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CF04B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26DAFA81" w14:textId="77777777" w:rsidR="00855078" w:rsidRDefault="00855078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</w:p>
    <w:p w14:paraId="121B4E48" w14:textId="43987CD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0051" behindDoc="1" locked="0" layoutInCell="1" allowOverlap="1" wp14:anchorId="21D9A271" wp14:editId="02C1B0A1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C96DC40" w14:textId="199480D8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028C50A8" w14:textId="0BA91471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43"/>
      </w:tblGrid>
      <w:tr w:rsidR="003760D9" w:rsidRPr="002F32D6" w14:paraId="0D864969" w14:textId="77777777" w:rsidTr="009C6882">
        <w:trPr>
          <w:trHeight w:val="101"/>
        </w:trPr>
        <w:tc>
          <w:tcPr>
            <w:tcW w:w="1843" w:type="dxa"/>
          </w:tcPr>
          <w:p w14:paraId="5BFEE27E" w14:textId="77777777" w:rsidR="003760D9" w:rsidRDefault="003760D9" w:rsidP="002E0FA7">
            <w:pPr>
              <w:pStyle w:val="berschrift5"/>
              <w:rPr>
                <w:noProof/>
              </w:rPr>
            </w:pPr>
          </w:p>
        </w:tc>
        <w:tc>
          <w:tcPr>
            <w:tcW w:w="7443" w:type="dxa"/>
          </w:tcPr>
          <w:p w14:paraId="361E1A65" w14:textId="714C65A9" w:rsidR="003760D9" w:rsidRDefault="003760D9" w:rsidP="003760D9">
            <w:pPr>
              <w:pStyle w:val="bershrift5"/>
            </w:pPr>
          </w:p>
          <w:p w14:paraId="3BE76085" w14:textId="754F08AC" w:rsidR="003760D9" w:rsidRDefault="009C1457" w:rsidP="003760D9">
            <w:pPr>
              <w:pStyle w:val="bershrift5"/>
            </w:pPr>
            <w:r>
              <w:rPr>
                <w:noProof/>
              </w:rPr>
              <w:drawing>
                <wp:inline distT="0" distB="0" distL="0" distR="0" wp14:anchorId="740CA4B8" wp14:editId="470CB5CB">
                  <wp:extent cx="2068716" cy="1034501"/>
                  <wp:effectExtent l="0" t="0" r="1905" b="0"/>
                  <wp:docPr id="1067839974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39974" name="Grafik 10678399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336" cy="10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A143" w14:textId="6E52E015" w:rsidR="003760D9" w:rsidRDefault="003760D9" w:rsidP="003760D9">
            <w:pPr>
              <w:pStyle w:val="bershrift5"/>
            </w:pPr>
          </w:p>
          <w:p w14:paraId="2340F1BB" w14:textId="77777777" w:rsidR="003760D9" w:rsidRPr="00967AB8" w:rsidRDefault="003760D9" w:rsidP="002E0FA7">
            <w:pPr>
              <w:rPr>
                <w:lang w:eastAsia="de-DE"/>
              </w:rPr>
            </w:pPr>
          </w:p>
        </w:tc>
      </w:tr>
      <w:tr w:rsidR="003760D9" w:rsidRPr="002F32D6" w14:paraId="4D98A3AB" w14:textId="77777777" w:rsidTr="009C6882">
        <w:trPr>
          <w:trHeight w:val="622"/>
        </w:trPr>
        <w:tc>
          <w:tcPr>
            <w:tcW w:w="1843" w:type="dxa"/>
          </w:tcPr>
          <w:p w14:paraId="73BAF6A4" w14:textId="77777777" w:rsidR="003760D9" w:rsidRPr="00420E4C" w:rsidRDefault="003760D9" w:rsidP="002E0FA7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443" w:type="dxa"/>
          </w:tcPr>
          <w:p w14:paraId="6694E5F1" w14:textId="78EE3C74" w:rsidR="003760D9" w:rsidRPr="00967AB8" w:rsidRDefault="003760D9" w:rsidP="002E0FA7">
            <w:pPr>
              <w:pStyle w:val="berschrift5"/>
            </w:pPr>
            <w:r w:rsidRPr="00967AB8">
              <w:t>Baustein N4 A Ich kann Multipli</w:t>
            </w:r>
            <w:r w:rsidR="00B773F0">
              <w:t>kations</w:t>
            </w:r>
            <w:r w:rsidR="00DF62E5">
              <w:t>-A</w:t>
            </w:r>
            <w:r w:rsidR="00B773F0">
              <w:t xml:space="preserve">ufgaben zu Situationen finden und umgekehrt </w:t>
            </w:r>
          </w:p>
          <w:p w14:paraId="79462BD5" w14:textId="77777777" w:rsidR="003760D9" w:rsidRPr="00824378" w:rsidRDefault="003760D9" w:rsidP="002E0FA7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140C900E" w14:textId="77777777" w:rsidR="003760D9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4CB79516" w14:textId="77777777" w:rsidR="009C6882" w:rsidRPr="00967AB8" w:rsidRDefault="009C6882" w:rsidP="009C6882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000000"/>
                <w:lang w:eastAsia="de-DE"/>
              </w:rPr>
            </w:pPr>
          </w:p>
          <w:p w14:paraId="163C8EE2" w14:textId="7F7322BD" w:rsidR="003760D9" w:rsidRPr="00967AB8" w:rsidRDefault="003760D9" w:rsidP="002E0FA7">
            <w:pPr>
              <w:pStyle w:val="berschrift5"/>
            </w:pPr>
            <w:r w:rsidRPr="00967AB8">
              <w:t xml:space="preserve">Baustein N4 B Ich kann </w:t>
            </w:r>
            <w:r w:rsidR="001A42BE">
              <w:t xml:space="preserve">Divisions-Aufgaben </w:t>
            </w:r>
            <w:r w:rsidR="00B773F0">
              <w:t>zu Situationen finden und umgekehrt</w:t>
            </w:r>
          </w:p>
          <w:p w14:paraId="2C423750" w14:textId="77777777" w:rsidR="003760D9" w:rsidRPr="00967AB8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0350CF48" w14:textId="77777777" w:rsidR="003760D9" w:rsidRPr="00495371" w:rsidRDefault="003760D9" w:rsidP="002E0FA7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296E7726" w14:textId="77777777" w:rsidR="009636AA" w:rsidRDefault="009636AA" w:rsidP="009636AA"/>
          <w:p w14:paraId="25F96C13" w14:textId="77777777" w:rsidR="00495371" w:rsidRPr="00495371" w:rsidRDefault="00495371" w:rsidP="00495371"/>
          <w:p w14:paraId="6CB3ED04" w14:textId="77777777" w:rsidR="00824378" w:rsidRPr="00967AB8" w:rsidRDefault="00824378" w:rsidP="002E0FA7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20DBBA39" w14:textId="77777777" w:rsidTr="009C6882">
        <w:trPr>
          <w:trHeight w:val="622"/>
        </w:trPr>
        <w:tc>
          <w:tcPr>
            <w:tcW w:w="1843" w:type="dxa"/>
          </w:tcPr>
          <w:p w14:paraId="73CBC2A4" w14:textId="77777777" w:rsidR="003760D9" w:rsidRPr="000F5934" w:rsidRDefault="003760D9" w:rsidP="00855078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0F5934">
              <w:rPr>
                <w:noProof/>
                <w:sz w:val="16"/>
                <w:szCs w:val="16"/>
              </w:rPr>
              <w:drawing>
                <wp:inline distT="0" distB="0" distL="0" distR="0" wp14:anchorId="0FD76E85" wp14:editId="56B7903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14:paraId="6AF70084" w14:textId="4AC6D11B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Dieses Material wurde durch Kathrin Akinwunmi</w:t>
            </w:r>
            <w:r w:rsidR="003F01D8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>Christoph Selter</w:t>
            </w:r>
            <w:r w:rsidR="003F01D8" w:rsidRPr="000F5934">
              <w:rPr>
                <w:sz w:val="16"/>
                <w:szCs w:val="16"/>
              </w:rPr>
              <w:t>, Theresa Deutscher, Corinna Mosandl und Marcus Nührenbörger</w:t>
            </w:r>
            <w:r w:rsidRPr="000F5934">
              <w:rPr>
                <w:sz w:val="16"/>
                <w:szCs w:val="16"/>
              </w:rPr>
              <w:t xml:space="preserve"> ursprünglich konzipiert und durch Susanne Prediger, Debora Totaro</w:t>
            </w:r>
            <w:r w:rsidR="009C6882" w:rsidRPr="000F5934">
              <w:rPr>
                <w:sz w:val="16"/>
                <w:szCs w:val="16"/>
              </w:rPr>
              <w:t xml:space="preserve">, Claudia Ademmer </w:t>
            </w:r>
            <w:r w:rsidRPr="000F5934">
              <w:rPr>
                <w:sz w:val="16"/>
                <w:szCs w:val="16"/>
              </w:rPr>
              <w:t xml:space="preserve">und Alexandra Dohle für einen sprachbildenden Unterricht adaptiert. Es kann unter der Creative Commons Lizenz BY-NC-SA (Namensnennung –Nicht </w:t>
            </w:r>
            <w:r w:rsidR="003F01D8" w:rsidRPr="000F5934">
              <w:rPr>
                <w:sz w:val="16"/>
                <w:szCs w:val="16"/>
              </w:rPr>
              <w:t xml:space="preserve">kommerziell </w:t>
            </w:r>
            <w:r w:rsidRPr="000F5934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3760D9" w:rsidRPr="003760D9" w14:paraId="6CBAA4EC" w14:textId="77777777" w:rsidTr="009C6882">
        <w:trPr>
          <w:trHeight w:val="622"/>
        </w:trPr>
        <w:tc>
          <w:tcPr>
            <w:tcW w:w="1843" w:type="dxa"/>
          </w:tcPr>
          <w:p w14:paraId="2883D056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rFonts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10A38890" w14:textId="04573DAD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Akinwunmi, Kathrin, Selter, Christoph,</w:t>
            </w:r>
            <w:r w:rsidR="003F01D8" w:rsidRPr="000F5934">
              <w:rPr>
                <w:sz w:val="16"/>
                <w:szCs w:val="16"/>
              </w:rPr>
              <w:t xml:space="preserve"> Deutscher, Theresa, Mosandl, Corinna, Nührenbörger, Marcus, </w:t>
            </w:r>
            <w:r w:rsidR="00852D1A" w:rsidRPr="000F5934">
              <w:rPr>
                <w:sz w:val="16"/>
                <w:szCs w:val="16"/>
              </w:rPr>
              <w:t xml:space="preserve">Ademmer, Claudia, </w:t>
            </w:r>
            <w:r w:rsidRPr="000F5934">
              <w:rPr>
                <w:sz w:val="16"/>
                <w:szCs w:val="16"/>
              </w:rPr>
              <w:t>Totaro, Debora</w:t>
            </w:r>
            <w:r w:rsidR="00852D1A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 xml:space="preserve">Dohle, Alexandra </w:t>
            </w:r>
            <w:r w:rsidR="00852D1A" w:rsidRPr="000F5934">
              <w:rPr>
                <w:sz w:val="16"/>
                <w:szCs w:val="16"/>
              </w:rPr>
              <w:t xml:space="preserve">&amp; Prediger, Susanne </w:t>
            </w:r>
            <w:r w:rsidRPr="000F5934">
              <w:rPr>
                <w:sz w:val="16"/>
                <w:szCs w:val="16"/>
              </w:rPr>
              <w:t>(202</w:t>
            </w:r>
            <w:r w:rsidR="00870D35" w:rsidRPr="000F5934">
              <w:rPr>
                <w:sz w:val="16"/>
                <w:szCs w:val="16"/>
              </w:rPr>
              <w:t>5</w:t>
            </w:r>
            <w:r w:rsidRPr="000F5934">
              <w:rPr>
                <w:sz w:val="16"/>
                <w:szCs w:val="16"/>
              </w:rPr>
              <w:t>). Mathe sicher können Diagnose- und Förderbaustein N4</w:t>
            </w:r>
            <w:r w:rsidR="00A456D2" w:rsidRPr="000F5934">
              <w:rPr>
                <w:sz w:val="16"/>
                <w:szCs w:val="16"/>
              </w:rPr>
              <w:t>A</w:t>
            </w:r>
            <w:r w:rsidRPr="000F5934">
              <w:rPr>
                <w:sz w:val="16"/>
                <w:szCs w:val="16"/>
              </w:rPr>
              <w:t>: Multiplikation</w:t>
            </w:r>
            <w:r w:rsidR="00F72802" w:rsidRPr="000F5934">
              <w:rPr>
                <w:sz w:val="16"/>
                <w:szCs w:val="16"/>
              </w:rPr>
              <w:t xml:space="preserve"> </w:t>
            </w:r>
            <w:r w:rsidR="00852D1A" w:rsidRPr="000F5934">
              <w:rPr>
                <w:sz w:val="16"/>
                <w:szCs w:val="16"/>
              </w:rPr>
              <w:t xml:space="preserve">und Division </w:t>
            </w:r>
            <w:r w:rsidR="00F72802" w:rsidRPr="000F5934">
              <w:rPr>
                <w:sz w:val="16"/>
                <w:szCs w:val="16"/>
              </w:rPr>
              <w:t>verstehen</w:t>
            </w:r>
            <w:r w:rsidR="003F01D8" w:rsidRPr="000F5934">
              <w:rPr>
                <w:sz w:val="16"/>
                <w:szCs w:val="16"/>
              </w:rPr>
              <w:t>. In Christoph Selter, Susanne Prediger, Marcus Nührenbörger &amp; Stephan Hußmann (Hrsg.),</w:t>
            </w:r>
            <w:r w:rsidR="008D7351" w:rsidRPr="000F5934">
              <w:rPr>
                <w:sz w:val="16"/>
                <w:szCs w:val="16"/>
              </w:rPr>
              <w:t xml:space="preserve"> </w:t>
            </w:r>
            <w:r w:rsidR="003F01D8" w:rsidRPr="000F5934">
              <w:rPr>
                <w:sz w:val="16"/>
                <w:szCs w:val="16"/>
              </w:rPr>
              <w:t xml:space="preserve">Mathe sicher können. Diagnose- und Förderkonzept zur Sicherung mathematischer Basiskompetenzen </w:t>
            </w:r>
            <w:r w:rsidR="008D7351" w:rsidRPr="000F5934">
              <w:rPr>
                <w:sz w:val="16"/>
                <w:szCs w:val="16"/>
              </w:rPr>
              <w:t>(2. Auflage)</w:t>
            </w:r>
            <w:r w:rsidRPr="000F5934">
              <w:rPr>
                <w:sz w:val="16"/>
                <w:szCs w:val="16"/>
              </w:rPr>
              <w:t xml:space="preserve">. Open Educational Resources unter mathe-sicher-koennen.dzlm.de/nz#n4 </w:t>
            </w:r>
          </w:p>
        </w:tc>
      </w:tr>
      <w:tr w:rsidR="003760D9" w:rsidRPr="002F32D6" w14:paraId="7CE485FF" w14:textId="77777777" w:rsidTr="009C6882">
        <w:tc>
          <w:tcPr>
            <w:tcW w:w="1843" w:type="dxa"/>
          </w:tcPr>
          <w:p w14:paraId="4F55DCCE" w14:textId="77777777" w:rsidR="003760D9" w:rsidRPr="000F5934" w:rsidRDefault="003760D9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 xml:space="preserve">Hinweis zu </w:t>
            </w:r>
          </w:p>
          <w:p w14:paraId="2C04BA68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>verwandtem Material</w:t>
            </w:r>
          </w:p>
        </w:tc>
        <w:tc>
          <w:tcPr>
            <w:tcW w:w="7443" w:type="dxa"/>
          </w:tcPr>
          <w:p w14:paraId="4C6FED04" w14:textId="1B192AA8" w:rsidR="00951E28" w:rsidRPr="000F5934" w:rsidRDefault="009C6882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Gegenüber der 1. Auflage des Materials (2014) wurde die 2. Auflage erheblich weiterentwickelt, um noch gezielter die Darstellungsvernetzung zu thematisieren und eine bedeutungsbezogene Denksprache einzuführen. Die zu diesem Diagnose- und Fördermaterial gehörigen Didaktischen Kommentare, Erklärvideos und Fortbildungsfilme sind zu finden unter mathe-sicher-koennen.dzlm.de/</w:t>
            </w:r>
            <w:proofErr w:type="spellStart"/>
            <w:r w:rsidRPr="000F5934">
              <w:rPr>
                <w:sz w:val="16"/>
                <w:szCs w:val="16"/>
              </w:rPr>
              <w:t>nz</w:t>
            </w:r>
            <w:proofErr w:type="spellEnd"/>
            <w:r w:rsidRPr="000F5934">
              <w:rPr>
                <w:sz w:val="16"/>
                <w:szCs w:val="16"/>
              </w:rPr>
              <w:t xml:space="preserve">. </w:t>
            </w:r>
            <w:r w:rsidR="003760D9" w:rsidRPr="000F5934">
              <w:rPr>
                <w:sz w:val="16"/>
                <w:szCs w:val="16"/>
              </w:rPr>
              <w:t xml:space="preserve"> </w:t>
            </w:r>
          </w:p>
        </w:tc>
      </w:tr>
      <w:tr w:rsidR="00951E28" w:rsidRPr="002F32D6" w14:paraId="201A851A" w14:textId="77777777" w:rsidTr="009C6882">
        <w:tc>
          <w:tcPr>
            <w:tcW w:w="1843" w:type="dxa"/>
          </w:tcPr>
          <w:p w14:paraId="09A22713" w14:textId="06879985" w:rsidR="00951E28" w:rsidRPr="000F5934" w:rsidRDefault="00951E28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Virtuelles Arbeitsmittel</w:t>
            </w:r>
          </w:p>
        </w:tc>
        <w:tc>
          <w:tcPr>
            <w:tcW w:w="7443" w:type="dxa"/>
          </w:tcPr>
          <w:p w14:paraId="2CC1C11F" w14:textId="783DCE88" w:rsidR="00951E28" w:rsidRPr="000F5934" w:rsidRDefault="00951E28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Benutzt wird </w:t>
            </w:r>
            <w:r>
              <w:rPr>
                <w:sz w:val="16"/>
                <w:szCs w:val="16"/>
              </w:rPr>
              <w:t xml:space="preserve">in Aufgabe 2.6 </w:t>
            </w:r>
            <w:r w:rsidRPr="009834CC">
              <w:rPr>
                <w:sz w:val="16"/>
                <w:szCs w:val="16"/>
              </w:rPr>
              <w:t xml:space="preserve">ein </w:t>
            </w:r>
            <w:r>
              <w:rPr>
                <w:sz w:val="16"/>
                <w:szCs w:val="16"/>
              </w:rPr>
              <w:t xml:space="preserve">veränderbares digitales Rechteckfeld, das </w:t>
            </w:r>
            <w:r w:rsidRPr="009834CC">
              <w:rPr>
                <w:sz w:val="16"/>
                <w:szCs w:val="16"/>
              </w:rPr>
              <w:t>auch am Smartphone funktioniert</w:t>
            </w:r>
            <w:r>
              <w:rPr>
                <w:sz w:val="16"/>
                <w:szCs w:val="16"/>
              </w:rPr>
              <w:t xml:space="preserve">: </w:t>
            </w:r>
            <w:hyperlink r:id="rId11" w:history="1">
              <w:r w:rsidRPr="00951E28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951E28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951E28">
                <w:rPr>
                  <w:rStyle w:val="Hyperlink"/>
                  <w:sz w:val="16"/>
                  <w:szCs w:val="16"/>
                </w:rPr>
                <w:t>/msk-rechteckfeld.html</w:t>
              </w:r>
            </w:hyperlink>
          </w:p>
        </w:tc>
      </w:tr>
    </w:tbl>
    <w:p w14:paraId="65F575C8" w14:textId="77777777" w:rsidR="005B5014" w:rsidRDefault="005B5014" w:rsidP="00C9163F">
      <w:pPr>
        <w:sectPr w:rsidR="005B5014" w:rsidSect="00BE1C19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37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1"/>
        <w:gridCol w:w="379"/>
        <w:gridCol w:w="1416"/>
        <w:gridCol w:w="426"/>
        <w:gridCol w:w="1702"/>
        <w:gridCol w:w="476"/>
        <w:gridCol w:w="228"/>
        <w:gridCol w:w="715"/>
        <w:gridCol w:w="3118"/>
        <w:gridCol w:w="142"/>
        <w:gridCol w:w="20"/>
      </w:tblGrid>
      <w:tr w:rsidR="005B5014" w:rsidRPr="00E0758C" w14:paraId="157659F0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14B453F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613" w:type="dxa"/>
            <w:gridSpan w:val="10"/>
          </w:tcPr>
          <w:p w14:paraId="65054008" w14:textId="46F3E232" w:rsidR="005B5014" w:rsidRPr="003760D9" w:rsidRDefault="005B5014" w:rsidP="003760D9">
            <w:pPr>
              <w:pStyle w:val="berschrift1"/>
            </w:pPr>
            <w:r w:rsidRPr="005B5014">
              <w:t xml:space="preserve">Kann ich </w:t>
            </w:r>
            <w:r w:rsidR="00AF5DF6">
              <w:t>Multiplikations</w:t>
            </w:r>
            <w:r w:rsidR="00EB595E">
              <w:t>a</w:t>
            </w:r>
            <w:r w:rsidR="00AF5DF6">
              <w:t xml:space="preserve">ufgaben </w:t>
            </w:r>
            <w:r w:rsidRPr="005B5014">
              <w:t>zu Sit</w:t>
            </w:r>
            <w:r w:rsidR="00825DFF">
              <w:t>u</w:t>
            </w:r>
            <w:r w:rsidRPr="005B5014">
              <w:t xml:space="preserve">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27561718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7864F64B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613" w:type="dxa"/>
            <w:gridSpan w:val="10"/>
          </w:tcPr>
          <w:p w14:paraId="54499E98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4DC6F02E" w14:textId="77777777" w:rsidTr="00290D95">
        <w:trPr>
          <w:trHeight w:val="427"/>
        </w:trPr>
        <w:tc>
          <w:tcPr>
            <w:tcW w:w="604" w:type="dxa"/>
            <w:vMerge w:val="restart"/>
          </w:tcPr>
          <w:p w14:paraId="2CC0C072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90" w:type="dxa"/>
            <w:gridSpan w:val="2"/>
            <w:vMerge w:val="restart"/>
          </w:tcPr>
          <w:p w14:paraId="79A3AF40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544" w:type="dxa"/>
            <w:gridSpan w:val="3"/>
          </w:tcPr>
          <w:p w14:paraId="1787224A" w14:textId="0C0A7273" w:rsidR="005B5014" w:rsidRPr="00E0758C" w:rsidRDefault="005B5014" w:rsidP="00494C2C">
            <w:pPr>
              <w:spacing w:line="240" w:lineRule="auto"/>
            </w:pPr>
            <w:r>
              <w:t xml:space="preserve">Schreibe zu dem Würfelbild eine passende </w:t>
            </w:r>
            <w:r w:rsidR="00825DFF">
              <w:t>Mal-Aufgabe</w:t>
            </w:r>
            <w:r>
              <w:t>.</w:t>
            </w:r>
          </w:p>
        </w:tc>
        <w:tc>
          <w:tcPr>
            <w:tcW w:w="476" w:type="dxa"/>
          </w:tcPr>
          <w:p w14:paraId="363B23E9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4203" w:type="dxa"/>
            <w:gridSpan w:val="4"/>
            <w:tcBorders>
              <w:bottom w:val="single" w:sz="4" w:space="0" w:color="A6A6A6" w:themeColor="background1" w:themeShade="A6"/>
            </w:tcBorders>
          </w:tcPr>
          <w:p w14:paraId="15DD6FDF" w14:textId="77777777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 xml:space="preserve">zur Aufgabe </w:t>
            </w:r>
            <w:r w:rsidRPr="000F593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2 · 6 = 12</w:t>
            </w:r>
            <w:r>
              <w:rPr>
                <w:noProof/>
              </w:rPr>
              <w:t xml:space="preserve"> passt.</w:t>
            </w:r>
          </w:p>
        </w:tc>
        <w:tc>
          <w:tcPr>
            <w:tcW w:w="20" w:type="dxa"/>
            <w:vMerge w:val="restart"/>
            <w:vAlign w:val="bottom"/>
          </w:tcPr>
          <w:p w14:paraId="6B1989C3" w14:textId="20D09A41" w:rsidR="005B5014" w:rsidRPr="00E0758C" w:rsidRDefault="005B5014" w:rsidP="00494C2C">
            <w:pPr>
              <w:spacing w:line="240" w:lineRule="auto"/>
              <w:jc w:val="right"/>
            </w:pPr>
          </w:p>
        </w:tc>
      </w:tr>
      <w:bookmarkEnd w:id="0"/>
      <w:tr w:rsidR="000951D4" w:rsidRPr="00E0758C" w14:paraId="4B012418" w14:textId="77777777" w:rsidTr="00290D95">
        <w:trPr>
          <w:trHeight w:val="660"/>
        </w:trPr>
        <w:tc>
          <w:tcPr>
            <w:tcW w:w="604" w:type="dxa"/>
            <w:vMerge/>
          </w:tcPr>
          <w:p w14:paraId="63F8F597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90" w:type="dxa"/>
            <w:gridSpan w:val="2"/>
            <w:vMerge/>
          </w:tcPr>
          <w:p w14:paraId="60F29CBC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673D44D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F2616" wp14:editId="74D74D69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4A112" id="Gruppieren 453" o:spid="_x0000_s1026" style="width:65pt;height:28.5pt;mso-position-horizontal-relative:char;mso-position-vertical-relative:line" coordsize="8257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jAH6wIAAKAKAAAOAAAAZHJzL2Uyb0RvYy54bWzslmtr2zAUhr8P9h+E&#10;v7eO745pUsa6hkHXhV1+gCLLtqgtCUm59N/vSL60SQsrhW0U9iGOJFvH53316FgXl4euRTuqNBN8&#10;4QXnMw9RTkTJeL3wfv64Pss9pA3mJW4Fpwvvnmrvcvn+3cVeFjQUjWhLqhAE4brYy4XXGCML39ek&#10;oR3W50JSDjcroTpsoKtqv1R4D9G71g9ns9TfC1VKJQjVGkav+pve0sWvKkrM16rS1KB24UFuxl2V&#10;u27s1V9e4KJWWDaMDGngV2TRYcbhpVOoK2ww2ir2JFTHiBJaVOaciM4XVcUIdRpATTA7UbNSYiud&#10;lrrY13KyCaw98enVYcntbqXkd7lW4MRe1uCF61kth0p19h+yRAdn2f1kGT0YRGAwD5NkBsYSuBWl&#10;wTwZLCUN+P5kFmk+PczLgnCcF0ZZZJfCH1/qH6UiGSngN+iH1hP9v+cEZpmtot4QpHtRjA6ru608&#10;g6WS2LANa5m5d9jBotik+G7NyFr1HbByrRArF16cxB7iuAPeVwpX7A6FQZI7Z+ws+2A/DVtZN4Lc&#10;acTFxwbzmn7QEqCFreT8OH7ct92jd25aJq9Z29plsu1BHQB+AsgzBvXwXQmy7Sg3/W5StAWhguuG&#10;Se0hVdBuQ0GR+lwGsFiwkw2Ikopx028drcg3yNdtI20UNaSxuVSQ0zAOazrdcAIecrZyNKCHNvsv&#10;ooTAeGuE20YWPaQE+JDMkzSLUzc6gJjMwEtkgYvyNOvzGHkM0zibJz1XYRbPk+SIKzBcabOiokO2&#10;AcIgeRcb7260lQHpjo9YIVxYe528lh8NwIN2xEmyIoYmaOpxgMYbAhYsOwU2m1vr7Bq9TWBtdfkH&#10;wAZJOEujI2CjII/izCE7lMcJ1yjP0qF8hnEe5v9xfVF9TZ/BNX/buEZ/G1dbzcaKmoUjoEGQJ5H7&#10;GONiohRG0rGoxlEeO4qnj/VDxfyjRdWdCeAY5Gr0cGSz56zHfWg/PlgufwEAAP//AwBQSwMECgAA&#10;AAAAAAAhAD8Tx/GxBQAAsQUAABQAAABkcnMvbWVkaWEvaW1hZ2UxLnBuZ4lQTkcNChoKAAAADUlI&#10;RFIAAABAAAAAQggDAAAA0H8g5wAAAAFzUkdCAK7OHOkAAAAEZ0FNQQAAsY8L/GEFAAACN1BMVEX/&#10;///+/v79/f38/Pz7+/v6+vr5+fn29vbd3d24uLiTk5N4eHhubm5paWlsbGxtbW11dXWOjo62trbe&#10;3t719fXm5uahoaFub26np6fGxsbPz8/R0dHQ0NCtra1vb29kZGSYmJjk5OTq6up2dnbX19d9fX1x&#10;cXHS0tLw8PBra2t8fHz4+PiLi4tzc3NiYmL09PSRkZF+fn7o6OhAQEDz8/PZ2dmzs7NycnKcnJw0&#10;NDQeHh4kJCQ2NjakpKTx8fGampqXl5eCgoLu7u5NTU0JCQkAAABlZWXv7++xsbFoaGjIyMhcXFzt&#10;7e27u7tmZmbJyckbGxsAAQAAAgAXFxeysrK+vr5hYWHKysoCAgIGBgaBgYHBwcF0dHTy8vJfX1/M&#10;zMxZWVkDAwNaWlrAwMBgYGDNzc3a2tpSU1JRUVHi4uK/v7/Ly8vj4+NiY2Lp6eljY2N+f34BAgGU&#10;lZT39/fAwcA1NTV5eXkNDQ0BAQEMDAw5OTkVFRUICAgYGBg+Pj6fn5/f3996enqdnZ1FRUWbm5uP&#10;j48dHR1MTEzLzMwjIyNGRkY7OzuHh4cLCwtJSUkhISGDg4MQEBDCwsLOzs6FhYUBAwEoKCipqaka&#10;Ghrg4OAWFhalpaW1tbWQkJAzNDOGhoampqaAgIBDQ0MICQg3NzeMjIzn5+e6urqjo6OVlZWSkpJw&#10;cHDs7OxOTk7T09MwMDC8vLzW1tZLSkosLCygoKBCQkJ3d3dqaWlDQkJERETh4eG9vb0AAAAcF8VE&#10;AAAAvXRSTlP/////////////////////////////////////////////////////////////////&#10;////////////////////////////////////////////////////////////////////////////&#10;////////////////////////////////////////////////////////////////////////////&#10;/////////////////////////////////wCbRIQmAAAACXBIWXMAACHVAAAh1QEEnLSdAAACOklE&#10;QVRYR+2XMa7jIBCGXUVcIR3FKnuKLd5ILuEKNE/KWSzRUNH5Eish+XY7DGMHLAyPJ+1KK+WLYxM7&#10;M/75IWYyvXlTA2i7BOh1AQhvg+4SrBfVHMJr7Y0RtF0hjFBKayk4KAN0+MnNLiIEw80DjG/1/YzV&#10;uYYYaXVqfxGQgVsMrEACcJcaDei6OHXCc0KQy+JW2csRv2i5lbCeDvCcied1hv2Kz/sMk46CYI+f&#10;576jqjRNq7j3juNnlxQ1ULq4x5MUaA5HbE+CKoeBuiCOHqALlblWYCoKigRdBScPKEHWhWKm1agp&#10;mAJHI5JON1DlQJGCyawcPq/0uUVtFDIJXQHVUUDk5mbn1l/pU4uqB4iQIfjeCERqozDEycSk4Dh1&#10;42ODlgIK7+W48uAL905U58EIVQ9G+DujMML/p+CYG/G+8T2o4BaDcXsFfcODco6NehDrilsqLlLg&#10;uAIwenWb3Z+Vw6MANq06G34zhp4SdBWAXyj+eFxe/RqvuB/PW160RhVIjkY2smHQA/jgaGSh755G&#10;4bOXwHJ0hFbyUQ8yBb9rCroevEoHXjZzD3COBpLV4LXwptrjVpQ4aPJeMpUTPmNfNx2XHntZxoiV&#10;5lf6ydXxn7EXXMEBnDXrfTm9TDCBktKbdBv08GUBnRCbwuN19AlTrv8xmXBRQ5b2BOaOF9Phx1Ix&#10;XWxa4OW6iEKceCzVAgj8uuL/ierr8XhwS+uNjcxvtbfB3NVdxc2o4x1P4cHwzvTKrzf/mGn6A/DM&#10;9sZYM3MlAAAAAElFTkSuQmCCUEsDBAoAAAAAAAAAIQD0+e5+FQUAABUFAAAUAAAAZHJzL21lZGlh&#10;L2ltYWdlMi5wbmeJUE5HDQoaCgAAAA1JSERSAAAAOQAAADwIAwAAAOsL4gQAAAABc1JHQgCuzhzp&#10;AAAABGdBTUEAALGPC/xhBQAAAgdQTFRF/////v7+/Pz8/f396+vrsLCwenp6ZmZmXl5eYWFhZGRk&#10;YGBggICAuLi48/Pz4ODgk5OTTExMjIyMubm5ysrKy8vLzc3Nz8/Pzs7OsrKyfn5+WlpanJyc4uLi&#10;bGxsmpqa8fHx+/v7cnJy2tra7e3tS0tLra2t9/f3+vr6o6Oj6OjohYWFkJCQ9fX1iIiIrKys5OTk&#10;8PDw3t7e0dHR4eHhi4uLt7e319fXbW1tFRUVAAAAAwMDJSUlfX197u7uaWlp5+fnmZmZtbW17Ozs&#10;PT09WVlZYmJi29vbkZGRvLy8Z2dnAQMBAQEBfX591dXVjY2Nvb29QUFBdHR00NDQvr6+tra2CgoK&#10;KioqxsbGc3Nzv7+/AQIBISEhcXFxwsLCCQkJLCws+Pj4AwYDQkRClZWVqKioEBAQAgICEhISdnZ2&#10;UlJSHR0dLS0tZWVl7+/vREREJycnampq09PTDg4O9vf35eXlSEhIkpKSKysrERERDw8Pnp6eBgYG&#10;GhoagYGBcHBw0tLSIyMjExMTtLS0lJSUBQUFJCQk6enpn5+fRUVFCwsLyMjIX19f4+Pj3d3dW1tb&#10;29zbSUlJGRkZCgsKNjY2+fn5b29vrq6u6urqhYaFmZqZ9vb2p6en5ubmT09Pu7u7KSkpaGhowMDA&#10;1NTU2NjY3NzchoaGq6urfHx8j4+Pjo6Oi4qKAAAAPnOW+AAAAK10Uk5T////////////////////&#10;////////////////////////////////////////////////////////////////////////////&#10;////////////////////////////////////////////////////////////////////////////&#10;/////////////////////////////////////////////////////////wD9RQTwAAAACXBIWXMA&#10;ACHVAAAh1QEEnLSdAAAB3klEQVRIS+2WsW7DIBCGvbFl4zVYozIg+T3cpZtZWLJ4y9ilN2VH6oLU&#10;p+xxXBKwDba3qsoXE2Pk3/+dOYG7F/8WE0ZhrRXVnx2D4XtzQDnlpQRJbXZQk+BH2y+0IHruNTFK&#10;SO4yxgXubRHGzBW7StFpD6rwAJfOJqa18QSp8hs8WiIgJq2H0VS0OBwPAXwd6X38h5smbNvV5kpF&#10;SpGEWo80WKPwJCWwTmvXNB3zeSGlZx2mSiHUWCoD67aUy2gl61A5q5OSoooUXbAO86TBGstou56F&#10;ul2JK0pjsRC0ntqTspInEuwwiObrQco8v+l0ovLaYiVa5hSf0KBURs9ot8NyPc9drOW5j3qeW5TR&#10;HvH823nS7GZTvJzPOg8tdY7nebfdnycqitI6NJ+md5OQqI++R+ZT0kL8EVK8B/IEF4VI2gnKPJvK&#10;xwo+kNuBPGmNIWiP3a98rv0p3P15mqcnrW1lnvnFgjfW6YkM3nPPvrnCPtbhgSqi2AUDf17cC2zG&#10;fVYoskuxvYKtqiJfLqZ6S4GVu30naLQYyjFeqc8UpJllZpxveOZ4CxfuIugFcc+seObPlOkt5UiB&#10;H28g4Tpr8cB2PuOf9Kp4sQx+MCqix/aTnXN8JSyzBd/3Ypuu+wWuHbZa7hbc5QAAAABJRU5ErkJg&#10;glBLAwQKAAAAAAAAACEAltEip4MGAACDBgAAFAAAAGRycy9tZWRpYS9pbWFnZTMucG5niVBORw0K&#10;GgoAAAANSUhEUgAAAEoAAABHCAMAAACXkCGdAAAAAXNSR0IArs4c6QAAAfJQTFRFAAAAFxcXCQkJ&#10;DAwMHBwcBgYGGRkZFRUVAwYDHR0dAwMDERMRDw8PERERHx8fICAgKSkpKioqJycnJSUlJiYmISEh&#10;Ozs7Ly8vOjo6KysrPj4+Li4uMzQzNjY2PDw8PT09Pz8/SUlJT09PRERES0tLU1NTQkJCWFdXXV1d&#10;X19fTExMXl5eQUFBV1dXW1tbSkpKTk1NR0dHQ0NDaWlpeXl5fHx8ZmZmeHh4bm5uYmJicnJyc3Nz&#10;d3d3b29ve3t7bGxsdHR0YGBgcXFxaGhoa2trZ2dnbW1tZGRkenp6cHBwnp6el5eXnJychYWFlZWV&#10;hoaGlJSUgICAn5+fg4ODmJiYiYmJjo6Ok5OTj4+Pubm5pKSkqampsbGxs7OzuLi4sLCwvr6+rKys&#10;tra2ra2tp6enr6+vpqamo6Ojrq6uvLy8oKCgvb29urq6t7e3wcHB3Nzc19fXz8/P0NDQ0dHRwsLC&#10;ysrK3d3d09PT0tPTycnJ39/fyMjIwMDAx8fHzs7OxMTEw8PDzMzM0tLS1dXV2NjY1tbW29vbxcXF&#10;/v7+/Pz8/f398PDw7Ozs5ubm5eXl5+fn5OTk6urq6enp+/v7+vr69fX1+fn59PT08fHx8vLy4uLi&#10;7e3t+Pj49vb24+Pj7+/v7u7u9/f38/Pz6Ojo4eHh////hOc6iQAAAAlwSFlzAAALEwAACxMBAJqc&#10;GAAAABl0RVh0U29mdHdhcmUATWljcm9zb2Z0IE9mZmljZX/tNXEAAAQFSURBVFhH7ViJUhNBEF0T&#10;jxBBgYAIHgRFFAneihLxxjPifXCoqHiiIQoGUREV0N3FGDAcniDo/KfdM5vdWbJH2NIqy6IrFKlM&#10;z5vXb3p2ulcgf8yEP4ZE/hKUSAh8FNO+mfIWiYheSc9prCRC5HRCBidwRZPUNVMClIg88D72IRaP&#10;DcZNDMaGYh8TIqDhusm1dVDDhIwcL5k3Z3F2Tq4vL8dnYrl52fm5Ppd7a70MOIas4OeGudvCo/YR&#10;QnAiGWtctaSNk1THStq+OsIxNoNk01GrJuGRpq0O6kTuGCEJBLPRnkougetjV7uhVh0Fn5A43eF0&#10;7Ynvc9JVZQULlV6hSKYo4ELp6LJpR4jPKxEMPKL5DMQcS1b3H7/AJBCic2kKKyKHTtLwrcOD0ZHG&#10;NYXzy+riyqL5XxQsGqBEiVc1oOaWgiP7pwtcArWruKpE1nbxUOz7ujCLzxSM8n3GcNDqaAQ7r+mh&#10;MG13NVNfK1oJ8nWOBuV6jmJVX+egFHXKw7ZQJBFSovMg4npMwp03pgUIKBUvFNGssiGgkRIEzzCE&#10;GORZKVMrmFbWlsFDub6CHrtvpsqeBpRIingo4RsIW9PkAAozZg8PtQyTIegECnc36tawvC0IXn3L&#10;ASuYMkpOaVAL8WjIQUdQmCzSbQXLVYIHUSJ7HQVID5jcXeb1ZngL7wAw3haOWCELPA7i92jnkCKQ&#10;TIJ3nWllkHROZZ+FYgqkcQaNjvqs7HaPQG18Vqv/UyuZQGGLF/3L0/v2tIyzILEKtDLDZLjHCiI5&#10;ujwTrnOvZxcAK9W5BZYhVA8WX0SManfKRBrqG0I1Q2wiGYRaIAlWINvGZ3wPdhDUqoa7f91XMWAH&#10;WjXjHFFXFFQqt8xMtXqFGv9QCihE9AorZFvhjbXCtSd1rLLxKp9JgCyKDRigRDJ5rHJrVrhKta6+&#10;QiCR7A/TJKriI+y2LARpC3dAVzOwEA7WY5UqTXBlT6nENWkpcdLOQ9parwxw7dKZszAExMbVCF20&#10;dzTXCpy/kfWvU6GuHIKsQptaK2QJHrfnXELpQ811l8lo1oAOirYFcSi9sOSFbvjntfP3WydpOWWX&#10;7q0bkwvx/WDwAh8NALGPqYnQxkgre5InXoMSSWxRN+VBFcN/zMy1AsfaTepKui61S2i3TW6eo0Qu&#10;ClQGavreuU24ZNPE4RycjH/yxOGiKe2RxkNBDv06knf0wZvO3khfX39vxMT6I/39b/ve3S3Puqzs&#10;eSor/KUtVLtxc1lRsT8Q8JvYFr8/UByoPPYQ00DbF55Vsp212DQ6lJzNEkV9ZKe8SEnrlQwKxRwB&#10;jG/DVRYi6521Nzam/BgO1V9dexorVUbLlw30GNDTyWfwX3oVZie3zfi/yeo354/Zw5IBOKoAAAAA&#10;SUVORK5CYIJQSwMEFAAGAAgAAAAhAHtU1OHeAAAACQEAAA8AAABkcnMvZG93bnJldi54bWxMj81q&#10;wzAQhO+FvoPYQG+N5Ia0xbEcQvpzCoUmhZLbxtrYJtbKWIrtvH2VXtrLwDDs7HzZcrSN6KnztWMN&#10;yVSBIC6cqbnU8LV7u38G4QOywcYxabiQh2V+e5NhatzAn9RvQyliCfsUNVQhtKmUvqjIop+6ljhm&#10;R9dZDNF2pTQdDrHcNvJBqUdpseb4ocKW1hUVp+3ZangfcFjNktd+czquL/vd/ON7k5DWd5PxZRFl&#10;tQARaAx/F3BliPshj8MO7szGi0ZDpAm/es1mKtqDhvmTApln8j9B/g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PjIwB+sCAACgCgAA&#10;DgAAAAAAAAAAAAAAAAA6AgAAZHJzL2Uyb0RvYy54bWxQSwECLQAKAAAAAAAAACEAPxPH8bEFAACx&#10;BQAAFAAAAAAAAAAAAAAAAABRBQAAZHJzL21lZGlhL2ltYWdlMS5wbmdQSwECLQAKAAAAAAAAACEA&#10;9PnufhUFAAAVBQAAFAAAAAAAAAAAAAAAAAA0CwAAZHJzL21lZGlhL2ltYWdlMi5wbmdQSwECLQAK&#10;AAAAAAAAACEAltEip4MGAACDBgAAFAAAAAAAAAAAAAAAAAB7EAAAZHJzL21lZGlhL2ltYWdlMy5w&#10;bmdQSwECLQAUAAYACAAAACEAe1TU4d4AAAAJAQAADwAAAAAAAAAAAAAAAAAwFwAAZHJzL2Rvd25y&#10;ZXYueG1sUEsBAi0AFAAGAAgAAAAhADcnR2HMAAAAKQIAABkAAAAAAAAAAAAAAAAAOxgAAGRycy9f&#10;cmVscy9lMm9Eb2MueG1sLnJlbHNQSwUGAAAAAAgACAAAAgAAPhkAAAAA&#10;"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cYyAAAAOEAAAAPAAAAZHJzL2Rvd25yZXYueG1sRI9Pi8Iw&#10;FMTvwn6H8Ba8yJoqVaQaRdwVPAii++f8tnnblm1eShJr/fZGELwMDMP8hlmsOlOLlpyvLCsYDRMQ&#10;xLnVFRcKvj63bzMQPiBrrC2Tgit5WC1fegvMtL3wkdpTKESEsM9QQRlCk0np85IM+qFtiGP2Z53B&#10;EK0rpHZ4iXBTy3GSTKXBiuNCiQ1tSsr/T2ej4OdD8sFs5Oh3nw/a2dGl37xOleq/du/zKOs5iEBd&#10;eDYeiJ1WkE5SuD+Kb0AubwAAAP//AwBQSwECLQAUAAYACAAAACEA2+H2y+4AAACFAQAAEwAAAAAA&#10;AAAAAAAAAAAAAAAAW0NvbnRlbnRfVHlwZXNdLnhtbFBLAQItABQABgAIAAAAIQBa9CxbvwAAABUB&#10;AAALAAAAAAAAAAAAAAAAAB8BAABfcmVscy8ucmVsc1BLAQItABQABgAIAAAAIQDvGxcYyAAAAOEA&#10;AAAPAAAAAAAAAAAAAAAAAAcCAABkcnMvZG93bnJldi54bWxQSwUGAAAAAAMAAwC3AAAA/AIAAAAA&#10;">
                        <v:imagedata r:id="rId22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KixQAAAOEAAAAPAAAAZHJzL2Rvd25yZXYueG1sRI9BawIx&#10;FITvgv8hPMGbZq1VZDWKVQq9SXXx/Ng8N4vJy7LJ6vbfNwWhl4FhmG+Yza53VjyoDbVnBbNpBoK4&#10;9LrmSkFx+ZysQISIrNF6JgU/FGC3HQ42mGv/5G96nGMlEoRDjgpMjE0uZSgNOQxT3xCn7OZbhzHZ&#10;tpK6xWeCOyvfsmwpHdacFgw2dDBU3s+dU1DPu2XRGbzZ7Gq1nlUfRXcySo1H/XGdZL8GEamP/40X&#10;4ksreF8s4O9RegNy+wsAAP//AwBQSwECLQAUAAYACAAAACEA2+H2y+4AAACFAQAAEwAAAAAAAAAA&#10;AAAAAAAAAAAAW0NvbnRlbnRfVHlwZXNdLnhtbFBLAQItABQABgAIAAAAIQBa9CxbvwAAABUBAAAL&#10;AAAAAAAAAAAAAAAAAB8BAABfcmVscy8ucmVsc1BLAQItABQABgAIAAAAIQBmFQKixQAAAOEAAAAP&#10;AAAAAAAAAAAAAAAAAAcCAABkcnMvZG93bnJldi54bWxQSwUGAAAAAAMAAwC3AAAA+QIAAAAA&#10;">
                        <v:imagedata r:id="rId23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/LyQAAAOEAAAAPAAAAZHJzL2Rvd25yZXYueG1sRI9Pi8Iw&#10;FMTvC/sdwlvwtqauf5BqFFkR9KBg14u3Z/Nsq81LaVKt394Iwl4GhmF+w0znrSnFjWpXWFbQ60Yg&#10;iFOrC84UHP5W32MQziNrLC2Tggc5mM8+P6YYa3vnPd0Sn4kAYRejgtz7KpbSpTkZdF1bEYfsbGuD&#10;Ptg6k7rGe4CbUv5E0UgaLDgs5FjRb07pNWmMgsF42142J1zvl/3j6dLshgvZHJXqfLXLSZDFBISn&#10;1v833oi1DuXhCF6PwhuQsycAAAD//wMAUEsBAi0AFAAGAAgAAAAhANvh9svuAAAAhQEAABMAAAAA&#10;AAAAAAAAAAAAAAAAAFtDb250ZW50X1R5cGVzXS54bWxQSwECLQAUAAYACAAAACEAWvQsW78AAAAV&#10;AQAACwAAAAAAAAAAAAAAAAAfAQAAX3JlbHMvLnJlbHNQSwECLQAUAAYACAAAACEAptqvy8kAAADh&#10;AAAADwAAAAAAAAAAAAAAAAAHAgAAZHJzL2Rvd25yZXYueG1sUEsFBgAAAAADAAMAtwAAAP0CAAAA&#10;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gridSpan w:val="2"/>
          </w:tcPr>
          <w:p w14:paraId="34A47F6A" w14:textId="425532C1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25B8DF80" w14:textId="0D68EF01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476" w:type="dxa"/>
            <w:tcBorders>
              <w:right w:val="single" w:sz="4" w:space="0" w:color="A6A6A6" w:themeColor="background1" w:themeShade="A6"/>
            </w:tcBorders>
          </w:tcPr>
          <w:p w14:paraId="4062EABF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47289" w14:textId="057445FB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20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3AC0BE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02A6508F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05D29C37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602" w:type="dxa"/>
            <w:gridSpan w:val="9"/>
          </w:tcPr>
          <w:p w14:paraId="7BBFA83E" w14:textId="77777777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7E380C3F" w14:textId="77777777" w:rsidTr="00290D95">
        <w:trPr>
          <w:trHeight w:val="119"/>
        </w:trPr>
        <w:tc>
          <w:tcPr>
            <w:tcW w:w="604" w:type="dxa"/>
            <w:vMerge w:val="restart"/>
          </w:tcPr>
          <w:p w14:paraId="416D1EFE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24AD417" w14:textId="77777777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8"/>
          </w:tcPr>
          <w:p w14:paraId="5BB72A5B" w14:textId="0E0B764B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50052" behindDoc="0" locked="0" layoutInCell="1" allowOverlap="1" wp14:anchorId="1F6E2A64" wp14:editId="684C2AFD">
                  <wp:simplePos x="0" y="0"/>
                  <wp:positionH relativeFrom="column">
                    <wp:posOffset>2720612</wp:posOffset>
                  </wp:positionH>
                  <wp:positionV relativeFrom="paragraph">
                    <wp:posOffset>-110309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1CE0C126" w14:textId="618F6735" w:rsidR="00327660" w:rsidRDefault="006B0A78" w:rsidP="0000022A">
            <w:pPr>
              <w:spacing w:before="120"/>
            </w:pPr>
            <w:r>
              <w:t>Mal-A</w:t>
            </w:r>
            <w:r w:rsidR="00327660" w:rsidRPr="007438C5">
              <w:t>ufgabe:</w:t>
            </w:r>
            <w:r w:rsidR="00327660" w:rsidRPr="005A2657">
              <w:rPr>
                <w:color w:val="7F7F7F" w:themeColor="text1" w:themeTint="80"/>
              </w:rPr>
              <w:t xml:space="preserve"> _______________</w:t>
            </w:r>
          </w:p>
          <w:p w14:paraId="755E8B58" w14:textId="77777777" w:rsidR="0000022A" w:rsidRPr="00E0758C" w:rsidRDefault="0000022A" w:rsidP="0000022A">
            <w:pPr>
              <w:pStyle w:val="Impressum"/>
            </w:pPr>
          </w:p>
        </w:tc>
        <w:tc>
          <w:tcPr>
            <w:tcW w:w="20" w:type="dxa"/>
            <w:vMerge w:val="restart"/>
            <w:vAlign w:val="bottom"/>
          </w:tcPr>
          <w:p w14:paraId="4714A62E" w14:textId="786D16BA" w:rsidR="00327660" w:rsidRPr="00E0758C" w:rsidRDefault="00327660" w:rsidP="000951D4">
            <w:pPr>
              <w:jc w:val="right"/>
            </w:pPr>
          </w:p>
        </w:tc>
      </w:tr>
      <w:tr w:rsidR="00327660" w:rsidRPr="00E0758C" w14:paraId="2BBF5A30" w14:textId="77777777" w:rsidTr="00290D95">
        <w:trPr>
          <w:trHeight w:val="119"/>
        </w:trPr>
        <w:tc>
          <w:tcPr>
            <w:tcW w:w="604" w:type="dxa"/>
            <w:vMerge/>
          </w:tcPr>
          <w:p w14:paraId="473ACF69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633D905" w14:textId="58AD5A2A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8223" w:type="dxa"/>
            <w:gridSpan w:val="8"/>
          </w:tcPr>
          <w:p w14:paraId="7E19618A" w14:textId="359672B5" w:rsidR="00327660" w:rsidRPr="0067733B" w:rsidRDefault="00327660" w:rsidP="00327660">
            <w:pPr>
              <w:rPr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225" behindDoc="0" locked="0" layoutInCell="1" allowOverlap="1" wp14:anchorId="73254EC7" wp14:editId="20645E1D">
                      <wp:simplePos x="0" y="0"/>
                      <wp:positionH relativeFrom="margin">
                        <wp:posOffset>53123</wp:posOffset>
                      </wp:positionH>
                      <wp:positionV relativeFrom="paragraph">
                        <wp:posOffset>149581</wp:posOffset>
                      </wp:positionV>
                      <wp:extent cx="4884234" cy="617034"/>
                      <wp:effectExtent l="0" t="0" r="56515" b="31115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4234" cy="617034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E0DE9E" id="Gruppieren 465" o:spid="_x0000_s1026" style="position:absolute;margin-left:4.2pt;margin-top:11.8pt;width:384.6pt;height:48.6pt;z-index:251650225;mso-position-horizontal-relative:margin;mso-width-relative:margin;mso-height-relative:margin" coordsize="44949,53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BL9MB4EAADjFwAADgAAAGRycy9lMm9Eb2MueG1s7Fhdb+QmFH2v1P+A&#10;/J7YgL+VyaptulGlbRt1tz+AwXhsrW0QeDLJv+8F2/O9ySaqkky0D+MBbODeyzmXAxcf7toG3Qpt&#10;atnNPHweeEh0XBZ1t5h5/375eJZ6yPSsK1gjOzHz7oXxPlz+/NPFSuWCyEo2hdAIBulMvlIzr+p7&#10;lfu+4ZVomTmXSnTwspS6ZT1U9cIvNFvB6G3jkyCI/ZXUhdKSC2Og9Wp46V268ctS8P7vsjSiR83M&#10;A9t699TuObdP//KC5QvNVFXz0Qz2DCtaVncw6XqoK9YztNT1wVBtzbU0suzPuWx9WZY1F84H8AYH&#10;e95ca7lUzpdFvlqodZggtHtxevaw/K/ba60+qxsNkVipBcTC1awvd6Vu7T9Yie5cyO7XIRN3PeLQ&#10;GKZpSGjoIQ7vYpwEUHYx5RUE/qAbr36fOoZZmKXZ0DGiaYYT29GfpvV3jFlXBiPB6huN6mLmERIQ&#10;7KGOtQCua71UqhZadGhoH316gpM0JTSNwJ9DV+MEYxqNBmMS4/T7PMUBDErGjklG4ow84KmqeQ6/&#10;ca2hdLDWj3MCevVLLbxxkPa7xmiZ/rpUZwBLxfp6Xjd1f+8oBgC0RnW3NzW/0UNlswCYZhRWcViA&#10;X+umQJR4qBCGA8uoddR2tt8PvZn17pPkXw3q5G8V6xbiF6OAp5A9XFh2P/dtdWfqeVOrj3XTWGTa&#10;8ugkzLbHiSNxGvh2JfmyFV0/JBAtGvBXdqaqlfGQzkU7F4As/UfhDGK50fwfMNDB2vRa9Lyyk5dg&#10;xNgOqF2/cBZvjLT2G6AXmq/+lAWAlC176VLFHr0oTeM4PgY8GpFwws9Y3mYKRFSb/lrIFtkCWA7G&#10;uhnY7SdjzQbzpk+s4Z208XPuNN1OA3xoW5wL1uixCD5sJYdjFITUepSCLsFa8j6BgjAWkC8MAxK7&#10;lMDyKdnsMGkTCZY/lmy+0fEbycYuGfxOiYIkmRZgoCCkxB8UnPLEwxREWgJnzkhM4yjCjjcPbXhv&#10;g4ynBlHYjvHeLvEDom77Gray50I0TqM0GBLmqGWnXPk2cLpRcbCVbIm4U8OvVTlrmTmkWIj6+0ix&#10;To2+lMohUZgROsgcTPFaRE+wDeOExhBae5ygYZgG0Y5W3giZ19E6YQTn2QOlY1tBTj1R52CShNZ/&#10;q3ZoAK7uMTiM4SwynqyggIcD0uNiJyE0sznBhTAmUbobwg0NJzEPZDwZrRNGe9sIBOg90hDB7UQS&#10;YNg0nU5fny7+92PHsHmQgMJtyjDXRMVtHOEog2Pxa1Dx1HaK0Gav7dMwHPzfJUDhwE1wEFHvxaCa&#10;xBajR25mogRHU8Z7PaRuEutw53FSaTWGS5tt1MIO/T5Q666gXkrdDOh8u7rGQRRukt2V0Hjrba+q&#10;t+tOqG/u5i//AwAA//8DAFBLAwQUAAYACAAAACEAGA4Gp74bAAAEMQAAFAAAAGRycy9tZWRpYS9p&#10;bWFnZTEud21mxFt7fBXFvd+ZnTlCIAiI4AUCaxVKwbwOeRFABIEPb6IB4QZpcjg5eZDHCckBEiAW&#10;KAqIorwiyK1+AIOAIhVbwKqUVwtaeclDhKLBi3ArCIhguzM7k/vb2T05SbG9vX9c7wm/szuP329+&#10;r/l9Zzfk08N/fFmDT319Z62TNsy+1dZtQlpzTdNn3qdpVPtZM7uPArXEF1tebGnftcBLzaWmfYcR&#10;ckfj0L+5d3chHe48QN093TWsoUb3sJLq76bdQjdRt9GZQzIyjYzygK9kSnHAmJQZzAsFiowZSXEJ&#10;k6Oj4svKsit8MwKG+soN5BnxFQXBmWW+/IAxu9qAjuiolBQjt9AfMqYE8gtLbRZoZE8JVmZXJhoJ&#10;cQnqY880IiNViUZsYqOhJlxew5vWaKwxGwylNhmq8PuKA9mhgkC2ver08oCR5yuuCDiK2cr7iwvL&#10;mvQ9OsiYDT9qrMoIVPoLXN1gbmVD27HcXxBq6HE4ZuZGOqqjoypCwbKyQK5RGgyFZdrrhcqnKxWM&#10;aqMwD76Um+LDC9vuAQc0WtruAWf9XU+V9+97KiM91cYdq9/pix/UI1ZF/24tQxudmTF+kB39R8eO&#10;Gvv44CFDjf4wZmdTP/dq+xpu/8XPXTDPwja//SFAsdCwk5dhu8f5OP1I5TNBLaDT5utEyj3lnnBO&#10;ExRt9wN3d083jWCM3VBGR8027NtK9V1llARnBEJB1YDQJBjlxYWldkeC6oLwuR3RUTYXTCkN5Dea&#10;prKjNAD5HCpQwQKn3pFR9ppO6kJEVHI3XBMNX25uo9yGAKkJDdeGCdFRBmwdJRt0VwEPz000KqZP&#10;cfrUrnH73R1kj+UWznByqEFG1R2KNJEB6aXWsGWAsn8vQ40VhfWA9Rvr5a5bMr3Y4WvYuEXhRcMM&#10;bttdpBEDeNu2MLwCMIbKfaUVxb4QFBJ3Leda5bQhmauN2QkQGfunPOAP2ZGxd0/A3s2B0tzoKLsK&#10;2tkwrPXQ1t3uz8iMHZgbnBKI7R2XYEAOD7Vvorp1exQKWShYnm74fYXlQSMxLjEhzmv0KAiFytLj&#10;41VnfrmvrKDQXxEXLM//WZilMFg6GNRLNzKnlxoDp+cbiWnwL92bkp7c2/AmJPaGiRlQ9SrSjUS4&#10;HRScXppbWJo/KFiZDhrHJkLNgtoEI4OD/uklgdIQSPOlG48WB3ylqYMKQzAyyleaPx1EjArMCBSn&#10;G17oGlKa+2iwxJ5eYQu1C2hGebA4mB/lqJodKKvIrggpv9lVGApJVLxdbLP9oEDIUN92G+b4i5zh&#10;ICR6ZNBwsstmnF4RKI8U6qj4aVCy8lVdrzamFJaqPI6Kf8zuLQ9AZYNi2njAXwIjKYavvNxXZfic&#10;cX+w1O8LNZk2E2ZVBEL2PpxZmKu2VUT4iMig31fWhG9qZGhqsLC0ydhoZ6ykMBSA/QyXJqO5zmiu&#10;r8Lew5HFbH3d+tC4uxi63SrRuNsP3f7p5aqcNO4vsPuLgxUBt0ZE5IN/ZrsVenqZKiy9wdsQvmIj&#10;2ejt3LjrNxQmqAL2J8Hhi1Sr8N0Pr5QJC1WEyoNFTSOSB915hbBcY33zetpaBe/oL4XuSKWLWDEB&#10;+lUZbCxkgiPkjv5B42B244lD/r6jLDevxFdeZMwsCCj/lAXLjPzi4BRfsUq9+AHhCfGByoDfKA76&#10;co2y6RBQ5RlIvchcdZ4wGnHYshSDc5hwVlJ88X7YZ+WhoFq6YQqUDVDWqSFR8YMGPwrKqxkNcVKd&#10;YY2a2DW6YXL8ELj/oTmqmMDuhI2SXQYpq44ATqdqZjc+XjTujxwzQD21pcep7IeDlZ2C5VAOHHl3&#10;rtBYx3EjjNlgvU2GkTu9TF1DVWUBAJpQORQndR+YpvohgWzxUGWNWPtQlmjY9TrBKZPZecHSUHaJ&#10;D7gqjVxVq/OC5SVGecP2cZ1ogAAY8RUXg9B/rioU9EiSuYYEiqGy22vZOWfX5yYL+5xkgCDbgbbJ&#10;BoOmFUfZEmF1tlFFRK4z5Li/0l0jHIwGYyJ6jbO3kL2SW26VbpFjWGShsHNUWislwPGK05nTSAX3&#10;zNdokVyY6jo3goN3ynanODU1HAw3rAD8dzI0KArBN5KM/IB7Wk1Wt65ikfR01W4kqMku/RcMsSuq&#10;F0CnrMoAtHMqXNP4/DM13fXv0Ksxz/9So3xQCMAGEL0KMjPi8nJ3oDx/ih/gtLzJYG6iw+X3+QsC&#10;uYEZhf4mZVWhsovCDuYD5Dugr/AZEDwzEIK4OIP/+CQA4G6fGJzJ0yCV3VNCWsMBx5gWlWB4U+L6&#10;9LGfeYxYbyoMGROMUujOj4KTS3JaiuFNjEvqnWqUGG47MS0uJSXJSIvr3dtrJKbEJSUayXHJyX3c&#10;e7/hjUtNA4XVSBTIAKkuj9NwBfrh4cwe8ybFeROTXS5QJimljyvQbfiNKGcxtx3Wy+ELtxwt/UbB&#10;HXrnRcGjXnJaUmqSMRMMGwE0NWrSZPvZ0MiNSjJGG9PAwfZeBweF/ZGYColWEpZlG5gccQGoA+5y&#10;PWB7yRt2gdNo8IHTdJ3gcDlGOwIbXBCXmgqOUH6zx3u74px7v7uSEgPQYQuFsCgetxEW12B8WOFM&#10;47EocFuTOLptNybg/kggITSNIwlTGoUSItoolm6rIZjhthsVh9ONmCvWbUWBe5xFw8Ougm4iNFHX&#10;DqirsLtUiZEX9Y8D5s4N2+82HdeHTbUdCAnv2uq0/HaOKmOddpRrj8PpNsJuDtvqhMDhAzaImyvU&#10;aUDiuku6g65lTrSdRlhkg5Vhze3INUQ3JcEbyT5vXJo3vP9AMKS1zdPH3k5wH849p2UvnApqKBan&#10;kRxnSwunHtiX2ie8ZRPiUrzhzQdr242G5HPbrkoOWxP9Gm09Z4l/HiiXFxzWuw8cBhrSOikuMSW8&#10;t+z8gOcgxzy3EbbPbbp7C/xsszkWujLDJtqJngihCedy75Tw/oI42o2GAuO2XdVcvqaKNrKyQXV3&#10;kyWmqUik2KEC7eymvSaUtt5xfXon2cr1hgY8EianuA2VdXYAnDE76RLB6Q6b2wDrQSTMdMbA80l2&#10;rtpctmow25HoNOycc5ZzBx1FFJerVFigSrnGSv8P+0oZZJfZRvbBlk2AyuWsaIckGVqOPm6rwUR7&#10;G9vDYRsd1nBLyW0w0nZ9MqCLayYwQsq6cm0n2U1IBNdQd9ix1GV1bQUe0NctIo0NsGP2GFD4bSKg&#10;6bhyX2FxoDzKeXpteIy1X17MhjNaNWBjGTzcO+ONHnojj8NqKpz6I1PVITPyEO0+19pP3mOHRrWG&#10;d0z2G4V7tXs09YJIPQy7c6KjGr0zRdr/3VuzH34/htVbMavhvZnz1kxXb808yH7HthAojSJtoBZj&#10;HTazrGPmSusz87B12SSCm6miHSsQXlYjxrE9Yha7JF5jzeQnrLvU+QCZyjNlCZ8iN/IieYGXyi5W&#10;kcyypshVVqY8Yg2QRHSXaaKZLBSXRI3YAz814rIoEM1lqvgpjA6Qh2HmSuDIAs4YqxSkFIG0KSA1&#10;U6bACjr/KazWXL7GLsPqe0CLGpHICkGrNNCOiMvmEeuMuco6Cpp/bHaB6wV+xtzIL5slHLTn7ZjO&#10;E9knbBx7jc2Cn9fg7hPmhd52LAVmlMDMjfwz4Dpm2vb/2PEh6v3mDfTDccLuqK4NgwimUawt1VZo&#10;9bwl+4a3UnSUt2GreAyr4t3YVN6TjeXJLJkPZN35cEXRfAK7zfLYeTaTHWIL2XtsBdvIXmfL4W4R&#10;9Ng0g33OAjDrCRbNhwGXTY+AlCSWARKn8gfYU7wzq+Gt2TEeza4pasHqeQvWz4pmYxS1ZkVWe7bY&#10;6sxqrQfYB1ZPdtxKYletR5hHDGP3KnqCxYkAGypmsMliEatQtJzNFRvZSvEe2yQOsd+I8+yAuM1O&#10;iWh+UXTnNxUlcybGco+cytvIKt5e0SreRR7lPeU3PFZRPY+H/EmQ/ax4OdqKVVRk9ZS1Vhe512ov&#10;j1lt5BXLI6lgop24qShWXBRDxCkxWRwQFeIdRXPFJviZK7ZDy6YDMHpKDIWZccB1ryImPMIjr1qt&#10;5XGrg/wAVqi1HpSLYbUiWHmMonjQJAH2Q7ysBw2vKeopj4HWNbyDfIq3Bms8MgMsS3at7A4WR/NT&#10;YP0B8TnbDt6waRN4Zq5Y4XprEXhuJhsi8lismMDaieGKqBjIrljJ7Bh4fa/VDSIQA9Fow0ZbrRT1&#10;s1pCtGx6wexnvQA7ZbmZZ60wF1g15m5rvXnW2mIisdPsLPaZKeKImSHOmVniglkhrptLhDQ3iLvZ&#10;u8Jg+0QPdkb0ZZr0s7ayinWU89lDcjXrL7exUfIgy5J1LEdeYSWS8CrZlf9S9uHPy/F8mfTxNbKa&#10;18qdfJM8xTfDLn8T/LIV/PMm+Gkz7P5NMt+qlQusV+V6a43cbS2TZ63n5SXrlxKLKhkjSqBi5MgM&#10;kSUniVEyJPrL58RDcoPoKN8VbeU+ockz4gx87xP3QE8nGHlILoFZFTA7C7gygDsFpHQGaUgsAOnL&#10;YJU1sGKtzIPVs0CLfqBNjLUVNHtT1oGWJ0HbHaD1HNA+B6zowxfILmAZ4SXya7C0Diw+CJZvAw+8&#10;BJ6YxzrJSnYPeEeTY9hVkQ7e6gFeM8B7rdgGIcznxDUzJOrMSeIsePkwVNe9Zgx4Hout5iVrM0Ri&#10;HURkrbneWgXRWW7mW8sgWkshakvNer4MqtRy8xRfZe7k68xqvtn08a3meL7T7MP3ml35YZPws+YV&#10;VmfWsWvmQSbMbawVW80MNp/1YFUsnfnZGDYWvvuySuiZByMvsbvZNiZh9nXgumB+zc6BlCNmF74P&#10;pO40c/gWcw5fb+7gNeZJvsKsAw3sPPqx66TuVkLyg3gWqaIRNJutHzZ36sfMm/pnZi9y2fQRbq4i&#10;7dgfiZfdIuNYFzqLDaavsTz6CVtAdf4rmsrfpiX893QjP0Qv8D/RLtYhmmX9nq6y3qZHrF9RIhbQ&#10;NJFHC8VgWiO60D3iFrks/kiay1Xkp9JHBsheJFPe1KfInXqRnK2XyofhqkP7TxhQDg+QOfinMh43&#10;lxhfFmfQHvE2qhEvoEIxDaWJiYiIweiIlYJWWbEoy+qJusD1Ak9BG/lgVMInolQ+Den8BfQJexu9&#10;xs6gWQzjcSwee1kObsdWYm7+CV82dbD3YbDbtv/HjlIEr5zf4cHRQn3Cpw77egMRbaKLZiu0Gu1J&#10;vSUbqbdSFKu3Yd/hGPYp7qboIO7JtuJkthwPZL/EwxVNxRPY4ziP9cUzWTe8SNF9eAW7gd5jX6FD&#10;ik6iz9l+dJv9BkXzjai7oldQMl+OMvhCNJXPR7MUzUI1vBQd40XomqJCVM8LUT+rCI1RVIqKrBBa&#10;bM1CtdZ8tFfRQnTcWo6uWq8gj9iI7lX0GxQn9qOh4iSaLL5CFYpuoLniPrxJdMPvKOqLD4jH8Skx&#10;FV8Uv8Q3FS3HTGzFHnkQt5Gf4vaKvsNdZKzeU47UYxU9qcdDLiXINXB9A/ps+hDGL+kPSky6yK6k&#10;vaI40kYOJx7pJ0yUk5uKlpCLYgM5JY4RQFaySdwkKwWlc0VrWqHofjpZeOlQMZDGiRG0q5hAPcJP&#10;r1ql9LhVQfcqmk3BdrrYWkiLrGfpGEXP0X7W87A/nqP1/Fl6TdFCeozPp+/w2bSGV9BZikrpVO6n&#10;GXwCTeYjaGc+kEZzL73N7qefs9b0kCJK32M3yevsPFnBjpGFbAPJY0vIBFZOhivyk4FsOElmcaQn&#10;60q6MUxi2CW9A/sQcuUNyBub1kAO2Xn0pP6CuQZol77cPKCvML/Ua8x6/T/MTmS9mUa2mNlkpzmL&#10;7DNXkiPmW+ScuYtcMI+T6+ZfiDQ7UIMZtAdLpn3ZCDqWTaZ+VkarWCWdzxbT1exluo1tpgfZLlrH&#10;PqBX2EeU8NO0K79A+/Cv6Xh+jfr497SaC/oyx56dnHpOcY/nAm/uqedRni5Wc08/y+PJsqgn38Ke&#10;BZag663v6W7rGj1rfU0vWRcoFqdpjPiIpooPaIbYRSeJzTQkXqbPicV0g6ik74oyuk9MpmcgVldF&#10;MtWkQe+RHWgn+RfSXx4no+QukiXfIjlyJSmRs0iVzCYLZBpZJjuRNbJef1V+qdfKA/omuUvfDPn0&#10;JuTVVvkkXB+Gthf628H4WQz4i5fJ7fh5WYMXyDm4SvpwiRyGc2R/nCUfxKNkS9xf3kYPyS9QJ3ka&#10;3SP3IE2uRmfE02ifqEbvimK0QUxCz4lRKCQeRpNEGsoQvVCq6IpiRDuERQt0yboLnbXqtd2Wqa23&#10;vtMWWDe0fOu6lmVd1foB1fPr2gV+QzvFv9N28nqtmt+FfLwFGs/boT68K+rKeyHC09AV9jCqY6PQ&#10;QTYJbWPFaDWrRvPZ06iKrUZ+tgf1ZadRD/YFMthtdDdriaX5IL5u9scXzGH4nOnDR8w5eJ9Zg3ea&#10;2/Fb5m68xTyL15vtIG+8kD8PQx7ZOfVj19EInv1QHY1U2QjaxVgdADM6opXWA+iw5QUsGQr+zkYF&#10;EI8a8SpgzR/QJXEdNZMxuLscDVg0DzBpF54ib+Ai2QuwqgCwqhaw6gs9U94HWDaWdJfzSTP5Drkk&#10;LpA9ogVgXiItEJmQn9MAC5+lh61X6ErrTcDI39IYaxdg5m8BO98EDH2FpkBN0Pk0wNZMwNhEwNoW&#10;dBy7QBLZO4DB8wGLxwIm30fOmF/oR81a/WOzAK699DPmDcCwXYBl8wDTRuNEFgMYdx2w7g+Aea8C&#10;9lUDBmajFD4UMNEL2PgAYGRHZNv/Y0fpXz2TpLlot1h7EfL6CfQNYLlNR/kktIrno6cAg8byXwA+&#10;LQGsWqEomq8D/Po1Os/2Qm6fUPQeO482sm/RcuYB3GuraAbrgQPsEfwEm4iHsWmKHmFzcRJ7Gf+E&#10;fYg7szrcmnXUo1maohZshN6CPQP3qxW1Zjv09uyE3pld1x9gd5EklkIeYRlkGMtW9ASrJAH2IpnB&#10;XieL2G5Fy9lHZCP7ghxikpxnraCed4W6Hkfv5+lQ5wfTsTwD6v4kWsVz6CpeQLfzID3KQ/QbPlNR&#10;Pa+CfJkFGFJFR1szFQHO0kVWELCmAHAnhx6zJtErVgalcNb6N5FOY0UcHSK6Al61AuwSxKa5Cs++&#10;AFz7iGwXuxUdEK8D3r0IuFcJGJitiIkMwMUU0kHeBXh5HXDzBODnDsDR1Yri5TOArwWAryOgnaao&#10;p+yod5F1uIP8EPD5ZcDpuYDZ0xRdFBMBxx8BPO+Bt4u2ijYJD14pvgXMPw/4f0LRZLEXDRG/RrFi&#10;HWonViiiYgm6Yv0CvW+VwpkiH84Xk9Boa6KiftYTcP6w6TOogZ9BLfyzlmedh9pYB3XyqnbWuqVd&#10;sv6mdRYtUYq4D2pqN5QFdbVC9EFLxDCouf8OtbcIanCFqsVXxRqoy2+htnI/6ig/hnr9JeovGRol&#10;20Id7wX1PBnq+lio74VQ61+Fmv8G1P6DuFYiwIKugAm9ABtGAEYUwPUZaNdC/9uAEUcBS67qa2Qz&#10;wJZu5HmZCFiTD5gzD7BnLWBQLRkldwMmnSYPyW9IR0loWxkNePUTwK1UhV82jr0rAoBrM+gSsRBi&#10;WkOzRC1NETtpZ7GfInEEcPEc4ON/0nWAjwus6zTPugm15jvIm+8hf/4KZ4/vaR3/jp7kN+kOfp2u&#10;ARyew/+T5vBzgMlHaBe+HzB6J+B1LeB2DeD3QvoSm0HnsQCtBHwfw1JpOvsJYH40YD+h8EaFCPM0&#10;uWbuJnVmLTlrriWHzXlkr5lPtpqJZLPZjawzm5G15lV9lXkUsOFtfRnUrqXmM0Aj4L4X9HWFMaSv&#10;Mw/izeYbeKv5Kt5rFuLD5lh81kzGdWYvfM1si4XJUCv2JeDSx6gHnFXT2VtoDFsDmPU0qmQVaB4r&#10;Qi+xfwdMGwZ7vw9gXC/0NesGmHcf6sJbonH8b1oOv6XN4Ve1HbxOO8nPa3X8z1BfPvt/eMfonOv1&#10;H3w2i1TJCFqN1DujRXpXtF/vgSw9FXnJSJRHctFLZB46QDaga+QjdC+9hVLp/XgcfRyX0GfwPPo+&#10;fpHexmtogv4ftERfQzfrL9KL+jwaQ0poJhlHF5JUuovcSy+Ra6Q1PUBS6EtkIs0jM6iXvEAtfT3d&#10;r79NF+m/oyP1D+jdcD2J36Zr8XoawC/QRDyDangi/QSl0E2oNZ2PLpEctIsMQgvJz1AmaY9iyF3o&#10;oi61zTrXSuCaoN+FbuP26H38M/QMHoQexznofjwf3UKb0EfoE7QBaXgeSsS5KIBHorU4FZ3EPdDd&#10;YLdt/4+NVv/qmSKlAa1e0GL1SaiTPlmRAOvqcB46gIvR6ziEVuMqVI0XID9+EY3DqxX1xRvRA/i3&#10;6Ht0Gv0FfYlOwt1eFIV3oA6KalEsXokG46fRk3gOKsJBtAD70at4InoXZ6IPFY1EX+EBqKveD/VX&#10;lI7G6OloCdz/StEA9J4+BJ3RR6JbeiZqQ2yaiAziR31JEI0nVaiQPI2qyUq0ivwW7SMn0UXyPdLp&#10;A/hB2hf3pmPxAOrHw2k1Hk9X4xz6Og7QA5BhdThEBa6infQ5imL1pyBPfkGnwnU29Nm0Rq+iO/QQ&#10;PaGX0Ot6QFG9nkM7kvE0iQyno0k/+iTpTUPkQbqE3EPXEazoLfJXsp9cJF+SfUSnq0hbWk260ELS&#10;g44nSbQvGUANMpi2IaMo2ETP6BPpe/ok+itFk+kS/eeQ71CvoN1f0UTaFeZhfRT9Cg+mHyoaQN/F&#10;SfRV3IMuwJ1oEW5Ln8Q6HYxvklh8gXRQdJpE4f3gjbfIl2gd+VTREvJHFAJPPUk2okfJakVJ5EXU&#10;kSxA9XoVuq6HFJ3Qi9EaPQfNhnywaSrkhp0fsfrn2lSgRfoFbaX+pbZd/0q7qn+rNSOm1o4ILYF4&#10;0EjSBgVIDHqK9ESLSQJaTx5GvyOj0XHyc3QZonaDzEQe+izqRF9BcXQ7GkgPoeH0OMqil1ERlWgW&#10;bY8X03i8lKbjtTQTv05L8Xa6CL9HX8O/p7/GB+nH+Aj9Cz5BPfpp+qD+KdSIs+Cvc+C3s+C/T+kW&#10;6N+hn6An9SP0W/0gjSa/pz3JdvoYeZ0Wk7X0GbKYbiGz6H5SRM9BJJvTgbQt7UT7UQ8dS2+QKfQy&#10;mUqPk9n0d+Q5uh44FpMt9CmyjQbI+3QkOUQTyAnajvyZNiN19Kr+X/Sofp1u12/Rlfpfoeb8DfKI&#10;Qz5ZNBauraCNof8ivkUP4uv0DfxfdCmuo/lgwSh8iHrx+7QV3kJvo7X0PHqObkNT6UY0hc5B/egT&#10;qC0dg5rTh9A58Oh+0gptIZb2DLmhFZOvtMfIGa0nOaZFk4+0b/UD2kl9r7ZD36Nt0T/QlgCNgfsE&#10;6HsQxjz6Me1jfEb7Nf6z9hr+SluEb2il2NIycXOUjluheByD2uOHkET90WU0Bh1HT6BDqBBtR3PQ&#10;K2gZehZtRDPRNhRE59FodBs9jFrhBHQf7om8wDkKt0H52IOWYlN7A3+rHcRXtIuwCoYcaQW5YudN&#10;5C8LnP+9bf+eqr7e/ruCpm+McJP//W3PcMbDT0JEs/9OQdP+GwAA//8DAFBLAwQUAAYACAAAACEA&#10;OFqAOx0bAADMNAAAFAAAAGRycy9tZWRpYS9pbWFnZTIud21mvDttcBTHlb29M3K8iE8nDmCbjA1y&#10;rHCgb2mB+GLzjcEBATEJqrNYSauVgrQrpJVBYFMYERfYGCspKkKBA19iPsXhQubDHCksyEHgAo4N&#10;Og4HsLEhB7ZJ8ZU60v26Z+7NTM/uKpCU78ch+6n7ve73+n31655W8V8njvyC4I9lfZcMJRPtLtm5&#10;xUfuJ8RfMpAQndzArt0Skk7j919Kt3s96HhYxewe9fnU6HDfANW7z+fHXhrC42mPE0p8KX1cyaFn&#10;kD/7bvoynp0xbtoMY1p9OFRbVhM2SmbEKuPhucYL+cOz/6lnIKuurrQh9ELYcH5VhCuNrIaq2Py6&#10;UCRsLHrJQELPQGGhUVFdHjfKwpHqqM2CSGlZbEHpghwje3i282PPNJIjTTnGsJyUoW5cuUbh32LL&#10;NfLzUthQmfJQTbg0XhUutVdtrA8blaGahrCrmK18eU11XTfamNHGIvzPGWsywgvKq5RuOHdBAnct&#10;L6+KJygux/yKJOGlnoGGeKyuLlxhRGNxT6a9Xry+0VHBeMmorsRfjpuyvIVt96ADUpa2Keisv6I0&#10;5f41ZUGS8pJxx+p3+uKuegxzot+bTCPPzpj2g9F29MdMnTJ1+thx440ncczOpu+q1vY1dr/iz304&#10;T1Cb3/7REIYh8jVsObUp7o9L9zn5rPl6INHme0j7N60+zctpzdfTpiP342kZRKOUqlD2DCwy7O4C&#10;53eTURt7IRyPOQiGJtuor6mO2oRsh4ThU4SeAZsLp0TDkZRpTnZEw5jP8SonWOjUOzLKXtNNXYyI&#10;k9yJNscIVVSk5DYGyJmQaBMTegYML1tRdyfg3twco6GxzKU5u0bR1Q6yxyqqX3BzKCGj6Q5FusnA&#10;9HLWsGWgsn8twxmb6+mB6zs2K1ytW9tY4/IlNu5cb1GPQeFqkRQG9LZtobcCMsbrQ9GGmlAcC4la&#10;y22bXByT+SVjUTZGxv6vPlwetyNj756wvZvD0YqeAbsK2tnwXw/85wMZj06bMezpilhZeBjWAwNz&#10;eLzdCWRkjMFCFo/VjzTKQ9X1MSNneE728Fzjiap4vG5kVpZDjNSH6qqqyxuGx+ojmR5LdSw6FtUb&#10;acxojBpPN0aMnCD+PzK3YGR2tpGbnZOHE6dh1WsYaeRgd3SsMVpRHY2Mji0YiRoPy8GahbUJR8bG&#10;yhtrw9E4SguNNMbUhEPRotHVcRyZEopGGlHElPAL4ZqRRi6SxkUrxsRq7ekNtlC7gE6rj9XEIgFX&#10;1dJwXUNpQ9zxm12FsZAEsuxiW1qOCsQN57eN45zyue5wDBM9OWi42WUzNjaE65OFOpA1D0tWxKnr&#10;Lxll1VEnjwNZxTa1PoyVDYtp6kB5LY4UGqH6+lCTEXLHy2PR8lC827T5OKshHLf34fzqCmdbJYU/&#10;kxwsD9V14/txcujHsepot7Fn3bHa6ngY9zM23UYr3NGKUIO9h5OL2fqq+pBKrkGyqhKp5HIklzfW&#10;O+UklV5l02tiDWFVI5Ly0T+LVIVurHMKSx56G8NXYxQYeW5HrZ8oTFgF7J9sly9Zrbze3VeagQs1&#10;xOtjc7tHpBLJldW4XKq+ld+xtYrdQY8iOVnpklbMQrpTBlOFzHKF3EEfPRNnp04c99eEuorK2lD9&#10;XGN+VdjxT12szojUxMpCNU7qZX3Pm5AVXhAuN2pioQqjrhED6ngGUy8517lPGCkctiyHwb1MuCs5&#10;fFnluM/q4zFn6cQULBuorFtDAlmjx45B5Z0ZiTg5RE+jbnY9m5icNQ77d5vjFBPcnbhRSuswZZ0r&#10;gEt00NLU60UqPXnNQPWcLT3TyX68WNkpWI/lwJV35wqpOs58xliE1ttgGBWNdU4bb6oL40ETr8fi&#10;5PTD8xw6JpAtHqusMcy+XeUYdr3OdstkaWUsGi+tDSHXAqPCqdWVsfpaoz6xfZQTDRSAI6GaGhT6&#10;91XFgp5MMmVIuAYru72WnXN2fe62cMhNBgyyHWgb7MOge8VxbEmyutuoISnXHXLdv0Ct4QUjYUxS&#10;r5n2FrJXUuXW0S15DUsu5DnHSWtHCXS8w+nOSVFB3flSFqnAqcq5yXPwTtlqiltTvWCosOLBfydD&#10;QlEMvpFvRMLqtlrgdJViyfRUaqcI6rZLv4IhdkXNxUOnrskIYscpdd3j8/fUVOvfoVcqz/9Rowgq&#10;hIcNnuhNmJlJl9ergfpIWTkep/XdBityXK7yUHlVuCL8QnV5t7LqnMrqFHbPfDzy3UPfOZ/xBJ8R&#10;jmNc3MG/fRPAw92+MbiT52Eqq1tCfuKCY8wL4K0hd3jRCPubxxiWj6dG2JhlRJEcCeDNpSBYaOQV&#10;Dc/NCxq1hofnD88vzDeCw/Pyco283OG5OUbB8IKCEapfbqC8YI7CAigjt8jIc3kU4gosx48zeywf&#10;y0FOgeJCZXILRyiBCik3Au5iCld6KD5PK09o1R16VwbwU68gmF+Ub8xHw55B+HGg5J/sb0OjIpBv&#10;PGvMQwfbex0d5PkjPxg0yms9WbaBBUkXoDq5QeUBZ/1cpbFCPB8oVDnB5XKNdgV6LkCPFRUpD9jj&#10;eUqc2y9XKzli8OhAKobF5VGIJy5hvKfwDKM4kFvYPY4e7sYkNz8lkLk53SKZE0wNZQ7KScbSwzy/&#10;K9yLisupIqbEKiyA7nEX9YZdBb1E6KZuuVF1hwGVgb8dMGWcZ79CXderVVVUlFIKK8fbtmOswgPK&#10;HpdTIZ6bFapC4PK5sVJCvcAF1JJq0LVMRdtFPJEJKz3N7cihf7rtQA93I4f+Sm5B3KWpexA3XMom&#10;xF2aEjkP8yKncOV+xalCo8QqDCOnFlUEpZBiVZgqGHbkulNqjb8XOTXXs1+hrv/Vqio2SqlE5JTK&#10;XuSUPS6nQjw3K9QNgeJzg6OEJiKnlnRxpYzL1k3RFCs9ze3IFQSHF2C9Ua6oNTzcjVxBIRYQHHWL&#10;Zx5GzquX5UZBtlMM3LFAPspJ7jkP8yKncOV+xYnqOSXUFaswjJxa1Bt2FfRYu6lr2+Qp7C5lR84t&#10;olh55uP2yx4+YkQwiGX77mUTuQvz850qZpdNhboRsfUYgQcaejaIdTNveGFOvoc55gfxtPFiaVsY&#10;LLALIBZchXixVKgbFDTe5nPDpYQmYqmWVIOubootVVFld6rmdiwdXbDg5gzPz85NHgJYLwpzHdXw&#10;HMSKkFfkHYQKSZwC7pg6BRSbrQuWfFdm4hzIH55T5B2FWLryc72jUCGJo1Dhnmoun4d5QhOnQUJ1&#10;L4rOUfi3i2hSkB2pxMmPxSyn0Dv3HA28c08hnsUKVRYrtoTFtkzPYtsbOd7RZ/ut0Dv7FJKwWOFK&#10;NcXXXVE7ft0ptUZKADFvClPihwngZhaGD3XLK0geutj3THFHXN0DLouLuNI8OzBB80aoE9xRwQuc&#10;QhJnuMKVmi6bQjyJCSM8hf9e1VS8TqFJRsre1tlepOwdXxBU1inEM0+hKlKKzTXQFekZiLUyvyBP&#10;WWgXp2wvUApJBErhnmIun4fZ5QR9mzDR09sOUzGC97iPl9uZ9aHqmnB9wH1MSrwq2W+Ji/CT6SW8&#10;qtbhW5s7nvIGlXydcqbiR3hyqvPNl3zTUs9M9kPY1PEB0gfffO0Xvm+QB4jzYOs8TqlJPQMpf8Pw&#10;kf+/V+y7v1dT55VaJN6x3Vdsv/OKneaz37xLEYK6rVknj8LnfB70gYWQD8vhOVgLjdABLXACtsBV&#10;2A+9xDHIEx/CbNEFzdhuR/yU2A+3xRYYIFsgKBthpnwO5sp8WCz7wEr5OV8tO3mrbMW2jq+Uk/li&#10;mcnnygCfKa+xoDzDBsjD7LbYy06JHWy7aGfN2M5GPE8cZr3EGXYVrrETEOAdkMnXwmS+HOr4QmhF&#10;PW1977U/NefvA9d9d/crVaN+Mg1dG9QpmUxmo19fg218pQOreAvEeasDc/h6mMC3QRHfBUP4IejL&#10;u8Bil+EG43CZBcQ5Nlh0sSJxghWLY6zWgaPon2OszYETbLc4xY7jvIviMgNxk6VLiw2SfXmuHMLH&#10;yCJeLCfwEjmHR2ScRx1YxRvlNt7kQCdfKE9j34abSO8BUWlARAahRE6CabIExsgY5MolMEi+Duly&#10;DYD4FVwU2+G46IDdYg+0ObAXc2EP1DrQAcWiHYpw3mCxBgJiFXBYApchBl1QAodgEuyGIGwDA9ZD&#10;D2iFm+iP0+gbG2w/7eLFcBzhHJ8On/EZYPJZ0B+eh0dgDhRBNUzFjKyEZpS3ApZBG6yBdtgKB2Af&#10;yu+E8/A+3IKPIF1chAxxCYaKL2GcuAYhcR0i4gbqeR02IL4R6Qdx/CzOuyA+Ai7eh36yEzLlPrR3&#10;K0xAW0vkMqhB+1+UlbBUToUWWQTr5COwUfaHzdLkO+RnvEOe4+9gfu+Sb2G7HvGlSK/im2UZ3ygn&#10;8XUym7fIgXwpxuRFCaxGXmEl8jSbII+wXPkey5Q7WT+5iXGxjl0Qa9lZsZodFC1so3iDbRCrMNZv&#10;sAjiIaSPw/GhOC9DbGLpYie7Be+x83CEdcFpdgCusHYA1oY5tAIG8mbI5o0wiVdDGZ8DVfx5WIp+&#10;XI/+fAv9avv4Xu8bv9oZ2l3rUXJXJatRthmFH5nzYIm5EN4yl8MRcy380ewAYp2A/tZVGGr1EiOs&#10;PPG0NVuMtZqx3Y74KTHUui36WwMksYLyj+ZMecScK98yF8sl5kr5I3O1zDZb5X3YXpAr5X65WLbJ&#10;uXKhnClLZVBOlANkgbwtvi1PiUFyu3hINmM7G/E8USB7iYnyKpTKE7BQdkCbXAv75XK4IBfCfain&#10;re+99mqy3rh/w8RS7vx4Vd5ur/u0btUo23wNBporHTCxZl+SrQ58INfDXrkNc3sXrJaH4GXZBTF5&#10;GUKSwywZEFPkYDFWFoknZbEYIWsdCKJ/Rsg2B56Uu8UYeRznXRSzJIgymS5jcpB8WebK1XKM3CyL&#10;5V5ZIj+QEXlJRh0wZaMcaDY5kG0ulOOxb0OZ2SgXmVHZYkbkFrNE7jOnyd+ZY+QnZq68bg6S0kyX&#10;X7NAPGBdFA9bx8Vj1m7xuNXmwLcxFx63ah14zCoWD1lFOG+w+JoVEKbJ4bp5GT4xu+B35iHYZ+6G&#10;LeY2aDHXwyKzFcrMFhiPvrHB9tMQsxi+izDFnA7TzRkQNWfBcvN5eN2cA5vNanjPbITTZjPKWwF/&#10;Ntvga1Y7DLAOQKbVBdnWefhH6xZMstLFDCtDzLSGihJrnCi1QmKOFREh1HOOtQHxjUg/iONncd4F&#10;Mcni4h+tfjLbypSZVq4cYE1AW0vkn80atP9FedpcKt8zW+Rmc5183dwol5ubZdTcIaebHXKK+Q7m&#10;9y75dWx7IX5T7pBn0PMn5Ua5T66Tb8oW+apcijF5EbO+Rv4Q4zFeTpCFGKMsmSkflf3kg5KLdHlB&#10;9JBnhSYPCiI3CktsEKZoxjaCeAjp43B8KM7LEA/KdPGovAVZ8jwUYs6Mlwfgh7Id7wBtmEMr4FXZ&#10;DG/ivWCfrIaTcg6ckc/DTTkLeqE/v45+tX18r/dNst7cbd8kd1WyGr3pi8Ix3zy47lsIX6fLoZCu&#10;hR/QDqijJ2A5vQpraS+xleaJnXS22EWbsd2O+Cmxlt4Wy+kAWUeD8gd0piykc+XX6WJ53bdSHvOt&#10;lm/6WuV8bKchPtS3WN7vmyu/IDPl70lQvksGyI3ktmglp8Qqsl28RpqxnY14nthIeol3yVX4PTkB&#10;X5AOuN+3Fob6lsM01G8+6mnre6+9+lVrfOrd6E3fa/Cqb6UDUV8LzPS1OvCUbz1827cNvunbBZrv&#10;ENwgXfAJuQwfEg6/JQHxazJY7CJF4l9JsdhKah3Ygv7ZStoc+FeyW7xDjuO8i+K3BMRJki4/IYPk&#10;DZIrNd8Y+U1fsfy2r0Q+5YvImb6oA1Ffo3zV1+TAm76Fcg/2bTiJ9C9xDqER2Z+WyEw6TY6iY+RU&#10;mivn0EGylqbLBRREM70oVtLj4md0t/g5bXOgFXPh57TWgZ/RYvEaLcJ5g8UCGhBRymEOvQxTaReM&#10;oocgk+6G/nQbELoevkQ/nER/7EHf2GD7abWvGLYj/No3HQ75ZsDHvlnwF9/zIH1z4Ju0GrJoI4yn&#10;zShvBVTQNlhA22EFPQBtKP9Neh520Fuwj6aL39AM8e90qPgdHSd+T0PiAxoRH6KeH9ANiG9E+kEc&#10;P4vzLoh9lIsdtJ98k2bKNrR3BZ2AtpbIClqD9r8ox9OlMou2yG/SdVL6Nsq/+DbLj3075CFfh/y1&#10;7x3M711yGbaLES9D+kQcH43zMn3rZB9fi+RkKcbkRXmW1MijpETuIRPkJozRBpIpf0r6yVcIFy+S&#10;C2IROSvi5KCoIxtFjGwQUYx1jEQQDyF9HI4PxXkZ4hWSLn5KbsEGch42Yc7sIQfgKGmHs6QNc2gF&#10;cNIMfXyNkOmrhtHot4novzL042L05zL0q+3je71vkvXmbtUouauS1ai3HoWgPg9K9YWwTF8Om/S1&#10;cFjvgAv6CbitX4VAWi/RPy1PPJo2WwxJa8Z2O+KnRCDttritD5AX9KA8rM+Um/S5cpm+WJbqK2VQ&#10;Xy17663yvzX8YtNWyrXaYtmkzZWztZnye1pQPqENkN/Qbov7tFPC9G8X4G/GdjbieeIbWi/xhHYV&#10;vqedgNlaBzRpa2Gtthw6tYXw39o8sPW91179qjV+ivpSm4Rfar3114BpKx34WGuBw9rP4W1tA7Rq&#10;2+AVbTfEtUMQ0rpgqnYZntY4FGkB8Q/aYDFEKxKPaMVigFbrQH+tGds2Bx7RdovB2nGcd1EUaSBG&#10;a+lyqjZIhrRcGdfGyFe0abJVK5Fva5XysBaTH2uNkmlNDvTWF8oMvcmBp/VGWaJHZUyvlMv1ErlG&#10;L5bt+hh5QM+VH+iD5Hk9XV7RQdzSLwqhHxc0bbdIS2tz4D7MgbS0WgdoWrEAvQjnDRZX9ID4WOfw&#10;gX4ZDuhd0K4fgjX6Lliub4OYvgFK9FZ4Wm+BDH2lA7Z//HoxPIQwVJ8OOfoMeFafBRH9eajVS+EV&#10;vRo26HHYrS9FeSugS2+Dy3o7MP0A3J/WBX3SzsOgtFuQmZYu8tIyRH7aUDEqbZz4XlpIPJUWEU+j&#10;nk+lbUB8I9IP4vhZnHdBZKZxMSitn+yTlinvT8uVTJ8gL6MPuvQatP9FuVtvlhv0n8pX9HWyVt8k&#10;I/pm+ay+Q+boHXKo/g7m9S55S3tH/knrkCe1HXKvtll2aJvkGm2dXKL9VFZrzXKO9qKcrNXIIMbi&#10;cW2CfBDj01vLlD6tn/wfPxdX/RfEl/6z4pL/oLjg3yg+8W8QH+Me+MQfQTyE9HE4PhTnZYj/8acL&#10;n3YLemvn4UHMl8e1AxDU2mGy1gZztBVQrS2FJVoc1mjV0KGVwl7teTipzYI/aTPgljbd8fG93i/J&#10;OnO3KpTcTckq1Mn/0/ycnzH7wKdmPlwznwNqNeL9twUKrC0ww9oPjdYx+IX1IRzE+/AX2D5AjsFI&#10;sh9KyRZ4mbRglW6E/eQ5OEny4Y+kD9win3OB7yUWacW2jt8ik/kfSSY/SQJ8P7nGNpAz7GVymJWS&#10;vWwk2cEeIO3sC2sHO2jtZb+wDrNG6wybYV1jBVaAD7AyObUm82tmHf/UbEU9bX3vtVe/am2frqrQ&#10;s+RHaP9Ncxu/5cAqftuMc9OBOVy3JvC+VhF/yBrCM62+fJRlse9bN1jIuszmWefYq1YXW2+dYO9a&#10;x1iXA0fRP8cYIceYhfSHSRcrJOfYM+QyKyc3WAOx2CukL28jQ3g7KeL7yAT+GzKH/57E+WkHVvHz&#10;ZBv/1IFO/hk5jX0bbiK9B5wmBt5Ag/AbMgneJSXQTmLQRpbAK2QVNJA1UE5+Bc/g6VvoQAc8TPaA&#10;Ze0BQvZiPuyBLgc64F38blrvwK/gVWsNzLNWQchaAt+3YjDKKsHvqUnwsBWEvpYButUDTPMm+uU0&#10;+sgG21+d/F3zHN9nfsb/DT/yDpj94bD5CPzWLIIPzKlwzqyEL8wYfvstw/eDNdDP2goZ1j6U3Qlj&#10;rfdhtvURNFgXYaV1CX5mfQnbrWtw1LoO71s3UM/rkEauQTr5Ep4gl2A0uQgTyUcQIu/DQtIJLWQf&#10;2rwV3kZ7D5Fl0IU+uERwPTIV/kKK8Pb6CPT09YfePpM/6PuMD/Sd4w/5OvnDvrewXY/4UqRX8d6+&#10;Mt7TN4lrvmz+FzKQf4FxuUSAdZEr7BA5zd4mR1gbeY+1kJ1sIdnEQmQdm0jWstFkNXuCtLB08gZL&#10;I6sw3m+w960WdtRazbZba9nPrHVspbWJNVg72WzrPTbWOsJGWadZhnWF9bOAEcyj6yauZ2bzc+Yk&#10;/oFZxn9rVvHD5lL043r051voV9u/93rvJGvO3SpScmelVqQn6ef8KdoHJtJ8eI4+B9V4J15CW2Ad&#10;3QL76X44T4+Bz/8hPOHvgmJsF/qPwb/498MR/xa44m+BNK0RHtOegxFaPkzR+uBt5nNernXySq0V&#10;2zo+W5vMp2iZfIQW4I9p11iadoZd8R9mR/x72b/4d7CF/nZWjO0TiPuQfp6eYfvpNbaOBvgSmsmr&#10;6WT+HK3jE2kr6tnJn6T32qtftc5/P/GCbVek2XQbL3FgFS+lcV7pwBxeSyfwJprPf0KH8Bbal/+S&#10;WmwPvcmO0svsI3qO3aBdTPefYN/yH2OjHDiK/jnGIg6cYM3+LvbP/nNsp/8y+w//DfYHv8X+5O/L&#10;iTaE99OKuKFN4N/R5vBCLc6fdGAVH6tt4xMd6OSTtNPYt+Em0nvAk5oBhVoQvqNNgm9pJdBPiwHR&#10;lsCf/KvgD/418B/+X8FOfzv8s78Dmv17IOLAXsyFPTDKgQ74Fo7rOO8GXQMf0dfhKF0Ce2gMfklL&#10;oIVOhp/QIDRRA2ppD6ikN9Efp9E3Nth+6uQGPccfpZ/xx6jJH6f9YRh9BL/NiiBIp8JYWgnTUdYP&#10;6TKIoPwmuhVep/tQdie00/fhEP0I/kAvwi16CRj9Eh7wX4Ms/3Uo8N9AHa9DLeIN/i/hDf8l2Oq/&#10;CG/7P4Kj/vfhU38n3PbvQ1u34o1jDWRqy2AU2j5Zq4RibSqUakUwV3sEb7D94QXN5C9pn/GXtXN8&#10;KeZ2s/YWtusRX4r0Kv6CVsbj2iQ+V8vmpdpAXqz15ZM1YKO0KyxTO80e1I4wor3Hbvt3sk/9m9hR&#10;/zr2tn8t2+pfzd7wt7AG/xus1r8K4/wGK0A8C+kP4Dij69gtuon9ge5kh+h7rJ0eYb+kp9nr9Apr&#10;osAimD8/pAP5dJrNx9JJPEjLeBat4sPoUvTjevTnW+hX27/JfyHk/isM++9blmXha6f78unVBq3b&#10;v+KwZ7jjXmXxE/vfGxHyvwAAAP//AwBQSwMEFAAGAAgAAAAhAIUnTZpnLgAAoloAABQAAABkcnMv&#10;bWVkaWEvaW1hZ2UzLndtZrx8e3AVVbb36s7uox7DUwd5SR0fUfIxQt4JcB3l/RAFDCMjqWs4JCHk&#10;kuSEPBSC8vEqCpBhIuU3IUIRbo08JAyUyCtiIeCAUAoiZrhM8VYYFJwCydRg9+q997e6e/c5J8JM&#10;OX9c4ix3r/1Ye631W3ut3eec8X+OHnoH6E/K/4A+MNJ5hPc3anAfQMLwpwAMGN7B6TOIEvXq+y4l&#10;Ok/368Nxuek86ZqmRvtq3dTTPVoCPQWIngg8ATpocc+0k9ufBH/XbmpJz+cOG5cbGldZFC6bUloU&#10;ysuNTK0umh56NaNvyn+2C/arqMivCr9aFHL/VVg0NdSvalrktYpwcVFo9hsh6mgXzMoKFZYUVIem&#10;FBWXlDtLiMmfEpmZPzM1lNI3xf1zZoZiI7NSQ0+lxg21WZUWyvpny9JCGelxy0iZgnBpUX71tKJ8&#10;Z9eayqLQ1HBpVZGnmKN8QWlJRZu+IYNDs+kfd2xWqGhmwTSlG82dGeU9ywumVUd7vBWvFcY63mgX&#10;rKqOVFQUFYbKI9W+TGe/6soaV4XQG6GSqfQv1039/I0d95AD4rZ2eshZP+mZlfbTnpmxnjdCt+1+&#10;uy/uqAeFFEVFBxgHz+eO+/VgB/0hY8eMfXHosOGhp2nMiab/UK3ja3r8mX/30Dxbd9Y7f4zoKWLu&#10;pdbSnR7vz+vX3Hhm2v3U6azrwT5klQE/ppnWzumn1U8EkoDpuq6gbBecHXIeZ7r/nhUqi7xaVB1x&#10;GYImJVRZWlLudKS4XQSf6mgXdFbRlPKi4rhpbnSUF1E8V09zwSKn3hZRzp5e6BIibnBH29RQuLAw&#10;LrYJIHdCtI1OaBcM+dFKuruA+3NTQ1U1U7w+99SofnWCnLHCkle9GIrKmHWbIm1kUHi5ezgySNmf&#10;ynDHpvt60P6uzYpX+5bVlHrrogd3ur+pv0DxapO4BeRtx0J/B1pYXRkuryoNV1MiUXt57SyPp2B+&#10;IzQ7hZBx/qksKqh2kHFOT5FzmovKC9sFnSzoRMO8Xv+3V9Ij43KfGlQYmVL0FOWDEMXwcOchmJQ0&#10;hBJZdaRyQKggXFIZCaX2TU3pmxbqPa26umJAv35uZ3FluGJaSUFV30hlcbK/pCRSPpTUGxDKrSkP&#10;DaopDqXm0P8GpKUNSE8PpaWkptPEcZT1qgaEUulxcKSmvLCkvHhwZOYA0vipVMpZlJtoZGikoKas&#10;qLyapIUHhIaUFoXLsweXVNPImHB5cQ2JGFP0alHpgFAadQ0rLxwSKXOmVzlCnQQ6rjJSGikOeqrm&#10;F1VU5VdVu35zsjAlkmA/J9nmF5AC1SH33w5Pcwqme8MRCvTYYMiLLmdhTVVRZSxRB/vNoJRV7Ob1&#10;N0JTSsrdOA72G+/0VhZRZqNkGj9QUEYjWaFwZWV4VijsjRdEygvC1W2mvUazqoqqnXP4Wkmhe6xi&#10;wkfHBgvCFW3W/Vds6L8iJeVtxp73xspKqovoPFPTZrTQGy0MVzlnOLaZo6/KD/HdpdStskR8dwF1&#10;F9RUuukkvn+a018aqSpSOSImn/wzW2Xomgo3saSTtwm+0lBmKN17UPtHExNlAecvxVsXy1b+0513&#10;yqWNqqorI9PbIjKVuqeW0Hbx+k79P45Wkdv6y6k7luliVkykfjcNxguZ6Am5rX/wBJodP3HYTzsq&#10;CqeWhSunh16bVuT6pyJSESoujUwJl7qh1+8Zf0K/oplFBaHSSLgwVFFDgLqeodCLzXXvE6G4FY4s&#10;d4F3mfB2ctf1K6BzVlkdcbeOTqG0Qcp6OSTYb/DQIaS8OyOKk9vpa9TGruejk/sNo+c7zXGTCZ1O&#10;Oij5FRSy7hXA63TZ/PjrRXx/7JpB6rlHeoIb/XSxckKwktKBJ+/2HeJ1nDA6NJusdygUKqypcNvq&#10;WRVFVGiqKyk5uc9FM9x+CiBHPGXZ0FPO7So15OTrFC9N5k+NlFfnl4Vp1cxQoZurp0Yqy0KV0eOj&#10;nBgiATQSLi0lof9aVUrosSBThhSVUmZ39nJizsnPbTYOe8FAIDtAO+QUg7YZx7UlttQ7RlUxud6Q&#10;5/6Zag8fjKgxMb0mOEfI2UmlW1e32DUstpHvHDesXSXI8e5Kb06cCurOF7dJIU1Vzo3Vwdtlqyle&#10;TvXBULBS4b99QVRRAj+UESouUrfVTPdRKRYLT6V2nKA2p/RnGOJk1DQqOhWzQjn04Ka6tvj8KzXV&#10;/rfpFb/m39SomBSiYkMVfRZFZszllWqgsnhKAZXTyjaDhaneqoJwwbSiwqJXSwrapFW3Kqsq7NV8&#10;Kvle0XfrM1Xw3KJqwsUb/Oc3ASruzo3BmzyDQlndEjKiF5zQjCDdGtL6ZvdPd+4PT2VQ1SgKTQyV&#10;U3dxkG4umTlZofTsvmnpOaGykM9n9M3Iygzl9E1PTwulp/VNS00NZfbNzOzvMwUhkpiT6rNBEpOW&#10;HUr3linGk1lA72fOWAZlhNRMtYz0Scvqr0QqpiAU9PZTvFJFrfMV84VOu031qUF628vMycjOCL1G&#10;to0m+q9g3n86r4ehwmBG6PnQDPKxc9zJR8olaVnp2aGCMl+WY2JmzAukTlqOcoK7f5rSWDG+ExSr&#10;nOCt8oz2BPouIJdlZysPOOPpSpz3XKB2csVQ9aBeQsZboxhfXNR4X+Hc0PhgWlZbKH3ewyQtIx7L&#10;tNS2YKbmuGgGFdSpJCoGp8/5rle8D4y3VIGmBAejmKp9/WFPRz8W2mhcEJp2mw1Tg/8cM2Wf7wLF&#10;et5XuypglFKKK6A7t2ut4oPKHm+lYnxPK1ah4K3z4FJCfeyCaks16FmmAPcYX2TUSl9zBzzyT5tz&#10;6PMeeOSvuINIh7XNSaRT5xxFHzzCMA48n/PBU7xCQC1V6CjBMfDUvmpY6aSW+hr6gqfdZsO/Ak+t&#10;9l2gWA8CtauCRykVBU+p7IOn7PFWKsb3tGI9FNQ6Dx8lNAqe2tLjlTLesjaKOiHapqMs5ICXmdM3&#10;k7IOCfWSqM974GVmURqhUZVF0wm8aN4sCGWmuEnBBy+DRMVOns/5Pla8QkAtJYXcXOoJjoGn9vWH&#10;PR39pW00dszydfZt8LMppaDX6BCm9O3fPyeH8ved8yetzsrIcNOZkz8V64Hi6NGfihs5N4cSaHrf&#10;rNQMn3Ptz6HK48PpWJjjFh7KvIrx4VSshwsZ76zzEFNCo3CqLdWgp5taFq+osjtecwdOVxfKvKl9&#10;M1LSYtWAskZWml8TKS+kZ/s1UTHRcuCNqXKgljm6UO73ZEYLQkbf1Gy/JlICy0jza6JiojVR8b5q&#10;3jqf84VGy0JUdR9Ftyb+81QaE+QgFb0FUEpLzfILoKuBXwAV41usWGWxWha12JHpW+x4I9WvgY7f&#10;svwiqJioxYpXqql1bRV18Gvb451HUsctnT6AildI+LXBQ0ml8SiENMlNpqqDGgc3tVRxURR9XsHh&#10;LXWd0d+B2snSTklzYCVXeRXYH1Y6qghoo7Fjl9I5Dsl/Dl9srgefz3vwxe+b5qvlakHXbL8Wemqm&#10;heIsIuR9LtU9wTQ55g0CUbmKOh0UfXsVG7XXH/YsdBzp4B+11wuOeHs9G+KKYtQHKvUqMPwy4eHo&#10;lwmPK3CuovE4qlKglvqFwT84Pu+BoZa6LqILr1dtYziqfdWw0smJeTrJPucLjpaLqA0/oyjSXM8H&#10;vjQPx/h96VLuqRXF0bdXdcRZRDj6nI+j4hUYaqkCyrc3imOcnwnmOAwIR19DX3C8vTEcVW2J+kDx&#10;CgxVp5z9nIzqlTHFxeqj6lAV0A8Br1oqwQVuwXCyrAeGqo8KKCU4hqPa1x/2KqK/VHExHH9qg59Z&#10;/636GEVWFUhnN4JHlSsFnSpmiotWSP+E+lVQBYVXL5VgzwNUPxWyqkgqKJVg577rHFiSTA9OZfZ4&#10;pZO/1CuUUcHuDcGplFEb4kolVeisuEpJpdar4fTySFUgPTP2nkPPftHwRrwqEfSWeIwnza8YdImg&#10;Td3D7OR6v0B6z/47k8f5xcBdogqDLyxaKXxdfQB/XmmkU0Gva9HKSGciJcWvjHQI0jIJRTffK8Y3&#10;UrGqMqplnpmeSN9MOoQZmZRFXUPpfKal+IVRMdHCqHhln1rnc66acXXR19sBiyLKKYu+AxTreZ4i&#10;0XnDIM0IIYLYKV0eEy0RHuu/LXnLKHSc8ug7WbGe/2MvWdFi6MFElqjtPF4p4gEdr2NcHfSV/lfp&#10;U8nxTVas8rnaUeGhLIyCRUHvVgvVoexQSxXn4+WzHmBqpQJFyXVv8wRgtAj6w551PtaKi2L2EwPi&#10;SqBvPumnPhSgA0bqxTAj7eIxUzldYUbbu7dP91wqxsdMsa731SoPFiUxipnazuOVIu4q9ewLjNYA&#10;X+l/hZla62OmWOV4tSN1OudL6aO4WIX3hz0b1VJllSeX5sbeiemQKTOp0zllSm4MM7WtGlYqKcx8&#10;LopZm442r4O++X7lcJ2vio6HiypJ/jlT9Uphpiqdd84U47tYsa731SoPFiUxipnaTg16Rc1b5T37&#10;AqPvf77Sfnb8t8qbj6KqJAoKVWUUTKoIKS5W3VSHqm5qqeJ8FH3WO3mquCmY/OKm2Ghx84e9cqZQ&#10;VAr6cqO1zTfAOXnjifyfodDHsBMqwyWlRZVB72vP6Pefzrfes+nD/TfoQ9UK+lbYG4/7tjT2Pao7&#10;lb4uik11v52IffuqvhB1vrIdOzwIHenXCc530b+AB8D9aYH7Naqa1C4Y92sbDf73fm9x519W6O7v&#10;KezoLy6831skuL+3CGjOrzPyiXIMR7N9Vjl+Z83AjliLGbgYX8JVWIPbsA6P4kb8Hvdge/sIpttf&#10;4iS7BRdQu5n4r+w9eMveiN14HebwGpzAX8LpPAPn8I64jH9nvc33WfW8ntoKaxl/zprDk63pPGhN&#10;4NfNHH7K7MYPmrfsXeZX9hZzs91kLqB2EvHp9kGzvX3K/B6vm0cxaG3DZGsVPmctxgqrFutJT0ff&#10;u+1P5v6S5YZ2Z7/qajQBxpFrcwwdnoNJ5Nc3cZO1zKXlVh1WW/UuTbbW4AhrE2Zb2/Fx6wB2slpQ&#10;mlfwB9PCK2bQPmM+ZreY2fZRc7x9xCxz6TD554jZ4NJRc4f9lfk5zfvGvmKifdNM5NLsxTtZafxx&#10;awjPtsbzEVYen2wV82qr3KXlVg3fZM1yaZ9Vy0/Ss0M3qf9+LOchLOY5mMdH4Tieh0N4BNP4XOzF&#10;f4uJfCWi/Qf8xt6Mn9vbcIe9Extc2kWxsBPLXNqG4+0mzKZ5j9krMWgvRwvn4hWMYAvm4QEchTsw&#10;BzdhCNfg/ViPN8kfJ8k3Djl+2mGNx8+Izlgv4tdWLgprInbFV/BhnIzZWIJjKSKn4gKStwQXYgOu&#10;xCZ8D/diM8nfh2fxGLbiXzDR/gaT7EvYx76Gw+zrGLZvYLH9A+l5AxuJX0f9+2n8NM27YP8FLfsY&#10;dub7MJk3k73v4QiyNY8vxFKy/3U+FefzsVjHs3E1fxjX8a64gQtrC//a2sbPWB9QfG/n71K7hvj5&#10;1D/N2sCnWOv4KGs1T7HqeHdrPmHyOkezlH9r5vGT5gh+yEzjH5vJ/H2zM19vWvZq84K9yjxtv23u&#10;t+vMdfbvzEZ7OWH9O7OY+DD1D6PxPjQvyV5vJtrvm634sXkWD5kteNLci9+aTYhmA8XQEuxuLcAU&#10;qwZHWSU4xZqM06xXcD75cQ35813yq+Pju31uEtTJYHfMR7FTFctGKaIcXxYzcK6oxXfFYjwkVuFl&#10;sQ1BHsWu8nvsI9vb/WW6PUhOsofKBdRuJv4ru4+8ZXeV3TjIHH5ZTOCHxHT+rpjD54pl/GXxNk8R&#10;9fweai/wZXwPn8Mb+HReyyfwfJ7DR/JuPJPfsp/kX9m9+Ga7B19A7STi0+1M3t4eyb/HfH4Ua/k2&#10;bOCrcA9fjBd4Ld5Dejr63m2vxvKN92s7SuXun5/lnfaGxtpkoxTxJnYXy1wSlLMv8XqXjvM1uItv&#10;otjejm/zAziPt2CEX8Ewt3AiD9pj+GP2UJ5tP83H2/15mUs55J/+vMGlp/kOewj/nOZ9Y0/kaE/h&#10;iTzCe/F5PI2/zYfwDXw838Xz+HFezC/xcpcEr+HdxSyXUkQtH07PDk0RNXy2KOd1ophvFHm8WYzj&#10;n4kh/LxI4zdEL85FIr9Xov2A/MbuKT+3H5U77Cdkg0tPUiw8IctcelSOt3vIbJr3mH2vDNpCWHhD&#10;XMHzogU/EwewWezAjWIT1ok1OFvU4xRRh8PJNw45fkoS43Eg0RjxIr4ocrFcTMTF4hX8rZiMG0QJ&#10;fixq8KRYQPKW4N9FA94rm7Cb3IvJsgVT5Fn8lWzFUTLRzpVJ9gTZx86Tw+x8GbYny2I7THpOlo3E&#10;r6P+/TR+muZdsEdJy/6V7MxTZDJPlmm8mxxBtubxv4tSsv91flLM5x+LOr5BrOa/Fev4YrGBl4st&#10;/EWxjY8RH1B8b+cPUtue+Jt8Cz9Fnj/B1/Fmvpqv5XV8KZ9PmLxOUV/Kf0N4DOcjeBZh1I8n80d4&#10;Z96FW3Yiv2Dfz0/bjO+3ga+zpd1oC3sBtcXEh6l/GI33oXlJdheeaD/CW7EfP4tZFDPD+V78DW+i&#10;O0ADxdASXMoX4Fq6FzTzEjzBJ+Mp/gre5BOxPfnzQfKr4+O7fW5i+eZO5yZ2qmLZaK1Wjke0GXhD&#10;q8UH9cWYpa/CX+vbsEI/iov173GV3t5+T0+339cn2dv1BdRuJv4re5V+y16sd+MVeg7/tT6BZ+nT&#10;+YP6HH5DW8aPaG/ztVo9f43accT30ebw+7Tp/CpM4F9ADt8N3fg6uGXXw1f2cthsvwkLqJ1EfLq9&#10;Dtrbu+F7/AKO4lXYhvdpq7CPthjHkX6vkZ6Ovnfbqz83x8ffjdZqb+JSbZlL5VodTtDqXXpWW4NP&#10;apvwIW07Mu0A/gAteB6u4Jdg4acQtD+Cx+ztkG3/Ecbb70GZSxvJP+9Bg0t/hB32B/A5zfvG/hTQ&#10;PgGJ/Dz04j9AGmfaEP6QNp4/qeXxZ7ViPkErd6lcq+FLtVkurdVq+U56dugE9V+jOaAX8656Hk/W&#10;x/GB+hA+Vk/jk/VevExP5DN1tBfo39jL9M/tFfoO+/d6g0v1FAu/18tcWqGPt9/Us2neY/ZMPWiX&#10;6xZO1q/gWL0FB+oHMFnfgV31TQj6GrxGfjhB/thJvnHI8dP/08ZjE9FH2ot4QMvFc9pE/FF7Bbk2&#10;GR/SS7CfXoPD9QUkbwkW6g04U2/CJfpebCD5a/WzuEVvxWY90f5ET7L/pPexP9OH2V/oYfu4Xmx/&#10;SXoe1xuJX0f9+2n8NM27YDfrlr1F78zX6sm8gexdoo8gW/N4oV5K9r/Oh+vzeT+9jj+kr+ZcW8d/&#10;1Dbwc9oWfkDbxj/SPqD43s4XUjuH+CnUP5LGB9O8ZG0176jVcQvmEyav89NQyg9DHt8JI/h6wqgR&#10;kvlb0JkvAst+HS7Ys+G0XQ377QpYZ0eg0S4nrCNQTHyY+ofReB+al2QvgkT7LWjFRjiL6ylmdsJe&#10;PAxNeBoaKIaWoAULsKNWg8laCQ4mv40k/00hP84hfy4kvzo+vtvnJpZv7pSNYqcqlo06GOWYY8zA&#10;fKMWFxqLcb2xCg8a2/CCcRRvGd9jMNDe7hpItx8JTLIfDyygdjPxX9nBwC37ltGNXzBy+EFjAl9v&#10;TOcLjTk831jGc4y3eQejnv+V0RsbW8ZXsTl8FpvOJ7EJ/BmWw3uzbvwX7JZ9D/vKFgmbbUxYQO0k&#10;4tPtX7D2dm/2PT7DjuIktg1nsVW4ii3GfawW/8pmoKPv3fbqz83xY9Sb2ih6U+tgvIkmW+bSOVaH&#10;B9nvcStrxHq2CRexHVjNDmCYteBYdgUHMQuzWdD+JXvMfpxl2w+z8XY3VuZSV7aA2gaXHmY77MfY&#10;5zTvGzuboT2YJfKxrBcPszRezYbwRWwcr2d5fCubyg+yCD/HarjJZrnUwajlScYslwYZNTzPKOcR&#10;YypfbOTxlcZ43mQM4XuNNH7c6MXPGon8WwPtVuMb2zY+t/XADjsQaHDpHoqBQKDMJT0w3kYjm+Y9&#10;Zn9rBO1zhoXHjSu412jBJuMArjS242JjE0aMRswz6nGQUYdJxjKXHP8wYzx2J+pjvIipRi4+b0zE&#10;YuMVLDPycZFRgo1GNe4w5pO8JdhiNOAVowlNYy/eF2jBjoGz2CvQismBRDs9kGRnBPrYAwPD7GcC&#10;YfvZQLE9iPR8NtBI/Drq30/jp2neBTs5YNm9Ap15x0Ayvy+Qxk1jBL9CPmgxSsn+1/kOYwFvNN7i&#10;i4zVvMxYz4uNDfx5YwtPNbbxPsYHFNfbeSv7gP+NbeMn2Ba+i23g29h6vpKt5nPZW7yELeCT2ev8&#10;OVbKcwiLJ9gI3oXw6cCSucY6838kWPb3CRfsawmn7UsJ++0LCevs8wmN9jk6A+cTiokPU/8wGu9D&#10;85LsfyQk2hprxQ7sLHaheHmC7cUc1oTPsQaczJZgCZuPc1k1rmQluI3l4y72Cp5gE/FvLBdb2Yuu&#10;j+/2eYnlmTtlodhpimWhfdafxXfWKdERL4oMvC5eQl3W0P23DjPlRsyVe7BGHsF35Je4n+7DV6l9&#10;AI7gANiD+bAR50EdZeka3AMv4QnIwMvQEVvhO8umz0sk1FNbYbXCc9ZlSLZOQNDaA9fNRjhlzoOD&#10;Zj7sMgfAFvMBaDKvyi3mfrnLfEceNGvkKTNXXjczZdDqJpMtXT5nXRcV1kVRT3o6+t5tr/7c3P6i&#10;ykLPw8tk/02xyWp1abl1S1RbwqXJliFHWJ1kttVDPm4ly07WQCnNF+QPZlheMWfIM+ZS2WKukUfN&#10;3fKI2eLSYfLPERPAoaNmT2gxs+CMORqumAXwg1kF0lwEnawGeNxqgmyrGUZYn8Bk6wuotk66tNw6&#10;C5usiy7ts76Gk/Ts0E3qvx9PQohuoDn4CYzC3ZCHTRDBBpiLi2A5VsFKLIA/4GiqvlkubcOesBPB&#10;pV0UDzuxxaVtuJvem9a49AdcKlfiDLkcw3IuviAjOFDm0fvUKOwpc7CTDKEh70chbpJfTpKPHHL8&#10;tc/aLc5YzeJr60N6ydsruuJB8TB+KrLxuBiLZ8RUvCoi9O63kD4/WImd5XuYJJtJ9j4cKo/hJPkX&#10;rJLf4DJ5CVfIa7hZXsfD8gYekz+QnjcwANcxEa5hb7iEg+EbHAl/wTAcw1rYh3XQTDa/h1vJ3gOw&#10;EFvIB5eA9oOx+CNk0+31YWyndcUOmrC6aF9b3bUzVg9tn9VTe5faNcTPp/5pVgdtitVOG2UxLcX6&#10;EbpbVwmXS4BmC3xrHoCT5lY4ZDbAx2YdvG/WwnozDKvNkbDKHAxvm72hzkyE35kBWE54/848JuvM&#10;w/Jtc7NcZa6Qq81lcr1ZJd83J8mPzaHykDlQnjST5LdmZ4kmUBzdELSfSLHOiFHWcTHF+lRMsw6K&#10;+eTHNeTPd8mvjn/v9tmJ5Zw7ZaTYyYplpBTxZ/GyOCXmioviXXFdHBK6vCy6SZCZsqvMlX1kjewv&#10;35GD5H45VF6l9gHoLwdAH5kPXeU8+j/DNsJlsQcOiRPwrrgMc0UrvCxsSBES7qH2Am+FPfwyNPAT&#10;UMv3QD7dU0fyeZDJ8+FJPoDeLx6AHvyq7MX3yyf5OzKT18iRPFfm80xZS2/yDVyXe/h1cYFfFPeQ&#10;no6+d9urPzfPvxD9BPtlsv+m6C5aXRL8lrjEhUvHuSF38U5yA+8h36ZPK+bxgTLCX5BhHpYT+Qw5&#10;hi+VQ/ka+TTfLfvzFpdyyD/9OYBDT/OeMJRnwRg+GibyAgjzKojQnX8eb4C3eRNs4M2wi38Cx+l9&#10;+BI/6ZLgZ6G7uOhSivgahtOzQ1PEWZgtTkKd+AI2ik+gWeyGz0QTnBcNcEMsAiGq4F5ZAA/I0dBD&#10;ZsGjsic8IembG6InKRaekC0uPSp3yx5yjXxALpX3yhlSiLC8IV6Q58VA+ZlIls2ip9woOsk6YcjZ&#10;Qogp4pYYTr5xyPFTitgtxohm8aL4UJSLvWKxOCh+Kz4VG8Rx8bE4I06Kq+K8uCH+LoDkd5bdZJJM&#10;lgNlCkXkr+QkOUpWUaQukxPkCpknN8t8eVhOlsdkmHScLAOQLxMhT/aGCXIw5MqRMEqG4VeyFlJk&#10;HSTLBugmt5KdB+DvooVsvwS0H3wsfoQNgmm/Fe20xaKDVi66aC+K7toY0UNLET21B6ltT/xN3kU7&#10;xTtoJ3g7rZnek9fyH2EpfR4xj1+C6bwFfsMPwHC+FbIIn368Dh7htdCFh+ndeiTczwcD470BeCJI&#10;OwDCviqlfUwCPywZ3yzv5ytkIl8mu/Aq+QifJPvxoTKL4mU4T5K/4Z3ldPrEdh59ukf7ibX8jGjm&#10;x8UJ/qk4xQ+Km3yvaE/+fJD86vj3bp+ZWK65UyaKnahYJlqr/Vkc0U6JG9pF8aB+XWTpuvy13k1W&#10;6JlysZ4rV+k18j39Hfm+vl9u169S+wC8pw+AVXo+LNbnQYXeCL/W90CWfgIe1C/Tp7itcESzYa0m&#10;4TVqxxHfR7sM92kn4CrsgS+gEXbDPFhH3+fVwwBYTt9FvglX5XLYL+vhHbkOauRuipcvIFNepRi5&#10;T9NlH+26GEf6vUZ6Ovreba/+3Pwen4nWajfFUq3VpXLtlpigCZee1Qz5pNZJPqT1kExLlj/AQHke&#10;XpBfQlh+CjPkR7BUboc18o+wW74HLS5tJP+8R5+QO/RH6AnbIQs+gtHwKRTAl1AF52ER/AANwLQm&#10;eEhrhie1T+BZ7QuYoJ10qVw7C0u1iy6t1b6GnfTs0Anqv0ZzQP8CuuqfQLK+GwbqTTBWb4DJ+iIo&#10;16tgpl4AC/TR8KaeBSv0nvB7+obWoXqKhd/rLS6t0HfLN/U1coG+VM7UZ8hyPSwn6y/IsfpAOVBP&#10;lsl6T9lV7yRBN+Q18sMJ8sdO8o1Djp/WarvFR1qzOKB9KM5pe8WP2kHBtU/FQ/px0U8/I4brV8VY&#10;/YYo1IHkd5ZL9CTZQLLX6kPlFn2SbNar5Cf6MvknfYX8TN8sv9APy+P6Mfkl6XhcD8AXeiJ8pveG&#10;P+mD4RN9JDTrYdii18JavQ4ayNYl+lay8wAU6i1k+yWg/aCf/iM8pDONa+20H7UO2jmti3ZA6659&#10;pPXQ1mo9tYXUziF+CvWPpPHBNC9ZY1pH7UewKNJ/gEtwGlrgMByAnbAV1hM+jVAHb0EtoRWG1+m/&#10;mTEbBkM19IYKSIQIffteTjhH4JisgMOyGjbL2bBCvg7L5CKokm/BJKr5Q+V6ipedkCQPQ2d5mu4B&#10;P1DNoP1ER+2MSNaOi8Hkt5Hkvynkxznkz4XkV8e/d/vMxHLNnTJR7ETFMlEH488ixzgl8o2LYqFx&#10;Xaw3dHnQ6CYvGJnylpErg4Ea2TXwjnwksF8+HrhK7QPQNTAAgoF8uGXMgwtGIxw09sB64wQsNC5D&#10;vtFK32zb9FmJhL8yeltjrbCKXYZZ7ARMYnvgGdYIvdk8+AXLh3vYABAJDwAmXJUiYb+8h70jf8Fq&#10;ZG+WK59hmXIS6yZnMV2uYtfFPnZR/JWdEo6+d9urPze/j45+VvQy2X9TmKzVpXPsljjIuNjKArKe&#10;dZKLWE9ZzZJlmA2UY9kLchALy2w2Q/6SLZWPszXyYbZbdmMtLnVlV6kFcOhh1hMeZ1nwSzYaslkB&#10;DGJVMJZRXLMGqGZNsIjthnr2CWxlx+Ag+x84x86CyS661MH4GpKMiy4NMs5CnnESIsYxWGx8AiuN&#10;ZmgymmCv0QDHjUVwzqiCb40CaDVGAxpZoAd6QoD+AzEO3UMxEAi0uKQHdks01shWY6n81pghzxlh&#10;edx4Qe41BsomI1muNHrIxUYnGTECMs8QYpBxSyQZrS45/ulg7BZ9jGaRanwonjf2imLjoCgzDolF&#10;xnHRaJwWO4zvxF7jhmgxQF4xOkvTSJL3BQbKjoGhsldgkkwOVMn0wDKZEVghBwY2y2cCh+WzgWNy&#10;EOn4LCn7TCARBgZ6Q0ZgMKQHRkJyIAy9ArXQMVAH9wUawDS2whXjALQYLWT7JdhhXINGw4RFBtPK&#10;jPZasdFBe97ooqUa3bU+Rg+tg9FTa2U9tL+x7toJ1kXbxTpo21h7bSVj2lxmQgm7BpPZJXiOtUAO&#10;OwBPsK3QhbDpwOpAY7Xwj4QwfJ8wEq4lDIZLCb3hQkIinE8IwDmK//MJx+SFhMPyUsJmeS1hhfw+&#10;YZn8R0KV1Ngk2YENlV0oVp5gSTKHdZbPMZCT2Q1Rwr4Tc9lpsZIdF9vYIbGLHRQn2F7xN/ahaGXN&#10;rn/v9lmJ5Zg7ZaDYSYploH3W0/p31rN6RxypZ+BL+ktYQt9UzNXrcLW+ET/U9+AZ/QhqCV9i74QW&#10;HE9tbcIR/O+EPXgoYSN+m1CHAVaDj7KXsD/LwDGsI33G/J1VwPZZU1k9tRXWJPacNYYlW/1Z0HqU&#10;XTcD7JT5bcJB81DCLvO/E7aYtQlN5nhqexOvUf8Z/ZT5oX7dXK0Hrbl6slWiP2e9pP9/Xq4/tooq&#10;C89859xBdCNIWexisD+CpQWxNdrS5qUK2mAbarBdxNr+8Qq6fZKmlISKtooplBLUlFZjBEIrpcui&#10;tdGmREtAIqRKfUBUJITY2gWqKM1is5Qa68x4Z/a8MZtq4h/8RV6+d+bcc3Nz7jfnnjf33jd3nZOP&#10;HeJnzN8bzer15vXfPwsdc0rxrlMWYLsTRo1TEaDcqcIjTi3udxox12nBbU4HfLsX1+woLtsDGLLH&#10;cNZW9LmdQCfsUICo8HPCjgT43G6gs3YbDdk9dNk+SWP2IPn2KN3mGDzXmcGLnER+xJnP5U4W1zi5&#10;AbY7efyukx/gmFPA5+Q6hmtSfouby4luFme787nATeAydwZXuwbXu6O03R2kne5J+qfbQ11uGx1w&#10;G6jXjQQ4KLHQ64YCHHATxK6k3hh2ugNocqOod3tR7XagzG3BMrcR2W4tEt0q3OJW4JrwcU64iSHG&#10;0zEnEUNOEr51kuE5KYh3F2KO7JgtcrOx3M1DhVssbZVgixuR9mvR6TbhkLR9zO3CF24fBtxBfOeO&#10;45Jr44obR/910+mqm0lj4uNVt0r09XTFbaZLbid953bTgBulL9xhOuZO0CHpa6esA+9003iLG5K+&#10;L+MKt4iXu2Fe5FbyHNlXiHc3sOds5G+dTTzkbJbYbuB9It8SfbOUP+Ns4NVODRc4lZzhhHm2U8S3&#10;OcvYtUM8YqfxOXsW99sGH7UnqMcepv12lFrtbtptd9IbdjO12Oup2a6i7XKfm+1M0dOlPE7sNlrt&#10;cey3B9Fj9+Go3YV+uwPn7CaM2LVw7YjETwlmO8XIcPJQ4GRjtZOOZ5yF2Cw8viV87hNeY/ze6DEz&#10;mWv+LBNNjqjJTJTh5eJJbzHqvXzs81ai31uD7716ef5tRbx/GAv8IeT4Ji3xUynPLxJZRzn+Xlrg&#10;91O8P0KGb/H3XrJk4hze5xVyvVfKT3pPcYZXwVNEXpTdso90Ie/SOVynkzmsLc7XI5Sp+2me3kt3&#10;6jq6QxeJTBXdlPIh5OvDCOtW1Ol67NJr8JFeiYs6H1PEz5i/N5rV683vv89EGV4pZntlATwdxiVd&#10;EeC07I0f1LXYpxvxhm7BJt2Bat2L1TqKJ/QACvUY8rSiXJ1AOToUIFv4ydGRALm6gfJ0GxXqHnpC&#10;n6RVepCq9Sht0obsUs6QXZxEPqjn82mdxZd0bgBP5/FsLz9AhlfAS+U6htVeHr/g5XKLl8XvePPl&#10;1zOBT3kz+IJnyC/tKHneIN3kn6Q4v4fu8Nso2W+gFD8SYJ7EQoofCpDsJ4hdSb0x3OQPQHtRmUP1&#10;4oLXgVNeCz7yGvGOV4sWrwoveBVY7YWxVLiJIcZThpeIQi8JxV4y1nop2OYtRJPMx972snHUy8M5&#10;r1jaKsFPXkTar5U1gyaZ63Ugw+/CA34fCvxBWT8YxwrfRpkfR2E/ncr9TFolPpb7VaKvpzK/mVb4&#10;nfR3v5sK/Cg94A9Thj9Bab4hT9yz+CY/jX/yQtL3ZXzOK+KjXpjf9iq5yavhbd4GXutt5GJvExd6&#10;myW2G3imyFtFv6Y38td6A5+RnctDupLbdZhf0UW8SXbOKnWIS3QaL5Wdsyy5P+l6gpL0MM3SUfqL&#10;7qZbdCexbiZDryf/1yryfi0SmSl6upTHid2W/1GMY5YeRJLuQ7ruQpbEy1LdhBKJoUodkfgpwSu6&#10;GO06D4d0Ns7Ifw++1gtxTafgVuFzpvAa4/dGj5nJXPNnmWhyRE1monYzFyfMxbhq5mMmViILa/A4&#10;6rEOrdiGw9iNIXTCpB6k0gcoEllHndhLu9FP2zBC62Dx40jmLOTwTBTyVbOUT5hPcbtZwc+JfEz0&#10;BWYhTzVz+D9GMn9pWDJ3GKF/Gf20w9hL2406etUoEpkquinlQ7JKcVhWLFplll6PqeYaLDBX4jHx&#10;7znxM+bvjWb1evP77zNRu1mKV8yyAGvNMFaYFQEWm1WYZ9Ziptkoqw8tGDM6cMHoldW1KD4zBnDE&#10;GMMHhqL3jATqNEIB3hF+Oo1IgPeMBvrAaKMjRg99Zpykr4xBumCM0pgcbcjmDL7dTOR55nxebGbx&#10;CjM3wFozj18x8wO0mwXcK9cxnJHyK1LHQBbHYz6nIYFDmMHLpcPlGKW1GKTncZIa0EOvoo1eRwO9&#10;iUiAHRILbyIU4HUkiF1JvTE8jwFUIYpy9GI5OhBCCxagEfGohSGWK8LDGeGjV7iJIcZTu5mII2YS&#10;+sxknDdT8Iu5ENpMx+3IRjrysBTF0lYJnkZE2q/Fy2jCLmm7HV14H304hEF8gnF8ChunEEdfIp1O&#10;I5O+Eh9Po0r09XQKzfQpOukTdNMhROl9DFM7JmiX9PVlzOLnkcZPIyR9X8ZLUcTpCPPtqGRt1vAv&#10;5gY+b27kPnMTHzE3S2w38BaRL4m+Wsrzxf6Q1EszK3m6GWbHKOIxmZt9Y4Q4aqRxr8zN9sv92WNM&#10;0GvGMG01ovSi0U0vGJ1UYzTTOmM9VRtVtFbuc7WRKXq6lMeJ3caLxris1A3iNaMPe4wu7Jd46TWa&#10;EDVq8Y0RkfgpgWMUY7qZhzQzGw8Jb/nC32rh8SXhc4vwGuP3Ro+ZyVzzZ5lockRNZqJpKhfZajHC&#10;Kh9b1ErsV2twXNXjomrFhDqMm60hxFsmJVmpNNcqEllH8dZeutnqpwk1QheVxcdVMu9XObxFFXJY&#10;lXK2eoqnqQr+gWWWxqW8mwu5lnPkKpkfZItTeYT+yv00hfeSR3XkUpHIVNFNKR9CKh/Gg9yKUq5H&#10;La/Bbl6JY5yPH3gxYv7eaFavN7//cX2oFDaXBTjPYRznf6Cb12IH12ILN6KGW7CKO7Cce/EQR7GI&#10;B3A3j2EuK5rDCfQ3DgWI5yKRkQBzuIHmchvdzT20iE/SEh6k5TxKq+S21/AM3soJvIPnczdn8nF+&#10;gM9zHtucH2CaKuC7VH6AJSqPy1QuV6tM3qbm806VyF1qBn+sDD6tRum8GqQRdZLGVQ+5qo1gNZBl&#10;RQJMkRiwrFAAWAliV1JvDCNqAP9WUZxWvfhYdaBLtWC3asQ2VYtqtRZlqgJLVBh3qbIA01Sp3MtE&#10;LFBJuFcl41GVgohaiCp1D7aqbOxRD+NDVSRtleCsiuCytGOrJky1OjDd6sKdVh/SrEHcZ43jfstG&#10;yIqjB610Wmxl0hLxcbFVJfp6ClnNdL/VSfdZ3ZRmRelOa5imWxM01TLYVrP4skrjsyokfV/GH6pi&#10;3qPKeauq5Cr1LEfUBn5UbeR71SZeoDZLTDfwOG/mUd7EZ3gjH+QNfICf5Z1cyfVczmu4WL6XySfE&#10;2ZzGKTxLPgZP4wkyeZh+pij9SN10hTrpEjXTRVpPF6iKzkv8X6BM0dOlPE7sNn6kcfxMgzC5D9O4&#10;S3JlB1K4CdkSP8s4gnIuwRouQj0/jJ2cjQN8Dw7yQpzhFIxyMsY5KeBXlvTk7bQUOff5t7N1Y++C&#10;+b4v2m9vCfw/J/AfzuaN1fjNLu5L3atyhnTsFGnD+B8AAAD//wMAUEsDBBQABgAIAAAAIQBJ7/H/&#10;4gAAAA0BAAAPAAAAZHJzL2Rvd25yZXYueG1sTE9Na4NAEL0X+h+WKfTWrJo2inENIf04hUKTQsht&#10;oxOVuLPibtT8+05P7WWY4b15H9lqMq0YsHeNJQXhLACBVNiyoUrB9/79KQHhvKZSt5ZQwQ0drPL7&#10;u0ynpR3pC4edrwSLkEu1gtr7LpXSFTUa7Wa2Q2LsbHujPZ99JctejyxuWhkFwUIa3RA71LrDTY3F&#10;ZXc1Cj5GPa7n4duwvZw3t+P+5fOwDVGpx4fpdcljvQThcfJ/H/DbgfNDzsFO9kqlE62C5JmJCqL5&#10;AgTDcRzzcmJeFCQg80z+b5H/AAAA//8DAFBLAwQUAAYACAAAACEAsD6fmMoAAAApAgAAGQAAAGRy&#10;cy9fcmVscy9lMm9Eb2MueG1sLnJlbHO8kcsKwjAQRfeC/xBmb9NWEBFTNyK4Ff2AIZm2weZBEl9/&#10;b0AEBdGdy5nhnntglqurGdiZQtTOCqiKEhhZ6ZS2nYDDfjOZA4sJrcLBWRJwowirZjxa7mjAlEOx&#10;1z6yTLFRQJ+SX3AeZU8GY+E82XxpXTCY8hg67lEesSNel+WMh1cGNG9MtlUCwlZNge1vPjf/Zru2&#10;1ZLWTp4M2fShgmuTuzMQQ0dJgCGl8bGcFhfTAv/sUP/Hof7mUP3HoXo68LcHN3cAAAD//wMAUEsB&#10;Ai0AFAAGAAgAAAAhAPHsIfQLAQAAFQIAABMAAAAAAAAAAAAAAAAAAAAAAFtDb250ZW50X1R5cGVz&#10;XS54bWxQSwECLQAUAAYACAAAACEAOP0h/9YAAACUAQAACwAAAAAAAAAAAAAAAAA8AQAAX3JlbHMv&#10;LnJlbHNQSwECLQAUAAYACAAAACEA+BL9MB4EAADjFwAADgAAAAAAAAAAAAAAAAA7AgAAZHJzL2Uy&#10;b0RvYy54bWxQSwECLQAUAAYACAAAACEAGA4Gp74bAAAEMQAAFAAAAAAAAAAAAAAAAACFBgAAZHJz&#10;L21lZGlhL2ltYWdlMS53bWZQSwECLQAUAAYACAAAACEAOFqAOx0bAADMNAAAFAAAAAAAAAAAAAAA&#10;AAB1IgAAZHJzL21lZGlhL2ltYWdlMi53bWZQSwECLQAUAAYACAAAACEAhSdNmmcuAACiWgAAFAAA&#10;AAAAAAAAAAAAAADEPQAAZHJzL21lZGlhL2ltYWdlMy53bWZQSwECLQAUAAYACAAAACEASe/x/+IA&#10;AAANAQAADwAAAAAAAAAAAAAAAABdbAAAZHJzL2Rvd25yZXYueG1sUEsBAi0AFAAGAAgAAAAhALA+&#10;n5jKAAAAKQIAABkAAAAAAAAAAAAAAAAAbG0AAGRycy9fcmVscy9lMm9Eb2MueG1sLnJlbHNQSwUG&#10;AAAAAAgACAAAAgAAbW4AAAAA&#10;">
                      <v:group id="Gruppieren 22021" o:spid="_x0000_s1027" style="position:absolute;left:38238;width:6711;height:5126" coordsize="10382,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fMbygAAAOM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SJTH8fQp/QC5+AQAA//8DAFBLAQItABQABgAIAAAAIQDb4fbL7gAAAIUBAAATAAAA&#10;AAAAAAAAAAAAAAAAAABbQ29udGVudF9UeXBlc10ueG1sUEsBAi0AFAAGAAgAAAAhAFr0LFu/AAAA&#10;FQEAAAsAAAAAAAAAAAAAAAAAHwEAAF9yZWxzLy5yZWxzUEsBAi0AFAAGAAgAAAAhACzx8xvKAAAA&#10;4wAAAA8AAAAAAAAAAAAAAAAABwIAAGRycy9kb3ducmV2LnhtbFBLBQYAAAAAAwADALcAAAD+AgAA&#10;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XLygAAAOMAAAAPAAAAZHJzL2Rvd25yZXYueG1sRI/BasJA&#10;EIbvgu+wjNBb3ZiI1OgqoqilUKjaQ49DdpoNZmdDdmvi23cLBS/DDD//N3zLdW9rcaPWV44VTMYJ&#10;COLC6YpLBZ+X/fMLCB+QNdaOScGdPKxXw8ESc+06PtHtHEoRIexzVGBCaHIpfWHIoh+7hjhm3661&#10;GOLZllK32EW4rWWaJDNpseL4wWBDW0PF9fxjFXy5t+N7N90cTrXfXTKT4odLZ0o9jfrdIo7NAkSg&#10;Pjwa/4hXHR2yeTaHP6e4g1z9AgAA//8DAFBLAQItABQABgAIAAAAIQDb4fbL7gAAAIUBAAATAAAA&#10;AAAAAAAAAAAAAAAAAABbQ29udGVudF9UeXBlc10ueG1sUEsBAi0AFAAGAAgAAAAhAFr0LFu/AAAA&#10;FQEAAAsAAAAAAAAAAAAAAAAAHwEAAF9yZWxzLy5yZWxzUEsBAi0AFAAGAAgAAAAhAGp39cvKAAAA&#10;4wAAAA8AAAAAAAAAAAAAAAAABwIAAGRycy9kb3ducmV2LnhtbFBLBQYAAAAAAwADALcAAAD+AgAA&#10;AAA=&#10;">
                          <v:imagedata r:id="rId29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aAywAAAOMAAAAPAAAAZHJzL2Rvd25yZXYueG1sRI9Na8JA&#10;EIbvBf/DMkJvdZOUlhJdRfwoPUhBLZTehuyYBLOzIbsm8d93DoVeBl6G93l5FqvRNaqnLtSeDaSz&#10;BBRx4W3NpYGv8/7pDVSIyBYbz2TgTgFWy8nDAnPrBz5Sf4qlEgiHHA1UMba51qGoyGGY+ZZYfhff&#10;OYwSu1LbDgeBu0ZnSfKqHdYsCxW2tKmouJ5uzsD7gMP6Od31h+tlc/85v3x+H1Iy5nE6budy1nNQ&#10;kcb43/hDfFgDWZZkYiFO4gN6+QsAAP//AwBQSwECLQAUAAYACAAAACEA2+H2y+4AAACFAQAAEwAA&#10;AAAAAAAAAAAAAAAAAAAAW0NvbnRlbnRfVHlwZXNdLnhtbFBLAQItABQABgAIAAAAIQBa9CxbvwAA&#10;ABUBAAALAAAAAAAAAAAAAAAAAB8BAABfcmVscy8ucmVsc1BLAQItABQABgAIAAAAIQBDvVaAywAA&#10;AOMAAAAPAAAAAAAAAAAAAAAAAAcCAABkcnMvZG93bnJldi54bWxQSwUGAAAAAAMAAwC3AAAA/wIA&#10;AAAA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X9ywAAAOMAAAAPAAAAZHJzL2Rvd25yZXYueG1sRI/basJA&#10;EIbvC77DMoJ3ulHrIdFVgrbghRQ8PMCYnSah2dmY3cb49t1CoTfDDD//N3zrbWcq0VLjSssKxqMI&#10;BHFmdcm5guvlfbgE4TyyxsoyKXiSg+2m97LGRNsHn6g9+1wECLsEFRTe14mULivIoBvZmjhkn7Yx&#10;6MPZ5FI3+AhwU8lJFM2lwZLDhwJr2hWUfZ2/jYL78W3XLVqazY7p7eP5GsdpvfdKDfrdfhVGugLh&#10;qfP/jT/EQQeHaTxZwK9T2EFufgAAAP//AwBQSwECLQAUAAYACAAAACEA2+H2y+4AAACFAQAAEwAA&#10;AAAAAAAAAAAAAAAAAAAAW0NvbnRlbnRfVHlwZXNdLnhtbFBLAQItABQABgAIAAAAIQBa9CxbvwAA&#10;ABUBAAALAAAAAAAAAAAAAAAAAB8BAABfcmVscy8ucmVsc1BLAQItABQABgAIAAAAIQBWjAX9ywAA&#10;AOMAAAAPAAAAAAAAAAAAAAAAAAcCAABkcnMvZG93bnJldi54bWxQSwUGAAAAAAMAAwC3AAAA/wIA&#10;AAAA&#10;">
                            <v:imagedata r:id="rId29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uXygAAAOMAAAAPAAAAZHJzL2Rvd25yZXYueG1sRI/RasJA&#10;FETfC/7DcoW+6cag1kRXCdpCH0So+gHX7G0Smr0bs9sY/74rCH0ZGIY5w6w2valFR62rLCuYjCMQ&#10;xLnVFRcKzqeP0QKE88gaa8uk4E4ONuvBywpTbW/8Rd3RFyJA2KWooPS+SaV0eUkG3dg2xCH7tq1B&#10;H2xbSN3iLcBNLeMomkuDFYeFEhvalpT/HH+Nguv+fdu/dTSb7bPL4T5NkqzZeaVeh/1uGSRbgvDU&#10;+//GE/GpFcRxNEng8Sn8Abn+AwAA//8DAFBLAQItABQABgAIAAAAIQDb4fbL7gAAAIUBAAATAAAA&#10;AAAAAAAAAAAAAAAAAABbQ29udGVudF9UeXBlc10ueG1sUEsBAi0AFAAGAAgAAAAhAFr0LFu/AAAA&#10;FQEAAAsAAAAAAAAAAAAAAAAAHwEAAF9yZWxzLy5yZWxzUEsBAi0AFAAGAAgAAAAhANyjm5fKAAAA&#10;4wAAAA8AAAAAAAAAAAAAAAAABwIAAGRycy9kb3ducmV2LnhtbFBLBQYAAAAAAwADALcAAAD+AgAA&#10;AAA=&#10;">
                            <v:imagedata r:id="rId29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VbyQAAAOMAAAAPAAAAZHJzL2Rvd25yZXYueG1sRI/BasJA&#10;EIbvhb7DMoXe6kQFsdFVWkutp4LWS29DdpqNZmfT7BrTt3cLgpdhhp//G775sne16rgNlRcNw0EG&#10;iqXwppJSw/7r/WkKKkQSQ7UX1vDHAZaL+7s55cafZcvdLpYqQSTkpMHG2OSIobDsKAx8w5KyH986&#10;iulsSzQtnRPc1TjKsgk6qiR9sNTwynJx3J2cBoeme91+2rXpm+53//GNB5mg1o8P/dssjZcZqMh9&#10;vDWuiI1JDuPn8RD+ndIOuLgAAAD//wMAUEsBAi0AFAAGAAgAAAAhANvh9svuAAAAhQEAABMAAAAA&#10;AAAAAAAAAAAAAAAAAFtDb250ZW50X1R5cGVzXS54bWxQSwECLQAUAAYACAAAACEAWvQsW78AAAAV&#10;AQAACwAAAAAAAAAAAAAAAAAfAQAAX3JlbHMvLnJlbHNQSwECLQAUAAYACAAAACEAVJpFW8kAAADj&#10;AAAADwAAAAAAAAAAAAAAAAAHAgAAZHJzL2Rvd25yZXYueG1sUEsFBgAAAAADAAMAtwAAAP0CAAAA&#10;AA==&#10;">
                        <v:imagedata r:id="rId30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deygAAAOEAAAAPAAAAZHJzL2Rvd25yZXYueG1sRI/BasJA&#10;EIbvQt9hmUJvuklbS4muImqLBylUC6W3ITsmwexsyG6T+PbOQfAy8DP838w3Xw6uVh21ofJsIJ0k&#10;oIhzbysuDPwcP8bvoEJEtlh7JgMXCrBcPIzmmFnf8zd1h1gogXDI0EAZY5NpHfKSHIaJb4hld/Kt&#10;wyixLbRtsRe4q/VzkrxphxXLhRIbWpeUnw//zsBnj/3qJd12+/Npffk7Tr9+9ykZ8/Q4bGYyVjNQ&#10;kYZ4b9wQO2vgdSovi5HYgF5cAQAA//8DAFBLAQItABQABgAIAAAAIQDb4fbL7gAAAIUBAAATAAAA&#10;AAAAAAAAAAAAAAAAAABbQ29udGVudF9UeXBlc10ueG1sUEsBAi0AFAAGAAgAAAAhAFr0LFu/AAAA&#10;FQEAAAsAAAAAAAAAAAAAAAAAHwEAAF9yZWxzLy5yZWxzUEsBAi0AFAAGAAgAAAAhAIczR17KAAAA&#10;4QAAAA8AAAAAAAAAAAAAAAAABwIAAGRycy9kb3ducmV2LnhtbFBLBQYAAAAAAwADALcAAAD+AgAA&#10;AAA=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CuFyQAAAOEAAAAPAAAAZHJzL2Rvd25yZXYueG1sRI9PawIx&#10;FMTvQr9DeIVepGZbtLSrUaQieKiIaev5sXn7p25e1k3U7bc3guBlYBjmN8xk1tlanKj1lWMFL4ME&#10;BHHmTMWFgp/v5fM7CB+QDdaOScE/eZhNH3oTTI0785ZOOhQiQtinqKAMoUml9FlJFv3ANcQxy11r&#10;MUTbFtK0eI5wW8vXJHmTFiuOCyU29FlSttdHqwC1rt3ub3/I9W69+c2/dJ/mlVJPj91iHGU+BhGo&#10;C/fGDbEyCoajD7g+im9ATi8AAAD//wMAUEsBAi0AFAAGAAgAAAAhANvh9svuAAAAhQEAABMAAAAA&#10;AAAAAAAAAAAAAAAAAFtDb250ZW50X1R5cGVzXS54bWxQSwECLQAUAAYACAAAACEAWvQsW78AAAAV&#10;AQAACwAAAAAAAAAAAAAAAAAfAQAAX3JlbHMvLnJlbHNQSwECLQAUAAYACAAAACEAP9wrhckAAADh&#10;AAAADwAAAAAAAAAAAAAAAAAHAgAAZHJzL2Rvd25yZXYueG1sUEsFBgAAAAADAAMAtwAAAP0CAAAA&#10;AA==&#10;">
                          <v:imagedata r:id="rId30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VI7yAAAAOEAAAAPAAAAZHJzL2Rvd25yZXYueG1sRI9NSwMx&#10;EIbvBf9DGMFbm7VIkW3TIpWC6MHaqngcNrMfuJmsSUzXf+8cCr0MvAzv8/KsNqPrVaYQO88GbmcF&#10;KOLK244bA+/H3fQeVEzIFnvPZOCPImzWV5MVltaf+I3yITVKIBxLNNCmNJRax6olh3HmB2L51T44&#10;TBJDo23Ak8Bdr+dFsdAOO5aFFgfatlR9H36dgc+6cCG7n3q7f9Vfzy8hV/mjNubmenxcynlYgko0&#10;pkvjjHiyBu4W4iBGYgN6/Q8AAP//AwBQSwECLQAUAAYACAAAACEA2+H2y+4AAACFAQAAEwAAAAAA&#10;AAAAAAAAAAAAAAAAW0NvbnRlbnRfVHlwZXNdLnhtbFBLAQItABQABgAIAAAAIQBa9CxbvwAAABUB&#10;AAALAAAAAAAAAAAAAAAAAB8BAABfcmVscy8ucmVsc1BLAQItABQABgAIAAAAIQD/1VI7yAAAAOEA&#10;AAAPAAAAAAAAAAAAAAAAAAcCAABkcnMvZG93bnJldi54bWxQSwUGAAAAAAMAAwC3AAAA/AIAAAAA&#10;">
                          <v:imagedata r:id="rId30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sbygAAAOEAAAAPAAAAZHJzL2Rvd25yZXYueG1sRI9PT8JA&#10;FMTvJn6HzTPxJluKIVBYCILy56SgF2/P3Udb7L5tukup394lMfEyyWQyv8lM552tREuNLx0r6PcS&#10;EMTamZJzBR/vLw8jED4gG6wck4If8jCf3d5MMTPuwntqDyEXEcI+QwVFCHUmpdcFWfQ9VxPH7Oga&#10;iyHaJpemwUuE20qmSTKUFkuOCwXWtCxIfx/OVoENm8EgfdXp0+fuNNbrr/ZZv7VK3d91q0mUxQRE&#10;oC78N/4QW6PgcZjC9VF8A3L2CwAA//8DAFBLAQItABQABgAIAAAAIQDb4fbL7gAAAIUBAAATAAAA&#10;AAAAAAAAAAAAAAAAAABbQ29udGVudF9UeXBlc10ueG1sUEsBAi0AFAAGAAgAAAAhAFr0LFu/AAAA&#10;FQEAAAsAAAAAAAAAAAAAAAAAHwEAAF9yZWxzLy5yZWxzUEsBAi0AFAAGAAgAAAAhAHynKxvKAAAA&#10;4QAAAA8AAAAAAAAAAAAAAAAABwIAAGRycy9kb3ducmV2LnhtbFBLBQYAAAAAAwADALcAAAD+AgAA&#10;AAA=&#10;">
                        <v:imagedata r:id="rId31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 xml:space="preserve">Welche Bilder passen zu der 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4 = 12</w:t>
            </w:r>
            <w:r w:rsidRPr="00B84D7E">
              <w:t>? Kreise ein.</w:t>
            </w:r>
            <w:r w:rsidR="00711B95">
              <w:br/>
            </w:r>
          </w:p>
          <w:p w14:paraId="2EBFEB56" w14:textId="77777777" w:rsidR="00327660" w:rsidRDefault="00327660" w:rsidP="000951D4"/>
          <w:p w14:paraId="7E6FB144" w14:textId="77777777" w:rsidR="00327660" w:rsidRPr="00CF6345" w:rsidRDefault="00327660" w:rsidP="000951D4"/>
        </w:tc>
        <w:tc>
          <w:tcPr>
            <w:tcW w:w="20" w:type="dxa"/>
            <w:vMerge/>
            <w:vAlign w:val="bottom"/>
          </w:tcPr>
          <w:p w14:paraId="1DF06E2C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FE4D9CD" w14:textId="77777777" w:rsidTr="00290D95">
        <w:trPr>
          <w:gridAfter w:val="1"/>
          <w:wAfter w:w="20" w:type="dxa"/>
          <w:trHeight w:val="119"/>
        </w:trPr>
        <w:tc>
          <w:tcPr>
            <w:tcW w:w="604" w:type="dxa"/>
          </w:tcPr>
          <w:p w14:paraId="66F3B2DC" w14:textId="77777777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471" w:type="dxa"/>
            <w:gridSpan w:val="9"/>
          </w:tcPr>
          <w:p w14:paraId="2E219071" w14:textId="50ACE45A" w:rsidR="0000022A" w:rsidRDefault="00AC0B94" w:rsidP="00A456D2">
            <w:pPr>
              <w:pStyle w:val="berschrift6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1" behindDoc="0" locked="0" layoutInCell="1" allowOverlap="1" wp14:anchorId="306399D5" wp14:editId="5D3BC3A0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355077</wp:posOffset>
                      </wp:positionV>
                      <wp:extent cx="1511300" cy="513715"/>
                      <wp:effectExtent l="0" t="0" r="0" b="0"/>
                      <wp:wrapNone/>
                      <wp:docPr id="1214243214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300" cy="513715"/>
                                <a:chOff x="0" y="0"/>
                                <a:chExt cx="1511300" cy="51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916214" name="Bild 38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76763633" name="Gruppieren 124"/>
                              <wpg:cNvGrpSpPr/>
                              <wpg:grpSpPr>
                                <a:xfrm>
                                  <a:off x="0" y="278606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73318496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AC924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44290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1BD37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07596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BDF7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06399D5" id="Gruppieren 126" o:spid="_x0000_s1026" style="position:absolute;margin-left:267.2pt;margin-top:27.95pt;width:119pt;height:40.45pt;z-index:251652431;mso-width-relative:margin" coordsize="15113,514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F8/QkwEAAAPDwAADgAAAGRycy9lMm9Eb2MueG1s7Fddb9s2FH0fsP8g&#10;6L2xKVmSLcQp3GQJCmRtsGToM01RllCJ5Ej6I/v1O6QkO05SpCk6IBiGIMrlhy7vPTzn3uj0/a5t&#10;gg3XppZiHpKTcRhwwWRRi9U8/PPu8t00DIyloqCNFHwe3nMTvj/79ZfTrcp5JCvZFFwHcCJMvlXz&#10;sLJW5aORYRVvqTmRigssllK31GKoV6NC0y28t80oGo/T0VbqQmnJuDGYvegWwzPvvyw5s5/L0nAb&#10;NPMQsVn/1P65dM/R2SnNV5qqqmZ9GPQHomhpLXDo3tUFtTRY6/qJq7ZmWhpZ2hMm25Esy5pxnwOy&#10;IeNH2VxpuVY+l1W+Xak9TID2EU4/7JZ92lxpdatuNJDYqhWw8COXy67UrfuLKIOdh+x+Dxnf2YBh&#10;kiSExGMgy7CWkDgjSYcpqwD8k9dY9dvzL06imb+M0XDs6CgYVbMcvz0CsJ4g8DJT8JZdax72Ttrv&#10;8tFS/XWt3uGyFLX1sm5qe++Jh2txQYnNTc1udDcAmDc6qIt5mE3SGUkjMgkDQVvw/kPdFEEMMRTc&#10;MPAvoQ4m58G91LmgLsVryb6aQMjziooVXxgFCgNmt3t0vN0Pj85fNrW6rJvGXZqz+0xx3CO6PANW&#10;R8ULydYtF7bTluYNkpbCVLUyYaBz3i45stMfCx8QzY1mfyBAryJjNbescoeXCKKfx4XuF3zEhyBd&#10;OgbMC5bb32UBkOjaSq+iVzMvzpJZdEwgoKmNveKyDZyBqBGo904318aFjNCGLS5oIR12PpVGHE1g&#10;o5vx4buAexPxP9BMZx4okGb4idM4HihwpddK1VxzEZBo4i7UUfzVAoyyaTpOO5HtVRhPCYnSToVR&#10;nKRT75/mL6pwOiag6uMXv6HCrUKRNgOtMHpCrFfVoduKKo4bcW4PuJEsjsl0MktRVDrt3CHNkkM/&#10;hGQdbH6/K1qB3X2QrgwN8931DEXkhdqVxtO4L12QaoQTO1YM9BvY8Z0EMrKpi0F/voPx80YHG4re&#10;09hOwlDDw12NCLbzMI2TsWfmnoID4xw0XUrOsrvlztPG5EtZ3CN9LUFspGAUu6zB8mtq7A3VaGGY&#10;RFu2n/EoG4lDZG+FQSX138/Nu/24UayGwRYtcR6av9bUVczmo8Bdx+nYVXrrB2TqB9oPMLscDLFu&#10;zyUyJj4qb2JZ22YwSy3bL+jaC3calqhgOHMe2sE8txhhAV2f8cXC210Bvha3CmWbeLDc7dztvlCt&#10;+vux4MknObCK5o903u3thL1ApSlrXwQcsB2akLUbgOEdJ/99qk8ms4nrfEj2p1E9i9CT0Wie9uoo&#10;yUiWfFPrh2r4lvju2+le3m+U9r0y/qf+M//EDnp00npQ5ZNoRsbo2mhaP436ZDJNpjN0M3A/I5O+&#10;Bw5NMiZJkkFp7j9VMpvNIIW3X+49/aOhu71R+rvy9Z+o+oePDt8L/FcXrKPPuodjv+vwHXv2DwAA&#10;AP//AwBQSwMEFAAGAAgAAAAhAHB73fr5MQAAmH4AABQAAABkcnMvbWVkaWEvaW1hZ2UxLndtZuyd&#10;a4xl2VXfq3q6x+EwY4wxMg/jXCzZwURdfd6PEcbxjMcg8IQxPcRKDOqcZ3ePu7va1dXT0xkGHBIJ&#10;CJIFCSJypIBIpIgmD4lPiaJEQiQkCiKfIgGJFSkkRkoMhKcNruq6N7//2vvcc25Vd0+3wQ4ffKvO&#10;3Wfvvfbaa6+91tprP865v/qf/8M/2OKzWt3aesfWt+p2649+ZnvrS7a2HnvPu7e2Xrf1oUxpZ7ie&#10;OFWd/uQTuvvSU588+thndXdqe9vn7mx/tb973fZj3D3O9Y7H37F1amt7dk8iBd7x+Nu3Pr39B9tv&#10;f+78s8+fXzy/19dXmyv94kPnd4f9/sOLl9Kd8HueDM5dv37hRv1Sv7Cvrh8W525c2r11vb7YL155&#10;dUHCk0GeL7rL7f6i6S9evqYiRC40uy9feDlahDuhfQS5mHJuR4uz0Sxro1S8iKJqljkvFy+SciPr&#10;Rltf6S/sX+ovqNqbe/1iqK/c6B1lor69cvn6RtozTy9e4c/ybi/6l9tLnjhgX17HXdPbS/vrFFfi&#10;VjclvPpkcGN/9/r1vltc290fcaq+/b2bRsLi1cXlgS/j07mxYvEHDsyqVgrcOpZyOz6e8vKU8uri&#10;RO0neXFPOrbOmlx82dbzW8+df/67nlb/P/Md7/+O73zvs+9bvMuJx9Y3+VDM5vYhP68D7u4pyaM+&#10;p7nOEvlzhAenlOI+Ln3bJPr09peSqHJfe/otp/YeH6X69PaTSveSevrUqVO+L58MXlno9mX7vr24&#10;uvtSv79rEfomXOxduXxNCaEl0X8+4clApQC51l+cgZl4XOuR6P1L1ltw9YRIqU4nvHSJifc6jBZ1&#10;182kmx4ygHW4BngyWKA8hhvarcdH2Ghx42bj0kxvfLrXIeV1l19yQrTGcfsEIRs4kC+rQzgg9jgO&#10;y/vwSAf1z+ny9V69ecWVW6vuh8dKxwI+7iuZFYDbauFYAwX39+prN67U+5gSX5cLb7s40vzq4pWQ&#10;ntHfXt/uq2ekPr3Uub/WPRnIDspu/bMXf/bFt3/98+fPvqfbbfqzyU64QIbfp5vg7W9/BlO2v7v3&#10;1KKtL+/tLqKdKNqJF99waX//+lPnzlnixb36+qXL7Y2d3b2L7xyLXN699l7Ie2rxQfT5PTcvLuJo&#10;EeVPhdVTcbiIwygB8Hns3o2nFhG3791tb17tr+1Tpn5q8cyVvr5WPH15n5z319cu3gTw/f1L/ZWn&#10;FjFJT+/evNZdvnbx6d2Xn6J5Z8EcVZgysp691j2ze1WYbghQNvT5vd0ruxcDR+uF/vqNCzf2jXEy&#10;xJiS4Jzs7YUWpPsL+1YcmPbDLnsXSZ8yF068VPDmjX5vstXBuY9gtC6aaX910Vy+ZoIcnPuAUvd6&#10;bBvmdJ7RXiUnX9R7e/XtRe3y291rbb2/AXYLqBv9vhTx1uXO9GpC/m1TZltf3yj34pT14u7laxt5&#10;z7m8q5f3exSaYCO3c7ldfUNKPFUmer2BmCdfIdmbiXlyS3J7c8/syTz9ktKv7N7ovZGY8MOfV7yN&#10;vnndLEsCt+m+K4tskbgbX//aMmEG9AlduclcjXf3ruk8Fd3Y39v98GaPDCQPl6luTu/wjaJq90T6&#10;NZInUze14oOkmx2cI/mgQ3Ii/ekXgJ4DPns84Xo3XK33Pry4dak3/lzfvb64eGW3qa+Y6J179whw&#10;rn+5bxdXdutucf0mHWqcQfQmWHMpFrMSwmUFnD/harJy51pUcG9/16peg2A3INYZkeDc0+99BuIN&#10;Yt1PljhStNGu59bA557l/l4wZk3QThTlwnVE1pwAl2jRC3MHY54+ORqQZyr9gkk/vpVEcA9z4PCd&#10;rGFO4wvftniF1utaLLqb1y3cv329Z6TZ38Pg2H3/EUtHgIQeM7s4K78sWshgh85OXhh2r+1fuFpT&#10;6uVFZ8Z62N27uthbq49n4gIE5NRXroD0waRi0Sch8w3pr2DaVZdkTgZ6o+LaCQOdrI7WpdFg0+JY&#10;W6aiTo1uTHhdlmP/y76OsTPWjZnoekEqpJq8uTXaJkdsqmhkjom1EQHjraSDmZHgvb5ZJR2gnrnT&#10;QHgStwdxNnXsDN+tjPwnC6wJpfMX6eJi7/3VzG49YZN4erJniDa09CEaIosaM+hcv70ouTFTt9k/&#10;DyLT13+CrnmZR6ToIgQx2DCk30YyJ5bv+Yy9i03LcLq3kdlFrlRbt5f6rn/pcrthVm1U9qNwFM1m&#10;N8G59yG6L0jB0tjprRL+cn0VjXuGGdTe5dolP19jDQwwnOCec+r1IcYIybX7/p4p/2n8g8WHLE/5&#10;PufZa+2unIdFnI2clsVQ+TjLaMgawKTh3A6TEZlHs6nS1WANkJaLc3+jxysib5ZaLc7tXus3E7Nw&#10;cW7/loM898yleu+8GZQbSJmZcQmcmedgXaFvqVUA1+SoCK1nlJAlliqjjJPW7V67ctuB3RhwfxYf&#10;Cr6J2UbkZoxhFYalbhMl5UmRF2msWBJllWWESdkabFn1eV6EeZF3XR/1WVbkSg/CNnYAbZaS2RZV&#10;ntdhVCRNAXJ9KpcfD2Fe5lke5WnflHkaNqlyo9LVQ615AICBRHEbR0liBaOy8RBxSm5XpEUZxWUf&#10;xgWkCkHnKlAL2nzIk9xaF4RFoXwA+hEgzbs8KkrS67CN4toQR57OMIzDIiziPCvCeojDvrPiYVTF&#10;NFOIomgggOymt6y0zMMsIx6DSGxISE6Ip7QtzqIsHpI0LuNKeXEbdWGTRHEfkNiGTdzHPd8tBdIk&#10;S2AngA28ByZKoiTsozIq4z6JhDcZ2i6JY/+dDF3X5UoJoArHGYZX8eD+orDt7IKFCpM4CruuzYUT&#10;FztL0gTuJQXfiWJxHoM5JA2exUqCh0lCMZKiLEqVBWsAJ5ZFBQ0DSvyIudYhKEO6N67jNIKNQdSE&#10;QxolfQz9JFVhlYdJW1Zpkubg76M2HOI0QYDiMM6jLCyimL6IhnboQkBz7pIyjPoiAlkeZ3GdZHFB&#10;fwxQV8VJ2mRxlIICSkuuuI+6BOTwMU/6pOOuiyVLRVxSWZ73dVRHQx/0sLyqhybPw3QohrpuXT/S&#10;fchUGQ0DHZ0gAFmekYYgUDyM6dUI2aHJCVOLmo7WjAX4koSyqtElxLpso5S/PuxRnSQeetikzukR&#10;y2Tou7ihWJkMUa1765QM9sPKJA0AHZlvvIUecRh+00gDCeOpv7hvu7JL4HdWp3nUNV3eZ0OfoIbF&#10;EPCVJW3epG2aZV1SIU9UjcBGWY1SIRv1kKVDX/dc9dBXhFWGpLZD3xBvByrnirs+D7jtijaLK+bi&#10;NFwfsDWmg3Rr73gV1WIcNfRQS59KXGBLjqUpw6qq0hR2FUEIxSDoAVGWTIlMUY2MIRZRI9FyPGvR&#10;Zi5EOR5cqriIoAPDHR0hntE0JxROxo39iQmq5N3kXOz1nMsR84KuSxBXmtsUIWKS9FmfdsHQRV0+&#10;ZAPsLkQJgo9BQF+jLpV80+gsqZNG6h02yHWVVmEGuTHNRmjjBoXP0jipQQbPMJM1PBGvxH0+SUsB&#10;yZWsRh6nNIJO7uBXHKqLSlhSEgcZ0ppXkrouTAM4pK6D7rQMMwqXXElcVgPgFX8UD1EicIbIIOji&#10;Gl2B7UJb9tKb3viYJGY1xOCB1iYI0chwqFqLqBiPgCZOVDER1i00wLgNPytXKhDT4yyBA2ZWMGGw&#10;01mRAnGWoYm9oXGmZtPKSExkYxLRjgmiRzB62IWUDBQTGWxbTCNtYXyCnjIpUCDGq7RpGiSpKqou&#10;ydKmbnpMU5e2WVtETZ9VAZxvoxYrMNCqliJV11YZahpju6uM9LQpkIsuRFWrhI6tmiTLKkY3RrOi&#10;bCtsVlZK4GsbAyCHnlNHSo1nHxNo18GzVJjVYDmmdFmWYagQDT5mZjagSesZNWR+7vXJGmHqkBhR&#10;hHlyxAQy01aIEUW1DUN9T+T3wnk8zTWTLpuTbUB+GHYeAymyf/aRz1CMRsGn5Yw1cg/WHyW4Adkl&#10;ZVL6R/rMkDFi/Ak/M2QPwtTCB/Q1bOhtRG79Ua8yVoeMHHxmyJTQICIll6gUYDFyDtAMZCndW8K9&#10;mrjuUWuDyUhIK5CpWzNqzgHWp6DbNdzUpM8/aLrZToZ5jIXLsZ4DEcaUz4yyloQeShps2ABVQljR&#10;rNf6VIlrTYF7wOjmmqWCKQhFoWqsIu4BrEQleRglvCAK0svKO/kBWUfm+AEHPgBIQFqAqEZWRJz4&#10;iLOI7zhCgrgjHVjsYJjRkqIEGcYXs+p4lYNN7RdD6wFEQgAiqU8FxeoQdUwWE+/D3Py5Eo8SuBDd&#10;RL9QJ4xaUlsYliKFD9ZAQLgTXFgsEaVCBchAFHZcA3H1W4nNaePgvsosfI/4mfXmo5QUNXLnrUOg&#10;DsqxgCCDPzIl+HJ4WwAdV+KHr+Q+lDG0mpy1MF7uujFevUtt0hTxDOqiGArwn0K55oXGTexxWHXW&#10;SxHD431k6GHouw9lD1N0DqOWlC3IRPqDPowyYUObJHfSV+myGC5Zk2BLczTxcB3wIEwuj7kO7BBv&#10;KCztoNMiRssQGx9mVOI+f0rN/Pwig4dmJSQGMnolPDGFJ1TXMzLjpTtbVoh3iguWS/ENe0YsQmpx&#10;3CgsgAjGJvJWsXMgVwEbmcjHIOAQAUuhlgqAjyJZjQImqgbJmoBlvxoYDKAhVo/JAaMTwoFeVQsy&#10;elA9uvm5dweY7wBh+qxdBxe1cTTCzQs1yPChalxbCBqbmfREfGES55ZkfR/hQIYt1JF/L9cB51jq&#10;RPNsyIJ+uaPiQa3mNvCBSzPMAX5pjjKIV3j9mvJQxuZkzCctbPHPTPDgEZ6VE0Sm14aEaVDY4Vfz&#10;9zAfWAMyD3sv3qgjZHnlLIs38889WLPugDVvzN6b83Zv3tggooFGSxQarGX/bABPQaYhX3aL6b/G&#10;TOcCiCfQAmE2MlXipwqJn1wa6tQX4u30WVOGCFCSeYc+Gcsp473iKmeKLQvC50STqRt4QzYwTRlY&#10;CzBAvub367S+7E+md/SyBu2O1iU9yIjjdIyF/iTh1Mw/CRZf9ovIHp2JX+TZF3l2Hw58UTSOMYZ1&#10;naHtkzDrBi3iYAYHLoxq3zCxqRno04ABlbFR46I+cuaw2KHmQ3aPBS24ZMZf+zN1AGu3WF6WcDS3&#10;6Fk301IbvgfrHDiJLMcVLFFqQqFRhvE07LDOLMWFLQRAcdhpDJAdtxldYWNIQiYrqloas5lQyrww&#10;Y3zINBIxH021MqAFcWYwxz4TZWNGirvEWnuYsvySMk1MGbWEgMVXA0nlGmgSJp+W1XKbhAlvrklF&#10;Lr6QwUeT3YKJacoYmjE5y5jJiUJ5OeMGA4v2ADH4aaoot0r8LQjxglLoZ8sgzYasz7qszZqsZnGm&#10;xFtIYRUrPay01yzBlWmR5mnKyjKLRqpDy79JmzRa0dF6EZsLWoHSMqqtVg2svnesDDesVrOuxAqx&#10;1pdZtotjrcNFAwuYna1EsobGkhxL0FqlYl2eRdiIafWAC65Vo4Ze0tqmlgblpjBplE8TyyfCd4lK&#10;1vbLNMuZFEesfOea1LYsXVMVc0iLBWk/wM54IAs3izVHnDZWFOnYeMgq0TlHBlQWyznBQ2UBLIzS&#10;DAdZU1tqL4NMEwzW7V4LDbsweAAsY7IIT51WddppwTOVg5vGfLNOC1eStNauDYudZRZnLLSLdDZS&#10;RMMxBHSO0QtVtRoOLK4hcHGcBS5IRR/F3LdQx0zwKQD7XAFfZIJRCctdhyXT6j5OwG/YaTcrYJW7&#10;F42g64/nirZ7czO4BzvNI8J9AvWDOJriLJd1JE+zVf+mqZpJn6g/cOxji2WaEMpLG2zJQGlJK35a&#10;xfAGBJY29TUsQx60gpyy1g3GKLHvLJXnhphMoE7GSF2LxVidVihI99IQPEiqENE0r+lrhZoWSFhZ&#10;U7mXwGIxB9dMJ6z0YFnrEuu1VG+yR4eM7JaYtiUr5hJTNIYdG3QRtx5tVjuwGhMI9krz3cYBYbyc&#10;BnjFKZQLs5n1SWhRJUuJQ/Y4kpo8mSD0sRNemsGqNWCw2KTaQuki2xD49C7HtBFB5c+VYRF/LDMK&#10;rRSYBZ2WNYD7FYNuq84QeVSWpj0BQx+4PpuaSi15qn5lWXviBvpAB2DBTStLNLJhE4uq67JtbBMh&#10;j/MQoWUahxmhlyJMozqaLTPHLfhgSkZvliyMs33FXhnG1EF5ZqBg5DP9ZX+Twk7VAR7vRgWXRRAQ&#10;fYx8qxoriL1290r11VpecJ8C2r6lPlcB30x9jfXGdGbe2IuyiBlbVDHzWosH6jeMoXqk8/V3Rd2n&#10;MCcpa4YoFvLNjlouPKpBQiWMMJK3jbJqpi9sJs/unV1gAwk61EhGFmkBzcNIk8Z9na7VjZ0n0sBa&#10;gmyteWYtxbe0UpdQxJTIpAztaBBI+gy5kyS67zyiN9djgvbRNSg4Y4JcD7lsm5cl36uS+HWVmyIt&#10;TRV665ogN6tKVBRBvpqFvKtm38uqW8CuUqtKvVxDgg+92kXWmwAzgPvakSJAS2umCSqoZ410guJS&#10;VMW84iBN71EzyiFOxKOqwwR1w5qTDD6uAxz943egIjOOrDvBNY2cBh0Btak/aoY7IfEV56R0xCaN&#10;8M2U1kmaN8GmmFD4QuKkjZXytVQGjjkrAs+cTIvBkvcCLhSYZ4YscYcURyvpEJgyWLOD09L7KteG&#10;JnWNjGmaMaCM1tQjNcVIur7DLWn6zvWTqbeBz6ElptokR7Fq7etFTeBIXBeSIW5QlJllyM2SOBWH&#10;UtqAZ5NuDM3OjJbB3AIIsYbgeQXim9Q46dhhhNrWU+vTMVps0es0AEwJ6HLtDsrzZCmFK5LFleIo&#10;FQ6h7jCqZSRhzQbxcO7T6BhEDr5B0GkmnZ2XrfqRUyFa4YuSeqTNUSpuuv4zpcnx/iRMCcxozEyq&#10;kWyw5DRTMgQf3DcOrPY3aQ5q4zVzA5G8MSdlVnyzdHCv4sgDdbsRUkOGxgO+GRvG4U8+BrsJTqxa&#10;51qpN2kmgIgWdcIt+RdmPQnH4dckUIuPQGhYyIWa1kjBprs8knFkb9sRLyR+BEoQFgFXypNAjhKm&#10;kDKbhsg7ioGM7xzYSZxYP45aZdNoE0z9q64AFXMiSs3zY8tHA3TOgH0XXCGnm3S+L8TRjWOFItqK&#10;9bQybOocK4OldaPmVL/GISgDoamLY8HamjzIpGNpHQfct7Pp9zPl9KFc5xjHnp13x5B56UA1IQam&#10;bdabpblvfI8sdwKA3w+N7PjhQo5ofJrYqA7rAnk/rEM2ctapkRiHchqHwEYhLy7ODZV8Sc06vqUz&#10;Nt5iJjPOsCBnTC8ZZHG8QC/nk38TxRQPVnejldVCc6wDDoJzLiv2zbxbNvQtLfdekCGiLgOVOMrm&#10;cmbDmkxRocU0zQyUlEymYZJAa+b9+kzoRp0VZ2XXHjwgBzY2+YGY4oiAuMIdw7E0wpttpduJj7En&#10;W8TXCZAsLvxj1heYIqGYZuLkENh4PkeS1ibMjAqMb3QTeT1KPt0ZjyM8YZCZGuMymR9rMj+miC+y&#10;UxR3ak5/m/OydiDMLgu9XC6m1ZvgCAJ7oLAVwp2fSGWqxqGR7M0Nu7sf5Y6zB9ZE6t80dKOds35c&#10;W/kHG/lA7H4YK8/hl0YdwmkZJDMvk9rLY8h83mSTZiYy2GqxsdFGIgRoU6Ym1XIqpn50TTN5dF1D&#10;eRlHDWUnEJwUyuOIbHroB0JTzzCI6laLCmZjOeNTzkbx15B30wkNxmtd2HAP7tc4r0wUnBq8yZaG&#10;kSRuPLKJC1OzAcB+jI0bu39kCrmYgjHX8dCZIM81APDWRgDPYnNNCtySAk0wehAAaVmDoUSLmDI2&#10;LOfoLmD0kZPiDxPgRjGxIR5TgEJaWUEtKwqyW6eCggUXH5R+ggUedRLwGtSjAdijoQiqAC81qqoC&#10;RpGxAjpNe4R8kEFDGxgIg9MIMgEw1Grzdl7/DJWHI9/gqF/N9NSQehwhAAZI9VODiKzh3EzG85aJ&#10;EedpvXtHGDsrQcvwYXFROMuH4sieZpzK88KAujQgHOcozoxz+JDlONMA3eKDqZfyUPacKWHOaTfu&#10;GGiYO5jdB4rlSkPE3QY8hkDwQsYhMCuoLVCvsg1yLYdAVAFojoFB4rzYQIFuEje7TOjMexzE8rI1&#10;nHGaUX4qzqZzjEUN63qZKFUoAWKB0SYaok/WuSYEYaqlXMIg5cQet4ArCfeTSTVxxxNvX33NuO8M&#10;LAy35HPo7ziNWr4RGmXjQhkVCmdUkCMkMH1dEY2aPDbO7Jr1ZTaV4OwB7ikQuLJUUPXT6RqfrLGZ&#10;jrZ5Pjn1UDn0k/NtBpNn2vqmrGNnxpFn8UU145Zgr/C4WQj1Q5pDy3eNOtiCt4mHnEKhw2V0Qx11&#10;OyAbKckmRuOMkkmiChMbGM+xQ42slILDyJPXBu28wlIcDzWOHpFAum8c+BFIMDknA41ucv3U1oWC&#10;82W0gGkOMglrZwA2du6QUtyTbpMwfa/TOZpNOjS6b04SaG5nGjAKwDrTODJDQRGabmN54/nELOCk&#10;dLp12jUa20lAhihOMUyl5w1xOGSVwP4RbasxykkDkyR0kwPESaE+1CxoFNaJKvUaxfnuhFwwmlcR&#10;nwgQz4BBzvyaocDHuh1lfNsu+JwS7Img3Le1wvV8q4qkAbCdWTfaWaPwxXqKbNIlCRv/GGSt0c77&#10;9TZWUuoWM2Vz4ZlNnh8AYrrAtF/2zJ3aMoN6D3TIGdsTHarjwbXoAFu6R6mCZpuAmZyp8JigZBcf&#10;0cv+5t7S0kN2cppGOalkcUjdUjYMz7GeD+horiZr+rD70SaINuekWRXh/GjSak/KOtFB8N3wfEbF&#10;RHtMaNkQyZGbYGBRuseti3LOT3MiwANoQTrmGitRsrsvOBnfJ7ZgrWPlKj90daryWlqdF1Ch4x+t&#10;kNAujtRpG0lHLCxkkBzjvoSQ8fEPZ+jwiD4c6HehETpWRhq7RHhyaJf2oNgqEvXK5qgKZ4YcsooD&#10;su4hDfaQYBCNEBR7eilHMxiKU5bCNCQP9YkUnbP2MLK0AiqnJJ9SnEjhdP1YzMPogMisMpbw+2Ez&#10;iZQTFPXdCZj2RArrGhu4QXSifvYsj8PocZQZRdobUUow5wg7FceBmHgcK3asaZxLN0TCE4ys7U4g&#10;YjQ+hqg9wZB2gyGB2N+e4Eh7giP1CYrKE6iDcgO3UKPixygqT/Q1unMcBl5zCn/OtYzz58dSTqDG&#10;JB2H8ZUhGiPXMJHHgU40LT3RfFaN1qW80DImr5OcQCYnRIRVpWMw7DVtpEBZfIL9rChsAKF+J5rG&#10;CHAcBpeKna+JS5yPXfOQveDpHnQjb9Hp9T0ma7rnyNgUaWf37MKOhftsdj+rjL3zCcYq8x3Aqd11&#10;RjdD1PHsxIi0mxVmX32dznKtv6cD2JCfMuyxC9fDnM+b0nngZUTazqhjMXJKZ9xcR5pZ+5tZzRw/&#10;n2CsOa4yDp6u0zmnwL1vJjv5U8aMwWy6r9M5LTfdr5sWayj16TSTcXICmjWTs9pT+qwyTq66dI4o&#10;SOAx9ROyYkYu2/5rBJzFW9/jQa3vcYKm+zUiRheauc5gJrK+Z6Pe3+txNA6ps36kQcGFDB8WZ8Zi&#10;IefxLQwYaO0m9yF0Wrz0ISfcLQ67LaSbLOSkhoX4mDqeawcV6QBGQgZ7fzbcwtrHcRkszgBnIeUs&#10;ZPC0EF2wUAhEbaDzgyJXochVKGoVilqFolahqFUoahWKWoWiVmGgQybihR5bFHaFhpzQkBMackJD&#10;TmjICXUcRs1lrh5yjCZlg5nx3CfoSCmnJCxTFShPiBUKoUJRxSyQuZ6Seps+DjzOyQmZOFDQcfVc&#10;OD08ArUR4+lQTkFykY954T9lV0A7x8ziNPqby2D3Hc20G1hqISwlpAVtyAZ+A8m4KxxwGe8kKJzy&#10;YEPG00zo/Q2c8dELGlh9pU9AaqG5U1AhjppnontZep2wYIprSDX7lgMjhMo3x4UILOWBs3VGrBOp&#10;cM1CusVCuGch3WIhLLNQ3hAc4h7KaIslwg9CnDGexurgERMDnmfr0i5zd0VTtJosWFjx0Jse1wOC&#10;R4B11oW7gGdtfTE9V+sS8ybXQ3uNwmJgt7bmeVwdjMmilsd/a3+X55W/Y6OQuyZg55dFiyJiuavi&#10;SFBecAiA/Tse3nIh5w04XAPNOGw8omGhsZztMKXhzo9pcWAANQnoDn0YY7XsiWCk3cXJw2LF9uyy&#10;OMm9nvtQmkLfVXYfIIR2wwTIQnx4B4RcYj8NkQ4Ja2nbYEHOarmLq3JER88x0AdD0LO+g7+hx1J5&#10;RLWpEE9SqnpMQa5EW8xjJB1FpNJUp8dJ7MQXgqs4djAu7IEzZNQSqFtH1ZEYFweJDl6xkuPiPDRn&#10;59B8nHvy8bk5EmJeQBxwTIIZtVasGUT07LRD4BHiqrsCLMm4AhTnIAcHpjDwep6VMjSap3gJkTOO&#10;yBkC3Kk1Is4VGxBjqKWp6UZlQhPhpj0RjrBakwksrgm/NZFusATPE+asm3GQs+dnvr/Bg1zPCuhj&#10;8Vxx6eaIgL4zgDEOFfM495sIodAqGBFyzG4jAfNHHPZoHwWeiNdWAL5wWmC8jzP4y9NbMfpp0qhN&#10;hIxjKTwi6RKwOZzzI07U5jU0lTSsMmmSLPEP8WANwNKZ+Vk6K1MuzIQMAOTfABqaqjgnBR0iEKgz&#10;VIktf0ARA59RxTkTE131AytNnHsTzwSAYmBUBehCkhU3ShRCmeKi1EL4RbiWQTYr2RAVMqmrKCOY&#10;A7CKCAD5yiCfySpx+InMcXqPvVQPDwznGSgLMo7bOCSQKn4YAiTfENBEi6stQojUzyvAfLsK1GEs&#10;3yAxCU/uYmfyhP7T1oBs60aRYzQy43T5cE1VyAwJngHFJ4w0jXFYb41C8ziUiB3wCNRwGqjCsipW&#10;KYxSm2xEZyEF6hBv2KpMPWZmQISGhPIaOkSFtFH4RvXXyGBxEOpcEM+t+YSRUzTdAMY4Td+Ii6JZ&#10;BepBxfU0rmOtqJnXeJwCX2CEj9U1c4QQwO6OUx42gSIZHAPgSyZR98zXtU4NKuLqS1Etcw3TpRsW&#10;di7OY/ckUMCGW4mhAFB1CxtCIYV6MVjpUiLyeJzbh2oy+dIhIdMpWUuQEhkiEOCYWCWmqh35ukSV&#10;VFv3wIgqHYhVXE4Nm6UkQKaFtQ9FiWuGC6mQeIRJiHSSFjTic4RybcQDDAynuwBw8sXe9rE4Y7Tl&#10;ewTYXp5UB56KhZA5zDou0eDVHVzke9nhnOuxOP3Ri39O4lm88HFfgZ726ZsGnknCbaFEUbpCD08z&#10;4EEsrlPDNiZ/Gyl++GEtkHOzKc9oM/1DEcEhBxnNZAmwpQhNwHuURHChrxxQRffZVHapjRjHO0hI&#10;Ow4pPyYJjoHqCfCToNqLOo40jdjPmJcu0YCGveiNRLhLY30aPivuBT5shnfh00iB7nWaOaURPWzG&#10;0Z74RX4EpCb6uOcbzWVzJpvxDUQoBcOw4zWIC04ms0DHtLpnD5HKKy2viqV9gamgMKMU3a5njHmQ&#10;LeJVIXphQJPwdoiUS5aZDmYVPKngDT3Nxp9DwQniohrUcaqvanmpAj1UtTybyRE8OpNTdYQ1u3AY&#10;7ZoXOigkoCMlDbwfok2igCIxICSVJW8m4JIasWNR5ryaggEGLecb793Rjv+dphIHaG85FgLtTFZ1&#10;ErAqA95IQd3QhWpU7GygZQ1v29CJbSROT/+z6R5yOoXJVVJ1leAbirKrwLFJGJw4TWDVg0kF0wh2&#10;SqiBJQ+dtRpjHbFOFFteazHlgSjVVU+IWGKJ8dczHRtGKFn75p0abhgzH19pyIj6WKE6HveATUm7&#10;N63kNJiLky+lLHnqezMBCs2b9cTjZLr4WGBgqRhJgTHMVTBBWCI+iBQPE0YBDVu3u6N+i7tREuFR&#10;HHrZAPAyhadoQoYggYJYzcRVrJBYBQ2HzdA2eY6WQM9EHUdlItjfVqx5AMpLnvRWBYkAGzeo6yiT&#10;vPCFuQFvp1kj46USJqQuAWXmcLlQjchRIs5YynbQPhMilIshVYLeZ67L+pTFHHbEqK9P2PIXJR1Z&#10;8AMKOEnHowATBXoBzJoC5j0t0xuViHm+UidL1eiKbVxs57rVyBJTdzwkRJL5E4AgZiLDkieviGg4&#10;rU5BrzzkMMnij1kbnIMNQceT4wKpB/x8Qk7WsK0mv4OHGDpq1aMOiK2+R0aw+p/zrMKabuwJjguK&#10;PnKGl300jvSyZcoD2pLdCtVXsjFi8VqCGTeDHimgLTzm4OIMWtKbIdQrMSjQD0564F9L18Mt3fnm&#10;OWuCD8EG26wnqYk90Ym+mqGu5CGLdc/pgU3pvzhGNYikq3VsoKZ6yh3b0/EAvxMjHrAY0ABexdI7&#10;fhWda0jvw64kDpCeQGBhnqmkoMvCh6lrDacbTCfiKijpN7bnuTgVzSFo+s++E/uO7RuJ4l1GvEpE&#10;z3aw5cg3rMAN5f1CfMMYvivsGQHmim+9hEbjYs/7NirayAA28LzKgMuAOeIVSXqUhNQape4ZzXgD&#10;ksYu7rXeoYdKaKbWOViwQEPlUmPP4GHHMgKqwLk/XjmSIE4ASz5YgmMk16EwXloDO5WjsUb6jVHl&#10;MBsZHAGPBvwlhFR18603L3FhejD0eEAsSWHZuWrumeAOlOKOC6tIcw2K9TOcJJ2aqXCS6CZzjmTj&#10;Bz2CxMathmCsFYqgygam1ViCkKOdPHxdE9IeXCpeZcNaEPqi165UORdeASPHULV69Ym4lSfcpdzx&#10;DBT1DNh2UuGs6SLuhEpioV1bkDM6X4vWrNGkWL4WprdDoX0wvT6Kq+ZCFpm88NoYLniKwWoZJxFq&#10;LvLoYd6Ko0kFG2h0K5wTo7kApGs53KOFAg6Q0HAOf3Aoghjd7uN2WoF98YZVd714R3oGZWiVDm/C&#10;O3YS2Y+GBQg1L5+Bt7ImSAubCzIxbIwJs8ViF7NT7rWVA4IDzWNxnXyB3WbR1U0pTyuUPDGtfX6G&#10;P7qQM9GNtskbpCIineqg3KXQTx2bpWqGksFFyxBtaH3YvwJxKWS47A9L6xL0PSYqLGiirumv4Vl5&#10;djORolhnuKnajtAjgSM8yE7+ITg8pWV/swo2K6OqWZ7DcU9kIn2TqrHukxXPU+6NbKN5I1qZn/FP&#10;k7WRNruzEgFUnCDXFTGu3SdvRDoPbVY3T5jfy4M4/jdRebzDBDlrJqRvdPQmos3C967II7P+e0CT&#10;XEWb6E/GgqnGCSHCi5Tj5yDdry3CaFDllJJDRhoNIArKObvHJrjUxh/0Zh6UoVQgx5XHYSCPA9gW&#10;6lkcdvaweMpxlIuy+R8DoWjlQtLsbgzXUFDiKtbDYLGRoDv878BOEjbSe9uRYIfaJv7sS/sQ3WUh&#10;gJHOh0wfLY4PZyGYFTK6h4HdeAR95zOwapZOKyz0BWm1i+NHWnriQ5qpeMB00GX4Gtj3sjhepAt9&#10;fkvNKoC76UJfcesrpiGOMnmxAsTTcaFvotxhS/dNw0W2OIbDhR5OZswo01q7buRTW+gpxD23uIyr&#10;0uWqK8T/d6GHY6nH4izpOMo0ORAgQ6wLPSXYaZ7AytOBRSlW7lOWvllI47WVAxdTqJ4D5H3NxaFe&#10;3vmWBj0DMKviKa/JSzsyOl5v2ZHWAtwC3JLWgrAlvc25KMRQBeHMx0Bq8zLgOaORBjUJNZh5GoKW&#10;5GkJ0hJEPHiW8ihNytm4tARZCQyPT6R4L7hReVpQrgC2AFbHSVjnTwP8Fp640eMzNJTMkxr38Ckz&#10;q/Hwhe4H+aeCzA2GG/bsfvU9fPqfCmVjdY+IDEkNvznwr6QdzoZneXH0TXtRtb0OVu905Y2vvPLd&#10;XqDMC5V5m71el8/b8hd6X757sz0J5/t93mjsMh/8XnwVd9Af4W2440vzq/WvAyw+wktwk2IHF2/B&#10;Sy8XZ5OSvMUHF9dIvxiEOxlbBOTdIvptXC8GH/oe/SLJogvSxXOLj/gX8ILYo9Hz3Iv2aqDXY0f8&#10;DEm1wwx+cRXkyQ5HAceEK4vziw8E0Q4GH7cS9PfHlO5gUhdRvIO/BSIXjYudKM4WHg24QbSIsh3R&#10;6ipTQhxSewUUL2rcoXTED59kCfFLwUDlOTPXOLfKwx1t2gCilwafbA3PA+3EvKw53smE3sXAyc6A&#10;sKf8bELi2palhl6tmzHv/q2rYD29m+9EeQlqF43hVSo6HxoN/OCcr7jE61HB4+MEzOEeBVGUwqhy&#10;IsjHH50ieF1kMzwWfXQ0lGD/bMLj44+OKIl2qhkeF91A81DSmNGrlfgcF5I0F4XNPNvyKGxO8p0U&#10;VVv3u49v0PNQ8pMiuSJoFCAf/xwQoTxzBqUu/uiIsmynKGcU+fijIyrQgtI038m0jz+6TOfhDntC&#10;E498/NEpytMdHmCaIXLxzwFRhb7P8Fj00dEU+iEntH7sfB/fQPRQUl3lO1lBw0ax9vFHl+syxhLP&#10;WubjGxQ9lFyX+U7Jq9bXTfPxR0dUwYByxiMff3REzPt3igIrP3J7TPhcUOWMVHPrGLqEDVRPv8B7&#10;fPndHXvPvW4YsaqKwUcDcKn331WLF64G55wnES1eGIJvCN/5wovBsy8EJ8qmKfxkr7+gcMQrVaLs&#10;RNnovoWrcCfn+bY0u3/heCwMoTwqxqirMR3F0zvfK9cGvs3VGH0E9JCT7gy32Q6v/sWajgkMZqhH&#10;Wu3g1+qHNjjsvEgAYsT3sVZjcVFQ2HIDiS7vn1mcxS9I5MqAQT+Qlu0wx1u03ttIOGPCjw54yngA&#10;BY9n/BWBDcp4/G+Ht2s70uIU0tYpxU6a03Mh9eWxqufgy6IscVKSMdYuiswGcHlBysZulBHZDBNl&#10;rhgLWYabl8+siePxJpjgaNPydAK3+TvhWdF7O7DXuIYEQJpP8JQlGBOMghgDSXhJkAArXLS1hjB9&#10;WIg2A0CseTXySJyEmlPqjrrSE/cBvJnxN+twO1/Yqy9f6fcC9wNJ619K0g9kvYLX+ioe5HV+QMrl&#10;y7W94X5XafrFJQPF351A7XdM+vXvNPmfTqKyZ7/jfcEb+B0z/WrVV259xZb9CJn93pKHeTKY/TLf&#10;9ufxl9nG32D7MqjRx/0G2yn7bba3P3Zq62Offf3WJ868/gtAgat/pOAxo+R3t0/Zb8DdXf9K3Eif&#10;fuHw8W39opwoL8/oV+MOP/vu1dsOdP1X7nW9e/X5+027kXObdJ/2dD92T7qnVulX7ET16a1fPfPz&#10;q2cef4Lwr9r9F5riU57i0/ekeGrPW4xiQb9u61Nn/vfqU2firbc+/qTd/+KZj69+/cw/X12iHc89&#10;vtj69TNXt37xzEe5Pv4F6IFN2Z14rB6SDP/kwZ3VTx7cXMv0j9z9ltWP3P0f6/jXHt5Zfe3hlP8T&#10;xH9iFn/T3TurN92d8h87urN67OjmF1wnxp56sGydnmnEZ5bvWn3dStevbH1mqetdX/D+GCVosikf&#10;hX8fhX9j/xwSP5zFby/vrG4vp/yPr+6sPr6a4j+4/S2rH9ye+u/NW3dWb96a8n+M+I/N4k9s31k9&#10;sT3lb5+6s9o+9f+v/15L0yaL9nuPvWv1Vad1/crW7z2m6wvffyf16Xvh3/fCv7H/PkP8M7P4rcfu&#10;rG49NuX/+Ok7qx8/PcXfeObO6o1nbm7Johye+k/LHybc2vpRGfPt0/qV0K94x62Pbn/jrf/1xuDV&#10;rU//ta3r/yfb+rUfd2nv+Yrh+8Yx4PNnKTW6fImNObp706nV9r/9rH6L9Oux2OGWYo72N5jN3Nr6&#10;Nwa7ferU287fvrHfX93aEp1bW8HW27b+jtrFr/iuVndph6P9jLe5px6GB9//Z4MHR9svLkceRFvz&#10;WEjszavPoWV/889Ky/76Y2PLYtoyxdSyJ0+PLfv8ydu9fYnHvZS8lr3/OeRLvsRf2Xr94W8eveXw&#10;t47eefjbR/nh7x49c/iHR999uDy6cLg6unX4+uXHDv/88h8fpst/efj+5S8dXlr+8uGV5X8//OHl&#10;bx3+7PKzh7+8PH3395Zn7v7R8vV3v44R79nVV93dXX313ZdWX3P3p1dPcH3p3Vftet3d86vtu39x&#10;9ceHZ+z6ncPfWP7Pw3+3/C+H/2j578Gn6+cOry7/4eF3LX/o8C8tP3J4bvndh2+z65nDr1rmh29a&#10;vvPwy5dvOXzD8vWHX7b8w4MvX37i4M3LXzj4erv+xcHZ5d8/+OblDxx85/LaweXldx/8reW3H/zk&#10;8psP/vUyOvjE8h0HS7veevDW1ZsP3rt648FVu95w8KOrUwcfW50+GFZnDi6sgoN89eUHb1h9zcFv&#10;Lt9y8BvLv3DwC8v04KeXzxz8wPJ9B9+3/OBBs7x88K3LVw+i5d89+LrlnYMnlj9/sDz6hYOjo08c&#10;/MHRHx789pF4+k89h89v3b37qaOvPPrU0dmj/3tUHf3+0QeO7h6dP1oevXj0xPL7j966/HtHyfKf&#10;HH378l8dDcv/ePS3l7909EPLXzv6meUnj35p+TtHv7P83aNPL//46C2r5dF7V6eWV7n2V6eXP7X6&#10;o6OfWn36aN+u3z/6ztVvHX3j6jeOvsSu/3b0yeX/I+psQqKMojB8QQqyHKefGWFGMyvJfsygZjFk&#10;FEwYREZlEUTCCJZR2UY3WYEF/VCYBW2KYNBNtmkjREXRTLSJoGiludXNYNLYUASd85zufDa0eBaX&#10;795zuO893HO/1ftJ35HVUcZ9vBHt5a4eY0D3cEq3clDXBCS1hmZdSUSrEammIMuZlBreS33AM9nC&#10;Q9nFdTlMn5yhS67RIY9pk5ckZYoWUY+wQWqtQVJWJ90BcRm2kAxZ2I/D0mkRSVhcQrZe8jTKtF+T&#10;pVUy7JdB2uUyJyXNBWljUFp4IHGeSiVvRTUnf3RSfmhBvmlJx/F/qh53MKsxm9Umm9OEfdeUFbXT&#10;VNNmetGquG/1PLEdvLYDfLYevthZpu0WRRvDuY8scwWq3E+irtbq3F5rcL221vXbOpexiGeVuxQQ&#10;dkdsidtk3kI94JfNkLccX22ED3bDc5Pndp4RO8od202fNXPC5y6RsigJW0GThYlZCAgxT5gJomRZ&#10;HTDGZu7RygCHOE0PHVwlxaOA7bygkSliqEfw1W+VPuoizgVUMOxPf8hXQrf9Dnaf8JUR8pnyPssM&#10;cXJsJEPSx9zJFdrpIs0++tnGbWoZZSmvQN8gOkFR55nTkq7/3d4X/LRL/1K+GXntF+618vusIujn&#10;ZT/u0oyF7+X+v9iVvOOd+wsAAP//AwBQSwMEFAAGAAgAAAAhAPPPO0vjAAAADwEAAA8AAABkcnMv&#10;ZG93bnJldi54bWxMT0tvgkAQvjfpf9hMk97qgohaZDHGPk6mSbVJ09sIIxDZXcKugP++46m9TObx&#10;zfdI16NuRE+dq61REE4CEGRyW9SmVPB1eHtagnAeTYGNNaTgSg7W2f1diklhB/NJ/d6XgkmMS1BB&#10;5X2bSOnyijS6iW3J8O1kO42ex66URYcDk+tGToNgLjXWhhUqbGlbUX7eX7SC9wGHTRS+9rvzaXv9&#10;OcQf37uQlHp8GF9WXDYrEJ5G//cBtwzsHzI2drQXUzjRKIij2Yyh3MTPIBiwWEx5cWRkNF+CzFL5&#10;P0f2C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ECLQAUAAYACAAAACEA8ewh9AsBAAAVAgAAEwAAAAAA&#10;AAAAAAAAAAAAAAAAW0NvbnRlbnRfVHlwZXNdLnhtbFBLAQItABQABgAIAAAAIQA4/SH/1gAAAJQB&#10;AAALAAAAAAAAAAAAAAAAADwBAABfcmVscy8ucmVsc1BLAQItABQABgAIAAAAIQB0Xz9CTAQAAA8P&#10;AAAOAAAAAAAAAAAAAAAAADsCAABkcnMvZTJvRG9jLnhtbFBLAQItABQABgAIAAAAIQBwe936+TEA&#10;AJh+AAAUAAAAAAAAAAAAAAAAALMGAABkcnMvbWVkaWEvaW1hZ2UxLndtZlBLAQItABQABgAIAAAA&#10;IQDzzztL4wAAAA8BAAAPAAAAAAAAAAAAAAAAAN44AABkcnMvZG93bnJldi54bWxQSwECLQAUAAYA&#10;CAAAACEAT6GuxboAAAAhAQAAGQAAAAAAAAAAAAAAAADuOQAAZHJzL19yZWxzL2Uyb0RvYy54bWwu&#10;cmVsc1BLBQYAAAAABgAGAHwBAADfO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8" o:spid="_x0000_s1027" type="#_x0000_t75" alt="5a" style="position:absolute;width:15113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+DwzQAAAOcAAAAPAAAAZHJzL2Rvd25yZXYueG1sRI9fS8NA&#10;EMTfBb/DsYJv9pJaUpv2WsQ/RepTa/u+5tZLMLcXc2ubfntPEHwZGIb5DbNYDb5VR+pjE9hAPspA&#10;EVfBNuwM7N+eb+5ARUG22AYmA2eKsFpeXiywtOHEWzruxKkE4ViigVqkK7WOVU0e4yh0xCn7CL1H&#10;SbZ32vZ4SnDf6nGWFdpjw2mhxo4eaqo+d9/egMP16+brVu/xyTX5uxyk2ogYc301PM6T3M9BCQ3y&#10;3/hDvFgD00kxy4txPoHfX+kT6OUPAAAA//8DAFBLAQItABQABgAIAAAAIQDb4fbL7gAAAIUBAAAT&#10;AAAAAAAAAAAAAAAAAAAAAABbQ29udGVudF9UeXBlc10ueG1sUEsBAi0AFAAGAAgAAAAhAFr0LFu/&#10;AAAAFQEAAAsAAAAAAAAAAAAAAAAAHwEAAF9yZWxzLy5yZWxzUEsBAi0AFAAGAAgAAAAhADar4PDN&#10;AAAA5wAAAA8AAAAAAAAAAAAAAAAABwIAAGRycy9kb3ducmV2LnhtbFBLBQYAAAAAAwADALcAAAAB&#10;AwAAAAA=&#10;">
                        <v:imagedata r:id="rId33" o:title="5a"/>
                      </v:shape>
                      <v:group id="_x0000_s1028" style="position:absolute;top:2786;width:13811;height:2356" coordsize="1801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eRzgAAAOcAAAAPAAAAZHJzL2Rvd25yZXYueG1sRI/dasJA&#10;EEbvC77DMoJ3dRNDo0RXEftDL6RQFcS7ITsmwexsyK5JfPtuoVAGBoaP7wxntRlMLTpqXWVZQTyN&#10;QBDnVldcKDgd358XIJxH1lhbJgUPcrBZj55WmGnb8zd1B1+IAGGXoYLS+yaT0uUlGXRT2xCH7Gpb&#10;gz6cbSF1i32Am1rOoiiVBisOH0psaFdSfjvcjYKPHvttEr91+9t197gcX77O+5iUmoyH12VY2yUI&#10;T4P/b/whPrWCdB4mSZMEfr2CE8j1DwAAAP//AwBQSwECLQAUAAYACAAAACEA2+H2y+4AAACFAQAA&#10;EwAAAAAAAAAAAAAAAAAAAAAAW0NvbnRlbnRfVHlwZXNdLnhtbFBLAQItABQABgAIAAAAIQBa9Cxb&#10;vwAAABUBAAALAAAAAAAAAAAAAAAAAB8BAABfcmVscy8ucmVsc1BLAQItABQABgAIAAAAIQBLr9eR&#10;zgAAAOcAAAAPAAAAAAAAAAAAAAAAAAcCAABkcnMvZG93bnJldi54bWxQSwUGAAAAAAMAAwC3AAAA&#10;A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17" o:spid="_x0000_s1029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M/0AAAAOgAAAAPAAAAZHJzL2Rvd25yZXYueG1sRI9NSwMx&#10;EIbvQv9DmIIXsdm20o9t0yKVogdF7Md93Iy7wc1k2aTt1l/vHAQvA+8M87w8y3Xna3WmNrrABoaD&#10;DBRxEazj0sBhv72fgYoJ2WIdmAxcKcJ61btZYm7DhT/ovEulEgjHHA1UKTW51rGoyGMchIZYbl+h&#10;9ZgktqW2LV4E7ms9yrKJ9uhYGipsaFNR8b07eQN32clNf8LxXW+Pr27/XDv8fLsac9vvnhYyHheg&#10;EnXp/+MP8WLFYToeD2cP84moiJgsQK9+AQAA//8DAFBLAQItABQABgAIAAAAIQDb4fbL7gAAAIUB&#10;AAATAAAAAAAAAAAAAAAAAAAAAABbQ29udGVudF9UeXBlc10ueG1sUEsBAi0AFAAGAAgAAAAhAFr0&#10;LFu/AAAAFQEAAAsAAAAAAAAAAAAAAAAAHwEAAF9yZWxzLy5yZWxzUEsBAi0AFAAGAAgAAAAhAO5Q&#10;gz/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27BAC924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0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3+tzAAAAOgAAAAPAAAAZHJzL2Rvd25yZXYueG1sRI/RagIx&#10;EEXfC/2HMIJvNauEoqtRxLYgIoVu+wEhGTdLN5NlE9f1752HQl8G7gxzLmezG0MrBuxTE0nDfFaA&#10;QLLRNVRr+Pn+eFmCSNmQM20k1HDHBLvt89PGlC7e6AuHKteCIZRKo8Hn3JVSJusxmDSLHRLfLrEP&#10;JnPsa+l6c2N4aOWiKF5lMA1xgzcdHjza3+oaNJzmn8Hf7agO72d7XdpqSGd70Xo6Gd/WPPZrEBnH&#10;/P/xhzg6dlBqpdRiVbAKi/EC5PYBAAD//wMAUEsBAi0AFAAGAAgAAAAhANvh9svuAAAAhQEAABMA&#10;AAAAAAAAAAAAAAAAAAAAAFtDb250ZW50X1R5cGVzXS54bWxQSwECLQAUAAYACAAAACEAWvQsW78A&#10;AAAVAQAACwAAAAAAAAAAAAAAAAAfAQAAX3JlbHMvLnJlbHNQSwECLQAUAAYACAAAACEAIu9/rcwA&#10;AADoAAAADwAAAAAAAAAAAAAAAAAHAgAAZHJzL2Rvd25yZXYueG1sUEsFBgAAAAADAAMAtwAAAAAD&#10;AAAAAA==&#10;" fillcolor="white [3201]" stroked="f" strokeweight=".5pt">
                          <v:textbox inset="1mm,.5mm,0,1mm">
                            <w:txbxContent>
                              <w:p w14:paraId="2FC1BD37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1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ywzwAAAOgAAAAPAAAAZHJzL2Rvd25yZXYueG1sRI/BagIx&#10;EIbvgu8QRvAiNVFQ62qU0iL2oJRqvU83093QzWTZRF379E1B6GVg5uf/hm+5bl0lLtQE61nDaKhA&#10;EOfeWC40fBw3D48gQkQ2WHkmDTcKsF51O0vMjL/yO10OsRAJwiFDDWWMdSZlyEtyGIa+Jk7Zl28c&#10;xrQ2hTQNXhPcVXKs1FQ6tJw+lFjTc0n59+HsNAzU2c5+/OlNbk47e9xWFj/3N637vfZlkcbTAkSk&#10;Nv437ohXkxwm4/lIzSbzKfyJpQPI1S8AAAD//wMAUEsBAi0AFAAGAAgAAAAhANvh9svuAAAAhQEA&#10;ABMAAAAAAAAAAAAAAAAAAAAAAFtDb250ZW50X1R5cGVzXS54bWxQSwECLQAUAAYACAAAACEAWvQs&#10;W78AAAAVAQAACwAAAAAAAAAAAAAAAAAfAQAAX3JlbHMvLnJlbHNQSwECLQAUAAYACAAAACEAe3f8&#10;s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1CBDF7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0022A" w:rsidRPr="00964EC9">
              <w:t>Multiplikation am Zahlenstrahl</w:t>
            </w:r>
          </w:p>
        </w:tc>
        <w:tc>
          <w:tcPr>
            <w:tcW w:w="142" w:type="dxa"/>
            <w:vAlign w:val="bottom"/>
          </w:tcPr>
          <w:p w14:paraId="58AF15D1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784F5CD" w14:textId="77777777" w:rsidTr="00290D95">
        <w:trPr>
          <w:trHeight w:val="119"/>
        </w:trPr>
        <w:tc>
          <w:tcPr>
            <w:tcW w:w="604" w:type="dxa"/>
          </w:tcPr>
          <w:p w14:paraId="19847660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09BDFFBE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5908DEB5" w14:textId="2135AF1C" w:rsidR="0000022A" w:rsidRDefault="0000022A" w:rsidP="0000022A">
            <w:r>
              <w:t>Schreibe zu dem Zahlenstrahl</w:t>
            </w:r>
            <w:r w:rsidR="007804EC">
              <w:t>b</w:t>
            </w:r>
            <w:r>
              <w:t xml:space="preserve">ild </w:t>
            </w:r>
            <w:r>
              <w:br/>
              <w:t>eine passende Mal-Aufgabe.</w:t>
            </w:r>
          </w:p>
          <w:p w14:paraId="4454B8EB" w14:textId="6B782F49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</w:t>
            </w:r>
            <w:r w:rsidRPr="0000022A">
              <w:rPr>
                <w:color w:val="7F7F7F" w:themeColor="text1" w:themeTint="80"/>
              </w:rPr>
              <w:t>____________</w:t>
            </w:r>
            <w:r w:rsidR="00326D95">
              <w:rPr>
                <w:color w:val="7F7F7F" w:themeColor="text1" w:themeTint="80"/>
              </w:rPr>
              <w:t>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3260" w:type="dxa"/>
            <w:gridSpan w:val="2"/>
          </w:tcPr>
          <w:p w14:paraId="0146F02F" w14:textId="25AB0A9B" w:rsidR="0000022A" w:rsidRDefault="00AC0B94" w:rsidP="000002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2" behindDoc="0" locked="0" layoutInCell="1" allowOverlap="1" wp14:anchorId="2493FC49" wp14:editId="58CCABD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785383</wp:posOffset>
                      </wp:positionV>
                      <wp:extent cx="1514475" cy="435610"/>
                      <wp:effectExtent l="0" t="0" r="0" b="0"/>
                      <wp:wrapNone/>
                      <wp:docPr id="402514746" name="Gruppieren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435610"/>
                                <a:chOff x="0" y="0"/>
                                <a:chExt cx="1514475" cy="43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055596" name="Bild 37" descr="5b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883643980" name="Gruppieren 124"/>
                              <wpg:cNvGrpSpPr/>
                              <wpg:grpSpPr>
                                <a:xfrm>
                                  <a:off x="0" y="200025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61683533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4D388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8373499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5B01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243660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5E53E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3FC49" id="Gruppieren 127" o:spid="_x0000_s1032" style="position:absolute;margin-left:2.2pt;margin-top:61.85pt;width:119.25pt;height:34.3pt;z-index:251652432" coordsize="15144,435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+Rq2kcEAAAFDwAADgAAAGRycy9lMm9Eb2MueG1s7Ffbbts4EH1fYP+B&#10;0HtjS7Jk2YhTpMkmKJBtjU0WfaYpyiYqiVySvqRfv4eU5GuKNL0AwWIfogwvGs0cnjNDn7/dVCVZ&#10;cW2ErCdBeNYPCK+ZzEU9nwR/P9y8yQJiLK1zWsqaT4JHboK3F7//dr5WYx7JhSxzrgmc1Ga8VpNg&#10;Ya0a93qGLXhFzZlUvMZiIXVFLYZ63ss1XcN7Vfaifj/traXOlZaMG4PZ62YxuPD+i4Iz+7EoDLek&#10;nASIzfqn9s+Ze/Yuzul4rqlaCNaGQb8jioqKGh/durqmlpKlFieuKsG0NLKwZ0xWPVkUgnGfA7IJ&#10;+0fZ3Gq5VD6X+Xg9V1uYAO0RTt/tln1Y3Wp1r6YaSKzVHFj4kctlU+jK/UeUZOMhe9xCxjeWMEyG&#10;STgYDJOAMKwN4iQNW0zZAsCfvMYWf3zlxWF/5A6j1322dxCMEmyMvxYBWCcIPM8UvGWXmgetk+qb&#10;fFRUf16qNzgsRa2YiVLYR088HIsLql5NBZvqZgAwp5qIHLAMsrifJMkoDUhNKxD/nShzEg8DknPD&#10;QMBk5tJ1LtxbjQ/qcryT7LNxSByu+eHB12alUDeiLN0RObvNC76PyPEENA3xriVbVry2jZI0L5Gi&#10;rM1CKBMQPebVjCMX/T4PG50Yzf6CohAcHRuruWULZxYIop3H8W0XfMS7IF06Bjwjs/WfMgcidGml&#10;18yLeRZHcZZ4nm3pAui0sbdcVsQZiBqBeu90dWdcyNjabXFB19Jh51Mp64MJbHQzPnwXcGsi/j2F&#10;NObegWdZnA7iUYYi0xz4rV4qJbjmNQmjgQPQMfrFekOR60dJg/9WdHEWhhGo5UQXQXSZ90/Hz4ou&#10;64eDdHT84hbFQ9GtFWqy6XiF0QmzXlR27hdUcRyJc7sHXBqmWZzEThoNcA9Is+BQSxgOG9j8flej&#10;iN28k67qdPPN+XQ145lSlcYQZZt7OIjSH2SQkaXIOwH6hsWvSk1WFK2mtD5EAHuwq6zJehKkMcj7&#10;JOUcNE1KzrKb2cZXk7hLdybzR6CgZdPHjGI3Amy/o8ZOqUbjQnpoxvYjHkUp8S3ZWgFZSP3lqXm3&#10;HweL1YCs0QgngflnSV2dLN/XOPI4BQPROf0gzPxA+wFmZ51RL6sricRDtHvFvIllbcvOLLSsPqFX&#10;X7qvYYnWDN+cBLYzryxGWECvZ/zy0ttN2b2r7xWKdegxcxp+2HyiWrVCt6DLB9mRi46P9N7sbdC+&#10;RMUphC8GDt8GTcjbDUD0hpq/nvExmsMwHoygw5/G+GGEToy71mmHjpJh2DXoXa3YSn5XFb+xcB4Q&#10;+pfSvi2a3UG9Otq3yvif+k9cXTs9OmntFfsoTaJBnKL0/jzq466VZE5M4P4Qt9HDXhmHSTLE51yr&#10;DEejEaTQXAa6W0d3KXh19PeB7urUq6O/O8P/RNXf3Xp8L/C/tWAd/JjbH/tdu1+vF/8CAAD//wMA&#10;UEsDBBQABgAIAAAAIQA2pzQl9ywAAOx3AAAUAAAAZHJzL21lZGlhL2ltYWdlMS53bWbsnUuMZsd1&#10;3/sxQ8XXIiw4CpRISXDtgIIdgD33/WCch0lRCAQxosJJZJgWJvc5M2RP97C7h+SYJuCdkQgwYsCw&#10;7CwMeJd1NgkMZ5kAQRBokYUQZBUgmzhZxDAiQCI9nd//VN3H11/PcFoSpY2+7vvVrapTp06dOufU&#10;qce937f/y3/8Vzt8zs/f2fnszj/U7c5//te7Oz+1s7P/v//Ozs4ndtpMade5Prn3f/b+5yd199N7&#10;/+LRb39Xd3u7uz73YPev+btP7O5z9wzX55/5/M7ezu7qnkQKfP6Z53b+3+6f7z73ymsvv/pa+OrJ&#10;0NxrD4fw9deOx7PhzfDt7CD6+rPBjfv3b502bw+hffXDGN44vXP8zv3m9hC+935IwrNBUYT93e4s&#10;bIfbd49UhMit9vjdW+/GYXQQ2UeQ4ZLzMA6fj1dZG6WSMI7rVea6XBImxUbWadccDrfO7gy3VO2D&#10;kyEcm8PTwVEm6rvDu/c30l56MXyPP8t7GA7vdnc8ccC+O8dd07s7Z3OKK/FOvyS8/2xwenZ8//7Q&#10;h0fHZxNO1Xd28sBICN8P7458GZ9uTBWLP3BgVbVS4NaFlIfJxZR3l5T3w63at3lxKR07z5tc/MzO&#10;qzuvvPbqP3lR/f/SV778lX/8hZe/GP5dJx47v+RDMZvbp/x8ArgP9ySP+lzjep7IXyL83p5S3Mel&#10;75pEX9v9aRJV7nPX3t49eWaS6mu7zyrdS+q1vb0935fPBu+Fun3Xvh+G947fHs6OLULfROHJ4d0j&#10;JUSWRP/5hGcDlQLkaLi9AjPxOBqQ6LM71ltwdUukVKcTXrrExHsO47Dp+5V000MGMIczwLNBiPIY&#10;bmi3Hp9g4/D0QevSTG98utch5fV333ZCNON4uEXIBg7ky+oQDoi9iMPy3pzooP41Xb7eew8OXblZ&#10;dd+cKp0K+LivZFUAbquFUw0UPDtpjk4PmzNMia/LhQ9dHGl+P3wvomf0dzJ0Z+oZqc8gdR6O+mcD&#10;2UHZrT++8+/uPPdzr772/C/3x+3wfHoQhcjwF3UTPPfcS5iys+OTF8KuuXtyHMYHcXyQhL9w5+zs&#10;/gs3blji7ZPm/p273enB8cntX5yK3D0++gLkvRC+cnwU/vKD22Fch1H9Qpq8ENVhEsUpgK9i905f&#10;CGNuv3DcPbg3HJ1RpnkhfOlwaI7KF++ekfPl5uj2AwC/PLw9HL4QJiS9ePzgqL97dPvF43dfoHnP&#10;xzJxmDKyXj7qXzq+J0ynApQNffXk+PD4duBovTXcP711emaMkyHGlAQ3ZG9vdSA9C+1bcWC6N132&#10;MZK+ZIZOvFTwwelwstjq4MZbGK3bZtrfD9u7RybIwY2vKvVkwLZhTtcZ3T1yirA5OWkeho3L746P&#10;uuZsA+wdoE6HMyniO3d706sF+ZeWzK65v1HujSXrjeO7Rxt5r7i8e3fPBhSaYCO3d7l9cyolXioT&#10;vd5ArJMPSfZmYp3ckdw9ODF7sk6/o/TD49PBG4kFP/x5z9voB/fNsqRwm+47DPMwdTe+/tkyYQb0&#10;iVy5xVxNd5fX9BoVnZ6dHL+52SMjyeNdqlvTO/5tUXW8lX5E8mLqllZ8jXSzg2skX3NIttJfvAn0&#10;GvDliwn3+/Fec/Jm+M6dwfhz//h+ePvwuG0OTfRu/P0J4Mbw7tCFh8dNH95/QIcaZxC9BdZcinBV&#10;QrisgPMnXE1W7kaHCp6cHVvVMwh2A2KdEQluvPiFlyDeIOZ+ssSJoo12vTID33iZ+8tgzJqgnSjK&#10;rfuIrDkBLtGit9YOxjp9cTQgz1T6pkk/vpVE8ARz4PBt17Cm8eaXwvdova4w7B/ct/Ds4f2Bkebs&#10;BINj98Nblo4ACT1mNnxeflkcymBHzk7eGo+Pzm7dayj1btibsR6PT+6FJ7P6eCaGICCnOTwE6ZNJ&#10;xaIvQuYbMhxi2lWXZE4GeqPixgkDnayO1qXRYNPiWFuWok6NThe8Lsux/11fx9QZc2MWum5KhVST&#10;N7dG2+KILRVNzDGxNiJgvJV0MCsSvNe3qqQH1DN3GQi3cXsQZ1OnzvDdysi/XWAmlM4Ps/D24P3V&#10;3G49YYt4erJXiDa09CkaIouaMOjcfxhW3Jip2+yfJ5Hp69+ia13mihTdhiAGG4b0h0jmwvITn3Fy&#10;u+0YTk82MvvYleqa7s7QD2/f7TbMqo3KfhSO49XsJrjxRUT3phQsS5zeKuEfNffQuJeYQZ3cbVzy&#10;qw3WwACjBe4Vp16vM0ZIrt3315f8F/EPwtctT/k+5+Wj7ljOQ5jkE6dlMVQ+yXMaMgOYNNw4YDIi&#10;82g2VboazABZFd749QGviLxVah3eOD4aNhPzKLxx9o6DvPHSnebkNTMop0iZmXEJnJnnYK7Qt9Qq&#10;gGtyVITWM0rIUkuVUcZJ64+PDh86sNMR9yd8PfglZhuxmzFGdRRVuk2VVKRlUWaJYmmc15YRpVVn&#10;sFU9FEUZFWXR90M85HlZKD2IusQBdHlGZlfWRdFEcZm2Jcj1qV1+MkZFVeRFXGRDWxVZ1GbKjStX&#10;D7UWAQAGEiddEqepFYyr1kMkGbl9mZVVnFRDlJSQKgS9q0At6IqxSAtrXRCVpfIBGCaArOiLuKxI&#10;b6IuThpDHHs6oyiJyqhMiryMmjGJht6KR3Gd0EwhiuORALLbwbKyqojynHgCIrEhJTklntG2JI/z&#10;ZEyzpEpq5SVd3EdtGidDQGIXtcmQDHx3FMjSPIWdALbwHpg4jdNoiKu4SoY0Ft507Po0Sfx3OvZ9&#10;XyglgCocZxheJ6P7i6OutwsWKkyTOOr7rhBOXOw8zVK4l5Z8p4olRQLmiDR4ligJHqYpxUiK8zhT&#10;FqwBnFgelzQMKPEj4ZpDUEZ0b9IkWQwbg7iNxixOhwT6SaqjuojSrqqzNCvAP8RdNCZZigAlUVLE&#10;eVTGCX0Rj93YR4AW3KVVFA9lDLIiyZMmzZOS/hihrk7SrM2TOAMFlFZcyRD3KcjhY5EOac9dn0iW&#10;yqSisqIYmriJxyEYYHndjG1RRNlYjk3TuX6k+5CpKh5HOjpFAPIiJw1BoHiU0KsxskOTU6YWDR2t&#10;GQvwFQlV3aBLiHXVxRl/QzSgOmkyDrBJnTMgluk49ElLsSod40b31ik57IeVaRYAOjHfeAs94jD8&#10;ppEGEiVLf3Hf9VWfwu+8yYq4b/tiyMchRQ3LMeArT7uizbosz/u0Rp6oGoGN8walQjaaMc/GoRm4&#10;mnGoCescSe3GoSXejVTOlfRDEXDbl12e1MzFabg+YGtNB+nWwfEqbsQ4ahiglj6VuMCWAktTRXVd&#10;ZxnsKoMIikEwAKIsmRKZogYZQyziVqLleNahzVyIcjK6VHERQQeGOzpCPKNpTiicjBv7UxNUybvJ&#10;udjrOVcg5iVdlyKuNLctI8QkHfIh64Oxj/tizEfYXYoSBB+DgL7GfSb5ptF52qSt1Dtqkes6q6Mc&#10;chOajdAmLQqfZ0nagAyeYSYbeCJeift80o4CkitZjSLJaASd3MOvJFIXVbCkIg4ypLWoJXV9lAVw&#10;SF0H3VkV5RSuuNKkqkfAa/4oHqFE4IyQQdAlDboC24W2GqQ3g/ExTc1qiMEjrU0RoonhUDWLqBiP&#10;gKZOVDER1i00wLgNP2tXKhDTkzyFA2ZWMGGw01mREnGWoUm8oXGmZtPKSExkY1LRjgmiRzB62IWM&#10;DBQTGew6TCNtYXyCniotUSDGq6xtWySpLus+zbO2aQdMU591eVfG7ZDXAZzv4g4rMNKqjiJ139U5&#10;appgu+uc9KwtkYs+QlXrlI6t2zTPa0Y3RrOy6mpsVl5J4BsbAyCHnlNHSo1XHxNo18GrVJjVYjmW&#10;dFmWcawRDT5mZjagSRsYNWR+LvvkrTD1SIwowjw5YgKZaSvEiKLaxrG5FPllOC+muWbSZWuyDcgP&#10;w85jIEX2zz7yGcrJKPi0grFG7sH8UYIbkF1SLqW/0meFjBHjB/yskD0JUwcf0NeopbcRufmjXmWs&#10;jhg5+KyQKaFFRCouUSnAcuIcoDnIMrq3gnsNcd2j1gaTk5DVIFO35tRcAKxPSbdruGlIX3/QdLOd&#10;DPMYC5djPQcijCmfFWUdCQOUtNiwEaqEsKZZH/WpU9eaEveA0c01SwUzEIpC1VjH3ANYi0ryMEp4&#10;QRSkl5W3/QFZT+b0AQc+AEhAWoKoQVZEnPiIs4jvOEGCuCcdWOxglNOSsgIZxhez6nhVgE3tF0Ob&#10;EURCACKpTw3F6hB1TJ4QH6LC/LkKjxK4CN1Ev1AnjFraWBhVIoUP1kBAuBNcWCwRpUIlyEAU9Vwj&#10;cfVbhc3pkuCxyix8V/ysevMqJUWN3HnrEKiDciwgyOCPTAm+HN4WQBeV+OkreQxlDK0mZx2Ml7tu&#10;jFfvUps0RTyDujiBAvynSK55qXETexzVvfVSzPD4GBl6GvoeQ9nTFF3DqCVVBzKR/qQPo0zU0ibJ&#10;nfRVuiyGS9Yk2NIcTTxcBzwJk8tjrgM7xBsKSzvotJjRMsLGRzmVuM8PqZkfLzJ4aFZCYiCjV8ET&#10;U3hCdT0jM166s2WleKe4YLkU37BnxGKkFseNwgKIYWwqbxU7B3IVsJGJfAwCDhGwFOqoAPg4ltUo&#10;YaJqkKwJWParhcEAGmL1mBwwOiEa6VW1IKcH1aObn8s7wHwHCNNndh1c1MbRGDcv0iDDh6pxbSFo&#10;amY6EPGFSVxbkvk+xoGMOqgj/zLXAedY6kTzbMiCfrmj4kGj5rbwgUszzBF+aY4yild4/ZryUMbm&#10;ZMwnLezwz0zw4BGelRNEpteGhGlQ1ONX8/c0H1gDMg97GW/UEbK8cpbFm/XnEtbMHTDzxuy9OW+X&#10;88YGEQ00WqLQYC37ZwN4BjIN+bJbTP81ZjoXQDyBFgizkakWP1VI/OTSUKe+EG+Xz0wZIkBJ5h36&#10;5CynTPeKq5wptiwIn60mUzfwhmxkmjKyFmCAfK3v57ShGrbTe3pZg3ZP69IBZMRxOqZCP0i4NPMH&#10;weLL/gTZ1Zn4E579hGeP4cBPROMCY1jXGbshjfJ+1CIOZnDkwqgOLRObhoE+CxhQGRs1LuojZw6L&#10;HWk+ZPdY0JJLZvyjP0sHsHaL5WUJR3OLgXUzLbXhe7DOgZPIclzJEqUmFBplGE+jHuvMUlzUQQAU&#10;R73GANlxm9GVNoakZLKiqqUxmwllzAtzxodcIxHz0UwrA1oQZwZz4bNQNmVkuEustUcZyy8Z08SM&#10;UUsIWHw1kEyugSZh8mlZLbdJmPAWmlQU4gsZfDTZLZmYZoyhOZOznJmcKJSXM20wsGgPEIOfpopy&#10;q8TfkhAvKIN+tgyyfMyHvM+7vM0bFmcqvIUMVrHSw0p7wxJclZVZkWWsLLNopDq0/Jt2aasVHa0X&#10;sbmgFSgto9pq1cjqe8/KcMtqNetKrBBrfZlluyTROlw8soDZ20oka2gsybEErVUq1uVZhI2ZVo+4&#10;4Fo1auklrW1qaVBuCpNG+TSJfCJ8l7hibb/K8oJJcczKd6FJbcfSNVUxh7RYkA0j7ExGsnCzWHPE&#10;aWNFkY5NxrwWnWtkQOWJnBM8VBbAojjLcZA1taX2Ksg1wWDd7qPQsAuDB8AyJovw1GlVZ70WPDM5&#10;uFnCN+u0cCXNGu3asNhZ5UnOQrtIZyNFNFxAQOcYvVDVqOHA4hoClyR54IJM9FHMfQt1wgSfArDP&#10;FfBFFhiVsNw5rJhWD0kKfsNOu1kBq929aATdcDFXtF3OzeASdppHhPsE6idxNMNZrppYnman/s0y&#10;NZM+UX/g2CcWyzUhlJc22pKB0tJO/LSK4Q0ILG3pa1iGPGgFOWOtG4xxat95Js8NMVlAnYyROovF&#10;VJ1WKEj30hA8SaoQ0axo6GuFmhZIWFlTuUxgsZija6YTVnqwanSJ9VqqN9mjQyZ2S0y7ihVziSka&#10;w44NuohbjzarHViNBQR7pflu64AwXk4DvOKUyoXZzPoktKiSpSQRexxpQ55MEPrYCy/NYNUaMFhs&#10;Um2hdJFtCHx6l2PaiKDy58qwiD+VmYRWCsyCTscawOOKQbdVZ4g8KkvTnoChD1yfLU2lliJTv7Ks&#10;vXADfaADsOCmlRUa2bKJRdVN1bW2iVAkRYTQMo3DjNBLMaZRHc2WmeMWfDAlozcrFsbZvmKvDGPq&#10;oDwzUDDymf6yv0lhp+oAT3eTgssiCIg+Rr5VjRXEXrt7pfpqLS94TAFt31Kfq4Bvpr7GemM6M2/s&#10;RVUmjC2qmHmtxQP1G8ZQPdL7+vuyGTKYk1YNQxQL+WZHLRceNSChEkYYydtGWTXTFzaTZ/fOLrCB&#10;BB1qJCOLtIDmYaRJ477JZnVj54k0sFYgmzXPrKX4ltXqEoqYEpmUoR0tAkmfIXeSRPddxPTmPCZo&#10;H12DgjMmyPVYyLZ5WfK9Komfq9wUaWmq0FvXBIVZVaKiCPLVLORdNfteVt0CdpVaVerlBhJ86NUu&#10;tt4EmAHc144UAVpZM01QQb1qpBMUl6Iq1hUHWXZJzSiHOJFMqg4T1A0zJxl8XAc4+qfvQEVWHJk7&#10;wTWNnBYdAbWpP2qGOyHxFeekdMQWjfDNlNZJmjfBlphQ+ELipI2V8rVUBo45KwLPnEyLwZL3Ei6U&#10;mGeGLHGHFEcr6RCYMVizg9PR+yrXRSZ1rYxpljOgTNbUIzXFSPuhxy1ph971k6m3ga+hJabaJEex&#10;Gu3rxW3gSJwLyRC3KMrKMhRmSZyKQyltwLPJNoZmZ0arYG0BhFhD8LoC8U1qnPbsMEJt56n16Rgt&#10;tuh1GgCmBHS5dgflebKUwhXL4kpxlAqHUHcY1TGSsGaDeDj3aXIMYgffIug0k84uqk79yKkQrfDF&#10;aTPR5igVN13/mdIUeH8SphRmtGYm1Ug2WAqaKRmCD+4bB1b7mzQHtfGauYFI3piTMiu+WTq4rDjy&#10;QN1uhNSQofGAb8aGafiTj8FughOrzrlW6k2aCSCiRZ1wS/6FWU/Cafg1CdTiIxAaFgqhpjVSsOWu&#10;iGUc2dt2xAuJH4FShEXAtfIkkJOEKaTMpiHyjmIg47sGdhIn1k+jVtW22gRT/6orQMWciFLr/MTy&#10;0QCdM2DfBVfI6Sad7wtxdONCoZi2Yj2tDJs6F8pgad2oudSvcQjKQGjq4lgwW5MnmXQsreOA+3Y2&#10;/XGmnD6U65zg2LPz7hiyLh2oJsTAtM16szL3je+J5U4A8PuhkR0/XMgJjU8TG9VhfSDvh3XIVs46&#10;NRLjUE7rENgo5MXFuaGSL6lZz7d0xsZbzGTOGRbkjOklgyyOF+jlfPJvopjhwepusrJaaE50wEFw&#10;zmXFvpl3y4a+pRXeCzJE1GWgEkfZXM5sWJMpKrSYppWBkpLJNCwSaM18XJ8J3aSz4qzs2pMH5MDG&#10;Jj8QUxwREFe4YziWRnizrXQ78TH1ZIf4OgGSxYV/zPoCUyQU00ycHAIbz9dIssaEmVGB8Y1uIm9A&#10;yZc743GMJwwyU2NcJvNjTeanFPFFdoriTs3pb3NeZgfC7LLQy+ViWr0JjiCwBwpbIdz5iVSmahwa&#10;yd7asLv7Se44e2BNpP5NQzfZOevH2co/2cgHYvfTWHkOv7TqEE7LIJlFlTZeHiPm8yabNDOVwVaL&#10;jY02EiFAmzK1qJZTMfWja5rJo+sayss4aijbQrAtlBcR2fTQD4SmnlEQN50WFczGcsanWo3iHyHv&#10;phMajGdd2HAPHtc4r0wUXBq8yZaWkSRpPbKFC0uzAcB+TI2bun9iCrmYginX8dCZIM81APDWJgDP&#10;YnNNStySEk0wehAAaVmLoUSLmDK2LOfoLmD0kZPiDxPgRjGxIZ5QgEJaWUEtawqyW6eCggUXH5R+&#10;gQUedRLwDOrRAOzRUARVgJcaVVUBo8hUAZ2mPUI+yKChDQyEwWkCWQAYarV5u65/hcrDkW9w1K9m&#10;empIvYgQAAOk+qVBRGY4N5PxvGVixHla794RJs5K0DJ8WFwUzvKhOLKnOafyvDCgLi0IpzmKM+Mc&#10;PmQ5zjRAt/hg6qUikj1nSlhw2o07BhrmDmb3gWK50hBxtwGPIRC8kHEIzApqC9SrbItcyyEQVQCa&#10;Y2CQOC82UKCbxM0uEzrzngSJvGwNZ5xmlJ+Ks+kcY1HDul4uShVKgFhgtImG6JN1bghBmGkplzDI&#10;OLHHLeBKwv1kUk3c8cTbV18z7jsDC8Mt+Rz6u0ijlm+ERtm4UEaFwhUV5AgJTJ8rolGLx8aZXbO+&#10;zKZSnD3APQUCV5YKqn46XeOTNTbX0TbPJ6ceKod+cr7NYIpcW9+UdezMOfIsvqhm3BLsFR43C6F+&#10;SHNo+W5QB1vwNvGQUyh0uIxuqKNuB2QjJdnEaJxRskhUaWID4zl2qJGVUnAYefLaoJ1XWIrjocbR&#10;IxJI940DPwEJpuBkoNFNrp/aulBwvowWMM1BJmF2BmBj7w4pJQPpNgnT95zO0WzSodF9c5JAczvT&#10;gEkA5kzjyAoFRWi6jeWt5xOzgG3pdOu0MxrbSUCGKE4xTKXnDXE4ZJXA/gltpzHKSQOTJHSTA8Rp&#10;qT7ULGgS1oUq9RrF+e6FXDCaVxFfCBDPgEHO/JqhwKe6HWV82y74mhLsiaDct7XC9XyniqQBsJ1Z&#10;N9rZoPDlPEU26ZKETX8MstZo5/16GyspdYuZsrnwzCbPTwAxXWDaL3vmTm2ZQb0EHXLG9kSP6nhw&#10;LTrAlv4qVdBsEzCTMxWeEpTs4hN62d/CW1p6yE5O0ygnlSwOqVuqluE50fMBPc3VZE0fdj+6FNHm&#10;nDSrIpwfTTvtSVknOgi+W57PqJloTwkdGyIFchOMLEoPuHVxwflpTgR4AC1IJ1xTJUp29yUn44fU&#10;Fqx1rFzlx77JVF5Lq+sCKnTxoxUS2sWROm0j6YiFhQySU9yXEDI+/uEMHR7RhwP9LjRCp8pIY5cI&#10;Tw7t0h4UW0WiXtkcVeHMkENWc0DWPaTBHhIMohGCYk8v42gGQ3HGUpiG5LHZStE5aw8jSyugakny&#10;KeVWCqfrp2IeRgdEVpWxhD+Mm0mkbFE09Fsw3VYK6xobuEG0VT97lhdh9DjKiiLtjSglWHOEnYqL&#10;QEw8LhS70DTOpRsi4Qkm1vZbiBiNLyDqthjSbTAkEPu7LY50WxxptiiqtlAH1QZuoUbFL1BUbfU1&#10;unMRBl5zCn/NtZzz5xdStlBjki7C+MoQjYlrmMiLQFtNy7aaz6rRXMoLLWPynOQEMt0SEVaVLsCw&#10;17SRAmXJFvtZUdgAQv22msYIcBEGl4qdr4VLnI+deche8HIPuom36PR8j8la7jkytkS61T27sFPh&#10;IV/drypj73yBscp8B3Bqd87oV4h6np2YkParwuyrz+ks1/p7OoAN+SXDHrtwPcz5vCWdB14mpN2K&#10;OhYjl3TGzTnSrtrfrmrm+PkCY81xlXHwdE7nnAL3vpns5C8ZKwaz6T6nc1puuZ+blmgo9ek0k3Fy&#10;AVo1k7PaS/qqMk6uunSOKEjgMfULsnJFLtv+MwLO4s33eFDzPU7Qcj8jYnShmXMGM5H5no16f6/H&#10;0TikzvqRBgUXMnxYnBmLhZzHtzBgoLWbwofQafHKh5xwtzjstpBuspCTGhbiY+p4rh1UpAMYCRns&#10;/dlwCxsfx2WwOAOchZSzkMHTQnTBQiEQtYHOD4pchSJXoahVKGoVilqFolahqFUoahWKWoWBDpmI&#10;F3psUdgVGnJCQ05oyAkNOaEhJ9RxGDWXuXrEMZqMDWbGc5+gI6WckrBMVaA8IVYohApFFbNA5npK&#10;Gmz6OPI4JydkkkBBzzVw4fTwCNRGjKdDOQXJRT7mhf+MXQHtHDOL0+hvLoPd9zTTbmCphbCUkBZ0&#10;ERv4LSTjrnDAZbqToHDKgw0ZTzOh9zdwxicvaGT1lT4BqYXmTkGFOGqeie5l6XXCgimuIdXsWw6M&#10;ECrfHBcisJQHzuaMRCdS4ZqFdIuFcM9CusVCWGahvCE4xD2U0RZLhB+EOGM8jdXDIyYGPM/WZ33u&#10;7sq27DRZsLDmoTc9rgcEjwDrrAt3Ac/a+mJ6rtYlFm2hh/ZaheXIbm3D87g6GJPHHY//Nv6uKGp/&#10;x0Yhd23Azi+LFmXMclfNkaCi5BAA+3c8vOVCzhtwuAaacdh4RMNCYznbYUrDnZ/SksAAGhLQHfow&#10;wWrZE8FIu4uTh8VK7NllcZJ7PfehNIW+q+w+QAjthgmQhfjwDgi5xH4aIh0S1tK2wYKc1XIXV+WI&#10;jp5joA/GYGB9B39Dj6XyiGpbI56k1M2UglyJtoTHSHqKSKWpTo+T2IkvBFdx7GBS2gNnyKglULeO&#10;qiMxLg4SHbxiJcfFeWjOzqH5OPfk43NzJMS8gCTgmAQzaq1YM4jo2WmHwCPEVXcFWJJxBSjOQQ4O&#10;TGHg9TwrZWg0T/ESImcckTMEuFMzIs4VGxBjqKWp6UZlShPhpj0RjrBakwksrgm/NZFusATPE+as&#10;m3GQs+dnvr/Bg1zPCuhj8UJx6eaEgL4zgCkOFes495sIodAqmBByzG4jAfNHHPZoHwWeiNdWAL5w&#10;WmC6T3L4y9NbCfpp0qhNhJxjKTwi6RKwOZzzI07U5jU0lTSsMmmSLPEP8WANwNKZ+Vk6K1MuzIUM&#10;AOTfAFqaqjgnBR0iEKgzVIktf0ARA59RxTkTE131AytNnHsTzwSAYmBUBehCkhU3ShRCmeKi1EL4&#10;RTjLIJuVbIgKmdRVlBGsAVhFBIB8ZZDPZJU4/ETmOL3HXqqHB4bzDJQFGcdtHBJIFT8MAZJvCGii&#10;xdUWIUTq1xVgvl0F6jCWb5CYlCd3sTNFSv9pa0C2daPIBRqZcbp8uKYqZIYEz4DiEyaapjist0ah&#10;eRxKxA54BGo4DVRhWRWrFEapTTais5ACdYg3bFWmHjMzIEJDQnkNHaJC2ih8k/prZLA4CHUuiOfW&#10;fMLEKZpuAFOcpm/ERdGqAvWg4noa17FW1KxrvEiBLzDBJ+qaNUIIYHfHKQ+bQLEMjgHwJZOoe+br&#10;WqcGFXH1paiWuYbp0g0LexfnsXsSKGDDrcRQAKi6hS2hkEK9GKx0KRF5PM7tQzWZfOmQkOmUrCVI&#10;iQwRCHBMrBJT1Z58XaJKqq17YESVDsQqLqeGzVISINPCxoeixDXDhVRIPMYkxDpJCxrxOUa5NuIB&#10;BobTXQA4+WJv+0KcMdryPQJsL0+qA0/FQsgcZo5LNHh1Bxf5XnY453ohTn8M4p+TeBYvfNxXoKd9&#10;hraFZ5JwWyhRlK7Qw9MMeBCL69SyjcnfRoofflgL5NxsxjPaTP9QRHDIQUYzWQLsKEIT8B4lEVzo&#10;KwdU0X02lV1qK8bxDhLSLkLKj0mDC6B6AnwbVHtRF5FmMfsZ69IVGtCyF72RCHdprE/DZ8W9wIfN&#10;8S58GinQPaeZUxrTw2Yc7Ylf5EdAaqKPe77RXDZn8hXfQIRSMAw7XoO45GQyC3RMqwf2EKm81vKq&#10;WDqUmAoKM0rR7XrGmAfZYl4VohcGtClvh8i4ZJnpYFbB0xre0NNs/DkUnCAu61Edp/rqjpcq0EN1&#10;x7OZHMGjMzlVR9iwC4fRbnihg0ICOlLSwPshujQOKJIAQlJV8WYCLqkROxZVwaspGGDQcr7x3h3t&#10;+N9ZJnGA9o5jIdDOZFUnAesq4I0U1A1dqEbNzgZa1vK2DZ3YRuL09D+b7hGnU5hcpXVfC76lKLsK&#10;HJuEwanTBFY9mFQwjWCnhBpY8tBZqynWE+tFseV1FlMeiDJdzYKIJZYEfz3XsWGEkrVv3qnhhjHz&#10;8ZWGjKiPFarjcQ/YlLR700pOg7k4+VLKiqe+NxOg0LxZTzxOpotPBUaWipEUGMNcBROEJeKDSPEw&#10;YRzQsLndPfVb3I2SCI/i0MsGgJcpPEUTMgQJFMQaJq5ihcQqaDlshrbJc7QEeibuOSoTw/6uZs0D&#10;UF7ypLcqSATYuEFdJ5nkhS/MDXg7zYyMl0qYkLoElJnD5UI1IUeJOGMp20H7TIhQLoZUCfqQuy4b&#10;MhZz2BGjviFly1+U9GTBDyjgJB2PAiwU6AUwMwXMezqmNyqR8HylTpaq0TXbuNjOudXIElN3PCRE&#10;kvkTgCBmIsOSJ6+IaDmtTkGvPOQwyeKPWRucgw1Bz5PjAmlG/HxCTtawrSa/g4cYemrVow6Irb4n&#10;RrD6X/Cswkw39gTHBUWfOMPLPlpHetUx5QFtxW6F6qvYGLF4I8FM2lGPFNAWHnNwcQYt6c0Y6ZUY&#10;FBhGJz3wr6Pr4ZbufPOcNcGHYINt1ZPUxJ7oQl/DUFfxkMXcc3pgU/ovjlENIulqnRqoqZ5yp/b0&#10;PMDvxIgHLEY0gFexDI5fZe8aMviwr4gDpCcQWJhnKinoqvRh5lrD6QbTiaQOKvqN7XkuTkVzCJr+&#10;s+/UvhP7RqJ4lxGvEtGzHWw58g0rcEN5vxDfMIbvGntGgLniWy+h0bg48L6NmjYygI08rzLiMmCO&#10;eEWSHiUhtUGpB0Yz3oCksYt7rXfooRKaqXUOFizQULnU2DN42LOMgCpw7o9XjqSIE8CSD5bgGMl1&#10;KIyX1sBO5WiskX5jVDnMRgZHwOMRfwkhVd18681LXJgeDD0eEEtSWHauhnsmuCOluOPCKtJcg2L9&#10;DCdJp2ZqnCS6yZwj2fhRjyCxcashGGuFIqiykWk1liDiaCcPXzeEtAeXilfZsBaEvui1K3XBhVfA&#10;yDHWnV59Im4VKXcZdzwDRT0jtp1UOGu6iDuhklho1xbkjM7XojVrNBmWr4Pp3VhqH0yvj+JquJBF&#10;Ji+8NoYLnmKwOsZJhJqLPHqYt+JoUsEGGt0K58RoLgDpWg73aKGAAyQ0nMMfHIogRrf7uJ1WYF+8&#10;ZdVdL96RnkEZWqXDm/COnUT2o2EBQs3LZ+CtrAnSwuaCTAwbY8JsscTF7JR7Y+WA4EDzVFwnX2C3&#10;WXR1U8bTChVPTGufn+GPLuRMdKtt8hapiEmnOih3KfRTz2apmqFkcNEyRBtan/avRFxKGS77w9K6&#10;BH1PiQpLmqhr+Wt5Vp7dTKQo0RluqrYj9EjgBA+y7T8Eh6e07G9VwWZlVLXKczguRSbSN6ma6t6u&#10;eJ1yObKN5k1oZX6mP03WJtrszkoEULFFritiXHtM3oR0Hdqsbp2wvpcHcfFvofJihwly1UxI3+jo&#10;TUSbhS+vyCOz/ntCk1xFm+i3Y8FS44IQ4UXK8XOQ7o8WYTSodkrJISONBhAF5ZzdYxNcauMPejMP&#10;ylEqkOPK4zCQxwFsC/UsDjt7WDzlOMpF2fqPgVC0ciFpdjeFMxSUuIr1MFhiJOgO/zuwk4St9N52&#10;JNihtok/+9I+RHdZCGCk8yHTR4vjw1kIZoWM7lFgNx7B0PsMrJql0woLfUFa7eL4kZae+pBmKh4w&#10;HXQZvgb2vSyOF+lCn99RswrgbrrQV9z5immIo0xerADxdFzomyh32NJ903CRLY7hcKGHkxkzyrTW&#10;rhv51BZ6CnHPLS7jqnS56grx/13o4VjqsThLOo4yTQ4EyBDrQk8JdponsIpsZFGKlfuMpW8W0nht&#10;5cjFFGrgAPnQcHGol3e+ZcHAAMyqeMZr8rKejJ7XW/akdQB3AHekdSDsSO8KLgoxVEE48zGQ2rwM&#10;eM5oZEFDQgNmnoagJUVWgbQCEQ+eZTxKk3E2LqtAVgHD4xMZ3gtuVJGVlCuBLYHVcRLW+bMAv4Un&#10;bvT4DA0lc1vjnj5lZTWevtDjIH8oyNxguGHPHlff06f/UCibqrsiMiQ1+nuBfyXt+Hz0PC+OfmAv&#10;qrbXweqdrrzxlVe+2wuUeaEyb7PX6/J5W36o9+W7N9uT8NpwxhuNXeaT34uv4g76Ld6GO700v5x/&#10;HSB8i5fgJvkBhwRDXnoZPk/IG8e/Fh6RfjuIDnK2CKIyfIfol7jeCF7/un6RJOyDLHwlfMu/gBfE&#10;E5q0KMPuXqDXY8dJWB4gqOE9cKcHnAT08cPwtfCrQXyAucepBPnj8WQHGFTVCNy90MXi7KDKstBj&#10;ATN4wjg/SKPKV6WEJDqogOEdjQcp2RUoVOZOMFJzwaSVpqpmwLDegOh9wdsN4VGgg6QK4+iAxUqh&#10;d/HsgEmn0Gf8ZEKqhjFYGHo1bcW3xzetPsC1C9MDHosEr4vphxaKBDxPjSWBxXVGK3h5Kmh8FG4w&#10;KF0FD0xlAjqT46NXpwdGl7y437fKxa6OJUlh+sIcH706njQ+qBc0LraB5amEMKc/0Q298T2Dxy4K&#10;h2joFXoqLQ6ydOGwj25Q81RykyGxkDOx2Ee/DzxozIo5mYteHU+eH5TVQo+PXh1PiYmopOtOkn30&#10;6pJcgAGjM/HHR69OT0EHr/rLR78PPPXBmhyLXR1LiQFD+qZW+egGnqeS5bo4yMtqEWYfv7I0Vwlm&#10;d+Gyj27Q81TSXBUY80UrfPTqeGpaXy388dGr42F6f1BiyidGT/HvB1PBkLSyhZGLb2B68SYv6+XH&#10;dexl9rphbKprBhmNeRUG5ua94IbzFeLw5hj8QvSLN98IXr4ZbBXMNCqym19SMualKXG2VTZ+bOE6&#10;Oih4gi3LH184mQp/lQFu+gUznJCbJ83dw+EkcD+XM/9ujn4u6T18mPfxJ+7zc0IuX47OqfuVneX3&#10;dwwU72cBtV+1GOZf7fE/pENlL3/li8Gn+FUr/YbRX9n5yzv2k1T26zse5tlg9Tttux/j73RNv8j1&#10;M1Cjj/tFrj37pa7n9vd2fvu7t8//+/Xb5x/fL4VNFLj6Jwr2jZL/u7tnvwj24fybYRN9+r27Z3b1&#10;+2KivLqu3xD74Lu//+jnv6cr4V7X7z/6UdN9zdO9fyndS6v0m2ai+trOt69/9vylZ8bzb1//N1yf&#10;/ZFzes9TfO1Sipf2fNYoFvQzO396/cXzP73+jfO/Cd26/w/X//zR/7j+ifM7xL/8zK8T/2+W9vFz&#10;f1NuF/5KqiS/f/i9/fM//N63zqf4Nz78o0ff+PCFWb4/98H++ec+WPJ/j/jvreKf/nD//NMfLvn7&#10;f7F/vv8X3/qx9dKT5eraShu+8+ibj/7Gua5o5zuPdH3zR6ANm/0xSc9iT34T/v0m/Jv64wPiH6zi&#10;Dx/tnz98tOT/wfn++R+cL/Hf2v2jR7+1u/TfZ3b2zz+zs+T/DvHfWcU/ubt//sndJX93b/98d+/H&#10;138fpWWLNfuz/W8++qvXdEU7f7av60fff9v69Bvw7zfg39R/3yH+nVX8nf3983f2l/zfvbZ//rvX&#10;lvjPXt8//9nr3zr/6+jnB3v/6dE/J9zZ+Zcy5LvX9HuR5+fn//ZTwa8o9b/+r7/16BE/CPkPFOGj&#10;9Mn+f3yWRSPLT9l4o7tP7/3K7r//rn6V8uew1tGOYo72T5m93Nn5E4Pd3dv7+dcenp4N9wB9zMfR&#10;ft3b272dj+DBrwrNJTz41R89D/7p7hvqCONBvLOORcQ+c37Flv3aY1r2az+Olv2z/allCW1ZYmrZ&#10;s9emli2/oOt+o1QeCaJKQxzEM/MoKs2YfuNUEC5/soT7O/o93p2d/w8AAP//AwBQSwMEFAAGAAgA&#10;AAAhALSbdinkAAAADgEAAA8AAABkcnMvZG93bnJldi54bWxMT8tOwzAQvCPxD9YicaNOnABtGqeq&#10;yuNUIdEiVdzceJtEje0odpP071lOcFlpZ3bnka8m07IBe984KyGeRcDQlk43tpLwtX97mAPzQVmt&#10;WmdRwhU9rIrbm1xl2o32E4ddqBiJWJ8pCXUIXca5L2s0ys9ch5a4k+uNCrT2Fde9GknctFxE0RM3&#10;qrHkUKsONzWW593FSHgf1bhO4tdhez5trt/7x4/DNkYp7++mlyWN9RJYwCn8fcBvB8oPBQU7uovV&#10;nrUS0pQOCRbJMzDiRSoWwI6ELEQCvMj5/xrFDwA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BAi0AFAAG&#10;AAgAAAAhAPHsIfQLAQAAFQIAABMAAAAAAAAAAAAAAAAAAAAAAFtDb250ZW50X1R5cGVzXS54bWxQ&#10;SwECLQAUAAYACAAAACEAOP0h/9YAAACUAQAACwAAAAAAAAAAAAAAAAA8AQAAX3JlbHMvLnJlbHNQ&#10;SwECLQAUAAYACAAAACEAH+Rq2kcEAAAFDwAADgAAAAAAAAAAAAAAAAA7AgAAZHJzL2Uyb0RvYy54&#10;bWxQSwECLQAUAAYACAAAACEANqc0JfcsAADsdwAAFAAAAAAAAAAAAAAAAACuBgAAZHJzL21lZGlh&#10;L2ltYWdlMS53bWZQSwECLQAUAAYACAAAACEAtJt2KeQAAAAOAQAADwAAAAAAAAAAAAAAAADXMwAA&#10;ZHJzL2Rvd25yZXYueG1sUEsBAi0AFAAGAAgAAAAhAE+hrsW6AAAAIQEAABkAAAAAAAAAAAAAAAAA&#10;6DQAAGRycy9fcmVscy9lMm9Eb2MueG1sLnJlbHNQSwUGAAAAAAYABgB8AQAA2TUAAAAA&#10;">
                      <v:shape id="Bild 37" o:spid="_x0000_s1033" type="#_x0000_t75" alt="5b" style="position:absolute;width:15144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tSzwAAAOgAAAAPAAAAZHJzL2Rvd25yZXYueG1sRI/BasJA&#10;EIbvhb7DMgVvdbfVpDa6ilQFwVO0pdchO02C2dk0u2r69m5B8DIw8/N/wzdb9LYRZ+p87VjDy1CB&#10;IC6cqbnU8HnYPE9A+IBssHFMGv7Iw2L++DDDzLgL53Teh1JECPsMNVQhtJmUvqjIoh+6ljhmP66z&#10;GOLaldJ0eIlw28hXpVJpseb4ocKWPioqjvuT1ZD3eNzslr/12/r0tXbp+Fu1u5HWg6d+NY1jOQUR&#10;qA/3xg2xNdFhPBmpJEneU/gXiweQ8ysAAAD//wMAUEsBAi0AFAAGAAgAAAAhANvh9svuAAAAhQEA&#10;ABMAAAAAAAAAAAAAAAAAAAAAAFtDb250ZW50X1R5cGVzXS54bWxQSwECLQAUAAYACAAAACEAWvQs&#10;W78AAAAVAQAACwAAAAAAAAAAAAAAAAAfAQAAX3JlbHMvLnJlbHNQSwECLQAUAAYACAAAACEAzXm7&#10;Us8AAADoAAAADwAAAAAAAAAAAAAAAAAHAgAAZHJzL2Rvd25yZXYueG1sUEsFBgAAAAADAAMAtwAA&#10;AAMDAAAAAA==&#10;">
                        <v:imagedata r:id="rId35" o:title="5b"/>
                        <o:lock v:ext="edit" aspectratio="f"/>
                      </v:shape>
                      <v:group id="_x0000_s1034" style="position:absolute;top:2000;width:13811;height:2357" coordsize="1801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kS0AAAAOgAAAAPAAAAZHJzL2Rvd25yZXYueG1sRI9NS8NA&#10;EIbvgv9hGcGb3cRoiWm3pdQPPBTBVhBvQ3aahGZnQ3ZN0n/vHIReBt4Z5nl5luvJtWqgPjSeDaSz&#10;BBRx6W3DlYGvw+tdDipEZIutZzJwpgDr1fXVEgvrR/6kYR8rJRAOBRqoY+wKrUNZk8Mw8x2x3I6+&#10;dxgl9pW2PY4Cd62+T5K5dtiwNNTY0bam8rT/dQbeRhw3Wfoy7E7H7fnn8PjxvUvJmNub6XkhY7MA&#10;FWmKl49/xLsVhzzP5g/ZUy4qIiYL0Ks/AAAA//8DAFBLAQItABQABgAIAAAAIQDb4fbL7gAAAIUB&#10;AAATAAAAAAAAAAAAAAAAAAAAAABbQ29udGVudF9UeXBlc10ueG1sUEsBAi0AFAAGAAgAAAAhAFr0&#10;LFu/AAAAFQEAAAsAAAAAAAAAAAAAAAAAHwEAAF9yZWxzLy5yZWxzUEsBAi0AFAAGAAgAAAAhACvD&#10;iRLQAAAA6AAAAA8AAAAAAAAAAAAAAAAABwIAAGRycy9kb3ducmV2LnhtbFBLBQYAAAAAAwADALcA&#10;AAAEAwAAAAA=&#10;">
                        <v:shape id="Textfeld 117" o:spid="_x0000_s1035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zz0AAAAOgAAAAPAAAAZHJzL2Rvd25yZXYueG1sRI9Na8JA&#10;EIbvhf6HZQpeim40NEp0ldIi7UEp9eM+ZsdkaXY2ZFeN/fVdoeBlYOblfYZntuhsLc7UeuNYwXCQ&#10;gCAunDZcKthtl/0JCB+QNdaOScGVPCzmjw8zzLW78DedN6EUEcI+RwVVCE0upS8qsugHriGO2dG1&#10;FkNc21LqFi8Rbms5SpJMWjQcP1TY0FtFxc/mZBU8Jycz/nX7L7ncr8z2ozZ4WF+V6j1179M4Xqcg&#10;AnXh3vhHfOrokA2zSfqSpmO4icUDyPkfAAAA//8DAFBLAQItABQABgAIAAAAIQDb4fbL7gAAAIUB&#10;AAATAAAAAAAAAAAAAAAAAAAAAABbQ29udGVudF9UeXBlc10ueG1sUEsBAi0AFAAGAAgAAAAhAFr0&#10;LFu/AAAAFQEAAAsAAAAAAAAAAAAAAAAAHwEAAF9yZWxzLy5yZWxzUEsBAi0AFAAGAAgAAAAhADH4&#10;vPP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0F94D388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6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6+zgAAAOgAAAAPAAAAZHJzL2Rvd25yZXYueG1sRI9hS8Mw&#10;EIa/C/6HcILfXDpbtOuWDZkKIkOw7gccya0pay6lybru3xtB2JeDu5f3OZ7VZnKdGGkIrWcF81kG&#10;glh703KjYP/z/lCCCBHZYOeZFFwowGZ9e7PCyvgzf9NYx0YkCIcKFdgY+0rKoC05DDPfE6fs4AeH&#10;Ma1DI82A5wR3nXzMsifpsOX0wWJPW0v6WJ+cgs/5l7MXPRXbt50+lboew04flLq/m16XabwsQUSa&#10;4rXxj/gwySEvyvw5LxYL+BNLB5DrXwAAAP//AwBQSwECLQAUAAYACAAAACEA2+H2y+4AAACFAQAA&#10;EwAAAAAAAAAAAAAAAAAAAAAAW0NvbnRlbnRfVHlwZXNdLnhtbFBLAQItABQABgAIAAAAIQBa9Cxb&#10;vwAAABUBAAALAAAAAAAAAAAAAAAAAB8BAABfcmVscy8ucmVsc1BLAQItABQABgAIAAAAIQAjrA6+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6A5B01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7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dzwAAAOgAAAAPAAAAZHJzL2Rvd25yZXYueG1sRI/BSsNA&#10;EIbvgu+wjOBF7MZoo6TdFlGKHlrE1t7H7JgsZmdDdtumffrOQfAy8M8w3883nQ++VXvqowts4G6U&#10;gSKugnVcG/jaLG6fQMWEbLENTAaOFGE+u7yYYmnDgT9pv061EgjHEg00KXWl1rFqyGMchY5Ybj+h&#10;95gk9rW2PR4E7ludZ1mhPTqWhgY7emmo+l3vvIGbbOceT2H7oRfbpdu8tQ6/V0djrq+G14mM5wmo&#10;REP6//hDvFtxyItx/nBfFKIiYrIAPTsDAAD//wMAUEsBAi0AFAAGAAgAAAAhANvh9svuAAAAhQEA&#10;ABMAAAAAAAAAAAAAAAAAAAAAAFtDb250ZW50X1R5cGVzXS54bWxQSwECLQAUAAYACAAAACEAWvQs&#10;W78AAAAVAQAACwAAAAAAAAAAAAAAAAAfAQAAX3JlbHMvLnJlbHNQSwECLQAUAAYACAAAACEAboLS&#10;Hc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6DC5E53E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0" w:type="dxa"/>
            <w:vMerge w:val="restart"/>
          </w:tcPr>
          <w:p w14:paraId="1978E244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D8CFE1B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4FD2804" w14:textId="01FBFF2C" w:rsidR="0000022A" w:rsidRDefault="0000022A" w:rsidP="0000022A">
            <w:pPr>
              <w:jc w:val="right"/>
              <w:rPr>
                <w:noProof/>
              </w:rPr>
            </w:pPr>
          </w:p>
          <w:p w14:paraId="6EF4E749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459C07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238C907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2D3BFA49" w14:textId="77777777" w:rsidTr="00290D95">
        <w:trPr>
          <w:trHeight w:val="119"/>
        </w:trPr>
        <w:tc>
          <w:tcPr>
            <w:tcW w:w="604" w:type="dxa"/>
          </w:tcPr>
          <w:p w14:paraId="62D66E4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5752359F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3CBB7AA5" w14:textId="238B7BA6" w:rsidR="0000022A" w:rsidRDefault="0000022A" w:rsidP="0000022A">
            <w:pPr>
              <w:rPr>
                <w:noProof/>
                <w:color w:val="7F7F7F" w:themeColor="text1" w:themeTint="80"/>
              </w:rPr>
            </w:pPr>
            <w:r w:rsidRPr="00140B57">
              <w:t xml:space="preserve">Zeichne zu der Mal-Aufgabe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Zahlenstrahl</w:t>
            </w:r>
            <w:r w:rsidR="007804EC">
              <w:t>b</w:t>
            </w:r>
            <w:r w:rsidR="006B0A78">
              <w:t>ild</w:t>
            </w:r>
            <w:r w:rsidRPr="00140B57">
              <w:t>.</w:t>
            </w:r>
            <w:r w:rsidR="000646A2">
              <w:rPr>
                <w:noProof/>
                <w:color w:val="7F7F7F" w:themeColor="text1" w:themeTint="80"/>
              </w:rPr>
              <w:t xml:space="preserve"> </w:t>
            </w:r>
            <w:r w:rsidR="006268AA">
              <w:rPr>
                <w:noProof/>
                <w:color w:val="7F7F7F" w:themeColor="text1" w:themeTint="80"/>
              </w:rPr>
              <w:br/>
            </w:r>
          </w:p>
          <w:p w14:paraId="07DFF0B4" w14:textId="73AE501A" w:rsidR="006C70BC" w:rsidRPr="00922C20" w:rsidRDefault="006C70BC" w:rsidP="00922C20">
            <w:pPr>
              <w:spacing w:line="240" w:lineRule="auto"/>
              <w:rPr>
                <w:sz w:val="10"/>
              </w:rPr>
            </w:pPr>
          </w:p>
        </w:tc>
        <w:tc>
          <w:tcPr>
            <w:tcW w:w="3260" w:type="dxa"/>
            <w:gridSpan w:val="2"/>
          </w:tcPr>
          <w:p w14:paraId="3521D7FF" w14:textId="4CB2FE25" w:rsidR="0000022A" w:rsidRDefault="0000022A" w:rsidP="0000022A">
            <w:pPr>
              <w:rPr>
                <w:noProof/>
              </w:rPr>
            </w:pPr>
          </w:p>
        </w:tc>
        <w:tc>
          <w:tcPr>
            <w:tcW w:w="20" w:type="dxa"/>
            <w:vMerge/>
          </w:tcPr>
          <w:p w14:paraId="6E682AB9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6D5799D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70FD9EC1" w14:textId="77777777" w:rsidR="0000022A" w:rsidRPr="00AC7674" w:rsidRDefault="0000022A" w:rsidP="00922C20">
            <w:pPr>
              <w:pStyle w:val="berschrift6"/>
              <w:spacing w:before="80" w:after="80"/>
            </w:pPr>
            <w:r>
              <w:t>4</w:t>
            </w:r>
          </w:p>
        </w:tc>
        <w:tc>
          <w:tcPr>
            <w:tcW w:w="8602" w:type="dxa"/>
            <w:gridSpan w:val="9"/>
          </w:tcPr>
          <w:p w14:paraId="5A7D3183" w14:textId="77777777" w:rsidR="006268AA" w:rsidRDefault="0000022A" w:rsidP="00922C20">
            <w:pPr>
              <w:pStyle w:val="berschrift6"/>
              <w:spacing w:before="80" w:after="80"/>
            </w:pPr>
            <w:r>
              <w:t>Multiplikation und Rechengeschichten</w:t>
            </w:r>
          </w:p>
          <w:p w14:paraId="4CC042F4" w14:textId="20949E61" w:rsidR="0000022A" w:rsidRPr="006268AA" w:rsidRDefault="0000022A" w:rsidP="006268AA">
            <w:pPr>
              <w:pStyle w:val="berschrift6"/>
              <w:spacing w:before="0" w:after="0"/>
              <w:rPr>
                <w:sz w:val="15"/>
                <w:szCs w:val="15"/>
              </w:rPr>
            </w:pPr>
          </w:p>
        </w:tc>
      </w:tr>
      <w:tr w:rsidR="005C6441" w:rsidRPr="00E0758C" w14:paraId="48E0CEED" w14:textId="77777777" w:rsidTr="00290D95">
        <w:trPr>
          <w:trHeight w:val="1473"/>
        </w:trPr>
        <w:tc>
          <w:tcPr>
            <w:tcW w:w="604" w:type="dxa"/>
          </w:tcPr>
          <w:p w14:paraId="46A72FE3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6E4E59E" w14:textId="0801C0F1" w:rsidR="00AC0B94" w:rsidRPr="006C70BC" w:rsidRDefault="00AC0B94" w:rsidP="00AC0B94">
            <w:pPr>
              <w:rPr>
                <w:color w:val="70BCC9" w:themeColor="accent1" w:themeTint="99"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a)</w:t>
            </w:r>
            <w:r w:rsidRPr="006C70BC">
              <w:rPr>
                <w:color w:val="70BCC9" w:themeColor="accent1" w:themeTint="99"/>
              </w:rPr>
              <w:t xml:space="preserve"> </w:t>
            </w:r>
          </w:p>
          <w:p w14:paraId="16E376EC" w14:textId="01EF22EB" w:rsidR="00AC0B94" w:rsidRDefault="00AC0B94" w:rsidP="0000022A"/>
        </w:tc>
        <w:tc>
          <w:tcPr>
            <w:tcW w:w="1842" w:type="dxa"/>
            <w:gridSpan w:val="2"/>
          </w:tcPr>
          <w:p w14:paraId="48BE8925" w14:textId="42DE438E" w:rsidR="00AC0B94" w:rsidRDefault="00AC0B94" w:rsidP="00AC0B94">
            <w:r>
              <w:t>Rechts siehst du eine Rechen-geschichte.</w:t>
            </w:r>
          </w:p>
          <w:p w14:paraId="3206122C" w14:textId="6D0AF230" w:rsidR="00AC0B94" w:rsidRPr="00CF6345" w:rsidRDefault="00AC0B94" w:rsidP="00AC0B94">
            <w:r>
              <w:t xml:space="preserve">Erfinde eine eigene Rechengeschichte zur </w:t>
            </w:r>
            <w:r w:rsidRPr="00F50DC9">
              <w:t>Aufgabe</w:t>
            </w:r>
            <w:r w:rsidRPr="00224450">
              <w:rPr>
                <w:b/>
                <w:bCs/>
              </w:rPr>
              <w:t xml:space="preserve">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6 · 5</w:t>
            </w:r>
            <w:r w:rsidRPr="00224450">
              <w:rPr>
                <w:b/>
                <w:bCs/>
              </w:rPr>
              <w:t>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788DEEC9" w14:textId="77777777" w:rsidR="00AC0B94" w:rsidRDefault="00AC0B94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</w:t>
            </w:r>
          </w:p>
          <w:p w14:paraId="2DF4027E" w14:textId="2D783B76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Minus-Aufgabe:</w:t>
            </w:r>
          </w:p>
          <w:p w14:paraId="051073D1" w14:textId="77777777" w:rsidR="00AC0B94" w:rsidRDefault="00AC0B94" w:rsidP="0000022A">
            <w:r>
              <w:t>Rechengeschichte:</w:t>
            </w:r>
          </w:p>
          <w:p w14:paraId="6337DCCF" w14:textId="77777777" w:rsidR="00AC0B94" w:rsidRDefault="00AC0B94" w:rsidP="0000022A"/>
          <w:p w14:paraId="711EE0C4" w14:textId="77777777" w:rsidR="00AC0B94" w:rsidRDefault="00AC0B94" w:rsidP="0000022A">
            <w:r>
              <w:t>Frage:</w:t>
            </w:r>
          </w:p>
          <w:p w14:paraId="48A1AACD" w14:textId="77777777" w:rsidR="00AC0B94" w:rsidRPr="00CF6345" w:rsidRDefault="00AC0B94" w:rsidP="0000022A">
            <w:r>
              <w:t>Antwort:</w:t>
            </w:r>
          </w:p>
        </w:tc>
        <w:tc>
          <w:tcPr>
            <w:tcW w:w="3975" w:type="dxa"/>
            <w:gridSpan w:val="3"/>
            <w:shd w:val="clear" w:color="auto" w:fill="F2F2F2" w:themeFill="background1" w:themeFillShade="F2"/>
          </w:tcPr>
          <w:p w14:paraId="6E57948D" w14:textId="77777777" w:rsidR="00AC0B94" w:rsidRDefault="00AC0B94" w:rsidP="0000022A">
            <w:pPr>
              <w:rPr>
                <w:color w:val="000000"/>
              </w:rPr>
            </w:pPr>
          </w:p>
          <w:p w14:paraId="7D224E04" w14:textId="5819BC3F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2817DD99" w14:textId="58BEEC1E" w:rsidR="00AC0B94" w:rsidRPr="000F39FC" w:rsidRDefault="00AC0B94" w:rsidP="006C70BC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369D10DF" w14:textId="7EB0E9AA" w:rsidR="00AC0B94" w:rsidRPr="000F39FC" w:rsidRDefault="00AC0B94" w:rsidP="0000022A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 w:rsidR="00326D95"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429D1021" w14:textId="3090615B" w:rsidR="00AC0B94" w:rsidRPr="00CF6345" w:rsidRDefault="00AC0B94" w:rsidP="0000022A"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20" w:type="dxa"/>
            <w:tcBorders>
              <w:left w:val="nil"/>
            </w:tcBorders>
            <w:vAlign w:val="bottom"/>
          </w:tcPr>
          <w:p w14:paraId="1E80A904" w14:textId="77777777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787AA1DE" w14:textId="77777777" w:rsidTr="00290D95">
        <w:trPr>
          <w:trHeight w:val="972"/>
        </w:trPr>
        <w:tc>
          <w:tcPr>
            <w:tcW w:w="604" w:type="dxa"/>
            <w:vMerge w:val="restart"/>
          </w:tcPr>
          <w:p w14:paraId="736F3715" w14:textId="49ED2AFB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613" w:type="dxa"/>
            <w:gridSpan w:val="10"/>
          </w:tcPr>
          <w:p w14:paraId="78A549CE" w14:textId="77777777" w:rsidR="006C70BC" w:rsidRPr="006C70BC" w:rsidRDefault="006C70BC" w:rsidP="006C70BC">
            <w:pPr>
              <w:spacing w:after="40" w:line="240" w:lineRule="auto"/>
              <w:ind w:left="391"/>
              <w:rPr>
                <w:sz w:val="10"/>
                <w:szCs w:val="10"/>
              </w:rPr>
            </w:pPr>
          </w:p>
          <w:p w14:paraId="0CA10A6E" w14:textId="4044B73B" w:rsidR="00AC0B94" w:rsidRPr="00922C20" w:rsidRDefault="00AC0B94" w:rsidP="00601303">
            <w:pPr>
              <w:spacing w:after="40" w:line="240" w:lineRule="auto"/>
              <w:ind w:left="391"/>
            </w:pPr>
            <w:r w:rsidRPr="000B37C6">
              <w:t>Meine Rechengeschichte</w:t>
            </w:r>
            <w:r>
              <w:t xml:space="preserve"> zu</w:t>
            </w:r>
            <w:r w:rsidRPr="00922C20">
              <w:t xml:space="preserve"> </w:t>
            </w:r>
            <w:r w:rsidRPr="005C6441">
              <w:t>6 · 5</w:t>
            </w:r>
            <w:r w:rsidR="00EE3199" w:rsidRPr="005C6441">
              <w:t xml:space="preserve"> =</w:t>
            </w:r>
            <w:r w:rsidR="00EE3199" w:rsidRPr="00922C20">
              <w:t xml:space="preserve"> </w:t>
            </w:r>
            <w:r w:rsidR="00EE3199">
              <w:t xml:space="preserve">30 </w:t>
            </w:r>
            <w:r w:rsidRPr="005A2657">
              <w:rPr>
                <w:color w:val="7F7F7F" w:themeColor="text1" w:themeTint="80"/>
              </w:rPr>
              <w:t>___</w:t>
            </w:r>
            <w:r w:rsidR="0067733B">
              <w:rPr>
                <w:color w:val="7F7F7F" w:themeColor="text1" w:themeTint="80"/>
              </w:rPr>
              <w:t>________</w:t>
            </w:r>
            <w:r w:rsidR="0067733B" w:rsidRPr="000F5934">
              <w:rPr>
                <w:color w:val="7F7F7F" w:themeColor="text1" w:themeTint="80"/>
              </w:rPr>
              <w:t>_</w:t>
            </w:r>
            <w:r w:rsidRPr="005A2657">
              <w:rPr>
                <w:color w:val="7F7F7F" w:themeColor="text1" w:themeTint="80"/>
              </w:rPr>
              <w:t>__________________________</w:t>
            </w:r>
          </w:p>
          <w:p w14:paraId="035A4444" w14:textId="7DC3DED4" w:rsidR="00AC0B94" w:rsidRPr="007E21D8" w:rsidRDefault="00AC0B94" w:rsidP="00601303">
            <w:pPr>
              <w:spacing w:beforeLines="80" w:before="192" w:after="40" w:line="240" w:lineRule="auto"/>
              <w:ind w:left="391"/>
            </w:pPr>
            <w:r w:rsidRPr="005A2657">
              <w:rPr>
                <w:color w:val="7F7F7F" w:themeColor="text1" w:themeTint="80"/>
              </w:rPr>
              <w:t>________________________________________________________________</w:t>
            </w:r>
            <w:r w:rsidR="006C70BC"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  <w:r w:rsidR="006268AA">
              <w:rPr>
                <w:rFonts w:cs="Times New Roman (Textkörper CS)"/>
                <w:color w:val="7F7F7F" w:themeColor="text1" w:themeTint="80"/>
                <w:spacing w:val="-32"/>
              </w:rPr>
              <w:br/>
            </w:r>
          </w:p>
        </w:tc>
        <w:tc>
          <w:tcPr>
            <w:tcW w:w="20" w:type="dxa"/>
            <w:vMerge w:val="restart"/>
            <w:tcBorders>
              <w:left w:val="nil"/>
            </w:tcBorders>
            <w:vAlign w:val="bottom"/>
          </w:tcPr>
          <w:p w14:paraId="38F9A12C" w14:textId="1E1DBFCB" w:rsidR="00AC0B94" w:rsidRDefault="00AC0B94" w:rsidP="0000022A">
            <w:pPr>
              <w:jc w:val="right"/>
              <w:rPr>
                <w:noProof/>
              </w:rPr>
            </w:pPr>
          </w:p>
          <w:p w14:paraId="5BA8DEDD" w14:textId="0BD4A5C5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4AC9F1A1" w14:textId="77777777" w:rsidTr="00290D95">
        <w:trPr>
          <w:trHeight w:val="633"/>
        </w:trPr>
        <w:tc>
          <w:tcPr>
            <w:tcW w:w="604" w:type="dxa"/>
            <w:vMerge/>
          </w:tcPr>
          <w:p w14:paraId="3A2DC2B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297FF8A2" w14:textId="77777777" w:rsidR="006C70BC" w:rsidRPr="006C70BC" w:rsidRDefault="006C70BC" w:rsidP="00AC0B94">
            <w:pPr>
              <w:spacing w:line="360" w:lineRule="auto"/>
              <w:rPr>
                <w:b/>
                <w:bCs/>
                <w:color w:val="70BCC9" w:themeColor="accent1" w:themeTint="99"/>
                <w:sz w:val="6"/>
                <w:szCs w:val="6"/>
              </w:rPr>
            </w:pPr>
          </w:p>
          <w:p w14:paraId="2D36EC31" w14:textId="758C7C0D" w:rsidR="00AC0B94" w:rsidRPr="00AC0B94" w:rsidRDefault="00AC0B94" w:rsidP="00AC0B94">
            <w:pPr>
              <w:spacing w:line="360" w:lineRule="auto"/>
              <w:rPr>
                <w:b/>
                <w:bCs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544" w:type="dxa"/>
            <w:gridSpan w:val="3"/>
          </w:tcPr>
          <w:p w14:paraId="7E75500A" w14:textId="77777777" w:rsidR="006C70BC" w:rsidRPr="006C70BC" w:rsidRDefault="006C70BC" w:rsidP="00AC0B94">
            <w:pPr>
              <w:spacing w:line="240" w:lineRule="auto"/>
              <w:rPr>
                <w:sz w:val="10"/>
                <w:szCs w:val="10"/>
              </w:rPr>
            </w:pPr>
          </w:p>
          <w:p w14:paraId="435FA9C2" w14:textId="46532312" w:rsidR="00AC0B94" w:rsidRDefault="00AC0B94" w:rsidP="00AC0B94">
            <w:pPr>
              <w:spacing w:line="240" w:lineRule="auto"/>
            </w:pPr>
            <w:r>
              <w:t>Zeynep hat diese Rechen-</w:t>
            </w:r>
          </w:p>
          <w:p w14:paraId="2F0FD60A" w14:textId="25B427B2" w:rsidR="00AC0B94" w:rsidRPr="000B37C6" w:rsidRDefault="00AC0B94" w:rsidP="00825DFF">
            <w:pPr>
              <w:spacing w:line="240" w:lineRule="auto"/>
            </w:pPr>
            <w:proofErr w:type="spellStart"/>
            <w:r>
              <w:t>geschichte</w:t>
            </w:r>
            <w:proofErr w:type="spellEnd"/>
            <w:r>
              <w:t xml:space="preserve"> zu der </w:t>
            </w:r>
            <w:r w:rsidR="00825DFF">
              <w:t>Multiplikations-Aufgabe</w:t>
            </w:r>
            <w:r>
              <w:t xml:space="preserve"> 2 · 6 = 12 geschrieben.</w:t>
            </w:r>
          </w:p>
        </w:tc>
        <w:tc>
          <w:tcPr>
            <w:tcW w:w="4679" w:type="dxa"/>
            <w:gridSpan w:val="5"/>
            <w:shd w:val="pct5" w:color="auto" w:fill="auto"/>
          </w:tcPr>
          <w:p w14:paraId="0894374F" w14:textId="3AB7EAE0" w:rsidR="00AC0B94" w:rsidRPr="00AC0B94" w:rsidRDefault="00AC0B94" w:rsidP="000F39FC">
            <w:pPr>
              <w:spacing w:before="60" w:after="60" w:line="240" w:lineRule="auto"/>
              <w:ind w:left="144"/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Tommi geht </w:t>
            </w:r>
            <w:r w:rsidR="009C6882" w:rsidRPr="000F39FC">
              <w:rPr>
                <w:rFonts w:ascii="Comic Sans MS" w:hAnsi="Comic Sans MS"/>
                <w:color w:val="0070C0"/>
                <w:sz w:val="18"/>
                <w:szCs w:val="18"/>
              </w:rPr>
              <w:t>zwei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mal in den Keller. Er holt erst 2 und danach 6 Flaschen Cola hoch. Wie viele Flaschen hat er zusammen raufgeholt?</w:t>
            </w:r>
          </w:p>
        </w:tc>
        <w:tc>
          <w:tcPr>
            <w:tcW w:w="20" w:type="dxa"/>
            <w:vMerge/>
            <w:tcBorders>
              <w:left w:val="nil"/>
            </w:tcBorders>
            <w:vAlign w:val="bottom"/>
          </w:tcPr>
          <w:p w14:paraId="391A8E18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145619EA" w14:textId="77777777" w:rsidTr="00290D95">
        <w:trPr>
          <w:gridAfter w:val="1"/>
          <w:wAfter w:w="20" w:type="dxa"/>
          <w:trHeight w:val="633"/>
        </w:trPr>
        <w:tc>
          <w:tcPr>
            <w:tcW w:w="604" w:type="dxa"/>
          </w:tcPr>
          <w:p w14:paraId="3BC5EFC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38CE389" w14:textId="77777777" w:rsidR="00AC0B94" w:rsidRPr="00AC0B94" w:rsidRDefault="00AC0B94" w:rsidP="00AC0B94">
            <w:pPr>
              <w:spacing w:line="360" w:lineRule="auto"/>
              <w:rPr>
                <w:b/>
                <w:bCs/>
                <w:color w:val="9FD2DB" w:themeColor="accent1" w:themeTint="66"/>
              </w:rPr>
            </w:pPr>
          </w:p>
        </w:tc>
        <w:tc>
          <w:tcPr>
            <w:tcW w:w="8081" w:type="dxa"/>
            <w:gridSpan w:val="7"/>
          </w:tcPr>
          <w:p w14:paraId="45F0BE0F" w14:textId="2C7AF778" w:rsidR="00AC0B94" w:rsidRPr="00AC0B94" w:rsidRDefault="00825DFF" w:rsidP="006C70BC">
            <w:pPr>
              <w:spacing w:before="120" w:line="240" w:lineRule="auto"/>
              <w:rPr>
                <w:rFonts w:cstheme="minorHAnsi"/>
                <w:color w:val="0070C0"/>
                <w:sz w:val="21"/>
                <w:szCs w:val="2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672" behindDoc="0" locked="0" layoutInCell="1" allowOverlap="1" wp14:anchorId="2F81C5EB" wp14:editId="1CE64CDC">
                      <wp:simplePos x="0" y="0"/>
                      <wp:positionH relativeFrom="column">
                        <wp:posOffset>3334571</wp:posOffset>
                      </wp:positionH>
                      <wp:positionV relativeFrom="paragraph">
                        <wp:posOffset>107315</wp:posOffset>
                      </wp:positionV>
                      <wp:extent cx="106045" cy="117475"/>
                      <wp:effectExtent l="0" t="0" r="8255" b="9525"/>
                      <wp:wrapNone/>
                      <wp:docPr id="1399457648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8D9ED7" id="Rechteck 189" o:spid="_x0000_s1026" style="position:absolute;margin-left:262.55pt;margin-top:8.45pt;width:8.35pt;height:9.25pt;z-index:25166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DnzxpHkAAAADgEAAA8A&#10;AABkcnMvZG93bnJldi54bWxMj81OwzAQhO9IvIO1SNyok5JUNI1ToVb8nCK1lENvjr0kEbEd2W4b&#10;3p7lVC4rrWZ2dr5yPZmBndGH3lkB6SwBhlY53dtWwOHj5eEJWIjSajk4iwJ+MMC6ur0pZaHdxe7w&#10;vI8toxAbCimgi3EsOA+qQyPDzI1oSfty3shIq2+59vJC4Wbg8yRZcCN7Sx86OeKmQ/W9PxkBu0Nt&#10;1LH5rF83qOpp+5a5xr8LcX83bVc0nlfAIk7xegF/DNQfKirWuJPVgQ0C8nmekpWExRIYGfIsJaBG&#10;wGOeAa9K/h+j+gUAAP//AwBQSwECLQAUAAYACAAAACEAtoM4kv4AAADhAQAAEwAAAAAAAAAAAAAA&#10;AAAAAAAAW0NvbnRlbnRfVHlwZXNdLnhtbFBLAQItABQABgAIAAAAIQA4/SH/1gAAAJQBAAALAAAA&#10;AAAAAAAAAAAAAC8BAABfcmVscy8ucmVsc1BLAQItABQABgAIAAAAIQDnszPYcAIAAEUFAAAOAAAA&#10;AAAAAAAAAAAAAC4CAABkcnMvZTJvRG9jLnhtbFBLAQItABQABgAIAAAAIQA588aR5AAAAA4BAAAP&#10;AAAAAAAAAAAAAAAAAMoEAABkcnMvZG93bnJldi54bWxQSwUGAAAAAAQABADzAAAA2wUAAAAA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624" behindDoc="0" locked="0" layoutInCell="1" allowOverlap="1" wp14:anchorId="4BCB33C7" wp14:editId="35551A7F">
                      <wp:simplePos x="0" y="0"/>
                      <wp:positionH relativeFrom="column">
                        <wp:posOffset>2460176</wp:posOffset>
                      </wp:positionH>
                      <wp:positionV relativeFrom="paragraph">
                        <wp:posOffset>105410</wp:posOffset>
                      </wp:positionV>
                      <wp:extent cx="106045" cy="117475"/>
                      <wp:effectExtent l="0" t="0" r="8255" b="9525"/>
                      <wp:wrapNone/>
                      <wp:docPr id="2128669066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39AB6" id="Rechteck 189" o:spid="_x0000_s1026" style="position:absolute;margin-left:193.7pt;margin-top:8.3pt;width:8.35pt;height:9.25pt;z-index:25166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K/8sUbjAAAADgEAAA8A&#10;AABkcnMvZG93bnJldi54bWxMj81OwzAQhO9IvIO1SNyoEwihSuNUqBU/p0gt5cDNsZckIl5HsduG&#10;t2c5wWWl1Tc7O1OuZzeIE06h96QgXSQgkIy3PbUKDm9PN0sQIWqyevCECr4xwLq6vCh1Yf2Zdnja&#10;x1awCYVCK+hiHAspg+nQ6bDwIxKzTz85HXmdWmknfWZzN8jbJMml0z3xh06PuOnQfO2PTsHuUDvz&#10;0bzXzxs09bx9yXwzvSp1fTVvVzweVyAizvHvAn47cH6oOFjjj2SDGBTcLR8yljLIcxAsyJIsBdEw&#10;uU9BVqX8X6P6AQAA//8DAFBLAQItABQABgAIAAAAIQC2gziS/gAAAOEBAAATAAAAAAAAAAAAAAAA&#10;AAAAAABbQ29udGVudF9UeXBlc10ueG1sUEsBAi0AFAAGAAgAAAAhADj9If/WAAAAlAEAAAsAAAAA&#10;AAAAAAAAAAAALwEAAF9yZWxzLy5yZWxzUEsBAi0AFAAGAAgAAAAhAOezM9hwAgAARQUAAA4AAAAA&#10;AAAAAAAAAAAALgIAAGRycy9lMm9Eb2MueG1sUEsBAi0AFAAGAAgAAAAhAK/8sUbjAAAADgEAAA8A&#10;AAAAAAAAAAAAAAAAygQAAGRycy9kb3ducmV2LnhtbFBLBQYAAAAABAAEAPMAAADaBQAAAAA=&#10;" fillcolor="white [3212]" strokecolor="#071213 [484]" strokeweight="1pt"/>
                  </w:pict>
                </mc:Fallback>
              </mc:AlternateConten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>d</w: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iese Rechengeschichte zur Aufgabe?     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J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sie 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</w:t>
            </w:r>
            <w:r w:rsidR="00855078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N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sie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passt nicht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2" w:type="dxa"/>
            <w:tcBorders>
              <w:left w:val="nil"/>
            </w:tcBorders>
            <w:vAlign w:val="bottom"/>
          </w:tcPr>
          <w:p w14:paraId="3FB816F9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</w:tbl>
    <w:p w14:paraId="3B8E0C0D" w14:textId="43841B93" w:rsidR="00325B9F" w:rsidRDefault="00325B9F">
      <w:pPr>
        <w:sectPr w:rsidR="00325B9F" w:rsidSect="00BE1C19">
          <w:headerReference w:type="default" r:id="rId3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3CD0F019" w14:textId="77777777" w:rsidTr="005B7C07">
        <w:tc>
          <w:tcPr>
            <w:tcW w:w="567" w:type="dxa"/>
          </w:tcPr>
          <w:p w14:paraId="53712F4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3830A259" w14:textId="49785DD8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</w:t>
            </w:r>
            <w:r w:rsidR="00A71530">
              <w:t xml:space="preserve">Multiplikations-Aufgaben </w:t>
            </w:r>
            <w:r w:rsidRPr="00DC6897">
              <w:t xml:space="preserve">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4CBBC7E5" w14:textId="77777777" w:rsidTr="005B7C07">
        <w:trPr>
          <w:trHeight w:val="170"/>
        </w:trPr>
        <w:tc>
          <w:tcPr>
            <w:tcW w:w="567" w:type="dxa"/>
          </w:tcPr>
          <w:p w14:paraId="3697B8AA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75941378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7D2790CA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AF08C35" w14:textId="77777777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593FBC4C" w14:textId="057CA64E" w:rsidR="003C1F98" w:rsidRPr="00B82047" w:rsidRDefault="003A3504" w:rsidP="003760D9">
            <w:pPr>
              <w:pStyle w:val="berschrift3"/>
            </w:pPr>
            <w:r w:rsidRPr="00843F97">
              <w:rPr>
                <w:noProof/>
              </w:rPr>
              <w:drawing>
                <wp:anchor distT="0" distB="0" distL="114300" distR="114300" simplePos="0" relativeHeight="251650147" behindDoc="0" locked="0" layoutInCell="1" allowOverlap="1" wp14:anchorId="04BB96D1" wp14:editId="463F08B3">
                  <wp:simplePos x="0" y="0"/>
                  <wp:positionH relativeFrom="column">
                    <wp:posOffset>4878782</wp:posOffset>
                  </wp:positionH>
                  <wp:positionV relativeFrom="paragraph">
                    <wp:posOffset>404495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t>Punktegruppen</w:t>
            </w:r>
            <w:r w:rsidR="009F3719">
              <w:t xml:space="preserve"> auf Würfeln</w:t>
            </w:r>
          </w:p>
        </w:tc>
      </w:tr>
      <w:tr w:rsidR="003C1F98" w:rsidRPr="00E73313" w14:paraId="38BCDA8B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1EA85C6" w14:textId="0E18080D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4D1AE874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1C5476CB" w14:textId="708226F8" w:rsidR="003C1F98" w:rsidRDefault="003A3504" w:rsidP="002E0FA7">
            <w:r w:rsidRPr="00843F97">
              <w:rPr>
                <w:noProof/>
              </w:rPr>
              <w:drawing>
                <wp:anchor distT="0" distB="0" distL="114300" distR="114300" simplePos="0" relativeHeight="251650146" behindDoc="0" locked="0" layoutInCell="1" allowOverlap="1" wp14:anchorId="214F1E8F" wp14:editId="59F279FF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124460</wp:posOffset>
                  </wp:positionV>
                  <wp:extent cx="357505" cy="346710"/>
                  <wp:effectExtent l="63500" t="76200" r="6159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4" behindDoc="0" locked="0" layoutInCell="1" allowOverlap="1" wp14:anchorId="7BBE9A78" wp14:editId="70B9202A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29210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3" behindDoc="0" locked="0" layoutInCell="1" allowOverlap="1" wp14:anchorId="564F2E1D" wp14:editId="35D969B5">
                  <wp:simplePos x="0" y="0"/>
                  <wp:positionH relativeFrom="column">
                    <wp:posOffset>4159962</wp:posOffset>
                  </wp:positionH>
                  <wp:positionV relativeFrom="paragraph">
                    <wp:posOffset>33020</wp:posOffset>
                  </wp:positionV>
                  <wp:extent cx="357505" cy="346710"/>
                  <wp:effectExtent l="38100" t="38100" r="3619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>
              <w:t xml:space="preserve">Wie viele Punkte siehst du auf den Würfeln? </w:t>
            </w:r>
          </w:p>
          <w:p w14:paraId="6F5E1C9D" w14:textId="0796BFA5" w:rsidR="003C1F98" w:rsidRDefault="003C1F98" w:rsidP="00825DFF">
            <w:pPr>
              <w:pStyle w:val="Listenabsatz"/>
            </w:pPr>
            <w:r>
              <w:t xml:space="preserve">Wie </w:t>
            </w:r>
            <w:r w:rsidR="00603F17">
              <w:t xml:space="preserve">kannst </w:t>
            </w:r>
            <w:r>
              <w:t xml:space="preserve">du </w:t>
            </w:r>
            <w:r w:rsidR="00603F17">
              <w:t>die Anzahl</w:t>
            </w:r>
            <w:r>
              <w:t xml:space="preserve"> </w:t>
            </w:r>
            <w:r w:rsidR="00825DFF">
              <w:t>geschickt zählen</w:t>
            </w:r>
            <w:r>
              <w:t>?</w:t>
            </w:r>
          </w:p>
          <w:p w14:paraId="3259C3E4" w14:textId="33DFA927" w:rsidR="003C1F98" w:rsidRDefault="00825DFF" w:rsidP="00825DFF">
            <w:pPr>
              <w:pStyle w:val="Listenabsatz"/>
            </w:pPr>
            <w:r>
              <w:t>Welche Rechnung passt dazu?</w:t>
            </w:r>
            <w:r w:rsidR="003C1F98" w:rsidRPr="00843F97">
              <w:t xml:space="preserve"> </w:t>
            </w:r>
          </w:p>
        </w:tc>
      </w:tr>
      <w:tr w:rsidR="003C1F98" w:rsidRPr="00E73313" w14:paraId="5E58D3C4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4018E2BC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15BF10C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4F514A37" w14:textId="77777777" w:rsidR="0067733B" w:rsidRDefault="0067733B" w:rsidP="002E0FA7">
            <w:pPr>
              <w:pStyle w:val="Text"/>
            </w:pPr>
          </w:p>
          <w:p w14:paraId="5DF36AE6" w14:textId="356CA935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27" behindDoc="0" locked="0" layoutInCell="1" allowOverlap="1" wp14:anchorId="08776198" wp14:editId="7834B4CE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5" behindDoc="0" locked="0" layoutInCell="1" allowOverlap="1" wp14:anchorId="63848D91" wp14:editId="03DED6DC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4" behindDoc="0" locked="0" layoutInCell="1" allowOverlap="1" wp14:anchorId="4C0D6487" wp14:editId="5A0EC66B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3" behindDoc="0" locked="0" layoutInCell="1" allowOverlap="1" wp14:anchorId="16206527" wp14:editId="1C71EFF2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6" behindDoc="0" locked="0" layoutInCell="1" allowOverlap="1" wp14:anchorId="5980F536" wp14:editId="16E55D30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7596689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0C0FAB8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565F29A0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BCCD597" w14:textId="408247F0" w:rsidR="003C1F98" w:rsidRDefault="000D673C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5" behindDoc="0" locked="0" layoutInCell="1" allowOverlap="1" wp14:anchorId="5602A8C2" wp14:editId="4342CDA0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251F6E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2A8C2" id="Gruppieren 19" o:spid="_x0000_s1038" style="position:absolute;margin-left:353.8pt;margin-top:-8.8pt;width:42.9pt;height:59.15pt;z-index:251652355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N0zlQMAAH4IAAAOAAAAZHJzL2Uyb0RvYy54bWycVl1v2zoMfR+w/yD4&#10;fXXsJl5iNB2ydikGFFuwdtizIsuxUFnSJOWj99ffI9lul3afLVCXkiiKPDwke/bu0Eqy49YJreZJ&#10;djJKCFdMV0Jt5snX2+WbaUKcp6qiUis+T+65S96dv351tjclz3WjZcUtgRHlyr2ZJ433pkxTxxre&#10;UneiDVc4rLVtqcfSbtLK0j2stzLNR6Mi3WtbGasZdw67l91hch7t1zVn/nNdO+6JnCfwzcevjd91&#10;+KbnZ7TcWGoawXo36Au8aKlQePTB1CX1lGyteGaqFcxqp2t/wnSb6roWjMcYEE02ehLNldVbE2PZ&#10;lPuNeYAJ0D7B6cVm2afdlTU3ZmWBxN5sgEVchVgOtW3DX3hJDhGy+wfI+METhs3JeDw9BbAMR28n&#10;2WiWdZCyBrg/u8WaD7+9lw6PpkeuGMFK/PbxQ3oW/595glt+a3nSG2n/ykZL7d3WvEGqDPViLaTw&#10;95F2SEpwSu1Wgq1stwCUK0tEhTLIpkXxNssBBlG0Be2vLK3FHZkEcMLFoNvdpCGya83uHFH6oqFq&#10;wxfOgLcwE7TTY/W4PHp2LYVZCilDpoLcBwiOP+HITzDq+Hep2bblyncFZblErFq5RhiXEFvyds0R&#10;lP1YIRyGYvYIyFihfGQ8k7ZzOziAxdLqyBpnN+sLacmOovSW8SfqU2ka2u3G8kPOe1UEe2QBxm51&#10;sPpyU+F+Z3TwEauAUjTrLfesCWINAL8A9AA43hsOItqPAIdUOJRKuPGvxVHks1k+BDxcNtb5K65b&#10;EgRADA86jHbXrvdlUOmZ0D0f/YI3oWTRN92QdKyepf2fWsNNQw2HC8HsI59P83ya59moGOh8i/Kv&#10;uaxIlgeO9tqhixB/eK/RFyJ3w/4v8JrlxRijAV2jGI3zfNZ1jaGrnI5n0+mk6yrZuJgW8Rlk5kXA&#10;0VLpUCHwlJZSkT0ePZ2MItIPJzAuFUB+9DlI/rA+xJIuhjjXurpHmFYjX+h7zrClQPKuqfMrajE7&#10;sIl56D/jU0uNt3QvJaTR9r+f7Qd95A2nCdljFs0T931LQ7OSHxUyGgbXINhBWA+C2rYXGjWG6oQ3&#10;UcQF6+Ug1qjIbxiTi/AKjqhieGue+EG88N1ExJhlfLGISl3Pu1Y3Bp0yi1gFKt4evlFrer565OuT&#10;HjhDS3pM2043gK70Yut1LSKnA64dij3c4G+U4pCDdDRFf1xHrcd/G87/BwAA//8DAFBLAwQKAAAA&#10;AAAAACEA6GAl3GUbAABlGwAAFAAAAGRycy9tZWRpYS9pbWFnZTEucG5niVBORw0KGgoAAAANSUhE&#10;UgAAAIMAAACYCAYAAADHjFo+AAAAAXNSR0IArs4c6QAAAARnQU1BAACxjwv8YQUAAAAJcEhZcwAA&#10;IdUAACHVAQSctJ0AABr6SURBVHhe7Z15jCVHfcd3Z2Z3rt2ZvWd2wV571/b6Wnt9rm1sfGCD73ON&#10;WZ/BYO/a4Cv2egFBbIJNhJVgEYUjICCASAIJIdwSEv8gJJRDCjkEOVDuBCWKkogjAYnQ+X3q9bfn&#10;9+pV97yZefPmzZv+SR91ddWvqutV/brO7n6raqmlllpqqaWWWmqppZZaaqmlllpqqaWWZvnb/FjL&#10;CpYDRjayZiDjmPPV3L+WPpWTjD9MkE1NrM12bBgOxy3r1mTjw4PeMNCppU/kMiNbO7S6gHOBEVQR&#10;6f+pQXpV8hHjKmN3OKulpyRbZ3d6qqLnAi3G+pGmFuPLJJ4Qr1OlV8sSyfe3rV9TVOyI3e2rraK2&#10;Or8qBlc3Khb96clGl7JpfEiV/YxxurHFWIOfjzs00NwSGeiOGZJhA/894ayWrki2cWwoVBB3+UTz&#10;XZ6N2gASfEV6Nlhcr4/ftI0x1g62VHYyLgzkRuX4OEeX9jeNWjok0znfMXyhh4qAuKKEwqWvQWUK&#10;6VXpzAYGudrlhzTH1xYzmnGjljnIu3O+bhSVCOPDA+HOB18B7aJWY3Cg3HhcN5EMny+0Nnm6v2zU&#10;Mov8qlFUBNNAX5jbrU8Hmm+OXldhXr9bzPXaeZ7fYdRSImGq5wstGuG3wExCcO7jlkGaVel6XVoI&#10;dL2fiMclsGF0Rnd4aCAMMH0cgeG48ciVRi257DJ+rJE8R/pb8wtwLuJCFVujPjpFXHk+XY+PM7qm&#10;eQCpaazOCU/Fk47czG5S+SNenhazlRUtDxh/TEFtGG3cgXYeGLPBVlxwKSYtHvoUNIO2OMyfdxOm&#10;usOulWMwqt/m8yV3HvYNY0XKj4ymQSBNZ+oOg3iwt9kN8LatT8dROHGXaizhwSDIh/I0YV0KbnVD&#10;6/OuzviB8Tc55xsrQr5mtBSaYN2AcGCjyfsxVWtnUYnCjzapwrhEaxLtoNYHZJR+kWs+sDA2YmMK&#10;3EOWJmkXYZZf4btLxy05fSf7jWxTonLwp+nXXb0mH3DF3YEHnTIIJ67fqKqqVOKgQzfmryn/+bQ2&#10;TC05qoWQP8Y9OkvXSB5Aec+52+g7+R6Fnlro2ZwXAKPvOAxoIQiXThmpuGUwUPRx6Ir8NbxuDHe6&#10;H/Mo/2rV1DXi9gbFeco4mZHEMxq/gGZcYvSd3GUUzafAr6xL0F3KFDAV3gm0s9nONXTn6hzD4Zwx&#10;Due4ZQxxxTOI9nE9GAQ3i851A5AGR6NvWoi1xmeMbHKs+Q5I4e9SpnYpnYXiR//qYjw096lugvEF&#10;G1+4ietnFKAVSJ17N8TrLB4ZgM7lVpdjmL0sb+H5gKZNJGYUQyVNsZpc7qJUeIrZ+uIYKrDqGqRH&#10;uJ8JCfzJo9xx+GzGMBtxXHUfrLNwbixbCX2ffhyM5SN/7yfigizD39Wpa5SheOj7OO2m105Fz8UY&#10;2O2Mx1Bx3Ngg8TOWVQvBiuPf8WP9D2HQFTerIu6LY5ghMO1DBygkPwOYDc0wfOH6WQf+HDePl6c5&#10;ab/Hb6Ojj5sBpXTi3yidFOoO4/0Zobh0E362xNjCwpaN2GCsuVBHrO/njuOHxX2x+kTv5/3FXNYO&#10;hE9Dfj5Nr6PwdpAxxHHjdNpJF53Z9AifmpgpUzv/qNHTcoLR9CPyjIe7Rev0PqysRWCMgf+k2xia&#10;KxqQxcvW2n8Q6Gg2UAb58U268q1nGPCjVYj3JxQ2G7PpaUVW5/m45wWjJ4V193Cn+B+BH/2o3CzR&#10;xuFxHAqUKZv8Wc1Ljfir0Mqe0tCgLwYDVf7KIK1U96ZWQd0h7lgn5ZeinXWSeDxCS2vnPddCfJBu&#10;wGcczD/cQbipTO6iONz3l1q08Qs6nFdNx8qI0yhbx5gN4vr5fwzhHBn1xwarjTnvt1C4hh/3kL6x&#10;2egZacowUIDb8juOeTmbNLEO8dT06jlC3xRzrjSqGBxYXewpxHBHz7VVEXF+Yug6/JqDb2HUagDn&#10;qXQYrJbNXMqIWwfdQEZPyL97S+UHml/RIvgxAX23X5WTP0cVqg9TGmVszPvReEVT0BKVtSrE9RXB&#10;gyo+nHSrDAFYNaQFIp+xMRKfsQlGod1Lhel3Mcj2/jFlYRihX1vhMUHT/RNjyaXI1OZ1zYMcLZTo&#10;HHdcwBhBvInFj626m9X8+rQ1NhCEpfrh8bUzcVUp5MmnhX/ZtrmIf5s3hrjy43O5OcZjKA/h8Z6F&#10;iPOHrnG2sWTygiotPInkfrAyKDeWHDeJFHrsx91U9igZkObMNvNMU+yNgfC4sLiWdLVdLvDzrVsV&#10;6GowivHH4Rh2/Ju8MZAPzTh8WikoWz/2qUIrt8aSSaiEeNrDYI0C8Qs4hPuNoNSmDedlo2pt2NC8&#10;c667OU4jBYWKHvmJp5VQlgYtVOwX0qmowBQsSml6y/hGxkhaVV1RaipeBbrGu4yuy/fXWV+lTPjR&#10;Ouf+7lBF6tzfHT68bLC4ZnCm0v3ALF6DSBUs3ZBaLOJsnhgNRy1gMQvyXRLjDK4R51mk/Px1iZua&#10;NUnHx/fuVN4J990ELWbKQAW/hThGV+WoEaydY9USLqDjN4U4xyBw6/0FzdVpGbY1r7RZU9koENwi&#10;boppTv1gMR9UFS0B+s/ec3n2lXfeG/w1kMWtODI0b3AKA43cvR959X6peLpRfGtIJWsZu8rw0CM/&#10;6jrxq1oXIdy4yeiaJDMiyLw/R1/GEMflXNMlYCMLf1UIbjWXI2sbhZma90tXbq/D+YuHrw6GIGNQ&#10;yxDHw3h8fhQG7LT6xSdmIOjoWmy3j4/M5DsmviG8W10oC2zeX8Yg/XgwGuPGRl2Rd6pfD0vMJc2b&#10;35vgnCNNodwe/OJRM37oUzm4X/uqs4qKVKsipIObgaDSkv9bDr68MAS46cKTC30dvZvjLS87JZsc&#10;a1688sZAc43e+x69IRzRu/DUY7JPv/WOpjTVMnn8TISuzrdyPq7382OplI6HcOMJY9HlZ7rzzZ1s&#10;BSBlDBxbpl1Wcf5ci0+kq4Hfl5+/pzCE+HoQ+6v7gi8914jree8j14cwxeWoHUz5oVdmDGoRyBfg&#10;/lKex9gYvFv47oajH7Ok9PHzRoXxxM9wNLdYody+bSy6hAtylBvUHxrHclRmGTkzgsbND8LC/Q/z&#10;aXCXqB/VWEIVeLPdqf4H03WQFjpqYmVYx01vyD711lcXcVOgxxTUXx+4xs0XnRJ0YmMA9CFOT7Rj&#10;DPgxTqCM/DRXG2te16MwtXhxmJ9Oc24suoQ+kiNwYd3NxqSBFGEc1ZXE3QRu7U1g7T6Mazx7b2PA&#10;9/K9O4u1BfSkq9mMzuG33nJ7SwWluOCUl4Y0/WN1tC6koZYIY/B5As5/4e7LWtITExZH+YpbPSGj&#10;jsPaMYZ1bjCtQbDO46m8sajynMFF+HjWf+PODeG7hpeiX8ftM6gVNw10cNNs+ikT51smxkLhfvLN&#10;twe9KnZNb8y++NzdLRVTxcM3nh/ixgV65xVnNOnhp3Dp+PAYwrVpx9gljg9ls4cyfcENwgoqbt2A&#10;CouXtnEbXXuI9mRDF40lZCi1HC03rcSWxAoeoKfCfeLAReH8A4/dGPAFv1BI1z/r4K/rdWh+mdrh&#10;/o0jt7boeNAB0iurXPz8zKLJ3ypZ53SFtHqxTgiLWtkSY/gnY8klZMjf/awBVC2YCNYHTj9uW7Kg&#10;O80Zx08V+aO7GhocaNF57JYLg855e17SEpYC3aqlbSo3njmBBsveGED5A81gUmGp87z7XHIJmZEx&#10;lDWLKdBLFfJi8Ptvv7PIV9V10Uv5pyCdMmNgjOJf6fdob8H7MbaIB4u4tVrpl7YVJrfz+7GxZPLN&#10;ocGZAqb/3zg22LJFrfD4/ODlzX32YnPfVWeF6x559cXJ8LlCWilj4MbQEjw3h1++B+LFG3QqHx3l&#10;ljGkwuQWanGMJRE+clVkTnNq30dqRRFm67O7gZapOwG/Qb9H6LkLneu3ex0MoR1jYDrq11QIw7Cq&#10;no1QC210/WXeJmNgS1fngnPjDcZfKUzNYaqAlxP6PVWgE+ul4smPo1+b8RBGZacGkPE2fr4kwGsM&#10;XZMmY9Cik55nUEuBYi6FbtlI/fD152XXnHdi4DWX7U3q9Ar6PWVQqZqZyI/KjBe3QDp0O+jE4YAO&#10;YVS83y3Vmg4D8ljf6NpGVpMx+ExwzJ804kMekmKxJy7Y33vmYPAfXjOYjQ1bgRmja4eyh244r0W3&#10;VyC/VbMJDfrC73IrqinQSfl7dHOlwoDWwHfFgL6xzlh0+Saj5uGSaRBHlJx8xciuPf+kloLdPDGW&#10;PXXgZS3+J+zYFAzkDmslIA5fSvgtKWPQeoE3hngaGYNOahrq8cag5zu0ICVojdTNqDs2uiJDRriw&#10;jnKr6TK8HDGSxvCFd5SvKn7i6G1Kq2X1MZXWQmENAvafXL3eQH5iY9DGGW5vDAr3bk/KHz8/m/DG&#10;oGOePhtV4fPHCZ43uiZNmdM6Q86jhpfPGcmCnS+dSu+Rm/YX+WbzCi445Zhwvmn9aDJOvFGlcpBf&#10;fGQxLtYHpoTxO5gs5cczjpQxyG30hDRljiaSu4VzI/6Ubvbpt92RLNj5Qpop/7nA+IR0fudtr0mG&#10;lxEbA7/9VeeeEPw2uhaCI3sYGIPfwgYe//NpgMrP+8GyMAZ1CT6THAmMpC1jUCGLUauslB4Q/tGn&#10;bkmGzcb7Hmk8rHLk9vktQnljoLIvPeO44K98M2j0K7IpYyDML91XjS0qugnoCSnmvWSMflKZDaHN&#10;0pYxoBdT1lQTNl9juM7GGxiEznk2wl/zuv3V4xHGL+jRnDMVlj9+6utZjdUiHKN9jAO3zv3qpGtR&#10;A/L3oO+nq84YeuLTP0XmZQysM9j59wiMpNIY4hYhJhUH//kag+eXXndVy/WAPKX0hfRiPyqKPQjN&#10;LED+a6yMeP7Tzx4Ie8nmiWQ6Pq7cOu81Ywh/JQQLNYbdNo1Ep4xUHPwXagw8Nxlfy5OKIy7Zu7Pp&#10;/MHrzg1xVGmUCW4tE8tfg0N1sS888KqmdOCGC/YU3Yrigl+B7DVjQEKGZjGGnxqVxkB4GQ9ee24y&#10;zqM3XxDCU2Ht8oClHV/Pk4pThowhXprHTUvhjYIuQ1vp73n42gKlxWqsdH1a4Fcp9dSU0RPyLRY4&#10;+LH0g4thDB964qZknF41BipJz2tq8UeViFvvYCgebqFl+F3bN4bFJS0sqfJjes0Ywl/2kDGOObH8&#10;9MAlpxU/vowr9u3yaQRSeqITxgD64EfMhnUjSf0yMAbGCezW6q0xmnq/HL2BbX5rQRWHgezOqcng&#10;5poyBtx0I8vNGJCwAcMxJ5aHdpulqwCqePiG8wt+/fHqx9/2Hj+V3f2KM5Nhc+HxWxtPOcWkdKtQ&#10;yyCYSTAlVMVpqpmKCz4MN0ZFZevBW4+fmeTX6xnhFXFlqixjTT+8E5BmJ2YTnYKNNfZSHr+18Tyn&#10;rzw26WiBUvH0TobO1w4NFg/Exihdjno5OX9Mrieeg5T8hREyGc5apakAOsFipNkJUsZQldcDLz8t&#10;27d7e3Dfe9W+lrgewmgVGH/o6Wz5Gz0jfCq4KlNtLTq1y/rRtdnVbrGnl4iNAfdzP/eKpC5jhrHh&#10;oeDmrTB0tdXv0/Bpyd+H513QT4yeEWU2JR0zhtdfc064TiqsF3j34WuKimIAefaJO5rCCROMe7y/&#10;lp3j1/2VloX9g/FGBqrMWMJ+UL7KmQ82HzR6QtjW/vmGs0U6Zgyk9alZVgeXGvIo4rCPP31bgfxG&#10;rXVg9uA3qvxehozE+KqBXG8U14D8cbf/M3peOmoMKf9egm3wssWyGH4Pq5LqHphFYAB+ORsIM2QM&#10;CDcefpLfNDi/MZz1sLx43NSGZGHMBebot158ajJsufHJNx8I72zyRpoqXJtcqny59YKy4Y0B4Y23&#10;ZSfhSadUocyFTqTRbchznO/nX3tl8PPrEMA0UV+mIVz+7o/dYmNYlrJgY3jywMtaCrXXYSucPKdQ&#10;RQuMQJtb4HVqY4jgzemFptFN3nLnpU0VqpeKdC40VuAjIazkco6/dDVz4NzoG0kWWrsQv+rh2V6D&#10;/MZjANC592fZWUbh/eOj0TeSLLR26fX1Bc/UhvGwg6uKVWVqN1OwisgrB2o19O1t34r4o9E38qM3&#10;vab5I1xzhfX9t91V/kWVXmDf7umWzSXGA/FUUQ+34NZWt4zFfxPLH42+kX/lCeJUAc4FS6f4BE8K&#10;PsJ19gk7wiJMKnwxYds7bhF8hQIfL1GXoLegFM6RViE2Brfo1FeSLMS5cNbu7aFg9C0oz91XnhnC&#10;9LRyN3nRLUNXIR0d4y4hZQz6Oo7RVzLrJ3La4bPPzryfyUdE/QMqc/noRifh2poJeHgFUW50qGzW&#10;E/QtC5588jOIldQyHDKShTkfDl6+N8zlP3H0QDK8W7AyGi8gQdhIyp+E5k1pPfWkr9rFUDYryRjW&#10;G8kCXa7w6WCmhnHFqiJT7jLQWUnGgPzwxYeuSRbscsN+S5gJxJUKqkDcfAQ1/oaCR3ocV5ox/P1l&#10;Zx6fLNzlxKHrZ56GFkwh1+XdgjeGWE/wMg1xvB7G4KeddDW4c/pSwkc6UoUsXnlO40VWv++/EL7w&#10;jruyS07fGdJMhc8Fvh6b6vdJ27t5PI0K9/8JrvceqHTp+yP+JX9p8EdGX8pBI1nQHnSO2dr86tl8&#10;OPekHSrQ4uWVhUA6qiiP95ebo/9XG/nzTWx91sfrxt2E/I1zjL6Vz+w9buaxrxSmE3j/YzMvybbL&#10;52yKec6JjTWJHcNrshf2LLxV+Ly1LiG9vJI8cT8vf7n1Eo3+QS/W0UIUxpAKN/raGJBfOSd6RtBj&#10;4dn1WxtvSPOSDaT0PB984qbw5jZxLt04kb3vtF0Bzhf6KWLS0DsL8b/xEUZfry/v4+dfotF7E3rx&#10;xX8zk/OyjSq5jb43BuQnZc80WliAypwYGgzIr4xB49Gd04URHDm+0UWk0p8L+kI9lRN/0xkjYPlb&#10;FSd/78Z4WByTMchfRuCNoaSbWDGSfIPqs882PvWrivXcNr2piZTOvTu2hsfq+SeZOO25QB4ElaM3&#10;yHxl8TkeRv6pvQnp0DrE34b2b6NpgcobAwNQc3/LWDFysZGsCCDs1049PlnhZRzdtcMqZ+a9xvnw&#10;rte/MlwbN/sdahnwA+7m1J0dw/RRTzuj47/Skqf1vI+Lm9YGdz61/G1jRcl9m9aPJFsIXtzdMzaS&#10;rPQUN27bmE2Oz+3FWc+Hn7wlPJOg/8MAy19x56qbkAGwoBQ37YIPeWJE+mSf18lbhf8ykGIBCzfX&#10;UJcSQleglLYQGMTowECAmUHKCE5dN5oNDzQWcVJptMNpO7eG+G+/94omf/xUibgxjLhV0N3s8R/Y&#10;4BgPHA1JkzFw1FvYIXQFS/aKs1pnDnz7kbAq7r/67JZ47aBX/C867dhkOGG+EjEG7nb5+3BPbAyq&#10;8Hws8HVDUsw8cHPMv3ex4rqIWHg761MnvXRLsmJiPvb0bda03zyn7evtm9YH7DoFpJHSBcKpIFWW&#10;ugqaerqBsoEjfb7GCHEaxoQhsQnJzDqD0zmJwFpWrfqikb31rksDqUqaDcUlHc9Fpx4bSMWJ0Rde&#10;fCXFRz21xDqDxhYKo+/XohN++T/yfcCIJWUMtTjZaahgChggnnzMlhZSusALsZCq7Nnge5Gk4Ssp&#10;dZRb56NrBm0W0XB7Y8h1UvJ+GQNdhp1/tOFdi5eWCnrmnsvD/1zFxHqdQP94SyUBi0eqVH+U2/gf&#10;nXt/trLzcEjJPUbQz1+kfVPwraVJkpXULWJj0FPMHBkPMJtQhRsfNv7avx2lMPcyzAtGmfi0aklI&#10;spK6RWwMnrBFbXc8aw3ohNw2pDASD/7GnUEjLT800OEffGpJSLKSukWVMWimwAsx6ITcNqR4dsGD&#10;fyO4UtAZbThriSVZSd2iyhgE4cY2MptLizHkswi/tlDLPCRZSd2izBi08oibozFmSG4zCl1tYYeQ&#10;WuYkKriCVCV1izJjUN6mG4+p/cyI5WcYTG40qfBaSuRpIxTu6uG12fj+fdm6i8/Lth99KPh14gOg&#10;84WvrJAHbwhsWef5vSI/8p2lWB4xpFdLmxIKbOqx+0PlxxC2lMYA5EGGoKVog7v9P3I3xxiEsBsa&#10;zlrKhH9mDYW6/tL9SSMQ6Cy1MfjnGWQMo2ecXMrgZLHv8efG/UYtJfIvRrb19QeTlR+D7lIbA/iH&#10;W8bP35fMq4ffh27EXxqpLmXFyXuNbPiE45KFVwZxesEYyIdeeknlsx347QPrxmUY8AOj5z/X10n5&#10;hhF+/PSTDyYLqQri9YoxwOZ7bk3mc65svuvmbOPt1xXpGv9oDBt9JwPGR4xszY6pbOrx1yULpB1I&#10;o1eMYXDDRDKPnWDi2suzVY1nHsWFxrKX7xrZyCknZNNPH07+8LlAWkttDHxTamB0JJm/TrP1wTuz&#10;jbdc7Y3is8ZuY9nIicbvGtngxsnkj5wv008+UBRMqqIWm8//YuNNquFjX5LM32JDea4aLNY1gLKO&#10;/0i2J+RY40NGNnr6nuSP6RSTVzeeWOrEt6Hagevon2xHzzglmaduozLI+U/jAmPJhecUv2Zkq0eG&#10;kxlfLLge163670n+iJTwKkijCq7T7d82F7YwdR0sts6fMpZE/tnIRveenMxkN2ChijwsBNKI2fbG&#10;+5LX62UYnK/ZsY3f9KzRNfkzIxRkJwaGnYB8VJGK04/wW/O6OWosmpxpPGks+pigZuEMbQ8tBPXV&#10;cfk3I1jcQtYJarpLXmdvNhYs+wx248I6QepiNb3P0FR4bWBB/1n1bSNY1pbX3ZG8SM3yIa/LOckZ&#10;Rog4ctLxyURrlicje8IXaz5PJbcjf2Bkmw7elEysZvlD/YaabkOSCdT0D4MT6zCG6xrVXS6fGdy0&#10;IZlATf8wcWXjPdFGladll5GMXNN/rFodHsjx73Q0SbCWVMSa/iN/supjoeYj4QMR2YZbr05GrOlP&#10;qPNQ+5GYpYwlI9T0L9R7o/qbJZt+6lAyQk3/Qr03qr9Zkso1/Q31bjT/d/amO25IKtf0N1b1rcaQ&#10;Uqzpf6zqa2OoaWBVXxtDTQOr+toYahpMXneFDGJGUoo1/U9tDDUFtTHUFNTG0OdMP33oe9NHDj3c&#10;DhPXXvawVT/MSCrRmhmmnz78w6kjh/83FbbUkDfIq7IzMnX08AdC4kcf+oUy4owsV+LflRdBp2R1&#10;nH4V244c/k4qj1VsO3roPVuPPHh7fr0llmfuG8ldDXnmmYHgZxQZPnLooPwWwqYnH9jvC6KM0Tfc&#10;v6Mlfi211FJLLbXUUksttdSymLJq1f8DfLODCJt7Ts4AAAAASUVORK5CYIJQSwMEFAAGAAgAAAAh&#10;AFHdq7ThAAAACwEAAA8AAABkcnMvZG93bnJldi54bWxMj8FOwkAQhu8mvsNmTLzBbkUp1m4JIeqJ&#10;kAgmhtvSDm1Dd7bpLm15e4eT3mYyX/75/nQ52kb02PnakYZoqkAg5a6oqdTwvf+YLED4YKgwjSPU&#10;cEUPy+z+LjVJ4Qb6wn4XSsEh5BOjoQqhTaT0eYXW+Klrkfh2cp01gdeulEVnBg63jXxSai6tqYk/&#10;VKbFdYX5eXexGj4HM6xm0Xu/OZ/W18P+ZfuziVDrx4dx9QYi4Bj+YLjpszpk7HR0Fyq8aDTEKp4z&#10;qmES3QYm4tfZM4gjo0rFILNU/u+Q/Q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t4N0zlQMAAH4IAAAOAAAAAAAAAAAAAAAAADoCAABkcnMvZTJvRG9jLnhtbFBL&#10;AQItAAoAAAAAAAAAIQDoYCXcZRsAAGUbAAAUAAAAAAAAAAAAAAAAAPsFAABkcnMvbWVkaWEvaW1h&#10;Z2UxLnBuZ1BLAQItABQABgAIAAAAIQBR3au04QAAAAsBAAAPAAAAAAAAAAAAAAAAAJIhAABkcnMv&#10;ZG93bnJldi54bWxQSwECLQAUAAYACAAAACEAqiYOvrwAAAAhAQAAGQAAAAAAAAAAAAAAAACgIgAA&#10;ZHJzL19yZWxzL2Uyb0RvYy54bWwucmVsc1BLBQYAAAAABgAGAHwBAACTI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9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40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4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69251F6E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5" behindDoc="0" locked="0" layoutInCell="1" allowOverlap="1" wp14:anchorId="09B5CAE0" wp14:editId="0913DC2E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2CD94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67733B">
                                    <w:rPr>
                                      <w:color w:val="000000"/>
                                    </w:rPr>
                                    <w:t>Ein 3er, zwei 3er, drei 3er, vier 3er, fünf 3er</w:t>
                                  </w:r>
                                </w:p>
                                <w:p w14:paraId="65D5A372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B5CAE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41" type="#_x0000_t62" style="position:absolute;margin-left:135.9pt;margin-top:32.35pt;width:206.45pt;height:22.5pt;z-index:251650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/71gIAACkGAAAOAAAAZHJzL2Uyb0RvYy54bWysVFFv2yAQfp+0/4B4b+24S5pGdaooVadJ&#10;XVu1nfpMMCSegPOAxMl+fQ9wnGyL9jDtxYa747vvPo67vtlqRTbCuhpMSQfnOSXCcKhqsyzpt9e7&#10;szElzjNTMQVGlHQnHL2Zfvxw3TYTUcAKVCUsQRDjJm1T0pX3zSTLHF8Jzdw5NMKgU4LVzOPWLrPK&#10;shbRtcqKPB9lLdiqscCFc2i9TU46jfhSCu4fpXTCE1VS5Obj18bvInyz6TWbLC1rVjXvaLB/YKFZ&#10;bTBpD3XLPCNrW/8BpWtuwYH05xx0BlLWXMQasJpB/ls1LyvWiFgLiuOaXib3/2D5w+alebIoQ9u4&#10;icNlqGIrrQ5/5Ee2UaxdL5bYesLRWIyKYjC8ooSjrxgPx1ejoGZ2ON1Y5z8L0CQsStqKaimeYW2q&#10;Z7yWOVMK1j6Kxjb3zkf1KmKYxjZh1fcBJVIrvIwNU2Q4HOcX3WUdxRTHMWcYMj4RdHEcNBiNRpcd&#10;zy4tMt4zDRwM3NVKxb5QJhgcqLoKtrgJjSnmyhKkVdLFchArUGv9FapkuxzmeWwsBI59HMKjMEdI&#10;6EvoIjYp1h+0O9xBXPmdEiGpMs9CkroKqsd0PWzKyDgXxicmbsUqkcyBx2kiETAgSyyrx+4Afq1w&#10;j52utosPRxPx/nD+N2LpcH8iZgbj+8O6NmBPASisqsuc4vciJWmCSn672KI2JY3XGiwLqHZPllhI&#10;r901/K7GDrxnzj8xix2FgwBHln/Ej1TQlhS6FSUrsD9P2UM8vjr0UtLiuCip+7FmVlCivhh8jxej&#10;oDXxcfNpeFngxh57Fsces9ZzwPbBHkd2cRnivdovpQX9hpNtFrKiixmOuUvKvd1v5j6NMZyNXMxm&#10;MQxnSsP8vXlpeAAPOofWft2+Mdt0z9DjA36A/Whhk/gKksaH2HDSwGztQdZ9ZyZduxvAeRR7upud&#10;YeAd72PUYcJP3wEAAP//AwBQSwMEFAAGAAgAAAAhAJA7a+nhAAAADwEAAA8AAABkcnMvZG93bnJl&#10;di54bWxMj8FugzAMhu+T9g6RJ+22hqIKOkqoqrEddyjtA6QkI2yJg0gK9O3nnraLZcu/f39/uV+c&#10;ZZMeQ+9RwHqVANPYetVjJ+B8+njZAgtRopLWoxZw0wH21eNDKQvlZzzqqYkdIxMMhRRgYhwKzkNr&#10;tJNh5QeNtPvyo5ORxrHjapQzmTvL0yTJuJM90gcjB/1mdPvTXJ2AJtsEnN8txmNdKzMdTunn7VuI&#10;56el3lE57IBFvcS/C7hnIH6oCOzir6gCswLSfE38UUC2yYGRINvemwspk9cceFXy/zmqXwAAAP//&#10;AwBQSwECLQAUAAYACAAAACEAtoM4kv4AAADhAQAAEwAAAAAAAAAAAAAAAAAAAAAAW0NvbnRlbnRf&#10;VHlwZXNdLnhtbFBLAQItABQABgAIAAAAIQA4/SH/1gAAAJQBAAALAAAAAAAAAAAAAAAAAC8BAABf&#10;cmVscy8ucmVsc1BLAQItABQABgAIAAAAIQDTrZ/71gIAACkGAAAOAAAAAAAAAAAAAAAAAC4CAABk&#10;cnMvZTJvRG9jLnhtbFBLAQItABQABgAIAAAAIQCQO2vp4QAAAA8BAAAPAAAAAAAAAAAAAAAAADAF&#10;AABkcnMvZG93bnJldi54bWxQSwUGAAAAAAQABADzAAAAPgYAAAAA&#10;" adj="22853,-6563" filled="f" strokecolor="#bfbfbf [2412]" strokeweight="1pt">
                      <v:textbox inset="1mm,,1mm">
                        <w:txbxContent>
                          <w:p w14:paraId="6842CD94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67733B">
                              <w:rPr>
                                <w:color w:val="000000"/>
                              </w:rPr>
                              <w:t>Ein 3er, zwei 3er, drei 3er, vier 3er, fünf 3er</w:t>
                            </w:r>
                          </w:p>
                          <w:p w14:paraId="65D5A372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1C2ABC01" w14:textId="70F90497" w:rsidR="003C1F98" w:rsidRDefault="003C1F98" w:rsidP="002E0FA7">
            <w:pPr>
              <w:pStyle w:val="Text"/>
            </w:pPr>
            <w:r>
              <w:t xml:space="preserve">Kenan zählt: </w:t>
            </w:r>
          </w:p>
          <w:p w14:paraId="2E7B240B" w14:textId="77777777" w:rsidR="003C1F98" w:rsidRDefault="003C1F98" w:rsidP="002E0FA7">
            <w:pPr>
              <w:pStyle w:val="Text"/>
            </w:pPr>
          </w:p>
          <w:p w14:paraId="45227DE2" w14:textId="6629F716" w:rsidR="003C1F98" w:rsidRDefault="003C1F98" w:rsidP="002E0FA7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schreibt:    </w:t>
            </w:r>
            <w:r w:rsidR="00904D35">
              <w:rPr>
                <w:sz w:val="21"/>
              </w:rPr>
              <w:t>F</w:t>
            </w:r>
            <w:r w:rsidRPr="00FD5602">
              <w:rPr>
                <w:sz w:val="21"/>
              </w:rPr>
              <w:t xml:space="preserve">ünf </w:t>
            </w:r>
            <w:r w:rsidR="00D86AD2">
              <w:rPr>
                <w:sz w:val="21"/>
              </w:rPr>
              <w:t>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744104E" w14:textId="77777777" w:rsidR="003C1F98" w:rsidRDefault="003C1F98" w:rsidP="002E0FA7">
            <w:pPr>
              <w:pStyle w:val="Text"/>
            </w:pPr>
          </w:p>
          <w:p w14:paraId="28C0FA6B" w14:textId="56B09827" w:rsidR="00C44A34" w:rsidRDefault="00C44A34" w:rsidP="00D86AD2">
            <w:pPr>
              <w:pStyle w:val="Listenabsatz"/>
            </w:pPr>
            <w:r>
              <w:t>Was mein</w:t>
            </w:r>
            <w:r w:rsidR="00326D95">
              <w:t>t</w:t>
            </w:r>
            <w:r>
              <w:t xml:space="preserve"> Kenan mit dem Wort „</w:t>
            </w:r>
            <w:r w:rsidR="00D86AD2">
              <w:t>3er</w:t>
            </w:r>
            <w:r>
              <w:t>“?</w:t>
            </w:r>
          </w:p>
          <w:p w14:paraId="69326BEE" w14:textId="716E2611" w:rsidR="003C1F98" w:rsidRDefault="003C1F98" w:rsidP="00D86AD2">
            <w:pPr>
              <w:pStyle w:val="Listenabsatz"/>
            </w:pPr>
            <w:r>
              <w:t xml:space="preserve">Wieso zählt Kenan nicht die einzelnen Punkte, </w:t>
            </w:r>
            <w:r w:rsidRPr="00BA13E1">
              <w:t>sondern</w:t>
            </w:r>
            <w:r>
              <w:t xml:space="preserve"> immer 3 Punkte in einer Gruppe?</w:t>
            </w:r>
          </w:p>
          <w:p w14:paraId="4E63835E" w14:textId="11FFD0A2" w:rsidR="003C1F98" w:rsidRDefault="003C1F98" w:rsidP="00D86AD2">
            <w:pPr>
              <w:pStyle w:val="Listenabsatz"/>
            </w:pPr>
            <w:r>
              <w:t xml:space="preserve">Wieso passt die </w:t>
            </w:r>
            <w:r w:rsidR="00825DFF">
              <w:t>Multiplikations-Aufgabe</w:t>
            </w:r>
            <w:r>
              <w:t xml:space="preserve"> </w:t>
            </w:r>
            <w:r w:rsidR="00C44A34">
              <w:t xml:space="preserve">5 · 3 = 15 </w:t>
            </w:r>
            <w:r>
              <w:t xml:space="preserve">dazu? </w:t>
            </w:r>
          </w:p>
          <w:p w14:paraId="5AB39B4B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DEB6CD1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BBF6AE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79746D7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02994B53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31FA3995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BBA7A93" w14:textId="77777777" w:rsidR="003C1F98" w:rsidRPr="00E73313" w:rsidRDefault="003C1F98" w:rsidP="002E0FA7"/>
        </w:tc>
        <w:tc>
          <w:tcPr>
            <w:tcW w:w="284" w:type="dxa"/>
          </w:tcPr>
          <w:p w14:paraId="1BFD326B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5B84049E" w14:textId="397C8017" w:rsidR="003C1F98" w:rsidRDefault="003C1F98" w:rsidP="002E0FA7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</w:t>
            </w:r>
            <w:r w:rsidR="00C05D0C">
              <w:t>ultiplikations-A</w:t>
            </w:r>
            <w:r>
              <w:t>ufgabe dazu</w:t>
            </w:r>
            <w:r w:rsidRPr="00E73313">
              <w:t>.</w:t>
            </w:r>
          </w:p>
          <w:p w14:paraId="72B201C1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5AB8093E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677FD554" w14:textId="77777777" w:rsidR="003C1F98" w:rsidRPr="00E73313" w:rsidRDefault="003C1F98" w:rsidP="002E0FA7"/>
        </w:tc>
        <w:tc>
          <w:tcPr>
            <w:tcW w:w="284" w:type="dxa"/>
          </w:tcPr>
          <w:p w14:paraId="2E27ED4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CC7917E" w14:textId="24F014C5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3" behindDoc="0" locked="0" layoutInCell="1" allowOverlap="1" wp14:anchorId="65EEBF7C" wp14:editId="7B12C0F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1F25658B" w14:textId="77777777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4" behindDoc="0" locked="0" layoutInCell="1" allowOverlap="1" wp14:anchorId="6F785FB3" wp14:editId="1980AC4E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5" behindDoc="0" locked="0" layoutInCell="1" allowOverlap="1" wp14:anchorId="23F584AB" wp14:editId="785EDC3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4602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5D4BA3A0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021B5944" w14:textId="77777777" w:rsidR="003C1F98" w:rsidRDefault="003C1F98" w:rsidP="002E0FA7">
            <w:pPr>
              <w:rPr>
                <w:b/>
                <w:bCs/>
              </w:rPr>
            </w:pPr>
          </w:p>
          <w:p w14:paraId="39D1165B" w14:textId="77777777" w:rsidR="0067733B" w:rsidRPr="003760D9" w:rsidRDefault="0067733B" w:rsidP="002E0FA7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255363BF" w14:textId="1151AB7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8" behindDoc="0" locked="0" layoutInCell="1" allowOverlap="1" wp14:anchorId="266BDE49" wp14:editId="690310ED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9" behindDoc="0" locked="0" layoutInCell="1" allowOverlap="1" wp14:anchorId="673EAE87" wp14:editId="35AD55CD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6" behindDoc="0" locked="0" layoutInCell="1" allowOverlap="1" wp14:anchorId="0A4475D8" wp14:editId="6A33067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7" behindDoc="0" locked="0" layoutInCell="1" allowOverlap="1" wp14:anchorId="0EFAEDD1" wp14:editId="428AFC6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0B266331" w14:textId="15DEB0A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2" behindDoc="0" locked="0" layoutInCell="1" allowOverlap="1" wp14:anchorId="58B5B405" wp14:editId="25D94D29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0" behindDoc="0" locked="0" layoutInCell="1" allowOverlap="1" wp14:anchorId="108DF757" wp14:editId="55C15D0F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1" behindDoc="0" locked="0" layoutInCell="1" allowOverlap="1" wp14:anchorId="5C359BB7" wp14:editId="761BDC24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3FC69598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61478370" w14:textId="77777777" w:rsidR="003C1F98" w:rsidRPr="00E73313" w:rsidRDefault="003C1F98" w:rsidP="002E0FA7"/>
        </w:tc>
        <w:tc>
          <w:tcPr>
            <w:tcW w:w="284" w:type="dxa"/>
          </w:tcPr>
          <w:p w14:paraId="0F8A3974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4CAE1D8" w14:textId="77777777" w:rsidR="003C1F98" w:rsidRDefault="003C1F98" w:rsidP="002E0FA7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3646F8FB" w14:textId="77777777" w:rsidR="003C1F98" w:rsidRDefault="003C1F98" w:rsidP="002E0FA7">
            <w:pPr>
              <w:pStyle w:val="HandschriftVorlage"/>
            </w:pPr>
          </w:p>
          <w:p w14:paraId="5BCA8308" w14:textId="77777777" w:rsidR="003C1F98" w:rsidRPr="00891D9B" w:rsidRDefault="003C1F98" w:rsidP="002E0FA7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</w:r>
            <w:r w:rsidR="00BF6CB2">
              <w:t>jeder hat</w:t>
            </w:r>
            <w:r>
              <w:t xml:space="preserve"> </w:t>
            </w:r>
            <w:r w:rsidRPr="00891D9B">
              <w:t xml:space="preserve">6 Punkte. </w:t>
            </w:r>
          </w:p>
          <w:p w14:paraId="0311BF8C" w14:textId="744AAD63" w:rsidR="003C1F98" w:rsidRPr="00FD5602" w:rsidRDefault="003C1F98" w:rsidP="002E0FA7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  <w:r w:rsidR="00C44A34">
              <w:t>.</w:t>
            </w:r>
          </w:p>
          <w:p w14:paraId="5AEE1814" w14:textId="77777777" w:rsidR="003C1F98" w:rsidRDefault="003C1F98" w:rsidP="002E0FA7"/>
          <w:p w14:paraId="7B1E9646" w14:textId="77777777" w:rsidR="003675F9" w:rsidRDefault="003675F9" w:rsidP="002E0FA7"/>
          <w:p w14:paraId="5F77F88F" w14:textId="5283AC06" w:rsidR="003C1F98" w:rsidRDefault="00825DFF" w:rsidP="002E0FA7">
            <w:pPr>
              <w:pStyle w:val="Text"/>
              <w:spacing w:before="240"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18876CD4" w14:textId="77777777" w:rsidR="003C1F98" w:rsidRPr="0048299A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E66C38E" w14:textId="77777777" w:rsidR="003C1F98" w:rsidRPr="00902DA5" w:rsidRDefault="00902DA5" w:rsidP="002E0FA7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6768DD73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D046DD4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DF62AD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7D574BC" w14:textId="6897EE84" w:rsidR="003C1F98" w:rsidRDefault="00825DFF" w:rsidP="002E0FA7">
            <w:pPr>
              <w:pStyle w:val="Text"/>
              <w:spacing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72EC1DD8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741E798" w14:textId="77777777" w:rsidR="003C1F98" w:rsidRPr="00E73313" w:rsidRDefault="003C1F98" w:rsidP="002E0FA7"/>
        </w:tc>
        <w:tc>
          <w:tcPr>
            <w:tcW w:w="2728" w:type="dxa"/>
          </w:tcPr>
          <w:p w14:paraId="665EA349" w14:textId="77777777" w:rsidR="003C1F98" w:rsidRPr="0069129F" w:rsidRDefault="00902DA5" w:rsidP="002E0FA7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7AB0507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ECD1C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37CEC0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6037C55" w14:textId="7B105120" w:rsidR="003C1F98" w:rsidRPr="0069129F" w:rsidRDefault="00825DFF" w:rsidP="002E0FA7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3EC5A7E3" w14:textId="77777777" w:rsidR="003C1F98" w:rsidRPr="00E7402C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378536DF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065B1CC" w14:textId="4B510FA0" w:rsidR="003C1F98" w:rsidRPr="00E73313" w:rsidRDefault="00902DA5" w:rsidP="002E0FA7">
            <w:r>
              <w:rPr>
                <w:noProof/>
              </w:rPr>
              <w:drawing>
                <wp:anchor distT="0" distB="0" distL="114300" distR="114300" simplePos="0" relativeHeight="251652372" behindDoc="0" locked="0" layoutInCell="1" allowOverlap="1" wp14:anchorId="135EE88C" wp14:editId="49970FB7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29210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1862C730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20803B61" w14:textId="28EFECDF" w:rsidR="00902DA5" w:rsidRDefault="00902DA5" w:rsidP="00902DA5">
            <w:pPr>
              <w:pStyle w:val="Text"/>
            </w:pPr>
            <w:r>
              <w:t>Zeichne</w:t>
            </w:r>
            <w:r w:rsidR="0090734F">
              <w:t>t</w:t>
            </w:r>
            <w:r>
              <w:t xml:space="preserve"> </w:t>
            </w:r>
            <w:r w:rsidR="00603F17">
              <w:t>ebenso</w:t>
            </w:r>
            <w:r>
              <w:t xml:space="preserve"> Würfelbilder und schreib</w:t>
            </w:r>
            <w:r w:rsidR="0090734F">
              <w:t xml:space="preserve">t </w:t>
            </w:r>
            <w:r>
              <w:t xml:space="preserve">die </w:t>
            </w:r>
            <w:r w:rsidR="00825DFF">
              <w:t>Multiplikations-Aufgabe</w:t>
            </w:r>
            <w:r>
              <w:t xml:space="preserve"> dazu</w:t>
            </w:r>
            <w:r w:rsidR="003675F9">
              <w:t xml:space="preserve"> ins Heft</w:t>
            </w:r>
            <w:r>
              <w:t>.</w:t>
            </w:r>
          </w:p>
          <w:p w14:paraId="7272C1E4" w14:textId="6B6FD55C" w:rsidR="003C1F98" w:rsidRPr="00E73313" w:rsidRDefault="00902DA5" w:rsidP="00902DA5">
            <w:pPr>
              <w:pStyle w:val="Text"/>
            </w:pPr>
            <w:r w:rsidRPr="00E73313">
              <w:t>Begründe</w:t>
            </w:r>
            <w:r w:rsidR="0090734F">
              <w:t>t</w:t>
            </w:r>
            <w:r w:rsidRPr="00E73313">
              <w:t>, warum diese Aufgaben zu den Bildern passen.</w:t>
            </w:r>
          </w:p>
        </w:tc>
      </w:tr>
    </w:tbl>
    <w:p w14:paraId="0C96EA32" w14:textId="30787DEE" w:rsidR="00902DA5" w:rsidRDefault="00825DFF" w:rsidP="003C1F98">
      <w:r>
        <w:rPr>
          <w:noProof/>
        </w:rPr>
        <w:drawing>
          <wp:anchor distT="0" distB="0" distL="114300" distR="114300" simplePos="0" relativeHeight="251652373" behindDoc="0" locked="0" layoutInCell="1" allowOverlap="1" wp14:anchorId="3B91F7EF" wp14:editId="06E9921D">
            <wp:simplePos x="0" y="0"/>
            <wp:positionH relativeFrom="column">
              <wp:posOffset>-172720</wp:posOffset>
            </wp:positionH>
            <wp:positionV relativeFrom="paragraph">
              <wp:posOffset>-6898640</wp:posOffset>
            </wp:positionV>
            <wp:extent cx="360000" cy="272386"/>
            <wp:effectExtent l="0" t="0" r="0" b="0"/>
            <wp:wrapNone/>
            <wp:docPr id="732606713" name="Grafik 73260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2552" w14:textId="77777777" w:rsidR="003C1F98" w:rsidRDefault="003C1F98" w:rsidP="00F50DC9">
      <w:pPr>
        <w:spacing w:line="20" w:lineRule="exact"/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307"/>
        <w:gridCol w:w="35"/>
        <w:gridCol w:w="687"/>
        <w:gridCol w:w="1644"/>
        <w:gridCol w:w="686"/>
        <w:gridCol w:w="411"/>
        <w:gridCol w:w="206"/>
        <w:gridCol w:w="548"/>
        <w:gridCol w:w="890"/>
        <w:gridCol w:w="960"/>
        <w:gridCol w:w="824"/>
        <w:gridCol w:w="1335"/>
      </w:tblGrid>
      <w:tr w:rsidR="003C1F98" w:rsidRPr="00E73313" w14:paraId="14F5ADBC" w14:textId="77777777" w:rsidTr="00E91F87">
        <w:tc>
          <w:tcPr>
            <w:tcW w:w="752" w:type="dxa"/>
          </w:tcPr>
          <w:p w14:paraId="6B3EADBA" w14:textId="77777777" w:rsidR="003C1F98" w:rsidRPr="00E73313" w:rsidRDefault="003760D9" w:rsidP="0000022A">
            <w:pPr>
              <w:pStyle w:val="berschrift3"/>
            </w:pPr>
            <w:r>
              <w:lastRenderedPageBreak/>
              <w:t>1.2</w:t>
            </w:r>
            <w:r w:rsidR="003C1F98">
              <w:t xml:space="preserve"> </w:t>
            </w:r>
          </w:p>
        </w:tc>
        <w:tc>
          <w:tcPr>
            <w:tcW w:w="8533" w:type="dxa"/>
            <w:gridSpan w:val="12"/>
          </w:tcPr>
          <w:p w14:paraId="5E9BAAD6" w14:textId="46C1853F" w:rsidR="003C1F98" w:rsidRPr="000809F3" w:rsidRDefault="003C1F98" w:rsidP="0000022A">
            <w:pPr>
              <w:pStyle w:val="berschrift3"/>
            </w:pPr>
            <w:r>
              <w:t>Gruppen beim Würfelspiel</w:t>
            </w:r>
            <w:r w:rsidR="00E91F87">
              <w:br/>
            </w:r>
          </w:p>
        </w:tc>
      </w:tr>
      <w:tr w:rsidR="00840FC2" w:rsidRPr="00E73313" w14:paraId="181FA715" w14:textId="77777777" w:rsidTr="00E91F87">
        <w:trPr>
          <w:trHeight w:val="406"/>
        </w:trPr>
        <w:tc>
          <w:tcPr>
            <w:tcW w:w="752" w:type="dxa"/>
            <w:vMerge w:val="restart"/>
          </w:tcPr>
          <w:p w14:paraId="3016BE8B" w14:textId="7643C0FC" w:rsidR="00840FC2" w:rsidRPr="00E73313" w:rsidRDefault="00840FC2" w:rsidP="002E0FA7">
            <w:r>
              <w:rPr>
                <w:noProof/>
              </w:rPr>
              <w:drawing>
                <wp:anchor distT="0" distB="0" distL="114300" distR="114300" simplePos="0" relativeHeight="251652401" behindDoc="1" locked="0" layoutInCell="1" allowOverlap="1" wp14:anchorId="5785756D" wp14:editId="7880BE94">
                  <wp:simplePos x="0" y="0"/>
                  <wp:positionH relativeFrom="column">
                    <wp:posOffset>46840</wp:posOffset>
                  </wp:positionH>
                  <wp:positionV relativeFrom="paragraph">
                    <wp:posOffset>81915</wp:posOffset>
                  </wp:positionV>
                  <wp:extent cx="313200" cy="273600"/>
                  <wp:effectExtent l="0" t="0" r="4445" b="6350"/>
                  <wp:wrapTight wrapText="bothSides">
                    <wp:wrapPolygon edited="0">
                      <wp:start x="2629" y="0"/>
                      <wp:lineTo x="0" y="11051"/>
                      <wp:lineTo x="0" y="18084"/>
                      <wp:lineTo x="7010" y="21098"/>
                      <wp:lineTo x="21030" y="21098"/>
                      <wp:lineTo x="21030" y="8037"/>
                      <wp:lineTo x="17525" y="3014"/>
                      <wp:lineTo x="9639" y="0"/>
                      <wp:lineTo x="2629" y="0"/>
                    </wp:wrapPolygon>
                  </wp:wrapTight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7398ABA4" w14:textId="77777777" w:rsidR="00840FC2" w:rsidRPr="006C3A53" w:rsidRDefault="00840FC2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91" w:type="dxa"/>
            <w:gridSpan w:val="10"/>
            <w:tcBorders>
              <w:bottom w:val="single" w:sz="4" w:space="0" w:color="BFBFBF" w:themeColor="accent6" w:themeShade="BF"/>
            </w:tcBorders>
          </w:tcPr>
          <w:p w14:paraId="42FDA7EA" w14:textId="77777777" w:rsidR="00840FC2" w:rsidRPr="00E73313" w:rsidRDefault="00840FC2" w:rsidP="005E4463">
            <w:pPr>
              <w:pStyle w:val="Text"/>
            </w:pPr>
            <w:r>
              <w:t>Spielt zu dritt, s</w:t>
            </w:r>
            <w:r w:rsidRPr="00CF53D7">
              <w:t>chreibt eu</w:t>
            </w:r>
            <w:r>
              <w:t xml:space="preserve">re Spiele </w:t>
            </w:r>
            <w:r w:rsidRPr="00CF53D7">
              <w:t>in die</w:t>
            </w:r>
            <w:r>
              <w:t xml:space="preserve"> Tabelle. </w:t>
            </w:r>
          </w:p>
        </w:tc>
      </w:tr>
      <w:tr w:rsidR="00840FC2" w:rsidRPr="00E73313" w14:paraId="0CCEB342" w14:textId="77777777" w:rsidTr="005C6311">
        <w:tc>
          <w:tcPr>
            <w:tcW w:w="752" w:type="dxa"/>
            <w:vMerge/>
            <w:tcBorders>
              <w:bottom w:val="single" w:sz="12" w:space="0" w:color="A6A6A6" w:themeColor="background1" w:themeShade="A6"/>
            </w:tcBorders>
          </w:tcPr>
          <w:p w14:paraId="115999C3" w14:textId="77777777" w:rsidR="00840FC2" w:rsidRPr="00E73313" w:rsidRDefault="00840FC2" w:rsidP="002E0FA7"/>
        </w:tc>
        <w:tc>
          <w:tcPr>
            <w:tcW w:w="342" w:type="dxa"/>
            <w:gridSpan w:val="2"/>
            <w:tcBorders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56C8C1B" w14:textId="77777777" w:rsidR="00840FC2" w:rsidRPr="00E73313" w:rsidRDefault="00840FC2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2047BF7A" w14:textId="77777777" w:rsidR="00840FC2" w:rsidRPr="00E73313" w:rsidRDefault="00840FC2" w:rsidP="0067733B">
            <w:pPr>
              <w:pStyle w:val="Text"/>
            </w:pPr>
            <w:r>
              <w:t>Name der 3 Kinder</w:t>
            </w: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7B8972B9" w14:textId="4222EBA0" w:rsidR="00840FC2" w:rsidRPr="00BB186C" w:rsidRDefault="00840FC2" w:rsidP="0067733B">
            <w:pPr>
              <w:pStyle w:val="Text"/>
              <w:rPr>
                <w:highlight w:val="yellow"/>
              </w:rPr>
            </w:pPr>
            <w:r w:rsidRPr="00FD5602">
              <w:t xml:space="preserve">Wie viele Würfel </w:t>
            </w:r>
            <w:r w:rsidR="00C565A4">
              <w:t>zeigen</w:t>
            </w:r>
            <w:r>
              <w:t xml:space="preserve"> gleich</w:t>
            </w:r>
            <w:r w:rsidR="0067733B">
              <w:t xml:space="preserve"> viele </w:t>
            </w:r>
            <w:r>
              <w:t>Punkte</w:t>
            </w:r>
            <w:r w:rsidRPr="00FD5602">
              <w:t xml:space="preserve">? </w:t>
            </w: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63032761" w14:textId="77777777" w:rsidR="00840FC2" w:rsidRPr="00E73313" w:rsidRDefault="00840FC2" w:rsidP="0067733B">
            <w:pPr>
              <w:pStyle w:val="Text"/>
            </w:pPr>
            <w:r>
              <w:t>Ein Würfel zeigt einen …</w:t>
            </w: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B0A9DF7" w14:textId="77777777" w:rsidR="00840FC2" w:rsidRPr="00213578" w:rsidRDefault="00840FC2" w:rsidP="0067733B">
            <w:pPr>
              <w:pStyle w:val="Text"/>
            </w:pPr>
            <w:r>
              <w:t>Alle Würfel</w:t>
            </w:r>
            <w:r>
              <w:br/>
              <w:t>zusammen zeigen…</w:t>
            </w: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315ACB86" w14:textId="77777777" w:rsidR="00840FC2" w:rsidRDefault="00840FC2" w:rsidP="0067733B">
            <w:pPr>
              <w:pStyle w:val="Text"/>
            </w:pPr>
            <w:r>
              <w:t>Aufgabe</w:t>
            </w: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33E8F67" w14:textId="77777777" w:rsidR="00840FC2" w:rsidRPr="00E73313" w:rsidRDefault="00840FC2" w:rsidP="0067733B">
            <w:pPr>
              <w:pStyle w:val="Text"/>
            </w:pPr>
            <w:r w:rsidRPr="00E73313">
              <w:t>Punkte</w:t>
            </w:r>
          </w:p>
        </w:tc>
        <w:tc>
          <w:tcPr>
            <w:tcW w:w="1335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12100CFB" w14:textId="77777777" w:rsidR="00840FC2" w:rsidRPr="00E73313" w:rsidRDefault="00840FC2" w:rsidP="0067733B">
            <w:pPr>
              <w:pStyle w:val="Text"/>
            </w:pPr>
            <w:r>
              <w:t xml:space="preserve">Wer gewinnt? </w:t>
            </w:r>
          </w:p>
        </w:tc>
      </w:tr>
      <w:tr w:rsidR="002C29FD" w:rsidRPr="00E73313" w14:paraId="18E155A6" w14:textId="77777777" w:rsidTr="00B10C21">
        <w:tc>
          <w:tcPr>
            <w:tcW w:w="1094" w:type="dxa"/>
            <w:gridSpan w:val="3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50C13F" w14:textId="1406F0BE" w:rsidR="002C29FD" w:rsidRPr="00E73313" w:rsidRDefault="002C29FD" w:rsidP="002C29FD">
            <w:r>
              <w:t xml:space="preserve">  Beispiel</w:t>
            </w:r>
          </w:p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912312E" w14:textId="77777777" w:rsidR="002C29FD" w:rsidRPr="00E73313" w:rsidRDefault="002C29FD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9F57A64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9652F83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9DC7E9E" w14:textId="24B6E83A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4er </w:t>
            </w: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AF25EEB" w14:textId="7FD4CDC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3 · 4</w:t>
            </w: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F305050" w14:textId="4560554E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12</w:t>
            </w:r>
          </w:p>
        </w:tc>
        <w:tc>
          <w:tcPr>
            <w:tcW w:w="1335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3B85D8F7" w14:textId="15E5E956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Jonas</w:t>
            </w:r>
          </w:p>
        </w:tc>
      </w:tr>
      <w:tr w:rsidR="00902DA5" w:rsidRPr="00E73313" w14:paraId="3772BC9E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179F7396" w14:textId="15E3886E" w:rsidR="00902DA5" w:rsidRPr="00E73313" w:rsidRDefault="00D86AD2" w:rsidP="002E0FA7">
            <w:r>
              <w:t xml:space="preserve">  </w:t>
            </w:r>
            <w:r w:rsidR="00902DA5">
              <w:t>Spiel 1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B21F065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01047A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B99C0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471A81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49C3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E3ED4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A13AB1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1F98795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7852434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47BAC8F9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BCCE8C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4CC5B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54B180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E50CF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A2E824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549640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B8FC9F2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76431B8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1DB29DC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19CA9DE8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D189DE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6E91D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0DDC6A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71B2E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68CABD9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44D94B3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F273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E805E6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4940CB63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685C1856" w14:textId="66C3B4A2" w:rsidR="00902DA5" w:rsidRDefault="00D86AD2" w:rsidP="002E0FA7">
            <w:r>
              <w:t xml:space="preserve">  </w:t>
            </w:r>
            <w:r w:rsidR="00902DA5">
              <w:t>Spiel 2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01E7FCC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D1985C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2F21B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62DBA0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45A5B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F204F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CB44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0B1F425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CCA8A1E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55C76F41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03E5BB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3911DF6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13736D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E3FB31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C663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1D6BB4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5DBE3D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2FC0A6C4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2CA5609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51215D5D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807A90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8EC4F21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CA479D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E1C55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5CEE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43C58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A0EC80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41D8C8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3C1F98" w:rsidRPr="00E73313" w14:paraId="47EE4061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</w:tcBorders>
          </w:tcPr>
          <w:p w14:paraId="5F77BEF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</w:tcBorders>
          </w:tcPr>
          <w:p w14:paraId="0FE5434D" w14:textId="77777777" w:rsidR="003C1F98" w:rsidRPr="00E73313" w:rsidRDefault="003C1F98" w:rsidP="003760D9"/>
        </w:tc>
        <w:tc>
          <w:tcPr>
            <w:tcW w:w="8191" w:type="dxa"/>
            <w:gridSpan w:val="10"/>
            <w:tcBorders>
              <w:top w:val="single" w:sz="12" w:space="0" w:color="A6A6A6" w:themeColor="background1" w:themeShade="A6"/>
            </w:tcBorders>
          </w:tcPr>
          <w:p w14:paraId="69539E56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A5571F" w14:textId="77777777" w:rsidTr="00E91F87">
        <w:tc>
          <w:tcPr>
            <w:tcW w:w="752" w:type="dxa"/>
          </w:tcPr>
          <w:p w14:paraId="1A289BBD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2EB549D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91" w:type="dxa"/>
            <w:gridSpan w:val="10"/>
          </w:tcPr>
          <w:p w14:paraId="3919D24B" w14:textId="77777777" w:rsidR="003C1F98" w:rsidRPr="00E73313" w:rsidRDefault="003C1F98" w:rsidP="002E0FA7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1F818EDA" w14:textId="77777777" w:rsidTr="00E91F87">
        <w:tc>
          <w:tcPr>
            <w:tcW w:w="752" w:type="dxa"/>
          </w:tcPr>
          <w:p w14:paraId="180C0BD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13001B1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49BDA610" w14:textId="3370920D" w:rsidR="003C1F98" w:rsidRPr="00E73313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05" behindDoc="0" locked="0" layoutInCell="1" allowOverlap="1" wp14:anchorId="56B5A982" wp14:editId="55EFD0A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4" behindDoc="0" locked="0" layoutInCell="1" allowOverlap="1" wp14:anchorId="0FDDC14B" wp14:editId="6D7FABD4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3" behindDoc="0" locked="0" layoutInCell="1" allowOverlap="1" wp14:anchorId="2DE5EEEE" wp14:editId="10823032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2" behindDoc="0" locked="0" layoutInCell="1" allowOverlap="1" wp14:anchorId="092CC911" wp14:editId="6B03EC03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7" behindDoc="0" locked="0" layoutInCell="1" allowOverlap="1" wp14:anchorId="6D39DC1D" wp14:editId="5AAA1F61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8" behindDoc="0" locked="0" layoutInCell="1" allowOverlap="1" wp14:anchorId="21E9D234" wp14:editId="4B82ABC5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9" behindDoc="0" locked="0" layoutInCell="1" allowOverlap="1" wp14:anchorId="6AF4AEEA" wp14:editId="6F04951B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0" behindDoc="0" locked="0" layoutInCell="1" allowOverlap="1" wp14:anchorId="0A3FC6DC" wp14:editId="1DD92645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1" behindDoc="0" locked="0" layoutInCell="1" allowOverlap="1" wp14:anchorId="1D475060" wp14:editId="2E9DE97A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6" behindDoc="0" locked="0" layoutInCell="1" allowOverlap="1" wp14:anchorId="4F485994" wp14:editId="6C24CBC4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8796" w14:textId="77777777" w:rsidR="003C1F98" w:rsidRPr="00E73313" w:rsidRDefault="003C1F98" w:rsidP="002E0FA7">
            <w:pPr>
              <w:pStyle w:val="Text"/>
            </w:pPr>
          </w:p>
          <w:p w14:paraId="75963B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B02C10A" w14:textId="77777777" w:rsidTr="00E91F87">
        <w:tc>
          <w:tcPr>
            <w:tcW w:w="752" w:type="dxa"/>
          </w:tcPr>
          <w:p w14:paraId="48521770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105A002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67C4913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1F7F96FE" w14:textId="77777777" w:rsidTr="00E91F87">
        <w:tc>
          <w:tcPr>
            <w:tcW w:w="752" w:type="dxa"/>
          </w:tcPr>
          <w:p w14:paraId="33B49E56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32B0CE7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91" w:type="dxa"/>
            <w:gridSpan w:val="10"/>
          </w:tcPr>
          <w:p w14:paraId="159AD496" w14:textId="77777777" w:rsidR="003C1F98" w:rsidRPr="00E73313" w:rsidRDefault="003C1F98" w:rsidP="002E0FA7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6FDA29B9" w14:textId="4D310F14" w:rsidR="003C1F98" w:rsidRPr="00E73313" w:rsidRDefault="0055560F" w:rsidP="002E0FA7">
            <w:pPr>
              <w:pStyle w:val="Text"/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5744" behindDoc="0" locked="0" layoutInCell="1" allowOverlap="1" wp14:anchorId="1B122B98" wp14:editId="4F521903">
                      <wp:simplePos x="0" y="0"/>
                      <wp:positionH relativeFrom="column">
                        <wp:posOffset>2275481</wp:posOffset>
                      </wp:positionH>
                      <wp:positionV relativeFrom="paragraph">
                        <wp:posOffset>213277</wp:posOffset>
                      </wp:positionV>
                      <wp:extent cx="2902005" cy="869978"/>
                      <wp:effectExtent l="0" t="0" r="6350" b="6350"/>
                      <wp:wrapNone/>
                      <wp:docPr id="944123503" name="Gruppieren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2005" cy="869978"/>
                                <a:chOff x="0" y="0"/>
                                <a:chExt cx="2902005" cy="869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918433" name="Grafik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65" y="503583"/>
                                  <a:ext cx="2809240" cy="36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644841" name="Grafik 3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>
                                  <a:clrChange>
                                    <a:clrFrom>
                                      <a:srgbClr val="F8F6E9"/>
                                    </a:clrFrom>
                                    <a:clrTo>
                                      <a:srgbClr val="F8F6E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210" r="2" b="52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01895" cy="503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92952549" name="Textfeld 200"/>
                              <wps:cNvSpPr txBox="1"/>
                              <wps:spPr>
                                <a:xfrm>
                                  <a:off x="298174" y="443948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DE28E" w14:textId="77777777" w:rsidR="0055560F" w:rsidRDefault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578099" name="Textfeld 200"/>
                              <wps:cNvSpPr txBox="1"/>
                              <wps:spPr>
                                <a:xfrm>
                                  <a:off x="1424609" y="437322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6BFC8C" w14:textId="77777777" w:rsidR="0055560F" w:rsidRDefault="0055560F" w:rsidP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122B98" id="Gruppieren 201" o:spid="_x0000_s1042" style="position:absolute;margin-left:179.15pt;margin-top:16.8pt;width:228.5pt;height:68.5pt;z-index:252305744" coordsize="29020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JO+HxlBAAAOQ4AAA4AAABkcnMvZTJvRG9jLnhtbOxX&#10;XW/bNhR9H7D/QOi9sfVpSYhTZEkdFMjaYMmQZ5qiLCGSyJF07PTX75CS7MTOtq5dHgrswTIpXl7e&#10;j3PupU7fb9uGPHKla9HNPf9k6hHeMVHU3Wru/X63eJd6RBvaFbQRHZ97T1x7789+/ul0I3MeiEo0&#10;BVcESjqdb+Tcq4yR+WSiWcVbqk+E5B0WS6FaajBVq0mh6Aba22YSTKfJZCNUIZVgXGu8vewXvTOn&#10;vyw5M5/LUnNDmrkH24x7Kvdc2ufk7JTmK0VlVbPBDPoNVrS07nDoTtUlNZSsVX2kqq2ZElqU5oSJ&#10;diLKsmbc+QBv/OmBN1dKrKXzZZVvVnIXJoT2IE7frJZ9erxS8lbeKERiI1eIhZtZX7alau0/rCRb&#10;F7KnXcj41hCGl0E2RRpijzCspUmWzdI+pqxC4I+2serD32+cjMdOXhgja5bjN0QAo6MI/DNSsMus&#10;FfcGJe1X6WipeljLd0iWpKZe1k1tnhzwkBZrVPd4U7Mb1U8QzBtF6gJE8NM089MoDD3S0RbAv1K0&#10;rB+In2U2Pnarle73UuvbtWAPmnTioqLdip9rCexCkZWevBR30xcHL5taLuqmsdmy48FF4PwAJ69E&#10;qcfgpWDrlnemJ5XiDbwVna5qqT2ict4uOdxSHwtnEM21Udywyh5Y4uDfYKw19NmCs3JvmHVBA2av&#10;ACsLZgkQBADF0zBOwx5AO4Sl0yyIwF2LsDBJwix2MRmBguApba64aIkdwEjYguzQnD5e68GqUWSI&#10;ZW+IsxB29enA4IeBVxxGSRSlkX+ArjCM3hBdRAlzX5vqtqISiPZdkN8YboE7hDWqp4VNKyYLJVxl&#10;0mq1vGgUeaQo74t0kXxw7AIMnwlheCfsxtekHU4aWdFeh2sIFsW9YofoYX+vdDQDM+t5r5ZZ+Nve&#10;EgaBD6SCd4FH0F/iwI8dWne8GNl8TAyy3PwqCsSVro1wXn9l/fVTMMKxw9InmX0PO2jedNanTthy&#10;0jPavnFUOWTNRqJn67HYYHZUbv5VW3KwguNW7b6SplmQxUEcZSPU71AYSt4UBH3HujqI2xZGzPYX&#10;gabkapR9/xcFJ8hSfxa5ihNFYRYNLWusOOE0SqHbhdRPw9j/roKD1IumLsby7G42fAfa5aqv8AdS&#10;TUc2cy8J46lDwlE69s7Zkdkut67tOEfsm6UonhAPENb1bS3ZokZxvKba3FCFGw7cw63NfMajbATO&#10;EsPII5VQX157b+WRYax6ZIMb09zTf6ypbajNxw65z/zIlmnjJlE8CywTnq8sn6906/ZCgLUoYbDO&#10;Da28acZhCY7f43J3bk/FEu0Yzp57ZhxeGMywgMsh4+fnbtz36evuVqK79wXKlv677T1VcugPBnn+&#10;JEa0HbWJXrYnwTmoWNauh+yjCjbYCZDfg+/NKeAnaRrP0Ab/Sw74URAlU2hEV43CGSqXJRPNf3wS&#10;uBawT9f/JEBW35QE7qqO7xPXLYdvKfsB9HzuSLP/4jv7EwAA//8DAFBLAwQKAAAAAAAAACEAM1uT&#10;kQc1AAAHNQAAFAAAAGRycy9tZWRpYS9pbWFnZTEucG5niVBORw0KGgoAAAANSUhEUgAAAcQAAAA7&#10;CAYAAADl7PpnAAAMTGlDQ1BJQ0MgUHJvZmlsZQAASImVVwdYU8kWnltSSQgQiICU0JsgIiWAlBBa&#10;AOlFEJWQBAglxoSgYkcXFVy7iGBFV0EU2wrIYkNddWVR7K5lsaCysi4W7MqbEECXfeV75/vm3v/+&#10;c+afc86dWwYARodAJstFtQDIk+bLY0MC2BOSU9ikLoABGkCAMaAJhAoZNzo6AkAbPP/d3lyHntCu&#10;OKq0/tn/X01bJFYIAUCiIU4XKYR5EP8IAN4slMnzASDKIG8xPV+mwmsh1pXDACGuVuFMNW5W4XQ1&#10;vtTvEx/Lg/gRAGSaQCDPBECzB/LsAmEm1GHAbIGzVCSRQuwPsW9e3lQRxPMhtoU+cE6GSp+T/o1O&#10;5t8004c0BYLMIazOpd/IgRKFLFcw8/8sx/+2vFzl4Bw2sNGy5KGxqpxh3R7lTA1XYRrE76TpkVEQ&#10;6wCA4hJRv78Ks7KUoQlqf9RWqODBmgEWxOMUuXH8AT5WJAgMh9gI4gxpbmTEgE9RhiRY5QPrh5ZL&#10;8vnxEOtDXC1WBMUN+JyQT40dnPd6hpzHHeCfCuT9Maj0vyhzErhqfUwnS8wf0MecCrPikyCmQhxY&#10;IEmMhFgT4khFTlz4gE9qYRYvctBHroxV5WIJsVwsDQlQ62NlGfLg2AH/3XmKwdyxE1kSfuQAvpyf&#10;FR+qrhX2SCjojx/mgvWIpdyEQR2xYkLEYC4icWCQOnecLJYmxKl5XF+WHxCrHovby3KjB/zxAHFu&#10;iIo3hzheURA3OLYgHy5OtT5eLMuPjlfHiVdkC8Ki1fHg+0EE4IFAwAZK2NLBVJANJG3dDd3wSt0T&#10;DARADjKBGDgOMIMjkvp7pPAYBwrBnxCJgWJoXEB/rxgUQP7zMFbFSYY49dERZAz0qVRywGOI80A4&#10;yIXXyn4l6VAEieARZCT/iEgAmxDmkAubqv/f84PsV4YLmYgBRjk4I5sx6EkMIgYSQ4nBRDvcEPfF&#10;vfEIePSHzQXn4J6DeXz1JzwmtBMeEK4ROgi3pkiK5MOiHA86oH7wQH3Sv60Pbg013fAA3AeqQ2Wc&#10;hRsCR9wVzsPF/eDMbpDlDcStqgp7mPbfMvjmDg34UZwpKGUExZ9iO3ykpr2m25CKqtbf1kcda/pQ&#10;vXlDPcPn531TfRE8hw/3xJZgh7Cz2EnsPNaMNQA2dhxrxFqxoyo8tOIe9a+4wdli++PJgTrD18zX&#10;O6uqpMK51rnL+ZO6L188I1/1MPKmymbKJZlZ+Wwu/GKI2Xyp0GkU28XZxQ0A1fdH/Xp7FdP/XUFY&#10;rV+5hb8D4HO8r6/vp69c2HEADnjAV8KRr5wtB35aNAA4d0SolBeoOVx1IMA3BwM+fQbABFgAW5iP&#10;C3AH3sAfBIEwEAXiQTKYDKPPgutcDqaD2WABKAalYCVYByrAFrAdVIO94CBoAM3gJPgZXACXwDVw&#10;G66eTvAM9IA34COCICSEjjARA8QUsUIcEBeEg/giQUgEEoskI2lIJiJFlMhsZCFSiqxGKpBtSA1y&#10;ADmCnETOI+3ILeQ+0oW8RD6gGEpDdVFj1BodjXJQLhqOxqOT0Ex0GlqILkKXo+VoFboHrUdPohfQ&#10;a2gH+gztxQCmgbEwM8wR42A8LApLwTIwOTYXK8HKsCqsDmuC9/kK1oF1Y+9xIs7E2bgjXMGheAIu&#10;xKfhc/FleAVejdfjp/Er+H28B/9CoBOMCA4ELwKfMIGQSZhOKCaUEXYSDhPOwGepk/CGSCSyiDZE&#10;D/gsJhOzibOIy4ibiPuIJ4jtxIfEXhKJZEByIPmQokgCUj6pmLSBtId0nHSZ1El6R9Ygm5JdyMHk&#10;FLKUXEQuI+8mHyNfJj8hf6RoUawoXpQoiogyk7KCsoPSRLlI6aR8pGpTbag+1HhqNnUBtZxaRz1D&#10;vUN9paGhYa7hqRGjIdGYr1GusV/jnMZ9jfc0HZo9jUdLpSlpy2m7aCdot2iv6HS6Nd2fnkLPpy+n&#10;19BP0e/R32kyNZ00+ZoizXmalZr1mpc1nzMoDCsGlzGZUcgoYxxiXGR0a1G0rLV4WgKtuVqVWke0&#10;bmj1ajO1x2hHaedpL9PerX1e+6kOScdaJ0hHpLNIZ7vOKZ2HTIxpweQxhcyFzB3MM8xOXaKujS5f&#10;N1u3VHevbptuj56Onqteot4MvUq9o3odLIxlzeKzclkrWAdZ11kfRhiP4I4Qj1g6om7E5RFv9Ufq&#10;++uL9Uv09+lf0/9gwDYIMsgxWGXQYHDXEDe0N4wxnG642fCMYfdI3ZHeI4UjS0YeHPmbEWpkbxRr&#10;NMtou1GrUa+xiXGIscx4g/Ep424Tlom/SbbJWpNjJl2mTFNfU4npWtPjpn+w9dhcdi67nH2a3WNm&#10;ZBZqpjTbZtZm9tHcxjzBvMh8n/ldC6oFxyLDYq1Fi0WPpanleMvZlrWWv1lRrDhWWVbrrc5avbW2&#10;sU6yXmzdYP3URt+Gb1NoU2tzx5Zu62c7zbbK9qod0Y5jl2O3ye6SPWrvZp9lX2l/0QF1cHeQOGxy&#10;aB9FGOU5SjqqatQNR5oj17HAsdbxvhPLKcKpyKnB6floy9Epo1eNPjv6i7Obc67zDufbY3TGhI0p&#10;GtM05qWLvYvQpdLl6lj62OCx88Y2jn3h6uAqdt3setON6TbebbFbi9tndw93uXude5eHpUeax0aP&#10;GxxdTjRnGeecJ8EzwHOeZ7Pney93r3yvg15/eTt653jv9n46zmaceNyOcQ99zH0EPtt8OnzZvmm+&#10;W307/Mz8BH5Vfg/8LfxF/jv9n3DtuNncPdznAc4B8oDDAW95Xrw5vBOBWGBIYElgW5BOUEJQRdC9&#10;YPPgzODa4J4Qt5BZISdCCaHhoatCb/CN+UJ+Db8nzCNsTtjpcFp4XHhF+IMI+wh5RNN4dHzY+DXj&#10;70RaRUojG6JAFD9qTdTdaJvoadE/xRBjomMqYx7HjomdHXs2jhk3JW533Jv4gPgV8bcTbBOUCS2J&#10;jMTUxJrEt0mBSauTOiaMnjBnwoVkw2RJcmMKKSUxZWdK78Sgiesmdqa6pRanXp9kM2nGpPOTDSfn&#10;Tj46hTFFMOVQGiEtKW132idBlKBK0JvOT9+Y3iPkCdcLn4n8RWtFXWIf8WrxkwyfjNUZTzN9Mtdk&#10;dmX5ZZVldUt4kgrJi+zQ7C3Zb3Oicnbl9OUm5e7LI+el5R2R6khzpKenmkydMbVd5iArlnVM85q2&#10;blqPPFy+U4EoJika83Xhj36r0lb5nfJ+gW9BZcG76YnTD83QniGd0TrTfubSmU8Kgwt/mIXPEs5q&#10;mW02e8Hs+3O4c7bNReamz22ZZzFv0bzO+SHzqxdQF+Qs+LXIuWh10euFSQubFhkvmr/o4Xch39UW&#10;axbLi28s9l68ZQm+RLKkbenYpRuWfikRlfxS6lxaVvppmXDZL9+P+b78+77lGcvbVriv2LySuFK6&#10;8voqv1XVq7VXF65+uGb8mvq17LUla1+vm7LufJlr2Zb11PXK9R3lEeWNGyw3rNzwqSKr4lplQOW+&#10;jUYbl258u0m06fJm/811W4y3lG75sFWy9ea2kG31VdZVZduJ2wu2P96RuOPsD5wfanYa7izd+XmX&#10;dFdHdWz16RqPmprdRrtX1KK1ytquPal7Lu0N3NtY51i3bR9rX+l+sF+5/48DaQeuHww/2HKIc6ju&#10;R6sfNx5mHi6pR+pn1vc0ZDV0NCY3th8JO9LS5N10+Cenn3Y1mzVXHtU7uuIY9diiY33HC4/3npCd&#10;6D6ZefJhy5SW26cmnLp6OuZ025nwM+d+Dv751Fnu2ePnfM41n/c6f+QXzi8NF9wv1Le6tR7+1e3X&#10;w23ubfUXPS42XvK81NQ+rv3YZb/LJ68EXvn5Kv/qhWuR19qvJ1y/eSP1RsdN0c2nt3Jvvfit4LeP&#10;t+ffIdwpuat1t+ye0b2q3+1+39fh3nH0fuD91gdxD24/FD589kjx6FPnosf0x2VPTJ/UPHV52twV&#10;3HXpj4l/dD6TPfvYXfyn9p8bn9s+//Ev/79aeyb0dL6Qv+h7ueyVwatdr11ft/RG9957k/fm49uS&#10;dwbvqt9z3p/9kPThycfpn0ifyj/bfW76Ev7lTl9eX59MIBf0/wpgQLW1yQDg5S4A6MkAMOG+kTpR&#10;vT/sN0S9p+1H4D9h9R6y39wBqIP/9DHd8O/mBgD7dwBgDfUZqQBE0wGI9wTo2LFDbXAv17/vVBkR&#10;7g22JnxOz0sH/8bUe9Jv4h5+BipVVzD8/C8ufYLy8DRlaQAAAFZlWElmTU0AKgAAAAgAAYdpAAQA&#10;AAABAAAAGgAAAAAAA5KGAAcAAAASAAAARKACAAQAAAABAAABxKADAAQAAAABAAAAOwAAAABBU0NJ&#10;SQAAAFNjcmVlbnNob3TnedroAAAB1W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1OTwvZXhpZjpQaXhlbFlEaW1lbnNpb24+CiAgICAgICAgIDxleGlm&#10;OlBpeGVsWERpbWVuc2lvbj40NTI8L2V4aWY6UGl4ZWxYRGltZW5zaW9uPgogICAgICAgICA8ZXhp&#10;ZjpVc2VyQ29tbWVudD5TY3JlZW5zaG90PC9leGlmOlVzZXJDb21tZW50PgogICAgICA8L3JkZjpE&#10;ZXNjcmlwdGlvbj4KICAgPC9yZGY6UkRGPgo8L3g6eG1wbWV0YT4KHoOKWQAAJjNJREFUeAHtnQmc&#10;TeUbxx97iKxZE7LvpWRLshWSNUoRIW1kSwuypUWlhZJsiaRQlmQJRUhJlmxFi7JFStbs/+f73nnn&#10;f+fOuTN35t5h8D4+4957znvOec/vvO/77M9JcVZJHDkEHAIOAYeAQ+ASRyDlJX7/7vYdAg4Bh4BD&#10;wCFgEHAM0Q0Eh4BDwCHgEHAIKAKOIbph4BBwCDgEHAIOAUXAMUQ3DBwCDgGHgEPAIaAIOIbohoFD&#10;wCHgEHAIOAQUAccQ3TBwCDgEHAIOAYeAIuAYohsGDgGHgEPAIeAQUAQcQ3TDwCHgEHAIOAQcAoqA&#10;Y4huGDgEHAIOAYeAQ0ARcAzRDQOHgEPAIeAQcAgoAo4humHgEHAIOAQcAg4BRcAxRDcMHAIOAYeA&#10;Q8AhoAg4huiGgUPAIeAQcAg4BBQBxxDdMHAIOAQcAg4Bh4Ai4BiiGwYOAYeAQ8Ah4BBQBBxDdMPA&#10;IeAQcAg4BBwCioBjiEk0DB5+8hPJUKivZC85QFau/j2JruJO6xC48BEYNmqppC/YR3KVHSS5yw2W&#10;bCX6y5QZ6y6IG2vV+X3JVKSfZCn2jGzZtu+C6LPrZHAEHEMMjk2i9wx9c4l8NGudnD17Vk6cPC03&#10;XndVos/lDnQIXMwIvD1hpTz3+mJzi6dPn5WTOl/+O35KOveeLlNnr0/Wt/708/Nk8bJtcurUGUl/&#10;WRopUSRnsu6v61z8CKSOv4lrEQoC237bbxjg4GELdSL/IClTpjCHlSmeW1Kk8H0P5TyujUPgUkKg&#10;39D5cuToSXPLM9+9Ty5Ll1radftIftn+tzzY+2O5uUphuTLH5ckGEub5cWXY/V6cL3MX/yipU/t0&#10;iorl8yebPl7MHdm156AcPnpcx0kaKZAvS8Rv1THECEA65PVF8uyriyVt2lQq4Z4xZzxz5qz5rFg+&#10;X6KvcPTYSflZJ+A//x5TqfmkMlyRo0dPmOtUKJ1X8uW5ItHndgc6BM43Aht//FNSp0opl2dMK90e&#10;uEmqVSpoujRrQjupVH+4MP4HqYA54rkm57ur5vpPPPuZvDFmuWHaaLEwQ7RD5N1wrECHjhyX7X/8&#10;I3v2HRLWDTvPEQ6ur5BfcmZPPgLB+XoQ4F26xiuyd/9hSZc2tZw+fUZS6dhpcXtZeaZHHcmbO3NE&#10;uuYYYpgw/r7zgIwYu8JogWnTpDLS7ITXW8nwsctlxryNaka5Mt4rHFCG9/0PO2XrL3/JBl0k1m/c&#10;Lb/8/rf89fcRyZghrTG7YkoKpHkfdDASdOB299shcCEgULp4LrnzjnJy5MgJ6fNYreguFyqQTV4d&#10;1EgeeuITGTt5lQzsVU+yZ8sQvf98fFmj83PStO/NpdPoPL9KtZNJI+6S7s/MlhXfbZdrrs4eb7f2&#10;6WK+Vuc28/yHzXv0T+e5asIIvMzz4ydOGQYbeKLlsx6W68olXrAOPF9S/5726Q+CpYx7yn1lJrkq&#10;7xWSP28WyZEtozL3jJItSwbJdHk6SZMmpVk3Wdtoy3MPRkNeWyS7/jxodp8+fcIcl0qFh/emrjbu&#10;qQlvtJJG9UoFOzzk7SnUz+VTZUI+xDUMRGDBkq0yaz7ML6c83K6qMZc27zBRPlu0RSaOaKVSTLnA&#10;Q2Tku1/Lux99J7/vOCD/HvrPDBCkTaRiCG0T6ZnfmS5Pa6TEXGo6ypUzkxQskFVqVr1Gbq1ZLNZ5&#10;3QaHwMWCAFoijOPl/g3lkfZVz/ttzZq/SRYs+UnKlcwjD7S50fSnRpORsmrtDvns/fvllmrXxOrj&#10;KyOXyuRP1siO3f/KocMnJJNqwydPnZZj/50yizpMwc7zzJnSGYGaeY6ZuLgK09VvLCi1qxeJdd7k&#10;vKFwpRdk995DMbqINp0mta5p+olGbTVhGtnfU0e3kVrVY2NIm38P/idtu0xR/LfyU65Xy1v7u26Q&#10;oW8t0TX0H6MtDhvYSDrdU8nsT+x/TkNMLHJ+x9W7uajw50+WscHAAglJsMeAT2NsPvbfSTNBCl6V&#10;VerUKCpVr79aypTILYWvzmakpxiN3Q+HwCWAQM8Ha0i7xz6SDz5ZmywY4h23lhL+/Il5C3n5OXer&#10;RjNEA4ZsG9odU9MfOkiRQtmlrs7zKjrPSxXLJdcUzG5MsbS50OmR+6vK5I/XKhM7ZhgV691/KgAc&#10;U7fPscMnjcKANQ2T5xF1AUFZr0gv+/854nnrHH9L81FGm6ZBhvRpZN2mPdL41tJyT/PrpGOPqfLx&#10;Zxuk18BP5UrVQBvfVtrzPKFsjBhD3P/3UVmy8hcpdFU2vdEURgrCn4Y0dPzEaTmJOUDtvmxTK7mR&#10;imqqRHVFpstC6ecF1+bwkf9Mn73s/9jAb69bQr75/g/Zt/+IGSAVy+aXsa/eaRjgBXezrsMOgSRA&#10;oFXj8oYhrl6/05gTmTfJjWxA0JU5MsbqWp5cmY0PcPNPf6r746jRjmqrBvT6s42TJCAkVgfO0wYE&#10;Gf68CN/fYTWRYz3roIwMpoivtGyp3HJno9iWNM7xyFMz5Fd1IaFN16lRQpWPYsZna83oE9V0fazj&#10;RBPk1KXPzOTBEKs3fsss7nBzbjouQ2w6BeAyHdxEYu5a19cLtwt+27+Hjpt7yBHE94F5YMS45dLn&#10;hfnGlDDoiXqOGV7wT93dQKQRqHbD1bJ81XZZv2m33FAh+aUv/X3gqLnl7FljM0R2LJjSUQa/ukhe&#10;H73MKAeDn7ztomaG8T3/vX8dlmeGLpCPNKUGHoGm2LpZBXlDhQQv+l6FIdJvUqpdFc1vzCstvJqp&#10;Wf12mbNwi9E435v6vbS98zrPdvFtjFgeYl01GcIIsYfjMM2r0lH5Unmk9k1FVLXF1FAyOgCEsGWi&#10;hooWzmHMB/F18kLcv1cjxiAcyMHo1KmzBrMsmS+Tm24sFKyZ2x4HAvh1iFa8VIgFYs7CzZfK7Ur+&#10;PL7QeoLXkiPh24JsmpVXHzGZHj12QorpeldGA4kuRYI3IBgUq/aSTJm5TlKlTGmCaN5/6+6gzBCc&#10;CE48oRZG4jOCMUPa4WqqfF0BE3MRzvyImA0CDh+My9NhiIixJV//Yr7jLJ48srXxm5kN5/C/Rm3H&#10;y7Zf9xtHeFyRTeF0yWqIcU2U2Qs2KUM8KzdWLBDOpS7IYz/USUFic5sW18mAXnU97wHtecKH38mc&#10;SfdL+dJ5YrV57Z1lMuDlBYIwhsZ9oROVTjr1nCZF1b807rWWnrdTs/nbxu2w4csexu/k2egi2og1&#10;CTp+PHaU9fm+TRsn4GUu9e/bnM83m3WuWOFLM3H/XZ3DfXUuIxgQTIOZ9MkuNaX3IzX9YYr1HaUJ&#10;TRIiYCY+wgX3zZrfZZOaqBNLEdMQ4+sAoDz69AzT7PGHb5ZPJ7aXzKpJJgX9c+CY/P2Pz5QReP49&#10;Gv20cOk2QeKcNH1N4O6I/CaNAsofT54gqRbQHX7hwpt+2isTPlptJKMpM9bKb5qflFBionKfyZnw&#10;IdDHF0d8GbSbMMP9+hxfGP6FZ5tTp09rSgp+al/up2ej87yRUPuDh33m8/i68ovmnH63bodM1wCB&#10;dRt3eTYnEhlfyrkMDU/qsfT50q3CnxcRdwClvyxisrvXZRK1jaAZyCugxp6QufiTpllQyab93TfY&#10;zcYEPO6DVcZtgklwp0ahXmzE2lXvrjHSe/BnZh6jHLRoWFa2fNUrXmYIFp+qIAEDvUFzMQk+io+u&#10;zp9V50YqsetvfO299p+TUcYkJ6cIIsm2Q+v/DwyvTsW3bfPWvZp7sl4jz6qY3BbbnpDoxwfOMQOQ&#10;bdeWyWski8p+Ghh5MeM0eIVQ6Dy5YkeA2nOF80mINRTX+THzMUDIvyHK7M1xK2TkeyuFSgw24ZeF&#10;jwlV/5bi6oi/Q88Xd/IpTB6h4/Oo0ORcOS+XgY/Xk/taVozzdpDEiND6csUvBrMX+zaIWKJrsAu/&#10;9ExDQfo/odcOJMrdocUfPPyfkaznKPMkPzPQ3JRZA7LOR9YQ5bpeUEaOP6SNRrn1fKhG4C2osPW9&#10;PPPigujwcyKHXx98R1A/8fgp3wn1bwkwgAmg/Y5/PbaWmCF92ujIvFgXDXHDx3M2yFPPz5VTivPI&#10;oc1MkILXob0HzZF33v/WVGZhLD7Utoq82K+BV9NEbSO3j/QkzIn6oNWMlsKc/17F1JJlFDmTUbUa&#10;2zc7z6/SHLtgtHr9DiGdgnmMWY80jHcmrTRBNsx/LERgS6BJy0Zl5fUhTSKuKKCMMKf86bQKVsx7&#10;BKt0muJFjiBum0gluDMvazZ7W/Cx2mIl3GMhjZpf9u1vQg4qf3ERmjV0d5MKcTWL3sd9pNB/YJpY&#10;ijhDJGpy269/yRXqF8O+DrfuqUzK0poNO6X/SwfktluKxeD6SKEwq1CoUdt35U/10SERtGvlW+yx&#10;G7foOMkcbhnKmg27pFaLUTJfHdv+Prq7m1YwTMjLDBfK9eNr80eUv4P+BSP6xoRgkBCQlEbzc4hY&#10;M/k6OkGI1IUYWPO+/EmqNHxTFnzUyfghvM4Jfrc0GxWdvMrC+ue+w6b8FeHMPTrHXrTteeq1Gi1E&#10;8kFUxlmuA3bRtAfiTJS1xyb2E6maChNeDK15h/dk6de/GoaZLq3IaZUSjcDwYtMYl8sRJJAhRqMI&#10;/8Dk3/De8easPL/+L38uP/68T955uXn0ld4avyJ6zKMZYCpaqBrQzU1HyjJNsg4cF3OV4cMMIfDA&#10;34KfZchTt8VaoIjKtqHq0ReM4wtMBwGydbNrTSsEsXse+cCMPb2UDHploSdDbNlpksyOWpCoJMM4&#10;fUP9OT/9sk8+GX9fHFcMfVf7blNNdRbGfMoUKU3QSbd+s41P+Pmn65sT/bhtr/kMJfE9lCsjNDK+&#10;LWXLmiHR+bx/7PIJvqRQBKM1P+wyUfZo9tfVfU2DSFKb5wcTZGz40ydzN6nJ7w9ZPK1zyGuh//Fe&#10;30erQEOSfOCY4dkzzk6fOaNamG/cZcuSXnaujUyQI+Uq+cc9kkiPpge9pHmDrE3sZ/6QxtJZczq9&#10;AqaWrvzVHGMrGJkfcfwH0yeDgRzuxFJETaZIcwVveF6atJ8gFeu9oczoHWnb9UNNSj1gbp5O4kcc&#10;+uaXZh+RYxBmQpytpbQ0TyiUVzU7HuYZnqQSQDC5oMc6VZcDPw6UHWv6mN88+Mf6zjLf7X/4rurd&#10;NVqeGjLXboropw0AILcoGG3QhGMbso3TmAGCJMngIIx4sTKkSW/erdLRtbpYiPyJNqILWTAi3JhK&#10;DtR+3LKsl/yjGBS7Joc5b5/n58t2TV71Ioork1iMqWFArzrG/ENS7d0PTvZqHrFtaFfFqg6VEtVf&#10;jmHenqjVQDBpYyLbuqK3kSKpZIH5OJByZPcFLB2MCmxgP9gP1EX+Wa1sYc1tgceF87v3YJ9wRxL2&#10;U11vMYILfeaNDRDmMSsAvtCnvvy9ZYCsW9xdsuvCS+h9Lz/h0PajW//Z5usTj9aUmRPamaA0cq0o&#10;EB9I2bKmN5sOaTEHS+R8Pa7a3NxFP9pN0Z8Ij48+PVPGqnkOGjnha/NJoBsSNYIZz8KfRk38xjBD&#10;FkhcG/s29pcPR91jmsz/cqugcYRL8774yQgSRBmumtdVvpr5oMnLI02LiMy+WiuUdWGPCnVEasdl&#10;bUlIXxBo7u8+Nfqvj64FiSU7pwrkyxr0FGiIBBFCaEowAe6nS4fq8sHIewzze1crWzWtX8aMJZjs&#10;fY99GPR8Cd2BoOwL6jlp1kwEbQQQiHXTpxkWlH7dawuVryJJG5f2VKtIY+ne+SZpohGiBL3kz5PZ&#10;uDgQ/ChHOfnjNVK35RiTWuF/bRQpW5kGC1ooxDFoh1ky++ZIKMcEtomohphaKxFQjQDzgJWMkSxZ&#10;7Lt2qGqkXdR02tSoUkjKaRQqxOKHuWTvX4eMD+X6eArlovlA1oRYvtarWgXiuCZpXissQhAL0C6V&#10;dvJdO0S2qsbqb3JjATioaRFboqRPc0AE/6PsGpRfSxYFo5sqF5K31USqQpTk1uT9HjpobPULe0zZ&#10;kmIWCQKQeuii+ava5ElSRsP1p+WrfjP2dq43d3IHxdu3d92i7lK5wQhZryWisMfbah/4LDjP2GF3&#10;qpnWt0C+MuB26aA+jkb1SkuD1mM18XW3CY8e1Lue/6Ui9p3nxRhBcjysyblI6tArby81/e+lfmbK&#10;PDWqV9Is2md0AmF9YJslm+PJogmxv/odvvQfpMR1WiZr6uh7bfNEf7Z64H0pXjSn8fWu14RgTL2T&#10;NTouiyYTD3ltsTkvQkeD2iWlzaM+oaV/zzpGOGMn0YXU56zR9G3zHEhNsjl1lLlCkMR0jsaMxE7e&#10;7glts12rGAWSz1/1Z7SPmBB2pG4IZrds5sNSQV0FlhrWKaHlrb6X1eq24PlaZkYu3FrtD/ldKzSt&#10;oUn90vYQ9fn4mP60MW2irThI8tzToGGLBAGgXavro9sn5sviZVvNYV06Vpfi1+Q032docW/uhXvC&#10;tPjqqK/M9kiU5EpMH+M7xmqv+eKoo1lXc+ZmL9iswtlpk6PdQ/PzAl0YZUvmlvq1ipu4AWq3olUi&#10;MGBFC5dgdIy3kzqmECqwwuXNraXUNL6B4tiWOYZ7Ha/jEerualJed/EXkzZs2SNfLP9Z3lRrCuv5&#10;B+rCYl2285U1G+bNOULtI2MZRalA/iwxL5aAXxFliPis9m8eYMykl2u5sfK1XjOayaDedaXXQzcH&#10;7RaRnkUK5VBTyR5NVv9dy/Lkj27b5tEpxuQz6qVmUrGcbzsSD0yW9A7Ihj4TSAPjgAkTjLFzz7/G&#10;Po8U6u9oPaYMG/KqImN2hPkfJioo75XBfX4sVJtUgmKhjy/4hglEVCYDiMUokCHib4IOqtbw+KBP&#10;jUDC/TLQYIZg9bcGGlliMFKpv6f6DX/6+S+z+Z4okxrhzZhLKZv1jmoKScUQYVgwQxZ/ywxxwvOX&#10;VnNUW93hm0QPa8kuyndhgvdnhnQaoQeyFS6e1OLLMEU08x27Dhjmg8aBABYOLVKf4SyNCP5jp89E&#10;docyaZghdOy3Icbqge92xtyNsmHLn2Y7dWipc4kflKIV3Bca2anTKcxYtGPvEw2gQaptfFspoz2k&#10;TJlKXlShjus118LFgYTwBCEE8BwtM2Tu7f3riLylTPGdl5pHH8acgSEyR+ar6Z1rlSmRy2DJgjtS&#10;LQRoTZYhjp38rQlz5wSf6P18oJr5AR07B3RsYX5F2GJuhUur1/lM9Fg0/ImAu4zqJ31cmTILImOk&#10;S4dq/k2SzXci1SErmHt17F4V0mtWLWzSDOLTcrnP9zXQb72O9ykz1kSEIdKnZ5+4NbprPP/fd/rm&#10;2Vff/Krz5bB53hg0qY7lVX4u+uAIfqEKF3/cc9e+M42myDjEkoHgRiwF0aiYmEOlb9XczPi8rmy+&#10;UA+J1S70q8U61HsDg5gKAveqeQ+TAvU242KG9iyYCzFvTjXBMr66hQTIEI2IVtn/pc+N+Yb2qNss&#10;8hDRaeyHWOQDCe0zq+YCVq9UMHrX11qMFyIoIymIgr1QfD7RhDiwqdqBJogJxp8QAux9o/W+Od6n&#10;8dk2mGhYVCgTZYn8Twgtkf2BZaMQUDCTwUySimAo9rlliPKlIBDRV/xk1tycKWM6Yzr26odlSghA&#10;MP/JUfeD8NSk3QQjbJC3d6OaasIhNDxMi5htGXbVA3JGCRKjSPUHav7BN4RpLPA5cH0EOPzWlhmy&#10;Dd8tc6aWX73Kzm0rC39eVCDKL02EozV/knaCCbRLn1mmNq7/caWKX2l+4g+0KQyWCdW5qahhiAu/&#10;8mlrNBw96dvow8kBCyT8iXc1jmmhCGwTyu/de30Rmnk84gYe1mC5V95eoiazQ8bfVLKo7x5COe+5&#10;bGN9iPHN8/gEXv8+M8836DxAa48E8Wzba/k71kvmm7XMIJCiTaE9kg9tfflrF3WL1tgjcf1QzkG6&#10;3uJlP5v4hfFRDBF3h13jQzkHStJajczGP1kpjAIOEWeIdB6Ty3SNZEOiJ6IzFOqmvj8YFa9AsYR0&#10;yo2yaCPNeBGV8q2vCJ8OSe5ZrshgPtEqWFytadYeT/5Ld9Uk0aiSgnapZgr5L3zhXoeapmi6MD0c&#10;9NaMgBRlB/P9KlldUzCbalPpJav+mftXDIiCQ4OwVLni1farEUIoouBF4WpWXue022B0DHj6zjPG&#10;ZHhAtRgYYqAmaI8J/AQPfBI7dh+Urn1mmHFCwEq1GwqqmTKnMrGdJkAjXIZYRxkODBHC1+qFFylE&#10;pFcggUN9utUy9Rl5Bvg0YN60CRyLh6IiafOpGSsUYhxAaHtYImCmSNQZlVHBrANzsHgfJ4TQwVsW&#10;oErXXmU+yduC0HTQFDBBM5cYW2iiHbVQMjUm7TjiO0JkJBgUfnPIK52C9WOfatiYyxgbPQfMllcG&#10;NDLtw/2vuYb9+4fwW2EsoefF/4YVAPKfWwk9T2B73zxPHX3uwP0J/c3LyvFd+xOYMu9gighvFFC5&#10;vW5JadqgTNjMEEsJ1iZ/jP2vHex7w9olooK2fGOUNUuHs7FG8Hos1ou4aPqcH4wbgqLpdlzH1T7Y&#10;vogzRN7iMFxfhwTxSg5rDgvWAbudRQsNEb8JAGzRyW5NM2ynsgGJy4FvpS6uJj6CLhiU+GBCIZs3&#10;hBkr0sTCYvPislwRugZKAAXBIO9rII2/D8j2zzeIfb9YBC2xWBH8wKDHD2k1K7vf67OImhSRWnFa&#10;w4B4m8b5oJwaFIOZj/B1/EgsyEitCXkuNasVMa/lmaV+GhisNf1Vq3S1eaUWUmO4hCb1ki4sMAok&#10;UJi3FzE2wbOKpvn07Vbbq0msbTlUaMScHapwZqOlMQ9Zs/Nt6n9CMOTamIw5l7V+wIgxLTOXSH+C&#10;LFOG4ZCaBLNf9NU29fdUML+JRO2lqSTBtNRYN5GIDXYMs4D5E+lZE/QtMCl1vsO4SQV6692VUq9m&#10;8URHg/qfn3tm/IdLWIG4B/oZGC0a17mJ+hymfnKClbzmKngQLIjgFQnqru+Z/FkFHgJYSNlB2Cym&#10;c43nzjrDusuYjgQxbgiaZC4nlCGmU0se8xdhH+LZI+yDA4F/mNLjInzOaMC4onjGiSVfuFFijw44&#10;jsor9i0OQzVfKSH2aJiUDV9eqrZkG/JNdBIAI5GRO/h/8kniSKtIrpjMrOnw/228v5WIMsFYp7h3&#10;q8Rt3REVis3RCZkoTCwmGXlZ3EsgkTsGU0QDCjQlWAlw3BRfJGHgsV6/m2oQhV2UooJ1vZpJtUZv&#10;yeXX9JWbGo80Grxno0Ru5LlCCD8QpjwWee5z3hexzd+mUcB/tVTLsXigMVrTsA3j/k4jaMOlGhoA&#10;hUmfycq18Pt6Ub2o13F9vZpqGb578mrnv81W5h81UQOsQiBy2axGgpaFeSid+lwRPK3miuDoT6XV&#10;Z2gJpu7/jk60Aog6kJDtzzjNi0xKKqgvAYBYRCEYcoU6r5n32xGcN1hr+xIg1v4uX/DOQ70/Fgpu&#10;JBciPoGx4PWe0rj6eFaFFgS+ZppaRPBhIBH0hF+9qMZURIII1vn5mydMOsXWr3vLik8fkXc1v5Vo&#10;fOZbpJghfbVRoeQZJoRW6nwhrQqtlQAjSx3VFcE2gqzI/Q1G5FBjvoYRPqpv2giHIsYQx6gzvqVG&#10;40FEoCXGEY45A0IqnK7Rdzre5HYNYPBNirMyUSu4wBiRopAeLA19poH52vKBSeLvD7H7Az9LasQg&#10;RGCC16AMbB/XbzQaf6JfDDIeDkEwoRJvfs6tWi4m4xYd3zNasj12oS4WJHpTJ7ZV43J2c/TnD190&#10;N9+Hvf2ViVSL3hHHl5bqq7AmUXI6gxHPgImP75I0GmqHRoqs89suigSd9O9Z15y+afv3jKM9vmsh&#10;icJEIfwhNmfJBmAFmhDjO1+w/S01yAdp1WhhqtV6EYyJ1AmIXEqbVmQ2BPkP/zoMDh9Kq87vm0i7&#10;IE2jN2MShvBXYs61REUPaNXaP+wm89msQVmj3eJ6sEzTNmhYp6T5ijDJvWE6q6B+Tvp+n6ZMgWlS&#10;EGkGEOkxVW9/U9eOSfKjMnKEmiFP3ipoNhAluxCWSTsinQs/evqCfeTlkUvM/nP1H9j4EzYa5jhC&#10;L9p6qNRKoy6xMGCmvrPTRGMVs8cSYEVQIecNDJyzbZLzp2WuKDSBeHn1G8b5QK/pZl1hTWet6dej&#10;dnTT/lrSkWfP+kPu73NvLI5R0QfcG9/3rqnshan/Ni1gwntiw6GwXxCMebOFajWYXXDYQgQPmNwh&#10;jbIksgrz3JU66TNdjgmRgZVCF+OUZnFFon+oXRUOM2+QrlR/hPnOfwC8an5XoxUVuG6I8dGg2RD9&#10;xqD6eFzb6GAZEpup9gFxThKRry2bV3jZJkx0tzroYV72zdMlNO9xu+astdRgCEy7iaEW+soRJGsW&#10;csx9BC0Q5EJkIYsjzJbi5gxw7hdmWUjfrD0wSO1OErTvjBIqyLXkBZhUehih0hN0hWopW5Y9Hh3h&#10;6N9nyr09qFI0hNaMdFXl+oImtJqBRm7hYX1W/v60G24bbiIV2f/76qdNTpL/OflOhCQ5myTsI7my&#10;qC795EGp6BcJHHhMqL8pnUftzuYNy8QInOnWb5aQCwdhhmx7Z0UhTQVTjy33h/8GjY2AhgIVnzOm&#10;QsxB3IelfBWGqF/ymLw3vJVewyds2X0J/SRtoW6rMcb0RKm9KVF5eV7noUDCSl3YIMZXM9XCyupL&#10;ZTFdkiBNbhhMnCg7yE5sfKgQPhjSHDBpERoPYQ5ibBGIRdRoF/WZshjz8lxb2YW3p1Ami7yt73Te&#10;WELAbNV5kvE/E0lIFLE/FdV8UCwbfdTM21d9n/gmqyiTIn8Okzy+ROYUwUWY3cCet7yTbhBXhKX/&#10;Nby+X3/rG8bnicLNfEbgG/5c41ivAcLyRLQ5K4f1PU4bc6+ax3zM3OvckdxG+bFl3/xm1iPWNaKg&#10;idplvUMoYV7crGlkYJNazahouLxE2KuCEf2aMmOdVu762PhrC2sAG+lif2hUNOsX1pp86hcnB/dC&#10;pDzlBusLz4+bWIbWTa81qWcIOdwb1Zq2amEHhK3NUcIP8wFBkzajtGqStVjYeyey+fY2481L1GmD&#10;O4pxQsDfZenSmPkI3syTFbMfEYK+wqGwGSKL+AOPTzc+CgY1gyMuMwLcHqbIJIAov8arOyxVaThC&#10;o4V2G5BY/GyC/cRpqzXBfrYZRJyCifHbqidVus5kD43OYYre4PFl4dROJuii2f3vGRMr+XcPRzFk&#10;j+ZBNyGRZC7yjFHpgzby2HG15sjA1IIR6RUkDmMqACs+MafCiKaPbRNtEvQ6noWDUP+dGrIcjAg8&#10;sr5WcuCYmDDvMcNaGAnL6zgmf4N7xhqhhz5hziEaLVwiwpK8QaTA7d89FeN049X8S0Fg/3SRGA2i&#10;fuzW14dV1io+RDRjgvXvF1hgiiSohaIDD7Sp7HWKkLc11sjVL5ZvM2kBu9f3i/O4nvoC6LfUnx4X&#10;kXZji8tj8un+zKxo02Ww40iDwWzaRZPtiTqA2fN+OAhfbNEqQ4022LF1JeMDtD73XGUHGYYIcxs+&#10;pHGM00/7dL0ynA/NNoKyNnzZ0whAD6mQ+VVUtZAYB0T9IO81nIWbIKTn9QW6pBnUqlZYSLEJ5mZ4&#10;XrUDclRTp0pl3p33+YedvLoU8W3kxl1T+cVo31YoF2B9QvD8YnrnoM3xJXbVYhoQrgs0KgRm7n/2&#10;e+1iCK5BT5IMd3ymCkJrzTAgjxbinqxf0K5nbLfaJAIGNV6xKAYLnGFcU1wFsyl8w1otfHilNlhN&#10;0OIG9v2InD+xFDZDhGN36PaR0baefqyWlFWplwdscwGRhkk8RgLCdv6XSrnUUCxDMqqquPU1usif&#10;SAUgLwVtBqmeai2WKATNK0TQ9HCyeuXI4Wf4cOZaNZ1uM0nHaIfZNOr0WzUjzZ/SQWpULmxOR4WK&#10;YZr4S43QB+690V4iQZ+YMYnigmmFQkj3fR6rrX0oFGdzfEAD9S0On2vFFrC8Rc0AmA9Cje5jgZun&#10;JrCNP+7VpPfjhuERfdtJ75MkZzRWS0+oRrFJNYKPx7WJNqHaff6f4Hjb3coUVWLDD0X1iae71vJv&#10;kuDvJOTnLDXQLPCbteCvF1HJYsa8jYIvcK8GjFgTNdrVY52qGe3oeS3+PVo1ymfV1GZLlHEucjGv&#10;Vy2YqF8eEUwX5ptYIjfqXtVU0JYQLOIjxjvPAg1tp0bCknRPmgG+YoQbG9zifx5TTECPWaBRpLSz&#10;JbewuhAYsWNNXzmt0vHNqoWioeFn8ydMkFSCInrQX9jEpUHgAW8OsZGq/scR0EUxdSR0hERLy779&#10;VWbP32y02P1qrWCxxweJtF9PzbWBZejscUnxSXEJgoMCE9uT4lr+5yRQkDrDoc5z/KNYgaw1yv9c&#10;/t9JCWI9W/L1zybfDn/fQBV4rFXAv+2F9J01H4sV7issDygvaHQoL1gMWcewmBA4g9UhVGJuzF28&#10;xRS+p6g/b4XBb++fshTquYK1C5shBjtxONuprvKDJh1TuYLFx5+QNlhY0GrCJa+o1XDPeTEfjwn4&#10;xgbDjfYA/rzcOZhEHyoOmGKJtCQ9JhRCkkZbDpWYnAguaGLhmk1DvWYk2yX0frk2lYgoYddaKxqF&#10;Y9KM5H24czkELgQEkiVDBDika0xDjpIXAjj967QcbWz+5IbZ4urJq5euNw4Bh4BDIOEI/D9UM+HH&#10;JukRjhkmKbyJPjm+EfLs0BZXrt6e6PO4Ax0CDgGHQHJDINkyxOQGlOtPTARwkGfXd6g5cgg4BBwC&#10;FwsCjiFeLE8yie6DIJqrNOWFkH4SaPOWf9bU38yYIY0WXiicRFd1p3UIOAQcAucegfAjU859n90V&#10;zyECK7S+LPlxfV9YoNGlKUxRBAJpyMWjpJkjh4BDwCFwsSDgGOLF8iST6D5KF8/lyyPSkXL86BkT&#10;rdlFyyPZYgpJdFl3WoeAQ8AhcM4RSLZRpuccCXdBh4BDwCHgELikEXA+xEv68bubdwg4BBwCDgGL&#10;gGOIFgn36RBwCDgEHAKXNAKOIV7Sj9/dvEPAIeAQcAhYBBxDtEi4T4eAQ8Ah4BC4pBFwDPGSfvzu&#10;5h0CDgGHgEPAIuAYokXCfToEHAIOAYfAJY2AY4iX9ON3N+8QcAg4BBwCFgHHEC0S7tMh4BBwCDgE&#10;LmkEHEO8pB+/u3mHgEPAIeAQsAj8DxzvLktXrBSNAAAAAElFTkSuQmCCUEsDBAoAAAAAAAAAIQAe&#10;PrTmYG0EAGBtBAAUAAAAZHJzL21lZGlhL2ltYWdlMi5qcGf/2P/gABBKRklGAAEBAABIAEgAAP/h&#10;AFhFeGlmAABNTQAqAAAACAACARIAAwAAAAEAAQAAh2kABAAAAAEAAAAmAAAAAAADoAEAAwAAAAEA&#10;AQAAoAIABAAAAAEAAAaEoAMABAAAAAEAAAhqAAAAAP/tADhQaG90b3Nob3AgMy4wADhCSU0EBAAA&#10;AAAAADhCSU0EJQAAAAAAENQdjNmPALIE6YAJmOz4Qn7/wAARCAhqBo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AMDAwQFBAQEBAUHBQUF&#10;BQUHCAcHBwcHBwgICAgICAgICgoKCgoKCwsLCwsNDQ0NDQ0NDQ0N/9sAQwECAgIDAwMGAwMGDQkH&#10;CQ0NDQ0NDQ0NDQ0NDQ0NDQ0NDQ0NDQ0NDQ0NDQ0NDQ0NDQ0NDQ0NDQ0NDQ0NDQ0NDQ0N/90ABABp&#10;/9oADAMBAAIRAxEAPwD91KKKK8M6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D91KKKK8M6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H91KKKK8M6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91KKKK8M6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q17e2mnWc+oX8yW9taxvNNLIQqRxxgszMTwAoBJPpVRi5NRirtilJRV3sW&#10;aK/Fn9oL9orxB8WNfuNP0a6nsfClq5jtLRGaP7SFOPPuAMFmfqqnhBxjduJ+k/2D/FnivVF8S+Gd&#10;QuprvR9OitZ7cTMXFtLKzqUQnO1ZFUnb0BXIAJOf3DPfAvM8o4XlxDjq0YziouVK2qUmkvevbmV1&#10;eNrebe/5PlHi3gMyz9ZLhKTcZXSqX0bSb+G3w6Ozv8j9E6KKK/DT9ZCiiigAooooAKKKKACiiigA&#10;ooooAKKKKACiiigAooooAKKKKACiiigAooooAKKKKACiiigAooooAKKKKACiiigAooooAKKKKACi&#10;iigAooooAKKKKACiiigAooooAKKKKAP/0/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DP24PipJoXhyy+GOkTbLvXB9q1AqcMtjG2ET286RTn/ZjIPDV95MyopZiAAMkngACvwS+NPjyT4k&#10;/E3XvFgcva3Fy0VkD0W0g/dw4HbcihiP7xNfvH0fOEI5vxH9exEb0sMlPyc3pBfJpy9Yn5B4z8Sy&#10;yzJPqlF2qV3y/wDbq+P9I/8Abx5bX7S/snfDc/D74TWVzexeXqniIjVLrcMMiSKBBGe/yxYYg9Gd&#10;hX5nfs6/DBvip8T9O0a5iL6TYn7fqZI+U20JH7s/9dXKx+uCSOlfuWqqqhVAAAwAOAAK/SvpM8ZK&#10;NOjw1h5au1Sp6L4Iv1d5NeUX1PhfAfhhudXPay0XuQ9ftP5KyXrIWiiiv49P6ZCiiigAooooAKKK&#10;KACiiigAooooAKKKKACiiigAooooAKKKKACiiigAooooAKKKKACiiigAooooAKKKKACiiigAoooo&#10;AKKKKACiiigAooooAKKKKACiiigAooooAKKKKAP/1P3UooorwzoCiiigAooooAKKKKACiiigAooo&#10;oAKKKKACiiigAooooAKKKKACiiigAooooAKKKKACiiigAooooAKKKKACiiigAooooAKKKKACiiig&#10;AoornPEXjDwp4QtvtfinWLHSYiMq15cJDu/3Q5BY+wya2oYerXqKlRi5SeySu38kZ1q1OlB1KslG&#10;K6t2X3nR0V8l+KP20fgroBeLTLi+16VeMWFsVj3e73BhBHuu72zXhOt/t/XrMyeHPB8UYH3Zb69M&#10;hP1jjjTH/fZr9Iynwb4yzFKVHAyiu87Q/CbT/A+GzHxP4YwTcauLjJ/3bz/GKa/E/SqivyI1P9uT&#10;4yXpIsrfRdPXt5NrI7fiZZnB/IVw99+1t8fr7I/4Sb7Op/hgsrRP/HvJLfrX22E+jTxZVV6k6UPW&#10;cn/6TB/mfK4jx14cp6U41JekV+skftfRX4S3P7RHxuuyTL4z1Vc/88pvK/RAtN0/9oT426ZOLm28&#10;Z6s7g5xcTm5T/vibep/KvX/4lez3kv8AW6XN/wBv2+/l/Q8z/iP+Uc1vq1S3/bv5c36n7uUV+WPg&#10;P9uzxjpjx2vxA0m21q24DXVn/ol0B3YrzC59gsf1r7p+HPx9+F3xRCQeGtYSPUHHOnXo+z3YPoqM&#10;cSY7mNnA9a/K+K/Cfibh5OrjcO5U19uHvR9W1rH/ALeSP0Lh3xFyHOmqeErpVH9mXuy+V9H/ANut&#10;nstFFFfnB9wFFFFABRRRQAUUUUAFFFFABRRRQAUUUUAFFFFABRRXnWqfFz4Z6L4mj8Har4k0+11m&#10;RlQWkkwDK742q5+6jNkYViCcjA5FdeDwGKxcnDC05TaTbUU3ZLdu19F1ZzYnGYfDRUsRNRTdldpX&#10;b2WvXyPRaKKK5DpCiiigAooooAKKKKACiiigAooooAKKKKACiiigAooooAKKKKACiiigAooooAKK&#10;KKACiiigAooooAKKKKACiiigAooooAKKK57xZ4n0rwZ4a1LxVrcnl2Wl20lzMR1IQcKvqznCqO7E&#10;CtaFCpXqxo0Y3lJpJLdt6JL1ZnWrQpU5VajtFJtt9Et2cZ8R/jR8OfhQLdPGmqi2ubsbobWKN57h&#10;0Bxv2RglUyCNzYBIIBJGK6fwV468K/ETQo/Eng/UI9RsJGMZdAyski43JIjAMjjIOGAOCD0IJ/B3&#10;x/431r4jeLtS8Ya9IXutQmLhM5WGIcRxJ/sxqAo9cZPJJr9Kf2EPDupad8Pda8Q3ZZbXWNRVbRD0&#10;K2iFHkHszsU+sdf0Xx74KYDhnhKOa18RJ4tOKktORuW8Yq1/dV3e7vyvRX0/EuD/ABUxmfcSSy+j&#10;RX1ZqTT15ko7SlrbV2VraXWumv3NRRRX83n7iFFFFABRRRQAUUUUAFFFFABRRRQAUUUUAFFFFABR&#10;RRQAUUUUAFFFFABRRRQAUUUUAFFFFABRRRQAUUUUAFFFFABXxJ8YP2zdD8A+JLjwn4S0ldfu7CQx&#10;Xty8/k20cqnDRJtV2kZTwx+UKRgbucfRHxu8Q674V+E3ijxB4aRm1K0sHaFkGWi3EI8w94UZpPT5&#10;eeK/BRmZ2LuSzMSSSckk9ya/o/wH8Lct4jVfNM4XPSpvkjC7V5Wu3KzTsk1bXV3vtY/D/F/xAx2S&#10;OjgMsfLUmuZysnZXskr3V2079lbufuV8C/jroPxu0O5vbG2bTdT05kS+sHcSeX5gJR0cBd8b7SAS&#10;oIIII6E+6V+T/wCwZdTJ8VNbslJ8qXw/NKy9i0V1bBT+Advzr9YK/PPF3hPB8O8TVsvwF1StGUU3&#10;eyktrvV2d7X1ta99z7Tw24jxOd5DSxuM1qXcW0rXs97bK6te2l+2wUUUV+Zn3gUUUUAFFFFABRRR&#10;QAUUUUAeKftFeLm8FfBnxPrEMnl3MtmbG3IOGEt6RACvugcv/wABr8Kq/SD9uz4lWskelfCvT3Dz&#10;RSpquolT/q/lZLeI+7Bmdgeg2HvX5v1/fn0deHJ5dwv9crRtPESc/PkSUY/LRteTufxx4253HG5/&#10;9WpSvGjFR/7eesv0T80frB+wn4Yh074a6r4oeMC51jU2iWTHJt7RFVBn0EjyV9wV4L+zFpI0b4Ee&#10;EbbbgzWj3be/2qaSYH8nH4V71X8d+JeZyzDirMMTJ3/eyS9Ivlj+CR/TfAmAWD4ewdBK37uLfrJc&#10;z/FsKKKK+HPrAooooAKKKKACiiigAooooAKKKKACiiigAooooAKKKKACiiigAooooAKKKKACiiig&#10;AooooAKKKKACiiigAooooAKKKKACiiigAooooAKKKKACiiigAooooAKKKKACiiigD//V/dSiiivD&#10;OgKKKKACiiigAooooAKKKKACiiigAoorzz4pfEbRvhX4J1DxjrJDLbLstoM4a5uXz5US+7HknB2q&#10;C3QV14DA18biaeEwsXKpNqMUt23okc+MxdHC0J4nES5YRTbb6Jbnj/7Q37SumfBhIND0q1j1XxJe&#10;R+ctvI5WC1hOQsk235iWIO1AQSASSoxnwr4Qfts6x4g8W2Xhv4kabYW9rqc6W0N9p6yRCCWU7U81&#10;JJJdyFiAWBXaOTkZr8+fFninWvG3iPUPFXiGc3GoalM00z9ACeAqjnCIoCqOygDtUPhixm1TxLpO&#10;mW2fNu762gjx13ySKox+Jr+78q8BeG8Jw88JmVNTruLcqt3dSte8dbJR6aa2969z+Q8x8YM8xOdL&#10;EYGfLRUko07Kzjf7Xdy666X0P6JKKKK/gU/sQKKKKACiiigAoorjvGvxA8G/DvSjrPjLVYNMtuQn&#10;mnMkrDqsUa5eRvZVJrowuEr4qtHD4aDnOWiUU22+yS1ZjiMTSw9N1q8lGK3bdkvVvQ7Givz78Sft&#10;9eHrS8aDwp4VutSt1OPPvbpbMtjusaRznB7ZYH1Haun8E/tzfDzX7yKw8WaXd+G3mYKLguLy1Qn+&#10;+6Kkij38sgdyBX6NX8GeNKWF+tzwEuW17Jxcv/AFJy+Vrnw9HxQ4Wq4j6tHGR5ttVJR/8CaUfxsf&#10;btFcD4o+KXw78F6Xb6z4m8QWNlaXcYmtnMoka4jYZDwpHueVSO6KRXjqfti/AN5zE2uXCKD/AK1t&#10;Puth/KMt/wCO18rl3B2fZhSdbA4KrUgusYSa9Lpb+R9FjuJ8nwdRUsXiqcJPpKcU/ubPqCivL/Cv&#10;xq+FHjWZLbw14o066uJDhLdpfIuHP+zFMEkP4LXqFeRj8txeBqexxtKVOfaUXF/c0melg8dhsXT9&#10;rhakZx7xaa+9XCiiiuI6gooooAKKKKACiiigArwr4u/tC/D74PQm21m4N/rLJui0qzIacg9GlJO2&#10;JD6sckcqrYrA/ae+M9z8H/A0baIV/t7W5HtdPZgGECooMs+08MYwyhQeNzKSCAQfxev7++1W9n1L&#10;U7iW6u7mRpZp5nLySOxyWZiSSSepNf0P4PeCq4kpf2xm0nHC3ajFaSm1o9ekU9NNW00rWufivib4&#10;pvI6n9mZbFPEWu29oX206ya110Ste97H1B8Qv2wfi340eW20a6Xwvpz5Cw6ccXBXtuuW/ebvePyx&#10;7V8v31/fandSX2pXMt3cynMk07tJI59WZiST9TTbSzu7+4S0sYJLieQ4SKJC7sfQKoJNe3eFv2aP&#10;jb4tKPZeF7uzhbH77UttioB77ZisjD/dU1/X2GwnC/CeG5aapYaFt24xb9W3eT9W2fzTXxOf8R1+&#10;abqV5eSckvRLSPySR4RRX6EeF/2Bten2S+MvFFrZjgtBpsD3LH28yXygp99jCvoLw/8AsVfBLR1U&#10;6lb6jrbjkm9vGjUn6Wwg49iT+NfD5x9IHg7Atxp1pVmulOLf4y5Yv5Nn1uWeDXE+LSlOlGkv78l+&#10;UeZ/ej8daK/eXSvgN8GdFx9h8GaOSvRri1S5Ye+6YOc++a/L/wDbDstJ0340XOm6NZ29jb22nWSe&#10;TbRLFGGZS+dqADJDDtT4D8a8DxXm7yvBYacLRcuaTXRpWsr9+4uL/CvF8PZaswxVeMryUbRT6pvd&#10;27dj5rsdH1bUwTptlc3YU4PkRPJg+h2g0moaTqukuseqWdxZu4yq3ETREj1AYDNfoz/wT/1Nns/G&#10;mjM3yxS6fcoPeQTo5/8AHFr9A9X0TRvEFi+ma9YW2o2kvDwXcSTRN9VcEfpXzHG3j9U4c4irZNWw&#10;PPCny+8p2bUoxle3K1pfa/zR73Cvg5DPMlpZpSxfLKd9HC6TUnG1+a/Te3yP506cjvG6yRsVZSCC&#10;DggjoQa/Wb4kfsSfD/xIJb/wJcSeGb9ssIObixduuNjHzI8nurlV7J2r88fiZ8EfiL8Jrnb4s01h&#10;ZM22LUbYmazlPYCQAbGPZXCsfTFfo/B3ixw3xLalgq3LVf8Ay7n7svl0l/26352Ph+J/DrPMivUx&#10;VLmpr7cdY/PZx+aR7N8IP2wfHfgOSDSfGLSeJtDXCHzmzfwJ0zHMx/eAD+CTOegZRX6qeCvG/hn4&#10;h+HrfxP4TvUvbG443Lw8bjG6ORDyjrnlT7EZBBP89de7/AH41ar8GvGEd9uefQr9kh1WzByGizxK&#10;g6ebFnK/3hleAcj4DxW8DsBm2GqZlkVNU8VG75Y6Rqd1bZSfRq13pLe6+z8O/FnGZdXhgc3m54d6&#10;cz1lDzvu4909lttZ/uTRVLTtRsdX0+21XTJ0ubO8iSeCaM5SSKQBlZT3BBBFXa/hKcJQk4yVmj+u&#10;YyUkpRd0woooqSgooooAKKKKACiiigAooooAKKKKACvwu/aH8CeIfAnxW12HXRJLHql5cajZ3bZK&#10;3MFzIzhg3dlJ2uOzD0IJ/dGuD+IXw08G/FHRDoPjKwW8gVi8MikpPbyEY3xSDlT6jo3RgRxX6t4R&#10;+I0eEc1liK9Pno1Fyzt8Ss7qUb9uqurp90j888SOCHxJl0aNGfLVg7xvs+jT9e/T7z8cPDX7S3xv&#10;8LJHDp/iq7uIIwFEV+EvV2jouZ1dwPowr9Rf2avi7rPxj8ATa74htIrfULC+ksJpLdSsM+2OOQOq&#10;knacSAMMkZGRgHA8rsf2EvhVbagLm71XW7u1VtwtnmhQMP7rukIYj/d2n3r668L+FfD3gvRbfw74&#10;WsIdO061BEcEIwMnksxOWZmPJZiWJ6k19n4ucb8EZxgVSyHCJYhyTdRQVOy6p2s5N+at1v3+W8Nu&#10;E+LMsxbqZviW6KTSg5ud30avpFLyd+ljoKKKK/nY/bAooooAKKKKACiiigAooooAKKKKACiiigAo&#10;oooAKKKKACiiigAooooAKKKKACiiigAooooAKKKKACiiigAooooAK/Ov9uv4mGC00v4V6bLhrnbq&#10;ep7T/wAs1JW3iP1cNIQeRtQ96/QfUtRs9I0661bUZRDaWUMlxPI3RIolLux9goJr8BfiV43vfiN4&#10;61nxnf7lbU7lpI42OTFAvyQx/wDAI1VffGa/oT6OvB6zTP3mteN6eGV151JXUfu1l5NR7n4v428S&#10;/UMmWXUnapXdv+3F8X36R802chY2VzqV7b6dZoZLi6lSGJB1aSRgqj8SRX9B3gnwrYeB/COkeEdM&#10;UC30q0itlIGN7KPnc+7vlj7k1+NP7LnhX/hLPjh4bgkTfBpszapMeoUWamSMn6zCMfjX7fV9R9KH&#10;PnPG4PJoPSEXUkvOT5Y380ov/wACPA8AMnUMLic0ktZNQXpFXf3tr7gooor+Uz+hwooooAKKKKAC&#10;iiigAooooAKKKKACiiigAooooAKKKKACiiigAooooAKKKKACiiigAooooAKKKKACiiigAooooAa6&#10;JIjRyKGVgQQRkEHqCK/MH9uD4eeGPCkfhTWfCmjWOkx3Ut/DefYreO3EkmIXjLCNVycb8Z6dq/UC&#10;vkv9tHww2vfBW41KJN0ug39tf8fe8tibd/wAmDH/AHc9q/UvBrPJ5bxdgnztQnPkavo+dOCutnZy&#10;TV9j8/8AFDKY47hvFLlTlGPMnbVcrUnb1S1PkT9hSdIfjFqMbdZ/D91Gv1Fzav8AyU1+t9fif+yX&#10;ri6J8ePDvmNtiv8A7TYv9ZoH2D8ZAtfthX2H0lMHKlxZGs9p0oP7nKP6HzPgXiY1OHJU1vCpJfeo&#10;v9Qooor+fT9mCiiigAooooAKKKKACuT8deMdK8AeEdU8Y602LTS7dpmUHDSP0jjXP8UjkIvua6yv&#10;y8/bf+LQ1fW7X4VaNNm10llu9UKHh7t1/dRHHURI24jpucA8pX3nhtwZU4nz6jlq/h/FUfaC3+b0&#10;ivNo+Q454op5BlFXHP49oLvJ7fdu/JM+JPFvijVvGnibUvFeuSebfapcPcTHsCx4VfRUXCqOygCu&#10;dop6I0jrGgyzEKB6k9K/02oUKVClGjSSjCKSSWyS0SXkkfwXWq1K1SVWo7yk7t9W3uz+gT4Y6d/Z&#10;Hw28KaXjBtNE0+Ej/aS3QH9RXc1Xs7dbO0gtE+7BGkY+iAAfyqxX+TGPxLxGJqYh/ak397uf6N4S&#10;gqNCFFfZSX3KwUUUVyHQFFFFABRRRQAUUUUAFFFFABRRRQAUUUUAFFFFABRRRQAUUUUAFFFFABRR&#10;RQAUUUUAFFFFABRRRQAUUUUAFFFFABRRRQAUUUUAFFFFABRRRQAUUUUAFFFFABRRRQAUUUUAf//W&#10;/dSiiivDOgKKKKACiiigAooooAKKKKACiiigBCQASTgDkk1+Mf7VHxpPxU8cNpeiz7/DmgM8FntP&#10;yXM2cS3PuGI2x/7AyMFjX2j+2L8ZT4F8HjwLoU+zW/EcTLKyHD22n8rI3s0xzGvtvIwQK/Iuv7D+&#10;jl4d8kHxVjo6u8aSfRbSn89Yx8uZ9Uz+ZvG/jXmkuHsJLRWdRrvvGPy+J+duzCvfP2YPDo8S/HPw&#10;rauu6Kzum1GQ9l+xRtMh/wC/iqPxrwOvtb9hPThdfFrU79xkWWhzlT6PLPAg/wDHd1fv3iVmMsDw&#10;rmGJg7NUppeslyr8WfjnAuCWL4hwdCWzqRb9E7v8j9aqKKK/y+P78CiiigAooooA+d/2ifjtZfBb&#10;wxG1mkd34h1TemnWz/cQLjfPKAQfLTIwMguxwONxH41+K/F/iXxxrU3iHxXqE2pX85+aWZs7R2VF&#10;GFRB2VQFHYV6b+0X4/l+Ivxc1zV0lMljZTHTbAZyotrQlAy+0j7pP+B15d4U8L6x408R6f4V8Pw+&#10;fqGpzrBAhOFyeSzHsqqCzHsoJr/RPwl4BwHC2RQx2KiliJw56k3vFNc3Ld7Rivi7tNvpb+J/EfjD&#10;GcQ5vLCYeTdGMuWEV9p3tzW6uT27KyXW+AqszBVBJJwAOSSadJFJC7RTIyOpwVYYIPuDX7U/BL9m&#10;bwX8I7eHVLlE1nxKVBk1GZMrAx6rbIc+WB03/fbnkA7R+Wv7QWq6nrPxp8YXur2/2W4XU5bcRbdu&#10;IbXEEJ9y0Uatu/iznvXdwX4r4LijOsRluV026NKPN7Ruzk+ZLSFr8u75m09k4q5x8U+HeKyDKqOO&#10;x8/3tSVuRK/KrN6yva+2iTXnoeQyTTTbfOdn2KEXcSdqjoBnoB6VHRRX6skloj88bb1YV9X/AAU/&#10;at8bfDW6t9J8SzT+IPDeQjwTvvurZOm63lY5wo/5ZsdhHA2ZzXyhRXicQ8NZbnmElgc0oqpB9915&#10;xe8X5rU9bJc9x+U4lYvL6jhNdtn5NbNeTP6IfC/ifQvGWg2fibw3dpe6dfxiSGZO46EEHlWU5DKc&#10;FSCDzW/X5LfsX/Fu58K+Nh8O9UnJ0fxG5FurH5YNQA+Qj0EyjyyO7bPQ1+tNf5x+JfAtbhTOp5dJ&#10;81NrmhJ9Yvv5ppp+l9mj+3+BOLqfEWVRx0Vaa92a7SXbyas1623QUUUV+fn2QUUUUAFFFFAH5yf8&#10;FAdNuGh8FauoJgjbUbZz2V5Bbun4sEb8q8O/ZI+EXhT4q+LdVbxjby3lhottFMtukjRxyTSuQolK&#10;4YrhWO0MMnrkZB/WDxp4H8K/ELQ5PDnjHT49SsJGWTy3LKySLna6OhV0YAkZUg4JHQkHP8AfDPwR&#10;8MNLl0jwTpiadBO4knbc8sszgYBeSRmdsDOAThcnAGTX9AZP4zRy7gN8N4WM4YpXUZxaSUZTc273&#10;5lKzcdF2dz8bzPwuljuL/wC3cQ4Sw7s5Qd221HlStazV0nq/KxueH/Cfhjwnaiy8MaTZaVBgApZw&#10;JADj+9sA3H3OTXQUUV+CV69StN1a0nKT3bd2/mz9gpUadKCp0opJdFogooorI0CvxN/a0vPtnx/8&#10;UkHKwmyhX22WcAP/AI9mv2yr8JP2hbz7d8bfGc+c7dWnh/78Yj/9lr+lPowYfm4ixNbtRa++cP8A&#10;I/CvH2tbJKFLvVT+6Mv8z6V/YFuCvjHxTaZ4k0yCTH/XObH/ALPX6jV+VX7BJP8AwsXxCO39if8A&#10;txFX6q18x9ISCjxrXa6xp/8ApCX6H0HgvJvhain0lP8A9KYVT1DT7DVrGfTNUt4ru0uUMc0E6CSO&#10;RG4KsrAgg+hFXKK/FITlGSlF2aP1SUVJOMldM/G79qP4BL8JNfi1/wANxufC+sSMIFJLGzucFjbs&#10;x5KkAtGSckAg5K5PyhX9AHxS8BWHxM8B6v4Nvwo+3QH7PKwz5NynzQyDv8rgZx1XI71+BV/Y3emX&#10;1xpt/GYbm0leCaNuqSRsVZT7ggiv9BPAnxBq8R5NLC4+XNiKFk295Rfwyfd6NP0TerP4y8XeDKeS&#10;ZnHEYSNqFa7S6RkviivLVNetlsfp3+w78U5NY0G++F2rTF7nRgbzTSxyWs5GxJGPaKRgR7SY6LX3&#10;1X4MfAzxlL4C+LHhrxEJPLgS+jt7rnA+y3R8mXPrtRyw9wK/eev5x+kJwnDKeJPruHVqeJXP/wBv&#10;p2n9+kn5yZ+3+C/EU8yyL6rWd50Hy/8Abu8fu1j6RCiiivwc/XwooooAKKKKACiiigAooooAKKKK&#10;ACiiigAooooAKKKKACiiigAooooAKKKKACiiigAooooAKKKKACiiigAooooAKKKKACiiigAooooA&#10;KKKKACiimSSRwxtNMypGilmZjhVUckkngACmlfRA2Por4V+Jn7cPhTw3qE2j+ANNPiKWFij30kvk&#10;We4dfKwrPMM8Z+RT1UsOa8r039vzxRHODrHhOwuIc8rbXMsD4/3nWUfpX6zl/gdxnjMKsXTwlk1d&#10;KUoxk/8At2TTX/b1j84xvizwvhcQ8PUxN2tG4xlJL5pNP5XP0+or5J8AftlfCfxlcxabrLXHhm9l&#10;IVf7QCm1Zj2FwhIX6yKg96+tEdJEWSNgysAVYHIIPQg18Hn/AAvm2SVlh82w8qUntzLR+j2fybPs&#10;Mnz/AC7NaXtsurRqRW9nqvVbr5pDqKK8N+Pfxo0v4M+Dn1Ntk+tXweHSrNj/AKyYDmRwDnyosgt6&#10;nC5BYGuTJsnxea42nl+BhzVajsl/WyW7eyV2zpzPMsNl+FqY3Fy5acFdv+ur2S6vQ+fP2zvjdFoO&#10;iv8ACbw9MG1LVYlbVZFOTb2bcrFx0ebuO0fb5wR+Wlaes6zqniHVrvXNauXu7++mee4nkOWkkc5J&#10;P9AOAOBxWZX+lnh5wPhuFcmhltHWfxTl/NN7v0WyXZd73/hLjXiyvxDmc8dV0jtCP8sVsvV7vzfa&#10;x+iv7AvhXfe+KfG0yf6qKDS7d8dTIfOmH4bIvzr9K6+Z/wBkbwt/wjHwO0aSRNk+syT6pLx189tk&#10;R/GGOM19MV/BXi9nf9qcXY3EJ3jGXIvSC5dPVpv5n9g+GuU/2fw3hKLWso879Z+9+CaXyCiiivzU&#10;+6CiuZ8XeMvDHgPRJvEXi3UIdNsIODJKeWY9ERRlnc44VQSfSvhXxN+31ptvevB4Q8Ky3lsrELc3&#10;90LdnA7iKNJMA9svn1Ar7Phbw+4g4iUpZRhnOK3ldRjftzSaTfknc+X4g4zybJGo5lXUZPZauXra&#10;Kbt5vQ/RCivhX4f/ALc3g/xDqUOleNtHl8O+ewjW9ScXVqrHgGX5I3jX3AcDqSBkj7niljnjSaF1&#10;kjkUMjqQVZSMggjggjoa4+J+Dc54erRoZxQdNy22afe0otp26pO6vqdWQcUZXnVJ1ssrKaW+6a9U&#10;0mvLTXoPooor5g94KKKKACiiigAooooAKKKKACiiigAooooAKKKKACiiigAooooAKgurq2sbaW9v&#10;ZUgt4EaSWWVgiRogyzMxwAABkk8AVPX56ft0/E3UdMs9K+GGlTNAmpwnUdSKnBkgVykEX+40iOzD&#10;uVXtkH63gfhKvxLnVHKKEuXnesv5YpXk/u2XV2R85xZxHRyLK6uZVlfl2XeT0S+/d9Fdmb8Wv24p&#10;ra+n0T4TWcMsUTFG1e+UsJCOMwQ5X5fRpM5/uDqfmGT9qv4/SXP2o+LJVbOQq2toIx7bPJ2/mK+e&#10;qeY5BGJSpCMSobHBK4JAPqARn6iv9Bci8KOFMqw0cNTwUJvrKpGM5P1ck9+ysuyP4xzfxF4izGu6&#10;9TFTh2UJOEV8otfe7vzP0g+B37Z+r6tr1l4T+KkVuyX8qW8Gr26CExyucKLiMHZtZiBvQKF7gjJH&#10;6O1/Pb4E8Ha14/8AFumeEtAjaS81CdYwyjiJBy8rHssagsx9B61/QiowoGScDGT1Nfyl9IXhDJMj&#10;zLDSyiKpyqxk5wWys0oyS6c15Kysvd0W5/RHgtxLm2bYGvHMpOcabioze7undN9eXR3evva9BaKK&#10;+Vv2s/iv4t+FngWwn8HMLa91a9Nq18UWQ26LGXIRXBXe+MAkHADYGcEfi3DeQYnO8zo5Vg7KpUdl&#10;d2S6tt66JJ7Jvsrn6nnmc0MpwFXMcTfkgruyu+1ltu/NH1TXNeM/DkHi/wAJaz4WuceXq1hcWZJ/&#10;hM0ZUN9VJBHuK+I/2Tv2kvEfjXXZ/h98RL4Xt9PG0+lXjokckhjBaWB9gUMdmXQ4zhWBJ+XH6A16&#10;nFXC2Z8JZx9SxllVhyyjKN7NbqUW0nurbLVNHn8PcQYDiPLPreGu6crxae6ezTs30ffZo/nq8Kat&#10;c+DPG2ka3KrRTaJqlvcyJ3DWsysyn/vkgiv6E0dZFDoQysAQRyCD0Nfgv8c9Kj0X4xeMtPhG2NdZ&#10;u5UUdFWeQygD2AfFftL8IdbbxH8LfCetO26S60eyaU9cyrEqyf8Aj4Nf0H9JGlHHZblWe01bnTT/&#10;AO3oxnFfL3j8Z8DaksJjsxyib+Fpr/t1yi/0PRaQkAZPAFfIPx0/a08NfDOafwz4Sji13xHHlJRu&#10;P2OzcdpmUgu4PWNCMc7mU8H8zfHXxm+JnxHmkfxXr11cW8hOLOJ/JtFHYCGPahx0ywLHuTX55wN4&#10;DZ9xBRjjcQ1h6EtU5JuUl3jDTTzk433V0facW+L+T5NVlhaKdaqt1FpRT7OXfySdup+2OrfFf4Ya&#10;DKbfWPFmi2kynBilv4BIPqm/d+lb/h/xb4W8W27XfhfWLHV4UwHeyuY7gKT2by2O0+x5r+eCt/wx&#10;4p8Q+DdZt/EHhe/m07ULZsxzQNtOO6sOjIf4lYFWHBBr9Xxn0WsN9Vf1THS9t05orlb80ndet3bs&#10;z87wv0gq/wBYX1jCL2fW0nzJfPR+ml+6P6IaK8U+Anxct/jH4Bt/ELokGqWrm01O3T7qXKAHcgJJ&#10;2SKQy56ZK5JUmvQ/GfjLw94A8N3vivxPci10+xTc7dXdjwsaL/E7nhR3Ptk1/KGOyDH4TM5ZRWpv&#10;28ZcnKtW5Xskrb36W3urH9E4TOMHicBHMqc17Fx5uZ6JK19e1ut9jqKK/FX4vftRfET4majPBpt7&#10;PoGghisFhZSmN3T1uJUw0jHuuQg7DPJ574I/F3xx4D8e6O+najdXFje3sFve6fJK0kNxFM4RvkYk&#10;CQA5RwMg+oJB/eKf0as7/smWOr4iEayi5ezs3sr2c72T9E1frbU/IanjrlX9oxwlGjKVJu3Pe3W1&#10;1Hdr5p26dD9ePjL8TLD4TfD/AFHxddbXuUXyLCBj/r7yUERJ9Bgu+OditX4Xquu+NPEgUebqOsa3&#10;efWSe6uX/mzt9K+i/wBq/wCMf/CzvHraNo8+/wAP+HWktrUocpcXGcTT8cEEjYh6bVyPvGu8/Zd+&#10;GTaf4T8UfHfW4sRaNpeojRQ44aaKCQzXA9kAManpuL91FfqXh5k1HgDhCec4+P8AtWI5bRe95aUq&#10;ffrzS6rW/wAJ+fca5nU4y4ljleDl/s9G92trLWpP8OWPR6fzHw667HZMhtpIyvQ47j2re8J2wvPF&#10;OjWhGRPqFrHj13yqP61z9d18L4Rc/EvwlbnpLrumof8AgVzGK/ofNKvssFWqdoyf3Jn4rl9P2mKp&#10;w7yS/E/oGooor/JY/wBHAooooAKKKKACiiigAooooAKKKKACiiigAooooAKKKKACiiigAooooAKK&#10;KKACiiigAooooAKKKKACiiigAooooAKKKKACiiigAooooAKKKKACiiigAooooAKKKKACiiigAooo&#10;oA//1/3UooorwzoCiiigAooooAKKKKACiiigArnPF3irR/BHhnUfFmvy+TYaZA08rfxHHCooOMu7&#10;EKo7sQK6Ovyx/bU+Mo8Qa6nwr0Cfdp+jSCXVHQ8TXwHyxcdVgB5H/PQkEZQV954b8E1uKM8pZdC6&#10;pr3qkv5YLf5v4V5tdLnyHHHFVLh/KamOlrPaC7ye3yW78kfIfxF8dax8SfGWp+Mtbb/SNQmLJEDl&#10;YIV+WOJP9lEAHv1PJNczp+l3+qvNHYQtKbe3mupSOiQwKXdmPQAAfiSAOSKz6+79K+FZ+GX7KHiv&#10;x1rcPl694rt7KKJXGHt7Ca6h2R+oaVSZHHpsBAKmv9Cs+z3BcOYTC4OjFJ1J06NKC/vNR+6EdX6J&#10;Xu0fxdlGUYrPMTiMVVk2oRnVqS9E5ffJ6L1v0PhCv0J/YAsw+veMdQxzDaWMOf8ArtJK3/tOvz2r&#10;9L/+Cf1rs0vxre4/1txp0Wf+uS3Df+z18p47V/ZcD42275F99SH6XPofCKj7TizC36c7+6Ev1P0R&#10;ooor/OQ/t8KKKKACvN/i/wCLf+EF+GPiXxUr+XNZafL9nbOMXMo8qD/yK616RXxR+3R4kOl/CzT/&#10;AA9E2JNa1SMOP70FqjSN+Unl19fwDkqzfiPBZfJXjOpHm/wp3l/5KmfNcY5q8tyTFY2Ls4wdv8T0&#10;j+LR+S3Xk19w/sJ+FE1X4jat4rnTcmg6f5cRx924vmKKc/8AXJJR+NfD1frN+wp4fGn/AAu1PX3T&#10;Eur6tIFb+9Baxoi/lI0lf3V465w8v4NxXI7Sq8tNf9vP3v8AyVSP5H8I8sWN4nw/Mrqneb/7dWn/&#10;AJM0fbVefeLfhR8N/Hdwl54t8O2GpXKbcXEsQE5C9FMq7XKj+6SR7V6DRX+eOCx+JwdVV8JUlCa6&#10;xbi/vVmf2risHQxNP2WJgpx7SSa+5nnCfBz4RxqETwT4dAHH/IKtT/7T5rPvPgT8Gb5Sk3gnQ1B/&#10;542MMB/ONVNer0V3w4kzaEuaGKqJ/wCOX+ZxyyPLpLllh4Nf4Y/5HxF8Uf2KPAevadNe/Dfd4f1a&#10;NS0UDyvNZTt12sJC7xk9AyttH9w9vyu1jSNT0DVbvRNZt3tL6xmeC4gkGHjkjOGB/HuOD1HFf0XV&#10;+PP7bOmWmn/G17m2QI+o6VZ3U+BjdIDJDk++yJa/qX6PviXm+YZjPIc0qurHkcoSk7yTi1dOT1aa&#10;fVtprTRn8++M/AuWYLBRzjL6apy5lGUYq0Wneztsmmulr3PlTS9Su9G1Oz1ewfy7qxniuYH/ALsk&#10;LB1P4MBX9EGj6lDrGk2Wr2/+qvraK5T/AHZkDj9DX86Ff0D/AAvWRfhp4SWXO8aFpobPXIto81v9&#10;KbC03h8vxNveTqR+TUX+FvxMvo+YiarY2h9m0H805L9fwO5ooor+OT+mwooooAKKKKACiiigAooo&#10;oAKKKKACv59/ide/2l8SfFmoZyLrXNRmB9nuJG/rX9AVzPHa28t1KcJCjSMfRVGT+lfzm3lzJe3c&#10;95NzJPI8rf7zkk/qa/rL6LGFviMxxPZU4/e5v/20/nP6QmItQwVDu5v7lFfqfdX7A8efHniWX+7p&#10;CL/31Oh/pX6nV+Yf7AUO7xJ4uuP7ljaJ/wB9yOf/AGWv08r83+kFPm42xK7Rpr/ySL/U+58GYW4V&#10;oPu5/wDpTQUUUV+Kn6mFfh1+0/pEOi/HjxdaQLtSW7iu+Oha8ginc/i8h/Gv3Fr8Uv2ubmK5/aA8&#10;TeUQRELCIkf3ls4M/kePwr+kPow1JribEQXwujK/ynTt+bPw7x8pweQ0ZvdVVb5wnf8AJHzaCQQQ&#10;cEdDX9EvhvUG1bw7pequcteWVvcE+pljVv61/OzX0h47/aB+MCX0fhiy1q90Cx0KCDTobWxc2zEW&#10;sax+Y7rtkcybd/LbQDwMdf3fxl8OMZxfPBYfBzjB0/aNuV9nyLRJNt3t2Xntf8i8L+OMLw1HF1sV&#10;CUlPkSUbbrm3baS0v5+R+2FFfnD+yp+0v4q8QeKofhv8Qrw6n/aCP/Zt/KAJ0mjUuYZWAG9XVTtZ&#10;vmDADJDDb+j1fxPxtwVmHC+ZPLMxs5WUlKO0ou9mr2e6aaa0a+Z/VPCnFOC4gwKx+Cva9mnumuj3&#10;WzT06MKKKK+QPpQrO1fV9L0DTLnWdauorKxs4zLPcTMEjjRepJP+SeBSaxrGl+H9Kutb1q5js7Cx&#10;iaa4nlOEjjQZJP8AQDkngc1+NP7Q/wC0RrPxi1htM0xpLLwrZSn7JaZ2tcMvAnnAPLH+FeiD1OSf&#10;0vw08NMfxdjvZUvcoQtzztt5LvJ9F03fn8Jx3x3g+G8J7Sp71aXwQ7+b7RXfrsvL2/4o/ty65PqM&#10;um/CmzhtbCJio1G/iMk8+P4o4iQsaHtvDMRjIU5Fel/sz/tT698SPEw8A+PIbc6hcxSS2F7bJ5Xm&#10;tCpd4pY8ld2wMysuBhSCO9flbX2j+xD4EvNd+J8njV0ZbHw1bS4kxw11eI0KIPXEbSMfTA9RX9U8&#10;e+F/B+TcHYqUcNGMqcG4zfxue0by3fNKya210SP564P4/wCJsz4mw8ZV3JTmlKH2OT7Vo7K0btPf&#10;TVs/W+iiiv4LP7ACivPPid8TfC/wm8LyeK/FUkgtxIsEMMCh57idwSscakqM4UkkkAAEk1yfwb+P&#10;ngv41Q3q+HUubO+07a1xZ3iqsgjckLIhRnVkyMHkEHqBkE+7S4ZzWrlk85p4eTw0XZzt7qen6tK+&#10;13Y8ipn2XU8fHK51oqvJXUb6tf0npue30UUV4R64UUhIUFmOAOST2r8+vjj+2hDol5ceF/hKsF7c&#10;wkxz6zKPMt0ccEWyfdlIP/LRsp6KwINfV8I8FZtxLjPqWVU+ZrWTekYrvJ9PJat9Ez53iTinLciw&#10;31rManKnslrKT7JdfyXVo/Qaiv5/PEXxS+I/iy7N54h8S6neSE7gGuXWND/sRqVRB7KoFfc/7FHx&#10;f8Ya/r2pfDrxLfXGqWkVg1/ZTXTtLLbmKSON497EsY2EgIBJClcDGTX6vxd9HzM8iyWpm7xUKjpq&#10;8opNadXFt6231S089H+dcN+M+AzfNYZasPKCm7Rk2nr0ultfyb1+8/RtjtUtgnAzgcmvyYi/be+J&#10;yeOP7UuYbX/hHftOG0kQKHW23YIE3+s84L3J2bv4ccV+tFfiZ+1R8PV+H/xf1SOzi8vTtbxq1oAM&#10;KBcE+ag7DbMHwB0UrR9H3K8gzXMcXlec4eNSc4Xhza2Sb51HtJppprVKLsx+M2YZxl+Bw+YZXWcI&#10;xnaVut/hv3irNNPR3Vz9p9O1Cz1bT7bVdOlWe1vIY7iCVfuvFKoZGHsVINYnjHxj4d8BeHbvxT4p&#10;u1s9Ps1y7tyzMfuoi9Wdjwqjkmvmr9jbx+viP4PDStSnUT+FZ5LOR5GAxaEebC7E8BVUsg9BHXwj&#10;+0v8crr4veL3s9KmdfDGkSNHp8XIE7jKtdOO7P0TP3U4wCWz5PC/g3jMz4sxGRVW40cPJ+0n15b+&#10;7bpzTWq7K71tZ+jn/ifhcBw5Qzemk6taPuR/vfav5Qej7uy63LPxl/al8e/E6+ls9GuZ/D/h5SVi&#10;srWUxyzL/euZUILk/wBwHYvoSNx+e9J8S+ItBvV1LRNUvNPu1O4T208kUmf95WBrEr6j+Bf7L3iz&#10;4tNDrurF9F8Mbsm8df310AeVtkPUdvMb5Aem4grX9p16PDHB+TNVYwo4aKtZq/M+3Vzk/m2fyzRq&#10;Z9xNmidOUqteTvv8Pn0UYr5JH3B+yL8ZfF3xV8OaxY+McXN3oElsiagECG5juBJhZAoCmSPy+WAG&#10;QwyM5J+va5HwR4E8LfDrw/B4a8I2KWNlD8xC8ySyEANJK5+Z3bHJPbAGAAB11f5z8ZZnl2Y51iMb&#10;lND2NCbvGGisrJPRaK7vKy0V7LRH9u8MYDG4LK6OFzGr7StFe9Lvq+r1dlZXertdhRRRXzB7wUUU&#10;UAFFFFABRRRQAUUUUAFFFFABRRRQAUUUUAFfnz+218ZLjSLO3+E3h64Mc+oRC51iSM4ZbZjiO3yO&#10;nmkFnHXYFHKuRX3lres6f4d0a+1/VZBDZadbS3VxIf4YoVLsfyFfgB488X6h4+8Y6v4x1Qn7Rqt0&#10;8+3OfLQ8Rxg+kaBUHsK/oX6PHBMM3zuWa4qN6WGs1fZ1H8P/AIDZy8ny9z8X8auKpZblUcuw8rVK&#10;907bqC+L79F6XOSorV0PRdR8R6zY6BpERnvdRuIrW3jH8UkrBVHsMnk9hX63wfsU/BltAs9Ovbe+&#10;GoxW6Jc6hbXciPNMF+eQRyeZEuWyQAmAPWv6w458Tsl4TlRhmnM5Vb2UUm0lu3dqy1st2+2jP504&#10;S4CzTiKNWeX8qVO13JtXb6LR69enrsfj3X6QfsU/GvULm7b4QeI7hp4xC8+iSyNlkEQ3S22TyVCZ&#10;eMfwhWHTaB8rftAfBS5+Cfi2HSEvDqGmajC1zYXDrtl2K21o5QON6HGSvDAg4GSozP2e57q3+Nvg&#10;ySzJEh1aBDj/AJ5yHbJ+Gwtn2rz+NsJlPF/BlbE0mp03TlUpyttKKbT11WqcZLtdM7eFcRmPDXFF&#10;KhUTjNTUJx7xk0muz0d0+9mftv4w8W6J4F8Nah4r8RTi3sNOhMsrfxMeiog4y7sQqjuxAr8Lfix8&#10;Tdd+LXjO88W62SiyHyrO1DZS1tUJ2RL9M5Y8bmJPGcV7z+1p8dT8R/E3/CGeG7jd4b0OZgXQ/Je3&#10;i5Vpcjgxx8rH2PzNyGGPj2vjvAjwxWRYD+2cxh/tVZaJ7wg9UvKUt5dlaOmt/pvF7j3+18Z/ZeCl&#10;/s9J6tbTkuvotl31eulirVjZ3Go3tvp9ou+e6lSGJf7zyMFUfiTVWvav2dNCHiP43eD9OZd6x6il&#10;4wPQixVrk59v3VfuOdZjHL8vr4+W1OEp/wDgMW/0PybKsC8bjaODjvOUY/8AgTS/U/b/AMP6NbeH&#10;dB03w/ZjFvplpBZxY4+SBFjX9FrXoor/ACeq1Z1ZupUd23dvzZ/otTpxpwUIKyWiCuI+InxA8O/D&#10;HwpeeLvE03l2tqMJGuDLcTN9yKIEjLufwAySQASOzlligieeZ1jjjUu7sQFVVGSSTwAB1Nfij+0p&#10;8bLn4veNXTTpWHhzR3eDTYskCXnD3LD+9Lj5c/dQAYzuz+meFHh1V4tzf2E7rD07OpJdukV/el07&#10;JN62s/g/ETjanw5lvtY2daekF59ZPyj+Lsutzhvi38XvFfxg8SSa54hmMdtGzLY6ejEwWkRP3VHG&#10;5zgb3Iyx9AAB5VRXoN74BvdG+H9n461xjarrd01vo9sRiS5igGbi5OekSErGvdmbPAX5v9D8NSy7&#10;J8PQwGHiqcLqEIrvq7JbvROTfZOT6s/imvUxuZ16uMrNznZylJ9trt9NWkl3aS6I8+r9wf2W73Ur&#10;/wCAvhKfVWZplt54UL9fIhuZY4evYRKoHsBX42eAvBmrfELxfpfg7RVzdancLEHIysUfWSVsfwxo&#10;Cx9hX6r/ABq+Nuhfs3+EdH8B+ELaK81qOxihsbeYkxW1rCvlrPOFIZixU7VBBZgxJGOfwf6QFGrn&#10;X1DhbLafPiqk/aW/lhGMott9Itvf+6+tj9f8GqtPKvrnEGOnyYeEeT/FJtOyXVq3/k3qfXdFfjPp&#10;P7ZPx0sNYTUb/VbfUrXfuewms4I4WXP3Q0SJKvHQ7/rmv1l+HvjbTfiN4L0nxrpCtHbapB5vlsct&#10;FIpKSRkjqUkVlz3xmv5j488Kc84SpUsRmPJKnN2UoNtKVr8ruotOybWlnZ6n73wh4iZTxHUqUcDz&#10;RnBXtJJNra6s2rXt1vrsdnRRRX5ofdhXCfEj4h+Hfhd4Su/F/iaQrbW2EjiTBluJ3zsijBIyzY+g&#10;ALHABI7uvy3/AG9PFd3deMdA8Fo5FpYaedQdAcBp7qR4xkdyqRDHpvPqa+/8MeD4cTcQ0MrrNqm7&#10;ym1vyxV2l5vRX6XufG8e8TSyHJauPpq89FG+3M9E36avztY8Y+JP7U/xY+IF9L9k1Sbw9pZY+TY6&#10;XK0BCdvMnXbLIxH3skKeyjpXm/h34w/FHwrqEep6L4o1SOWNgxSS6kmhfHaSKQtG49mU15tWhpOl&#10;ahruqWmi6TA9ze30yW9vCgy0ksjBVUfUmv8ARPC8JZDgMC8HSwtONFLVOMbW6uTe/m3fzZ/E9fiP&#10;OMZi1iamInKq3o1J3v0tbbyS+SP3i+DXj9/if8NdE8bTwrb3F/C63ESZ2LPBI0Mm3OTtZ0LKMkgE&#10;AnNenVwXwv8ABMPw6+H+h+C4WDnTLRY5XX7rzuTJM49mlZiPY13tf5iZ/LByzPEyy5WoOc+Rf3OZ&#10;8v4WP74yaOKjgKCxrvV5I8/+Ky5vxuFFFFeQekFFFFABRRRQAUUUUAFFFFABX5O/t36VeW3xR0fV&#10;5FP2W90WOKJ+3mW883mKP90SIT/vV+sVeKfHj4Oad8Z/BT6FI6W2qWbG50y7YcRT4wUfHPlyD5Xx&#10;nHDYJUCv0vwj4tw/DvE1DH4z+E7wk+ykrc3ydm/K9tT4TxI4crZ3kNXB4b+IrSiu7j0+aul52Pwq&#10;r9HNA8D+Af2ofg94d0DwhcweGPEfgqIwzWnl74289UEsjKCGZZ2jDiX5mVtytknNfAnirwrr/grX&#10;rvw14ns5LHUbJ9ksUg/JlI4ZGHKsMgjkGrngfxv4j+HfiW08V+Fro2t9aNx3jljP3opFyN0bjgj8&#10;RggEf3lxhkVfO8FRxuSYn2eIpP2lGad4NuLVpLVSjKLavZ2vdaXT/kHhnN6OVYurhc1oc9GouSpF&#10;6SSTTuno1KLSdrq9rPo1+wX7P37O2j/BOyur24uU1XX9QAjnvRH5aRQAgiGIEkhSRlmJBYgcAAV9&#10;I1498GPjL4b+MvhdNZ0lhb6hbhU1HT2bMttKR+BaN8Eo+MEcHDAgew1/nTxlis5r5zXnxA39ZvaV&#10;9LW2SS0tba2ltUf21wvh8ro5ZRjk1vYWvG2t77tt63vvfW+jCvjb9uU2Y+DNsLnHmnXLT7P6+Z5U&#10;+f8AyHur7Jr86f2/dfC2XhHwvG2TJLd38q+nlqkUR/HfJ+VfT+DWBniuM8BCHSTk/SMXJ/fa3zPB&#10;8UMXHD8L4ycuseX5yaj+tz88/C/iG/8ACXiTTPE+lsVu9Lu4buLnGWiYNtPs2MEdwcV/Qrpt/b6p&#10;p1rqdod0F5DHPEfVJVDL+hr+cyv6APhO0j/Czwa8v328P6WWz6m1jz+tfu30pcBS9hgMal795x9V&#10;aLX3NO3qz8i+j7jKntcZhb+7aMvR6r8dPuPx1/aaAHx38Yben21Pz8mPNeiS/tM6r4f+A/hv4YeC&#10;5ZLXVhb3UeqaguVe3ha5m8uGA8EO8RUs4+6pAX5iSvmf7SL+Z8c/GLemolf++UQf0rxGv3DKOGMv&#10;zfh/KY5jT51RhSmk9nJUuVXXVLmvbulfTQ/J8yz/ABuW51mMsDPldSVSDa3s6l3Z9Hpa/ZsUksSz&#10;HJPJJ719HfDn9lb4ufEa0i1W2sYtG02YBo7rVXaASqe8cSo8rAjkNsCns1fW/wCzB+y5p+jafafE&#10;P4k2K3GrXAWfT9NuF3R2cZ5SWVDw0zdQrZEYxxv+799V+MeJP0h/qGJnlnDUYzlF2lUlrG63UEt7&#10;fzPTsmrM/UeBfBX63Qjj89k4qWqgtHbvJ9L9lr3aeh+LHxt/Zo1v4KeHdN8Q6jrNvqiX939jZIIX&#10;jEUhjaRfmYncCEbsOlfM1frL+3k6D4TaNGfvt4it2H0W1u8/zFfk1X6x4OcUZjxBw3DMc0lzVXKa&#10;ukldJ6aJJeR+deJ3D+CybPZYLL48tNRi7Xb1a11d2fd/7BfiKa08e+IPC7MRBqWlrdhc8GWzlVV4&#10;9dk7/lXnn7Vnxrl+J3jWTw/o05bw34fleG2CH5Lq5X5Zbg44YZysZ/ucjG814X4E8b6j4Du9V1PS&#10;HMV7e6Vc6dFIOsf2sojsCOjLHuKns2DXD1vhfD7Df65YjiqvFOXJCMPKVrSl68qjFf8Ab3kY4jjS&#10;v/qvR4epOy5pOX+G94x9L3b+QV7hqfgo/Cvwjp3iLxIxj8V+IYhPpGng4fT7Fv8Al9n7iZ/uwJxs&#10;OXJ3qAtH4N6J4ek1q68b+NkEnhrwnGt9dwnGb25YkWlmoPVp5BkgjHlo5OAM1xnjzxvrnxF8V6h4&#10;v8Qy+Zd38m7aPuQxjiOKMHokagKPpk5JJr6LF18TjszWAoaUKdnVf80nrGkvK3v1P7rjHaTt4mGp&#10;UMJgHjKutWelNdktJVH8/dh5qT3ijT+Fvw81X4peONN8G6VlTdybrifGRb2ycyynt8q9AfvMQvU1&#10;+vnxosNK8Afs5eJNE0OIWthYaIdOt4x2SbbAMnuzb8sepJJPJrhf2Qvg5/wr3wR/wlmtwbNe8Sxp&#10;KyuMPbWX3oYueQz/AOsccdVUjK1v/th332T4B69CDg3c9hAP/AqKQ/ohr+UuPeN1xPx7gMowsr4a&#10;jWpx02lLnSnLzS+GPkm18R/RPB/Cn9gcH4zMsQrV6tKcvOMeV8sfV7vzaT2Pxcr0n4NJ5nxe8EJ6&#10;+I9Kz9BdRGvNq9P+Cf8AyWLwR/2MOmf+lMdf19xE7ZTin/07n/6Sz+ackV8xw6/vx/8ASkfvjRRR&#10;X+UB/ooFFFFABRRRQAUUUUAFFFFABRRRQAUUUUAFFFFABRRRQAUUUUAFFFFABRRRQAUUUUAFFFFA&#10;BRRRQAUUUUAFFFFABRRRQAUUUUAFFFFABRRRQAUUUUAFFFFABRRRQAUUUUAFFFFAH//Q/dSiiivD&#10;OgKKKKACiiigAooooAKKKz9W1XTtC0y71nV7hLWysYXuLiaQ4WOKMFmY/QCrp05TkoQV29El1ZM5&#10;xhFyk7JHiP7Rnxhg+EHgCe/tJFOu6pvtNKiOCRKR88xHdYVO70LFVP3q/EKeee6nkurmRpZpnaSS&#10;RyWZ3Y5ZmJ5JJ5JNeufHH4sah8YPHt34km3xadDm20y2Y/6m1QnbkdN8hy79eTjOAK868NeHNX8X&#10;a/YeGdBga51DUp1ggjXuzdyeyqMlieAoJPAr/Rbwk4DpcI5C6mNsq9Rc9WT+ykrqN+0Fe/m5Pax/&#10;EniRxfU4kzjkwt3Rg+Wml1u9ZW7ye3lZbn0D+y18GH+KvjtNQ1eDf4c0Fkub4sPkuJc5itvfeRl/&#10;9gEcFlr7g/bfvxY/BWO1X5RfazZ2+B6Kks3/ALTr3r4TfDbSPhR4HsPB+lYdoF827uMYa5upAPNl&#10;PfkjCg52oFHavlH9vm+8vwT4Y0zP+v1WWfH/AFwhK/8AtWv5+pcbT4y8TcDUp/7vSnamvKKcnJrv&#10;Jq/krLofstThWPDHAeLhP+NUheb85Wio+kU7et31Py2r9U/2CLXZ8PfEV7j/AFusiLP/AFyt4m/9&#10;nr8rK/Xb9hm1+z/Bq6mxj7Trt3L9cQ28f/slftn0iq/JwbUj/NOC/G/6H5X4JUufieEv5YTf4W/U&#10;+yqKKK/z7P7MCiiigAr8u/2+taabxd4W8O7vls9Nnvdvvdy+Xn/yXr9RK/H79t66Nx8a/JJz9m0e&#10;ziHtlpZP/Z6/dPo7YSNbjKnUf2ITkvu5f/bj8k8bMS6XDE4L7c4L8eb/ANtPkCv3I/Zk0caJ8CfC&#10;NqBgzWb3h9T9rlecH8nH4V+G9f0C/C21Wy+GXhGzQYWDQtNjH/AbaMV+y/Sixco5Ng8MtpVHL/wG&#10;LX/tx+X/AEf8MpZpiq/WMEv/AAKSf/tp3dFFFfxMf1WFFFFABX49/tt3S3HxtaFetrpNnEfqTJJ/&#10;J6/YSvw6/ae15PEPx18WXcTbo7a7SxXHIBsokgcf99o341/RP0Z8HKrxRVr20hSl97lBL9fuPxPx&#10;4xUafD9Oj1lUj9yjJv8AQ8HiikmkSGJSzyMFVR1JJwB+Jr+ivRdPXSdHsdKTG2ytobcY6YiQL/Sv&#10;wl+B/hw+LPi74S0PbvSXVIJZV9YbY+fKP+/cbV+9lfUfSlzNSxWAy9PWMZzf/bzUV/6TI8D6PuAc&#10;cPjMa9m4xX/bqbf/AKUgooor+Tj+iwooooAKKKKACiiigAooooAKKKKAOH+Juof2T8N/FWqA4Npo&#10;moTg+8dvIw/UV/PvX7uftCXRs/gl4zlHG7SZ4v8Av8PL/wDZq/COv7V+i5h1HKcbX71Ir7o3/wDb&#10;j+V/pA128xwtHtBv75W/Q/Rv/gn5Bmbxzcn+FdKQf8CN2T/IV+ktfnZ/wT+jxp3jaX+9Ppq/98rc&#10;H+tfonX4P47T5uOcd/3DX/lKB+v+EUOXhLCf9v8A/pyYUUUV+RH6SQXV1b2VtNe3ciwwW8bSyyOc&#10;KiICWYnsABk1/Pz8RPFTeN/Hev8Ai1twXVdQuLmNW6pE7ny1P+6m0fhX6jftm/FJPBvw8/4QzTpg&#10;uq+Kd0DhT80dgv8Ar2Pp5nEQz1DPj7tfkNX9q/Rm4Snhcvr5/XVnW9yH+GL95+jlp/26fyv48cRw&#10;xGMo5PRd1S96X+KS0Xyjr/28bfhrRLjxL4j0vw7aZM2qXtvZx467riRYx+rV+hv7dfhfwvpeheHN&#10;asNNtrfVbm8a2luo0Cyy28EOFR2H3wvygE5IAAzivFf2L/AD+K/isvia4j3WHheE3bEj5TdTBo7d&#10;fqPnkHvHXsP/AAUB1EZ8FaSp5H9o3Dj6/Z0T/wBmr6DifPpYvxPyrJ8NN2oxqSnZ9ZwcuV99IRdn&#10;3R42QZPHDcAZjmdeKvVlBRuv5ZJXXzlJfI+JfhBeSaf8V/Bt5ESpj17Tc47qbiMMPxUkV+/dfzv+&#10;E9aj8OeKtG8QzRGePS9Qtb1olO0yLbyrIVBIOCwXGcV9UeLv23fi5rdw48MpY+HLXPyLFCt3OB/t&#10;SThkY/SNa4/GvwwznivM8JPK4xUYQkpSlKyV3dLROT67JnV4V8f5Xw7gMRDMHJylJOMYq7emr1sl&#10;03Z+vFFfhtdftN/He8z5vjC9XP8AzySGL/0XGuK4LWfih8SPEIZdc8U6xeo3WOa+maP8EL7R+Ar8&#10;1wn0Xc5lL/asZTiv7qlL81H8z7rE/SAyuK/2fC1JPzcY/k5H03+1x8fZPHeuSfDzwtcn/hHdJm23&#10;UsbfLf3cZ5OR96GI8J2ZstyAhHxVRX0z8H/2WvHnxc0qLxLb3Fro+hyyvGl1db3llEZ2u0USD5wG&#10;yuWZASCM8V/TuBoZBwLkNOhVqKlQho5S3lJ6tu2rlKzdlfRWWiPwPF1c44uzidanB1KsteVbRitl&#10;rooq9rvrvqzwPwz4a1rxhr1l4a8O2z3moahKIYIk7sepJ6KqjJZjwqgk8Cv3T+D3wx0z4SeBLDwh&#10;YFZZ4wZ765Ax9ou5APMk9ccBUB5CKAea534OfADwP8GbR30VGvtXuE2XOqXIHnOvBKRgcRR552ry&#10;eNzNgY9yr+PPGbxdXFNSOXZZeOEg73ejnLa7XSK+ynrrd62S/prwu8Nnw/CWNx9niJq2mqhHsn1b&#10;6vbSy6tlFFFfgx+vn57/ALf2piLw/wCD9Hzzc3l5c4/69440z/5Grw79h3VTYfGWaxJ+XUtGuoMf&#10;7UbxTA/UCM/nWh+3R4mGqfFLT/DkTZj0PTIw49J7tjI35xiKvPv2QpWj/aC8MovSVNRQ/QWM7fzF&#10;f3Tw9knsfB6pRqrWVCrU+/mnH8OU/kjOs19r4mQq03oqtOH3csJfjc/aqiisrXdVh0LRNQ1y4GYt&#10;OtZ7uQEhcrAhc8ngcDr2r+GaVOVSapwV23ZerP60qTjCLnJ2S1Phv9s/433Hh2wT4U+GLgxX2pwi&#10;XVpozhorR8hYAR0abBL9/LwOj1+XFdN4z8Wat468Vap4v1xg17qtw9xIFztTPCouSTsRQFUEnCgV&#10;p+B/hr45+I9//Z/gzR7nUnVgsksa7YIc/wDPWZsRp/wJhntX+mHAnC+A4M4ehh68owaXNVm2knN7&#10;tt20Xwx8kup/CHF/EGM4ozqdelGUk3y04pNtRW1kur3fmzhq/Wr9jf4L33gTw5c+O/Etu1vq/iCJ&#10;Et4JBiS3sAQ43A8hpmwxU9FVOhyA/wCB37H3h7wFNbeJ/Hzxa5r0REkNuoJsbRxyCAwBmkU9GYBQ&#10;ei5AavtOv5v8avGrDZvhpZBkTvSb9+ptzWd+WPXlvu9L2stNX+5eFnhZXy2vHOM3VqiXuQ35b6c0&#10;ul7bLpe710RXwP8At7+G4rnwb4b8WKo86w1GSwZgOTHdxNJz7BoBj03e9ffFfIn7bSq3wRkLDJXV&#10;bIj2Pzj+Rr8j8IsZUw3GOX1Kb1dRR+Uk4v8ABn6R4k4aFfhjGwn0g384tSX4o/Lfwx8RPEHhHwv4&#10;m8LaLIYYfFMVtb3kgJDCGBnJVcf89A5Vj/dLDvxwVFd/8MPh7rHxR8a6d4N0UbZLt9085GVt7dOZ&#10;ZW9lXoONzEL1Ir/R2v8AUctp4jMatoJ+/Ul35YpXfpGKXyP4fpfW8fOjgqd5te7CP+KTdl6ybZ7r&#10;+y3+z+3xW15vEviWFh4W0iUCVTlft1yMMIFP9xRgykc4IUctlf2Ht7eC0gjtbWNIYYUWOOONQqIi&#10;jCqqjgADgAcAVgeD/CeieBvDWn+FPDsAt7DToRFEv8TY5Z3Ixl3YlmPdiTXSV/nF4neIWK4szaWK&#10;k2qELqnDtHu/70t2/RbJH9wcBcF4fhzLlQjZ1Zazl3fZf3Vsvv3bCiiivzg+4CiiigAooooAKKKK&#10;ACiiigAooooAKKKKACiiigAooooA+Nf22/G7+HPhZB4YtZNlz4mvFgYA4P2S2xLKR9X8pT6hjX5E&#10;19q/tz+JW1T4q2Ph1HzDomlxhl/uz3TNK5/GPyvyr4qr/RjwKyGOWcH4aVrSrXqS/wC3vh/8kUT+&#10;I/FzOHj+Jq6v7tK0F/27v/5M2fcf7Dnw9TXvHV/48vo91t4chEdtuHBvLsMoYdj5cQfPoWU1+rtf&#10;Lf7HfhZfDnwQ0y8dNk+uXFzqUueuGbyY/wADFErD619SV/HfjPxFPN+LcVO94Un7OPkoaP75cz+Z&#10;/TXhdkkcs4bw8Le9UXtJestV90bL5H5n/wDBQC8sn1XwVp6MDdwW+ozSr3EUzQLGT7Fo5MfQ18Ba&#10;Tq9/od5/aGlymC5EU0Syr95FnjaJyp7NscgHqCcjBAI+7P24fhn4hi8Sw/FNJoptGnt7fT3V5VSW&#10;CdC+1ERiC6uCW+TJB3FgAM18AV/ZfgtDBz4JwdCjNVIqMlLylKTlKLXlzWs91Z7M/l/xTliYcV4m&#10;tVg4O6cfNKKjGSfna/k/NBXs3jH4W3PgX4YeFvFWuo0WqeLbi4nt4GyDDp9ukewkf3pjKH56KF6E&#10;kV3P7LfwVb4r+N11HWYC3hvQmSe+3D5LmXrFbD13EbpPRARwWU17r/wUAlxeeB7RQAkUOpsAOANx&#10;th/7LTzjj6L4zwPCmClq+adVrolTlKMPVtKUvKy6sWWcHyXC+L4ixS0XLGmu7c4qUvkrped+yPzr&#10;r66/Ym09b343RXLDJsNKvbgH0LbIc/lLXyLX2/8AsGQhviprdx/c8PzJ/wB93Vsf/Za9XxYrujwf&#10;mM1/z7a+/T9Tz/DmiqnE2Ci/50/u1/Q/WGiiiv8AMo/vM+Lv20fiq/g/wNF4F0mXZqXigOk7KcNF&#10;p8eBL9POJEY9V3+lfkhXuv7SXjeTx58Y/EOpCQvaWFwdMsxnKiCzJjyvs8geT/gVeFV/pT4QcIw4&#10;f4Zw9BxtVqJVJ9+aSTt/26rR+TfU/hXxL4knnOfVqqf7uD5IekXv/wBvO7+duh7d8A/hQ/xY8dw6&#10;bfMYNC01Pt2sXJOxY7WM8pv4CtKflBzwNzfwmpP2gviTZfEfx9JLoCrD4d0SFNK0aCNdka2tvxvV&#10;RwBI2SOAQm0HpSS/EqPwn8LF+Gfgp9k+u4u/Euopw85YfurKI9RDFHjzT/E7Oo+TO7v/ANlb4FP8&#10;UvFQ8SeIICfDGiSq04cfLeXIwyW4zwVHDS/7OF/jBGWZ46GX4nE8X56+WjQi4UYdbN+9O389VpRg&#10;ukEr25nbTAYWWNoUOGsoXNVqtSqy6afDG/8ALTV3J9ZXteyv9W/sh/CGD4eeDrn4qeLYxb6jq1qZ&#10;YfNGDZ6Yo8zcfRpsBz6IF6EsK/Nv4leN7/4jeOdY8ZagW3ajcu8SMc+Vbr8sMY9kjCr74z3r9kf2&#10;ltdbw38CvFt5AdjS2S2CAccXsiWzAf8AAZD+FfhrXw3gXiK+f4zMuMMev3lSapx/uRilJxXlrD15&#10;b7tn1vi5Qo5NhsDwzg/ghFzl/ek21zPz0l99tkFfuT+zN4dufC/wN8KadegrNNavfMrcEC9le4QY&#10;7EJIoI9a/JP4F/DsfFD4n6N4UuDtsnkNzfHOCbW3G+RRjnc4GwHsWz2r94Io44Y0hhUJGihVVRhV&#10;UcAADoAK+V+lBxNT9lheH6fxX9rLyVnGP33l9y7n0PgDkM/aYjOZ/Db2cfPVSl91o/ex9FcH8Rvi&#10;T4U+Fnhx/E/i+5aC0EiwRJEnmTTTOCRHGvGWIUnkgAAkkVm/C34u+C/i/o8+r+D7iVhaSCK6trmP&#10;yriBmGV3qCwwwB2srEHBGcggfyrHIcyll7zaNCX1dPlc7Plv2vt5ertuf0NLOMCsasudWPtmrqF1&#10;zW72/ruenV+Un7eOhXFp8SNE8Q7T9m1HSBbq3YzWk0hcfgksf51+n3iTxN4f8IaPPr/ie/g03T7Y&#10;Zknnbao9AO7MegVQWJ4AJr5P+I158N/2s/h5qmjfD3U1u/EHh8/b7KOWJ7ebeAV27ZVUmOYfJkcK&#10;+wtjAB/SPBvMcTkue0s8q0ZfVE3TqVFF8sFPROUrWVpcreu3yPh/E/BUM0yiplNOpH6y/fhC65pc&#10;urSW7urpeZ+Rlfpt+xT8FrC20tfjFrRiubu686DSY1YOLaNGaOWVsZxK5DIB1VM5+9x+ZkkbxO0U&#10;qlHQlWVhggjggg9CK/RH9gzx3Ol/r/w3u5C0MkQ1ayUnhHQrFOB/vhozj/ZJ9a/rnx0jmL4OxMsu&#10;ny2tz23lTvaST6bpvvFNdT+bfCN4JcT0I46F735Oyna6bXXZpdm0+h+llFFFf5zn9uBRRRQAUUUU&#10;AFFFFABRRRQAV8Hfta/tFeIfh/qVl4D+H96tnqjRC61K7VEkkhjf/VQoHDKrOMuxxkKVwRk19t69&#10;rVj4c0TUPEGpv5dpptrNdzt6RwIXb8cDiv5/PGfirUvHHivVfF2rtm61W6kuXGchAx+VF/2UXCr7&#10;AV/QX0feA8PnmbVMxzCmp0KCXuyV1Kcr2TT0aSTbXflPxjxm4wrZTl0MFgpuNWs907NRW9mtU27L&#10;0ufrh+yZ8WvE/wAVfA1/J4wlS61HR70WxulRY2nidA6F1QBd4O4EgDIxxnJP1TX55fsAXYfRvGdh&#10;nmG6sJse0qTL/wC06/Q2vhPF3KsNlvF+NweEpqFNSTUUrJc0Iy0XRa7LRdD6/wANsxr47hrC4nEz&#10;cptNNvVu0nHV9XpueJfGv4GeFvjRoX2TU1FnrFqjfYNTjUGWFjzscceZET1Qn3Ug81+MfxB+Hnin&#10;4ZeJJ/C/iy0NtdRfNHIuWhuIicLLE+BvRvXqDkEBgQP6Ca+bf2lL/wCCH/CHtp3xemQyFWk0+K1I&#10;bVFkIxvtgOVyQAS+IjwH7V9x4L+Kma5Ni4ZLKnPEYeb0hFc04N7uC7dZR26qzvf5TxS8PcvzTDTz&#10;SM40a0VrKTtGS7S8+0t+jvpb8efB/jTxP4B1yHxH4S1CXTr+DgSRnh0OMpIhyroccqwIP4Cv1/8A&#10;2c/2hrH406VNp2pwx2PibTY1e7t48+VPETt8+EElgu4gOpJ2kjkgivxfufs32mX7Hv8As+9vK83H&#10;meXn5d2ON2OuOM19D/smX99Y/HzwylkWxdG7gmQdHha2lZs+ylQ31UV/SvjJwHlueZDiMwqQUcRR&#10;hKcZ7O0U5OMu6aTVns3ddb/hPhhxfjspzijgoTbo1ZqMo7r3mlzLs1o9N1oz9sq/Gr9snxUPEfxs&#10;vrGF98Gg2lvpq46bwDNJ+IeUqf8Adr9gdc1ez8P6Lf69qLbLTTbWa7nb0igQux/IGv57PEWuXvib&#10;xBqXiPUTm61S7nvJu48ydy7Y9gTxX4V9GHIHWzbFZvNe7SgoL/FN309Ixa/7eP1zx8zhUstw+Wxe&#10;tSXM/SK/VtfcZCI0jrGgLMxAAHJJPQCv6IPDWmroHhjStHchRpthb2xOcACCJUPPp8tfh38BfCje&#10;NPjB4V0Mp5kJ1CO6uBjgwWn7+QH0DLGV+pr9Z/2m/F0/gz4KeI9Qs3KXV5CunQMDgg3jCJyD2Kxl&#10;yD6gV9N9IlzzbOsp4bw79+bb9PaSjCL+XLI8HwTUcuyrMc9rr3IpL/wCLk187o/ID4u+I7Dxd8T/&#10;ABP4k0pi9lf6ncS27njfFuIRv+BAA/jX0B+yB8Fo/iD4ufxpr8Ak0Hw5KhWNxlLq/wABo4yOhWIY&#10;kcdzsBBDGvjmv1y/YXsZrX4OXtxKCFvNeupoz6osFvFn/vpGr9L8YM0rcOcEyo5dLldoUk+qi1Z2&#10;8+VPXputT4Twzy+lnnFcauNjdXlUa6N3ur+XM1p12Ps6iiiv87z+1j86/wBv7W1TT/B/hxGyZZry&#10;9kX0ESxxxn8d7/lX5p19Zfto+JJdb+Nt3pRP7nQbG0sox2zIn2lz9czYP+6K+Ta/0q8G8peX8G4G&#10;lLeUed/9xG5r8Gkfwr4n5isbxPi6kdoy5P8AwBKL/FMKKKK/Tj4E0n1a9fSY9ED7bOOdrkxrwHmZ&#10;Qm9/Uqo2r2UE4wWYn6V/ZT+DB+KHjldZ1mDf4d8Pulxdhx8lzcdYbf0IJG6Qf3Bg43Cvn3wf4R13&#10;x14ksfCnhu3NzqGoSiONf4VHVnc87URcszdgDX7r/Cv4caP8KvBGn+DtHw4tl8y5uMYa5unwZZW/&#10;3jwo52qAvavwjxw8Q6fDeUPLsBK2Kr3tbeMX8U/V7R87tfCfr3hPwXPPMyWNxivh6Nr32lJfDH0W&#10;8vLTqeiV8d/tw3Bh+C0UY/5b61Zxn8I5n/8AZa+xK+Sv21tJl1H4H3F3GpI0zU7K7fHZWLQZ/OYV&#10;/HnhbOEeLsudTb2sPvbsvxsf014gxlLhvGqG/s5fdbX8D8dK9E+ENwlr8WPBdzKwRIvEOlu7McAK&#10;LqMkknoMV53RX+l+PwqxWFqYZu3PFxv2urH8IYPEPD4iFdK/K0/udz9zdD/aQ+D3iLxkvgXSNeSf&#10;UZZTBA/lSC2nmH8EUxXYxJ4U52seFJyM+51/PH4Ov30vxfoepxkh7TUrSdSOoMUysP5V/Q5X+fvj&#10;P4aYHhHEYSGX1JSjVjK/NZvmi1dqyWjutOnc/svwu47xfEtHESxkIxlTkrct7Wle27eqs9fwCiii&#10;vxQ/VAooooAKKKKACiiigAooooAKKKKACiiigAooooAKKKKACiiigAooooAKKKKACiiigAooooAK&#10;KKKACiiigAooooAKKKKACiiigAooooAKKKKACiiigAooooAKKKKACiiigD//0f3UooorwzoCiiig&#10;AooooAKKKKACvy//AGzPjqdY1CT4R+F7j/QbCQHWZozxPcocrbgjqkJ5f1kwONnP6gV+JXxW/Z7+&#10;LHhjxrqcUWg6lrlpdXc01rf2FtJdpOkrllL+UHKSc/MrYOc4yME/vf0e8uyWtn88Xm1WMZ0kpU4y&#10;aScr6y10bgtUu75vsn4940Y7NaWTxw2XU5ONRtTcU21HtpspdX5W6nzpX6ufsdfAtvCGiD4meJ7f&#10;ZrOsQ40+GQfNa2T87yD0kn4PqI8DjcwryX9nj9kXXbnWbXxj8V7H7Dp1m6zW2kT4M11IvKmdOdkS&#10;nko3zORggL1/T4AAYFfeePPi5h8RQfDmR1VKMv4s4u6t/Imt+8mtPs/zJfIeEHhvWoVVnmbU3Fr+&#10;HGSs/wDG09v7qfr2YV+bH/BQG93XXgjTwfuR6nMw/wB82yj/ANBNfpPX5X/t8XRfx/4bse0WjtL/&#10;AN/Z5F/9p1+X+AGH9pxthZfyqo//ACnJfqff+Mlbk4UxEf5nBf8Ak8X+h8H1+zP7Glr9n+A+ky4x&#10;9pvL+X64naP/ANkr8Zq/bn9lK2+y/ADwnH/eivJP+/l5O/8AWv6G+k3W5eFqMF9qtH8IVH/kfivg&#10;LS5uIKsu1KX/AKVA+h6KKK/hI/rsKKKKACvxo/bMk3/HfVF/552dgv8A5BU/1r9l6/GP9sgEfHrW&#10;Se9rYH/yXSv6G+jOk+LKn/Xmf/pUD8W8d3/xjsP+vsf/AEmZ8t1/Qh8PCG8AeGWHfR7A/wDkBK/n&#10;vr+gL4Uy/aPhd4Pn6+ZoGmP/AN9WsZr9I+lLD/hPwEv78/yX+R8N9H2X+2YyP92P5s76iiiv4xP6&#10;iCiiigDl/G3imz8E+ENY8W3+DBpNnNdFScb2jUlUHu7YUe5r+fPUb+61XULrVL5zJc3k0lxM56tJ&#10;KxZj+JJNfpt+3T8SV07w9pnwx0+b/SNWdb/UFU8rawN+5RvaSUbh/wBcvevy9r+6vo28KywGRVM3&#10;rK08RLT/AAQul98nJ+asz+R/HPiFYzN4ZbSd40Vr/ilZv7kl6O6PuH9hTwidV+I+qeLZk3Q6Dp5j&#10;jbH3bm9OxTn/AK5JKPxr9X6+Vf2O/AzeEPg7Z6ndR7LzxJM+pvkfMIGAS3H0MaiQf75r6qr+avGn&#10;iJZxxdiqtN3hTapx9IaP5OXM16n7r4WZI8s4bw9OatKa53/29qv/ACWy+QUUUV+VH6GFFFFABRRR&#10;QAUUUhIUFmOAOST0AoAbLLHBG80zrHHGpZ3YgKqgZJJPAAHU18EfGH9trTfDt+2hfCq2tdangfbP&#10;qV2HayyOqwrG6NL/AL+5V/u7gc14T+09+0tfeP8AUbrwN4Kumg8L2rmK4miOG1ORDgsSP+XcH7i/&#10;x/ebPAX4vr+w/CrwAoewhmvFEOaUleNLZJPZz6t/3dl9q70X8y+IfjJW9tLLsglZR0lU3bfaHS39&#10;7r0stX+6H7P3xdm+M/gH/hKLyySwvrW8ksLuKIkwmWNI5N8e4lgrJIvBJIORk9T7hXhX7Nfg5fBP&#10;wY8N6c6bLm9thqdzkYYy3v70BvdEKp/wGvda/mHjKGAhnuLp5XHloKpJQW+ibWl9bdvI/feF54ye&#10;UYaeYSvVcIuT21avr59/M8E/agl8n4C+L3He1hX/AL7uIl/rX4dV+3v7VOR8AfF2P+eFr/6VwV+I&#10;Vf2B9GBf8Y3iX/0+f/pFM/mjx9f/AAuUF/06X/pcz9Nv2AF/4kfjJvW7sR+SS/41+hVfn3+wEhHh&#10;vxc/Y31oPyjf/Gv0Er+cPG9343x/rD/03A/cfChW4UwfpL/0uQVj+INf0nwtol94i124W1sNOge4&#10;uJW6KiDJwOpJ6ADkkgDk1sV+Un7YHx6XxjqzfDPwpc79E0ubOoTxn5by8jP3AR96KE/gz88hVJ8b&#10;w54FxXFWcQy+jdU1rUl/LHr83tFd/JO3p8b8XYfh7LJ4yrrN6Qj/ADS/yW7fbzav8y/F34lan8WP&#10;Heo+MdRDRxzt5Vnbk5+z2kZIij9MgEsxHBcse9eagEkADJPQUlfYX7IPwZbx/wCMx4z1uDdoPhyV&#10;ZAHHyXN+MNFH6FY+JH/4CCMNX+h+cZplnCeQyxMko0KEEoxXW2kYrzbsvxfU/irLMvx/EecRoRfN&#10;Vqyu2+l9ZSfkld/gj78/Zo+FrfCz4X2VjfxeXrGqn+0NSyPmSWUDZEf+uUYCkdN+4jrXw9+3fqv2&#10;r4p6RpSHK2OiRMw9JJ55if8Ax1Vr9Y6/D39p/wAV2vi/43eJL6xffa2c0enRN1BNmixSEHuDKrkH&#10;uDX8meBFfF59x1iM8xesuSc2+icmopL5NpLsj+jfF6lhso4Ro5ThtI80YpdWoptv70r+bPAa/TX9&#10;mz9lHw3P4YtvHHxR0/7fd6miz2OmzMyxW9uwykkqqRvkkHzbWyqqRkbs4+Mv2evBFj8Qvi/4e8N6&#10;qu+waZ7q6QjIkitI2mMZH92QoEPsxr91wAoCqMAcACvvvpEeI2NypUshyuo6c6i55yi2mo3ajFNa&#10;q7TbtrZJbNnx3gpwRhcwdTOMfBThB8sYtXXNZNtp72TVul23ukec2nwe+E1gB9k8GaBGV6N/ZlsW&#10;/wC+jGT+tflX+154g0vUfi1P4c0G1t7PT/DdvHYrHaxJFG1w482ZsIAMgsIz/uV+zdfzx+MdbfxL&#10;4u1vxFIxZtT1G6vCTz/r5Wf+tfH/AEbKGJzHOsTmWMqyn7GCS5pN2lNvXV/yxkvmfTeOlahgcqoY&#10;HDU4x9rJt2SWkFtp5yT+Rn6JpF54g1qw0HTl33WpXUNpAvrLO4RR+ZFf0G+FfDmn+EPDWl+F9KXb&#10;aaVaRWkXGCViULuP+0xGSe5JNfjn+yPoEWvfHbQTOoeLTUub9gf70MTCM/8AAZGU/hX7V1P0oM+n&#10;UzLCZPF+7CDm/WTaX3KOn+IfgDlEYYHEZnJe9OXIvSKTf3uX4BRRXnHxO+KfhH4TeHX8Q+K7nYDl&#10;bW1jwbi6lA+5EhIz2yxwqjkkd/5mwGAxOOxEMJg4OdSbsopXbZ+84zGUMJQlicTNRhFXbeiSOw1r&#10;X9C8NWJ1PxFqNppdmrBDcXs6W8QZug3yMq5PYZq5Y39jqdpFqGm3EV3azqHingdZIpFPRldSVYH1&#10;Br8J/jD8ZvFfxk8RHV9efyLG3LLYadGxMFrGfTpvkbje5GW7YUBR+oP7H3hnW/DXwT08607/APE1&#10;uZ9StIXzmC1nCCNR6CTaZRj/AJ6eua/Y+OPByXC/DlHNcfiV9ZnJRdNLRXTdlK+rjbV2t0XRv8x4&#10;T8To8QZ3Vy/B0H7CMW1NvXRpXa6J30V79+qX5oftJahLqfxz8Y3Mxyyaibcf7tsiQr/46gro/wBk&#10;VWb9oTwsR0UaiT9PsFwP5muc/aStDZfHPxjCwwW1AzfhMiSD/wBCr0r9ibTTffG+K6xn+z9Lvbn6&#10;btkH/tWv6vzevSo+GlSUfh+p2Xzo2X5n87ZbSqVeO4Rl8X1m7+VS7/I/Yevnf9qvxC/h34FeJZYW&#10;2zX8cOnp7i6lRJB+MW+voivjH9umaWP4N2KR52y6/aI+P7oguW5/4Eor+GfDTBQxfFeX0Kmzqwb+&#10;Tvb52P6047xUsPw9jasN/ZyX3q36n5G1+yX7F+iRaV8DLC/Rdr6xfXt457kpIbYfpAK/G2v29/ZW&#10;lt5vgH4TNuwYJDco2OzrdTbgffNf1t9JrEThwtRpw2lWin6KE3b70vuP5w8BqMJ8QVZy3jSlb/wK&#10;C/Jv7z6Dor55+K37TPwz+FYlsbm7/tjWkyBplgyySIw7TSZ2Q47hiXxyFNV/gN+0bonxwbUbGLS5&#10;dG1PTUWZ7Z5hcJJA5270kCRklWwGBQYyME84/j58CZ+splnksLJYZWvN2Wj0TSb5mrv4kmvM/phc&#10;XZM8xWUxxEXXd/dWu26bWifk3fyPo6vkv9tSEy/A26cdIdSsnP0LFf8A2avrSvH/AI9eAr/4l/Cj&#10;XfCWkbTqFxHFNaByFDTW0qTKmTwPMCFMngbsnijgLMaOA4kwOMxEuWEKsHJvZLmV2/JLUOMMFVxe&#10;R4vDUVecqc0l3dnZfNn4P1+t37Fnwuj8KeAX8eajDjVPE+GhLD5otPjJ8sD081syHHVdnpXwn4F/&#10;Zq+K/izxfb+HdS8Pajo1osyi+vr23eCGGEH52R3AWVsfcVC24kfw5I/bHTtPs9J0+10rT4xDa2UM&#10;dvBGvRIolCoo9goAr+nvpF+IGGeW0siy2tGbqvmqcrTtBaxTa/mevpHs9fwLwS4NrrHVM3x1JxVN&#10;csOZNXk92r/yrT/t7utLtFFFfxof1AFFFFABRRRQAUV+Vf7Tvx3+Lfh74v6h4b0HV7rQtO0f7P8A&#10;ZYrbCCcSRJIZZCQfNDMxAByoAxjO4n6X/Z0/ah0v4pRQ+FPFzRaf4qjTCEYSDUQo5aIdFlxy0ff7&#10;ycZC/q2beDufYLh+jxFFRqUpxU2oNuUIyV02raqz1avy9dNT87y7xNyfFZzVySTcKkZOKcrJSknZ&#10;pa732va/TXQ+vaKKK/KT9ECiiigAooooAKKKKACiiigAooooA/Cz9o/Vm1r45eMrxjny9Sa0/CzV&#10;bcD8PLrxKu8+KkxuPif4vuGOTLr2puT7tcyGuNsYRc3tvbt0llRD/wACYCv9W+G6EcLk2ForaFOC&#10;+Sikf53Z5VliM0xFV7yqSf3yZ/QN8PdGXw74C8OaCq7f7P0qytiP9qKFFY/UkEn3rrZJI4o2llYI&#10;iAszMcBQOSST0ApwAAwOAK+C/wBsz45f8I9pLfCjwzcY1LVIg2rSxnm3s3HEOR0ecfeHaPt84I/z&#10;U4Y4cx3FeexwOG+OrJylLpFXvKT9Pxdluz+68/zvCcO5RLF1/hppKK6ydrRivX8Fd7I+Sv2nfjXJ&#10;8W/GzW2kzE+G9EZ4NPUcLO+cSXJHrIRhM9EA4BLV4P4X8Nax4x8Q6f4X0CA3GoalOsEEY6bm6lj2&#10;VRlmPQKCT0rBr9Vv2M/gl/wi+g/8LQ8R2+3Vdah26bHIPmt7FufMwejz8EekeOfmYV/efE+d5Z4e&#10;cKRhhYr3FyUo9ZTfV99bym/Xq0fyBkGVY/jXiJyxD+J81SX8sV0XytGK9OiZ9S/Cr4caP8KvBGn+&#10;DtHAf7OvmXVxjDXN0+PNlb/ePCg52qFXtXwr/wAFAY2GqeCpezW+oqPqrW5P86/S+vgX9vjw7Pee&#10;EfDHiiJC0emX9xaSkDO0XsasCfbNvjPqR61/IPg3nNSt4gYXHY6d51JVOZvrKcJ/nJpH9K+J+V06&#10;XBuIwmEhaMFCyXRRnH8kj8ua+6f2CSP+FkeIB3Ohk/lcw18LV7x+zt8X7X4MePW8RalZyXun3tm9&#10;hdpCQJY45JI5BIgbAZlMY+UkZBPIr+2fEzKMVmnC+NwOCjzVJw91d2mnbX0P5V4DzLD5fn+FxeKl&#10;ywjLV9rpq/4n7kVz3i3Wl8N+FdZ8RNjGl6fdXpz0/wBHiaT/ANlrO8E/EDwd8RdIXW/BuqQalbHG&#10;8RnEsLH+GWNsPG3swGeo45rjv2hJ5Lf4JeM5Is7jpNwhx/dkGxv0Jr/N/LMoqvOKOWYyDhJ1IwlG&#10;SaavJJpp6rc/uPH5lTWWVcdhpKUVCUk07p2TejR+Eskkk0jzSsXd2LMxOSSeST7k0yiuq8E6R4f1&#10;3xRYaX4q1hNB0qaT/Sr943l8uNRkhVjVjubG1SRtBOScV/qnia8MPRlWmnaKb0Tbsl0STbfZJNvo&#10;f56UKMq1WNKLV5NLVpLXu3ZJebdj0n4F/A3xB8afEYtLbfZ6JZsp1LUduVjU8+XHnhpnH3R0A+Zu&#10;OD+1Hhfwx4e8B+GrTw54ft47DS9Nh2oucAAcs7serMcs7HkkkmvnTRvjz+zP8KPB9voXhbWoXsrG&#10;P91a2MMs1xO/8TMdiqZHPJZ2UZ7gYr4Z+OP7VHi34rCbQNEV9B8NNlWtUfNxdr/08SL/AAn/AJ5r&#10;8vqXwCP4+4iyvi/xLzdUXQnhcBTentIuP/bzTs5za2S92O11q3/S+S5hw1wJlrqKtHEYya15Gn/2&#10;6mrqMV1b1lvZ6Jd9+1h+0hY+PFf4b+B5EuNDt5le+vwMi8mibKpCf+eKMM7/AONgMfKMt8L0UV/U&#10;XCPCeA4cyyGV5dG0I6tveUnvJ+b+5KyWiR+AcScR4zPMfPMMa/eeiS2ilsl5L89Xqz6+/YiVW+Nm&#10;T1XSLwj67ox/I1+wVfgJ8K/iVrXwn8Z2njLQ44p5YA0U1vMPkngk4dCRypOMhh0IBwRkH9OtP/bc&#10;+DNzpCX19/adnebMvY/ZfMkDgchZFby2GehLLnuB2/l7x/8AD7P8yz6nmeW4aVWnKEY+4rtNN7pa&#10;pa77eZ+/+DfGeTYHJ54DHV1TmpOXvaJppbPZvTbc8v8A+CgGpNHpfgzR1PE9xqFyw94VhRT/AORW&#10;r4/+BPxq1H4J+Jb3W7a0/tG1v7KS2nszJ5SvIPmhcthuUfg8fdZscmtj9of47H44a9p91baZ/Zmn&#10;aRHNFapJJ5k8nnMpZ5CMKpOxcKucc/Ma+eK/bfDzgZUOCKPD+e0dZKXtIX/mnKS1i90rbPRryPyn&#10;jXi11uK6udZRV+Fx5JW7RUXo1s3fdao9T+IHxP8AiF8aPEUVx4guJr6aSTy7HTbRG8iEucBIIV3E&#10;s3Aydztxkniv0L/ZM/Z38SfDO7ufHvjNxa6jqNibODTVO5oIZHSRmnYHHmExqAgztGcndwvk/wCy&#10;h47/AGd/BGh/b/Ek6aX4yLyJNd6gjyqYiTt+zSKhSJSpAcEhy2ckrjH0b8Sv2t/hb4X8M3lx4S1e&#10;DXtceMrZWtusjR+a3AeVyoQInUjduboOuR+TeJec8QYpvgjhjK50sNfkcvZtKSv9lpcsYdXK92tX&#10;y63/AEbgTK8mw6XFefZhGpXtzJc6bi7faTfM59FG1l0vpb8xvjxZ2Vh8ZfGVrpwUQLrF0wVfuqzu&#10;WcD0w5Ix2rqv2V9Zk0T47+FpVJCXc01lIo/iW5hkQA/Ryp/CvB9R1C81bULnVNRla4u7yaS4nlf7&#10;0ksrFnY+7MSTXvP7K+gXGv8Ax08MpCpMdhNLfzNjIRLaNmBP1k2r9WFfu/EmDhhODMThcZK6hh5R&#10;k+9qbTfze3mfkWRYmWJ4ooYjDRs5V4yS7Xmnb5H7d0UUV/mGf3wFFFFABRRRQAUUUUAFFFFAHzP+&#10;15qtzpfwG18WpKteyWdozDtHJOhf8GVSp9jX4r1+/Pxc8BR/E34da34KZ1il1CAG3lb7sdzCwlhY&#10;4BO3zFAbHO3NfhH4l8M674P1u68O+JbOWw1CycpNDKMEHsQejKw5VhkMOQSK/tz6MWa4KWS4nLYy&#10;SrxqObXVxcYpNd0mmn207n8pePmXYpZpQxzTdJwUU+ikpSbXq0013+R6R8HPjh4r+Ceoahe+Grey&#10;u01SOKO5hvUkZT5JYoymOSMhhuYc5GD0r6Hl/b3+IZjxD4d0VJMfeb7Qy5+glU/rXwnRX7LnXhvw&#10;zm+LePzHBxnVdryd7uysr2avZKx+YZVxzn2W4ZYPA4mUKavZK1ld3drp9dT6k8S/tifHHxFE8Fvq&#10;VrosUgwy6ZbLG2PaSUyyL9VYH3r5o1HUtR1e9l1LVrqa9u523Sz3EjSyyN6s7ksT9TVKu18DfDvx&#10;n8SNWXRfBulzahPkeY6DbDCp/illbCRr/vEZ6DJ4r0cBkmQ8O4edbC0aeHppe9JKMdP70tPxZw4z&#10;Nc4zutGliKs602/dV3LXyX+SOLVWdgiAlmOABySTX6l/sifs86r4MkPxN8b27WuqXMDRabYSDElt&#10;DKBvllB5WR1+VU6qpO7lsL3vwK/ZR8MfC8weI/FDRa54mTDpIVzaWTf9MEYZZwf+WrDP90Lzn63r&#10;+UPGDxzp5pQqZFw//BlpOptzLrGK3UX1b1eySWr/AKJ8M/CSeX1oZvnP8VaxhvyvvJ9ZLolot732&#10;8E/afOrj4EeLRokTzXDW0SusYJYW5nj89sDqBDvLegye1fh0AScCv6PyARg8g1yFp8PPAFhqX9s2&#10;PhnR7bUN2/7VFYQJPu9fMVA2ffNfLeFPjLQ4Qyytl9XCOo5Tc01K2rilZ3T00umu70PofETwvq8S&#10;4+ljKeIUFGPK0436t3Wq1128lqfGP7GPwP1rwt9q+J3i21eyub+2+y6ZazKVlW3chpJ3U8rv2qqA&#10;4O3cejCvpr49/Da6+K3wx1PwnpsiRagxiurJpDiMzwNuCsewdcrnsTntXslFfn+e+IOaZnxGuJpt&#10;RrRlGUEtVFR+GPmu/dtvqfZ5RwZgMBkbyGKbpyi1J9Zc278n27adj8QNE/Zd+N+sa+mgyeGrnT/3&#10;gSW8uysdpEueX80FlcDriPcT2Br9iPhx4G034beCdJ8FaUxkh0yDY0pGDNK5LyyEdt8jM2OcZx2r&#10;t6K9jxC8Ws34upUsPjYxhTg78sL2crW5ndt6JtJdLvc8zgzw4yzhupUr4WUpznpeVtI72VkvK/ey&#10;Ciiivy0/QD8V/wBrzSZ9L+PXiCWVSI9QjsruEn+JGto4yf8AvuNh+FeC+GfDOueMdds/DXhu0kvd&#10;RvpBFDDGMkk9ST0VVGSzHhQCTwK/aD41fs5+D/jXcWOp6tc3Om6nYRmBLq12MZICxby5FcEEKxJU&#10;gggseua6b4V/BLwD8ILFoPClmWvJ1C3Oo3REl3MB2L4AVcjOxAq55IJ5r+w8o+kLleV8JYbC0qcp&#10;4ynTjT5WrRTiuVScuqaSdlrfTTc/mbMvBfMMfxHXxFSajhpzc+a95Wk7uKXe7td6dddj4G+KP7FX&#10;inQNE0vU/h8TrlxFaRpq1oGCytdAZea3DlQ0Z6bM7xgEbskL4f4Y/Zk+NvijUUsI/DN3pqFsSXOp&#10;r9kgjH94l/mYD0RWPtX7i0V+e5X9JDifCYJ4arGFWetpyTur90mk7dNF53Ps8w8DsgxGKVenKdOO&#10;l4xatp2bTav138rHgPwL/Z/8M/BXSneBhqOv3iBb3UnXadvB8qFedkQIyecsRljwoX36iivxPOs7&#10;x2bYyeYZjUc6s92/yXRJbJLRLY/VsryrCZbhYYPBQUKcdkv61b6t6sK5bxv4UsfHHhHV/COpHbb6&#10;taS2zPjJjZ1+VwPVGww9xXU0Vw4bE1cPWhiKLtOLTT7NO6fyZ116FOtSlRqq8ZJpruno0fzveKfD&#10;Or+DfEWoeF9ehNvf6ZO9vMh6ZXoynurDDKehUgjrWBX7XfHn9m7w18aIU1SKYaT4jto/Lhv1Teky&#10;DkR3CDBZR/CwO5c9x8p+BLv9iz45W18bSC0066h3YF1FeosWPXEgST/xzNf6E8FeN/Dub5fCpmGI&#10;jQrpe/Gb5Vfq4t6NPor3WzXf+LuKvCfO8txsoYKjKtRb92UVd27SS1TXV2s90eAfDjQbrxR4/wDD&#10;vh+0QvJfanaxYHZDIu9j7KgLH0Ar+gyvkX9nb9l2y+EVyfFfia6h1TxK8bRRGAH7NZI4w4iLAM8j&#10;DguQuFJUDkk/XVfzH478f4HiXNqVLLJc1GhFpS25pSa5mr9FZJPrr0s3+9+EPB2LyLLqlTHrlq1W&#10;ny9klpfz1bt0063Ciiivws/WwooooAKKKKACiiigAooooAKKKKACiiigAooooAKKKKACiiigAooo&#10;oAKKKKACiiigAooooAKKKKACiiigAooooAKKKKACiiigAooooAKKKKACiiigAooooAKKKKACiiig&#10;D//S/dSiiivDOgKKKKACiiigAooooAKKKKACiiigAr8kP267jzvjDp0XaDw/ap+JuLlv/Zq/W+vx&#10;7/bbk3/G1l/556TZr+sjf1r97+jhT5uL0+1Ob/8ASV+p+PeOM+XhprvOP6v9D5Dr90v2bofI+Bng&#10;5PXTg/8A327N/Wvwtr94/gEnl/BbwWo76NaN/wB9ID/Wv2L6UM7ZFhId6v5Ql/mfmXgBD/hXxMv+&#10;nf8A7cv8j12iiiv4iP6uCiiigAr8dP21YPJ+ONzJj/X6bZSfXCsn/stfsXX5Kft22fkfFzTLoD5b&#10;nQLck/7SXFyp/TFfvn0b6yhxfy/zUpr/ANJf6H49440ufhrm7VIv81+p8VV+8fwCu/tvwW8FTZzt&#10;0a0h/wC/KCP/ANlr8HK/bT9k2/8A7Q+APhdicvAt5bt7eXdzBf8Ax3Ffs30n8NzcPYWv/LWS++E/&#10;8j8u8Aa/LnWIo96d/ulH/M+jKKKK/h0/rIK5Xxt4y0L4f+F7/wAW+I5xBY6fEZG6b5G6JGgOMu7Y&#10;VR6n05rX1nWtK8O6Vda5rl1FZWFlGZZ7iZtqRovUk/oAOSeBzX40ftHfH+++MuvrY6X5lt4X0yRv&#10;sNu3ytPJypuJR/eYcIv8CnHUtn9P8LvDbF8WZkqdnHDQadSfl/Kv70unZavs/gfEDjrDcOYFzunX&#10;kvcj5/zP+6vx2Xl4/wDEXx1q/wASfGeqeM9aOJ9RmLLEDlYYV+WKJf8AZRAFz36nkmrXwt8CXvxK&#10;8faN4MswwGoXKi4kUf6q2T55pPT5YwSM9Tgd68/r9Xv2Lvg5J4T8My/EnXoPL1TxBEEsUcYaHT8h&#10;g3sbhgG/3FQ9yK/t3xE4pwvB3DMqmGSjJRVOjFfzWtGy7RXvPyVt2j+UeCeH8RxPn0YV7yi3z1Je&#10;V7v5yei9b9D7ZsrO106zg0+yjWG3tYkhhjXhUjjAVVHsAABVmiiv81ZScm5Sd2z+64xUVZbBRRRU&#10;jCiiigAooooAK8M/aW1++8M/AzxbqunOY5zaR2gdThlW9njtnIPYhZTg9Qa9zrxr9oXQJfE3wV8X&#10;6VApeT+znukUclms2W5AHufK496+j4OlQjn+Blif4aq0+a+3Lzq9/keHxNGrLJ8WqHx+znb15Xb8&#10;T8JK1tBs7bUNd06wvX8u3ubuCGV/7scjqrH8ATWTQDjkV/qjVg5QcYuza37eZ/ntTkozUmrpdD+j&#10;yKKOCJIIVCRxqERVGAqqMAAegFSV4h+z98VbL4sfDnT9W85W1axjS01WHPzpcxrgyEddswG9T05I&#10;6qce31/k9nOVYnLMdVy/GRtUpycWvNdfR7p9Vqf6LZXmGHx+Ep4zCu8JpNej/VbNdHoeXfGzwrfe&#10;NvhR4n8M6Ynm3l5YSG2jHWSaEiWNB7uyBR7mvwUmhlt5XguEaOWNijo4KsrKcEEHkEHgg1/R5XHX&#10;Xw78A3utjxJeeG9Jn1YMH+3SWUL3G8dG8woW3Dsc5FfsHhL4xR4QwtfBYjDurCb5lZpNStZ3uno0&#10;l6W2d9PzTxG8MnxLiKOKo1lTnFcrurpxvdWt1V3636dfAP2Ovh9qngf4U/bdcge2vfEF22oCGQbZ&#10;I7bYscIYHoWClx3w4zzX1hXM+LPGfhXwNpT614u1S20uzTP7y4cKXIGdsa8tI3oqAsfSvzP+OP7Z&#10;OseLIrjwx8MBNo+lSAxzak/yX1wvQiPB/cIfUHzCO6cg+Pl3CvEXiHnlbMqFLljUk3KbuoQXZP7T&#10;Sskld97bnp47iHJOCsppYGrUvKEbRirc8n3t0Td3d2Xbses/tT/tOwaHbXfw0+Hd4JNUlDQ6pqMD&#10;ZFmp4aCJh/y2PR2H+rHA+f7n5eUpJJyeSa09E0TVvEerWuhaFayXt/fSrDb28I3PI7dh6DuSeAMk&#10;kAGv7l4J4JyvhHKvqmF/xTnKycmlrJvol0W0V53b/krivirH8SZh9ZxHpCC1UV0S7t9Xu38kuj+H&#10;XgHXviZ4usPB/h2Pdc3j/vJSCY7eFf8AWTSHsiDn1Jwo5IB/djwD4H0P4c+EtP8AB/h6PZaWEW3e&#10;QN80h5klcjq7sST2HQYAAryr9nj4Fad8GPC+Lry7nxHqao+pXa8hccrBEcZ8tCeT1dvmPG0L9DV/&#10;GXjZ4of6zY9YHAS/2Sk9P78tnP06R8rvrZf1F4VcAf2Dg3i8Yv8Aaai1/uR35fXrLzsul3yHxA8S&#10;Dwd4G1/xVxu0rTbq7jB6NJFGzIv/AAJgB+Nfz5SyyTyvNMxeSRizsxyWZjkkn1Jr9uf2qrp7P4A+&#10;LZYzgtDaxfhNdwRn9Gr8Qq/Zfou5dCGTYzHJe9OoofKEU1/6Wz8v+kBjZyzPC4S+kYOXzlJr/wBt&#10;R9i/sO6f9s+NE1zjIsdFu58+haSGL/2pX691+Yn7AWkmXxH4u1zbxa2VpaBve5kdyP8AyDX6d1+M&#10;fSHxircZ1aa/5dwhH/yXm/8Abj9R8FcM6XC9Ob+3Kb/Hl/8AbSG4iM9vLCDtMiMufTIxmv5zr2zu&#10;NPvJ7C7Qxz20rwyoeqvGSrA/Qiv6N6/Kf9rj9n/WNA8S33xP8K2b3Oiao5udRSFSzWV03MkjKOfK&#10;lPz7+iuSDgbc/S/Rr4rweXZpicrxclH6wo8reicoc3u37yUnbu1bdpPwvHTh3E47L6GYYaLl7Fy5&#10;kt+WVve9E4q/k77J2+Y/hL8UdZ+EPi+Pxfoltb3kwgktpIbkNseKXG7BUqVbKgg/oa+t3/b98TFM&#10;R+EbFW9TdyEflsH86/Pyiv6r4h8OOG89xSxua4VVKiSV7yWi2XutX36n88ZLxxnmUYd4XLsQ4Qbv&#10;a0Xq/VM+zPEX7cfxe1aBrfRrbStEDDiaCBp51+hnd4//ACHXyr4n8XeJ/GmptrPizU7nVbxht825&#10;kLlVznagPCKCeFUAD0rna6fwj4M8UeO9ah8P+EtOn1K+mIxHCuQi5wXkY4VEHdmIA9a6sp4U4d4d&#10;pyxGCw9OiktZ2SaXW83rb1djDMeIs7zucaGKrTqtvSN21fyitL+iud18CvhjcfFj4j6b4Y2N/Z6N&#10;9r1ORePLs4SC/I6GQkRqezMD0Br92be3gtII7W2jWKGFFjjjQYVEUYVQBwAAMAV4H+zz8DLH4K+F&#10;nt7iRLvX9T2SaldIPkBUHZDESAfLjyeTgsxJOBgD6Cr+GPGvxChxPnSjg5Xw1FOMP7zfxT+eiXkk&#10;9Ls/rXwr4LlkGVXxUbV6usvJfZj8t35t9j8YP2xtP+xfHvWp8YF9bWFwPfFtHET+cdes/sC6Z5vj&#10;HxTrOP8Aj10yC1z6faZt+Px8j9Kxf28dM+z/ABP0XVFGFvNEjjJ9Xgnmyf8Avl1Few/sB6V5PhTx&#10;ZreP+PvUba1z6/ZYi+Pw8/8AWv3jiLOV/wAQbpVE9ZUqVNfKcYv8Is/Iclyt/wDET6kGtFUqT++M&#10;pL8Wj7/rwH9pzwNd+Pvg3remabEZr+xEepWsajLO9qdzqo6lmiLqoHUkCvfqK/jjI83rZXmNDMsP&#10;8dKUZLzcXez8nsz+nc2y2lmGCq4Gt8NSLi/mrX+R/N/XUaT438Z6Dps+jaHrupafYXWfOtbW7lhh&#10;kz13IjBTnvxyOK/Sv41/sYaf4x1W58VfDi8g0e/u2aW40+5DCzllblnjZAzQljyV2spJ4218i3P7&#10;IHx+t7v7NH4eiuE3YE8V/aeXj1+eZXA+q59q/wBDMk8WeDs9wUatfE04PRuFVxi4tf4rJ26ONz+L&#10;M28OeJsoxUoUaE5rVKVNOSa/7d1V+qdj5qjjlnlWKJWkkkYKqqCzMzHAAA5JJr9j/wBlf4FyfCfw&#10;vJrviFCviTXY0a5jP/Lpbj5kg/38ndIf72F/hyeX/Z7/AGTLP4cXsPjLx5JBqfiCLDWlvFl7Wxb+&#10;/lgPMmHY4CoeVycMPtWv568b/GOjnEHkORzvQv8AvJr7bWqjH+6nq39p2tory/aPCfwxq5ZNZxm0&#10;bVvsR/lT3b/vNaJdFvq9Ciiiv5jP3sKKKKACiiigAooooAKKKKAPDPjh8CfDHxo0EwXirZ65axsN&#10;P1NV+eM9RHJjl4WPVeozlcHOfxc8T+GvEnw78VXXh/Wo5NP1fSZwCUYqVdcMkkbjBwRhkYdiCK/o&#10;Wr8i/wBudYF+MtmYcb20G0MuP7/n3AGffaF/Cv6n+jfxnmDzCXDdeXPh3GUop68jVr2/uyu7ra+q&#10;3d/588ceFsEsFHPaS5aykotr7Sd7X81bR9tH0t9f/sqfHmf4r+Hp/DviaQN4l0SNDLLwDe2pO1Z8&#10;Do6nCyY4yVYfewPrWvw7/Zh8S3Hhn44eF54XIj1C6/s2ZR0dLwGIA+wkKt9VFfuJX5/46cGYbh/i&#10;NrAx5aNaPOktou7UkvK6ulsk7LY+y8JOKK+c5Gni5XqUnyNvdqyab87Oz72v1Ciiivxg/UQooooA&#10;KKKKACiiigAooooA/n0+JSNF8RfFUb8Mmt6ip+ouJBXPaIQNasC3QXUOfpvFes/tG+Hp/DXxt8XW&#10;UyFBc6jJqEZ7Ml9/pAI9R+8I9iCO1eKxyPFIssZwyMGU+hHIr/VrIMRDGZLhq1J6Tpwa+cUf535z&#10;Rlhc1r0qi1hUkn8pM/dj44/GDSPg34Lm126KT6nchoNLsyeZ7jHUgHPlR5DSHjjAB3MM/hzrmt6r&#10;4l1i81/W7h7u/wBQme4uJn+88jnJPoB2AHAHA4rs/il8UvE/xb8Uy+J/E0gBx5VraxZ8i1gByI4w&#10;SfqzHljyewGX8PvAfiD4leK7Hwh4bh8y7vH+Z2z5cEK/flkI6Ig5PcnAGSQD+ceF3h9hOCMmqYvM&#10;JRVeS5qs+kYrXlT/AJY7t9Xrslb7jxA4zxPFeZww+Ci/ZRfLTj1k3pzNd30XRed7+1fsvfBF/iz4&#10;zGo6zCT4a0N0mviR8tzL1jtge+7GZMdEGOCymv2gREjRY41CooCqqjAAHQAdgK4f4b/D7Qvhh4Ps&#10;PB/h5MQWiZlmYASXE7f6yaTHVnP5DCjgCu6r+OvFbxCq8WZxLERusPTvGnHy6ya/mlu+ystbH9N+&#10;HnBdPh3LFRlZ1p6zfn2XlHZed31CuO8f+CdI+Ivg/VPBmuA/ZdShMe9QC8UgIaOVc8bo3AYdjjB4&#10;rsaK/OcJiq2FrwxOHk4zg1JNbpp3TXoz7fE4eniKUqFaN4yTTT2aejR+DHxN+CvxA+FWqT2fiPTJ&#10;mskciHU4EZ7OdM8MJAMKSOqNhh3Hc+TV/R+QCMHkGsv+wtD8zzf7OtN+c7vITdn64zX9U5V9KTEU&#10;8PGGY4BTqJayjPlT8+Vwlb7/AJI/nrMfo/UJ1nPBYxxg9lKHM181JX+4/Cj4PRfEdfHekXPw2jvf&#10;7T+1RKHtlfyim4bxOV+Xycf6zf8ALtzmv3L8XeHLTxf4W1fwrfHbBq1lPZOwGSgnQpuHuucj3FdA&#10;qqihVAAHAA4Apa/JPEnxRqcVY/D4+lhlQlR2afNJu6avLlj8NtFbS77n6PwN4fw4ewdbB1K7qxqb&#10;prlitGnZXe99XfWy7H88njDwlrngXxJf+FfEdu1tf6fKYpFIO1h/C6E/eR1wyt3BBrmq/e74l/Br&#10;4ffFm0SDxjpomuIVK297A3k3cIPOFkHVcnO1wyZ5xmvkfVP2ANDmnZtF8ZXdrBn5UurFLlwPd0lg&#10;B/75Ff0zwr9I7h3F4SCzpuhWS973ZSi33i4qTs+zWm13ufg/EPghnWHxMv7KSq0m9PeUZJdnzWWn&#10;dPXey2PzJq7p2nahq99DpmlW015d3LiOGCBGklkc9FVVBJPsBX6caL+wL4Qt5VbxB4p1G+QHJW0t&#10;4rTPtlzcV9WfDz4N/Dn4XQlPB2jw21w67ZLyTM13IO4Mz5YKf7q7V9qfEf0kuHMJRf8AZUZV6nTR&#10;wj83JKX3RfyFkngZnmJqr+0XGjDrqpS+Sjdfez5D+A/7GtpYRJ4n+MMCXVzLGfI0UNuihDjG64ZT&#10;h5BnhFO1epLHhfkD47fA3xB8GvEskEsclzoF3Ix03UcZV0PIikIGFmQcEcbsbl46fuVWbq+j6Tr+&#10;nTaRrlnBf2Vyu2W3uY1licejKwINfhHD30gM/wAJnk8zzF+1pVLKVNaRiltyb2au97832nezX69n&#10;Xg3k2IymGAwK9nUhqp7tt78/dO3S3L0Vrp/zo05VZ2CICzMQAAMkk9ABX7Kav+xp8DNUvGu4NPvd&#10;ODHcYbS8cRZPXAl8wgewIA7Yr0zwJ8B/hR8OJkvPC/h+3jvk6XtwWubkH1WSUsYye+zaK/bsd9Jz&#10;h2nhvaYShVnU6RajFX85c0rfJM/KcJ4C53OvyYitTjDunKT+S5V+LR+Rmp/s9fE3Q/hvN8Ttb01r&#10;HT4ZYVNrNlbzyJcr57RYykYYquGw3zZxt5rxCv6Nr6xs9Tsp9O1GCO5tbqN4ZoZVDxyRuCrKyngg&#10;g4INfnF8Vv2Grw3k+r/Ca9iNvIS/9k37lWjz/DDPghh6LJggdXauTw7+kPg8wrVMNxI40ZOV4SV+&#10;Tl/lk9Wmt+Z6O/SyT6ONfBXE4KlTr5EnVilaadua/wDMlpdPstVbrd2/OaivbNS/Zx+OOlTGC58H&#10;alIwOM2yLdL+DQs6n86s6R+zP8dNamWG28I3sGSMveGO0VR6kzOnT2yfav3eXGfD6p+2eOpcvf2k&#10;Lffc/IVwvnLqeyWEqc3bklf8jwqv1h/Yt+ENx4Q8L3HxD12Axal4ijVLNHGHi08EMG9R57YbH91U&#10;Pc1hfBr9iiw8P3tv4j+KdzBqtzAyyRaVbZa0VxyDO7AGXH9wKEyOS4OK++1UKAqgAAYAHQAV/LHj&#10;f4zYLM8G+H8hnzwk17Sa0TSd1GPVq+reztZXTZ/QnhR4X4rAYlZzm8eWaXuQ6pvTml2dtEt9buzS&#10;Fooor+Uz+hwooooAKKKKACiiigAooooAK84+Ifwl8AfFKyW08aaTFePEpWC5UmK6hzz8kqEMBnna&#10;SVJ6g16PRXZgMwxWBrxxWDqOFSO0otpr0a1ObGYPD4ujLD4qCnB7ppNP5M+AdZ/YE8KXEzPoHiu/&#10;sYycql3bR3ZX23I1vn8qxLf/AIJ+WyyA3XjmSRO4j0oRn8zdP/Kv0Zor9LpeOPG9OHs449284U2/&#10;vcG/xPg6nhPwnOfO8Gr+UppfcpWPjvwr+xH8INClS51t9R8QSKcmO6nEMBI/2IFjf8C5B9K+rNC8&#10;PaF4X06PSPDmn22mWUX3ILWJYYwe5woAJPcnk962KK+Mz7jDO87aea4qdRLZN+6vSPwr5I+pyfhn&#10;KsqVsvw8afmlq/V7v7wooor5s9wKKKKACiiigAooooAKKKKACiiigAooooAKKKKACiiigAooooAK&#10;KKKACiiigAooooAKKKKACiiigAooooAKKKKACiiigAooooAKKKKACiiigAooooAKKKKACiiigAoo&#10;ooAKKKKACiiigAooooAKKKKACiiigAooooAKKKKACiiigAooooAKKKKACiiigD//0/3UooorwzoC&#10;iiigAooooAKKKKACiiigAooooAK/HT9tUEfHG5z0Om2WPptav2Lr8j/26bE23xgsLrHy3ehWz5/2&#10;knuEI/JR+dfvv0b6qhxfyv7VKa/GL/Q/HfHKm5cNXXSpF/mv1Pi+v3k+Aksc3wW8FPGcgaLaJ+KR&#10;hT+oNfg3X7S/sg62NZ+A+hxFt0umS3djJ7FJ3kQfhHItfs/0nsJKfD2GxEdo1Un/ANvQl+q/E/Lf&#10;APExhnVei95U3b5Sj/n+B9N0UUV/DZ/WgUUUUAFfmN+39p3leIfB+rY/4+bK8t8/9e8kb/8Atav0&#10;5r4L/b40ZrjwP4a19VyLHVJLVj6C7hLflmAfjiv1vwMxqw3G2CcnpLnj/wCBQkl+Nj848WsK6/Cu&#10;KSWseWX3Ti3+Fz8s6/Xb9hrU/tvwcubJj82n61dQgeiyRwyg/Ql2r8ia+/v2Jfif4U8IW/inQPF+&#10;sWWjwzta3tq97OlujsodJlVnIBbHlkAckZ9K/rbx8yetmHCFZYeDlOEoSSSu/i5XZLyk36H83+D2&#10;Z0sFxLTdaSjGcZRbbstrrX1R+oVcD8RPib4N+Fuhvr3jC/W1iwRBAuGuLlx/BDHkF26ZPCrnLEDm&#10;vk74t/tteGdBjm0f4XQrrmoYKnUJ1ZLGE+qKdrzEf8BToQzDivzV8XeMvE/jvWpfEHi3UZtSv5uD&#10;JMeFXqERRhUQZ4VQAPSv538PPo/Zrm0o4zPU6GH35XpUl6J/AvOSv2i91+2ca+M2X5bGWGylqtW7&#10;/Yj8/tPyWnd9D1345/tD+K/jPqH2aTdpnh23fda6ZG+QxHSWdhjzJPT+FOijOWb57or7Q/Z6/ZR1&#10;f4gyW3i7x7HNpvhoFZIbcgx3OojqNvQxwnu/Vh9zrvH9cY3HcPcD5KnO1HDw0UVvJ9kt5SfVvXq3&#10;a7P5uwuEzrizNXy3q1p7t7Jd30jFdF8kr6GX+y7+zxc/E/WYvF/im3ZPCmnS52uMf2jOh/1K+sSn&#10;/Wt3+4OSSv7BIiRoscahEQBVVRgADoAOwFU9N03T9G0+30rSbeK0s7SNYYIIVCRxxoMBVUcAAVer&#10;+APEfxCxvFuZ/XK65aUbqnC+kV+sn9p+i2SP7I4H4LwvDmA+rUfeqS1nL+Z/ol0Xz3bCiiivz0+0&#10;CiiigAooooAKKKKACmSRpLG0Uqh0cFWVhkEHggjuDT6KE7aoGj8Hfjl8NLr4U/EfVPDDxsLFpDda&#10;bIekllMSY+e5TmNv9pTXkNfuR8fvghpfxp8KCx3Jaa5p++XTL1hwrsBuikwCfKkwM4yVIDAHBB/F&#10;rxZ4R8R+B9dufDfimxl0/ULVsPFKOo7OjDh0bqrKSCOhr/Rnwg8SsNxPlUKNaaWLppKcXvK2nOu6&#10;fXtLTa1/4i8S+BK+QZhKrSj/ALNNtwfRX15H2a6d1r3tpeA/iH4v+Gmtr4g8G6hJYXWNkgADxTR5&#10;yUljbKuv1GQeQQeR9haT+3z40ghVNb8MaZeSAYL200tsD74bzv518EUV9dxF4f8ADufVFWzbCRqT&#10;WnNqpW7c0Wm12u9D5vJOM87yiDpZdiJQjvbRq/o00foXP+3/AK2yEW/g21Ruxe/dx+QhX+dea+Jv&#10;22/jHrcbwaONN0FG4D2luZZgP964aVc+4QV8fUV4uB8HeDMJNVKWXwb/AL3NNfdNyR6mL8TeKMTD&#10;kqYySX920X98UmbviLxR4j8W6g2reJ9TutUvH6zXcrSsB6DcTtUdgMAdhWFWrouha14j1CPSfD9h&#10;c6lezHCW9rE00jfRUBOB3PQV9u/Cz9h/xPrTw6r8T7v+xLLIY6fbMst7IPRnG6KHP/A27EKa9viL&#10;jHIOGMKnmFaNKKXuwXxNdowWtvlZdWjysk4ZznP8Q1gqUqjb1k9l/ik9Pxu+h8geBfh94t+JOuxe&#10;HvB+nyX10+C7AYigQnmSWQ/KiD1PXoATgH9f/gL+zp4b+DOn/b5imp+JrmPbdagV+WJW6xW4PKJ6&#10;t95+pwMKPYPBfgTwl8PNGTQPB2mw6bZpywjBLyvjG+SRsvI/+0xJ7dK66v4r8T/G7H8TKWX4BOjh&#10;Oqv70/8AG1sv7q07t6W/qfgHwpweQtYzFtVMT3+zH/Cn1/vPXslrcooor8LP1s8a/aE8Lal4z+DP&#10;inw9pETT3k1ok8MSDLyPaSx3GxR3ZvLwo7kgV+ErKVJVgQQcEHqCK/o/rzbUPg78K9V1w+JNS8Ka&#10;Tc6kz+Y88lrGxeTrvcY2u3+0wJr968IvGSjwjgq+X4yg6kJy54uLSalZJp36NJa9LbO+n4/4k+GN&#10;TiTFUsZhqyhOK5XzJ2au2mrdVd6de6PAv2J/BF94X+FlxruqW7W8/iO9N1CHG1ms4kVIWIPOGbzG&#10;X1VgRwa+xqRVVFCqAABgAcAAUtfk3FfENbPc3xGb11aVWTdt7LZK/WySVz9G4dyWnlGW0ctpO6pq&#10;1+73b+buwpCAwKsMg8EHoRS0V88e0eB+Lv2Y/gn4yuXvtQ8ORWd1ISWm053sySepKREREk8klCfe&#10;vNH/AGG/gwzbluNcQf3Vu4sfrAT+tfY9Ffa4HxH4owdJUcPj6qitlztpel27fI+WxfA/D+KqOrXw&#10;dNye75Ur+trXPlXSf2M/gVpsqy3OnXupbedt3eyBc+4h8rP8q+h/DPhDwv4M08aX4U0q00m1yCY7&#10;SJYg5H8TkDLt7sSfeujorzM44tzvNo8mZYupVj2lJtfde34HflnDeVZc+bA4aFN94xSf32v+IUUU&#10;V86e0eNfGD4G+C/jTY2Vv4nNzbXOnM5tbyydUmRZMb0O9XVkbaDgrkEcEc56j4b/AA48M/CvwtD4&#10;S8KRSJaRu00kkzB5p5nwGkkYBQWIAHAAAAAAArvaK9qrxHmdTLYZPOvJ4eL5lC/up662+bfa7b3Z&#10;5VPI8BDHSzOFGKryVnK2rXr8l8kFFFFeKeqFFFFABRRRQAUUUUAFFFFABRRRQAUUUUAFFFFABX4b&#10;ftL+LF8Y/GvxNqED77e0uRp0GORtslELEHuGkVmH1r9fvjB49g+Gnw41zxfIyie0tmSzVv47uX5I&#10;Fx3G8gt/sgntX4GyySTSPNMxd3YszMclmPJJPck1/Wn0X+HJOti89qLRJUovu3aU/utH7z+cfH7P&#10;Iqlhsog9W3Ul6K8Y/feX3Hr37Punvqfxs8F20YyU1e2uPwtm84/ohr936/IH9iPw02s/GM6265i0&#10;HTrm5DY4Es4Fuq/UrI5H+6a/X6vl/pM5lGvxLRwkH/DpK/rKUn+XL959B4D4GVLIqmIl9uo7eiSX&#10;53Ciiiv5zP24KKKKACiiigAooooAKKKKAPi79rf4Baj8StOtvG3g63+0a/pMJhntU+/eWgJcBPWW&#10;JixVerBiBkhQfyXurW6sbmSzvYZLe4hYpJFKpR0ZeCrKcEEdwa/o5rmNa8E+DPEsy3PiPQNL1WZM&#10;BZL2zhuHAHTBkRiK/oXw18e8Tw5gI5TmFD21KPwNO0op68uqaavts1tqrJfi3HXg/QzvGPMcHV9l&#10;Ul8SavGT76Waffe/k7t/g94E+HHjP4laumi+DtMmv5iQJJFG2CBT/FLKflRfqcnoATgV+x3wG+BO&#10;h/BXw80EbJfa7fqp1HUNuNxHIiizysSHp3Y/MewX2zTtM03R7RLDSbSCyto/uQ20axRr9FQAD8qv&#10;V4viX415lxVS+oUYexw27indya25nZaLdRStfV3srerwJ4V4Hh6p9bqy9rX6Saso9+Va69G2722t&#10;rcooor8UP1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T9&#10;1KKKK8M6AooooAKKKKACiiigAooooAKKKKACvzH/AG/tO8rX/B+rY/4+bO9ts/8AXvJG/wD7Wr9O&#10;K/P39vyzD+F/CWoY5hv7qEH2miVv/adfrvgTinQ43wXaXPF/OnK342Pzbxcw/teFMV3XK/unH9Ln&#10;5g1+nX7AniHzvDvivwq7f8ed7b38anuLqMxOR9PIXP1FfmLX2F+xH4j/ALH+Mp0Z3xHrumXNsF7G&#10;WHbcKfqFicfia/sjxqyn+0ODcbTS1hFTX/bjUn/5KmfzF4WZl9S4ows29JNwf/byaX4tH6/UUUV/&#10;m0f3MFFFFABXjnx98AT/ABK+FGu+GLFA+oGJbqxHc3NswkRBngGQKY89t1ex0V6GU5nXy7G0cwwz&#10;tOnKMl6xd18tNTizHAUsdhKmDrr3JxcX6NWZ/OHLFLBK8E6NHJGxR0cFWVlOCCDyCD1FR1+wfxu/&#10;ZI8MfE/UZvFPhy7Gga9Od1wfL8y0u3/vSIMMkh7uuc9SpJzXx9d/sQfGm3uDDA+j3MecCWO7ZVx6&#10;4eJW/Sv9CeGvHDhXNMJGtXxMaFS3vQm7WfWz0Ul2ad7bpPQ/i/PfCfiHL8TKlRoOrC+koa3Xmt0+&#10;6fyb3Pj2uj8K+EfEvjfWYdA8KadPqd/P92KBc4HdnY/KiDuzEKO5r7t8EfsFapJcR3HxE8QwQ26k&#10;FrXSA0kjj0M0yIqH6RvX314F+HXgz4baQNF8GaZDp9ucGRlG6aZh/FLK2Xdv94nHQYHFfL8a/SJy&#10;PLaTpZJ/tFbo9VTXq3Zy9I6P+ZH0HC3gnm2OqKpmv7il20c36LVL1lt2Z8r/AAO/Y60DwY1v4l+J&#10;Hk63rSYkisgN1jat1GQwHnyD1YbAeikgNX28BjgUUV/GXFHF2a8Q4x43NarnLotoxXaK2S/PdtvU&#10;/qHh/hvLslwywmXU1GPV9W+8nu3+XSyCiiivmz3AooooAKKKKACiiigAooooAKKKKACuB8f/AAw8&#10;DfE7TRpnjTSob9I8+TNylxAT3ilUh19wDtOOQa76iurBY7EYOvHE4So4VI6qUW016NanPisJQxNK&#10;VDEwUoPdNXT9Uz86vE/7AljLO83g3xXJbxE/Lb6lbCUj/ttEyf8Aor8a8+P7BPxG34XxDohT1JuA&#10;fy8k/wA6/Vaiv1vB+PnGuHpqm8Up26yhBv77K/zufnGK8HeFa0+dYdx9JSS+67t8j8zNM/YA1mRg&#10;dY8Y20A7i2sXmJ/F5YsfXFezeFf2HvhNosiT+ILnUtfkXrHNKLa3OP8AYhCyf+RTX2bRXm5n418Z&#10;46Lp1MdKKf8AIow/GKUvxO3AeFfC2Ekpwwik/wC85S/CTa/A5vwz4O8K+DLEab4U0mz0m24ylrCs&#10;e8ju5Ay7e7Emukoor8yxGIq16jrV5OUnu27t+rep97Ro06MFTpRUYrZJWS+QUUUViahRRRQAUUUU&#10;AFFFFABRRRQAUUUUAFFFFABRRRQAUUUUAFFFFABRRRQAUUUUAFFFFABRRRQAUUUUAFFFFABRVe7u&#10;7Wwtpb2+mjt7eBDJLLKwSONFGSzMxAAA6k8Cvzq+Pv7Y9tJbXfg74RSs7SBobnXOVCqeGW0B5JPT&#10;zTjHVAeHH2HBvA2bcTYxYTLKd19qT0jBd5P8lu+iPmuJ+LctyHCvE4+dn9mK+KT7JfrsurPNP2y/&#10;jLH408Ux/D3QJ/M0jw7KxunQ5S41DBVvqIASgP8AeL9Rg18T0pJYlmOSeSTXZ/DvwRqnxG8aaT4N&#10;0gHz9SuFjaTGRDCPmllb2jQFj64x1r/Rzh7I8v4UyKGCpy5aVGLcpPrbWU366vy22SP4fzrNsbxF&#10;m8sVNXqVZJRiul9IxXpovPc/TT9h3wM+gfDe+8Y3cZS48S3eYsjB+yWe6NDzz80jSn3GDX2xWToO&#10;iad4a0Sw8PaRH5NlpttFa26f3Y4VCrk9zgcnuea1q/za4z4jnn2d4nNp/wDLyTaXaK0ivlFJH9z8&#10;L5JDKMpoZbD7EUn5veT+bbYUUUV8w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V/dSiiivDOgKKKKACiiig&#10;AooooAKKKKACiiigAr4R/b3x/wAK+8Oev9sn/wBJ5K+7q+D/ANviGZvAHhu4UHyk1hkY9gzwSFR+&#10;IVvyr9O8Grf66Zff+Z/+kyPgvFD/AJJbGW/lX/pSPyvr1X4G6y2g/GHwdqQbYo1m0hdvSO4kEL/+&#10;OOa8qrf8JpcyeKdGjsgTcNqFqsIHUyGVduPfOK/0XzvCwxOXV8PU+GUJJ+ji0z+I8qryoY2jWhvG&#10;UWvVNM/ohooor/Jo/wBGQooooAKKKKACiiigAooooAKKKKACiiigAooooAKKKKACiiigAooooAKK&#10;KKACiiigAooooAKKKKACiiigAooooAKKKKACiiigAooooAKKKKACiiigAooooAKKKKACiiigAooo&#10;oAKKKKACiiigAooooAKKKKACiiigArgfiV8R/Dnwq8J3Hi7xO8gtoWWKKKFd0s8752RRgkDccE8k&#10;AAEk4Fd9Xlfxj+FOkfGPwXL4Q1a5ksiJ47u1uolDmC4iDKrFCQHUq7KVyMg8EHBr2OH45dLMqEc2&#10;k1h+Zc7juo31t/wLvsrnmZzLGxwNV5ak63K+RPbm6X/q3c/JH4z/ALRPjj4xXb215KdM0BH3QaVb&#10;ufL4PDTtwZn9yAo/hUc58Br7N8SfsO/FvSpm/sC50zW4M/IUmNtMR/tJMoQH6SNWFpH7F3xz1G5W&#10;C+sbDS4yeZrq9jdQPXFv5zH8q/0NyDjjgLLcujQyvGUadGK0ipJP1cX7zb6tq76n8V5xwnxhjsdK&#10;rj8NVnVlu+VtfevdS7JOyPlKKKSeRIYUaSSRgqIoJZmJwAAOSSegr9ev2T/gHP8ADHRJfF/iuDy/&#10;EusxBBCw+axtCQwiPpJIQGk9MKvUNnd+CP7K/g74Tyxa/qjjXvEacpdyx7YLUn/n3iJOG7eYxLem&#10;3JB+pq/nLxk8bqed0JZHkTf1d/HN6OdukVuo9W3Zy2sle/7f4YeFM8qqrNs3t7ZfDDdQv1b2cu1t&#10;F3b2KKKK/mc/e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W/dSiiivDOgKKKKACiiigAooooAKKKKAC&#10;iiigAry34y/DKy+LfgDUPB1zKLeeXbPZXDDcILqLmNiOu08o2OdrHHNepUV25bmOIwGLp47CS5al&#10;NqUX2ad1/XU5cdgqOMw88JiY80Jpprunoz8GfE/wJ+LnhPVJNJ1LwrqczqxVJrO2ku7eXngxyxKy&#10;nPXGQw7gGvrL9l/9l7xRa+KbH4ifEaxfS7bS3Fxp+n3A23M1yv8Aq5JE6xrE3zANhi4HG3r+mlFf&#10;unEX0is+zTKp5bGjCnKa5ZTje7T0fKm/dvtfVrpZ6r8jyTwTyfL8xjjpVJVFF3jF2smtrtLW3y87&#10;7BRRRX8/H7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f91KKK&#10;K8M6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MfjF8R4fhR8PtT8bSW&#10;pvZLQRxwW+7aJJp3Eabm5woLbm74GBzivyM+In7TPxc+I5MF/qx0qwIwbHSd9rCw/wBtgzSyZ9Hc&#10;r6AV+reHnhDnHFsHisNKNOhGXK5y7pJtKK1bSa3stdz87418Sss4cmsPXUp1mrqK7XaTbei2fd+R&#10;+3P2u1M/2Xzo/O6+XvG//vnrViv5wxLKsomV2EgbcHBO7d1znrnPevrD4LftY+Ofh7qFtpfi27n8&#10;QeHGZUljuXMt3bIeN8ErHcdo/wCWbEqQMDaTmv0niL6MeZYTCPEZVilXmlfkceRv/C+aSb8nb1Ph&#10;sk8esDicSqOYYd0ot/EpcyXqrRaXmr+h+xlFZujaxpniDSrTXNGuEu7G/hS4t54zlZI5BlSO/Q9D&#10;yOh5rSr+Y6lOdObp1FZrRp7proz97hOM4qcHdPZhRRRUFBRRRQAUUUUAFFFFABRRRQAUUUUAf//Q&#10;/dSiiivD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KaaG2he4uJFiijUs7uQqqo5JJPAA9alr5J/bP0bxXq/wAH&#10;nbw35r21jfRXWqwwk7ns40fLEDlkjkKOw7Abjwte9wtk0M3zbD5ZUqqmqslHmeyv9130Suru2p4/&#10;EGaTy3La2PhTc3Ti5cq62+/56PQ+qdP1LTtWtlvdLuoby3YkLLbyLLGSOuGUkcVdr8Jfgx8bfFXw&#10;Y1/+0NHY3WmXLKL/AEyRiIbhB3HXZKo+64HHQgrkH9bPBf7RXwg8b6QNUtPEdlpsipvntNTnjs7i&#10;EgZIKyMAwHdkLL71+h+IngznHDVfmoRdfDvacYu6facVflfZ7Po73S+L4K8UMsz2jy1WqVZbxk1r&#10;5xbtdd1uvTV+3V8/fGz9orwb8GbX7Jdf8TXX5k3waXA4Vwp6PO+G8pD2yCzfwqRkj57+Nn7ael6f&#10;BceHPhERe3rAxyazIn+jw9j9nRxmVx2dgEHUBwePzR1LUtQ1i/n1TVrmW8vLqQyzzzuZJJHbkszM&#10;SST71914YfR/xWYyjmPEsXTo7qntOf8Ai6wj5aSf93Rv5Hj/AMZMPglLA5FJTq9Z7xj6dJP/AMlX&#10;nsv04+E/7bKeLvF1p4X8baNBpUWpzLb2t7aysyRyyHbGsyvztZiBvBABIyuMkffdfzhRySRSLLEx&#10;R0IZWU4II5BB7EV/Q94U1Vte8LaPrj/e1HT7W7P1niVz/OuDx/8ADvKuHquFxmT0/Zwq80ZRu2k4&#10;2aau29U3dbaebOzwb42zDOqeIwuZz550+VqVkm1K907WWjWnqb9FFFfzmftwUUUUAcZ8QvA+k/Ef&#10;wbqngvWyy2upw7DImN8UiMHjkXPGUdVYDocYPFflB4h/Yy+OGk6pJZ6Rp1trdoGIjvLe8ghVl7Fk&#10;uJI3U46gAgHoT1P7JUV+lcCeK2ecJ06lDLeWVObu4zTa5rWurOLTsknrZ2V1ofC8X+HmU8RzhVx3&#10;NGcVZSi0nbezumrX8urPwm+JXwC+JXwn0iy1zxhZQxWd7MbdZIJ1n8ubaWCPt6FlDEYyDtPPr4xX&#10;7K/tmrbn4EamZgC63tiYc9n84A499havxqr+2/B/jbG8U5C8xzCMVUU5QfKmk7JNOzb/AJrb9D+U&#10;vEvhTC8P5usFgpNwcIy953au2nqku19up+qP7CXje41bwZrXge9lLnQbmO4tQx+7b3u4lF9llRm+&#10;r1931+Uf7Bd3InxO16xBPlzaDJKw7borm3UfpIa/Vyv468dsrpYHjPFKirKfLO3nKK5vvld/M/pz&#10;wizCpi+F8O6ru4c0fkm7fcrL5BRRRX4+fpZieIfEvh/wnpkmteJtRttLsYiFa4upFiTc3RQWPLHs&#10;Bye1ebXv7QnwSsI4ZZ/Gekstwu5PJn89gP8AaWIMUPswBr4n/by8babqOueHvAthctJc6Qlxd6hE&#10;p/do90IxArc/6xUVmxjhZB61+fdf1N4d/R9weeZHQzbMq9SEql3yxSXu3ai7tP4kuZPazXqfz5xt&#10;4zYrKc2rZbgaMJxp2XM2371k3s1tflt3T9D+hDwt8QPA/jZGfwlrun6sUG50tbhJJEHq0YO9fxAr&#10;sK/nM03UtR0e+h1PSbqayvLZg8NxbyNFLGw7q6kEH6Gv1s/ZU/aHvPinZT+D/GEit4k0yETJcABP&#10;t1sCFLlRgCWMkB8YDAhgPvY+d8TPAbFcOYOWa5bVdahH4k1acV300ku7Vmu1rte3wH4v4fO8THLs&#10;dT9lWl8LTvGT7a6p9lqn3vZP7Hooor+ez9oCiiigAooooA//0f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nf4+/tCaH8E9Ngt1gGp+INQQvaWG/YqRg4M0zDJWPPCgDLkEDABI9bI8ix2cY&#10;2GXZdTc6s9kvxbb0SS1beiPOzbNsJlmFnjcdNQpx3b/q7b6JH0RRX5P6L+3b8TbbV1uNe0nSL3Tm&#10;f95bW8ctvIqZ/wCWchlkwf8AeVq/TbwT4x0T4geFdO8YeHZDJYalF5ke4YdGBKujgEgOjgqwBIyD&#10;gkc19Vxp4ZZ9wtCnVzWmuSeilF8yvvyvs7d97O17O3zvC3HuT8QSnTy+b546uMlZ22uu6/LS+51V&#10;FFFfn59mFFFNd0jRpJGCqoLMzHAAHUk9gKEgHV4D8Qv2mfhD8OZZbLU9X/tHUYiQ1jpai6mVh1V2&#10;DLEjDuryK3tXwR+0L+1T4j8d6le+FPA13JpnhiF3gM0DFJ9RCnBd3HzLC38KDG5Tl852r8aV/V/A&#10;P0bpYqhDHcS1HDmV1TjZSt/fk72feKV13T0X868Y+OSw9aWEyKClbR1Jbf8AbqVr+rdvJrU/RjxB&#10;+37dF2j8K+EY0Qfdm1C6Lk/WKJVx/wB/DXCR/t5fFYXAeXRfD7Q55jWC6ViP977UcH3wfpXxIiPI&#10;6xxqWZiFVVGSSegA7k16jF8EPi9NocniOPwhq5sI9pLm1cSFW6MsRAlZfVlUqByTiv2mXhT4f5XT&#10;jTxOGpx5tE6k3dvycpb+h+Wx8ROM8fNzoV5ytq1CKsl5qMdvU/W34CfH3RfjfpF28VodM1jTNn2y&#10;yZ/MXbJnZLE+FLIxBBBAKng5BBP0BX5//sS/CfxV4VOt+OPFFjcaWNQgjsbK3uo2ilkjD+ZJK0bA&#10;Mq5ChCR83zHpgn9AK/iXxPynKMt4kxOCySV6EWrWfMk2k5RT1uk7rdtbNto/qvgHMcyx+RUMVm0b&#10;VXe+lm1dpNrpda/j1CiiivgT7EKKKKACiiigAoor4m/am/aU1b4X3dt4J8CNCuuTwi5u7uVFmFnE&#10;5IjVEbKGV8FjvBCrj5TuBH0fCnCuYcRZlDK8tinUld6uySW7b1sl6N7JJto8PiLiHB5JgZZhjnaC&#10;7att7JLq3/wXofbNFflX8Ev2v/iCvjTTtB+I97HrGk6rcR2rXDQRQz2jzMFSQGFUDIGI3hgTt5U8&#10;YP6qV6nHXh/mvCeMhhMz5Xzq8ZRbcWtna6TuuqaXTocHCPGWX8RYaWJwF1yuzUlZrts2rPo0woor&#10;kfHfjfQPh14WvvF3iWbybKxTcQvMksjcJHGuRud2wAOnckAEj5DC4Wtia0MPh4uU5NJJatt6JJd2&#10;fS4jEUqFKVetJRjFNtvZJbtnTXd5aafbS3t/PHbW8Kl5JpnEcaKOpZmIAA9Sa+YvG37YPwZ8JrND&#10;p2oS+Ir2PgQ6ZGXjLf8AXd9sRX3Rn+hr80fjF8ePG3xi1WSTVrh7PRo3JtNJgciCJR90yYx5svq7&#10;DrnaFHFeJV/X3Bv0Z8MqMMRxJWbm9fZwaSXlKWrfny2t0b3P5p4o8eK7qyoZFSSgtOeau35qN0l5&#10;c1/NLY/U/wAN/t5+CdR1JLTxL4evtHtZGC/aoplvFQH+J0CRuFHfYHPoDX3BpOraZr2mW2s6NcxX&#10;ljeRrNBPCweORG5BBFfzoV+nX7BPi/UL7Q/Engq7kaS20uW3vbMMc+WLrzFmQei7kVgBxlmPevM8&#10;ZfBPJ8nyaWd5GnD2bXPByck1JqN05NtNNq+trX2tr3+GHirmWZ5pHKs2anzp8skkmmk3Z2srNJ9L&#10;3/D9BqKKK/kw/o0KKKKACiiigAoorkfHvi+z8A+DdY8ZX8Tzw6TavcGFDhpGXhUB5xuYgZ7ZzXRh&#10;cLVxNeGGoRvObUUu7bsl82Y4jEU6FKVeq7Rim2+yWrZ11Ffk7dft5fFZ5pDZ6L4fhiJOxZIbqR1X&#10;sCwukBPvtH0rndQ/bb+Nt4pW2fSbAn+K3syxH086SUfpX7jQ+jjxhNpSjTj6z/yTPyar438Mwvyu&#10;cvSH+bR+wlFfhpqn7TPx21di114vvYs9rVYrUD6eRHHWVp37QHxr0u5F1beNNYd1OQLi6a5T8Um3&#10;ofoRX0FP6L2fOneeLpKXb32vv5V+R40/H7J1O0cPUce/u3+7m/U/eCivgz9nn9ruXxrq9r4G+JUc&#10;Ftql2wisdShHlQ3Mp6RSpnakjn7rLhWPy7VON33nX4dxbwfmnDeOeX5rT5ZWumtYyXeL6r8V1SZ+&#10;s8OcTZfnmEWMy+d47NPRp9muj/B9GFFFFfLnvhRRRQAVQ1XVdN0PTbnWNYuYrOys42mnnmYJHHGo&#10;yWYngAUup6np+jafc6tq1xHaWdpE0088zBI440GWZieAAK/Hf9pD9o7Ufi7qb+H/AA+8lp4Ss5cx&#10;RHKPfSIeJph1C944z93qfm+7+j+G3hvj+Lcw9hR92jG3tJ20iuy7yfRfN6Hw/HPHOD4bwftavvVZ&#10;fBDq33faK6v5LU+0H/bh+DS61/Ziw6w9pv2f2iLVPIxn7+wyifZ/2z3f7NfWei61pXiLSrXXNDuo&#10;72wvY1mt7iFtySI3Qg/oQeQeDg1/OlX6mfsF+KLzUfBviPwpcSF4tGvYLi3DHOxL5Xyg9F3ws2PV&#10;ie9fsXi94I5TkORf2xk8pJ03FTUne6k1G+ys+Zrys9kfmXhr4rZjnGb/ANmZmotTTcXFWs0r23d1&#10;ZPz03PvSiiiv5WP6FCiiigAooooAKKKKACiiigAooooAKKKKACiiuS8deNNF+HvhPUfGHiCTy7PT&#10;oTIyjG+VzwkaZ6vI5Cr7nnjNb4XC1sTWhh8PFynJpJLdtuyS9WY4jEU6FKVatK0Yptt7JLVs86+O&#10;Hx28N/BLRYLvUIW1HVb8sLHTo3EbSBPvSO5DeXGuQN20kk4APJHA/AX9qbSPjHrM3hbUdKOiawsT&#10;T26LN58NzHH98KxVGV1BztIIKgnPGK/Kn4j/ABB1/wCJ/i6+8YeIpN1xdNiKIEmO3gXPlwxjsqD8&#10;ScseSTX0H+xP4cutX+NEetRgiDQ9PuriV+26dPs6L9T5hI9lNf15mfgdkmS8D4jF5mr4yFNzc1J2&#10;U7e7BK/K43tFtpt3bVtEv5rwHizm2a8WUcNgNMLKajytK7j1k3a6drysnZWtrrf9g6KKK/jw/poK&#10;KKKACiiigAooooAK8I+LP7RPw5+Ecb2urXf9oayFyml2RWScEjgynO2Fen3zuI5VWrzf9rH48XXw&#10;u0CDwr4VnEXiTW42YTL96yswSplHpI7ArGe2Gbqoz+Qc8891PJc3MjzTSsXkkkYs7uxyWYnkknkk&#10;9a/pDwj8DVxBho5znUnHDt+7FaSnbdt/ZjfTTV62a0b/AA7xJ8WXk1eWV5XFSrJe9J6qF+iXWVte&#10;y031S+pvH37YXxe8YXMiaLeL4Y08k7LfTwPOx233DgyFvdNgP92uJ8MftK/GzwtfpeweKb3UVDAv&#10;b6nIb2GQf3SJSWUH1RlPoa8Kor+ucL4f8NYfCfUaWBpeztazhF39W0235tt+Z/NtfjLPa2J+t1MX&#10;U5+/M1b0SskvJKx+3/wD+PmifGzRJiIRp2vacq/b7DduXa3AmhJ5aJjwQeUPBzlWb36SNJUaKVQ6&#10;OCrKwyCDwQQeoNfhv+zV4ru/CXxr8L3Ns5WPUb2PSrhB0kiviIcN7K7K/wBVFfuXX8LeNPAeH4Xz&#10;1U8BpQqx54q9+XVpxvu0mrryaWrVz+t/Czi+tn+UOpjNatN8sn/NompW81o/NdD8uP2g/wBkPWdI&#10;1C68X/Ciza/0qctLPpEAzcWjHk+QnWWInoi5degBHT4MuLee0ne2uo3hmiYq8cilXVh1BB5BHoa/&#10;o6rlfEHgbwV4sIbxPoOmasyjAa9tIp2AHozqxH4GvueCvpIY/LcLHBZ1R9uoqympWnb+9dNSfno+&#10;93qfJcVeB2Dx2Ilisqq+xctXFq8b+VtY+mq7WWh+Avh3wz4g8W6pFonhnTrjU76Y/JBbRmRsdycc&#10;Ko7scADkmvW/iz8D9R+Dfh/w/L4qvI31/XWuJGsbch4rS3gCD55P45GaQD5flG04LdR+1ug+GPDf&#10;ha1Nl4Z0qy0m3Y5aKxt47dCR3IjVQT7mvyY/bY8T/wBt/GZ9HjfMWgafbWhA6ebKDcOfriVVP+7X&#10;6fwP4xZhxhxRTy/BUfY4aEZTnd80pJKyTdkormlF2Wrt8Vro+C4s8MsFwzkE8Zi6vtK83GMekYtu&#10;7st2+VPV6a7X1PkKv6E/AFjJpngTw3psow9ppFjAw9DHAin+Vfgd4Q0VvEnizRfDyAs2p6ha2YA7&#10;+fKsf/s1f0OgBQFUYA4AHavlfpT45cuX4Nb/ALyT/wDJUv1+4+h+j5hHfG4p7e5Ff+TN/oLRRRX8&#10;gn9KhRRRQAUUVDc3MFnby3d1IsUMCNJJI5wqIgyzEnoABkmmk27ITaSuz4A/b18aQ22geHvAEDjz&#10;725bVLhQeVhgVoos+zu7ke8dfmJXq/xs+I0vxT+JOr+LcsLOST7PYI38FnB8sXB6Fhl2HZmNeUV/&#10;pr4W8Ky4e4aw2X1Vapbmn/ilq1/27pH5H8GeIPEMc6z6vjab9y/LH/DHRP57/M/QD9gTRJZvFXir&#10;xHtPl2mnwWW7sWupfMwPoIOfTPvX6gV8u/sh+AX8E/B6yvbyPy77xHIdVlBHzCKQBbdfp5Sh8di5&#10;r6ir+GPGTPaebcX4zEUXeEWoL/txKLfo5JteR/W3hjlE8u4aw1GqrSknN/8Abz5l9yaQVzXjHxPY&#10;eCvCureLNT/49tJtJbp1BwX8tSQg/wBp2wo9zXS18A/txfFU6Voln8K9Jlxc6sFvdTKnlbSNv3UZ&#10;/wCusilj3wg7NXgcBcLVeIc9w+VU1pKScvKC1k/uvbzsup7PF/EFPJcor5hN6xXu+cnpFffv5XZ+&#10;bPibxDqfi3xBqPibWZPNvdTuZLqdu2+RicD0VeijsABWOsUro8iIzLGAXYAkKCcDJ7ZJx9ajr9HL&#10;L4VL8P8A9jLxPfavD5ereI4bPUrkMMNHGLmE2sR7gqvzkHkM7DtX+inE/FOD4cpYOhyXdapTowit&#10;LKTSb2ekI6+tlpe5/EuQcPYrPKmJrc2lOE6kpPXVJtL1k/wu9bH5x17X+znrlzoHxu8H3dsxU3Gp&#10;RWLgHhkvc27A+oxJn6jNeKV7R+ztpb6v8b/BlpGu4x6pFdY9rQGcn8BGTXpcYKk8hxqr/B7Kpf05&#10;Hc4eGXUWcYT2Xxe0hb15lY/diiiiv8qT/Q0KKKKACiiigD//0v3UooorwzoCiiigAooooAKKKKAC&#10;iiigAooooAKKKKACiiigAooooAKKKKACiiigAooooAKKKKACiiigAooooAKKKKACiiigAooooAKK&#10;KKACiiigAooooAKKKKACiiigAooooAKKKKACiiigAooooAKKKxfEHiPQvCmkz674kv4NNsLYZkuL&#10;hwiD0Az1Y9AoySeACa0o0alWapUouUnokldt9kupFWrCnB1KjSitW3okvM2qK/PT4hft36ZZTy2H&#10;w00X+0dhIGoamWihbHdIEIkZT6s8Z/2a+ebj9tH46T3HnR32n26Zz5MdjGU+mX3P/wCPV+05N9H3&#10;jDH0VXnSjRT2VSVn9yUmvSVmfluZ+M3DODqulGpKo11hG6+9tJ/K6P2Ror8xPAf7eHiC3u47X4ja&#10;LbXlmxCtd6YGhuIx3YxSOySfQNH/AI/oz4U8V+H/ABvoNp4m8L3kd/p16u6KaPI6cFWU4Kup4ZSA&#10;QeCK+L4x8Oc+4YlH+1aNoS0U0+aLfa62fk7PrY+o4Y43yfP4v+zqt5LVxatJeduq81deZ0VFFFfD&#10;H1oUUUUAFFFFABRRRQAUUUUAFFFFABRRRQAUUVBdXVtZW0t5eypb28CNJLLKwRI0UZZmYkAADkk8&#10;AU4xbdluJtJXZPRXD+FPiX4A8dXFxaeENfsdWntBmaK2mV3Vc43bepTPG4ZXPeu4roxeCxGFquji&#10;qbhNdJJp/c9THDYqjiKaq4ealF9U0196CiiiuY3CiiigAooooAKKKKACiiigAooooAKKKKACiiig&#10;AooooAKKKKAMDxV4m0nwb4c1HxTrkvk2OmW73EzdyqDhVHdmOFUd2IFfgr8RvHesfErxlqfjLW2/&#10;f38pZIgcpBCvEcSf7KIAPc5J5Jr7X/bg+Lv2y9tvhHok+YbQpeawyHhpiMwQHH9xT5jDkZZO61+e&#10;Nf3V9HfgL+y8qee4uP77EL3b7xp9P/A373oo+Z/I/jXxh9fzBZRhpfuqL97zn1/8BWnrzBX7Sfsg&#10;6HfaL8C9Ga/yDqE11fRIf4IZZCE/76C7x7NX4vxRSTypDCpeSRgqqOpZjgAfU1/Q74U0OHwz4X0j&#10;w5AAI9LsbayXHTFvGsf67a8/6UGbqlk+Ey1b1Kjl8oK35zX3Hb4A5b7TM8TjntCCj85u/wCUWb9F&#10;FfNX7Svx0t/g94T+zaU6SeJtXR49PiOG8hOj3Lqf4U6ID95+xAbH8e5BkOMznMKWWYCPNUqOy/Vv&#10;sktW+iR/TGc5vhcrwVTH4yVoQV3+iXm3ol3PBPiL+23rHhX4jaj4b0LQLS70fRr2SxuXuXkW5uHt&#10;3KSmNlOyMbgQu5HyACcZwPdPjp8TrN/2bNS8b+HZWVPEOnW8FmT8sirqJWNwcH5XSNnzg8MOtfjF&#10;c3Nxe3Mt5dyvNPO7SyySEs7u5yzMTySScknqa/SD9oPQdR8J/sjeB/D0sb+bBdaYL0YP7tntbiRw&#10;3oFlIX64r+ueK/C7h3KMyyChhKajUlWjGer/AHiilKTabet0trfFbtb+buHfEDO8ywOcVsRNypxp&#10;ScdF7jk2klZdm97/AA373/NivqX9nz9mfWfjG51/WJpNJ8MQSGNrlVBnu3U/MluGBUBejSEEA8AM&#10;QQOM+AnwX1T4zeMU0td9votiVm1W8Uf6uEniNCePNlwQvoMtghSK/bvRdG0vw7pNpoWiWyWdhYwr&#10;BbwRjCpGgwAP6k8k8nmvf8bfF6XD9P8AsfJ5L63JXlLf2cXt5c0ul9lrbWJ4/hT4axzmf9p5nH/Z&#10;4uyW3O//AJFdbbvTozgvAPwZ+GvwzhRfCWh29vcqMNeyjzrt/XMz7nAP91SF9AK9Qoor+HMwzLF4&#10;+u8Tjasqk3vKTbb+buf1lgsDhsJSVDC01CC2UUkvuQUUUVxHUFFFFABRRRQAUUUUAYviPX9N8K6B&#10;qHiXWJPKstMtpbqd+4SJSxAHdjjAHckCvwE8c+LtS8e+L9W8Yauf9K1W5edlzkRoeEjB/uxoFRfY&#10;Cv0V/bn+Jw03QtP+F2mTYuNVK32pBTytrE37mM/9dJVLf9sx2Nfl/X9x/Ru4M+oZTUz7ER/eV9I+&#10;VOL/APbpa+ajFn8meOXFH1vMYZRRfuUdZec2v/bV+LaOs8Bac+seOvDukx53XurWNuMess6L/Wv6&#10;FK/EH9lrQf8AhIPjt4WgZd0dnPLfyH+79kieVD/38VR9TX7fV+efSizBTzjB4JfYpuX/AIHK3/th&#10;9t4AYNwyzFYp/amo/wDgMb/+3BX5Wftz/EK51XxpYfDq1lIsdEgS7uUB4e8uVyu4f7EJXb/10av1&#10;Tr8J/wBonUX1T43+M7mQ5KapLb5PpbAQgfgEFeH9G3JqWL4nni6yv7Gm5R/xNqKf3OR6vjnmlTDZ&#10;BHD03b2s0n/hScmvvSOH+H/hC78feNdG8HWLeXLq13HbmTGfLjJzJJjvsQM2PatL4seDk+H/AMSP&#10;EXg+Hd9n02+kS23sGf7M+JINxHVvKZc+9et/se2y3Hx90CRhn7PDqEo+v2WVP/Zq8t+MniJfFfxV&#10;8V69E2+K51W5ELesMTmOI/8AfCrX9d082xtTjCeWxf7iGHjN/wCOdRpf+Swf4n82Ty3Cw4Zjjmv3&#10;06ziv8EYJv8A8mkjzSv06/YE8OyW/h7xX4rkX5L68trCIn/p0RpHx7Hz1/KvzFr92/2f/A7/AA9+&#10;Efh7w9cx+Xetb/bL0EYYXF2TK6t7x7gn/Aa/N/pH59HB8LLAJ+9iJxVv7sXzt/JqK+Z9z4HZRLFc&#10;QPGNe7Ri385e6l9zk/key0UUV/BB/YQUUUUAFFFFABWZrWjaZ4i0i80HWrdbqw1CB7e4hfO14pAV&#10;YZGCODwRgg8jmtOirp1J05qpTdpLVNbprqiZwjOLhNXT0afU+Jbj9hD4TyzPJBq+vwIzErGJ7Zgg&#10;PYFrYkgdskn3NVz+wX8L+2u6/wD9/bX/AORq+4qK/Ro+L/GSVlmE/wAP8j4h+GnDDd/qUPx/zPhe&#10;T9gn4bkfuvEGuKf9prZv5QCvmr9oX9lqH4OeG7fxfoetS6nYSXaWc0FzCqSxGRXZHDqdrKSu0jaC&#10;CR15x+vtfn1+3j46tLfQND+HVtIGu7u5/tS6UHmOCFXjiDD/AKaOzEf9c/z/AEbwq8SuMs14nwuA&#10;qYqVSnJ++motcqTcne11ZbO61svI+I8QuBeGMvyDEYyGHUJxXutN35m0lpez89Hpc/MiGaW3lSeB&#10;2jkjYOjoSrKynIII5BB6Gv38+FXiqXxv8N/Dfiu4INxqOnQS3BAwPPChZce3mBsV/P8A1+7n7PWk&#10;z6L8E/B1jcgrIdLiuCD1AuszgH3AkFfo/wBKPD0HlGCry/iKo0u/K4ty/FRPh/o/1qyzLFUl8Dgm&#10;/VSsvwcj2Siiiv4pP6oCmsyopdyFVQSSTgADuTTq+Bv2yvjs3h/T3+E/hW426jqMQbV5oz81vayD&#10;5YAR0eYcv6R8fx5H1PBvCWM4kzallWCWst30jFbyfkvxdluz5/ijiPC5Hl1TMcVtHZdZSe0V6/gr&#10;vofPv7U37RM/xK1aXwV4SuCvhXT5cPJGcf2jOh/1h9YUP+rXoT85/hC/HVPRHldYolLu5CqqjJJP&#10;AAA6k16d8S/hlqHwvGg6Z4gYprWqacNTu7TjFpHNIyQxN383EbM/YEhR0yf9IeHsqyjhrC4bIcFa&#10;N78q+1JpXlN9/N7K6iraI/hvOswzLPa9fOMVra130im7Riv0W+jfdnl1fpH/AME+4mEfjuc9GbSV&#10;H1X7WT/MV+blfqN+wLYmPwd4p1LH+v1OCDP/AFxh3f8AtWviPH6socEYuL+06a/8qRf6H1fg5Sc+&#10;LMNJfZU3/wCSSX6n31RRRX+dh/bIUUUUAcV8RvGUXw+8Da14zmt2uhpNq86wKdvmPwqKTg7QWIBO&#10;DgZODX5Y3/7bfxru5Xe2bSrJGJKpFZ7to7DMjuTj3r9c9V0rTtc0y60bV7dLuyvYXguIJBlJIpAV&#10;ZSPQg18rj9ij4IfaHm8jVCjMSIvtp2ID2B2b8D3Yn3r9o8LeJOCsrw9dcT4N1aracXyqa5bbWbST&#10;vrfrfyPy3xByPirH1qTyDEqnTSfMuZxd773Sd1bS3T5nwrN+2J8fZT8mvQQ/7mn2p/8AQomqSy/b&#10;G+PdrKJJ9btrxR1Sawtgp+vlRxt+Rr9ALf8AY8+AMIAl0Ce4x3k1C7Gf++JVrgfjR+zV8BfDHwu1&#10;/XrPTRoF1p1nJPa3i3dzKTcKP3URWaV1cSvhMYz83BBr9dwPiN4X4zFUsBRyfWpJRT9hS3k7LaTl&#10;16Jvsj82xfBHH+Fw9TGVcz0gnJr21TZK/WKj97scR8Nv27Le9vIdM+KGkR2KSEKdS03e0UZPeS3c&#10;u4X1KOx9Fr9CLC/stUsoNS02eO6tLqNZoJ4WDxyRuMqysMggg5BFfzlV+rf7Cfi3UdY8A6z4XvpG&#10;li0G9ja1LHOyG8Vm8sf7IkR2H+8a8zxx8HspyrLHn+SQ9motKcLtxtJ2Uo3u07tJraz0tbXv8JvE&#10;zMcxx6yfNZc7km4ysk7pXadrXVk9d7rrfT7looor+TT+jAooooAK/Kz9t74qNrviq2+GWlTZsNC2&#10;3F/tPEl/Kvyqex8mNv8Avp2B5FfpJ4/8X2XgHwXrPjHUMGHSrSS4CE48yQDEcYPrJIVUe5r+f/V9&#10;Vvtd1W81vVJTNeX9xLc3Eh6vLMxdz+LE1/TX0a+DY43M6ufYiN4UPdh/jktX/wBux/GSfQ/BvHTi&#10;d4XAU8noP3qusv8AAnt/29L8ItdTOr9cP2IvAh8OfDK58XXce268T3RkjJGD9ktN0cXvzIZWHqCD&#10;X5WeF/D994s8R6X4Y0wZutVu4bOLIyA0zhAT7LnJ9AK/oL8PaHYeGdB07w5pabLPTLWG0gXv5cKB&#10;Fz7kDk9zX6H9Jnij6rlFDJKT96tLml/ghtf1lZr/AAs+K8B8g+sZlVzaovdpLlj/AIpf5Rvf/EjY&#10;ooor+Ij+rgooooAKKKKACiiigD8W/wBqrSPGk3x01k6xZ3Mv26SJNJ2RsyTWoRViWHAO4jkMF537&#10;s819E/CD9iPTbzQodc+LNxeRX10okTS7R1i+zoeQJ3KsxkI6qu3Z0JJ6fo3QSAMmv3PMfHjOp5Hh&#10;slyuCw/soxjKcXrJRSStouTu7NtvZpXT/JcF4Q5XHNq+a5hJ1vaSclGS0i5O7vr73ley8m9V8e/E&#10;fwV8Gf2c/hpqvirw/wCHrOLWGiNnpk9zm6uTfTqVjZHnLldnMjbNvyqcV+QNfUf7VXxlHxS8eNpm&#10;jT7/AA94fMltZlT8lxMSBNcehDEBUP8AcUEY3Gvlyv6s8HuGsxy3Jfrmc1JTxWItOTnJyklb3I3b&#10;vom210cmuh/O/iZnuCx2afVcrhGGHo3jHlSSb+1LTu0ku6SfU9f+AGjTa98afBljApYpq9tdsB/c&#10;sm+0P/47Ga/eGvzQ/YU+Gss2oap8U9RiIht0bTdNLD70r4a4kX/cXagI4O5h1FfpfX8wfSN4hpZh&#10;xNHB0HdYeCi/8TblL7k0n5pn794IZLUweQvFVVZ1pOS/wpWX3tN+jQUUUV/P5+yASAMngCv59fiV&#10;4lPjH4geIvFAbempaldTxHriFpD5Q+gTaPwr9w/jB4h/4RX4W+KtfVtklrpN15LdMTSRlIv/ACIy&#10;1+A1f1/9FrKFy4/NJL+WmvxlL/20/mn6QWZe9hMvi/5pv8Ix/wDbj6J/ZT0D/hIPjt4aR13RWEk9&#10;/If7v2aJ2Q/9/dgr9t6/Lb9gfQPtXjTxL4mZcrp2mxWak9A95Lv498W5H0NfqTX579JDNPrPFv1Z&#10;PSjThH5u8/ykj7TwOy/2HDft2tak5S+StH84sKKKK/Aj9iCiiigAr59/an1a90b4C+K7mwJWSWC3&#10;tGYdorq5ihlz7Mjsv419BVyfjrwjp3j3wfq/g7VSVttWtXt2cDLRseUkA6ExuAw9xXucMY+hgc4w&#10;mNxSvTp1ISku8YyTf4I8nP8AB1sXlmIwuHdpzhOKfm4tL8T+eut/wqfDy+JdLbxb5/8AYq3cLX4t&#10;lDzG3DAyBAWXkrkZzx1GTwd74jfDbxZ8LvEc3hvxXaNBKjMYJwCYLqIHiSF8YZT+anhgDkVwVf6m&#10;0cRh8xwarYWpenUjpKL6Nbp9+3mf581aFbBYl08RC04PWMl1XRo/oP8AA/jXwZ460KHVfA+o21/p&#10;6KsYEB2mDA4jeIgNEwH8LKDj2rsa/nv8D+PfFfw612LxF4Q1CSwu4iA205jmTvHKh+V0PoR7jBAI&#10;/Z/4D/GzSPjV4UOpwotnrFgUi1OxBz5UjA7ZEzyYpMEqTyCCpyRk/wAD+KngxjOFk8wwk3VwjduZ&#10;/FBvZTto09lJWTejSbV/7E8PfFHC8QP6liIqniEtl8Mkt+Xrp1i9bapvW3tN5d21haT395IsNvbR&#10;vNLI3CpGgLMx9gATX4C/FHxxd/Efx9rfjK7LY1G6doEbrFbJ8kMf/AI1UH1OT3r9Zf2uvGreD/gv&#10;qdvbybLvX5E0mHB52TZaf8DCjr9WFfi5X659GLhiNLB4nP6q96b9nH/DGzlbycml/wBun5t4+Z+6&#10;mKoZPTekVzy9XpH7ld/9vHvf7NvwzX4ofFTTdKvYvN0rTs6jqQIyrQQEYjPtLIVQjrtJI6V+j/7Z&#10;GqppnwG1a0J2nUruxtE+onWcj/vmE1xf7DvgRdB+HN541uo8XXiS6IiYjn7HZlo0x6bpTIT6gL7V&#10;55+3z4vj8vwx4CgfL7pdXuUz0ABggOPfM35V5Oe5tV4o8WMJgKLvSwk1bten783/AOBR5f8At1Ho&#10;5Rl1Ph/w6xOMqq1TEx+dp+7Bf+Avm+bPzcr7Y/YY8KNq3xQ1DxPImYNA059rf3bi8Plp+cQlr4nr&#10;9jP2NPAbeEfhHFrd5HsvfE051BsjDC2A8u3X6FQZB7SV+u+PHEUcr4Rr007Tr2px/wC3tZf+SKS+&#10;aPzbwhyV5hxJRm17tK838vh/8ma+5n1pRRRX+dZ/bIUUUUAFFFFAH//T/dSiiivDOgKKKKACiiig&#10;AooooAKKKKACiiigAooooAKKK/Lr9qX9pDx5a+O9Q+H3grUZtE07RykNxPaN5d1c3BRWc+aPnRE3&#10;bQEIJIJJOQB9rwHwLj+K8y/s7ANRaTlKUtoxTS6Xbd2kkvwV2fK8X8XYPh3A/XcYm7vlSW7bu+tk&#10;lZO7/Wyf6i1hat4o8NaApbXdWsdOA5Ju7mOAAf8AA2FfgHf+NvGeqZ/tPX9Uu93Xz7yaXP13Oa5k&#10;ksSzHJPJJ71/QuD+ixK98XmOnaNP9XP9D8XxX0hFa2HwXzc/0Uf1P3P1j9pP4GaGSLzxjp8pX/nz&#10;8y9/I26SA159e/tpfAy1JEF7qF5jvDYyAH/v6Y6/HCivscH9GThmmv39etN/4opfcoX/ABPmMT49&#10;Z9N/uaVOK9JN/wDpVvwP2J079tf4IXtwIbmfVLBCcebcWRZB7nyXlb/x2vo/wp418JeOdP8A7U8I&#10;6ta6tbDAZraQOYyegdfvI3swB9q/nnrp/CHjPxP4D1uDxF4T1CbTr6AjDxN8rrnJSRT8roccqwIP&#10;pXncRfRkyirh3LJa86dVbKbUovydkpL1u7djuyTx6zKnWSzSjGdPq4pxkvS7afpp6n9DNFeH/AP4&#10;y2Pxn8FLrXlpa6tYuLbVLVCdsc2Mq6ZJPlyjlc5wQVyduT7hX8b5xlGLyvG1cvx0OWrTdpLz/VPd&#10;PZrVH9O5ZmWHzDC08bhJc1Oaun/XXo10egUUUV5p3BRRRQAUUUUAFFFFABRRRQAUUUUAFFFeG/F3&#10;9oL4f/B+3MOtXJvtYdd0OlWhVrg5HDSEnbEh/vNyR91WxivTyjJsdmmKjgsupOpUlsoq79fJLq3o&#10;upwZlmeEy/DyxWNqKEFu27f8O+yWrPcq8X8aftCfB7wHLJa694ktWu4yQ1rZ7rydWH8LLCHCH/fK&#10;1+WXxV/ae+J3xRaaykvDomivkDTtPdkV0PaaXh5cjqDhD1CCvnSv6j4S+jHOcFX4jxDi39ina69Z&#10;tNX7pRa7SP5/4j8e4wm6WSUeZfzzvZ+kU0/va9D9Zr39u/4TwSmO00nXrlQfv+RbxqfpuuN35gVq&#10;6T+3D8GNQdUvotZ0vPV7m0R0H/fiWVsf8Br8stJ8AeO9fgFzoXhvV9RhYZElpYzzoR7MiEVDqngj&#10;xpokTT6zoGqWEaAlnurOaFQB1yXQAV95PwF4Cm/q0aklPbSqub7mmvwPkI+MHGEV7eUE4edN2+9W&#10;/M/dDwZ8Xvhn8QmEPg/xFZahcEFhbBzFc7R1PkShJcDudvFekV/ORZ3l3p13Df2E8ltc27rLDNEx&#10;SSN1OVZWGCCDyCK/f/4Z6prWufDvw1rHiNCmqXulWk92CuwmWSJWZivG0sTkjsTiv5+8YPCShwgq&#10;OKwddzpVG1aVuZNK+6spK3Wys/U/ZfDPxIq8Surh8VRUKkEneN+Vp6bO7T+bv8juKKKK/Dj9ZCii&#10;igAooooAKKKKACiiq17eWunWc+oX0qQW1rG800sh2pHHGCzMx7BQCSfSnGLk1GKu2KUkld7HD/E3&#10;4l+GvhT4UuPFfiaUiKP93b26Y866nYErFGD1Y4yT0UAk8CvxY+LXxk8Y/GHXm1XxHOY7OJm+xadE&#10;x+zWqHso/icj70h+ZvYYUbfx/wDjHqHxj8cTaorPHolgXt9Jtm42QZ5lZf8AnpMQGbuBheQorwyv&#10;9AvBzwlw/DmDhmOYQUsbNXd/+Xaf2Y+f8z76LTf+NPE7xHrZ5iZYHBSthYuyt9tr7T8v5V83rsUU&#10;VaurG9sGjS+t5bdpY0mjEqMheKQZR1DAZVhyCOCOlfubkk1FvVn5Iotq6WhVr9Jf2AdU1aSHxhoz&#10;s7aZC1jcoDnZHcS+ajY7ZdEXP+4K+aPg/wDsx/EL4tCLVEjGi6C5H/EyvEP71e/2eLhpfrlU6jdn&#10;iv1m+FPwp8MfCHwunhnw0rvvfzru6mwZrmcgAu5AAAAGFUcKPU5J/mjx+8Qsj/sWvw7RmqmJm43S&#10;1UOWSk3J7J6WsnfXVW3/AHfwc4Lzb+1aWd1IOnQipavRzvFpJLdrW99tNNT0yiiiv4gP6wCiiigA&#10;ooooAKKKKACiiigAooooAKKKKACvgn9uP4oDR/DVj8MdLnxeayVu9QCHlLKJv3aH/rrKM/SMg8Gv&#10;sTx/450P4ceEtQ8YeIZNlpYRlggI3zSniOJAeru2AOw6nABNfhB498a6z8RPF2peMdefdd6jMZCo&#10;JKRRjiOJM/wxoAo9hk85r+hvo+cAzzbOFneJj+4w7ur/AGqn2Uv8PxPs+XufivjPxjDLsseVUJfv&#10;qys/KHV/9vfCvK/Y9u/Y+sNUvfjzokunM6RWcF7cXhUnH2fyHjww7gyOg57kHqBX7R1+dv7AmgWg&#10;0zxX4peIG6ee30+OQ9VjRTK6j2ZmQn/dFfolXlfSFzmOO4wqUYqyowjTv3es2/vnb5Ho+C2VvCcM&#10;wqyf8WUp+m0V/wCk3+YVVlvbOF/LmuIo3H8LOAfyJrP8SLq7+HdUTw8yrqjWVwLFmxtFyY28onPG&#10;N+OvFfz86/pvii31m8j8TW18uqec5uvtiSeeZSfmLlxuLE9SeteZ4WeFlPjH6xz4xUfZ8unLzSd7&#10;625o2Stvrqd/iD4gz4Z9jy4Z1faX1vypWtpfllq77aH9C6XtnIcRzxMf9lwf61Zr+cR4JoxmSNlH&#10;uCKfBd3Vswa2mkiI6FHKn9K/XpfRWTV4Zn/5R/8Aup+bR+kK07TwH/lT/wC0P6OKK/CX4c/Hr4l/&#10;DfWrbUdO1m7vbONx5+m3k7zWs8f8S7XLBGI6OuGHuMg/tv4R8T6Z408MaX4s0di1nqtrHcxbvvKH&#10;GSjY/iQ5Vh2INfi3iT4UZjwfOnOvNVKNS6U0mtV0ad7O2q1d1fsz9S4F8RMDxNGpGjBwqQ1cXro+&#10;qfVdHorfM6Oiiivyw/QQooooAKKKKACiiigAooooAKKKKACvKvjN8UNN+EngK/8AFl5skugPI0+2&#10;Y/8AHxeSA+WnrtGC746IpxzivUJpobaGS4uHWKKJS7u5CqqqMkkngADkk1+KH7Svxol+L/jlzpsj&#10;Dw9o5e20xOQJOf3lwR6ykDGeiBRjOa/VvCHw+nxTnUadVf7NStKo+66Q9ZNW8ld9NfzzxK4zhw9l&#10;TnTf7+peMF59Zekd/Wy6ngerarqGu6pd61q07XN7fzyXFxM/LSSysWZj9Saz6KK/0fp04wioQVkt&#10;Elskfw5Ocpyc5u7Z6h8FNCHiT4t+EdHZd8cur2ryr6xQuJZB/wB8Ia/fCvxv/Yu0Uar8crK8K7hp&#10;Gn3t79NyC3B/Oev2Qr+HPpOZl7biLD4NPSnST+cpSv8Agon9Z+AmB9nklbFPedRr5Riv1bMbxDr2&#10;meFtCv8AxHrUogsdNt5Lm4f0jiUscDuTjAHc4Ffgv8T/AIhax8UfG2o+MdZJD3cm23gzlbe2TIih&#10;X2Vep43MS3Umv0W/bq8dyaP4J0rwJZSbZdfuWnugDz9ls9pCn2eVkI/3DX5VV+lfRs4Mp4XK58RV&#10;4/vKzcYeUIuzt/iknfyivM+F8dOKJ4jMIZJSfuUrSl5zauv/AAGL082z2H4CeBT8RPix4f8ADskf&#10;mWYuRd3wIyv2W1/eyBvZ9oT6sK/czWNG0nxDps+ja7ZwahY3S7Jre5jWWJxnPzKwIOCMj0PI5r4K&#10;/YO8Ai00bXPiReR4lv5BpdkxHIghxJOw9nkKL9YzX6EV+P8A0g+LJY/in6rh5WjhUopp/bfvSa7N&#10;O0fWJ+l+DHDkcHw99YrR97EPmd/5dop+TV36SOd8M+EfDHgzTv7J8KaXa6VZlzI0VrEsas5wCzYG&#10;WbAAycnAAroqKK/Ca+Iq16jrVpOUnq23dv1b1Z+vUaNOlBU6UUorZJWS9EFFFFYmgUUUUAFFFFAB&#10;RRRQAVla7rem+G9FvvEGsSiCx063kuriQ/wxxKWY+5wOB3PFatfnl+3B8XBZ2Ft8I9Fn/f3gS81g&#10;oeUhU7oID7uw8xhwQFTs1fX8CcJV+JM7oZVR2k7yf8sFrJ/dou7aXU+a4u4jo5HlVXMau8VaK7yf&#10;wr79/K76HwH8SPHGpfEjxvq3jPVMiXUrhnjjJyIYF+WKIeyRhV98Z71xFFFf6gYPB0cJh4YXDx5Y&#10;QSjFLokrJfJH8B4rE1cTWniK7vOTbb7tu7Z93fsFaCLvx74h8Ruu5dN0tLZT/dkvJQwP12wMPoTX&#10;6pV8JfsFaKLb4f8AiHX2XD3+rLbA/wB5LSFGH4bpmH51921/nd465n9c40xdnpDlgv8At2Kv/wCT&#10;Nn9r+EeA+q8LYa+8+aT+cnb8LBX4T/tE6XLo/wAb/GdpMMNJqkt0P927AnX/AMdkFfuxX5P/ALdf&#10;hJtK+JGl+LYkxBruniN2x1ubJtjf+QniH4V9T9GrNoYbiieDm/41OSX+KLUv/SVI+f8AHXLZV8gh&#10;iYf8uppv0acfzcT5r+Evj+X4Z+MB4qhUtJHp+owRbeomntZUgP0ExQt/s5rzMnPJoor+5aeAoQxV&#10;TGRj781GLfdRcnH7uaX3n8lzxlWeHhhZP3IuTS7OXKn9/Kj6F/Zj+Gh+JfxW021u4vM0rRyNT1DI&#10;yjRwMPLjPY+bJtUjqV3HtX7d18s/skfC7/hXnwwg1XUIfL1jxNs1C53DDxwEf6NEe/yoS5B5DOwP&#10;Svqav89vHHjNZ/xJOFCV6NC9OPZtP35fOWifWKR/aHhNwv8A2PkcJVVarW9+Xkn8K+S+5thRRRX4&#10;4fpwUUUUAFFFFABRRRQAUUVR1LUtP0bT7nVtVuI7Szs4mmnnlYLHHGgyzMTwAAKqEJTkoQV29kTK&#10;SinKTskcz8QfHehfDXwlf+MPEUmy1so8rGCPMnlbiOKMHq7twOw5JwASPwj8feN9b+Ivi7UfGPiB&#10;913qEpfYPuRRjiOJPRY0AUdzjJ5JNewftHfHi9+MvicQac0kHhnSnZdPt2ypmbo1zKv99x90H7ic&#10;dSxPzfX+gPgj4YPhrAPH5hH/AGustV/JHdQ9XvLzsul3/Gvivx8s9xiweDl/s1N6f35bOXp0j5Xf&#10;Wy9J+Efw/u/id8QtG8H2yt5V3OHu5F/5ZWkXzTPnsQgIX1Ygd6/fKCCG1gjtrdBHFCixxoowqqow&#10;AB6AV8h/si/BOT4ceE38X+IYPL8QeIY0by3GHtLLhkiIPIeQ4eQdvlUgFTX2DX83ePPHdPP89WEw&#10;cr0MPeKa2lJ/HJeWiiu/LdaM/cvCDhGeTZQ8RiY2rVrSa6qK+FPz1bfrboFFFcv43s9c1DwZrth4&#10;Ym+z6xc6bdxWEu7ZsuXiYRMG/hIcjB7da/FMNSVWtClKSim0rvZXe78l1P1WvUdOnKoottJuy3du&#10;i82eRfG79oXwh8JtAult7y21HxI6tFZ6bFIJHWXoHuApzHGh5IOC2Nq9yPxX1nWdT8Q6tea7rNw9&#10;3fX8z3FxNIcs8khyxP49AOAOBxXVv8L/AImtq0mkN4W1p9QEhR4hYzu+7PJ4Q5Gf4s4PXOK+2fgL&#10;+xtfrfW3i34vwpFDAyy2+ibhI0jDlTdFSVCDr5QJLdHwAVb+7uH8Jwh4ZZRUxVTFKrWqK7acXOdt&#10;owim7R872u7yla1v5EznEcS8e5lDDww7p0oaWd+WHeUpNK8vlfolve1+yH+zoQbT4ueOLbHSXQ7K&#10;Vfyu3U/+QQf9/wDuGvnT9rrW/wC2vjxr6K26LTktLGP28uBGcfhI71+1CqqKEQBVUAAAYAA7AV/P&#10;58UdZ/4SH4k+KdbDbkvdYvpoz/0zaZ9g/BcCvk/BfiPHcWcY43iDH7Qp8sY9IKUk0l8ou76ttn0X&#10;ilkmE4d4ZwmTYP7U+aT6ycYu7fzkrLokkcJX68/sOWH2T4MT3JGDfa3dzZ9QscMX/tM1+Q1ftj+y&#10;Vp39n/ALwzuGHuftlw3v5l1Nt/8AHAtfV/SWxXsuFIUv56sF90Zy/RHzvgTh/acRTqfy05P73Ffq&#10;fR9FFFfwWf2AFFFFABRRUNxcQWlvLd3UiQwwo0kkkjBUREGWZieAABkk9BTSbdkJtJXZl+IvEWi+&#10;E9Eu/EXiK7jsdOsYzLPPKcKqjsO5YnAVQCWJAAJNfjH+0D+0BrXxn1zyLfzLHw1YSE2FiTgueR58&#10;+DgysOg5CA4GSWZtX9pX4/Xvxe8RtpOjSvF4V0uVhZxcr9qkXKm5kHq3Plg/dXsGZq+YK/u3wW8H&#10;aeR0YZ1m8L4uSvGL/wCXSf8A7e1u/s7Lq3/Ivin4mzzapLKstlbDxerX/Lxr/wBtXRdd30sV+yP7&#10;Hvw1v/AXwv8A7T1mJoNR8STi/aJhh47YIFt1YdiVzJjqA4BwQa+d/wBl/wDZZfVWs/iT8SrUrYgr&#10;caXpUq83B6pPcKekXdEP3+rfJgP+m9fn30gvFHC46H+rOVy5oxknVktrx2gu9nrJ90kup9n4M+H+&#10;Iwk/7ezCPK2rU4vez3k+11ol2bfYKKKK/lI/ogKKKKAPhL9u/wAYvpngbRfBlu+19cvWuZwD1t7E&#10;A7SPQyyIw90r8rK+zv25dcOo/F200hWzHpOkW8ZX0lneSVj+KMn5V8Y1/o/4IZNHLuDcIkveqJ1H&#10;5uTuv/JeVfI/h3xXzOWN4nxLb0g1BeXKtf8Aya7+Z9k/sR+DV8QfFebxJcx7rfw3YyTqSMgXVz+5&#10;iB/4AZWHuor9d6+Hf2EPDy2Hw11nxE64l1bVjEG/vQ2kShPyeSSvaviN+0j8J/hp5trqurLqGpR5&#10;H9n6bi5uAw7OQRHEfaR1PoDX8reMLzHiXjjEYPLqUqrpctOKim7KKvK9tlzuWr07n9C+GawORcJ0&#10;cTjqkaaqXm3JpbvT1fKloe8UV+VHjD9u3x9qU7xeDNIsNFtcna9yGvLkjsckpEufTY2PU99f4Wft&#10;weJ4tct9N+KUFrd6XcyLG9/axeTPa7jjeyKSkka/xAKrAZILEbTy1fo+8Y08DLGyoxulfkU05/JL&#10;3W/JSu9lqdFPxm4Yni1hY1JWbtzuLUfveqXny2P1AoqOKWKeJJ4XWSORQyOpyrKwyCCOCCOhqSvx&#10;Rq2jP1VO+qCiiikAUUUUAFfG37YPxo/4QPwh/wAINoM+zXfEUTLIyHD2tgcrI/qGlOY09t5GCor6&#10;f8b+MdG8AeFdS8X6/J5dlpsJlcDG6RuiRpnq8jkKo9SK/Bv4geONa+I3i/UvGOvPm61CUuEBykMQ&#10;4jiT/ZjQBR3OMnknP774CeHf9u5r/auNjfDYdp67SnvGPml8Uvknoz8c8YONv7Iy7+zsLK1esmvO&#10;MNm/V7L5vocbXYeAfBOs/EXxfpvg7QU3XWozCPeRlIYxzJK+P4Y0BY+uMDkiuPr9cv2O/gv/AMIN&#10;4SPj3XoNmueIolaFXGHttPOGRfZpjiRvbYOCDX9b+J/HVLhXJKmO0daXu0495PrbtHd+lt2j+cOA&#10;eEanEObQwm1OPvTfaK6estl9/Rn1P4M8JaR4E8LaZ4R0KPy7LTIFgjz95yOXdsdXkYlmPdia6eii&#10;v80cTiKuIqyr15OU5Ntt7tt3bfm2f3bQoU6NONGkrRikklsktEgor4A/aq/aR8e/DnxbD4F8DmLT&#10;iLKO6nv5IVmmdpiwCxCQNGFULySpJbI4xz8M3fx6+NF7ObibxrrSsTnEN5JCn/fEZVf0r9z4R+j9&#10;nmeZdSzT21OnTqK8U23Jro2krK/rfukfkvEnjLlOU42pgPZTnODtK1kr9Um3d29LH6X/ALauvf2R&#10;8EbjT1bDa1qNnZYHUqjNcn8P3HP1r8da9H8X/Fz4i+PdGtNB8Y61NqtnYzG4gFwqGRZCu0kyBQ7c&#10;H+InHavOK/rPwn4Gr8KZG8txU4yqOcpNxvZ3sluk9kr6H85eIvFtLiLNljsPFxgoxilK19Lt7Nrd&#10;s/WP9hLQfsHwv1XXXXEmq6u6qfWG2iRV/wDH2kr7drwr9mfQv+Ee+BnhGzK7WuLI3zep+2yNcAn/&#10;AIDIB9K91r+CvErM/wC0OKcfir3TqSS9IvlX4JH9g8C4D6lw/g8PazVOLfrJcz/FsKKKK+IPqwor&#10;nPFfi3w34H0O48SeK7+LTtOtseZPLk8scBVVQWdieiqCT2FZXgP4k+CfiZpkmr+CNUj1K2gk8qba&#10;rxSRPjIDxyqjrkdCRg9s13xyrGywjx8aMnRT5XPlfKn2crWv5XuccswwscSsHKpH2rV1G65mu9t7&#10;edjuKKKK4DsMLxD4Y8OeLdObSfE+mWuqWb8mG7iWVAem4BgdrDswwR2NfGfxL/Ye8F61bT3/AMNr&#10;qTQdQALJZ3DtcWMjf3ctuliyf4tzgf3a+6aK+r4a43zzIKiqZViZQV7uN7wfrF+6/uv2Z87nvCmU&#10;5zTcMxoRm+9rSXpJar77H86et6Nqfh3V7zQdZga1v9Pnkt7iF+qSRkqw44PI4I4I5HFe1/sy+P7j&#10;wB8X9EuTKUsNWmXSr5c4VorpgiMf+ucux8+gI71137Z2k2+mfHO/uLcBTqVjZXcgH9/Z5JP1IiBP&#10;vzXyvBNLbTR3EDFJImV0YdQynII+hr/RjBTo8WcKwliYpRxNFXXROUdbej2fkmfxHioVOHeIZRoS&#10;u6FTR91GWl/Vb+p99/t8eJ2uPE/hnwfG/wAljZS6hKo6F7qTy0z7qsJx7N718D2lrPfXUNlaoZJr&#10;iRYo0HVnchVA+pNfRX7Wetvrfxt1WZvuwWemxoOwElpFMQP+BSmuU/Z40NPEPxt8HadIu5V1OO7Y&#10;HkEWQa5IPt+65rwOAqcOH+AcPXktKdF1X806j/M9jjCcs54xrUk/jqqmvk1BfkftV4W0XTPh94G0&#10;3Q2kjhstA02KKWZjtQLbRjzJWPbOCzH6mvw++M3xCm+KHxI1nxgSwtrmbyrJG4KWkI2QjHYlRuYf&#10;3mNfcX7ZHx7tbewm+EXhG6WW5ucDXLiJsiGIci1DD+NzzL6L8h+8wH5mgEnAr8++j5wPicLRrcUZ&#10;ov32I+G+/I3zOT/xuzXkk9pH2njPxZQxFWnw/l7/AHVH4rbcyVlH/t1b+bt0PTPg/wDDu9+KfxC0&#10;nwfahhDcS+beyr/yxs4vmmfPY7flXPVyo71+9dlZ2unWcGn2MSwW1tEkMMSDCpHGAqqB2AAAFfKf&#10;7JfwUk+Gfg5vEmvweX4i8QokkqOMPa2g+aKA55DNnfIOOdqkZSvrWvw3x349hxBnn1XByvh8PeMW&#10;tpSfxy9NFFeSutz9a8IuD5ZLlP1jExtWrWk11Ufsx9dW35uz2Ciiivw4/WAooooAKKKKAP/U/dSi&#10;iivDOgKKKKACiiigAooooAKKKKACiiigAooooAK+Bv2k/wBlDW/HniSf4gfDySB7+9VPt+nXDiLz&#10;ZI1CCSGQ/IGZVAZWKjILbskivvmivqeEOMcz4azBZllckp2s01eMovdNdrpPRp3WjPn+JeGcBnuD&#10;eBzCN43umnZprqn31fdH4bXH7Mnx3tZDFJ4PvSQcZjeGRf8AvpJGB/OtPTv2UPj5qTgL4We3Unl7&#10;m6tYgPqGm3H8Aa/baiv2mf0nuJHC0cNRT72n+XOflkPALIlK8q9Vr1h/8gfk7of7CPxPvtr65q+j&#10;6Yh6qjy3Mo+qrGqfk9ep6b+wBpKKDrHjK4mbuLaxSED2y8smfrgV+h9FfJ4/x+41xL9zEqmu0YQ/&#10;OSk/xPo8H4OcK0F71BzfeUpfkml+B+Qn7RX7L+nfBnwzY+LNE1ufULW4vUsJoLqNVkWSSOSRXV0w&#10;CuIyCpGRwcnnHx1X6Jft3fEayvbnR/hhp8iyyWEn9qajg58uV0KW8Z9G8t3Yj0ZfWvztr+xfCHMc&#10;5zDhehjs8m5VZ8zTaSbhf3b2S3WqfVNH8yeJWByzB5/WwmUx5acLJpNtc1vetdvZ6Ps7n2f+w54l&#10;uNK+LV14f3n7NremTKyZ4M1qRLG31VBIB/vGv1xr8bv2L9NnvvjpYXUIJTT7C+uZT6I0fkj/AMel&#10;Wv2Rr+UvpI0aMOLlKlvKlBy9byX/AKSon9EeBtWrLhrlqbKpJL0tF/m2FFFFfgJ+xhRRRQAUUUUA&#10;FFFFABRRRQAUUV8oftW/G+T4WeEU0Hw9Ps8Sa+jpbup+a0th8slx7Mc7Y/8Aayw+5ivd4a4exmeZ&#10;lSyrAxvUqO3klu2/JK7fkjyc9zrDZTgKmYYt2hBX832S829Eed/tKftXf8IhPc+AfhpMkusx5iv9&#10;TGHSyboYogcq0w/iY5WPpgtnZ+Xl7fXupXk2oajPLdXVw7STTTOZJJHY5LMzEliT1JNV3dpGLuSz&#10;MSSSckk9STX2l+zB+zKPiSU8deOI3j8NQyEW1qCUfUZIzhskciBSMMQcswIBGCa/0Ay7KuG/DTh+&#10;WIqaWtzTt79SXRL115Y3tFXb6s/jXHZjnvHecqhDW9+WN/chHq3+st29F0R5H8Hf2efHnxiuFuNL&#10;hGnaIj7ZtWulPkgg/MsS8NM49F+UHhmXiv1F+GX7M3ws+GcMU9vpqaxqyAFtR1JFmk3+sSEeXEAe&#10;m0bscFj1r3ixsLLS7OHTtNt4rW1tkWOGCFBHHGijAVVUAAAdAKt1/IfH3jTnvElSVGlN0cN0hF2b&#10;X9+Wjl6aR8up/SnB3hblGRwjVqRVWv1nJbP+6tl66vz6ABjgVznjDw1aeMvCur+E7+R4rfV7Kezk&#10;kj++gmQruXtlc5APBxzXR0V+SYfEVKFWNek7Si00+zWqf3n6PWowq05UqivGSaa7p7n5yfDf9hzU&#10;dE8bW+r+PNV0/UtD0+YTRWtqJTJdlDlFmWRFWNM4LqGfcBt6HNfo2AAMCiivqOL+Oc44mxEMRm9T&#10;mcFaKSSS76LS76v06JJeBw1wllmQ0Z0Mtp8qk7tttt9tX0XRfq2FFFFfIn0gUUUUAFFFFABRRRQA&#10;V8U/tt/EiTwx8P7XwRp0pS88Tyss5U8rY2+1pB6jzHZF913ivtavxq/bK8Sya98b9Q0/cWh0O0tb&#10;CIdslBcPx675iCfb6V+y+A/DdPN+LaLrK8KKdVrzjZR+6Ti/kfmHi/nk8t4bqqk7SqtU187uX/kq&#10;a+Z8qUUV2Xw98I3Hj3xvong61Yo2rXsVuzjkxxE5kfH+xGGb8K/0LxeKpYWhPE13aEE5N9kldv7j&#10;+LMNh6letGhSV5SaSXdt2R9d/smfs423jR0+JXjq2EuiW8pGnWMq/JezRnBlkH8UMbDAXo7gg/Kp&#10;DfpJr/w/8C+Krm1vPEvh/TdUnsgFt5Lu1imaNQchVLqTtzzt6Z7Vu6PpGneH9Js9E0mFbaxsII7e&#10;3iXhUiiUKo/ACvzz/af/AGqU2XXw4+F95ljuh1PV4G4A6NBbODyT0eQfRT1I/gCpmHEviTxU55fK&#10;UIq6jZtRpU3pdtdWt+snotErf2VDB5FwNw8oY1KTe+ibqT8k+i6dIrXe9/un/hYfw7t9VXw1/wAJ&#10;Lo0WoqwhWx+3W6zhhwEEW8MD224z7V2tfzf1+rf7Fvxi1HxjoV98PfEl011qGhRpPYzStuklsGIQ&#10;oxPJ8hyoBP8AC6j+Gvb8SvASpw5lLzfA4h1owt7RONmk3bmVm9LtXXRa30Z5PAvjDDO8yWW4ugqb&#10;lfkad07a8rulrbZ9drH3LRRRX85n7cFFFFABRRRQAUUUUAFFFFABRRRQAUjMqKWYgADJJ4AApa+F&#10;f2yfjk3hXRj8L/DNxt1bV4d2pSxn5rayfjy8jo84yD3EeePmU19NwfwrjOIs2pZVgl703q+kYreT&#10;8kvvdktWjweJuIcNkmXVMxxT0jsusn0ivN/grvZHyt+1T8cj8VPFv9gaDOW8M6FIyWxU/Ld3Iyr3&#10;B9V6rF/s5bjeRXylXTeD/CWseN/EFt4d0SPfcXG5mY/chhjUvJK57JGgLE+2BkkCuZr/AEv4ZybL&#10;slwVPJMvslSirrr71/el5yak797n8IZ9mmNzXFTzXG6uo3r00t7q8oppfcfrB+wZEB8LNcm7v4gm&#10;X/vm1tj/AOzV9wV8U/sHjHwg1Y+viO6P/kpZ19rV/nl4vSvxlmDf8/6I/tXw1jbhjBL+5+rCiiiv&#10;zc+4Cqk+n2F0Nt1bQzD0kjVh+oq3Xz5+0V8bLH4OeDXltXSTxDqivDpducHa2MNcOP8AnnFkH/ab&#10;C9CSPXyHJ8bmuPpZdl0XKrUdkl+b7JLVvok2ebnGZ4XLsHUxuNlanBXf+Xm3sl1Z+VX7REmkyfGz&#10;xcNEjihtItQMASFQqLJCixy4C4A/eq2fev1A/ZBN0fgB4c+0Z2+Zf+Vn/nn9rm/TdnFfjro+k634&#10;z8R2uj6akl9qur3SxRgks0k0zcszH3JLMegyTX76eAvCVp4E8F6N4Psm3xaTZxWxfGPMdR88mPV3&#10;JY/Wv6v+kPiMPl3DGXcOufNVi4vz5acHDmf+Jy+dn2P518FaNbHZ/js7UeWm1JeV5zUrL0S/I66i&#10;iiv45P6cCiiigAooooAKKKKACiiigAooryb40fFXSvhD4FvfE94UlvSPI061Y4NxduDsXGc7FwWc&#10;9lB74B7ssy3E5ji6eBwcOapNqMUurf8AWr6LU5MfjqGCw08XiZcsIJtvyR8rftofHH+yLBvhH4Zu&#10;MXt9Gr61LGeYbZxlLfI6NMPmcf8APPA5DnH5g1p61rOp+ItXvNd1m4e6vr+d7i4mf7zySEsx9uTw&#10;BwBwOKzK/wBM/D7gnDcLZNTyyhrPecv5pvd+nRdkl1vf+DuNOKq/EGaTx9XSO0I/yxWy9er82woo&#10;or7c+TP0F/YC0kTeI/F2ulebSytLQN/18yO5H/kAV+ndfAn7AlgI/B/irU8c3GpQQZ9fIh3f+1a+&#10;+6/zj8dcY8Rxtje0eSK+UI3/ABuf3B4R4ZUeFcL3lzP75y/Sx+Ov7aniCTV/jdc6WWJj0TT7OzVe&#10;wMqfaWP1PnAH6D0r5Jr67/bU8JX2hfGSfxFJG32PxHaW9xBJj5TJbRJbypn+8vlqxHo49a+RK/uD&#10;wueHfCWXfVXePsof+BW9/wD8mvfzP5P8QFWXEmN+sL3vaS+6/u/+S2P3S/Z0j8O2nwa8K6b4evbW&#10;8WDToXuvs0qSeXd3A86dH2k7XErsCDggjkV7dX86Olazq+hXi6hod9c6ddJ92e0meCVfo6FWH519&#10;S+AP2y/iz4Rkit/EMsXijT1IDR3oEdyF/wBi4Qbs+8iyV/OHG/0cs5rYqvmWV4mNZzlKbjL3JXk2&#10;2k9Yt3e7cT9w4U8b8rp4elgcwoOkoRUVKPvRslbVaNfJSP2Jorw/4TftA/Dz4vQrBoV2bPV1XdLp&#10;V4RHcjA5MfJWVB6oSQPvBc4r3Cv5kzbJ8dleJlg8xpSp1I7qSs/XzT6NaPofvWW5nhMwoRxWCqKc&#10;Hs07r/gPunqgooorzTuCiiigAooooAKKK8++IHxS8C/DHTW1LxlqsNnlS0VsDvupyO0UI+dueM42&#10;juQOa68DgMTjK8cNhKbnUlooxTbfolqc+LxdDC0pV8TNRgt23ZL5spfF34n6N8JPBN54t1YiSVB5&#10;Nla5w11dOD5cY9uCzn+FATz0P4UeI/EOreLNev8AxLrs5ub/AFKd7ieQ93c5wB2UDhQOAAAOBXqX&#10;x1+NOsfGjxadXuFe10mz3RaZYls+TETy744MsmAXI6cKCQorj9H+HfiDVvBWt/EExG30PRPKja5k&#10;BAuLmeVIlgh/vMN+9z0VRzyVB/vzwj4Aw/BmVLFZo1HFV3FSv9nmaUKa7u71tvLuopn8c+JHGVbi&#10;jMPq+XpvD0lJrzsrym+ystL7Ls20cFRRRX7ifkp+1H7IWlDTPgJ4fkK7ZL6S9un9y1zIin8URa+m&#10;K8p+Bmm/2V8G/Bdnjaf7EspmHo08Syt+rmvVq/yu41xn1viHHYn+arUfyc3b8D/QrhXC/VslwlD+&#10;WnBf+Sq4V8h/treE11/4OSa5Gmbjw9fQXYYfe8mY/Z5F+mZFY/7tfXlfAP7cfxT/ALL0Ky+FmlTY&#10;udW23upbTytpG37qM/8AXWRdx9k9Gr6HwiweOxHF+BWA+KM1J9lBazv6xuvNtLqeL4k4rCUOGsW8&#10;Z8Li0vOT+G3/AG9Z+iufl7X0F+zT8Kj8VfiZZ2V9F5mi6Ti/1MkfK0UbDZCf+uz4Ujrs3EdK+fa/&#10;SL/gn7ckr44syBgHS5Qcc8/agefwFf3X4s57isn4TxuPwWlRRST7c8owuvNc115n8i+HOUYfM+I8&#10;Lg8VrBttrvyxcrPydrPyP0dACgADAHAApaKK/wAzD+8gooooAKKKKACiiigAooqKaaG2hkuLiRYo&#10;olLySOQqoqjJZieAAOSTTSbdkJu2rFllit4nnndY441Lu7kKqqoySSeAAOpr8jf2o/2j5PiVfyeC&#10;PB07J4Wspf30yEqdSmQ8Of8ApghGY1/iPzn+EL0H7UP7UB8aG4+Hnw8uWXQVYx6hqEZwdQI6xxnq&#10;LcHqf+Wn+5974Vr+0vA/waeX8nEOe0/329OD+x/ekv5+y+zu/e+H+WvFjxPWM5slyif7rac19r+7&#10;F/y939rZe7uV95fslfs5yeJr22+KHje1xo1q4k0uzlX/AI/ZkPEzqesMZHyj+Nh/dBDct+zD+zVc&#10;fEq9i8a+M4Hh8K2smYoWyralKh5Ve4gUjDsPvH5V53Ff1yt7eC0gjtbWNIYYUWOOONQqIijCqqjA&#10;AAGABwBS8cvGKOChU4cySf756VJr7C6wi/5n9p/ZWnxfC/CbwyeKnDO81j+7WsIv7T6Sa/lXRfa3&#10;23looor+LT+pQopGZUUsxCgdSeAKWgAooooAw/E+qjQfDera4emnWNzdnP8A0wjZ/wClfzuMzOxd&#10;iSzHJJ5JJr96fjrctafBnxrKnU6HfR/9/YWQ/wDoVfgrX9nfRawkY5fj8V1lOEf/AAGLf/tx/Lv0&#10;gsS5Y3B4fooyf/gTS/8AbQr97Pgbp39lfBzwXZkbT/YljKw9GniWVh+bGvwatraa8uYrS3UvLO6x&#10;xqOpZzgD8Sa/on0bTY9G0ex0iHmOxtobZcf3YUCD9BU/SlxyjgcBg76ylOX/AICkv/bivo+4RvFY&#10;zE9oxj97b/8AbTSooor+Mz+oAooooAK+Cf22PjC2haHD8K9BnK32sRifVHQ8x2WSEiyOhmYHcP7i&#10;4Iw9fc2r6pZaHpV7rWpyCGz0+3luriQ9EihUu7fgoJr8APiB4y1H4g+M9X8ZaoT5+qXLzBCc+VF9&#10;2KMH0jjCoPYV/QP0e+CIZxnks0xUb0sNZ26Oo/h/8Bs5eqj0Z+NeNHFcssylYDDu1SvdekF8X33U&#10;fRvscdX3r+yX+zjF4qlh+J/jq2D6PBITpdjKuVvJYzjzpAesKMMKv8bDn5RhvnP4BfCyT4ufEex8&#10;NzBl0yAG81OReCtpERuUHs0jFYwe27Pav3NsbGz0yyg07T4Ut7W1jSGGGNQqRxxgKqqBwAAAAK/Y&#10;vH7xPq5Rh1w/lc7V6qvOS3hB6WXaUtdd1HXdpr8y8G+AaeZVnnOPjelTdoxe0pLq/KP4v0aLXTgU&#10;UUV/Dh/WQUUUUAFFFFAH4kftYTzT/H/xWZsgpJZooPZVs4APzHP4187V+in7a3wY1iXWF+Lnh62e&#10;6tJbeODWEiUs8DwDbHcEDnyzGAjHohUE8Nx+ddf6a+FOd4PMuFcDPCST5KcISXWMoRUWn22uu6af&#10;U/gzxEyrE4HiHFxxMWuecpp94ybaa++z7NNHXQeP/G9p4fTwnZ67qFtoyFz9hguHigYyEs25EIDZ&#10;Jz82a5GpIopZ5UhgRpJJGCoiAszMeAABySa+tfhR+x98RfHckOo+Ko38L6M2GL3Sf6bKvpHbnDLn&#10;+9Jtx1AbpXu51n2R8OYeeMx9SFGMm29k5PrZLWUvRNnkZVk+bZ3WjhsHCVWSslu1FdLt6RXq0j5G&#10;or6Z/ak+H/g34X+NdI8G+DLd4obfRoZ7qaaQyzT3Es0wLyMcDOxV4UKo7AV8zV28PZ5QzjLqWZ4Z&#10;NQqK65tHa+ja133OXOspq5ZjamArtOcHZ22v17bbH7h/sweJJvFHwN8L3ly5ee0t30+Qk5OLKRoY&#10;8n/rmqH8a99r46/YduHm+C80bdINbu41+hjgf+bGvsWv81fEfAwwnFOYYemrRVWdl2Tk2l8rn918&#10;D4uWJ4fwdae7pxv6pW/QKKKK+KPqQoorxP8AaB+J6fCj4Z6j4hgcDU7kfYdMU85u5gdr47iJQ0hH&#10;fbjvXpZPlWIzPHUsvwkb1KklFLzbt9y3b6I4czzGhgMJUxuJdoQTk/Rfr28z4L/bP+Mh8V+KF+Gu&#10;hT7tJ8Pylr1kPyz6gAQVPqtuCV/3y/oDXw/Uksss8rzzu0kkjF3dyWZmY5JJPJJPU1qeH9B1XxTr&#10;lj4d0OBrm/1GdLe3iX+J5DgZPYDqSeAASeK/094V4dwXDOS0suoNKFKN5Sel3vKT9Xd+S02R/A3E&#10;Od4rPs1qY2qrzqPRLWy2jFem3m9d2fRH7LPwYPxU8dLqOsQb/DmgMlxe7h8lxLnMVv7hiNz/AOwC&#10;OCwr9nwAoAAwBwAK82+Enw10r4UeBdP8H6ZtkeBfNvLgDBubuQDzZT3wSMKD0QKO1bPjnx74V+HH&#10;h+bxL4uvksrOHhQeZJpMZEcSDl3bHAH1OACR/BHifxpiuM+IbYKLlSi+SjFJttX3t/NN697WXQ/s&#10;LgHhbD8L5L/tTUajXNUk2klptftFaet31NPxN4n0Hwbod14k8TXsdhp1km+aeU8AdAABkszHhVUE&#10;sTgAmvO/hh8dvh18Xbi8sfB97K15Yr5sttcwmGUwkhfMUHIZNxAODkEjIGRn8nPjt8e/Efxp1sNM&#10;GsNAsnJsNNDZA7ebMRw8zDv0QfKvct2X7GF7Pa/HXToIiQt5Y30MuO6CIyjP/Ao1r9Iq/R+jl/CG&#10;JzbNajWLhB1FFNcsVFX5ZaPmbV7tNJPa9rv4an4yyxnEtDLsugnhpSUHJp80m3bmWuiT2TV2t7Xs&#10;v06+KPwT+H/xetI4vF9ixu7dDHbX9s/lXUCk5wr4KsuSTtdWXJJxnmvg3xl+wd4xsZZJ/A2uWeq2&#10;+SVgvg1pcAdlDKJI3PuSn0r9S6K/I+EvFXiXhyCoZfiL0l9iS5o/JPWP/brR+kcR+HmRZ3N1cbR/&#10;eP7UXyy+dtH80z+fPx58P/FXw018+GvGFqtnfiJJ/LSaOYGOTIVt0bMBnB4OD7VxdfUf7Y9y8/x7&#10;1qJs4t7awjX6G2jf+bmvlyv9EeEM1xGZ5HhMxxSSqVacJvluleST0u2+vdn8U8S5fRwGbYnA4dtw&#10;pzlFX391ta2S7dj9h/2R/FV4/wCz8moa48ksGgz30UbH5n+y24EwUZ67dzKo7AAdBXgvhT9ubxRq&#10;Pj+1tde0fT7fw1fXaW5WLzPtVtFK4VZDKXKOUzlx5ahgONtfUXwC8KnR/wBm/RtJdMSalpNzeP6t&#10;/aHmSpn/ALZyKPoK/FCv5w4B4P4e4oz3iGeMoKSVVqL191SdS8o2tq3G9/8Ag3/ceMeJs64fyjJY&#10;4Wq43ppyXdxUNHfok7W/4B/SBRXnXwj8Vf8ACbfDLwz4oZ/MlvtOgM7df9IjXy5vylVhXotfyJj8&#10;FUweKqYSsrThJxfrF2f4o/pLB4qnicPDE0vhmlJejV0fCP7e948fw+8OWAJCz6wZSOxMUEgH/oyv&#10;lv8AY8+Iq+CPixBo19L5eneKEGnS5OFFzndbMfffmMf9dDX0x+31A7eDfC1yB8kepzIT7vDkf+gm&#10;vy9illt5Ungdo5I2Do6nDKynIII5BB6Gv7j8IuH8NnXhr/Zdf4avtU32fM7P1i0mvQ/kzxJzmvlf&#10;HX9oUt6fs2vNcquvRptP1P6PKK+V/g/+1B8PfFvgnT7jxlr9ho2vwRiC/hvZltxJLGMGWMvhSsg+&#10;bAPykle2T2Gs/tN/ArQ0ZrnxbZ3BHRbJZbsk+g8lHH5kD3r+QMXwDxFh8bPAPBVJTi2vdhKSduqa&#10;Wqe6ezWp/S+G4xySthYYxYqChJJ6zirX6NN6NdV3PeK83+J3xV8IfCbw9Jr3iq6CEhha2kZBubuQ&#10;D7kSZ57ZY4Vc5JFfF/xH/butRBLp/wALtHkaZgVGo6oAqp7x26MSx9C7jB6oa/PnxT4t8SeNtYm1&#10;/wAV6jPqd/P96adskDsqgYVEHZVAUdhX7HwD9HfNcwqxxXEK9hQWvLp7SXl1UF3b97+71X5jxj41&#10;5dg6csPkv72r/N9iPn/efktPPobXxL+IOsfFDxpqPjTWwsc184EcKHKQQxgLHEueoVQMn+I5PU1i&#10;+EfDl54v8U6T4W09SbjVbyG0TAzt81wpY+ygkk9gM1ztfpj+xj8CbnTAvxe8VW5imniZNEgkGGWK&#10;QYe6IPI3qSsfqhZsYZTX9S8a8S5fwbw5KtBKKhHkpQXWVrRivJbvsk2fz9wrkWM4nzyNKbcuaXNU&#10;l2V7yb83svNo8D/bO8H3Phz4wyauIitjrtjazW7gfJutYktnQH+8ojUkejA96+WtL1bVNEvU1PRb&#10;yewvIg6pcW0jQyqJFKOFdCGG5GKnB5BI6Gv3v+JPww8IfFbw+3h3xfamaFW8yCeJtlxbS4xvifBw&#10;cdQQVI6g18W3P/BP7TXvC9n42nitM8RS6askoHoZBcIpPvsH0r8b8NvHTh2nkFHK8/m6dSlFQ1jK&#10;cZxSsvhUvs2TTXz1P07jnwkzqec1cwyaKnCpLn0kouMm7v4muuqaZ+ajMzsXclmYkkk5JJ7mv0R/&#10;ZV/Ziuprqz+J3xGszFBCVn0jTZ1w8jjlLiZD0ResaHlj8xG0Dd9IfDP9k34V/Dm7i1eSCXX9VhIa&#10;O51La8cTjo0cCgRgg8gtvZTyCK+na+U8UPpBRzDCzyrhtSjCStKo9G11UFuk+snZ9ElufRcAeDMs&#10;FiI5jnrUpR1jBapPvJ7O3RLTq29gooor+Vz+hAooooAKKKKACiiigD//1f3UooorwzoCiiigAooo&#10;oAKKKKACiiigAooooAKKKKACiiigAooooAK8b+N/xg0b4N+DZtdvCk+p3IaHS7In5ri4x1IByIo8&#10;hpG9MAHcyg9B8Tvib4Y+FHhafxR4mmwi5S2tkI866nIysUYPUnueijJPFfiT8Ufif4l+LPiu48Ve&#10;JJMM37u1tUJ8m1twSVijB9M5Y9WYkmv27wd8KK3E+MWOxsWsHTfvPbna+xHy/mfRaLV6flPib4i0&#10;sgwrwmFd8VNaL+RP7T/9tXV67LXjtc1vVPEmsXuv61O11f6hO9xcTP1eSQkk+gHoBwBwOKyqK90+&#10;AHwZ1H4yeNYtMKvFolgUn1a6XjZDniJD082XBVfQZbnbiv70zTM8Dk2XTxuKahRpRu+yS2SX3JJb&#10;uyR/H+X4DF5pjYYXDpzq1H97e7b/ABb9WfcH7Dnw0m0HwlqHxE1SLZceIGEFiGGGFlAx3P7CWX8w&#10;ikcGvuyqlhYWWlWNvpmnQpb2lpEkEEMY2pHFGAqqo7BQABVuv8xeNOKK3EOdYjN66t7R6LtFaRXy&#10;SV+7u+p/e3C2QUslyujltJ35Fq+8nrJ/Nt+i0Ciiivlz6AKKKKACiiigAooooAKKKKAIbm5gs7eW&#10;7upFihgRpJJHOFREGWYnsABk1+C3xm+Itz8U/iLq/i+Vm+zTS+TYxt/yys4flhXHYlfmYf32Y96/&#10;Un9sDx6fBnwevNOtJdl94kkGlxYPzCFwWuG+hiUofdxX4y1/Zf0ZOEo08LiOIq0fem/Zw/wqzk16&#10;uy/7dfc/l/x64jc8RRySk/diueXq9Ir5K7/7eR6V8Ifh5d/FL4haR4NttyRXUu+8mXrDaRfNM/oD&#10;tGFzwWIHev3m0nStP0LS7TRdJgS2srGGO3t4UGFjiiUKqj6AV8H/ALCXw9Fh4f1f4lXsWJ9Uk/s6&#10;xZhyLaAhpmU+kkuFPvFX6AV+ZfSG4xlmvELyujL9zhvd8nN6zfy0j5Wfc+98FuGY5fkqzCpH95X1&#10;9IL4V89Zed12CiiivwE/YwooooAKKKKACiiigAooooAKKKKACiiigAr8MP2lLe4tvjp4xjuQQ5v/&#10;ADBn+5JGjp+akV+59fnJ+2v8FtSvrmP4ueG7ZrhI4Ft9aiiXLosXEdzgDJUL8kh/hCqem4j96+jv&#10;xFhcs4ndHFyUVXg4Rb25rxaV/OzS82kfj/jXkmIx+QKrhld0pKTS/ls038rp+lz82q67wL42134d&#10;eKbLxh4aaJNRsDJ5RmjEqYlRo3BU+qMRkEEZ4NcjRX974rC0cTRnhsRFShNNNPVNNWaa7NH8e4fE&#10;VaFWNejJxlFpprdNapr0PpD4gftV/F/4h6U+h317b6VYTqUuIdKia389TwVeRnkk2kcFQwVhwQRX&#10;zfRX1z+z3+y5rvxQubfxN4sjl0zwojBwxBSfUAP4YQeVjP8AFL07Jk5K/IYqtw5wVlU8Ryww9Fa2&#10;iknKXZLeUn0308lp9Jh6WecVZhGjzSrVX1bbUV3b2jFf1qz5Gr3b9mrxifBXxo8N6jJJ5dte3P8A&#10;Ztzk4Ux3o8oFvZZGR/8AgNYfx28JWngb4u+J/DWnwC2s7a9MltCudscFyizxquc8KsgA9hXlEUsk&#10;MiTRMUeNgyspwQwOQQfUGvUr08NxFkTiv4WJpfhUjp80n95wUp4jJM3Uv+XlCp+MJa/LQ/o9orkf&#10;APiVPGPgjQfFSkZ1XTra6cDosksal1/4C2R+FddX+WGKw1TD1p4eqrSi2n6p2Z/oPh68K9KNam7x&#10;kk16PVBRRRWBsFFFFABRRRQAUUUUAFFFHTk0AeefFP4i6R8LPBGo+MtXIcWqbLaDOGuLp+Iol/3m&#10;6kZ2qC3QV+EHiPxDrPjLxFfeI9bla61LVLhp5mx953PCqOygYVVHQAAV9IftX/GkfE/xt/YOhz+Z&#10;4d8PO8NuUPyXVz0ln44K8bIzz8oLD75r0r9jf4Ef8JBqUfxY8VW+dN06UjSIZBxcXUZwZyD1SEjC&#10;+snP8GD/AG34eZRg/DrhKrxJnMbYiqk+X7Vn8FNdm/il26r3D+U+NMyxXG3EdPI8rf7mm2r9NPjm&#10;/JbR79PiPXPhh8Gl+CvwD8X+MNdhCeKdU8PX8024fNZwi3dorYHsxbDSY6vgc7AT+Vdfub+0temw&#10;+BXjCcHG6xEP/f8Alji/9nr8Mq9rwBzjGZ1h8xzzHyvUq1Un2SjBWivKKlZHleMmWYbKq2BynBq0&#10;KdNvzbcndvzbV2frb+wkMfB7U/fxFdf+k1pX2nXxf+woMfB3UPfxBdf+k9rX2hX8neLT/wCMxzD/&#10;AK+P9D+i/Dj/AJJnBf4EFFFZ+q6rp2h6Zdazq9wlpZWULz3E8hwkccY3MxPoAK/PqdOU5KEFdvRJ&#10;btn2k5xhFyk7JHIfEz4keHfhX4Su/FviOTEUA2QQKQJbq4YHZDGD1ZscnoqgseAa/Dj4jfELxF8U&#10;PFl54u8SS77i5bbFEpPlW8Ck7IYweiKD9SSWOSST3fx++NWqfGbxi+oZeDQ7AvDpVmxxsiJ5lcdP&#10;NlwC3oMLk7cn6Y/ZL/Zt/tF7T4q+PrX/AERCs2jWEy/65hyt1Kp/gB5iU/ePz/dC7v7Z4M4dyzwz&#10;4enxDn2uLqK3L1V9VSj5veb2Vu0bv+VOKM7x/HmdRyXKNMNB79HbR1JeXSK/V2Xqn7I/7Pj+B9OT&#10;4j+MbYpr+oxYsbaUfNY2sg5ZgfuzSjqOqJ8vBZhX2/RRX8j8W8VY7iLNKma5hK85bLpGK2ivJfi7&#10;t6ts/pDhzh7CZJgIZfg17sd31k+sn5v/AIC0SCiiivmz3QooooAKKKKACiiigAooooAK/CD492/j&#10;O3+LPiMeOfPN+99M8LTZKNaF28gwk8eT5eAgHAHHUEV+79Yet+GPDXiaNIfEmk2OqxxElEvraO5V&#10;SepAkVgPwr9T8KfEeHB+YVcVVw/tY1I8r1tJWd9HZ6PqtL6a6a/n3iHwRLiXBU8PTrezlB3Wl4vS&#10;2q0+T6a6an4U/C/4R+NPi3riaP4Vs2aJWH2q+lBW1tUPeR8HnHRBlm7DqR7p+058OfC3wb8PeD/h&#10;94e/f3s4utS1W/kUCa6kGyKIkc7I1/ehEBwoPdizH9cdP03TtItEsNKtYLK2j4SG3jWKNfoqAAfg&#10;K/ID9tTXv7X+N9zp4bcui6dZ2WB0BdTcn8f3/P0r9/4F8UMz434yo0ow9lhaMZz5E78ztyJzdlez&#10;mmlZJPXVpM/G+LuAMBwpwxUqSl7TEVZRhztWsr8zUVra6i03u12Wh8l0UUV/Ux/Ph+un7DFl9m+D&#10;d3cEc3eu3UufZYbeP+aGvsyvlP8AZMksfD37Oel63qcyWtoG1K9uJpTtSOKK4lVnYnoAsefpXo3w&#10;8+P3wv8AijrFzoPhDVGmvrZGlEM8MkDTRKcF4/MUbgMjI4YDkjFf5q+IuXY/MOJM2x+HoynSpVZq&#10;clFuMbScVzNaLbqf3XwTjcHg8iy7B16sY1KlOLjFtJyur6Ld7nR/E34YeFPix4ak8NeK4GeLd5lv&#10;cRELPbTYwJImIIBwcEEFWHBBr82vGX7DfxN0e4kk8H3lj4gtMny1aQWd1j0ZJf3X4iXn0FfrRRXP&#10;wX4qcQ8LwdHLqqdJu/JNc0b91s152av1NuKfD3Jc/kquOptVFpzRdpW7PdPyunbofhRq37Onxw0X&#10;d9s8G6nJt6/ZIxefl9naTP4V5Pqmj6volybLWrG5sLgdYrqJ4ZB/wFwD+lf0X1zfirwf4Y8b6RLo&#10;XivTbfU7KYEGOdAxUn+JG+8jjsykMOxr9oyf6UeMVSKzXBRcerptprzSlzJ+nMvU/Lcz+j/hXBvL&#10;8VJS6KaTXzcbW9bP0P57LO9vNOu4b/T55La5t3WSGaFzHJG6nIZWUgqQehBzX6v/ALLX7Ss/xHC+&#10;AfHEi/8ACR28Re0u8BRqEUYywYDgToPmOOHXJwCDn8/vj58MrL4S/Em+8JaZdm8svLiurZnx5scU&#10;4JEcmMAumMZGNwwcDOB514R8SX3g/wAU6V4p05itxpV5DdJg43eUwYqfZhlSO4JFfu/GPCuU8ecO&#10;xr0leUoc9GdrSTauvOz2lF/mk1+Q8M8Q5jwhncqNR2jGXLUhe6aTs/K63i/0bR/Q9RUcMqTxJPEd&#10;ySKHU+oYZFSV/m2007M/udO+qCiiikAUUUUAfNn7V3i7xl4L+EV1q3gmSW2upLy3trm7g/1tray7&#10;90it/AS4SPd1G/IIOCPx0sdO8V+OdaMNhb3+vardNuYRrJdXEhP8TH5mPuT+Nf0MXFvBdwSW11Gk&#10;0MqlJI5FDI6twQynIII6g1naP4f0Hw7A1r4f02z0yB23NHZwR26FvUrGqgmv3Xw38Y6HCWUVMHSw&#10;KnXlJvn5rXTS0lo21G2iTtr0er/I+OPDGtxHmUMVUxbhSSS5LXs1fWOqSvfVtffsvzS+EX7Eevap&#10;PBrPxXmGl2IIf+y7Zw93MBztlkXKRKe4Us+Mj5DzXr37Z0Ok+Dvgbo/hHw9axWFlLq9tBFbQKERY&#10;YYppDgDqd4Uknkk5Jz1+5q+Kf26PD15qfwr07W7VS6aPqsb3GOiw3CPFvP0kKL/wKujhnxEzXinj&#10;jLqud1V7ONRcsFpCLs+Wy6tysrtt9LmGfcFZfw/wnjqeVU/fcPek9ZNaXu+1ruySXkfkrRRWx4eg&#10;S61/TLWX7k15bxt9GkUH+df3vVqKnCVR9Fc/j2nBzmoLrof0HeHNO/sjw9pek4x9isre3x6eVGqf&#10;0raoor/I+tVlUqSqS3bb+8/0ipU1TgoR2Whka/rum+GNDv8AxFrMogsdNt5Lq4kPaOJSxwO5IGAO&#10;pPFfgX8RfG+p/Ebxrq3jPViRNqVw0ix5yIYV+WKIe0cYVffGa/Qr9uf4nHTdE074W6ZLifVdt/qW&#10;08i1ibEMZ9pJVLHuPLHY1+YFf279G/gpYHK58QYiP7yvpDypp/8At0lf0jF9T+UfHLir63mEcmoP&#10;3KOsvObX/tq/FtBX6X/8E/8ATJI9L8Z6yw+S4uNPtUPvAs7sPylWvzQr9pf2RPCD+E/glpMtwmy4&#10;1yWXVpARg7Z8JCfxhjjb8a+h+kVm0MLwfPDN61pwivk+d/8ApP4ni+CWXSxHEsK6WlKMpP5rkX/p&#10;X4H03RRRX+fp/ZZ8t/tD/tJ2/wAErnTtEsNKGratqMJuiksphhhtwxQMxCsWZ2VgAMYwST0B9E+C&#10;Pxe0740eCx4ps7RtPuILh7O8tWfzBFOiq/yvhdyMrqQcDuO1fFH7fmgyx694T8TqpMdxaXNgzdla&#10;3kWVQf8AeEzY+hrc/YD8SIYfFnhCVgHDW2pQL3IIaGY/hiL86/ovHeHuTT8L6XEeCpv6zF3lK71X&#10;tHCSte1lpsk9L33v+JYTjTNIcf1MjxU/3D0jGy09xTTvvd69ba2ttb9G6KKK/nQ/bQooooA5Xxt4&#10;z8P/AA+8M3vi3xPcfZ7CxTc5A3O7E4SONcjc7sQFHqeSBk1+Qfxt/af8afFtptGs92ieGi2BYQvm&#10;S4UHg3MgwX9dgwg44YgNX3F+27oOtax8H4bvSkeWDSdVgvL5EBOLfy5YvMIHUI8i57AHJ6V+Qdf2&#10;T9HTgXJa+XPiHERVTEKbir6qna1rL+Z3vd6pWtbW/wDMHjdxbmlHG/2LRk4UXFN20c733f8AKtrd&#10;Xe99LFfQf7PXw68CeOvFQm+IviHTtI0ixZGNndXaW0+oSHkRIXZcR/32B3EfKvJLL8+UV/TWeYCv&#10;jsDUwmGrujOSspxSbj5q/Xz3W6s7M/B8pxlHCYuGJr0lVjF35W2k/W3Ty69dD+ivRX0T+zoLbw+9&#10;qbG3jWKBLQoYUjQYVUCfKFAGABWozKil3IVVGSTwABX84aSPG26Nip9VODUkt1czgCaV5AOzMT/O&#10;v5aq/RYcqjl/amj70rv/ANO6n9BU/pCKMFH6hqu1TT/0g/dLxn+0H8H/AAIrrrfiW0luUyPsli32&#10;y43D+EpDu2H/AHyo96+O/Hn7ed3KJLT4b6AsAOQt7qzb3x6i3ibaD6EyMPVa/Oqiv0Dhv6O3C+XN&#10;VMapYia/ndo/+Axt90nJHxue+Nmf45OGF5aMf7qvL/wJ3+9JHoXjf4rfET4jTGXxlrt3qCbty25f&#10;y7ZD6rBGFiU+4XPvX6n/ALG1t4zt/g9EfFpn8iW9kk0hbkkyLYFI9u3dyIzJvKA9jkfKVr5u/Zm/&#10;ZTl1x7X4g/E+0MemDbNp+kzDDXXdZbhT0h7qh5k6n5OH/T5VVFCIAqqAAAMAAdABX5L47ce5JPCR&#10;4TyOlBxpyTlKKSjFr7MLaX/ma0Xw6u9v0bwi4PzWGJfEebVJKU4tRUm3KSf2pX1t/Knr10Vruooo&#10;r+Wz+gTyn462rXnwa8awoMkaHfSY/wCuUTP/AOy1+Ctf0W63pcGuaNf6Ldf6nULWa1k7/JMhRv0N&#10;fzxarpl3ouqXmj6ghjurC4ltp0PVZYWKOPwYGv7L+i1j4SwWPwV/eUoS+Uk1/wC2/ij+YPpBYOSx&#10;WDxdtHGUfmmn+p7D+zf4Sfxl8afDGnFN8FpeLqNwcZURWP77DezMqp9Wr9vtV1fSdDspNT1u9t9P&#10;s4seZcXUqQxJngbnchRn3NfB/wCwt8NJdM0TU/ifqUWyXVs2GnFhg/ZYnzM49pJVCj/rmfWof2/b&#10;PWH8P+Eb+GV/7KivLuG4jBIQ3MkaNCxHQkIkoGemTjqa+X8SnQ418RqHDsa3JSpp0+bf3kpTnZd7&#10;2h6o9/gVVeFuCKudulz1Jvn5dvdbUY38rXn6M++dN1TTdZsotS0e7gvrSYZiuLaRZonHTKuhKnn0&#10;NXq/MT9g7x3Ja6/rnw7vJj5F/ANSskY/Ks8BCTBR6yRsrH2jr9O6/EvELg2pwvnlXKZy54qzjK1u&#10;aMldO2uzun5pn6twXxPTz/KaeZRjyt3Uo3vZp6q/3NeTQUUUV8SfVHzF+194mk8OfA3V4oHKTaxN&#10;b6YjA44lfzJB/wACijdfoa/Fyv1P/b4uZU8BeG7MZ8qXV2lb03RwOF/RzX5YV/fv0ccvhQ4RVeO9&#10;SpOT+Vor/wBJ/E/jjxwxkq3ErpPanCKXzvL9T9Tv2DPC8Nn4H1/xc6D7RqeorZKxHPkWcasMHsC8&#10;zZ9do9BX3g7pGjSSMFVQSzE4AA6kn0r+e7RvH/jvw7Zf2Z4f8R6vplmGLi3s76e3i3t1bZG6rk9z&#10;jJpdS+IHjzWLZ7PV/Emr31vICrxXN/PMjA9QVdyCPqK+X4z+j/mPEOf4jN6uOjGNSV0uVtqKSSW6&#10;WiSPoOF/GXBZLk9HLaeElJwW/Mkm2229nu2fpj8YP20vDHhKefQfhzbx+IdSiJR712I06Jh/dKkN&#10;OQeu0qno56V8Kal+0r8b9T16PxDJ4rvoJYXDx21swhswAchWt0AikXt86sT3Jrwuum8GeGL3xp4s&#10;0jwpp6kz6reQ2qkDO0SMAzn2RcsfQA1+ocO+FfCnDWBlJ0Izai3OpUSk2ktd1aKt0ikrb3Pz/OvE&#10;LiLPcXFKtKN2uWEG4pO+mzu35tvysfv94Y1O41rw1pOs3kYinv7G2uZY1+6jzRq7KM84BOK3Khtr&#10;eG0t4rW3XZFCixoo6BVGAPwAqav84MROE6spU1aLbsuy6I/uOjGUacYzd2krsKKKKxNBCAwKsMg8&#10;EHvXjWtfs8fBTxBeNqGpeENOM8jFnaBWtgzHqSsDRqSe5I5r2aivRy7N8fl83UwFedNvdwk4t/c0&#10;cWNy3CYyKhjKUZpdJRUvzTOF8K/DD4eeCG8zwn4d07TJsY8+C3QTkehlIMhH1au6oorDF43EYuo6&#10;2KqOcn1k2397uzbDYWhh6apYeCjFdEkl9yPxK/av1d9Y+PPiZicx2b21nGPQQ28Yb833H8a+dK93&#10;/abtHsvjv4whcYLXqTfhNDHIP0avClVnYIgLMxwAOSSa/wBROBYU4cN5fGn8PsaVv/AIn+f/ABbO&#10;c88xkqm/tan/AKUz9U/2ate/4Vt+yxqvjqa2a5FvcajqMcIO3zWj2QqM84UvHgnBwMntXFfBH9sL&#10;xr4u+JWn+FfG9tp/9n65P9mge1iaF7ad8+UAS770ZsIQ3zcg54wfrXwd8MI9L+A1p8LbxAjz6DLZ&#10;XQPRbm9jZpj+EsjEH8a/ELSNRvfDPiCy1aEGO70q8iuUB4Ky20gcD2IZa/nLgfIch42r8QVa1FTr&#10;SqS9nN7xjLm9m49neN330T0P3DizOM44VpZNTpVHGlGC54rZyjy86ffR2Xbdan9FFFVbG8g1Cyt9&#10;QtW3Q3MSTRt6pIoZT+Rq1X8gSi4txluj+loyUldbBX5O/tzeNp9Y+I1h4Kic/ZPD9mskiZ4N1egS&#10;MT64iEePTJ9a/WKvyL/ba8DaponxUbxq0TNpviO3gKTgfItzaxLA8RPZtkauPUE46HH7r9HSGDfG&#10;EXimuZU58l/59Fp58jmfkfjdLErhmSw691zjz/4dX/6VynxnX0H+z58VPBnwf8QXnizxBo11rGqe&#10;T5Gn+S0aR26vnzXJfJ3sMKCBwpYc7uPnyiv7szzJsNm2BqZdjL+zqK0km4trtda2ez7rTY/kXKc0&#10;r5di4Y3DW54O6uk0n3s9Lrp2ep+h3iL9vzVpoHi8J+E7e1lIIWe/umuAPfyo0i6f9dK+KPHnxG8Z&#10;/EvWDrfjPU5dQuACsSNhYYEP8MUa4RB64GT1JJ5riKK+f4Z8OuHOH5urlOFjCe3M7yl/4FJtq/VJ&#10;pHs59xtnecx9nmOIco/y6Rj90Uk/ncK+6/2E/Bd1qPjvVfHEsZFlo9k1pG5HDXV2RwD32xK+7HTc&#10;vrXzz8I/gX46+MOpLDoFsbbS43C3Wq3ClbaEdwp/5ayY6IvPTO0cj9n/AIa/Dvw/8LfCNn4P8OIR&#10;b2wLyzPjzbid8b5ZCOrMR9AAFHAFflPj34kYHAZRWyDC1FLE1lyyS15Ivfm7NrRLezvta/6J4PcD&#10;YvGZlTznEQcaFN3TenNLpbuk9W9tLd7d5RRRX8JH9dH5G/tweEb7SPitF4qMTGx16xhKTY+Xz7Vf&#10;Kkjz6hBG30avlDwr4b1Pxh4k03wvo8ZlvNUuY7aJQM4MhwWPoqjLMegAJPFfv74r8H+GPHGkSaD4&#10;t02DVLCQhjDOudrDoyMCGRhk4ZSCM9a43wH8EPhZ8NLyTUvBmgQ2N5KpQ3LyS3Myo3VUed5GQHuF&#10;Iz3zX9U8J/SHw2VcMU8srYeUsTShyQatyNJWi5Xd1ZWTSTvbdX0/nriPwUr5jn88fSrRVCpLmknf&#10;mV9ZJaWd3ezbVr7aa+jaXptrpGl2mj2a7bayt4raJfSOJQij8hX87N7bm0vJ7U9YZXj/AO+SR/Sv&#10;6DPHHii18FeDta8WXmPL0mynutrcb3jQlE+rthR7mv57p55bqeS5nbdJK7O7erMck/ia9r6LdHES&#10;jmWLn8MnTV+8lzt/cpK/qeX9IGrRTwGHh8UVN27J8iX5P7j9Zf2GPE7ar8Lb/wANzNmTQtTkEY/u&#10;wXaiVf8AyJ5tfa1fAH7AmiXNt4V8V+IpARDf39raR57tZxu7Ef8AgQBn2r7/AK/CfGShQpcaZhDD&#10;/Dzp/wDbzjFy/wDJmz9d8MKtapwtg5V9+W3yUmo/+SpHyx+2L4QuPFXwVvbqzjMk+gXUOqhVGWMU&#10;YaKU/RY5Wc+y1+M1f0d3FvBdQSWt1GssMyNHJG4DK6MMMrA8EEHBBr8uPjJ+xZ4n0vUrnXPhSq6p&#10;pcrNINMeQJd22eSkbOQsqD+HLB8YGGPzH9j+j74nZbluEqZBm9VU7ycqcpaR1teLey1V03o7tX2v&#10;+YeM3AWOx2JhnOW03P3eWcVrLS9pJbvR2dtVZab2+C6K7HVfh34+0KZrfWfDerWUinGJ7KZM/QlM&#10;Ee44o0z4eePtakEWkeGtXvWPaCxnk/8AQUOK/rj+1sD7P23to8vfmVvvvY/m/wDs3F8/svZS5u3K&#10;7/ccdTlVnYIgLMxAAAyST0AFfUXg79j741eKZY2v9Ni8P2jEZn1KVVYDviGPfLn0DKoPr6foD8HP&#10;2WvAPwoki1m4B1/xBHgrf3UYVIG9beHLCM/7RLP6MAcV+X8YeN3DOR0ZKlWVet0hTaev96SvGK76&#10;t9kz7/hnwoz7Nqi9pSdGl1lNW08ovV+Wy80fNX7Ov7IdxdyWnjn4s2pitlKzWeiSjDynqr3YP3U7&#10;iI8t/HgZVv0uVVRQiAKqgAADAAHYCnUV/DPG3HWacU4/67mUtFpGK+GC7Jfm3q+vRL+teFOEsv4f&#10;wf1TAx3+KT+KT7t/ktl99yiiivjT6cKKKKACiiigAooooAKKKKACiiigD//W/dSiiivDOgKKKKAC&#10;iiigAooooAKKKKACiiigAooooAKKKKACqt9e2um2VxqN9IIra1ieeaRuiRxqWZj7AAmrVYfibRU8&#10;SeG9W8OyyGJNUsbmyZwMlBcRtGWx7bs1th405VYxrO0bq77K+r+4yruapydJXlZ29eh+HPxq+Lmt&#10;/GHxnceINQd49PhZ4dMsifltrbPHA48x8BpG7nj7oUDyGup8ZeDPEfgHxDd+GPFNnJZ31o5UqwO2&#10;RQcCSNiMPG3VWHBFctX+rmRYXAYbLqNDK0vYKK5OXVcvRp9b736vVn+dub4jGV8bVrZg37Zt8197&#10;9Vbpba3TYK/QX4AftTfC34b+GrPwXqHhu80eMHfdalbyLe/abhgA88y7YnUHGAqh9qgAZr8+qK8r&#10;i/g3LeJcF9QzRScL3XLJxs++mjt05k15Ho8NcUY7IsX9cwDXNa2sU9O2uq+TTP6GvCnjLwr450pN&#10;a8I6pbapZvx5lu+4o3Xa6nDI3+ywBHpXTV/PZ4M8deLfh9rCa94P1OfTbxMBjEcpKo52SxnKSL/s&#10;sCO/Wv1P+Av7Weg/EuW38K+MUi0XxJJhIWU4s75/SIsSY5D2jYnP8LEnaP4v8RfAXNMghPH5Y3Xw&#10;y1envwX95LdLrKPq0kf1JwR4wZfnMo4PHr2Nd6LX3JPyfR+T9E2z7Eooor8CP2IKKKKACiiigAoo&#10;ooAKKKKAPyT/AG4/Gh1z4n2fhKB82/huyUOueBdXgWVz/wB+vKH1Br4ztLW4vrqGytIzLPcSLFFG&#10;vLO7kKqj3JOK7H4m+JG8YfEPxH4mLb11HU7qaI9cQmQiIfRYwoH0r1H9lTwmni343+H4p032+lNJ&#10;qs3GcfZF3RH/AL/mOv8ATTJaNLhHgunzr/d6PNJd5KLlL75N/efwbmtWpxJxTPkf8aryp9o35Y/d&#10;G33H7CfDzwjbeAvA+ieD7TBXSrKKB2XgPKBmV/8AgchZj7muyoor/NPF4qriq88TXd5zbk33bd2/&#10;vP7sw2Hp0KMaFJWjFJJdklZBRRRXObBRRRQAUUUUAFFFFABRRRQAUUUUAFFFFABSMqspVgCCMEHk&#10;EGlooA+VPH/7Hvwi8bXUup2EFx4cvZSWdtMZVt3Y9zA6si/SPZXja/8ABP8A0nztzeNLgxZ+6NOQ&#10;Nj/e88j/AMdr9D6K/SMs8XuMMBQWGw2PlyrbmUZ29HNSf4nw2P8ADXhnGVXXr4OPM+14/hFpHy54&#10;B/ZC+EHgi4i1C7tJvEV9EQyyaqyyQqw7rAirGfbeHx619RKqooRAAqjAA4AApaK+SzziTNM5rfWM&#10;0ryqyW3M729Fsl5JI+kynI8vyul7HL6MacfJWv6vd/O5+Rf7cuiDTvi/a6qi4XVdHt5Wb1lheSEj&#10;8ERK+M6/Rn/goDpwW58Faso5kj1G3c/7ht3X/wBCavzmr/Q7wYxzxfBeAqPpFx/8AlKK/BH8V+KO&#10;EWG4pxkF1kpf+BRUvzZ+zf7HGttrHwK0q2kbc+lXV5YknrgSmZR+CygD2FfUtfCH7BGoNL4A8R6W&#10;TkW2sLOB6efBGv8A7Sr7vr+GPFfArCcX5hSj1qOX/gfv/wDtx/Wvh1i3ieGsFUf8iX/gPu/oFFFF&#10;fnp9oFFFFABRRRQAUUU13SNGkkYKqglmJwAB1JNADq+MP2wPjcPAnhc+AfD1xt17X4WE7xnD2lg2&#10;VZsjo82CidwNzcELn3H4q/Gjwd8LPClx4h1C9t7q6KFbGwimVprqYj5VABJCA8u+MKPU4B/Fy6uP&#10;Gnxm+IRlcPqfiDxFeAKi8Dc3AUZyEiiQeuEReeBX9C+B/hr/AGljHn+bx5cJQ973tFOS16/ZhvJ7&#10;Xstdbfi/ixx19Rwv9jZbLmxNbT3dXGL06faltFb7vtfrfgP8HtS+MnjeHRI98Ok2e241W7Uf6q3z&#10;9xT08yUjag+rYIU1+4ekaTpug6XaaLo9ulpY2MKQW8EYwkccYwqj6AfWvN/gx8J9H+D3gm28M6dt&#10;mvHxPqN4Bhrm6YDc3qEX7qL2Uc8kk+s18x4weJM+Ks15cO2sLSuqa795td5dO0bLe9/e8M+BocPZ&#10;desv9oqWc327RXkuvd36Wt8yftg3f2b4A+IIhwbmbT4vyu4n/wDZK/Fqv2I/bYn8r4ITR/8APbVL&#10;JPyLv/7LX471/Sv0aKXJwnUl/NWm/wDyWC/Q/CvHepzcRQj2pRX/AJNN/qfrn+wuMfBu9Prr12f/&#10;ACBbV9m18d/sPJt+C0rf39avG/8AIcI/pX2JX8m+K8r8X5i/+nkj+jPDtW4awX+BBX5nftsfGh7u&#10;8X4QeHp8W9sY7jWpEPEkvDxW/HZBh3H94qOCpFfdvxY8fWnwy+H2s+M7kK72Nufs0TdJbqQ7IU9c&#10;GQjdjouT2r8SPBXhbxH8Y/iNaaFHM8+pa9ePNd3cg3bAxMk87/7q7mxxk8Dkiv0/6P8Awfhq2Irc&#10;V5pZUMLflb250uZy/wC3I6+rTWx8D4y8TV6VGlw7l+tbEWvbflbsl/2+9PRNdT339lP9n4fE7Wj4&#10;x8VQE+GNJmAETji/ulw3le8ScGT1yE7tt/XxESNFjjUIiAKqqMAAdAB2ArA8J+FtG8FeG9P8K+H4&#10;Rb2GmwLBCncgdWYjGXdssx7sSa6GvzPxM8QMVxXm8sXNtUY3VOP8se7/AL0t5P5bJH3nAnBuH4dy&#10;2OGhZ1Zazl3l29Fsvv3bCisjWdf0Lw5ZnUPEOo2mmWq9ZrydII+P9pyo/WvnHxX+2J8EfDReKz1G&#10;512dMgx6Zbl1z/11mMUZHurNXzWS8LZxm8uXLMLOr5xi2l6u1l82j3c04hyzLVzY/ERp/wCKST+S&#10;3fyR9S0V+afiD9vzUGm2eFvCUMcSt/rNQumkd1/3IlQIf+BtX3P8J/iFbfFPwBpXji1tWshqCSCS&#10;3Zt/lSwyNFIobA3LuQ7TgZGMgHIHu8T+GfEXD2Cp4/N8PyU5vlXvRbTs2k1Fu10n92p5GQcd5JnW&#10;Kng8trc84q+0lpdJtXSvZtfeJ8TPip4O+EuhJr/jC5eKKaXybeGBPMnnkxkqiZA4AySxCjuckAwf&#10;C/4ueC/i9o82seD7iRxayCK5trhPKuIGYErvUFhhgDtZWZTgjOQQPA/21vh7c+LPhpB4qsCzXHhS&#10;Z7mSIdHtLjYkxx6oVR8/3Q1fFP7Ifjq48H/GTTdNaQrY+Iw2mXKZ4LuC1u2Om4ShVB7K7etfoHDf&#10;hbledcB189wdSTxlJzco3XKlDXlta+sNU7/E7dGfGZ54gY/KuL6OUYmEVhanKk+vvac1720lo1bb&#10;U/Z+iiivwM/YgooooAKKKKACiiigAr8CfjHr/wDwk/xV8Wa4rb47jV7sQt6wxyGOL/xxVr90fGmu&#10;f8Iz4P1zxJ/0CtNu738beJpB/wCg1/PMzM7F3JZmOSTySTX9bfRayu9bH5lJbKEF825S/KJ/OH0g&#10;swtTweBT3cpP5WS/OQ2iiiv7CP5mP1TnDaH+wiAvymTRU9uL28GfzEtfn58F/GX/AAgPxS8N+KXf&#10;y7e1vo0umzgC1uMwzk/SN2P1Ffo/8VtPbT/2JorBRh4fD/h4OP8AaE1mX/XNfkhX8/8Ag5haGa5T&#10;nMa6vGvia6l6SjH/AOSZ+zeJ2Iq5dmWVypaSpUKTXrGUv8kf0gAgjIorwH9mj4iJ8RvhJpF9PL5m&#10;paWg0zUATlvOtgFVz/10j2OT6kjtXv1fw5nmUV8qzCtluJVp05OL+Ttf0e68j+sspzKjmGCpY6g/&#10;dqRUl81t6rZ+YV5/8TviP4f+FfhC88XeIZB5cA2W9uGAkurhgdkMee7Ecn+FQWPANc78Vfjn8P8A&#10;4RWTSeJL4S6iyboNLtiJLuXPQlc4jQ/33Kj0yeK/H/4x/GbxT8ZvEf8AbGukW1lbbksNPiYmG1jY&#10;88nG+RsDe5AJwMAKAB+qeFfhBmHE2Khi8ZB08Endyejn/dh3vs5bLXrZH574heJeDyHDyw+Gkp4p&#10;6KK15fOXa3SO79NTivGvi/WfHvirUvF+vyeZfanOZpMfdReAka56JGgCqPQCszQdGvfEeuaf4f01&#10;C93qV1DaQqBnMkzhF/U1k199/sS/B+XVtck+LOtw4sdLL2+lK4/112w2ySjPVYlJUH++3HKGv7c4&#10;v4hwXCvD9TG2UY0o8sI95WtCKX3eiTfQ/lLhrJcVxFnNPC3blUlecuyveUn/AFq2l1P0+toEtbaK&#10;1jzthRY1z1woAFT0UV/l2227s/v5JJWRzXijxl4U8E2C6n4t1a00m2d/LSS7lWMO/XagJyxxzgAn&#10;HNaej6zpHiDTYNY0K8g1CxuV3Q3FtIssTjODtZSQcHg+h4r8uv29dQml+JHh/SmkYw2+iC4WPPyq&#10;89xMrED1YRKD9BXr37A2sy3Pg7xPoLyFlsNRguUQnIQXcRU49ATDn61+05j4Tww3AlLi6NZupKzc&#10;bLlUZS5VZ73vZt7a2t1Py3A+Is6/F1Tht0koK6Ur6uSjzO62tv8AcffNFFFfip+phRRRQAVka/oW&#10;leJ9FvfD2uQLdWGowPb3ETdGjkGDz1BHUEcg8jmteitKVWdKaqU3aSd01umtmiKlONSDhNXT0afV&#10;H4vfGX9lvx98M9QuL3RrSfXvDhZngvbWMySwx9luY0G5CvQuBsbrkE7R8+eG7HVL/wAR6bYaPbvc&#10;6hLdwpbwICXeXeNox9fyr+iSqC6XpiXp1JLSAXZBBuBEolweo343c/Wv6cyX6TeY0MA8NmeEVaol&#10;ZTUuW+m8o8rT87NeiPwTNPAXBVcZ7fAYh04Xu4uPNb/C7r5Xv6l+o5ZY4InmmYJHGpZ2Y4CqoyST&#10;2AFSV4F+074tl8HfBPxJe2zFLm+gXTYSOCDesInIPYiIuQfUV/OmRZVUzPMaGXUfiqzjBf8AbzSv&#10;8r3P27NsxhgMDWx1X4acZSfyVz8hPi746m+JPxG13xhIzGG9umForfwWkX7uBcdiI1Gf9ok9683o&#10;or/VfL8BRwWFp4PDK0KcVGK7JKy/BH+eGNxdXF4ieKru85tyb827s734YeBb74k+PNG8GWIYf2hc&#10;qs8i/wDLK2T55pPT5IwxGepwO9fvzY2Nrpljb6bYxiG2tIkghjXokcahVUewAAr45/Y/+B83gDw5&#10;J478S25i17XoVEMMgw9pYkhlUg8q8xAdx1ACg4O4V9oV/Bfj7x3Tz7O1gcHK9DD3imtpTfxtd0rK&#10;K9G1oz+wfB3hGeUZS8Xio2q1rNrqor4U/PVt+qT1QUUUV+Dn68fJP7avh6LWPglc6qVzJoeoWl4r&#10;dwJX+zMPofOBP0HpXwb+yN4nbw18ctFjZtsGsxz6ZN7iZN8Y/GaOOv0W/a4vorL4A+JVkI3XJsYI&#10;we7NdwsfyVSfwr8evA+rSaD400DXImKtp+p2d0CP+mMyP/Sv7S8EsDPNvDvH5bW1jKVWEfnTi190&#10;nf1P5a8VcXHLuNsHjqe6jTk/lOS/GKt6H9C9FFFfxaf1KFFFFAEc0MVxE8E6LJFIpR0cBlZWGCCD&#10;wQRwQa+aPE37IfwN8SSzXMejzaPPMSWfTLh4VBP92J/MhX6KgHtX03RXtZNxHmuUVHUyvETpN78s&#10;mr+qWj+Z5eaZHl+ZQVPH0I1EtuZJ29L7fI/MTxx+wZr1mHuvh9r8OooMkWmpJ9nmx6LKgaN2PusY&#10;96+Q/F/wf+J3gRn/AOEq8N39lEmc3AiM1tx6Txb4j/31X770V+2cOfSR4kwKVPMYRxEe7XJL/wAC&#10;irffFvzPyrO/A3I8W3PAylRl5e9H7pa/dJI/m/or+g3V/hx8Pdfcy654Y0fUJG6vc2EEr/8AfTIT&#10;+tc2PgT8GVfePBOh597GIj8iuK/TaH0pMrcL1sDNPylFr73b8j4Kr9H7HqVqWLg15xa/DX8z8MvD&#10;3hrxB4t1SLRfDOn3Gp30xwkFtGZHx6nA+VR3Y4AHJIr9OfgF+x/p/hGS28XfE9YdR1lMSW+mDElp&#10;aN1DSHpNKOw/1ankbjhh9o6J4b8O+GbY2XhzS7LSrcnJisreO3Qkeqxqorar8w4/+kFmueUJYDK4&#10;fV6MtJNO85LtdJcqfVLV/wA1ro++4O8GcvymqsXmE/bVVsrWgn3trd9m9PK+oUUUV/PZ+0BRRRQA&#10;V8g/Eb9jvwV8QfHs3jZ9VvNMS/lWbULOCNGWaQYDNG7cxF8ZbKv8xJGM19fUV7/D3FGa5FXlispr&#10;OnOScW1bVPpZpr0e66Hj51w/l+b0Y4fMqSnFO6Tvo16NP/PqZ2kaTp2g6XaaLpECWtjYwpb28MYw&#10;scUYCqo+gFeFftUeGV8T/A3xJGE3TabEmpwnGdptHDyH/vzvH419DVxHxMEB+G/isXQzCdE1HzAe&#10;mz7NJu/Sr4ZzKths8wuOi25xqwl5t8ybv3v17k59gaVfKcRhGrRdOUfRcrX4dD8QPg74wbwF8T/D&#10;fiov5cNnfxi5Ocf6NN+6n/8AITtX77V/N/X78/CDxA/in4W+FdelbfNd6TaGZs5zMkYSQ/8Afamv&#10;6Z+lJkkf9hzeK196nL/0qP8A7efg30fs1f8AteWyemk1/wCky/8AbT0eiiiv5EP6TPEf2gPhKPjH&#10;8PZ/DdtKlvqdrMt7p0smRGLiNWXY5AJCSIzKTzgkNg4wfxW8XeCfFngPVX0Xxdpdxpd2hOFnTCyA&#10;fxRuMpIv+0hI96/oXrN1XRtH16zbT9csbbUbV/vQXcKTxH6o4Kn8q/bPDDxpxvCdF5fVpe2w7d7X&#10;5ZRb35XZqz3s1vs1d3/KuPvC3C8R1VjKdT2ddK17XUktrrTVd09uj0P50aK/c3Uv2afgVqshkufB&#10;1ihbk/ZjLaj8BBIgH4CsiL9k79n2GQSJ4TQkdmvr51/Jrgj9K/eaf0n+G3G9TDVk/JQa+/2i/I/I&#10;J+AWeKVoV6TXm5r/ANsf5n4s6VpOqa7qEOk6LaT317csEht7eNpZXY9lVQSa/Vv9l39me4+Gbf8A&#10;Cd+OFQ+I54jHa2ikOunxSDDlmGQ0zj5SVJCrkAnccfU3hX4f+CPA8TQ+ENDsdJDjDvawKkjj/bkx&#10;vb/gRNdfX5B4k+PmM4gwksryyk6NCWkm3ecl200in1Su3te10/0vgXwew2TYiOYY+p7WtHWKStGL&#10;766t9m7W7Xs0UUUV/PJ+0hRRRQAUUUUAFFFFAH5Aftu6CdL+M/8AaoX5NZ0u1uS3YvFutyPqFiX8&#10;CK439lf4dN8Qvi5phuYt+m6ERqt4SMqfIYeTGex3y7cjuob0r9Wfir8F/A3xi0+2svF8EwlsmY2t&#10;5aOIrmHfjeFYq6lWwMqysMgHrzU/ws+D3gn4P6VPpfg+3lVrt1e6url/NuZygITewCrhQThVVVGS&#10;cZJJ/qHC+OuEw3AkckoxksYqfsk7LlS+HmTv0hsrX5vLU/AcR4R4ivxfLNarj9Vc/aNX95vfltbr&#10;LfX4fPQ9Rr8BPi9pqaR8VfGGmxDbHBrmoLGPRPPcqP8Avkiv37r8Jv2iIhF8b/GaDvqkrf8AfeG/&#10;rS+i5XazjG0ejpp/dJL9Q+kBSTyzC1Oqm198X/kfsZ8Fr99S+EXgy8kOXfQtPVj6skCKT+JFem14&#10;x+zu2/4IeDCf+gVEPyyK9nr+fOKaSpZ1jKcdlVqL7pM/Z+H6jqZXhpvd04P/AMlQVg+JfC/h7xjo&#10;8+geKNPg1LT7gDzILhdykjow7qw7MpDA8git6ivHoV6lGpGrRk4yTumnZprqmtmenVpQqwdOok4v&#10;Rp6prs0fFPiD9hb4ValK8+h6hq2jlicRLKlzAn0EqeZ+chrzq6/4J+wlibLxwyL2WXSwx/76W5X+&#10;Vfo3RX6ZgvGnjXCxUKePk1/ejCb++UW/xPg8V4WcK4iTlPBxT/uuUfwi0j84bX/gn6ocNfeOCyA8&#10;rFpeCR/vNdHH/fJr2TwZ+xb8IPDM6XusreeI50IYLfSBLYMOh8qFU3D2dnB9K+uqKzzPxk4zx9N0&#10;q+Pkov8AlUYfjCMX+JeA8MOF8HNVKODi2v5nKf4SbX4FSxsLHS7OHT9Mt4rS1t0CQwQIscUaDoqo&#10;oCqB6AVboor80lKUpOUnds+8jFRSjFaIKKKKkYUUUUAfDv7c/jj+xvh9pvgm1k2z+IbvzJ1B/wCX&#10;Sy2uQfTdM0ZHrtNflEAWIAGSeABX1L+2H4vk8UfGrULBWP2bw/BDpsQPA3KPNlOPXzJGXPcKK6D9&#10;kj4G3fj3xZB46162I8OaFOJU8wfLeXsZyka54ZIzhpD04C/xHH+gfAEsFwT4fUswx7tePtZd5Snr&#10;GK/vOPLH5Xem38Z8ZRxXFfGdTBYPW0vZrtGMNJSfknzP5n6OfAfwK3w6+FHh/wAM3Efl3iWwub0E&#10;fMLq5JlkU+6Ftn0UV69RRX8F5rmVbMMbWx+Id51JSk/WTu/zP7Ay/A0sFhaeDoK0IRUV6JWQUUUV&#10;wHYFFFFABRRRQAUUUUAFFFFABRRRQAUUUUAFFFFABRRRQAUUUUAf/9f91KKKK8M6AooooAKKKKAC&#10;iiigAooooAKKKKACiiigAooooAKKKKAMjVtA0LX4lg13TbTUY0OVS7gSdVJ9A6sBXOn4X/DQ9fCW&#10;hf8Agttv/jddzRXbQzLF0Y8lGrKK7KTS/BnLVwOGqy56lOLfmkzz6b4S/Cu4QpP4N0Bw3Bzplt/8&#10;br5r+K37FvgXxTbS6h8PceGtWALLDln0+ZvRkO5os/3o/lH9w19q0V9BkfHnEGUYhYnA4uaa6OTc&#10;X5OLumvVHjZtwhk2ZUHQxeGi0+qSTXo1qvkfz3eN/Afiv4da7L4d8YafJYXkfzKG5jlTOBJE4+V0&#10;Pqp68HBBA5JHeN1kjYqykFWBwQR0IPrX7g/tL+CND8ZfB7xFLqkEbXOi2FxqljcMB5kMtqhlIVuo&#10;EiqUYdCD6gEfh5X98+E/iJ/rflMsVWp8lWm+WaXwt2unHrZ9ndru9z+OvEXgn/VrMY4elPmpzXNF&#10;vdK9rPzXdb+Wx+zf7KHxhu/in4Bex16bzte8PNHa3cjH57iFwfImb1ZgrKx7shb+KvqWvyQ/YY1e&#10;4svi5e6WpPkajo04de2+GSJ0b6gbgP8AeNfrfX8YeNXDOHyPiuvh8JHlpzSnFLZc26XlzJ2XRWR/&#10;UnhZn1bNeHaNbEu843g335dn62au+r1Ciiivyg/RAooooAKKKKACuT8e6sdA8DeItcVth0/Sr26D&#10;dMGGF3H6iusr5F/bY1jUtK+CjW+nsyR6nqtpZ3RXj9xtlmIJ9C8SA+oOO9fTcG5P/aue4TLr2VSc&#10;U79r6/hc8LijM/7OyjE421+SEmvW2n4n4812vgb4ieMfhrqc+s+CdQ/s29ubdrWSYQwzMYWZXKjz&#10;kcDLIpyADx1riqK/1JxeDoYqjLD4qCnCWjjJJp+qd0z/AD7w2KrYeqq2Hm4zWzTaa9GtUfRtr+1p&#10;+0BauG/4SkygdVlsbNgf/IGfyIr2XwX+3f400+eODx1o1nq1rkB5rLdaXIHdsFnicjsoVM+or4No&#10;r4nM/CzhLH0nSrZfSV+sIqD++HKz6rAeIPEmDqKpSxtR+UpOa+6V0fv78N/il4M+K2h/274OvftE&#10;aELcW8g8u5tnIyFljydpPOCCVbB2k4r0Ovwf+BfxLv8A4WfEfSvEEEzJYTTJa6nFn5JbOVgJMjuY&#10;/vr/ALSjtmv3gr+H/F7w3XCOaQpYeTlh6qbg3urfFF92rrXqmutz+sfDXjn/AFky+VStFRrU2lJL&#10;Z32ku17PTumFFFFfkx+jBRRXzZ8fP2j9H+B76fpv9lvrOrajG06WwmFvHHArbd7ybJDlmBCgKc7T&#10;kjjPsZDkGYZ1jYZdllNzqyvZKy2V3dtpJJdW0eZm+cYPK8LLG4+fJTju9XvotFdv0SPpOivJfg18&#10;XdD+M3hEeJ9Igeylhma2vLOVg7wTKA2AwA3oysCrYGeRgEED1qubM8sxWXYupgcbBwqwdpJ9H+Xz&#10;Wj3R0YDH4fG4eGLwsuanNXTXVf18wooorgOsKKKKACiiigAoor5a/ap+NZ+FXgr+ytDn2eI9fV4b&#10;QqfntoBxLcexGdsf+2cjO0ivb4c4fxed5lRyvAxvUqOy7Lu35JXb8keVnec4bKsDUzDFu0IK78+y&#10;Xm3ovNn1EsiOzKrAlDhgDkg+/pT6/CX4GfEHVPA3xZ0PX/tsyQXd/Fb6mS5Imtrlwkplyfn2hi4z&#10;/EAevNfu1X2fif4aV+DsZRw863tYVI3UuXl1TtJWvLbR3vsz5fgHjulxPhaleNL2coSs435tGrp3&#10;st9enQKKKK/MT70+Bf2+rYN4O8LXeOY9Tnjz/wBdIc/+yV+XNfqv+3sB/wAK38Pt3GuAfnbTV+VF&#10;f6F/R7m5cF0E+kqn/pTf6n8W+NEUuKaz7xh/6Sj9J/8Agn5cFrbxzak8I+lSAf74ugf/AEEV+jNf&#10;mr/wT9Y/bfHC+sWln8muv8a/Sqv5S8eIKPHONt19n/6agf0R4QTcuEsJf+//AOnJhRRRX5CfpQUV&#10;8R337cXgOy8cSeG/7Iu5NGhuTbSawsq9VbaZVt9uWiB5zv3FedueK+14J4bmGO5tpFlilVXjdCGV&#10;lYZBBHBBHINfS8QcH5zkcaM81w7pqqrxvbVadm7NXV07NX1R4WTcTZXm0qkcurKbpu0rX0fzSutH&#10;Zq6fclooor5o90K+N/21tJ8c6t8NbFPCkVzcafFfb9WgtAzO0QQ+WzqvLRK/LDkA7SRxkfZFFfQ8&#10;KZ/LI83oZtCmpulK/LLZ9Pk+qfR2Z4vEWTRzbLa2XSm4KorXW6/4HddVdH88+h+CPGPiW9TTdA0S&#10;/wBQuXbaI7e2kcg/7WBhQO5JAHc1+sH7MP7Oi/CbTn8T+K0jl8VahHsKqRIlhAeTEjDgyN/y0YHH&#10;AVTjJb64or9U8QfHjNeJcC8so0VQoy+K0nKUvJytG0e6S16u10fnvBnhDl+RYtY+rUdaovhuklHz&#10;td69nfTtfUKKKK/Cj9cPjb9uZ9vwZtR/e120H/kG4P8ASvyIr9dv25oy/wAGbVh/Brtox/783A/r&#10;X5E1/f30cLf6nq3/AD8n+h/G/jhf/WV/4I/qfsT+xRF5fwPgf/npqd635FV/pX1vXy9+xzB5PwD0&#10;ST/nvc38n5XMif8AstfUNfxz4mVOfizMn/0+qL7pNH9OcBw5eHMCv+nUPximfm1+3v4zvBceG/h9&#10;BuS2Mb6vcekjlmghH/AAJCf94elfJPwZ+Md98F9V1DXtI0iz1LUL23W1jlvC+IIt29wqoVJLkLk5&#10;GAvvX6pftA/s/aX8btKtZI7saZrumBxZ3ZXfG6PgtFMo5KEjIYcockA5IP5q+Jv2UPjn4amdP+Ef&#10;bVYVJ2z6ZKlwr49Eysw/GMV/UfhHxPwfjeEKfDmYVYQlqqkJy5OduTldSuuZPTRO+lmrb/z/AOJG&#10;QcTYXiWeeYKnKUdOSUFzcqUbWas7W11atrdO52uq/tv/ABp1AEWa6PpgPQ21ozkf9/5ZRn8K8v1r&#10;9pT4568GW98YX8St2svLssD2NukZ/Wubb4K/GFW2HwR4hznHGmXJH5iPFa1j+z18bdQYLb+DNWQn&#10;/nvAbcfnKUAr9OwmR+H2XpVKVPCxt1fs2/vld/ifBYnNuM8a+SpPES8lzpfcrL8DyvU9W1XWrk3u&#10;sXtxfXDdZrmVppD9Wck1n19beHP2K/jZrTqdVt7DQoifma8u0kYL6hbYTc+xI98V9i/C39jL4e+C&#10;Z4tX8WSt4p1KIhkS4jEdjGw7iDLeYR/00ZlPXaDXBxD418IZLQapYhVZLaFK0v8AyZe4l8/RM68l&#10;8K+Jc1qp1KLpxe8qnu/g/eb+XzR8afAX9lrxN8U5rfxD4kWXR/CuQ/nkbbi9Ufw26sOFPeVht/uh&#10;jkD9dfDfhzRfCOhWXhvw7apZadp8Qht4EyQqjk5JySxJJZiSWJJJya2VVUUIgCqoAAAwAB0AFOr+&#10;K/ELxNzXi3EqeLfJRi/cpr4Y+b/mlbq/kktD+p+C+A8u4boOGGXNVl8U3u/Jdo+S+bbOV8dWcGo+&#10;CfEGn3IDQ3OlXsMgPQrJC6n9DX4Q/DK9/s34k+FNRJ2i11vTpifZLiNj/Kv3L+KmpLo/wy8WaoTj&#10;7LomoSL7stu+0ficCvwEtLmSyu4byLh4JElX/eQgj9RX759GjBzr5PmlJ/DNxj8+WV/zR+O+O+Kj&#10;RzPL6i+KKb/8mjb8mf0cUVHDKk8STR8rIoZfoRkVJX8fNWdmf0ynfUKKKKQBRRRQAUUUUAcR8S9D&#10;uvE3w68T+HbEFrnUtIvrWADvLLC6oPxYiv5+GVkYo4KspwQeCCOxr+j6vzm/aI/ZD1fWdcvPHXwr&#10;ijme/dp77SGdYm85jl5LdmIQhzlmjYghs7SQQo/pX6PPiFl2SV6+VZpUVOFVqUZvSKktGpPpdWs3&#10;ora7o/CvGngvG5rRo5jl8HOVNNSitW4vVNLrZ3ulrrtofmxWroWjX3iPW7DQNLjMt5qVzFawIOcy&#10;TMEX9TXpFv8AAL403N8NPj8F6yJS23dJaPHFn/rq4WLHvuxX6C/s0/ssTfDe/Tx34+MM2vojLZWU&#10;TCSKx3jDOzjh5ipKjblVBOCxIK/0txt4p5FkOW1MVHEQqVbPkhGSk5S6bN2jfdvS213ZP8I4U8Pc&#10;2zjHQoOjKFO/vSkmkl13Wr7Jdey1PcPjb4W+2fAXxN4ZsFLi00QmFQOWFgqyqAPU+VgD1r8La/o9&#10;kjjmjaKVQ6OpVlYZDKeCCO4Ir8Sf2gvgTrvwh8U3M1vbSTeGL2Zn069UFkRXJIt5W/hkToM/fA3D&#10;uB+GfRn4uw1OWKyPFTSqVJKpC/2na0kvPSLS3av2P1vx44arzWHzbDwvCEeSVvsq94v01av007nD&#10;/DL4w+PPhHfXN54LvVgW9CLdW80azQTeXnaWVuQVycMpBwSM4NemeJf2vPjj4jtWs01eHSYnGH/s&#10;y3WGQj2lbfIp91ZTXzJRX9NY7gvIcbjP7QxeDpzrae9KEW9Nr3Wtul9j8GwnFOcYXC/UsNipwp/y&#10;qTS13tZ6X62LF3d3d/cy3t9NJc3EzF5ZZXLyOx6szMSST6k1XqSGGW4lSCBGklkYKiICzMx4AAHJ&#10;JPavs/4Pfsa+MvGMkGs/ELzfDejEh/s7ADULhfQRnIgB9ZBuH9wg5p8ScV5Rw9hPrOaVlTgtl1du&#10;kYrV/JadbIWR8O5lnWJ9hl9Jzl1fRecnsvn+J4l8E/gx4g+MviqLSdPR7fSrZlfU9Q2/Jbw56KTw&#10;ZXAwi9zyflBI/cDw74e0jwpodj4b0C3W00/ToVgt4U6Ki+p6liclieSSSeTVPwh4O8NeA9Ct/DXh&#10;Owi0/T7YfLHHyWY9Xdjlndu7MST6101fwJ4q+KOJ4vxsVCLhhqd+SHV/3pdOZ9tVFaLq3/Y3h54f&#10;0OGsK+ZqdefxS6f4Y+S+9vV9Eiiiivyc/RT8g/24boXHxpjhz/x66LZxfTLzSf8As9d7+wHqJi8U&#10;+LdJzxc6fa3OPX7PKyZ/Dzq8a/bBvRd/H3X4gci1hsIf/JWJz+r12v7Cl0YfjBqMGeLjQLlMe63F&#10;sw/QGv7yzbL0/B+NFr/mHpy/9JmfyBl2Nt4mOqv+f84/+lRP1vooor+DT+vwooooAKKKKACiiigA&#10;rxv49/Da5+K3wx1Twnp7pHqDGO6smkOENxA25VY9g4yme27PavZKK9DKc0xGW42lmGFdqlOSlH1T&#10;uvl3OLMcBRx2FqYPEK8Jpxfo1Zn4A3vwm+J+n6s2hXXhTWBfB9ghSymkLHplCisrqezKSD2Nfd/7&#10;OP7I1zo19beOvivboLm3ZZbDRmKyCNxystzjKlgeVjBIB5bn5R+h9Fft/Fn0h89zjL3l+Hpxocyt&#10;OUW3Jrqk38KfXd+ff8o4c8FcoyzGrGVputyu8YySSXZu3xNfJeQUUUV+AH7IFFFFAHwJ+3r4rW08&#10;JeHfBkT/AL3Ur6S/lUHnyrRNihvZnmyPdPavzCtFZ7uFE+80iAfUkV9H/taeN18Z/GnVY7aTzLPQ&#10;VTSIMHjdb5M/tnz2kGe4Arxf4faU+uePPDmixrua+1ayt8f9dZkU59sHmv8ASHwqyZZDwVh1WVpO&#10;Dqy/7evLX0jZP0P4c8Q80eccVVnSd0pKnH/t33fxd38z+hGiiiv83j+4wooooAKKKKACiiigAooo&#10;oAKKKKACiiigAooooAKKKKACvJvjxe/2f8GPGtxnG7RL2HP/AF3iMX/s1es14F+1FI0XwE8XsnU2&#10;sC/g1zEp/Q19HwfQVbPsDRe0qtNffNI8Tiaq6WT4uoulOb+6LPw8r9pP2PtRa/8AgJoUTtuaymvr&#10;Yn2FzI4H4K4H0r8W6/Y/9i2xuLT4GWc8wIW91G9niz3QOIuP+BRtX9n/AEl4QlwpTct1Whb15Z/p&#10;c/lvwInNcRTUdnSlf/wKH6n1jRRRX8Gn9fhRRRQAUUUUAFFFFABRRRQAUUUUAFFFFABRRRQAUUUU&#10;AFfhn+0wnl/HbxgvrfK3/fUUZ/rX7mV8Q/Gn9j3/AIWb4/n8baJr6aUNT8o38E9uZsPGix+ZEVZc&#10;7lUZVsfNk7ucD9v8BuMMr4ezytiM3qezpzpuKdm1fmi7Oyb1SfQ/KPF/hnMM6ymlRy2nzzjUTaul&#10;pyyXVpbtHuf7OX/JDvBv/YNT/wBCava65rwb4W0/wT4V0rwlpRdrXSbWO1jeQ5dxGMFmxxuY5Jxx&#10;k8V0tflHEONp4zNMTi6PwzqTkvSUm1+DP0XJcLPC5fQw1X4oQjF+qikwooorxz0gooooAKKKKACi&#10;iigAooooAKKKKAPnfx3+y98KPiJ4v/4TTX7a7S9lKG7jtbjyYLsxgKDKu0sDtABMbITjnnmvd9J0&#10;jTNB0220bRbWKysbOMRQW8CBI40XoFUcD+p5rRor2cw4izPHYalg8ZiJTp0laEXJtRW2i9NPTTY8&#10;zB5LgMJXqYnC0YxnUd5NJJt+b9dfXUKKKK8Y9MKKKKACiiigAooooAKKKKACiiigAooooAKKKKAC&#10;iiigAooooAKKKKAP/9D91KKKK8M6AooooAKKKKACiiigAooooAKKKKACiiigAoorxv4xfHDwd8Ft&#10;Lt7zxF5t1eXzFbSwtdpnlC/ec7ioWNcgFiepwATXoZVlOMzPFQwOApudWeiit3/wy1b2S1ZxZjmO&#10;GwGHli8ZNQpx3b2X9dO57JRXkvwg+MnhX4z6BNrfhsTW8lnKILuzuQomgdhlSdpZWRxnawPOCOCC&#10;B61SzPLMXl2KngsdTcKsHZxe6f8AWq7rVFYDH4fG4eGLwk1KnJXTWzCiiiuA6wpkssUETzTOscca&#10;lndiFVVUZJJPAAHU14h8TP2ifhd8Lklg1rVFvdUQEDTLAie53Ds+CEi/7aMp9Aa/MT4y/tPePPi3&#10;5uko39h+HmOP7OtXJMy9vtEvBl/3QFTp8pIzX6zwJ4OZ/wASzjVVN0cO96k1ZNf3Vo5fL3e7R+c8&#10;X+J2T5FCVNz9pW6Qi76/3ntH569kz2f9qn9pyz8W21x8NPh5cebpJcLqepRn5bsoQRDAe8IYZZ/4&#10;yMD5Ml/gWiu4+HXw+8RfE7xXZ+EvDMPmXNy2ZJWB8q3hUjfNKR0RAfqThRkkA/3bw3w5k/B+TfVs&#10;O+SjBOU5yerdtZSfy9Ekkj+Rc8zzM+Js09vWXNUm1GMV0V9IxXz+b1Z9jfsGeDLq68Ua94+mjItL&#10;C0/syBiOHuLhkkfafWOOMZ/66Cv1Crhvhv4A0T4Y+DtP8G6CpMFkn7yZgBJcTvzJK+P4nbnHYYUc&#10;AV3Nf57+JvF64l4hr5pTVqbtGCe/LHRN+b1k10vY/s/gPhp5FktHATd56uX+J6v7tvO1wooor4E+&#10;xCiiigAooooAK8i+PPhe08X/AAg8V6Tcw+e6aZcXdsv8QubRDNEVxznegHuCR0Jr12mSxRzxPDMo&#10;eORSrKRkFSMEH2Ir0MpzCpgMbRx1L4qcoyXrFp/oceY4OGLwtXCVNpxcX81Y/nCr7z/ZA+EHws+J&#10;+g69deNdJ/tPUdMvYlQG5nhVIJo8plIZEByyPyc18m/FTwNd/Dj4g634OulYJYXTi2Zv+Wlq/wA8&#10;D577oypPocjtXrn7Kfxasvhb8RfL12YQaJr8S2V5KxwkEgbMEzf7KMSrHoFcntX+jniJ9ezXg+ti&#10;eHaslUlGNSDg2pSjpJpOLv70b2S3eh/D/BP1TLuJqVDOqcXBSlCSmk0nrFNp6aStr0Wp+lg/Zk+B&#10;ATYPB9ljp9+Yn8/MzXxv+178C/h38OPCWkeKvA+l/wBlyXGpixuUWeaVHEsMkikLK7hSPKP3cda/&#10;T1HSVFliYOjgMrKcgg8ggjqDXwN+3zr9tD4P8M+Ft4Nxd6lJqGwHkR2sLRZI7Amfj1wfQ1/InhDx&#10;TxDiuL8Fhp4yrOMpPmjKc2mlFt3TbTslfXqf0p4lcP5Lh+GsVXhhqcZJLlahFNNySVmknqfl4iNI&#10;wRAWZiAAOpJr+jWzjkitIIpjmRI0Vz6sAAf1r8Lf2f8AwVL49+LvhzQ/LL20V2l7ecZUW1ofNcN6&#10;B9oQe7Cv3br7z6UuaUqmNwGXxfvQjOb9JuKX/pDPj/o+5fUhhcZjZfDOUYr/ALdTb/8ASkFFFFfy&#10;kf0QFflv+31aqnjXwvegfNLpc0RPtFMWH/oZr9SK/LL9vi/jk8d+GtMBG+30l52HcCedlH/oo1+2&#10;fR8U/wDXXD8u3LUv6cj/AFsflXjO4/6q1ub+aFv/AAJfpcwf2HvHL6D8TLrwdcSYtfEtowjUnj7X&#10;ZhpUP4xeaPc4r9a6/n6+F+uyeGPiP4Y1+Niv2LVrOV8HGYxKokX6MhIPsa/oFr6T6TGRwwvENHMa&#10;at7eGvnKDs3/AOAuK+R4fgPm0sRktXAzf8Ken+GWtv8AwJS+8KKKK/m8/cQooooAKKKKAI5pYreJ&#10;553Eccal3djhVVRkknsAK/Bn41/Ei6+KnxH1bxZIzG0eQ2+nxt/yysoSREMdiwy7D+8xr9jvj1qN&#10;1pXwZ8ZXlmSJRpFzGCvVRMvlsR6EKxOe1fg3X9e/Re4foOOMzuavNNU4+StzS+/3fufc/mrx/wA5&#10;qqWGyqDtFpzfm/hj92v3hX76fBvxknj/AOGHhzxV5nmTXdjGt0c8/aoP3U//AJFRse1fgXXvPwc/&#10;aG8dfBqR7TSGj1DRp3Mk2mXWfK3nALxMPmicgckZU/xKcDH6t41eHWJ4ryqnHL7e3oybim7Jpq0o&#10;36N2i1fTSztuvzzws42ocO5jN4y/saiSdtbNPR26pXadtdfkfuPRX562P7f+huo/tLwddwtjnyL5&#10;Jhn23RR1qS/t8+CBGTD4Y1V5OytLAq/mGY/pX8gVPBPjaEuV4CXylB/ipWP6Wh4q8KyjzLGL/wAB&#10;mvziL+3zdxp4H8MWJYeZNqskqr3KxQMrH8DIPzr8tK9x+Ovxw1j43eI7bVLy0XTdP06JobGyWQy+&#10;WJCDI7uQu53wucKAAoGOCT4dX9ueEvC2L4f4Yw+XY9WqrmlJJp2cpN2utHZWvbS97H8peI/EGGzn&#10;P62NwbvT0UXa10klez11d7X6H6N/8E/ImM/jmfHyhNKTPuTdn+lfpLXw5+wj4bm074c6z4knQr/b&#10;Gp+XET/FDZoFDD28x5B+FfcdfxJ424yGJ42x9Sm9E4x+cYRi/wAUz+rPCnCzocK4OE1q1J/KU5SX&#10;4NBRRRX5UfoZ+If7S3wok+FPxKu7W0Q/2NrG7UNNfsscjHzIc+sL5HrsKk9a+7f2K/idL4u+H8/g&#10;vVJTJqHhZkihLH5nsJc+T9fKKsnsoStH9tXwXH4j+ETeIoowbvw1dxXSsBlvs87CGZR7ZZHP+5Xx&#10;b+xfr8+kfHGx02NiI9asb2zkXsfLiNyp+oMHB9/ev7Kr4tcceFdTE4rXEYVNt9eakrt/9vU3r5vy&#10;P5gpYZ8J+IUKGH0oYhpJdLVHZL/t2a08l5n7IUUUV/Gp/T4UUUUAFFFFABRRRQB4x8f/AId3PxP+&#10;Fes+F9OAOo7Uu7EMcBri2YOqZPA8xQyZPA3ZNfhfeWd3p13NYX8Mltc28jRTQyqUkjdDhlZTggg8&#10;EGv6N68w8Z/Bf4W/EG7/ALQ8XeHLO/u8AG5AaCdgOAGlhZHYAdAScV+9eEPjLDhOhUy7MKUqlCUu&#10;ZctuaMrJPRtJppLqrNdbn4/4leGEuI6sMbg6ihWiuV81+WSu2tUm01d9Hf5Hyj+wr8RNS1bQNU+G&#10;95AGttCAvLO4UfdS6kYvE/bPmEup6kFh2Ffftcd4M+H3gv4eWEmm+C9It9KgnYPKIQS8jAYBd2LO&#10;+B03McZ4rsa/NuP8/wADnef4jNMuounTqO9nvey5pO10nJ3bSb3PueDcnxeVZPQy/G1FOcFa62tf&#10;RK9nZKy26BRRRXxx9OFFFFABRRRQAUUUUAfOH7WWujQvgR4i2ttl1AW9hH7+fMm8f9+g9fidX6e/&#10;t9eJBB4a8L+Eo35vb2fUJFHZbWMRpn2JnbH+77V+ZVnbS3t3BZwjMk8iRIPVnIA/U1/fn0c8r+p8&#10;ILFT09rOc/krQ/8AbX95/HPjdj/rXEv1eP8Ay7hGPzd5f+3I/oj0Ld/Ymn7/AL32WDP12CtWo4Yk&#10;ghSCPhY1CL9FGBUlfwPWmp1JSXVs/sOlHlgovoFFFFZlhRRRQAUUUUAFFFFABRRRQAVTv9PsNVsp&#10;tO1S2hvLS4UpNBOiyxSKeqsjAqw9iKuUVUJyjJSi7NClFSTjJXTPlLxR+xn8E/Edw91Z2l9oUkhL&#10;MNMudseT6RzpMqj2UKPQVzWnfsK/CG0mEt7qGuXyg/6qS4hjQj38uBW/JhX2lRX3lDxT4uo0fYQz&#10;Cpy+crv73r+J8fV8PuG6lX208FTv/hsvuWn4Hmngj4O/DP4dYfwf4ftLG4Ax9qKma6IPUefKXkwe&#10;4DAe1el0UV8bj8xxWOrPEY2rKpN7yk3J/e7s+oweCw+EpKjhaahBdIpJfctAooorjOkKKKxvEWuW&#10;XhnQNS8R6k2210u0mvJj0+SBC7Y9yBx71pRpTqzjSpq8m7Jd29iKlSNODqTdktX6I/D39oXVBrHx&#10;t8Z3YOdmqzW2f+vTEH/tOvYP2HY3f40TMvSPRbxm+hkhX+ZFfJWralc6zqt5rF6d1xfXEtzKfWSZ&#10;i7H8ya+/f2BvCk8mseJ/G8ikQwW0WlQt2Z5nWaUD/dEcef8AeFf6K+JCp5P4eYjC1H8NGNNeb92C&#10;sfxLwM55nxrRxEF8VSU36ayZ+mdFFFf5zH9uhRRRQAUUUUAFFFFABRRRQAUUUUAFFFFABXmHxj+I&#10;tl8Lfh5q3i65dRcQxGGxjb/lteygiFAO43fM3oise1en1+IX7Q/xp1/4t+MZ4bndaaLo880Gn2Iy&#10;NoVirTS+sr457KPlHct+q+EXh7U4qzlQqaYelaVR91fSK85Wav0V3vZP888SeNIcPZW5w/jVLxh5&#10;O2sn5Run5uy7teBXFxPd3Et1cu0s0ztJI7HLM7HLEnuSTk19P/seeEH8UfGvTr9499roEE2pTEjj&#10;cq+VCM+vmyKwHop9K+YbW1ub65is7KGS4uJ3WOKKJS7u7HCqqgEkk8ADk1+y/wCyx8Fbn4S+C5rz&#10;xBGE8Q680c94nBNtDGD5UGRxuXczPjjc2OdoJ/sLxs4vw+RcMV6CklWrxdOEetpaSduijFvXvZdT&#10;+ZvCrhqtm2fUqzi3SpNTk+l1rFerlbTtd9D6iooor/Og/twKKKKACiiigAooooAKKKKACiiigAoo&#10;ooAKKKKACiiigArxz9oPS5dY+CnjKyhUu40qacKBkn7Nibgf8Ar2OmsqupRwGVhgg8gg9jXoZRmE&#10;sBjqOOgrunOMrd+Vp/ocWZYNYzCVcJJ2U4yj/wCBJr9T+d/wv4a1jxj4h0/wvoEBuNQ1KdYIEHTc&#10;3VmPZVGWY9AoJPSv338DeE7HwJ4P0fwfpx3QaTaRWwfGDIyj55COxd8sfc1keGfhP8N/BusXGv8A&#10;hbw7YabqFyGV54IgrBW5ZU6iNT3CBQfSvQq/W/F7xaXF8qGHwlN06FPW0rXc3pd2urJaL1be9l+c&#10;eGvhy+Go1a2Jmp1p6XV7KK6a2d29X6L1ZRRRX4ofqgUUUUAFFFFABRRRQAUUUUAFFFFABRRRQAUU&#10;UUAFFFFABRRRQAUUUUAFFFFABRRRQAUUUUAFFFFABRRRQAUUUUAFFFFABRRRQAUUUUAFFFFABRRR&#10;QAUUUUAFFFFABRRRQAUUUUAFFFFABRRRQAUUUUAf/9H91KKKK8M6AooooAKKKKACiiigAooooAKK&#10;KKACiiigClqWo2ekaddatqEghtbKCS4nkPRIolLux+igmvwS+K3xG1b4qeOdR8YaqzBbiQpaQE5F&#10;taISIoh24HLEdXLN3r9qvjZZ3uofCHxlZ6cGa4k0S+CKv3mAiYsoHcsoIx3zX4H1/YH0XcmwkqeN&#10;zWSTrJxgu8YtXdv8Tt/4D6n80fSAzTEKeFy+LtTac35u9l9y/M90+APxpu/gn4un1o2z3+mX9s1v&#10;e2aOEL7fmidSQQGRvX+FmHevry6/4KAaWi/6F4KuJT/011FYx/47A9fmfRX7nxJ4U8MZ9j/7SzTD&#10;c9VpJtSnG6W1+WSu7aX3skuh+SZH4iZ/k+E+o5fX5aabaXLGVr725k/W3e594a5+3r48u0ZPD3h3&#10;S9O3dGuXlu2X6bTCufqpHtXz14x/aI+MnjlHt9a8S3UVrJkG1sdtnCVP8LCEIXH++WrxSiuzJvDT&#10;hbKpKpgsDTUls2uZr0cuZr7zmzTjviDMIuGLxc3F7pPlT9VGyAnPJoq1Y2N9qd3Fp+m28t3dTsEi&#10;ggRpJJGPQKigsx9gK+1/hL+xT4v8TPDq/wASZG8PaYcN9jTa+oTL6EcpAD6tucdCg616XE/GOT8P&#10;Yf6zm1dQXRbyl/hitX8lZdWjgyDhjM86rewy6i5vq/sr1lsv6sfL/wAN/hj4v+KviBPD3hGzM8nD&#10;XFw+Vt7WMnHmTPghR6Dlm6KCeK/Zv4LfBXwz8GPDf9laQPtWpXQV9R1F1AluZF6ADnZEmTsQE46k&#10;liSe48F+BvCvw90SLw94Q06LTrKLkrGMvI+MF5HOWkc92Yk9umBXWV/DPin4y43iqTwWFTpYRP4f&#10;tTts52+9RWie7bSa/rbw+8MMJw9H61iGqmJa+LpG+6j+snq/JXQV5d8Z/iFL8LPhtrHje2tRe3Fi&#10;kSQQvkRmW4lSFC5GDsVnBYAgkDAIJzXqNYniTw7pHi3Qb/w1r0AudP1KB7eeM90cdQezKeVI5BAI&#10;5Ffk2T1sJRx9Crj4c9GM4ucVvKKa5l81dH6NmdLEVMHVp4SXLVcZKL7Sadn8mfnd8Hv22Nau/E6a&#10;R8WVs00y+cJFqFrEYfscjHjzRuYND2JxuXqSRnH6UxSxzxpNC6yRyKGR1IKspGQQRwQR0NfgH8U/&#10;AF/8MPHmreCr9/NNhN+5m6edbyAPFJjsWRhuHZsjtX3Z+xJ8ZNR1I3Hwl8Q3DTi0t2utHkkOWWKM&#10;gS22epVQQ8Y/hUMOgUD+oPGDwnyyeUx4r4Xio0lFSlCPwuDtacV0aTXMtmtdGnf8B8NPEXHwzJ8O&#10;8QSbqczjGT3UlvCT63a0ffTVNW/ROiiiv5NP6MCiiigAooooA+SP2pv2fpPivosXibwtGv8AwlGk&#10;RFEj4X7dbZLeSWOAHQktGScZJU/eBX8f7yyu9Ou5rDUIJLa5t3aKaGVSkkbqcMrK2CCDwQa/o3rx&#10;n4m/AP4Z/FjNx4n03y9R2hF1KyYQXYA4ALYKyADoJFYDtiv6L8JvHKXD2HWUZxBzwy+GUdZQv0s7&#10;c0b673WtrqyX4l4jeEsc6rPMsskoV38Sfwyt1ur2l02s/J3b/JzwF+0n8XvhzpiaJoWs+dp0Q2w2&#10;t9EtykI9Iy3zoo7KG2+1ec+NfHXi34k+IH8Q+Lr6TUdQlCxISoVUjBO2OONAFRQScBRySSckkn9D&#10;Jv2AvDTXJe38XXyW+eI3tI3kx6bw6jPvs/Cvdvhh+y58LPhheRaxZ2s2r6tCQ0d7qTLKYW9Yo1VY&#10;0Po20uOzV+r4zxn8PcsnUzbKqCnipp/DS5JNv+acktG92rt9mfneG8LuNMfGGXZjWcMPF/aqcyVu&#10;0U3t0Tt6o4X9kT4HXnw38OXHjDxTbmDX9ejRUgkGJLSyBDLGw6rJK2GdT0AUHDBhX2PRRX8fcU8S&#10;4zP80q5rjn783stklooryS0/F6n9McP5Fhsny+nl2EXuQXzb3bfm3r/wAooor549kK/Fb9rnxIvi&#10;L4562kTb4dJjt9NjPvDGGkH4Su4r9ntQvrbS7C51O9fy7e0hknlc/wAMcalmP4AGv55PEmt3PiXx&#10;FqniK8/1+qXlxey9/nuJGkP6tX9Q/RfyZ1c2xeaSWlOCgvWbv+Cg/vPwHx+zT2eXYbL09Zzcn6RV&#10;vzl+Bm2m/wC1Q+X9/wAxdv1yMV/RxX89PgXTG1rxv4e0dRuN9qtlbAevnTIn9a/oWr0/pUVouvlt&#10;FbpVX97gl+TOD6PdKSo46p0bpr7lP/NBRRRX8ln9GhRRRQAUUUUAYPinw/ZeLPDWq+GNRz9l1azn&#10;s5SOqpOhQsPcZyPevwM8d+B/EHw68U33hLxLbtBeWUhAbB2TREnZLGT95HHIP4HBBA/oRryD4vfB&#10;Twb8ZNGXT/EURgvrcH7FqUAAuLdj2yeHjJ+8jcHqMNhh+1+DXilHhPGVKGNi3hqtua2ri1tJLqrO&#10;0lvazWqs/wAr8UPD6XEeFhWwjSr072vtJPeLfTye26e91+D1FfRXxN/Zf+Knw2nlnOnPrmkoSU1D&#10;TUaZQvrLEMyREDqSCgPRjXzsylSVYEEHBB6giv72ybP8uzfDrFZZWjUg+sXf71un5OzP49zTJ8dl&#10;tZ4fH0pQmujVvu6NeauhKKKtWVhfalcLaadby3U7/dihRpHb6KoJNerKSinKTskedGLk+WKuyrXU&#10;eDPB+uePfE+n+E/DkBnvtQlEaDnai9WkcjOERcsx7AV7V4C/ZR+MnjiaJ5tIbQLBiN91qwNuQv8A&#10;swEecxx0+QKe7Cv08+C3wE8H/BbTXXSQb/WLpAt5qk6gSyAc7I1GRFFnnaCSTjczEDH4v4h+NeSZ&#10;BhZ0sDVjWxTVoxi+ZRfebWiS/lvzPayWq/U+CvCvNc4xEKmLpulh93KSs2u0U9Xfvay89n6L4E8H&#10;6b4A8H6T4O0nm20q2SAORgyP1kkIH8UjlnPua62iiv8APjFYqria08RXlzTk223u23dv5s/s7D4e&#10;nQpRoUVaMUkl2S0S+4KKKKwNjxj9ohQ3wQ8Zhun9lTH8Rgivyi/Zen+z/HrwhJnGbqZP+/lvKv8A&#10;Wv1Y/aOk8r4HeMm9dNdf++mVf61+SX7O8ph+N/gxx31WJP8AvvK/1r+ufBKk6nAOcw7+1X/lFH82&#10;+K1Tk4xyuXb2b/8AKp+7NFFFfyMf0kFFFFABRRRQAUUUUAFFFFABRRRQAUUUUAFFFFABRRRQAUUV&#10;4b+0R8Ubn4S/DK98R6dH5mpXUqafYEjKR3E6uRI3tGqMwHQsADwa9PJspxOaY6ll2EV6lSSivV9/&#10;Lv5HBmmY0MvwlTG4l2hBOT9F+vY/N79sjxrb+LfjHc6fYyiS28O2sel5U5UzqzST491d/LPuleWf&#10;Ajw3J4s+MHhLRkQuh1SC5mAH/LG0Pny5/wCARmvMAL7Vb7CiW8vLuXoA0ks0sh/FmZmPuSTX6w/s&#10;m/s9X3w2s5fHXjOHyvEGpQ+Tb2jctY2rEM2/sJpCBuHVFG3OSwH9+8X5xl/AfBSy5VF7RU/Z011l&#10;Nqzlbsm3KT26Xu0fxxw1lmN4v4peOcPcc+eb6RindRv3aXKvv2TPtSiiiv8AO8/tYKKKKACiiigA&#10;ooooAKKKKACiiigAooooAKKKKACiiigAooooAK+Mv22vH48NfDKHwhaSbb3xPcCNwDhhZ2xWSU+2&#10;5/LT3DNX2bX4hftN/Ej/AIWT8WdUvLSXzNM0k/2ZYYOVMduxDyDsfMlLsD12lR2r9q8BuEnnPFFP&#10;EVFelh/3kvVfAv8AwLX0iz8s8X+I1leQTowf7yt7i9H8T/8AAdPVo8GsbG81O9t9N0+F7i6u5Ugg&#10;hjG55JJGCqqjuWJAFfvB8FPhvB8KfhxpXhFdrXcaG4v5V6SXk2GlOe4XhFP91RXxV+xd8DXmuF+M&#10;Hie3xFFuj0OGQffflZLog9l5SP1O5uyk/pXX2P0ivEKGY4yPDuBlenRd6jXWpty/9uJu/wDebX2T&#10;5jwS4LlgsLLO8XG06qtBPpDe/wD287W8ku4UUUV/Mh+9BRRRQAUUUUAFFFFABRRRQAUUUUAFFFFA&#10;BXzn4v8A2Vfgx4z1q48QahpMtre3khmuXsrh4ElkY5ZzHygZjyxUDJ5PJJr6Mor18nz/ADLKarr5&#10;ZXnSk1ZuMnG67O269TzczyfA5jTVLH0Y1IrVKSTs/K+x5J4A+Bfws+Gc323wloUMF9gj7bOz3NyA&#10;eDtklLFAR1CbQe4r1uiiufMs0xmYV3icfVlUm/tSk5P73dm2By/C4KkqGDpxhBdIpJfcrBRRRXAd&#10;gUUUUAFFFFABRRRQAUUUUAFFFFABRRRQAUUUUAFFFFABRRRQAUUUUAFFFFABRRRQAUUUUAFFFFAB&#10;RRRQAUUUUAFFFFABRRRQAUUUUAFFFFABRRRQAUUUUAFFFFABRRRQAUUUUAFFFFABRRRQAUUUUAFF&#10;FFABRRRQAUUUUAFFFFABRRRQAUUUUAFFFFABRRRQAUUUUAFFFFABRRRQB//S/dSiiivDOgKKKKAC&#10;iiigAooooAKKKKACiiigAooooARlDAqwBBGCD0INflV8fv2RPEmg6td+KfhdZPqmi3LtM+m243XV&#10;kzHJWOPrLFn7oTLqOCpA3H9VqK+44E8QM04UxrxeXNNS0lCXwyS2vs010a1WvRtP5Pi7g3L+IsKs&#10;NjU046xkt4vy8n1T39Umv5ybyyvdOuHs9Qt5bWeM4eKZDG6n3VgCKdZadqGpTC3062mupT0SCNpG&#10;59lBNf0V3FlZ3ePtcEU23p5iB8fTINSxQxQII4EWNB0VAFH5Cv6Df0qX7PTLfe/6+6f+m7/1ufjC&#10;+j0ufXH+7/171/8ASz8LfDX7O3xq8Vug0zwnqEMb/wDLW+QWMePXNwY8j/dz7Zr6r8B/sGXsjx3n&#10;xJ19IY+C1lpI3uR6NcSqFU9iFjb2av0ror4LiD6RnFGPi6WD5MPF9Yq8v/ApXXzSTPsMm8EeH8HJ&#10;VMVzVpf3naP3Rt+LaPOvAXwn+HvwztvI8GaLb2MjLtkucGS6lH+3M+6QjPO3O0dgK9Foor8Mx2Px&#10;ONrSxOMqSnN7yk22/VvU/WsJg6GFpKhhoKEFskkkvkgooorkOkKKKKAPxT/a6vPtfx/8SqDlbdbC&#10;EfhZwk/+PE1xv7PuuS+HvjV4O1CJtvmarBZuf9i9P2Z8+22Q1o/tLT/aPjr4wk64vxH/AN+4o0/p&#10;XmXgq7Nh4y0G+BwbbU7OXPpsmRv6V/pvkeWxq8D4fAyWksLGL+dJJn8F5tjpU+LK2Li9ViJS+6o2&#10;f0NUUUV/mQf3oFFFFABRRRQAUUUUAFFFFABRRRQAUUUUAfPn7Unin/hFPgf4knjfbPqUK6XCM43G&#10;8YRyD8ITIfwr8Qq/Sn9vrxZstPC/gaF+ZJJtVuEz0CDyYDj33S/lX5rV/f8A9HTI/qXCaxUl71ec&#10;p/Je4v8A0ltep/G/jbm31viN4eL0pRjH5v3n+aXyPef2YtGOufHXwlbbdy29296x7AWkTzAn/gSA&#10;D3r9x6/Jz9hLQDf/ABP1bX3XMWlaS6Kf7s11Kir+aJJX6x1+CfSUzNYjiqGGi9KVKK+bcpfk0fsH&#10;gVgPY8PSrv8A5eVJP5JKP5phRRRX89n7QFFFFABRRRQAUUUUAFcprXgPwP4kkM3iHw9pWqSHkveW&#10;UFw35yIxrq6K3w+KrUJ+0oTcZd02n+BlWw9KtHkqxUl2av8AmedW/wAIPhNauJLfwX4ejcdGXS7U&#10;MPx8vNdtp+laXpMXkaVZ29lF/ct4liX8lAFX6K3xWZ4zEq2Iqyl6yb/NmOHwGGoO9CnGPokvyCii&#10;iuE6wooooAKKKKAPAv2opfJ+Ani9/W2gT/vu5iX+tfk5+z+rN8a/BYXr/bFsfwDZP6V+qP7W8vlf&#10;s+eKvVv7PUfjfW+f0r8xP2ZbQ3vx38Hwr1W9eb8IYZJD/wCg1/Yvgi1S8O82rPvW/CjBn8yeKydT&#10;jbLqS7UvxqyP3Kooor+Oj+mwooooAKKKKACiiigAooooAKKKKACiiigAooooAKKKKACuW8Z+CvDX&#10;xA8PXPhfxZZrfafc7S0ZJRldDlXR1IZWU9CD7dCQeporfDYmth6scRh5OM4tNNOzTWzTWqaMq9Cn&#10;Xpyo1oqUZKzTV009011R4/8ADz4D/C74Xym88K6NGt+cj7dcsbi5APUK8hPlgjghAue+a9goorpz&#10;PNcbmNd4rH1ZVKj+1JuT+9/kYYDLsLgqKw+DpxhBdIpJfcgooorzzsCiiigAooooAKKKKACiiigA&#10;ooooAKKKKACiiigAooooAKKKKACvzrsf2DoIvHP2y/1+ObwqlwZharG63skW7IgZvuqMfKZAckch&#10;QTx+ilFfW8L8c51w6q8corez9qkpaJ7Xs1dOzV3ZrufOcQcJ5XnbpPMqXP7N3jq1va6dt07K6fYq&#10;2VlaabZwafp8KW9rbRpDDDEoVI40AVVVRwAAMACrVFFfKSk5Nyk7tn0UYqKstgoooqRhRRRQAUUU&#10;UAFFFFABRRRQAUUUUAFFFFABRRRQAUUUUAFFFFABRRRQAUUUUAFFFFABRRRQAUUUUAFFFFABRRRQ&#10;AUUUUAFFFFABRRRQAUUUUAFFFFABRRRQAUUUUAFFFFABRRRQAUUUUAFFFFABRRRQAUUUUAFFFFAB&#10;RRRQAUUUUAFFFFABRRRQAUUUUAFFFFABRRRQAUUUUAFFFFABRRRQAUUUUAFFFFABRRRQAUUUUAFF&#10;FFABRRRQAUUUUAFFFFAH/9P91KKKK8M6AooooAKKKKACiiigAooooAKKKKACiiigAooooAKKKKAC&#10;iiigAooooAKKKKACiiigD8Gvj3P9o+NHjWT01q8T/v3IV/pXlVvM1vcRXCfeidXH1U5r0D4wy+d8&#10;W/G0v97xFqpH0+1S4/SvOa/1d4cpKOT4Wm+lOC/8lR/nbnlRyzPEVF1nJ/8AkzP6P1YMoZeQRkfj&#10;S1m6LKZ9HsZj1ktoW/76QGtKv8pasOSbh2P9EIS5oqXcKKKKgoKKKKACiiigAooooAKKKKACiivM&#10;/jJ4z/4V/wDDDxH4sR/Lns7F1tW/6ep8RQflK6k+1dmXYCrjcXSwVBXnUkor1k7L8WcuNxdPCYep&#10;iqztGCcn6JXZ+Qf7SvjoeP8A4x69qcEnmWVjL/ZlmQcjybPKFlP915N7j2avB6Ukkkk5J5JNdD4S&#10;8K63438R2Hhbw7bm51DUZlhiQZwM9XYj7qIMszdAoJr/AFTyzA4TJMqp4SLUaVGCV3okorVv7rtn&#10;+euPxeIzXMKmIavUqybstdZPZffZH6ffsKeE20n4car4snTbJr2obIjj71vYqUU5/wCuryj8K+4K&#10;5LwH4RsfAXg3R/B2nHdBpNpHb78YMjqMySEdjI5Zj7mutr/MzjriH+3M/wAXmq+GpN8v+FaR/wDJ&#10;Uj+8uEcl/snJsPl73hFX/wAT1l/5M2FFFFfJn0QUUUUAFFFFABRRRQAUUUUAFFFFABRRRQAUUUUA&#10;FFFFAHy9+2NL5fwD1xP+etxYL+VzG39K+Cv2MtLOofHbTLrGf7Nsr66PtuhMH/tav1p8deCdB+In&#10;hW/8H+JYmksNQQK/ltskRkYOjo2DhkYAjII4wQRkHyv4Nfs5eCfgte32raJPd6hqN9F9nNzeMmY7&#10;fcHMaLGqgbmVSxOSSoxgcV+88HeJOWZTwHmGQVOb6xVc+Wy0anCMHr0sk7/K1+n5BxPwNj8x4vwW&#10;c07expqN7vVOEpS263urfO/n9A0UUV+DH6+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1P3UooorwzoCiiigAooooAKKKKACiiigAooooAKK&#10;KKACiiigAooooAKKKKACiiigAooooAKKKKAPwB+LaGP4reNI26r4h1UH8LqWvPa9m/aH0x9I+N3j&#10;O1kUqZNVmusH0u8Tg/iJAa898HaJJ4k8W6L4ehUu+p6ha2gAGf8AXSqn9a/1XyHHUv7Cw+Mb9z2U&#10;JX8uRP8AI/zxzjCVP7Xr4ZL3vaSj8+Zo/oK0WFrfR7G3brFbQofqqAVpUUV/lXUm5zc31P8AQyEV&#10;GKiugUUUVBQUUUUAFFFFABRRRQAUUUUAFfKX7Y3hjxh4q+EqWfhG1mvjbanBdX1tbKZJpLZElGVR&#10;cs4WRkYgAnAz0Br6tor3OGs9qZNmtDNaUFKVKSkk9nb+t+j1PJz7KIZpl9bL6knFVItXW6v/AF8z&#10;8PPh5+zT8W/iJcoLXRptJsC2JL/VEa1iUdyqsPMk/wCAKRngkV+pnwU/Z/8AB/wX09m07Oo63coE&#10;u9UnULIy8ExxLz5UWRnaCSTjcxwMe70V+g8e+M+fcT03hKjVLDveEL6/4pPWXpovK+p8Zwf4XZRk&#10;E1iYJ1Ky+1Lp/hWy9dX52CiiivyI/S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91KKKK8M6AooooAKKKKACiiigAooooAKKKKACiiigAooooAKKKKACiiigAooo&#10;oAKKKKACiiigD82/2xvgR4r1rxRD8SvBemXGrR3dvHb6lb2cZmuI5oBtSXy1BdkaPap2g7dmTwax&#10;v2Sf2evFUPjGD4j+ONMuNKs9JDtp9textDPcXTqVD+U4DLHGpLAkDLbduQDj9PaK/Y6XjZndPhb/&#10;AFYjGPLy8ntNebk25e17e7f+XpfU/ManhVlU+IP7flJ35ufk05efv33963frbQKKKK/HD9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b91KKKK8M6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f91KKKK8M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D91KKKK8M6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H91KKKK8M6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91KKKK8M6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P91KKKK8M6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T91KKKK8M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X91KKKK8M6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b91KKKK8M6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f91KKKK8M6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D91KKKK8M6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H91KKKK8M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9&#10;1KKKK8M6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P91KKKK8M6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jllihjaWZ1jRRlmYgAD3JrgtX+LXwq8P7hrvjLw/pxXqLrVLWEj8&#10;HkBrWlQqVXanFt+SuZ1KsIK85Jep6DRXztqf7Wv7Nukki6+IOjPj/n2la6/9ELJmuKvf28P2WbMl&#10;R4ya4YdodM1Bv1NsF/WvTpcPZrU/h4ao/wDtyX+RwzznAQ+OvBf9vL/M+vqK+IJ/+Chn7M0RxHq+&#10;pTe6abOP/QgtUG/4KMfs3A8XOtN9NOP9XFdS4Rzp/wDMLP8A8BZg+IsrX/MRH70fd1FfBh/4KOfs&#10;4jpJrh+mn/8A2yk/4eO/s4/39d/8F4/+O1X+p+d/9As//AWT/rJlf/QRH7z70or4NH/BRv8AZwPW&#10;XXB9dP8A/tlSr/wUX/ZuJwbrWV+unN/RzS/1Qzv/AKBZ/wDgLH/rHlf/AEER+9H3bRXxDF/wUM/Z&#10;mkxv1fUov9/TJz/6CrVu2v7en7LFzgP4xeAntLpWo/zW2YfrWcuFc5jvhan/AIBL/IuOf5Y9sRD/&#10;AMCX+Z9g0V83af8Atffs06nj7N8QNKTP/PwZbb/0dGmK9G0f40fB/wAQbRofjjw7fM3RINVtZH+h&#10;USbgfYiuCtlOOpfxaMo+sWv0OunmOEqfw6sX6NP9T0uiobe5t7uJZ7WVJom5V42DKfoRwamrgato&#10;zsCiiikAUUUUAFFFFABRRRQAUUUUAFFFFABRRRQAUUUUAFFFFABRRRQAUUUUAFFFFABRRRQAUUUU&#10;AFFFFABRRRQAUUUUAFFFFABRRRQAUUUUAFFFFABRRRQAUUUUAFFFFABRRRQAUUUUAFFFFABRRRQA&#10;UUUUAf/U/dSiiivD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vJ/Fvx3+DPgV3h8V+NdE0+eP71s97E9yMf9MELS/wDjteBa7/wU&#10;D/Zk0dmS01291dl6ix064wT6Bp0hU/UHHvXrYXIcyxKvh8POS7qLt99rHnYjN8DQdq1aKfm1f7j7&#10;Vor82dT/AOCnfwZgyNJ8N+Jbth0M0VpbqfoRcyH8xXnup/8ABU3TUyuj/Dqeb0a51dYsfVUtJM/9&#10;9V7VHgHP6nw4Z/NxX5tHmVOLsohvXXyTf5Jn60UV+Kmqf8FRPiLKG/sXwZotqf4ftU9xc4+uwwZ/&#10;SvMNY/4KN/tH6nu+xS6JpOen2PT9+Pp9pkn/AFzXq0PC7PZ/FGMfWX+Vzgq8eZTD4ZSl6L/Ox+/V&#10;FfzZ6t+2h+07rW77X48vYg3a0gtbTH0MEMZ/rXmmqfHT4160T/avj7xLchuqSatdlPwXzdo/AV69&#10;HwgzB/xa8F6Xf5pHm1fEbBr+HSk/Wy/Vn9SzMqKWYgAckngCuS1P4geA9Fz/AGz4k0iw29ftN9BD&#10;j673Ffyrajrut6u27VtQur09c3E7yn/x8msqvUpeDkd6uK+6H/236HDU8SX/AMu8P98v+Af0+an+&#10;0v8As+aTn7Z8RPDZK9RBqUFww/CFnOa8+1P9uL9lzS8iXxvFO46LbWN9Pn6MluV/M1/OJRXp0vCH&#10;LV/FrTfpyr9GcFTxGxz+ClFet3+qP321T/go9+zlp+fsh17UsdPsunqufp58sP615vqv/BUP4bQ7&#10;v7E8G65d/wB37XNbWufrsafH61+KNFerR8Lsih8UZS9ZP9LHBV48zaXwyivRf53P1i1b/gqZrUmV&#10;0L4e2tv6Nd6o9xn3KpbQ/lu/GvLtX/4KYfHm+3JpmleG9NTsyWtxNIPqZLkqf++K/O6tHT9I1bV5&#10;PJ0qyuL2Tpst4nlb8kBNerS4F4foK6w0fm2/zbPPqcV5xVdnWfySX5I+rNZ/bu/ah1jco8Xiwjb+&#10;Cz0+zix9HMDSf+PV5RrP7RXx51/cNU+IPiSRG+9HHqdxDGfqkTon6VX0f9n/AOOWv7TpPgDxJOjd&#10;JP7LuUi/7+PGqfrXq2jfsN/tQ6ztZPBclpGf47y+s4MfVGn8z/x2tuXhzBf8+Yf+AIzvnWK/5+S/&#10;8CZ8wanrut61J5us6hdX75zuup3mOfq5NZVfoVo//BNT4/ahtbUr/wAOaWv8QmvJ5ZB9BDbupP8A&#10;wIV6ro//AAS016XafEHxBs7X+8tnpklz+AaS4h/PH4VjV454foKzxMfkm/yTNKfCub1XdUX87L82&#10;j8oKK/avTP8Agl38Oosf2z4z1u69fssFvbZ+m8T4rtrP/gmj+z9bY8/UfE92e/m3tso/8h2iV5dX&#10;xQyGPwzk/SL/AFsd8OBM2lvFL1kv0ufg9RX9AEP/AATp/ZtiGHtNYl931Fh/6Cq1cH/BPL9mYddJ&#10;1M/9xKf/ABrmfivkq+zP/wABX/yRuvD7NO8fvf8Akfz50V/Qb/w7z/Zm/wCgRqX/AIM5/wDGmH/g&#10;nj+zOeml6mPpqU3+NL/iLGS/yz/8BX/yQf8AEPsz7w+9/wCR/PrRX9Aj/wDBOz9mtvu2Orp/u6i/&#10;9QapSf8ABOL9nJx8q67H/u6gP/ZojVLxWyR9J/8AgK/zE/D/ADTvH73/AJH4EUV+8Fx/wTQ/Z+mz&#10;5epeKIM/88721OP++7Rq527/AOCYHwhcH7D4p8SQ+nnNaS/+g28dbw8Ucie8pL/t1/pcylwHmy2i&#10;n/28fiDRX7Gah/wSy0OTP9lfEO7t/T7RpST/APoNzFXm+sf8EuviFBu/sDxro15/d+2W9xaZ+vl/&#10;aMfrXfR8Q+H6mixFvWMl+ljjqcG5xDV0b+ji/wBT80tJ8Qa9oE32jQtSu9NlznzLSd4Gz9UZTXtP&#10;hz9qr9ovwqVOk/EDW3CfdW+uP7QQY7bbsTLj2xivZde/4J3ftK6Pu/s/T9K1vb/z4ajGmfp9rFvX&#10;hviT9mb9oDwnubWvAOuqifeltrR7yJQO5ktvNQD3zivRWZ5DmOjqUqnk3Fv7nqcbwGbYPVQnDzSk&#10;vxR9IeF/+Cknx/0YomvQaJ4giH3zc2jW8xHs1tJEgP1jI9q+lPCf/BUbwpclIvHHgi/sOgebS7uO&#10;9B9xHMtsQPbe31r8cryxvdOuHtNQt5bWePhopkaN1+qsARVWuHF8BZDild0EvOLcfydvwOrD8XZt&#10;QdlWb/xWf56/if0eeD/23P2avGOyKLxdDpFw+Mw6xDJY7c+ssi+R+Uhr6a0bXtC8R2S6l4e1G01S&#10;0f7s9lOlxEfo8ZZT+dfyU1r6L4g17w3erqPh3UrzSrtfuz2U8lvKMejxsrfrXyGP8IMJLXB15R8p&#10;JS/Ll/U+jwniNiI6Ymkn6Nr87/of1q0V/OT4M/bi/aU8GeXEviptbtkx+41qGO93Y/vTMBcH/v7X&#10;1t4L/wCCo16nlwfEPwRFL08y60W6MePXFvcB8/jOK+Kx/hdneHu6SjUX912f3St+Fz6jCceZXW0q&#10;Nwfmv8rn7AUV8aeC/wBvb9mzxh5cVxr0/h65kxiHWbV4APrNF5sAx7yCvqjw54x8JeMbX7d4S1vT&#10;tat8A+bp91FdJg+rRMwFfF47J8dg3bF0ZQ9U0vv2Pp8LmWFxKvh6il6NHR0UUV5p2hRRRQAUUUUA&#10;FFFFABRRRQAUUUUAFFFFABRRRQAUUUUAFFFFABRRRQAUUUUAFFFFABRRRQAUUUUAFFFFABRRRQAU&#10;UUUAFFFFABRRRQAUUUUAFFFFABRRRQAUUUUAFFFFAH//1f3UooorwzoCiiigAooooAKKKKACiiig&#10;AooooAKKKKACiiigAooooAKKKKACiiigAooooAKKKKACiiigAooooAKKKKACiiigAooooAKKKKAC&#10;iiigAooooAKKKKACikZgoLMQABkk9ABXnWv/ABg+E/hXcPEnjPQNMZeqXWpW0Un0CNIGJ9gM1rRo&#10;Var5aUW35K5nUqwpq9RpLzPRqK+TNf8A24v2YfD+5JPGUd9KvSOwtLq53fR0h8r83FeJ6/8A8FNv&#10;gtYbo9A0HxDqsi9GeK3tYW+jNM7/AJx172G4Rzqv/Dws/mmvzseVX4iyyl8dePyd/wArn6P0V+Oe&#10;v/8ABUrXZdyeF/AFpa4+7Jf6i9zn3KRQw4+m8/WvGNc/4KQftFaruGnDQtGB+6bOwaRh+NzLOCfw&#10;/Cvfw3hhn1X44Rh6yX/ttzx63HeUw+GTl6J/rY/fOiv5qdc/bE/aY8Q7vt3j7UoQ3axENhj6fZY4&#10;iK8i1n4n/EvxFu/4SDxbrmp7vvfbNSuZ8/XzJGr3cP4P41/x8RFeib/PlPJreI+FX8KjJ+rS/wAz&#10;+pvU/EXh/RQW1nU7OwA5JuriOEf+PsK881H4+/A3ScjUfiD4YhZeqHV7Qv8A98CUt+lfy3sxYlmJ&#10;JJySepNJXr0fB6gv4uJb9IpfqzzqniRVf8Ogl6yv+iP6VtR/bE/Zm0vP2nx/pr4/591nuf8A0TE+&#10;a4e+/b//AGXbQkQeJrq8x/zw0u9Gf+/sMdfzw0V6VLwjylfHUqP5xX/tpwz8RMxfwwgvk/8A5I/f&#10;S5/4KP8A7OcBIi/t65HrFp6gf+PzJWRL/wAFMvgBGcJpPiqX3SytB/6Feivwiorsj4V5Gt+d/wDb&#10;3/AOd8fZq9uX7v8Agn7pn/gpz8Bh93QfFx/7c7Ef+39KP+CnPwF76D4uH/bnY/8AyfX4V0Vf/ELs&#10;i/ll/wCBMj/X3Nu8fuP3cT/gpl8AH+9pPipP96ytP6Xpq4n/AAUp/Z6f71n4lT/esYP6XJr8F6Kl&#10;+FmRvpL/AMC/4BS4+zXvH7v+CfvvD/wUd/Zyl+++uw/7+ng/+gytWzbf8FCf2ZJziXWtQtveXTLg&#10;/wDoCvX899FZS8KMlezmv+3l/kaR8Qc0W6j9z/zP6NbP9un9li9IVfGyxMe02m6hHj/gTW239a7C&#10;w/ay/Zv1EgW/xC0VM/8APeY2/wD6NVMV/M1RXJU8IsrfwVqi+cX/AO2o6IeIuPXxU4P71+rP6n9O&#10;+NXwc1jA0rx34avC3QQavaSN+Syk5r0Cx1LTtTi8/TbqC7j/AL8EiyL+akiv5IKmt7m4tJRPayvD&#10;IvR42KsPoRg151bwdpP+FimvWN//AG5HZT8Sai/iUE/SVv0Z/XNRX8sGifGr4w+G9o0Hxv4isFXo&#10;kGqXKR/igk2kexFexaD+2/8AtO+HyqxeNJr2IdY7+0tbrd9XkhMn5OK8fEeEOYR/gV4S9br9GenR&#10;8RsG/wCLSkvSz/yP6PaK/DHw9/wU0+NWnlU8QaH4f1eIdWSKe0mP/AlmeP8A8h17x4c/4KkeFZyi&#10;+LvAmoWI6M+m30V5n3CSx22Ppu/GvnsV4bZ9R1VJSX92S/JtP8D2KHG2UVd6nL6p/pdH6rUV8U+G&#10;v+CgX7M/iDYt5rd7oUj4wmp6fMME9i9uJ4x9S2Pevojwv8afhF402L4V8Z6Hqcj9IYL+Az8+sRcS&#10;D8VFfM4vIsxwv+8UJxXnF2+/Y9zD5tgq/wDBqxfo1f7j06iiivKPQCiiigAooooAKKKKACiiigAo&#10;oooAKKKKACiiigAooooAKKKKACiiigAooooAKKKKACiiigAooooAKKKKACiiigAoorJ1zX9C8M6b&#10;NrPiTUbXStPtxmW6vZkt4EH+08hVR+JqoxcmoxV2xSkkrvY1qK+KfGn/AAUA/Zv8IySW9lq974ku&#10;Ishk0e0aRMj0lnMELD3V2FfMnif/AIKkwKXi8G+AncfwT6nqAT84YYm/9G19TguB88xSTp4aSX96&#10;0f8A0po8DFcU5VQ0nWTflr+Vz9caK/A7xJ/wUf8A2h9aDpo40TQFP3Ws7EzSAe5u5J1J/wCAAe1f&#10;O/in9pr4/wDjLeuvePdbeOTO+G2umsoWB7GK28qMj2K4r6jCeEua1Na9SEF6tv8ABW/E8HEeIeXw&#10;0pQlL7kvzv8Agf0keK/iH4C8CwG48Z+ItL0NANw+33kVuWH+yrsCxPYAEmvkfxx/wUO/Z48KeZBo&#10;l3qHim5TIC6ZaskO4es1yYVK/wC0gf2zX4Azzz3Uz3FzI80shLO8jFmYnqSTyTUVfX5f4R5fTs8X&#10;VlN+Vor9X+KPnMZ4iYyemHpqPr7z/Rfgfpr48/4Kb/ErV/Mtvh94c03w9C2Qs9476jdAdmXiGFT7&#10;NG49z1r4s8dftBfGr4leYnjPxjqt/by532izm3tDn/p2g8uH/wAcrx2vdfAX7M3x3+JXly+E/Bmp&#10;y2suCt5dRiytSp7rNcmKNgP9kk+1faYfJMiyeHtY04U0vtStf/wKWv4nzNbNM1zKXI5yn5K9vuWn&#10;4HhVFfqD4K/4Jg+P9RSOfx74s0zRFbDGDT4ZNRmA/uszm3jU+6lx9a+kNB/4Jl/BKwVX13W/EOqy&#10;jG4LNb20J/4CsDOP+/leXjPEfIcO+VVeZ/3U3+Oi/E7sNwVm1ZX9nyrzaX4av8D8LqK/oj039gX9&#10;lywAM3hWe+Zf4rnU779RHPGp/LFd9pv7JH7NmlY+y/D7R3x/z8xvdf8Ao9pM14lXxcypfw6U38or&#10;/wBuPUp+HWYP46kF82/0P5nqt2Wn3+pTC2062mupj0jhjaRz+Cgmv6l9M+DHwf0XB0jwN4bsivQ2&#10;+k2kZ+uViBzXoFpZWVhCLewt4raIdEhQRqPwUAV5dbxipL+FhW/WVvyizvpeG1R/xK6XpG/6o/l3&#10;0b4CfG/xAFbR/APiS5Rukq6XcrF/38aMJ+teq6R+w/8AtQ6wFeHwRNbIerXd7Z22Pqsk6v8A+O1/&#10;R7RXjV/F7MX/AAaMF68z/VHpUvDnBr+JVk/Sy/Rn4GaV/wAE3v2i9Qx9rOgaZnr9q1B2x/4DwzV6&#10;Ppf/AAS7+I02P7a8Z6Ja+v2WC4ucfTeIM/pX7WUV5NbxRz2fwyjH0iv1uejT4DymPxRb9X/lY/Jr&#10;S/8AgllpMeDrXxEuZ/VbXSUh/AM91L+eK9H0v/gmP8Ebba2q6/4mvWHUJPawRn8BbM3/AI9X6PUV&#10;5Vbj3P6vxYl/JRX5JHoU+Ecoh8NBfNt/mz4p0r/gn1+zFp2PtWg32pEf8/Wp3S5+vkSQ16TpX7Iv&#10;7Nej7fsnw/0iTb0+1I93+f2h5M/jX0bRXlVuJM2q/wATEzf/AG9L/M9ClkmX0/goQX/bq/yPO9J+&#10;EPwn0Eg6H4L8PaeV6G10u1hP5pGDXfwwQW0aw28aRRrwqIoVR9AOKloryqterVd6km/V3O+nShBW&#10;hFL0CiiisjQKKKKACiiigAooooAKKKKACiiigAooooAKKKKACiiigDC13wv4Z8UW32PxNpFjq9vj&#10;HlX9tHcx4P8Asyqw/SvnHxd+xR+zT4wDvceDrfS52zibSJZbDbn0iicQfnGa+q6K78HmmMwjvhas&#10;oeja/I5MTgMNiFavTUvVJn5W+Mv+CXnhK6DzeAPGeoac3JWDVreO9Qn+75kJtyo99jH618m+M/8A&#10;gnj+0X4X8yXR7PTfE8CZIbTLxUk2+8d0IGJ9k3e2a/oEor7DAeJeeYaynUVRf3l+qs/xPm8XwPlV&#10;bWMHB/3X+juvwP5S/F3wy+IngGUxeNfDOraHg7Q19ZywRsf9l3UIw91JFcPX9dEsUU8TQzoskbgq&#10;yOAysD1BB4INeCeM/wBlj9nzx75j+IfA2lCeTJa4sYjp85b+8ZLQxMx/3ifevtcB4wUnpjcO15xd&#10;/wAHb8z5jF+HE1rhayflJW/FX/I/mSq5Yahf6XdJfaZczWlzEcpNBI0Uin1DKQR+Br9rfGf/AATF&#10;+GGqeZN4H8TatoMrZIjvEi1G3X2UDyJQPrIxr5Q8Y/8ABNn47aFvm8L3ejeJoRnYkNwbO5bHqlyq&#10;RDP/AF2NfZ4HxAyHFrl9sot9JJr8X7v4nzGK4QzbDu/suZd4u/4b/geF+Dv2wf2j/BGyPTPG+oXs&#10;CYHkars1JCo/h3XKyOo/3WUivq7wd/wVA8e2OyHx34Q0vV0GA0unTy6fLj+8VkFyjH2AQH2r4a8Y&#10;/AD41+Ad7+LfBWs2MMed1yLR5rUY/wCm8IeH/wAfryCuuvw3kGZx9p7GEk+sbL8Y2Oelneb4GXJ7&#10;SUfKWv4SP3y8G/8ABRz9n3xFsh8Q/wBr+GJjgM17afaIAT6PaGZyPdo1r6u8HfGf4TfEHYvgzxdo&#10;+rSyYxbwXkZuefWAsJV/FRX8r9KCQcjgivk8f4SZbVu8LUlB/KS/R/ifQ4TxDx0NK8IyX3P9V+B/&#10;XXRX8v8A4K/aP+Onw88tPCfjbV7aCLGy2mnN3arj0guRLEPwWvrvwV/wU0+LWj+XB420HSPEcK43&#10;SQ79Oum9cuvmw/lCK+JzDwozajd4aUai9eV/c9PxPqMH4g5fU0rxlB/evw1/A/cWivz38E/8FJPg&#10;V4h8uDxXbat4WnbG954PtlqpPpJbF5T+MIr688FfGb4UfEUIPBHizSNXlcZFvb3cf2kZ/vQMRKv4&#10;qK+IzDh7M8Df61QlFd7afetPxPqcHnOBxX+71Yt9r6/duemUUUV4x6YUUUUAFFFFABRRRQAUUUUA&#10;FFFFABRRRQAUUUUAFFFFABRRRQAUUUUAFFFFABRRRQAUUUUAFFFFABRRRQAUUUUAFFFFABRRRQAU&#10;UUUAFFFFAH//1v3UooorwzoCiiigAooooAKKKKACiiigAooooAKKKKACiiigAooooAKKKKACiiig&#10;AooooAKKKKACioLq6tbK3ku72aO3giG55ZWCIijuzEgAfWvnrxj+1t+zp4GLx6z450yedMgwaaza&#10;lJuH8JFosoU/7xGO9deEwGJxUuXDU5Tf91N/kc+IxdCguavNRXm0vzPoyivzU8U/8FOfhLppeLwn&#10;4b1vW3XOHuPJsIG+jbppMfWMfSvnfxJ/wVA+Jt4WXwp4R0TSkbob2S4v5F+hRrZc/Vce1fV4Tw7z&#10;7Ea+w5V/eaX4Xv8AgfP4jjLKKOntbvyTf47fiftnRX862v8A7eX7T2vFlj8VR6XE3/LLT7C1ix9H&#10;eJ5R/wB914xrXx++OHiFmOsePvEdwrdY/wC1LlIuf+maOEH5V9HhvCLMpa160I+l3+iPFreIuCj/&#10;AAqcn62X6s/qNkljhQyTOqIvVmOAPxNcre+P/AmmkjUfEmkWpXr599BHj/vpxX8p9/qup6rL5+qX&#10;k95Ied88rSt+bEmqFexS8HI/8vMV90P/ALY82p4ky+xh/vl/9qf1L3Px2+CNnkXfxC8KwkdRJrVk&#10;p/IzVhXH7TX7PVrnzfiL4bbH/PPUoJf/AEBmr+YWiuyHg/gvtYiX3L/gnNLxHxP2aMfvZ/S5c/te&#10;/s1WufN+IGlNj/nmZJf/AEBGrAuf24f2WbXPm+OoWx/zz0/UJf8A0C2av5wqK6YeEWVfarVPvj/8&#10;izGXiLj/ALNOH4//ACR/Q5d/8FAP2XrYEw+Jbq6x2i0u9Gf+/kKVyF//AMFJf2d7ME20HiK+I6CC&#10;wiXP/f64jr8EqK6qfhRksd3N+sl+iRzz8Qc0lsor5P8AVs/azVP+Conw5hDf2L4M1u7P8P2qa3tc&#10;/XY0+P1ry7Wf+CpXiObcPD/w/srT+6bzUpLr8SI4IPyz+NflJWzpXh3xBrr+XommXmoPnG20t5Jz&#10;n6IrV6NLw64eormnRv6yl/mkcU+M85qu0alvSK/yufcmu/8ABSL9ofVdy6amg6MD902li8jD8bma&#10;YE/8B/CvFtf/AGwf2lvEm4X/AI+1OAN2sPK0/H0NrHER+ea53Q/2Z/2gvEW06X8PvEG1/uvcWMtp&#10;GfcPcCNSPfOK9m0H/gn1+01rO03mh2OjK38V/qNucD1K27TsPpjNa+w4UwG6oxfnyt/jdmfteIMX&#10;s6jXlzW/yPk/XvHHjTxSS3ifX9U1csck397Nckn3812rl6/UPQP+CXfxCudv/CT+NNG0/P3vsFvc&#10;XxH/AH8+y5r2zQP+CXvw2ttp8T+Mdb1Ej7wsobexB/7+LckD8azreIPDuGXJCrfyjF/5W/E0p8HZ&#10;zXfNOnbzbX+dz8UKK/oc0D9gH9mPRNrXXh671iROj3+o3J591geFD9CuK9t0D9nn4FeGNp0XwD4e&#10;gkT7sr6dBNMP+2squ/614WJ8XcsjpQpTl62S/Nv8D1aHh1jpfxakV97/AEX5n8w+m6Rq2sz/AGXS&#10;LK4vpj/yztonmfn/AGUBNeuaH+zb8fvEW06V8PvELI/3ZJ9Pmtoz9HnWNSPfNf062djZadAtrp9v&#10;FbQr92OFFjQfRVAFWq8DE+MNd/wMMl6yb/JI9ej4b0V/Grt+iS/Ns/nh0P8AYC/ad1ja1z4ctdKR&#10;ujX2o2o491hklcfiua9f0b/gmF8Xbna2u+J/D1gD1Fubq6dfqDDCufo341+39FeFiPFTO6nwckfS&#10;P+bZ61HgDK4fFzS9X/kkfklpX/BLKzUK2ufEWWQ/xR2mkiPH0d7p8/8AfIr0fTf+CYfwZhCnVfEn&#10;ia7YdfJltIFP4G2kOPxr9JqK8etx/n9T4sS16KK/JI9KnwhlENqK+bb/ADZ8K6d/wTq/ZsssfabP&#10;WNQx/wA/Gouufr5KxV3Nh+w5+y3p4Hl+B4pWH8U9/fzZ/B7kj9K+saK8yrxTnFT4sVU/8CkvyZ3U&#10;8gy2Hw0If+Ao+ebX9k79m+zGIfh7ojY/56wGb/0YWrah/Zt/Z9gGE+HHhc/7+lWz/wDoUZr2yiuO&#10;Wc4+XxV5v/t5/wCZ0xy3Bx2pR/8AAV/keQJ+z58BY/u/Dfwl+Oh2JP6w1aT4E/BCP/V/D3wqv00S&#10;yH/tGvVaKyeZYx71Zf8AgT/zLWBwy2px+5HmA+CPwYHTwD4X/wDBNZ//ABqmN8Dvgo/3/h/4Wb66&#10;LZH/ANo16lRS/tDFf8/Zfe/8x/U8P/IvuR5FL+z98B5/9b8OPCbH1/sSyz+fk5rIuf2Y/wBnm7GJ&#10;fh14bX/rlp0MX/oCrXulFXHNcbH4a0l/28/8yXl+Fe9OP3I+Z7z9jn9mW+BE/gHTVz/zxeeD/wBF&#10;SrXIX/7A/wCy3eA+T4Tms2P8UGqX/wDKS4df0r7Horrp8SZtD4MVUX/b8v8AM555Jl8/ioQ/8BX+&#10;R+f+o/8ABNn9ni9DfZbjxFp5PT7PfxNj/v8AW8tec6r/AMEufAE2f7D8baxaen2u2gusfXYYM/pX&#10;6jUV6NHjjPaXw4mXzs/zTOKpwrlM/ioL5XX5NH4y61/wS38Xwbv+Ed8eabe/3Re2M1nn6+XJc147&#10;r3/BOb9pDSN39nW+i65jp9h1ARlv/AtLcD8a/fyivZw/ihntP45Rl6xX/ttjza3AeUz+GLj6N/rc&#10;/mU8RfsqftGeF9x1X4f626p95rG3/tBQPXdaGYY984rxLVdD1rQbj7Jrmn3WnT/88ruF4H4/2XAN&#10;f1sVSv8ATdO1W2ay1S1hvLd/vRXEayxn6qwINfQYXxgxK/3nDRf+FtfnzHj4jw3oP+BWa9Un+Vj+&#10;SCiv6b/E37LP7O/i7edZ8AaKHf70llb/ANnyMT3L2hhYn3zmvnjxP/wTa+AGsh5NCuNc8PyHOxba&#10;7W4hB91uY5XI+kgPvX02E8WcpqaV4Tg/RNfg7/geFiPD3MIa0pRl82n+Kt+J+LXhT4ufFLwNsHg/&#10;xbrWkRp0itL6aOE47GINsYexUivpvwj/AMFCP2kfDGyPUdU0/wARwpgbNVsU3bfTzLX7PIT7szGv&#10;efFX/BLnxRb75PBHjiwvs5KRapZyWePYyQtcZ+uwfSvmLxd+wx+0v4S3yf8ACLf2zbpn99pFzFdb&#10;sekW5Zz/AN+q9b+1+E820qSpyb/mSi/vkk/uPP8A7P4hy/4FNJfyu6/BtH2X4N/4KjaZIUh+IPge&#10;eDpvudGu1mz64t7hY8f9/jX1p4K/be/Zs8bGOCLxXHot1Jj9xrUT2O3PrM4Nv+UtfzzeIfCfinwl&#10;d/2f4q0e/wBGuuR5OoWstrJx1+WVVP6Vz9cWM8McjxUefD3hfrGV1+N/wZ04bjrNcO+WtaXqrP8A&#10;Cx/W3pWsaTrtkmpaJe22oWkv3Li1lSeJvo6EqfwNaNfya+G/F/ivwbfDUvCOs3+i3Yx++0+5ktpO&#10;PVo2Ukexr7B8Bf8ABQf9ofwd5dvrN9ZeK7RMDy9WtgJgvtPbmJy3+1Jv/GviMx8I8dTvLBVozXZ+&#10;6/1X4o+pwXiLhZ6Yqm4+a1X6P8z+gmivzT+H3/BTL4W635Vr8QtC1LwzO2A1xbkajZj1JKLHOPXA&#10;if6+v3J4D+MHwv8AifAJ/APifTdaO3c0NvOv2lF9XgbbMn/AkFfn2Z8N5nl+uLoSiu9rr71dfifY&#10;4HO8DjP93qpvts/udn+B6RRRRXiHqBRRRQAUUUUAFFFFABRRRQAUUUUAFFFFABRRRQAUUUUAFFFF&#10;ABRRRQAUUUUAFFFFAHinx++Nnh/4CfDm98c62n2mfcLXTbENsa8vZASkYPO1QFLu2DtRSQCcA/zp&#10;/Fn40/EX41+IJPEHj7VZbw72NtZoSllZof4IIclUAGAW5dsZZmPNfoJ/wVJ1i9fxN4D0AuwtIbG+&#10;vAgPymWaSOMkjuQsYA9Mn1r8pwCxCjqeBX9G+GXD+Gw+WwzFxvVqX17K7Vl22u/+Afi3HOcV62Nl&#10;gk7U4W07u17v9BKK+p9B8N/ss+CUtv8AhZ3iHX/GWqsFa6sfCUMMOn2rH70TXl06m5K9N0AVCfuu&#10;R8x/V79nf4TfsX/EHwrH4t+F/hHTtTihk8m5j1qN727tpwAdk8V28yqxHIKZQ/wk17ue8Z0cspe2&#10;lQqSjtfltH73Z+jtr0PJyrhmrjqnso1YKXa939yuvx0PwEsrG91K4W00+3lup3+7FCjSO30VQSa9&#10;v8L/ALL37QnjEodD8A62Uk+5LeWxsImB7iS6MSEe+cV/S5o/h/QfD1v9k0DTbTTIP+eVnBHAnH+z&#10;GqitevzvF+MNd6YXDJf4pN/gkvzPs8P4b0lrXrN+it+d/wAj8I/CH/BNX45a2Ul8U6hovhuE43pJ&#10;O15cj6JApiOP+uwr6z8D/wDBMv4T6N5c/jnX9W8STLjdFAE021b1BVTLN+Uwr9KaK+Sx/iNnuKul&#10;V5F2ikvx1f4n0WE4Lymhr7Pmf953/Db8Dx/wH+z/APBf4ZmOTwT4P0vT7iLGy7MIuLsY/wCnmfzJ&#10;v/H69goor43EYqtiJ+0rzcpd22397PpaNClRjyUoqK7JWCiiisDUKKKKACiiigAooooAKKKKACii&#10;igAooooAKKKKACiiigAooooAKKKKACiiigAooooAKKKKACiiigAooooAKKKKACiiigAooooAKKKK&#10;ACiiigArzLxj8F/hL8QN7eMvCGjarLJnNxPZxfaeeuJ1USr+DCvTaK2oYirRlz0ZOL7p2f4GdWjT&#10;qx5akU15q58C+Mf+Ccf7PviLfL4e/tbwxMclRZXZuIAT6pdiZyPZZFr5R8Z/8EwPHtgHm8B+LtM1&#10;hBkiHUYZdPlx/dDRm5Rj7koD7V+1FFfWYDj7PcLZRruS7StL8Xr+J89i+EMpxGrpKL/u6fgtPwP5&#10;oPGv7JP7RPgISS614J1G4t48k3GmKupRbR/ETatKyD/fC47188XFvPaTPbXUbwzRkq8cilXVh1BB&#10;5B+tf1zVxPi/4a/D3x/CYPG3hvStcXG0NfWkU7oP9h3Uuh91INfa5f4v1lZY7Dp+cXb8Hf8AM+Xx&#10;nhxTeuFrNeUlf8Vb8j+UmlBKkMpIIOQR1Br9/PG3/BO39nnxR5k2g2+peFrhskHTrsyw7j6xXQm4&#10;/wBlGT2xXyF41/4Jg/EHTjJP4B8V6ZrUQyRDqMUmnz4/ugp9ojY+5KA+1fcZf4k5HirKVRwfaSt+&#10;KuvxPlsZwRmtDWMFNf3X+js/wPi7wZ+0n8ePh/5aeFvG+rwQxY2W1xOby2UDsILkSxD8Fr618Gf8&#10;FM/i9o+yHxnoWj+I4VxukiEmnXT+uXTzYfyhFfMvjP8AZL/aJ8CeY+teB9TngjyTcaai6lFtH8RN&#10;q0pUf7wXHfFfPlzbXNnO9rdxPBNEdrxyKUdSOxU4IP1r1auTZBm8XP2dOp5xtf746/iefDM83y58&#10;vPOHk72+56fgfun4L/4KVfBHXfLh8XadrHhiZsb5HhW+tV/4HAfOOP8ArhX1z4J+O3wc+IxSPwX4&#10;x0jU55MbbVblYro56f6PLsmH4pX8tlFfKZh4TZXVu8LOVN/+BL7nr/5MfQYPxCx9PSvCM19z/DT8&#10;D+uyiv5f/A37R3xy+HBjXwj401W1t4sbLSeb7XaADsLe4EkQ/BRX2p8P/wDgp1490wx2vxI8M2Gu&#10;wjCtdadI1hc47syMJonPsojFfC5l4U5tQvLDSjUXk+V/c9PxPq8F4gZfV0rpwf3r71r+B+1lFfIP&#10;w5/bl/Z2+IflWza+fDV/JgfZdeQWYBP/AE8AvbdemZQT6V9a2d7Z6jaxX2nzxXVtMoeKaFxJG6no&#10;VZSQR7g1+f4/K8Zgp8mLpSg/NNfd3+R9hhMfhsVHnw81JeTuWaKKK4DrCiiigAooooAKKKKACiii&#10;gAooooAKKKKACiiigAooooAKKKKACiiigAooooAKKKKACiiigAooooAKKKKACiiigD//1/3Uooor&#10;wzoCiiigAooooAKKKKACiiigCxbQrNIUYkADPFaP9nw+r/mP8Kq6f/rj/un+YrZr0MPSjKF2jOUm&#10;mUP7Oh9X/Mf4Un9nw+rfmP8ACr+ecUtb+xp9ieZlD+z4fVvzH+FH9nQer/mP8Kv1zXi/xl4W8A+H&#10;7rxT4z1S20fSbJd011dOERfRR3Z2PCqoLMeACeKqGFjOShCN2yZ1VFOUnZI1v7Og9X/Mf4Vx3jLx&#10;j8P/AIeaf/avjrxBYaDanO2TULqODzCOyByGdv8AZUE+1fkV+0B/wUu8Ra1Jc+G/gNanRrAFo216&#10;9jV72YdM28DBo4FPZnDyEEHEbCvy88ReJvEXi7Vptd8VapeaxqNwcy3d9O9xM/1eQs2B2GcCv0rJ&#10;fC+viIqrjn7Ndt5f5L8X5Hwea8fYeg3Twced99o/5v8AD1P3w8Xf8FEf2ZfDckkOkXms+JpEyAdM&#10;sdkZYf7d41vke6hh6ZrwXWf+CpvhqJmXw/8ADu+ul/ha81aO2P1Kx2s/5bq/LHwT8JPif8R32+BP&#10;Cur64mdpmsrSWWBD/tyhfLT/AIEwr6k8Nf8ABOn9p7X1WS+0jTdBV8EHUtRiJwe5W1+0MPoQD7V9&#10;PPgzhPA+7i5Jv+9Oz+5W/I+fjxNxFjPew0Hb+7C6+93PXdW/4Ki/ECYN/YXgrRrMn7v2u5uLrH12&#10;fZ8/pXzl8Qf24f2jPiCjWz+I/wDhHrRs5t9AjNj1/wCm4Z7nHt5uPavpPS/+CVvxNkTfr/jXQLIA&#10;ZY2sdzcgY68yJb9K8T+I37OH7O/wnWW38S/HKPW9UiyDpfhzQ1vpww6q0v28QRsD1WR0PtXXllHh&#10;GNZRwVKMprtCc/0dvU5sdLiN0nLFzcY+cox/VX9D558MfHf4yeD9bi8Q6F4y1qK8icOTLeyzxS4O&#10;dssUrPHKp7q6kV/RP8E/jZ4X+I/wL0L4w+Kb2z8PxXUDx6k91cJb2sF3bSNDMA8pAVGZC6AsTsYZ&#10;JOa/mBbaGIQkrk4JGCR2yMnH5mrUuoX89pBp89zNJa2pcwQPIzRxGQ5bYhO1dx5OByeterxNwZg8&#10;3jDRQlF/Elrbt08rX2PPyHifEZbKd7zi1s3pfv1/4J+/vxL/AOChf7PHgjzbPwxPf+M7+PKhdMj8&#10;q0Djs1zOEBX/AGoklFfn/wDET/gpB8bvFLy2/gq20/wfZvkIYYxfXoB7NNcL5Z47rChHrX57V3/g&#10;P4V/Ef4n339nfD7w3qOuyhgrtZ27PFET/wA9ZcCOIe7sornwXAWQ5fH2tWmpW6zd192kfwNsXxdm&#10;+Nl7OnLlv0gtfv1f4lXxh8SfiB8QLg3XjfxHqmuPu3KL67knRD/sIzFUHsoAriq/TP4d/wDBL/4v&#10;eIFju/iFremeE4GwWt4s6ner6grEyQD6idvp6/avgn/gml+z14bEc3idtX8Vzrgut5d/Zbckf3Y7&#10;QRSAezStWmK44yPAx9lSnzW6QWn36R/EWH4RzfFv2lSNr9ZPX9X+B/PvXbeGfhr8RfGhX/hEPC+s&#10;62G6HTrCe6H5xIwA96/qA8I/AL4J+BQjeFPA+hafLHjbcLYxPc8es8itKfxavXQoUBVGAOAB0FfL&#10;4rxUjthsP85S/RL9T6DD+HUt69b7l+rf6H8z/h39hr9qTxIFe28DXNlE3V9Rubay2/VJpVk/JCa9&#10;v0L/AIJf/HzUQsmsav4b0lD1R7q4nlH4RW5Q/wDfdfvlSdK8DEeJmbT/AIahH0Tf5t/kezR4By2H&#10;xuUvmv0R+M2lf8EoNVkUNrnxIt7du6WmkPOD9Ge6ix/3zXfWH/BKfwHGB/afjvV7g9/Is4IM/wDf&#10;TS1+rlFeVU47zyf/AC/t6Riv0PSp8H5RD/lzf1cv8z8zbX/gln8DEA+2+JfFkpHXy7iyjB/A2Tn9&#10;a37f/gmN+znD/rb3xPcf9dL+Af8AoFqtfonSdK5JcXZzLfES++x0R4ZytbUInwXbf8E3f2Y4MebY&#10;axcf9ddSkGf++FSt+2/4J7fspwf63wncXGP+emrX4/8AQLha+1aWuafEmbS3xM//AAKS/Jm8chy2&#10;O1CH/gKPkq0/YY/ZXsyDD4Ft2x/z1vLyb/0ZO2a66w/ZO/Zw00g2/wAPNAfb08+xiuP/AEcr5r6G&#10;HNFctTN8fU+OvN+spf5nRDK8FD4aMV/26v8AI840z4QfC7Q8f2L4U0Ww29PsunWsOPpsiFdsml20&#10;aCOLKKowAMAAewxWlRXnVF7R3qa+up2QjGCtBWKH9nQ+r/mP8KP7Pg9X/Mf4VfpM1n7Cn2NOZlH+&#10;zofVvzH+FJ/Z8P8Aeb8x/hWhQaPY0+wczKH9nQ+r/mP8KP7Pg/vP+Y/wq8KM0ewp9g5mUP7Ph7M3&#10;5j/Cj+zof7zfmP8ACr+OKWj2NPsHMyh/Z0Hq/wCY/wAKP7Pg/vP+Y/wq/Se1HsafYOZlD+z4fVvz&#10;H+FH9nw/3m/Mf4VoUho9jT7ApMo/2fB6v+Y/wo/s+D1f8x/hV4nFA9KPY0+wczKH9nw+rfmP8KP7&#10;Phz95vzH+FaHWij2NPsHMyh/Z8Hq/wCY/wAKP7Og9X/Mf4Vfo9qPY0+wczM/+z4fVvzH+FA0+E92&#10;/Mf4VoYpPpR7Gn2DmZR/s+D1f8x/hR/Z0Hq/5j/CruT0pRR7Cn2DmZQ/s+H+835j/Cl/s+D1b8x/&#10;hV00tHsafYfM7FH+zoPV/wAx/hR/Z0Hq/wCY/wAKvZpaPY0+wuZmf/Z8Pq35j/CgafCe7/mP8K0K&#10;QdaPY0+wczKP9nwer/mP8KP7Og9X/Mf4Vfo60exp9g5mZ/8AZ8Pq/wCY/wAKBp8P95vzH+FaFFHs&#10;afYOZlD+z4PV/wAx/hR/Z8H95vzH+FX6b3zR7Gn2BNswtT8N6NrFo+n6vaxX1rJw8FzGk0bfVHUq&#10;fxFfM3jf9h79mjx1vku/CUOkXT5xcaK505lJ7iKHEBP+9Ga+t6CPSu3B4yvhJc2Fm4PybX5HLicH&#10;h8RHlrwUvVJn4/ePv+CVVqwkufhd43eM8+XZ69bhwfTN1bBcf+A5r4e+IX7EX7Sfw6Elxe+Ep9as&#10;o8/6XoTDUUIHU+VH/pCgdctEo/Wv6YevNKc19rl/iLm2HsqrVRea1+9W/G58tjOBstr6004Pyen3&#10;O/4WP49Lq1urG4ks72GS3nhYpJFKpR0YdQytggj0NJbXNzZzx3VpK8E0TB45I2KOjDoVYYII9RX9&#10;Y/jv4R/DL4nWxtfiB4Y0zXBt2LJd2yPPGP8ApnMAJY/qjA18GfEn/gl/8KPEHm3nw21vUfCly2St&#10;tcf8TKxHooEjJcLnpkzPj09fucu8TMvr+7i4Om//AAJfhr+B8hjuAcbR97DTU19z/HT8T81vh1+2&#10;1+0T8OfKt4fEja/YxYH2PXl+3KQOg84lbkADgASge1ff/wAM/wDgpv8AD7VjFY/FXw5feH5mwrX2&#10;mOL+0z3ZomWOaNfZfOP9Pin4k/8ABPz9o74f+bdafo8Pi2wjyfP0KXz5dvbNtII7gt6hEcA9zXxn&#10;qelapol9Lpes2dxYXlu22W3uomhmjb0ZHAZT7EV6NXhzhvOoupSjFvvBpP5pfqjz6ec55lUlCo5J&#10;dpK6+Tf6M/qq+HvxT+E3xXtPtfw88U2GuYXe0NvOouY19ZLdws0f/A0Femf2dD6v+Y/wr+QWxv77&#10;S7yLUNMuJbS6t2DxTwO0csbDoyupDKR6g19s/Cr/AIKC/tB/Dgw2Ws6jF4y0uPANvrYMlyF77LxC&#10;Jt3vKZQP7tfE5p4UzheeAmpLtLR/fs/wPrMu8Q6U7RxsOV91qvu3X4n9EP8AZ8Hq/wCY/wAKQ6fB&#10;/eb8x/hXwn8Jv+Ci3wI+IPk2Hi2WfwPqsmFKaniSxLn+5eRjaFH96ZIhX3Zp2p6brVhBqmj3cF9Z&#10;XK74bm2kWaGRT0ZHQlWHuDX5zmGR4jAz5MXScX5rR+j2fyZ9zgszw2Ljz4aopLy/Vbr5h/Z8P95v&#10;zH+FL/Z8Hq/5j/CrwxSA15/safY7rspf2fB6v+n+FIdPh/vN+Y/wq/8A1oIzR7Cn2FzMz/7Ph/vN&#10;+Y/wpf7Pg9X/ADH+FXsc06j2NPsDkyh/Z8Hq/wCY/wAKP7Oh9W/Mf4Ve/rS0ewh2DmZQ/s+H+835&#10;j/Cj+zofV/zH+FX6KPY0+wczKH9nwer/AJj/AAo/s6H1b8x/hV6lo9jT7BzMof2dD/eb8x/hR/Z8&#10;Hq/5j/Cr9FHsafYOZlD+zof7zfmP8KT+z4fVvzH+FaFHWj2NPsHMzPGnwf3m/Mf4Uv8AZ0Hq/wCY&#10;/wAKvUtHsafYOZlD+zofV/zH+FH9nQ/3m/T/AAq97V4V8ff2hPAP7PXhFvEni+fzr24DppmkwMPt&#10;V/Mo+6gP3I1yPMlI2oD3Yqrb4bL5YirGhQhzSeyRjiMVChTdWtK0Vu2fmb/wVX0Y2mvfDvVkDGO4&#10;tNVtix6boHt3xnHpLX5J17T8cvjz4/8Aj/4uk8U+N7v91GWTT9NhJFpYQsfuRIT1OBvc5ZyBk4AA&#10;+of2Tf2FvEnxpa08dfEQT6F4JyskK48u91ZRziEEfu4D3mI+YcRg5LL/AEhlbpcP5JTp5hNLkT27&#10;tt2Xd6/0j8Mx8Z5zms5YGLfNbfskld9l/W5+etfof/wTT8WahpXx7n8Io0jWHiXSblJ41PyCayHn&#10;xSt7qokQf9dDX6X/ABq/YV+DnxZ8N6LouiQ/8IZdeHLc2en3WmQoyfZixcxTxMQZhvZn3FxJvZmL&#10;Hcc6f7NH7GngP9m+7vPEFnqFx4h8R30BtW1G6jWBIbcsGaOCFS+zeVG9md2OAAQMg/KZ1x1lePyi&#10;rQcXzyTSi19zvtpo+/5n0eV8H5hg8zp1U1yRablf71bfyPrP+zof7zfmP8KX+z4PV/zH+FXqWvxP&#10;2NPsfq3Myh/Z0Pq/5j/Ck/s+H1b8x/hV8HNLR7Gn2DmZQ/s+D1f8x/hR/Z8Hq/5j/Cr/AHoo9jT7&#10;BzMof2dD6t+Y/wAKT+z4fVvzH+FX6Wj2NPsHMzPGnw+r/mP8KX+zoPV/zH+FX6KPY0+wczKH9nQ+&#10;rfmP8KT+z4fVvzH+FaAoo9jT7BzMzxp8Pq/5j/Cl/s6D1f8AMf4Vfoo9jT7BzMof2dD6t+Y/wpP7&#10;Ph7s35j/AArQppFHsafYFJlL+z4f7zfmP8KP7Pg9X/Mf4VfpKPY0+wczKP8AZ8Pq/wCY/wAKP7Oh&#10;/vN+Y/wq/RR7Gn2DmZQ/s6H1f8x/hR/Z8Hq/5j/Cr4pM0exp9g5mUf7Ph9W/Mf4Uf2dD/eb8x/hV&#10;+ij2NPsHMyh/Z0Pq/wCY/wAKP7Pg9X/Mf4VfpCaPYU+wczKP9nQ/3n/Mf4Uf2dD/AHm/Mf4Vf7UU&#10;exp9g5mUP7Oh9X/Mf4Uf2fB6v+Y/wq/0pM0ewp9g5mUf7Oh/vN+Y/wAKP7Ph/vN+Y/wq/RR7Gn2D&#10;mZQ/s6H1f8x/hR/Z8Hq/5j/Cr9IT2o9hT7BzMo/2fD/eb8x/hR/Z0Pq35j/Cr9FHsafYOZlD+z4P&#10;V/zH+FIdPh9W/Mf4VoUUexp9g5mZ/wDZ8Pq35j/Cg6fD6t+Y/wAK0KSj2NPsHMyj/Z8Hq/5j/Cj+&#10;z4PV/wAx/hV+ko9jT7BzMof2fD/eb8x/hS/2dD6t+Y/wq9jvS0exp9g5mUP7Pg9X/Mf4Uf2fB6v+&#10;Y/wq/SdaPY0+wczM/wDs+D+835j/AApw0+H+835j/Cr2KPpR7Gn2DmKP9nwer/mP8KP7Oh9W/Mf4&#10;VdzmnUewp9g5mUP7Oh/vN+Y/wo/s6H1b8x/hV+ij2NPsHMyh/Z0Hq/5j/Cj+zofVvzH+FX6QGj2N&#10;PsHMyh/Z8Pq/5j/ClGnwf3m/Mf4VfpucUexp9g5mUv7Pg9X/ADH+Fcf4q+Fvw98dQfZvGfh/Tdcj&#10;xtA1C0huSo/2TIjFT6EEEV3uaUfzrSnH2clOno+60InFTXLNXR8J+NP+CdH7NfivzJdM07UfDNw+&#10;T5mk3jbN3/XK5WeMD2RV/DrXx546/wCCVni+z8y4+G/jOw1NeWW21eCSykA/uiWHz1c+5SMfTrX7&#10;X9KWvqcDxnnGFsoV3Jdpe9+ev3M+fxfCuV4jWVJJ946flp+B/L34/wD2Rv2ivht5k3iHwTqM9pFk&#10;m80xRqNuEH8TNbGQxr/10C184ujxu0cilWUkMpGCCOoI9a/sR6V5H8RPgL8HPivG48f+EdM1WZxg&#10;3bQiG9A/2bqHZOv4Pivtcv8AFOatHHUb+cX+j/zPlcb4eReuEq/KS/Vf5H8pFejeAfi78Tfhbdfa&#10;/h/4l1HRSW3vFbzH7PIfWSB90Mn/AANDX66fEr/glr4J1MS3vwq8UXmiTnLLZaqgvbUnsqyp5c0a&#10;+7CY1+eHxP8A2LP2ifhX5tzqnhebWdNiyTqGhk6hBtHVmRAJ41HcyRKK+4wfFGS5pD2PPF3+zNW/&#10;B6P5XPkMVw9muXy9pyPT7Udfy1XzsfUXwu/4Kb+K9LMVh8XPDkOuW4wrahpLCzuwO7NA4aGVvZTC&#10;K/Sj4U/tR/s//GLybbwp4pht9TmwBpeqEWN7vP8AAiSYWZvXyWkHvX8xjo8btHIpVlJBBGCCOoIp&#10;teTmvhrk+KvKhH2cv7u3/gL/AEsejl3HOY4a0ar9pHz3+/8Azuf2Cf2fD/eb8xS/2dD6v+Y/wr+Z&#10;n4UftifH/wCEBhtdA8SzalpcOANL1nN9abB0VN582JfaKRK/Tb4Tf8FO/hp4j8nTfivpF14TvGwr&#10;X1ruv9PJ7swVRcRZ7KEkA7tX5rm3hvmOEvOlBVI/3d//AAHf7rn3mXcb5fibRqP2cv72337ffY/T&#10;D+z4PV/zH+FH9nQ+rfmP8KxPCHjnwb8QNJTXfBGtWOuWD4Hn2E6TorH+F9hJRh3VsMO4rqq+InhV&#10;CThONmujPrIVVOKlF3TM/wDs+H+835j/AApf7Pg9X/Mf4VePSkBqPY0+xd3Ypf2fB6v+Y/wpDp8P&#10;95vzH+FX89qDR7Gn2BSZQ/s+D+835j/Cl/s6D1f8x/hV36U6j2NPsF2UP7Pg9X/Mf4Uf2fD6t+Y/&#10;wq9nnFLR7Gn2DmZnnT4R3b8x/hR/Z8H95/zH+FaFNzjgUexp9guyl/Z8H95vzH+FJ/Z8H95vzH+F&#10;XuvFLjvR7Cn2C77lH+zofVvzH+FH9nwer/mP8Kv0Uexp9g5mUP7Pg9X/ADH+FVrq0jhj3qWJyBz/&#10;APqrXFUr/wD1H/AhWdWlBQbSHGTuYtFFFeYahRRRQAUUUUAFFFFABRRRQAUUUUAf/9D91KKKK8M6&#10;AooooAKKKKACiiigAooooAvafnzmx/dP8xWyOnNY+nf69v8AdP8AMVsda9TC/wAMynuITSjpSkZr&#10;53/aS/aK8J/s5eBX8Sa1tvdXvd8Oj6Ur7ZLy4UcknkpDHkGR8cAgDLMoPoYTCVsTWjQoRvKWiRy4&#10;nE0sPSlWrO0Vuy78f/2iPAP7PPhQ+IPF05nvrkMumaTAw+1X0qjooP3I1JHmSsNqgjqxVW/nd+O/&#10;7RPxH/aD8SHWvGl4UsLd2OnaRbkrZWSH+4mfnkI+9K2Xb1CgKOH+JvxN8ZfF7xjfeOfHV+9/qV63&#10;uIoIgTshhTJEcSA4VR7kksST9lfsh/sPa18bXtvH3xDE+keB0fdCi5jutX2nlYSeY4MjDTdW+7Hz&#10;lk/dMoyLLuGsJ9ex0k6nV+f8sF+u78kfkWZZxjs+xP1TBpqHb9ZP+rebPm74G/s4/FH9oHWjp3gX&#10;TsWEDhb3V7vMVhaZ5w8mCWfByI0DOeuNuSP2w+Cf/BP34JfC2G31HxTaL4319AGe51WMGyjfv5Nl&#10;lo8ehl81geQR0r7L8K+FPDfgfQbPwv4S0230nSbCMR29raoI40XvwOSxPLMcsxJJJJJrXvb2102y&#10;uNRv5VgtrWJ5ppXOFSOMFmYn0ABJr89z/jrH5jJ0sO3Tp9lu/V/otPU+1ybhDB4KKqV0pz7vZei/&#10;V6+h5x8R/ip8Mvgf4Zj1nx3qtpoGmoPJtYQuZJSg/wBXb28QLuQMcIuFHJwOa/ML4pf8FTH3Taf8&#10;HPCg28qmp6+xOe2VtIHGPVS031TtX52/tE/G7Xvj38UNU8bapLILDzXt9Hs3Py2enox8pAvQOw+e&#10;Q/xOxPTAHhdfeZB4d4OjSjWzFc9R6tX91eWm/nd28j4/OeOMVUqSpYF8sFon1fn5fLXzPcfid+0l&#10;8bvi+0sfjvxZf3dlKTnT4HFpYY7A28ASNsdAXDN6k14dXt/wx/Zw+NnxfeN/AfhO/vLOQj/iYTIL&#10;WwA7n7TOUibHUhWZvQGv0e+Fn/BLJB5OofGTxVu6M2maAuB64a7nTPswWEez96+kxmfZNlEPZOcY&#10;2+zFa/ctvnY8HDZPmmZz9ooylf7Utvve/wAj8erW1ur65is7KGS4uJmCRxRKXd2bgKqqCST2Ar7c&#10;+Ev/AAT8+P8A8S/Jv9a0+PwZpMmGNxrW5LlkPXZZrmbd7SiIH+9X7o/DH4CfCD4OWwh+Hnhix0ub&#10;Zse92Ga+kHcPcyl5iD/d3bR2Ar172NfnubeJ9ad4ZdT5V3lq/u2XzbPtst8PqUbTxs+Z9o6L793+&#10;B8D/AAn/AOCdfwF+H4hvvFUE/jfVI8Eyap+7sg47pZxnYVP92ZpRX3Tpek6VodhDpWiWdvp9lbrs&#10;htrWJYYY1HZUQBVHsBV/Apa/N8wzbGY6fPi6jk/N6fJbL5H3WCy7C4SPJhoKK8v1e7+Y3BzS/Wlp&#10;MZ61552i0UUUAFFFFABSe9BpBQO2lwJNJk9acaBQIXFFFFACDpS0H2pAKAFooxiigBOaKWkJoAWk&#10;NJnFOzQA0DBpD1p2KMCgq4CloooJCjFFFABSE0tNHJ5oAPSlFGM0AYoAWk70HPajk0DFopB+lLQI&#10;KKKKAE9qXFN/yKdQAUnsKTPNOoAb14NOpuKUe9MBaKKKQBRRRQAUmaWigApMUtFABRRRQAneiloo&#10;AKKKKACuC8d/C34c/E6x/s74geHNO16EKVQ3lusksQP/ADylwJIz7oyn3rvaK0pVZ05KdNtNdVoy&#10;KlOFSLhNXXZn5bfFT/gl98O9d87UPhPrt34ZujllsL/N/Yk9lVyRcRj1Zml+lfmn8WP2O/j98HvO&#10;u/EHhuXUtKhyTqujZvrQKOrPsUSwr7yxoK/p1pK+2yrxCzXCWjWftI/3t/8AwLf77nyeY8E5diby&#10;pL2cvLb7tvusfx2V6b8OPjN8UvhHffb/AIdeJb/RWLB5IYZN1rMR/wA9beQNDJ/wNDX9FvxZ/ZB+&#10;Anxi8668SeG4bDVZsk6rpGLG8Ln+Nyg8uZveZJK/MT4t/wDBMX4keHBNqfwm1e38WWS5ZbC722Oo&#10;qOyqzN9nlwOpLxE9lr9Hy/jvJ8xh7HF+43up2cX89vvsfC43g/NMDL2uG95LrHR/dv8Adc9B+EP/&#10;AAVHuYvI0v42eHBMvCtq+hfK/puktJW2n1Zo5F9k7V+nvwx+OPwn+MVl9s+HXiWy1dgm+S1V/KvI&#10;R/00tpAsyDPGSm09ia/lo8WeC/F3gTV5NB8aaNfaJqEf3re/geCQjpuUOBuU9mGQexNY2najqGkX&#10;sOp6TdTWV5bOJIbi3kaKWNx0ZHQhlI9Qc1jmnh3lmMj7XBS9m321i/l/k7eRtl/G+YYV+zxa50u+&#10;kvv/AM0f2D0V/Pd8IP8Agoz8b/h75Gm+NDD450mPCkag3k6gqD+7eICWPqZklJ9RX6n/AAg/bk+A&#10;Xxc8iwXWf+EZ1mXC/wBna5ttSznjEU+4wSZPCjeHP9wdK/MM34KzTL7ylDnh3jr963X3WPv8s4ry&#10;/G2jGfLLtLT8dn959he9FICGAZSCCMgjoRS18mfSBiiiigAooooAKKKKACiiigAooooAKKK8L/aE&#10;+PHhT9nv4f3PjPxERcXUhMGlaarbZb68IJVB12ov3pHwQi9ixVTvhcNVxFWNCjG8pOyRjiK9OhTl&#10;Wqu0Vq2YH7Sv7S/gz9nDwj/ausFb/Xr9XXSNHjfbLcyL1dzyY4EJG9yP9lQWIFfzg/FH4peNfjF4&#10;xvPHHju/a+1G7O1VGVht4QTsggjyRHEmeFHJOWYliSYvib8TPGHxd8Z3/jvxxete6nfv7iKCIE7I&#10;YUyQkUYOFUe5JLEk/qR+wX+xnFPHp/x1+K9iHVttx4c0m5TII6pfTow5HeBD/wBdD/Aa/csBl2B4&#10;Uy94vFe9Venm3/LHy7v5voj8jxmOxnEeNWGw+lNfgv5pefZfJdWU/wBjf9gj+0FsPir8drEi2bZc&#10;6V4buFwZR95Jr5T0ToVgPLf8tOMof2XjjjijWKJQiIAqqowABwAAOgAp2Mmivx/O89xWaYh18S/R&#10;dEvL9X1P07Kcnw+XUfY0F6vq35/5dBcUUUV4x6ge1FFFABRRRQAnelpAMUtA2FFFFAhM5oopaACk&#10;JpaaM55oGgzS0tFAgooooAKTrzRQKAFoopMjpQAoo96TntRgGgBaKKKADmkoNLQAUnSlooAKMU36&#10;U6gAooooATNNNOxSFfSgdxwpM4paQ0CAClpKWgGFNPpTqQ0DQtFJS0CCiiigAooooAKM0UhFAC4p&#10;OtNINOHSgBaM5oooAKaeDmnUUANzSGnd6CKAEGKdio6eKAF96KKQ+1AC0UgpaACiik9qAPEfif8A&#10;s4fBT4wpI3jzwpY3l5IMf2hCptb8HsftMJSRsdQrMy+oNfm/8U/+CWUq+dqHwb8VhxyyaZr64Prh&#10;buBMH0UNCPd+9fsfRXv5XxRmeX2WHqvl7PVfc9vlY8bMOH8BjbuvTV+60f3rf5n8p3xO/Z++Mfwd&#10;mZfiF4WvtNtlbat8EE9i5J423MJeHJ/ulg3qBXjlf2HXEEN1BJbXMaSxSqUeORQyMrcEEHggjqDX&#10;xt8Vv2DP2evieJry30Y+FNVky323QStqhb/btiGt2BPLYRXP96v0jKvFClK0MwpWfeOq+56r72fC&#10;Zj4fVI3lgql/KWj+9afgj+eHwn408XeA9WTXvBes32h6hH0uLCd4JCOu1ihG5T3Vsg9xX6NfCH/g&#10;p18RvDZg0z4uaTB4rsVwrX9mFstRUd2ZVH2eYgdBtiJ7vXHfFn/gm38bPA/nah4EltvG+mR5YLa4&#10;tdQVR3a2lYq3sIpXY/3a+BNa0LW/DepTaL4i0+60vULZts1reQvbzxt6NHIFZT9RX2MqWSZ/Tv7t&#10;Tz2kvykj5eNTNsmqW96H4xf5pn9Pfwi/ak+CXxtjjh8FeIoBqkgydIv8WmoKepAhc/vcdzC0ij1r&#10;6CAOa/jwjkeJ1liYo6EMrKcEEcggjoRX2n8Hf29fj18KDBp2oakPGGiRYU2Ots0syIO0V2D56HHC&#10;hzIijolfBZx4YTjepltS/wDdlv8AJ7fel6n2eV+IMHaGOhbzjt81v9zfof0e4pa+Jvgx+3t8Cviz&#10;5GmanfnwdrsuF+w6y6xwO57Q3fEL88AP5bseiV9ro6yKHQhlYAgg5BB6EGvzHH5bisFU9liqbi/P&#10;9Oj+R99g8dh8VD2mHmpLy/Xt8xc0nOaMc0VxHaOxRRRQSFMxT6KBpjQOadTWpcigNwo9qWigQYqj&#10;f/6j/gQq9VHUP9R/wIVnW+BlR3MWiiivHNgooooAKKKKACiiigAooooAKKKKAP/R/dSiiivDOgKK&#10;KKACiiigAooooAKKKKAL+nf69v8AdP8AMVs1jad/rm/3T/MVs16mF/hmU9zhPiZ8RvDHwm8D6t4/&#10;8X3H2fTdJgMrgY8yWQ/LHDGCRuklchEGRyeSBkj+YT44/GfxX8d/iFqHj3xVIVac+VZWasWhsbNC&#10;fKgjz2UHLNgb3LMRk19Yf8FBf2j3+KvxDb4a+GLot4W8H3DxSGNv3d7qi5Sabjhkh5ij997AkOK8&#10;E/ZZ/Z81X9oj4nW3hlPMt9B0/bea7epx5NoG/wBWhII86cjZGOccvghDX75wbklHJ8vlmuO0m1fX&#10;7Mei9X/kj8d4ozarmmNWXYTWKdvWXf0X+bPoL9h79jx/jPqafEr4iWzp4I02bFvbNlDrFzEeUHQ/&#10;ZoyMSsPvN+7U8OV/fi2traytorOziSCCBFiiiiUIkaIMKqqMBVUDAA4ArM8P+H9F8KaJYeGvDtpH&#10;YaZplvHa2lrCNqRQxAKqj8ByTyTyea2TmvyziTiGvm2KdappBfDHsv8AN9X+lj9EyLJKOW4dUoay&#10;fxPu/wDJdAPSsDxT4es/F3hfWPCeotIlrrVhdadO0RxIsV3E0TlT2YKxwfWts57UvJ5zxXgxk4tS&#10;juj2ZRUk4y2Z+K+j/wDBKfxXJrs0fiDx5p0OjJIfJms7OWa8ljB43xSNHHExHpJIB7192/CT9hv9&#10;n34TGK+h0T/hJdXiwRqGvbbxlYd44Nq26YPKsI94/vGvroyIvVgPqaia7tU5eaMf8CFfR5hxhm+M&#10;h7OrWaj2Vo39bWv+R4eC4Yy3Cy56dJX7vX8ywirGoRAFVQAABgADoAKdWY+s6XH9+6iH1as248Xe&#10;HLXJnv4Vx6sB/OvmT3jpaMV59c/FLwJaZ8/V7VMesqD+bVyWoftC/CnTs/aNesxjrmdP6E0Ae2Hr&#10;TST+FfMF9+158E7M7T4gs3cfwrKGP5AVyl7+2v8ACy3ybdrm6HbyLeSXP5CgD7KyQfanA8GvhC6/&#10;bn8K28bXFr4Y8QahGOgt9PlDN/30K9e8BftP/DzxrcW+nXrSeH9QuiFgs9SIjnkY9gmOtAz6Q+bH&#10;NONRo6SIskbBlYAgj0NSUALRTaWgQHOaCR3paaeeKBgT3PSlBBpO9IOuaBD6KaeORVWTULCD/XXE&#10;Uf8AvOo/maALlFYU3ijw3bgmfVrKPHXdcRj/ANmrnbv4qfDixz9r8R6dHj1nU/yJoA7+krxq7/aE&#10;+DNnkSeLNPdh/DHJuP6CuZu/2qfgxak41eSfH/PGBn/lQB9GU1uhNfKdx+2F8LBkWEGrXbDstmyj&#10;P1JrEuP2wtG6af4P1y8z0wqp/OgD7FAz1pQASa+OYP2w/DFqyz+LNFvPD9sSF33JEjZPThBX0j4K&#10;+IPhPx/pyap4Xv0u4ZBuAyBJg88rnIpgdxRTA2acDmkAtFFFABRSGgUALTc8ZxS03jscetAChs06&#10;mYB5606gBelFHvRQAUUlFACAmnUYpDQAYFLSdqaCT7UAPopgz9afQAUUnvRQAtFNOetN5HP4GmBJ&#10;RUYJ7EEdhTgT6UgHUUUUAFFJRmgBaKSigBaKbnnmjPOKAHUUlGe9AC0UUHpQAUUlAoAWkGMU3196&#10;TGOgoA5fxj4F8GfELSX0Hxxoljrunvn9xfQJOqsf4k3AlHHZlIYdjX5u/F7/AIJg+Bde8/VPg7rU&#10;3hm7bLLpuol7zT2PZUl5uIR6ljN7Cv1NHSjp0r18rz7H5fK+EquK7bp/J6HmZhk+Dxqtiaafn1+/&#10;c/lp+Lf7MXxs+Ckkkvjnw3cJpqNhdVs/9L09h0BM8eRHnssoRj6V4FX9h8kcc0bQzIrxupVlYZDA&#10;8EEHggjqK+L/AIwfsE/AP4q+fqFhph8IazLlvtuiBYYnc95bQgwMM8sUWN27vX6flHifTlaGZU7f&#10;3o7fNb/c36HwGZ+H843ngZ38pb/ft96Xqfih8IP2sfjl8E2htvCXiGW50mIj/iT6nm8sCo/hRHO+&#10;EHv5Lxk+tfqn8Hv+CmPwu8W+RpXxU0+bwdqL4U3ke680x26ZLIPOhyezIyqOsnevgv4v/wDBPT47&#10;/DXz9R8NW0fjfR4ssJ9IUi9VB/z0smJkLe0Jm9zXwxdWt1Y3MtnewyW9xA5jlilUpIjrwVZWAIIP&#10;UEZr6XEZLkOfwdalZv8Ami7S+a/+SR4FHNs5yaapVLpdpar5f8Bn9ePh7xJ4e8W6VDrvhbU7TV9O&#10;uBmK7sZ0uIH+jxllOO4zxW3X8lPw/wDin8RPhXqo1r4eeIL7QrokF/sspEU23oJomzFKo/uyKw9q&#10;/Tr4Pf8ABUXUbbyNJ+N3h8XkYwp1jRAI5h23S2kjBGPdjG6YHRDX53nHhtj8PeeDftI9tpfds/k/&#10;kfb5Zx3g69oYpezl33X37r7vmfs5RXlHwx+Nnwr+Mdh/aHw68SWWr7UDS2yP5d5CP+mttIFmjGeM&#10;smD2Jr1PkV+e1qFSjN06sXGS6NWZ9tSrU6sVOlJNPqtUSUUmaWsjQKKKKACiiigDE8R+ItF8I6Bq&#10;HijxHdx2Ol6VbSXd3cSnCxwxKWZj3PA4A5J4AJNfzGftMfH/AF79of4lXfiy+Mlvo9oXtdE09jxa&#10;2YbgkAkedLjfK3OWwoO1VA+8/wDgpZ+0Q13ewfs++Fbn9xbGK98RyRt9+Y4ktrQ47IMTSDnLGPoV&#10;Ir85fgT8Htf+OvxM0n4eaDmL7W/m313t3LZ2MRBmnYdPlBwoJG52VcjdX7bwHkdLAYOWcY3RtXV/&#10;sx7+r/K3dn5Pxjm9TGYpZZhdUnZ26y7fL8/Q+rv2Ef2UR8ZvE3/CxvHNoW8F6BcAJBIvyarfJhhD&#10;g9YIuGm7NkR85bb/AECqqxqEQBVUAKAMAAdABXLeB/Bfh34deEtK8EeE7UWek6PbJbW0Q67V6s5/&#10;id2JZ2PLMSTya6s1+acTcQVc2xjrS0gtIrsv831+7ofeZBktPLcMqUdZPWT7v/JdP+CJmlpMc0tf&#10;OnuBRRRQAUmR0oI5zSHp70AOopB79aWgAoopKAFoozRQAUUUmaAFozTGNGBQA+imrQD60AOpDS00&#10;igAHShaaeDiq91eWtlEZbuZIUHJLsFHHuaYFvFHFeMa98f8A4W+G52ttV1lEdeuwbx+a1zy/tT/B&#10;RuRry/jG1ID6J60V88/8NSfBLv4hjB90b/Cnr+1H8ET/AMzHCPqrf4UAfQXFFeAj9p/4Id/E1uPq&#10;D/hTx+058ED/AMzRaj65/wAKAPfMUnArwcftM/BA/wDM12Y+pP8AhUg/aV+B5/5m2wH1Y/4UAe60&#10;nevDR+0l8DyP+Rv04f8AAz/hU0P7RnwSnbbH4v01ien7z/61AHtlLXMaB4x8M+KYvO8PahBfp/eh&#10;bIrpM849aAH0UmKWgAooooAQH1pD1p1IelACEigtjilyO9N9s0DIbaSaWJZLiIwOc5jLBiOcDkcc&#10;jmrNNUCloHJ3d9hcZpPajtSDrQSOpKWigAoopKAFoppz2pORzmgB9FIPeloAKKKKACkz60Z71E00&#10;KsEd1Vj0BIBNAEm7mnUzINOHSgBAMGlxS0UAJgUCjoOaBQAtFJS9RQAUUnTk03PegB9FNBpaAClo&#10;phJoAea86+Ifwl+GvxY0z+yfiL4dsNcgClY2uYh58OevkzrtliPvG6mvRBzQRmtKVapSmqlKTTXV&#10;aMipShUi4VEmn0eqPyD+MP8AwS6sp/P1b4IeIDbPy40fWyXj9dsV3GpdR2VZI2z3kFflx8TPgv8A&#10;FH4Pal/ZfxG8O3ujOzFYp5E32s5H/PG4jLQycckKxI7gV/WARms7WNE0bxHps+jeILC21PT7pdk9&#10;peRJPBIvo8cgZWH1FfoGT+I+YYW0MWvaR89Jff1+a+Z8XmfAuCxF54Z+zl96+7p8n8j+QCvpP4Nf&#10;tZ/G/wCB7Q2vhPXXu9GiIzo2qZu7Ar/dRGYPDn/pi6Z75r9U/jV/wTU+GPjPz9Y+FF4/g3VWy/2N&#10;91zpUrHnGwkywZPdGZFHSOvyQ+MP7Nfxj+Bt0y+PdAmi0/fsi1a0zc6dLk4GJ0GELdklCOf7tfp2&#10;A4gybPKfsJWbf2JpX+XR/Jn5/jMlzTKKntldJfajt8+3zP2K+Cv/AAUe+EHxA8jSPiLG3gfWHwnm&#10;XL+dpcrnj5bkAGLPU+cqqo43tX6EWN/Y6pZw6jplxFd2lwgkhngdZYpEboyOpKsD2IOK/j2r2v4S&#10;ftD/ABe+CN4J/h74huLO0L75tNmP2jT5ieu+3fKAnoXTa47MK+YzrwyoVL1Mtnyv+V6r5PdfO59B&#10;lXH1WFoY+PMu60f3bP8AA/qppM1+YfwU/wCCmPw+8WeRo3xhsG8Jak+E/tG2D3OlyMeMsPmnt8no&#10;CJFA5aQV+k+ia7onibS7fXPDmoWuqaddLvgu7OZJ4JV9UkQsrD6GvynNMkxuXT5MXTcfPo/R7H6N&#10;l+a4TGw58NNPy6r1W5rUUh6Uw15R6I89KZQRSrzQA4UtIBikHSgB1UdQ/wBR/wACFXc1T1D/AFH/&#10;AAIVnW+BlR3MSiiivHNgooooAKKKKACiiigAooooAKKKKAP/0v3UooorwzoCiiigAooooAKKKKAC&#10;iiigC/p3+vb/AHT/ADFfLn7a3x2PwN+C99daRceT4l8RFtK0bacSRPIv765HceRFkqegkKA9a+o9&#10;O/17f7p/mK/nU/br+Nn/AAuH45aha6Xceb4f8Jb9G07acxySRt/pU47HzJgVDDho0Q1+heH+Sf2j&#10;joqor04e9L5bL5v8LnynF2bfUcFJwfvy0X6v5L8bHxtBBcXtzHbW8bzzzuqRogLu7ucBQBkliTgA&#10;ck1/Td+yV8BrT4AfCLT/AA/cRJ/wkWqBdQ12YYJN3IoxCGHVLdcRrg4JDOPvmvyR/wCCdfwSX4k/&#10;GE+O9Zt/M0TwMI70bhlJdTkJ+yJz18va0xx0ZEB4av6CyMCvs/EzPXKpHK6T0WsvXovktfmux81w&#10;FlCjCWYVFq9I+nV/Pb5PuJ0pWOPfPamknrXkPxv+JMXww+HmqeJlAe7ihcWkR5Msw6Ko6kkdhX5M&#10;fpNjmPi3+0N4R+GV5F4ahmS/8T3YP2XS1JEkpxnrggV4RF4+/bM8ZM1zo/gLTNLtJD+4e71AKWU9&#10;yAvFdn+zN8Friw0dviT8Rwup+Jtdka7DTDzFgtpTviVFfdsYK2GxivsmNVQBEUKo6AcCmI+Cj4S/&#10;bQ1L/X3Ggabu64nM2PyApw+Bn7VWqHOo/EXSbND1SKyd2/76zX3vSfSkM+D1/ZR+Kl/zrfxRuOev&#10;2W1CfluNXIf2J7aXnWPiDr97n7wOxB+hr7lpBQB8YQfsNfCN8HV7vWL/ANd166Z/75NdTY/sb/AX&#10;T8FdGnnx/wA97uST+tfU9M65oEeH2H7N/wAENPAMHhOxYjo0gZj+prtbL4X/AA80wD7D4fsIsdMR&#10;A/zzXcsyr8xIAHXNfInxp/bW+DPwOu30/wAT3omuU6xQyKSD6d6dgPqaPQdBiASPTrVQOgEKD+le&#10;AfFz9mXwV8R9Mun08Nomuuh+zapa/wCvt3PAZATtyOeorw/4Yf8ABRz4E/EzU1062uBpYdsCW9nV&#10;FJPQDIXkmvvfTdSsNYtItR02ZJ7eZd0ciEMCPYikM+QP2fvih4s0nxFdfBP4sIkWu6VF5lpdKd0d&#10;1altkJ34AMpVcso6E19oHpXxF+1jo8mgat4I+JOjZivrbxBY211IvBkt3Ygqx9K+z9MvV1Gwgvk+&#10;7OgcY96BFzoaXk0YyaOaBthnivKPij8YvCfws077TrEv2i9kUmCwgZWuZsf3I87jzxwK67xl4lsv&#10;B/hq/wDEWoOqxWcTP8xwC2PlGe2TgV8RfAX4b6h8ZPFV38fPilG9zJcTuujabcDfFp8SHB8puCQ5&#10;AbnPNAGlZ/Fj9oP4mQjUPA+iXXhy0m5jGqWZ80A9ypxUo8JftX6mCuoeJY4snGY7NU4/E190qgjA&#10;SMbVUdBUc1zbW5HnSKmePmIFAHwwfgd8etUBN/42vI8/88vLTipE/Za8a3n/ACFfF1/NnrmYD/0G&#10;vuOOaKUHyZFfH90g1ZHH40xHw/F+xppc5D6lrF3M3fNxL/Q4roLT9jrwNFj7RNJLj+87t/Nq+wqW&#10;kB8xWn7KXwxtiCbVWI9VyfzJrqbP9nn4b2ZGywU49gK90ooA8wg+EPgK1AEempx9P8K24PAHhG3H&#10;7vTohj1FdmaQ0AcHqnw08Ca1A0Gp6LazowwNy5wfXrXxf8Rfg741+BXiJPip8GLp20pCW1jSHUys&#10;6ORveLJ2oqRqc1+hYGevSqd9Zw6jaT2FwgeOeNo2VhkEMCP60wOI+GHxE0T4o+DNP8Z6A4NvqEe8&#10;KDkqQSCD9CK9CHXFfDH7OFxN4T+N/wAS/hOAY9P0dLG6sY+iKtzkkKOnWvuZQASOp70gJaQ8UYxS&#10;0AMzmk3gdafwa+af2mvidefD/wAFwWOiSGPVvEF3HpNoyH545LoFA4HqpOaAMX4qftN6d4Z8Rf8A&#10;CvvAVo3iHxTIjlYIQXt42Q4KSypuWNskfK2DjmvPLa3/AGrvFcIvtQgTwzcPyYIylygz78V7B+z5&#10;8CNG+Fnh3+09QhFz4q1ord61qEq/vrm8K7Wd+24gDpjpX0dxnngD1oA+Fl0X9rywyLfX7aVQf47H&#10;OR+dPGsftcWX+tewuMetsUz+Wa+5jJCx2bxk9s0ZOMDjJxQB8Mj4k/tT2RxLoOm3OPUumfyU1Kvx&#10;y/aKtv8Aj98EWMgH/PKd/wCq19yBV7UjRRv95QfqM0AfEi/tJfFq14vvh5LJjr5M4/qKmX9q/wAV&#10;QHF78NNX46tHNGR+VfZzWNk/34Iz9VBqB9H0lxh7OA/9s1/woA+RY/2v7dP+P/wRrlv64QPj8qux&#10;/tkeBU/4/tD1639f9Bd/5CvqCXwv4el+/p8B/wCAAVRk8C+Epfv6ZAf+A0AfP0H7Y3wimwJRq1vn&#10;/ntp8qY/SvRfCfx5+GvjK4S10fU/3jdEmQxHP/AsV1E/wv8AA9x/rNKh568V5X45/Zd+GnjSxeCS&#10;3nsZgd0UlpM8JDjkcoR3pgfR8brJ86HKnowOQalPSvzt8GfEHxr+zx8SLT4TePzLqHhzUgBpeo7T&#10;thBIRI5Zm3ZbueRX6FwyxyoskTCRGGVYHII9qAJugFL06UzvioLu4js7d7qZwkcQLMTwMCgDhviN&#10;8S/Cvww0J9d8U3kdtGdwhjdtrTSKM7V96+RD8YP2jvioHu/hP4dTQ7bcUj/txdqzIOkiuoxtYcis&#10;P4f+Gn/af+KFz8TPFzyv4Z8OXTQ6XYhiIZLq1dopDIv3XVh2xX6HWtpb2FulrZRLFFGoVEQYAA4x&#10;gUAfCq237cNuoabS/Dl0w5bZf+Xk+wK0o8W/tiadxd+B7S6x/wA+16rZ+mQK+9RyKWkB8F/8Lp/a&#10;e07/AI+/hNq1yB1+zSQv/Mij/hpz4u2P/IX+FXiO3x1/crJjH+7mvvSkIFAHwb/w2Zd2P/IY8DeJ&#10;LfHX/iWzPj/vlat2/wC3H4KP/H7o+tWnr5+mXMf80r7l2IeSB+VU59M027/4+bWGX/fjVv5imB8f&#10;wftwfB4/8ft69p6+fFJHj81rfsv2zvgPenbF4ksgxOMGbBz+Ir6HufBfg+4z9o0TT5c9d9tG381r&#10;Au/hF8L9QBF34W0lsjtaRj+SigDhLP8Aab+Dl+cQ+IrEk/8ATwn9SK7jSfi58NtZKpZ+ItN3ucKr&#10;XcKsfoC+TXKXv7NHwK1A7rvwZpj+4ix/I159r/7Ev7O2qn7dYeErSw1GL5oLmEyBo3HQj58UAfV8&#10;M8FzGJLaRJoz0ZGDA/iOKk46GvzrtvFfxD/Zk8b6d4f8X3suseC9Ul8mO6dBHFp/pvfB+9wBk1+h&#10;Wn31tqVnFfWkiyQzoHRlOQQwz2oAumlpMUtIBpGTVW8v7TTrZ7u/lSCGMFnkc4UAdSTTrmWO3he4&#10;mYJHGCzMTgADqa/O7xPrvjP9pr4lzeDfC11caZ4L0OYx393bkq81xGcGPPAKEUAfQXiD9qj4aaZc&#10;yWmiXI1+WFisiac4lZWHUHHQiuO/4bC0YEj/AIRLXPwh617J4R+BPww8GWqR6ZoNmtwR+9uPLHmS&#10;t3Zj6mu//wCEQ8NDH/Eug9PuCmB8vD9sLRv+hR13/vxR/wANhaN/0KOu/wDfivqD/hEvDQJzp0H/&#10;AHyKUeEPDZ5/s6D/AL5FAHy9/wANhaN38I67/wB+KP8AhsLRv+hR13/vxX1J/wAIh4a/6B0H/fAp&#10;D4Q8Nf8AQOg/74FAHy5/w2Fo3/Qo67/34rxf4rePfgL8abVo/iD8LNSvrrZtj1CO3NvfxAdNtzFt&#10;kIHUKxZD3U1+hf8AwiPhr/oHQf8AfAo/4RDw1/0DoP8AvitsPiatCaq0JOMl1Ts/wMq1ClWg6daK&#10;kn0auj+cP4jfs520F3Je/Csa3cWZJK2OsWm24QeguIgI5D9Y48epr5l1vw7r3hq6+xeINPudOnIy&#10;EuYmiLD1XcBuHuMiv61/+ER8Nf8AQOg/74rD8Q/Cv4c+LdMk0bxP4d07VLKX70F1AsqZ9QGBww7M&#10;MEdjX6HlHiVjcPaGNiqke+0v8n9y9T4jM+A8JWvPCS5Jdt1/mvv+R/J3peq6poeoQatot5caffWz&#10;B4Lm1laGaJx/EkiEMp9wa/Qz4L/8FIvi14FMGk/EuBPG+kJhDPKwt9UjTpkTqpSbA5xKhdj1kFfV&#10;Pxj/AOCY3gXxAJ9W+DWrSeGb45ZdM1Bnu9OY9lWX5riEe5Mw7BRX5QfFr9n/AOLfwRvvsvxD8P3F&#10;jbu+yDUI/wB/YTnt5dwmU3Ec7GKuB1UV+hUcyyHiKmqU7Sl2lpJenX/wFs+Kq4DOMjn7SF1HutYv&#10;1/4KP6Lfgz+038Hfjtap/wAINrcY1PZvl0e+xbajFgZb9ySfMVe7xM6D+9mvoAHtX8e1le3um3cO&#10;oadcS2t1buskM8LmOWN1OVZHUhlYHkEHIr9Mv2e/+CkPjXwdJbeG/jXHL4p0UbY11WIKNVtl6Zky&#10;VS6Ud922XqS7nivh8+8Na1FOtlkudfyv4vk9n+D9T63J+PaVW1LHrlf8y2+a3X4r0P3Yorifh/8A&#10;EfwP8UvDkHizwDrFtrOmT8CWBvmjfGTHKjAPFIAeUdVYeldr7Cvy6pSnTm6dRWa3T0Z+g06kZxU4&#10;O6fVB3ryn43/ABS034MfCzxD8R9SCyf2TalrWBjgXF5KRHbxcc4eVlDEchcntXq9fjT/AMFTfim8&#10;l94V+DenykRwxtr+pKp4Z3LwWinHdVEzEH+8p9K9vhnKf7RzKnhX8N7v0Wr+/b5nlZ/mX1HA1MQt&#10;7WXq9F/n8j8mfEGvat4p13UPEuvXD3epardTXl3O/wB6Sedy7sfqxP0r+gf9gL9n9PhF8KI/GOu2&#10;2zxP4zjivZ964e1sCN1rb88qSrebIODuYKR8gr8ff2QPg+nxq+O+geGdQh87R9PY6vq6kZVrOzKs&#10;Y2H92aUxxH2cmv6dQAMKBgAYr9G8S869lThlVDS+srdvsr8L/JHw3AWVe0nPMauttF69X+nzYuO9&#10;LRRX42fqI0cU6iigBOlRTXENvE007rGijLMxwAB6k09sd+lfCf7QXjfxd488X2fwL+HNxJZPfE/2&#10;nqUHztbRryUKkEfOOO1MDv8Ax9+1n4B8K6wvhnSBdatqshKoLW3eeAkdjLGGUfnXGv8AtB/Gqcib&#10;T/A0ckJ6M0zKSD7ba97+FHwV8GfCrQItL0axj84qDNM43M7nkn5s4yc166lvBt/1Sr7bRSA+Jv8A&#10;hf3x25/4oOHr/wA9z/8AE0f8L++O/wD0IcP/AH/P/wATX215MGM7F+mBSCKFif3ajHsKAPigfH34&#10;7/8AQhw/9/z/APE0f8L9+O//AEIcP/f8/wDxNfbYt4B0jX8hR5EH/PNfyoA+Ih8ffjvnjwHD/wB/&#10;z/8AE0v/AAv747/9CHD/AN/z/wDE19ufZ4T/AMs1/IUeRD/cX8hTA+I/+F/fHf8A6EOH/v8An/4m&#10;j/hfvx3/AOhCh/7/AJ/+Jr7a8iDH+rX8hR5MP/PNfyFFgPiT/hf3xzUhpvAkIQdSJySP/Ha0NH/b&#10;A8O2GqxaD8QdOvNHvbggKyW0skIJ4+aTaFA+pr7KMEPeNfyFct4q8C+F/GOly6Pr+nw3NvOpVgVw&#10;cH3GDQxm1o2t6XrthFqOlXMdzBKAVeNg459cZxWrnNfnX4ej1/8AZY+KEHhy8v5bvwT4luPIsIpB&#10;tjtJpD8sanqcAHqa/Q+ORZEWSM7lYAjHvSAnBoIzSL0p1AjH1vWdP8PaXc6zqsywW1qjSSO5wAFH&#10;rX54WPirx5+1/qt/aeHTPoXgixuHtnuTmOedo2wxjYcEHtXqv7XHiC6uU8MfC+0keMeMb77DM8Z+&#10;ZExmvpj4feCdG8AeFLDwzotulvFaxKrhFxvkAwWPuT1pjPGfDP7K3w+0CxjtbmS41NlHMl229ifr&#10;XRn9nH4ZE/8AIOjGe22vegM9aUDtSEeAH9m34Zf9A2P/AL5/+vTG/Zo+GB66bF/3z/8AXr6DJxRj&#10;1oA+ef8AhmX4XnrpsX/fP/16Yf2Yfhaf+YbF/wB8f/Xr6KooA+cD+y78LD102L/vj/69Rt+yz8Kz&#10;/wAw2L/vj/69fSWfyrn/ABL4o0XwlpM2ta/dR2lrApZ3dgvA+uKAPCT+yr8KG/5h0f8A3x/9lUT/&#10;ALKfwsx+7sUjPqqc/wDoVfO3iz/gpj8BdF1OWw0rVoLsQuUclgMEHB6Gvafgx+2h8E/jRfJonh3W&#10;7c6o3W33KOfqTQBx3iv9lfxP4emPij4V+K9QtryzBeLSmKRWkxHOHY5I/Cu8+AXx9k8a3V34A8d2&#10;/wDZPjPRSIru3IZYJT2MEjhfNGOpUHFfVu4Ebs5B718M/tYeFV8IXOjfG/wvaj+3NJvIbYlMgvDc&#10;OFcluegpgfdIo71j+HtUi1nRLLUom3C4gjfI9Soz+tbAOaQC0UUUANJx1rk/GXjTw/4E0C58R+I7&#10;pLW0tkLkuwUsQMhVBI3MewHJrqZpEhjaV+FUZJr879Q0uf8Aai+Ml3ouryPN4L8I3Xl3Nj96Ce5Q&#10;ho3bpypHGDQBsr8c/jb8Wplm+FPhU/8ACOyZH9oXLG3nX0PlSKCavN4W/arXFxaa8kJz/qntVkx+&#10;INfbWnaXY6RZRWGmwrDDEoRVUYAAq8XRR8zDPvTA+F8ftg2P39UsrlewNjt/qaePF37WNhxNZ6fd&#10;Y9Y2TP6GvuQOjgNGcjpSj5iS3akB8N/8Ld/adszibwnplwB1PmyKf/QKmX9oD46Wx/0/wHC+OvlT&#10;n+qivuLAPBqE20D/AH4kOfVQaAPitP2ofiHbf8f3w3vpMdfJnT+tWU/a41OPm++HWtwepDxv/Kvs&#10;VtM05vvW0R+qA1VfQNEl5exgP/bNf8KAPlCP9sPQE/4/vCmuwev+jl/5Vfh/bK+GGdt3p+u27f7W&#10;nSkfmBX0lJ4O8My/e06A/wDAMVQl+Hvg2UESaXAQfb/69MDxWy/a2+D19IIvtd5AzHH7+0kT+Yr3&#10;Tw34w8PeLbMXmh3cd0h5wGG78utcvf8Awd+H99G0culxANx8vBr5Z+JH7OF18ODcfEz4MXN1barY&#10;gzzWkksk8M0a8sixbsbiOnFAH3wOmKXpXz3+z/8AGm3+L3hRby6gex1iz/c3trMNkgkHU7MAgV9A&#10;g5pAPqJ22AsflA6k9Klr5s/aa+IeqeCPAF1B4eJ/tfUAIbUKcNlmAJH0zQBxvxY/aYfS/Ey/Dn4X&#10;afJ4l8SOA0i22GjgQnBJflcqeq5zXHW3ww/ag8Vl77xb4ktIYpjvghtk8ie3U/wPnIYj1r2z4AfB&#10;nQfhv4WivxbpJq+rYvry4df3hmnAZ+Tz1r6DbaPmJwBz1oA+FB8Mf2lfDjF9D8WSXGBwLiFJhn8C&#10;M1IvjH9q/wANnF9Y6frGzrvjaDP5A4r7jF5aFggmQsewYE1ITtyAM0AfE0H7THxR0c48T/Dy4nxw&#10;xsZlP4/OBXQWn7Yvg6MhfEXh/XNLboc2jTAH3KCvrGXTbC44mt4pM/3kBrCu/A3hO+BFzpsDZ/2c&#10;UAeRab+1R8D9SKpL4iisHbol4jwtn0+YV6jpPxK+H+toJNK8RabcA9ALmME/gSDXI6p8BvhvqgYT&#10;6XEN3+yD/SvL9W/ZA+Gt85nt7dYJf4WQFSPxBFMD6ugurW7XfbSxzL6xsGH5g1PXwxcfsm6jprGb&#10;w54i1OzZfuiK6kA/753Y/SqJ+G37R3hv5tG8a6lNEvSKZFkXj3IJ/WgD7169KZ1J5r4IPjr9qjw3&#10;8t1FZ6rEvZ7Xa5x6sK2dI/an8SaVOkHxJ8PRaPbhgHuhIwUD1OQAKQz7e6H1p4Fct4W8X+HvGenR&#10;at4cv7e/t5FzvgkWTB9DgnmupoAPejqKKRqBC9K838cfFrwB8PYgfFGs2ljM/EcMsqo7n0APU1wn&#10;7QPxeHws8K401ftGuam32XToOuZ5OEyBzjNePfCH9m9dftU8bfGxTr2r37fafsl4PMhtWbnbGD0A&#10;7UAdPeftd+GoXIsfD+q38faW3j3IR6g+hqoP2wtG/wChR131P7ivpex8B+DrCAW9lpNtFGowFVAA&#10;APSrR8IeGxx/Z0H/AHxQB8v/APDYWinr4R1wf9sKr3f7W/hy/tZbK+8F6xc286GOWGW2EkciMMFW&#10;VgQQR1BGDX1R/wAIj4aY4Gnwf98Cn/8ACIeGh/zD4P8AvgU9tgep+Kfxo+FPwC+IrT6v4E8Ja/4G&#10;1mQliLK183TJGP8AetCV8vPQeS6KOuxjX5/+KvhZ448HrJcarpVybKM/8fiQyeRj1YlQU/4EBX9V&#10;v/CI+Gsf8g6D/vkUxvB/hh1KSabbsGBBBQEEHsa+3yXj3MsDanVftIdpb/KW/wB915HyWa8G4DGX&#10;nTXJPutvmtvusfyJV6n8L/jX8Ufg1qn9q/DnxDd6QzsGmt0bzLS4x/z2t5A0UnHAJXcOxFfut8Zv&#10;+CfvwO+KKTaj4etW8Fa5JlhdaUgNpI57zWZIjI7kxmJieSxr8iPjd+xh8bvgj5+p6lpf9veH4ct/&#10;bGkBp4UQd548CWDA6l18vPAdq/Vsr4tynN4fV5tKT3jO2vp0f5+R+c5hw1mWWT9tC7S+1G+nr1X5&#10;eZ91/DH/AIKj6ZdWEVh8V/DDWuoKApv9Jctayn1aGQmSL8HkB/2RxX1Dpn7afhPWbWK/0zw7q11a&#10;SjKXEKCSJh7MuQfzr+cGvRPh38VvHnwr1Qap4L1SS03MDNbOBNaXAHaWCQNG/HGcbh/CQea8LPPD&#10;XDV71culyS7PWP8AmvxXkj2Mo48xFG1PHLnj3Xxf5P8AD1P6SPCv7S3wy8RXSabealDpF/McR217&#10;IscrE9gpr6AgmiuIUmicOjgFWU5BBr8VPAP7S37OnxqtYtC+MOg2ngLxU6hIfEFmhbT3kPRt5Jkt&#10;Tn+/vQdTIOlfU/wU+Jfir4b+MV+Gfju9TUtFvsSaHq3mCQXML/6siQEqwYcjB5r8izTJsZl9T2WL&#10;g4vp2fo9mfpmX5phcbT9phpp/mvVbn6F5x+FGc9KiU5GRyD3+tSD3ryzvFxVK/8A9R/wIVeqjqH+&#10;o/4EKzrfAyo7mLRRRXjmwUUUUAFFFFABRRRQAUUUUAFFFFAH/9P91KKKK8M6AooooAKKKKACiiig&#10;AooooA+Y/wBrj42D4IfBbWNY0+fydf1qNtI0bacOtzcg75h3HkRBpAcY3hQfvV/NiAzsAAWZjgAc&#10;kk19lftv/HNfjJ8Xp9P0a487w34T8zTdOKHMc0wYfarkdiJJFCqQcGOND3NaP7BXwQPxd+NtprGq&#10;2/m+HvBvl6tfFhmOW5Vv9DgPb55V3kEYZI2B61/S3COXw4fyF4vFK0mueXf+7H1/Vs/EeIsXPOc3&#10;jhsPrFPlX6v+uiP2d/ZF+DC/A/4H6H4ZvIRFrWoL/auskjDfbbpVJjb3gjCQ+mUJ719MkZFLRX4d&#10;jcXUxVeeJqu8pNt/M/XsLhoYejGhTXuxSS+QwDt1xXxJ+1FHL4o8b+AfBe8xxw6pDqjr1EkaHY6n&#10;25r7cI/Wvin4+77b48fDm8/gktLyJvdhIhFcx0H2da28NrbxW9uNkcSBFUdAAOBVkEUxcMqt6gYp&#10;4FAC0UUUAIQKQAinUUDuJnnmmtnPtS96aeOtAj4K/b8/aak/Z4+EdzNo/wA2t6rm1tCNp8pnBw7K&#10;eq/Sv5J/FHjHxJ4w1O41nxDezXdzdSNK7O7MNznJwGJwPav29/4LP/22PEHhdYg/9mNZZkI+6JVk&#10;4z+Br8G+maYyWG5mt5Emhco0bB1I6hlOQfqDX79/8Es/2wdf13Wk+Cnje+kvZbjC6dLK2WxGpJHO&#10;P0r+f4Drnqa+4v8AgnZDqB/a08CzWCMUW+2Tso4RHVhk+2aBH9Ov7WVr5nwtWccm21SymOe2169o&#10;+Glx9p8C6NKTk/ZlBP0rzL9pu2LfBbWpCN32ZYpj/wABcV2PwUuPtPw30mTOcR4pAerUlAOaWgD5&#10;F/bEuJLr4cReEUdoh4kuRZb1JVlYYcEEfSvonwFpsOj+DNG02FFRYLG3U7QBkhACeOpJ6mvm79sB&#10;TH4f8JX2OLfxBb5P++CK+ovDD7/D9g/byE/lQM+VP2zP2sPDv7Lfw6bW7jZda7qO+HSrNs7ZJlAO&#10;HK8oNuTnFfzI/Er9uH9oj4heILnVv+Eu1PTLaZspZ21wRFGM9F4Br6v/AOCuXjHUta+ONtorSk6d&#10;aWaFIz0WVcqx/GvyQoA/R/8AZr/4KNfGD4Q+J7CPxbfT+IdAeUC9inbfcsp6FZHJC4JyeOlf1NfD&#10;X4i+G/in4P0/xr4WuUurDUIw6OhyM9x+B4r+EcHnI9f5V/Td/wAEkPiHf+IvhjceErxiyaSuYvTD&#10;N9KAP2JFLRRQIKM0UlAC0UZozQAnNBpaKAPhrQh/Zf7a3i3bwNS0LTHx2JiLAn9a+4gOc4r4c1zG&#10;nftp2jZx/aHhrd9fKkx/WvuUdTQAtJS009aAFxiviH4nwxeLf2j9D8K3o8y20uC21BUPIEoY7Tiv&#10;t+viBx9r/bK1KM8i30XTgPq5YmgD7ayFXngDr9BX41/t4f8ABRxfhFq0nww+F6pd6yig3d4TmKNX&#10;HRCOQ6nrX6y/EDXT4Z8IarrQ621s7D64r+IL4ta/qHib4ia/q2ozNPLLf3JDMei+Y2B+AoA9xl/b&#10;n/alGqPqdp8QNXtg0m8QpKpRQTnaMqTiv2L/AGCf+Cjtz8TdYi+GfxbmEeqyBVs72SQs1ywHzbiQ&#10;FWv5u++DXZ/DzW7nw5410bVrSRo5ILyBtyHBx5i5pgf3gROkiiRDlWAII96mry34M+Jz4y+GmgeJ&#10;M5W9tEZT6hfl/pXqRpAFFFIDQAtFJS0AIab2x6U6j2oA8L/aD+Htr8RPhzqNgF239rG09jOBl4Jk&#10;HyuvbIrI/Zi8ayeM/hdZ+fKZ5tGc6XNM33pZLb5WY+5Ne96oFGmXeenkyf8AoJr4y/YbhEHw41YR&#10;/cm13UpvxM7CmB9tA9DXiX7Q+vTeHfhVrGoWzmOQiOJSD/z0YL/Wvb0zt5618v8A7Xk3lfB+ZP8A&#10;ntqNjF/31KKQHWfs7eGrPwt8L9PsrKIRJO8l04Axl5juY/ia9yGB9K4b4ZwfZ/A+kx/9MFrvMUwF&#10;ooopANHFLmiloASgmgZ70HkUAMyPzrj/ABf498JeBdOk1PxTqUFjDECx8yRQ+B6KSCfwqbxp4s0v&#10;wR4avvE2ryrFbWUTSMzHAyBwPxr+Rb9rz9sDx18ffiHezpcTWOiWUrxWdmGGVC5RiWXqGxmmB/Sl&#10;a/t5fstXmojSV8a2sV0zbAkqsvPTryK+o/DnifQPFmmR6v4cvI76zmUMk0RypBr+DRNQvEnFyszi&#10;UHIbPOa/Sr9hP9tLxf8ACb4hWfhvxPfy32h6pOkG2d8iFnwo2jHA5zQB/T78T/AejfEXwbqHh3Wr&#10;WO6SaFzGJF3ASKCUP1DYIrwn9kfxTqN14c1n4eaxcPdX/gu9/s6eaU/MzMN4HYEKvHFfU+l6paat&#10;ptvqenuJre5QSI6nIKnvXxv+z3Cln8ZviUbf7mo6zNcyEdNyoqigD7cHHWlpvajJzQB4N+0d4muf&#10;Dvwx1OKxk8q61KJ7O3cdVkkGAaX9nPwVb+Dvhdo8TxAahd26T302PmlnYcsfrXn37X0pj8I6AgP+&#10;s1u2X8Ca+k/B6BPDOnL0AgQYH0oAreN/G/hz4e+HbzxT4qvI7KxsYmlkkkIHCjJxnqfpX45/E3/g&#10;sZ4W8M6/Npfg7wyNcsoz8t2Ljy9wB/ulTXlf/BX348aqur6b8H9JuHitVjS9maM4DE/KUb/CvwYL&#10;Fjk8n3oA/qd/Z0/4Kj/Dj4y65b+GvFNknhrUL2QRW6PL5gkY9Mk4Ar9Uba4guoUuLZxJE4BVlOQQ&#10;e+a/gd0++u9LvodQsZWhngcOjocMCDnrX9a//BOP443/AMXfgnaQ67cC41PTP3LMDk+WgAUmkB+i&#10;tFFIaAFopO1LQAUUUUAR1l61o2leIdMudD1uzgv7G7jMU9tcxrLDIh6qyOCrD2IrX6UnSmm07oGk&#10;1Zn4N+Pf2K9O8TfGjxH8NfhzdxaJqlpYnVrS2u9zWUyOxxCGALw+zYde20DkfBfxD+Gfjv4U+Ipf&#10;CvxB0a50bUYskRzr8kqZx5kMi5jljJ6OjMvbOa/fYqsX7aF5OOGk0CFCfbdX038TvhN4A+MXhyXw&#10;r8Q9Ig1WxfJiZxtntpCMeZBKuHiceqnkcHK5B/Q+HvELF4Nqjjr1Kff7S+fX5/efEZ3wThsUnVwn&#10;uT/8lfy6fL7j+YL4U/GL4h/BXxInij4eatLp1z8ouIfv2t3Gpz5dxCflkTrjI3LnKlWwR+937MX7&#10;a/gH4/QweG9W8vw541CfPpkr/uLwqPmeykb7/HJib94ozjeql6/LH9p/9hjx18DDdeLPChm8TeCk&#10;JdrtEzeaenpdxoMFB/z2QbP7wjyAfhe3ubizuIru0leCeB1kiljYo6OhyrKwwQwIyCOQa/RsxybK&#10;uJcKsTQkubpJbrykv0evax8Ngc0zHIcR7Cqvd6xez80/1XzP7Dea/l0/ax8dt8Rf2iPHPiISebbp&#10;qkunWhz8v2bTsWsZX0DiLf8AViepr7h/Z3/4KPalo/h648H/ABtMl/c2tlN/ZWvopeWSaOMmKG9Q&#10;cuXYBROvOSPMB+aQfk3NNLczSXE7mSWVi7uxyWZjkkn1JrxuBeF8TlmNxE8XHVJKL6NN3bX3LzPU&#10;4v4gw+PwtGOGejbbXVNaK/3s/a7/AIJX+AEsvBvjD4mXMf77VL+LR7VmHKw2SCaUqf7sjzqD7x+1&#10;frDXyh+xF4XXwp+y/wCBbXbtlv7OXVJWxgsb+eSdCfpG6KPYCvq+vy7irGPFZtXqv+ZpekdF+R+h&#10;cO4VYfLaNP8Aup/N6v8AMKKKSvnz2haKKKAMnXbs2GkXl6vWCF5B/wABBNfHf7LWjJqnibxj8Srr&#10;99NrlyhQv83liIlfkz93PtX1n40JHhPVyP8Anzm/9ANfNX7Hnz/DoyHq082fwkNAH1df31ppllPq&#10;F9IsVvbRtLLI5+VEUZJPsBX4TftQ/wDBWmfw9rl74Z+BCwTtZSmL+0pljubafB5KDg4+tfdH/BRj&#10;4n6l8Of2d9Zl0SUxX92oiUg4+Rjtbt6Gv5CZmMkjyMc7mLH6k5NAz9ZfBn/BXn9onT9bhm8Y/wBn&#10;X2lhgZobazSOVhnsxJxxX76/szftOeBf2lPBFv4m8Mzol4EX7ZYlw81tIedr7RjNfxQ9ea/ST/gm&#10;Z8Wb34ffHW00trmRLHUlaN4M/u2kfCqSPUUAf1prTqghcyRK/wDeUH86noEFFJ3pKADHpRjuaB70&#10;6ncBp54pDwPXFOpaQHzL+1ZoMGofCDVdeEQe70CNr+1OMsssY4I9DXdfArXrjxJ8JfDOr3hJuJ9P&#10;iebd13Ec/jVX9ohQ3wX8Wqeh06X+VYv7MhLfB3QFPQWkY/SgD6BQjFPNMx29KcKAPiP4uRpqH7QP&#10;gqCcZW1u1kjB5+bBr7aJOcY718T/ABMG79ovwmPSdf5V9sEc5oAF5p9NHSnUANwTzThwKKQnBoAO&#10;9LTc0uRQBE8ixIzv0UEn6Cv5m/8Agp5+1h4j8V+P5Phf4X1F4NH0s/P9ncoWcjDBmUqTz2Nf0tai&#10;C1hdKvUwyY+pU1/FF+1VY6vY/G3xImrxukjXspXeCPlLHHWmB88PNMzl3dmZjkksSSa29A8T674Z&#10;1KDVdDvriyuLeRJVeGV4yShBGdpGRxWAc4pOlAH9gX7AP7Sdx+0N8IoJNcnjuNe0aNIb9owFBzwn&#10;yjocD8a+if2gLOC5+GOqJOAVjTzBu5+ZQSK/I/8A4Ip2t9H4e8eXEqOkEk9rsLKQrYB+6ehr9d/j&#10;yR/wrPWP+uLcH/dNAE/wGunvfhN4duZSSz2oJOfQ168D2rxr9n4Y+EHhoY62g/ma9lAx+FIB1FFF&#10;AHB/E7U30bwDrmpxna1vZyOD6ECvEf2VNFt7XwZca+FH2nWJvtEz92Y969F/aCm+z/BzxVMDgiwk&#10;x9axP2a4BD8KNHPdoIyfxWmB0fxp+MHhb4JeBNR8c+KJdsFlEzpCpAklYdlB6mv5jfjz/wAFLPjf&#10;8SNduH8F6rceGtPSVvs5s32SGPPG8EEZxX3x/wAFivHuoW+gaB4Ts5miiMztMB0cY6Gv53c5yQaA&#10;P0C+Ef8AwUd/aO8AeIYL7xJ4mvvEunh132l5KAm3PJyqZr+nf9nj49eFf2gPh/Y+MfDc6O0sa/aI&#10;weY5P4hg88HuRX8QwxX7jf8ABHn4hXVn4p1fwXJIxjvAnlox+UbQScCkM/oxA9qd0pq5xTqBAaYK&#10;dTec0APopBS0AM75601lUgg9+KfwKMBjz2oA+BvE1jH8Gf2jtN8Qaa5g03xaRZtaKNsb3LnLSHuW&#10;r72B6d8jNfEH7V8KT/ET4ULj5k1h5R/wFa+2LUs9vCSeqAn8qYFr618SfGZx4k+PvhbwrJ88Npat&#10;cyR9R8zDBIr7c6V8Pp/xPP2t7+YfMNN0+G3Ptk7qQH2xEqwwKvRUQD0wAK/Ez9vz/gozqnw11dvh&#10;j8IGjN+qt9s1BgHEbA4MYT1981+vXxP1+Xwx4H1fWoP9ZBbSMv1ANfxKfGHXbjxF8SfEOr3Mhke5&#10;v55Msc9XPFMD0w/tg/tGRaxLren+ONVsp5HLlYZyIwT6K24AV+xv7AX/AAUX1fx54gt/hf8AGG+M&#10;19cKFtdRuZBunk6bNoXqa/nZ4zzXa/DvWLzQfG2jarYTPBPBdwskifeX5hnFID+8CN0kVZIzuVhk&#10;EehqWvLfgz4iHij4baDrOS3n2cXzHqxCgE16hkjrTsA6kFApaQCdqB0pM0o6U7AMkjSQbZFDD3Ga&#10;5TxD4G8IeKrGTT/EGk2l7bzKVZJYVIIP4V1h5oA9aQH5z+KfD3iP9lPxvY+JfBayXPgTVJxHfWA2&#10;Qw2TucDYACxB6kk1+gei6taa5pVrq9hIJLe7iWWNlOQQwzXG/FjwvB4y+H+taHIgY3FrIqHqVYg/&#10;MPcV5b+yfrZ1T4S2WnrIZItEkfTEkblnFsShJPrkUwPpodaU9PrTUz1xgU4ntSA+Eksn+KH7T/2r&#10;UP8ASNG8PWjRC3PKi6jbIf6ivurCqgCgBQOnSvij9n4+f8WPHkjclNTmQewr6B+NvjsfDb4X+IPG&#10;CsBLp1lLLEPVlHAFMD51/ab/AG5vhh+zkH028mi1LXBH5i2Cvg492GcGvz50T/gtLY3esRWmqeCP&#10;s1pI4V5vtWdi+uNvNfh18WPiBrHxK8dav4r1e4lme/upJVDnOwMc4HoK81PtR0A/uD+Bnx+8A/Hz&#10;wtF4o8F30c6uMSRhvmRh1GDz1r3Ra/kS/wCCd3x1134W/GvS9FF6U0jV5RDcxOflA9gehzX9cNhd&#10;pfWcN5F9ydFdfoRkUgL1Nx2p2eM03NADqawzweRSg5oNAHxL8c/2Dvgt8YhcavpVqPB/iOXLf2hp&#10;UarBLIe9xafLFJk8lkMcjHkuelfjN8c/2Q/jL8BpJr3xDpn9qeH0b5Nb0wNPaBSePOGBJbnoP3ih&#10;SeFZq/p0qOWKKeJ4ZkWSORSrowBVlPBBB4II6ivtMi45zHLrU5v2lPtLdej3X4ryPlc34RwOOvOK&#10;5J91+q2f4PzP4767zwt8SfF/hFrJNNvpJLTT7pb2CynZntknU53qmRsJ/iKld3fNfuZ8ef8Agnd8&#10;Kvib9o174dlPBHiCTc5W2j3aXcOef3lsMeST03QlQOSUc1+Mnxk/Z4+LHwI1P7D8QdFkt7WRyltq&#10;dvmfT7n/AK5zgYDEDOxwsgHJUV+vZbxFlOe0vq8rXe8JWv8ALo/lr6H5nj8jzLKKnto3stpR2+fb&#10;5/iftX+zV+3N8Lvirpun+FfFl6vhnxaFWEwag6ra3knQG3uDhMtxiOTY5JwobrX3yvTj9a/jur7h&#10;/Z8/bu+LHwV+zaBrkjeLvCsW1BYX8p+020Y4/wBFuTuZQB0jcPGAMKFzmvjeIPDXetlT/wC3G/yf&#10;6P7z6jJePdqWYr/t5fqv8vuP6MqpX/8AqPxFeNfBX9ov4U/HzSft/gLVle9iQPd6VdYh1C1/66Q5&#10;OVzx5kZeMngNnivZb/8A1H/AhX5Fj8LWw7lRrxcZLdPRn6VhsRTrxVWjJOL6oxaKKK8A7AooooAK&#10;KKKACiiigAooooAKKKKAP//U/dSiiivDOgKKKKACiiigAooooAK+Ev27P2iF+EPw7bwX4cudnivx&#10;ZDJBCY2xJZWByk9xxyrNzHEeDuLMDmMivrv4g+O/D3wy8Gat468VT/Z9M0e3aeYjG9yOEjQHGZJH&#10;IRB3ZgK/mP8Ai78UPEPxk+IOrfEHxK/+k6lLmKAMTHa2ycQwR5/hjTAzj5jljyTX6P4c8Lf2ljfr&#10;ddfuqb++XRfLd/JdT4rjTPvqOG+r0X+8n+C6v9F9/Q88tbW5vbmGys4nnuLiRYooo1LPJI5AVVUc&#10;liTgAck1/Tl+yX8CYfgD8HtO8M3iJ/b+on+0dclXBzeTKP3QYdUgQLGMcEhmH3jX5kf8E4f2dh4w&#10;8XN8bPFdru0jw5KU0aORfludTXGZsHqlqDlT/wA9SCDmMiv3Sr6nxI4iVaqsroP3Y6y9ei+XXz9D&#10;x+BMkdOm8wrLWWkfTq/n08vUbTqKK/Kz9FCvjD9qFPsvjf4bap0/4mE9vn/eQN/Svs+vjv8Aa6iM&#10;dv4C1If8uniJcn2kiZaAPriwffZQP/eiQ/8Ajoq51rI0GUT6NYyjvbx/+gitemwCkNLzSHgZpAHT&#10;rS9qZu4BoznrxQOwo60HHFQvNFG37yRU9iQKkDZGQcjrxQI+Iv25/wBmxP2iPhLeaZp42a1arvtJ&#10;Au5vlOcfjX8kPj/4c+LPhv4lv/C3iewmtbuwk2SbkYLzyCCQM5GK/u7PI7+lfNHxa/ZG+Bnxquft&#10;vjvQRPOOS8DCAuf9oqMnp60DP4s9M0nUdVvIrHT4HnuJ2CoiLuZsnsK/ol/4Jefsea54Dmn+Lfji&#10;Bree4iEVraTxFJFOdwkBPbtX3l4M/YJ/Zo8EahDqmm+FIJbi2IMTzO7lCOfX1r7Fs7S20+2js7OM&#10;RQQgKiL0AHQCmI8m+P1qb34PeJ4MZzZMcf7pB/pWZ+zndm6+F2mnOdmf1Aruvilafbfh34itz306&#10;4P8A3yhNeQ/soXf2r4XW2TnYU/DK0AfTdIaWikB8l/tlJj4T298B81rrenMP+BShT/OvoXwJL53h&#10;HS3HOYF5rxT9rq1+0/BHVn/597i0n+nlyqa9S+Etz9r8BaTNnOYE/kDQB/O//wAFf/h5qWg/FXRv&#10;E0Vu72OoWMjvOqkoj+btCsfU1+N3Sv7X/wBp/wDZt8K/tJ+ALnwlrhNvdAB7a6RQXRkyVXnjBPWv&#10;5sfit/wTc+PXw/1iW10/TW1a2LkQtagzOVHTO0YFAz88O27JPav6f/8Agkj8N73w18HLnxRqMTwy&#10;6jcSKgZSu6I4ZWGeor83v2d/+CXvxS+IWr29x8QIJNA02OVGmS7hkQyRA5ZVKngkd6/pk8B+CdB+&#10;HHhLTfB3huAQafpkCW8IHJ2oABk4yx9zQI7LOKMnrWVrOs6XoGnyaprF3DZ20S5eWdxGgH1YgV8T&#10;+MP+Cg/wA8I6v/Y8urRXTh9rSRToYx+IzQB927ucetIWYHpxXifwn/aE+FHxntDP4C1+z1KWMfvY&#10;YZNzRnGSDwBmvbM4oAf1FIKOcUoOaAF9qKKKAPhv4qA2P7X3gO/HAufD97bH0J80NX3EDnDDoRmv&#10;iD9oIfYf2hvhPqPT7Q17aZ/4Bur7bhO6GNh3Vf5UATZ7UU0cGnUAIa+IvDf+l/td+K7j/nhZ2MWf&#10;TapP9a+3c9a+Ifhqftn7UPxAuOvkTwQ59NkYP9aAPqf4jaN/b/gjWNL53S2ku3HOWCkgV/D/APFL&#10;w7q3hfx9rmja3A1vdQ3k5ZGGMBnYj07V/dq4DIVYbgRgj1Br8Vf27v8AgnJL8T9auvib8LykWpXA&#10;Ml5buTh3A/gCj0oA/m0Bx6enNdz8M/Dt34q8eaHoVmjSSXN9bphRnguK9t/4Y3+PA8QJoLeG7wSN&#10;Js8wwSCPrjO7bjFfsl+wj/wTbvvhzr8fxP8Ai8qPeQj/AEPTwQ6Doyylhghh6UwP1u+C3hdvBnww&#10;8PeGGGGsLNIyOnPX+teo1GihQFQYVRgD6UbsnaDz3FICWio93p0pc8Y5oAfnNFNXdjmnUAJRQOtL&#10;QBieJJ/s3h7Urj/nnazN+SGvkz9iOAx/CQTHrNfX0n/fU7Gvpz4iT/ZvAmv3H/PPTrlvyjNfPf7G&#10;dv5XwY02T/nsZZP++3JoA+tO1fJ/7YEufh5pll/z8a1ZDHrtfNfWI96+QP2u5c6T4Qsf+fjXYhj/&#10;AHVJoA+lfBEfk+E9MT0t1rqgc1h+GY/J8P6fH0xbp/Kt2mAUfWiikAUU0MDzS5oAD6Uh6UpIHWjr&#10;QB8Kf8FFZdaj/Zi8Qx6GXW5kKAlM52A5bp7V/HxcM7TyM5+YuxJPXOa/uq+LHgG0+JfgLWPB96Af&#10;7QtZYYyf4XdSFPPoa/jc/aP/AGc/HH7P/wAQL7wx4gs5Xtt7yW10ql45It2AWZRtB9s0wPnLOTVy&#10;xmmtr2C5tXKyxyKyMOoIPBqoFPTn6Cvrz9kn9mrxd8dviho2mwaVcSaIlzGb+6Vf3cMRJBZiOgzQ&#10;B/Vz+zBLet+z74Ia+3NN/Ytuzu3ViyZzXln7N4Fx4/8AGV9nJe/uDn/gWP6V9UeF/D1r4O8Haf4a&#10;tcCHTLJLZMf3Ykx/Svln9k5PPvfFF83V765wf+2zCgD7S6/Wl9qbkinCkB8gfth/8il4d/7Dtt/O&#10;vpvwp/yLen+vkJ/KvmP9sP8A5FLw5/2HbX+dfTvhLnw5p/8A1wT+VAH8t3/BVayurL4/BboNmW1E&#10;iZ/uljX5eckZNf06/wDBUH9kjVvi3oMPxN8F2Zu9Z0uMJcInX7MgJJ/Ov5otW8P61ol1JY6nZz28&#10;0TFWV42XBH1FMDHxyAOh9a/o2/4I4aPqEHhTXNWm3C1mQxoP4dwcV+CXw++E/jn4la7Y+H/CulT3&#10;dzezLFGAhC5J7tjAr+v/APY++AcX7Pvwg03wvNhr+VFnuuMFJHALJ74NID6vByaX2qPJHTr+VAY4&#10;zQBJSZ9KZmjJB4Gc0AO9xTqO1FABSe9ITziloGfDsnP7ZdyD/wBAKH/0KvuIV8Oyf8nl3PtocP8A&#10;6FX3HigQySNJUaKRQ6OCrKwyCDwQQeoNfk9+1X/wTxsNfF58QPgHbxWGpHdNd+GwRHa3J6lrMnCw&#10;yH/nkSI2/hKYw36yUV62T53i8sr+3wsrd10fk1/TXQ83M8pw2PpexxEb9n1Xoz+PjUtN1DR7+40r&#10;VraayvbSVobi3uEaKWKVDhkdGAZWUjBBAINUq/eP/go58EvAOq/CjUfjQtkLTxVocljCby3wn2yC&#10;4uIrfy7kY/ebBJlG++uAudvFfg5X9GcOZ7TzbBrFQjyu9mvNW27rU/Ds9yeeW4p4eburXT8tfx0P&#10;6vvgU+jv8FvAiaBdQ3lhB4c0u3gmgYPGwgto4zgjuCpDDqCCDyCK9Wr+c39jb9rjVvgD4kj8L+KJ&#10;5brwFq04+2Q8yNp0z8fa4F5OOnmoPvqMgbwM/wBEun6hZatYW2qaZcR3VpeRJPbzwsHjlilUMjow&#10;JDKykEEcEGvwXivh/EZXjGqmsZNuMu/l6rr95+xcOZ1RzDCrk0lGya7f8Blv+VOpo606vlz6ESlo&#10;ooA5fxn/AMilq/8A15T/APoJr5q/Y6/5JuT/ANN5v/Rhr6W8af8AIpav/wBec3/oBr5p/Y5/5Jv/&#10;ANt5v/RhoA+fv+Cp3hm91T9njUdXtY2l+xlMhASeSOwr+UYr8x7cniv7vfiP4F0b4keENR8H65Gs&#10;ltfwvH8wyAxBAb8DzX8on7Sf7Afxf+DXiS/l0vTJtX0PzWMN5CmEKk8cE5oA/Pzg8Yr7b/YC8FX3&#10;jP8AaE0W3tkZltj57kDI/dkGvDPBvwA+KnjfWV0XQtBu5rljgKExz+OK/o6/4J4fsOy/s/6I3jjx&#10;6gbxNqADRwlSrWaMMNG3UMT1yKAP1Pt18uGNP7qKPyFTGm9OfSoHuYIyfMlRR/tMB/OgCzkUE4qC&#10;KaKYZidXH+yQalOTwaAHZ703vSDOMHk07tQNi5paaOKdQI8V/aI/5Iv4s/7B0v8AKsX9mT/kj2gf&#10;9esf8q2/2iP+SL+Lf+wdL/KsT9mPP/Cn9A/69Y/5UAfQnSikHSloA+JviTz+0d4UH/TZf/Qa+1z1&#10;r4o+InP7SXhRfSYH/wAdNfbNACUE4paKAEFIfanUwsoBJOAOuaADqaQ9cGvlX4yftjfBH4LXD6Z4&#10;n1+2XU1GRa7vm/MAivAfC/8AwU+/Z51zUfseo6rBpse7aZZJCw/ICmB+lDKCCp5BGD+Nfg1/wU2/&#10;Yk8ReJNUb4yfDiBrkFf+JjaqpxEqjhk2gliT1r9ufB3jbw18QNEh8ReEb+LUNPuBuiniOVaulurS&#10;2vbd7W9iSeFxh0kUMpHuDkUAfwYah4X8Q6Xcta32n3MUiEgh4nHT6ivSvhR8BfiJ8XfFOn+GfDml&#10;3DPeyBTI0bqqpkbjnbjgV/Xr4w/ZG+BXji9a/wBc0BDMxyTCViGfoq16L4C+DHw7+G8C2/hTR7e2&#10;2cK7Ro0g+j7c0AeY/spfs76L+zl8LrDwfp7m5vPLU3dy6BJJXPPzY4+XoK7r49ED4Y6vkdIW/ka9&#10;nAP+e1eL/H4EfDLVv+uLfyNAFj4AcfCHw0P+nRf517Ea8f8AgGMfCPw2P+nNa9gNIBab/KlJoFAH&#10;gf7TM5g+C/iID/lpAI/++iK1vgJB9n+GOjRgYAt4/wD0EVyX7WE3kfBnVBnHmSwR/wDfTivRfg9B&#10;9n+H2kR4xi3T+QoGfjX/AMFjfAmrXOl6B4p06FpbWJn+0uAcJnp2r+evp7V/cd8dfgx4a+OfgG/8&#10;D+JIz5dyh8qQHDLIB8vPpmv5ivj3/wAE5/jJ8L9cuP7DsX1jTmdjE1rG8rBc8ZwDQB+cpyRjsK/c&#10;3/gj58Nby48S6n49mjZYbQhEZgeSy9jXxX8Gf+Cevxy+KeqwW8+lyaXZmVVuJbkGF0jJ+ZgrqMkD&#10;tX9PH7N/7P8A4X/Z4+Htl4N0FRJcRxKLq6I2tPIP4iOn5UxH0MDxk0gNMJwvPHvQDxnPPb3pDJaT&#10;IpoJpOe1Ah5NNI9aUHtS96AEAxSAkmn0mOc0AfD37Sp+1fGX4WWX/PO6uJT+WK+2LYYt41/2F/lX&#10;xJ8cz9q/aN+Htn18mCaX9cV9vwLiJB/simBKema+H/gv/wATn4++PdfPzf6YIAeuPKXHFfbF5MLa&#10;0mnP/LKNn/75Ga+MP2T4TfX3izxC3P27VrqQN7FyKQH0v8UtEfxB8P8AXdJgUtNcWMyRDr87IQD+&#10;dfxE/FTwvqng/wAfa1oGr5N1a3kquSpXJ3Hsa/u0YZUqRweD9K/Fv9uz/gnK/wAUdXn+I3wrjW31&#10;KRS9xZxRNI0z9Sw+bqaaA/muBPavTvg54Rv/ABt8SNB8PaejSSXV7Eh2gnjPtmve7L9hT9oa518a&#10;C/hq7gkLbQ80TRof+BYIr9nP2Ef+Cch+D98vxG+KxWbWvle0slPFs6n7xbo+RSA/Uj4Q+GR4P+G+&#10;geHCMNZ2caP/AL2Oa9K781EuEAVRtA4AFPDHOCKYD6KbuHSgtSAX6UdOKAciloATvS0UlAHP+Kr7&#10;+zPDOrX+cfZ7OeTP+6hNfNX7G9mtn8IrdoxtS6ubi6Ax1aeRmJ/WvWfjvq/9h/CDxVqGdu3TpkB9&#10;PMXb/WuZ/Zi0s6V8GvDkBGGNnEzZ75XP9aYH0Amcc9adjvQBijHNAHxH+ztx8VfiBj/oKzVu/twW&#10;V1e/s/eJTa5xFZyu+P7oXvWD+zt/yVT4gf8AYWnr6t8e+EbHx34Q1XwlqYBttUtpLd8+jjFAH8IN&#10;3k3Up6fO1Vsda+xP2rv2WPHXwK+IWp2k+lTf2RLO8lnMil1MRJ29M449a+SbbTdQupxbwW8ryMcB&#10;QjE/ligD1n9nvTb3Vfi74csrAN50l2m0qOeCK/tq8GwSW/hXSYJs+ZHaQq2euQozX84//BMr9jzx&#10;X4k8dwfFfxfYyWOkaUwks2lUjzpBwVweRiv6WIkSFFjjGFQbR9BSAl6cUdeabnn+tIG/KmA8e3Sn&#10;UwkkcdacM45pALSHpS0UAIP0rxD9pC0tL/4IeLrW9hjuIX0+TdHKodDjkZByOCMj3r3CvGP2hf8A&#10;kjHiz/sHS/ypqTTutxNJqzPykn/4J7w/En4Y6X49+E+qLYa3ParJPpGoMTaXD4yfJmALQsf7rhkJ&#10;PVBX5v8Ajv4e+Nvhl4gm8L+PdGutE1ODkwXSbd65wHjcZSSM44dGZT2Nf0wfsyD/AIs9oH/XrH/K&#10;vQfiR8Kvh/8AFzw+/hn4iaLbazYtkx+cuJoHYY3wSriSJ/8AaRgccHI4r9GyDxExeEtRx37yHf7S&#10;+fX56+Z8PnPBGGxN6mE9yfb7L+XT5fcfyhaFr2t+GNWtte8OX9zpmpWTiS3u7SVoZ4nHdXQhgfoe&#10;lfrF+z//AMFJrny7bwj+0BD5qArHF4ksosOMcZvLeMYb3khXPTMZ5avNP2if+Cc/jn4fi68UfB+S&#10;fxboEe6R9PKg6vaoOeEQBbpR6xhZP+mZALV+assUkMjwzI0ckbFWVhhlYcEEHkEHqK/TK+GybibC&#10;X0ku60lH9V6PR+Z8BTrZpkOItrHyesZfo/lqvI/rR0HxBofinSLbX/Dd/banpt4gkt7q0lWaGRT3&#10;V1JB9D6Hg81sV/MD8F/2hPif8CNX/tDwNqbLZyuHu9Kucy2F1j+/FkbWwMCRCrgcbsZFfuV+zx+2&#10;D8Nfj5DFpKSDQPFYTMujXcgJlIGWa0lwonUcnGFkABJTHzH8O4o8P8dlN69L95R7rdf4l+q09Nj9&#10;SyHjDCZhalU9yp2ez9H+m/qfWlFFFfAn1wUUUUAFFFFABRRRQAUUUUAf/9X91KKKK8M6AooooAKK&#10;KKACiivjr9tH9oRfgb8MZLPQ7gJ4s8TLJZ6UFPz20eAJ7vHbylYBP+mjKcEBq78sy6tj8VDCYdXl&#10;J2X+b8ktX5HJjsbSwmHliaztGKv/AF6n55f8FAv2i/8AhYXjL/hUvhW53eHvC9w32+SNvkvNUTKv&#10;yOqWwJRfVy55AU18afBz4V6/8Z/iJpHw+8OqVl1CXNxcFdyWtrHzNO/ThE6DI3NhRywrzJmZ2LuS&#10;zMSSSckk9STX7/fsJ/s8f8Kh+HQ8ZeJLby/FfiyKOeZZFxJZ2B+aC355Vm4klHB3FVIzHmv6NzfG&#10;4bhPIo0cN8drR85PeT9N38l2PxbLsLX4hzV1a3w7y8o9Evy+9n2h8NvBegfDvwvpfgjwtbi20vR7&#10;Rba3T+Ihcbnc4+Z3Yl3b+JiT3r0SsbTv9e3+6f5itmv56o1JVE6k3dttt92z9s5IwShBWSCiiitQ&#10;Cvk79sGLb8O9K1D/AJ9NesDn03vtr6xr5j/a6tvtHwWvn/59r+wuP+/cymgD3TwXL53hXTJc5zbp&#10;XUVwHwvuvtfgTSJev+jgV39ABSEZpaQjIxQAzjnPA9a/Lf8Abg/b/wBN/Z/aXwd4NeC88RqNssT4&#10;Ijz+B7Gv0X8e+IF8L+DNY8QMOLK1kk/IY7/Wv4lfjh411rx78UPEHiDXrg3NxJfTqGPQIjkKOp7Y&#10;oGfUOr/8FEvj5qOuf2xHfiDJLCND8o59MV+i37GH/BTnUPE/iWDwJ8ZblUa8YLbX0rBEUnCrHgKM&#10;lmNfz3j0HerdhdXFlew3dq7RywSK8bKcFWByDxTEf3v2l1Bf26XtrIJIZRmNl5DD1FWvSvjT9g/x&#10;xf8Ajj9m/wAKXmqSNNcW9oInkY5LFCRkk8/nX2aOlIBuD2p4GKOOlL7UwOd8XQi48L6tbnnzLKdf&#10;zQ181fshzf8AFDXVnn/Uz7cf7pK19V38QuLG4hPR4nX8wa+Pf2RpSln4gsG4MF7cDHsszAfpSA+z&#10;ulFHtRQB4J+09b/aPgR4w7mKwaUfVCDWp8A7n7T8L9FkznMEf/oC1ofHKz+3/CLxbaEZ8zS7gfku&#10;a4r9ly8+2fCXSGznbCg/TFAz6IIycEZppVH+8AR9Kmo4oERrwMYA9qCOfpSn1xVe63i2mKdfLfH1&#10;waYH4Cf8FUf2uNWsdZPwO8KXTRC3BGp+W4+/wV3DHGVPavwSknmlcs7lm9Sea+xv28bu/vP2kPEl&#10;3fAiSSQHLDrjj+lfGoGRkDp1oA9i+DHxj8W/B/xppviLQb+eCK3uY5JoUchXUMC2R0OQPSv7L/gJ&#10;8ULb4w/Cnw948hYGTVLNJ5VB5R2J4PSv4bwdpz39K/q6/wCCWN9q15+z5ZrfkmCNQkGc4AU4IpDP&#10;06H5073pFzjmloEFFITR05oA+JP2rB9m+Ivwe1UcfZ9enQn/AK6wla+0rJt1pCfWNf5CvjT9slPs&#10;9r8P9Y6fZfFNmmfTzTt/WvsTSW36bbN6ximBo0nelopAJXxD8Dx9p/aD+KN11H9sMin2WFRX28em&#10;a+If2bsXXxQ+IuodfN1u45/3QFoA+3ecU0kHIx1p9GO9AFcQxA/6tSfXAqQ8cqPbipCBim579qYH&#10;nXxM+JXhn4UeE77xd4nuY7e1s4jL87BS+OoXPfmv5xPjn/wVK+KfiLxJe6f4OaK20mKRlgkQBZCA&#10;SOSFGeAO9fRH/BY34p6kiaD8PbC5eGAPI9xGhwJVZejeor8AyB26CgD9h/2f/wDgqX478NeJLLTv&#10;Hii60u4lC3E8r5Manv8AdzX9GXw3+IXhz4o+D7Hxj4WukurG+Tcrqc/MANw/A1/CLyOe+etf0Vf8&#10;EePihrGqeHdd8DavcNNBZtGLJGP3ASS3fnNAH7mLTqaD6U6kAnQ0tIRRyBQM81+Mk/2b4VeLJ842&#10;aRdn8o2ry39kWHyvgZ4abp5tnE//AH1k12v7Q919l+Cvi+TOM6XOn/fSkVj/ALMVqLT4LeGIcY26&#10;fAP/AB2gR7/Xxp+1efO1f4d2fXOtNIf+Axkf1r7Mr4s/aVf7R8Svh3Ydf9Imlx9MCgD7C0hQml2a&#10;+kEY/wDHRWjVWyXbZwJ/djUfkKtUAFIelLSHp1xQAzGBhegrzX4gfF74e/DC2E/jLWrTTNwyguJA&#10;m4+gzWf8bvihY/CD4ba144vSGOn2sk0SZALugyAM8Zr+Oj4/ftCeOfjl401LXtc1C4aynuHkgtGc&#10;+XGpOQAvQfhTA/qi0z9un4G6prI0aLWrTc7YEn2hNn5nivrDw94o8P8AiqxTUtA1C2voJADvt5Vl&#10;UexKk81/BaJJFYSKSrDoRX6VfsDftleKfgt4/svCWu3sl14Y1SVY3ikYBIGbq44yfSgD+sftyK8a&#10;+LnwG+G/xt0ltH8e6XHfQlSNxBDDPHBBBr1XS7+HVdNttUt23R3cKTIf9mQBh+hrQ/pQB+ZCf8Eq&#10;/wBmxb+O6jsJoUik3oqSPj6H5+lfd/w1+Evgj4U6SmkeENNgtFRAjSJGFkdR/eI5NeknI+7Sj8qQ&#10;GbrUgg0e+m/uW8jfkpr5N/ZFhH9i6zcf89buU/nIxr6h8Yy+R4T1ibONljcN+SGvm/8AZEi/4oOe&#10;6/56yg/99ZNAH1oRSHpS9aMcUAfH/wC2F/yKXhz/ALDtr/Ovp7wl/wAi5p//AFwT+VfMX7YY/wCK&#10;S8Of9h21/nX074R/5FzT/wDrgn8qANueCG4jaCdFkjfhlYZBFfK3xD/Y0+BnxL1FtS8Q6JEZmPJj&#10;GzP5EV9YEZGKTaKAPCvhf+zr8LfhHCI/CGkwwsPuuy7mB9QSSa9xPrnAHWnkYrl/GmvW/hrwvqOt&#10;zkBbW3kfPuFOP1oA+Xf2qP2wfA/7N+jh9TdL3UpAdtqkgEintxya/Jl/+CvXiM68JltZBp4fiLjO&#10;367K/Lv9pH4teKfi18Utb1vxDePOqXUsUUe4lFRGIXAPtXz9yODTGf2Ufss/tlfD/wDaQ0mMWE8V&#10;lrG35rKSQGYkdfl4NfZhz371/EJ+zh8U/EXwm+KuieI/D9w0LC7iikAYhSjsFOfwr+1fwdrsPiXw&#10;xp2twkMt1bxvkdyVGf1pAdOOlLSDpRQIQ9aWg0tA7nw5J/yeXc/9gKH/ANCr7jr4clx/w2ZdD10K&#10;H/0KvuOgQUUgpaAPjv8Ab4s2vf2UPHARSWhGlzDHpHqNqW/Jc1/NfX9WH7Q3hOTxz8DfHfha3TzL&#10;i90G++zIBndcxRNLCPxkRa/lPr9y8La6eX1aPVTv96X+TPyPxDpNY2nV6ONvub/zJJoZbeVoZlKO&#10;hwVPUV+zf/BNX9oqfU7Wf4AeLLovPZRSXnhyWU5ZrdctcWeTyfL/ANbGOfk3jhUUV8Q/Fr4fWfif&#10;9nn4d/tBeG4hvhgXwj4njjH+qvNLBhsp2x3ltY41c8AYj/iY5+bPAXjTWvhz400Xx14dkMWo6Hew&#10;3kBzgMYmyUbHVJFyjjupIr6bNcFRzzLalC1pJtL+7OLt935xZ4GXYurlGPhWv7rSfrGWv9dmj+uX&#10;FLXMeCvFuk+PfCGi+NdCffp+uWNvf25P3hHcIHCt6MudrDsQRXT1/NU4ShJwmrNaH7zCalFSi9GF&#10;N7/zpTwKQdKgo5rxn/yKOr/9eU3/AKAa+af2Ov8Akm+f+m8//ow19LeM/wDkUtXH/TnN/wCgGvmn&#10;9jn/AJJv/wBt5v8A0YaAPrs1m6hpemapF5Go2sVzH3WVAw/WtPFGBQBytj4L8I6bL59ho9lbyD+O&#10;OFVP5gV0uMDA6VKQAKYc/nQB8+/tEfHvwz8BPAl54m1q4jSdUIt4mYKzOQduAevNfzP/ABa/4KL/&#10;ABv8c65dNY6j9lsRIfIWPCkJnjoozX0H/wAFeviNqOtfEzSvCSXEiWdjA6vCD8jsG4JHrX41EA/Q&#10;UwP1R/Z3/wCCl/xR8C+KrK08a3RvtEdgk6nBbnvnaTX9MPww+I+gfFXwZp/jHw9KklvfQrLtVtxQ&#10;kdDjvX8Jvf8AHrX9Hv8AwR9+I+o6n4N1fwbqFy9wsM+6EOc7EUdB7Uhn7bjJqSmg/wD6qdQACiik&#10;5oEeL/tEf8kX8Wf9g6X+VYv7Mf8AyR7QP+vWP+VbX7Q//JF/Fg/6h0v8qxf2Y/8Akj2gf9esf8qA&#10;PoIUppKQ9KLAfE3xA+b9pXwqPWYf+gGvtqvibx3z+0z4WX/pr/7Ia+2qYCGjtRnmikA3npXxt+3B&#10;8en+AXwYvvEdm4S/vN1raHPIlZTtPevslsjmvxr/AOCxFrev8H9JnCs1sNRQEDkBtp5pgfzmeM/H&#10;PiTx7r954j8R3ktzd3krSuXYsFLHOBnoK5VXIOckH1qOg5/D0oA/XX/gmX+1X4i8FfETT/hXrF48&#10;2laxKUTzW3CPjPGQcfnX9PMMyzRrKnIcAg+oNfxJfsu2epX3xw8MQaTn7Sbtdu3r2zX9rXh1JY9B&#10;05LgfvRbRBv94KM0AbZ9aT6U7tzSDHSkA6vE/wBoE4+GOq/9cm/ka9srxD9oQ/8AFsNV/wCuTfyN&#10;AGh8B/8Akkvhsf8ATmtevda8k+BIx8JvDY/6c0r1ygBp/WhadRQB8q/thSlfhDJEvWXULRR/38Fe&#10;4fDePyvBeloO0C/yFeBfthSZ8BaXaf8APfVrZcfRga+jPBEfleFtOT0hT+QoA6jJxnFRsiOMuob0&#10;BqajigCJY41+6ir9AKRjhc9lqQ9cCuG+I/iT/hEvBWq6+eDaW7uPrg0wPz9/bd/b10r4A2h8OeDZ&#10;oLvxC65Kkh1QEdGGGwQa/Fx/+ClPx1uNdXWZ7naofeYY32p9Mba+QPjb4w1Lxx8T/EOv6rcyXTy3&#10;8/llzu2pvOAD6CvJ8HNID+qr9iP/AIKBaH8efJ8H+MHh0/xCfkii3ZMpH4AV+pPPr1r+Fz4NeMNa&#10;8D/EbQ9f0K4a3uIryIBxnozAHv6V/bX8NPEI8UeB9G1vO5ri0iLH1baMn86BnddOlOA70ECloEFJ&#10;S0UAfDHxPP2n9rbwhadRFpEsmPq1fcqcKo9hXw14q/0z9sXS+/2XRNv03NX3MOgoA5XxzfjS/B2t&#10;agTjyLGduf8AcNfOn7H9g1t8NkuXB3XMskpJ773Jr039obU/7K+DviedTtaSyeFT7yfKKofs5ab/&#10;AGX8LNHgIwxgjJ9ztFAHu5qM89elS036UAQhI+pRfyp56YHenHFV7qdba1luJDhYkZyfZRmgZ5Z8&#10;XfjF4N+DPhG68UeLL2KCOFT5ccj7TK452j8K/I/Xv+Cv/hqPV3ttF09o4FkKkyruUgHGQ2yvgH/g&#10;pL+0B4h+JPxr1Lwva37poeksqxQIxCl9pDZwcH8a/NPnr60CP7Jv2a/20Phf+0FENN0vU7ddajUF&#10;7MN8/P4Cvs84Jwec81/Cn8KviP4h+GHjTTfE2g3s9q9tOjyeS7LuQHkEAjPFf2l/AT4gj4o/CTw3&#10;41xtOpWcchHfpjJ9zQB7EuMcdKU+lAooABwKWiigD5c/bDvza/A3V7NThtRlt7Qe/mSCvX/hTYDT&#10;vh9oVnjb5VnEuPoor50/bNuDdeHPCfhpD82p+ILUkDqViO4ivrXw7ALbQ7GBRgJAi4+goA2qSgZp&#10;aAPiH9nb/kqvxAz/ANBab+lfbjAHH6V8R/s7/wDJVfH/AP2Fpq+3MUAcH44+HHhD4habJpvijT4b&#10;yORSpLoC2D6GvmfQ/wBgr9nrQtbXXrPRE+0o+8bskZznoTivtLAJ5pdvGe9MDH0fRNL8P2KabpFt&#10;HbW8YAVIlCj9KTXNd03w3pNzrOsXCW9taoZJJJCFUADua2OO9fjN/wAFavjjr3grwVpvgnwzdG2f&#10;VWdLwoxVtg5GMUAcl8df+Cr+leG9fvPD/gS1dzauUNwjb0cg44+U1H8CP+CsWla74gtPD/j+Bo1u&#10;2C/anYJHHk9ztAr+dqaSWaVpZnLux3Mx6kn1qNSVYMmVYHg+9AH96vhnxNovjDRLbX9Auo72zukD&#10;xyxMGUg+4roFr8R/+CRfxv1zxR4b1P4ea/cGVNM2izDNkgHk9a/bkUMBaKKKQBXjP7Qv/JGPFn/Y&#10;Ol/lXs1eM/tC/wDJGPFn/YOl/lQBifsyf8ke0D/r1j/lX0DXz9+zJ/yR/QP+vWP+VfQNABXxj+0r&#10;+xl8MPjtbT69FCvhzxcfuaxZxjFw2OBeQjas4/28rIOPmIG0/Z1UtQ/1H/AhXThcxxOBn9Ywk3GS&#10;6r9e68mc2KwVDF03RxEVKL7/ANaH8rfxk+A/xI+BWv8A9iePNNMUUrMLPUYMyWN4q94ZcDnHJRgr&#10;r3UZGfIra5uLO4iu7OV4J4HWSKWNijo6HKsrAgggjII5Br+sHxd4O8L+PdAuvC/jLTLfV9KvF2zW&#10;1ym9D6MO6uvVXUhlPIINfiT+1R+wtrnwoivPHvwx8/WvCMW6a6tW/eX2mJ1LNgfvrdf74G5B98EA&#10;uf2fhLxHw+YuOEzBKFV6J/Zl/k/J6Po+h+UcQ8FVsFfEYO8qa6faX+a8/wDhz2H9lL9vq4NxZ/Dr&#10;48XgdZCsFh4llOGVuix356EHoJ+o/wCWmeZB+vCOsih0IZWAIIOQQehBr+RWv16/YA/aoubma1+A&#10;vxBvDKdhXw1eztlgEGTYux6jaCYCemDH/wA8wPB4/wCAacKcszyyNrayitrdZR7W6ra2q8/W4Q4u&#10;nKccDjpXvpGT/J/oz9cqKKK/ET9SCiiigAooooAKKKKAP//W/dSiiivDOgKKKKACiiigCC6ureyt&#10;pry7kWGCCNpZZHO1URBlmYnoABkmv5kf2kPjLf8Axz+LOseNZXcaarmz0iBsjydPgYiIYPRpMmRx&#10;/fc9sV+6P7aHi248Hfs0+Nb+zcx3F9axaXGQcHbqE0dvLz/1xd6/m3r9y8Isoh7Otmc171+ReWib&#10;++6+5n5V4i5jLnp4GL0tzP8AFL7rM+6/2Ev2ex8XviP/AMJh4jtvM8LeEpI7iZZFzHeX/wB6C354&#10;ZVx5ko5G0KpGHr+gGvD/ANnH4WWXwd+DnhzwZBEI7xLVLvU3xhpNQuVDzlj1O1jsXPIRFHavcK/O&#10;+NeIZZvmUqif7uPux9F1+e/3LofZ8MZNHLsDGDXvy1l69vlt95f07/XN/un+YrZrG07/AF7f7p/m&#10;K2a8XC/wz3Z7hRTfQU6uggQ14J+09bfaPgX4rf8A597QT/8Aft1Ne9d8V5T8c7P7f8HvF1mRnzNK&#10;uBj6DP8ASmBD8DLj7V8M9Hkzn9yv/oIr16vnz9mS8+1/CbSTnO2NP/QR/hX0HSAKQ9KOBQelAHD/&#10;ABF0FvFPgfWvDq/ev7SSBfq1fxOfHPwXqXgT4qeJPD+pQSQvb6jcKN6ldw3nkZ6iv7mMAnFfmf8A&#10;trfsFeFvj7YyeJPC8K2XiMAtmJP9c3Jyxz3NMD+T3O3nHzDn8KsWNpdahdw2VlG800zqiJGpZiSe&#10;wGSa/QzU/wDgmv8AHXTNSTT54cncAxWJmAH1Br9Jf2O/+CY1p4F8Q2XxA+JUkeoTWhWW2tyhTy5O&#10;uSNxz+NAH3n+wj8O9W+Gv7OHhnQNdUpf+W8rg9klIdP0NfZAx1FQW9rDawR21uojjiUKqjoFHSrP&#10;akAUh6UA03NACSDMTD1U18Xfsyn7H4y8ZaX3j1C5GP8Atpu/rX2n1BFfFHwR/wBD+Ovjuw6L9vuG&#10;UexVTQB9s0hOKTJxSjnmgDkfiBai98DeILYjPmabdD/yE1fPn7HF0bj4QacG6qiqfqCRX014hi8/&#10;QtRhxnzLSdfzQivkz9jOXHgO4ss/8e11PFj/AHJGFAH2XSZpab3oQC9qYcYIPQjmpKT3oA/mf/4K&#10;ufs3+JPD3xEHxX0KxkudCv4Y4pnhUsYpVUs7OADtXnqa/Gge3Ff3j+N/BXhz4geH7rwx4ntI72xu&#10;42SSKQZUgjmvyw8W/wDBJD4O6rrs2rabdXVvHM5b7NEdkUYJzgYPamB/Nj4K8Ha/498S2PhXwzaP&#10;e6hfyrFDGnUkmv7L/wBkT4PSfBD4HaD4Kuzvu4ozNM5G0hpsMVIyfunivOf2fP2DPgx8Ar0a7oNp&#10;Lcapgfvrt/O2nrld2cfhX3AowAMbQOBjpQA8HijdzWZq2r6dodhNqWqXKW1vApd5JGCqAOTknivg&#10;D4g/8FKPgZ4A106DP5moSh9hkt5VKA9MkhW4pAfoiTn6Uc4xXgPwe/aO+G/xptvM8LanbPdBA72q&#10;zK8qBumQOf0r33IxxyexpgfHP7bUJPwy0S9X/lz8T6TOT6BZRmvqzwzMLjQbKYfxwqfz5r5p/bRg&#10;DfAjU7rH/HndWdxn02SrX0B8PJvtPg3SZv71rEfzQGkB2lITS0hFACNwh+lfEX7J/wDpOteNr8f8&#10;tNcv+f8AdlK19sXEnlwSyHoiM35Cviz9jiPdpPiO5P8Ay21jUHz/AL1wxoA+2aWikwKAAkCmf1p5&#10;pAAaAP5yf+Cx/hG+sfGfh/xEUZoL2KRt4HyrtbaAfrX4fgjPzZ5r+1n9qv8AZ48OftEfDK+8KaxC&#10;DdKhe0l/iSRMleeDjdjIzzX8oPxO/ZO+MPw08UXXh650HUb6KB2VbuG0kMTgdCCARz9aYHzJ14AP&#10;Ffvx/wAEcPBGpGPW/GLKwtkn8n2JK5r8w/gb+x58U/i74xtNCfSb3T7Qyr9ommgdMRZG4gkAZxX9&#10;YP7O/wAC/DP7P/w6svBPhqFU8uNPtMuNrzyqCC7e5FAHvIGMmnU0ZxSZx2pAPpOoxTd3T3pc80Af&#10;PP7VN19k+AviyXOM2e3/AL6YD+tdP8Brb7J8K/D0WMbbGAY/4AK87/bLmaH9nnxPt+9IsEY/4FKt&#10;exfCqAW/gHRYQMBbSEf+OLTA9C6V8TfHo/afj38P7MchbW5lOP8AfUCvtg18S/FQ/bP2m/CsHX7P&#10;prH6b3oA+2YwFjUegFPpq/dH0p2aQCHpTT0px5pp5oA/OT/gpuuqH9nTUJdMLBYhK0+P7hXHNfyT&#10;NnnPU9a/ue+NPww0z4u/DjWvA2qD91qds0WSu7nGRx9a/jt/aK/Z/wDFfwM8f33hvVLGdbQSv9nk&#10;ZCA6Z4xx2FMD5zI67uPSuh8JI7+JNNjjbazXMQB75LCsIQSswARic46V+if7B37Inib40/ESx8Qa&#10;zZTW/h/TZlkkkkiYCQrhl2k4BGRQB/Ut8JmuX+HPh8XYxIthbKfXCxKBXo4qlp1nFp9hbWMChUt4&#10;kiUD0RQP6VdHtSAXH5UvQUtMyc0wOH+JtwLX4f8AiCYnGNOuB+aEV41+ybB5Hwxh/wBpk/Ra9I+N&#10;1x9m+FPiWbpixk5+vH9a5P8AZnt/s/wvsv8AaP8AICkOx9B9OaKBzzS0CPkD9sP/AJFLw5/2HbX+&#10;dfTnhL/kW9P/AOuCfyr5i/bD/wCRS8Of9h21/nX074S/5FzT/wDrgn8qAOiJxS0UUANI9+lePfHr&#10;TbzVfhR4hsdPBM0lo+0DrwDXsWOc1Wu7WO8tZrOYZSZGjYHuGGKAP4OPGttNZ+K9Wt5s70vJw2eO&#10;Q5rmffPNfq9/wUL/AGLde+Gfji78deC7Ka50TUpGllWKNisDHkksM9Sa/LD+ytRPH2eTOduNp60x&#10;o1vBtvNd+KtJtbYHfJeQgY56uK/ty+BOmXukfCnw/p+oZ8+O0TcT15UV/OH/AME9f2Ltb+KHjez8&#10;deMrOaDQtLkWVEkjKids5UhjjoRX9SFpbpaWsNpEAEhRY1A7BRgfypAWxS03kUbqBCnjilqPdnr1&#10;p2e1Az4fk/5PLuf+wFD/AOhV9xV8OyD/AIzMuf8AsBQ/+hV9xUxBSZ7UGk6UgDA6V/LH+0v8MJfg&#10;/wDG/wAV+CBEYrKC+e603jCmwu/31vtPQ7EcISP4lI7V/U4OeK/MT/gpT8BpPGPgaz+Mvh62Mmq+&#10;E0NvqaoMtLpMjFt57n7NKxb2SR2PC1954e5xHBZl7Go7RqafP7P6r5nx3G2VvFYD2sF71PX5df8A&#10;P5Hxf+xTrumePfDXxB/ZV8SzRpb+PdNlvdCaY/JFrVnHuUj/AGmEccv/AG74718AXlpc2F3PY3sb&#10;Q3FtI8MsbjDJIhKspHYgjBrT8N+ItZ8I+INO8U+Hbl7PU9Juory0nT70c0LBkPoRkcg8EcHiuh+J&#10;/imw8c/EDXPGmnWv2FNeu21KW2H3Ibm7AluUT/pms7OE/wBnHTpX7dhsFKhjqtSHwVEm/KS0f/gS&#10;t9zPyavio1sJTpy+KF16xeq+53+8/bz/AIJmfEaTxV8D77wReSl7nwdqbwxAnJFlf5niz3/1vnge&#10;gAA9v0cr8Nv+CVmsywfFLxn4eDfur3QI71l7FrO6jjU/gLlvzr9ya/AuOcHHD51WUNpWl96u/wAb&#10;n7LwjinXyqk5bq6+52X4WEPPFA6Uh60vPSvkz6U5fxn/AMilrH/XlN/6Aa+bP2Ov+Sb9f+W83/ow&#10;19KeM/8AkUtY/wCvOb/0E181fsc/8k3/AO283/ow0AfXhNNzT6TAoQB1FJx+FLikxnrQB/Mp/wAF&#10;dPh9qGifFHTvEvlO1tfwvIZQp2qS3AJ6V+Oi8cnmv7ZP2mf2d/Cf7QvgC78MeILZHmCE28xGWjcA&#10;7SOnQ1/Mh8Tv+Ce/x18D+JbnTdJ0W81PT0dhHdLEwVlzx0BH60DPgsZJwK/ov/4I9fD2+svCer+M&#10;rmJ4kefy0LgruDDqM9RXwJ+z1/wTk+K3jrxrZJ480m60vRY5A80kkTbXVeq8gYzX9PXwt+Gvhv4U&#10;+DrDwh4Yt0trOyiWNQoxnHc0CPRwBk0pNNyAOTSHOaQxw6Zp2ajOegpc8DPSgR4x+0R/yRfxb/2D&#10;pf5Vi/sx/wDJHtA/69Y/5Vs/tD/8kX8Wc/8AMOl/lWN+zH/yR7QP+vWP/wBBoA+g8cUmPWnUU7gf&#10;Evjb5v2nvC4/6a/+yGvtqviXxnj/AIah8Lj/AKaH/wBFmvtke9IAOe1NyTXGeM/iH4O+H9idS8X6&#10;pBptvj780ioOPqRXiFj+2N+z3fXq2cfjHTAznCH7RH8x9vmoA+oT+dfOH7UPwJ0z9oP4X3/gq+ws&#10;wVpLWTBOyfbhTgdcV7vomv6R4isY9S0W7ju7aUBkkjYMpB+hNbP+FAz+H74z/s//ABC+Cvi+98Le&#10;JtLuI/IkbyZthKywg4VxjOAa8ch0nUrlxHBbSs5O0KEJ5/Kv7pvF/wAMfBHjm2aDxHpFrdFhjzHi&#10;Qv8A99EZrzTw5+yz8F/DF59u07w/atJu3fvYkcZ+hFNAfjX/AMEyf2KfES+JYPjL8QNPks4LMiXT&#10;RKCPMJ6kYOOnrX9DaqEAVeABgewqtZ2Nnptstnp8EdtCgwscShFH0AGKsknoe9AiQdKQdaUCjpzS&#10;AWvDf2hzj4Yar7xN/Kvcq8K/aJOPhhqn/XNv5UAbnwMGPhR4bH/Tkles15T8Dxj4VeHP+vJK9WoA&#10;KTmlooA+Ov2vpM6N4TtP+fjXIVx9K+pvDEflaBYoe0Kfyr5O/azJm1DwBZ5+9ravj6CvrvRkC6Ta&#10;L6RL/KmBqe4pB1p1NHNIBOD0ry74zaDN4l+GmvaRbZ3y2cpGOp2qTXqfQVHJEksTQyDKupVgehB6&#10;0AfwffEDTrjS/GesWNyhikjvJgVYEEfOexrjztx0ORX71/8ABRT9gfUb/X7j4rfC6ykla5Je9s7e&#10;JpWduxVVPHvxX41n4G/FZJ1tZfC+qxyFtu1rSQHOcelMDnvhvpFzrvjvQtKtQTJcX0CADnkuBX9t&#10;fwW8PXPhj4a6Ho11nzbe1jDZ69BX4tf8E8/+Cf8Acadqlt8VfijasZYCHs7SaMhVPVXIPIYGv31R&#10;RGqxoMKoAH4UgJaKYScUoPagB1IaZuyKd3pgfC5/0z9se+xz9l0qFfpuNfdQr4V8LD7X+2L4wc8i&#10;CwtEH5V91UMD5c/a7vTD8Ip9PQ4fUb22t19eXBNey/DGyWw8EaVbgY2wJx+Ar52/a4nN1B4L0BD/&#10;AMfetxSMB3WOvq3w/CLfQ7KIDG2FB+lIDapB60maWgBrYrE8SQTXXh/ULe3P72S3kRfqRW7imOgd&#10;Sp6MCPzoA/iD/aXjuIvjb4rhuNxkj1CaMk99jY49q8I6gEnp2r9nf+Cov7JmpeFvGJ+LXg+ykl03&#10;UnP21Y4/kic5O7Izksa/Gh7W4TAaNgenIPWgYW6s9xGiDczsqgfU1/Zd+w3Yahpv7Ofhm31BGjZL&#10;dQqtwQo6V/M1+yB+yz4y+PfxAsFispodFs5le6u2jJUbCG28gDke9f2A+D/Dll4T8N6f4esFCQ2U&#10;CRAYxyoAzTEdLmnUnFLSAKTIoIFJTA+IP2mm/tf4ufC7w4vPl3s166+oVcDP419sWaeXaxR9NqKP&#10;0r4e8fH+3f2vvDlmfmTSNFdivYNK/B9uK+6E4AA7DFADvak6dKWikB8Q/s7f8lV8f/8AYWmr7e7Y&#10;r4h/Z3/5Kr8QP+wtNX27QAcUhNKQKZTAMD8a/nc/4LG6JqMfiDRNXkDC1lZlQ9iQOa/okr4q/be/&#10;Zrsf2iPhbcaco26rp0byWUgG4hjyeOM5oA/jfBPc4B/GjIz616D47+GPjD4e+Ibnw74i064tp4JG&#10;QB42XcFOAeR3pvgf4a+LvHviC18PaBp889xcyLHhI2bAJwT07UAfrt/wR30TU7jxvrGrxbvs0GBJ&#10;xxypxX9IK55zXwr+wt+zBZfs6/DWKCZN2samiSXsrDaS3UDHOMV90g0gH9aTPpTMkdqUsB0oAfXj&#10;P7Qv/JGPFn/YOl/lXsea8b/aF/5Iv4s/7B0v8qAMX9mT/kj+gf8AXrH/ACr6Br5+/Zk/5I9oH/Xr&#10;H/KvoGgAqjfn9x/wIVeqhf8A+p/4EKzrfAyo7mNTXRJEaORQysCCCMgg9QRTqK8c2PwU/br/AGY7&#10;X4PeKIfiD4KtfJ8JeI52V7eMYj07UCC5hUfwwyqC8Q6KQ68ALn4K07UL7SdQttV0yd7a8s5o7i3n&#10;iO14pYmDI6kchlYAg+tf1DfHT4a2nxd+E3iXwDcxq02o2UhsnYf6q9iHmWz57bZVXOMZXI6E1/Le&#10;6PG7RyKVdSVZSMEEdQR6iv6Y8OOIZ5plzoYl3nT0bfWL2b+5p+l+p+Hca5PHAY1VaKtCeq8mt7fg&#10;/mf0/fs7/FmD41/CHQPHoKLe3MH2fUok4Ed/bny5wB/CrMN6D+4y17ZX5Ff8EuvGsxHjb4dTyExL&#10;9l1q1TPCsc29wfxAg/Kv11r8K4tymOW5tWwsF7qd16PVL5Xt8j9X4dzB43LqWIl8TVn6rR/fa4UU&#10;UV84e0FFFFABRRRQB//X/dSiiivDOgKKKKACiiigD4P/AOCjLSL+zfOE+62t6cH/AN3Mh/mBX4O+&#10;G4YbnxFpVvc48qW9t0kz02tIoOfwr+jD9s7wZP44/Zu8ZafZoZLqwtY9WhAGT/xL5VnkwO5MKOAP&#10;U1/NujtG6uhKspBBHBBHQiv6J8KasamTVKMXqpv8UrP+ux+M+IFOUMzhUa0cV+DZ/XVRXmPwY+IN&#10;r8VPhX4Y8fWzKx1fT4pbgLyEu0Hl3Ef/AACZXX8K9Or+fMRQnQqyo1FaUW0/VaM/YqNWNWnGrB3T&#10;V16Mv6d/r2/3T/MVse56Vj6d/r2/3T/MVs13YX+GKe43jrTqZjtThxXQQGOc1yfj20F94I1+0P8A&#10;y0027H/kJq62svXIvtGi38HXzLWZP++kIoA+Zv2P7w3PwksQx5RUBB/Ef0r6rJPrXx3+xzKF8DXm&#10;n55trmWPHp5cjCvXfj18T7X4Q/CzXPHF0wU2UD+Vu6eaVOwH/gWKAPMP2gP2xPhL8AQ1h4i1SFtX&#10;8sypZZO9lHH86+E9J/4LCfDqfVvs2s6WLe034EsCvK5X1x0r+fr4t/FXxT8XvHWreNPFFy73Go3E&#10;kgi3bkiVj9xOB8vFeYDPbjtmmB/b98Ev2ifhn8etEXVvA2pxTShcyWrMPtEY6ZZBkgGvdQOcdQK/&#10;jF/Y1+Oms/BP4yaPq8F9JDp1zcxR30YOVkiGTg57V/ZB4b1qDxF4e03XrUgxajaxXKEekqhv60hm&#10;wI4w2Qig+uBmpOv40bc8mnYpiFpBS0UgExSAc0p60vSgAr4m8D/8S79p3xRa9PPZJcevmJ/9avtb&#10;PPNfFI/0D9ra9/hW6tLRvr8rA0Afa/tSigUtAENxGJoJIm6OjKfxGK+Kf2O5DFa+KNObg22s6hGB&#10;/uzkD9K+2m6GviL9mD/QvG/jzSunl63eNj03tu/rQB9vn2oFIDS0AFNPWnUnWhANx3op9FMBhGBk&#10;0mDj1p5qJyQpI6qCfrQB+CX/AAVV/a81LTJP+FHeC52hMqk6hcxMMgcq0RxhgSD1zX4AzXNxO3mT&#10;yNKx6lmLE/ia+0f+ChK3sf7VXjRLpiQ1ysiKf4Q656V8T5xz0pAet/CD4yeOfg14xsvFngzUZLSa&#10;3kR5IwxEcyrnCSAdVzziv7Hv2bPjDY/G74VaT4ytHR5nhiiuthBAnVBv+nNfxDDOa/qK/wCCP93q&#10;Un7P2r22oBtserAw7s/ckTOR+VAH2z+13Z/bv2d/GMHcWauCOxR1P9K9C+DF6L/4aaBcg532UB/8&#10;hrWP+0PY/wBpfBLxjajndpU7f98KT/Ssr9mW8+2/BbwxPnO7T7c5/wCA0wPfwQaD6UD0pDQBm65J&#10;5Oi38v8Actpm/JCa+SP2NI/+KIvLr/nveXMmf96VjX1P4wl8nwnrMv8Ac0+6b8omNfNH7Gsf/Fqb&#10;e5/56nf/AN9MxpAfXdFJ2zS0AFJilpM0ANI5z+lZOp6HpWrqI9TtkuFHQOMitcjik20AZGn6Fo+l&#10;rssbSGEDj5UAI/GtUDAGTkZ4p5H5VWuZ1traW5fhIkZ2+ijNAHI+OfiH4P8AhzpD634y1SDS7RAT&#10;vncIDj3NfDupf8FOv2cNL14aFNc3MxZ9guIAskR985HFfi5/wUT/AGtdb+L/AMSbzwboN00fh7Sm&#10;MQCNjzXBIbcMdiPWvzI82QsGLNn1zTA/ur+HPxV8D/FPSE1nwdqUF5C4BKLIhkXP95QxI/GvRs45&#10;J6V/Hf8AsS/tS+L/AIDfFKwjjuZJ9E1aeOC9tQR8xchVbLZwFzniv6+NB1ez1/RrTWLFxJDdxLIj&#10;A5ByOxoA+Y/205T/AMKSurU/8vV9ZxY9cyrX0P4Ai8nwhpcX922jH5KK+af21nx8NNItu9z4g06L&#10;HrmQV9S+FI/K8PWCekCD9BSA6KviDxSft37Wtlbdfs2lQHH++5r7eyOtfEP/AB+/teahKvP2fTrS&#10;P8smgD7ayMBeQa8U+Nnx9+HXwF8OSeI/HeoLbxqrGOFSDNKVxkIhILEV65qd6mnaddalJwtvDJKS&#10;fRFJr+OX9tf9orxB8dvizqU0t7I+jadO0VpbZ+WN48o7Dp1xTA/YLXf+CwvgKx1k2mh6ULuyB+aW&#10;dZI3APsMivsz9n79uz4N/Hi7g0TTdRitNYuPu2r5XJ9i2K/jn6njk11HhLxXrfhHXLLWtEu5bSe2&#10;mSRWjbaflIOM+lID+8zJ4K8r+ea8n+InwS+GvxStWh8Y6JZ30hBAnmiV5Fz6Mea4T9lH4vf8Ln+D&#10;mieKbqRH1D7Oi3ewggSY/wAK+k+owKAPgyw/4Jz/ALN9pqh1G50K3u4924wSwgJn6qwNfYvgvwF4&#10;R+H2kR6F4P0yDTLGEBUhhXAAH61155/ClGMfWgAAAJPrTqKKACkx3paaTQB4f+0dP9n+C/iZgcM9&#10;rsH1ZgKs/AG38j4Y6WAMEgn9BWB+1DN5fwg1RP8AntJDH/304rtvgxD5Hw50hPWLP50DZ6gKdRRQ&#10;I+P/ANsTP/CJeHMf9B21/nX074S/5FzT/wDrgn8q+Y/2wufCXh3/ALDtr/Ovpvwj/wAi5p//AFwT&#10;+VAHSUUUUAFFFFAHP+IPDGgeKbF9M8RWMGoW0gIaKdN6EfQ14Of2SPgIb77ePCOm53btn2ddua+l&#10;zTQuaYHO+H/C3h/wnYR6Z4asINOtoxhYoECJ+QroMiggenTpXj/x3+KGn/B/4Y6z431Fgi2cD+Xk&#10;4zIVO0ficUgMD4u/tL/Cf4L27v4u1m3juVBP2QSqJjj0U183+Bv+Cl/7PXjfW/7Einm05t2zzrtk&#10;SL659K/mH+Ovxr8U/Gzx7qHi3XriTE0zmGEtkRrnpxivGobmeBw8TsjDuDigD+9fRNc0rxFpsGr6&#10;Lcx3dpcKHjliYMjKe4IrW74Ffz6f8EtP2tdfutX/AOFQ+M7s3FrsH2KWVhlT0VAOtf0GZ3cgcdaB&#10;nxBJ/wAnl3X/AGAof/Qq+4Sa+HpCT+2Xdf8AYCh/9Cr7g4/KmIdTTS0YFIBFqC9srTUrOfTtQhS5&#10;tbqJ4Z4ZVDxyRSAq6Mp4KspIIPBFWaOlNO2qBq+jP5l/2u/2dL/9nn4nT6dZRyP4V1oyXmhXLZb9&#10;zn57Z2PWS3LBTzlkKP8AxYHynX9VHx++C/hP47fDfUfBPiorb/Kbmx1DAL6feRqdk65x8oyQ65G5&#10;CwyM5H8rcyLFM8SusgRiodc7WAOMjIBweoyBX9F8EcRvNMG41f4lOyk+99n6u2vmfh3FuRrL8VzU&#10;/wCHO7Xl3Xyvp5H6Xf8ABLK2dvjn4lvB9yLwncRn6yX1kR/6Aa/eKv5pv2NP2i9O/Z1+Jk2q+IbI&#10;3Wg69bpp+pSxKWubRA4dJ4x/GEb76dWXkfMAD/SDoHiDRPFWi2XiPw5ew6lpmowrPa3Vu4kiljfk&#10;MrD9e4PB5r828ScHXhmn1icfckkk+mi1XqfdcCYqjLL/AGEZe/Fu69djXxzS0UgOa/PD7c5nxpx4&#10;S1cf9OU3/oBr5o/Y5/5Jv/23m/8ARhr6V8af8ilrB9bOb/0E181/sdjHw5I9J5v/AEYaAPr2milB&#10;yM0tABRRSGgBrDkGq1xaWt0AtzEkg9GAOKtcEUAGgCvDbwW67II1RfRRgU8DHSpW6cUxjgEnjHOa&#10;YHhfx7+P/gn9n7wbceLfGE6hUGIoA4SSRyDgLng5Nfhv49/4LGfEO41gyfD7TYLTTt33LyFJH256&#10;ZBAzivnL/gpb8dtb+Inxu1Twcl066b4eme0NuD+7Z1OQ2Mda/NTrSGf1Cfsrf8FQPB3xa1q18GfE&#10;NV0jVrlQI7qRkit5JDwI1UDO5j0r9bYJoriJZ4GDxuMqw6Eeor+CDSdSutI1O21KylaG4tpFkSRO&#10;GVlOQRX9gn7Afxhl+MHwG0y9uZWnudJSOynkf7zuFySfemI94/aG4+C/i3/sHS/yrG/Zj/5I/oH/&#10;AF6x/wAq2f2hh/xZbxZ/2Dpf5Vjfsx/8ke0D3tY/5UAfQZzRzigHNIRk0AfE3i/n9qXwwM/8tDj/&#10;AL9mvp74leOtL+HHgzU/GGsSLFb2ELPuY4G7Hyg59TXzD4sAP7VPhnno7f8Aos1y/wDwUxu7+0/Z&#10;I8XSWJZCFhG5OTguKAP5z/2oP2uPiV8efF+ozalqD2+liZ44rSByIdikgHb05Ar5Cju7mCZJ4ZGR&#10;4zlGB5U+1QudzMzdSST9aYMn6UDP1l/YA/bo8Z/Drxrp3w48ZXkmpaJq9wlvFJcMXaBpCFAHYKBX&#10;9Q9ldw39rFeWrB4ZkDowOQQa/g58HXN7Z+KNMu9OBNzFcxtGF67geMV/bt8Cbi9vPg34Qur/ACLm&#10;XSbZpd3XcV5zSA9cHNAGKQe1LQICM0YFL2pAMUALRRRQAV4P+0Yf+LYan/1zb+Ve8V4L+0f/AMkv&#10;1P8A65t/KgDpvgkMfCvw4P8Apyj/AJV6pXlvwVGPhb4cB/58o/5V6lQAUUUUAfFf7Tref49+Hlj1&#10;zfPJj/dr7F00bbC3A7Rr/KvjX9oU+d8aPh3Z+pnfH0xX2hbDZbxL/sL/ACoAn7806kxnmloAKQ80&#10;tIBzQBGyKy7W5B45rnD4P8NNdfbW06AzE53suT+ua6fFJigCCOGGABIEWIDsq4H6VKWCgk9BzmlP&#10;pXxN+3H+0dH+zx8J7nU7Ur/a2oo8dkhONzDrzg9BQB13xc/bG+CPwckktPEGtQT3kX+stYJAZl+q&#10;muM+FP7f/wCz/wDFvUl0nRtRksrhm2qL3ZEpPsxYCv5GfG/jrxD4/wDEd54l1+6ee6vJGkJZs43H&#10;OB7Cuf07VtR0q5jvLCd4pYmDqVJGCpyP1oA/vet7iC6iS4t3WWOQAq6EMCD6EcVMDyO9flB/wTL/&#10;AGqtV+Mvgl/BfjGZpdX0VUjSZyB5yY42qB/CPWv1fXqaYHw18MD9s/ak8f3nXZ5EWf8AdFfc5FfD&#10;HwH/ANL+PnxJvOu3UBHn/dFfc/QUgPif9oJzq3xo+H2hJytt59zIvrnAU19o2sYjtoox0VFH6V8U&#10;eLT/AG1+1fYWq/NHpuloGHo7tn+VfbigDAHQUwHYpaKKQBSHJHFLSdBigDnfEfhXw94t02TSPEth&#10;b6jayjDRXEYdT+Br5L1f9gT9mfWr83154SslJbcRChjI+hB/pX2rg03bgYoGee/D/wCFvgf4X6VH&#10;ongvS4bC1QAAIo38erYBP416EOOvU0g65B/CvHfjV8afBvwS8H3XirxbexWyRo3lI7BWdwMhVz1J&#10;9KBHsYP4fWlBI61/MB8W/wDgq58UPEmsXUfgyP8As2zikItp0IDlQeCylRXsv7Lf/BVDxJNr9l4d&#10;+M91JeRXkyQJchUQJuOAWwOAO5NAH9DWWFKDWPomt6Z4h0y31jSbiO5tbqNZI5I2DqVYZ4KkitXO&#10;0Z6BQTQB8N+Ev+Kg/a+8X6kfmj02ytbRfRWUZavumvhf9m5Tq/xe+JviRvnSbWniiP8AsxKFx+df&#10;dFABSUtHagD4h/Z2/wCSq/ED/sLT19vV8Rfs78fFTx/76tNX27QAUmKWkIzQAAYprjPykZU9RTic&#10;UZyKAPF/Gf7P/wAI/Htwb3xL4a0+7uj1neFWkP1JqLwb+z38IfAtyt94e8M6fbXScrOsKrID9RXt&#10;e0mg8DNAxigKNgOFHSsvWtb0nw/p0uqa3dR2drCCzyyttUAc8k1rew5r8Df+CpP7XepaXct8GvB8&#10;5jLAi+lRhlSOCpGM8j3piPuf4g/8FKv2evAGqnSprqXVCrbDLZOjpnPrmvfvg1+1J8JvjhCv/CI6&#10;pD9qdd4tJJF8/HrtFfxOy3E07GSV2dmJJJJNerfCD4veL/hD410/xX4ZvJIZLaVTIiniSMHJU5z1&#10;pAf3M+9eN/tB5/4Uv4sz/wBA6X+VZP7N3xbtfjN8K9H8YRMv2ie3jNygIbZKRyOK1v2hP+SL+LPf&#10;Tpf5UAY37Mn/ACR7QP8Ar1j/AJV9Ad6+f/2ZOPg9oAP/AD6x/wAq+gaACqOof6j/AIEKvVRvzmD/&#10;AIEKzrfAyo7mLRRRXjmwV/KX8TreK0+JXiy1gG2OHXNSjQDsq3MgA/IV/VpX8nnjm/TVfG3iDU4z&#10;lLzVb2dT6iWZ2H86/Z/B1P22KfS0fzkfmXiS17KgvOX6H3J/wTQuXh/aA1OFThbjwveow9dtzaOP&#10;/Qa/d+vwh/4Jn2rz/H/VJwPlt/C967H03XVmg/8AQq/d6vnvFO39uO38sf1PZ4Cv/ZSv/Mwooor8&#10;5PtAooooAKKKKAP/0P3UooorwzoCiiigAooooAhuLeC7gktbmNZYZkaOSNxlXRhhlIPUEHBFfy+/&#10;H/4WXfwa+LfiHwFMji1s7ppdOkfP72wn/eW75/iOwhWI6OrDtX9RFfn9+3v+zrcfFfwNF8QvCdqZ&#10;/E/hSFy8MS5kvdNyXkiUDlpITmSMDkguoBZhX6H4b8Qxy3MvY13anVsn5P7L/NfO/Q+N41yaWNwX&#10;taSvOnqvNdV+vyPnj/gmv8cILG81L4Ga/cBFvnfU9CLngzhf9KtwT3ZFEqDp8sh6kV+xFfyS6PrG&#10;qeH9Ws9d0S6kstQ0+eO5tbiFtskU0TBkdT2IIBr+hf8AZQ/at8P/ALQHh2PSNXkh0/xvp0I/tCwz&#10;sW6VcA3VsD1Rv40GTGxwflKs3veJvCVSnXeb4WN4S+O3R9/R9fP1PJ4G4ihOksuru0l8Pmu3qunl&#10;6H2lp/8Arm/3T/MVs1jad/r2/wB0/wAxWzX5lhf4Z+hz3G45z706mj2p1dLIENRuokRo25VwVP0N&#10;PYEik9vekB8VfsiOYR4r018Zt9Xv1A9hcNj9Kw/+ClGj3Wsfsg+OBaqzNbW8U+FBJOyRfT61tfs8&#10;hdB+Kfjfw3PhZZdRu7iNTwSjPuyB6c19U+OvCOk/EDwnqfg/W4xLZanCYZkPQg8/zoA/g6dSjFSM&#10;MpINMH86+7/2tv2Kfil8CfHOp3EWlT6h4Znke4g1O3jP2dRIxYRHnO5R14r44tvBfiq8YC00m8mz&#10;90JBIxP4Bc0AO8D6bcat4v0jTbYFpbm7iiUDrl2A/rX9vHwT0680n4TeFdM1AET2umwROD1BRQOa&#10;/no/4J7fsHeL/GXjPTPib8QbF9P0GxbzkhmDRTtIvKHY4BxuHPtX9M1vDFbwJBEAqRgKoHoKAJh6&#10;0tIowOuaUnigBM806m47U6gbEIzSGjPrRnNOwhuPf2r4m8TzIf2u9N0uEgzy6Kt2VH3ikT7Scegz&#10;X2de3ltp9pPfXjiOC3RpZHP8KoMkmvhL4J3sHxm/aJ17402QLafoFtPoWnzjlLm2mIcuOnRgRQB9&#10;9460tJ0zQRmkAmOcV8Q/A4/ZPj/8TdPHCpq5Kj1DxK2fzNfb/bmvhk3MXw6/ak2Xx8qHxtMxgbor&#10;SRR4OT68UwPuUHBp1Rgr1ByD/WnE8UgHUU3OOKU0ALRSfWloAQ0zGBg1JTSOaAP51P8AgrB+zDfW&#10;ni6T43aBbySx6mB9tEaEqghTAJIHGfevw2ZCjlW4I6g1/eL448DeGviJ4bvPCni2zS906+jMcsbj&#10;qp9D1H4V+Vvj3/gkF8IfFmtvq+ma7eaHbM277LaQo64+rtQB/Nv4I8Ga3488R2Xh3Q7eSe4u5UjG&#10;xScBmAJ4HbOa/sm/Y/8AgunwP+CWheEph/xMBbI17IV2tJKM4Yj1wcV5h+zz/wAE/vg1+z3cLqem&#10;+brd8uCs9/Gm5T6jHSvuwiOKPnCoB64AAoA8l+Peo2um/CLxPHcuEN5ptzaRFjj97NGyp+prkv2T&#10;NNv9J/Z68FWGqjF5BpkcU3BGWTIzzXhPxx8Zah8bfiBZfAjwFme1tp4bjXr6M8WaKd0fUYfeQQcH&#10;ivu3Q9JttD0m00qzQJFbRIgA6ZAGfzNMDWWlPShelBGaAOH+JUzW/wAP/Ecsf3hpd0B/wKNhXiP7&#10;Ilutr8INMg6skaB/Zhk/1r6K8S6Uuu6Bf6M5wt3A8JPswxXyb+yL4jf7F4m8E6kpt73SNWuI4YH4&#10;c2kZ2o+OuD2NID7NHPNOpgb06UuT+dADqTigHNLQAUUU0jtQA1zjmuO+INzNaeCdbuYOJEsZyMdg&#10;EauxIzwazdY02PWNKvNKm+5dwvA30cYNMD+D/wAXu0ninV5WLMXvrliW65MrGudyAa+0/wBuL4A6&#10;r8DvjRqmnmzlh0y/drq0dhhXjZj8wJ6jOa+LCOM0AXdMlnt7+3ntyRLHKjIV67gRj9a/td/ZInvL&#10;n9mz4e3GpFmuZdGhaUv94sSetfyW/ss/AvxT8bPilo2i6RYvNYJdRPeTMpCJCG+Yg4wSPTNf2X+A&#10;/Ctt4K8HaR4Us+IdLtUtk7cJQB8t/tpu0nhzwTYr1n8WabnHor5NfX+jp5el2yf3YwK+Mv2v76F/&#10;EHwt8Pk5lv8AxNDsHXlBmvtayiMFpDC3VEAP4UAWsd+x7V8Q+ECb39qrxXMy8QCGPPsqZr7eXpns&#10;a+HdMuovC/7XMui3fyy+JbSe+jzx8sChaAPrTx/BNceCNdigyZW0662AdS3lNiv4aviDo+oaD401&#10;jTdWjaK6jvJvMRsggsxbv9a/u9ljE0bwyANG4KkYyMEciv54f+Cin/BP/wAUf8Jfe/GH4W2xu9P1&#10;DfNqFmgLzLcMf+WSID8m0fnSA/C7jrSgEkAc13N18MvH9lJ5V14f1GFx1V7WUH9Ur6d/Zo/Ys+K3&#10;xx8U2KppFxZ6Mlygu7maNk2ID8xwwBxj0oA/ev8A4JZeHNT0L9nvzdSDqby63x7xj5NoxjIr9NV6&#10;Vwfw28BaV8NvBmmeDdIUCHTreOHcoxvKKFLfjXdgEdaAF4oApaKACiijmgBKM9qDTOcc+v6UAfM/&#10;7WUvl/CwRj/ltqdlH+BevX/hjCIfAmjKOP8ARlP514b+1rMp8EaPZOcG41m12j+8VOa+hPA8Rt/C&#10;OkwsMFbZBj0oA6uikxS0AfIH7YRA8JeHT667a/zr6a8Jgjw3p4PaBP5V87ftbWD3PgjS7xVJj0/V&#10;IbqQ9lSPqT7Cve/h/qEWreDNJ1C3YPHcWyOrLyCCKAOyBzS0goyDQAtFFFACZpaTFLQAwmvzT/4K&#10;qzXMf7K+sRwsURriDcR/ve1fpZjofSvnP9qn4Qw/Gz4L674KkUs8sLTRAdTJECVA+poA/iWIO459&#10;aTJxtrufiF4G1v4feKtQ8M67bSWtxZzNGVkUqRzx19q4fBJA6k8YoA+o/wBjW61O1/aI8G/2dv8A&#10;n1OBZdufubuc1/afGcov+6P5V/M5/wAEt/2Y9f8AFHj1Pib4gs3h0jTwGtndSpaVTkEE8Yr+mVV2&#10;gegH8qBnw++f+GzbrPT+wYcfXdX3DjnAr4W0y4bV/wBtjVoYF3QWvh6JvNH3dwflc+or7o74H1oE&#10;PpaTHpRz3oAM0tMqhq+r6Z4f0m81zWrmOy0/T4JLq6uZm2xwwxKXd2J6BVBJpqLbstxNpK7Pkn9u&#10;T4yW/wAI/gPrENrOI9c8VRyaJpiA4cfaFIuZhjkCKAsQ3aRkHcV/NnX0v+1X+0BqH7Q3xTu/EyGS&#10;HQNODWWhWj8GO0VsmV16CWdvnfuBtTJCA1u/sb/s/XPx7+Ldnaahbs/hbQGj1DXJSPkeJWzFa5/v&#10;XLrtI6+WHYcrX9D8N5dTyDJ5VsXpL4peXaP6erPxLPsdPOs0VLDar4Y/q/19EfMOtaDrfhu9Gm+I&#10;LC4067MMM4huomik8q4QSRPtYA7XRgynuDX1V+y3+174z/Zz1UaZMJNb8GXku690hnw0LMfmntGb&#10;iOX+8p+STo2Dh1/bj9pH9lvwH+0Z4ZWy1ZF0vxBYRldK1qCMGW37iKRePNtyeqEjHJQqSc/zv/GH&#10;4KfEH4GeK5fCXj/TmtZcs1rdx5e0vYQcebby4AdeRkcMpOGVTxSyfP8ALuI8LLCYmKU+sX+cX/TX&#10;4szPJsdkeIWJoSfL0kvya/pP8D+nj4ZfFXwJ8YfCtv4w+H+qxanp82FcKds1vLjJiniPzRyL3Vuo&#10;5BKkE+giv5O/hV8YPiF8FvE0fir4eatLp118qzxfftruIHPlXER+WRD78qeVKtg1+5f7PH7fnww+&#10;LqW3h/xxJD4N8VPtTyrqXGnXch4/0e4fARmPSKUhskBWkOTX5vxJwHisA3Wwl50v/Jl6rr6r52Pu&#10;8h4xw2MSpYn3Kn4P0f6P5XPtPxpn/hEtXI5P2Ob/ANANfNf7HYP/AArclupnm4/7aGvqbW7Q6ho1&#10;5ZJybiB0Hf7wxXx/+yrrMGna74v+G852XOg3Kgg8bvNJbgV8Cz7M+1Bz0p1NDAdKAfxFIB1IQaQH&#10;Bp1ACbaXpRQc9qAEaq06GS3kQHl1I+lWcUYOfamB/F5+25od/o/7SfjX7dA0Kz6lK8bEH94vr2r5&#10;L6jHcV/TB/wUn/Yj1r4qWqfEr4a2RvNWtxtubOFMyOpOWkzwMCv5zfEngXxZ4S1abRvEGmXFreQE&#10;q8Tocgjr0zSGckg3MAOpr+qD/gkr4U1Twx8AL+TUFYDUb9bmHcMDYU7e1fhh+y7+xr8S/j54osNm&#10;l3EHh8So1zeMh2eXkEjIOQSK/re+FPw50X4UeBNJ8D6GoW30y2S3DDnfsGMk4BJ+tMRzn7QwDfBb&#10;xaCcA6dL+HFY/wCzHx8HfD47fZI+fwrO/as1uDTvg5rOirIEvNchaws895ZBxx3rsPgHoV34c+EX&#10;hjSr/wD4+obCFZuMfPt54oA9kGOopaaKdSA+IvFxEX7VfhbzDtMzuE/2sRHNfQvxo+G+m/Fr4b6x&#10;4H1iMPBfwMu08/OvK/rXzh+0vFL4J+KXgD4vN8ul6JczjUWPTEy+WnPTqe9fa+n30GpafBfW7B45&#10;4kkUqc5DAH+tAH8Sf7QHwI8XfBHx7feGdcs5kiMsjW8pjIDpuJ9OwIrwVY5HbYqksTjAHNf26/GX&#10;9mz4X/G+z8jxjpkT3GCBdIg85QfRjXxpo/8AwSb/AGeNK1ldZW71GYhw4hl2mPjtimB+Lv7Bf7K3&#10;in40/FPT9Zu7eS20LSJkuJ5pIiUlMZ5jyehIr+tjR9LttE0q10myUJBaRrFGo7KowBXG/Dr4VeCf&#10;hbo6aN4N02GwiXG4xJtLn1b3r0XH+NADu1GD1oHSg0gFpnNKPrRQADkUpzigUhHNACZxXgX7SUgH&#10;ww1EZ5ZCAPwr33Pcc18b/taeK2i0zRPBelAT6hq2oQxSQg5ZYWOGbAycD6Ypge9/BtTH8MPDisOR&#10;YxcfhXp4Oa5zwlpC6F4c07SFPFrbon5AV0Q60gHUnWjcKT3oHY+JvjQhn/aH8EGTiK2tpj+LEV9q&#10;Rf6pB/sr/Kviv9qVbvwx4h8J+PbWJpBHfxWtwwGRFCxyzN6AetfY2kaja6rpdrqNk4lguIldHU5B&#10;BHagDTxinUwHjpQCfzoEPoopOc9aAFpOtLTccUAJ1P0r8DP+C1F3O9t4HsmZhGj3DqB0Ocda/fTH&#10;U45r81P+ClP7O918ZPhO+vaNbSXep6CjSRpGCWEfVjj2FAH8meMdetGc9Kvahp9zpt3JZ3aGOWJi&#10;jBvY4qvDBLczLBAjSSMcKqAkkntgUAfqj/wSVvdUT9o+2sYWkFm9tM8oGdpIXjNf1Pk4yewr8Sf+&#10;CUv7NGteDtKn+KniuzNndXQ22isCGMTjqcgEV+19w4htppCcBUZvyBoA+H/2Yt1z8T/ibfHo2uyq&#10;p9gK+6celfC/7HsyaxqHjvXoOY5Nfuo93qVbFfc/tQB8T+HEWT9qfXri4+9PFGkIbrtjXkj8a+2A&#10;DmvhT4ryv8MP2ivDnxGv3EWi6lB/ZjA/KqTSHmRmPYDtivuG3uYbuBLm2cSRSqHRx91lPQ0DLeaB&#10;TDmnKe1Ah1J3oOe1IB60AGeaCaXFJzxQMb6n0r+Y7/grx8VtZ1j41L8Oo5mGlabaW8piDfKZWXOc&#10;dO9f04gDGPWv5RP+CqnhLW9M/aW1PxFfI32TU4ofs+egWNAvHHfFNAfmL/WlHXafxpCMUoBJx3NA&#10;j+pz/glP8WNU8cfBhvDOr3bXs+iMVV3IykJwETA7ADiv1L1W5Wx0u7u3+7DBJIfoqk1+Of8AwRz8&#10;D6t4c+GfijxBqsbIuqXcH2bcMfu0TnH1Nfq18V9UGjfDXxLqROPJ0y5IP+0YyB+tID5o/YvtWl8L&#10;63rk3Mmo6vezbvVWlO39K+2RXyt+x9pb2HwX0aSYYmuY/OkP+05JP86+qR0pgLSdqWkPSkB8R/s7&#10;kH4q+PyOg1WevtpfT8a+JfgmyaJ8bfGGiXB2T311NeIjcMyE4yB6V9tDg0AP6UUh+tLQAnWloooA&#10;QjNIeKU03mgCNyfLZk6gcV/Gx+3vJcy/tP8AjNrh2Y/bW+U9F9hX9lYAwB6V/Nh/wVR/Zk1Tw941&#10;k+LOiWks1nqjF7uVFJVJD0BPY0xn4sDA5FKOvFOZCpIYEEdjXWeB/Bev+PfEVn4b8OWz3V3eSrGo&#10;RS2Nxxk47UgP6Xf+CQl3qVx8BNTGobsR6kVi3f3No6V+gn7Qu7/hS/i3b/0Dpf5V5z+x18F/+FJ/&#10;BnSPDlzGEvp4Y5rxRwBMV5681237S9+mm/A7xbKTmRtOlEad3bHAHqaBFX9mT/kj3h//AK9I8/lX&#10;0CBgV4N+zXbyw/BbwvNMhR57CKQq3BBI6V7yucc0AL2+tUL7/Uf8CFX8VSvxiD/gQrOs/wB2yo7m&#10;LRRRXjmx578WfGEPw/8Ahj4p8aTPs/sfSby6j5wWmSJvKUe7ybVHua/lV68mv2p/4KWfGGLRvBul&#10;fBrSph9t8QSJqOpqp5SwtnzCjD/ptOu4f9cT6ivxWr+i/CnKZYbLJ4uorOq9P8MdF+LZ+MeIGYRr&#10;Y6OHg9Ka19Xq/wALH6tf8Et/Dck3iTx34vZSI7SxstNRj0ZrqR5nA/3RAufqK/ZKvir9gf4bS/D/&#10;APZ80zUL6Lyr/wAWXEmuShh8wgmCx2wz/daCNZB6eYa+1a/IeOswjjM8r1YPRPlX/bqt+aZ+i8KY&#10;N4bKqMJbtX+93/IKKKK+SPogooooAKKKKAP/0f3UooorwzoCiiigAooooAKKKKAPxw/bW/YtudNu&#10;r/4xfCGwMthKXudb0W2XL2znLPdWyKOYj96SMDMZyyjZkJ+XGha9rPhjWLTxB4dvZ9O1KwlWa2ur&#10;ZzHLFIvRlYcj39RweK/rWr8yP2qf2CdO8cPefED4LQwab4gkLTXmi5WGzv3PLPAThYJ27g4jc8nY&#10;cs37VwV4hwVNZbnD93ZTfbtL/P7+5+YcUcGyc3jctWu7iu/eP+X3djpf2Tv29fDnxCe08EfGCe30&#10;PxQyrBbai2IrDUnJAUMeFt52/unEbn7hBISv06r+P/W9E1jw3q11oXiCyn07UbKQw3NrcxtFNFIv&#10;VWRgCDX3B+zn+3v8S/gxHa+GPFofxf4Th2xpb3EhF/ZxjjFtcNnKKOkUmVwAqmMc16XEXhzCaeKy&#10;e1nrydP+3X+j07Poc+RccShbD5n005uv/by/Xfuup/RBRXhvwd/aN+EPx0sFuPAOuwzXoTfPpV0R&#10;b6jBjrvgY5ZR3eMvH6Ma9yr8mxOGrYeo6VeLjJdGrM/SaGIpVoKpRkpRfVaiHpSAUtLWBsfA/wAa&#10;5Z/gr8ePDnxmLFPDdxYz6ZqaYwn2q9mVYnZvUDNfcumapYazYw6jpsy3EEy7kkU5BB71j+NPB2g+&#10;OvD914d8RW6XNpcoVYMASpIOGUkHDDOQexr4Us/Dfxw/Zelk03wNbT+NfByHFhpzOzXVtH3824fL&#10;Pgkke1AH31rXh7Q/EVt9j1yxgvof7k6LIM/Q15rZ/Af4Y2Oof2la6JbRy7twCxhQD7CvBx+1zLZW&#10;6rrvhu5tbzHzwxRSzEH0yoqk/wC1rr17/wAgTwhq1z6YtGGT/wACFAH3JBbw20SQQIERQAqqMAAV&#10;NwK+DT+0L8cNRO3SvhzrGOzvGiKfx60h+IX7VWqf8g/wZ9n3dPtFx5ePrhTQB948U0sg53AD618J&#10;La/ti6r/AK6x0uwDd2umlI/DaKkHwt/at1T/AI+fFWj2APX9xJIR+ooA+4mvbOP788a/VgKqy67o&#10;8IzJeQgf9dF/xr4vX9nT45Xw/wCJr8R0jz1+y2uPy3GrUf7I/iS6+fWPifrkueqRRRIv54zQM+sZ&#10;vGfheEZl1CFcf7Qrm9W+LXgfR4TcXGoRMAOzc/lXgsX7GvhSTH9r+J9fvfXF0Ys/9810Wk/sffB/&#10;SpRN5eqXjj/n7v5Zh+ROKYjw/wCIHxl8RftDXs/wo+E9tc21tORHqF9cQvEnlNkHy5SqjJwejV9g&#10;fBv4V6F8HPAen+CdAQiG0Ul3b5neRzubLEkn5s45rt9A8M6L4Zs0sNGtUt4UGAFHP51vHPf86AFw&#10;MUCgelA460gA9Oa+bP2jvhRd+PfDsOv+HBt8S+Hw9xpbr9/zWwCAc8ZFfSfUU3B6Hp70AfG/7Ov7&#10;Unh74k283hPxSToviPR2a2mivf8ARxOYm8oGPeF3ltpPGeK+wlljkjDh1YHkEHPHavBPid+zd8PP&#10;iVdrrk9omm67Dzb6pbIBPAwGAyDIXI56ivE7b9lj4jaOWgh+Jmv6vGWLA3kwTaD/AAgIBwKAPuhp&#10;4IhukkRQO5IFZs3iLQLf/X6jax4/vTIP5mvjZP2U/EV22/UvFd9IT1Bup/5BsVqQ/sg6OwH2/Vri&#10;b13O75/76agD6buviJ4FsxmfXdPX/t5jJ/8AQq5i7+Onwpsc/afEdkMdcSBv5GvJLX9kD4dwsHmd&#10;pG7nyxn8811Fp+y98MrXG62Z8fQUwLd3+078H7fIg1uO5PpECf6VzV1+1t8OIf8Aj3ivbr/rlC5z&#10;+Smu+tf2f/hlbY26bux/eb/61b9t8Ifh5a48vR4T/vZP9aQHgdx+17ob8ad4f1GfPTdG6/8AstY0&#10;37WXiKU7dP8ABdxIDwGaQr/SvrCDwB4Nth+50i1XH+xn+ZrXi8O6DAB5Wn2y4/6ZKf6UDPimT9oz&#10;4s3xxY+EvJB/vfN/SsC8H7V/xclGkzx6fpHh+Xi4YbY7nYeu0/Kc1+gSafYR/wCrtoV/3Y1H9KtB&#10;QowoC47CgR4x8Hfgv4c+EWiGy0pWlvLhjJcXMxMkru53HLkkkA9OeK9mwc0+igBBnvRS0hGaADrX&#10;56/tI+GfiB8J/G9h8dfhTYtewhli16yjO1fssQzux3LOecCv0KIqGe3guYWt7mNZY3GGRwGUj3Bo&#10;A8m+FPxj8I/Fbw/bavod4nmlQLiEnayTAAOuGweGyK9Y8yMkkMD75FfJ/j/9jr4Z+M9ZHiWzl1TS&#10;NTRiy/2ffzWkG492iiKqa5H/AIZe8aWA8rSvF2oLGn3c3crH82JoA+41ZSOop+e9fC//AAov42Wf&#10;/Hh4z1BcdMT5/wDQhR/wrX9piy/1PjO+kHYM0TD/ANBoGfc+RRxXwv8A2L+1PY/c11psdN8KP/IC&#10;j+1f2s7L7k9rMB/fsVbp9DQI+58Udq+Gv+Fg/tRWf/Hzp1lPj/p0KfyJp3/C6/2g7Mf6R4Wsp/wk&#10;TP5CncD2/wCNn7P/AIA+OeivpXi6whkmKGNLoxgyxqewbrxX5kXX/BHD4cS6z9qtvEdzHCJPM8to&#10;ywIz9373Svspf2j/AIwQf8fvgW2JH/POab8+VqzH+1J4xiAN94GmyOvlyn+ooQHqPwI/Zr+HHwD0&#10;ZdP8H6dDDdMoWe6RSGk9c5J6mvfrm5gsrd7q5kCRxqSxY4AxXxfc/tealaQmWL4c63qE3TyrR0Lf&#10;kwriNSufj5+0rF/Yv2O58D+Frs7bxJ0MOpLH1/dyLxkn9KQF7w7fRftB/tCHXrH/AEvw54MeKezu&#10;l+aF7kFo5AjcAspHIBOK/QLGTmvP/ht8N/DHwu8M2/hrwvaR20EWWcoMGSR8F3b1Zm5J7mu/AzTA&#10;OetfG/7Vvg7XoLXT/ix4NhZ9W8NuJZ1iUvLJaId0kaAZJLegBr7JwfyqOZFkQxuoZW4YHoRSA8n+&#10;D3xW0P4q+EbLXLCZEuniU3Fq7ATQyY+ZXTgqQeoIFesukcqlHUMDwQa+KvGn7Mer6Br8/jL4Ia/N&#10;4SubmVri+sbSFWjvHblt7PuILE5JFZH/AAsX9pbw2gtrzwrdauIhgzRbcvjvjHemB9VX/wAKPAep&#10;3Zv7vSIHnJyWK9TXY6XoekaNEIdMtIbZQMfu0C5x9K+JV/aN+M9oP+Jh8ONaQDqfJRhx9KnX9rDx&#10;Na/8hPwZq8OOubVj/wCg0gPucADgUor4fj/bN0WNtl9oepQt33Wcw/XGK2YP2yfAb/8AHxFND674&#10;nT+YoA+yKK+Urf8Aa++E8uBLqEURPZ5Ap/UV0dr+0/8ACq74j1WDJ/6arQB9E55waXpXjNr8ePht&#10;dYMerQc/9NE/+Krch+LHgK45TVIT6fOv+NAHpOc9KYTz1+lcU/xF8FxRefNqtukfUsXGK8A+I/7V&#10;XhLTrSfSvhnInirXnBjihsSJRDJ2Mi9cUwOK/aV1Obxj8Tvh/wDDfQpBNPZ61Be6pEnzMlqynDMB&#10;yASOtfcdnbJZ2sVtGMJEoUD2FfGn7LPwR8VeGW1H4n/Fi4+3eMNfeQMSSywWnmGSCNScEFVOCO1f&#10;amKAFooopAef/E7wkvjjwNrPhr+O+tJYo27qzDAI96+af2YfiTaaZZy/BrxNcLbax4dY2sCTsEaa&#10;GPgMAeuT9a+0+nFfJPx2/Ze0b4kaxa/ELwvcNofjHTQPs9/FkgqpyA0YIVufWmB9aA+pyetKDmvg&#10;PTvjX+0Z4BlXw/4q8Cy69DbLtOsCYRiYrxnYF4zXTn9qPxiMA+BZsnr+9PH/AI7SGfa/P1pfrXxP&#10;/wANS+Me3geb/v6f8KP+GpfGQ6eBpv8Av6f8KAZ9smkzXxR/w1L4y/6Eab/v6f8ACj/hqXxl1/4Q&#10;ab/v6f8ACgR9sUhxivif/hqXxl/0I03/AH9P+FH/AA1L4y/6Eab/AL+n/CgBP2hf2HfhR8e/OvL6&#10;0i03Urg7pbyJP3jN6kgivkvwP/wSH+FvhrxBFq+o6xNqEUDhvs8qHY4Bzz81fWh/al8ZDn/hBpvf&#10;96eP0o/4al8Yjn/hBpj/ANtT/hQB9S+B/Afhn4faFD4f8LWUdlaQKBsiXaCQMZrM+J/xD0P4aeEr&#10;7xJrU6xpbxM6oT8zkdAo6k/Svly//aa+LNzEYPDHw2mvZ5OB/pBXaT35Wqnh74J/EX4xeIbLxh8b&#10;rt49OspVuLXQSMCGUcgs643AehoGzqf2VfD2paomq/FfX4mjutcnka0MgIb7G53J1/lX2VVWysrX&#10;TrSOysolihiUKiKAAAOgq1jP1oAXPrSZzxTgKZQIctfjD/wUc/ae/tG7k/Z88EXf+i2rpJ4muYW4&#10;lnUho7EEfwxnDzf7e1OCjg/bf7ZH7S9n+z58Oni0aaN/GWvpJb6NbnDGAYxJeSKc/JDn5ARh5CBg&#10;qHx/Nxd3d1f3U19fTSXFzcyPLNNKxeSSRyWZmY5LMxJJJ5Jr9V8O+GPbVP7UxK92PwLu+/ounn6H&#10;53xvn/sof2fQfvP4n2Xb59fL1Nzwf4R8QePfFGmeDfCto99q2r3KWtrAnVnfuT0VVGWZjwqgseAa&#10;/p4/Z0+BWgfs+/DSx8D6RsuL5sXWrX4GGvL51Ad+eRGuAka9kAzlixPyX/wT7/Zd/wCFa+F1+L/j&#10;a02+KPEVsP7PgmX59O02QAgkH7s1wMM3dY9q8EuD+lmK4eP+KPrtf6hhn+7g9X/NL/JdPPXsdXBn&#10;D/1Sj9crr95JaeS/zf5adwFcB8Sfhf4F+Lvhefwf8QNKh1XTZ/mVZBtlgkAIEsMi4eKRc8MpBxkH&#10;IJB7+ivzylVnSmqlNtSWzWjR9vUpwqRcKiunumfz3ftI/sBfET4RPd+J/h+s/i7wkhaQtEm7UrGP&#10;r/pEKD94ijrLEMYBLIg6/n5X9idfGvx3/Yc+DPxta41qO1PhbxLNljquloqrNIf4rm24jm55LDZI&#10;3d6/WeH/ABKcUqGaq/8AfX6r9V9x+b51wGpN1cudv7r/AEf6P7z8a/gj+2l8bvgksGlWGp/2/wCH&#10;ocL/AGPq5aeKOMcbbeXPmwYHQK3lg8lDX0hqn7ZHge+8UWXxd8D2l1oXiKMj+1tDuMSLd7sLmCdB&#10;sl254DrG57L3r52+Nn7E3xx+Cxn1K40z/hI/D8WW/tbR1adEjHeeHHnQ4H3iVMYPAc18h19XjeGs&#10;kz2n9Zw7XM/tQ7+a29bpM+cwmfZtlE/YVk7L7Mv0f+Wh/VZ8IfjV4Q+Lfhu21jRrqOO7kQedZO48&#10;+FvRk4I59RXsOQSOa/kl8K/EPxr4Jd38K6zeaYZCu820pjJ29ORyK+9/hN+09H4pMGh+LPiBrPha&#10;+fCLPfzebYu3Qf6QiDy89SZVVR/fNfmGc8A5lgrzpL2kO8d/nHf7rn6BlfGeAxdoVH7OXZ7fJ7ff&#10;Y/ecFfWl3KO4r4P0z4RfF/WbCDVNI+IFzfWVygeC5trtJYZUPRkdMqwPqOKvf8KQ+OGP+R21D/v8&#10;P8K+HaadmfXJp6o+4iy+tN3DPBH518Pf8KP+OH/Q7ah/3+H+FH/Cj/jj/wBDtqH/AH+H+FID7j3r&#10;6ijcvqK+Hf8AhR/xw6f8JtqH/f8AH+FH/Cj/AI4Y/wCR21D/AL/D/CmB9vSCORTG4DKwwQe4Neea&#10;p8J/htq9z9rv/DmmTzE5LvbRsx+pIzXzJ/wo/wCOGc/8JtqH/f4f4UD4H/HAH/kdtQOf+mw/wpDP&#10;sLR/Dnh3w3CINB0+2sYz/DbxrGPyUCoPE3i7w74RsH1HXr+CyhRS26aRUBx7k18if8KN+N75V/G+&#10;oqG4JE4yM9xxVnR/2QpdQvhf/EfxnrPiaDOW06/ZJLY/hwaAOC0i61/9qL4sxaoYZbfwN4XuPMgL&#10;qVF1dRn5ZEbjdGQT6iv0RhiS3iWGJQqIAoUdABWN4c8MaH4S0uDRfDtnFYWVuoSOGFdqqB6Ct7BH&#10;NAhRjtS0gzS0AcJ8RvAukfEXwne+FtahWWC6Qj5hnDDlSPcHmvh74bfFHxT+zzr03wu+KwuLjR45&#10;MaRqjqztKjEkhyA2AgwBk1+jJrmvEvg/w94usX07X7KO5hkGDuADD6HqPwoGU9L8f+DtZtI7u01e&#10;zxINwUzoGGfUZyK1R4n8Nk8apZn/ALbp/jXyhefsNfBF76bUdOtLy2mnOXxez7c+w34FVP8Ahh74&#10;Xbtyvfgn/p9n/wDi6APr0eI/Dx6alaf9/k/xpV8QaF21G1P/AG2T/GvkA/sPfDPPFxqI+l9P/wDF&#10;U0/sPfDc9LrUx/3ELj/4qgR9jDXdEP3b+2/7+r/jTv7Z0c9L23/7+r/jXxp/ww58O+19qo+mo3H/&#10;AMVTD+w58P8AtqWrj/uJXP8A8XQB9n/2tpfa8g/7+L/jThqendrqH/v4v+NfFZ/Yb8B9tV1ofTU7&#10;n/4umH9hnwP1Gs66Ppqtz/8AF0AfbY1GwPS5iP8AwMf4077bZn/lvHj/AH1/xr4fP7DXgo8jXdeB&#10;9tWuv/i6jf8AYT8DXKmO71/xGUbg+XrN2pwfT56APdvir+0B8P8A4WadI2qalCb9/ktrXd80sp+6&#10;gIzyTXgnwG+HvjLx/wCNbv41fFJZVaRiukWdwv8AqbduRtYYyK9Y+HP7KHwn+G0q3Gnx3+rSryDr&#10;N2+ogH1Hn7sH3FfScMEUEaxwosaIMKigKoHsBgUwJVjVfu8U8DFLScUgEIHQUdBSgY6UtA7nC/ET&#10;wVp/j/wnf+Gr8cXUTIj45RiOCPevhH4IfGTxd8HPFlx8HPjVbtZWaTGPRb+Q7hNFnEa5AIHHqa/S&#10;bbmuC8efDTwl8RdLk0rxLaCVJFK+bH+7mXPdZANyn6GmgOutr+yvbdZ7adJUcAghgQQath0z94fn&#10;Xw1F+xbpnhl2/wCEG8R61aRFiwS51O5nwT6bm6U8/s6/FKzP+geMb8e/2lz/AOhZpCPucEdjQfav&#10;hj/hT/7Qln/x4+NdQGP+mqH/ANCU0n/CF/tQWP8Aq/FVzNj/AJ6LG3/stNAfc9KDzXwxs/atsf8A&#10;V6mk2P79qrfyoHiv9rGz/wBdHZzqPWxxn8QaQH3RVe5t7e8t5LW6jWWGVSjowyrKeoI9K+If+Fq/&#10;tKWf/HzoVlNj/pi6fypP+F//AB1tOLnwXZzDv88yn9FoA88+Pf8AwTV+EXxk1N9btW/sO4YlmW1j&#10;2qSeegIri/g1/wAErPhN8Ntej13W7oa+sbB0huYyNrDkYO6vf0/aZ+JcJH23wKoA7xzSf1Wra/tW&#10;61D8t74HvcHr5cg/qKAPr/StI0/Q9Pg0vSolt7W3QRxRqOFUdBXg/wC0j8T7fwB4DuLe0mDazqX+&#10;j2Nuh/eyyNwQq8knFeN6j+1d4/1yT+xvB3w0122upfljv7hUltVJ6Fsc4rX+GHwF8VeIfGK/Fb43&#10;XSalq0fNlYxg/ZLX+66I33ZMcEimB65+zp4APgP4ewRTR+Xdam5v51IwfMm+Y59698+tNRVUBUGA&#10;owAPSn0gPIfjV8KdK+MPgW/8Jai727zpmC4h4likXlSrAgjn0NfIHwp+M+pfs9qPhl8d7gWFlauI&#10;tO1S7l3GdDwATz046mv0d6GuW8SeCvCni61e08RaVZ36MMZuIEkYe4LKSPwoAxNE+KXw88RQpc6R&#10;4g0+dGAI/foDz7E5ruLW/sbtN9rcRSr6o4Yfoa+XtW/ZI+HV67S6cn2InkLEgUD6EEYrjrj9lHV9&#10;PbzfDviW8tiPuqlxKoHpxuxTuB9vZBHykGkr4X/4Vj+0Z4d/5A/i69njXokjJIv5Fc/rS/8ACV/t&#10;T+Hv+PqK11GJf79ptY4/2l/wpAfdNITXxBD+0h8VtKbZ4h8ExyKvBe3kkVj+DLiuhsf2utDyE1vw&#10;1qlgw+83yyL+AHNAH17xX50/t/fsjL+0V4Nj1TQUSPXdNGRK3JeNRwgGR3r6R0z9p/4SajhX1GWz&#10;J6/aYWjA/HmvQ9L+K3w41nH9m+IbCbPpMAc/jigD+J/x18GviD4B1m60fW9Fvo2tnKeY1tIqEA4y&#10;CRivob9mr9iv4lfHDxNp8dzplzZ6JLIvm3TRlUKHrhsjH51/XXd6V4J8TSLLeW+m6mfSRIp8/mGr&#10;Y0vQ9F0NTb6PY29lG38FvGsS/koApgcT8I/hnovwn8C6X4N0SJY4rK3iicj+NkUAseuSa8u/bC8S&#10;r4b+APijyDuvLu3W3t415Z3ldVwByTXv3iHxPoHhXTJ9W1y9htLa1RpJZJHACqvJJr4PtdX1X9qn&#10;4p272drLB4C0FpEeeUfJfSqQ8ckfZk96QH198FtF/sH4Y+HrJl2P9gt2ZTwQWQEivVVzjmq9tbxW&#10;1vFbQjakKhFHoFGBVgdKAFpp6iloIHWgD4P+OlrefCj4u6P8bbZW/s54l029Cj5VR2yznr0HtX2Z&#10;4Z8TaN4t0a31zQ7qO6tbiMSK8TBhz2OO9N8WeE9D8caBeeGvEVsLmxv4mhlQ8Eq4wcHqD7ivgy1+&#10;E3xd/Zkubmb4P+d4j8NSOzx6CWwY8/8ATVtzcUwP0WJ6d6Udc18O2P7UHxNWFRr/AMOJrK4A+aPz&#10;y2D/AN81cH7U3jHt4Gm+nmn/AAoA+18nNOzXxN/w1L4x/wChGm/7+n/Cj/hqXxl/0I03/f0/4UgP&#10;tmkPoK+J/wDhqXxl/wBCNN/39P8AhS/8NS+Mh/zI03/f0/4UAfaozXI+N/Avhn4h6DP4c8VWMV/Z&#10;TDmKYblDdjj2r5X/AOGpfGX/AEI03/f0/wDxNH/DUvjLv4Gm+vmn/CmB8p/EL/gkf8LvFevzazpu&#10;qy6ZHMxPkQxkIoPp83avpn9nT9g74U/AB0vLWFNV1BMFLqeP51I9CSa0v+GpfGJOD4Gm/wC/p/wp&#10;G/aj8ZsML4EmZuw808n/AL5oA+1fljXk7VX16V8FfH7xyfiV490f4LeEWN3KtwlxqZi+aNbbOGVi&#10;OM+2c1BffEf9pT4syNoOheF5fBlpKNp1QuJ8A8fcIFfQfwT+BWi/CbTpbiR/7Q1y/cz31/IMvLK3&#10;3iM52gnsOKQHsfh3Rrfw/odlotqAIrOFYkA4wFFbdJ157U4UAFUdQ/1H/AhV6qWof6j/AIEKzrfA&#10;yo7mJXF/EPx74b+GHgzVfHXiy4FtpmkwGaU8b5G6JFGD96SRyEQd2Ire13XdG8MaPeeIPEN7Dp2m&#10;2ETT3N1cOI4oo06szHgf1PA5r+fn9r/9qu++P/iNNC8NtNaeCdHlLWUD5R72cZU3cy9uCREh5RSS&#10;cMzAerwhwrXzrFqCVqUfil5dl5vp23PD4jz+llmHcnrUfwr9X5L/AIB86fFj4l698XviDrPxC8Rt&#10;i61acukIOUt4EAWGFP8AZjjAUHqcZPJNdf8As4fB69+OPxb0XwREj/2eZPtmrTLkeTp1uQZjkdGf&#10;IjQ/33XtXh0ccksixRKXdyFVVGSxPAAA6k1/Q1+xT+zqfgb8OP7U8R24j8XeJhHc6iGGXtIAMw2m&#10;exQEtJj/AJaMRkhVNfvPF+e0ciyrkoaTa5YLtpa/pFfjZdT8l4cympm2Yc1bWKfNN9/L5v8AU+x7&#10;W1trG1hsrOJILe3jWKKKMBUSNAFVVA4AAGAPSrFFFfy03fVn74lbRBRRRSAKKKKACiiigD//0v3U&#10;ooorwzoCiiigAooooAKKKKACiiigDwb41fsxfC39oSwNv4wsja6vDEVs9asgsd7Bg8KzEESxZP8A&#10;q5ARydu1jur8Tfj1+xP8Y/ga9zqrWZ8S+GIiWXWdMjZxHGO91B80luQOpO6MdBITX9HWnf69v90/&#10;zFbJxjmv0DhbjLH5XTVOL56f8r/R9Py8j5XPOFsHmLc5Lln/ADL9V1/PzP49rC/vtLvIdR0y4ltL&#10;u3cSQzwO0Usbr0ZHUhlI7EHNfffwf/4KNfGz4erBpfjYQ+OdJjwv+nsYdRVB2W7QNvPcmZJGP94V&#10;+onxn/YX+BPxha41RNNPhbXpssdS0ULAJJD3mtiPJkyeWIVJG/v1+VXxb/4J3fHj4dGa/wDC1vF4&#10;40mPLCXSgVvVQf37NzvLH+7C01frNDiTh/Paao41JS7T0+6X/BT8j88rZDnWUTdXCNuPeOv3x/4D&#10;Xmfqb8LP2+P2d/iWsVpea03hLU5MA2mvBbaPd323QLW5Gem6RGP90V9k2d7Z6jaxX2nzxXVtOoeK&#10;aFxJG6noVZSQR7g1/IDqOm6jpF7NpmrWs1leW7FJre4jaKWNh1V0cBlPsRXYeCvin8SPhxcC58B+&#10;JtV0Jt25ksbuSGJz/wBNIg3luPZlIry8x8L8PU9/AVXHylqvvWv5noYHxBrQ9zGU7+a0f3bfkf1r&#10;MMjFRvGkiFJACp4we9fz3eDf+Ckv7SHhpUh1yfSPFES4BOpWQil2j0eza3Gfdlb3zX034Y/4Kt6Z&#10;IEi8Z/D6eEj78+l6gs2fcQzRR4+nmmvjsX4eZ1R+CCmv7rX62f4H1GG42yqr8U3H1T/S6P1fXw14&#10;fWTzf7Oti/8AeMSk/qKvRaZp0P8AqrWFP92NR/IV8LeGv+Ckf7M2uBRql7rHh9m6/wBo6c8gB+tm&#10;1zXvvhz9qP8AZ28V7Ro3xD8Pl3+7HdXqWUrZ7CO5MTk+2M189icgzKh/GoTX/brt9+x7dDOcDW/h&#10;1ov5q/3Hu6oiDCgAegGKd7VR07VdL1i2F5pN5b3sDdJbaVZUP/AkJH61fryWmnZnoppq6EHHFLR3&#10;pDSGFB60fWloAKTNLSGgAzk0tIKWgBAaWkHU0UALjFIKKWgBp6UoNHWjHpQAtFFITQAd6WkFH0oA&#10;MYpaSgnFAC0h6UDmk+lADu1JmlpO9AC0U0nnigUAOooooASlopPpQAfjR05paTNABzS0UlAAfSkJ&#10;zwKdTc80DSG7EYfMoP1FMNtbt1iQ/VQalwKdQIovpunyDD20TZ/2Fqk/h7Q5c+ZYQNn1QVt0meMm&#10;gDDh8M+H7eTzYNPgR/7yoAa2EjjThFCj2GKkOKBTAO1A9aWikAUhGc+9BpfrQA0DFBFOooAYyK4w&#10;yg/UZqq+n2Mn+stoX+san+lXDSA+tAGPN4e0Cdds+nWjj0MKH+lYlx8O/At3/wAfGgWEnrugTv8A&#10;hXaGm5oA8vuvgp8JrwHz/CumMT38hc1zd1+zb8G7z73h23jz/wA8gF/pXupIoBp2A+Zbv9kf4K3e&#10;f+JbPET/AM859uP/AB2sK4/Y4+GbDFld6la+myfOP0r64IzQO9AHxvD+xx4cglynifV2iz/q3IZf&#10;p1r2HwR8CPhz4CuRqGj6Tbi/433XlKJHI7mvZ6XikBFgAYXge1SDpRS0AFFJ/OloATHejqKQnFA9&#10;aAILi0trpdlxEsg9GGazv+Ed0M8mwg5/2BWxnNKMUAY3/CO6Fj/jwg/74FA8PaH1Nhb/APfArZJx&#10;QDmgZjf8I7of/Phb/wDfApf+Ee0L/nxt/wDv2K2KWgRjf8I7oXT7BB/3wP8ACj/hHtC/58IP++BW&#10;zRQBi/8ACO6F/wA+Fv8A98D/AAo/4R3Qv+fG3/79itmloAzLfSdMtW3W1tFGfVVANaWO1J0p1AxM&#10;UUZ79qgurq1sbaW8vZo7e3gQySyysEjRFGSzMxAAA6knFCV9EK/csV4R8fv2gvAn7Pfg6TxN4tnE&#10;19OrppmkxOBdX84H3UHO2NSR5khG1B6sVVvlj9oP/gor8N/h5Bc+H/hOYfGXiIAoLpGJ0i1f+80y&#10;kG5I6hYTsPeQEYP4gfEP4j+Nfir4ouvGPj3VZ9W1S6ODLKcLHGCSscSDCRxrk7UQBRk8ZJJ/ReGO&#10;AcTjJKvj04Uu20pf5Lz+7ufD8QcZUMLF0cG1Kp36L/N+X39npfFr4q+LvjR461Hx/wCNLjzr6+YL&#10;HEmRDa26Z8uCFSTtjjB46kklmJZiT9mfsFfsrS/FrxXH8UPG1nnwb4euAYIpl+TVNQjwVjweGghO&#10;GlPRmxHyC+3zX9k/9kLxV+0Nrkes6qs2k+BrKYC91Irte7KH5ra03DDSHoz8rEOTlsI39FXhbwv4&#10;f8FeHtP8KeFbGLTdJ0uBbe0tYBhI41/UknJZiSzMSSSSTX1fGfFVHL8P/ZeXNKdrO32F29fy9bHz&#10;nCvDtXG1v7Rxusb3V/tPv6fn95vdPpS0hNGcivw8/XBaKb/KnUCCik70tACGvkH41/sR/A34z+fq&#10;c+mf8I3r82W/tXRlWB3kPOZ4MeTNk/eYqJD2cV9e04dK7MFmGJwdT22Fm4y8n/V/mc2LwdDFU/ZY&#10;iCkvM/nK+NP7Avxy+E3n6po1mPGegxZb7bo8bNcxoO81nzKvGSTH5qKOrCviJ0eN2jkUqykggjBB&#10;HUEV/Yhmvmz4z/sl/BH44pNd+KtDWy1mQHGs6Xttb7d6uwUpP/22R8dsV+oZN4nTjanmcL/3o7/N&#10;bfdb0Pz7NeAIu88BO3917fJ/5/efzu/Cz48fFn4L332z4deI7vTImffNZFhNYznv5ltIGiYkcbtu&#10;8DoRX6l/CL/gqLoF8sOl/Grw9JplwcK2q6KDPak/3pLWRvNjA77HlJPRRXzb8Zf+Cbvxh8BmfVfh&#10;3LF430hMsI7cC31ONBz81uzFZcdB5TszHnYK/PrVtH1bQdQm0jXbK506+tm2TWt3E8E8TejxuFZT&#10;7EV9lVy/IeIYe1jyyfeOkl69f/AkfK08bnOST9nK8V2esX6dPuZ/Vv8AD34y/Cv4rWouvh74o03W&#10;8rvaC3nAuo19ZLd9s0f/AANBXplfx52l3dWFzHeWM0lvcQsHjlicpIjDoVZSCCPUV9Y/Dz9uT9pT&#10;4diO3t/FMmvWUeP9E15BqCkDoPOci5AxxhZgK+KzLwtqxvLA1k12lo/vWj+5H1mB8Qqb93GU2vOO&#10;v4P/ADZ/S1RX5BeBP+Cq2nv5dv8AEzwPNCePMu9DuVlB9cW1zsx/3/NfZngb9t/9mbx55cVp4xtt&#10;Hunxm31tH04qT2MswFuT/uymviMdwnm2E1q0HbuveX4X/E+swfEmW4nSnWV+z0f42PrL2oqhpmq6&#10;XrVnHqOj3lvf2kozHPbSrNE4/wBl0JU/gavGvnmmnZntppq6Foo+tFIYUhozQf1oABSGlGKDQA0C&#10;gDjFA9KU9aADbRilFLQAnUUYxS0UAFJnFLTWoAUUtNB7UtACbaQpnvin0UAR7T1p22nUUAFIRkUt&#10;FABRRSZoAWiiigAoopKADFBpaKAGjrmlIB6jNGB1oHFAEZghb70an6gVE1lZtw0EZ+qD/CrVFAGY&#10;+jaTJ/rLOFvqg/wqnJ4W8Oy/f063P1jFb5pPrQBn2uladYrstLaOEeiqAKv4A4Ap1IDzimAg4oB5&#10;paBQAtJ7UtFIBBS0ho+tABTSqsCHAI9CKcTikzmgChcaTpl2u24tYZAf7yD/AArmb/4c+DNRBFxp&#10;cHP91AD/ACrtqWgDwrVf2evh3qYb/RBET6Krf0Fecan+yV4Xm3HTLtrfd/slf/Qa+vKKAPhOf9lz&#10;xnpgI8OeJbiHH3fLnZcf99GqL/C39pvTYja6F4reKUfcnuQ06g+4Vga++fpRmgD4Fsf2YPij46uo&#10;JvjT4uN3HDJveLTtyw3Kf3JUduhHWvtPwn4R0HwXo8GieH7SK1trdFRVjUKMDjsK6Y8dKdQBGRkD&#10;608cikIBNOoAKQc0ppB0oAMfpSYz1FLS0AZU2i6TO2+a0hkJ6lkBNRf8I7ofewt/++BWw1OoGYv/&#10;AAjuh/8APhb/APfsUf8ACO6F/wA+Nv8A9+xWzS0CMT/hHtDH/Lhb/wDfsUv/AAj2hf8APhB/3wK2&#10;Se1J1oHYyP8AhHtD/wCfC3/74H+FH/CPaH/z42//AH7FbApaBGKfDuhf8+EH/fA/wo/4R/Q1IxYw&#10;Z/3BWzRwRQBDDBDbrsgQIvoowKmxRS0AJ7UtFfKfxe/bN+Anwd8+z1fX01nWIcj+ytF23lwHH8Mj&#10;qwhhIPUSSK3oDXVg8DiMXU9lhoOUuyVznxOLoYeHtK81FebsfVlfNnx8/af+EnwI01o/Fuqrc6yw&#10;DQaJYFZr+TIypZMgQof78pUHnbuPFfkX8aP+Cjfxi+ISz6R4ARPA2jyZXfaP52pyIePmuiq+VnqP&#10;JRGU8byK/Pq7vLvULqW+v55Lm5ndpJZpnMkkjsclmZiSxJ5JJya/TMm8MalS080lyx/ljv8AN7L5&#10;X9UfAZtx/TheGXxu/wCZ7fJbv52+Z9LftD/tV/EX9oTUPs+rONI8NW8pks9EtXJiBH3ZJ3wDPKB/&#10;EQFXnYq5OfmGtXQ9C1rxNqttoXh6xuNS1G8cR29raxNNNK57Kigk/lX7HfssfsB2vhWez+IHxxhh&#10;vtWjKzWWgZWa2tXHIe6YZSaUHpGuY16kueF++zLN8p4awShZRS+GC3f9dZP77nxeCy7MM7xTndtv&#10;eT2X9dEjkP2F/wBj25iubD43/FOxMQj23Ph3SrhfmLdUvZ0PQDrAp5ziQ4wmf14oor+a+IM/xOb4&#10;t4rEvyS6RXZfq+rP27J8ooZdh1h6HzfVvuFFFFeGeqFFFFABRRRQAUUUUAf/0/3UooorwzoCiiig&#10;AooooAKKKKACiiigC/p3+vb/AHT/ADFbNY2nf69v90/zFbNephf4ZlPcKKKK6CDzzx98Jfhn8UbP&#10;7D8QfDWm66gXaj3cCtPED/zymGJYz7oymvhfx7/wTB+C/iBpLnwLrGreE5mzthLDUrNPTCTFZz+M&#10;5r9K6THpXr5fn2YYLTC1nFdr3X3PT8Dzcbk+CxeuIpKT79fvWp+CnjL/AIJgfHDRTJN4R1jQ/EkC&#10;52J5sljdN/wCVTCP+/1fL/in9kv9pHwdvOtfD3WnSPO6SwgGpRgDuXszMoHuTiv6jKK+vwniZmlP&#10;StGM/lZ/g7fgfMYngHL560pSj87r8Vf8T+PnUdL1PR7prLVrSeyuE+9DcRtFIPqrgEVRr+wDVdF0&#10;bXrY2euWFrqNuc5iu4Unj5/2XBFeF+Jf2S/2bPFm86v8PNERn+81hb/2c5J77rNoTn3zmvo8N4qY&#10;d/7xh2vRp/nY8Ov4d1l/BrJ+qa/K5/MFp2q6po9wLzSby4sp16S20rROPoyEGvafDv7UP7RHhXaN&#10;G+IfiAIn3Y7m+kvIlx2EdyZUA9sYr9lPEn/BND9nHWtzaO2vaAx+6LK/E0YPuLuKdiP+BA+9eB+I&#10;/wDglFAd0vhL4iOn92DUdMDfnNFOv/oqvWXHHD2LVsTp/ihf8lI8x8I53hneh/5LK352PlzQP+Cj&#10;f7T+jbRf6rpethf+f/TYUz9TafZjXtWg/wDBVb4gW+3/AISjwNo+oY+99gurixz9PNF1j9a4PX/+&#10;CYf7QOl7n0bUfDmsoPurFdzQSn6rNbog/wC/hrxfXP2Gv2p9A3NceBLm6Rej2N1aXe4eywzu/wCa&#10;g1X1bhHGbey+T5f1Qe34mwu/tPu5v8z9CtE/4KrfDycL/wAJF4H1qy/vfYrm3vMfTzPs2f0r1XSf&#10;+Cln7NWo7ftj69peev2vTg2Pr9nlm/SvxE1j4D/G3w/uOteAPE1mq9ZJdJuhH+D+XtP4GvNr7S9T&#10;0uTydTtJ7ST+7PG0bfkwBqHwDkGI1oNr/DK/53GuMs5o6VbfONvysf0k6d+3j+ylqWBH46jgc/w3&#10;On38OPqz2wX8jXe6d+1X+zfqmPs3xI8OJn/n5v47X/0cUxX8tdFclTwuy5/w6s168r/RHTDxCxy+&#10;OnF/ev1Z/WbYfGP4Rarj+y/HHhy8z0+z6taS5/75lNdrY6zpGqANpt9bXYPIMEySf+gk1/H7SglS&#10;CDgjkEVw1PCqk/gxLXrG/wCqOyHiLUXx0E/+3rfoz+xEdadX8imm+OfG2jY/sjxBqtjt6fZr2aHH&#10;02OK9G0r9pb9oTRSv9n/ABH8ThV6JLqtzOg+iSu6/pXDV8K8Qv4eIT9U1/mdlPxFoP8AiUWvRp/o&#10;j+qWiv5qNI/bx/ar0fasfjiS6jHVLuwsZ8/Vnty/5MK9R0j/AIKa/tG6dtF9b+HNVA6/arCVCfxt&#10;7iEZ/CvMq+GWbQ+CUJejf6xR30+Pstl8Skvkv0Z/QNRX4maR/wAFWvGsO3+3/AOl3n977HfTWmfp&#10;5kdxj9a9X0X/AIKseAp9v/CReBNXsv732K8gvMfTzBbZ/SvLrcB55T19jf0lF/rc9ClxjlM9Pa29&#10;U/8AKx+rlFfn9ov/AAUr/Zq1Tb9uk17R89ftunB8fX7LLcfpXr2iftqfsu6/tFl8QdOhLdr2O4sc&#10;fU3MUQFeTX4czSl/Ew8//AW/yPSpZ5l1T4K8f/AkfUdFeeaJ8XfhR4l2/wDCO+M/D+qFugs9UtZz&#10;n6JITmvQUdJFDxsGVhkEHII9jXk1KNSm7VItPzVj0qdWE1eDT9B1FFFZlhRRRQAUhpaKAGgUYp1F&#10;ABRRRQAUhGaWii4BSEUtFABRRSd6AFooooAKKTHeloAKKKKAG96dSYpabAKKTIpaQBRSdKBxTAWi&#10;iikAUg4paaeKAHUmBQDxS0AMpwx2oxS0AFFFJzQAE4paKKACiiigAooooAQjNJ0p1IRmgAHIpaT3&#10;paACkxilooASlqOSSOJGllYIiAlmY4AA7knoK8h8TftCfAzwbvXxJ488P2cqfeg/tCGS4GP+mMbN&#10;J/47W1HD1az5aUXJ+Sb/ACMqtenSXNUkkvN2PYqK+FvE3/BRf9mHw/vXT9X1LxA6ZyumadMMkdg1&#10;39mQ/UNj3r5y8Vf8FWtEj3x+CfAF1c9dk2q36W2PQmKGObP0Eo+te/heD85r/Bh5L193/wBKseNi&#10;OJ8ro/HWT9NfyufrtTWZUUu5CqoJJJwAB1JNfz2eMf8AgpN+0f4kEkWhTaR4XibIU6dZCaUKfV7x&#10;rgZ91VfbFfJHjT4w/FX4isx8c+LdY1qNjnybu8le3X/dh3eUo9lUCvp8F4YY+priakYLyvJ/ovxP&#10;n8V4g4KGlCEpP7l+r/A/pU8aftP/ALP3w/Mkfinx5o0M0Wd9tbXH265UjsYbUSyg/Va+T/GP/BT/&#10;AOB+i+ZD4S0fXPEcy52yeVHY2rf8DlczD/vzX4J16j4P+CPxg8f7G8G+DNb1aKTGLi3sZjbc9Mzl&#10;REv4sK+poeHOUYWPtMZUcvVqK/z/ABPn6vHOZ4iXJhYJeicn/XyPuvxt/wAFSPizrCyQeB/DWj+H&#10;InyBLctJqVynoVY+RFn/AHomFfD3xH+O/wAYPi3IW+IfivUdXhLbhaPJ5VmrdcrbQhIFPuEBr6g8&#10;G/8ABNz9pHxK0cmu22leF4WwWOo3yzShfZLMXHPszL74r7N+HX/BLb4daO8V58S/E2oeI5VIZrSw&#10;jXTrU+qu2ZZnHurxGt1mvCmUa4flcl/KuZ/+Ba/+lGDy7iLM9K/Nyv8AmfKvu0/I/FLw94b8Q+Lt&#10;Xt9A8LabdatqV022G0soXnmc+yICcDucYHev1i/Zx/4JrXks1r4t/aDkEMKlZY/DVpKGkk7gXlxG&#10;cKvrHCST3kXlT+qvw9+E/wAN/hRph0n4d+HbDQrdgBIbWLE02OhlmbdLKR6uzGvQq+Oz3xIxWJi6&#10;OAj7OL6/a/yXyu/M+oyfgXD4dqrjHzy7fZ/zf4LyM3SNH0rQNMtdF0Ozg0/T7GJYba1to1ihhjQY&#10;VURQFVQOgArSoor81bbd3ufeJJKyGmgdjQaQGkMXqadSCloAKTNGe9FABS00U6gAooooAK8+8ffC&#10;j4bfFKxGn/ELw3p2uxKpWNruBWmiB6+VMMSxH3RlNeg0VpSqzpSU6cmmuq0ZFSnCpFwqK6fRn5ef&#10;Er/gl38MtdMt78Mtfv8AwvO2StpeD+0rIeiqWZLhAf7zSSH2r4K+IX/BPr9pPwKZZ7DRbfxVZR5P&#10;n6HcCZ8dv9HlEVwWx1CIwB7+v9HFFfZZd4gZvhbRnNVF/eV/xVn97Z8tjuC8sxF3GPI/7v8Ak7r7&#10;rH8guveG/EXhW/bSvE+lXukXqfetr+3ktph9UlVWH5Vi1/Xzr/hnw54rsG0rxRpVlrFk/wB62v7e&#10;O5hOfVJVZf0r5E8ef8E/f2Z/G/mTW2gz+GbuTOZ9DuWtwD2xBKJrcD/diFfb4DxRws9MXRcX3XvL&#10;9H+Z8ljPD3ER1w1RS9dH+q/I/nm8M+M/F/gu8/tHwfrmo6HdZB87TruW1kOPVomUmvrfwP8A8FCP&#10;2mPBvlw3uuWvia1jwBDrVokpx3zNB5E7H3aQ19I+PP8AglX4ktvMufhp41s79eSlprVu9q4A7efB&#10;5yuT6mJBXxb48/Y5/aR+HnmS6z4Jv721jyftWkhdSiKj+Ii2Mjov++q4719JHNOHc3VpyhJ/3kk/&#10;lzWf3Hhyy/PMsd4xnFf3Xdfhdfefob4E/wCCqnhq58u2+JXgq8sG4D3WjXCXaEnv5E/ksgHtK5/l&#10;X2l4D/bG/Zv+IflxaN420+yupMD7LqxbTZQx/hH2kRo7f7jNntX8xc9vPazPbXUbwzRMVeORSrqw&#10;6gg8gj0NQ15uO8N8pr+9QvTfk7r7nf8ANHdg+Osyo6VrTXmrP71b8j+w63uILqFLm1kSaGVQySRs&#10;GRlPQgjgg+oqav5KvBXxV+JXw4mE/gTxRq2hfNuZLG7liic/7cQby3HsykV9meBP+Cln7Qfhjy4P&#10;FK6T4tt1wGa8tvstyVH92W1MSA+7RNXxmP8ADDH09cLUjNefuv8AVfifU4PxAwc9MRBxf3r9H+B/&#10;QTRX5i+BP+Co3wk1ry7fx74d1fw1O2A0tuU1K0X1JZfKm/KFq+zfAn7SHwJ+JXlp4N8b6Re3E2Nl&#10;pLOLS7bPpb3AimP/AHxXxuO4dzPB64ihJLva6+9XX4n1OEzzAYr+BVTfa9n9z1PbKMZ60daWvFPV&#10;CiiigAooooAKKKKAG4p1FFABRRRQAhpaKKACiiigAooooAKKKKACiiigAoopM0ALSY5zQBS0AFFN&#10;akGadgH0UCikAUUUUAFFFFABRRRQAUUhHGKBxQAtNFOooATmlopCcUALRTQaXrQAtFFFABRRSdaA&#10;G5OeafSHpQKAA0UGj+lAC0UmaWgBDSiiigAoopCcUAKaTNJXD+Ivid8N/CJb/hK/FWiaMU+8L/Ub&#10;e2I/CSRTn2q6dKdR8sE2/IidSMFebsvM7qivk7xF+3D+y54ZDLdeOrW9lXpHp1vc324+zwRPH+JY&#10;Cvn7xR/wVG+C2mK8fhbw94g1uZc4aVILK3b0w7SySfnFXtYbhjNq/wDDw8vmrL73ZHlV+IMto/HX&#10;j8nf8rn6Y0tfhr4w/wCCp/xO1IPF4I8I6NoaNkCS+lm1KZR6qV+zJn6ow9q+SPHP7X37R/xBEkWu&#10;+OdSt7aTINtpjLpsO0/wkWqxF1/3y2e+a+mwXhpmtXWu4wXm7v8AC6/E8HFce5dT0pJzfkrL8dfw&#10;P6M/H/xo+FHwtgaf4geKtL0VlXcILi4U3Tj/AGLdN0z/APAUNfn58UP+CovgLRhLYfCfw9d+IrkZ&#10;Vb7Uj9hsgezLGN08g9mEJ96/ECaaW4leed2kkkYs7uSzMx5JJPJJqOvtst8NMuoWlipOo/8AwFfc&#10;tfxPk8fx7jq3u4eKgvvf3vT8D6Z+LP7Xvx7+MYms/EviSWx0mbIOlaQDY2ZQ9UcIfMmX2mkkr5mr&#10;1X4bfA/4s/F26Ft8O/C+oawm7Y1zHH5dnGfSS5lKQIfZnB9q/S34R/8ABLe4k8nVPjZ4kES8M2k6&#10;F8z+u2S7lXA9GVIm9n719Dis4ybJafsnKMLfZitfuX5v7zxMPlmaZrU9olKX957fe/yR+Rem6ZqW&#10;s38Gl6PaT317cuI4ba2jaaaVz0VEQFmJ9AM1+g/wb/4JyfFjxqtvrfxNkXwVozlWNvKBNqsqHnAg&#10;B2w56ZlYOp/5Zmv2n+GPwN+E/wAHLL7H8OfDVlpDMgSW6VDLeTD0kuZC0zjPOC20dgK9Kv8A/Uf8&#10;CFfmufeJ2IqQlDLYci/mer+S2X4n3eU8AUYNTx0uZ9lovv3f4Hz78H/2fvhZ8DdMNj4B0dILqVAl&#10;zqVxia/ucf8APSYgELnnYgWMHkKDXtFFFfjeKxVbE1XWxE3KT3bd2folDD0qEFSoxUYrotAooorn&#10;NgooooAKKKKACiiigAooooA//9T91KKKK8M6AooooAKKKKACiiigAooooAv6d/r2/wB0/wAxWzWN&#10;p3+ub/dP8xWzXqYX+GZT3Gk0DpSU8dK6ehAUUUUgEpaZk/lT6AGnOadSZyaWmAUUgPel96QBRRRQ&#10;Ah4qGaGG4jMM6LKjdVdQyn6g8VKTmgAdaB201OK1H4Z/DfWM/wBr+FNEvd3X7Tp1vNn674zXB6j+&#10;zJ+zvquftfw28Lgt1MGlW9uT+MSIa9zpDmuqnjsTT/h1JL0bRzTwdCfxwT9Uj5P1H9hv9lXVMm48&#10;A2sZPe2vL22x9BDcIK4HUv8AgnF+zBfZ+zaVqunZ6fZtTmbH088y/rX3aSaB6130+I81p/DiZ/8A&#10;gT/zOSeRZdP4qEP/AAFf5H5m6r/wSz+CVxltI8S+J7Jj0E01pcIPoBaxt+bV5pq3/BKCwfc2hfEm&#10;aIjol3o6yZ+rpdJj/vk1+v8ASGvRpcbZ3T+HEP5qL/NM4KnCeUz3or5Nr8mj8MdX/wCCV3xZh3f2&#10;D4v8O3mOn2sXVoT/AN8Qz/zry7V/+Cb37Tmm5+xWGj6rjp9j1ONM/T7SIP1xX9Dw606vTo+JGcw+&#10;Jxl6x/yaPPq8CZXL4VJej/zufzHav+xX+1Hom77Z8PtRk2/8+kttefl9nmkzXl2r/A740aBuOteA&#10;vEtiq9Xn0i7RPwYxbSPcGv6wqaTXqUfFPGr+LRi/S6/Vnn1PDzCP+HVkvWz/AMj+Pi8sL7Tpjb6h&#10;by20o6pMjRsPwYA1Ur+wi7sbK/hNvf28VzC3VJkEin8GBFeb6x8Dfgt4g3HXPAXhq+Zurz6TaO/4&#10;OYtwPuDXqUfFWm/4uGa9JX/RHn1fDma/h10/WNv1Z/J/W5pHifxL4fbfoOrX2msDnNncyQHP1jZa&#10;/ox8efsnfsa6VpU2u+OPCuiaBYR/6y7e+m0qFCeQN0dxCmfQd/SvzS+J2lf8E19InltvD1/4yvpU&#10;JX/im3EkSt7SamgVh7qWHoTX0mW8a4bMfdpYeo+/upr70zwsfwpiMD71SvBf9vNP7rHyrov7T/7R&#10;Hh/aNN+I3iTan3UuNRmukHsFnaRce2K9c0X/AIKCftUaPtWbxXDqca9EvdNs2/No4Y3P4tXmA0j9&#10;l/WNUFnZ+JPGfhu1kbat3qWk2Wpxxg95Vtru3k2+uxHP+ya+qLf/AIJp+NfFGgWfin4Y+P8Awz4k&#10;0nUYRPaXUgubVJoz6bI7gBgQQVJBVgQcEHHTmFXIadv7Qoxjf+an+trX+ZhgqecTv9Sqylb+Wf6X&#10;v+BJon/BUj44We1Nb8PeGtSQdWSG6tpT9WFy6fklevaJ/wAFX4ztj8R/Dgj+9LZatn8o5LUf+jK+&#10;Ute/4J3/ALUmjbjZ+H7LWETq1hqdtyPZbh4GP0Az7V4tr37L/wC0R4b3HVfh14iCp957awlu4wPU&#10;vbiRQPfNecsl4Txf8Pkb8p2/BSR3PNeJMN8fP843/Fo/XTRP+ConwJvtqa1ofiXTHPVhb21xEP8A&#10;gSXIc/8AfuvX9E/b8/ZW1rajeMG0+Vv+Wd7p17Fj6uIGjH/fdfzlaroOuaDN9m1zTrvTpenl3cDw&#10;Nn6OAayqzq+G2T1Vem5L0kn+aZVPjvNKbtNRfqn+jR/VVon7SHwA8Q7RpPxE8NSu33Y5NTt4ZT9I&#10;5XR/0r1XTNd0TW4/O0bULW/j67rWZJlx9UJFfyAVJFNLBIs0DtHIpyrISrA+xHIryq3hVQf8HENe&#10;sU/yaPSpeItVfxKCfo7foz+xCiv5MtG+MXxb8O7f7A8beItNC9Ba6rdQj6YSQDHtXqek/tlftP6L&#10;t+x/EPVpNvT7X5N5+f2iOTP415Nbwsxi/hV4v1TX+Z6NLxEwr/iUpL0af+R/T1RX86Ok/wDBRb9q&#10;TTtv2vXNO1THX7Xpdsufr9nSH9K9H07/AIKk/Ha3wupeHvC14o6lba8hc/iLtl/8drzavhrnEfh5&#10;X6S/zSO+nx5lkt+Zeq/ybP3nor8UbH/gq34vjx/aXw+02f18jUJoM/8AfUUuK620/wCCsNmwAv8A&#10;4ZSx+ph1wSfo1kn864Z8A57Hajf/ALej/mdkOM8of/L23/bsv8j9gaK/KW0/4KseAHx9u8C6xD6+&#10;VdwS/wDoQjrprX/gqb8D3x9t8M+K4T/0ygspR+t4lcs+C87jvh3+D/JnRHirKZbVl+P+R+mlJX53&#10;W3/BTn9nO4x5tn4ntv8ArrYQHH/fF09dDbf8FH/2YbjHm6nq1t/110yU4/7431zy4VziO+Gn91ze&#10;PEWWS2rx+8+8aK+Lbb/goN+yhP8A6zxfNb/9dNJ1E/8AoFs9b1v+3R+yndf6vx9bL/10sb+L/wBD&#10;tlrnlw9mkd8NP/wCX+RtHOsve1eH/gS/zPrOk718xxftnfsvzfc+IWlj/fWdP/QohWlF+1x+zTNy&#10;nxF0If71xs/9CArJ5NmEd6E//AX/AJGqzTBPatH/AMCX+Z9GUhNfPy/tW/s3N0+I/h38b6MfzNO/&#10;4ao/ZwP/ADUjw5/4MIv8aj+ycd/z5l/4C/8AIr+0cJ/z9j/4Ev8AM9+HtTq8CH7U37OP/RSfDf8A&#10;4MYf/iqd/wANS/s4/wDRSfDX/gxh/wDiqX9lY3/nzL/wF/5B/aOF/wCfsfvX+Z73TTXg/wDw1J+z&#10;kenxJ8Nf+DKH/wCKpP8AhqL9nP8A6KT4Z/8ABnB/8VR/ZWN/58y/8Bf+Qf2hhf8An7H71/me85pO&#10;teE/8NQ/s5H/AJqT4Z/8GcH/AMXTh+1B+zn/ANFJ8Mf+DS3/APi6P7Lxv/PmX/gL/wAg/tDC/wDP&#10;2P3r/M93pDXhP/DUH7Onb4leGP8AwaW//wAXSj9p/wDZ1P8AzUrwv/4NLf8A+Lo/svG/8+Zf+Av/&#10;ACH/AGhhf+fsfvX+Z7rS14V/w09+zr/0Urwv/wCDW3/+Lpf+Gnf2df8AopXhb/wa23/xdL+y8b/z&#10;5l/4C/8AIP7Qwv8Az9j96/zPdKK8M/4ac/Z2PT4leFv/AAbW3/xyl/4aZ/Z4PT4leFf/AAb2o/8A&#10;alH9mYz/AJ9S/wDAX/kH1/C/8/I/ej3KivER+0t+zyf+al+FP/BxaD/2rTx+0l+z0f8AmpnhL/wd&#10;2Y/9q0v7Nxn/AD6l/wCAv/IPr+G/5+R+9HtdNHWvGf8Aho79nw9PiZ4Q/wDB5Zf/AB6l/wCGjP2f&#10;Rz/ws3wh/wCD2x/+PUf2di/+fUvuf+Q/r2G/5+R+9Hs1LXib/tJ/s9RDLfEzwmf93WrNv5Smsa7/&#10;AGsf2bLIEzfEfw+3/XK8Wb/0Xuqo5XjZfDRl/wCAv/ImWYYVb1Y/ej6Fo96+UL39uL9lawBM3j+0&#10;fHXybS9n/Lyrds1wGrf8FHP2YNNUmz1bVNVx0Fnpk6E/T7SIB+ddVPh3Nanw4af/AIC/8jnnneXQ&#10;+KvD/wACX+Z93UV+VPib/gqr8PLRXHg7wTrOpuOEOpXEFgpPqfKN2cf54r5Y8b/8FNPj34hWS38J&#10;2mj+FYWzskgtze3S59XuS8Rx2xCK9vB8AZ1XetNQXeTX5K7/AAPJxPGeVUVpU5n5J/rZfifvxPPD&#10;bwvPcSLFFGpZ3chVVR1JJ4AHrXzL4/8A2yf2cPhx5kGs+M7K/vI8j7JpG7Updw6qTbh40b2kda/n&#10;S8dfGD4p/EyUyePfFWq64pbcIbu6drdD1+SAERJ/wFRXm9fZZf4W0laWNrN+UVb8Xf8AJHy+N8Q6&#10;j0wlJLzk7/grfmz9nfHn/BVXR4fMtvhl4JuLo8hLvXLhYFBHc29v5hYH/rspr458af8ABQT9pzxe&#10;ZI7XxBbeHLaTOYNGs44cfSabzpxj2kFeOeA/2Zvj18S/Lk8IeCNWubeXGy7uIfsVowPcXFyYoj+D&#10;Gvs7wR/wS1+KmriOfx54n0jw7E+CYrRJNSuV9Qw/cRA/7srCvZeB4Uyn+Lycy7vnf3a/keV9b4jz&#10;L+HzWfb3V9+n5n53+KPiL8QPGzmTxl4l1fXGY5/4mN9PdDPsJXYDHbHSuNr99PCP/BMX4D6II5fF&#10;Opa54jmGN6SXCWds30SBBKM/9djX074V/ZS/Zy8GBDofw+0QvHjZLe2/9oSqR3El2ZnB985rmr+J&#10;OU4dcmFpyl6JRX53/A3o8CZlWfPiJperbf8AXzP5idD8NeI/E1z9i8N6Ve6tcdPKsbeS5k5/2Y1Y&#10;19GeEf2Kf2nfGWx7HwLf2ELYzLqzRabtB7lLl45T9AhPtX9MNjYWGmWyWWm20Npbx8JFBGsca/RV&#10;AA/KrlfPYrxTxMtMNQjH1bf5cp7eG8O8Ov49Zv0SX53Pw58Gf8EsPiRqPlzeO/F+kaJG2CYtPhl1&#10;GYD0O/7MgPuGYD36V9aeDP8Agmb+z74e8ubxPPrPimYY3pdXQtLYkeiWqxygH3lav0RJpa+WxnHG&#10;c4jR1nFf3bL8Vr+J9DheEsqoaqlzP+9r+D0/A8i8F/AP4K/D0I3g7wVommzR423KWccl1x63EgaY&#10;/i5r12iivma2Iq1pc9aTk+7d/wAz36VGnSjy0opLyVgopvf3p1YmoUUUhoAWim5peTQAYpBgUuaQ&#10;9aBpDqSk6cU7rQIKKKKACimcn8KfQMKKKKBBSUA5paACiiigApOaM5NLQAUUUUAef+NfhT8NPiRC&#10;YPHnhfStd+Xasl7aRyzIP9iUr5iH3Vga+L/Hn/BNH4AeJ/MuPCcureErlslVtLj7Xagn+9FdeZIR&#10;7LKor7w8U+KdB8FeG9S8W+J7tLHSdJtpLu7uHyRHFEMk4AJYnoqgEsSAASRX5UeJ/wDgq1o9tqjw&#10;eDvh9cX+no5C3GoaktpNKgPXyY4JwhPvI30r63hynn9W/wDZMpWjvqlH8XY+bz2pk1K39pKN35Xf&#10;4K54144/4Jc/F7RvMn8DeIdH8SQLnbHcCTTbpvTCN50P5zCvkDxt+y/+0D8PfMfxT4E1iGGLO+5t&#10;YPt1soHczWpljA+rCv6FP2c/2kfBf7SPhO48QeGYptPv9NkSHU9LuWVpbWSQEowdeJIpArbHwM7W&#10;BVSCK+hj+lfQw8Qc5wNZ4bH01KUd01Z/hp+B4kuCsrxlNV8HNpPazuvx1/E/judGjYo4KspIIIwQ&#10;R1BFNr+s7xj8I/hd8Q1YeOPCmj64zDHm3llFLOv+7KV8xT7qwNfJXjT/AIJu/s3+Jy8uh22q+Fpm&#10;yR/Zt60sW4+sd2txx7Ky+2K+lwXihgKmmJpyg/K0l+j/AAPBxfh9jIa0KkZL7n+q/E/EfwL+0D8a&#10;/hp5aeCPGmsabBFjZai5aa0GP+nabfAfxSvszwL/AMFQPjRoXlweONF0fxTAuN0qK2m3b+uXi3wD&#10;8IK7rxl/wSp8W2u+b4f+ONP1EclINXtZLJgPTzYTchj77FH0618meNP2Hf2nPBPmS3Pgy41a3TOJ&#10;9Glj1Dfj0ihYz/nGK9SWL4Wzb43Bt9/dl97s/wATzo4biHLfgU0l295fdqj9RPA3/BTb4D+IvLg8&#10;YWWseFLhsb5JYBfWi59JLYtMf+/Ar7K8DfG34RfEoIPAvi/SNYlkGRbQXcf2oZ/vW7FZl/FBX8qW&#10;s6Frfh29fTPEGn3emXkf37e8ge3lX6pIFYflWWrFSGUkEHII6givNxnhnltZc2EqShf/ALeX+f4n&#10;fhePsdSfLiYKX/kr/wAvwP7E6M1/LP4F/aj/AGgfhx5cfhXxzq0dvFgJa3c32+1UDssN0JY1B/2Q&#10;K+zPAv8AwVL+JuleXb/EHwtpXiCJcBprGSTTbkjuzZ8+Jj7KiD6da+Ox3hpmlHXDuNRetn+On4n1&#10;GD49y+rpWTg/S6/DX8D9zKK/P7wL/wAFJf2dfFPlweI5dU8J3DYDf2haGeDcf7stoZjj3dE98V9i&#10;eDfil8NviHCJvA3ifSddBG4pY3kU0iD/AG41Yuh9mANfHY7Jcfg/95oyiu7Wn37fifUYTNcHiv8A&#10;d6ql6PX7tzvaM0goJxXmHeB4FIT60vUUnemgHUZoFITikAUtA6UUAFFFJ7UALRRRQAUUU3PNAC0g&#10;60vNA9aBi0UUmaBC0mKWkzk0ALSUtNHJzQAtIDzTqTvQAtJmg0nU0ALS0Ud6ACk70GkGM0ALmkzz&#10;xS0gxQOwue1FB4ozQITpSijA70DpQAhPFKDSH3pR6UALRRRQAZpMelcf4p+IfgLwPEZvGfiPSdCQ&#10;DOdRvYbXI9hK6k57Y618xeLv2/f2X/Cm+OPxPJrlwmcw6RZzT5+krrHAfwkr0MJlWNxX+70pS9E3&#10;+JxYnMcLh/49SMfVpH2b9aWvyP8AF3/BVnw7Bvi8B+A728zkJPq97Ha49zDAtxu+nmj618u+Lv8A&#10;gpT+0f4h3x6FJo3hmM5CmwsRPKB7teNcKT7hF+lfT4Tw9zqvrKCgv7zX5K7/AAPAxPG2VUvhm5Py&#10;T/WyP6Ee3FcD4r+K3wx8Chh4z8WaLojp1jvr+CCU+wjdw5PsATX8xfi79oL43+O96+K/HOu38Mmd&#10;1ub6WK2Of+mETJEP++a8fJLEknJPJJr6fCeFct8ViPlFfq/8j5/E+IkdsPR+9/ol+p/R94q/4KCf&#10;sveGN8cHiS412dOsWlWM8ufpLKsUJ/CSvnTxN/wVY8E229fB3gTVdR7K2pXkNh+JWFbv8s/jX4l0&#10;V9JhfDfJ6X8RSn6v/wCRseDiOOs0qfA4x9F/nc/TLxH/AMFR/jXqBePw34e8PaPE3RpY7i8nX6MZ&#10;o4/zjrwTxH+3T+1J4k3JP43nsIm6R6da2tnt+kkcQl/NzXh/hv4O/FnxiEbwr4M1/VkfpJZ6bcTR&#10;4PcusZQD3JxXvfh39gz9qbxFtkXwa2mwt/y11G9tbbGfWMymb/xyvQ/s3hvAfHGlFr+blb/8muzi&#10;+v57jPhlUl6Xt+Gh8+eIviv8UPF24eKvF+u6ur5yt9qVxcLg9tskjAD2xiuAr9OfDv8AwS0+Ml9t&#10;fxL4n8PaUjdVt2ub2Vfqvkwpn6OfrXu3h7/glL4Pt9p8V+PtSvv7y6dYw2X4BpZLr88fhUVONMhw&#10;q5YVV6Ri/wBFYuHCuc4h80qb9ZNfq7n4oUV/RB4e/wCCcH7Mei7f7R07V9eK4/5CGpSJn6/YxbCv&#10;ePDn7LX7OvhUo2j/AA80APH9yS6s0vZFI7h7kSsD75zXjYjxPy2GlKnOX3Jfnf8AA9Sh4fY+X8Sc&#10;Y/e/0/U/l+0bQNd8RXYsPD+m3ep3J6Q2cD3Ehz/sxqx/SvpDwb+xV+0141ZGsfA19psDY3TawU00&#10;ID3KXLJKf+AoT7V/S/p+m6bpNstlpVrBZW6fdit41ijH0VQAPyq9Xz2L8U8TLTDUFH1bf5cp7eG8&#10;O6Eda9Zv0SX53PxT8Bf8ErPFV2Y7j4l+M7LTk4LWujQPeSEf3fOn8hUb3Ecg+vWvun4b/sJfs3fD&#10;gw3K+HP+Ekv4sH7Xr8n20kjv5GEtevIPk596+we9Or5DMOMM3xl41azS7R91fhq/m2fT4LhjLcLZ&#10;06Sb7vV/j+hXtbW1sbaOzsoY7eCFQkcUShERR0CqoAAHoKsUUV8y3fVnvJBVG/8A9R/wIVdzVPUP&#10;9R/wIVnW+BlR3MSiiivHNgooooAKKKKACiiigAooooAKKKKAP//V/dSiiivDOgKKKKACiiigAooo&#10;oAKKKKALti6RykuQo2kc/UVqfaIP+ei/nXPUV0U8Q4R5UiXG50BuIOzr+dL9pg/56L+dc9RWn1yX&#10;YXs0dD9pg/vr+dH2iDvIv51z1FH1yXYPZo3/ALRDn76/nTvtMH/PRfzrnqKPrkuwch0H2iDs6/nQ&#10;biDH+sX865+ij65LsHs0b/2iHr5i/nTvtMGOZF/Oueoo+uS7B7NHQ/aYP76/nQbiAj/WL+dc9RR9&#10;cl2D2aN/7RD18xfzp32i3/vr+dc9RR9cl2D2Z0H2mH++v50v2i3/AOei/nXPUUfXJdg9mjoPtEHX&#10;zF/Ol+0W/wDz0X8656ij65LsHszoPtMP99fzpftEH/PRfzrnqKPrkuwezR0P2iD/AJ6L+dH2mD/n&#10;ov51z1FH1yXYPZo6H7TB/fX86PtEGc+Yv51z1FH1yXYOQ6AXEH99fzr4J/a4/be0P4EF/BHgeK31&#10;zxtLEGkWUlrTS0cZVrgKQXlYHKwgjghmIBUP2v7WP7Qdp+z98NJdVsmjl8TawXs9DtnwR52PnuHX&#10;vHbqQx7MxRTjdkfzh6pqmo63qV1rGr3Mt5fX0z3FzcTMXklllYs7sx5LMSSTX6l4f8Kf2nfH46P7&#10;pOyX8z6/Jfi9Ojv8DxhxM8F/seFf7x7v+Vf5v8Edj8Rfip8Qvizrj+IviHrt3rV4Sdnnv+6hVuqw&#10;wriOJP8AZRVH415/XffDn4X+Pfix4gj8M/D/AEe41e9bBk8pcRQITjfNK2I4k/2nYAngZPFfqh8L&#10;/wDgmLodvbw3/wAXvEs95dEBn07RAIYEP91rmZWeQeu2OM+h71+sZtxLlOSwVKvNRfSMVr9y2XrZ&#10;H5zl+SZjmk3UpRcu8m9Pve/yufjjX7wf8EvL/W2+Cev2+pu/9mQeIZV07zCcKWt4WnVM/wAG4g8c&#10;bi3fNVvEX/BNL4IarrUV/ouqa5oljhBNYQTRzq20YJjlnR5ELdTuLjJ4AHFfc3gPwJ4X+GnhPTvB&#10;Pg2zWw0nS4vLgiBLEkks7ux5Z3YlmY8kkmvzHjTj/Lsxy1YbBpuUmm7q3Lb9eml1a+p93wtwljcD&#10;jniMS0opNaO97/p6np4uIc/fX86X7RB/fX8656ivyP65LsfpPIbVwNPvIWt7tYp4nGGjkAdSPcHI&#10;NeV698C/gT4n3Nr3gXwzeSNnMr6ZbCbn0kEYcfg1d1RW1HNK9J3pNr0bX5GVXC0qitUSfqrny7rv&#10;7CX7KGu7nPhBdPlb/lpYaheQY+kYnMX/AI5Xjmuf8ExfgBf7pNG17xHpbnov2m2uIh/wF7cP/wCP&#10;1+gtFexQ40zij8GIl823+dzy63DeWVPioR+SS/Kx+T+s/wDBKnTG3P4f+Jbx/wB2O80lZM/WSO6T&#10;H/fBryzVv+CXHxYgydD8YeGr0DoLlru1J/75gmGfxr9s6K9aj4m57Deon6xX6JHm1eB8ontTa9G/&#10;1bPwC1T/AIJy/tKafn7JaaLqWOn2XU41z9PPEP64rz/UP2Hv2pdNz5/gaaQDvb39hcZ/CK5Y/pX9&#10;HtFelT8W83j8VOD+Uv0kcNTw8y2Xwymvmv8AI/mPvP2Wf2i7DPn/AA719sf88bN5/wD0Vvrl7r4F&#10;fG2yz9s+H3imHHeTRb1R+Zhr+piiu2HjBjV8eHi/m1/mckvDjC/ZrS+5f8A/lHufhv8AESyz9s8L&#10;a1Bjr5un3CfzjFc/c6HrVn/x+afdQY6+ZC6fzAr+tiiuqHjFV+1hV/4H/wDaswl4bQ+ziH/4D/wT&#10;+RMgg4NFf1xT2VldcXVvFN/10QN/MVh3Hgvwdd5+16Fpk2evmWcL/wA0NdMfGOH2sI//AAP/AO1M&#10;JeGsvs4j/wAl/wDtj+Tmiv6qrj4R/Cm7z9r8F+Hps9fM0q1f+cZrDuP2ffgPdcz/AA58KMfX+xbI&#10;H8xFmuiPjDhftYaX3r/Ixl4b4j7NZfcz+XGiv6eZf2ZP2eZvv/Drw2P9zToU/wDQVFU2/ZW/Zzbr&#10;8PNB/C0UfyrZeL+A60J/h/mZvw4xnSrH8f8AI/mSor+mr/hlL9nH/onuh/8AgMP8ab/wyh+zh/0T&#10;3RP/AAH/APr0/wDiL2Xf8+J/+S/5i/4hzjf+fsfx/wAj+Zeiv6Zv+GTv2b/+ie6J/wB+D/jSf8Mm&#10;/s3/APRPdF/78n/4qn/xF7Lv+fE//Jf8w/4hzjf+fsfx/wAj+Zqiv6Zv+GTv2b/+ie6L/wB+D/jS&#10;/wDDJ/7N/wD0T3RP+/H/ANej/iL2Xf8APif/AJL/AJh/xDnG/wDP2P4/5H8zFFf00f8ADKH7OH/R&#10;PdE/8B//AK9L/wAMo/s4j/mnuh/+A3/16X/EXsu/58T/APJf8w/4hzjf+fsfx/yP5lqK/pqH7Kf7&#10;OI/5p5oX/gMP8aX/AIZU/Zy/6J5oX/gKP8aP+IvZd/z4n/5L/mH/ABDnGf8AP2P4/wCR/MpRX9Nn&#10;/DKv7OX/AETzQf8AwFWk/wCGVP2cv+ieaF/4Cij/AIi9l3/Pif8A5L/mH/EOcZ/z9j+P+R/MpRX9&#10;NR/ZT/ZxP/NPNC/8Bh/jSH9lH9nA/wDNPdD/APAf/wCvR/xF7Lv+fE//ACX/ADD/AIhzjP8An7H8&#10;f8j+Zaiv6Z/+GT/2cP8Aonuif+A//wBek/4ZO/Zv/wCie6J/34P+NP8A4i9l3/Pif/kv+Yf8Q5xv&#10;/P2P4/5H8zNFf0y/8Mm/s3/9E+0X/vyf/iqUfsnfs3jp8PdE/wC/BP8AWj/iL2Xf8+J/+S/5i/4h&#10;zjf+fsfx/wAj+Zmiv6bov2WP2dIjlPh5oBx/es1b/wBCzW3a/s7/AADszm3+HPhUEdC2j2jkfi0R&#10;NRLxfwP2aE/vX+ZcfDjF9asfxP5dqkihlnkWGBGkkY4VUBZifYDk1/VVafCn4XWGDY+DtAtsdPJ0&#10;y1TH/fMYrr7LStL0xdmm2dvaLjGIIljGP+AgVx1PGKkv4eFb9ZW/9tZ0Q8Nqj+PEJf8Abt/1R/Lh&#10;4e+Cnxg8WMo8N+Ctf1BW/wCWkOnXBiH1k2BF/EivpfwX/wAE8f2j/FTxvq2n6b4Xt3wfN1a+jLbf&#10;+uVr9okB9mC++K/oHorxcX4u5jNWw9GMfW7f6L8D1MN4dYKDvWqSl9yX6v8AE/Mr4e/8Eu/h5phj&#10;u/iZ4uvtclGGa00yNLC3z/daRzNK6+6+Uf6/dfw8/Z6+A/ws8qTwR4Q0mxuocbb2SL7VegjuLm4M&#10;kw/BgPavSqK+OzDjDNcbdYmq2u17L7lZH1GC4ey/Ca0KST77v73dnQ/aLf8A56L+dH2mDP31/Oue&#10;orw/rkux6/s0dD9og/56L+dH2iD/AJ6L+dc9RR9cl2D2aOh+0wf89F/Oj7TBn76/nXPUUfXJdg9m&#10;jf8AtEP99fzp32iD/nov51z1FH1yXYPZnQ/aYP76/nR9pg/56L+dc9RR9cl2D2aOh+0QdpF/Oj7R&#10;B/z0X8656ij65LsHs0dD9pg7Ov50faYP+ei/nXPUUfXJdg9mjoPtEGfvrj60v2iD/nov51z1FH1y&#10;XYPZo6A3EHaRfzpPtEJ/jX86wKKPrkuwchv/AGiH++v5077RB/z0X8656ij65LsHszovtMH/AD0X&#10;86T7RB/z0X8656ij65LsHs0dD9ot/wDnov50faYP+ei/nXPUUfXJdg9mjoftMHZ1/Oj7Rbn/AJaL&#10;+dc9RR9cl2D2Z0P2i3/56L+dI11bKpZpVAAySTwAK5+vzT/4KOfG+Xwf4IsfhJ4dvGg1XxRmfUjE&#10;22SPSoyV2EjBAuZRt68pG6nhq9bI8JXzTHU8FRVnJ79l1fyX+R52a46ngMLPFVNo9O76I/THRvGH&#10;hPxH5/8Awjutafqn2Vtk/wBiuorjym5+V/LZtp46HFbn2i3P/LRfzr+az9hi58Uw/tL+FIPDM0ka&#10;3DXKaiqkiOSwWCR5VlHQr8oK56SBSOcV/RlXq8YZN/YmMjhYz504qW1mtWtVfyPP4bzh5phnXlDl&#10;adu66P8AU6D7RBn76/nS/aYP+ei/nXinxh+JOn/CD4Z+IPiPqcDXUOiWvmrArbTNNI6xQx7sHaHl&#10;dFLYOAc4OMV+BPxM/bR/aB+J9tcaZqHiFtH0u4kLmy0ZBZKF5AjMyf6Q6YPKvKQ3cHiteGOF8fna&#10;lUocsacXZt3330S3aXpvuRnvEmEytqFW8ptXSX6vp+J+/wB8R/2ivgp8Jo5P+E78XadYXMYz9hST&#10;7TfH0xbQB5ufUqB71+eXxP8A+CpulW/m2Pwf8JyXkgyE1HXn8qIEd1tYGLup6gtNGfVa/G63s9Q1&#10;KRzawTXUhOW8tGkbLdzgE5NdXp3wz+JGrkLpPhTXL0noLfTrmUn/AL4jNfrGX+HuU4O08bPnfm+V&#10;fcn+bZ+eY3jbMsT7uFjyLyV39/8Akkd38Wf2kPjN8a5WHj/xJc3ViX3Jplvi2sEwcr/o8W1HK9mf&#10;c/8AtV4bX0p4W/Y//aS8XTRx2HgTU7JHIzLqirpqIPUi6aNsD0AJ9Aa/RP4Gf8E3fDvhy4tvEXxq&#10;1CLX7yIrImjWO5dPVhyPPlYLJOB3ULGueDvU4r18fxXkWT0OSM46bQhZv7lovV2PKwuQZtmVbmlG&#10;Wu8pXS+96v5XE/4JdfDjxFoOj+K/ibrMb2el68trY6Ysny/ahatI004B6orMERuhO8dq/Wf7RB18&#10;xfzrlrS0tLC1hsbCGO2treNYoYYUEcccaDCqiqAFVQMAAYAqxX8757xFUzLHVMZKNubZdklZfhuf&#10;tOUZVDAYSGFi726929WdCLiD/nov50faYP8Anov51z1FeR9cl2PT9mjoftMH99fzpDcQf31/Oufo&#10;o+uS7ByEmvaB4T8V2J0zxTpmn6xZtnNvf28V1Ec9fklVl/Svk3x3+wX+y/448yaHQX8N3cmc3GhX&#10;LWoH0gfzbYY9ohX1dRXdg+IMbhHfDVHH0bRx4rLMLiVbEQUvVJn5AeO/+CWeqQ+ZcfDTx1aXY5KW&#10;mt27W7ADsbi380MT/wBcVFfGPjr9jb9o7wB5kupeDrvUrWPJFzoxTUkZR1bZbl5VH+/Gtf0m0V9j&#10;gPFTOKFlWUai81Z/erfimfL4zgHLautK8H5O6+53/M/kcu7O80+5ksr+CS2uIjtkimQxyIfRlYAg&#10;/WooZpreVJ7d2ikjIZHQlWVh0II5BFf1c+LPh94F8d232Txp4e0zXIsbQNQtIrgqP9kyKSp9CpBF&#10;fJPjT/gnn+zp4qMk2kWOo+GLh8ndpd4zR7veK6E6gf7KbPbFfbYDxcwFT3cZRlB+VpL9H+DPlsZ4&#10;d4yGuGqKXro/1X4n5AeCf2sf2i/h/wCWnh3x3qzQR4C2+oSjUYAo/hWO7EyqP93b7V9c+DP+CpXx&#10;V0rZD448L6Nr8S4BktHl024YdyzE3EWfpEorQ8Z/8EvPF1rvm+H/AIysNSXkrBq1vJZOB/d82E3C&#10;sfcog+nWvlHxj+xh+0n4L3yXngu71K3TJE2kPHqIYDuI4GaYf8CjBr2o4zhHN93Tbff3Jf8AtrZ5&#10;vseJMu2U0l/28v1R+p3g/wD4KefAnWhHD4q0vXPDkzY3u0CXtsv0eF/NOP8AriK+oPC37Vn7OXjR&#10;UOhfEHRN8n3Ir24/s+ZiewjuxC5Pttr+YHVtE1nQLtrDXbC6066X70N3C8Eg+quAf0rMrDFeGmV1&#10;lzYeco/NNfjr+J0Yfj3MaT5a8Yy+Vn+Gn4H9gVjq+lajbrd6deQXUD/dlhkWRD9GUkGrf2iD/nov&#10;51/ILpet6zodx9q0S/utPnH/AC0tZnhfj/aQg17DoX7Tf7QfhzaNM+IPiDan3Uub6S7QewS4Mi49&#10;sYr5zE+FWKX+74iL9Ytfk5Ht0PEWi/41Fr0af5pH9TP2iD/nov50faYP76/nX85Oh/8ABQX9pvSN&#10;ovNcsdXVe19ptuMj3NukDH8817Bon/BUH4o2+0eIvCOg34HU2b3NmT/33JcDP4V4OI8OM+p/BGEv&#10;SX/ySR61HjrKp/E5R9V/k2fut9pg/wCei/nR9ot/+ei/nX5CaN/wVK8NTbR4h8AX1p/eNlqMd1+I&#10;EkMH5Zr1bSP+ClH7PmoBRf2viLS2PX7RZRSKPoYLiQkfh+FeLX4R4go/FhX8rS/Js9SlxRlFT4a6&#10;+d1+aR+kv2iD/nov50faYP76/nXxNpX7dP7Lmq4UeMxaSH+C60++hx9WNuU/8er0jTP2l/2fNXAN&#10;n8RPDa7uguNSgtmP4TMh/SvIrZbmlL+Lhpr1jL/I9GnmeBqfw60X6SX+Z9I/aYO7r+dJ9og/vr+d&#10;eV2HxI+HeqgNpfinRbwHoYNQt5c/98yGurtr2zvF32c8U6+sbhx+YJrzqlatD44W9Uztg4T+GVzq&#10;vtEH/PRfzo+0QZ/1i/nXPUVl9cl2NPZo6H7TB/z0X86T7RBn76/nXP0UfXJdg9mjoftMH/PRfzpP&#10;tEAOd6/nXPEhQWYgAdSa53UPGPhHSQW1TXNNswvU3F3DFj67mFXDEVJu0Y3JkoxV5Ox6J9og/wCe&#10;i/nSfaIM/wCsX86+fNT/AGh/gNo+RqHxD8Moy9UXVbaSQf8AAEkZv0rzzU/21v2X9JyLnx3aykdr&#10;W1vLrP0MMDj9a9CjgMzq/wALDzfpGT/Q4qmY4Kn/ABK0V6yX+Z9j/aYP+ei/nSfaIc/fX86/PbU/&#10;+Cin7Ndhn7LfavqOP+fbTnXP088w15/qP/BT34OQkjS/DPiW6x0M0dpAD+VzKcfhXqUuGM+qfDhJ&#10;fNW/OxwVOI8qhviI/J3/ACP1K+0W/wDz0X86T7RBn/WL+dfkBff8FTNBjJ/s34eXk47efqscP/oN&#10;tLXLXX/BU7WHJ+xfDm2iHbzdXeX/ANBtI69CHA3Ecv8AmGt6yj/8kck+MMmj/wAvv/JZf5H7VfaY&#10;P+ei/nTTcw/89F/Ovw2uf+CovxCbP2PwVo0Xp5txcSfy2VgXP/BTz41vn7H4b8LRf9dIL2T+V2ld&#10;UPD3iB70or/t5fpc55cb5Qtpt/8AbrP3oNxAf+Wi/nSC4g671/Ov597n/gpT+0LPnyrTw3bZ/wCe&#10;VhOcf993L1zl5/wUN/aZuc+Tq2m2mf8AnjpkBx/38EldUPDXPZb8i/7ef6JmEuPcrW3M/kv8z+iw&#10;3EB/5aL+dAuIB/Gv51/NReftz/tTXuQ/jd4lPaHTtPjx+K2wb9a5C/8A2sv2kNSyLj4ha0mf+fec&#10;W/8A6JVK7Kfhdmz+OrTXo5P/ANtRzT8QsAvhpzf3L9Wf1D/aIP8Anov50w3dtGpeSVFUcklsAD3r&#10;+UW/+N/xn1XP9pePfE10D1EusXbr+RlIrg9R1zW9Ybfq2oXV62c5uZnlOf8AgZNehS8KsQ/4mJS9&#10;It/qjjqeItJfBQb9ZW/Rn9YWr/FT4Y6Dn+3PF2hadt+99r1K2gx9d8i15TrX7X/7M2gFvt3xE0aX&#10;b1+xStffl9lSXP4V/L/RXq0PCvCr+NXk/RJfnc8+r4iYl/w6MV6tv/I/oa8Q/wDBST9mbRt39m3m&#10;s69tzj+z9NePd9PtjW3614J4m/4KtaHDvj8G/D+7us52TanqCW2PcxQxT5+nmD61+MFPSN5XWOJS&#10;7scKqjJJPYAV7WH8OslpazjKXrJ/pY8uvxxmtTSMlH0X+dz9DPFf/BTL9obXQ8fh+DQvDcZyEe1s&#10;2uZx9WupJoyf+2YHtXzJ4t/aa/aB8cb18SePtdmikzvgt7t7O3bPrDbeVEf++ayvC/7P/wAbvGex&#10;vDfgbXbuKTG2c2MsVuc/9NpVSL/x6vpLwp/wTo/aL1/Y+swaR4bjbBb+0L4SyAey2a3Az7Fh74rq&#10;lLhnK93Sg1/hcv1kct89x+3tJL52/RHwlNNNcStPO7SSOSzO5LMxPUknkmo6/Yfwn/wS30iPZL45&#10;8dXNxnG+DSbJIMfSad5c/wDfoV9NeE/2B/2aPC+yS48P3GuzpjEurXssufrFEYYT+MZrysb4oZHQ&#10;0pSlP/DH/wCS5Tuw3Aea1dZpQ9X/AJXP54ER5HWONSzsQFVRkknoAO5r2fwl+zn8dfHGxvDXgbW7&#10;iKTGy4ltHtbds+k1x5cX/j1f0n+F/hx8PvBCBPB3hrSdEAGM2FlDbMfq0aKxJ7knJrtK+SxvjDN6&#10;YTDJecpX/BJfmfQ4Xw3hviK3yS/V3/I/Bzwj/wAE1vj9r2yXxFdaF4aiON6XV4bmcD2W1SWMn6yA&#10;e9fUPhL/AIJY+BrYJJ468e6jqJ6vFpVrDYgeweY3RYe+1foK/UKivlsX4m53X0jNQX91L83d/ifQ&#10;YbgfKqW8HJ+bf6WX4Hyr4V/YN/ZW8LbJH8MnWp0xibVb2e4zj1iV0gP/AH7r6Q8M/Db4WeDAn/CI&#10;+F9C0UpjDWFhb275HfdGgYn3JzW1RXzWK4ix+J/3irKXrJv9T3sPlWEofwacY+iSOgNxBjiRfzpf&#10;tEH/AD0X8656ivP+uS7Hd7NHQ/aYP76/nR9ph7uv51z1FH1yXYPZo3/tEP8AfX86d9og/wCei/nX&#10;PUUfXJdg9mdAbiDs6/nQLiDu6/nXP0UfXJdg9mjoPtEPZ1x9aX7RB/z0X8656ij65LsHs0dD9pg7&#10;Ov50faYP76/nXPUUfXJdg9mjf+0Q95F/Oq17NE8O1GBORwDWTRUzxTkmrAoWCiiiuUsKKKKACiii&#10;gAooooAKKKKACiiigD//1v3UooorwzoCiiigAooooAKKKKACiiigAooooAKKKKACiiigAooooAKK&#10;KKACiiigAooooAKKKKACiiigAooooAKKKKACvxM/4KF/H7xlP8TJvg94c1S403RNDtrdtQitJWiN&#10;5eXUaz/vWQgtHHE6BUPy7txOTjb+2dfzGftQ64viL9of4hakjb1GvXlqrditm/2cY9sR8e1fp3hV&#10;l1LEZrOtVjdQjdX7tpJ/dc+F4/xtSjgI06btzSs/RJ/rY9+/YY+P/jTwh8YNE+H+parc3vhnxPOb&#10;CSzuZWljt7qVT5EsIYnYxkCowXAZWOQSFI/fWv5U/hNrH/CPfFPwdr27aNO1/TLsn0ENzG5/QV/V&#10;ZXT4s5fSoY+liKcbc8Xe3Vp7+tmjDw8xlSrhKlGbvyvTyTW34HwJ+2l+yf4v/aDuvD/iPwNqVnBq&#10;Gjwy2c1nqMjxQyQyuHDxuiSbXVshgVwy45BXDfhr428Kaj4E8Ya34K1d45L7QdQudOuHh3GJ5bWR&#10;o2aMsFYoxXKkqCVIJA6V/WLX86v7eaWkX7Uni6K0gjg2ppjSeWoXfJJY28jO2OrNu5PevY8K+IsV&#10;WqPKautOEW46ar3l9+55vH+TYelBZhDScpJPz0f+R6H/AME6/iV4t0L43Wnw5s55ZvD/AIlgvGu7&#10;RiWihmtbeSeO4UfwPmPyyRwwcZyQuP3nr8S/+CX+lWlx8T/FusSxq09loccMLkZKC4uEL49CfLAz&#10;6cV+2lfKeKEqTz2Spxs1GN/N73+5pfI+h4DU1lUXN3Tbt5La33pv5hRRRX52fZBRRRQAUUUUAFFF&#10;FABRRRQAUUUUAFFFFABRRRQAUUUUAFFFFABRRRQAUUUUAFFFFABRRRQAUUUUAFFFFABRRRQAUUUU&#10;AFFFFABRRRQAUUUUAFFFFABRRRQAUUUUAFFFFABRRRQAUUUUAFFFFABRRRQAUUUUAFFFFABRRRQA&#10;UUUUAFFFFABRRRQAUUUUAFFFFAHIePvHPh74a+DtW8c+Krj7Npmj27XE7cbmxwkaA43SSOQiL3Yg&#10;V/MV8XPibrvxh+Ies/ELxCSLjVJy0UAYsltbp8sMCdPljjAXOBuOWPJNfaf/AAUB/aO/4WH4v/4V&#10;J4Tut/h3wxcH7fLE3yXuqJlWGR1jtslF7Fy55AQ1+clf0d4bcLf2fhPr+IX72otPKPRer3fyXc/F&#10;eN8++uYj6pRf7uD++X/A2XzP04/4Jf8Ah+G8+J3i3xLIgZ9M0SO1jJGdrXs6sSPQ4gIz6E1+2lfk&#10;l/wSws1Wz+JGoEfM8ujQg+gQXjH89wr9ba/LPEms58QVk/sqK/8AJU/zZ99wRTUMnpPvzP8A8ma/&#10;Q4D4pfDzR/ix8Ptc+HevO8VlrdqYGljALwyKwkilUHgmORVcA8EjBr+b348fArxd+z/43Pg3xU8N&#10;0s8Iu7G+tt3k3VszMoYBgCjgqQ6HJU9ypDH+oGvyO/4Km3mnCD4d6f5SNfl9Wm8zHzpABartz6Ox&#10;z9Vr1PC/PMTQzKOWx1p1Ltrs1Fu6+6zODjzKqFXAvGy0nC1n3TdrfjdHgf8AwTe17U9N/aCk0a1d&#10;vsesaLeR3Uf8P7gpNG5HqrLtB7ByO9fvbX4K/wDBNgj/AIaGucpu/wCKcv8AB/u/vrbn+n41+9VY&#10;eKiX9uaL7Efnua8AN/2Vq/tP9Aooor83PtgooooAKKKKACiiigAooooAKKKKACiiigAooooAzNW0&#10;TRtftGsNdsLXUbVvvQ3cKTxn6q4YfpXz54n/AGPf2a/Fhd9R8B6bayPk79M8zTcH1C2jxL+YI9q+&#10;lqK7MJmOLwrvhqsof4W1+TObEYLD11avTUvVJ/mfnZ4h/wCCaHwL1MtJoeq+INGkP3US5huYR/wG&#10;WEyH/v5Ximu/8Es7pd0nhn4hRv8A3Yr/AEspj6yxXDZ/791+v1FfSYbj7PqHw4hv1Sf5ps8Svwjl&#10;FX4qKXo2vyZ+Duuf8E1fj9pu59KvvD2roPurDeTQyH6iaBFB/wCBmvHdb/Yn/ae0Hc1z4HublB0a&#10;xubW73D2WGZ3/NQa/pEor3sP4sZzT0qRhL1TX5NL8Dya3h9ls/glKPzX6o/lf1n4LfGDw7uOu+B/&#10;EVgq9Xn0u6RPqHMe0j3Brzme3ntZWguY3hkXhkkUqw+oPIr+uaqF/pWl6rH5OqWdveR/3LiJZV/J&#10;gRXt0PGKov42FT9JW/OLPLq+G0H/AAq7XrG/6o/kior+pfVfgV8FNcydW8BeGrpm6vJpNqZPwfy9&#10;w/OvN9S/Yz/Zj1Yk3XgGwTd1+zTXNr+XkTR4/CvXo+L+Xv8Ai0Jr0s/zaPOq+HGMX8OrF+t1+jP5&#10;sKVWZSGUkEdCODX9Cl9/wT5/ZiuyTb6DfWWe0Gp3TY/7+ySVyl3/AME1/wBnm4JMN14ktc9or+E4&#10;/wC/ls9ejT8Vskl8SmvWK/STOKfh/mi2cX83+qR+FUOu65bDbb6hdxD0Sd1/kavL4w8WoMJreoqP&#10;QXco/wDZq/aif/gmJ8EWP+jeI/FUf+/cWT/ys1rLk/4JffCon9z4t8QKP9oWrfyiFa/8RJ4el8Un&#10;/wCAMz/1IzlbJf8AgR+NR8X+LT11vUT/ANvcv/xVRv4p8TyDbJq9+w9Dcyn/ANmr9j2/4Jd/Dc/c&#10;8Za4PrDbH/2UVAf+CXXgDPHjbWMf9e0FWvEbhz+f/wAkf+RL4Lzr+X/yZf5n4xz317dcXVxLN/10&#10;dm/maq1+18X/AAS8+GoI8/xjrjjuEitlP5lGrobP/gmP8DIsG81/xTcEdhc2can8PsZP60S8Tsgi&#10;vdnJ+kX/AMAFwLm8t4r/AMCR+F9Ffv8A2P8AwTo/ZttMfaLXWb3H/PfUWXP/AH6SOuxsf2Ef2WbL&#10;B/4Qz7Qw/in1PUH/APHftIX9K46nizk0fhhUfyX6yOmHh7mct5QXzf6I/nPor+l6y/ZE/ZrsMeR8&#10;P9JbH/PZZJ//AEa711ln+zz8BbDH2X4deFlI6M2j2jsP+BNET+tcVTxfwC+ChN+tl+rOqHhxi/tV&#10;Y/i/0R/LrRX9WVp8L/hnp+PsHhLQrbHTydNto8f98xiuntNF0ewwLGwtrfHTyoUT/wBBArjn4xUl&#10;8GFb/wC37f8AtrOmPhtU+1iF/wCA/wDBR/Jxa6Pq99j7FY3Nxnp5ULv/AOgg10dr8NfiNfY+xeFd&#10;buM9PK064fP/AHzGa/q3orkn4xVX8GFS/wC37/8AtqOiPhtT+1iH/wCA/wDBZ/Lba/AP4532Psnw&#10;78VSg/xDRbzb+flYrp7P9lT9o2+wIPh5rq5/57Wpg/8ARpWv6a6K5J+L+OfwUIr1bf8AkdEfDjCf&#10;arS+5H84Nl+w/wDtSX+DD4FnQHvPfWEOPwkuVNdhp/8AwT0/aavCPtOkabYZ/wCfjU4Gx/35aWv6&#10;DqK4qni1nEvhhTXyl/8AJHVDw8y1fFOb+a/+RPws07/gmT8dLnDahrnhizU9R9pu5XH4Lahf/Hq9&#10;B0v/AIJaeJZcf238QLG19fsumyXP5b54K/ZKivOq+J2fz+Goo+kV+qZ2U+BcojvBv1k/0sflvpP/&#10;AAS58Bw7f7d8b6veev2S1gtc/TebjH616no3/BOL9nLTNv25dd1fHX7ZqATP/gNFBX3rRXk1+N89&#10;q/FiZfKy/JI9GlwtlNP4aC+ev53PmnQf2O/2Z/DhU2HgHTZyve/M2oZPuLqSUfpivbvD/gjwX4TU&#10;J4W0DS9GUDAGn2UNqMen7pFrqKK8PE5njMT/ALxVlL1k3+bPVoYDDUf4NOMfRJfkFFFFcJ1BRRRQ&#10;AUUUUAFFFFABRRRQAUUUUAFFFFABRRRQAUUUUAFFFFABRRRQAUUUUAFFFFABRRRQAUUUUAFFFFAB&#10;RRRQAUUUUAf/1/3UooorwzoCiiigAooooAKKKKACiiigAooooAKKKKACiiigAooooAKKKKACiiig&#10;AooooAKKKKACiiigAooooAKKKKAOG+Jvjex+Gvw98Q+PNRwYdD0+e8CMceZJGp8uMe8km1B7mv5W&#10;NQv7vVb+51S/kM1zeTSXE0h6vJKxZmPuSSa/a/8A4KYfEv8AsL4baJ8MrKXbc+J737XdqD/y5aeV&#10;YKw7B52jZT38s1+Ilf0R4UZT7DLZ42S1qPT/AAx0/O5+NeIOYe1xscLHaC/F6/lYfHI8MiyxMVdG&#10;DKw6gjkGv60vD+qR65oOm63FgpqFnBdLjpiaNXGPzr+Sqv6d/wBmLXx4l/Z7+H2q7t7DQLK1dupM&#10;lmgtnJ9y0Rz715/jDh74bDV+0pL70n/7adfhvWtXr0u6T+5tfqe61/OX+3Yxf9qvxwT2OlD8tMtB&#10;X9Glfzy/8FAdHutM/ag8R3twhWPVrTS7yAkcNGtnFbEj23wMPqK+Y8JJJZxUT603/wClRPe8RIt5&#10;bBrpNflI97/4Jbkf8Jr46Hf+y7L/ANHPX7P1/Mn+z/8AtFeLf2ddZ1bW/CWn6dqE2r2qWkqaisrI&#10;ixvvDKIpIznPqele1a1/wUV/aT1SQvY3ukaOp/gstOR1H/gU05/WvoeMOAs0zXN6mLw/KoNR1b7J&#10;LZJs8bhvi7AYDLoYetdyTey7u/dH9AVFfzrRft7ftURzCV/GEcqg58ttK04Ifb5bUN+tfe/7L37f&#10;dt8RtZtfh/8AF+C10nW711i0/VLYGKyu5W4WGVGLeTKx+6wbY5O3CHaG+MzXw2zjA4d4lqM0tXyt&#10;tpd7NL8Ln02X8b5bi6yoq8W9uZJL703+J+mVFFFfAH14UUUUAFFFFABRRRQAUUUUAFFFFABRRRQA&#10;UUUUAFFFFABRRRQAUUUUAFFFFABRRRQAUUUUAFFFFABRRRQAUUUUAFFFFABRRRQAUUUUAFFFFABR&#10;RRQAUUUUAFFFFABRRRQAUUUUAFFFFABRRRQAUUUUAFFFFABRRRQAUUUUAFFFFABRRRQAUUUUAFfE&#10;X7bf7SUfwT8BN4Y8NXIXxl4mheKz2H57G0OUluzjlW6pD0y+WGQjCvUf2o/jsP2fPhZN4ztbSO/1&#10;W7uo9N0y3mJEJupkeTfLtIby4443YgEFiAuV3ZH86vxE+Ifiz4p+Lr/xv41vWvtU1BwXfG1I0UYS&#10;ONBwkaLwqj6nJJJ/TvD7gyWY1o5hil+5i9v5munouvfbvb4XjHiZYKk8HQf72S37J/r2+8ufC34d&#10;678XPiFovgDQATeazdLE0pBZYIhl5p39VijDOe5xgcmsz4g6HZeGPH3iXw1prO1npOsX9jbtIcuY&#10;rad40LEAAttUZOOtfrN/wTP+D39naDrPxq1eDE+qs2k6QXHItYWBuZV9pJlWMHqPKYdDX5Y/GIY+&#10;LvjgH/oY9W/9K5a/Y8uz765nWIwVN+5Sil6yb1+7Retz81xuUfVsro4qfxVG3/26lp9+/wBx+p3/&#10;AAS1XHhfx+3rf6cPyim/xr9V6/Kn/glqf+KV8fD/AKiGnf8Aoqav1Wr8A8Qf+SgxPrH/ANJifr/B&#10;/wDyJ6Po/wD0phX4g/8ABT+9kk+L3hXTifkg8NrMo9Gmu7hSfxEY/Kv2+r8Sf+CoOkXkPxU8Ja+8&#10;ZFreeHzZxyY+VpbS6mkkXPqFuEP413+GLj/b1O/8srfd/kcfHSf9kzt3j+ZW/wCCYOmpN8XvFGrM&#10;Mta+HGgX2+0XduxP1/dV+3U9xBawvcXMiQxRjc7yMFVQO5J4Ar+W/wCFnxs+IvwXn1W8+HOoppd3&#10;rFulrcXBt4p5BEjbgEEyuqnPfbn0rnvGHxJ+IPxBuTd+N/Eep65ITuAvrqSZE/3EZiiD0CgD2r9E&#10;4m8PcTnGbTxkqyhTaSWjb0Wumi38z43I+MaGW5fHDKm5Tu29bLV99X+B/TfJ8Y/hFFejTZfHHhtL&#10;snaLdtWtBKT6bDLuz+FehwzQ3EST27rLFIoZHQhlZTyCCOCD61/IvX0f8Af2nfiP8A9dt5dGvZr/&#10;AMOtKPt2h3Eha1mjJ+cxA5EE2OVkQDnG4MuQfDzLwhnCg54KvzTXRq1/R30+f3o9XBeI0ZVVHFUr&#10;RfVO9vl1/rRn9LtFcv4K8YaF8QPCWk+NfDM/2jTNZtY7u2cjDbZByrD+F0OVZezAjtXUV+M1Kcqc&#10;3Cas1o15n6ZCcZxU4u6YUUUVBQUUUUAFFFFABRRRQAUUUUAFFFFABRRRQAUUUUAFFFFABRRRQAUU&#10;UUAFFFFABRRRQAUUUUAFFFFABRRRQAUUUUAFFFFABRRRQAUUUUAFFFFABRRRQAUUUUAFFFFABRRR&#10;QAUUUUAFFFFABRRRQAUUUUAFFFFABRRRQAUUUUAFFFFABRRRQAUUUUAFFFFABRRRQAUUUUAFFFFA&#10;BRRRQAUUUUAFFFFAH//Q/dSiiivDOgKKKKACiiigAooooAKKKKACiiigAooooAKKKKACiiigAooo&#10;oAKKKKACiiigAooooAKKKKACiiigAoor4q/a+/ax/wCGddP03RPDunw6n4o1uKSaBbksLa0t4zs8&#10;6RVIaQs+VRAVB2sSwwA3oZXlmIzDExwmFjecv6bOPH4+jg6EsRiHaKPye/bc+JR+JH7Q3iF7eXzN&#10;P8OldBs8HIxZFhOR2O65aUgjquK+dfCXgzWvGk2qRaNHvGjaTfazeOc7YrSwjMjscep2oP8AaYdq&#10;5q5uZ7y5lu7qRpZp3aSSRzlndzlmJ7kk5Nfrb+w78FBc/s9fEnxzfwbrrxrpepaFp+Rz9ihgkjkK&#10;n0luGKkesIr+oMyxlHh7J4Rj9nlgvN7X+68vkfhGCw1TOcym39rmk/Jb/wCSPyLr+gj/AIJ3+IP7&#10;Z/Zq07Ty246Hquo6f9N8guwPyua/n3r9m/8Aglvr3n+DvHfhct/x46nZX4X/AK/YXiJ/8lhmvG8U&#10;cN7XIpT/AJJRf/tv/tx6XAdf2ebRj/NFr9f0P1Rr5E/at/ZT0j9o7R7K8sr1NH8U6Ojx2V9IheGa&#10;BzuNvcBfm2bvmRhkoS2FIYivruiv52y7McRgMRHFYWXLOOz/AK6H7PjcFRxdGWHxEbxZ+Ad7/wAE&#10;5v2kLW5MEEGi3iA4E0OogIR6gSxxvj6rmux8P/8ABMn4z3+2TxBr/h/SkPVY5Li7mH1UQon5SGv3&#10;Lor7mp4p55KPKnFeaj/m2vwPlIcA5VGV2pPyv/kj8YNa/wCCXnjCy0K8vdF8b2WpapDC0lvYtYPb&#10;x3EijIj883D7C3QEpjOM4GSPy/1Cwv8AR9RudL1KCS0vbGZ4J4ZVKSRTRMVdGB5VlYEEdiK/rfr8&#10;OP8AgpD8H4fCPxG074o6NAI7DxfG0d8EGFTUrUKGY44HnxFW9SyOx5NfX8A8eYzH414HMpKTkrxd&#10;ktVutEt1r8vM+c4u4Tw2EwqxeBjZR+JXb0fXXz/M++v2IfjxP8afhMll4gufP8TeFWj0/UXc5kuI&#10;SpNtct3JkRSjk8tJGzdxX2bX87v7CPxNl+Hn7QWjWE8uzTfFgOh3Sk/KZLgg2rY6bhcKig9Qrt61&#10;/RFXwHiBkUcszaSpK1OfvLyvuvk7/Kx9fwfmssdl8XUd5x91/LZ/d+Nwooor4g+pCiiigAooooAK&#10;KKKACiiigAooooAKKKKACiiigAooooAKKKKACiiigAooooAKKKKACiiigAooooAKKKKACiiigAoo&#10;ooAKKKKACiiigAooooAKKKKACiiigAooooAKKKKACiiigAooooAKKKKACiiigAooooAKKKKACiii&#10;gAooooAKKKKAPA/2kvgZYftBfDK48D3F3/Z97DcR6hpt4V3pDeQq6LvUEEo6SOjYOQG3DJAB/MPw&#10;N/wTL+J134mii+IWt6Tp+gwygzy6bNJc3U8YP3YVeGNU3Djc5+XOdjdK/biivqcn4yzTLMLLCYSa&#10;UXrqrtN9jwMy4ZwGPrxxGIjeS87X9TB8L+GdD8GeHdO8KeGrVLLS9Kt47W1gTokUYwOTySerMcli&#10;SSSSa/l/+NkZi+M3j2Jhgp4n1lSPpeSiv6nq/mS/ap0C58N/tF/ELT7pDG02u3d+oIxmPUG+1oR7&#10;FZQa+48I67lj8Spu8pRT83rq/wAT5bxFpWwlFxWidvw0/I/Q/wD4JZyA+H/iHD3W80tj9GjuB/7L&#10;X6vV+Nv/AAS112KDxJ4/8Msw8y9sdOv0Xvts5Jo3I/G5XP4V+yVfK+I1Nw4gr368r/8AJYnv8FzU&#10;sno26c3/AKUwryP4z/BLwJ8d/CR8JeObeRo45PPtLu2YR3VnPjHmROQw5BwysrKw6jgEeuUV8fhs&#10;TVw9WNehJxlHVNbo+kr0Kdam6VVXi90z8nV/4JZaKNSMr/EW6NhuyIBpKCfb6ed9qK59/K/Cvo/w&#10;H+wJ+zl4LEc1/o9z4nu0wfO1q4aVM9/3EIigI9mRj7+v2nRX0WL42zzEw5KuJlbytH/0lI8XDcLZ&#10;VQlz06Cv53f5tnjmtfs+fBLXfDlz4WuvA+gw2FxE0WLXTre3ki3DG+KSONWjkXqrKQQa/mM17SpN&#10;C1zUdElbc+n3c9qzdMtA5Qn8SK/ql+IPjfRPhv4K1nx14ikEen6LaSXUvIBcqPkjXPV5HIRB3ZgK&#10;/lW1nVLnXNYvtavMfaNQuZrqXb08yZy7Y9smv03wjq4upHEzqybh7trtvXW9vla/yPhvEWnh4OhG&#10;mkpa7dtLfje3zP3I/wCCafiq51n4G6n4cupC/wDwj+uTxW4J+5b3Ucc4UDt++aU/jX6JV+aH/BMP&#10;QLqy+FHifxDOpWLVNdEMOf4ltIE3MPbdKVz6qa/S+vzTjiMI57iVT25vxsr/AI3PuOFZTeU0HPe3&#10;4X0/AKKKK+UPoAooooAKKKKACiiigAooooAKKKKACiiigAooooAKKKKACiiigAooooAKKKKACiii&#10;gAooooAKKKKACiiigAooooAKKKKACiiigAooooAKKKKACiiigAooooAKKKKACiiigAooooAKKKKA&#10;CiiigAooooAKKKKACiiigAooooAKKKKACiiigAooooAKKKKACiiigAooooAKKKKACiiigAooooAK&#10;KKKAP//R/dSiiivDOgKKKKACiiigAooooAKKKKACiiigAooooAKKKKACiiigAooooAKKKKACiiig&#10;AooooAKKKKACiiigAr87P28v2YfEnxi07T/iL4DUXet+HLKa3udN5Ml7ZhjKot8A5mjYvhD/AKwN&#10;gHcArfonRXqZNm+IyzGQxuG+KPfZp7p+pwZnl1HHYaWGr7P8OzP5S/BXw38a/ELxdb+BvCuk3N3r&#10;FxMIWg8tl8j5trPOSP3SR9XZsBQOa/p6+GfgTTvhp8PdA+H+m4e30PT4bMvtx50iL+9lI9ZZCzn3&#10;Y126xxozOqqGfG4gYLY4GT3p9fR8X8bVs9VOm6fJCOtr3u+97Lbpp1Z4vDnC9LKnOfPzSlpe1rLt&#10;u/mfyeeOdCPhfxr4g8Mldp0jVL2wI9Ps0zx4/wDHa/QT/gmJ4i+w/FvxN4ZdtqaroP2lR/elsriM&#10;KPrsmc/ga+Zf2wNA/wCEb/aW8f2G3aJ9U+3j3/tCKO7J/Ey1037C3iD+wP2nvCBdtsOom90+Ttn7&#10;RayiMf8Af0JX7pnq/tDhmpPfmpc33JS/Q/Kcqf1PPYQ/lqcv48p/RnRRRX8qH7+FFFFABXxp+3t4&#10;NTxd+zXr9ysfmXPh6e01i39vJkEUp/CCaQ/hX2XXnHxi0ePxB8JfGmhyqGW+8P6nb4PrJbSAH6g4&#10;I969TJMW8LmFDEL7Mov8dfwODNcOq+Dq0X1i1+B/LRpmo3mj6laavp0hhu7GeO5gkHVJYmDow9ww&#10;Br+rbwR4ntfG3gzQvGNlgQa5ptpqMYBztW6iWQL9Ruwa/k7r+jL9hbXZdd/Zg8INcMWlsBfWDE/3&#10;be7mEY/CIoPwr9q8XsEpYKhi+sZOPykr/wDtp+YeHOKccVVw/Rxv9zt+p9dUUUV+An68FFFFABRR&#10;RQAUUUUAFFFFABRRRQAUUUUAFFFFABRRRQAUUUUAFFFFABRRRQAUUUUAFFFFABRRRQAUUUUAFFFF&#10;ABRRRQAUUUUAFFFFABRRRQAUUUUAFFFFABRRRQAUUUUAFFFFABRRRQAUUUUAFFFFABRRRQAUUUUA&#10;FFFFABRRRQAUUUUAFFFFABX5Gf8ABS74LSyDSfjlokBZY1TSNb2D7oyTaTtjtljEzH/pmK/XOud8&#10;XeFND8c+GNU8H+JbcXel6vayWl1EeMxyDBKn+FlPzKw5VgCORXvcNZ3PKcxp42OqWjXeL3X6rzSP&#10;JzzK45hg54aW72fZrb/g+R/P7+wX4xHhH9pXw9DLJ5dvr8N3o8xz18+MyQr/AMCnijFf0SV+IPgH&#10;9gv45eEfj7olyI7dPDGg65bajH4gF1DiS1tJ1mXbAHM4ndV27Sm0MfvFfmP3R+2Z+1B4i/Zy0fw7&#10;F4S0q0v9V8RS3eyfUFke1gisxFvykbxs8jmZdvzgAAkg8V93xzQoZ5nOHjlE41JzhbRrS13q+jtu&#10;t9Nj5PhWrVyrLa0sxg4RhLqu9lp3167an2tRX5J+BP8AgqJZskdv8TfBkkbjG+70KcOp9cW1yVK/&#10;9/2r6T0//goR+zHeWouLnXL+wkIz5Fxply0g9swpKn/j1fI4zgfPMNLlnhpP/D73/pNz6LDcU5VX&#10;V410vX3fzsfbNVL6/stLsp9S1K4itLS1jaaeedxHFFGgyzu7EKqqBkknAFfnZ4y/4KYfBvR4JE8G&#10;6PrPiK7APl+YiWFqT7ySF5R+EJr80fjv+1t8Wfj0W03XLpNJ8PBwyaLpxZLdtpypnckvOw4PzHYC&#10;MqimvWyXw3zfG1F9Yh7KHVy3+Ud7+tl5nn5pxtl2Fg/Yy9pPolt83t91z139tj9rKP41asngHwHM&#10;48GaRP5j3HKHVLtMgSlTgiCPJ8pTyxJdh90L8PeGfDeteMPEOneFvDts95qeq3MdpawJ1eWVgqjP&#10;QDnJJ4AyTwKyba2uLy4itLSJ5553WOKKNS7u7nCqqjJLEnAA5Jr90/2I/wBkaX4SWS/E74i2yjxh&#10;qEJWzs3AY6TbSj5t3b7TKpw+PuL8mclxX7HmWPy/hPKFSorVK0V1lLu/zb+S6I/NcFhMZxBmLqVH&#10;p9p9Irsv0Xz7s+xPgx8M9O+D/wAMfD/w705lkGkWoSeZRgT3UhMlxL64eVmIB6DA7V6fRRX8w4iv&#10;Ur1ZVqrvKTbb7t6s/dqNKFKnGlTVklZeiCiiisTQKKKKACiiigAooooAKKKKACiiigAooooAKKKK&#10;ACiiigAooooAKKKKACiiigAooooAKKKKACiiigAooooAKKKKACiiigAooooAKKKKACiiigAooooA&#10;KKKKACiiigAooooAKKKKACiiigAooooAKKjmmit4nnndY441LO7kKqqOSSTwAKwtD8XeFPE7Tp4a&#10;1rT9Wa2OJxY3UVyYiez+WzbT9cVapycXJLREucU1FvVnQ0UUVBQUUUUAFFFFABRRRQAUUUUAFFFF&#10;ABRRRQAUUUUAFFFFABRRRQAUUUUAFFFFABRRRQB//9L91KKKK8M6AooooAKKKKACiiigAooooAKK&#10;KKACiiigAooooAKKKKACiiigAooooAKKKKACiiigAooooAKKKKACiiigAooooA/Bb/gpL4d/sj9o&#10;G31lFwmuaDZ3LN2MsDy27D6hIk/MV8mfBLWm8O/GTwNrinaLLxFpcr9sotzHvH0K5B+tfrF/wUv+&#10;FV94i8DaF8UtJiaVvC80lpqKoMkWd6U2Sn/ZimUKf+uuegr8V7G9utMvrfUbJ/KuLWVJ4XwDtkjY&#10;MpwQQcEA8jFf1FwRiYY/h2nSTu1FwflbT8rP5n4NxTQlg86nO2jakvnr+dz+uKivym+B/wDwUo0X&#10;UI4NC+OdgdNuhhBremxNJav/ALU9sN0kZ9TFvBJ4RBX6V+EPH3gn4gacuq+Cdd0/W7VgCZLG4Sbb&#10;ns6qSyMO6sAR3Ffz1nPDeY5XPlxlJpd94v0e3y38j9ky3O8Fj482Gmm+2zXy/pHXUV574x+LXwx+&#10;H1u9x418U6To4QE+XdXcazNjskW7zHPsqk1+fXxe/wCCl3hHSEm0v4NaPJrt3yq6pqavbWKnsyQf&#10;LPKPZvJ/GjKeGszzKSjhKLa77R+96fqLMM8wOCjfEVEn23f3LU/STxX4u8MeBtEuPEnjDVLXR9Mt&#10;RmW6u5BFGD2UE/eZuiquWY8AE1+SX7Rn/BRNfEGm6l4G+Cti0dlewy2lxr1+m2WSKVSj/Zbc/c3K&#10;eJJfmwf9Wpwa/O/4nfGL4j/GLWv7c+Iet3GqSoT5ELER2tsrfwwwJiOMepAy2MsSea86tbW6vrmK&#10;ysoZLi4ndY4oolLySOxwqqq5LMTwAOSa/a+G/DHCYK2IzJ+0qLW32V/8l87LyPzDO+OsRir0cEuS&#10;D6/af+Xy18yCv6P/ANibwhf+DP2a/CNlqkbQ3WoR3GqNGwwVjvpnlh4PPMJQ/U18L/su/wDBP7WN&#10;Qv7Hx78drb7Dp0LLPbeHH5uLlhgqbzBxFF6w/fbo+wAhv2TREjRY41CqoCqqjAAHQAdgK+Z8TuK8&#10;LjIQy3By5lGXNJra6TSSfXd36beZ7nAvD+Iw0pY7ErlurJPe2jbfbbQdRRRX46fpIUUUUAFFFFAB&#10;RRRQAUUUUAFFFFABRRRQAUUUUAFFFFABRRRQAUUUUAFFFFABRRRQAUUUUAFFFFABRRRQAUUUUAFF&#10;FFABRRRQAUUUUAFFFFABRRRQAUUUUAFFFFABRRRQAUUUUAFFFFABRRRQAUUUUAFFFFABRRRQAUUU&#10;UAFFFFABRRRQAUUUUAFFFFABXmPxY+EHgT41eFJfCHj2wF3akmS3mQ7Lm0mwQJYJMEo4z6FWHDBl&#10;yK9OorbD4ipQqRrUZOMlqmtGjOtRhVg6dRXi90z+fD47/sK/Fn4TXFxq3he2l8YeGlJdLuwiLXkC&#10;dcXFqu5xtHV49yYGSUzgfEjo8btHIpVlJDKRggjqCPWv66q4jXvhl8N/FN0b3xP4U0PV7g9Zr/Tr&#10;a5kP/ApY2P61+uZR4t4ilTVPMKXO19pOzfqrW+63ofnWY+HdGpPnwdTlXZq6+T3++/qfylgFiFUZ&#10;J4AFfSHwt/ZM+OvxanhbQfDdxp+mykZ1TV1axs1U/wASs675R/1yRzX9FOh/Dr4feGJRP4a8MaNp&#10;Mi9HsdPt7Zhj0MaKa7Ktcw8X6soOOCw6i+8nf8El+fyM8H4cU4y5sVWuuyVvxd/yPjT9nH9i74e/&#10;Agw+I9QYeJPFwX/kJ3EYWG0LDBFpCS2w9jIxMhGcFQStfZdFFfk+ZZpisfXeJxk3KT6v8ktkvJH6&#10;FgsDQwlJUcNFRiv617hRRRXAdYUUUUAFFFFABRRRQAUUUUAFFFFABRRRQAUUUUAFFFFABRRRQAUU&#10;UUAFFFFABRRRQAUUUUAFFFFABRRRQAUUUUAFFFFABRRRQAUUUUAFFFFABRRRQAUUUUAFFFISACSc&#10;AdTQBwPxR+Iug/CfwDrPxA8SPiy0e2abywQrzyn5YoUJ/jlkKovYE5PANfiHaf8ABRP9oSLxsviO&#10;7u7CbRDPufQBZwpbfZ88xrPs+0htvRzIeeSCPlqf9uf9pofGHxgPAPhC63+D/Dc7ASxtlNRv1yjz&#10;5HDRRglIexBZ8kMMfLHwU8BSfFD4s+FfAaqWi1fU4Irnb1W0Q+ZcsP8AdhR2/Cv6A4Q4LweDyqeM&#10;zikpSkm2pK/LFK/ydtW91ouh+QcR8T4nE4+OGy2o0ouys/ilf8V0XRn9Rek6jDrGlWer2wZYr63i&#10;uYw4wwSVQ4BHY4PNaFMjjSKNYolCIgCqqjAAHAAHYCn1+AStd22P15XtqFFFcF8TviL4f+FHgTWP&#10;H3iaUR2Wk27S7NwV55cYigjz1klfCL7nJ4Bq6NGdWpGlTV5N2S7tk1akacHUm7Jas72ivxW+Cf7d&#10;/wAc/G/x50DQdcWzu9A8S6rDp50m3tET7HFdOEEsUwHnMYQd7GRmDKrcDII/amvb4g4bxmTVYUcZ&#10;a8ldWd/8tfw7M8vJ87w2ZU5VMNeydtVYK8B/ac+LmqfBH4N614/0OzjvdStmt7a0SYEwJLdSLGJJ&#10;QpBKJnOARubC5Gc1zPxv/a++DvwNaXS9Zv21jxBGP+QPpe2a4Ru3nuSI4B0yHbfg5CNX5EfHv9uD&#10;4pfG7TbzwpDBa+HPC15hZtOtgJ5rhFYMonuZFBbDAH92sY45BxXvcJcFZhj8RSxFSj+4TTblopK+&#10;qXV3XZW8zyeIeKMHhKNSjCp+9s0ra2fn0Vvv8jwz4l/Hr4u/F2Zn8f8Aie91G3Lblsg4gskPbbbR&#10;BIsj+8VLepNXP2dPE3inwr8bvBd/4Pmljv7jWbKyaKIkC4gupkjlgcD7ySIxBB6deCAR41BBPdTx&#10;21tG8s0zrHHHGpZ3djgKoHJJPAA5Jr9pP2IP2OdS8B3dv8YfirafZ9d8s/2NpMo+exWVcG4uB2nZ&#10;SQkfWMElvnICfuHEuY5bk2VThOMUmmowSSu2rWt27vp91/yvI8Fjcyx8Zxk2003Jtu3z79j9Q6KK&#10;K/lI/oEKKKKACiiigAr5++PX7SXw5/Z90VL3xZcNdardoWsNHtCrXdzjjcQTiKIHgyPxwQoZvlr3&#10;ydplgka3UPKEYorHAZgOAT2BNfyufEPWPiH46+Iuq3vjtb288V3d68N1byxsZ0nVtvkJFglRHjYk&#10;ajCgAAV95wHwpRznEzeJnanTs2lu73+5aav/ADuvkuLOIKmWUYqhG853s+itb73roj6y8f8A/BRX&#10;4++KrqZfCkth4RsGJEcVnbpdXAT0ee5VwW/2kjj+lfPepftNftC6q5e6+IviRC3UW2pT2q/98wMg&#10;Fej+Av2HP2j/AB7FHdx+G/7Bs5QCs+uTCyPPrBhrkfjFX0Npv/BLv4kSoDq/jLQ7Z+4tobm4A+hd&#10;Yc/kK/YPrvCGWfuk6Sa7JSfzaTf3s/N/qvEeO/eNVHfu3FfJOy+4+Fl+O/xwR/MT4h+Kw/8AeGt3&#10;oP5+dXq3gb9tb9o/wNeRzp4suNctlIMlprYF/HKB2Mj/AL9fqkqmvq9/+CWniQRkx/EGxaTHCtpk&#10;gXP1+0E/pXx3+0B+yt8Sv2eJLS78T/ZtS0W/kMNtqtgXaDzgC3lSq6q0UhUEgHKsAdrHDAdOFzbh&#10;fNZ/VKXJOT6ONr+l0tfTUxr5fn2Xx+sT54pdVK/32b/E/aH9mT9rTwd+0RYSab5I0TxZYxeZd6VJ&#10;JvWWMcGa2cgGSPJG4EBoyQDkYZvrSv5QfAfjbxB8OPGGk+OPC9wbbU9HuUuYGBO1tv3o3AIzHIpK&#10;Ov8AEpI71/Un4E8Xad4+8F6H420jIs9csLe/iUnLIs6B9jf7SE7W9wa/HvEHhGnk+IjXwv8ACney&#10;/la6enbrufpHB/Ec8yoypYj+JH8V39e51dFFFfnZ9mFFFFABUNxcW9pby3d3KkMEKNJJLIwRERRl&#10;mZjgAADJJ4Arh/iN8UPAfwm8PSeJ/H+sW+k2KZCeacyzuBny4Yly8r/7KAnHJwMmvxI/ar/ba1f4&#10;5WR8D+CbW50Hwkspa582QC71PafkE6p8scSnnygzgtgseAB9Vw1wjjs5qpUo2p31m9l6d35L52R4&#10;GecRYXLabdR3n0j1f+S838j9N9b/AG7P2ZND1ptEl8VNdtG/ly3NlZXNzaoQe0qRlZB/tR7x6Gvp&#10;rwl4x8LePNCt/E3g3VLXWNLuh+6urSQSISOqnHKuvRlYBlPBANfyb19Bfs7/ALQ/jD9nzxlFrejS&#10;yXWi3Tour6SzkQ3cPQsAeEnQcxydQeDlSwP6XnHhLQjhXLLaknUXSVrS8tErPtuu/c+Hy3xDrOvb&#10;GwXI+qvdfi7/ANeh/TVRXM+DfF+gePvC2l+MvC9yLzStXtkuraYcEo/UMOqupyrqeVYEHkV01fht&#10;SnKEnCas1o15n6rCcZxUou6YUUUVBR//0/3UooorwzoCiiigAooooAKKKKACiiigAooooAKKKKAC&#10;iiigAooooAKKKKACiiigAooooAKKKKACiiigAooooAKKKKACiiigDO1fSNM1/SrzQ9ato7zT9Qgk&#10;trq3mXdHLDKpV0Ydwykg1+c+t/8ABMz4TSabr3/CPa3rEOo3kTf2R9rljktrGbcHXeEjV5UONh3N&#10;kISeXw1fpTRXr5Xn2YZdf6lVcb2vbZ22/r5HnY/KMHjbfWqala9vmfyk/EP4d+L/AIWeK73wZ430&#10;+TTtTsmwysMpLGSdssT9JInxlWHB+oIHFBipypIPTj3r+o34v/Az4bfHLQhofxA0tbloQ32S+hIi&#10;vbRm6mGbBIB4yjBkbA3KcCvzQ8Uf8EudeS/dvBfjizmsmYlE1S0kimjX0LwtIsh99qZ9K/d8h8T8&#10;txNFLMH7Oot9G4vzTV7ej/E/Js24ExtCo3g1zw6bJr1v+a/A/KCiv1r8N/8ABLa+adJPF/j2FIQR&#10;vh03T2d2HcCWaVQv18tvpX2j8Lv2KvgB8LJYtQstCOvapCQy3+uMt5IrDoUi2rboQeQyxBh6105j&#10;4n5Lh4v2EnUl2SaX3yt+FzDBcCZnWl+9SgvN3/BX/Gx+M/wS/ZB+MfxukgvtL006L4fkIZtZ1RWh&#10;t2Q94Ex5lwSM42DZnhnWv2p+An7Jnws+AdvHe6Pa/wBseIym2bXL9Fa4GRhlt05W3Q88JlyOGdq+&#10;ngAAABgDgAUtfj/EfHuZZsnSb5KX8sev+J7v8F5H6RkvCWCy61S3PU/mfT0XT8X5hRRRXxB9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F+33+1L/AMIhpc/wR8BXm3XNThA1y7hb5rKzlXi3UjpN&#10;Op+bukR9XBX6d/as/aJ039nz4eSalbNFP4n1cPbaJZvyDKAN9xIvUxQAgn+8xVON2R/OPqmqav4l&#10;1m61fVribUNT1K4ee4mkJklnnmbczE9SzMa/WfDbg/65VWaYyP7uL91P7Ul19F+L9GfnvG3En1em&#10;8Bhn78vifZdvV/gvVGXX6Vf8EyvBCaz8VvEHjm4j3x+G9KEEJI+5dak5VWB9fJimX/gVfm/e2V1p&#10;t5cadfRNBc2srwzROMMkkZKspHqCCDX7ff8ABMjw0NO+DniDxNIm2XWdeeJT/egsoIgp/wC/kkgr&#10;9L8RMd9XyGs4PWdor5vX8Lnw/BuE9tm9NSXw3f3LT8bH6SUUUV/LZ+9BX8/n7c37Rk3xg+IUngzw&#10;5dFvCPhWd4IPLb93e3y5Sa5OOGVTmOE8jblh/rCK/VH9tH4wS/CD4G6reaXOYdb8QMNG01lOHje5&#10;VjNMMcgxQq5VuzlPWv5/Phr4F1T4m+PdB8A6Nxd65fRWivjcIkY5klYf3Yowzt7Ka/ZvC7IqUY1M&#10;8xfwwuo36WXvS+S0XzPzPjzNqkpQyvD7ys3532X6/cfXf7B+k+GfD3jnVvjn8RLuHSfDPgqxkSO+&#10;uvljbUr1TGkUYwTLKIDKdiBnyUwORnsv2iv+Cg/i/wAdm68KfB7z/DOgNuik1Mnbql2vTKFT/oqH&#10;tsJkI/jXJWvrH9pT9iXW/idpfgfQPhZq+n6Jo/hKybTjp2oGVIdp25uUMEcm+4cLiQsF34B3ZzWL&#10;8O/+CZnwz0QxXfxH17UPE064LWtoBp1mfVW2tJOw91kj+ldk+IuGsTiP7bzKTnU2jTs3ypN27Jt7&#10;6uyvZbXOaOTZ3Qo/2Xglyw3lO9uZv8Ultor6a72PxRt7bUNXvktrSKa9vLqTCxxq0s0sjHPAALMx&#10;P1Jr7W+Ef7Afxw+I7w3/AIltV8FaO+GafVVJvGU9fLs1Ik3D0lMQ9Ca/cXwH8JPhn8MLb7L4B8Na&#10;dogK7HltoFFxIP8AppO2ZZP+Bua9Erzs48W8RUTp5bSUF/NLV/JbL53OzLfDujBqeNqc3ktF9+7/&#10;AAPmH4H/ALI/wf8AgWIdR0PTzq3iBFw2taltluVYjnyFwI4B1HyAPg4Z2r6eoor8qx2YYnGVXXxU&#10;3KT6t3/4ZeR+gYXB0cNTVLDxUYrogooorjOkKK4XxT8T/hv4HDf8Jj4p0fRWUZKX19DBIfYI7hif&#10;YAmvnLxL+3r+zL4dZoovEs2sTJnKabY3Eo/CSRI4j+DmvTweS5hi9cNQlL0i2vvtY4cTmeDw/wDH&#10;qxj6tH2PRXwP4c/4KO/s969rkGjXUWvaLFcSLGL/AFG0gW0QscAuYbmaRVz1YpgDk4HNfesckcsa&#10;yxMHRwGVlOQwPIII6g0syybHZe4xxtJwvtdbhgsywuMTeGqKVt7D6zF0TRk1NtbSwtV1F08trsQo&#10;Lgp02mTG8jHbNadFeepNbM7Wk9woooqRhXzJ+2RoNj4h/Zq8dW98it9k08X8LEcpNZyJMpU9idu0&#10;+oJHevpuvkn9uTxLB4a/Zl8XF3CzaolrpkC5xve5uIw4H0iEjfhXs8OxnLNcMqe/PH/0pHm5y4rL&#10;67ntyy/Jn85Nf0U/sGanPqX7LvhNbglmtJNStlY9SiXs5UfgrAD2FfzrV/R3+w9osuh/sv8AgqGd&#10;dst1Fe3re63N5PJGfxjK1+4eLbj/AGRTT39orf8AgMj8r8O1L+0Ztbcj/OJ9Y0UUV/Ox+zBXxN+1&#10;J+2Z4V+A0Mvhbw4kOveNpI8rZlj9msA4ysl2ynOSCGWFSHYckoCpMf7Z37UsfwH8Lx+GfCkscnjX&#10;XoWNpkBxp9rkq126nILEgrCpGCwLHIQq38/eoahfarfXGp6ncS3d5dyvNPPO5klllkJZndmJLMxO&#10;SSck1+rcBcBLMEswzBfuvsx/m83/AHfz9N/z/i3i54NvB4N/vOr/AJf+D+R2HxF+Jnjj4r+JJvFf&#10;j7Vp9V1CXIUyHEcMeciOGNcJFGOyqAM8nJJNcKqs7BEBLMcADkkmvqz4KfscfGP43aZa+JdFtbfS&#10;vD1xceSNS1GQxq6KcSSQxAGSVUI25ACs3y7uGK/q18Kf2Afgv8MPFGmeMpLnVPEOp6WI5YU1F4fs&#10;a3aAfv1hjiVshvmRXkcIcdSAR+n5vxtk2Tx+rRknKKaUIdLdHbSP9aHwmXcL5nmUvbtWi/tS636r&#10;qz88Nd/YF+Iuh/AZfirJcGTxDDD/AGje+HPJIlg0/buOH3EtcRp87x7RgZUZdcN8D1/XWQGBVgCC&#10;MEHoRX8s3xv8MWfgz4x+NvC2nRiKz0zXtQt7WMdEt1nfyl/CPaK8fw94wxWb1K9HGW5l7ytpZN7f&#10;LSz311PS4x4bw+XQpVcNs9H6rr8+vQ/S7/gmN8VLq5g8S/BzUZTJHaINc0tWOfLRnWG6QZ6LvaJw&#10;B3Zz3r9bK/n3/wCCd91Lb/tLabDGSFutK1KJ8d1EXmc/8CQV/QRX5n4m4KGHzyUqatzxUn66p/fa&#10;59zwLip1sqip/ZbXy3/UKKKK/Pj7A//U/dSiiivD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5Hxd4/8AA/gGzW/8b6/puhQPnY+oXUdt5hHUIJGBc+y5NeYWP7U/7Omo3Atrf4h6CrscAzXawLn/&#10;AH5di/rXbRy3F1oe0pUpSj3UW199jmq43D05clSok+zaR77RVWyvrLU7SK/024iu7WdQ8U8DrJHI&#10;h6MrKSrA+oNWq42mnZnQnfVBRRRSGFFFFABRRRQAUUUUAFFFFABRRRQAUUUUAFFFFABRRRQAUUUU&#10;AFFFfmF+17+3N/wgd5ffC74OzRy+IYGe31TWSBJFp8g4aGBWBWS4U8OxBSM/Lhnzs9fJMjxea4lY&#10;XCRu+r6Jd2+39I87NM1w+X0HXxLsundvsj7e+KHx6+Evwbt/M+IPiO1064ZN8VipM97KOxW3iDSb&#10;SeNxUL6kV8DeNf8AgqH4atZZLf4e+C7zUVBIW61a6SzXjuIYVnLA9syKfUDpX496rq2qa7qVxrGt&#10;3c9/f3khluLm5kaWaWRurO7EsxPqTWfX7tlPhXleHinjW6svW0fklr97Z+T5jx/j60msMlCP3v73&#10;p9yP0evf+CnPxwllJsPD/ha3i7LJb3kr/iwvEB/75Fb3h/8A4KhfEy3uUPirwhoWoW4Pzrp8lzYy&#10;EezSyXQB/wCA1+ceieE/FXiZinhvRtQ1VgcEWNrLcnPpiNWrQ8VfD3x74FSzk8beHNW8PrqAkNod&#10;UsprPzxFt3+X5yJu271zjpuHqK92fBvDjfsHQhd9LtP87nkx4lzpL2qqyt3tp+Vj+kH4B/tF+AP2&#10;hfD02reEXltb+wKJqOl3e0XNqz52t8pKvE+DsdeDgghWBA97r+bf9jP4gX/w/wD2ifCU1tKyWuu3&#10;iaFex5wssWosIkDf7kxjkHutf0kV+E8dcNU8mzBUqD/dzV436dGvl+TR+scKZ5PM8H7Sr8cXZ+fZ&#10;hRRRXxZ9OFFFFABRRRQAUUUUAFcx4z8YeH/AHhXU/Gfiq6Wz0rSLd7m5lbqFXoqj+J3YhUUcsxAH&#10;Jrp6/C79vv8AaWHxG8Un4S+Dbvf4a8O3B+3zRN8l/qUeVIBH3orflV7NJubkBDX0vCnDtXOcfHDR&#10;0gtZPsv83sv8kzw+IM6p5ZhHXlrJ6RXd/wCS3Z8kfHj4zeIPjt8R9R8d64WihkPkadZ7tyWdjGT5&#10;UQ7E8lnb+J2Y8AgD7Y/Ye/Z4t4tLvf2l/iFaBtK8P29zeaBaTr8s89mjM94wPGyEqVi9ZAW42Lu+&#10;Wf2Wf2ftS/aC+JMGiSLJD4d0zZd65eJx5dvn5YUboJZyCqdwNz4IQiv3Q/aHOm+Bv2ZfHFlosEdj&#10;Y2Xhe7020ghGxIY5YTaxogHQKHAFfsHGee0sHGjw7l3uufLF2+zF2VvWX5eqZ+ccM5VPEyqZ1jdV&#10;G7V+slrf0X5+h/NFeXdxf3c99dOZJ7iR5ZHPVnclmP4k1/Rf+w3oq6J+y/4MQjEl5He3sh9TcXkz&#10;Kf8Av3tH4V/OPX9P/wCzXYjTv2ffhzbAbd3hnS5iPee3SU/q9T4u1eXLKNFdZ3+6L/zK8OqfNjqt&#10;R9I/m1/ke20UUV/Ph+wn4bf8FL/iC+vfFvR/h/bS7rXwtpolmQHpe6iRI2R7QJCRn+8fXnQ/4Jlf&#10;D6PWviX4h+Il3Fui8Naelpasw+7d6kWG5T6rDFIp9pPevi39oLxW/jf43+OPEzP5kd3rl4sDZz/o&#10;0Ehhg/KJFFfsf/wTh8JroX7Ph8QNHiXxJrF5dhyOWhtttqi/QPDIR7k1/QvEX/CPwdDCw0lJRj85&#10;e9L7/ePxzJv+FLiWWIlqk3L5LSP6H35RRRX89H7GFFFFABRRTJHSJGkkIVUBZiegA5JoA/O39sj9&#10;tC9+C+pL8N/hqltceKWhWe/vLhfNi02OUbo0WPo87qQ/zZVFKkq275fyO8Y/tEfHLx88h8VeN9Zu&#10;opc77eK6a1tTn/p3t/Lh/wDHK5T4heKtS+JfxG17xdKJLi78QarcXUcYBZ8TyHyolUZJ2qVRQOwA&#10;r6j+Gn7AHx98f28GpatZ2vhLT5wHD6xIy3RQ9xaxq8qt/sy+Wf6/07lWUZJw7gacsbyRqW1lK3M3&#10;1t1suyPwrH5lmmc4uccLzOF9Er2S6X6fNnxEzMzFmJJJySeSSamtbW6vriO0soZLieVgscUSl3dj&#10;0CqMkn2FfuH8Pf8Agmj8JNA8u68f6xqXiu4XBaCM/wBm2TeoKxM85+omX6V9w+B/hR8Nfhrbi28B&#10;+GtM0QbdrSWluizyD/ppNgyyfVmJrycz8WMto3jg4SqPv8K/HX8D0MD4e46r72JkoL73+Gn4n4Df&#10;DX9in9oP4jXdoT4an8PaZOy+ZqGtD7GsUZIywgci4fjlQseD6gc1/RB4b0WHw14d0vw5byvNFpVl&#10;b2SSSffdbeNYwze5C5PvW1RX5JxRxhjM8lD6xFRjG9kvPu3v+HofomQ8N4bKlL2LblK12/LsFFFF&#10;fJn0IUUU13WNS7kKqgkknAAHUk0AOr8SP+Cj3xxtfFvi6w+Dvh64E1h4Xla51V0OUfU3UqsXHBNt&#10;EzA+jyMp5Wvff2iP+Chvg7QdL1Twj8Fmk1fXmD2q60UC6faE5VpYCx3XEi/wHaIs4bc6ja34qXV1&#10;c3tzLe3krz3Fw7SyyyMXeSRzlmZjklmJySeSa/bvDjgrEUcQs0zCDjb4E97v7TXSy2v116K/5bxr&#10;xPRqUfqGDlzX+JrbTon+f3emr4Z8O6r4u8R6Z4V0OIz6hq93BZWsY/ilncIufQZPJ7Dmv6q/Bnhi&#10;y8FeENE8H6b/AMeuh6fa6dCcYJS1iWIE+5C5PvX4if8ABOPRPh1e/GO41jxVqcEXiHT7Vh4e02YF&#10;ftE0qsJ5kYjY0kMWQsedxDs4HyZH7wV5ni1m0quNp4BJqMFf1cu3dJLfvddDu8PMvjTws8W3dzdv&#10;RLv2bf4WCua8Y+K9G8C+FNW8ZeIJfJ07RrOa9uXHXy4VLEKO7Njao7sQK6WvzO/4KX/E2TQPhvon&#10;wy0+UpP4pu2ur0Kf+XHTyrBGHpJO0bD18sivz3h7KZZlmNLBL7T18ktW/uTPsc5zBYHBVMU/srT1&#10;2X4n5C/FT4j698WvH+s/EDxI+bzVrhpRGCSkEI+WKFM/wRRhUHrjJ5Jr6J/Y0/ZqPx88dSah4jjd&#10;fB/h5o5dSZSUN3M3MVojDBG/BaQryqDGQzKa+N1VnYIgLMxAAAyST0AFf04/s0fCW3+C3wb8P+DD&#10;EsepGAXurMAMvqF0A82SOvl8RKf7iLX9A8d56skyqNDB+7Ofuxt9lJateisl5tM/H+E8peaZg62J&#10;1jH3pebeyfq9X6Ht2n6fY6TY2+l6ZbxWlnaRJBbwQoI4ooowFREVQAqqAAAOAKt0UV/Mzbbuz9yS&#10;SVkFfzKftVyJJ+0b8Q2ToNdul/FSAf1Ff011/K58ZNdTxR8XPGviKJt8WpeINTuoiOnly3MjJj2C&#10;kV+veD9JvG4ip0UUvvf/AAD858R5pYWjDq5N/cv+CfVn/BOLTWvv2jVulGRp+hahct7BjFBn85RX&#10;771+NX/BLjwy8/ijx14yZcLZ2FnpkbEfeN3K0zgH2+zrn6iv2Vrw/FDEKpns4L7MYr8L/qerwJRc&#10;MpjJ/abf42/QKKKK/PD7I//V/dSiiivD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m/Fv4ffB7QD4k+IWsQ6VasSsCNl57mQDOyGFAXkb12jCjliBzX53+Jf+CpHhi0vXh8IeA77UrU&#10;HCz6hqEdg7Ad/KjhugM/79e9lPC+aZnHnwVFyj30S+9tL8TyMwz7AYF8uKqpPtq39yuz9V6K/O34&#10;X/8ABSD4R+MtQh0jxxpt34MuLhgqXM0q3unhjwA86JG6ZP8AE0WwDlmUV+hdrdWt9bRXtlNHcW9w&#10;iyxTRMHjkjcZVlZchlYHII4IrmzTJMdls1Tx1Jwb2vs/Rq6fyZ0YDNMJjYOeFmpJff8ANPVE9FFF&#10;eUd4UUUUAFFFFABRRRQAUUUUAFFFFABRRRQAUUUUAFFFFABRRRQAV8T/ALaP7Ts/wD8I2ui+Enib&#10;xj4hD/YzIokWytU4kumQ5DNuO2JWG0tuJyEKn7Yr+b79tfWvEOsftLeMk8Qyq7adcRWVmiOHSKyj&#10;iRoFXBIBZX3uOokZs85r7rw9yGjmmaqOJ1hBczXfVJL0u9fu6nyfGWbVcBgOajpKT5U+27b9bLT7&#10;z571vXvF/wAQvET6pr17fa/rWoSBfMnd7m4lZj8qKPmbHOFVRgdAK3Na+EXxY8N6Y+teIvBXiHS9&#10;PjUM93e6VdW9uqnoTJJEqAfU19jf8E5viFpvhz40DwRfaPZ3E3im3njtdTaIG9tJrWGSfYkhyVhl&#10;RGDqACX2EnAxX7vzQxXETwToskUilHRwGVlYYIIPBBHBBr9Q4p49rZHjo4GGGTgkmne115JLS1mj&#10;4TIOEqea4V4qVd812tr2fm29d0z+av8AZ3/ad8ffs/eIIZdLuZdQ8NTSg6jokzkwSoT87w5yIZwO&#10;Q69SAHDLxX9Ffgjx14U+I3huz8V+DdRg1LTr6JJUkhdWKF1DeXIoJMci5w6NhlOQRmv5p/2ifB8v&#10;gP45+OfDD2kdjFba3dy2tvCgjijs7pzcWoRFwFTyJE2qOAOK9V/Yc8YeKvDX7RfhjTPDs8v2XXpn&#10;sdStFY+VPa+VI5Z16Ew7fMU9RtPYkGeM+E8Lm2B/tjDNQmoc/lJWvr522f39LVwzxDiMuxX9m17y&#10;g5cvnF3tp5d1/T/owooor+dz9lCiiigAooooAKKKKACiiigAooooAKKKKACiiigAooooAKKKKACv&#10;xb+Jn/BOT4r658T9Z1Pwlq+jyaBq9/cX0VzfzyxzwLcSGQxyxpDIXZCxAZSQ4AJ2kkD9pKK9/IeJ&#10;cbk9SdTBNe8rO6v6fceRm+SYXMoRhiU/dd1Z2Py28Cf8EwfBVh5dz8RvFl/q8gwzW2lxJYw5/umS&#10;QzyOvuBGfpX2T4K/ZY/Z98AKh8P+B9KaePBFzfxf2hcBh/EJLoysp/3do9K+gKKvMeLM3x1/rGIk&#10;12TsvuVkTg+Hsuwv8Gir93q/vd2RQwQ20SQW8axRRjaqIoVVA7ADgCvyT/4KoXUYh+GtkOZC2tyn&#10;2UCyUfmSfyr9ca/CP/gpN47tfEnxs0/wjYyCSPwrpUcNxg523l4xndfwiMOffI7V7vhphp1c/pTW&#10;0VJv/wABa/No8rjivGnlE4v7Til96f5JnyL8CIJLr43/AA9t4s7pPFWiqMds3sPP4V/UtX82X7Gf&#10;hqbxR+0t4HtI0LJZXz6nK2OEWwiecE+mXRVHuRX9Jte74vVk8fQpLdQv97f+R5HhzSawdWp0crfc&#10;v+CFFFFfkZ+ihRRRQAUUUUAFFFeP/HP4yeHPgX8O9Q8d+ISJHhHk2FmG2yXt7ID5UK9cA4LO2DtQ&#10;M2DjFb4XDVcRWjQoxvKTsl5syr16dGnKrVdopXbPmH9ur9pofCPwh/wrzwfd7PF/iSBg0sTYfTtP&#10;fKvNkcrLLgpF3HzPkFVz+HXgrwb4i+IXivTPBnhS0a91bVp1t7eJem48lmP8KIoLOx4VQSeBU3jn&#10;xt4l+JnjHU/Gnim4a91bWLgzTMAcAnhI4152oigIijooAr9xf2Hv2XR8HPC3/CfeM7UL4z8QQD91&#10;IPm0yxfDLBz0mkwGm7jAT+Fi39DXwvBmSa2lXn/5NL/5GP8AWrPxu1fibNOqpR/CP/yUv60R9F/A&#10;D4I+HvgJ8OrLwTou2e7P+kapfbdr3l64AeQ9wi4Cxr/CgGcnJPmv7dOo/wBnfsteNWBw9wunW6+/&#10;m39uG/8AHN1fW9fBP/BR7VV0/wDZzNoTg6nr2n2oHrtWW4x/5BzX41w/VrY7P8PWrvmlKpFt99bs&#10;/S84p08LlFanSVoqDS+6x+BNf1UfCC1+w/CbwVZYx9n8O6VFj02WkS/0r+Vev60PDFi2meG9J01h&#10;tNpY20BHoY41X+lfpvjFO1HCw7uT+5R/zPhvDaH72vLyj+v+RuVm6zfHS9IvtSA3G0tpp8evloWx&#10;+laVRyxRzxPBMoeORSjKeQVYYIP1FfhkWk02fq0k7aH8jcssk8rzSsXeRizMepYnJJ+pr+hL9jj4&#10;p/CT/hSHgvwLpvirSRrdlYBLnTZLpIbtbmWR5ZFEUhV3+dzyoI96/Jv4/wD7I/xR+DvinUf7P0S9&#10;1nwq00kmn6rYwvcxrbEkotx5YZoZEXCtvAViMqSK+T3Ro2KOCrKSCCMEEdiK/qXO8pwXFGXwjRr2&#10;inzJqz1s1qvntdM/A8rzDFZDjJurS961mnddej+W+p/XVRX84XwP/bG+MPwUuoLSHUJPEXh1CFk0&#10;fVJWljWMdreU7pLcgdAuY88lGr9zvgb+0B8Pfj74bOueDLopd2wUahpdxhbyzkboHUEhkbnZIuVb&#10;pwwKj8K4m4HzDJv3k/fpfzL9V0/LzP1fI+KcHmXuQ92p/K/0fX8/I9vooor40+mCggEYNFFAHiPg&#10;X9m/4I/DXxJd+L/BfhOy0/V7x3c3OZJmhL5LC3ErutupyeIggxx0wK9urNvdZ0jTZEh1G+trV5Bl&#10;FnmSNmA7gMQTVK48V+FrSMzXes6fDGOS8l1Ei/mWxXZiK2KxU1UrylN7Xbbf3s5qNLD0I8lJKK7K&#10;yN+vOPiP8XPht8I9Ot9U+I2vWuiQXbmO3E295ZmXBby4oleRwuRuKqQuRkjIrhPF/wC1V+zz4Iid&#10;9a8d6RLIgOYNOm/tGbI/hKWglZSf9rHvxX4u/to/H7wb+0B470jW/BEepR2Okae1g329EiWRzK0n&#10;mRIruQGDYJbBIUcCvq+FeC8TmeLjDE05wo63la3TZNq2vzPn+IOJqGBw8pUJxlU6K9/vS/4B/QF4&#10;T8XeGfHWgWvijwhqVvq2lXqloLq2ffG2CQw9QykEMpAZSMEA10Vfgp/wT6+NHiTwZ8XLL4YGR7nw&#10;74vkkSS2Yki3vI4WeO4jHYsIxHJ0DKQTkotfvXXn8W8OTyXHvCuXNFq8X5Pv5pq34nZw9nUczwir&#10;pWknZrz8vIKKKK+YPdCvPPi3oGteK/hZ4v8ADHhuTytV1bQ9QsrJt2z9/PbukY3fw5Ygbu2c16HR&#10;WtCtKlUjVjumn9xnVpqpB05bNWP5I9V0rU9C1K50bWrSaxv7OVobi2uEMcsUiHDK6MAVIPYiu+vP&#10;gv8AFnT/AAd/wsC/8Javb+HcBjqMtpIkIRjgOcgERkkAORtJPBr+oS68NeHb7UY9YvdKsri/ix5d&#10;1LbxvOmOm2RlLDHbBrSvLO01C0msL+GO5trmNoZoZVDxyRuCrI6sCGVgSCCMEV+y1PGGp7ns8Mv7&#10;15ffbRW9Xf0PzSHhvD3uev6afnr/AJH8k1hf32lX1vqemXEtpd2kqTwTwuY5YpYyGV0ZSCrKQCCO&#10;Qa/oV/Y3/acg+PngxtJ8RSRx+M9AjRdRjGFF5B91LyNRgfMfllUcK/YK6ivy2/bQ/Zib4D+MY9f8&#10;MRO3gzxDK5sc5b7DcjLPaMxySoHzQk8sgIOShY/PvwT+KWrfBr4naH8QNKZyNPuFF5Apx9pspDtu&#10;ISOh3xk7c/dcK3UCvs8/yvB8U5OsThdZ2vB9U+sX67Ps9T5nKMfichzJ0MR8N7SXS3SS/NeWh/Uv&#10;X89v/BQPxo/iv9pDVdNR99t4asrPSYsH5dwT7RLx6iWdlP8Au1/QPYX9pqlhbanp8qz2t3Ck8Eq/&#10;deKVQyMPYqQRX8svxh8QN4r+LHjLxIzbxqWvajcoewjkuHKAewXAHsK/PPCTA8+ZVsRJfBG3zk/8&#10;kz7LxExXLgqdGL+KV/kl/wAFHo37JXgVPiF+0N4L0G5j8y0gvxqV0CMqYdOVrkq3+y7RhD/vV/S/&#10;X4gf8ExPDiX3xZ8TeJ5F3DSdC+zoT/DLezxkMPfZC4+hNft/XH4rY11c4VDpCKXzer/Br7jp8P8A&#10;Cqnlrq9Zyf3LT/MKKKK/MT7o80+MvjWP4c/CnxZ43ZxG+kaTdTwEnGbnYVgX6tKUUfWv5XySSSTk&#10;nqa/a/8A4KYfFWLRfAmjfCTT5h9t8RXC6jfoDythZt+6DD0luACp/wCmLV+OPhDwvqnjbxVpHhDR&#10;I/Mv9avYLG3XGR5lw4QE46KM5Y9gCa/ojwsy5YTKamOq6e0d/wDt2Ol/v5j8a4+xv1jMIYWnryK3&#10;zl/wLH7v/wDBPDwK3hP9nq21y5j2XPirUbrUzuGGECEW0I+hEJdfZ81911zvhHwzp3gzwro/hDSF&#10;22Wi2NvYW4IwfLto1jUn3IXJ9TXRV+F53mDx2PrYx/bk2vTp9ysfq2V4NYTCU8MvspL59fxCiiiv&#10;LO8//9b91KKKK8M6AooooAKKKKACiiigAooooAKKKKACiiigAooooAKKKKACiiigAooooAKKKKAC&#10;iiigAooooAKKKKACiiigAooooAKKKKACiiigAooooAKKKKACiiigAooooAKKKKACiiigAooooAKK&#10;KKACiiigAooooAKKKKACiiigAooooAKKgubq2sreS7vJUggiUvJLKwREUdSzEgAD1NcPpvxX+Fus&#10;6gNJ0jxjoF9fM2wW1tqlrNMW9BGkhbPtitadCpNOUItpb2RnOrCDSlJJs7+iiisjQKKKKACiiigA&#10;ooooAKKKKACiiigAooooAKKKKACiiigAooooAKKKKACiiigAooooAKKKKACiiigAooooAKKKKACv&#10;JPjZ8ZfCnwL8BXnjnxVJuEf7mys0YCa9u2BMcMec9cEs2CEUFj0wfTdT1PT9F0261jVriO0sbGGS&#10;5ubiVtscUMSl3dieiqoJJ9K/m4/am/aD1T9oH4jz6yjyQ+HNLL2uh2bZGy3z80zr0E05AZ+4G1Mk&#10;KCftOCeFZZ1jLVNKUNZP8orzf4K/kfMcUcQRyzDXhrUl8K/V+S/Fnm3xb+LnjT40+Mrvxr42vDPc&#10;zkrb26Ei3s7cElIIEJO1F/NjlmJYknmfDfgfxr4yM6+EPD+qa4bYbphptlNdmIHu/ko20fWvVv2c&#10;/gD4k/aE8exeF9JLWml2gW41jUtuUtLUnHHZppMFYk7nJPyqxH9HngD4f+E/hj4VsfBngqwj07S7&#10;BAqRoPmkb+KSVuryOeWc8k1+x8U8aYTh6MMDhKalNL4Voorpe3fovm+l/wA2yHhjEZxKWKxE2ot7&#10;7uT8v1fy9P5S7i3uLSeS1u4nhnhdo5I5FKOjqcFWU4IIPBB5Ffrf/wAE1PjVrV5e6t8EdduXubK3&#10;s21XRTKxY2/lyKlxApP8DeYsir0Uhz/FXyb+3nfafe/tQeK109EUW0enwTMgADzLZwlycdWG7aT6&#10;rXY/8E47G4u/2jo7iHOyy0PUJ5sf3GMUQz/wORa6eJXSzPheeKrwteCmlvZ2utfw9GYZGqmBz6NC&#10;lK9puL81ez/zP34ooor+Xz93CiiigAooooAKKKKACiiigAooooAKKKKACiiigAooooAKKKKAPP8A&#10;4qfEHSvhV8O9f+IOsYNvollJcCMnb5033YYQexllZUHu1fy2+I/EGq+LPEGpeJ9dnNzqOrXU17dS&#10;nq807l3PsMk4HYcV+tv/AAU4+KrWuneHPg5psuGvT/beqKp58qMtFaofUM4kcg90Q1+PkUUk8qQw&#10;o0kkjBURRlmZjgAAckk9BX9F+FmSrC5a8dUXvVXp/hWi+93fpY/GOPs0dfGrCQfu0/8A0p7/AHKy&#10;+8/UL/gmh8Im1jxfrHxk1OI/ZdAjbTNMYjhr66T9+6n1it22n/rt7V+yms6xp3h/R77XtYmW2sNN&#10;tpbu6mf7scMCF3Y+yqCa8m/Z3+FsHwc+DvhvwKEVby2tVn1Fhzvv7n97cHPcK7FFP9xVHavjr/go&#10;58ck8K+Cbb4NaFcY1XxOq3Gp7D80OmRP8qHHINxKuPdEcEYYV+Z5lOrxPxJ7Oi/db5U+0I7v836u&#10;x9xgo08iyTnqfEld+cn0/JeiPyC+Knjy9+J/xG8ReP8AUAyya5qE10sbHJihZsQxZ7iKIKg9lr70&#10;/wCCZvw3bW/iTrvxMvIs23hqx+x2jsP+X3UMqWU+qQJIrY/56D15/M1VLEKoJJOAB1JNf0r/ALJf&#10;wgb4L/BHRPDV/CItZvwdV1cYwwvLsKfLb3hjCRHtlCe9fq3iLmdPLck+p0dHUtBLtFb/ACtp8z8/&#10;4MwM8bmn1mpqoe835vb8dfkfSlFFFfzUft4UUUUAFFFFABRRRQAUUUUAFFFFABRRRQAUUUUAFFFF&#10;ABRRRQAUUUUAFFFFAHAfFP4haP8ACn4e678QdcINroto84jztM0x+WGFT/ellZUHu1fy4eKfEur+&#10;MvEmqeLNfmNxqWsXc17dSdmlncu2B2UE4A6AYA6V+mv/AAUn+N41bXNO+B+g3G620gpqWtlDw15I&#10;v+jwHH/PKJjIw5BMi91r81PBPhDWvH/i7SPBXh2LztS1q7is7df4Q0rYLMR0RBlmPZQT2r+jPDTI&#10;45flksxxGkqmuvSC2+/V+lj8X44zR4zHLBUdVDT1k9/u29bn6r/8EyPhNJDb+IfjPqkO0XA/sTSi&#10;w6opWW7kGexYRorDurj1r9ba4n4ceBNG+GPgXRPAPh9dtjolnHao2MNK45klYDjfLIWdv9pjXbV+&#10;JcT5y81zKrjOjdo/4Vovw1fmfqORZYsBgaeG6pa+r3/rsFFFFeAeuFfi5+27+0v8cfBfxyu/BHhL&#10;W7vw1o+i29lLaC0Cxm9a4hSV5pGKkyKHZogpJQeWeM5r9o6+MP2qP2QrP9pHVfD+u2+vjw/f6RHJ&#10;aTyNaC6E9pI4cAASRENG24rkkHeenU/XcE5hl2DzNVMzinTaau1dJ9HazvtbbqfO8UYPGYnAuGBk&#10;1NNPR2uu19PX5HpH7LHxa1P41fBPQvG2uqi6u3nWWoNGoRJLi1cxmRVGAPMUK5AAALEDgCvoevOf&#10;hP8ADHw58HfAOlfD3wsJDY6XGw82YgzTzSMXllkIAG53YnA4AwBwABxP7SXxys/2fPhlP47msDql&#10;1LdRafYWm/y0kup1dx5jgMVRUjdjgZONoxnI8nEUIY7M50sth7s5vkW2jei8v0PQo1ZYTAxqY6Ws&#10;Yrmfmlr6/qe16vq+maBpV5rmtXMdlp9hBJc3NxM22OKGJSzuxPQKBk1/OH+1X+0Tqf7QfxDk1KBp&#10;IPDGkF7bRLN+MREjfcSL/wA9ZyAW/uqFTnbk9Z8ef22fiV8d/B9v4Jv7Kz0HTTMZtQj055MXxQgx&#10;JJ5hJEcZG7bkhmwx+6BWl+xz+ylffHbxGvirxVDJb+BtHnH2l+UbUZ0wfssTcHb085xyqnaCGYFf&#10;2Phbhqjw1h6mcZy0pq6S3svLvKWy7L1dvzXP88qZ3WhluWpuL36X9fJfn8j3T9gT9lZtevrX46fE&#10;Gz/4llnJv8PWUy/8fNxGcfbHU/8ALOJh+6H8Ug3cBRu/ZuqtlZWem2UGnadBHbWtrEkMEEKhI4oo&#10;wFREUYCqoAAA4Aq1X5HxJxBXzjGyxVbRbRXZdv8AN9WfouSZPRy3DLD0t+r7vv8A5BX5Z/8ABUfX&#10;Rb+CfA3hndzfareX23/ryhWPP/kzX6mV+IX/AAU88Ri++LHhfwwjbk0rQjcsP7st7cSAj67IEP0I&#10;r2vDjDe2z+i+keZ/dF2/Fo8vjWv7PKKq6ysvxX6XPzz8HaS2v+LtD0JRuOo6laWgHqZ5VTH/AI9X&#10;9ZNfzK/sp6AfEv7Rvw+03bvEet298R1yun5uzn2xDzX9NVfU+MGIvi8PQ7Rb+92/9tPB8N6NsPWq&#10;92l9y/4IUUUV+On6SFcZ4r+HXgHx1bPa+MvDul61G42n7daRTsPdWdSykdiCCO1dnRWlKrOnJTpt&#10;p91oROnGceWauvM/I39pL/gndZQ2F34y+AayiWFWmn8NzSGXzFHJ+xSuS+4D/llIW3fwsDhD+Ynw&#10;7+IfjP4PeNbTxh4RupNO1fTZCro4OyRM4kgnjON0b4wynBHUYYAj+q2vwg/4KPfDPS/Bvxg07xho&#10;1uttB4wsXubpEAVWv7Vwk0gA4BdHiZvVyzHljX7b4fcX1swqPJsz/eKSdm9W7LWMu+l9Xr3v0/Lu&#10;MOHKWDgszwPuNNXS0t2a7a/0uv7D/BH4taJ8bfhtpHxC0RfJF8hju7Utua1vIvlmhJ4ztblTgbkK&#10;tgZr1ivyG/4JceMpvM8cfD6eQmLbaazbR54Vstb3DY9WHkD/AIDX681+YcWZPHLM1rYOn8Kd16NX&#10;X3Xt8j7rh7Mnjsvp4mfxNWfqtH9+4UUUV86e0fht/wAFC/gf4/0j4k3vxlJn1bwxrK20RnXL/wBl&#10;yRRJEIJBzsicrujcYUsxU/Ngv+blf1xX1jZanZz6dqVvFd2lzG0U0E6LJFLG4wyujAqykcEEEEV8&#10;H+PP+Cc/wG8W6lJqugyap4VkmYs9tp0ySWeTySsU6SMnsFcKOygV+2cJeJmGw+Ehgsyi1yJJSirq&#10;y2uu/mr3/P8AL+IuB61bESxWBafM7tN9XvZ/57H4G10Phjwn4n8a6xDoHhHSrvWNRnP7u2soWmkI&#10;7khAcKO7HAA5JAr90/Cf/BOP9nnw/MlxrQ1nxIykEx394IYSR/s2iQPj2Lmvsrwd4B8E/D3Tf7I8&#10;D6HYaHacbo7G3SHeR/E5UBnb/aYk+9ermni3gacWsDTlOXd+6v1b+5ep5+A8O8XN3xc1FeWr/wAv&#10;zPgT9jT9ivU/hJrEXxU+KDRf8JKkEkenaXCwlTT/AD1KSSSyqSrzlCUCoSiKx+ZiRs/SmiivxTOs&#10;6xWa4p4vFu8np5Jdl5H6hlmV4fAUFh8MrL8W+7CiiivJPQCiiigAooooA+X/ANszwrZeLf2bPG1v&#10;dRq8mm2I1W3cjJjlsHWbcvoSish/2WIr+bOv6OP23vHFl4J/Zv8AFIuJAtzr0SaLZxk4Mkl42JAP&#10;92BZX/4DX849f0P4RxqrKqrl8PO7fcrn414iOn9fgo78uv3ux/S5+yj4jn139mbwJrE5MkkGii0y&#10;eSRp7PbL+kIr+aaSR5pHlkO53YsxPcnkmv6Vv2QtCm0H9mjwDpt2hVptK+2bWH8F/LJdL+ayiv5y&#10;vGPh658JeLtb8K3ilJ9G1G6sJAeoe2laM/qtYeHM6SzTM4Q/n09FKf8AmjXjSNR4DAyl/Lr62ifq&#10;5/wSwtI1sviRffxvLo0X0CC8b9S36V+tlfgX+wj+0Z4J+BfiLxJpfxCnmstI8SRWZS9jhedLe4s2&#10;lA8xIw0mx1mbJVWIKjIxyP1ol/a5/Zshsf7Qf4g6QYsbtqO7zY/64qhlz7bc18T4g5JmFTPKtanR&#10;lKMuWzUW07RS6Luj6ng7NMHDKqdKdSKlG902l9pvr6n0ZXFfEL4g+Ffhd4R1Dxv4zvFstM06Mu7H&#10;BeRz9yKJeN8kh+VVHU+2TXwr8R/+ClXwj8PwS23w603UPFd7giOaRDp9jnsS0qmc467fJGem4da/&#10;KD41/tB/Ez49aymp+OtQBtLZmNlplqDFY2m7r5cZJLORwZHLORxnGAJ4d8NsyxtWM8bF0qXW/wAT&#10;8kt16u3z2KznjbBYWm44WXtJ9LbLzb/RfgY3xq+K+ufGv4kav8QtcBia/l22ttu3La2kXywwqePu&#10;L94gDc5ZsZNfdX/BNr4Kya94wv8A40azbn+z/Dwex0ouPll1CdMSuvqIIWx/vSgg5U18OfBT4M+L&#10;vjn46s/BXhOEjzCJL69dSYLG1B+eaUj06KuQXbCjrmv6Wfhx8PvDnws8E6T4C8KQeRpukQCGPON8&#10;rklpJZCMZklcl2PqTjAwK+98Q8/oZZlyyfB6SkrWX2YbfjsvK7PkeDcoq47GvMsTrGLvd9Zf8Df1&#10;sdvRRRX89H7GFFFFAH//1/3UooorwzoCiiigAooooAKKKKACiiigAoormLDxv4M1XV5fD+l6/pd5&#10;qlvu82xt7yGW5j29d0SuXXHfI4q405yTcVe25Mpxi0m9zp6KKKgoKKKKACiiigAooooAKKKKACii&#10;igAooooAKKKKACiiigAooooAKKKKACiiigAooooAKKKKACiiigAooooAKKKKACiiigAoryLxn8e/&#10;g18PNbj8N+NfF+l6TqkgU/ZZ5x5sYflTKF3eUGByC+0Ec9K9Tsr6y1Ozg1HTbiK6tbmNZYJ4HEkU&#10;sbjKujqSrKwOQQSCK6KuEr04RqVINRls2mk/R9TGGIpTk4Qkm1uk9V6lqiiiuc2CiiigAooooAKK&#10;KKACiiigAooooAK4z4hePfDXww8G6p468XXP2bS9JgM0rDl3YkKkcakjdJI5CIMjLEV2dfiF/wAF&#10;Gfjq/izxtb/BvQLgnSfDDCfUyh+WfVJF4Q44Ito22+0juCMqK+l4U4fnnGYwwq0jvJ9orf5vZebP&#10;E4gziOW4OWIfxbRXdv8Ay3Z8vftB/tNfEH9oDxBNcazdS2Hh2KUnT9DgkItoUB+RpQMCabHLSMOC&#10;SFCrxXzjX0p+yz8Arv8AaC+JsHhydpbfQdOQXutXcXDJbKcLEhPAlmb5Vz0G58HaQYf2srHwho3x&#10;58SeGPAenW2l6HoBtdKt7e1UKoe1t40nLn7zyGffudiWY8sSa/pfAYrA4XFLJMHCzjHmaWyV0lfz&#10;d79+rPw7F0MVXw7zTEyvzS5Vfduzbt5Lb8EfpN/wTh+NninxxoGv/DXxbeTai3hpLa50y6uGMky2&#10;k5ZHgZ25KxMqmPJJAYr91VA/TivyK/4Ja+HZAvxA8WyqQhOm6dC3YkedLMPwBi/Ov11r+dfECjQp&#10;Z9Xhh1ZabbXcU3+P4n7NwfVq1MppSrO71+5NpBRRRXxp9MFFFFABRRRQAUUUUAFFFFABRRRQAUUU&#10;UAFFFFABRRRQAUUUUAFFFFABRRRQB+Qvxv8A+CinxA8GfFXXPBvgLQdHbSvDuoT6ZLJqkdxLcXM1&#10;pIYpmHlTQrGm9WCDDHADE87R9wfsxftLaB+0f4UutRtrQ6TrmjvHFqmnGTzVTzQTHNE+FLRSbWxk&#10;BlZSpzwzfMn7an7G2h+K9H1z4y/Di2mg8U24N9qenw5eHUo0H76RI8ZW4CjedvEmD8pdtx8k/wCC&#10;XfhrWv8AhI/Gvi5opY9KSxttOEjAiOW5eUykKcYZo0T5sfd3jPUV+t47LuH8ZwxLH4GHJVpcqffm&#10;0TT11ve6f+TR+d4XG5xhs9WExUuaE7tdra2a7W6r/gM/ZCiiivyQ/RAooooAKKKwPFXiXSvBvhnV&#10;fFuuy+Tp+j2c99cv3EUCF2wO7EDAHc8VUISnJQirtkykopylsj80v+CkHx4bQ9AtPgd4cudt7rKJ&#10;e640bfNHYq37m3JHQzuu9hwdiAHKyV+Omh6JqviXWrHw9ods95qOpXEVpa28Yy8s0zBEUe5YgV0v&#10;xM8faz8UfH2ueP8AXmJvNavJLkpncIoz8sUKk/wxRhUX2UV+jH/BNn4HprGuah8cNfg3W2js+naK&#10;rjhryRP9InGf+eUTBFPILSN3Sv6dw1Ohwpw9zT+NK7/vTfT0vp6K5+F151eIM55Y/C3ZeUV1/X1Z&#10;+kX7OfwP0X4B/DSw8HWAjm1KUC61i9Uc3V86jeQTz5cf3IxxhRkjcWJ9h8Qa7pnhfQdR8S61MLfT&#10;9KtJr26lPRIbdDI7fgqmtevzQ/4KQ/GkeF/Alj8H9Gn26l4pIutR2HDRaZA/yqccj7RMuB6rG4PW&#10;vwHLMHic9zaNOo7yqSvJ+W7fyW3yR+u47E0Mpy+U4K0YKyXn0Xze/wB5+OXxC8YXvxB8da/441Eb&#10;bjXdRub9kznyxPIzqgPoikKPYV+pf/BLvwJMkXjP4mXMREcht9Es5MfeK/6RcjPtmD9a/JDT9Pvd&#10;Wv7bStNhe5u7yaO3t4YxueSWVgqIo7lmIAHrX9P3wC+Flr8GfhL4e+H8OxrmxthJfypyJb6c+ZcO&#10;D1K+YxVM9ECjtX7X4m5nTwOTxy+lo6lkl2jGzf6L5n5hwLgZ4rMnjKmqhdt/3nt+r+R7FRRRX85n&#10;7QFFFFABRRRQAUUUUAFFc7r/AIv8J+E1t28U61p2jLdv5cB1C7itRK/91PNZdx56DJroEdZFDoQy&#10;sAQQcgg9CDVunJRUmtHsSpxbcU9UOoooqCgooooAKKKKACiiigAoorwj9pv4gf8ACsfgT4x8WRS+&#10;Vdx6c9pZMDhhd3pFvCy+pR5A/wBFNdODws8TXhh6fxSaS9W7GGJrxoUZVp7RTb+Wp+AP7TPxHb4q&#10;/HHxZ4vil86ye+e008g5X7FZ/uISvoHVPMP+0xrvP2JfhsPiV+0N4eguovN0/wAPltevQRkbbEqY&#10;QR0Ia5aIEHqpNfJlfs//AMEyfAkOj+BfFnxS1ILEdUvE063llIUJa2CeZK4Y8BHklwxPeL2r+n+K&#10;8VDJ+HpwoaWioR+fu/eld/I/CeH6EsyziM6ut25y+Wv56H6H/E/4j+G/hN4G1bx94qm8uw0qEybF&#10;I8yeU8RQxg9ZJXIVe3OTgAkfzG/E74ieIPiv471jx/4nk33+r3DSlASUhiHyxQx5/gijCovfAyec&#10;mvp/9tT9puT45+NB4b8L3Df8IX4dmdbLaSFv7oZV7th3XGVhB5CZbguQPlDwN4J8RfEbxbpfgnwp&#10;am71XV7hbe3jHCgnlnc87URQXduiqCe1eTwBwvHJ8FLHYzSpNXd/sx3t5d5fJdD0OL8+eZYpYTDa&#10;wi7K32pbX/Rf8E+wv2C/gK3xV+KSeM9dtvM8NeDpI7uXev7u51DO62g54YKR5sg5GFVWGHFfv9Xk&#10;/wAEvhJoHwR+HGlfD/QMSLZoZLy6K7Xu7yXBmnb/AHm4UEnagVckKK9Yr8Z4z4jecZjKtH+HHSK8&#10;u/q9/uXQ/TOGclWW4JUpfG9Zevb5bfj1Ciiivkz6EKKKKACiiigAoorxX4k/tFfBX4R3IsPH/iuy&#10;06+KhvsSCS6uwrcqWgt0lkQN2LKAfWujDYSvianssPByl2Sbf3Ixr4ilRh7StJRXduy/E9qorwz4&#10;bftK/A/4uX/9keA/FdpfaiQWWymSWzuXCjLeXFcpE0mBydgbA5Ne508Vg6+GqeyxMHCXZpp/cww+&#10;JpV4e0oyUl3TuvwCiiiuY2CiiigAooooAKKKKACiiigAooooAK8b+PXxi0X4GfDPVfHurFJJ4E8j&#10;TrRmwbu/lBEMQ74yCzkcrGrHtXq+palp+j6dc6tqtxHaWVlC9xcXEzBI4oolLO7seAqqCST0Ffzo&#10;/tc/tHXn7QPxBaTTHki8J6G0lvo1u2VMgJAkupFP/LSbaMA/cQKvXcT9lwTwvPOcclNfuoayf/tv&#10;q/wV2fM8UZ9HLcK3F/vJaRX6+i/M+ZvEOv6t4q13UPEuvXDXepapcy3l1O/3pJpmLu3tknoOB0Ff&#10;q5/wTW+BpLah8eNft+B5umaAHHU/du7lfp/qVI/6ag9q/Ob4IfCLxB8b/iPpfgHQFZPtT+bfXW3K&#10;WdlGR507dvlBwoONzlVzzX9N/hHwrofgfwxpnhDw1bi00vSLWO0tYh2jjGAWP8TN1ZjyzEk8mv1L&#10;xO4ihg8Esqw7tOa1t0h2+e3omfB8C5NLE4p5hW+GG3nL/gb+tjoqKKK/ns/YgooooAKKKKACvKvj&#10;R8IvDfxv+Huo/D7xMXhgu9ktvdRAGW1uojmKZAeCVOQw43KWXIzmvVaK2w2IqUKsa9GVpRd0+zRl&#10;WowrU5UqivFqzXkfkB4L/wCCX+oQeKI5vH/i+1ufD8Eu4w6ZDIl3dID9xmk+WDd3K+YR0HPI/WTw&#10;34b0HwfoNj4Y8MWMOm6XpsKwWtrAu2OONew7kk8kkksSSSSSa26K9jO+JsxzZx+vVOZR2Vkl62XX&#10;zPOyvI8Fl6f1WFm93u/vfQKKKK8E9YK/nF/bg8Sf8JL+034xkR90OnSWumxD+79kt40kH/f7efxr&#10;+jkkAZPAFfykfEjxGfGPxC8T+LN28azrF/fg/wCzczvIPww3FfrvhBhObHV8T/LFL/wJ3/8AbT86&#10;8RsRy4SlR7yv9y/4J9h/8E4vDv8AbP7RS6sy5XQdEv70N2Dy+XaD8Stw34Zr9676WaCxuJrZQ0sc&#10;TtGrdC6qSAcds1+R3/BLXw5mbx/4ulT7q6dpsDf7xmlmH6RV+vdeJ4m4v2ufTj/Ior8Ob9T1OBsP&#10;7PKIy/mbf42/Q/H/APYd/at+JHjj4xXvgX4oa9Lq8HiO2uLjThOqL5F9b/vTHFtVdkbwiT5BwCi4&#10;Ayc/sBX8ruh69qfwi+Ldt4g00EXnhTXfMWPO0P8AY5yGjP8AsuqlG9ia/qL8P67pvijQdO8S6NKJ&#10;7DVbSG9tZR0eG4QSI34qwru8TsjpYTF0sZhYKNOpHZKyuvTumvuZy8C5rUxGHqYavJucH1d3Z/5O&#10;/wCBr0UUV+Xn3YV+KX/BT/xjYap8QPCHgi2KvPoGm3N5csvJV9TeMLG3uEtg+PRx61+vfxB8d+HP&#10;hn4N1Xxz4ruBbaZpFu08rcbnI4SNAfvSSOQiDuxAr+YD4nfEDWfin4/1z4g68f8ATNbu3uCgO5YY&#10;+FihUnqsUaqi+yiv1bwpyWdbMHmMl7lNNJ95NWt8k3f1R+f+IGZwpYNYJP3ptN+id/zt+J+gX/BL&#10;zRruf4leMfEKA/ZbLQ4rKQ9vNu7lJE/HbbvX7X18Q/sCfCmX4c/Am11vUoTFqnjGb+2JQww62hUJ&#10;aIfYxDzR6eaRX29XzPHmYwxueV6lP4U1Ff8Abqs/xue5wlgpYbK6UJ7vX79V+Fgooor48+kCiiig&#10;AooooAKKK+RP25PFPirwf+zpruseENRuNKvDc2NvJdWjmKdIJp1RwkikMhbIUlSDgkd67sswMsbi&#10;6eEg7OclG76Xdjlx2KWGw88RJXUU39x9d0V+IH7LH7eeu+B7m38D/Gm8udZ8PSuEt9YmZp77T9x/&#10;5ascvPAPxkQfd3ABB+2Gl6pput6dbavo91De2N5Es9vc27iSKWJxlXR1JDKRyCDXqcRcMY3Jq/ss&#10;Srxe0ls/+D3X6anBkue4bM6XtKD1W6e6/wCB5l+iiivnT2Qqte3lpp1nPqGoTx21raxvNPNKwSOO&#10;OMFmd2bAVVAJJPAFQ6pqmm6Jp1zq+sXUNjY2cbTXFzcSLFDFGgyzu7EKqgdSTX4bftjftoXHxae4&#10;+G3wzmltfB0T7by8wY5dXdDkcHDJbAjKqfmc4LAcKPpeGeGMVnWJVGirQXxS6Jfq+y/S7PEzzPcP&#10;llD2lV3k9o9X/wADuzy39sj9o9/j58QRbaDI6+EfDxkt9KQ5X7TIxxLdspwQZMAIDysYHAZmFeEf&#10;B74a6r8XfiToPw+0hW8zVrtEnlUZ8i1T555j2xHEGbnqQB1IrzUAsQqgkk4AHUmv3v8A2FP2Z5vg&#10;/wCEZPH/AIxtjF4t8SwIBBIuJNO08kOsJB5WWUhXlB6YRMAq2f3/AD3MsJwxkypYfRpcsF1b7v03&#10;b/zR+QZTgsRnuZupW1V7yfZdv0X/AAD7u0zTbLR9NtNI02IQWljBHbW8S9EihUIij2CgCvyI/by/&#10;ZN8R3XiO7+N/w20+TUbe/VX1/T7VC88M0ahTdxxry8bqB5oUblYFzlWYr+wtFfzzw/xDicoxqxlD&#10;V7NPaSe6f537n7JnGTUMxwzw1XTs10Z/IoQQcHgikr+oHxz+zl8DfiTcSXvjLwXpd7dykmS7jiNr&#10;dSE93ntzFKx+rGvLLX9g/wDZZtbkXI8GtLg5VJdT1B4x/wABNzz9Dmv2ah4u5Y4XrUZqXZcrX33X&#10;5H5nV8OccpWp1Ited0/us/zP517a2uLy4jtbSJ555WCRxxqXd2PACqMkk9gK+4Pgp+wT8YvibcW+&#10;peLrZ/BegMQzz6jGRfSp6Q2hKyAn+9L5a45G7GD+4vgv4UfDP4dJt8DeF9K0Rtu1pbO0jjncf7co&#10;XzH/AOBMa9Br5zOPFvEVYunl1Lk/vS1fyWy+dz2ct8O6NOSnjanN5LRffv8AkeVfCH4MeAfgh4WT&#10;wp4CsPs0LFXurqUh7q8mAx5k8mBubrgABFBwqqOK9Voor8kxGIq16sq1aTlJ6tvVs/RKNGnRgqVJ&#10;WitkgooorE1CiiigD//Q/dSiiivDOgKKKKACiiigAooooAK5nxh4y8L+APDt54s8Y6lBpWk2Cb57&#10;m4bCj0VQMs7seFRQWY8AE101fzu/tvfFP4geNfjd4h8I+J55rbR/DF/JaaXpnKQpEoAW5K/xyToR&#10;JvbJ2sFXC4FfV8H8MSzvG/V+fljFXk+tr208/wAF+D+f4jz1ZXhfbcvNJuy7X8/61/E7b9pn9uvx&#10;l8V5rrwl8OJLjw34Ry0byI3l6hqKdCZnU5iiYf8ALJDyPvs2dq/CGkavqmgapa61ol1NY39jKk9t&#10;cwOY5YpUOVZWHIINfQvwb/ZL+NXxraG98PaO2m6JKQTrGqbrazKnvFkGSf8A7ZIwzwSK/WT4Kf8A&#10;BP8A+EvwxurPxD4rkl8Y69aOk0b3aiHT4ZkOQ0dqpbeVPQyu44BCqa/bcVn/AA9w1hngqFm1vGOr&#10;b/vPa/e7v2R+XUMoznO66xVW6X8z0S/wr/L7zxH9rv8Aa4+Kvw70bwV4I8LSDQfEWteG7HXNcvRC&#10;jTQyXSlDbwrIrLGRJHIXO0sPlClec5H7EP7X3xJ8afEmD4T/ABP1H+3YtYguH029mjRLmC4to2nM&#10;bOiqJI3jR/vAsGAAODivPf8AgqBZRx/FfwnqAUb5/D3kse5EN1MwH4eYa+VP2TL59P8A2kfh9cRn&#10;BfWoYPwuA0R/MOa8rL+H8txXCjrKjFTlCUr21UldrXeyatbtod+MzjG0OIFTdVuKlGNr6Wdum3/B&#10;P6ZKKKK/nw/YgooooAKKKKACiiigAooooAKKKKACiiigAorw7xF+0p8C/CXjVPh54i8Y2Fjr7OkT&#10;Wz+YUikkxtSadUMELHI4kkUjIzWz8V/jd8NPgrop1n4g6zDY70ZrazQ+be3RHaGBfnbngscIpPzM&#10;o5rvjleMcoQVKV5/D7r97zXdehyPH4ZRnJ1I2jvqtPXsesV8U/HH9un4QfCCS40TSJT4v8RQko1l&#10;psii2gkHa4u8MikHgrGJHU8Mor80P2h/26PiN8YvtPhvwkZfCfhSTdG1vbyf6deRnj/SZ1xhWHWK&#10;PC4JDGTg18MV+vcNeFV0q+cP/txP/wBKa/JfefnOecf2bpZav+3n+i/V/cfoTe/8FKfj5PrY1Czs&#10;tAtrBXyNP+ySyIyZ6PKZvMJx1KlRnoB0r9e/gD8ZtJ+PHwz074gaXbmylmZ7a+s2beba8gx5kYbA&#10;3KQQ6HAJRhkA5A/nl+Fn7PPxg+MlzEvgXw5d3NlI5RtTnQ2+nR7Tht1zIAhK91Qs/opNf0B/s0fB&#10;CP4AfCuz8CSXi6hfyXEuoajcxgrE93OFVhEG+bYiIiAnBbbuIGcDm8R8uyDCYWFLBRjGuntHe2t+&#10;b8LX1/E34Kxmb4mvKpiW3Sa3ffpb/gafge/0UUV+Nn6UFFFFABRRRQAUUUUAFFFFABRRRQAV4L+0&#10;p8aLT4EfCbVfG7BJdSbFlpFvJ92a/nB8vI7rGA0jjIyqEA5Ir3qvw7/4KV/E9/EPxQ0r4ZWU2bPw&#10;pZi4ukB4N/fhXww77LcRbfTe1fVcF5Is1zanh6ivBe9L0XT5uy+Z4HE2aPAZfOtB+89F6v8AyV38&#10;j869c1vVvEusXviDXruW+1HUZ5Lm6uZm3SSzSkszMfUk/Sv35/4J7Wfiuz/Zv0//AISYSrbzalez&#10;aOs2cjTn2bdoPIRpxMy9iCCOCK/Gn9mr4St8a/jJoHgedX/s15Teao6cFLC1G+UZHKmTAiU9mcV/&#10;TXY2Vnptlb6dp8Edta2sSQQQxKEjiijAVEVRwqqoAAHAFfpfixnFGFCllNOK5naT/upXSS9dfkvM&#10;+H8PctqTqzzCb0+H1bs392nz9C1Xm/jD4w/Cz4f6pa6L428V6Tol/egNDb3t1HFIUY4DlWOVQkEB&#10;mwuQeeDXJ/H/AOPng/8AZ/8ABUvibxG4uL+4DxaVpaOFnvrgDoOpWJMgySEYUerFVb+cTxn4u8Yf&#10;GL4gXvijWvM1LX/EV4u2GBGYs8hEcMEKDLbVG2ONRk4AHJr4rg3gapnCliMRJworr3flfour+Xe3&#10;0/E3FcMtcaNFKVR9Oy8/N9F8z+qyKWKeJJoXWSORQyOpDKysMggjggjoafXj37P3g3xF8Pvgv4Q8&#10;GeLJvO1bStMihuvm3iNiSwhDcgiFWEQI4wvHFew18NiqUKVadOnLmSbSfdJ7/Pc+rw9SVSlGc42b&#10;SbXby+QUUUVgahRRRQAUUUUAFFFFAHknx1+KFn8G/hT4h+IV1saXTbUiyifpNezER28eOpBlZd2O&#10;QgJ7V/L5qmp3+tand6zqs73V7fzyXNzPIcvLNMxd3Y9yzEk+9fq7/wAFPPieZbzwv8ILCX5IEbXd&#10;SVTwXfdBaqcd1UTMQezKfSviL9k/4Wp8Xfjt4b8M3kPnaXazHVNTUjKGzssSMjj+7K+yI/79f0N4&#10;eYGllWR1M1xCs5pyf+GN7L56vzuj8b4yxVTMM1hl9HaNo/8Abz3+7RfJn69/steANL/Zm/ZoufGv&#10;iuL7PqV7YS+JdaLDbKsaRF7e2553RxYG3tK7gda/A/xHruoeKPEOp+JtWfzL3V7y4vrl/wC9NcyN&#10;I5/FmNftV/wUm+LK+Gfhrpvwr02bbf8AiucT3iqfmTTrJg2DjkebPsA7ERuK/IP4Q/Dy/wDiv8S/&#10;Dvw907cH1m+jhlkQZMNsvzzy/wDbOFXf8K34BU3hsTxBjnZ1W3ftGN/w3XokZcXOPt6GT4TVU0l6&#10;yl+u3zbP3Z/YL8AyeBv2ctFubqPy7vxNPPrsoI52XG2O3OfRreKNh/vV9mVR0zTbLRtNtNI0yJbe&#10;zsYI7a3iT7scUKhEUeyqABV6vwLNsfLHY2ri57zk3970XyWh+u5fhI4XDU8NH7KSCiiivPOwKKKK&#10;ACiiigAooooAKKKKACiiigAooooAKKKKACiiigAooooAKKKKACiiigApkcUcK7IkVFyThQAMk5J4&#10;9TT6KACiiigAooooAK/OH/gpP8T28MfCnTPhzp82y88X3m65Cnn+z7ArI4OORvmaID1CsOea/R6v&#10;56P2+/iAfG/7ROrabBJvsvCtvBo0GD8vmRgy3Bx/eE0rofUIK+88OMqWNzqEpL3aa536rb8Wn8j5&#10;LjXHvDZXKMXrP3fv3/BNfM+OtJ0u/wBc1Sz0XS4muL3ULiK1tol+9JNMwRFHuzECv6lfhF8OtN+E&#10;3w18PfD3Swpj0ayjhlkQYE1y3zzy/WWZmf8AGvwu/YF+Hy+Of2iNK1C6i82y8K282ty5Hy+bFiK3&#10;5/vLPKjj/cPpX9DFfT+LmbueIpZdB6RXM/V6L7l+Z4fh1lyjRqY2S1k+Vei3+9/kYniTxFo/hLw/&#10;qPijxBcLaabpVtLd3Uz9EihUsx9zgcAck8Dmv5gvjV8U9X+M/wATNb+IWr7kOozkWtuxyLazj+SC&#10;EdvkjA3EY3NubqTX6G/8FEP2k4NVmPwE8F3Ykt7WVZvElxE2VeeM7orIEcHymAeXrhwq5BVxX5i+&#10;C/B+veP/ABXpXgvwxbm61TWLlLW2jHTc55Zj/CiLlnboqgk8CvofDTh1Zfg5Zri1aU1pfpBa3+e/&#10;okeNxxnTxmJjl+H1jF626y2t8tvVs+/f+CdHwOPjLx9cfFzXbfdpHhJvLsN4+SbVZFyCOx+zRnee&#10;4d4yOhr9yK80+D/wx0T4O/DnRfh7oIDQ6XbhZp9u1rm5f5pp295JCTjJ2jCjgCvS6/IuL8/lm+ZT&#10;xK+BaRX91f57v1P0XhzKFl2CjQfxPWXq/wDLb5BRRRXzB7oUUUUAFFFFABRRRQB/PL+3/r1/q/7T&#10;viPT7m4ea30a202ztI2OVijezhuHVR2zLM5Pua/Tf/gnv49ufGf7PVppd/O0914Wv7nSCZG3P9nA&#10;WeDrztVJvLX0CY7V+Qv7XmrRaz+0r8QLyFw6x6s1oSP71nGluw/4C0ZH4V9xf8EstUvPP+IminLW&#10;oTSbpfRJSblD+Lrj/vmv6B4qyyL4Mo3WtONN/NpJ/wDpTPx/IMdJcTVbPScpr82vyP17ooor+fj9&#10;gCuf1/xZ4V8KQLdeKdZ0/R4Xztk1C6itUOOuGlZQa+Wv2uP2pdM+APhL7B4fkt73xnqwePT7ViJF&#10;tEAG66nQHhUyBGhxvf1VWx/Pz4o8WeJfG2t3HiPxdqd1q+p3bFpbm7kMsjc5wCfuqM/KowqjgACv&#10;0bhLw8xGb0vrdefs6fTS7l6arTz/AAPi+IeMqOXVPq9KPPPrrZL18/I/qx0HxL4c8U2X9peGNVst&#10;XtNxT7RYXEdzFuHUb4mZc+2a2q/nO/Yf8Z+K/C/7RPhjTPDk0xtdfuGsNTs1J8qe1MbsWdehMGPN&#10;Vuo2nsWB/oxrxOMOGHkeMWGU+eMldO1nu1qvkepw3nv9qYZ1nDladn1XfT7worhfG3xO+Hnw3t4r&#10;nx54j03QUuM+SL65SF5cdfLQne+O+0HHetLwl428IePdKGueCtZsdcsCxQ3FhOk6K45KsUJ2sM8q&#10;cEelfNvC1lS9u4Pk72dvv2PbWIpOp7JSXN2vr9x1Ffln/wAFQPHJsfBvhH4d28mH1a/m1S5VTz5V&#10;inlRhvZ3nJHvH7V+plfz9/8ABQ/xgfEv7Rl7o6Puh8M6bZaaoB+XfIhu5D9c3G0/7uO1fb+GuA+s&#10;55Tk1pTTl+i/Fo+W44xnsMqnFbzaj+r/AATPhev0Y+NvxqX4UfAHwp+y14En8rUjpEM/i+6hODDN&#10;fj7VNYBhyXZ5SJj2QCP+J1X86VYowdeqkEZGensamvLu61C7nv76aS4ubmR5pppWLySSSEszsxyS&#10;zEkknkmv6JzDKaeNrUZ19Y03zW7y2i36Xfzt2PxnB5hPDU6kaWkpq1/Lqvnp8iAAsQqgkk4AHUmv&#10;3t/YZ/Zji+EPhY+PvGFuv/CZ69AoMLgb9LsXwywEdVmkwGmzgjCpgbWLfgmjvG6yRsVZSGVlOCCO&#10;hB7EVu+HvFXiXwlrEXiHwxql5pWpQPvS6tJnhlBzn7ykEgnqDkHvXm8V5His2wbweHrezT30vzdl&#10;e6su+jv99+3h/NaGX4lYmtS52ttbW89nd9tj+s2ivz9+FX7cngx/2eIPiT8VbtY9e0+5k0i5srRV&#10;NzqV5CiyLJBDlQBJG6s7HbGj7hkDaD8VfEL/AIKTfGfxDeSx+AbLTvClhk+STEuoXmPV5J18k/QQ&#10;jHqa/AMD4fZziq9SjCmkoNpybtG67dX8kz9fxfGGWYelCrKd+ZXSSu7efRfNn7r0V+EHwq/4KL/G&#10;bw74itv+FnzweK9ClkVbsC0gtLyGMnl4Gt0ijZl67ZFIbplc7h7t+1j+3tHbQf8ACB/APUUklurd&#10;Hv8AxFDz5KTIGENpkcS7WG+Q8xn5Vw4JXoq+G+c08bDBuKfNrzJvlSW93ZNW7W16XMafG2WTw0sT&#10;zNcv2Wvefa2tvx06n6D/ABH/AGgfg18JXNv4+8V2GmXYUN9iDNcXmCMgm3gWSYA9iUAPrXzZd/8A&#10;BR79nK2ufIhbXbpM48+HTwI/riSVHx/wHNfghd3d1f3Ut7fTSXFxO7SSzSuXkkdjlmZmJLMTySeT&#10;Vev0nBeEuWU4L6zUlOXlZL5Kzf4nxOK8Q8dOf7iEYx87t/fdfkf1HfCf47/Cz42WM158Otci1GS1&#10;ANzaOrQXcAbgF4ZAr7SeA4BQngMa9er+Vn4TfEzxB8IfiBo/j/w3KyXOmTq0sQOEubZjiaCT1SVM&#10;qfQ4YYIBH9S2kapZa5pVlrWmyCWz1C3iureQdHimQOjfipBr8y454QWR14OjJypTva+6a3T+9Wen&#10;4H3PCvEbzWlJVUlONr22aezX6nyB+2l+0jL8BvAMWneGZUHi7xJ5kGnEgN9jgQATXRU5BKbgsYPB&#10;c5wQjA/z26hqF9qt9canqlxLd3l1I009xO5kllkc5Z3diWZmJySTkmvqH9tP4jTfEb9ofxPOspks&#10;dAm/sKyXOVWOwJSXHYh7jzXB9GFfKdftvAfD9PLMrhJx/eVEpSfXXVL5L8bs/LuLM4njsfNX9yDa&#10;S9N38/ysX9K1TUdD1O11nR7mSzvrGaO4triFikkUsTBkdWHIKsAQa/q38F6pqGueDtB1rVo/JvtQ&#10;0yzurmPGNk00KPIuO2GJGK/nX/ZK+Bl18c/i5p+k3MDP4e0d01HXJSPk+zRtlYM9N1w42AZzt3sP&#10;umv6TQAoCqMAcADoBX554vY6hOvQwsNZxTb8k7WX4X+7ufY+HOErRpVcRL4JWS82r3f42Fooor8b&#10;P0sKKKKACiiigAooooAKKK+P/jF+278EPhBe3GhS3s3iPXLZiktho6rKIJBxtmnZlhQg8MoZnU9V&#10;ruy/LMXjqvscJTc5eS/Pt8zkxmOw+Fp+0xM1Fef9an2BTJZY4I3mmdY441LO7EBVUDJJJ4AA6mvx&#10;k8Tf8FRvGlxI48G+CdLsIxkI2p3U16xHqVhFqB9MnHqa+afir+218dfi54auvCGt3tjpelX2BdQa&#10;RbtbmePvE8jySSGNv4lDAMODkZB+6wPhbnVaUfbqMIve7TaXor3+9HymK49yynF+ybm+llZfe7fk&#10;e2/tt/tgj4mXM/wo+GV4T4TtZANS1CI4GqzRtkIh72sbDIP/AC1YbvuhS35z6bp1/rGoW2k6VbyX&#10;d7ezJb29vCpeSWWVgqIijkszEAAdTVKv0B/YM8Vfs8eCfGU+v/FLUWsPFW7ydFnv4gul2yOuHkE4&#10;LbLhsld0qoiJ0Yljj9rWGo8O5RKOBpOfIr2Su5Pu7fi+i22SPzB16uc5ini6ijzPd6JLsv07vfuf&#10;pt+yJ+zdZ/s/eAB/aqRy+LtcWOfWLhcN5WBmO0jb+5Dk7iPvyEtnbtA+tar2t3a31tFe2M0dxbzo&#10;skUsTB45EYZDKykhgRyCODViv5azLMK+NxM8ViXecnd/5ei2SP3vBYOjhaEcPQVopaf15hRRRXCd&#10;QUUUUAFFFFABRRRQAUUUUAFFFFAHm3xj8R/8Ij8JfGficNsfTNB1G5jPT97HbuYwPcvgD3NfyuV/&#10;Sz+2BZapqH7NPj630dGkuBpglZUGT5EM0ck547CFXJ9q/mmr9+8IKMVga9VbuSXyS0/Nn5D4j1JP&#10;FUafRRb+9/8AAR+9v/BN3w5/Y/7PcusuuH17Xb26Vu5jhWK2A+geF/xJr7/rwX9l7whceBf2ffAv&#10;hy8iMFzHpMV1PEww0c18zXUisOzK8pB9696r8d4lxaxWbYiundOcreidl+B+k5Hh/YZfRpPdRV/W&#10;2v4n8x/7Unhl/CX7Q/j/AEdk8tW1u5vY16ARagftcYHtsmGK/VL/AIJy/GeDxd8NJ/hTq1wDrHhF&#10;me0R2+ebS7hiylc8t5ErMjdlVox3rxX/AIKT/BDVv7a0/wCOOg2jz2EttHputmJdxt5YiRbzvjnZ&#10;IjeUWPClEHVhX5b+HPE3iHwfrNt4i8K6jc6Tqdm26C7tJWhlQng4ZSDgjgjoQSCCK/eY4GhxRw1S&#10;pqVppLXtOKs7+uvydz8lliquQ55Um43i29O8Xqren5qx/WhXDfEH4leB/hZ4fm8T+PdYttIsIgdr&#10;TN+8mYDOyGMZeWQ9lQE/hX8+0/7bf7UdzZ/YZPHdyI8bd0dlYxy4/wCuqWyyZ992a+d/E/i/xV41&#10;1NtZ8Yaxfa1fMMG4v7iS5kx/dDSMxCjsBwO1fG5f4Q4l1U8dXiof3btv70kvxPpcZ4jUFD/ZaTcv&#10;71kvwbv+B9NftVftXeIf2h9cTTbFJNL8HaZMz6fp7H95PIMqLm6wSplKkhVGVjBIBJLM2V+yT+z7&#10;ffHv4m21newuPC+ivHea5cDIUxA5S2Vv+elwRt4OQgdv4cHm/gH+zb8RP2gNfSx8NWrWmjQSBdQ1&#10;q4Q/ZLVeCwU8ebNg/LEpycgsVXLD+hv4RfCTwf8ABTwTZ+BvBdt5Vrb/ALyeeTBnu7lgA88zADc7&#10;YHsqgKoCgAfScU8SYLh3Af2TldlVtZJfZvvJ/wB59Ot9Xpv4mQZJis5xf9oY+7he+v2vJeXf7j0m&#10;GGG2hjt7dFiiiUIiIAqqqjAAA4AA4AFS0UV/PB+yhRRRQAUUUUAFFFFABXzj+1z4TuPGv7OHjrRL&#10;OMy3CaaNQjRRlmOnSx3ZCjqSRCQAOucV9HU10WRSjgMrAggjIIPUEV14DFywuJp4mG8JKS+Tuc+L&#10;w6r0J0JbSTX3qx/IrX1T+z9+138T/wBn8f2RpbR634bkkMkmj37N5cbMcs1tKuWgZu+AyEkkoTzX&#10;0l+1H+wN4k8Naje+OfglZyavoU7vPPocI33tiWJJFug5ngH8KrmVRgYcAsPzKuLe4tJ5LW7ieGaF&#10;ikkcilHRlOCrKcEEHqDX9W4XGZVxFgdLVIPeL3T81umu/wBzP5+xGGzDJsVreEls1s15dGvL7z9u&#10;tC/4Ke/CG6tUbxH4Y8RaddEfOlotreQqe+JHnt2P/fsU3xB/wU9+ElrZSN4Y8L+IdRvAp8uO8FtZ&#10;QE9t0iTXDj8IzX4g0V4P/EMMh5+bklbtzO3+f4nrf695ty8vMvXlV/8AL8D6W+O/7VnxV+Psxs/E&#10;d2um6Akm+HRbAtHagqcq0xJLTuOOXOAeVVcmvmmuv8E+APGnxH1uPw54F0a71rUZcfubSMvsUnG6&#10;R+EjQd3cqo7kV+zv7L37BWifDWe08d/Fr7PrfiaErNaacn7yw09xyrMSMTzr2bHlo3KhiFcelmme&#10;ZRw3hFSikrfDCO7/AMvOT/FnFgMqzHO8R7RtvvJ7L+uiX4HmP7Ef7GM1lNYfGf4uWJjmTZc6Do1w&#10;uGRuqXdyh6MODDGeQfnYA7QP1uoor+bs/wA/xWb4t4rFP0XSK7L+tT9syjKKGXYdYegvV9W+7Cii&#10;ivEPUCiiigAooooAKKKKACiiigAooooA/9H91KKKK8M6AooooAKKKKACiiigArhPEHwu+G3izWrX&#10;xH4o8LaPq2q2QVYLy9sYbieMKcqA7ozYU8qM8HkYNd3RWlKtUpS5qcmn5OxFSlCa5Zq68xFVVUKo&#10;AAGABwABS0UVmWfiZ/wVCuFb4oeELQEbo9AeQjviS5kA/wDQDXx/+y7G0v7RPw7VRkjxDYtx6LIG&#10;P6Cvfv8Ago/ri6t+0WdPVs/2LoWn2TAdmkaW6/PFwK8x/Ym0htZ/af8AA1uBlYLm6u2PYC1tJ5R/&#10;48oH1Nf09k0fq/CCculKT+9N/qfhWZv23EbUf+fkV9zSP6Q6KKK/mE/dQooooAKKKKACiiigAooo&#10;oAKKKxtf8R+H/Cmly634n1K00nT4BmW6vZ0t4U+ryFVH51UISk1GKu2KUlFc0nobNcr4y8c+EPh5&#10;oc3iTxvq9poumwfeuLuQIC3UKg+87nHCICx7A1+eHxu/4KQ+DfDaz6H8GLIeJNRGU/tS8V4dNibp&#10;lEO2a4IP/XNOhDMOK/I74j/FX4gfFvXW8RfEHWrnV7v5hEJW2w26MclIYVxHEvsijPU5PNfpXDvh&#10;lj8c1Vx37qn5/E/RdPn9zPh8645wmFTp4T95P/yVfPr8vvMz4g67F4o8eeJPEsErzRatq99fRyOC&#10;GdLid5FYg8gkNznmsXWdc1rxFfvqmv39zqV5IFVp7uVppSqDaq7nJOFAwB0A4HFZVfpV+zd/wT81&#10;T4kaNpXxB+JuqjS/DupwRXtnYaeyyX13bygOjPKQY4FdSDgB3wcEIa/dc0zXAZRho1sXLlitF1b8&#10;l93p3PyjAZfi8xrOlh43b1fZeb+8+CPAnw88a/E3xBD4X8CaRc6xqU3PlW65WNc4LyucJFGO7uyq&#10;PWv2M/Z9/wCCd/hDwctv4l+M7w+JtZG2RNKjydLtm64kzhrph3DBYuo2vw1feXw++GXgP4V6Enhz&#10;4f6La6NYrgusC/vJmAxvmlbMkr4/idmPbOK7uvwzibxLxuPvQwF6VPv9p/Pp6L7z9WyPgfDYS1XF&#10;+/P/AMlXy6/P7ivaWlrYW0VlYwx29vAgjiiiUJHGijAVVUAAAcADgVYoor8ybvqz7pK2iCiiikAU&#10;UUUAFFFFABRRRQAUUUUAFFFFADXdY1LuQqqCSScAAdSTX8q/xZ8Zy/ET4m+KPHErlxrWq3V3Fn+G&#10;B5D5KfRI9qj2Ff0o/HnxG3hL4KeOfEUb7JrLQNRaBvSdoHSL/wAiMtfy2V+4eD+CXLicW9/divxb&#10;/Q/LPEjFO9HDrzb/ACX6n6//APBLvwLGtn40+JlxGDI8sGhWkmOVVALm5Gf9otB/3zX6218Z/sC+&#10;HF0D9mTw5cldkus3OoajKMdS1w8KH8YoUNfZlfnPG2OeKzzE1G9pcq/7d939D7ThfCrD5VRguqv/&#10;AOBa/qfzdftbP8TfEP7R/ifTfGEF7cX/APactpolpsd92mmVhZLaoB8yyRlW+QfM7MT8xNfpf+xl&#10;+xrD8KILf4m/Ey3SbxjcR7rKybDppEcg5z1DXTA4ZhxGMqpyST+iD21vJNHcSRI0sWQkhUFk3ddp&#10;xkZ74qavWzbj/E4rLKeWYemqUUkpWfxJK1lorJ9Vrfa9r38/L+EKFDHTx1afPJttXW3m+7XTb/Io&#10;oor8/PrwooooAKKKKACiiigAoJAGTRXh37Svjdvh18B/G3iuJ/LuLfSpbe1fOCtze4toGH+7JKp/&#10;CujB4aeIrww9PeTSXq3YxxNeNGlKtPaKbfy1P57P2iPiI3xU+NXi3xskvm2t5qMkVi2cj7Fa4gt8&#10;dhmKNWOO5Jr9I/8Agmf4IstB8H+M/jLrjJbRTyDTIbiYhFitLJBcXUhY9EZnTJ6AxGvx0r9LPjp8&#10;TE+DP7MHgX9mnwxL5Ot63o8Gq+J2jOHt4NQJujbMRyHmkkIYZ4iQAgrIK/pnirL51MvoZFg9PaOM&#10;fSEFdv5WS8726n4bw/jIwxlXNcTryJy9ZS0S/F+lrnyR+0j8YLj44fF7W/HO5xpzSCz0mJ+DFp9u&#10;SsIwful8mVx2d2r9Bv8Agmb8HWjj1v43axBjzA2jaMXHVQQ13MufcJErD0kHrX5f/DP4e6/8VfHe&#10;j+APDMe+/wBYuVhVyCUhjHzSzPj+CKMM7d8DjnFf1BeAPBOh/DfwXo3gXw3F5WnaLaR2sIP3n2j5&#10;pHx1eRyXc92YmvnvEbNaOV5VTyXCaOSSt2gv82reep7PBeX1MdmE8zxGqi2/WT/y3+46+iiiv5/P&#10;18KKKKACiiigAooooAKKKKACiiigAooooAKKKKACiiigAooooAKKKKACiiigAor4h8U/8FAfgD4T&#10;8eXPgW9fVrn7DctaXWq2lqkthFMjbZBnzRM6owILRxMDj5dw5r7L0bWdK8RaTZ69oV3FfafqEKXF&#10;rcwMHjlikG5XVh1BBr0sdk+NwcIVMVScYy2bW/8AXY4sLmWFxMpQoVFJx3s9jTooorzTtCiiuC+I&#10;nxP8BfCjQW8SfEHWrbRrEEqhmYmWZwM7IYlBklfHO1FJxz0rSjRqVZqnSi3J7Jat/IipVhTi51HZ&#10;Lq9jvaK/KHxx/wAFQtEs9UFr8PPBs+p2Mb4e71S6Fo8qg/8ALOGJJtoPZmfPqgr9A/gh8YNA+Ofw&#10;60/4heHoZLSO6aSC5tJiGktbmE4kiLAAMBwysANysDgEkD3Mz4VzTLsPHFYyk4wk7brfzSd18zys&#10;Dn+AxlaVDDVOaS16/hpr8j0XXtZsvDmhaj4h1JtlppdpPe3DekVujSOfwVTX8ofiTXb7xT4i1TxN&#10;qbbrzV724vrhs5zLcyNI5z/vMa/ot/bS8Uv4T/Zn8bXcL7Zr+0i0uMZxuGoTR28g/wC/Tufwr+bi&#10;v1rwgwKjha+Me8pKP/gKv/7d+B+eeI+Kbr0cMuib+92/Q/ab/gmB4IFh4G8W/EGePEur6lDpkDMO&#10;fJsI/Mcr7M9xg+6e1dN+2d+2Zb/DO3u/hd8L7tJvF06GLUL+Ihk0lHHKqRwbog8D/lkOT82APmKf&#10;9qW2+A37M3hH4PfCy4STxjqOmHUNV1KPDLpY1R2uQqno135cqr6RADPz8D81ri4nu55Lq6keaaZ2&#10;kkkkYs7uxyzMx5JJOSTyTXVgOD3mmc1s5zKP7vmfJF/aUdE3/dsrpdeum/Pi+JFgMspZbgX7/L70&#10;l0b1aXnrq+nrs2aaa4me4uHaWWVi7u5LMzMckknkknkk1+4v7A37MM3w50L/AIW745tPK8Sa5bhd&#10;NtZlxJp9hJyXYH7s1wMEjqkeF4LOo8Q/Yh/Y1k1maw+M/wAWLErp0ZS50LSLhebphyl3cIf+WI6x&#10;If8AWHDH5Mb/ANkWZUUsxAA5JPAArxfEfjWNRSyjAS0+3Jf+kr9fu7nqcFcMSg1mOLWv2U//AEp/&#10;p9/YWio4pop0EkDrIh6MpDD8xUlfip+nhRRRQAUUUUAFFFFABWdq+qWmh6Te61qDbLXT7eW6nb+7&#10;FChdz+Cg1o18wftl+MP+EL/Zs8a30b7J9Rsl0iEA4LHUZFt3A9xE7t9BXbluDeLxdLCx3nJL73Y5&#10;cbiVh8PUrv7Kb+5XP5y/Eet3fibxDqniS/ObrVb24vpjnOZLmRpG5/3mNfUn7M/7Vj/s16N4jtdL&#10;8Lxa3qPiGa1c3M94beOGO0WQInlrE7PlpWOd6496+Qq1tF0DXfEl6um+HdOu9Uu3+7b2UD3Ep+iR&#10;qzH8q/r7MctwmKwrwuLjelpdXaWmq2a7H85YLG4jD4hYjDu09dbX30Z91eJv+CkX7Qes749Ei0Pw&#10;+hyEa0smnlUe7XUkyE/8AA9q+afF37Rvx28ch08TeOdauIZc77eK6a1t2z6w2/lRH/vmu58KfsX/&#10;ALS3i7Y9p4JvNPhbGZdVki0/aD3Mdw6S/gEJrmvjr+zz4m/Z8m0TS/GuqaZdavrMEt39h055JTbW&#10;6MEV5XkjjGZH3hQoYfI3PTPgZdQ4ao4iOGwUaftHslaUtNd9Wvmz18bVzyrRdfFOfJ53S18tE/ke&#10;BszOxdyWZiSSTkknqSa63wV4A8a/EbWE0DwNot5rd++P3VpEZNgP8UjfdjT1ZyFHc1yFf0nfsh/B&#10;1Pgx8E9G0a8gEWt6uo1bVyRhxc3KgrE3f9xEEjI6blYj71PjLimOR4NVYxUpydop/i35L9ULhrIH&#10;muJdNu0Iq7f5L1f6Hkn7HX7Ha/AxH8d+O3hvPGd7AYY4oT5kGlwSffRH6PM44kkHAGUQkFmf3f8A&#10;aV+POkfs/fDa68WXKpdavdMbPRrFz/x8XjKSC4BB8qIDfIRjgBQQzLXv0ssUETzzusccal3dyFVV&#10;UZJJPAAHU1/O1+218cLX40fGKf8A4R69F54Z8OQjTtLkjJ8qZ+Gubhc9fMl+UMOGjjQivxfh3BYn&#10;inO/rGYO8FrLorLaK7X++13vqfp2dYqhkGV+xwatJ6R736yfe352Wx8zeNfG3in4ieJL3xd4z1Gb&#10;VNVv3LzTzNk47Ig+6kajhUUBVHAAFfYn/BO7xT4l0j9oiw8O6VLL/ZevWN7HqkAJMRS2t5J4ZWXp&#10;uSVVVW6gOw6Mc/CQBJAAyT0FfvB+wd+zLd/CXw1N8SfGtsYPFPiS3WOC2kGJNP05iHCODys0zBXk&#10;B5UKq8NvFfr/AB3mGDwGSVKFRL348sY+fSy7R38rLyPzjhPB4nF5pCrBv3XzSf8Am/PY/Quv5ZPj&#10;d4mPjH4xeNfE+/zI9Q17UJYTnP7jz3EQ/CMKPwr+jT47fGzwl8CfAd34u8T3A891eHTbJCDPeXZU&#10;7I41PYdXY8IvJ5wD/L4zM7F3JZmJJJ5JJr4rwgy+ovrGNnGydop993K3pofT+I+Mg/Y4WL1V2122&#10;t+o2iipIopZ5UggRpJJGCIiAszMxwAAOSSegr9tPy42vDHhjXvGfiCw8K+F7KXUdV1OZbe1toRl5&#10;JG/QADJZiQFUEkgAms3UbGbTNQudNudpmtJpIJNpyu+Nipwe4yOK/db9lD9nPTf2bPhtqnxc+INu&#10;h8WyaVPf3QkAP9lWMMRma3U9pWVczMO+EHCkt+ElzcS3dzLdzndJM7SOfVnOSfzNfMZJxJTzTGYi&#10;nhlelS5VzfzSd728lZW777WPdzTJZ4DDUZ1/jnd27JWtfzdyHJxjtXd+APhl47+KOpXWk+A9In1a&#10;5srWS9uRFtVIbeIZZ3dyqj0UZyx4UE8Vy+iaLqviTWLLw/oVrJe6jqNxHa2tvEMvLNKwVEUepJAr&#10;+h34P/DLwf8AsdfAXUtX10xy31pZPq3iK9jA3XNzGhK28RPJRCfKhXjczFsAua5+LuKVlFGEaMea&#10;tN2jH9X5dPN/M24dyF5jVlKo+WlBXk/0X9aI/nOoq3qFxDd39zd28C20U00kiQIcrErsSEBPUKDg&#10;V9D/ALLPwEuf2gfifb+GZpDb6Jp0Yv8AWZ1YCQWiMF8uL/ppKxCA/wAIJbnbg/SY3HUsJhp4rEO0&#10;Yq7PFwuFqYitHD0VeUnZHsX7I37GV/8AHQDxx43ln0vwXBKY4vJ+S51OWM4dIWYEJCh4eXByconI&#10;Zk9c/b4+Bfwe+Dvw78JN8O9Ag0a9utVlhkkSSWaaeBICW3vM7u219nfvX7EaJomk+G9HsvD+g2kV&#10;jp2nQR21rbQrtjihiAVVUegAr8Xv+CnXjiLVviR4Y8BW0m9fD2mS3lwAfu3GpOvysPURQIw9n9zX&#10;4nw/xPmOe8S03zuNGPM+VPRRSdr923a7ffQ/UM4yLBZVkc1yp1HZczWt21t2Vr7fM/Miv6Jvhz8a&#10;vBvwi/ZO8A+MviPqS2qJ4dsobW3BDXV48MISOKCPILsUVefuqPmYhcmv52a6DXvFXiPxR9gHiDUZ&#10;75dKsoNOsUlbKW1pbIEjiiUYVFAHOANzZZssST+mcU8LwzuNGlVlywjK7tu1a1l2v3Phshz2WVup&#10;UpxvKSsuy13Zm6nqFzq2pXeq3rb7i9nkuJW9ZJWLMfxJNdF4C8B+KPiZ4t07wT4NsmvtV1OURwxr&#10;wqjq0kjdEjRcs7HgAE1x9fqJ/wAEultj8QfGruFNwNHthGSBuCGf58d8Z25/Cu/iLM5ZZllXGUo3&#10;cFoum6S+SucmS4FY7HU8NUdlJ6v8T9M/2efgV4d+AHw9tfCGkbbnUJsXGrajt2veXZGGb1EafdjT&#10;+FeTlixPqniLxd4U8IW8F34s1rTtEguZRBDJqN1FaJLK3REaVlDOeyjJroa/nT/bX+N0nxj+Mt9B&#10;ptwZPDvhdpNK0tVOUkZGxc3A7HzpVwCOsaJX858N5FieJcym6831lOW++y+b2XZPsftGd5rRyPAx&#10;VGC7Rj+f9dz+itWDAMpBBGQR0INLXx1+wt8TpviT+z7pEeoSmXUfDEj6DcsxyzJaqrW7HPP/AB7v&#10;GpJ6spr7Fr5rNMBUwOLqYOrvBtetuvz3PcwGMhisPDE09pJP/gfIKKKK4DrCiiigAooooA+A/wBv&#10;z4/al8J/h7Z+DPCV01p4h8XGWM3MTbZbTT4cCaRGBykkrMsaN1A3lSGUEfgeSScmv06/4KeeFvEM&#10;PxN8M+NJYZH0O70RNNhnAJjju7e4nlkjJ6KzJKrLnlgDj7px+Ytf1D4cYDD4fJKVSjZyndyfndq3&#10;y2+/ufg/GuLrVs0nCrtHRLytv89wq9pml6lreo22kaPazX19eSrDb21ujSyyyOcKiIoLMxPQAV9G&#10;fBf9kr4zfG2WC60PSW0rQpCC2s6orW9psPeEEeZOcdPLVlzwzL1r9r/2e/2TPhr+z9arfaZGdZ8T&#10;Sx7LjW7xAJQGGGS3j+YQRnuAS7DhnYYA04l48y/KYunGXPV/lT2/xPp6b+RGR8JYzMJKbXJT/mf6&#10;Lr+R+JvxI/ZE+PPws8OweK/E3h1pdMeBZ7mawkW7+w7hkpcrHloynRnwYweN5r5or+usgMCrDIPB&#10;B6EV+fP7Q/7AfgL4mi58TfDPyPCXiV90jQom3S7xzz+8iQZgcn+OIY6lkYnI+Q4d8VoVZ+xzaKjf&#10;aUb2+a1a9Vf06n0ec+H8qcfaZdLm/uvf5PRfJ/eflF8Ev2ofi18CLqOPwpqZu9FL7ptFvy01jICc&#10;sUXIaFz/AHoipJxu3Div13+GP/BQj4EeNdPiHi66m8G6rgCW2vo3nti3fyrmFGUr7yLGfbvX4f8A&#10;xG+F3jz4TeIZPDHj/R7jSb1MmPzBmGdAceZDKuUlT/aUkA8HByK4Cvss54NyfO4rEtWk9eeDWvru&#10;n67+Z81lvEuZZW3QTul9mSen5NH9Cfxg/bv+Cfw68Pi68JanB401m6Q/ZLHTZcxKf71zPgrEoP8A&#10;CA0h7Lj5h+Pfib43fG79oL4paJPd65cxatdalb2ui2lhI9ta2M1xKqR+QiNlSGIzIS0hx8zHAr5w&#10;r9Bv+Cdfwmn8afGNviBf25bSPBkDTq7D5H1G5Vo4EHYlFLy8fdKpnqK86lw5lXDGX1sdGPNOKfvS&#10;s3rokuiu7Lz6nZUzrMM9xlLCSfLFtaR282+rstT94YEkjgjjlkMroiq0hABdgOWwOBk84FS0UV/N&#10;DP3EKKKKACiiigAooooAKKKKAGSRxzRvDMivG6lWVhlWU8EEHggivlqx/Yr/AGbNO8Xr4ztvCEIu&#10;km+0x2rTzPYJNnduFqzmLAPRCDGOyjjH1RRXbhMxxeFUlhqkoc2js2r+tjmxGCw9dxdeClba6Tt6&#10;XCiiiuI6Ste2VnqVnPp+owRXVrcxtFNBMgkiljcYZHRgVZWBwQRgivzu+KH/AATb+FPi+/m1bwDq&#10;t34NnnYu1qsQvrAMeT5cTvHJHk9hKVHRVAGK/RqivVyrPMfls3UwNVwb37P1Tun80efmGVYTHRUM&#10;VTUkvvXo1qfjzbf8EsdVacC8+I1ukOeWi0hncj6G7UD86+hPh5/wTk+B3hK4iv8AxXNqPi+5jIPl&#10;XkgtrLI6HyYMOfcPKynuK/QKivbxfHufYmHs54hpeSUfxST/ABPLw/COU0Zc8aKb823+DbRm6Po2&#10;keHtNt9G0Gxt9N0+1Ty4LW0iWCCJB2REAVR9BWlRRXyEpOT5pPU+jSSVkFFFFIYUUUUAFFFFABRR&#10;RQAUUUUAFeXePPgl8Jfidl/HnhTS9XnI2/aZoAt0F6YFxHtmA9g4r1GitqGIq0J+0oycZd07P70Z&#10;1aNOrHkqxTXZq6Piq7/4J9/sw3Mxlh8P3tqpOfLh1O7Kj/v5I7frW3o/7Cn7L2jzLcL4P+2SIcg3&#10;l/eTL+MZn8s/ipr66or15cUZxKPK8VUt/jl/mebHIctT5lh4f+Ar/I5zwx4Q8KeCtNXRvB+j2Oi2&#10;KnIt7C3jtoyfUrGqgse5PJ710dFFeLOpKcnObu31Z6kIRiuWKsgoooqCgooooAKKKKACiiigAooo&#10;oAKKKKACiiigD//S/dSiiivDOgKKKKACiiigAooooAKKKKACiiq15dQ2FpPfXLbYbeN5ZG9EQFif&#10;wAppXdkDdtT+Z/8Aat8R/wDCVftGfEDVQ+9U1qexVuoK6cBaLj2xCMe1fRv/AATS8Pf2p8d9S1yR&#10;cx6L4fuZFb0muJoYVH4xtJ+VfAWt6pca5rN/rd2cz6hdTXUp65eZy7fqa/XD/glpoATTviB4pdcm&#10;WbTdPib0ESzyyD8fMj/Kv6g4vtgOF6lFdIRh+UfyPwfhz/bM+hUfWUpfm/zP1pooor+Xj94Ciiig&#10;AooooAKKKKACvP8A4i/FP4f/AAm0NvEPxB1u20e05EYmbdNOw5KQwqDJK3sikgcnitbx3qWt6L4I&#10;8Q6x4Ztft2sWOlXtzp9rtLefdwwO8MeByd8gC4HXNfy0+NfG/jD4g6/ceJfHGq3Wr6pOT5k125Zl&#10;GSdiL92NFzwigKvQAV95wTwZ/bk5zq1OWnC17fE79ui23d/Q+T4o4m/sqMYQhzTle19lbv39D9Kv&#10;jF/wUv1/UWn0j4KaOulW3KDV9WRZrpv9qK2BMMfsZDLkdVU1+bnjX4ieOviPqZ1jx3rt/rl3k7Xv&#10;J2kWMHqI0J2Rr/soAPatzwJ8Ffix8TJo4vAvhTVNWSQ4FxFbslopP9+5k2wJ/wACcV+gnwu/4Jj+&#10;JNRWLUPi74ji0iJsM2m6OBc3WD1V7iQeTGw/2UmHvX7JGfDPDULJxjL/AMCm/wA5fkj80lHPM8ld&#10;qUo/dFfkvzZ+V8cbyusUSl3chVVRkkngAAdSa+6Pgh+wV8VviWIte8bRv4L8OY80y3sROoTxjn9z&#10;akqyAj+OXYOcqHHFfsN8Kv2ZPgp8G/LufBnhu3GpRjH9qXubu+J7lZZM+VnuIgin0r2DxLcfZPDm&#10;q3XTybK4k/75jY/0r4fO/FerWfsMphy305pav5LZfO/ofVZX4fU6f73MJ81vsrb5vf7rep/Jd9K/&#10;pw/ZZn+0fs6fDuTrjQLNP+/abP6V/MfX9LH7Hs/2j9mjwBJ1xpZT/v3NIn9K9rxej/wnUZf3/wD2&#10;1nl+HMv9tqr+7+qPpSiiiv59P2EKKKKACiiigAor4p/aO/ba8C/APWT4OtNOm8TeJkiSWezhmW3t&#10;7RZF3IJ5yshDspDBFRjtIJK5Gfie6/4Kh/El5i1l4N0OKLPCyzXMrY/3laMf+O19flnAmdY6isRQ&#10;pe49m2lf0Td7edj5zHcWZZhKro1anvLdJN2/T8T9rqK/GXSv+CpPi+KQHW/Aem3UfcWt/NbN+BeO&#10;cfpX0N4J/wCClXwU16SO28Yabq/heVsbpnjW+tF+rwfvj+EFaYvw/wA+w8eaWHbX91qX4Jt/gRh+&#10;MMorPlVZJ+aa/Fq34n6KUVxHgj4leAPiTp/9qeA/EGn65bqAXNnOsjxZ6CWPO+M+zqp9q7evkKtG&#10;pSm6dWLTXR6M+jp1IVIqcHdPqgooorMsKKKKAPk/9uO+ew/Za8czRkhpItPg47ia/to2H/fLGv5w&#10;6/ok/b5JH7LPiwDvNpQP/gwt6/nbr+ivCSKWT1H/ANPH/wCkxPxjxEl/wpQX9xfnI/p4/ZjsU0/9&#10;nn4dQIMB/DmnT/jcQrKfzL17pXkH7PgC/AT4bAf9CjoR/Oxhr1+vwXNpOWOrSf8ANL82frmXq2Fp&#10;pfyr8gooorzzrCiiigAor5+8cftU/s+fDq/Ol+KvG2nxXiNtkt7QS6hLE3cSLZxzGM+z4NeoeBfi&#10;D4L+JmgR+KPAer22taZKxQT2zE7XXBKSIwDxuAQSrqGAIOMEV21stxdKkq9WlJQezcWk/R2sctPH&#10;YepUdGnUTkuiav8AdudjRRRXEdQUVz/irxToHgnw7qHizxTex6fpWlwNcXVzKcKiL9OWZjgKoBZm&#10;IABJAr8B/wBo/wDbR+Ifxm1i60rwve3fhvwdGxjt7C2lMNxdoP8AlpeSRkFi3Xyg3lpwPmI3H6rh&#10;fhLGZ3VcaHuwjvJ7LyXd+X32PAz3iLDZXTTq6ye0Vv6+SP6GK/PT/gpXr76X8BLDR4mw2s+IbSGR&#10;fWGCGec/lIkdfjJ8Nfiv47+Evie28V+CdVuLG5glWSWISN9nukBy0dxHnbIjjggjI6gggEfqJ/wU&#10;u1ttV+Gnw1ufLaAaldXF6Ym+8hNtEdp9183Br7XCcD1Mm4gwUZ1FOM22nazvFX1V35W1Pl8RxTDM&#10;snxTjDllFJNXvpJ23svyPx4jZVkVnXeoIJUnG4DqMjnmt7xZ4o1rxr4k1HxX4inNzqOqTtcTydBu&#10;boqr0VEXCoo4VQAOBXPV9j/sX/s8P8c/iUl9r1uX8JeGmju9ULD5LmQnMNoD380qTJ6RqwyCy1+2&#10;ZpjsNgcPPH4nRQT169NF6u3zsfl+AwtbF1o4SjvJ/wBN+iufoR/wT4/Z4b4f+DX+Lfim22a/4qt1&#10;FhHIuHtNKYh1PPR7khXP/TMJ0JYV+jtc94k8T+GPA+hT6/4o1G00bSbJB5lxdSLDCgHCqCcDJ6Ko&#10;5J4AJr85Pif/AMFM/Amhzy6d8LdAufEkiEqL++c2FmT2aOPa08g9mERr+Y6mFzfibH1MXRpOTb9I&#10;xXRXdlovm9z90hiMuyLCQw9WoopL5t9XZa6s/Tzpya+edU/aw/Zz0bxF/wAItqHj3Sk1ASeU2xnl&#10;t0fOCr3MaNboQeDukGD1r8tfEH/BRjx9438H+I/BfiLQNO0+PXdNurCC/wBJknhmtGnjKB2EjS+Y&#10;vOG2lGAJIyQAfz11TSNS0W4S11SBoJJYYriMHBDwzqHjkVgSGV1IIIJBFfZ5F4VVKjms2m4P7Ki0&#10;7+d9du1v0Pmc24/hDleXRUl1bT08un3n9asE8F1BHc20iSwzIskckbBkdGGQykcEEcgjgipa/On/&#10;AIJ9/Fy3v/2ftTsPGOpxW1v4EvZITd3koSODTZkE0W+RyAqo/mquTgKqgcACvKfjh/wUpjtLq40D&#10;4F6bFdLGWjbXdUjby2I43W1tlWI7h5SPePufjY8E5lVzKrl2GhzezdnLaNujb81rbVn0z4owNPA0&#10;8bXlbnV0t35pej66I/Wyiv5mfEP7WP7R/ied7jUPiDrVuXOdunXH9nIPYLaCEAV1Hwu/bO+Pfw21&#10;2DULrxNf+J9OEg+1adrlzJepNHn5lSWYvLC2PusjYB6hhkH6ep4R5lGi5xqwcu2v5tHgw8RcC6ii&#10;6clHvp+Vz+j6uQ8e+OvDXw08Ian448X3Qs9K0mEzTydWbnCRovG6SRiFRe7ECmfD3xzofxL8EaN4&#10;88OOX07W7RLqENjfGW4eN8ZG+NwyOASAymvyV/4KX/F+XU/E2jfBnSLjNnpMS6pqqxtw95OCsEbg&#10;d4ocvj/pqO4FfHcN8O1cyzWOXzTjZvn7pLf59PVn0ud5zDA4CWMhre3L5t7fLr6HkXxL/wCChfx3&#10;8VeIprrwJfx+EdFjkP2Wzgtre6mZAflaeW4ik3Oe4QKnbBxk/pn+xd+0Prv7QHw9v7nxdDEmv+H7&#10;tLS7nt08uK6jlTfFNsHCOcMrqvy5XcMBtq/z9eFPCniLxx4isPCfhSxl1LVtSlENtbQjLOx6k9lV&#10;RlmYkKqgkkAE1/R7+y98A7L9nz4Zw+F2mS71q/l+3axdJnY90yhfLjzz5USgKucbjlsAsQP03xGy&#10;7JMuyyGGoUoxrNrlsvest3J7tdNevofC8F4zNMZjpV6tRunZ813pfoktk/TofR1fL/jv9sf9nz4c&#10;+LZPBPiTxIRqdrJ5V4LS1nuorSToVlkiRl3L/Eq7mU8MAeK988Za/F4U8Ia54onIWPR9Nu79y3QL&#10;bQtKc+2Fr+T+7u7m/u5r69lae4uJHlllc7neRyWZmJ6kkkk18jwDwdh87dapi5NQhZLlsm279Wnt&#10;b8T6Pi7iWtlapww8U5Su9eiVuzW5/Wjo2s6T4i0q013QruG/06/hSe2ubdxJFNE4yrKw4IIrTr4Z&#10;/wCCdzaq37NWn/2i7vANV1EWIY5C23mDIX287zT9Sa+5q+MznALA46tg1K6hJq/ezPpctxbxWEp4&#10;lq3Mk7eoUUUV5p3BRRRQAUUUUAFFFFABRRRQB/LX8eNB0vwv8afHHh7RWd7LT9e1C3h8w7mASZgV&#10;J4ztOVz7V+vv/BNPxpea98F9V8KX0plPhrWHS2BOfLtbxFmVB7ed5x/H2r8XviRrg8T/ABE8U+JV&#10;bcNW1rUL4N1yLm4kkz/49X6n/wDBLAyf2f8AElT9wTaKV/3it5n9MV/SfH2Fvwv++1lDkfzuov8A&#10;Nn4lwjXtn37vSMuf7rNr8kfrTRRX5/fthftl2PwZt5/h98PZYr3xtcRfvpuJIdIjkGQ7jkPcMDmO&#10;M8KMO4I2q/8AP+UZRiszxMcJhI3k/uS7vsl/Wp+v5jmNDA0HiMQ7RX3t9l5nof7Tn7Xfg39n3T30&#10;ezEet+MrmLdbaUr/ACW4YfLNeMpyid1QfPJ22qS4/BL4l/FLxz8XfE8/i3x7qcupX0uVjDfLDbxZ&#10;yIoIx8sca+gHJ5JLEk8dquq6nrmpXOs6zdTX1/eytPcXNw5klllc5Z3diSzE9STX1p+x/wDsw3f7&#10;QXjB7/XVlt/BuhSI2pzplWupThls4m7M45kYconozJX9GZRw/lfC2BljK7vJL3pvf0iul3ol16n4&#10;vmOb4/P8XHDUlaLekenq/wDPp0PO/gr+zL8Wvjvc7/Bml+VpMcnlz6xfEwWERHUB8FpWHdIldhxk&#10;AHNf0B/AD4M6X8Bvhnp/w+026bUJIXkur28dfL+0Xc5BkcJk7VAAVRkkKoyScmvVdF0TSPDek2mg&#10;6BZw6fp1hEsFta26COKKNBgKqrgACtGWWOCN5pnWOONSzuxAVVAySSeAAOpr8X4r44xed/ubctJO&#10;6it32bfV+S0/M/TeH+FsPlf72/NUas30+S/pn5yf8FNdcNj8E9C0SNtr6n4jhZx/eitra4Zh/wB9&#10;shr8Ma/Rf/goB+0P4H+LutaF4L8A3DajZ+F5rx7vUkx9luLicRoFgPV1jCNmT7rFvlyBuP50V+3+&#10;HuXVcHklOFeLjJttp76vT8LH5bxljaeJzScqUrxSSuvJa/jcK/Sr9ln9l3wzpGgp+0R+0fLBpHhK&#10;wVbrTNP1H5FvD1jnnQjc0THHkwgFpzg4KYEmV+z3+zr4S8B+EB+0p+0wosfDNkEn0XQ51zNqkxG6&#10;FnhbBdXIzFCf9Z998RD5/nH9of8AaO8aftB+KDqOsu1joVk7DSdGicmC1j6Bm6CSdl+/IR7KFXAq&#10;sfjMRm9WeXZbPlpx0qVF+MId5d3tH1JwmGo5dTjjMdHmm9YQf/pUvLsuvofanxp/4KVazdSz6F8D&#10;NLTTrRMxrrWpxiS4cDjdBanMcY9DL5hI6opr84fGnxT+I/xFunvPHPiXU9adzu2Xdy7wp7JFkRoP&#10;ZVA9q5rQPD+ueKtXtfD/AIbsLjU9SvXEdvaWkTTTSMeyooJOByfQcniv0E8O/wDBOzxva+ANb8df&#10;FDWIdBl03SrzUIdJtFW7uC9vC8irPMGEUfK8hPN47g0qeG4e4bhGLUYSezes3+b/AEXkE6+c53KU&#10;tZRW9tIr8l+p8Q/Dv4oePPhVr8HiPwHrNzpV3C6uyxOfInA/gnizslQ91YEfjg1/Sv8AA/4pWHxn&#10;+FugfEWxjWBtUtz9qt1ORBdwsYp4wTztWRW2k8lcHvX8tVfud/wTI1Wa7+CWvaXKxZbDxJOYs/wp&#10;Na2zbR7bgx/GvnfFbKKFTLo49RSqQklfunpZ/O1u2vc9rw/zGrDGvCN+5JN27Ndfuufo9RRRX89H&#10;7GFFFFABRRRQAV+R3/BULx/LHF4O+F9rKVSXz9cvYwfvbc29qT7Z8/8AHHpX641/O1+3n4s/4Sn9&#10;pfxHDG/mW+hw2ekwnPTyYVklHtieWQV+ieGGAWIzuNSS0pxcvnsvzv8AI+N47xbo5W4J6zaX6v8A&#10;I+QrGyudSvbfTrNDJcXUqQxIOrSSMFUD6kgV/UX8FfhJ4c+C3w90nwPoFvCr2lvH9uu0QLJe3hGZ&#10;Z5G+8xZydoJO1cKOAK/n1/ZL8If8Jt+0X4F0dk3xQaompTAjK+XpqtdkN7N5QX3zjvX9MNfS+L2Z&#10;z9pQwEXpZya73dl91n954XhzgY8lXFyWt+VP8X+aCv5tf2zPHcvj79o3xfeiQva6Rd/2JarnKpHp&#10;w8lwvs0wkf8A4FX9HOr6nbaLpN7rN4cW9hby3Mp6YSFC7foK/k11fU7rW9WvdZvm33N/cS3Uzesk&#10;zl2P4kmsPCDAqWKxGLa+FKK/7ed3/wCk/ibeI+KcaFHDr7Tb+7T9T6E/ZE+G0XxS+P8A4W0G+iEu&#10;nWVwdWv1IyrW9gPNCMO6ySBIz7PX9Kc00VvE9xcOsUUSl3dyFVVUZJJPAAHJJr8Tf+CbK+HPDmue&#10;Pvib4rv7TSbDR9MtNPN5ezJBEovZXmcb3IGf9FXjOeR61hftg/tr3fxVN18N/hdPLZ+D1Yx3t8N0&#10;U+rY/hwcNHa/7Jw0nVwB8tdvF+TY7iDiFYKgrU6UUnLor+8/VtNK3l21OXhzMsLk+TvFVdZzbaXV&#10;20XotHqa37Z/7aEnxCkvPhT8Kbxo/C8bGHVNUiJVtVZTgxREci1B6n/lt/1z+/8AmhRRX6vkuS4X&#10;K8LHCYSNkt31b7vz/wCGWh+f5pmlfH13iMQ7t/cl2R+nP/BOj4DeE/Hesap8VvFkX24+F7yG30yy&#10;kUGAXbJ5huJAc72iG3y1IwGO7khcfrR8Wviv4Q+DHgm98deM7nybS1GyGFMGe7uGB8uCFSRukfH0&#10;UAsxCgkfnh/wTx8beFfAHwC8eeK/Ft/Fp2naXrhnup5TjCG1hCKo6s7sCqKMszcAE1+ff7S/7RPi&#10;L9obx0+tXfmWegaeXh0XTC2RbwE8ySAcGeXAMjc44UHaor8kx/DuL4h4mrRxDaoUmk35WT5Y+b3f&#10;a9+yf6HhM6w+T5HSdFL2tRN287vV+S2Xfbucr8cvjf4w+PPji48Y+K5fLiXMWnafGxMFja5yscec&#10;ZY9XcgF254GAPG667wJ4F8UfEnxXp/grwdZPf6rqcoihiXgAdWd26JGi5Z2PCqCasfEX4feJvhb4&#10;y1PwN4utjbalpc7RPwfLmQH5JoiwBaKRcMjYGQexyK/YsL9UwzjgKFouMbqK35dr27X69z82r/WK&#10;6ljKt2m9Zee9rnE1+sn/AAT6/ZeXUJoPj148s828Dn/hGrSZeJJUOGvmU9kIKwZ6tl+NqE/Lv7JP&#10;7LetfHzxbFqmtQTWvgjSplfUrwgoLtlIP2SBuMu//LRl/wBWnJO4oD/Q/p+n2OlWFtpemQR2tnZx&#10;JBbwQqEjiijUKiIo4CqoAAHAFfl/iVxgsPTeU4OXvy+Nrov5fV9ey9T7zgjht1prMMTH3V8K7vv6&#10;Lp5+h8Tf8FAPinaeAfgTe+F4Ztmr+NHGmWsan5vsyMr3bn/Y8rER95R71/PvX6P/APBTa91iX416&#10;DYXYddOt/DsL2Y52M8tzcecw7bjtRW9lWvhz4X+AtU+KHxC0DwBo6sbjWr6K2LKM+VCTmaU/7MUQ&#10;Z29lNe/4fYKjl+QRxEn8V5yfb/hkvvueRxhiquMzeVGK+G0Uv67t/kfqj/wTr/ZyXT7H/hfni+2/&#10;0q7WSDw5DKvMUBykt5g9Gk5jjPHybm5DqR6R/wAFLfGU+h/BXSvCdrIUbxLrMazgH79rZI0zL/3+&#10;8k/hX6D6TpVhoelWeiaVCtvZafbxWttCgwscMKhEUeyqABX5z/8ABS/wDrviT4Y+H/GOkQSXNv4X&#10;v5/t6xgsYre9RF85gP4EeJVY9t4PTJH5RlOdf2txXRxmMdouXup9LJ8i++3q3c/QMxyv+zuH6uGw&#10;yu1HXzvbmf3X+R+Hdfqh/wAEt9Okl8ZeO9WCnZbaZY27N2DXE0jgfiIT+Vfliqs7BEBZmOAByST2&#10;Ff0FfsG/BDV/hB8JZtT8VWzWeveLLhL+e2kG2W3tY0220Ug6h8M8hB5XzNpAYGv1jxLzGlh8kqUZ&#10;P3qlkl8039yX5H59wRg51s0hUivdhdv7ml+J9wV/Lr+0F4xvPHvxt8a+Kb0ktdazdRxBuqW9s5gg&#10;Q/7sMaL+Ff1FV+Kv7UP7B/xLk+IWreN/hDYJruj69dS38tjHNFDdWVxOxeVQszoskRckoUO5QdpX&#10;C7j+Y+F2aYHBY6r9bmouUUotuy3u1fpfT7j7rj3AYrE4Wn9Wi5KLu0tXto7eWv3n5e17x8B/2d/i&#10;D+0D4i/sjwlb+Rp1sy/2jq9wrC0s1POCR9+Vh92NfmPU7Vyw+s/gh/wTl+IfiPVYNU+MzL4Z0SJg&#10;0ljBNHPqN0AfuBojJFCp7sWZx0Cdx+zXg7wZ4W+H/h208KeDdNg0nSrFNkNtbrhR6sxOWd2PLOxL&#10;MeSSa+64s8SsLg4PD5ZJVKr6rWMf/kn5LTv2fynD3BFfEyVbHJwh22k/8l+Pbufyp+ItA1Twrr2o&#10;+GdchNtqGlXU1ndRN1SaByjj8GB+tdf8K/ix43+DPi6Hxp4Cvvsd/GjQyq6iSC4gcgvDNGeGRioP&#10;YggFSGAI/Yj9sj9i2T4t3U3xO+GCxQ+LBEov9PciOLVFiXCOrkhUuVUBfmwjgDJUjLfiR4g8Oa/4&#10;T1e40DxPp1zpWpWjbJ7W7iaGaM+6uAcHsehHIr6jh/iDA5/gbOzbVpwfTvp1T6P9dF4OcZPi8oxV&#10;1dJP3ZL8Nej7r9D9PtT/AOCm2o634A1fQrjwedN8RXunXFrbajZX263iuJoyizCJ4w6bCdwXzHOR&#10;1r8qKKK9LJ+H8BlamsDT5VJ3ere3q2cWZZxi8e4vFz5uXRaJflY/YX/glhc3b6X8R7N8/ZYrjRpY&#10;/TzZFvBJj32omfwr9Z6+Jv2C/hBqnwr+CaXviO2e01jxVdHVpoJV2ywWxRY7aNweQ2xTIQeV8zBw&#10;QRX2zX8zcb4ylis8xFai7xul/wCApRf4o/ceFsNUoZVRp1d7X+9t/kwooor5U+gCiiigAooooAxP&#10;EXhrw94u0ifQPFOm2mr6bcgCW0vYUnhfHIJRwRkHkHqDyOa8s8Ofs2/AXwnfjVNB8B6HBdq25Jnt&#10;EneNuuYzKH2H3XFe3UV1UcdiaUHSpVJKL3SbSfqjCphaFSSnUgm1s2k2IAAMDgCloorlNwooooA5&#10;Pxn4E8G/EPRpPD3jjRrPW9PkOfIvIhIFbpuQn5kcdmUhh2NfDXi7/gmr8DdbmkufDOo634cZydsE&#10;U6Xdsn0WdGm/Oav0Ror18tz/ADHL9MHWlFdk9Pu2POx2UYLGa4mkpPvbX79z8rNP/wCCW3hKK+ST&#10;VfHuo3NmG+aG3sIreYr6CVpZlB9/LP0r9Efhh8LvBXwf8JW3grwHYCx063YyMSd808z43zTSHl5G&#10;wMk8AAKoCgAehUVvmvE+aZlBU8bWcorpol9ySMsvyLAYGTnhaai311b/ABuFFFFeCesFFFFABRRR&#10;QAUUUUAFFFFABRRRQAUUUUAFFFFABRRRQAUUUUAFFFFABRRRQAUUUUAFFFFABRRRQAUUUUAFFFFA&#10;BRRRQAUUUUAFFFFABRRRQAUUUUAFFFFABRRRQAUUUUAf/9P91KKKK8M6AooooAKKKKACiiigAooo&#10;oAK8l+Petnw58EfHutK22S18Oam0R/6atbusf/j5FetV8lftza0NE/Zf8ZOrYkvUsrKMevn3kKuP&#10;+/e416mR4f2+Y0KP804r72jgzWt7LBVqvaMn+DP5yK/d/wD4JpaSLH4BalqLL8+peJLyUN6pFb20&#10;QH4MjfnX4QV/RV+wZpR0v9l3wk7Lte+fUrth/v3s6qfxRVNfvnivW5MlUP5pxX4N/ofkfh9S5szc&#10;u0W/xS/U+wqKKK/m8/awooooAKKKKACiiigAri1+G/w7TVpdeTwtoq6ncP5kt6NPtxcyOedzS+Xv&#10;Zs9yc12lFaU6s4X5G1fsROnCVuZXsIAAAAMAdBS0UVmWFcR8TLj7J8N/Fd1nHk6JqMmf923kP9K7&#10;evLPjncfZPgn8QbrOPJ8La1J/wB82UxrqwMebE0495L8zDFS5aE35P8AI/lmr+kL9iSbz/2XPAj+&#10;ltep/wB8X1wv9K/m9r+jX9hRt/7KngY/7OqD8tTuxX794uL/AISKT/6eL/0mR+Q+HT/4Uai/uP8A&#10;9KifW9FFFfzufsoUUUUAFFFFAH8tvxu/4STUvjb40GvQT/2xceIr9ZIGVjJve4cIir1I27QgHBXG&#10;OMV7yf8Agn7+06bdJ4/D9m5dQ3l/2laq4yM4IeRQCO/NfvfdeBfBN94hh8XX3h7SrjXbYKIdTlso&#10;XvYwvTZOyGRcdsNxXVV+t4jxYxUKNKlgaMY8qs+a7WnazVl/Xr+d0fD6hKpUniqrld3VtPvve7P5&#10;xbv9hr9qazP7zwNI49YtR0+XP4JdE/pWWf2Mf2nQ20+Ar7PtNakfn51f0nUVjHxdzW2tKn90v/kj&#10;R+HWX9Kk/vj/APIn86fhv9kX9sDQNVg1nwv4U1PSdQt2zDdW2pWlpNGfaQXSMPzr98PhfZ+NbD4d&#10;+HbL4j3Md54nh0+BNUniIKvchRvOVAVm7MyjBbJHBrvKK+X4l4xxWdxhHE04R5esU7+l23p5HvZH&#10;w3QyuUpUJyfN0bVvuSWoUUUV8kfRBRRRQB8fft6QmX9lbxkw/wCWT6U//lStV/rX86lf0l/to2Zv&#10;v2YfHsAGdtlbzf8Afi7gl/8AZa/m0r+iPCOd8pqx7VH/AOkxPxrxFjbMacv7i/8ASpH9Qv7OU4uP&#10;gB8OJB28K6On/fu0jX+lez186fskXo1D9m34fTg526PHB/34Zov/AGSvouvwnOYcmPrw7Tl+bP1j&#10;LZc2DpS7xj+SCvJvil8cvhX8F7W1ufiTr8OkG+3fZYfLluLibZjcVhgSSTaCQCxUKCQCa9Zr8vP2&#10;8P2WPih8W/FmlfEf4cQLrX2TS00y60wzJDPH5Mssqyw+ayI6t5pDKGDAqCA2Tjs4awGBxmPhh8wq&#10;+zpu+ui16K70V+7OXPMXisNhJVsHT55q2mr+dlqzW+IH/BTP4W6NDJB8PNC1LxHeYISa626fZ+xy&#10;fMmbHXb5S5/vDt+cnxf/AGxPjl8Y1m0/VtZ/sbRZsqdK0bda27of4ZX3GaYEdVdymeQorLsP2Qv2&#10;ldSvBY2/w/1ZJCcbrhY7eL/v5K6R4992K7P4l/sia38D/hq/jr4ua7ZWOp3si2ukaDp/+lXFxcsM&#10;sZpiVjjjhXLuUEoPC7lLgj94ynKeFctrQhh3GdWTsrvnlfySul62VurPybMMxz/HU5SrKUaaWunK&#10;rertf0uz48r9av8Aglrb+IP7Q8fXatIND8nT42U58tr3dKVK9tyx7t2OzLntX5SaVpeo65qdpouk&#10;W73d9fzx21tBENzyzTMERFHcsxAHvX9M/wCzh8GbL4FfCfSfA8WyTUcG81a4TpPqE4BlIPdUAWND&#10;xlEBPOaz8UM3pYbKXg3rOq0kuyTTb/JfPyL4Dy6pWzBYlaRp7+rTSX6/I92oorwD9p/4rN8Gvgn4&#10;j8ZWkgj1PyRY6X6/brs+XEwB4PlAmUjuENfztgsJUxWIhhqKvKTSXq9D9mxWIhQoyr1Phim38j8r&#10;v+CgP7R03j/xlJ8IfCt0f+Ec8M3BXUHib5b3VI8q4JHWO25RR0Mm884Qj846fJJJNI00zM7uxZmY&#10;5ZmPJJJ5JJr6v/Zd/ZV8U/tC6+Ly483S/B2nygajqm3BkIwTb2u4YeZh1PKxg7mydqt/WOFo4Dh7&#10;K1CclGnBavu+r8230+SP58r1cXnOPcoq85PRdl28kl/mb37Gn7M9/wDHPx1Dr2vWzr4K8PzpLqMr&#10;DCXk6YdLNCfvb+DLj7sfcMyZ+l/+CovirQ7m+8DeC7S5WTVNOS/vrq3TnyYbnyUhLdgXMT4HXAye&#10;CM/oT428U/DX9lH4LyX1pZw6do2hQC20zTYTte7u3BMcSk5ZpJXy0kh3NjdI2cGv5vfHvjjxD8Sf&#10;GOreOfFVx9p1TWLlriduQq54WNASdscaAIi9lAFfDcN18VxFnX9tVE40KN1Bd21Z/Ozu/kj6rO6N&#10;DJss/syD5qtSzk+yTuvxVl82Z/hfw1rPjLxHpnhPw9AbrU9XuorO1iBxulmYKuSeAMnJJ4AyTxX9&#10;FXhnS/ht+xb+z/GutXKpaaVH51/cRqPP1TVZwNwiQkFnkYBI1J+SNRuIVS1fhz+ymY1/aM+H7ysE&#10;RNagdmY4ACAsSSegGK9A/bJ/aMufjt8RZLLRLhv+EP8AD0kltpUSkhLlwdst4w7mUjEefuxgcAls&#10;+txZlOJznMqGWXth4rnm16tJeujt830PO4ezChlmCq4616zfLH7rt/5/JdTzf4+/tDeOv2gfFT61&#10;4mna20q3dv7M0eJybaziPA448yVh9+Ujcx4G1QFHH/Dn4P8AxM+LeoNp3w78PXmtPGwWWWJAltCT&#10;0824kKwx5HQM4J7V6z+yv+zbrH7RHjg2UzS2XhfSSk2s36D5grH5LeEkEedLg4JyEUFiDgK37+SW&#10;Pg74HfCvUD4b0+DSdC8K6VdXiW8K4UJaxNKxYn5nd9uWZiWZjkkk1hxHxfhsgUMqyukpVNEo/Zjf&#10;a9tW32vfq331yXhyvm7lmGPm1DXXq7b26JLv8kj+WWeGS3mkt5htkiZkYdcMpwf1qW4u57qO3jmY&#10;sLaLyY884Tcz4/AsagkkeaR5ZTud2LMT3J5JpuCMZ71+l22ufEX7GxbeItcs9DvvDVpfTw6VqU1v&#10;cXlojlYp5bQSCFnUfe8vzXxnjJz1Ax0Xw6+Gfjj4r+JIfCfgHSZtW1GUb2WMBY4YwQDJNIxCRRgk&#10;ZZiBkgDJIFcro+kalr+rWWhaPA91f6jcRWlrBGMvLNMwREX3ZiAK/pb/AGb/AIC+H/gB8O7TwzYR&#10;xzazdIlxrWoKPnursjkBiM+TFkrEvQDkjczE/F8ZcV0siwylTinVnsvTeT8lovPb0+n4a4fqZrWt&#10;NtU47v8AReuvp+f5sR/8Ez9c0jwVqfibxl42tre/0/T7i8Njp9k1xFugiaQKbiSWE8lcEiL6Zr8u&#10;q/pv/aj8Y2/gX9n7x1rszhHfR7iwt/U3GoD7LFgdyHlDfQE9K/mQrzvDrPMxzXD18Tj5XXMlHRJL&#10;S7Wi81vc7OM8qwWX1qVDCRs7NvVu+um/oz7Y+HP7Z3iz4Tfs/D4TeCoDFrraheyR6tNtdLGyuAjg&#10;W8ZzumMplO5xtQEEBifl+Mr+/vtVvbjU9TuJbu7upGmnnncySyyOdzO7sSzMxOSSck19Mfs/fsn/&#10;ABH+PM66raRHRfCcLN9q1y6Q+URGcOlsmVNxIMEcEIpGGdTgH5c+lfU5XRyynisRDBW9re9S2rvK&#10;9rv5PTpvbXXwMfUx08PRlib+ztaF9rK2y+a16/I/Wn/gl54Ft5r/AMZ/Em6iDS20dto1m5GdvnEz&#10;3OPQ4SEcdifx/YOvzy/4JoWKWvwB1O6A+a88T3khPchLa0jA/Dafzr9Da/nDj7FSr59iHJ7NRXyS&#10;R+18I0FSymil1V/vdz40/bz+IMfgX9nTW7KOTZfeKJIdEtgDyVnJe4464+zxyKT0yw9a/niiilnl&#10;SGFGkkkYKiKMszMcAADkknoK+7f2+vjtZ/Fb4oReEvDdyLjw/wCDRLapLG2Y7m/kI+0yqRwyJsWJ&#10;TzyrMpKsKy/2DfgtL8UvjNa+I9SgL6D4MaPVLpmGUkuwT9jh9CTIvmEdCsZB6iv2LhHDx4f4bljM&#10;WrN3m1110ivV6fNn5txFWlnGdLDYd3StFfq/lr8kftv8C/AH/CrvhB4T8BuoS40rTIUuwvT7XLmW&#10;5Ix2MzuRXrFFFfznicROvWnXqP3pNt+rd2ftFCjGlTjShtFJL0QUUhIUFmOAOpNLWJqFFFFABRRR&#10;QAUUUUAFcZ8Rtd/4Rb4e+KPEwbZ/ZGjahfbvT7NbvJn/AMdrs6+cf2utY/sP9mv4gXu7b5mkPZ5/&#10;6/ZEtsfj5uK7srw/t8ZRofzSivvaRyY+t7LDVKv8sW/uR/NDX7Tf8EudO8rwB421bH/HzrFtb5/6&#10;94N//tavxZr7c+EP7WE/wH/Z91HwJ4Eh3+Mde1u7vWv5UDQadavBbwIyqciScmJiqkbF+8277p/p&#10;/jjLcTmGVvBYRXlOUV5JJ3bfkrf0z8J4Vx1DB49YrEO0Yp/N2tZeep+iv7Y37YVj8GNOm8A+AZ4r&#10;rxxexYkkGJI9IikHEsg5BuGBzFGeAMO427Vf8Gb+/vtUvrjU9TuJbu7u5XmnnmcySyyyEszuzElm&#10;Ykkk8k1NeXmq6/qs19fzT6hqOoTtJLLIzTTzzytksxOWd3Y+5JNez/F74AeLvgn4a8Hap42H2bU/&#10;FkN5dHTivz2UVuYQiynP+tYSkumPk4BO7IBw5keX5BSp4OMk6tTr1k0ru3ZJfL5vUzrNcZm854lr&#10;93Dp0im7L5v+tEeHWttcXtzFZ2kbSzzyLFFGoyzu5AVQPUk4Ff1FfAz4Wab8GfhboPgDT0TzbG2V&#10;76ZB/wAfF9KN9xKT1O6QkLnogVegFfzjfAWOyl+OPw9j1EqLVvFOjCXf93b9siyGz2Pf2r9/v2hP&#10;2o/h1+z9o8n9rzpqniOaPNlodtIPtEhI+V5jz5EOersMnnYrEED4vxS+uYuvhcrwkXLmvKy6vZfd&#10;rrsrn0/AX1bDUq+PxEkrWV30W7+/T7j1/wCIXxH8F/CvwzceLvHeqQ6XptvxvkOXlkIJEcUYy8kj&#10;Y4VQT36Amvwp/aa/bW8a/HCS58LeF/O8O+CySv2RXxd36jo126nG09fJU7B/EXIBHz38Y/jb4/8A&#10;jn4pfxR46vjMU3LZ2UWUs7KJjny4I8nHbcxy74yzHjHHeC/BHiv4ieI7Twn4K0yfVtVvW2xW9uuT&#10;gdXdjhURerOxCqOSQK9bhTgDCZRBY3MGpVVrr8MPS/VfzPbpbd+fxBxfiMxl9Vwacab00+KX9dl8&#10;+xytdj8O9Z0Xw78QPDPiDxHbm80nTNYsLy/twiyma1t7hJJowjkK5ZFI2sQDnB4r6K/aP/ZR1n9n&#10;Xwh4N1nWNQGpX+vPeRambdcWlnPEsTwwxsQGcsrSEucbthwoAyfkSvvMHjsLmWF9rhpc0JXV15Np&#10;/wDA+8+SxOFr4HEezrRtNWdvuaPoD9oX9ofxl+0J4uOt68xs9Isy6aTpEbkwWcJ7npvmcAeZIQCT&#10;wAFAUea/Dz4eeLfin4tsfBXgmxe/1S/fCovCRIPvyyv0SNByzHp7kgG/8LvhV42+MXi228G+BLBr&#10;2+n+aSQ5WC1hBAaaeTBEca55PJJwqgsQD/Qx+z3+zx4G/Zt8GSWti8Vxq08Ql1rXLgCNpjGNxAJP&#10;7q3j52pnA+8xLEmvkeJOJsDw3g44PCRXtLWjBdPOXl+Mn82voskyPFZ3iXicRJ8l/el38l/Vkvki&#10;r+zb+zF4M/Z58NrFZJHqXia9iUaprLpiSQ8ExQZyY4FPRRyxAZ8nAHXftIa7D4b+AfxB1adgm3w7&#10;qEEZP/Pa6haCIfjJIor1nSdZ0jXrJNS0O+ttRtJMhLi0mSeJsdcOhZT+dfmt/wAFLfizb6L4D0n4&#10;Q6dODf8AiG4TUNQjU8pp9o2Yw47ebcBSp/6Yt7V+HZPSxec57SWIblOUk5N9EtX6WS0W3Q/Vcynh&#10;ssymo6KSiotK3d6L1u9/vPxOr9wv+CYVlLH8HPE9+wwk/iWSJT6mK0tif/Q6/D2v6Q/2LfAM/wAP&#10;f2c/CtjexmK91aKTWrlSMEG/bzIgR1BEHlAg8gg1+yeKuLjTyZUXvOSX3Xb/ACX3n5n4f4eU8zdR&#10;bRi/x0Pqmiiiv5vP2wKKKKACiiigCvd3dtYWs19eSLFBbxvLLIxwqIgLMx9gBk1/KT8QPFEvjbx3&#10;4i8Yzbt2uare6iQ3UC6meQD8A2Mdq/oo/bC8YyeCP2b/ABvqtuxWe7sBpcRXg51KRbViD2KpKzZ9&#10;vWv5qa/dvCDL+WhiMa+rUV8ld/mvuPyfxHxl6tHCronJ/PRfkz9Of+CYngo6n8SfFHjyZN0OhaVH&#10;YxEjgXGoybsg+qx27g+z+4r9s6+D/wDgnZ4JHhf9nqDX5Y9tz4p1K71AsRhvJhYWsS/7v7lnX/fz&#10;3r7wr874+zD63nleS2i+Vf8Abuj/ABufZ8I4P6vlVJPeS5n89V+Fjy744WmqX/wX8eWGiRtLqFz4&#10;a1eK2jQZd5XtJVVVA/iJOF96/lkr+uyvzy+MX/BOv4Z/ETXbvxP4N1a48G319I01xbxW63entKxy&#10;zJAXhaIsSSQsmwfwqO/v+HXF2Cyn2uHx11GbTUkr2tpZpa+lkzyONOHMVmHs62F1cbq17fdfQ/CC&#10;lVSxCqCSTgAdSTX6zWv/AASy1M3IF78RYFtweTFpDNIR7BrtQCfqce9fZXwU/Yp+C/wYu4Ndt7SX&#10;xF4ggIePUtW2yeQ4/it4FAijIPIYhpF7PX6PmPidkmHpOWHm6kuiSa+9ySt+PofFYLgXNK01GtFQ&#10;j3bT/BN/p6nyF+x/+wuksEHxN+OOnHEqb9K8P3K4IDDi4vEPQ4OY4T0+8/OFH5nfFb4c638JviFr&#10;fw/1+NludJuniSRhgT25O6GdfVZYyrj64PIIH9VNfNn7Qv7L3w9/aI02D/hIRJpmuWKGOy1i0VTP&#10;GhJPlSq3E0O452Eggk7WXLZ+AyDxLrwzSpiMzf7qpZWX2LXtZdtXfq99bWPr834HpSwEKOB+OGt3&#10;9q+938tOi2P5sFvb1LOTTkuJVtZZEmkgDsInkjDKjsmdpZQzAEjIBOOpqzoui6t4j1az0HQrSW/1&#10;G/mS3traBS8ssshwqqo5JJr9Pf8Ah1v4y/tHyh470z7Bux5/2Gbz9vr5Pmbc+3m/jX3p+z7+yN8M&#10;v2fgdV0tZNb8SyxmOXWb5VEiKwwyW0QysCN3wWcjguRwPvs28S8nw1Bzwk/aTeySa1820v8APyPk&#10;cv4HzKvVUcRHkgt22n9yTf8AkZP7I/7L2l/s++Evt2sJFd+NNZiU6pdrhlt04YWkDf8APNDguw/1&#10;jjJ+UIF+j/FHw+8BeODCfGnhvSNfNt/qTqdjBeGPPPyecj7fwrr6K/nnHZti8Xi5Y2tN+0fVafJd&#10;ktkfseFy/D4fDxwtOK5F0/z8ylp2nafpFlDpuk2sNlZ26hIbe3jWKKNR/CiIAqj2Aq7RRXnttu7O&#10;xJJWR478Y/gP8Nfjto0Gj/ELTTctZsz2d5buYbu1Z8BvLkGflbA3IwZDgErkAjlfgr+yx8IPgNdX&#10;GqeCrCefVrmMwvqWoyi4ulhJBMaEKiRqSPm2IC38RIAx9GUV6MM4x0cK8FGrJUn9m7t9xxyy3Cyr&#10;rFSpr2i621+8KjmhiuIngnRZIpFKOjgMrKwwQQeCCOCDUlFeadp5NovwH+C3hzXh4n0HwPoNhqqP&#10;5kd1Bp8KPE/XdHhcRt7oFNes0UVvXxNas1KtNyfm2/zMqVCnSVqcUl5KwUUUVgahRRRQAVwfjn4X&#10;/Dv4l2a2Pj7w7p2uxxgiNry3WSWLPXy5ceZGfdGBrvKK0o1qlKaqUpNSXVOzIqUoVIuFRXT6M+Jt&#10;V/4J8fsyalK0ttol/pu4522mpXBUfQTPLiuz+Hv7GP7PHw21SDXdH8NC/wBStnDwXOqzyXpideQy&#10;xufJDKeQ3l7geQRX1NRXsVeJs3qU3SqYmbi+nM/8zzaeRZdCftIUIp/4UFFFFeGeqFFFFABRRRQA&#10;UUUUAFFFFABRRRQAUUUUAFFFFABRRRQAUUUUAFFFFABRRRQAUUUUAFFFFABRRRQAUUUUAFFFFABR&#10;RRQAUUUUAFFFFABRRRQAUUUUAFFFFABRRRQAUUUUAFFFFABRRRQAUUUUAFFFFABRRRQAUUUUAFFF&#10;FABRRRQAUUUUAf/U/dSiiivDOgKKKKACiiigAooooAKKKKACvzl/4KZeIBp3wR0bQUbEmr+IYCw9&#10;YbWCd2/JzHX6NV+NX/BUfxN5/inwL4NR8fYrC91ORR3+2SpChP0+zPj6mvsvD/C+3z7Drom5fcm/&#10;zsfM8YYj2WUVn3SX3tL8j8qK/p+/Zr0RvD3wA+H2luux18PWE8i/3ZLmJZnB9w0hz71/MhpenXOr&#10;6naaTZjdcXs8VvEPWSVgij8zX9Zuk6bb6NpVlpFoMQWNvFbRD/YhQIv6Cv0TxhxNqGGw/dyf3JL9&#10;T43w3oXq163ZJfe2/wBDQooor8JP1gKKKKACiiigAooooAKKKKACiiigArw79pi5+y/s9/EaXON3&#10;hrU4/wDv7A6f+zV7jXzR+2JqlppX7NfjuS6njgNxpv2WLzHC+ZJPIiBFyRljk4A5r1MkpueY0ILr&#10;OP8A6UjhzSXLg60n0jL8mfzVV/Rv+wsnl/sreBl9U1Nv++tSuz/Wv5yK9Gk+L3xPfwlY+Ak8T6nB&#10;4d01JI7fTbe4aC2Cyu0j70iKiQl3Y5fcecDjiv6Z4z4bq53g6eEpzUbTUm3rolJaLvr5H4ZwzncM&#10;rxM8ROLleLSS9U/0P6grzxl4Q0+6+w3+uabbXOdvkzXcMcmfTazg5ro1ZXUOhDKwyCOQQa/kUr+g&#10;X/gnyviOx/ZrtbzxZPItm+pX0+ltcsQItNQIvBb7sYmSZh2wcjivx3i3w+jkuCWLjX53dKzja977&#10;avtsfpPDvGEszxTw7o8ujd73276I+4pZ4YFDTyLGGYKC7BQWPQDPc9hUtfzW/tV/HvUvjv8AFK/1&#10;a3uZf+Eb0yRrTQ7UsRGtvGcGcp0Ek5y7HGQCqZIUV+2f7Gl94r1L9mzwXfeMbmW7vpba48qWdi8p&#10;s1uJVtt7HlsQhdp/u4zzXmcQcE1spy2jj69Rc02k421V03vfW1tdFZ9zvyjiilmGOqYSlD3Yq6lf&#10;ezS26b6an0/RRXlPxk+Mngv4G+Cp/G3jWZ1t1cQW1tAA1zd3LglYolJUFiFJJJCqoJJr43D4erXq&#10;xo0YuUpOyS3bPpK1anRpurVdorVs9Wor8+/gz/wUJ+HvxT8b2ngbWtDu/C9xqswttOuZrhLq3mnc&#10;4jikKpGYnkOFThlLHBYZGf0ErtzXJsbltVUcbTcJNXW2q9VdHNgMzwuNpurhZ8yWn9X1CivnP9p/&#10;4+af+z78NLjxPsjudbvnNlotnIfllumUne4BB8qFfnfGM8LkFga/C7Tv2uP2idO8Yr41/wCE41W6&#10;ufOEr2dxOz6bIucmM2eRAsZHGERSM5Ug819Jw3wJj84w8sVSkoxWivf3n5W6ef8AwTxM74swmW1o&#10;0KicpPV26L/PyP6XaK81+D3xJ074u/DPw/8AEbTI/Ii1m0EskO7d5FxGzRzxbu4jlR1BwMgZwM18&#10;ifHr/goH8O/hjeXPhjwBbr4x163LRzSxy+XpltIOCrTKGMzKeqxDb2MgIIrwcDw/mGMxcsFh6TdS&#10;Laa7Wdnd7LU9fFZxg8Nh44qtUSg1ded9dFuz9BaK/nE8eftt/tH+PJpN/imXQLV87bXQl+wKmfSZ&#10;M3J/4FKa8k0f46/GjQdVTW9L8c+IIrxWDmRtRuJQ5HaRJHZJB6q4IPcV+hUPCHMJU+arWjGXbV/e&#10;9PyZ8bV8RsGp2p0pNd9F+Gp/UtRXxL+xp+1O/wC0B4du9B8WCGDxloMaPdeSBHHfWrHatyiD7rBs&#10;LKo+UMVK4DhV9q+PXx88Hfs9+EYPFfi6K6u/tt0tlaWdkqNPNKVZyfnZVVEVSWYnjgDJIFfnmKyH&#10;HUMweWShere1l17NeTWv5n2VDN8LVwf16M7U7Xu+nr5h+0vY/wBo/s9/EW3xnb4a1OfH/XCB5f8A&#10;2Sv5g6/ptvPHnhz40/s267418K+a2l+IPDOrrGlwgSZGEE8EscigsAySKynBIOMgkYNfzJV+0eEs&#10;alKhisNVVpRmrrs7Wf5H5l4hyhUrUK1N3Uouz7q9/wBT+i/9hC/+3fss+DQTl7Y6nA3/AADULkr/&#10;AOOkV9e18J/8E6bo3H7NtpCT/wAeus6jEPbLJJ/7PX3ZX49xVT5M5xUf+nkvxbZ+kcPz5ssw7/uR&#10;/IKKKK8A9cazKil3IVVBJJOAAO5r+cP9sT47N8cvi5d3mlzmTw1oG/TdGUH5JI0b97cgetw43A8H&#10;ywgPIr9Vv29/jefhZ8In8KaNP5fiDxoJdPgKHDwWIA+1zccglWESng5k3D7pr8H/AAd4U1nx14q0&#10;nwd4ei8/UtZvIbK2Tt5kzBQWPZVzuY9AoJPSv3DwsyGNKlPOsTpuo36JfFL9Pkz8s4+zeVSpHK6G&#10;uzl69F+v3H6S/wDBOD4Dpr/iG8+OHiK33WWhyNZaIki/LJfMv76cA9RBGwVTyN7kgho6/aOuE+GX&#10;w/0X4WeAtE+H/h9cWWi2iW4fGGmk+9LMwH8cshZ292Nd3X5lxXn083zKpin8O0V2itvv3fmz7nh/&#10;KY5dgoYdfFvLzb3+7ZeSCvwP/wCCi1/8QH+PU2neJJbgeHY7K1l8PQlj9m8loUFw6L93zTcCQOfv&#10;YCg/Ltr9qvE3xe+F/g3xFYeEvFPijTNL1nU2VbWyuLhUmcyHCZXPyBzwpfaGPAJNfkN/wU/nlb4v&#10;+FrY58uPw0jr6bnu7gN+iivqPDGnUpZ3B1Kek4Ss2vxj91r9mzwuOpwqZXJQnrGSuk/wf5/cfDHw&#10;g8Gx/EL4p+E/BM4Jg1rWLO0uMEgi3klXziCOQRHuPFf04n/hBvhF4GZlWz8OeF/DloWIUCK3toIx&#10;k8Dkkn6s7Hux5/nB/Zh8V+GfA/x58IeLPGN4un6Ppl3LNdXLo8gjHkShTtjVnPzlRwCa9m/a9/a6&#10;1L49ar/winhMzWHgfTpt0UT5SXUpk6XE69kH/LKM9PvN8xAT7/jTh3G53muHwkLqhGPNKXRNtrTo&#10;5WWna99j4/hjOcLleX1sRKzqt2S67fgrvX/M4H9qf9pDWf2hvHTXsXm2nhfSWeHRbBzghCcNcSgc&#10;edNgE9kUBATgs3zDscIJCp2ElQ2OCRgkZ9RkV3Xwy+G3ir4t+NdO8CeDrb7RqOoyY3NkRQRLzJNK&#10;wB2xxryx69gCxAP3x+258C/DfwQ+Dfww8NeGI/MSxvdTW/vmULJeXt3Fbs80mM43eRhFydqKFycZ&#10;P1ccwy/Ka+GySgrOV0kuiSbu/Vq3m230Pn5YTGZhSr5pWd1Hd922lZeifyVj807S8urCYXNlM8Eo&#10;V0DxsVYLIpRhkc/MrEH2NWdG0jUvEGr2Wg6Nbvd3+o3EVrawRjLyzTMERFHqzEAVm1+o/wDwTf8A&#10;gSde8SXfxv8AENvmw0NnstFWQcS37riaYA9RBG21T03vkHKV28QZxSyrA1MdU6LRd30X3/hdnLk+&#10;W1Mfi4YWHV6+S6s/Tz9n74O6T8DPhdpHgTTwj3cSC41S6Qf8fWoTAGaTPUqCAiZ5EaqO1fFP7cH7&#10;U3w6v/hNrHwz+HniC31XW9T1CPTNSS13kW1tA3mTnzCoRw7IsR2FgQzc8V+kPim7vNP8Mavf6cpe&#10;7trC5mgVRkmWOJmQAepYCv5MmZmYsxJJOSTySTX4r4e5JDOcfVzTHTblTlGXrJtvXyVtEj9P4xzS&#10;WWYSngMLFKM4teiVlp56iV0HifRX8PasdHlYmWC3tWmVhho5poElliYdjFI7Ifda93/ZO+Cd38b/&#10;AIwaVok9u0mg6XImo63KR+7FpCwIhJ6brhgIwOuCzdFOMr9qbwb4j8F/H3xta+I7aSA6lrV9qlnK&#10;ykJcWd7O80MkZ6EbW2nHCsCvUGv23+1qMsy/s6MvfUOZr1aS/X5NH5d/Z9VYH6617rlZP5O/9ep9&#10;C/8ABOH4f6X4s+Nt34n1VBKPCemteWkZGV+13DiGNznj5EaQr6NtI6V+8tfmD/wTN+GOteHPB3ib&#10;4ja3aSWsfiWW0ttM85SrS2tmJGeZQeTHI8oVT3MZxxyf0h8U3ep6f4Z1e/0SL7RqNtYXM1pFjd5l&#10;xHEzRrjvucAYr+d/ETG/XM+qQhK6jyxXZaa/+TN3P2XgzC/VsohKUbOV5Pv5fgkfkb/wUr+NVtqe&#10;oaR8E9BuVlTTXGqa0Y2yBclSltA2O6IzyOpz99O4r8sNM02+1nUrTSNLha5vL6eO2t4UGWkmmYIi&#10;KPVmIAqO+vLzUb641DUZXnurqV5p5ZCWeSWRizsxPJZmJJPrX6Of8E7PgNP4w8dv8Ydftj/YnhZy&#10;mneYvy3OqMvBXPUWyNvJ7SNHjoa/bqcMNwvkWruoL/wKT/zenkvQ/Lpyr59m2itzv/wGK/yX3v1P&#10;19+F3w8s/hx8LfD/AMOLdgyaRpcVlLIgwJJimZ5AP+mkrO/41/LXqum3ejapeaPfoY7mxuJbaZDw&#10;VkhYow/Ag1/W7X49ftjfsReM9Y8aaj8VPg9YjVrfWZGutU0iJlS5hu25lmgViBKkrfOyg7w5OAVP&#10;y/lnhpxLQw2Orwx01H21nzPRcyb3fS/M/uPvuOMkq18JSlhI39ndWW9nb8rHln7L37bPhz9n/wCF&#10;Vx4F1Xw3faxfHVLm+hkt54oYDFPHEArMwZgwZGzhSMEfSsT4x/8ABQn4t/ErS7rw54WtLfwZpV4j&#10;RzNZytcahJG3DJ9qYRhAR1McaN/tYOK+bLb9nT4+3d39hh+HPikS52nzNIuo0H1d4wgHuWxX0t8O&#10;P+CdPx08XTxT+MfsXg7T2ILtdyrd3ew90t7dmXPtJLGa/RMZgeFMLiZZnipQc2+bWXNr5Ru7/JHx&#10;mGxXEFehHA4dS5EraK2nnKy/M+J/B/hHxF488S6f4Q8J2UmoarqkywW0EY5Zm6knoqKMszHAVQSS&#10;ADX9K/7PPwS0b4CfDOw8EacUuL0/6Vqt6ox9rvpABI4zzsUAJGD0RRnnJOP8Bv2Yvhl+z9p7jwrb&#10;Pe6zcxiO81m92vdzLwSiYAWGLIzsQDOBuLEA19E1+Vcdccf2xJYXCJqjF313k+77JdF830t9/wAJ&#10;8Lf2aniMRrVf3RXb17v7vMooor84PtT8mv8AgqBN48h07wctpLOnhCZrmO7SFiIX1EbWiE4HDfug&#10;xiB9HxXP/wDBO/8AaRvI9TPwI8a3zzQXQabw5PcSFjFKi7pLIMxPyOoLxDgBgyjO5QP09+Lnw00T&#10;4v8Aw71v4fa+oEGq2zJFNt3NbXK/NDOn+1HIA3uAQeCa/mGuIfEnw28bS2+99P1/wvqjJvjPzQXt&#10;hMRlT6pInH0r9w4Np4TPeHqmS1IpTp6p+bu4y+/R+XqflnEs8RlOcQzODbhPdelk4/dqvP0P6waK&#10;82+D3xBtvir8MPDXxCtlWP8AtvT4p5o05WO5HyTxg9wkyuo+lek1+KV6E6NWVGorSi2n6rRn6fRq&#10;xqwjUg7pq69GFFFFZGgUUUUAFfnn/wAFI/H6eG/gha+CYwGuPF+pRREE4222nslzIwHc+asK49GJ&#10;r9DK/OD/AIKL/Bfxj8R/B3hzxl4Nsp9Uk8KSXq3ljbIZJzbXohJmSNcs3lNAAwUE7W3YwpI+p4K+&#10;r/25hnipWipXu+6Tcf8Ayax4PFHtv7KrKgryat8m9fwufhlXZ+B/h344+JWsx6B4E0S81u+cgGO1&#10;iLLGDxulfhIk9WdlUdzW78Mvg78Qfi14stvCPg/SLm4uJZljuJ2idbeyQnDS3EmMRog5OeT0UFiA&#10;f6b/AAJ4M0b4feENI8GaDEkVnpFlb2aFUCGTyI1TzH29XfbuYnkkkk1+7cZ8b08ljGnRip1ZX0vs&#10;u7trr0Wl9dT8n4Z4WnmjlOpJxhHrbfyX9M+Kf2VP2H9D+Dr23jr4iG31rxkoD28SjfZ6WT/zy3D9&#10;7OO8pACnhBxvZP8Agol8IdU+IXwmsfGWgW7XV/4KuJrqaGMFnbTrlVW5ZQOSYzHHIfRFY9q/QSkZ&#10;QwKsAQRgg9CDX4NDizHvNoZvWlzTi9ultnFdlZtfO+5+tS4ewiy+WXUo8sZL537vu7n8igJByKkl&#10;llnkMsztI7clmJJP1Jr9/fih/wAE+Pgb8QdTn13Rvt3hK+uWMkqaU0ZsndurfZpFYJ9ImjX2rhfB&#10;3/BMz4SaNqKX3i3XtX8RQxsGFmoSxgk9pDHvlI/3JEPvX7fS8UsklR9rNyUv5eXX79vxPyypwFmq&#10;qckUmu99P8/wPyz+A37OvxC/aB8QjS/Clt9n0u2dRqOsXCn7JZqecE8eZKR92JTuPU7Vyw/oC+B3&#10;7P8A8PfgF4bGh+DbTfeTqv8AaGqzgG8vZB3dgPlQH7ka4VfdiWPqHhjwr4b8F6JbeG/Cem22k6XZ&#10;rthtbSMRRoO5wOrE8sxyWPJJNb9fkfFvHOLzmXso+5RW0e/nLv6bL8T9F4e4Vw+WR9pL3qvft5Lt&#10;67v8DzX4tfCjwh8aPBF54E8awPLY3RWSOWIhZ7a4jz5c0LEEK6ZPUEEEqwKkg/mlB/wS0Ya5m5+I&#10;IbRw+7Eembbtkz9zJuDGGxxvwR329q/XeivHyjirNMspSo4KryxfSyevdXTt8j0cx4fwGOmquKp3&#10;kut2vyaueV/CP4MfD/4I+GF8LeAdPFrCxD3V1KRJd3koGPMnlwC7dcAAIucKqjiqP7QPw6v/AIs/&#10;BrxV8P8ASrlrS+1WyxayBtgaeCRJ443PaOV4xG/+wxr2KivLjmOIWLWNlK9RNSu9dU76ne8FReHe&#10;FUbQaastNHofyj6N4o+IHwx1u5j8P6tqvhnVbSZ4LlbO4ls5klhYq8cgRlJKsCCrfQisjxJ4n8Re&#10;MNYn8QeK9Tu9X1O6IM13ezNPM+0YALuScAcAdAOBxX7k/tSfsL6V8atZk8e+Ab620DxRcAC9juVb&#10;7DfsowJHMYZ4psYDOquHAGV3ZY/J3hP/AIJh/FG81BB418T6JpdgGHmNp/n31wVHUKkkVugyOhLn&#10;Hoelf0fl3H2Q1qCxtaahUt7ya970Vldrtb8z8VxvCObUqrw1KLnC+jT09d9H3PlD9mH4Jah8dfix&#10;pfhcQudFtJFvtbnAIWKxiYFk3dnmP7tO+W3Ywpx/TFFFFBEkECLHHGoREUYVVUYAAHAAHQV5N8Gf&#10;gj4C+BPhUeFfAto0ayMJLy9nIe7vZgMb5pABnAztVQEUE7QMnPrtfi/G/FX9t4xSpJqlDSKe/m36&#10;/kkfpvC2Qf2XhnGbvUlq/wBF8v1Ciiiviz6cKKKKACiiigDzL4x/C/R/jL8Ntb+HGtyvbQatCqpc&#10;RgM9vPC6ywygEjdskRSVyNy5XIzmvx90v/gmf8Z5vFCabq+saJbaIso8zU4ZpZZDDnrHbmNGMmP4&#10;WZVz/H3P7n0V9RkXGGZZRRnQwclyy11V7Pa68/wPBzXhvA5jUjVxMXdaaO112ZzPgzwno/gPwnpH&#10;gzw+hj07RLKGxtgxy5jgUKGY4GXbGWOOWJNdNRRXzVSpKpJzm7t6s9yEIwioxVkgoooqCgooooAK&#10;KKKACiiigAooooAKKKKACiiigAooooAKKKKACiiigAooooAKKKKACiiigAooooAKKKKACiiigAoo&#10;ooAKKKKACiiigAooooAKKKKACiiigAooooAKKKKACiiigAooooAKKKKACiiigAooooAKKKKACiii&#10;gAooooAKKKKACiiigAooooAKKKKACiiigAooooAKKKKACiiigAooooAKKKKACiiigAooooAKKKKA&#10;CiiigAooooA//9X91KKKK8M6AooooAKKKKACiiigAooooAK/nY/by8WDxT+0v4kiifzLfQ4rPSYT&#10;nOPIhV5R+E8kgr+hXWdWsdA0i+13VJBDZ6dbTXdxIeiQwIXdvwVSa/lJ8Y+Jbzxn4u1vxfqH/H1r&#10;eo3WoTDOcPdStKw+gLYFfr3hDgHPG1sY1pGKj85O/wCUfxPznxGxfLhaWGW8nf5Jf8H8D139lXwu&#10;fGH7RPgHRtnmImswX8i4yDHp2btwfYrCQa/prr8NP+CZvgttZ+MOt+M5o90HhzR2jRsfdutQcIn5&#10;wxzCv3Lrg8V8aqubxoL7EV97u/ysdfh9hfZ5dKs/tyf3LT87hRRRX5gfdhRRRQAUUUUAFFFFABRR&#10;XL+NfGPh/wCH3hTVPGniq5FppOkW7XNzLgsQq8AKo5ZmYhVUcliB3q6dOVSahBXb0S7smc4wi5yd&#10;kjqKrXl5aafay31/PHbW1ujSSzTOI440UZLMzEBQBySTgV+ZHiH/AIKgfDmHSLp/CnhLWrvVA5W2&#10;j1Bre2tivZ5JIpJnBH9wIc/3x1r80PjN+0x8XfjndMPGertHpYfdDo9jm30+PByMxgkysOzys7Ds&#10;QOK/Q8m8Ms2xdT/al7KC3b1fyS/WyPjcz45y/Dw/cP2kuy0Xzb/S5+pHx4/4KK+B/Bn2jw98H4I/&#10;FesJuRtRkLLpUDDupXD3JB/uFYz1EjdK/IH4l/Fv4ifF7Wzr3xC1u51a4BPkxu223t1b+GGFcRxr&#10;67VBPUknmvOK9Aj+FnxCk8DXXxLfQruHwxaNEjanOnkwSPO4jRYS+0zHcefLDBe+K/a8k4XynI4p&#10;0kud6c0rczb6Ltfstz8vzTPswzST9o3yrXlWyS6v07s8/r0LwF8JviV8ULo2ngDw3qOtsrBJJLWB&#10;jBEx6CSZsRR/8DYV57X9M/7J9rHZ/s4fD2KNAgbRLeUhRjJly5P1JbJrDjXiipkmEjXpQUpSdld6&#10;LRu/n96NeF8hhmmJlSqTcVFX03etvl+J+eHwR/4JseIrnUrbXPjlfQWOnxMsjaJp0vnXM+OfLmuF&#10;/dxKe/lGRiMgMhwa+sv24PiBZfB39nKbwr4YSPTpvEAi8Oafb24Ea29l5Z8/YowAi26GIY6GRa+4&#10;q/Cr/gpT8Qv+Ej+Mmm+BLWXdbeEtNUSpnhb3Uds0n/kAQfjmvybIMwx3E+fUXj5XhTvLlStFJeXm&#10;7J3u7H6Hm+DwmRZRVWEVpT9273d/PyV9j8/dC0a/8Ra3p/h/So/NvdTuobO2j/vzXDiNF/FmAr+r&#10;Xwj4bsfB3hTRvCWmDFpothbafBxj93axrGp+pC5NfgJ+wT4A/wCE4/aL0a9uI/Ms/C8E+tz5HG+A&#10;CO359RcSxuPZTX9Dtd/i7mXPi6OBi9IJyfrLb7kvxOTw6wPJh6uKf2nZei/4L/AK/BX/AIKJfFo+&#10;OPjGngTTp9+leCoTasFOUfUbja9y31QCOLnoyN61+w/x7+Lml/BH4W614+1Ao89tF5OnW7nH2m/m&#10;BEEWOpG75nxyI1Y9q/mF1XU7/W9TvNZ1Wd7m9v55bq5mkOXlmmYu7sfVmJJ+tPwmyJ1MRPNKi92H&#10;ux/xPd/JafMXiFmqhRjgIPWWr9Ft97/Ifo91PY6vY3tqxSa3uYZY2HBV0cMpHuCK/rar+R7TyBf2&#10;xboJoyf++hX9UPxT+I+g/CXwDrPxB8SPiz0i3MojBAeeZvlihTP8cshVB2GcngGvQ8XaE61bBUqS&#10;vKXOku7fJZHH4dVY06eKqVHaK5W/L4j46/bs/Zq+IPx1svDWufDryr2+0AXcMumTTpb+bHdGNvMi&#10;eUrGHUx4YMy7gRg/Lg/iF438F6/8PPFWo+C/FMKW2raVIsN3CkiyrHIVV9u9CVbAYZIJGe9fen7F&#10;3iz4gfFz9sGfx/q+p3DSy2Wp6jqsaO3ktaunkQ2+0kjyYpZovLU/d2DHIzXzT+1nN5/7SPxBf01q&#10;ZP8AvgKv9K+l4PjjMtxX9gV5xnGFPnulZpylrG99UtXe3U8PiSWGxtD+16UXGUp8urumkt9tOnXo&#10;aun/ALT/AIy8Pfs9wfAjws8mnRTXt7LqN+jYlks7kqy2sRHKKzGQynqwIUYBbd89+H/D2u+K9ZtP&#10;D3hqwuNT1O+kEVva2sZllkc9lVQTwOSegHJ4rJiikmkSGFGkkkYKiKCWZicAADkknoK/oc/Y6/Zi&#10;0z4FeCYNd1+1STxvrkCyajO4DPZRSYZbKI87QnHmkffk7lVTHo8RZ1geG8LOvTgvaVJNpfzSe7b7&#10;L/JI48myzFZ3XjSnJ8kElfsuiXm/82fEHwz/AOCZXjjWraHUfij4itvDiuAx0+wjF9dgHqsku5IY&#10;2H+wZhXz/wDthfs3aL+zn4q0DTfDV/e6jpmtac84lvzGZRcwSFZVBiRF2bWjIGMgk5J4r+iyvyV/&#10;4Knwwmw+G05x5qza0i+u1lsyf1Ar874Q43zXMc+pUcVU9yXN7qSSXutrz3XVs+y4j4Wy/BZTUq0I&#10;e/G2rbb3S9OvRHwp+x944uPAX7RfgzUY5ClvqV+mjXS5wrw6l/o43eyyOj/VQa+p/wDgp940fUPi&#10;H4U8BQvmHRtKk1GVQePP1CUphvdY7dSPQP7mvzv8ATy23jzw3cwEiWLV7F0I67lnQj9a+kP28L+5&#10;vv2pfGMc+dtoumW8Sn+FBYW7/qzFvxr9FxeV058T4fFtaqlN/c0l/wCls+Mw+PnDIq2H6OcfxTf/&#10;ALaj9E/2KdXTU/2Mdasidw0pvEFmw9N8RucflPn8a/C6v1T/AGE/HVnafAX4z+EZpglxpunXmuxx&#10;k4LRS2MkUrj2QwRhvTctflZWHCuElQzbM01vOL+9OX6muf4hVcvwLXSLX3NL9D97P+CbJJ/Z4uM9&#10;vEd/j6eVb1+gFfB3/BOW1Nv+zhDMRj7Vreoyj3x5cf8A7JX3jX4Hxi753irfzs/XeG1bK6H+FBSM&#10;yopdyFVRkk8AAUtfH/7cPxYf4WfAbVU0+bytX8Tt/YdkVOGRblWNxIMcjbArgMPuuy15GWYCpjsX&#10;TwlL4ptL7+vy3PQx2LhhcPPEVNopv+vU/GX9q/4yP8bfjPrHiS0mMmi2Df2Xowz8v2K2ZgJB/wBd&#10;3LS+uHA7V9hf8E0Pg4NT1/WPjVrEGYNIDaVo5ccG7mQG5lX3jhYRg9D5rdxX5V1+qdl+3F4B+BHw&#10;o0P4U/A3SG8QX+lWYS41jUEe1sHvZcyTzpD8txMHlZiA/k4XAyQK/pHijL8XTyiGTZPTbcko32Si&#10;t23trt3d2fieQ4zDzzKWZZlNLl97zcntZeW/lZH6+eJPE/h3wdo1z4i8ValbaTplou+a6u5ViiQd&#10;vmYjJPQAck8AE1+SP7Q3/BRm9v8A7T4U+AkbWlud0cviK6jxPIOhNpA4/dg9pJRv54RCA1fnb8T/&#10;AIzfEv4x6t/a/wAQ9dudUZGLQW7ER2lvntDAmI044JC7m/iJPNeZxxvK6xRKXdyFVVGSSeAAB1Jr&#10;x+GvDDCYNrEZk1Un2+yv/kvnZeR6Wecd4jEp0cEuSPf7T/y+Wvme2fBfwPrvx6+NuheGdSubq/n1&#10;rUBcarezSPLP9li/e3UrysSxfy1YAseWIGcmv1l/4KDfs9+Ivil4Y0n4g+CLN9Q1jwuk0V3ZQLun&#10;ubCUh90Sjl3gcEhByyu2MkAG9+wX+zRf/CTwxc/EXxxaG18U+JIVjhtZVxLYadkOEcHlZZ2AeRTy&#10;oVFOG3Cv0Kr4/i3jaUM9pVsvacKF0uzb+L5WsvldH0nD3C6llM6WMTUqur7q3w/Pr87M/kVdHjdo&#10;5FKspKsrDBBHUEdiK7HwF8PvGPxO8S2vhLwPpc+q6ndMAscK/LGucGSVz8sca5+Z2IUetf0yeKfg&#10;b8G/G2oNq3izwVoep37nL3U9jCZ5D/tyBQ7/APAia6/wt4K8H+CLE6Z4N0PTtDtGILQ6daxWqMR3&#10;YRqu4+5ya9zEeMFL2H7jDv2nm/dT+Wr/AAPKo+G8/a/vay5PJav9F+J4F+y7+zL4e/Z28JGEtHqH&#10;inVERtX1MLwSORbwZAZYIz64MjfMwHyqu/8AtN/Au2/aC+F1z4KW5Sx1O3uI9Q0q6lBMcd3CrKBJ&#10;ty3lyI7oxAJXIYBioB+hKK/IpZ3jZY/+05TvVve/n/l0ttbQ/Ro5VhY4T6io/u7Wt/XXz7n4OeCv&#10;+CcHxx1fxPFYeNG0/QdEjlH2i/juku5JIgefs8UZJLkdPM8sDqfQ/tz4I8F+Hvh34T0vwV4UtRaa&#10;VpFutvbxDk4Xku5/id2JZ26sxJPWuqor0eIeLswznlji2lGOySsr993r+XTqcWTcO4PLOZ4dO73b&#10;1du3TQK/On4g/wDBN34VeL/Ftx4l0DWtQ8NWt9M09zpttFFNAruct9nL4MKk8hTvVeigLgD9FqK8&#10;zKs7x2WzdTA1HBvR26/J6enY7sfleFxsVDFQUktjyf4PfBXwB8DPC48K+AbIwRSMJbu6nYSXd5KB&#10;jzJpMDJA6KoVF52qMnPf6x4c8PeIViTX9LstTWBt8QvLeOcRt6r5ittPuK2aK462Lr1qzxFWbc3q&#10;3fX7zppYelTpqjCKUV06DURY1CIAqqAAAMAAdABTqKK5zY+QvGf7DX7O3jjxXN4v1LQ7i0uruYz3&#10;cFhdyW1tcSscszRr9wsfveUUyeepJr6e8LeFfDvgnQLLwt4T0+DS9K0+Pyra1t12xxrkk+5ZiSWY&#10;kszEkkkk1v0V6GKzbG4qnGjiKspRjsm20jjw+X4WhOVSjTUZPdpJNhRRRXnnYFFFFABRRRQAUUUU&#10;AFfzR/te2MWnftLfEC3hG1X1UzkD+9cRRysfxZya/pcr+aL9ru9TUP2lfiBPGchdWaD8YI0iP5FD&#10;X6z4Q3/tKt25P/bkfnviNb6jS7836M/VX/gmv4lk1j4BXmhzPltB167t4l/uwXEcVwPzkkkr9CK/&#10;KT/glpdyP4c+INgT8kN7pkwHvLHcKf8A0WK/Vuvk+O6Co59iYL+a/wD4Ek/1PoeE6rqZRQk+1vub&#10;X6BRRRXyR9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1v3UooorwzoCiiigAooooAKKKKACiiigD4b/&#10;AOCgPxSTwB8B7vw5aTbNU8ZyjSYVBwwtBh7t8d18sCJv+uor+fevsH9tz4zD4vfGy/i0yfzdB8L7&#10;tI07acpI0TH7TOOx82bIDD70aJXzz8MfAWrfFH4gaD4A0QH7Vrd7HbBwNwiiJzLKw/uxRhnb2U1/&#10;UfA+UxyjJIzxGkpJzl5adfSKV/O5+C8VZg8xzRxo6pe7Hz1/V/hY/bn/AIJ1/Dl/B3wJ/wCEpvIt&#10;l74wv5L8EjDfY7f9xbqfYlZJF9RIK++KxvDug6Z4W0DTfDOixCDT9JtILK1iH8ENugjQfgqitmv5&#10;wzvMpZhj6uMl9tt/LovkrI/a8rwSweEp4ZfZSXz6/ewoooryzvCiiigAooooAKKKKACvKvjf8NI/&#10;jD8KfEfw3kufsTa1ahIbggssVxDIk8LMByUEsa7gOSucV6rRW2GxFShVjXpO0otNPzTujKtRhVpy&#10;pVFdSTT9Gfze67+xR+0zoWqSaWfBdzfhXKpc2M0E9vIOzK4kBUH/AGwrDuBXq/w+/wCCcfx28UzR&#10;y+MX0/wfZEjebmZb272nukNszIT7PKlfvXRX6TX8WM4nT5IRhF90nf8AFtfgz4ml4fZbGfNKUmu1&#10;1+iTPi/4RfsJfAz4XPBqeo2L+LtZiwwu9ZCyQI47xWgHkrzyC4kZT0auf/4KKTpZ/s13FtGAiz6x&#10;psKqBgYUu4AHoAlfeFfnV/wU0vPI+A2i2oPNz4ptFI/2UtLxj+oFeLw7mOMzHiDC1MZUc5c63e1t&#10;dFsvkennOCw2CyevDDQUVyvb7te/zPwor+oD9myD7P8As+/DiPGM+GNKf/v5bRt/Wv5f6/qd+CNq&#10;bH4MeAbEjBt/DGjREf7lnEv9K/R/GCX+x4eP95/l/wAE+L8OI/7TWl/dX5npzMqqWYgADJJ4AAr+&#10;Vn4ueM5PiJ8UPFXjd3LrrOrXd1Dn+GBpD5K/RIgqj2Ff0t/GnXH8M/B/xv4gibZLp/h7VLiI/wDT&#10;WO2kKfiWwK/lfri8HsGrYnFPf3Yr8W/0OrxIxL/cYdbav8kv1P2j/wCCX/glLLwR4u+IU8f73VdR&#10;h0uBmHIhsY/Ncr7O9wAfdPav1Jr5I/YY0JND/Zg8HADEt+t7fSnpuM93MUP/AH7CD8K8G/by/aqi&#10;8D6Nc/BjwDeA+I9Vh2axdQtzp1nKvMQI6XE6n6pGc8FlI+MzbBYnPuJq9DD6tzav0UY+7d+Vl89t&#10;2fS5fiqGU5FSq1tlFO3VuWtl56nxR+3R+0Mnxk+I3/CLeGrnzfCnhN5Le2ZGzHeXp+We544ZRjy4&#10;jyNoLA4kIr4ap8cbyusUSl3chVVRkkngAAdSa+5Pjh+y7cfBb9mvwZ4v1u3KeJ9W1lv7Yz961S7t&#10;me2tT6eUIWL/APTR2GSAtfv2GeByWjhssg7cz5Y927Ntv9fNo/Ia6xeaVK+Okr8vvPyWyS/TyR8N&#10;IxR1deqkEfUV+kf/AAUN+P6+OfFtn8JvDdzv0bw2VudRaNspPqcqcKccEW0bbf8Aro7gj5RX5tVL&#10;NNNczSXFxI0ssrF5HclmdmOSzE8kk8knrXZi8oo4nG0MbV1dJSsvOXLr8knb1v0ObD5jUo4WrhYb&#10;VOW/pG+nzv8AgfsF/wAEufBYj0nxt8Q50ybi4tdGtnx0ECm4uB+Pmw/lX52ftOS+d+0N8RX9PEmo&#10;p/3xMy/0r9w/2HvBv/CG/s1eFElTZc6yk+sz8Y3fbZC0J/8AAcRV+Gv7SlpeWX7QfxGhvo2ikbxP&#10;qsqq4wTFNcvJE30aNlYeoIr8+4TxyxnFOYVr7LlXpFqP6fifY8QYR4bIMHTt1u/Vpv8AU92/YC+E&#10;kHxJ+OEOv6tCJtJ8GQjVpVYZR7zdts0PuJMyj18rFf0E1+W//BLnSZoPAvjfXGgKx3mq2lskxXHm&#10;G1hZmUHvs88H23V+pFfnPiVmE8TnlSm37tNKK+67/Fs+04IwcaOVQmlrO7f32X4I8S+JX7RvwV+E&#10;k0tl468VWVlqEKhm0+ItdXo3DcuYIFeRNwIILhQQc5xzX4oftnftL6D+0T4n0L/hErK7tNF8OQXM&#10;cL3wVJp5rtkMj+WjOETbEgXLFjySB0r64/aX/wCCf3jPxz451z4lfDXW7W8m1u5e9uNK1MtBIkrg&#10;blhnG9HUt91XEYUcbjivhK7/AGNf2m7O/wD7Nk8Bag8u7aHikt5Yfr5yStGB7lq+34Fy7hvC8mYR&#10;xSdZLVSajytqzsnZ9Wr3aPl+K8ZndfnwcqDVJv7KcrpPTVX9bWRxv7OfhO58bfHbwL4dtozIJtcs&#10;55gBnFtaSC4nP4RRsa+3v+Cl/wAI7jSvGGj/ABk02Amx1yFNM1N1HCX1sp8hmP8A01gG0f8AXE+o&#10;r6c/Ys/ZA1D4Im5+IPxFEDeLb6A21taQusyabbPgyZkGVaeQgBihKqgwGO5q+zviX8OvDPxX8Eap&#10;4C8WwGbTtVh8tiuBJDIpDRzRkg7ZI3AZTjGRgggkHz884+o0+I6WJwr5qNNcra+0pfFbvbS3drsd&#10;eVcI1J5LUoV1y1JvmV+ltr+ut+yfc/l18L+MfEPg2XUpfD121r/a+mXmj3qjlZ7K+jMc0TDuCMMP&#10;RlB7VzFfYHxX/Yh+PPw31ue20nQLrxbpBc/ZNR0WFrlpI88eZbJumicDG4FSufuuw5r0v9m79hH4&#10;jeNPFdjrnxZ0efw54UsZUnuLa+HlXt/sORAsOfMjRjxI7hflJ25PI/UavFGT0cNLHqtFxa6NXdtl&#10;be/l06nwVPIcyqV1g3Sle/VOy877W8z9SP2O/B9x4J/Zu8EaTexmO5ubJ9TlVhhv+JjK90gYdisc&#10;iqR1GOa+maZHHHDGsMKqkaKFVVGFVRwAAOAAKfX8p5hjJYvFVMVPecnL73c/oDB4aOHoQoR2ikvu&#10;Vgr8pf8AgqN4b8QXvh/wN4ptI5JdG0y41C1vCoJWGe8EBgZ8dA4hdQTwDgdWr9WqzdY0bSPEOmXO&#10;ia9ZW+o6feRmK4tbqJZoZUPVXRwVYexFehw5nDyvMaWP5eblb08mmn87PQ5M6y36/gqmE5rc3X0a&#10;a/I/klpQCTgck1/RTqH7Bn7LuoXzXx8JPb723NFb6jexwkn0UT/KPZcAdq9a8B/s7fBD4ZTx3fgr&#10;wbplhdxf6u7eM3V2n+7cXBlmX8GFftNfxdy2NO9GjNy7PlS++7/I/MaXh1jnO1SpFLurt/dZfmfh&#10;p8G/2Kfjf8Xmgv8A+zD4Z0KXDHU9YVoA6HvDBjzpcjlTtWM/3xX69/Aj9jL4SfA54NZitz4j8TRY&#10;P9r6kikwv620AykHs2WkHI34OK+uKK/MuIOPs0zROk5clN/Zj19Xu/wXkfc5PwjgMA1US55rq/0W&#10;y/PzCiiiviD6kKKKKACiiigAooooAKKKKACiiigAooooAKKKKACiiigAooooAKKKKACiiigDN1nV&#10;rDQNIvtd1WUQWWm2013cyt0SGBC7sfYKpNfyl+NfE1z408Y674wvRtn1zUrvUZFzna91K0pH4FsV&#10;+2P/AAUS+N8Pgj4aJ8LNHuANb8Yri5VT88GlRt+8Y+nnuPKGeGUSdxX4UgFiFUEknAA6k1/QPhNk&#10;0qGDqZhUX8R2X+GN9fm/yPx/xCzKNXEwwcH8Gr9X0+S/M/bD/gl/4ens/hr4v8TyKVj1TWYbSMkY&#10;3CxgDEj1Gbgj6g1+ndeC/sx/DWX4TfA3wp4NvI/K1CKz+16gpGGW8vGM8qN6mNn8v6IK96r8e4qz&#10;COOzfEYmGqcnb0Wif3I/SOH8G8Ll1GhLdLX1er/FhRRRXz57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f91KKKK8M6AooooAKKKKACiiigAr5F/bR+OA+C3wdvf7LuPK8R+JQ+l6SFOJI96/v7kdx5EZ+U&#10;9pGT1r6r1DVdM0iA3Wq3kFlCoLGS4lWJAFGSdzEDgda/m9/ay+Ok3x3+Ld9rtlIx8P6Vu07RIzkA&#10;2sbHdOV7NcPlzkZC7VP3a+64A4beaZlGdVfuqfvS7PtH5vfyTPlOL86WAwTjB/vJ6Ly7v5L8bHzJ&#10;X7Bf8E0vgo1va6r8ctct8Nch9J0PeP8AlmrD7XOufVgIVYc/LIOhr8wvhN8Ntc+LvxD0T4e+H1Iu&#10;dWuVjeXG5beBfmmmf/ZijDMR3xgckV/UH4O8J6L4E8K6V4N8OQ/Z9N0a0is7ZO+yJQMse7sfmZup&#10;Yknk1+meKXEKwuDWW0n79Tfyiv8A5J6eiZ8NwFk3t8S8bUXuw285f8Ba+tjpKKKK/nk/ZAooooAK&#10;KKKACiiigAooooAKKKKACiiigAr8uP8AgqNqXleAvBGkZ/4+dXurnHr9ngCZ/Dzq/Uevxx/4Kl6t&#10;5viD4faEG/49bPU7sr/18yW6A/8AkE4r7Xw7o+04gw/lzP7ov9T5fjOpyZPW87L/AMmR+UNf1leE&#10;NP8A7J8J6LpRGPsWnWlvj08qJV/pX8qnhTS/7c8UaPomN39oX9ra49fOlVMfrX9Ztfc+MVX/AHWl&#10;/jf/AKT/AME+V8Nqf+8VP8K/M+cf2uriS2/Zr+IEkYJJ0h4+PSSREP6Ma/mhr+r/AMeeD9N+IPgr&#10;XPA+sErZ67YXFhK6jLRidCodc/xISGX3Ar+ZH4tfB7x38FvFdz4V8b6dLavHI4tbsI32W9hU8S28&#10;mNrqwwSPvKTtYBgRXR4RZhQWHrYJytU5uZLurJaeltfUx8RsHWdaliUvcta/Z3vr63P0Eu/24dC+&#10;F/7OPg34cfCeT7d4wTQra2vbx4WW20mUp+8wJFAmuAxO0AGMH5mLY2H8ttQ1C/1a/uNU1S4lu7y7&#10;lee4uJ3MkssshLO7sxJZmJJJPJNVUR5HWONSzsQqqoyST0AHcmv09/ZO/YP1fxTd2vxB+N1hLp2h&#10;xFZrLQ5wY7m/I5DXKnDRQf7Bw8nfauC32k4ZRwxh6uLm7ObbbespNu9l9+i2W76s+YjLMc9rU8PF&#10;XUUkukYra7/q72XRGp+wL+ypNrWoWnx1+IVmV02zcS+HbKdf+Pq4Q8XjKf8AllEf9T/ecb+Ao3fp&#10;F+0r8J5PjT8GfEPgWzCDU5olutMZyFUXtqwkiUseFEmDGzHork17jb28FpBHa2saQwwoscccahUR&#10;FGFVVHAAAwAOAKmr+fM34rxmOzSOZt2cWnFdIpO6Xn59/wAD9iy3h/DYTAPApXUk+Z9XfR/8Dsfy&#10;R6tpOp6Dqd1outWstlf2Mz29zbzqUliljO1kZTyCCMGtzwL4M1v4h+MNI8E+HIWn1HWbuO1hVQSF&#10;3n5nbHRI1y7noFBJ4Ff0j/FT9mb4KfGa6Gp+O/DkNxqaqFGoW0klpdlVGAHkhZTKAOAJNwA6Yqf4&#10;Tfs4fB34Jyy3nw/0CO01C4Ty5b+4ke6u2Q9UEkrMUU4GVTaDgZBxX6pPxdwjwbcaMlWttpy373ve&#10;3yv08z4CHh1iFiUpVF7K++t7elrX+f8Aket+H9EsfDWg6b4c0xdlnpVnBZW6/wB2G3jWNB+CqK8X&#10;+Kf7L/wR+MusReIfHnh1brVIkWNry3nmtJpY04VJTA6eYAOAWBZRwCBXv9Ffh+Gx+Jw9X29Co4z7&#10;ptPXfVH6pWwlCtT9jWgpR7NXRzPg/wAG+F/AHh608J+DdNg0nSbFSsFrbjCrk5JJJLMzE5ZmJZjy&#10;STXTUUVz1Kkpyc5u7erb3ZtCEYRUYqyQUUUVBQUUUUAFFFFABRRRQAUUUUAFFFFABRRRQAUUUUAF&#10;FFFABRRRQAUUUUAFFFFABRRRQAUUUUAFFFFABRRRQAUUUUAFFFFABXzx8eP2mvhl8AdKeTxPei81&#10;uWIvZaJaMGvJyfulxyIYiesj4GAdoZhtqv8AtWav8YdF+DmpXvwQtp7nxD58KSG0i8+8ism3edJb&#10;RYYvKDtHClgpZlGQCP5vvEh8Svrd3P4v+3HV5pDJdvqXmfankPVpDL85Y9y3NfpPAvBFHOE8Tiqq&#10;UIu3Kn7z9ey/F+W58TxXxTVy1qhQp+818T2Xp3f9anUfFX4neJvjB471Tx/4slD32pSZWJM+VbwJ&#10;xFBED0SNcAdycscsST9VfsHfACT4r/EyPxtr1uW8MeD5o7qQuvyXWoD57e3GeGCECWQc/KFUjEgN&#10;eS/Ab9lr4n/HfWrePSdPm0vw/vBu9cvImS1jiz83k52+fLj7qIeuNxVfmr+hn4YfDTwr8IvBOneA&#10;/B1t5Gn6emC7YMtxM3Mk0zADdJI3LHgDgABQAPv+OuLMNleBeV5e17RrlsvsR2+Ttolut+1/kOFO&#10;Hq+PxX1/GJ8id9ftP/Lv9x39FFFfzufs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Q/dSiiivD&#10;OgKKKKACiiigDgPiZ8TvBnwi8JXfjXx1frY6da4VR96aeZgSkMKdZJXwcKOwJJCgkfiN8bf2/wD4&#10;u/EW7uNN8BXEngrw+SVjWyf/AImUydmluh80bHrth2behZ8Zrhf2yvj3ffGv4sX1vYXLN4W8NzS6&#10;fpEKt+6k8tts116Fp3XKntGEHUHPyLX9FcFcAYXC4eGMzCCnVkr2eqj2Vu/dvZ7d3+McUcX4jEVp&#10;YbBy5aa0ut5fPt2XXr5aGp6tqut3j6hrN5cX91IcvPdStNKx93clj+JrPoqd7W5jt4ruSGRYJy6x&#10;SspCOY8bgrdCV3DOOmRnrX6gkopRWh8G227s/Xn/AIJhaF8PjaeKvEa3aT+NVZLVrWRdr2ulnawk&#10;iz99ZpuJCPumNAcZG79bK/lX+FXxO8T/AAf8d6X4+8JzeXe6dLl4mJEVzA3EsEoHWOReD3BwwwwB&#10;H9NXwv8AiP4d+LPgTSPH/haXfY6rAJNhIMkEo+WWGTHR4nBVuxIyMggn+dvFDIsRh8f/AGjKTlTq&#10;af4Wl8PpbVfPtd/s3AebUa2D+pJWnD8U+v8An8vRd9RRRX5cfehRRRQAUUUUAFFFFABRRRQAUUUU&#10;AFFFFABX41f8FOvAniuXxd4Z+IsFpLP4eTSRpctxGpZLa6juJZf3pH3BKsqhCeCUI61+ytMkjjmj&#10;aKVVdHBVlYZBB6gg9RXvcNZ7PKMfDGwjzWumtrprv0PJzvKo5jhJYWUuW9tfQ/ng/Yn+B/iP4ofG&#10;PQvEpspV8NeFr6HVL6+dCIGmtGEsFurHh3eVV3KOibiewP8ARFUUEEFrEsFtGkUSDCoihVUewHAq&#10;WuviziirnmLWInHljFWSve3q9NX6djn4eyGnlWHdGMuZt3b2/AKy9Z0PRPEVg+l+INPtdTspPv21&#10;5ClxC2PVJAyn8RWpRXzEZOL5ouzPdlFNWex5x4d+D3wm8IagNW8K+C9A0i+BytzY6ZbW8y/7rpGG&#10;UewIr0eiirrV6lWXNVk5Pzd/zIp0oU1y04pLy0CiiisjQKKKKACiiigAooooAKKKKACiiigAoooo&#10;AKKKKACiiigAooooAKKKKACiiigAooooAKKKKACiiigAooooAKKKKACiiigAooooAKKKKACiiigA&#10;ooooAKrz2lrdbftMMcuw5XeobB9sg4qxRTTtsFg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f3UooorwzoCiiigArxz9oTxbceBfgh438VWTmO6stFuxbSA4KXEyGKFv+AyOp/CvY68&#10;j+PPgK8+J/wc8W+BNNKi91bTZY7Tcdqm5jxLCrHsrSIoJ7A5ruyx0ljKTr/BzRv6XV/wOXHqo8NU&#10;VL4uV29baH8t9FaOraRqmg6ndaLrdpNY39lK0FzbXCGOWKVDhldWwQQexr0j4Q/BP4hfG/xLH4b8&#10;Caa9xhl+1X0gKWdlGerzy4IUYyQoy7Ywqk1/Y1fF0aNF4irNKCV7t6W9T+a6WHq1aio04tyelupq&#10;/AD4HeJfj58QbTwboYaCzTFxqmoFd0dlZqQGc9i7fdjTPzMeyhiP20+On7Jfg7xn8ALf4Y+B9Pis&#10;r/wnbtP4bfgP9pUZkjlk43fbORIx6yFZD92vWfgB8B/Cf7P/AIGi8J+HR9pvJys+qak6BZr65xjc&#10;Rk7Y05EcYJCr3LFmb3Gv5x4p49xGNzKFbAycadJ3j5v+Zrz2t29WftWQcJUcNgpUsUrzqK0vJdl6&#10;b37+iP5Grq1ubK5msryJ4Li3kaKWKRSrxyISGVlPIIIwQehr7p/Yd/abi+Cvi+XwZ4yujH4O8Ryr&#10;5krn5NOvsBUufaNwAk3oAr9EIPrP/BQj9mi40HXJvjt4MtC2lapIv/CQQxLxa3jEKt1gdI7g4Dnt&#10;LySfM4/Lav2zD1sDxNk/vfBNWa6xkv1T1XfToz8vrU8XkWZafFF6dpL/ACa3/wA0f10QzQ3EKXFu&#10;6yxSqHR0IZWVhkEEcEEcgipK/ng+AH7bnxQ+B1jF4ZuY4/FPhmHiHTr6Vo5bVf7ttcAOY0/2GV0H&#10;8Krk5/Qnwz/wUv8AghqkKjxHpOvaJcY+ceRFdwA/7Mkcgc/jEK/Cs38Oc5wdVqjT9pDo4/qt0/w8&#10;z9Xy7jTLcTBOpPkl1T/z2P0WrL1rXNF8N6Xca34hv7bTNPtF3z3V5KkEES+ru5CqPqa/Ob4j/wDB&#10;S74YaRpUkfwz0m/8Qas6kRPfR/YrGIn+JyWMz467FRd3Tetfk98Wvjt8UPjZqv8AafxA1qa8iRy9&#10;vYRfubG1z2igU7QccbzlyPvMa68h8M8zxsufFr2UPP4n6R/V2+Zz5vxxgcLHlwz9pPy2+b/yv8j+&#10;mjwl4z8J+PNHTxD4L1ez1rTXdohc2UyzR+Yn3kJUnDDIyDg8j1FdNX5//wDBN/wjdeH/AIAS69dh&#10;x/wkus3d7ACePIgVLUED1MkMnPcY9K/QCvjc9wFLBZhWwlGXNGEmr+n+T0PpcqxdTFYOniKkbOST&#10;t6hRRRXkn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S/dSiiivDOgKK&#10;KKACiiigDgPFHwo+GHje+TU/GXhHQ9cvIwFW41DT7e5lCr0XfIjNt9s4rrNH0TRvD1hHpWgWFrpl&#10;lF/q7azhSCFP91Iwqj8BWnRW08RVlBU5SbitlfRfIzjRpxk5xik31tqFFFFYmhT1HTrDV7C50rVb&#10;aK8sryJ4Li3nQSRSxSAqyOrAhlYHBBGCK/FL9p39gLxJ4RvLvxp8ErWbWtAkLTTaKmZL+wzkkQj7&#10;1zCOwGZVGAQ+C1ftzRX0PDvE2Nyav7XCvR7xez/4PZr8jxs5yLC5nS9nXWq2a3X9dj+RieCe1mkt&#10;rmN4pomKSRupV0ZTghgeQQeoNRV/Uf8AET4C/B34rbn8feFNO1S4YYN55ZgvMYwB9phMc2B6b8V8&#10;ma9/wTR+BGpzNPo+p+IdH3E4iiuoZ4V+gmgaTj3kr9owHizldWK+tQlCX/gS+9a/gfmWM8PcfTl+&#10;4lGa+5/dt+J+Edeh/C74X+Lvi/4zsPBHgyze6vbyQeZJtPk2sGQHnmYcJHGDknqThVBYgH9jtB/4&#10;JmfBLT7pbjW9b8Q6siHPkGaC3icejeXD5n/fLrX238PPhX8PfhRo50L4eaFaaLaMQZfIUmWZl4DT&#10;TOWllYDoXZiKxzjxXwFOi45dFzm9m1aK831fpb5muW+H2LnUTxklGHVJ3b/Ret/kaXgLwbpXw88F&#10;aJ4G0QH7FodjBZRMRhnEKhTI2ONztlm/2ia66iiv5/q1JVJupN3bd2/Nn6/CEYRUIqyWgUUUVB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0/3Uooorwz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1P3Uooorwz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f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1v3Uooorwz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1/3Uooorw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P3Uooorwz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f3Uooorwz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0v3Uooorwz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/3Uooorwz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1P3U&#10;ooorwz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1f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v3Uooor&#10;wz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/3Uooorwz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P3Uooorwz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0f3Uooorwz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v3Uooorw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/3Uooorwz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P3Uooorwz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1f3Uooorwz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1v3Uooorwz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1/3Uooorwz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P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0f3Uooorwz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0v3Uooorw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/3Uooorwz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1P3Uooorwz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f3Uooorwz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1v3Uooorwz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1/3U&#10;ooorwz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0P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0f3Uooor&#10;wz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0v3Uooorwz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/3Uooorwz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1P3Uooorwz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1f3Uooorw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v3Uooorwz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/3Uooorwz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0P3Uooorwz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0f3Uooorwz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v3Uooorwz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/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1P3Uooorwz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1f3Uooorw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v3Uooorwz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1/3Uooorwz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0P3Uooorwz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f3Uooorwz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0v3U&#10;ooorwz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0/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P3Uooor&#10;wz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f3Uooorwz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FO0A9+IAAAAPAQAADwAAAGRycy9kb3ducmV2LnhtbExPS2uDQBC+F/oflgn01qxWtGJc&#10;Q0gfp1BoUii5bXSiEndW3I2af9/pqb0M8/jme+Tr2XRixMG1lhSEywAEUmmrlmoFX4e3xxSE85oq&#10;3VlCBTd0sC7u73KdVXaiTxz3vhZMQi7TChrv+0xKVzZotFvaHolvZzsY7XkcalkNemJy08mnIEik&#10;0S2xQqN73DZYXvZXo+B90tMmCl/H3eW8vR0P8cf3LkSlHhbzy4rLZgXC4+z/PuA3A/uHgo2d7JUq&#10;JzoFUZxGDOUmSkAwIA1jXpwY+RwkIItc/s9R/AA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QItABQABgAIAAAAIQAG7fvuFQEAAEYCAAATAAAAAAAAAAAAAAAAAAAAAABbQ29udGVu&#10;dF9UeXBlc10ueG1sUEsBAi0AFAAGAAgAAAAhADj9If/WAAAAlAEAAAsAAAAAAAAAAAAAAAAARgEA&#10;AF9yZWxzLy5yZWxzUEsBAi0AFAAGAAgAAAAhAAJO+HxlBAAAOQ4AAA4AAAAAAAAAAAAAAAAARQIA&#10;AGRycy9lMm9Eb2MueG1sUEsBAi0ACgAAAAAAAAAhADNbk5EHNQAABzUAABQAAAAAAAAAAAAAAAAA&#10;1gYAAGRycy9tZWRpYS9pbWFnZTEucG5nUEsBAi0ACgAAAAAAAAAhAB4+tOZgbQQAYG0EABQAAAAA&#10;AAAAAAAAAAAADzwAAGRycy9tZWRpYS9pbWFnZTIuanBnUEsBAi0AFAAGAAgAAAAhABTtAPfiAAAA&#10;DwEAAA8AAAAAAAAAAAAAAAAAoakEAGRycy9kb3ducmV2LnhtbFBLAQItABQABgAIAAAAIQDme/c0&#10;xwAAAKUBAAAZAAAAAAAAAAAAAAAAALCqBABkcnMvX3JlbHMvZTJvRG9jLnhtbC5yZWxzUEsFBgAA&#10;AAAHAAcAvgEAAK6rBAAAAA==&#10;">
                      <v:shape id="Grafik 199" o:spid="_x0000_s1043" type="#_x0000_t75" style="position:absolute;left:927;top:5035;width:28093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B30AAAAOgAAAAPAAAAZHJzL2Rvd25yZXYueG1sRI/dSsNA&#10;EEbvBd9hGcE7u4kRiWm3pbZUBMGfpileDtkxG5qdjdm1jW/vCoI3AzMf3xnObDHaThxp8K1jBekk&#10;AUFcO91yo2BXbq5yED4ga+wck4Jv8rCYn5/NsNDuxG903IZGRAj7AhWYEPpCSl8bsugnrieO2Ycb&#10;LIa4Do3UA54i3HbyOklupcWW4weDPa0M1Yftl1XweR+qFyz90/trVpGp9s+bh5KUurwY19M4llMQ&#10;gcbw3/hDPOrokOb5XZrfZBn8isUDyPkPAAAA//8DAFBLAQItABQABgAIAAAAIQDb4fbL7gAAAIUB&#10;AAATAAAAAAAAAAAAAAAAAAAAAABbQ29udGVudF9UeXBlc10ueG1sUEsBAi0AFAAGAAgAAAAhAFr0&#10;LFu/AAAAFQEAAAsAAAAAAAAAAAAAAAAAHwEAAF9yZWxzLy5yZWxzUEsBAi0AFAAGAAgAAAAhAMab&#10;AHfQAAAA6AAAAA8AAAAAAAAAAAAAAAAABwIAAGRycy9kb3ducmV2LnhtbFBLBQYAAAAAAwADALcA&#10;AAAEAwAAAAA=&#10;">
                        <v:imagedata r:id="rId48" o:title=""/>
                      </v:shape>
                      <v:shape id="Grafik 334" o:spid="_x0000_s1044" type="#_x0000_t75" style="position:absolute;width:29018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tczwAAAOcAAAAPAAAAZHJzL2Rvd25yZXYueG1sRI9BS8NA&#10;FITvgv9heUIvYjbVWELabRFLqYgitqHo7ZF9TRazb0N2m8Z/7wqCl4FhmG+YxWq0rRio98axgmmS&#10;giCunDZcKyj3m5schA/IGlvHpOCbPKyWlxcLLLQ78zsNu1CLCGFfoIImhK6Q0lcNWfSJ64hjdnS9&#10;xRBtX0vd4znCbStv03QmLRqOCw129NhQ9bU7WQXXr6nRz6Phl+36rfzM9XD4cEelJlfjeh7lYQ4i&#10;0Bj+G3+IJ63g/i6bZVmeTeH3V/wEcvkDAAD//wMAUEsBAi0AFAAGAAgAAAAhANvh9svuAAAAhQEA&#10;ABMAAAAAAAAAAAAAAAAAAAAAAFtDb250ZW50X1R5cGVzXS54bWxQSwECLQAUAAYACAAAACEAWvQs&#10;W78AAAAVAQAACwAAAAAAAAAAAAAAAAAfAQAAX3JlbHMvLnJlbHNQSwECLQAUAAYACAAAACEAOmw7&#10;XM8AAADnAAAADwAAAAAAAAAAAAAAAAAHAgAAZHJzL2Rvd25yZXYueG1sUEsFBgAAAAADAAMAtwAA&#10;AAMDAAAAAA==&#10;">
                        <v:imagedata r:id="rId49" o:title="" croptop="21109f" cropbottom="34180f" cropright="1f" chromakey="#f8f6e9"/>
                      </v:shape>
                      <v:shape id="Textfeld 200" o:spid="_x0000_s1045" type="#_x0000_t202" style="position:absolute;left:2981;top:4439;width:304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VAzQAAAOcAAAAPAAAAZHJzL2Rvd25yZXYueG1sRI9Ba8JA&#10;FITvQv/D8gredGMwxURXsa1Cb6VJDz0+sq9JNPs2ZLca8+u7hYKXgWGYb5jNbjCtuFDvGssKFvMI&#10;BHFpdcOVgs/iOFuBcB5ZY2uZFNzIwW77MNlgpu2VP+iS+0oECLsMFdTed5mUrqzJoJvbjjhk37Y3&#10;6IPtK6l7vAa4aWUcRU/SYMNhocaOXmoqz/mPCbu2OJzHvZfFsaT8WSfj6f1rVGr6OLyug+zXIDwN&#10;/t74R7xpBas0TpM4Wabw9yt8Arn9BQAA//8DAFBLAQItABQABgAIAAAAIQDb4fbL7gAAAIUBAAAT&#10;AAAAAAAAAAAAAAAAAAAAAABbQ29udGVudF9UeXBlc10ueG1sUEsBAi0AFAAGAAgAAAAhAFr0LFu/&#10;AAAAFQEAAAsAAAAAAAAAAAAAAAAAHwEAAF9yZWxzLy5yZWxzUEsBAi0AFAAGAAgAAAAhAGNq9UDN&#10;AAAA5wAAAA8AAAAAAAAAAAAAAAAABwIAAGRycy9kb3ducmV2LnhtbFBLBQYAAAAAAwADALcAAAAB&#10;AwAAAAA=&#10;" fillcolor="white [3212]" stroked="f" strokeweight=".5pt">
                        <v:textbox>
                          <w:txbxContent>
                            <w:p w14:paraId="0D2DE28E" w14:textId="77777777" w:rsidR="0055560F" w:rsidRDefault="0055560F"/>
                          </w:txbxContent>
                        </v:textbox>
                      </v:shape>
                      <v:shape id="Textfeld 200" o:spid="_x0000_s1046" type="#_x0000_t202" style="position:absolute;left:14246;top:4373;width:304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IAzgAAAOgAAAAPAAAAZHJzL2Rvd25yZXYueG1sRI9BS8NA&#10;EIXvQv/DMgVvdmOhNU27La1a8CYmHjwO2TGJzc6G7NrG/HpHEHoZePN43+NtdoNr1Zn60Hg2cD9L&#10;QBGX3jZcGXgvjncpqBCRLbaeycAPBdhtJzcbzKy/8Bud81gpgXDI0EAdY5dpHcqaHIaZ74jF+/S9&#10;wyiyr7Tt8SJw1+p5kiy1w4alocaOHmsqT/m3k15fPJ/GfdTFsaT8YBfj1+vHaMztdHhay9mvQUUa&#10;4jXxj3ixsmGZpouHNFmt4G+YPEBvfwEAAP//AwBQSwECLQAUAAYACAAAACEA2+H2y+4AAACFAQAA&#10;EwAAAAAAAAAAAAAAAAAAAAAAW0NvbnRlbnRfVHlwZXNdLnhtbFBLAQItABQABgAIAAAAIQBa9Cxb&#10;vwAAABUBAAALAAAAAAAAAAAAAAAAAB8BAABfcmVscy8ucmVsc1BLAQItABQABgAIAAAAIQD3EGIA&#10;zgAAAOgAAAAPAAAAAAAAAAAAAAAAAAcCAABkcnMvZG93bnJldi54bWxQSwUGAAAAAAMAAwC3AAAA&#10;AgMAAAAA&#10;" fillcolor="white [3212]" stroked="f" strokeweight=".5pt">
                        <v:textbox>
                          <w:txbxContent>
                            <w:p w14:paraId="086BFC8C" w14:textId="77777777" w:rsidR="0055560F" w:rsidRDefault="0055560F" w:rsidP="0055560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20D6E11A" w14:textId="77777777" w:rsidTr="00E91F87">
        <w:trPr>
          <w:trHeight w:val="1562"/>
        </w:trPr>
        <w:tc>
          <w:tcPr>
            <w:tcW w:w="752" w:type="dxa"/>
          </w:tcPr>
          <w:p w14:paraId="7CD0609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61177F2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D755793" w14:textId="77777777" w:rsidR="003C1F98" w:rsidRDefault="003C1F98" w:rsidP="002E0FA7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79AD97E3" w14:textId="6B172CA9" w:rsidR="003760D9" w:rsidRDefault="00921714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2323152" behindDoc="0" locked="0" layoutInCell="1" allowOverlap="1" wp14:anchorId="3AF191E7" wp14:editId="35E9D938">
                  <wp:simplePos x="0" y="0"/>
                  <wp:positionH relativeFrom="column">
                    <wp:posOffset>2935</wp:posOffset>
                  </wp:positionH>
                  <wp:positionV relativeFrom="paragraph">
                    <wp:posOffset>25188</wp:posOffset>
                  </wp:positionV>
                  <wp:extent cx="1914412" cy="575522"/>
                  <wp:effectExtent l="0" t="0" r="0" b="0"/>
                  <wp:wrapNone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41" r="-2979" b="78447"/>
                          <a:stretch/>
                        </pic:blipFill>
                        <pic:spPr bwMode="auto">
                          <a:xfrm>
                            <a:off x="0" y="0"/>
                            <a:ext cx="1914412" cy="575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8D87A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858148" w14:textId="0572A5A1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BD9380" w14:textId="00F5A713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</w:p>
        </w:tc>
        <w:tc>
          <w:tcPr>
            <w:tcW w:w="5174" w:type="dxa"/>
            <w:gridSpan w:val="7"/>
            <w:vMerge w:val="restart"/>
          </w:tcPr>
          <w:p w14:paraId="36D0885E" w14:textId="38A51899" w:rsidR="003760D9" w:rsidRDefault="008552E0" w:rsidP="002E0FA7">
            <w:r>
              <w:t xml:space="preserve"> </w:t>
            </w:r>
            <w:r w:rsidR="003C1F98">
              <w:t>Emily:</w:t>
            </w:r>
          </w:p>
          <w:p w14:paraId="790C4314" w14:textId="51FF833E" w:rsidR="003760D9" w:rsidRDefault="003760D9" w:rsidP="002E0FA7"/>
          <w:p w14:paraId="66765AA9" w14:textId="659581BC" w:rsidR="003760D9" w:rsidRDefault="003760D9" w:rsidP="002E0FA7"/>
          <w:p w14:paraId="65810419" w14:textId="45AE9DBF" w:rsidR="003760D9" w:rsidRDefault="003760D9" w:rsidP="002E0FA7"/>
          <w:p w14:paraId="218712D8" w14:textId="77777777" w:rsidR="003760D9" w:rsidRDefault="003760D9" w:rsidP="002E0FA7"/>
          <w:p w14:paraId="55EAA130" w14:textId="5A278611" w:rsidR="003C1F98" w:rsidRDefault="003C1F98" w:rsidP="002E0FA7">
            <w:r>
              <w:t xml:space="preserve"> </w:t>
            </w:r>
          </w:p>
          <w:p w14:paraId="25369B89" w14:textId="1433BFEC" w:rsidR="003C1F98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</w:p>
          <w:p w14:paraId="3AF99C3B" w14:textId="57E900A7" w:rsidR="003760D9" w:rsidRDefault="003760D9" w:rsidP="002E0FA7"/>
          <w:p w14:paraId="14EB4586" w14:textId="6AE18937" w:rsidR="003C1F98" w:rsidRPr="005553DB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E0CD1A" wp14:editId="2D294AA5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2983D88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Q31gIAAOIFAAAOAAAAZHJzL2Uyb0RvYy54bWysVMtu2zAQvBfoPxA8tQdZD8sPCZGD1LKL&#10;AmkaNM0H0BRlsZFIlaQtJ0X/vUvKduzkUrTVgSB3qdnd2eFeXO6aGm2Z0lyKDIeDACMmqCy4WGf4&#10;/tvSm2KkDREFqaVgGX5kGl/O3r656NqURbKSdcEUAhCh067NcGVMm/q+phVriB7IlglwllI1xMBR&#10;rf1CkQ7Qm9qPgmDsd1IVrZKUaQ3WvHfimcMvS0bNl7LUzKA6w5Cbcaty68qu/uyCpGtF2orTfRrk&#10;L7JoCBcQ9AiVE0PQRvFXUA2nSmpZmgGVjS/LklPmaoBqwuBFNXcVaZmrBcjR7ZEm/f9g6c32ViFe&#10;ZHgYAD+CNNCkr4xWhtEH5GwF0xQYuxcrJogQhml0Iw1/Wm1ohd4N33vR4Hu7tkx2rU4B8K69VZYL&#10;3V5L+qCRkPOKiDW70i30A1QCcQ4mpWRXMVJASaGF8M8w7EEDGlp1n2UBmZGNkY7nXakaGwMYRDvX&#10;zsdjO9nOIArGYRBPbVEUXPu9jUDSw8+t0uYjkw2ymwwryM6Bk+21Nv3VwxUbS8glr2uwk7QWZwbA&#10;7C0QGn61PpuEE8DPJEgW08U09uJovPDiIM+9q+U89sbLcDLKh/l8noe/bNwwTiteFEzYMAcxhvGf&#10;NXv/LHoZHeWoZc0LC2dT0mq9mtcKbQk8hqX7HOXgeb7mn6fh+IJaXpQURnHwIUq85Xg68eJlPPKS&#10;STD1gjD5kIyDOInz5XlJ11ywfy8JdRlORtHIdekk6Re1Be57XRtJG25g3NS8yTBIAz57iaRWgQtR&#10;uL0hvO73J1TY9J+pgHYfGu30aiXaq38li0eQq5IgJ1AeDEbYVFI9YdTBkMmw/rEhimFUfxIg+SSM&#10;YzuV3CEeTSI4qFPP6tRDBAWoDBuM+u3c9JNs0yq+riBS6IgR8gqeScmdhO0T6rPaPy4YJK6S/dCz&#10;k+r07G49j+bZb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GuU9DfWAgAA4gUAAA4AAAAAAAAAAAAAAAAALgIAAGRycy9lMm9E&#10;b2MueG1sUEsBAi0AFAAGAAgAAAAhAP1aKs/aAAAACAEAAA8AAAAAAAAAAAAAAAAAMA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1CEA9DBB" w14:textId="77777777" w:rsidTr="003610BA">
        <w:trPr>
          <w:trHeight w:val="711"/>
        </w:trPr>
        <w:tc>
          <w:tcPr>
            <w:tcW w:w="752" w:type="dxa"/>
          </w:tcPr>
          <w:p w14:paraId="6E86577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2D76DB1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AED4C86" w14:textId="45C29FB4" w:rsidR="003C1F98" w:rsidRDefault="007F3014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6768" behindDoc="0" locked="0" layoutInCell="1" allowOverlap="1" wp14:anchorId="59E9C4F0" wp14:editId="1B965C50">
                  <wp:simplePos x="0" y="0"/>
                  <wp:positionH relativeFrom="column">
                    <wp:posOffset>414793</wp:posOffset>
                  </wp:positionH>
                  <wp:positionV relativeFrom="paragraph">
                    <wp:posOffset>10132</wp:posOffset>
                  </wp:positionV>
                  <wp:extent cx="2070735" cy="490220"/>
                  <wp:effectExtent l="0" t="0" r="0" b="5080"/>
                  <wp:wrapNone/>
                  <wp:docPr id="168208064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8064" name="Grafik 1682080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E73313">
              <w:t>Jonas:</w:t>
            </w:r>
            <w:r w:rsidR="003C1F98"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  <w:p w14:paraId="2364BBA7" w14:textId="77777777" w:rsidR="0055560F" w:rsidRDefault="0055560F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</w:p>
          <w:p w14:paraId="18B6BD57" w14:textId="38ED4087" w:rsidR="0055560F" w:rsidRDefault="0055560F" w:rsidP="007F3014">
            <w:pPr>
              <w:pStyle w:val="Text"/>
            </w:pPr>
          </w:p>
        </w:tc>
        <w:tc>
          <w:tcPr>
            <w:tcW w:w="5174" w:type="dxa"/>
            <w:gridSpan w:val="7"/>
            <w:vMerge/>
          </w:tcPr>
          <w:p w14:paraId="358A7D03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52F5DBD1" w14:textId="77777777" w:rsidTr="00E91F87">
        <w:trPr>
          <w:trHeight w:val="279"/>
        </w:trPr>
        <w:tc>
          <w:tcPr>
            <w:tcW w:w="752" w:type="dxa"/>
          </w:tcPr>
          <w:p w14:paraId="6FB1C6E7" w14:textId="7986525E" w:rsidR="003C1F98" w:rsidRPr="00E73313" w:rsidRDefault="00CD3FFB" w:rsidP="002E0FA7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371" behindDoc="0" locked="0" layoutInCell="1" allowOverlap="1" wp14:anchorId="64281EB4" wp14:editId="080D72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1228800F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36C587C2" w14:textId="11F2EDF7" w:rsidR="003C1F98" w:rsidRPr="005E4463" w:rsidRDefault="003C1F98" w:rsidP="002E0FA7">
            <w:pPr>
              <w:pStyle w:val="Text"/>
              <w:rPr>
                <w:szCs w:val="22"/>
              </w:rPr>
            </w:pPr>
            <w:r w:rsidRPr="005E4463">
              <w:rPr>
                <w:szCs w:val="22"/>
              </w:rPr>
              <w:t>Beschreib</w:t>
            </w:r>
            <w:r w:rsidR="0090734F">
              <w:rPr>
                <w:szCs w:val="22"/>
              </w:rPr>
              <w:t>t</w:t>
            </w:r>
            <w:r w:rsidRPr="005E4463">
              <w:rPr>
                <w:szCs w:val="22"/>
              </w:rPr>
              <w:t>, wie die Kinder rechnen.</w:t>
            </w:r>
            <w:r w:rsidRPr="005E4463">
              <w:rPr>
                <w:szCs w:val="22"/>
              </w:rPr>
              <w:br/>
            </w:r>
            <w:r w:rsidR="00902DA5" w:rsidRPr="00F50DC9">
              <w:rPr>
                <w:color w:val="000000"/>
                <w:szCs w:val="22"/>
              </w:rPr>
              <w:t>Was hat Kenan anders gemacht als Emily oder Jonas?</w:t>
            </w:r>
          </w:p>
        </w:tc>
      </w:tr>
      <w:tr w:rsidR="003C1F98" w:rsidRPr="00E73313" w14:paraId="7BB00E67" w14:textId="77777777" w:rsidTr="00E91F87">
        <w:trPr>
          <w:trHeight w:val="279"/>
        </w:trPr>
        <w:tc>
          <w:tcPr>
            <w:tcW w:w="752" w:type="dxa"/>
          </w:tcPr>
          <w:p w14:paraId="3CFEBF90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1407BA9A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078E5DC5" w14:textId="77B442F6" w:rsidR="003C1F98" w:rsidRPr="00E73313" w:rsidRDefault="00902DA5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6" behindDoc="0" locked="0" layoutInCell="1" allowOverlap="1" wp14:anchorId="0656B4AB" wp14:editId="47A36BCB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44CBC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6B4AB" id="Gruppieren 20" o:spid="_x0000_s1047" style="position:absolute;margin-left:329.5pt;margin-top:18pt;width:47.85pt;height:61.05pt;z-index:251652356;mso-width-relative:margin;mso-height-relative:margin" coordorigin="617,-538" coordsize="6079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KTQtAMAAJAIAAAOAAAAZHJzL2Uyb0RvYy54bWycVl1P6zgQfV9p/4OV&#10;d0iT9DOiXHVhi66E7q0WVvfZdZ3GwrG9tkvL/vo9dpKWAqvdCxJhbI/HM2fOzHD15dBI8sytE1rN&#10;k+xykBCumN4ItZ0nfz4uL6YJcZ6qDZVa8Xnywl3y5frXX672puS5rrXccEtgRLlyb+ZJ7b0p09Sx&#10;mjfUXWrDFQ4rbRvqsbTbdGPpHtYbmeaDwTjda7sxVjPuHHZv28PkOtqvKs7896py3BM5T+Cbj18b&#10;v+vwTa+vaLm11NSCdW7QT3jRUKHw6NHULfWU7Kx4Z6oRzGqnK3/JdJPqqhKMxxgQTTZ4E82d1TsT&#10;Y9mW+605wgRo3+D0abPs2/OdNQ9mZYHE3myBRVyFWA6VbcJfeEkOEbKXI2T84AnD5ngwGc9GCWE4&#10;mkxGRTFqIWU1cA+3xtlkUCQExxejYjqd9ce/nwzMpiBJa2A8meZBI+1fT898MoKV+O2AgPQOiP8m&#10;DG75neVJZ6T5XzYaap925gI5M9SLtZDCv0T+ITvBKfW8Emxl2wUwXVkiNvOkKIbFJM/zhCjagP13&#10;llbiiQxDiOFa0Gzv0RDXvWZPjih9U1O15QtnQF8UVQTkXD0Ny7NH11KYpZAyJCzIXXig+huqfIBQ&#10;S8NbzXYNV76tK8slItXK1cK4hNiSN2uOkOzXTYZsoaY9AjJWKB+Jz6Rt3Q4OYLG0OpLH2e36Rlry&#10;TFGBy/gT9ak0NW13YxUi451qzP4rCxAfdbD6eVPhPh6Apd5HrAJK0ay33LM6iBUA/AOgtwx0/UFE&#10;+wRwwN6hYsKNNzXyMdtfFcuR6+N8Nsv7yHsrxjp/x3VDggCs4UoL1vO965zqVRDQyY8oYhlKGH3U&#10;9dnH6l3+f6pVPNTUcLgQzJ5onWX5pBgOp6j7ltePiLDickOyWL2ddugqxB9+02gDkcRh/1+Ay/Lh&#10;dDKMfWI0GQ+KqE/LHrliCOC6NpMNx9PxeZdA9fwMcrRUOtQK0kxLqcgebaoYDSLUxxMwRCqgfHI6&#10;SP6wPsTSzmLuwtZab14QqNXIGEaMM2wp4M09dX5FLaYJNjEh/Xd8KqnxmO6khNTa/v3RftBH5nCa&#10;kD2m0zxxf+1o6Fryq0JOwyjrBdsL615Qu+ZGo9xQqPAmirhgvezFCsX5A4NzEV7BEVUMb80T34s3&#10;vp2RGLyMLxZRqW1+9+rBoGVmEayA+uPhB7WmY6xHwr7pnjW0pOfEbXUD6kovdl5XIrL6hGKHNxgc&#10;pTj2IJ3N1dfrqHX6R+L6HwAAAP//AwBQSwMECgAAAAAAAAAhAL7KrKavGQAArxkAABQAAABkcnMv&#10;bWVkaWEvaW1hZ2UxLnBuZ4lQTkcNChoKAAAADUlIRFIAAACSAAAAlwgGAAAA/rYCPQAAAAFzUkdC&#10;AK7OHOkAAAAEZ0FNQQAAsY8L/GEFAAAACXBIWXMAACHVAAAh1QEEnLSdAAAZRElEQVR4Xu2deZAd&#10;xX3Hpb13tbd2pd3Vfa+ulWQEuk+QBEIX6MAyKLIFkqyDSyAQxjosDiEE5saUjbHLR4hThZ2Q8oED&#10;IUDJEK6yEWASx4bykX/ilKtSKdsJlXR+3575zf6m32/ee7v7nrS7r79Vn5ruX/ccr/v3Znqme3oG&#10;eHl5eXl5eXl5eXl5eXl5eXl5eXl5eXl5eXl5eXl5eXl5eXllq+90AZMlhwivfq5HiFjFb5hVH4tL&#10;uwS2uooic9/m4WmZN3YQ8v6J8OrjGk8cJmKOAS6aXBOhOUE6eD3e1vUXDlHzgbsvazNVpQORr4Pw&#10;yrN2E5VBcMAMAvG9RFRZDkjPpO/XVxWbuXRW0Co4l9C+zKjBpTZcUTLQLBifus/m6pJsj9urBzIl&#10;RYGTNFGBTxtWYToIroTPLmmyNoA4lsgruIxgIWy2zWuM1j8bbJndYI/l5MZhZuWU4Gy1fd7gWJ7w&#10;uH9FFBFeeZD59Px4oTNIY/Yta7a4eUYPLovyIOymM0hPsqcjab8aAyn/2o46G5bHhfUPXdJibr14&#10;KNsWEF550CuELWi3chicrQDyzR5VFdmXT6qO7ECuw0xprTCr6EyhpbnI/WikO0ZQWmzbRGZMUyk5&#10;T5CXt9dWF1wCxfa98qQ/EFzI5o71bRZZUd0B29LsXaFpUHF0XJm2h/SigQNsm4nza78jTKslvPKk&#10;spCoIpiBVEFYupWSxJCaYmrD1KfY184ILkFdAW0g7HtcU3DZOrBCv2O7sL3aTGopj+L3XB6s5x43&#10;24g/E1451gWELeCLp9aaL6xrjRX8QuWuSIKG+8XTaqM4zgy4DZd5prVVUGV3/dafwXHg8jSkpsRU&#10;0u19Uh7Xdk/oiIPK48+hjqxptXbCKwc6RZi2+pKogIfVl3IBW+7YoF/mcKvPee4UeeCEsMm8AA3h&#10;NWGjWLL1/Aa7T9eusW9pk90230W66Rtm1ic6WRLhb/Dqpn5AmAvDh4M30eVi4tByW6jXLGxKKWxm&#10;wpAgD7hppd4ARhruljS7awPYH29TMnt0Z+NegruxobUl5vOXtth8dzlnPpwNOYz0cmoz4ZIHrprb&#10;EMu7ms6iOMNRvtcIry5oK2E+SWcBWdhN1cX2zID4FbTcdF68fYM7H+T71AWd6+FZU4Xy70c+15bO&#10;7nLd8iH2+JAfnCfuFplxzWVmMx0jGtPIgz8Cp7n7wbbk9hSeI1YTXllqH27JuYBXTQ0e4slCr6Z2&#10;BNoyCB9b2xo9tNy3tPOZzpqOWmsb0ZB6OcK6uLy4dpwlsn0uJLlM9MXVVxab5aKNxcd+ImxUL5lY&#10;bePHQ+fifEngEkj58FTfqwu6edbISrVAAdoulMdeLhBHGAUtG8yc53xxhmAbP+dBmNMkeGj4udWp&#10;lzsGaVhXa0MxcBTk4XyT6FKMp9ucDnsz3S3imN3j4PUALouO3StLqZcHxk1HXKYDNG5lHr5UuNvV&#10;1k1nd8H2kFdeejU4H5A3A2jDlRYHdplfcsNFQ2w6nLEhuGE4n/DKILUwGZnOjV6ZDmCTFVtfVWRa&#10;xL9aoq2PnvpMx+GChjEus1qaBMcsnx0B7Avw2TUJPKkP836P8EojtQA10Lh2b8G57cFxbq8cStNd&#10;oe2zO44E4Kw7F8XvIHE2kXHgbhtnKNi0fbId8LbCuJci9HSnFGISyyZVm+lhLz+zjk778jZ61dRa&#10;e9mQeTS0/cKGp9OuPRvQtjpxeeelq66yiJwrtbM5ab/ukBY8CuCHrXXUeEeesHH+NuHlKLFhi24D&#10;Gcdd1rJJ8afNc8ZWmfOdZzjYpoxL0Ci/ZmFQuah4Nx3rdteRgHRokHQsrp0vXdKGJ+uTW+N/CGwf&#10;+Qh0D3kJxQqKmdBcbi4R3RhAy+va2lsqzNLw1jqJpH2CdGndAXddWj/eiik1sfYS3725w1xgO7K2&#10;8+m76JPzEvrdbcpTZUBpsTg6Yt2nwsVFqT3m7nqS9rDixtNlT/a1SdKtz+Ayo9k1bqezrdtvxmj7&#10;cm0cr60oMjsWBGdS2AgvoVihyYFe0j68oTRlYNsoyuv+03HaP76+swMX4Paaw3K77j4y2SXZ5JEk&#10;5Ud7x70UuuB314SOyNtBXyHCRMFrIfHP1y5vtu0efpayPc0oSPR+c/zmlUMNtdBjeXhkobRNbq0w&#10;68VQEJnu5s1kZ1CxGF+tpUl2L2myA9gQRiPabccx2N8tGQbC8THhj7b5vODRBmzEXKLghTsPs/ET&#10;9VFv/KjGMtWZkC9dnG34h7s2N86Xx+vIiTEiQKZzHtcmwTBZtx2joe1bxplsukiQjhuSmSMqzcLx&#10;ne0/2ImC1HHiYyKlLwuNUvc5DIP8HF49vdaMaUqtSJkHoIsFtqPUUJV5ZDvLXSfJJsmUzrj50q2H&#10;NNmv6CIb21jiTI5lyA1EQcn+cDw4dAsKt+T87tfiCdVmwbjkgWm7FqeesfAkG4PIpI33h8ugtElH&#10;QuO1qizeEEYeGXfJlA7wW/gFyda6UnvWRT8bhoC4eQGee2XaLp4p8eVbONLDxMtEwYkLwIJeeizR&#10;c4/CQlsB8VObMj/HuWpu5+tEWEemdQyvNAf3rrV215GYGXSZuIEqvCxsx8g8WDZX63dmnJ4OXIJW&#10;TQnuCrNxJIDtpnvHDv1sPPKTHYrwChUrLDfuwg8keVwP27Xt/Pbtx+3SdaR/Of2ATRvW0mjHU2vr&#10;yqUEDro4wzMqINfN1pG0B5KSsMM2iiNM+MY2KXYJw8M5tH84ziAfh9mR9tKZrDi8bV45tcYsE+N+&#10;xlBD+I5bNic6EkAapwP5BB1xuZR0x5FwzCsm12R0JKDtk4EjXTmn0ebhTmiEiYJWnbykoE8KbQCO&#10;SyhvFGZH+gzd2dWmecgnHSWdI337sf02LofaIi6XEtgy3bWh0SwHtIF025TgzMXvtbmwI62fGYyp&#10;EhRcY1sqKiCEZXxkY2clLaKG9ww6C3Ac+dB+kvklaLR/4+G9WTsS5+mKI+GMpKUxSHPbeOm2KUn3&#10;22DnM1II9BOCwwWnD+U77xSPOm3XzaiLHAl2gDC6GWRcA2+sIt11kkyO9M4L98a2y2Fpk2mMm8Yk&#10;rZeU5pK0fdjYkfjdOaKgFRUOnhJjShdZWDLMcSy58DjdBWnPPHkg5iQfvPLF2DoIg7964rpYvrYh&#10;DWZr+KIA55frMbw+noFpIwc4T5JNS3O5MbwBuH75EHsZn0qXc9hrKorsOHBc2vBnC28UfkEUpF69&#10;OhzCAShuG84I45YZlzK27w+fleDtD+70RJzXlWDMD9KkcwDNkfAcScvL+XiJdpA7JhtpMt8tqzrP&#10;dgCjJD8Tdqxq8LqZ4P3AkXgdedeGJV8GiYJUVFh8mua4Gz4WvriYlEcC+9ce3JPiHNJBOF+SI82e&#10;MdZcMTsYVSnzc5jjbMMZDAP6ZTq/xSJtkmzTeDsMbNKR+IEkr0cUlJ7n98x4ejw+beOOTf67kSYK&#10;KcUu2TY3cEjXMZjmwbW24JF36aTqREcCmfaH+OEbL4/u2rR03FFitIK0y3TNfsnUWntGljbkZaRN&#10;htG2HBvMMfAXRMEoVggAjiT7kYDyb4utx2FmRGOp2XjpHNUxwLGbNkUTcOFtW97mLfvWpuRdPLc9&#10;tg84zPRh8bvG7371gG2rIH7ZrLrYCEZeF0v5cqabLknqtJXb4hEM0oZHDDJOFIRO481Yfs8+MAWF&#10;0FNHgs11CBe5Hp5fIa45EudNGmrL+7po0bRoOAc6m9GO43Q8R+LtyHU5XbMdWZs6uA/tM4xNR7o7&#10;Hgn7wAsQGC2BO91xzfbV9CuIfq1lRFQQRDmMpMgmx2wjzs9hEOZ8HOcw2EMVCJt0BI3jB7eYieHL&#10;AJw/aT3Yt89rjM1wAjAq8omT10T5Llo0PZp5jY8LS7n9HeLGAiT16yXB2+N8PIwEzQC2ySXRry9x&#10;H6B3HsM5KPxfgckqKoB0joT3/GUahwE6Vu86dEVUuenAuty3hvis6aNT8gCkz5o22gyqKo914biO&#10;BKoqy+yAu8F0HDeGLzLy9r/zxPXRwDYN5Fs0IbWTVs4LAHibCMOR0E2DMB4B4KyEM9J4OiMdWdNi&#10;bWH+EUS/kywQ1otEZJcvB7LdDbtxvv2VFQtOP3vc2iWnjlxp0zjuriNB+kevP2LDt+5fZ+PYH78O&#10;BLAPwPnxPAzdPAg/9cBnY9vi45Wg7SVHbkrcdRCXNhnG3R06sPHY4XZRhuE8Aa1Ev1E9wS8v/o+1&#10;BHqRO2gpHBWAfLLtprlxhAFX2q/ffDSyHdyzJrJLKsqDWUq0NOaH3z4Ui5eXldg3PNiRYKuqLLdn&#10;I8QR5v2620ZcHj/AVH9JA/gA1pFjtni7Mu5OCsZ2DuM9v3C9fiPrSOFUfKXWEijq6UeYCwA9+m4h&#10;ctiNIwxkpb3+w7tiFZkreF/upY356I1HUo4HIO5O/QebjLsgXXMkvvzzk21Ox+WTJzdlGwjX6zey&#10;jhQiFfvBWjhdHOOtEZZnjzd+dHesEnPJR288av7mazdHY5k0cDnEMUkb4tKRDopGchLcRcJxXDYR&#10;d9uRMszgoSVPPIYuFbKNIvqF2JEG21inEguFw+niWAJZab2RX5x+MPYbEL5XPFrAnE38WxjMjMvd&#10;RoCfM2k3JFgfDXCK30ngzVvMVPIPSCfaiX6jEmJXEIwpVihYyr42meYOI+FlcVGRWnm9CelIGNiG&#10;sOTrSrcO7O6r6rBpjoQlRjfQ8ndEQSpWKHIpgS0pb2lJcUol9DakI2HJ9iXzJpsDuy+N5WXOvBgf&#10;1sLrShvCcKTBdPbiDmuiIBXdtcnCkXE8tT1600azftXslIY5llolME9/6Tqz99MrLVr62SLJkWSY&#10;j/MH37o1shUXFxn5Kjvy83Y4DkfiJ9vh5e1WouC0Z7KYQCF87hHFATvS4yeujiYRRR44FZZc6BpI&#10;l2h5usORAxtj2736U8vUfAw70q7FTWbi2JbIzse09bIFZueVyy0TKP3pL11r7XjksGdJZzuJu5G4&#10;Y9vtRgofhv4HUZCKCgKdtxxncNqGI3HB82wdYHBDdVQpLpxHsnXDfDVvV/jKfTvVbR8/GLxooMGO&#10;hNeMtqyba2011RXmW4/ut2Gkcd7Na+eaqzYujOJIk+XBY7YRxuRhnC6XREHqV9ytgIYk5s3mQuOC&#10;+fKpnVGhyvHKc2aNjwrchfO4aHmz5ZevPqRuE2TjSIBt7Eg37lptls2fEtkzORKXCZ+VOB2vnXPX&#10;D9FCFKRsARxe09keYGDnQn3t+3fYON4ikXYN3qaLljdb8IxK2yboqiNJpkwcHoVXLJ5uDu7tfCKP&#10;ddwywWx1bMcSZ2l+QWJoMJE7KFilFBgXFF/auGAZtmnIfBItL3j7xydUu6SnjnTP7VvVdAnycdht&#10;I7nl0hZ+NgPDkdnGXxYgClax678sMOAWtmtzwaB8zsdwp61Gpu2BdI6k5WfYkU5+Pr0jjRnZbL54&#10;bFsULystto50L92ZyTIRl/eP7xFzVcLGS6JgZSs/W0fas31FzKbB62rbcMmUzrjbZLS8DDuSlsa8&#10;99J9sTxoQ/FoCAz+5/Joqytxp/0z118YnJHweYpWSg+7ReRnVwtKtnC4wJjQ/nXcGnMhv/jM4Sic&#10;K7Afza7Bx8r866sPqvmYTI40fnSLqa4qj+KPndgRm8RLzpTCZ+1w3yybhvmlMPNbOLnEb4KkwtNQ&#10;IiowBjabmqYiegq6KBrqB6lp+WTuJ8bb3zdr6qjI1tRYkzJHEvJwOMGR3sXLDzIvljalQPVhwqUN&#10;ilVCLsnnttMhh6OsXNJhj0P2pcky4DAcKXyC/SAhFeX1HwcMFBUaF0xgHjAOw15lReQCjGScOK5V&#10;TcsH27csjoUB/TbbvuHfrP2ZOJzGkV7A7T+/1h5+ZPCkTSlQnbkmHDlIYSDn/jFvPZf5Nr0rXLvj&#10;YnPhomlqWj740V/exr/LzrEN2EnwqS/Y3bd0YZPhBEeCYvmxtNYCliwI6UgNhFpB3SXX28sG7NP9&#10;VCpeO4Jd2hhp5zCWhKstcmJVimt5CkqyINzZyP74lft2qRXUHWh7qj2fYJ9c2eBo2KbRnuwD9+VM&#10;XhKaOC1dnoLRJp7VjMJuYeDzUmoFdYdcbisb7j+6LWXGNhyDjGNkpGvjeEf4tjDihFcWikb/BdGY&#10;HslFTz6gban2fIH9uQ5ywZhgEneMPUKcnyHhNSN+UwR2ftOW44RXFoq+6W9jqVIrqquczcb2pjVz&#10;zXzxsiV+A76YzXM+YRINLNl54Ejc1wY7kOsSXlkqXYEVoUtFq7CuQtuKxe88dIV9y1bacgH24zhC&#10;FOZ5BhDm6ZERxlk5nB/JXtKd9b2y1P8RKLBrbCxVZnhro1ppXeGBY9tMS3NdFK+prjQ/ff5kLE9P&#10;KSkuiiaJl68jYSk/AI24dCQspSPxA8twMlL/3f8uaALRHARVqRXXVeTznVxtk5k8YZi5ak7n9DYY&#10;yIcefZ7BV36vDft2HSk8JijqRvKOlHutJtQK7A08Rw6K78mxo0j4lW0cP5YXjLaTtZ9CXL4giSUB&#10;RY6EpbV45VQf8oD53gYdW9rZSADyYBk2tscinuBIkGbzyqHUiswHmGBLs7ucP3Nc5Azp4DxY4odg&#10;mcaRPiQQ17pIvHKgx9JN/ZeJz123waKlgZe+e9Ts37HKVmrSJBISvLDA8xRJp9FAHn4lm4CsI2ES&#10;iXAWNvmumneks6CXMJ7nl689pFZuOmhdM7Mm+KCMRmNJiVneWGsqiwaq67tgHXYS13FcO8KuI3Ga&#10;4kgQ5/PKo9qI/z6we7VawUn8/KX7bUU+PnVsIndPHGnzaOtLMEyWZ9CVnyLFuljeFX6Llp0FYdeR&#10;eAIJhAOT17nSA4Ra0UmMHt5s1jTXq04Estke8rgfpIHNXXKY464j8TYQDkxe51r2fTit0jXw/Tas&#10;c8eEERZ2ok+2DjYzxZBYjS/cvNmuy589xSAzdgZ3yWGOa46ECccoPCcwefUG/ZGwM6ppDqCB6QF5&#10;ikCwbuV5aj4GeTavmWOX7EgIJy05zDiOtLu11r/o2Fs1iDDVg4L5r3NJETXA+Y4P+5COpLWRsATy&#10;W/+uIxEIN9mYV6/UOMK2h1yH6CrYBrb1yt8ei2yIw5HmjKmyXR1pHKmWsMfiALEjefUBzSNs5Z3X&#10;MSbmIOlYubTD1NcNsuthPkk3HXY4El4pqg2nSsYoBTjQ/vDT9OF+XRUTFUHQdoV0BEGvviBb+U/e&#10;v5srNyP3Hr7SvJlmwlPkYUcK14HM51anfHjQqx9JdYae8POXg2/DhbCiWW3xsUCK/1tg9uovUp2h&#10;p2ACMGw72IXVMbSZ/Nmo/0p1hFyAbQe7sKokvCP1Y6lOkAuw7WAXkX5GwPaUjXn1K6lOkAuw7WAX&#10;Mf02XHr1E20gUr6ynUuw/ZCphFc/EsZ928qdXVVqKmj5zJM3qk6QC7Cf96YMM43FwbMkYgnh1YfF&#10;FWkrlkFcc4Bc4e5vYnnUdwa8+og+IP5MmJcntsQqFDw7NhjGqjlArsD23f0CHA/SQv5A3ER49TJh&#10;ujvzzdFN5vVJrWpFgu+dQ0eS/Hj8ULOlPjYq8wyxjvA6B0If1X8S5tlxQ9QKc0HedN9cywXYh7bv&#10;dDw1qsnMHxR9ifIFQn4k0SuPer6ICv0nyuUrHbRe9L3afIGJ13c2Vav7z4ZTwxoM/UPYqZ7Gj/XK&#10;vR4izAPDG9RKyATW3bZpkeoAuQT70fbfVW4bGn2bFl8nx2/36qFuJ8zuphq1wLsCtsEfmMkXOFZt&#10;390F7T4cN7ZLnCa8uqidhNlEDVOtgLvLwSHBp7q++eg+1RF6yqqlHXYf2r57yldHRh/6AygfrzRa&#10;T5jlNRVqYeYK7ANjkjRn6C4zpow0o8qK1f3lGpQPfgPxCuElZF8lmllZphZcPsC+sE8Gox9/89Zj&#10;qpMk8bMXTkbrn81jZ56Mn6UwArRgZZ8DXdvc8zZQd9neOMicaKs3ZcGrQDEwNjsJzqNt81wworRY&#10;HjvGhheE8BVu8/fjh6qF0ht4eHijGVQ0MEbFwM7wkZY6db3eAI4P5RtSQ/Rbmbfb29RC8OSOt6iM&#10;UdYheNev3wgP2tQf7ckvOPuj7G0t9HH9b2++HBQKVA/gEVsjfUyXEOadyf5S1lvAzQ3Vyce2dvqI&#10;rr6g6uzfFnsy89PO9lOv1+9X5fnBoqfnUD31WmcaTagDzDy9j/uGNcCRXrU114vU0VxcpB6wp/dy&#10;rNV+N+6doAp7h9QD9fR+wi6jXjFa8/TRVn9735fBLCpUj9VBdZ592e6Oen9J6xegLm2tngPZnWsH&#10;5el7LAjGkB+2NXuWZV5L8waHp++BOg2q9uzJDC89O4O5PGePcHjv3wVVnH9h8ij1QDx9H9StreU8&#10;635CPQBP/+CxEXb+8X+3tZ0nfZlQd+7pX6CeibxM2Wy7P17y3R8FwY7BKVMa5k7vtbc+oe3U0/94&#10;g+7Gqcrz40hStLO/TkA9ME/f4p8mRTOpjLQV3hv17uS2f3TRfozn3FIevF1zZVBr/UTvtre9z2g/&#10;2pN75ldF7/8Vns5Mbvl9QOuftMLxdA0q0sJ0JEd4yQsTO0acmdS2ViswTyrixUuvJL3f3tSqFZ6n&#10;E+9IXdSvhw+oPDNh2AytMAuJd9tbd6EcwmLxyofeb29dkUvebG2tCjedM2n7yUS4qpeXl5eXl5eX&#10;l5eXl5eXl5eXVx41YMD/A27x4GGOKTE2AAAAAElFTkSuQmCCUEsDBBQABgAIAAAAIQCcCHTm5gAA&#10;AA8BAAAPAAAAZHJzL2Rvd25yZXYueG1sTI9Pb8IwDMXvk/YdIk/abaQda2GlKULszwlNGkxC3Exr&#10;2oomqZrQlm8/c9outiw/P79fuhx1I3rqXG2NgnASgCCT26I2pYKf3cfTHITzaApsrCEFV3KwzO7v&#10;UkwKO5hv6re+FGxiXIIKKu/bREqXV6TRTWxLhncn22n0PHalLDoc2Fw38jkIYqmxNvyhwpbWFeXn&#10;7UUr+BxwWE3D935zPq2vh130td+EpNTjw/i24LJagPA0+r8LuDFwfsg42NFeTOFEoyCOXhnIK5jG&#10;3Fkwi15mII6sjOYhyCyV/zm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YQKTQtAMAAJAIAAAOAAAAAAAAAAAAAAAAADoCAABkcnMvZTJvRG9jLnhtbFBLAQIt&#10;AAoAAAAAAAAAIQC+yqymrxkAAK8ZAAAUAAAAAAAAAAAAAAAAABoGAABkcnMvbWVkaWEvaW1hZ2Ux&#10;LnBuZ1BLAQItABQABgAIAAAAIQCcCHTm5gAAAA8BAAAPAAAAAAAAAAAAAAAAAPsfAABkcnMvZG93&#10;bnJldi54bWxQSwECLQAUAAYACAAAACEAqiYOvrwAAAAhAQAAGQAAAAAAAAAAAAAAAAAOIQAAZHJz&#10;L19yZWxzL2Uyb0RvYy54bWwucmVsc1BLBQYAAAAABgAGAHwBAAABIgAAAAA=&#10;">
                      <v:shape id="Grafik 4" o:spid="_x0000_s1048" type="#_x0000_t75" style="position:absolute;left:617;top:-538;width:6079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+dzwAAAOYAAAAPAAAAZHJzL2Rvd25yZXYueG1sRI9Pa8JA&#10;FMTvhX6H5RV6q5smoWp0lf5BLHiwxhZ6fGZfk2D2bdjdavz23UKhl4FhmN8w8+VgOnEi51vLCu5H&#10;CQjiyuqWawXv+9XdBIQPyBo7y6TgQh6Wi+urORbannlHpzLUIkLYF6igCaEvpPRVQwb9yPbEMfuy&#10;zmCI1tVSOzxHuOlkmiQP0mDLcaHBnp4bqo7lt1Gw+3w6bMq9e1tPj2b7sQ55ONS5Urc3w8ssyuMM&#10;RKAh/Df+EK9aQZbl2ThNU/i9FS+BXPwAAAD//wMAUEsBAi0AFAAGAAgAAAAhANvh9svuAAAAhQEA&#10;ABMAAAAAAAAAAAAAAAAAAAAAAFtDb250ZW50X1R5cGVzXS54bWxQSwECLQAUAAYACAAAACEAWvQs&#10;W78AAAAVAQAACwAAAAAAAAAAAAAAAAAfAQAAX3JlbHMvLnJlbHNQSwECLQAUAAYACAAAACEAfi/P&#10;nc8AAADmAAAADwAAAAAAAAAAAAAAAAAHAgAAZHJzL2Rvd25yZXYueG1sUEsFBgAAAAADAAMAtwAA&#10;AAMDAAAAAA==&#10;">
                        <v:imagedata r:id="rId53" o:title="" chromakey="white"/>
                      </v:shape>
                      <v:shape id="Textfeld 12" o:spid="_x0000_s1049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kazwAAAOcAAAAPAAAAZHJzL2Rvd25yZXYueG1sRI9BS8NA&#10;FITvgv9heYI3u0mttqTdFrEKHqzWqqC3Z/aZBLNvw+5rGv+9KwheBoZhvmEWq8G1qqcQG88G8lEG&#10;irj0tuHKwMvz7dkMVBRki61nMvBNEVbL46MFFtYf+In6nVQqQTgWaKAW6QqtY1mTwzjyHXHKPn1w&#10;KMmGStuAhwR3rR5n2aV22HBaqLGj65rKr93eGWjfYrj/yOS9X1cb2T7q/etN/mDM6cmwnie5moMS&#10;GuS/8Ye4s+lDPp6eTyazC/j9lTzo5Q8AAAD//wMAUEsBAi0AFAAGAAgAAAAhANvh9svuAAAAhQEA&#10;ABMAAAAAAAAAAAAAAAAAAAAAAFtDb250ZW50X1R5cGVzXS54bWxQSwECLQAUAAYACAAAACEAWvQs&#10;W78AAAAVAQAACwAAAAAAAAAAAAAAAAAfAQAAX3JlbHMvLnJlbHNQSwECLQAUAAYACAAAACEA1GC5&#10;G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2F44CBC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B549042" w14:textId="77777777" w:rsidTr="00E91F87">
        <w:trPr>
          <w:trHeight w:val="2001"/>
        </w:trPr>
        <w:tc>
          <w:tcPr>
            <w:tcW w:w="752" w:type="dxa"/>
          </w:tcPr>
          <w:p w14:paraId="2C257C55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351F868C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91" w:type="dxa"/>
            <w:gridSpan w:val="10"/>
          </w:tcPr>
          <w:p w14:paraId="15796F25" w14:textId="77777777" w:rsidR="003C1F98" w:rsidRPr="00E73313" w:rsidRDefault="003C1F98" w:rsidP="002E0FA7">
            <w:r w:rsidRPr="00E73313">
              <w:t>Jonas überlegt:</w:t>
            </w:r>
          </w:p>
          <w:p w14:paraId="6EA9A073" w14:textId="77777777" w:rsidR="003C1F98" w:rsidRPr="00E73313" w:rsidRDefault="00902DA5" w:rsidP="002E0FA7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2" behindDoc="0" locked="0" layoutInCell="1" allowOverlap="1" wp14:anchorId="7233B06C" wp14:editId="6C484575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7DCD4" w14:textId="314E655D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348F5FFF" w14:textId="77777777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3B06C" id="Abgerundete rechteckige Legende 3" o:spid="_x0000_s1050" type="#_x0000_t62" style="position:absolute;margin-left:64.8pt;margin-top:5.9pt;width:238.15pt;height:40.65pt;z-index:25165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/m6xQIAAPgFAAAOAAAAZHJzL2Uyb0RvYy54bWysVFFv2yAQfp+0/4B4X+2kcbJFdaooVadJ&#10;XRe1nfpMME48AceAxMl+/Q5wnHSt9jDtxQbu7rvvPo67ut4rSXbCugZ0SQcXOSVCc6gavS7p96fb&#10;Dx8pcZ7piknQoqQH4ej17P27q9ZMxRA2ICthCYJoN21NSTfem2mWOb4RirkLMEKjsQarmMetXWeV&#10;ZS2iK5kN83yctWArY4EL5/D0JhnpLOLXteD+W1074YksKXLz8WvjdxW+2eyKTdeWmU3DOxrsH1go&#10;1mhM2kPdMM/I1javoFTDLTio/QUHlUFdN1zEGrCaQf5HNY8bZkSsBcVxppfJ/T9Yfr97NEuLMrTG&#10;TR0uQxX72qrwR35kH8U69GKJvSccDy/z4ajIC0o42orBeFgUQc3sFG2s858FKBIWJW1FtRYPsNXV&#10;A17LgkkJWx9FY7s756N6FdFMYZuw6seAklpJvIwdk6T4NJ4Muss68xme+wxGk9Frl8sXLuPxeNKx&#10;7JIi3yPPwEDDbSNl7Aqpw4ED2VThLG5CW4qFtARJlXS1HkT+cqu+QpXOJkWex7ZC4NjFwT3KcoaE&#10;toQuYoti9UG50w3ElT9IEZJK/SBq0lSo+TCm62FTRsa50D4xcRtWiXQceLxNJAIG5BrL6rE7gJcV&#10;HrHTxXb+ITQR74PzvxFLwX1EzAza98Gq0WDfApBYVZc5+R9FStIElfx+tUdtcPRE13C0guqwtMRC&#10;euzO8NsGG/COOb9kFhsK5wBOLLRuwP6ipMXXX1L3c8usoER+0fi8LsdBPOLjZlRMhrix55bVuUVv&#10;1QKwH7BlMVtcBn8vj8vagnrGQTUPWdHENMfcJeXeHjcLn6YSjjou5vPohiPCMH+nHw0P4EG40KtP&#10;+2dmTfeqPL7HezhOCjaNbZ1EO/mGSA3zrYe66Vst6dRJiuMlNmk3CsP8Ot9Hr9PAnv0GAAD//wMA&#10;UEsDBBQABgAIAAAAIQCwIhre4QAAAA4BAAAPAAAAZHJzL2Rvd25yZXYueG1sTE/JTsMwEL0j8Q/W&#10;IHGjTgoEksapWNQDIKES+AA3nmb1OIrdtPw9wwkuo3maN2/J1yc7iBkn3zpSEC8iEEiVMy3VCr4+&#10;N1f3IHzQZPTgCBV8o4d1cX6W68y4I33gXIZasAj5TCtoQhgzKX3VoNV+4UYkvu3dZHVgONXSTPrI&#10;4naQyyhKpNUtsUOjR3xqsOrLg1XwcvP23vXd3bZ/3ZaPod93GzN3Sl1enJ5XPB5WIAKewt8H/Hbg&#10;/FBwsJ07kPFiYLxME6byEnMPJiTRbQpipyC9jkEWufxfo/gBAAD//wMAUEsBAi0AFAAGAAgAAAAh&#10;ALaDOJL+AAAA4QEAABMAAAAAAAAAAAAAAAAAAAAAAFtDb250ZW50X1R5cGVzXS54bWxQSwECLQAU&#10;AAYACAAAACEAOP0h/9YAAACUAQAACwAAAAAAAAAAAAAAAAAvAQAAX3JlbHMvLnJlbHNQSwECLQAU&#10;AAYACAAAACEAxDP5usUCAAD4BQAADgAAAAAAAAAAAAAAAAAuAgAAZHJzL2Uyb0RvYy54bWxQSwEC&#10;LQAUAAYACAAAACEAsCIa3uEAAAAOAQAADwAAAAAAAAAAAAAAAAAfBQAAZHJzL2Rvd25yZXYueG1s&#10;UEsFBgAAAAAEAAQA8wAAAC0GAAAAAA==&#10;" adj="23689,11118" filled="f" strokecolor="#bfbfbf [2412]" strokeweight="1pt">
                      <v:textbox inset="1mm,,1mm">
                        <w:txbxContent>
                          <w:p w14:paraId="1D67DCD4" w14:textId="314E655D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348F5FFF" w14:textId="77777777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7D5CF3" w14:textId="77777777" w:rsidR="003C1F98" w:rsidRPr="00E73313" w:rsidRDefault="003C1F98" w:rsidP="002E0FA7"/>
          <w:p w14:paraId="7063DC2C" w14:textId="77777777" w:rsidR="003C1F98" w:rsidRPr="00E73313" w:rsidRDefault="003C1F98" w:rsidP="002E0FA7"/>
          <w:p w14:paraId="4202749A" w14:textId="77777777" w:rsidR="003C1F98" w:rsidRPr="00E73313" w:rsidRDefault="003C1F98" w:rsidP="002E0FA7"/>
          <w:p w14:paraId="7340121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14102195" w14:textId="1A0CAAA8" w:rsidR="00902DA5" w:rsidRDefault="00902DA5" w:rsidP="00902DA5">
            <w:pPr>
              <w:pStyle w:val="Listenabsatz"/>
            </w:pPr>
            <w:r>
              <w:t xml:space="preserve">Wie würde Emily es </w:t>
            </w:r>
            <w:r w:rsidR="00D86AD2">
              <w:t>beschreiben?</w:t>
            </w:r>
            <w:r>
              <w:t xml:space="preserve"> Und wie Jonas?</w:t>
            </w:r>
          </w:p>
          <w:p w14:paraId="7C029D2C" w14:textId="77777777" w:rsidR="0067733B" w:rsidRPr="00E73313" w:rsidRDefault="0067733B" w:rsidP="0067733B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3C1F98" w:rsidRPr="00E73313" w14:paraId="4C397D9A" w14:textId="77777777" w:rsidTr="00E91F87">
        <w:tc>
          <w:tcPr>
            <w:tcW w:w="752" w:type="dxa"/>
          </w:tcPr>
          <w:p w14:paraId="462EDD69" w14:textId="77777777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33" w:type="dxa"/>
            <w:gridSpan w:val="12"/>
          </w:tcPr>
          <w:p w14:paraId="0EF0F025" w14:textId="1E45594A" w:rsidR="0000022A" w:rsidRPr="0000022A" w:rsidRDefault="00A71530" w:rsidP="0000022A">
            <w:pPr>
              <w:pStyle w:val="berschrift3"/>
            </w:pPr>
            <w:r>
              <w:t xml:space="preserve">Multiplikations-Aufgaben </w:t>
            </w:r>
            <w:r w:rsidR="003C1F98" w:rsidRPr="00843F97">
              <w:t>zu Würfelbildern finden und umgekehrt</w:t>
            </w:r>
            <w:r w:rsidR="00E91F87">
              <w:br/>
            </w:r>
            <w:r w:rsidR="00E91F87" w:rsidRPr="00E91F87">
              <w:rPr>
                <w:sz w:val="11"/>
                <w:szCs w:val="10"/>
              </w:rPr>
              <w:t xml:space="preserve">  </w:t>
            </w:r>
          </w:p>
        </w:tc>
      </w:tr>
      <w:tr w:rsidR="003C1F98" w:rsidRPr="00E73313" w14:paraId="1901723A" w14:textId="77777777" w:rsidTr="00E91F87">
        <w:trPr>
          <w:trHeight w:val="354"/>
        </w:trPr>
        <w:tc>
          <w:tcPr>
            <w:tcW w:w="752" w:type="dxa"/>
          </w:tcPr>
          <w:p w14:paraId="549465B2" w14:textId="4EC7292E" w:rsidR="003C1F98" w:rsidRPr="00E73313" w:rsidRDefault="000D673C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7" behindDoc="0" locked="0" layoutInCell="1" allowOverlap="1" wp14:anchorId="6C342912" wp14:editId="636B2149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5C0E34F4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226" w:type="dxa"/>
            <w:gridSpan w:val="11"/>
          </w:tcPr>
          <w:p w14:paraId="281265EF" w14:textId="53F31822" w:rsidR="003C1F98" w:rsidRDefault="003C1F98" w:rsidP="002E0FA7">
            <w:r w:rsidRPr="00E73313">
              <w:t>Nehmt fünf Würfel und stellt euch gegenseitig Aufgaben</w:t>
            </w:r>
            <w:r w:rsidR="00D86AD2">
              <w:t>, so wie Kenan und Emily</w:t>
            </w:r>
            <w:r w:rsidRPr="00E73313">
              <w:t>.</w:t>
            </w:r>
          </w:p>
          <w:p w14:paraId="64DD4DE0" w14:textId="77777777" w:rsidR="003C1F98" w:rsidRPr="00E73313" w:rsidRDefault="003C1F98" w:rsidP="002E0FA7">
            <w:pPr>
              <w:rPr>
                <w:noProof/>
              </w:rPr>
            </w:pPr>
          </w:p>
        </w:tc>
      </w:tr>
      <w:tr w:rsidR="003C1F98" w:rsidRPr="00E73313" w14:paraId="58A841D8" w14:textId="77777777" w:rsidTr="00E91F87">
        <w:trPr>
          <w:trHeight w:val="1873"/>
        </w:trPr>
        <w:tc>
          <w:tcPr>
            <w:tcW w:w="752" w:type="dxa"/>
          </w:tcPr>
          <w:p w14:paraId="6787EB77" w14:textId="77777777" w:rsidR="003C1F98" w:rsidRPr="00E73313" w:rsidRDefault="003C1F98" w:rsidP="002E0FA7"/>
        </w:tc>
        <w:tc>
          <w:tcPr>
            <w:tcW w:w="307" w:type="dxa"/>
          </w:tcPr>
          <w:p w14:paraId="6461309C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217" w:type="dxa"/>
            <w:gridSpan w:val="7"/>
          </w:tcPr>
          <w:p w14:paraId="7F92BE97" w14:textId="03AA56A9" w:rsidR="003C1F98" w:rsidRDefault="00D86AD2" w:rsidP="002E0FA7">
            <w:pPr>
              <w:pStyle w:val="Text"/>
            </w:pPr>
            <w:r>
              <w:t>Tara</w:t>
            </w:r>
            <w:r w:rsidR="003C1F98" w:rsidRPr="00E73313">
              <w:t xml:space="preserve"> legt mehrere Würfel</w:t>
            </w:r>
            <w:r w:rsidR="005525EF">
              <w:t>,</w:t>
            </w:r>
            <w:r w:rsidR="003C1F98" w:rsidRPr="00E73313">
              <w:t xml:space="preserve"> </w:t>
            </w:r>
            <w:r w:rsidR="003C1F98">
              <w:br/>
            </w:r>
            <w:r w:rsidR="005525EF">
              <w:t>die immer gleich viele Punkte zeigen</w:t>
            </w:r>
            <w:r w:rsidR="003C1F98" w:rsidRPr="00E73313">
              <w:t>.</w:t>
            </w:r>
          </w:p>
          <w:p w14:paraId="3BA6929A" w14:textId="77777777" w:rsidR="003C1F98" w:rsidRPr="00E73313" w:rsidRDefault="003C1F98" w:rsidP="002E0FA7">
            <w:pPr>
              <w:pStyle w:val="Text"/>
            </w:pPr>
          </w:p>
          <w:p w14:paraId="0052FF6E" w14:textId="4A29C683" w:rsidR="003C1F98" w:rsidRPr="00E73313" w:rsidRDefault="00381366" w:rsidP="002E0F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8" behindDoc="0" locked="0" layoutInCell="1" allowOverlap="1" wp14:anchorId="3D10A17B" wp14:editId="7B3D856E">
                      <wp:simplePos x="0" y="0"/>
                      <wp:positionH relativeFrom="column">
                        <wp:posOffset>2097070</wp:posOffset>
                      </wp:positionH>
                      <wp:positionV relativeFrom="paragraph">
                        <wp:posOffset>28575</wp:posOffset>
                      </wp:positionV>
                      <wp:extent cx="21697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471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15DB4129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0A17B" id="Abgerundete rechteckige Legende 670" o:spid="_x0000_s1051" type="#_x0000_t62" style="position:absolute;margin-left:165.1pt;margin-top:2.25pt;width:170.85pt;height:40.65pt;z-index:251650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Q12QIAACkGAAAOAAAAZHJzL2Uyb0RvYy54bWysVFFv2yAQfp+0/4B4X22njbNGdaooVadJ&#10;3Vq1nfpMMCSegPOAxMl+/Q5wnHSr9jDtxYa747vvPo67ut5pRbbCugZMRYuznBJhONSNWVX02/Pt&#10;h4+UOM9MzRQYUdG9cPR69v7dVddOxQjWoGphCYIYN+3aiq69b6dZ5vhaaObOoBUGnRKsZh63dpXV&#10;lnWIrlU2yvMy68DWrQUunEPrTXLSWcSXUnB/L6UTnqiKIjcfvzZ+l+Gbza7YdGVZu254T4P9AwvN&#10;GoNJB6gb5hnZ2OYPKN1wCw6kP+OgM5Cy4SLWgNUU+W/VPK1ZK2ItKI5rB5nc/4PlX7dP7YNFGbrW&#10;TR0uQxU7aXX4Iz+yi2LtB7HEzhOOxlFRXk4ux5Rw9I2LcjQeBzWz4+nWOv9JgCZhUdFO1CvxCBtT&#10;P+K1LJhSsPFRNLa9cz6qVxPDNLYJq78XlEit8DK2TJGyyMej/rJOYkanMcX55CJSwFs4iTl/FVOW&#10;5aSn2WdFwgeigYKB20ap2BbKBIMD1dTBFjehL8VCWYKsKrpcFbEAtdFfoE62yTjPY18hcGzjEB51&#10;OUFCX0IXsUex/CDd8Qriyu+VCEmVeRSSNHUQPaYbYFNGxrkwPjFxa1aLZA483iYSAQOyxLIG7B7g&#10;dYUH7HSzfXw4mogPh/O/EUuHhxMxMxg/HNaNAfsWgMKq+swp/iBSkiao5HfLHWqDsyf2RzAtod4/&#10;WGIhvXbX8tsGO/COOf/ALHYUDgIcWf4eP1JBV1HoV5Sswf58yx7i8dWhl5IOx0VF3Y8Ns4IS9dng&#10;ezwvg9jEx83FeDLCjT31LE89ZqMXgP2DPY7s4jLEe3VYSgv6BSfbPGRFFzMcc1eUe3vYLHwaYzgb&#10;uZjPYxjOlJb5O/PU8gAehA69/bx7Ybbtn6HHB/wVDqOFTeMzSCIfY8NJA/ONB9kMrZl07a8A51Fs&#10;6n52hoF3uo9Rxwk/+wUAAP//AwBQSwMEFAAGAAgAAAAhAOFP4OzjAAAADQEAAA8AAABkcnMvZG93&#10;bnJldi54bWxMT8tOwzAQvCPxD9YicUGtk5SUkMapKhAXKkAt0LMbL0mEvY5st03/HnOCy0qjeexM&#10;tRyNZkd0vrckIJ0mwJAaq3pqBXy8P00KYD5IUlJbQgFn9LCsLy8qWSp7og0et6FlMYR8KQV0IQwl&#10;577p0Eg/tQNS5L6sMzJE6FqunDzFcKN5liRzbmRP8UMnB3zosPneHoyAXcZfPp3z67dU0y5/vnk9&#10;r1IU4vpqfFzEs1oACziGPwf8boj9oY7F9vZAyjMtYDZLsigVcJsDi/z8Lr0HthdQ5AXwuuL/V9Q/&#10;AAAA//8DAFBLAQItABQABgAIAAAAIQC2gziS/gAAAOEBAAATAAAAAAAAAAAAAAAAAAAAAABbQ29u&#10;dGVudF9UeXBlc10ueG1sUEsBAi0AFAAGAAgAAAAhADj9If/WAAAAlAEAAAsAAAAAAAAAAAAAAAAA&#10;LwEAAF9yZWxzLy5yZWxzUEsBAi0AFAAGAAgAAAAhADuRNDXZAgAAKQYAAA4AAAAAAAAAAAAAAAAA&#10;LgIAAGRycy9lMm9Eb2MueG1sUEsBAi0AFAAGAAgAAAAhAOFP4OzjAAAADQEAAA8AAAAAAAAAAAAA&#10;AAAAMwUAAGRycy9kb3ducmV2LnhtbFBLBQYAAAAABAAEAPMAAABDBgAAAAA=&#10;" adj="23987,13769" filled="f" strokecolor="#bfbfbf [2412]" strokeweight="1pt">
                      <v:textbox inset="1mm,,1mm">
                        <w:txbxContent>
                          <w:p w14:paraId="4BE471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15DB4129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5" behindDoc="0" locked="0" layoutInCell="1" allowOverlap="1" wp14:anchorId="5193906E" wp14:editId="03770528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CA85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3906E" id="Gruppieren 21" o:spid="_x0000_s1052" style="position:absolute;margin-left:6.9pt;margin-top:2.35pt;width:49.6pt;height:58.8pt;z-index:251652375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isIlAMAAH8IAAAOAAAAZHJzL2Uyb0RvYy54bWycVm1PIzcQ/l6p/8Ha&#10;78fuJhDCinBKoUEnobuocLrPjuPNWnhtd+y80F/fx95daOCu7YHEMrbH8/LMM2MuPx5azXaSvLJm&#10;lpUnRcakEXatzGaWfX1YfJhmzAdu1lxbI2fZk/TZx6tff7ncu0qObGP1WhKDEeOrvZtlTQiuynMv&#10;Gtlyf2KdNDisLbU8YEmbfE18D+utzkdFMcn3ltaOrJDeY/emO8yukv26liJ8qWsvA9OzDLGF9KX0&#10;XcVvfnXJqw1x1yjRh8HfEUXLlYHTZ1M3PHC2JfXGVKsEWW/rcCJsm9u6VkKmHJBNWbzK5pbs1qVc&#10;NtV+455hArSvcHq3WfF5d0vu3i0JSOzdBlikVczlUFMb/yJKdkiQPT1DJg+BCWxORhcXIwArcHR+&#10;el5Mxh2kogHub26J5vd/vZcPTvOjUJwSFX77/CG9yf+/eYJbYUsy6420/8tGy+lx6z6gVI4HtVJa&#10;hadEOxQlBmV2SyWW1C0A5ZKYWs+y6XR6MS3ORxkzvAXpb4nX6pElaOK1qNnd4zGvOysePTP2uuFm&#10;I+fegbXopQhkfqyelkdOV1q5hdI61inKfXpg+CuGfAehjn03VmxbaULXTiQ1MrXGN8r5jFEl25VE&#10;SvRpXaLKaOWAhBwpExLfhaYu7BgAFguyiTOeNqtrTWzH0XiL9JP0uXYN73ZT86HivSqSPbIAYw82&#10;Wn2/qXi/MzrEiFVEKZkNJINoolgDwD8AegQc/oaDhPYLwLEUHo0Sb/xsa/Rt0jkYLjvy4VbalkUB&#10;ECOCDqPdne9jGVR6JnTuU1yIJjYspqYfio7Vm7L/1GC4b7iTCCGafWFzOZ6cjcYFunvg8wO6v5Z6&#10;zcpRJGmvHocIC4ffLMZCIm/c/wFg5aQsR7CHqTEpCoy+bmoMU2V8ejGdnnVTpTydTCfJD2rzLuh4&#10;ZWzsEYTKK23YHk7HZ0XC+vkExrUBzC9BRykcVofU0mVq3ri1susnJEoWJcPg804sFOp3x31YcsLj&#10;gU08iOELPrW2cGZ7KWONpb++tx/1UTqcZmyPx2iW+T+3PE4r/cmgqPHlGgQahNUgmG17bdFmaFBE&#10;k0RcoKAHsUZTfsM7OY9ecMSNgK9ZFgbxOnRPIt5ZIefzpNQNvTtz7zAqywRWZOPD4Rsn11M2oGCf&#10;7UAbXvFj5na6EXVj59tga5Vo/YJijzconKT0ykE6ekb/uU5aL/83XP0NAAD//wMAUEsDBAoAAAAA&#10;AAAAIQBW/stWWSUAAFklAAAUAAAAZHJzL21lZGlhL2ltYWdlMS5wbmeJUE5HDQoaCgAAAA1JSERS&#10;AAAAmAAAAJgIBgAAABjCICEAAAABc1JHQgCuzhzpAAAABGdBTUEAALGPC/xhBQAAAAlwSFlzAAAh&#10;1QAAIdUBBJy0nQAAJO5JREFUeF7tnQm0HkWVx7O+7PtqQggQ9i3sIRAgkEXCIktAZBFZREVBlE0Q&#10;UARkUHEYQdxAcEN0EPG44jCC4xxQAWdGzLgMjiLIIiNHhzMqCLHn/qr73+9+9er78r0teUnqf87/&#10;1NLV1d23blfdWrp6UEZGRkZGRkZGRkZGRkZGRkZGRkZGRkZGRkZGRkZGRkZGRkZGRv9itrFwTGF0&#10;5YKPGz9cegf9zdjsnIyNADsYUYBfh1AazRTEx8uPov219Ia4t5XejA0VexspaPgQEQ5HGaUYFxhf&#10;XXpr6Jhc4X1G4t4UQoMGXW/8s5E4qOPkCa42frD01mngOCIy1l+cZfxh6U2CQm4Gjj1eehvS4X/O&#10;+FgIDRr090biipnjRwR37Iihwa14ReUKihtT+T3icMYAR7MCUzzuZ42XVAS4xJ8RQiU+YSS87WA7&#10;9ooJIzleU2HcMZVy4UfhnLIJ5H+l0ccBwlNKb8b6AhXu90OoE/ONxGN/rRrTMbQYMWyI0sY1kAiS&#10;yuXjyGu0cdzIYcU4y0e1mhFIsVJ8h3GSETxlnFV6MwYydjaqAJcQ4XCMsRg6uFFJUA5cxU0Z06Hz&#10;TWGG1emmjRtRUJvpGOSYFEr5EJY/5gRTwvFGzhtreUfH32rMWA+wyPhRI4V2IBGGecZQkCrg0cOH&#10;FB1DhwS/yHEUbIhTwmljO4JicR7HfVpcai75cVEwXUPn+POkfIPtGiOtFiWuSQ36FeNhlf/rxox1&#10;hB0rF2xrpEDAaca6wCjsCaMaaw3CFDDNHGEKGgWT3TXVlIt4lEzpoZRKcfKnqBoOZcLV9UYN71Qq&#10;rjtsyOBwbY5X8TOM3zEuM2asQ/yb8WvG3YwUzD8Zwcfj5nCk1VoK4+8YOriYOGp4fVyuqHCobSy9&#10;qGMzOu2thmPKc5RLq3Q6PtQUCsXlmM4jzLGoRkPBjq+YsRaA0FeV3hoqjDuMP1JYNYIKWH6oWkvN&#10;lI77dL6mmjS6VJq4qVQNhl9p4cQq3ishtZmUzlNpZpidh6u8XRqeC+LPnYF+BkLGNoGfrsK/NJ5u&#10;BDfS/FDw1FAqrGHmR5lQFEvTYGcRhvKTRraX0nuSLo5X2B/ziqO8uS+OK6xmmDDUNaNOgPBO48LS&#10;m9Gf+CXNX4cpDE2NhbsQAx67xsep6eE8xU2ulEF2l/zUNCkjXWngxEpRUGTFecr+4hoQpfZpdW3V&#10;avRah7vj3CfNs/lRrBjYZxn9hNDln2xNIJQtQ7xXBDjdag/S6JhcnUuBx4qo4z7O0yuBlMjH+XOJ&#10;5xoQBZN95u0urg91f1Or+5o8pqUC/9SY0QdAmDNL76AbjUHACJ7C8wWLzeTtLtlZvpajdsLlPApV&#10;QxXEefvI5wuVp9JCCt43lfE5KJ+UQ+ei8LgoW1z76nwNc/jzFDYeYMzoIyDQ40pvQCggCkd+J/hA&#10;mhQ1hSOGddpghFXT0bwykk9B+tpL6XQOxFjnethKspeURjYWfuWDUhHGTw0U21hw6ODGGgtXwxgo&#10;ndKh/MTx4nDvkQJrFiCjh/ii0Qu0ViyEj3LJn3KpvVToHaZovjdHGqXzYcWhgOoFkoeo9P6cuBZS&#10;vNLLxd7SMZ9O58WKqPgproY0auA4ow+AQMGHeIMl+MrobaDeemokRspRDhQsLizSSUnFKZWdQ9Pq&#10;46HOh5MsneKk3CgPYX+OJ0qt86WISo+rmtHXekqPnx6n0hE2slxoy4qKe8aY0SYmG88tvUF4ICiY&#10;uYHq7fkCoSD9UABuaoSdeBnl2E7e/sKVX4oj6pw4ndxYaaUwUkTIfZPOn+vDSksnYNiQzo4Cx0XS&#10;u2u9ypjRA/iFfIHURr4WEyk0GfKQOGoxxsHwKw56JdB42HBTJBUs9g3pYmXCVTNFWDXoUFMCNbs6&#10;RwojEgd1DVz5pYRQzSi1qJSIeL/iQ2lhFSfkSfI2IcFNCCEnVPlHdwwJA5D4vU3llQyOrhSMCe04&#10;rUbuIWEM8XgYgGYLO8yfN8So86BXxFbkJRAV1rWbUdfAT3oUTc0lcdFswAnGjDZwrPEmYy081le1&#10;Kgy/2C8+hiLFtZGvNYijBkPBdFxpdI6o9CnGCuPPR0GVL/S1KL3C+H5EwlL6SU6xonQvGDO6CVab&#10;ri69AQ1rq1QgDENAFSZxoppI4vHruPLA78euROWtNPIrPr4WNp+Uy58bc/q4znE5pYn91Jb41dPE&#10;BgvhSvm5X2ox9WyNGrpBVqeW3ow1AWEhPKEeVKUAVcApqscohSJtysiHUi4phQras1m8Z3w/rfJL&#10;kXR+iCM+T3kxXcQ963ruui8bAf6MNYAxr1NK76D/M/IZGILjE7Ba2PilTIqv0tVUQaNg3laRDQRV&#10;ExDnm8jUUAWkqYPKWy7HVIt56jz5db6OM9BKExkrGPmSjjC9SJ2v80SdYwS4J5fejGbwg6oTjVol&#10;AYJQZch7IXth46ewVeDjRw6tC4uu/wizacZX9ozSSmlII+VS8wRpuvw1PIlX/s3SiNheXI8eJGml&#10;YBzz53IP9GZTTbhIPi7My3iLUStJMloAgf2h9Ab/KCPfF4ZCQLBaIw9lm1FLYeyrttIwgM7DVaHo&#10;XJ9OYe9n2EArHZqRtCiOv54UyMf5Y95tRRSNfBino7bVfflhi0jRkFVGAn8yekEF8oGF91N7+R6j&#10;SBhjWzWJBlv9aP/4al0V9pmGKAjLVc/O55mKjwc+lU5h1YRxPH7dl8I6rrlRhXWMa48cVjaf1KJx&#10;jcYcq/xVh+b3xowIrMw8s/QOus5YCw1hs5wFQeOXrRK//dRaHPeFhCLxpvvmi5pP5xDWMYYpfLxq&#10;DsWtia2UimMaQFWcniOlWFJoT9+MKh1U7eUVrWIeE0vgS0aEA0KT6Of4qI1oDiVkKMXzUzqkxdUw&#10;Bf4JZnuhqPhRKj/lpOvIX6ZvVERIIaug10Ty83lCrks++Gl2UTyFYwWNSTpW4lKD6RxP10xeZgT4&#10;MyKgYAyygs2MYYwLgaJYsXEvQXs3bs7wx2kgK1Cp3RRWD5LmT1NF1GJeceNaBFKT0uzpOjGpqb7y&#10;nhOKUR3DgoKRXzPbi1kD5es7GDH9eCCUIldKJiMff0YLBKFR2BDFke2kY16ZvCs/58mvJkmrR2PG&#10;5+LWzWd1D8R7SlFkF20zZ2oxtLrmN9/72uB+6+qTgyt+8I0HN4QhxruW6KDE8sfU84g8U+d8aLlg&#10;0vwo2BbGvF6/BRAU3wKGmkWMaycpC/5U06UaCuFzPn4dUx4+TBqmZSgoDRNQ2DMmjSmuOX15nRb6&#10;XpwKnjS+U4GSScGowd792gNrRd9u02nFzlvMqNNOt+tQE6kWU2eAvH1TqwWUqZ6yY0YL8Mn/35Xe&#10;RkWYNq6jHjJg/EjxmvwVNYov+0z5+OEGwr5Hxii5Co3VEbgUtmqT3baaVbs7bja9Ie+rTlkSFAl+&#10;46rOmktUGNf7x4/uqhzkCfUxSnzf3LPvkEj5SFf1ItnxB+DPiPCk8ZrSO+hxVkxQU3hFQJDYT/gx&#10;3JtNA5FORj6KSRw2XFwLKm9/jZjUPJ7+2JVOuUTi4/D+O80tFmy7SfAPsxry3JX71Md0LyJx3I/C&#10;sj1T5BhyiuLZUO/NxowICKfeNI5mSsokqgAYC1Nzo2YF+0wkLKXBL8OY/PCrBlJ+6oXNmTa+QTnu&#10;uOw1IR5e+bpSmT51wdHF1PGjG9J5XnTcfiE9tRlh/LjvPH7/4qtXnBhcpeWYvw8YPweUHPAjF6XV&#10;eYwRVjXYR4xs7pIRIcw1GllFAWvh4peN5Y107BGaCNKoqWAaiDRSPo1n+cHRWGnF9562tC74Zvz8&#10;xceGtK0ULObXrzopGT+iVIgGjhlZ3tsFxy4qXjF5bH3/kgOUDHxT6QiYy413FNro0SAoFIo3snor&#10;A3mjaRJFCR2X7wcZJ1KB6BxPFRSGPHkRR0Hjppq6FD953lHFSDPYafImjRuVTNMOl+8+L1z3C+88&#10;tiH+bUeXTSecMKbRRlPzrpeJkX3kwzPJfjQCdhSiiVQ4w+HRUrnKDUSwo6QwUhAmrDXgygg2AlcT&#10;SJyMYrl+3IhJbhnQV1RN3uF7bxPCKtg18S1HLOhWelH30Iw+7SnLdw1xcS9RslAvFlnwTD6N4xeM&#10;GRXYUyIIBiHSk/O9Q8UzlIBfPUXsLO3dMMmErbSimhPyozDwv+HQPRoKs7+5ctH2Dff02qXzk+nE&#10;I/fZrk6rF0lh/LyA1F5q6pGBay6B3IwK2Ay1cBCi737jeqoZ5DMzxUnxlF4KSJjmkPxwN585KVmo&#10;/UnZgyctaa1Y8O3WuyRtit7oV1jHNJxiBHIzKiCQrY2vwY895ZYE1wqlaSNPjnt/PMcoaurl0hMP&#10;SBbsQCL3GTeNvnPjw14G1bFDjeyPluGAYMCX1IxB1VAIL54mEYmnidRxFMw3K3qzN5sxsWF4YCBT&#10;zyZ6JVJtKLOgjGtIv7sxI4EjjEFI8aBnbdBW8RK4SA2Hy6Cjmko/lbP17CnJgvRkbEvpPVNp1xbP&#10;PGzP+j6oseLn9qx6kd80hg2OjRkR7jIebQxLphmlR6C4hH3NBukhclzKiEvYFwK1FgW1y7yZXQZQ&#10;PZspFzzt4N2S5/SG5NuOPTZ94piQ1veCm7FSsM8ZAf6MCBLKQyiTlEUKQ81EDUUYg52Fg2pC4wIg&#10;jJF/6F5bJwvO87AF5RAFPKSN9L2lH1xlKCKVBiqNpolo6tU8puherDdWboYDAjmvckM3HJtKLpRw&#10;vdJBmk3ZI/SqGETleLsKpnxO74eaKkVdT0ylgRxTj1JTYf48EfNA31JW5MOPjAgIRjjbWAsN5fJK&#10;RQ8TlzEvBC/hJ5YMB6YKT3zXSYtDmlNf2bwm6UtqGqjd+1s8f/OQxj+/qDC1eNWj5NvRjAQwTP/V&#10;yAK5IDQGDREgbyc1lBcw22XiEvbjQOpJEU/tdfjCbcOI+8F7bpUsPEj61y3fJXmsv6j7FVNpPF+z&#10;eKeQTnLQeX4YY9zIutnVfyozHBBMgyuFYu5NA66ihEzzqZ6iBiDxy2ZBwXDPPHyvZMG1opblpI71&#10;ltyT+JkLVybTpEh6yUWLDpswI8JVRgTz7RAaNOjpMNxQ9Q6h5g5xUSrsMZpQmgYUTTYYlNIt2G5O&#10;cD92zquSBdaMr1+xe53XrCnjkml6w3132DTkzaLF1PEU6Q1zjhRMn+0lFA2waQyGfkYT3Gtk1+Tv&#10;Gmuh+hF6fUqv5hIidOIw8uNeZarQmtGf191z+4u6F55PA8fU7Np1p+J0I7Mh/OkkK1gEL6j/MepX&#10;KcEO01QRYUjT6b9v1Ci+0uJXwWw7Z2rxumXt21nKU0ylWdvUvUgGWq8fx1d8wJjhgFD4K5ofaK0V&#10;LLbDtCYKYsxj7LImyjcXrEZQwXz6wqO7FFgrKg8xlWZtk/Vn3Ism8KnNVZPJ5jS2+u/4Ro3njfsb&#10;pWDbG58wgqA4Uh6UCSJU7U1B/JmH7VVMGFP6N50+Ibjq4o8d2ZEstGbkHM9UmrXNrWZNCfeC3elt&#10;U57f1V4gb37SAvwZDUE9WrlAwutCBIvi+SmXMU6Z9MXO7dGK0TVxyvhR9TUWbj8nmaY7JJ9UfLvc&#10;ctbkkEfHsPIlk90lxarGwFhu/gHCRn24nOGAYfqs8eAQKgUVluz4SWtPCVgFQVMYN4fnHbtvnd7H&#10;r0325trYj7p/iHkAeXaNg7kaTMxoE0FgEqjColewL19+fJjjmzi2jMMfF9a6ou6xp+SZ+Bp8/hYz&#10;6wl+LwMUrZrF+KMxow182RgEiPHO5nESKi6UYcsoN4Vw0tL5xXEH7NilcAYC+QaSvSlSx7pDnhcF&#10;o0bXypFKTuyj9qLxJCN7g3UYMxJAMAgMYQXhseOMpoPoQaV2oPEF4AtkILEv7o08NBwDnYJ5shtk&#10;NvITwAbTRrYAYX3KqM2Ag3IxgEoXXTUZ8ScctHMogCGDS+F/o9oPYiCR+0rFt0M9v8hz+1pMS6eN&#10;KJeXYYYDAhps9PuzCg01l1cuNZW+MHzhDBTSA7zz3ccnj7Uiz/O+1y/r8twKy+/4ktFv/Z5RwQtp&#10;qPE2IzYF4zpJYY415fLxzE8yZIF/xPBhyQJbl+S+UvGtiO227Zxp9dSYnlfbSrkXTxht1E6RGQ53&#10;G1mTz67SQAoGasF6IUP2k4iFTcHIHUjs6T1xHtsh4PLsfv7R7Wo43JjRDSC0t1TuTRj4fgJbqwno&#10;oiN0VlMQB080m+yuy08IQxXH7rdDSJcquL7kJlObr/cXe3If1Mq8OKViDamHKaDbVXGkMaNNsNe7&#10;BDdGfgSKqz1O4aiOIWG6SNNI7m0OTeWd7zq++OKlx4VwqvD6kmu6Bsd70vngPD2vZIAbjQ0+VrkZ&#10;LfAxI0LaKoRKfyCKowluhMrXM/QkNfHr6QvipKW7FBcetyj4U4XXl/zGVSeF66S+Gmdu9MazD+sS&#10;vyb65+H5/TcJuO6FOqdyM9rEH6mZGJ2ON5fzChSHfbwjm38kC7A/+A9vXhGuO3fGxED8N7zl0GTa&#10;Vly049z6GXgu/+0BdONhgvdnrAFdlMbbX4rD3sL2YqSfMG85wxYcr4YvfmcUkgXZX7zelApqj9bu&#10;kvvVc7JUSX6xyfxsRpsIAmUpNH5Ic6iFhFDGvcL4+fEoiqVar1LKp41gOnttpQpzoHGzmWXNF1P2&#10;ZxT/MyPA/8rSm7EmBOFhc/B/xXI+cljDkmkE7ffEIpwQPmQ7SeHqk7uxsnVd0e4zPAtfScUreaFf&#10;WOm4nfG9xow2gMBmGu+hNtLKTYiwaR5waSLZaVrxfmsBGcTG3xg9koU6UMj9QZ7H94ph6h9HFdnu&#10;PaNNvMOI0MDjKBg1GD1HBOt7jlI0/LgolWwwHa/S+t2WZ7OgMFW47XL+vJlht+jUsd6QZdE0g9q8&#10;RSt2/TP6cMSMNuGFtacxCDAWtK/VFIer3Xdw4w9VK4I5U7qxgW9MO794/SbTg0tvL5VG5Dg1ETtL&#10;p46LbOHJy8P9+g4NK0lUk3FM3yZoDrai9sXPaAMIzCMY+wgXMk3CKgJsEy3j8TUZxO87CMbvGAF+&#10;YdOpE3qmZGwCPHn4sOIjO2xRnDJ7Wn0datADdym/AxA5joKsaT0Yaf32TLj6Ywg2V1iLbzUb34Wi&#10;gP55jd8zZrSJAysX3G8MwhTVk9TOyhK0/CidmsloIBbgvr70BsydNmFMssBbkRmCDrP9UDDP67fb&#10;vDhp1tQu8ShYs23Mod1HF+q5UDJeID//yE8ldNwIvD+jmwhK5ufgpDy42huMt9o3ibzt8le82ci/&#10;rPH/l1HokZLZeV0UKcX9J40r3nTYnsk8ILUoeVFL+ftlGIbn0QwG5Jn8jEYVzyIB3IxeQgINwoVS&#10;LiaBUbgR5spGURp/XkXA1MohpTfgEDZ6SylAK9p5SaUSOX7GIa13syYNNRxNuu+kiIzYa98N/zyy&#10;QV0tnfdk7QX+Qz1CtipCsbRlN28+o/kIP/5ekLR+iXHFFIpbzj8q7CaYUoJW5NxlUyZ0IfGp9J6T&#10;x5Wfx9Fz1BifBpChb+L1W2mUULLQila9aMZdjRk9QFAkJ8haqRSWcqlwFB/ZYTtVboxDdt9qVnFr&#10;D5XstUt36cJUuph23UDuF8XxnRk9Ay7NopZFa5BVxxU2/mPlZnQTDxsR3I9kd/mayttmhOX3cX7b&#10;gYoxttYuOrdYD7EnStZd6vM6qMFiyIuDPakXQ8/BeCDGfQsFA1+p3IxuAOHpz2G1YEUVAKQ5lMKp&#10;yaGgnIKBZs1IXfg9bS7b5bhRHcWhC7aunwFyz9RiPo6ai15zVAvXy5XwY4tFL1BGN+GFFoSIISzb&#10;SnN1MNrKKPS6tN2m43JjCg1KwIeu22wytSGur8i19Mc24/PV7tCBPAeuH0hFwaRk2F/UcNAPNkfj&#10;fuyug4tJkNECCIm/htXCowB4Y+PBVewzbedEvJpRCoYxsyrdrZULY3RRhH22n1OcdcSCLvE95duO&#10;XhiujR+34uO4GjRWbSQl0rAEflyezZM4R2TFsM59lT8PwLaA/+hDqAWr38xQQ8UCx+XtpsmJFAw2&#10;wyvZSz9WimW7lb/cY7fn+Fi7PO+Ycn8MRvkVp41MjOca2V0ohPUM2Fb4VVPjR9lwPaMFmSB8hVV6&#10;M1oh9a/DIEjfNOiNZyUFtUBsx0Rk6Q6bDaeQVDBRW0Fd+OpFbfH8Sqkg/5WM88PI/9xFxygNCDsK&#10;xTYVU0SM83ml0mR4ggIvZ0Y3gXEuIdaj9hQIrpoY6AuDMM0lx2E1fvZ5YwpdFCHmoh02bYv7JZTK&#10;M1IwfccYajLdN/albDHiVKv5Z5PrfuWnedeMbgLhafQ9KWSaC/wYvEwKh9HxqlnhOHRDHKkfRiWV&#10;oT94kJsU14/iK66ih8jqXMVpNQX0A7GEcTU/65jRA3jBha66ek6xIuHykwb5+SO/jOVqUeJTxkuM&#10;MZLK0F9k1x2u6cfEuInKDS8Jrp6LpnKc1WK+Z6zvQyseVLmzjRm9gD7IDYqjnab9T99F4hi+4M3X&#10;ORVjsIVnsfMWM5LK0B/kenJjcs+yNTVEwfP42sz7EzzcmNFDsJy6ViJqMwqBHpcfP+Jtl5FcxQHc&#10;pZUr7D1hwoTiwQcfLObNWnt/w91rm9m6r2LevHnFz3/+82L77ctfL+vZmKdUT1LGP0M0cWeGtEpn&#10;3NuY0UN8yBgE6b8sUoF4v7r1Sh/xAiMGcbHrrrsWAuGUMvQnuaauDUaOLO8ZhdEcJWGIwmlMzLMj&#10;fEM6PGwIU8Vl9BAfwgimptKaddlXskekYCJx8OSTGwsT/uY3vwlh4d577+3WHzh6y5vOPSLcxwsv&#10;vFBsvfXWxapVq8J9rFy5sr5HPxbGfKTiRZpKycA/b0W+NGLX7ow2ERSMLjtKxtutN9w3j4rjjaYA&#10;6GGiYNOnl2vpQ/ox5c8+YxCXUoa+5q3nH13MnTu3vqZ3wYgRpd0Y9xKlTFBLdvxxDSwXTy8v3nPB&#10;vGLeZp27Zhs/aMxogcuNQagIGqJAEjKujhGGWl6N/7rrrgvus88+GwoRfwyUkLnClFL0FT/7jpXF&#10;rFmzqit23sdBBx0U/C+++GKx007lX9Y8eS49S4p+1gIFi/n+y7bS8euMGU3QRcgK44rYK4pjCyT9&#10;mlkEcmMQn1KMvmJ83aFDhwYj32P58uUh3fSpXZtFUb3j+HfT8MNXb5tUMnjtu+vVHNcbMxyCYPy6&#10;qLK57DqS78Op+D/84Q/BXbZsWVWknfjBD34QfoCQUo7ekmumQPwDDzxQhYri+eefL8aOGRoUYv+9&#10;J4XjaxiaCPTP+MJjS4u/GGMFE697T+fvpI0TjBs9EITcQC9QT/W2tPOhxpPgkCFDio6Osmag15YC&#10;NtC8PlYyrtcuQtpKEfAz3DLJbMl4WZLbRjOwmTzgn3+1pLj47M2Kvz7eVelGjqxfUj6Q2WiBAEC9&#10;+zQCZSWo/NoRENcPUhJmSyiak2OOOSYU4pFHHhncZnjooYfC+bDVp2ftkDzaRUhbFfzLvy03AW4x&#10;yR3YTLFWP2k1tOVzkSnWkCG8XJ15p/iJD5RjccaNEv7BayXzpMn0tReCl/AJewVrFy+99FKdf0p5&#10;1kTO+9vf/lbl1hoY9z/69t6hsPfZo/yAROT+fVjLdcq91Loq4Nmnlz8/jZVoTUQpqzw2OvDQTBW9&#10;H7+UB2LUyzaLF+jhl3LhhxjWo0eProq1Paxevbo+P6VInux0DUnbrnIB0qug5d93z4nFn3+9pL42&#10;6+FiZSMcrX0rPnTlNsVZp84phg8fXOfZHVb5bHTQQ9fKI7+EjrJ5m0vHUbDqvz7FoUumFs/99MDg&#10;nzRpUlW87eHll19uyBuOHdURqPBzzz0X2B1w3kvWJPoCThR4oLYWkAxwYwWDnFc/58RhDfm1wyof&#10;FjJudAg1luwvP/aFsFGyxCR3XSBeiE//+IBg9PcU1GxPP/108cwzz1Qx3cOCBQvCPf31iU7je4/5&#10;44uvf3aXOnz0oeUgMfeqZ/HUc4lXX311uCf8yoNz5e8OP/GB7cjnL8aNCkF4CBYlY9dpCVnTRkx2&#10;43pbRWmOWjG9QYhqgrprn/UWXPO7X96j4V4gCvb9r+9Vh0kH5dcLNb56wcTHHnssuELwV3n0hn+y&#10;Hmh1jQ2+NvuFsTjjxM7VCLK9oPaPl4tCURjaY4w4pptiBRM/d+NOTYcu+hL77lsuq07dg4jSy6+0&#10;px8/K/hFJrqvvfbaKtei2GqrcrQenH322fV5fcXquhssfv+T+xY2PCxKQ1PoV1dAbBQplz63h3wl&#10;zZLrZgoG//TfnQZ1fygbHYzv3LF78trNyL14v6eg8GWXXdYQvuW6HRry6g2ffzRMZ7G8e4PDh+kV&#10;+Ye95JzNaxtMZB2Yt720bh8/LtQ0ks+rGdU0MPDaW+y///4hr9RA55qo+z3rtDnBH8IOinv44YdD&#10;eNq0zr3LQtoov97wW5/fjTzvMW4wuODcN26afFg71uCHbvFdWGVB70qrLajBNGjp81kTnQ1Sc+HC&#10;hcWKFStCgbbCAQeUhvndt++WzLsdcr7cffYsd6JmedGll14a/Pfff391tU5lk18fxSzcY0KXfHvK&#10;6hobBM57+xvSygXteLHZnM6mkTVTKBDDFIyHYeCr+75kyZLikksuCf5WTWS7vPdLexRfvqX8wxtc&#10;vHhxTcXBb922a/L87nCXHccV3zYFJT/CPn/1Xn3cE088UcyePbthd26IrOK8e8oqz/UeyYcTOX7C&#10;UTNrPzUVH334YQv4yCOPhELQKoXli6d0yau3vNuaDjF1vDc8cN/JQcGeXbW4jvPPJ959992BN9xw&#10;QwjTk9auiFon15fPXl13vd0n9pabrt0++WDiu87dorjs7eWGb6KMeoSqT9UA7n777Vc8+eSTxUUX&#10;XVSnhztvP7b48XfKz/vheW+am7zeuiT35cNHHzK9bvoPP/zw4p577gkuCxmJ84swkQW97eOPnFkc&#10;by9knFdveM0loef6AeN6hbPOfN0myQfyRMEsbXHxWzcP4Z23GxvC/lM2KRfLcBS+8847gyKyKnTG&#10;tI5w7u9+0ti0if5664rUYHRqfBz3xjPqOSE9ZA3JYCKoicRU0HAO5773oi3rc3yePWWV13qF5IOk&#10;yJuM+9VP71ILDfLF8xlnnFHcfPPNxaJFi4JihXwrF1tNhXPiylcUS/ebHPIhzPKY3XceXzz3s8XF&#10;I/cuLMaPLddmrSuqiVT4iIOnBQWSgmme1a8ggXw4og3sCDPYTI1PHsRRm22z5eg6357y8vPCi36F&#10;cb3ALx99wBQi8SCt6Ju4mFKq++67r/YjcFyN9NOkrDhoar2bos87Dq8L+nvQ/eLyHNRa6tDQi1bH&#10;hhpMzwmpxebvMK742md2DeE4396wusaAx+mnHjcr+QDt8CPXbBdo+RS33XZbUCZAGBsFsIqVJtSv&#10;upBLHKTwqMGUL8f9ddY1uR/Zl/r2EwWLv5lkHBCFY8SfsFc2qLzi/HvCh+/em7z+3Tigkbz57pA8&#10;aDZxRXpW55xzTh3mjcelSfEKpuENjaX5PP011iXdosB6d23Wg6nW0ouj7a2UVs2n3+92153GBTd1&#10;nZ6wynfA4uc/+94+yRvvDi2fBr8nhUHt5JXK+/2xmP4a65Lcyy/u37f2Y2P5BYdSMHba5nnY5wKl&#10;4qWRoa9OEf5995rYkH9vuPrJZc9U9zHgcNeXbp6fvOnucsVBU4LgsKf0yT0C9gsOpUwKQ4Tve5/6&#10;JvGKC8uN6FLXWhfkXn76L+WLiB8Fo0cs5ZGCif4FwtVMxvfu2jN8YXTOGc0HsnvCt5waprPONg4Y&#10;vPqYw2Ykb7anfPBb5RorBE/TgXBRMP7DKEFDGfjExeve1eTAKZOGJ6+zLviZG3YM94T/1a+aUb84&#10;UjDI8/jnxF4jTBo/lQb7WsFglfeAQfIme0PliUsthnApCNVoKgBqNpQw3iYc+jx83gOB5585t7jr&#10;1nJYhrnGYfbiaEeemN7mgn6BQG9rsNVPLmf5+oDGf/7kvt7bXTEt39oVaUrU42LaRIKXMsmVMewZ&#10;5z+QGN9zbNxDamdqLtlh2jS5Jwq2+qmlbEKzXuDQFUumJh+it+RDif0WTKw/WoX8hplaTKsLVAia&#10;oxOxYUTF3f7RnZPX6SuufnrZR6Fdqzv4kVHbUf0zEYb6nkXV2ppCi2o0NiJu2EpA9+JZHVrvkBR2&#10;X/GU48rVnzd/sHPfLVymU7wxr10D/YArxyDNjr6onl5NKfUFVz+z/Pbij4smWb69gTZLXlC5WxrD&#10;il/I83D/eq4E+cnFD42vMW5wWOWnPvqLdp3gvvHkTeomgpqJWkwKhssX06zAoAkljY5Baj3C1ABb&#10;zB3V5RqtuPqpZbeJlld/gHsEvzLW9+ypGkydAfdsGzSSBdLX3K0aSDT+GpfelHZl1jCEXFbCYgDT&#10;06wM4eeMd3DMcaDhbUbua2XlCvhXGEONhlLxXGFusmoqjXcZM/oAEig2i/yB8YI82SnUYuby81LG&#10;c/7XOJBxnvGrRv8sjxjPMK4yPjrKniuyvS6u3Iw+AgLHEEZhvm0MgtZ8nre7XBMCSbs+wj+DngP3&#10;XcZfGj9pvMaY0Yf4buUK+xhRvGB7SbHcroIfN24I4FnAlUYUCxCX/wqylqA/lAU6BXvIuCHgt8Z3&#10;GFGw8AMu4xOVO9eYsZZQd/HV8zJua9wQoOfBLhP4UT6dhIy1CIxiFQbMyMjIyMjIyMjIyMjIyMgY&#10;YBg06P8BQ1S74xWVOZgAAAAASUVORK5CYIJQSwMEFAAGAAgAAAAhAJUhInzeAAAACAEAAA8AAABk&#10;cnMvZG93bnJldi54bWxMj81Lw0AQxe+C/8Mygje7+fCLmE0pRT0VwVYQb9NkmoRmZ0N2m6T/vdOT&#10;3ubxHm9+L1/OtlMjDb51bCBeRKCIS1e1XBv42r3dPYPyAbnCzjEZOJOHZXF9lWNWuYk/adyGWkkJ&#10;+wwNNCH0mda+bMiiX7ieWLyDGywGkUOtqwEnKbedTqLoUVtsWT402NO6ofK4PVkD7xNOqzR+HTfH&#10;w/r8s3v4+N7EZMztzbx6ARVoDn9huOALOhTCtHcnrrzqRKdCHgzcP4G62HEq0/ZyJEkKusj1/wH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N1isIlAMAAH8I&#10;AAAOAAAAAAAAAAAAAAAAADoCAABkcnMvZTJvRG9jLnhtbFBLAQItAAoAAAAAAAAAIQBW/stWWSUA&#10;AFklAAAUAAAAAAAAAAAAAAAAAPoFAABkcnMvbWVkaWEvaW1hZ2UxLnBuZ1BLAQItABQABgAIAAAA&#10;IQCVISJ83gAAAAgBAAAPAAAAAAAAAAAAAAAAAIUrAABkcnMvZG93bnJldi54bWxQSwECLQAUAAYA&#10;CAAAACEAqiYOvrwAAAAhAQAAGQAAAAAAAAAAAAAAAACQLAAAZHJzL19yZWxzL2Uyb0RvYy54bWwu&#10;cmVsc1BLBQYAAAAABgAGAHwBAACDLQAAAAA=&#10;">
                      <v:shape id="Grafik 3" o:spid="_x0000_s1053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HzyQAAAOEAAAAPAAAAZHJzL2Rvd25yZXYueG1sRI9LSwNB&#10;EITvQv7D0AFvZjZB4rhmEoIgiBcxPsBbu9P70J3uZWayWf+9Iwgei6r6itrsJt+rkULshC0sFwUo&#10;4kpcx42Fl+e7CwMqJmSHvTBZ+KYIu+3sbIOlkxM/0XhIjcoQjiVaaFMaSq1j1ZLHuJCBOHu1BI8p&#10;y9BoF/CU4b7Xq6JYa48d54UWB7ptqfo6HL2FVD3K61ive3n39fBx/JS3h3Bp7fl82t+ASjSl//Bf&#10;+95ZMMZcm+JqBb+P8hvQ2x8AAAD//wMAUEsBAi0AFAAGAAgAAAAhANvh9svuAAAAhQEAABMAAAAA&#10;AAAAAAAAAAAAAAAAAFtDb250ZW50X1R5cGVzXS54bWxQSwECLQAUAAYACAAAACEAWvQsW78AAAAV&#10;AQAACwAAAAAAAAAAAAAAAAAfAQAAX3JlbHMvLnJlbHNQSwECLQAUAAYACAAAACEAKmZx88kAAADh&#10;AAAADwAAAAAAAAAAAAAAAAAHAgAAZHJzL2Rvd25yZXYueG1sUEsFBgAAAAADAAMAtwAAAP0CAAAA&#10;AA==&#10;">
                        <v:imagedata r:id="rId55" o:title="" chromakey="white"/>
                      </v:shape>
                      <v:shape id="Textfeld 12" o:spid="_x0000_s1054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/oyQAAAOMAAAAPAAAAZHJzL2Rvd25yZXYueG1sRE9LSwMx&#10;EL4L/ocwgjebtNW2rE2L+AAPvloV9DZuxt3FzWRJptv13xtB8Djfe5brwbeqp5iawBbGIwOKuAyu&#10;4crCy/PNyQJUEmSHbWCy8E0J1qvDgyUWLux5Q/1WKpVDOBVooRbpCq1TWZPHNAodceY+Q/Qo+YyV&#10;dhH3Ody3emLMTHtsODfU2NFlTeXXducttG8p3n0Yee+vqnt5etS71+vxg7XHR8PFOSihQf7Ff+5b&#10;l+dPZ2eTqZmfzuH3pwyAXv0AAAD//wMAUEsBAi0AFAAGAAgAAAAhANvh9svuAAAAhQEAABMAAAAA&#10;AAAAAAAAAAAAAAAAAFtDb250ZW50X1R5cGVzXS54bWxQSwECLQAUAAYACAAAACEAWvQsW78AAAAV&#10;AQAACwAAAAAAAAAAAAAAAAAfAQAAX3JlbHMvLnJlbHNQSwECLQAUAAYACAAAACEA/l3v6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F1CA85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50059" behindDoc="0" locked="0" layoutInCell="1" allowOverlap="1" wp14:anchorId="738C46AA" wp14:editId="15456A1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DDE81" w14:textId="77777777" w:rsidR="003C1F98" w:rsidRPr="00E73313" w:rsidRDefault="003C1F98" w:rsidP="002E0FA7"/>
          <w:p w14:paraId="13EDAF8B" w14:textId="77777777" w:rsidR="003C1F98" w:rsidRPr="00E73313" w:rsidRDefault="003C1F98" w:rsidP="002E0FA7">
            <w:r w:rsidRPr="00E73313">
              <w:rPr>
                <w:noProof/>
              </w:rPr>
              <w:drawing>
                <wp:anchor distT="0" distB="0" distL="114300" distR="114300" simplePos="0" relativeHeight="251650053" behindDoc="0" locked="0" layoutInCell="1" allowOverlap="1" wp14:anchorId="31B33160" wp14:editId="4D1A0E84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741D96" w14:textId="77777777" w:rsidR="003C1F98" w:rsidRPr="00E73313" w:rsidRDefault="003C1F98" w:rsidP="002E0FA7"/>
          <w:p w14:paraId="219FD3A1" w14:textId="77777777" w:rsidR="003C1F98" w:rsidRPr="00E73313" w:rsidRDefault="003C1F98" w:rsidP="002E0FA7"/>
        </w:tc>
        <w:tc>
          <w:tcPr>
            <w:tcW w:w="4009" w:type="dxa"/>
            <w:gridSpan w:val="4"/>
          </w:tcPr>
          <w:p w14:paraId="0B86984D" w14:textId="57841063" w:rsidR="003C1F98" w:rsidRDefault="00D86AD2" w:rsidP="002E0FA7">
            <w:pPr>
              <w:pStyle w:val="Text"/>
            </w:pPr>
            <w:r>
              <w:t xml:space="preserve">Dann beschreibt </w:t>
            </w:r>
            <w:r w:rsidR="00381366">
              <w:t xml:space="preserve">Kenan </w:t>
            </w:r>
            <w:r>
              <w:t xml:space="preserve">die Punktegruppen </w:t>
            </w:r>
            <w:r w:rsidR="00381366">
              <w:t xml:space="preserve">und </w:t>
            </w:r>
            <w:r w:rsidR="003C1F98" w:rsidRPr="00E73313">
              <w:t xml:space="preserve">nennt die passende </w:t>
            </w:r>
            <w:r w:rsidR="00825DFF">
              <w:t>Multiplikations-Aufgabe</w:t>
            </w:r>
            <w:r w:rsidR="00381366">
              <w:t>.</w:t>
            </w:r>
          </w:p>
          <w:p w14:paraId="458D84C5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6" behindDoc="0" locked="0" layoutInCell="1" allowOverlap="1" wp14:anchorId="5D9FF0FD" wp14:editId="10CC2A14">
                      <wp:simplePos x="0" y="0"/>
                      <wp:positionH relativeFrom="column">
                        <wp:posOffset>1692163</wp:posOffset>
                      </wp:positionH>
                      <wp:positionV relativeFrom="paragraph">
                        <wp:posOffset>149860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A9DB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FF0FD" id="_x0000_s1055" style="position:absolute;margin-left:133.25pt;margin-top:11.8pt;width:42.9pt;height:59.15pt;z-index:251652376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gtqlgMAAH4IAAAOAAAAZHJzL2Uyb0RvYy54bWycVm1v2zYQ/j5g/4HQ&#10;90aWYru2EKfwkjkoELTGkqGfaYqyiFAkR9Iv6a/fQ1JK6qRr1wSIciSPx7vnnrvLxYdjJ8meWye0&#10;WmTF2SgjXDFdC7VdZH/fr97NMuI8VTWVWvFF9shd9uHy998uDqbipW61rLklMKJcdTCLrPXeVHnu&#10;WMs76s604QqHjbYd9VjabV5beoD1TublaDTND9rWxmrGncPudTrMLqP9puHMf24axz2Riwy++fi1&#10;8bsJ3/zyglZbS00rWO8GfYMXHRUKjz6Zuqaekp0Vr0x1glntdOPPmO5y3TSC8RgDoilGL6K5sXpn&#10;Yizb6rA1TzAB2hc4vdks+7S/sebOrC2QOJgtsIirEMuxsV34Cy/JMUL2+AQZP3rCsDkZj2fnAJbh&#10;6P2kGM2LBClrgfurW6z984f38uHR/MQVI1iF3z5+SK/i/zlPcMvvLM96I93/stFR+7Az75AqQ73Y&#10;CCn8Y6QdkhKcUvu1YGubFoBybYmoUQb4mRRFmRFFO5D+xtJGPJBJgCZcC5rpHg1x3Wr24IjSVy1V&#10;W750BqyFkaCdn6rH5cmjGynMSkgZ8hTkPjww/AVDvoNQYt+1ZruOK5/KyXKJSLVyrTAuI7bi3YYj&#10;JPuxLpBllLJHQMYK5SPfmbTJ7eAAFiurI2ec3W6upCV7isJbxZ+oT6VpadqNxYeM96oI9sQCjN3r&#10;YPXtpsL9ZHTwEauAUjTrLfesDWIDAP8C6AFwvDccRLSfAQ6pcCiUcONXS2NazuflEPBw2Vjnb7ju&#10;SBAAMTxIGO1vXe/LoNIzIT0f/YI3oWDRNd2QdKxepf2XGsNdSw2HC8HsN2wui2I8en8+GQ98vkf1&#10;N1zWBBQHZr16aCLEH//QaAuRvGH/PwCbl9MxJgOaxnQ0Lst5ahpDUzkfz2ezSWoqxXg6m8ZnkJo3&#10;IUcrpUOJwFNaSUUOePR8MopQP53AuFRA+dnnIPnj5pgqejwEutH1I+K0GhlD33OGrQTSd0udX1OL&#10;2YFNzEP/GZ9GajymeykjrbZfv7cf9JE5nGbkgFm0yNw/OxqalfyokNMwuAbBDsJmENSuu9KoMtQn&#10;vIkiLlgvB7FBTX7BmFyGV3BEFcNbi8wP4pVPExFjlvHlMiqlnner7gw6ZRHBCmS8P36h1vSM9UjY&#10;Jz2whlb0lLhJN6Cu9HLndSMiqwOwCcUebzA4SnHIQTqZot+uo9bzvw2X/wIAAP//AwBQSwMECgAA&#10;AAAAAAAhAOhgJdxlGwAAZRsAABQAAABkcnMvbWVkaWEvaW1hZ2UxLnBuZ4lQTkcNChoKAAAADUlI&#10;RFIAAACDAAAAmAgGAAAAx4xaPgAAAAFzUkdCAK7OHOkAAAAEZ0FNQQAAsY8L/GEFAAAACXBIWXMA&#10;ACHVAAAh1QEEnLSdAAAa+klEQVR4Xu2deYwlR33Hd2dmd67dmb1ndsFee9f2+lp7fa5tbHxgg+9z&#10;jVmfwWDv2uAr9noBQWyCTYSVYBGFIyAggEgCCSHcEhL/ICSUQwo5BDlQ7gQlipKIIwGJ0Pl96vW3&#10;5/fqVfe8mXnz5s2b/kkfdXXVr6rrVf26zu5+q2qppZZaaqmlllpqqaWWWmqppZZaaqmllmb52/xY&#10;ywqWA0Y2smYg45jz1dy/lj6Vk4w/TJBNTazNdmwYDsct69Zk48OD3jDQqaVP5DIjWzu0uoBzgRFU&#10;Een/qUF6VfIR4ypjdzirpackW2d3eqqi5wItxvqRphbjyySeEK9TpVfLEsn3t61fU1TsiN3tq62i&#10;tjq/KgZXNyoW/enJRpeyaXxIlf2McbqxxViDn487NNDcEhnojhmSYQP/PeGslq5ItnFsKFQQd/lE&#10;812ejdoAEnxFejZYXK+P37SNMdYOtlR2Mi4M5Ebl+DhHl/Y3jVo6JNM53zF8oYeKgLiihMKlr0Fl&#10;CulV6cwGBrna5Yc0x9cWM5pxo5Y5yLtzvm4UlQjjwwPhzgdfAe2iVmNwoNx4XDeRDJ8vtDZ5ur9s&#10;1DKL/KpRVATTQF+Y261PB5pvjl5XYV6/W8z12nme32HUUiJhqucLLRrht8BMQnDu45ZBmlXpel1a&#10;CHS9n4jHJbBhdEZ3eGggDDB9HIHhuPHIlUYtuewyfqyRPEf6W/MLcC7iQhVboz46RVx5Pl2PjzO6&#10;pnkAqWmszglPxZOO3MxuUvkjXp4Ws5UVLQ8Yf0xBbRht3IF2HhizwVZccCkmLR76FDSDtjjMn3cT&#10;prrDrpVjMKrf5vMldx72DWNFyo+MpkEgTWfqDoN4sLfZDfC2rU/HUThxl2os4cEgyIfyNGFdCm51&#10;Q+vzrs74gfE3OecbK0K+ZrQUmmDdgHBgo8n7MVVrZ1GJwo82qcK4RGsS7aDWB2SUfpFrPrAwNmJj&#10;CtxDliZpF2GWX+G7S8ctOX0n+41sU6Jy8Kfp1129Jh9wxd2BB50yCCeu36iqqlTioEM35q8p//m0&#10;NkwtOaqFkD/GPTpL10geQHnPudvoO/kehZ5a6NmcFwCj7zgMaCEIl04ZqbhlMFD0ceiK/DW8bgx3&#10;uh/zKP9q1dQ14vYGxXnKOJmRxDMav4BmXGL0ndxlFM2nwK+sS9BdyhQwFd4JtLPZzjV05+ocw+Gc&#10;MQ7nuGUMccUziPZxPRgEN4vOdQOQBkejb1qItcZnjGxyrPkOSOHvUqZ2KZ2F4kf/6mI8NPepboLx&#10;BRtfuInrZxSgFUidezfE6yweGYDO5VaXY5i9LG/h+YCmTSRmFEMlTbGaXO6iVHiK2friGCqw6hqk&#10;R7ifCQn8yaPccfhsxjAbcVx1H6yzcG4sWwl9n34cjOUjf+8n4oIsw9/VqWuUoXjo+zjtptdORc/F&#10;GNjtjMdQcdzYIPEzllULwYrj3/Fj/Q9h0BU3qyLui2OYITDtQwcoJD8DmA3NMHzh+lkH/hw3j5en&#10;OWm/x2+jo4+bAaV04t8onRTqDuP9GaG4dBN+tsTYwsKWjdhgrLlQR6zv547jh8V9sfpE7+f9xVzW&#10;DoRPQ34+Ta+j8HaQMcRx43TaSRed2fQIn5qYKVM7/6jR03KC0fQj8oyHu0Xr9D6srEVgjIH/pNsY&#10;misakMXL1tp/EOhoNlAG+fFNuvKtZxjwo1WI9ycUNhuz6WlFVuf5uOcFoyeFdfdwp/gfgR/9qNws&#10;0cbhcRwKlCmb/FnNS434q9DKntLQoC8GA1X+yiCtVPemVkHdIe5YJ+WXop11kng8Qktr5z3XQnyQ&#10;bsBnHMw/3EG4qUzuojjc95datPELOpxXTcfKiNMoW8eYDeL6+X8M4RwZ9ccGq40577dQuIYf95C+&#10;sdnoGWnKMFCA2/I7jnk5mzSxDvHU9Oo5Qt8Uc640qhgcWF3sKcRwR8+1VRFxfmLoOvyag29h1GoA&#10;56l0GKyWzVzKiFsH3UBGT8i/e0vlB5pf0SL4MQF9t1+Vkz9HFaoPUxplbMz70XhFU9ASlbUqxPUV&#10;wYMqPpx0qwwBWDWkBSKfsTESn7EJRqHdS4XpdzHI9v4xZWEYoV9b4TFB0/0TY8mlyNTmdc2DHC2U&#10;6Bx3XMAYQbyJxY+tupvV/Pq0NTYQhKX64fG1M3FVKeTJp4V/2ba5iH+bN4a48uNzuTnGYygP4fGe&#10;hYjzh65xtrFk8oIqLTyJ5H6wMig3lhw3iRR67MfdVPYoGZDmzDbzTFPsjYHwuLC4lnS1XS7w861b&#10;FehqMIrxx+EYdvybvDGQD804fFopKFs/9qlCK7fGkkmohHjaw2CNAvELOIT7jaDUpg3nZaNqbdjQ&#10;vHOuuzlOIwWFih75iaeVUJYGLVTsF9KpqMAULEppesv4RsZIWlVdUWoqXgW6xruMrsv311lfpUz4&#10;0Trn/u5QRerc3x0+vGywuGZwptL9wCxeg0gVLN2QWizibJ4YDUctYDEL8l0S4wyuEedZpPz8dYmb&#10;mjVJx8f37lTeCffdBC1mykAFv4U4RlflqBGsnWPVEi6g4zeFOMcgcOv9Bc3VaRm2Na+0WVPZKBDc&#10;Im6KaU79YDEfVBUtAfrP3nN59pV33hv8NZDFrTgyNG9wCgON3L0fefV+qXi6UXxrSCVrGbvK8NAj&#10;P+o68ataFyHcuMnomiQzIsi8P0dfxhDH5VzTJWAjC39VCG41lyNrG4WZmvdLV26vw/mLh68OhiBj&#10;UMsQx8N4fH4UBuy0+sUnZiDo6Fpst4+PzOQ7Jr4hvFtdKAts3l/GIP14MBrjxkZdkXeqXw9LzCXN&#10;m9+b4JwjTaHcHvziUTN+6FM5uF/7qrOKilSrIqSDm4Gg0pL/Ww6+vDAEuOnCkwt9Hb2b4y0vOyWb&#10;HGtevPLGQHON3vsevSEc0bvw1GOyT7/1jqY01TJ5/EyErs63cj6u9/NjqZSOh3DjCWPR5We6882d&#10;bAUgZQwcW6ZdVnH+XItPpKuB35efv6cwhPh6EPur+4IvPdeI63nvI9eHMMXlqB1M+aFXZgxqEcgX&#10;4P5SnsfYGLxb+O6Gox+zpPTx80aF8cTPcDS3WKHcvm0suoQLcpQb1B8ax3JUZhk5M4LGzQ/Cwv0P&#10;82lwl6gf1VhCFXiz3an+B9N1kBY6amJlWMdNb8g+9dZXF3FToMcU1F8fuMbNF50SdGJjAPQhTk+0&#10;Ywz4MU6gjPw0VxtrXtejMLV4cZifTnNuLLqEPpIjcGHdzcakgRRhHNWVxN0Ebu1NYO0+jGs8e29j&#10;wPfyvTuLtQX0pKvZjM7ht95ye0sFpbjglJeGNP1jdbQupKGWCGPweQLOf+Huy1rSExMWR/mKWz0h&#10;o47D2jGGdW4wrUGwzuOpvLGo8pzBRfh41n/jzg3hu4aXol/H7TOoFTcNdHDTbPopE+dbJsZC4X7y&#10;zbcHvSp2TW/Mvvjc3S0VU8XDN54f4sYFeucVZzTp4adw6fjwGMK1acfYJY4PZbOHMn3BDcIKKm7d&#10;gAqLl7ZxG117iPZkQxeNJWQotRwtN63ElsQKHqCnwn3iwEXh/AOP3RjwBb9QSNc/6+Cv63Vofpna&#10;4f6NI7e26HjQAdIrq1z8/Myiyd8qWed0hbR6sU4Ii1rZEmP4J2PJJWTI3/2sAVQtmAjWB04/bluy&#10;oDvNGcdPFfmjuxoaHGjReeyWC4POeXte0hKWAt2qpW0qN545gQbL3hhA+QPNYFJhqfO8+1xyCZmR&#10;MZQ1iynQSxXyYvD7b7+zyFfVddFL+acgnTJjYIziX+n3aG/B+zG2iAeLuLVa6Ze2FSa38/uxsWTy&#10;zaHBmQKm/984NtiyRa3w+Pzg5c199mJz31VnheseefXFyfC5QlopY+DG0BI8N4dfvgfixRt0Kh8d&#10;5ZYxpMLkFmpxjCURPnJVZE5zat9HakURZuuzu4GWqTsBv0G/R+i5C53rt3sdDKEdY2A66tdUCMOw&#10;qp6NUAttdP1l3iZjYEtX54Jz4w3GXylMzWGqgJcT+j1VoBPrpeLJj6Nfm/EQRmWnBpDxNn6+JMBr&#10;DF2TJmPQopOeZ1BLgWIuhW7ZSP3w9edl15x3YuA1l+1N6vQK+j1lUKmamciPyowXt0A6dDvoxOGA&#10;DmFUvN8t1ZoOA/JY3+jaRlaTMfhMcMyfNOJDHpJisScu2N975mDwH14zmI0NW4EZo2uHsoduOK9F&#10;t1cgv1WzCQ36wu9yK6op0En5e3RzpcKA1sB3xYC+sc5YdPkmo+bhkmkQR5ScfMXIrj3/pJaC3Twx&#10;lj114GUt/ifs2BQM5A5rJSAOX0r4LSlj0HqBN4Z4GhmDTmoa6vHGoOc7tCAlaI3Uzag7NroiQ0a4&#10;sI5yq+kyvBwxksbwhXeUryp+4uhtSqtl9TGV1kJhDQL2n1y93kB+YmPQxhlubwwK925Pyh8/P5vw&#10;xqBjnj4bVeHzxwmeN7omTZnTOkPOo4aXzxnJgp0vnUrvkZv2F/lm8wouOOWYcL5p/WgyTrxRpXKQ&#10;X3xkMS7WB6aE8TuYLOXHM46UMcht9IQ0ZY4mkruFcyP+lG726bfdkSzY+UKaKf+5wPiEdH7nba9J&#10;hpcRGwO//VXnnhD8NroWgiN7GBiD38IGHv/zaYDKz/vBsjAGdQk+kxwJjKQtY1Ahi1GrrJQeEP7R&#10;p25Jhs3G+x5pPKxy5Pb5LUJ5Y6CyLz3juOCvfDNo9CuyKWMgzC/dV40tKroJ6Akp5r1kjH5SmQ2h&#10;zdKWMaAXU9ZUEzZfY7jOxhsYhM55NsJf87r91eMRxi/o0ZwzFZY/furrWY3VIhyjfYwDt8796qRr&#10;UQPy96Dvp6vOGHri0z9F5mUMrDPY+fcIjKTSGOIWISYVB//5GoPnl153Vcv1gDyl9IX0Yj8qij0I&#10;zSxA/musjHj+088eCHvJ5olkOj6u3DrvNWMIfyUECzWG3TaNRKeMVBz8F2oMPDcZX8uTiiMu2buz&#10;6fzB684NcVRplAluLRPLX4NDdbEvPPCqpnTghgv2FN2K4oJfgew1Y0BChmYxhp8alcZAeBkPXntu&#10;Ms6jN18QwlNh7fKApR1fz5OKU4aMIV6ax01L4Y2CLkNb6e95+NoCpcVqrHR9WuBXKfXUlNET8i0W&#10;OPix9IOLYQwfeuKmZJxeNQYqSc9ravFHlYhb72AoHm6hZfhd2zeGxSUtLKnyY3rNGMJf9pAxjjmx&#10;/PTAJacVP76MK/bt8mkEUnqiE8YA+uBHzIZ1I0n9MjAGxgns1uqtMZp6vxy9gW1+a0EVh4HszqnJ&#10;4OaaMgbcdCPLzRiQsAHDMSeWh3abpasAqnj4hvMLfv3x6sff9h4/ld39ijOTYXPh8VsbTznFpHSr&#10;UMsgmEkwJVTFaaqZigs+DDdGRWXrwVuPn5nk1+sZ4RVxZaosY00/vBOQZidmE52CjTX2Uh6/tfE8&#10;p688NulogVLx9E6GztcODRYPxMYoXY56OTl/TK4nnoOU/IURMhnOWqWpADrBYqTZCVLGUJXXAy8/&#10;Ldu3e3tw33vVvpa4HsJoFRh/6Ols+Rs9I3wquCpTbS06tcv60bXZ1W6xp5eIjQH3cz/3iqQuY4ax&#10;4aHg5q0wdLXV79Pwacnfh+dd0E+MnhFlNiUdM4bXX3NOuE4qrBd49+FriopiAHn2iTuawgkTjHu8&#10;v5ad49f9lZaF/YPxRgaqzFjCflC+ypkPNh80ekLY1v75hrNFOmYMpPWpWVYHlxryKOKwjz99W4H8&#10;Rq11YPbgN6r8XoaMxPiqgVxvFNeA/HG3/zN6XjpqDCn/XoJt8LLFshh+D6uS6h6YRWAAfjkbCDNk&#10;DAg3Hn6S3zQ4vzGc9bC8eNzUhmRhzAXm6LdefGoybLnxyTcfCO9s8kaaKlybXKp8ufWCsuGNAeGN&#10;t2Un4UmnVKHMhU6k0W3Ic5zv5197ZfDz6xDANFFfpiFc/u6P3WJjWJayYGN48sDLWgq112ErnDyn&#10;UEULjECbW+B1amOI4M3phabRTd5y56VNFaqXinQuNFbgIyGs5HKOv3Q1c+Dc6BtJFlq7EL/q4dle&#10;g/zGYwDQufdn2VlG4f3jo9E3kiy0dun19QXP1IbxsIOrilVlajdTsIrIKwdqNfTtbd+K+KPRN/Kj&#10;N72m+SNcc4X1/bfdVf5FlV5g3+7pls0lxgPxVFEPt+DWVreMxX8Tyx+NvpF/5QniVAHOBUun+ARP&#10;Cj7CdfYJO8IiTCp8MWHbO24RfIUCHy9Rl6C3oBTOkVYhNga36NRXkizEuXDW7u2hYPQtKM/dV54Z&#10;wvS0cjd50S1DVyEdHeMuIWUM+jqO0Vcy6ydy2uGzz868n8lHRP0DKnP56EYn4dqaCXh4BVFudKhs&#10;1hP0LQuefPIziJXUMhwykoU5Hw5evjfM5T9x9EAyvFuwMhovIEHYSMqfhOZNaT31pK/axVA2K8kY&#10;1hvJAl2u8OlgpoZxxaoiU+4y0FlJxoD88MWHrkkW7HLDfkuYCcSVCqpA3HwENf6Ggkd6HFeaMfz9&#10;ZWcenyzc5cSh62eehhZMIdfl3YI3hlhP8DINcbwexuCnnXQ1uHP6UsJHOlKFLF55TuNFVr/vvxC+&#10;8I67sktO3xnSTIXPBb4em+r3Sdu7eTyNCvf/Ca73Hqh06fsj/iV/afBHRl/KQSNZ0B50jtna/OrZ&#10;fDj3pB0q0OLllYVAOqooj/eXm6P/Vxv5801sfdbH68bdhPyNc4y+lc/sPW7msa8UphN4/2MzL8m2&#10;y+dsinnOiY01iR3Da7IX9iy8Vfi8tS4hvbySPHE/L3+59RKN/kEv1tFCFMaQCjf62hiQXzknekbQ&#10;Y+HZ9Vsbb0jzkg2k9DwffOKm8OY2cS7dOJG977RdAc4X+ili0tA7C/G/8RFGX68v7+PnX6LRexN6&#10;8cV/M5Pzso0quY2+NwbkJ2XPNFpYgMqcGBoMyK+MQePRndOFERw5vtFFpNKfC/pCPZUTf9MZI2D5&#10;WxUnf+/GeFgckzHIX0bgjaGkm1gxknyD6rPPNj71q4r13Da9qYmUzr07tobH6vknmTjtuUAeBJWj&#10;N8h8ZfE5Hkb+qb0J6dA6xN+G9m+jaYHKGwMDUHN/y1gxcrGRrAgg7NdOPT5Z4WUc3bXDKmfmvcb5&#10;8K7XvzJcGzf7HWoZ8APu5tSdHcP0UU87o+O/0pKn9byPi5vWBnc+tfxtY0XJfZvWjyRbCF7c3TM2&#10;kqz0FDdu25hNjs/txVnPh5+8JTyToP/DAMtfceeqm5ABsKAUN+2CD3liRPpkn9fJW4X/MpBiAQs3&#10;11CXEkJXoJS2EBjE6MBAgJlByghOXTeaDQ80FnFSabTDaTu3hvhvv/eKJn/8VIm4MYy4VdDd7PEf&#10;2OAYDxwNSZMxcNRb2CF0BUv2irNaZw58+5GwKu6/+uyWeO2gV/wvOu3YZDhhvhIxBu52+ftwT2wM&#10;qvB8LPB1Q1LMPHBzzL93seK6iFh4O+tTJ710S7JiYj729G3WtN88p+3r7ZvWB+w6BaSR0gXCqSBV&#10;lroKmnq6gbKBI32+xghxGsaEIbEJycw6g9M5icBaVq36opG99a5LA6lKmg3FJR3PRaceG0jFidEX&#10;XnwlxUc9tcQ6g8YWCqPv16ITfvk/8n3AiCVlDLU42WmoYAoYIJ58zJYWUrrAC7GQquzZ4HuRpOEr&#10;KXWUW+ejawZtFtFwe2PIdVLyfhkDXYadf7ThXYuXlgp65p7Lw/9cxcR6nUD/eEslAYtHqlR/lNv4&#10;H517f7ay83BIyT1G0M9fpH1T8K2lSZKV1C1iY9BTzBwZDzCbUIUbHzb+2r8dpTD3MswLRpn4tGpJ&#10;SLKSukVsDJ6wRW13PGsN6ITcNqQwEg/+xp1BIy0/NNDhH3xqSUiykrpFlTFopsALMeiE3DakeHbB&#10;g38juFLQGW04a4klWUndosoYBOHGNjKbS4sx5LMIv7ZQyzwkWUndoswYtPKIm6MxZkhuMwpdbWGH&#10;kFrmJCq4glQldYsyY1DephuPqf3MiOVnGExuNKnwWkrkaSMU7urhtdn4/n3ZuovPy7YffSj4deID&#10;oPOFr6yQB28IbFnn+b0iP/KdpVgeMaRXS5sSCmzqsftD5ccQtpTGAORBhqClaIO7/T9yN8cYhLAb&#10;Gs5ayoR/Zg2Fuv7S/UkjEOgstTH45xlkDKNnnFzK4GSx7/Hnxv1GLSXyL0a29fUHk5Ufg+5SGwP4&#10;h1vGz9+XzKuH34duxF8aqS5lxcl7jWz4hOOShVcGcXrBGMiHXnpJ5bMd+O0D68ZlGPADo+c/19dJ&#10;+YYRfvz0kw8mC6kK4vWKMcDme25N5nOubL7r5mzj7dcV6Rr/aAwbfScDxkeMbM2OqWzq8dclC6Qd&#10;SKNXjGFww0Qyj51g4trLs1WNZx7Fhcayl+8a2cgpJ2TTTx9O/vC5QFpLbQx8U2pgdCSZv06z9cE7&#10;s423XO2N4rPGbmPZyInG7xrZ4MbJ5I+cL9NPPlAUTKqiFpvP/2LjTarhY1+SzN9iQ3muGizWNYCy&#10;jv9ItifkWONDRjZ6+p7kj+kUk1c3nljqxLeh2oHr6J9sR884JZmnbqMyyPlP4wJjyYXnFL9mZKtH&#10;hpMZXyy4Htet+u9J/oiU8CpIowqu0+3fNhe2MHUdLLbOnzKWRP7ZyEb3npzMZDdgoYo8LATSiNn2&#10;xvuS1+tlGJyv2bGN3/Ss0TX5MyMUZCcGhp2AfFSRitOP8FvzujlqLJqcaTxpLPqYoGbhDG0PLQT1&#10;1XH5NyNY3ELWCWq6S15nbzYWLPsMduPCOkHqYjW9z9BUeG1gQf9Z9W0jWNaW192RvEjN8iGvyznJ&#10;GUaIOHLS8clEa5YnI3vCF2s+TyW3I39gZJsO3pRMrGb5Q/2Gmm5DkgnU9A+DE+swhusa1V0unxnc&#10;tCGZQE3/MHFl4z3RRpWnZZeRjFzTf6xaHR7I8e90NEmwllTEmv4jf7LqY6HmI+EDEdmGW69ORqzp&#10;T6jzUPuRmKWMJSPU9C/Ue6P6myWbfupQMkJN/0K9N6q/WZLKNf0N9W40/3f2pjtuSCrX9DdW9a3G&#10;kFKs6X+s6mtjqGlgVV8bQ00Dq/raGGoaTF53hQxiRlKKNf1PbQw1BbUx1BTUxtDnTD996HvTRw49&#10;3A4T1172sFU/zEgq0ZoZpp8+/MOpI4f/NxW21JA3yKuyMzJ19PAHQuJHH/qFMuKMLFfi35UXQadk&#10;dZx+FduOHP5OKo9VbDt66D1bjzx4e369JZZn7hvJXQ155pmB4GcUGT5y6KD8FsKmJx/Y7wuijNE3&#10;3L+jJX4ttdRSSy211FJLLbXUspiyatX/A3yzgwibe07OAAAAAElFTkSuQmCCUEsDBBQABgAIAAAA&#10;IQCk1zju4QAAAAoBAAAPAAAAZHJzL2Rvd25yZXYueG1sTI9NS8NAEIbvgv9hGcGb3XyYYGM2pRT1&#10;VARbQXqbJtMkNLsbstsk/feOJ3ubYR7eed58NetOjDS41hoF4SIAQaa0VWtqBd/796cXEM6jqbCz&#10;hhRcycGquL/LMavsZL5o3PlacIhxGSpovO8zKV3ZkEa3sD0Zvp3soNHzOtSyGnDicN3JKAhSqbE1&#10;/KHBnjYNlefdRSv4mHBax+HbuD2fNtfDPvn82Yak1OPDvH4F4Wn2/zD86bM6FOx0tBdTOdEpiNI0&#10;YZSHOAXBQJxEMYgjk8/hEmSRy9sK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54LapYDAAB+CAAADgAAAAAAAAAAAAAAAAA6AgAAZHJzL2Uyb0RvYy54bWxQ&#10;SwECLQAKAAAAAAAAACEA6GAl3GUbAABlGwAAFAAAAAAAAAAAAAAAAAD8BQAAZHJzL21lZGlhL2lt&#10;YWdlMS5wbmdQSwECLQAUAAYACAAAACEApNc47uEAAAAKAQAADwAAAAAAAAAAAAAAAACTIQAAZHJz&#10;L2Rvd25yZXYueG1sUEsBAi0AFAAGAAgAAAAhAKomDr68AAAAIQEAABkAAAAAAAAAAAAAAAAAoSIA&#10;AGRycy9fcmVscy9lMm9Eb2MueG1sLnJlbHNQSwUGAAAAAAYABgB8AQAAlCMAAAAA&#10;">
                      <v:shape id="Grafik 5" o:spid="_x0000_s1056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/ayAAAAOEAAAAPAAAAZHJzL2Rvd25yZXYueG1sRI9Ba8JA&#10;EIXvBf/DMkIvRTexGDR1lSK0FPES9eJt2B2T0OxsyK4x/fddQXBuH+/NmzerzWAb0VPna8cK0mkC&#10;glg7U3Op4HT8mixA+IBssHFMCv7Iw2Y9ellhbtyNC+oPoRQxhH2OCqoQ2lxKryuy6KeuJY7axXUW&#10;Q8SulKbDWwy3jZwlSSYt1hwvVNjStiL9e7haBfrtusuW/fl9+027JAvaF/vjXqnX8fD5ASLQEJ7m&#10;x/aPifXjzNN0BvePIoJc/wMAAP//AwBQSwECLQAUAAYACAAAACEA2+H2y+4AAACFAQAAEwAAAAAA&#10;AAAAAAAAAAAAAAAAW0NvbnRlbnRfVHlwZXNdLnhtbFBLAQItABQABgAIAAAAIQBa9CxbvwAAABUB&#10;AAALAAAAAAAAAAAAAAAAAB8BAABfcmVscy8ucmVsc1BLAQItABQABgAIAAAAIQD1C0/ayAAAAOEA&#10;AAAPAAAAAAAAAAAAAAAAAAcCAABkcnMvZG93bnJldi54bWxQSwUGAAAAAAMAAwC3AAAA/AIAAAAA&#10;">
                        <v:imagedata r:id="rId40" o:title="" chromakey="white"/>
                      </v:shape>
                      <v:shape id="Textfeld 12" o:spid="_x0000_s105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dqyQAAAOMAAAAPAAAAZHJzL2Rvd25yZXYueG1sRE9LSwMx&#10;EL4L/ocwgjebbK1W1qZFfIAHX60Kehs34+7iZrIk0+36740geJzvPYvV6Ds1UExtYAvFxIAiroJr&#10;ubbw8nxzdAYqCbLDLjBZ+KYEq+X+3gJLF3a8pmEjtcohnEq00Ij0pdapashjmoSeOHOfIXqUfMZa&#10;u4i7HO47PTXmVHtsOTc02NNlQ9XXZustdG8p3n0YeR+u6nt5etTb1+viwdrDg/HiHJTQKP/iP/et&#10;y/OnRTEz8+OTGfz+lAHQyx8AAAD//wMAUEsBAi0AFAAGAAgAAAAhANvh9svuAAAAhQEAABMAAAAA&#10;AAAAAAAAAAAAAAAAAFtDb250ZW50X1R5cGVzXS54bWxQSwECLQAUAAYACAAAACEAWvQsW78AAAAV&#10;AQAACwAAAAAAAAAAAAAAAAAfAQAAX3JlbHMvLnJlbHNQSwECLQAUAAYACAAAACEAe7JHa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5AA9DB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B640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34821111" w14:textId="77777777" w:rsidTr="00E91F87">
        <w:tc>
          <w:tcPr>
            <w:tcW w:w="752" w:type="dxa"/>
          </w:tcPr>
          <w:p w14:paraId="49F2E03F" w14:textId="77777777" w:rsidR="003C1F98" w:rsidRPr="00E73313" w:rsidRDefault="003C1F98" w:rsidP="002E0FA7"/>
        </w:tc>
        <w:tc>
          <w:tcPr>
            <w:tcW w:w="307" w:type="dxa"/>
          </w:tcPr>
          <w:p w14:paraId="0591B67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6433DBBF" w14:textId="77777777" w:rsidR="003C1F98" w:rsidRPr="00E73313" w:rsidRDefault="003C1F98" w:rsidP="002E0FA7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3033D86A" w14:textId="77777777" w:rsidTr="00E91F87">
        <w:tc>
          <w:tcPr>
            <w:tcW w:w="752" w:type="dxa"/>
          </w:tcPr>
          <w:p w14:paraId="7CD59B7A" w14:textId="77777777" w:rsidR="003C1F98" w:rsidRPr="00E73313" w:rsidRDefault="003C1F98" w:rsidP="002E0FA7"/>
        </w:tc>
        <w:tc>
          <w:tcPr>
            <w:tcW w:w="307" w:type="dxa"/>
          </w:tcPr>
          <w:p w14:paraId="29BAA38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781FACBB" w14:textId="77777777" w:rsidR="003C1F98" w:rsidRDefault="003C1F98" w:rsidP="002E0FA7"/>
          <w:p w14:paraId="169D6B8E" w14:textId="77777777" w:rsidR="0069129F" w:rsidRPr="00E73313" w:rsidRDefault="0069129F" w:rsidP="002E0FA7"/>
        </w:tc>
      </w:tr>
      <w:tr w:rsidR="003C1F98" w:rsidRPr="00E73313" w14:paraId="3A88DEA7" w14:textId="77777777" w:rsidTr="00E91F87">
        <w:trPr>
          <w:trHeight w:val="2594"/>
        </w:trPr>
        <w:tc>
          <w:tcPr>
            <w:tcW w:w="752" w:type="dxa"/>
          </w:tcPr>
          <w:p w14:paraId="50022C54" w14:textId="5ECECC71" w:rsidR="003C1F98" w:rsidRPr="00E73313" w:rsidRDefault="000D673C" w:rsidP="002E0FA7">
            <w:r>
              <w:rPr>
                <w:noProof/>
              </w:rPr>
              <w:drawing>
                <wp:anchor distT="0" distB="0" distL="114300" distR="114300" simplePos="0" relativeHeight="251652358" behindDoc="0" locked="0" layoutInCell="1" allowOverlap="1" wp14:anchorId="2F15DE7B" wp14:editId="1FE8E5DB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7E6B79D7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669" w:type="dxa"/>
            <w:gridSpan w:val="6"/>
          </w:tcPr>
          <w:p w14:paraId="2684416A" w14:textId="77777777" w:rsidR="00D86AD2" w:rsidRDefault="00D86AD2" w:rsidP="002E0FA7">
            <w:pPr>
              <w:pStyle w:val="Text"/>
            </w:pPr>
          </w:p>
          <w:p w14:paraId="1ECBE45A" w14:textId="77777777" w:rsidR="00D86AD2" w:rsidRDefault="00D86AD2" w:rsidP="002E0FA7">
            <w:pPr>
              <w:pStyle w:val="Text"/>
            </w:pPr>
          </w:p>
          <w:p w14:paraId="0CB65D04" w14:textId="77777777" w:rsidR="00D86AD2" w:rsidRDefault="00D86AD2" w:rsidP="002E0FA7">
            <w:pPr>
              <w:pStyle w:val="Text"/>
            </w:pPr>
          </w:p>
          <w:p w14:paraId="1EDCCA07" w14:textId="77777777" w:rsidR="00D86AD2" w:rsidRDefault="00D86AD2" w:rsidP="002E0FA7">
            <w:pPr>
              <w:pStyle w:val="Text"/>
            </w:pPr>
          </w:p>
          <w:p w14:paraId="7C2E1973" w14:textId="3A4D1EEF" w:rsidR="003C1F98" w:rsidRPr="00E73313" w:rsidRDefault="00D86AD2" w:rsidP="002E0FA7">
            <w:pPr>
              <w:pStyle w:val="Text"/>
            </w:pPr>
            <w:r>
              <w:t xml:space="preserve">Danach nennt Tara die passende </w:t>
            </w:r>
            <w:r w:rsidR="003C1F98" w:rsidRPr="00E73313">
              <w:br/>
            </w:r>
            <w:r w:rsidR="00825DFF">
              <w:t>Multiplikations-Aufgabe</w:t>
            </w:r>
            <w:r w:rsidR="003C1F98" w:rsidRPr="00E73313">
              <w:t>.</w:t>
            </w:r>
            <w:r w:rsidR="003C1F98">
              <w:rPr>
                <w:noProof/>
              </w:rPr>
              <w:t xml:space="preserve"> </w:t>
            </w:r>
          </w:p>
          <w:p w14:paraId="0F9343A5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4" behindDoc="0" locked="0" layoutInCell="1" allowOverlap="1" wp14:anchorId="561D606F" wp14:editId="5ED4479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809D4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D606F" id="_x0000_s1058" style="position:absolute;margin-left:.1pt;margin-top:8.35pt;width:49.6pt;height:58.8pt;z-index:251652374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0zJlgMAAIAIAAAOAAAAZHJzL2Uyb0RvYy54bWycVltP3DgUfl+p/8HK&#10;e0kyMBcihmoKO6gSakcLVZ89jjOxcGzX9lzYX7+f7QR2oN1tQSIc28fn8p3vHHPx4dBJsuPWCa3m&#10;WXlSZIQrpmuhNvPs6/3y/SwjzlNVU6kVn2eP3GUfLt/9cbE3FR/pVsuaWwIjylV7M89a702V5461&#10;vKPuRBuucNho21GPpd3ktaV7WO9kPiqKSb7XtjZWM+4cdq/TYXYZ7TcNZ/5L0zjuiZxniM3Hr43f&#10;dfjmlxe02lhqWsH6MOgbouioUHD6ZOqaekq2Vrwy1QlmtdONP2G6y3XTCMZjDsimLF5kc2P11sRc&#10;NtV+Y55gArQvcHqzWfZ5d2PNnVlZILE3G2ARVyGXQ2O78BdRkkOE7PEJMn7whGFzMjo/HwFYhqPp&#10;2bSYnCZIWQvcX91i7Z//eS8fnOZHoRjBKvz2+UN6lf//8wS3/NbyrDfS/ZKNjtqHrXmPUhnqxVpI&#10;4R8j7VCUEJTarQRb2bQAlCtLRD3PxuNpMZ4Uo2lGFO3A+htLG/FAIjbhXlBNF2lI7FazB0eUvmqp&#10;2vCFM6AtmikgmR+rx+WR17UUZimkDIUKcp8fKP6CIj+AKNHvWrNtx5VP/WS5RKpauVYYlxFb8W7N&#10;kZP9VJcoM3rZIyFjhfKR8EzaFHYIAIul1ZE0zm7WV9KSHUXnLeNP1KfStDTtxu5DyXtVJHtkAcbu&#10;dbD6dlPhfjI6xIhVQCma9ZZ71gaxAYB/AfQAOPwNBxHtZ4BDKRw6Jdz43d7o+yQ5GC4b6/wN1x0J&#10;AiBGBAmj3a3rYxlUeiYk9zEuRBM6FmPTDUXH6lXZf2sy3LXUcIQQzD7TuTyfTmfjWRn6PPH5Hu3f&#10;cFmTchRI2quHKUL84aPGXIjkDfs/AayclGXoD4yNSVFg9qWxMYyV07Pz2Wycxkp5NplNoh/U5k3Q&#10;0Urp0CMIlVZSkT2cno6LiPXTCYxLBZifgw6SP6wPsafL8ZDpWtePSNRqlAyIOMOWAvW7pc6vqMXr&#10;gU28iP4LPo3UcKZ7KSOttn//aD/oo3Q4zcger9E8c9+3NIwr+UmhqDDpB8EOwnoQ1La70mgzNCii&#10;iSIuWC8HsUFTfsNDuQhecEQVg6955gfxyqc3EQ8t44tFVEpT71bdGczKMoIV2Hh/+Eat6SnrUbDP&#10;eqANregxc5NuQF3pxdbrRkRaB2ATij3eoHCU4jMH6egd/fc6aj3/43D5DwAAAP//AwBQSwMECgAA&#10;AAAAAAAhAFb+y1ZZJQAAWSUAABQAAABkcnMvbWVkaWEvaW1hZ2UxLnBuZ4lQTkcNChoKAAAADUlI&#10;RFIAAACYAAAAmAgGAAAAGMIgIQAAAAFzUkdCAK7OHOkAAAAEZ0FNQQAAsY8L/GEFAAAACXBIWXMA&#10;ACHVAAAh1QEEnLSdAAAk7klEQVR4Xu2dCbQeRZXHs77s+2pCCBD2LewhECCQRcIiS0BkEVlERUGU&#10;TRBQBGRQcRhB3EBwQ3QQ8bjiMILjHFABZ0bMuAyOIsgiI0eHMyoIsef+qvvf73716vvyvS15Sep/&#10;zv/U0tXV3bduV91aunpQRkZGRkZGRkZGRkZGRkZGRkZGRkZGRkZGRkZGRkZGRkZGRkZG/2K2sXBM&#10;YXTlgo8bP1x6B/3N2OycjI0AOxhRgF+HUBrNFMTHy4+i/bX0hri3ld6MDRV7Gylo+BARDkcZpRgX&#10;GF9demvomFzhfUbi3hRCgwZdb/yzkTio4+QJrjZ+sPTWaeA4IjLWX5xl/GHpTYJCbgaOPV56G9Lh&#10;f874WAgNGvT3RuKKmeNHBHfsiKHBrXhF5QqKG1P5PeJwxgBHswJTPO5njZdUBLjEnxFCJT5hJLzt&#10;YDv2igkjOV5TYdwxlXLhR+Gcsgnkf6XRxwHCU0pvxvoCFe73Q6gT843EY3+tGtMxtBgxbIjSxjWQ&#10;CJLK5ePIa7Rx3MhhxTjLR7WaEUixUnyHcZIRPGWcVXozBjJ2NqoAlxDhcIyxGDq4UUlQDlzFTRnT&#10;ofNNYYbV6aaNG1FQm+kY5JgUSvkQlj/mBFPC8UbOG2t5R8ffasxYD7DI+FEjhXYgEYZ5xlCQKuDR&#10;w4cUHUOHBL/IcRRsiFPCaWM7gmJxHsd9WlxqLvlxUTBdQ+f486R8g+0aI60WJa5JDfoV42GV/+vG&#10;jHWEHSsXbGukQMBpxrrAKOwJoxprDcIUMM0cYQoaBZPdNdWUi3iUTOmhlEpx8qeoGg5lwtX1Rg3v&#10;VCquO2zI4HBtjlfxM4zfMS4zZqxD/Jvxa8bdjBTMPxnBx+PmcKTVWgrj7xg6uJg4anh9XK6ocKht&#10;LL2oYzM67a2GY8pzlEurdDo+1BQKxeWYziPMsahGQ8GOr5ixFoDQV5XeGiqMO4w/Ulg1ggpYfqha&#10;S82Ujvt0vqaaNLpUmripVA2GX2nhxCreKyG1mZTOU2lmmJ2Hq7xdGp4L4s+dgX4GQsY2gZ+uwr80&#10;nm4EN9L8UPDUUCqsYeZHmVAUS9NgZxGG8pNGtpfSe5IujlfYH/OKo7y5L44rrGaYMNQ1o06A8E7j&#10;wtKb0Z/4Jc1fhykMTY2FuxADHrvGx6np4TzFTa6UQXaX/NQ0KSNdaeDESlFQZMV5yv7iGhCl9ml1&#10;bdVq9FqHu+PcJ82z+VGsGNhnGf2E0OWfbE0glC1DvFcEON1qD9LomFydS4HHiqjjPs7TK4GUyMf5&#10;c4nnGhAFk33m7S6uD3V/U6v7mjympQL/1JjRB0CYM0vvoBuNQcAInsLzBYvN5O0u2Vm+lqN2wuU8&#10;ClVDFcR5+8jnC5Wn0kIK3jeV8Tkon5RD56LwuChbXPvqfA1z+PMUNh5gzOgjINDjSm9AKCAKR34n&#10;+ECaFDWFI4Z12mCEVdPRvDKST0H62kvpdA7EWOd62Eqyl5RGNhZ+5YNSEcZPDRTbWHDo4MYaC1fD&#10;GCid0qH8xPHicO+RAmsWIKOH+KLRC7RWLISPcsmfcqm9VOgdpmi+N0capfNhxaGA6gWSh6j0/py4&#10;FlK80svF3tIxn07nxYqo+CmuhjRq4DijD4BAwYd4gyX4yuhtoN56aiRGylEOFCwuLNJJScUplZ1D&#10;0+rjoc6Hkyyd4qTcKA9hf44nSq3zpYhKj6ua0dd6So+fHqfSETayXGjLiop7xpjRJiYbzy29QXgg&#10;KJi5gert+QKhIP1QAG5qhJ14GeXYTt7+wpVfiiPqnDid3FhppTBSRMh9k86f68NKSydg2JDOjgLH&#10;RdK7a73KmNED+IV8gdRGvhYTKTQZ8pA4ajHGwfArDnol0HjYcFMkFSz2DeliZcJVM0VYNehQUwI1&#10;uzpHCiMSB3UNXPmlhFDNKLWolIh4v+JDaWEVJ+RJ8jYhwU0IISdU+Ud3DAkDkPi9TeWVDI6uFIwJ&#10;7TitRu4hYQzxeBiAZgs7zJ83xKjzoFfEVuQlEBXWtZtR18BPehRNzSVx0WzACcaMNnCs8SZjLTzW&#10;V7UqDL/YLz6GIsW1ka81iKMGQ8F0XGl0jqj0KcYK489HQZUv9LUovcL4fkTCUvpJTrGidC8YM7oJ&#10;VpuuLr0BDWurVCAMQ0AVJnGimkji8eu48sDvx65E5a008is+vhY2n5TLnxtz+rjOcTmlif3UlvjV&#10;08QGC+FK+blfajH1bI0aukFWp5bejDUBYSE8oR5UpQBVwCmqxyiFIm3KyIdSLimFCtqzWbxnfD+t&#10;8kuRdH6IIz5PeTFdxD3reu66LxsB/ow1gDGvU0rvoP8z8hkYguMTsFrY+KVMiq/S1VRBo2DeVpEN&#10;BFUTEOebyNRQBaSpg8pbLsdUi3nqPPl1vo4z0EoTGSsY+ZKOML1Ina/zRJ1jBLgnl96MZvCDqhON&#10;WiUBglBlyHshe2Hjp7BV4ONHDq0Li67/CLNpxlf2jNJKaUgj5VLzBGm6/DU8iVf+zdKI2F5cjx4k&#10;aaVgHPPncg/0ZlNNuEg+LszLeItRK0kyWgCB/aH0Bv8oI98XhkJAsFojD2WbUUth7Ku20jCAzsNV&#10;oehcn05h72fYQCsdmpG0KI6/nhTIx/lj3m1FFI18GKejttV9+WGLSNGQVUYCfzJ6QQXygYX3U3v5&#10;HqNIGGNbNYkGW/1o//hqXRX2mYYoCMtVz87nmYqPBz6VTmHVhHE8ft2XwjquuVGFdYxrjxxWNp/U&#10;onGNxhyr/FWH5vfGjAiszDyz9A66zlgLDWGznAVB45etEr/91Foc94WEIvGm++aLmk/nENYxhil8&#10;vGoOxa2JrZSKYxpAVZyeI6VYUmhP34wqHVTt5RWtYh4TS+BLRoQDQpPo5/iojWgOJWQoxfNTOqTF&#10;1TAF/glme6Go+FEqP+Wk68hfpm9UREghq6DXRPLzeUKuSz74aXZRPIVjBY1JOlbiUoPpHE/XTF5m&#10;BPgzIqBgDLKCzYxhjAuBolixcS9BezduzvDHaSArUKndFFYPkuZPU0XUYl5x41oEUpPS7Ok6Mamp&#10;vvKeE4pRHcOCgpFfM9uLWQPl6zsYMf14IJQiV0omIx9/RgsEoVHYEMWR7aRjXpm8Kz/nya8mSatH&#10;Y8bn4tbNZ3UPxHtKUWQXbTNnajG0uuY33/va4H7r6pODK37wjQc3hCHGu5booMTyx9TziDxT53xo&#10;uWDS/CjYFsa8Xr8FEBTfAoaaRYxrJykL/lTTpRoK4XM+fh1THj5MGqZlKCgNE1DYMyaNKa45fXmd&#10;FvpenAqeNL5TgZJJwajB3v3aA2tF327TacXOW8yo006361ATqRZTZ4C8fVOrBZSpnrJjRgvwyf/f&#10;ld5GRZg2rqMeMmD8SPGa/BU1ii/7TPn44QbCvkfGKLkKjdURuBS2apPdtppVuztuNr0h76tOWRIU&#10;CX7jqs6aS1QY1/vHj+6qHOQJ9TFKfN/cs++QSPlIV/Ui2fEH4M+I8KTxmtI76HFWTFBTeEVAkNhP&#10;+DHcm00DkU5GPopJHDZcXAsqb3+NmNQ8nv7YlU65ROLj8P47zS0WbLtJ8A+zGvLclfvUx3QvInHc&#10;j8KyPVPkGHKK4tlQ783GjAgIp940jmZKyiSqABgLU3OjZgX7TCQspcEvw5j88KsGUn7qhc2ZNr5B&#10;Oe647DUhHl75ulKZPnXB0cXU8aMb0nledNx+IT21GWH8uO88fv/iq1ecGFyl5Zi/Dxg/B5Qc8CMX&#10;pdV5jBFWNdhHjGzukhEhzDUaWUUBa+Hil43ljXTsEZoI0qipYBqINFI+jWf5wdFYacX3nra0Lvhm&#10;/PzFx4a0rRQs5tevOikZP6JUiAaOGVne2wXHLipeMXlsff+SA5QMfFPpCJjLjXcU2ujRICgUijey&#10;eisDeaNpEkUJHZfvBxknUoHoHE8VFIY8eRFHQeOmmroUP3neUcVIM9hp8iaNG5VM0w6X7z4vXPcL&#10;7zy2If5tR5dNJ5wwptFGU/Oul4mRfeTDM8l+NAJ2FKKJVDjD4dFSucoNRLCjpDBSECasNeDKCDYC&#10;VxNInIxiuX7ciEluGdBXVE3e4XtvE8Iq2DXxLUcs6FZ6UffQjD7tKct3DXFxL1GyUC8WWfBMPo3j&#10;F4wZFdhTIggGIdKT871DxTOUgF89Rews7d0wyYSttKKaE/KjMPC/4dA9Ggqzv7ly0fYN9/TapfOT&#10;6cQj99muTqsXSWH8vIDUXmrqkYFrLoHcjArYDLVwEKLvfuN6qhnkMzPFSfGUXgpImOaQ/HA3nzkp&#10;Waj9SdmDJy1prVjw7da7JG2K3uhXWMc0nGIEcjMqIJCtja/Bjz3llgTXCqVpI0+Oe388xyhq6uXS&#10;Ew9IFuxAIvcZN42+c+PDXgbVsUON7I+W4YBgwJfUjEHVUAgvniYRiaeJ1HEUzDcrerM3mzGxYXhg&#10;IFPPJnolUm0os6CMa0i/uzEjgSOMQUjxoGdt0FbxErhIDYfLoKOaSj+Vs/XsKcmC9GRsS+k9U2nX&#10;Fs88bM/6Pqix4uf2rHqR3zSGDY6NGRHuMh5tDEumGaVHoLiEfc0G6SFyXMqIS9gXArUWBbXLvJld&#10;BlA9mykXPO3g3ZLn9Ibk2449Nn3imJDW94KbsVKwzxkB/owIEspDKJOURQpDzUQNRRiDnYWDakLj&#10;AiCMkX/oXlsnC87zsAXlEAU8pI30vaUfXGUoIpUGKo2miWjq1Tym6F6sN1ZuhgMCOa9yQzccm0ou&#10;lHC90kGaTdkj9KoYROV4uwqmfE7vh5oqRV1PTKWBHFOPUlNh/jwR80DfUlbkw4+MCAhGONtYCw3l&#10;8kpFDxOXMS8EL+EnlgwHpgpPfNdJi0OaU1/ZvCbpS2oaqN37Wzx/85DGP7+oMLV41aPk29GMBDBM&#10;/9XIArkgNAYNESBvJzWUFzDbZeIS9uNA6kkRT+11+MJtw4j7wXtulSw8SPrXLd8leay/qPsVU2k8&#10;X7N4p5BOctB5fhhj3Mi62dV/KjMcEEyDK4Vi7k0DrqKETPOpnqIGIPHLZkHBcM88fK9kwbWiluWk&#10;jvWW3JP4mQtXJtOkSHrJRYsOmzAjwlVGBPPtEBo06Okw3FD1DqHmDnFRKuwxmlCaBhRNNhiU0i3Y&#10;bk5wP3bOq5IF1oyvX7F7ndesKeOSaXrDfXfYNOTNosXU8RTpDXOOFEyf7SUUDbBpDIZ+RhPca2TX&#10;5O8aa6H6EXp9Sq/mEiJ04jDy415lqtCa0Z/X3XP7i7oXnk8Dx9Ts2nWn4nQjsyH86SQrWAQvqP8x&#10;6lcpwQ7TVBFhSNPpv2/UKL7S4lfBbDtnavG6Ze3bWcpTTKVZ29S9SAZarx/HV3zAmOGAUPgrmh9o&#10;rRUstsO0JgpizGPssibKNxesRlDBfPrCo7sUWCsqDzGVZm2T9Wfciybwqc1Vk8nmNLb67/hGjeeN&#10;+xulYNsbnzCCoDhSHpQJIlTtTUH8mYftVUwYU/o3nT4huOrijx3ZkSy0ZuQcz1Satc2tZk0J94Ld&#10;6W1Tnt/VXiBvftIC/BkNQT1auUDC60IEi+L5KZcxTpn0xc7t0YrRNXHK+FH1NRZuPyeZpjskn1R8&#10;u9xy1uSQR8ew8iWT3SXFqsbAWG7+AcJGfbic4YBh+qzx4BAqBRWW7PhJa08JWAVBUxg3h+cdu2+d&#10;3sevTfbm2tiPun+IeQB5do2DuRpMzGgTQWASqMKiV7AvX358mOObOLaMwx8X1rqi7rGn5Jn4Gnz+&#10;FjPrCX4vAxStmsX4ozGjDXzZGASI8c7mcRIqLpRhyyg3hXDS0vnFcQfs2KVwBgL5BpK9KVLHukOe&#10;FwWjRtfKkUpO7KP2ovEkI3uDdRgzEkAwCAxhBeGx44ymg+hBpXag8QXgC2QgsS/ujTw0HAOdgnmy&#10;G2Q28hPABtNGtgBhfcqozYCDcjGAShddNRnxJxy0cyiAIYNL4X+j2g9iIJH7SsW3Qz2/yHP7WkxL&#10;p40ol5dhhgMCGmz0+7MKDTWXVy41lb4wfOEMFNIDvPPdxyePtSLP877XL+vy3ArL7/iS0W/9nlHB&#10;C2mo8TYjNgXjOklhjjXl8vHMTzJkgX/E8GHJAluX5L5S8a2I7bbtnGn11JieV9tKuRdPGG3UTpEZ&#10;DncbWZPPrtJACgZqwXohQ/aTiIVNwcgdSOzpPXEe2yHg8ux+/tHtajjcmNENILS3VO5NGPh+Alur&#10;CeiiI3RWUxAHTzSb7K7LTwhDFcfut0NIlyq4vuQmU5uv9xd7ch/Uyrw4pWINqYcpoNtVcaQxo02w&#10;17sEN0Z+BIqrPU7hqI4hYbpI00jubQ5N5Z3vOr744qXHhXCq8PqSa7oGx3vS+eA8Pa9kgBuNDT5W&#10;uRkt8DEjQtoqhEp/IIqjCW6Eytcz9CQ18evpC+KkpbsUFx63KPhThdeX/MZVJ4XrpL4aZ270xrMP&#10;6xK/Jvrn4fn9Nwm47oU6p3Iz2sQfqZkYnY43l/MKFId9vCObfyQLsD/4D29eEa47d8bEQPw3vOXQ&#10;ZNpWXLTj3PoZeC7/7QF042GC92esAV2UxttfisPewvZipJ8wbznDFhyvhi9+ZxSSBdlfvN6UCmqP&#10;1u6S+9VzslRJfrHJ/GxGmwgCZSk0fkhzqIWEUMa9wvj58SiKpVqvUsqnjWA6e22lCnOgcbOZZc0X&#10;U/ZnFP8zI8D/ytKbsSYE4WFz8H/Fcj5yWMOSaQTt98QinBA+ZDtJ4eqTu7GydV3R7jM8C19JxSt5&#10;oV9Y6bid8b3GjDaAwGYa76E20spNiLBpHnBpItlpWvF+awEZxMbfGD2ShTpQyP1Bnsf3imHqH0cV&#10;2e49o028w4jQwOMoGDUYPUcE63uOUjT8uCiVbDAdr9L63ZZns6AwVbjtcv68mWG36NSx3pBl0TSD&#10;2rxFK3b9M/pwxIw24YW1pzEIMBa0r9UUh6vdd3DjD1UrgjlTurGBb0w7v3j9JtODS28vlUbkODUR&#10;O0unjots4cnLw/36Dg0rSVSTcUzfJmgOtqL2xc9oAwjMIxj7CBcyTcIqAmwTLePxNRnE7zsIxu8Y&#10;AX5h06kTeqZkbAI8efiw4iM7bFGcMntafR1q0AN3Kb8DEDmOgqxpPRhp/fZMuPpjCDZXWItvNRvf&#10;haKA/nmN3zNmtIkDKxfcbwzCFNWT1M7KErT8KJ2ayWggFuC+vvQGzJ02YUyywFuRGYIOs/1QMM/r&#10;t9u8OGnW1C7xKFizbcyh3UcX6rlQMl4gP//ITyV03Ai8P6ObCErm5+CkPLjaG4y32jeJvO3yV7zZ&#10;yL+s8f+XUeiRktl5XRQpxf0njSvedNieyTwgtSh5UUv5+2UYhufRDAbkmfyMRhXPIgHcjF5CAg3C&#10;hVIuJoFRuBHmykZRGn9eRcDUyiGlN+AQNnpLKUAr2nlJpRI5fsYhrXezJg01HE2676SIjNhr3w3/&#10;PLJBXS2d92TtBf5DPUK2KkKxtGU3bz6j+Qg//l6QtH6JccUUilvOPyrsJphSglbk3GVTJnQh8an0&#10;npPHlZ/H0XPUGJ8GkKFv4vVbaZRQstCKVr1oxl2NGT1AUCQnyFqpFJZyqXAUH9lhO1VujEN232pW&#10;cWsPley1S3fpwlS6mHbdQO4XxfGdGT0DLs2ilkVrkFXHFTb+Y+VmdBMPGxHcj2R3+ZrK22aE5fdx&#10;ftuBijG21i46t1gPsSdK1l3q8zqowWLIi4M9qRdDz8F4IMZ9CwUDX6ncjG4A4enPYbVgRRUApDmU&#10;wqnJoaCcgoFmzUhd+D1tLtvluFEdxaELtq6fAXLP1GI+jpqLXnNUC9fLlfBji0UvUEY34YUWhIgh&#10;LNtKc3Uw2soo9Lq03abjcmMKDUrAh67bbDK1Ia6vyLX0xzbj89Xu0IE8B64fSEXBpGTYX9Rw0A82&#10;R+N+7K6Di0mQ0QIIib+G1cKjAHhj48FV7DNt50S8mlEKhjGzKt2tlQtjdFGEfbafU5x1xIIu8T3l&#10;245eGK6NH7fi47gaNFZtJCXSsAR+XJ7NkzhHZMWwzn2VPw/AtoD/6EOoBavfzFBDxQLH5e2myYkU&#10;DDbDK9lLP1aKZbuVv9xjt+f4WLs875hyfwxG+RWnjUyM5xrZXSiE9QzYVvhVU+NH2XA9owWZIHyF&#10;VXozWiH1r8MgSN806I1nJQW1QGzHRGTpDpsNp5BUMFFbQV346kVt8fxKqSD/lYzzw8j/3EXHKA0I&#10;OwrFNhVTRIzzeaXSZHiCAi9nRjeBcS4h1qP2FAiumhjoC4MwzSXHYTV+9nljCl0UIeaiHTZti/sl&#10;lMozUjB9xxhqMt039qVsMeJUq/lnk+t+5ad514xuAuFp9D0pZJoL/Bi8TAqH0fGqWeE4dEMcqR9G&#10;JZWhP3iQmxTXj+IrrqKHyOpcxWk1BfQDsYRxNT/rmNEDeMGFrrp6TrEi4fKTBvn5I7+M5WpR4lPG&#10;S4wxksrQX2TXHa7px8S4icoNLwmunoumcpzVYr5nrO9DKx5UubONGb2APsgNiqOdpv1P30XiGL7g&#10;zdc5FWOwhWex8xYzksrQH+R6cmNyz7I1NUTB8/jazPsTPNyY0UOwnLpWImozCoEelx8/4m2XkVzF&#10;AdyllSvsPWHChOLBBx8s5s1ae3/D3Wub2bqvYt68ecXPf/7zYvvty18v69mYp1RPUsY/QzRxZ4a0&#10;Smfc25jRQ3zIGATpvyxSgXi/uvVKH/ECIwZxseuuuxYC4ZQy9Ce5pq4NRo4s7xmF0RwlYYjCaUzM&#10;syN8Qzo8bAhTxWX0EB/CCKam0pp12VeyR6RgInHw5JMbCxP+5je/CWHh3nvv7dYfOHrLm849ItzH&#10;Cy+8UGy99dbFqlWrwn2sXLmyvkc/FsZ8pOJFmkrJwD9vRb40YtfujDYRFIwuO0rG26033DePiuON&#10;pgDoYaJg06eXa+lD+jHlzz5jEJdShr7mrecfXcydO7e+pnfBiBGl3Rj3EqVMUEt2/HENLBdPLy/e&#10;c8G8Yt5mnbtmGz9ozGiBy41BqAgaokASMq6OEYZaXo3/uuuuC+6zzz4bChF/DJSQucKUUvQVP/uO&#10;lcWsWbOqK3bex0EHHRT8L774YrHTTuVf1jx5Lj1Lin7WAgWL+f7LttLx64wZTdBFyArjitgrimML&#10;JP2aWQRyYxCfUoy+YnzdoUOHBiPfY/ny5SHd9Kldm0VRveP4d9Pww1dvm1QyeO2769Uc1xszHIJg&#10;/LqosrnsOpLvw6n4P/zhD8FdtmxZVaSd+MEPfhB+gJBSjt6Sa6ZA/AMPPFCFiuL5558vxo4ZGhRi&#10;/70nheNrGJoI9M/4wmNLi78YYwUTr3tP5++kjROMGz0QhNxAL1BP9ba086HGk+CQIUOKjo6yZqDX&#10;lgI20Lw+VjKu1y5C2koR8DPcMslsyXhZkttGM7CZPOCff7WkuPjszYq/Pt5V6UaOrF9SPpDZaIEA&#10;QL37NAJlJaj82hEQ1w9SEmZLKJqTY445JhTikUceGdxmeOihh8L5sNWnZ+2QPNpFSFsV/Mu/LTcB&#10;bjHJHdhMsVY/aTW05XORKdaQIbxcnXmn+IkPlGNxxo0S/sFrJfOkyfS1F4KX8Al7BWsXL730Up1/&#10;SnnWRM7729/+VuXWGhj3P/r23qGw99mj/IBE5P59WMt1yr3Uuirg2aeXPz+NlWhNRCmrPDY68NBM&#10;Fb0fv5QHYtTLNosX6OGXcuGHGNajR4+uirU9rF69uj4/pUie7HQNSduucgHSq6Dl33fPicWff72k&#10;vjbr4WJlIxytfSs+dOU2xVmnzimGDx9c59kdVvlsdNBD18ojv4SOsnmbS8dRsOq/PsWhS6YWz/30&#10;wOCfNGlSVbzt4eWXX27IG44d1RGo8HPPPRfYHXDeS9Yk+gJOFHigthaQDHBjBYOcVz/nxGEN+bXD&#10;Kh8WMm50CDWW7C8/9oWwUbLEJHddIF6IT//4gGD09xTUbE8//XTxzDPPVDHdw4IFC8I9/fWJTuN7&#10;j/nji69/dpc6fPSh5SAx96pn8dRziVdffXW4J/zKg3Pl7w4/8YHtyOcvxo0KQXgIFiVj12kJWdNG&#10;THbjeltFaY5aMb1BiGqCumuf9RZc87tf3qPhXiAK9v2v71WHSQfl1ws1vnrBxMceeyy4QvBXefSG&#10;f7IeaHWNDb42+4WxOOPEztUIsr2g9o+Xi0JRGNpjjDimm2IFEz93405Nhy76EvvuWy6rTt2DiNLL&#10;r7SnHz8r+EUmuq+99toq16LYaqtytB6cffbZ9Xl9xeq6Gyx+/5P7FjY8LEpDU+hXV0BsFCmXPreH&#10;fCXNkutmCgb/9N+dBnV/KBsdjO/csXvy2s3IvXi/p6DwZZdd1hC+5bodGvLqDZ9/NExnsbx7g8OH&#10;6RX5h73knM1rG0xkHZi3vbRuHz8u1DSSz6sZ1TQw8Npb7L///iGv1EDnmqj7Peu0OcEfwg6Ke/jh&#10;h0N42rTOvctC2ii/3vBbn9+NPO8xbjC44Nw3bpp8WDvW4Idu8V1YZUHvSqstqME0aOnzWROdDVJz&#10;4cKFxYoVK0KBtsIBB5SG+d2375bMux1yvtx99ix3omZ50aWXXhr8999/f3W1TmWTXx/FLNxjQpd8&#10;e8rqGhsEznv7G9LKBe14sdmczqaRNVMoEMMUjIdh4Kv7vmTJkuKSSy4J/lZNZLu890t7FF++pfzD&#10;G1y8eHFNxcFv3bZr8vzucJcdxxXfNgUlP8I+f/VefdwTTzxRzJ49u2F3bois4rx7yirP9R7JhxM5&#10;fsJRM2s/NRUfffhhC/jII4+EQtAqheWLp3TJq7e825oOMXW8Nzxw38lBwZ5dtbiO888n3n333YE3&#10;3HBDCNOT1q6IWifXl89eXXe93Sf2lpuu3T75YOK7zt2iuOzt5YZvoox6hKpP1QDufvvtVzz55JPF&#10;RRddVKeHO28/tvjxd8rP++F5b5qbvN66JPflw0cfMr1u+g8//PDinnvuCS4LGYnzizCRBb3t44+c&#10;WRxvL2ScV294zSWh5/oB43qFs8583SbJB/JEwSxtcfFbNw/hnbcbG8L+UzYpF8twFL7zzjuDIrIq&#10;dMa0jnDu737S2LSJ/nrritRgdGp8HPfGM+o5IT1kDclgIqiJxFTQcA7nvveiLetzfJ49ZZXXeoXk&#10;g6TIm4z71U/vUgsN8sXzGWecUdx8883FokWLgmKFfCsXW02Fc+LKVxRL95sc8iHM8pjddx5fPPez&#10;xcUj9y4sxo8t12atK6qJVPiIg6cFBZKCaZ7VryCBfDiiDewIM9hMjU8exFGbbbPl6DrfnvLy88KL&#10;foVxvcAvH33AFCLxIK3om7iYUqr77ruv9iNwXI3006SsOGhqvZuizzsOrwv6e9D94vIc1Frq0NCL&#10;VseGGkzPCanF5u8wrvjaZ3YN4Tjf3rC6xoDH6aceNyv5AO3wI9dsF2j5FLfddltQJkAYGwWwipUm&#10;1K+6kEscpPCowZQvx/111jW5H9mX+vYTBYu/mWQcEIVjxJ+wVzaovOL8e8KH796bvP7dOKCRvPnu&#10;kDxoNnFFelbnnHNOHeaNx6VJ8Qqm4Q2Npfk8/TXWJd2iwHp3bdaDqdbSi6PtrZRWzaff73bXncYF&#10;N3WdnrDKd8Di5z/73j7JG+8OLZ8GvyeFQe3klcr7/bGY/hrrktzLL+7ft/ZjY/kFh1Iwdtrmedjn&#10;AqXipZGhr04R/n33mtiQf2+4+sllz1T3MeBw15dunp+86e5yxUFTguCwp/TJPQL2Cw6lTApDhO97&#10;n/om8YoLy43oUtdaF+Refvov5YuIHwWjRyzlkYKJ/gXC1UzG9+7aM3xhdM4ZzQeye8K3nBqms842&#10;Dhi8+pjDZiRvtqd88FvlGisET9OBcFEw/sMoQUMZ+MTF697V5MApk4Ynr7Mu+Jkbdgz3hP/Vr5pR&#10;vzhSMMjz+OfEXiNMGj+VBvtawWCV94BB8iZ7Q+WJSy2GcCkI1WgqAGo2lDDeJhz6PHzeA4Hnnzm3&#10;uOvWcliGucZh9uJoR56Y3uaCfoFAb2uw1U8uZ/n6gMZ//uS+3ttdMS3f2hVpStTjYtpEgpcyyZUx&#10;7BnnP5AY33Ns3ENqZ2ou2WHaNLknCrb6qaVsQrNe4NAVS6YmH6K35EOJ/RZMrD9ahfyGmVpMqwtU&#10;CJqjE7FhRMXd/tGdk9fpK65+etlHoV2rO/iRUdtR/TMRhvqeRdXamkKLajQ2Im7YSkD34lkdWu+Q&#10;FHZf8ZTjytWfN3+wc98tXKZTvDGvXQP9gCvHIM2OvqieXk0p9QVXP7P89uKPiyZZvr2BNkteULlb&#10;GsOKX8jzcP96rgT5ycUPja8xbnBY5ac++ot2neC+8eRN6iaCmolaTAqGyxfTrMCgCSWNjkFqPcLU&#10;AFvMHdXlGq24+qllt4mWV3+AewS/Mtb37KkaTJ0B92wbNJIF0tfcrRpINP4al96UdmXWMIRcVsJi&#10;ANPTrAzh54x3cMxxoOFtRu5rZeUK+FcYQ42GUvFcYW6yaiqNdxkz+gASKDaL/IHxgjzZKdRi5vLz&#10;UsZz/tc4kHGe8atG/yyPGM8wrjI+OsqeK7K9Lq7cjD4CAscQRmG+bQyC1nyet7tcEwJJuz7CP4Oe&#10;A/ddxl8aP2m8xpjRh/hu5Qr7GFG8YHtJsdyugh83bgjgWcCVRhQLEJf/CrKWoD+UBToFe8i4IeC3&#10;xncYUbDwAy7jE5U715ixllB38dXzMm5r3BCg58EuE/hRPp2EjLUIjGIVBszIyMjIyMjIyMjIyMjI&#10;yBhgGDTo/wFDVLvjFZU5mAAAAABJRU5ErkJgglBLAwQUAAYACAAAACEA4p6PkdwAAAAGAQAADwAA&#10;AGRycy9kb3ducmV2LnhtbEyOzU7CQBSF9ya+w+SauJNpKSLUTgkh6oqQCCbE3aVzaRs6M01naMvb&#10;e13p8vzknC9bjaYRPXW+dlZBPIlAkC2crm2p4Ovw/rQA4QNajY2zpOBGHlb5/V2GqXaD/aR+H0rB&#10;I9anqKAKoU2l9EVFBv3EtWQ5O7vOYGDZlVJ3OPC4aeQ0iubSYG35ocKWNhUVl/3VKPgYcFgn8Vu/&#10;vZw3t+/D8+64jUmpx4dx/Qoi0Bj+yvCLz+iQM9PJXa32olEw5R678xcQnC6XMxAn1sksAZln8j9+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uw0zJlgMAAIAI&#10;AAAOAAAAAAAAAAAAAAAAADoCAABkcnMvZTJvRG9jLnhtbFBLAQItAAoAAAAAAAAAIQBW/stWWSUA&#10;AFklAAAUAAAAAAAAAAAAAAAAAPwFAABkcnMvbWVkaWEvaW1hZ2UxLnBuZ1BLAQItABQABgAIAAAA&#10;IQDino+R3AAAAAYBAAAPAAAAAAAAAAAAAAAAAIcrAABkcnMvZG93bnJldi54bWxQSwECLQAUAAYA&#10;CAAAACEAqiYOvrwAAAAhAQAAGQAAAAAAAAAAAAAAAACQLAAAZHJzL19yZWxzL2Uyb0RvYy54bWwu&#10;cmVsc1BLBQYAAAAABgAGAHwBAACDLQAAAAA=&#10;">
                      <v:shape id="Grafik 3" o:spid="_x0000_s1059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V1yQAAAOIAAAAPAAAAZHJzL2Rvd25yZXYueG1sRI9fSwMx&#10;EMTfBb9DWME3m1i8q5xNiwiC+CK2Kvi2Xvb+6GX3SNLr+e2NIPg4zMxvmPV29oOaKMRe2MLlwoAi&#10;rsX13Fp42d9fXIOKCdnhIEwWvinCdnN6ssbKyZGfadqlVmUIxwotdCmNldax7shjXMhInL1GgseU&#10;ZWi1C3jMcD/opTGl9thzXuhwpLuO6q/dwVtI9ZO8Tk05yLtvxo/Dp7w9hitrz8/m2xtQieb0H/5r&#10;PzgLRbEyRWmWK/i9lO+A3vwAAAD//wMAUEsBAi0AFAAGAAgAAAAhANvh9svuAAAAhQEAABMAAAAA&#10;AAAAAAAAAAAAAAAAAFtDb250ZW50X1R5cGVzXS54bWxQSwECLQAUAAYACAAAACEAWvQsW78AAAAV&#10;AQAACwAAAAAAAAAAAAAAAAAfAQAAX3JlbHMvLnJlbHNQSwECLQAUAAYACAAAACEAwEMldckAAADi&#10;AAAADwAAAAAAAAAAAAAAAAAHAgAAZHJzL2Rvd25yZXYueG1sUEsFBgAAAAADAAMAtwAAAP0CAAAA&#10;AA==&#10;">
                        <v:imagedata r:id="rId55" o:title="" chromakey="white"/>
                      </v:shape>
                      <v:shape id="Textfeld 12" o:spid="_x0000_s1060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D4809D4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4" behindDoc="0" locked="0" layoutInCell="1" allowOverlap="1" wp14:anchorId="41E80B84" wp14:editId="7CBE701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CAA53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9CF0361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80B84" id="Abgerundete rechteckige Legende 684" o:spid="_x0000_s1061" type="#_x0000_t62" style="position:absolute;margin-left:61.35pt;margin-top:13.25pt;width:49.8pt;height:26.1pt;z-index:251650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rX1gIAACkGAAAOAAAAZHJzL2Uyb0RvYy54bWysVE1v2zAMvQ/YfxB0b+181GmDOkWQosOA&#10;bi3aDj0rspR4kEVNUuJkv36U5DjZWuww7GJLFPn4+ETx+mbXKLIV1tWgSzo4zykRmkNV61VJv73c&#10;nV1S4jzTFVOgRUn3wtGb2ccP162ZiiGsQVXCEgTRbtqakq69N9Msc3wtGubOwQiNhxJswzxu7Sqr&#10;LGsRvVHZMM+LrAVbGQtcOIfW23RIZxFfSsH9g5ROeKJKitx8/Nr4XYZvNrtm05VlZl3zjgb7BxYN&#10;qzUm7aFumWdkY+s3UE3NLTiQ/pxDk4GUNRexBqxmkP9RzfOaGRFrQXGc6WVy/w+Wf90+m0eLMrTG&#10;TR0uQxU7aZvwR35kF8Xa92KJnSccjcVoOC5QUo5Ho9FgPIliZsdgY53/JKAhYVHSVlQr8QQbXT3h&#10;rSyYUrDxUTO2vXc+ilcRzRrsElZ9H1AiG4V3sWWKnF1ejfOL7rJOnIanTsP86mr01md06jMoimIS&#10;fJBnlxZXB6aBg4a7WqnYFkoHgwNVV8EWN6EvxUJZgrRKulwNYgVq03yBKtkmF3l+kCK2cXCPCU+Q&#10;MGlCF7FHsf7A6XgFceX3SoSkSj8JSeoKRR/GdD1sysg4F9onJm7NKpHMgcf7RCJgQJZYVo/dAfxe&#10;4QE7Sdb5h9BEvA/O/0YsBfcRMTNo3wc3tQb7HoDCqrrMyf8gUpImqOR3yx1qg7OnCK7BtIRq/2iJ&#10;hfTaneF3NbbgPXP+kVlsKexaHFn+AT9SQVtS6FaUrMH+fM8e/PHV4SklLY6LkrofG2YFJeqzxvc4&#10;KoLYxMfN+GIyxI09PVmenuhNswDsH2xyZBeXwd+rw1JaaF5xss1DVjximmPuknJvD5uFT2MMZyMX&#10;83l0w5limL/Xz4YH8CB06O2X3SuzpnuHHh/wVziMlu4ZJJGPviFSw3zjQdZ9ayZduyvAeRSbupud&#10;YeCd7qPXccLPfgEAAP//AwBQSwMEFAAGAAgAAAAhALm8jdrfAAAADgEAAA8AAABkcnMvZG93bnJl&#10;di54bWxMTztPwzAQ3pH4D9YhsVEHU5oojVMhHgtiSQu7Gx9J1PgcxU4a+PUcEywnfbrvWewW14sZ&#10;x9B50nC7SkAg1d521Gh4P7zcZCBCNGRN7wk1fGGAXXl5UZjc+jNVOO9jI9iEQm40tDEOuZShbtGZ&#10;sPIDEv8+/ehMZDg20o7mzOaulypJNtKZjjihNQM+tlif9pPTED66w3e2rmhdvb5Ng5rm03M1a319&#10;tTxt+TxsQURc4p8Cfjdwfyi52NFPZIPoGSuVMlWD2tyDYIJS6g7EUUOapSDLQv6fUf4AAAD//wMA&#10;UEsBAi0AFAAGAAgAAAAhALaDOJL+AAAA4QEAABMAAAAAAAAAAAAAAAAAAAAAAFtDb250ZW50X1R5&#10;cGVzXS54bWxQSwECLQAUAAYACAAAACEAOP0h/9YAAACUAQAACwAAAAAAAAAAAAAAAAAvAQAAX3Jl&#10;bHMvLnJlbHNQSwECLQAUAAYACAAAACEAIMW619YCAAApBgAADgAAAAAAAAAAAAAAAAAuAgAAZHJz&#10;L2Uyb0RvYy54bWxQSwECLQAUAAYACAAAACEAubyN2t8AAAAOAQAADwAAAAAAAAAAAAAAAAAwBQAA&#10;ZHJzL2Rvd25yZXYueG1sUEsFBgAAAAAEAAQA8wAAADwGAAAAAA==&#10;" adj="-8511,15334" filled="f" strokecolor="#bfbfbf [2412]" strokeweight="1pt">
                      <v:textbox inset="1mm,,1mm">
                        <w:txbxContent>
                          <w:p w14:paraId="2E6CAA53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9CF0361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6D5F4" w14:textId="77777777" w:rsidR="003C1F98" w:rsidRPr="00E73313" w:rsidRDefault="003C1F98" w:rsidP="002E0FA7"/>
          <w:p w14:paraId="789AB047" w14:textId="77777777" w:rsidR="003C1F98" w:rsidRPr="00E73313" w:rsidRDefault="003C1F98" w:rsidP="002E0FA7"/>
          <w:p w14:paraId="61698E4D" w14:textId="1257433E" w:rsidR="003C1F98" w:rsidRPr="00E73313" w:rsidRDefault="003C1F98" w:rsidP="002E0FA7"/>
          <w:p w14:paraId="7363166D" w14:textId="77777777" w:rsidR="003C1F98" w:rsidRPr="005E2B6F" w:rsidRDefault="003C1F98" w:rsidP="002E0FA7"/>
        </w:tc>
        <w:tc>
          <w:tcPr>
            <w:tcW w:w="4557" w:type="dxa"/>
            <w:gridSpan w:val="5"/>
          </w:tcPr>
          <w:p w14:paraId="3B604D35" w14:textId="1BF34A3F" w:rsidR="003C1F98" w:rsidRDefault="00D86AD2" w:rsidP="002E0FA7">
            <w:pPr>
              <w:pStyle w:val="Text"/>
            </w:pPr>
            <w:r>
              <w:t>Nun legt Kenan</w:t>
            </w:r>
            <w:r w:rsidR="003C1F98" w:rsidRPr="00E73313">
              <w:t xml:space="preserve"> das passende Würfelbild </w:t>
            </w:r>
            <w:r w:rsidR="00867675">
              <w:br/>
            </w:r>
            <w:r w:rsidR="003C1F98" w:rsidRPr="00E73313">
              <w:t xml:space="preserve">und </w:t>
            </w:r>
            <w:r w:rsidR="000833C4">
              <w:t>beschreibt</w:t>
            </w:r>
            <w:r>
              <w:t xml:space="preserve"> es</w:t>
            </w:r>
            <w:r w:rsidR="000833C4">
              <w:t>.</w:t>
            </w:r>
          </w:p>
          <w:p w14:paraId="787EBC99" w14:textId="4BA9C536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057" behindDoc="0" locked="0" layoutInCell="1" allowOverlap="1" wp14:anchorId="1304945E" wp14:editId="2A65AE9F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4" behindDoc="0" locked="0" layoutInCell="1" allowOverlap="1" wp14:anchorId="2C43E5C3" wp14:editId="7BABB94A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5" behindDoc="0" locked="0" layoutInCell="1" allowOverlap="1" wp14:anchorId="6FEC3063" wp14:editId="05F035D6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6" behindDoc="0" locked="0" layoutInCell="1" allowOverlap="1" wp14:anchorId="238B4BC1" wp14:editId="6B4E0012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62B53" w14:textId="38BB50F4" w:rsidR="003C1F98" w:rsidRPr="00E73313" w:rsidRDefault="00D86AD2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9" behindDoc="0" locked="0" layoutInCell="1" allowOverlap="1" wp14:anchorId="5B14B2F7" wp14:editId="0234B4F7">
                      <wp:simplePos x="0" y="0"/>
                      <wp:positionH relativeFrom="column">
                        <wp:posOffset>-73428</wp:posOffset>
                      </wp:positionH>
                      <wp:positionV relativeFrom="paragraph">
                        <wp:posOffset>511950</wp:posOffset>
                      </wp:positionV>
                      <wp:extent cx="2231830" cy="603885"/>
                      <wp:effectExtent l="0" t="101600" r="29210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830" cy="603885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FEBE0" w14:textId="0533A284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 mal 5, ich muss also vier Würfel legen. </w:t>
                                  </w:r>
                                  <w:r w:rsidR="005525E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uf jedem Würfel müssen 5 Punkte sein. 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Vier 5er, </w:t>
                                  </w:r>
                                  <w:r w:rsidR="00165441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as sind </w:t>
                                  </w:r>
                                  <w:r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 mal 5.</w:t>
                                  </w:r>
                                </w:p>
                                <w:p w14:paraId="67A8E03E" w14:textId="77777777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4B2F7" id="Abgerundete rechteckige Legende 671" o:spid="_x0000_s1062" type="#_x0000_t62" style="position:absolute;margin-left:-5.8pt;margin-top:40.3pt;width:175.75pt;height:47.55pt;z-index:251650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2i2AIAACoGAAAOAAAAZHJzL2Uyb0RvYy54bWysVE1v2zAMvQ/YfxB0b+0kzQeCOkWQosOA&#10;rivaDj0rspx4kERNUuJkv36U5DjeWuww7GJLJPX4+ETx+uagJNkL62rQBR1c5pQIzaGs9aag317u&#10;LmaUOM90ySRoUdCjcPRm8fHDdWPmYghbkKWwBEG0mzemoFvvzTzLHN8KxdwlGKHRWYFVzOPWbrLS&#10;sgbRlcyGeT7JGrClscCFc2i9TU66iPhVJbj/WlVOeCILitx8/Nr4XYdvtrhm841lZlvzlgb7BxaK&#10;1RqTdlC3zDOys/UbKFVzCw4qf8lBZVBVNRexBqxmkP9RzfOWGRFrQXGc6WRy/w+WP+yfzaNFGRrj&#10;5g6XoYpDZVX4Iz9yiGIdO7HEwROOxuFwNJiNUFOOvkk+ms3GQc3sfNpY5z8JUCQsCtqIciOeYKfL&#10;J7yWFZMSdj6Kxvb3zkf1SqKZwjZh5fcBJZWSeBl7JsnVbDS7ai+rFzPsx1xMxtPp6G3QqB80mEwm&#10;05ZnmxYZn5gGDhruailjX0gdDA5kXQZb3ITGFCtpCdIq6HoziBXInfoCZbJNx3keGwuBYx+H8ChM&#10;Dwl9CV3EJsX6g3bnO4grf5QiJJX6SVSkLoPqMV0HmzIyzoX2iYnbslIkc+DxPpEIGJArLKvDbgF+&#10;r/CEna62jQ9HE/HucP43YulwdyJmBu27w6rWYN8DkFhVmznFn0RK0gSV/GF9QG1w+MR7DaY1lMdH&#10;Syyk5+4Mv6uxBe+Z84/MYkth1+LM8l/xU0loCgrtipIt2J/v2UM8Pjv0UtLgvCio+7FjVlAiP2t8&#10;kKNJEJv4uLkaT4e4sX3Puu/RO7UC7B9scmQXlyHey9OysqBecbQtQ1Z0Mc0xd0G5t6fNyqc5hsOR&#10;i+UyhuFQMczf62fDA3gQOvT2y+GVWdO+Q48v+AFOs4XN4zNIIp9jw0kNy52Hqu5aM+naXgEOpNjU&#10;7fAME6+/j1HnEb/4BQAA//8DAFBLAwQUAAYACAAAACEAHbvVBeUAAAAPAQAADwAAAGRycy9kb3du&#10;cmV2LnhtbEyPT2/CMAzF75P2HSJP2g3Sgsaf0hQxJiS0cRkgtKNpvKZak1RNgO7bzzttF1uWf35+&#10;L1/2thFX6kLtnYJ0mIAgV3pdu0rB8bAZzECEiE5j4x0p+KYAy+L+LsdM+5t7p+s+VoJFXMhQgYmx&#10;zaQMpSGLYehbcrz79J3FyGNXSd3hjcVtI0dJMpEWa8cfDLa0NlR+7S9Wgd7uVkez/Xhbvz6PqhNi&#10;2NS4U+rxoX9ZcFktQETq498F/GZg/1CwsbO/OB1Eo2CQphNGFcwS7gyMx/M5iDOT06cpyCKX/3MU&#10;PwAAAP//AwBQSwECLQAUAAYACAAAACEAtoM4kv4AAADhAQAAEwAAAAAAAAAAAAAAAAAAAAAAW0Nv&#10;bnRlbnRfVHlwZXNdLnhtbFBLAQItABQABgAIAAAAIQA4/SH/1gAAAJQBAAALAAAAAAAAAAAAAAAA&#10;AC8BAABfcmVscy8ucmVsc1BLAQItABQABgAIAAAAIQDiFv2i2AIAACoGAAAOAAAAAAAAAAAAAAAA&#10;AC4CAABkcnMvZTJvRG9jLnhtbFBLAQItABQABgAIAAAAIQAdu9UF5QAAAA8BAAAPAAAAAAAAAAAA&#10;AAAAADIFAABkcnMvZG93bnJldi54bWxQSwUGAAAAAAQABADzAAAARAYAAAAA&#10;" adj="21251,-3407" filled="f" strokecolor="#bfbfbf [2412]" strokeweight="1pt">
                      <v:textbox inset="1mm,,1mm">
                        <w:txbxContent>
                          <w:p w14:paraId="541FEBE0" w14:textId="0533A284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 mal 5, ich muss also vier Würfel legen. </w:t>
                            </w:r>
                            <w:r w:rsidR="005525EF">
                              <w:rPr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uf jedem Würfel müssen 5 Punkte sein. 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Vier 5er, </w:t>
                            </w:r>
                            <w:r w:rsidR="0016544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as sind </w:t>
                            </w:r>
                            <w:r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 mal 5.</w:t>
                            </w:r>
                          </w:p>
                          <w:p w14:paraId="67A8E03E" w14:textId="77777777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DD70544" wp14:editId="6192FBD7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8C88E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70544" id="_x0000_s1063" style="position:absolute;margin-left:174.9pt;margin-top:13.05pt;width:42.9pt;height:59.15pt;z-index:251650048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SfgmgMAAH8IAAAOAAAAZHJzL2Uyb0RvYy54bWycVttu4zYQfS/QfyD0&#10;vtEltiMLcRZuUgcLBLtGk8U+0xRlEaFIlqQv6df3kJKSOtltuwkQZUgO53LmzDCXH4+dJHtundBq&#10;keRnWUK4YroWartIvj6sPpQJcZ6qmkqt+CJ54i75ePXrL5cHU/FCt1rW3BIYUa46mEXSem+qNHWs&#10;5R11Z9pwhcNG2456LO02rS09wHon0yLLZulB29pYzbhz2L3pD5OraL9pOPNfmsZxT+QiQWw+fm38&#10;bsI3vbqk1dZS0wo2hEHfEUVHhYLTZ1M31FOys+KNqU4wq51u/BnTXaqbRjAec0A2efYqm1urdybm&#10;sq0OW/MME6B9hdO7zbLP+1tr7s3aAomD2QKLuAq5HBvbhb+IkhwjZE/PkPGjJwyb08mkPAewDEcX&#10;0zyb5z2krAXub26x9vd/vZeOTtOTUIxgFX6H/CG9yf+/eYJbfmd5Mhjp/peNjtrHnfmAUhnqxUZI&#10;4Z8i7VCUEJTarwVb234BKNeWiHqRlBdlkZWTbJ4QRTuw/tbSRjySacAm3Auq/UUaErvT7NERpa9b&#10;qrZ86Qxoi2YK2umpelyeeN1IYVZCylCoIA/5geKvKPIdiHr63Wi267jyfT9ZLpGqVq4VxiXEVrzb&#10;cORkP9U5yoxe9kjIWKF8JDyTtg87BIDFyupIGme3m2tpyZ6i81bxJ+pTaVra78buQ8kHVSR7YgHG&#10;HnSw+n5T4X5vdIwRq4BSNOst96wNYgMA/wDoAXD4Gw8i2i8Ah1I4dEq48bO9MSvm82JMeLxsrPO3&#10;XHckCIAYEfQY7e/cEMuoMjChdx/jQjShYzE23Vh0rN6U/acmw31LDUcIwewLnfNsMssuptkEs7zn&#10;8wPav+GyJnkRSDqohylC/PE3jbkQyRv2fwDYvJgFc5gas2xSFPN+aoxT5XwyL8tpP1XyyaycRTco&#10;zbuQo5XSoUUQKa2kIgc4PZ9mEernExiXCii/xBwkf9wcY0vn5ZjoRtdPyNNqVAyDzxm2EijfHXV+&#10;TS0eD2ziQfRf8GmkhjM9SAlptf3re/tBH5XDaUIOeIwWiftzR8O0kp8UahperlGwo7AZBbXrrjW6&#10;DP2JaKKIC9bLUWzQk9/wTi6DFxxRxeBrkfhRvPb9k4h3lvHlMir1Q+9O3RuMyjyCFcj4cPxGrRkY&#10;61Gwz3pkDa3oKXF73YC60sud142IrA7A9igOeIPBUYqvHKSTZ/Sf66j18n/D1d8AAAD//wMAUEsD&#10;BAoAAAAAAAAAIQDoYCXcZRsAAGUbAAAUAAAAZHJzL21lZGlhL2ltYWdlMS5wbmeJUE5HDQoaCgAA&#10;AA1JSERSAAAAgwAAAJgIBgAAAMeMWj4AAAABc1JHQgCuzhzpAAAABGdBTUEAALGPC/xhBQAAAAlw&#10;SFlzAAAh1QAAIdUBBJy0nQAAGvpJREFUeF7tnXmMJUd9x3dnZneu3Zm9Z3bBXnvX9vpae32ubWx8&#10;YIPvc41Zn8Fg79rgK/Z6AUFsgk2ElWARhSMgIIBIAgkh3BIS/yAklEMKOQQ5UO4EJYqSiCMBidD5&#10;fer1t+f36lX3vJl58+bNm/5JH3V11a+q61X9us7ufqtqqaWWWmqppZZaaqmlllpqqaWWWmqppZZm&#10;+dv8WMsKlgNGNrJmIOOY89Xcv5Y+lZOMP0yQTU2szXZsGA7HLevWZOPDg94w0KmlT+QyI1s7tLqA&#10;c4ERVBHp/6lBelXyEeMqY3c4q6WnJFtnd3qqoucCLcb6kaYW48sknhCvU6VXyxLJ97etX1NU7Ijd&#10;7autorY6vyoGVzcqFv3pyUaXsml8SJX9jHG6scVYg5+POzTQ3BIZ6I4ZkmED/z3hrJauSLZxbChU&#10;EHf5RPNdno3aABJ8RXo2WFyvj9+0jTHWDrZUdjIuDORG5fg4R5f2N41aOiTTOd8xfKGHioC4ooTC&#10;pa9BZQrpVenMBga52uWHNMfXFjOacaOWOci7c75uFJUI48MD4c4HXwHtolZjcKDceFw3kQyfL7Q2&#10;ebq/bNQyi/yqUVQE00BfmNutTweab45eV2Fev1vM9dp5nt9h1FIiYarnCy0a4bfATEJw7uOWQZpV&#10;6XpdWgh0vZ+IxyWwYXRGd3hoIAwwfRyB4bjxyJVGLbnsMn6skTxH+lvzC3Au4kIVW6M+OkVceT5d&#10;j48zuqZ5AKlprM4JT8WTjtzMblL5I16eFrOVFS0PGH9MQW0YbdyBdh4Ys8FWXHApJi0e+hQ0g7Y4&#10;zJ93E6a6w66VYzCq3+bzJXce9g1jRcqPjKZBIE1n6g6DeLC32Q3wtq1Px1E4cZdqLOHBIMiH8jRh&#10;XQpudUPr867O+IHxNznnGytCvma0FJpg3YBwYKPJ+zFVa2dRicKPNqnCuERrEu2g1gdklH6Raz6w&#10;MDZiYwrcQ5YmaRdhll/hu0vHLTl9J/uNbFOicvCn6dddvSYfcMXdgQedMggnrt+oqqpU4qBDN+av&#10;Kf/5tDZMLTmqhZA/xj06S9dIHkB5z7nb6Dv5HoWeWujZnBcAo+84DGghCJdOGam4ZTBQ9HHoivw1&#10;vG4Md7of8yj/atXUNeL2BsV5yjiZkcQzGr+AZlxi9J3cZRTNp8CvrEvQXcoUMBXeCbSz2c41dOfq&#10;HMPhnDEO57hlDHHFM4j2cT0YBDeLznUDkAZHo29aiLXGZ4xscqz5Dkjh71KmdimdheJH/+piPDT3&#10;qW6C8QUbX7iJ62cUoBVInXs3xOssHhmAzuVWl2OYvSxv4fmApk0kZhRDJU2xmlzuolR4itn64hgq&#10;sOoapEe4nwkJ/Mmj3HH4bMYwG3FcdR+ss3BuLFsJfZ9+HIzlI3/vJ+KCLMPf1alrlKF46Ps47abX&#10;TkXPxRjY7YzHUHHc2CDxM5ZVC8GK49/xY/0PYdAVN6si7otjmCEw7UMHKCQ/A5gNzTB84fpZB/4c&#10;N4+Xpzlpv8dvo6OPmwGldOLfKJ0U6g7j/RmhuHQTfrbE2MLClo3YYKy5UEes7+eO44fFfbH6RO/n&#10;/cVc1g6ET0N+Pk2vo/B2kDHEceN02kkXndn0CJ+amClTO/+o0dNygtH0I/KMh7tF6/Q+rKxFYIyB&#10;/6TbGJorGpDFy9bafxDoaDZQBvnxTbryrWcY8KNViPcnFDYbs+lpRVbn+bjnBaMnhXX3cKf4H4Ef&#10;/ajcLNHG4XEcCpQpm/xZzUuN+KvQyp7S0KAvBgNV/sogrVT3plZB3SHuWCfll6KddZJ4PEJLa+c9&#10;10J8kG7AZxzMP9xBuKlM7qI43PeXWrTxCzqcV03HyojTKFvHmA3i+vl/DOEcGfXHBquNOe+3ULiG&#10;H/eQvrHZ6BlpyjBQgNvyO455OZs0sQ7x1PTqOULfFHOuNKoYHFhd7CnEcEfPtVURcX5i6Dr8moNv&#10;YdRqAOepdBisls1cyohbB91ARk/Iv3tL5QeaX9Ei+DEBfbdflZM/RxWqD1MaZWzM+9F4RVPQEpW1&#10;KsT1FcGDKj6cdKsMAVg1pAUin7ExEp+xCUah3UuF6XcxyPb+MWVhGKFfW+ExQdP9E2PJpcjU5nXN&#10;gxwtlOgcd1zAGEG8icWPrbqb1fz6tDU2EISl+uHxtTNxVSnkyaeFf9m2uYh/mzeGuPLjc7k5xmMo&#10;D+HxnoWI84eucbaxZPKCKi08ieR+sDIoN5YcN4kUeuzH3VT2KBmQ5sw280xT7I2B8LiwuJZ0tV0u&#10;8POtWxXoajCK8cfhGHb8m7wxkA/NOHxaKShbP/apQiu3xpJJqIR42sNgjQLxCziE+42g1KYN52Wj&#10;am3Y0Lxzrrs5TiMFhYoe+YmnlVCWBi1U7BfSqajAFCxKaXrL+EbGSFpVXVFqKl4Fusa7jK7L99dZ&#10;X6VM+NE65/7uUEXq3N8dPrxssLhmcKbS/cAsXoNIFSzdkFos4myeGA1HLWAxC/JdEuMMrhHnWaT8&#10;/HWJm5o1ScfH9+5U3gn33QQtZspABb+FOEZX5agRrJ1j1RIuoOM3hTjHIHDr/QXN1WkZtjWvtFlT&#10;2SgQ3CJuimlO/WAxH1QVLQH6z95zefaVd94b/DWQxa04MjRvcAoDjdy9H3n1fql4ulF8a0glaxm7&#10;yvDQIz/qOvGrWhch3LjJ6JokMyLIvD9HX8YQx+Vc0yVgIwt/VQhuNZcjaxuFmZr3S1dur8P5i4ev&#10;DoYgY1DLEMfDeHx+FAbstPrFJ2Yg6OhabLePj8zkOya+IbxbXSgLbN5fxiD9eDAa48ZGXZF3ql8P&#10;S8wlzZvfm+CcI02h3B784lEzfuhTObhf+6qziopUqyKkg5uBoNKS/1sOvrwwBLjpwpMLfR29m+Mt&#10;LzslmxxrXrzyxkBzjd77Hr0hHNG78NRjsk+/9Y6mNNUyefxMhK7Ot3I+rvfzY6mUjodw4wlj0eVn&#10;uvPNnWwFIGUMHFumXVZx/lyLT6Srgd+Xn7+nMIT4ehD7q/uCLz3XiOt57yPXhzDF5agdTPmhV2YM&#10;ahHIF+D+Up7H2Bi8W/juhqMfs6T08fNGhfHEz3A0t1ih3L5tLLqEC3KUG9QfGsdyVGYZOTOCxs0P&#10;wsL9D/NpcJeoH9VYQhV4s92p/gfTdZAWOmpiZVjHTW/IPvXWVxdxU6DHFNRfH7jGzRedEnRiYwD0&#10;IU5PtGMM+DFOoIz8NFcba17XozC1eHGYn05zbiy6hD6SI3Bh3c3GpIEUYRzVlcTdBG7tTWDtPoxr&#10;PHtvY8D38r07i7UF9KSr2YzO4bfecntLBaW44JSXhjT9Y3W0LqShlghj8HkCzn/h7sta0hMTFkf5&#10;ils9IaOOw9oxhnVuMK1BsM7jqbyxqPKcwUX4eNZ/484N4buGl6Jfx+0zqBU3DXRw02z6KRPnWybG&#10;QuF+8s23B70qdk1vzL743N0tFVPFwzeeH+LGBXrnFWc06eGncOn48BjCtWnH2CWOD2WzhzJ9wQ3C&#10;Cipu3YAKi5e2cRtde4j2ZEMXjSVkKLUcLTetxJbECh6gp8J94sBF4fwDj90Y8AW/UEjXP+vgr+t1&#10;aH6Z2uH+jSO3tuh40AHSK6tc/PzMosnfKlnndIW0erFOCIta2RJj+CdjySVkyN/9rAFULZgI1gdO&#10;P25bsqA7zRnHTxX5o7saGhxo0XnslguDznl7XtISlgLdqqVtKjeeOYEGy94YQPkDzWBSYanzvPtc&#10;cgmZkTGUNYsp0EsV8mLw+2+/s8hX1XXRS/mnIJ0yY2CM4l/p92hvwfsxtogHi7i1WumXthUmt/P7&#10;sbFk8s2hwZkCpv/fODbYskWt8Pj84OXNffZic99VZ4XrHnn1xcnwuUJaKWPgxtASPDeHX74H4sUb&#10;dCofHeWWMaTC5BZqcYwlET5yVWROc2rfR2pFEWbrs7uBlqk7Ab9Bv0fouQud67d7HQyhHWNgOurX&#10;VAjDsKqejVALbXT9Zd4mY2BLV+eCc+MNxl8pTM1hqoCXE/o9VaAT66XiyY+jX5vxEEZlpwaQ8TZ+&#10;viTAawxdkyZj0KKTnmdQS4FiLoVu2Uj98PXnZdecd2LgNZftTer0Cvo9ZVCpmpnIj8qMF7dAOnQ7&#10;6MThgA5hVLzfLdWaDgPyWN/o2kZWkzH4THDMnzTiQx6SYrEnLtjfe+Zg8B9eM5iNDVuBGaNrh7KH&#10;bjivRbdXIL9VswkN+sLvciuqKdBJ+Xt0c6XCgNbAd8WAvrHOWHT5JqPm4ZJpEEeUnHzFyK49/6SW&#10;gt08MZY9deBlLf4n7NgUDOQOayUgDl9K+C0pY9B6gTeGeBoZg05qGurxxqDnO7QgJWiN1M2oOza6&#10;IkNGuLCOcqvpMrwcMZLG8IV3lK8qfuLobUqrZfUxldZCYQ0C9p9cvd5AfmJj0MYZbm8MCvduT8of&#10;Pz+b8MagY54+G1Xh88cJnje6Jk2Z0zpDzqOGl88ZyYKdL51K75Gb9hf5ZvMKLjjlmHC+af1oMk68&#10;UaVykF98ZDEu1gemhPE7mCzlxzOOlDHIbfSENGWOJpK7hXMj/pRu9um33ZEs2PlCmin/ucD4hHR+&#10;522vSYaXERsDv/1V554Q/Da6FoIjexgYg9/CBh7/82mAys/7wbIwBnUJPpMcCYykLWNQIYtRq6yU&#10;HhD+0aduSYbNxvseaTyscuT2+S1CeWOgsi8947jgr3wzaPQrsiljIMwv3VeNLSq6CegJKea9ZIx+&#10;UpkNoc3SljGgF1PWVBM2X2O4zsYbGITOeTbCX/O6/dXjEcYv6NGcMxWWP37q61mN1SIco32MA7fO&#10;/eqka1ED8veg76erzhh64tM/ReZlDKwz2Pn3CIyk0hjiFiEmFQf/+RqD55ded1XL9YA8pfSF9GI/&#10;Koo9CM0sQP5rrIx4/tPPHgh7yeaJZDo+rtw67zVjCH8lBAs1ht02jUSnjFQc/BdqDDw3GV/Lk4oj&#10;Ltm7s+n8wevODXFUaZQJbi0Ty1+DQ3WxLzzwqqZ04IYL9hTdiuKCX4HsNWNAQoZmMYafGpXGQHgZ&#10;D157bjLOozdfEMJTYe3ygKUdX8+TilOGjCFemsdNS+GNgi5DW+nvefjaAqXFaqx0fVrgVyn11JTR&#10;E/ItFjj4sfSDi2EMH3ripmScXjUGKknPa2rxR5WIW+9gKB5uoWX4Xds3hsUlLSyp8mN6zRjCX/aQ&#10;MY45sfz0wCWnFT++jCv27fJpBFJ6ohPGAPrgR8yGdSNJ/TIwBsYJ7NbqrTGaer8cvYFtfmtBFYeB&#10;7M6pyeDmmjIG3HQjy80YkLABwzEnlod2m6WrAKp4+IbzC3798erH3/YeP5Xd/Yozk2Fz4fFbG085&#10;xaR0q1DLIJhJMCVUxWmqmYoLPgw3RkVl68Fbj5+Z5NfrGeEVcWWqLGNNP7wTkGYnZhOdgo019lIe&#10;v7XxPKevPDbpaIFS8fROhs7XDg0WD8TGKF2Oejk5f0yuJ56DlPyFETIZzlqlqQA6wWKk2QlSxlCV&#10;1wMvPy3bt3t7cN971b6WuB7CaBUYf+jpbPkbPSN8KrgqU20tOrXL+tG12dVusaeXiI0B93M/94qk&#10;LmOGseGh4OatMHS11e/T8GnJ34fnXdBPjJ4RZTYlHTOG119zTrhOKqwXePfha4qKYgB59ok7msIJ&#10;E4x7vL+WnePX/ZWWhf2D8UYGqsxYwn5QvsqZDzYfNHpC2Nb++YazRTpmDKT1qVlWB5ca8ijisI8/&#10;fVuB/EatdWD24Deq/F6GjMT4qoFcbxTXgPxxt/8zel46agwp/16CbfCyxbIYfg+rkuoemEVgAH45&#10;GwgzZAwINx5+kt80OL8xnPWwvHjc1IZkYcwF5ui3XnxqMmy58ck3HwjvbPJGmipcm1yqfLn1grLh&#10;jQHhjbdlJ+FJp1ShzIVOpNFtyHOc7+dfe2Xw8+sQwDRRX6YhXP7uj91iY1iWsmBjePLAy1oKtddh&#10;K5w8p1BFC4xAm1vgdWpjiODN6YWm0U3ecuelTRWql4p0LjRW4CMhrORyjr90NXPg3OgbSRZauxC/&#10;6uHZXoP8xmMA0Ln3Z9lZRuH946PRN5IstHbp9fUFz9SG8bCDq4pVZWo3U7CKyCsHajX07W3fivij&#10;0Tfyoze9pvkjXHOF9f233VX+RZVeYN/u6ZbNJcYD8VRRD7fg1la3jMV/E8sfjb6Rf+UJ4lQBzgVL&#10;p/gETwo+wnX2CTvCIkwqfDFh2ztuEXyFAh8vUZegt6AUzpFWITYGt+jUV5IsxLlw1u7toWD0LSjP&#10;3VeeGcL0tHI3edEtQ1chHR3jLiFlDPo6jtFXMusnctrhs8/OvJ/JR0T9Aypz+ehGJ+Hamgl4eAVR&#10;bnSobNYT9C0LnnzyM4iV1DIcMpKFOR8OXr43zOU/cfRAMrxbsDIaLyBB2EjKn4TmTWk99aSv2sVQ&#10;NivJGNYbyQJdrvDpYKaGccWqIlPuMtBZScaA/PDFh65JFuxyw35LmAnElQqqQNx8BDX+hoJHehxX&#10;mjH8/WVnHp8s3OXEoetnnoYWTCHX5d2CN4ZYT/AyDXG8Hsbgp510Nbhz+lLCRzpShSxeeU7jRVa/&#10;778QvvCOu7JLTt8Z0kyFzwW+Hpvq90nbu3k8jQr3/wmu9x6odOn7I/4lf2nwR0ZfykEjWdAedI7Z&#10;2vzq2Xw496QdKtDi5ZWFQDqqKI/3l5uj/1cb+fNNbH3Wx+vG3YT8jXOMvpXP7D1u5rGvFKYTeP9j&#10;My/JtsvnbIp5zomNNYkdw2uyF/YsvFX4vLUuIb28kjxxPy9/ufUSjf5BL9bRQhTGkAo3+toYkF85&#10;J3pG0GPh2fVbG29I85INpPQ8H3zipvDmNnEu3TiRve+0XQHOF/opYtLQOwvxv/ERRl+vL+/j51+i&#10;0XsTevHFfzOT87KNKrmNvjcG5CdlzzRaWIDKnBgaDMivjEHj0Z3ThREcOb7RRaTSnwv6Qj2VE3/T&#10;GSNg+VsVJ3/vxnhYHJMxyF9G4I2hpJtYMZJ8g+qzzzY+9auK9dw2vamJlM69O7aGx+r5J5k47blA&#10;HgSVozfIfGXxOR5G/qm9CenQOsTfhvZvo2mByhsDA1Bzf8tYMXKxkawIIOzXTj0+WeFlHN21wypn&#10;5r3G+fCu178yXBs3+x1qGfAD7ubUnR3D9FFPO6Pjv9KSp/W8j4ub1gZ3PrX8bWNFyX2b1o8kWwhe&#10;3N0zNpKs9BQ3btuYTY7P7cVZz4efvCU8k6D/wwDLX3HnqpuQAbCgFDftgg95YkT6ZJ/XyVuF/zKQ&#10;YgELN9dQlxJCV6CUthAYxOjAQICZQcoITl03mg0PNBZxUmm0w2k7t4b4b7/3iiZ//FSJuDGMuFXQ&#10;3ezxH9jgGA8cDUmTMXDUW9ghdAVL9oqzWmcOfPuRsCruv/rslnjtoFf8Lzrt2GQ4Yb4SMQbudvn7&#10;cE9sDKrwfCzwdUNSzDxwc8y/d7HiuohYeDvrUye9dEuyYmI+9vRt1rTfPKft6+2b1gfsOgWkkdIF&#10;wqkgVZa6Cpp6uoGygSN9vsYIcRrGhCGxCcnMOoPTOYnAWlat+qKRvfWuSwOpSpoNxSUdz0WnHhtI&#10;xYnRF158JcVHPbXEOoPGFgqj79eiE375P/J9wIglZQy1ONlpqGAKGCCefMyWFlK6wAuxkKrs2eB7&#10;kaThKyl1lFvno2sGbRbRcHtjyHVS8n4ZA12GnX+04V2Ll5YKeuaey8P/XMXEep1A/3hLJQGLR6pU&#10;f5Tb+B+de3+2svNwSMk9RtDPX6R9U/CtpUmSldQtYmPQU8wcGQ8wm1CFGx82/tq/HaUw9zLMC0aZ&#10;+LRqSUiykrpFbAyesEVtdzxrDeiE3DakMBIP/sadQSMtPzTQ4R98aklIspK6RZUxaKbACzHohNw2&#10;pHh2wYN/I7hS0BltOGuJJVlJ3aLKGAThxjYym0uLMeSzCL+2UMs8JFlJ3aLMGLTyiJujMWZIbjMK&#10;XW1hh5Ba5iQquIJUJXWLMmNQ3qYbj6n9zIjlZxhMbjSp8FpK5GkjFO7q4bXZ+P592bqLz8u2H30o&#10;+HXiA6Dzha+skAdvCGxZ5/m9Ij/ynaVYHjGkV0ubEgps6rH7Q+XHELaUxgDkQYagpWiDu/0/cjfH&#10;GISwGxrOWsqEf2YNhbr+0v1JIxDoLLUx+OcZZAyjZ5xcyuBkse/x58b9Ri0l8i9GtvX1B5OVH4Pu&#10;UhsD+Idbxs/fl8yrh9+HbsRfGqkuZcXJe41s+ITjkoVXBnF6wRjIh156SeWzHfjtA+vGZRjwA6Pn&#10;P9fXSfmGEX789JMPJgupCuL1ijHA5ntuTeZzrmy+6+Zs4+3XFeka/2gMG30nA8ZHjGzNjqls6vHX&#10;JQukHUijV4xhcMNEMo+dYOLay7NVjWcexYXGspfvGtnIKSdk008fTv7wuUBaS20MfFNqYHQkmb9O&#10;s/XBO7ONt1ztjeKzxm5j2ciJxu8a2eDGyeSPnC/TTz5QFEyqohabz/9i402q4WNfkszfYkN5rhos&#10;1jWAso7/SLYn5FjjQ0Y2evqe5I/pFJNXN55Y6sS3odqB6+ifbEfPOCWZp26jMsj5T+MCY8mF5xS/&#10;ZmSrR4aTGV8suB7XrfrvSf6IlPAqSKMKrtPt3zYXtjB1HSy2zp8ylkT+2chG956czGQ3YKGKPCwE&#10;0ojZ9sb7ktfrZRicr9mxjd/0rNE1+TMjFGQnBoadgHxUkYrTj/Bb87o5aiyanGk8aSz6mKBm4Qxt&#10;Dy0E9dVx+TcjWNxC1glqukteZ282Fiz7DHbjwjpB6mI1vc/QVHhtYEH/WfVtI1jWltfdkbxIzfIh&#10;r8s5yRlGiDhy0vHJRGuWJyN7whdrPk8ltyN/YGSbDt6UTKxm+UP9hppuQ5IJ1PQPgxPrMIbrGtVd&#10;Lp8Z3LQhmUBN/zBxZeM90UaVp2WXkYxc03+sWh0eyPHvdDRJsJZUxJr+I3+y6mOh5iPhAxHZhluv&#10;Tkas6U+o81D7kZiljCUj1PQv1Huj+pslm37qUDJCTf9CvTeqv1mSyjX9DfVuNP939qY7bkgq1/Q3&#10;VvWtxpBSrOl/rOprY6hpYFVfG0NNA6v62hhqGkxed4UMYkZSijX9T20MNQW1MdQU1MbQ50w/feh7&#10;00cOPdwOE9de9rBVP8xIKtGaGaafPvzDqSOH/zcVttSQN8irsjMydfTwB0LiRx/6hTLijCxX4t+V&#10;F0GnZHWcfhXbjhz+TiqPVWw7eug9W488eHt+vSWWZ+4byV0NeeaZgeBnFBk+cuig/BbCpicf2O8L&#10;oozRN9y/oyV+LbXUUksttdRSSy211LKYsmrV/wN8s4MIm3tOzgAAAABJRU5ErkJgglBLAwQUAAYA&#10;CAAAACEAjRI5G+EAAAAKAQAADwAAAGRycy9kb3ducmV2LnhtbEyPQUvDQBCF74L/YRnBm92k2QaN&#10;2ZRS1FMRbAXxtk2mSWh2NmS3SfrvHU96HN7He9/k69l2YsTBt440xIsIBFLpqpZqDZ+H14dHED4Y&#10;qkznCDVc0cO6uL3JTVa5iT5w3IdacAn5zGhoQugzKX3ZoDV+4Xokzk5usCbwOdSyGszE5baTyyhK&#10;pTUt8UJjetw2WJ73F6vhbTLTJolfxt35tL1+H1bvX7sYtb6/mzfPIALO4Q+GX31Wh4Kdju5ClRed&#10;hkQ9sXrQsExjEAyoZJWCODKplAJZ5PL/C8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qlJ+CaAwAAfwgAAA4AAAAAAAAAAAAAAAAAOgIAAGRycy9lMm9Eb2Mu&#10;eG1sUEsBAi0ACgAAAAAAAAAhAOhgJdxlGwAAZRsAABQAAAAAAAAAAAAAAAAAAAYAAGRycy9tZWRp&#10;YS9pbWFnZTEucG5nUEsBAi0AFAAGAAgAAAAhAI0SORvhAAAACgEAAA8AAAAAAAAAAAAAAAAAlyEA&#10;AGRycy9kb3ducmV2LnhtbFBLAQItABQABgAIAAAAIQCqJg6+vAAAACEBAAAZAAAAAAAAAAAAAAAA&#10;AKUiAABkcnMvX3JlbHMvZTJvRG9jLnhtbC5yZWxzUEsFBgAAAAAGAAYAfAEAAJgjAAAAAA==&#10;">
                      <v:shape id="Grafik 5" o:spid="_x0000_s1064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L0ygAAAOIAAAAPAAAAZHJzL2Rvd25yZXYueG1sRI9BawIx&#10;FITvhf6H8Aq9lJrUyrpujVKEShEvai/eHslzd+nmZdnEdf33TUHwOMzMN8x8ObhG9NSF2rOGt5EC&#10;QWy8rbnU8HP4es1BhIhssfFMGq4UYLl4fJhjYf2Fd9TvYykShEOBGqoY20LKYCpyGEa+JU7eyXcO&#10;Y5JdKW2HlwR3jRwrlUmHNaeFCltaVWR+92enwbycN9msP76v1rRRWTRhtz1stX5+Gj4/QEQa4j18&#10;a39bDfk0H6t8ombwfyndAbn4AwAA//8DAFBLAQItABQABgAIAAAAIQDb4fbL7gAAAIUBAAATAAAA&#10;AAAAAAAAAAAAAAAAAABbQ29udGVudF9UeXBlc10ueG1sUEsBAi0AFAAGAAgAAAAhAFr0LFu/AAAA&#10;FQEAAAsAAAAAAAAAAAAAAAAAHwEAAF9yZWxzLy5yZWxzUEsBAi0AFAAGAAgAAAAhAGtfsvTKAAAA&#10;4gAAAA8AAAAAAAAAAAAAAAAABwIAAGRycy9kb3ducmV2LnhtbFBLBQYAAAAAAwADALcAAAD+AgAA&#10;AAA=&#10;">
                        <v:imagedata r:id="rId40" o:title="" chromakey="white"/>
                      </v:shape>
                      <v:shape id="Textfeld 12" o:spid="_x0000_s1065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f9zAAAAOMAAAAPAAAAZHJzL2Rvd25yZXYueG1sRI9LTwMx&#10;DITvSP0PkStxo0lRKWhpWlU8JA482yLBzWzM7qobZ5W42+XfkwMSR3vGM58Xq8G3qqeYmsAWphMD&#10;irgMruHKwm57f3YFKgmywzYwWfihBKvl6GSBhQtHfqN+I5XKIZwKtFCLdIXWqazJY5qEjjhr3yF6&#10;lDzGSruIxxzuW31uzFx7bDg31NjRTU3lfnPwFtqPFB+/jHz2t9WTvL7ow/vd9Nna0/GwvgYlNMi/&#10;+e/6wWV8M5ubywszy9D5p7wAvfwFAAD//wMAUEsBAi0AFAAGAAgAAAAhANvh9svuAAAAhQEAABMA&#10;AAAAAAAAAAAAAAAAAAAAAFtDb250ZW50X1R5cGVzXS54bWxQSwECLQAUAAYACAAAACEAWvQsW78A&#10;AAAVAQAACwAAAAAAAAAAAAAAAAAfAQAAX3JlbHMvLnJlbHNQSwECLQAUAAYACAAAACEA3Zyn/c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6D8C88E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5BE49F24" w14:textId="77777777" w:rsidTr="00E91F87">
        <w:tc>
          <w:tcPr>
            <w:tcW w:w="752" w:type="dxa"/>
          </w:tcPr>
          <w:p w14:paraId="2FD27BCB" w14:textId="77777777" w:rsidR="003C1F98" w:rsidRPr="00E73313" w:rsidRDefault="003C1F98" w:rsidP="002E0FA7"/>
        </w:tc>
        <w:tc>
          <w:tcPr>
            <w:tcW w:w="307" w:type="dxa"/>
          </w:tcPr>
          <w:p w14:paraId="38E3ED65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226" w:type="dxa"/>
            <w:gridSpan w:val="11"/>
          </w:tcPr>
          <w:p w14:paraId="1B16FC95" w14:textId="77777777" w:rsidR="003C1F98" w:rsidRPr="00E73313" w:rsidRDefault="003C1F98" w:rsidP="002E0FA7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62F89BEF" w14:textId="77777777" w:rsidTr="00E91F87">
        <w:tc>
          <w:tcPr>
            <w:tcW w:w="752" w:type="dxa"/>
          </w:tcPr>
          <w:p w14:paraId="6CBA1F10" w14:textId="77777777" w:rsidR="003C1F98" w:rsidRPr="00E73313" w:rsidRDefault="003C1F98" w:rsidP="002E0FA7"/>
        </w:tc>
        <w:tc>
          <w:tcPr>
            <w:tcW w:w="307" w:type="dxa"/>
          </w:tcPr>
          <w:p w14:paraId="3B4693B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6" w:type="dxa"/>
            <w:gridSpan w:val="11"/>
          </w:tcPr>
          <w:p w14:paraId="1D9E74E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09530BA" w14:textId="77777777" w:rsidTr="00E91F87">
        <w:tc>
          <w:tcPr>
            <w:tcW w:w="752" w:type="dxa"/>
          </w:tcPr>
          <w:p w14:paraId="768318FB" w14:textId="77777777" w:rsidR="003C1F98" w:rsidRPr="00E73313" w:rsidRDefault="003C1F98" w:rsidP="002E0FA7"/>
        </w:tc>
        <w:tc>
          <w:tcPr>
            <w:tcW w:w="307" w:type="dxa"/>
          </w:tcPr>
          <w:p w14:paraId="1E624A6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226" w:type="dxa"/>
            <w:gridSpan w:val="11"/>
          </w:tcPr>
          <w:p w14:paraId="3BCBFBA6" w14:textId="71C80F06" w:rsidR="003C1F98" w:rsidRDefault="003C1F98" w:rsidP="002E0FA7">
            <w:pPr>
              <w:pStyle w:val="Text"/>
            </w:pPr>
            <w:r w:rsidRPr="00E73313">
              <w:t xml:space="preserve">Wie viele verschiedene </w:t>
            </w:r>
            <w:r w:rsidR="00825DFF">
              <w:t>Multiplikations-Aufgabe</w:t>
            </w:r>
            <w:r w:rsidRPr="00E73313">
              <w:t xml:space="preserve">n kannst du mit </w:t>
            </w:r>
            <w:r w:rsidR="00141791">
              <w:t>zwei (drei, vier,</w:t>
            </w:r>
            <w:r w:rsidR="00141791" w:rsidRPr="00E73313">
              <w:t xml:space="preserve"> </w:t>
            </w:r>
            <w:r w:rsidRPr="00E73313">
              <w:t>fünf</w:t>
            </w:r>
            <w:r w:rsidR="00141791">
              <w:t>)</w:t>
            </w:r>
            <w:r w:rsidRPr="00E73313">
              <w:t xml:space="preserve"> Würfeln legen?</w:t>
            </w:r>
            <w:r w:rsidR="00141791">
              <w:t xml:space="preserve"> Was fällt dir auf? Erkläre.</w:t>
            </w:r>
          </w:p>
          <w:p w14:paraId="1B81E0AE" w14:textId="77777777" w:rsidR="002E0FA7" w:rsidRPr="00E73313" w:rsidRDefault="002E0FA7" w:rsidP="002E0FA7">
            <w:pPr>
              <w:pStyle w:val="Text"/>
            </w:pPr>
          </w:p>
        </w:tc>
      </w:tr>
      <w:tr w:rsidR="00E91F87" w:rsidRPr="00E73313" w14:paraId="53F488FA" w14:textId="77777777" w:rsidTr="002D4F95">
        <w:tc>
          <w:tcPr>
            <w:tcW w:w="752" w:type="dxa"/>
          </w:tcPr>
          <w:p w14:paraId="6E726E4B" w14:textId="0D755311" w:rsidR="00E91F87" w:rsidRPr="00E73313" w:rsidRDefault="00E91F87" w:rsidP="00E91F87">
            <w:pPr>
              <w:pStyle w:val="berschrift3"/>
            </w:pPr>
            <w:r>
              <w:t>1.4</w:t>
            </w:r>
          </w:p>
        </w:tc>
        <w:tc>
          <w:tcPr>
            <w:tcW w:w="8533" w:type="dxa"/>
            <w:gridSpan w:val="12"/>
          </w:tcPr>
          <w:p w14:paraId="690074F6" w14:textId="77777777" w:rsidR="00E91F87" w:rsidRDefault="00E91F87" w:rsidP="00E91F87">
            <w:pPr>
              <w:pStyle w:val="berschrift3"/>
            </w:pPr>
            <w:r>
              <w:t>Multiplikation erklären</w:t>
            </w:r>
          </w:p>
          <w:p w14:paraId="4C542AA3" w14:textId="77777777" w:rsidR="00E91F87" w:rsidRPr="00E73313" w:rsidRDefault="00E91F87" w:rsidP="00E91F87">
            <w:pPr>
              <w:pStyle w:val="Text"/>
            </w:pPr>
          </w:p>
        </w:tc>
      </w:tr>
      <w:tr w:rsidR="00E91F87" w:rsidRPr="00E73313" w14:paraId="084CE206" w14:textId="77777777" w:rsidTr="00E91F87">
        <w:tc>
          <w:tcPr>
            <w:tcW w:w="752" w:type="dxa"/>
          </w:tcPr>
          <w:p w14:paraId="31010B68" w14:textId="77777777" w:rsidR="00E91F87" w:rsidRPr="00E73313" w:rsidRDefault="00E91F87" w:rsidP="00E91F87"/>
        </w:tc>
        <w:tc>
          <w:tcPr>
            <w:tcW w:w="307" w:type="dxa"/>
          </w:tcPr>
          <w:p w14:paraId="101F6422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a)</w:t>
            </w:r>
          </w:p>
        </w:tc>
        <w:tc>
          <w:tcPr>
            <w:tcW w:w="8226" w:type="dxa"/>
            <w:gridSpan w:val="11"/>
          </w:tcPr>
          <w:p w14:paraId="1F512D8B" w14:textId="2B01DFE7" w:rsidR="00E91F87" w:rsidRDefault="00E91F87" w:rsidP="00E91F8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6048" behindDoc="0" locked="0" layoutInCell="1" allowOverlap="1" wp14:anchorId="4A0BF71B" wp14:editId="443E83E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4445</wp:posOffset>
                      </wp:positionV>
                      <wp:extent cx="1779905" cy="361950"/>
                      <wp:effectExtent l="12700" t="12700" r="0" b="19050"/>
                      <wp:wrapNone/>
                      <wp:docPr id="576754459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361950"/>
                                <a:chOff x="0" y="0"/>
                                <a:chExt cx="1780457" cy="36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0498922" name="Bild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653201">
                                  <a:off x="-1905" y="9939"/>
                                  <a:ext cx="34417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449153" name="Bild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33553">
                                  <a:off x="355904" y="0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70767" name="Bild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0762">
                                  <a:off x="733591" y="9939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183782" name="Bild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205614">
                                  <a:off x="1071521" y="1987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487897" name="Bild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097" y="82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B8EC4" id="Gruppieren 118" o:spid="_x0000_s1026" style="position:absolute;margin-left:260.1pt;margin-top:.35pt;width:140.15pt;height:28.5pt;z-index:252276048" coordsize="17804,3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i1kKgMAAFEPAAAOAAAAZHJzL2Uyb0RvYy54bWzsl1tv2yAUx98n7Tsg&#10;v6c2vsQXNam2da0mdVu0ywcgGMeotkFAkvbb74DtLJeqq/oyTctDHC7mcM6fHwdzefXQNmjDlOai&#10;m3n4IvAQ66goebeaeT9/3EwyD2lDupI0omMz75Fp72r+9s3lVhYsFLVoSqYQGOl0sZUzrzZGFr6v&#10;ac1aoi+EZB10VkK1xEBVrfxSkS1Ybxs/DIKpvxWqlEpQpjW0Xved3tzZrypGzdeq0sygZuaBb8Y9&#10;lXsu7dOfX5JipYisOR3cIK/woiW8g0l3pq6JIWit+ImpllMltKjMBRWtL6qKU+ZigGhwcBTNrRJr&#10;6WJZFduV3MkE0h7p9Gqz9MvmVsnvcqFAia1cgRauZmN5qFRr/8FL9OAke9xJxh4MotCI0zTPg8RD&#10;FPqiKc6TQVNag/Anw2j9cTcwC+IkHQeGOI7sYvjjtP6BM5LTAn6DAlA6UeDPpMAos1bMG4y0L7LR&#10;EnW/lhNYLEkMX/KGm0cHHiyLdarbLDhdqL4CYi4U4iXIEuZBnGd5GHqoIy2A/543JQpzbIO0A+27&#10;/UhiI7sT9F6jTnyoSbdi77QEcsGMk+Twdd9WD6ZdNlze8Kaxa2XLQ4BA+RElT2jUE3gt6Lplnem3&#10;lGINxCo6XXOpPaQK1i4ZBKU+lc4hUmhFv4GDbvNoo5ihtZ28AieGdljHXYfz+LeT1n8NwKHl9rMo&#10;QRqyNsJtHgscUgICnyTTJIId4ZoH/ibYgQac5XmUW2VIMWIYxTFOYX87CuMgmjoKdzCBxEqbWyZa&#10;ZAsQCnjvbJPNnbZxwKvjK9ZuJ6ygtn30dihCtV8/KPwzNMZBHsc5TqIjGMMzjOPyPgtjGEUJiGfB&#10;GFiEOmxwD50mxKinbyDRUdnjNWbTEbP/kkScx1kapFPI+wdp0eV+uxbntPgciZDj0mm4D2IKaMKh&#10;YkF8Kiu6THhmcfHUGR3iIMFZlGbHZ3R8TosvSotJGCRTHO/jiIMUJ2HPI86zNDs+ps9AHn+97X00&#10;BvBJDJrlx9kxOQP5PJB7JzOO4yCwCkJGzMK/yp+7wsC9zX1dDndMezHcr0N5/yY8/wUAAP//AwBQ&#10;SwMECgAAAAAAAAAhAPLZEmoGDwAABg8AABQAAABkcnMvbWVkaWEvaW1hZ2UxLnBuZ4lQTkcNChoK&#10;AAAADUlIRFIAAABDAAAARAgGAAAA2s+IywAAAARnQU1BAADZA0LWT6EAAALZaUNDUEdlbmVyaWMg&#10;UkdCIFByb2ZpbGUAAHicjZTPSxRhGMe/s40YKEFgZnuIoUNIqEwWZUTlrr/YtG1Zf5QSxOzsu7uT&#10;s7PTzOyaIhFeOmbRPSoPHvoDPHjolJfCwCwC6W5RRIKXku15Z8bdEe3HCzPzeZ8f3+d53+F9gRpZ&#10;MU09JAF5w7GSfVHp+uiYVPsRIRxBHcKoU1TbjCQSA6DBY7FrbL6HwL8rrXv7/zrq0raaB4T9QOhH&#10;mtkqsO8X2QtZagQQuV7DhGM6xPc4W579MeeUx/OufSjZRbxIfEA1LR7/mrhDzSlpoEYkbskGYlIB&#10;zutF1e/nID31zBgepO9x6ukus3t8FmbSSnc/cRvx5zTr7uGaxPMZrTdG3EzPWsbqHfZYOKE5sSGP&#10;QyOGHh/wuclIxa/6mqLpRJPb+nZpsGfbfku5nCAOEyfHC/08ppFyO6dyQ9c8FvSpXFfc53dWMcnr&#10;HqOYOVN3/xf1FnqFUehg0GDQ24CEJPoQRStMWCggQx6NIjSyMjfGIrYxvmekjkSAJfKvU866m3Mb&#10;RcrmWSOIxjHTUlGQ5A/yV3lVfirPyV9mw8XmqmfGuqmpyw++ky6vvK3re/2ePH2V6kbIqyNL1nxl&#10;TXag00B3GWM2XFXiNdj9+GZglSxQqRUpV2ncrVRyfTa9I4Fqf9o9il2aXmyq1loVF26s1C9N79ir&#10;wq5Vscqqds6rccF8Jh4VT4oxsUM8B0m8JHaKF8Vump0XByoZw6SiYcJVsqFQloFJ8po7/pkXC++s&#10;uaOhjxnM0lSJn/+EVchoOgsc0X+4/3Pwe8WjsSLwwgYOn67aNpLuHSI0LldtzhXgwje6D95Wbc10&#10;Hg49ARbOqEWr5EsLwhuKZnccPukqmJOWls05Urssn5UidCUxKWaobS2SouuS67Ili9nMKrF0G+zM&#10;qXZPpZ52peZTubxB56/2EbD1sFz++axc3npOPawBL/XfwLz9RWdEHzAAAAAJcEhZcwAACxMAAAsT&#10;AQCanBgAAAAkdEVYdFNvZnR3YXJlAFF1aWNrVGltZSA3LjYuNiAoTWFjIE9TIFgpAKCLX6gAAAAH&#10;dElNRQfbCgYMHR7Xj6kqAAALgElEQVR4nO1cWWxOTxsf+76vrdYWpbZao0GC4oIGkVguiITgAjeE&#10;RCSIKBIi6Y2bkghXCLFdIJYIgjSlSlISxBLRIJZaWrv5zm++9zf/58x76v++Tc/xfl/8kpP3nDlz&#10;Zp55zjPPNnPeetqDShC/fv1S9evXN+d47OfPn+aaZX8aoKlevXq+axyJ0levtsxwicC9Bg0aJNpU&#10;aAAdgGQKkAhTkmKG7BCd4YB04DdVpAP01Pal1GoEZASAjlOFEYA7TQAwiBLzO9SaGeyESKSzsCGF&#10;/MePH5bORPVa0sz4/v27PUdnZEKqSEcQHd++fVOJaIOkdMbr16/V+fPn1bVr19SrV6/Up0+fTHnD&#10;hg0Nk/40QzAU0NKuXTvVt29fNWXKFDVs2LCEn/cxI8g04fr58+dqx44dav/+/WrcuHFq8uTJqnPn&#10;zqpNmzbq8+fPqnHjxtaagCmNGjWyitV25Gj3sIDp8e7dO1VeXq6OHj2qWrVqpbZu3aqmTp3qo09a&#10;Rqt0tQPvhvbESnuNmuuSkhLdpUsXvWrVKu1JginjPa9B+xzPeU+259YNC+yDfXoD18ePH9fZ2dl6&#10;5cqVth7GR0h6fczAw7LRhw8fQmr0kSNHTAc43A5xzXPZibzm/ajAcRDV1dU6MzNTz5o1y5aBJvlS&#10;ccRJBvHs2TPdsWNHffr06TgmffnypUZCyDSXoKggGS8HDIZMmDBBFxQUxNXlb+A0AZYuXeoTLUK+&#10;fTKHnAXIBDnV3KkTJiQz5AtB+dOnT3Xbtm31ixcvDE2SblzHWRMooLdv36r+/fsbxdm0aVO/komd&#10;S6+zsrLSlHkdxXmjVFTaUc5hgLGSGxqQdpRv2LBBff36VW3fvt3WgemFEYizhSD41KlTatKkST7i&#10;2RgGhfP379+rNWvWqPbt2ytPwaqMjAyjuefOnavu3LljmAqAOOkAhQnQxZehhfdJ2lE+Y8YM5U19&#10;ywhYFzDCQIoYRWbZsmV6165dVnzcOhAz6JNmzZppr3PtdWIULQ6vE/NbXFzsE9MopgpoC+rHkwTf&#10;devWrfXHjx99Fg7P+SQDXPXKlTdY86Yl6HrDr+jataux5TjXTpjMerm5uerGjRs21I8iogX9Qf3Y&#10;N6/+6zulp6eriooKW4ZpY2KsoEYxh+CYyEGyk8WLF5tzDpDi78YmKPdMmfIsjxXTVADowtjAANKO&#10;ayCOGWAAKoKbOqb0+LahJ06cOOGTAkqGVJycs5CcCxcumPb+tKsuQWYAfOHm163I4AsVXKV39epV&#10;0xCUDmIAwLUcUgowlaCMmzRpkjKSAVAdAFoY00BmYIAytsAA8ZDniNkyWgi3UZo3AEy4f/++r+xP&#10;w9VhHI8Zd9ADMjSXjbRo0cLnL7jKk4qKz0IU4XukQjpQQsfcA3kN1Hcr8VcmfgEwoHv37nEMkDYd&#10;ipfANMIxYMAAc51q00TSY5NAQZWl1ygfGDt2rE8qCEoLDuoSTCPPD1HTpk3zdZgKkMyoUWfI+SMl&#10;goBorVu3zpoiqSwpMbzGvZycHJtckQTQOvEZSRA9V9aTqcW6AMcmJZtIWqutXr3aZJGkIpJMxICZ&#10;3Dlz5oxlnEym0EWXEsVrSBYZgLZxYPpFMc2SZgYGh9gjPz9ftWzZ0vfmMKgOHTqYLBgsDxQuwcHQ&#10;CnE6WeUVM+W4T6eOUmOCqAisUcNkKpNQEAbn68qVK6qoqEjdvXtXVVVVqczMTDV//ny1YMECG+3i&#10;GSpT02EsXwrmwPQCsDo4p2QA1PZkVk0LWHWJpJhBEeabzcvLMweTwdJcSSZAzPHLwUC6Hj9+bBha&#10;VlZmBjp48GA1e/Zs1atXLzv9OBXJoNARFP154bs+d+5cQnnLmjJaMg8pgehwyZIl2ptC2pMGE+F6&#10;gzURsMckvX79eltXphjrMoc6dOhQXVpaGleelNxJKwDw7QNcT2EderGUBsQpgMcIdfDgQTOtIDFU&#10;prgPCdmyZYsx4VzCZH9RmOakmCHnLOMTEE0LomOenWQI/RX4HJs3b1b79u0z6y2cBjIrxedKSkpU&#10;QUGBZTrrho2kmCFNqA17xdIdI1zX78eAq6ur1c6dO21bWvgx7tYGMLqwsNBIDxmUcpKRCMgISozp&#10;xBvkxYsXLQNgadytA0wpsg1MocuXL8dJTZgIxVa5m1ow4Fu3bplED87xC3AljtZJMgPScfv2betv&#10;RBHs1Tkz5NxmphpABh2K0p0OfEbeg1TgGtl5erjSTQ8Ldc4MNztN5YcsOj1WGc/A2aLbLV1ulPfp&#10;08cyLAoPNJKMCxgE50xaDg4O3icDMhnMgRmjRo0KzKiFhVCmCfWAFhEpsuVpaWm+ey5jUEY3Hkmh&#10;MWPGxLUTJuqUGVSWrrNE07l79247bbRwtaXCpXKFYyb1xP+caZV+iGncWWaYOHGiOnTokO8ZN8nS&#10;vHlzdezYMTVy5EhfsMb7NLFklDThgFTKLE80/I88S4vQH8sHCMygF6BUsekFTMD67uHDh9XMmTON&#10;UycTMTI5Dcigka4/DjzHNIH7Uv4NEYWD/wA6Abt/kBN59OiRevLkiXmbWVlZJseKQTKkBziV6Nmi&#10;LtMIUnLkOZUuTbI7FWtCpMzgajeJ6927t+rRo4dvhQ4AI8gQN78hM2eUBIIDlxLD5xNhRqTThKt0&#10;puOYaNO/kKv8ACVDZsioLx48eGBysdArnTp1UsOHDzdB4Js3b6yUSF9HRte/RVC8n0w+ozaQK+XM&#10;e3DzCICNLsxhyG1SwLZt20zeAwfIxw4A7ATwdI/2dI++efOmqYc8ilyVl23UST6jLqDF/KbouptL&#10;IPoyEmbO48CBA2azCfQGs2tsA2mBDx8+qBEjRpjtmZAErsrrBDfTR84Mepk65oNIQmUMwvs0ldje&#10;MG/ePF+0K5ceOGj8In2IbRWcVolGvHHMkNpbh+T10VRK80e4iWAqyI0bN1rmuUyU0DFnbs+ePZZB&#10;Ul/8bt03cOGZHbkbUKKA9Fj5QvCLXcnukienF+vyHqYMnbsgZmvhxEnHLG6tlR3+ibVREihjFgzm&#10;5cuXNqAj5ItyB8xdzQSfk5ZJTk3bZk1EkTCp8MKG1ANyUxySxdg8xzouZGqQL1Qyj9IgYya5A9Gm&#10;HV1iACgtLuoQUUkKLQfnOQjFbkJYCul1uk6UjITxTLdu3axClh8LAfB3ZBBoJdElBg/SLJFzMm0f&#10;JlyFzTeI+GXgwIGGDiniQV4lGIE4Z/z48dYDpd6RIHOkRQpUoPDqME/d8qggs+vsd+3atebTCZa7&#10;yhSgjsG0wh5VyQApUfBUkXljW7ZNlxAUQiyxcBy0bB8mXIZL9xw+BtxuBHrS7EtTTKmGa56dnW3v&#10;ubt04IPghbNPK21BrjJc8dGjR/vKpdtMwOWN8hMKoF+/fsb1VrFlSRXbjIsDS5bLly+39Lg04frk&#10;yZM6Ly/PjkMuf/qYwYHhu5L09HRdXl7ue4C/Qbtwo/iMgn3s3btXDxo0yOxGBgPwm5uba76AIH1y&#10;Qz+BsunTp+uioqK4duM+sZBfBhQWFur8/Hx7z/2WRJbJICtMuAvReGkVFRU2KPsdQKsXs+isrCxd&#10;VVXla48IjFpZEd9n4FMLCe7DltFgVFMkqB9PWfqYJCVUToV79+6ZqXTp0qUav5oKlAxWrKysNCFy&#10;Tk5O4Ac3UjKiQlBfssylE2PCp2WeudVnz571MUumDIAamcFrcH7OnDk6IyNDe/6+Ec2gPRlUWGEe&#10;gNRbONzPw+QYysrK9MKFC3VaWpqZIpJproLFeeCnnDIkprt6/fp1tWnTJlVcXKyGDBli9m3BVjMD&#10;xS8CwwT6gmfMzXD0SOVuZZhWfDGAbBjoWrRokVqxYoXZawZIbzTOi3WZUVMClY1ga0Fpaan5rhUu&#10;MuBuTAkL0lXnEgEdLbk4hU9AevbsabLtQYvggMy5ss1a/THA/ytSY3d7iuAvMwT+MkPgLzME/gM2&#10;qjX+IwjIQwAAAABJRU5ErkJgglBLAwQUAAYACAAAACEAT7+b5eEAAAAMAQAADwAAAGRycy9kb3du&#10;cmV2LnhtbExPTWuDQBC9F/oflin01uxqsQbjGkL6cQqFJoXS20YnKnFnxd2o+fedntrLwMx78z7y&#10;9Ww7MeLgW0caooUCgVS6qqVaw+fh9WEJwgdDlekcoYYrelgXtze5ySo30QeO+1ALFiGfGQ1NCH0m&#10;pS8btMYvXI/E2MkN1gReh1pWg5lY3HYyVupJWtMSOzSmx22D5Xl/sRreJjNtHqOXcXc+ba/fh+T9&#10;axeh1vd38/OKx2YFIuAc/j7gtwPnh4KDHd2FKi86DUmsYqZqSEEwvFQqAXHke5qCLHL5v0T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a6LWQqAwAAUQ8AAA4A&#10;AAAAAAAAAAAAAAAAOgIAAGRycy9lMm9Eb2MueG1sUEsBAi0ACgAAAAAAAAAhAPLZEmoGDwAABg8A&#10;ABQAAAAAAAAAAAAAAAAAkAUAAGRycy9tZWRpYS9pbWFnZTEucG5nUEsBAi0AFAAGAAgAAAAhAE+/&#10;m+XhAAAADAEAAA8AAAAAAAAAAAAAAAAAyBQAAGRycy9kb3ducmV2LnhtbFBLAQItABQABgAIAAAA&#10;IQCqJg6+vAAAACEBAAAZAAAAAAAAAAAAAAAAANYVAABkcnMvX3JlbHMvZTJvRG9jLnhtbC5yZWxz&#10;UEsFBgAAAAAGAAYAfAEAAMkWAAAAAA==&#10;">
                      <v:shape id="Bild 291" o:spid="_x0000_s1027" type="#_x0000_t75" style="position:absolute;left:-19;top:99;width:3442;height:3403;rotation:-61748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vY0AAAAOgAAAAPAAAAZHJzL2Rvd25yZXYueG1sRI/BSsNA&#10;EIbvgu+wjOCl2I1BbZN2W6ql0EsPRmn1NmTHJJidDdm1iW/vCIKXgZmf/xu+5Xp0rTpTHxrPBm6n&#10;CSji0tuGKwOvL7ubOagQkS22nsnANwVYry4vlphbP/AznYtYKYFwyNFAHWOXax3KmhyGqe+IJfvw&#10;vcMoa19p2+MgcNfqNEketMOG5UONHT3VVH4WX04oj3go9rtsu5ncTw5v78cZnoaZMddX43YhY7MA&#10;FWmM/40/xN6KQ5old9k8S1P4FZMD6NUPAAAA//8DAFBLAQItABQABgAIAAAAIQDb4fbL7gAAAIUB&#10;AAATAAAAAAAAAAAAAAAAAAAAAABbQ29udGVudF9UeXBlc10ueG1sUEsBAi0AFAAGAAgAAAAhAFr0&#10;LFu/AAAAFQEAAAsAAAAAAAAAAAAAAAAAHwEAAF9yZWxzLy5yZWxzUEsBAi0AFAAGAAgAAAAhAJXR&#10;G9jQAAAA6AAAAA8AAAAAAAAAAAAAAAAABwIAAGRycy9kb3ducmV2LnhtbFBLBQYAAAAAAwADALcA&#10;AAAEAwAAAAA=&#10;">
                        <v:imagedata r:id="rId56" o:title=""/>
                      </v:shape>
                      <v:shape id="Bild 292" o:spid="_x0000_s1028" type="#_x0000_t75" style="position:absolute;left:3559;width:3403;height:3441;rotation:-2551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JZzgAAAOcAAAAPAAAAZHJzL2Rvd25yZXYueG1sRI9PS8NA&#10;FMTvQr/D8gRvdhONJU27LaIEhHppqoXentmXPzT7NmTXNH57VxB6GRiG+Q2z3k6mEyMNrrWsIJ5H&#10;IIhLq1uuFXwc8vsUhPPIGjvLpOCHHGw3s5s1ZtpeeE9j4WsRIOwyVNB432dSurIhg25ue+KQVXYw&#10;6IMdaqkHvAS46eRDFC2kwZbDQoM9vTRUnotvo6DK089Tddjh11janS3i9Ej5u1J3t9PrKsjzCoSn&#10;yV8b/4g3rSCJlkmyjJ8e4e9X+ARy8wsAAP//AwBQSwECLQAUAAYACAAAACEA2+H2y+4AAACFAQAA&#10;EwAAAAAAAAAAAAAAAAAAAAAAW0NvbnRlbnRfVHlwZXNdLnhtbFBLAQItABQABgAIAAAAIQBa9Cxb&#10;vwAAABUBAAALAAAAAAAAAAAAAAAAAB8BAABfcmVscy8ucmVsc1BLAQItABQABgAIAAAAIQDXZJJZ&#10;zgAAAOcAAAAPAAAAAAAAAAAAAAAAAAcCAABkcnMvZG93bnJldi54bWxQSwUGAAAAAAMAAwC3AAAA&#10;AgMAAAAA&#10;">
                        <v:imagedata r:id="rId56" o:title=""/>
                      </v:shape>
                      <v:shape id="Bild 293" o:spid="_x0000_s1029" type="#_x0000_t75" style="position:absolute;left:7335;top:99;width:3404;height:3442;rotation:1865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3CzQAAAOcAAAAPAAAAZHJzL2Rvd25yZXYueG1sRI9BS8NA&#10;FITvgv9heYI3u0moTZt2WySieBKsCj0+sq9J6u7bsLum8d+7gtDLwDDMN8xmN1kjRvKhd6wgn2Ug&#10;iBune24VfLw/3S1BhIis0TgmBT8UYLe9vtpgpd2Z32jcx1YkCIcKFXQxDpWUoenIYpi5gThlR+ct&#10;xmR9K7XHc4JbI4ssW0iLPaeFDgeqO2q+9t9WQbGa18+jN/nx05zq+7x+LfBASt3eTI/rJA9rEJGm&#10;eGn8I150+rCaL8usXJTw9yt5kNtfAAAA//8DAFBLAQItABQABgAIAAAAIQDb4fbL7gAAAIUBAAAT&#10;AAAAAAAAAAAAAAAAAAAAAABbQ29udGVudF9UeXBlc10ueG1sUEsBAi0AFAAGAAgAAAAhAFr0LFu/&#10;AAAAFQEAAAsAAAAAAAAAAAAAAAAAHwEAAF9yZWxzLy5yZWxzUEsBAi0AFAAGAAgAAAAhACIVPcLN&#10;AAAA5wAAAA8AAAAAAAAAAAAAAAAABwIAAGRycy9kb3ducmV2LnhtbFBLBQYAAAAAAwADALcAAAAB&#10;AwAAAAA=&#10;">
                        <v:imagedata r:id="rId56" o:title=""/>
                      </v:shape>
                      <v:shape id="Bild 294" o:spid="_x0000_s1030" type="#_x0000_t75" style="position:absolute;left:10715;top:198;width:3404;height:3441;rotation:-5685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nKzwAAAOgAAAAPAAAAZHJzL2Rvd25yZXYueG1sRI9Pa8JA&#10;FMTvBb/D8oTe6iZpa0J0FVFKPdSD/w7eHtnXJDT7NmRXE799Vyj0MjAM8xtmvhxMI27UudqygngS&#10;gSAurK65VHA6frxkIJxH1thYJgV3crBcjJ7mmGvb855uB1+KAGGXo4LK+zaX0hUVGXQT2xKH7Nt2&#10;Bn2wXSl1h32Am0YmUTSVBmsOCxW2tK6o+DlcjYJs12/SQdftW3o/++P1012o/1LqeTxsZkFWMxCe&#10;Bv/f+ENstYIkjt7j7DXNEngcC6dALn4BAAD//wMAUEsBAi0AFAAGAAgAAAAhANvh9svuAAAAhQEA&#10;ABMAAAAAAAAAAAAAAAAAAAAAAFtDb250ZW50X1R5cGVzXS54bWxQSwECLQAUAAYACAAAACEAWvQs&#10;W78AAAAVAQAACwAAAAAAAAAAAAAAAAAfAQAAX3JlbHMvLnJlbHNQSwECLQAUAAYACAAAACEAUTd5&#10;ys8AAADoAAAADwAAAAAAAAAAAAAAAAAHAgAAZHJzL2Rvd25yZXYueG1sUEsFBgAAAAADAAMAtwAA&#10;AAMDAAAAAA==&#10;">
                        <v:imagedata r:id="rId56" o:title=""/>
                      </v:shape>
                      <v:shape id="Bild 295" o:spid="_x0000_s1031" type="#_x0000_t75" style="position:absolute;left:14400;top:8;width:3404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tXzwAAAOgAAAAPAAAAZHJzL2Rvd25yZXYueG1sRI/BSgMx&#10;EIbvgu8QRvBmk5bSxm3TUlqFPRVti3ocNuNmcTNZNrFdfXojCF4GZn7+b/iW68G34kx9bAIbGI8U&#10;COIq2IZrA6fj450GEROyxTYwGfiiCOvV9dUSCxsu/EznQ6pFhnAs0IBLqSukjJUjj3EUOuKcvYfe&#10;Y8prX0vb4yXDfSsnSs2kx4bzB4cdbR1VH4dPb+B7V9b7vX4tN2+zp5fxMI3uwWtjbm+G3SKPzQJE&#10;oiH9N/4Qpc0OSqupnuv7OfyK5QPI1Q8AAAD//wMAUEsBAi0AFAAGAAgAAAAhANvh9svuAAAAhQEA&#10;ABMAAAAAAAAAAAAAAAAAAAAAAFtDb250ZW50X1R5cGVzXS54bWxQSwECLQAUAAYACAAAACEAWvQs&#10;W78AAAAVAQAACwAAAAAAAAAAAAAAAAAfAQAAX3JlbHMvLnJlbHNQSwECLQAUAAYACAAAACEAwQjL&#10;V88AAADoAAAADwAAAAAAAAAAAAAAAAAHAgAAZHJzL2Rvd25yZXYueG1sUEsFBgAAAAADAAMAtwAA&#10;AAMDAAAAAA==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t xml:space="preserve">Welche </w:t>
            </w:r>
            <w:r w:rsidR="001A42BE">
              <w:t>Multiplikations-Aufgabe</w:t>
            </w:r>
            <w:r>
              <w:t xml:space="preserve"> passt zu diesem Bild? </w:t>
            </w:r>
            <w:r>
              <w:br/>
              <w:t xml:space="preserve">Warum passt sie? Beschreibe, </w:t>
            </w:r>
            <w:r>
              <w:br/>
            </w:r>
            <w:r w:rsidR="00141791">
              <w:t xml:space="preserve">wie viele </w:t>
            </w:r>
            <w:r>
              <w:t>gleichgroße Gruppen du siehst.</w:t>
            </w:r>
          </w:p>
        </w:tc>
      </w:tr>
      <w:tr w:rsidR="00E91F87" w:rsidRPr="00E73313" w14:paraId="2607F027" w14:textId="77777777" w:rsidTr="00E91F87">
        <w:tc>
          <w:tcPr>
            <w:tcW w:w="752" w:type="dxa"/>
          </w:tcPr>
          <w:p w14:paraId="0887C052" w14:textId="77777777" w:rsidR="00E91F87" w:rsidRPr="00E73313" w:rsidRDefault="00E91F87" w:rsidP="00E91F87"/>
        </w:tc>
        <w:tc>
          <w:tcPr>
            <w:tcW w:w="307" w:type="dxa"/>
          </w:tcPr>
          <w:p w14:paraId="5AE9CFD8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226" w:type="dxa"/>
            <w:gridSpan w:val="11"/>
          </w:tcPr>
          <w:p w14:paraId="56D78B4D" w14:textId="77777777" w:rsidR="00E91F87" w:rsidRDefault="00E91F87" w:rsidP="00E91F87">
            <w:pPr>
              <w:pStyle w:val="Text"/>
            </w:pPr>
          </w:p>
        </w:tc>
      </w:tr>
      <w:tr w:rsidR="00E91F87" w:rsidRPr="00E73313" w14:paraId="2DB434EA" w14:textId="77777777" w:rsidTr="00E91F87">
        <w:tc>
          <w:tcPr>
            <w:tcW w:w="752" w:type="dxa"/>
          </w:tcPr>
          <w:p w14:paraId="1994C038" w14:textId="77777777" w:rsidR="00E91F87" w:rsidRDefault="00E91F87" w:rsidP="00E91F87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000" behindDoc="0" locked="0" layoutInCell="1" allowOverlap="1" wp14:anchorId="297127C7" wp14:editId="081FD9BC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0" b="6985"/>
                      <wp:wrapNone/>
                      <wp:docPr id="1706130917" name="Gruppieren 806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791681" id="Gruppieren 806" o:spid="_x0000_s1026" href="https://mathe-sicher-koennen.dzlm.de/erklaervideos?nid=713" style="position:absolute;margin-left:0;margin-top:.65pt;width:22.65pt;height:14.45pt;z-index:252274000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yVLwQAAE4QAAAOAAAAZHJzL2Uyb0RvYy54bWzsWN9v2zgMfj/g/gfB79fYiRM7RtMhSK/F&#10;gGIr1t32rMhyLFSWdJLStPvrj5R/JE2KDduAHQa0D64lkRT18SMp5/zNYyPJA7dOaLWIkrM4Ilwx&#10;XQq1WUT/fLz6K4+I81SVVGrFF9ETd9Gbiz//ON+Zgo91rWXJLQEjyhU7s4hq700xGjlW84a6M224&#10;gsVK24Z6GNrNqLR0B9YbORrH8Wy007Y0VjPuHMxetovRRbBfVZz591XluCdyEYFvPjxteK7xObo4&#10;p8XGUlML1rlBf8CLhgoFmw6mLqmnZGvFialGMKudrvwZ081IV5VgPJwBTpPER6e5tnprwlk2xW5j&#10;BpgA2iOcftgse/dwbc2dubWAxM5sAIswwrM8VrbB/+AleQyQPQ2Q8UdPGEyO82w2nUaEwVKST6bJ&#10;tIWU1YD7iRar//6q3qjfdPTMlWHQugg+31oiykWUT+J4nM5hU6JoA/S6tltjBLdckUmIRy2Ful9J&#10;we479CD2R9i9wLE2LpeabRuufEs0yyX1wHJXC+MiYgt0wL4tEzxw8Df4Nbj4P8GaxzHwvA1HGqez&#10;4F0PKy2clqK8ElJiYJ3drFfSkgcK2TEZZ8u8Fz8QOw4F5KnbU9GdwPldVLyrqeGB4a7YhzVJJvCX&#10;zJK0j+tyveF2q0ruuSMfOKs9h4gG6HcmqCKFw5nMjWb3jii9qqna8KUzUASAnF2YDoRR03VqyHVS&#10;SWE+oei3Wf8NmI11/prrhuAL0ESD7+C2D5bpw43zSBpa9HK4IWQeBiZUJKlwRuluAiRxBkLRexze&#10;/JPkKCfVB15BQmA+hh1C+eRDaCljQOP2WK6mJW8jnkyRK60jg0ZwKxhEyxU4NNjuDGBpPrXdmunk&#10;UZWH6jsox19zrFUeNMLOWvlBuRFK25cMSDhVt3Mr34PUQoMorXX5BOXCaogDZIYz7EpAUG6o87fU&#10;QrGHSWhg/j08Kql3i0h3bxGptf3y0jzKA/FhNSI7aB6LyP27pZZHRL5VkBLzJE2x24RBOs3GMLCH&#10;K+vDFbVtVhoyMAnehVeU97J/raxuPkOfW+KusEQVg70XEfO2H6x829SgUzK+XAYx6DCG+ht1Z1hP&#10;auTbx8fP1JqOmR4K+TvdpyEtjrjZymI8lF5uva5EIO4e1w5vKAlY+H5BbZgl8wzK/hjAakv+peUC&#10;i8EYiYAuQB0Z+lmfLm0BbEkwTYH2QHw8Vdfa5nEeQw+BHjYZT/KuhfUtLoHFoaa27y3l+v7YJ3EP&#10;qRVQeCSWtRM8sSbg9Guu99UB0ahec/13y/X9reAX5T0kPaThPMmO8z6P05/J/DSdQinBzJ8kWYaW&#10;oHV1l9QkzrLhcpvk2STsNFxS9+37OzL/4GYFF7DnvXS96bvZM6nXy8BrgfjtLgOhQMBHa7hPdh/Y&#10;+FV8OA6Xh2L4GeDiPwAAAP//AwBQSwMEFAAGAAgAAAAhAN2nqbreAAAABAEAAA8AAABkcnMvZG93&#10;bnJldi54bWxMj81Ow0AMhO9IvMPKSFxQu6GhFQpxKlR+hCoObQHBcZs1SUTWm2a3bXh7zAlO1nis&#10;mc/5fHCtOlAfGs8Il+MEFHHpbcMVwuvLw+gaVIiGrWk9E8I3BZgXpye5yaw/8poOm1gpCeGQGYQ6&#10;xi7TOpQ1ORPGviMW79P3zkSRfaVtb44S7lo9SZKZdqZhaahNR4uayq/N3iHMltN3+9jsyl168fy2&#10;svcfi9XdE+L52XB7AyrSEP+O4Rdf0KEQpq3fsw2qRZBHomxTUGJeTWVuEdJkArrI9X/44gcAAP//&#10;AwBQSwMEFAAGAAgAAAAhAN17Y4XoAAAAZQEAABkAAABkcnMvX3JlbHMvZTJvRG9jLnhtbC5yZWxz&#10;hNDBSsQwEIDhu+A7hLm3aT2oyKa9qLAHL7I+QGimbWg6KTNx2fXpHfXiguAxDPPNT3b9aU3miCwx&#10;k4O2bsAgDTlEmhy8HZ6rezBSPAWfMqGDMwr03fXV7hWTL7okc9zEqELiYC5le7BWhhlXL3XekHQy&#10;Zl590SdPdvPD4ie0N01za/m3Ad2FafbBAe9DC+Zw3vTy/3YexzjgYx7eV6Tyxwk7q8Qp0qKo5wnL&#10;DyvarIUzVhI1naslIxFSHT7SWge0yEvyyMcYMEtPMbi79ivs23jJQfOeTgWZfALb7ezF53SfAAAA&#10;//8DAFBLAQItABQABgAIAAAAIQC2gziS/gAAAOEBAAATAAAAAAAAAAAAAAAAAAAAAABbQ29udGVu&#10;dF9UeXBlc10ueG1sUEsBAi0AFAAGAAgAAAAhADj9If/WAAAAlAEAAAsAAAAAAAAAAAAAAAAALwEA&#10;AF9yZWxzLy5yZWxzUEsBAi0AFAAGAAgAAAAhAA8XbJUvBAAAThAAAA4AAAAAAAAAAAAAAAAALgIA&#10;AGRycy9lMm9Eb2MueG1sUEsBAi0AFAAGAAgAAAAhAN2nqbreAAAABAEAAA8AAAAAAAAAAAAAAAAA&#10;iQYAAGRycy9kb3ducmV2LnhtbFBLAQItABQABgAIAAAAIQDde2OF6AAAAGUBAAAZAAAAAAAAAAAA&#10;AAAAAJQHAABkcnMvX3JlbHMvZTJvRG9jLnhtbC5yZWxzUEsFBgAAAAAFAAUAOgEAALMIAAAA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1wzQAAAOIAAAAPAAAAZHJzL2Rvd25yZXYueG1sRI9PawIx&#10;FMTvhX6H8ApeiiZqFbs1ithaRDz4p2KPj83r7tLNy7qJuv32TaHgcZiZ3zDjaWNLcaHaF441dDsK&#10;BHHqTMGZho/9oj0C4QOywdIxafghD9PJ/d0YE+OuvKXLLmQiQtgnqCEPoUqk9GlOFn3HVcTR+3K1&#10;xRBlnUlT4zXCbSl7Sg2lxYLjQo4VzXNKv3dnq2G4GhzNe3FKT/3H9WFj3j7nm9el1q2HZvYCIlAT&#10;buH/9tJoGPWV6j09dwfwdyneATn5BQAA//8DAFBLAQItABQABgAIAAAAIQDb4fbL7gAAAIUBAAAT&#10;AAAAAAAAAAAAAAAAAAAAAABbQ29udGVudF9UeXBlc10ueG1sUEsBAi0AFAAGAAgAAAAhAFr0LFu/&#10;AAAAFQEAAAsAAAAAAAAAAAAAAAAAHwEAAF9yZWxzLy5yZWxzUEsBAi0AFAAGAAgAAAAhAHFEnXDN&#10;AAAA4gAAAA8AAAAAAAAAAAAAAAAABwIAAGRycy9kb3ducmV2LnhtbFBLBQYAAAAAAwADALcAAAAB&#10;AwAAAAA=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IcxwAAAOMAAAAPAAAAZHJzL2Rvd25yZXYueG1sRE/RisIw&#10;EHw/8B/CCr6daT0R6RnlEIRyL6LW97XZa8slm9pErff1F0Fw3nZnZ2ZnseqtEVfqfONYQTpOQBCX&#10;TjdcKSgOm/c5CB+QNRrHpOBOHlbLwdsCM+1uvKPrPlQimrDPUEEdQptJ6cuaLPqxa4kj9+M6iyGO&#10;XSV1h7dobo2cJMlMWmw4JtTY0rqm8nd/sQr05Fsaff47Fq43W3c/5UlhcqVGw/7rE0SgPryOn+pc&#10;x/fTj4h0lk7h0SkuQC7/AQAA//8DAFBLAQItABQABgAIAAAAIQDb4fbL7gAAAIUBAAATAAAAAAAA&#10;AAAAAAAAAAAAAABbQ29udGVudF9UeXBlc10ueG1sUEsBAi0AFAAGAAgAAAAhAFr0LFu/AAAAFQEA&#10;AAsAAAAAAAAAAAAAAAAAHwEAAF9yZWxzLy5yZWxzUEsBAi0AFAAGAAgAAAAhAAi/khzHAAAA4wAA&#10;AA8AAAAAAAAAAAAAAAAABwIAAGRycy9kb3ducmV2LnhtbFBLBQYAAAAAAwADALcAAAD7AgAAAAA=&#10;" filled="f" stroked="f" strokeweight="1pt">
                          <v:stroke joinstyle="miter"/>
                          <o:lock v:ext="edit" aspectratio="t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ypywAAAOIAAAAPAAAAZHJzL2Rvd25yZXYueG1sRI/RasJA&#10;FETfC/7DcoW+FN0kUjXRVYpQKFIKpvmAS/aaRLN3Q3arqV/vFgo+DjNzhllvB9OKC/WusawgnkYg&#10;iEurG64UFN/vkyUI55E1tpZJwS852G5GT2vMtL3ygS65r0SAsMtQQe19l0npypoMuqntiIN3tL1B&#10;H2RfSd3jNcBNK5MomkuDDYeFGjva1VSe8x+jYFG8JIdCl4U+Jp/pPv3KX0+3nVLP4+FtBcLT4B/h&#10;//aHVjCP08VyFiUx/F0Kd0Bu7gAAAP//AwBQSwECLQAUAAYACAAAACEA2+H2y+4AAACFAQAAEwAA&#10;AAAAAAAAAAAAAAAAAAAAW0NvbnRlbnRfVHlwZXNdLnhtbFBLAQItABQABgAIAAAAIQBa9CxbvwAA&#10;ABUBAAALAAAAAAAAAAAAAAAAAB8BAABfcmVscy8ucmVsc1BLAQItABQABgAIAAAAIQAdh0ypywAA&#10;AOIAAAAPAAAAAAAAAAAAAAAAAAcCAABkcnMvZG93bnJldi54bWxQSwUGAAAAAAMAAwC3AAAA/wIA&#10;AAAA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njywAAAOIAAAAPAAAAZHJzL2Rvd25yZXYueG1sRI/RSsNA&#10;FETfBf9huYIvxe7W0ibGbkuVSit90egHXLLXJDR7N2bXJP59Vyj4OMzMGWa1GW0jeup87VjDbKpA&#10;EBfO1Fxq+Px4uUtB+IBssHFMGn7Jw2Z9fbXCzLiB36nPQykihH2GGqoQ2kxKX1Rk0U9dSxy9L9dZ&#10;DFF2pTQdDhFuG3mv1FJarDkuVNjSc0XFKf+xGrbfi/3JPR2KSX58y3eWFmViX7W+vRm3jyACjeE/&#10;fGkfjIYknadKPcwS+LsU74BcnwEAAP//AwBQSwECLQAUAAYACAAAACEA2+H2y+4AAACFAQAAEwAA&#10;AAAAAAAAAAAAAAAAAAAAW0NvbnRlbnRfVHlwZXNdLnhtbFBLAQItABQABgAIAAAAIQBa9CxbvwAA&#10;ABUBAAALAAAAAAAAAAAAAAAAAB8BAABfcmVscy8ucmVsc1BLAQItABQABgAIAAAAIQB6dynjywAA&#10;AOIAAAAPAAAAAAAAAAAAAAAAAAcCAABkcnMvZG93bnJldi54bWxQSwUGAAAAAAMAAwC3AAAA/wIA&#10;AAAA&#10;" fillcolor="white [3212]" stroked="f" strokeweight="1pt"/>
                    </v:group>
                  </w:pict>
                </mc:Fallback>
              </mc:AlternateContent>
            </w:r>
          </w:p>
          <w:p w14:paraId="7A9ED2B9" w14:textId="77777777" w:rsidR="00E91F87" w:rsidRPr="00E73313" w:rsidRDefault="00E91F87" w:rsidP="00E91F87"/>
        </w:tc>
        <w:tc>
          <w:tcPr>
            <w:tcW w:w="307" w:type="dxa"/>
          </w:tcPr>
          <w:p w14:paraId="3A06EDC1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b)</w:t>
            </w:r>
          </w:p>
        </w:tc>
        <w:tc>
          <w:tcPr>
            <w:tcW w:w="8226" w:type="dxa"/>
            <w:gridSpan w:val="11"/>
          </w:tcPr>
          <w:p w14:paraId="36DBEA31" w14:textId="00A7AA02" w:rsidR="00E91F87" w:rsidRDefault="00E91F87" w:rsidP="00E91F8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75024" behindDoc="0" locked="0" layoutInCell="1" allowOverlap="1" wp14:anchorId="779E147C" wp14:editId="5E28E2D5">
                  <wp:simplePos x="0" y="0"/>
                  <wp:positionH relativeFrom="column">
                    <wp:posOffset>4288155</wp:posOffset>
                  </wp:positionH>
                  <wp:positionV relativeFrom="paragraph">
                    <wp:posOffset>10160</wp:posOffset>
                  </wp:positionV>
                  <wp:extent cx="807720" cy="807720"/>
                  <wp:effectExtent l="0" t="0" r="0" b="0"/>
                  <wp:wrapSquare wrapText="bothSides"/>
                  <wp:docPr id="13" name="Grafik 13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57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Zeige das Erklärvideo einer anderen Person (z.B. aus deiner Familie). Spielt dann das Würfelspiel aus 1.2. </w:t>
            </w:r>
            <w:r>
              <w:br/>
              <w:t xml:space="preserve">Achtet dabei darauf, dass alle immer dazu sagen, in welchen Gruppen sie zählen und welche </w:t>
            </w:r>
            <w:r w:rsidR="001A42BE">
              <w:t>Multiplikations-Aufgabe</w:t>
            </w:r>
            <w:r>
              <w:t xml:space="preserve"> dazu gehört. </w:t>
            </w:r>
          </w:p>
        </w:tc>
      </w:tr>
    </w:tbl>
    <w:p w14:paraId="0F5EA53F" w14:textId="3CBB23D9" w:rsidR="003C1F98" w:rsidRDefault="003D68AB" w:rsidP="003C1F98">
      <w:r>
        <w:rPr>
          <w:noProof/>
        </w:rPr>
        <mc:AlternateContent>
          <mc:Choice Requires="wps">
            <w:drawing>
              <wp:anchor distT="0" distB="0" distL="114300" distR="114300" simplePos="0" relativeHeight="252328272" behindDoc="0" locked="0" layoutInCell="1" allowOverlap="1" wp14:anchorId="66CB6FF4" wp14:editId="7FE86A4C">
                <wp:simplePos x="0" y="0"/>
                <wp:positionH relativeFrom="column">
                  <wp:posOffset>4662584</wp:posOffset>
                </wp:positionH>
                <wp:positionV relativeFrom="paragraph">
                  <wp:posOffset>-28575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C3AEC" w14:textId="5EB01D9B" w:rsidR="003D68AB" w:rsidRPr="00385C81" w:rsidRDefault="003D68AB" w:rsidP="003D68AB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61" w:history="1"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=713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B6FF4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66" type="#_x0000_t202" href="https://mathe-sicher-koennen.dzlm.de/erklaervideos?nid=712" style="position:absolute;margin-left:367.15pt;margin-top:-2.25pt;width:107.3pt;height:23.7pt;z-index:25232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RBWGwIAADQEAAAOAAAAZHJzL2Uyb0RvYy54bWysU9tuGyEQfa/Uf0C817u+xIlXXkduIleV&#13;&#10;oiSSU+UZs+BdCRgK2Lvu13dgfVPap6ovMDDDXM45zO87rcheON+AKelwkFMiDIeqMduS/nhbfbm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Gk9H49mEEo6+cZ7f5ncxTXZ5bZ0P3wRoEo2SOqQlocX2&#13;&#10;Tz70oaeQWMzAqlEqUaMMaUs6Hd/k6cHZg8mVwRqXXqMVuk1Hmgpbmp0G2UB1wPkc9NR7y1cNNvHE&#13;&#10;fHhlDrnGkVC/4QUXqQCLwdGipAb362/3MR4pQC8lLWqnpP7njjlBifpukJzZcDKJYkuHyc3tCA/u&#13;&#10;2rO59pidfgCU5xB/iuXJjPFBnUzpQL+jzJexKrqY4Vi7pOFkPoRe0fhNuFguUxDKy7LwZNaWx9QR&#13;&#10;1gjxW/fOnD3yEJDBZzipjBUf6Ohje0KWuwCySVxFoHtUj/ijNBPbx28UtX99TlGXz774DQAA//8D&#13;&#10;AFBLAwQUAAYACAAAACEAXzWSX+EAAAAOAQAADwAAAGRycy9kb3ducmV2LnhtbExPTU+DQBC9m/gf&#13;&#10;NmPirV1sUYEyNKZG46WHYhuvW3YEArtL2G2L/97xVC+TvMz7zNeT6cWZRt86i/Awj0CQrZxubY2w&#13;&#10;/3ybJSB8UFar3llC+CEP6+L2JleZdhe7o3MZasEm1mcKoQlhyKT0VUNG+bkbyPLv241GBYZjLfWo&#13;&#10;LmxuermIoidpVGs5oVEDbRqquvJkEFxafkSbMfnqOrl9320PuqZSI97fTa8rPi8rEIGmcFXA3wbu&#13;&#10;DwUXO7qT1V70CM/LeMlUhFn8CIIJaZykII4I8SIFWeTy/4ziFwAA//8DAFBLAQItABQABgAIAAAA&#13;&#10;IQC2gziS/gAAAOEBAAATAAAAAAAAAAAAAAAAAAAAAABbQ29udGVudF9UeXBlc10ueG1sUEsBAi0A&#13;&#10;FAAGAAgAAAAhADj9If/WAAAAlAEAAAsAAAAAAAAAAAAAAAAALwEAAF9yZWxzLy5yZWxzUEsBAi0A&#13;&#10;FAAGAAgAAAAhAKABEFYbAgAANAQAAA4AAAAAAAAAAAAAAAAALgIAAGRycy9lMm9Eb2MueG1sUEsB&#13;&#10;Ai0AFAAGAAgAAAAhAF81kl/hAAAADg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756C3AEC" w14:textId="5EB01D9B" w:rsidR="003D68AB" w:rsidRPr="00385C81" w:rsidRDefault="003D68AB" w:rsidP="003D68AB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62" w:history="1"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t>=713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7B2818D" w14:textId="72FF06F7" w:rsidR="003C1F98" w:rsidRDefault="003C1F98" w:rsidP="003C1F98"/>
    <w:p w14:paraId="2620E121" w14:textId="77777777" w:rsidR="00FF7A65" w:rsidRDefault="00FF7A65">
      <w:r>
        <w:rPr>
          <w:b/>
          <w:bCs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3048"/>
      </w:tblGrid>
      <w:tr w:rsidR="0000022A" w:rsidRPr="00E73313" w14:paraId="21DFDC73" w14:textId="77777777" w:rsidTr="0067733B">
        <w:trPr>
          <w:trHeight w:val="368"/>
        </w:trPr>
        <w:tc>
          <w:tcPr>
            <w:tcW w:w="780" w:type="dxa"/>
          </w:tcPr>
          <w:p w14:paraId="56697FD6" w14:textId="77777777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718" w:type="dxa"/>
            <w:gridSpan w:val="4"/>
          </w:tcPr>
          <w:p w14:paraId="285A0E35" w14:textId="4798EEE0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41B3F47F" w14:textId="77777777" w:rsidTr="0067733B">
        <w:tc>
          <w:tcPr>
            <w:tcW w:w="780" w:type="dxa"/>
          </w:tcPr>
          <w:p w14:paraId="2418EF69" w14:textId="77777777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718" w:type="dxa"/>
            <w:gridSpan w:val="4"/>
          </w:tcPr>
          <w:p w14:paraId="6BA55B7E" w14:textId="77777777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19378661" w14:textId="77777777" w:rsidTr="0067733B">
        <w:tc>
          <w:tcPr>
            <w:tcW w:w="780" w:type="dxa"/>
          </w:tcPr>
          <w:p w14:paraId="2FB7926A" w14:textId="77777777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3078C406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400" w:type="dxa"/>
            <w:gridSpan w:val="3"/>
          </w:tcPr>
          <w:p w14:paraId="2404FA04" w14:textId="4BA74DF4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7" behindDoc="0" locked="0" layoutInCell="1" allowOverlap="1" wp14:anchorId="2E30E4CC" wp14:editId="2046FB71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152288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94DD1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0E4CC" id="Gruppieren 13" o:spid="_x0000_s1067" style="position:absolute;margin-left:337.5pt;margin-top:12pt;width:43.1pt;height:54.7pt;z-index:251652377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iJ7mAMAAIAIAAAOAAAAZHJzL2Uyb0RvYy54bWycVttu2zgQfV+g/0Do&#10;vZHlu4U4hZusgwJBa2xS9JmmKYsIRbIkfcl+/R6SUrxO2t02AaIMyeFw5syZmVx+ODaS7Ll1Qqt5&#10;Vlz0MsIV0xuhtvPs68Py/TQjzlO1oVIrPs+euMs+XL374/JgSt7XtZYbbgmMKFcezDyrvTdlnjtW&#10;84a6C224wmGlbUM9lnabbyw9wHoj836vN84P2m6M1Yw7h92bdJhdRftVxZn/UlWOeyLnGXzz8Wvj&#10;dx2++dUlLbeWmlqw1g36Bi8aKhQefTZ1Qz0lOytemWoEs9rpyl8w3eS6qgTjMQZEU/ReRHNr9c7E&#10;WLblYWueYQK0L3B6s1n2eX9rzb1ZWSBxMFtgEVchlmNlm/AXXpJjhOzpGTJ+9IRhczScDCYAluFo&#10;PBuOZ9MEKauB+6tbrP7zP+/l3aP5mStGsBK/bfyQXsX//zzBLb+zPGuNNL9ko6H2cWfeI1WGerEW&#10;UvinSDskJTil9ivBVjYtAOXKErGZZ8NBMZiOi/4kI4o2YP2tpZV4JEXkW7gYdNNNGiK70+zREaWv&#10;a6q2fOEMeItqClDm5+pxefbsWgqzFFKGTAW5DRAcf8GRH2CU+Hej2a7hyqeCslwiVq1cLYzLiC15&#10;s+YIyn7aFMgzitkjImOF8pHxTNrkdnAAi6XVkTXObtfX0pI9Rekt40/Up9LUNO1GOJDzVhXBnlmA&#10;sQcdrL7dVLifjHY+YhVQima95Z7VQawA4F8APQCO97qDiPYJ4JAKh1IJN367OPqzWb8LuLtsrPO3&#10;XDckCIAYHiSM9neu9aVTaZmQno9+wZtQsuibrks6Vq/S/lut4b6mhsOFYPbE52I26Y3Hk9EIBEiE&#10;fkD9V1xuSNEPJG3VQxsh/vhRozFE8ob9nwA26Y96qA+0DbSQ6WCY2kbXVgbD2XQ6Sm2lGI6n43iO&#10;1LwJOVoqHUoEntJSKnJArxqMehHq5xMYlwoon3wOkj+uj7GmU+7C1lpvnhCn1cgYOp8zbCmQvjvq&#10;/IpaTA9sYiL6L/hUUuMx3UoZqbX9+0f7QR+Zw2lGDphG88x939HQruQnhZyG0dUJthPWnaB2zbVG&#10;lSE98CaKuGC97MQKNfkNg3IRXsERVQxvzTPfidc+zUQMWsYXi6iUut6dujfolUUEK5Dx4fiNWtMy&#10;1iNhn3XHGlrSc+Im3YC60oud15WIrD6h2OINBkcpjjlIZ3P03+uodfrH4eofAAAA//8DAFBLAwQK&#10;AAAAAAAAACEA2KaN3AAUAAAAFAAAFAAAAGRycy9tZWRpYS9pbWFnZTEucG5niVBORw0KGgoAAAAN&#10;SUhEUgAAAIQAAACYCAYAAAAlUEFHAAAAAXNSR0IArs4c6QAAAARnQU1BAACxjwv8YQUAAAAJcEhZ&#10;cwAAIdUAACHVAQSctJ0AABOVSURBVHhe7V1Zjx1XEZ59Xzwz9tjj8RqPncROAiYkNnbs8WSznRDH&#10;wQ7EUmRMViVKIl4cFELYIkAQgUQgBAESQkQ8sypvsUSUlwgesIQQAvIHIA9REAgkdKnvTFe7um6d&#10;Xu4yM7f7fNKnPkud6lN1qk93n+7btysgICAgICAgICAgICAgICAgICAgICAgICAgICAgICAgICAg&#10;ICAgIKCMOE98gVhL49hgby6qdtAb0AH4D9EN2tRIf23TxKDj3ORQTNTJfCOEzmg/2F/AGsOzxNro&#10;QK85eONDfTx4sQy2XCbrpYzkhrGBWFbX9XS7dg8QA1YZ7xPdTMCDMz06UOsWgwtuVDOEpp5B0ghd&#10;rFeWow9U9i9iwCqhNiKO5InoKMdWDpQm6sF1w1eCSHLD+GCtt7s7HnTsA1vMAlqW62RZ1G6eGLBC&#10;OESMBwAzAvIbaSDlwPgIOXDd8hFdG+ztieuQ7+/pLjRjgLI/IHRQ2c+JAW3Gn60jtRmup2sD6JSz&#10;TSNEe6ljsK/HBQrxXtfzgJbj73Kah8M5ncbogs8dtVZ9K4mZB/uSZcij8wGtRcLJOMfLvCZfAwz3&#10;Fz/qJ4f7arPG6Qe6oBO06iURhPJCN2oX0CIkzuk6L4m6PPVMffpB2YbxgUSZxegawaxjTtJsxvoH&#10;6DqF5ANagISTdZ6JGWGoP98pRBPtmMjj6Md+oBOnKN/dCIg2kE2T4T5jSwxoAqZjNVGetc7QCKET&#10;i1G8IMXsNa5FWGaG7nh0HfTwTBHpCGgAi2PRFTuO2P7e+kEYG+wzy1eCQ9EdhC5Hn3EbrMuxUMZp&#10;tHMWBuTGjcSEAzkty3BU6vK8xAD1RUc6byVRJmkd+SD6odtP0EWpddHLQRGtdP6VGJAH8mjSzgZJ&#10;pK4MxIyRdisaLS2bMhwgoNx/XkKvDhrdd8xmfHcSLjLzI3YgHKyXoXHrZ80MGETfjAE90Jt2lGOL&#10;I7eZaxFeOpd5vU9ZT+n3iAEpuDgjBtU6UkkmkYfDfUc0LxJZTy45SPIsbuHI1vtNo9yfbifzSBMD&#10;UhA7K8+0jSnZehQNjtBMYp1uQOzH1y6NaOfT6aOWx6mC09EzmEUYHlCPS9JR1pW6JMmb5SDq5Ewj&#10;yzEgOhis5eY0YpCLysu8DAroIQYYSDiJ0xbT6n11XI6HT+tVsMk2PNhg1sMuyOSZMXLsL0DhSb74&#10;onTsLItpA2C1xZNMXqvAzCAv8qLbvziPOibnUZ816BxEVp1FLUv53xMDBJxj5KnCuhDEwGJ61+Wg&#10;nIaZOG3gVhRp6JPBgDzvF3JIP3vqptrWmbF4gPmCk08pWdc1kMmzUKZPiWhHDGDwYEqHU3GcBnFL&#10;6XtyqR0MYvBZHrpkMOjbQ6R/9szdMWUdBljOEHzHIfVpZtWDev/EgAiX9NENp+vHyySXyEvqKR3t&#10;sQiF04XVjsu4XgaDDgiQH3bJMl7kgg5ZLuvTZhSpD8FM+XC3ESHhKFA7EkvBviNOt+fgwFbPKLyk&#10;jDbg0Wu31AUD0+oXyqBDlvE7Er7A8AWFPgiiPlUeOCoSjrGuBbQME7JyJsGgjA7apxU8bZymoxbb&#10;5+87YAaBpt4v8qxDloN4/G2Vg77+S0KGWHmYjpF5K0CYWlbn+S6CH1fjOmR6bMgcfIuf+9jBhE5f&#10;WlKXc8D65Jmwk2QqjbprB33EgySXyDP10Sh18bWBfOI43N9T2zw1ag58GtEmvlOh2UeeGnTfWA7l&#10;Uo775rMFxMxD9c8RK4lBYp1TdBleg7OmYX1XwXL4PQV04F0FLke+jwbkS/cfMgc8DyeHr1yc6j7K&#10;fHRx6IIafeCXenUbpqHrErGSSDhCOCSRxzqAnjFALcd5vBzLZXyx98rDt5mD3AgRdNZ7DtiPnBGw&#10;wsl9B3UAMy07iNWDPlVIh6TlQes0I/MYALT74tmPmIPaLKFbvs6P/WPhCgGgF80gywFt2aLLkCdW&#10;DvFDLM2swQapfZzmawVZd+HYPnMgW0nsR19L+B6j8/scvplF5qNTTuXWI2IH6JdRZABYwYBrAr2a&#10;yRwd7DcHr12UdjDRN6ucqW2yTiWRPZXBonQA5eO0dpas85XNTo7UvvOpW80BazefObnf9cd65oJy&#10;rpNvcen+h4BoYUAgbQ3UatDqKxN28cwByh8QhYBQjpNBoOt0Hudi/jEMfhzz8gV7Znh46Tp2asyZ&#10;AotRFrU+7EPWoy8oxzqFb6WUCbmsPLEyiA3PmhHS8kjLAQF/+tRJV47VRV0Hou61p+4y63xEm266&#10;1eyhC0IuQxplnz1dv/zNK5tM3I1gRpCzAso57csTK4PY8LSAsB51cz3WAvRAfPvCUu3Mgd115ZqP&#10;336DWe5jmjz2Z9VfOz9dm4zuLHA6gB1YwUT/mZZdzOjhW2XgdYTMW+dWLn8+54OplSD6rMsQEGmn&#10;Qv1JAl2PtlRWGXgdIfNWQOCX1EWuBTZMDDtade1mmp1Zp8oQEEZe13GZ5XyL/AociLQlU5T9NFDX&#10;b11v1mnK/usZIQSEAD+owkMofgDFpGozzXnL8T5CXtKSKUKp67brtpkykgd3zzkbuf9ylTIEhAA7&#10;wzolULWZ5rzleB8hL2nJ5CWuCRrRBznuPz5uxumsgIje4fgVsfxoJCDQ5vzRvabTfUR7SUsmL5sJ&#10;CN9HRGRQ6AABqW01HoM3GhCWw9OI9pKWTF42GhAgZNlOnC6RZ5ukfZxmklwlPpUcvyGVFRB8rcHl&#10;lrOziHZMqz4vmwmI/TtmE22whU05AgIsPf4tX3ahfJ0TZB5E0Dx9Yn+do/NwYeOk02nVFSX0MH0r&#10;oRYhLx++IQ+7sgICdpNs6R+DJ4zOynOZdPBq8aUHF2tHrpk363ycW1f//ibbmBUQIGSJpUadwWl5&#10;3JbuoqNcO7VT+K3zxxL5Q3s2x29P+QJCp53XSooNxNhYMCuP9X+cv6VTO5nSPl8QaBnKlxaL+hdP&#10;VJaaB9sdENinVd5K4lSD/ciL6BAQ6sUYbbyV5zLpXJ1vhi+cOVi776YFs65VPHtgj/udKWyX9ktb&#10;MwLiCLGUaDggdmyYiB2MvHR4M2zX7LO0b6vrJxN2pAWEfkeU01FAlHaBquGAIP4a2y0zYy0dxHtu&#10;vKqpH+/4GPWZ4exICwiZlnJlD4g/6jesqSw1D0bfcdhPHCc+MdTfaw5Co8Q+ZR5rDEXWGTTnp8ag&#10;U64fxLbkSRuBU9qAiI0E8YMW/U0HLQPCOVQuHfy7Hzx2hzkYjfBr5464/T53+oDjCN3ZWHJ5CV2u&#10;l1cQ25InbdRVIyD0kSBpBcqyihjmYDTDF2hWAK26vBwZcLOZRsKOrLRRFwJCyyLvNFzBJWtAVpM/&#10;fPxOq59AwhZpk5W26oilRMLoJgMCMAcmiztnJ91pwqprhujPcrfqkLBF2sTptFMn0lBSRiR+tucL&#10;CKscbZdVJOC+PGMNThr5NfmXHjxq1lvEbS/a+PYHXVTnm9oTtkibrHJQ1iENJWVEYqBbEBDA5bGh&#10;Yr/nREB8esdc7dTsVG33pnWmDPPUjbvcvr9x9Xa3tWRA1KEzHiRskTZZ5dp+yDktJcRfrABgozld&#10;MCAA978a1kD5CPnv7bvKccvQ8q/Hd9Is8NVzt/C+HD9z1WYng7SlB4xk05CwRdpklVcpINwUL42X&#10;RnO6gYBgmAPmI+QXRobiwPg6zQKPbp115LKT69c5Oas9iGVvqs9aWk7YIm2yyqsUEEDCeFA7QOdB&#10;tFtunol/WgOXxpnxWH8dv/zxw2Yb8MdPHGe5LMR24Hcl0iZOS2r7Iee0lBQJ40HLAbIeLPjUz713&#10;YA1iq3j24B73ITLsa3mXqYjt8KUlDX+Udh0CSBgPtiEggNfa9WIN6Y6ffyDt9paO2A6Z9lH6owG7&#10;OwpXE+scMBB9mIvzpkxjjtlIdPrSvlabl3iFDrpkWaQ/C7EdMu2jlIne0i4t4otK3uq0lQdb8NTP&#10;6f3JkycSA5qXC3R7evPCprrySG8WYjtk2kctDwVlxS+sr7HJtJUHo4+MNxUQGMBN60Zqt+b4GR4T&#10;smj7ykP2Zw1R57SnI7ZDpn3U8lBQVniN5rSVF+VNBwQTnzlGGfj9R26PiYUqLh8fHki0sRjJZkHa&#10;kLDJopaHgrIiNhSnAGk0p628KG9ZQEjiJ4LMoh8vg95l9amQNiRsYvr8gTQUlBWxoYPkAH6uIcut&#10;vCj/LZQ0gMVmXnjxMXomIt/T8GGRPydE6dge+YmhygcEyE7Q5Tovy6GkAax2QACxDdIeToMyKEDU&#10;E/Pq70jUGSy3utxKExvBWgiI/2Wtt3gCotT4keUQ3upyK01sBO0MiDS+SJRIfEAEeU6DRkC841qV&#10;GEdx+ygMTjjAKtdpYhpYpo7tCoiPbjpQe2znXV7qfrAtYNqMgeCgfCVgOkBSHilaHgoUzhNrH1q3&#10;YA4IiHprQJtlnoCQ3D06H9sCpgUE0sRKIDYas4V0CLNAQPz3ro03mc6XJDlzQJtl0YCArLQ3BMQy&#10;Uv/b27qwkmmnoatr667ROdPpFtv166yiAQGGgKhH6hdkZEBYDiP+ZuPglOlsH9dSQMAGtgfrEDKv&#10;08TKwHSCzlsB8Yn5RdPRaUQ7a0CbZbMBwTZxGn++wnchKCdWBqZDdN6qs5ycRbSzBrRZtjog5AGA&#10;cmJlYDpE52Xa3a4OTZtOzuL24dnadz1PK5sh+mftL41p9hoBcYpYCZgOAeU3HbWc5eC8nB1Mf92+&#10;EUKnta80antl3ggIsBKIPwug7yokSS6RthxchNBhDWxR4i8fG+2PtMmyUaYhP9zrfiJQeizyNyjT&#10;AkLejdy6/gN1zm2EtG9zkItww8CkqTsP0VbaiP740twGaWLpERtv/XWhDBTISqc2y4XRzU7nc6dv&#10;Ngfcx3s/vKs2PzRj6sxLXAel2SnTst1QT7lnij8RTUeYZQ1eTGbx2Pob3H6swZeci163P7d1ydRT&#10;lNI2KyBmaEZE36x2xFLh80RnnDxS5MUUE3K81Y5pNXeObGJn1xF1VptmCL1spxUQ8IXvdjbqVynw&#10;/gNbkotKvumS8zhSjs5cn2hTBmKwrf/O4E8CwHarHRO+JHY0fIbFTpFfYcPHSvnvm612ZeAHJ3e5&#10;gIe9CASk8wYECBlixwEfCjMNAm+Z2Rc7Bf/Ah285gmiDAOnv7jXblYVsJ7Zvv/127dVXX3XpvNdM&#10;JPsesWPwhxsmd5qGMM9sXv7pPT4+hu3x48drFy9edGnm1FSxB1mdRNjHeP31113+3XffdVtL3mLk&#10;pzWP2ie33WEaoAlZ8M0333Tbw4cPO05MTNQuX77snNWuu4zVJtvO9gOct+Qtnpl3B9XLxDWJSaLZ&#10;cYuQTcMbb7xRyDmdRraf7ZS05H2M2qw5fHO6f9zssI+42t6/f39taWkp4QzJ6dHGH2qtdUobsZ2h&#10;66jxoT7HmYEJs41F+JHar6nX9Z+8b/Nhs7NZpLbxheRbb73liDTIdx248Dw0vdds36k8O3+kNhL9&#10;jbVch0EZ7rCQhg+sthYjn60J/OP03CGzk1nEuj4uKGE8brnwiDv6Ua8rk0SZpaNTOdhz5amuXpjD&#10;bTdmC77YttprTvW7zymvOszO5SXasxOy0s3uay3xwvY73Y+N2UZ8y5tvv5lst/sz/BynzGvG3Nf3&#10;9xBXDS/eM3fQ7Fxekg5nNKZIHBXaGbIcZZaOTiTbx4txnJeUHzLNazvJrdqnhxaLvjpmkfTEBrPx&#10;IE+hciqFjKWjE4mlaizEuaPfsB9EHWS43tKjCTniqsDsUBFiGuT1fOhjR8j/6oTj5AdGLD2dRtjN&#10;9rCdMg3ysw3ejg725np3E3qIK45LVmeKkh0Dks5caUtPpxF24DMI+k9qOd2vThXYYpa0HodrQp64&#10;4jA7U5TQow3PSlt6Oo2wQ9pl2anTCAikLX2SeGBGctcQVxRmZ4oSeiwn8DSpy1u139VktICUsAtk&#10;m/HDHWvmQEDkvWaL9K8YWnIxCZKu2HAZBGUOCKa0C2Sb8UMd+XlGLod8Xr9P9o1AfsVgdqIRQpc2&#10;XKdZBttTm5q7xV1L9NmeVm7p8ZHkV+z20+xAI4QuaTCntSMwhU5Q1Fs6OpXXje9I3E6zvfItKlle&#10;9FkO2hLbj+6ubrMDjZDUmcbLgCjrSzL30GzHNvNW2o1gkYtWlo40wmfUro/YXhSN1DT6bjtBdk6R&#10;i6lOI2x2i1MDy4tTembEFvV7x7eZ7bMIHcS2oiXrD5LsBNIdOwOUAYE6q20ZCNv41GEFRDO2oy2x&#10;rThn7bgZkk5nuPwQF8jOGervMduVhWw/qFdo8cCrmRkZujFobcWjO04sWjtvlHxfzo4AcS8uZw6r&#10;XVkI+/QHTVtlO4KJdLQfj+44+Y7VgUZJKp0DmHphxmpTFsI+fbcB+1G2Z2zebJOXKxYQjC90dfWA&#10;VmeKkFTFASAdE6Uv8X7Ah7bfuWTpWCnKvli02khqebYVW5222hfhigdECxF/hAzXErhuQBpTZ1Tf&#10;NOhU95UsRqIrib+JAMD7kMs+oDsLpB/ZduJha6DzspMDYkCeN+U51dWWF3wXhWCIv5cR2Z650nh/&#10;194BKxCYnRwQXTIghFM616BsuACgrbTR2d3KmbGTwc65G9sKBATbJ2eCKtidG9IRT2NNn7ZVc0wI&#10;CAE44fRy0qGKjnEX17QNAUGAE+aWkw6/jLaVQkVnRhOz0bbqCAERkACCodR/qRRQDCEgAgICAgIC&#10;AgICAgICAgICKoiurv8Dr/+I+6wzZaMAAAAASUVORK5CYIJQSwMEFAAGAAgAAAAhAJGzmlzhAAAA&#10;CgEAAA8AAABkcnMvZG93bnJldi54bWxMj01rwkAQhu+F/odlCr3VzYdGidmISNuTFKqF0tuajEkw&#10;OxuyaxL/faenehqGeXjnebPNZFoxYO8aSwrCWQACqbBlQ5WCr+PbywqE85pK3VpCBTd0sMkfHzKd&#10;lnakTxwOvhIcQi7VCmrvu1RKV9RotJvZDolvZ9sb7XntK1n2euRw08ooCBJpdEP8odYd7mosLoer&#10;UfA+6nEbh6/D/nLe3X6Oi4/vfYhKPT9N2zUIj5P/h+FPn9UhZ6eTvVLpRKsgWS64i1cQzXkysEzC&#10;CMSJyTieg8wzeV8h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driJ7mAMAAIAIAAAOAAAAAAAAAAAAAAAAADoCAABkcnMvZTJvRG9jLnhtbFBLAQItAAoAAAAA&#10;AAAAIQDYpo3cABQAAAAUAAAUAAAAAAAAAAAAAAAAAP4FAABkcnMvbWVkaWEvaW1hZ2UxLnBuZ1BL&#10;AQItABQABgAIAAAAIQCRs5pc4QAAAAoBAAAPAAAAAAAAAAAAAAAAADAaAABkcnMvZG93bnJldi54&#10;bWxQSwECLQAUAAYACAAAACEAqiYOvrwAAAAhAQAAGQAAAAAAAAAAAAAAAAA+GwAAZHJzL19yZWxz&#10;L2Uyb0RvYy54bWwucmVsc1BLBQYAAAAABgAGAHwBAAAxHAAAAAA=&#10;">
                      <v:shape id="Grafik 10" o:spid="_x0000_s1068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udywAAAOIAAAAPAAAAZHJzL2Rvd25yZXYueG1sRI9Pa8JA&#10;FMTvBb/D8oTe6iamaIiuUixC24NS/4DHR/aZRLNvQ3Zr4rfvFoQeh5n5DTNf9qYWN2pdZVlBPIpA&#10;EOdWV1woOOzXLykI55E11pZJwZ0cLBeDpzlm2nb8TbedL0SAsMtQQel9k0np8pIMupFtiIN3tq1B&#10;H2RbSN1iF+CmluMomkiDFYeFEhtalZRfdz9GwVYnmy69T/er9wt92VO8/jw0R6Weh/3bDISn3v+H&#10;H+0PreA1iZN0Eo+n8Hcp3AG5+AUAAP//AwBQSwECLQAUAAYACAAAACEA2+H2y+4AAACFAQAAEwAA&#10;AAAAAAAAAAAAAAAAAAAAW0NvbnRlbnRfVHlwZXNdLnhtbFBLAQItABQABgAIAAAAIQBa9CxbvwAA&#10;ABUBAAALAAAAAAAAAAAAAAAAAB8BAABfcmVscy8ucmVsc1BLAQItABQABgAIAAAAIQAAo/udywAA&#10;AOIAAAAPAAAAAAAAAAAAAAAAAAcCAABkcnMvZG93bnJldi54bWxQSwUGAAAAAAMAAwC3AAAA/wIA&#10;AAAA&#10;">
                        <v:imagedata r:id="rId64" o:title="" chromakey="white"/>
                      </v:shape>
                      <v:shape id="Textfeld 12" o:spid="_x0000_s1069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NyAAAAOMAAAAPAAAAZHJzL2Rvd25yZXYueG1sRE9LS8Qw&#10;EL4L/ocwgjc3qbBdrZtdxAd48Lkq6G1sxrbYTEoy263/3giCx/nes1xPvlcjxdQFtlDMDCjiOriO&#10;Gwsvz9dHJ6CSIDvsA5OFb0qwXu3vLbFyYcdPNG6kUTmEU4UWWpGh0jrVLXlMszAQZ+4zRI+Sz9ho&#10;F3GXw32vj40ptceOc0OLA120VH9ttt5C/5bi7YeR9/GyuZPHB719vSrurT08mM7PQAlN8i/+c9+4&#10;PP90YcpyMZ8X8PtTBkCvfgAAAP//AwBQSwECLQAUAAYACAAAACEA2+H2y+4AAACFAQAAEwAAAAAA&#10;AAAAAAAAAAAAAAAAW0NvbnRlbnRfVHlwZXNdLnhtbFBLAQItABQABgAIAAAAIQBa9CxbvwAAABUB&#10;AAALAAAAAAAAAAAAAAAAAB8BAABfcmVscy8ucmVsc1BLAQItABQABgAIAAAAIQB0UXfN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194DD1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6DF82B24" w14:textId="2A757EFE" w:rsidR="0000022A" w:rsidRPr="00E73313" w:rsidRDefault="00E91F87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2" behindDoc="0" locked="0" layoutInCell="1" allowOverlap="1" wp14:anchorId="0E2E84B2" wp14:editId="26D4F9BD">
                  <wp:simplePos x="0" y="0"/>
                  <wp:positionH relativeFrom="column">
                    <wp:posOffset>210358</wp:posOffset>
                  </wp:positionH>
                  <wp:positionV relativeFrom="paragraph">
                    <wp:posOffset>155806</wp:posOffset>
                  </wp:positionV>
                  <wp:extent cx="1245235" cy="748145"/>
                  <wp:effectExtent l="0" t="0" r="0" b="127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08" cy="74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252" behindDoc="0" locked="0" layoutInCell="1" allowOverlap="1" wp14:anchorId="6117E6E9" wp14:editId="0590AB78">
                      <wp:simplePos x="0" y="0"/>
                      <wp:positionH relativeFrom="column">
                        <wp:posOffset>2335444</wp:posOffset>
                      </wp:positionH>
                      <wp:positionV relativeFrom="paragraph">
                        <wp:posOffset>128922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32507" w14:textId="77777777" w:rsidR="002E0FA7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0FB05450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7A9F4193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AA38D4D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7E6E9" id="Abgerundete rechteckige Legende 672" o:spid="_x0000_s1069" type="#_x0000_t62" style="position:absolute;margin-left:183.9pt;margin-top:10.15pt;width:135.55pt;height:40.15pt;z-index:251650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lo2QIAACoGAAAOAAAAZHJzL2Uyb0RvYy54bWysVFFP2zAQfp+0/2D5HZIU2kJFiqoipkkM&#10;EDDx7Dp2m8n2ebbbtPv1nJ007Qbaw7SXxL47f/fd5/NdXW+1IhvhfA2mpMVpTokwHKraLEv6/eX2&#10;5IISH5ipmAIjSroTnl5PP3+6auxEDGAFqhKOIIjxk8aWdBWCnWSZ5yuhmT8FKww6JTjNAm7dMqsc&#10;axBdq2yQ56OsAVdZB1x4j9ab1kmnCV9KwcODlF4EokqK3EL6uvRdxG82vWKTpWN2VfOOBvsHFprV&#10;BpP2UDcsMLJ29TsoXXMHHmQ45aAzkLLmItWA1RT5H9U8r5gVqRYUx9teJv//YPn95tk+OpShsX7i&#10;cRmr2Eqn4x/5kW0Sa9eLJbaBcDQW40FxfjGkhKNvmF9eDs+jmtnhtHU+fBGgSVyUtBHVUjzB2lRP&#10;eC1zphSsQxKNbe58SOpVxDCNbcKqHwUlUiu8jA1TZDQc5WfdZR3FDI5jTgbjYnD5PujsOKgYjUbj&#10;jmeXFhnvmUYOBm5rpVJfKBMNHlRdRVvaxMYUc+UI0irpYlmkCtRaf4OqtY2HeZ4aC4FTH8fwJMwR&#10;EvpadJGaFOuP2h3uIK3CTomYVJknIUldoeqDlK6HbTMyzoUJLRO/YpVozZHHx0QSYESWWFaP3QH8&#10;XuEeu73aLj4ebYn3h/O/EWsP9ydSZjChP6xrA+4jAIVVdZnb+L1IrTRRpbBdbFEblCbVGk0LqHaP&#10;jjhon7u3/LbGFrxjPjwyhy2FkwBnVnjAj1TQlBS6FSUrcL8+ssd4fHbopaTBeVFS/3PNnKBEfTX4&#10;IM9GUWwS0uZ8OEY2xB17Fsces9ZzwP7BJkd2aRnjg9ovpQP9iqNtFrOiixmOuUvKg9tv5qGdYzgc&#10;uZjNUhgOFcvCnXm2PIJHoWNvv2xfmbPdOwz4gu9hP1vYJD2DVuRDbDxpYLYOIOu+NVtduyvAgZSa&#10;uhueceId71PUYcRP3wAAAP//AwBQSwMEFAAGAAgAAAAhAKYvzU7jAAAADwEAAA8AAABkcnMvZG93&#10;bnJldi54bWxMj81OwzAQhO9IvIO1SNyoQy2Fksap+BEXRA8NcODmxEsSEq+j2E3D27Oc4LLSamdn&#10;vsl3ixvEjFPoPGm4XiUgkGpvO2o0vL0+XW1AhGjImsETavjGALvi/Cw3mfUnOuBcxkawCYXMaGhj&#10;HDMpQ92iM2HlRyS+ffrJmcjr1Eg7mRObu0GukySVznTECa0Z8aHFui+PTkNfYh3e+xf1VT+Tut9X&#10;H/t5GbW+vFgetzzutiAiLvHvA347MD8UDFb5I9kgBg0qvWH+qGGdKBAsSNXmFkTFSg4HWeTyf4/i&#10;BwAA//8DAFBLAQItABQABgAIAAAAIQC2gziS/gAAAOEBAAATAAAAAAAAAAAAAAAAAAAAAABbQ29u&#10;dGVudF9UeXBlc10ueG1sUEsBAi0AFAAGAAgAAAAhADj9If/WAAAAlAEAAAsAAAAAAAAAAAAAAAAA&#10;LwEAAF9yZWxzLy5yZWxzUEsBAi0AFAAGAAgAAAAhAE7CuWjZAgAAKgYAAA4AAAAAAAAAAAAAAAAA&#10;LgIAAGRycy9lMm9Eb2MueG1sUEsBAi0AFAAGAAgAAAAhAKYvzU7jAAAADwEAAA8AAAAAAAAAAAAA&#10;AAAAMwUAAGRycy9kb3ducmV2LnhtbFBLBQYAAAAABAAEAPMAAABDBgAAAAA=&#10;" adj="24970,4940" filled="f" strokecolor="#bfbfbf [2412]" strokeweight="1pt">
                      <v:textbox inset="1mm,,1mm">
                        <w:txbxContent>
                          <w:p w14:paraId="2C032507" w14:textId="77777777" w:rsidR="002E0FA7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0FB05450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7A9F4193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AA38D4D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9BED0D" w14:textId="77777777" w:rsidR="0000022A" w:rsidRPr="00E73313" w:rsidRDefault="0000022A" w:rsidP="0000022A">
            <w:pPr>
              <w:pStyle w:val="Text"/>
            </w:pPr>
          </w:p>
          <w:p w14:paraId="4CE1F7FE" w14:textId="77777777" w:rsidR="0000022A" w:rsidRPr="00E73313" w:rsidRDefault="0000022A" w:rsidP="0000022A">
            <w:pPr>
              <w:pStyle w:val="Text"/>
            </w:pPr>
          </w:p>
          <w:p w14:paraId="13F3B72C" w14:textId="77777777" w:rsidR="0000022A" w:rsidRDefault="0000022A" w:rsidP="0000022A">
            <w:pPr>
              <w:pStyle w:val="Text"/>
            </w:pPr>
          </w:p>
          <w:p w14:paraId="07C6DC0B" w14:textId="77777777" w:rsidR="0000022A" w:rsidRDefault="0000022A" w:rsidP="0000022A">
            <w:pPr>
              <w:pStyle w:val="Text"/>
            </w:pPr>
          </w:p>
          <w:p w14:paraId="20AC9E09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06E2659E" w14:textId="77777777" w:rsidTr="0067733B">
        <w:tc>
          <w:tcPr>
            <w:tcW w:w="780" w:type="dxa"/>
          </w:tcPr>
          <w:p w14:paraId="022AF92E" w14:textId="0884260D" w:rsidR="0000022A" w:rsidRPr="00E73313" w:rsidRDefault="0000022A" w:rsidP="0000022A"/>
        </w:tc>
        <w:tc>
          <w:tcPr>
            <w:tcW w:w="318" w:type="dxa"/>
          </w:tcPr>
          <w:p w14:paraId="45A60731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400" w:type="dxa"/>
            <w:gridSpan w:val="3"/>
          </w:tcPr>
          <w:p w14:paraId="0D6EC676" w14:textId="2519AC68" w:rsidR="0000022A" w:rsidRPr="00E73313" w:rsidRDefault="0000022A" w:rsidP="0000022A">
            <w:pPr>
              <w:pStyle w:val="Text"/>
            </w:pPr>
            <w:r w:rsidRPr="00E73313">
              <w:t xml:space="preserve">Finde passende </w:t>
            </w:r>
            <w:r w:rsidR="00825DFF">
              <w:t>Multiplikations-Aufgabe</w:t>
            </w:r>
            <w:r w:rsidRPr="00E73313">
              <w:t xml:space="preserve">n zu den Bildern. </w:t>
            </w:r>
            <w:r w:rsidR="00A0340F">
              <w:t>Kreise die gleichgroßen Gruppen ein und beschreibe</w:t>
            </w:r>
            <w:r w:rsidR="00F92C75">
              <w:t xml:space="preserve">. </w:t>
            </w:r>
          </w:p>
          <w:p w14:paraId="6DC0574F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07767FC9" w14:textId="77777777" w:rsidTr="0067733B">
        <w:tc>
          <w:tcPr>
            <w:tcW w:w="780" w:type="dxa"/>
          </w:tcPr>
          <w:p w14:paraId="366111E0" w14:textId="77777777" w:rsidR="0000022A" w:rsidRPr="00E73313" w:rsidRDefault="0000022A" w:rsidP="0000022A"/>
        </w:tc>
        <w:tc>
          <w:tcPr>
            <w:tcW w:w="318" w:type="dxa"/>
          </w:tcPr>
          <w:p w14:paraId="44F790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685DF5BF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77A994F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1" behindDoc="0" locked="0" layoutInCell="1" allowOverlap="1" wp14:anchorId="59D0004D" wp14:editId="457B50BB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50693" w14:textId="77777777" w:rsidR="0000022A" w:rsidRPr="00E73313" w:rsidRDefault="0000022A" w:rsidP="0000022A">
            <w:pPr>
              <w:pStyle w:val="Text"/>
            </w:pPr>
          </w:p>
          <w:p w14:paraId="049A0175" w14:textId="77777777" w:rsidR="0000022A" w:rsidRPr="00E73313" w:rsidRDefault="0000022A" w:rsidP="0000022A">
            <w:pPr>
              <w:pStyle w:val="Text"/>
            </w:pPr>
          </w:p>
          <w:p w14:paraId="2336A6FE" w14:textId="77777777" w:rsidR="0000022A" w:rsidRPr="00E73313" w:rsidRDefault="0000022A" w:rsidP="0000022A">
            <w:pPr>
              <w:pStyle w:val="Text"/>
            </w:pPr>
          </w:p>
          <w:p w14:paraId="02B12EAD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6258528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7161E66B" w14:textId="77777777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</w:t>
            </w:r>
            <w:r w:rsidR="003675F9">
              <w:t xml:space="preserve"> </w:t>
            </w:r>
            <w:r w:rsidR="00904D35">
              <w:t>sind es</w:t>
            </w:r>
            <w:r w:rsidRPr="00E73313">
              <w:t>?</w:t>
            </w:r>
          </w:p>
          <w:p w14:paraId="53D1999F" w14:textId="5BBCB295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4" behindDoc="0" locked="0" layoutInCell="1" allowOverlap="1" wp14:anchorId="29AD4A56" wp14:editId="155900CC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3" behindDoc="0" locked="0" layoutInCell="1" allowOverlap="1" wp14:anchorId="1F77305C" wp14:editId="537D9F66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6" behindDoc="0" locked="0" layoutInCell="1" allowOverlap="1" wp14:anchorId="6A59CA40" wp14:editId="5DF49D6C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5" behindDoc="0" locked="0" layoutInCell="1" allowOverlap="1" wp14:anchorId="4D64688E" wp14:editId="1280457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F4141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7" behindDoc="0" locked="0" layoutInCell="1" allowOverlap="1" wp14:anchorId="02B95B46" wp14:editId="05D039D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8" behindDoc="0" locked="0" layoutInCell="1" allowOverlap="1" wp14:anchorId="47089B36" wp14:editId="7B945D67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9" behindDoc="0" locked="0" layoutInCell="1" allowOverlap="1" wp14:anchorId="52014210" wp14:editId="2F30BB7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0" behindDoc="0" locked="0" layoutInCell="1" allowOverlap="1" wp14:anchorId="44DCC984" wp14:editId="5C366E4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3" behindDoc="0" locked="0" layoutInCell="1" allowOverlap="1" wp14:anchorId="58009C07" wp14:editId="6087FE5F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4" behindDoc="0" locked="0" layoutInCell="1" allowOverlap="1" wp14:anchorId="70205DB1" wp14:editId="4DEEE304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2" behindDoc="0" locked="0" layoutInCell="1" allowOverlap="1" wp14:anchorId="25C58CCE" wp14:editId="448F7100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1" behindDoc="0" locked="0" layoutInCell="1" allowOverlap="1" wp14:anchorId="6BC6E2E8" wp14:editId="1402A563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8" w:type="dxa"/>
          </w:tcPr>
          <w:p w14:paraId="1D7721F3" w14:textId="77777777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="00904D35">
              <w:t xml:space="preserve"> sind es</w:t>
            </w:r>
            <w:r w:rsidRPr="00E73313">
              <w:t>?</w:t>
            </w:r>
          </w:p>
          <w:p w14:paraId="7E5E17C1" w14:textId="77777777" w:rsidR="0000022A" w:rsidRPr="00E73313" w:rsidRDefault="0000022A" w:rsidP="0000022A">
            <w:pPr>
              <w:pStyle w:val="Text"/>
            </w:pPr>
          </w:p>
          <w:p w14:paraId="7AC234F4" w14:textId="010D95A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5" behindDoc="0" locked="0" layoutInCell="1" allowOverlap="1" wp14:anchorId="209C5A5F" wp14:editId="422117E4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620E34AF" w14:textId="77777777" w:rsidTr="0067733B">
        <w:tc>
          <w:tcPr>
            <w:tcW w:w="780" w:type="dxa"/>
          </w:tcPr>
          <w:p w14:paraId="68110155" w14:textId="77777777" w:rsidR="0000022A" w:rsidRPr="00E73313" w:rsidRDefault="0000022A" w:rsidP="0000022A"/>
        </w:tc>
        <w:tc>
          <w:tcPr>
            <w:tcW w:w="318" w:type="dxa"/>
          </w:tcPr>
          <w:p w14:paraId="6F6D065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449A6B50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7313BF31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3048" w:type="dxa"/>
          </w:tcPr>
          <w:p w14:paraId="579AA08D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0BAFF5B9" w14:textId="77777777" w:rsidTr="0067733B">
        <w:tc>
          <w:tcPr>
            <w:tcW w:w="780" w:type="dxa"/>
          </w:tcPr>
          <w:p w14:paraId="56081A41" w14:textId="77777777" w:rsidR="0000022A" w:rsidRPr="00E73313" w:rsidRDefault="0000022A" w:rsidP="0000022A"/>
        </w:tc>
        <w:tc>
          <w:tcPr>
            <w:tcW w:w="318" w:type="dxa"/>
          </w:tcPr>
          <w:p w14:paraId="0FE413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1F9B8EF6" w14:textId="1DC3853D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 xml:space="preserve">Reihen mit </w:t>
            </w:r>
            <w:r w:rsidR="009636AA">
              <w:br/>
            </w:r>
            <w:r>
              <w:t>jeweils 5 Stücken.</w:t>
            </w:r>
          </w:p>
          <w:p w14:paraId="2DC824D2" w14:textId="77777777" w:rsidR="0000022A" w:rsidRPr="00E91F87" w:rsidRDefault="0000022A" w:rsidP="0000022A">
            <w:pPr>
              <w:pStyle w:val="HandschriftVorlage"/>
              <w:rPr>
                <w:sz w:val="10"/>
              </w:rPr>
            </w:pPr>
          </w:p>
          <w:p w14:paraId="723961A1" w14:textId="1ED7FE3E" w:rsidR="0000022A" w:rsidRDefault="00825DFF" w:rsidP="00174391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____________</w:t>
            </w:r>
          </w:p>
          <w:p w14:paraId="1E63596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46A4858" w14:textId="6522BB86" w:rsidR="0000022A" w:rsidRDefault="00A0340F" w:rsidP="0078312C">
            <w:pPr>
              <w:pStyle w:val="HandschriftVorlage"/>
              <w:spacing w:line="360" w:lineRule="auto"/>
            </w:pPr>
            <w:r>
              <w:t>Drei ______________</w:t>
            </w:r>
          </w:p>
          <w:p w14:paraId="5C663614" w14:textId="7B37D674" w:rsidR="0000022A" w:rsidRDefault="00A0340F" w:rsidP="0078312C">
            <w:pPr>
              <w:pStyle w:val="HandschriftVorlage"/>
              <w:spacing w:line="360" w:lineRule="auto"/>
            </w:pPr>
            <w:r>
              <w:t>_________________</w:t>
            </w:r>
          </w:p>
          <w:p w14:paraId="78B0C833" w14:textId="505D89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</w:t>
            </w:r>
            <w:r w:rsidR="00326D95">
              <w:rPr>
                <w:color w:val="7F7F7F" w:themeColor="text1" w:themeTint="80"/>
              </w:rPr>
              <w:t>__</w:t>
            </w:r>
          </w:p>
        </w:tc>
        <w:tc>
          <w:tcPr>
            <w:tcW w:w="3048" w:type="dxa"/>
          </w:tcPr>
          <w:p w14:paraId="30FD35BA" w14:textId="12CC059C" w:rsidR="0000022A" w:rsidRDefault="00A0340F" w:rsidP="0078312C">
            <w:pPr>
              <w:pStyle w:val="HandschriftVorlage"/>
              <w:spacing w:line="360" w:lineRule="auto"/>
            </w:pPr>
            <w:r>
              <w:t>____________________</w:t>
            </w:r>
            <w:r w:rsidR="00D86AD2">
              <w:t>_____</w:t>
            </w:r>
            <w:r>
              <w:t>_______________________</w:t>
            </w:r>
          </w:p>
          <w:p w14:paraId="12FCEA2A" w14:textId="0097A5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</w:t>
            </w:r>
            <w:r w:rsidR="00326D95">
              <w:rPr>
                <w:color w:val="7F7F7F" w:themeColor="text1" w:themeTint="80"/>
              </w:rPr>
              <w:t>_</w:t>
            </w:r>
          </w:p>
        </w:tc>
      </w:tr>
      <w:tr w:rsidR="0000022A" w:rsidRPr="00E73313" w14:paraId="555D83E6" w14:textId="77777777" w:rsidTr="0067733B">
        <w:tc>
          <w:tcPr>
            <w:tcW w:w="780" w:type="dxa"/>
          </w:tcPr>
          <w:p w14:paraId="787270FA" w14:textId="77777777" w:rsidR="0000022A" w:rsidRPr="00E91F87" w:rsidRDefault="0000022A" w:rsidP="00E91F87">
            <w:pPr>
              <w:spacing w:line="240" w:lineRule="auto"/>
              <w:rPr>
                <w:sz w:val="10"/>
              </w:rPr>
            </w:pPr>
          </w:p>
        </w:tc>
        <w:tc>
          <w:tcPr>
            <w:tcW w:w="318" w:type="dxa"/>
          </w:tcPr>
          <w:p w14:paraId="59651E8E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801" w:type="dxa"/>
          </w:tcPr>
          <w:p w14:paraId="17521178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551" w:type="dxa"/>
          </w:tcPr>
          <w:p w14:paraId="4274E0F1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3048" w:type="dxa"/>
          </w:tcPr>
          <w:p w14:paraId="18E647CF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</w:tr>
      <w:tr w:rsidR="0000022A" w:rsidRPr="00E73313" w14:paraId="3DCF18F6" w14:textId="77777777" w:rsidTr="0067733B">
        <w:trPr>
          <w:trHeight w:val="2199"/>
        </w:trPr>
        <w:tc>
          <w:tcPr>
            <w:tcW w:w="780" w:type="dxa"/>
          </w:tcPr>
          <w:p w14:paraId="7F99F521" w14:textId="77777777" w:rsidR="0000022A" w:rsidRPr="00E73313" w:rsidRDefault="0000022A" w:rsidP="0000022A"/>
        </w:tc>
        <w:tc>
          <w:tcPr>
            <w:tcW w:w="318" w:type="dxa"/>
          </w:tcPr>
          <w:p w14:paraId="505DE66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D5BE696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9A9F00C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7" behindDoc="0" locked="0" layoutInCell="1" allowOverlap="1" wp14:anchorId="27E2DC72" wp14:editId="78C0552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AB0E2" w14:textId="77777777" w:rsidR="0000022A" w:rsidRPr="00E73313" w:rsidRDefault="0000022A" w:rsidP="0000022A">
            <w:pPr>
              <w:pStyle w:val="Text"/>
            </w:pPr>
          </w:p>
          <w:p w14:paraId="734D8ECF" w14:textId="77777777" w:rsidR="0000022A" w:rsidRPr="00E91F87" w:rsidRDefault="0000022A" w:rsidP="0000022A">
            <w:pPr>
              <w:pStyle w:val="Text"/>
              <w:rPr>
                <w:sz w:val="10"/>
              </w:rPr>
            </w:pPr>
          </w:p>
        </w:tc>
        <w:tc>
          <w:tcPr>
            <w:tcW w:w="5599" w:type="dxa"/>
            <w:gridSpan w:val="2"/>
          </w:tcPr>
          <w:p w14:paraId="016C9650" w14:textId="1097DB5A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6" behindDoc="0" locked="0" layoutInCell="1" allowOverlap="1" wp14:anchorId="5831BBD4" wp14:editId="0A9E5F7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136525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(5) Wie viele </w:t>
            </w:r>
            <w:r w:rsidR="00A0340F">
              <w:t xml:space="preserve">kleine </w:t>
            </w:r>
            <w:r w:rsidRPr="00E73313">
              <w:t>Fensterscheiben</w:t>
            </w:r>
            <w:r>
              <w:t xml:space="preserve"> sind </w:t>
            </w:r>
            <w:r w:rsidR="00A0340F">
              <w:t>es</w:t>
            </w:r>
            <w:r w:rsidRPr="00E73313">
              <w:t>?</w:t>
            </w:r>
          </w:p>
        </w:tc>
      </w:tr>
      <w:tr w:rsidR="0000022A" w:rsidRPr="00E73313" w14:paraId="78030877" w14:textId="77777777" w:rsidTr="0067733B">
        <w:tc>
          <w:tcPr>
            <w:tcW w:w="780" w:type="dxa"/>
          </w:tcPr>
          <w:p w14:paraId="4CFD5B0D" w14:textId="77777777" w:rsidR="0000022A" w:rsidRPr="00E73313" w:rsidRDefault="0000022A" w:rsidP="0000022A"/>
        </w:tc>
        <w:tc>
          <w:tcPr>
            <w:tcW w:w="318" w:type="dxa"/>
          </w:tcPr>
          <w:p w14:paraId="2E9AE42E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730861E" w14:textId="6DF51095" w:rsidR="0000022A" w:rsidRPr="00E73313" w:rsidRDefault="00825DFF" w:rsidP="0000022A">
            <w:pPr>
              <w:pStyle w:val="Text"/>
            </w:pPr>
            <w:r>
              <w:t>Multiplikations-Aufgabe</w:t>
            </w:r>
            <w:r w:rsidR="0000022A" w:rsidRPr="00E73313">
              <w:t>:</w:t>
            </w:r>
          </w:p>
          <w:p w14:paraId="6DB40CBA" w14:textId="01E8BDCB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  <w:r w:rsidR="00393B01">
              <w:rPr>
                <w:color w:val="7F7F7F" w:themeColor="text1" w:themeTint="80"/>
              </w:rPr>
              <w:t>_</w:t>
            </w:r>
            <w:r w:rsidR="0078312C">
              <w:rPr>
                <w:color w:val="7F7F7F" w:themeColor="text1" w:themeTint="80"/>
              </w:rPr>
              <w:t xml:space="preserve">  </w:t>
            </w:r>
          </w:p>
        </w:tc>
        <w:tc>
          <w:tcPr>
            <w:tcW w:w="5599" w:type="dxa"/>
            <w:gridSpan w:val="2"/>
          </w:tcPr>
          <w:p w14:paraId="2F593EC5" w14:textId="60E9ACC1" w:rsidR="0000022A" w:rsidRPr="00E73313" w:rsidRDefault="0078312C" w:rsidP="0000022A">
            <w:pPr>
              <w:pStyle w:val="Text"/>
            </w:pPr>
            <w:r>
              <w:t xml:space="preserve">        </w:t>
            </w:r>
            <w:r w:rsidR="00825DFF">
              <w:t>Multiplikations-Aufgabe</w:t>
            </w:r>
            <w:r w:rsidR="0000022A" w:rsidRPr="00E73313">
              <w:t>:</w:t>
            </w:r>
          </w:p>
          <w:p w14:paraId="15C314D6" w14:textId="7B74FA13" w:rsidR="0000022A" w:rsidRPr="00E73313" w:rsidRDefault="0078312C" w:rsidP="0000022A">
            <w:pPr>
              <w:pStyle w:val="Text"/>
            </w:pPr>
            <w:r>
              <w:rPr>
                <w:color w:val="7F7F7F" w:themeColor="text1" w:themeTint="80"/>
              </w:rPr>
              <w:t xml:space="preserve">       </w:t>
            </w:r>
            <w:r w:rsidR="0000022A"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143BF3BB" w14:textId="77777777" w:rsidTr="0067733B">
        <w:tc>
          <w:tcPr>
            <w:tcW w:w="780" w:type="dxa"/>
          </w:tcPr>
          <w:p w14:paraId="2768BC50" w14:textId="77777777" w:rsidR="0000022A" w:rsidRPr="00E91F87" w:rsidRDefault="0000022A" w:rsidP="00E91F87">
            <w:pPr>
              <w:spacing w:line="240" w:lineRule="auto"/>
              <w:rPr>
                <w:color w:val="008000"/>
                <w:sz w:val="10"/>
              </w:rPr>
            </w:pPr>
          </w:p>
        </w:tc>
        <w:tc>
          <w:tcPr>
            <w:tcW w:w="318" w:type="dxa"/>
          </w:tcPr>
          <w:p w14:paraId="780CFEEF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  <w:tc>
          <w:tcPr>
            <w:tcW w:w="8400" w:type="dxa"/>
            <w:gridSpan w:val="3"/>
          </w:tcPr>
          <w:p w14:paraId="259D07AB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</w:tr>
      <w:tr w:rsidR="00E91F87" w:rsidRPr="00E73313" w14:paraId="67BC2BB2" w14:textId="77777777" w:rsidTr="003A3504">
        <w:tc>
          <w:tcPr>
            <w:tcW w:w="780" w:type="dxa"/>
          </w:tcPr>
          <w:p w14:paraId="5A35BF69" w14:textId="77777777" w:rsidR="00E91F87" w:rsidRDefault="00E91F87" w:rsidP="0000022A">
            <w:pPr>
              <w:rPr>
                <w:noProof/>
              </w:rPr>
            </w:pPr>
          </w:p>
        </w:tc>
        <w:tc>
          <w:tcPr>
            <w:tcW w:w="318" w:type="dxa"/>
          </w:tcPr>
          <w:p w14:paraId="5AFCF2D7" w14:textId="77777777" w:rsidR="00E91F87" w:rsidRDefault="00E91F87" w:rsidP="0000022A">
            <w:pPr>
              <w:pStyle w:val="berschrift4"/>
            </w:pPr>
          </w:p>
        </w:tc>
        <w:tc>
          <w:tcPr>
            <w:tcW w:w="8400" w:type="dxa"/>
            <w:gridSpan w:val="3"/>
          </w:tcPr>
          <w:p w14:paraId="34FCF7D3" w14:textId="77777777" w:rsidR="00E91F87" w:rsidRDefault="00E91F87" w:rsidP="0000022A">
            <w:pPr>
              <w:pStyle w:val="Text"/>
            </w:pPr>
          </w:p>
        </w:tc>
      </w:tr>
      <w:tr w:rsidR="0000022A" w:rsidRPr="00E73313" w14:paraId="180F44AB" w14:textId="77777777" w:rsidTr="00070F0F">
        <w:tc>
          <w:tcPr>
            <w:tcW w:w="780" w:type="dxa"/>
          </w:tcPr>
          <w:p w14:paraId="5B0200C8" w14:textId="7CA50DF4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1652369" behindDoc="0" locked="0" layoutInCell="1" allowOverlap="1" wp14:anchorId="14A43FBA" wp14:editId="712ADA39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6E4ED2B" w14:textId="77777777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400" w:type="dxa"/>
            <w:gridSpan w:val="3"/>
          </w:tcPr>
          <w:p w14:paraId="75E51843" w14:textId="47DF8D35" w:rsidR="0000022A" w:rsidRDefault="00306DF2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008" behindDoc="0" locked="0" layoutInCell="1" allowOverlap="1" wp14:anchorId="11CFE598" wp14:editId="6B66AFA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598805</wp:posOffset>
                      </wp:positionV>
                      <wp:extent cx="1647825" cy="455930"/>
                      <wp:effectExtent l="63500" t="76200" r="28575" b="26670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455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2B244E4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Ich sehe Gruppen / Reihen, alle sind gleichgroß. </w:t>
                                  </w:r>
                                </w:p>
                                <w:p w14:paraId="4C09BE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FE598" id="Textfeld 416" o:spid="_x0000_s1070" type="#_x0000_t202" style="position:absolute;margin-left:-.1pt;margin-top:47.15pt;width:129.75pt;height:35.9pt;z-index:25231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lzowIAAHcFAAAOAAAAZHJzL2Uyb0RvYy54bWysVE1v2zAMvQ/YfxB0X22nSdoGdYqsRYcB&#10;XVssHXqWZTkWIIuaJMfufv0oOc7H1tOwHBTJpJ4eyUde3/SNIlthnQSd0+wspURoDqXUm5z+eLn/&#10;dEmJ80yXTIEWOX0Tjt4sP3647sxCTKAGVQpLEES7RWdyWntvFknieC0a5s7ACI3GCmzDPB7tJikt&#10;6xC9UckkTedJB7Y0FrhwDr/eDUa6jPhVJbh/qionPFE5RW4+rjauRViT5TVbbCwzteQ7GuwfWDRM&#10;anx0D3XHPCOtlX9BNZJbcFD5Mw5NAlUluYgxYDRZ+kc065oZEWPB5DizT5P7f7D8cbs2z5b4/jP0&#10;WMCQkM64hcOPIZ6+sk34R6YE7ZjCt33aRO8JD5fm04vLyYwSjrbpbHZ1HvOaHG4b6/wXAQ0Jm5xa&#10;LEvMFts+OI8vouvoEh5zoGR5L5WKhyAFcass2TIsovKRI9448VKadDmdn8/SCHxii2I6IBSbLPqo&#10;tvkG5YB6MUvTkfTePfI6QsI3lQ6URBQWUo+Zab2w67rsSKFa+52VOT2/zBCNlDIEuz+g6jLkF36U&#10;MLXBfiksJRb8q/R1rHVI7Tsxv8d4PjJmC6ZMzYY4phF9yOhpHDDSjFEdRZAcyh12vi96IjGIyV4L&#10;BZRvKBEkGgXgDL+XWMcH5vwzs9guGA+OAP+ES6UA6wC7HSU12F/vfQ/+qGK0UtJh++XU/WyZFZSo&#10;rxr1fZVNpwjr42E6u5jgwR5bimOLbptbQHFkOGwMj9vg79W4rSw0rzgpVuFVNDHN8e2c+nF764eh&#10;gJOGi9UqOmGHGuYf9NrwAB0KE1T60r8ya3ZS9tgEjzA2KtbiVNGDb7ipYdV6qGSUe0j0kFWsRjhg&#10;d8e67CZRGB/H5+h1mJfL3wAAAP//AwBQSwMEFAAGAAgAAAAhAIox9fDkAAAADQEAAA8AAABkcnMv&#10;ZG93bnJldi54bWxMT8tOwzAQvCPxD9YicWudBhrRNE6FQAgkDtCHKnFzEpOY2utgu03g61lOcFnt&#10;ambnUaxGa9hJ+aAdCphNE2AKa9dobAXstg+TG2AhSmykcagEfKkAq/L8rJB54wZcq9MmtoxEMORS&#10;QBdjn3Me6k5ZGaauV0jYu/NWRjp9yxsvBxK3hqdJknErNZJDJ3t116n6sDlaAdvD57D+eNmb77nX&#10;+u3x+bWqngYhLi/G+yWN2yWwqMb49wG/HSg/lBSsckdsAjMCJikRBSyur4ARnM4XtFTEy7IZ8LLg&#10;/1uUPwAAAP//AwBQSwECLQAUAAYACAAAACEAtoM4kv4AAADhAQAAEwAAAAAAAAAAAAAAAAAAAAAA&#10;W0NvbnRlbnRfVHlwZXNdLnhtbFBLAQItABQABgAIAAAAIQA4/SH/1gAAAJQBAAALAAAAAAAAAAAA&#10;AAAAAC8BAABfcmVscy8ucmVsc1BLAQItABQABgAIAAAAIQCwrHlzowIAAHcFAAAOAAAAAAAAAAAA&#10;AAAAAC4CAABkcnMvZTJvRG9jLnhtbFBLAQItABQABgAIAAAAIQCKMfXw5AAAAA0BAAAPAAAAAAAA&#10;AAAAAAAAAP0EAABkcnMvZG93bnJldi54bWxQSwUGAAAAAAQABADzAAAADgYAAAAA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42B244E4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Ich sehe Gruppen / Reihen, alle sind gleichgroß. </w:t>
                            </w:r>
                          </w:p>
                          <w:p w14:paraId="4C09BE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032" behindDoc="0" locked="0" layoutInCell="1" allowOverlap="1" wp14:anchorId="10B18379" wp14:editId="5D6CD123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466725</wp:posOffset>
                      </wp:positionV>
                      <wp:extent cx="1159510" cy="640080"/>
                      <wp:effectExtent l="63500" t="76200" r="21590" b="20320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951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CE71F5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Also passt die Aufgabe </w:t>
                                  </w:r>
                                </w:p>
                                <w:p w14:paraId="39A94B48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mal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18379" id="Textfeld 418" o:spid="_x0000_s1071" type="#_x0000_t202" style="position:absolute;margin-left:314.15pt;margin-top:36.75pt;width:91.3pt;height:50.4pt;z-index:25231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cJowIAAHcFAAAOAAAAZHJzL2Uyb0RvYy54bWysVMFu2zAMvQ/YPwi6r7bTJG2DOkXWosOA&#10;ri2WDjnLshwLkEVNkmN3X19KiZN0yy7DclBEkyIfyUde3/SNIhthnQSd0+wspURoDqXU65z+eLn/&#10;dEmJ80yXTIEWOX0Vjt7MP3647sxMjKAGVQpL0Il2s87ktPbezJLE8Vo0zJ2BERqVFdiGeRTtOikt&#10;69B7o5JRmk6TDmxpLHDhHH692yrpPPqvKsH9U1U54YnKKWLz8bTxLMKZzK/ZbG2ZqSXfwWD/gKJh&#10;UmPQvas75hlprfzDVSO5BQeVP+PQJFBVkouYA2aTpb9ls6yZETEXLI4z+zK5/+eWP26W5tkS33+G&#10;HhsYCtIZN3P4MeTTV7YJ/4iUoB5L+Lovm+g94eFRNrmaZKjiqJuO0/Qy1jU5vDbW+S8CGhIuObXY&#10;llgttnlwHiOi6WASgjlQsryXSkUhUEHcKks2DJuofMSIL95ZKU06DH4+SaPjd7pIpoOHYp1FG9U2&#10;36Dcer2YpOkAem8ecR15wphKB0giEguhx8q0XthlXXakUK39zsqcnl9m6I2UMiS7F5B1GeILP0qY&#10;WuO8FJYSC34lfR17HUp7IudTiKcDYjZjytRsmwcW/y95wAAzZnWUQXJod7j5vuiJxCRGo4ELBZSv&#10;SBEEGgngDL+X2McH5vwzszgumA+uAP+ER6UA+wC7GyU12F+nvgd7ZDFqKelw/HLqfrbMCkrUV438&#10;vsrGY3TrozCeXIxQsFE4n8YCFsca3Ta3gOTIcNkYHq/B3qvhWlloVrgpFiEqqpjmGDunfrje+u1S&#10;wE3DxWIRjXBCDfMPeml4cB0aE1j60q+YNTsqexyCRxgGFXvxntFb2/BSw6L1UMlI91DobVWxG0HA&#10;6Y592W2isD6O5Wh12JfzNwAAAP//AwBQSwMEFAAGAAgAAAAhAPQs/FfmAAAADwEAAA8AAABkcnMv&#10;ZG93bnJldi54bWxMjzFPwzAQhXek/gfrKrFRpw2tQxqngqIOMCCRdunmxiaJiM9R7KSBX88xwXLS&#10;6b737r1sN9mWjab3jUMJy0UEzGDpdIOVhNPxcJcA80GhVq1DI+HLeNjls5tMpdpd8d2MRagYmaBP&#10;lYQ6hC7l3Je1scovXGeQbh+utyrQ2ldc9+pK5rblqyjacKsapA+16sy+NuVnMVgJb68HMQ4iHM9q&#10;P4mnojqvT98vUt7Op+ctjcctsGCm8KeA3w6UH3IKdnEDas9aCZtVEhMqQcRrYAQky+gB2IVIcR8D&#10;zzP+v0f+AwAA//8DAFBLAQItABQABgAIAAAAIQC2gziS/gAAAOEBAAATAAAAAAAAAAAAAAAAAAAA&#10;AABbQ29udGVudF9UeXBlc10ueG1sUEsBAi0AFAAGAAgAAAAhADj9If/WAAAAlAEAAAsAAAAAAAAA&#10;AAAAAAAALwEAAF9yZWxzLy5yZWxzUEsBAi0AFAAGAAgAAAAhAF4YhwmjAgAAdwUAAA4AAAAAAAAA&#10;AAAAAAAALgIAAGRycy9lMm9Eb2MueG1sUEsBAi0AFAAGAAgAAAAhAPQs/FfmAAAADwEAAA8AAAAA&#10;AAAAAAAAAAAA/QQAAGRycy9kb3ducmV2LnhtbFBLBQYAAAAABAAEAPMAAAAQBgAAAAA=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2CE71F5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Also passt die Aufgabe </w:t>
                            </w:r>
                          </w:p>
                          <w:p w14:paraId="39A94B48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mal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056" behindDoc="0" locked="0" layoutInCell="1" allowOverlap="1" wp14:anchorId="71EB4EA1" wp14:editId="32A00C26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953135</wp:posOffset>
                      </wp:positionV>
                      <wp:extent cx="1517650" cy="263525"/>
                      <wp:effectExtent l="63500" t="76200" r="31750" b="2857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650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B9CF5E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Das sind ___er-Gruppen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955043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8EAA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B4EA1" id="Textfeld 415" o:spid="_x0000_s1072" type="#_x0000_t202" style="position:absolute;margin-left:82.3pt;margin-top:75.05pt;width:119.5pt;height:20.75pt;z-index:25231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et1ogIAAHcFAAAOAAAAZHJzL2Uyb0RvYy54bWysVE1v2zAMvQ/YfxB0X20nTdoFdYqsRYcB&#10;XVssHXqWZTkWIIuaJMfufn0pOc7H1tOwHBTJpJ7Ix0deXfeNIlthnQSd0+wspURoDqXUm5z+fL77&#10;dEmJ80yXTIEWOX0Vjl4vP3646sxCTKAGVQpLEES7RWdyWntvFknieC0a5s7ACI3GCmzDPB7tJikt&#10;6xC9UckkTedJB7Y0FrhwDr/eDka6jPhVJbh/rConPFE5xdh8XG1ci7Amyyu22Fhmasl3YbB/iKJh&#10;UuOje6hb5hlprfwLqpHcgoPKn3FoEqgqyUXMAbPJ0j+yWdfMiJgLkuPMnib3/2D5w3Ztnizx/Rfo&#10;sYCBkM64hcOPIZ++sk34x0gJ2pHC1z1toveEh0uz7GI+QxNH22Q+nU1mASY53DbW+a8CGhI2ObVY&#10;lsgW2947P7iOLuExB0qWd1KpeAhSEDfKki3DIiofY0TwEy+lSZdTfDuNwCe2KKYDQrHJoo9qm+9Q&#10;DqgXszSNYgi444MxhSMktCkdQhJRWBh6ZKb1wq7rsiOFau0PVuZ0epkhGillSHZ/QNVlGF/4UcLU&#10;BvulsJRY8C/S17HWgdp3cn4vYiR8iJgtmDI1G/I4j+gDo6d5wBhmzOoog+RQ7rDzfdETiUlMpqMW&#10;CihfUSIYaBSAM/xOYh3vmfNPzGK7YD44AvwjLpUCrAPsdpTUYH+/9z34o4rRSkmH7ZdT96tlVlCi&#10;vmnU9+fs/BxhfTxM55Eze2wpji26bW4AxZHhsDE8bvGy9WrcVhaaF5wUq/BqoF9zfDunftze+GEo&#10;4KThYrWKTtihhvl7vTY8QIfCBJU+9y/Mmp2UPTbBA4yNirU4VfTgG25qWLUeKhnlHogeWMVqhAN2&#10;d6zLbhKF8XF8jl6Hebl8AwAA//8DAFBLAwQUAAYACAAAACEACGy9C+IAAAAQAQAADwAAAGRycy9k&#10;b3ducmV2LnhtbExPwU7DMAy9I/EPkZG4sbTQVqNrOiHQjhzoJsFuWeO1HY1TNdla+HrMCS6W3/Pz&#10;83Oxnm0vLjj6zpGCeBGBQKqd6ahRsNtu7pYgfNBkdO8IFXyhh3V5fVXo3LiJ3vBShUawCflcK2hD&#10;GHIpfd2i1X7hBiSeHd1odWA4NtKMemJz28v7KMqk1R3xhVYP+Nxi/VmdrYLXdLecvmmoq33yvtl3&#10;J0kfqVTq9mZ+WXF5WoEIOIe/Dfj9gfNDycEO7kzGi55xlmQs5SaNYhCsSKIHZg7MPMYZyLKQ/x8p&#10;fwAAAP//AwBQSwECLQAUAAYACAAAACEAtoM4kv4AAADhAQAAEwAAAAAAAAAAAAAAAAAAAAAAW0Nv&#10;bnRlbnRfVHlwZXNdLnhtbFBLAQItABQABgAIAAAAIQA4/SH/1gAAAJQBAAALAAAAAAAAAAAAAAAA&#10;AC8BAABfcmVscy8ucmVsc1BLAQItABQABgAIAAAAIQA+5et1ogIAAHcFAAAOAAAAAAAAAAAAAAAA&#10;AC4CAABkcnMvZTJvRG9jLnhtbFBLAQItABQABgAIAAAAIQAIbL0L4gAAABABAAAPAAAAAAAAAAAA&#10;AAAAAPwEAABkcnMvZG93bnJldi54bWxQSwUGAAAAAAQABADzAAAACwYAAAAA&#10;" fillcolor="white [3201]" strokecolor="#bfbfbf [2412]" strokeweight=".5pt">
                      <v:shadow on="t" color="#a5a5a5 [2092]" opacity="26214f" origin=".5,.5" offset="-.74836mm,-.74836mm"/>
                      <v:textbox inset=",1mm,,1mm">
                        <w:txbxContent>
                          <w:p w14:paraId="2EB9CF5E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Das sind ___er-Gruppen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55043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8EAA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080" behindDoc="0" locked="0" layoutInCell="1" allowOverlap="1" wp14:anchorId="528CE628" wp14:editId="40FEDEE1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467139</wp:posOffset>
                      </wp:positionV>
                      <wp:extent cx="1250315" cy="636905"/>
                      <wp:effectExtent l="63500" t="76200" r="19685" b="23495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636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538CD75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Insgesamt sehe ich __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von 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 ___er-Gruppen.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CE628" id="Textfeld 410" o:spid="_x0000_s1073" type="#_x0000_t202" style="position:absolute;margin-left:208.55pt;margin-top:36.8pt;width:98.45pt;height:50.15pt;z-index:25232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OuogIAAHcFAAAOAAAAZHJzL2Uyb0RvYy54bWysVE1v2zAMvQ/YfxB0X22nSdoGdYqsRYcB&#10;XVssHXqWZTkWIIuaJMfufv0oOc7H1tOwHBTJpJ74yEde3/SNIlthnQSd0+wspURoDqXUm5z+eLn/&#10;dEmJ80yXTIEWOX0Tjt4sP3647sxCTKAGVQpLEES7RWdyWntvFknieC0a5s7ACI3GCmzDPB7tJikt&#10;6xC9UckkTedJB7Y0FrhwDr/eDUa6jPhVJbh/qionPFE5xdh8XG1ci7Amy2u22Fhmasl3YbB/iKJh&#10;UuOje6g75hlprfwLqpHcgoPKn3FoEqgqyUXkgGyy9A8265oZEblgcpzZp8n9P1j+uF2bZ0t8/xl6&#10;LGBISGfcwuHHwKevbBP+MVKCdkzh2z5toveEh0uTWXqezSjhaJufz6/SWYBJDreNdf6LgIaETU4t&#10;liVmi20fnB9cR5fwmAMly3upVDwEKYhbZcmWYRGVjzEi+ImX0qQLj8/SCHxii2I6IBSbLPqotvkG&#10;5YB6MUvTKIaAOz4YKRwhoU3pEJKIwsLQY2ZaL+y6LjtSqNZ+Z2VOzy8zRCOlDGT3B1RdhvGFHyVM&#10;bbBfCkuJBf8qfR1rHVL7Duf3Ip6PEbMFU6ZmA49pRB8yesoDxjAjqyMGyaHcYef7oicSSUymoxYK&#10;KN9QIhhoFIAz/F5iHR+Y88/MYrsgHxwB/gmXSgHWAXY7Smqwv977HvxRxWilpMP2y6n72TIrKFFf&#10;Ner7KptOEdbHw3R2McGDPbYUxxbdNreA4shw2Bget8Hfq3FbWWhecVKswqtoYprj2zn14/bWD0MB&#10;Jw0Xq1V0wg41zD/oteEBOhQmqPSlf2XW7KTssQkeYWxUrMWpogffcFPDqvVQySj3kOghq1iNcMDu&#10;jnXZTaIwPo7P0eswL5e/AQAA//8DAFBLAwQUAAYACAAAACEAq8Pe5ecAAAAPAQAADwAAAGRycy9k&#10;b3ducmV2LnhtbEyPwU7DMBBE70j8g7VI3KgTWhJI41QIhEDiAG0REjcnXhLT2A622wS+nuUEl5VW&#10;+2Z2plxNpmcH9EE7KyCdJcDQNk5p2wp42d6dXQILUVole2dRwBcGWFXHR6UslBvtGg+b2DIysaGQ&#10;AroYh4Lz0HRoZJi5AS3d3p03MtLqW668HMnc9Pw8STJupLb0oZMD3nTY7DZ7I2C7+xzXH0+v/feF&#10;1/rt/vG5rh9GIU5PptsljeslsIhT/FPAbwfKDxUFq93eqsB6AYs0TwkVkM8zYARk6YIa1kTm8yvg&#10;Vcn/96h+AAAA//8DAFBLAQItABQABgAIAAAAIQC2gziS/gAAAOEBAAATAAAAAAAAAAAAAAAAAAAA&#10;AABbQ29udGVudF9UeXBlc10ueG1sUEsBAi0AFAAGAAgAAAAhADj9If/WAAAAlAEAAAsAAAAAAAAA&#10;AAAAAAAALwEAAF9yZWxzLy5yZWxzUEsBAi0AFAAGAAgAAAAhAI99Q66iAgAAdwUAAA4AAAAAAAAA&#10;AAAAAAAALgIAAGRycy9lMm9Eb2MueG1sUEsBAi0AFAAGAAgAAAAhAKvD3uXnAAAADwEAAA8AAAAA&#10;AAAAAAAAAAAA/AQAAGRycy9kb3ducmV2LnhtbFBLBQYAAAAABAAEAPMAAAAQBgAAAAA=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2538CD75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Insgesamt sehe ich __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von 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 ___er-Gruppen.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504">
              <w:t>Erkläre, warum in</w:t>
            </w:r>
            <w:r w:rsidR="003A3504" w:rsidRPr="003A3504">
              <w:rPr>
                <w:rStyle w:val="berschrift4Zchn"/>
              </w:rPr>
              <w:t xml:space="preserve"> b)</w:t>
            </w:r>
            <w:r w:rsidR="003A3504">
              <w:t xml:space="preserve"> </w:t>
            </w:r>
            <w:r w:rsidR="0000022A" w:rsidRPr="00E73313">
              <w:t>die Aufgaben zu den Bildern passen.</w:t>
            </w:r>
            <w:r w:rsidR="003A3504">
              <w:t xml:space="preserve"> Dazu beantwortet </w:t>
            </w:r>
            <w:r w:rsidR="00070F0F">
              <w:t xml:space="preserve">vier Fragen: </w:t>
            </w:r>
            <w:r w:rsidR="003A3504">
              <w:br/>
            </w:r>
            <w:r w:rsidR="002A2C9A">
              <w:t>Sind es g</w:t>
            </w:r>
            <w:r w:rsidR="00070F0F">
              <w:t>leichgroße Gruppen? Wie groß</w:t>
            </w:r>
            <w:r w:rsidR="00190E12">
              <w:t xml:space="preserve"> sind die</w:t>
            </w:r>
            <w:r w:rsidR="00070F0F">
              <w:t xml:space="preserve"> Gruppen? Wie viele Gruppen</w:t>
            </w:r>
            <w:r w:rsidR="002A2C9A">
              <w:t xml:space="preserve"> sind es</w:t>
            </w:r>
            <w:r w:rsidR="00070F0F">
              <w:t xml:space="preserve">? Welche </w:t>
            </w:r>
            <w:r w:rsidR="00825DFF">
              <w:t>Multiplikations-Aufgabe</w:t>
            </w:r>
            <w:r w:rsidR="002A2C9A">
              <w:t xml:space="preserve"> ist es</w:t>
            </w:r>
            <w:r w:rsidR="00070F0F">
              <w:t xml:space="preserve">? </w:t>
            </w:r>
            <w:r w:rsidR="0000022A">
              <w:br/>
            </w:r>
            <w:r w:rsidR="0000022A" w:rsidRPr="00B7023C">
              <w:rPr>
                <w:color w:val="FF00FF"/>
              </w:rPr>
              <w:t xml:space="preserve"> </w:t>
            </w:r>
          </w:p>
          <w:p w14:paraId="70E0C0BE" w14:textId="2FFDA5B8" w:rsidR="0000022A" w:rsidRDefault="0000022A" w:rsidP="0000022A">
            <w:pPr>
              <w:pStyle w:val="Text"/>
              <w:rPr>
                <w:color w:val="FF00FF"/>
              </w:rPr>
            </w:pPr>
          </w:p>
          <w:p w14:paraId="794F2EBC" w14:textId="7FB7D1C2" w:rsidR="0000022A" w:rsidRDefault="0000022A" w:rsidP="0000022A">
            <w:pPr>
              <w:pStyle w:val="Text"/>
              <w:rPr>
                <w:color w:val="FF00FF"/>
              </w:rPr>
            </w:pPr>
          </w:p>
          <w:p w14:paraId="6DC0C9EC" w14:textId="4759A9A2" w:rsidR="00782847" w:rsidRPr="00E73313" w:rsidRDefault="00782847" w:rsidP="0000022A">
            <w:pPr>
              <w:pStyle w:val="Text"/>
            </w:pPr>
          </w:p>
        </w:tc>
      </w:tr>
    </w:tbl>
    <w:p w14:paraId="1CCA172F" w14:textId="62AF75F8" w:rsidR="003C1F98" w:rsidRDefault="003C1F98" w:rsidP="00F50DC9">
      <w:pPr>
        <w:spacing w:line="20" w:lineRule="exact"/>
      </w:pPr>
    </w:p>
    <w:tbl>
      <w:tblPr>
        <w:tblW w:w="9391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9"/>
        <w:gridCol w:w="38"/>
        <w:gridCol w:w="67"/>
        <w:gridCol w:w="4610"/>
        <w:gridCol w:w="3474"/>
        <w:gridCol w:w="105"/>
      </w:tblGrid>
      <w:tr w:rsidR="003C1F98" w:rsidRPr="00E73313" w14:paraId="592B13C3" w14:textId="77777777" w:rsidTr="002C29FD">
        <w:trPr>
          <w:gridAfter w:val="1"/>
          <w:wAfter w:w="105" w:type="dxa"/>
        </w:trPr>
        <w:tc>
          <w:tcPr>
            <w:tcW w:w="708" w:type="dxa"/>
          </w:tcPr>
          <w:p w14:paraId="0FE82F5B" w14:textId="77777777" w:rsidR="003C1F98" w:rsidRPr="00E73313" w:rsidRDefault="00D644E6" w:rsidP="00D644E6">
            <w:pPr>
              <w:pStyle w:val="berschrift3"/>
            </w:pPr>
            <w:r>
              <w:lastRenderedPageBreak/>
              <w:t>2.2</w:t>
            </w:r>
          </w:p>
        </w:tc>
        <w:tc>
          <w:tcPr>
            <w:tcW w:w="8578" w:type="dxa"/>
            <w:gridSpan w:val="5"/>
          </w:tcPr>
          <w:p w14:paraId="596D8242" w14:textId="78FCC52D" w:rsidR="003C1F98" w:rsidRPr="00D732D1" w:rsidRDefault="003C1F98" w:rsidP="00F92C75">
            <w:pPr>
              <w:pStyle w:val="berschrift3"/>
            </w:pPr>
            <w:r>
              <w:t xml:space="preserve">Bilder für </w:t>
            </w:r>
            <w:r w:rsidR="00AF5DF6">
              <w:t xml:space="preserve">Multiplikations-Aufgaben </w:t>
            </w:r>
          </w:p>
        </w:tc>
      </w:tr>
      <w:tr w:rsidR="003C1F98" w:rsidRPr="00E73313" w14:paraId="6B3010BB" w14:textId="77777777" w:rsidTr="002C29FD">
        <w:trPr>
          <w:gridAfter w:val="1"/>
          <w:wAfter w:w="105" w:type="dxa"/>
          <w:trHeight w:val="713"/>
        </w:trPr>
        <w:tc>
          <w:tcPr>
            <w:tcW w:w="708" w:type="dxa"/>
          </w:tcPr>
          <w:p w14:paraId="64A20E5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380DB631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4"/>
          </w:tcPr>
          <w:p w14:paraId="01133651" w14:textId="77777777" w:rsidR="003C1F98" w:rsidRPr="005E2B6F" w:rsidRDefault="003C1F98" w:rsidP="002E0FA7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3 </w:t>
            </w:r>
            <w:r w:rsidR="00200F3D"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>·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591783F6" w14:textId="66647723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</w:t>
            </w:r>
            <w:r w:rsidR="002A2C9A">
              <w:t>Begründe, indem du Gruppen einzeichnest</w:t>
            </w:r>
            <w:r w:rsidR="00D86AD2">
              <w:t>.</w:t>
            </w:r>
          </w:p>
          <w:p w14:paraId="762E5998" w14:textId="60361820" w:rsidR="003C1F98" w:rsidRPr="00F0367C" w:rsidRDefault="002A2C9A" w:rsidP="00867675">
            <w:pPr>
              <w:pStyle w:val="Listenabsatz"/>
            </w:pPr>
            <w:r w:rsidRPr="005E2B6F">
              <w:t xml:space="preserve">Welche </w:t>
            </w:r>
            <w:r>
              <w:t xml:space="preserve">passen </w:t>
            </w:r>
            <w:r w:rsidRPr="005E2B6F">
              <w:t xml:space="preserve">nicht? </w:t>
            </w:r>
            <w:r w:rsidR="00902DA5">
              <w:t xml:space="preserve">Warum nicht? </w:t>
            </w:r>
            <w:r w:rsidR="00251C4C">
              <w:br/>
            </w:r>
          </w:p>
        </w:tc>
      </w:tr>
      <w:tr w:rsidR="00F92C75" w:rsidRPr="00E73313" w14:paraId="1600AE1E" w14:textId="77777777" w:rsidTr="002C29FD">
        <w:trPr>
          <w:gridAfter w:val="1"/>
          <w:wAfter w:w="105" w:type="dxa"/>
          <w:trHeight w:val="2128"/>
        </w:trPr>
        <w:tc>
          <w:tcPr>
            <w:tcW w:w="708" w:type="dxa"/>
          </w:tcPr>
          <w:p w14:paraId="2DFEC128" w14:textId="77777777" w:rsidR="00F92C75" w:rsidRPr="00E73313" w:rsidRDefault="00F92C75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2144F2AD" w14:textId="77777777" w:rsidR="00F92C75" w:rsidRDefault="00F92C75" w:rsidP="00D644E6">
            <w:pPr>
              <w:pStyle w:val="berschrift4"/>
            </w:pPr>
          </w:p>
        </w:tc>
        <w:tc>
          <w:tcPr>
            <w:tcW w:w="8189" w:type="dxa"/>
            <w:gridSpan w:val="4"/>
          </w:tcPr>
          <w:p w14:paraId="6D1E93D6" w14:textId="03402FE8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50" behindDoc="0" locked="0" layoutInCell="1" allowOverlap="1" wp14:anchorId="005A74C1" wp14:editId="0404C556">
                  <wp:simplePos x="0" y="0"/>
                  <wp:positionH relativeFrom="column">
                    <wp:posOffset>397722</wp:posOffset>
                  </wp:positionH>
                  <wp:positionV relativeFrom="paragraph">
                    <wp:posOffset>30991</wp:posOffset>
                  </wp:positionV>
                  <wp:extent cx="798830" cy="468630"/>
                  <wp:effectExtent l="0" t="0" r="1270" b="127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11" behindDoc="0" locked="0" layoutInCell="1" allowOverlap="1" wp14:anchorId="65AA5E46" wp14:editId="7C2D743F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40640</wp:posOffset>
                      </wp:positionV>
                      <wp:extent cx="578485" cy="722893"/>
                      <wp:effectExtent l="0" t="0" r="0" b="1270"/>
                      <wp:wrapNone/>
                      <wp:docPr id="2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7338DB" w14:textId="77777777" w:rsidR="00A81340" w:rsidRPr="008D5126" w:rsidRDefault="00A81340" w:rsidP="00A81340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A5E46" id="_x0000_s1074" style="position:absolute;margin-left:131.2pt;margin-top:3.2pt;width:45.55pt;height:56.9pt;z-index:251652411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2d8jAMAAHEIAAAOAAAAZHJzL2Uyb0RvYy54bWycVttu2zgQfV9g/4Hg&#10;eyNb8VWIUrjJOigQtEaTRZ9pmrKIUCRL0pf063tISUmddC9NgChDcjicOXNmJhfvj40ie+G8NLqk&#10;w7MBJUJzs5F6W9K/75fvZpT4wPSGKaNFSR+Fp+8v//zj4mALkZvaqI1wBEa0Lw62pHUItsgyz2vR&#10;MH9mrNA4rIxrWMDSbbONYwdYb1SWDwaT7GDcxjrDhffYvW4P6WWyX1WCh89V5UUgqqTwLaSvS991&#10;/GaXF6zYOmZryTs32Bu8aJjUePTJ1DULjOycfGWqkdwZb6pwxk2TmaqSXKQYEM1w8CKaG2d2NsWy&#10;LQ5b+wQToH2B05vN8k/7G2fv7MoBiYPdAou0irEcK9fEv/CSHBNkj0+QiWMgHJvj6Ww0G1PCcTTN&#10;89n8vIWU18D91S1e//Wv97L+0ezEFSt5gd8ufkiv4v9vnuBW2DlBOyPN/7LRMPews++QKsuCXEsl&#10;w2OiHZISndL7leQr1y4A5coRuSlpPqVEswZ0v3Gskg9kFEGJF6JOe4PFiG4Nf/BEm6ua6a1YeAu+&#10;ooqidnaqnpYnz62VtEupVMxQlLvAwO0X3PgFNi3vrg3fNUKHtpCcUIjRaF9L6ylxhWjWAsG4j5sh&#10;8osiDgjIOqlDYjpXrnU7OoDF0pnEFu+26yvlyJ6h5JbpJ+kzZWvW7qayQ647VQR7YgHG7k20+nZT&#10;8X5rtPcRq4hSMhucCLyOYgUAvwD0CDje6w8S2s8Ax1R4lEi88btFMcnn87wPuL9snQ83wjQkCoAY&#10;HrQY7W9950uv0jGhfT75BW9iqaJf+j7pWL1K+2+1hLuaWQEXotmfeDzveXyPeq+E2pBhHsnZqcW2&#10;QcLxg0EjSKSN+/8A1DAfzaYjStAnxtPJ4Dzps6LvI+ej+azvI8PRZDZJ7yAnb4KMFdrE2oCrrFCa&#10;HEo6OR8PEsZPJzCuNOB9djpK4bg+tkU87iNdm80jAnUGqcIM8ZYvJfJ2y3xYMYdxgU2MwPAZn0oZ&#10;PGY6iZLauO+/2o/6SBlOKTlg/JTUf9ux2J/UR41kxlnVC64X1r2gd82VQXmhMOFNEnHBBdWLFYrx&#10;KybjIr6CI6Y53ipp6MWr0A5BTFYuFouk1La5W31n0RyHCazIwvvjV+ZsR9WAhH0yPV1YwU4Z2+pG&#10;1LVZ7IKpZKJzBLZFscMb1E1SmmuQTgbnz+uk9fyfwuUPAAAA//8DAFBLAwQKAAAAAAAAACEAFH/5&#10;eQAZAAAAGQAAFAAAAGRycy9tZWRpYS9pbWFnZTEucG5niVBORw0KGgoAAAANSUhEUgAAAIsAAACX&#10;CAYAAAAlDagfAAAAAXNSR0IArs4c6QAAAARnQU1BAACxjwv8YQUAAAAJcEhZcwAAIdUAACHVAQSc&#10;tJ0AABiVSURBVHhe7Z0JkB3FecelvXe1l1Z7r1bHaiXt6kQHAiShE3QihCTA5hQIgUAW4hASiBsB&#10;RoDNbRUhLlyAbYrDGBtj47JxQoEMDk4IgRCHODh2OUnFlVSOSqUqlTiT798z37xv+n0z+97u2+Pt&#10;63/Vr6b7656eme7vzfT09Mwb4+Tk5OTk5OTk5OTk5OTk5OTk5OTk5OTk5OTk5OTk5OTkNFzaQbyQ&#10;IV6GOI0S3Ug8ToSN29VY5p04pUo2tuGsBfURYJsyocz70jkTEwnWn0Y45YnQWLcRYeODk6ZWeaf1&#10;1oRojR0Hr4NyOupL1TxMkO95winH2kXU+MExG4k9xI+ISEMHIA0k6en6ymLv5K5xakPmgnMWjTf7&#10;c8nSCSaO8I6F9ZE8iJP969ghp9zJKy32nQGn+TkdFd6ly/xGAIgDGUbegJsJ1jbC23pCXbjuYIPt&#10;1VYUmTDv1z1ntYfp232HAXMJpxzofy48uSGsYGbjnFquaK+trsT7wuom7+o1TZE8S6eN4zzfietP&#10;oPGQx7ZvmZcqXwPbA/Z6NrdsbjX5Hzy7w8TZ8dfPrgnXbxhXDNsywikHepPwbtzQEmkI5pq1zV5j&#10;dYk3wa/0SBrssNl2Bvaj2/2GTGIfNawsyyZu38CRrW1p+ZalHNnERdlOOdK/EqZST51e7d29td37&#10;4rbUaT1bHqBfO8rS0jKlu7mcGzmxrMrSsSa9IliCLfPSL4lBWi3hlCOVEbcSYcVL7jqzLa0RNIqL&#10;Mjur9MX9O3yn40ujlgfINGx3Cd192fkRD/gXwmmAeogwFXor9QfsSpYVb4Nf9aLJVWFcy19CDtTf&#10;sxXKY4fB2IydXl1e5NUEHV4J8pcWj43YDq5vMXbCqR96hvDWzUqNf2A8AzZw7WnNkcrW8kjn2k/9&#10;nIaq4khegHy2DfQ1dsIs6x4XnjHKLAcAceXHEey7U4Z6mfC2zvev72fQdX48NTJsu5c3plUumD+x&#10;kis5Ng/SMrWjDHn3xcxsLU/LC5Z3Vxunxr7aZ4zmmhLvwOm+Y8tywNqe6kjeWW3l5kxHeRYQTgmq&#10;JyKDWYhjlPWGdf4dhbykcBx5ti2IdhxxpyHjAPlsW3tdqXfFCt25JOgYf/5Ef+AN2PsBuPxNc2tN&#10;30im7V2VuuVGObIshWuJBsIpRm0VJalfpNZxRBy/XIRXzqiOxJm6yiJjvz74JTNzOyq886iBpA3Y&#10;28iE85akGrqrqcy7bLk/YIjRW4zt3EW3zTjLIJ0H5DLZTlBmCeGUoEnjytI7gQwcgvKYMJwAYTiL&#10;zINTP+yHN/p9lMtPbTTxS8Xwu8zPxNkZpNsOKWGnBTuXNkTKWxWk4U4NTnzxKamBRl4HIA22e6mT&#10;HdicYvQV7W6BofTwlI/rvn15uW+7X8H3Br/g3fQrR8d0ckO0c4o8Mt6XXcKXOgzVa+ngqpVN3rSm&#10;1PgL23kgrrG6OOIsEjg48uDSNNZfv4pwsvSVTXS50SoQUHoYRocTQ+QyHX2b4rGpPOgXYB1tSF6W&#10;xeAZznXW5SoJXMq0cmzOp8uUjKPPhfXiOt4MOrzIR1xIOAn9wWbqCGqVZtPTWpF2G3v2onrTeByn&#10;8ryW2vROLYN025ats4DZdLfyucXRM4x9C39oQ4tXZV1WcUuNfbjTGjyEjbkuKCeIOwV6Rhv21kAH&#10;8iLroSKtn+YoMl1Dy5PJehq408Hlj+MY+MOzIJkHjnjzpuizI2zP3ib6ands8dflzvkD/ujwBsKJ&#10;FKkwxh6Gnzi+NO3Uba+LQTf7NpXBhKPl1GdAGH0BOz1uPzKhSFz+gFYWxktu2ZQaFAR2PnTEO+qj&#10;Z0TkCaDdLmy9sH1BekcRdzk8D4ShvJH4GfNq08Y37Dw2Sel9rZsNcWXZ9sVTqowTSRvywKl49Jen&#10;UBAFr0hFMbYdv9z7rDONnae+qji8VbZZ2+M/Itgyv04dQANx+8JgikJvW+pyl8SG2bXeKV36drCf&#10;Mm5vl+NY8jEjTBS03pSTmtAX4TkdbAPTm8vT+il+HyDlGOgM2o1wQmdlpJPIdrv8vuxMX+k2cfmx&#10;n7xfGpibgzw8zgIbOt4U/pgoSGG+hqmIOe3+LWgP3SruX5t+m1teMtY7LBwD0yJx+pZ5uKw4W1xY&#10;Emdn+koHGJRbPdM/iyXlz3RbOKPydAvYiIJUOBeFn/1cuaLRdGK5whjkSYprNtyqHlqfuvtAOh4Z&#10;IIyZapiwzWkyj22T9JUOZB4e7pfpDPLFDcoBLgf9GX5Svmv5BNh/TBSMjhBpFb+HHGWSNcrKyLwY&#10;qMLIpkzfSY0ytTHaKFjnFDF7H3F2Fo5zOMnG4HKJGXFamoTLwKVExm2wv0nbQweX77CQT06zIEa9&#10;JhBqBV25stHrDM4o+NXzsxGN7dbTZGCXyduRdoSls+BhH29T5pFxSVIag6fVfCbh/H2Vab8eIkE6&#10;z8ALnOV04hfECqIgZA4erO2tMXcYcjQWdtxJyErTkB1jrMNhfjb02z87FrEjzOBXjVFWTO7mdM6D&#10;Jd85aWlJ4M1FfkWF8yetN7fDn3OjpQGk4Yk2wqtnmoeQ9xAFKzNjnysHD9nwegTHbXhQDtMNuaEx&#10;zI8OMudBeXAUzVlu2rfV2LuntoRPqzmd88illpaEzJNUliQpHWl2mUTBKqyIO7e0eZVl+hREngPC&#10;zoJxEoyXwCaf/2DEt7ioKNZZgEyT6ZxHLrW0JGQe3Nrz+0Iyjw1m/G+IeXiKdTHOgiWGDoIHkDcQ&#10;BaeP967yh+4xnYDiaZUFpJ2dZd7ESnV6APKyM9jOctJUf2oApz1/7Oq0bSKuzZTbtqA+nKYp7ZLe&#10;1grvc6LjjddXZ9MZD0+8m5RZepK4cmGHs9TRnRvCgoJTpFL4bb0LTkr1RXDLKIfCOZ9cVwJ7ps5i&#10;p/P6cc6CNDu/BGl8DCCXzsLbJiAsr/aDhaH/RS8fFWL/YjmMpW2XcRtcwrqntMY6g+Ysrz17KDK7&#10;H+lJzoLb+zZKl2mMvW/ZOMvybn/fbDts7CwYmMOSKDhFKoRHKM11PhiphZ3z4Qnx0eAWktezQZp0&#10;BCDzs7NcfsGa2DwcljaO37J/m/pCmMwj49k4C8D6a2bWeLtPTQ1MwtZKfTJchnD3htl+ZMNXJApG&#10;v5dTDyieFsYvG79wxJGX7TKvBL/2JQumRZzAdgQ4C0/6lnl++toR8zgBeeK2g/ix+y4zg3IYF5k/&#10;MfowcVJDmRldlTamL2fZJW61AZxF7ocMC1tBKHweBPB2Hl7IkpUBMHcVg2awgb5mxMMuHYCZNqUl&#10;fOUizlkAbDz4hbx4cCn7TrCzs2BSkz2lAI8WeF2bJGfBOAsPyp1Jd3cog4FNhjEWhbkuCzrNZbsg&#10;+izmfRscvKxg3BbObEkNpbMdS5DkLGjADavnpzkAePiui82dE/LhbBXnLL94+6FwW1yuHUY+tsk0&#10;juM50AxxDEySs2jlMIjLp86cLvKNanXxe0B4akzxp4hIJTDSDpKcBTa78SVyHS5vx+aT0vIVFflz&#10;YmVeGZZlYX/kTDu2Y2l/HybOWZD3wLroNAVZDr5RdzQYjWbbmp4ac0OAtx0pjmdso1bmoM9dbF7I&#10;4k9jRSqJkXYwEGdBXwYPGpEXlY38mrMArXzA2/ijb91mOpuw4aV3/oIU0jHOopWhOQvOpNokqn3k&#10;aBhkRBk8N4fLq6K7PQwlcBxLYlTqAA/PU5gP8kMiUiEAfQX0GUTeWGdZOKnSO3/7skiDa8jtcNzO&#10;w3b5+TFG5n/3tbvNqCvbecl5sDwYvFoL8GhCPv1GvwN9Mo7bcFkAcZ6igG/R+O9O15q7sgupnoJ8&#10;o07mwNFvoPB7vmnMh3tW+uMZFA4ra/2sWvOMiO14Moxrt52P49yISaBPEzyIM/EFc6ek5QFIRxqW&#10;8nJib2dOT6e3n9K78abBKWGjmbQ9F60NJz9pIJ9t4/kqDJeHMJzlkqV+ZxtvDWCYoYZuDLAO7sKC&#10;vCcRo0ayElgenAWvPch3amDXwnacB6lkI/7qZ495rz93yNglSJPhOGR6VWWZd3rwaQ9ed9Hcqd7x&#10;7x4J8/JXo8Azj+6NlMP7ySR9Ycq2c5laOoelLfgeHaYu5L024xcQPOX9rW8yMgeKDpuc3c92O6yl&#10;lZYUhw309Sf2GVtVZXlok+w8d6VJ19KYqZ1NkThvD8uzz1jivfjUNaZ83g6WDVX+XZ22nkSzMZgS&#10;gcsMx5FX5keY7yKZ9WZCeHRyF5H3Ms5CS/tgzEFKZ8FyXsLLYjKO8L5d6yMN9Mt3H4002kD5jM5U&#10;mK2GsrV0gDQ7HXG539obiZK+nIVHcDmOl/6xX9JZDlA/idb5RyKvtZnAgfzSxFIyBymdBRUqX+fk&#10;PHZ8BVUswtw4nx5/JNJYueSy81fT3dMSNY2R+8Jxbb+TkHkwJTOuDNQPwgAjz/ioEezBx41+R+S1&#10;2Fmk/oG/lyKdhexmycTFsQSygUYSh6/eau5YsK94hcOeHI5OKx8Dg9dWON0ejAMc58cBBHRiAOJY&#10;5r2aCftjwKfxBOu+nEUOrXM6lp8/a6naUCMB6SzYVxuMGMv8Z5y20Mz44+OUx2rHsZzVZl6duYAo&#10;GJmDZ2fBnQc/J5IVBO6zbp2xvP36HZEKH0nYzsJ2GbbhY2MQlx8v5HQscVtPyw+IglFYEQCz4qWz&#10;4PTd2lzv3XDVlrDzx+tgqVU4s/eSdYY///H9avpgw86C50WL53cZ267zVnk37TszzMP7yPG1p84x&#10;A218/DhGWUfy2EV6weh3mKOKA8ekIop7O8VLV+wsuMNBGlcQf+CGK9kGaZL3f3Cvmi8bfvj84UiZ&#10;1eP8of042FnwSODIwXOMDev95udPhGHMqwGbT1tgbHcc2OEtnJR6yxLzepCPJ4nJp854zDCZflyU&#10;voYoCEVGcAFXFMAkZjgLKrK4uEh+X81bNG+qsdvg2Q3nkWh5s0ErU47x2LCzIB/bODxhfLX3k5dv&#10;S7NzWNYB4vxiPG6vV81MnWExzkLLY0TByPRZsLQf78O2dcNiU4njqsrNZGjYwCNHLg4rWMLpNlre&#10;TNm+aYlaZn+dRdrsOMKyDvgHwh8K4nS5JApG5r0hfpIrgd2uVEw3tO0SpGloeTNFKw/05SzIs27l&#10;vLS0pYune8e/e5cJY5ZeW4t/9gRYx64HPBtju7YkCkrqx3zIHl6GuCIZttnIPBItL/jwzb47wFp5&#10;IBNn0dIkq5fN9o7ecp4J230Wuy52n+rPHEQc81nwFavg30XGEwUj4yy0TKsgICtXs0my7bMkpTF2&#10;WWPH+pOktLxMJs7y6/efiOS57bpt3iJyFvk6CS5D4lWQ/5NpsAX/gvYiUTCq5i83ckVwZQBZwYg/&#10;+/gXIjabt165PVwX/OpPHlfzAbt8jev3bI6Ux2h5mUycpYQ67Xj2hPDBvVvC/2vECC3XAV5v4fek&#10;CChSP7w0KQUkb92s6CucsBErZ83oCCsYZw4O5wJsQ7Pb7L9sI++P4e1X71TzMXCW8xJGmEtLi72/&#10;Ec+zUCYft3w0ALs4s0A/PD8Yi8GYFH/i3U8qHMU5CxSp6Fzx7GN7vRNmT1bTBoO/eutLfEzep8cf&#10;NraTF3abuH3cMmw5C2TSeIoC4r65sBRWEleUb05/lpILUK5mHyw+e+8x78n7d4dxbN/+Th4ftwwH&#10;Dx0nEqxvyLm/KIOWPzEpBaTX7W+u+OYxRUSk4gfKa88c9KZ3talpuWbnuSvM8tN3Hjbh8vLUrTDA&#10;v8NymI9bhhVngSJ5sTTWAtKqzuAzYcFcXfmg7D8wJmE3RH/BoB5uW7W0XHPdFZtMY6LR8bCU/4CC&#10;G5mnbkqbDMc4y0Z8OAh3Q3gviuKg4GQqSXEWSG2M/pDLsjIB22MHkI6gfYBQ5uUwloStMF8wZeFc&#10;31w42odJQDHO8p/fe+6Q2hjZQmWp9sHg208fSHtvCB8AwJlB2hi80sph7CcvUQGWdhCcBvAnowWn&#10;uAp6gVAbJFtyVU4mYFvc+ABzUeQ39PDBRTsPx3mCGOKEk6K/5zfv/GhEL91/6/lqo2QDlaPac81f&#10;v/NQZKYfJm5j2xyf0VxuPg6AMF6Mv/2M1MeR5dfCESecYpRUQWrDZMNQdXCxr9zg/J4TwvgXM4Qx&#10;Q3/LPH98Cc7Cz4aQJtcN4k4xSqqgYrzErjVONlA5kXhVRZn3/htfjNgGwoO3X2j+ZheNzWcUTDVA&#10;f4Unq8tPm+JFe/yvUDAh+322O2fpW2sJrjRN3tFbBnY5wtmltakujKNMPNyTeQYCypONzZcY/uMp&#10;IJ2Fl5qzBB8gdP/rnKAKYrYfVKU2Uja88c3odEktT39oaawznzXlxsY/gNy91b8M4f1otvN2OSxs&#10;0CSesO2cZeB6Wb6ROFJAB5w/ICTB/Fk8QUaHFl9WgI2OIeIkwgaFzkJhtjkNQGqDDSfYp6SvKLCz&#10;4EvilPcR5IddLgmWZnPqp5b0dLerjZZLlp04U7XbzOhK3fHEwc4S/CvIds4vlwSL4/Zwv1M/pTZc&#10;Jty8/yyDlgaQhvIz2caTD+w2f66FvNI5bNhZgnKhD2DHu1H4UweK/8A3G3E+5yw5lPflOy5SGzEJ&#10;rHdyvf+SvQbSDnd1hE+Ok0B+NDovJfIrCoqzPMm30oqz4J/iOZ9TDvU9Qm3ION565Q6vprjIOza7&#10;K5ZMypw6uTn8uz7+2zv+aDJs+Hyp/cGiAOjJhZP9DjGF2eY0RPKyeeCI/DfR2UNzlJUNtWaKgbYe&#10;M3lio9dcE31QiDKlsyCe5CyEtDsNsf6OSJysLWlv8V9gu3t6p/dY71TjKA/MnGxsWn7mZ9+/x+Th&#10;78/JT8ln6yx4tYOWDxuL07Do9988drXa0BoV5aXe2OBLT0nvBQHkKS8rMWcWdhbY4pbSWdhGsOy4&#10;0zDpOJxAa/D+gtdp8SoHwrazaH/ViyWT4CxP+EGn4VYr4U2ZGP3AYLa8+rUDppHf/k7qVRB2liVT&#10;qrxNc2uTnKWamBaEGRbC+MNRpxGkUwjTUHFfYtBAXqwzt2dSWho7C76wPSGYeoAny3AS/FkovrBN&#10;Nnx2FBPPpbAvLPRbnEagTCN/9ct7TMNmAvLaTsJIZwnyQ+HlRjiLUx5KbfSBgDIDWKGzFOpk6tEi&#10;tcEHwglz/E+4+8UbvbEz+IQ6haXdKc+kNvhAQbl+8UY38jflKPyOb3LKR6mNPVBQrl98KM3mlGdS&#10;G3ugoFy/+Ijy/ovXhSpM0Uz799VcgbIDkqaCOo1gNRCmERuKi7wLxld51+zeqDb2QME2/nJWh9lO&#10;sM0mwilPFDYgg7jW0LlA21aA6+COUP0TYRrpo972SONxA2oNnQtQtr29D3ravSc6U/90RmD/nIZR&#10;4Qvir3Y1pzWYBHm0hs4FKFvbpgT7x/tK/C3xEeE0BLqS8FaMK1cbxubs+irvpn1b1YbOBdgXbbtx&#10;vDS1yXt6snmhDOC/mK4inAZBn22pq1QbIY6JpcWRz6DnmjXLZ3v3tter2+6LV7qaPBwPHRd43hyh&#10;04D1KOG9Ni35cqMxv7I0qyfN/QH7pm07Gw63mD9IB/9OPEg4ZamDhLensUat4EzB+ovn+X/pMhhg&#10;H7Xt9od3Z7R6uyaEbx7cTzj1ocsJ76wsLzlJ/OEk/7Pmz/Xx8eX+gDPXU50T1O0OhMtSTgMwgcpJ&#10;aCvhrampUCsvF6D8pHkq2TK3t9PrrShVt5VLWkrCQT/UUUHLzGQ7obJMrahcg+1ge8yrX7tBdYQk&#10;Wpr8PsZQ7TMj9l3OuCsINRJeJ92xaBUz2GC7XWXFXjstsR/MtVdsNPNtNTjPj7pb1DKHCuy72OdR&#10;f4n6VtnY3HUMc8m4orGx1BHaOsMJ9ovqk6lB5Y4mff9oP8cmHPH8aU/qLwKJ/0JF57v++4GO8erB&#10;OnIHLpNU1yBv5f28p009OMfggDon9pnazxO9QagH4xh8MF5F9f8b0xIjXC8dbXeXneHm9Wnmyfev&#10;/SYZmfLuaK1Td94x9ARzbH7qN83I0SxC3WHH8LKp1rz8dqlppRGgXkwL0HbUMTKgNgIjQuoOOkYW&#10;aCe/uYZPTx9qqVV3zjGyeG+m/zlWv9mGXmbYWdsxx8gF7eY339DpVULdGcfIBu1mWnAI5R1pc896&#10;8pHgcvRvfjMOvvAylbojjvwA7WdacpD1DcI7PqNV3QlHftBdXgJn+dC06CDKe8c5yqgAbek36eDI&#10;e3emc5TRwuMTzaMAPPDNuczMc22jjvwF7eo3b46lbcyR3wTzegfvOzO0kRdjUHfIMXIJXjd5ym/Z&#10;EaaPe9v/WKIdgGPouKoxfKkt//VxT/snjHawjoFD1Tw6nCVTfdTb+s9AqwxHMlR9heUsUnTkuBCH&#10;/EVPy2atkhw+fpU5RfRJT2ObVlmFDlWNc5YkfdzdOuuj6R3ztcob7eC4QVAVTgPVJz1tp+eSoNic&#10;SCu/L4JVnZycnJycnJycnJycnJycnJyGTWPG/D+RxAp6fGywDAAAAABJRU5ErkJgglBLAwQUAAYA&#10;CAAAACEAcWFqq+IAAAAOAQAADwAAAGRycy9kb3ducmV2LnhtbExPy2rDMBC8F/oPYgu9NbLl2hTH&#10;cgjp4xQKTQohN8Xa2CaWZCzFdv6+21N72WWZ2XkUq9l0bMTBt85KiBcRMLSV062tJXzv359egPmg&#10;rFadsyjhhh5W5f1doXLtJvuF4y7UjESsz5WEJoQ+59xXDRrlF65HS9jZDUYFOoea60FNJG46LqIo&#10;40a1lhwa1eOmweqyuxoJH5Oa1kn8Nm4v583tuE8/D9sYpXx8mF+XNNZLYAHn8PcBvx0oP5QU7OSu&#10;VnvWSRCZeCaqhIwW4UmapMBORBSRAF4W/H+N8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wh2d8jAMAAHEIAAAOAAAAAAAAAAAAAAAAADoCAABkcnMvZTJvRG9j&#10;LnhtbFBLAQItAAoAAAAAAAAAIQAUf/l5ABkAAAAZAAAUAAAAAAAAAAAAAAAAAPIFAABkcnMvbWVk&#10;aWEvaW1hZ2UxLnBuZ1BLAQItABQABgAIAAAAIQBxYWqr4gAAAA4BAAAPAAAAAAAAAAAAAAAAACQf&#10;AABkcnMvZG93bnJldi54bWxQSwECLQAUAAYACAAAACEAqiYOvrwAAAAhAQAAGQAAAAAAAAAAAAAA&#10;AAAzIAAAZHJzL19yZWxzL2Uyb0RvYy54bWwucmVsc1BLBQYAAAAABgAGAHwBAAAmIQAAAAA=&#10;">
                      <v:shape id="Grafik 4" o:spid="_x0000_s1075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Y0xwAAAOAAAAAPAAAAZHJzL2Rvd25yZXYueG1sRI9Ba8JA&#10;FITvBf/D8gq91U0FqyZZRRRt0ZO2gsdH9pkNZt+G7NbEf+8WCr0MDMN8w+SL3tbiRq2vHCt4GyYg&#10;iAunKy4VfH9tXqcgfEDWWDsmBXfysJgPnnJMtev4QLdjKEWEsE9RgQmhSaX0hSGLfuga4phdXGsx&#10;RNuWUrfYRbit5ShJ3qXFiuOCwYZWhorr8cfGket2jNvKzy6F2c1k9+FOtD8r9fLcr7MoywxEoD78&#10;N/4Qn1rBaAK/h+IZkPMHAAAA//8DAFBLAQItABQABgAIAAAAIQDb4fbL7gAAAIUBAAATAAAAAAAA&#10;AAAAAAAAAAAAAABbQ29udGVudF9UeXBlc10ueG1sUEsBAi0AFAAGAAgAAAAhAFr0LFu/AAAAFQEA&#10;AAsAAAAAAAAAAAAAAAAAHwEAAF9yZWxzLy5yZWxzUEsBAi0AFAAGAAgAAAAhAJWVtjTHAAAA4AAA&#10;AA8AAAAAAAAAAAAAAAAABwIAAGRycy9kb3ducmV2LnhtbFBLBQYAAAAAAwADALcAAAD7AgAAAAA=&#10;">
                        <v:imagedata r:id="rId80" o:title="" chromakey="white"/>
                      </v:shape>
                      <v:shape id="Textfeld 12" o:spid="_x0000_s1076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h2yQAAAOAAAAAPAAAAZHJzL2Rvd25yZXYueG1sRI9Pa8JA&#10;FMTvhX6H5RW81Y0epI2uUmoFD/1rFfT2zD6T0OzbsPuM6bfvFgq9DAzD/IaZLXrXqI5CrD0bGA0z&#10;UMSFtzWXBrafq9s7UFGQLTaeycA3RVjMr69mmFt/4Q/qNlKqBOGYo4FKpM21jkVFDuPQt8QpO/ng&#10;UJINpbYBLwnuGj3Osol2WHNaqLClx4qKr83ZGWj2MTwfMzl0y/JF3t/0efc0ejVmcNMvp0kepqCE&#10;evlv/CHW1sD4Hn4PpTOg5z8AAAD//wMAUEsBAi0AFAAGAAgAAAAhANvh9svuAAAAhQEAABMAAAAA&#10;AAAAAAAAAAAAAAAAAFtDb250ZW50X1R5cGVzXS54bWxQSwECLQAUAAYACAAAACEAWvQsW78AAAAV&#10;AQAACwAAAAAAAAAAAAAAAAAfAQAAX3JlbHMvLnJlbHNQSwECLQAUAAYACAAAACEAEEeIds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97338DB" w14:textId="77777777" w:rsidR="00A81340" w:rsidRPr="008D5126" w:rsidRDefault="00A81340" w:rsidP="00A81340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57" behindDoc="0" locked="0" layoutInCell="1" allowOverlap="1" wp14:anchorId="420FED01" wp14:editId="60B00FF8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39582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56" behindDoc="0" locked="0" layoutInCell="1" allowOverlap="1" wp14:anchorId="4120AE0E" wp14:editId="01D4EDB6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42757</wp:posOffset>
                  </wp:positionV>
                  <wp:extent cx="603885" cy="693420"/>
                  <wp:effectExtent l="0" t="0" r="5715" b="508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91A7366" w14:textId="4BCDAFB9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0" behindDoc="0" locked="0" layoutInCell="1" allowOverlap="1" wp14:anchorId="19DD19E0" wp14:editId="628E0159">
                      <wp:simplePos x="0" y="0"/>
                      <wp:positionH relativeFrom="column">
                        <wp:posOffset>142452</wp:posOffset>
                      </wp:positionH>
                      <wp:positionV relativeFrom="paragraph">
                        <wp:posOffset>74806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07A3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D19E0" id="_x0000_s1077" style="position:absolute;margin-left:11.2pt;margin-top:5.9pt;width:38.4pt;height:62.5pt;z-index:25165238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jTFwAMAAJwIAAAOAAAAZHJzL2Uyb0RvYy54bWycVttu4zYQfS/QfyD0&#10;nsiSbckW4izcpE4XCHaNJsU+0zRlEZFIlqQv6df3kJJ8SQK0mwBRhuRwLmfODHPz5dDUZMeNFUrO&#10;ouR6EBEumVoLuZlFfz0vriYRsY7KNa2V5LPoldvoy+2vv9zsdcFTVal6zQ2BEWmLvZ5FlXO6iGPL&#10;Kt5Qe600lzgslWmow9Js4rWhe1hv6jgdDLJ4r8xaG8W4tdi9bw+j22C/LDlz38vSckfqWYTYXPia&#10;8F35b3x7Q4uNoboSrAuDfiKKhgoJp0dT99RRsjXinalGMKOsKt01U02sylIwHnJANsngTTYPRm11&#10;yGVT7Df6CBOgfYPTp82yb7sHo5/00gCJvd4Ai7DyuRxK0/i/iJIcAmSvR8j4wRGGzdEkz6aoMcNR&#10;Ph1mSdZCyirg7m/lwzxJI4Ljq9FwkB+Pfz8ZyPNRb2CUZLk3EPfe44uYtGAFfjsgIL0D4r8Jg1tu&#10;a3jUGWn+l42GmpetvkLNNHViJWrhXgP/UB0flNwtBVuadgFMl4aINfphPE6HySSZjiMiaQP+Pxha&#10;ihcy9kn6i163vUl9Zo+KvVgi1V1F5YbPrQaBYSZAcqke++WF21Ut9ELUtS+Zl7sEQfY3ZPkAo5aI&#10;94ptGy5d21mG18hVSVsJbSNiCt6sOJIyX9cJ6oWudkhIGyFdoD6rTRu2DwCLhVGBPtZsVne1ITuK&#10;HlyEn6BPa13Rdjf0IWreqYb6n1mA+Ky81c+b8vfhAJb6GLHyKAWzznDHKi+WAPBPgN5y0PYHAe0T&#10;wB57i57xN3yXkBKW/vCF8jtdv3zM/LPGOfI+S6fTtMeg7zptrHvgqiFeAOoIqoVt92i78HoVpHaK&#10;KIhY+nbGTLU9D7B6x4SfGhtPFdUcIXizZxQfJXkynuajI8WfkWLJ6zVB3wPGTt2PGOIOvynMhMBn&#10;v3+O4Rly0zQbYaZgZmSDUZpOvRla9MgNR9PJBN78yElG2SQLbo4TA330M8jRQirfNcFFLckeTofj&#10;QYD6eALjtQTKp5i95A6rQ2jzNEw1v7VS61fkaRQqhufGarYQiOaRWrekBi8LNvFauu/4lLWCM9VJ&#10;EamU+eejfa+PyuE0Inu8VLPI/r2lfoLVXyVq6p+1XjC9sOoFuW3uFBoPLYtogogLxtW9WKJNf+AR&#10;nXsvOKKSwdcscr1459r3Eo8w4/N5UGoH4aN80hifLes96s+HH9TojrEOBfumetbQgl4St9X1hZVq&#10;vnWqFIHVJxQ7vMHgIIUnENLFG3u+Dlqnfypu/wUAAP//AwBQSwMECgAAAAAAAAAhAFIqZ3w/GQAA&#10;PxkAABQAAABkcnMvbWVkaWEvaW1hZ2UxLnBuZ4lQTkcNChoKAAAADUlIRFIAAAB1AAAAlwgGAAAA&#10;K4gUNQAAAAFzUkdCAK7OHOkAAAAEZ0FNQQAAsY8L/GEFAAAACXBIWXMAACHVAAAh1QEEnLSdAAAY&#10;1ElEQVR4Xu2deYxd1X3H7dk84/GMx9vYxmCzmLDYQDCb2Rezhq3YGLMZymYwBCg0GBrSYlZFgaYl&#10;KDQtrdIkDYmqkJSGtJVaqWr/SVV1kdJKlRqpEv0nXdQ/WjWtEqW5/X3Ou987v3feue+9Gc+b92bm&#10;/qSPzn7uued3z3rPu29JJZVUUkkllVRSSSWVVFJJJZVUUkklS5b0GX9rDAVXJfNe9hjZ8qG+DDPn&#10;sFHJPJG/MH4ckW1cOZQdNbEsmIBfDuEfNSrpQfmEkY0u6w8sG1haKA5llkHcvqWFgumeHzbK5I8M&#10;rlPJHEm2YbzWGmcCrXflSH/xIBi7yTQSH/6fxoNGJR2WbH2u2MmxwVD5K0cGsnVmj5XoGRuuKZO4&#10;8sOOn/FIDlKXZqCvTsnE2WpIUPibNWslRypFxaNg3IJuFhTuieOm/OQv6BmIs3ZF7QFy/ABzqL9w&#10;f9WopIWcZOzP8ZWZjQz2ZWtG0y2TMCAeY24qDopamueFslJxmsG1V9g4Lfeq5UWLv9OoxMk/5ISZ&#10;rIeutVX3GkPr0vImFQ7kSfiywbTyp0te3n8yFr3cYmTD1roAZaiSaAFqBa41FG5foZ2G623Il0xQ&#10;NmEbXRYepHeMRSt/ZRQVgkIH+6eWKTF0lYJliq/MFOTV39eYXzzmEs8rzPv7dKtGpx4k3Kk0MDy1&#10;1Fp0Em6cSlhtY5TcZeOgYFnSbzNSutZUOGj9iknLScXx+PWuZsfNyjKZj8lyE5d78HHkb1xlLHj5&#10;UyMbt/Wi3/VZ08aEZSivfNaa3p+W4d2dRrNhuUeGasslyie/seEBf39XGAtWfmIUN14GFeZbCW7S&#10;0R36eKJ/areo6J5T8VpBusmxdJfaDuquR/MJmsrhdrPEk8b5xqnGgpC/ofuMKwSWDUxtxjMz1eaC&#10;3Kk0ntU25ik+kF973e/UdYfNLr84XjvQ4wzYOE5rJj+1Xh4WygfRhgb8mfFtY14Le68NiqIyZGcd&#10;SJyyychI3hXHDLjWTH60Yp+vh7ExpHHhWuY0S+Nn6ICbcup+SK8w7KmZss+DWf/SqdbMpsa8lfVG&#10;uCF/s4Aihkq6WuKTjg0GLXk8tIRUuhR0l76rVje5pkkelC1Ow1DBhgRp8ZMpYjcM29p4xfDU3IA8&#10;iZfzvjFv5TgjzGb9DaMc7wa6r1TcI4UWRr5QtkvlIR7maiujT+OVGsNMOW7doIfIuzHzOcLtxrwT&#10;Fuh1G+xl6Oan0wrbQWvYVBlSSyYmQCO5P+mY3fpw/GRHMT6sDGbymhT6h5m8jHkjK43iqQS1FrmF&#10;lgSpNWCMJiapsBjl69eaQB7Kx5dP9Jn/RF7xqWt5v+mWBXt8XdzGvJC6Nel4/kpMbg/+cWvwMA75&#10;4yusfVPxPOxEKa7iy0+kun8mO4TJ7e0pv1Q4cC2/G+aVSov1a/B1tXH2X42elZ1GUWDYMF4+DqX8&#10;qQA/BkKqRZVBfN86tZ2HX1lv4WHmi0l3rVm20miMVdxmeXG9VHhZeuxGz8l5VL5vdVqDYvc7McA6&#10;Lh4/mZESH5ptEabgulyfl9641eqYSes6uNvdeJBSx/IWjp9MEbtjuOf4vj0sqdRj5C/4TzB6SuoK&#10;rFMI2DG9splgxNuAdEtxvOlA2niZ4vMifL31Gj7cQ+X6HkFKJZ3Ge+wKT7lTNItD+Xw4dqMn5FGj&#10;rrBUkLb7eNJZbyqMDYe4FZJea1kta2jlPk4ZtAR//bJdomZjMWUtW0Ypb64TP4jxfaeI08T4bh7I&#10;0+iqHGU0tC78MFPrOtwat4CxZ9K1IMIZ++RuRdwap9vS2QBRlx2TT2KCPb4Plj6pTZWZ4O95Re1d&#10;bVc3JuoW3OP21OHnCyt77Mc4h91XaCq+J5VGMMNup5L9erVVGq5FZTM0+KMtCmPpQ1lSD2HZvaR6&#10;IP/wAHajK3KTn2VO5ApVSwmzTVM4bvY8FU9piOsrI1VxnsF8g7ydXRsP/rQq7IzlGh+b7Q4Jwil/&#10;HI/umgdYcdTzUAeKU5Z3O/75NX9qzLm8rcqigvyYxMxWszqLV7ePiiLxkxuojLJZombQalHE9acT&#10;WLLESx49YKDdIfDXpXXInoJ78mOdYIz0+WCXUuXPg1u2mRJPyMrID9a9YMypFAXw9tgdh6F8f8Pa&#10;xvNxxFhtfCm6LCorjrs86j790RY/vsZdXBm0Zu0oxfBwko/PN5RvGkpNPdQp1EMYcyafU8sxe1GQ&#10;eOco7uLCvqpTArPgsjEN5evVGE83+bQaM30a4vvuPXYDFRePz2wTNnuDE+PvT3bvl8KHN1s35w/x&#10;x405kXDRsHh2FYD/mhX1btlpdb6LpcBlR1RIp/Epf5tRdx2IFURZdD3Ml+7dVbh5KPzwoO7PpxGx&#10;G3g4ZS+Lz8OqpZqP47t/iLtf5hFlD6ve+xodl+9TMCY2vC9MFUZY3KRdXRxdFP5Stt+BUhohP/lL&#10;qUpDeRT2h6/dk3350J4iXWot6N9tyl9hsVtr7lR8IX/fzdMLxHMFliyqN+LFW48x+UN9htExGTaS&#10;F4dJuyHZJ2xCMdBfi+tni0AXp+03v/GvvFk7Yn/9wDXJG5Yf3Tl2nUag9f/Oc7cGpYLieaVqlq1W&#10;6vOP3wIpnFk897P1qNXB7Sd+QrPyED9/4JQX3byGBa6t9Ar3aWLyh/bfjI5JQ4GEKkSF01OqAV+T&#10;HVArSbkxt22ZDEq5YNvmhmXO6FB/0aVp9q2x/J2nbi4UCutWjoYewSvVX8crHrxSMa/ecUK2bLCW&#10;t8qEXXWQOrmh9H6Jpjrw8fyEjMYQh3sIMzom4SJUZjwOEAZSKmMYN8/NxRMo7Hqy1X3iJs3xG1cV&#10;SvFpgAfF++W7L3VpPJ9+8OrQQmKlUplK4/NT5TM+nnfypiKfrz9/W2EnvOzBpivty8duwvQgqw58&#10;XMZp1QHEeXk3dqNjUgzeUmo0mAd7XCjf/bIrpK7ItwzATsV959X9df4ap3i6cWsdunH1WFHZZRAv&#10;Nab68LhyfXgMYWVKlRsznlwpTYzSUEd+GeTT5LP/fzZmXbYb4WLABaUUQxLcvrApO605br3MCL/w&#10;5E1FxdG18eBgF979yTsuaajwFMTVNQR+PtwvKxjvn913cV0e4rX7rwrxGWNTvRX5qOfx/rhbKTVl&#10;j5T6Q2PWhYPJ/1izFhXNr9e8NBSQVqYpvJ/Os0mguFTEmvGRUHFP77lQeWcrl1v4mrE67t51ekNl&#10;N+PS048tygLYH77+7CJ85ylHF6cUpBCf3iOlEjel1PjkRPDLu3SvVHXLQH3Emxfgx2HNkI2OyrnG&#10;vTVrnYRC+EkCfr57S0EczVoxP7H3woYKnSmfeejqonJ0rTgOfppxf/PwHQ3hwisVJfkuFuhC4/V0&#10;vAED3p2amWOPJ1fYjWOMOZe6wqVuKIbwVWO1VtopVAYerrGRoYbwZYMD2cfO/UiDf4xXagwbKalf&#10;ChA/TkPr1FLOK5X1q3/XHKfL85pTuVhdKyZPsvnVFSoFcb798t3JSpwt3n78xuJ0/JcO7UnGaYed&#10;pxyTvCdm4X770xM/2Dzw6pLl144d8gkiX5aZM3nMqCuMTBHfDE/pCSXLkdlm2Frjtw7fmQxrF8rO&#10;Boe/J99NMvlj3xg/hcd1ILdM6sDHkT3ufkX+9uYLxpxInVK5Ob/f6gb7oovhqX1q9/nJCuxFdH8e&#10;hhmtzXV/cstPdu/m4dDkCcUqnA0bv2mDH/Wk8Jo7KPZfjI5LnVLpkiic9zOQo43CL1V5vYrKXQbh&#10;IKWmWpvcfkfJE+/EyR+7tkNBa3ejo1KnVG2heT8DGTeC34mbVjdU3D1XfVRxA5+669KGON3isjOO&#10;a3hV51GZpdTUKzzCYz+Pfwnglz4sl2jdXrH5/vkXjY5Jw5jqJwmYhiSMDTfuPKmu0u7NFcrYJ3Cz&#10;PvXxukWz2S8QJlLh0CxMNIuTOtFodEweY2qunzdwQSmV2bCZFxEplw+Nhko7+Zi1DX5w9VlbVfjs&#10;0w9clYwzF5Qp1W8egFpq6lgqD7PWoiLuhnUNrSaUr4e8c/t7RkelrlB0F4mtRCSp1GZ87ZN7A97v&#10;ou2bs/uu2VHnNxNWjg5ny5cVY1Rw33bJtoZ4KaUqDcdqRmydiR2lsuaM4yq+dzNJ8hNKUBxvGsga&#10;Y12O/AeNjkpDYTTgE+gk+9WD1zVU2nQ5c+vG7M4rprdt6HnylvND2a45e2v2+M/sLPxxH7rtorq4&#10;gvjRnmyAFsisHjtKZcaqFxei7O2Wd3s/mZ3c0G9HGgqVc6bhJVlhKTasWpH0h68+d2s2Oty4Q9QO&#10;bxy4NpTt91+6KxleBmmkVOw6YQH+nrWrhp9QHEEvljo94vPC7LpSeUoxKSw/jcduTFupk6tGlTZw&#10;8MZzkvHaySvmom2bs4kVw4X7c49dnz237+LAt5rs/QLX024ZbilVLRA7ZqxUljD+9AdDE8rSA+JR&#10;Ht40/t3oijQcE8ntXqlhnRpXlmfL+okiD08qbpl/M979hamx+eLTtrR1HaE4B2+oPWRlZ6HkhzLj&#10;NaevI+/v8WEubleEz8qkCuSlqVI1GUmRil/m3w4fvHJ3wzVgz8WnJuMD4TraAk/tviD46V69UmI/&#10;HSi4csfxRfrD+y8vTkv41o3d55HTFeEb9kUhXIG8NFUqYWWUxU/5t0OcvycVH77zyv46t+IzUUIR&#10;3PNQ/s0m3T+m7O88XX+OSnlociWl+taNmTNpdEXKtgclwS++MaHwFGXxU/7tEOfvScVPofjs7njl&#10;MVbGW37Ev+Oy04o07+ZLNOwold8L+X1gT56mK+9TkR9y1kY3ZG7wEvx8xXhYdyqO5/0X029YCEv5&#10;t8Phey5vuI5IxU9BXG0+gD/3q8N3uN/7pduL+K/ed2W2cvlwcWxG8WWmIMzomlKRoFRM43+Cz5Rk&#10;Xzq0u65iYt5/qbY9KFJxRKvwVvjriFd+dlcybgriqyWyTkWpZYfcYN9l24M5MTpcXIc4iqt0MSWb&#10;OHMqKgDESm05+50OR5oX247k4UnFK8On00a84Nd/bxy4piENR051nYM3nls8BP5gu5ZIOkHZC0r9&#10;TUOF6JhSafHjy5clw+YKNkAwuSd/FGWwf0n2SL7sidH9f+XZWxteugviYPpw/AzecnVNVIiOKZWz&#10;TZ9//IZk2FzDPWkjYXn+beBUPJZDz99Ze504OTEa0vhXbF6BzIYJV6vNd5b+3Oia8L1bChHLBqPh&#10;ZqfLV57dE46QpsK6AfdExfuZrmCDAq7ccUJ2/Xm11436SYj/pI/Q2y3jR8yK/S/x8/3lCaNrQgFS&#10;UnfTM6Gvb2moqFRYN+B8MWMo3xJ++PqpbvfL9vBxv3Dx9i3B73c/tS+4UZJMT35cRT1ckR40mzZ6&#10;ToqbnglvffyGcGOpsG6hd77bj53abUrBCwTisQzClCJju+GHLdxs6H/P+FHuHjN6SpI33C67zjw+&#10;nJJIhfU63LtOL/jXcPg3USp/yuT/kLAn/33ywyM5hW/pk/69AueYX7z3ijq/D8yPcktxwPgLfsOi&#10;RKnzQj68cNvmupueDpY+6d8rUD64e9cZgdsvr20NeoVKeZgLRqllvyxrBYv1uToAPhMG+viHrMHM&#10;/elfgBYppWkjQX4LRanPX37GcclKacX5px6TPXTdWcmwbsMEzi8/WGfq8JjQ6zcpNvjlStVbGuzG&#10;vJRkxbTivmvOzE47rvkMs1twT16BuFlnxn6YLH902nDRKxWOJG2nOHHTmrqjnvqOotygg2e+lQJ2&#10;/z4VtzEvJbvDJhCpCmoFadv5sRO7Tin/2eako9c2fNOBMuqFt/fDlFK1r4t9oSj13fiEfrt88Znd&#10;4ca1mR5zw3knhXD/AY5OUfyKwCkP9PMMKZCW67/H5Fsr5kJR6qYViR8At8tv/NzN4eY3r1sZ3LxE&#10;x47fWR85qiF+p+B6fmYbw6szTY74PQy//vMtVOZCUSqSrKjpcH7+Q2BmndhTcToF1/UKBL88QZmU&#10;C6Wn4soPs1JqD/CALavKPo6FgmSXv/w8CleahaLUx3p5I6GMXzl4Xd3XZTx2T3UKSsVhlkwc4uKO&#10;0+A25rUkK66Xocz+sJmHMG/GSGn+LQ2mlMoYjNuY19JyeUKc6f7mpYzPPnJkP8yiLIybUpIfL/33&#10;G2R6tE4lzCvVj8PuwN68lvDL8lQFCsJbxWnFeScffcT5nHzMurA08YrySxOUyuExZrf6JB0K09+q&#10;KB5m3FJlz5X6x8a8l798wv2UMMbCAzN5CfBrT9wY0m5cNpgNmMmZ21S8VvDb2NQhMfJGQShX+774&#10;YXqFcw7J/4jYK5XzwbIvJKUi3yv73qCFZXvXrwlmKjwF32fQZ12fPf6o7OUTa0ufVNx2IC1nh6h4&#10;D/6Mh4yFOkSGH2Fan/In9Sgct9K06H4XjFKRZIXql2WrB2tjlue3n9ldsHmytvkAxH3txM3Z29uO&#10;Dwod6O9L5t0O27asK3aIyBsTON1H66NF+laIkqUg9yuFIh32uPtVmjzugpIdaxKftPvmC3eEm0VB&#10;8JmTtmR3blwbwF9cu3Yi+D2xZUMR9648Tpxnu1x7zokhvcZS7F45mHTLOubJrlEcjumXN7g1YZJ7&#10;ISsV2TU00J+sYAsrlNUOr5+8xbq+gWRerfi9F2t7uhwWD6a1uviTdNj9uOlBSfLH1Jng/H9t/kNh&#10;8W4TdmNBSvINC/6Xrh5PKjDmDVMo8eM82oHzU6R9Jj9HhZ0K158LqvL98kRKEdpI8GMsYDeQoGi/&#10;DCKN2Q+H0AUq/5c64cBOzpunHBtIKfOtU4/L7tm0LlRUnLYVf/Dq/mzt+PJwDe9PXlR6/F0ob8b4&#10;cNlZp5r9awbyU3aW4l+f14IWtnw39c7V/Bvgi9rX2Zi6eXgofF4gTtMKvjRKPrsvOqUhDH8qPVYq&#10;s9bUMkfh3pTdkHyol+qLTalItm5ieUNF89N+z3sv3B4qxX91uxWMm31Lp2an8a/EBWFUupQ6aDNp&#10;TM1+pTSP0siU3ZDYc1gL06s73CFkkcjnjWSFtwsf7+AHzXwSj7wAhe69ZFv2yweuTaaBhz52VrE7&#10;RBpMXnazcyQ3aMkD2lEijl/qGLHUpTH3VTXvxSNhOxH4OplIKcKHg9LBL951WfaN/Ffd7UCalFK9&#10;W3b9lFH+WqdqhmvEUqTPlTpQ815cEir6hp0nFeAX48MhVtR0YFcqVqpM/WxCf6kipeqPFvBzmw/x&#10;t6SQd/2DUPNafJKs+E7STKlsNGidaozEkyYf30gpdQlKbdKSF4UkK76TeKV6WJ4wZjKDpVy14tUr&#10;lYkUJv614KQofCS4FqEkK76TlCmVSZZTmJRW9xEPWGtpzf9/a8FJedFQ+kUpyYrvJGVKFZTJ4JOt&#10;SPjmsQ/PTzq8WwuuJCXJiu8kZUoNfyxU3/Ui4Tu8Ph7uEFJJnVydEyooVfGdJKVUFEpZcqXGn2xd&#10;8G9cZipDxn8Zqphs9R03Z0ObN01rx2g2iJXKTDVfU34jL1ss/vuMW/CoJK+QdQ/enm189mAdw6ds&#10;bfgzhbmA8kipKp9xgTM9yE+Mv69ZF7e8bGQD69Y0KFP0mFKb8YGxqCX8z3n/yrGkIj3dUuqOrRuD&#10;QrWhnyqb4KEkjuO7xunGopGvG9nK669IVlBMN5WqTYaJm69Oli3FxE1XZaPn130V9a8N7nlByglG&#10;tnTZULIyyuiWUoHyLhnoT5arXVZceHbWPzHulcxX4ea9nGOEG1p34M7kjTej20pdtff6ZLlmAq14&#10;YOOklPtbRsf/X2a2hR2XbEn/kT3p3VLqacdOZmOX7UyWaTboGx2RcuF1Y5XR0xIKO77rwuQNTQda&#10;CnndPwv/GjUduGaqPLPNxC3XZEPH1Q6d57xp9Iwwo33FyJaO2II9cQNHAmMbeXOMJaWE2YCzxvpD&#10;otX7bkyWo9MsrT+8Pmp0TTjiGHZ/UgWdLcYuOTfc7Gv3z+y3MbDv0u110LWTp+gbXR6uk7r+XKJ7&#10;zXnVmDMJf7UJqYJ1Cl1zNugbG01eo5fIy/qW0XEJFxu/8qJkQTrN6M4dTUmlmc8MHRt+lnl/qPkO&#10;yH8b2crrLktevKJzUO8Gc5dZk8eNbIkN5KkLVswNS2pnlo/4v2p+YPzYyNY/eX/yQhVzC7pAMTOR&#10;+4zwZIycdnIy84ruEXQzTQmJJh+9J5lhRffJddSWhMhr79ubzKiid+BFgemq5ScFbutfNZFtOPRI&#10;MpOK3sN01rK1JhNW9C7orKa6ckkmrOhd2J82vZV+dz9bvmN7MmFFb4PuaipslGSCit4H3RmcKqmT&#10;tg6AVfQm6M9o+HVdNnlwfzJBRe+D/oxGpaYiV8wPNjz9kBQ7JZMH705GrpgfJJWailgxf6iUugCp&#10;lLoAqZS6QDE1VkpdaJgaK6UuNEyNlVIXGqbGSqnzhfWHHvlsO5gaYUpSmVV0macPrM3VM3PZ8MzD&#10;3yez9Yce/vUUDRftcTYceuRPfPnz2zxi8Xk2I1WmZpAmv8TcyvhTD6yOn6ANP//oFlDh5J4xhw78&#10;nb/ZFHGaJXv38lWXSiqppJJKKqmkkkoqaSVLlvw/ljpBZh8LwKwAAAAASUVORK5CYIJQSwMEFAAG&#10;AAgAAAAhAGSsSRfiAAAADQEAAA8AAABkcnMvZG93bnJldi54bWxMT01rwkAQvRf6H5Yp9FY3ia1o&#10;zEbEfpykUC2ItzU7JsHsbMiuSfz3nZ7ay8CbN/M+stVoG9Fj52tHCuJJBAKpcKamUsH3/v1pDsIH&#10;TUY3jlDBDT2s8vu7TKfGDfSF/S6UgkXIp1pBFUKbSumLCq32E9ciMXd2ndWBYVdK0+mBxW0jkyia&#10;SatrYodKt7ipsLjsrlbBx6CH9TR+67eX8+Z23L98HrYxKvX4ML4ueayXIAKO4e8Dfjtwfsg52Mld&#10;yXjRKEiSZ77kfcw1mF8sEhAnxtPZHGSeyf8t8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NY0xcADAACcCAAADgAAAAAAAAAAAAAAAAA6AgAAZHJzL2Uyb0Rv&#10;Yy54bWxQSwECLQAKAAAAAAAAACEAUipnfD8ZAAA/GQAAFAAAAAAAAAAAAAAAAAAmBgAAZHJzL21l&#10;ZGlhL2ltYWdlMS5wbmdQSwECLQAUAAYACAAAACEAZKxJF+IAAAANAQAADwAAAAAAAAAAAAAAAACX&#10;HwAAZHJzL2Rvd25yZXYueG1sUEsBAi0AFAAGAAgAAAAhAKomDr68AAAAIQEAABkAAAAAAAAAAAAA&#10;AAAApiAAAGRycy9fcmVscy9lMm9Eb2MueG1sLnJlbHNQSwUGAAAAAAYABgB8AQAAmSEAAAAA&#10;">
                      <v:shape id="Grafik 5" o:spid="_x0000_s1078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rU0AAAAOgAAAAPAAAAZHJzL2Rvd25yZXYueG1sRI/NS8NA&#10;EMXvQv+HZQq9iN2kEmnTbou2fh300A/xOmSnSTS7G7JjG/97RxC8DLx5vN/jLVa9a9SJulgHbyAd&#10;J6DIF8HWvjRw2D9cTUFFRm+xCZ4MfFOE1XJwscDchrPf0mnHpRKIjzkaqJjbXOtYVOQwjkNLXrxj&#10;6ByyyK7UtsOzwF2jJ0lyox3WXhoqbGldUfG5+3LSW764y7vN++tH3D8e75+2TPaNjRkN+81czu0c&#10;FFPP/4k/xLOVDVk2uU6n6SyD32HyAL38AQAA//8DAFBLAQItABQABgAIAAAAIQDb4fbL7gAAAIUB&#10;AAATAAAAAAAAAAAAAAAAAAAAAABbQ29udGVudF9UeXBlc10ueG1sUEsBAi0AFAAGAAgAAAAhAFr0&#10;LFu/AAAAFQEAAAsAAAAAAAAAAAAAAAAAHwEAAF9yZWxzLy5yZWxzUEsBAi0AFAAGAAgAAAAhAPfH&#10;ytTQAAAA6AAAAA8AAAAAAAAAAAAAAAAABwIAAGRycy9kb3ducmV2LnhtbFBLBQYAAAAAAwADALcA&#10;AAAEAwAAAAA=&#10;">
                        <v:imagedata r:id="rId84" o:title="" chromakey="white"/>
                      </v:shape>
                      <v:shape id="Textfeld 12" o:spid="_x0000_s1079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ge0AAAAOgAAAAPAAAAZHJzL2Rvd25yZXYueG1sRI/BSsNA&#10;EIbvgu+wjODNbiKtrWm3RayCB6u1KuhtzI5JMDsbdqdpfHtXELwMzPz83/AtVoNrVU8hNp4N5KMM&#10;FHHpbcOVgZfn27MZqCjIFlvPZOCbIqyWx0cLLKw/8BP1O6lUgnAs0EAt0hVax7Imh3HkO+KUffrg&#10;UNIaKm0DHhLctfo8yy60w4bThxo7uq6p/NrtnYH2LYb7j0ze+3W1ke2j3r/e5A/GnJ4M63kaV3NQ&#10;QoP8N/4QdzY5jPNpPrmcjifwK5YOoJc/AAAA//8DAFBLAQItABQABgAIAAAAIQDb4fbL7gAAAIUB&#10;AAATAAAAAAAAAAAAAAAAAAAAAABbQ29udGVudF9UeXBlc10ueG1sUEsBAi0AFAAGAAgAAAAhAFr0&#10;LFu/AAAAFQEAAAsAAAAAAAAAAAAAAAAAHwEAAF9yZWxzLy5yZWxzUEsBAi0AFAAGAAgAAAAhAJEI&#10;uB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8807A3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9" behindDoc="0" locked="0" layoutInCell="1" allowOverlap="1" wp14:anchorId="3D5DF59F" wp14:editId="1878E661">
                      <wp:simplePos x="0" y="0"/>
                      <wp:positionH relativeFrom="column">
                        <wp:posOffset>2197312</wp:posOffset>
                      </wp:positionH>
                      <wp:positionV relativeFrom="paragraph">
                        <wp:posOffset>51224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53A588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5DF59F" id="_x0000_s1081" style="position:absolute;margin-left:173pt;margin-top:4.05pt;width:49.6pt;height:58.8pt;z-index:251652379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eKolgMAAIAIAAAOAAAAZHJzL2Uyb0RvYy54bWycVttu4zYQfS/QfyD0&#10;vpElex1HiLNwkzpYINg1mhT7TNOURYQi2SF9Sb++h5SU1Mn2sgkQZUgO53LmzDCXn46tZntJXlkz&#10;z4qzUcakEXajzHae/f6w/DDLmA/cbLi2Rs6zJ+mzT1c//3R5cJUsbWP1RhKDEeOrg5tnTQiuynMv&#10;Gtlyf2adNDisLbU8YEnbfEP8AOutzsvRaJofLG0cWSG9x+5Nd5hdJft1LUX4WtdeBqbnGWIL6Uvp&#10;u47f/OqSV1virlGiD4O/I4qWKwOnz6ZueOBsR+qNqVYJst7W4UzYNrd1rYRMOSCbYvQqm1uyO5dy&#10;2VaHrXuGCdC+wundZsWX/S25e7ciIHFwW2CRVjGXY01t/Iso2TFB9vQMmTwGJrA5LS8uSgArcHQ+&#10;OR9Nxx2kogHub26J5td/vZcPTvOTUJwSFX77/CG9yf+/eYJbYUcy6420/8tGy+lx5z6gVI4HtVZa&#10;hadEOxQlBmX2KyVW1C0A5YqY2gCUSTmdjMeTImOGt2D9LfFaPbKETbwXVbuLPCZ2Z8WjZ8ZeN9xs&#10;5cI70BbNFJHMT9XT8sTrWiu3VFrHQkW5zw8Uf0WR70DU0e/Gil0rTej6iaRGqtb4RjmfMapku5bI&#10;iT5vkI5ALwck5EiZkAgvNHVhxwCwWJJNpPG0XV9rYnuOzlumn6TPtWt4t5u6DyXvVZHsiQUYe7DR&#10;6vtNxfud0SFGrCJKyWwgGUQTxRoA/gbQI+DwNxwktF8AjqXw6JR440d7o++TzsFw2ZEPt9K2LAqA&#10;GBF0GO3vfB/LoNIzoXOf4kI0sWMxNv1QdKzelP2HJsN9w51ECNHsC52Li0lZzmbFpBz4/ID2r6Xe&#10;sKKMJO3V4xRh4fiLxVxI5I37/wBYMS2K8jxjGBvT0Qizrxsbw1gZTy5ms4/dWCkm09k0+UFt3gUd&#10;r4yNPYJQeaUNO8Dp+OMoYf18AuPaAOaXoKMUjutj6ulyNmS6tpsnJEoWJcPk804sFep3x31YccLr&#10;gU28iOErPrW2cGZ7KWONpT+/tx/1UTqcZuyA12ie+T92PI4r/dmgqPHpGgQahPUgmF17bdFmaFBE&#10;k0RcoKAHsUZTfsNDuYhecMSNgK95FgbxOnRvIh5aIReLpNRNvTtz7zAriwRWZOPD8Rsn11M2oGBf&#10;7EAbXvFT5na6EXVjF7tga5VoHYHtUOzxBoWTlJ45SCfv6N/XSevlH4ervwAAAP//AwBQSwMECgAA&#10;AAAAAAAhAFb+y1ZZJQAAWSUAABQAAABkcnMvbWVkaWEvaW1hZ2UxLnBuZ4lQTkcNChoKAAAADUlI&#10;RFIAAACYAAAAmAgGAAAAGMIgIQAAAAFzUkdCAK7OHOkAAAAEZ0FNQQAAsY8L/GEFAAAACXBIWXMA&#10;ACHVAAAh1QEEnLSdAAAk7klEQVR4Xu2dCbQeRZXHs77s+2pCCBD2LewhECCQRcIiS0BkEVlERUGU&#10;TRBQBGRQcRhB3EBwQ3QQ8bjiMILjHFABZ0bMuAyOIsgiI0eHMyoIsef+qvvf73716vvyvS15Sep/&#10;zv/U0tXV3bduV91aunpQRkZGRkZGRkZGRkZGRkZGRkZGRkZGRkZGRkZGRkZGRkZGRkZG/2K2sXBM&#10;YXTlgo8bP1x6B/3N2OycjI0AOxhRgF+HUBrNFMTHy4+i/bX0hri3ld6MDRV7Gylo+BARDkcZpRgX&#10;GF9demvomFzhfUbi3hRCgwZdb/yzkTio4+QJrjZ+sPTWaeA4IjLWX5xl/GHpTYJCbgaOPV56G9Lh&#10;f874WAgNGvT3RuKKmeNHBHfsiKHBrXhF5QqKG1P5PeJwxgBHswJTPO5njZdUBLjEnxFCJT5hJLzt&#10;YDv2igkjOV5TYdwxlXLhR+Gcsgnkf6XRxwHCU0pvxvoCFe73Q6gT843EY3+tGtMxtBgxbIjSxjWQ&#10;CJLK5ePIa7Rx3MhhxTjLR7WaEUixUnyHcZIRPGWcVXozBjJ2NqoAlxDhcIyxGDq4UUlQDlzFTRnT&#10;ofNNYYbV6aaNG1FQm+kY5JgUSvkQlj/mBFPC8UbOG2t5R8ffasxYD7DI+FEjhXYgEYZ5xlCQKuDR&#10;w4cUHUOHBL/IcRRsiFPCaWM7gmJxHsd9WlxqLvlxUTBdQ+f486R8g+0aI60WJa5JDfoV42GV/+vG&#10;jHWEHSsXbGukQMBpxrrAKOwJoxprDcIUMM0cYQoaBZPdNdWUi3iUTOmhlEpx8qeoGg5lwtX1Rg3v&#10;VCquO2zI4HBtjlfxM4zfMS4zZqxD/Jvxa8bdjBTMPxnBx+PmcKTVWgrj7xg6uJg4anh9XK6ocKht&#10;LL2oYzM67a2GY8pzlEurdDo+1BQKxeWYziPMsahGQ8GOr5ixFoDQV5XeGiqMO4w/Ulg1ggpYfqha&#10;S82Ujvt0vqaaNLpUmripVA2GX2nhxCreKyG1mZTOU2lmmJ2Hq7xdGp4L4s+dgX4GQsY2gZ+uwr80&#10;nm4EN9L8UPDUUCqsYeZHmVAUS9NgZxGG8pNGtpfSe5IujlfYH/OKo7y5L44rrGaYMNQ1o06A8E7j&#10;wtKb0Z/4Jc1fhykMTY2FuxADHrvGx6np4TzFTa6UQXaX/NQ0KSNdaeDESlFQZMV5yv7iGhCl9ml1&#10;bdVq9FqHu+PcJ82z+VGsGNhnGf2E0OWfbE0glC1DvFcEON1qD9LomFydS4HHiqjjPs7TK4GUyMf5&#10;c4nnGhAFk33m7S6uD3V/U6v7mjympQL/1JjRB0CYM0vvoBuNQcAInsLzBYvN5O0u2Vm+lqN2wuU8&#10;ClVDFcR5+8jnC5Wn0kIK3jeV8Tkon5RD56LwuChbXPvqfA1z+PMUNh5gzOgjINDjSm9AKCAKR34n&#10;+ECaFDWFI4Z12mCEVdPRvDKST0H62kvpdA7EWOd62Eqyl5RGNhZ+5YNSEcZPDRTbWHDo4MYaC1fD&#10;GCid0qH8xPHicO+RAmsWIKOH+KLRC7RWLISPcsmfcqm9VOgdpmi+N0capfNhxaGA6gWSh6j0/py4&#10;FlK80svF3tIxn07nxYqo+CmuhjRq4DijD4BAwYd4gyX4yuhtoN56aiRGylEOFCwuLNJJScUplZ1D&#10;0+rjoc6Hkyyd4qTcKA9hf44nSq3zpYhKj6ua0dd6So+fHqfSETayXGjLiop7xpjRJiYbzy29QXgg&#10;KJi5gert+QKhIP1QAG5qhJ14GeXYTt7+wpVfiiPqnDid3FhppTBSRMh9k86f68NKSydg2JDOjgLH&#10;RdK7a73KmNED+IV8gdRGvhYTKTQZ8pA4ajHGwfArDnol0HjYcFMkFSz2DeliZcJVM0VYNehQUwI1&#10;uzpHCiMSB3UNXPmlhFDNKLWolIh4v+JDaWEVJ+RJ8jYhwU0IISdU+Ud3DAkDkPi9TeWVDI6uFIwJ&#10;7TitRu4hYQzxeBiAZgs7zJ83xKjzoFfEVuQlEBXWtZtR18BPehRNzSVx0WzACcaMNnCs8SZjLTzW&#10;V7UqDL/YLz6GIsW1ka81iKMGQ8F0XGl0jqj0KcYK489HQZUv9LUovcL4fkTCUvpJTrGidC8YM7oJ&#10;VpuuLr0BDWurVCAMQ0AVJnGimkji8eu48sDvx65E5a008is+vhY2n5TLnxtz+rjOcTmlif3UlvjV&#10;08QGC+FK+blfajH1bI0aukFWp5bejDUBYSE8oR5UpQBVwCmqxyiFIm3KyIdSLimFCtqzWbxnfD+t&#10;8kuRdH6IIz5PeTFdxD3reu66LxsB/ow1gDGvU0rvoP8z8hkYguMTsFrY+KVMiq/S1VRBo2DeVpEN&#10;BFUTEOebyNRQBaSpg8pbLsdUi3nqPPl1vo4z0EoTGSsY+ZKOML1Ina/zRJ1jBLgnl96MZvCDqhON&#10;WiUBglBlyHshe2Hjp7BV4ONHDq0Li67/CLNpxlf2jNJKaUgj5VLzBGm6/DU8iVf+zdKI2F5cjx4k&#10;aaVgHPPncg/0ZlNNuEg+LszLeItRK0kyWgCB/aH0Bv8oI98XhkJAsFojD2WbUUth7Ku20jCAzsNV&#10;oehcn05h72fYQCsdmpG0KI6/nhTIx/lj3m1FFI18GKejttV9+WGLSNGQVUYCfzJ6QQXygYX3U3v5&#10;HqNIGGNbNYkGW/1o//hqXRX2mYYoCMtVz87nmYqPBz6VTmHVhHE8ft2XwjquuVGFdYxrjxxWNp/U&#10;onGNxhyr/FWH5vfGjAiszDyz9A66zlgLDWGznAVB45etEr/91Foc94WEIvGm++aLmk/nENYxhil8&#10;vGoOxa2JrZSKYxpAVZyeI6VYUmhP34wqHVTt5RWtYh4TS+BLRoQDQpPo5/iojWgOJWQoxfNTOqTF&#10;1TAF/glme6Go+FEqP+Wk68hfpm9UREghq6DXRPLzeUKuSz74aXZRPIVjBY1JOlbiUoPpHE/XTF5m&#10;BPgzIqBgDLKCzYxhjAuBolixcS9BezduzvDHaSArUKndFFYPkuZPU0XUYl5x41oEUpPS7Ok6Mamp&#10;vvKeE4pRHcOCgpFfM9uLWQPl6zsYMf14IJQiV0omIx9/RgsEoVHYEMWR7aRjXpm8Kz/nya8mSatH&#10;Y8bn4tbNZ3UPxHtKUWQXbTNnajG0uuY33/va4H7r6pODK37wjQc3hCHGu5booMTyx9TziDxT53xo&#10;uWDS/CjYFsa8Xr8FEBTfAoaaRYxrJykL/lTTpRoK4XM+fh1THj5MGqZlKCgNE1DYMyaNKa45fXmd&#10;FvpenAqeNL5TgZJJwajB3v3aA2tF327TacXOW8yo006361ATqRZTZ4C8fVOrBZSpnrJjRgvwyf/f&#10;ld5GRZg2rqMeMmD8SPGa/BU1ii/7TPn44QbCvkfGKLkKjdURuBS2apPdtppVuztuNr0h76tOWRIU&#10;CX7jqs6aS1QY1/vHj+6qHOQJ9TFKfN/cs++QSPlIV/Ui2fEH4M+I8KTxmtI76HFWTFBTeEVAkNhP&#10;+DHcm00DkU5GPopJHDZcXAsqb3+NmNQ8nv7YlU65ROLj8P47zS0WbLtJ8A+zGvLclfvUx3QvInHc&#10;j8KyPVPkGHKK4tlQ783GjAgIp940jmZKyiSqABgLU3OjZgX7TCQspcEvw5j88KsGUn7qhc2ZNr5B&#10;Oe647DUhHl75ulKZPnXB0cXU8aMb0nledNx+IT21GWH8uO88fv/iq1ecGFyl5Zi/Dxg/B5Qc8CMX&#10;pdV5jBFWNdhHjGzukhEhzDUaWUUBa+Hil43ljXTsEZoI0qipYBqINFI+jWf5wdFYacX3nra0Lvhm&#10;/PzFx4a0rRQs5tevOikZP6JUiAaOGVne2wXHLipeMXlsff+SA5QMfFPpCJjLjXcU2ujRICgUijey&#10;eisDeaNpEkUJHZfvBxknUoHoHE8VFIY8eRFHQeOmmroUP3neUcVIM9hp8iaNG5VM0w6X7z4vXPcL&#10;7zy2If5tR5dNJ5wwptFGU/Oul4mRfeTDM8l+NAJ2FKKJVDjD4dFSucoNRLCjpDBSECasNeDKCDYC&#10;VxNInIxiuX7ciEluGdBXVE3e4XtvE8Iq2DXxLUcs6FZ6UffQjD7tKct3DXFxL1GyUC8WWfBMPo3j&#10;F4wZFdhTIggGIdKT871DxTOUgF89Rews7d0wyYSttKKaE/KjMPC/4dA9Ggqzv7ly0fYN9/TapfOT&#10;6cQj99muTqsXSWH8vIDUXmrqkYFrLoHcjArYDLVwEKLvfuN6qhnkMzPFSfGUXgpImOaQ/HA3nzkp&#10;Waj9SdmDJy1prVjw7da7JG2K3uhXWMc0nGIEcjMqIJCtja/Bjz3llgTXCqVpI0+Oe388xyhq6uXS&#10;Ew9IFuxAIvcZN42+c+PDXgbVsUON7I+W4YBgwJfUjEHVUAgvniYRiaeJ1HEUzDcrerM3mzGxYXhg&#10;IFPPJnolUm0os6CMa0i/uzEjgSOMQUjxoGdt0FbxErhIDYfLoKOaSj+Vs/XsKcmC9GRsS+k9U2nX&#10;Fs88bM/6Pqix4uf2rHqR3zSGDY6NGRHuMh5tDEumGaVHoLiEfc0G6SFyXMqIS9gXArUWBbXLvJld&#10;BlA9mykXPO3g3ZLn9Ibk2449Nn3imJDW94KbsVKwzxkB/owIEspDKJOURQpDzUQNRRiDnYWDakLj&#10;AiCMkX/oXlsnC87zsAXlEAU8pI30vaUfXGUoIpUGKo2miWjq1Tym6F6sN1ZuhgMCOa9yQzccm0ou&#10;lHC90kGaTdkj9KoYROV4uwqmfE7vh5oqRV1PTKWBHFOPUlNh/jwR80DfUlbkw4+MCAhGONtYCw3l&#10;8kpFDxOXMS8EL+EnlgwHpgpPfNdJi0OaU1/ZvCbpS2oaqN37Wzx/85DGP7+oMLV41aPk29GMBDBM&#10;/9XIArkgNAYNESBvJzWUFzDbZeIS9uNA6kkRT+11+MJtw4j7wXtulSw8SPrXLd8leay/qPsVU2k8&#10;X7N4p5BOctB5fhhj3Mi62dV/KjMcEEyDK4Vi7k0DrqKETPOpnqIGIPHLZkHBcM88fK9kwbWiluWk&#10;jvWW3JP4mQtXJtOkSHrJRYsOmzAjwlVGBPPtEBo06Okw3FD1DqHmDnFRKuwxmlCaBhRNNhiU0i3Y&#10;bk5wP3bOq5IF1oyvX7F7ndesKeOSaXrDfXfYNOTNosXU8RTpDXOOFEyf7SUUDbBpDIZ+RhPca2TX&#10;5O8aa6H6EXp9Sq/mEiJ04jDy415lqtCa0Z/X3XP7i7oXnk8Dx9Ts2nWn4nQjsyH86SQrWAQvqP8x&#10;6lcpwQ7TVBFhSNPpv2/UKL7S4lfBbDtnavG6Ze3bWcpTTKVZ29S9SAZarx/HV3zAmOGAUPgrmh9o&#10;rRUstsO0JgpizGPssibKNxesRlDBfPrCo7sUWCsqDzGVZm2T9Wfciybwqc1Vk8nmNLb67/hGjeeN&#10;+xulYNsbnzCCoDhSHpQJIlTtTUH8mYftVUwYU/o3nT4huOrijx3ZkSy0ZuQcz1Satc2tZk0J94Ld&#10;6W1Tnt/VXiBvftIC/BkNQT1auUDC60IEi+L5KZcxTpn0xc7t0YrRNXHK+FH1NRZuPyeZpjskn1R8&#10;u9xy1uSQR8ew8iWT3SXFqsbAWG7+AcJGfbic4YBh+qzx4BAqBRWW7PhJa08JWAVBUxg3h+cdu2+d&#10;3sevTfbm2tiPun+IeQB5do2DuRpMzGgTQWASqMKiV7AvX358mOObOLaMwx8X1rqi7rGn5Jn4Gnz+&#10;FjPrCX4vAxStmsX4ozGjDXzZGASI8c7mcRIqLpRhyyg3hXDS0vnFcQfs2KVwBgL5BpK9KVLHukOe&#10;FwWjRtfKkUpO7KP2ovEkI3uDdRgzEkAwCAxhBeGx44ymg+hBpXag8QXgC2QgsS/ujTw0HAOdgnmy&#10;G2Q28hPABtNGtgBhfcqozYCDcjGAShddNRnxJxy0cyiAIYNL4X+j2g9iIJH7SsW3Qz2/yHP7WkxL&#10;p40ol5dhhgMCGmz0+7MKDTWXVy41lb4wfOEMFNIDvPPdxyePtSLP877XL+vy3ArL7/iS0W/9nlHB&#10;C2mo8TYjNgXjOklhjjXl8vHMTzJkgX/E8GHJAluX5L5S8a2I7bbtnGn11JieV9tKuRdPGG3UTpEZ&#10;DncbWZPPrtJACgZqwXohQ/aTiIVNwcgdSOzpPXEe2yHg8ux+/tHtajjcmNENILS3VO5NGPh+Alur&#10;CeiiI3RWUxAHTzSb7K7LTwhDFcfut0NIlyq4vuQmU5uv9xd7ch/Uyrw4pWINqYcpoNtVcaQxo02w&#10;17sEN0Z+BIqrPU7hqI4hYbpI00jubQ5N5Z3vOr744qXHhXCq8PqSa7oGx3vS+eA8Pa9kgBuNDT5W&#10;uRkt8DEjQtoqhEp/IIqjCW6Eytcz9CQ18evpC+KkpbsUFx63KPhThdeX/MZVJ4XrpL4aZ270xrMP&#10;6xK/Jvrn4fn9Nwm47oU6p3Iz2sQfqZkYnY43l/MKFId9vCObfyQLsD/4D29eEa47d8bEQPw3vOXQ&#10;ZNpWXLTj3PoZeC7/7QF042GC92esAV2UxttfisPewvZipJ8wbznDFhyvhi9+ZxSSBdlfvN6UCmqP&#10;1u6S+9VzslRJfrHJ/GxGmwgCZSk0fkhzqIWEUMa9wvj58SiKpVqvUsqnjWA6e22lCnOgcbOZZc0X&#10;U/ZnFP8zI8D/ytKbsSYE4WFz8H/Fcj5yWMOSaQTt98QinBA+ZDtJ4eqTu7GydV3R7jM8C19JxSt5&#10;oV9Y6bid8b3GjDaAwGYa76E20spNiLBpHnBpItlpWvF+awEZxMbfGD2ShTpQyP1Bnsf3imHqH0cV&#10;2e49o028w4jQwOMoGDUYPUcE63uOUjT8uCiVbDAdr9L63ZZns6AwVbjtcv68mWG36NSx3pBl0TSD&#10;2rxFK3b9M/pwxIw24YW1pzEIMBa0r9UUh6vdd3DjD1UrgjlTurGBb0w7v3j9JtODS28vlUbkODUR&#10;O0unjots4cnLw/36Dg0rSVSTcUzfJmgOtqL2xc9oAwjMIxj7CBcyTcIqAmwTLePxNRnE7zsIxu8Y&#10;AX5h06kTeqZkbAI8efiw4iM7bFGcMntafR1q0AN3Kb8DEDmOgqxpPRhp/fZMuPpjCDZXWItvNRvf&#10;haKA/nmN3zNmtIkDKxfcbwzCFNWT1M7KErT8KJ2ayWggFuC+vvQGzJ02YUyywFuRGYIOs/1QMM/r&#10;t9u8OGnW1C7xKFizbcyh3UcX6rlQMl4gP//ITyV03Ai8P6ObCErm5+CkPLjaG4y32jeJvO3yV7zZ&#10;yL+s8f+XUeiRktl5XRQpxf0njSvedNieyTwgtSh5UUv5+2UYhufRDAbkmfyMRhXPIgHcjF5CAg3C&#10;hVIuJoFRuBHmykZRGn9eRcDUyiGlN+AQNnpLKUAr2nlJpRI5fsYhrXezJg01HE2676SIjNhr3w3/&#10;PLJBXS2d92TtBf5DPUK2KkKxtGU3bz6j+Qg//l6QtH6JccUUilvOPyrsJphSglbk3GVTJnQh8an0&#10;npPHlZ/H0XPUGJ8GkKFv4vVbaZRQstCKVr1oxl2NGT1AUCQnyFqpFJZyqXAUH9lhO1VujEN232pW&#10;cWsPley1S3fpwlS6mHbdQO4XxfGdGT0DLs2ilkVrkFXHFTb+Y+VmdBMPGxHcj2R3+ZrK22aE5fdx&#10;ftuBijG21i46t1gPsSdK1l3q8zqowWLIi4M9qRdDz8F4IMZ9CwUDX6ncjG4A4enPYbVgRRUApDmU&#10;wqnJoaCcgoFmzUhd+D1tLtvluFEdxaELtq6fAXLP1GI+jpqLXnNUC9fLlfBji0UvUEY34YUWhIgh&#10;LNtKc3Uw2soo9Lq03abjcmMKDUrAh67bbDK1Ia6vyLX0xzbj89Xu0IE8B64fSEXBpGTYX9Rw0A82&#10;R+N+7K6Di0mQ0QIIib+G1cKjAHhj48FV7DNt50S8mlEKhjGzKt2tlQtjdFGEfbafU5x1xIIu8T3l&#10;245eGK6NH7fi47gaNFZtJCXSsAR+XJ7NkzhHZMWwzn2VPw/AtoD/6EOoBavfzFBDxQLH5e2myYkU&#10;DDbDK9lLP1aKZbuVv9xjt+f4WLs875hyfwxG+RWnjUyM5xrZXSiE9QzYVvhVU+NH2XA9owWZIHyF&#10;VXozWiH1r8MgSN806I1nJQW1QGzHRGTpDpsNp5BUMFFbQV346kVt8fxKqSD/lYzzw8j/3EXHKA0I&#10;OwrFNhVTRIzzeaXSZHiCAi9nRjeBcS4h1qP2FAiumhjoC4MwzSXHYTV+9nljCl0UIeaiHTZti/sl&#10;lMozUjB9xxhqMt039qVsMeJUq/lnk+t+5ad514xuAuFp9D0pZJoL/Bi8TAqH0fGqWeE4dEMcqR9G&#10;JZWhP3iQmxTXj+IrrqKHyOpcxWk1BfQDsYRxNT/rmNEDeMGFrrp6TrEi4fKTBvn5I7+M5WpR4lPG&#10;S4wxksrQX2TXHa7px8S4icoNLwmunoumcpzVYr5nrO9DKx5UubONGb2APsgNiqOdpv1P30XiGL7g&#10;zdc5FWOwhWex8xYzksrQH+R6cmNyz7I1NUTB8/jazPsTPNyY0UOwnLpWImozCoEelx8/4m2XkVzF&#10;AdyllSvsPWHChOLBBx8s5s1ae3/D3Wub2bqvYt68ecXPf/7zYvvty18v69mYp1RPUsY/QzRxZ4a0&#10;Smfc25jRQ3zIGATpvyxSgXi/uvVKH/ECIwZxseuuuxYC4ZQy9Ce5pq4NRo4s7xmF0RwlYYjCaUzM&#10;syN8Qzo8bAhTxWX0EB/CCKam0pp12VeyR6RgInHw5JMbCxP+5je/CWHh3nvv7dYfOHrLm849ItzH&#10;Cy+8UGy99dbFqlWrwn2sXLmyvkc/FsZ8pOJFmkrJwD9vRb40YtfujDYRFIwuO0rG26033DePiuON&#10;pgDoYaJg06eXa+lD+jHlzz5jEJdShr7mrecfXcydO7e+pnfBiBGl3Rj3EqVMUEt2/HENLBdPLy/e&#10;c8G8Yt5mnbtmGz9ozGiBy41BqAgaokASMq6OEYZaXo3/uuuuC+6zzz4bChF/DJSQucKUUvQVP/uO&#10;lcWsWbOqK3bex0EHHRT8L774YrHTTuVf1jx5Lj1Lin7WAgWL+f7LttLx64wZTdBFyArjitgrimML&#10;JP2aWQRyYxCfUoy+YnzdoUOHBiPfY/ny5SHd9Kldm0VRveP4d9Pww1dvm1QyeO2769Uc1xszHIJg&#10;/LqosrnsOpLvw6n4P/zhD8FdtmxZVaSd+MEPfhB+gJBSjt6Sa6ZA/AMPPFCFiuL5558vxo4ZGhRi&#10;/70nheNrGJoI9M/4wmNLi78YYwUTr3tP5++kjROMGz0QhNxAL1BP9ba086HGk+CQIUOKjo6yZqDX&#10;lgI20Lw+VjKu1y5C2koR8DPcMslsyXhZkttGM7CZPOCff7WkuPjszYq/Pt5V6UaOrF9SPpDZaIEA&#10;QL37NAJlJaj82hEQ1w9SEmZLKJqTY445JhTikUceGdxmeOihh8L5sNWnZ+2QPNpFSFsV/Mu/LTcB&#10;bjHJHdhMsVY/aTW05XORKdaQIbxcnXmn+IkPlGNxxo0S/sFrJfOkyfS1F4KX8Al7BWsXL730Up1/&#10;SnnWRM7729/+VuXWGhj3P/r23qGw99mj/IBE5P59WMt1yr3Uuirg2aeXPz+NlWhNRCmrPDY68NBM&#10;Fb0fv5QHYtTLNosX6OGXcuGHGNajR4+uirU9rF69uj4/pUie7HQNSduucgHSq6Dl33fPicWff72k&#10;vjbr4WJlIxytfSs+dOU2xVmnzimGDx9c59kdVvlsdNBD18ojv4SOsnmbS8dRsOq/PsWhS6YWz/30&#10;wOCfNGlSVbzt4eWXX27IG44d1RGo8HPPPRfYHXDeS9Yk+gJOFHigthaQDHBjBYOcVz/nxGEN+bXD&#10;Kh8WMm50CDWW7C8/9oWwUbLEJHddIF6IT//4gGD09xTUbE8//XTxzDPPVDHdw4IFC8I9/fWJTuN7&#10;j/nji69/dpc6fPSh5SAx96pn8dRziVdffXW4J/zKg3Pl7w4/8YHtyOcvxo0KQXgIFiVj12kJWdNG&#10;THbjeltFaY5aMb1BiGqCumuf9RZc87tf3qPhXiAK9v2v71WHSQfl1ws1vnrBxMceeyy4QvBXefSG&#10;f7IeaHWNDb42+4WxOOPEztUIsr2g9o+Xi0JRGNpjjDimm2IFEz93405Nhy76EvvuWy6rTt2DiNLL&#10;r7SnHz8r+EUmuq+99toq16LYaqtytB6cffbZ9Xl9xeq6Gyx+/5P7FjY8LEpDU+hXV0BsFCmXPreH&#10;fCXNkutmCgb/9N+dBnV/KBsdjO/csXvy2s3IvXi/p6DwZZdd1hC+5bodGvLqDZ9/NExnsbx7g8OH&#10;6RX5h73knM1rG0xkHZi3vbRuHz8u1DSSz6sZ1TQw8Npb7L///iGv1EDnmqj7Peu0OcEfwg6Ke/jh&#10;h0N42rTOvctC2ii/3vBbn9+NPO8xbjC44Nw3bpp8WDvW4Idu8V1YZUHvSqstqME0aOnzWROdDVJz&#10;4cKFxYoVK0KBtsIBB5SG+d2375bMux1yvtx99ix3omZ50aWXXhr8999/f3W1TmWTXx/FLNxjQpd8&#10;e8rqGhsEznv7G9LKBe14sdmczqaRNVMoEMMUjIdh4Kv7vmTJkuKSSy4J/lZNZLu890t7FF++pfzD&#10;G1y8eHFNxcFv3bZr8vzucJcdxxXfNgUlP8I+f/VefdwTTzxRzJ49u2F3bois4rx7yirP9R7JhxM5&#10;fsJRM2s/NRUfffhhC/jII4+EQtAqheWLp3TJq7e825oOMXW8Nzxw38lBwZ5dtbiO888n3n333YE3&#10;3HBDCNOT1q6IWifXl89eXXe93Sf2lpuu3T75YOK7zt2iuOzt5YZvoox6hKpP1QDufvvtVzz55JPF&#10;RRddVKeHO28/tvjxd8rP++F5b5qbvN66JPflw0cfMr1u+g8//PDinnvuCS4LGYnzizCRBb3t44+c&#10;WRxvL2ScV294zSWh5/oB43qFs8583SbJB/JEwSxtcfFbNw/hnbcbG8L+UzYpF8twFL7zzjuDIrIq&#10;dMa0jnDu737S2LSJ/nrritRgdGp8HPfGM+o5IT1kDclgIqiJxFTQcA7nvveiLetzfJ49ZZXXeoXk&#10;g6TIm4z71U/vUgsN8sXzGWecUdx8883FokWLgmKFfCsXW02Fc+LKVxRL95sc8iHM8pjddx5fPPez&#10;xcUj9y4sxo8t12atK6qJVPiIg6cFBZKCaZ7VryCBfDiiDewIM9hMjU8exFGbbbPl6DrfnvLy88KL&#10;foVxvcAvH33AFCLxIK3om7iYUqr77ruv9iNwXI3006SsOGhqvZuizzsOrwv6e9D94vIc1Frq0NCL&#10;VseGGkzPCanF5u8wrvjaZ3YN4Tjf3rC6xoDH6aceNyv5AO3wI9dsF2j5FLfddltQJkAYGwWwipUm&#10;1K+6kEscpPCowZQvx/111jW5H9mX+vYTBYu/mWQcEIVjxJ+wVzaovOL8e8KH796bvP7dOKCRvPnu&#10;kDxoNnFFelbnnHNOHeaNx6VJ8Qqm4Q2Npfk8/TXWJd2iwHp3bdaDqdbSi6PtrZRWzaff73bXncYF&#10;N3WdnrDKd8Di5z/73j7JG+8OLZ8GvyeFQe3klcr7/bGY/hrrktzLL+7ft/ZjY/kFh1Iwdtrmedjn&#10;AqXipZGhr04R/n33mtiQf2+4+sllz1T3MeBw15dunp+86e5yxUFTguCwp/TJPQL2Cw6lTApDhO97&#10;n/om8YoLy43oUtdaF+Refvov5YuIHwWjRyzlkYKJ/gXC1UzG9+7aM3xhdM4ZzQeye8K3nBqms842&#10;Dhi8+pjDZiRvtqd88FvlGisET9OBcFEw/sMoQUMZ+MTF697V5MApk4Ynr7Mu+Jkbdgz3hP/Vr5pR&#10;vzhSMMjz+OfEXiNMGj+VBvtawWCV94BB8iZ7Q+WJSy2GcCkI1WgqAGo2lDDeJhz6PHzeA4Hnnzm3&#10;uOvWcliGucZh9uJoR56Y3uaCfoFAb2uw1U8uZ/n6gMZ//uS+3ttdMS3f2hVpStTjYtpEgpcyyZUx&#10;7BnnP5AY33Ns3ENqZ2ou2WHaNLknCrb6qaVsQrNe4NAVS6YmH6K35EOJ/RZMrD9ahfyGmVpMqwtU&#10;CJqjE7FhRMXd/tGdk9fpK65+etlHoV2rO/iRUdtR/TMRhvqeRdXamkKLajQ2Im7YSkD34lkdWu+Q&#10;FHZf8ZTjytWfN3+wc98tXKZTvDGvXQP9gCvHIM2OvqieXk0p9QVXP7P89uKPiyZZvr2BNkteULlb&#10;GsOKX8jzcP96rgT5ycUPja8xbnBY5ac++ot2neC+8eRN6iaCmolaTAqGyxfTrMCgCSWNjkFqPcLU&#10;AFvMHdXlGq24+qllt4mWV3+AewS/Mtb37KkaTJ0B92wbNJIF0tfcrRpINP4al96UdmXWMIRcVsJi&#10;ANPTrAzh54x3cMxxoOFtRu5rZeUK+FcYQ42GUvFcYW6yaiqNdxkz+gASKDaL/IHxgjzZKdRi5vLz&#10;UsZz/tc4kHGe8atG/yyPGM8wrjI+OsqeK7K9Lq7cjD4CAscQRmG+bQyC1nyet7tcEwJJuz7CP4Oe&#10;A/ddxl8aP2m8xpjRh/hu5Qr7GFG8YHtJsdyugh83bgjgWcCVRhQLEJf/CrKWoD+UBToFe8i4IeC3&#10;xncYUbDwAy7jE5U715ixllB38dXzMm5r3BCg58EuE/hRPp2EjLUIjGIVBszIyMjIyMjIyMjIyMjI&#10;yBhgGDTo/wFDVLvjFZU5mAAAAABJRU5ErkJgglBLAwQUAAYACAAAACEA5c7lLuAAAAAJAQAADwAA&#10;AGRycy9kb3ducmV2LnhtbEyPQWuDQBSE74X+h+UVemtWjabBuIYQ2p5CoUmh5PaiLypxd8XdqPn3&#10;fT01x2GGmW+y9aRbMVDvGmsUhLMABJnClo2pFHwf3l+WIJxHU2JrDSm4kYN1/viQYVra0XzRsPeV&#10;4BLjUlRQe9+lUrqiJo1uZjsy7J1tr9Gz7CtZ9jhyuW5lFAQLqbExvFBjR9uaisv+qhV8jDhu5uHb&#10;sLuct7fjIfn82YWk1PPTtFmB8DT5/zD84TM65Mx0sldTOtEqmMcL/uIVLEMQ7MdxEoE4cTBKXkHm&#10;mbx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qniqJYD&#10;AACACAAADgAAAAAAAAAAAAAAAAA6AgAAZHJzL2Uyb0RvYy54bWxQSwECLQAKAAAAAAAAACEAVv7L&#10;VlklAABZJQAAFAAAAAAAAAAAAAAAAAD8BQAAZHJzL21lZGlhL2ltYWdlMS5wbmdQSwECLQAUAAYA&#10;CAAAACEA5c7lLuAAAAAJAQAADwAAAAAAAAAAAAAAAACHKwAAZHJzL2Rvd25yZXYueG1sUEsBAi0A&#10;FAAGAAgAAAAhAKomDr68AAAAIQEAABkAAAAAAAAAAAAAAAAAlCwAAGRycy9fcmVscy9lMm9Eb2Mu&#10;eG1sLnJlbHNQSwUGAAAAAAYABgB8AQAAhy0AAAAA&#10;">
                      <v:shape id="Grafik 3" o:spid="_x0000_s1082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bgygAAAOIAAAAPAAAAZHJzL2Rvd25yZXYueG1sRI9fS8NA&#10;EMTfBb/DsQXf7KVtCCX2WoogiC9ibQXf1tzmj+Z2w901jd/eEwQfh5n5DbPZTa5XI/nQCRtYzDNQ&#10;xJXYjhsDx9eH2zWoEJEt9sJk4JsC7LbXVxssrVz4hcZDbFSCcCjRQBvjUGodqpYchrkMxMmrxTuM&#10;SfpGW4+XBHe9XmZZoR12nBZaHOi+perrcHYGYvUsp7Euenl39fBx/pS3J58bczOb9negIk3xP/zX&#10;frQGinxZ5KtVvoDfS+kO6O0PAAAA//8DAFBLAQItABQABgAIAAAAIQDb4fbL7gAAAIUBAAATAAAA&#10;AAAAAAAAAAAAAAAAAABbQ29udGVudF9UeXBlc10ueG1sUEsBAi0AFAAGAAgAAAAhAFr0LFu/AAAA&#10;FQEAAAsAAAAAAAAAAAAAAAAAHwEAAF9yZWxzLy5yZWxzUEsBAi0AFAAGAAgAAAAhAEEo9uDKAAAA&#10;4gAAAA8AAAAAAAAAAAAAAAAABwIAAGRycy9kb3ducmV2LnhtbFBLBQYAAAAAAwADALcAAAD+AgAA&#10;AAA=&#10;">
                        <v:imagedata r:id="rId55" o:title="" chromakey="white"/>
                      </v:shape>
                      <v:shape id="Textfeld 12" o:spid="_x0000_s1083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PfyAAAAOMAAAAPAAAAZHJzL2Rvd25yZXYueG1sRE9LS8NA&#10;EL4L/odlBG92k1Akxm6L+AAParWtoLcxOybB7GzYnabx37uC4HG+9yxWk+vVSCF2ng3kswwUce1t&#10;x42B3fburAQVBdli75kMfFOE1fL4aIGV9Qd+oXEjjUohHCs00IoMldaxbslhnPmBOHGfPjiUdIZG&#10;24CHFO56XWTZuXbYcWpocaDrluqvzd4Z6N9iePjI5H28aR7lea33r7f5kzGnJ9PVJSihSf7Ff+57&#10;m+ZfzIuiLPN5Ab8/JQD08gcAAP//AwBQSwECLQAUAAYACAAAACEA2+H2y+4AAACFAQAAEwAAAAAA&#10;AAAAAAAAAAAAAAAAW0NvbnRlbnRfVHlwZXNdLnhtbFBLAQItABQABgAIAAAAIQBa9CxbvwAAABUB&#10;AAALAAAAAAAAAAAAAAAAAB8BAABfcmVscy8ucmVsc1BLAQItABQABgAIAAAAIQDJKlPfyAAAAOMA&#10;AAAPAAAAAAAAAAAAAAAAAAcCAABkcnMvZG93bnJldi54bWxQSwUGAAAAAAMAAwC3AAAA/AIAAAAA&#10;" filled="f" stroked="f" strokeweight=".5pt">
                        <v:textbox inset="0,0,0,0">
                          <w:txbxContent>
                            <w:p w14:paraId="6F53A588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8" behindDoc="0" locked="0" layoutInCell="1" allowOverlap="1" wp14:anchorId="4F6A5B85" wp14:editId="2668AB1B">
                      <wp:simplePos x="0" y="0"/>
                      <wp:positionH relativeFrom="column">
                        <wp:posOffset>4350597</wp:posOffset>
                      </wp:positionH>
                      <wp:positionV relativeFrom="paragraph">
                        <wp:posOffset>102024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28AA7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A5B85" id="_x0000_s1084" style="position:absolute;margin-left:342.55pt;margin-top:8.05pt;width:43.1pt;height:54.7pt;z-index:251652378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wP/lwMAAIEIAAAOAAAAZHJzL2Uyb0RvYy54bWycVttu2zgQfV9g/4HQ&#10;eyNb8U1CnMJN1kGBoDWaLPpM05RFhCJZkr6kX99DUkrqpHtpAkQZksPhzJkzM7l4f2wl2XPrhFbz&#10;bHg2yAhXTG+E2s6zv++X72YZcZ6qDZVa8Xn2yF32/vLPPy4OpuKFbrTccEtgRLnqYOZZ472p8tyx&#10;hrfUnWnDFQ5rbVvqsbTbfGPpAdZbmReDwSQ/aLsxVjPuHHav02F2Ge3XNWf+c1077omcZ/DNx6+N&#10;33X45pcXtNpaahrBOjfoG7xoqVB49MnUNfWU7Kx4ZaoVzGqna3/GdJvruhaMxxgQzXDwIpobq3cm&#10;xrKtDlvzBBOgfYHTm82yT/sba+7MygKJg9kCi7gKsRxr24a/8JIcI2SPT5DxoycMm+PR9HwKYBmO&#10;JuVoUs4SpKwB7q9useavf72X94/mJ64YwSr8dvFDehX/f/MEt/zO8qwz0v4vGy21DzvzDqky1Iu1&#10;kMI/RtohKcEptV8JtrJpAShXlogNyqCcApaymE0yomgL2t9YWosHMoyECzeDcrpKQ2i3mj04ovRV&#10;Q9WWL5wBcWEnYJmfqsflybtrKcxSSBlSFeQuQpD8BUl+AVIi4LVmu5YrnyrKcolgtXKNMC4jtuLt&#10;miMq+3EzRKJRzR4RGSuUj5Rn0ia3gwNYLK2OtHF2u76Sluwpam8Zf6I+laahaTfCgaR3qgj2xAKM&#10;3etg9e2mwv1ktPcRq4BSNOst96wJYg0AvwD0ADje6w8i2s8Ah1Q41Eq48dvVUZRl0QfcXzbW+Ruu&#10;WxIEQAwPEkb7W9f50qt0TEjPR7/gTahZNE7XJx2rV2n/rd5w11DD4UIw+zOhy0kxLsoZCJAIfY8G&#10;UHO5IcMikLRTD32E+OMHjc4QyRv2/wGwaTEeTDOCvoEeMjsfpb7R95XzUTmbjVNfGY4ms0k8R2re&#10;hBytlA4lAk9pJRU5oFmdjwcR6qcTGJcKKD/7HCR/XB9jURdlH+habx4Rp9XIGFqfM2wpkL5b6vyK&#10;WowPbGIk+s/41FLjMd1JGWm0/f6r/aCPzOE0IweMo3nmvu1o6Ffyo0JOw+zqBdsL615Qu/ZKo8qQ&#10;HngTRVywXvZijZr8ikm5CK/giCqGt+aZ78Urn4YiJi3ji0VUSm3vVt0ZNMthBCuQ8f74lVrTMdYj&#10;YZ90zxpa0VPiJt2AutKLnde1iKwOwCYUO7zB4CjFOQfpZJD+vI5az/85XP4AAAD//wMAUEsDBAoA&#10;AAAAAAAAIQDYpo3cABQAAAAUAAAUAAAAZHJzL21lZGlhL2ltYWdlMS5wbmeJUE5HDQoaCgAAAA1J&#10;SERSAAAAhAAAAJgIBgAAACVQQUcAAAABc1JHQgCuzhzpAAAABGdBTUEAALGPC/xhBQAAAAlwSFlz&#10;AAAh1QAAIdUBBJy0nQAAE5VJREFUeF7tXVmPHVcRnn1fPDP22OPxGo+dxE4CJiQ2duzxZLOdEMfB&#10;DsRSZExWJUoiXhwUQtgiQBCBRCAEARJCRDyzKm+xRJSXCB6whBAC8gcgD1EQCCR0qe9MV7u6bp1e&#10;7jIzt/t80qc+S53qU3WqT3ef7tu3KyAgICAgICAgICAgICAgICAgICAgICAgICAgICAgICAgICAg&#10;ICAgoIw4T3yBWEvj2GBvLqp20BvQAfgP0Q3a1Eh/bdPEoOPc5FBM1Ml8I4TOaD/YX8Aaw7PE2uhA&#10;rzl440N9PHixDLZcJuuljOSGsYFYVtf1dLt2DxADVhnvE91MwIMzPTpQ6xaDC25UM4SmnkHSCF2s&#10;V5ajD1T2L2LAKqE2Io7kiegox1YOlCbqwXXDV4JIcsP4YK23uzsedOwDW8wCWpbrZFnUbp4YsEI4&#10;RIwHADMC8htpIOXA+Ag5cN3yEV0b7O2J65Dv7+kuNGOAsj8gdFDZz4kBbcafrSO1Ga6nawPolLNN&#10;I0R7qWOwr8cFCvFe1/OAluPvcpqHwzmdxuiCzx21Vn0riZkH+5JlyKPzAa1Fwsk4x8u8Jl8DDPcX&#10;P+onh/tqs8bpB7qgE7TqJRGE8kI3ahfQIiTO6Tovibo89Ux9+kHZhvGBRJnF6BrBrGNO0mzG+gfo&#10;OoXkA1qAhJN1nokZYag/3ylEE+2YyOPox36gE6co390IiDaQTZPhPmNLDGgCpmM1UZ61ztAIoROL&#10;Ubwgxew1rkVYZobueHQd9PBMEekIaACLY9EVO47Y/t76QRgb7DPLV4JD0R2ELkefcRusy7FQxmm0&#10;cxYG5MaNxIQDOS3LcFTq8rzEAPVFRzpvJVEmaR35IPqh20/QRal10ctBEa10/pUYkAfyaNLOBkmk&#10;rgzEjJF2KxotLZsyHCCg3H9eQq8OGt13zGZ8dxIuMvMjdiAcrJehcetnzQwYRN+MAT3Qm3aUY4sj&#10;t5lrEV46l3m9T1lP6feIASm4OCMG1TpSSSaRh8N9RzQvEllPLjlI8ixu4cjW+02j3J9uJ/NIEwNS&#10;EDsrz7SNKdl6FA2O0ExinW5A7MfXLo1o59Ppo5bHqYLT0TOYRRgeUI9L0lHWlbokyZvlIOrkTCPL&#10;MSA6GKzl5jRikIvKy7wMCughBhhIOInTFtPqfXVcjodP61WwyTY82GDWwy7I5JkxcuwvQOFJvvii&#10;dOwsi2kDYLXFk0xeq8DMIC/yotu/OI86JudRnzXoHERWnUUtS/nfEwMEnGPkqcK6EMTAYnrX5aCc&#10;hpk4beBWFGnok8GAPO8Xckg/e+qm2taZsXiA+YKTTylZ1zWQybNQpk+JaEcMYPBgSodTcZwGcUvp&#10;e3KpHQxi8FkeumQw6NtDpH/2zN0xZR0GWM4QfMch9Wlm1YN6/8SACJf00Q2n68fLJJfIS+opHe2x&#10;CIXThdWOy7heBoMOCJAfdskyXuSCDlku69NmFKkPwUz5cLcRIeEoUDsSS8G+I0635+DAVs8ovKSM&#10;NuDRa7fUBQPT6hfKoEOW8TsSvsDwBYU+CKI+VR44KhKOsa4FtAwTsnImwaCMDtqnFTxtnKajFtvn&#10;7ztgBoGm3i/yrEOWg3j8bZWDvv5LQoZYeZiOkXkrQJhaVuf5LoIfV+M6ZHpsyBx8i5/72MGETl9a&#10;UpdzwPrkmbCTZCqNumsHfcSDJJfIM/XRKHXxtYF84jjc31PbPDVqDnwa0Sa+U6HZR54adN9YDuVS&#10;jvvmswXEzEP1zxEriUFinVN0GV6Ds6ZhfVfBcvg9BXTgXQUuR76PBuRL9x8yBzwPJ4evXJzqPsp8&#10;dHHoghp94Jd6dRumoesSsZJIOEI4JJHHOoCeMUAtx3m8HMtlfLH3ysO3mYPcCBF01nsO2I+cEbDC&#10;yX0HdQAzLTuI1YM+VUiHpOVB6zQj8xgAtPvi2Y+Yg9osoVu+zo/9Y+EKAaAXzSDLAW3ZosuQJ1YO&#10;8UMszazBBql9nOZrBVl34dg+cyBbSexHX0v4HqPz+xy+mUXmo1NO5dYjYgfol1FkAFjBgGsCvZrJ&#10;HB3sNwevXZR2MNE3q5ypbbJOJZE9lcGidADl47R2lqzzlc1OjtS+86lbzQFrN585ud/1x3rmgnKu&#10;k29x6f6HgGhhQCBtDdRq0OorE3bxzAHKHxCFgFCOk0Gg63Qe52L+MQx+HPPyBXtmeHjpOnZqzJkC&#10;i1EWtT7sQ9ajLyjHOoVvpZQJuaw8sTKIDc+aEdLySMsBAX/61ElXjtVFXQei7rWn7jLrfESbbrrV&#10;7KELQi5DGmWfPV2//M0rm0zcjWBGkLMCyjntyxMrg9jwtICwHnVzPdYC9EB8+8JS7cyB3XXlmo/f&#10;foNZ7mOaPPZn1V87P12bjO4scDqAHVjBRP+Zll3M6OFbZeB1hMxb51Yufz7ng6mVIPqsyxAQaadC&#10;/UkCXY+2VFYZeB0h81ZA4JfURa4FNkwMO1p17WaanVmnyhAQRl7XcZnlfIv8ChyItCVTlP00UNdv&#10;XW/Wacr+6xkhBIQAP6jCQyh+AMWkajPNecvxPkJe0pIpQqnrtuu2mTKSB3fPORu5/3KVMgSEADvD&#10;OiVQtZnmvOV4HyEvacnkJa4JGtEHOe4/Pm7G6ayAiN7h+BWx/GgkINDm/NG9ptN9RHtJSyYvmwkI&#10;30dEZFDoAAGpbTUegzcaEJbD04j2kpZMXjYaECBk2U6cLpFnm6R9nGaSXCU+lRy/IZUVEHytweWW&#10;s7OIdkyrPi+bCYj9O2YTbbCFTTkCAiw9/i1fdqF8nRNkHkTQPH1if52j83Bh46TTadUVJfQwfSuh&#10;FiEvH74hD7uyAgJ2k2zpH4MnjM7Kc5l08GrxpQcXa0eumTfrfJxbV//+JtuYFRAgZImlRp3BaXnc&#10;lu6io1w7tVP4rfPHEvlDezbHb0/5AkKnnddKig3E2FgwK4/1f5y/pVM7mdI+XxBoGcqXFov6F09U&#10;lpoH2x0Q2KdV3kriVIP9yIvoEBDqxRhtvJXnMulcnW+GL5w5WLvvpgWzrlU8e2CP+50pbJf2S1sz&#10;AuIIsZRoOCB2bJiIHYy8dHgzbNfss7Rvq+snE3akBYR+R5TTUUCUdoGq4YAg/hrbLTNjLR3Ee268&#10;qqkf7/gY9Znh7EgLCJmWcmUPiD/qN6ypLDUPRt9x2E8cJz4x1N9rDkKjxD5lHmsMRdYZNOenxqBT&#10;rh/EtuRJG4FT2oCIjQTxgxb9TQctA8I5VC4d/LsfPHaHORiN8Gvnjrj9Pnf6gOMI3dlYcnkJXa6X&#10;VxDbkidt1FUjIPSRIGkFyrKKGOZgNMMXaFYArbq8HBlws5lGwo6stFEXAkLLIu80XMEla0BWkz98&#10;/E6rn0DCFmmTlbbqiKVEwugmAwIwByaLO2cn3WnCqmuG6M9yt+qQsEXaxOm0UyfSUFJGJH625wsI&#10;qxxtl1Uk4L48Yw1OGvk1+ZcePGrWW8RtL9r49gddVOeb2hO2SJusclDWIQ0lZURioFsQEMDlsaFi&#10;v+dEQHx6x1zt1OxUbfemdaYM89SNu9y+v3H1dre1ZEDUoTMeJGyRNlnl2n7IOS0lxF+sAGCjOV0w&#10;IAD3vxrWQPkI+e/tu8pxy9Dyr8d30izw1XO38L4cP3PVZieDtKUHjGTTkLBF2mSVVykg3BQvjZdG&#10;c7qBgGCYA+Yj5BdGhuLA+DrNAo9unXXkspPr1zk5qz2IZW+qz1paTtgibbLKqxQQQMJ4UDtA50G0&#10;W26eiX9aA5fGmfFYfx2//PHDZhvwx08cZ7ksxHbgdyXSJk5Lavsh57SUFAnjQcsBsh4s+NTPvXdg&#10;DWKrePbgHvchMuxreZepiO3wpSUNf5R2HQJIGA+2ISCA19r1Yg3pjp9/IO32lo7YDpn2UfqjAbs7&#10;ClcT6xwwEH2Yi/OmTGOO2Uh0+tK+VpuXeIUOumRZpD8LsR0y7aOUid7SLi3ii0re6rSVB1vw1M/p&#10;/cmTJxIDmpcLdHt688KmuvJIbxZiO2TaRy0PBWXFL6yvscm0lQejj4w3FRAYwE3rRmq35vgZHhOy&#10;aPvKQ/ZnDVHntKcjtkOmfdTyUFBWeI3mtJUX5U0HBBOfOUYZ+P1Hbo+JhSouHx8eSLSxGMlmQdqQ&#10;sMmiloeCsiI2FKcAaTSnrbwob1lASOIngsyiHy+D3mX1qZA2JGxi+vyBNBSUFbGhg+QAfq4hy628&#10;KP8tlDSAxWZeePExeiYi39PwYZE/J0Tp2B75iaHKBwTITtDlOi/LoaQBrHZAALEN0h5OgzIoQNQT&#10;8+rvSNQZLLe63EoTG8FaCIj/Za23eAKi1PiR5RDe6nIrTWwE7QyINL5IlEh8QAR5ToNGQLzjWpUY&#10;R3H7KAxOOMAq12liGlimju0KiI9uOlB7bOddXup+sC1g2oyB4KB8JWA6QFIeKVoeChTOE2sfWrdg&#10;DgiIemtAm2WegJDcPTof2wKmBQTSxEogNhqzhXQIs0BA/PeujTeZzpckOXNAm2XRgICstDcExDJS&#10;/9vburCSaaehq2vrrtE50+kW2/XrrKIBAYaAqEfqF2RkQFgOI/5m4+CU6Wwf11JAwAa2B+sQMq/T&#10;xMrAdILOWwHxiflF09FpRDtrQJtlswHBNnEaf77CdyEoJ1YGpkN03qqznJxFtLMGtFm2OiDkAYBy&#10;YmVgOkTnZdrdrg5Nm07O4vbh2dp3PU8rmyH6Z+0vjWn2GgFxilgJmA4B5TcdtZzl4LycHUx/3b4R&#10;Qqe1rzRqe2XeCAiwEog/C6DvKiRJLpG2HFyE0GENbFHiLx8b7Y+0ybJRpiE/3Ot+IlB6LPI3KNMC&#10;Qt6N3Lr+A3XObYS0b3OQi3DDwKSpOw/RVtqI/vjS3AZpYukRG2/9daEMFMhKpzbLhdHNTudzp282&#10;B9zHez+8qzY/NGPqzEtcB6XZKdOy3VBPuWeKPxFNR5hlDV5MZvHY+hvcfqzBl5yLXrc/t3XJ1FOU&#10;0jYrIGZoRkTfrHbEUuHzRGecPFLkxRQTcrzVjmk1d45sYmfXEXVWm2YIvWynFRDwhe92NupXKfD+&#10;A1uSi0q+6ZLzOFKOzlyfaFMGYrCt/87gTwLAdqsdE74kdjR8hsVOkV9hw8dK+e+brXZl4Acnd7mA&#10;h70IBKTzBgQIGWLHAR8KMw0Cb5nZFzsF/8CHbzmCaIMA6e/uNduVhWwntm+//Xbt1Vdfdem810wk&#10;+x6xY/CHGyZ3moYwz2xe/uk9Pj6G7fHjx2sXL150aebUVLEHWZ1E2Md4/fXXXf7dd991W0veYuSn&#10;NY/aJ7fdYRqgCVnwzTffdNvDhw87TkxM1C5fvuyc1a67jNUm2872A5y35C2emXcH1cvENYlJotlx&#10;i5BNwxtvvFHIOZ1Gtp/tlLTkfYzarDl8c7p/3Oywj7ja3r9/f21paSnhDMnp0cYfaq11ShuxnaHr&#10;qPGhPseZgQmzjUX4kdqvqdf1n7xv82Gzs1mktvGF5FtvveWINMh3HbjwPDS912zfqTw7f6Q2Ev2N&#10;tVyHQRnusJCGD6y2FiOfrQn84/TcIbOTWcS6Pi4oYTxuufCIO/pRryuTRJmlo1M52HPlqa5emMNt&#10;N2YLvti22mtO9bvPKa86zM7lJdqzE7LSze5rLfHC9jvdj43ZRnzLm2+/mWy3+zP8HKfMa8bc1/f3&#10;EFcNL94zd9DsXF6SDmc0pkgcFdoZshxllo5OJNvHi3Gcl5QfMs1rO8mt2qeHFou+OmaR9MQGs/Eg&#10;T6FyKoWMpaMTiaVqLMS5o9+wH0QdZLje0qMJOeKqwOxQEWIa5PV86GNHyP/qhOPkB0YsPZ1G2M32&#10;sJ0yDfKzDd6ODvbmencTeogrjktWZ4qSHQOSzlxpS0+nEXbgMwj6T2o53a9OFdhilrQeh2tCnrji&#10;MDtTlNCjDc9KW3o6jbBD2mXZqdMICKQtfZJ4YEZy1xBXFGZnihJ6LCfwNKnLW7Xf1WS0gJSwC2Sb&#10;8cMda+ZAQOS9Zov0rxhacjEJkq7YcBkEZQ4IprQLZJvxQx35eUYuh3xev0/2jUB+xWB2ohFClzZc&#10;p1kG21ObmrvFXUv02Z5WbunxkeRX7PbT7EAjhC5pMKe1IzCFTlDUWzo6ldeN70jcTrO98i0qWV70&#10;WQ7aEtuP7q5uswONkNSZxsuAKOtLMvfQbMc281bajWCRi1aWjjTCZ9Suj9heFI3UNPpuO0F2TpGL&#10;qU4jbHaLUwPLi1N6ZsQW9XvHt5ntswgdxLaiJesPkuwE0h07A5QBgTqrbRkI2/jUYQVEM7ajLbGt&#10;OGftuBmSTme4/BAXyM4Z6u8x25WFbD+oV2jxwKuZGRm6MWhtxaM7TixaO2+UfF/OjgBxLy5nDqtd&#10;WQj79AdNW2U7gol0tB+P7jj5jtWBRkkqnQOYemHGalMWwj59twH7UbZnbN5sk5crFhCML3R19YBW&#10;Z4qQVMUBIB0TpS/xfsCHtt+5ZOlYKcq+WLTaSGp5thVbnbbaF+GKB0QLEX+EDNcSuG5AGlNnVN80&#10;6FT3lSxGoiuJv4kAwPuQyz6gOwukH9l24mFroPOykwNiQJ435TnV1ZYXfBeFYIi/lxHZnrnSeH/X&#10;3gErEJidHBBdMiCEUzrXoGy4AKCttNHZ3cqZsZPBzrkb2woEBNsnZ4Iq2J0b0hFPY02ftlVzTAgI&#10;ATjh9HLSoYqOcRfXtA0BQYAT5paTDr+MtpVCRWdGE7PRtuoIARGQAIKh1H+pFFAMISACAgICAgIC&#10;AgICAgICAgIqiK6u/wOv/4j7rDNlowAAAABJRU5ErkJgglBLAwQUAAYACAAAACEAaoz9peAAAAAK&#10;AQAADwAAAGRycy9kb3ducmV2LnhtbEyPQWvCQBCF74X+h2WE3uomSqLEbESk7UkK1ULpbc2OSTA7&#10;G7JrEv99p6f2NMy8x5vv5dvJtmLA3jeOFMTzCARS6UxDlYLP0+vzGoQPmoxuHaGCO3rYFo8Puc6M&#10;G+kDh2OoBIeQz7SCOoQuk9KXNVrt565DYu3ieqsDr30lTa9HDretXERRKq1uiD/UusN9jeX1eLMK&#10;3kY97pbxy3C4Xvb371Py/nWIUamn2bTbgAg4hT8z/OIzOhTMdHY3Ml60CtJ1ErOVhZQnG1areAni&#10;zIdFkoAscvm/Qv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hcD/5cDAACBCAAADgAAAAAAAAAAAAAAAAA6AgAAZHJzL2Uyb0RvYy54bWxQSwECLQAKAAAAAAAA&#10;ACEA2KaN3AAUAAAAFAAAFAAAAAAAAAAAAAAAAAD9BQAAZHJzL21lZGlhL2ltYWdlMS5wbmdQSwEC&#10;LQAUAAYACAAAACEAaoz9peAAAAAKAQAADwAAAAAAAAAAAAAAAAAvGgAAZHJzL2Rvd25yZXYueG1s&#10;UEsBAi0AFAAGAAgAAAAhAKomDr68AAAAIQEAABkAAAAAAAAAAAAAAAAAPBsAAGRycy9fcmVscy9l&#10;Mm9Eb2MueG1sLnJlbHNQSwUGAAAAAAYABgB8AQAALxwAAAAA&#10;">
                      <v:shape id="Grafik 10" o:spid="_x0000_s1085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32fyQAAAOMAAAAPAAAAZHJzL2Rvd25yZXYueG1sRE9La8JA&#10;EL4X+h+WKfRWNz4wMbpKsQjVg8UXeByy0yRtdjZktyb+e1cQepzvPbNFZypxocaVlhX0exEI4szq&#10;knMFx8PqLQHhPLLGyjIpuJKDxfz5aYapti3v6LL3uQgh7FJUUHhfp1K6rCCDrmdr4sB928agD2eT&#10;S91gG8JNJQdRNJYGSw4NBda0LCj73f8ZBV96uG2Ta3xYfvzQxp77q/WxPin1+tK9T0F46vy/+OH+&#10;1GH+JB7Fw8kgGcP9pwCAnN8AAAD//wMAUEsBAi0AFAAGAAgAAAAhANvh9svuAAAAhQEAABMAAAAA&#10;AAAAAAAAAAAAAAAAAFtDb250ZW50X1R5cGVzXS54bWxQSwECLQAUAAYACAAAACEAWvQsW78AAAAV&#10;AQAACwAAAAAAAAAAAAAAAAAfAQAAX3JlbHMvLnJlbHNQSwECLQAUAAYACAAAACEA7Rd9n8kAAADj&#10;AAAADwAAAAAAAAAAAAAAAAAHAgAAZHJzL2Rvd25yZXYueG1sUEsFBgAAAAADAAMAtwAAAP0CAAAA&#10;AA==&#10;">
                        <v:imagedata r:id="rId64" o:title="" chromakey="white"/>
                      </v:shape>
                      <v:shape id="Textfeld 12" o:spid="_x0000_s1086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hTyAAAAOMAAAAPAAAAZHJzL2Rvd25yZXYueG1sRE9LS8NA&#10;EL4L/odlBG92k4ClSbst4gM8+KwV9DZmxySYnQ270zT+e1cQPM73ntVmcr0aKcTOs4F8loEirr3t&#10;uDGwe7k5W4CKgmyx90wGvinCZn18tMLK+gM/07iVRqUQjhUaaEWGSutYt+QwzvxAnLhPHxxKOkOj&#10;bcBDCne9LrJsrh12nBpaHOiypfpru3cG+rcY7j4yeR+vmnt5etT71+v8wZjTk+liCUpokn/xn/vW&#10;pvllOS/Oi3KRw+9PCQC9/gEAAP//AwBQSwECLQAUAAYACAAAACEA2+H2y+4AAACFAQAAEwAAAAAA&#10;AAAAAAAAAAAAAAAAW0NvbnRlbnRfVHlwZXNdLnhtbFBLAQItABQABgAIAAAAIQBa9CxbvwAAABUB&#10;AAALAAAAAAAAAAAAAAAAAB8BAABfcmVscy8ucmVsc1BLAQItABQABgAIAAAAIQCCJ+hTyAAAAOMA&#10;AAAPAAAAAAAAAAAAAAAAAAcCAABkcnMvZG93bnJldi54bWxQSwUGAAAAAAMAAwC3AAAA/AIAAAAA&#10;" filled="f" stroked="f" strokeweight=".5pt">
                        <v:textbox inset="0,0,0,0">
                          <w:txbxContent>
                            <w:p w14:paraId="2B28AA7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C9F73C" w14:textId="1E1C64C8" w:rsidR="00DF5007" w:rsidRDefault="00DF5007" w:rsidP="002E0FA7">
            <w:pPr>
              <w:pStyle w:val="Text"/>
              <w:rPr>
                <w:color w:val="auto"/>
              </w:rPr>
            </w:pPr>
          </w:p>
          <w:p w14:paraId="5D1E70D7" w14:textId="0E9AD93F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8" behindDoc="0" locked="0" layoutInCell="1" allowOverlap="1" wp14:anchorId="0D8BAA8E" wp14:editId="70A19D68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38100</wp:posOffset>
                  </wp:positionV>
                  <wp:extent cx="1024255" cy="417195"/>
                  <wp:effectExtent l="0" t="0" r="4445" b="190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BE336" w14:textId="77777777" w:rsidR="00DF5007" w:rsidRDefault="00DF5007" w:rsidP="002E0FA7">
            <w:pPr>
              <w:pStyle w:val="Text"/>
              <w:rPr>
                <w:color w:val="auto"/>
              </w:rPr>
            </w:pPr>
          </w:p>
          <w:p w14:paraId="1C94DD76" w14:textId="77777777" w:rsidR="00DF5007" w:rsidRPr="005E2B6F" w:rsidRDefault="00DF5007" w:rsidP="002E0FA7">
            <w:pPr>
              <w:pStyle w:val="Text"/>
              <w:rPr>
                <w:color w:val="auto"/>
              </w:rPr>
            </w:pPr>
          </w:p>
        </w:tc>
      </w:tr>
      <w:tr w:rsidR="003C1F98" w:rsidRPr="00E73313" w14:paraId="280FBA32" w14:textId="77777777" w:rsidTr="002C29FD">
        <w:trPr>
          <w:gridAfter w:val="1"/>
          <w:wAfter w:w="105" w:type="dxa"/>
          <w:trHeight w:val="287"/>
        </w:trPr>
        <w:tc>
          <w:tcPr>
            <w:tcW w:w="708" w:type="dxa"/>
          </w:tcPr>
          <w:p w14:paraId="33247BD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19B05AED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9" w:type="dxa"/>
            <w:gridSpan w:val="4"/>
          </w:tcPr>
          <w:p w14:paraId="1D9CEBD3" w14:textId="78879D22" w:rsidR="003C1F98" w:rsidRPr="00FD2B40" w:rsidRDefault="003C1F98" w:rsidP="002E0FA7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</w:t>
            </w:r>
            <w:r w:rsidR="00E17B19">
              <w:rPr>
                <w:noProof/>
                <w:color w:val="auto"/>
              </w:rPr>
              <w:t>-</w:t>
            </w:r>
            <w:r w:rsidR="00A35658">
              <w:rPr>
                <w:noProof/>
                <w:color w:val="auto"/>
              </w:rPr>
              <w:t>Gruppen.     (2) 6 · 2</w:t>
            </w:r>
          </w:p>
        </w:tc>
      </w:tr>
      <w:tr w:rsidR="003C1F98" w:rsidRPr="00E73313" w14:paraId="7A2261C7" w14:textId="77777777" w:rsidTr="002C29FD">
        <w:tc>
          <w:tcPr>
            <w:tcW w:w="708" w:type="dxa"/>
          </w:tcPr>
          <w:p w14:paraId="7E66E102" w14:textId="77777777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3" w:type="dxa"/>
            <w:gridSpan w:val="6"/>
          </w:tcPr>
          <w:p w14:paraId="4BD3098E" w14:textId="5BF0BAEA" w:rsidR="003C1F98" w:rsidRPr="00E73313" w:rsidRDefault="00A71530" w:rsidP="00D644E6">
            <w:pPr>
              <w:pStyle w:val="berschrift3"/>
            </w:pPr>
            <w:r>
              <w:t xml:space="preserve">Multiplikations-Aufgaben </w:t>
            </w:r>
            <w:r w:rsidR="003C1F98" w:rsidRPr="00E73313">
              <w:t>zu Punktebildern finden</w:t>
            </w:r>
          </w:p>
        </w:tc>
      </w:tr>
      <w:tr w:rsidR="003C1F98" w:rsidRPr="00E73313" w14:paraId="3C688DCE" w14:textId="77777777" w:rsidTr="002C29FD">
        <w:tc>
          <w:tcPr>
            <w:tcW w:w="708" w:type="dxa"/>
          </w:tcPr>
          <w:p w14:paraId="140DFD4A" w14:textId="77777777" w:rsidR="003C1F98" w:rsidRPr="00E73313" w:rsidRDefault="003C1F98" w:rsidP="002E0FA7"/>
        </w:tc>
        <w:tc>
          <w:tcPr>
            <w:tcW w:w="8683" w:type="dxa"/>
            <w:gridSpan w:val="6"/>
          </w:tcPr>
          <w:p w14:paraId="77BACC3B" w14:textId="657EF9FB" w:rsidR="003C1F98" w:rsidRPr="00E73313" w:rsidRDefault="00D86AD2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0" behindDoc="0" locked="0" layoutInCell="1" allowOverlap="1" wp14:anchorId="4944AF62" wp14:editId="2302EE29">
                  <wp:simplePos x="0" y="0"/>
                  <wp:positionH relativeFrom="column">
                    <wp:posOffset>3893216</wp:posOffset>
                  </wp:positionH>
                  <wp:positionV relativeFrom="paragraph">
                    <wp:posOffset>-8890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F98" w:rsidRPr="00E73313">
              <w:t xml:space="preserve">Das ist ein Punktebild. </w:t>
            </w:r>
            <w:r>
              <w:t xml:space="preserve">Darin </w:t>
            </w:r>
            <w:r w:rsidR="003C1F98" w:rsidRPr="00E73313">
              <w:t xml:space="preserve">kannst du </w:t>
            </w:r>
            <w:r>
              <w:t>mehrere</w:t>
            </w:r>
            <w:r w:rsidR="00E12CE7" w:rsidRPr="00E73313">
              <w:t xml:space="preserve"> </w:t>
            </w:r>
            <w:r w:rsidR="00825DFF">
              <w:t>Multiplikations-</w:t>
            </w:r>
            <w:r>
              <w:br/>
            </w:r>
            <w:r w:rsidR="00825DFF">
              <w:t>Aufgabe</w:t>
            </w:r>
            <w:r w:rsidR="003C1F98" w:rsidRPr="00E73313">
              <w:t>n finden</w:t>
            </w:r>
            <w:r w:rsidR="00765D9E">
              <w:t>,</w:t>
            </w:r>
            <w:r w:rsidR="003C1F98" w:rsidRPr="00E73313">
              <w:t xml:space="preserve"> </w:t>
            </w:r>
            <w:r w:rsidR="00765D9E">
              <w:t>d</w:t>
            </w:r>
            <w:r w:rsidR="00F92C75">
              <w:t xml:space="preserve">enn du kannst Gruppen </w:t>
            </w:r>
            <w:r>
              <w:t xml:space="preserve">verschieden </w:t>
            </w:r>
            <w:r w:rsidR="00F92C75">
              <w:t>bilden</w:t>
            </w:r>
            <w:r>
              <w:t>:</w:t>
            </w:r>
          </w:p>
          <w:p w14:paraId="5439F728" w14:textId="3DB411E7" w:rsidR="003C1F98" w:rsidRPr="00E73313" w:rsidRDefault="00F22035" w:rsidP="002E0FA7">
            <w:r>
              <w:rPr>
                <w:noProof/>
              </w:rPr>
              <w:drawing>
                <wp:anchor distT="0" distB="0" distL="114300" distR="114300" simplePos="0" relativeHeight="251650061" behindDoc="0" locked="0" layoutInCell="1" allowOverlap="1" wp14:anchorId="76E274A5" wp14:editId="42776885">
                  <wp:simplePos x="0" y="0"/>
                  <wp:positionH relativeFrom="column">
                    <wp:posOffset>1050468</wp:posOffset>
                  </wp:positionH>
                  <wp:positionV relativeFrom="paragraph">
                    <wp:posOffset>165890</wp:posOffset>
                  </wp:positionV>
                  <wp:extent cx="847493" cy="322854"/>
                  <wp:effectExtent l="0" t="0" r="3810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93" cy="32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2" behindDoc="0" locked="0" layoutInCell="1" allowOverlap="1" wp14:anchorId="2113EE63" wp14:editId="15F656B2">
                      <wp:simplePos x="0" y="0"/>
                      <wp:positionH relativeFrom="column">
                        <wp:posOffset>36028</wp:posOffset>
                      </wp:positionH>
                      <wp:positionV relativeFrom="paragraph">
                        <wp:posOffset>600</wp:posOffset>
                      </wp:positionV>
                      <wp:extent cx="547370" cy="704139"/>
                      <wp:effectExtent l="0" t="0" r="0" b="762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04139"/>
                                <a:chOff x="-80385" y="-241353"/>
                                <a:chExt cx="547370" cy="704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0385" y="-241353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-7879" y="31652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ED1C4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3EE63" id="_x0000_s1087" style="position:absolute;margin-left:2.85pt;margin-top:.05pt;width:43.1pt;height:55.45pt;z-index:251652382;mso-height-relative:margin" coordorigin="-803,-2413" coordsize="5473,7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hU7rgMAAJYIAAAOAAAAZHJzL2Uyb0RvYy54bWycVm1P4zgQ/n7S/gcr&#10;3yFp09eIsurBFa2EdquD0352XaexcGyf7b6wv/4eO0lLgdXtgkQYe8bjmWeeGXP1+VBLsuPWCa1m&#10;Se8ySwhXTK+F2sySfx4XF5OEOE/Vmkqt+Cx55i75fP3pj6u9KXhfV1quuSVwolyxN7Ok8t4UaepY&#10;xWvqLrXhCspS25p6LO0mXVu6h/dapv0sG6V7bdfGasadw+5to0yuo/+y5Mx/K0vHPZGzBLH5+LXx&#10;uwrf9PqKFhtLTSVYGwb9QBQ1FQqXHl3dUk/J1oo3rmrBrHa69JdM16kuS8F4zAHZ9LJX2dxZvTUx&#10;l02x35gjTID2FU4fdsu+7u6seTBLCyT2ZgMs4irkcihtHf4iSnKIkD0fIeMHTxg2h4NxPgawDKpx&#10;Nujl0wZSVgH3cOpikuWTYUKgv+hDP8w7g7/edzEe9IJF2t2fnkVlBCvw20IB6Q0U/08ZnPJby5PW&#10;Sf1LPmpqn7bmAlUz1IuVkMI/RwaiPiEotVsKtrTNAqguLRFrdMRoOM1G/dFgmhBFa3TAnaWleCK9&#10;yL1wMhg3R2lI7V6zJ0eUvqmo2vC5M+Aw/ERMzs3TsDy7dyWFWQgpQ9WC3GYIvr/iyzsgNVy81Wxb&#10;c+Wb5rJcIlmtXCWMS4gteL3iyMp+WfdQczS2R0bGCuUj+5m0TdghACwWVkcGObtZ3UhLdhRtuIg/&#10;0Z5KU9FmN8KBoremkQAvPEB81MHrx12F87gAnroYsQooRbfecs+qIJYA8G+A3pDQdYqI9gnggL1D&#10;24QTrxrlZ5R/r2dG/em03+Xe+THW+TuuaxIEoI1gGrh2964NqzNBSqdIoohl6GSMU9fVH6s3DPit&#10;ifFQUcMRQnD7gtvTaT4YZPmoo/YjMiy5XJNeP9C1tQ7DhfjDnxrTINI47P8MuvFkjE7BsMjROf1B&#10;Mys64PLBdBJmSRg2vcFoMor646RA+/wOcLRQOjQLIqWFVGQ/S0b5MItIHzVwLhVAPsUcJH9YHWJ7&#10;57F0YWul18/I02oUDPPQGbYQiOaeOr+kFm8KNvFO+m/4lFLjMt1KCam0/fHefrBH4aBNyB5v1Cxx&#10;/25pmFzyi0JJw4PWCbYTVp2gtvWNRr+hUxFNFHHAetmJJbrzO57PebgFKqoY7polvhNvfPNS4vll&#10;fD6PRs0AvFcPBmOzF8EKqD8evlNrWsJ6FOyr7khDC3rO28Y2oK70fOt1KSKpTyi2eIPAUYqPH6Sz&#10;1/XlOlqd/p24/g8AAP//AwBQSwMECgAAAAAAAAAhANimjdwAFAAAABQAABQAAABkcnMvbWVkaWEv&#10;aW1hZ2UxLnBuZ4lQTkcNChoKAAAADUlIRFIAAACEAAAAmAgGAAAAJVBBRwAAAAFzUkdCAK7OHOkA&#10;AAAEZ0FNQQAAsY8L/GEFAAAACXBIWXMAACHVAAAh1QEEnLSdAAATlUlEQVR4Xu1dWY8dVxGefV88&#10;M/bY4/Eaj53ETgImJDZ27PFks50Qx8EOxFJkTFYlSiJeHBRC2CJAEIFEIAQBEkJEPLMqb7FElJcI&#10;HrCEEALyByAPURAIJHSp70xXu7punV7uMjO3+3zSpz5LnepTdapPd5/u27crICAgICAgICAgICAg&#10;ICAgICAgICAgICAgICAgICAgICAgICAgICCgjDhPfIFYS+PYYG8uqnbQG9AB+A/RDdrUSH9t08Sg&#10;49zkUEzUyXwjhM5oP9hfwBrDs8Ta6ECvOXjjQ308eLEMtlwm66WM5IaxgVhW1/V0u3YPEANWGe8T&#10;3UzAgzM9OlDrFoMLblQzhKaeQdIIXaxXlqMPVPYvYsAqoTYijuSJ6CjHVg6UJurBdcNXgkhyw/hg&#10;rbe7Ox507ANbzAJalutkWdRunhiwQjhEjAcAMwLyG2kg5cD4CDlw3fIRXRvs7YnrkO/v6S40Y4Cy&#10;PyB0UNnPiQFtxp+tI7UZrqdrA+iUs00jRHupY7CvxwUK8V7X84CW4+9ymofDOZ3G6ILPHbVWfSuJ&#10;mQf7kmXIo/MBrUXCyTjHy7wmXwMM9xc/6ieH+2qzxukHuqATtOolEYTyQjdqF9AiJM7pOi+Jujz1&#10;TH36QdmG8YFEmcXoGsGsY07SbMb6B+g6heQDWoCEk3WeiRlhqD/fKUQT7ZjI4+jHfqATpyjf3QiI&#10;NpBNk+E+Y0sMaAKmYzVRnrXO0AihE4tRvCDF7DWuRVhmhu54dB308EwR6QhoAItj0RU7jtj+3vpB&#10;GBvsM8tXgkPRHYQuR59xG6zLsVDGabRzFgbkxo3EhAM5LctwVOryvMQA9UVHOm8lUSZpHfkg+qHb&#10;T9BFqXXRy0ERrXT+lRiQB/Jo0s4GSaSuDMSMkXYrGi0tmzIcIKDcf15Crw4a3XfMZnx3Ei4y8yN2&#10;IBysl6Fx62fNDBhE34wBPdCbdpRjiyO3mWsRXjqXeb1PWU/p94gBKbg4IwbVOlJJJpGHw31HNC8S&#10;WU8uOUjyLG7hyNb7TaPcn24n80gTA1IQOyvPtI0p2XoUDY7QTGKdbkDsx9cujWjn0+mjlsepgtPR&#10;M5hFGB5Qj0vSUdaVuiTJm+Ug6uRMI8sxIDoYrOXmNGKQi8rLvAwK6CEGGEg4idMW0+p9dVyOh0/r&#10;VbDJNjzYYNbDLsjkmTFy7C9A4Um++KJ07CyLaQNgtcWTTF6rwMwgL/Ki2784jzom51GfNegcRFad&#10;RS1L+d8TAwScY+SpwroQxMBietfloJyGmTht4FYUaeiTwYA87xdySD976qba1pmxeID5gpNPKVnX&#10;NZDJs1CmT4loRwxg8GBKh1NxnAZxS+l7cqkdDGLwWR66ZDDo20Okf/bM3TFlHQZYzhB8xyH1aWbV&#10;g3r/xIAIl/TRDafrx8skl8hL6ikd7bEIhdOF1Y7LuF4Ggw4IkB92yTJe5IIOWS7r02YUqQ/BTPlw&#10;txEh4ShQOxJLwb4jTrfn4MBWzyi8pIw24NFrt9QFA9PqF8qgQ5bxOxK+wPAFhT4Ioj5VHjgqEo6x&#10;rgW0DBOycibBoIwO2qcVPG2cpqMW2+fvO2AGgabeL/KsQ5aDePxtlYO+/ktChlh5mI6ReStAmFpW&#10;5/kugh9X4zpkemzIHHyLn/vYwYROX1pSl3PA+uSZsJNkKo26awd9xIMkl8gz9dEodfG1gXziONzf&#10;U9s8NWoOfBrRJr5TodlHnhp031gO5VKO++azBcTMQ/XPESuJQWKdU3QZXoOzpmF9V8Fy+D0FdOBd&#10;BS5Hvo8G5Ev3HzIHPA8nh69cnOo+ynx0ceiCGn3gl3p1G6ah6xKxkkg4Qjgkkcc6gJ4xQC3Hebwc&#10;y2V8sffKw7eZg9wIEXTWew7Yj5wRsMLJfQd1ADMtO4jVgz5VSIek5UHrNCPzGAC0++LZj5iD2iyh&#10;W77Oj/1j4QoBoBfNIMsBbdmiy5AnVg7xQyzNrMEGqX2c5msFWXfh2D5zIFtJ7EdfS/geo/P7HL6Z&#10;ReajU07l1iNiB+iXUWQAWMGAawK9mskcHew3B69dlHYw0TernKltsk4lkT2VwaJ0AOXjtHaWrPOV&#10;zU6O1L7zqVvNAWs3nzm53/XHeuaCcq6Tb3Hp/oeAaGFAIG0N1GrQ6isTdvHMAcofEIWAUI6TQaDr&#10;dB7nYv4xDH4c8/IFe2Z4eOk6dmrMmQKLURa1PuxD1qMvKMc6hW+llAm5rDyxMogNz5oR0vJIywEB&#10;f/rUSVeO1UVdB6LutafuMut8RJtuutXsoQtCLkMaZZ89Xb/8zSubTNyNYEaQswLKOe3LEyuD2PC0&#10;gLAedXM91gL0QHz7wlLtzIHddeWaj99+g1nuY5o89mfVXzs/XZuM7ixwOoAdWMFE/5mWXczo4Vtl&#10;4HWEzFvnVi5/PueDqZUg+qzLEBBpp0L9SQJdj7ZUVhl4HSHzVkDgl9RFrgU2TAw7WnXtZpqdWafK&#10;EBBGXtdxmeV8i/wKHIi0JVOU/TRQ129db9Zpyv7rGSEEhAA/qMJDKH4AxaRqM815y/E+Ql7SkilC&#10;qeu267aZMpIHd885G7n/cpUyBIQAO8M6JVC1mea85XgfIS9pyeQlrgka0Qc57j8+bsbprICI3uH4&#10;FbH8aCQg0Ob80b2m031Ee0lLJi+bCQjfR0RkUOgAAaltNR6DNxoQlsPTiPaSlkxeNhoQIGTZTpwu&#10;kWebpH2cZpJcJT6VHL8hlRUQfK3B5Zazs4h2TKs+L5sJiP07ZhNtsIVNOQICLD3+LV92oXydE2Qe&#10;RNA8fWJ/naPzcGHjpNNp1RUl9DB9K6EWIS8fviEPu7ICAnaTbOkfgyeMzspzmXTwavGlBxdrR66Z&#10;N+t8nFtX//4m25gVECBkiaVGncFpedyW7qKjXDu1U/it88cS+UN7NsdvT/kCQqed10qKDcTYWDAr&#10;j/V/nL+lUzuZ0j5fEGgZypcWi/oXT1SWmgfbHRDYp1XeSuJUg/3Ii+gQEOrFGG28lecy6Vydb4Yv&#10;nDlYu++mBbOuVTx7YI/7nSlsl/ZLWzMC4gixlGg4IHZsmIgdjLx0eDNs1+yztG+r6ycTdqQFhH5H&#10;lNNRQJR2garhgCD+GtstM2MtHcR7bryqqR/v+Bj1meHsSAsImZZyZQ+IP+o3rKksNQ9G33HYTxwn&#10;PjHU32sOQqPEPmUeawxF1hk056fGoFOuH8S25EkbgVPagIiNBPGDFv1NBy0DwjlULh38ux88doc5&#10;GI3wa+eOuP0+d/qA4wjd2VhyeQldrpdXENuSJ23UVSMg9JEgaQXKsooY5mA0wxdoVgCturwcGXCz&#10;mUbCjqy0URcCQssi7zRcwSVrQFaTP3z8TqufQMIWaZOVtuqIpUTC6CYDAjAHJos7ZyfdacKqa4bo&#10;z3K36pCwRdrE6bRTJ9JQUkYkfrbnCwirHG2XVSTgvjxjDU4a+TX5lx48atZbxG0v2vj2B11U55va&#10;E7ZIm6xyUNYhDSVlRGKgWxAQwOWxoWK/50RAfHrHXO3U7FRt96Z1pgzz1I273L6/cfV2t7VkQNSh&#10;Mx4kbJE2WeXafsg5LSXEX6wAYKM5XTAgAPe/GtZA+Qj57+27ynHL0PKvx3fSLPDVc7fwvhw/c9Vm&#10;J4O0pQeMZNOQsEXaZJVXKSDcFC+Nl0ZzuoGAYJgD5iPkF0aG4sD4Os0Cj26ddeSyk+vXOTmrPYhl&#10;b6rPWlpO2CJtssqrFBBAwnhQO0DnQbRbbp6Jf1oDl8aZ8Vh/Hb/88cNmG/DHTxxnuSzEduB3JdIm&#10;Tktq+yHntJQUCeNBywGyHiz41M+9d2ANYqt49uAe9yEy7Gt5l6mI7fClJQ1/lHYdAkgYD7YhIIDX&#10;2vViDemOn38g7faWjtgOmfZR+qMBuzsKVxPrHDAQfZiL86ZMY47ZSHT60r5Wm5d4hQ66ZFmkPwux&#10;HTLto5SJ3tIuLeKLSt7qtJUHW/DUz+n9yZMnEgOalwt0e3rzwqa68khvFmI7ZNpHLQ8FZcUvrK+x&#10;ybSVB6OPjDcVEBjATetGarfm+BkeE7Jo+8pD9mcNUee0pyO2Q6Z91PJQUFZ4jea0lRflTQcEE585&#10;Rhn4/Uduj4mFKi4fHx5ItLEYyWZB2pCwyaKWh4KyIjYUpwBpNKetvChvWUBI4ieCzKIfL4PeZfWp&#10;kDYkbGL6/IE0FJQVsaGD5AB+riHLrbwo/y2UNIDFZl548TF6JiLf0/BhkT8nROnYHvmJocoHBMhO&#10;0OU6L8uhpAGsdkAAsQ3SHk6DMihA1BPz6u9I1Bkst7rcShMbwVoIiP9lrbd4AqLU+JHlEN7qcitN&#10;bATtDIg0vkiUSHxABHlOg0ZAvONalRhHcfsoDE44wCrXaWIaWKaO7QqIj246UHts511e6n6wLWDa&#10;jIHgoHwlYDpAUh4pWh4KFM4Tax9at2AOCIh6a0CbZZ6AkNw9Oh/bAqYFBNLESiA2GrOFdAizQED8&#10;966NN5nOlyQ5c0CbZdGAgKy0NwTEMlL/29u6sJJpp6Gra+uu0TnT6Rbb9eusogEBhoCoR+oXZGRA&#10;WA4j/mbj4JTpbB/XUkDABrYH6xAyr9PEysB0gs5bAfGJ+UXT0WlEO2tAm2WzAcE2cRp/vsJ3ISgn&#10;VgamQ3TeqrOcnEW0swa0WbY6IOQBgHJiZWA6ROdl2t2uDk2bTs7i9uHZ2nc9TyubIfpn7S+NafYa&#10;AXGKWAmYDgHlNx21nOXgvJwdTH/dvhFCp7WvNGp7Zd4ICLASiD8LoO8qJEkukbYcXITQYQ1sUeIv&#10;Hxvtj7TJslGmIT/c634iUHos8jco0wJC3o3cuv4Ddc5thLRvc5CLcMPApKk7D9FW2oj++NLcBmli&#10;6REbb/11oQwUyEqnNsuF0c1O53OnbzYH3Md7P7yrNj80Y+rMS1wHpdkp07LdUE+5Z4o/EU1HmGUN&#10;Xkxm8dj6G9x+rMGXnItetz+3dcnUU5TSNisgZmhGRN+sdsRS4fNEZ5w8UuTFFBNyvNWOaTV3jmxi&#10;Z9cRdVabZgi9bKcVEPCF73Y26lcp8P4DW5KLSr7pkvM4Uo7OXJ9oUwZisK3/zuBPAsB2qx0TviR2&#10;NHyGxU6RX2HDx0r575utdmXgByd3uYCHvQgEpPMGBAgZYscBHwozDQJvmdkXOwX/wIdvOYJogwDp&#10;7+4125WFbCe2b7/9du3VV1916bzXTCT7HrFj8IcbJneahjDPbF7+6T0+Pobt8ePHaxcvXnRp5tRU&#10;sQdZnUTYx3j99ddd/t1333VbS95i5Kc1j9ont91hGqAJWfDNN99028OHDztOTEzULl++7JzVrruM&#10;1SbbzvYDnLfkLZ6ZdwfVy8Q1iUmi2XGLkE3DG2+8Ucg5nUa2n+2UtOR9jNqsOXxzun/c7LCPuNre&#10;v39/bWlpKeEMyenRxh9qrXVKG7Gdoeuo8aE+x5mBCbONRfiR2q+p1/WfvG/zYbOzWaS28YXkW2+9&#10;5Yg0yHcduPA8NL3XbN+pPDt/pDYS/Y21XIdBGe6wkIYPrLYWI5+tCfzj9Nwhs5NZxLo+LihhPG65&#10;8Ig7+lGvK5NEmaWjUznYc+Wprl6Yw203Zgu+2Lbaa071u88przrMzuUl2rMTstLN7mst8cL2O92P&#10;jdlGfMubb7+ZbLf7M/wcp8xrxtzX9/cQVw0v3jN30OxcXpIOZzSmSBwV2hmyHGWWjk4k28eLcZyX&#10;lB8yzWs7ya3ap4cWi746ZpH0xAaz8SBPoXIqhYyloxOJpWosxLmj37AfRB1kuN7Sowk54qrA7FAR&#10;Yhrk9XzoY0fI/+qE4+QHRiw9nUbYzfawnTIN8rMN3o4O9uZ6dxN6iCuOS1ZnipIdA5LOXGlLT6cR&#10;duAzCPpPajndr04V2GKWtB6Ha0KeuOIwO1OU0KMNz0pbejqNsEPaZdmp0wgIpC19knhgRnLXEFcU&#10;ZmeKEnosJ/A0qctbtd/VZLSAlLALZJvxwx1r5kBA5L1mi/SvGFpyMQmSrthwGQRlDgimtAtkm/FD&#10;Hfl5Ri6HfF6/T/aNQH7FYHaiEUKXNlynWQbbU5uau8VdS/TZnlZu6fGR5Ffs9tPsQCOELmkwp7Uj&#10;MIVOUNRbOjqV143vSNxOs73yLSpZXvRZDtoS24/urm6zA42Q1JnGy4Ao60sy99BsxzbzVtqNYJGL&#10;VpaONMJn1K6P2F4UjdQ0+m47QXZOkYupTiNsdotTA8uLU3pmxBb1e8e3me2zCB3EtqIl6w+S7ATS&#10;HTsDlAGBOqttGQjb+NRhBUQztqMtsa04Z+24GZJOZ7j8EBfIzhnq7zHblYVsP6hXaPHAq5kZGbox&#10;aG3FoztOLFo7b5R8X86OAHEvLmcOq11ZCPv0B01bZTuCiXS0H4/uOPmO1YFGSSqdA5h6YcZqUxbC&#10;Pn23AftRtmds3myTlysWEIwvdHX1gFZnipBUxQEgHROlL/F+wIe237lk6Vgpyr5YtNpIanm2FVud&#10;ttoX4YoHRAsRf4QM1xK4bkAaU2dU3zToVPeVLEaiK4m/iQDA+5DLPqA7C6Qf2XbiYWug87KTA2JA&#10;njflOdXVlhd8F4VgiL+XEdmeudJ4f9feASsQmJ0cEF0yIIRTOtegbLgAoK200dndypmxk8HOuRvb&#10;CgQE2ydngirYnRvSEU9jTZ+2VXNMCAgBOOH0ctKhio5xF9e0DQFBgBPmlpMOv4y2lUJFZ0YTs9G2&#10;6ggBEZAAgqHUf6kUUAwhIAICAgICAgICAgICAgICAiqIrq7/A6//iPusM2WjAAAAAElFTkSuQmCC&#10;UEsDBBQABgAIAAAAIQBynCOk2gAAAAUBAAAPAAAAZHJzL2Rvd25yZXYueG1sTI5PS8NAEMXvgt9h&#10;GcGb3axStTGbUop6KoKtIN6myTQJzc6G7DZJv73Tkx7fH977ZcvJtWqgPjSeLZhZAoq48GXDlYWv&#10;3dvdM6gQkUtsPZOFMwVY5tdXGaalH/mThm2slIxwSNFCHWOXah2KmhyGme+IJTv43mEU2Ve67HGU&#10;cdfq+yR51A4blocaO1rXVBy3J2fhfcRx9WBeh83xsD7/7OYf3xtD1t7eTKsXUJGm+FeGC76gQy5M&#10;e3/iMqjWwvxJihdbSbgwC1B7UcYkoPNM/6fP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ahU7rgMAAJYIAAAOAAAAAAAAAAAAAAAAADoCAABkcnMvZTJvRG9j&#10;LnhtbFBLAQItAAoAAAAAAAAAIQDYpo3cABQAAAAUAAAUAAAAAAAAAAAAAAAAABQGAABkcnMvbWVk&#10;aWEvaW1hZ2UxLnBuZ1BLAQItABQABgAIAAAAIQBynCOk2gAAAAUBAAAPAAAAAAAAAAAAAAAAAEYa&#10;AABkcnMvZG93bnJldi54bWxQSwECLQAUAAYACAAAACEAqiYOvrwAAAAhAQAAGQAAAAAAAAAAAAAA&#10;AABNGwAAZHJzL19yZWxzL2Uyb0RvYy54bWwucmVsc1BLBQYAAAAABgAGAHwBAABAHAAAAAA=&#10;">
                      <v:shape id="Grafik 10" o:spid="_x0000_s1088" type="#_x0000_t75" style="position:absolute;left:-803;top:-2413;width:5472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ARyQAAAOMAAAAPAAAAZHJzL2Rvd25yZXYueG1sRE9La8JA&#10;EL4X/A/LCL01G62NGl2lWATbg+ILPA7ZMUmbnQ3ZrYn/vlso9Djfe+bLzlTiRo0rLSsYRDEI4szq&#10;knMFp+P6aQLCeWSNlWVScCcHy0XvYY6pti3v6XbwuQgh7FJUUHhfp1K6rCCDLrI1ceCutjHow9nk&#10;UjfYhnBTyWEcJ9JgyaGhwJpWBWVfh2+jYKeft+3kPj6u3j7pw14G6/dTfVbqsd+9zkB46vy/+M+9&#10;0WF+8jKNk2EymsLvTwEAufgBAAD//wMAUEsBAi0AFAAGAAgAAAAhANvh9svuAAAAhQEAABMAAAAA&#10;AAAAAAAAAAAAAAAAAFtDb250ZW50X1R5cGVzXS54bWxQSwECLQAUAAYACAAAACEAWvQsW78AAAAV&#10;AQAACwAAAAAAAAAAAAAAAAAfAQAAX3JlbHMvLnJlbHNQSwECLQAUAAYACAAAACEA5ABAEckAAADj&#10;AAAADwAAAAAAAAAAAAAAAAAHAgAAZHJzL2Rvd25yZXYueG1sUEsFBgAAAAADAAMAtwAAAP0CAAAA&#10;AA==&#10;">
                        <v:imagedata r:id="rId64" o:title="" chromakey="white"/>
                      </v:shape>
                      <v:shape id="Textfeld 12" o:spid="_x0000_s1089" type="#_x0000_t202" style="position:absolute;left:-78;top:3165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KFyAAAAOIAAAAPAAAAZHJzL2Rvd25yZXYueG1sRE9LSwMx&#10;EL4L/ocwgjeb1JZi16ZFfIAHrbZV0Nu4GXcXN5MlmW7Xf28EwePH916sBt+qnmJqAlsYjwwo4jK4&#10;hisLL7u7swtQSZAdtoHJwjclWC2PjxZYuHDgDfVbqVQO4VSghVqkK7ROZU0e0yh0xJn7DNGjZBgr&#10;7SIecrhv9bkxM+2x4dxQY0fXNZVf27230L6l+PBh5L2/qR7l+UnvX2/Ha2tPT4arS1BCg/yL/9z3&#10;Ls+fzyfTqZnM4PdSxqCXPwAAAP//AwBQSwECLQAUAAYACAAAACEA2+H2y+4AAACFAQAAEwAAAAAA&#10;AAAAAAAAAAAAAAAAW0NvbnRlbnRfVHlwZXNdLnhtbFBLAQItABQABgAIAAAAIQBa9CxbvwAAABUB&#10;AAALAAAAAAAAAAAAAAAAAB8BAABfcmVscy8ucmVsc1BLAQItABQABgAIAAAAIQBxMJKFyAAAAOIA&#10;AAAPAAAAAAAAAAAAAAAAAAcCAABkcnMvZG93bnJldi54bWxQSwUGAAAAAAMAAwC3AAAA/AIAAAAA&#10;" filled="f" stroked="f" strokeweight=".5pt">
                        <v:textbox inset="0,0,0,0">
                          <w:txbxContent>
                            <w:p w14:paraId="5CED1C4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CB9FCF" w14:textId="401F9C84" w:rsidR="003C1F98" w:rsidRPr="00E73313" w:rsidRDefault="00D86AD2" w:rsidP="002E0FA7">
            <w:r>
              <w:rPr>
                <w:noProof/>
              </w:rPr>
              <w:drawing>
                <wp:anchor distT="0" distB="0" distL="114300" distR="114300" simplePos="0" relativeHeight="251650064" behindDoc="0" locked="0" layoutInCell="1" allowOverlap="1" wp14:anchorId="57BD2AE9" wp14:editId="63125238">
                  <wp:simplePos x="0" y="0"/>
                  <wp:positionH relativeFrom="column">
                    <wp:posOffset>3858021</wp:posOffset>
                  </wp:positionH>
                  <wp:positionV relativeFrom="paragraph">
                    <wp:posOffset>72250</wp:posOffset>
                  </wp:positionV>
                  <wp:extent cx="795453" cy="308914"/>
                  <wp:effectExtent l="0" t="0" r="0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53" cy="30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1" behindDoc="0" locked="0" layoutInCell="1" allowOverlap="1" wp14:anchorId="4C18407D" wp14:editId="580A15E2">
                      <wp:simplePos x="0" y="0"/>
                      <wp:positionH relativeFrom="column">
                        <wp:posOffset>4836423</wp:posOffset>
                      </wp:positionH>
                      <wp:positionV relativeFrom="paragraph">
                        <wp:posOffset>151176</wp:posOffset>
                      </wp:positionV>
                      <wp:extent cx="544830" cy="873605"/>
                      <wp:effectExtent l="0" t="0" r="1270" b="3175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873605"/>
                                <a:chOff x="30144" y="-311977"/>
                                <a:chExt cx="544830" cy="876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44" y="-311977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147242" y="321035"/>
                                  <a:ext cx="349885" cy="2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4DA2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8407D" id="_x0000_s1090" style="position:absolute;margin-left:380.8pt;margin-top:11.9pt;width:42.9pt;height:68.8pt;z-index:251652381;mso-height-relative:margin" coordorigin="301,-3119" coordsize="5448,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AMwsAMAAJMIAAAOAAAAZHJzL2Uyb0RvYy54bWycVm1P4zgQ/n7S/Qcr&#10;3yFvbWkjwqoHV7QS2q0OTvvZdZ3GIrF9tvvC/vp77CTtFljdLUiEsWc8nnnmmTHXnw5tQ3bcWKFk&#10;GaWXSUS4ZGot5KaM/n5aXEwjYh2Va9ooycvohdvo083vv13vdcEzVatmzQ2BE2mLvS6j2jldxLFl&#10;NW+pvVSaSygrZVrqsDSbeG3oHt7bJs6SZBLvlVlroxi3Frt3nTK6Cf6rijP3taosd6QpI8TmwteE&#10;78p/45trWmwM1bVgfRj0A1G0VEhcenR1Rx0lWyPeuGoFM8qqyl0y1caqqgTjIQdkkyavsrk3aqtD&#10;Lptiv9FHmADtK5w+7JZ92d0b/aiXBkjs9QZYhJXP5VCZ1v9FlOQQIHs5QsYPjjBsjkejaQ5gGVTT&#10;q3ySjDtIWQ3c/ak8SUejiEB9kafp7Opq0P/5rofJJBl5i3i4Pj4LSgtW4LdHAtIbJP6bMTjltoZH&#10;vZP2f/loqXne6gsUTVMnVqIR7iUQEOXxQcndUrCl6RYAdWmIWJfRbJbNsjxL0AWStuD/vaGVeCYB&#10;JX/Om3YHqU/sQbFnS6S6ranc8LnVIDDaKiBybh775dmtq0bohWgaXzIv9/mB7K/I8g5EHRHvFNu2&#10;XLquswxvkKqSthbaRsQUvF1x5GQ+r1MUHF3tkJA2QrpAfdaYLmwfABYLowJ9rNmsbhtDdhQ9uAg/&#10;wZ42uqbdbuhDlLw3DeX/wQPEJ+W9ftyVP48L4GmIESuPUnDrDHes9mIFAP8C6B0F7aAIaJ8A9thb&#10;9Iw/8apLfsL39/plkoEeQ+qDG22su+eqJV4A2IilQ2v3YPuoBhNkdAokiFj6LsYotUP5sXpDgF+a&#10;Fo811RwheLcnYqeTSZqn0wlauyP2EzKseLMmaebZ2lv7wULc4Q+FSRBY7Pd/glw6uspGWRgVeZYm&#10;eT9JBuTy0Ww6HXeTJhvl41m45zgn0D6/ghwtpPLNglBp0UiyL6NJPk4C1EcNnDcSKJ+C9pI7rA6h&#10;ufNjRiu1fkGiRqFiGIZWs4VANA/UuiU1eFCwiUfSfcWnahQuU70UkVqZ7+/te3tUDtqI7PFAlZH9&#10;Z0v93Go+S9TUv2aDYAZhNQhy294q9Bs6FdEEEQeMawaxQnd+w9s597dARSXDXWXkBvHWdc8k3l7G&#10;5/Ng1I2/B/moMTTTAJZH/enwjRrdM9ahYF/UwBpa0HPidrYedanmW6cqEVjtge1Q7PEGg4MUXj5I&#10;Z0/rj+tgdfpf4uZfAAAA//8DAFBLAwQKAAAAAAAAACEA6GAl3GUbAABlGwAAFAAAAGRycy9tZWRp&#10;YS9pbWFnZTEucG5niVBORw0KGgoAAAANSUhEUgAAAIMAAACYCAYAAADHjFo+AAAAAXNSR0IArs4c&#10;6QAAAARnQU1BAACxjwv8YQUAAAAJcEhZcwAAIdUAACHVAQSctJ0AABr6SURBVHhe7Z15jCVHfcd3&#10;Z2Z3rt2ZvWd2wV571/b6Wnt9rm1sfGCD73ONWZ/BYO/a4Cv2egFBbIJNhJVgEYUjICCASAIJIdwS&#10;Ev8gJJRDCjkEOVDuBCWKkogjAYnQ+X3q9bfn9+pV97yZefPmzZv+SR91ddWvqutV/brO7n6raqml&#10;llpqqaWWWmqppZZaaqmlllpqqaWWZvnb/FjLCpYDRjayZiDjmPPV3L+WPpWTjD9MkE1NrM12bBgO&#10;xy3r1mTjw4PeMNCppU/kMiNbO7S6gHOBEVQR6f+pQXpV8hHjKmN3OKulpyRbZ3d6qqLnAi3G+pGm&#10;FuPLJJ4Qr1OlV8sSyfe3rV9TVOyI3e2rraK2Or8qBlc3Khb96clGl7JpfEiV/YxxurHFWIOfjzs0&#10;0NwSGeiOGZJhA/894ayWrki2cWwoVBB3+UTzXZ6N2gASfEV6Nlhcr4/ftI0x1g62VHYyLgzkRuX4&#10;OEeX9jeNWjok0znfMXyhh4qAuKKEwqWvQWUK6VXpzAYGudrlhzTH1xYzmnGjljnIu3O+bhSVCOPD&#10;A+HOB18B7aJWY3Cg3HhcN5EMny+0Nnm6v2zUMov8qlFUBNNAX5jbrU8Hmm+OXldhXr9bzPXaeZ7f&#10;YdRSImGq5wstGuG3wExCcO7jlkGaVel6XVoIdL2fiMclsGF0Rnd4aCAMMH0cgeG48ciVRi257DJ+&#10;rJE8R/pb8wtwLuJCFVujPjpFXHk+XY+PM7qmeQCpaazOCU/Fk47czG5S+SNenhazlRUtDxh/TEFt&#10;GG3cgXYeGLPBVlxwKSYtHvoUNIO2OMyfdxOmusOulWMwqt/m8yV3HvYNY0XKj4ymQSBNZ+oOg3iw&#10;t9kN8LatT8dROHGXaizhwSDIh/I0YV0KbnVD6/OuzviB8Tc55xsrQr5mtBSaYN2AcGCjyfsxVWtn&#10;UYnCjzapwrhEaxLtoNYHZJR+kWs+sDA2YmMK3EOWJmkXYZZf4btLxy05fSf7jWxTonLwp+nXXb0m&#10;H3DF3YEHnTIIJ67fqKqqVOKgQzfmryn/+bQ2TC05qoWQP8Y9OkvXSB5Aec+52+g7+R6Fnlro2ZwX&#10;AKPvOAxoIQiXThmpuGUwUPRx6Ir8NbxuDHe6H/Mo/2rV1DXi9gbFeco4mZHEMxq/gGZcYvSd3GUU&#10;zafAr6xL0F3KFDAV3gm0s9nONXTn6hzD4ZwxDue4ZQxxxTOI9nE9GAQ3i851A5AGR6NvWoi1xmeM&#10;bHKs+Q5I4e9SpnYpnYXiR//qYjw096lugvEFG1+4ietnFKAVSJ17N8TrLB4ZgM7lVpdjmL0sb+H5&#10;gKZNJGYUQyVNsZpc7qJUeIrZ+uIYKrDqGqRHuJ8JCfzJo9xx+GzGMBtxXHUfrLNwbixbCX2ffhyM&#10;5SN/7yfigizD39Wpa5SheOj7OO2m105Fz8UY2O2Mx1Bx3Ngg8TOWVQvBiuPf8WP9D2HQFTerIu6L&#10;Y5ghMO1DBygkPwOYDc0wfOH6WQf+HDePl6c5ab/Hb6Ojj5sBpXTi3yidFOoO4/0Zobh0E362xNjC&#10;wpaN2GCsuVBHrO/njuOHxX2x+kTv5/3FXNYOhE9Dfj5Nr6PwdpAxxHHjdNpJF53Z9AifmpgpUzv/&#10;qNHTcoLR9CPyjIe7Rev0PqysRWCMgf+k2xiaKxqQxcvW2n8Q6Gg2UAb58U268q1nGPCjVYj3JxQ2&#10;G7PpaUVW5/m45wWjJ4V193Cn+B+BH/2o3CzRxuFxHAqUKZv8Wc1Ljfir0Mqe0tCgLwYDVf7KIK1U&#10;96ZWQd0h7lgn5ZeinXWSeDxCS2vnPddCfJBuwGcczD/cQbipTO6iONz3l1q08Qs6nFdNx8qI0yhb&#10;x5gN4vr5fwzhHBn1xwarjTnvt1C4hh/3kL6x2egZacowUIDb8juOeTmbNLEO8dT06jlC3xRzrjSq&#10;GBxYXewpxHBHz7VVEXF+Yug6/JqDb2HUagDnqXQYrJbNXMqIWwfdQEZPyL97S+UHml/RIvgxAX23&#10;X5WTP0cVqg9TGmVszPvReEVT0BKVtSrE9RXBgyo+nHSrDAFYNaQFIp+xMRKfsQlGod1Lhel3Mcj2&#10;/jFlYRihX1vhMUHT/RNjyaXI1OZ1zYMcLZToHHdcwBhBvInFj626m9X8+rQ1NhCEpfrh8bUzcVUp&#10;5MmnhX/ZtrmIf5s3hrjy43O5OcZjKA/h8Z6FiPOHrnG2sWTygiotPInkfrAyKDeWHDeJFHrsx91U&#10;9igZkObMNvNMU+yNgfC4sLiWdLVdLvDzrVsV6GowivHH4Rh2/Ju8MZAPzTh8WikoWz/2qUIrt8aS&#10;SaiEeNrDYI0C8Qs4hPuNoNSmDedlo2pt2NC8c667OU4jBYWKHvmJp5VQlgYtVOwX0qmowBQsSml6&#10;y/hGxkhaVV1RaipeBbrGu4yuy/fXWV+lTPjROuf+7lBF6tzfHT68bLC4ZnCm0v3ALF6DSBUs3ZBa&#10;LOJsnhgNRy1gMQvyXRLjDK4R51mk/Px1iZuaNUnHx/fuVN4J990ELWbKQAW/hThGV+WoEaydY9US&#10;LqDjN4U4xyBw6/0FzdVpGbY1r7RZU9koENwiboppTv1gMR9UFS0B+s/ec3n2lXfeG/w1kMWtODI0&#10;b3AKA43cvR959X6peLpRfGtIJWsZu8rw0CM/6jrxq1oXIdy4yeiaJDMiyLw/R1/GEMflXNMlYCML&#10;f1UIbjWXI2sbhZma90tXbq/D+YuHrw6GIGNQyxDHw3h8fhQG7LT6xSdmIOjoWmy3j4/M5DsmviG8&#10;W10oC2zeX8Yg/XgwGuPGRl2Rd6pfD0vMJc2b35vgnCNNodwe/OJRM37oUzm4X/uqs4qKVKsipIOb&#10;gaDSkv9bDr68MAS46cKTC30dvZvjLS87JZsca1688sZAc43e+x69IRzRu/DUY7JPv/WOpjTVMnn8&#10;TISuzrdyPq7382OplI6HcOMJY9HlZ7rzzZ1sBSBlDBxbpl1Wcf5ci0+kq4Hfl5+/pzCE+HoQ+6v7&#10;gi8914jree8j14cwxeWoHUz5oVdmDGoRyBfg/lKex9gYvFv47oajH7Ok9PHzRoXxxM9wNLdYody+&#10;bSy6hAtylBvUHxrHclRmGTkzgsbND8LC/Q/zaXCXqB/VWEIVeLPdqf4H03WQFjpqYmVYx01vyD71&#10;1lcXcVOgxxTUXx+4xs0XnRJ0YmMA9CFOT7RjDPgxTqCM/DRXG2te16MwtXhxmJ9Oc24suoQ+kiNw&#10;Yd3NxqSBFGEc1ZXE3QRu7U1g7T6Mazx7b2PA9/K9O4u1BfSkq9mMzuG33nJ7SwWluOCUl4Y0/WN1&#10;tC6koZYIY/B5As5/4e7LWtITExZH+YpbPSGjjsPaMYZ1bjCtQbDO46m8sajynMFF+HjWf+PODeG7&#10;hpeiX8ftM6gVNw10cNNs+ikT51smxkLhfvLNtwe9KnZNb8y++NzdLRVTxcM3nh/ixgV65xVnNOnh&#10;p3Dp+PAYwrVpx9gljg9ls4cyfcENwgoqbt2ACouXtnEbXXuI9mRDF40lZCi1HC03rcSWxAoeoKfC&#10;feLAReH8A4/dGPAFv1BI1z/r4K/rdWh+mdrh/o0jt7boeNAB0iurXPz8zKLJ3ypZ53SFtHqxTgiL&#10;WtkSY/gnY8klZMjf/awBVC2YCNYHTj9uW7KgO80Zx08V+aO7GhocaNF57JYLg855e17SEpYC3aql&#10;bSo3njmBBsveGED5A81gUmGp87z7XHIJmZExlDWLKdBLFfJi8Ptvv7PIV9V10Uv5pyCdMmNgjOJf&#10;6fdob8H7MbaIB4u4tVrpl7YVJrfz+7GxZPLNocGZAqb/3zg22LJFrfD4/ODlzX32YnPfVWeF6x55&#10;9cXJ8LlCWilj4MbQEjw3h1++B+LFG3QqHx3lljGkwuQWanGMJRE+clVkTnNq30dqRRFm67O7gZap&#10;OwG/Qb9H6LkLneu3ex0MoR1jYDrq11QIw7Cqno1QC210/WXeJmNgS1fngnPjDcZfKUzNYaqAlxP6&#10;PVWgE+ul4smPo1+b8RBGZacGkPE2fr4kwGsMXZMmY9Cik55nUEuBYi6FbtlI/fD152XXnHdi4DWX&#10;7U3q9Ar6PWVQqZqZyI/KjBe3QDp0O+jE4YAOYVS83y3Vmg4D8ljf6NpGVpMx+ExwzJ804kMekmKx&#10;Jy7Y33vmYPAfXjOYjQ1bgRmja4eyh244r0W3VyC/VbMJDfrC73IrqinQSfl7dHOlwoDWwHfFgL6x&#10;zlh0+Saj5uGSaRBHlJx8xciuPf+kloLdPDGWPXXgZS3+J+zYFAzkDmslIA5fSvgtKWPQeoE3hnga&#10;GYNOahrq8cag5zu0ICVojdTNqDs2uiJDRriwjnKr6TK8HDGSxvCFd5SvKn7i6G1Kq2X1MZXWQmEN&#10;AvafXL3eQH5iY9DGGW5vDAr3bk/KHz8/m/DGoGOePhtV4fPHCZ43uiZNmdM6Q86jhpfPGcmCnS+d&#10;Su+Rm/YX+WbzCi445Zhwvmn9aDJOvFGlcpBffGQxLtYHpoTxO5gs5cczjpQxyG30hDRljiaSu4Vz&#10;I/6Ubvbpt92RLNj5Qpop/7nA+IR0fudtr0mGlxEbA7/9VeeeEPw2uhaCI3sYGIPfwgYe//NpgMrP&#10;+8GyMAZ1CT6THAmMpC1jUCGLUauslB4Q/tGnbkmGzcb7Hmk8rHLk9vktQnljoLIvPeO44K98M2j0&#10;K7IpYyDML91XjS0qugnoCSnmvWSMflKZDaHN0pYxoBdT1lQTNl9juM7GGxiEznk2wl/zuv3V4xHG&#10;L+jRnDMVlj9+6utZjdUiHKN9jAO3zv3qpGtRA/L3oO+nq84YeuLTP0XmZQysM9j59wiMpNIY4hYh&#10;JhUH//kag+eXXndVy/WAPKX0hfRiPyqKPQjNLED+a6yMeP7Tzx4Ie8nmiWQ6Pq7cOu81Ywh/JQQL&#10;NYbdNo1Ep4xUHPwXagw8Nxlfy5OKIy7Zu7Pp/MHrzg1xVGmUCW4tE8tfg0N1sS888KqmdOCGC/YU&#10;3Yrigl+B7DVjQEKGZjGGnxqVxkB4GQ9ee24yzqM3XxDCU2Ht8oClHV/Pk4pThowhXprHTUvhjYIu&#10;Q1vp73n42gKlxWqsdH1a4Fcp9dSU0RPyLRY4+LH0g4thDB964qZknF41BipJz2tq8UeViFvvYCge&#10;bqFl+F3bN4bFJS0sqfJjes0Ywl/2kDGOObH89MAlpxU/vowr9u3yaQRSeqITxgD64EfMhnUjSf0y&#10;MAbGCezW6q0xmnq/HL2BbX5rQRWHgezOqcng5poyBtx0I8vNGJCwAcMxJ5aHdpulqwCqePiG8wt+&#10;/fHqx9/2Hj+V3f2KM5Nhc+HxWxtPOcWkdKtQyyCYSTAlVMVpqpmKCz4MN0ZFZevBW4+fmeTX6xnh&#10;FXFlqixjTT+8E5BmJ2YTnYKNNfZSHr+18Tynrzw26WiBUvH0TobO1w4NFg/Exihdjno5OX9Mriee&#10;g5T8hREyGc5apakAOsFipNkJUsZQldcDLz8t27d7e3Dfe9W+lrgewmgVGH/o6Wz5Gz0jfCq4KlNt&#10;LTq1y/rRtdnVbrGnl4iNAfdzP/eKpC5jhrHhoeDmrTB0tdXv0/Bpyd+H513QT4yeEWU2JR0zhtdf&#10;c064TiqsF3j34WuKimIAefaJO5rCCROMe7y/lp3j1/2VloX9g/FGBqrMWMJ+UL7KmQ82HzR6QtjW&#10;/vmGs0U6Zgyk9alZVgeXGvIo4rCPP31bgfxGrXVg9uA3qvxehozE+KqBXG8U14D8cbf/M3peOmoM&#10;Kf9egm3wssWyGH4Pq5LqHphFYAB+ORsIM2QMCDcefpLfNDi/MZz1sLx43NSGZGHMBebot158ajJs&#10;ufHJNx8I72zyRpoqXJtcqny59YKy4Y0B4Y23ZSfhSadUocyFTqTRbchznO/nX3tl8PPrEMA0UV+m&#10;IVz+7o/dYmNYlrJgY3jywMtaCrXXYSucPKdQRQuMQJtb4HVqY4jgzemFptFN3nLnpU0VqpeKdC40&#10;VuAjIazkco6/dDVz4NzoG0kWWrsQv+rh2V6D/MZjANC592fZWUbh/eOj0TeSLLR26fX1Bc/UhvGw&#10;g6uKVWVqN1OwisgrB2o19O1t34r4o9E38qM3vab5I1xzhfX9t91V/kWVXmDf7umWzSXGA/FUUQ+3&#10;4NZWt4zFfxPLH42+kX/lCeJUAc4FS6f4BE8KPsJ19gk7wiJMKnwxYds7bhF8hQIfL1GXoLegFM6R&#10;ViE2Brfo1FeSLMS5cNbu7aFg9C0oz91XnhnC9LRyN3nRLUNXIR0d4y4hZQz6Oo7RVzLrJ3La4bPP&#10;zryfyUdE/QMqc/noRifh2poJeHgFUW50qGzWE/QtC5588jOIldQyHDKShTkfDl6+N8zlP3H0QDK8&#10;W7AyGi8gQdhIyp+E5k1pPfWkr9rFUDYryRjWG8kCXa7w6WCmhnHFqiJT7jLQWUnGgPzwxYeuSRbs&#10;csN+S5gJxJUKqkDcfAQ1/oaCR3ocV5ox/P1lZx6fLNzlxKHrZ56GFkwh1+XdgjeGWE/wMg1xvB7G&#10;4KeddDW4c/pSwkc6UoUsXnlO40VWv++/EL7wjruyS07fGdJMhc8Fvh6b6vdJ27t5PI0K9/8Jrvce&#10;qHTp+yP+JX9p8EdGX8pBI1nQHnSO2dr86tl8OPekHSrQ4uWVhUA6qiiP95ebo/9XG/nzTWx91sfr&#10;xt2E/I1zjL6Vz+w9buaxrxSmE3j/YzMvybbL52yKec6JjTWJHcNrshf2LLxV+Ly1LiG9vJI8cT8v&#10;f7n1Eo3+QS/W0UIUxpAKN/raGJBfOSd6RtBj4dn1WxtvSPOSDaT0PB984qbw5jZxLt04kb3vtF0B&#10;zhf6KWLS0DsL8b/xEUZfry/v4+dfotF7E3rxxX8zk/OyjSq5jb43BuQnZc80WliAypwYGgzIr4xB&#10;49Gd04URHDm+0UWk0p8L+kI9lRN/0xkjYPlbFSd/78Z4WByTMchfRuCNoaSbWDGSfIPqs882PvWr&#10;ivXcNr2piZTOvTu2hsfq+SeZOO25QB4ElaM3yHxl8TkeRv6pvQnp0DrE34b2b6NpgcobAwNQc3/L&#10;WDFysZGsCCDs1049PlnhZRzdtcMqZ+a9xvnwrte/MlwbN/sdahnwA+7m1J0dw/RRTzuj47/Skqf1&#10;vI+Lm9YGdz61/G1jRcl9m9aPJFsIXtzdMzaSrPQUN27bmE2Oz+3FWc+Hn7wlPJOg/8MAy19x56qb&#10;kAGwoBQ37YIPeWJE+mSf18lbhf8ykGIBCzfXUJcSQleglLYQGMTowECAmUHKCE5dN5oNDzQWcVJp&#10;tMNpO7eG+G+/94omf/xUibgxjLhV0N3s8R/Y4BgPHA1JkzFw1FvYIXQFS/aKs1pnDnz7kbAq7r/6&#10;7JZ47aBX/C867dhkOGG+EjEG7nb5+3BPbAyq8Hws8HVDUsw8cHPMv3ex4rqIWHg761MnvXRLsmJi&#10;Pvb0bda03zyn7evtm9YH7DoFpJHSBcKpIFWWugqaerqBsoEjfb7GCHEaxoQhsQnJzDqD0zmJwFpW&#10;rfqikb31rksDqUqaDcUlHc9Fpx4bSMWJ0RdefCXFRz21xDqDxhYKo+/XohN++T/yfcCIJWUMtTjZ&#10;aahgChggnnzMlhZSusALsZCq7Nnge5Gk4SspdZRb56NrBm0W0XB7Y8h1UvJ+GQNdhp1/tOFdi5eW&#10;CnrmnsvD/1zFxHqdQP94SyUBi0eqVH+U2/gfnXt/trLzcEjJPUbQz1+kfVPwraVJkpXULWJj0FPM&#10;HBkPMJtQhRsfNv7avx2lMPcyzAtGmfi0aklIspK6RWwMnrBFbXc8aw3ohNw2pDASD/7GnUEjLT80&#10;0OEffGpJSLKSukWVMWimwAsx6ITcNqR4dsGDfyO4UtAZbThriSVZSd2iyhgE4cY2MptLizHkswi/&#10;tlDLPCRZSd2izBi08oibozFmSG4zCl1tYYeQWuYkKriCVCV1izJjUN6mG4+p/cyI5WcYTG40qfBa&#10;SuRpIxTu6uG12fj+fdm6i8/Lth99KPh14gOg84WvrJAHbwhsWef5vSI/8p2lWB4xpFdLmxIKbOqx&#10;+0PlxxC2lMYA5EGGoKVog7v9P3I3xxiEsBsazlrKhH9mDYW6/tL9SSMQ6Cy1MfjnGWQMo2ecXMrg&#10;ZLHv8efG/UYtJfIvRrb19QeTlR+D7lIbA/iHW8bP35fMq4ffh27EXxqpLmXFyXuNbPiE45KFVwZx&#10;esEYyIdeeknlsx347QPrxmUY8AOj5z/X10n5hhF+/PSTDyYLqQri9YoxwOZ7bk3mc65svuvmbOPt&#10;1xXpGv9oDBt9JwPGR4xszY6pbOrx1yULpB1Io1eMYXDDRDKPnWDi2suzVY1nHsWFxrKX7xrZyCkn&#10;ZNNPH07+8LlAWkttDHxTamB0JJm/TrP1wTuzjbdc7Y3is8ZuY9nIicbvGtngxsnkj5wv008+UBRM&#10;qqIWm8//YuNNquFjX5LM32JDea4aLNY1gLKO/0i2J+RY40NGNnr6nuSP6RSTVzeeWOrEt6Hagevo&#10;n2xHzzglmaduozLI+U/jAmPJhecUv2Zkq0eGkxlfLLge163670n+iJTwKkijCq7T7d82F7YwdR0s&#10;ts6fMpZE/tnIRveenMxkN2ChijwsBNKI2fbG+5LX62UYnK/ZsY3f9KzRNfkzIxRkJwaGnYB8VJGK&#10;04/wW/O6OWosmpxpPGks+pigZuEMbQ8tBPXVcfk3I1jcQtYJarpLXmdvNhYs+wx248I6QepiNb3P&#10;0FR4bWBB/1n1bSNY1pbX3ZG8SM3yIa/LOckZRog4ctLxyURrlicje8IXaz5PJbcjf2Bkmw7elEys&#10;ZvlD/YaabkOSCdT0D4MT6zCG6xrVXS6fGdy0IZlATf8wcWXjPdFGladll5GMXNN/rFodHsjx73Q0&#10;SbCWVMSa/iN/supjoeYj4QMR2YZbr05GrOlPqPNQ+5GYpYwlI9T0L9R7o/qbJZt+6lAyQk3/Qr03&#10;qr9Zkso1/Q31bjT/d/amO25IKtf0N1b1rcaQUqzpf6zqa2OoaWBVXxtDTQOr+toYahpMXneFDGJG&#10;Uoo1/U9tDDUFtTHUFNTG0OdMP33oe9NHDj3cDhPXXvawVT/MSCrRmhmmnz78w6kjh/83FbbUkDfI&#10;q7IzMnX08AdC4kcf+oUy4owsV+LflRdBp2R1nH4V244c/k4qj1VsO3roPVuPPHh7fr0llmfuG8ld&#10;DXnmmYHgZxQZPnLooPwWwqYnH9jvC6KM0Tfcv6Mlfi211FJLLbXUUksttdSymLJq1f8DfLODCJt7&#10;Ts4AAAAASUVORK5CYIJQSwMEFAAGAAgAAAAhAIykFG3hAAAACgEAAA8AAABkcnMvZG93bnJldi54&#10;bWxMj0FLw0AQhe+C/2EZwZvdpI1pidmUUtRTEWwF8bbNTpPQ7GzIbpP03zue7HGYj/e+l68n24oB&#10;e984UhDPIhBIpTMNVQq+Dm9PKxA+aDK6dYQKruhhXdzf5TozbqRPHPahEhxCPtMK6hC6TEpf1mi1&#10;n7kOiX8n11sd+OwraXo9crht5TyKUml1Q9xQ6w63NZbn/cUqeB/1uFnEr8PufNpefw7PH9+7GJV6&#10;fJg2LyACTuEfhj99VoeCnY7uQsaLVsEyjVNGFcwXPIGBVbJMQByZTOMEZJHL2wn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V6AMwsAMAAJMIAAAOAAAAAAAA&#10;AAAAAAAAADoCAABkcnMvZTJvRG9jLnhtbFBLAQItAAoAAAAAAAAAIQDoYCXcZRsAAGUbAAAUAAAA&#10;AAAAAAAAAAAAABYGAABkcnMvbWVkaWEvaW1hZ2UxLnBuZ1BLAQItABQABgAIAAAAIQCMpBRt4QAA&#10;AAoBAAAPAAAAAAAAAAAAAAAAAK0hAABkcnMvZG93bnJldi54bWxQSwECLQAUAAYACAAAACEAqiYO&#10;vrwAAAAhAQAAGQAAAAAAAAAAAAAAAAC7IgAAZHJzL19yZWxzL2Uyb0RvYy54bWwucmVsc1BLBQYA&#10;AAAABgAGAHwBAACuIwAAAAA=&#10;">
                      <v:shape id="Grafik 5" o:spid="_x0000_s1091" type="#_x0000_t75" style="position:absolute;left:301;top:-3119;width:5448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5SYxgAAAOIAAAAPAAAAZHJzL2Rvd25yZXYueG1sRE/Pa8Iw&#10;FL4L+x/CG3iRmaxCsZ1RhqAM8aLustsjeWvLmpfSxFr/++UgePz4fq82o2vFQH1oPGt4nysQxMbb&#10;hisN35fd2xJEiMgWW8+k4U4BNuuXyQpL6298ouEcK5FCOJSooY6xK6UMpiaHYe474sT9+t5hTLCv&#10;pO3xlsJdKzOlcumw4dRQY0fbmszf+eo0mNn1kBfDz2K7p4PKowmn4+Wo9fR1/PwAEWmMT/HD/WU1&#10;FEVWZItMpc3pUroDcv0PAAD//wMAUEsBAi0AFAAGAAgAAAAhANvh9svuAAAAhQEAABMAAAAAAAAA&#10;AAAAAAAAAAAAAFtDb250ZW50X1R5cGVzXS54bWxQSwECLQAUAAYACAAAACEAWvQsW78AAAAVAQAA&#10;CwAAAAAAAAAAAAAAAAAfAQAAX3JlbHMvLnJlbHNQSwECLQAUAAYACAAAACEAaieUmMYAAADiAAAA&#10;DwAAAAAAAAAAAAAAAAAHAgAAZHJzL2Rvd25yZXYueG1sUEsFBgAAAAADAAMAtwAAAPoCAAAAAA==&#10;">
                        <v:imagedata r:id="rId40" o:title="" chromakey="white"/>
                      </v:shape>
                      <v:shape id="Textfeld 12" o:spid="_x0000_s1092" type="#_x0000_t202" style="position:absolute;left:1472;top:3210;width:349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33oyAAAAOIAAAAPAAAAZHJzL2Rvd25yZXYueG1sRE9LS8NA&#10;EL4L/odlBG92E5VQ0m6L+AAPPmptod7G7JgEs7Nhd5rGf+8KQo8f33u+HF2nBgqx9Wwgn2SgiCtv&#10;W64NbN4fLqagoiBb7DyTgR+KsFycnsyxtP7AbzSspVYphGOJBhqRvtQ6Vg05jBPfEyfuyweHkmCo&#10;tQ14SOGu05dZVmiHLaeGBnu6baj6Xu+dgW4Xw9NnJh/DXf0sq1e9397nL8acn403M1BCoxzF/+5H&#10;m+YXRX6VT4tr+LuUMOjFLwAAAP//AwBQSwECLQAUAAYACAAAACEA2+H2y+4AAACFAQAAEwAAAAAA&#10;AAAAAAAAAAAAAAAAW0NvbnRlbnRfVHlwZXNdLnhtbFBLAQItABQABgAIAAAAIQBa9CxbvwAAABUB&#10;AAALAAAAAAAAAAAAAAAAAB8BAABfcmVscy8ucmVsc1BLAQItABQABgAIAAAAIQBU533oyAAAAOIA&#10;AAAPAAAAAAAAAAAAAAAAAAcCAABkcnMvZG93bnJldi54bWxQSwUGAAAAAAMAAwC3AAAA/AIAAAAA&#10;" filled="f" stroked="f" strokeweight=".5pt">
                        <v:textbox inset="0,0,0,0">
                          <w:txbxContent>
                            <w:p w14:paraId="004DA2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E9FB6" w14:textId="77777777" w:rsidR="003C1F98" w:rsidRPr="00E73313" w:rsidRDefault="003C1F98" w:rsidP="002E0FA7"/>
          <w:p w14:paraId="50020F50" w14:textId="2FF03A1C" w:rsidR="003C1F98" w:rsidRPr="00E73313" w:rsidRDefault="00F22035" w:rsidP="002E0FA7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480" behindDoc="0" locked="0" layoutInCell="1" allowOverlap="1" wp14:anchorId="6EE5F547" wp14:editId="3EEA15DA">
                      <wp:simplePos x="0" y="0"/>
                      <wp:positionH relativeFrom="column">
                        <wp:posOffset>3282098</wp:posOffset>
                      </wp:positionH>
                      <wp:positionV relativeFrom="paragraph">
                        <wp:posOffset>74605</wp:posOffset>
                      </wp:positionV>
                      <wp:extent cx="1468755" cy="492125"/>
                      <wp:effectExtent l="0" t="0" r="18224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492125"/>
                              </a:xfrm>
                              <a:prstGeom prst="wedgeRoundRectCallout">
                                <a:avLst>
                                  <a:gd name="adj1" fmla="val 60022"/>
                                  <a:gd name="adj2" fmla="val -342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C0426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61F823FB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7894FE5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5F547" id="Abgerundete rechteckige Legende 674" o:spid="_x0000_s1092" type="#_x0000_t62" style="position:absolute;margin-left:258.45pt;margin-top:5.85pt;width:115.65pt;height:38.75pt;z-index:25165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4R92gIAAFIGAAAOAAAAZHJzL2Uyb0RvYy54bWysVdtuGyEQfa/Uf0C8J3vxLbGyjixHqSql&#10;TZSkyjNmwd6KWwF77X59B1ivnSaqqqova2BmzhwOM+Or650UaMusa7SqcHGeY8QU1XWjVhX+9nx7&#10;doGR80TVRGjFKrxnDl/PPn64as2UlXqtRc0sAhDlpq2p8Np7M80yR9dMEneuDVNg5NpK4mFrV1lt&#10;SQvoUmRlno+zVtvaWE2Zc3B6k4x4FvE5Z9Tfc+6YR6LCwM3Hr43fZfhmsysyXVli1g3taJB/YCFJ&#10;oyBpD3VDPEEb27yBkg212mnuz6mWmea8oSzeAW5T5L/d5mlNDIt3AXGc6WVy/w+Wft0+mQcLMrTG&#10;TR0swy123MrwC/zQLoq178ViO48oHBbD8cVkNMKIgm14WRblKKiZHaONdf4T0xKFRYVbVq/Yo96o&#10;+hGeZUGE0BsfRSPbO+ejejVSREKZkPp7gRGXAh5jSwQa53lZdo914lOe+pwNhmV++dZpcOpUjMfj&#10;ScezSwuMD0wDB6dFU982QsRNqEO2EBYBiwovV0UX+8pLqL8JDD5iI7/oOoFNRnkeCxAIxHoPeaKA&#10;J+BgS+gsFjPoFDQ+vlVc+b1gEV09Mo6aGl6njML2sCkjoZQpXyTTmtQsHQce7xMRATAgc9Cjx+4A&#10;XktzwE4l0PmH0ES8D87/RCwF9xExs1a+D5aN0vY9AAG36jIn/4NISZqgkt8td6BNhQfRNRwtdb1/&#10;sMjqNBacobcNlOodcf6BWCg9mBgw2/w9fLjQbYV1t8Jore3P986DP7QnWDFqYa5U2P3YEMswEp8V&#10;NO4ASjkMorgZjiYlbOypZXlqURu50FB40AzALi6DvxeHJbdavsAInIesYCKKQu4KU28Pm4VP8w6G&#10;KGXzeXSD4WOIv1NPhgbwIHTogefdC7Gm61cPnf5VH2YQmcZ2SSIffUOk0vON17zpSzPp2j0BDK5Y&#10;1N2QDZPxdB+9jn8Fs18AAAD//wMAUEsDBBQABgAIAAAAIQDSgA4W4wAAAA4BAAAPAAAAZHJzL2Rv&#10;d25yZXYueG1sTE/LTsMwELwj8Q/WInGjTqKmeTROBRSQKnEh9APc2I2jxnZkO03g61lOcBlpNbPz&#10;qHaLHshVOt9bwyBeRUCkaa3oTcfg+Pn6kAPxgRvBB2skgy/pYVff3lS8FHY2H/LahI6gifElZ6BC&#10;GEtKfauk5n5lR2mQO1unecDTdVQ4PqO5HmgSRRuqeW8wQfFRPivZXppJM1gX5zQ9uLfvffM0jc3l&#10;/Thn6oWx+7tlv0V43AIJcgl/H/C7AftDjcVOdjLCk4FBGm8KlCIRZ0BQkK3zBMiJQV4kQOuK/p9R&#10;/wAAAP//AwBQSwECLQAUAAYACAAAACEAtoM4kv4AAADhAQAAEwAAAAAAAAAAAAAAAAAAAAAAW0Nv&#10;bnRlbnRfVHlwZXNdLnhtbFBLAQItABQABgAIAAAAIQA4/SH/1gAAAJQBAAALAAAAAAAAAAAAAAAA&#10;AC8BAABfcmVscy8ucmVsc1BLAQItABQABgAIAAAAIQD064R92gIAAFIGAAAOAAAAAAAAAAAAAAAA&#10;AC4CAABkcnMvZTJvRG9jLnhtbFBLAQItABQABgAIAAAAIQDSgA4W4wAAAA4BAAAPAAAAAAAAAAAA&#10;AAAAADQFAABkcnMvZG93bnJldi54bWxQSwUGAAAAAAQABADzAAAARAYAAAAA&#10;" adj="23765,3411" fillcolor="white [3212]" strokecolor="#bfbfbf [2412]" strokeweight="1pt">
                      <v:textbox inset="1mm,,1mm">
                        <w:txbxContent>
                          <w:p w14:paraId="62BC0426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61F823FB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7894FE5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0" behindDoc="0" locked="0" layoutInCell="1" allowOverlap="1" wp14:anchorId="0DB555E1" wp14:editId="3B0F1FB4">
                      <wp:simplePos x="0" y="0"/>
                      <wp:positionH relativeFrom="column">
                        <wp:posOffset>580104</wp:posOffset>
                      </wp:positionH>
                      <wp:positionV relativeFrom="paragraph">
                        <wp:posOffset>53975</wp:posOffset>
                      </wp:positionV>
                      <wp:extent cx="2632075" cy="539750"/>
                      <wp:effectExtent l="25400" t="1524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39750"/>
                              </a:xfrm>
                              <a:prstGeom prst="wedgeRoundRectCallout">
                                <a:avLst>
                                  <a:gd name="adj1" fmla="val -50086"/>
                                  <a:gd name="adj2" fmla="val -758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58452" w14:textId="597BC7FB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Das sind zwei 5er-Reihen, also 2 mal 5</w:t>
                                  </w:r>
                                  <w:r w:rsidR="00610CC0">
                                    <w:rPr>
                                      <w:color w:val="000000"/>
                                    </w:rPr>
                                    <w:t>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A723B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B598FA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55E1" id="Abgerundete rechteckige Legende 673" o:spid="_x0000_s1093" type="#_x0000_t62" style="position:absolute;margin-left:45.7pt;margin-top:4.25pt;width:207.25pt;height:42.5pt;z-index:251650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ed1gIAACsGAAAOAAAAZHJzL2Uyb0RvYy54bWysVFFv2yAQfp+0/4B4b+0kTdJFdaooVadJ&#10;3Vq1nfpMMCSegPOAxMl+/Q6wnXSt9jDtxYbj7rvvPo67ut5rRXbCugpMQQfnOSXCcCgrsy7o9+fb&#10;s0tKnGemZAqMKOhBOHo9//jhqqlnYggbUKWwBEGMmzV1QTfe17Msc3wjNHPnUAuDhxKsZh63dp2V&#10;ljWIrlU2zPNJ1oAtawtcOIfWm3RI5xFfSsH9vZROeKIKitx8/Nr4XYVvNr9is7Vl9abiLQ32Dyw0&#10;qwwm7aFumGdka6s3ULriFhxIf85BZyBlxUWsAasZ5H9U87RhtYi1oDiu7mVy/w+Wf9s91Q8WZWhq&#10;N3O4DFXspdXhj/zIPop16MUSe084GoeT0TCfjinheDYefZqOo5rZMbq2zn8WoElYFLQR5Vo8wtaU&#10;j3gtS6YUbH0Uje3unI/qlcQwjW3Cyh8DSqRWeBk7psjZOM8vJ+1tnTgNXzlNx5fTi7dOo1OnwWQy&#10;mQYfJNrmxVVHNZAwcFspFRtDmWBwoKoy2OImdKZYKkuQV0FX60EsQW31VyiTDZXIOy1iIwf3mPAE&#10;CZMmdBG7FAUInI6XEFf+oERIqsyjkKQqg+wxXQ+bMjLOhfGJiduwUiRz4PE+kQgYkCWW1WO3AK8r&#10;7LCTZK1/CE3E++D8b8RScB8RM4PxfbCuDNj3ABRW1WZO/p1ISZqgkt+v9qhNQUfD4BpMKygPD5ZY&#10;SO/d1fy2wh68Y84/MIs9haMAh5a/x49U0BQU2hUlG7C/3rMHf3x3eEpJgwOjoO7nlllBifpi8EWO&#10;JkFs4uPmYjwd4saenqxOT8xWLwH7B7sc2cVl8PeqW0oL+gVn2yJkxSNmOOYuKPe22yx9GmQ4HblY&#10;LKIbTpWa+TvzVPMAHoQOvf28f2G2bh+ixyf8Dbrh0j6DJPLRN0QaWGw9yKpvzaRrewU4kWJTt9Mz&#10;jLzTffQ6zvj5bwAAAP//AwBQSwMEFAAGAAgAAAAhAMQk737gAAAADAEAAA8AAABkcnMvZG93bnJl&#10;di54bWxMT01PwzAMvSPxHyIjcWNpVzqtXdMJgbghIQZoHL0mNKWNUzXZVv495gQXS/Z7fh/VdnaD&#10;OJkpdJ4UpIsEhKHG645aBW+vjzdrECEiaRw8GQXfJsC2vryosNT+TC/mtIutYBEKJSqwMY6llKGx&#10;xmFY+NEQY59+chh5nVqpJzyzuBvkMklW0mFH7GBxNPfWNP3u6BR8PK+Q4pN1+/49y4tUZ1/9cq/U&#10;9dX8sOFxtwERzRz/PuC3A+eHmoMd/JF0EIOCIr1lpoJ1DoLhPMkLEAe+ZznIupL/S9Q/AAAA//8D&#10;AFBLAQItABQABgAIAAAAIQC2gziS/gAAAOEBAAATAAAAAAAAAAAAAAAAAAAAAABbQ29udGVudF9U&#10;eXBlc10ueG1sUEsBAi0AFAAGAAgAAAAhADj9If/WAAAAlAEAAAsAAAAAAAAAAAAAAAAALwEAAF9y&#10;ZWxzLy5yZWxzUEsBAi0AFAAGAAgAAAAhAJfWN53WAgAAKwYAAA4AAAAAAAAAAAAAAAAALgIAAGRy&#10;cy9lMm9Eb2MueG1sUEsBAi0AFAAGAAgAAAAhAMQk737gAAAADAEAAA8AAAAAAAAAAAAAAAAAMAUA&#10;AGRycy9kb3ducmV2LnhtbFBLBQYAAAAABAAEAPMAAAA9BgAAAAA=&#10;" adj="-19,-5589" filled="f" strokecolor="#bfbfbf [2412]" strokeweight="1pt">
                      <v:textbox inset="1mm,,1mm">
                        <w:txbxContent>
                          <w:p w14:paraId="6EC58452" w14:textId="597BC7FB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Das sind zwei 5er-Reihen, also 2 mal 5</w:t>
                            </w:r>
                            <w:r w:rsidR="00610CC0">
                              <w:rPr>
                                <w:color w:val="000000"/>
                              </w:rPr>
                              <w:t>.</w:t>
                            </w:r>
                            <w:r w:rsidRPr="00867675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2A723B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B598FA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125630" w14:textId="77777777" w:rsidR="003C1F98" w:rsidRPr="00E73313" w:rsidRDefault="003C1F98" w:rsidP="002E0FA7">
            <w:pPr>
              <w:rPr>
                <w:b/>
                <w:color w:val="4F6228"/>
              </w:rPr>
            </w:pPr>
          </w:p>
          <w:p w14:paraId="2C815F62" w14:textId="77777777" w:rsidR="003C1F98" w:rsidRPr="00E73313" w:rsidRDefault="003C1F98" w:rsidP="002E0FA7"/>
          <w:p w14:paraId="7A34F44F" w14:textId="77777777" w:rsidR="003C1F98" w:rsidRDefault="003C1F98" w:rsidP="002E0FA7"/>
          <w:p w14:paraId="5C8D865D" w14:textId="77777777" w:rsidR="003C1F98" w:rsidRPr="00E73313" w:rsidRDefault="003C1F98" w:rsidP="002E0FA7"/>
        </w:tc>
      </w:tr>
      <w:tr w:rsidR="00EC5E23" w:rsidRPr="00E73313" w14:paraId="67B85D8B" w14:textId="77777777" w:rsidTr="002C29FD">
        <w:tc>
          <w:tcPr>
            <w:tcW w:w="708" w:type="dxa"/>
          </w:tcPr>
          <w:p w14:paraId="1214E085" w14:textId="77777777" w:rsidR="00EC5E23" w:rsidRPr="00E73313" w:rsidRDefault="00EC5E23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45F60923" w14:textId="77777777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3"/>
          </w:tcPr>
          <w:p w14:paraId="0AC94DBF" w14:textId="49AF4C8F" w:rsidR="00EC5E23" w:rsidRPr="00EC5E23" w:rsidRDefault="00EC5E23" w:rsidP="00EC5E23">
            <w:pPr>
              <w:pStyle w:val="Text"/>
            </w:pPr>
            <w:r w:rsidRPr="00E73313">
              <w:t xml:space="preserve">Finde zu dem Punktebild verschiedene </w:t>
            </w:r>
            <w:r w:rsidR="00825DFF">
              <w:t>Multiplikations-Aufgabe</w:t>
            </w:r>
            <w:r w:rsidRPr="00E73313">
              <w:t xml:space="preserve">n. </w:t>
            </w:r>
            <w:r w:rsidRPr="00E73313">
              <w:br/>
              <w:t xml:space="preserve">Kreise so ein, dass man </w:t>
            </w:r>
            <w:r w:rsidR="00C05D0C">
              <w:t>die Gruppen</w:t>
            </w:r>
            <w:r w:rsidRPr="00E73313">
              <w:t xml:space="preserve"> gut sehen kann.</w:t>
            </w:r>
          </w:p>
        </w:tc>
      </w:tr>
      <w:tr w:rsidR="003C1F98" w:rsidRPr="00E73313" w14:paraId="1433632A" w14:textId="77777777" w:rsidTr="002C29FD">
        <w:tc>
          <w:tcPr>
            <w:tcW w:w="708" w:type="dxa"/>
          </w:tcPr>
          <w:p w14:paraId="26E99070" w14:textId="4E074068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8" behindDoc="0" locked="0" layoutInCell="1" allowOverlap="1" wp14:anchorId="14FCEF4B" wp14:editId="2BCC4F47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6956E496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9" w:type="dxa"/>
            <w:gridSpan w:val="3"/>
          </w:tcPr>
          <w:p w14:paraId="458C4EC5" w14:textId="216742D7" w:rsidR="003C1F98" w:rsidRPr="00E73313" w:rsidRDefault="00EE319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5" behindDoc="0" locked="0" layoutInCell="1" allowOverlap="1" wp14:anchorId="6F21ED0D" wp14:editId="50E91F09">
                  <wp:simplePos x="0" y="0"/>
                  <wp:positionH relativeFrom="column">
                    <wp:posOffset>30156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0" b="0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4" behindDoc="0" locked="0" layoutInCell="1" allowOverlap="1" wp14:anchorId="771531D6" wp14:editId="0EA464D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94615</wp:posOffset>
                      </wp:positionV>
                      <wp:extent cx="210185" cy="643255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83A535" id="Ellipse 265" o:spid="_x0000_s1026" style="position:absolute;margin-left:.1pt;margin-top:7.45pt;width:16.55pt;height:50.65pt;z-index:251650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DPagJa3AAAAAsBAAAPAAAAZHJzL2Rvd25yZXYueG1sTE9NT8MwDL0j8R8iI3Fj6Ro0&#10;Qdd0Gpv4AYzBOW1MU9E4VZNt7X495gQXS8/Pfh/lZvK9OOMYu0AalosMBFITbEethuP768MTiJgM&#10;WdMHQg0zRthUtzelKWy40BueD6kVLEKxMBpcSkMhZWwcehMXYUBi7iuM3iSGYyvtaC4s7nuZZ9lK&#10;etMROzgz4M5h8304eQ2fSblht325fkzZvulVmulaz1rf3037NY/tGkTCKf19wG8Hzg8VB6vDiWwU&#10;vYac73j7+AyCWaUUiJrxcpWDrEr5v0P1AwAA//8DAFBLAQItABQABgAIAAAAIQC2gziS/gAAAOEB&#10;AAATAAAAAAAAAAAAAAAAAAAAAABbQ29udGVudF9UeXBlc10ueG1sUEsBAi0AFAAGAAgAAAAhADj9&#10;If/WAAAAlAEAAAsAAAAAAAAAAAAAAAAALwEAAF9yZWxzLy5yZWxzUEsBAi0AFAAGAAgAAAAhANOv&#10;4c2GAgAAawUAAA4AAAAAAAAAAAAAAAAALgIAAGRycy9lMm9Eb2MueG1sUEsBAi0AFAAGAAgAAAAh&#10;AM9qAlrcAAAACwEAAA8AAAAAAAAAAAAAAAAA4AQAAGRycy9kb3ducmV2LnhtbFBLBQYAAAAABAAE&#10;APMAAADp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5" behindDoc="0" locked="0" layoutInCell="1" allowOverlap="1" wp14:anchorId="6E61E0CB" wp14:editId="53BE214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85090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8539EE4" id="Ellipse 266" o:spid="_x0000_s1026" style="position:absolute;margin-left:16.4pt;margin-top:6.7pt;width:16.55pt;height:50.65pt;z-index:251650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CTLtjF4AAAAA0BAAAPAAAAZHJzL2Rvd25yZXYueG1sTI/NTsMwEITvSLyDtUjcqNOm&#10;FEjjVKUVD0D5OTuxiSPsdRRv26RPz3KCy0qzo539ptyMwYuTHVIXUcF8loGw2ETTYavg/e3l7hFE&#10;Io1G+4hWwWQTbKrrq1IXJp7x1Z4O1AoOwVRoBY6oL6RMjbNBp1nsLbL3FYegieXQSjPoM4cHLxdZ&#10;tpJBd8gfnO7tztnm+3AMCj4pd/1u+3z5GLN943Oa8FJPSt3ejPs1j+0aBNmR/i7gtwPzQ8VgdTyi&#10;ScIryBeMT7zPlyDYX90/gahZz5cPIKtS/m9R/QAAAP//AwBQSwECLQAUAAYACAAAACEAtoM4kv4A&#10;AADhAQAAEwAAAAAAAAAAAAAAAAAAAAAAW0NvbnRlbnRfVHlwZXNdLnhtbFBLAQItABQABgAIAAAA&#10;IQA4/SH/1gAAAJQBAAALAAAAAAAAAAAAAAAAAC8BAABfcmVscy8ucmVsc1BLAQItABQABgAIAAAA&#10;IQDTr+HNhgIAAGsFAAAOAAAAAAAAAAAAAAAAAC4CAABkcnMvZTJvRG9jLnhtbFBLAQItABQABgAI&#10;AAAAIQCTLtjF4AAAAA0BAAAPAAAAAAAAAAAAAAAAAOAEAABkcnMvZG93bnJldi54bWxQSwUGAAAA&#10;AAQABADzAAAA7Q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6" behindDoc="0" locked="0" layoutInCell="1" allowOverlap="1" wp14:anchorId="45941263" wp14:editId="400F0346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B845147" id="Ellipse 269" o:spid="_x0000_s1026" style="position:absolute;margin-left:32.2pt;margin-top:6.65pt;width:16.55pt;height:50.65pt;z-index:25165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AivjEI3wAAAA0BAAAPAAAAZHJzL2Rvd25yZXYueG1sTE/LTsMwELwj8Q/WInGjTkkI&#10;kMapSis+gPI4O/ESR8TrKHbbpF/PcqKXlWZndx7lenK9OOIYOk8KlosEBFLjTUetgo/317snECFq&#10;Mrr3hApmDLCurq9KXRh/ojc87mMrWIRCoRXYGIdCytBYdDos/IDE3LcfnY4Mx1aaUZ9Y3PXyPkly&#10;6XRH7GD1gFuLzc/+4BR8xdQO283L+XNKdk2fxpnO9azU7c20W/HYrEBEnOL/B/x14PxQcbDaH8gE&#10;0SvIs4wveZ+mIJh/fnwAUTNeZjnIqpSXLapfAA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CK+MQjfAAAADQ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7" behindDoc="0" locked="0" layoutInCell="1" allowOverlap="1" wp14:anchorId="4421F990" wp14:editId="1AFD588B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102235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443458" id="Ellipse 270" o:spid="_x0000_s1026" style="position:absolute;margin-left:48.15pt;margin-top:8.05pt;width:16.55pt;height:50.65pt;z-index:2516500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CRy5hg3wAAAA4BAAAPAAAAZHJzL2Rvd25yZXYueG1sTE/NbsIwDL5P2jtEnrTbSEtR&#10;B6UpYqA9wGDbOW1CUy1xqiZAy9PPnLaLZfuzv59yMzrLLnoInUcB6SwBprHxqsNWwOfx/WUJLESJ&#10;SlqPWsCkA2yqx4dSFspf8UNfDrFlRIKhkAJMjH3BeWiMdjLMfK+RsJMfnIw0Di1Xg7wSubN8niQ5&#10;d7JDUjCy1zujm5/D2Qn4jpnpd9u329eY7BubxQlv9STE89O4X1PZroFFPca/D7hnIP9QkbHan1EF&#10;ZgWs8owuaZ+nwO74fLUAVlOTvi6AVyX/H6P6BQ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JHLmGDfAAAADg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8" behindDoc="0" locked="0" layoutInCell="1" allowOverlap="1" wp14:anchorId="3470D171" wp14:editId="19092FC9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99695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5E11A9" id="Ellipse 271" o:spid="_x0000_s1026" style="position:absolute;margin-left:64.45pt;margin-top:7.85pt;width:16.55pt;height:50.65pt;z-index:25165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BmyvZl3wAAAA8BAAAPAAAAZHJzL2Rvd25yZXYueG1sTE9BbsIwELxX6h+srdRbsQkq&#10;0BAHUVAfUGh7dmITR9jrKDaQ8Poup/aymtHOzs4U68E7djF9bANKmE4EMIN10C02Er4OHy9LYDEp&#10;1MoFNBJGE2FdPj4UKtfhip/msk8NIxOMuZJgU+pyzmNtjVdxEjqDtDuG3qtEtG+47tWVzL3jmRBz&#10;7lWL9MGqzmytqU/7s5fwk2a2227eb9+D2NVulka8VaOUz0/DbkVjswKWzJD+LuDegfJDScGqcEYd&#10;mSOeLd9ISuB1AewumGfUsCIwXQjgZcH/9yh/AQ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GbK9mXfAAAADw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9" behindDoc="0" locked="0" layoutInCell="1" allowOverlap="1" wp14:anchorId="0CAFD1E7" wp14:editId="107AE98B">
                      <wp:simplePos x="0" y="0"/>
                      <wp:positionH relativeFrom="column">
                        <wp:posOffset>1019486</wp:posOffset>
                      </wp:positionH>
                      <wp:positionV relativeFrom="paragraph">
                        <wp:posOffset>76835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E25F752" id="Ellipse 15236" o:spid="_x0000_s1026" style="position:absolute;margin-left:80.25pt;margin-top:6.05pt;width:16.55pt;height:50.65pt;z-index:2516501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D5zhBC3wAAAA8BAAAPAAAAZHJzL2Rvd25yZXYueG1sTE9BTsMwELwj8QdrkbhROw1E&#10;kMapSiseQAucndjEEfY6it026evZnuCymtHOzs5U68k7djJj7ANKyBYCmME26B47CR+Ht4dnYDEp&#10;1MoFNBJmE2Fd395UqtThjO/mtE8dIxOMpZJgUxpKzmNrjVdxEQaDtPsOo1eJ6NhxPaozmXvHl0IU&#10;3Kse6YNVg9la0/7sj17CV8rtsN28Xj4nsWtdnma8NLOU93fTbkVjswKWzJT+LuDagfJDTcGacEQd&#10;mSNeiCeSElhmwK6Cl7wA1hDI8kfgdcX/96h/AQ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PnOEELfAAAADw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3C1F98">
              <w:rPr>
                <w:noProof/>
              </w:rPr>
              <w:drawing>
                <wp:anchor distT="0" distB="0" distL="114300" distR="114300" simplePos="0" relativeHeight="251650067" behindDoc="0" locked="0" layoutInCell="1" allowOverlap="1" wp14:anchorId="5EE99B74" wp14:editId="4FCBD56E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1F98">
              <w:rPr>
                <w:noProof/>
              </w:rPr>
              <w:drawing>
                <wp:anchor distT="0" distB="0" distL="114300" distR="114300" simplePos="0" relativeHeight="251650066" behindDoc="0" locked="0" layoutInCell="1" allowOverlap="1" wp14:anchorId="18DA0D89" wp14:editId="1A587D4E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6B435" w14:textId="77777777" w:rsidR="003C1F98" w:rsidRPr="00E73313" w:rsidRDefault="003C1F98" w:rsidP="002E0FA7">
            <w:pPr>
              <w:pStyle w:val="Text"/>
            </w:pPr>
          </w:p>
          <w:p w14:paraId="262C2A86" w14:textId="77777777" w:rsidR="003C1F98" w:rsidRPr="00E73313" w:rsidRDefault="003C1F98" w:rsidP="002E0FA7">
            <w:pPr>
              <w:pStyle w:val="Text"/>
            </w:pPr>
          </w:p>
          <w:p w14:paraId="07682549" w14:textId="77777777" w:rsidR="003C1F98" w:rsidRPr="00E73313" w:rsidRDefault="003C1F98" w:rsidP="002E0FA7">
            <w:pPr>
              <w:pStyle w:val="Text"/>
            </w:pPr>
          </w:p>
          <w:p w14:paraId="416B0363" w14:textId="77777777" w:rsidR="003C1F98" w:rsidRDefault="003C1F98" w:rsidP="002E0FA7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1" behindDoc="0" locked="0" layoutInCell="1" allowOverlap="1" wp14:anchorId="18785263" wp14:editId="795CD6AE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1142A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785263" id="Textfeld 2" o:spid="_x0000_s1094" type="#_x0000_t202" style="position:absolute;margin-left:248.9pt;margin-top:7.35pt;width:107.3pt;height:110.6pt;z-index:25165013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Z7EwIAAP8DAAAOAAAAZHJzL2Uyb0RvYy54bWysk9tu3CAQhu8r9R0Q9117j0ms9UbppltV&#10;Sg9S2gfAGK9RMUMHdu306TvgzWaV3lX1BQIP/Mx887O+HTrDjgq9Blvy6STnTFkJtbb7kv/4vnt3&#10;zZkPwtbCgFUlf1Ke327evln3rlAzaMHUChmJWF/0ruRtCK7IMi9b1Qk/AacsBRvATgRa4j6rUfSk&#10;3plsluerrAesHYJU3tPf+zHIN0m/aZQMX5vGq8BMySm3kEZMYxXHbLMWxR6Fa7U8pSH+IYtOaEuX&#10;nqXuRRDsgPovqU5LBA9NmEjoMmgaLVWqgaqZ5q+qeWyFU6kWguPdGZP/f7Lyy/HRfUMWhvcwUANT&#10;Ed49gPzpmYVtK+xe3SFC3ypR08XTiCzrnS9ORyNqX/goUvWfoaYmi0OAJDQ02EUqVCcjdWrA0xm6&#10;GgKT8cr5anY1pZCk2HSRL1az1JZMFM/HHfrwUUHH4qTkSF1N8uL44ENMRxTPW+JtHoyud9qYtMB9&#10;tTXIjoIcsEtfquDVNmNZX/Kb5WyZlC3E88kcnQ7kUKO7kl/n8Rs9E3F8sHXaEoQ245wyMfbEJyIZ&#10;4YShGpiuSz6fx8ORVwX1ExFDGB1JL4gmLeBvznpyY8n9r4NAxZn5ZIn6zXSxiPZNi8XyihAxvIxU&#10;lxFhJUmVPHA2TrchWT7xcHfUnZ1O3F4yOeVMLks4Ty8i2vhynXa9vNvNHwAAAP//AwBQSwMEFAAG&#10;AAgAAAAhAI3IB6nkAAAADwEAAA8AAABkcnMvZG93bnJldi54bWxMj81OwzAQhO9IvIO1SNyo05CS&#10;No1TVURcOCC1INGjGztxhP9ku2l4e5YTXFZazezsN/VuNppMMsTRWQbLRQZE2s6J0Q4MPt5fHtZA&#10;YuJWcO2sZPAtI+ya25uaV8Jd7UFOxzQQDLGx4gxUSr6iNHZKGh4XzkuLWu+C4QnXMFAR+BXDjaZ5&#10;lj1Rw0eLHxT38lnJ7ut4MQw+jRpFG95OvdBT+9rvV34OnrH7u7nd4thvgSQ5p78L+O2A/NAg2Nld&#10;rIhEMyg2JfInFIoSCBrKZV4AOTPIH1cboE1N//dofgAAAP//AwBQSwECLQAUAAYACAAAACEAtoM4&#10;kv4AAADhAQAAEwAAAAAAAAAAAAAAAAAAAAAAW0NvbnRlbnRfVHlwZXNdLnhtbFBLAQItABQABgAI&#10;AAAAIQA4/SH/1gAAAJQBAAALAAAAAAAAAAAAAAAAAC8BAABfcmVscy8ucmVsc1BLAQItABQABgAI&#10;AAAAIQC1zWZ7EwIAAP8DAAAOAAAAAAAAAAAAAAAAAC4CAABkcnMvZTJvRG9jLnhtbFBLAQItABQA&#10;BgAIAAAAIQCNyAep5AAAAA8BAAAPAAAAAAAAAAAAAAAAAG0EAABkcnMvZG93bnJldi54bWxQSwUG&#10;AAAAAAQABADzAAAAfgUAAAAA&#10;" stroked="f">
                      <v:textbox style="mso-fit-shape-to-text:t">
                        <w:txbxContent>
                          <w:p w14:paraId="3051142A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0" behindDoc="0" locked="0" layoutInCell="1" allowOverlap="1" wp14:anchorId="44CA26D4" wp14:editId="565E43D3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38E63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CA26D4" id="_x0000_s1095" type="#_x0000_t202" style="position:absolute;margin-left:125.95pt;margin-top:7.25pt;width:107.3pt;height:110.6pt;z-index:25165013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zVEwIAAP8DAAAOAAAAZHJzL2Uyb0RvYy54bWysk99u2yAUxu8n7R0Q94vt1ElbK6Tq0mWa&#10;1P2Ruj0AxjhGwxwGJHb29DvgNI26u2m+QOADH+f8zsfqbuw1OUjnFRhGi1lOiTQCGmV2jP74vn13&#10;Q4kP3DRcg5GMHqWnd+u3b1aDreQcOtCNdARFjK8Gy2gXgq2yzItO9tzPwEqDwRZczwMu3S5rHB9Q&#10;vdfZPM+X2QCusQ6E9B7/PkxBuk76bStF+Nq2XgaiGcXcQhpdGus4ZusVr3aO206JUxr8H7LouTJ4&#10;6VnqgQdO9k79JdUr4cBDG2YC+gzaVgmZasBqivxVNU8dtzLVgnC8PWPy/09WfDk82W+OhPE9jNjA&#10;VIS3jyB+emJg03Gzk/fOwdBJ3uDFRUSWDdZXp6MRta98FKmHz9Bgk/k+QBIaW9dHKlgnQXVswPEM&#10;XY6BiHjl1XJ+XWBIYKwo83I5T23JePV83DofPkroSZww6rCrSZ4fHn2I6fDqeUu8zYNWzVZpnRZu&#10;V2+0IweODtimL1Xwaps2ZGD0djFfJGUD8XwyR68COlSrntGbPH6TZyKOD6ZJWwJXeppjJtqc+EQk&#10;E5ww1iNRDaNXZTwcedXQHJGYg8mR+IJw0oH7TcmAbmTU/9pzJynRnwxSvy3KMto3LcrFNSIi7jJS&#10;X0a4ESjFaKBkmm5CsnziYe+xO1uVuL1kcsoZXZZwnl5EtPHlOu16ebfrPwAAAP//AwBQSwMEFAAG&#10;AAgAAAAhADOYc2HhAAAADwEAAA8AAABkcnMvZG93bnJldi54bWxMTz1PwzAQ3ZH4D9YhsVGnpUkh&#10;jVNVRCwMSBSkMrqxE0fEZ8t20/DvOSZYTnd6795HtZvtyCYd4uBQwHKRAdPYOjVgL+Dj/fnuAVhM&#10;EpUcHWoB3zrCrr6+qmSp3AXf9HRIPSMRjKUUYFLyJeexNdrKuHBeI2GdC1YmOkPPVZAXErcjX2VZ&#10;wa0ckByM9PrJ6PbrcLYCjtYMqgmvn50ap+al2+d+Dl6I25u52dLYb4ElPae/D/jtQPmhpmAnd0YV&#10;2ShglS8fiUrAOgdGhHVR0HIi5D7fAK8r/r9H/QMAAP//AwBQSwECLQAUAAYACAAAACEAtoM4kv4A&#10;AADhAQAAEwAAAAAAAAAAAAAAAAAAAAAAW0NvbnRlbnRfVHlwZXNdLnhtbFBLAQItABQABgAIAAAA&#10;IQA4/SH/1gAAAJQBAAALAAAAAAAAAAAAAAAAAC8BAABfcmVscy8ucmVsc1BLAQItABQABgAIAAAA&#10;IQBIwPzVEwIAAP8DAAAOAAAAAAAAAAAAAAAAAC4CAABkcnMvZTJvRG9jLnhtbFBLAQItABQABgAI&#10;AAAAIQAzmHNh4QAAAA8BAAAPAAAAAAAAAAAAAAAAAG0EAABkcnMvZG93bnJldi54bWxQSwUGAAAA&#10;AAQABADzAAAAewUAAAAA&#10;" stroked="f">
                      <v:textbox style="mso-fit-shape-to-text:t">
                        <w:txbxContent>
                          <w:p w14:paraId="00938E63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6DCAB3" w14:textId="77777777" w:rsidR="003C1F98" w:rsidRDefault="003C1F98" w:rsidP="002E0FA7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2C0617C9" w14:textId="77777777" w:rsidR="003C1F98" w:rsidRDefault="003C1F98" w:rsidP="002E0FA7">
            <w:pPr>
              <w:pStyle w:val="HandschriftVorlage"/>
            </w:pPr>
            <w:r>
              <w:t>je 3 Punkten</w:t>
            </w:r>
          </w:p>
          <w:p w14:paraId="00CB3CEF" w14:textId="77777777" w:rsidR="003C1F98" w:rsidRDefault="003C1F98" w:rsidP="002E0FA7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0FED582C" w14:textId="4C2408E8" w:rsidR="003C1F98" w:rsidRDefault="003C1F98" w:rsidP="002E0FA7">
            <w:pPr>
              <w:pStyle w:val="HandschriftVorlage"/>
            </w:pPr>
            <w:r>
              <w:t>Sechs 3er</w:t>
            </w:r>
            <w:r w:rsidR="00F22035">
              <w:t>-</w:t>
            </w:r>
            <w:r w:rsidR="009C3128">
              <w:t xml:space="preserve">Gruppen </w:t>
            </w:r>
          </w:p>
          <w:p w14:paraId="1F5C3E12" w14:textId="77777777" w:rsidR="003C1F98" w:rsidRDefault="003C1F98" w:rsidP="002E0FA7">
            <w:pPr>
              <w:pStyle w:val="HandschriftVorlage"/>
            </w:pPr>
          </w:p>
          <w:p w14:paraId="30C5EC5A" w14:textId="77777777" w:rsidR="003C1F98" w:rsidRDefault="003C1F98" w:rsidP="002E0FA7">
            <w:pPr>
              <w:pStyle w:val="HandschriftVorlage"/>
            </w:pPr>
          </w:p>
          <w:p w14:paraId="5BB2AC85" w14:textId="4A08CD26" w:rsidR="003C1F98" w:rsidRDefault="00825DFF" w:rsidP="002E0FA7">
            <w:pPr>
              <w:pStyle w:val="Text"/>
            </w:pPr>
            <w:r>
              <w:t>Multiplikation</w:t>
            </w:r>
            <w:r w:rsidR="00C05D0C">
              <w:t>s-Aufgabe</w:t>
            </w:r>
            <w:r w:rsidR="00D86AD2">
              <w:t xml:space="preserve">:       </w:t>
            </w:r>
            <w:r>
              <w:t>Multiplikation</w:t>
            </w:r>
            <w:r w:rsidR="00C05D0C">
              <w:t>s-Aufgabe</w:t>
            </w:r>
            <w:r w:rsidR="00393B01">
              <w:t>:</w:t>
            </w:r>
            <w:r w:rsidR="00D86AD2">
              <w:t xml:space="preserve">      Multiplikat</w:t>
            </w:r>
            <w:r w:rsidR="00393B01">
              <w:t>i</w:t>
            </w:r>
            <w:r w:rsidR="00D86AD2">
              <w:t>on</w:t>
            </w:r>
            <w:r w:rsidR="00C05D0C">
              <w:t>s-Aufgabe</w:t>
            </w:r>
            <w:r w:rsidR="00393B01">
              <w:t>:</w:t>
            </w:r>
          </w:p>
          <w:p w14:paraId="16A0FF32" w14:textId="77777777" w:rsidR="00D86AD2" w:rsidRPr="002C29FD" w:rsidRDefault="00D86AD2" w:rsidP="002E0FA7">
            <w:pPr>
              <w:pStyle w:val="Text"/>
              <w:rPr>
                <w:sz w:val="8"/>
                <w:szCs w:val="4"/>
              </w:rPr>
            </w:pPr>
          </w:p>
          <w:p w14:paraId="4A1A1371" w14:textId="77777777" w:rsidR="002C29FD" w:rsidRPr="00E73313" w:rsidRDefault="002C29FD" w:rsidP="002E0FA7">
            <w:pPr>
              <w:pStyle w:val="Text"/>
            </w:pPr>
          </w:p>
          <w:p w14:paraId="70916097" w14:textId="47271193" w:rsidR="003C1F98" w:rsidRPr="00A35658" w:rsidRDefault="003C1F98" w:rsidP="002E0FA7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2" behindDoc="0" locked="0" layoutInCell="1" allowOverlap="1" wp14:anchorId="36DEA53D" wp14:editId="79F1970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A1138A" id="Gerade Verbindung 21692" o:spid="_x0000_s1026" style="position:absolute;z-index:25165006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jmtAEAAF4DAAAOAAAAZHJzL2Uyb0RvYy54bWysU01v2zAMvQ/YfxB0X5wE6NAYcXpo0F2K&#10;rUC7H8DKki1MEgVRi51/P0r5WNfdhvkgUCL59Pj0vL2bvRMHnchi6ORqsZRCB4W9DUMnv788fLqV&#10;gjKEHhwG3cmjJnm3+/hhO8VWr3FE1+skGCRQO8VOjjnHtmlIjdoDLTDqwEmDyUPmbRqaPsHE6N41&#10;6+XyczNh6mNCpYn4dH9Kyl3FN0ar/M0Y0lm4TjK3XNdU19eyNrsttEOCOFp1pgH/wMKDDXzpFWoP&#10;GcTPZP+C8lYlJDR5odA3aIxVus7A06yW76Z5HiHqOguLQ/EqE/0/WPX1cB+eUqGu5vAcH1H9IBal&#10;mSK112TZUDyVzSb5Us7cxVyFPF6F1HMWig9Xq83qdnMjhbrkGmgvjTFR/qLRixJ00tlQZoQWDo+U&#10;y9XQXkrKccAH61x9JxfE1MnNzbogA7vFOMgc+th3ksIgBbiBbahyqoiEzvalu+DQke5dEgdgJ7CB&#10;epxemK4UDihzgmeoX3EEM/ijtdDZA42n5po6l7lQoHU12pn9b61K9Ir98SldBOVHrOhnwxWXvN1z&#10;/Pa32P0CAAD//wMAUEsDBBQABgAIAAAAIQA09a+t3QAAAAoBAAAPAAAAZHJzL2Rvd25yZXYueG1s&#10;TI9BT4NAEIXvJv6HzZh4s0MRW0NZGmP1rhUTvW1hBCI7i+yW4r93ONXLJC9f3pv3su1kOzXS4FvH&#10;GpaLCBRx6aqWaw3F2/PNPSgfDFemc0wafsnDNr+8yExauRO/0rgPtZIQ9qnR0ITQp4i+bMgav3A9&#10;sbAvN1gTRA41VoM5SbjtMI6iFVrTsnxoTE+PDZXf+6PVcPvz+YIFlx8xjru796dl0SdYaH19Ne02&#10;ch42oAJN4eyAeYP0h1yKHdyRK686DfEqkkFhBkpwkqzXoA6zxDzD/xPyPwAAAP//AwBQSwECLQAU&#10;AAYACAAAACEAtoM4kv4AAADhAQAAEwAAAAAAAAAAAAAAAAAAAAAAW0NvbnRlbnRfVHlwZXNdLnht&#10;bFBLAQItABQABgAIAAAAIQA4/SH/1gAAAJQBAAALAAAAAAAAAAAAAAAAAC8BAABfcmVscy8ucmVs&#10;c1BLAQItABQABgAIAAAAIQDJR7jmtAEAAF4DAAAOAAAAAAAAAAAAAAAAAC4CAABkcnMvZTJvRG9j&#10;LnhtbFBLAQItABQABgAIAAAAIQA09a+t3QAAAAoBAAAPAAAAAAAAAAAAAAAAAA4EAABkcnMvZG93&#10;bnJldi54bWxQSwUGAAAAAAQABADzAAAAGAUAAAAA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58" behindDoc="0" locked="0" layoutInCell="1" allowOverlap="1" wp14:anchorId="41E66CA2" wp14:editId="19E8DBD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9E5E0" id="Gerade Verbindung 21692" o:spid="_x0000_s1026" style="position:absolute;z-index:25165005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jmtAEAAF4DAAAOAAAAZHJzL2Uyb0RvYy54bWysU01v2zAMvQ/YfxB0X5wE6NAYcXpo0F2K&#10;rUC7H8DKki1MEgVRi51/P0r5WNfdhvkgUCL59Pj0vL2bvRMHnchi6ORqsZRCB4W9DUMnv788fLqV&#10;gjKEHhwG3cmjJnm3+/hhO8VWr3FE1+skGCRQO8VOjjnHtmlIjdoDLTDqwEmDyUPmbRqaPsHE6N41&#10;6+XyczNh6mNCpYn4dH9Kyl3FN0ar/M0Y0lm4TjK3XNdU19eyNrsttEOCOFp1pgH/wMKDDXzpFWoP&#10;GcTPZP+C8lYlJDR5odA3aIxVus7A06yW76Z5HiHqOguLQ/EqE/0/WPX1cB+eUqGu5vAcH1H9IBal&#10;mSK112TZUDyVzSb5Us7cxVyFPF6F1HMWig9Xq83qdnMjhbrkGmgvjTFR/qLRixJ00tlQZoQWDo+U&#10;y9XQXkrKccAH61x9JxfE1MnNzbogA7vFOMgc+th3ksIgBbiBbahyqoiEzvalu+DQke5dEgdgJ7CB&#10;epxemK4UDihzgmeoX3EEM/ijtdDZA42n5po6l7lQoHU12pn9b61K9Ir98SldBOVHrOhnwxWXvN1z&#10;/Pa32P0CAAD//wMAUEsDBBQABgAIAAAAIQAmj56d2wAAAAgBAAAPAAAAZHJzL2Rvd25yZXYueG1s&#10;TI/NTsNADITvSLzDykjcqNPwV9JsKkThDiVIcHOzJonIekN2m4a3Z3OCi6XxyOP58s1kOzXy4Fsn&#10;GpaLBBRL5UwrtYby9eliBcoHEkOdE9bwwx42xelJTplxR3nhcRdqFUPEZ6ShCaHPEH3VsCW/cD1L&#10;9D7dYClEOdRoBjrGcNthmiQ3aKmV+KGhnh8arr52B6vh8vvjGUup3lMct9dvj8uyv8JS6/OzabuO&#10;434NKvAU/i5gZoj9oYjF9u4gxqtOQxpxwrxWs7m6uwW1nyUWOf4HKH4BAAD//wMAUEsBAi0AFAAG&#10;AAgAAAAhALaDOJL+AAAA4QEAABMAAAAAAAAAAAAAAAAAAAAAAFtDb250ZW50X1R5cGVzXS54bWxQ&#10;SwECLQAUAAYACAAAACEAOP0h/9YAAACUAQAACwAAAAAAAAAAAAAAAAAvAQAAX3JlbHMvLnJlbHNQ&#10;SwECLQAUAAYACAAAACEAyUe45rQBAABeAwAADgAAAAAAAAAAAAAAAAAuAgAAZHJzL2Uyb0RvYy54&#10;bWxQSwECLQAUAAYACAAAACEAJo+endsAAAAIAQAADwAAAAAAAAAAAAAAAAAOBAAAZHJzL2Rvd25y&#10;ZXYueG1sUEsFBgAAAAAEAAQA8wAAABYFAAAAAA==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3" behindDoc="0" locked="0" layoutInCell="1" allowOverlap="1" wp14:anchorId="6B1617F1" wp14:editId="443C944E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3FC9D" id="Gerade Verbindung 21692" o:spid="_x0000_s1026" style="position:absolute;z-index:251650063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jmtAEAAF4DAAAOAAAAZHJzL2Uyb0RvYy54bWysU01v2zAMvQ/YfxB0X5wE6NAYcXpo0F2K&#10;rUC7H8DKki1MEgVRi51/P0r5WNfdhvkgUCL59Pj0vL2bvRMHnchi6ORqsZRCB4W9DUMnv788fLqV&#10;gjKEHhwG3cmjJnm3+/hhO8VWr3FE1+skGCRQO8VOjjnHtmlIjdoDLTDqwEmDyUPmbRqaPsHE6N41&#10;6+XyczNh6mNCpYn4dH9Kyl3FN0ar/M0Y0lm4TjK3XNdU19eyNrsttEOCOFp1pgH/wMKDDXzpFWoP&#10;GcTPZP+C8lYlJDR5odA3aIxVus7A06yW76Z5HiHqOguLQ/EqE/0/WPX1cB+eUqGu5vAcH1H9IBal&#10;mSK112TZUDyVzSb5Us7cxVyFPF6F1HMWig9Xq83qdnMjhbrkGmgvjTFR/qLRixJ00tlQZoQWDo+U&#10;y9XQXkrKccAH61x9JxfE1MnNzbogA7vFOMgc+th3ksIgBbiBbahyqoiEzvalu+DQke5dEgdgJ7CB&#10;epxemK4UDihzgmeoX3EEM/ijtdDZA42n5po6l7lQoHU12pn9b61K9Ir98SldBOVHrOhnwxWXvN1z&#10;/Pa32P0CAAD//wMAUEsDBBQABgAIAAAAIQDd9iWo3QAAAAoBAAAPAAAAZHJzL2Rvd25yZXYueG1s&#10;TI9BT4NAEIXvJv6HzZh4s0OrRaEsjbF614qJ3rYwApGdRXZL8d87nPQyycs38+a9bDvZTo00+Nax&#10;huUiAkVcuqrlWkPx+nR1B8oHw5XpHJOGH/Kwzc/PMpNW7sQvNO5DrcSEfWo0NCH0KaIvG7LGL1xP&#10;LOzTDdYEkUON1WBOYm47XEVRjNa0LB8a09NDQ+XX/mg1XH9/PGPB5fsKx9367XFZ9DdYaH15Me02&#10;Mu43oAJN4e8C5g6SH3IJdnBHrrzqNKyjJJHVGSjBcXIbgzrMEvMM/1fIfwEAAP//AwBQSwECLQAU&#10;AAYACAAAACEAtoM4kv4AAADhAQAAEwAAAAAAAAAAAAAAAAAAAAAAW0NvbnRlbnRfVHlwZXNdLnht&#10;bFBLAQItABQABgAIAAAAIQA4/SH/1gAAAJQBAAALAAAAAAAAAAAAAAAAAC8BAABfcmVscy8ucmVs&#10;c1BLAQItABQABgAIAAAAIQDJR7jmtAEAAF4DAAAOAAAAAAAAAAAAAAAAAC4CAABkcnMvZTJvRG9j&#10;LnhtbFBLAQItABQABgAIAAAAIQDd9iWo3QAAAAoBAAAPAAAAAAAAAAAAAAAAAA4EAABkcnMvZG93&#10;bnJldi54bWxQSwUGAAAAAAQABADzAAAAGAUAAAAA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1770BEFA" w14:textId="77777777" w:rsidTr="002C29FD">
        <w:tc>
          <w:tcPr>
            <w:tcW w:w="708" w:type="dxa"/>
          </w:tcPr>
          <w:p w14:paraId="127001BA" w14:textId="77777777" w:rsidR="00EC5E23" w:rsidRDefault="00EC5E23" w:rsidP="002E0FA7">
            <w:pPr>
              <w:rPr>
                <w:noProof/>
              </w:rPr>
            </w:pPr>
          </w:p>
          <w:p w14:paraId="7671AA2E" w14:textId="77777777" w:rsidR="00EC5E23" w:rsidRDefault="00EC5E23" w:rsidP="002E0FA7">
            <w:pPr>
              <w:rPr>
                <w:noProof/>
              </w:rPr>
            </w:pPr>
          </w:p>
          <w:p w14:paraId="6DFEEA46" w14:textId="77777777" w:rsidR="00D86547" w:rsidRPr="00E73313" w:rsidRDefault="00D86547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676E77FD" w14:textId="77777777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9" w:type="dxa"/>
            <w:gridSpan w:val="3"/>
          </w:tcPr>
          <w:p w14:paraId="13FE08CB" w14:textId="40C14BEE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>Findest du im gleichen Bild noch weitere Multiplikation</w:t>
            </w:r>
            <w:r w:rsidR="00D86AD2">
              <w:rPr>
                <w:noProof/>
              </w:rPr>
              <w:t>s-Aufgabe</w:t>
            </w:r>
            <w:r>
              <w:rPr>
                <w:noProof/>
              </w:rPr>
              <w:t xml:space="preserve">n? </w:t>
            </w:r>
            <w:r>
              <w:rPr>
                <w:noProof/>
              </w:rPr>
              <w:br/>
              <w:t>Wie müssen dann die gleichgroßen Gruppen aussehen?</w:t>
            </w:r>
          </w:p>
          <w:p w14:paraId="13A40C18" w14:textId="77777777" w:rsidR="00A81340" w:rsidRDefault="00A81340" w:rsidP="00EC5E23">
            <w:pPr>
              <w:rPr>
                <w:noProof/>
              </w:rPr>
            </w:pPr>
          </w:p>
        </w:tc>
      </w:tr>
      <w:tr w:rsidR="00A81340" w:rsidRPr="00E73313" w14:paraId="4997D6DA" w14:textId="77777777" w:rsidTr="002C29FD">
        <w:tc>
          <w:tcPr>
            <w:tcW w:w="708" w:type="dxa"/>
          </w:tcPr>
          <w:p w14:paraId="5B5B3085" w14:textId="77777777" w:rsidR="00A81340" w:rsidRDefault="00A81340" w:rsidP="00A813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6" behindDoc="0" locked="0" layoutInCell="1" allowOverlap="1" wp14:anchorId="529F75EA" wp14:editId="64DA385B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0" b="6985"/>
                      <wp:wrapNone/>
                      <wp:docPr id="19" name="Gruppieren 806">
                        <a:hlinkClick xmlns:a="http://schemas.openxmlformats.org/drawingml/2006/main" r:id="rId9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20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E8C918" id="Gruppieren 806" o:spid="_x0000_s1026" href="https://mathe-sicher-koennen.dzlm.de/erklaervideos?nid=686" style="position:absolute;margin-left:0;margin-top:.65pt;width:22.65pt;height:14.45pt;z-index:251652406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uWFAQAADEQAAAOAAAAZHJzL2Uyb0RvYy54bWzsV9tu2zgQfV9g/4HQ+8aSL7ErxCkMZxMU&#10;CNqg6W6faYqSiFAkl6TjpF+/M6SoOHbQol2giwJ5sXkZzgzPnJmhzt4+dJLcc+uEVsusOMkzwhXT&#10;lVDNMvvr0+Ufi4w4T1VFpVZ8mT1yl709//23s50p+Vi3WlbcElCiXLkzy6z13pSjkWMt76g70YYr&#10;2Ky17aiHqW1GlaU70N7J0TjPT0c7bStjNePOwepF3MzOg/665sx/qGvHPZHLDHzz4deG3w3+js7P&#10;aNlYalrBejfoD3jRUaHA6KDqgnpKtlYcqeoEs9rp2p8w3Y10XQvGwx3gNkV+cJsrq7cm3KUpd40Z&#10;YAJoD3D6YbXs/f2VNbfmxgISO9MAFmGGd3mobYf/4CV5CJA9DpDxB08YLI4X89PZLCMMtorFZFbM&#10;IqSsBdyPTrH2z6+eGyWjo2euDJPoIvh8Y4mowDqEVNEOeHVlt8YIbrkikxCIVgp1t5aC3fWwQdAP&#10;QHuBXDEgF5ptO658ZJjlknqgt2uFcRmxJVq276oCbxocDQ4Nvv1PeC7yHNCIcZjm09PgXcKTlk5L&#10;UV0KKTGizjabtbTknkJaTMbz1SKJ74kdxgAS1D1x0B3B+V0cvG2p4YHartyLZ5Hiudo03G5VxT13&#10;5CNnrecQyQD5zoQjyNlwF3Ot2Z0jSq9bqhq+cgayHtjYh2dPGE+6/hiSm9RSmL9R9Ns0/wa8xjp/&#10;xXVHcAD00OA7uO2DZnp/7TyShZZJDg1CqmFAQgmSCleU7hdAElcgBMnjMPKPkqOcVB95DRmACRgs&#10;hHrJh5BSxoC+8VqupRWPkS5myJHoyHAiuBUUouYaHBp09wqwFh/rjmp6eTzKQ7kdDudfcyweHk4E&#10;y1r54XAnlLYvKZBwq95ylE8gRWgQpY2uHqE+WA1xgIxwhl0KCMo1df6GWqjusAgdy3+An1rq3TLT&#10;/SgjrbZfXlpHeSA87GZkB91imbl/ttTyjMh3ClLhTTGdglofJtPZHAuT3d/Z7O+obbfWkHnAdvAu&#10;DFHeyzSsre4+Q2NboVXYooqB7WXGvE2TtY9dDFoj46tVEIOWYqi/VreGJVIj3z49fKbW9Mz0ULnf&#10;65R+tDzgZpTFeCi92npdi0DcJ1x7vKEUYMH7GTVhnGrCheUCq8AYGYC2oXAMnSvlSax4MfqzKfAd&#10;GI/X6ZvYm3yRQ7uCbjUZTxZ9s0rNrIDNoYjGceRa6oQpexOWVkDFkVjHjoDEYoDLr0meygKiUb8m&#10;+a+W5E/PgJ+V8JPDhF/k0/+S8tPpDCotpvykmM9REzSr/h1a5PP58H4tFvNJsDS8Q58a9nek/N4b&#10;Cp5az7vnpkn965nUa/t/rQy/XPsPlQG+S8MLsv+Gxg/f/Xl4LpTDl/75vwAAAP//AwBQSwMEFAAG&#10;AAgAAAAhAN2nqbreAAAABAEAAA8AAABkcnMvZG93bnJldi54bWxMj81Ow0AMhO9IvMPKSFxQu6Gh&#10;FQpxKlR+hCoObQHBcZs1SUTWm2a3bXh7zAlO1nismc/5fHCtOlAfGs8Il+MEFHHpbcMVwuvLw+ga&#10;VIiGrWk9E8I3BZgXpye5yaw/8poOm1gpCeGQGYQ6xi7TOpQ1ORPGviMW79P3zkSRfaVtb44S7lo9&#10;SZKZdqZhaahNR4uayq/N3iHMltN3+9jsyl168fy2svcfi9XdE+L52XB7AyrSEP+O4Rdf0KEQpq3f&#10;sw2qRZBHomxTUGJeTWVuEdJkArrI9X/44gcAAP//AwBQSwMEFAAGAAgAAAAhAN17Y4XoAAAAZQEA&#10;ABkAAABkcnMvX3JlbHMvZTJvRG9jLnhtbC5yZWxzhNDBSsQwEIDhu+A7hLm3aT2oyKa9qLAHL7I+&#10;QGimbWg6KTNx2fXpHfXiguAxDPPNT3b9aU3miCwxk4O2bsAgDTlEmhy8HZ6rezBSPAWfMqGDMwr0&#10;3fXV7hWTL7okc9zEqELiYC5le7BWhhlXL3XekHQyZl590SdPdvPD4ie0N01za/m3Ad2FafbBAe9D&#10;C+Zw3vTy/3YexzjgYx7eV6Tyxwk7q8Qp0qKo5wnLDyvarIUzVhI1naslIxFSHT7SWge0yEvyyMcY&#10;MEtPMbi79ivs23jJQfOeTgWZfALb7ezF53SfAAAA//8DAFBLAQItABQABgAIAAAAIQC2gziS/gAA&#10;AOEBAAATAAAAAAAAAAAAAAAAAAAAAABbQ29udGVudF9UeXBlc10ueG1sUEsBAi0AFAAGAAgAAAAh&#10;ADj9If/WAAAAlAEAAAsAAAAAAAAAAAAAAAAALwEAAF9yZWxzLy5yZWxzUEsBAi0AFAAGAAgAAAAh&#10;ALjUG5YUBAAAMRAAAA4AAAAAAAAAAAAAAAAALgIAAGRycy9lMm9Eb2MueG1sUEsBAi0AFAAGAAgA&#10;AAAhAN2nqbreAAAABAEAAA8AAAAAAAAAAAAAAAAAbgYAAGRycy9kb3ducmV2LnhtbFBLAQItABQA&#10;BgAIAAAAIQDde2OF6AAAAGUBAAAZAAAAAAAAAAAAAAAAAHkHAABkcnMvX3JlbHMvZTJvRG9jLnht&#10;bC5yZWxzUEsFBgAAAAAFAAUAOgEAAJgIAAAA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1hxAAAANsAAAAPAAAAZHJzL2Rvd25yZXYueG1sRE9Na8JA&#10;EL0L/Q/LFHoR3RgxlOgqRVsR8WC1xR6H7DQJzc4m2a2J/949FHp8vO/FqjeVuFLrSssKJuMIBHFm&#10;dcm5go/z2+gZhPPIGivLpOBGDlbLh8ECU207fqfryecihLBLUUHhfZ1K6bKCDLqxrYkD921bgz7A&#10;Npe6xS6Em0rGUZRIgyWHhgJrWheU/Zx+jYJkP7vobdlkzXR4+Dzq16/1cbNT6umxf5mD8NT7f/Gf&#10;e6cVxGF9+BJ+gFzeAQAA//8DAFBLAQItABQABgAIAAAAIQDb4fbL7gAAAIUBAAATAAAAAAAAAAAA&#10;AAAAAAAAAABbQ29udGVudF9UeXBlc10ueG1sUEsBAi0AFAAGAAgAAAAhAFr0LFu/AAAAFQEAAAsA&#10;AAAAAAAAAAAAAAAAHwEAAF9yZWxzLy5yZWxzUEsBAi0AFAAGAAgAAAAhAFdnjWHEAAAA2wAAAA8A&#10;AAAAAAAAAAAAAAAABwIAAGRycy9kb3ducmV2LnhtbFBLBQYAAAAAAwADALcAAAD4AgAAAAA=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cSwgAAANsAAAAPAAAAZHJzL2Rvd25yZXYueG1sRI/BasMw&#10;EETvhf6D2EJvjRwfSnAshxAImF5CXPe+sTa2ibRyLDWx+/VVIdDjMDNvmHwzWSNuNPresYLlIgFB&#10;3Djdc6ug/ty/rUD4gKzROCYFM3nYFM9POWba3flItyq0IkLYZ6igC2HIpPRNRxb9wg3E0Tu70WKI&#10;cmylHvEe4dbINEnepcWe40KHA+06ai7Vt1Wg0w9p9PXnq3aTObj5VCa1KZV6fZm2axCBpvAffrRL&#10;rSBdwt+X+ANk8QsAAP//AwBQSwECLQAUAAYACAAAACEA2+H2y+4AAACFAQAAEwAAAAAAAAAAAAAA&#10;AAAAAAAAW0NvbnRlbnRfVHlwZXNdLnhtbFBLAQItABQABgAIAAAAIQBa9CxbvwAAABUBAAALAAAA&#10;AAAAAAAAAAAAAB8BAABfcmVscy8ucmVsc1BLAQItABQABgAIAAAAIQDAa/cSwgAAANsAAAAPAAAA&#10;AAAAAAAAAAAAAAcCAABkcnMvZG93bnJldi54bWxQSwUGAAAAAAMAAwC3AAAA9gIAAAAA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x+xAAAANsAAAAPAAAAZHJzL2Rvd25yZXYueG1sRI/RasJA&#10;FETfC/7DcgVfim5caNXoKiIUpJSCMR9wyV6TaPZuyG417dd3BcHHYWbOMKtNbxtxpc7XjjVMJwkI&#10;4sKZmksN+fFjPAfhA7LBxjFp+CUPm/XgZYWpcTc+0DULpYgQ9ilqqEJoUyl9UZFFP3EtcfROrrMY&#10;ouxKaTq8RbhtpEqSd2mx5rhQYUu7iopL9mM1zPJXdchNkZuT+lp8Lr6zt/PfTuvRsN8uQQTqwzP8&#10;aO+NBqXg/iX+ALn+BwAA//8DAFBLAQItABQABgAIAAAAIQDb4fbL7gAAAIUBAAATAAAAAAAAAAAA&#10;AAAAAAAAAABbQ29udGVudF9UeXBlc10ueG1sUEsBAi0AFAAGAAgAAAAhAFr0LFu/AAAAFQEAAAsA&#10;AAAAAAAAAAAAAAAAHwEAAF9yZWxzLy5yZWxzUEsBAi0AFAAGAAgAAAAhAIruvH7EAAAA2wAAAA8A&#10;AAAAAAAAAAAAAAAABwIAAGRycy9kb3ducmV2LnhtbFBLBQYAAAAAAwADALcAAAD4AgAAAAA=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hYxQAAANsAAAAPAAAAZHJzL2Rvd25yZXYueG1sRI/RasJA&#10;FETfC/2H5Qp9KbppxFpSV9GiNNIXTfsBl+w1CWbvxuyapH/vCoU+DjNzhlmsBlOLjlpXWVbwMolA&#10;EOdWV1wo+Pnejd9AOI+ssbZMCn7JwWr5+LDARNuej9RlvhABwi5BBaX3TSKly0sy6Ca2IQ7eybYG&#10;fZBtIXWLfYCbWsZR9CoNVhwWSmzoo6T8nF2NgvVl9nm2mzR/zr4O2dbQrJibvVJPo2H9DsLT4P/D&#10;f+1UK4incP8SfoBc3gAAAP//AwBQSwECLQAUAAYACAAAACEA2+H2y+4AAACFAQAAEwAAAAAAAAAA&#10;AAAAAAAAAAAAW0NvbnRlbnRfVHlwZXNdLnhtbFBLAQItABQABgAIAAAAIQBa9CxbvwAAABUBAAAL&#10;AAAAAAAAAAAAAAAAAB8BAABfcmVscy8ucmVsc1BLAQItABQABgAIAAAAIQDUcEhYxQAAANs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</w:p>
          <w:p w14:paraId="546144E4" w14:textId="77777777" w:rsidR="00A81340" w:rsidRDefault="00A81340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329CD238" w14:textId="34F37206" w:rsidR="00A81340" w:rsidRDefault="00D86547" w:rsidP="00EC5E23">
            <w:pPr>
              <w:pStyle w:val="berschrift4"/>
            </w:pPr>
            <w:r>
              <w:t xml:space="preserve"> </w:t>
            </w:r>
            <w:r w:rsidR="00A81340">
              <w:t>c)</w:t>
            </w:r>
          </w:p>
        </w:tc>
        <w:tc>
          <w:tcPr>
            <w:tcW w:w="8189" w:type="dxa"/>
            <w:gridSpan w:val="3"/>
          </w:tcPr>
          <w:p w14:paraId="45397DB1" w14:textId="42C2DE84" w:rsidR="00543A9A" w:rsidRDefault="0089672F" w:rsidP="00EC5E2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0320" behindDoc="0" locked="0" layoutInCell="1" allowOverlap="1" wp14:anchorId="2D3A8ED4" wp14:editId="0045F852">
                      <wp:simplePos x="0" y="0"/>
                      <wp:positionH relativeFrom="column">
                        <wp:posOffset>4066223</wp:posOffset>
                      </wp:positionH>
                      <wp:positionV relativeFrom="paragraph">
                        <wp:posOffset>332423</wp:posOffset>
                      </wp:positionV>
                      <wp:extent cx="1362394" cy="366712"/>
                      <wp:effectExtent l="0" t="0" r="0" b="0"/>
                      <wp:wrapNone/>
                      <wp:docPr id="1035225375" name="Textfeld 74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66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A207D7" w14:textId="5723B7AB" w:rsidR="0089672F" w:rsidRPr="0025323E" w:rsidRDefault="0089672F" w:rsidP="0089672F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1" w:history="1"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</w:r>
                                    <w:proofErr w:type="spellStart"/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=686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A8ED4" id="_x0000_s1097" type="#_x0000_t202" href="https://mathe-sicher-koennen.dzlm.de/erklaervideos?nid=712" style="position:absolute;margin-left:320.2pt;margin-top:26.2pt;width:107.3pt;height:28.85pt;z-index:25233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Lg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tPp7XAU02SX19b58E1AQ6JRUoe0JLTY&#10;fuVDH3oKicUMLJXWiRptSFvS6fgmTw/OHkyuDda49Bqt0G06oqrYxWmQDVQHnM9BT723fKmwiRXz&#10;4ZU55BpHQv2GF1ykBiwGR4uSGtyvv93HeKQAvZS0qJ2S+p875gQl+rtBcu6Hk0kUWzpMbm5HeHDX&#10;ns21x+yaR0B5DvGnWJ7MGB/0yZQOmneU+SJWRRczHGuXNJzMx9ArGr8JF4tFCkJ5WRZWZm15TB1h&#10;jRC/de/M2SMPARl8hpPKWPGBjj62J2SxCyBV4ioC3aN6xB+lmdg+fqOo/etzirp89vlvAAAA//8D&#10;AFBLAwQUAAYACAAAACEAW66ix94AAAAKAQAADwAAAGRycy9kb3ducmV2LnhtbEyPwU7DMAyG70i8&#10;Q2QkbizptE6lazqhSSAuO6wDcc0ar63aOFWTbeXtMSc4WZY//f7+Yju7QVxxCp0nDclCgUCqve2o&#10;0fBxfH3KQIRoyJrBE2r4xgDb8v6uMLn1NzrgtYqN4BAKudHQxjjmUoa6RWfCwo9IfDv7yZnI69RI&#10;O5kbh7tBLpVaS2c64g+tGXHXYt1XF6fBP1fvajdlX30v92+H/adtsLJaPz7MLxsQEef4B8OvPqtD&#10;yU4nfyEbxKBhvVIrRjWkS54MZGnK5U5MJioBWRbyf4XyBwAA//8DAFBLAQItABQABgAIAAAAIQC2&#10;gziS/gAAAOEBAAATAAAAAAAAAAAAAAAAAAAAAABbQ29udGVudF9UeXBlc10ueG1sUEsBAi0AFAAG&#10;AAgAAAAhADj9If/WAAAAlAEAAAsAAAAAAAAAAAAAAAAALwEAAF9yZWxzLy5yZWxzUEsBAi0AFAAG&#10;AAgAAAAhAC0BQuAbAgAANAQAAA4AAAAAAAAAAAAAAAAALgIAAGRycy9lMm9Eb2MueG1sUEsBAi0A&#10;FAAGAAgAAAAhAFuuosfeAAAACgEAAA8AAAAAAAAAAAAAAAAAdQQAAGRycy9kb3ducmV2LnhtbFBL&#10;BQYAAAAABAAEAPMAAACABQAAAAA=&#10;" o:button="t" filled="f" stroked="f" strokeweight=".5pt">
                      <v:fill o:detectmouseclick="t"/>
                      <v:textbox>
                        <w:txbxContent>
                          <w:p w14:paraId="6DA207D7" w14:textId="5723B7AB" w:rsidR="0089672F" w:rsidRPr="0025323E" w:rsidRDefault="004313C2" w:rsidP="0089672F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2" w:history="1"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=6</w:t>
                              </w:r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86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1340">
              <w:rPr>
                <w:noProof/>
              </w:rPr>
              <w:drawing>
                <wp:anchor distT="0" distB="0" distL="114300" distR="114300" simplePos="0" relativeHeight="251652407" behindDoc="0" locked="0" layoutInCell="1" allowOverlap="1" wp14:anchorId="7C720F2A" wp14:editId="466BACAD">
                  <wp:simplePos x="0" y="0"/>
                  <wp:positionH relativeFrom="column">
                    <wp:posOffset>4427855</wp:posOffset>
                  </wp:positionH>
                  <wp:positionV relativeFrom="paragraph">
                    <wp:posOffset>-318770</wp:posOffset>
                  </wp:positionV>
                  <wp:extent cx="656590" cy="656590"/>
                  <wp:effectExtent l="0" t="0" r="0" b="0"/>
                  <wp:wrapNone/>
                  <wp:docPr id="24" name="Grafik 24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>
                            <a:hlinkClick r:id="rId90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340">
              <w:rPr>
                <w:noProof/>
              </w:rPr>
              <w:t xml:space="preserve">Schaut das Erklärvideo und erklärt euch gegenseitig: </w:t>
            </w:r>
            <w:r w:rsidR="00A81340">
              <w:rPr>
                <w:noProof/>
              </w:rPr>
              <w:br/>
              <w:t>Wie wurden im Video mehrere Aufgaben zu einem Punktebild gefunden?</w:t>
            </w:r>
            <w:r>
              <w:rPr>
                <w:noProof/>
              </w:rPr>
              <w:t xml:space="preserve"> </w:t>
            </w:r>
          </w:p>
        </w:tc>
      </w:tr>
      <w:tr w:rsidR="00A35658" w:rsidRPr="00E73313" w14:paraId="1AA6F59E" w14:textId="77777777" w:rsidTr="002C29FD">
        <w:tc>
          <w:tcPr>
            <w:tcW w:w="708" w:type="dxa"/>
          </w:tcPr>
          <w:p w14:paraId="47B2C021" w14:textId="77777777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lastRenderedPageBreak/>
              <w:t>2.4</w:t>
            </w:r>
          </w:p>
        </w:tc>
        <w:tc>
          <w:tcPr>
            <w:tcW w:w="8683" w:type="dxa"/>
            <w:gridSpan w:val="6"/>
          </w:tcPr>
          <w:p w14:paraId="2F819E69" w14:textId="5425A508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 xml:space="preserve">Bilder zu </w:t>
            </w:r>
            <w:r w:rsidR="00AF5DF6">
              <w:rPr>
                <w:noProof/>
              </w:rPr>
              <w:t xml:space="preserve">Multiplikations-Aufgaben </w:t>
            </w:r>
          </w:p>
        </w:tc>
      </w:tr>
      <w:tr w:rsidR="00C672EA" w:rsidRPr="00E73313" w14:paraId="62541641" w14:textId="77777777" w:rsidTr="002C29FD">
        <w:tc>
          <w:tcPr>
            <w:tcW w:w="708" w:type="dxa"/>
          </w:tcPr>
          <w:p w14:paraId="12296F37" w14:textId="3FD0E676" w:rsidR="00C672EA" w:rsidRDefault="004D3F1F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7" behindDoc="0" locked="0" layoutInCell="1" allowOverlap="1" wp14:anchorId="684E38C6" wp14:editId="1A3A37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55556</wp:posOffset>
                  </wp:positionV>
                  <wp:extent cx="359410" cy="271780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5A9C490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38AA664A" w14:textId="6518D434" w:rsidR="00C672EA" w:rsidRDefault="00C672EA" w:rsidP="00C672EA">
            <w:pPr>
              <w:pStyle w:val="Text"/>
            </w:pPr>
            <w:r w:rsidRPr="00E73313">
              <w:t>Welche Aufgaben passen zu dem Punktebild? Kreis</w:t>
            </w:r>
            <w:r w:rsidR="00B103D1">
              <w:t>t</w:t>
            </w:r>
            <w:r w:rsidRPr="00E73313">
              <w:t xml:space="preserve"> die passenden Aufgaben ein.</w:t>
            </w:r>
          </w:p>
          <w:p w14:paraId="7C22E910" w14:textId="34B219E1" w:rsidR="00C672EA" w:rsidRDefault="00C672EA" w:rsidP="00C672EA">
            <w:pPr>
              <w:pStyle w:val="Text"/>
              <w:rPr>
                <w:noProof/>
              </w:rPr>
            </w:pPr>
            <w:r>
              <w:t>Begründe</w:t>
            </w:r>
            <w:r w:rsidR="004D3F1F">
              <w:t>t</w:t>
            </w:r>
            <w:r>
              <w:t>, warum sie passen oder nicht passen.</w:t>
            </w:r>
          </w:p>
        </w:tc>
      </w:tr>
      <w:tr w:rsidR="00C672EA" w:rsidRPr="00E73313" w14:paraId="1B6B0DB9" w14:textId="77777777" w:rsidTr="002C29FD">
        <w:tc>
          <w:tcPr>
            <w:tcW w:w="708" w:type="dxa"/>
          </w:tcPr>
          <w:p w14:paraId="4EE696CD" w14:textId="355F226B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7F34127B" w14:textId="77777777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4"/>
          </w:tcPr>
          <w:p w14:paraId="0BB5FAFD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264" behindDoc="0" locked="0" layoutInCell="1" allowOverlap="1" wp14:anchorId="36E2F751" wp14:editId="4AE7CB2D">
                  <wp:simplePos x="0" y="0"/>
                  <wp:positionH relativeFrom="column">
                    <wp:posOffset>101748</wp:posOffset>
                  </wp:positionH>
                  <wp:positionV relativeFrom="paragraph">
                    <wp:posOffset>106692</wp:posOffset>
                  </wp:positionV>
                  <wp:extent cx="953147" cy="619933"/>
                  <wp:effectExtent l="0" t="0" r="0" b="254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45" cy="6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A6A97" w14:textId="7F431992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108802EB" w14:textId="15553E5E" w:rsidR="00C672EA" w:rsidRPr="00E73313" w:rsidRDefault="00C672EA" w:rsidP="00C672EA"/>
          <w:p w14:paraId="4CE49F9A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16B43BE9" w14:textId="21B05B6F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09B648C6" w14:textId="77777777" w:rsidTr="002C29FD">
        <w:tc>
          <w:tcPr>
            <w:tcW w:w="708" w:type="dxa"/>
          </w:tcPr>
          <w:p w14:paraId="74FA2EE5" w14:textId="69D2DF57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6" behindDoc="0" locked="0" layoutInCell="1" allowOverlap="1" wp14:anchorId="17D81671" wp14:editId="642C80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3CE60C5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44A8C709" w14:textId="6A31A85F" w:rsidR="004D3F1F" w:rsidRDefault="004D3F1F" w:rsidP="00C672EA">
            <w:r>
              <w:t>W</w:t>
            </w:r>
            <w:r w:rsidR="00C672EA" w:rsidRPr="00E73313">
              <w:t xml:space="preserve">elche Bilder </w:t>
            </w:r>
            <w:r>
              <w:t>passen zur Aufgabe</w:t>
            </w:r>
            <w:r w:rsidR="00902DA5">
              <w:t xml:space="preserve"> </w:t>
            </w:r>
            <w:r w:rsidR="00C672EA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3 · </w:t>
            </w:r>
            <w:r w:rsidR="000A661D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>5</w:t>
            </w:r>
            <w:r w:rsidR="00C672EA" w:rsidRPr="00E73313">
              <w:t xml:space="preserve">? </w:t>
            </w:r>
          </w:p>
          <w:p w14:paraId="607436E7" w14:textId="28D3605C" w:rsidR="00C672EA" w:rsidRDefault="00C672EA" w:rsidP="00C672EA">
            <w:r w:rsidRPr="00E73313">
              <w:t>Kreis</w:t>
            </w:r>
            <w:r w:rsidR="004D3F1F">
              <w:t>t</w:t>
            </w:r>
            <w:r w:rsidRPr="00E73313">
              <w:t xml:space="preserve"> ein</w:t>
            </w:r>
            <w:r>
              <w:t xml:space="preserve"> und </w:t>
            </w:r>
            <w:r w:rsidR="004D3F1F">
              <w:t>erklärt</w:t>
            </w:r>
            <w:r>
              <w:t>, warum sie passen</w:t>
            </w:r>
            <w:r w:rsidR="001217D3">
              <w:t>. Erklärt auch, warum einige Bilder</w:t>
            </w:r>
            <w:r w:rsidR="005B7C07">
              <w:t xml:space="preserve"> nicht</w:t>
            </w:r>
            <w:r w:rsidR="00765D9E">
              <w:t xml:space="preserve"> passen</w:t>
            </w:r>
            <w:r>
              <w:t>.</w:t>
            </w:r>
          </w:p>
          <w:p w14:paraId="656B18D4" w14:textId="6F18ADB0" w:rsidR="00C672EA" w:rsidRDefault="001217D3" w:rsidP="00C672EA">
            <w:r>
              <w:rPr>
                <w:noProof/>
              </w:rPr>
              <w:drawing>
                <wp:anchor distT="0" distB="0" distL="114300" distR="114300" simplePos="0" relativeHeight="251650263" behindDoc="0" locked="0" layoutInCell="1" allowOverlap="1" wp14:anchorId="078FF8EF" wp14:editId="4C03DAA5">
                  <wp:simplePos x="0" y="0"/>
                  <wp:positionH relativeFrom="column">
                    <wp:posOffset>3679316</wp:posOffset>
                  </wp:positionH>
                  <wp:positionV relativeFrom="paragraph">
                    <wp:posOffset>117258</wp:posOffset>
                  </wp:positionV>
                  <wp:extent cx="861004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04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340">
              <w:rPr>
                <w:noProof/>
              </w:rPr>
              <w:drawing>
                <wp:anchor distT="0" distB="0" distL="114300" distR="114300" simplePos="0" relativeHeight="251650262" behindDoc="0" locked="0" layoutInCell="1" allowOverlap="1" wp14:anchorId="6EDFC542" wp14:editId="73CAF41C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174625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45FD8" w14:textId="60627E28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1650260" behindDoc="0" locked="0" layoutInCell="1" allowOverlap="1" wp14:anchorId="1300B2AC" wp14:editId="6A462DBE">
                  <wp:simplePos x="0" y="0"/>
                  <wp:positionH relativeFrom="column">
                    <wp:posOffset>92870</wp:posOffset>
                  </wp:positionH>
                  <wp:positionV relativeFrom="paragraph">
                    <wp:posOffset>41318</wp:posOffset>
                  </wp:positionV>
                  <wp:extent cx="790113" cy="461551"/>
                  <wp:effectExtent l="0" t="0" r="0" b="0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2" cy="4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650261" behindDoc="0" locked="0" layoutInCell="1" allowOverlap="1" wp14:anchorId="6EDA5AB6" wp14:editId="2155CDF5">
                  <wp:simplePos x="0" y="0"/>
                  <wp:positionH relativeFrom="column">
                    <wp:posOffset>1255845</wp:posOffset>
                  </wp:positionH>
                  <wp:positionV relativeFrom="paragraph">
                    <wp:posOffset>41318</wp:posOffset>
                  </wp:positionV>
                  <wp:extent cx="818075" cy="477885"/>
                  <wp:effectExtent l="0" t="0" r="0" b="5080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80" cy="4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DD1B6" w14:textId="77777777" w:rsidR="00C672EA" w:rsidRDefault="00C672EA" w:rsidP="00C672EA"/>
          <w:p w14:paraId="5B849E35" w14:textId="0491A8F5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0611F126" w14:textId="77777777" w:rsidTr="002C29FD">
        <w:trPr>
          <w:trHeight w:val="661"/>
        </w:trPr>
        <w:tc>
          <w:tcPr>
            <w:tcW w:w="708" w:type="dxa"/>
          </w:tcPr>
          <w:p w14:paraId="31128E86" w14:textId="77777777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3" w:type="dxa"/>
            <w:gridSpan w:val="6"/>
          </w:tcPr>
          <w:p w14:paraId="2FF2862B" w14:textId="58E3766A" w:rsidR="00C672EA" w:rsidRPr="00E73313" w:rsidRDefault="00A71530" w:rsidP="00C672EA">
            <w:pPr>
              <w:pStyle w:val="berschrift3"/>
            </w:pPr>
            <w:r>
              <w:t xml:space="preserve">Multiplikations-Aufgaben </w:t>
            </w:r>
            <w:r w:rsidR="00C672EA" w:rsidRPr="00E73313">
              <w:t>zu Punktebildern finden</w:t>
            </w:r>
          </w:p>
        </w:tc>
      </w:tr>
      <w:tr w:rsidR="00C672EA" w:rsidRPr="00E73313" w14:paraId="23ADCD81" w14:textId="77777777" w:rsidTr="002C29FD">
        <w:trPr>
          <w:trHeight w:val="2284"/>
        </w:trPr>
        <w:tc>
          <w:tcPr>
            <w:tcW w:w="708" w:type="dxa"/>
          </w:tcPr>
          <w:p w14:paraId="795CE3E4" w14:textId="4FF99371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9" behindDoc="0" locked="0" layoutInCell="1" allowOverlap="1" wp14:anchorId="57041355" wp14:editId="44C6D175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7B9F9EA8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9" w:type="dxa"/>
            <w:gridSpan w:val="3"/>
          </w:tcPr>
          <w:p w14:paraId="35968466" w14:textId="224386F4" w:rsidR="00C672EA" w:rsidRPr="00E73313" w:rsidRDefault="00C672EA" w:rsidP="00C672EA">
            <w:pPr>
              <w:pStyle w:val="Text"/>
            </w:pPr>
            <w:r w:rsidRPr="00E73313">
              <w:t xml:space="preserve">Legt zuerst ein Punktebild mit dem Malwinkel und dem </w:t>
            </w:r>
            <w:r w:rsidR="00A71530">
              <w:t>Punktefeld</w:t>
            </w:r>
            <w:r w:rsidRPr="00E73313">
              <w:t>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6A621026" w14:textId="53A098F3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4" behindDoc="0" locked="0" layoutInCell="1" allowOverlap="1" wp14:anchorId="40427568" wp14:editId="598BD30D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5EAC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27568" id="_x0000_s1098" style="position:absolute;margin-left:147.35pt;margin-top:8.65pt;width:49.6pt;height:58.8pt;z-index:251652384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IGYlAMAAH0IAAAOAAAAZHJzL2Uyb0RvYy54bWycVm1PIzcQ/l6p/8Ha&#10;78dmExKSFeGUQoNOQndR4XSfHcebtfDa7th5ob++j7270MBd2wOJZWyP5+WZZ8Zcfjw2mu0leWXN&#10;PCvOBhmTRtiNMtt59vVh+WGaMR+42XBtjZxnT9JnH69+/eXy4Eo5tLXVG0kMRowvD26e1SG4Ms+9&#10;qGXD/Zl10uCwstTwgCVt8w3xA6w3Oh8OBpP8YGnjyArpPXZv2sPsKtmvKinCl6ryMjA9zxBbSF9K&#10;33X85leXvNwSd7USXRj8HVE0XBk4fTZ1wwNnO1JvTDVKkPW2CmfCNrmtKiVkygHZFINX2dyS3bmU&#10;y7Y8bN0zTID2FU7vNis+72/J3bsVAYmD2wKLtIq5HCtq4l9EyY4JsqdnyOQxMIHNyXA2GwJYgaOL&#10;84vBZNRCKmrg/uaWqH//13t57zQ/CcUpUeK3yx/Sm/z/mye4FXYks85I879sNJwed+4DSuV4UGul&#10;VXhKtENRYlBmv1JiRe0CUK6IqU0EZTQeFcNpkTHDG7D+lnilHlnCJt6Lqu1FHhO7s+LRM2Ova262&#10;cuEdaItmikjmp+ppeeJ1rZVbKq1joaLc5QeKv6LIdyBq6Xdjxa6RJrT9RFIjVWt8rZzPGJWyWUvk&#10;RJ82SEeglwMScqRMSIQXmtqwYwBYLMkm0njarq81sT1H5y3TT9Ln2tW83U3dh5J3qkj2xAKMPdho&#10;9f2m4v3WaB8jVhGlZDaQDKKOYgUA/wDoEXD46w8S2i8Ax1J4dEq88bO90fVJ66C/7MiHW2kbFgVA&#10;jAhajPZ3voulV+mY0LpPcSGa2LEYm74vOlZvyv5Tk+G+5k4ihGj2hc6z2Ww6Ho96Mj+g9yupN6wY&#10;RoZ2unGEsHD8zWIoJObG/R+gVUyKYniRMcyMyWCAwdfOjH6mjM5n0+m4nSnF+WQ6SX5QmHfhxktj&#10;Y4MgVF5qww5wOhoPEtDPJzCuDTB+CTpK4bg+poYeXfSZru3mCYmSRb0w9rwTS4Xi3XEfVpzwdGAT&#10;z2H4gk+lLZzZTspYbemv7+1HfdQNpxk74CmaZ/7PHY+zSn8yqGh8t3qBemHdC2bXXFv0GLoT0SQR&#10;FyjoXqzQkd/wSi6iFxxxI+BrnoVevA7tg4hXVsjFIim1I+/O3DsMyiKBFan4cPzGyXV8DSjYZ9tz&#10;hpf8lLatbkTd2MUu2EolTkdgWxQ7vMHfJKU3DtLJI/rPddJ6+a/h6m8AAAD//wMAUEsDBAoAAAAA&#10;AAAAIQBW/stWWSUAAFklAAAUAAAAZHJzL21lZGlhL2ltYWdlMS5wbmeJUE5HDQoaCgAAAA1JSERS&#10;AAAAmAAAAJgIBgAAABjCICEAAAABc1JHQgCuzhzpAAAABGdBTUEAALGPC/xhBQAAAAlwSFlzAAAh&#10;1QAAIdUBBJy0nQAAJO5JREFUeF7tnQm0HkWVx7O+7PtqQggQ9i3sIRAgkEXCIktAZBFZREVBlE0Q&#10;UARkUHEYQdxAcEN0EPG44jCC4xxQAWdGzLgMjiLIIiNHhzMqCLHn/qr73+9+9er78r0teUnqf87/&#10;1NLV1d23blfdWrp6UEZGRkZGRkZGRkZGRkZGRkZGRkZGRkZGRkZGRkZGRkZGRkZGRv9itrFwTGF0&#10;5YKPGz9cegf9zdjsnIyNADsYUYBfh1AazRTEx8uPov219Ia4t5XejA0VexspaPgQEQ5HGaUYFxhf&#10;XXpr6Jhc4X1G4t4UQoMGXW/8s5E4qOPkCa42frD01mngOCIy1l+cZfxh6U2CQm4Gjj1eehvS4X/O&#10;+FgIDRr090biipnjRwR37Iihwa14ReUKihtT+T3icMYAR7MCUzzuZ42XVAS4xJ8RQiU+YSS87WA7&#10;9ooJIzleU2HcMZVy4UfhnLIJ5H+l0ccBwlNKb8b6AhXu90OoE/ONxGN/rRrTMbQYMWyI0sY1kAiS&#10;yuXjyGu0cdzIYcU4y0e1mhFIsVJ8h3GSETxlnFV6MwYydjaqAJcQ4XCMsRg6uFFJUA5cxU0Z06Hz&#10;TWGG1emmjRtRUJvpGOSYFEr5EJY/5gRTwvFGzhtreUfH32rMWA+wyPhRI4V2IBGGecZQkCrg0cOH&#10;FB1DhwS/yHEUbIhTwmljO4JicR7HfVpcai75cVEwXUPn+POkfIPtGiOtFiWuSQ36FeNhlf/rxox1&#10;hB0rF2xrpEDAaca6wCjsCaMaaw3CFDDNHGEKGgWT3TXVlIt4lEzpoZRKcfKnqBoOZcLV9UYN71Qq&#10;rjtsyOBwbY5X8TOM3zEuM2asQ/yb8WvG3YwUzD8Zwcfj5nCk1VoK4+8YOriYOGp4fVyuqHCobSy9&#10;qGMzOu2thmPKc5RLq3Q6PtQUCsXlmM4jzLGoRkPBjq+YsRaA0FeV3hoqjDuMP1JYNYIKWH6oWkvN&#10;lI77dL6mmjS6VJq4qVQNhl9p4cQq3ishtZmUzlNpZpidh6u8XRqeC+LPnYF+BkLGNoGfrsK/NJ5u&#10;BDfS/FDw1FAqrGHmR5lQFEvTYGcRhvKTRraX0nuSLo5X2B/ziqO8uS+OK6xmmDDUNaNOgPBO48LS&#10;m9Gf+CXNX4cpDE2NhbsQAx67xsep6eE8xU2ulEF2l/zUNCkjXWngxEpRUGTFecr+4hoQpfZpdW3V&#10;avRah7vj3CfNs/lRrBjYZxn9hNDln2xNIJQtQ7xXBDjdag/S6JhcnUuBx4qo4z7O0yuBlMjH+XOJ&#10;5xoQBZN95u0urg91f1Or+5o8pqUC/9SY0QdAmDNL76AbjUHACJ7C8wWLzeTtLtlZvpajdsLlPApV&#10;QxXEefvI5wuVp9JCCt43lfE5KJ+UQ+ei8LgoW1z76nwNc/jzFDYeYMzoIyDQ40pvQCggCkd+J/hA&#10;mhQ1hSOGddpghFXT0bwykk9B+tpL6XQOxFjnethKspeURjYWfuWDUhHGTw0U21hw6ODGGgtXwxgo&#10;ndKh/MTx4nDvkQJrFiCjh/ii0Qu0ViyEj3LJn3KpvVToHaZovjdHGqXzYcWhgOoFkoeo9P6cuBZS&#10;vNLLxd7SMZ9O58WKqPgproY0auA4ow+AQMGHeIMl+MrobaDeemokRspRDhQsLizSSUnFKZWdQ9Pq&#10;46HOh5MsneKk3CgPYX+OJ0qt86WISo+rmtHXekqPnx6n0hE2slxoy4qKe8aY0SYmG88tvUF4ICiY&#10;uYHq7fkCoSD9UABuaoSdeBnl2E7e/sKVX4oj6pw4ndxYaaUwUkTIfZPOn+vDSksnYNiQzo4Cx0XS&#10;u2u9ypjRA/iFfIHURr4WEyk0GfKQOGoxxsHwKw56JdB42HBTJBUs9g3pYmXCVTNFWDXoUFMCNbs6&#10;RwojEgd1DVz5pYRQzSi1qJSIeL/iQ2lhFSfkSfI2IcFNCCEnVPlHdwwJA5D4vU3llQyOrhSMCe04&#10;rUbuIWEM8XgYgGYLO8yfN8So86BXxFbkJRAV1rWbUdfAT3oUTc0lcdFswAnGjDZwrPEmYy081le1&#10;Kgy/2C8+hiLFtZGvNYijBkPBdFxpdI6o9CnGCuPPR0GVL/S1KL3C+H5EwlL6SU6xonQvGDO6CVab&#10;ri69AQ1rq1QgDENAFSZxoppI4vHruPLA78euROWtNPIrPr4WNp+Uy58bc/q4znE5pYn91Jb41dPE&#10;BgvhSvm5X2ox9WyNGrpBVqeW3ow1AWEhPKEeVKUAVcApqscohSJtysiHUi4phQras1m8Z3w/rfJL&#10;kXR+iCM+T3kxXcQ963ruui8bAf6MNYAxr1NK76D/M/IZGILjE7Ba2PilTIqv0tVUQaNg3laRDQRV&#10;ExDnm8jUUAWkqYPKWy7HVIt56jz5db6OM9BKExkrGPmSjjC9SJ2v80SdYwS4J5fejGbwg6oTjVol&#10;AYJQZch7IXth46ewVeDjRw6tC4uu/wizacZX9ozSSmlII+VS8wRpuvw1PIlX/s3SiNheXI8eJGml&#10;YBzz53IP9GZTTbhIPi7My3iLUStJMloAgf2h9Ab/KCPfF4ZCQLBaIw9lm1FLYeyrttIwgM7DVaHo&#10;XJ9OYe9n2EArHZqRtCiOv54UyMf5Y95tRRSNfBino7bVfflhi0jRkFVGAn8yekEF8oGF91N7+R6j&#10;SBhjWzWJBlv9aP/4al0V9pmGKAjLVc/O55mKjwc+lU5h1YRxPH7dl8I6rrlRhXWMa48cVjaf1KJx&#10;jcYcq/xVh+b3xowIrMw8s/QOus5YCw1hs5wFQeOXrRK//dRaHPeFhCLxpvvmi5pP5xDWMYYpfLxq&#10;DsWtia2UimMaQFWcniOlWFJoT9+MKh1U7eUVrWIeE0vgS0aEA0KT6Of4qI1oDiVkKMXzUzqkxdUw&#10;Bf4JZnuhqPhRKj/lpOvIX6ZvVERIIaug10Ty83lCrks++Gl2UTyFYwWNSTpW4lKD6RxP10xeZgT4&#10;MyKgYAyygs2MYYwLgaJYsXEvQXs3bs7wx2kgK1Cp3RRWD5LmT1NF1GJeceNaBFKT0uzpOjGpqb7y&#10;nhOKUR3DgoKRXzPbi1kD5es7GDH9eCCUIldKJiMff0YLBKFR2BDFke2kY16ZvCs/58mvJkmrR2PG&#10;5+LWzWd1D8R7SlFkF20zZ2oxtLrmN9/72uB+6+qTgyt+8I0HN4QhxruW6KDE8sfU84g8U+d8aLlg&#10;0vwo2BbGvF6/BRAU3wKGmkWMaycpC/5U06UaCuFzPn4dUx4+TBqmZSgoDRNQ2DMmjSmuOX15nRb6&#10;XpwKnjS+U4GSScGowd792gNrRd9u02nFzlvMqNNOt+tQE6kWU2eAvH1TqwWUqZ6yY0YL8Mn/35Xe&#10;RkWYNq6jHjJg/EjxmvwVNYov+0z5+OEGwr5Hxii5Co3VEbgUtmqT3baaVbs7bja9Ie+rTlkSFAl+&#10;46rOmktUGNf7x4/uqhzkCfUxSnzf3LPvkEj5SFf1ItnxB+DPiPCk8ZrSO+hxVkxQU3hFQJDYT/gx&#10;3JtNA5FORj6KSRw2XFwLKm9/jZjUPJ7+2JVOuUTi4/D+O80tFmy7SfAPsxry3JX71Md0LyJx3I/C&#10;sj1T5BhyiuLZUO/NxowICKfeNI5mSsokqgAYC1Nzo2YF+0wkLKXBL8OY/PCrBlJ+6oXNmTa+QTnu&#10;uOw1IR5e+bpSmT51wdHF1PGjG9J5XnTcfiE9tRlh/LjvPH7/4qtXnBhcpeWYvw8YPweUHPAjF6XV&#10;eYwRVjXYR4xs7pIRIcw1GllFAWvh4peN5Y107BGaCNKoqWAaiDRSPo1n+cHRWGnF9562tC74Zvz8&#10;xceGtK0ULObXrzopGT+iVIgGjhlZ3tsFxy4qXjF5bH3/kgOUDHxT6QiYy413FNro0SAoFIo3snor&#10;A3mjaRJFCR2X7wcZJ1KB6BxPFRSGPHkRR0Hjppq6FD953lHFSDPYafImjRuVTNMOl+8+L1z3C+88&#10;tiH+bUeXTSecMKbRRlPzrpeJkX3kwzPJfjQCdhSiiVQ4w+HRUrnKDUSwo6QwUhAmrDXgygg2AlcT&#10;SJyMYrl+3IhJbhnQV1RN3uF7bxPCKtg18S1HLOhWelH30Iw+7SnLdw1xcS9RslAvFlnwTD6N4xeM&#10;GRXYUyIIBiHSk/O9Q8UzlIBfPUXsLO3dMMmErbSimhPyozDwv+HQPRoKs7+5ctH2Dff02qXzk+nE&#10;I/fZrk6rF0lh/LyA1F5q6pGBay6B3IwK2Ay1cBCi737jeqoZ5DMzxUnxlF4KSJjmkPxwN585KVmo&#10;/UnZgyctaa1Y8O3WuyRtit7oV1jHNJxiBHIzKiCQrY2vwY895ZYE1wqlaSNPjnt/PMcoaurl0hMP&#10;SBbsQCL3GTeNvnPjw14G1bFDjeyPluGAYMCX1IxB1VAIL54mEYmnidRxFMw3K3qzN5sxsWF4YCBT&#10;zyZ6JVJtKLOgjGtIv7sxI4EjjEFI8aBnbdBW8RK4SA2Hy6Cjmko/lbP17CnJgvRkbEvpPVNp1xbP&#10;PGzP+j6oseLn9qx6kd80hg2OjRkR7jIebQxLphmlR6C4hH3NBukhclzKiEvYFwK1FgW1y7yZXQZQ&#10;PZspFzzt4N2S5/SG5NuOPTZ94piQ1veCm7FSsM8ZAf6MCBLKQyiTlEUKQ81EDUUYg52Fg2pC4wIg&#10;jJF/6F5bJwvO87AF5RAFPKSN9L2lH1xlKCKVBiqNpolo6tU8puherDdWboYDAjmvckM3HJtKLpRw&#10;vdJBmk3ZI/SqGETleLsKpnxO74eaKkVdT0ylgRxTj1JTYf48EfNA31JW5MOPjAgIRjjbWAsN5fJK&#10;RQ8TlzEvBC/hJ5YMB6YKT3zXSYtDmlNf2bwm6UtqGqjd+1s8f/OQxj+/qDC1eNWj5NvRjAQwTP/V&#10;yAK5IDQGDREgbyc1lBcw22XiEvbjQOpJEU/tdfjCbcOI+8F7bpUsPEj61y3fJXmsv6j7FVNpPF+z&#10;eKeQTnLQeX4YY9zIutnVfyozHBBMgyuFYu5NA66ihEzzqZ6iBiDxy2ZBwXDPPHyvZMG1opblpI71&#10;ltyT+JkLVybTpEh6yUWLDpswI8JVRgTz7RAaNOjpMNxQ9Q6h5g5xUSrsMZpQmgYUTTYYlNIt2G5O&#10;cD92zquSBdaMr1+xe53XrCnjkml6w3132DTkzaLF1PEU6Q1zjhRMn+0lFA2waQyGfkYT3Gtk1+Tv&#10;Gmuh+hF6fUqv5hIidOIw8uNeZarQmtGf191z+4u6F55PA8fU7Np1p+J0I7Mh/OkkK1gEL6j/MepX&#10;KcEO01QRYUjT6b9v1Ci+0uJXwWw7Z2rxumXt21nKU0ylWdvUvUgGWq8fx1d8wJjhgFD4K5ofaK0V&#10;LLbDtCYKYsxj7LImyjcXrEZQwXz6wqO7FFgrKg8xlWZtk/Vn3Ism8KnNVZPJ5jS2+u/4Ro3njfsb&#10;pWDbG58wgqA4Uh6UCSJU7U1B/JmH7VVMGFP6N50+Ibjq4o8d2ZEstGbkHM9UmrXNrWZNCfeC3elt&#10;U57f1V4gb37SAvwZDUE9WrlAwutCBIvi+SmXMU6Z9MXO7dGK0TVxyvhR9TUWbj8nmaY7JJ9UfLvc&#10;ctbkkEfHsPIlk90lxarGwFhu/gHCRn24nOGAYfqs8eAQKgUVluz4SWtPCVgFQVMYN4fnHbtvnd7H&#10;r0325trYj7p/iHkAeXaNg7kaTMxoE0FgEqjColewL19+fJjjmzi2jMMfF9a6ou6xp+SZ+Bp8/hYz&#10;6wl+LwMUrZrF+KMxow182RgEiPHO5nESKi6UYcsoN4Vw0tL5xXEH7NilcAYC+QaSvSlSx7pDnhcF&#10;o0bXypFKTuyj9qLxJCN7g3UYMxJAMAgMYQXhseOMpoPoQaV2oPEF4AtkILEv7o08NBwDnYJ5shtk&#10;NvITwAbTRrYAYX3KqM2Ag3IxgEoXXTUZ8ScctHMogCGDS+F/o9oPYiCR+0rFt0M9v8hz+1pMS6eN&#10;KJeXYYYDAhps9PuzCg01l1cuNZW+MHzhDBTSA7zz3ccnj7Uiz/O+1y/r8twKy+/4ktFv/Z5RwQtp&#10;qPE2IzYF4zpJYY415fLxzE8yZIF/xPBhyQJbl+S+UvGtiO227Zxp9dSYnlfbSrkXTxht1E6RGQ53&#10;G1mTz67SQAoGasF6IUP2k4iFTcHIHUjs6T1xHtsh4PLsfv7R7Wo43JjRDSC0t1TuTRj4fgJbqwno&#10;oiN0VlMQB080m+yuy08IQxXH7rdDSJcquL7kJlObr/cXe3If1Mq8OKViDamHKaDbVXGkMaNNsNe7&#10;BDdGfgSKqz1O4aiOIWG6SNNI7m0OTeWd7zq++OKlx4VwqvD6kmu6Bsd70vngPD2vZIAbjQ0+VrkZ&#10;LfAxI0LaKoRKfyCKowluhMrXM/QkNfHr6QvipKW7FBcetyj4U4XXl/zGVSeF66S+Gmdu9MazD+sS&#10;vyb65+H5/TcJuO6FOqdyM9rEH6mZGJ2ON5fzChSHfbwjm38kC7A/+A9vXhGuO3fGxED8N7zl0GTa&#10;Vly049z6GXgu/+0BdONhgvdnrAFdlMbbX4rD3sL2YqSfMG85wxYcr4YvfmcUkgXZX7zelApqj9bu&#10;kvvVc7JUSX6xyfxsRpsIAmUpNH5Ic6iFhFDGvcL4+fEoiqVar1LKp41gOnttpQpzoHGzmWXNF1P2&#10;ZxT/MyPA/8rSm7EmBOFhc/B/xXI+cljDkmkE7ffEIpwQPmQ7SeHqk7uxsnVd0e4zPAtfScUreaFf&#10;WOm4nfG9xow2gMBmGu+hNtLKTYiwaR5waSLZaVrxfmsBGcTG3xg9koU6UMj9QZ7H94ph6h9HFdnu&#10;PaNNvMOI0MDjKBg1GD1HBOt7jlI0/LgolWwwHa/S+t2WZ7OgMFW47XL+vJlht+jUsd6QZdE0g9q8&#10;RSt2/TP6cMSMNuGFtacxCDAWtK/VFIer3Xdw4w9VK4I5U7qxgW9MO794/SbTg0tvL5VG5Dg1ETtL&#10;p46LbOHJy8P9+g4NK0lUk3FM3yZoDrai9sXPaAMIzCMY+wgXMk3CKgJsEy3j8TUZxO87CMbvGAF+&#10;YdOpE3qmZGwCPHn4sOIjO2xRnDJ7Wn0datADdym/AxA5joKsaT0Yaf32TLj6Ywg2V1iLbzUb34Wi&#10;gP55jd8zZrSJAysX3G8MwhTVk9TOyhK0/CidmsloIBbgvr70BsydNmFMssBbkRmCDrP9UDDP67fb&#10;vDhp1tQu8ShYs23Mod1HF+q5UDJeID//yE8ldNwIvD+jmwhK5ufgpDy42huMt9o3ibzt8le82ci/&#10;rPH/l1HokZLZeV0UKcX9J40r3nTYnsk8ILUoeVFL+ftlGIbn0QwG5Jn8jEYVzyIB3IxeQgINwoVS&#10;LiaBUbgR5spGURp/XkXA1MohpTfgEDZ6SylAK9p5SaUSOX7GIa13syYNNRxNuu+kiIzYa98N/zyy&#10;QV0tnfdk7QX+Qz1CtipCsbRlN28+o/kIP/5ekLR+iXHFFIpbzj8q7CaYUoJW5NxlUyZ0IfGp9J6T&#10;x5Wfx9Fz1BifBpChb+L1W2mUULLQila9aMZdjRk9QFAkJ8haqRSWcqlwFB/ZYTtVboxDdt9qVnFr&#10;D5XstUt36cJUuph23UDuF8XxnRk9Ay7NopZFa5BVxxU2/mPlZnQTDxsR3I9kd/mayttmhOX3cX7b&#10;gYoxttYuOrdYD7EnStZd6vM6qMFiyIuDPakXQ8/BeCDGfQsFA1+p3IxuAOHpz2G1YEUVAKQ5lMKp&#10;yaGgnIKBZs1IXfg9bS7b5bhRHcWhC7aunwFyz9RiPo6ai15zVAvXy5XwY4tFL1BGN+GFFoSIISzb&#10;SnN1MNrKKPS6tN2m43JjCg1KwIeu22wytSGur8i19Mc24/PV7tCBPAeuH0hFwaRk2F/UcNAPNkfj&#10;fuyug4tJkNECCIm/htXCowB4Y+PBVewzbedEvJpRCoYxsyrdrZULY3RRhH22n1OcdcSCLvE95duO&#10;XhiujR+34uO4GjRWbSQl0rAEflyezZM4R2TFsM59lT8PwLaA/+hDqAWr38xQQ8UCx+XtpsmJFAw2&#10;wyvZSz9WimW7lb/cY7fn+Fi7PO+Ycn8MRvkVp41MjOca2V0ohPUM2Fb4VVPjR9lwPaMFmSB8hVV6&#10;M1oh9a/DIEjfNOiNZyUFtUBsx0Rk6Q6bDaeQVDBRW0Fd+OpFbfH8Sqkg/5WM88PI/9xFxygNCDsK&#10;xTYVU0SM83ml0mR4ggIvZ0Y3gXEuIdaj9hQIrpoY6AuDMM0lx2E1fvZ5YwpdFCHmoh02bYv7JZTK&#10;M1IwfccYajLdN/albDHiVKv5Z5PrfuWnedeMbgLhafQ9KWSaC/wYvEwKh9HxqlnhOHRDHKkfRiWV&#10;oT94kJsU14/iK66ih8jqXMVpNQX0A7GEcTU/65jRA3jBha66ek6xIuHykwb5+SO/jOVqUeJTxkuM&#10;MZLK0F9k1x2u6cfEuInKDS8Jrp6LpnKc1WK+Z6zvQyseVLmzjRm9gD7IDYqjnab9T99F4hi+4M3X&#10;ORVjsIVnsfMWM5LK0B/kenJjcs+yNTVEwfP42sz7EzzcmNFDsJy6ViJqMwqBHpcfP+Jtl5FcxQHc&#10;pZUr7D1hwoTiwQcfLObNWnt/w91rm9m6r2LevHnFz3/+82L77ctfL+vZmKdUT1LGP0M0cWeGtEpn&#10;3NuY0UN8yBgE6b8sUoF4v7r1Sh/xAiMGcbHrrrsWAuGUMvQnuaauDUaOLO8ZhdEcJWGIwmlMzLMj&#10;fEM6PGwIU8Vl9BAfwgimptKaddlXskekYCJx8OSTGwsT/uY3vwlh4d577+3WHzh6y5vOPSLcxwsv&#10;vFBsvfXWxapVq8J9rFy5sr5HPxbGfKTiRZpKycA/b0W+NGLX7ow2ERSMLjtKxtutN9w3j4rjjaYA&#10;6GGiYNOnl2vpQ/ox5c8+YxCXUoa+5q3nH13MnTu3vqZ3wYgRpd0Y9xKlTFBLdvxxDSwXTy8v3nPB&#10;vGLeZp27Zhs/aMxogcuNQagIGqJAEjKujhGGWl6N/7rrrgvus88+GwoRfwyUkLnClFL0FT/7jpXF&#10;rFmzqit23sdBBx0U/C+++GKx007lX9Y8eS49S4p+1gIFi/n+y7bS8euMGU3QRcgK44rYK4pjCyT9&#10;mlkEcmMQn1KMvmJ83aFDhwYj32P58uUh3fSpXZtFUb3j+HfT8MNXb5tUMnjtu+vVHNcbMxyCYPy6&#10;qLK57DqS78Op+D/84Q/BXbZsWVWknfjBD34QfoCQUo7ekmumQPwDDzxQhYri+eefL8aOGRoUYv+9&#10;J4XjaxiaCPTP+MJjS4u/GGMFE697T+fvpI0TjBs9EITcQC9QT/W2tPOhxpPgkCFDio6Osmag15YC&#10;NtC8PlYyrtcuQtpKEfAz3DLJbMl4WZLbRjOwmTzgn3+1pLj47M2Kvz7eVelGjqxfUj6Q2WiBAEC9&#10;+zQCZSWo/NoRENcPUhJmSyiak2OOOSYU4pFHHhncZnjooYfC+bDVp2ftkDzaRUhbFfzLvy03AW4x&#10;yR3YTLFWP2k1tOVzkSnWkCG8XJ15p/iJD5RjccaNEv7BayXzpMn0tReCl/AJewVrFy+99FKdf0p5&#10;1kTO+9vf/lbl1hoY9z/69t6hsPfZo/yAROT+fVjLdcq91Loq4Nmnlz8/jZVoTUQpqzw2OvDQTBW9&#10;H7+UB2LUyzaLF+jhl3LhhxjWo0eProq1Paxevbo+P6VInux0DUnbrnIB0qug5d93z4nFn3+9pL42&#10;6+FiZSMcrX0rPnTlNsVZp84phg8fXOfZHVb5bHTQQ9fKI7+EjrJ5m0vHUbDqvz7FoUumFs/99MDg&#10;nzRpUlW87eHll19uyBuOHdURqPBzzz0X2B1w3kvWJPoCThR4oLYWkAxwYwWDnFc/58RhDfm1wyof&#10;FjJudAg1luwvP/aFsFGyxCR3XSBeiE//+IBg9PcU1GxPP/108cwzz1Qx3cOCBQvCPf31iU7je4/5&#10;44uvf3aXOnz0oeUgMfeqZ/HUc4lXX311uCf8yoNz5e8OP/GB7cjnL8aNCkF4CBYlY9dpCVnTRkx2&#10;43pbRWmOWjG9QYhqgrprn/UWXPO7X96j4V4gCvb9r+9Vh0kH5dcLNb56wcTHHnssuELwV3n0hn+y&#10;Hmh1jQ2+NvuFsTjjxM7VCLK9oPaPl4tCURjaY4w4pptiBRM/d+NOTYcu+hL77lsuq07dg4jSy6+0&#10;px8/K/hFJrqvvfbaKtei2GqrcrQenH322fV5fcXquhssfv+T+xY2PCxKQ1PoV1dAbBQplz63h3wl&#10;zZLrZgoG//TfnQZ1fygbHYzv3LF78trNyL14v6eg8GWXXdYQvuW6HRry6g2ffzRMZ7G8e4PDh+kV&#10;+Ye95JzNaxtMZB2Yt720bh8/LtQ0ks+rGdU0MPDaW+y///4hr9RA55qo+z3rtDnBH8IOinv44YdD&#10;eNq0zr3LQtoov97wW5/fjTzvMW4wuODcN26afFg71uCHbvFdWGVB70qrLajBNGjp81kTnQ1Sc+HC&#10;hcWKFStCgbbCAQeUhvndt++WzLsdcr7cffYsd6JmedGll14a/Pfff391tU5lk18fxSzcY0KXfHvK&#10;6hobBM57+xvSygXteLHZnM6mkTVTKBDDFIyHYeCr+75kyZLikksuCf5WTWS7vPdLexRfvqX8wxtc&#10;vHhxTcXBb922a/L87nCXHccV3zYFJT/CPn/1Xn3cE088UcyePbthd26IrOK8e8oqz/UeyYcTOX7C&#10;UTNrPzUVH334YQv4yCOPhELQKoXli6d0yau3vNuaDjF1vDc8cN/JQcGeXbW4jvPPJ959992BN9xw&#10;QwjTk9auiFon15fPXl13vd0n9pabrt0++WDiu87dorjs7eWGb6KMeoSqT9UA7n777Vc8+eSTxUUX&#10;XVSnhztvP7b48XfKz/vheW+am7zeuiT35cNHHzK9bvoPP/zw4p577gkuCxmJ84swkQW97eOPnFkc&#10;by9knFdveM0loef6AeN6hbPOfN0myQfyRMEsbXHxWzcP4Z23GxvC/lM2KRfLcBS+8847gyKyKnTG&#10;tI5w7u9+0ti0if5664rUYHRqfBz3xjPqOSE9ZA3JYCKoicRU0HAO5773oi3rc3yePWWV13qF5IOk&#10;yJuM+9VP71ILDfLF8xlnnFHcfPPNxaJFi4JihXwrF1tNhXPiylcUS/ebHPIhzPKY3XceXzz3s8XF&#10;I/cuLMaPLddmrSuqiVT4iIOnBQWSgmme1a8ggXw4og3sCDPYTI1PHsRRm22z5eg6357y8vPCi36F&#10;cb3ALx99wBQi8SCt6Ju4mFKq++67r/YjcFyN9NOkrDhoar2bos87Dq8L+nvQ/eLyHNRa6tDQi1bH&#10;hhpMzwmpxebvMK742md2DeE4396wusaAx+mnHjcr+QDt8CPXbBdo+RS33XZbUCZAGBsFsIqVJtSv&#10;upBLHKTwqMGUL8f9ddY1uR/Zl/r2EwWLv5lkHBCFY8SfsFc2qLzi/HvCh+/em7z+3Tigkbz57pA8&#10;aDZxRXpW55xzTh3mjcelSfEKpuENjaX5PP011iXdosB6d23Wg6nW0ouj7a2UVs2n3+92153GBTd1&#10;nZ6wynfA4uc/+94+yRvvDi2fBr8nhUHt5JXK+/2xmP4a65Lcyy/u37f2Y2P5BYdSMHba5nnY5wKl&#10;4qWRoa9OEf5995rYkH9vuPrJZc9U9zHgcNeXbp6fvOnucsVBU4LgsKf0yT0C9gsOpUwKQ4Tve5/6&#10;JvGKC8uN6FLXWhfkXn76L+WLiB8Fo0cs5ZGCif4FwtVMxvfu2jN8YXTOGc0HsnvCt5waprPONg4Y&#10;vPqYw2Ykb7anfPBb5RorBE/TgXBRMP7DKEFDGfjExeve1eTAKZOGJ6+zLviZG3YM94T/1a+aUb84&#10;UjDI8/jnxF4jTBo/lQb7WsFglfeAQfIme0PliUsthnApCNVoKgBqNpQw3iYc+jx83gOB5585t7jr&#10;1nJYhrnGYfbiaEeemN7mgn6BQG9rsNVPLmf5+oDGf/7kvt7bXTEt39oVaUrU42LaRIKXMsmVMewZ&#10;5z+QGN9zbNxDamdqLtlh2jS5Jwq2+qmlbEKzXuDQFUumJh+it+RDif0WTKw/WoX8hplaTKsLVAia&#10;oxOxYUTF3f7RnZPX6SuufnrZR6Fdqzv4kVHbUf0zEYb6nkXV2ppCi2o0NiJu2EpA9+JZHVrvkBR2&#10;X/GU48rVnzd/sHPfLVymU7wxr10D/YArxyDNjr6onl5NKfUFVz+z/Pbij4smWb69gTZLXlC5WxrD&#10;il/I83D/eq4E+cnFD42vMW5wWOWnPvqLdp3gvvHkTeomgpqJWkwKhssX06zAoAkljY5Baj3C1ABb&#10;zB3V5RqtuPqpZbeJlld/gHsEvzLW9+ypGkydAfdsGzSSBdLX3K0aSDT+GpfelHZl1jCEXFbCYgDT&#10;06wM4eeMd3DMcaDhbUbua2XlCvhXGEONhlLxXGFusmoqjXcZM/oAEig2i/yB8YI82SnUYuby81LG&#10;c/7XOJBxnvGrRv8sjxjPMK4yPjrKniuyvS6u3Iw+AgLHEEZhvm0MgtZ8nre7XBMCSbs+wj+DngP3&#10;XcZfGj9pvMaY0Yf4buUK+xhRvGB7SbHcroIfN24I4FnAlUYUCxCX/wqylqA/lAU6BXvIuCHgt8Z3&#10;GFGw8AMu4xOVO9eYsZZQd/HV8zJua9wQoOfBLhP4UT6dhIy1CIxiFQbMyMjIyMjIyMjIyMjIyMgY&#10;YBg06P8BQ1S74xWVOZgAAAAASUVORK5CYIJQSwMEFAAGAAgAAAAhAAt4ETXhAAAACgEAAA8AAABk&#10;cnMvZG93bnJldi54bWxMj8FOwzAMhu9IvENkJG4s7TIYLU2naQJO0yQ2JMTNa722WpNUTdZ2b485&#10;wdH+P/3+nK0m04qBet84qyGeRSDIFq5sbKXh8/D28AzCB7Qlts6Shit5WOW3NxmmpRvtBw37UAku&#10;sT5FDXUIXSqlL2oy6GeuI8vZyfUGA499JcseRy43rZxH0ZM02Fi+UGNHm5qK8/5iNLyPOK5V/Dps&#10;z6fN9fvwuPvaxqT1/d20fgERaAp/MPzqszrk7HR0F1t60WqYJ4sloxwsFQgGVKISEEdeqEUCMs/k&#10;/xf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7hIGYlAMA&#10;AH0IAAAOAAAAAAAAAAAAAAAAADoCAABkcnMvZTJvRG9jLnhtbFBLAQItAAoAAAAAAAAAIQBW/stW&#10;WSUAAFklAAAUAAAAAAAAAAAAAAAAAPoFAABkcnMvbWVkaWEvaW1hZ2UxLnBuZ1BLAQItABQABgAI&#10;AAAAIQALeBE14QAAAAoBAAAPAAAAAAAAAAAAAAAAAIUrAABkcnMvZG93bnJldi54bWxQSwECLQAU&#10;AAYACAAAACEAqiYOvrwAAAAhAQAAGQAAAAAAAAAAAAAAAACTLAAAZHJzL19yZWxzL2Uyb0RvYy54&#10;bWwucmVsc1BLBQYAAAAABgAGAHwBAACGLQAAAAA=&#10;">
                      <v:shape id="Grafik 3" o:spid="_x0000_s1099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iTygAAAOIAAAAPAAAAZHJzL2Rvd25yZXYueG1sRI9bS8NA&#10;FITfBf/DcgTf7CaphhK7LSII4otYL9C30+zJRbPnhN1tGv+9Kwg+DjPzDbPezm5QE/nQCxvIFxko&#10;4lpsz62Bt9eHqxWoEJEtDsJk4JsCbDfnZ2usrJz4haZdbFWCcKjQQBfjWGkd6o4choWMxMlrxDuM&#10;SfpWW4+nBHeDLrKs1A57TgsdjnTfUf21OzoDsX6W96kpB9m7ZjwcP+XjyV8bc3kx392CijTH//Bf&#10;+9EaKIvlzTIvVjn8Xkp3QG9+AAAA//8DAFBLAQItABQABgAIAAAAIQDb4fbL7gAAAIUBAAATAAAA&#10;AAAAAAAAAAAAAAAAAABbQ29udGVudF9UeXBlc10ueG1sUEsBAi0AFAAGAAgAAAAhAFr0LFu/AAAA&#10;FQEAAAsAAAAAAAAAAAAAAAAAHwEAAF9yZWxzLy5yZWxzUEsBAi0AFAAGAAgAAAAhAF7fKJPKAAAA&#10;4gAAAA8AAAAAAAAAAAAAAAAABwIAAGRycy9kb3ducmV2LnhtbFBLBQYAAAAAAwADALcAAAD+AgAA&#10;AAA=&#10;">
                        <v:imagedata r:id="rId55" o:title="" chromakey="white"/>
                      </v:shape>
                      <v:shape id="Textfeld 12" o:spid="_x0000_s1100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NUygAAAOAAAAAPAAAAZHJzL2Rvd25yZXYueG1sRI9bS8NA&#10;FITfhf6H5RR8s5sqlSZ2W4oX8MFrW0HfjtljEpo9G3ZP0/jvXUHwcZiZb5jFanCt6inExrOB6SQD&#10;RVx623BlYLe9O5uDioJssfVMBr4pwmo5OllgYf2RX6nfSKUShGOBBmqRrtA6ljU5jBPfESfvyweH&#10;kmSotA14THDX6vMsu9QOG04LNXZ0XVO53xycgfY9hofPTD76m+pRXp714e12+mTM6XhYX4ESGuQ/&#10;/Ne+twbyPJ/PZhfweyidAb38AQAA//8DAFBLAQItABQABgAIAAAAIQDb4fbL7gAAAIUBAAATAAAA&#10;AAAAAAAAAAAAAAAAAABbQ29udGVudF9UeXBlc10ueG1sUEsBAi0AFAAGAAgAAAAhAFr0LFu/AAAA&#10;FQEAAAsAAAAAAAAAAAAAAAAAHwEAAF9yZWxzLy5yZWxzUEsBAi0AFAAGAAgAAAAhABg6o1TKAAAA&#10;4AAAAA8AAAAAAAAAAAAAAAAABwIAAGRycy9kb3ducmV2LnhtbFBLBQYAAAAAAwADALcAAAD+AgAA&#10;AAA=&#10;" filled="f" stroked="f" strokeweight=".5pt">
                        <v:textbox inset="0,0,0,0">
                          <w:txbxContent>
                            <w:p w14:paraId="5F5EAC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8" behindDoc="0" locked="0" layoutInCell="1" allowOverlap="1" wp14:anchorId="79DE53D2" wp14:editId="6FC4C4A9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94F08" w14:textId="64E45D94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sehe die Aufgabe 3 mal 5. </w:t>
                                  </w:r>
                                  <w:r w:rsid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Reihen mit je 5 Punkten. </w:t>
                                  </w:r>
                                </w:p>
                                <w:p w14:paraId="5C59ADC3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6BF318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E53D2" id="Abgerundete rechteckige Legende 675" o:spid="_x0000_s1099" type="#_x0000_t62" style="position:absolute;margin-left:210.8pt;margin-top:10.75pt;width:154.25pt;height:40.65pt;z-index:251650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c92gIAACkGAAAOAAAAZHJzL2Uyb0RvYy54bWysVMFu2zAMvQ/YPwi6t47T2UmDOkWQosOA&#10;ri3aDj0rspR4kEVNUuJkX19KdhxvK3YYdrElknp8fKJ4db2vFdkJ6yrQBU3PR5QIzaGs9Lqg315u&#10;z6aUOM90yRRoUdCDcPR6/vHDVWNmYgwbUKWwBEG0mzWmoBvvzSxJHN+ImrlzMEKjU4KtmcetXSel&#10;ZQ2i1yoZj0Z50oAtjQUunEPrTeuk84gvpeD+QUonPFEFRW4+fm38rsI3mV+x2doys6l4R4P9A4ua&#10;VRqT9lA3zDOytdUfUHXFLTiQ/pxDnYCUFRexBqwmHf1WzfOGGRFrQXGc6WVy/w+W3++ezaNFGRrj&#10;Zg6XoYq9tHX4Iz+yj2IderHE3hOOxvQym15OMko4+rI0H2dZUDM5nTbW+c8CahIWBW1EuRZPsNXl&#10;E17LkikFWx9FY7s756N6JdGsxjZh5feUElkrvIwdU+Qsn07S420NgsbDoMtpNu4udBByMQxJ8zyf&#10;dDS7rEj4SDRQ0HBbKRXbQulgcKCqMtjiJvSlWCpLkFVBV+s0FqC29VcoW9skG40iUwSObRzCoy4D&#10;JPS16CL2KJYfpDtdQVz5gxIhqdJPQpKqRNHHMV0P22ZknAvtWyZuw0rRmgOP94lEwIAssaweuwP4&#10;tcIjdnuzXXw42hLvD4/+Rqw93J+ImUH7/nBdabDvASisqsvcxh9FaqUJKvn9ao/aFPQiD6HBtILy&#10;8GiJhfa1O8NvK+zAO+b8I7PYUTgIcGT5B/xIBU1BoVtRsgH78z17iMdXh15KGhwXBXU/tswKStQX&#10;je/xIg9iEx83n7LJGDd26FkNPXpbLwH7B3sc2cVliPfquJQW6lecbIuQFV1Mc8xdUO7tcbP07RjD&#10;2cjFYhHDcKYY5u/0s+EBPAgdevtl/8qs6Z6hxwd8D8fRwmbxGbQin2LDSQ2LrQdZ9a3Z6tpdAc6j&#10;2NTd7AwDb7iPUacJP38DAAD//wMAUEsDBBQABgAIAAAAIQDIvBV84QAAAA8BAAAPAAAAZHJzL2Rv&#10;d25yZXYueG1sTI/NTsMwEITvSLyDtUjcqB0DbZXGqSoQD0B/xNWJTRIRr4Pt/PTtWU5wWWm138zO&#10;FPvF9WyyIXYeFWQrAcxi7U2HjYLz6e1hCywmjUb3Hq2Cq42wL29vCp0bP+O7nY6pYWSCMdcK2pSG&#10;nPNYt9bpuPKDRbp9+uB0ojU03AQ9k7nruRRizZ3ukD60erAvra2/jqNTID7C5XveXPRVioTVaZwO&#10;op6Uur9bXnc0DjtgyS7pTwG/HSg/lBSs8iOayHoFTzJbE6pAZs/ACNg8igxYRaSQW+Blwf/3KH8A&#10;AAD//wMAUEsBAi0AFAAGAAgAAAAhALaDOJL+AAAA4QEAABMAAAAAAAAAAAAAAAAAAAAAAFtDb250&#10;ZW50X1R5cGVzXS54bWxQSwECLQAUAAYACAAAACEAOP0h/9YAAACUAQAACwAAAAAAAAAAAAAAAAAv&#10;AQAAX3JlbHMvLnJlbHNQSwECLQAUAAYACAAAACEA8ip3PdoCAAApBgAADgAAAAAAAAAAAAAAAAAu&#10;AgAAZHJzL2Uyb0RvYy54bWxQSwECLQAUAAYACAAAACEAyLwVfOEAAAAPAQAADwAAAAAAAAAAAAAA&#10;AAA0BQAAZHJzL2Rvd25yZXYueG1sUEsFBgAAAAAEAAQA8wAAAEIGAAAAAA==&#10;" adj="-4041,12928" filled="f" strokecolor="#bfbfbf [2412]" strokeweight="1pt">
                      <v:textbox inset="1mm,,1mm">
                        <w:txbxContent>
                          <w:p w14:paraId="29F94F08" w14:textId="64E45D94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Ich sehe die Aufgabe 3 mal 5. </w:t>
                            </w:r>
                            <w:r w:rsid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Reihen mit je 5 Punkten. </w:t>
                            </w:r>
                          </w:p>
                          <w:p w14:paraId="5C59ADC3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6BF318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0257" behindDoc="0" locked="0" layoutInCell="1" allowOverlap="1" wp14:anchorId="5543870E" wp14:editId="699E0F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26C81" w14:textId="77777777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 w:rsidRPr="00125106"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3" behindDoc="0" locked="0" layoutInCell="1" allowOverlap="1" wp14:anchorId="2E681131" wp14:editId="033CAC0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D01B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81131" id="_x0000_s1100" style="position:absolute;margin-left:365.25pt;margin-top:11pt;width:45.55pt;height:56.9pt;z-index:251652383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B9omQMAAIAIAAAOAAAAZHJzL2Uyb0RvYy54bWycVttu2zgQfV+g/0Dw&#10;vZElXyPEKdxkHRQIWmOTos80TVlEKJIl6Uv26/eQkpJ10u62CRBlSA6HM2fOzOTiw7FRZC+cl0bP&#10;aX42oERobjZSb+f06/3y/YwSH5jeMGW0mNNH4emHy3d/XBxsKQpTG7URjsCI9uXBzmkdgi2zzPNa&#10;NMyfGSs0DivjGhawdNts49gB1huVFYPBJDsYt7HOcOE9dq/bQ3qZ7FeV4OFLVXkRiJpT+BbS16Xv&#10;On6zywtWbh2zteSdG+wNXjRMajz6ZOqaBUZ2Tr4y1UjujDdVOOOmyUxVSS5SDIgmH7yI5saZnU2x&#10;bMvD1j7BBGhf4PRms/zz/sbZO7tyQOJgt8AirWIsx8o18S+8JMcE2eMTZOIYCMfmeDobzcaUcBxN&#10;i2J2Pmwh5TVwf3WL13/+572sfzQ7ccVKXuK3ix/Sq/j/nye4FXZO0M5I80s2GuYedvY9UmVZkGup&#10;ZHhMtENSolN6v5J85doFoFw5IjdzOgEq42KYjyjRrAHrbxyr5AMZRWzivajaXmQxsFvDHzzR5qpm&#10;eisW3oK2KKaonZ2qp+XJq2sl7VIqFRMV5S4+UPwFRX4AUUu/a8N3jdChrScnFEI12tfSekpcKZq1&#10;QEzu0yZHmlHLAQFZJ3VIhOfKtW5HB7BYOpNI4912faUc2TNU3jL9JH2mbM3a3VR9SHmnimBPLMDY&#10;vYlW324q3m+N9j5iFVFKZoMTgddRrADgXwA9Ao73+oOE9jPAMRUelRJv/G5tTIrz86IPuL9snQ83&#10;wjQkCoAYHrQY7W9950uv0jGhfT75BW9ixaJt+j7pWL1K+291hruaWQEXotlnOueTfDwYjIqi6Pl8&#10;j/KvhNqQvIgk7dRjFyHh+NGgLyTyxv2fAJYXo9kU9YG2MZ5OBsOkz8q+rQxH57O+reSjyWyS3kFu&#10;3gQdK7WJNQJXWak0OaBEh+NBwvrpBMaVBszPTkcpHNfHVNPDaR/p2mweEagzSBlGird8KZG/W+bD&#10;ijlMD2xiIoYv+FTK4DHTSZTUxv39o/2oj9ThlJIDptGc+u87FtuV+qSR1Di6esH1wroX9K65Migz&#10;FCi8SSIuuKB6sUJRfsOgXMRXcMQ0x1tzGnrxKrQzEYOWi8UiKbVd71bfWfTKPIEV2Xh//Mac7Sgb&#10;kLDPpqcNK9kpc1vdiLo2i10wlUy0jsC2KHZ4g8JJSmMO0skc/fc6aT3/43D5DwAAAP//AwBQSwME&#10;CgAAAAAAAAAhABR/+XkAGQAAABkAABQAAABkcnMvbWVkaWEvaW1hZ2UxLnBuZ4lQTkcNChoKAAAA&#10;DUlIRFIAAACLAAAAlwgGAAAAJQ2oHwAAAAFzUkdCAK7OHOkAAAAEZ0FNQQAAsY8L/GEFAAAACXBI&#10;WXMAACHVAAAh1QEEnLSdAAAYlUlEQVR4Xu2dCZAdxXnHpb13tZdWe69Wx2ol7epEBwIkoRN0IoQk&#10;wOYUCIFAFuIQEogbAUaAzW0VIS5cgG2KwxgbY+OycUKBDA5OCIEQhzg4djlJxZVUjkqlKpU4k+/f&#10;M9+8b/p9M/ve7tvj7et/1a+m++uenpnu78309PTMG+Pk5OTk5OTk5OTk5OTk5OTk5OTk5OTk5OTk&#10;5OTk5OTk5DRc2kG8kCFehjiNEt1IPE6EjdvVWOadOKVKNrbhrAX1EWCbMqHM+9I5ExMJ1p9GOOWJ&#10;0Fi3EWHjg5OmVnmn9daEaI0dB6+DcjrqS9U8TJDvecIpx9pF1PjBMRuJPcSPiEhDByANJOnp+spi&#10;7+SucWpD5oJzFo03+3PJ0gkmjvCOhfWRPIiT/evYIafcySst9p0Bp/k5HRXepcv8RgCIAxlG3oCb&#10;CdY2wtt6Ql247mCD7dVWFJkw79c9Z7WH6dt9hwFzCacc6H8uPLkhrGBm45xarmivra7E+8LqJu/q&#10;NU2RPEunjeM834nrT6DxkMe2b5mXKl8D2wP2eja3bG41+R88u8PE2fHXz64J128YVwzbMsIpB3qT&#10;8G7c0BJpCOaatc1eY3WJN8Gv9Ega7LDZdgb2o9v9hkxiHzWsLMsmbt/Aka1tafmWpRzZxEXZTjnS&#10;vxKmUk+dXu3dvbXd++K21Gk9Wx6gXzvK0tIypbu5nBs5sazK0rEmvSJYgi3z0i+JQVot4ZQjlRG3&#10;EmHFS+46sy2tETSKizI7q/TF/Tt8p+NLo5YHyDRsdwndfdn5EQ/4F8JpgHqIMBV6K/UH7EqWFW+D&#10;X/WiyVVhXMtfQg7U37MVymOHwdiMnV5dXuTVBB1eCfKXFo+N2A6ubzF2wqkfeobw1s1KjX9gPAM2&#10;cO1pzZHK1vJI59pP/ZyGquJIXoB8tg30NXbCLOseF54xyiwHAHHlxxHsu1OGepnwts73r+9n0HV+&#10;PDUybLuXN6ZVLpg/sZIrOTYP0jK1owx598XMbC1PywuWd1cbp8a+2meM5poS78DpvmPLcsDanupI&#10;3llt5eZMR3kWEE4Jqicig1mIY5T1hnX+HYW8pHAcebYtiHYccach4wD5bFt7Xal3xQrduSToGH/+&#10;RH/gDdj7Abj8TXNrTd9Ipu1dlbrlRjmyLIVriQbCKUZtFSWpX6TWcUQcv1yEV86ojsSZusoiY78+&#10;+CUzczsqvPOogaQN2NvIhPOWpBq6q6nMu2y5P2CI0VuM7dxFt804yyCdB+Qy2U5QZgnhlKBJ48rS&#10;O4EMHILymDCcAGE4i8yDUz/shzf6fZTLT2008UvF8LvMz8TZGaTbDilhpwU7lzZEylsVpOFODU58&#10;8SmpgUZeByANtnupkx3YnGL0Fe1ugaH08JSP6759eblvu1/B9wa/4N30K0fHdHJDtHOKPDLel13C&#10;lzoM1Wvp4KqVTd60ptT4C9t5IK6xujjiLBI4OPLg0jTWX7+KcLL0lU10udEqEFB6GEaHE0PkMh19&#10;m+KxqTzoF2AdbUhelsXgGc511uUqCVzKtHJszqfLlIyjz4X14jreDDq8yEdcSDgJ/cFm6ghqlWbT&#10;01qRdht79qJ603gcp/K8ltr0Ti2DdNuWrbOA2XS38rnF0TOMfQt/aEOLV2VdVnFLjX240xo8hI25&#10;LigniDsFekYb9tZAB/Ii66EirZ/mKDJdQ8uTyXoauNPB5Y/jGPjDsyCZB45486bosyNsz94m+mp3&#10;bPHX5c75A/7o8AbCiRSpMMYehp84vjTt1G2vi0E3+zaVwYSj5dRnQBh9ATs9bj8yoUhc/oBWFsZL&#10;btmUGhQEdj50xDvqo2dE5Amg3S5svbB9QXpHEXc5PA+EobyR+BnzatPGN+w8Nknpfa2bDXFl2fbF&#10;U6qME0kb8sCpePSXp1AQBa9IRTG2Hb/c+6wzjZ2nvqo4vFW2WdvjPyLYMr9OHUADcfvCYIpCb1vq&#10;cpfEhtm13ild+nawnzJub5fjWPIxI0wUtN6Uk5rQF+E5HWwD05vL0/opfh8g5RjoDNqNcEJnZaST&#10;yHa7/L7sTF/pNnH5sZ+8XxqYm4M8PM4CGzreFP6YKEhhvoapiDnt/i1oD90q7l+bfptbXjLWOywc&#10;A9MicfqWebisOFtcWBJnZ/pKBxiUWz3TP4sl5c90Wzij8nQL2IiCVDgXhZ/9XLmi0XRiucIY5EmK&#10;azbcqh5an7r7QDoeGSCMmWqYsM1pMo9tk/SVDmQeHu6X6QzyxQ3KAS4H/Rl+Ur5r+QTYf0wUjI4Q&#10;aRW/hxxlkjXKysi8GKjCyKZM30mNMrUx2ihY5xQxex9xdhaOczjJxuByiRlxWpqEy8ClRMZtsL9J&#10;20MHl++wkE9OsyBGvSYQagVdubLR6wzOKPjV87MRje3W02Rgl8nbkXaEpbPgYR9vU+aRcUlSGoOn&#10;1Xwm4fx9lWm/HiJBOs/AC5zldOIXxAqiIGQOHqztrTF3GHI0FnbcSchK05AdY6zDYX429Ns/Oxax&#10;I8zgV41RVkzu5nTOgyXfOWlpSeDNRX5FhfMnrTe3w59zo6UBpOGJNsKrZ5qHkPcQBSszY58rBw/Z&#10;8HoEx214UA7TDbmhMcyPDjLnQXlwFM1Zbtq31di7p7aET6s5nfPIpZaWhMyTVJYkKR1pdplEwSqs&#10;iDu3tHmVZfoURJ4Dws6CcRKMl8Amn/9gxLe4qCjWWYBMk+mcRy61tCRkHtza8/tCMo8NZvxviHl4&#10;inUxzoIlhg6CB5A3EAWnj/eu8ofuMZ2A4mmVBaSdnWXexEp1egDysjPYznLSVH9qAKc9f+zqtG0i&#10;rs2U27agPpymKe2S3tYK73Oi443XV2fTGQ9PvJuUWXqSuHJhh7PU0Z0bwoKCU6RS+G29C05K9UVw&#10;yyiHwjmfXFcCe6bOYqfz+nHOgjQ7vwRpfAwgl87C2yYgLK/2g4Wh/0UvHxVi/2I5jKVtl3EbXMK6&#10;p7TGOoPmLK89eygyux/pSc6C2/s2SpdpjL1v2TjL8m5/32w7bOwsGJjDkig4RSqERyjNdT4YqYWd&#10;8+EJ8dHgFpLXs0GadAQg87OzXH7Bmtg8HJY2jt+yf5v6QpjMI+PZOAvA+mtm1ni7T00NTMLWSn0y&#10;XIZw94bZfmTDVyQKRr+XUw8onhbGLxu/cMSRl+0yrwS/9iULpkWcwHYEOAtP+pZ5fvraEfM4AXni&#10;toP4sfsuM4NyGBeZPzH6MHFSQ5kZXZU2pi9n2SVutQGcRe6HDAtbQSh8HgTwdh5eyJKVATB3FYNm&#10;sIG+ZsTDLh2AmTalJXzlIs5ZAGw8+IW8eHAp+06ws7NgUpM9pQCPFnhdmyRnwTgLD8qdSXd3KIOB&#10;TYYxFoW5Lgs6zWW7IPos5n0bHLysYNwWzmxJDaWzHUuQ5CxowA2r56c5AHj4rovNnRPy4WwV5yy/&#10;ePuhcFtcrh1GPrbJNI7jOdAMcQxMkrNo5TCIy6fOnC7yjWp18XtAeGpM8aeISCUw0g6SnAU2u/El&#10;ch0ub8fmk9LyFRX5c2JlXhmWZWF/5Ew7tmNpfx8mzlmQ98C66DQFWQ6+UXc0GI1m25qeGnNDgLcd&#10;KY5nbKNW5qDPXWxeyOJPY0UqiZF2MBBnQV8GDxqRF5WN/JqzAK18wNv4o2/dZjqbsOGld/6CFNIx&#10;zqKVoTkLzqTaJKp95GgYZEQZPDeHy6uiuz0MJXAcS2JU6gAPz1OYD/JDIlIhAH0F9BlE3lhnWTip&#10;0jt/+7JIg2vI7XDczsN2+fkxRuZ/97W7zagr23nJebA8GLxaC/BoQj79Rr8DfTKO23BZAHGeooBv&#10;0fjvTteau7ILqZ6CfKNO5sDRb6Dwe75pzId7VvrjGRQOK2v9rFrzjIjteDKMa7edj+PciEmgTxM8&#10;iDPxBXOnpOUBSEcalvJyYm9nTk+nt5/Su/GmwSlho5m0PRetDSc/aSCfbeP5KgyXhzCc5ZKlfmcb&#10;bw1gmKGGbgywDu7CgrwnEaNGshJYHpwFrz3Id2pg18J2nAepZCP+6mePea8/d8jYJUiT4ThkelVl&#10;mXd68GkPXnfR3Kne8e8eCfPyV6PAM4/ujZTD+8kkfWHKtnOZWjqHpS34Hh2mLuS9NuMXEDzl/a1v&#10;MjIHig6bnN3PdjuspZWWFIcN9PUn9hlbVWV5aJPsPHelSdfSmKmdTZE4bw/Ls89Y4r341DWmfN4O&#10;lg1V/l2dtp5EszGYEoHLDMeRV+ZHmO8imfVmQnh0cheR9zLOQkv7YMxBSmfBcl7Cy2IyjvC+Xesj&#10;DfTLdx+NNNpA+YzOVJithrK1dIA0Ox1xud/aG4mSvpyFR3A5jpf+sV/SWQ5QP4nW+Ucir7WZwIH8&#10;0sRSMgcpnQUVKl/n5Dx2fAVVLMLcOJ8efyTSWLnksvNX093TEjWNkfvCcW2/k5B5MCUzrgzUD8IA&#10;I8/4qBHswceNfkfktdhZpP6Bv5cinYXsZsnExbEEsoFGEoev3mruWLCveIXDnhyOTisfA4PXVjjd&#10;HowDHOfHAQR0YgDiWOa9mgn7Y8Cn8QTrvpxFDq1zOpafP2up2lAjAeks2FcbjBjL/GecttDM+OPj&#10;lMdqx7Gc1WZenbmAKBiZg2dnwZ0HPyeSFQTus26dsbz9+h2RCh9J2M7Cdhm24WNjEJcfL+R0LHFb&#10;T8sPiIJRWBEAs+Kls+D03dpc791w1Zaw88frYKlVOLP3knWGP//x/Wr6YMPOgudFi+d3Gduu81Z5&#10;N+07M8zD+8jxtafOMQNtfPw4RllH8thFesHod5ijigPHpCKKezvFS1fsLLjDQRpXEH/ghivZBmmS&#10;939wr5ovG374/OFImdXj/KH9ONhZ8EjgyMFzjA3r/ebnT4RhzKsBm09bYGx3HNjhLZyUessS83qQ&#10;jyeJyafOeMwwmX5clL6GKAhFRnABVxTAJGY4CyqyuLhIfl/NWzRvqrHb4NkN55FoebNBK1OO8diw&#10;syAf2zg8YXy195OXb0uzc1jWAeL8Yjxur1fNTJ1hMc5Cy2NEwcj0WbC0H+/DtnXDYlOJ46rKzWRo&#10;2MAjRy4OK1jC6TZa3kzZvmmJWmZ/nUXa7DjCsg74B8IfCuJ0uSQKRua9IX6SK4HdrlRMN7TtEqRp&#10;aHkzRSsP9OUsyLNu5by0tKWLp3vHv3uXCWOWXluLf/YEWMeuBzwbY7u2JApK6sd8yB5ehrgiGbbZ&#10;yDwSLS/48M2+O8BaeSATZ9HSJKuXzfaO3nKeCdt9Frsudp/qzxxEHPNZ8BWr4N9FxhMFI+MstEyr&#10;ICArV7NJsu2zJKUxdlljx/qTpLS8TCbO8uv3n4jkue26bd4ichb5OgkuQ+JVkP+TabAF/4L2IlEw&#10;quYvN3JFcGUAWcGIP/v4FyI2m7deuT1cF/zqTx5X8wG7fI3r92yOlMdoeZlMnKWEOu149oTwwb1b&#10;wv9rxAgt1wFeb+H3pAgoUj+8NCkFJG/drOgrnLARK2fN6AgrGGcODucCbEOz2+y/bCPvj+HtV+9U&#10;8zFwlvMSRphLS4u9vxHPs1AmH7d8NAC7OLNAPzw/GIvBmBR/4t1PKhzFOQsUqehc8exje70TZk9W&#10;0waDv3rrS3xM3qfHHza2kxd2m7h93DJsOQtk0niKAuK+ubAUVhJXlG9Of5aSC1CuZh8sPnvvMe/J&#10;+3eHcWzf/k4eH7cMBw8dJxKsb8i5vyiDlj8xKQWk1+1vrvjmMUVEpOIHymvPHPSmd7Wpablm57kr&#10;zPLTdx424fLy1K0wwL/DcpiPW4YVZ4EiebE01gLSqs7gM2HBXF35oOw/MCZhN0R/waAeblu1tFxz&#10;3RWbTGOi0fGwlP+AghuZp25KmwzHOMtGfDgId0N4L4rioOBkKklxFkhtjP6Qy7IyAdtjB5COoH2A&#10;UOblMJaErTBfMGXhXN9cONqHSUAxzvKf33vukNoY2UJlqfbB4NtPH0h7bwgfAMCZQdoYvNLKYewn&#10;L1EBlnYQnAbwJ6MFp7gKeoFQGyRbclVOJmBb3PgAc1HkN/TwwUU7D8d5ghjihJOiv+c37/xoRC/d&#10;f+v5aqNkA5Wj2nPNX7/zUGSmHyZuY9scn9Fcbj4OgDBejL/9jNTHkeXXwhEnnGKUVEFqw2TDUHVw&#10;sa/c4PyeE8L4FzOEMUN/yzx/fAnOws+GkCbXDeJOMUqqoGK8xK41TjZQOZF4VUWZ9/4bX4zYBsKD&#10;t19o/mYXjc1nFEw1QH+FJ6vLT5viRXv8r1AwIft9tjtn6VtrCa40Td7RWwZ2OcLZpbWpLoyjTDzc&#10;k3kGAsqTjc2XGP7jKSCdhZeaswQfIHT/65ygCmK2H1SlNlI2vPHN6HRJLU9/aGmsM5815cbGP4Dc&#10;vdW/DOH9aLbzdjksbNAknrDtnGXgelm+kThSQAecPyAkwfxZPEFGhxZfVoCNjiHiJMIGhc5CYbY5&#10;DUBqgw0n2Kekryiws+BL4pT3EeSHXS4JlmZz6qeW9HS3q42WS5adOFO128zoSt3xxMHOEvwryHbO&#10;L5cEi+P2cL9TP6U2XCbcvP8sg5YGkIbyM9nGkw/sNn+uhbzSOWzYWYJyoQ9gx7tR+FMHiv/ANxtx&#10;PucsOZT35TsuUhsxCax3cr3/kr0G0g53dYRPjpNAfjQ6LyXyKwqKszzJt9KKs+Cf4jmfUw71PUJt&#10;yDjeeuUOr6a4yDs2uyuWTMqcOrk5/Ls+/ts7/mgybPh8qf3BogDoyYWT/Q4xhdnmNETysnngiPw3&#10;0dlDc5SVDbVmioG2HjN5YqPXXBN9UIgypbMgnuQshLQ7DbH+jkicrC1pb/FfYLt7eqf3WO9U4ygP&#10;zJxsbFp+5mffv8fk4e/PyU/JZ+sseLWDlg8bi9Ow6PffPHa12tAaFeWl3tjgS09J7wUB5CkvKzFn&#10;FnYW2OKW0lnYRrDsuNMw6TicQGvw/oLXafEqB8K2s2h/1Yslk+AsT/hBp+FWK+FNmRj9wGC2vPq1&#10;A6aR3/5O6lUQdpYlU6q8TXNrk5ylmpgWhBkWwvjDUacRpFMI01BxX2LQQF6sM7dnUloaOwu+sD0h&#10;mHqAJ8twEvxZKL6wTTZ8dhQTz6WwLyz0W5xGoEwjf/XLe0zDZgLy2k7CSGcJ8kPh5UY4i1MeSm30&#10;gYAyA1ihsxTqZOrRIrXBB8IJc/xPuPvFG72xM/iEOoWl3SnPpDb4QEG5fvFGN/I35Sj8jm9yykep&#10;jT1QUK5ffCjN5pRnUht7oKBcv/iI8v6L14UqTNFM+/fVXIGyA5KmgjqNYDUQphEbiou8C8ZXedfs&#10;3qg29kDBNv5yVofZTrDNJsIpTxQ2IIO41tC5QNtWgOvgjlD9E2Ea6aPe9kjjcQNqDZ0LULa9vQ96&#10;2r0nOlP/dEZg/5yGUeEL4q92Nac1mAR5tIbOBShb26YE+8f7Svwt8RHhNAS6kvBWjCtXG8bm7Poq&#10;76Z9W9WGzgXYF227cbw0tcl7erJ5oQzgv5iuIpwGQZ9tqatUGyGOiaXFkc+g55o1y2d797bXq9vu&#10;i1e6mjwcDx0XeN4codOA9SjhvTYt+XKjMb+yNKsnzf0B+6ZtOxsOt5g/SAf/TjxIOGWpg4S3p7FG&#10;reBMwfqL5/l/6TIYYB+17faHd2e0ersmhG8e3E849aHLCe+sLC85SfzhJP+z5s/18fHl/oAz11Od&#10;E9TtDoTLUk4DMIHKSWgr4a2pqVArLxeg/KR5Ktkyt7fT660oVbeVS1pKwkE/1FFBy8xkO6GyTK2o&#10;XIPtYHvMq1+7QXWEJFqa/D7GUO0zI/ZdzrgrCDUSXifdsWgVM9hgu11lxV47LbEfzLVXbDTzbTU4&#10;z4+6W9Qyhwrsu9jnUX+J+lbZ2Nx1DHPJuKKxsdQR2jrDCfaL6pOpQeWOJn3/aD/HJhzx/GlP6i8C&#10;if9CRee7/vuBjvHqwTpyBy6TVNcgb+X9vKdNPTjH4IA6J/aZ2s8TvUGoB+MYfDBeRfX/G9MSI1wv&#10;HW13l53h5vVp5sn3r/0mGZny7mitU3feMfQEc2x+6jfNyNEsQt1hx/Cyqda8/HapaaURoF5MC9B2&#10;1DEyoDYCI0LqDjpGFmgnv7mGT08faqlVd84xsnhvpv85Vr/Zhl5m2FnbMcfIBe3mN9/Q6VVC3RnH&#10;yAbtZlpwCOUdaXPPevKR4HL0b34zDr7wMpW6I478AO1nWnKQ9Q3COz6jVd0JR37QXV4CZ/nQtOgg&#10;ynvHOcqoAG3pN+ngyHt3pnOU0cLjE82jADzwzbnMzHNto478Be3qN2+OpW3Mkd8E83oH7zsztJEX&#10;Y1B3yDFyCV43ecpv2RGmj3vb/1iiHYBj6LiqMXypLf/1cU/7J4x2sI6BQ9U8OpwlU33U2/rPQKsM&#10;RzJUfYXlLFJ05LgQh/xFT8tmrZIcPn6VOUX0SU9jm1ZZhQ5VjXOWJH3c3Trro+kd87XKG+3guEFQ&#10;FU4D1Sc9bafnkqDYnEgrvy+CVZ2cnJycnJycnJycnJycnJychk1jxvw/kcQKenxssAwAAAAASUVO&#10;RK5CYIJQSwMEFAAGAAgAAAAhAFJK+FTlAAAADwEAAA8AAABkcnMvZG93bnJldi54bWxMj0trwzAQ&#10;hO+F/gexhd4a+YFT41gOIX2cQiFJofSm2BvbxFoZS7Gdf9/tqb0sLPvN7Ey+nk0nRhxca0lBuAhA&#10;IJW2aqlW8Hl8e0pBOK+p0p0lVHBDB+vi/i7XWWUn2uN48LVgE3KZVtB432dSurJBo93C9kh8O9vB&#10;aM/rUMtq0BObm05GQbCURrfEHxrd47bB8nK4GgXvk542cfg67i7n7e37mHx87UJU6vFhflnx2KxA&#10;eJz9nwJ+O3B+KDjYyV6pcqJT8BwHCaMKooiLMZBG4RLEick4SUEWufzfo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7wfaJkDAACACAAADgAAAAAAAAAAAAAA&#10;AAA6AgAAZHJzL2Uyb0RvYy54bWxQSwECLQAKAAAAAAAAACEAFH/5eQAZAAAAGQAAFAAAAAAAAAAA&#10;AAAAAAD/BQAAZHJzL21lZGlhL2ltYWdlMS5wbmdQSwECLQAUAAYACAAAACEAUkr4VOUAAAAPAQAA&#10;DwAAAAAAAAAAAAAAAAAxHwAAZHJzL2Rvd25yZXYueG1sUEsBAi0AFAAGAAgAAAAhAKomDr68AAAA&#10;IQEAABkAAAAAAAAAAAAAAAAAQyAAAGRycy9fcmVscy9lMm9Eb2MueG1sLnJlbHNQSwUGAAAAAAYA&#10;BgB8AQAANiEAAAAA&#10;">
                      <v:shape id="Grafik 4" o:spid="_x0000_s1101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IGzgAAAOcAAAAPAAAAZHJzL2Rvd25yZXYueG1sRI9Pa8JA&#10;FMTvQr/D8gq96UZt/BNdpVi0Yk/VFnp8ZJ/ZYPZtyK4m/fbdQsHLwDDMb5jlurOVuFHjS8cKhoME&#10;BHHudMmFgs/Ttj8D4QOyxsoxKfghD+vVQ2+JmXYtf9DtGAoRIewzVGBCqDMpfW7Ioh+4mjhmZ9dY&#10;DNE2hdQNthFuKzlKkom0WHJcMFjTxlB+OV5tHLnsUtyVfn7OzWEu2zf3Re/fSj09dq+LKC8LEIG6&#10;cG/8I/ZawSSdztLRePgMf7/iJ5CrXwAAAP//AwBQSwECLQAUAAYACAAAACEA2+H2y+4AAACFAQAA&#10;EwAAAAAAAAAAAAAAAAAAAAAAW0NvbnRlbnRfVHlwZXNdLnhtbFBLAQItABQABgAIAAAAIQBa9Cxb&#10;vwAAABUBAAALAAAAAAAAAAAAAAAAAB8BAABfcmVscy8ucmVsc1BLAQItABQABgAIAAAAIQBwMNIG&#10;zgAAAOcAAAAPAAAAAAAAAAAAAAAAAAcCAABkcnMvZG93bnJldi54bWxQSwUGAAAAAAMAAwC3AAAA&#10;AgMAAAAA&#10;">
                        <v:imagedata r:id="rId80" o:title="" chromakey="white"/>
                      </v:shape>
                      <v:shape id="Textfeld 12" o:spid="_x0000_s1102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2AzgAAAOgAAAAPAAAAZHJzL2Rvd25yZXYueG1sRI9NS8Qw&#10;EIbvgv8hjODNTVp0ke5mF3EVPPi5KuhtbMa22ExKMtut/94IgpeBmZf3GZ7levK9GimmLrCFYmZA&#10;EdfBddxYeHm+PjkHlQTZYR+YLHxTgvXq8GCJlQt7fqJxK43KEE4VWmhFhkrrVLfkMc3CQJyzzxA9&#10;Sl5jo13EfYb7XpfGzLXHjvOHFge6bKn+2u68hf4txdsPI+/jprmTxwe9e70q7q09Ppo2izwuFqCE&#10;Jvlv/CFuXHaYF2fGnJZlCb9i+QB69QMAAP//AwBQSwECLQAUAAYACAAAACEA2+H2y+4AAACFAQAA&#10;EwAAAAAAAAAAAAAAAAAAAAAAW0NvbnRlbnRfVHlwZXNdLnhtbFBLAQItABQABgAIAAAAIQBa9Cxb&#10;vwAAABUBAAALAAAAAAAAAAAAAAAAAB8BAABfcmVscy8ucmVsc1BLAQItABQABgAIAAAAIQD4KY2A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289D01B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D95D85" w14:textId="3D21A0F8" w:rsidR="00C672EA" w:rsidRPr="00125106" w:rsidRDefault="00C672EA" w:rsidP="00C672EA">
            <w:pPr>
              <w:rPr>
                <w:noProof/>
                <w:sz w:val="20"/>
                <w:szCs w:val="20"/>
              </w:rPr>
            </w:pPr>
          </w:p>
          <w:p w14:paraId="7DE563D2" w14:textId="4092EB1A" w:rsidR="00C672EA" w:rsidRPr="00E73313" w:rsidRDefault="00D86AD2" w:rsidP="00C672EA">
            <w:pPr>
              <w:rPr>
                <w:noProof/>
              </w:rPr>
            </w:pPr>
            <w:r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9" behindDoc="0" locked="0" layoutInCell="1" allowOverlap="1" wp14:anchorId="62573E85" wp14:editId="6AB98592">
                      <wp:simplePos x="0" y="0"/>
                      <wp:positionH relativeFrom="column">
                        <wp:posOffset>3243472</wp:posOffset>
                      </wp:positionH>
                      <wp:positionV relativeFrom="paragraph">
                        <wp:posOffset>167826</wp:posOffset>
                      </wp:positionV>
                      <wp:extent cx="1363980" cy="317500"/>
                      <wp:effectExtent l="0" t="38100" r="1981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7500"/>
                              </a:xfrm>
                              <a:prstGeom prst="wedgeRoundRectCallout">
                                <a:avLst>
                                  <a:gd name="adj1" fmla="val 61544"/>
                                  <a:gd name="adj2" fmla="val -556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C6D2D" w14:textId="578E035D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Also drei 5er-Reihen</w:t>
                                  </w:r>
                                  <w:r w:rsidR="00945E77"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73E85" id="Abgerundete rechteckige Legende 676" o:spid="_x0000_s1103" type="#_x0000_t62" style="position:absolute;margin-left:255.4pt;margin-top:13.2pt;width:107.4pt;height:25pt;z-index:251650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Uj1wIAAFIGAAAOAAAAZHJzL2Uyb0RvYy54bWysVVFP2zAQfp+0/2D5HdK0NLCKFFVFTJMY&#10;IGDi2XXsNpPty2y3affrd7bTtAw0TdNeUtt3993nz3fXy6utVmQjrKvBlDQ/HVAiDIeqNsuSfnu+&#10;ObmgxHlmKqbAiJLuhKNX048fLttmIoawAlUJSxDEuEnblHTlfTPJMsdXQjN3Co0waJRgNfO4tcus&#10;sqxFdK2y4WBQZC3YqrHAhXN4ep2MdBrxpRTc30vphCeqpMjNx6+N30X4ZtNLNlla1qxq3tFg/8BC&#10;s9pg0h7qmnlG1rZ+A6VrbsGB9KccdAZS1lzEO+Bt8sFvt3lasUbEu6A4rullcv8Plt9tnpoHizK0&#10;jZs4XIZbbKXV4Rf5kW0Ua9eLJbaecDzMR8Xo0wVqytE2ys/Hg6hmdohurPOfBWgSFiVtRbUUj7A2&#10;1SM+y5wpBWsfRWObW+ejehUxTGOZsOp7TonUCh9jwxQp8vHZWfdYRz7DY5+T8bgY52+dRsdOeVEU&#10;58EHeXZpcbVnGjg4UHV1UysVN6EOxVxZgixKulhGfIx45aXM3wQGH7XWX6FKYEGxvWSx3kOeSOwI&#10;HFMldBGLGXUK3A9vFVd+p0REN49CkrrC1xlGYXvYlJFxLozPk2nFKpGOA4/3iagAGJAl6tFjdwCv&#10;pdljJ2k7/xCaiPfBgz8RS8F9RMwMxvfBujZg3wNQeKsuc/Lfi5SkCSr57WKL2mCtXgTXcLSAavdg&#10;iYU0FlzDb2os1Vvm/AOzWHpY3Tjb/D1+pIK2pNCtKFmB/fneefDH9kQrJS3OlZK6H2tmBSXqi8HG&#10;HRVBbOLj5mx8PsSNPbYsji1mreeAhYfNgOziMvh7tV9KC/oFR+AsZEUTMxxzl5R7u9/MfZp3OES5&#10;mM2iGw6fhvlb89TwAB6EDj3wvH1htun61WOn38F+BnXtkkQ++IZIA7O1B1n3pZl07Z4AB1cs6m7I&#10;hsl4vI9eh7+C6S8AAAD//wMAUEsDBBQABgAIAAAAIQDXMvqA4QAAAA4BAAAPAAAAZHJzL2Rvd25y&#10;ZXYueG1sTI/LTsMwEEX3SPyDNUjsqN2oCTSNU5WiSrCkhL0bu0laexzFThv4eoYVbEbzvHNusZ6c&#10;ZRczhM6jhPlMADNYe91hI6H62D08AQtRoVbWo5HwZQKsy9ubQuXaX/HdXPaxYSSCIVcS2hj7nPNQ&#10;t8apMPO9QZod/eBUpHJouB7UlcSd5YkQGXeqQ/rQqt5sW1Of96OTcMR0W72e3vhZfO6W3+Omss8L&#10;IeX93fSyorBZAYtmin8X8OuB+KEksIMfUQdmJaRzQfxRQpItgNHCY5JmwA6UUIOXBf9vo/wBAAD/&#10;/wMAUEsBAi0AFAAGAAgAAAAhALaDOJL+AAAA4QEAABMAAAAAAAAAAAAAAAAAAAAAAFtDb250ZW50&#10;X1R5cGVzXS54bWxQSwECLQAUAAYACAAAACEAOP0h/9YAAACUAQAACwAAAAAAAAAAAAAAAAAvAQAA&#10;X3JlbHMvLnJlbHNQSwECLQAUAAYACAAAACEADGJ1I9cCAABSBgAADgAAAAAAAAAAAAAAAAAuAgAA&#10;ZHJzL2Uyb0RvYy54bWxQSwECLQAUAAYACAAAACEA1zL6gOEAAAAOAQAADwAAAAAAAAAAAAAAAAAx&#10;BQAAZHJzL2Rvd25yZXYueG1sUEsFBgAAAAAEAAQA8wAAAD8GAAAAAA==&#10;" adj="24094,-1221" fillcolor="white [3212]" strokecolor="#bfbfbf [2412]" strokeweight="1pt">
                      <v:textbox inset="1mm,,1mm">
                        <w:txbxContent>
                          <w:p w14:paraId="267C6D2D" w14:textId="578E035D" w:rsidR="002E0FA7" w:rsidRPr="00125106" w:rsidRDefault="002E0FA7" w:rsidP="003C1F98">
                            <w:pPr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Also drei 5er-Reihen</w:t>
                            </w:r>
                            <w:r w:rsidR="00945E77"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336B72" w14:textId="1AAEFE03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6D8D6F13" w14:textId="77777777" w:rsidTr="002C29FD">
        <w:tc>
          <w:tcPr>
            <w:tcW w:w="708" w:type="dxa"/>
          </w:tcPr>
          <w:p w14:paraId="5DB1A694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03505802" w14:textId="77777777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9" w:type="dxa"/>
            <w:gridSpan w:val="3"/>
          </w:tcPr>
          <w:p w14:paraId="3C4CE8D8" w14:textId="68F805A3" w:rsidR="00C672EA" w:rsidRPr="00E73313" w:rsidRDefault="004D3F1F" w:rsidP="00902DA5">
            <w:pPr>
              <w:pStyle w:val="Text"/>
            </w:pPr>
            <w:r>
              <w:t xml:space="preserve">Verschiebt den Malwinkel und findet verschiedene Punktebilder mit genau 20 Punkten. Welche </w:t>
            </w:r>
            <w:r w:rsidR="00825DFF">
              <w:t>Multiplikations-Aufgabe</w:t>
            </w:r>
            <w:r>
              <w:t xml:space="preserve">n passen jeweils? </w:t>
            </w:r>
            <w:r w:rsidR="00902DA5">
              <w:t>Vergleicht.</w:t>
            </w:r>
          </w:p>
        </w:tc>
      </w:tr>
      <w:tr w:rsidR="007B06C3" w:rsidRPr="00E73313" w14:paraId="0722F178" w14:textId="77777777" w:rsidTr="002C29FD">
        <w:tc>
          <w:tcPr>
            <w:tcW w:w="708" w:type="dxa"/>
          </w:tcPr>
          <w:p w14:paraId="07C8F36D" w14:textId="77777777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683" w:type="dxa"/>
            <w:gridSpan w:val="6"/>
          </w:tcPr>
          <w:p w14:paraId="432F42D0" w14:textId="31748DE3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002CC829" w14:textId="77777777" w:rsidTr="002C29FD">
        <w:tc>
          <w:tcPr>
            <w:tcW w:w="708" w:type="dxa"/>
          </w:tcPr>
          <w:p w14:paraId="62963C25" w14:textId="14C62D9B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1652360" behindDoc="0" locked="0" layoutInCell="1" allowOverlap="1" wp14:anchorId="34E88698" wp14:editId="1A5E59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88E3015" w14:textId="77777777" w:rsidR="007B06C3" w:rsidRPr="00E73313" w:rsidRDefault="00FF7A65" w:rsidP="007B06C3">
            <w:pPr>
              <w:pStyle w:val="berschrift4"/>
            </w:pPr>
            <w:r>
              <w:t>a)</w:t>
            </w:r>
          </w:p>
        </w:tc>
        <w:tc>
          <w:tcPr>
            <w:tcW w:w="8294" w:type="dxa"/>
            <w:gridSpan w:val="5"/>
          </w:tcPr>
          <w:p w14:paraId="41D76AE6" w14:textId="33A6C6C8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 w:rsidR="00D86AD2">
              <w:t xml:space="preserve"> wie Emily und Jonas</w:t>
            </w:r>
            <w:r>
              <w:t>:</w:t>
            </w:r>
          </w:p>
        </w:tc>
      </w:tr>
      <w:tr w:rsidR="007B06C3" w:rsidRPr="00E73313" w14:paraId="0EA40C8E" w14:textId="77777777" w:rsidTr="002C29FD">
        <w:tc>
          <w:tcPr>
            <w:tcW w:w="708" w:type="dxa"/>
          </w:tcPr>
          <w:p w14:paraId="51076EC3" w14:textId="77777777" w:rsidR="007B06C3" w:rsidRPr="00E73313" w:rsidRDefault="007B06C3" w:rsidP="007B06C3"/>
        </w:tc>
        <w:tc>
          <w:tcPr>
            <w:tcW w:w="389" w:type="dxa"/>
          </w:tcPr>
          <w:p w14:paraId="25310C94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5" w:type="dxa"/>
            <w:gridSpan w:val="3"/>
          </w:tcPr>
          <w:p w14:paraId="65BC548B" w14:textId="2D960797" w:rsidR="007B06C3" w:rsidRPr="00E73313" w:rsidRDefault="00D86AD2" w:rsidP="007B06C3">
            <w:pPr>
              <w:pStyle w:val="Text"/>
            </w:pPr>
            <w:r>
              <w:t>Emily</w:t>
            </w:r>
            <w:r w:rsidR="007B06C3" w:rsidRPr="00E73313">
              <w:t xml:space="preserve"> legt ein Punktebild mit dem </w:t>
            </w:r>
            <w:r w:rsidR="007B06C3" w:rsidRPr="00E73313">
              <w:br/>
              <w:t xml:space="preserve">Malwinkel und dem </w:t>
            </w:r>
            <w:r w:rsidR="00A71530">
              <w:t>Punktefeld</w:t>
            </w:r>
            <w:r w:rsidR="007B06C3" w:rsidRPr="00E73313">
              <w:t xml:space="preserve">. </w:t>
            </w:r>
          </w:p>
        </w:tc>
        <w:tc>
          <w:tcPr>
            <w:tcW w:w="3579" w:type="dxa"/>
            <w:gridSpan w:val="2"/>
          </w:tcPr>
          <w:p w14:paraId="05043CFB" w14:textId="630B7F37" w:rsidR="00536BC3" w:rsidRPr="00E73313" w:rsidRDefault="00D86AD2" w:rsidP="002D1681">
            <w:pPr>
              <w:pStyle w:val="Text"/>
              <w:ind w:left="284"/>
            </w:pPr>
            <w:r>
              <w:t xml:space="preserve">Jonas </w:t>
            </w:r>
            <w:r w:rsidR="007B06C3" w:rsidRPr="00E73313">
              <w:t xml:space="preserve">nennt </w:t>
            </w:r>
            <w:r>
              <w:t xml:space="preserve">dann </w:t>
            </w:r>
            <w:r w:rsidR="007B06C3" w:rsidRPr="00E73313">
              <w:t xml:space="preserve">die </w:t>
            </w:r>
            <w:r w:rsidR="00376701">
              <w:br/>
            </w:r>
            <w:r w:rsidR="00825DFF">
              <w:t>Multiplikations-Aufgabe</w:t>
            </w:r>
            <w:r w:rsidR="007B06C3" w:rsidRPr="00E73313">
              <w:t xml:space="preserve"> und das Ergebnis.</w:t>
            </w:r>
          </w:p>
        </w:tc>
      </w:tr>
      <w:tr w:rsidR="007B06C3" w:rsidRPr="00E73313" w14:paraId="02AEF0FC" w14:textId="77777777" w:rsidTr="002C29FD">
        <w:tc>
          <w:tcPr>
            <w:tcW w:w="708" w:type="dxa"/>
          </w:tcPr>
          <w:p w14:paraId="46824CDF" w14:textId="77777777" w:rsidR="007B06C3" w:rsidRPr="00E73313" w:rsidRDefault="007B06C3" w:rsidP="007B06C3"/>
        </w:tc>
        <w:tc>
          <w:tcPr>
            <w:tcW w:w="389" w:type="dxa"/>
          </w:tcPr>
          <w:p w14:paraId="0FCBE413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1BF9774F" w14:textId="77835C26" w:rsidR="007B06C3" w:rsidRPr="00E73313" w:rsidRDefault="00376701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5" behindDoc="0" locked="0" layoutInCell="1" allowOverlap="1" wp14:anchorId="6C6F11C5" wp14:editId="6055E054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79697</wp:posOffset>
                      </wp:positionV>
                      <wp:extent cx="629920" cy="746760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E792E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F11C5" id="_x0000_s1106" style="position:absolute;margin-left:106.05pt;margin-top:6.3pt;width:49.6pt;height:58.8pt;z-index:251652385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auRmQMAAIAIAAAOAAAAZHJzL2Uyb0RvYy54bWycVl1P4zgUfR9p/4OV&#10;9yFJKWkbUUZdmKKR0Ey1sJpn13UaC8f22u4H8+vn2ElaCqx2AYlwbV/fj3PPvebyy76RZMutE1pN&#10;k/wsSwhXTK+EWk+Tvx/mn8cJcZ6qFZVa8WnyxF3y5eqPT5c7U/KBrrVccUtgRLlyZ6ZJ7b0p09Sx&#10;mjfUnWnDFQ4rbRvqsbTrdGXpDtYbmQ6yrEh32q6M1Yw7h92b9jC5ivarijP/o6oc90ROE8Tm49fG&#10;7zJ806tLWq4tNbVgXRj0A1E0VCg4PZi6oZ6SjRWvTDWCWe105c+YblJdVYLxmAOyybMX2dxavTEx&#10;l3W5W5sDTID2BU4fNsu+b2+tuTcLCyR2Zg0s4irksq9sE/4iSrKPkD0dION7Txg2i8FkMgCwDEej&#10;YTEqOkhZDdxf3WL11zfvjbLiPJQi7Z2mJ6EYwUr8dvlDepX/f/MEt/zG8qQz0vwvGw21jxvzGaUy&#10;1IulkMI/RdqhKCEotV0ItrDtAlAuLBGraTKcXIzzvBhNEqJoA9bfWlqJRxJzDPeCanuRhsTuNHt0&#10;ROnrmqo1nzkD2qKZIiKn6mlYnnhdSmHmQspQqCB3+YHiLyjyBkQt/W402zRc+bafLJdIVStXC+MS&#10;YkveLDlyst9WOcqMXvZIyFihfCQ8k7YNOwSAxdzqSBpn18tracmWovPm8SfqU2lq2u5GqqDknWos&#10;/zMLEB90sPpxU+E+HMBSHyNWAaVo1lvuWR3ECgD+BdBbCrr+IKJ9BDhg79Ap4cZ7e6Prk+ccR+mt&#10;87dcNyQIgBgRtBht71wXS6+CPI7uo4hl6FiMTdcXHatXZX/XZLivqeEIIZg90jmfDLOL4fkkH/R8&#10;fkD7V1yuCLaQUqcepgjx+z815kIkb9j/F8DyIs8Ho4RgbBRZhtkX7NCyHyvnw8l4fNGOlXxYjIvo&#10;5zAe3gkdLZUOPRJdSEV2cHp+kUWsDycwLhVgPgYdJL9f7tuePmS01KsnJGo1SobJ5wybC9Tvjjq/&#10;oBavBzbxIvof+FRSw5nupITU2v56az/oo3Q4TcgOr9E0cf9saBhX8ptCUcPT1Qu2F5a9oDbNtUab&#10;oUERTRRxwXrZixWa8iceylnwgiOqGHxNE9+L1759E/HQMj6bRaV26t2pe4NZmUewAhsf9j+pNR1l&#10;PQr2Xfe0oSU9ZW6rGwqr9GzjdSUirQOwLYod3qBwlOIzB+nkHX2+jlrHfxyufgMAAP//AwBQSwME&#10;CgAAAAAAAAAhAFb+y1ZZJQAAWSUAABQAAABkcnMvbWVkaWEvaW1hZ2UxLnBuZ4lQTkcNChoKAAAA&#10;DUlIRFIAAACYAAAAmAgGAAAAGMIgIQAAAAFzUkdCAK7OHOkAAAAEZ0FNQQAAsY8L/GEFAAAACXBI&#10;WXMAACHVAAAh1QEEnLSdAAAk7klEQVR4Xu2dCbQeRZXHs77s+2pCCBD2LewhECCQRcIiS0BkEVlE&#10;RUGUTRBQBGRQcRhB3EBwQ3QQ8bjiMILjHFABZ0bMuAyOIsgiI0eHMyoIsef+qvvf73716vvyvS15&#10;Sep/zv/U0tXV3bduV91aunpQRkZGRkZGRkZGRkZGRkZGRkZGRkZGRkZGRkZGRkZGRkZGRkZG/2K2&#10;sXBMYXTlgo8bP1x6B/3N2OycjI0AOxhRgF+HUBrNFMTHy4+i/bX0hri3ld6MDRV7Gylo+BARDkcZ&#10;pRgXGF9demvomFzhfUbi3hRCgwZdb/yzkTio4+QJrjZ+sPTWaeA4IjLWX5xl/GHpTYJCbgaOPV56&#10;G9Lhf874WAgNGvT3RuKKmeNHBHfsiKHBrXhF5QqKG1P5PeJwxgBHswJTPO5njZdUBLjEnxFCJT5h&#10;JLztYDv2igkjOV5TYdwxlXLhR+Gcsgnkf6XRxwHCU0pvxvoCFe73Q6gT843EY3+tGtMxtBgxbIjS&#10;xjWQCJLK5ePIa7Rx3MhhxTjLR7WaEUixUnyHcZIRPGWcVXozBjJ2NqoAlxDhcIyxGDq4UUlQDlzF&#10;TRnTofNNYYbV6aaNG1FQm+kY5JgUSvkQlj/mBFPC8UbOG2t5R8ffasxYD7DI+FEjhXYgEYZ5xlCQ&#10;KuDRw4cUHUOHBL/IcRRsiFPCaWM7gmJxHsd9WlxqLvlxUTBdQ+f486R8g+0aI60WJa5JDfoV42GV&#10;/+vGjHWEHSsXbGukQMBpxrrAKOwJoxprDcIUMM0cYQoaBZPdNdWUi3iUTOmhlEpx8qeoGg5lwtX1&#10;Rg3vVCquO2zI4HBtjlfxM4zfMS4zZqxD/Jvxa8bdjBTMPxnBx+PmcKTVWgrj7xg6uJg4anh9XK6o&#10;cKhtLL2oYzM67a2GY8pzlEurdDo+1BQKxeWYziPMsahGQ8GOr5ixFoDQV5XeGiqMO4w/Ulg1ggpY&#10;fqhaS82Ujvt0vqaaNLpUmripVA2GX2nhxCreKyG1mZTOU2lmmJ2Hq7xdGp4L4s+dgX4GQsY2gZ+u&#10;wr80nm4EN9L8UPDUUCqsYeZHmVAUS9NgZxGG8pNGtpfSe5IujlfYH/OKo7y5L44rrGaYMNQ1o06A&#10;8E7jwtKb0Z/4Jc1fhykMTY2FuxADHrvGx6np4TzFTa6UQXaX/NQ0KSNdaeDESlFQZMV5yv7iGhCl&#10;9ml1bdVq9FqHu+PcJ82z+VGsGNhnGf2E0OWfbE0glC1DvFcEON1qD9LomFydS4HHiqjjPs7TK4GU&#10;yMf5c4nnGhAFk33m7S6uD3V/U6v7mjympQL/1JjRB0CYM0vvoBuNQcAInsLzBYvN5O0u2Vm+lqN2&#10;wuU8ClVDFcR5+8jnC5Wn0kIK3jeV8Tkon5RD56LwuChbXPvqfA1z+PMUNh5gzOgjINDjSm9AKCAK&#10;R34n+ECaFDWFI4Z12mCEVdPRvDKST0H62kvpdA7EWOd62Eqyl5RGNhZ+5YNSEcZPDRTbWHDo4MYa&#10;C1fDGCid0qH8xPHicO+RAmsWIKOH+KLRC7RWLISPcsmfcqm9VOgdpmi+N0capfNhxaGA6gWSh6j0&#10;/py4FlK80svF3tIxn07nxYqo+CmuhjRq4DijD4BAwYd4gyX4yuhtoN56aiRGylEOFCwuLNJJScUp&#10;lZ1D0+rjoc6Hkyyd4qTcKA9hf44nSq3zpYhKj6ua0dd6So+fHqfSETayXGjLiop7xpjRJiYbzy29&#10;QXggKJi5gert+QKhIP1QAG5qhJ14GeXYTt7+wpVfiiPqnDid3FhppTBSRMh9k86f68NKSydg2JDO&#10;jgLHRdK7a73KmNED+IV8gdRGvhYTKTQZ8pA4ajHGwfArDnol0HjYcFMkFSz2DeliZcJVM0VYNehQ&#10;UwI1uzpHCiMSB3UNXPmlhFDNKLWolIh4v+JDaWEVJ+RJ8jYhwU0IISdU+Ud3DAkDkPi9TeWVDI6u&#10;FIwJ7TitRu4hYQzxeBiAZgs7zJ83xKjzoFfEVuQlEBXWtZtR18BPehRNzSVx0WzACcaMNnCs8SZj&#10;LTzWV7UqDL/YLz6GIsW1ka81iKMGQ8F0XGl0jqj0KcYK489HQZUv9LUovcL4fkTCUvpJTrGidC8Y&#10;M7oJVpuuLr0BDWurVCAMQ0AVJnGimkji8eu48sDvx65E5a008is+vhY2n5TLnxtz+rjOcTmlif3U&#10;lvjV08QGC+FK+blfajH1bI0aukFWp5bejDUBYSE8oR5UpQBVwCmqxyiFIm3KyIdSLimFCtqzWbxn&#10;fD+t8kuRdH6IIz5PeTFdxD3reu66LxsB/ow1gDGvU0rvoP8z8hkYguMTsFrY+KVMiq/S1VRBo2De&#10;VpENBFUTEOebyNRQBaSpg8pbLsdUi3nqPPl1vo4z0EoTGSsY+ZKOML1Ina/zRJ1jBLgnl96MZvCD&#10;qhONWiUBglBlyHshe2Hjp7BV4ONHDq0Li67/CLNpxlf2jNJKaUgj5VLzBGm6/DU8iVf+zdKI2F5c&#10;jx4kaaVgHPPncg/0ZlNNuEg+LszLeItRK0kyWgCB/aH0Bv8oI98XhkJAsFojD2WbUUth7Ku20jCA&#10;zsNVoehcn05h72fYQCsdmpG0KI6/nhTIx/lj3m1FFI18GKejttV9+WGLSNGQVUYCfzJ6QQXygYX3&#10;U3v5HqNIGGNbNYkGW/1o//hqXRX2mYYoCMtVz87nmYqPBz6VTmHVhHE8ft2XwjquuVGFdYxrjxxW&#10;Np/UonGNxhyr/FWH5vfGjAiszDyz9A66zlgLDWGznAVB45etEr/91Foc94WEIvGm++aLmk/nENYx&#10;hil8vGoOxa2JrZSKYxpAVZyeI6VYUmhP34wqHVTt5RWtYh4TS+BLRoQDQpPo5/iojWgOJWQoxfNT&#10;OqTF1TAF/glme6Go+FEqP+Wk68hfpm9UREghq6DXRPLzeUKuSz74aXZRPIVjBY1JOlbiUoPpHE/X&#10;TF5mBPgzIqBgDLKCzYxhjAuBolixcS9BezduzvDHaSArUKndFFYPkuZPU0XUYl5x41oEUpPS7Ok6&#10;MampvvKeE4pRHcOCgpFfM9uLWQPl6zsYMf14IJQiV0omIx9/RgsEoVHYEMWR7aRjXpm8Kz/nya8m&#10;SatHY8bn4tbNZ3UPxHtKUWQXbTNnajG0uuY33/va4H7r6pODK37wjQc3hCHGu5booMTyx9TziDxT&#10;53xouWDS/CjYFsa8Xr8FEBTfAoaaRYxrJykL/lTTpRoK4XM+fh1THj5MGqZlKCgNE1DYMyaNKa45&#10;fXmdFvpenAqeNL5TgZJJwajB3v3aA2tF327TacXOW8yo006361ATqRZTZ4C8fVOrBZSpnrJjRgvw&#10;yf/fld5GRZg2rqMeMmD8SPGa/BU1ii/7TPn44QbCvkfGKLkKjdURuBS2apPdtppVuztuNr0h76tO&#10;WRIUCX7jqs6aS1QY1/vHj+6qHOQJ9TFKfN/cs++QSPlIV/Ui2fEH4M+I8KTxmtI76HFWTFBTeEVA&#10;kNhP+DHcm00DkU5GPopJHDZcXAsqb3+NmNQ8nv7YlU65ROLj8P47zS0WbLtJ8A+zGvLclfvUx3Qv&#10;InHcj8KyPVPkGHKK4tlQ783GjAgIp940jmZKyiSqABgLU3OjZgX7TCQspcEvw5j88KsGUn7qhc2Z&#10;Nr5BOe647DUhHl75ulKZPnXB0cXU8aMb0nledNx+IT21GWH8uO88fv/iq1ecGFyl5Zi/Dxg/B5Qc&#10;8CMXpdV5jBFWNdhHjGzukhEhzDUaWUUBa+Hil43ljXTsEZoI0qipYBqINFI+jWf5wdFYacX3nra0&#10;Lvhm/PzFx4a0rRQs5tevOikZP6JUiAaOGVne2wXHLipeMXlsff+SA5QMfFPpCJjLjXcU2ujRICgU&#10;ijeyeisDeaNpEkUJHZfvBxknUoHoHE8VFIY8eRFHQeOmmroUP3neUcVIM9hp8iaNG5VM0w6X7z4v&#10;XPcL7zy2If5tR5dNJ5wwptFGU/Oul4mRfeTDM8l+NAJ2FKKJVDjD4dFSucoNRLCjpDBSECasNeDK&#10;CDYCVxNInIxiuX7ciEluGdBXVE3e4XtvE8Iq2DXxLUcs6FZ6UffQjD7tKct3DXFxL1GyUC8WWfBM&#10;Po3jF4wZFdhTIggGIdKT871DxTOUgF89Rews7d0wyYSttKKaE/KjMPC/4dA9Ggqzv7ly0fYN9/Ta&#10;pfOT6cQj99muTqsXSWH8vIDUXmrqkYFrLoHcjArYDLVwEKLvfuN6qhnkMzPFSfGUXgpImOaQ/HA3&#10;nzkpWaj9SdmDJy1prVjw7da7JG2K3uhXWMc0nGIEcjMqIJCtja/Bjz3llgTXCqVpI0+Oe388xyhq&#10;6uXSEw9IFuxAIvcZN42+c+PDXgbVsUON7I+W4YBgwJfUjEHVUAgvniYRiaeJ1HEUzDcrerM3mzGx&#10;YXhgIFPPJnolUm0os6CMa0i/uzEjgSOMQUjxoGdt0FbxErhIDYfLoKOaSj+Vs/XsKcmC9GRsS+k9&#10;U2nXFs88bM/6Pqix4uf2rHqR3zSGDY6NGRHuMh5tDEumGaVHoLiEfc0G6SFyXMqIS9gXArUWBbXL&#10;vJldBlA9mykXPO3g3ZLn9Ibk2449Nn3imJDW94KbsVKwzxkB/owIEspDKJOURQpDzUQNRRiDnYWD&#10;akLjAiCMkX/oXlsnC87zsAXlEAU8pI30vaUfXGUoIpUGKo2miWjq1Tym6F6sN1ZuhgMCOa9yQzcc&#10;m0oulHC90kGaTdkj9KoYROV4uwqmfE7vh5oqRV1PTKWBHFOPUlNh/jwR80DfUlbkw4+MCAhGONtY&#10;Cw3l8kpFDxOXMS8EL+EnlgwHpgpPfNdJi0OaU1/ZvCbpS2oaqN37Wzx/85DGP7+oMLV41aPk29GM&#10;BDBM/9XIArkgNAYNESBvJzWUFzDbZeIS9uNA6kkRT+11+MJtw4j7wXtulSw8SPrXLd8leay/qPsV&#10;U2k8X7N4p5BOctB5fhhj3Mi62dV/KjMcEEyDK4Vi7k0DrqKETPOpnqIGIPHLZkHBcM88fK9kwbWi&#10;luWkjvWW3JP4mQtXJtOkSHrJRYsOmzAjwlVGBPPtEBo06Okw3FD1DqHmDnFRKuwxmlCaBhRNNhiU&#10;0i3Ybk5wP3bOq5IF1oyvX7F7ndesKeOSaXrDfXfYNOTNosXU8RTpDXOOFEyf7SUUDbBpDIZ+RhPc&#10;a2TX5O8aa6H6EXp9Sq/mEiJ04jDy415lqtCa0Z/X3XP7i7oXnk8Dx9Ts2nWn4nQjsyH86SQrWAQv&#10;qP8x6lcpwQ7TVBFhSNPpv2/UKL7S4lfBbDtnavG6Ze3bWcpTTKVZ29S9SAZarx/HV3zAmOGAUPgr&#10;mh9orRUstsO0JgpizGPssibKNxesRlDBfPrCo7sUWCsqDzGVZm2T9Wfciybwqc1Vk8nmNLb67/hG&#10;jeeN+xulYNsbnzCCoDhSHpQJIlTtTUH8mYftVUwYU/o3nT4huOrijx3ZkSy0ZuQcz1Satc2tZk0J&#10;94Ld6W1Tnt/VXiBvftIC/BkNQT1auUDC60IEi+L5KZcxTpn0xc7t0YrRNXHK+FH1NRZuPyeZpjsk&#10;n1R8u9xy1uSQR8ew8iWT3SXFqsbAWG7+AcJGfbic4YBh+qzx4BAqBRWW7PhJa08JWAVBUxg3h+cd&#10;u2+d3sevTfbm2tiPun+IeQB5do2DuRpMzGgTQWASqMKiV7AvX358mOObOLaMwx8X1rqi7rGn5Jn4&#10;Gnz+FjPrCX4vAxStmsX4ozGjDXzZGASI8c7mcRIqLpRhyyg3hXDS0vnFcQfs2KVwBgL5BpK9KVLH&#10;ukOeFwWjRtfKkUpO7KP2ovEkI3uDdRgzEkAwCAxhBeGx44ymg+hBpXag8QXgC2QgsS/ujTw0HAOd&#10;gnmyG2Q28hPABtNGtgBhfcqozYCDcjGAShddNRnxJxy0cyiAIYNL4X+j2g9iIJH7SsW3Qz2/yHP7&#10;WkxLp40ol5dhhgMCGmz0+7MKDTWXVy41lb4wfOEMFNIDvPPdxyePtSLP877XL+vy3ArL7/iS0W/9&#10;nlHBC2mo8TYjNgXjOklhjjXl8vHMTzJkgX/E8GHJAluX5L5S8a2I7bbtnGn11JieV9tKuRdPGG3U&#10;TpEZDncbWZPPrtJACgZqwXohQ/aTiIVNwcgdSOzpPXEe2yHg8ux+/tHtajjcmNENILS3VO5NGPh+&#10;AlurCeiiI3RWUxAHTzSb7K7LTwhDFcfut0NIlyq4vuQmU5uv9xd7ch/Uyrw4pWINqYcpoNtVcaQx&#10;o02w17sEN0Z+BIqrPU7hqI4hYbpI00jubQ5N5Z3vOr744qXHhXCq8PqSa7oGx3vS+eA8Pa9kgBuN&#10;DT5WuRkt8DEjQtoqhEp/IIqjCW6Eytcz9CQ18evpC+KkpbsUFx63KPhThdeX/MZVJ4XrpL4aZ270&#10;xrMP6xK/Jvrn4fn9Nwm47oU6p3Iz2sQfqZkYnY43l/MKFId9vCObfyQLsD/4D29eEa47d8bEQPw3&#10;vOXQZNpWXLTj3PoZeC7/7QF042GC92esAV2UxttfisPewvZipJ8wbznDFhyvhi9+ZxSSBdlfvN6U&#10;CmqP1u6S+9VzslRJfrHJ/GxGmwgCZSk0fkhzqIWEUMa9wvj58SiKpVqvUsqnjWA6e22lCnOgcbOZ&#10;Zc0XU/ZnFP8zI8D/ytKbsSYE4WFz8H/Fcj5yWMOSaQTt98QinBA+ZDtJ4eqTu7GydV3R7jM8C19J&#10;xSt5oV9Y6bid8b3GjDaAwGYa76E20spNiLBpHnBpItlpWvF+awEZxMbfGD2ShTpQyP1Bnsf3imHq&#10;H0cV2e49o028w4jQwOMoGDUYPUcE63uOUjT8uCiVbDAdr9L63ZZns6AwVbjtcv68mWG36NSx3pBl&#10;0TSD2rxFK3b9M/pwxIw24YW1pzEIMBa0r9UUh6vdd3DjD1UrgjlTurGBb0w7v3j9JtODS28vlUbk&#10;ODURO0unjots4cnLw/36Dg0rSVSTcUzfJmgOtqL2xc9oAwjMIxj7CBcyTcIqAmwTLePxNRnE7zsI&#10;xu8YAX5h06kTeqZkbAI8efiw4iM7bFGcMntafR1q0AN3Kb8DEDmOgqxpPRhp/fZMuPpjCDZXWItv&#10;NRvfhaKA/nmN3zNmtIkDKxfcbwzCFNWT1M7KErT8KJ2ayWggFuC+vvQGzJ02YUyywFuRGYIOs/1Q&#10;MM/rt9u8OGnW1C7xKFizbcyh3UcX6rlQMl4gP//ITyV03Ai8P6ObCErm5+CkPLjaG4y32jeJvO3y&#10;V7zZyL+s8f+XUeiRktl5XRQpxf0njSvedNieyTwgtSh5UUv5+2UYhufRDAbkmfyMRhXPIgHcjF5C&#10;Ag3ChVIuJoFRuBHmykZRGn9eRcDUyiGlN+AQNnpLKUAr2nlJpRI5fsYhrXezJg01HE2676SIjNhr&#10;3w3/PLJBXS2d92TtBf5DPUK2KkKxtGU3bz6j+Qg//l6QtH6JccUUilvOPyrsJphSglbk3GVTJnQh&#10;8an0npPHlZ/H0XPUGJ8GkKFv4vVbaZRQstCKVr1oxl2NGT1AUCQnyFqpFJZyqXAUH9lhO1VujEN2&#10;32pWcWsPley1S3fpwlS6mHbdQO4XxfGdGT0DLs2ilkVrkFXHFTb+Y+VmdBMPGxHcj2R3+ZrK22aE&#10;5fdxftuBijG21i46t1gPsSdK1l3q8zqowWLIi4M9qRdDz8F4IMZ9CwUDX6ncjG4A4enPYbVgRRUA&#10;pDmUwqnJoaCcgoFmzUhd+D1tLtvluFEdxaELtq6fAXLP1GI+jpqLXnNUC9fLlfBji0UvUEY34YUW&#10;hIghLNtKc3Uw2soo9Lq03abjcmMKDUrAh67bbDK1Ia6vyLX0xzbj89Xu0IE8B64fSEXBpGTYX9Rw&#10;0A82R+N+7K6Di0mQ0QIIib+G1cKjAHhj48FV7DNt50S8mlEKhjGzKt2tlQtjdFGEfbafU5x1xIIu&#10;8T3l245eGK6NH7fi47gaNFZtJCXSsAR+XJ7NkzhHZMWwzn2VPw/AtoD/6EOoBavfzFBDxQLH5e2m&#10;yYkUDDbDK9lLP1aKZbuVv9xjt+f4WLs875hyfwxG+RWnjUyM5xrZXSiE9QzYVvhVU+NH2XA9owWZ&#10;IHyFVXozWiH1r8MgSN806I1nJQW1QGzHRGTpDpsNp5BUMFFbQV346kVt8fxKqSD/lYzzw8j/3EXH&#10;KA0IOwrFNhVTRIzzeaXSZHiCAi9nRjeBcS4h1qP2FAiumhjoC4MwzSXHYTV+9nljCl0UIeaiHTZt&#10;i/sllMozUjB9xxhqMt039qVsMeJUq/lnk+t+5ad514xuAuFp9D0pZJoL/Bi8TAqH0fGqWeE4dEMc&#10;qR9GJZWhP3iQmxTXj+IrrqKHyOpcxWk1BfQDsYRxNT/rmNEDeMGFrrp6TrEi4fKTBvn5I7+M5WpR&#10;4lPGS4wxksrQX2TXHa7px8S4icoNLwmunoumcpzVYr5nrO9DKx5UubONGb2APsgNiqOdpv1P30Xi&#10;GL7gzdc5FWOwhWex8xYzksrQH+R6cmNyz7I1NUTB8/jazPsTPNyY0UOwnLpWImozCoEelx8/4m2X&#10;kVzFAdyllSvsPWHChOLBBx8s5s1ae3/D3Wub2bqvYt68ecXPf/7zYvvty18v69mYp1RPUsY/QzRx&#10;Z4a0Smfc25jRQ3zIGATpvyxSgXi/uvVKH/ECIwZxseuuuxYC4ZQy9Ce5pq4NRo4s7xmF0RwlYYjC&#10;aUzMsyN8Qzo8bAhTxWX0EB/CCKam0pp12VeyR6RgInHw5JMbCxP+5je/CWHh3nvv7dYfOHrLm849&#10;ItzHCy+8UGy99dbFqlWrwn2sXLmyvkc/FsZ8pOJFmkrJwD9vRb40YtfujDYRFIwuO0rG26033DeP&#10;iuONpgDoYaJg06eXa+lD+jHlzz5jEJdShr7mrecfXcydO7e+pnfBiBGl3Rj3EqVMUEt2/HENLBdP&#10;Ly/ec8G8Yt5mnbtmGz9ozGiBy41BqAgaokASMq6OEYZaXo3/uuuuC+6zzz4bChF/DJSQucKUUvQV&#10;P/uOlcWsWbOqK3bex0EHHRT8L774YrHTTuVf1jx5Lj1Lin7WAgWL+f7LttLx64wZTdBFyArjitgr&#10;imMLJP2aWQRyYxCfUoy+YnzdoUOHBiPfY/ny5SHd9Kldm0VRveP4d9Pww1dvm1QyeO2769Uc1xsz&#10;HIJg/LqosrnsOpLvw6n4P/zhD8FdtmxZVaSd+MEPfhB+gJBSjt6Sa6ZA/AMPPFCFiuL5558vxo4Z&#10;GhRi/70nheNrGJoI9M/4wmNLi78YYwUTr3tP5++kjROMGz0QhNxAL1BP9ba086HGk+CQIUOKjo6y&#10;ZqDXlgI20Lw+VjKu1y5C2koR8DPcMslsyXhZkttGM7CZPOCff7WkuPjszYq/Pt5V6UaOrF9SPpDZ&#10;aIEAQL37NAJlJaj82hEQ1w9SEmZLKJqTY445JhTikUceGdxmeOihh8L5sNWnZ+2QPNpFSFsV/Mu/&#10;LTcBbjHJHdhMsVY/aTW05XORKdaQIbxcnXmn+IkPlGNxxo0S/sFrJfOkyfS1F4KX8Al7BWsXL730&#10;Up1/SnnWRM7729/+VuXWGhj3P/r23qGw99mj/IBE5P59WMt1yr3Uuirg2aeXPz+NlWhNRCmrPDY6&#10;8NBMFb0fv5QHYtTLNosX6OGXcuGHGNajR4+uirU9rF69uj4/pUie7HQNSduucgHSq6Dl33fPicWf&#10;f72kvjbr4WJlIxytfSs+dOU2xVmnzimGDx9c59kdVvlsdNBD18ojv4SOsnmbS8dRsOq/PsWhS6YW&#10;z/30wOCfNGlSVbzt4eWXX27IG44d1RGo8HPPPRfYHXDeS9Yk+gJOFHigthaQDHBjBYOcVz/nxGEN&#10;+bXDKh8WMm50CDWW7C8/9oWwUbLEJHddIF6IT//4gGD09xTUbE8//XTxzDPPVDHdw4IFC8I9/fWJ&#10;TuN7j/nji69/dpc6fPSh5SAx96pn8dRziVdffXW4J/zKg3Pl7w4/8YHtyOcvxo0KQXgIFiVj12kJ&#10;WdNGTHbjeltFaY5aMb1BiGqCumuf9RZc87tf3qPhXiAK9v2v71WHSQfl1ws1vnrBxMceeyy4QvBX&#10;efSGf7IeaHWNDb42+4WxOOPEztUIsr2g9o+Xi0JRGNpjjDimm2IFEz93405Nhy76EvvuWy6rTt2D&#10;iNLLr7SnHz8r+EUmuq+99toq16LYaqtytB6cffbZ9Xl9xeq6Gyx+/5P7FjY8LEpDU+hXV0BsFCmX&#10;PreHfCXNkutmCgb/9N+dBnV/KBsdjO/csXvy2s3IvXi/p6DwZZdd1hC+5bodGvLqDZ9/NExnsbx7&#10;g8OH6RX5h73knM1rG0xkHZi3vbRuHz8u1DSSz6sZ1TQw8Npb7L///iGv1EDnmqj7Peu0OcEfwg6K&#10;e/jhh0N42rTOvctC2ii/3vBbn9+NPO8xbjC44Nw3bpp8WDvW4Idu8V1YZUHvSqstqME0aOnzWROd&#10;DVJz4cKFxYoVK0KBtsIBB5SG+d2375bMux1yvtx99ix3omZ50aWXXhr8999/f3W1TmWTXx/FLNxj&#10;Qpd8e8rqGhsEznv7G9LKBe14sdmczqaRNVMoEMMUjIdh4Kv7vmTJkuKSSy4J/lZNZLu890t7FF++&#10;pfzDG1y8eHFNxcFv3bZr8vzucJcdxxXfNgUlP8I+f/VefdwTTzxRzJ49u2F3bois4rx7yirP9R7J&#10;hxM5fsJRM2s/NRUfffhhC/jII4+EQtAqheWLp3TJq7e825oOMXW8Nzxw38lBwZ5dtbiO888n3n33&#10;3YE33HBDCNOT1q6IWifXl89eXXe93Sf2lpuu3T75YOK7zt2iuOzt5YZvoox6hKpP1QDufvvtVzz5&#10;5JPFRRddVKeHO28/tvjxd8rP++F5b5qbvN66JPflw0cfMr1u+g8//PDinnvuCS4LGYnzizCRBb3t&#10;44+cWRxvL2ScV294zSWh5/oB43qFs8583SbJB/JEwSxtcfFbNw/hnbcbG8L+UzYpF8twFL7zzjuD&#10;IrIqdMa0jnDu737S2LSJ/nrritRgdGp8HPfGM+o5IT1kDclgIqiJxFTQcA7nvveiLetzfJ49ZZXX&#10;eoXkg6TIm4z71U/vUgsN8sXzGWecUdx8883FokWLgmKFfCsXW02Fc+LKVxRL95sc8iHM8pjddx5f&#10;PPezxcUj9y4sxo8t12atK6qJVPiIg6cFBZKCaZ7VryCBfDiiDewIM9hMjU8exFGbbbPl6DrfnvLy&#10;88KLfoVxvcAvH33AFCLxIK3om7iYUqr77ruv9iNwXI3006SsOGhqvZuizzsOrwv6e9D94vIc1Frq&#10;0NCLVseGGkzPCanF5u8wrvjaZ3YN4Tjf3rC6xoDH6aceNyv5AO3wI9dsF2j5FLfddltQJkAYGwWw&#10;ipUm1K+6kEscpPCowZQvx/111jW5H9mX+vYTBYu/mWQcEIVjxJ+wVzaovOL8e8KH796bvP7dOKCR&#10;vPnukDxoNnFFelbnnHNOHeaNx6VJ8Qqm4Q2Npfk8/TXWJd2iwHp3bdaDqdbSi6PtrZRWzaff73bX&#10;ncYFN3WdnrDKd8Di5z/73j7JG+8OLZ8GvyeFQe3klcr7/bGY/hrrktzLL+7ft/ZjY/kFh1Iwdtrm&#10;edjnAqXipZGhr04R/n33mtiQf2+4+sllz1T3MeBw15dunp+86e5yxUFTguCwp/TJPQL2Cw6lTApD&#10;hO97n/om8YoLy43oUtdaF+Refvov5YuIHwWjRyzlkYKJ/gXC1UzG9+7aM3xhdM4ZzQeye8K3nBqm&#10;s842Dhi8+pjDZiRvtqd88FvlGisET9OBcFEw/sMoQUMZ+MTF697V5MApk4Ynr7Mu+Jkbdgz3hP/V&#10;r5pRvzhSMMjz+OfEXiNMGj+VBvtawWCV94BB8iZ7Q+WJSy2GcCkI1WgqAGo2lDDeJhz6PHzeA4Hn&#10;nzm3uOvWcliGucZh9uJoR56Y3uaCfoFAb2uw1U8uZ/n6gMZ//uS+3ttdMS3f2hVpStTjYtpEgpcy&#10;yZUx7BnnP5AY33Ns3ENqZ2ou2WHaNLknCrb6qaVsQrNe4NAVS6YmH6K35EOJ/RZMrD9ahfyGmVpM&#10;qwtUCJqjE7FhRMXd/tGdk9fpK65+etlHoV2rO/iRUdtR/TMRhvqeRdXamkKLajQ2Im7YSkD34lkd&#10;Wu+QFHZf8ZTjytWfN3+wc98tXKZTvDGvXQP9gCvHIM2OvqieXk0p9QVXP7P89uKPiyZZvr2BNkte&#10;ULlbGsOKX8jzcP96rgT5ycUPja8xbnBY5ac++ot2neC+8eRN6iaCmolaTAqGyxfTrMCgCSWNjkFq&#10;PcLUAFvMHdXlGq24+qllt4mWV3+AewS/Mtb37KkaTJ0B92wbNJIF0tfcrRpINP4al96UdmXWMIRc&#10;VsJiANPTrAzh54x3cMxxoOFtRu5rZeUK+FcYQ42GUvFcYW6yaiqNdxkz+gASKDaL/IHxgjzZKdRi&#10;5vLzUsZz/tc4kHGe8atG/yyPGM8wrjI+OsqeK7K9Lq7cjD4CAscQRmG+bQyC1nyet7tcEwJJuz7C&#10;P4OeA/ddxl8aP2m8xpjRh/hu5Qr7GFG8YHtJsdyugh83bgjgWcCVRhQLEJf/CrKWoD+UBToFe8i4&#10;IeC3xncYUbDwAy7jE5U715ixllB38dXzMm5r3BCg58EuE/hRPp2EjLUIjGIVBszIyMjIyMjIyMjI&#10;yMjIyBhgGDTo/wFDVLvjFZU5mAAAAABJRU5ErkJgglBLAwQUAAYACAAAACEARwJVQN8AAAAKAQAA&#10;DwAAAGRycy9kb3ducmV2LnhtbEyPwWrDMAyG74O9g1Fht9VxwspI45RStp3KYO1g7ObGahIayyF2&#10;k/Ttp522o/R//PpUbGbXiRGH0HrSoJYJCKTK25ZqDZ/H18dnECEasqbzhBpuGGBT3t8VJrd+og8c&#10;D7EWXEIhNxqaGPtcylA16ExY+h6Js7MfnIk8DrW0g5m43HUyTZKVdKYlvtCYHncNVpfD1Wl4m8y0&#10;zdTLuL+cd7fv49P7116h1g+LebsGEXGOfzD86rM6lOx08leyQXQaUpUqRjlIVyAYyJTKQJx4kSUp&#10;yLKQ/18o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bvauR&#10;mQMAAIAIAAAOAAAAAAAAAAAAAAAAADoCAABkcnMvZTJvRG9jLnhtbFBLAQItAAoAAAAAAAAAIQBW&#10;/stWWSUAAFklAAAUAAAAAAAAAAAAAAAAAP8FAABkcnMvbWVkaWEvaW1hZ2UxLnBuZ1BLAQItABQA&#10;BgAIAAAAIQBHAlVA3wAAAAoBAAAPAAAAAAAAAAAAAAAAAIorAABkcnMvZG93bnJldi54bWxQSwEC&#10;LQAUAAYACAAAACEAqiYOvrwAAAAhAQAAGQAAAAAAAAAAAAAAAACWLAAAZHJzL19yZWxzL2Uyb0Rv&#10;Yy54bWwucmVsc1BLBQYAAAAABgAGAHwBAACJLQAAAAA=&#10;">
                      <v:shape id="Grafik 3" o:spid="_x0000_s110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NQygAAAOIAAAAPAAAAZHJzL2Rvd25yZXYueG1sRI9fS8NA&#10;EMTfBb/DsYJv9hKpsY29FhEE8UWsWujbmtv80dxuuLum8dt7QsHHYWZ+w6w2k+vVSD50wgbyWQaK&#10;uBLbcWPg/e3xagEqRGSLvTAZ+KEAm/X52QpLK0d+pXEbG5UgHEo00MY4lFqHqiWHYSYDcfJq8Q5j&#10;kr7R1uMxwV2vr7Os0A47TgstDvTQUvW9PTgDsXqRj7Euetm7evg8fMnu2c+NubyY7u9ARZrif/jU&#10;frIG5subRZ4Xt0v4u5TugF7/AgAA//8DAFBLAQItABQABgAIAAAAIQDb4fbL7gAAAIUBAAATAAAA&#10;AAAAAAAAAAAAAAAAAABbQ29udGVudF9UeXBlc10ueG1sUEsBAi0AFAAGAAgAAAAhAFr0LFu/AAAA&#10;FQEAAAsAAAAAAAAAAAAAAAAAHwEAAF9yZWxzLy5yZWxzUEsBAi0AFAAGAAgAAAAhANoko1DKAAAA&#10;4gAAAA8AAAAAAAAAAAAAAAAABwIAAGRycy9kb3ducmV2LnhtbFBLBQYAAAAAAwADALcAAAD+AgAA&#10;AAA=&#10;">
                        <v:imagedata r:id="rId55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bWtyQAAAOMAAAAPAAAAZHJzL2Rvd25yZXYueG1sRE9LSwMx&#10;EL4L/ocwgjebbK1i16ZFfIAH66Mq6G3cjLuLm8mSTLfrvzeC4HG+9yxWo+/UQDG1gS0UEwOKuAqu&#10;5drCy/PN0RmoJMgOu8Bk4ZsSrJb7ewssXdjxEw0bqVUO4VSihUakL7VOVUMe0yT0xJn7DNGj5DPW&#10;2kXc5XDf6akxp9pjy7mhwZ4uG6q+NltvoXtL8e7DyPtwVa/l8UFvX6+Le2sPD8aLc1BCo/yL/9y3&#10;Ls+fz8zJ7HheTOH3pwyAXv4AAAD//wMAUEsBAi0AFAAGAAgAAAAhANvh9svuAAAAhQEAABMAAAAA&#10;AAAAAAAAAAAAAAAAAFtDb250ZW50X1R5cGVzXS54bWxQSwECLQAUAAYACAAAACEAWvQsW78AAAAV&#10;AQAACwAAAAAAAAAAAAAAAAAfAQAAX3JlbHMvLnJlbHNQSwECLQAUAAYACAAAACEAEuW1r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DE792E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36BC3">
              <w:rPr>
                <w:noProof/>
              </w:rPr>
              <w:drawing>
                <wp:anchor distT="0" distB="0" distL="114300" distR="114300" simplePos="0" relativeHeight="251650166" behindDoc="0" locked="0" layoutInCell="1" allowOverlap="1" wp14:anchorId="1A94E752" wp14:editId="5D61876B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50326</wp:posOffset>
                  </wp:positionV>
                  <wp:extent cx="949960" cy="755650"/>
                  <wp:effectExtent l="0" t="0" r="2540" b="635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26895" w14:textId="5469E7E2" w:rsidR="007B06C3" w:rsidRPr="00E73313" w:rsidRDefault="00536BC3" w:rsidP="007B06C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7" behindDoc="0" locked="0" layoutInCell="1" allowOverlap="1" wp14:anchorId="4F66C7CA" wp14:editId="0194FB0D">
                      <wp:simplePos x="0" y="0"/>
                      <wp:positionH relativeFrom="column">
                        <wp:posOffset>3313540</wp:posOffset>
                      </wp:positionH>
                      <wp:positionV relativeFrom="paragraph">
                        <wp:posOffset>65322</wp:posOffset>
                      </wp:positionV>
                      <wp:extent cx="1175385" cy="480689"/>
                      <wp:effectExtent l="0" t="0" r="323215" b="15240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480689"/>
                              </a:xfrm>
                              <a:prstGeom prst="wedgeRoundRectCallout">
                                <a:avLst>
                                  <a:gd name="adj1" fmla="val 73133"/>
                                  <a:gd name="adj2" fmla="val 200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46AF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4er, also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5BC978B3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6C7CA" id="Abgerundete rechteckige Legende 1597765079" o:spid="_x0000_s1107" type="#_x0000_t62" style="position:absolute;margin-left:260.9pt;margin-top:5.15pt;width:92.55pt;height:37.85pt;z-index:251650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Ro1gIAACkGAAAOAAAAZHJzL2Uyb0RvYy54bWysVE1v2zAMvQ/YfxB0X20nzceCOkWQosOA&#10;bi3aDj0rspR4kERPUuJkv36U5DjZWuww7GJLJPVIPj3x6nqvFdkJ62owJS0uckqE4VDVZl3Sb8+3&#10;H6aUOM9MxRQYUdKDcPR6/v7dVdvMxAA2oCphCYIYN2ubkm68b2ZZ5vhGaOYuoBEGnRKsZh63dp1V&#10;lrWIrlU2yPNx1oKtGgtcOIfWm+Sk84gvpeD+XkonPFElxdp8/Nr4XYVvNr9is7VlzabmXRnsH6rQ&#10;rDaYtIe6YZ6Rra1fQemaW3Ag/QUHnYGUNRexB+ymyP/o5mnDGhF7QXJc09Pk/h8s/7p7ah4s0tA2&#10;buZwGbrYS6vDH+sj+0jWoSdL7D3haCyKyWg4HVHC0Xc5zcfTj4HN7HS6sc5/EqBJWJS0FdVaPMLW&#10;VI94LUumFGx9JI3t7pyP7FXEMI0yYdX3ghKpFV7GjikyGRbDYXdZZzGD8xiUw2TyOmZ4HlOMx+MY&#10;g2V2WXF1LDSUYOC2VirKQplgcKDqKtjiJuhSLJUlWFVJV+siNqC2+gtUyTYZ5XnUFQJHGYfwyMsZ&#10;EvoSuogaxfYDdacriCt/UCIkVeZRSFJXSPogputhU0bGuTA+VeI2rBLJHOp4u5AIGJAlttVjdwC/&#10;d3jETjfbxYejqfD+cP63wtLh/kTMDMb3h3VtwL4FoLCrLnOKP5KUqAks+f1qj9ygBGOvwbSC6vBg&#10;iYX02l3Db2tU4B1z/oFZVBQOAhxZ/h4/UkFbUuhWlGzA/nzLHuLx1aGXkhbHRUndjy2zghL12eB7&#10;HI4D2cTHzeVoMsCNPfeszj1mq5eA+kGNY3VxGeK9Oi6lBf2Ck20RsqKLGY65S8q9PW6WPo0xnI1c&#10;LBYxDGdKw/ydeWp4AA9EB20/71+Ybbpn6PEBf4XjaOmeQSL5FBtOGlhsPci6l2bitbsCnEdR1N3s&#10;DAPvfB+jThN+/gsAAP//AwBQSwMEFAAGAAgAAAAhAMdsok/lAAAADgEAAA8AAABkcnMvZG93bnJl&#10;di54bWxMj0tPwzAQhO9I/AdrkbhRu0GkIY1T8VAPSPRAQYijE28eIl5Xsdum/fUsJ7istJrZ2W+K&#10;1eQGccAx9J40zGcKBFLtbU+tho/39U0GIkRD1gyeUMMJA6zKy4vC5NYf6Q0P29gKDqGQGw1djLtc&#10;ylB36EyY+R0Sa40fnYm8jq20ozlyuBtkolQqnemJP3Rmh08d1t/bvdPgz3h+pU1T2dPis8m6l8ev&#10;dTJpfX01PS95PCxBRJzi3wX8dmB+KBms8nuyQQwa7pI580cW1C0INixUeg+i0pClCmRZyP81yh8A&#10;AAD//wMAUEsBAi0AFAAGAAgAAAAhALaDOJL+AAAA4QEAABMAAAAAAAAAAAAAAAAAAAAAAFtDb250&#10;ZW50X1R5cGVzXS54bWxQSwECLQAUAAYACAAAACEAOP0h/9YAAACUAQAACwAAAAAAAAAAAAAAAAAv&#10;AQAAX3JlbHMvLnJlbHNQSwECLQAUAAYACAAAACEAcLjkaNYCAAApBgAADgAAAAAAAAAAAAAAAAAu&#10;AgAAZHJzL2Uyb0RvYy54bWxQSwECLQAUAAYACAAAACEAx2yiT+UAAAAOAQAADwAAAAAAAAAAAAAA&#10;AAAwBQAAZHJzL2Rvd25yZXYueG1sUEsFBgAAAAAEAAQA8wAAAEIGAAAAAA==&#10;" adj="26597,15137" filled="f" strokecolor="#bfbfbf [2412]" strokeweight="1pt">
                      <v:textbox inset="1mm,,1mm">
                        <w:txbxContent>
                          <w:p w14:paraId="00446AF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4er, also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3 mal 4 gleich 12.</w:t>
                            </w:r>
                          </w:p>
                          <w:p w14:paraId="5BC978B3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6" behindDoc="0" locked="0" layoutInCell="1" allowOverlap="1" wp14:anchorId="110B28FD" wp14:editId="54A2712E">
                      <wp:simplePos x="0" y="0"/>
                      <wp:positionH relativeFrom="column">
                        <wp:posOffset>4647565</wp:posOffset>
                      </wp:positionH>
                      <wp:positionV relativeFrom="paragraph">
                        <wp:posOffset>66009</wp:posOffset>
                      </wp:positionV>
                      <wp:extent cx="578485" cy="722630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464A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B28FD" id="_x0000_s1108" style="position:absolute;margin-left:365.95pt;margin-top:5.2pt;width:45.55pt;height:56.9pt;z-index:251652386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zcpngMAAIAIAAAOAAAAZHJzL2Uyb0RvYy54bWycVttOIzkQfV9p/8Hy&#10;+9Dp3GkRRlnYoJHQTLSwmmfHcact3LbXdi7s1++xuzuZAKNZQKIp2+Vy1alTVVx9PtSK7ITz0ugZ&#10;zS96lAjNzVrqzYz+/bj4NKXEB6bXTBktZvRZePr5+vffrva2EH1TGbUWjsCI9sXezmgVgi2yzPNK&#10;1MxfGCs0DkvjahawdJts7dge1muV9Xu9cbY3bm2d4cJ77N42h/Q62S9LwcO3svQiEDWj8C2kr0vf&#10;Vfxm11es2DhmK8lbN9gHvKiZ1Hj0aOqWBUa2Tr4yVUvujDdluOCmzkxZSi5SDIgm772I5s6ZrU2x&#10;bIr9xh5hArQvcPqwWf51d+fsg106ILG3G2CRVjGWQ+nq+BdekkOC7PkImTgEwrE5mkyH0xElHEeT&#10;fn88aCHlFXB/dYtXf759b3o5iKnIukezM1es5AV+2/ghvYr/1zzBrbB1grZG6v9lo2buaWs/IVWW&#10;BbmSSobnRDskJTqld0vJl65ZAMqlI3I9o4NpPulNpjlw0awG6+8cK+UTGcYY472o2lxkMbB7w588&#10;0eamYnoj5t6CtiimhMi5ehaXZ6+ulLQLqVRMVJTb+EDxFxR5A6KGfreGb2uhQ1NPTiiEarSvpPWU&#10;uELUK4GY3Jd1jjSjlgMCsk7qkAjPlWvcjg5gsXAmkca7zepGObJjqLxF+kn6TNmKNbuJKkh5q5rS&#10;/4MFiI8mWv24qXgfD8BS5yNWEaVkNjgReBXFEgD+BdAbCvruIKF9Ajhi71Ep8cZ7a2Pcv7zsdwF3&#10;l63z4U6YmkQBEMODBqPdvW996VQQx+n5JGIZKxZt03dJx+pV2t/VGR4qZgVciGZPdM5H+XQyHI1H&#10;IEDD50eUfynUmuT9SNJWPXYREg5/GPSFRN64/xPA8v4QNilB2xhNxr1B0mdF11YGw8tp11by4Xg6&#10;Tu8c2wOq5j3QsUKbWCNwlRVKk/2MjgejXsL6eALjSgPmk9NRCofVIdX08BjRyqyfEagzSBlGird8&#10;IeHNPfNhyRymBzYxEcM3fEpl8JhpJUoq4/59az/qI3U4pWSPaTSj/p8ti+1KfdFIahxdneA6YdUJ&#10;elvfGJQZ8gNvkogLLqhOLFGU3zEo5/EVHDHN8daMhk68Cc1MxKDlYj5PSk3Xu9cPFr0yT2BF1B8P&#10;35mzLWUDEvbVdLRhBTtnbqMbUddmvg2mlInWEdgGxRZvUDhJacxBOpujP66T1ukfh+v/AAAA//8D&#10;AFBLAwQKAAAAAAAAACEAFH/5eQAZAAAAGQAAFAAAAGRycy9tZWRpYS9pbWFnZTEucG5niVBORw0K&#10;GgoAAAANSUhEUgAAAIsAAACXCAYAAAAlDagfAAAAAXNSR0IArs4c6QAAAARnQU1BAACxjwv8YQUA&#10;AAAJcEhZcwAAIdUAACHVAQSctJ0AABiVSURBVHhe7Z0JkB3FecelvXe1l1Z7r1bHaiXt6kQHAiSh&#10;E3QihCTA5hQIgUAW4hASiBsBRoDNbRUhLlyAbYrDGBtj47JxQoEMDk4IgRCHODh2OUnFlVSOSqUq&#10;lTiT798z37xv+n0z+97u2+Pt63/Vr6b7656eme7vzfT09Mwb4+Tk5OTk5OTk5OTk5OTk5OTk5OTk&#10;5OTk5OTk5OTk5OTkNFzaQbyQIV6GOI0S3Ug8ToSN29VY5p04pUo2tuGsBfURYJsyocz70jkTEwnW&#10;n0Y45YnQWLcRYeODk6ZWeaf11oRojR0Hr4NyOupL1TxMkO95winH2kXU+MExG4k9xI+ISEMHIA0k&#10;6en6ymLv5K5xakPmgnMWjTf7c8nSCSaO8I6F9ZE8iJP969ghp9zJKy32nQGn+TkdFd6ly/xGAIgD&#10;GUbegJsJ1jbC23pCXbjuYIPt1VYUmTDv1z1ntYfp232HAXMJpxzofy48uSGsYGbjnFquaK+trsT7&#10;wuom7+o1TZE8S6eN4zzfietPoPGQx7ZvmZcqXwPbA/Z6NrdsbjX5Hzy7w8TZ8dfPrgnXbxhXDNsy&#10;wikHepPwbtzQEmkI5pq1zV5jdYk3wa/0SBrssNl2Bvaj2/2GTGIfNawsyyZu38CRrW1p+ZalHNnE&#10;RdlOOdK/EqZST51e7d29td374rbUaT1bHqBfO8rS0jKlu7mcGzmxrMrSsSa9IliCLfPSL4lBWi3h&#10;lCOVEbcSYcVL7jqzLa0RNIqLMjur9MX9O3yn40ujlgfINGx3Cd192fkRD/gXwmmAeogwFXor9Qfs&#10;SpYVb4Nf9aLJVWFcy19CDtTfsxXKY4fB2IydXl1e5NUEHV4J8pcWj43YDq5vMXbCqR96hvDWzUqN&#10;f2A8AzZw7WnNkcrW8kjn2k/9nIaq4khegHy2DfQ1dsIs6x4XnjHKLAcAceXHEey7U4Z6mfC2zvev&#10;72fQdX48NTJsu5c3plUumD+xkis5Ng/SMrWjDHn3xcxsLU/LC5Z3Vxunxr7aZ4zmmhLvwOm+Y8ty&#10;wNqe6kjeWW3l5kxHeRYQTgmqJyKDWYhjlPWGdf4dhbykcBx5ti2IdhxxpyHjAPlsW3tdqXfFCt25&#10;JOgYf/5Ef+AN2PsBuPxNc2tN30im7V2VuuVGObIshWuJBsIpRm0VJalfpNZxRBy/XIRXzqiOxJm6&#10;yiJjvz74JTNzOyq886iBpA3Y28iE85akGrqrqcy7bLk/YIjRW4zt3EW3zTjLIJ0H5DLZTlBmCeGU&#10;oEnjytI7gQwcgvKYMJwAYTiLzINTP+yHN/p9lMtPbTTxS8Xwu8zPxNkZpNsOKWGnBTuXNkTKWxWk&#10;4U4NTnzxKamBRl4HIA22e6mTHdicYvQV7W6BofTwlI/rvn15uW+7X8H3Br/g3fQrR8d0ckO0c4o8&#10;Mt6XXcKXOgzVa+ngqpVN3rSm1PgL23kgrrG6OOIsEjg48uDSNNZfv4pwsvSVTXS50SoQUHoYRocT&#10;Q+QyHX2b4rGpPOgXYB1tSF6WxeAZznXW5SoJXMq0cmzOp8uUjKPPhfXiOt4MOrzIR1xIOAn9wWbq&#10;CGqVZtPTWpF2G3v2onrTeByn8ryW2vROLYN025ats4DZdLfyucXRM4x9C39oQ4tXZV1WcUuNfbjT&#10;GjyEjbkuKCeIOwV6Rhv21kAH8iLroSKtn+YoMl1Dy5PJehq408Hlj+MY+MOzIJkHjnjzpuizI2zP&#10;3ib6ands8dflzvkD/ujwBsKJFKkwxh6Gnzi+NO3Uba+LQTf7NpXBhKPl1GdAGH0BOz1uPzKhSFz+&#10;gFYWxktu2ZQaFAR2PnTEO+qjZ0TkCaDdLmy9sH1BekcRdzk8D4ShvJH4GfNq08Y37Dw2Sel9rZsN&#10;cWXZ9sVTqowTSRvywKl49JenUBAFr0hFMbYdv9z7rDONnae+qji8VbZZ2+M/Itgyv04dQANx+8Jg&#10;ikJvW+pyl8SG2bXeKV36drCfMm5vl+NY8jEjTBS03pSTmtAX4TkdbAPTm8vT+il+HyDlGOgM2o1w&#10;QmdlpJPIdrv8vuxMX+k2cfmxn7xfGpibgzw8zgIbOt4U/pgoSGG+hqmIOe3+LWgP3SruX5t+m1te&#10;MtY7LBwD0yJx+pZ5uKw4W1xYEmdn+koHGJRbPdM/iyXlz3RbOKPydAvYiIJUOBeFn/1cuaLRdGK5&#10;whjkSYprNtyqHlqfuvtAOh4ZIIyZapiwzWkyj22T9JUOZB4e7pfpDPLFDcoBLgf9GX5Svmv5BNh/&#10;TBSMjhBpFb+HHGWSNcrKyLwYqMLIpkzfSY0ytTHaKFjnFDF7H3F2Fo5zOMnG4HKJGXFamoTLwKVE&#10;xm2wv0nbQweX77CQT06zIEa9JhBqBV25stHrDM4o+NXzsxGN7dbTZGCXyduRdoSls+BhH29T5pFx&#10;SVIag6fVfCbh/H2Vab8eIkE6z8ALnOV04hfECqIgZA4erO2tMXcYcjQWdtxJyErTkB1jrMNhfjb0&#10;2z87FrEjzOBXjVFWTO7mdM6DJd85aWlJ4M1FfkWF8yetN7fDn3OjpQGk4Yk2wqtnmoeQ9xAFKzNj&#10;nysHD9nwegTHbXhQDtMNuaExzI8OMudBeXAUzVlu2rfV2LuntoRPqzmd88illpaEzJNUliQpHWl2&#10;mUTBKqyIO7e0eZVl+hREngPCzoJxEoyXwCaf/2DEt7ioKNZZgEyT6ZxHLrW0JGQe3Nrz+0Iyjw1m&#10;/G+IeXiKdTHOgiWGDoIHkDcQBaeP967yh+4xnYDiaZUFpJ2dZd7ESnV6APKyM9jOctJUf2oApz1/&#10;7Oq0bSKuzZTbtqA+nKYp7ZLe1grvc6LjjddXZ9MZD0+8m5RZepK4cmGHs9TRnRvCgoJTpFL4bb0L&#10;Tkr1RXDLKIfCOZ9cVwJ7ps5ip/P6cc6CNDu/BGl8DCCXzsLbJiAsr/aDhaH/RS8fFWL/YjmMpW2X&#10;cRtcwrqntMY6g+Ysrz17KDK7H+lJzoLb+zZKl2mMvW/ZOMvybn/fbDts7CwYmMOSKDhFKoRHKM11&#10;PhiphZ3z4Qnx0eAWktezQZp0BCDzs7NcfsGa2DwcljaO37J/m/pCmMwj49k4C8D6a2bWeLtPTQ1M&#10;wtZKfTJchnD3htl+ZMNXJApGv5dTDyieFsYvG79wxJGX7TKvBL/2JQumRZzAdgQ4C0/6lnl++toR&#10;8zgBeeK2g/ix+y4zg3IYF5k/MfowcVJDmRldlTamL2fZJW61AZxF7ocMC1tBKHweBPB2Hl7IkpUB&#10;MHcVg2awgb5mxMMuHYCZNqUlfOUizlkAbDz4hbx4cCn7TrCzs2BSkz2lAI8WeF2bJGfBOAsPyp1J&#10;d3cog4FNhjEWhbkuCzrNZbsg+izmfRscvKxg3BbObEkNpbMdS5DkLGjADavnpzkAePiui82dE/Lh&#10;bBXnLL94+6FwW1yuHUY+tsk0juM50AxxDEySs2jlMIjLp86cLvKNanXxe0B4akzxp4hIJTDSDpKc&#10;BTa78SVyHS5vx+aT0vIVFflzYmVeGZZlYX/kTDu2Y2l/HybOWZD3wLroNAVZDr5RdzQYjWbbmp4a&#10;c0OAtx0pjmdso1bmoM9dbF7I4k9jRSqJkXYwEGdBXwYPGpEXlY38mrMArXzA2/ijb91mOpuw4aV3&#10;/oIU0jHOopWhOQvOpNokqn3kaBhkRBk8N4fLq6K7PQwlcBxLYlTqAA/PU5gP8kMiUiEAfQX0GUTe&#10;WGdZOKnSO3/7skiDa8jtcNzOw3b5+TFG5n/3tbvNqCvbecl5sDwYvFoL8GhCPv1GvwN9Mo7bcFkA&#10;cZ6igG/R+O9O15q7sgupnoJ8o07mwNFvoPB7vmnMh3tW+uMZFA4ra/2sWvOMiO14Moxrt52P49yI&#10;SaBPEzyIM/EFc6ek5QFIRxqW8nJib2dOT6e3n9K78abBKWGjmbQ9F60NJz9pIJ9t4/kqDJeHMJzl&#10;kqV+ZxtvDWCYoYZuDLAO7sKCvCcRo0ayElgenAWvPch3amDXwnacB6lkI/7qZ495rz93yNglSJPh&#10;OGR6VWWZd3rwaQ9ed9Hcqd7x7x4J8/JXo8Azj+6NlMP7ySR9Ycq2c5laOoelLfgeHaYu5L024xcQ&#10;POX9rW8yMgeKDpuc3c92O6yllZYUhw309Sf2GVtVZXlok+w8d6VJ19KYqZ1NkThvD8uzz1jivfjU&#10;NaZ83g6WDVX+XZ22nkSzMZgSgcsMx5FX5keY7yKZ9WZCeHRyF5H3Ms5CS/tgzEFKZ8FyXsLLYjKO&#10;8L5d6yMN9Mt3H4002kD5jM5UmK2GsrV0gDQ7HXG539obiZK+nIVHcDmOl/6xX9JZDlA/idb5RyKv&#10;tZnAgfzSxFIyBymdBRUqX+fkPHZ8BVUswtw4nx5/JNJYueSy81fT3dMSNY2R+8Jxbb+TkHkwJTOu&#10;DNQPwgAjz/ioEezBx41+R+S12Fmk/oG/lyKdhexmycTFsQSygUYSh6/eau5YsK94hcOeHI5OKx8D&#10;g9dWON0ejAMc58cBBHRiAOJY5r2aCftjwKfxBOu+nEUOrXM6lp8/a6naUCMB6SzYVxuMGMv8Z5y2&#10;0Mz44+OUx2rHsZzVZl6duYAoGJmDZ2fBnQc/J5IVBO6zbp2xvP36HZEKH0nYzsJ2GbbhY2MQlx8v&#10;5HQscVtPyw+IglFYEQCz4qWz4PTd2lzv3XDVlrDzx+tgqVU4s/eSdYY///H9avpgw86C50WL53cZ&#10;267zVnk37TszzMP7yPG1p84xA218/DhGWUfy2EV6weh3mKOKA8ekIop7O8VLV+wsuMNBGlcQf+CG&#10;K9kGaZL3f3Cvmi8bfvj84UiZ1eP8of042FnwSODIwXOMDev95udPhGHMqwGbT1tgbHcc2OEtnJR6&#10;yxLzepCPJ4nJp854zDCZflyUvoYoCEVGcAFXFMAkZjgLKrK4uEh+X81bNG+qsdvg2Q3nkWh5s0Er&#10;U47x2LCzIB/bODxhfLX3k5dvS7NzWNYB4vxiPG6vV81MnWExzkLLY0TByPRZsLQf78O2dcNiU4nj&#10;qsrNZGjYwCNHLg4rWMLpNlreTNm+aYlaZn+dRdrsOMKyDvgHwh8K4nS5JApG5r0hfpIrgd2uVEw3&#10;tO0SpGloeTNFKw/05SzIs27lvLS0pYune8e/e5cJY5ZeW4t/9gRYx64HPBtju7YkCkrqx3zIHl6G&#10;uCIZttnIPBItL/jwzb47wFp5IBNn0dIkq5fN9o7ecp4J230Wuy52n+rPHEQc81nwFavg30XGEwUj&#10;4yy0TKsgICtXs0my7bMkpTF2WWPH+pOktLxMJs7y6/efiOS57bpt3iJyFvk6CS5D4lWQ/5NpsAX/&#10;gvYiUTCq5i83ckVwZQBZwYg/+/gXIjabt165PVwX/OpPHlfzAbt8jev3bI6Ux2h5mUycpYQ67Xj2&#10;hPDBvVvC/2vECC3XAV5v4fekCChSP7w0KQUkb92s6CucsBErZ83oCCsYZw4O5wJsQ7Pb7L9sI++P&#10;4e1X71TzMXCW8xJGmEtLi72/Ec+zUCYft3w0ALs4s0A/PD8Yi8GYFH/i3U8qHMU5CxSp6Fzx7GN7&#10;vRNmT1bTBoO/eutLfEzep8cfNraTF3abuH3cMmw5C2TSeIoC4r65sBRWEleUb05/lpILUK5mHyw+&#10;e+8x78n7d4dxbN/+Th4ftwwHDx0nEqxvyLm/KIOWPzEpBaTX7W+u+OYxRUSk4gfKa88c9KZ3talp&#10;uWbnuSvM8tN3Hjbh8vLUrTDAv8NymI9bhhVngSJ5sTTWAtKqzuAzYcFcXfmg7D8wJmE3RH/BoB5u&#10;W7W0XHPdFZtMY6LR8bCU/4CCG5mnbkqbDMc4y0Z8OAh3Q3gviuKg4GQqSXEWSG2M/pDLsjIB22MH&#10;kI6gfYBQ5uUwloStMF8wZeFc31w42odJQDHO8p/fe+6Q2hjZQmWp9sHg208fSHtvCB8AwJlB2hi8&#10;0sph7CcvUQGWdhCcBvAnowWnuAp6gVAbJFtyVU4mYFvc+ABzUeQ39PDBRTsPx3mCGOKEk6K/5zfv&#10;/GhEL91/6/lqo2QDlaPac81fv/NQZKYfJm5j2xyf0VxuPg6AMF6Mv/2M1MeR5dfCESecYpRUQWrD&#10;ZMNQdXCxr9zg/J4TwvgXM4QxQ3/LPH98Cc7Cz4aQJtcN4k4xSqqgYrzErjVONlA5kXhVRZn3/htf&#10;jNgGwoO3X2j+ZheNzWcUTDVAf4Unq8tPm+JFe/yvUDAh+322O2fpW2sJrjRN3tFbBnY5wtmltaku&#10;jKNMPNyTeQYCypONzZcY/uMpIJ2Fl5qzBB8gdP/rnKAKYrYfVKU2Uja88c3odEktT39oaawznzXl&#10;xsY/gNy91b8M4f1otvN2OSxs0CSesO2cZeB6Wb6ROFJAB5w/ICTB/Fk8QUaHFl9WgI2OIeIkwgaF&#10;zkJhtjkNQGqDDSfYp6SvKLCz4EvilPcR5IddLgmWZnPqp5b0dLerjZZLlp04U7XbzOhK3fHEwc4S&#10;/CvIds4vlwSL4/Zwv1M/pTZcJty8/yyDlgaQhvIz2caTD+w2f66FvNI5bNhZgnKhD2DHu1H4UweK&#10;/8A3G3E+5yw5lPflOy5SGzEJrHdyvf+SvQbSDnd1hE+Ok0B+NDovJfIrCoqzPMm30oqz4J/iOZ9T&#10;DvU9Qm3ION565Q6vprjIOza7K5ZMypw6uTn8uz7+2zv+aDJs+Hyp/cGiAOjJhZP9DjGF2eY0RPKy&#10;eeCI/DfR2UNzlJUNtWaKgbYeM3lio9dcE31QiDKlsyCe5CyEtDsNsf6OSJysLWlv8V9gu3t6p/dY&#10;71TjKA/MnGxsWn7mZ9+/x+Th78/JT8ln6yx4tYOWDxuL07Do9988drXa0BoV5aXe2OBLT0nvBQHk&#10;KS8rMWcWdhbY4pbSWdhGsOy40zDpOJxAa/D+gtdp8SoHwrazaH/ViyWT4CxP+EGn4VYr4U2ZGP3A&#10;YLa8+rUDppHf/k7qVRB2liVTqrxNc2uTnKWamBaEGRbC+MNRpxGkUwjTUHFfYtBAXqwzt2dSWho7&#10;C76wPSGYeoAny3AS/FkovrBNNnx2FBPPpbAvLPRbnEagTCN/9ct7TMNmAvLaTsJIZwnyQ+HlRjiL&#10;Ux5KbfSBgDIDWKGzFOpk6tEitcEHwglz/E+4+8UbvbEz+IQ6haXdKc+kNvhAQbl+8UY38jflKPyO&#10;b3LKR6mNPVBQrl98KM3mlGdSG3ugoFy/+Ijy/ovXhSpM0Uz799VcgbIDkqaCOo1gNRCmERuKi7wL&#10;xld51+zeqDb2QME2/nJWh9lOsM0mwilPFDYgg7jW0LlA21aA6+COUP0TYRrpo972SONxA2oNnQtQ&#10;tr29D3ravSc6U/90RmD/nIZR4Qvir3Y1pzWYBHm0hs4FKFvbpgT7x/tK/C3xEeE0BLqS8FaMK1cb&#10;xubs+irvpn1b1YbOBdgXbbtxvDS1yXt6snmhDOC/mK4inAZBn22pq1QbIY6JpcWRz6DnmjXLZ3v3&#10;tter2+6LV7qaPBwPHRd43hyh04D1KOG9Ni35cqMxv7I0qyfN/QH7pm07Gw63mD9IB/9OPEg4ZamD&#10;hLensUat4EzB+ovn+X/pMhhgH7Xt9od3Z7R6uyaEbx7cTzj1ocsJ76wsLzlJ/OEk/7Pmz/Xx8eX+&#10;gDPXU50T1O0OhMtSTgMwgcpJaCvhrampUCsvF6D8pHkq2TK3t9PrrShVt5VLWkrCQT/UUUHLzGQ7&#10;obJMrahcg+1ge8yrX7tBdYQkWpr8PsZQ7TMj9l3OuCsINRJeJ92xaBUz2GC7XWXFXjstsR/MtVds&#10;NPNtNTjPj7pb1DKHCuy72OdRf4n6VtnY3HUMc8m4orGx1BHaOsMJ9ovqk6lB5Y4mff9oP8cmHPH8&#10;aU/qLwKJ/0JF57v++4GO8erBOnIHLpNU1yBv5f28p009OMfggDon9pnazxO9QagH4xh8MF5F9f8b&#10;0xIjXC8dbXeXneHm9Wnmyfev/SYZmfLuaK1Td94x9ARzbH7qN83I0SxC3WHH8LKp1rz8dqlppRGg&#10;XkwL0HbUMTKgNgIjQuoOOkYWaCe/uYZPTx9qqVV3zjGyeG+m/zlWv9mGXmbYWdsxx8gF7eY339Dp&#10;VULdGcfIBu1mWnAI5R1pc8968pHgcvRvfjMOvvAylbojjvwA7WdacpD1DcI7PqNV3QlHftBdXgJn&#10;+dC06CDKe8c5yqgAbek36eDIe3emc5TRwuMTzaMAPPDNuczMc22jjvwF7eo3b46lbcyR3wTzegfv&#10;OzO0kRdjUHfIMXIJXjd5ym/ZEaaPe9v/WKIdgGPouKoxfKkt//VxT/snjHawjoFD1Tw6nCVTfdTb&#10;+s9AqwxHMlR9heUsUnTkuBCH/EVPy2atkhw+fpU5RfRJT2ObVlmFDlWNc5YkfdzdOuuj6R3ztcob&#10;7eC4QVAVTgPVJz1tp+eSoNicSCu/L4JVnZycnJycnJycnJycnJycnJyGTWPG/D+RxAp6fGywDAAA&#10;AABJRU5ErkJgglBLAwQUAAYACAAAACEA/oOv7eQAAAAPAQAADwAAAGRycy9kb3ducmV2LnhtbExP&#10;yU7DMBC9I/EP1iBxo85SoKRxqqospwqJFglxm8bTJGpsR7GbpH/PcILLSDPvzVvy1WRaMVDvG2cV&#10;xLMIBNnS6cZWCj73r3cLED6g1dg6Swou5GFVXF/lmGk32g8adqESLGJ9hgrqELpMSl/WZNDPXEeW&#10;saPrDQZe+0rqHkcWN61MouhBGmwsO9TY0aam8rQ7GwVvI47rNH4Ztqfj5vK9v3//2sak1O3N9Lzk&#10;sV6CCDSFvw/47cD5oeBgB3e22otWwWMaPzGVgWgOggmLJOWGBz4k8wRkkcv/PY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ebNymeAwAAgAgAAA4AAAAAAAAA&#10;AAAAAAAAOgIAAGRycy9lMm9Eb2MueG1sUEsBAi0ACgAAAAAAAAAhABR/+XkAGQAAABkAABQAAAAA&#10;AAAAAAAAAAAABAYAAGRycy9tZWRpYS9pbWFnZTEucG5nUEsBAi0AFAAGAAgAAAAhAP6Dr+3kAAAA&#10;DwEAAA8AAAAAAAAAAAAAAAAANh8AAGRycy9kb3ducmV2LnhtbFBLAQItABQABgAIAAAAIQCqJg6+&#10;vAAAACEBAAAZAAAAAAAAAAAAAAAAAEcgAABkcnMvX3JlbHMvZTJvRG9jLnhtbC5yZWxzUEsFBgAA&#10;AAAGAAYAfAEAADohAAAAAA==&#10;">
                      <v:shape id="Grafik 4" o:spid="_x0000_s1109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85PzQAAAOcAAAAPAAAAZHJzL2Rvd25yZXYueG1sRI9Pa8JA&#10;FMTvBb/D8gre6iYWa4yuIpbaYk/+gx4f2Wc2mH0bsqtJv323UOhlYBjmN8xi1dta3Kn1lWMF6SgB&#10;QVw4XXGp4HR8e8pA+ICssXZMCr7Jw2o5eFhgrl3He7ofQikihH2OCkwITS6lLwxZ9CPXEMfs4lqL&#10;Idq2lLrFLsJtLcdJ8iItVhwXDDa0MVRcDzcbR67bCW4rP7sUZjeT3bs70+eXUsPH/nUeZT0HEagP&#10;/40/xIdW8Jyl02SapRP4/RU/gVz+AAAA//8DAFBLAQItABQABgAIAAAAIQDb4fbL7gAAAIUBAAAT&#10;AAAAAAAAAAAAAAAAAAAAAABbQ29udGVudF9UeXBlc10ueG1sUEsBAi0AFAAGAAgAAAAhAFr0LFu/&#10;AAAAFQEAAAsAAAAAAAAAAAAAAAAAHwEAAF9yZWxzLy5yZWxzUEsBAi0AFAAGAAgAAAAhAB/rzk/N&#10;AAAA5wAAAA8AAAAAAAAAAAAAAAAABwIAAGRycy9kb3ducmV2LnhtbFBLBQYAAAAAAwADALcAAAAB&#10;AwAAAAA=&#10;">
                        <v:imagedata r:id="rId80" o:title="" chromakey="white"/>
                      </v:shape>
                      <v:shape id="Textfeld 12" o:spid="_x0000_s1110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aCzwAAAOgAAAAPAAAAZHJzL2Rvd25yZXYueG1sRI9NS8NA&#10;EIbvgv9hGcGb3URMLWm3RayCBz/bCnobs2MSzM6G3Wka/70rCF4GZl7eZ3gWq9F1aqAQW88G8kkG&#10;irjytuXawG57ezYDFQXZYueZDHxThNXy+GiBpfUHfqFhI7VKEI4lGmhE+lLrWDXkME58T5yyTx8c&#10;SlpDrW3AQ4K7Tp9n2VQ7bDl9aLCn64aqr83eGejeYrj/yOR9WNcP8vyk9683+aMxpyfjep7G1RyU&#10;0Cj/jT/EnU0ORT67vCimRQ6/YukAevkDAAD//wMAUEsBAi0AFAAGAAgAAAAhANvh9svuAAAAhQEA&#10;ABMAAAAAAAAAAAAAAAAAAAAAAFtDb250ZW50X1R5cGVzXS54bWxQSwECLQAUAAYACAAAACEAWvQs&#10;W78AAAAVAQAACwAAAAAAAAAAAAAAAAAfAQAAX3JlbHMvLnJlbHNQSwECLQAUAAYACAAAACEAThuW&#10;g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4A464A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82C38B" w14:textId="77777777" w:rsidR="007B06C3" w:rsidRPr="00E73313" w:rsidRDefault="007B06C3" w:rsidP="007B06C3">
            <w:pPr>
              <w:rPr>
                <w:color w:val="FF0000"/>
              </w:rPr>
            </w:pPr>
          </w:p>
          <w:p w14:paraId="0D9473CE" w14:textId="47905E1F" w:rsidR="007B06C3" w:rsidRPr="00E73313" w:rsidRDefault="007B06C3" w:rsidP="007B06C3">
            <w:r>
              <w:t xml:space="preserve">   </w:t>
            </w:r>
          </w:p>
          <w:p w14:paraId="132B642E" w14:textId="347292CC" w:rsidR="007B06C3" w:rsidRPr="00E73313" w:rsidRDefault="007B06C3" w:rsidP="002D1681">
            <w:pPr>
              <w:pStyle w:val="Text"/>
              <w:spacing w:line="276" w:lineRule="auto"/>
            </w:pPr>
          </w:p>
        </w:tc>
      </w:tr>
      <w:tr w:rsidR="007B06C3" w:rsidRPr="00E73313" w14:paraId="43AF5F69" w14:textId="77777777" w:rsidTr="002C29FD">
        <w:tc>
          <w:tcPr>
            <w:tcW w:w="708" w:type="dxa"/>
          </w:tcPr>
          <w:p w14:paraId="0C5FB6D6" w14:textId="77777777" w:rsidR="007B06C3" w:rsidRPr="00E73313" w:rsidRDefault="007B06C3" w:rsidP="007B06C3"/>
        </w:tc>
        <w:tc>
          <w:tcPr>
            <w:tcW w:w="389" w:type="dxa"/>
          </w:tcPr>
          <w:p w14:paraId="4EF5E791" w14:textId="77777777" w:rsidR="007B06C3" w:rsidRPr="00E73313" w:rsidRDefault="007B06C3" w:rsidP="00867675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0ED3D46C" w14:textId="1339355B" w:rsidR="00536BC3" w:rsidRDefault="00125106" w:rsidP="007B06C3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9" behindDoc="0" locked="0" layoutInCell="1" allowOverlap="1" wp14:anchorId="55EBB985" wp14:editId="1D022F50">
                      <wp:simplePos x="0" y="0"/>
                      <wp:positionH relativeFrom="column">
                        <wp:posOffset>4015878</wp:posOffset>
                      </wp:positionH>
                      <wp:positionV relativeFrom="paragraph">
                        <wp:posOffset>52843</wp:posOffset>
                      </wp:positionV>
                      <wp:extent cx="984250" cy="448917"/>
                      <wp:effectExtent l="0" t="101600" r="19050" b="889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448917"/>
                              </a:xfrm>
                              <a:prstGeom prst="wedgeRoundRectCallout">
                                <a:avLst>
                                  <a:gd name="adj1" fmla="val 21692"/>
                                  <a:gd name="adj2" fmla="val -70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1FE5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Unten kommt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17486711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A6C7D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BB985" id="Abgerundete rechteckige Legende 809717737" o:spid="_x0000_s1111" type="#_x0000_t62" style="position:absolute;margin-left:316.2pt;margin-top:4.15pt;width:77.5pt;height:35.35pt;z-index:251650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eL1wIAACkGAAAOAAAAZHJzL2Uyb0RvYy54bWysVFFv2yAQfp+0/4B4b+24adJGdaooVadJ&#10;XVu1nfpMMCSeMMeAxMl+/Q5wnGyL9jDtxYa747u7j4+7ud02imyEdTXokg7Oc0qE5lDVelnSr2/3&#10;Z1eUOM90xRRoUdKdcPR2+vHDTWsmooAVqEpYgiDaTVpT0pX3ZpJljq9Ew9w5GKHRKcE2zOPWLrPK&#10;shbRG5UVeT7KWrCVscCFc2i9S046jfhSCu6fpHTCE1VSrM3Hr43fRfhm0xs2WVpmVjXvymD/UEXD&#10;ao1Je6g75hlZ2/oPqKbmFhxIf86hyUDKmovYA3YzyH/r5nXFjIi9IDnO9DS5/wfLHzev5tkiDa1x&#10;E4fL0MVW2ib8sT6yjWTterLE1hOOxuurYXGJlHJ0DYdX14NxIDM7HDbW+U8CGhIWJW1FtRQvsNbV&#10;C97KnCkFax85Y5sH5yN5FdGsQZWw6tuAEtkovIsNU6QYjK6L7q6OYorjmLNxPh6dCLo4DhqMRqN9&#10;nV1arHhfaahBw32tVJSF0sHgQNVVsMVN0KWYK0uwrJIuloPYgVo3X6BKtvFlnkddIXCUcQiPxBwh&#10;oS+hi6hR7D9wd7iCuPI7JUJSpV+EJHWFpBcxXQ+bMjLOhfapErdilUjmUMfpQiJgQJbYVo/dAfza&#10;4R47XW0XH46mwvvD+d8KS4f7EzEzaN8fbmoN9hSAwq66zCl+T1KiJrDkt4stcoMajHcfTAuods+W&#10;WEiv3Rl+X6MEH5jzz8yipFC1OLL8E36kgrak0K0oWYH9ccoe4vHVoZeSFsdFSd33NbOCEvVZ43u8&#10;GAWyiY+b4eW4wI099iyOPXrdzAH1gyLH6uIyxHu1X0oLzTtOtlnIii6mOeYuKfd2v5n7NMZwNnIx&#10;m8UwnCmG+Qf9angAD0QHbb9t35k13Tv0+IAfYT9a2CQ+g0TyITac1DBbe5B1L83Ea3cFOI+iqLvZ&#10;GQbe8T5GHSb89CcAAAD//wMAUEsDBBQABgAIAAAAIQC2BiVd4AAAAA0BAAAPAAAAZHJzL2Rvd25y&#10;ZXYueG1sTE9NT8MwDL0j8R8iI3FjaTfYStd0GiAkrhvT4Ji2pq2WOKXJtsCvx5zgYvnp2e+jWEVr&#10;xAlH3ztSkE4SEEi1a3pqFexen28yED5oarRxhAq+0MOqvLwodN64M23wtA2tYBHyuVbQhTDkUvq6&#10;Q6v9xA1IzH240erAcGxlM+ozi1sjp0kyl1b3xA6dHvCxw/qwPVoFb1WMh3Dn0/W7f6nq4cHsP79T&#10;pa6v4tOSx3oJImAMfx/w24HzQ8nBKnekxgujYD6b3vKpgmwGgvlFtmBc8XKfgCwL+b9F+QMAAP//&#10;AwBQSwECLQAUAAYACAAAACEAtoM4kv4AAADhAQAAEwAAAAAAAAAAAAAAAAAAAAAAW0NvbnRlbnRf&#10;VHlwZXNdLnhtbFBLAQItABQABgAIAAAAIQA4/SH/1gAAAJQBAAALAAAAAAAAAAAAAAAAAC8BAABf&#10;cmVscy8ucmVsc1BLAQItABQABgAIAAAAIQDn9eeL1wIAACkGAAAOAAAAAAAAAAAAAAAAAC4CAABk&#10;cnMvZTJvRG9jLnhtbFBLAQItABQABgAIAAAAIQC2BiVd4AAAAA0BAAAPAAAAAAAAAAAAAAAAADEF&#10;AABkcnMvZG93bnJldi54bWxQSwUGAAAAAAQABADzAAAAPgYAAAAA&#10;" adj="15485,-4485" filled="f" strokecolor="#bfbfbf [2412]" strokeweight="1pt">
                      <v:textbox inset="1mm,,1mm">
                        <w:txbxContent>
                          <w:p w14:paraId="72C1FE5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Unten kommt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ein 4er dazu.</w:t>
                            </w:r>
                          </w:p>
                          <w:p w14:paraId="17486711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FA6C7D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10BA">
              <w:rPr>
                <w:noProof/>
              </w:rPr>
              <w:drawing>
                <wp:anchor distT="0" distB="0" distL="114300" distR="114300" simplePos="0" relativeHeight="251650168" behindDoc="0" locked="0" layoutInCell="1" allowOverlap="1" wp14:anchorId="74EC2615" wp14:editId="4B6FD9C5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58558</wp:posOffset>
                  </wp:positionV>
                  <wp:extent cx="934720" cy="742950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6AD2">
              <w:t>Emily</w:t>
            </w:r>
            <w:r w:rsidR="00536BC3">
              <w:t xml:space="preserve"> v</w:t>
            </w:r>
            <w:r w:rsidR="007B06C3" w:rsidRPr="00E73313">
              <w:t xml:space="preserve">erschiebt den Malwinkel </w:t>
            </w:r>
          </w:p>
          <w:p w14:paraId="03DC3D86" w14:textId="33DE662B" w:rsidR="00536BC3" w:rsidRDefault="00536BC3" w:rsidP="007B06C3">
            <w:pPr>
              <w:pStyle w:val="Text"/>
            </w:pPr>
            <w:r>
              <w:t>nach oben/</w:t>
            </w:r>
            <w:r w:rsidR="007B06C3" w:rsidRPr="00E73313">
              <w:t xml:space="preserve">unten oder </w:t>
            </w:r>
            <w:r>
              <w:t xml:space="preserve">nach </w:t>
            </w:r>
          </w:p>
          <w:p w14:paraId="0F853829" w14:textId="2552CDD6" w:rsidR="00536BC3" w:rsidRDefault="00536BC3" w:rsidP="00536BC3">
            <w:pPr>
              <w:pStyle w:val="Text"/>
            </w:pPr>
            <w:r>
              <w:t xml:space="preserve">links/rechts </w:t>
            </w:r>
            <w:r w:rsidRPr="002D1681">
              <w:rPr>
                <w:b/>
              </w:rPr>
              <w:t xml:space="preserve">um </w:t>
            </w:r>
            <w:r w:rsidRPr="00536BC3">
              <w:rPr>
                <w:b/>
                <w:bCs/>
              </w:rPr>
              <w:t>genau eine</w:t>
            </w:r>
            <w:r w:rsidR="007B06C3" w:rsidRPr="00E73313">
              <w:rPr>
                <w:b/>
              </w:rPr>
              <w:t xml:space="preserve"> Reihe.</w:t>
            </w:r>
            <w:r w:rsidR="007B06C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           </w:t>
            </w:r>
            <w:r w:rsidR="00D86AD2">
              <w:rPr>
                <w:noProof/>
              </w:rPr>
              <w:t>Jonas</w:t>
            </w:r>
            <w:r>
              <w:t xml:space="preserve"> erklärt: </w:t>
            </w:r>
          </w:p>
          <w:p w14:paraId="04C82CDA" w14:textId="147E7B60" w:rsidR="00536BC3" w:rsidRDefault="00536BC3" w:rsidP="002D1681">
            <w:pPr>
              <w:pStyle w:val="Listenabsatz"/>
              <w:ind w:left="5240"/>
            </w:pPr>
            <w:r>
              <w:t>Wie verändert sich die Aufgabe?</w:t>
            </w:r>
          </w:p>
          <w:p w14:paraId="4C760B24" w14:textId="338CF010" w:rsidR="00896CF3" w:rsidRDefault="00896CF3" w:rsidP="002D1681">
            <w:pPr>
              <w:pStyle w:val="Listenabsatz"/>
              <w:ind w:left="5240"/>
            </w:pPr>
            <w:r>
              <w:t>Wie verändert sich das Ergebnis?</w:t>
            </w:r>
          </w:p>
          <w:p w14:paraId="3FB26A7B" w14:textId="4DBA3236" w:rsidR="00237759" w:rsidRDefault="00951E28" w:rsidP="002D1681">
            <w:pPr>
              <w:pStyle w:val="Listenabsatz"/>
              <w:ind w:left="5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224" behindDoc="0" locked="0" layoutInCell="1" allowOverlap="1" wp14:anchorId="7B252784" wp14:editId="7F1B95FC">
                      <wp:simplePos x="0" y="0"/>
                      <wp:positionH relativeFrom="column">
                        <wp:posOffset>4409123</wp:posOffset>
                      </wp:positionH>
                      <wp:positionV relativeFrom="paragraph">
                        <wp:posOffset>124143</wp:posOffset>
                      </wp:positionV>
                      <wp:extent cx="952500" cy="1094989"/>
                      <wp:effectExtent l="0" t="0" r="0" b="0"/>
                      <wp:wrapNone/>
                      <wp:docPr id="790500048" name="Gruppieren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1094989"/>
                                <a:chOff x="0" y="0"/>
                                <a:chExt cx="952500" cy="1094989"/>
                              </a:xfrm>
                            </wpg:grpSpPr>
                            <wps:wsp>
                              <wps:cNvPr id="654942202" name="Textfeld 168"/>
                              <wps:cNvSpPr txBox="1"/>
                              <wps:spPr>
                                <a:xfrm>
                                  <a:off x="0" y="664078"/>
                                  <a:ext cx="952500" cy="430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7DF16C" w14:textId="61932047" w:rsidR="00951E28" w:rsidRPr="002A6109" w:rsidRDefault="00951E28" w:rsidP="00951E28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102" w:history="1">
                                      <w:r w:rsidRPr="002A6109">
                                        <w:rPr>
                                          <w:color w:val="327A86" w:themeColor="text2"/>
                                          <w:sz w:val="14"/>
                                          <w:szCs w:val="14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A6109">
                                        <w:rPr>
                                          <w:color w:val="327A86" w:themeColor="text2"/>
                                          <w:sz w:val="14"/>
                                          <w:szCs w:val="14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A6109">
                                        <w:rPr>
                                          <w:color w:val="327A86" w:themeColor="text2"/>
                                          <w:sz w:val="14"/>
                                          <w:szCs w:val="14"/>
                                        </w:rPr>
                                        <w:t>/msk-rechteckfeld.htm</w:t>
                                      </w:r>
                                      <w:r w:rsidRPr="002A6109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0304284" name="Grafik 169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252784" id="Gruppieren 170" o:spid="_x0000_s1114" style="position:absolute;left:0;text-align:left;margin-left:347.2pt;margin-top:9.8pt;width:75pt;height:86.2pt;z-index:252326224;mso-width-relative:margin;mso-height-relative:margin" coordsize="9525,10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CbOfgMAAE8IAAAOAAAAZHJzL2Uyb0RvYy54bWysVstu2zgU3Q/QfyC4&#10;b/SI7FhC5MKTTIICQRs0GXRNU5RFmCI5JB05/fpekpKdJum0aLuIcvm6POfcB33+bt8L9MCM5UrW&#10;ODtJMWKSqobLTY3/vb96u8DIOiIbIpRkNX5kFr9bvvnrfNAVy1WnRMMMAifSVoOuceecrpLE0o71&#10;xJ4ozSQstsr0xMHQbJLGkAG89yLJ03SeDMo02ijKrIXZy7iIl8F/2zLqPratZQ6JGgM2F74mfNf+&#10;myzPSbUxRHecjjDIL6DoCZdw6cHVJXEE7Qx/4arn1CirWndCVZ+otuWUBQ7AJkufsbk2aqcDl001&#10;bPRBJpD2mU6/7JZ+eLg2+k7fGlBi0BvQIow8l31rev8fUKJ9kOzxIBnbO0RhspzlsxSEpbCUpWVR&#10;LsqoKe1A+BfHaPfP/x9MpmuTb8AMGtLDHhWwv6fAXUc0C8LaChS4NYg3NZ7PirLI8zTHSJIekvUe&#10;WLZMNCibLzwrjwK2e7WQ2/+tgH82zVuY/K5o83mRngUXpHpNueI0LbPg6sCfVNpYd81Uj7xRYwO5&#10;HFKMPNxYB2hg67TFXyzVFRci5LOQaAA6p7M0HDiswAkh4aDnEfF6y+3X+8C/mE1k1qp5BI5GxXqx&#10;ml5xAHFDrLslBgoEIg5F7z7CpxUKLlOjhVGnzJfX5v1+iBqsYjRAwdXY/rcjhmEk3kuIZ5kVha/Q&#10;MChmZzkMzNOV9dMVuesvFNR0Bu1F02D6/U5MZmtU/xl6w8rfCktEUri7xm4yL1xsA9BbKFutwiao&#10;SU3cjbzT1Lv2snqJ7/efidFjHBwE8IOaMohUz8IR98aArHZOtTzEygsdVR31h2xenmtOK/gbCxus&#10;F2n94wYIp9zOyxibaP9TPnpitjv9NvLlay64ewz9FDh7UPLhllOf0H5wrJAsTdPTtMgXxVQi14a0&#10;fAsFUga1OsHl9kJwuh3hgMbPWtUrjGIbvFR01zPpYl83TBAHj4rtuLYQ2cpXqHnfxCo5wDoijHgh&#10;YJzeKLq1SKqLjsgNW1kNpTOWajKdjNvD8Buya8G1LyQfQW//cR6sX7NIBfoMhbfRQafRhksXG6d1&#10;hjna+ftbwPEJsMdiPywE0EecntF3us9ZmRfwAL9s2/PF6aKcxbY92vGSqedPneWnmk8AFCEEExCF&#10;LA+vVmhU4wvrn8Wn47Dr+Dtg+RUAAP//AwBQSwMECgAAAAAAAAAhANuZGGV1AgAAdQIAABQAAABk&#10;cnMvbWVkaWEvaW1hZ2UxLnBuZ4lQTkcNChoKAAAADUlIRFIAAAGQAAABkAEDAAAAunGkjwAAAAZQ&#10;TFRF////AAAAVcLTfgAAAAlwSFlzAAAOxAAADsQBlSsOGwAAAhVJREFUeJzt272RwjAQhuFlCBxS&#10;AqWoNFwapVACIQGDztLu6oefmbtA4oJ3gzvAehx9Y62EEKGo0XWIpR7b29OtXDnaxxepQ7Y3EMgM&#10;stqQ8Ej+JqFcT5/uE/H77CGQWWSfLt8S2ZJsie7K77NCIF8gh/r/nobGeIZAvk22WuJ5F6/p1TFq&#10;XSCQLxDRygleFw3vKep9xJKsBYHMIqWcpCSf7luSU6xzO1oLAplB3pQRjffHURDIOOJJrov2LckW&#10;2vRgTU2B1HhDIHPImjpPTXC0qd4+bCv3qk2rAIH8lojN192+5VV7y3ZUVxDIWGJLnhjrUsdCm0nI&#10;9M3TEgKZQDzBvm/pG0PWY+an7yoQyCziz1DrKeu+5fYnk+ibms1WJwQymsSy5FlF6xR1Y+i8L/fp&#10;kwyBTCB1Ba5Jtnlf7GJuBuq8D4EMJa+rJJ3iLd5aS5dkCGQ0qfuWYvO9fNhTKh0CBDKerNInOdig&#10;Sz1BlP8fuoUVBDKa6GmMXQmt1C1O+5bnqVWAQP5OfOhizg9P1t7Sdo0gkPGkK/XWRh6jkjwqmIRA&#10;ZpCnU2rxaSUe8mTe7x5BIOOJvahHzdtsB8t7aH6tA4FMIL6dbmd6vS7llJrHvK7EIZCpxELrm5m6&#10;WlqaE5UQyHzS/TDnufovhiCQgUS0gn/LI5rg2P4w5/x6sA0CGUhKPdo3Pu/nsmbAbg6BjCYU9e/q&#10;Bw+tzfRuycPuAAAAAElFTkSuQmCCUEsDBBQABgAIAAAAIQD74HDM3wAAAAoBAAAPAAAAZHJzL2Rv&#10;d25yZXYueG1sTI9Bb4JAEIXvTfofNmPSW12wlCiyGGPankyTapOmtxFGILKzhF0B/32XUz3Oe1/e&#10;vJduRt2InjpbG1YQzgMQxLkpai4VfB/fn5cgrEMusDFMCm5kYZM9PqSYFGbgL+oPrhQ+hG2CCirn&#10;2kRKm1ek0c5NS+y9s+k0On92pSw6HHy4buQiCGKpsWb/ocKWdhXll8NVK/gYcNi+hG/9/nLe3X6P&#10;r58/+5CUepqN2zUIR6P7h2Gq76tD5judzJULKxoF8SqKPOqNVQzCA8toEk6TsAhAZqm8n5D9AQAA&#10;//8DAFBLAwQUAAYACAAAACEAWVbPMPkAAADcAQAAGQAAAGRycy9fcmVscy9lMm9Eb2MueG1sLnJl&#10;bHOskc9KAzEQxu+C7xDm3mS3BxFpthcVevAi9QGGZHYTNv9IYrf16U0R0ULBi8eZYX7f981stkfv&#10;2IFysTFI6HkHjIKK2oZJwtv+eXUPrFQMGl0MJOFEBbbD7c3mlRzWtlSMTYU1SigSTK3pQYiiDHks&#10;PCYKbTLG7LG2Mk8ioZpxIrHuujuRfzNguGCynZaQd3oNbH9KTflvdhxHq+gxqndPoV6RENY37QbE&#10;PFGV4Elb/Gr2PIUJxHUP/X96MC1NdjbMPz7O0Uq727IsXH84zzWJA3rhy7zKpEwlNY/kNDfVu++1&#10;l6jbVZ6OlXJAd7YuLn4yfAIAAP//AwBQSwECLQAUAAYACAAAACEAsYJntgoBAAATAgAAEwAAAAAA&#10;AAAAAAAAAAAAAAAAW0NvbnRlbnRfVHlwZXNdLnhtbFBLAQItABQABgAIAAAAIQA4/SH/1gAAAJQB&#10;AAALAAAAAAAAAAAAAAAAADsBAABfcmVscy8ucmVsc1BLAQItABQABgAIAAAAIQAKrCbOfgMAAE8I&#10;AAAOAAAAAAAAAAAAAAAAADoCAABkcnMvZTJvRG9jLnhtbFBLAQItAAoAAAAAAAAAIQDbmRhldQIA&#10;AHUCAAAUAAAAAAAAAAAAAAAAAOQFAABkcnMvbWVkaWEvaW1hZ2UxLnBuZ1BLAQItABQABgAIAAAA&#10;IQD74HDM3wAAAAoBAAAPAAAAAAAAAAAAAAAAAIsIAABkcnMvZG93bnJldi54bWxQSwECLQAUAAYA&#10;CAAAACEAWVbPMPkAAADcAQAAGQAAAAAAAAAAAAAAAACXCQAAZHJzL19yZWxzL2Uyb0RvYy54bWwu&#10;cmVsc1BLBQYAAAAABgAGAHwBAADHCgAAAAA=&#10;">
                      <v:shape id="Textfeld 168" o:spid="_x0000_s1115" type="#_x0000_t202" style="position:absolute;top:6640;width:9525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lBywAAAOIAAAAPAAAAZHJzL2Rvd25yZXYueG1sRI9Pa8JA&#10;FMTvhX6H5RW81U0XFY2uIgFpKfbgn4u3Z/aZhGbfptlV0376riB4HGbmN8xs0dlaXKj1lWMNb/0E&#10;BHHuTMWFhv1u9ToG4QOywdoxafglD4v589MMU+OuvKHLNhQiQtinqKEMoUml9HlJFn3fNcTRO7nW&#10;YoiyLaRp8RrhtpYqSUbSYsVxocSGspLy7+3ZavjMVl+4OSo7/quz9/Vp2fzsD0Otey/dcgoiUBce&#10;4Xv7w2gYDQeTgVKJgtuleAfk/B8AAP//AwBQSwECLQAUAAYACAAAACEA2+H2y+4AAACFAQAAEwAA&#10;AAAAAAAAAAAAAAAAAAAAW0NvbnRlbnRfVHlwZXNdLnhtbFBLAQItABQABgAIAAAAIQBa9CxbvwAA&#10;ABUBAAALAAAAAAAAAAAAAAAAAB8BAABfcmVscy8ucmVsc1BLAQItABQABgAIAAAAIQBAnAlBywAA&#10;AOIAAAAPAAAAAAAAAAAAAAAAAAcCAABkcnMvZG93bnJldi54bWxQSwUGAAAAAAMAAwC3AAAA/wIA&#10;AAAA&#10;" filled="f" stroked="f" strokeweight=".5pt">
                        <v:textbox>
                          <w:txbxContent>
                            <w:p w14:paraId="557DF16C" w14:textId="61932047" w:rsidR="00951E28" w:rsidRPr="002A6109" w:rsidRDefault="00951E28" w:rsidP="00951E28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104" w:history="1">
                                <w:r w:rsidRPr="002A6109">
                                  <w:rPr>
                                    <w:color w:val="327A86" w:themeColor="text2"/>
                                    <w:sz w:val="14"/>
                                    <w:szCs w:val="14"/>
                                  </w:rPr>
                                  <w:t>dzlm.de/</w:t>
                                </w:r>
                                <w:proofErr w:type="spellStart"/>
                                <w:r w:rsidRPr="002A6109">
                                  <w:rPr>
                                    <w:color w:val="327A86" w:themeColor="text2"/>
                                    <w:sz w:val="14"/>
                                    <w:szCs w:val="14"/>
                                  </w:rPr>
                                  <w:t>vam</w:t>
                                </w:r>
                                <w:proofErr w:type="spellEnd"/>
                                <w:r w:rsidRPr="002A6109">
                                  <w:rPr>
                                    <w:color w:val="327A86" w:themeColor="text2"/>
                                    <w:sz w:val="14"/>
                                    <w:szCs w:val="14"/>
                                  </w:rPr>
                                  <w:t>/msk-rechteckfeld.htm</w:t>
                                </w:r>
                                <w:r w:rsidRPr="002A6109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69" o:spid="_x0000_s1116" type="#_x0000_t75" href="https://www.dzlm.de/vam/msk-rechteckfeld.html" style="position:absolute;left:792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BxxwAAAOMAAAAPAAAAZHJzL2Rvd25yZXYueG1sRE9fa8Iw&#10;EH8f7DuEE/Y2E7UT1xllTBT3IljHnm/Nra1rLqHJtH77ZSD4eL//N1/2thUn6kLjWMNoqEAQl840&#10;XGn4OKwfZyBCRDbYOiYNFwqwXNzfzTE37sx7OhWxEimEQ44a6hh9LmUoa7IYhs4TJ+7bdRZjOrtK&#10;mg7PKdy2cqzUVFpsODXU6OmtpvKn+LUassvnlqZyVxx3z0+bw/HLN+8rr/XDoH99ARGpjzfx1b01&#10;ab5SaqKy8SyD/58SAHLxBwAA//8DAFBLAQItABQABgAIAAAAIQDb4fbL7gAAAIUBAAATAAAAAAAA&#10;AAAAAAAAAAAAAABbQ29udGVudF9UeXBlc10ueG1sUEsBAi0AFAAGAAgAAAAhAFr0LFu/AAAAFQEA&#10;AAsAAAAAAAAAAAAAAAAAHwEAAF9yZWxzLy5yZWxzUEsBAi0AFAAGAAgAAAAhAMyLYHHHAAAA4wAA&#10;AA8AAAAAAAAAAAAAAAAABwIAAGRycy9kb3ducmV2LnhtbFBLBQYAAAAAAwADALcAAAD7AgAAAAA=&#10;" o:button="t">
                        <v:fill o:detectmouseclick="t"/>
                        <v:imagedata r:id="rId105" o:title=""/>
                      </v:shape>
                    </v:group>
                  </w:pict>
                </mc:Fallback>
              </mc:AlternateContent>
            </w:r>
            <w:r w:rsidR="00536BC3">
              <w:t>Warum so?</w:t>
            </w:r>
          </w:p>
          <w:p w14:paraId="5197B2B3" w14:textId="29A6AED7" w:rsidR="003610BA" w:rsidRPr="00E73313" w:rsidRDefault="003610BA" w:rsidP="002C29FD">
            <w:pPr>
              <w:pStyle w:val="Listenabsatz"/>
              <w:numPr>
                <w:ilvl w:val="0"/>
                <w:numId w:val="0"/>
              </w:numPr>
              <w:ind w:left="5240"/>
            </w:pPr>
          </w:p>
        </w:tc>
      </w:tr>
      <w:tr w:rsidR="00FF7A65" w:rsidRPr="00E73313" w14:paraId="5F2AEADD" w14:textId="77777777" w:rsidTr="002C29FD">
        <w:tc>
          <w:tcPr>
            <w:tcW w:w="708" w:type="dxa"/>
          </w:tcPr>
          <w:p w14:paraId="70E833DC" w14:textId="338848F9" w:rsidR="00FF7A65" w:rsidRPr="00E73313" w:rsidRDefault="00FF7A65" w:rsidP="00FF7A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4" behindDoc="0" locked="0" layoutInCell="1" allowOverlap="1" wp14:anchorId="522F62E4" wp14:editId="7BDF00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10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96DAC541-7B7A-43D3-8B79-37D633B846F1}">
                                      <asvg:svgBlip xmlns:asvg="http://schemas.microsoft.com/office/drawing/2016/SVG/main" r:embed="rId10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F9353B" id="Gruppieren 425" o:spid="_x0000_s1026" href="https://www.dzlm.de/vam/msk-rechteckfeld.html" style="position:absolute;margin-left:0;margin-top:.65pt;width:21.7pt;height:15.55pt;z-index:25165240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A8Mb0gMAAP0IAAAOAAAAZHJzL2Uyb0RvYy54bWykVs1u&#10;2zgQvi+w70Dw3lhy5doWIhdGsgkKBG3QdFFgbzRFSUQokktS/unz7GPsrS+2Q1KSEzvNLrqHMCTn&#10;hzOfZr7x5ft9K9CWGcuVLHB6kWDEJFUll3WBf/9y82aBkXVElkQoyQp8YBa/X/36y+VO52yqGiVK&#10;ZhA4kTbf6QI3zul8MrG0YS2xF0ozCcJKmZY4OJp6UhqyA++tmEyT5N1kp0ypjaLMWri9jkK8Cv6r&#10;ilH3qaosc0gUGGJzYTVh3fh1srokeW2IbjjtwyA/EUVLuIRHR1fXxBHUGX7mquXUKKsqd0FVO1FV&#10;xSkLOUA2aXKSza1RnQ651Pmu1iNMAO0JTj/tln7c3hr9oO8NILHTNWARTj6XfWVa/x+iRPsA2WGE&#10;jO0donA5nc+y+QwjCqJ0Oc8WswgpbQD3Myva/Paq3WR4dPIslJ2G4rDH/O3/y/+hIZoFWG0O+d8b&#10;xMsCz5fLJFsssiVGkrRQqutNzUwnS+aYRZ8ZbRyjjyibpj5DHxLYjsDZ3AKGP0Qtm6dZBOZl4NLs&#10;bZCPAJBcG+tumWqR3xQYSkGWEIULZUa2d9ZBGKA/6Pm3hfSrVDdciCj1NwDmEF7YuYNgUfszqyB3&#10;/xmD19B17EoYtCXQL4RSJl0aRQ0pWbxOZ0kSGgceHy1CKEKCQ++5gvdH370D39HnvmOUvb43ZaFp&#10;R+PktcCi8WgRXlbSjcYtl8q85EBAVv3LUX8AKULjUdqo8gCVYVSkDKvpDYcPcUesuycGOALYBHjP&#10;fYKlEmpXYNXvMGqU+fbSvdeH0gUpRjvgnALbPztiGEbig4SiXqZZ5kkqHLLZfAoH81SyeSqRXXul&#10;4DOlwLCahq3Xd2LYVka1X4Ee1/5VEBFJ4e0CU2eGw5WLXAgES9l6HdSAmDRxd/JBU+/co+pr7Mv+&#10;KzG6r0YHZfxRDY1E8pN6jLreUqp151TFQ7Eece3xhqZeXWpOc/jr2Q12Z93971MArFzngYyTpP1P&#10;PlpiHjv9JubLN1xwdwhDBXL2QcntPae+qf3hSBRpmi3S6XQ5fTcwxa0hFffUkGFUMksB0z9II833&#10;v/xwa7lDjMuKmA0HRkE33/8WopO1r8DBc3wHgOb0TtFHi6S6aois2dpq6Hn/HXy9PlcPx2dBbgTX&#10;vvc98n7fwwHxnMyLFxCNs+ha0a6Fro/D1TBBHEx223BtobZy1m5YCWT0oQwBAQE4wxxtQuuFpqc9&#10;LY2CEOUxMJ/CD6jy7XyezDE6HzL9YDkZMq9w5as0GQKKIYQtRBTKMcxY2D0b4k/PQev4q2X1D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FCUcRfi&#10;AAAACQEAAA8AAABkcnMvZG93bnJldi54bWxMj0FPwkAQhe8m/ofNmHgxsJVWYkq3xIAaQzwAauC4&#10;dMe2sTtbugvUf+94gsskMy/vzfuyaW8bccTO144U3A8jEEiFMzWVCj4/XgaPIHzQZHTjCBX8oodp&#10;fn2V6dS4E63wuA6l4BDyqVZQhdCmUvqiQqv90LVIrH27zurAa1dK0+kTh9tGjqJoLK2uiT9UusVZ&#10;hcXP+mAVjBcPG/Na74t9fPf+tTTP29ly/qbU7U0/n/B4moAI2IezA/4ZuD/kXGznDmS8aBQwTeBr&#10;DILFJE5A7BTEowRknslLgvwP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/A8Mb0gMAAP0IAAAOAAAAAAAAAAAAAAAAAEMCAABkcnMvZTJvRG9j&#10;LnhtbFBLAQItAAoAAAAAAAAAIQAz6dzDES0AABEtAAAUAAAAAAAAAAAAAAAAAEEGAABkcnMvbWVk&#10;aWEvaW1hZ2UxLnBuZ1BLAQItAAoAAAAAAAAAIQBDlwGVGwYAABsGAAAUAAAAAAAAAAAAAAAAAIQz&#10;AABkcnMvbWVkaWEvaW1hZ2UyLnN2Z1BLAQItABQABgAIAAAAIQBQlHEX4gAAAAkBAAAPAAAAAAAA&#10;AAAAAAAAANE5AABkcnMvZG93bnJldi54bWxQSwECLQAUAAYACAAAACEAIlYO7scAAAClAQAAGQAA&#10;AAAAAAAAAAAAAADgOgAAZHJzL19yZWxzL2Uyb0RvYy54bWwucmVsc1BLBQYAAAAABwAHAL4BAADe&#10;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1g0AAAAOcAAAAPAAAAZHJzL2Rvd25yZXYueG1sRI9Ba8JA&#10;FITvhf6H5RW81U2LtUl0laoVhdKDmgq9PbLPJG32bchuY/z3XaHQy8AwzDfMdN6bWnTUusqygodh&#10;BII4t7riQkF2WN/HIJxH1lhbJgUXcjCf3d5MMdX2zDvq9r4QAcIuRQWl900qpctLMuiGtiEO2cm2&#10;Bn2wbSF1i+cAN7V8jKKxNFhxWCixoWVJ+ff+xyg4xh9ds0jej1+700YePhevT29ZptTgrl9NgrxM&#10;QHjq/X/jD7HVCp6TJBrF8SiB66/wCeTsFwAA//8DAFBLAQItABQABgAIAAAAIQDb4fbL7gAAAIUB&#10;AAATAAAAAAAAAAAAAAAAAAAAAABbQ29udGVudF9UeXBlc10ueG1sUEsBAi0AFAAGAAgAAAAhAFr0&#10;LFu/AAAAFQEAAAsAAAAAAAAAAAAAAAAAHwEAAF9yZWxzLy5yZWxzUEsBAi0AFAAGAAgAAAAhAHx2&#10;XWDQAAAA5wAAAA8AAAAAAAAAAAAAAAAABwIAAGRycy9kb3ducmV2LnhtbFBLBQYAAAAAAwADALcA&#10;AAAEAwAAAAA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ttzwAAAOgAAAAPAAAAZHJzL2Rvd25yZXYueG1sRI9NT8Mw&#10;DIbvSPyHyEjcWNqKTV23bEJ8S7tANw7cTGOaQuOUJGzl3y9ISFws2a/ex3qW69H2Yk8+dI4V5JMM&#10;BHHjdMetgt327qIEESKyxt4xKfihAOvV6ckSK+0O/Ez7OrYiQThUqMDEOFRShsaQxTBxA3HK3p23&#10;GNPqW6k9HhLc9rLIspm02HH6YHCga0PNZ/1tFbxMH97yXfnlzebJ3X7o+2m9wVelzs/Gm0UaVwsQ&#10;kcb43/hDPOrkkF+WeVHMixn8iqUDyNURAAD//wMAUEsBAi0AFAAGAAgAAAAhANvh9svuAAAAhQEA&#10;ABMAAAAAAAAAAAAAAAAAAAAAAFtDb250ZW50X1R5cGVzXS54bWxQSwECLQAUAAYACAAAACEAWvQs&#10;W78AAAAVAQAACwAAAAAAAAAAAAAAAAAfAQAAX3JlbHMvLnJlbHNQSwECLQAUAAYACAAAACEA7J/7&#10;bc8AAADoAAAADwAAAAAAAAAAAAAAAAAHAgAAZHJzL2Rvd25yZXYueG1sUEsFBgAAAAADAAMAtwAA&#10;AAMDAAAAAA==&#10;">
                        <v:imagedata r:id="rId108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171A7589" w14:textId="77777777" w:rsidR="00FF7A65" w:rsidRPr="00E73313" w:rsidRDefault="00237759" w:rsidP="00FF7A65">
            <w:pPr>
              <w:pStyle w:val="berschrift4"/>
            </w:pPr>
            <w:r>
              <w:t>b</w:t>
            </w:r>
            <w:r w:rsidR="00FF7A65">
              <w:t>)</w:t>
            </w:r>
          </w:p>
        </w:tc>
        <w:tc>
          <w:tcPr>
            <w:tcW w:w="8294" w:type="dxa"/>
            <w:gridSpan w:val="5"/>
          </w:tcPr>
          <w:p w14:paraId="6D1BD0EC" w14:textId="4861FA5C" w:rsidR="00237759" w:rsidRDefault="00FF7A65" w:rsidP="00983C89">
            <w:pPr>
              <w:pStyle w:val="Text"/>
              <w:rPr>
                <w:noProof/>
              </w:rPr>
            </w:pPr>
            <w:r>
              <w:rPr>
                <w:noProof/>
              </w:rPr>
              <w:t>Nutzt d</w:t>
            </w:r>
            <w:r w:rsidR="009F57A1">
              <w:rPr>
                <w:noProof/>
              </w:rPr>
              <w:t>ie</w:t>
            </w:r>
            <w:r>
              <w:rPr>
                <w:noProof/>
              </w:rPr>
              <w:t xml:space="preserve"> digitale</w:t>
            </w:r>
            <w:r w:rsidR="009F57A1">
              <w:rPr>
                <w:noProof/>
              </w:rPr>
              <w:t>n</w:t>
            </w:r>
            <w:r w:rsidR="00237759">
              <w:rPr>
                <w:noProof/>
              </w:rPr>
              <w:t xml:space="preserve"> Rechteck</w:t>
            </w:r>
            <w:r>
              <w:rPr>
                <w:noProof/>
              </w:rPr>
              <w:t>feld</w:t>
            </w:r>
            <w:r w:rsidR="009F57A1">
              <w:rPr>
                <w:noProof/>
              </w:rPr>
              <w:t>er</w:t>
            </w:r>
            <w:r>
              <w:rPr>
                <w:noProof/>
              </w:rPr>
              <w:t xml:space="preserve"> und stellt </w:t>
            </w:r>
            <w:r w:rsidR="00983C89">
              <w:rPr>
                <w:noProof/>
              </w:rPr>
              <w:t xml:space="preserve">euch </w:t>
            </w:r>
            <w:r>
              <w:rPr>
                <w:noProof/>
              </w:rPr>
              <w:t>gegenseitig Aufgaben</w:t>
            </w:r>
            <w:r w:rsidR="00237759">
              <w:rPr>
                <w:noProof/>
              </w:rPr>
              <w:t xml:space="preserve">. </w:t>
            </w:r>
            <w:r w:rsidR="00237759">
              <w:rPr>
                <w:noProof/>
              </w:rPr>
              <w:br/>
              <w:t>Verändert d</w:t>
            </w:r>
            <w:r w:rsidR="009F57A1">
              <w:rPr>
                <w:noProof/>
              </w:rPr>
              <w:t xml:space="preserve">ie </w:t>
            </w:r>
            <w:r w:rsidR="00237759">
              <w:rPr>
                <w:noProof/>
              </w:rPr>
              <w:t>Rechteckfeld</w:t>
            </w:r>
            <w:r w:rsidR="003F40BD">
              <w:rPr>
                <w:noProof/>
              </w:rPr>
              <w:t>er</w:t>
            </w:r>
            <w:r w:rsidR="00237759">
              <w:rPr>
                <w:noProof/>
              </w:rPr>
              <w:t xml:space="preserve"> und erklärt</w:t>
            </w:r>
            <w:r w:rsidR="00983C89">
              <w:rPr>
                <w:noProof/>
              </w:rPr>
              <w:t>, wie sich die Aufgaben verändern</w:t>
            </w:r>
            <w:r w:rsidR="0004612D">
              <w:rPr>
                <w:noProof/>
              </w:rPr>
              <w:t>.</w:t>
            </w:r>
          </w:p>
        </w:tc>
      </w:tr>
    </w:tbl>
    <w:p w14:paraId="05ADEEB7" w14:textId="5D86958D" w:rsidR="00951E28" w:rsidRDefault="00951E28">
      <w:r>
        <w:rPr>
          <w:b/>
          <w:bCs/>
        </w:rPr>
        <w:br w:type="page"/>
      </w:r>
    </w:p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354"/>
        <w:gridCol w:w="8151"/>
      </w:tblGrid>
      <w:tr w:rsidR="003C1F98" w:rsidRPr="00E73313" w14:paraId="3E59A182" w14:textId="77777777" w:rsidTr="002E2E60">
        <w:tc>
          <w:tcPr>
            <w:tcW w:w="781" w:type="dxa"/>
          </w:tcPr>
          <w:p w14:paraId="4CFC98CB" w14:textId="68AB10BC" w:rsidR="003C1F98" w:rsidRPr="00E73313" w:rsidRDefault="0000022A" w:rsidP="003610BA">
            <w:pPr>
              <w:pStyle w:val="berschrift2"/>
              <w:spacing w:before="0" w:after="0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117E88FA" w14:textId="2DA89181" w:rsidR="003C1F98" w:rsidRPr="00B57C58" w:rsidRDefault="003C1F98" w:rsidP="003610BA">
            <w:pPr>
              <w:pStyle w:val="berschrift2"/>
              <w:spacing w:before="0" w:after="0"/>
            </w:pPr>
            <w:r w:rsidRPr="00E73313">
              <w:t>Multiplikation am Zahlenstrahl</w:t>
            </w:r>
          </w:p>
        </w:tc>
      </w:tr>
      <w:tr w:rsidR="003C1F98" w:rsidRPr="00E73313" w14:paraId="4A60103F" w14:textId="77777777" w:rsidTr="002E2E60">
        <w:tc>
          <w:tcPr>
            <w:tcW w:w="781" w:type="dxa"/>
          </w:tcPr>
          <w:p w14:paraId="0F95C508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7FB47E59" w14:textId="3A8273D9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0" behindDoc="0" locked="0" layoutInCell="1" allowOverlap="1" wp14:anchorId="1A20EC9A" wp14:editId="100DE2FF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0ADAE5" id="Gruppierung 259" o:spid="_x0000_s1026" style="position:absolute;margin-left:332.2pt;margin-top:5.15pt;width:24.6pt;height:25.4pt;rotation:-2772898fd;z-index:251650140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AO3yQMAAKkIAAAOAAAAZHJzL2Uyb0RvYy54bWycVttupDgQfV9p/sHi&#10;PaGh7yidUW+yiUbKzkSbWc2zMQasgO213ZfM1++xgb4kkeYSKahsF8WpU6dcffVx3zZky40VSq6i&#10;5HIUES6ZKoSsVtG/X+8uFhGxjsqCNkryVfTCbfTx+sMfVzud8VTVqim4IQgibbbTq6h2TmdxbFnN&#10;W2ovleYSh6UyLXVYmiouDN0hetvE6Wg0i3fKFNooxq3F7m13GF2H+GXJmftSlpY70qwiYHPhacIz&#10;98/4+opmlaG6FqyHQX8DRUuFxEcPoW6po2RjxJtQrWBGWVW6S6baWJWlYDzkgGyS0ats7o3a6JBL&#10;le0qfaAJ1L7i6bfDss/be6Of9KPp0MN8UOzZgpd4p6vs9Nyvq6PzvjQtMQqUJsvRLBmPZ4EB5ET2&#10;geCXA8F87wjD5jhJJynKwHA0TtPpoi8Aq1El/9ZFMlvM4YDzi0Uym3T1YfVffYBJMprOx12AyWgx&#10;nc+9R0wzD6aHfICoBcvw39MG6w1tP5YX3nIbw6M+SPtTMVpqnjf6AhXW1IlcNMK9BLWCIA9Kbh8F&#10;84z7BRh+NEQUqyhdTCMiaYs2+VM0BUlC+oNP9wb1GYUKEaluaiorvrYaMkcVAhXn7rFfnn0ub4S+&#10;E03jy+3tPjG0xCtJvcNNJ9dbxTYtl67rP8Mb5KikrYW2ETEZb3OOZMynIkGd0PsO+WgjpOuKaQ37&#10;B3hD41lnuGO1x1ICU7+Pch4OQgJHzD4dC7GSfPe3KhCYbpwKsusEQLMz+SXTdNJL7CDB+TTwHCQ4&#10;W06htlMFgV9j3T1XLfEG8gDW8AG6fbAeNdANLh63VJ7NkE0jzzbg6HdCBh5zbyIFfzvhurMD+Vi9&#10;of+XOvqpppoDpQ97oqdlOuhpnVfcbGTBHbcENNeOs2eSwgHI+7f8JdCvOrhDVx1Ifb87B2Z/0JtH&#10;2gZmFQD5kv80vWS3ipbTFF3CKGZFCeXBbDXkZmUVEdpUGELMmRDRqkYUg9StqfKbxpAt9YMg/PV1&#10;P3Pzlb2ltu78wlHv1hWXh5HSC8Hz1jHlrVwVLxBmuBBxg1nN7gSiPVDrHqnBUMEmBqX7gkfZKKSi&#10;eisitTLf39v3/lAGTiOyw5BCnv9tqL+Omk8SmlkmE+ibuLCYTOf+bjWnJ/npidy0Nwrpoy+BLpje&#10;3zWDWRrVfsM8Xfuv4ohKhm93jPaLG9cNT0xkxtfr4Nbdcw/ySeN2TAL3nsev+2/U6L7YDir5rAad&#10;0uxVN3W+Xfus0dKlCK125DXc7aFnghXmIayzgXu6Dl7HXxjX/wMAAP//AwBQSwMECgAAAAAAAAAh&#10;AK4465pIDwAASA8AABQAAABkcnMvbWVkaWEvaW1hZ2UxLnBuZ4lQTkcNChoKAAAADUlIRFIAAABF&#10;AAAARggGAAAAmhlZhwAAAAFzUkdCAK7OHOkAAACEZVhJZk1NACoAAAAIAAUBEgADAAAAAQABAAAB&#10;GgAFAAAAAQAAAEoBGwAFAAAAAQAAAFIBKAADAAAAAQACAACHaQAEAAAAAQAAAFoAAAAAAAAA3AAA&#10;AAEAAADcAAAAAQADoAEAAwAAAAEAAQAAoAIABAAAAAEAAABFoAMABAAAAAEAAABGAAAAAIYd2e4A&#10;AAAJcEhZcwAAIdUAACHVAQSctJ0AAA5dSURBVHgB7ZxZrF7TG8ZXj1ZNpVWCDhxjELOooS0hUuGC&#10;EKkoaYQY4kZijKve4EoicSFNm9YVHRLRmEJabaQNisRcs5pnYg6qlvf38qy+3/7m/Z3/hfzPSvZZ&#10;8/M+61lr773W2us7Y7K5NOoaFBhqiI1GXIFRUVoMhLHcPWPGjGmR1Zz07bffpo8++ih99dVXaevW&#10;rYm648ePT3vvvXfab7/90oQJE5orjUBKN47kw+vDDz9Mv/76a/rzzz/T2LFj06677pqmTJmSpk+f&#10;nrbbbrvCRHjylaH4WBKItHISa/PmzWnjxo1p3bp16amnnkpvvfVWKU6Zo48+Op155pnphBNOSKee&#10;eqqLRAHhCqdUqhEQlqqCSeOfeeaZ9MILL6Q1a9ak9evXp59++klF0p577umcZs2alU477bR00kkn&#10;paGhbTeHRIjYHrY/2Xo9//XXX34RJ4zbsmVLvu222/Lxxx+PauUyQiUc0wmffPLJ+a677vL6/AEL&#10;/EGd+Anr+eefz3Pnzs277757ExcbJU1p++yzj5fftGlTAxXhmsBFA3rTXcwk4ffff8+XX3553mWX&#10;XYoBxDClcxSFcIwjjN1G+dprry24aogn1PwTMR5++OF83HHHFV5VTsS5qh1G/IgjjshvvvlmYaF2&#10;Rz/FiMLUOOecc7Ldhw7czmhVjEiEuhIGvNgo4v06uOFWr16d99prL+elDhGPKIbylKYyCHPYYYfl&#10;l156yfGEG9vOA7PcPpQi89Zbb83jxo0rggAEaGy0ekHp0ajEtIdwXrZsmRsfiT/vv/9+njNnjvPC&#10;hmzCS2F4VePKw1cb7PmSv/zyS6cVBSHBbx+pRcLKlSvz8PBwgyAyInDFozDKi2mEeR69/PLLQA/k&#10;fvnll3zLLbc0NB5h1EiJEeNwUpnIT2UuuOCCzLOESyMZ30eK2P7xxx/57LPPdkEwoh4HMF7Vhise&#10;/Uji9ttv92eU7NTx7e1XRoC4tLOnRstXefmqd/jhh+fHHnusgU6TKBjmKa1KdXwZxhepQw45JL/9&#10;9tsNxvuJ8NBfsGBBQyfBDRt1OMY68+bNK29b3UbGe9t7+/XXX0+ff/651RnMWYMdAB98EyRttrlO&#10;Xffzzz+n+++/3yeMYIBrgtSF83qqT3t/+OGHhrSiyG+//Zbee++9gQypsgziS6Dnnnsu2e2pIn35&#10;9kBM9pAtQqgjhd0X2L+FxdFez+ndd9/1VIldRGEmqN5UhTrGYp1IGuPMQOu4Tz75JNnb0KtKaPxB&#10;eNqt4ngsWbiiGxJxe7qn7777zvOUFgv2GqYuVyRP3a+//roM/16xVI4O0+gQruyoTL++BLUHa+L2&#10;xCltrALbb7992mGHHfrFbioPHhc9oYZQiIWjbDVV6pLAKAFPnQWOwl2q9pQNt+jK7bPjjjsmmynG&#10;vFphyNIAEdcwnTp1asNKtR9wW994XYmKDYX7wYllJSrttqWMZynNRSFCxoEHHuiZGJRR9Ta+0iJ4&#10;u7AMKN/WHOW5oLRefZb+9lr20VHF7YYBZ5tveTHCtCO2Zdq0ab69EHHKM4Uhuu+++zoAhrkkAr7i&#10;SosgMSzDKqf4Mccc43scsWyvYfZF2JbAqUHi0wkD25TjuaF68Tak7qGHHpoYxdH5SFEDbOWZ9t9/&#10;f89XGqAA4khTuie0+EN5LjnCJ554YhoeHlZS3z6j+NJLL/V6uh3hFO20AiVf3KkX65LOswReiI5T&#10;vk/zLWL1/3FsF1jD/WKaH8NWr+ssUuXxVX7p0qW+NyMbdXyW+zaSC6bwsdHpUjkToakuq+UXX3zR&#10;6UQNULsshgjbRCbbkHKAKIoaKCPtiJCvizKXXHJJtlc90AM5Nrzuu+++bG/IIkI/XMRJdXbaaae8&#10;ePHiwok1D47FIROqMvdXxuOPP56pFIEUbieG0tUjxO1WLGseYRcWfQTUizZfyTfeeKOLwtZGtCX7&#10;0Ve+uGuBS/p1112XbT+37LZBBztcfvsoIfJ84IEHGoxKYRmKxmNY5WzDOCPuSDkJ8/333+cZM2aU&#10;0RJttwrDB84SxuZj+cILL8zffPNNoSYx1HF++5TcEKDgQw895Hug1T3PKIxEECF6g3vfNpRddQzJ&#10;aICvFZQwtojLl112WbY5RoM4ajxcxEtiiN9NN92UbVrf0X5bUagFiTfeeCOzvGaDGJUFHg0ThuDk&#10;yZPzNddck+1TgxsdaTHECd8WsP6MOeigg/KkSZPKtkLkJ47sGbOnu2LFisxmVTc3hgJWuaOz3vbv&#10;KnfeeWfasGGDv+ZY3Fkv+ByA5YHtYvlrk+8/OGBNFJ/3UN96sevrvCMJywQPm1zg4/Od55FHHvGt&#10;BetAX6rwzYcVORztDZMuvvjidO655/oruJsN8tuKglEuGlN17D/8+OOPTopvK9W1A+VFGl/xVlie&#10;2eUPYsiBQTz6ysNnxcs2CNN3uEUnLqQhaDvXURT1CJVFhHAEFGGlxTqUjU5lYlovYRqDHXteudiq&#10;A554qROUJ1+jVIJQpxuPtqIAKiAZUFy9RLp6v0pKZVUXvxuZWLYaFp7s4Ms2ZZWPDYVJl2iEY14n&#10;Lm1FicAA4pQWycR0GaJcDFNGccL9OtltV6+K3ao8ZZReLV/FbStKtaDiscGd0pT3v/DFoddG9suh&#10;b1H6NfBfLN/8avkvtmKEOY+K0kLQUVFGRWmhQIuk0ZHSShRea9VL5ZgN4vTqUznld0pvl6e6dfxW&#10;mKRpVk04XrLRKo08pSss31/JmvVRSE6THfmkd5v0yAiTu4gVMRWu41cxictWL9wowyKR5QIuto04&#10;eKSNMUHYe3C1SdT6glGisGawnEB8+umnk50C8i9+lOdkpG36pNNPPz3ttttuYLuTAQQHHyffI33+&#10;Aa/qIh4HFTkIuNk+5LNYZTOanfqZM2emI488snxeAUfrIfCiqGqzb0dawbIRxF6oZZYNIvLs47gf&#10;ouNIha08s62KfTfLAH3PlONWBxxwQJ4/f35+7bXXqFL2fRF9JBw48IrOVuv57rvvznY6M8ONLVTr&#10;SN9gYmPMOinbNyPPZ/PcPo969chJbY24DJkiAuFYgQ3n66+/3g8DIoAJ2/GCCNuQCxcu9E0g8HAI&#10;HXH/Se39L/vIODC4aIiNCj8lhRDiZSPHw/KVjs9GlI2a/OyzzzoWnCKmwvguCgEMYVwE2NU/66yz&#10;XPkoCAZjb5CnizwuCLBbp20/NQY7gzoac++992b7gFXEqNqXKOItn3R2ENeuXds0ECLHppECaQ7I&#10;2bOiqK7GylcPEJdB7a4rTplTTjklswM/Ek6kOS5qzwvnFm0xSuEgbsqDI3n4yiP86KOPOi3h4uMY&#10;HGWkKJH77qqrrmoJBJiuaFRhjCqfMM+eJUuWuCGMDerspJULLTv40XZMh0enOJvrr776aqEkcUho&#10;EoVG8DAFsM5VJWOfTDONGdTZGyVfccUVpaFR/Do8EfP888/3bz/iJmFcFI0SvoXYOfZaYkRi6j0J&#10;xMjje01dB78nnnii7NjzTMOG8KPtfsITJ07MixYtcloSBL9BlCeffNLfNIMYUw9CGvKQ5NU4yGjh&#10;Sx6fTsCSGBK+HxFalb3ooosa+gpRhpjhWUOsfErvvPOOH3WyUh4f5A8YZsAhOD7Fmbe6uHzGWL58&#10;uWMJA2wTZhCKXpefw3zxxRcFGy2GrDc9AeI6HSmR6loUcbDBogF26jrZ67QW5KeffuqfLSIv4dYC&#10;tEoSlDZ/8MEHDgOmvRBSObRDbzCNx6lRHhngD6MQLC77SUltUT777DP/tiRewlTDBqDohx91OhJB&#10;6Mghqc/xKdYMgzoIiyzYCoOt26lfG3QYowwsCUO4Lh72VRch6Dyc7pohZXK8i69qg7o4rGmA8MFW&#10;B/Rrgy+QwsWvixPtgoGwEa8ILnX4Hmzn8r3eIEaFB5CMEq7+jo+0Xt0ee+zhBwHBw4l8r/VblVOH&#10;7bzzzonTl3Kkl2eKLaycOJmDGGU4StSIc9RRRyXO6tZx/DgSTOHF3q2DRx1x5HSkBgP4pPvtQwTC&#10;/EByJG6hSBRsbk373U+5Z2N+L2FbYPqpBrB06bbspX6nMnaUI9m2h+MyEsE3f9u7/thjj/WjC51A&#10;eskDGCffptNp2E4h1nWMYjt95NW9J//lrN6ugws3cNmEsgWjQ5DmmKZ4OblImP0TE8pnj1aylk99&#10;A/e69ozJDz744ED7KUY223Qh2897HVPYdfmpHr9a0zEv2s6Fozfd2bPAfZsT5NmzZ9cSQ8Yi6Rtu&#10;uCGzmBvEifCqVauyPRgH4iaO/NhLv28UPhzRoeEgoJTibKmOjVZHjUYBDVee0mSQPC5+vPjxxx+7&#10;HsKuI47qQviee+7xbQ3ZqvqxQ2JeTOfY6c0331xGRuSErTJSiOii0Lp16/LBBx/c0CsCZtOmarCa&#10;xlDnMCCO3Tw1zBP6/ENdjWSqXnnlleX8nToGbu3C4g1ndt6uvvpqZwCm2hz5NY2USMB+Lp/t4VtW&#10;u4BGAwqLDPmIw48zOSGNk9HYKM/o44/IRwzO08YtSXVSFKfK1x72+Y477nCB4RU7SzzxfTefAAYp&#10;hCMsAgx/ngts+koEEYi+vcrzGWec4b9p1glrMGSsDw1aFhUOvhwP8PPOOy/bXKNh5EZehNnRZ0OJ&#10;rUy5iFcVxz+GGfkyh7BK/io1AcoEx4B9ec0/WmBFGX+MyGyQyY99YkhM0HT4zoz6jJa6MUy8X0d9&#10;+MANHyefPFbgr7zyinPk94b8yo0fOfD7JSZ+nJBkniQnvBhnJo4ONur/OR2JMRw+iYqrMSIgEIxy&#10;ApF0lge876sODOFQropRLd8pLizhCJc6EZdFI1sg5JPOvy7RHISySo++MGirwj5SohHPsT+ASjn8&#10;CK4y0Y+GqCvMmI7gdZywqEsYHHVYNzyNiigeGMIRZoz3dLyLChG0G5H/en5PXff/JAgd+jezavE7&#10;5LdyggAAAABJRU5ErkJgglBLAwQUAAYACAAAACEAbrcXd+IAAAAOAQAADwAAAGRycy9kb3ducmV2&#10;LnhtbEyPQU/DMAyF70j7D5EncWNp2VRQ13RCQxM3JMoOHNPGa6o1TtWkW8evx5zgYsn6np/fK3az&#10;68UFx9B5UpCuEhBIjTcdtQqOn4eHZxAhajK694QKbhhgVy7uCp0bf6UPvFSxFWxCIdcKbIxDLmVo&#10;LDodVn5AYnbyo9OR17GVZtRXNne9fEySTDrdEX+wesC9xeZcTU5B7c5f0/yN6dvN1uF4mip7eN8r&#10;db+cX7c8XrYgIs7x7wJ+O3B+KDlY7ScyQfQKsmyzYSmDZA2CBU/pOgNRM0lTkGUh/9c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scAO3yQMAAKkIAAAOAAAA&#10;AAAAAAAAAAAAADoCAABkcnMvZTJvRG9jLnhtbFBLAQItAAoAAAAAAAAAIQCuOOuaSA8AAEgPAAAU&#10;AAAAAAAAAAAAAAAAAC8GAABkcnMvbWVkaWEvaW1hZ2UxLnBuZ1BLAQItABQABgAIAAAAIQButxd3&#10;4gAAAA4BAAAPAAAAAAAAAAAAAAAAAKkVAABkcnMvZG93bnJldi54bWxQSwECLQAUAAYACAAAACEA&#10;qiYOvrwAAAAhAQAAGQAAAAAAAAAAAAAAAAC4FgAAZHJzL19yZWxzL2Uyb0RvYy54bWwucmVsc1BL&#10;BQYAAAAABgAGAHwBAACrFwAAAAA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W8yAAAAOEAAAAPAAAAZHJzL2Rvd25yZXYueG1sRI9Bi8Iw&#10;FITvwv6H8ARvmirr0q1GWVwED15qRfb4aJ5tsXkpTbTVX28EYS8DwzDfMMt1b2pxo9ZVlhVMJxEI&#10;4tzqigsFx2w7jkE4j6yxtkwK7uRgvfoYLDHRtuOUbgdfiABhl6CC0vsmkdLlJRl0E9sQh+xsW4M+&#10;2LaQusUuwE0tZ1H0JQ1WHBZKbGhTUn45XI2C7m52n/vTdyofWTp1f+d43m+dUqNh/7sI8rMA4an3&#10;/403YqcVzOI5vB6FNyBXTwAAAP//AwBQSwECLQAUAAYACAAAACEA2+H2y+4AAACFAQAAEwAAAAAA&#10;AAAAAAAAAAAAAAAAW0NvbnRlbnRfVHlwZXNdLnhtbFBLAQItABQABgAIAAAAIQBa9CxbvwAAABUB&#10;AAALAAAAAAAAAAAAAAAAAB8BAABfcmVscy8ucmVsc1BLAQItABQABgAIAAAAIQA6WOW8yAAAAOEA&#10;AAAPAAAAAAAAAAAAAAAAAAcCAABkcnMvZG93bnJldi54bWxQSwUGAAAAAAMAAwC3AAAA/AIAAAAA&#10;">
                        <v:imagedata r:id="rId110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mMxwAAAOEAAAAPAAAAZHJzL2Rvd25yZXYueG1sRI9Pa8JA&#10;FMTvBb/D8oTe6sYcpI2uIkprG+jBP3h+ZJ9JMPs27G5i/PbdguBlYBjmN8xiNZhG9OR8bVnBdJKA&#10;IC6srrlUcDp+vr2D8AFZY2OZFNzJw2o5ellgpu2N99QfQikihH2GCqoQ2kxKX1Rk0E9sSxyzi3UG&#10;Q7SulNrhLcJNI9MkmUmDNceFClvaVFRcD51R0Ba5Dfepxt52X+78k+a77jdX6nU8bOdR1nMQgYbw&#10;bDwQ31pB+pHC/6P4BuTyDwAA//8DAFBLAQItABQABgAIAAAAIQDb4fbL7gAAAIUBAAATAAAAAAAA&#10;AAAAAAAAAAAAAABbQ29udGVudF9UeXBlc10ueG1sUEsBAi0AFAAGAAgAAAAhAFr0LFu/AAAAFQEA&#10;AAsAAAAAAAAAAAAAAAAAHwEAAF9yZWxzLy5yZWxzUEsBAi0AFAAGAAgAAAAhAPADiYzHAAAA4QAA&#10;AA8AAAAAAAAAAAAAAAAABwIAAGRycy9kb3ducmV2LnhtbFBLBQYAAAAAAwADALcAAAD7AgAAAAA=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39" behindDoc="0" locked="0" layoutInCell="1" allowOverlap="1" wp14:anchorId="2D5C90AA" wp14:editId="6086022A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842D2E" id="Gruppierung 256" o:spid="_x0000_s1026" style="position:absolute;margin-left:267pt;margin-top:11.9pt;width:24.6pt;height:22.6pt;rotation:927083fd;z-index:251650139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HJtyAMAAKsIAAAOAAAAZHJzL2Uyb0RvYy54bWycVmtP3DoQ/V6p/8HK&#10;d8hmybJLxFJtoaBK3BZdetXPXsdJLBLbtb0P+uvvsZ3sA5D6QCIa25PJnDNnPHv5Ydu1ZM2NFUrO&#10;k+x0lBAumSqFrOfJf99uT2YJsY7KkrZK8nnyzG3y4er9u8uNLvhYNaotuSEIIm2x0fOkcU4XaWpZ&#10;wztqT5XmEoeVMh11WJo6LQ3dIHrXpuPR6DzdKFNqoxi3Frs38TC5CvGrijP3taosd6SdJ8jNhacJ&#10;z6V/pleXtKgN1Y1gfRr0L7LoqJD46C7UDXWUrIx4FaoTzCirKnfKVJeqqhKMBwxAk41eoLkzaqUD&#10;lrrY1HpHE6h9wdNfh2Vf1ndGP+oHE7OHea/YkwUv6UbXxeG5X9d7521lOmIUKJ3ls+l0FPADEdkG&#10;ep939PKtIwybZ9k4H6MIDEfj2XQEO9DPGtTIv3WSnWM7ITg/mWXn+XD8qQ+QZ6PJ9CwGyEezyXTq&#10;PVJa+FT6hHcJasEK/PekwXpF2q/FhbfcyvCkD9L9VoyOmqeVPkF9NXViKVrhnoNWQZBPSq4fBPN8&#10;+wX4fTBElPMkz4FM0g5N8lG0JckC/MEnvkE9olAfItV1Q2XNF1ZD5Gi9QMWxe+qXR59btkLfirb1&#10;xfZ2DwwN8UJQb3ATxXqj2Krj0sXuM7wFRiVtI7RNiCl4t+QAYz6XGeqEznfAo42QLhbTGvYv8g11&#10;t85wxxqfS4Wc+n2Uc3cQAOxz9nAspEqWm39UicB05VSQXRQALY7kl03GeS+xnQSnk/FsEhV0dn4x&#10;gdoOFQR+jXV3XHXEG8CBXMMH6Pre+qyR3eDi85bKsxnQtPJoA45+JyDwOfcmIPi7CZedHcjH6hX9&#10;f9TPjw3VHFn6sHs9Af3ZxaCoxbLmZiVL7rglILpxnD2R6ILs+zf9NdCvYspDZ+2IfbtDB3Z/0Z97&#10;6gZ2FVLyZf9tislmnlxMxr6CFNOigvpgdhqSs7JOCG1rjCHmTIhoVSvKQe7W1Mvr1pA19aMg/PW1&#10;P3Lz1b2htol+4ah3iwXmYaj0YvC8Raa8tVTlM8QZrkTcYlazW4Fo99S6B2owVrCJUem+4lG1ClBU&#10;byWkUebnW/veH+rAaUI2GFPA+WNF/ZXUfpbQzUWWQ+PEhUU+mfr71RyeLA9P5Kq7VoCP3kR2wfT+&#10;rh3MyqjuOybqwn8VR1QyfDsy2i+uXRyfmMmMLxbBLd519/JR44bMAveex2/b79TovtgOKvmiBq3S&#10;4kVHRd/YQgu0dSVCu+15Dfd76JtghYkI62jkHq6D1/43xtX/AAAA//8DAFBLAwQKAAAAAAAAACEA&#10;teY4gs4NAADODQAAFAAAAGRycy9tZWRpYS9pbWFnZTEucG5niVBORw0KGgoAAAANSUhEUgAAAEUA&#10;AAA+CAYAAAB9aNYrAAAAAXNSR0IArs4c6QAAAIRlWElmTU0AKgAAAAgABQESAAMAAAABAAEAAAEa&#10;AAUAAAABAAAASgEbAAUAAAABAAAAUgEoAAMAAAABAAIAAIdpAAQAAAABAAAAWgAAAAAAAADcAAAA&#10;AQAAANwAAAABAAOgAQADAAAAAQABAACgAgAEAAAAAQAAAEWgAwAEAAAAAQAAAD4AAAAAT79y4AAA&#10;AAlwSFlzAAAh1QAAIdUBBJy0nQAADONJREFUeAHtm8mvVEUUxotBcUAGFRFUJiWogHMgQU1wipAQ&#10;FAmJEEICC3XhtDAQ/wBj1OjCRGMkTAnqwo2zGwWJLAhBAXEWfSjgrBjnuTy/E7/y9KX70X2bna+S&#10;26eGU9/56lTde6vqVvfLFlJfaPBA/4ZUX8I90OeUJgNh4N9//5369++fmt1F/fr1K1V+/vnntHnz&#10;5rRx48a0Y8eO9NtvvyXqDhs2LF144YXpqquuSueff34aNGhQqSPMiFMKO4iII1WqmJTt3bs3vfzy&#10;y2nDhg3pyy+/dG7wGDduXJo+fXqaOXNmOv3004tFMODUEtcU8l9//eWXKZFsCHv27Ml33313Pvvs&#10;s/Pw4cOzOZBnUMNF3ogRI/JZZ52VH3744fzFF184hvAkG4A7TIABT2FZp2TroHzdddflU089NZsT&#10;GjiJ49FHH+3crr/++vzqq6/mP//8s3ADS7jCJo3nvSAqECc888wzecqUKXngwIFukMZzmZcbCMT0&#10;gAED8kUXXZSt5xwDLBHxjJo/4kT1/fv35zvuuCMfe+yxDTzkCPhGTuTDCwfdeeed+ccffywshAtH&#10;4lwMIVdQhtK33HJL8T4GZERxSRFBSof4UUcdle+7774G7MKkRkS8tm3blqdOnVqcgU2N3shJccnI&#10;c9asWfnDDz8s3ERHPkjNbp177rmnNFAjozfjUQfj9AqSIf3000/LZtfyk08+yXPnznVsbMAJO9G+&#10;nKAypdEjLgfaMzDb86c4Rk4no9w+Yvz444/7PSpjkhFcJCiTMZGIecTPPffcbA9mwdeWDPnbbrut&#10;OEINVCOxRTxyizqRn+ILFizIv//+e3mmQo5B4iNFTDF82WWXeUMxoh4HJF7VhisdpfTJW7FiRf7p&#10;p59kppbctGlTg0PUMNmMacWjJK5LdcaPH58ZBDG4U+KweeGFF/IxxxxTnKLKnchmRIYMGZJff/31&#10;aLujOJ21aNGi4hT4VBvYCceoe+211+Y//vij8MEf/Q3cdJK/s99///3EfORwBOEiv//++/TWW2+5&#10;jTrY1H/qqad8jgIel7XCrzp41LHbzKv29PSkffv2FRiwy4zWeiPhlMMRMAhpDJjnHXLr1q3J7t9a&#10;8PaA5TYvzpBjaoH9Wwl+BHsLJZuLeVx5xSn0BjNDAka7CXIEUlj0iM0FasF+9tlnZdaNw4Ur7Dqg&#10;cgCD4ZtvvmmAKE4hV0ZUoUGzg4RwkIrTkLq4woACGKS7wQMnYupWUl5xis0O08knn4x+VwHSsfGQ&#10;J5x22mnJZpq1sE844QSvJ9JyTC2wfyuJo00yk70IPFd57hQSxx13XJo4cWIxLgLyIlJ5hyKDngxI&#10;94ILLkhHHnmkkh3JsWPH+jOlitkOCFzEHam42mKvZe+wiFVGCr14xhln+CoX45GAGokUWASJcZVH&#10;iTNYQdu8J6q2HR86dGi6/PLLXT9ykI1WQCrXaEWPeMRgINiC0iFKm5msKBw4cCBfeumlZZaqyZt5&#10;96DZoqE0nc+YwYPmEDfeeGP+7rvvZKZjaQ3JL774YrEHH+y04hDz0SUd9cXxpJNOyg899FDhgx0u&#10;RkTDkvyRRx4pq09VjiRkJBruLX7KKafkLVu2FMN1I99++21eunRpcURsZCv70kGKd2zLNddck9mC&#10;wBEaHO6Uagakb731VjcuIDlHshUJ8qNRu23yY4895n7ATrfBJoDZNo0KN/FrxUd8keIm3WnTpuX3&#10;3nuvcBM/thDK2odMFeC1e++9t/RKBJQBgVelym1HLj/66KPFD8IuGR1GVL+npyfbc6CBW5WD0nKK&#10;Ooo0j4SZM2dmm6gWBrQXfI0Wv31KaSVCo+whV4YexmQoGlZc5aNGjfItAxlCqlEVEx0lhfHmm2/m&#10;efPmlf0e2Y/ciCs/yhtuuCHv3r27qV3h9+oUau7cudPvZZtn5COOOKKpIYyyCzZmzBi/9T744INi&#10;9HA4RGQBVZxVN7cmWxM8MGPDq3Gb5/gL5Iknnsg//PBD4dYq0o8CAzlkYKq9Zs2a9NprryVbVfrm&#10;sPWGv2YHDx7sG9dz5swpE0BgrQFebsOyzA8OaaiJAljYAg9JkGQ9ZdsK6dlnn002AsrrFptMAXjl&#10;zp4921/p7U4eWzqlGQHxhSS7+QRmhNUgP0NcDZKs6raThgv17dngjRYWkiAHEafDuJgbRSdIt6pP&#10;uhpaOkWKgAlQjYRcDNKhXASrddBXWazbbhw86quzSMND+ZJVPBahzSaNvXFpbF0FMfYQBEgrQIKL&#10;gIHoKOVTpkb0RgK9doKwoq5wJbEdeUaHoEO5dCNOjLccKbGyGtkKNJYDHus2S0cC7cQjXrQV41Uc&#10;lSm/FXeVR9nSKVHp/xbv9fb5vzlD7e1zijwRZJ9TgjMU7XOKPBFkn1OCMxQdWH11UaD3uKbKvPfj&#10;PESVm0nhITW5ipjN6rSbB6ZerbGObMW8aly8yFf7lEdacyC3YYmy9hG4Jj9qlEB++eWXxDeYTz/9&#10;NPFpgHzWPWznsZUZgwwqT9hK15ERU5yE8/nnnzs324zyJQjLjxNPPDGNs4M72vhGl45WXUnyiWsQ&#10;+EkmZn3yFNNijQpIoPz222+XxSBOgQAOIvAVYPTo0X7NmDEjLVu2LE2YMMHLqCuMSMALO/wBh0vc&#10;qA4Hvhw++eSTfoLp3Xff9a+RWvvgDNv588t27ZIdwSh70M3MF2wz5MtxRoziHrEfjiosX778kEtz&#10;M8Bo830XO0blm0t8/1UwkmXJr7xOpPWgq4sj6VdeecW3A+wrhNsWh1aSk1ZXXnlltiNqjsUOGwFM&#10;4Urifc/EkC7yOAp1ySWXNGz4YtB6vGw52ghriFOGDkRtGyHbCAOqwbBndPHz66+/5vvvv7+ho8TJ&#10;erpsgpEnPuTLWWyarV+/vjgi8pODilMiz127dmW2EwUkZ0RD0SBxW6YXB6keJ47s+ePQ6oVop9M4&#10;I2716tVlxy3yoYPgINtyBDqUia/KOZtHkCPiaHSnqBDJ5vDFF19cwAVSldFIs7jybr/99mzfqYHu&#10;KkCanTMOI0YushPz2olz/u3BBx8snNRpyOIUSjG8ZMmSg7zajpGqjsiyo7927dqyKVxYdBhho9ne&#10;JO4QsBkJGg1V2+2mOeTIdisBZ2i0uFOUeOONN7K9ORp6ol0DUQ+yIk7+eeedlz/++OMO3fCfOkew&#10;HnjggeKQZrdDtN9uHBw+5xAaRoqewhSsWrWqa4dohCAVh+Tzzz9fDGOrk8CHMM7KgiPMKn67jqjq&#10;8UX066+/djpyTDnJxAkm24W3Ov/N+DzRxY/1hM9zbOQkO+pZ+3wKk0XmRuYIZyPZBbUy36HNHNwh&#10;gGuOScUptvWfPvroIy80t7ns9sduS25PN2S3ZlcnmZgkiheS63A456uvvnKH01Z3iHVgWRDyqYDT&#10;TN2GKlkRx+kYrROYuTLTBkuOYfTVxYMDdcGj45gBE8B0KSOsFbRGUENco8Mfbhlhxqr2Ki1GY347&#10;cc7OCFPclG6nfm869oGv4TMNuOX2saOiyb7wef1uDLbqPXv9JQjUCZyC0loLp3CpV+vgUQcM2nn8&#10;8cenkSNHOoxGT7l9uGfPPPNMV1Zv1DEownKspH3lr32SyT6LpkmTJnkjIA6mcOtwpI7q2z9Pyt9e&#10;5Kj+MoIi/9uhV1SBvE4DdeVx1T3nnHPc4Up3KtmesA/jpRrksdFNAINbnYHArQ1v8jxYopw4ZhJ3&#10;0003dTVXMWCfSyDNgMf5EK4JIvbqBE4KMAkUJrLba/LkybnHjnYQzMllHoWHPCHSKNm+SFcG5RBI&#10;33zzzV0d7Yr8bN+knLLq1iGcVFi3bh3wDQ7BDwzDgwo4/8EfmTBsD7QyiyQdR4Iajw5XlegVV1yR&#10;7bRCwfdIjZ/IkYbE1bA4RG6KRz5Rj8XgXXfd1ZQJtnykUBoNk+bvKPEfHdEQa4aYxqDyRGThwoX5&#10;nXfeAcpvHeF7Roc/1KUHhUGD+BOEOGC/2UV5tbM4Z8Pf/wjCBFcX+UyKkK6guCSnJSHAYb7YO2p4&#10;VfKnJzvz2rDzJmNqkBvr8Ed1hUV1/uoyf/78gxodOcXRgXP4H2E8lCi8quz3r8Hy5DUgfxKb3TIX&#10;YG3w0ksvpZUrV/qUmDJmmOZp3/M0jGQPrbR48eJkoytxGJiAngK43YRmWMySt2/fnuxBnp577jnn&#10;y7kZ253zf8HCkXMqV199dWKPlrkSbzICnAnwIm5Oc75I/8AeM1GUQ0REDSJt/yT1v4LYKHIgJj9M&#10;+pDSEwZSIZYpr10Jv2r9aprJHX+4gB+OsZHtvNi4ZtJIYxVoh+pHbPmhnDpAkUuViTMSAFdFAQk8&#10;SvQVpEc98jX1V770OpEiLDtI9W5vuNKXLenGfPLURvSKU1SpmQRAYJRX083qVPPq1KlikBaOZDOd&#10;mNdKr1U+ddtySjTyf4j/A0jOWa0YaHyTAAAAAElFTkSuQmCCUEsDBBQABgAIAAAAIQAEuO7m4wAA&#10;AA4BAAAPAAAAZHJzL2Rvd25yZXYueG1sTI/BTsMwDIbvSLxDZCRuLKVlZXRNJ0TFbUwwQGK3rDFt&#10;ReNUTbqWt8ec4GLJsv35//LNbDtxwsG3jhRcLyIQSJUzLdUK3l4fr1YgfNBkdOcIFXyjh01xfpbr&#10;zLiJXvC0D7VgCPlMK2hC6DMpfdWg1X7heiSefbrB6sDtUEsz6InhtpNxFKXS6pb4Q6N7fGiw+tqP&#10;VsFyKtPx9lBW7+Xztj247e7pY0alLi/mcs3lfg0i4Bz+LuDXgfNDwcGObiTjRceg5IaFgoI4YQ9e&#10;WK6SGMRRQXoXgSxy+V+j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QHJtyAMAAKsIAAAOAAAAAAAAAAAAAAAAADoCAABkcnMvZTJvRG9jLnhtbFBLAQItAAoA&#10;AAAAAAAAIQC15jiCzg0AAM4NAAAUAAAAAAAAAAAAAAAAAC4GAABkcnMvbWVkaWEvaW1hZ2UxLnBu&#10;Z1BLAQItABQABgAIAAAAIQAEuO7m4wAAAA4BAAAPAAAAAAAAAAAAAAAAAC4UAABkcnMvZG93bnJl&#10;di54bWxQSwECLQAUAAYACAAAACEAqiYOvrwAAAAhAQAAGQAAAAAAAAAAAAAAAAA+FQAAZHJzL19y&#10;ZWxzL2Uyb0RvYy54bWwucmVsc1BLBQYAAAAABgAGAHwBAAAxFgAAAAA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s2ygAAAOEAAAAPAAAAZHJzL2Rvd25yZXYueG1sRI/NasMw&#10;EITvhbyD2EBvjVw3tMGJEoJDmhx6SPNzX6ytrdZaGUu1nTx9VSj0MjAM8w2zWA22Fh213jhW8DhJ&#10;QBAXThsuFZxP24cZCB+QNdaOScGVPKyWo7sFZtr1/E7dMZQiQthnqKAKocmk9EVFFv3ENcQx+3Ct&#10;xRBtW0rdYh/htpZpkjxLi4bjQoUN5RUVX8dvqyDV9bZ/2X2aW/rWHcpLbvLX3ih1Px428yjrOYhA&#10;Q/hv/CH2WsF0+gS/j+IbkMsfAAAA//8DAFBLAQItABQABgAIAAAAIQDb4fbL7gAAAIUBAAATAAAA&#10;AAAAAAAAAAAAAAAAAABbQ29udGVudF9UeXBlc10ueG1sUEsBAi0AFAAGAAgAAAAhAFr0LFu/AAAA&#10;FQEAAAsAAAAAAAAAAAAAAAAAHwEAAF9yZWxzLy5yZWxzUEsBAi0AFAAGAAgAAAAhAFf+2zbKAAAA&#10;4QAAAA8AAAAAAAAAAAAAAAAABwIAAGRycy9kb3ducmV2LnhtbFBLBQYAAAAAAwADALcAAAD+AgAA&#10;AAA=&#10;">
                        <v:imagedata r:id="rId112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oRyQAAAOMAAAAPAAAAZHJzL2Rvd25yZXYueG1sRI/BasJA&#10;EIbvBd9hmYK3ujGlxUZXEaVWAx5qS89DdpqEZmfD7ibGt3eFgpdhhp//G77FajCN6Mn52rKC6SQB&#10;QVxYXXOp4Pvr/WkGwgdkjY1lUnAhD6vl6GGBmbZn/qT+FEoRIewzVFCF0GZS+qIig35iW+KY/Vpn&#10;MMTTlVI7PEe4aWSaJK/SYM3xQ4UtbSoq/k6dUdAWuQ2Xqcbedjv3c0jzj+6YKzV+HLbzONZzEIGG&#10;cG/8I/Y6Orykz29wc4o7yOUVAAD//wMAUEsBAi0AFAAGAAgAAAAhANvh9svuAAAAhQEAABMAAAAA&#10;AAAAAAAAAAAAAAAAAFtDb250ZW50X1R5cGVzXS54bWxQSwECLQAUAAYACAAAACEAWvQsW78AAAAV&#10;AQAACwAAAAAAAAAAAAAAAAAfAQAAX3JlbHMvLnJlbHNQSwECLQAUAAYACAAAACEA2jY6EckAAADj&#10;AAAADwAAAAAAAAAAAAAAAAAHAgAAZHJzL2Rvd25yZXYueG1sUEsFBgAAAAADAAMAtwAAAP0CAAAA&#10;AA==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1" behindDoc="0" locked="0" layoutInCell="1" allowOverlap="1" wp14:anchorId="0C36B811" wp14:editId="7FCA0D06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6E4D4" id="Gruppierung 262" o:spid="_x0000_s1026" style="position:absolute;margin-left:295.7pt;margin-top:1.3pt;width:24.6pt;height:22.6pt;rotation:-741026fd;z-index:251650141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bh+yAMAAKkIAAAOAAAAZHJzL2Uyb0RvYy54bWycVttu4zgMfV9g/kHw&#10;e+tLkyYxmg6y7bYYoDtTbGcxz4os20JtSSspcTpfv0eynUtbYC4FalAiTZOHh2SuPu7ahmy5sULJ&#10;ZZSeJxHhkqlCyGoZ/fv17mweEeuoLGijJF9GL9xGH68//HHV6ZxnqlZNwQ2BE2nzTi+j2jmdx7Fl&#10;NW+pPVeaSyhLZVrqcDRVXBjawXvbxFmSXMadMoU2inFrcXvbK6Pr4L8sOXNfytJyR5plhNhceJrw&#10;XPtnfH1F88pQXQs2hEF/I4qWComP7l3dUkfJxog3rlrBjLKqdOdMtbEqS8F4yAHZpMmrbO6N2uiQ&#10;S5V3ld7DBGhf4fTbbtnn7b3RT/rR9NFDfFDs2QKXuNNVfqz35+pgvCtNS4wCpFmyyNLpLAkIICey&#10;CwC/7AHmO0cYLi/SbJKhDAyqbD5LIIcCsBpV8m+dpZe4jgj0Z/P0cjKq/xocTNJkOrvoHUyS+XQ2&#10;8xYxzX0wQ8j7ELVgOf4H2CC9ge3H9MJbbmN4NDhpf8pHS83zRp+hwpo6sRaNcC+BrQDIByW3j4J5&#10;xP0BCD8aIgogsphERNIWbfKnaAqShvRHm/4N6jMKFSJS3dRUVnxlNWiO5gtQnJrH/njyuXUj9J1o&#10;Gl9uLw+JoSVeUeodbHq63iq2abl0ff8Z3iBHJW0ttI2IyXm75kjGfCpS1Am975CPNkK6vpjWsH8Q&#10;b6i7dYY7VvtYSsQ03KOce0VI4BCzT8eCrGTd/a0KOKYbpwLtegLQ/IR+6TSbDBTbU3A2zebTnkEX&#10;lwvP2mMGAV9j3T1XLfEC8kCs4QN0+2B91IhuNPFxS+XRDNk08uQChv4mZOBjHkSk4KcTxp0dwcfp&#10;Dfy/1NFPNdUcUXq3x3xajHxarStuNrLgjlsCmGvH2TPJFguf/PCWHwLDqQ937Ko9qO9354jsD3rz&#10;ANuIrEJAvuQ/DS/pltFimvnqUeyKEsyD2GrQzcoqIrSpsISYM8GjVY0oRqpbU61vGkO21C+C8DfU&#10;/cTMV/aW2rq3C6rBrC8uDytlIILHrUfKS2tVvICYYSBiglnN7gS8PVDrHqnBUsElFqX7gkfZKKSi&#10;BikitTLf37v39mAGtBHpsKSQ538b6sdR80mCM4t0An4TFw6T6czPVnOsWR9r5Ka9UUgffYnogujt&#10;XTOKpVHtN+zTlf8qVFQyfLtHdDjcuH55YiMzvloFs37OPcgnjemYBuw9jl9336jRQ7EdWPJZjTyl&#10;+atu6m379lmhpUsRWu2Aa5jtoWeCFPYhpJOFe3wOVodfGNf/AwAA//8DAFBLAwQKAAAAAAAAACEA&#10;teY4gs4NAADODQAAFAAAAGRycy9tZWRpYS9pbWFnZTEucG5niVBORw0KGgoAAAANSUhEUgAAAEUA&#10;AAA+CAYAAAB9aNYrAAAAAXNSR0IArs4c6QAAAIRlWElmTU0AKgAAAAgABQESAAMAAAABAAEAAAEa&#10;AAUAAAABAAAASgEbAAUAAAABAAAAUgEoAAMAAAABAAIAAIdpAAQAAAABAAAAWgAAAAAAAADcAAAA&#10;AQAAANwAAAABAAOgAQADAAAAAQABAACgAgAEAAAAAQAAAEWgAwAEAAAAAQAAAD4AAAAAT79y4AAA&#10;AAlwSFlzAAAh1QAAIdUBBJy0nQAADONJREFUeAHtm8mvVEUUxotBcUAGFRFUJiWogHMgQU1wipAQ&#10;FAmJEEICC3XhtDAQ/wBj1OjCRGMkTAnqwo2zGwWJLAhBAXEWfSjgrBjnuTy/E7/y9KX70X2bna+S&#10;26eGU9/56lTde6vqVvfLFlJfaPBA/4ZUX8I90OeUJgNh4N9//5369++fmt1F/fr1K1V+/vnntHnz&#10;5rRx48a0Y8eO9NtvvyXqDhs2LF144YXpqquuSueff34aNGhQqSPMiFMKO4iII1WqmJTt3bs3vfzy&#10;y2nDhg3pyy+/dG7wGDduXJo+fXqaOXNmOv3004tFMODUEtcU8l9//eWXKZFsCHv27Ml33313Pvvs&#10;s/Pw4cOzOZBnUMNF3ogRI/JZZ52VH3744fzFF184hvAkG4A7TIABT2FZp2TroHzdddflU089NZsT&#10;GjiJ49FHH+3crr/++vzqq6/mP//8s3ADS7jCJo3nvSAqECc888wzecqUKXngwIFukMZzmZcbCMT0&#10;gAED8kUXXZSt5xwDLBHxjJo/4kT1/fv35zvuuCMfe+yxDTzkCPhGTuTDCwfdeeed+ccffywshAtH&#10;4lwMIVdQhtK33HJL8T4GZERxSRFBSof4UUcdle+7774G7MKkRkS8tm3blqdOnVqcgU2N3shJccnI&#10;c9asWfnDDz8s3ERHPkjNbp177rmnNFAjozfjUQfj9AqSIf3000/LZtfyk08+yXPnznVsbMAJO9G+&#10;nKAypdEjLgfaMzDb86c4Rk4no9w+Yvz444/7PSpjkhFcJCiTMZGIecTPPffcbA9mwdeWDPnbbrut&#10;OEINVCOxRTxyizqRn+ILFizIv//+e3mmQo5B4iNFTDF82WWXeUMxoh4HJF7VhisdpfTJW7FiRf7p&#10;p59kppbctGlTg0PUMNmMacWjJK5LdcaPH58ZBDG4U+KweeGFF/IxxxxTnKLKnchmRIYMGZJff/31&#10;aLujOJ21aNGi4hT4VBvYCceoe+211+Y//vij8MEf/Q3cdJK/s99///3EfORwBOEiv//++/TWW2+5&#10;jTrY1H/qqad8jgIel7XCrzp41LHbzKv29PSkffv2FRiwy4zWeiPhlMMRMAhpDJjnHXLr1q3J7t9a&#10;8PaA5TYvzpBjaoH9Wwl+BHsLJZuLeVx5xSn0BjNDAka7CXIEUlj0iM0FasF+9tlnZdaNw4Ur7Dqg&#10;cgCD4ZtvvmmAKE4hV0ZUoUGzg4RwkIrTkLq4woACGKS7wQMnYupWUl5xis0O08knn4x+VwHSsfGQ&#10;J5x22mnJZpq1sE844QSvJ9JyTC2wfyuJo00yk70IPFd57hQSxx13XJo4cWIxLgLyIlJ5hyKDngxI&#10;94ILLkhHHnmkkh3JsWPH+jOlitkOCFzEHam42mKvZe+wiFVGCr14xhln+CoX45GAGokUWASJcZVH&#10;iTNYQdu8J6q2HR86dGi6/PLLXT9ykI1WQCrXaEWPeMRgINiC0iFKm5msKBw4cCBfeumlZZaqyZt5&#10;96DZoqE0nc+YwYPmEDfeeGP+7rvvZKZjaQ3JL774YrEHH+y04hDz0SUd9cXxpJNOyg899FDhgx0u&#10;RkTDkvyRRx4pq09VjiRkJBruLX7KKafkLVu2FMN1I99++21eunRpcURsZCv70kGKd2zLNddck9mC&#10;wBEaHO6Uagakb731VjcuIDlHshUJ8qNRu23yY4895n7ATrfBJoDZNo0KN/FrxUd8keIm3WnTpuX3&#10;3nuvcBM/thDK2odMFeC1e++9t/RKBJQBgVelym1HLj/66KPFD8IuGR1GVL+npyfbc6CBW5WD0nKK&#10;Ooo0j4SZM2dmm6gWBrQXfI0Wv31KaSVCo+whV4YexmQoGlZc5aNGjfItAxlCqlEVEx0lhfHmm2/m&#10;efPmlf0e2Y/ciCs/yhtuuCHv3r27qV3h9+oUau7cudPvZZtn5COOOKKpIYyyCzZmzBi/9T744INi&#10;9HA4RGQBVZxVN7cmWxM8MGPDq3Gb5/gL5Iknnsg//PBD4dYq0o8CAzlkYKq9Zs2a9NprryVbVfrm&#10;sPWGv2YHDx7sG9dz5swpE0BgrQFebsOyzA8OaaiJAljYAg9JkGQ9ZdsK6dlnn002AsrrFptMAXjl&#10;zp4921/p7U4eWzqlGQHxhSS7+QRmhNUgP0NcDZKs6raThgv17dngjRYWkiAHEafDuJgbRSdIt6pP&#10;uhpaOkWKgAlQjYRcDNKhXASrddBXWazbbhw86quzSMND+ZJVPBahzSaNvXFpbF0FMfYQBEgrQIKL&#10;gIHoKOVTpkb0RgK9doKwoq5wJbEdeUaHoEO5dCNOjLccKbGyGtkKNJYDHus2S0cC7cQjXrQV41Uc&#10;lSm/FXeVR9nSKVHp/xbv9fb5vzlD7e1zijwRZJ9TgjMU7XOKPBFkn1OCMxQdWH11UaD3uKbKvPfj&#10;PESVm0nhITW5ipjN6rSbB6ZerbGObMW8aly8yFf7lEdacyC3YYmy9hG4Jj9qlEB++eWXxDeYTz/9&#10;NPFpgHzWPWznsZUZgwwqT9hK15ERU5yE8/nnnzs324zyJQjLjxNPPDGNs4M72vhGl45WXUnyiWsQ&#10;+EkmZn3yFNNijQpIoPz222+XxSBOgQAOIvAVYPTo0X7NmDEjLVu2LE2YMMHLqCuMSMALO/wBh0vc&#10;qA4Hvhw++eSTfoLp3Xff9a+RWvvgDNv588t27ZIdwSh70M3MF2wz5MtxRoziHrEfjiosX778kEtz&#10;M8Bo830XO0blm0t8/1UwkmXJr7xOpPWgq4sj6VdeecW3A+wrhNsWh1aSk1ZXXnlltiNqjsUOGwFM&#10;4Urifc/EkC7yOAp1ySWXNGz4YtB6vGw52ghriFOGDkRtGyHbCAOqwbBndPHz66+/5vvvv7+ho8TJ&#10;erpsgpEnPuTLWWyarV+/vjgi8pODilMiz127dmW2EwUkZ0RD0SBxW6YXB6keJ47s+ePQ6oVop9M4&#10;I2716tVlxy3yoYPgINtyBDqUia/KOZtHkCPiaHSnqBDJ5vDFF19cwAVSldFIs7jybr/99mzfqYHu&#10;KkCanTMOI0YushPz2olz/u3BBx8snNRpyOIUSjG8ZMmSg7zajpGqjsiyo7927dqyKVxYdBhho9ne&#10;JO4QsBkJGg1V2+2mOeTIdisBZ2i0uFOUeOONN7K9ORp6ol0DUQ+yIk7+eeedlz/++OMO3fCfOkew&#10;HnjggeKQZrdDtN9uHBw+5xAaRoqewhSsWrWqa4dohCAVh+Tzzz9fDGOrk8CHMM7KgiPMKn67jqjq&#10;8UX066+/djpyTDnJxAkm24W3Ov/N+DzRxY/1hM9zbOQkO+pZ+3wKk0XmRuYIZyPZBbUy36HNHNwh&#10;gGuOScUptvWfPvroIy80t7ns9sduS25PN2S3ZlcnmZgkiheS63A456uvvnKH01Z3iHVgWRDyqYDT&#10;TN2GKlkRx+kYrROYuTLTBkuOYfTVxYMDdcGj45gBE8B0KSOsFbRGUENco8Mfbhlhxqr2Ki1GY347&#10;cc7OCFPclG6nfm869oGv4TMNuOX2saOiyb7wef1uDLbqPXv9JQjUCZyC0loLp3CpV+vgUQcM2nn8&#10;8cenkSNHOoxGT7l9uGfPPPNMV1Zv1DEownKspH3lr32SyT6LpkmTJnkjIA6mcOtwpI7q2z9Pyt9e&#10;5Kj+MoIi/9uhV1SBvE4DdeVx1T3nnHPc4Up3KtmesA/jpRrksdFNAINbnYHArQ1v8jxYopw4ZhJ3&#10;0003dTVXMWCfSyDNgMf5EK4JIvbqBE4KMAkUJrLba/LkybnHjnYQzMllHoWHPCHSKNm+SFcG5RBI&#10;33zzzV0d7Yr8bN+knLLq1iGcVFi3bh3wDQ7BDwzDgwo4/8EfmTBsD7QyiyQdR4Iajw5XlegVV1yR&#10;7bRCwfdIjZ/IkYbE1bA4RG6KRz5Rj8XgXXfd1ZQJtnykUBoNk+bvKPEfHdEQa4aYxqDyRGThwoX5&#10;nXfeAcpvHeF7Roc/1KUHhUGD+BOEOGC/2UV5tbM4Z8Pf/wjCBFcX+UyKkK6guCSnJSHAYb7YO2p4&#10;VfKnJzvz2rDzJmNqkBvr8Ed1hUV1/uoyf/78gxodOcXRgXP4H2E8lCi8quz3r8Hy5DUgfxKb3TIX&#10;YG3w0ksvpZUrV/qUmDJmmOZp3/M0jGQPrbR48eJkoytxGJiAngK43YRmWMySt2/fnuxBnp577jnn&#10;y7kZ253zf8HCkXMqV199dWKPlrkSbzICnAnwIm5Oc75I/8AeM1GUQ0REDSJt/yT1v4LYKHIgJj9M&#10;+pDSEwZSIZYpr10Jv2r9aprJHX+4gB+OsZHtvNi4ZtJIYxVoh+pHbPmhnDpAkUuViTMSAFdFAQk8&#10;SvQVpEc98jX1V770OpEiLDtI9W5vuNKXLenGfPLURvSKU1SpmQRAYJRX083qVPPq1KlikBaOZDOd&#10;mNdKr1U+ddtySjTyf4j/A0jOWa0YaHyTAAAAAElFTkSuQmCCUEsDBBQABgAIAAAAIQAFFoU74AAA&#10;AA0BAAAPAAAAZHJzL2Rvd25yZXYueG1sTE9NT8MwDL0j8R8iI3Fj6apStq7pNFFgx4kxtKvXZm1F&#10;4lRNtpZ/jznBxbL1nt9Hvp6sEVc9+M6RgvksAqGpcnVHjYLDx+vDAoQPSDUaR1rBt/awLm5vcsxq&#10;N9K7vu5DI1iEfIYK2hD6TEpftdqin7leE2NnN1gMfA6NrAccWdwaGUdRKi12xA4t9vq51dXX/mIV&#10;vH0u43LXv5S4QXOIj+PWUbxV6v5uKlc8NisQQU/h7wN+O3B+KDjYyV2o9sIoeFzOE6YqiFMQjKdJ&#10;xMtJQfK0AFnk8n+L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uvbh+yAMAAKkIAAAOAAAAAAAAAAAAAAAAADoCAABkcnMvZTJvRG9jLnhtbFBLAQItAAoAAAAA&#10;AAAAIQC15jiCzg0AAM4NAAAUAAAAAAAAAAAAAAAAAC4GAABkcnMvbWVkaWEvaW1hZ2UxLnBuZ1BL&#10;AQItABQABgAIAAAAIQAFFoU74AAAAA0BAAAPAAAAAAAAAAAAAAAAAC4UAABkcnMvZG93bnJldi54&#10;bWxQSwECLQAUAAYACAAAACEAqiYOvrwAAAAhAQAAGQAAAAAAAAAAAAAAAAA7FQAAZHJzL19yZWxz&#10;L2Uyb0RvYy54bWwucmVsc1BLBQYAAAAABgAGAHwBAAAuFgAAAAA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39yQAAAOEAAAAPAAAAZHJzL2Rvd25yZXYueG1sRI9Ba8JA&#10;FITvhf6H5Qm91Y2hqI2uUlJsPXhotd4f2WeybfZtyG6T6K93hUIvA8Mw3zDL9WBr0VHrjWMFk3EC&#10;grhw2nCp4OuweZyD8AFZY+2YFJzJw3p1f7fETLueP6nbh1JECPsMFVQhNJmUvqjIoh+7hjhmJ9da&#10;DNG2pdQt9hFua5kmyVRaNBwXKmwor6j42f9aBamuN/3s/dtc0l33UR5zk7/1RqmH0fC6iPKyABFo&#10;CP+NP8RWx/LzE9wexTcgV1cAAAD//wMAUEsBAi0AFAAGAAgAAAAhANvh9svuAAAAhQEAABMAAAAA&#10;AAAAAAAAAAAAAAAAAFtDb250ZW50X1R5cGVzXS54bWxQSwECLQAUAAYACAAAACEAWvQsW78AAAAV&#10;AQAACwAAAAAAAAAAAAAAAAAfAQAAX3JlbHMvLnJlbHNQSwECLQAUAAYACAAAACEAEDyt/ckAAADh&#10;AAAADwAAAAAAAAAAAAAAAAAHAgAAZHJzL2Rvd25yZXYueG1sUEsFBgAAAAADAAMAtwAAAP0CAAAA&#10;AA==&#10;">
                        <v:imagedata r:id="rId112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v9xwAAAOEAAAAPAAAAZHJzL2Rvd25yZXYueG1sRI9Ba8JA&#10;FITvBf/D8gRvdWMOUqOriGJrAz3UiudH9pkEs2/D7ibGf+8WCr0MDMN8w6w2g2lET87XlhXMpgkI&#10;4sLqmksF55/D6xsIH5A1NpZJwYM8bNajlxVm2t75m/pTKEWEsM9QQRVCm0npi4oM+qltiWN2tc5g&#10;iNaVUju8R7hpZJokc2mw5rhQYUu7iorbqTMK2iK34THT2Nvu3V0+0/yj+8qVmoyH/TLKdgki0BD+&#10;G3+Io1aQLhbw+yi+Abl+AgAA//8DAFBLAQItABQABgAIAAAAIQDb4fbL7gAAAIUBAAATAAAAAAAA&#10;AAAAAAAAAAAAAABbQ29udGVudF9UeXBlc10ueG1sUEsBAi0AFAAGAAgAAAAhAFr0LFu/AAAAFQEA&#10;AAsAAAAAAAAAAAAAAAAAHwEAAF9yZWxzLy5yZWxzUEsBAi0AFAAGAAgAAAAhAP6nG/3HAAAA4QAA&#10;AA8AAAAAAAAAAAAAAAAABwIAAGRycy9kb3ducmV2LnhtbFBLBQYAAAAAAwADALcAAAD7AgAAAAA=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2A6DAEA" w14:textId="77777777" w:rsidTr="002E2E60">
        <w:tc>
          <w:tcPr>
            <w:tcW w:w="781" w:type="dxa"/>
          </w:tcPr>
          <w:p w14:paraId="625C1AB9" w14:textId="1A0CF99C" w:rsidR="003C1F98" w:rsidRPr="00E73313" w:rsidRDefault="003C1F98" w:rsidP="002E0FA7"/>
        </w:tc>
        <w:tc>
          <w:tcPr>
            <w:tcW w:w="8505" w:type="dxa"/>
            <w:gridSpan w:val="2"/>
          </w:tcPr>
          <w:p w14:paraId="027A233F" w14:textId="39A30F91" w:rsidR="003C1F98" w:rsidRPr="00E73313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3" behindDoc="0" locked="0" layoutInCell="1" allowOverlap="1" wp14:anchorId="611F68C3" wp14:editId="76D19550">
                      <wp:simplePos x="0" y="0"/>
                      <wp:positionH relativeFrom="column">
                        <wp:posOffset>3322044</wp:posOffset>
                      </wp:positionH>
                      <wp:positionV relativeFrom="paragraph">
                        <wp:posOffset>168247</wp:posOffset>
                      </wp:positionV>
                      <wp:extent cx="1966595" cy="494242"/>
                      <wp:effectExtent l="0" t="0" r="1905" b="1270"/>
                      <wp:wrapNone/>
                      <wp:docPr id="886587268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595" cy="494242"/>
                                <a:chOff x="0" y="0"/>
                                <a:chExt cx="1966595" cy="677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3955891" name="Grafik 6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595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695188" name="Gruppieren 118"/>
                              <wpg:cNvGrpSpPr/>
                              <wpg:grpSpPr>
                                <a:xfrm>
                                  <a:off x="0" y="399811"/>
                                  <a:ext cx="1714500" cy="277675"/>
                                  <a:chOff x="0" y="-239"/>
                                  <a:chExt cx="1714500" cy="277675"/>
                                </a:xfrm>
                              </wpg:grpSpPr>
                              <wps:wsp>
                                <wps:cNvPr id="145731134" name="Textfeld 117"/>
                                <wps:cNvSpPr txBox="1"/>
                                <wps:spPr>
                                  <a:xfrm>
                                    <a:off x="0" y="-239"/>
                                    <a:ext cx="163830" cy="2524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026919" w14:textId="24742BD9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304106" name="Textfeld 117"/>
                                <wps:cNvSpPr txBox="1"/>
                                <wps:spPr>
                                  <a:xfrm>
                                    <a:off x="721519" y="-239"/>
                                    <a:ext cx="257175" cy="277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2DBA5E" w14:textId="6696A361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354825" name="Textfeld 117"/>
                                <wps:cNvSpPr txBox="1"/>
                                <wps:spPr>
                                  <a:xfrm>
                                    <a:off x="1485900" y="-239"/>
                                    <a:ext cx="228600" cy="2356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D1B63C" w14:textId="37E1BE9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F68C3" id="Gruppieren 119" o:spid="_x0000_s1115" style="position:absolute;margin-left:261.6pt;margin-top:13.25pt;width:154.85pt;height:38.9pt;z-index:251652413;mso-height-relative:margin" coordsize="19665,677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cM7TSsEAADqDgAADgAAAGRycy9lMm9Eb2MueG1s7FfbbuM2EH0v0H8Q&#10;9J7Yuloy4izSpAkWCHaDJsU+0zRlE5FIlqRjZ7++h6RlJ7bRNsEW2C36YHl4G86cOTMjnX1Yd230&#10;xLThUkzi5HQYR0xQOeNiPol/f7g+qeLIWCJmpJWCTeJnZuIP5z//dLZSY5bKhWxnTEdQIsx4pSbx&#10;wlo1HgwMXbCOmFOpmMBiI3VHLIZ6PphpsoL2rh2kw2E5WEk9U1pSZgxmr8JifO71Nw2j9nPTGGaj&#10;dhLDNuuf2j+n7jk4PyPjuSZqwenGDPIOKzrCBS7dqroilkRLzQ9UdZxqaWRjT6nsBrJpOGXeB3iT&#10;DPe8udFyqbwv8/FqrrYwAdo9nN6tln56utHqXt1pILFSc2DhR86XdaM79w8ro7WH7HkLGVvbiGIy&#10;qcuyqIs4oljL6zzN04ApXQD4g2N08euxg+VolFelOzjorx28MkZxOsZvgwCkAwT+nik4ZZeaxRsl&#10;3T/S0RH9uFQnCJYilk95y+2zJx7C4owST3ec3ukwAJh3OuIzwJJWWV0UVZ3EkSAdiH+jScMfo3Lo&#10;OeeOut3hLHG+3Ur6aCIhLxdEzNmFUeAuFHlQXm8fuOGri6ctV9e8bV20nLxxETzf48kRlAIHryRd&#10;dkzYkFSatfBWCrPgysSRHrNuyuCW/jiDQxQJbeGS0lzYEG1jNbN04e5vYMdvsD0Ec7vgjd7Z6Vww&#10;YN27eFYUaV54HLd0AYTa2Bsmu8gJMBUmIEZkTJ5uzcaYfgtotrvfixi+oH8QX0RzWNZFUqGU9bFc&#10;KsWZZiJKksoh4Mj65lTK6rpKfIDJeJtPowSuoVK5fEpHo3JUBIT38ukkzep+YZtSx89uMXqdUiuF&#10;imt6qmB0QJY3FZX7BVEMgDu1L5DLi1GWJFneQ/cARxvWzgDcKADnt7sCFNn1L9KVlH7+L/mxA2AL&#10;XZlVWY8cGJL5SrT1/o0MIWMjWz7rs8o3JHbZ6uiJoJW0NiTm3q5WRKtJXGYgp6OekO54SIRWgHUO&#10;nOCVk+x6uvbVIs97l6dy9gwktASD4YpR9JqDzrfE2Dui0ZkwiW5rP+PRtBKXyY0URwupvx6bd/sR&#10;W6zG0QqdbhKbP5bEFcL2o0DUM9QkqLV+kFR+oP0As9NeEMvuUsJz5D+s8iKWtW17sdGy+4JmfOFu&#10;wxIRFHdOYtuLlzb0XTRzyi4u/KZQV2/FvUI1TjxoLkkf1l+IVptMtgjwJ9nz6yChw94A98XSyob7&#10;bHcABzQ3uIPrgZ3/OunTIs+GeTIsvyHpR2lSJHUcoSocMj8tRgnqxF7N+CGY76vbLlbfHfM3yfE/&#10;+4+8nvYp6cL3ouTjJTAr8ioFIUO7/AY1P8mronZV6jj/08q9VwX+Z0U59PX0h+C/f+n9jvkPVP8b&#10;3N+9/Ph+4D+oIL36Yns59rt2n6jnfwIAAP//AwBQSwMEFAAGAAgAAAAhAILdO107vAAAFvYKABQA&#10;AABkcnMvbWVkaWEvaW1hZ2UxLndtZuyd6ZJVx7Lfka7uufY6V+HPDn9ZCIFAiO41DwwaGCVmCYQQ&#10;CNAam4ae6EESV3FeweGHuH4Bh8NP5Ddw+IMddoR//6y19l67GxDEOf52Nuxdq6qysrKyMrOyptXv&#10;Hfq3hw79w59//0fC+j+9f+jQoX/k+8/v/7cP/vs/6+nP7//n//sf/5ee3n/vvSF36b1/Pzz903v/&#10;wNOf+B7707FD7x96b/JMIgWO/enoof/53v947+iNO5du3/Fvb3fVer3W+Q/vbPa73XP/l2QpePSh&#10;t7y19WSn+qXz7aften955+nmr1vVSuf//hefhA+9LPPb1WbXr7uV1Q0VIfKk3vztyW+hHywF9hGk&#10;P895GfqnwknWQqnID2Nqf2W5yE+Khaydplrrnuw+7Z6o2r3tzu+rtZ3OUSbqm7XVrYW0C+f93/ln&#10;eS/97rfm6UAcsL/N4q7pzdPdWYor8Ws7T/jLh97O7ubWVtf6G5u7I07Vt7u9ZyT4f/FXe36MT8tj&#10;xeIPHJhUrRS4tS/lZbQ/5bd5yl/8A7Uf5MUr6Th0yuTi3x26fejGndvfn1f/X7h1/dZ3Fy9d9s85&#10;8Th0dgjFbB7f8vNPwP2f9yWP+nzA9xSRf0P4vyXCw8elv2cS/cF7fyZV5f7DBw/f3/7TKNUfvPeh&#10;0gdJ/eD9998f+vJD73dfj7/Z70t/ffOXbnfTIvRN4G+vrW4oIbAk+m9I+NBTKUA2upUJmInHRodE&#10;7z613oKrB0RKdTrhpUtMvGdh6FdtO5FuesgAZuEM4EPPR3kMN7Rbj4+wob+zV7s005shfdAh5bWr&#10;vzghmuF4eYCQBRzIl9UhHBC7H4flPR/poP4pXUO963trrtxMdZ+PlY4FhvhQyaQA3FYLxxoouLtd&#10;beysVbuYkqEuF750caT5L/7vAT2jf9tds6uekfp0Uuduo/3Qe/Kds1v/9V//y78ePXz7zqmv2s26&#10;OxUvBT4yfFkP3tGjFzBlu5vbp/2mWt3e9MOlMFyK/ONPd3e3Ti8vW+LKdrX1dLXZWdrcXjkxFlnd&#10;3LgIeaf9H9Dnq7Q9xnyVp6P8dBD7URDGAN7G7u2c9kMeL242e+vdxi5lqtP+hbWu2sjPr+6Sc73a&#10;WNkD8Hr3S7d22o9IOr+5t9Gubqyc3/ztNM07FcrEYcrIurTRXthcF6YdAcqG3t7eXNtc8RytT7qt&#10;nSc7u8Y4GWJMibcse/ukAemub7+KA9M8d9mbSPo803fipYJ7O9323FZ7yy8wWitm2v/i16sbJsje&#10;8rdK3e6wbZjTaUazTk7mV9vb1Uu/cvnN5kZT7S6A/QrUTrcrRfx1tTW9miO/Os9sqq2Fcs/mWc82&#10;VzcW8m64vPXV3Q6FJljIbV1uW+1IieeVid7BQEyT10gezMQ0uSG52ds2ezJNf6r0tc2dbjASc/zw&#10;5/fBRu9tmWWJ4Tbdt+anfuwehvpnlgkzoE/gys3N1fj06pruUNHO7vbm88Ue6UnuV6luSm//qaja&#10;PJC+QfLc1M1b8QPpZgenSH5wSA6kn78L9BTw0v6ErbZfr7af+78+7Yw/W5tb/sraZl2tmegtfzEC&#10;LHe/dY2/tlm1/tYeHWqcQfTmsOZS+JMSwmUFnD/harJyyw0quL27aVXPQLAbEOuMiLd8/uIFiDeI&#10;WT9Z4kjRQrtuzICXL/H8KhizJmgnivJkC5E1J8AlWvTJ1MGYps8dDcgzlb5r0o9vJRHcxhw4fAdr&#10;mNJ496r/O63X1/fbvS0Ld19udYw0u9sYHHvuXlg6AiT0mFn/lPyy0JfBDpydfNJvbuw+Wa8o9Zvf&#10;mrHuN7fX/e2Z+gxM9EFATrW2BtI3k4pFnwvZ0JBuDdOuuiRzMtALFVdOGOhkdbS+Gg0WLY61ZV7U&#10;qdHOHK/Lcuz/bahj7IxZY+Z03ZUKqabB3Bptc0dsXtHIHBNrIwLGW0kHMyFh8PomlbSADsydD4QH&#10;cQ8gzqaOnTF0KyP/wQIzQul8P/FXusFfTe1xIGwungPZE0QLWvoWDZFFjRh0tl76BQ9m6hb7501k&#10;DvUfoGta5h0pWoEgBhuG9JdI5pzl20PG9krdMJxuL2S2oSvVVM3Tru1+WW0WzKqNysMoHIaT2Y23&#10;fBnRvSsFSyKnt0q4Wa2jcReYQW2vVi75doU1MMBgDnfDqddDxgjJtft9NM8/j3/gP7Q85Q85lzaa&#10;TTkPfpSOnJbFUPkoTWnIDMCkYXmJyYjMo9lU6ao3A0gKf/lfOrwi8iappb+8udEtJqaBv7z7q4Nc&#10;vvC02r5jBmUHKTMzLoEz8+zNKhxaahXANTkqQjswSshiS5VRxklrNzfWXjqwnR73x3/onWW2EbqZ&#10;X1AGQaHHWElZnGd5EikWh2lpGUFcNAZblF2W5UGWZ23bhV2a5pnSvaCJHECTJmQ2eZllVRDmcZ2D&#10;XJ/S5Ud9kBVZmoVZ0tVFlgR1otywcPVQa+YBYCBh1ERhHFvBsKgHiCght82TvAijoguiHFKFoHUV&#10;qAVN1mdxZq3zgjxXPgDdCJBkbRbmBelV0IRRZYjDgc4giII8yKMszYOqj4KuteJBWEY0U4jCsCeA&#10;7LqzrKTIgjQlHoFIbIhJjokntC1KwzTq4yQqolJ5URO2QR2HUeeR2AR11EUdvw0FkjiNYSeANbwH&#10;JozDOOjCIiyiLg6FN+6bNo6i4Tfu27bNlOJBFY4zDC+j3v0Lg6a1LyxUGEdh0LZNJpy42GmcxHAv&#10;zvmNFYuyCMwBafAsUhI8jGOKkRSmYaIsWAM4sTTMaRhQ4kfEdxaCMqB7oypKQtjohXXQJ2HcRdBP&#10;UhmUWRA3RZnESQb+LmyCPkpiBCgKoixMgzyM6Iuwb/o2ADTjKS6CsMtDkGVRGlVxGuX0Rw91ZRQn&#10;dRqFCSigtOAbdWEbgxw+ZnEXtzy1kWQpjwoqy7KuCquw77wOlpdVX2dZkPR5X1WN60e6D5kqwr6n&#10;o2MEIM1S0hAEigcRvRoiOzQ5DsOyoqM1YwG+IKEoK3QJsS6aMOFfF3SoThz1HWxS53SIZdx3bVRT&#10;rIj7sNKzdUoK+2FlnHiAjsw33kKPOAy/aaSBBNG8v3hu2qKN4XdaJVnY1m3WpX0Xo4Z57/GTxk1W&#10;J02Spm1cIk9UjcCGaYVSIRtVnyZ9V3V8q74rCcsUSW36ribe9FTON2q7zOOxzZs0KpmL03B9wFab&#10;DtKtneNVWIlx1NBBLX0qcYEtGZamCMqyTBLYlXsBFIOgA0RZMiUyRRUyhliEtUTL8axBm/kiylHv&#10;UsVFBB0YnugI8YymOaFwMm7sj01QJe8m52LvwLkMMc/puhhxpbl1HiAmcZd2Sev1bdhmfdrD7lyU&#10;IPgYBPQ1bBPJN41O4yqupd5BjVyXSRmkkBvRbIQ2qlH4NIniCmTwDDNZwRPxStznEzcUkFzJamRR&#10;QiPo5BZ+RYG6qIAlBXGQIa1ZKalrg8SDQ+o66E6KIKVwwTeOirIHvOQfxQOUCJwBMgi6qEJXYLvQ&#10;Fp30pjM+xrFZDTG4p7UxQjQyHKpmIirGI6CxE1VMhHULDTBuw8/SlfLE9CiN4YCZFUwY7HRWJEec&#10;ZWiiwdA4U7NoZSQmsjGxaMcE0SMYPexCQgaKiQw2DaaRtjA+QU8R5ygQ41VS1zWSVOZlG6dJXdUd&#10;pqlNmrTJw7pLSw/ON2GDFehpVUORsm3KFDWNsN1lSnpS58hFG6CqZUzHlnWcpiWjG6NZXjQlNist&#10;JPCVjQGQQ8+pI6XGk48JtOvgSSrMqrEc83RZlr4vEQ0+ZmYWoEnrGDVkfl71SWthapEYUYR5csR4&#10;MtNWiBFFtfV99Urkr8K5P801ky6bkm1AwzDsPAZSZP/sI58hH43CkJYx1sg9mH2U4AZkl5RK6d/p&#10;M0HGiPFXfibI3oSpgQ/oa1DT24jc7KNeZawOGDn4TJApoUZECr6iUoD5yDlAU5AldG8B9yriekat&#10;DSYlISlBpm5NqTkDWJ+cbtdwU5E+/aDpZjsZ5jEWLsd6DkQYUz4TyhoSOiipsWE9VAlhSbP+6FPG&#10;rjU57gGjm2uWCiYgFIWqsQx5BrAUleRhlPCCKEgvK+/gB2QtmeMHHPgAIAFpDqIKWRFx4iPOIr7j&#10;CAnilnRgsYNBSkvyAmQYX8yq41UGNrVfDK16EAkBiKQ+JRSrQ9QxaUS8CzLz5wo8SuACdBP9Qp0w&#10;anFlYVCIFD5YAwHhTvDFYokoFcpBBqKg5dsTV78V2Jwm8l6rzML3jp9Jb75LSVEjd946BOqgHAsI&#10;MvgjU4Ivh7cF0H4lfvtKXkMZQ6vJWQPj5a4b49W71CZNEc+gLoygAP8pkGuea9zEHgdla70UMjy+&#10;Robehr7XUPY2RacwaknRgEykv+nDKBPUtElyJ32VLovhkjUJtjRHEw/XAW/C5PKY68AO8YbC0g46&#10;LWS0DLDxQUol7vM3aub/X2Tw0KyExEBGr4AnpvCE6npGZrx0Z8ty8U5xwfJVfMGeEQuRWhw3Cgsg&#10;hLGxvFXsHMhVwEYm8jEIOETAUqihAuDDUFYjh4mqQbImYNmvGgYDaIjVY3LA6ISgp1fVgpQeVI8u&#10;fl7dAeY7QJg+M9fBRW0cDXHzAg0yfKga1xaCxmbGHZGhMIlTSzJ7DnEggwbqyH+V64BzLHWieTZk&#10;Qb/cUfGgUnNr+MBXM8wefmmO0otXeP2a8lDG5mTMJy1s8M9M8OARnpUTRKbXhoRpUNDiV/PvbT6w&#10;BmQD7Kt4o46Q5ZWzLN5MP69gzawDZrwxe2/O26t5Y4OIBhotUWiwlv2zATwBmYZ82S2m/xoznQsg&#10;nkALhNnIVIqfKiR+8tVQp74Qb+efGWWIACWZd+iTspwyPiuucqbYsiB8DjSZuoE3ZD3TlJ61AAPk&#10;Z/o8S+uK7mB6Sy9r0G5pXdyBjDhOx1jorwnnzfxrsAxl/47s3Zn4d579nWev4cDfRWMfY1jX6Zsu&#10;DtK21yIOZrDni1HtaiY2FQN94jGgMjZqXNRHzhwWO9B8yJ6xoDlfmfE//sw7gLVbLC9LOJpbdKyb&#10;aakN34N1DpxEluNylig1odAow3gatFhnluKCBgKgOGg1BsiO24wutzEkJpMVVS2N2UwoYV6YMj6k&#10;GomYjyZaGdCCODOYfZ85ZWNGgrvEWnuQsPySME1MGLWEgMVXA0nkGmgSJp+W1XKbhAlvpklFJr6Q&#10;wUeT3ZyJacIYmjI5S5nJiUJ5OeMGA4v2ADH4aaoot0r8zQnxghLoZ8sgSfu0S9u0Seu0YnGmwFtI&#10;YBUrPay0VyzBFUmeZEnCyjKLRqpDy79xE9da0dF6EZsLWoHSMqqtVvWsvresDNesVrOuxAqx1pdZ&#10;tosircOFPQuYra1EsobGkhxL0FqlYl2eRdiQaXWPC65Vo5pe0tqmlgblpjBplE8TySfCdwkL1vaL&#10;JM2YFIesfGea1DYsXVMVc0iLeUnXw86oJws3izVHnDZWFOnYqE9L0TlFBlQayTnBQ2UBLAiTFAdZ&#10;U1tqL7xUEwzW7f4IDbsweAAsY7IIT51WddJqwTORg5tE/LJOC1fipNKuDYudRRqlLLSLdDZSRMM+&#10;BHSO0QtVlRoOLK4hcFGUei5IRB/F3K9QR0zwKQD7XIGhyBxGJSx3FhZMq7soBr9hp92sgJXuWTSC&#10;rtufK9pezU3vFew0jwj3CdRv4miCs1xUoTzNRv2bJGomfaL+wLGPLJZqQigvrbclA6XFjfhpFcMb&#10;EFjavK9hGfKgFeSEtW4whrH9pok8N8RkDupkjNSZWIzVaYWC9EEavDdJFSKaZBV9rVDTAgkrayqv&#10;ElgsZu+a6YSVHiwqfcV6LdWb7NEhI7slpk3BirnEFI1hxwZdxK1Hm9UOrMYcBHul+W7tgDBeTgMG&#10;xcmVC7OZ9UloUSVLiQL2OOKKPJkg9LEVXprBqjVgsNik2kLpItsQ+PQux7QRQeWfK8Mi/lhmFFop&#10;MAs6DWsArysG3VadIRpQWZr2BAy95/ps3lRqyRL1K8vac26gD3QAFty0skAjazaxqLoqmto2EbIo&#10;CxBapnGYEXopxDSqo9kyc9yCD6Zk9GbBwjjbV+yVYUwd1MAMFIx8pr/sb1LYqTrA49Oo4LIIAqKP&#10;kW9VYwWx1+5ZqUO1lue9poC2b6nPVcAvU19jvTGdmTf2osgjxhZVzLzW4p76DWOoHmmH+tu86hKY&#10;ExcVQxQL+WZHLRceVSChEkYYydtCWTVzKGwmz56dXWADCTrUSEYWaQHNw0iTxnOVzNSNnSfSwFqA&#10;bKZ5Zi3Ft6RUl1DElMikDO2oEUj6DLmTJLrfLKQ3Z2OC9tE1KDhjglz3mWzbIEtDr0riZ1UuirQ0&#10;Veita7zMrCpRUQT5ahbyrpqHXlbdAnaVWlXq5QoShnBQu9B6E2AG8KF2pAjQwpppggrqSSOdoLgU&#10;VTGt2EuSV9SMcogT0ajqMEHdMOMkg4/rAEf/+OupyIQjs05wTSOnRkdAbeqPmuFOSHzFOSkdsblG&#10;DM2U1kmaF8HmMaEYComTNlbK11IZOOasCDxzMi0GS95zuJBjnhmyxB1SHK2kQ2DCYM0OTkPvq1wT&#10;mNTVMqZJyoAyWtMBqSlG3HYtbkndta6fTL0NfAotMdUmOYpVaV8vrD1H4qyQDHGNokwsQ2aWxKk4&#10;lNIGPJtkYWh2ZrTwphZAiDUETysQ36TGccsOI9Q2A7VDOkaLLXqdBoApHl2u3UF5niyl8A1lcaU4&#10;SoVDqDuMahhJWLNBPJz7NDoGoYOvEXSaSWdnRaN+5FSIVvjCuBppc5SKm67/TGkyvD8JUwwzajOT&#10;aiQbLBnNlAzBB/eLA6v9TZqD2gyauYBI3piTMiu+WNp7VXHkgbrdCKkhQ+MBv4wN4/AnH4PdBCdW&#10;jXOt1Js0E0BEizrhlvwLs56E4/BrEqjFRyA0LGRCTWukYPOnLJRxZG/bES8kwwgUIywCLpUngRwl&#10;TCFlFg3R4Ch6Mr5TYCdxYv04ahV1rU0w9a+6AlTMiSg1zY8sHw3QOQP2XXCFnG7S+UMhjm7sKxTS&#10;VqynlWFTZ18ZLK0bNef1axyCMhCaujgWzKzJm0w6ltZxwP06m/46U04fynWOcOzZeXcMmZb2VBNi&#10;YNpmvVmY+8bvyHInAPj90MiOHy7kiGZIExvVYa0n74d1yFrOOjUS41BO7RDYKDSIi3NDJV9Ss5Zf&#10;6YyNt5jJlDMsyBnTSwZZHC/Qy/nkv4liggerp9HKaqE50gEHwTmXFftm3i0b+paWDV6QIaIuA5U4&#10;yuZyZsOaTFGhxTRNDJSUTKZhLoHWzNf1mdCNOivOyq69eUD2bGwaBmKKIwLiCk8Mx9KIwWwr3U58&#10;jD3ZIL5OgGRx4R+zPs8UCcU0EyeHwMbzKZKkMmFmVGB8o5vI61Dy+ZPxOMQTBpmpMS6T+bEm82OK&#10;+CI7RXGn5vS3OS8zB8LsstDL5WJavQiOILAHClsh3PmJVKZqHBrJ3tSwu+dR7jh7YE2k/kVDN9o5&#10;68eZlX+zkffE7rex8hx+qdUhnJZBMrMirgZ5DJjPm2zSzFgGWy02NtpIhAAtytRctZyKqR9d00we&#10;XddQXsZRQ9kBBAeFcj8imx4OA6GpZ+CFVaNFBbOxnPEpJqP4H8i76YQG45kuLLgHr2vcoEwUnDd4&#10;kS01I0lUD8jmXJg3GwDsx9i4sftHppCLKRhzHQ+dCRq4BgDe2ggwsNhckxy3JEcTjB4EQFpWYyjR&#10;IqaMNcs5evIYfeSkDIcJcKOY2BCPKEAhraygliUF2a1TQcGCiw9KP4cFHnUS8Ax0QAPwgIYiqAK8&#10;1KiqChhFxgroNO0R8kEGDa1nIAxOI8gcgKFWm7fT+ieoBjjyDY761cyBGlL3IwTAAKl+3iAiMzg3&#10;kxl4y8SI87SDe0cYOStBy/BhcVE4y4fiyJ6mnMobhAF1qUE4zlGcGefwIctxpgF6xAdTL2WB7DlT&#10;wozTbjwx0DB3MLsPFMuVhoinBXgMgeCFjENgVlBboIPK1si1HAJRBaA5BgaJ82IDBbpJ3OwyoTPv&#10;kRfJy9ZwxmlG+ak4m84xFjWs66WiVKEEiAVGm2iIPlnnihCEiZZyCb2EE3s8Aq4k3E8m1cQdTwb7&#10;OtSM+87AwnBLPof+9tOo5RuhUTYulFGhcEIFOUIC02cV0ai5x8aZXbO+zKZinD3ABwoEriwVVP10&#10;usYna2yqo20Dn5x6qBz6yfk2g8lSbX1T1rEz5ciz+KKacUuwV3jcLIQOQ5pDy2+FOtiCt4mHnEKh&#10;w2V0Qx11OyAbKckmRuOMkrlE5SY2MJ5jhxpZKQWHkadBG7TzCktxPNQ4ekQC6X5x4EcgwWScDDS6&#10;yR2mti4U3FBGC5jmIJMwcwZgY+sOKUUd6TYJ0+8snaPZpEOj++UkgeZ2pgGjAMwyjSMTFBSh6TaW&#10;1wOfmAUclE63TjtDYzsJyBDFKYapHHhDHA5ZJbB/RNtojHLSwCQJ3eQAcZyrDzULGoV1TpV6jeL8&#10;tkIuGM2riM8JEM+AQc6GNUOBj3U7yvi1XfApJdgTQblfa4Xr+UYVSQNgO7NutLNC4fPZFNmkSxI2&#10;/mOQtUY773ewsZJSt5gpmwvPbPL8BhDTBab9smfu1JYZ1FegQ87YnmhRnQFciw6wpX2XKmi2CZjJ&#10;mQqPCUp28RG97G82WFp6yE5O0ygnlSwOqVuKmuE50v2AluZqsqYPux9NjGhzTppVEc6Pxo32pKwT&#10;HQS/NfczSibaY0LDhkiG3Hg9i9Idbl2YcX6aEwEDgBakI75jJUp2zzkn47vYFqx1rFzl+7ZKVF5L&#10;q9MCKrT/oxUS2sWROm0j6YiFhQySY3woIWR8hssZOjyiDwf6XWiEjpWRxi4RnhzapT0otopEvbI5&#10;qsKZIYes5ICsu6TBHhIMohGCYk8v4WgGQ3HCUpiG5L46kKJz1gOMLK2AinnSkJIfSOF0/VhsgNEB&#10;kUllLOF3/WISKQco6toDMM2BFNY1FnCD6ED97Fnuh9F1lAlF2htRijflCDsV+4GYeOwrtq9pnEs3&#10;RMLjjaxtDyBiNN6HqDnAkGaBIZ7Y3xzgSHOAI9UBiooDqL1iAbdQo+L7KCoO9DW6sx8GXnMKf8q1&#10;lPPn+1IOoMYk7YcZKkM0Rq5hIvcDHWhacqD5rBrNSg1Cy5g8S3ICGR8QEVaV9sGw17SQAmXRAfaz&#10;orAAhPodaBojwH4YXCp2vuZc4nzsjIfsBc+fQTfyFp2ePWOy5s8cGZtHmskzu7Bj4S6dPE8qY+98&#10;DmOVDR3Aqd1ZRjtB1HJ3YkTaTgqzrz5LZ7l2eKYD2JCfZ9i1C9fDnM+bp3PhZUTaTKhjMXKezrg5&#10;i9ST9teTmjl+Poex5rjKOHg6S+ecAs9DM9nJn2dMGMym+yyd03Lz51nTIg2lQzrNZJycA02ayVnt&#10;efqkMk6uunSOKEjgMfVzZPmEXLb9Zwg4izd7xoOaPeMEzZ9niBhdaOYsg5nI7JmN+uFZ19E4pM76&#10;kQYFFzJ8WJwZi4Wcx7fQY6C1h2wIodPixRBywt3isNtCuslCTmpYiI+p47l2UJEOYCRksB/OhltY&#10;DXFcBoszwFlIOQsZPC1EFywUAlHr6fygyFUochWKWoWiVqGoVShqFYpahaJWoahV6OmQiXiha4vC&#10;rtCQExpyQkNOaMgJDTmhjsOouczVA47RJGwwM54PCTpSyikJy1QFyhNihUKoUFQxC2Sup6TOpo89&#10;1zk5IRN5Clq+HV+cHq5ALcS4HcopSL7kY174n7AroJ1jZnEa/c1lsOeWZtoDLLUQlhLSgiZgA7+G&#10;ZNwVDriMTxIUTnmwITPQTDj4GzjjoxfUs/pKn4DUQnOnoEIcNc9Ez7L0OmHBFNeQavYtB0YIlW+O&#10;CxFYyoWzWUakE6lwzUK6xUK4ZyHdYiEss1DeEBziGcpoiyXCD0KcMW5jtfCIiQH32dqkTd1TXueN&#10;JgsWllx603U9ILgCrLMuPHnctR2K6V6tS8zqTJf2aoV5z25txX1cHYxJw4brv9XwlGXl8MRGIU+1&#10;x84vixZ5yHJXyZGgLOcQAPt3XN5yIecNOFwDzThsXNGw0FjOdpjScOfHtMgzgIoEdIc+jLBadiMY&#10;aXdx8rBYkd1dFid51r0PpSkcusqePYTQHpgAWYgP74CQS+ynIdIhYS1tGyzIWS13cVWO6OgeA33Q&#10;ex3rO/gbupbKFdW6RDxJKasxBbkSbRHXSFqKSKWpTtdJ7MQXgqs4djDK7cIZMmoJ1K2j6kiMi4NE&#10;B69YyXFxLs3ZObQhzjP5+NwcCTEvIPI4JsGMWivWDCK6O+0QDAhx1V0BlmRcAYpzkIMDUxh43Wel&#10;DI3mFi8hcsYROUOAOzVDxLliA2IMtTQ13aiMaSLctBvhCKs1mcDimvBbE+kGSxh4wpx1MQ5y9vzM&#10;9zd4kOuugD4WzxSXbo4I6DsDGONQMY3zvIgQCq2CESHH7BYSMH/EYY/2UeCJeG0F4AunBcbnKIW/&#10;3N6K0E+TRm0ipBxL4YqkS8DmcM6POFGb19BU0rDKpEmyxD/EgzUAS2fmZ+msTLkwFTIAkH8DqGmq&#10;4pwUdIhAoM5QJbb8AUUMfEYV50xMdNUPrDRx7k08EwCKgVEVoAtJVtwoUQhliotSC+EX4UwG2axk&#10;Q1TIpK6ijGAKwCoiAOQrg3wmq8ThJzLH6T32Ugd4YDjPQFmQcdzGIYFU8cMQIPmGgCZaXG0RQqR+&#10;WgHm21WgDmP5BomJubmLncli+k9bA7KtC0X20ciM0+XDNVUhMyR4BpQhYaRpjMN6axSax6FE7MCA&#10;QA2ngSosq2KVwii1yUZ0FlKgDvGGrcrUNTMDIjQklNfQISqkjcI3qr9GBouDUOeCuLc2JIycoukG&#10;MMZp+kJcFE0qUA8qrtu4jrWiZlrjfgqGAiN8pK6ZIoQAdnec8rAJFMrgGAA/Mol6Zr6udWpQEVdf&#10;imqZa5gu3bCwdXGu3ZNAARtuJYYCQNUtrAmFFOrFYKVLicjjOvcQqsnkS4eETKdkLUFKZIhAgGNi&#10;lZiqtuTrK6qk2noGRlTpQKzicmrYLCUBMi2shlCUuGa4kAqJh5iEUCdpQSM+hyjXQtzDwHC6CwAn&#10;X+xt74szRlv+gADby0114KlYCJnDzOISDV7dwZf8QXY457ovTn904p+TeBYvhvhQgW77dHUNzyTh&#10;tlCiKF2hy9MMeBCL61Szjcm/hZRh+GEtkHOzCXe0mf6hiOCQg4xmsgTYUIQm4D1KIviirxxQRffZ&#10;VHaptRjHO0hI2w8pPyb29oHqBvhBUO1F7UeahOxnTEsXaEDNXvRCItylsUMaPivuBT5sincxpJEC&#10;3bM0c0pDetiMo934RX4EpCYO8YFvNJfNmXTCNxChFAzDjtcgzjmZzAId0+qOPUQqL7W8KpZ2OaaC&#10;woxSdLvuGHORLeRVIXphQB3zdoiErywzHcwqeFzCG3qajT+HghPEedmr41Rf2fBSBXqobLibyRE8&#10;OpNTdYQVu3AY7YoXOigkoCMlDbwfoolDjyIRICQVBW8m4Cs1YseiyHg1BQMMWs4v3rujHf87SSQO&#10;0N5wLATamazqJGBZeLyRgrqhC9Uo2dlAy2retqET20icbv+z6R5wOoXJVVy2peBrirKrwLFJGBw7&#10;TWDVg0kF0wh2SqiBJQ+dtRpjLbFWFFteYzHlgSjRt5ojYoklwl9PdWwYoWTtm3dquGHMfHylISPq&#10;Y4XqeNwDNiXt2bSS02AuTr6UsuDW92ICFJo3OxCPk+niY4GepWIkBcYwV8EEYYn4IFJcJgw9GjZr&#10;d0v9FnejJMKjOPSyATDIFJ6iCRmCBApiFRNXsUJi5dUcNkPb5DlaAj0TthyVCWF/U7LmASgvedJb&#10;FSQCbNygrqNM8sIX5ga8nWaGjJdKmJC6BJSZw+VCNSJHiThjKdtB+0yIUC6GVAl6l7ou6xIWc9gR&#10;o74uZstflLRkwQ8o4CQdVwHmFOgFMDMKmPc0TG9UIuJ+pU6WqtEl27jYzlmrkSWm7nhIiCTzJwBB&#10;zESGJU9eEVFzWp2Cg/KQwySLf8za4Bxs8Fpujguk6vHzCTlZw7aa/A4uMbTUqqsOiK1+R0aw+p9x&#10;V2FGN/YExwVFHznDyz5qR3rRMOUBbcFuheor2BixeCXBjOpeVwpoC9ccXJxBS3rTB3olBgW63kkP&#10;/Gvoerilp6F5zprgQ7DBNulJamJPdE5fxVBXcMli1nO6sCn9F8eoBpF0tY4N1FRPuWN7Wi7wOzHi&#10;gkWPBvAqls7xK29dQ7ohbAviAOkGAgvzTCUFXeRDmLjWcLrBdCIqvYJ+Y3ueL6eiOQRN/9lvbL+R&#10;/SJRvMuIV4nobgdbjvzCCtxQ3i/EL4zht8SeEWCu+NVLaDQudrxvo6SNDGA991V6XAbMEa9I0lUS&#10;UiuUumM04w1IGrt41nqHLpXQTK1zsGCBhsqlxp7Bw5ZlBFSBc3+8ciRGnACWfLAEx0iuQ2G8tAZ2&#10;KkdjjfQbo8phNjI4Ah72+EsIqermV29e4ovpwdDjAbEkhWXnW/HMBLenFE98sYo016BYP8NJ0qmZ&#10;EieJbjLnSDa+1xUkNm41BGOtUARV1jOtxhIEHO3k8nVFSHtwqXiVDWtB6Iteu1JmfPEKGDn6stGr&#10;T8StLOYp4Yk7UNTTY9tJhbOmi7gTKomFdm1Bzuh8LVqzRpNg+RqY3vS59sH0+ii+FV9kkckLr43h&#10;C08xWA3jJELNlzx6mLfiaFLBBhrdCufEaL4A0rUc7tFCAQdIaDiHPzgUQYxuH+J2WoF98ZpVd714&#10;R3oGZWiVDm/CO3YS2Y+GBQg1L5+Bt7ImSAubCzIxbIwJs8UiF7NT7pWVA4IDzWNxnXyB3WbR1U0J&#10;txUKbkxrn5/hjy7kTHStbfIaqQhJpzoodyn0U8tmqZqhZHDRMkQbWt/2X4645DJc9g9L6xL0OyYq&#10;zGmivvN/NXfl2c1EiiKd4aZqO0KPBI7wIDv4D8Hhlpb9m1SwWBlVTfIcjlciE+mLVI11H6x4mvJq&#10;ZAvNG9HK/Iz/NFkbabMnK+FBxQFyXRHj2mvyRqTT0GZ104TpszyI/f/mVO7vMEFOmgnpCx29iGix&#10;8KsrGpBZ/72hSa6iRfQHY968xjlChBcpx89Buv9YhNGg0iklh4w0GkAUlHN2j01wqc1w0Jt5UIpS&#10;gRxXHoeBPA5gW6i7OOzsYfGU4ygXZdN/DISilS+SZk9jOIOCElexLoNFRoKe8L89O0lYS+9tR4Id&#10;apv4sy89hOguCwGMdEPI9NHi+HAWglkho3vg2cOAoGuHDKyapdMKC4eCtNrF8SMtPR5Cmqm4x3TQ&#10;ZQw1sO9lcbxIFw75DTWrAO6mC4eKm6FiGuIokxcrQDwdFw5NlDts6UPTcJEtjuFw4QAnM2aUaa1d&#10;D/KpLRwoxD23uIyr0uWqK8T/d+EAx1KPxVnScZRpciBAhlgXDpRgp7mBlSU9i1Ks3CcsfbOQxmsr&#10;e75MoToOkHcVXw718s63xOsYgFkVT3hNXtKS0fJ6y5a0BuAG4Ia0BoQN6U3Gl0IMVRDOfAykNi8D&#10;njMaiVeRUIGZ2xC0JEsKkBYg4uJZwlWahLNxSQGyAhiuTyR4L7hRWZJTLgc2B1bHSVjnTzz8Fm7c&#10;6PoMDSXzoMa9fcrEarx9oddB/k2QucFwwZ69rr63T/+bUDZW947IkNTgc294JW1/KjjFi6P37EXV&#10;9jpYvdOVN77yynd7gTIvVOZt9npdPm/L9/W+fPdmexLudLu80dhlvvm9+CruoF/wNtzxpfnl7K8D&#10;+C94CW6SL+Uxb/PmffqneL0tbxz/wd8gfcULljL/V56u8n3mPXykP0bit17i3/BfDO/eBeeIAd/f&#10;b9YBjdIlLnH7634YgTrPx4Q1/47/rRca0teXT5eYK/thvpSkOThcVH/OpCz8AQNosxCKiyUmVEM9&#10;SqBiTBFQLOrweu7Ej8Il7n+T8NTrqRgfi1vONAluLGmbJo7sVcEHG8FK3BLAfkQVpTVlTIiWmFWo&#10;iixYKuPU2hYo4amn1jmWvb51/CkFnHARBl/gkIvGMDYHx9tgiCkCd2FQXsagGOJwiPWSt8QRZku8&#10;8WdOhYu+CxU0gFnyDMMQfScMVFrOaYhc9F0wxOkSLR5Z6WLT8n8oaRnSkYmTrEZI1Fw8jpdY4XpL&#10;Tib6IzwmaNafQ3RKxR9JREIreBH4IBAu9i7lUyjI5xQM0XfBkCHTOdozkDBE3wVDAQaEcSaTQ/yd&#10;ZDLLl4p83p1D9F2oyKOlIplzYoi+EwZoQOkHRuQWe5fyhezdrLyLTcv/kUSyZLSECzEXyTHhnWSy&#10;pDd4ufrYjCE6peOPZLKkHeFcN4fou2DAJ8Y8zjtjjL8TjjBZYtFm1hDelmDxd8NRLnEma4LDxac4&#10;zt/ljbn8hRt7o7weGCnY3IsZhZZYc8Lj8u+ue8tuyA79u713PDhx95l36a53oGgKayMW13ONlQVv&#10;qWM82l84fG1pcUlXEpL0DcWjsfi3bxi+Fwb2mIE9Hwf2o/5l/vRErT918826uRe/nQs+81/q59dz&#10;eAGf+U/PGfjOOaYH7daqv7P6L905W0IJPF6uvxQlxqvhgT+FwdY7F8R43b77uwve8kX7iwDfXTmv&#10;vyxgfz1gZ6tqOq/Y/+p7/iaDUWEv+nevvCfpB/ujN9wusJfbk/B1t7rCX6JimjKm8JeCdm532/zl&#10;ny1ekc9fwwA178sH9mLH2/75O2zQKOfEfZ3bpVz+2tCdzb1t/l7B4H3xV1742wNf3bnwzTdFOhQm&#10;jT+T4y9ff/DDYspQxzcbZG9t2l9jmv25NFVujdn3VwrMvRDpjggcPW9VnPeuxvd2VuKPH+XXjlz8&#10;/NLt0y/Cjzc/Pbe+vfnlnf7IjbM3rn/56c9Pvj68fP9SceezE+UXn7fxuaWPT56/u/PkWPnVpytP&#10;P9/4+e7hr/g7IhceN93G+hd7ybf9+aOrD4OjD+5efrh3uFg58flW/myv++ny9bM/3X9YxGfWLiyv&#10;n31+dnXz6xNn6+ePv37280/nLv344Pbj88nhFc+Pz5w/d3z1wdnnF1/cenrq5ONbZ/Kvzlzvtk9W&#10;9Rfnfnq4vnrj21v3HzdPg37740vhx59sJOfO33tUnjz16Tefd2e+Ss58fev7y80Jz3/85YVPTn5z&#10;88Faf/78+R8uXYjCC/3WvfbwxtnvHt//5IsX2fLxh1c+/vKzz/q0+Oj2xWv92b3nSXX65Fcn43A1&#10;+SZ7fvHW2av3z3v+o/u3kvbqJ/dvfvPT8y+vXzmz/tHJz658dPb+T/f6p0d/eP5oZfVM892Jdu3m&#10;sQfrO198svf0xcrK42OH20fru/eK5ssHX39zv37y+XPPv31y887jx1sbP3x38+RH0fbRvU+vlVcu&#10;x5/9+NOXX139cWPp+ZEXX+zcWj5+4bvVU8WZT3Ye3rry/JtrvKu2vhZdvnn10YULl768fwERu/zp&#10;N9dvfJ999vOPHy1/eaJc6r+4eOzxjeNLW+2DjWsP6s/v/nzu5ztpePjIlU+fPEq7e/XPzx98cevH&#10;p/Xnj05+m5+89OTMtcdHT/zs+Vtd/eDIi/jYi+ePj5ZXTpw+vLSxdup+/WL97v3y4d6Ro8/PLt3e&#10;+nj7wZePTj67/fDRerp9r1r58WxzMTse7N4/fmIpCu7vHck8f3np9vljt7d5R9Sda8fW967euHj4&#10;dpKeyG5c+WTlp82r9Yu94x93n94tfjpz+9Lnd88U4beHy9Vr3/1Qrv4YX7x568WN1evN8c8uef7J&#10;6OjK+oWnX/d3rq09Tz+79+hCkHz745XdY6e6W9+tfHT87pULzeGPr9ebp79/9vX320d+ys7vXAiO&#10;3f++ufPjyeffn16+9v1mHSBHj87lzz663Zw5HX9983n/8PDxtSM3Lh35+trTL49ePRZ2N29eb3eu&#10;7aw04bc3zt/mr+o8qvITK+eC7786/v3lSzsvPrv/ov7qUnDD86+eie6sfr518Yud53e/vrhaPrzY&#10;HL5dnjl+98nWqWenL6/t3lq7sbJ2ZPvnZy+u3Tt9u4uvfHXkZlWn13a++/r8Vnbv8vLy1uGg8Pyb&#10;97Lw2pGVZ7d2T+x+//HS1u7N5KO1lfJKEO9cz+9vXVy9v3tn59nS6hc3H57LPz5++fC9a0efnV7+&#10;fxRd17aqShB8319xQIIgwRwIEhQURFEUMKIICBhQUf//ch9dazsbejpUVfeM9eb6IFVWXMvRZ0Jv&#10;XCy0hLA58mDeMe7PB0hrLvUPcHp62FRzuOk2hHcLOm0zeprLR77xQcdG+TfsfZu720I7/JwaYfql&#10;sTfoVgpjz5bKPZSPig/22edm36eNw7x2Jh2V0CbO5ci9AnzkbvtqjlM/Qr7QCueV7mK1vaioS9/+&#10;jtGMNCfFrj2fJjWCAwoxFq/LuAyWf4L82+5lXw783lrtfVZh3xqO6KQNLBL3212cx+r5W5p3prAO&#10;8SJ7PR0k7hD8/ZtUvHffAtOHrja3CFGaSJt999nqLAw2NBnJDJkP/dhF5DK/2ODK3VYM4UIis1S7&#10;jVRbaiqDsdzlBs2/fwnXcOONd5kauHOD3GkT6BOLt5Ekh0a6Uc+d/uPpKNUsxxWEpRFBIqvDMt5p&#10;otZUPZEvqL1Olt2tMvj7J7aKe8BKy+Z81ZqWzOp2MtaVtCX5GdwmGjsXVj7DmZTYncmsvi62m0Es&#10;CHHNxaDRPglQ+/u6fhdd+1sEbWX+PkUg0OjJJxlxhI61nc2rpwu5wiCbPSH0rWaRTKUWzi8p6dyR&#10;/SsBn0//deLe7dJJ1mige1Nolvz7R23ZEEokYlXqw8iuW0aHipi8Sb6jWPyo3SMnyfwyb6y7HDrY&#10;m9Jci3C4mYGCHMP11p6tWziOD35E8UTaLGT3QOdQ27qo20Gf62x2wiAQ25GJpPR/LdHcvLqwVW8x&#10;dq1s6QdC9K79dEFgh/PA+ZVZXHif9Nfy758sbeDSoZpg12i228VZWGGJoVF/09FwcspLkyDcSsDR&#10;GbVGQL/3Y7l29D61oUWtq0SbKIM7knBjTXJSbD/zSYv+g3uGO7b+I24sw2Y3wF98EIjWuMBxkXw8&#10;GZ3nPPR+Qp+MvVdGk86zeTponY+pc8xwo3xLRpGPHMP7kOdj64XtAH086mPBsDR+/wbQoHriiQeJ&#10;YuFozzOBkgxyIfHKCCvEvIt0RdgvRgob4yo3qblkEf0q/JEwYIPFo7V4wbRnJ5opM7e9pNQWE07r&#10;4GkqOOzuWZ4rPZ2nKmy3J+14wTo8hVo+3AKzSt9CFyX+71+V67iJ7MwOBlmes9H7fd+6TC6W79DD&#10;Is4QsWQ7ZptV6yMyOXUXNOeYAFpEsZdp78n3dKMRNj55APP3j/Ma98oGbx3UR41WTG/NfWupiVj7&#10;Z1bacTMEaed6nPXhXf+wOr1W5O1J4PXyPVD4LWhRk5rOTy+Tcenv32bHz6IaJ3wfaL37qFU3TV8E&#10;j8ZtTCxasRcc8cEzgr+/moBa9NOBkOhEV0utn3gdqdw50xdP6AQ+0+vfv+tiV8myccN4PIbsFyq8&#10;vi8IDfO1URqYXDN/TVOGB3x/0LqLApY2a06DSNbxaWWqfFoOTCKshFB4tAsbJVJ0oGJZ95G3R9Va&#10;hPBDD89QRnJfS8V80M3uYW+rkMR5cjC+5HQ9mYSr2K6sllxa3erfM4+Dlcvzr5BfBk+cdg7z5na0&#10;POv4C+0a1fputacqszPYcILDyBhcDpPqvMfIca/lrqMlyJdLWxcsfgXixr+5d9fy13//ULBB3fcR&#10;NnjDI9isq9IaSFOsrtjNUlc3yLhV7S/qqPEYVJ+n6UdxWE9X4JpcpToH8Z72T+91JDy/6N8/Zs0d&#10;551btx3YKEjMh0WhPvbW39SSe7oq9DrjZg+tf3YDrd+/R9ExYEx6uWsPTqIBty2bUH+DE4x3vb9/&#10;1vdo0XNwB9SEswPzc1SGAGKUMCohlz33sdneO1m9s6+GBAIsZLm0dhfi6fAxaMCFmFC+QZAzQCGp&#10;qGu9DlbyPYfb28ye3tbPBwAyw2jQZ/ojsYWsa/rJ9qfvw6FfQ6dOdRCV8fEAmhM/JGOnx21ndw2R&#10;NXH++xeROPSxEp9gLHRc82INVQOk309/BfgSVHx2mMr3FatM75LIUKXHnZxvqgidNpnmrhq6G2RK&#10;7RvU4VskNqQuf3dpf3E7wsbzhzvvrTuqT1ZxTcW6yntIzuGzxibzYqJjpa+nCgyjk+12+mqO23Hj&#10;QZxhTU/XbgFGT+/ffbouJkX6HIRwTEyKHeaaceSjTZ+wwkcez2tDRlRzq0n0BrWZ1309psLrYDKz&#10;PTENFxUmf08g/e9fbqoaq33d0V5d95JbfEhGe3yi2uNDzayfXroT26jh17LmcrGPmM09/U6XmO7m&#10;6amcls5XJeNOwXkf/f2LLXAg2rgMdA+v5YcVdkepp8ffxhRlZ6H2u1LeS+3EKCE1wrFe8S0VXkU8&#10;nxnVw13UrxLYlZqpRuV//y4XVQumP6sdkp/WAesGPFC/fDYi1VpCN6JPOcRpL6uSynitvNkU6tdA&#10;7CLpdXEbdijimS7xQwk4iUVdowy4arsif9zY9lGttlBnM5g48ZKipsFnKdI1/5F9SiQ6U/Vbuyrg&#10;e8qInh6EJ8UddbMfzpNE7Vqt0wXOztjXesD4Q+Tu9oQIbwU3id1ckyDAXrfdoR27tyirPhdB3p3N&#10;MUgGsbPx4pxXKUft5tUcfsw2D2edv38uB9CNNHJHJfetH57wYTO09RwmDc8PRJZYP+9hN79qK8/H&#10;OOni/0w505ZVkpXVerMEX4uJDFpPfKOwkdPfUatSSLc+yWzqUuc9R62gXwB4vsxfpzNyQJWoTrma&#10;drd1gOeamCZT3y9QyZLUASW36J1gPqMXiS2WBHvYlYwy0J8NbyPZmNTFQ80pv1Ylr3VPUq2dU95m&#10;62ylOKxOBxfo8YHHxAZaZ12vC3xsVLzapED9/RsfjzNi00t7mfzoVrpvP/NoERYDuLUyXyF6Mu+t&#10;DQ/y4mFY9nFl7z7X6rMrOVCb37j15SlWO9H1/YD+/rVyhmZ3WfgwqFm/2kP2zAWhMqr9ptMSRSIq&#10;vBduqafyXZCXKYQ4fnidRMfv8TME5zciNLBXBtzWRYjEX8R0XTl/Q0F+1NwclEmw15IpVO8cd3vZ&#10;JEMIh5WjxRSDAoNyfw0SFBqF2yIv38fwqX6flX0+xIpKy9twImWGuMfgTwmY2kr8hU0+nRzi43Ni&#10;gsNwdhLnenE8oMeFV7mYY/CUWpAR4GHWW1t4z84pv/7Nw79/93qp1POlPHq1VAPliWPriU0+AZBr&#10;NuMDLCkw69gSsQHpmvZz1cVSr47MiSdLg+GBrawBAiBTsDT6+wesKxtp8el0iAcWN4hopu/oE4UI&#10;pUg7LjG0RDgEBHdcVFfcVqxuyDflPOdc7bDpbUfVCWyEyxNgfK1iocsovdxe452xZT0Zvg+RXf1e&#10;ue6WMv1YqOZzvOfX9WCcNDKr7uOqa3VlwvG36bpuZMVQF9bpExvEzgpYsy31vpkUhCLYIXTuKRnf&#10;DZmhG7tF1teCTcZDr1yfqWx/E/V7DAdM1tt2v2t2KrAmrM0OW9hNJ9MCsDvE/lWbMdDQ7K1YqBLS&#10;HCLC310sR4fLrxK2y+1hTu/NAb7B8zb+EQjUwAfkSdDP2+14CRpq/xN6SrH9ivPbveJm26bAX7ky&#10;+xktCsyhz9OyVrUZZNzh4NeMPEQYJxe0TJet5mO9Ow5DbKPBVAU/VUzYseFFgbNnzdNgmuQwXu03&#10;WVdAPCszIaZiC1dqMD3CtoePpEplJrYqJupBkYEvVbfHN9HQpyqLLlzBynfrihSkZooOj89Pfu8s&#10;F8S2fZlsihReYrTuS2CkkoNtXsxSqGPmrlNuZlnZRvsvUOrFt7DznE/P6XrY1OinOd4WICLe99Bn&#10;oFWjybKShMS6GG+ZFcxv6Z2O5T7hxNYFvQPvS77VxxLh4Kh+a2y+d/h5d4IMX41HCll1gd3fv27X&#10;yiqKoaEwpgh825ps3Bfl1d1e8shKwYyujvtjt12qDBsRyg25koFFaOkW6rVnPAIZO9IYJalDv79/&#10;IHj3ufVi3jfSova8S97Rut32o8rQ9z7s8rVegJ/z7iMMe2lpHVWugZJr+VmUx3A6dKTrY6l0bNuT&#10;ub9/qc3p+vVr4KshkEW8OtzsQILE1Q/o85xXEeGxubx3yKQzJhwpH2ZP+mtOhV0+jqGpMjud7r++&#10;arbgYqH2TWYsluRPbvG/9Xmk8u8mE/uvzWXsjw5FQcEuAFWkKId4XHBis2suOfJyEUbEeLbA0AlY&#10;zUQbLMrRKgqHYGTSXm/LMa8gkvpgEV98/fE8NcMU76vYk3+XQ6syrIjH0w4QhWTU2VdevNppRwNt&#10;wCazjaAeC5xd+s5KP061O53pitqJrdxEWxvioKROhQvDVnwyPypsldBJ+CDFtlAuC00PITav1+xS&#10;p6Nk/BhOK+mjkDTAVo2RRoXOI5hbMKGZOY8dn24VB2on6M6m4Z0eHTF99d0+H58MsZ/wDF8exrGO&#10;dPFP86S3vDMj7IQC1XI9tzaly3aXG+16i0q3PamJ2svUxtvOJ+KLePJGWOXtCpX5oj5baAMd2qcl&#10;8pvTH/S2By6HLztSsEKJAHj/k671Ulk88a3l7AIO+s5ONkfj7CJEk7acVVlUGxSXCFbe3Q+CJb0H&#10;AUz0WGkz5Viuhb69Ws8DEyxezQMQZB/4P3/cFvDvIu2NKuS+U2SIyOpN/Oee/NRr3x0LSusRsrh9&#10;NQisxM20oqlajW/mRUcSlKfzAvkD527lNaO+nCMsjhPSad2gRhXE270nXwJ69ujKlDefSBzc7WS6&#10;XkTLSwNoTLJ68pG+mkiwXRtt9zXd+fu3Q+bO4TChU/glT6mfKODTtmksAsrtws9Mjw5dPVunK6X6&#10;4RWsJmvT/GUl5F6rbuRe47u8zITJYJQUDmmZl72z2k/J9/P3Wj7DxuIgLwp+3A1DDI84sNPYfpf4&#10;HEAMojT4JAUEeKwWz+mr9sorr7Ef4L4967ufwkaj11FOjJmnMUACKiP+jJSBevxGT3NyztspXPmd&#10;5itUDObhZ2m2f9OdLpfThreofSqlmqwUNQ6dZuO/f4spmzzp08GHeErZjJZio0jz0LVPP7bm3cWQ&#10;3QW14Fv1tXRX/Vbn9H3Mjcmr2Vn7ln+uDt1SA+uc+8zh71+Gn6oxWpJ1z2/typfXKCOXiyXIuKtV&#10;pJANfTEQenDG8g+29lkzSq6owb4/5R3o0kN7cH1hhlsZbRRchGlhkK7OTdAdOFrDD/k61jzeZxYy&#10;newa/gmckteKqxekonLYn34bfzV+GIF90GQbAS+bCYnuO7BWLzIk3OmXPvx7PnR9CdjqNfndOw+O&#10;VfQoMutah7xRLtvmqy+Awzvb59Lqud/hxAxOSbtQfIJZ6payOcX/70eD4vxUpz3ob9EFXl0tPGDe&#10;bZPSYGcvttjVb9flm3GQs5zHLu+WdV8NGwtqj7TEaTqTai+Bkl2xoa8nckEh8ltqT8Bm13xvlddI&#10;38ydV3TdUJv9dfo+doEdb5rsRbhg3uoV2vzzVzlV4B7aCNBQgQ4YkfYu6axTiL47/dmsD9DgsD5E&#10;9KOJSvuvgDeeym7++xjD5vYOq3FCBFt3r7QmW4ipdgZOSdh43We9FifWsVHDMx8oXu0eEeOFeImE&#10;HTbgjGAHKc9Tjn7kb2nKdz6cGDeG484teE8YnLBH2avfPwq5Wa3c+P1a7AXljzwpYF2RRkK1Oozb&#10;y/7gyX20QFB9LzCwcd8y/aHRqG2F2+7azFdK/U6Y9Q6XHJnfqoE9QRQ9a4/h+XDpDBaD/kkr/Ciu&#10;DrGjsGClaXsUDL/G8YYadHFjjjaavM+bnQKsPbqLL1eD95QbF+Pz9QbPvi8j+/sp14OObJR4ruwB&#10;f//OxEzFK9914EweG/RNvpKSwvMPzj/3MfDiU8F2GZpBg+HZXmHTYCb9uH0VyXy8nXXFR0rdotrg&#10;zBSSBit9a11Q2w8JhwEkfd8lGZx1jH6+K4R2nkOiRXOQfwBUNH4qO+2L7/f7lBloJrUIWvC/Xm25&#10;GI20gvhVFy1aWVYqjXPfANb8GjK1wb4etn6lZ1oQ8LKzL8syD2SkF4ANzu6e2EH4JWrI+xTPrQaW&#10;dPA5AzwKvmZ3YjPxPboQGTW+BWK8fcZUNeCbEd4Aatn8TNyEWwfTDKSw++cKwHHQ1OsP2VlqDNiH&#10;5+TYSDoY+fevnz5Yvh8XQwpyOM+X78PprXWqmdV7hx/08LO52mOTvE7XLOrJMWhzTsNLXunr6Xvu&#10;TN2XV9wtKhM7pvDsVztmD7e8FivwDFtoejaQ8qa4oLwKw2w0cVsdNQPzEZv8HqsVH6Pt5YjnB+fV&#10;7gS7nn4cLneAIxVBm1FB8ef7EtJMiedYnKN+qOnvkaypijeP4ueyBggGZItnlGdiMO/KPfpboPWe&#10;PmgzJVntFArhQQYK6PdplRJWyYi0M74MgYc8Lyesed4eQJF2m59qUmAHBgnTR+W8TYYEOq8PwSTR&#10;RhbFJ8rvRnXmoFYDoAL63SP8pBnDwjmSEQC1RgViNG6FCLw/6FsoPWCCwMxN9SthMQC1lyIeLR8N&#10;v91lL/HnOntar3p9AmXr4tWad5rFPyRDTn74Cpw15zc3Jt6T87WzP14JP/yGi3F+R7kC5UyjszZs&#10;ItsVTHfRy29nOcdm9mJaDV55F0+0k44qzViNreg3pVm8Uyk1q5tLFHjE0gyed5xMG7bNiZZqbzbU&#10;Jm0jrm5b6bK2lciauQNzulMzaunfv0en3Qcc+Tq5hSs+hbyjQ5Qeo1xL+alk0xfUwQHIBe7zzUzt&#10;T33dg6wKYdi4HjNNZE/bvTK1XjidwtiQvt5AgFCnl61lOI9rGmLdPk3hTpXIcZPHo8Dc4dplbLsr&#10;UT5zlyGdH38im7u2Ps+5y3MNPR6itS+qSIMSEPk2QL868/XtZ7685xg7XH8qVtKHvfFgvskO1L65&#10;/i2tUmljj9QSnSPmz6/mokLObs4I9KuV6v+p9tqattlF12HIQi6T9st+L6WXjlvZYh2PfXZ13H88&#10;i8ZfZ/2JRWRQq+f9+RYpby8GcCAK/CX2dz9Gbv39Q/Rplmq16mqVXkZ6s4w9IuQkzKYbqYfGismR&#10;Y9hqlfwdVbDGFFov+UGld2RWgdHJOb28acLzQsiel//+BdWimZOz03YFM2t1tvVuh9sSNLkzhpft&#10;1m2bHm0b8twIqRUCieclhzu/kragcwuND8v8qb53BLh7F35kBshsxiKvLQhVpxMaG+BEVTzsN5/F&#10;5soYgcrVdvMVEE64BsiCwXljvSqqO5uMVL7qFf1esiL6a4rYFFL9Bu3uEPv6+dmj41SprVFy91I5&#10;yntw7Z5n6LPsSJzPE2H1pQ/9STOuVy27fT5xdJU5Qt/yypBLL7LpFiILTFPaFWuoFhm8uqvhkTbL&#10;3oulZISq92v5sa2sZ0pv0ny3bwY0QpOSeGSxu+kqKBiVq++SOz49plbBINGE65Hnm4xfkcXeGW97&#10;2CPvLpC8gSbWd/5I9PF66zUKWtXqju+9URdTavi93GWPvwKdDQIXEnK/8e0XAgKw/DTmzMIN26Ut&#10;GanP+DxoFyaiwkafbH0cTSSVF5+xKz8aP6fBQ6i8kVkbYt/U7277YyacjbtwWMg++APaHJZScMIU&#10;Xw+7dfA9/9xn6s03JaJzCGg0yJX83s0J/qOq0/A8rPaG7bouWW8igrjPGDDBCGrv//595cci73qd&#10;biIexGwjC+uNNs/p9Z1sUiMv6dyS+1hzkMtQMXIqO+PzxpfOkOYtCjziYWfo8KaUbmSRswmVBZG0&#10;bP0m7VBIgt/bsfBnPpgXNeS1u2z9cag001F85IyR7IHC9FTl10O4vCh/ORuJ1u2ul5ULOv33zxC5&#10;w6G3Oi1EnZww52vu30RqvLNewzCOo2QyOWgrZSg15bGlG06kIKl5q1otzxiIfa1n2nHDyb5Csf3b&#10;W9t7Te8vmh73Lj0euUwmNv3zrdF9uXHLprGdnAulZ7G5XENLyNvavmdacvXusEWb972xl+X7ER4Q&#10;UFFp25MZxQYQTwJ9APTCQchvmr0ZAYnfF1llVf3u/sSHfd12R/VRgz4uxRUfbMnJcCzLi/28kQpe&#10;wP8aRTcL8w63KgzY1Sif4qVsQNL9mj8CikyTHq5zRy0N1EP7c5SqravfndYVMs/46klZ0fhaW9Ud&#10;KwHOhlcg/7M0anjqfQqW0+R0WjvZNJpWk3S4QLWaMDf2zX6jZmJF6wM2473lFxlneFao+qmrzuzO&#10;K0+scPELyrUi+pvG1QYM/gmo4qHnNs4F8sUkRppInFYcxFIXq93Earrgi9hL48YJbe2ehdzqIrsg&#10;abQ/XuvU2mzlYUHXdWJvCMznZM0mWfwbqdmIigNyUt3bm+twEx0HVZVzuXTi/xwfcV+luYa8oF2j&#10;1KSwJHjqa5cpQF15WDzRO51+DVfFetL17gmQIFan9bsrrEaTJ9DfSr7K0Gm0DZQ3gglLEqe1G0ju&#10;1Zo+8e/ucpmfUz45Yr1i1xTdaM/iFxsj9cp12W2NrL2w2Ckgvprdv7EN931p2wXe3/Qs3ut1l3ns&#10;pMZXZMTm8JGQiCSgBV2SsYKuj7PimXqwCbIFO2cepbQhIacvApanh+9eqTfs0vNh1dTKsUYKSB6/&#10;ffEGLadHvbuaNVawuqjOYvSuFG36kXs1Gz2uRNo/xV5Jz9pEuv6aZ6zJrduupVy4d2O3i6ylu9HG&#10;uKyggZNexuAcNFCpYT9m1gmp4NeC0xZzUIfK+nS7KLWr8Zn091sJUR699fzbjKwOQisTClahTBng&#10;acVild30hBXiZ5vHzVyrC3p+eZJuu1pUWiUxetARLRVqJgKwh0ptmCBmnDmP9mI+aPWb4jMuXaWr&#10;XIYbNf0DPIv+dkEp4Vedaz8WYGAWsOobrPCi5cMSZ3Jhbi/rwlOmY60ujbtR8d1KvtSAHSw4dWqt&#10;ERBWiBKj3ydpdqHdjK1s+Ivd8kBNHXLcuLi9oVjoHarNEjcdImV0kvRsmBLK635tcfzcexrgQbPp&#10;rR9eUmL9uVNvf8YV501TZftrM2E2iAaS+ukQgF4iil0D60aPS7V1FR2/ZOvrfRlrJtIGOaiuQtjl&#10;5X7AjLPDdeJI8bGaf/I51Yaj9YITQoBDm9P3Rjf7tEz8/SvbFU7cvW5uK0zHj4rmczuceN5bix7Z&#10;67d69HHxMD72AjUsUi9fiC00R05jweTbt2n6rVWabHALPlah1U53gweK3AcjSCEkZ7kfE4HXPYsY&#10;NGenxo2cZxZVM5aVH61C0u9hw9vD/E1jzCt1AHrHcM7IuvySbSH7lNOOtZpGEyGvOUPxMQLtBgIC&#10;U2HMfeUT7YPP/pV7imwULXC+AAGdLbFplI+jD0aXrInKdQpZj92vwr9/pOvtkVrFX529gZQsZTWU&#10;pbN1Lp+3GvtTmhewN0dek/exo28/bOv4ZtSXmJOWvRXk3v3y8pNMZ5rlUcH7W891O57QVVKT41b5&#10;Au/zyUhKhM+x09xj1+aLuKrYWLHWOQ4LIwpvllDjsj0m7HfRXvzH3ncAyVaV6/Y5cLj3nXqWVnm9&#10;9V5d6xWdu6dzT+ecc8455xwVER/ofQICKkkEQVTEKhABE2BABI+AgqAYKMCsSFIUFZQ87x827NNO&#10;7Jnp7ukedldNzQ5rr/X/39r7/9daf1gGpSObSBcyOTsYxTNghoswy4Vm2VULFQnyooJer9j8qdiw&#10;IXAE6YVYDm8VE8P0QIrmaJNhvE7HKzOuZS3dkIlru5VgzSRP0WtghNLTOXqTmCwRJEyxpJkVU2eS&#10;kp4jZNRao7yuVRIIO6wmgV9PYMt5Yi/dEFYoYTIfjgkd1KVYUVcIBiw2JhUooonLPC3HzIgqiKIu&#10;rFrG2Z2GjO1ImmDFnC8OsY1GFSOsLsl9MXs5bG4Z6Syto5ro+tXlqsOplgUS3q6cVoAxJK8bdg5d&#10;8Wqzxnd1jIJoLCJtlHNFmqvWwg9dtpyrm/YlIzpL1samwipUu5jIhpp5db2b6kC0HSmEN5QdclHs&#10;6Mn8voqeE8a5sK4WBFegZLYYtMUlJbVboZaVhXmlg5BVmAixgr9ABctEQkCWt5heu7ZgsFpLFJLQ&#10;oYgz2kYbiJFKu81JBI0UZceZYgeW5V0Zu2Mn9AZSuiiwXGK1JKTQMFjPUoISRqAGg6tGW1hkBPJ8&#10;Rauc7MglDmWinCdYGaDXqnG7hSLy4dlgBINlwX6F6+9WuQ0G30JdLg/7rHCV3aDiKb12lT8wETj4&#10;GkHdLgdtlnS4yxhaCMKyyFmtgsrWKTnFLElDYPrdTKdO3o0yYd2QJdX5Ovp6OMrVJCxycohKrdDI&#10;jWZXSuAwPT4ByZF05loaRYBLLgkzVjmBZoMXsm11D5wRU0cYLitIrZquFFPkE0VT19tIy0pdnZFH&#10;Ydt9RY8youhlCL2+wJOB1VZ/hhHn2/gRXtbUTHYabFgYb9RoLHy5Ad9TqpXMk2MlvNAVpw3MtDTe&#10;EDCL6hY5ixLTFbJhdiiprdYa/jp1SLKEyVl+0GtXSQtyugnvYApgTpsglrQUr0DapPWIMYHRwUqS&#10;KrHKUjYvS9fcNJGWJpBYclS7vQljoiFTmiEoh4lYWJDtagVxpxMvGyY5Q0sO1mr1kSSsrpLd3qW+&#10;PYqnEu3JIY9fLbJCaV7MkODI0xVRmyvH50p0cpOR7SfFOlrI7ReBnwQ3w0yJajRGWWOTw1R0kPJS&#10;K/G0gCMlcSh20iANaqGwJOjDAMpYxLez6rKVntbF+SVjN110gzVAxkv7ehmq2atXGtvGMCkMDq6g&#10;spezZgVPUq3XwR/MCSsYJC5DmijLyYVsqk6L8ajarFBXycrT1nSl3lVwyMscX4IcddtSXLMip68E&#10;aOl2WWfngteYrgzruW6e1dz0yjNpoQgGtUUGTSpu9b0yc5YcYFtUUQfdKW2XWJagJ5jvV9k6gqNH&#10;6EhC2Z6VGANDkzylOHqyOmQ3s0I+v6vtElBqBH7O7Uon+c0hR9RLh9WyRIGQCUvCBMuAho9oKeYl&#10;HznBZqqkHkHDorOycyk2pczLJ7xHTxaVmUobvVfJ9Fr1BkcQL3Ml8IUSaDSSg5JQlvu5Jr0wcEuy&#10;Ll4bX4m2Ixx1kcVxDCjLGnC+VMTBHU3CTeWysFQfEfUcbZvd4WYoxWZXSONXS4I6DZVToGWtdksg&#10;bKAU2wKufiCKwvSqqGHVyfJ6kdDpJrUcd5GZZTKKCZXWBCsRPmmMBo5aYWkgRY/1VeLesGawB/vG&#10;aMYbpAooHR/RoM8OhLCYbpbbc/AWNVVMbVtmCXEGotySjN6IuBI+JZjFhiJ5Lp3n4UsEe8vbk5Ls&#10;TKO0HKoQa/auzRlfTtlLOS1NSAO1zdYlPLJ8kIb3eFK8oT0ZT8kJy+S0Qd+jruo1J0XYZWSD/HBY&#10;sFTU55N1Yr0fb7VkEn45EKdwKt1QW5kLiLUBDb/tinI6eTmTHWKUuhWGNNwVZu18gn4pHwX7Gtus&#10;1Rd9sZKKxxGRbRKN1ZhlwcIeLRq05DnFmotZVZdIeLqSzZVl9ZJlXqKkyMnCA13bH1D2c1yHv5Qz&#10;4j0wGOWR2H4BMeiq4pXhOgOs6Qo7n8Gjy7zeWiKWUcipOUjYQAjTKO1CxkJb5rdTBLukRYnUyyy8&#10;VBZUCzk5dgckJMlDlHkEclWsGCaplkg+JpGbEouHUXmonRTpQeTR1Uq52xgyhXXL3SzHJc17xWqi&#10;NgKqVMMht7ICX45jWB0flfsKW7Ot5FDV7IaWQvLbzGwNLZx3O6UCY4UZM/WZXo+DbGvnizI6vpGS&#10;ec2+Vt8To0qp2TZ41EHcYIIoMOPBeFCHLwzfGkbEDvMgJfd1sstLWq4+weX0JB5mLh720b1dqyIW&#10;ytR1ciYpxlP1THGvbCBx0POpIiMdCTODBKX76Mlmn1CukOM57Qy52FSVs2KvIuDiiZakMny7ZbXU&#10;eDYdr29pyuSssjahF0b4dYUjl9EntEtSvtKvIxvA4gRrj7B86OIR3MRWicQiJAx0bT/LlziITMWA&#10;0QguGU3FjJJk8qiyMTf42HiXHCyjyBxil0Q0hcOub6aMjLrLE8pLug5Y9lFYdbFlms7DLpUJFbbF&#10;yq2QKyRxIqdR5P01cI7KJcK6PkEA3qkFojPiZuS6BcPyIKNoN/iqdnuZGHCJ/Tmw95dYXmecz5Lo&#10;+k2TxgZebtJeMpYHZ9csD0zYsnQsjGdGKya9OhzpsOWWcDbscjSYNJsuZQ+WI+1SUE7IsZMp6DVi&#10;o1XAC7xL2iQ5m1UzXD43udvRWwySRKxuFAslTVe3xeWU3Ox+h5q1tCyqyHKoVq9Lc8p8n6nouNwR&#10;Yo4Dul8Wd1jCCbufKgkaYgYJzGM0apOOpabZLV2RTiijsp1Cp6YcdSwn4lJWWNmh8lV1VUTcKxbY&#10;YeWyTiunOioWsEJQxU09JAaq+8oVkSqSd0u0EYunyqGbUwq3jSRswl2RvyWiD922dKmRVngYy4Vk&#10;Itc0qcOZhttBTjTInRQRFqICTo26aneFCjStQZLkmivdImWgjadog15W4K+oG6mQTWzkMVV4Cdlq&#10;DaYD3oSMGmngOw6KKaRgROG+SsfUwifS6caWMh03eIdVki6+X+RgW1U2cSncdOTUgnaiMrBz5UmS&#10;SC001fIkHRu8ZZQ6BuxFwzHn6GFtoaPhmjQ0WIhaYlXTeCkp1tU4WwOiQZdxO+qkLE2koTWbXV1M&#10;RzSxIt1WoepPcXhL8YGPbw1GqAZNTtPt8A0cmyhAcflpGpgcsxU0NgmmEDxHdWDRJHRse9yT9qqD&#10;PH5CqMVX8fEOM5Zs2QUqq6OGtzSGDqbCyBb6JEMiidp0Jsi+iFVNKMF8rR+uqVWBbNznzrEEQY1a&#10;rpWp2ZpeqhNviCiduFar5RUtDmYVkvSoFcGAJtePKgQ9l4XKgfSbZU1ZGEr7a0741kxKGYlkrOV5&#10;BRKNG+XK5M4UFV+ryCtDRdYu6ipKeIq+1uYkO5wmGCEYTRJbrzH2mGwiqaMZ0EhCNkUD1i0Y+UcJ&#10;RYpTKy4StRptPGiraKkRtU5na/bqS3p81xryUNj6WEHhg89zSbiU17OjpEEpr6/r+3YuS8OltUwM&#10;pZVah3F230vSdgksn9mV6C3Vjd4KiEG2JEUO+bJMHQw6K4qUTFF3OCStcj3D1LhY2oZFaXc7G9EK&#10;fEwMmYhgLYgpMDk2qeoNllHRjDn6XmfRo47rlEqawBozKmtee8IAA10Jd+gKF31yX1sIq7bsWFnc&#10;jLcEZWm9zmVXurWYaMnJg6/fonINWRk9OaW28U2WTNJCIfl0enHarAZv4GCrW1RS3XqVR63n4iX9&#10;cjThTtvUjWWOV1Hz0sMxQpPBVcX8UJFF55Isl4xBVkyq91MY3ijbZsskPeYyQx9tFDTNtMIrS1Wy&#10;jr4+k7JwuUSnvZJhUvglfdnDGBgCap8ua1A3QR3pW9pCPsrlgS96Iup36IfLFl8zS0zb84O+VG2g&#10;kpk6LlkQIxUl4gHfwALDjCFEyfhLHm+MbBAkLcMor1lmrY6z62pwzQRPy2Yu3UxUmVxyxqDTFANc&#10;SqcirBmsGb/ByrfqDeFcq1BP5E0mg4fE4keXA0NVY0hjSg2hWjHd8x49mchmtJjdip5E6+cYrL7M&#10;6s6Yo0wZePmwgrpAYUkqLSQsaXvHaXVHhQq2uzFcMuOJeY2Hnne2OBKTL1Dk2916GNYUHdoYPkAw&#10;ipkdQ1fZZlCU9ERWXmXrrS1hqS+Nion8kEna7OCdHIZYqguGG2aTL04KG9WqMjfv9uRhKhmAuQjF&#10;Uc8nxVymLRShVXlBXgt8EjMtsOXrM0qNVtxoSUJOZ6kd47SWUrmQUxCpyAMMnspqb7i9/RanqhKz&#10;nHQ2GOoo7EyCbC/DlNhIE9RpIRhItZzLjBpZCLNMAddrj8CCZrLR1vnLGWFHg88tG7LMfrljSHDd&#10;sMqpsZoYXmcrABVRuml2uc4JOAVRX8Dg03aUeLsz4CBnveAG1rM5dXZ9Sads8RyGYIcb18czMkZt&#10;iRhhsS1Kc2qgz/OMRrUJKEplZDKdyqvyWfNZfJvZt+vrOaOYI/VGLcl2OFJg0IZ2cwrPclQ6bU3A&#10;6om3rXht3V12ldv50LK+0yH0+8ogLPo2bcS8vmkI8LLKXtBe9XZMlYgqF2+RZaAlmWCbT+rUQW6A&#10;2lrWtmSMtqnjNjLILk6X7c9p40wnOxXgBoQSELVLhrghpyFJhH28zFkSuzIWdpLdknX7SxoiZ5jK&#10;8zLBgqnmNfXi/arbKYo1+QYSJxZftnZLcqtVEbU6zB6ZC7o/IGI2izwavU0iCSoxYijNIJEsNUOP&#10;Yva3LDXvgBmrimppG9kp9IoaIYNYQvKq0yKmU+7WqoiqKI0dIvhZ1i4s+hL8Fm+y7LHzlj00uoWW&#10;UVBscmMhDr6rpHRXnLYzqzwhJ+2o6cgRiyCSYzr8ZoHI17cYYxZ1vtykNTQZmgBCYcB5tVPFs4x9&#10;jkVrDffNlBbJSFaUA+Iu0xM1QMBHN8JtuiRqVrnmU3TacVO8Ec9oOwJy2KmhWINGfZyjNLRgMEoR&#10;heJeTdxpa3cI8TirJE5ZK9UASUbLlAxVTodo7Akc5o6a1abIwKY1CNAVxa6Bp7Px6jYr2+2hNmyl&#10;TrULX38r1WL2iD5bQcU1GzXxkKMlsBWdPDLNDp7QtlJVaJYEYqR8gKyLhrqkFk3cZpaWYhYOMRfo&#10;SRwxtk7l8XE4wJqjXmub+b1aRggGv5bUQRrY6WYXu1auRAvMrLk6JPoTSy4urZaNBzxOrk2hN/SI&#10;4k7L7LeojIoGQ9wrlDxWP5hXY9xAny6O6ELtrMaWiUgiKmKX6SuwihIPFR+hOBgifJ/JEDUz4ZCD&#10;lQ3YOxl6lqHztzmFgsIV0PIpFa9ZS4U1f3rAwV5SOSV+krgjphj7Yq+sXpJ3OoooDc+xUXsUpiFd&#10;0pvprK6O5qlRiHSmSQmeflYI0WBQYiEtPt5kJqQwhqxB6iJtNS42EFNxqb0o0XpkuURHDK758VDE&#10;pCtGU8RuPFAIEUCfUNwmtlqSKBRTbR6DUuKZuFoSg0EUlbKgacWOQWPZK2wnY8lEKN7y8+LyiMmx&#10;1FBE+8FOKtUFKNqamITvsFqH4EbtE3TL3eHQGhHomMmejaKhxdIiogsWfVPDPJh7DMFeXMjsJwoD&#10;T5KoVhKCfXEuLOCak6ocvlc0EdRMXozV90n9OUuomwpnLIWWUZDTluXC/JBPY8KcVsUr8wvmCo1B&#10;HoDjj1MSWPZXypkkp6RRi6V1mVnb8mvZDTWxyU6EbFF5zs12aeW+VKpGNxPIxEifosEnQ0wZLER1&#10;pBRlLlNLd2xEpzfjbpeWyiaWm9TxWExylsM2TOeWSIk+J+YCm3+l0090JSxfxEiyaIIMnSQDY04z&#10;QcqIgze0SW43SKlGi2jJIFH4NW02hcXI0p0MtiHRF7hKxgyzmWWplQI6N1SS0nzRZiPbClOXfTGP&#10;nObKs2y8VrEsTUAIA0dD8hGZ5JKf1tZSWfrkMGbhRWrAbqbGT/JyjRQnDIHU/YxLmTA0KlJGBRxx&#10;M4ZmsmjmJLPplFUsNQkMA3AbMsbMNYmX3jX5l8SVRtHoVwVD5JrKLpe5aUGKoz/QmIxdkkbhD2to&#10;UVGPJ67ZeWSlOyXnaARK+6BokAlKCbCLiJNeH8dhcrDcsTJIM3MutUzWW2GJKALJKdU+JW+gE0Zc&#10;vVyqllYqqTpY4JSnfQqCKifoinulboTHHqa8cZBHEBlU6bKzKqOGDBFT3L7dKagxiEVaOUGRwya5&#10;cp4n17VShfqBupeotQsmfjtW7NcEblUvCKuoBWs10OwFmb6jJ9eJSgqdaa9UC25xedBsqDSUcorI&#10;qVcSHWLF0AtoI75UM5AseQZcSYUv9kULBIspYzcMpNU8uxwWe3gdMAHDONuYkrpBMS+540pZX60o&#10;ukXuAq8kB4uzkMdwRuOZFEzJWMFlfS6e71OiShhEJNPajqwLs2N8SE41mpy2AhfUkawlCkozA7Uk&#10;Ltey8f5GdmiVOO3MaCi3JOwxrTVyYNln9lcYmW6JGivQqkI2p1xe7riJLh+hwooopSmLqVgBMRLw&#10;OSVRpoMuLCuXBoKKbNBLdsKSeqIsIvfkbHnVR6gbBTWSGgKC0105yzy0yaz/V3XUe9QL+S0gVO/d&#10;ndXYVTI50MtC5GzvaL49hPDbdieNHPSHuZPfC9lL3gcBx51idoDcX01x0h+sBh2vHo0WhXDY40Wz&#10;1V47Xez001B2UIQa+oN2b7Uxo9t09G04HI5yEhn3DtzbcW852umk+9l3oWXechR30mv3KbjDuEM4&#10;1mvHb8V5cE6/J6gzevwn690Ot89gNJ2shHuH4E/x+n/I4MCFwzF//w7lXjyMw7319fInwn/WocO4&#10;1evkEw7jPvICDffwEdoMKHidABxCwQmv/X8GKPk3uPEyUIj83qDvCJyedGiV71XKJUcO4Y7gXnoh&#10;ukJ4cfXv73C8+hddmT5yCF241+k+8XW6T9iQ7uNcveV1qk/E/ezIz1e0J1Hhf/+141lTfPh1ik/c&#10;kOLj/Pyf1yheLf3vuCeOnAB/Dtw7T6K9dvydI19d+dWR763YTvoPXAl4sZ0kx/3qyFm47xz5BPx9&#10;dQa98K/v73Gc33iPr3zx2MqVL56PvtfnvpxdOfflF9Hz/3rp2Mp/vXT8/iVwfsnI+dtfPrby9peP&#10;3z/8yrGVw6+cP/Pv4o3e2vr9OnHkq3ju1cjKO1dW/57BPffq6l9k5v3xxlt0XK6cAfidAfi90T8v&#10;wvmLI+envHps5ZRXj9+/dOXYyqUrx88/eCi78sFDx/vvHbhjK+/AHb9/PpyfP3J+9NCxlaOHjt/H&#10;HT62gju8f/233dd2XKr95YTIyn+euPr3DO4vJ6z+zb7/1n9PpwJ+pwJ+b/Tfc3D+3Mj58IRjK8MT&#10;jt+/8MRjKxeeePz8bUeOrbztyPm4d4JUeenwn1499TUxev6qQD904mH49/YL33XGoUve9co7juZx&#10;r+pw/++PZNxDFyPXLvzfpUfe0APTk5arGuZ/vKZ3Vo/+4zD+8K0vrOoiPOgaLm71DKH9ba/JTRzu&#10;1tfKHjp8mOB/T39QbOJwq3TicEdxBNw5q3zhVuD3tj+RX9cUR16Xu4fHwaA4HxhoDzdffQMDHm70&#10;jAtnJ60gvbIjzsrzwlnrhDc44wMvx89WOfu3E9/gbNz3bfWd2dkvd/5hnP6tJlwJHvsejvPa2/TJ&#10;Ex//n1945aMwBsO9dkUCb9Ah3P/atOLVN2xxfq+88soDDzzwyU9+st1uB4NBmUwGW/igP6vVWqlU&#10;zj333G9961t/+ctfFoetHVD697///bbbbvvQhz6USqVUKhXKOxyIRCKv19vv9z/3uc898sgjO6gU&#10;K4ohgCGAIYAhMDYCv/zlLz/84Q9bLOC1OdZPKBRWq9UvfelL//znP8duZH4LgiIGJQsRVbCBwlj8&#10;Ly9HIpFrrrnmueeem1+udksZoPHEE0/88Ic//OY3v3njjTdef/31N99883e/+93f/e53L7/88m5r&#10;xZ7DEMAQwBDYBoG77767DIaO3f4gO+XHPvaxv/3tb9s0M6+3X3311VtuuSUQCOwOAI1Gc/HFF//1&#10;r3+dV/52QNef/vQn0LCglNWQ/2yTH8Q05XI56HGYRwN0O6gdK4ohgCGwrwjAKt6+tr9N47/97W9h&#10;jrOJ4NnZZaPReMMNN8C4epsm5+w2CNVkMrkzVjcqDUr52muvXTj2kd4Asm+//fZGowFz3o2Y2/Sa&#10;0+m87LLLnn766TnrVYwcDAEMgQ0QmFt9BKsuIEnGX5vaVCT96418Pg86bgMg5u/SCy+8cMEFF+xU&#10;Av8ru2vPgP1HH310/njdlCLQRDfddBOolbWc7OQc3qKzzz4b00qboozdwBCYDwTmUx89/vjjsOQy&#10;jsjR6/WuN34gtWCtZtunwAXii1/84nzAvykVYBwZZ1oEkha4jsViiUQCPBlgaW5b9pVKJdihNm14&#10;nm48/PDD4LOxLUdjFgDGP//5z2MrePPUwxgtGAL/gsAc6iMwUkPY9mZCBiQwmA+uuuqq+++//5ln&#10;nvkXZlZWYDj9+9//Hmzc4H7mdrs3qwSuv//974cJyJrH5+QUEAA9uxnx4EN41llngU558skn16+/&#10;gYXlrrvuuuiii7LZrEAg2LASuH7FFVfMCbMbkgGzY7B5gbvghvTv5SK4Xy7WDHFDfLCLGAIHEoF5&#10;00ewOLPZGh0I2K9+9avg7Tx+R/zsZz8DxQQD4w0lGCxezaGVH5TphgjArvGnnXYaqKr1OmgzQEDw&#10;wpqn2WzekP1zzjln/Ko2a2Ia18eZHcNEOBqNvuc974ElzQvf+IGaBmvjZvyiIICT/Ne//vVpUI7V&#10;iSGAIbAXBOZKH336059GhcboQa1W+8lPfrJrNkHpgFjeUCtBBBNMKHZd88QfBHW83mAEV2A2B7Oh&#10;3TUH00DwZAB/hlFIkWOQ5/PmHf3jH/94C4UCOujyyy8HH4+t57YwRwYn8GazucUMC5QYtna3uzcK&#10;ewpDYEoIzI8+ApWxXmD6fD5YfZoI76B3YPy8XtqD2WXXon4ihKGV3HrrrevJAwkMZhS0zK4PQCl/&#10;8IMfXL+C9773vW9+Zkkwbdlwbgizofe+970PPfTQTtn/85//DCuTJpNp/asFV6DOrfXaTpvDymMI&#10;YAjsBYE50UfXXXfdGokBkhOWYiYuLn70ox95PJ41bYFKWm+K2guqu3gWJoBrck3A2P4Tn/jESy+9&#10;tIvaNnvkzjvvBPPTGvYhyniz8rO8DpHL69UxXPnv//7vPQ4YAENw9d9w2gW2yIm/Y7MEDWsLQ+Ag&#10;ITAP+uiOO+5YI4ggVghiYKeE87PPPgvrVGtkcrFYfPHFF6fU4rbVgsVkzRge/BnuvffebR/cRQFI&#10;o7Q+uPgrX/nKLqqa4CNf/vKX18/dYG4IFsBJtQJ5KsDre30r9Xr9+eefn1QrWD0YAhgCu0Zg3/UR&#10;CByFQjGqHcLh8GOPPbZrjsZ88Oqrr16jBE8//fQxn51sMZCTkNhnFAG/3w95bybbymhtYDMCZkdb&#10;hFUyMNyMlpnlMYw9wFtjlB7oGpgdT3ZuiHB0zz33rE85dcopp2C2pFn2ONYWhsCGCOyvPvrDH/4A&#10;U6FRQQQ2aJi/bEjqxC+Cy/QaawWkaZ14K1tXCLabTqczigC4Ec7A6w/ELwj80XZhOWuPy2Jbc7rZ&#10;XbCOrckKC97+05sdAxkQGAtzolHe4RjyC21GIXYdQwBDYDYI7KM+gtFvOp0eFQuDwWDGi2ZgTxlV&#10;SbCYc+zYsdkgj7QCibhHEYAo4FmmPwX9O9o6ROBOY0qyBZ4Q9rvGngW2vBkk0IBhAKzdjfIOxxBN&#10;sAWp2C0MAQyBaSOwj/oIRqSjAgEsyzMWhgi2a1QS2HFmtlEFZCwf1YbgfD6zuSH6XkHk7GgvgAcF&#10;emvaB5B3HdZmR1ufzdwQ5evKK68cbR28+O677z70LnaAIYAhMGME9ksfwYc/ar6BtDD7uCsEuBmP&#10;mrmHw+EMegGUbzweR+WhwWDYl7wBMFOAkQBKBsjkX/ziFzNgH5o488wz0XbhAMKTZzk3RHj8zGc+&#10;M0rDLEcjswEZawVDYIEQ2Bd9BPYRu92OygHIP7fvuS4hyhKlBw5m4G/28Y9/HG0RZkmQeGG/XhvQ&#10;AjA1Q4mBVbsZBMlCvm60RTgAV7rZKyME8E996lOjlMxmNLJffY21iyEwzwjsiz4ade6CvAEzsBds&#10;2wVg34fIUFQugYUdfC22fWrXBcCIj6YOgKkZpGXYdVUTeRASGozmDIREGROpdrNKnnrqqdEEfTA4&#10;gSubFZ7BdYgURrseDjBD0gwwx5rAEFiPwOz1EfgVo4tjsGT3/e9/fz1V+3IF4iJhyQiVS5AJbXpk&#10;QFZPtCHIsDe9hsavGToCVZEwX5ueOoYVwkKhgLIPC5WgDcencxol1yxaQgDCPIyRpsEpVieGwDwj&#10;MGN9BB8+rMygsmjenGxh2XDU/3xK+zJAxlQUATDoz09+gNElxHe/+91Tem8hDwPKPoQdTSnsd6fE&#10;w/bBozvwQnw0vKs7rQQrjyGAIbAXBGasj2DjIVQWgTV/xt7d4wD1ta99DaUQfI8nTiFUiCYsgvnI&#10;T3/603Gomk0Z0IyoIQnmsBPMjYDSD+nZRzX+tBcG0XbHOQB/ktENpOZ/k6xxmMLKYAgsEAKz1Eej&#10;sgiWRH7zm9/MJ1Cj2YQgjcNkifzsZz+L6rtLL710spXvvTbQj+iqHaQV2nuFa2o477zzUPah/nmb&#10;g9xyyy0oeeBrt18uFmtAw04xBN4kCMxSH0HeTvRj/8IXvjC3CIP7HxqkCQPmCYYjQdZWtVqNgAA7&#10;uu5LvNW2sI9GJE02Ohg8yVFlB+4T+5IOYlv2R0cjsCfgtuWxAhgCGAKTQmBm+ghShkJsCyKKIdpo&#10;3gbGa/CEIFlUdUIg/5q7uz5F99SA1bC97Oi0awLGeRBW7WCbD4R9WL6bVE+BByOEuyLVAvuA8DjE&#10;zL4MzOIdDgdCJ7yxmGPD7LsAa/FNi8DM9BGangV86qZhmJh4D6JRomBzB2W69/ph8QfdFA923tl7&#10;hdOr4dvf/jaqjie1leptt92G1gmu9dMjfu81Q/Y81AV0en4de6cTqwFD4IAhMBt9BNElaGIc2M5m&#10;ITCEgTGadBqsHnunGU1VB/scTUTB7Z2kLWpAXd9hMrtFsTFvweQoFosh+ghiu/74xz+O+eB+FYMN&#10;eVHtCXtm7RcZWLsYAm8qBGajj1DLEVgNYMvORUEYJRv2Ot/jhn3gVmez2RARN29e7ht2x2iY2N5z&#10;R3znO99BxTt4dGzY4lxdBI2JbnAPOefnijaMGAyBg4rADPQRBPXI5XJEHF177bULhCQ4NqBpBPaY&#10;aBQNulkgry1YqkJ6DfKu76XXRidHEH02KYPUXkga59nR1HYPPvjgOI9gZTAEMAT2gsAM9BHqrwVm&#10;4vn0KNsCQFCgiEyGNAK7zvgKAhmNtQQpt0Vzc3UL9gREXFDA5LeXFApgjkEnR/OTjmNbqMGvw+l0&#10;IpSfdtpp25bHCmAIYAjsEYFp6yOQ4WiM4fXXX79Hamf/OAzm3W43IpTAALQ7AkAIIzXAbOsf//jH&#10;7irZl6fA2IdQDrm4d00Aaorq9/u7rmRfHvzGN76BsA9u6tNLoLQvrGGNYgjMIQLT1kc333wz8kXD&#10;JtHzkxhnRx2B+iGAYoKZzo6eRQrD6BoBYSEsR6MMPvLII4inGRhTdhccCrYnhHeo56GHHhqtfP6P&#10;obtRH/Vzzjln/gnGKMQQWGgEpq2P0M95sSxHo30KUzxYrEOE6i6WmyCcFln1ApE+g43IRymfyDFY&#10;8xHed5c/B9XF4D8/EXpmXAkaiQY20AlGRs+YC6w5DIGFQGCq+gj2P0VEGaQs27XxZR5gRBON7iJw&#10;BrVAzUke753iiQrkXaQPAgGO+vnPVaa+8UGAKVIkEkFe4wWy/Y3PIFYSQ2B+EJiqPjr33HORDxm2&#10;PJsflndBCfioIy6CEDoEiaB3VAOSzxxcAhbUAAECGUmyCiw89thjO+IddVFrtVo7enCuCkNEMPIa&#10;Q37d3S3YzhU7GDEYAnOLwPT00fPPP49s8QYj5AWKOdqsp2B2gwil6667brMy66+DnzDy1ELHsKBZ&#10;2WEX3fU8bnYFRDcIcIT9vUcwbdbKDK7Dbrmoo90DDzwwgxaxJjAE3pwITE8f3XrrrYgsggSVBwDb&#10;X//61wg7sJ33+Oycf/75yFNT2kppfEr2UhKGFkga2B1NEO65555dILYXOqf37DXXXIPwAnkbptcK&#10;VjOGwJscgenpo1NOOQX5hO+7776DAXIul0M4Aq+zMTlyuVzwCJjPJr6P0pgETKoY6vg9/gQBTZS9&#10;O0eISVE+kXrA+onkHty1n+FEyMAqwRA42AhMSR/B9ws7HIEo9vv9B2bJHc2xcMkll4zzVjz88MOI&#10;/vroRz86Tvl5LoO6bY/JCziHIxY3WLOF6dU8szYmbR/5yEeQ3lzEMLoxecSKYQjsLwJT0kfolty7&#10;jiHdX1g2bB1kLJLTLBQKbVhgzUXUK+9Xv/rVmlsLdwqDCiQuGJbsxiEeXa0Fn5Zxys9/GZgUI/qo&#10;UCjMP7UYhRgCi4jAlPQRkvoMotoPWMjGBz7wAUQoQS6dbbsbcUvLZDLbllyIApDBD+F9nI19h8Mh&#10;FIYY2HGAWgj2gUjoSmAK/AznPz/5okCK0YkhMIrANPQRpMRB1mpqtdpoWwfgGKwniEy+6qqrtmYH&#10;hDZS8sAErYC/OpKrYdsE3fACIKu1xWJxa5QW6y5saoz06Y033rhYlGPUYggsBALT0EfoYt0NN9yw&#10;ECDsiEjE9Rdysm39FIRcIbLrIE0QYC8kYGpbLXNQXwDYOhYC0ACBdru9de9jdzEEMAR2gcA09NEZ&#10;Z5wB3ywkyVnE9DjbYojYtbddtIFsBgACBMNuW+ECFbjyyiuBKeB962XYg7paCz2FpD+CkDowJi5Q&#10;x2GkYggsBALT0EewrwRIrXq9vhAI7JTIH/zgB8Ad/LZwY4bMschA+rLLLttp/fNcHvUYvOWWWzaj&#10;E3hHFusO3motsIzu5A4OG5shgF3HEMAQ2B0CE9dHsM03Iq4P6ho7ROsjoSgQYLUZ5qjOAgG+WZkF&#10;vW6326F/wa9jM/rRzTXAPX6zMot7HbQt4mN56qmnLi4XGOUYAvOJwMT1EaTTAXkFnnV73OB7PuFC&#10;qDr99NOBR4hy3Sy06tJLL4UCYGmaZy52R9vZZ58NrG3h9X3xxRcjL8DWa3q7a30enoJdnIBBiKta&#10;lI1u5wE0jAYMgXEQmLg+Qr7WbU3e49A2t2XuuOMOkEjwgwTmGxKJZHI466yzNry70Be/973vIbw/&#10;9dRTGzIC+ZSgwELn69uQL/TiTTfdhCCwoBnLUUawAwyBeUNgsvoIRoxIDtUDZjdZ02uQfQIxD4ED&#10;8JpbcAp3kQ2PIC/0+ruLfgU1D22YkQ88WMDbAcT1AU5iABN/mP4Dj9v6vS96X2P0YwjMGIHJ6iMY&#10;MSJDx4XO5zxOF1SrVeB0w1Sxd999N9yCUJ2nn356nKoWrgzC+3nnnbeectTT+/HHH19/98BcQRDA&#10;vL4PTIdijMwJApPVRzBiBFEMBt+XXnppThicEhlXXHEFcGoymdabkJA0QeFweEpN73u1SKKGeDy+&#10;nhJYogRYPB7P+lsH6crVV18NbGImpIPUpxgv84DAZPURktK50+nMA2tTpeH+++8HiQQ/2IdiTUOw&#10;9xxc33D6sKbkgp7ee++9wCCsyz377LNrWEA2PDrzzDPXXD9gp6jf+0MPPXTAWMPYwRDYRwQmq4+Q&#10;3AUHKYfqZl2DRhitz0EBfncgrm+//fbNnl3066iB7K677hrlBdYngXH43XbbbaPXD94xTIoRn3+Y&#10;KB087jCOMAT2C4EJ6iPw70XE0c9//vP9YmeW7SIZGNY40T355JMAAhiPdrqt+Swp33tb2WwW2IR0&#10;DaNV3XnnnXAR5k0HMi/HKKdw3O12gVnwJl1zHTvFEMAQ2DUCE9RHiDgC49GbJC4DfAhBIoFkHgUf&#10;cQXfIjxntPDiHl944YXA+xp3DsSutKP9cxcXAcSEpNfrF5cFjHIMgXlDYIL6CBFHBzvyaLT7kCQM&#10;kBtnVP8ikbBrBPXoUwfj+NixY6CPAoHAKDtgN4SLsEX76MWDevzggw8Cs/B74oknDiqPGF8YAjNG&#10;YIL6CLHjX3DBBTNmYb+ag21PkVib0e32IA4UZNSBNysga7PAPtiSUPwNBgPw/iZJ7AaDEI1GA/we&#10;YEMh2rPYAYbAbBCYoD4C52f4PA9kEOhmfeHz+dawbDab4Qp4oG32yIG5jnQ3TBMQjiDgCBiHH2yT&#10;dGB43JoRZAB2+eWXb10Mu4shgCEwJgKT0kcQtI6Io0cffXTMpg9AMcS//aKLLkJ4ATs+gHDgnRkQ&#10;ZiF/OzCLJk1FImHBt/AAdOuYLCAGxMFgMGZ5rBiGAIbA1ghMSh/9f/a+BPqK2nwb/KzbARUXFD2K&#10;KHJU3OBfLRYV/opLpSgiyGpbEFypoILSiqL2CBS0uKCiuEGtBQSxqNC6IlRlEdCyKCBFQEAt1KOy&#10;Uzjf0+9tc/LN3MnNJHPnztz7/M4RczN5k7xPMnkmyZs3cnEqjGDD50PNFcj1U7l0T/lqW7hwIYbo&#10;ij8NKk2GfSIoq45ZPfroo/ipoMh1s1pWHh6ToPKll15qmZ7JiAARMCOQFB9NmTIF72bv3r3NxVXY&#10;UzEpvPjii0Uv8bRpuIeiktQXZeE5R5Tq378/OgB8U1SSjmZd1qxZA5UxHca9seaUfEoEiIANAknx&#10;Edas8G6OGDHCptCKSbNhwwYZkbZs2QKlxFNQZfuSVW23bNky6K7u1OjQoQN+zpgxQyWo+ACWAsR7&#10;8Lx58ypeWSpIBFJAICk+kmsmws4KUlChvEWIAYMcAZbtJMPdqeWtarKl415CXNsNEzv4KoSxGcLg&#10;IxwHTraUjOfWs2dPaI07vzJeT1aPCOQCgaT4SD6Pq/BDUVw94xgsmrtbt24YnRYtWpSLpvevJM4f&#10;QV8Y1MGIBYFzzz3XP8985TBs2DAoXiVHrvLVNKxtHhFIhI/wqSw3/mD9Ko8g+NQZvkMxIuHAEVZv&#10;5Cbr6tlNwIUL0B0XlMs+WpV4ZtB7C8wLgQD2zvRIhokAEXBDIBE+ko3dKvw8BubPPfccRiR8J8te&#10;Es6EujVEHqXk7nKMyfCgCxAGDhyYRy186vzRRx9B8c6dO/tkQlkiQAQEgUT4CF/IeCur8PMYGMq5&#10;G8wUsEwHEHBTefV0rbFjx0Llxx577L777kOgCk+GykcI5sXV0+jUlAiUDoFE+EhMf++4447S1TOz&#10;OYsfM+ykwG8MxuS77747s1VNvGJwDQSV77zzTtlEqyrXHAImFmmbN28OEHAePHF4mSERqDYEEuGj&#10;MWPG4JXEichqQw/6ik8GWJdNnDgRIFSJsbc0tHAxpoTiN6k6L6cTS57FixdXYeenykQgWQQS4aMH&#10;HngAQ/H48eOTrVtechO/muKvYNKkSXmptn89xUkUjiBh6xDHQuUQln+2+cpBLkKqwrlhvpqJtc0F&#10;AonwkZy7gfuUXKiceCW7du0KOhYHBWL4nXgRmc0QTCQLVjgZmtlKlrRi8JiE1ofnqJKWwsyJQDUg&#10;kAgf4c4jvJJwYVcNiIV1FLNnmHMAhOo5fCQ4YOPslFNOadq0KZatwshUQ8y4cePQ7sOHD68GZakj&#10;ESgpAs58tGDBApiWyR++kI8//nhsoJS0qpnNHDYMGJHEUUO13c4GBwUnnnjiaaedphzZpdlMmzdv&#10;vj30l7KTELkRuDqNedJs6yyXhfN3oW54+8qVK7Nc52zWzZmPLrnkEsjqf7Vq1cqmjqWuFa4gBB/h&#10;D3soO3bsKHVxmcoffqLwKXLyySffdddd6Vds48aNeg+U8HXXXZdmTcTOH7dvpFkoy8oUAg8//HC4&#10;H1aVL8ekmgMwumVFPlK4yZHYhg0b4roNFWkfaN269bHHHpvyKGpfPXPKe+65p0GDBpgi4ZU0pyzF&#10;0yzwkfhKwh5iKRRMLc+lS5eiE+Jv6tSpqRVaMQWRj5JqSvKRP5Ivv/wyNlCOOuootz0ULHahFS6/&#10;/HL/mqSfA+aGULxRo0Zw0ZB+6Vngo02bNmFqjI+K9NVPsERc3SVf+PQN64Aq+cgBtIIi5KOCsMSK&#10;xEnYJk2a1KtXr3v37rEEJXGu+QhHz4444gh8V5fF4DkLfIRGhPNGbKE6NH12RMhHPm1BPvJBT5cl&#10;H+louIXhxAycUrduXbc9/VzzEeaGhx9+eP369T/88EM39HykMsJHuJARU6StW7f66FJeWfKRD/7k&#10;Ix/0dFnykY6GWxiGNLB5PuSQQ2655RaHHHLNR++88w6I+Oijj/7kk08cdPcUyQgfwZ8q+GjdunWe&#10;6pRRnHzkAz75yAc9XZZ8pKPhFoaNd+PGjQ8++GA3B9e55qNZs2aBiLGF9Pnnn7uh5yOVET6CLQr4&#10;KNfukshHPv2QfOSDni5LPtLRcAtjVISB2UEHHQQ31w455JqPcAMjiPjII48sy82wGeGj2267DXyU&#10;6/Pg5COHN1eJkI8UFJ4B8pEngBDHBXwnnHBCnTp14MfPIbdc8xHGMSgOPirLLYQZ4SN4OAcfzZ07&#10;16H1MyJCPvJpCPKRD3q6LPlIR8MtvH37dhg8H3jggY8//rhDDrnmIyxSHXDAAbAtxB3BDrp7imSE&#10;j+69917wEQ7pe6pTRnHykQ/45CMf9HRZ8pGOhlt4165d4BT8vfrqqw45QBCtkNPzRytWrKhduzbm&#10;Rw6K+4tkhI+GDBkCPoLZv79G5cqBfOSDPPnIBz1dlnyko+EcPvPMMy+44AI38Vzz0erVq+EnCvbe&#10;brp7SmWEj+S+Ffhy9FSnjOLkIx/wyUc+6Omy5CMdDefw2Wef3aJFCzfxXPMRbAvhm6Jjx45uuntK&#10;ZYSPMBxhfoRbkj3VKaM4+cgHfPKRD3q6LPlIR8M5jNt/4N/bTTzXfARGOOOMM3D3k5vunlIZ4aNR&#10;o0aBj3A02FOdMoqTj3zAJx/5oKfLko90NJzD3333nbNsrvkIZgy4JdZZd0/BjPDR008/DT6aMGGC&#10;pzplFCcf+YBPPvJBT5clH+lolCWcaz4qC2Kq0IzwEXxi4yj0nDlzVMVyFyAf+TRZVfERPFXisicY&#10;FfsgFiVLPopCJrV48pEz1BnhI+f6Z0eQfOTTFlXFR9gnBWvgrrdSOCTJCB9hYJGrZr/55huHjgGL&#10;axF3u5Nxw4YNIu629LRz504RX7VqlUPlffgIXQJFO1sar1+/XmqOi1Ydar5kyRKIO987tnbtWil9&#10;y5YtDqVDJHE+Wrx4Mao0c+ZMt/rAhZ2PRiAFiDufY0JDQByN4lB5Tz6CmaUo7nYfpVw2PXv2bIea&#10;Q+Stt95C6cuXL3cTx1svlcc44JZD4nzkqdH8+fOhUYkm7MJHII599933wQcf3L17txtoBaUywkfA&#10;HzXBH25/LlhPc+S2bdtEfPDgweaUBZ9ivUXE4Y2tYAJz5Lfffivi6ftn6N27N4qGBzlzDaOevvDC&#10;C1Jzt0+dXr16Qdz58NGzzz4rpbt9RUCpxPno6quvRpXgji8KMXM8bt8QjXAsy5yy4NNu3bpBHBc7&#10;FnxaNBIXf0D8mmuuKZoynMCTj3ANliiOFglnXjQGt0dBHIYxRVMWTICBEeJYRCr4tGgkPgCk8s53&#10;piTOR/vssw+qNGDAgKKVL5gAtlUQP+usswo+9YxUfCSgtWvXzpnHwzVBnuFIm5hk74clH7mdhyUf&#10;yUuh/+tz0y75yO0+PvKR3gMl7LxugOE3R3wEZQ899NDJkyfbsEbRNMitaJqCCchHChbOjxQUsQKc&#10;HwXg4vwoAIjlT86PAkClOT9SRHzVVVf5O7EkH6EpuV7H9Tp5ozk/4vwoMLbb/Kzm9TrFRwicdNJJ&#10;2Aq0QSwqDfkIyJCPyEfygpCPyEdRQ6UhnnykWGnPPffERp6bWQsQJh8BBPIR+UhGG/IR+cjAO1GP&#10;yEeKjyQAf57Lli2LgssQTz4COOQj8pG8I+Qj8pFhtIx6RD4K8BF+7rfffrAGj0IsKp58BGTIR+Qj&#10;eUHIR+SjqKHSEE8+CvORxHTu3DnWkVLyEfkIfYB8RD6SAYR8ZOCdqEfkI+k8Bf897LDDXnnllSjo&#10;AvHIIRBj+ZP23goo2nsrKGIFaO8dgIv23gFALH/S3jsAVFnsvQuSkUTWrFkTx7Q3bdoUqGf4J/kI&#10;mHC9jvMjeTW4Xsf5UXiQLBrD+ZGBjNSj008/fdGiRWYwyUfAh3xEPpLXhHxEPjIPmAWfko8U6ZgD&#10;sAYfNGgQLqkpCCMiyUcAgXxEPpIXhHxEPooaKg3x5CMzDQWewrHeZ599VhBP8hFgIR+Rj+TtIB+R&#10;jwqOk+ZI8lGAcYr+hAvogi7vyEfkI/QB8hH5SMYQ8pGZego+JR8VJaCCCTp06BCwBkcyuHdw+Dvu&#10;uOMCRey1114O+YhIp06dJLcuXbo4ZNKvXz8Rb9GihYM4YBFxuAR0EO/bt6+In3feeQ7idevWhXij&#10;Ro0cZJs2bQpZ2Bc5yEKkTZs2UnPcHOGQg9zcVLt2bQdZiCgTTXjkdsuhT58+Un/93yZNmrjlBqlT&#10;Tz0VWe2///5uOci9Ccjh2muvdcihcePGkK1Tp46DLERq1aoFcewaO4j36NEDsvhr27atg3irVq1E&#10;HC3iIC6DSb169RxkIYJdCZTerFkzN3Exa0QOV155pVsOSn0BQf7t2rWrW27+GjVo0AB1wEUwzhUw&#10;CLZv315X0zNcv359/boxz9woTgSIABEgAkTAGYG999577ty5MvF0zoSCRIAIEAEiQAR8EMDdl7j8&#10;Tq2CIisVjhVQiy2qMlguiJWDnpj38fE+Pr0/WIZ5P6wOFO+H1dGwD/N+WHuskDJwP6wa/x0C2B/B&#10;ZfF66eQjoEH7OtozyEtB+zraM+jDo2WY9gxxyQiTl9GjR4fhJR8BE/IR+UheDfIR+Sg8SBaNIR/F&#10;4qOWLVuuWrWqIKrkI8BCPiIfydtBPiIfFRwnzZHkI0s+gukCLqHYvXt3FJ7kIyBDPiIfyQtCPiIf&#10;RQ2VhnjykQ0fNWzYcNasWQYY8Yh8BBDIR+QjeU3IR+Qj84BZ8Cn5yMxHe+yxBw40bd26tSB6eiT5&#10;CGiQj8hH8lKQj8hH+vBoGSYfGfgIx3LfeOMNSyTJRwCKfEQ+kveFfEQ+shw59WTkoyg+4v2wej+x&#10;DJOPyEfSVchH5CPLQUNPRj4K8xGcmI0cOdJguqADqMKcHwEK8hH5SN4I8hH5SI2N9gHyUYCPzjnn&#10;nJUrV9oDqFKSjwAF+Yh8JG8E+Yh8pMZG+wD5SPERvGoPHTrUcOOeGVXyEfAhH5GP5DUhH5GPzANm&#10;wafkI+GjY445ZsaMGQUhsowkHwEo8hH5SN4X8hH5yHLk1JORj2rWrHnTTTdt2bJFh8UhTD4CaOQj&#10;8pG8O+Qj8pHDKFrlfISLq6ZNm+aAW1iEfARMyEfkI3k1yEfko/AgWTSmmvkIl5CuWbOmKESWCchH&#10;AIp8RD6S94V8RD6yHDn1ZNXJR/DRPWbMGB0H/3BG+AgX2eAML/4C16lbKrhr1y4RdzMy3LBhg4gH&#10;LuOwLH3nzp0iHuW01pyP3Prtdv8ReARFT58+3VxE1NP169dLzTdv3hyVxhC/ZMkSiDvvYK5du1ZK&#10;d152Tvz+o8WLF6NK+gXKBvXDj9atW+ej0cKFCyGO63jCOdvEoCEgjkaxSRxIg6IxFODPjY9Wr14t&#10;iu/YsSOQs83PBQsWQHz27Nk2icNpcHsaxJcvXx5+ZBODt14qj3HAJn04TeJ85KnR/PnzodGcOXPC&#10;VfWPkfuPmjdvvmLFCv/cAjmgBwZiLH8mex+fZaEVmcyHjyoSEHulEucj+6IrLKUnH1UYGnHVSZyP&#10;4lYgzfSvv/46LLrxEV6KQslHpUA1Vp7ko1hw6YnJRzoaPmHykQ96VcVHWIzywcosSz4y45PCU/KR&#10;M8jkI2foAoLkowAgsX5WFR/FQiZuYvJRXMQST08+coaUfOQMXUCQfBQAJNZP8lEsuAyJyUcGcNJ5&#10;RD5yxpl85AxdQJB8FAAk1k/yUSy4DInJRwZw0nlEPnLGmXzkDF1AkHwUACTWT/JRLLgMiclHBnDS&#10;eUQ+csaZfOQMXUCQfBQAJNZP8lEsuAyJyUcGcNJ5RD5yxpl85AxdQJB8FAAk1k/yUSy4DInJRwZw&#10;0nlEPnLGmXzkDF1AkHwUACTWT/JRLLgMiclHBnDSeUQ+csaZfOQMXUCQfBQAJNZP8lEsuAyJyUcG&#10;cNJ5RD5yxpl85AxdQJB8FAAk1k/yUSy4DInJRwZw0nlEPnLGmXzkDF1AkHwUACTWT/JRLLgMiclH&#10;BnDSeUQ+csaZfOQMXUCQfBQAJNZP8lEsuAyJyUcGcNJ5RD5yxpl85AxdQJB8FAAk1k/yUSy4DInJ&#10;RwZw0nlEPnLGmXzkDF1AkHwUACTWT/JRLLgMiclHBnDSeUQ+csb5+++/7xD6e/LJJ50zrFpB8pFP&#10;0+O27lA37OB2EZVPNSpA1pmPMBT88///c7tKrwIw9FSBfOQJIMX9ESAf+WPIHPwRcOYj/6KZgyCA&#10;+60mTJjgfCsoYSQC/gjgjlR0QvytWbPGPzfmQATcECAfueFGKSJABIgAEUgWAfJRsngyNyJABIgA&#10;EXBDgHzkhhuliAARIAJEIFkEyEfJ4snciAARIAJEwA0B8pEbbpQiAkSACBCBZBEgHyWLJ3MjAkSA&#10;CBABNwTIR264UYoIEAEiQASSRYB8lCyezI0IEAEiQATcECAfueFGKSJABIgAEUgWAfJRsngyNyJA&#10;BIgAEXBDgHzkhhuliAARIAJEIFkEyEfJ4snciAARIAJEwA0B8pEbbpQiAkSACBCBZBEgHyWLJ3Mj&#10;AkSACBABNwTIR264UYoIEAEiQASSRYB8lCyezI0IEAEiQATcECAfueFGKSJABIgAEUgWATc+WrVq&#10;1R//+MeBAwdCXP7uv//+KVOm4JbJZKvH3IgAESACRKBKEACbxNX0ySef/C8LFfg/WCluhkxPBIgA&#10;ESACRCAuH6k5EQJLly4VAL/66ivMjxQ5gbAILBEgAkSACBCBWAjE4iOdjMKlYAVPURJnSWF8GEME&#10;iAARIAIGBOz56K233lJ0E7VP1KZNG5UGkyZDuXxEBIgAESACREBHwJ6PFNdgHqTnoId1zjIk00UY&#10;JgJEgAgQASIABCz56IMPPlATH7VtFAYQ8yaVzDLncCaMIQIBBGQpGF87gXjLnzQHtQSKyQIIYKzD&#10;1gM2x9XXOIY1sSV2W/9hVwwgHPhpyRpq56ho+uuuuw5p5O+jjz4KFMefRCAWAuhCaigwfAgZ8qQ5&#10;qAEcPiqIAHqaudvI+BbXcMucJ/fc0RYAtmCL6JH6rAffBvqjcFi3auCSXRgfxlgiEDDaREfFt6Wl&#10;rEqmvqNoDqowYcCMgP5FjV6HEU99CGEk1Lck8BT9ypybesquqKAwBGz4CN+oSCZ/RSlGby/7xjLU&#10;kI+qEAG9F/2368XmI30ECGOofzjx0zSMT9XGqP6GQMHhTh8PkcZmGZld0bI7Ac+iKfXBoSj4+IjV&#10;G7Ro5kxABHQE8C0a+EBV3SnW/EjvtDQH1RFm2IyA6m+Gz2lMmlQydFdzhuyKZnz0p0BV/1kwrINP&#10;PioIESP9EQBrqAV2fJeCmPQXGR01Fh+pXaeCn7hSWz1/QzJ/1ZhDjhBQRGPob+icKhkCUR88ojW7&#10;on3rA8yiiXU+KmqigKbRW6po5kxABAQBWdPA16Y+Duh9SY83g0ZzUDM+fGpAQLpc0VmPZc9kVzRA&#10;HX4EVMORgRhL5JWUnl5FMkAEzAjgUye8j6P3JXs+Usv1Rbu3vjZY9FvLXH8+rSoELHsmu2KsXlH0&#10;hUVulsircvX0KpIBIuCAgN6XLPlIn6Fjam8uFMt0qggu2Zmx4lMdAdVtEIjqmeyKOmI2YYBZNJkN&#10;8nomeno9nmEiEBcBvS9FvfWBPHXzp6IUo28hGfavA0XwZ5UjoBONYQhlV4zbTwxgqqzijgl6epUJ&#10;A0TAAQG9L1nykU4xCJsLRZ56EebEfEoEBAGdaAyfMeyKcTsMXsaiIvoLazMm6OmLZs4ERMCAgN6X&#10;bPoestLNb8hHBmz5yBkBZQiK/gluisqHXTEKmah44Bn1SMXrY4I6qqyehgN6+vBTxhABewT0vuTA&#10;R4axQupgufBiX2GmrHgE9D5jNsPT+Yhd0aZj2PCRsp9H4qIfnChUH0Ns6sA0RCAKAb0vWfJRXBE9&#10;fVQ1GE8EFAI6y5j7pN61zCklcz29Kq6qAkCgqL46/kX5CG7HiGpRSJnAEgG9L9m80cg2roie3rJW&#10;TFa1CGCaozpM0cFQpUTApvfq6asTYSBQVHF9sTR8QiQgDtgVqubJbECQP4lAGAHVlxCweaORQ1wR&#10;PX24AowhAgoBfGyrxSJ8pav4qIDetWx6r54+Ks/KjgcCRRXEZ4ACqmgr6J40QGRFM2cCImBAQHU8&#10;BGzeaGQVV0RPb6gJHxEBdbjVYFOno6R3LZveq6fX86meMBAoqqxOMUWnPDp5wVdG0cyZgAgYENDf&#10;UJs3GlnFFdHTG2rCR1WOgFomwhTJ8jI+vWvZ9F49fXWiDQRsFNeBgnmJQUS1GkTMKQ2Z8BEREAT0&#10;jmfzRkNKF6E5KDtSIghgn0L6lT0ZsSs6IA+QbaTURBXpzYaLan3VckprUzrTVC0COrlY8pHqgZAt&#10;uuMMYPUiqhZnKm5AQLdhMI9+gUzYFQOAFP2Jl7FoGiTQW8SwhaSv7MVqOJs6ME0VIqCThSUf0Ry0&#10;CvtJ6VRGr1OdMO6Yxq4Yt10s+QjZ6p6Qo0YGhT8nR3EbgukLIqCGAgSiel1AUF8xpjloABz+jIWA&#10;blBX1BdiOGd2xTAm5hh7PtLnPgWtGvSbPiz3+8x141Mi4MBHukWNYS4v2Oq9GqMHAScCOgJqn8Kt&#10;b7Ar6mDahO35CLnpq3agJDV7BfvofvtVvE0FmIYIGBBw4COdYgp+OOnF6SMGzUF1ZBhWY5rzag+7&#10;YtxeFIuPkDm4Rt+k04cLhPH6Wy6qxK0n01cnAnoHs+9aupTZyFNfUTGnrE78q1Zr9e2N4c5ntYdd&#10;MVYXAlyx0ktifEliJUQRE2gI7zWnRQ5IUsSMgP462/ORWmaBuLlbqj7s/A1srj+f5hEBfJmojmGe&#10;NaN3YYpt+JJhV4zVAdz4KFYRTEwEnBFw4yOMEkrQsIWkL6eYacu5/hTMIwLKLsvQeUQv6WaGLyV2&#10;xVgdAHjGSs/ERCBNBBStIBCLMjBnV7JRw4Uadjg5SrNNM14Weov0HEyRDBMfaKE2H6M6mGjKrmjf&#10;4kDePjFTEoE0EdC/LdFRYxnc6nMfDAjhatMcNIwJY4CAog98pYBxov70hTgzbuyKZnz0p+QjHQ2G&#10;s4MA3mK1hi/fq/jXvJgfqLxOZxhk1PSK5qABoPhTIaD3GdXrigaUeFRAz5ZdMQolxANqw1M+IgJp&#10;IoAFNPzpX54FhwK80ZKyqOETxoEwqak8kY95pSVN3VlWFhBAv1Ldwz5gU3N2RRuUgLlNMqYhAikg&#10;YD8CSEpLNqE5aAptVxlFxO2Bkt5ed3ZFM1bA05yAT4kAESACRIAIpIAA+Ggf/Ldjjx/UqClcX2NP&#10;/P+UmnvV2Bv//9ce/4n8T+zeNQ5ARLMf1Kzxgxojtk/c1Xmvf//XZI8R2//938RdIvt//pN6zxo9&#10;HtyjxvkHXFjjGkjNqnHa/8vt6T3X15q4a8T2ExD375hmULNmjcP/W1Do/ymgkGARu3bt+vjjj59+&#10;+uk+ffp06NDhxz/+8f9ofz/5yU+wSDR8+HDskn7zzTcJlpudrL7//vu33377t7/97c9+9rNzzz1X&#10;0/5/zjzzzMsvv/zWW2/9wx/+sGzZsuzUmTUhAkSACFQSAitWrHjggQcuvvhifQQ2hM8444zrr7/+&#10;T3/609atWysABxAxSPbmm28+66yzDFrrjzp16jRu3LjNmzdXgPoBFYDGl19+uWDBgjfeeGPy5MmT&#10;Jk2aOnXqX//619WrV//rX/8KJOZPIkAEiEBSCGBR+Nprr9VH2ljh884779FHH/3uu++Sqk/K+eze&#10;vXvatGnt27ePpbVK3LJly5EjR3777bcpV7sUxW3YsAEMC1Ju0aKFUjAQaNasWY8ePdDimEcDulJU&#10;g3kSASJQCgSweleKbJPKExvqmOMEBhy3nxdccMFLL72E7+qk6pZOPhhUr7rqKjeVdSmQ8vjx43On&#10;voCMak+fPr13796Y8+pKFQ3D+O+JJ57YuHFjOo3FUogAEfBBILN8hFUXjCT2a1NFhyZJcPXVV1sa&#10;jfmgmojs9u3bH3roobgjsBkHqP/FF18kUr10MgETvfbaa6AVs17mp+hFQ4cOJSul02QshQg4I5BN&#10;Plq/fj2WXMyDjDw9//zzL/3vH0YtrNUUlYIJxMsvv+yMWDqC2ByxmRZhpIXWXbp06datGywZsDRX&#10;VP1zzjkH+1DpaOFZCo7swmajqEaWCaD4hAkTuILn2SgUJwKlQyCDfIRN6v/93/+NGmQwAmP7YOzY&#10;sfPnzw97v8Ln9Jo1a7DHDfOzyy67LCoTxN9zzz2YgJQOWJ+cgQB4NqrysCEcMmQIOAWnVcPrb9hh&#10;ef/99x955JHu3bv/8Ic/LJgJ4p966imfGpZaFrNj7HnBXLBg/X0iYX6ZrxliqaFm/kQgOwhkjY+w&#10;OBO1RocB9tVXX4W1sz16ixcvBjHhw7jgCIbFqwzu8oNMCyLwox/9CI4VQFVhDooCBAMv1jwvuuii&#10;guoPGzbMPquoIkoRbzM7xkS4c+fOv/rVr7Ck+fB//0DT2G2M0leBACP5v/zlL6WoOfMkAkTAB4FM&#10;8dFzzz2nBg09cMMNNyxcuNBZTZAOhuWCrIQTTJhQOOecuCDoOLxhhBjM5or67omqDKaBsGSAPYMO&#10;qYQxnmfNOvpvf/ubgVDAQaNHj4aNh3luizkyjMB/+ctfGmZYIDGu3UX1GcYTgbIgkB0+AmWEB8x2&#10;7dph9SkRZMA7+H4Oj/bYdnEe6hOpmMrkzTffDFcPIzC2UVQa5wBI+b777guv4N15553ZmSVh2lJw&#10;bojZ0B133PHpp5/GVf+f//wnViYvvPDCcNdCDPI081rc4pieCBABHwQywkcvvvhiYMTAyImlmMSH&#10;C3hdbNu2baAsUFJ4K8oHVQdZTAADvibwbY9bgXfu3OmQW5TIe++9h+2ngPo4ZRyVPs14nFwO0zFi&#10;fvOb33h+MABDmPoXnHZhLzLxPpYmaCyLCFQSAlngo3fffTcwEOGsUKybD2K1yKZNm7BOFRiTe/Xq&#10;tWPHjlj5JJgYOyaBb3jYM8ydOzfBIlRWcKMUPlz8yiuvqARlCUyZMiU8d8PcEDuASdUHfipg9R0u&#10;5cYbb9y2bVtSpTAfIkAEnBEoOx9hwDn77LN1dujYseO6deucNbIUfP755wMkOGjQIEvZZJNhnIRj&#10;Hx2BK664An5vki1Fzw17RlBWLxGrZNi40dOkGca3B6w19PqgaTA7TnZuKBrNmTMn7HJqwIAB3EtK&#10;s8VZFhEoiEB5+Wjt2rWYCukDEfagMX8pWNXEI2EyHditgJvWxEsxZ4i9m759++oIwIwwBas/DL8Y&#10;8PVysZzluSxm1jTqKXbHAl5hYe1futkxqoGDsZgT6bojDP9CUTVkPBEgAukgUEY+wtfvz3/+c31Y&#10;6NevX8qLZthP0SkJizkzZ85MB3kpBY64dQRwCjhN96fgX710nMAtxZTEgCeO/Qb2s7CXl4IDDXwG&#10;YO1O1x1hnCYwVJWPiAARKDUCZeQjfJHqAwJ2llMeDAXbACVhHye1iyrgsVxnQxifpzY3VP0KJ2f1&#10;VoAFhXpU6gD8rmNtVi89nbmh0uuZZ57RS4cV37x589RTBogAEUgZgXLxEV58ffsGbmHKeCsEzIz1&#10;be7+/fun0Aog365du6rxsFWrVmXxG4CZAr4EVDUwJn/22WcpqI8iBg8erMpFAMeT05wbio5jxozR&#10;65Dm10g6ILMUIpAjBMrCR9gfad26tRoH4H+u7L4uccpS1QeBFOzNHn/8cVUiZklwvFCubgMWwNRM&#10;VQardikckoW/blUiAjClS5+MBPBnn31Wr0k6XyPlamuWSwSyjEBZ+Eg37oLfgBT2C4o2Afb3cTJU&#10;jUvYYYetRVEp5wTYxFeuAzA1g1sG56wSEYRDA91nIBxlJJJtVCZff/217qAPHyeIiUqcQjxOCqum&#10;R4AbSSlgziKIQBiB9PkIdsVqcQxLdrNnzw7XqiwxOBeJJSM1LsETWumqAa+eqiB42CtdQfY5oyEU&#10;RWK+Vjo6xgphz549lfpYqAQb2tezFCkDi5Y4gJCFb6RSaMo8iUCWEUiZj/DiY2VGjUVZM7LFsqFu&#10;f16iexngMVUhgA397PgH0JcQb7/99hL1W/hhUOrj2FGJjv3GrTyuD9Zv4MX5aPTVuJkwPREgAj4I&#10;pMxHuHhIjUXYzU/ZutsGqD//+c+qhrA9TryGyFA5LMJ8ZNGiRTa1SicNmFFtJGEOm6BvBFV/uGfX&#10;Gb/UC4OqXJsA7En0C6Syf0mWjVJMQwRyhECafKSPRVgS+fzzz7MJlO5NCG4ckq3k73//e8V3o0aN&#10;SjZz/9zAj2rVDm6F/DMM5HD//fcr9ZF/1uYg06ZNU9WDrV25TCwCoPEnEagSBNLkI/jtVC/7xIkT&#10;M4swzP/UIU18MCd4HAleW1u0aCEg4EbXspy3Kgq7fiIp2dPBsCRXZAfzibK4gyiqvv41gjsBi6Zn&#10;AiJABJJCIDU+gstQnG2RoRinjbL2YRzAE4dkFXXiIH/gqfNPdacGVsN8bnRyroCNIFbtcM2HqI/l&#10;u6RaChaMOO4q2UJ9IGxTmfTTYBb/05/+VOqJHkvDhvSbgCVWLQKp8ZFyzwKbulJsTCTeguqUKPbc&#10;Qab++WPxR12Kh5t3/DMsXQ7vvPOOouOkrlJ9++23VZ4wrS9d5f1zhvc8ZQJaOrsO/3oyByJQYQik&#10;w0c4XaIc4+A6m1xgiA9j5XQaux7+dVau6nDPUSIE518lQw7K9B2TWUMyy0eYHHXp0kX4CGe7/vGP&#10;f1gKlisZLuRV7Ik7s8pVDZZLBKoKgXT4SO0cYdcAV3bmBWFVbdx17nlhH8zqLrnkEhnismblXrA5&#10;9GNi/r4jZsyYoYZ3WHQULDFTkWBMdcE9fM5nqm6sDBGoVARS4CMc6mnevLkMR+PHj88RkjBsUG4E&#10;PB2NqkM3ObLawlKVtBr8rvu0mj45wumzpDakfKpkI6u7tluyZImNCNMQASLgg0AKfKTstbBNnE2L&#10;MgOAIFAZk+FGwNnjKwZkddYSo5yhuEw9wp2AYoKCLT8fFwrYjlGTo+y44ygKNew62rRpIzUfOHBg&#10;0fRMQASIgCcCpeYjjOHqjOGkSZM8a5u+OD7mL7vsMhmUsAHkVgEMwpIDZltbtmxxy6QsUtjsk5rD&#10;F7dzBdRW1K233uqcSVkEX3/9dVEfZuqlc6BUFtVYKBHIIAKl5qOpU6fKG41LorPjGCdWQyg7BBAT&#10;ZjqxZCUxvq4FhFzsHOkKLlu2TCzNsJnidjgUe0+iO/L59NNP9cyzH0ZzKxv1YcOGZb/CrCERyDUC&#10;peYj9Trna+dIb1NM8bBYJ4Oqw3ITjtPKqheG9BQuItdrnkgYu/miu5v/HMXFsJ9PpD4pZ6JOomEP&#10;NMGT0SlrweKIQC4QKCkf4f5TGcrgssx58yULMCpHow4HZ9QOVEb8eMfFUw3IDu6DMIArO/9Meeqz&#10;BwFTpE6dOkk3ztHen72CTEkEsoNASflo+PDh8iLjyrPsqOxQE9ioi4kgjg7BEXSsHMSfOUwCcroB&#10;gQFZnKxChXXr1sXSXZmo3XTTTbEEM5UYJ4KlG8O/rtuCbabUYWWIQGYRKB0fbdu2Ta54wxdyjs4c&#10;RbUUZjcyKL344otRacLxsBMWqVyfYVFe2XGLbljHqBgM3RjARX3/E0xRpaQQj9tylaHdxx9/nEKJ&#10;LIIIVCcCpeOjN998U8YiOKisAGxXrlwp6uA6b3t1HnzwQZEq0VVK9jXxSYlPC3EDG2uCMGfOHAfE&#10;fOpZOtlx48aJLvDbULpSmDMRqHIESsdHAwYMkFd43rx5lQFyjx49RCNYnVlqdOmll0IE22eJ36Nk&#10;WYGkkinDb/sJgnKU7WYIkVTNE8kHu5/ie9DZzjCRajATIlDZCJSIj/D+4oYjDMVXXHFFxSy5Kx8L&#10;jz32mE2vWLp0qfDXiBEjbNJnOY0y27bUBcbhsuOGNVtMr7KsmmXdfve730lr5vEYnaWOTEYEyotA&#10;ifhIXcntfIa0vLAULB1jrPg0u/LKKwsmCEQqq7y///3vgUe5+4mPCjkXjCU7m8qr1VrYtNikz34a&#10;TIqFj3r27Jn92rKGRCCPCJSIj8T1GU61V9iRjXvvvVcGJfjSKdrcYpb2i1/8omjKXCSABz/R3eZi&#10;3/79+yMxzsDaAJUL9VFJNCWUgp1h9v2T5wVS1pMI6AiUgo/gEkfWam644Qa9rAoIY/dExuSxY8ea&#10;1cGgLSkr5tAK7NXFV0NRB93oALJa26tXLzNK+XqKS42lTSdPnpyvmrO2RCAXCJSCj9Ri3UsvvZQL&#10;EGJVUkx/4ZPNLIUjVzJ2VdIEAXchQamiLFOpHQBXx+IAGhDo06ePufX5lAgQAQcESsFHd999N95Z&#10;OMnJo3ucohjKvnbRRRt4MwAIOAxbNMMcJXjmmWegFHQ3L8NW6motWkrcH+FIHTYTc9RwrCoRyAUC&#10;peAj3CuBUevGG2/MBQJxK/nhhx9CO/wZzJjhOVY+pJ944om4+Wc5vbIYnDZtWlQ9obss1lXeai1U&#10;Vje5w2AjCgHGEwEi4IZA4nyEa75luK7UNXac1pejKDhgFYW54iwM4FFpchrfunVrtC/sOqLqry7X&#10;gHl8VJr8xoNtxcby17/+dX61YM2JQDYRSJyP4E4H4xUs6zwv+M4mXFKrQYMGQUecco06WjVq1Cgk&#10;wE5TlrVwq9vQoUOhmsHqe+TIkdIBzGt6bqVnQQq3OEFBnKvKy0W3WQCNdSACNggkzkfythbd8rap&#10;W2bTvPvuuxiR8AcH5gUrKZ4chgwZUvBpriNnzZolun/99dcFFYE/JSTItb++gnqpyNdee00QyKnH&#10;cqUIA0Qgawgky0f4YhQfqhW2bxJoNXifkO0hGAAHHuEnnsqFR/ALHX6a9xi1PVTQIx8sWGDtgOG6&#10;gp0YYOKP6T90LGr3nve2Zv2JQMoIJMtH+GKUT8dc+3O2aYLrr78emhZ0FfvBBx/gEY7qbNy40Sar&#10;3KUR3e+///5wzZWl9/r168NPKyZGEKDVd8U0KBXJCALJ8hG+GDEUY8N3586dGVGwRNV46qmnoOmF&#10;F14Y3kISN0EdO3YsUdFlz1YcNXTt2jVcEyxRApa2bduGH1VSzPPPPw81uYVUSW1KXbKAQLJ8JC6d&#10;+/btmwXVSlqH+fPnY0TCH+6hCBSEu+cQX3D6EEiZ059z586FgliX27RpU0AFufBo8ODBgfgK+6ns&#10;3j/99NMKU43qEIEyIpAsH4nvgkryoRrVNOqEUdgHBezuMFxPnz49Sjbv8WqD7P3339d1wfokFMff&#10;22+/rcdXXhiTYrH5x0Sp8rSjRkSgXAgkyEew75XhaPny5eVSJ81yxQNDwIjuq6++AgjYPIp7rXma&#10;Nfcvq3v37lAT7hr0rN577z1EYt5UkX45dE0Rvvnmm6EsrEkD8fxJBIiAMwIJ8pEMR9g8qpJzGbAh&#10;xIiEkVkHX0zBDcdz9MT5DT/88MPQPWDOIftKse7PzS8CsoV0/vnn51cF1pwIZA2BBPlIhqPKPnmk&#10;N584YYBvHJ1/5SRsYKDWpSojPHPmTPBR+/btdXWwb4hIXNGuR1ZqeMmSJVAWf19++WWl6ki9iEDK&#10;CCTIR7KP/9BDD6WsQrmKw7WnctZGv24P50AxRlX8toKszUJ97CUp/Fu1agXdq8SxGz5CWrZsCX0r&#10;eKNQtSwDRCAdBBLkIxg/4/WsyEOgUW3Rrl27gMoXXXQRYmCBFiVSMfHS3JgmiEY4cATF8YdrkipG&#10;R7Mi8gE2evRoczI+JQJEwBKBpPgIh9ZlOPriiy8si66AZGLf/sgjj4gu2McHCBVvzCDKwn87lFVO&#10;U+UkLGwLK6BZLVWQDcR+/fpZpmcyIkAEzAgkxUdycSqMYMPnQ80VyPVTuXRP+WpbuHAhhuiKPw0q&#10;TYZ9Iiirjlk9+uij+KmgyHWzWlYeHpOg8qWXXmqZnsmIABEwI5AUH02ZMgXvZu/evc3FVdhTMSm8&#10;+OKLRS/xtGm4h6KS1Bdl4TlHlOrfvz86AHxTVJKOZl3WrFkDlTEdxr2x5pR8SgSIgA0CSfER1qzw&#10;bo4YMcKm0IpJs2HDBhmRtmzZAqXEU1Bl+5JVbbds2TLoru7U6NChA37OmDFDJaj4AJYCxHvwvHnz&#10;Kl5ZKkgEUkAgKT6SaybCzgpSUKG8RYgBgxwBlu0kw92p5a1qsqXjXkJc2w0TO/gqhLEZwuAjHAdO&#10;tpSM59azZ09ojTu/Ml5PVo8I5AKBpPhIPo+r8ENRXD3jGCyau1u3bhidFi1alIum968kzh9BXxjU&#10;wYgFgXPPPdc/z3zlMGzYMCheJUeu8tU0rG0eEUiEj/CpLDf+YP0qjyD41Bm+QzEi4cARVm/kJuvq&#10;2U3AhQvQHReUyz5alXhm0HsLzAuBAPbO9EiGiQARcEMgET6Sjd0q/DwG5s899xxGJHwny14SzoS6&#10;NUQepeTucozJ8KALEAYOHJhHLXzq/NFHH0Hxzp07+2RCWSJABASBRPgIX8h4K6vw8xgYyrkbzBSw&#10;TAcQcFN59XStsWPHQuXHHnvsvvvuQ6AKT4bKRwjmxdXT6NSUCJQOgUT4SEx/77jjjtLVM7M5ix8z&#10;7KTAbwzG5LvvvjuzVU28YnANBJXvvPNO2USrKtccAiYWaZs3bw4QcB48cXiZIRGoNgQS4aMxY8bg&#10;lcSJyGpDD/qKTwZYl02cOBEgVImxtzS0cDGmhOI3qTovpxNLnsWLF1dh56fKRCBZBBLhowceeABD&#10;8fjx45OtW15yE7+a4q9g0qRJeam2fz3FSRSOIGHrEMdC5RCWf7b5ykEuQqrCuWG+mom1zQUCifCR&#10;nLuB+5RcqJx4Jbt27Qo6FgcFYvideBGZzRBMJAtWOBma2UqWtGLwmITWh+eokpbCzIlANSCQCB/h&#10;ziO8knBhVw2IhXUUs2eYcwCE6jl8JDhg4+yUU05p2rQplq3CyFRDzLhx49Duw4cPrwZlqSMRKCkC&#10;zny0YMECmJbJH76Qjz/+eGyglLSqmc0cNgwYkcRRQ7XdzgYHBSeeeOJpp52mHNml2UybN2++PfSX&#10;spMQuRG4Oo150mzrLJeF83ehbnj7ypUrs1znbNbNmY8uueQSyOp/tWrVyqaOpa4VriAEH+EPeyg7&#10;duwodXGZyh9+ovApcvLJJ991113pV2zjxo16D5Twddddl2ZNxM4ft2+kWSjLyhQCDz/8cLgfVpUv&#10;x6SaAzC6ZUU+UrjJkdiGDRviug0VaR9o3br1sccem/Ioal89c8p77rmnQYMGmCLhlTSnLMXTLPCR&#10;+ErCHmIpFEwtz6VLl6IT4m/q1KmpFVoxBZGPkmpK8pE/ki+//DI2UI466ii3PRQsdqEVLr/8cv+a&#10;pJ8D5oZQvFGjRnDRkH7pWeCjTZs2YWqMj4r01U+wRFzdJV/49A3rgCr5yAG0giLko4KwxIrESdgm&#10;TZrUq1eve/fusQQlca75CEfPjjjiCHxXl8XgOQt8hEaE80ZsoTo0fXZEyEc+bUE+8kFPlyUf6Wi4&#10;heHEDJxSt25dtz39XPMR5oaHH354/fr1P/zwQzf0fKQywke4kBFTpK1bt/roUl5Z8pEP/uQjH/R0&#10;WfKRjoZbGIY0sHk+5JBDbrnlFocccs1H77zzDoj46KOP/uSTTxx09xTJCB/Bnyr4aN26dZ7qlFGc&#10;fOQDPvnIBz1dlnyko+EWho1348aNDz74YDcH17nmo1mzZoGIsYX0+eefu6HnI5URPoItCvgo1+6S&#10;yEc+/ZB85IOeLks+0tFwC2NUhIHZQQcdBDfXDjnkmo9wAyOI+MgjjyzLzbAZ4aPbbrsNfJTr8+Dk&#10;I4c3V4mQjxQUngHykSeAEMcFfCeccEKdOnXgx88ht1zzEcYxKA4+KssthBnhI3g4Bx/NnTvXofUz&#10;IkI+8mkI8pEPeros+UhHwy28fft2GDwfeOCBjz/+uEMOueYjLFIdcMABsC3EHcEOunuKZISP7r33&#10;XvARDul7qlNGcfKRD/jkIx/0dFnykY6GW3jXrl3gFPy9+uqrDjlAEK2Q0/NHK1asqF27NuZHDor7&#10;i2SEj4YMGQI+gtm/v0blyoF85IM8+cgHPV2WfKSj4Rw+88wzL7jgAjfxXPPR6tWr4ScK9t5uuntK&#10;ZYSP5L4V+HL0VKeM4uQjH/DJRz7o6bLkIx0N5/DZZ5/dokULN/Fc8xFsC+GbomPHjm66e0plhI8w&#10;HGF+hFuSPdUpozj5yAd88pEPeros+UhHwzmM23/g39tNPNd8BEY444wzcPeTm+6eUhnho1GjRoGP&#10;cDTYU50yipOPfMAnH/mgp8uSj3Q0nMPfffeds2yu+QhmDLgl1ll3T8GM8NHTTz8NPpowYYKnOmUU&#10;Jx/5gE8+8kFPlyUf6WiUJZxrPioLYqrQjPARfGLjKPScOXNUxXIXIB/5NFlV8RE8VeKyJxgV+yAW&#10;JUs+ikImtXjykTPUGeEj5/pnR5B85NMWVcVH2CcFa+Cut1I4JMkIH2Fgkatmv/nmG4eOAYtrEXe7&#10;k3HDhg0i7rb0tHPnThFftWqVQ+V9+AhdAkU7WxqvX79eao6LVh1qvmTJEog73zu2du1aKX3Lli0O&#10;pUMkcT5avHgxqjRz5ky3+sCFnY9GIAWIO59jQkNAHI3iUHlPPoKZpSjudh+lXDY9e/Zsh5pD5K23&#10;3kLpy5cvdxPHWy+VxzjglkPifOSp0fz586FRiSbswkcgjn333ffBBx/cvXu3G2gFpTLCR8AfNcEf&#10;bn8uWE9z5LZt20R88ODB5pQFn2K9RcThja1gAnPkt99+K+Lp+2fo3bs3ioYHOXMNo56+8MILUnO3&#10;T51evXpB3Pnw0bPPPiulu31FQKnE+ejqq69GleCOLwoxczxu3xCNcCzLnLLg027dukEcFzsWfFo0&#10;Ehd/QPyaa64pmjKcwJOPcA2WKI4WCWdeNAa3R0EchjFFUxZMgIER4lhEKvi0aCQ+AKTyznemJM5H&#10;++yzD6o0YMCAopUvmAC2VRA/66yzCj71jFR8JKC1a9fOmcfDNUGe4UibmGTvhyUfuZ2HJR/JS6H/&#10;63PTLvnI7T4+8pHeAyXsvG6A4TdHfARlDz300MmTJ9uwRtE0yK1omoIJyEcKFs6PFBSxApwfBeDi&#10;/CgAiOVPzo8CQKU5P1JEfNVVV/k7sSQfoSm5Xsf1OnmjOT/i/Cgwttv8rOb1OsVHCJx00knYCrRB&#10;LCoN+QjIkI/IR/KCkI/IR1FDpSGefKRYac8998RGnptZCxAmHwEE8hH5SEYb8hH5yMA7UY/IR4qP&#10;JAB/nsuWLYuCyxBPPgI45CPykbwj5CPykWG0jHpEPgrwEX7ut99+sAaPQiwqnnwEZMhH5CN5QchH&#10;5KOoodIQTz4K85HEdO7cOdaRUvIR+Qh9gHxEPpIBhHxk4J2oR+Qj6TwF/z3ssMNeeeWVKOgC8cgh&#10;EGP5k/beCijaeysoYgVo7x2Ai/beAUAsf9LeOwBUWey9C5KRRNasWRPHtDdt2hSoZ/gn+QiYcL2O&#10;8yN5Nbhex/lReJAsGsP5kYGM1KPTTz990aJFZjDJR8CHfEQ+kteEfEQ+Mg+YBZ+SjxTpmAOwBh80&#10;aBAuqSkIIyLJRwCBfEQ+kheEfEQ+ihoqDfHkIzMNBZ7Csd5nn31WEE/yEWAhH5GP5O0gH5GPCo6T&#10;5kjyUYBxiv6EC+iCLu/IR+Qj9AHyEflIxhDykZl6Cj4lHxUloIIJOnToELAGRzK4d3D4O+644wJF&#10;7LXXXg75iEinTp0kty5dujhk0q9fPxFv0aKFgzhgEXG4BHQQ79u3r4ifd955DuJ169aFeKNGjRxk&#10;mzZtClnYFznIQqRNmzZSc9wc4ZCD3NxUu3ZtB1mIKBNNeOR2y6FPnz5Sf/3fJk2auOUGqVNPPRVZ&#10;7b///m45yL0JyOHaa691yKFx48aQrVOnjoMsRGrVqgVx7Bo7iPfo0QOy+Gvbtq2DeKtWrUQcLeIg&#10;LoNJvXr1HGQhgl0JlN6sWTM3cTFrRA5XXnmlWw5KfQFB/u3atatbbv4aNWjQAHXARTDOFTAItm/f&#10;XlfTM1y/fn39ujHP3ChOBIgAESACRMAZgb333nvu3Lky8XTOhIJEgAgQASJABHwQwN2XuPxOrYIi&#10;KxWOFVCLLaoyWC6IlYOemPfx8T4+vT9Yhnk/rA4U74fV0bAP835Ye6yQMnA/rBr/HQLYH8Fl8Xrp&#10;5COgQfs62jPIS0H7Otoz6MOjZZj2DHHJCJOX0aNHh+ElHwET8hH5SF4N8hH5KDxIFo0hH8Xio5Yt&#10;W65ataogquQjwEI+Ih/J20E+Ih8VHCfNkeQjSz6C6QIuodi9e3cUnuQjIEM+Ih/JC0I+Ih9FDZWG&#10;ePKRDR81bNhw1qxZBhjxiHwEEMhH5CN5TchH5CPzgFnwKfnIzEd77LEHDjRt3bq1IHp6JPkIaJCP&#10;yEfyUpCPyEf68GgZJh8Z+AjHct944w1LJMlHAIp8RD6S94V8RD6yHDn1ZOSjKD7i/bB6P7EMk4/I&#10;R9JVyEfkI8tBQ09GPgrzEZyYjRw50mC6oAOowpwfAQryEflI3gjyEflIjY32AfJRgI/OOeeclStX&#10;2gOoUpKPAAX5iHwkbwT5iHykxkb7APlI8RG8ag8dOtRw454ZVfIR8CEfkY/kNSEfkY/MA2bBp+Qj&#10;4aNjjjlmxowZBSGyjCQfASjyEflI3hfyEfnIcuTUk5GPatasedNNN23ZskWHxSFMPgJo5CPykbw7&#10;5CPykcMoWuV8hIurpk2b5oBbWIR8BEzIR+QjeTXIR+Sj8CBZNKaa+QiXkK5Zs6YoRJYJyEcAinxE&#10;PpL3hXxEPrIcOfVk1clH8NE9ZswYHQf/cEb4CBfZ4Awv/gLXqVsquGvXLhF3MzLcsGGDiAcu47As&#10;fefOnSIe5bTWnI/c+u12/xF4BEVPnz7dXETU0/Xr10vNN2/eHJXGEL9kyRKIO+9grl27Vkp3XnZO&#10;/P6jxYsXo0r6BcoG9cOP1q1b56PRwoULIY7reMI528SgISCORrFJHEiDojEU4M+Nj1avXi2K79ix&#10;I5Czzc8FCxZAfPbs2TaJw2lwexrEly9fHn5kE4O3XiqPccAmfThN4nzkqdH8+fOh0Zw5c8JV9Y+R&#10;+4+aN2++YsUK/9wCOaAHBmIsfyZ7H59loRWZzIePKhIQe6US5yP7oisspScfVRgacdVJnI/iViDN&#10;9K+//josuvERXopCyUelQDVWnuSjWHDpiclHOho+YfKRD3pVxUdYjPLByixLPjLjk8JT8pEzyOQj&#10;Z+gCguSjACCxflYVH8VCJm5i8lFcxBJPTz5yhpR85AxdQJB8FAAk1k/yUSy4DInJRwZw0nlEPnLG&#10;mXzkDF1AkHwUACTWT/JRLLgMiclHBnDSeUQ+csaZfOQMXUCQfBQAJNZP8lEsuAyJyUcGcNJ5RD5y&#10;xpl89H/ZO4Mcq3EoikKDaFbCrJfCkD2wCJbACmoDSAxrzpgpU4aIEZNWS8xaPeBCmqfbzs/zs386&#10;KirnS0U58bOTnNz42o6pP42uKYgfNUCGNvGjIVxJMH6UwDkmCz+a5owfTaNrCuJHDZChTfxoCFcS&#10;jB8lcI7Jwo+mOeNH0+iagvhRA2RoEz8awpUE40cJnGOy8KNpzvjRNLqmIH7UABnaxI+GcCXB+FEC&#10;55gs/GiaM340ja4piB81QIY28aMhXEkwfpTAOSYLP5rmjB9No2sK4kcNkKFN/GgIVxKMHyVwjsnC&#10;j6Y540fT6JqC+FEDZGgTPxrClQTjRwmcY7Lwo2nO+NE0uqYgftQAGdrEj4ZwJcH4UQLnmCz8aJoz&#10;fjSNrimIHzVAhjbxoyFcSTB+lMA5Jgs/mub89evXF6vPzc3NdIWnLYgfXXPr9W3dKxm+mPsiqmtO&#10;4x6UnfYjNQV//vcz91V694DhlZeAH10JkOLXE8CPrmdIDdcTmPaj6w9NDQsBfb/V27dvp78VFIwQ&#10;uJ6AviNVItTn8+fP19dGDRCYI4AfzXGjFAQgAAEI7EsAP9qXJ7VBAAIQgMAcAfxojhulIAABCEBg&#10;XwL40b48qQ0CEIAABOYI4Edz3CgFAQhAAAL7EsCP9uVJbRCAAAQgMEcAP5rjRikIQAACENiXAH60&#10;L09qgwAEIACBOQL40Rw3SkEAAhCAwL4E8KN9eVIbBCAAAQjMEcCP5rhRCgIQgAAE9iWAH+3Lk9og&#10;AAEIQGCOAH40x41SEIAABCCwLwH8aF+e1AYBCEAAAnME8KM5bpSCAAQgAIF9CeBH+/KkNghAAAIQ&#10;mCOAH81xoxQEIAABCOxLYM6PPn369ObNm1evXqn48nn9+vXt7a2+ZXLf06M2CEAAAhA4CQG5yeiV&#10;3tzc/HShC7/lSqMVEg8BCEAAAhAY9aMYEynx8ePHBeCXL180PgpzkmEBFgIQgAAEIDBEYMiP3IzW&#10;R9EMXlgSo6Q1H/ZAAAIQgEBCoO5H7969C7vZek/0/PnziNGgKTkuWRCAAAQgAAEnUPej8BqNg7wG&#10;T7tnJWFehDQEIAABCEBABIp+9P79+xj4xGujNUCNmyKsWPO6EvZAoCGwTAWrt9PsL26yHLQIirCG&#10;gNo6vXrQy/HojatZW9YSz83/IMWGcLNZdI14c9SNf/nypWKWz4cPH5rDsQmBIQKSUDQFSUcoqZPl&#10;oAkcsi4SkNJy2Szt2+jCrbxO3rnrXgjsxTviO33Uo76BZ63TvqqBKbs1H/YUCTSLNiVU9S2LZSMs&#10;+lEsBw0mJHIC3qOW6tTiRUdILaG/klCudJXXFrlIMVAkiYofqY+qsOXTtRi/X/WblZwhWSck4Cr6&#10;Kb1hP/IWYM3QO050Tdd8Trsn9KbExebO20PFVKaRkWJRTuLZjfTGoQtfnVi/od3KCYCAE1BftOmg&#10;hpyGxkcuWpaDOmHSOYHQW9Kd1qApwiTXvEKkmPPxXFH1zYtph48fXUTEzusJyDVigl39UhmTP8gS&#10;6pAfxVuni13c5Wy9/iTs+kujhl+IQBhNojeJM8KU2OrwLFeNFOt3XzC7we5H3SUKujV+p7qVEwCB&#10;hcAyp6HeprcDriXfn0NjOWjOh9yEwCK57qinqEykmKBeZ4nqemezp0g+Snl87CQBgZyAujrr9ziu&#10;pbofxXR9V94+N9jta+XnT+6pCBSViRSHVNF9YFVbkXwc1+NjJwkITBBwLRX9yEfoGtrnB9U0XRyC&#10;KbucFblOIGSjxJYykaITq6QFsxtWIe+VeLzvJw2BUQKupa2nvqnTlz91LcZfISXvr5tDsHlyAm40&#10;SROKFEd1ksCMqkbbBI+PSkhAYIKAa6noR24xSucHVZ1+iDyYXAgsBNxokm4MUhwVjB7GbhF/YCtt&#10;gsd3KycAAgkB11JFe6rKl9/gRwlbsqYJxEJQ6VPetFUPUtwis7VfPLeyYr+3CfFflSN3nfD4dS57&#10;IFAn4Fqa8KOkrVjOoTjxUj9hIu89AddMvgzP/QgpVoRR8aNYP6/gbodTB/U2pHIOxEBgi4BrqehH&#10;o0U8fus02A+BIOAuk2vSpZVHLpV7fBzuVAkR6F6v8+/6kf7sGFS7SAkoEnAtVZ5oVTtaxOOLZ0XY&#10;aQlomBOC6TaGEalERb0ef07CItC9cJ8sXf8Pkaa4sAfVfDDbFGQTAmsCoSUlKk+0ahgt4vHrE2AP&#10;BIKAOtsxWaReeuzfSri0Kur1+K067/d+EeheoLoBAap7F/wvacjIupUTAIGEQAhPicoTrapGi3h8&#10;ciZkQSD+c2uyps4pubQq6vV4r+c8aRHoXqxbTHfI4+alv5XRrZwACCQE/AmtPNGqarSIxydnQtbJ&#10;CcQ0kYZIxS/jc2lV1Ovx56QtApULd1BaXpIUibumInlkUglZEFgIuPAqT7RKeRGWgyKkXQjoPcWi&#10;q7oZIcUJ8oJcKRUDVcXnCxdjfrU4pK0cnZjTEnBzKfpRKFBlu2+cBdYPcVrOXHhCwNcw5K1fUwlS&#10;bIB0N/UwdmMU4HckeYXkM3tDN65yDsSckICbRdGPWA56Qp38f5cs1YUIR9s0pDh6X4p+pGr9LyFv&#10;tQzBn8HR6I0g/iKBaAqU2FJdU9BnjFkO2sBhc4iAL6jr/i3Edc1Icc0k31P3Ix/7XFzV4N/0UXzf&#10;l58buRCY8CNfUZOM5Re2rmq1HgCHgBOI9xRz2kCKDrOSrvuRavNZO1lSjF7lPv53+2N/5QSIgUBC&#10;YMKP3GIudpz8cN5isBzUyZCONm16tgcpjqpoyI9UubzGX9J5c6G0Hv/ipMroeRJ/TgIusLq0vFS+&#10;yNNnVPLIc/I/7VVH31vN3TWzPUhxSELCNRS/BKsnqZmQMCbZkJ5rhkUTJCmSE/DHue5HMc2i4rks&#10;Q8PTfeD8/Mn9FQmoZxLCyEfNUpeG2ElPBikOCWDOj4YOQTAEpgnM+ZFaiSiYvELy6ZTctqbPn4K/&#10;IoFYl5WIZ7muRWZJTwkpDglAPIfiCYbAkQTCVpQYsgyN2aPsVnMRzQ6DoyPv6R0/ltSyKEdDpGTg&#10;o6uIl49bAluuFCnW77jI14OJhMCRBLxvKaEOLbj1sY8ahPVpsxx0zYQ9IhD2oV6KHGfr4xNxOTek&#10;mPPxXPzIaZC+OwT0FMcc/tJf1b/5ZH5z8m5namRieMVy0AYUm0HANROq6yai+FbCq0WKW5S0X6iT&#10;XLIgcCQBTaDp4z3Pi02BnuglsrvwSe3A2tSiTtWTz7Qcee0c6y4QkK5CHvVE5cyRYoWSmFfCiIHA&#10;AQTqLcASWXQTloMecO/uxyFGFbjE168dKeasxDMPIBcCEIAABCBwAAH50RP9PHvy7MFv+v27fv5R&#10;QkdW6rF+/nj49Mfvvx4+fvBU239/D9Pne8SS//jf/EcPHv3I+QYAAP//AwBQSwMEFAAGAAgAAAAh&#10;AOHs64vmAAAADwEAAA8AAABkcnMvZG93bnJldi54bWxMj81qwzAQhO+FvoPYQm+NbLkOiWM5hPTn&#10;FApNCqE3xdrYJpZkLMV23r7bU3tZWPab2Zl8PZmWDdj7xlkJ8SwChrZ0urGVhK/D29MCmA/KatU6&#10;ixJu6GFd3N/lKtNutJ847EPFyMT6TEmoQ+gyzn1Zo1F+5jq0dDu73qhAa19x3auRzE3LRRTNuVGN&#10;pQ+16nBbY3nZX42E91GNmyR+HXaX8/b2fUg/jrsYpXx8mF5WNDYrYAGn8KeA3w6UHwoKdnJXqz1r&#10;JaQiEYRKEPMUGAGLRCyBnYiMnhPgRc7/9yh+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ECLQAUAAYA&#10;CAAAACEA8ewh9AsBAAAVAgAAEwAAAAAAAAAAAAAAAAAAAAAAW0NvbnRlbnRfVHlwZXNdLnhtbFBL&#10;AQItABQABgAIAAAAIQA4/SH/1gAAAJQBAAALAAAAAAAAAAAAAAAAADwBAABfcmVscy8ucmVsc1BL&#10;AQItABQABgAIAAAAIQCZwztNKwQAAOoOAAAOAAAAAAAAAAAAAAAAADsCAABkcnMvZTJvRG9jLnht&#10;bFBLAQItABQABgAIAAAAIQCC3TtdO7wAABb2CgAUAAAAAAAAAAAAAAAAAJIGAABkcnMvbWVkaWEv&#10;aW1hZ2UxLndtZlBLAQItABQABgAIAAAAIQDh7OuL5gAAAA8BAAAPAAAAAAAAAAAAAAAAAP/CAABk&#10;cnMvZG93bnJldi54bWxQSwECLQAUAAYACAAAACEAT6GuxboAAAAhAQAAGQAAAAAAAAAAAAAAAAAS&#10;xAAAZHJzL19yZWxzL2Uyb0RvYy54bWwucmVsc1BLBQYAAAAABgAGAHwBAAADxQAAAAA=&#10;">
                      <v:shape id="Grafik 600" o:spid="_x0000_s1116" type="#_x0000_t75" style="position:absolute;width:1966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iszgAAAOgAAAAPAAAAZHJzL2Rvd25yZXYueG1sRI/BasJA&#10;EIbvhb7DMgUvUjdGlBhdpbQo7U1TkR6H7DQbmp0N2Y3Gt+8WCl4GZn7+b/jW28E24kKdrx0rmE4S&#10;EMSl0zVXCk6fu+cMhA/IGhvHpOBGHrabx4c15tpd+UiXIlQiQtjnqMCE0OZS+tKQRT9xLXHMvl1n&#10;McS1q6Tu8BrhtpFpkiykxZrjB4MtvRoqf4reKjiWwz6V1Xk3DrQ4JF8ffWHNWKnR0/C2iuNlBSLQ&#10;EO6Nf8S7jg5pNlvO59lyCn9i8QBy8wsAAP//AwBQSwECLQAUAAYACAAAACEA2+H2y+4AAACFAQAA&#10;EwAAAAAAAAAAAAAAAAAAAAAAW0NvbnRlbnRfVHlwZXNdLnhtbFBLAQItABQABgAIAAAAIQBa9Cxb&#10;vwAAABUBAAALAAAAAAAAAAAAAAAAAB8BAABfcmVscy8ucmVsc1BLAQItABQABgAIAAAAIQDrgGis&#10;zgAAAOgAAAAPAAAAAAAAAAAAAAAAAAcCAABkcnMvZG93bnJldi54bWxQSwUGAAAAAAMAAwC3AAAA&#10;AgMAAAAA&#10;">
                        <v:imagedata r:id="rId114" o:title=""/>
                      </v:shape>
                      <v:group id="_x0000_s1117" style="position:absolute;top:3998;width:17145;height:2776" coordorigin=",-2" coordsize="17145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jpzQAAAOYAAAAPAAAAZHJzL2Rvd25yZXYueG1sRI9Ba8JA&#10;EIXvhf6HZQq91U0UxUZXEbWlBylUC+JtyI5JMDsbstsk/vvOodDLwGN433tvuR5crTpqQ+XZQDpK&#10;QBHn3lZcGPg+vb3MQYWIbLH2TAbuFGC9enxYYmZ9z1/UHWOhBMIhQwNljE2mdchLchhGviGW39W3&#10;DqPIttC2xV7grtbjJJlphxVLQokNbUvKb8cfZ+C9x34zSffd4Xbd3i+n6ef5kJIxz0/DbiFnswAV&#10;aYj/jj/Eh5UNyex1ms6lt8wSCXr1CwAA//8DAFBLAQItABQABgAIAAAAIQDb4fbL7gAAAIUBAAAT&#10;AAAAAAAAAAAAAAAAAAAAAABbQ29udGVudF9UeXBlc10ueG1sUEsBAi0AFAAGAAgAAAAhAFr0LFu/&#10;AAAAFQEAAAsAAAAAAAAAAAAAAAAAHwEAAF9yZWxzLy5yZWxzUEsBAi0AFAAGAAgAAAAhAPe5uOnN&#10;AAAA5gAAAA8AAAAAAAAAAAAAAAAABwIAAGRycy9kb3ducmV2LnhtbFBLBQYAAAAAAwADALcAAAAB&#10;AwAAAAA=&#10;">
                        <v:shape id="Textfeld 117" o:spid="_x0000_s1118" type="#_x0000_t202" style="position:absolute;top:-2;width:1638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14zgAAAOcAAAAPAAAAZHJzL2Rvd25yZXYueG1sRI9La8Mw&#10;EITvhf4HsYFcSiI7z+JECaUhtIeWkNd9a21sUWtlLCVx+uujQqGXgWGYb5j5srWVuFDjjWMFaT8B&#10;QZw7bbhQcNive88gfEDWWDkmBTfysFw8Pswx0+7KW7rsQiEihH2GCsoQ6kxKn5dk0fddTRyzk2ss&#10;hmibQuoGrxFuKzlIkom0aDgulFjTa0n59+5sFTwlZzP9cceNXB8/zP6tMvj1eVOq22lXsygvMxCB&#10;2vDf+EO86/hhNJ4O03Q4gt9f0YNc3AEAAP//AwBQSwECLQAUAAYACAAAACEA2+H2y+4AAACFAQAA&#10;EwAAAAAAAAAAAAAAAAAAAAAAW0NvbnRlbnRfVHlwZXNdLnhtbFBLAQItABQABgAIAAAAIQBa9Cxb&#10;vwAAABUBAAALAAAAAAAAAAAAAAAAAB8BAABfcmVscy8ucmVsc1BLAQItABQABgAIAAAAIQDL+A14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00026919" w14:textId="24742BD9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19" type="#_x0000_t202" style="position:absolute;left:7215;top:-2;width:2571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ShzAAAAOcAAAAPAAAAZHJzL2Rvd25yZXYueG1sRI9RS8Mw&#10;FIXfBf9DuAPfXNJZx+iWDZkKIkOw+gMuyV1T1tyUJuu6f28EwZcDh8P5Dmezm3wnRhpiG1hDMVcg&#10;iE2wLTcavr9e71cgYkK22AUmDVeKsNve3mywsuHCnzTWqREZwrFCDS6lvpIyGkce4zz0xDk7hsFj&#10;ynZopB3wkuG+kwulltJjy3nBYU97R+ZUn72G9+LDu6uZyv3LwZxXph7jwRy1vptNz+ssT2sQiab0&#10;3/hDvFkNi8fyQZWFWsLvr/wJ5PYHAAD//wMAUEsBAi0AFAAGAAgAAAAhANvh9svuAAAAhQEAABMA&#10;AAAAAAAAAAAAAAAAAAAAAFtDb250ZW50X1R5cGVzXS54bWxQSwECLQAUAAYACAAAACEAWvQsW78A&#10;AAAVAQAACwAAAAAAAAAAAAAAAAAfAQAAX3JlbHMvLnJlbHNQSwECLQAUAAYACAAAACEAo8KUocwA&#10;AADnAAAADwAAAAAAAAAAAAAAAAAHAgAAZHJzL2Rvd25yZXYueG1sUEsFBgAAAAADAAMAtwAAAAAD&#10;AAAAAA==&#10;" fillcolor="white [3201]" stroked="f" strokeweight=".5pt">
                          <v:textbox inset="1mm,.5mm,0,1mm">
                            <w:txbxContent>
                              <w:p w14:paraId="602DBA5E" w14:textId="6696A361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0" type="#_x0000_t202" style="position:absolute;left:14859;top:-2;width:2286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Sb0QAAAOgAAAAPAAAAZHJzL2Rvd25yZXYueG1sRI9Na8JA&#10;EIbvQv/DMoVeim4aP6rRVUqL6KGlNOp9mp0mS7OzIbtq7K/vFgpeBmZe3md4FqvO1uJErTeOFTwM&#10;EhDEhdOGSwX73bo/BeEDssbaMSm4kIfV8qa3wEy7M3/QKQ+liBD2GSqoQmgyKX1RkUU/cA1xzL5c&#10;azHEtS2lbvEc4baWaZJMpEXD8UOFDT1XVHznR6vgPjmaxx93eJfrw6vZbWqDn28Xpe5uu5d5HE9z&#10;EIG6cG38I7Y6OsxG6XA8mqZj+BOLB5DLXwAAAP//AwBQSwECLQAUAAYACAAAACEA2+H2y+4AAACF&#10;AQAAEwAAAAAAAAAAAAAAAAAAAAAAW0NvbnRlbnRfVHlwZXNdLnhtbFBLAQItABQABgAIAAAAIQBa&#10;9CxbvwAAABUBAAALAAAAAAAAAAAAAAAAAB8BAABfcmVscy8ucmVsc1BLAQItABQABgAIAAAAIQBN&#10;CHSb0QAAAOgAAAAPAAAAAAAAAAAAAAAAAAcCAABkcnMvZG93bnJldi54bWxQSwUGAAAAAAMAAwC3&#10;AAAABQMAAAAA&#10;" fillcolor="white [3201]" stroked="f" strokeweight=".5pt">
                          <v:textbox inset="1mm,.5mm,0,0">
                            <w:txbxContent>
                              <w:p w14:paraId="07D1B63C" w14:textId="37E1BE9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C1F98" w:rsidRPr="00E73313">
              <w:t xml:space="preserve">Erkläre, warum beide Bilder die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3 · 4</w:t>
            </w:r>
            <w:r w:rsidR="003C1F98" w:rsidRPr="00E73313">
              <w:t xml:space="preserve"> zeigen.</w:t>
            </w:r>
            <w:r w:rsidR="00896CF3">
              <w:t xml:space="preserve"> </w:t>
            </w:r>
            <w:r w:rsidR="00407353">
              <w:br/>
            </w:r>
            <w:r w:rsidR="00896CF3">
              <w:t xml:space="preserve">Wo siehst du die </w:t>
            </w:r>
            <w:r w:rsidR="00407353">
              <w:t>4</w:t>
            </w:r>
            <w:r w:rsidR="00896CF3">
              <w:t xml:space="preserve">, wo siehst du </w:t>
            </w:r>
            <w:r w:rsidR="00407353">
              <w:t>„</w:t>
            </w:r>
            <w:proofErr w:type="spellStart"/>
            <w:proofErr w:type="gramStart"/>
            <w:r w:rsidR="00407353">
              <w:t>drei mal</w:t>
            </w:r>
            <w:proofErr w:type="spellEnd"/>
            <w:proofErr w:type="gramEnd"/>
            <w:r w:rsidR="00407353">
              <w:t>“?</w:t>
            </w:r>
          </w:p>
        </w:tc>
      </w:tr>
      <w:tr w:rsidR="003C1F98" w:rsidRPr="00E73313" w14:paraId="759BC0D7" w14:textId="77777777" w:rsidTr="002E2E60">
        <w:tc>
          <w:tcPr>
            <w:tcW w:w="781" w:type="dxa"/>
          </w:tcPr>
          <w:p w14:paraId="77772902" w14:textId="3726881F" w:rsidR="00351B12" w:rsidRDefault="00351B12" w:rsidP="002E0FA7"/>
          <w:p w14:paraId="7629113B" w14:textId="27EEE24E" w:rsidR="003C1F98" w:rsidRPr="00351B12" w:rsidRDefault="003C1F98" w:rsidP="00351B12">
            <w:pPr>
              <w:spacing w:line="240" w:lineRule="auto"/>
              <w:rPr>
                <w:sz w:val="13"/>
                <w:szCs w:val="13"/>
              </w:rPr>
            </w:pPr>
          </w:p>
        </w:tc>
        <w:tc>
          <w:tcPr>
            <w:tcW w:w="8505" w:type="dxa"/>
            <w:gridSpan w:val="2"/>
          </w:tcPr>
          <w:p w14:paraId="781FC37E" w14:textId="55C24CE6" w:rsidR="003C1F98" w:rsidRPr="00E73313" w:rsidRDefault="003C1F98" w:rsidP="00351B12"/>
        </w:tc>
      </w:tr>
      <w:tr w:rsidR="003C1F98" w:rsidRPr="00E73313" w14:paraId="5318EDB8" w14:textId="77777777" w:rsidTr="002E2E60">
        <w:tc>
          <w:tcPr>
            <w:tcW w:w="781" w:type="dxa"/>
          </w:tcPr>
          <w:p w14:paraId="7341F2E9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4410C9C2" w14:textId="3F990F4F" w:rsidR="003C1F98" w:rsidRPr="00E73313" w:rsidRDefault="002C29FD" w:rsidP="00505C1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4" behindDoc="0" locked="0" layoutInCell="1" allowOverlap="1" wp14:anchorId="41718B2F" wp14:editId="615A04A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349968</wp:posOffset>
                      </wp:positionV>
                      <wp:extent cx="2075974" cy="585629"/>
                      <wp:effectExtent l="0" t="0" r="0" b="0"/>
                      <wp:wrapNone/>
                      <wp:docPr id="1005236883" name="Gruppieren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974" cy="585629"/>
                                <a:chOff x="0" y="0"/>
                                <a:chExt cx="2075974" cy="585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857827" name="Grafik 6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9" y="0"/>
                                  <a:ext cx="2040255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43494225" name="Gruppieren 118"/>
                              <wpg:cNvGrpSpPr/>
                              <wpg:grpSpPr>
                                <a:xfrm>
                                  <a:off x="0" y="350044"/>
                                  <a:ext cx="1714500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838091375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DA1F09" w14:textId="77777777" w:rsidR="009F57A1" w:rsidRDefault="009F57A1" w:rsidP="00351B12">
                                      <w:pPr>
                                        <w:pStyle w:val="Text"/>
                                        <w:jc w:val="center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0513297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2108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741436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4655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18B2F" id="Gruppieren 120" o:spid="_x0000_s1121" style="position:absolute;margin-left:261.5pt;margin-top:27.55pt;width:163.45pt;height:46.1pt;z-index:251652414" coordsize="20759,585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zvCfj0EAADmDgAADgAAAGRycy9lMm9Eb2MueG1s7Fddb9s2FH0fsP9A&#10;6L2xPv2FOEWWLEGBoA2WDH2mZcoiIpEcScfOfv0OScmO7XRtihYIhj1Y5jfvPffcc6XT95u2IY9M&#10;Gy7FLEpO4ogwUcoFF8tZ9Of91btxRIylYkEbKdgsemImen/26y+nazVlqaxls2Ca4BBhpms1i2pr&#10;1XQwMGXNWmpOpGICk5XULbXo6uVgoekap7fNII3j4WAt9UJpWTJjMHoZJqMzf35VsdJ+qirDLGlm&#10;EWyz/qn9c+6eg7NTOl1qqmpedmbQ77CipVzg0u1Rl9RSstL86KiWl1oaWdmTUrYDWVW8ZN4HeJPE&#10;B95ca7lS3pfldL1UW5gA7QFO331s+fHxWqs7dauBxFotgYXvOV82lW7dP6wkGw/Z0xYytrGkxGAa&#10;j4rJKI9IibliXAzTScC0rAH80bay/v3fNw76awd7xiheTvHrEEDrCIGvMwW77EqzqDuk/aYzWqof&#10;VuodgqWo5XPecPvkiYewOKPE4y0vb3XoAMxbTfgCiTCZAIzROB1FRNAWxL/WtOIPZBgnDh+31a0O&#10;e6nz7UaWD4YIeVFTsWTnRoG7OMitHuwv9929i+cNV1e8aVy0XLtzETw/4MkLKAUOXspy1TJhQ1Jp&#10;1sBbKUzNlYmInrJ2zuCW/rBIEGoktIVLSnNhQ7SN1cyWtbu/gh1/wHZnN51uJ7zROzudRwase4Fn&#10;WTFKJhF5iWt5nBZFx7UkzfPCo9NTBjBqY6+ZbIlrwFyYgTjRKX28MZ1B/ZIO1WCDNw4mPUuB0NxF&#10;NE3yLJ/kaYr7+4iulOJMM0GSZOwscZR9dUJlRRzneYCxz6pklOQYDp6mWQEuhQVfy6rDjaM824No&#10;P6vWCqJreragd8SXV+nKXU0VA97u2B1wyTgbx5MkG22Bu4ebFWsWgG0UYPPrnQgRu/lNQlY87d05&#10;X+AIoDnmRzLMxlkPGsKV7Pv+SnqAu7Lhiz6tfEViF40mjxS1pLEhMw9WNYKsZ9EQMfW8E9JtD5nQ&#10;CFBu55Jr2c184+Ui3+Iwl4snwKAl6AtXjCqvOLh8Q429pRqlCYMot/YTHlUjcZnsWhGppf77pXG3&#10;HpHFbETWKHWzyPy1ok4Jmw8CMc+GseOa9Z1k7DvadzA67xti1V5IeA4BgFW+iWltm75Zadl+RjU+&#10;d7dhiooSd84i2zcvbCi8qOYlOz/3i4Kw3og7BTlOPGguQ+83n6lWXRpb8OWj7Nl1lM1hrUtzIc9X&#10;Vlbcp7oDOKDZ4Q6mB27+dMqncR4XSZZOtur/Ayg/SpPiC7oIwXTZ5UowxOIw598y7zvZ7CP15njf&#10;pcb/3H/h7bRPSJdoz+Q+T0Y5xHcIBQh18gdwP8nHxcRp1LHop+kY8tWRH9KF+hz0tn977Qv+N70T&#10;HMj5zxV9/6a8k6k3R34Xwf+E6O/eenwp8B9TaO19rT3v+1W7z9OzfwAAAP//AwBQSwMEFAAGAAgA&#10;AAAhAKby5/cPEwEAbl0OABQAAABkcnMvbWVkaWEvaW1hZ2UxLndtZuydWXMdR7LfSd3xjN33Kvzs&#10;8EuLm0RJBHpfKJISN1EURXEBJW6iyF4JkNgIgFquQh/A4QhH+NP43Q83/EH8DRx+sMPh8O+f1X1O&#10;H4DkkDPjtzlAn+qqysrKysrMylq6z+FD/+bQoX/4L0t/Ivyv1T8cOnToX3H903v/+R/++z/p7h/f&#10;K/7vf/pfunvv8OEhd+nwvxvu/nRYJf7IdeKPJw69d+jw5J5ECpz44/FD//Pw/zh8/PrK5Zsr/s2d&#10;rtqo1zv/4cpWv9c9939KloJH73vL29uPd6ufOt++2q73l3dXt37erp52/m+/+yS872WZ3641e37d&#10;PV3bVBEij+utXx7/EvrBUmAfQfrznF9D/1Q4yVooFflhnk8yp+UiPykWsnabar17vLfaPVa1L3c6&#10;v6/WdztHmahv1te2F9IuXvB/48/yfvW7X5rVgThgf5nFXdOb1b1ZiivxcztP+P19b3dva3u7a/3N&#10;rb0Rp+rb23lpJPi/+2s9X8an5bFi8QcOTKpWCtzal/JrtD/ll3nK7/6B2g/y4pV0HDplcvFvD908&#10;dH3l5ncX1P8Xb3xz4/aly1/6Z514HDozhGI2t2/5+RNw/+c9yaM+f+A6ReRfE/7v95TiPi79sEn0&#10;Hw7/I4kq9+//8N8O7/xxlOo/HH5f6YOk/uG9994b+vJ97zdft7/Y96/+xtZP3d6WReibwN9ZX9tU&#10;QmBJ9N+Q8L6nUoBsdk8nYCYemx0SvbdqvQVXD4iU6nTCS5eYeM/C0K/adiLd9JABzMIZwPuej/IY&#10;bmi3Hh9hQ3/3Ze3STG+G9EGHlNeu/eSEaIbj1wOELOBAvqwO4YDY/Tgs7/lIB/VP6Rrq3Xi57srN&#10;VPf5WOlYYIgPlUwKwG21cKyBgns71ebuerWHKRnqcuGvLo40/+7/FtAz+tvpmj31jNSnkzp3m+37&#10;3rXG2a3/+C//4V+Of3Bz5dT5dqvuTsVLgY8Mf6kb7/jxi5iyva2d035Tre1s+eFSGC5F/kere3vb&#10;p5eXLfHpTrW9utbsLm3tPD05Flnb2rwEeaf9u+jz17Q9xnyVp+PwdJT5URDGAN7E7u2e9kNuL201&#10;Lze6zT3KVKf9i+tdtZlfWNsj55tq8+lLAL/pfurWT/sRSRe2Xm62a5tPL2z9cprmnQpl4jBlZF3e&#10;bC9ubQjTrgBlQ2/ubK1vPfUcrY+77d3Hu3vGOBliTIm3LHv7uAHpnm/figPTPHfZW0j6PNN34qWC&#10;L3e7nbmt9pZfYLSemmn/3a/XNk2QveVbSt3psG2Y02lGs0FO5lc7O9WvfuXym63NptpbAPsZqN1u&#10;T4r481prejVH/vU8s6m2F8o9m2c921rbXMi77vI21vY6FJpgIbd1uW21KyWeVyZ6BwMxTV4neTAT&#10;0+SG5ObljtmTafqq0te3drvBSMzxw5/fBhv9ctssSwy36b51P/VjdzPUP7NMmAF9Aldubq7Gu1fX&#10;tEJFu3s7W88Xe6QnuV+juim9/ceiautA+ibJc1M3b8Vd0s0OTpHcdUgOpF+4A/QU8PL+hO2236h2&#10;nvs/r3bGn+2tbf/p+lZdrZvoLX8+Aix3v3SNv75Vtf72SzrUOIPozWHNpfAnJYTLCjh/wtVk5ZYb&#10;VHBnb8uqnoFgNyDWGRFv+cKlixBvELN+ssSRooV2XZ8BL1/m/lUwZk3QThTl8TYia06AS7To46mD&#10;MU2fOxqQZyp9x6Qf30oiuIM5cPgO1jCl8c7X/m+0Xpfvty+3Ldz7dbtjpNnbweDYfffC0hEgocfM&#10;+qfkl4W+DHbg7OTjfmtz7/FGRalf/NaMdb+1s+HvzNRnYKIPAnKq9XWQvplULPpcyIaGdOuYdtUl&#10;mZOBXqi4csJAJ6ujdWk0WLQ41pZ5UadGu3O8Lsux/5ehjrEzZo2Z03VHKqSaBnNrtM0dsXlFI3NM&#10;rI0IGG8lHcyEhMHrm1TSAjowdz4QHsQ9gDibOnbG0K2M/AcLzAil8/3Ef9oN/mpqtwNhc/EcyJ4g&#10;WtDSt2iILGrEoLP9q19wY6ZusX/eROZQ/wG6pmXekaKnEMRgw5D+K5I5Z/nOkLHztG4YTncWMtvQ&#10;lWqqZrVru5/WmgWzaqPyMAqH4WR24y1/iejekYIlkdNbJXxbbaBxF5lB7axVLvlmhTUwwGAOd92p&#10;10PGCMm1+340z7+Af+A/tDzlDzmXN5stOQ9+lI6clsVQ+ShNacgMwKRheYnJiMyj2VTpqjcDSAp/&#10;+Z87vCLyJqmlv7y12S0mpoG/vPezg1y+uFrtrJhB2UXKzIxL4Mw8e7MKh5ZaBXBNjorQDowSsthS&#10;ZZRx0tqtzfVfHdhuj/vjP/TOMNsI3YwxKIOg0G2spCzOszyJFIvDtLSMIC4agy3KLsvyIMuztu3C&#10;Lk3zTOle0EQOoEkTMpu8zLIqCPO4zkGuT+nyoz7IiizNwizp6iJLgjpRbli4eqg18wAwkDBqojCO&#10;rWBY1ANElJDb5klehFHRBVEOqULQugrUgibrsziz1nlBnisfgG4ESLI2C/OC9CpowqgyxOFAZxBE&#10;QR7kUZbmQdVHQdda8SAsI5opRGHYE0B23VlWUmRBmhKPQCQ2xCTHxBPaFqVhGvVxEhVRqbyoCdug&#10;jsOo80hsgjrqoo7vhgJJnMawE8Aa3gMTxmEcdGERFlEXh8Ib900bR9HwHfdt22ZK8aAKxxmGl1Hv&#10;/sKgae2ChQrjKAzatsmEExc7jZMY7sU537FiURaBOSANnkVKgodxTDGSwjRMlAVrACeWhjkNA0r8&#10;iLhmISgDujeqoiSEjV5YB30Sxl0E/SSVQZkFcVOUSZxk4O/CJuijJEaAoiDKwjTIw4i+CPumbwNA&#10;M+7iIgi7PARZFqVRFadRTn/0UFdGcVKnUZiAAkoLrqgL2xjk8DGLu7jlro0kS3lUUFmWdVVYhX3n&#10;dbC8rPo6y4Kkz/uqalw/0n3IVBH2PR0dIwBplpKGIFA8iOjVENmhyXEYlhUdrRkL8AUJRVmhS4h1&#10;0YQJf13QoTpx1HewSZ3TIZZx37VRTbEi7sNK99YpKeyHlXHiAToy33gLPeIw/KaRBhJE8/7ivmmL&#10;NobfaZVkYVu3WZf2XYwa5r3HVxo3WZ00SZq2cYk8UTUCG6YVSoVsVH2a9F3VcVV9VxKWKZLa9F1N&#10;vOmpnCtqu8zjts2bNCqZi9NwfcBWmw7SrZ3jVViJcdTQQS19KnGBLRmWpgjKskwS2JV7ARSDoANE&#10;WTIlMkUVMoZYhLVEy/GsQZu5EOWod6niIoIODHd0hHhG05xQOBk39scmqJJ3k3Oxd+BchpjndF2M&#10;uNLcOg8Qk7hLu6T1+jZssz7tYXcuShB8DAL6GraJ5JtGp3EV11LvoEauy6QMUsiNaDZCG9UofJpE&#10;cQUyeIaZrOCJeCXu84kbCkiuZDWyKKERdHILv6JAXVTAkoI4yJDWrJTUtUHiwSF1HXQnRZBSuOCK&#10;o6LsAS/5o3iAEoEzQAZBF1XoCmwX2qKT3nTGxzg2qyEG97Q2RohGhkPVTETFeAQ0dqKKibBuoQHG&#10;bfhZulKemB6lMRwws4IJg53OiuSIswxNNBgaZ2oWrYzERDYmFu2YIHoEo4ddSMhAMZHBpsE00hbG&#10;J+gp4hwFYrxK6rpGksq8bOM0qau6wzS1SZM2eVh3aenB+SZssAI9rWooUrZNmaKmEba7TElP6hy5&#10;aANUtYzp2LKO07RkdGM0y4umxGalhQS+sjEAcug5daTUePIxgXYdPEmFWTWWY54uy9L3JaLBx8zM&#10;AjRpHaOGzM+rPmktTC0SI4owT44YT2baCjGiqLa+r16J/FU496e5ZtJlU7INaBiGncdAiuyffeQz&#10;5KNRGNIyxhq5B7OPEtyA7JJSKf07fSbIGDH+ys8E2ZswNfABfQ1qehuRm33Uq4zVASMHnwkyJdSI&#10;SMElKgWYj5wDNAVZQvcWcK8irnvU2mBSEpISZOrWlJozgPXJ6XYNNxXp0w+abraTYR5j4XKs50CE&#10;MeUzoawhoYOSGhvWQ5UQljTrz33K2LUmxz1gdHPNUsEEhKJQNZYh9wCWopI8jBJeEAXpZeUd/ICs&#10;JXP8gAMfACQgzUFUISsiTnzEWcR3HCFB3JIOLHYwSGlJXoAM44tZdbzKwKb2i6FVDyIhAJHUp4Ri&#10;dYg6Jo2Id0Fm/lyBRwlcgG6iX6gTRi2uLAwKkcIHayAg3AkuLJaIUqEcZCAKWq6euPqtwOY0kfda&#10;ZRa+d/xMevNdSooaufPWIVAH5VhAkMEfmRJ8ObwtgPYr8dtX8hrKGFpNzhoYL3fdGK/epTZpingG&#10;dWEEBfhPgVzzXOMm9jgoW+ulkOHxNTL0NvS9hrK3KTqFUUuKBmQi/U0fRpmgpk2SO+mrdFkMl6xJ&#10;sKU5mni4DngTJpfHXAd2iDcUlnbQaSGjZYCND1IqcZ+/UTP//yKDh2YlJAYyegU8MYUnVNczMuOl&#10;O1uWi3eKC5ZL8QV7RixEanHcKCyAEMbG8laxcyBXARuZyMcg4BABS6GGCoAPQ1mNHCaqBsmagGW/&#10;ahgMoCFWj8kBoxOCnl5VC1J6UD26+Hl1B5jvAGH6zFwHF7VxNMTNCzTI8KFqXFsIGpsZd0SGwiRO&#10;LcnsPsSBDBqoI/9VrgPOsdSJ5tmQBf1yR8WDSs2t4QOXZpg9/NIcpRev8Po15aGMzcmYT1rY4J+Z&#10;4MEjPCsniEyvDQnToKDFr+bvbT6wBmQD7Kt4o46Q5ZWzLN5MP69gzawDZrwxe2/O26t5Y4OIBhot&#10;UWiwlv2zATwBmYZ82S2m/xoznQsgnkALhNnIVIqfKiR+cmmoU1+It/PPjDJEgJLMO/RJWU4Z7xVX&#10;OVNsWRA+B5pM3cAbsp5pSs9agAHyNb2fpXVFdzC9pZc1aLe0Lu5ARhynYyz014TzZv41WIayf0f2&#10;7kz8O8/+zrPXcODvorGPMazr9E0XB2nbaxEHM9hzYVS7molNxUCfeAyojI0aF/WRM4fFDjQfsnss&#10;aM4lM/7nP/MOYO0Wy8sSjuYWHetmWmrD92CdAyeR5bicJUpNKDTKMJ4GLdaZpbiggQAoDlqNAbLj&#10;NqPLbQyJyWRFVUtjNhNKmBemjA+pRiLmo4lWBrQgzgxm32dO2ZiR4C6x1h4kLL8kTBMTRi0hYPHV&#10;QBK5BpqEyadltdwmYcKbaVKRiS9k8NFkN2dimjCGpkzOUmZyolBezrjBwKI9QAx+mirKrRJ/c0K8&#10;oAT62TJI0j7t0jZt0jqtWJwp8BYSWMVKDyvtFUtwRZInWZKwssyikerQ8m/cxLVWdLRexOaCVqC0&#10;jGqrVT2r7y0rwzWr1awrsUKs9WWW7aJI63BhzwJmayuRrKGxJMcStFapWJdnETZkWt3jgmvVqKaX&#10;tLappUG5KUwa5dNE8onwXcKCtf0iSTMmxSEr35kmtQ1L11TFHNJiXtL1sDPqycLNYs0Rp40VRTo2&#10;6tNSdE6RAZVGck7wUFkAC8IkxUHW1JbaCy/VBIN1uz+Hhl0YPACWMVmEp06rOmm14JnIwU0ivlmn&#10;hStxUmnXhsXOIo1SFtpFOhspomEfAjrH6IWqSg0HFtcQuChKPRckoo9i7luoIyb4FIB9rsBQZA6j&#10;EpY7Cwum1V0Ug9+w025WwEp3LxpB1+3PFW2v5qb3CnaaR4T7BOo3cTTBWS6qUJ5mo/5NEjWTPlF/&#10;4NhHFks1IZSX1tuSgdLiRvy0iuENCCxt3tewDHnQCnLCWjcYw9i+00SeG2IyB3UyRupMLMbqtEJB&#10;+iAN3pukChFNsoq+VqhpgYSVNZVXCSwWs3fNdMJKDxaVLrFeS/Ume3TIyG6JaVOwYi4xRWPYsUEX&#10;cevRZrUDqzEHwV5pvls7IIyX04BBcXLlwmxmfRJaVMlSooA9jrgiTyYIfWyFl2awag0YLDaptlC6&#10;yDYEPr3LMW1EUPlzZVjEH8uMQisFZkGnYQ3gdcWg26ozRAMqS9OegKH3XJ/Nm0otWaJ+ZVl7zg30&#10;gQ7AgptWFmhkzSYWVVdFU9smQhZlAULLNA4zQi+FmEZ1NFtmjlvwwZSM3ixYGGf7ir0yjKmDGpiB&#10;gpHP9Jf9TQo7VQd4vBsVXBZBQPQx8q1qrCD22t0rdajW8rzXFND2LfW5Cvhm6musN6Yz88ZeFHnE&#10;2KKKmdda3FO/YQzVI+1Qf5tXXQJz4qJiiGIh3+yo5cKjCiRUwggjeVsoq2YOhc3k2b2zC2wgQYca&#10;ycgiLaB5GGnSuK+Smbqx80QaWAuQzTTPrKX4lpTqEoqYEpmUoR01AkmfIXeSRPedhfTmbEzQProG&#10;BWdMkOs+k20bZGnoVUn8rMpFkZamCr11jZeZVSUqiiBfzULeVfPQy6pbwK5Sq0q9XEHCEA5qF1pv&#10;AswAPtSOFAFaWDNNUEE9aaQTFJeiKqYVe0nyippRDnEiGlUdJqgbZpxk8HEd4Ogfvz0VmXBk1gmu&#10;aeTU6AioTf1RM9wJia84J6UjNteIoZnSOknzItg8JhRDIXHSxkr5WioDx5wVgWdOpsVgyXsOF3LM&#10;M0OWuEOKo5V0CEwYrNnBaeh9lWsCk7paxjRJGVBGazogNcWI267FLam71vWTqbeBT6ElptokR7Eq&#10;7euFtedInBWSIa5RlIllyMySOBWHUtqAZ5MsDM3OjBbe1AIIsYbgaQXim9Q4btlhhNpmoHZIx2ix&#10;Ra/TADDFo8u1OyjPk6UUrlAWV4qjVDiEusOohpGENRvEw7lPo2MQOvgaQaeZdHZWNOpHToVohS+M&#10;q5E2R6m46frPlCbD+5MwxTCjNjOpRrLBktFMyRB8cN84sNrfpDmozaCZC4jkjTkps+KLpb1XFUce&#10;qNuNkBoyNB7wzdgwDn/yMdhNcGLVONdKvUkzAUS0qBNuyb8w60k4Dr8mgVp8BELDQibUtEYKNr/L&#10;QhlH9rYd8UIyjEAxwiLgUnkSyFHCFFJm0RANjqIn4zsFdhIn1o+jVlHX2gRT/6orQMWciFLT/Mjy&#10;0QCdM2DfBVfI6SadPxTi6Ma+QiFtxXpaGTZ19pXB0rpRc16/xiEoA6Gpi2PBzJq8yaRjaR0H3Lez&#10;6a8z5fShXOcIx56dd8eQaWlPNSEGpm3Wm4W5b3yPLHcCgN8Pjez44UKOaIY0sVEd1nryfliHrOWs&#10;UyMxDuXUDoGNQoO4ODdU8iU1a/mWzth4i5lMOcOCnDG9ZJDF8QK9nE/+TRQTPFjdjVZWC82RDjgI&#10;zrms2DfzbtnQt7Rs8IIMEXUZqMRRNpczG9ZkigotpmlioKRkMg1zCbRmvq7PhG7UWXFWdu3NA7Jn&#10;Y9MwEFMcERBXuGM4lkYMZlvpduJj7MkG8XUCJIsL/5j1eaZIKKaZODkENp5PkSSVCTOjAuMb3URe&#10;h5LP74zHIZ4wyEyNcZnMjzWZH1PEF9kpijs1p7/NeZk5EGaXhV4uF9PqRXAEgT1Q2Arhzk+kMlXj&#10;0Ej2pobd3Y9yx9kDayL1Lxq60c5ZP86s/JuNvCd2v42V5/BLrQ7htAySmRVxNchjwHzeZJNmxjLY&#10;arGx0UYiBGhRpuaq5VRM/eiaZvLouobyMo4ayg4gOCiU+xHZ9HAYCE09Ay+sGi0qmI3ljE8xGcX/&#10;jLybTmgwnunCgnvwusYNykTBeYMX2VIzkkT1gGzOhXmzAcB+jI0bu39kCrmYgjHX8dCZoIFrAOCt&#10;jQADi801yXFLcjTB6EEApGU1hhItYspYs5yjO4/RR07KcJgAN4qJDfGIAhTSygpqWVKQ3ToVFCy4&#10;+KD0c1jgUScBz0AHNAAPaCiCKsBLjaqqgFFkrIBO0x4hH2TQ0HoGwuA0gswBGGq1eTutf4JqgCPf&#10;4KhfzRyoIXU/QgAMkOrnDSIyg3MzmYG3TIw4Tzu4d4SRsxK0DB8WF4WzfCiO7GnKqbxBGFCXGoTj&#10;HMWZcQ4fshxnGqBbfDD1UhbInjMlzDjtxh0DDXMHs/tAsVxpiLhbgMcQCF7IOARmBbUFOqhsjVzL&#10;IRBVAJpjYJA4LzZQoJvEzS4TOvMeeZG8bA1nnGaUn4qz6RxjUcO6XipKFUqAWGC0iYbok3WuCEGY&#10;aCmX0Es4scct4ErC/WRSTdzxZLCvQ8247wwsDLfkc+hvP41avhEaZeNCGRUKJ1SQIyQwfVYRjZp7&#10;bJzZNevLbCrG2QN8oEDgylJB1U+na3yyxqY62jbwyamHyqGfnG8zmCzV1jdlHTtTjjyLL6oZtwR7&#10;hcfNQugwpDm0fFeogy14m3jIKRQ6XEY31FG3A7KRkmxiNM4omUtUbmID4zl2qJGVUnAYeRq0QTuv&#10;sBTHQ42jRySQ7hsHfgQSTMbJQKOb3GFq60LBDWW0gGkOMgkzZwA2tu6QUtSRbpMwfc/SOZpNOjS6&#10;b04SaG5nGjAKwCzTODJBQRGabmN5PfCJWcBB6XTrtDM0tpOADFGcYpjKgTfE4ZBVAvtHtI3GKCcN&#10;TJLQTQ4Qx7n6ULOgUVjnVKnXKM53K+SC0byK+JwA8QwY5GxYMxT4WLejjG/bBZ9Sgj0RlPu2Vrie&#10;b1SRNAC2M+tGOysUPp9NkU26JGHjH4OsNdp5v4ONlZS6xUzZXHhmk+c3gJguMO2XPXOntsygvgId&#10;csb2RIvqDOBadIAt7btUQbNNwEzOVHhMULKLj+hlf7PB0tJDdnKaRjmpZHFI3VLUDM+Rng9oaa4m&#10;a/qw+9HEiDbnpFkV4fxo3GhPyjrRQfBd83xGyUR7TGjYEMmQG69nUbrDrQszzk9zImAA0IJ0xDVW&#10;omR3n3MyvottwVrHylW+b6tE5bW0Oi2gQvs/WiGhXRyp0zaSjlhYyCA5xocSQsZneDhDh0f04UC/&#10;C43QsTLS2CXCk0O7tAfFVpGoVzZHVTgz5JCVHJB1D2mwhwSDaISg2NNLOJrBUJywFKYhua8OpOic&#10;9QAjSyugYp40pOQHUjhdPxYbYHRAZFIZS/hdv5hEygGKuvYATHMghXWNBdwgOlA/e5b7YfQ4yoQi&#10;7Y0oxZtyhJ2K/UBMPPYV29c0zqUbIuHxRta2BxAxGu9D1BxgSLPAEE/sbw5wpDnAkeoARcUB1F6x&#10;gFuoUfF9FBUH+hrd2Q8DrzmFP+VayvnzfSkHUGOS9sMMlSEaI9cwkfuBDjQtOdB8Vo1mpQahZUye&#10;JTmBjA+ICKtK+2DYa1pIgbLoAPtZUVgAQv0ONI0RYD8MLhU7X3MucT52xkP2guf3oBt5i07P7jFZ&#10;83uOjM0jzeSeXdixcJdO7ieVsXc+h7HKhg7g1O4so50ganl2YkTaTgqzrz5LZ7l2uKcD2JCfZ9hj&#10;F66HOZ83T+eBlxFpM6GOxch5OuPmLFJP2l9Paub4+RzGmuMq4+DpLJ1zCtwPzWQnf54xYTCb7rN0&#10;TsvN72dNizSUDuk0k3FyDjRpJme15+mTyji56tI5oiCBx9TPkeUTctn2nyHgLN7sHg9qdo8TNL+f&#10;IWJ0oZmzDGYis3s26od7PY7GIXXWjzQouJDhw+LMWCzkPL6FHgOt3WRDCJ0WL4aQE+4Wh90W0k0W&#10;clLDQnxMHc+1g4p0ACMhg/1wNtzCaojjMlicAc5CylnI4GkhumChEIhaT+cHRa5CkatQ1CoUtQpF&#10;rUJRq1DUKhS1CkWtQk+HTMQLPbYo7AoNOaEhJzTkhIac0JAT6jiMmstcPeAYTcIGM+P5kKAjpZyS&#10;sExVoDwhViiECkUVs0DmekrqbPrY8zgnJ2QiT0HL1XHh9PAI1EKMp0M5BclFPuaF/4RdAe0cM4vT&#10;6G8ug923NNNuYKmFsJSQFjQBG/g1JOOucMBlvJOgcMqDDZmBZsLB38AZH72gntVX+gSkFpo7BRXi&#10;qHkmupel1wkLpriGVLNvOTBCqHxzXIjAUh44m2VEOpEK1yykWyyEexbSLRbCMgvlDcEh7qGMtlgi&#10;/CDEGeNprBYeMTHgebY2aVN3l9d5o8mChSUPvelxPSB4BFhnXbjzeNZ2KKbnal1iVmd6aK9WmPfs&#10;1lY8j6uDMWnY8PhvNdxlWTncsVHIXe2x88uiRR6y3FVyJCjLOQTA/h0Pb7mQ8wYcroFmHDYe0bDQ&#10;WM52mNJw58e0yDOAigR0hz6MsFr2RDDS7uLkYbEie3ZZnORez30oTeHQVXbvIYR2wwTIQnx4B4Rc&#10;Yj8NkQ4Ja2nbYEHOarmLq3JER88x0Ae917G+g7+hx1J5RLUuEU9SympMQa5EW8RjJC1FpNJUp8dJ&#10;7MQXgqs4djDK7YEzZNQSqFtH1ZEYFweJDl6xkuPiPDRn59CGOPfk43NzJMS8gMjjmAQzaq1YM4jo&#10;2WmHYECIq+4KsCTjClCcgxwcmMLA63lWytBonuIlRM44ImcIcKdmiDhXbECMoZamphuVMU2Em/ZE&#10;OMJqTSawuCb81kS6wRIGnjBnXYyDnD0/8/0NHuR6VkAfi2eKSzdHBPSdAYxxqJjGuV9ECIVWwYiQ&#10;Y3YLCZg/4rBH+yjwRLy2AvCF0wLjfZTCX57eitBPk0ZtIqQcS+ERSZeAzeGcH3GiNq+hqaRhlUmT&#10;ZIl/iAdrAJbOzM/SWZlyYSpkACD/BlDTVMU5KegQgUCdoUps+QOKGPiMKs6ZmOiqH1hp4tybeCYA&#10;FAOjKkAXkqy4UaIQyhQXpRbCL8KZDLJZyYaokEldRRnBFIBVRADIVwb5TFaJw09kjtN77KUO8MBw&#10;noGyIOO4jUMCqeKHIUDyDQFNtLjaIoRI/bQCzLerQB3G8g0SE/PkLnYmi+k/bQ3Iti4U2UcjM06X&#10;D9dUhcyQ4BlQhoSRpjEO661RaB6HErEDAwI1nAaqsKyKVQqj1CYb0VlIgTrEG7YqU4+ZGRChIaG8&#10;hg5RIW0UvlH9NTJYHIQ6F8Rza0PCyCmabgBjnKYvxEXRpAL1oOJ6GtexVtRMa9xPwVBghI/UNVOE&#10;EMDujlMeNoFCGRwD4EsmUffM17VODSri6ktRLXMN06UbFrYuzmP3JFDAhluJoQBQdQtrQiGFejFY&#10;6VIi8nicewjVZPKlQ0KmU7KWICUyRCDAMbFKTFVb8nWJKqm27oERVToQq7icGjZLSYBMC6shFCWu&#10;GS6kQuIhJiHUSVrQiM8hyrUQ9zAwnO4CwMkXe9v74ozRlj8gwPbypDrwVCyEzGFmcYkGr+7gIn+Q&#10;Hc657ovTH5345ySexYshPlSgp326uoZnknBbKFGUrtDD0wx4EIvrVLONyd9CyjD8sBbIudmEZ7SZ&#10;/qGI4JCDjGayBNhQhCbgPUoiuNBXDqii+2wqu9RajOMdJKTth5QfE3v7QPUE+EFQ7UXtR5qE7GdM&#10;SxdoQM1e9EIi3KWxQxo+K+4FPmyKdzGkkQLdszRzSkN62IyjPfGL/AhITRziA99oLpsz6YRvIEIp&#10;GIYdr0GcczKZBTqm1R17iFReanlVLO1yTAWFGaXodj1jzINsIa8K0QsD6pi3QyRcssx0MKvgcQlv&#10;6Gk2/hwKThDnZa+OU31lw0sV6KGy4dlMjuDRmZyqI6zYhcNoV7zQQSEBHSlp4P0QTRx6FIkAIako&#10;eDMBl9SIHYsi49UUDDBoOd947452/O8kkThAe8OxEGhnsqqTgGXh8UYK6oYuVKNkZwMtq3nbhk5s&#10;I3F6+p9N94DTKUyu4rItBV9TlF0Fjk3C4NhpAqseTCqYRrBTQg0seeis1RhribWi2PIaiykPRImu&#10;ao6IJZYIfz3VsWGEkrVv3qnhhjHz8ZWGjKiPFarjcQ/YlLR700pOg7k4+VLKgqe+FxOg0LzZgXic&#10;TBcfC/QsFSMpMIa5CiYIS8QHkeJhwtCjYbN2t9RvcTdKIjyKQy8bAINM4SmakCFIoCBWMXEVKyRW&#10;Xs1hM7RNnqMl0DNhy1GZEPY3JWsegPKSJ71VQSLAxg3qOsokL3xhbsDbaWbIeKmECalLQJk5XC5U&#10;I3KUiDOWsh20z4QI5WJIlaB3qeuyLmExhx0x6utitvxFSUsW/IACTtLxKMCcAr0AZkYB856G6Y1K&#10;RDxfqZOlanTJNi62c9ZqZImpOx4SIsn8CUAQM5FhyZNXRNScVqfgoDzkMMnij1kbnIMNXsuT4wKp&#10;evx8Qk7WsK0mv4OHGFpq1aMOiK2+R0aw+p/xrMKMbuwJjguKPnKGl33UjvSiYcoD2oLdCtVXsDFi&#10;8UqCGdW9HimgLTzm4OIMWtKbPtArMSjQ9U564F9D18Mt3Q3Nc9YEH4INtklPUhN7onP6Koa6gocs&#10;Zj2nBzal/+IY1SCSrtaxgZrqKXdsT8sD/E6MeMCiRwN4FUvn+JW3riHdELYFcYD0BAIL80wlBV3k&#10;Q5i41nC6wXQiKr2CfmN7notT0RyCpv/sO7bvyL6RKN5lxKtE9GwHW458wwrcUN4vxDeM4bvEnhFg&#10;rvjWS2g0Lna8b6OkjQxgPc+r9LgMmCNekaRHSUitUOqO0Yw3IGns4l7rHXqohGZqnYMFCzRULjX2&#10;DB62LCOgCpz745UjMeIEsOSDJThGch0K46U1sFM5Gmuk3xhVDrORwRHwsMdfQkhVN9968xIXpgdD&#10;jwfEkhSWnavingluTynuuLCKNNegWD/DSdKpmRIniW4y50g2vtcjSGzcagjGWqEIqqxnWo0lCDja&#10;ycPXFSHtwaXiVTasBaEveu1KmXHhFTBy9GWjV5+IW1nMXcIdz0BRT49tJxXOmi7iTqgkFtq1BTmj&#10;87VozRpNguVrYHrT59oH0+ujuCouZJHJC6+N4YKnGKyGcRKh5iKPHuatOJpUsIFGt8I5MZoLQLqW&#10;wz1aKOAACQ3n8AeHIojR7UPcTiuwL16z6q4X70jPoAyt0uFNeMdOIvvRsACh5uUz8FbWBGlhc0Em&#10;ho0xYbZY5GJ2yr2yckBwoHksrpMvsNssurop4WmFgiemtc/P8EcXcia61jZ5jVSEpFMdlLsU+qll&#10;s1TNUDK4aBmiDa1v+5cjLrkMl/1haV2CvsdEhTlN1DX/q3lWnt1MpCjSGW6qtiP0SOAID7KDfwgO&#10;T2nZ36SCxcqoapLncLwSmUhfpGqs+2DF05RXI1to3ohW5mf802RtpM3urIQHFQfIdUWMa6/JG5FO&#10;Q5vVTROm9/Ig9v/NqdzfYYKcNBPSFzp6EdFi4VdXNCCz/ntDk1xFi+gPxrx5jXOECC9Sjp+DdP95&#10;EUaDSqeUHDLSaABRUM7ZPTbBpTbDQW/mQSlKBXJceRwG8jiAbaGexWFnD4unHEe5KJv+MRCKVi4k&#10;ze7GcAYFJa5iPQwWGQm6w//27CRhLb23HQl2qG3iz770EKK7LAQw0g0h00eL48NZCGaFjO6BZzcD&#10;gq4dMrBqlk4rLBwK0moXx4+09HgIaabiHtNBlzHUwL6XxfEiXTjkN9SsAribLhwqboaKaYijTF6s&#10;APF0XDg0Ue6wpQ9Nw0W2OIbDhQOczJhRprV23cintnCgEPfc4jKuSperrhD/34UDHEs9FmdJx1Gm&#10;yYEAGWJdOFCCneYJrCzpWZRi5T5h6ZuFNF5b2XMxheo4QN5VXBzq5Z1vidcxALMqnvCavKQlo+X1&#10;li1pDcANwA1pDQgb0puMi0IMVRDOfAykNi8DnjMaiVeRUIGZpyFoSZYUIC1AxINnCY/SJJyNSwqQ&#10;FcDw+ESC94IblSU55XJgc2B1nIR1/sTDb+GJGz0+Q0PJPKhxb58ysRpvX+h1kH8TZG4wXLBnr6vv&#10;7dP/JpSN1b0jMiQ1OOcNr6TtTwWneHH0S3tRtb0OVu905Y2vvPLdXqDMC5V5m71el8/b8n29L9+9&#10;2Z6ElW6PNxq7zDe/F1/FHfQL3oY7vjS/nP06gP+Cl+Am+RJ+v6/36Z/i9ba8cfyuv0n6Uy9YynAW&#10;88z/mejXXM+8h4/0iyR+6yX+df/F8AJeEI9oMKl+s0FJ3BM/Spd4UMXfAHe0BPohvu6v+Le8cCnn&#10;PbM5uF+PJl3CSaf0EuenQOOiMT+skvsDkjxYYjPKD4slZldWk0uIkiWmHUBxymmJDUg/or6oIGHV&#10;66kbd4sHnq3yYEk7NnFkbw0+2BQmc0tYfT8qlzD0VDFLiJbKKAIja87g5icOsiUcB6tCDYR7GgGS&#10;N7YwjJZEh6grY9Hv4jEMhHOukW+FKM6WcD7FKxoGoiEOszjC+i6IYCXPu00ocvF3p4gu4LGIOaIh&#10;/u6IKMETP3NEQ/zdESURzJg0bYgvIHobsczQGH6zR3IZJ/B6iMfxUpml78JrfoonjeYNc9EFct6q&#10;79NkKeW3NmZCNMTfHVFGdeUE0RB/d0Q56hejEaNYD/F3R1SWS0xW52I9xN9drAvsAkZkRtEQf3eK&#10;Cn5ZCS2fI3Lxd0dU8msrEXZl5NEQf3dELFdhLSZyPSYsoHobwWZCvMT+2Vyyx4R3F22OWMhMz1o3&#10;xBdIeivh5i27SxzAn2JyCX8BqiheYlF5gmpI+AtQxflSXEzbNyT8BaiSeImltwlVQ8ICqgt3eK0v&#10;P8Njr73XDf3JDiSDXgghuIuxf2fDW3Z+Rejf6b2PgpN3nnmX73gHimbhEm/VjaJEY3mRs46WHygc&#10;vrY0yxpLerw0Ld5QPBqL33qDj7HgfWR4H/nofRz3v+T3MWr9Hs/VDfOBfjkbfOr/qq+fz+KqfOqv&#10;njXw3bPMYdrtNX937Z+7s/jCTCQ8fgFgSa3Tn7vh9zo4psOAzG8CuB+H8JYv2c8W3L5yQT9/YD9x&#10;sLtdNZ1X7H8/Pz8cYVTYrxG49/KTdNd+mYdHGu0N/CR81a095eeymEuNKfyc0e7NboefJ9rmPf78&#10;ZMcM9lLHTxLwY3FQKOfJXc43BNMlfhJpZevlDj+qMLiI/BQNP5BwfuXi1atFOhQmjd/y8Ze/eXB3&#10;MQU3kt+JWL66Sfb2lv1k1Ow33SxDLN33Uwrm+Ih0RwTeqLcmMO/r+Pvdp/GxR/m1o5fOXb55+kV4&#10;bOvjsxs7W198Xt69+tnFzfN7J+/eSG+tZV9+ferGFzdPsEPwbZyduvvxtc/D03dv3z334vHts+f5&#10;sZOLPzbd5sYX5elw43r5bOXIB+2d63fOHIsfXrl1rDgaHNs9kzy498HKzVvhk4vLG2een1nb+urk&#10;mfr5j189e/Lg4oX73x05duvRqW89/9R3F85+tHbrSLf88tjqkZUzD+8fbR896o+E91aj7M6DnbXt&#10;W/X2j9+FyRfl1eLLE5eb+z9sXGl//OKTj69d3dlYWd8Mzp09cqfx/Mdnwku3r536/M4HK8GHV1a7&#10;5O7eueCz01/dPFVcfbScn3t+68mjK0e/Xzn7onzZN5eu3Vu+sLN9Y+PWlaR8eCLZfbH8SZWu8uJQ&#10;/9vnK7tnV6L+cfnDRv7Ni2sr3Zlzpx4EX106+/H1L4o7yYNnR+6cKn5c/rQ8lj5/9mN09dHTl8c3&#10;bqRHPz9+6ez98vxHV2+vLvdnPP+b8xtf3zhx6tTzD66Hey+eZyduxMXW3csffX/suCaTTy4vPb/1&#10;ODmxnH9/7Pt7n334Q/HZBxe/e/Jtc+7Ll0e3H91qy2tX7lwp4dHpU9uXi+Rx8eT+keUvTqYPHxy5&#10;2O189GN/+0h27MbG6aXPilMrX2Qnrxw7+sWDr0+2J49214Nrj384//3X1Yv4w0f3VpeXvrl39ivP&#10;3/7+/Okj97Y+/PBBd7c+sRx8+uSb8PTt+v6xTx4nN9ZufHzvx28/37v5+PqZR1euvbzw4Hl29sTx&#10;+t697IdrJ9bXzjTPL//47Mnui/ue/7zNyker2d1ze6v5racbe+XNdu/emY3TzVcnbn5zIfny1tFH&#10;D7vLm+dud0trZ7+/fPLx+s0fr0YfFmufZd/e/2bl4aUiuhVvPPD8cq39OFw7tpHf3/nqk0+yE9dX&#10;NiHsyoP7Z89WP1z5/NKz/Gi52n332afh3Wjn6UfrT6Kr9TcnT17vVo9E6Q/3T7ZPtu5tfL3k+d9f&#10;/ez6udXnt658+fHRB0/zY7dPfPX87E7VP3xx49GTiy+DJ+Gzj+989/yr80f3Vm/euPXpcvdVVla3&#10;Pvrw8Q+3d659e+OTJ6s/hh8e9/yb39xfje58eu/6Z89Wn1zbOv3krM4efvLZyqNLVRaf2a4/Pf7R&#10;lbMrd/ubt09/cqm69v1adGf9WLr5bOfGpytfPLlw+ura3rkTpz1/dfPI+Xvnk+cnqhNHT54/Hl85&#10;mTz55HHx4Fr8aXxv7/PNix/mK9l3D9Y+/upc+f8YutKF5aAg/P+7ipckydoiiSJRKbJGpaQUad/u&#10;/3MDlmPOPMucGaCgh1273Tm4LxTdGAthclN0RAwdz/n3h45Id/cN0/U1H4Lp/Fovbxab42d/e+xy&#10;o0fo8Ee65wGlxJHQmBDMga2BuYAq7t00mJJLET9ztNHm/X9/5OjiLZXW6cDY1XwLVPFjUANf1x6r&#10;Zq7K1iZM3XYmvyRw5JvdGk/OzRxs3sOGB5fHmB2cWCLXyngw+fenf6WkR2I3nZu/QntXH5Df0Wmx&#10;hdUQu6vX2TLeHKJ+abXtO3z35UX+D88+3LH6/nXm0ET05t7tnu8nRWTPx/hTXr2PXJxP0T4fgFcN&#10;ldyi6+CHiWf2HGFiz4TE7mc8fC76tj5BuQ2UAMpgGRj86jwWRvXpfUql//7osITlSyZSvs2lYSBh&#10;mtS0ne++zugy8HqSDXwb9mECXhilgNq65G+bnYDc1GYRXL9tmuJ0DdUMutv+99dCLMkwoRtbCT3k&#10;PTTumeqhL/hxIQhLopclZtWWOMtvOrtB3vQOVVF+c9LkIvmMUpIEVXnUAsuodIs4yvFt0uDve/mF&#10;Bi8K5sdke1JReIJFqlUPnuYbnNH2UO61a4zY2gtopfiIIZDrkwE49y1y1G5ddEn997cWTgZCnsDD&#10;Qt0ZVtIYlsAucL1Na2fzflBu0Nd7qYqZvYYJGXNXMpLooxdK5MZyFmz+RFdllH+Up+6/v2vS4YDf&#10;INeWX2YHt2Bs9hpmYNo+8NLpfHz2gSAYGCTX3uwt+07Wb/F2dw7yz4vKGVaxyXhYVWb7UxHZPnuy&#10;BY08ze0X8tTaQLvtBHG1cW65D6tEZlVdWnGLi1VFpXMMfopa2M7ujgFQNFOipr8AuFEBb/zy/O+P&#10;SRz/1byowE73tFX30cxPuyHgKryv8DDcUI6R3Fw3cSqg3rZPDr0aPxx7XOfYji+tgANqm2u3VXGs&#10;f3+YIX/Ii9jBLe6Hbuwze8uuZ2orhsC5z/ccbbgb8gq9j1z/2brzbjZ12vd0QVSsz+E0rRvfRpJw&#10;cTf/98c+ZQDSLKgfLGcu19xisZop5du2VboEI+7r6gu/zVc0vhmOkWvPXyzLu9d64u7uu1K5d5qX&#10;0u6y3tgWW2Te2Kx75LWzbjfNUV3+RXe9rFNBDEJlZNb8CZC3N/3q+afetllrXm849blJGPkU5BX4&#10;/cGpt6BM+FIBR32qTFxaprVPnqF1w6+8UexYRN8z3+aDXlicSU4RShnL0uTYbKDsAjs9rivQUBO2&#10;4l825Gz+CY1sVUR2QM/wV3AmdxTFS3spY6Nr78uSc7B1beMyqzd35HMyERQg3NWL+DaUzXmJGeg2&#10;oAEt4wkSRG49KSriKFz6I2EhBX0sBh/GfPA01/XcTWXKqoO9OY1dp0lJwjAsOfQ6pR4nnK5DKIaa&#10;lfK9vCeYLC5gojfhKwWu1dSVHK2XJ+0Ch0BZUMwqar8HzqJ1kH6SL8lT5qv00luone6zc7lU7tbw&#10;aAFOG8ubcrIGVcUhm5RTJP9guuKm7c61S17p9Kx03d55qB4fjejXH18re3PFkqPh8gqWs7U59IoM&#10;2UShY63VNN8KekSrfmP1melq8fnHRlX+MVdS+W4fBhkk41z7LGtzcVUhas+lpPar9+pdAMY0Xe2Y&#10;g9VymEXL+eiT0wvFfD47gd6sCJPLtkDariLqW+j7bXt6tfr4uOaE3l34K9ZiDt3L/AhhlQdhs3y4&#10;0B6AGCp2rHLptLLdHsYYDKeb8DdWBtHg39/GaT71wEwnDZu/eKtgXTVf5V57eZMG73PO5wviCWZ+&#10;wzKJ9DO5VqubseK0KIK06qu0HNxZDtgj0sj/9/eNvMat3ZW6ogWF8PFl0h+k2reRWXcpyJM6231u&#10;AdNQgzd0a1w6o2PtCfu+J56qfPdpDq66HU0yaFg80ds+LYKHxrZd9HIPwvdSHJVAezZ5rTGlXIo/&#10;ljyOm5XXpLWo0sRsIq5z63VflNc3d037FttFJcIdbZJ/f+B8gQFOJ2O3uj8Hgi0uvGcN+5Lk/dr5&#10;plYcoTLBu9SsUvxsZkhvv40KAlMUDoT9id3LBeXj0WeZwhf//gBjBzS+vQ239yQW24NEF83YNuKJ&#10;v9PPnbbBEI6ntaQqnmE1fSb8sVeaZXLS/dHXjYgQbvyZwVl92ypydt96P7aLdNdadNPENbQdj6UN&#10;Zd08BUcLZvkSjsHHOxE1WuaTr7obVh9Ot24ecdVX+1a9zS5cIGL74N9fl/F4utnpP7Jaar5vp5Ox&#10;ImrDqT05haVqN06ztWNMVWRezzftq1Pp4Q5GVk1LP53SxLmQhHbXNjWyWOx10q9Bvm0zzy4fwsXP&#10;RUGgPlYwsNvaB4vR94S1fgwWMDsqk6FHp8W9eoeKdkeniUonhtU5RNIydv3Lvz/tJuV4m/IG7Gkc&#10;vfeDiulPnkI18z+bYaqsmmong7kmIx9H51sN2eKdg7AC6+tBADclLxApdXzrc1vy39+E0M7L5s2W&#10;tFtjL80qlFOvLw7NnwKX4C0hH64YyM6//R/SwtjTbNmpESQ9cK7Rp6WP+wrzqmD9x7la5Oy22tZi&#10;7q4hPZrcIRfWnJcRhevlzDEry4dyCUwheDzrgjPmsRs2hjv24OHHEScfTO746jfgC6bQPbmII3JW&#10;jpllnTidSXcgp9itftS8K1WiluQDNQR3pm1n9tc8RLVgc2m/ZqJi3lfqtIf63bTGexlCdBce5xUc&#10;MtsawVHNRztHp6PytHuI5GD32OLp7wNEtfjN92QSmORcZs/tXGJ15+sejOhZOXDRUktu6VEiRz3z&#10;35/6wIRXTuUjYostzAG5mstyf+mOAk2AeaCD7bn80jXvGRUNzE+vHlfvnzDxVncTdeeXT0co5EUr&#10;nRZrJPv9kBt41iJcF00L10a7t19g+bc95Y29MFuQalM7+ZuGOYYnk4l69pxdDB+SVZicd5156/Ui&#10;Jp130U3874+HgeGM1JuZehmQVfXw2t8GSzfTPc5Wlefy8ilJg3SlZIdnUUUlW6pdIhUrrWLtcDUi&#10;ijDleKTs/Kb//iD2Ndy2w/dOaIRUD6wKz0/iLSsuLb9YzhPQfd3VcVsPU5MZii9rsU6C1u/CPuoU&#10;jQG2gpnsfnsldv/+6teUSMhxQ1YP4ZXq9tY8MGXdA0WI8CUKayB77ZjLPTm8c2d4vGyVsTDcvw4v&#10;gpBI8DkmzrdZqBIn5d/fy18Lq7wt/urA6DDsrvTHol/laaW9rKIbn48ZSYE/in3zmsh9jkg4BYWD&#10;zvkdLFUPXFPYeQ1z4uUVF6LG6+yIpWDDkI3nszI/G+1zCFskp1qlGQMMYVKlCiXagBkdHf3DiLv1&#10;XmbNSyzGy5zalZ8xQCqrF/zvb6do1jxZka9UpOLZ93BvOa1+961OjtJgXLoPr43ersw70np49uP9&#10;O5Nnh3ucYNiw1mUklVayGdvSwOKriSemBeMDE/DZUr3lbT/r/aq93h6wcg8VydleGYJIvHuCvepI&#10;6ky4cjJIm6iwFOqPZDsbBWw7PTWyVlRIiGxOXrb2kAhPDVvcgyRGX42wqViDrXoywiOECOORHa0j&#10;z14MYpS93ECqMYUS6EytedesY4chDMfFEx3bE1MmhtRm1Brmx59hY8QGdqkIH/aIMn/OwT7Kw6Re&#10;OD7RCmWgVEMQqcrxVvVhCB/GRMlDCVtIxYWcWameBijXUQripqyE7u3xAaG3+Q27rfr0M4VTG25A&#10;YQLQb7Ol6jPsue5kxNzt4AvvW2Lue4XSkFqzYLWR8A7NuK4nTYdn9VoZ7OPnh2Zy/cZ6dxc35Y/m&#10;95xypjEaRmJTn5jM2CcioNDh+Ow6DwyHL8AvL3i2WUh0ZHY5i3VwX3qPL5c6TQ4ao1tMg+rAoXzY&#10;J4F1WYs8Gav12RMKYtZV+UzBRptnVAypips+KitpsUYGTEXi+uGHOvgtOeVNJbmPdVWQ3c1v530/&#10;6jFFdIO89oJcvVWgWf/723+EukEzwBOlHwex+JeFPbSL3d/1+kI3F83KyKvEQquxsqiIWhBCeTnq&#10;l23komdLECgfuAVxrRM1Znz+fG9RZF1iRd51QXqSrPdnFy9YLZwfzw91xeWVpfu19N2nU+E8fI9g&#10;C/miHjYK3b0/lmYl0OXDq1uwghF83uLRt+yPzjvZ09DEKt1nBfXDLg0Z4La14HbI4EmZWX786uB1&#10;3r2wH8xQepJbev17SsNzcfB3vQ8InZ95xeRgCTwgL39QUKqBdd7ZxWKjDwZsu8LbIeIl4sN1zG+q&#10;81nMsPnGU00DJDqTIFif+t+qcNcmKtkowtKytN0W8PlyBewVp5Veb64QxzO8tfvgu9O44YxE4ujH&#10;9vTzbV88Mv/NEW4mXjFqaW+QbNUPU2V+24+ag3O5Ly2VQlZidsTlu0msfos10uAe08YOeqX/eSiQ&#10;WXnsP0f3bAV8N1M6nPepYIC2HAnDxGj1G9PJo1l6IULz+JtjnyndEqc/liwz4frf39ln37pPDp5X&#10;s9h/2pGZxH6TGO9P5BTqNOCX6fc+k6OeGW2dRiEGeEg/JAgHFyLv0H06xp2IlNnSvJBZ35PZY3rT&#10;BUPUNrMD7gG14y2kuslonXAAcDMHoei/PfzxPf/64qaENJUAip15fdmVlce00Vrpk9VB+PdXgZZb&#10;H6X3FebeMuqYqVKjU7MNvfeP5ZWbzohnbvwaL6UKLc4Pwm38GnHpa5VK9ZpzXz/2jnYOXoVynhUX&#10;mjOtE5bWoznKLJl22hmMCiL1vtCZCsUfBkAnLjt1T+4dGOuYtXryzOipR24SZ9gCInDM8fP74f39&#10;96d0ZuMhUxJBy1MFCTBBUKhNx8RCtrOkNQk06O5KDBGPmYF6ZqUrcJkxqNEbgqZRMFM2cqa9AlhL&#10;VpGzI81vLdm6OfuNGPYCvaAwdHYUWcdb4cQKFzynIutnJ6cxFNi8jvURLqUx7AviffGgw8kbbVG2&#10;9ymkKDnYPUqVxXizdXiEdvzd3sztzhAq6/WF/zSQgpzoWy+qaDTrI/b55i8HgrzJDqU4I6et7VXe&#10;v0cjtYjseM64wuPjQFNIGg/XH966Oe32yhBtday/p6XrrNq3hJuHO10FaC38G9i2gslQxbySXpDo&#10;uiLVoS9QpJHSlilVWHEySr22n9aa62/Mu7dGJtmzbaX31a7uu9rZKtelf50NcX0+4K6LyvOCf7XD&#10;ygh3LbkxznWoeKK1nJJoMUph+ztKliFbgsB/G1Weqn3YUnlwul3uJW7A0jv1mgkXfKDlPja2eI4x&#10;pU6ORciuqXvbGkD9+/th/pBJSpXCIRrwMqVKq0mrxxc3507hcN1sDcY7I79Ix2/zeBErcwKwq/QV&#10;Lj0e0BMxuuRbaiyoJloIv/ZXFHaLaF/MtTrEidw8veCKN2j43TKl0VMmeNJOjS4xTrx0fx21In8+&#10;hD2djyLlRZYA/sjQ6cJtNk7//mrhCLzgbT2FNwXpA4pTWaPiAKZyNOTSi8OqT3tffCWtqWijArjz&#10;YeuI343Mx4FRUyl6kC8SLO4fBtcptEibUbLlvasz7W+ruTiEHv8Ta8MddOnLmEu+52Ont4lbwGV9&#10;w5+vvYus2PhVwd2Q4v11Wh8CIp1k+rDQ/Tl9mSXGQpcG6zr9WuQQBX0ra1qZn4HY/0aFQ/bJUvc1&#10;7ML2eS70eYktvMFTIh2YrzxBNq83qvdZoEi1BZuwx/g8O/CdEk0FtBH2PlY0pbbNWlrCHvyaavZq&#10;6HUyhcScrdy70+ag584ULSclSC2T0WHRfAWFhMCoI7HjzeNzGvcvvXpzHM8mYKMMLm/63emPE7X0&#10;Hn2BWnXSXjHdaNIxXMZsYsak5U8hPy6j1/dLUupY8WqRssDm+JlFpZ4hKqLIItdw3Z6Wy49KOTKD&#10;3eq8OtQ65qyzqcfxL/eiWZIbTKC7+rJ2rAPn476itaB/f5+OMepRCtjh5uRD3a03lC/85JmbD7jf&#10;Fj0izEpGD9R9v72791TBYUzXz0r5gwp6Mg0mCv7sfOTXHfz399g6wUkL8ZRlFkxnkrFqrXrIlSva&#10;qkTuEYGUjBTZLV0dnVHNbZ4ICOnZtVvDSQnk5k4XQJ88kUOiQJE9Vyq2HglPU6KwmEeU9qQ3l32y&#10;fPTcxvh1ZHrSyes3lrFdvmHB/SIjojKwbr3XueRmgwbaVg9X5tYrLNZVgx2OSKnzTe7pEPg8iM3O&#10;0vLaltbSBd4hhxN8/5aKKUEGdCG650uY3pq7dbSrXRs7fZB6yGQEMsymKB7UxM0SZ2MVOlYtXwJ0&#10;dH3Uu+dJy8NXpFbnN74vyNZM0HK2lwqXr4Bixl2Tm63yoNFBWRooldOBh8GFx0ZMmu5VBnKtVDKB&#10;BOiumG1MSOhmpdeiGfBcN8e8v7gWkRbmsaphgwBxbyUYbI8eUXmkt/S9UKuRm4LWNBVOe3+bM/e8&#10;cagfMo8frsyt561hY/NyoP6RoRS5aPdIaP21PKXZln1OfUg1zmeoHrA2yRY8St8n//4QfGj2T5Ps&#10;uqyyG+82HJ8GzZ6eTeytN5kXA9ToETvqm+Psbq2Ae4d+d7XLOd6OnRb7KUfYOeGg2gde6kUameNW&#10;Ey+zu6lzcksKrfxs/0L7jRlWGT37C3dQ9PFJlTk6lnGYPGzjxZiSlMc6OwbLWpHv9IwbPf0JWui1&#10;ymtWGPIwC8L0+Ao2ujBQiuz4cRZ0ySNPvZrNnLT101way4EeH5a8XcNBBp0a0RxeZP2k9Ewn57xQ&#10;kO8RvYSAvtzWy/07wapOqTmvviPfnlkJxf1gpKLWmv1ODE4feYPb4xWz93xwWbrdmRGmLhZDU0iQ&#10;XuHWXN74p/bcI9XbhxsYCLINFsUEzSUof9IWrGNfC7fwXdPwSNvmmA+OvUJoYF3HmeSZLVtKA+Z4&#10;Iy8OUnDI5gw7JlaXPsz2bVJHebHuJvLkVv88hyl8YbUapt+yqBcvhSs4k0MpjMfD/aRSPQmq4QRk&#10;dIbAss8WZbGVdps/F8fmI9cO4+Rp44j9kK7H3NxiCGui2GId1qLsqqy3oewbduVUhTTi1q/9nsCS&#10;w74d8R11twUb2XrDnl12rqCtWWu7YxEbuhQvLZO8TX4GTsXyfuM4lYQbvPHX82n1VWpR/CWExEV1&#10;BWH+ari8wzUPFAsSYbODLVdziN6EPsEX/Gj0sF1J0S5ifFTGo3foFBVTulqIy994APZ+QFq44cqc&#10;8wJT0drVvHZ5kM+WWSR/SLtIAqSEn+N8nnYfXFXGZDV8v8E7OI1l+F7LwycyOg4U5cb2cUPK53O6&#10;dzPZB3c8u4fpPK8vhrVbsWnPUgwdCMzm2bi8uq26wGA65JlPpVJFhcJU+WUpuC5vNqLTe4Je51xM&#10;pnxk5tkAIqvXU60x8SjCeV24x7wIynqv96k2m9uP07aQlML5Zxeq9X6pUom37VvFI1be2G95VH2z&#10;SS9vyTJBZh613nLDVU+/QZtJ08KqFya0zuHt8Y3NGW0IAXX06pWAi9C7rFbd4Xmzq2QUjUbD7nNH&#10;Mqzb/+7U9fVtVgG8dOg/c23Rr7+Kyua/v2FztcfDeNIXxDlv7KZ6/aY87XL0ccGuMV99PUO1NrV9&#10;fZA4uXatnAbJ8V5plm0yM58KWeopYw/mHo+iLCafXjOqfmmqftipYLr1Lqn3mGzV4UV76nx6Tiem&#10;rfbCsvYz566B12isdzyzl6mbS+25M2tLrJyPToVZ9wWiTUy87EOfcfY9yZMexXQP6JlVxRJlHzkd&#10;WTuKTO79SWhgeU+tXozPU7zKg3ank630plgREW6VFwD57oZlklAzTBy/VWtUgJnd3j/R7ZdmbF8t&#10;cSdiDlY59fPYLGm8LdnV+ioZUi8BYaFRH/m0wyC74M1RQf1an0zECOHGtn+WVcqWCYUdC9c8s2VS&#10;KcKps9DOLQAeHFt9cVzSuSOLuL5Z7/ba2XHHAPZ65S6IQ4G0+iZ6nDlh12HDo9pzIMSLg9nug2HG&#10;I9qaIj05X+fdvjt/4JVKmmiT/aPmgPK0wHZsvzk+4fX39QSni39/94ufwM/HSSvdAKX3yJeqtinO&#10;RRjz3bx3uwo6uynNyvkAFTyNTYVrURxXEGZLSXOoJbrjiAkWa8WEdkXOhu1Vrak1OUzKKrefiglS&#10;Ij1oToaLsoa7drxDdO0gy0vXH5ZcBDuouNnlCFXhXu03GL8ArLFVLKZ4teClBkWNjd2fi0RSZCBr&#10;XfTe8fYb77bOhDXK7xzQwH/Xw+yklxEXO59XdGQ/lpSbOjr55n7e/JACh8Ji7fnhbfZ6KhsTSHVQ&#10;h7cVR25QW8NAE2qOIrvfWxjvy8eOTglfJBuvZat83YDmSousTjLoT7C4szOUQq9lOXQkB/tprB3W&#10;osXr4pU9qammTU6XomVnHyS8elgNyo2ks7QVok8+6hulT3chWpW/KW1tqWvCLksF0i7X4LiFrSZ6&#10;KcxbN1IrDiJs/Sa9figLvmlEH+0YqQXDXrev1i8M/f5THEev3dp5H+S0tkFFqjdgula3qEHWRtES&#10;QXa18idqVQRuVykhRvtrv0DsXhhczfFeLepfkS2CIyD/ud0vI66nTmuk2ilbSTyd/RB9u7ssjCj0&#10;aRc3TcM1qWujmu2o2m+W7A86KBujsnOUO0fkOMYPvgZ2F9OkgvF+iiNIe3H5PG32dxBOOuonBWEH&#10;Rt1ycwRZrdbTb1ZWfltdtzk5f9XBpAC3rXkrs7OFEkyn4bvP3UoIWKwQdIW9m/nVVUb1cQifhnPy&#10;31/qPFizz1ego0h8dSqVHb1fHzFYPEZrwjAsIwED+e7gvXpe4YeUD3azddHE28WH3eCMHTjYWrGv&#10;FsQUAOmcLWqzBmfddUW4DnhjfC+3f2LM0h45LNCyuQiLYcXLqoE9UxSEcEILbO9ChQCol1INcI2W&#10;PbajgmjVS3eRn6tj/6ubA/XjgHxpiu7I72s7uKBBdzNjv/tsiVSes/vjYi2e44+RzDvj1zWVWkEH&#10;fDyF+xH1rsUWoQv0NDGSvLUr/UU3GM54dJ5MIjwORoY1nX2ZE7+Hkor+NAh61RluPmK98jI5Hx2s&#10;wMvGPDLH1y5oFzKrDblzs6d8ir4Ff9Y+YPhR8ruLTP5Sbn7ZBcIafebUNmzv+2O0h/EW6+BtE8Pc&#10;cDO7V7RrOu2us+6psOqtQUTqX2+bA89x3Su3zXBR2mgYKwCPRkeyBzP8Jnf2Ebng4IIjpvSE/tEi&#10;umSrjenPeR/Z7up7JgvCjhMQ5ERsOS1kkUm/a9lMLkluIsT17HLhn/pDbjSkqdfEZ3c7dOrvfscD&#10;+YIeVlVoS6Tyt4ZXglGkFV7tCul2ElTfHzNZ/G6oNd4+b0fojW+8e4y7FfOBxTKvRfv6Ar/DxXYX&#10;Mjvx9WID/yZEK0OuIcng4NtFHFnpp708ZNXBVx0Xx+oRcouqFrkr8VXkMEBoMPu1E1ho5fJkWBrB&#10;Uf6fouvaVlUJgu/3KzZJCYIJRaIkI6AYMCsIqCAqxv+/c95dLBmYnqrqqiZmEmegskdpEXUt+zks&#10;yGohfRNA0vjsmg11fFi9biH2KOUmbNpTPKlWtW4uU4l10Ft0oJ87cqpU/OuxIxZiXza0Bn83R+J0&#10;h1JuLDo2qJD34Sc6gp7E8sxeqmROlbxtURggQoZSVd/7ovQo4rTG5PNS+sKlbmYUaAR4vAQfLGkz&#10;4eLNtJUxCxKAiNHQRV3WrQ1GtDYNCugxEtfNKWTtVAYqV4gqdq/Vc4zeHI99xT5clpVhIFijltNQ&#10;760xCMQkq8JGbLP//dWxE1lgn7fPAL3H1YNfFMZh5Tp+orZbLw+94QMhG/x6qEM6Xuk3wSs/ywLY&#10;oQfh65BuH4MaM1dMUDtBGeHcdjFKSF5koJV/lm63+5aK7ZSr+xGiiCj24QpF+BRJYi93ecH3kU8R&#10;zD89oTCZwuJmiFrbt/IagMXO3WJt/aDqBX03MugWNxUGk0k95yrd6Wig6GWfZ5MJ7UI+xpSJqCTn&#10;5SX9ag521zUWyeG4IL5jHQZ9WqzmWMDMNTgBTLhrUdXrDU0PATTRxEuvMvCfQNO7aXuXcMI2OXN7&#10;KAsryXfevz+eyMtCD/8+YWxO5h8Aa/areOClLbFzGQ0TdtRey2vVVuBz9ReeJHlWaBQPJhL2U7Ad&#10;x/AVnomeIXdf+75NK73eoXgitqqstwEXIW+V95B4XU8yyEtYcypCPmsHJ2VkSnLE6tY5aS0EP3aV&#10;/mLf0wbG3jaISEbtpts/rV6k1MmgMRP8gHzIHBWfaFXG+FRRUXLJbOLQZdQlmAawfV94bjxEnh6J&#10;wdRp5UJBgZzPe8Mofvldv6dV3EVlDAhTToCn1r2u494uLGwqsNLl7WPhc7318t9xLIWf+qyKaUaL&#10;LZ3V1zg0T8iE2ldLzo7YUm273t9+ZkEf0hsXpHsBFTKG6sv3RKVus4al3HJX2cTStZK228Xe/Rva&#10;0+lwxf36t2Vzxao2fQnqY6ehNbxWy8g+1m3XF5Mv3AaFLZsN1XXSZO8dkizj1NLWxp75QlbhpGwJ&#10;6XLOf8cNyD7JQ5iJuDAjavPQbMGUBcLEQH1D3d1Wp3c10PJh6Rvo8M0tgjmVWRm7MMygl6wwFP05&#10;uNnzqiOvRNeo5Yae2Tq+eQF0xg6TKrJkTCD9KCvjcyeavgmemjuqKjZcRqt+W/OYlX1SqiviIe0e&#10;7WBttKYT86ydOENs18bIYQnZBxaHwqwkNoVgQk1TTK42vwO4D25tb3Q/U+NMuVY/QbvDs7XXqsjG&#10;TlsjVdRouh1bxy3prKYwseXdCqxDDavrNyifgn/b6ak6HntUvdVB/vvrfQXrNCRX6GMQ2/1KAJl0&#10;QYpBn2fnjK/MZNJ2aTdugJdi2iqTuoCMeevYRV70ommUIFsayxM2WbugHuVG0f66C2vTb9pw2v/t&#10;qtdXNafWVp9kS9HxMNNq9RHyVU+b5r7R6zSXbD6IzM5z0jjy0KjvVTbYxHNAPdqDq7uNLO80zJH1&#10;NSGB6A5j5r6Rf4WTSn6Gq2R/ZXqv891awsBtlnF3UWtG3+nwBUJwW+m5eKc9hwPkWMiOV6XA41Oi&#10;XI5mE3CRUGJLgxTGSgy5fL9HiRFWyQsUiIJS3cnpXRbWzSJ668flbnlRaSfW+oh3APRzq04+qM4L&#10;uoNXBDdfc2/08doNuvv3wjlbZvGN+43h4lqGL8JNeMUzo/LxJt89q5xbwLO2U9vs87OtACrKpfp1&#10;dlxZyG+yHLO4xIFTjLKBYvn7/MKC+QqXQCQ05KszjBCvWoeUw5hxc/Mr9+O5X0760fBUd+nkv7+K&#10;wgFn4Qzxu7FQ4lePlTtpCkqgZvjMBBoofuwBINEL7nOyehI7/OKSQ4iRyWcJzBPcGJCd2tO+m77A&#10;hci29rKDa/TIFLlBNU61y9UFzQ6n7nwD6Nu872ljfAW7dNVgKdIrA3MJ2hlMd/3bu4PwI1pcMz9W&#10;BZaYO8HT9oXXCLket5um1Cglau/LSo4lAhngbRRqKWNw9jJCNK5lXemG8pwjnGsHJ5+5nXijLyvy&#10;1DkBKkpYsKPP9mBs+YEnKDInh9WzIOQCC25x/x7WI0cdNE95cDlLmJFMb89vcrCjwdLpSj9LvBwB&#10;UsKHoGbHX7Hu7tDeytZLwAPQWkg0fqNKS3h6uCPhVxqcaTeL7pVZVD69sG0C3rNrX1b5GCNP+mV1&#10;Okdjc1EDWwSd2efz6gGMNq1L8zucEPoCu42W8WwKXdmDMiOqxw1N7+auMwwa3MrdHNaCByfgyVzV&#10;+4FfD8YNKSgdAfEjfkHHx11SurEOVAlJu8S5ENkm+ZGVlGj+9dVf+HzPCHz7eF4uqvkitHWqYsq7&#10;1dkgrfr36HXGKx5IGrV3//Aw+eJcB54DUSqu/YjOKrpR6hg3+8LJWSK/KxJM1J9w08HdB+h+SWsJ&#10;WzPQXti8q77zfNub4n9/VweeX/zzM5Ac0io5wnuUl5zTwK8x+8f+VM1/CvZiBZfrAOyTJQLPK8Rl&#10;UJhteG/6/HyFFxUc5YoHWoc1Z6kk+0WD3Wq6Sl8f8SoEpkM1gazPpLOuroZEy7Fq48aTba2n3RVT&#10;fUWV3yW57qKkJVRal/KnPcXaYLHVepRVesANeTjGxNJ3VG0wYCLriKc0snX9Q6v0y++lI8E1kt3j&#10;sUj4z7sf/zrCAgp8pmw828z4MF78gzXC7kgws+NkfLh0JHGHeO5rk7fzbI+9kIyoxN3DYT1DTovN&#10;9jLR261vtXRAwiYNzU5OYTg6dool1yPAP7qWtnb97Pl6dJ6RG+jq2nhwrK+LcNn79Mu5Om8jo5nc&#10;C2yimm/f+7WlQczNJ0Xmytn2r6ms9gW+ewMY8lD9zgodtoIEdq/9eBKPx+tQgnasCtHx3M3gpEZ/&#10;Ebi/dwctiTBmz99Tqe/VVCBMBs7uOoTx/MIWW//9zTW18tAAbaodb7XYDH5i3xidGe8CsJ3agbFa&#10;PLwecLJLdgicWxenpr6Jlwzv7z7pkYB3vYS3mWRTB64xh/ukn7do/TYxi7dDWgUDM15PqDaD38H5&#10;YLbR/uE+Sy7ATHbAWMP7nSZktqQ7MgrDzgR4i/nKoXSOQBlBuYSyKl+ougAaJbp7birXjkp/Jjo3&#10;7ZPAMwKxpHb2uXRV+SYsuWaABXSep5MM1t4Wb4V7BzIulwo4RV4RHlc3+Ho9mpeql1zpgKqFlU7s&#10;lTaDhq+v48tm2MP7TVGC62Y/b3s9XJn/mvlAkwQGGTaM3/WgAr4mvEP42GlOuuUOstazwm3AP6sL&#10;cp1jjzuZbTERC/wD/xOxVjt0cA9DNOqHd/QVugTSzm7/bE6Nfr8MWHZHOehcQX2Z2uW7pVet9KBF&#10;Xv9NLs57qr+DDo/VngQSAT+9Q/bvPY2054tC2ar9u/NZYXFIh8j+FrEf0IUwz/aj5mmGOn9mBS3l&#10;WuTwZGsLvLDqYNkzRk7F1eLc/4UdTjgbPjJuIS89Xd7gnTHTZyvjRClNsQ5IzQDbEeub9lg2F5l3&#10;75KK10icxJ59u7UoCHgk8UGZvF1lXN3zt/atRPij14e6JpulLBzD+YZvONK5KQArQ/QE/umFYZ02&#10;0ibBMXb8Kc9h59mo0qNumk1Wcw1nQAVb9kD/ptkEvYWgu+xpk4r1W954AQmGb4cagt3vTy/W6W10&#10;iveh0QiCdpkL7wVjG7aePUo44vUgz+A9p5oDkeTO3vTXybRaJ6UO2e8cezuQYWiP7MkbbNrTpQk6&#10;1zMRks5p/742ZeAU/ZWfIMA/vgj+YPfElvDirh/ohRt+h9Rgtot/oJcpvFo6yJow6hsq3fV/wjjE&#10;DrfyZe3F6tYJRkfgZBs0t+fZHfNXLE5Mz6v4gd/Z+1f0sSh6Cv1kg3IEH1w/V5BuuG6aNyAadLId&#10;0EaSuCmYqvaLuty72QPkcloe1/pyEy2dYEXQyuPBIxhqzfV90KSYTlVGFa6hLVq0xWznaYf9/Cq+&#10;VATQr3eSgugB1X4YWoN3zfnVUvKly7PbXBaYGwQayLSiwWlAkHjGH1GNieyjMeAGx62rn8iON7/5&#10;dxcBB+QY701oqPG0sf5sI5ZSI9RWaAcK2sXdpDQnit6o30W7aVe/EMGc2e4W9UP42M2dgfielwn1&#10;d28u76t/Zq+hlRbKqYjUzirSma8Qr1x8hZh5V0vHbEjPGp9LTW2a11+cuuPiIeDWMvadhWVn+8m/&#10;8Ydanfh41GYBp1XqiKd8dj3xqbz74uo0BiypKjy/aZwzRqnPIS0kxNbqx6zpFN+r9xiRQXZGYJCm&#10;6rzYPBPjW7V7AGXkVxWb88YkcXXsYcyyu9l5YXOywn7vSIsuuUxCfpRevcYVR3hj9UTH34h9tinn&#10;PV//UEFUZ0PnCXMaAkqts23+zrcbd3mqtKONCRXmkpF5xhxtHeH5q/r0zWxtvUfzjdA5NHV84Nwk&#10;je4O+Gw33eSx61gXN3sAibU/hiBzW+IhcXX3GXx217QVJhfiaePjgNluOrzPEaN+jgK5f15sndCZ&#10;fM/PmWCC51LaDvBG0ivVbEBqkHiWP7sMW8wHEH0+vPmzPNwxabpex/keV9t+V7leDfW2LPFi6iEH&#10;ud/UrvdkjgDwx3jL8yL8Bm6rDkgN4vPAqtqZI0NUGl7Py/MFzBCrOr3FZasMnp+MfSyaL8RCxWCo&#10;o7twOroL58UcF6xKsBBHwMC1kofPzn9/U3s6sh/gI1sv57YUp/MkoxBr3u1AgjwkxE+SjcWedwj0&#10;fV9uy5OsN/mcl6JEya+JNrH235TfJts5BuAx+Pm5ZM9/VacBHIOfvldb3RbCk+HiFW1Cr2RFerMF&#10;MDXkYP4G1Y9W5yip1dD72Q83SYo813YxN1Pw4eg/c2D772LryUrDy3KfKKbpvhnyuZwUxfEsWG6k&#10;RxMGtrDmPVgubDrXXMSvfTHorKtKLI1m6TkqRVIDvNlf/gEW7w23GGIZubucgCZCtvDrQxkDzjSO&#10;5GJ32AKOZm8iZzbfon2nGJLDy+mQN1Oy2Fj0kro3VHqgsN3EdHtsn3oqWVoCEFQxVo/bGym/28Q5&#10;8zV3tj6/4e0c1GEiCcRWt8p+9pMtFdjAE38/ru2qLyAN+w0OSFVIfgvOvipw4IuC8yY6i67brefZ&#10;OYLb3VrpdU1mJpRsIMVsvMvh4Mitk3cPhe8HwUwDuVh5rosdE5SRrEJgBGQduqNBdRgqJh/ac7mj&#10;fCiYuB/AuDedx9a3dTIv6nCzjZUR+4QfeIpt9EX9UzPcYsP3+2UNqDXhLnbauIzp6ahh34G/YydO&#10;brde+9vwIOIZrZWZ+PW7/VEjrxa4XmE6BxJX6PMhvF8yNlUW8pCzhuCp4Yu1s8JeITXlPXXDjbX7&#10;+8qluFIrbtgV1Tiz5Q+j9uSvb+5bmiJj0McyDyOMoMfr13bYP8Inbva+2aCMECvYXSurcf1fgYh/&#10;/dKTl+gixpZXpXZpkY76BlR2qM9gXkg93iIKDfKqGCBeNdrZxq1uJkjaqtMkOGlbneetuQm+e16v&#10;AvNvCBPtQcNawGz4YW4D8TX5WeNSO64E5aSOvIubBfIaN9rHYrfFf8Dcn17g0aMUdI757R17i+il&#10;KgDL448RfjY+a2Y2sismaK+l8D8f6UBo0qk83/ecO+5hqvTtkqfIbf3g5qZrGvHk+cYAYlvV5B/9&#10;1trnlb48dcJ4sPuIay4cB+Z2O054mekJv5HSlrhPbdDp4J/1hN2SASsK2/uzDwTEGto84Vuw+ze6&#10;Gre0bm1ckPkP1bfMTx73sSQG4YqQPkiMu4iqqMcqYE7maDdp307O3EqipDqQ1sorm7X1GLZGOJDG&#10;Kha6lomv9Gz4FeU8KF+E1/7dWr7VtFxT3e5ogeanEaXY4t3uVEAmc1bL38/6o08IO9vZxPm3Jkrn&#10;wv6/P/0EGnQbTLsE9yo2WbYK2eueRbOg8WkeiI2ELddmpV1dUx93OZyU8wMLt57omi7U4MtcTLIq&#10;AVrbBQZwWsAGYfluWz4Hsh99B3hiUGukAn8Mg1GHzRpkMYbPn3PUWneivh7v9WmPD3vCW+yAWhma&#10;T2jgvyBvA46j7qg46y61HvFIg9XwQkhUeBw0mIn3Hf2s6VGJedockXXptmjmXP6I9pVNzTLZwBWU&#10;EmRAEyK40EkCBE0sE7ZPA6mxCd+VN7xypbErbn+SZMunz2FvERGjQKvBnAla9ptPo+znnzc47red&#10;MHrpy6nx1iiQ+ASaP1EiiMi916etr9VYI8SjBOhV6PZLj2VYCS66FpDzxarMT5CpfnUVitcwrsQ5&#10;ee+lvaNS/hpW18BUlIPHzzcjdbc41Ld+Cy55dwM4D5nVZT0vTSOJbd92DEV3x9zkI+o6+ZqfW7vS&#10;RQYhKfLo9drscBZKiYA/AdAyT/vgtaQm2KkNwq6msDbkoxXTzm4Kclq6nG+QEvSEjsXyoxwJj8i+&#10;mTWpHrZL+x6I6j1yZn3sTztgNuaf1ySGWo3kZ7eAGmsb1sJXlYP1pjc8YJJFa58SdyulU93WBgIc&#10;u1JAdFUYjPW770b6ZHm6XGsf8PlpsGm1Q1sSEhUITeA6owyo2+c9argOf2HQA3J/8F6LWB2jfbeK&#10;6sUJxF7J9rS84R4W8Ra5Ef9B95vMIQBi6y/TCRtV1OqlkHIXfNxHrv5iGndv4M8N2rejilS17Fnn&#10;lQlR1IcpyAIB9gEMDwj1BBEGzVF/I1+o9YEymkqvXk0Q3weuTvC34+1+55vbKmLc66+CnXtXau2X&#10;vkF2wuZN7lwaoFeVJrZ1n4wvMrx+HHv7KZJ/wKa9rO7Hmf6Zl+X5rk3jKdroHnaV25hMilWlXuo/&#10;gEh3xGBc/Bl0fuwb7fHzo/6e4rYcCMxSXZIBM7f2gIt8B92bC1fOg6U71z2S7vv1gkAOQ/rYY/Oi&#10;/qRJX0+6Iju3F2PkcSlSJX/aAz8wRhPiMadf97629j3A+8eEDu6AlZb1k7FAHinbv7VWj9ljkCyZ&#10;8qUADzb6p0u10YNVu/XmpVexYKelpluz7ED+omqy7dhu4Z+v9tsHYSd7wY/BgOoBMMdxgTbMQoix&#10;suaCn8zb6XbejAZfD9jqSy/lpSH1+bp4K2YTCG1zCDmtUZ1R8wABNNKaXLsl20XojKs7wINQYPMe&#10;SHuufb/DFKvjXhF6TqpAPwhO1Dq9Lkj1M36D8m50Zw2PuI71nhSUN1/Qyy5uM9l7HivghO5pAk37&#10;t14RXynZbb4tlt3TR8KLWANShN6o3g5L4hQ9o2TvJNxejta6bSJC0WrAmQaIX21EDGnIM25mQRxO&#10;rXMcQumXvI2RpDwBQZB32JdHbaYrqPymCYTcb8KUM0HexpXXo7WKnKtuZO4E8P6ZWZJOs5mKd3tc&#10;OqsY1+WTUcY9BvOk66EcNZ9y/1NC4m63vsDp9WVCMLupsygmM6cpZeS4G5bjT+EHXkhJnfKGY+gH&#10;IuIWO6GkK1TFH9/AGxmCWMyyeyqqV0EZRxsQLK/rO0y5egOEGW0VvEXgxqh0/Lx2wyUoI/Dw2Es3&#10;teJuWrVSYM0eMQbtk+VFqFfgBl1OmYcG8c/KYeHQwP/Yln2JdvW+55yNubNtTH6nGVGJaIBq67tf&#10;DZEWozDMyl7KsyE2Aj0l25q4m0BitUeYQZv9u+ZQ3mGamtjWPLkJQKjosrx5i0Zhw73vb/OigrNf&#10;24ecMRwAb9/pSyygzedBI08p407tpTIWr/yVsA459tbXg5Kd1qpJZlbHRaH8vK8LRhbgUl446j2g&#10;Q0Ilai+luHAuky+9e2392LNANRv3glfVA3l/uqGOx22vlY5PM8fqoFcll5fO1K2fJe/2QU5mLVYK&#10;m90MhHNKui3mbfRGC4t2ukPfOak37jR1kKdQI+4V0d/Gre+XF73g5yuzrQe4JlVO4s98bKa903up&#10;0ARJF8Fia9EO92VygkiPrkew5bR89e7JzF5dHvgD2fTmU2rwRqfo60AcGGBBQGVWb/36UmMYO8/S&#10;enlcTqrKD2za8IAIclZOr00EN9h6H4zNfr7bQOJLxmlNm9fWb01tqPbhsFzfa7xRW7Dbga3ho/iH&#10;Xe9GstPu4V38gL3mHtvLwVj3nAQIBEuqdD6cHpUHlcxwIq17PrmqneaMsrxDC/J5x7MSxbqfd1OJ&#10;Sy2lMT9TEfm6PrYxDNZIzK0Kbp5IlF957fMR2L7UeP94VaxGAQnYFfyp23yZ0sy0oNFOvwrBi+Ee&#10;2l9sHNc7efG9bHr1R4UDZURUy9dTAxpT9bV5RohPCS2BVEm/tYgLlQU5ZqcfjIbyOMwhxqVZYPrs&#10;mTT/CzeFpqZsQMbx4CBgMBeQoYV0kxbLUUqriAUpcmVWx0y8WOzNkPE92v1rbXwm43JooExJGBcU&#10;a1ZebLVRjA56n2NBrR3V7WUmAiEKjaPlp6A98knwORUnGEVKlYKxwMMzBSVvrNsJuAroylWcduH4&#10;wo7AOVzooZ3y0+hofgHH5XOhH8z+UdEWBJMFw4SRwrB3nOJmLbKwnxNO1k+8OKRdc3wrYoV2r+Bk&#10;+Lcc3RY9qRVP4sJIMIGmluDrYhVZNKAQZPw2jPT9YDEOo20UChXuXTXnXRAKkMNpqkBlytw9xodP&#10;NRXtgue2b0qtRfqYIx/ljuUTHjPGSiQhyKDBci6Mt9p+YcBTkAxfS1DBfszy7ZiKDCRTGmrB3jGb&#10;YMuSE7LQCF21meU446T7ManQc+/wPbQKpWcBnGsUsVnBPrR/bqpFWnHfcP4+P5qFGDq+dis5osWk&#10;dhZVqkquloERU/v6ON80jcW+3gYxUtzFNw8olHxwZBMHaTu4XBajttgVd83+JOijyOVn5Z2haT0F&#10;FbR3S2987QVyULba7mFI0IPGO9rI38LijfakFe5p5e8B+I/qiKaVWzhKZ3MgIb+k33gMI6shVLw2&#10;z8eM9mbpdlDNGtOcSkbbWFIqKDpIrOpL/JWlfbEw0TsJvwYYcqojmDQPTr0T8ODt45AQzP5X9VRS&#10;7ixbnTTY8fru03W6Obdo/QbJyejMOx01hqhqNtdv2zJ9vHbR4QIwyG5khBX/lm1z6Dh6+IPIx3kA&#10;JQy8dt5S1jXGDD265WSz7cnQzo21I3NkdJ8gN4NaSY3XaQ8ON1L1v7/CRajk3E7MZ0Kzsafd4FD0&#10;j1zr0hbEqbbDdvJ2oqz8NUuHg2bf065bRLcc7ucYj9PMXHgf7HbumihAbM00vEEjvp6+z0ntURk1&#10;ru4zrG55+0LHK8vlUPSO3ZDl43Dj2mmcqnT5TgXpqzReEEsP4JZBZXf/+QCwl+Hpx4tiC8FKI26c&#10;DD3IX7VdhxUnVbm6NIX5q4Ie+lq8J8/MEiDcmpPsuLkT1C7P2nnCy9R4NBviAPrxvFCHhP3u+vsC&#10;Q3z3Y++uwIfndWllGjfotkOWDfQoFjELDc57WWOv/qlFYd70dFWnxlJiueJ1UM6PoPhn3U10GV9q&#10;opDzHUnZw9uqNGJfpxSOdKPnToCVOLhVm4Os3MfOZcigYYAeWkW7iy6LJ8lA5tEN2A0AYmNI1VEp&#10;S5iNdlBZ3ErYBJ5UNuboF6yFLuLhVnRYT2z6R0dTHUr3c+6Sl53lot5QRu9RV1a7ySEJdLBG4ksC&#10;jtt1ZeT9fLpnpc24Fkf1bJoxc5ZZB6euleP4YPZsqp3KBImyZDPSdBopa32ulX1xdnTKn6cRoFnz&#10;Ggn4lTd1BbjkPq7/s/cd0LFd5blzr43D80oWWeTx8t5a72UxfUajqdKMphdN713Tex+NNFWUOCaG&#10;UBwItum9m5ZAICGEFEw1LQFCbkhCGhBCSUgChJLExljv0z2+5x5GGmm65tqatXTvOfvss8////vf&#10;e//7b5veykntcMqyqQQyPiO5jlQMmXjVIXXJ+X212ugWtQZ7g21vtV7R94S90sHebrPNqMhufbJb&#10;y2JwvKk1Vrxm99AjRm1C5cxDD7Qp1dS2pUxBd82ciVk3tBGjWSvoN50WfifLcaeKKlGCGfJHXOb9&#10;/mBTmMCetljSM4tCi00CUwSz5Qw1tXCkj8K1Iqpim2QphsoiagtSsjRHvtmKhDU5r9LaU5ntNWlc&#10;q235mnU1PSPtlG59crW1a1awtSqL0NINFwRReahq8u3Jt9KFDRtb5FA3vF39fqhi3OPU1Vq7qxWt&#10;ZoMSnmOnEmIVlIaAUyh3O2LGA+zXIIo5dRodk+3xlbJxo3Lg2dTqkK4KDgrO1p4yZ2Ro4+kwS73J&#10;YrFiMBPABifuctlJldvsVHhr8NTs5hRQse44bE6fZQ0BOfFU4iCo8RhjWouplJFGgwyxVjmo9002&#10;kUmktmzJFZrKtpNn17u5LIFzy51XIwe9RxbmeLdsGLQiVt2+xq62A3HDZlhj4Q6EFlFwJ9hxRa1O&#10;eahj1Ih3K16DRsSXiw0HvR2tNFptiwRptfhAUdngG7QIG44L8liOuIiBFCisyYpq46At3wpGjO00&#10;oxZN9ej1ttsVgZ5fXmBL+26JrazaQOA1C4lpOhKzFfEIKnfV1OGFOqlGRg7bUSblEvTKfbo2VxWV&#10;JGybiqvUhUvhjIMn94u3eMI0HEZbA6++7Y+JWcFkyqQzZI3xAo/TYyv4pZCKruX3t8HZNrstoc3I&#10;hSUXgqeVTcum3miJyLX7DXvZXm6wQhlLXuNK+mKWkJ1VS+k6tYSoa4bXoE0ZdAbVzc6mIF2oF02A&#10;qJDiIHeHqhJTGnMb9RI9Y5Z67IFBe9PV2pevDcQbdnV5V1Tc03XCvK5B5ksLrEm1vGjMaiPiiEbI&#10;c4XlvTaWo7jFK69rauHKgVPv4GmkbmiGipYDe7TeNEu46qTTaJaZJO3otkbJVseD3qRNZtDGJBZB&#10;KDUINd06jwd22yRGf7ZlatrpBUdJzO0wWDwDT+uQsYxWdz1draTajRSiPuJ1Lz9b8myZxDvba6yN&#10;Use7lpPQdcrNXrDnWPd7veUDBpQsaeEeO8Q+yDszZq1jo8iqqJid8hqn51HaPd2WFGEo1UJR2LW6&#10;LayoVQyndX0KHtd9P68nlCg53JJ4a9AbYAthZSq4PJ0lz6xY4YFWUNDF5gNftO1Id+wen7KcDdV3&#10;7fnNatpfZjrTLoNmzRhxhRy2qlq5m7JtML1Zb6TLZkGjpVM3Ii5ZnOW17XvUar0ubGhvtfx9s6xS&#10;Cckb7oqm7jP0+2oHsxVI2XWVDY8yZ9CFOmstVl+pjwbXQsKCUSbSQ4EgdBewyJblER7TGyyGPHvc&#10;vT6352Ql4v3quo3ZXk9qmLZt2UEDIooTiUMOMu4SS9y3bfI1CnlbkZPXBOEORD8oj+Nyuz0d1tKz&#10;3kHHE96Q7znbhfiBuF7UNJX1Gk/F2OO2GxyhL+OSGU1Cdo7l7uabnqh6u5GF0WHPJxBrQ1CMG9Qx&#10;vXRDlza3OXWVurjFhq9LatviCCZdO4xeWNCt10JRPr9qVA8O9gIqP+aIbHfdwFSXtesCbNAZbW9F&#10;hl7T+aw6vpi7Bceiza57PyeP2Jk+YbiRC6Va3K1Iw9yCjjDk1yj2e91tp0mcrWZL6t1iV+Z1qvyu&#10;lKYWd2t8fPARV5/oVdUchiRUGDSUPGlcyhJUJZzYzpaoHg1WZeFaL5mQ6wMCPpS6mqxD5XBAg55c&#10;QwTLHnPzgKkTFUuRpAsq1oSf1zdtQnYQ99eT5YawwDvIZAvNsry0HmyL8y7rYMCzZrqJNWvcEs/r&#10;2+INpHTR2XdcqSxCKjoxboFd3MCc7TL6D/a5Hr05E1f4tTqpbd9iS1hz7K2Mirezu4ONA0OkLR50&#10;Yb8SpCqbGXpP2+bl+glLmG2j6zI6f6HJN20XwZDxOvxUM/Fdb769tl9o10uWXA9JoIqBTiUoS7dY&#10;xnDMr5QLees+RmQ9NcgqMtHSNivncOm3BHx5iAsXvVoP69peIV3dYq2b9704QaNbrLFKRb84w/I5&#10;C3RuPOfk5ujZpFBULcq9sWRDIUZUrpZZFZeLkbV2waQtlwclubQhyWHQsis9BafJCbkNVZFyi23p&#10;FhgqozXbNlgahVLxgOtuBLkb8grTWS6qB86IbU0p8kRZLZ+uUdRmQ3yGk1vlCDFETAz7lqpdEDsF&#10;pXpLnMoI/PzdbZgk8ox+ttDoBco7SbtapRA6K/lq30rvllI6Y97AUGv77QNPUlliJavycAScra52&#10;GOsFc6XpWwtqRLVEqSa07od4+YpKjHSCZT4jqOQYKwK+oxzWO6PV+GatmappzAUvN9gTidK8ks9r&#10;DyZ52PdnBlruWj61reuVIhGLYC2U3OJUnZZNbh060Q5DFa+bw1JWLFEP27jlNYSyHsTCOUaivl8t&#10;RTdiaZGG6a1ZAZF0x5MphCuQQkrrcPhshM3BptvgbaSQCa1ID+v0EcQCuuERFaHDgaV50GnymxKO&#10;aiPiM/a9wmzEEa6oOQYtxpqIzrMkN6ostsIX5GSZNrdvV5z2IsR332iS+0pGOrLasRx1+Iva1EUO&#10;R70Lr+m4ym5IbAQ1CKdYbw/qgjC0NfV1w64vUeft2sIFA0PRZjSTtQ2lcjfbzvXqoca6savpuEJ7&#10;/HVpOGd1SmBpN+jqu1pjXOB2qrkprtnRXZcwMWhruXo8JklnRa5N415Hf6CvRwJmKWMgsRyo9y3O&#10;VkQQ0+rqfehe0v6WYACe1Fd57I3NVpvRUstd+zq1XGLOHdGorXbJ6r1+lA+nm6gQKWcaVjUMDfKE&#10;sK5nhtp8swOGskbL06r1GY42+6AOWbQkzbXqvE2mLMb2i+tJrQVDxG22e4zrPqQ9izA9Vm3A7+ea&#10;Ou6+IWJIeaGeC2TMuj0Lwx5ESpR+NJoKrTn21gWS9frOvrrKKenqg66ja+oKsIrI9Zl0EXI2PGul&#10;sfq+uGmJK208Tqtodkfkfpd5LRYT6sP7ub7PjQSAosh6vW8zsDi8HN8fYCR0gp3tIL1RxabGgO7d&#10;0MW2SpFYvh1S8Ty+NN+nVSNhnWd9rVjOBqSF3q4RWe4tTV4/lAzFpAax2uAs7rdzfYswUu93Wuk6&#10;VBr1mBIqZ2eg7tmyRMo9Y2xXY+DCes4xm7WdIJvfznZ9yYBG4250c4VBq9e39DoVOhIOlHuWDncv&#10;WdwSlMNHIZ5JAzPIK3Q4WyyZSRGrDlItgY7pVeY7gfwuI1znBVs1b6ugDLg4uwdOOJj6dKl23koP&#10;JUXxjY4+IOc6QgwbH8Su6YXdstTP8oRtPX+uW9fn+TH1Os+W7ZhSahyB1LD0DcqCOIdUlIJwT8kP&#10;bytyFXmh67MYEyJPKeXumNRrpgCUdbGeaz9S2FInxObGoBnaa6RrBVuB7dUO2KXmZkfhkKY284ot&#10;HSveWrcPbGFLeE3Ek+8EmHx3QmjbyyVjKnHZAtRMrH2tXi1UWPfyO6xOY6u+u5mlJ92uvgPxm/Ga&#10;ElbsOLYe8WQ4w3cZ8z1+PMeXdIwJtsAq3eWt8bwFuV0M1Pp0R7BgZ0n5625ElCoVHl4sv5cJhjYF&#10;Pnf0oOySKtx9hTKlz62L5WzzWi4nCCT9e4VBX5NOKYVbNV1noLXooRtx1PlbfbktUOUEpSERJ69W&#10;s3W9TVOolOs44CLUzrMlQWmupsiqO3leU9HTl408Z10ltsXiooB0z21DykBrHRCpEPNyIIMyKdGu&#10;tpQBGUe8k9RuCsJJLX+3EtVxenqxLetSIMtYvRrXNqv6kD4Zq8rtRoYx0d7LGv0yk5e+A02ExwPj&#10;gcJcbQYTXLPYhsSXPplfKo3oRdIGMuuIa65Ub92aaA8CDp8s3TSF9OVWRG3b7tTXqgqpQ2xriWxe&#10;WRPOXsGAwRYyyBz9dD3X8StciQ5nO+DdYMoKPiNPubbm9jsaBjjCrO1s9g72+qJMbN1izKrVWg8z&#10;IbbIGjnzjj/Rg6dvrmWVIYEfL19UBVIHzYhGZlY1ZI5mNyk8YIvpEmlve1O1a9ph2W0NR7yd213T&#10;dHZruzm4Ehp9ke2wWRPM7buxF/FKWhJf2uiPO1rIese0Bbs+JA3se+NtxV6sGzNlYp3WhsIZSupV&#10;em1VxwyIrLvMmFOUpcv70bTXLkyv7RbY0Gd7doXqSlVqdIps3G2msiTidtL7rLw3V9/dEAqtfWOZ&#10;t9s3BPdz+rw/18mEtVZJthvcPzCYbJt+hRu7UX4xBYi4+16b1e3dEQt3lCV+OMwXmrfX9ls7Nf5B&#10;T2XcCsjlsa73KPqtEFm3SJob2lRJoKDLvDy6yN/Tanb4SqWlV/dA7VPX58xt6R5ftre7JtSWajlP&#10;rrWz3zU53JthO69m4mQHYYVD607juIp21ewMCDLlyJEv6i5fxRDk9qXI8OQNQawpi+0NHoJwxZ1+&#10;L96oGpUJg7Sizsk2tuU5zSCod3V5pT3rAHlyBSqt0x+pumGq2paHBVFxXqN17qcGTQhvMGco9QhE&#10;czsGamuAnXJ1Al5jymBZi5uDxuKOIaVat5QjbJNHxzGoa7UwjtVwhekJb4/JGRQCSn1a2E37awUn&#10;9EeC0rZ2K89oJjIxKXan8AgoChsik9+jC+0Iw4aBMchoFQfRjnEjI1NYtmvSzUy2ImR7g2ZXb73Q&#10;9mykkTlqBwxpqckOgipeQy0RSisip6zpcygc1kK7xbNqtvyRojHKkR0k5YXGvjruo2vqyrSHG9bE&#10;N2NRrtcuaYdl9q1QKeo92vhlgyVr1I+UdmKft3iQ1EhMEs2+KZRkI4HeVkKkNBlyvPxGDSrlPb+6&#10;4NqsM/QbUpatIGHaWLJMWb2hWrcCIlGwqGbFbIYsvWmLuRJiF18mGfhV6Wizaeukm1J7W19Stjth&#10;ZcFUMRV67KTAEfB1lQ1PJqqMNnbiG7v58oAeBEMKOjWFjy2yx5gNR96QKNBLxf3eurITZFl2W3J5&#10;/iC36UjaA73y+r607mVzc3KN017M75eNLY6Fk/dV95huF2ZIurm+nxY46oOt9YFAcqAwZbZyO4L8&#10;ZptTbsiNIr3KneFGBhaN16WP2TJVpUsb4Akwyw76sQpDXO9BY18XrGkgaOUtVuhIo1btZspgbukr&#10;g6Svs2HY6po0AxO3yVbKyiGVShPjMQ9qhv4mwx1UwB6hc4W7g3h0bYNfZfRLdQOUdaZ9v1iSM3uK&#10;MuZmxr1n2EWIDFznoDNYj7mQTCWRkRQCzB7LlRL5MhyZSidN2I3bWkMjIbOzY/KgPS62O3WYam0q&#10;pqRiMsYDbbpNF4PDehmxvD1daWtdnKxz46q4Hx6G8WA33dByGzEvP8/Xxtns+AaLt4ekK1W5k6mJ&#10;w8UORnF3qh7ymTvMgDwWi1WRAoIuYcWS+h4O+OEarZyyBvEcO8UsX22UZB1+o3afLq751I38WkDr&#10;koeUqa5Q66iywEd0blBgKTclIpPVU0JmjHJSnuE1ugpNFFCt5bZ6PIZEI+3o6/JmSiJaQ8rSmlNh&#10;97fX0+FEwu5rVreUrg0rsnt4B6oST1NN78qR5GVXHQ34JHupFJ1jsIgbXa8jarcHi5wdjlxhqpQ6&#10;pXxJ3CmzbV6JjWvlrTfX4IPDVCc4YRihEOewlkTW3KbAHlEXm0Z5AUGihQBHqLf5LeY8fydbCMWc&#10;nAGnwueofBkji1FRaT2KTErdhT9ZTCXIZkKbUezXxIqkh19owHlCxFfx15p8xOgUpdJBIJtnt2MQ&#10;Rfv7FnVvJyXTGjpdRjJB51ci2rRsM61b63S2a/R9Y3IzXIc1i+eXthndWieeiTX4rvh2BGqI9KZY&#10;xxTaJRynhu40bsTXOD67OC2t2OuN3AFSxpRyAT2cJLW74o2e1tRCUgVotMJxh06ZUKgVaZGe3TaF&#10;q0zQp2NTVeiBNZnRkVUzZY5WYS3kPuArLVshIb2jV0VZdIkX+eFEfG9ZOuikd23QHhtZ/CAsDAZh&#10;y9wVIwYmmUOaDzglSOCJF1Rv+OksOrMhkqs0PkS7MjU8bP83hZkmrxLtsHe2N3MHg4xl244Zks3p&#10;rGu3otI97fZ6OdKv2nnbdKnTROdxGbJ2McAVbOyp3EHVdqyQ21K7/E1Pw90PaL279Q1rD1lw6c5C&#10;J7uBXmN7Ow53w8lQPUN/a/DWIM4q6dfbT+0cZftmsyO9AnKN924ttQ+QsLzdyREXCG548m04lOZ2&#10;pGjvVAoD4vnRyTX9wVGa9qMralUkEL9eFVuudq7S6edQd1BBC/1Bu3f0Mavfdivt52k0GucWNu1J&#10;tF+g/dytnU6uX3gKWennbqXdcvU5h3aZdokmvHr9BFqA5g0HotvWQPjJZr/HH7JYbU/W4dkl/Gkf&#10;+R8xVRJcjvl7POo9eJlG+7lH6t+M/4WXLtOOytk3Xabd9cAv0Zi3/NISIHgEABoBwU1X//8eIPkZ&#10;PHgIEBK/a/A9Dre3XDrC+wn4Uz7uEu1xtK888KxD2oNHfx/A9dHfsw4XTzkCLtojcN/8CNw3nQj3&#10;dayO6H0E9c20S7d86zB0Cx3/p65eLxviy49AfPOJEF/H55euQnxU+/G0J9zyOPzpaArAfXT9g8d9&#10;5vDxt3zpMHHLE2n7KEvcIqE9/pYmyp9+9dnicfrZR7phmHuu8XH/wSuH/Qf3SL5WPHTnoeKh+8j7&#10;b+L5NynPd3585XDnx9frfwb3n6Hc3/vQlcN7H9pb+ri41lun89fNlFGx9/AzD++6+vd+2t7DR3/P&#10;XMKo+On+uMZF1+eVX/zJlcNf/Ml1+j4P98+j3D+I+wcp95cOrxxeOrxe/37anYf306733wDPB5Tn&#10;X8f91yn3EdqVwwjt+vvyS1cO5ZfOr//OGm3XZ7WHLj/z8P/ddPT3fsyDR3/L77/r89a18fRW0O+t&#10;oN+1+yddvnL4pMvX71+A+xdQ7u++6crh3Tddf3755iuHl2/eo/1fjNsfXxYfpq+O33uOJvRLN1/G&#10;f7/w4qfccenlT7n8f269l/ajFk3yHRPtSy8lyoJPrP6va+vA4maWoxXmf1xdd46u/ufl1156zwNH&#10;axEds7aEdnRHwP7zV+dNGu2DV+teunyZEX56f1DZo9GO4KTRbqUxaM8/wot2iN8HgQcB++MemXcv&#10;j0ODt60GDd5/6YkPX6OBlEa9k+DuuQ9Pgdk7VgWz11++hpkMuFy/O8LsiTddw2xcfjvimcl+Hyvc&#10;RDM/wUar4rVP0752lZuecdM3flb38N0P8FB2VKIEB12i/e+RDR9x2Mr/Hn744S9+8Yuve93rdnd3&#10;kYt5g/KTy+Ver7fT6bz5zW/+m7/5m5VH5QLACwpcUOCCAhcUuKDABQUeNRT453/+5xe96EVut5si&#10;mpx2mUgkfvM3f/O//uu/HjUUeLQi8t///d9/9Vd/9cEPfvCPr/2uXLnywx/+8NGK7ze/+c0//dM/&#10;/cy1H5D9/ve//2hF9lGP15e//OV77733tttuy2Qypqs/s9kcDAb39vbuueeej370oz/60Y8eTUTA&#10;TvFf/uVfPv/5zwM1jFf8i+t///d/fzTheIHLBQUmp8C//uu/Puc5z1EqlaeJJSOeWSwWKF8upJXJ&#10;qb7wNzDBv+pVr8rlclCEndh70Wj07rvv/spXvrJwUBb/AQhiL3/5y6vVqk6nOxFZh8Pxy7/8y+99&#10;73v/4z/+Y/HgXHxhVgpA+njjG98YiURO7E1qISaupz71qZ/85Cexws/61fN7/9vf/vZb3/rWfr8P&#10;UYyKHXm9vb09GAze+c53Yro+PzAvvnxBgeVT4KGHHnrDG94wamonh8iZFx6P57777ls+/BdfPE4B&#10;zNbYg2HzeWavkRWKxeKHP/zhG3Gah4D8W7/1Wzs7OyQuZ15gWXva0572t3/7t8dJd8OVAH1ojt79&#10;7ne/7GUve97znofdBlQM0D586lOf+u53v3vDoUMADAkF8vWo5fqU/k2n0x//+MdvOKyh92u326M2&#10;E8fxRU3oktDFNxymQwBTuffOO++kcu93vvOdocoXt49VCnz1q1/FZvv4OJi65Pbbb7+BrAlYluGJ&#10;8+pXvxoeN+Fw2GAwAHHMAdi3YJG/4447sPeGLezG4o6//Mu/nLpPk8nkn/3Zn90o+P7kJz9BB1mt&#10;1unYdXNzE/3+93//9zcKvlQ4H3zwwT/8wz/EYqVSqUahD04GG0PXCSMC9d0Vv4aIPeQWNwrBUeXd&#10;bvdGQfnP//zPIVuNQuTM8kKhcCP6CT6KuXfFB9cNCN7HPvYxvV5/+lDAVIc5A5tVDCYoYGHiOb0+&#10;nvp8vn/4h39YcXpA8w+VciAQOBMdVCiVSu973/swtlYcKTih/Pqv/zq6bBykRtXB6v1rv/Zrq2/w&#10;hzgG96hRWIxfrlAonv/8568+viTvYR8ABehE0hlY4ulPfzqMgGQjq3mB3TV21ODA8btvVE3QB0qK&#10;1USTgAr9iIE2O7LoXOjRbhQGnpp7V39NWWVmu2Fhe9Ob3jRqQYNWHEpIWEHBGg888MAQit/73vf+&#10;5E/+BI4AsBSMagHiD+oMvbgitxjQL3nJS6awc8G9+Pd+7/dWBIvjYMBzdCLbx6gJniiHdmllJwao&#10;UV75yldCvjgdhYme+v1+7GyPU3XVSuBVaUP2/ql+oNhLX/pSCLOrhhQBD7wzJrJUnkkDzE6vfe1r&#10;VxPZz33ucwicPBOF8SvcEAw8I/di3oYku5odegHVAigA18kTRwBc6GHqH9/L8J/+6Z9e8YpXnKhk&#10;gToa+tsFwD5Tk/fff//40UwnkqjRaPzjP/7jTEAs4GWEA5zYCyQKmBQRZY79G+K5XvziFz/72c9u&#10;NpvwKyUrHL+Ad8AK7kjBnK1W6zi01BJAXi6X4Vj5zGc+E/vzX/mVX4F9JBRCArmRJhK8vrW1heC1&#10;BXTOfJoE4gcHB1Q0p7uGuhPRT/OBaX6tYEyN4kaIG+hNuKt84hOfoFpzfvzjH0OUhvELzHyKnQg8&#10;gJrzg3TWlmBrfstb3nK6lK1Wq6G/hg0d3Ev8cA0h7vTdFRgYbkqzwreY9+fFvZjHboj9xGKo+Jhq&#10;FSvV8RnO5XJ94AMfwE51ClL853/+5+tf/3qtVjvULMYNZpEpGlzEK1AMQb0/u5YVOGo0mt/93d9d&#10;BJDTtQk3SoA0RHzcAlnovLD2QtUyquWvfe1rUJyN8mfBbLo6PQgUIBePMtVhNavX629/+9v/7u/+&#10;bpQ3MHjgs5/9LMS0U2RVqNCnGwWjKDyX8r/4i7/ACD3exdOVYGBiqZwLYHNpBEx4oqAB2w3Ek1O4&#10;l/w6uuzTn/40ImVOHOCwea1InwKM3/iN3xjVaxCl4UyEvkZsA4ka9QLlkDFBE2woRzWC9lcEWRLy&#10;+XIvJiUYA8jGLy4ejRSA+mOIwTHB33XXXbPr07DVgVfiUOOYEVfB/R6wjaNSxj6c+J3ptgM0n/Ws&#10;Z63CPg0K5OMSImZr7L0nMtzAG+8pT3kKmGGoBzErQIBdhaGAsOMTnTKwyXzhC1/4jW98Y3wgMZEj&#10;VqJWqw0hS9wiT8eohWL8T8yxJkTFUzRB8Pnu9XowhKGbruXG+eO3ve1t0DIg6PxEBIlCVFgFNL/+&#10;9a8fF8HQp3Afm8LnAmwMReFxrKFJHCW9zrGnTm8K0wXC4o/DhtG6v7+P3cbprw89xcDHWyfKZVAg&#10;rkLPEgBPzb2nW7Ex/a4OjkNdc3E7GwV+//d/f2iUQI0Gfp+t1etvYybA7n1oToUO80tf+tL1Sku/&#10;OkWlDDEKYx17yy984QtDYUqIioPVA7GeqVRqiGjkLQwQQ28tGTnE5hxXBcPrd+qIW4g2x1dvCC9I&#10;ELdk1IY+h/UHIiRJeeICMhRiGWeJXwTzn+iMCylvRWbBP/iDPzguPAJ99DssAnAmPn35RbQaNp/Y&#10;qA+RjriFG9pxB7Qhyi/0FrqS47otROuMo0M5BTCIbHa7fQhlCLOnvLLoRxCNodYZAgm3+Xwe6oap&#10;vw71yok7sF/91V89nTGm/uJEL87IvdhfgnvhK3ecbijB1H2+3DsRKS4qj0cBTGkQGagdXqlUZpnj&#10;R30Ww25IiwtpCN63o+ovtByWgiFgCArAmwM+dv/2b/82ztdhSsB6OCR/Ee3Acj67KmocGI7XwdI9&#10;JKTAARrDesb5Ca/DEjSELG7PMV4ZnXjc+wbbrb/+678+TpZJS7CAQFAdwhedC48APJq0tfnW/6M/&#10;+iPIYtQxi2t0OrQnEw0o9CkkzRPVK5C1z2uyh0fvkJCIfQN4b0YGJroA2VvhkDVEunO0F8BNZggY&#10;KG3f9a53zY4suBREO275hQFo9sZn4ec5ci8yc52oXoHu7Ly4dxbKXLw7ggLIXzi0XGPHuLgexudw&#10;ZCx1XIKhlj/rn6hShpUE3jTwqRlBqpHFEO6RUeW4ohUz/fJDluGXBg9/KoURBjJH/0iIAEPaeNhc&#10;ziULJjRWQwssugA+VvPlXoiiQ2smaAsj6UhuWPwDzM3HhRSkpwMfTvdxaIhwLNdxKyHMBOeyoA3p&#10;F+bLwCARkIIvEnWMQDN1Lq7hIDsVDFxDSzujzmiIB+Djg+RHQ1+B7Wyo2tJuF8G92E8c516Y0s6F&#10;e5dGycfMhzCjQ7tIZWFojBctNWAhHfLOxJyxTJJ/61vfQopcKta4xhZrxrxtsBQMCQhodslmAozL&#10;IVcgSIVTL1+jOgXKpqEehElo0WwzBAw+B+0utROhTcA+bajaXG6hF4MUQP0WBKIPfehDc2l80kYQ&#10;1ADlAhUY+KHMBXGYQY9bChCvPCmEM9ZHZAoVO0jBE7lTjf91eKZSPwTpG1PT+K/PXhMOvkOWOyyt&#10;i1DCYu+FiYiKLL57LvkhFsq92WyWiiOul7yyzM4SFy2cRAE4WVA7Fh5IyxFAcfIbNdUiZn1kZj8J&#10;wPmXQTQbmoznqFKGe98znvEMKklxjTiR+aMxosWhqRfqhgWdUYaZD8flUDFF3pwRQC2keCiAHlvu&#10;udh6RsGKcQEvBiq+EIsWtH6OggHlsMYOaT9hoody8JRXJnoEh07sVKhoYmwuM4sAXKKphjYcKgh9&#10;1kQoTFQZCaepyML/ZTkTIIBErw35VWE2XtzX0fLQkIEAOPcdzOnEXwL3Pve5z6V26DJXltNxv3g6&#10;LQXglkLVHuMYq2VuiWFFpyrtsc4sZzODWAYqI8O7Ye5R9wiBHdomLScLHOICqN9FkuAFCSkEx2Hj&#10;RxVV8OmlnSry/ve/n9qJWLqh3J52HEzwHsRAzHzkpxEJvRymJUDE8BxyrIAP1CIAgPWTiiaW04li&#10;piYg6E9XhfmJamKDngieVj9dZf53Q6s3jvub/zeOtQgHnHg8TjISLpBI+Fit+RdgM0H9KLSiSzNM&#10;L417YdKiToNGo3E53Dv/3rpo8RBqBar7EQbNFKF+M9IRZ/FSw3yhzZmxwTNfRyQcdZhCSFnQGS7w&#10;ZqfKgDgeCB6fZ4I3SwXMfFSrE+I4xnQFnuWj0ItRuQj5uJbARbDeU9kGQsoy0+vB4ZLKQtiBz0LA&#10;id5Fdgzqp3GAy+KoDT9OqqgCjfoSFjQqbeH9Cd3KRPSZrjIUDVQVEr67hGVtSDh6zWteMx3wU7wF&#10;Qx6Vi5YW67RM7oXpkMq9UKDP12dtCrJfvDIVBajcCuXqEobmiWB+5CMfIRkKF8i1dWK1uRRCLKJG&#10;wQDrqYN0x4EHOhSqWI+xstCZnuoXuLQNMOgApx5qoOeipz2sKsj7S060S1vNqD1OHTuABDIp9emC&#10;ruH9RGUnmE1/8IMfLOhbRLMIFSHpjAsEiSz0cxDkqZEpy8yXiK0+VTOIpDMLxRQKXGpX4uCthX7u&#10;eONUuQyQzBL9fLzxE0uWz73Ink7lXmTyPBGwi8IVpgBMvuRuH94ZC5UOziQDVRWJZIoLEnwxFVG9&#10;rLCSL0GljJQx1LGyuDUcuJAdiokHacTPJPscK4B/yHkXYCw0Jw518YRgOxf/0UlJAV6CGoXsWWjl&#10;vvvd707ayET1MSioiU6g/Zwo+Hiib1ErI8qZRBMXkyYcozZ15jU1CdsSVKtD8CBgjZoqEAexDlWY&#10;1y30ntSuRAaI5eeExIYJyjiyZ+Fqv1AYzot7hzQ45xLPNS+2eUy2gzNNSCY9xwA1gvaY9anwgLkW&#10;0SdIw0miDNFs7j4po2CG2Zn8LhZz+ASNqjl1OeYYqq0bzgVTNzX1i1SNPbb66NOpmzrlRfitUp0s&#10;4S1ySuWFPoLBhepdhQODFvo5aq5oeG3MN271FMihvaLmSYXH04J0glSHI7ioYDE/BaoFPcI6Rorb&#10;yOu0IBigPSEnBBhqF+FeNA594LlGdche0KxLQELdiS6Te/F1BNaT1IbH+YK4dxyCX9SZkAKf/OQn&#10;ya6DNL+gJWUioLA5JDczCIOfu2MFApGpFh/ILBOBN2Nl6kwP68/cCf47v/M7ZIdC4pt7++Ogj49S&#10;zwCEd8M4b01ah6qcRyp/rKKTtjDH+hCaqEy1uEMg8CGk6SO6ePnKMkhk1CNjFrGtwX6bzMgDki7a&#10;k+sUHqDuwBcRv4ZtCikKIbXmchxwRuELWwyphIX4vyAnr3PnXqr26lz2cKPof1E+mgKY2smAYPDm&#10;l7/85dF1l/rkfe97H7nYvuAFL5jvt6kpRZBCar6Nn9ka0pFRj8ib78Gl2CFg70eQDp7t55JvjaAA&#10;gg4RtEVAAt+fubt4InKd5BCkvznfYwkIlJHJlfSuwkq7iB04BECqih5xtGfy29wrwJBHqrGwjYDU&#10;P99PUHWdywm3GQU/qE2mRAOmcw+Xw76Q5OHzxZSgwL333kvCg7M6R5Fl6vJV4F7YxEnuhQPU0nSR&#10;UxPt4sXDQ/j8kYx5jqmiT+wKMuYSbDVHv14sJiTK0NXPff08EZehQqT2IMcKXGPmeCYB1QVmvhLQ&#10;EArj3FJPiZrvxhu2LXJfBNHgXFJUnUgBatLzRQwoOOCQ3HteyjIgTnULQgKDE0kxXSES8ZC61MVZ&#10;DMeHDZmbSZXHPffcM/6LZ9aEzwvZlQgoxxp+5iuLroBtK/XQrrnnFcDplyTK58i9VJ/aRTtJL7rL&#10;HgPtQ79K7r2RhnYVBgqV6pBNSEU6sqVRH019jfWN1GVAUoAScuqmZnzxHe94BzlksbjN2BrxOjbw&#10;CAUmmsXMd752EIBEnfbmq1KhrpPLj484pbPgX0CGO0ECRaD2KZUnfYR8IqR0hlDsJWflGoKW6jo8&#10;x2MYoIonGBjSwfnaQUh8cYIyAdIcVSqYbEmHJuzql5Puh8TolAuYe8jD3WCVnuMcQuVeTOwzZvs+&#10;BYVxHkE8IfoU/y7NOXEcwC7qHKPAb//2bxN9hR3pIhw6j31w4gJSD4lJay6ZTUiUgfhCfcXORBUT&#10;AOkuDOwQJH3mK2dWIJ10MdMsyLx8JgxDFTABk5qjefm5wn0JIgDBupjsIW4PffR8b++//34CNvw7&#10;3x34e9/7XrJlSGrniybMPVi3CXig+pwLMAitJnt20XHP4wMMfoO7J4Epjosa/8VTalK39Lg+peby&#10;H+FwHJLNkGFqXgBQ/eawS5tXs9O1AymJ3AQjscF0jVy8tXgKQKAn92bL99EYEz8sQeTJO3DVHvOt&#10;UdWo/nkIVTj39Q0OguQaPjt2SAcLnQUxwSz/EJZRNEc5mckFAbtzsbKRpztAvj7Hs5lPQZk8PAVb&#10;5W9/+9un1Bz/EdjV7XYT/bsi2k9qVNcXvvCF8XEZVZM8hQ9ywaLTwYyC4cTy97znPQTl56JSQVeS&#10;wTWlUmnVFNlQOpNpgDFPzgU8Kvci6+1c2jyxp8YvpIpjn//858d/8aLmEimAQzqIkYfYgXP0qD8T&#10;Y9KhFnDO6BVK+udhfVsRxiQDCqBS+epXv3omNU6pgJgaokPhPnte0Y0nggePA3JWnt1lA5IOECQw&#10;ve2220784rkXglFJXQNOGJkLPKRQANl2RZRlWG1IN9NisTgjmmiNNEPP15tpRsDwOmAjzTSzB/6Q&#10;erGVVWR/8YtfBGzEKJtLhj1SAgX3zjjRzd6bRAvoU5xFTeA4O/fOC6qLdn6aAvBfILpodfSrPw3g&#10;I3fgJjIVO9JGnFhnnEKqfx7yL47zyhLqYJtBZrefRaUCKpHRoqs2x4OM5JG38N3Abm0WwpLLNVQV&#10;5+ugcToW5Il2yM4zO5zgEzJ4al6mh9PhH/Mp9Fnkgjaj7I8Dp4kZCZgu4pDgMTEaVY08YwPgzcLD&#10;GKo+n4/A9Pbbbx/1uXMvxyaAABITC2CeBR4EIZLcO19L6CxQ4V1qJmCEZc/Y2sXr86YAMiMTPIiD&#10;ZhadO3N22EnVDwIBMGFP1yCpboAD4kqhjEQbRF/MolIhk+DMy7YyHZFHvYVeI1Uq991336hqZ5Zj&#10;fSAza6zUcn0ccsRJoy+Inp3dEwqHLpADdqWUZUAcSe0I2Ga085PZcM7deeF4b6IEazWpUpkl7TE5&#10;m0FBPMeTrU+EeZZCaD3IdCozpm4ls/Zh7l1O4uTxEYfPA8G9CHQa/62LmkuhADm1wHdgKR+c9SNk&#10;zojplJBwWoWhleBH5P6eFZp5v09ih8iC6domXXLheTxdC4t+i4zQmWU1I5dreOLMN5RmEejjnGyC&#10;5WaRrwnAyCRH55Iw5XTiwMEdIjYwhWJl6gRMyGpB0Ao+OFPvRU6Hc/anpEoFItXUrcHEQGC6uGMz&#10;poZt6EUcV0CAioRTQ48mukXcENHO7AL7RN8dpzJCPgnuBYTnGP45DqiPsTownhOCMkyFc89ctCBa&#10;kvoCbGmmCJVDIgBioCCaYKX88whyYbtCgAenhimWXywOhO4dQcmLyC02lz4lVSoAdbrgJvQ7Th4h&#10;CLUKSbHOJAs15x6CHc6sP6oCNNIE1pB3YL4cVe0cy2G/ICC88847pwODzDsD4W66FpbwFqlSAQ9P&#10;t6bB0EAQagU1C8cJiJAuwtEfK/nUkdOrz71IekF0yrxcyY5T8qJkcgpgjie65Y477pj87fN5AzME&#10;6X8xRbh7u90mUF5B3w2CoKS70BTzNDZmBHbzCvxdUB+TKpXpDislZVUoU1bQf+FEopGZ7nDi0okV&#10;xil82tOeRvQvnBHHqb/8OpCUiU0p7MhTSFLwjSbcjrF6zyUibHEUgD6X6IvpeJi0Mtx9992LA3KO&#10;LZNzy9RJwUmUZ/ehnyNe1KawbSK4d/XZjwr2o/2asLKiZ1bE73pMepMZByb1gkVwBMGG8OWaYhId&#10;E7wZq+HoWWL+g31qIoURJDjCRw05U1bK7+Y4QbAEYR0DmtOtZjjBhyDRCmqPjyNLlKB3yBiW6ZLm&#10;ItEDof2Et8vKKsuALOl2iRRFo6gxqpz0X1hxn37Ajy4gMryAhyftDjgWEeoJuFafb5azUR1xvJxk&#10;P2QbmeJoCniQA1kM2xXfW5AKwXPP4X28Cx6TJcjYTkz28Gi4sQhArnKYsCfyt8dOgEB5xU+dIv0I&#10;J1rQSC3Ds5/97NXvUPJ02EnzR0EEIw7fQ5jPiotjQ71A5iqc7hBluFMR3IusMUMtr9QtNqWE8RGR&#10;ypMCRhxZic3E1MaFSb84S/277rqL6JFJPcLJndYqh/kcpwzpzDjFGk7mXVhx7sWWndjLInHMcQpc&#10;lCydAlBXEoPsE5/4/+ydCfxew/X/g2q1qqi2iqLVopZSraWoUpSWloomSlrUvsa+E1sRao+ioqit&#10;v8by8oolxJLE/peofQu1JISioWgi1v+bI2O+97l3nrn3zn2eufc539dL3OfemXPnfObM3M/MnDlz&#10;R8dfXvaFZhLS/zBafARk/BP/dAM1IlWT64Mm41gaWSQxNdx1TH8gXzOirrtTJp6aoEzxex8mSm74&#10;NTwr72YHZtZk23qQzc2JggX/ucsuu4gB5wqjz2noMmFU0lkzuDpZAmloYsNM8GWlSb0vztDkDRJa&#10;O/UVVdw0m0Nx988lH+uVQ0pqYb3mfPcCfgW5YNHE7RDgoy0BoNkkyox0u+TRPWcbn7Degw8+2LNw&#10;Y8eOlb4T33XPLN1KRo2Yj5KnfzPLWBL9mU9Et4qd971yRiwT4LkcmvHvoB6p/YAnUuYteeH0ZkYv&#10;75qIcbuMNmK0jYkJgJLrxCUTffHuu++2pcV8LUekMrUHCfUsJ3630hHVqKka1QzDytX6oKuici2s&#10;13wpjjvuOKO4XnQDATNijyquei4k5Cvn30MYp4aJEyfmelFXEpsgZp5HfowaNUp6Ag4i7UqBC7zU&#10;bO5kk7Fnds6jEzXzjmA95VedjHjPwq/xls71LrbPiOK5ZihyvSJgYg6akyg57EvyHwbJplXC4vhn&#10;CVjmYqIMI6MBekog3I9UJcc/eWaJJ5lxIDr33HP9S2UWeWsxQ4H5SWwmrBdL9ldTU4ZGgH1X0lbq&#10;5UFrw2AO2qDp2PdTrxmxi+NamXgHqZIruonnRa4Cyz6mAi59FZXfR6wJTjl48GCf9KQxHV4dFytF&#10;RzmflTl//9BeOGHhfUiD5UvuCVTXk5kovJ4+VozPpUeqSyAnQZjvGF8zSu65fMk3UJzdiRxQIzpm&#10;zImgAqLvpptuam66L7BeiXNYI+uFhYk1loxr50ZGnzoRYLVQRjt5lxmdUjv9kPAi8iXnqLe27zYn&#10;dN50001tE0eSQDbzM/xue5gRc87iWloLD1obXvFExCvBZ3mLfl36SE6krGMfL4qbqMP+YQbHjBkj&#10;vWYB/0Ub7U5eU6Fik54RC81W9SeffLKT5Sz/LlYHqB36Ip+ARxMmTJCqjNyd1AGLmQ/CXcWRzDwy&#10;yyg1sl4zTCSaj1FELzqLwCOPPCJtJe8ieWeL2f5tchgte90ZmbtTEwoZlTm2LtoIl63lNy4JbaOH&#10;m++Y59i19V3dumN05EC2tmUwievbx6OjGV4SBqitypJAPKQLeN96yq8oGVMMNDrG0j6T58ypkbhM&#10;cJmKtGgr1lAPn10/ZotQsQiHbQvTgQSPP/64fD48Hdk5rYz0eNDWa3fePvvsQ7Hx4sy1pbQD+PfM&#10;K+jmqQEGAAW2wUcFkvk+u2fnaB/iFOA5tItHRwnxz4Hv7iJJCE/Cc+SKt+KW2bGnshFg3333bftG&#10;6eNr6kFra2d2q/mEMqWblFgzPhDZb+n6NWff0M/w13aRjglBmRuN9rAHB5hM7cn0dNvuhebJVCCA&#10;tG3RjtfF8Eh82elw2hYGiiq7LPnst00cVQJm3j823h/6bymNqvydLsxvgr9Qvn6eC6rB3x5QIF24&#10;rNu7mb3x/WLkE/DtHRAlQQf4MjvO2aXz4+xhmlTkx/FlwSXTyHRmbZdyhNHgP50lqi73zYSmT1hZ&#10;zh6W/rLMkXddQQb2gZs7hW8bj/HWW28lGT47xGfvSlFLvlRiPLT9brOkJVVZoxWQVGTOP/98UaSt&#10;eyOnaEvKvGGSUt/byZvsoJTQyG3pZydLFe27fvjDsEVjx4EYDn6oYSV3RZpMJbiduiRec732EQiY&#10;RCGXyuKM5yx4zUePvTBZaWK+b7bwuHeymD6+GXaLxVKzPl7dwuPqtWRp7E2aHtMN5k7qBUQGNAYN&#10;GpT6NP6bZkXSffri8OHDUZMVEB9Plpi1hk7KDHXb+a9aW6+st2K9dZyn7rD9rLxy2BeKvxqei3kj&#10;TYUtRihpZl9gVnAz5lxwYKF7qKlTA2ERKbxj8kvmXJhSqW9jkgOb3AcASx9P7+jjcRvKuqqTwwFM&#10;np8sOXGxpv58uGygJn9udwyORiZNTVsoRmKWftxnckHEULPMMeHVGWReyRIWoq0uskJUo/PjbBzM&#10;x8VnfdbO2IPX2wTWWY4y40jxwHK7JA4XG8YntP4sZ1NzSGft9hEIorJDDqqV5c611VZboX78wesc&#10;BiL+Gm6blABTdV/YNyDw3abW+HPPh5vduhyKYPLW6AK3dXGucRxrbSYNmZWokWqJosrELuEBEvfN&#10;T5ZuJXgtI0Vzs74XcoYtvt2OAHfGets6KMWJgwlhTgzsOEvY0FIx5Jbd+9GeWFkAeNnLk+VleOqp&#10;p/I1wLWhgOQYshBlQ7o3CFdreegkZAKWzX+tT+tyh/ij1BGKcD5bapnxhBYQHJ+71Iwx35RZJHZD&#10;OAopB8Hg5ZH3pDuHzA4/ku0ejhA5OGtQ+/RLbR2UOlzyXK8jviJacCZHVk0RzJAEmPHLL7+cS3Kc&#10;iQ0HcUR6YLXajUmcqtmlkmMJa3cEnq1CDa/NKC5rlaSGOn2IMyKtgcgaqQsfAwcO5Gmu+N2xgSAq&#10;nHnmma0FY6MT2rlHNa25YrtD1y7bPZhoTS2bCcGAd1Vqgjre5Ehg6g5HcMf3Wbb21uW8m9RakEjJ&#10;uCRmhQQ4/PDDwYF/U7PX5abZVJjlrI87JmrW1wentSKEaDvcTMV6HXNMrTJjuyMxsxkoZFlvbAVu&#10;RHlGjBhBW2FvXCO0+UQJOBdK8de6Bs7QRR7VdOJRNDzllFPQIjWaozincMhI3SuUEQs6cvxNqiJy&#10;LE7DTjAl2I0YZ9ZBDvAX3GdJU+vtIfjByZRf1qk9cpRVjc57SDVRbkrcf/bCpCbYaKONqMpc4eZT&#10;5cRzU/qlrKnqZlgvM7xivTVdeI3HWvKURNzv63WYuI9+0gcQdDaRWCI41J0Nm2WR1kBJ+LHR+bX1&#10;uk/AEuFPOQV56623Ti2bOBPX188yVSlWv+XoyKzNXBymK0Smprt1jdbiWzRs2DBzx1zISILVkFbb&#10;NmnqciFxqTgXobXAOKdIVT7xxBOtT2t6R/ol6m7q1KmtKpjjFqdMmdL6tEZ3hH7WNOpDjXC2iiqB&#10;Npqxs9NS60O8SOkGWn1JZRzu2CxjC4n2milHiUORWBbBs1Z2+Nd0R7INuPRquES3Lu8b55TaRdu1&#10;FUy9PuCAA7Bbtj+mPhXnlAbMIrFkiZqpPtAykiCiUyoC9bopLvssQLcWW0I4Za1Nt6avxR36H3GS&#10;TvRLUnhxTqljgOEE+JxvgfXW+oyZhEZx/zSeT01yThHI5fie/v37J2pgiy22wMSyxquJxDH/lGWR&#10;BKeXyClQFZ+45DFrR9mMh3drFBXZHYgPzvTp0yPXIm/x5CzNrPhg4sOXqPS8r4ghvXzA4dqthioj&#10;idqdS5WKKhNk4mZFT5tIIAFisnz9E4lr9FMO1Uw1UTmeLPVRjRSkqBJoEQ/prB2X9VIn+tJKLIO2&#10;MZei1yOlgOKikpiBZMuyLC36H0ybIjqOW7ILcLvttrOLIzfbhjCws8R8TS8OqWzd0SOfstTReMzq&#10;+JSNcJ6ozF9qvGGJsV5r1yoBAXoiA2+YdQIWmVRnL0zifk1/MuqmNq+//vpE+RlCcf/SSy9N3K/7&#10;T1ac0St1rgH2zaPbb7+97jriaCOh/x9++OG661KH8svyadYkcx00yCwjo3E5SXfcuHEmEZ5PNBTO&#10;Tzd36nshyyIJTi/hEnGlra9edsnZK0994UJl3+R6yy235P5ZZ52VuN+An8ZuW6OoiEeDY692vdRn&#10;yxKVmAgdwgA1awKiXtqZ0koUBMLomztc4IvJEAr1m+ScIgoy+4leVGJiO4y4HTXGemXjUlaILruu&#10;9bo0AnIiaa33DjgwkNG47U7Pl402RFw7R64aPRIiZo9IBwwYgILuMxhrpKDMryY2ozEUl09Z85xT&#10;pGrkzO/WffPiuEEw2hrVoKOoEn834cEv7LsZIwnRXQ6vI/SiDYUED/A5wcrOVYtrlroYPNEL3X//&#10;/XaBJZoMARXsm/W9lvOMGjnEj69SxIm2AT6XqdDKhhF7NM5uXRpQY0iwcHozImUAw+EH/DniQaYC&#10;Fe1N3E8ktLC9fYA9u1QiVKXVvzZaRXIVTGbOcaRK5GJhH8Vb+UsiWV1+ElUEdRKeOKyPcBNn4rpo&#10;0bacMguGy5gdE0cCPNXdmz9LdwmgnzhRs2HWKw5WiSFUFiB6vwQCr7zyCl0C34HEBF0JkXFllRlI&#10;phhMsdZdd11Ubsxcq3D6gw8+WBR87LHH0K5JYaPQSzaw2pGyRo4ciZoJxxxTxQ24EGdoiFjCS2+3&#10;3XZDcYKkNUBHVDCBk+3jmU4//XR0bFJsbDTFARClbFda2ix3El/yZlQrWpxxxhlol5gpE7//6667&#10;rhlqplpvM1SLTAs5Ob1hnzUbY8bbLIcyvyBE7NVXX6X1cCyOPbCx09fuWsKCERRLSi5bnGp6PF0W&#10;+EwfUGtmzohkLPVz5+STT87KUvf7LGzJ5nKipdi6yPkWdY+cYmskR9LZ8bLka2bfsdPX9Fr2mt92&#10;222m/HI29vjx482dJl3IlyWxe17m7useOcWuJgnh1ACndlup+K5lfbhhn7UEzBLHWSZQMCi+bw0I&#10;1Gp0FE6PQ960adO4KVHX3eezmrx1uWAARq0NHTrUFJjDCblD+Alzp3kXO+20Ezram0SYdOAOnX2T&#10;lGXzMUrZ+7nwTOEOQ4omqXneeeehlJkkMs32jTfeaJKaRhfxEmZC0Gw6F+uFaJs0DbiQneV6IGHF&#10;VSl7Q+yRasUv7IJ4cUmUb9oFF1xAb8GcZBfKUdkrZUQqrrSyLIzvaWVv64JgicCKavJu5sIkwF3r&#10;iQhdKFxlr5TFfBZBzBuEZTvO7jMpa3QhS3hmqIQXEi00NSpajZRqLaqcRWWOK7rvvvtQMyu4fGv2&#10;Ot6RLch4RUvhZaMlk2V11CWrzHKM5BFHHJGVQO+HQAAXdJpLrU9ObwuDHHYjkYVkTbh1u2dbITEn&#10;EE5/9dVXU0i2DzC30rBBmjgH41gktSDhRRJeiTFXULGySRdoH9cmW7Rt5lJMclS5ZHePibUhvolN&#10;mvEUtCdNmkRPa07jYmjIz/333z+qughbGNl0bjpbsV7ph8O+qIvSnn76aeoxsZOri+Vp6KvXXntt&#10;3DdkyaChKn4omwKFx8ueXYyrScqyp5y2QgdAKHkuErsnmqEpIdRRTbwtx4wZw3UjI7zZlcVKJWra&#10;ARjlHC7T8duJ63stW8xxGSNqDFrI9ErDvmboxSQgW3UNuRaXKxaD6ltxbUsukbnM8VuNHCNKtXIg&#10;l1hvW0w0QX4EWEKkI9xwww3zZ61TDhl+46UiPrX0Fo1xopVqIEgB9cjAWzaJpJ54VqcKSyurxMGR&#10;LT+y17wxe3PT1P3onswiUbNmdkwW+MxEelbG2t0noAZqSvBdCW/UmC0hdl3IcR2y5Ud8hZvtf8mu&#10;NKrVdEficto865VW2STXdttoI7gm4C921JgA61mIijsDHl2yZ9dMvWalr9194ZtMozDSpkIbGaJV&#10;zqwbMWIEtXPssceiZusx2LWruLYFluk/syzLsM12TGybvS4JZJ5INvgceuihVG4jwzmJahwnTL3g&#10;mYKahIWoSx0VKOeTTz6JjgwQJW9TrVfmiZpNOQvUfrgs8llrxmFfblSEysvxbkcffbQ7cR2fskUC&#10;txQZizbmVBS7IiT2lywHwKzp//BEtBM08lo+4DK5IFvqm8eyqbjhw4dTobJpQo7CgXo3r0Jly89V&#10;V13FUhchq/huN09HWyOi0nJMKMyakaJs9mmk9cqeWbOTy0ZAr0MgcM4559A99ALAsuVHxuGN3Ny0&#10;yy67UJUymdzID7g4a0hcYTmIT3xVQrSDeGVIF8i/FJFZFaq4kTsL5ChU3MFRk50++ILHWyUlSiZ+&#10;Vbj1T548mapsDTZcQnakWTngAU1Z0ZN4m2a7U6TFLVQsObi9F4b7heApnwmrwYjoJMqLilzCSSed&#10;hKZ4XvJvYw6+sTGXsCm4GqEgh33Zj5pxTfR8JowYbOO1gec3bpfN0MuthXzAZQaQjfVUrnAWd67a&#10;PZVNE7BsooqgYyNH3VSKcG2YpuzQbdLBAFkmJwNEKLaEQLLPWcvKUrv74v9IoOjalbwmBZZAUhyV&#10;UpPyFi8mJ6fT/0nEfDt0dXGJkeW88sorUXD55ZcnsEhTPc8ZabO8JdtYm/opS5iVeFSJB5nMftph&#10;3xKJ6/uTdRAWCHDGkWObGnNGaKJGxI+MXpfDxWitZiNMIlmTfp5yyiloCkmRpb3GnPdg15FsWGND&#10;on1Tr8MhQMdg4piGkxqjJJlxXWaZZVgWxqxiLGK5MhF14gc/+MHCCy9MnZaTFG9uTvlhJkVmWWUB&#10;KN6yBirZ66+/Tjcv0cCGDBnCNb7vgWTHJQYd8dcgrDw6NixAjA00+5LxK5Xp3V5wBCcwNhWKY47M&#10;3T/00EM2Go25pk4ZIDZGncgUIXhK8+I+pmIsM65f//rXjfN5arL63mRX3HLLLTf//PMTW6m+WrhL&#10;LluTzz77bHo+tv+4EzfmKV9v5hrwRJSjAgiR0xjVbEVkblc+a8QDsh816ZpRN36lhHfDhhsWNDq1&#10;msaNG4emeB7Jmrt95Hlq+preFM/+prbNrlYK57AymYKfU1dL0aGXE4GCz/iXv/zl5sW5FASZJFp2&#10;2WVR8E9/+lOHMO34a8QHh0UBej4JvtvxInThhcYTkYBvDd4hIuPt4447jspt2AmEttHIcddy/nez&#10;NyWL1rKQR6/bbOvl1Afs9vHHH7frWq9DIIAPNtCyTySEsBrIQNm5556bLT81KGuhIjJOm2uuuRq8&#10;e0vCu0kf30hn6NRq32uvvTBdxt4sWSZOn01NX9ObsqWeDxrKMvtZUy3aFlsOXcRRjhPcGxZtMlX3&#10;N998kwrt378/1ks8tNQ0DbgpR7NwhFMDdIlMBSIpYUGHHXZYZOWqqjiMRb/4xS82+DPOEt4XvvAF&#10;HGqrQrDbcm+88UYsVg7TbV5Uyyx0TzjhBLQm6Ab/svKVlazu98URnA8aajZ4okHcSb///e9jxnWv&#10;Ms/ys8tcTg3dZ599PLPULpk0T9yja1fyWAvMJir6eP4II8JKATyFaxOYO9ZSBygXzYXPeCNjoAk6&#10;xKNFwcsvvzwAWFGKwAmPjxgDUf7FwbR8GZlSZCDU+sfu2PLCQ0m4+OKL0VfC8Q4dOjSU2NjkyFZd&#10;3ExZjGZJOrbihSoPvrMrrLDC4osvPmjQoFAyQ8nhUIrWtlDeV4hJwO9973t4+bOoF6qosckhxjCN&#10;tHmHUnUP56985Sv9Wv5g+d0rUYfezFwrn3HG5B16X8dfw1gUBSWyfMdf3okXsqGczmCJJZZghSvI&#10;3mt6l5am8NGNKVOmdEIfv3fIISmy2YfPiF+m+qWSECqMnNZZZ536ld67xGw8xFFuscUWGzx4sHem&#10;DiXERai1OcCqSr4el5ylllqKkAkNtl4JodLIGIwla79o9h7nKVEFteM7CXvi77LLLitan5/m23TT&#10;TeEpjYy2K0rKWveCCy4Y6uTMWvAUzg2Bne244478G8ROPrWYmK6Yw2JX/RxzzMGeteeeey6mooUs&#10;C/EDll566UUXXRTPy5ByQ8iqiKcccsghjC1goA0eQhGFkuaJK1mIevhIBtNYO3z8BwMKJbNWcnqW&#10;p7AJm8840TfiqS4WoWQAw06W8qUiAkWzeQpzKHQGX/3qV0MFeasFT5EzsNnPiu5RsezyFpuQQNgA&#10;aQ6NPIRQlOVoPj7aMLIzzjgjoX7Xf1bEU3CwYv6IKZVmWy9Lluy9DlWJ7FyXtjB+/PhQMmslp2d5&#10;CpHW55xzztGjR8dTXWF5ygYbbMB+n0bGVTdVttpqq80333yhYsTUgqfIWTCshsBTGnlyk6ncRRZZ&#10;pPE8BZeob3/728wJEiHbKB7JRUU8hYBHzB8tueSSzY4XQ/cbMMam8pRe9U8hWNaXvvSl8m5hATuV&#10;sDyFHQTzzDMPgaoDljA2UayRoeNRRx0VpGC14Cn4uMNQ5K/Zk8Df+ta3Gs9T3n77bdRkbSvC8w8q&#10;4inE7ltooYVgZ88880yQZhunEHZdr7/++qHKpjylV3kKewEJg8buiVCmVF5OWJ7CkBsFI1z3Lg+U&#10;kcBJycwZEXbc3ClzUQuewmoXsSdYLICqcEBMGX0jz4uOjecpVAFfbCa1OSEgtuqoiKdwuA8ret/8&#10;5jebbb3bb789/v2h6lR5Sq/yFNzXcG3gpIlQplReTliesuaaa9L/NThIAYDjpsHiXagD3GrBU9Ca&#10;yDh4NLAhO8gup/J2W5EEWmgv8BTUZDwRod9BRTwFR/Cvfe1rLP0023rlVA8caoO0DuUpPclT3nnn&#10;ne9+97vQ+qj2xoXlKbB5FITWB2kocQohFgO+wpwcHKR4deEp7OSiZuGhQbSOVghRNnqBp6DmvPPO&#10;G+F5khXxFMIeMUDElTZawwtSMBajmfHE/yiINOUpPclTmHLE4XyBBRYINRQPYowBeQoxuGklLH03&#10;+8AmomPBU84///wg+NeFp2yxxRbMlAVc/Q6CXnAhrMz2CE/Bx4romsEBLCmwIp7CFid83wltV7J4&#10;kWc/9dRT6YFDVavylJ7kKdBcpltx54rKzTQgTyH8BK0EHYlKG3mDLlM8mU+55JJLyggxeevCU7be&#10;emtG4BtvvLEpeSMvCFnaCzyFSCIcNBZVLEExp4p4Cs7fWC/T2Y00WqMUGy3pgUNtqVee0pM8hchR&#10;yyyzDIv8bOY3ltX1i4A85dVXX6WV0NM3+9wQnOqZTwkVMKouPIW1PL5sAwcO7LrFVlqAHuEpdERs&#10;PHzttdcqBbOA8Ip4CmGkmT9C6wJFqlGWCy+8kB74gQceCFJm5Sk9yVM4cZthDL5cxxxzTBA7CiIk&#10;IE95/vnnaSXsvW522HG+1fCUUJvL68JTdt55Z75sHBQdxOqiFYKDVS/MpzDpyZ61UA6XAWuzIp7y&#10;8ssvY7145QQsaoSi2H5ND0y84SBlU57Skzzl/vvvp6GwNy6qIxgC8hSObuOry9IA4eyCNJQ4hTAd&#10;9p3vfGfcuHFBilcXnrLHHntw1Pc222wTROtoheCA0ws8Zcstt2QHdoSbXyriKcwcYb2c7xOt4QUp&#10;GAfAwlPoUoJIU57SkzzlrrvukuO/OGwiiB0FERKQp0h5+KAF3MMfRMewQtiuRWcwceLEIGLrwlPY&#10;8shubI74CaJ1tEKI6NkLPIVTYJj3jLAWKuIpuM5hvThJR6hywCJxEjZdU6iwOMpTepKncBrrLrvs&#10;Esr/MpR1B+cpBE9ZaaWVQhUvQjmEv6Ez4MibIGWrC0856KCDOLY2qiMfguCfEEIQv17gKfvtt9+K&#10;K67YO/MpM2bMwHob711FODu6plDnxylP6UmeIj0im3cTXWN3fwbnKQceeCBt5b333uuuXtW9nXDC&#10;hHrrtfkUnKpwpX3ppZeqAzYGyRtttFEv8JR77rmH4Cm9w1PQlAPOTz755BhsrLoy3HjjjfS9N9xw&#10;Q5BXdJ6nEGIsSMkDCenZcwgD4RdSTHCecthhh9FWInTRC4VaWApWl/mUUOhFLocDv3uBp0RbCxWt&#10;+0Srb9iCjR07lr732muvDSK28zxlvfXWu/rqq4MUPoSQSnnKtGnTJnz8N2nSpPKFJcSASOMotpLS&#10;iJ8iooJsB3ziiSdEWslSBeQpjNAoEmtbtJWScHFUmmjHZu6SCsLRRRTrbiVFkZ2NAyJt6tSp5aUh&#10;oWqe8uKLL0qBg5xs8thjjyEtyKGzhN6SgpWfYaRmRVT58RhLA6F4CnthpVRvvvlmSVMJ2HUQPEBK&#10;xUXJUpEd13mRFqRxIbBqnhKq27R1Lx9X7a233qI/4a/kDBdbNfAju/XWWxFVvll1nqfgQDTLLLPs&#10;sMMOAFLeOEtLqJSn8LWUnmb33XcvXdIPOVJPpI0ZM6aktGHDhomoIFtaf/rTnyKNWi1ZqoA8hc2O&#10;FInKJUp1yUkHVlUEq/KOmyxViCjis5XEiuzEEhZpl112WXlpSKiapxx//PFS4FGjRpUvMKcRIg2X&#10;xPKijMdq+ak3alZ0LL8steuuu4qo8sGyhgwZIqLK+zUSZ1REXXXVVSWRx7tKRBFro6QoskOgRBpB&#10;hcpLQ0LVPGWttdaiwLPOOmv50kL0RPcBAwaUlIYEEVWePG677bYiqjxz7ApPkcITkS+Cw6eUp5S0&#10;a7JHy1M4Baa8dspTQsUKVZ6SyxqVp+SCS3kK31XlKblsxpHYnFoBqnPMMQdn0pecYHK8y+OR8hQP&#10;kNokUZ7SBqCZj3U+RYYoOp8y0yJc/1ee4kKn5ZnyFOUpLUZR/IbNU6TXYvc8C8TFJZbKqTylFHwf&#10;Z1ae4omh8hTlKZ6mQjLlKf5YkVJ5ivKUXAbjTtzKU4CXQMKErHJnrOap8pTyuCpP8cRQeYryFE9T&#10;IZnyFH+sSKk8RXlKLoNxJ07lKdJ9EUE5yE4AdwH6PlWe0hePIr+Up3iipjxFeYqnqZBMeYo/VqRU&#10;nqI8JZfBuBM7eAo44/kYasu1uxgznypPmYlE8f8rT/HETnmK8hRPUyGZ8hR/rEipPEV5Si6DcSd2&#10;8xSgll3LnILglhPoqfKU8kAqT/HEUHmK8hRPUyGZ8hR/rEipPEV5Si6DcSduy1OkKyM+F4Gc3KJC&#10;PFWeUh5F5SmeGCpPUZ7iaSokU57ijxUplacoT8llMO7EnjwFzD/3uc8NHTq0fCw7Z3mUpzjh8Xqo&#10;PMULpg8/VJ6iPMXTVEimPMUfK1IqT1Gekstg3In9eYr0aWuvvfbkyZPdMks8VZ5SArxPsipP8cRQ&#10;eYryFE9TIZnyFH+sSKk8RXlKLoNxJ87LUwB/7rnnvuiii9xiiz5VnlIUuU/zKU/5FAvnlfIU5SlO&#10;A+nzUHlKHzja/VCeojylnY3keF6Ap0jnVs2RQMpTctRdRlLlKRnAJG8rT1GekrSJ7N/KU7KxSXmi&#10;PEV5SopZFL1VmKdQC4sssgjHRRd9c2o+5SmpsOS6qTzFEy7lKcpTPE2FZMpT/LEipfIU5Sm5DMad&#10;uAxPoSLYtTx48OAZM2a43+L9VHmKN1SZCZWnZELT94HyFOUpfS3C9Ut5igudlmfKU5SntBhF8Rsl&#10;eYp0dKuttlrirOh1111//fXXzf83++yzi0j736WWWiq/pJQcq666qohdeOGFUx7nvLXYYouJNPZs&#10;58yaTL7kkkuKqOWWWy75LP/veeedV6Tlz9onhzGNxRdfvM+D/D/mnHNOivTZz342f9ZkDmxNtFto&#10;oYWSz3L+/slPfiKiCGeYM2tKcg4cF2lBKpEXrLTSSiIw8e8aa6yR8vr8t6hWkbzCCivkz53Mgdca&#10;0mabbbbkg/y/zWAFp/38ufvkoGZFR+q6z4P8P+g0RBTdSP7cfXKYrmPFFVfs8yD/jyWWWEJKtfzy&#10;y+fP3SfH0ksvLaKWWWaZPg8K/TCNa/755y8kIJnJgCaFlH/nmmuuZLqiv6XbZOBdVMCn+dZcc00p&#10;XnndkSCikPnpCwpdLbjggiJq9dVXLyTg00yLLrqoiFp55ZU/vVvlFRUtbyz57+c///lTTz3V8KV+&#10;/T7zmc+UFKnZFQFFQBFQBBQBRUARCIjAJpts8uqrr8JWlKcERFVFKQKKgCKgCCgCikAgBDbffHN4&#10;yoQJ995774T8f/PMM09rOQ499ND8klJyjBgxQoRvttlmKY9z3tpxxx1FGkdL58yaTL7//vuLqBNO&#10;OCH5LP9vJpORxgRm/qx9cjA/JqXac889+zzI/0PmbOebb778WZM5rrzySilV//79k89y/h49erSI&#10;Yo0yZ9aU5AcccIBIO/7441Me5791wQUXiMDEv9dff31+YSk5cCwTyaeffnrK45y3ll12WaQxrZoz&#10;X0py5qWlYHfeeWfK4zy3qFkRRV3nyZeSduDAgSLqsssuS3mc59b2228vos4999w8+VLS7rPPPiLq&#10;pJNOSnmc59aQIUNE1FFHHZUnX3pa07jWW2+99BQ577LBVIpn/8uKeU4xmclZvkfyrLPOmpnC+8HN&#10;N98shWQlxDtTekIkiChkpqfwvrvxxhuLqJEjR3pnSk/IEcUi6sILL0xPEfquWd+U95b5l4C1fNo+&#10;+OADs/qT/8IsTdsFGT58eH5JKTkefvhhEbv77runPM5568gjjxRpY8aMyZk1mXzYsGEi6oorrkg+&#10;y/9b/Wg9MVM/WrG6UaNGeSLmSLbKKqsgDUckRxrPRxtssIEUbPr06Z5ZspIxahJR1HVWGs/76kfr&#10;CZQkUz9aDG/AgAG5QGtNjAQxYFmnaE3gf2fbbbcVUQlfUn8JJqUZWI8fP97crPTCOEuKCoX/RQ40&#10;oHRRlaeUhvBD5SmeGCpPkeauPMXHYJSn+KBk0ihPoXEpTzH2UPKiPE9hgWGnnXYKdKCy8pSS9Ul2&#10;5SmeGCpPUZ7iaSokU57ijxUplacoT8llMO7EJXnKN77xDRbOUl5xZMo9j1vKUzxAapNEeUobgGY+&#10;Vp6iPGWmLbT/v/KU9hhZKZSnKE+xzKHsZRmeMmjQoNdffz21BEcqT0nFJf2m+qek45J2d+LEifJ1&#10;xY857XmOe8pTlKf4m4vyFH+sSKk8RXlKLoNxJy7GU3CXY5eLQ3K/fo6Hjkc6n+IAx/ORzqd4AqU8&#10;RXmKp6mQTHmKP1akVJ6iPCWXwbgTF+ApRMZ79tln3WKVp7jx6ftU51P64uH6pfMpU6ZMcQHk/Yz9&#10;08pTvNFSnuIP1UcplacoT8lnMc7UuXgKgc/Zefz+++87RX70UHlKW4isBMpTLDDaXCpPUZ7SxkSs&#10;x7ov2QKjzeV5550nvJWgGG2SejxWnqI8xcNMfJP48xRidd1xxx2ecouGFNF1H0+AHcl03ccBjv1I&#10;1310PsW2B/e1rvu48Uk8VZ6iPCVhEmV++vAUORR52rRp/i8a45+0T0rlKX3gKPRDeYonbMpTlKd4&#10;mgrJlKf4Y0VK5SnKU3IZjDtxW57CKYs33HCDW0i4p8pTymOpPMUTQ+UpylM8TYVkylP8sSKl8hTl&#10;KbkMxp3YzVM4EuDll192Swj6VHlKeTiVp3hiqDxFeYqnqZBMeYo/VqRUnqI8JZfBuBNn8ZQ55pjj&#10;tNNOK3dYj/vNqU+Vp6TCkuum8hRPuJSnKE/xNBWSKU/xx4qUylOUp+QyGHfiVJ7CgaXlzypyvzfj&#10;qfKUDGBy3Fae4gmW8hTlKZ6mQjLlKf5YkVJ5ivKUXAbjTpzgKbPPPvvQoUPfffddd67KnipPKQ+t&#10;8hRPDJWnKE/xNBWSKU/xx4qUylOUp+QyGHdim6csssgiY4puKHa/xftppTzlrbfeuvHjv8cff9y7&#10;RJkJmXESaVOnTs1M5Pdg0qRJIorG7ZfDlWrChAkizZXI49k111wj37ETTzzRI7kryZ133kmRxo0b&#10;50rk94wDL0W7Rx991C9HZqoZM2aIqIceeigzkfeDyZMni7Qglchr7777bsE/8W+o+CkEa5QClz8y&#10;ntLec889SLvlllu8ActMeN9990nBfCI1ZUr5+AE1K6Koa3fKtk8D8pSnnnpKSvXaa6+1fa87gek6&#10;yvsRvvDCC1KqIAZmGteDDz7oVsHz6eGHH55oCPxcYYUVPLO3TSbd5k033dQ2ZdsE77zzjiBZXnfk&#10;EPmdv+nTp7d9rzvB2LFjRdQbb7zhTtn26f777y91MX78+LaJgyQwPGXw4MGBzjwuU65KeUqZgvVg&#10;3oA8pQfRK69y1TylfAl7SkJAntJTuIVStmqeEqqcvSCnKzxlgQUWuO666+KAV3lKHPXwUSmUp3S3&#10;LpSndBf/xNuVpyQA6fBP5SkdBtzxus7zlL333pupQ0eROvtIeUpn8Xa9TXmKC53qnylPqR7jHG9Q&#10;npIDrAqSKk+pANSCIjvPUwoWtKpsylOqQja/XOUp+TELmUN5Skg0S8tSnlIawlIClKeUgi9oZuUp&#10;X/lKq7PU8OHDg6KswrwQUJ7iBVNliZSnVAZtEcHKU4qgFi6P8pRwWJaVpDxFeUpZGwqWX3lKMCgL&#10;CVKeUgi2qjIpT6kKWT+5ylP8cOpEKuUpylM6YWde71Ce4gVTZYmUp1QGbRHBylOKoBYuj/KUcFiW&#10;laQ8RXlKWRsKll95SjAoCwlSnlIItqoyKU+pClk/ucpT/HDqRCrlKcpTOmFnXu9QnuIFU2WJlKdU&#10;Bm0RwcpTiqAWLo/ylHBYlpWkPEV5SlkbCpZfeUowKAsJUp5SCLaqMilPqQpZP7nKU/xw6kQq5SnK&#10;UzphZ17vUJ7iBVNliZSnVAZtEcHKU4qgFi6P8pRwWJaVpDxFeUpZGwqWX3lKMCgLCVKeUgi2qjIp&#10;T6kKWT+5ylP8cOpEKuUpylM6YWde71Ce4gVTZYmUp1QGbRHBylOKoBYuj/KUcFiWlaQ8RXlKWRsK&#10;ll95SjAoCwlSnlIItqoyKU+pClk/ucpT/HDqRCrlKcpTOmFnXu9QnuIFU2WJlKdUBm0RwcpTiqAW&#10;Lo/ylHBYlpWkPEV5SlkbCpZfeUowKAsJ4nzQA9L+3njjjULyNFMpBJSnlIKvdObRo0e3tobTTjut&#10;tGAVkBuBnucpuRHTDJUhoDylMmhVcP0QUJ5SvzrTEleDgPKUanBVqQUQeP311yd8/PfSSy8VyK5Z&#10;FIEmIfDcc89Jc5g+fXqT9FJdFIG8CDzwwAMjPv6bOnVq3ryaXh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oAALPPffc3//+90MPPbTfzL8TTzxx5MiRr7/+egO0UxUUAUVAEVAEFAFFoLYInHPOOTPZ&#10;Scr/YSu11UwLrggoAoqAIqAIKAK1RsDMoXDxxBNPiC7//ve/mU8xpAUiU2sdtfCKgCKgCCgCioAi&#10;UEMEbJLSWnxWggxV0VmVVnz0jiKgCCgCioAioAhUhsDNN99saEiWH8qvfvUrk4ZJlsrKooIVAUVA&#10;EVAEFAFFQBGwETAchHkT+759bXMZRzI7i14rAoqAIqAIKAKKgCJQDoG77rrLTJQYt5RWkcyzmGRc&#10;tCbQO4pAAxCQJU5YeTFddLtcMdw0VwwI0P+zrI9Dohm50tXLfs8Cc+jaFmKo06aUwXimtGUfO+20&#10;k6Eq999/f1MAUD0UgY8QwKRN9+wg7A6wdLucAxx9FC0CWLvbdKXbz7WJwi1QnRyjNYYoC2bPksCb&#10;3WW0vWl16ceNlT6tEQKJTW30ygwF85bf8H3dLpcXOk3fRQTs0SeWz1fAkHS+DvZyP0+xbZ+ialvw&#10;QUnTeCPAGBLrk7+21MO2WU+D9S6IJlQEuoOAbdUzm0JunmJ3zK1q2ARfR5Kt+OidLiJgbJ6L1E+A&#10;/Y0gTdslUW0LXazNhr7a7qTbGiCDTNuoGwqJqtUrCDBuTAwmjXnnmk+xG5Ful+sV62mKnsbmHUNP&#10;JllMMpqMQ3VtCw5w9FFRBGwDVJ5SFEXNVzMEYBNm/ZwxJITF7l/pknPxFOPVkjocFWhs+Y5kNcNR&#10;i1t/BAwBcdg8DcQk4yKLjAOGtoX6W0SEGtg8pa1rLOZpW2uE6miRFAEfBGRqmpGh3Tfbtm3fdwvU&#10;7XJufPRp5AiI2btnSVDBp3VoW4i8rmtbPB/rs5Wz09v39VoRqBECUPJWPxHbtv15ilmNJ7sbAXuN&#10;qe2YwC1KnyoCHUbAp3VoW+hwpfTM63yszwbDTm/f12tFoO4I2LbtyVPsGUamJt0IsNxjXqFLP26s&#10;9GlsCBjT5SK1dWhbiK3KGlSettaX0NVOn3ikPxWBWiNg23ZqT9yqnb0Voi31sF1UHD6LrW/RO4pA&#10;dxGwOQjNJLUw2hZSYdGbIRDI2zfb6UO8X2UoArEgYNu2J0+xqQfXbk2Qab/CnVifKgLxIGBzkCyK&#10;rW0hnvpqXEnsjtOnb7bTNw4MVainEbBt26ctAJbthq48paetp9HKm81xtBE4S6qu2hZSYdGbIRCw&#10;+2YThtAh2E7vSKaPFIHaIWDbdgGektV/Gxx8Js9NYr1QBCJBwLZbx7Ygm6doW4ik7ppSDLPdnU66&#10;7YAQpe2+vCkYqB6KwEcI2LbtyVPyZrHTK+iKQC0QsAmIo13Ytu1IZlS205ubeqEIpCFg22BbnsIx&#10;KGpcaSjqvSYgYNu2T0eLznmz2OmbAJnq0HQEmBkxRuv+QJhkXPg0Hzt901FU/UoiYC88tkaUSAjH&#10;+oxxOSYAE7n0pyJQCwSMbXt2tCiVN4udvhaYaCF7GQEGpmbCnRGtGwrbtpWnuLHSpzkRgCIb+2pr&#10;iXb0ZAhOzldpckUgagRMQ+DCp6NFmbxZ7PRRY6GFUwQ+/NDEbcva42ODZNu2T/Ox09ty9FoRaEHA&#10;ph5tp0hsUkOI5BZhekMRqDECdsfp09Giat4sdvoaI6VF7wEEzFQ7UypMrLTV2LZtn+Zjp28rXBP0&#10;PAK2veDa7cDDWC5Z3CkdQvSRIhAnAnZD8Olo0cLOotvl4qxWLVUBBPABENv2JCnaFgqArFnyIGAm&#10;9zBM934ys1bpMw2YpwiaVhHoPgI26fDkKaZFkNftZSjq2a/ovsJaAkUgDQHbd9b9RbBza1uw0dDr&#10;0AjYVulwUbFXiPyNN3RhVZ4iUBUCNonw5Cm6Xa6qylC5XUIAyzcNIVc/r22hSzXWO6+1T3LN6qGN&#10;GepkSu8YRk9parpnLrJaQQIQeyVUt8slwNGftUPA3uDT9ryqhHbaFhKA6M/QCNhzJanetHjNml7c&#10;x6cqdAFVniJQOQLGwv15iu1Z7piLlKLbrYxOvXJ99AWKQE4EjA9AAfvUtpATbE1eAAF79QeqYmb8&#10;YCX2efTmfoFXaBZFIGYECvAUm3qkEnxbX7sj1+1yNjJ6HQMCpp8vNmOubSGGSuyBMsBBbF8ou9vm&#10;mm7YczK8B6BSFRuIgG3w/qZu53JvgrMnxt0pGwiuqhQ3Amacyieg8Iy5toW4K7lJpWOkxwy2ISzQ&#10;E/pXnUZpUhWrLqkI2L2sP08xU+VkdzcT06aKjVdTy6w3FYHyCMCajXG6Z/qwcKYFs1i2toXydaES&#10;FAFFQBHIRqAYT6HnNhkdLir2rLibzmQXUJ8oApUgYPZIOAxYXiymnsXitS1UUj0qVBFQBBSBTxAw&#10;dIOLXFSCOUeTN6sLN58CnUxRg4sKASxWrJcplayJEimwcbDKMnKSaVuIqnK1MIqAItAgBOyhIN12&#10;rk2Z9lwJ/XQrKrpdrhUTvRMJAoZZwKBhIll/9pqOo+TaFhzg6CNFQBFQBIoiQOdq1ufNzIh7oT7x&#10;Kpvm0PGb6RjdLpcASn9GhYBtt8by2164VbBlaltwY6VPFQFFQBHIRoCFGP7sUWJq90xHKynbboKg&#10;e24lO0Ymchyz5dnF1CeKQIUIYNvGRP0v2hZI20JbiDSBIqAIKALtEPDvlSWlJ8vQ7XLtgNfnESGQ&#10;txVIek8FtC14AqXJFAFFQBFQBBQBRUARUARiRaBfvzmgwO/MOnu/WT6hzp/h/9+b5bP9Psf/35v1&#10;k5v95O7n+s3NjR/NPku/2fudMmOND7b67Ef//d8sp8z46L81PpBUs32S+jP9bv3DbP3WmXu9fjuQ&#10;6+5+kz6WNmS2F764xgenzPgu9z668yOgmaXf12e+qOX/sSLXp1wffPDBww8//Ne//nXXXXf9xS9+&#10;8UPrb6WVVmK6f88997zwwgvxc+iTTX8oAoqAIqAIKAKKgCJQIQIvvfTSaaedtuGGG1rUxHW5+eab&#10;jxgxYvr06RWWSUWHQODtt99+9NFHb7rpphtn/j344INvvfVWCNkxypgyZcr48eP/38w/lH3jjTdi&#10;LKiWyQOBp59++uKLLz7kkEN+//vf//Tjv3XWWWeTTTbZfffdTz311HHjxv3vf//zEFObJIwU8RD7&#10;5z//iWq0V/7l+j//+U9tFNCCKgKVIPDKK68cc8wxP/rRj1y0JOPZuuuuy+SLspVKKqacUDr4v/zl&#10;L1tttRUTYam1N2DAgFNOOeWZZ54p954ockPEzjzzzB122GGNNdZIVfbnP//5wQcffNVVV/33v/+N&#10;osRaCCcCsI8LLrjgN7/5TWpt2jfpuA444IA777yTL7xTZNQPX3755UsuuWSfffaBitnameu11157&#10;3333/cc//kF3HbUmWjhFIDAC77333vnnn5/VtZsm0vbil7/8JdEIAhdOxRVCgN6aMRiDz7a1ZhJs&#10;s802Y8aMqWM3D0G+7LLLBg4caHRpe8Fn7cADD5w4cWIhdOPKhPrMHF1xxRV//vOfjzvuOEYbTDEw&#10;+4Bf52uvvRZXWb1LA0OBX2d9rh31+7vf/e62227zfk8sCZn322OPPbIGE636kpK5pFzBBGJRtW85&#10;bOsdOnSobb1Tp07tm1Z/9SwCzz77LIPt1nZQ+M5hhx1Wo9UEPst44nCkEx43m2666Zprroni9AGM&#10;W/jIH3HEEYy9WQurl3k88sgjhet0iy22uO++++qi7/vvv08F/exnPytmriuuuCL1/tRTT9VFX7uc&#10;77zzzg033MDHatVVV81SH0vGjJnrbLvN3Jbc9WsodsItLkvBrPt77bVXXVR+4IEH4FZZirS9/4c/&#10;/KGOfoINtt6uN5/GFeDWW2/9yU9+4m4KdHX0GQxWaUxMwLLE407P04022uhf//pX5Ggx88+U8q9/&#10;/eu26pBg2223vfrqq2lbkSuFE8rxxx9PlfkolZWGr/fRRx8d/4I/dAz3qCwt/O+vvPLKJ5xwQvz6&#10;GttjHMAEaC52hkkcdNBBLAIaIXFeMLpmRI0F+ldfVkrwYZIiTjWlVNQjDa28slQu82h1MeDC1hv/&#10;NyVmY6tt2f72t79lfdCYFWcSklVQTGPGjBkJFTkV45577sERgJWCLAnQH9IkMkbykwY9bNiwAutc&#10;uBdfc801kWjRWgw8R3OtfWR18HKf2aVoOwamUc4++2z4hVuFXE833nhjRratqMZ2B6/K9dZbL5dq&#10;JjGInXHGGZDZ2JSS8uCdkWul0uiVdUHvdO6558ap7L333svGyaySF7hfCwMuab302zDZOCtUS1UB&#10;ArhOpjYFXOhZ6vf3Mpw8efJZZ52VOsnCdDTztxWUvZTI22+/3X83UypEO++8s2cQtFIFzZmZ7QCp&#10;tWBUoFNklznjN/ZznX766X/84x932WUX/EpNgtYLvAMiHJFinLvttltrae07lHy77bbDsfLII49k&#10;fE4YXtZH+vfv71giIfsqq6zC5rWcwHcuOYrvt99+tprFrpnuZPdT58rt9ybaVJY1QjeoTdxV7rjj&#10;Dns1591334VKs/iFMTvWibABUvqVohOpWGu+6KKL3Cx7tdVWY/6aNXSsV/64hsS5R1cYMG5KndAh&#10;/ztCWS/9WC3GE/kR0hwJBPhStfZwG2ywwahRoxipJhL7/Jw2bdp555334x//OCGWdkMv4iOhA2mY&#10;GGJ6v/wsKzquvvrqI0eO7ECZPV+BGyVFSoDPT5RlzotvL1MtWaImTZrExFmWPwu9aTw1iArw4qyl&#10;Or5mROvnRMUnn3wyyxsYG5gwYQI0zcFVmUIv1gqyEA5y/6GHHqKFtlZxsTs0TD6VQQoWRAhGmEo0&#10;WLuBnjis17ydKrv77rvZKZPawFnziqROKQbB+7NqDSqNMxF1zd4Go5p9wX04JpgwoMwSgvxIlDUl&#10;D2u9dEosBhjhetFEBJj+SBg4HfzJJ59cfj6NoQ5eiQnh9IgxuN9TNp8pZcbh8tfWbQc1jzrqqBjG&#10;aUwgtzJEemvG3rkWbvDG23///TGGRA3SK0BgY2gKbDtOdcpgkHnSSSe98MIL/oWkI2evxI477phQ&#10;Vn4SpyPrQ+H/ioApoYqOmSB8vvfee28WwqimmbFxbrz00kuZZWDTeaqCcpMEMaj5/PPPt1Iw6hT3&#10;sQI+F5gxE4WtWjOTmMVeA9aUWxTdBdviW8tGax08eDCjDXf2xFMaPrlSeRkTiDHUrBS4sPW6V7Hp&#10;fuPRMVE1+rMcAtddd12ilTCNhr2Xk/ppbnoCRu+JPpU5zMcff/zTRB2/ckwpQ6No64wtOUossU2J&#10;XXGserDXc9CgQQnQzE8WIBK5Oqwce3Nap4Lx+i284xZq0/r1hrwQIK7DqiVex/cHCmmQlws4FHsZ&#10;y+xfxPhTnXFheZH0gtdff30reUR96p0VAZyJ3Z9fdqsx+GSgnoBOfuKG1uqAlkC+0p/MlbTObbFb&#10;x2cOxVEwKNv666+fUBky68hS9SOoMdM6iSLxc+utt2a6ofDbmV5JHYEdfvjhbsMo/MZcGUtaL+NL&#10;rBdfuVbcuEPX3V3rzQWFJvZDgC4NymBX+Pbbb1+mj896Lc0uMYsLG8L7Nit9pfdZKUgURhDAmwMf&#10;u1dffdXn7Swl8D1M8C+Rw8p5+akonzK0puHTnSApOEDTrEv2T2RnJSihLD+7uF+ZSmz1vmG49dhj&#10;j7XCkvcOHxCIakJfKhePAB7llRY2/ejRo+Fidpvlmkpn9iRXg6JOYZqp0ytw7W519nj0Jkgi4wZs&#10;r6QBSxUQvRWHrAR0XVwvwE0mURgmbS+//PLyymKlgNa68ssCUHnhZew5oPUSmSt1eoW5s25Zbxlk&#10;NG8GAsQvTHyuGTFWV8O8brPNNrPbJQbV+V4/dUqZVRK8afCpyYAq8zbknogqrROt9PSd37KMXxoe&#10;/jbCbAMJ6B8JBUjMxrPm0pUomMxYJT6wVAE+VmGtFyqa+GaCLYukmdZQ/QP65laSQng67LDYy5kh&#10;4liu1lVClgm68kFLzC+ENWAgQil8kew2wsxUV1zDgd0uBtfM0pacM0rYAD4+BD9KvIW1s0Syjv2s&#10;wnoZT7RaL0tpXbHejiHZMy+iR2d20TZhZoyrZg18SBPemfQZnYT8xRdfJESurTXXDLFKxm1jpSBB&#10;EBDb4WUC2mXCFQhWWPjzlVUpTDYlapAloarNJlEYXsfsrl2JzCYwTkskC/KTeTFYgP0uCNEtt9wS&#10;RHheIWxqYHLBLgx+KEEUZxm0daWA/cp5S1gyPTtTbO1gwbncqfzfjmeq/SLYN12Tf/byKXHwTazc&#10;8WmtYhKWsRcdka0s7+1KfIhKrXfLLbe0deS6w1+W8iahEtIQwMnCrlg8kDpDQDn5zQ61SK9PZPa0&#10;Aoa/BzVLdMYBp5Rx7xsyZIgNKdfsEwmvRobERNfLdENFZ5TR83Fcjq0pcXMyClXJ7cQGeobcQdZ6&#10;sspKu8CLwdYXWlTR9zOrDNxnNTYx+8kSPZODjiy5HuHQyUjFVpO22ckoArhE2wttHCrIfFYuFXIl&#10;JuC0rSz+L53pACkktZbwq6I3ru7tSE40GQhg8BGMG/wOWO+xxx5rV2gnvyxu3fVpUQRwS7FnjznG&#10;qpNDYlbR7Ul7vjOdGcywl8E2ZLwbgu+6ZwtsYpjUmShw7Auw30uQ4IpIilgcAz+bqvDqjp0qcu21&#10;19qVyKebye2i7SBHPmggPZ95NTuhO2O0UkSaZ8KxAh+oKgrA6qetJp/TXHumcgDaNynLT/YSG/NE&#10;eFr1TRL+V+LrzXF/4d/RIhEHnN/+9rfGkLggkHBLqvA3GEzYL2VWtGML0x2zXpa07G5wrbXW6oz1&#10;hq8tlfgh0wq2+xGNpsBWv5I4chavvc2X2ZySAttmZyec3UwhKRWd4YI3u80BOR4Ij8+2xSuTgJ7P&#10;XnViH4enK3CZlzIvZlsR8bg6YEWs3ttmA0npZHg9HC5tE2IEXgbAXHmJjmG/mgNcqkMbP06bqjCj&#10;3oEPmo0t3p/MreTCp1hiJhrsKSTe24HPWoIcDR8+vFjhC+RiIc+2oo7tdeqk9bJ0aFsvE+hhfdYK&#10;wK5ZCiFgWyuTqx1omqnFHDt2rDEoLoi1lZosyE1okb0LBq0Lb9L1KQ9zKDatp61U2tPbfoEdGwCD&#10;A0499kbPqrs9virE/TUdbce+ZnaN222HksBJ7acVXeP9ZJsTy6ZvvvlmRe8SsWwVMThzwSaRSl8H&#10;kbd3pnQyXiJDfXtmkKAzlWrKBK5dlRy8VenrWoXbvIySlNn93Co89U7nrZfo6bb1EskztWB6M2IE&#10;WPI1o328MyplB21hsKciCaZYEfGlK7K9rPiSd2BKmZAxdlup7huOLqZC6XgII94W9oAJsB/T71KM&#10;SmPi2B9PiG0Q/9G8UGBLTKOYmmVW7rXXXssrJFd6GoUd6ITZz1ybj3O9y07MLmejJhd5A47Zotpe&#10;20HYOjC1migPG9bsUIEcxJpIEOon8552VRIBovMxIRkwMRlnahZX+0rL0C3rTczgdGU/Vyiz6Uk5&#10;nGlijLSLG9QEe3p9uzwYVxV1QhhOozLULLhPSlaZWXY27+Vjjk9QVsrC9+lj7LVunAsKiyqc0Z6x&#10;Z6hPnRYW5ciI36rtZIm3iCNxpY9YcLG9qzgwqNLX2bGi8doIu2/VUfL/z965AP82lf9fopT8kEoI&#10;pZBLpKhJU0qGGSYm/jQxI0Mi5agUck8XJ9fjMtU4BiNdhpIodx1HbuMoR5RbI5eSZI4zGCe6+L94&#10;sqyzP3uvvfbea38+e+/P+zvj2J+113r2et7r2Wu/11rPehazV36cVDyeWpoT9B2OcFHhYx6oVUu3&#10;+I45uk1cp5bqwOyJ6xBYqG3DvSgGHzzXfIfslnpdq4k/Eh2n9fJ0NtY7tPE4b8l6YwBXnooI3Hjj&#10;ja7pYPMtfVIqVYrBoRvMsA0+uWMFG5H9FR84S6XqNczs9/Ss/iQH/Be/+IVrUBhfcvkx6vNQ/wxA&#10;vBtiSlXN40/OE8qfr2hVCQnzQ5p8o2rvEAgeRJg+a+LxT5bByPwjY9oY1jDedhF5gLRtT66ADfgj&#10;8Db2rzFMcVSI0JrjccAp0pe1GDcJC/1vyclr4tbrz15NZAxXhL/SixGga3cbgrHN+++/vzjvWO9c&#10;cskl7mN7/PHHp322H1KEEFJphZdKIxyZf0Re2oNLGSEw9jPo8GyfSLw1Q4BNh2zasprg+5PcxZOd&#10;685CCH8z2WMJTGUiuTrvKr60bYzAIYD+FD37aEvtLXkGFvLcNBbDCFh/2kf4c53j2W5TVH/QdiHR&#10;0DT5djnGhc6GJ6upIXDeeee5+nBWZxEstdO7YL2siTvrxQFqbHORtUFTweefx+fPGeYEQ0XnNoXb&#10;c4lZJfTr5WPiVGauPvn3M1eXTCKhPdy7gmtMwjMJfBeYtAwoo0LMT/+UqLQDb9a23LgIajCREFW5&#10;CPhBz9t4oXDAcdY7qckyFPfdgghgkAtFvUQC8bi51PZWDOPrRuRmN+Uxa9as+IKlOfF5cU3JhnK+&#10;4aVF2s7AsNU/tCt5XAFOv3QqT9B6fZ/atp2k226yKZDP/KobexOGtgsvio863MRNpBMtzb9V+5rv&#10;m5vLgCkwCVlbVMOCP/nJT9wry8etoTQrzgCercAmlp5vsusgVMnv9tJOqfjfyfHvjwg0Fv4FbrsT&#10;DJSN2oHMVW8RT8SxM7ZijzkqV6a2vutwwmMYmIo3A4YdTHYdxOnLCcpWpYRTKnS2zqGJUf14wv04&#10;jQIXLPe4w91YlU7Yh/jWS8feMNp3QIWYW9ATa1P+HZtzYkzFlGcEgQsvvNDaihFpGw6dIw+snODm&#10;Iem0kkQ2cSqjeKu+YqWq0gE4d2G0Y5N0aZHSDM5Jl56mpeXl0jpkMtABu5mjVH6uuC9BAcx06eyh&#10;25mHTvbn9ddfb3Xj37Qj8IsuushJhqlNVk2We/huW32Y+kxSGbZWu5Zte99zfIWxN9w9TVOOi4ov&#10;GMjpD+m5DuQc/y0Ox3FmRoSpVBXw/eYYpaUSW08OLMkNgglsUE+ISrWPAITejc3G76MRqR+fIHfy&#10;Dq7akaWKsvn+eWxVmPj3DQdB9w1vrh3hYJmzsA5m/IewFGFOuovkwobdJKts7nQH+PUEz2YOqOwO&#10;T2Go/NhjjwVyxt/CXLfbbjtr347Mfvq7uubPnx+vS1FOdwofvKDtcDBFdchN//nPf27IJ5lSoSnd&#10;5pq99tqraxPZTDq7MMD0k0mq51svUW+TyMxtqfhEn4797ne/iy+onGNEgEM67M1j78AEPepLNXYO&#10;tdSzoVeo88/j+9YRw3QbCphSeeCBB0rRCGRgT401KO6zk9rdmFs9PA5cr9zcZQOmg4Km6WGHHZb7&#10;xIknYqhuroETRpLUx5ECuG1HJsv42jg30z333LOhmkhzy9BpvZkaVozi1M0t0zTf+OPmxTo7kX3n&#10;nXdSN3vLkkTYcwwU623Y0TVvTZNAm3IWtenY3HpT1UpyFkcA/wVrou7Mry5ewf/9wppcKHbCRuTm&#10;iUn0/fOIvxhTZAx5GGa46PZNplRAye0W7VofD4zuyFt8NxitNQHWfa6Zqpisg0ZYC3eiHdF5mtcT&#10;O3Gbp1ItPYTrH3mX+Sz3QWvI/Tlw2nokNG3jkOBIjYqyuTM2qF4TG+ZV3X777U3TI444ouhxE09n&#10;EGCVpGOhzk3qwyZEZ71pV0Kb1IqyfiRgtmU3lKbiqREgMrLZIAfNtB07s3nd3dQPGwHosOsJdNMN&#10;OCB2SmUCbVhbNJlScUFwUq2t1AO5qBSt5qZUrrnmmqJspel8H1xkjU59rkdrzj5p2sJatrknFIcu&#10;uBe2U5NlKE5QO6tbw3V+Fw1n4s4Lo61JCt9qN6XSJOyx682YIE54snVunZskMuvhwqk0DN3qovbR&#10;944ncHK84vg8mPWy0Sm+lHKOBQHXteA7MJYHNn2IixlRbxISp1UWWs0eif3dtDapyzvt2FlQT7Zz&#10;ycXzuJ6Etku5HTpNvmbuc40nTtqtNG2ozznZZnJN+LVVzAU5mkjAlDA4OLhDsdGUiZXaAZiIamFY&#10;4YNTeywSrmfzu25KBUpVWxpLDKZpe8dm1K5bpiDHFVhVCTiVuVXpJ/uGTE5zwl7puTGZ2fJp1ksN&#10;J7j9M6aqU5aHxXMjyiwVJo9c1BKWbr6AIU2NrXIEArAXhd0EnfLPM7gYrlj1cGqo8fnl42Bz72xK&#10;biO2WJI2dVMqVLXe5ibanZNHDKguBMUqhcWPucdmh9L8RRmYkTat4TssXxZlm2A66xdWw5kzZ9ar&#10;hos7A7mrJ2EMpdyUCjZc75vGQoMB1cGZhVEA2dJljv58yWvvnO6+9RL0whollSvZKJJKqY4Afbw1&#10;y9FHH1299GRK0EM4/4sa290POOAAU7mDvhsGqHMXqtFPMzAz7VJt/G2pjd2USr3DSh1XZTKlg/4L&#10;uaC5SHecuJSbISbxkEMOsfbFGTEm//jzwJRtUMo6cg0mhW+0uR3z9U6yI6w9BJjPtbaoZ8NuleHk&#10;k09ur5IJJbu+pXZQcKdycx/6hHr5ohg2mfV23/z8ag/92lZZaZmO+F1H4u0iDlT1gmVzhJkhvlw1&#10;OtHI6jXMxtGz1v+xPlVpwggGZz5qxEzplN/NKCB8gviOoWa9rxkn+BhEHZw9HlXWUmgdt4elXtBc&#10;Aj3Y7CfeLp2dLENZ53ZJiKIiNIrSnf9Cx336qT9NYBFesOGqzYFjkU1P4Fo92ShnRQ0xmu7Mj2gj&#10;NY6mwIMcZXltOz62cBOCE4/hPdoEU5lCxHbr7PFo6BcA7itHh13J356RgKnc8VOnnB9hpQ+am2X4&#10;5je/2f0GdafDVo0fBQWzw/fY5tNxOpZpBRersN4hyrhTmfUSNSYjuVM/GZTa4iM7latWzI6sZDBR&#10;e3Gh6hOb5D/ppJOsRap6hLuRVpe3+Ywi45wZa3zDXdyFjlsvQ3YbyxI4ZhQBpYwdAaYr7SW74YYb&#10;xv7wpg90k5Dxh9HiI2Djn+5PN9Ai1jSVPmg2juUl60hMjXAb0x/Y14yo6+GcmbsuKFP3vQ8zNXf8&#10;Gp5VdbMDM2u2bT3J5uZMxZL/3G+//cyAK4XR5zR0mzBq6KyZXJ0igbxoZsNM8BXlyU03Z2jKJgmt&#10;nfuINhLd5lDc/SvJx3rtkJJeWK87372GX0ElWJS5DAE+2hYAmk2izEiXZe/cfbbxGes99NBDIyt3&#10;7bXXWt+J73pkkUllo0XcRynSv5llLIv+zCdiUtWu+lw7I5YJ8EoOzfh30I60fsITKavWvHZ+N6NX&#10;dU3EuV12NmK0j4kLgFLpxCUXffHmm2/2pXX52o5IZWoPEhpZT/xurSPq0avqVHMMq9LbB101lXth&#10;ve5LceyxxzrFdTEJBNyIvVNx1SshYV+5+B7COTXce++9lR40kcwuiFnkkR+XXXaZ9QQcRDqRCtd4&#10;qNvcySbjyOKcR2dqVh3BRspvOxvxno1f4y1d6VlsnzHFK81QVHpEwswcNGdRctiXFD8Msk2rhMWJ&#10;L5KwzvVEOUbGCxgpgXA/1pQc/xRZpDvZnAPRmWeeGV8rt8jbixkKzM9iM2G9WHK8msqZGgH2Xdm7&#10;0i8PWh8Gd9AGr46fnnvNiN0c15rEO8iV3FIinheVKmz7mGq49LVU/xixLjjljBkzYvKTx3V4fVys&#10;NB3tfFbm/ONDe+GEhfchLyxf8kigJp7NReGN9LFifG49Ul8CORnCfMf4mlHzyOVLvoHm7E7kgB7R&#10;MWdOBBUwfXfaaSeXGL7Aei3OYY+sFxZm1tgwrl0YGd0NIsBqoY12qi4zBqWO+ybhRexLzlFvpc92&#10;J3ReffXVpZk7ksE28zP8Lj3MiDlncy3thQetD695IuKVELO8Rb9ufSQnUvaxjzfFXdTh+DCDc+bM&#10;sV6zhv+ij/Y4r2lQs8nIiIVuq/p99903zno2fxarA7QOfVFMwKNbb73VmrLj7qQBWNx8EO4qgWzu&#10;lltG6ZH1umEi0XycIroYLwJ/+MMf7F2pukg+3mqWP80Oo2WvOyPzcG5CIaMyx9Z1NsLlaP2dS0Jp&#10;9HD3HYscu44+a1IpTkcOZCutg8vc3z4eHd3wkjBApSpbBvOQruF9Gym/pWxMMfDSMZaOmTxnTo3M&#10;TYLLtKRFqVhHPWJ2/bgtQvUiHJZWZgwZ7r77bvt8RDqyc1oZ+fGg7dfuvAMPPJBq48VZaUvpGPCf&#10;mkfQzdMCDABqbIPvFEju+xyeneP9MKeAyKFdd3S0EP8c+B6ukoXwJDxHpXgrYZlju2sbAb7yla+U&#10;PtH6+J560Praud1qMaFM6SYt1kwMRP5TJn7N2Tf0M/yVLtIxIWhzo5097CEAJlN7Nj1d2r3wejIV&#10;CCClb3TgcV24Zb7sdDillYGi2i5LPvulmTuVgZn3F433vfFbSjtV/3FX5v8lf6B9/SIXVJM/PaFA&#10;unBbtw8ze+f7xcgn4dPHIMqCDvBlDpyzS+fH2cO8Uh0/jq8ILptGpjMrXcoxRoP/dJGovqS7Cc2Y&#10;sLKcPWz9ZZMj7yaCDOwDN3cqXxqP8brrriMbPjvEZ59IVRs+1GI8lH63WdKypuzRCkguMmeffbYp&#10;UureyCnalrNqmKTc544zkR2UFhq5lH6Os1adfdZ735u2auw4MMPBDzWt5IlIs6mEsFOXxWvu1z4C&#10;A5Mo5NZYnPFcBK/76LEXpihPl9PdFp7wThbXxw/DbrFYWjbGq9t4XL+WLJ292avHdINLyb2AyIDG&#10;brvtlnu3+4luRTJ8+uLs2bNRkxWQGE+WLmsNnbQZ6tL5r15br623Yr19nKces/28731pH2j+angu&#10;Vo00lbYaqaS5fYFFwc2Yc8GBhe6hp04NhEWk8oHJL5tzYUqlvy+THdgUPgDY+nh6xxiP21TW1Z4c&#10;DmCK/GTZiYs99efDZQM1+Qu7Y3A0Mnl6+oZiJG7pJ3wmF0QMNZscE96eQVaVbGEhSnWxFaIenR/n&#10;4+A+LjHrs37BKbzeM7HOdpQZR4onljshcbjYMD7h7S9yNnWHdPZuH4EhajvkoFpF7lyf/vSnUb/7&#10;wesCBmL+GmGbtABTfV/YdyDw3abV+AvPh7vduhyK4Mr26AK3dXOuCRxr7SYNmZXokWqZqtrELuEB&#10;MunuJ0u3FryWkaJL7O+FnWGLb3cgwJ2z3lIHpW7i4EKYEwO7mzUcaK0Yctvu/c6eWFkDeNvLU+Rl&#10;OGvWLL4GuDbUkNyFIkTZsO4NwjVaHzoJm4Bl89/o3b6kEH+UNkIRzmfLrTOe0AZC4HOXW7DLiTaL&#10;xG6IQCXtIBi8PKqedBeQOeZbtt0jECIHZw1an36p1EFpzDWv9DjiK6IFZ3IUtRTBDMmAGT/22GOV&#10;JHczs+MggUgPrFaHMemman6t7FjC3h2B56vQw2s3iitaJemhTs/jjMjbQGSN3IWPXXbZhbuV4nd3&#10;DQRT4bvf/e5oxdjohHbhUc1oqa6l0LXbdg8mWnPr5kIw4F2Vm6GPiRwJTNvhCB74PtvW3r6cd5Pb&#10;ChYpGZfEopAARx11FDjwb27xviS6TYVFzvq4Y6Jmf31wRhvCiHbAzdSsNzDHNCqzaykWM5uBQpH1&#10;dq3Cg6jP+eefz7vC3rhBaPM/JeBcKMXf6Bo4Qxe71dOJR9Pw5JNPRovcaI7mnMIhI31vUEYs6Mjx&#10;N7mK2LE4AzvBlGA3ZpxFBznAX3CfJU+vt4fgB2dTfkWn9thRVj067yHXREm0uP/shcnNsP3229OU&#10;lcLN58rpTqL1S0VT1cOwXmZ4zXp7uvDaHWupUhNzv+/XYeIx+lkfQNDZTGaL4NB3NuyWRUYDJeHH&#10;RudX6nWfgaWDP+0U5D322CO3buZM3F8/y1ylWP22oyOLNnNxmK4RmZ7u1nVam2/Raaed5lLchY0k&#10;WA0ZtW2Xpy8XFpeKcxFGK4xzijXlPffcM3q3pynWL9F2CxYsGFXBHbf4yCOPjN7tUYrRz55GfegR&#10;zl5VLdDGMHZ2emo9jxcp3cCoL6mNwwObZXwhnb1mytHiUGSWRfCstR3+Pd2R7ANuvRou0aPL+845&#10;pXfRdn0Fc68PPvhg7Jbtj7l3zTllALNILFmiZq4PtI0kiOiUi0C/Es1lnwXo0WpbCKeitenR/L1I&#10;of8xJ+lMv2SVN+eUPgYYzoDP+RZYb6/PmMlo1O2fzvNpSM4pBrkd37PjjjtmWmDXXXfFxIrGq5nM&#10;Xf5pyyIZTm+RU6AqMXHJu6wddXMe3qNRVGx3ID44ixYt6rgWVatnZ2kWxQczH75Mo1d9RBfy2wcc&#10;rj1qqDaS6N25VLmoMkFmblb0tJkMFiCmyNc/k7lHP+1QzVwTtePJcm/1SEGqaoEW8ZAu2nHZL3U6&#10;X1uLZVAac6nzeuRU0FxUMjOQbFm2pcX4g2lzRHcjyXYBfuYzn/GrY4mlIQz8Il2+pheHVI7u6LFP&#10;We5ovMvqxNSNcJ6ozF9uvGGLsd5r1yoDAXpiA2+YdQYWm1RnL0wmvac/GXXTmpdffnmm/gyhSP/R&#10;j36USe/7T1ac0St3rgH2za3rr7++7zriaGOh/++8886+69KH+tvyadEkcx80KKwjo3E7SXfu3Lku&#10;E55PvCicn+5S+nthyyIZTm/hEnGl7a9efs3ZK0974ULlJ3K9++67k/69730vkz6An85uR6OomEdD&#10;YK92v9RnyxKNmAkdwgC1aAKiX9q52loUBMLouxQu8MVkCIX6Q3JOMQWZ/UQvGjGzHcbcjgZjvbZx&#10;qShEl9/Wum6MgJ1I2uu9AwEMbDTuu9PzZeMdIq5doFSPbhkR80ekO++8MwqGz2DskYI2v5rZjMZQ&#10;3D5lw3NOsaaxM79H982b4wbBaHvUgoGqWvzdjAe/se9hjCRMdzu8jtCLPhQWPCDmBCu/VC+uWepi&#10;8EQvNH/+fL/CFk2GgAp+Yn+v7TyjQQ7xu9co5kQ7AJ/LXGhtw4g/Gme3Li/QYEiwcXo3ImUAw+EH&#10;/AXiQeYC1dlE3E8stLC/fYA9uzQiVGXUv7azilSqmM2c40iVKcXCPoqP8pdMtr78JKoI6mQ8cVgf&#10;IRFn4r5oUVpPmwXDZcyPiWMBnvruzV+kuwXQz5yoOTDrNQerzBCqCBClN0DgH//4B10C34HMBF0D&#10;kd0qajOQTDG4am211VaoPJi5VuP0hx56qCl41113od2Qwkahl21g9SNlXXzxxaiZccxxTTyAC3OG&#10;hohlvPS+8IUvoDhB0gagIyq4wMn+8UynnnoqOg4pNjaa4gCIUr4rLe8sKZkv+TCaFS1OP/10tMvM&#10;lJnf/6WXXjoMNXOtdxiqdUwLOzl9YJ81H2PG2yyHMr9gROzxxx/n7eFYHH9g4+fv3bWFBSMoltXc&#10;tjj19Hi6IvCZPqDV3JwR2VjqJ+Wkk04qKtL3dBa2bHM50VJ8Xex8i75HTvE1siPp/HhZ9jXzU/z8&#10;Pb22vea/+c1vXP3tbOx58+a5lCFd2Jcls3ve5u77HjnFbyYL4TQAp3Zfqe5d2/rwwD5rGZgtjrNN&#10;oGBQfN8GEKjV6WicHoe8Z555hkSLuh4+n9WV7csFAzBabebMma7CHE5ICuEnXMrwLvbdd1909DeJ&#10;MOlACp39kJRl8zFK+fu58EwhhSHFkNQ866yzUMpNErnX9sknnxySmk4X8xJmQtBtOjfrhWi7PAO4&#10;sJ3lOpCw5aa0vSH+SLXlB05AvLkk2jftnHPOobdgTnIC9WjtkTYiNVdaWxbG97S1p01AsEVgRTV7&#10;NnNhFuBu9ESECVSutUfaYj6LIO4JxrIDZ/e5nD26sCU8N1TCC4k3NDcqWo+UGq2qnUXljiu67bbb&#10;ULMouPxo8T6m2BZkvKKt8rbRksmyPupSVGc7RvLoo48uyqD0FAjggs7r0uuT00thsMNuLLKQrQmP&#10;bvcsFdLlDMbpL7nkEirJ9gHmVgY2SDPnYByLrBUsvEjGK7HLDVSvbtYF+se12RZtn7nUk9ypUra7&#10;x8XaMN/EIc14GtoPPfQQPa07jYuhIT8POuigTrVF2srYpnPX2Zr1Wj+c9kETlHb//ffTjpmdXBOs&#10;z0AfveWWW+K+YUsGA1XxedsUaDze9uxiXENSlj3lvCt0AISS5yKze2IYmhJCHdXM23LOnDlcDzLC&#10;m99YrFSiph+A0c7hch2/n7m/17bFHJcxosaghU2vDOxrhl5MArJV15Frc7liMai/DVdac4vM5Y7f&#10;GuQY0ZqVA7nMeksxUYbqCLCESEe43XbbVS/apxI2/MZLxXxq6S0G40RrzUCQAtqRgbdtEsk98axP&#10;DZZXV4uDY1t+bK/5YPbm5qn7QprNItGybnbMFvjcRHpRwd6lE1ADNS34roU3GsyWEL8t7LgO2/Jj&#10;vsLD9r9kVxrN6rojczkdnvXaWzkk13bfaDtwTcBf7GgwAdaLEDV3Bjy6bM+um3otyt+7dOObTKMw&#10;0qZBBxmi1c6sO//882mdb3/726g5egx27xqutMI2/eeWZRm2+Y6JpcX7ksHmiWyDz+GHH07jDjKc&#10;k6nGccK0C54pqElYiL60UY163nfffejIANHKDtV6bZ5o2JSzRuunK2KftWEc9hVGxai8He/2jW98&#10;I5y5j3fZIoFbio1FB3Mqit8QFvvLlgNg1vR/eCL6GQZ5bR9wm1ywLfXDY9k03OzZs2lQ2zRhR+FA&#10;vYfXoLbl56KLLmKpi5BVfLeHp6OvEVFpOSYUZs1I0Tb7DNJ6bc+s28nlI6DrFAicccYZdA/TALBt&#10;+bFx+CA3N+233340pU0mD/IDbs4aFlfYDuIzX5UU70F3ZVgXyL9UkVkVmniQOwvsKFTcwVGTnT74&#10;gne3SRrUzPyqcOt/+OGHacrRYMMNZHe0KAc8oCkrehZv02136mh1a1XLDm6fhuF+LXiaF8JqMCI6&#10;ieaiOi7hxBNPRFM8L/l3MAff+Jhb2BRcjVCQw778W8O4Jno+E0YMtvHawPMbt8th6BXWwj7gNgPI&#10;xnoa1zhLuFTv7tqmCVg2UUXQcZCjbhrFuDZM03boDulggCKTswEiFNtCIPnnrBUV6V26+T8SKLp3&#10;Ne9JhS2QFEel9KS+9avJyen0fxYx3w9dXV9ix0peeOGFKLjxxhsTWGSonueMtFnesm2sQ/2UZczK&#10;PKrMg8xmP/2wb5nM/f3JOggLBDjj2LFNgzkjNNMi5kdGr8vhYrytbiNMJtuQfp588sloCkmxpb3B&#10;nPfgt5FtWGNDop+o63QI0DG4OKbppHZRks24brDBBiwLY1ZdrGKzOhF14j3vec/qq69OmzaT1N3S&#10;nPLDTIrNstoCUHfrmqhmCxcupJu3aGBHHnkk1/i+J5LdLTHoiL8GYeXRcWABYnyg2ZeMX6lN706D&#10;IziBsWlQHHNs7v6OO+7w0RjMNW3KAHEw6nRMEYKnDC/uYy7GNuP65je/2Tmf52brbyK74jbaaKOV&#10;V16Z2Er91SJcc9ua/P3vf5+ej+0/4cyDucvXm7kGPBHtqABC5AxGNV8Rm9u1zxrxgPxbQ7pm1I1f&#10;KeHdsOGBBY3Obaa5c+eiKZ5HtubuH3mem7+niebZP9R3c6KNwjmsTKbg5zTRWozp4USg4DP++te/&#10;fnhxLg1BJok23HBDFDz++OPHhOnYH2M+OCwK0PNZ8N2xV2ECD3SeiAR8G/AOERtvH3vssTTuwE4g&#10;9I3Gjru287+HvSnZtLaFPHrdYVsvpz5gt3fffbff1rpOgQA+2EDLPpEUwnogA2WXX355tvz0oK61&#10;qsg4bbnllhvw7i0L72Z9/CCdoXOb/Utf+hKmy9ibJcvM6bO5+XuaaFvq+aChLLOfPdWitNp26CKO&#10;cpzgPrBok7m6P/XUUzTojjvuiPUSDy03zwAS7WgWjnAagC4dU4FISljQEUcc0bF6tVUdxqKve93r&#10;BvwZZwnvta99LQ61bSE4ablXXXUVFmuH6Q4vqmURuscddxxaE3SDf1n5KsrW93RzBOeDhpoDnmgw&#10;d9J3v/vdmHHfmyyy/uwyt1NDDzzwwMgivctmryfu0b2reVcrzCYq+nj+CCPCSgE8hWsXmLurtU5Q&#10;L14XPuODjIFm6BCPFgV/+tOfJgCrkyJwwuMjxkCUf3EwbV5HphQZCI3+sTu2ufBUEs477zz0tXC8&#10;M2fOTCW2a3Jsqy5upixGsyTdteqlqg++s5tsssnaa6+92267pZKZSg6HUoy+C819hZgEfNe73oWX&#10;P4t6qaraNTnEGOYlHd6hVJPD+Q1veMMSI3+w/MnVaExPZq6Vzzhj8jE9b+yPYSyKghZZfuwPH8cD&#10;2VBOZ7DOOuuwwpVk7zW9y8ir8ELCI488Mg594p5hh6TYZh8+I3GF+pfLQqgwcvrYxz7Wv9pH15iN&#10;hzjKrbXWWjNmzIguNKaMuAiNvg6wqoaPxyVnvfXWI2TCgK3XQqgMMgZjw9avW3zKeUqngtrxnYQ9&#10;8XfBBRfUbc+Xy+20007wlEFG2zUlba171VVXTXVyZi94CueGwM722Wcf/k1iJy9bTJeumMNiV/0y&#10;yyzDnrUHH3ywS1VLWRfiB6y//vprrrkmnpcp5aaQ1RJPOeywwxhbwEAHPIQiCiWvJ65kKdrhBRlM&#10;Y332xT8YUCqZvZIztTyFTdh8xom+0Z3mYhHKBjDsZGleKyJQDJunMIdCZ/DGN74xVZC3XvAUOwOb&#10;/azo3imW3dxiMxIIG2CvwyAPITRlOZqPjzaM7PTTT8+oP/GfLfEUHKyYP2JKZdjWy5Ile69TNSI7&#10;1+1dmDdvXiqZvZIztTyFSOvLLrvslVde2Z3mSstTtt12W/b7DDKuumuyzTfffKWVVkoVI6YXPMXO&#10;gmE1BJ4yyJObXOOuscYag+cpuES9/e1vZ06QCNlO8Y5ctMRTCHjE/NG666477HgxdL8JY2yKp0yr&#10;fwrBsv7v//6vuVtYwk4lLU9hB8EKK6xAoOqENeyaKNbI0PGYY45JUrFe8BR83GEo9jfsSeC3ve1t&#10;g+cp//znP1GTta0Onn/QEk8hdt9qq60GO/vzn/+c5LXtphB2XW+zzTap6iaeMq08hb2AhEFj90Qq&#10;U2ouJy1PYciNgh1c924OlJPAScnMGRF23KU0uegFT2G1i9gTLBZAVTggpom+HS+LjoPnKTQBX2wm&#10;tTkhoGvN0RJP4XAfVvTe+ta3Dtt69957b/z7U7WpeMq08hTc13Bt4KSJVKbUXE5anrLFFlvQ/w04&#10;SAGA46bB4l2qA9x6wVPQmsg4eDSwITvJLqfmdtuSBN7QaeApqMl4ooN+By3xFBzB3/SmN7H0M2zr&#10;tVM9cKhN8naIp0wlT3nuuefe+c53Qus7tTcuLU+BzaMgtD7Ji9JNIcRiwFeYk4OTVK8vPIWdXLQs&#10;PDSJ1p0VQpSNaeApqLniiit28DzJlngKYY8YIOJK21nDS1IxFqOZ8cT/KIk08ZSp5ClMOeJwvsoq&#10;q6QaiicxxoQ8hRjcvCUsfQ/7wCaiY8FTzj777CT494Wn7LrrrsyUJVz9ToJeciGszE4JT8HHiuia&#10;yQFsKLAlnsIWJ3zfCW3XsHodLz5r1ix64FTNKp4ylTwFmst0K+5cnXIzTchTCD/BW4KORKXt+Avd&#10;pHo2n/LDH/6wiRBXti88ZY899mAEvsMOO7iaD/KCkKXTwFOIJMJBY52KJWjm1BJPwfkb62U6e5BG&#10;65RioyU9cKot9eIpU8lTiBy1wQYbsMjPZn5nWRO/SMhTHn/8cd4SevphnxuCUz3zKakCRvWFp7CW&#10;x5dtl112mbjFtlqBKeEpdERsPHziiSdaBbOG8JZ4CmGkmT9C6xpV6lGRc889lx749ttvT1Jn8ZSp&#10;5CmcuM0wBl+ub33rW0nsKImQhDzlL3/5C28Je6+HHXacbzU8JdXm8r7wlM997nN82TgoOonVdVYI&#10;DlbTMJ/CpCd71lI5XCZszZZ4ymOPPYb14pWTsKodFMX2a3pg4g0nqZt4ylTylPnz5/OisDeuU0cw&#10;JOQpHN3GV5elAcLZJXlRuimE6bB3vOMdc+fOTVK9vvCUAw44gKO+99xzzyRad1YIDjjTwFN23313&#10;dmB3cPNLSzyFmSOsl/N9Omt4SSrGAbDwFLqUJNLEU6aSp9x00012/BeHTSSxoyRCEvIUqw8ftIR7&#10;+JPomFYI27XoDO69994kYvvCU9jyyG5sjvhJonVnhRDRcxp4CqfAMO/ZwVZoiafgOof14iTdQZUT&#10;VomTsOmaUoXFEU+ZSp7Caaz77bdfKv/LVNadnKcQPGWzzTZLVb0OyiH8DZ0BR94kqVtfeMrXvvY1&#10;jq3t1JEPSfDPCCGI3zTwlK9+9aubbrrp9MynPPvss1jv4L2rCGdH15Tq/DjxlKnkKdYjsnk30zVO&#10;9mdynnLIIYfwrvz73/+erF7tPZ1wwoR6m7b5FJyqcKV99NFH2wO2C5K33377aeApt9xyC8FTpoen&#10;oCkHnJ900kldsLH26nDVVVfR915xxRVJHjF+nkKIsSQ1TyRkas8hTIRfSjHJecoRRxzBu9JBF71U&#10;qKWlYH2ZT0mFXsflcOD3NPCUzrZCS+s+ndU3bcWuvfZa+t5f/epXScSOn6dsvfXWl1xySZLKpxDS&#10;Kk955plnbn3x76GHHmpeWUIMmDSOYmsojfgpJirJdsB77rnHpDWsVUKewgiNKrG2xbvSEC6OSjPt&#10;2MzdUEE4uoli3a2hKIqzccCkLViwoLk0JLTNU/72t79ZhZOcbHLXXXchLcmhs4Tesoo1n2GkZU1U&#10;8/EYSwOpeAp7Ya1WTz31VENTSdh1EDzAasVFw1pRHNd5k5bk5UJg2zwlVbfp6948rtrTTz9Nf8Jf&#10;wxkutmrgR3bdddchqvlrNX6eggPRK17xis9+9rMA0tw4G0tolafwtbSeZv/9929c0+c5Us+kzZkz&#10;p6G00047zUQl2dL60Y9+FGm0asNaJeQpbHakSjQuUaobTjqwqmJYNXfcZKnCRBGfrSFWFCeWsEm7&#10;4IILmktDQts85Tvf+Y5V+LLLLmteYU4jRBouic1FOY/V5lNvtKzp2HxZ6vOf/7yJah4s68gjjzRR&#10;zf0aiTNqoi666KKGyONdZaKItdFQFMUhUCaNoELNpSGhbZ7ykY98hAovueSSzWsL0TPdd95554bS&#10;kGCimpPHvfbay0Q1Z44T4SlWeSLydeDwKfGUhnZN8c7yFE6Baa6deEqqWKHiKZWsUTylElziKXxX&#10;xVMq2Uwgszu1AlSXWWYZzqRvOMEUeFbELfGUCJBKsoinlAD00m3Np9gQRfMpL1lE6P/iKSF0Ru6J&#10;p4injBhF/QSfp1ivxe55FojrS2xUUjylEXwvFhZPicRQPEU8JdJUyCaeEo8VOcVTxFMqGUw48yhP&#10;AV4CCROyKlywnbviKc1xFU+JxFA8RTwl0lTIJp4SjxU5xVPEUyoZTDhzLk+x7osIykl2AoQrsPhd&#10;8ZTF8ajzSzwlEjXxFPGUSFMhm3hKPFbkFE8RT6lkMOHMAZ4Czng+ptpyHa7GS3fFU15Cov7/xVMi&#10;sRNPEU+JNBWyiafEY0VO8RTxlEoGE84c5ilAbbuWOQUhLCfRXfGU5kCKp0RiKJ4inhJpKmQTT4nH&#10;ipziKeIplQwmnLmUp1hXRnwuAjmFRaW4K57SHEXxlEgMxVPEUyJNhWziKfFYkVM8RTylksGEM0fy&#10;FDB/9atfPXPmzOax7IL1EU8JwhN1UzwlCqbnnxdPEU+JNBWyiafEY0VO8RTxlEoGE84cz1OsT9ty&#10;yy0ffvjhsMwGd8VTGoD3v6LiKZEYiqeIp0SaCtnEU+KxIqd4inhKJYMJZ67KUwB/+eWX/8EPfhAW&#10;W/eueEpd5F4uJ57yMhbBK/EU8ZSggSx2UzxlMTjKfoiniKeU2UiF+zV4inVu7RwJJJ5Soe0Ksoqn&#10;FACTTRZPEU/J2kTxb/GUYmxy7oiniKfkmEXdpNo8hVZYY401OC667pNzy4mn5MJSKVE8JRIu8RTx&#10;lEhTIZt4SjxW5BRPEU+pZDDhzE14Cg3BruUZM2Y8++yz4adE3xVPiYaqMKN4SiE0i98QTxFPWdwi&#10;Qr/EU0LojNwTTxFPGTGK+gkNeYp1dJtvvnnmrOitttpmm222qv639NJLm0j/3/XWW6+6pJwSH/jA&#10;B0zs6quvnnO7YtJaa61l0tizXbFoNvu6665rojbaaKPsveq/V1xxRZNWvehiJZxprL322ovdqP5j&#10;2WWXpUqvetWrqhfNlsDWTLvVVlste6/i7w9/+MMminCGFYvmZOfAcZOWpBF5wGabbWYCM/9+6EMf&#10;ynl89SSa1SRvsskm1UtnS+C1hrRXvvKV2RvVf7vBCk771UsvVoKWNR1p68VuVP9Bp2Gi6Eaql16s&#10;hOs6Nt1008VuVP+xzjrrWK023njj6qUXK7H++uubqA022GCxG7V+uJdr5ZVXriUgW8iBZpW0f5db&#10;brlsvrq/rdtk4F1XwMvltthiC6tec92RYKKQ+fIDal2tuuqqJuqDH/xgLQEvF1pzzTVN1Pve976X&#10;U9u8oqHtiQ3/fc1rXjNr1izHl5ZYYqmllmooUsWFgBAQAkJACAgBIZAQgU984hOPP/44bEU8JSGq&#10;EiUEhIAQEAJCQAgkQuBTn/oUPOXWW3/729/eWv1vhRVWGK3H4YcfXl1STonzzz/fhH/yk5/MuV0x&#10;aZ999jFpHC1dsWg2+0EHHWSijjvuuOy96r+ZTEYaE5jViy5Wgvkxq9UXv/jFxW5U/2FztiuttFL1&#10;otkSF154odVqxx13zN6r+PvKK680UaxRViyak/3ggw82ad/5zndybldPOuecc0xg5t/LL7+8urCc&#10;EjiWmeRTTz0153bFpA033BBpTKtWLJeTnXlpq9iNN96Yc7tKEi1romjrKuVy8u6yyy4m6oILLsi5&#10;XSVp7733NlFnnnlmlXI5eQ888EATdeKJJ+bcrpJ05JFHmqhjjjmmSrn8vO7l2nrrrfNzVExlg6lV&#10;z/+XFfOKYgqzs3yP5CWXXLIwR/SNa665xirJSkh0ofyMSDBRyMzPEZ26ww47mKiLL744ulB+Ro4o&#10;NlHnnntufo7UqW59057b5F8C1vJp++9//+tWf6pfuKVpvyKzZ8+uLimnxJ133mli999//5zbFZO+&#10;/vWvm7Q5c+ZULJrNftppp5mon/3sZ9l71X/LjzYSM/nRmtVddtllkYgFsr3//e9HGo5IgTyRt7bd&#10;dlur2KJFiyKLFGVj1GSiaOuiPJHp8qONBMqyyY8Ww9t5550rgTaaGQlmwLZOMZohPmWvvfYyURlf&#10;0ngJLqcbWM+bN88ltnrhnCVNhdr/Igca0Liq4imNIXxePCUSQ/EUe93FU2IMRjwlBiWXRzyFl0s8&#10;xdlDw4vmPIUFhn333TfRgcriKQ3bk+LiKZEYiqeIp0SaCtnEU+KxIqd4inhKJYMJZ27IU97ylrew&#10;cJbziK/npEUkiadEgFSSRTylBKCXbouniKe8ZAvl/xdPKcfIyyGeIp7imUPTyyY8Zbfddlu4cGFu&#10;Db4unpKLS36i/FPycclLvffee+3rih9z3v0KaeIp4inx5iKeEo8VOcVTxFMqGUw4cz2egrscu1wC&#10;kpdYInAzcEvzKQFwIm9pPiUSKPEU8ZRIUyGbeEo8VuQUTxFPqWQw4cw1eAqR8R544IGwWPGUMD6L&#10;39V8yuJ4hH5pPuWRRx4JARR9j/3T4inRaImnxEP1Qk7xFPGUahYTzF2JpxD4nJ3H//nPf4IiX7gp&#10;nlIKkZdBPMUDo+RSPEU8pcREvNval+yBUXJ51llnGW8lKEZJ1ojb4iniKRFmEpslnqcQq+uGG26I&#10;lFs3pIjWfSIBDmTTuk8AHP+W1n00n+LbQ/ha6z5hfDJ3xVPEUzIm0eRnDE+xQ5GfeeaZ+AfNic+6&#10;WE7xlMXgqPVDPCUSNvEU8ZRIUyGbeEo8VuQUTxFPqWQw4cylPIVTFq+44oqwkHR3xVOaYymeEomh&#10;eIp4SqSpkE08JR4rcoqniKdUMphw5jBP4UiAxx57LCwh6V3xlOZwiqdEYiieIp4SaSpkE0+Jx4qc&#10;4iniKZUMJpy5iKcss8wyp5xySrPDesJPzr0rnpILS6VE8ZRIuMRTxFMiTYVs4inxWJFTPEU8pZLB&#10;hDPn8hQOLG1+VlH4uQV3xVMKgKmQLJ4SCZZ4inhKpKmQTTwlHityiqeIp1QymHDmDE9ZeumlZ86c&#10;+a9//StcqrW74inNoRVPicRQPEU8JdJUyCaeEo8VOcVTxFMqGUw4s89T1lhjjTl1NxSHnxJ9t1We&#10;8vTTT1/14t/dd98dXaPCjMw4mbQFCxYUZoq78dBDD5koXu64EqFct956q0kLZYq498tf/tK+Yyec&#10;cEJE9lCWG2+8kSrNnTs3lCnuHgdemnZ//OMf40oU5nr22WdN1B133FGYKfrGww8/bNKSNCKPvfnm&#10;mw3/zL+p4qcQrNEq3PzIeGp7yy23IO3Xv/51NGCFGW+77TarWEykpkIpL96gZU0UbR3OWXo3IU/5&#10;05/+ZLV64oknSp8bzuC6juZ+hH/961+tVkkMzL1cv//978MqRN496qijMi8CPzfZZJPI4qXZrNu8&#10;+uqrS3OWZnjuuecMyea6I4fI7/wtWrSo9LnhDNdee62JevLJJ8M5S+8edNBB1hbz5s0rzZwkg+Mp&#10;M2bMSHTmcZN6tcpTmlRsCssm5ClTiF5zldvmKc1rOFUSEvKUqcItlbJt85RU9ZwGORPhKausssql&#10;l17aDXjFU7rRDi/UQjxlsm0hnjJZ/DNPF0/JADLmn+IpYwY88Ljx85Qvf/nLTB0GqjTeW+Ip48U7&#10;9DTxlBA67d8TT2kf4wpPEE+pAFYLWcVTWgC1psjx85SaFW2rmHhKW8hWlyueUh2zlCXEU1Ki2ViW&#10;eEpjCBsJEE9pBF/SwuIpb3jDqLPU7Nmzk6IsYVEIiKdEwdRaJvGU1qCtI1g8pQ5q6cqIp6TDsqkk&#10;8RTxlKY2lKy8eEoyKGsJEk+pBVtbhcRT2kI2Tq54ShxO48glniKeMg47i3qGeEoUTK1lEk9pDdo6&#10;gsVT6qCWrox4Sjosm0oSTxFPaWpDycqLpySDspYg8ZRasLVVSDylLWTj5IqnxOE0jlziKeIp47Cz&#10;qGeIp0TB1Fom8ZTWoK0jWDylDmrpyoinpMOyqSTxFPGUpjaUrLx4SjIoawkST6kFW1uFxFPaQjZO&#10;rnhKHE7jyCWeIp4yDjuLeoZ4ShRMrWUST2kN2jqCxVPqoJaujHhKOiybShJPEU9pakPJyounJIOy&#10;liDxlFqwtVVIPKUtZOPkiqfE4TSOXOIp4injsLOoZ4inRMHUWibxlNagrSNYPKUOaunKiKekw7Kp&#10;JPEU8ZSmNpSsvHhKMihrCRJPqQVbW4XEU9pCNk6ueEocTuPIJZ4injIOO4t6hnhKFEytZRJPaQ3a&#10;OoLFU+qglq6MeEo6LJtKEk8RT2lqQ8nKi6ckg7KWIM4HPTjv78knn6wlT4UaISCe0gi+xoWvvPLK&#10;0bfhlFNOaSxYAiojMPU8pTJiKtAaAuIprUErwf1DQDylf22mGreDgHhKO7hKag0EFi5ceOuLf48+&#10;+miN4ioiBIaEwIMPPmivw6JFi4akl3QRAlURuP32289/8W/BggVVyyq/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gAAg8++OCP&#10;f/zjww8/fImX/k444YSLL7544cKFA9BOKggBISAEhIAQEAK9ReCMM854iZ3k/B+20lvNVHEhIASE&#10;gBAQAkKg1wi4ORQu7rnnHtPl73//O/MpjrRAZHqtoyovBISAEBACQkAI9BABn6SMVp+VIEdVNKsy&#10;io9ShIAQEAJCQAgIgdYQuOaaaxwNKfJD+fjHP+7yMMnSWl0kWAgIASEgBISAEBACPgKOgzBv4qf7&#10;1z6XCWTzi+haCAgBISAEhIAQEALNELjpppvcRIlzSxkVyTyLy8bFaAalCIEBIGBLnLDyerpou1w9&#10;3FSqCwjQ/7Osj0OiG7nS1dt+zxpz6HoXutCmQ6mD80wpZR/77ruvoyrz588fCgDSQwi8gAAm7brn&#10;AGEPgKXtcgFwdKuzCGDtYdO1br/SJoqwQDk5dtYYOlkxf5YE3hyuo+9Nq6WfMFa62yMEMpva6JUZ&#10;Clatv+P72i5XFTrlnyAC/ugTy+cr4Eg6Xwd/uZ+72HZMVfUuxKCkPNEIMIbE+uyvlHr4NhtpsNEV&#10;UUYhMBkEfKt+6VWozFP8jnlUDZ/gayQ5io9SJoiAs3kucj8B/jeCPKVLonoXJtiaA32030mXGiCD&#10;TN+oBwqJ1JoWBBg3ZgaTzrwrzaf4L5G2y02L9QxFT2fzgaEnkywuG69MQHW9CwFwdKsuAr4BiqfU&#10;RVHleoYAbMKtnzOGhLD4/StdciWe4rxacoejBo0vP5CtZziquv1HwBGQgM3zgrhsXBSRccDQu9B/&#10;i+igBj5PKXWNxTx9a+2gOqqSEIhBwKamGRn6fbNv2356WKC2y4Xx0d2OI2BmH54lQYWYt0PvQsfb&#10;urfVi7E+Xzk/v5+uayHQIwSg5KN+Ir5tx/MUtxpP8TAC/hpT6ZggLEp3hcCYEYh5O/QujLlRpuZx&#10;Mdbng+Hn99N1LQT6joBv25E8xZ9hZGoyjADLPe4RWvoJY6W7XUPAmS4XuW+H3oWuNdmA6lNqfRld&#10;/fyZW/opBHqNgG/buT3xqHb+VohS6uG7qAR8FkefohQhMFkEfA7Ca5JbGb0LubAoMQUCVftmP3+K&#10;50uGEOgKAr5tR/IUn3pwHdYEmf4jwpl1Vwh0BwGfgxRRbL0L3WmvwdXE7zhj+mY//+DAkEJTjYBv&#10;2zHvAmD5bujiKVNtPYNW3m2O4x2Bs+TqqnchFxYlpkDA75tdGMKAYD9/IJtuCYHeIeDbdg2eUtR/&#10;OxxiJs9dZl0IgY4g4NttYFuQz1P0LnSk7YZSDbfdnU66dECI0n5fPhQMpIcQeAEB37YjeUrVIn5+&#10;gS4EeoGAT0AC74Vv24FsTmU/v0vUhRDIQ8C3wVKewjEoMq48FJU2BAR8247paNG5ahE//xAgkw5D&#10;R4CZEWe04Q+Ey8ZFzOvj5x86itKvIQL+wuNoRImMcKzPGVdgAjBTSj+FQC8QcLYd2dGiVNUifv5e&#10;YKJKTjMCDEzdhDsj2jAUvm2Lp4Sx0t2KCECRnX2VWqIfPRmCU/FRyi4EOo2AexG4iOloUaZqET9/&#10;p7FQ5YTA88+7uG1Fe3x8kHzbjnl9/Py+HF0LgREEfOpROkXikxpCJI8IU4IQ6DECfscZ09GiatUi&#10;fv4eI6WqTwECbqqdKRUmVko19m075vXx85cKV4apR8C3F1y7A3g4y6VIOGdAiG4JgW4i4L8IMR0t&#10;WvhFtF2um82qWtVAAB8As+1IkqJ3oQbIKlIFATe5h2GG95O5tcqYacAqVVBeITB5BHzSEclT3BtB&#10;2bCXoannP2LyCqsGQiAPAd93NvxF8EvrXfDR0HVqBHyrDLio+CtE8caburKSJwTaQsAnEZE8Rdvl&#10;2moMyZ0QAli+exEq9fN6FybUYtPzWP8k16Ie2pmhJlOmxzCmSlPXPXNR9BZkAPFXQrVdLgOOfvYO&#10;AX+DT+l5VRnt9C5kANHP1Aj4cyW53rR4zbpePManKnUFJU8ItI6As/B4nuJ7lgfmIq3q/ltGp966&#10;PnqAEKiIgPMBqGGfehcqgq3sNRDwV3+gKm7GD1bin0fv0ms8QkWEQJcRqMFTfOqRS/B9ff2OXNvl&#10;fGR03QUEXD9fb8Zc70IXGnEK6gAH8X2h/G6ba7rhyMnwKYBKKg4QAd/g403dLxXeBOdPjIdzDhBc&#10;qdRtBNw4lU9A7RlzvQvdbuQh1Y6RHjPYjrBAT+hfNY0ypCaWLrkI+L1sPE9xU+UUD78m7p2qN17N&#10;rbMShUBzBGDNzjjDM31YONOCRSxb70LztpAEISAEhEAxAvV4Cj23KxhwUfFnxcN0priCuiMEWkHA&#10;7ZEIGLA92Ey9iMXrXWileSRUCAgBIfA/BBzd4KISlWDO0ZUt6sLdp0CTKTK4TiGAxZr1MqVSNFFi&#10;FXYOVkVGTja9C51qXFVGCAiBASHgDwXptittyvTnSuinR1HRdrlRTJTSEQQcs4BBw0SK/vw1nUDN&#10;9S4EwNEtISAEhEBdBOhc3fq8mxkJL9RnHuXTHDp+Nx2j7XIZoPSzUwj4dussv/QirIIvU+9CGCvd&#10;FQJCQAgUI8BCDH/+KDG3e6ajtZylmyDonkfJjpOJnMBseXE1dUcItIgAtu1MNP6itEJ6F0ohUgYh&#10;IASEQBkC8b2y5YxkGdouVwa87ncIgapvgeWPVEDvQiRQyiYEhIAQEAJCQAgIASHQVQSWWOJVUOB1&#10;XrXOEkvy/1fz37+5oLZcLcV/73rFMi/+f+ErllpiGX4/90I2/l7IYfeX+t/9Vy7xyhfv/H8AAAD/&#10;/wMAUEsDBBQABgAIAAAAIQB5lmUF5gAAAA8BAAAPAAAAZHJzL2Rvd25yZXYueG1sTI9Pb8IwDMXv&#10;k/YdIk/abaSldIPSFCH254QmDSYhbqE1bUXjVE1oy7efd9ouli0/P79fuhpNI3rsXG1JQTgJQCDl&#10;tqipVPC9f3+ag3BeU6EbS6jghg5W2f1dqpPCDvSF/c6Xgk3IJVpB5X2bSOnyCo12E9si8e5sO6M9&#10;j10pi04PbG4aOQ2CZ2l0Tfyh0i1uKswvu6tR8DHoYR2Fb/32ct7cjvv487ANUanHh/F1yWW9BOFx&#10;9H8X8MvA+SHjYCd7pcKJRkE8jRjIcxOHIFgwny0WIE6snL1EILNU/ufIfgA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BAi0AFAAGAAgAAAAhAPHsIfQLAQAAFQIAABMAAAAAAAAAAAAAAAAAAAAAAFtDb250&#10;ZW50X1R5cGVzXS54bWxQSwECLQAUAAYACAAAACEAOP0h/9YAAACUAQAACwAAAAAAAAAAAAAAAAA8&#10;AQAAX3JlbHMvLnJlbHNQSwECLQAUAAYACAAAACEANzvCfj0EAADmDgAADgAAAAAAAAAAAAAAAAA7&#10;AgAAZHJzL2Uyb0RvYy54bWxQSwECLQAUAAYACAAAACEApvLn9w8TAQBuXQ4AFAAAAAAAAAAAAAAA&#10;AACkBgAAZHJzL21lZGlhL2ltYWdlMS53bWZQSwECLQAUAAYACAAAACEAeZZlBeYAAAAPAQAADwAA&#10;AAAAAAAAAAAAAADlGQEAZHJzL2Rvd25yZXYueG1sUEsBAi0AFAAGAAgAAAAhAE+hrsW6AAAAIQEA&#10;ABkAAAAAAAAAAAAAAAAA+BoBAGRycy9fcmVscy9lMm9Eb2MueG1sLnJlbHNQSwUGAAAAAAYABgB8&#10;AQAA6RsBAAAA&#10;">
                      <v:shape id="Grafik 601" o:spid="_x0000_s1122" type="#_x0000_t75" style="position:absolute;left:357;width:20402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b6zAAAAOgAAAAPAAAAZHJzL2Rvd25yZXYueG1sRI/dagIx&#10;EEbvC75DGMG7mlX8WVejlGqhZa+0fYBhM+4ubiZLEjW+vSkUejMw8/Gd4Wx20XTiRs63lhVMxhkI&#10;4srqlmsFP98frzkIH5A1dpZJwYM87LaDlw0W2t75SLdTqEWCsC9QQRNCX0jpq4YM+rHtiVN2ts5g&#10;SKurpXZ4T3DTyWmWLaTBltOHBnt6b6i6nK5GgavtocROT+IBbUmRyq/ZolRqNIz7dRpvaxCBYvhv&#10;/CE+dXJYreb5fJlPl/Arlg4gt08AAAD//wMAUEsBAi0AFAAGAAgAAAAhANvh9svuAAAAhQEAABMA&#10;AAAAAAAAAAAAAAAAAAAAAFtDb250ZW50X1R5cGVzXS54bWxQSwECLQAUAAYACAAAACEAWvQsW78A&#10;AAAVAQAACwAAAAAAAAAAAAAAAAAfAQAAX3JlbHMvLnJlbHNQSwECLQAUAAYACAAAACEAEAkm+swA&#10;AADoAAAADwAAAAAAAAAAAAAAAAAHAgAAZHJzL2Rvd25yZXYueG1sUEsFBgAAAAADAAMAtwAAAAAD&#10;AAAAAA==&#10;">
                        <v:imagedata r:id="rId116" o:title=""/>
                      </v:shape>
                      <v:group id="_x0000_s1123" style="position:absolute;top:3500;width:17145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Ha0AAAAOgAAAAPAAAAZHJzL2Rvd25yZXYueG1sRI9Ba8JA&#10;FITvBf/D8gRvdZMYS42uItqWHqRQFUpvj+wzCWbfhuw2if++WxB6GRiG+YZZbQZTi45aV1lWEE8j&#10;EMS51RUXCs6n18dnEM4ja6wtk4IbOdisRw8rzLTt+ZO6oy9EgLDLUEHpfZNJ6fKSDLqpbYhDdrGt&#10;QR9sW0jdYh/gppZJFD1JgxWHhRIb2pWUX48/RsFbj/12Fr90h+tld/s+zT++DjEpNRkP+2WQ7RKE&#10;p8H/N+6Id60gidNZukiTZA5/x8IpkOtfAAAA//8DAFBLAQItABQABgAIAAAAIQDb4fbL7gAAAIUB&#10;AAATAAAAAAAAAAAAAAAAAAAAAABbQ29udGVudF9UeXBlc10ueG1sUEsBAi0AFAAGAAgAAAAhAFr0&#10;LFu/AAAAFQEAAAsAAAAAAAAAAAAAAAAAHwEAAF9yZWxzLy5yZWxzUEsBAi0AFAAGAAgAAAAhAARL&#10;UdrQAAAA6AAAAA8AAAAAAAAAAAAAAAAABwIAAGRycy9kb3ducmV2LnhtbFBLBQYAAAAAAwADALcA&#10;AAAEAwAAAAA=&#10;">
                        <v:shape id="Textfeld 117" o:spid="_x0000_s112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4Az0AAAAOgAAAAPAAAAZHJzL2Rvd25yZXYueG1sRI/BSgMx&#10;EIbvBd8hjOBF3KQW7bptWkQp9aCIrXsfN+NucDNZNmm79ekbQehlYObn/4ZvvhxcK/bUB+tZwzhT&#10;IIgrbyzXGj63q5scRIjIBlvPpOFIAZaLi9EcC+MP/EH7TaxFgnAoUEMTY1dIGaqGHIbMd8Qp+/a9&#10;w5jWvpamx0OCu1beKnUvHVpOHxrs6Kmh6mezcxqu1c5Of335Llflq92uW4tfb0etry6H51kajzMQ&#10;kYZ4bvwjXkxyyCe5ehhPpnfwJ5YOIBcnAAAA//8DAFBLAQItABQABgAIAAAAIQDb4fbL7gAAAIUB&#10;AAATAAAAAAAAAAAAAAAAAAAAAABbQ29udGVudF9UeXBlc10ueG1sUEsBAi0AFAAGAAgAAAAhAFr0&#10;LFu/AAAAFQEAAAsAAAAAAAAAAAAAAAAAHwEAAF9yZWxzLy5yZWxzUEsBAi0AFAAGAAgAAAAhAPbD&#10;gDP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44DA1F09" w14:textId="77777777" w:rsidR="009F57A1" w:rsidRDefault="009F57A1" w:rsidP="00351B12">
                                <w:pPr>
                                  <w:pStyle w:val="Text"/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6YzgAAAOgAAAAPAAAAZHJzL2Rvd25yZXYueG1sRI9RS8Mw&#10;FIXfBf9DuIJvLmmdOrtlQ6aCjCFY/QGX5K4pNjelybru3xtB8OXA4XC+w1ltJt+JkYbYBtZQzBQI&#10;YhNsy42Gr8/XmwWImJAtdoFJw5kibNaXFyusbDjxB411akSGcKxQg0upr6SMxpHHOAs9cc4OYfCY&#10;sh0aaQc8ZbjvZKnUvfTYcl5w2NPWkfmuj17Drnj37mym+fZlb44LU49xbw5aX19Nz8ssT0sQiab0&#10;3/hDvFkNpZqru+K2fHyA32P5FMj1DwAAAP//AwBQSwECLQAUAAYACAAAACEA2+H2y+4AAACFAQAA&#10;EwAAAAAAAAAAAAAAAAAAAAAAW0NvbnRlbnRfVHlwZXNdLnhtbFBLAQItABQABgAIAAAAIQBa9Cxb&#10;vwAAABUBAAALAAAAAAAAAAAAAAAAAB8BAABfcmVscy8ucmVsc1BLAQItABQABgAIAAAAIQBCi76Y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4572108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QUzwAAAOgAAAAPAAAAZHJzL2Rvd25yZXYueG1sRI/BSsNA&#10;EIbvQt9hGcGL2E00tJJ2W0QpelDE1t7H7Jgszc6G7LZN+/Sdg+Bl4J9hvp9vvhx8qw7URxfYQD7O&#10;QBFXwTquDXxvVnePoGJCttgGJgMnirBcjK7mWNpw5C86rFOtBMKxRANNSl2pdawa8hjHoSOW22/o&#10;PSaJfa1tj0eB+1bfZ9lEe3QsDQ129NxQtVvvvYHbbO+m57D91Kvtu9u8tg5/Pk7G3FwPLzMZTzNQ&#10;iYb0//GHeLPiUOTTIi8eJqIiYrIAvbgAAAD//wMAUEsBAi0AFAAGAAgAAAAhANvh9svuAAAAhQEA&#10;ABMAAAAAAAAAAAAAAAAAAAAAAFtDb250ZW50X1R5cGVzXS54bWxQSwECLQAUAAYACAAAACEAWvQs&#10;W78AAAAVAQAACwAAAAAAAAAAAAAAAAAfAQAAX3JlbHMvLnJlbHNQSwECLQAUAAYACAAAACEAGvTU&#10;F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77F4655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71530">
              <w:t xml:space="preserve">Multiplikations-Aufgaben </w:t>
            </w:r>
            <w:r w:rsidR="003C1F98" w:rsidRPr="00E73313">
              <w:t>am Zahlenstrahl finden</w:t>
            </w:r>
          </w:p>
        </w:tc>
      </w:tr>
      <w:tr w:rsidR="003C1F98" w:rsidRPr="00E73313" w14:paraId="56181BD6" w14:textId="77777777" w:rsidTr="002E2E60">
        <w:tc>
          <w:tcPr>
            <w:tcW w:w="781" w:type="dxa"/>
          </w:tcPr>
          <w:p w14:paraId="7E64884D" w14:textId="77777777" w:rsidR="003C1F98" w:rsidRPr="00E73313" w:rsidRDefault="003C1F98" w:rsidP="002E0FA7"/>
        </w:tc>
        <w:tc>
          <w:tcPr>
            <w:tcW w:w="354" w:type="dxa"/>
          </w:tcPr>
          <w:p w14:paraId="71CDF7B8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0FDF3093" w14:textId="75F0CB7A" w:rsidR="00B00B43" w:rsidRDefault="00BD71FF" w:rsidP="00BD71FF">
            <w:r>
              <w:t xml:space="preserve">Welche </w:t>
            </w:r>
            <w:r w:rsidR="00825DFF">
              <w:t>Multiplikations-Aufgabe</w:t>
            </w:r>
            <w:r>
              <w:t xml:space="preserve"> passt zu den </w:t>
            </w:r>
            <w:r w:rsidR="00407353">
              <w:br/>
            </w:r>
            <w:r>
              <w:t>Schritten auf dem Zahlenstrahl?</w:t>
            </w:r>
            <w:r w:rsidRPr="00F50DC9">
              <w:rPr>
                <w:color w:val="000000" w:themeColor="text1"/>
              </w:rPr>
              <w:t xml:space="preserve"> _______</w:t>
            </w:r>
            <w:r w:rsidR="00765D9E">
              <w:rPr>
                <w:color w:val="000000" w:themeColor="text1"/>
              </w:rPr>
              <w:t>____</w:t>
            </w:r>
            <w:r w:rsidR="00255F39">
              <w:rPr>
                <w:color w:val="000000" w:themeColor="text1"/>
              </w:rPr>
              <w:br/>
            </w:r>
          </w:p>
          <w:p w14:paraId="2D436710" w14:textId="04042AA7" w:rsidR="00BD71FF" w:rsidRDefault="00BD71FF" w:rsidP="00BD71FF">
            <w:r>
              <w:t xml:space="preserve">So kannst du das begründen:  </w:t>
            </w:r>
            <w: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 xml:space="preserve">hat die </w:t>
            </w:r>
            <w:r w:rsidR="003724C0">
              <w:rPr>
                <w:rFonts w:ascii="Comic Sans MS" w:hAnsi="Comic Sans MS"/>
                <w:color w:val="0070C0"/>
                <w:sz w:val="20"/>
                <w:szCs w:val="20"/>
              </w:rPr>
              <w:t xml:space="preserve">Länge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>3.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</w:t>
            </w:r>
            <w:r w:rsidR="00765D9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3er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="003C1F98"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0DD59740" w14:textId="72DD858E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608C81E5" w14:textId="77777777" w:rsidTr="002E2E60">
        <w:tc>
          <w:tcPr>
            <w:tcW w:w="781" w:type="dxa"/>
          </w:tcPr>
          <w:p w14:paraId="75F0B34F" w14:textId="6DED172C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5" behindDoc="0" locked="0" layoutInCell="1" allowOverlap="1" wp14:anchorId="150DB719" wp14:editId="081DED0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992733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E1BE459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3A8CC4B7" w14:textId="709BEFD8" w:rsidR="00172744" w:rsidRDefault="00BD71FF" w:rsidP="00407353">
            <w:pPr>
              <w:spacing w:after="120"/>
            </w:pPr>
            <w:r>
              <w:t xml:space="preserve">Welche Aufgaben passen zu den Schritten auf dem Zahlenstrahl? </w:t>
            </w:r>
          </w:p>
          <w:p w14:paraId="45636471" w14:textId="3F858679" w:rsidR="003C1F98" w:rsidRPr="00E73313" w:rsidRDefault="002C29FD" w:rsidP="002E0F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5" behindDoc="0" locked="0" layoutInCell="1" allowOverlap="1" wp14:anchorId="697A8DD0" wp14:editId="5570D4AE">
                      <wp:simplePos x="0" y="0"/>
                      <wp:positionH relativeFrom="column">
                        <wp:posOffset>2653306</wp:posOffset>
                      </wp:positionH>
                      <wp:positionV relativeFrom="paragraph">
                        <wp:posOffset>93152</wp:posOffset>
                      </wp:positionV>
                      <wp:extent cx="2247900" cy="485641"/>
                      <wp:effectExtent l="0" t="0" r="0" b="0"/>
                      <wp:wrapNone/>
                      <wp:docPr id="1140177877" name="Gruppieren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485641"/>
                                <a:chOff x="0" y="0"/>
                                <a:chExt cx="2247900" cy="52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78726" name="Grafik 6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67781335" name="Gruppieren 118"/>
                              <wpg:cNvGrpSpPr/>
                              <wpg:grpSpPr>
                                <a:xfrm>
                                  <a:off x="14287" y="285750"/>
                                  <a:ext cx="1750220" cy="235585"/>
                                  <a:chOff x="0" y="0"/>
                                  <a:chExt cx="1750220" cy="235743"/>
                                </a:xfrm>
                              </wpg:grpSpPr>
                              <wps:wsp>
                                <wps:cNvPr id="3064512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156607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18770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485CC" w14:textId="031104F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97562" name="Textfeld 117"/>
                                <wps:cNvSpPr txBox="1"/>
                                <wps:spPr>
                                  <a:xfrm>
                                    <a:off x="152162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BD4CC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8DD0" id="Gruppieren 121" o:spid="_x0000_s1127" style="position:absolute;margin-left:208.9pt;margin-top:7.35pt;width:177pt;height:38.25pt;z-index:251652415;mso-height-relative:margin" coordsize="22479,521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0zfnRwEAADfDgAADgAAAGRycy9lMm9Eb2MueG1s7Fddb9s2FH0fsP8g&#10;6L2xPqyPGHEKL1mCAkEbLBn6TNOURUQiOZKOnf36HVKSXTsu2mQtEAx7sHz5fe+551xKZ+83bRM8&#10;Mm24FNMwPonCgAkqF1wsp+Gf91fvyjAwlogFaaRg0/CJmfD9+a+/nK3VhCWyls2C6QCbCDNZq2lY&#10;W6smo5GhNWuJOZGKCQxWUrfEoqmXo4Uma+zeNqMkivLRWuqF0pIyY9B72Q2G537/qmLUfqoqw2zQ&#10;TEP4Zv1T++fcPUfnZ2Sy1ETVnPZukFd40RIucOh2q0tiSbDS/NlWLadaGlnZEyrbkawqTpmPAdHE&#10;0UE011qulI9lOVkv1RYmQHuA06u3pR8fr7W6U7caSKzVElj4lotlU+nW/cPLYOMhe9pCxjY2oOhM&#10;knFxGgFZirFxmeXjuMOU1gD+2TJa/35sYZbEaZq5haPh2NGeM4rTCX49ArCeIfBtpmCVXWkW9pu0&#10;37VHS/TDSr1DshSxfM4bbp888ZAW55R4vOX0VncNgHmrA76YhmmeF2WR5GEgSAvaX2tS8Ycgj1IX&#10;pFvo5nYriYvsRtIHEwh5UROxZDOjwFzoyUOyP33kmnvHzhuurnjTuFw5uw8QLD9gyRGMOgZeSrpq&#10;mbCdpDRrEKsUpubKhIGesHbOEJT+sIiRaMjZIiSlubBdro3VzNLanV/Bjz/ge5fK7YB3euenC8GA&#10;c69jWRGX0T5ZAKE29prJNnAGXIULyBCZkMcb0zszTAHJdud7E80vyN+Zu1wilUXp+blN5kopzjQT&#10;QRyXDgLH1RcoKR4nZREGUExSZkXWV6FBUjF6kqSXVJJmWemDJZNvSepwYTH2bPuKpNYKFdcMZEHr&#10;GV1eVFTuaqIYIHfb7rBLo3ycxckgg3vEWLFmAdyKDjc/2ZWfwG5+kygonvJuk5fwI87TMh0Qi8dp&#10;vB/4C+lBJkY2fDFIyt9F7KLRwSPBLdLYTpUHsxoRrKdhniKbjndCuuWdChoByu1CcpbdzDe+UHTJ&#10;d11zuXgCDFqCvgjFKHrFweUbYuwt0biU0ImL1n7Co2okDpO9FQa11H8f63fzkVaMhsEal9w0NH+t&#10;iKuBzQeBhKd55Gq39Q2oyjW0b8CYD4ZYtRcSkUP88Mqbbp5tBrPSsv2Me3jmTsMQERRnTkM7mBe2&#10;u3Jxj1M2m/lJXUm9EXcKhTj2oDmF3m8+E616GVvw5aMcqPVMzd3cDu7ZysqKe6nv0OxxB807Yv58&#10;vsd5XBZF9CMZXyRxFp/6cnFQKZKsgOa7uxeF4lDvb5n2W5m/Udr3yvif+kdeSwc9Op3tSn2cFOPo&#10;tMjyH8n9GG+GubsLj715lqhePflRuZJ/9UpwUM1/bs1PhrvvjZIfqP43iL/7iPA3gf+KgrX3mfZl&#10;28/afZee/wMAAP//AwBQSwMEFAAGAAgAAAAhAN0nUBMw2AAAJEYOABQAAABkcnMvbWVkaWEvaW1h&#10;Z2UxLndtZuydW5MVx7LfQXt7b7vPUTjivDn80kgggRAzfb8g7gwIEAgESMAWCPoKA3NjZpDEUegr&#10;OMJfwq/nO/jJH8TfwOEHOxwO//5Z3Wv1mgE2xNl+22umV3VVZWVlZWVmZV2618ED/+7AgT/806d/&#10;Jvyv1R8OHDjwb7j+8aP//If//o+6+4ePiv/7n/6X7j46eHDIXTr4H4a7Px9UiT9xffanzw58dODg&#10;5J5ECnz2pyMH/ufB/3HwyI07l27d8W9td9V6vdb5P97Z7He7F/7PyVLw6GNveWvr8U71c+fbV9v1&#10;/vLOs81ftqqnnf/b7z4JH3tZ5rerza5fd09XN1SEyON689fHv4Z+sBTYR5D+POd16J8IJ1kLpSI/&#10;zPNJ5rRc5CfFQtZOU611j3efdY9V7avtzu+rtZ3OUSbqm7XVrYW0ixf83/izvNd+92vzbCAO2F9n&#10;cdf05tnuLMWV+KWdJ/z+sbezu7m11bX+xubuiFP17W6/MhL83/3Vni/j0/JYsfgDByZVKwVu7Ul5&#10;He1N+XWe8ru/r/b9vHgjHQdOmFz8+wO3Dty4c+v7C+r/izev37y9cumyf9qJx4FTQyhmc/uenz8D&#10;938+kjzq80euE0T+LeH//kgp7uPSD5pE//HgP5Cocv/xj//t4PafRqn+48GPlT5I6h8/+uijoS8/&#10;9n7zdfurfb/21zd/7nY3LULfBP722uqGEgJLov+GhI89lQJko3s6ATPx2OiQ6N1n1ltwdZ9IqU4n&#10;vHSJifcsDP2qbSfSTQ8ZwCycAXzs+SiP4YZ26/ERNvR3XtUuzfRmSB90SHnt6s9OiGY4Xu8jZAEH&#10;8mV1CAfE7sVheS9GOqh/StdQ7/qrNVduprovxkrHAkN8qGRSAG6rhWMNFNzdrjZ21qpdTMlQlwtf&#10;uzjS/Lv/W0DP6G+7a3bVM1KfTurcbbQfe//lnrNb5//l7L8cOXTrzonz7WbdnYiXAh8Zvqwb78iR&#10;i5iy3c3tk35TrW5v+uFSGC5F/tFnu7tbJ5eXLfHpdrX1bLXZWdrcfnpsLLK6ubECeSf9e+jzNdoe&#10;Y77Kk3F0Mor9KAhjAG9h93ZO+iG3K5vNq/VuY5cy1Un/4lpXbeQXVnfJuV5tPH0F4PXu527tpB+R&#10;dGHz1Ua7uvH0wuavJ2neiVAmDlNG1qWN9uLmujDtCFA29Nb25trmU8/R+rjb2nm8s2uMkyHGlHjL&#10;srePG5Du+vatODDNC5e9iaTPM30nXir4aqfbnttqb/klRuupmfbf/Xp1wwTZW/5Oqdsdtg1zOs1o&#10;1snJ/Gp7u3rtVy6/2dxoqt0FsF+A2ul2pYi/rLamV3Pk1+aZTbW1UO75POv55urGQt4Nl7e+utuh&#10;0AQLua3LbasdKfG8MtE7GIhp8hrJg5mYJjckN6+2zZ5M058pfW1zpxuMxBw//PltsNGvtsyyxHCb&#10;7lvzUz92N0P9M8uEGdAncOXm5mq8e3NNd6hoZ3d788Vij/Qk96tUN6W3/0JUbe5L3yB5burmrbhH&#10;utnBKZJ7Dsm+9At3gZ4CXtqbsNX269X2C/+XZ53xZ2tzy3+6tllXayZ6y2dHgOXu167x1zar1t96&#10;RYcaZxC9Oay5FP6khHBZAedPuJqs3HKDCm7vblrVMxDsBsQ6I+ItX1i5CPEGMesnSxwpWmjXjRnw&#10;8iXu3wRj1gTtRFEebyGy5gS4RIs+njoY0/S5owF5ptJ3TfrxrSSC25gDh29/DVMa717zf6P1uny/&#10;fbVl4e7rrY6RZncbg2P33UtLR4CEHjPrn5BfFvoy2IGzk4/7zY3dx+sVpX71WzPW/eb2ur89U5+B&#10;iT4IyKnW1kD6blKx6HMhGxrSrWHaVZdkTgZ6oeLKCQOdrI7WpdFg0eJYW+ZFnRrtzPG6LMf+X4c6&#10;xs6YNWZO112pkGoazK3RNnfE5hWNzDGxNiJgvJV0MBMSBq9vUkkL6MDc+UC4H/cA4mzq2BlDtzLy&#10;7y8wI5TO9xP/aTf4q6ndDoTNxXMge4JoQUvfoyGyqBGDztZrv+DGTN1i/7yLzKH+fXRNy3wgRU8h&#10;iMGGIf01kjln+faQsf20bhhOtxcy29CVaqrmWdd2P682C2bVRuVhFA7DyezGW76M6N6VgiWR01sl&#10;fFuto3EXmUFtr1Yu+VaFNTDAYA53w6nXj4wRkmv3/WiefwH/wP/R8pQ/5FzaaDblPPhROnJaFkPl&#10;ozSlITMAk4blJSYjMo9mU6Wr3gwgKfzlf+7wisibpJb+8uZGt5iYBv7y7i8Ocvnis2r7jhmUHaTM&#10;zLgEzsyzN6twaKlVANfkqAjtwCghiy1VRhknrd3cWHvtwHZ63B//R+8Us43QzRiDMggK3cZKyuI8&#10;y5NIsThMS8sI4qIx2KLssiwPsjxr2y7s0jTPlO4FTeQAmjQhs8nLLKuCMI/rHOT6lC4/6oOsyNIs&#10;zJKuLrIkqBPlhoWrh1ozDwADCaMmCuPYCoZFPUBECbltnuRFGBVdEOWQKgStq0AtaLI+izNrnRfk&#10;ufIB6EaAJGuzMC9Ir4ImjCpDHA50BkEU5EEeZWkeVH0UdK0VD8IyoplCFIY9AWTXnWUlRRakKfEI&#10;RGJDTHJMPKFtURqmUR8nURGVyouasA3qOIw6j8QmqKMu6vhuKJDEaQw7AazhPTBhHMZBFxZhEXVx&#10;KLxx37RxFA3fcd+2baYUD6pwnGF4GfXuLwya1i5YqDCOwqBtm0w4cbHTOInhXpzzHSsWZRGYA9Lg&#10;WaQkeBjHFCMpTMNEWbAGcGJpmNMwoMSPiGsWgjKge6MqSkLY6IV10Cdh3EXQT1IZlFkQN0WZxEkG&#10;/i5sgj5KYgQoCqIsTIM8jOiLsG/6NgA04y4ugrDLQ5BlURpVcRrl9EcPdWUUJ3UahQkooLTgirqw&#10;jUEOH7O4i1vu2kiylEcFlWVZV4VV2HdeB8vLqq+zLEj6vK+qxvUj3YdMFWHf09ExApBmKWkIAsWD&#10;iF4NkR2aHIdhWdHRmrEAX5BQlBW6hFgXTZjw1wUdqhNHfQeb1DkdYhn3XRvVFCviPqx0b52Swn5Y&#10;GSceoCPzjbfQIw7DbxppIEE07y/um7ZoY/idVkkWtnWbdWnfxahh3nt8pXGT1UmTpGkbl8gTVSOw&#10;YVqhVMhG1adJ31UdV9V3JWGZIqlN39XEm57KuaK2yzxu27xJo5K5OA3XB2y16SDd2jlehZUYRw0d&#10;1NKnEhfYkmFpiqAsyySBXbkXQDEIOkCUJVMiU1QhY4hFWEu0HM8atJkLUY56lyouIujAcEdHiGc0&#10;zQmFk3Fjf2yCKnk3ORd7B85liHlO18WIK82t8wAxibu0S1qvb8M269MedueiBMHHIKCvYZtIvml0&#10;GldxLfUOauS6TMoghdyIZiO0UY3Cp0kUVyCDZ5jJCp6IV+I+n7ihgORKViOLEhpBJ7fwKwrURQUs&#10;KYiDDGnNSkldGyQeHFLXQXdSBCmFC644Ksoe8JI/igcoETgDZBB0UYWuwHahLTrpTWd8jGOzGmJw&#10;T2tjhGhkOFTNRFSMR0BjJ6qYCOsWGmDchp+lK+WJ6VEawwEzK5gw2OmsSI44y9BEg6FxpmbRykhM&#10;ZGNi0Y4JokcwetiFhAwUExlsGkwjbWF8gp4izlEgxqukrmskqczLNk6Tuqo7TFObNGmTh3WXlh6c&#10;b8IGK9DTqoYiZduUKWoaYbvLlPSkzpGLNkBVy5iOLes4TUtGN0azvGhKbFZaSOArGwMgh55TR0qN&#10;Jx8TaNfBk1SYVWM55umyLH1fIhp8zMwsQJPWMWrI/Lzpk9bC1CIxogjz5IjxZKatECOKauv76o3I&#10;34Rzb5prJl02JduAhmHYeQykyP7ZRz5DPhqFIS1jrJF7MPsowQ3ILimV0n/QZ4KMEeNf+Zkgexem&#10;Bj6gr0FNbyNys496lbE6YOTgM0GmhBoRKbhEpQDzkXOApiBL6N4C7lXEdY9aG0xKQlKCTN2aUnMG&#10;sD453a7hpiJ9+kHTzXYyzGMsXI71HIgwpnwmlDUkdFBSY8N6qBLCkmb9tU8Zu9bkuAeMbq5ZKpiA&#10;UBSqxjLkHsBSVJKHUcILoiC9rLz9H5C1ZI4fcOADgASkOYgqZEXEiY84i/iOIySIW9KBxQ4GKS3J&#10;C5BhfDGrjlcZ2NR+MbTqQSQEIJL6lFCsDlHHpBHxLsjMnyvwKIEL0E30C3XCqMWVhUEhUvhgDQSE&#10;O8GFxRJRKpSDDERBy9UTV78V2Jwm8t6qzML3gZ9Jb35ISVEjd946BOqgHAsIMvgjU4Ivh7cF0F4l&#10;fv9K3kIZQ6vJWQPj5a4b49W71CZNEc+gLoygAP8pkGuea9zEHgdla70UMjy+RYbeh763UPY+Racw&#10;aknRgEykv+vDKBPUtElyJ32VLovhkjUJtjRHEw/XAe/C5PKY68AO8YbC0g46LWS0DLDxQUol7vM3&#10;aub/X2Tw0KyExEBGr4AnpvCE6npGZrx0Z8ty8U5xwXIpvmDPiIVILY4bhQUQwthY3ip2DuQqYCMT&#10;+RgEHCJgKdRQAfBhKKuRw0TVIFkTsOxXDYMBNMTqMTlgdELQ06tqQUoPqkcXP2/uAPMdIEyfmevg&#10;ojaOhrh5gQYZPlSNawtBYzPjjshQmMSpJZndhziQQQN15L/JdcA5ljrRPBuyoF/uqHhQqbk1fODS&#10;DLOHX5qj9OIVXr+mPJSxORnzSQsb/DMTPHiEZ+UEkem1IWEaFLT41fy9zwfWgGyAfRNv1BGyvHKW&#10;xZvp5w2smXXAjDdm7815ezNvbBDRQKMlCg3Wsn82gCcg05Avu8X0X2OmcwHEE2iBMBuZSvFThcRP&#10;Lg116gvxdv6ZUYYIUJJ5hz4pyynjveIqZ4otC8JnX5OpG3hD1jNN6VkLMEC+pveztK7o9qe39LIG&#10;7ZbWxR3IiON0jIX+NeG8mf8aLEPZvyP7cCb+nWd/59lbOPB30djDGNZ1+qaLg7TttYiDGey5MKpd&#10;zcSmYqBPPAZUxkaNi/rImcNiB5oP2T0WNOeSGf/rn3kHsHaL5WUJR3OLjnUzLbXhe7DOgZPIclzO&#10;EqUmFBplGE+DFuvMUlzQQAAUB63GANlxm9HlNobEZLKiqqUxmwklzAtTxodUIxHz0UQrA1oQZwaz&#10;5zOnbMxIcJdYaw8Sll8SpokJo5YQsPhqIIlcA03C5NOyWm6TMOHNNKnIxBcy+GiymzMxTRhDUyZn&#10;KTM5USgvZ9xgYNEeIAY/TRXlVom/OSFeUAL9bBkkaZ92aZs2aZ1WLM4UeAsJrGKlh5X2iiW4IsmT&#10;LElYWWbRSHVo+Tdu4lorOlovYnNBK1BaRrXVqp7V95aV4ZrVataVWCHW+jLLdlGkdbiwZwGztZVI&#10;1tBYkmMJWqtUrMuzCBsyre5xwbVqVNNLWtvU0qDcFCaN8mki+UT4LmHB2n6RpBmT4pCV70yT2oal&#10;a6piDmkxL+l62Bn1ZOFmseaI08aKIh0b9WkpOqfIgEojOSd4qCyABWGS4iBrakvthZdqgsG63V9D&#10;wy4MHgDLmCzCU6dVnbRa8Ezk4CYR36zTwpU4qbRrw2JnkUYpC+0inY0U0bAHAZ1j9EJVpYYDi2sI&#10;XBSlngsS0Ucx9y3UERN8CsA+V2AoModRCcudhQXT6i6KwW/YaTcrYKW7F42g6/bmirY3c9N7AzvN&#10;I8J9AvW7OJrgLBdVKE+zUf8miZpJn6g/cOwji6WaEMpL623JQGlxI35axfAGBJY272tYhjxoBTlh&#10;rRuMYWzfaSLPDTGZgzoZI3UmFmN1WqEgfZAG711ShYgmWUVfK9S0QMLKmsqbBBaL2btmOmGlB4tK&#10;l1ivpXqTPTpkZLfEtClYMZeYojHs2KCLuPVos9qB1ZiDYK80360dEMbLacCgOLlyYTazPgktqmQp&#10;UcAeR1yRJxOEPrbCSzNYtQYMFptUWyhdZBsCn97lmDYiqPy5Mizij2VGoZUCs6DTsAbwtmLQbdUZ&#10;ogGVpWlPwNB7rs/mTaWWLFG/sqw95wb6QAdgwU0rCzSyZhOLqquiqW0TIYuyAKFlGocZoZdCTKM6&#10;mi0zxy34YEpGbxYsjLN9xV4ZxtRBDcxAwchn+sv+JoWdqgM83o0KLosgIPoY+VY1VhB77e6VOlRr&#10;ed5bCmj7lvpcBXwz9TXWG9OZeWMvijxibFHFzGst7qnfMIbqkXaov82rLoE5cVExRLGQb3bUcuFR&#10;BRIqYYSRvC2UVTOHwmby7N7ZBTaQoEONZGSRFtA8jDRp3FfJTN3YeSINrAXIZppn1lJ8S0p1CUVM&#10;iUzK0I4agaTPkDtJovvOQnpzNiZoH12DgjMmyHWfybYNsjT0qiR+VuWiSEtThd66xsvMqhIVRZCv&#10;ZiHvqnnoZdUtYFepVaVeriBhCAe1C603AWYAH2pHigAtrJkmqKCeNNIJiktRFdOKvSR5Q80ohzgR&#10;jaoOE9QNM04y+LgOcPSP356KTDgy6wTXNHJqdATUpv6oGe6ExFeck9IRm2vE0ExpnaR5EWweE4qh&#10;kDhpY6V8LZWBY86KwDMn02Kw5D2HCznmmSFL3CHF0Uo6BCYM1uzgNPS+yjWBSV0tY5qkDCijNR2Q&#10;mmLEbdfiltRd6/rJ1NvAp9ASU22So1iV9vXC2nMkzgrJENcoysQyZGZJnIpDKW3As0kWhmZnRgtv&#10;agGEWEPwtALxTWoct+wwQm0zUDukY7TYotdpAJji0eXaHZTnyVIKVyiLK8VRKhxC3WFUw0jCmg3i&#10;4dyn0TEIHXyNoNNMOjsrGvUjp0K0whfG1Uibo1TcdP1nSpPh/UmYYphRm5lUI9lgyWimZAg+uG8c&#10;WO1v0hzUZtDMBUTyxpyUWfHF0t6biiMP1O1GSA0ZGg/4ZmwYhz/5GOwmOLFqnGul3qSZACJa1Am3&#10;5F+Y9SQch1+TQC0+AqFhIRNqWiMFm99loYwje9uOeCEZRqAYYRFwqTwJ5ChhCimzaIgGR9GT8Z0C&#10;O4kT68dRq6hrbYKpf9UVoGJORKlpfmT5aIDOGbDvgivkdJPOHwpxdGNPoZC2Yj2tDJs6e8pgad2o&#10;Oa9f4xCUgdDUxbFgZk3eZdKxtI4D7tvZ9LeZcvpQrnOEY8/Ou2PItLSnmhAD0zbrzcLcN75HljsB&#10;wO+HRnb8cCFHNEOa2KgOaz15P6xD1nLWqZEYh3Jqh8BGoUFcnBsq+ZKatXxLZ2y8xUymnGFBzphe&#10;MsjieIFezif/JooJHqzuRiurheZIBxwE51xW7Jt5t2zoW1o2eEGGiLoMVOIom8uZDWsyRYUW0zQx&#10;UFIymYa5BFoz39ZnQjfqrDgru/buAdmzsWkYiCmOCIgr3DEcSyMGs610O/Ex9mSD+DoBksWFf8z6&#10;PFMkFNNMnBwCG8+nSJLKhJlRgfGNbiKvQ8nnd8bjEE8YZKbGuEzmx5rMjynii+wUxZ2a09/mvMwc&#10;CLPLQi+Xi2n1IjiCwB4obIVw5ydSmapxaCR7U8Pu7ke54+yBNZH6Fw3daOesH2dW/t1G3hO738fK&#10;c/ilVodwWgbJzIq4GuQxYD5vskkzYxlstdjYaCMRArQoU3PVciqmfnRNM3l0XUN5GUcNZfsQ7BfK&#10;vYhsejgMhKaegRdWjRYVzMZyxqeYjOJ/Rd5NJzQYz3RhwT14W+MGZaLgvMGLbKkZSaJ6QDbnwrzZ&#10;AGA/xsaN3T8yhVxMwZjreOhM0MA1APDWRoCBxeaa5LglOZpg9CAA0rIaQ4kWMWWsWc7RncfoIydl&#10;OEyAG8XEhnhEAQppZQW1LCnIbp0KChZcfFD6OSzwqJOAZ6ADGoAHNBRBFeClRlVVwCgyVkCnaY+Q&#10;DzJoaD0DYXAaQeYADLXavJ3WP0E1wJFvcNSvZg7UkLoXIQAGSPXzBhGZwbmZzMBbJkacpx3cO8LI&#10;WQlahg+Li8JZPhRH9jTlVN4gDKhLDcJxjuLMOIcPWY4zDdAtPph6KQtkz5kSZpx2446BhrmD2X2g&#10;WK40RNwtwGMIBC9kHAKzgtoCHVS2Rq7lEIgqAM0xMEicFxso0E3iZpcJnXmPvEhetoYzTjPKT8XZ&#10;dI6xqGFdLxWlCiVALDDaREP0yTpXhCBMtJRL6CWc2OMWcCXhfjKpJu54MtjXoWbcdwYWhlvyOfS3&#10;l0Yt3wiNsnGhjAqFEyrIERKYPquIRs09Ns7smvVlNhXj7AE+UCBwZamg6qfTNT5ZY1MdbRv45NRD&#10;5dBPzrcZTJZq65uyjp0pR57FF9WMW4K9wuNmIXQY0hxavivUwRa8TTzkFAodLqMb6qjbAdlISTYx&#10;GmeUzCUqN7GB8Rw71MhKKTiMPA3aoJ1XWIrjocbRIxJI940DPwIJJuNkoNFN7jC1daHghjJawDQH&#10;mYSZMwAbW3dIKepIt0mYvmfpHM0mHRrdNycJNLczDRgFYJZpHJmgoAhNt7G8HvjELGC/dLp12hka&#10;20lAhihOMUzlwBvicMgqgf0j2kZjlJMGJknoJgeI41x9qFnQKKxzqtRrFOe7FXLBaF5FfE6AeAYM&#10;cjasGQp8rNtRxrftgk8pwZ4Iyn1bK1zPN6pIGgDbmXWjnRUKn8+myCZdkrDxj0HWGu2838HGSkrd&#10;YqZsLjyzyfM7QEwXmPbLnrlTW2ZQ34AOOWN7okV1BnAtOsCW9kOqoNkmYCZnKjwmKNnFR/Syv9lg&#10;aekhOzlNo5xUsjikbilqhudIzwe0NFeTNX3Y/WhiRJtz0qyKcH40brQnZZ3oIPiueT6jZKI9JjRs&#10;iGTIjdezKN3h1oUZ56c5ETAAaEE64horUbK7zzkZ38W2YK1j5Srft1Wi8lpanRZQob0frZDQLo7U&#10;aRtJRywsZJAc40MJIeMzPJyhwyP6cKDfhUboWBlp7BLhyaFd2oNiq0jUK5ujKpwZcshKDsi6hzTY&#10;Q4JBNEJQ7OklHM1gKE5YCtOQ3Ff7UnTOeoCRpRVQMU8aUvJ9KZyuH4sNMDogMqmMJfyuX0wiZR9F&#10;XbsPptmXwrrGAm4Q7aufPcu9MHocZUKR9kaU4k05wk7FXiAmHnuK7Wka59INkfB4I2vbfYgYjfcg&#10;avYxpFlgiCf2N/s40uzjSLWPomIfaq9YwC3UqPgeiop9fY3u7IWB15zCn3It5fz5npR9qDFJe2GG&#10;yhCNkWuYyL1A+5qW7Gs+q0azUoPQMibPkpxAxvtEhFWlPTDsNS2kQFm0j/2sKCwAoX77msYIsBcG&#10;l4qdrzmXOB874yF7wfN70I28Radn95is+T1HxuaRZnLPLuxYuEsn95PK2Dufw1hlQwdwaneW0U4Q&#10;tTw7MSJtJ4XZV5+ls1w73NMBbMjPM+yxC9fDnM+bp/PAy4i0mVDHYuQ8nXFzFqkn7a8nNXP8fA5j&#10;zXGVcfB0ls45Be6HZrKTP8+YMJhN91k6p+Xm97OmRRpKh3SayTg5B5o0k7Pa8/RJZZxcdekcUZDA&#10;Y+rnyPIJuWz7zxBwFm92jwc1u8cJmt/PEDG60MxZBjOR2T0b9cO9HkfjkDrrRxoUXMjwYXFmLBZy&#10;Ht9Cj4HWbrIhhE6LF0PICXeLw24L6SYLOalhIT6mjufaQUU6gJGQwX44G25hNcRxGSzOAGch5Sxk&#10;8LQQXbBQCEStp/ODIlehyFUoahWKWoWiVqGoVShqFYpahaJWoadDJuKFHlsUdoWGnNCQExpyQkNO&#10;aMgJdRxGzWWuHnCMJmGDmfF8SNCRUk5JWKYqUJ4QKxRChaKKWSBzPSV1Nn3seZyTEzKRp6Dl6rhw&#10;engEaiHG06GcguQiH/PCf8KugHaOmcVp9DeXwe5bmmk3sNRCWEpIC5qADfwaknFXOOAy3klQOOXB&#10;hsxAM+Hgb+CMj15Qz+orfQJSC82dggpx1DwT3cvS64QFU1xDqtm3HBghVL45LkRgKQ+czTIinUiF&#10;axbSLRbCPQvpFgthmYXyhuAQ91BGWywRfhDijPE0VguPmBjwPFubtKm7y+u80WTBwpKH3vS4HhA8&#10;AqyzLtx5PGs7FNNztS4xqzM9tFcrzHt2ayuex9XBmDRsePy3Gu6yrBzu2CjkrvbY+WXRIg9Z7io5&#10;EpTlHAJg/46Ht1zIeQMO10AzDhuPaFhoLGc7TGm482Na5BlARQK6Qx9GWC17Ihhpd3HysFiRPbss&#10;TnKv5z6UpnDoKrv3EEK7YQJkIT68A0IusZ+GSIeEtbRtsCBntdzFVTmio+cY6IPe61jfwd/QY6k8&#10;olqXiCcpZTWmIFeiLeIxkpYiUmmq0+MkduILwVUcOxjl9sAZMmoJ1K2j6kiMi4NEB69YyXFxHpqz&#10;c2hDnHvy8bk5EmJeQORxTIIZtVasGUT07LRDMCDEVXcFWJJxBSjOQQ4OTGHg9TwrZWg0T/ESImcc&#10;kTMEuFMzRJwrNiDGUEtT043KmCbCTXsiHGG1JhNYXBN+ayLdYAkDT5izLsZBzp6f+f4GD3I9K6CP&#10;xTPFpZsjAvrOAMY4VEzj3C8ihEKrYETIMbuFBMwfcdijfRR4Il5bAfjCaYHxPkrhL09vReinSaM2&#10;EVKOpfCIpEvA5nDOjzhRm9fQVNKwyqRJssQ/xIM1AEtn5mfprEy5MBUyAJB/A6hpquKcFHSIQKDO&#10;UCW2/AFFDHxGFedMTHTVD6w0ce5NPBMAioFRFaALSVbcKFEIZYqLUgvhF+FMBtmsZENUyKSuooxg&#10;CsAqIgDkK4N8JqvE4Scyx+k99lIHeGA4z0BZkHHcxiGBVPHDECD5hoAmWlxtEUKkfloB5ttVoA5j&#10;+QaJiXlyFzuTxfSftgZkWxeK7KGRGafLh2uqQmZI8AwoQ8JI0xiH9dYoNI9DidiBAYEaTgNVWFbF&#10;KoVRapON6CykQB3iDVuVqcfMDIjQkFBeQ4eokDYK36j+GhksDkKdC+K5tSFh5BRNN4AxTtMX4qJo&#10;UoF6UHE9jetYK2qmNe6lYCgwwkfqmilCCGB3xykPm0ChDI4B8CWTqHvm61qnBhVx9aWolrmG6dIN&#10;C1sX57F7Eihgw63EUACouoU1oZBCvRisdCkReTzOPYRqMvnSISHTKVlLkBIZIhDgmFglpqot+bpE&#10;lVRb98CIKh2IVVxODZulJECmhdUQihLXDBdSIfEQkxDqJC1oxOcQ5VqIexgYTncB4OSLve09ccZo&#10;yx8QYHt5Uh14KhZC5jCzuESDV3dwkT/IDudc98Tpj078cxLP4sUQHyrQ0z5dXcMzSbgtlChKV+jh&#10;aQY8iMV1qtnG5G8hZRh+WAvk3GzCM9pM/1BEcMhBRjNZAmwoQhPwHiURXOgrB1TRfTaVXWotxvEO&#10;EtL2QsqPib09oHoCfD+o9qL2Ik1C9jOmpQs0oGYveiER7tLYIQ2fFfcCHzbFuxjSSIHuWZo5pSE9&#10;bMbRnvhFfgSkJg7xgW80l82ZdMI3EKEUDMOO1yDOOZnMAh3T6o49RCovtbwqlnY5poLCjFJ0u54x&#10;5kG2kFeF6IUBdczbIRIuWWY6mFXwuIQ39DQbfw4FJ4jzslfHqb6y4aUK9FDZ8GwmR/DoTE7VEVbs&#10;wmG0K17ooJCAjpQ08H6IJg49ikSAkFQUvJmAS2rEjkWR8WoKBhi0nG+8d0c7/neSSBygveFYCLQz&#10;WdVJwLLweCMFdUMXqlGys4GW1bxtQye2kTg9/c+me8DpFCZXcdmWgq8pyq4CxyZhcOw0gVUPJhVM&#10;I9gpoQaWPHTWaoy1xFpRbHmNxZQHokRXNUfEEkuEv57q2DBCydo379Rww5j5+EpDRtTHCtXxuAds&#10;Stq9aSWnwVycfCllwVPfiwlQaN7sQDxOpouPBXqWipEUGMNcBROEJeKDSPEwYejRsFm7W+q3uBsl&#10;ER7FoZcNgEGm8BRNyBAkUBCrmLiKFRIrr+awGdomz9ES6Jmw5ahMCPubkjUPQHnJk96qIBFg4wZ1&#10;HWWSF74wN+DtNDNkvFTChNQloMwcLheqETlKxBlL2Q7aZ0KEcjGkStC71HVZl7CYw44Y9XUxW/6i&#10;pCULfkABJ+l4FGBOgV4AM6OAeU/D9EYlIp6v1MlSNbpkGxfbOWs1ssTUHQ8JkWT+BCCImciw5Mkr&#10;ImpOq1NwUB5ymGTxx6wNzsEGr+XJcYFUPX4+ISdr2FaT38FDDC216lEHxFbfIyNY/c94VmFGN/YE&#10;xwVFHznDyz5qR3rRMOUBbcFuheor2BixeCXBjOpejxTQFh5zcHEGLelNH+iVGBToeic98K+h6+GW&#10;7obmOWuCD8EG26QnqYk90Tl9FUNdwUMWs57TA5vSf3GMahBJV+vYQE31lDu2p+UBfidGPGDRowG8&#10;iqVz/Mpb15BuCNuCOEB6AoGFeaaSgi7yIUxcazjdYDoRlV5Bv7E9z8WpaA5B03/2Hdt3ZN9IFO8y&#10;4lUieraDLUe+YQVuKO8X4hvG8F1izwgwV3zrJTQaFzvet1HSRgawnudVelwGzBGvSNKjJKRWKHXH&#10;aMYbkDR2ca/1Dj1UQjO1zsGCBRoqlxp7Bg9blhFQBc798cqRGHECWPLBEhwjuQ6F8dIa2KkcjTXS&#10;b4wqh9nI4Ah42OMvIaSqm2+9eYkL04OhxwNiSQrLzlVxzwS3pxR3XFhFmmtQrJ/hJOnUTImTRDeZ&#10;cyQb3+sRJDZuNQRjrVAEVdYzrcYSBBzt5OHripD24FLxKhvWgtAXvXalzLjwChg5+rLRq0/ErSzm&#10;LuGOZ6Cop8e2kwpnTRdxJ1QSC+3agpzR+Vq0Zo0mwfI1ML3pc+2D6fVRXBUXssjkhdfGcMFTDFbD&#10;OIlQc5FHD/NWHE0q2ECjW+GcGM0FIF3L4R4tFHCAhIZz+INDEcTo9iFupxXYF69ZddeLd6RnUIZW&#10;6fAmvGMnkf1oWIBQ8/IZeCtrgrSwuSATw8aYMFsscjE75V5ZOSA40DwW18kX2G0WXd2U8LRCwRPT&#10;2udn+KMLORNda5u8RipC0qkOyl0K/dSyWapmKBlctAzRhtb3/csRl1yGy/6wtC5B32Oiwpwm6pr/&#10;1Twrz24mUhTpDDdV2xF6JHCEB9n+PwSHp7Tsb1LBYmVUNclzON6ITKQvUjXWvb/iacqbkS00b0Qr&#10;8zP+abI20mZ3VsKDin3kuiLGtbfkjUinoc3qpgnTe3kQe//mVO7tMEFOmgnpCx29iGix8JsrGpBZ&#10;/72jSa6iRfT7Y968xjlChBcpx89Buv+6CKNBpVNKDhlpNIAoKOfsHpvgUpvhoDfzoBSlAjmuPA4D&#10;eRzAtlDP4rCzh8VTjqNclE3/GAhFKxeSZndjOIOCElexHgaLjATd4X97dpKwlt7bjgQ71DbxZ196&#10;CNFdFgIY6YaQ6aPF8eEsBLNCRvfAs5sBQdcOGVg1S6cVFg4FabWL40daejyENFNxj+mgyxhqYN/L&#10;4niRLhzyG2pWAdxNFw4VN0PFNMRRJi9WgHg6LhyaKHfY0oem4SJbHMPhwgFOZswo01q7buRTWzhQ&#10;iHtucRlXpctVV4j/78IBjqUei7Ok4yjT5ECADLEuHCjBTvMEVpb0LEqxcp+w9M1CGq+t7LmYQnUc&#10;IO8qLg718s63xOsYgFkVT3hNXtKS0fJ6y5a0BuAG4Ia0BoQN6U3GRSGGKghnPgZSm5cBzxmNxKtI&#10;qMDM0xC0JEsKkBYg4sGzhEdpEs7GJQXICmB4fCLBe8GNypKccjmwObA6TsI6f+Lht/DEjR6foaFk&#10;7te490+ZWI33L/Q2yL8JMjcYLtizt9X3/ul/E8rG6j4QGZIanPGGV9L2J4ITvDj6lb2o2l4Hq3e6&#10;8sZXXvluL1Dmhcq8zV6vy+dt+b7el+/ebE/CnW6XNxq7zHe/F1/FHfRL3oY7vjS/nP06gP+Sl+Am&#10;+VJcFL7ep3+C19vyxvF7/gbpT71gKcNZzDP/F6LXuJ57Pz7SL5L4rZf4N/yXwwt4QTyg4QiY36xT&#10;EO/Ej9Il1k38dVBHS2Af4mv+Hf87L1zKec1sDuq3YkmXcNEpvBQmKVhcNI6XeEmoPyDJgyX2ovyw&#10;WGJyZTW5hChZ4vQ4UBxyWmL/0Y+oL1LCM6+nbrwtnne2yoMlbdjEkb00eF9LmMotYfP9qIBeKpjF&#10;o6U0Bx3rzSDO1DZ+xUXo1TgYJ+OfvKt1YbQkEiCMHWWRPsTLJd5TC6b3xRNnS3idYlMCO9f9IR7z&#10;8zMw//3xwEOec5vQM8Q/lB5Yz9MQczxj/EPxxDAxmuAZ4x+KJ4mWeOnjnJ4xPsXzHsKY5Us5PQyb&#10;OQ0Mm4c44piF8QewmV/fSaMJNS46JeZ9hCdNllJ+XWMmPGP8Q/FkUvEJnjH+oXhy9C1GC0ZhHuMf&#10;iqcsl5ibzoV5iH+wMBeYgXJCzxj/UHoKujucdNcY/1A8Jb+soh9BGfkzxj8UDytTS6wgzxHNEqaY&#10;3kOcmfousVM2l+cx4YMFmrMUSxisWdPG+JSg9xFp3qZrqjVBNCR8MKYoXmLteELSmPDBmGKNjdPG&#10;jQkfjCmJl1hfm9A0JkwxXbjLu3v5rR17t71u6Em2GRnaQujAJ0z9u+vesnMeQv9u7x0Njt197l26&#10;6+0rmoVLvDo3ihIN2IXel1fuKxy+tTRrF0t6hjQt3lE8Got/9w5HYsHFyHAx8tHFOOJf5kcwav3o&#10;ztV1c3R+PR186b/W1y+n8Ue+9J+dNvCd00xU2q1Vf2f1n7vTOLzMFjxe87+k1unP3fCjHHoyveC9&#10;/+4HILzlFftpgttfX9BPHNjPGOxsVU3nFXvfwc+PQxgR9osD7t37JN2zX9/hsUV7yz4JV7rVp/wk&#10;FvOlMYWfLNq51W3zE0RbvKufn+WYwa50/OwAPwgHgXKQ3OX8PzCt8LNHdzZfbfPDCYMbyM/N8CMI&#10;5+9cvHq1SIfCpPF7Pf7y9b/cW0zBVeS3IJavbpC9tWk/CzX73TbLEEf3/FyCeTci3RGBx+mtCsy7&#10;Fv+w8zQ+/Cj/5tOVM5dunXwZHt784vT69ua5O5vHH556mH55+acw2Fh5fujw989untreeVDd+6n9&#10;8fKJq7du5yfuZM/PvDx35sr5B57/dPX6pebQk7Xmq6M//RB+Hn7yxcnlrz85Hn3zqL6bv3r06MLn&#10;D/Ln2Z1b34VPLi6vn3pxanXzyrH0/M1PN59/du/Z8oPv7195+OjEbc8/ffPCcnWoP3ry2ZfdxafJ&#10;yu0Hh7bS493Kp2F09qsHW7eb8OaLn87urAfPo75cKa/fO/Tg/Okby9mxL765U9669OTFt0dOf3K3&#10;8fzH5zefHe9ffP7Z7sNm9+q3R/uiWfpLdb7Z+Pbl7ZuPV25dufXi+deHz335ZZ8Wn9xa+aY/9erm&#10;D6eO3109fPTEdz99cXbpy5fbK1+3nn+mu78a3Ll6+fbFp/nJLz479fLxlSe3XxbnDr9Izp5c2Sgv&#10;HF+5eyJfup8c/jxuy/z61w+efbLVddvV0nrfX9g+E169Xz8+88Lzbx3fvPPTT1sb99r4kyuHfvjL&#10;veUfi8vrn5zfKD59de3xuR8e3Fzvdy599uiL54+PVT99eu7yzdtfRI+ffHLq7K2r6/2R++W33xxf&#10;qb73/OKb/EFz7Oa1Jw8+WT67Ee8+ST8/cSi7Vz0rHqdfnf7s0XfVyYebxfFVfpDw27PNzfvlpVfJ&#10;jR8+v/Hd86Lpbj88Vt75cuX+D/wMzfbFOrgUvThxlLePVw+3f2ir9vHazSfHbjRPi6/6c9c20y/S&#10;84/OnH24tnz/fLRWn/pi61n9Ij5xY/PCta/uxNnhfjk7ceWY5/9wePtCV5T10+OXbj346lF3svj2&#10;+Y2z6y/XN29/fuTKkfbalWPf33p+/YegW1q99PD+ZyvfnC9vHHpYfHvpyMvt5tq9y49P3X/w4iw8&#10;uv04PXqx+3H3Unzl2jfp2trF64/6r5Mz7fmVQ+HOt5fvbLx6kv3w45GTJ++e3rnx5AQ/TPRJEZ+/&#10;8GL7/v1648yhG7c2f7z16V3PP3J65ftz6daD8+duXngaPTqzu/vs2k5w/vNnZ8svv8gP3z9+7taR&#10;Q+mTpXMP6lPRuUfn1vr71x7ePBM9OLZ++OXu0fMPr326dOLLk56fXHhw7puvjxy/fP2bz+4vJ1V+&#10;9/xqcP+n727sHFm6d6O+diZ9+nTrernx/OiRYv3s17s3v16/2q7e+u7l9c36+KNjfzl65NznTfnQ&#10;8z+tbl9Nv3n54nbZPb+YnT36l7Pr164+/im78mWxUr04GR+9uXL4yUr3/yi68rVzuSj6/+8q3kLS&#10;hBAVUZFSSanImAgZmnD/X98NnOeMa+219j7ngFH+8unOzrWY7YHV3ltDPB6G3qZKXubvFaH/+zNp&#10;Rss8K3NNRDM64BFvduHxAxvYh+ujUfstEVu6LyPrWfUgNloO+go0vZMcMOF2iTQtZOaZZwf7UbEh&#10;60oFxsc+xLeu9Yyzk8mMD+Qhty0zYD1wGLU7aLmXgDL7IunJrQGmY+lQSfoWf86QfkcCh69t3nv7&#10;//4A7l5d58wjR0bVia+4i3hV8y7MEWvMTvf9p/9ottR6o77Q3v3buDObW7RHzpgg/W5JOkKFn7ta&#10;zyc789+falTvD3b125CDQXL/DnO3L8s8AF+7cc5UYcweMFP2Tj3WP82QlJ2KlPGO3bsMtBQ5zFcn&#10;8IktWpN569/f7kIRe6mnEoNSDAyEqfT0iBXWr9RT7ZQFV59hkFGzqcZk1DpsPh8CK62AMRpn3T3M&#10;SNH92CWP40PP+PdnD4jqOOp8g8Ow/bktsWWdiIysCRKDMk+1gOJ7GSuFYKxTb6xq/CfK96tVl4jr&#10;S3P68djTiAk8ejcU6kVDU6k3WngnGMCup3KxSAuAbqfNSkV9OqJY26zUAbXwAXe6QRUM1YwkvAs9&#10;jZhv8F/zgy0DXGoRs0X87085CLTgKkJUgfvkSp/Wt8MVuZtlINrcgUegUtkzeAc4gGZQFAJoZ00P&#10;P35k2bGRVeHTZA106Ht+KRcNNfWG2rZtGZCmq9XGuMi2XvPc37J//wpBzV0/xHrlUfwNMe9iSHQw&#10;PDvIRMCMsEEFZJq3AXpyusRIywsYgde7chj61xOxvqTby06mJMTC1Vs/X/pieCZ6B2MQDZuy1dCh&#10;R8sP3tvDbbl9AoTdb9jccqNY7Z2H/fubTBqgcWKVdl6tfkpY71I/jFDoR96+43UtqXJgZqsbu4FQ&#10;rdpKJrSWzSw6/HjcbD/itBaBORdrVaeD/vsDN4zsCKNljL/YzZCAF4nbsmjZWHVtl/rWkKbNw+KD&#10;0tyOv9rjP/xw6rp7GdJL6Dm5PRKgfsmWg0r0729YLVeBXXgx7vKnd7njNPmRwRZSHhtZYDDrg6+t&#10;P9O7XqnDi9V5/psrKQxeiK7nhgeq/fLG3Q12z63i9CO1747dO/gAYs8d/iRNK/ZBm29B2Lth4IAO&#10;iD6Z95849r2zvfvJCMaY8zKa+lloebnz6Z8uH9br7u7//hKF4O6m3BMXMq5J1cu06zxZuqv/EjCK&#10;NgOJhjaVGXZXm8G+H7YHr3ZzSkhQnYpN9+J+m1EI9UW4gf/7Kxd5ZvAjiawxTsJV/TEKDfx4u8xB&#10;JtKTcS27029D1mTMUmNFFoYh2wCuLabG7Goni1rx+02a16Z4vyDIvUQMqhUpGkEbs1pF9cluqfbO&#10;AAU3plPULuaps3aqdmnQSXf9ldA5l+GLCZHd8il89dzlZ9nI7/jw9e/v4+7eKHrzGycohZOqX+1L&#10;D13Yl8lS6G7kkdpKoy+7TMfK2ICRUbs1CAluA72/fBKOaoGANA7zW1SFiqGdylEf6QIqv5QSwla2&#10;ZfCRTPbJ/Az7x0d35U9mm0Fn/rtkNgb9Tmdi1ZfF0uPMS4yyg2vUk3qd/fKtiEb0G3WjAIYfT+mL&#10;ewZotRyi9Zl14owFAp2ii7MeHU/3WiahwXbqyEIz3247ozYNLLBfvApeqobOkvDfHyFi66WJ1Q40&#10;7i7q1XmJ703dqqk3knln3vmOOBQJm5n9+baDlI7U7JGDZNi+tSs1yoATbKc8tnLPWBeBlrrUWXEr&#10;P0sPQaYNrX7TIIksGUJldooolPOgznnDlo4WyOgV4tZGeYZvSOgEBKlwCZxGlvDBv3qzmKOfJ1U5&#10;cb4oPzg1bvSYGTjXn5ViA/38sdZF/IWza5Vl7vGLNO4Ow2xlPEl3mrLtRJfNsTTOqDM5YQ///hql&#10;HBtwnd9MD9dy+T5qjlh5sdIPGzsBH3zV6mfcyyyWorf32fhp9kjz3IhEjUm/l36N2frgZUoufp1/&#10;fzJV6Y5A/QV2zsB4EMgdfvpN6Tt5SoSTFH6b6VTvKUP+jF0X++/kF6XjxnAXYh9yuRgtD4/LI5E7&#10;1zHw7+9J58zdYSPrQrHFDMzB6c+GGvcHwK3O5eC7vn2b46D8eAfxya61YstTJzTKTdQJ+72Fykav&#10;PG8N3pj++3O85/6nKxL9nOIQAGU7u7s22Pv9XJt/3tvkSU4Fh9UblTfbNVH6LePL95eBFv2ffy2p&#10;FLL/pltHh4p91O8/qzXKWRCJXv+0/fL6TV8s/9NClMuHca8iZ9h9/WvpB6F6VlDPaSy4n9IHf1fB&#10;X9MpOMzoVpl8FmeNLZ0mo8lHhfDGW7Cwgy4MWhnY7s0YaT7Wn4uTXq6qkjN3C+pn7ymaNqLJE+OP&#10;7sVCpFcyc00VfkPkv7/HYGwA8x4Qunf60RAdm3us4CNoaGMXf3ElCh00gi/4epHKWzZditu3iIkV&#10;t4+t0afeF9Vjr77ucM3Sv78aiNSXZKmGTmopdxhYHlbro/p46PUfQN3zz4fvwt9WlscB3Z5j73Vy&#10;hfjHJB2K5CpFjwKz4EaBm3eK058XoCJ4Re92kpnVeurtyObUtkRN2Qq7EJjtK03wOv79ZhWCqhWi&#10;er1+7J8eW1r3vGn6RHZXN3DqQMH9+yEEXw/2kX8uLdm/Thbxr4TdXzEjxdKPktgn3tRlbTP6gGY8&#10;/4aPsuRi5e6jxjNDidWqYoeB6nMQ+fe3hmgVvv1k0nZmH7Zen20XHQat3A+sotKRaF9coIyvmidj&#10;pFBeWpHE8UN0ePye8Jd+yu30fZ0PpVchataDZ7WcRzEpKJhgMoZeXreq0KTA3PfEhJY1IWVJ49wL&#10;VWzyKdtE7Gs/zr/k3yW5nZYyI2Zem7GTUcXQEo1ERw1TrXUbXh5bVIy8rFGONYXXYH1WFqNZEHv5&#10;p4dQI11+kKFuhez4epCA86yx1c1Qtqj7uj3698ePINVj9N7p4+gLBJMAJ18xW6lRXlU1v9zq3wrU&#10;Dfer5nmq/fZd41CpVXUxhC5eA02pnNszSs1sMkWPov3rwFOPjkIrSYQewx+VkTB/fB+Q36Yd9Sh4&#10;ZIy208aoi7WsBaA58w683Ptk2EmGzcEOqNQ/1359WOyjC4dSUfjujuc4fUM677DbvcyhwejYGOMN&#10;RN5kL+B36IWvuhZUT90zND+b8ev1y38eKbxXKHu0v6xFFHptdIBbbCeny0IbPM/oAMiFp8G+z8Pu&#10;WRbP0Zp0ekhC+yXosFPVUalTzL6DFSu2EuXSETJjYX315/8jpD9dV4AKft03v6gJHrdxT9x25GH1&#10;deQZEYXX3HqVym8prhnOx8Gu0wFsdLqVn2cbeYLtG1VDY8+VtFJokfqqPgSi3s4jtyvPBu13uRX+&#10;flJR5PGZuqsx1xQ1aeFnpDmLV4v5c7gkqyPjAMTdPhutp6Q7YaGHXSDkG7/PcOMY37GkmgXKcl86&#10;CjRWMhDYav2Q6Rhr8PRHnixqG0rOHR9oY6mWENxrLb3ajZo1AeGN1WwqRXhco+Q2HZab91ka1GoI&#10;Y1YrYw5Ql+C5BWOv9Y96loIOWON1f9aydkZLD7qWpKAnExDoykI7eZiJmZ9/f6/GBEXFyG2ujtcF&#10;aVcYIAKAGulEBHjmIQob+0mWdeS6vAaFC2LcJj0MhZDKyuzTQ2uvj6Ps1anYxL+/FghPTR53XyAN&#10;KhiANtDLvVKg1/Jtr1mnozLdkZNivV3MDn6w4sZfHnu55xC3EqLhj3dtrdFZOc7v3x8pJUhA1mJ8&#10;Dy6wXGYdHWw4+idDS8N+aeTQu3rgXrkAXEXWJybFdfyS/AJHWuP9vqheMujeKLcCbVawSOvxgQzH&#10;mB+flaviQsL0QGZtA+YxJHiH5KQ3R/y9vH5q+uLKpTay6lhINASwNjxtXWK+VoLCyTbc//vTMHpB&#10;3bmKPduj8dvrlGwfepCXIXXl9S1HF2/aWup9J7Z4atBfs7DdGo+fpvQr3s1clRphTWx599aoVbDI&#10;rkOhMIjsyIuF9crvwD7+bl+8Op8mXfBB7ncaMF8Oeg9x1L+/VuNag+gu+5PabJn2hCJor1TdhcWR&#10;ZiHXN62J8LJ5/XnAhXlf2QuimG1Gudei51VdIno/Nbmq+KvCAXulSQ07/P15LJpOhI34phsHdr3c&#10;8g/tW2zIzImXoPyRXTFSn/zJfA9JcR/iBOnC3d3RIku/XcaObhhPzx9kfb1Nhjd3XHqA6+qwTsYd&#10;ZHyftTGwYJH7WargtmGTunrMyV3svecSDhO1W/9+3eh60hBe3mw9Oy/on/uq8TCGz82P2WH12Xu/&#10;c6bXzvRJ3IrwWL0/bOMjtjhgoVO0u2nURxFUNkeruHSdVoZg0XPv11zeD+btXd1gLWO6JIG81iZ2&#10;pDy7HOjPrXMXO4MCj25yq39IU6l+TDxwsNInpY4tUwyrbPFhwx8St9PEg5vuwd8w6LPXivV3XTga&#10;D4t3IMnpePvXfcttnMLSkOjNgKTQIaYQIn/ChZc8sXhgPduOatutvT5dLy6RDHiZP1qEB3+g+Zc0&#10;xRI8O1WCPL9Ng3SyWlUKcZyC0+zWDBlTI2eBA1KTRZdaQSkgqUYA3teHXzLkruDsl3y/qj8QP+ET&#10;WzGpS7jUabdCvt3K5Gtg48LS+E2/WhS1pc1qX4Lf2r08J7bLJdvEIfUGDjSvbl+HNAS/ZPoCl/Ra&#10;9HM341IglJXSSz+t4PcDPkbvXeFDJgekLZ5n38H8AZL2toWa8228PRxDk0FeKdzZkeNEh7UIw+by&#10;vs+MxT4w3Y8yO7CX3dEFJ9XtinL2Bfj/CGGXdj9GutWFOvFkSuIsLH58Y1/f+ooynSeJRYaMlJwQ&#10;L4TdewSFFRQMNjpobqAFSCSwcegxzrdoqMtc8HBsXDgIdLGHbBjNzWbeHQHe0dx12l416cvNunuo&#10;SAZIRM3jr+V3RKK98F2w+CxxcsIA/M2QCVywSIN4D8Bau7vepB5MktZI1dJkubBOhTFAmQPrlGB8&#10;o0XcusDTJE2sdLbkIUNYA39hLNBoN4bzQ1QrVPYD0GG71E4+6vA3X7vtI5dUrPX9WeNj/UmrlXXm&#10;IGptqHY68aI2Ha36lO53ftTxqhT1Q22mMpheVqdHtwjYCSBv9vLMLas/4RgKWI1b/YqHSHSubMaM&#10;262KUyU7dmxEi5yowm8k3I5G7tNP9VEWv9k5wc/apO79+wt5vpYucmNiWpYVC5x1azDmJrV2eKx0&#10;7O/pUf1q5CatPnBR729nAjPu+YLNEaWWu15bg6B7mZ17WgFs1jr0Em8PdVwPfmwYQGsNNvzRl3pH&#10;cVlo0jFe2yybQWkDU267EsrvRut2DCfddVXDZsqMllCQY3SjoCPqJLbP+PGpbKzXFNpuUdxibcxB&#10;jCmz3oli6wi0ZuuOtp6uIil5sZLwuhqcXwHhhY3wpBxWSBNfnvhisrVgKrxyZNu8laGinHyKq3EE&#10;DIEdVx+XFsNFv9wnyMGl9Gk+X8fdT3bmsnZM2WxMNLduf6S2g8oqQ4uG8E3bsY/970tKA8F6QOXu&#10;KDM+k5D0lRNplSZbfq7CsWjNxnlzPGwejjB1sBHokI4Oy9Hk5+jlflbe5f/+OvDwIyGfrhqsdq/A&#10;LXy0ndNtC+xh8cDjgSmQ1rUHxiHyQK+/SsH26KLEAmtOLLMumi19Qs0/jexYnLXfhxzH3kofwE8E&#10;q6BqrTVtlDct9M3nmLFCW4L4HbKXioHJKbf9tGGL9y3TvCHVgXr9bLBfyT0otS377w/j19fNCsJx&#10;jpy5EYnx1ivfLuZdhdRKiwWPbs7ZDUCZ8bUhho28JzXH59gbm6SMLd5LJDYbg7SOoud/f0UlHpSz&#10;tyICzXbrxmDTTJ+TaCN34wNEJ+ebCFjvxRsDOa180s/k9h3no19wIpmJHo/FgXbuPtwVP/tf1KQ7&#10;nMehL70fJTiZ9QebuVfvvvab6FtpVNaE1aRpOQB/q0y7Nj/g4cqskFk7aM06hgotgWNwCWk3LuLs&#10;+eL//v6ufGPWNHV+2yCPn/lUMI+brYef+XV/OSTt8EDfY0eXg4VoQUJUMin7bMqjk7Y7GFEX/GyK&#10;hgaPar76PtK007rkz/lsn74jtJGUjcutIS8jrd2Gx2KVbDiklE9lRZwhHMkO5035/pY7D1jfkwEC&#10;XB6FOLYAejbssLXHLCoVGk7/Yff2uyW23iAid+7+MWybE7tVaW7qyj2evolDVK50cF7AfAjTn1Rv&#10;bPfvdkFHKWkWG+82sNuP8XR/YSGvF00CIuHMfo8BOzvldUnZcflAvNUnW4dnm0ukuzXgzDc7m6jw&#10;pkjpUsvt5N9frNHNzUDJHGHwwfK3sPjwZu/2fK40/zxF7hKalr4SxJzoAIR21OfSnZe92Zlc7JVp&#10;LQhLDbGy01r9VuGxKREYnKWbpS9mTxKtIflLrhw9k69vwZf4uA/O6A+9M8AUFnbZE1POuUPIyfCo&#10;PNjPleugB19xPGdcGOPCBKp1kc95XmkBPGbGak/XDnpsacfByFCfzA/jKa/cjtSJdxzY8nn3Vtrf&#10;VmmGzldaIpvhqOAaAijAX8434LMwn/t2a5oKw/vi9lYYbCl8ahVj31e/x3skTCmjES8mxGj23b5A&#10;22JltSGUmoCbnFtZu11bHP/9nUbib/SbQOk7nYB0BZbxSek9zZVooPNO/cqhFnWdbdOFN/cE/aTe&#10;YoMWpntEne/hifeTtZ5Gm6+HWxjj351XBoYi1afpMBvXgr4V+0BhorXuq/KYWN/K2/lc1lG0yURX&#10;6JQo23lisB+u1Ft8Y9bTD9vXO2jiRVRbwi51yq4+76/stJqy5Veu2o7X3G7LHY2uCmNa/3X3LYl6&#10;cRqzfSpsZB5gf82WwyTOy9d3tUQ1sN2yOLRqyLtieVh+qcHI6XkyJJaP/9+5V1resHuj88bncttZ&#10;MucNWbDWxJjCzT2ElHLTjs3I2HncEiPXdtEQnDl5cgYXr0oGTV8Ln70g1XvzkokdTkdggZJKjl3B&#10;FWFat54VZd4vBUuVS2b78zyUhnZ7LslqZvBFWLOavJ/ZjXEEOq4rn01UsXFgM226Yxiq7UBugn7B&#10;jU3U2hqjVctvszpgmkZ101pH902Fug5J2YimR7AgSM9/PJc4/yXKpVUNqKoXiuvNvrKId7NZbMcd&#10;zk+jcjyYd1cIJDeswaMnVobjek8VwYkcDaB2Oi1bt4L7H5SEHXl6ct/cZX8sybVLmeqPORZybOCT&#10;WN3Aa3p+EN39Ii2adpXb9MBW9cILKz19be+XdbJ6aK+gXkHZz7jMOwCAUoOwwex+zG+lEk9vNeeV&#10;GKn96g1rREgIuoxpYjsmKovKvkr0dJarTexjNf45oyGdKqVq4R4fY3zy5AJjodS/cigFhi20cAb/&#10;cB/f4zJ0bg5DJ+akrVHGcTTeNCGW+Yo5fcQPGu8tdxPt+xvOuSKb1UgX1Shdc/tKcNPmw1ybjake&#10;bl+FSxuStto9u83LitMrPD/2/VWYdJC3K6jvX175+mRYIo6iaGAWwIYkGGfR277arnvlx9qvzPen&#10;0OBUu2ux/Yn0XcnYgCXG2qZxX7+l/RfOcpcfHjRlt0jfhp81+83qLBkW4B+a+fZwwRfxsiFxPfMh&#10;D5HNXvGKF9lrPSzFHjWxdnPLWrfj65vDoIpHXmKtqG720vmZw9DpAdr3SwUdLdzlYdDe12YP8Y1r&#10;u8WWxaLFjV0RhwQhSEGeKsfi2qJCPAgfnOdw63FOi3rewd6l98axVjJ9x5Q+QZE6LKVAZimPVjnn&#10;zuhxPUnt4npZicLg1stZutoo75vV5XoiBkK2HobFai9FdzCJfC7qWl3t03UTC/zihRaBk+zFg0JK&#10;CJXTeuY+JgMb2h2cGash5aNlKqitYq0ij564bpStMkONi9v0z1GpuHALiOf5KtMNg/EKi5Xa2QZ2&#10;iE+E1f/kH7iKtGbgldhVP+jwkg/lezV7u0GXHwtRRHhI81lOd0+fXPTje4WQkfc8DK+zo70qhJ/q&#10;1O9rKmXYU51FH8de6Txzd1Ukq6MIv2YnVTQH8zI7Eh5qbESl4zo05aPdfxtgvV1XFsFxzyUqWgQR&#10;h5jK3xVwlIag5wpOB+tVtzeiFKB3vXnr4t06nI8XITE7ovapjh72gaqs6KuUKUKbTrz15UC+Yj2r&#10;F0mocaP+qCmiMaJto/Q5AOfqXsWO53kvyLIxmS5uVVqslKokx8ZidDcOQiKda1mDYXgf6g6KnK49&#10;eYfFoT27F8KemWlRSyANrRMbuq01c8M4ciTc4saOPpy9Y6PWO/ao87d0Q8sT1dtIHjWeznDAd0IM&#10;zO7hqLga/DebZs5ZRI+vFHiGmQILCkXvqAM2OZJWFXo7ss4e49dSXJ6qtE8kH8h6D+rXDRp+9kZH&#10;m+hixpfOTEHZ69Jdf9UTcvFtTC6bKlRduuX9AVc/L0KvmLUeT7+f5pXH6UYijn77kH3d+0lteAxy&#10;dqerZ3pO3YFewvz7k2bj04s7pBSCUHbwJrGDNkgGXBGkBYF6Taf3hRJRWT/N19OSt6gukV1adulY&#10;RLJu3QnG9FestVmpkKLuSP5gpSO6gEopGo/hK7Kw/ZOvnF8QEJqBcm4rcbXkfK2j3T34FvU+B3bq&#10;8Bcuquutbt0jqovUn+4KqLXm06C/6ZijbO/y86E3eA2/m+nGhgvbgXFSh3707VkDuo1fWLndADeT&#10;WfLrMR12PEFHN7RZlZUbUhf//QnssLtL9/5kWhmQcAD1W+p3dsTtCcMhFnMlrJWS6l+5c/phQqg+&#10;O+RhuJ+iTH1EQso+XbpfEkUspFj+5p4vBl2mawxo6wZV0Ob35Isdf81zpSELffo7e+Ot54+p0pqP&#10;5ca6Cw8nJux26Pqn5yZYTkaJ7jzpYvnFRw5MpjCi8Xn1O4GnCOZTXT3G0aFlg679sQD3Qg72ymPB&#10;2D13zOQRfObCaVR4Pp9Sg2vz/QCQCj/bm45fxiIeH02aJZKZuTyHt+NdhjinFGF9vL2edU7BJ8lb&#10;w4EulbnSyLSeuZL37q/1G0AuFbQN5P1lEYx+247XXfIe0JM6ArZqVHy/TGt3szdQlnZSJfmuV2Y4&#10;uhbbe7ajStI5px9Za29ESXjS3BM8jJ480NUKOrKt01pcT7bl7ZIQO8t6UTjVOgwRfRuNWWWk1fnN&#10;N9adB0Ldr2+JGk1gnNL75wdv5yUxs2er8vs2Lf7J+hMeLIlvQHWAf6Y4SMFZUwowadXXfB/O/GWp&#10;fgqQW3NeJZlb79KE5pPxfi54d6HIStkzoDUCZjnrA58iGtl4usMuY7apzwiiP4mjw4dq7oz6PqtA&#10;22j/7gYgCorIan2ip+aMh9d++u4vUzNeSJ/D6AEtLfY/5r4l5nXtOk/n3Efd0xgOnBpGgda4Eqk3&#10;9X6RFKknRUqiqAclUaQoiqREShQfIqmHi7Ro0GTQBA0QB0XRUdFRMu7I6KQFiiKDenpHmRUo3HTW&#10;FujI19c+3f+59/rcFkHrDOxGAEFu7f3r38+11/7WtxYreyDYqHuTc7oYAMWVgT6G8+3kwjbkRNJp&#10;7zBTZ5tTSOSPiEKzhoMDY8j90btM4RJRWBOoWtklrOGhm12twMwWSxrUOrGTQv65qD+L8bIZqs2E&#10;aw2UqBYjFfbEEKK1fNbUc9Q8n6pyx2/TZFHK1alksiIWhIvePUs7sK8RdN6PF050J0nkV4fqpXrl&#10;U6vrutQhpbU9iMLV/m35gItw2Bkfl0I83OyPisfuxv0zSR0bbsMxlJtanAGQpectY8rq2pwnHsNy&#10;54YVytlN69ix08zgUQ9rtViHxGXYWsZ7Zzefo3gl719ibuvYWjFzwpf11qn+vANtZLZEyVgq89gj&#10;o0TZ3IHdZ5G+p/Thwpdv7MSYnbzgrFA8X5tZHcS9Bqttv+yEVvzsk3KHWt7FZ2w4XA6BFcKWLusJ&#10;4MgNS0UKxfjxcPI4PHtDoe0euW5I2eOzLLDnxhFBoVa6FEjrVdM1IdHKdlmv0s2iUqLVDQCAsFXV&#10;UIPw2pGymZl8MPjxdokI+ObQp6PJBDsmZsZV7GPVPrOAyzfJAaw3jV0VpT07veJbmk89Gd8qAv0o&#10;D1fTQrV/HR6JPLqg3Tqi+tfO8KAGlrdbOY8ZZ1yPeLcCr8Y7+Tms64ynq4ech4xkmZyj0GJxTagN&#10;cBbJCZW9dD03NYkIKnfdKVRMlhfmBBfPTnfnxbq0Pw96qRsKS6cCwl9L5vbZVnptY30e5kezahzA&#10;QSRnADwbdf0Vr1QRjTvz6ZQ+uZZnXbySbaTcAZHZZPxsUZfVGTbvHtZiSQxq8XEH3kIzgo5OudYt&#10;rho72Nt4abD3A5Ygcc9Nk3PupEShMEhvoKPOnFl5mUmPSe74qJiwvinuNGAID254VoCdzHkLfJbS&#10;ExGS3UzF0bRJBQCayn7ArdFb0qDQdE5FWLLQTR/Sq5SAni9KOmeikLZl0CE41jzreRxj7XiZ6aCX&#10;MENXsxdkOO+7JW0XggmZXezqnSffH4M90o8FDX+st3dzFLW5U4GYFcvTLLlYL0sWvt6d+RsnDyH6&#10;5LexdHC45Rrg6HLq4NMoaBpHxFbLLXi34EBMxXBkMIeuRFaDH9zaYJspzqMaz3178jCPLdV5dASr&#10;TGlPcR0+xq4zinf2YV5T1QIPmpZl68phhDen+1ItYU7ZnvhgA3UwUwvbaCHKDgcg6Ft6gcinQpDq&#10;ShPFORWPznOei/em9+VJJBsxrbfOAbWmQmbocvrJ1+63+SXV4fzSec3OCTNY+HfnoWiiYiSrNjFb&#10;VlA5WpXV4ZBIjqOZFct3Kg0XjGN9aHW2MSD8oQRX1pDzmaZzA2ZoG24HusR6ucM0nWLsNZGx0cKN&#10;bxUyY4h2PFEala4YLmcK7V52ctTm4N0Ro6kgNoBRvLfaVRZqQuejLb+l7S1EGw+wsy4eqH2sApC8&#10;275gjBqb3SbGDqqSHTAlnS6UmdxdnUL+dcDG8n1xBDR//EmnyWn5PDpkJdTrlzrcrZFtXvpUeoo+&#10;AZruhqOhigNqnxSNDrO6kp1WrgIqoTXYPXfDs5x0EK9VnAKZrY28jbM9a1flqsxHEFbvbPr2PDh3&#10;2l2ALx+JrMxT0eyi40idDIw31qsBZz0faBZbKy6OEY7k5Yz9CNiOKqXCBnJzvK7sl8rW59A0Brll&#10;EB1IFVolR8eGk1ivlXfF5Qb2b3HtnsClw0JfXEa1XjTN7TZ4e89jCSBq67oS654zPbx1KnO91ehQ&#10;goA+VsMr5zpsQNsuhEyoh41XoME8BIe1UaI2vKIAQhmJ5fguj2/jo5jAAv0oSnDV9QuHVIUl1SAQ&#10;gbISbTHkkH56jN8SeVLc4BVbFh/ANt06N0uSwMWLeEE0S/gq14z3VmONa+gHQNHD0aBPkkmTKA3D&#10;g1ibjy8IMIY3V5dbkamCrbx3SVdTt2jMLJGpTqGc4tYpTK1JTDYwkVzzFE5Ko3peA/gRqRB8Fu+2&#10;xx13nRWQGp/aPI91yayy5nR12DsH80xk1EubygL9Aa09+DZRWmx24q4sItgUQ8sE2m+ywFKDwnsZ&#10;P/H3ONGuPpqFRU2qEmmgahB0QsxQuaR6JHullkZMvKZYysuB00MB9XNcNPsTD9Nct30zVJoAMnsu&#10;cgU+PA+69fQAI/QeQVD5o/foTftZhLAqz3Q4HZd7mD6A+aalZC5ec5hIDTJR9jQuScYyim7AOAwA&#10;bcjZkEnlOYVWwrAzKww74alWs1BRJxxvhkz7c7LWJbO+CfTXFKsi4WkIzanp6FHogPWv2fWOEscL&#10;gvHmEyY/OcksMXmi3aZ4OGz6NG0945AbcxSvNS8yVBsbeJCLNQsxo+miyek1vyObnfiiNzTG24Vn&#10;EbnoelsF6jFVLuTaDgX4syd1HsMZjcmK0eUCP6XWmEUmw6uWm9Raph0VprU25o3gPtM3Iew0dK5T&#10;X91pxoa/VYE2wkWftYbXi4WZRZce1s+DKMvl0kPag81rXzlNY7eatLjYJZk+j5xo4dIoTkf9AFGm&#10;slVtjbpSAc2XGnOwQQ7yT5pMXeLjPJw+ypmlupXgwrHFBVp0ZGiDXaXf6p27CY8iKVjlcqn2gQa6&#10;4+peIuZhthxN7wVgLnxhsTIpmx3nAN+w6c/pAgmmEw/MZ1hdO5r9/rVikUv75o9S2l5YI+doTjs0&#10;w3Fci9fjSmwQ7jcMNYcMDYHBmTY9dEQ9vkkZSgw7ZpyEOOsBX8Mqf3piiUxVywJMISusmjB5QPXx&#10;slCvURnvWm+J1Ur7qlHIs9ELFPsMAE3YzcdvWnU6nyn8OvfkfPw0TK7LqD9/CJ5YFyrT/ZQ/8PsT&#10;RC8IqzwsrJe59rmhonRlr4ZRvhHELjjYsmusKNXQ83AXlIbEdCDQ9nGyQIJze21WWyFWzsk7+Dia&#10;ShjvX/Ax31AYS9L5DbZrJqenkzuia3l/gwMlYudCkJWZnssqXcHGBLpPz6b9+PpA9h3aWK2PNRdE&#10;CGyNsgmZGWMSEZYVC9j4sX5xALhgremgZCqFOTYGBhYJrosX9WRkcrHxQWkBU2MqOulY/g1JYNsi&#10;0TNT3h7IjhOZQW/FRyKA6/DdTJb4M2YPgeLAjU7l5gD00dbVe7My1p8nN0t2yyaq+mhBVBa4HaDa&#10;KppSW+6wVojPc+2lDq/r6/qC95Zx2sDq5mSNl3YbJzXM1BEaMH314rJGNeydXNqnUnO5XhgMAy0R&#10;f3p1h9INWybEdCOK4D7Ll/hnNNuNry5UYr0v2FNdrUcvVKM9kUIHSMiynmmoud20qPVD6tpahakE&#10;UvCjS21MTtRl8Zhf54CJg7ZOgE8pPL2Cy/CZrhDHy/rZYpBlLR8E+Aiox2bOxEdsgmTvtYNds7ej&#10;chOPDdxdrE63z7aOledcmDGylWr0AChEeuLhPh3JUlgPRnUk3n0CplUP6zbADzlZaz7lwhG3TjOp&#10;7VZYHmO4Es21AM2skWm3GwBN2cfLtBPKaE+KZ47Ve7GZe/DIya5nWKJHGuO+zjFvPunrM2vXgq1U&#10;Vg6qAH3rLUhKL9mw0r4RJe4pmZSj5IUMmobja2JQj69PrN4pJ1sqkh1gQjV4Tp/doAhsR2x8RC9q&#10;npBDpw7ib4r0jT/1eWa1OVqaMTPBjlgZysz8tDV7z6Fz4RFxREygnTiFd12j6tMVfxTG50DUwm6J&#10;I8jJtm+ythw9oZvaBloCMmxY0Y3eRfOlexDEpAk+KKybQw4E2ZGm5mMHtwud4tX2sw075mUdE4xa&#10;+YpKm7mMGOiDD8LukgH4MDd+HqFsRfL6uDEx62XLz8TmO3txtk8zzUG19mN+iVPNCyaU5tFGKja6&#10;grV2JZ4dgUcqfSQ6JhvzjJXal7qxa9/T4LTobzqL6P6ceqrmA7nLEhrTJyV4nUeP9HTnraS11boI&#10;O8BRF998kuhoJ7ZY3gIm286JY0aDyfTN/Pxi4nbPkdojRluM5vunXSv1kqnCHbB7h/HswibYzqxP&#10;cWWR9sjThDgB1hjwNbhifTTRX2rFueOsSmg7P+nMNdWv8lWxc4SPpqexmagQOtmhl/F1AGIYMaQv&#10;U42OdrWiHfdZRuU3n1iVC3MWmbrOCtzytEwkN0TpYGm3RLlbmywtPpZcq2VjuJ43lNzD1IV0jwJs&#10;nXBkwBU3oafYfWdxBX0JdMhOZpjDnWTT70gx3HNvvpDyrOdqLQYD39MKj7uOR4sdL8DnjZthCxyB&#10;3GG541XCJF4shRWyvy2eu6CPAkcV3Wy9JTlwl/MTRoMNsI1Q6g6eRuBuHqRLjSvnkjIfzA1X1XaQ&#10;fGy3DJvrY4xfEZ40fXushewgCiCNM434c7aYNOmBl8gIvsoxwR2/RJfrmq4pspiwRHHXOVq5BjR/&#10;zK+H8m4Uo+rhfLEFXhRXK5CJIFA2YPUDkPpa6sArbiXs57d9npjtCvSysT/v6d2ALWji8rk1PabQ&#10;2Fojc56I7dD+9JzkJmVgU1pIG3nlHuIviNaxRTF36lZ5tNobrpHpVUXKWtHzjhg8xsaGjSrKxX36&#10;s1yvowBGJbpeicLpltKYBo+XVqVdf4717ujRBeqxVr66TfHh5W89FultzPWwsW+3q9vlo1sq7ZvW&#10;bdISPak0XLh1/zFOKYdtDD/u48YmHlyhRigVktagCc60G8SdQBh8CiZBbD9rNTaNOhfrAu08lpzO&#10;LwOApt2XdN1BuP1CTE7Bu5p0bZ9eDBiOPlEVseKRCXKSKqXefCKf29JIBWeXimN46546nA32TBSW&#10;phMlk+cXpeGWw1Z0Ahg1LWvbmHEFFmA2hVnA9uuwmWRcNNoYcjxARrfwkboonbtyaFY6iaKKSQFA&#10;D/IADLva2pRK9aL+4LaUGLlAFouIfH1arWYLldvBlmFnGQglIBtNOUCrDWlb27eP3g4/+TkxGsTH&#10;zzbUeMaDxEhMwfRzkhIb1mlQr1KFZBQ3Wi2Jr5F4QwEbQjjCYnuqu9eOJNjXHN6ctEPUz06mxGVE&#10;D8oQfvUvbKc9Eo/lqFiQNxWOBMiwp22ESc7v3wKnnJlwZXrZBVtSb1ROWAtq0gFQPbwuOLBJobxH&#10;L+r35FBb4HIIB4afKuQ3Zu+erD/jRVq0iole9pG8hpOAyhm4XiPH9lydk92bPw7OS6BnM/lVsrxL&#10;elPAu65W1EKfGgrdmwt3vEaL2I9ip+b1IS/CTSE8IsA2nOPH4gkhLVoEVDi3iGSCJwTdwfDf2qdw&#10;W2okjtOyahgYARDn5wJV7KR+2ueWi3xnR1/mPS/N3Wa7c8+FDjHggyVhPRxm44VjXKtZm2U5FwD8&#10;qO4Bb6A5UblNGt28M2AIco0Q1WF4AgbkGtIbI70TAofX0qh/kK+TRP0kTOLbhZ06knXMmxunRpDz&#10;dldgXg2max+imPztPHPOXiuP5M/FeynnXCEzOSQfTPw28dGir2gPtK/4w0tdjGlILYSaImTSQpgv&#10;ujOvCg5+bchMUMvzJVUQr5lWQUQTST0Nbw7S7nnjdogni4ySGCcNfDTryXLRVmZbTkuodnEA4m/B&#10;TJZJt88cDGb2ju27vl+d9GYxsajHtJu2VwHXpXnsX4Ab2gAWbhLgNdTWu2uKbhqGYsrnXXXWG666&#10;kpTvH0L7kK3U9Qw4is6kMWW3Lmbab4bhVFZr5BqtnTejSaYlUA4i2xBOZPZt8PbDvJpu7DRHgVCz&#10;ayhGqYsn2cVo2dSyDEDY8Svf0oHZId6tKlnOnl9IdEN0QcTJcqDw0+E6tbYUlwTOmLxCRU+d3hEY&#10;PGLVGtJe7eBqj4caxEY+0CZY/Sct6O2GhShwewOHwtoBo7FyYQzc2VQLG6DVuNYN6aSX4ZfPtMwQ&#10;l4mFnGB1Qp7gPpcbDrg9xCRWJjjUZHozK0y5+bGXD8YwTIalKyKzwH6wpZXVQuObk4cUdON3DuiF&#10;7nLkMsPpttre7kb5qS+Wi1GTxVYZrQbWmh90lNrRtneF05hfTZjeOYSBfc+7l5t3yD91o888O6ts&#10;qfNYmgAiAPuMx87FgVntlLnVSBgDUdZhcYBEGKsoBvX8rEuxrpGjrlEkXUQghj4HueFGzISDeUqk&#10;clxnssg38fZltm0LUq42XGOLOLHuC4VRSs6t7BuYkNDs0mVKsdIddfKT/mBEpK47wK0Os3ZOkjRI&#10;hnvo+jzLX5FyMs8V5Em8DlYqglPN0gRtZJoBre8WKx3MI9WvdegHONCE9tG5YUPGDthdM9YxFXKA&#10;EzfuloUEMZVRi80D3uIs7NAbuAxZYxQiWLogAkKRTY+3R7BotaMRRR+FerEfjCcbYEwdXcPtvtDt&#10;FUXFY0BQ+3hOztVm0HEzTi5viQad3yFlSTolW/zqfrbN5glLbR+AxOw1H+oxedmoeDLoVffITZk+&#10;aGBMSLgQvB0C9kwTzKpUsTFEAyvboyx0JS+8TW1wi6lpL7qNroOyfPEADpnZtaR9ehD15vFlk4SQ&#10;UkJ8lEYPXmrBUxnFb1Wq4siPaSXWTmbOFznH6gyazWWX9VZ7nQcm0EuqyDMA0sA73J4uscpjR+44&#10;/izdJxXYOZzIyyAvpuyQ2j/29gbWLPpITayLfDXZzHKwX83K45mPFgSet4kqpRrAW2zM32X8qtTq&#10;fHQVq0WtswRF27Q7pcH+Bd7sDHwWhngqN2cLZV4/5ZXN0cxStCHGdtF0LpGtdNsdufpy8Kt6YXfy&#10;HPaN7Q1ttqQ+mysCAkxuYUhOB2NuM8K+N4KaAWD1K99W5pduD8itWtyT8kK60SqZIn279s09OPdn&#10;yhs7LSyTTyuDpwWo5GCrwtaMATSFp2cdpUvXbvi+Mhg49pZT436YFK3hDS4laxUOyqw6hHHBNWwC&#10;dEhnFVAZs2BjLZ7rFhfdkdRWa2kisUQeufs1eUuW9Wm6DcMNoxAu16KoL5vd8BE4AfDiMEnumuBX&#10;5SdYtF0uecjv65bV7M6pNgjWu/O2FNZdWJMkNtcFn2pS63h6y+vZ7WRmssArix9Ri2THj0kdmDpr&#10;HQHZausXZTQtr+dPwSoRrqksMh2njxO1Pu326cz8aornxHBIw1SqMD0Y5zqNnaq2EiIjcGhqLHQl&#10;taola4vFRay++BzjZDMczKxuANBQfxKLceIAcYDXlFYE41Qbpyr3zaDKCgliJTRrq26mVEqmtUbY&#10;PM1robCRJrEuoQHYZ1EeuFaQTw8k7LA/u9lqLnZJ8fUQ2XXGt0l+11vqqWSlNaIniefdz+dQq59O&#10;AdfCBoLhhlvzYot2YjsDPyQRae0GPMvxktWbpW4YWXh2DUE/PbBESUpZ8HA71oQKFjKbEXoV6o3n&#10;CA2cptxO1fxKso87kn0V7lEwasOErtubSXK1aXWZW0MPoldpgSGpXvpeLfFhxXw4JlGtrNjlKm7v&#10;ZkzuOtUbBNXtse2KaFDTI3EjKQgI/53iGLv649EElLPDErGbS2NLCZltvBVEAWWvvVxuCSrJ5iEd&#10;UEDKlSBoM+pBhYznBt9Rm81eHHCzRHYN7P0KjmSF8LhY5Yadw4qDnkfxMEpNC7yczfaAh0l3uwHT&#10;tCEaZ1Lr7Ut2T76mGVjKG2OCjTMWOLNP4xmgsS3WuT0WWwzb9dJAxpKyk2ht1mksvY1VAmJa7cEA&#10;gtQ9qJeiibI+sgmVNcVJeOygjU5LZdSCl7somdIcaGwL4kjnPC3K3ipqtSqE96HWFPBRpTDyqwyD&#10;m+uRHr3SR4usFS+GMt5mtgc4W127xkAYk00KMgPjTICmxcmg5iZYltnzYTTrzNqOkTm0e8Dx8U43&#10;tYowwWytsch7yRWVb8iHJWAl9vJHLJSDlpQZJYGffy+XaAIgKrycDudWdTOkpg/RXTpYpW50sCjk&#10;7cpNBrKBh54tV6cV0QcyTJdjKlHw143c7JRSnRsMyOHNgnu1F0Cwpd0FYj2brQESLm2Y315uLSkF&#10;LCpqjRjW7iJbjuWq+cERE4fhTlsW+stse37CjxLCOsiyc2vPdvV5ZZMHDIRAgPjK4qbl28JxmRGf&#10;c4buFRfGVq5RG5Qwh5P7o1Ke4JW6q7Lu0L9fkO22zdIgiHDgud4eV6o4g6sAGrtcDG54Mve1VlOk&#10;xeZutYcuZNF95B1/vLWo56qfD57pbuZ8rjyeBf9kVVb1Mg0ixCYqq3S8i1ujfCIjAdVvSdKh8Kg3&#10;QACBgnO2ZkdVqzKLYzpDBlSnkrPH0TJT3p9WHS2sEOUi4XZpCTgDSJxlecjF9JExSXIhgA9dYpsF&#10;5FOjTdfPnNTfzMfHgz9DyxpGsmOtmOtQUGY7sHaxAqZ3ags9KApIjgGsqS3w1j7GM3O5u9gLYK3N&#10;IKkZW9xjkFMMTnlwmk3fnyN2tVAn+Rtame9uCE4zx/Nkl16lhTV0z07ivcb2OZqgDHrc3Aoqtabu&#10;XTCz+5tqH+nqIZTFpK44Gu3oGjk7malLWVr3xvv4TDAP2a7uP7oMnWcOlc61Z8JxG8+34vIZcca1&#10;da5qAR2ydVx34eOmGh76JWawAMaSiRaCWWRBONPhmEG6oS3y8/yxAJ0NZB21m9cuTmIV9NgsbGyH&#10;iivF9jWAgQ4ZjR263WsbSMNtk+yU4bNo2dwyLyk3++5mbqeBOztUW71wdLotJvFBX4dmyKOLHGrA&#10;Oz4cp4ecZFOhcgGKFqTRzaiJAhe8R9i9xKGWF10v5321fV5Xk4uRSx1zG7nnaoZYj5HwQY9GGzmy&#10;UNGBGyuJg9Vl+YDGDo6itSXgzyktOWaGu+hxxTUNef94XpN+FjsBCVBqAv+xxiWFFOeTGZfusZQS&#10;61QbdPvSTtTx9mBYn/rAlyMJ2Ic5jxeXIACwjZSzQw1GmxWlQSXOm/ULAzU3hQkvVKV6NTBh4yjX&#10;EmSfdeaoExrpww4ZgdftVu4O6gP9aCpVU5lpswBnjY0cM566RA2tbQW2mlWhNtonM91S7zDxSFYu&#10;5Xg2HfeS59mFvuVJQe2Z1/lozaot/U4AG+Q4GjBZ8A/q7D0mjM/oBmMRUZ491HGQc/EyCMnpVYOQ&#10;ia/XAyh3bQVlyW5QD2NNTsIcPxVAGAQ7cIE8WkRHndNh1O/kpEEG2rbNUjA2ySKcNGvr4HpjGk9h&#10;bzilvO5MpsmonTaAk/iGLyTCZyuL/U7rzeLNAoRZu1v+3w9e4pfE46ubDqKn3N4c/ScIweIH6hcP&#10;9+fhk38Y+ME/AvhQYOqPL/Jf4u3dHy9xZ16evl4UhER5X1S/3HzVDO4qKPswwS/cH/7t5Z8NZvSb&#10;yG9GIpHEx/HIdyK/FfnmmyBQ7/r3f1Hom28iH7/LT0ReR15Fcu+evxWZR7jlfN0bzJef9GeTGU8N&#10;6E9IkPcKXMSXdxC2rQgef8nPN0C5z15HIt/8svyH4J579Try8n38g9eRP/rJ9yLQx9/7NdTgywpE&#10;vqjBB+/u/wPU5G+AjM9BDb/4fFW/j0Dy41cv7f4WuNCPXkU+ivynn/ze28hnL9e/Ac8v1++9/dX3&#10;3Bf1inxZ7w+/rPcHf2m937fqpb9fav1h5NXH//Ut/3EU3OV3z7/uGr/+ssYf/qU1ft+e772r8Uvp&#10;b0S+9fFH4CIjdVDvl+f/+dGP3n7j4z9/K3387cgVfCd9XIx842MbfP/b7/J+9W36jS+H4f+cPV/N&#10;4/tnn769f+b+Yl7XP/+Dt/XP/90v0n8B8v/ia/nCTz99K/z0ffkfgfSPvpb+k88/ffsnn7u/9nXx&#10;1Wj93+fXh19bFd7Pf/ftH727fhjxfv5y/e6vYVX87+Px1Sx6L1e++7NP3373Z+/79/dB+ve/lv4M&#10;pD/7WvrV20/fvnr7vvyfRf7g7Z9F3o/fA+Q/vpb/Y5D+8dfSq8inb1eR939fe/Xp29qr/3/j9/9a&#10;be+l2uevf/ft3/vg5fohkIMv169//N7Lra/W05+C/vtT0H9fpb/z+tO333n9Pv2HIP2HX0v/4INP&#10;3/7gg/f5rz/89O3rD93I3wXr9qevC29379bvH78I9Fcfvga33/pn3//Hr/7F99fffZP59z9zIj/+&#10;b63In//zL777B3/r9He+2gd+dZLlZYf5m+/2nZenv/36X7761z952YuiQGoXIy+pL+r+m+/kZiTy&#10;b9+VffX6dWz52/eH6UUiL/WMRN5EYpF/+tKuyFvwCf576528zb366Eu5+/qX6QPkr0cf/PDVt3/+&#10;VR+UIl9PFUHqn/z8i1H5K7Us/9elZf/q9VctK4O2vE+9tOzbH3zVsl92vr3Mmb/a5z/oH0T636Ij&#10;J/Bn/zHyn9/Npt/54L/8BvXzH/wk9b/YOxOoK4oz/WMSk3+WOSaTOSdm8SSTTNaZLBqNibtIQE2M&#10;O4oY0RBwC25IEGIQUJQgBAQdBMQNFRFQoxhQghuCCCiKCGoUFKOiQQU1KuDy/0lpTX3d9/btvr3f&#10;fu45fPRS9dZbT71d/fRbb1Vx7f0rP8WCtmi3dV3B71uYfiEQ2LBhw1NPPbVgwYIbbrhh7Nixw4cP&#10;HzhwYO/evXv06PEr57fffvtxxuzWIzf/jj/++D59+pCS9JdccsmsWbMeeOCBZ555BmkhylSSMiHw&#10;zjvvvPjii4888shdd901ZcqUCRMm0Oh//OMfTzrppKOPPtrYA3+7du1qjzno1q1br169zjzzzPPP&#10;P3/cuHGTJ0++8847ly9f/tJLL5Wp8tJVCAgBISAEMkVg/fr1UJJrr732vPPOg2vss88+7LCd7K9D&#10;hw7HHnvs0KFDp06d+tBDD23atCnTGqqweAjQXsuWLbvuuuvgFxANyOkO7Aeb6I8t/Q455BB47kUX&#10;XTRz5swVK1Zs3LgxntbKLQSEgBAQAiVF4O2333744YevvPLKfv367b///om+b0IJY0/fX//610OG&#10;DLn++uufeOKJksLYwmq/++67Tz755PTp02kjWor2CtWuiSYyRvKnP/3p5ptvXrlyZQujraoJASEg&#10;BITAZgR481x11VWnnHLKbrvtlugbJa6wjh07MmTA6+iFF15QW+WIwKpVqxjE6du3789//vO4jZp0&#10;/k6dOmEkf/nLX5599tkcIVLRcRB45ZVXGFDGo3r33XfzvF999dWX1/nxFUVbMyzI2DEdF4OMDDXG&#10;KVp5hYAQKCoCPNwPPvjgBRdccOCBB4Z/c+DV33vvvYkmICZl2LBh48eP5/V16623MjxENIHnR69z&#10;3+bf/PnziUkhJekZIDj11FO7dOmy5557hi93++23P+qoo+i5nn766aIi2mp6vfHGG7w0GJIj2ih8&#10;S5GSkRpCkxgoHDRo0OjRo2m1adOmYQBz587FHO6//37XTjjlIrduueWWa6655uKLL8ZRgjvvt7/9&#10;7QEHHLDTTjtFKvrggw8eNWrU4sWL8Qy2Wnu0RH3WrVtHtwDRGDNmDK3cvXt3xgoxmEit7EmMfw0T&#10;xWCgqwwOYmmPPvroW2+91RKAqRJCoJoIEOM4YsQI6Ibncfef7rjjjsQ7EhrA22P27Nn42JPt/v/1&#10;r3+hzIwZM3ib4c3Zd999/Tr4rxx66KETJ07Ux3NK1ksT33PPPX/4wx923nlnP/j+K7/4xS8gnrAD&#10;huogHWvXrk1WMYKkMBK+sTESCgpJmnbffXfeWjAgfWwn2xxRpb322mvQxkmTJvXv3z/LoWS+qDAV&#10;+q7LLrts4cKFr7/+elTNlV4ICIHMEeAFwlybht4TvOi8o4iMJD4y+/k4eHFvv/123kgnnHACrxr/&#10;W9FewcPCxxgfZtkrmXnTZVQgIar4MhqO7NAukEqoIm6yl19+OSPlnGIoFCbFtCAid3fddVdrEjUP&#10;CP7GaahYJwe/1A9xmvAU4zk9/PDDeU5rtkvGF6EtRGNj3nPmzIH5pg6BChACQiACAgQ+Llq06Iwz&#10;zsA5Uq9v2GWXXU477TTGZQoVlciX8NKlS+FWTHqmm6mnfPv27f/85z8zuB0BFCV1EHj11VeZB8xI&#10;XD2Euc4g3emnn85XMa6NQnko8P4wjoCRMGssmLPAav/617+K1Totn+QhDbFkyZILL7zwiCOOaIKb&#10;0AUxAIT3lnZkTHnAgAEEakMr+GSxP065yPIGuNVoTfyqxK8FdGv17JnOBCVRFcsplDEn2R6SJQTK&#10;gQDTN/GWd+7cud7zyjgLj/68efOK33nzhUb8AnGc9d5FdI0nnngi4w7laJtiaPn8888zXhPgt8Jz&#10;zhAhPDfZ8b6Uao8ZY8y8yvAJ1rN55sFT5TVr1qSkQ9XEMjGd2CLGdMKHm9HtELvEUgcEy7LIzmOP&#10;PcbT3TRufIexyA5CUINFnfCdwWKIbAr4snFtY6+99mJ8kIEhEZamm0AZhUBTCBD3QfBiveVO6FHo&#10;y3mll/HR5F2E55Yvrnqxd8cccwxzAcpYtaaauslMzD4nivEnP/mJ22fbYywHekIaXgJNFpBrNlqf&#10;ySDnnnsuvjZbKfeAj3DWlCPaMlc1y104zgi+cuB9LrD+Y/jCYYcdhhMEdy1ZCM7Optp0FIxjMoGe&#10;YG4UaEhb4LbYPIPd2ainUoRAhREgyp0Zxnwk+DsMPA74VAmHbY1lshhkZhZJvdEK5n0wC6mkr9lU&#10;7ZcXOF+zfvPgCo4VZve0kjPcfO3DyOqxWoY7FboSyd4Ic7viiit4vmqakLkIKWCN4ZEjRzJfjDja&#10;SPJTSsynGzFNqMSITzBnIYKP8c04Lp6UqiCxQqD8COCZ571d04cCbWHtcpbAKH8ta9SAUXFeRDWH&#10;qeks77333hp5KnmJ0JKePXvWfL2wYhsRyZl962YPP8tzMMpARIO/+ry18K2sXr06e63KVSLuJyLs&#10;6/ngABaXxDnnnMNQTsHnBMNBIFD4lAlv8duDuQKxZTyIlRvK1UbSVggUGAGWL6nZB/NtgOez+OEn&#10;8aFlohBxBzWjV5ic8o9//CN+EeWVQPWhcv7oRl7RjKBVKqiHObLYgx8KXr+DBw/+5z//Wd5WTklz&#10;BtGgHrhi673SWeGAzyDccKVzX1I11Ga4J2CRBpZtwgetceSUrEtiq4EA657hu/Z3IcwIJI6jao8X&#10;U1cuvfRS/8xavo5YAKqF/QX1jB13N92wf3V7plfwbqmsE4F5bWeffbZ/MAiey3zrKvD6egbjXsdF&#10;e9NNN9VbyYC1q/GewPtaoJOhCgSLYxJ77LGHvy/lCnORcDi2QE3d9tWxEEgfAcbe6VP9fS0TfP72&#10;t79V+ZGCjzBR1T+NhUExglbSb5milEBl/eOArPAKc9E+xDQS053wofgHMn75y19WfLgQhsLcGV7O&#10;/pc2rijWCWBtxjfffLMohp6cHoxYMa+QCvo9bkBBVM5tt91WOrdRcvBIkhCIhABx6QSxe3oRvJc8&#10;ZFVmKC6GjEKzroqfx7FEZcu/pYlF8jvq8arAUBggc1HSMR5Jwi78sZUErbS8ndRsfSb41lzMAIZL&#10;TEerhrl5oGA9Jh6WmuPIxO4zEOZJr1MhIAQcBKAhOAs8YaNmXAMnv5NQh+8jwGuZeDjP1xGBxSz5&#10;1ZIAYR4s2uZf8h529swzz7RklROpFMSfGe0e4s8MflYgSkR+KYTUi7TmA2jChAnEIpeiFgkqyTgy&#10;CzzUjF457rjjWLQlwbIkSgi0CgK8avy9KaufabOb4BYmWo65P563EKGlBZk0Gax8+LuYgX9GDwHW&#10;lYqUDQ+XJyX+fEbKGPTx2AkUr+Vf0czyZzEUv1OJNdmYRdgaKxl4mjv8KdVn7yr/7mPARYSOVuEP&#10;j6RSVgABRow9fki2gGOCXQWqnkAVcTSwI7zH0cB6qyzNn4D0Aoggzs9jHkQ6spgOcUwF0K40KhBE&#10;i+/AM1zIBNZWfdBgZ1iOf7k2XsvXXnutQoqt4QIF+3n7Y/SxjUpFvVlAdCAE2iJAyNpZZ53l+cxj&#10;uU0N9LTFqfEZDikcti6ShFFOnTq1cc4CpyD4j0U33UpxzHY8CkVputGefPJJv+OScKdS7B8QvtbP&#10;PfecP44JtsukOTGUmjASo8/m8YTqeB43tsSUU7smYrpYDQR4tXpCZuH0rfp1l0GT8gHJEt6eD2bm&#10;fZS0Y2aKLXPQ3V6TuZWEU2eAZGsXgQMOO2ECt4stM0FYkLU1Kn7jjTficXNrRxgXc3OrGT0cqU2Z&#10;KcaWRp6oN8DUcxcJRiVuFQRYbNWzCD4Lc7GvfavUL7d6EAPHPu9uJ92tWze6n9wUaqrgO+64wzPW&#10;c8IJJ7zwwgtNCVOmGggwG4jFel07Iaqy7MuUMhWOxe7cSnHMx1DZ61Wj/dK8xJDx0Ucf7YGRqDei&#10;b9MsVrKFQKEQYJEC97OfYxaXLZSGpVYGFy5hcG43g6OqLBuR4RVi2pcb+MgxV/AClLpRCqg8AT5j&#10;xoxxP555EmfNmlVAVcOoBBnxhIRCddmyR3FMYdDzpOFxI2jF43QjbJBV4zwpdSoEWhGB8ePHu69Q&#10;Ij6XL1/eihXNuU64at3RZrqc4i+OwCuF1T1c82A9N03qSdWScF25KwdCW3hCYYupFpqscLS97LLL&#10;POva4YBbs2ZNsgVVTRqRKcSnuM8jHw3E+JTLPKrWaqpvPASw7vPPP9+1ekbFNfstHqhBudlgzZ2N&#10;Sh/DNMSgDLneI3j6xBNPdM3jd7/7nYYCM2gTxoA8kWIsEFeWsCY6ECiJazZQciLI9S5NynJwdnum&#10;E5566qkaA0oKXskpEgJ8KrMumdudDBw4sOLrF2TQPrzn3TAEvpaZlJlBuVGLIMbRsxAMk1A01hMV&#10;xqbTM/PO48li+ljxp90xfemAAw5wexUIF0uuNo2DMtZEAEg9j+dBBx2k9RVrYqWLpUWAbzPXf8iH&#10;PashlrY2JVOccBVPcCGD9oWqA/OM3U3hWAe/UqulFqQtcEAw4uOGqxCBXWR357x58zzzegjLYi57&#10;QfBsMTX4pvREvTERQgHKLdbKFa6Oh6QQq8d2ghXGI4eq45hgVRr3s5NB5hz0qFUks3hckkLs4/z5&#10;82sl1LUsECCO1o1xZ2p4MdesJRbf3WMDwqJFyTKwD5bOc6PeMJVW3agjAzBVRGEQgIW7H/O8he67&#10;777CaFctRZg141IVFtHIvf5EOrp+e+YlsRVL7lpVXAE+klmqxprKEUccUbRgBLyxrt8HE2IAqOKt&#10;lln1iXrbf//9rXlwQMeSWekqSAgkjQCeZFYNshYNSWmZxdyThiojeZMmTbIdPKNv+S7fhCfFDfOl&#10;81u9enVGQKiYQARYhcddSJ0BoILEqtClsN2v7VI4OP7444s8OBUIc1lvsk4NUyDcVhg1apQCl8va&#10;nFXXG+O1tkwQviaYFsEgcKNYqsJUzrwmK9PVsZGgNQ+GfrSMWxHMw+pA6CSTwm0D8V7KfQYQb0LP&#10;hMEBAwa02Ir/Fv+CH2AMnnkRRK8o8L3grSb1fAjgm7WdHJ4Udvb1JdGFfBAgStVSFUaYs28axhHc&#10;NfGZo6E1zfMxhcBSma/cqVMn+xSffPLJOb6IICnsfGyV4WD06NH6hg9swHRvAj47W7otMmTIELVI&#10;uqBLepII8JXOsIIxYd6EiklJEtwkZLkdDBujsm9bElJDyeBdx/oLtnvDk/LPf/4zVE4lyhwBghH2&#10;3HNP21gXXHBB5iq8XyBvP3eyCX0Lq6XmookK9SBw3XXX2a4eOxk+fLgngU6FQCERIKYNB4rp2zBh&#10;ze4pZCu9N3LkSPv+YQjmtddey0ZP1mq35bKnjHZjzQb2pkt5+OGH3em/uWzCzWI61mboUvKNq2oa&#10;yVbNSHO4iwHzgLdqTVWvVkEABz7bQJhOhcEF9SiFbVi+URnet91/Nl59FsS1JRKpqcDZwpqHqxhU&#10;xa5ICk2455573LtpH7sjyJQ+c+bMtEuU/KgI0M/TNPbRnjx5clQJSi8EskIAl7679DlfQVmVrHKa&#10;QYBFsdyNUa+66qpmpITOQyCMXZuDA/bMDp1VCXNGgHVV7IuoQ4cOmQ0UurFUfLRrkZSc7aB+8Syv&#10;b6PeMBX2jaqfVneEQI4IsHqYpdRsuqFQ/BzbImTR+L/YCtK0GgtnpbfAJBN87Ha2crSFbJ1CJWMZ&#10;Y/t0s6gKS+2nrR6789rF3Hj1lXcv57SBKoh8VoGzVIVVpbW5ckHaRWo4CPCKs6OUBEdqUQMHm0If&#10;rlixwro5mIqaRsMxxuTGzv7v//5voRGRcrUQoBH79u1rqcrZZ59dK1Vi155//nl3DZeibfaQWD1b&#10;S9DEiROthdB8WmygtZq37LXh5WbDUgiiXblyZdlrVCn98dna3qVfv36J150RJSu/d+/evPESL0IC&#10;M0CAvaLcCeXp+fZx1nTp0sXajEaQM2jcpIo477zzbMOxCWruy+4kVS/JKT8CZ511lrVNtt4of4Uq&#10;VwN31aZkQxWXL19uHW1ss1qQlU0r18AJVZitDqybg+X18XokJLiNGMiy7U/YyFnEtg06xT6hsdzO&#10;pE+fPmq+YrdYRbQj/t92KhCWitS6xaoJfbBb7fD+SWrhtU2bNtkd4Yk1YOZIi+FWwerMnTvXhiGw&#10;D3ribyHCHGx/0rVrV5w4FQS51FWmydzVplljpdTVkfLlR4B1N+z62rzo1KmUt0nZfck6PvgiSqQi&#10;48aNs++cq6++OhGZEpI7AsOGDbPNypScBPV5/PHH7Y68TCxSgEOC2GYpisWM7W6WNKg2iswSfJXl&#10;Q4AlKk2PRUC+dvDxwVOyCxdffLFpTT6Y468i/MQTT9j5Gsz/SvzDu2TgtpC6BB2w24Exlfbt2yfl&#10;fSMshZFB259owkipTYYOxH734F5hFYRSV0fKlxYB4mXti4jdN0pbDyn+AQJMJbfxi0zaihMDByvp&#10;3r27eefsvvvuxDUI5VZCAMeHffaTir22Hz2YjSaFtYC1XHLJJaYH4G9emy60AIyqQjwE2FTdmCFr&#10;cCg+Mh6WRcm9bNkyu6IX2wA1rdaNN95ouygiDpqWo4yFReCiiy6yTXzvvffG1JOFDazh0bHkuOdh&#10;zIoou0WARmSnbWMkNC4jy/aWDoRAJgjMnj3b9lLpzVDMpCoqpA0CdmNappg3t0kgq7oxHGDMo2fP&#10;nhrxaYNvq5zgbrPDNJ07d47DLBgUwH9nDIawlKQGkloF6RLXA0eq3coSI9m4cWOJKyPVU0Bg06YU&#10;hH4gknkctl8h5j+9giQ5ewSIjWYTZfPSGDx4cBMK2I3jWJZy1apVTUhQllIgQEianfvDKjxN68wo&#10;j/3o0c6lTcNYzIzuF20cF20xayetYiIw/ccxBQRktyuDsZQpod0BKXWrjAjccMMN5r2Bt/bvf/97&#10;pCqw+Ytd4JahgUh5lbh0CJxxxhnGVFhXpbldt2Gy1mD69+9fOgSkcEMETj/9dGMkNLQ+XBrCVakE&#10;P06Lp+CktXORR4wYUSlQK1JZfPh25dGoUZJ2ladOnTppnnrLGwy01M4kZr5Y1PoyJnjsscealxhj&#10;hS+//HJUCUpffARefPFFgulNK8v/Xvz2ylLDXXdNqTQWwjAWR/yCRpJTAjl3sQsWLDCtjEsl/EYI&#10;LJRgoyHjDATkXn0pEB6BsWPHGlPhXRR1f6g5c+aYvPwl9jp8oUpZLgSsC56GZmnQcikvbdNDIPKn&#10;TShVCISyG9828fkUqgwlKgYChMCad0j4Zd+sM4UIS22YXYxmTF0L5vrttddexlQizSfGQmwk7m9+&#10;8xvFW6feVPkVgIuW7X6MkdDoRDjmp4tKbnkE7KrW9Eyvv/56y9e3yhVcuHCh6VdwkYSJQnr22Wft&#10;mhp8J1cZuqrV/fLLLzemsttuu4WPUrHf2BjYY489VjXQqlZfpp7bqGv5zqrW+hnWlw+eQw45xHRI&#10;itzOEPjcirJrtbFUekMlhg4damyDxeL0bdwQrlZKQCCS3Z+Q7bHDVI1pzXvvvbcxmPAOuzCSlaaw&#10;CBAnbVqcJbfkUilsM5VcMZZCNlZGZErUgeiSV72i6rN+l2lxvpODl/LDHmw85W233VZRvCpc7Suv&#10;vNK+gsKspWKdKcwBIRi3wshVqOpssG3ndl1//fUVqrmqmh0Cdg7iyJEjsytVJeWKgJ34E7zv6aRJ&#10;k8xr6uCDDw7zmsq1Tio8eQSgsXbruYZroBCZwhe1MRhW20leG0ksKgLW6/rLX/5SLpWitlJ59WJq&#10;D8t20bUwmAwtLm9FpHkkBOwK+GwmVi8jxITdss1rZ8qUKfWS6XprIzBq1ChjAwTFBtd0xowZJiWe&#10;2VdeeSU4se62EgLsgW1dKjNnzmylqqkuBUDgsssuM13LySefXAB1pEJGCLBcjl0En91/apY6b948&#10;+9oJHh6qmV0XWwMBPl/sFrlPPfVUvUq5YW7yzNZDqYWvE+xmugtmALVwNVW1PBCwEbR33XVXHuWr&#10;zNwQsBvZ1tsV2w4I1kuQm+oqOFsEevfubV5BY8aMqVeyDXPju7q5DaTqSdb1UiCAS8W45jGVJUuW&#10;lEJnKVkGBJg1aLofVqJV9EEZWixJHVm9zbQ+k9H9Q8pMT7cRtOFXhEtSP8kqDAJ8xDTsKPr06WPS&#10;NLd7VGHqKkWaR+DMM880NoAxNC9FOYVAGwT4OjJmxRB0mxs6qQYCXbt2NQbgX0vy5ptvNrfkxa2G&#10;LQTVEhprJyjjN/En5Vvajg09+uij/gS6UgUEli9fbjoNjGHt2rVVqLLqmD4Cv/rVr4xZYV/pl6YS&#10;CoeA3SxhyJAhHuV+97vfGdu45pprPLd0WkEEbDRtzUFAG+bWMNa2gtBVqsoYgOk3mNFeqYqrsukg&#10;YN3+Bx54YDolSGrREWAnMbOWJLsLugN/RM2a6H1mgem7qOitmIl+7hixf7k/Zo2Zt9OsWbMyUUeF&#10;FBQBu7R5586dC6qi1CoTAldccYXpWi688MIy6S1dE0XAbs/hzvqx+8gdd9xxiZYmYSVGwK6N4poK&#10;9VmxYoXpSfbcc0/Woy1xDaV6bAT4xGFWurEHueljwykBduN1NmgQGpVFYOLEiaZTYX9cC8KgQYPM&#10;RQaG7EUdVByBESNGGKvwbEtor59zzjkVh0jVB4GBAwcaO9EXsOwhHgKwXrO5HJ9ArsM/nlTlLh8C&#10;f//7302nwqY/Rnu8+h07djQXw2xUWL46S+OmEHjggQeMVRxzzDGuAOtnuf/++93rOq4mAosXLzZ2&#10;wqIX1URAtU4IgQULFhhTYguphERKTFkRMBvHsfbBm2++SR1WrVplbION2staJemdAgIsi8+GUNgG&#10;sznsun9PPPGEsRatbZAC5KUUyYevnR1GZ1LKOkjpQiCA59b0LoQ9FUIhKZEfAuxra4yB/QnRYtq0&#10;aeb0/PPPz08plVxEBE477TRjG3ZZSDvT59xzzy2ixtIpDwTOPvtsYyeYRx7lq8zWQID4SGNHAQth&#10;t0ZNVYuGCLDFqTEGE3dgF2vSBskNoataAjuR3a64xHChMZ65c+dWDQ3Vtx4CGIOxCgXi14NI1xsh&#10;wKpNu+yyC3aEd84/xbBRbt1vNQQIQjGdSq9evagbO56aU61+3motHbs+dnZyjx49EPbGG2+YMLed&#10;d96ZHaNii5eAFkGAaV9mNWuWN9AUsBZp1KyrYVdOOf3007MuW+UVDwG46h577GF4K9vcGpKiVXWK&#10;11D5a0SICpQECyFQhTAEu6ePYbj56ycNCoPA8ccfb3qShQsXFkYpKVIiBNh321gQc1JLpLZUTQ8B&#10;Ow7IOl3GNhRgnR7apZbMZB9jIYRIMpfdHF9++eWlrpSUTxwBu+CBZxZ74gVJYAshQABczw9/fBH9&#10;x+ZfwO6nLVR1VaUxAnYJjAEDBpg3TwsHwLFg0Ndr/dikpjFSlU/BuvnGQqC0jP6Y44ceeqjywJQV&#10;AEKN/E8Dg78x67N06VJjGzhWYopS9sogAC9p5/tpQkcu7b9u3TqWGOC3Zs2aXBTwF3rLLbeYToW5&#10;yOZg3rx5/mStcYVJ+b5H4f0Lzz33XGtUMNVa2IXR+U42YW5892zcuLHpQgmPMo+DmRbftBxlbA6B&#10;s846y/84bLvtts1Js7mIgjR7b7BEl6IgLSzBBwR8vbz5xwBrcMoWvVuTp4wfP75Fq1voas2YMcN0&#10;DMOHDy+Ioo888oihJ2a7H47Z+qcguiWuhnhKHEjxRhlTsTtVxtx78MQTTzSPg5ZZj9MuTedNiaeg&#10;j92T45lnnmlavUpl/P3vf2+ehUWLFlWq4h9WtiZPmTBhwof39X92CBSQp6xfv968fLbZZhsO2KEj&#10;OzgyL0k8JQ7kfO4ZU9lrr73MwdChQ+MIFE+Jg178vOnxFJbUMRYye/bs+HpWQYJ4Sq1xH/GUXGy/&#10;gDwFHJjys9122332s5+la2ntvU7FU2KavVmV9pvf/KZ5C02fPj2OQPGUOOjFz5seT/EszBRf1ZaX&#10;IJ4inlIYIy8mTznyyCP/53/+59Of/jQvn1NPPbUwaCWviHhKTEy7du2KkXzhC18gioGDhx9+OI5A&#10;8ZQ46MXPmx5PIbraMNl+/frF17MKEsRTxFMKY+fF5Cknn3zyd7/73U996lO8fJjTURi0kldEPCUm&#10;pqeccgrvn3//93//wQ9+wIHd66c5seIpzeGWVK70eIpdjAlim5S2rS1HPEU8pTAWXkyeMmjQoG99&#10;61vwlO9///vjxo0rDFrJKyKeEhPTwYMHQ08+85nPfO9732vfvn1MaeIpMQGMmT09noJiTPbBVBgo&#10;jKlkRbKLp4inFMbUi8lTLrjggm984xvwFF4+U6ZMKQxaySsinhIT0wsvvPBHP/oRpvLtb3+bOR0x&#10;pYmnxAQwZvZUeQqjyfAUfkTqx9SzCtnFU8RTCmPnxeQpV1xxxVe/+lXz8mHF4sKglbwi4ikxMZ00&#10;aRKhTJjKf/3Xf/Xt2zemNPGUmADGzJ4qT+nTp4/hKdrwNkwziaeIp4Sxk0zSFJOn4ENhxIehnzPO&#10;OIMl0TNBIp9CxFNi4j5t2jQTysQ6psOGDYspTTwlJoAxs6fKU8477zzDUx544IGYelYhu3iKeEph&#10;7LyYPOXGG280PQrroRcGqlQUEU+JCStL0ppQpv/8z/+MH8oknhKzOWJmT5WnXHzxxaZXmTNnTkw9&#10;q5BdPEU8pTB2XkyeYpfO5y1UGKhSUUQ8JSasMFkTyvS1r33t2muvjSlNPCUmgDGzp8pT8NIanhJz&#10;kZ2YdSxLdvEU8ZTC2Goxeco999xz2GGHsWnY3LlzCwNVKoqIp8SEdf78+SxGy/x1/t5xxx0xpYmn&#10;xAQwZvZUeQp9neEpxDTF1LMK2cVTxFMKY+fF5CmFgSd1RcRTUoc4SgHiKVHQSj5tqjzltttuMzxl&#10;4sSJyavechLFU8RTCmPU4in5NoV4Sr74e0oXT/EAkvFpqjzlzjvvNDxl7NixGderjMWJp4inFMZu&#10;xVPybQrxlHzx95QunuIBJOPTVHkKQ4SGp7A8U8b1KmNx2fMUlqB49913C4OV9ksuTFO8J56Sb1uI&#10;p+SLv6d08RQPIBmfpspT3nrrrX/84x8soM9BxvUqY3HZ8xQWbGRJ6dWrVxcDrlR5CrU8dPMvkUHI&#10;qVOnGmnLli2LCR5k0Yi67777Yooi+8CBA5EWfy/hBHkKGwaiUo8ePeLX7rnnnjNYxZ9pum7dOiNq&#10;1KhR8RW79dZbjbR77703vjQkpM1TmDBlFF6yZEl8hfv374801vWML+rcc881im3cuDGmNFrWiKKt&#10;Y4pKkKcwu8RotWLFiphaMf3NiFq0aFFMUYQaG1F33XVXTFFktw/XyJEj40tDQqo8xcin+vG7TUS9&#10;+uqrBskRI0bErPtVV13FEoX8Yu5OhRosJ2REvfTSSzG1yoWntGvXbquttrryyitjKp9E9lR5CoSC&#10;uvLr1atXfGXZaMZIiz+VYMyYMUZUIrPi2KsCaVtssUXMOibIU1jjHpW23nrrmCqR/fHHHzdYHXvs&#10;sTGlrVmzxojq0qVLTFFkv+iii4w0CGx8aUhIm6ewi6NROJFlfXfccUeksY91/Lrvu+++RrE333wz&#10;pjRa1oiirWOKSpCnDBgwwGgVf84aRMyIYl2hmBW89NJLjahEXgUvvPCCkXb44YfHVMxkT5un7LHH&#10;Hij8kY98JL62a9euNXWHrcSUhgQjCpkxRXXv3t2IWrlyZUxRefEUoz8VgQnGrEK87OIp8fB7P7d4&#10;SkgMxVPMcy+eEsZgxFPCoGTTiKfwcImnWHuIecC4j+mszN9tttnm9ttvjykzRnbxlBjgfZBVPCUk&#10;huIp5qEXTwljMOIpYVCyacRTeLjEU6w9xDzw8BSwZcDgpJNOyimeSDwlZnuSXTwlJIbiKeIpIU2F&#10;ZOIp4bEipXiKeEokgwlO7Ocppu9io9EHH3wwOG8Kd8VT4oMqnhISQ/EU8ZSQpkIy8ZTwWJFSPEU8&#10;JZLBBCeux1MAmZi48ePHB2dP+q54SnxExVNCYiieIp4S0lRIJp4SHitSiqeIp0QymODEATzFdGId&#10;OnRgZnmwkOTuiqfEx1I8JSSG4iniKSFNhWTiKeGxIqV4inhKJIMJTtyQp4D2Zz/72WuuuSZYTkJ3&#10;xVPiAymeEhJD8RTxlJCmQjLxlPBYkVI8RTwlksEEJw7DUwCc4NoTTjgh/lozwcq89554SiOEGt8X&#10;T2mM0eYU4iniKSFNhWTiKeGxIqV4inhKJIMJThySp5gO7Wtf+9rdd98dLDDeXfGUePi9n1s8JSSG&#10;4iniKSFNhWTiKeGxIqV4inhKJIMJThyJp4D8Rz/6URbf3bBhQ7DYZu+KpzSL3P/lE0/5PywCj8RT&#10;xFMCDaTNTfGUNnA0OhFPEU9pZCMR7kflKaZn23XXXVetWhWhmLBJxVPCIlU/nXhKfWza3BFPEU9p&#10;YxCBJ+IpgfB4b4qniKd4bSLGeXM8hSb45Cc/yd4SSe+1LJ4Soy0/yCqeEhJD8RTxlJCmQjLxlPBY&#10;kVI8RTwlksEEJ26ap5gurlOnTmxgG1xElLviKVHQqp1WPKU2Lr6r4iniKT6jqHtBPKUuNLVuiKeI&#10;p9SyiyavxeQptMVXvvKVOXPmeIpfvPj+++9fHP3HFGjTd7p/zzzzzOiSauS47rrrjNjDDjusxu2I&#10;l9iv10gbN25cxKze5Hb7yWHDhnnvRT/ffvvtUYwZWtGztslht2I95ZRT2tyIfvL1r38dlT7/+c9H&#10;z+rNcf311xvYDzroIO+9iOe33XabEQXbjpi1RnLCtow09iGucTv6pcsvv9wI9PydNWtWdGE1crA7&#10;hpE8evToGrcjXmIBa6ThZY2Yr0bynXfe2Sg2f/78GrejXKJljSjaOkq+Gmk7d+5sRLEfdo3bUS71&#10;6NHDiLrkkkui5KuRtnfv3kbUiBEjatyOcsnu4jx48OAo+WqntQ9Xx44da6eIeLVnz56mpu7fb3/7&#10;2xHF1E3+4x//GMnsl1w3RegbvA+Nkiw+FjpT7YRIMKKQWTtF6Kv777+/EXXTTTeFzlQ74VFHHWVE&#10;sbV27RRJX/3Wt75lSozzl3ciVuTOWm7X7mMf+1gckcorBISAEBACQkAICIEEEfje9763ZMkS41gR&#10;T0kQWIkSAkJACAgBISAEkkDAbgnUoQMeV3xWUX9bbrmlX4/vfve7UeXUTP+zn/3MCN9mm21qJoh0&#10;0YxlIBCHYaSM/sR4L41iP/jBD/x3o1753Oc+Z6RFzehJb4cEv/nNb3puRT3FLlDp4x//eNSM/vQ7&#10;7bSTqd2Xv/xl/91IV3bbbTcjauutt46UsWbi73znO0ZaIo1IETvssIMR6PnLZLuaCkS9SLMaydtu&#10;u23UvP70W221FdJYtsB/K+oVG6TWvn37qHk96WlZU0fa2nMr6imdhhFFNxI1rye97ToYovXcinpq&#10;/eE//OEPo+b1pOc701Twv//7vz23mji1D9cXvvCFJrL7s1jQjJLm77/927/5UzZ3xXSbDA00l93N&#10;tfvuuxv14tcdCUYUMt0imjj+0pe+ZEQxrtpEdjfLV7/6VSPqJz/5iXs9vWMa2pSYyF+guPXWWz2x&#10;KlFObRflqjNhwoQoMuqmXbZsmRHbq1evuolC3xg0aJCRdscdd4TOVDvhmDFjjKjp06fXThHlquJo&#10;Q6KlOFpjdTNnzgyJWECyHXfcEWkQ0oA0IW/tu+++RrE333wzZJZ6ybp06WJE0db10oS8rjjakECZ&#10;ZIqjxfAOPfTQSKD5EyPBGPDatWv9dyNd6d69uxG1cuXKSBn9iW1A5aJFi/x307hiP5pNFeL8PeCA&#10;A1588cV4SoqnxMPv/dziKSExFE8xj7t4ShiDEU8Jg5JNI57CwyWeYu0h5kEiPAWnzBVXXBFTk83Z&#10;xVPioyieEhJD8RTxlJCmQjLxlPBYkVI8RTwlksEEJ47PU7bbbrvly5cHlxL6rnhKaKjqJhRPqQtN&#10;2xviKeIpbS0i6Ew8JQgd3z3xFPEUn1E0fyEOTyEucujQoW+//XbzxXtziqd4EYl+Lp4SEjPxFPGU&#10;kKZCMvGU8FiRUjxFPCWSwQQnbpqnEGi+cOHCusIH1b0TeEM8JRCeUDfFU0LB9N574iniKSFNhWTi&#10;KeGxIqV4inhKJIMJTtwcTznyyCPXrVsXIHmQeEoAOt5bmu/jRaT++eOPP27erqwHXD9VqDviKeIp&#10;oQxlcyLxlPBYkVI8RTwlksEEJ47KU774xS+GmR7Qrl1wsfXuyp9SD5nw1+VPCYmVeIp4SkhTIZl4&#10;SnisSCmeIp4SyWCCE0fiKfvttx/mFyzQ3BVPCYPSh2nkT/kQicb/y5+S1Maf7EMkntLY4D5MIZ7y&#10;IRKh/hdPEU8JZSjhEoXkKZ/4xCeGDx/+zjvvhJP6nnhKSKA2JxNPCY+WeIp4Snhr0Tpv4bG69NJL&#10;DW9lc7nwueqlFE8RT6lnG01cD8NTWBh+xYoVkYQ3u0Srxn0iwVwzscZ9asLiv6hxH/lT/FZR74r8&#10;KfWQqXldPEU8paZhNHcxmKewXcdZZ521adOmqMLviJrhg/TiKU0C52QTT3HACDoUTxFPCbKPtvfE&#10;U9ri0eBMPEU8pYGJRLkdwFPY6G327NlRhMVPK54SH0PxlJAYiqeIp4Q0FZKJp4THipTiKeIpkQwm&#10;OHE9ntKzZ8/169cH503hrnhKfFDFU0JiKJ4inhLSVEgmnhIeK1KKp4inRDKY4MR+nvL5z39+2rRp&#10;wblSuyueEh9a8ZSQGIqniKeENBWSiaeEx4qU4iniKZEMJjixh6fss88+zz//fHCWNO+mylOefPJJ&#10;QoL5DRs2LH4lJkyYYKQtXrw4prQpU6YYUbfffntMUWRnATSkbb/99jFFzZgxw7zHmOkVU9QhhxyC&#10;Sh07dowph+yrV682WA0ZMiSmtJdeesmI6t+/f0xRZJ86daqR9re//S2+NCQsWLDA4O/5m9R8H7YO&#10;NQrPnz8/vsLdunVD2i677BJf1EknnWQU27BhQ0xptKwRRVvHFJUgTxk7dqzRasmSJTG1mjx5shF1&#10;5513xhR10003GVG33HJLTFFktw9Xv3794ktDAoGSngeB02233TYR4QhhBIHq77DDDvEFsgaqQbJv&#10;374xpR199NGf2/yLb8C9evUyop566qmYWv3+9783bbFo0aKYokJmtzxlyy23pOdPdLOekCq4yVLl&#10;KW5BOm6IQII8pWFZSuBHIG2e4i9RVwIQSJCnBJSiW/UQSJun1CtX1/0I5MVToKWPPPKIX5/Mr4in&#10;ZA553QLFU+pCk8kN8ZRMYA5biHhKWKTSSSeekg6uzUjNnqdst912GMDGjRubUTf5POIpyWParETx&#10;lGaRSyafeEoyOCYkRTwlISCbFCOe0iRwKWTLnqcsXbo0hXo0LVI8pWnoEs8onpI4pJEEiqdEgivt&#10;xOIpaSMcLF88JRifLO9mz1OyrF2IssRTQoCUURLxlIyArlOMeEodYPK5LJ6SD+4fliqe8iES+f8v&#10;nvIf/+EP6mZmTf5NUz0NxFPybXPxlHzx95QunuIBJONT8ZSMAQ8oTjxFPCXAPLK9JZ6SLd7e0sRT&#10;vIjkei6ekiv874mn5Iu/W7p4iniKaw+5Houn5Ap/6uun5Fu70pUunpJvk4mn5Iu/W7p4iniKaw+5&#10;Houn5Aq/eEq+8HtLF0/xIpLtuXhKtngHlSaeIp4SZB+Z3hNPyRRuX2Ea9/FBkucF8ZQ80U9/Pdp8&#10;a1eu0sVTxFMKY7HiKfk2hXhKvvh7ShdP8QCS8an8KRkDHlCceIp4SoB5ZHtLPCVbvL2liad4Ecn1&#10;XDwlV/jfE0/JF3+3dPEU8RTXHnI9Fk/JFX7Fp+QLv7d08RQvItmei6dki3dQaeIp4ilB9pHpPfGU&#10;TOH2FSZ/ig+SPC+Ip+SJvuJT8kW/beniKeIpbS0ixzPxlBzBp2jxlHzx95QunuIBJONT+VMyBjyg&#10;OPEU8ZQA88j2lnhKtnh7SxNP8SKS67l4Sq7wKz4lX/jblF55njJ48OC+vt/ChQvboKSTTBAQT8kE&#10;5rqFbNq06eVav3feeaduHt1IDQHxlNSgDSX4jTfe8D8N69evD5VZiRJFoPI8JVE0JSwWAnzPd9j8&#10;mzp1aixByiwEyo/A6NGjzePw9NNPl782qoEQaB6BoUOHfn3zb+nSpc1LUU4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Ekbg6aefnjx58plnntnuw9/w4cNvuummdevWJVySxAkBISAEhIAQEAJCIAIC48eP&#10;/5Cd1PgfthJBlpIKASEgBISAEBACQiAxBKwPhYPHHnvMyH3hhRfwp1jSApFJrDwJEgJCQAgIASEg&#10;BIRAKARckuLPwEiQpSryqvjx0RUhIASEgBAQAkIgNQTmzJljaUi9OJT99tvPpsHJkpouEiwEhIAQ&#10;EAJCQAgIARcBy0Hwm7jX3WOXywQkc7PoWAiUDgHjOsTam9NcYejN4aZcRUCA4X7c5Qz02zcC36Zm&#10;HkUT36Z6ForQpq2iw7333msdJTYsxV85/Cw2GQf+BLoiBEqNwIMPPmi754AHIaCOCkMPAEe3CosA&#10;1h5suqbnjxScGCxQwQOFNYaiKmYjUxqyj+OOO85SFTr1olZIegmBaAh4gsUxcj4Fo4l47z37HCkM&#10;PSp0Sp8jAm6vjuXjPbEknW9T143OXWw7jKp6FsKgpDShEXC9JFhocD43mlZDP8FY6W5ZEPD0xIaJ&#10;R+Upbsfsr7j74OhL0o+PruSIgDF487dmr84nqZum4ZConoUcW7NFi3ZtsKaRuvV2e/SQxNrNrmMh&#10;UCgE+G70fEza/jgST3GfC4WhF6qJpUxDBKzNB3TpfMLaZDwyATL1LASAo1vNIuCaFcfBYui8rbVy&#10;EJxYd4VAYRGATdjxc+g5hMV9ELDtSDzFRrUEMH1XfkCywiImxVoVAdulB9g8D4hNxkE9Mg5EehZa&#10;1U5yrZdLlMVTcm0KFZ4dAsY1zZeh2ze7PbF7PVgthaEH46O7BUfAmH2wl4QqhHk69CwUvK1Lq57L&#10;UxqGxkKjXWstbaWleNURwNT9cSKubYfnKXY0nuzBsLpjTA2ftWBRuisEMkYgzNOhZyHjRqlMcWGs&#10;zwXDTe9e17EQKDsCrm2H5Ckuc1cYetkNQPoHINDw6dCzEICebsVDoKH1ecS76T23dCoESo2Aa9sh&#10;eYrC0Evd4lI+JAIuB+ExqZlLz0JNWHQxCQSi9s1u+iTKlwwhUBQEXNsOyVPc6FiFdxWlIaVH0gi4&#10;HKTetCA9C0mjLnkWgah9s5veCtGBEGgBBFzbDslT3PAu8ZQWsAFVoSYCdnIczwicpWYaPQs1YdHF&#10;JBCI2je76ZMoXzKEQFEQcG27CZ5Sr/+21QvjPLeJdSAECoKAa7cB04JcnqJnoSBt1ypquH2zXS45&#10;oHJu+oBkuiUESoeAa9sheUrULG760uEjhauJgEtAAp4L17YDklkM3fT2og6EQC0E7LI8WE1DxzUC&#10;ZFy1UNS1VkDAte0wHa3ncQiTxS2iFSBTHVodATwj1miDXxA2GQd6FlrdLjKun8uVg80QxdiuzTXG&#10;jFVVcUIgVQRc2w7T0aJM1Cxu+lTrIuFCID4CdPj2Q5Y3RbBA17bDPD5u+mDJult5BNwAKf/KVx54&#10;sD5rXAEDlZ5cOhUCpUDA2jYHYTpaKhU1i5u+FJhIySojYNdtqzfHxwXHte0wj4+b3pWjYyHgQwAf&#10;irWXhozZ3eUBguMTpgtCoMQI2AeBgzAdLVWNmsVNX2KkpHoFELCfsLhUcKw0rLFr22EeHzd9Q+FK&#10;UG0EXOrR0EXikhq2cqg2cqp9qyHgdpxhOlrq72ZRGHqrGUSF64Nv3dh2SJKiZ6HCxpJN1d2+lilo&#10;AYVahk2W4JQBQnRLCBQTAfdBCMlT7Og9eRuGd1Frt4higiCthIAbO9twhrGFS8+ChUIHKSBgByHp&#10;RIOt0lpimOHKFDSVSCGQIgIuiQjJUxSGnmJ7SHQeCGD59kEIfh14tNOz4AFEp4kigDFawwwIUXFH&#10;iCLZb6LKSpgQSAsB+xRwEJKnuB5GhaGn1TCSmxUC7gSfyZMnRypWz0IkuJQ4OgLujvP1emhLl+VM&#10;iQ6wcpQAgSZ4ihuxFcDxTeVdpk+nXgJEpGLFELC+9SbsU89CxYwl++q6PWjNaFqiZm0vHib2O/sq&#10;qEQhEBMBa+Hh/SkNHxxXJbcjVxi6i4yOi4AADhTzCDT3JapnoQiN2Oo6uKM/UBU7sgMrsfaLFdvr&#10;rY6H6lc5BJrgKWDk5goOLncd48EpKwe9Kpw3Arb/Dz/Bx6+yngU/JrqSNAKYqo2UdS3OHENe6g0J&#10;Ja2I5AmBHBBwbT68qVtXOdmDWbx9uJr7Xs0BERVZDQRgzdY4gz19WDhuwXosW89CNeylCLXEThlp&#10;t2YLPeE7MLgDLoLa0kEIxESgOZ7Co2EzBoSouF5xPU0xW0rZk0XAxh4GGLAp0Zh6PRavZyHZdpE0&#10;ISAEhEBbBCzd4CASlYDL27z1unD7KpAzpS3qOssZASzWWC/fpvUcJUZFG2BVz8hJpmch5+ZU8UJA&#10;CLQsAu6nIN12pEmZrq+EftqPkcLQ/ZjoSkEQsMwCBg0Tqfdzx3QCNNezEACObgkBISAEmkWAztUO&#10;dFrPSPBAvacol+bQ8Vt3jMLQPUDptFAIuHZrLb/hQXAVXJl6FoKx0l0hIASEQH0EGIjh534l1uye&#10;6WhNyobT8eme/WTHykROgLe8vpq6IwRSRADbtiYa/qChQnoWGkKkBEJACAiBRgiE75VNypAsQ2Ho&#10;jYDX/QIhEPUpMOlDVkDPQkiglEwICAEhIASEgBAQAkJACAgBISAEhIAQEAJCQAgIASEgBISAEBAC&#10;QkAItAYC7dr9P4YUN35ky3ZbfDAU+TH+//4WH2/3Cf5/+yMfXGxnrn6i3VZc+OmWW7Tbst3IDR3e&#10;7fbx9//dsMXIDe//6/CuSfXRD1J/rN3dx3y03V5bdWzXk1wL2q3eLG3AR5/9TId3R274Dtfev/JT&#10;gNyi3dYfFuT7vzVwzqAWGzZseOqppxYsWHDDDTeMHTuWCLiBAwf27t27R48ev3J+xHJydtBBBx25&#10;+Xf88cf36dOHlKS/5JJLZs2a9cADDzzzzDNIy0BnFZElAu+8886LL774yCOP3HXXXVOmTJkwYQKN&#10;/sc//vGkk046+uijjT3wt2vXrvaYg27duvXq1YuA4vPPP3/cuHHMyL7zzjuXL1/+0ksvZam8yhIC&#10;QkAICIFSIbB+/XooybXXXnveeefBNfbZZ58fJ/3r0KHDscceO3To0KlTpz700EObNm0qFUJVV5b2&#10;WrZs2XXXXQe/gGhATnfYYYdkbeRnP/vZIYccAs+96KKLZs6cuWLFio0bN1Ydd9VfCAgBIVBRBN5+&#10;++2HH374yiuv7Nev3/7775/sCyeMtJ/+9Ke//vWvhwwZcv311z/xxBMVbYYCV/vdd9998sknp0+f&#10;ThvRUrRXmGZNNo0xkj/96U8333zzypUrC4yWVBMCQkAICIFEEODNc9VVV51yyim77bZbsq+UmNI6&#10;duzIkAGvo4YLhySCg4TUQ2DVqlUM4vTt2/fnP/95zDZNPHunTp0wkr/85S/PPvtsPf11veAIvPLK&#10;Kwwo41G9++67ed6vvvrqy+v8+IqirRkWZOyYjotBRoYaC147qScEhEBTCPBwsxDSBRdccOCBB4Z/&#10;deDV33vvvYkmICZl2LBh7A7J6+vWW29leIhoAs+PXue+zb/58+cTk0JK0jNAcOqpp3bp0mXPPfcM&#10;X+72229/1FFH0XOFXEGkKUiUqQ0Cb7zxBi8NhuSINgrfUqRkpIbQJAYKBw0aNHr0aFpt2rRpGMDc&#10;uXMxh/vvv9+1E065yK1bbrnlmmuuufjii3GU4M777W9/e8ABB+y0006Rij744INHjRq1ePFiPINt&#10;KqOTYiDA5j10CxCNMWPG0Mrdu3dnrBCDidTKnsT41zBRDAa6yuAglvboo4++9dZbxaixtBACQqAJ&#10;BIhxHDFiBHTD87j7T3fccUfiHQkN4O0xe/ZsfOzJdv//+te/UGbGjBm8zfDm7Lvvvn4d/FcOPfTQ&#10;iRMn6uO5iaYPk4Umvueee/7whz/svPPOfvD9V37xi19APGEHDNVBOtauXRumlPBpCJLCSPjGxkgo&#10;KCRp2n333XlrwYD0sR0e6jRSvvbaa9DGSZMm9e/fP8uhZL6oMBX6rssuu2zhwoWvv/56GrWTTCEg&#10;BBJFgBcIc20aek/wovOOIjKS+Mjs5+Pgxb399tt5I51wwgm8avxvRXsFDwsfY3yYZa9kos1SIGGE&#10;qOLLaDiyQ7tAKqGKuMlefvnl7CtAoTAppgURubvrrrtak6h5QPA3TkPFOmXZTDhNeIrxnB5++OE8&#10;pzXbJeOL0BaisTFvtjiE+WaJhsoSAkKgEQIEPi5atOiMM87AOVKvb9hll11OO+00xmUKFZXIl/DS&#10;pUvhVkx6ppupp3z79u3//Oc/M7jdCAndr43Aq6++yjxgRuLqIcx1BulOP/10vopxbRTKQ4H3h3EE&#10;jIRZY8GcBVb717/+Vay2thHEvkpDLFmy5MILLzziiCOa4CZ0QQwA4b2lHRlTHjBgAIHa0Ao+WeyP&#10;Uy6yvAFuNVoTvyrxawHdWj17pjNBSVTFcgplzLEbQQKEQOkQYPom3vLOnTvXe14ZZ+HRnzdvXvE7&#10;b77QiF8gjrPeu4iu8cQTT2TcoXTNlKPCzz//POM1AX4rPOcMEcJzkx3vS6nKmDHGzKsMn2A9m2ce&#10;PFVes2ZNSjpUTSwT04ktYkwnfLgZ3Q6xSyx1QLAsi+z8f/bOBXiv4fzjUfTeodUZejFUi9JW6z6t&#10;+2VoDaWqVJmiRlzjUndjROKWiWSCUCRuQQVBTcogxKUIEkRdkroT6k6j7Ugl1fw/srL//Z3zvufd&#10;8+65n+9vRpz3nN1nn/3us3u+Z/fZZzknnN7dN258hxFkByGoQVAn5s5gMXg2JXzZuLax1VZbsT7I&#10;wpAIS99NoIxCoC8E8PvAebFbuBNGFMZyXul17Jq8i5i55Yurm+/dPvvsw16AOlatr6buMxO7z/Fi&#10;3GCDDdwx215jOdAT0vAS6LOAUrPR+mwGOf3005lrs5VyL/gIJ6Yc3palqlnvwpmM4CsH3ucCG7+G&#10;L+y2225MgjBdSxacs4upNgMF65hsoMeZGwV60ha4LTbPYncx6qkUIdBiBPByZ4cxHwnxAYMZB+ZU&#10;cYdtRpgsFpnZRdJttYJ9H+xCqulrNlf75QXO12zcPLjDxAq7e5o0GW6+9mFk3Vgty51yXUllb7i5&#10;TZgwgf7V0YTMTUgBMYbHjBnDfjH8aFPJzykxn274NKESKz7JnAUPPtY3Q6Z4cqqCxAqB+iPAzDzv&#10;7Y5zKNAWYpcTAqP+texQA1bFeRF1XKZmsORY9w55WnkL15LBgwd3fL0QsQ2P5MK+dYuHn/AcrDLg&#10;0RCvPm8t5lbmzJlTvFb1KpHpJzzsu83BASxTEqeeeipLORXfEwwHgUAxp4x7S9wezB2ILetBRG6o&#10;VxtJWyFQYQQIX9JxDObbgJnP6rufhEPLRiH8Djp6r7A55dVXXw0vor4SqD5ULu7dyCuaFbRWOfWw&#10;RxZ7iEPB63f48OFvv/12fVs5J81ZRIN6MBXb7ZVOhAM+g5iGq930JVVDbZZ7EoI0ELaJOWitI+dk&#10;XRLbDgSIe8bcdXwIYUcgfhxt615sXbnkkkviO2v5OiIAVIPnC7oZO9PdDMPx6PZsr+Dd0tpJBPa1&#10;nXLKKfHFIHgu+63bwOu7GYx7nynayZMnd4tkQOxqZk/gfQ0YZKgCzuKYxOabbx4fS7nDXiQmHBtQ&#10;U7d9dS0E8keAtXfG1PhYywafO+64o81dCj7CRtX4NhYWxXBayb9lqlIClY2vAxLhFeaic4hpJLY7&#10;MYcSX8jYfvvtW75cCENh7wwv5/hLm6ko4gQQm3HevHlVMfTs9GDFin2FVDA+4wYUeOVMmTKldtNG&#10;2cEjSUIgFQL4pePEHhlFmL2kk7WZobgYsgpNXJU4jyNEZePf0vgixSfqmVWBobBA5qKka2YkcbuI&#10;+1bitNJ4O+nY+mzw7RjMAIaLT0dT3dwiUBCPic7ScR0Z330WwiLp9VMICAEHAWgIkwURt1GzrsEk&#10;v5NQlx8jwGsZf7jI1xGOxYT8aiRAmAdB2+Ih72Fnr7zySiOrnEmlIP7saI8Qf3bwE4EoE/m1ENLN&#10;05oPoPHjx+OLXItaZKgk68gEeOjovXLAAQcQtCXDsiRKCDQFAV418dGU6Gc67Ca5hfGWY+9P5C2E&#10;a2lFNk0mK+//FDOI7+jBwbpVnrL+cEVSMp/PShmLPhE7geI1/hXNLn+CocQnlYjJxi7CZkQyiDS3&#10;/0+qz9lV8dPHgAsPHUXh90dSKVuAACvGkXlIjoBjg10Lqp5BFZlo4ET4yEQD8VYJzZ+B9AqIwM8v&#10;Yh54OhJMBz+mCmhXGxVwomXuILJcyAbWpnY02BmWEw/Xxmv56quvlkuxNVyg4DzvuI8+ttEqrzcL&#10;iC6EwEAEcFkbOnRo5DOPcJta6BmIU+9fTEgxYesiiRvlpEmTeuescAqc/wi66VaKa47jkStK3432&#10;/PPPxycucXeqxfkB/rV+7bXX4n5MsF02zYmhdIQRH30Oj8dVJ9LdOBJTk9odEdPNdiDAqzXiMgun&#10;b+rXXQFNygckIbwjH8zs+6jpwMwWW/agu6Mmeytxpy4AyWYXwQQcdsIGbhdbdoIQkLUZFb/xxhuZ&#10;cXNrhxsXe3Pb6T2cqk3ZKcaRRhGvN8BUv0sFoxI3BQGCrUaC4BOYi3Ptm1K/0uqBDxznvLuD9F57&#10;7cXwU5pCfRV81113RdZ6DjrooDfffLMvYcrUAQF2AxGs17UTvCrrHqaUrXAEu3MrxTUfQ3WvV4f2&#10;y/MWS8Z77713BEa83vC+zbNYyRYClUKAIAXuZz/XBJetlIa1VoYpXNzg3GGGiaq6HETGrBDbvlzH&#10;R665wyxArRulgsrj4DN27Fj345meeOutt1ZQVR+VICMRl1CoLkf2yI/JB71IGrobTiuRSTfcBoka&#10;F0mpn0KgiQiMGzfOfYXi8Tlr1qwmVrTkOjFV6642M+RUPzgCrxSie7jmQTw3berJ1ZKYunIjB0Jb&#10;6KGwxVwLzVY42l566aWRuHZMwL3xxhvZFtQ2aXim4J/i9kc+GvDxqZd5tK3VVN8wBLDuM88807V6&#10;VsW1+y0M1KTcHLDm7kZljGEbYlKGUp/hPH3wwQe75nHIIYdoKbCANmENKOIpRoC4urg1MYBASVyz&#10;gZLjQa53aVaWw2R3ZDvhEUccoTWgrOCVnCohwKcyccnc4eTkk09uefyCAtqH97zrhsDXMpsyCyg3&#10;bRH4OEYCwbAJRWs9aWHsOz077yIzWWwfq/62O7Yv7bTTTu6oAuEi5GrfOChjRwSANNI9d955Z8VX&#10;7IiVbtYWAb7N3PlDPuyJhljb2tRMcdxVIs6FLNpXqg7sM3YPhSMOfquipVakLZiAYMXHdVfBA7vK&#10;0533339/ZF8PblnsZa8Ing1Tg2/KiNcbGyHkoNywVm5xdSIkBV89jhNsMR4lVJ2JCaLSuJ+dLDKX&#10;oEenItnF45IUfB+nTZvWKaHuFYEAfrSujztbw6sZsxZffPeMDQiLgpIVYB+EznO93jCVph7UUQCY&#10;KqIyCMDC3Y953kIPPfRQZbRrlyLsmnGpCkE0Sq8/no7uvD37kjiKpXStWq4AH8mEqrGm8pvf/KZq&#10;zgjMxrrzPpgQC0Atb7XCqo/X24477mjNgwsGlsJKV0FCIGsEmEkmapC1aEhKY4K5Zw1VQfKuuOIK&#10;O8Cz+lZu+CZmUlw3Xwa/OXPmFASEiklEgCg8biB1FoAq4qvCkMJxv3ZI4eLAAw+s8uJUIsx1fUic&#10;GrZAuK1w1llnyXG5rs3Zdr0xXmvLOOFrg2kVDIJpFEtV2MpZ1mZlhjoOErTmwdKPwrhVwTysDrhO&#10;sincNhDvpdJ3APEmjGwYPOmkkxoW8d/iX/ELjCGyLwLvFTm+V7zVpF4MAeZm7SDHTAon+8aS6EY5&#10;COClaqkKK8zFNw3rCG5MfPZoKKZ5OaaQWCr7lbfddlvbiw877LASX0SQFE4+tspwcc455+gbPrEB&#10;830I+Jxs6bbIaaedphbJF3RJzxIBvtJZVjAmzJtQPilZgpuFLHeA4WBUzm3LQqqXDN51xF+wwxsz&#10;KW+//bZXTiUqHAGcEbbYYgvbWGeffXbhKnxcIG8/d7MJYwvRUkvRRIVGELj22mvtUI+djBo1KpJA&#10;P4VAJRHAp40JFDO2YcLa3VPJVlo4ZswY+/5hCeZf//pXMXoSq92Wy5kyOo21GNj7LuWJJ55wt/+W&#10;cgg3wXSszTCklOtX1TeSTc1Ic7jBgOngTa2p6tUUBJjA5xgIM6iwuKARpbINyzcqy/t2+C9mVp+A&#10;uLZEPDXlOFtZ83AVg6rYiKTQhPvuu899mve1u4JM6bfcckveJUp+WgQY52ka27UnTpyYVoLSC4Gi&#10;EGBK3w19zldQUSWrnH4QICiWezDqlVde2Y8U7zw4wtjYHFxwZrZ3ViUsGQHiqtgX0dZbb13YQqHr&#10;S8VHu4KklGwH3YsnvL71esNUODeqe1o9EQIlIkD0MEupOXRDrvgltoVn0cx/cRSkaTUCZ+UXYJIN&#10;PvY4W020ebZOpZIRxtj2boKqEGo/b/U4ndcGc+PVV9+znPMGqiLyiQJnqQpRpXW4ckXaRWo4CPCK&#10;s6uUOEcqqIGDTaUvZ8+ebac52IqaR8OxxuT6zv7hD3+oNCJSrhMCNOKxxx5rqcopp5zSKVVm915/&#10;/XU3hkvVDnvIrJ7NEnTxxRdbC6H5FGygWc1b99rwcrNuKTjRvvDCC3WvUav0Z87Wji7HH3985nVn&#10;RcnKP/LII3njZV6EBBaAAGdFuRvK85vbZ7Jm9913tzajFeQCGjerIs444wzbcByCWnrYnazqJTn1&#10;R2Do0KHWNjl6o/4Val0N3KhN2boqzpo1y060ccxqRSKbtq6BM6owRx3YaQ7C6zPrkZHgAWIgy3Y8&#10;4SBnEdsB6FT7B43lDiZHH320mq/aLdYS7fD/t4MKhKUltW5YNaEP9qgd3j9ZBV5bsGCBPREeXwN2&#10;jjQMtxZW595777VuCJyDnvlbCDcHO57sscceTOK0EORaV5kmc6NNE2Ol1tWR8vVHgLgbNr42LzoN&#10;KvVtUk5fshMffBFlUpELL7zQvnP++Mc/ZiJTQkpHYOTIkbZZ2ZKToT7PPPOMPZGXjUVycMgQ2yJF&#10;EczYnmZJg+qgyCLBV1kxBAhRaUYsHPJ1gk8MnprduOCCC0xr8sEcHkX4ueees/s12P+V+Yd3zcBt&#10;kLo4HXDagTGVLbfcMqvZN9xSWBm044k2jNTaZBhA7HcP0ytEQah1daR8bRHAX9a+iDh9o7b1kOKf&#10;IMBWcuu/yKatEB84WMm+++5r3jmbbbYZfg1CuUkIMPFh+35Wvtf2owez0aawBljLRRddZEYA/i3r&#10;0IUGwKgqhCHAoerGDInBIf/IMCyrkvvJJ5+0Eb04BqhvtW688UY7ROFx0LccZawsAuedd55t4gce&#10;eCBQTwIbWMNjYCnxzMPAiii7RYBG5KRtYyQ0LivL9pEuhEAhCNx+++12lMpvh2IhVVEhAxCwB9Oy&#10;xby/QwKJ6sZygDGPwYMHa8VnAL5N+cF0m12m2XXXXUOYBYsCzN8Zg8EtJauFpKYgXeN6MJFqj7LE&#10;SObPn1/jykj1HBBYsCAHoZ+IZB+HHVfw+c+vIEkuHgF8ozlE2bw0hg8f3ocC9uA4wlK++OKLfUhQ&#10;lloggEua3ftDFJ6+dWaVx3706OTSvmGsZkb3izZkiraatZNWgQhcv26ggITsNjIYoUxx7U5IqUd1&#10;ROBPf/qTeW8wW/vss8+mqgKHv9gAtywNpMqrxLVD4LjjjjOmQlyV/k7dhslagznhhBNqh4AU7onA&#10;UUcdZYyEhtaHS0+4WpVg3bx4CpO0di/y6NGjWwVqSyrLHL6NPJrWS9JGedp22221T73xBgMttTuJ&#10;2S+Wtr6sCe6///7mJcZa4XvvvZdWgtJXH4G33noLZ3rTypp/r357FanhJpvkVBqBMIzF4b+gleSc&#10;QC5d7IMPPmhamSkV/4MQCJRgvSFDFgJKr74U8Efg/PPPN6bCuyjt+VBTp041efkX32v/QpWyXgjY&#10;KXgamtCg9VJe2uaHQOpPGy9VcISyB9/28fnkVYYSVQMBXGDNO8Q/7JudTMHDUgdmV6MZc9eCvX5b&#10;bbWVMZVU+4mxEOuJ+7vf/U7+1rk3VXkFMEXLcT/GSGh0PBzL00UlNx4BG9Wakenf//534+vb5gpO&#10;nz7djCtMkfh4If3973+3MTX4Tm4zdG2r+2WXXWZMZdNNN/X3UrHf2BjY008/3TbQ2lZftp5br2vN&#10;nbWt9QusLx88u+yyixmQ5LldIPClFWVjtREqvacSI0aMMLZBsDh9G/eEq0kJcESy5xNyPLZP1djW&#10;/NOf/tQYjP+EnY9kpaksAvhJmxYn5JamVCrbTDVXjFDIxsrwTEm7EF3zqrdUfeJ3mRbnOzk5lB/2&#10;YP0pp0yZ0lK8Wlztyy+/3L6CfGKp2MkU9oDgjNti5FpUdQ7Ytnu7brjhhhbVXFUtDgG7B3HMmDHF&#10;laqSSkXAbvxJPvf0iiuuMK+pX/7ylz6vqVLrpMKzRwAaa4+e6xkDBc8UvqiNwRBtJ3ttJLGqCNhZ&#10;1+23315TKlVtpfrqxdYewnYxtLCYDC2ub0WkeSoEbAR8DhPrlhFiwmnZ5rVzzTXXdEum+81G4Kyz&#10;zjI2gFNsck1vuukmk5KZ2X/84x/JifW0SQhwBradUrnllluaVDXVpQIIXHrppWZoOeywwyqgjlQo&#10;CAHC5dgg+Jz+07HU+++/3752kpeHOmbXzWYgwOeLPSL3pZde6lYp181NM7PdUGrwfZzdzHDBDqAG&#10;V1NVKwMB60F7zz33lFG+yiwNAXuQbbdTse2CYLcEpamugotF4MgjjzSvoLFjx3Yr2bq58V3d3wFS&#10;3STrfi0QYErFTM1jKjNnzqyFzlKyDgiwa9AMP0SilfdBHVosSx2J3mZan83o8SVltqdbD1r/iHBZ&#10;6idZlUGAj5ieA8XRRx9t0vR3elRl6ipF+kfgxBNPNDaAMfQvRTmFwAAE+DoyZsUS9IAH+tEOBPbY&#10;Yw9jAPFYkn/+85/NI83itsMWkmoJjbUblJk3iSflW9quDf3tb3+LJ9CdNiAwa9YsM2hgDO+8804b&#10;qqw65o/Az3/+c2NW2Ff+pamEyiFgD0s47bTTIsodcsghxjauuuqqyCP9bCEC1pu24yKgdXPr6Wvb&#10;QuhaVWUMwIwb7GhvVcVV2XwQsNP+v/jFL/IpQVKrjgAniZlYkpwu6C784TVrvPfZBabvoqq3YiH6&#10;uWvE8XB/7Bozb6dbb721EHVUSEURsKHNd91114qqKLXqhMCECRPM0HLuuefWSW/pmikC9ngOd9eP&#10;PUfugAMOyLQ0CasxAjY2imsq1Gf27NlmJNliiy2IR1vjGkr1YAT4xGFXurEHTdMHwykB9uB1DmgQ&#10;Gq1F4OKLLzaDCufjWhCGDRtmbrIwZG/qouUIjB492lhF5FhCe//UU09tOUSqPgicfPLJxk70BSx7&#10;CEMA1msOl+MTyJ3wD5Oq3PVD4NlnnzWDCof+GO2Z1d9mm23MTZ+DCutXZ2ncFwKPPvqosYp99tnH&#10;FWDnWR555BH3vq7bicDDDz9s7ISgF+1EQLXOCIEHH3zQmBJHSGUkUmLqioA5OI7YB/PmzaMOL774&#10;orENDmqva5Wkdw4IEBafA6GwDXZz2Lh/zz33nLEWxTbIAfJaiuTD1+4OYzCpZR2kdCUQYObWjC64&#10;PVVCISlRHgKca2uMgfMJ0eK6664zP88888zylFLJVUTg97//vbENGxbS7vQ5/fTTq6ixdCoDgVNO&#10;OcXYCeZRRvkqsxkI4B9p7CghEHYzaqpa9ESAI06NMRi/AxusSQck94SubQnsRnYbcYnlQmM89957&#10;b9vQUH27IYAxGKuQI343iHS/FwJEbdp4442xI2bn4lsMe+XW86YhgBOKGVSGDBlC3Tjx1PxU9POm&#10;tXRwfezu5P322w9hH3zwgXFz22ijjTgxKli8BDQEAbZ9mWjWhDfQFrCGNGrR1bCRU4466qiiy1Z5&#10;1UMArrr55psb3soxt4akKKpO9RqqfI1wUYGSYCE4quCGYM/0MQy3fP2kQWUQOPDAA81IMn369Moo&#10;JUVqhADnbhsLYk9qjdSWqvkhYNcBidNlbEMO1vmhXWvJbPYxFoKLJHvZzfVll11W60pJ+cwRsAEP&#10;IrvYMy9IAhuEAA5wgxf/8UX01UV/CaefNqjqqkpvBGwIjJNOOsm8eRrsAEfAoFU6/XFITW+kWp+C&#10;uPnGQqC0rP6Y67/+9a+tB6auAOBqFO8NLP4G1ufxxx83tsHESqAoZW8NAvCSQbE/begopf3nzp1L&#10;iAH+3njjjVIUiBd68803m0GFvcjm4v77748na8YdNuXHusLHN1577bVmVDDXWtjA6HwnGzc3vnvm&#10;z5/fd6G4R5nuYLbF9y1HGftDYOjQofHusPbaa/cnzebCC9KcvUGILnlBWliSL3D4em/RHwusySkb&#10;+rQjTxk3blxDq1vpat10001mYBg1alRFFH3qqacMPTHH/XDN0T8V0S1zNcRTQiBlNsqYij2pMvDs&#10;wYMPPth0B4VZD2mXvvPmxFPQx57J8corr/StXqsyHnPMMaYvzJgxo1UVX1zZjjxl/Pjxi5/r/8Uh&#10;UEGe8v7775uXz4orrsgFJ3QUB0fhJYmnhEDO554xla222spcjBgxIkSgeEoIeuF58+MphNQxFnL7&#10;7beH69kGCeIpndZ9xFNKsf0K8hRwYMvPOuuss+yyyzK0NPusU/GUQLM3UWlXXXVV8xa6/vrrQwSK&#10;p4SgF543P54SCcwUrmrjJYiniKdUxsiryVP23HPP73//+1/4whd4+RxxxBGVQSt7RcRTAjHdY489&#10;MJLll18eLwYunnjiiRCB4ikh6IXnzY+n4F1tmOzxxx8frmcbJIiniKdUxs6ryVMOO+ywNdZY4/Of&#10;/zwvH/Z0VAat7BURTwnE9PDDD+f985WvfGWttdbiwp71059Y8ZT+cMsqV348xQZjgthmpW2z5Yin&#10;iKdUxsKryVOGDRu22mqrwVN+8IMfXHjhhZVBK3tFxFMCMR0+fDj05Itf/OKaa6655ZZbBkoTTwkE&#10;MDB7fjwFxdjsg6mwUBioZEuyi6eIp1TG1KvJU84+++xvf/vb8BRePtdcc01l0MpeEfGUQEzPPffc&#10;H/3oR5jK6quvzp6OQGniKYEABmbPlaewmgxP4Q9P/UA925BdPEU8pTJ2Xk2eMmHChJVWWsm8fIhY&#10;XBm0sldEPCUQ0yuuuAJXJkzlO9/5zrHHHhsoTTwlEMDA7LnylKOPPtrwFB1469NM4iniKT52Ukia&#10;avIU5lBY8WHp57jjjiMkeiFIlFOIeEog7tddd51xZSKO6ciRIwOliacEAhiYPVeecsYZZxie8uij&#10;jwbq2Ybs4iniKZWx82rylBtvvNGMKMRDrwxUuSginhIIKyFpjSvTt771rXBXJvGUwOYIzJ4rT7ng&#10;ggvMqDJ16tRAPduQXTxFPKUydl5NnmJD5/MWqgxUuSginhIIK0zWuDKtvPLKV199daA08ZRAAAOz&#10;58pTmKU1PCUwyE5gHeuSXTxFPKUytlpNnnLffffttttuHBp27733VgaqXBQRTwmEddq0aQSjZf86&#10;/951112B0sRTAgEMzJ4rT2GsMzwFn6ZAPduQXTxFPKUydl5NnlIZeHJXRDwld4jTFCCekgat7NPm&#10;ylOmTJlieMrFF1+cveqNkyieIp5SGaMWTym3KcRTysU/Urp4SgSQgn/mylPuvvtuw1POP//8gutV&#10;x+LEU8RTKmO34inlNoV4Srn4R0oXT4kAUvDPXHkKS4SGpxCeqeB61bG44nkKISj+97//VQYrnZdc&#10;maZYKJ5SbluIp5SLf6R08ZQIIAX/zJWn/Oc//3n11VcJoM9FwfWqY3HF8xQCNhJSes6cOdWAK1ee&#10;Qi1/tegvk0XISZMmGWlPPvlkIHiQRSPqoYceChRF9pNPPhlp4WcJZ8hTODAQlfbbb7/w2r322msG&#10;q/CdpnPnzjWizjrrrHDFbrvtNiPtgQceCJeGhLx5ChumjMIzZ84MV/iEE05AGnE9w0WdfvrpRrH5&#10;8+cHSqNljSjaOlBUhjyF3SVGq9mzZwdqxfY3I2rGjBmBonA1NqLuueeeQFFkt51rzJgx4dKQkCtP&#10;MfKpfviwiah//vOfBsnRo0cH1v3KK68kRCF/gadToQbhhIyod999N1CrUnjKoEGDlllmmcsvvzxQ&#10;+Syy58pTIBTUlb8hQ4aEK8tBM0Za+FaCsWPHGlGZ7IrjrAqkLbHEEoF1zJCnEOMelVZYYYVAlcj+&#10;zDPPGKz233//QGlvvPGGEbX77rsHiiL7eeedZ6RBYMOlISFvnsIpjkbhTML6brjhhkjjHOvwum+3&#10;3XZGsXnz5gVKo2WNKNo6UFSGPOWkk04yWoXvWYOIGVHEFQqs4CWXXGJEZfIqePPNN420X//614GK&#10;mex585TNN98chT/1qU+Fa/vOO++YusNWAqUhwYhCZqCofffd14h64YUXAkWVxVOM/lQEJhhYhbDs&#10;4ilh+H2cWzzFE0PxFNPvxVN8DEY8xQclm0Y8hc4lnmLtIfCCdR8zWJl/V1xxxTvvvDNQZkB28ZQA&#10;8D7JKp7iiaF4iun04ik+BiOe4oOSTSOeQucST7H2EHgR4Slgy4LBoYceWpI/kXhKYHuSXTzFE0Px&#10;FPEUT1MhmXiKP1akFE8RT0llMMmJ4zzFjF0cNPrYY48l583hqXhKOKjiKZ4YiqeIp3iaCsnEU/yx&#10;IqV4inhKKoNJTtyNpwAyPnHjxo1Lzp71U/GUcETFUzwxFE8RT/E0FZKJp/hjRUrxFPGUVAaTnDiB&#10;p5hBbOutt2ZnebKQ7J6Kp4RjKZ7iiaF4iniKp6mQTDzFHytSiqeIp6QymOTEPXkKaC+77LJXXXVV&#10;spyMnoqnhAMpnuKJoXiKeIqnqZBMPMUfK1KKp4inpDKY5MQ+PAXAca496KCDwmPNJCuzcKF4Si+E&#10;ej8XT+mN0aIU4iniKZ6mQjLxFH+sSCmeIp6SymCSE3vyFDOgrbzyyn/5y1+SBYY9FU8Jw+/j3OIp&#10;nhiKp4ineJoKycRT/LEipXiKeEoqg0lOnIqngPySSy5J8N0PP/wwWWy/T8VT+kXu//OJp/w/FolX&#10;4iniKYkGMuCheMoAOHr9EE8RT+llIymep+UpZmTbZJNNXnzxxRTF+CYVT/FFqns68ZTu2Ax4Ip4i&#10;njLAIBJ/iKckwhN9KJ4inhK1iYDf/fEUmuBzn/scZ0tkfdayeEpAW36SVTzFE0PxFPEUT1MhmXiK&#10;P1akFE8RT0llMMmJ++YpZojbdtttOcA2uYg0T8VT0qDVOa14SmdcYnfFU8RTYkbR9YZ4SldoOj0Q&#10;TxFP6WQXfd4L5Cm0xTe/+c2pU6dGin/44UceeeTh9H9sgTZjp/vviSeemF5ShxzXXnutEbvbbrt1&#10;eJzyFuf1GmkXXnhhyqzR5Pb4yZEjR0afpf+93nrroRg7tNJnHZDDHsV6+OGHD3iQ/scqq6yCSsst&#10;t1z6rNEcN9xwg4F95513jj5L+XvKlClGFGw7ZdYOyXHbMtI4h7jD4/S3LrvsMiMw8u+tt96aXliH&#10;HJyOYSSfc845HR6nvEUAa6Qxy5oyX4fkG220kVFs2rRpHR6nuUXLGlG0dZp8HdLuuuuuRhTnYXd4&#10;nObWfvvtZ0RddNFFafJ1SHvkkUcaUaNHj+7wOM0te4rz8OHD0+TrnNZ2rm222aZzipR3Bw8ebGrq&#10;/rv66qunFNM1+brrrotkzkvumsL7Ae9DoyTBx7wzdU6IBCMKmZ1TeN/dcccdjajJkyd7Z+qc8Le/&#10;/a0RxdHanVNkfXe11VYzJYb8yzsRK3J3LQ8atNRSS4WIVF4hIASEgBAQAkJACGSIwJprrjlz5kwz&#10;sSKekiGwEiUEhIAQEAJCQAhkgYA9EmjrrZlxZc4q7d/SSy8d12ONNdZIK6dj+h//+MdG+Iorrtgx&#10;QaqbZi0DgUwYpsoYT8zspVFsrbXWij9Ne+fLX/6ykZY2YyS9XRJcddVVI4/S/sQuUOnTn/502ozx&#10;9D/5yU9M7b7xjW/En6a6s+mmmxpRK6ywQqqMHRN/97vfNdIyaUSKWH/99Y3AyL9stuuoQNqbNKuR&#10;vPbaa6fNG0+/zDLLII2wBfFHae9YJ7Utt9wybd5IelrW1JG2jjxK+5NBw4hiGEmbN5LeDh0s0UYe&#10;pf1p58N/+MMfps0bSc93pqng9773vcijPn7azrX88sv3kT2exYJmlDT/fulLX4qn7O+OGTZZGugv&#10;u5trs802M+qF1x0JRhQy3SL6uP76179uRLGu2kd2N8tKK61kRG2wwQbu/fyuaWhTYib/AsVtt90W&#10;8VVJ89MOUa4648ePTyOja9onn3zSiB0yZEjXRN4Phg0bZqTddddd3pk6Jxw7dqwRdf3113dOkeau&#10;/Gg90ZIfrbG6W265xROxhGQbbrgh0iCkCWk8H2233XZGsXnz5nlm6ZZs9913N6Jo625pPO/Lj9YT&#10;KJNMfrQY3q9+9atUoMUTI8EY8DvvvBN/murOvvvua0S98MILqTLGE1uHyhkzZsSf5nHHfjSbKoT8&#10;u9NOO7311lthSoqnhOH3cW7xFE8MxVNMdxdP8TEY8RQflGwa8RQ6l3iKtYfAi0x4CpMyEyZMCNRk&#10;UXbxlHAUxVM8MRRPEU/xNBWSiaf4Y0VK8RTxlFQGk5w4nKess846s2bNSi7F+6l4ijdUXROKp3SF&#10;ZuAD8RTxlIEWkfRLPCUJndgz8RTxlJhR9H8jhKfgFzlixIj//ve//RcfzSmeEkUk/W/xFE/MxFPE&#10;UzxNhWTiKf5YkVI8RTwllcEkJ+6bp+BoPn369K7Ch3V9kvhAPCURHq+H4ileMC1cKJ4inuJpKiQT&#10;T/HHipTiKeIpqQwmOXF/PGXPPfecO3duguRh4ikJ6EQfab9PFJHuv5955hnzdiUecPdUXk/EU8RT&#10;vAxlUSLxFH+sSCmeIp6SymCSE6flKV/72td8tgcMGpRcbLenmk/phoz/fc2neGIlniKe4mkqJBNP&#10;8ceKlOIp4impDCY5cSqessMOO2B+yQLNU/EUH5QWp9F8ymIkev9f8ylZHfzJOUTiKb0NbnEK8ZTF&#10;SHj9XzxFPMXLUPwSefKUz3zmM6NGjfroo4/8pC4UT/EEalEy8RR/tMRTxFP8rUVx3vyxuuSSSwxv&#10;5XA5/1zdUoqniKd0s40+7vvwFALDz549O5XwfkO0at0nFcwdE2vdpyMs8Zta99F8Stwqut3RfEo3&#10;ZDreF08RT+loGP3dTOYpHNcxdOjQBQsWpBV+V9oMn6QXT+kTOCebeIoDRtKleIp4SpJ9DHwmnjIQ&#10;jx6/xFPEU3qYSJrHCTyFg95uv/32NMLC04qnhGMonuKJoXiKeIqnqZBMPMUfK1KKp4inpDKY5MTd&#10;eMrgwYPff//95Lw5PBVPCQdVPMUTQ/EU8RRPUyGZeIo/VqQUTxFPSWUwyYnjPGW55Za77rrrknPl&#10;9lQ8JRxa8RRPDMVTxFM8TYVk4in+WJFSPEU8JZXBJCeO8JSf/exnr7/+enKWPJ/mylOef/55XIL5&#10;GzlyZHglxo8fb6Q9/PDDgdKuueYaI+rOO+8MFEV2AqAhbb311gsUddNNN5n3GDu9AkXtsssuqLTN&#10;NtsEyiH7nDlzDFannXZaoLR3333XiDrhhBMCRZF90qRJRtodd9wRLg0JDz74oME/8m9W+304OtQo&#10;PG3atHCF99prL6RtvPHG4aIOPfRQo9iHH34YKI2WNaJo60BRGfKU888/32g1c+bMQK0mTpxoRN19&#10;992BoiZPnmxE3XzzzYGiyG471/HHHx8uDQk4SkY6Aj/XXnvtTIQjhBUEqr/++uuHCyQGqkHy2GOP&#10;DZS29957f3nRX7gBDxkyxIh66aWXArU65phjTFvMmDEjUJRndstTll56aUb+TA/r8VTBTZYrT3EL&#10;0nVPBDLkKT3LUoI4AnnzlHiJupOAQIY8JaEUPeqGQN48pVu5uh9HoCyeAi196qmn4voUfkc8pXDI&#10;uxYontIVmkIeiKcUArNvIeIpvkjlk048JR9c+5FaPE9ZZ511MID58+f3o272ecRTsse0X4niKf0i&#10;l00+8ZRscMxIinhKRkD2KUY8pU/gcshWPE95/PHHc6hH3yLFU/qGLvOM4imZQ5pKoHhKKrjyTiye&#10;kjfCyfLFU5LxKfJp8TylyNp5lCWe4gFSQUnEUwoCuksx4ildgCnntnhKObgvLlU8ZTES5f9fPOWr&#10;X407dbOzpvymaZ8G4inltrl4Srn4R0oXT4kAUvBP8ZSCAU8oTjxFPCXBPIp9JJ5SLN7R0sRTooiU&#10;+ls8pVT4F4qnlIu/W7p4iniKaw+lXounlAp/7vFTyq1d7UoXTym3ycRTysXfLV08RTzFtYdSr8VT&#10;SoVfPKVc+KOli6dEESn2t3hKsXgnlSaeIp6SZB+FPhNPKRTuWGFa94lBUuYN8ZQy0c8/Hm25tatX&#10;6eIp4imVsVjxlHKbQjylXPwjpYunRAAp+KfmUwoGPKE48RTxlATzKPaReEqxeEdLE0+JIlLqb/GU&#10;UuFfKJ5SLv5u6eIp4imuPZR6LZ5SKvzyTykX/mjp4ilRRIr9LZ5SLN5JpYmniKck2Uehz8RTCoU7&#10;VpjmU2KQlHlDPKVM9OWfUi76A0sXTxFPGWgRJf4STykRfIoWTykX/0jp4ikRQAr+qfmUggFPKE48&#10;RTwlwTyKfSSeUize0dLEU6KIlPpbPKVU+OWfUi78A0pvPU8ZPnz4sbG/6dOnD0BJPwpBQDylEJi7&#10;FrJgwYL3Ov199NFHXfPoQW4IiKfkBq2X4A8++CDeG95//32vzEqUKQKt5ymZoilhQQjwPb/1or9J&#10;kyYFCVJmIVB/BM455xzTHV5++eX610Y1EAL9IzBixIhVFv09/vjj/UtRTi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QyRuDll1+eOHHiiSeeOGjx36hRoyZPnjx37tyMS5I4ISAEhIAQEAJCQAikQGDcuHGL&#10;2UmH/8NWUshSUiEgBISAEBACQkAIZIaAnUPh4umnnzZy33zzTeZTLGmByGRWngQJASEgBISAEBAC&#10;QsALAZekxDOwEmSpimZV4vjojhAQAkJACAgBIZAbAlOnTrU0pJsfyg477GDTMMmSmy4SLASEgBAQ&#10;AkJACAgBFwHLQZg3ce+71y6XSUjmZtG1EKgdAmbqEGvvT3O5ofeHm3JVAQGW+5kuZ6HfvhH4NjX7&#10;KPr4NlVfqEKbNkWHBx54wE6UWLeUeOWYZ7HJuIgn0B0hUGsEHnvsMTs8J3SEhDrKDT0BHD2qLAJY&#10;e7LpmpE/lXNiskA5D1TWGKqqmPVM6ck+DjjgAEtVGNSrWiHpJQTSIRBxFsfI+RRMJ2LhQtuP5Iae&#10;FjqlLxEBd1TH8pk9sSSdb1N3Gp2n2LaPquoLPigpjTcC7iwJFpqcz/Wm1dJPMlZ6WhcEIiOxYeJp&#10;eYo7MMcr7nYcfUnG8dGdEhEwBm/+7Tiq80nqpum5JKq+UGJrNrRo1wY7Gqlbb3dE9yTWbnZdC4FK&#10;IcB3Y+Rj0o7HqXiK2y/khl6pJpYyPRGwNp8wpPMJa5PRZRJkqi8kgKNH/SLgmhXXyWIYvK21cpGc&#10;WE+FQGURgE3Y9XPoOYTF7QjYdiqeYr1aEpi+Kz8hWWURk2JNRcAO6Qk2TwexybjoRsaBSH2hqXZS&#10;ar1coiyeUmpTqPDiEDBT03wZumOzOxK795PVkht6Mj56WnEEjNknz5JQBZ/eob5Q8baurXouT+np&#10;GguNdq21tpWW4m1HAFOP+4m4tu3PU+xqPNmTYXXXmHr2tWRReioECkbAp3eoLxTcKK0pzsf6XDDc&#10;9O59XQuBuiPg2rYnT3GZu9zQ624A0j8BgZ69Q30hAT09CkOgp/VFxLvpI4/0UwjUGgHXtj15itzQ&#10;a93iUt4TAZeD0E065lJf6AiLbmaBQNqx2U2fRfmSIQSqgoBr2548xfWOlXtXVRpSemSNgMtBum0L&#10;Ul/IGnXJswikHZvd9FaILoRAAxBwbduTp7juXeIpDbABVaEjAnZzHH0EztIxjfpCR1h0MwsE0o7N&#10;bvosypcMIVAVBFzb7oOndBu/bfV8Js9tYl0IgYog4NptwrYgl6eoL1Sk7Zqihjs223DJCZVz0yck&#10;0yMhUDsEXNv25Clps7jpa4ePFG4nAi4BSegXrm0nJLMYuuntTV0IgU4I2LA8WE3PiWsEyLg6oah7&#10;TUDAtW2fgTbSHXyyuEU0ATLVoekIMDNijTb5BWGTcaG+0HS7KLh+LldONkMU47g21xgLVlXFCYFc&#10;EXBt22egRZm0Wdz0udZFwoVAOAIM+PZDljdFskDXtn26j5s+WbKeth4B10EqHvkqAg/WZ40rYaEy&#10;kks/hUAtELC2zYXPQEul0mZx09cCEynZZgRs3LZue3xccFzb9uk+bnpXjq6FQAwB5lCsvfRkzO4p&#10;DxCcmDDdEAI1RsB2BC58BlqqmjaLm77GSEn1FiBgP2GZUmFipWeNXdv26T5u+p7ClaDdCLjUo+cU&#10;iUtqOMqh3cip9k1DwB04fQZa6u9mkRt60wyixfVhbt3YtidJUV9osbEUU3V3rGULWkKhlmGTJTll&#10;ghA9EgLVRMDtCJ48xa7ek7enexe1douoJgjSSgi4vrM9dxhbuNQXLBS6yAEBuwjJIJpsldYSfZYr&#10;c9BUIoVAjgi4JMKTp8gNPcf2kOgyEMDybUdIfh1EtFNfiACin5kigDFaw0xwUXFXiFLZb6bKSpgQ&#10;yAsB2wu48OQp7gyj3NDzahjJLQoBd4PPxIkTUxWrvpAKLiVOj4B74ny3EdrSZU2mpAdYOWqAQB88&#10;xfXYSuD4pvIu02dQrwEiUrFlCNi59T7sU32hZcZSfHXdEbSjNy1es3YU9/H9Lr4KKlEIBCJgLdx/&#10;PqVnx3FVcgdyuaG7yOi6CggwgWK6QH9fouoLVWjEpuvgrv5AVezKDqzE2i9WbO83HQ/Vr3UI9MFT&#10;wMjNlexc7k6MJ6dsHfSqcNkI2PHff4NPXGX1hTgmupM1Apiq9ZR1Lc5cQ166LQllrYjkCYESEHBt&#10;3t/U7VQ52ZNZvO1c/X2vloCIimwHArBma5zJM31YONOC3Vi2+kI77KUKtcROWWm3Zgs94TsweQCu&#10;gtrSQQgEItAfT6Fr2IwJLirurLh6U2BLKXu2CFjfwwQDNiUaU+/G4tUXsm0XSRMCQkAIDETA0g0u&#10;UlEJuLzN220It68CTaYMRF2/SkYAizXWy7dpt4kSo6J1sOpm5CRTXyi5OVW8EBACjUXA/RRk2E61&#10;KdOdK2GcjmMkN/Q4JrpTEQQss4BBw0S6/blrOgmaqy8kgKNHQkAICIF+EWBwtQuddmYkeaE+UpRL&#10;cxj47XSM3NAjQOlnpRBw7dZafs+L5Cq4MtUXkrHSUyEgBIRAdwRYiOHP/UrsODwz0JqUPbfjMzzH&#10;yY6ViZyE2fLuauqJEMgRAWzbmqj/RU+F1Bd6QqQEQkAICIFeCPiPyialJ8uQG3ov4PW8Qgik7QUm&#10;vWcF1Bc8gVIyISAEhIAQEAJCQAgIASEgBISAEBACQkAICAEhIASEgBAQAkJACAgBIdAMBAYN+jRL&#10;iqt9erVBn+L/n+G//3JB3bhaiv9+sMRnF/1/7hJLDfosv+d/nIy/j1OY50t98nzJQUsuevJ/AAAA&#10;//8DAFBLAwQUAAYACAAAACEAh+0njuUAAAAOAQAADwAAAGRycy9kb3ducmV2LnhtbEyPT2/CMAzF&#10;75P2HSJP2m2kYWxlpSlC7M8JTRpMQruF1rQVjVM1oS3ffua0XSzZz37+vXQ52kb02PnakQY1iUAg&#10;5a6oqdTwvXt/mIPwwVBhGkeo4YIeltntTWqSwg30hf02lIJNyCdGQxVCm0jp8wqt8RPXIrF2dJ01&#10;gduulEVnBja3jZxG0bO0pib+UJkW1xXmp+3ZavgYzLB6VG/95nRcX352T5/7jUKt7+/G1wWX1QJE&#10;wDH8XcA1A/NDxmAHd6bCi0bDTMXMH1iYxSB4IY4VDw4aXtQUZJbK/zGyXwA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BAi0AFAAGAAgAAAAhAPHsIfQLAQAAFQIAABMAAAAAAAAAAAAAAAAAAAAAAFtDb250&#10;ZW50X1R5cGVzXS54bWxQSwECLQAUAAYACAAAACEAOP0h/9YAAACUAQAACwAAAAAAAAAAAAAAAAA8&#10;AQAAX3JlbHMvLnJlbHNQSwECLQAUAAYACAAAACEAw0zfnRwEAADfDgAADgAAAAAAAAAAAAAAAAA7&#10;AgAAZHJzL2Uyb0RvYy54bWxQSwECLQAUAAYACAAAACEA3SdQEzDYAAAkRg4AFAAAAAAAAAAAAAAA&#10;AACDBgAAZHJzL21lZGlhL2ltYWdlMS53bWZQSwECLQAUAAYACAAAACEAh+0njuUAAAAOAQAADwAA&#10;AAAAAAAAAAAAAADl3gAAZHJzL2Rvd25yZXYueG1sUEsBAi0AFAAGAAgAAAAhAE+hrsW6AAAAIQEA&#10;ABkAAAAAAAAAAAAAAAAA998AAGRycy9fcmVscy9lMm9Eb2MueG1sLnJlbHNQSwUGAAAAAAYABgB8&#10;AQAA6OAAAAAA&#10;">
                      <v:shape id="Grafik 603" o:spid="_x0000_s1128" type="#_x0000_t75" style="position:absolute;width:22479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0EzQAAAOYAAAAPAAAAZHJzL2Rvd25yZXYueG1sRI9BawIx&#10;FITvhf6H8Aq91Wy1rOtqFKlWSm/VFjw+Nq+b1c3LNkl1/feNUOhlYBjmG2a26G0rTuRD41jB4yAD&#10;QVw53XCt4GP38lCACBFZY+uYFFwowGJ+ezPDUrszv9NpG2uRIBxKVGBi7EopQ2XIYhi4jjhlX85b&#10;jMn6WmqP5wS3rRxmWS4tNpwWDHb0bKg6bn+sgpHZf6/82/pg15PN02H3uRkVtVXq/q5fTZMspyAi&#10;9fG/8Yd41amc5+NiPMzheitdAjn/BQAA//8DAFBLAQItABQABgAIAAAAIQDb4fbL7gAAAIUBAAAT&#10;AAAAAAAAAAAAAAAAAAAAAABbQ29udGVudF9UeXBlc10ueG1sUEsBAi0AFAAGAAgAAAAhAFr0LFu/&#10;AAAAFQEAAAsAAAAAAAAAAAAAAAAAHwEAAF9yZWxzLy5yZWxzUEsBAi0AFAAGAAgAAAAhANoVDQTN&#10;AAAA5gAAAA8AAAAAAAAAAAAAAAAABwIAAGRycy9kb3ducmV2LnhtbFBLBQYAAAAAAwADALcAAAAB&#10;AwAAAAA=&#10;">
                        <v:imagedata r:id="rId118" o:title=""/>
                      </v:shape>
                      <v:group id="_x0000_s1129" style="position:absolute;left:142;top:2857;width:17503;height:2356" coordsize="17502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1KzwAAAOcAAAAPAAAAZHJzL2Rvd25yZXYueG1sRI9Pa8JA&#10;FMTvhX6H5Qne6iYNRomuIvYPPYigFoq3R/aZBLNvQ3ZN4rfvFgpeBoZhfsMs14OpRUetqywriCcR&#10;COLc6ooLBd+nj5c5COeRNdaWScGdHKxXz09LzLTt+UDd0RciQNhlqKD0vsmkdHlJBt3ENsQhu9jW&#10;oA+2LaRusQ9wU8vXKEqlwYrDQokNbUvKr8ebUfDZY79J4vdud71s7+fTdP+zi0mp8Wh4WwTZLEB4&#10;Gvyj8Y/40grSdDabx0kyhb9f4RPI1S8AAAD//wMAUEsBAi0AFAAGAAgAAAAhANvh9svuAAAAhQEA&#10;ABMAAAAAAAAAAAAAAAAAAAAAAFtDb250ZW50X1R5cGVzXS54bWxQSwECLQAUAAYACAAAACEAWvQs&#10;W78AAAAVAQAACwAAAAAAAAAAAAAAAAAfAQAAX3JlbHMvLnJlbHNQSwECLQAUAAYACAAAACEARRX9&#10;Ss8AAADnAAAADwAAAAAAAAAAAAAAAAAHAgAAZHJzL2Rvd25yZXYueG1sUEsFBgAAAAADAAMAtwAA&#10;AAMDAAAAAA==&#10;">
                        <v:shape id="Textfeld 117" o:spid="_x0000_s113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g8zQAAAOUAAAAPAAAAZHJzL2Rvd25yZXYueG1sRI9BawIx&#10;FITvgv8hPKGXoonaalmNIhVpD5ZSrffXzetucPOybKKu/fVNoeBlYBjmG2a+bF0lztQE61nDcKBA&#10;EOfeWC40fO43/ScQISIbrDyThisFWC66nTlmxl/4g867WIgE4ZChhjLGOpMy5CU5DANfE6fs2zcO&#10;Y7JNIU2DlwR3lRwpNZEOLaeFEmt6Lik/7k5Ow7062emPP7zLzWFr9y+Vxa+3q9Z3vXY9S7KagYjU&#10;xlvjH/FqNIzV5OFxOIK/V+kRyMUvAAAA//8DAFBLAQItABQABgAIAAAAIQDb4fbL7gAAAIUBAAAT&#10;AAAAAAAAAAAAAAAAAAAAAABbQ29udGVudF9UeXBlc10ueG1sUEsBAi0AFAAGAAgAAAAhAFr0LFu/&#10;AAAAFQEAAAsAAAAAAAAAAAAAAAAAHwEAAF9yZWxzLy5yZWxzUEsBAi0AFAAGAAgAAAAhAE9j+DzN&#10;AAAA5QAAAA8AAAAAAAAAAAAAAAAABwIAAGRycy9kb3ducmV2LnhtbFBLBQYAAAAAAwADALcAAAAB&#10;AwAAAAA=&#10;" fillcolor="white [3201]" stroked="f" strokeweight=".5pt">
                          <v:textbox inset="1mm,.5mm,0,0">
                            <w:txbxContent>
                              <w:p w14:paraId="7B156607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31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tllzQAAAOcAAAAPAAAAZHJzL2Rvd25yZXYueG1sRI9Ra8Iw&#10;FIXfB/sP4Qq+zbQ6tFSjDLfBEBms2w+4JNem2NyUJtb67xdhsJcDh8P5DmezG10rBupD41lBPstA&#10;EGtvGq4V/Hy/PxUgQkQ22HomBTcKsNs+PmywNP7KXzRUsRYJwqFEBTbGrpQyaEsOw8x3xCk7+d5h&#10;TLavpenxmuCulfMsW0qHDacFix3tLelzdXEKDvmnszc9Pu/fjvpS6GoIR31SajoZX9dJXtYgIo3x&#10;v/GH+DAKFvkyL1arbA73X+kTyO0vAAAA//8DAFBLAQItABQABgAIAAAAIQDb4fbL7gAAAIUBAAAT&#10;AAAAAAAAAAAAAAAAAAAAAABbQ29udGVudF9UeXBlc10ueG1sUEsBAi0AFAAGAAgAAAAhAFr0LFu/&#10;AAAAFQEAAAsAAAAAAAAAAAAAAAAAHwEAAF9yZWxzLy5yZWxzUEsBAi0AFAAGAAgAAAAhALyK2WX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0C2485CC" w14:textId="031104F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shape id="Textfeld 117" o:spid="_x0000_s1132" type="#_x0000_t202" style="position:absolute;left:15216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Li0AAAAOgAAAAPAAAAZHJzL2Rvd25yZXYueG1sRI/BSgMx&#10;EIbvgu8QRvAibdJFu3XbtIhS9NAitvY+bsbd0M1k2aTt1qc3QsHLwMzP/w3fbNG7RhypC9azhtFQ&#10;gSAuvbFcafjcLgcTECEiG2w8k4YzBVjMr69mWBh/4g86bmIlEoRDgRrqGNtCylDW5DAMfUucsm/f&#10;OYxp7SppOjwluGtkptRYOrScPtTY0nNN5X5zcBru1MHmP373Lpe7ld2+Nha/1metb2/6l2kaT1MQ&#10;kfr437gg3kxyyPJ79Zg/jDP4E0sHkPNfAAAA//8DAFBLAQItABQABgAIAAAAIQDb4fbL7gAAAIUB&#10;AAATAAAAAAAAAAAAAAAAAAAAAABbQ29udGVudF9UeXBlc10ueG1sUEsBAi0AFAAGAAgAAAAhAFr0&#10;LFu/AAAAFQEAAAsAAAAAAAAAAAAAAAAAHwEAAF9yZWxzLy5yZWxzUEsBAi0AFAAGAAgAAAAhAG64&#10;MuL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1FBD4CC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42" behindDoc="0" locked="0" layoutInCell="1" allowOverlap="1" wp14:anchorId="599B253C" wp14:editId="0562AED2">
                  <wp:simplePos x="0" y="0"/>
                  <wp:positionH relativeFrom="column">
                    <wp:posOffset>161897</wp:posOffset>
                  </wp:positionH>
                  <wp:positionV relativeFrom="paragraph">
                    <wp:posOffset>93152</wp:posOffset>
                  </wp:positionV>
                  <wp:extent cx="2244354" cy="410817"/>
                  <wp:effectExtent l="0" t="0" r="0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47" cy="41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1F98">
              <w:t>(1)                                                                        (2)</w:t>
            </w:r>
          </w:p>
          <w:p w14:paraId="1111133A" w14:textId="4D7CD61B" w:rsidR="003C1F98" w:rsidRPr="00E73313" w:rsidRDefault="003C1F98" w:rsidP="002E0FA7"/>
          <w:p w14:paraId="571B592F" w14:textId="00849A71" w:rsidR="003C1F98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6" behindDoc="0" locked="0" layoutInCell="1" allowOverlap="1" wp14:anchorId="69532B30" wp14:editId="649BED8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39094</wp:posOffset>
                      </wp:positionV>
                      <wp:extent cx="1764508" cy="235743"/>
                      <wp:effectExtent l="0" t="0" r="1270" b="5715"/>
                      <wp:wrapNone/>
                      <wp:docPr id="1534427793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768507491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DB24C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854223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20E3C2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468945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9FB94A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532B30" id="Gruppieren 118" o:spid="_x0000_s1133" style="position:absolute;margin-left:12.6pt;margin-top:3.1pt;width:138.95pt;height:18.55pt;z-index:251652416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Z4BgMAAIMLAAAOAAAAZHJzL2Uyb0RvYy54bWzsVt9P2zAQfp+0/8Hy+8jvJkSkqGMDTUKA&#10;BBPPruM0kRLbs10S9tfv7DTtKGiaGEhD4sU5n+3z3XffXXx0PHQtumNKN4IXODjwMWKcirLhqwJ/&#10;vzn9lGGkDeElaQVnBb5nGh/PP3446mXOQlGLtmQKgRGu814WuDZG5p6nac06og+EZBwWK6E6YmCq&#10;Vl6pSA/Wu9YLfX/m9UKVUgnKtAbtl3ERz539qmLUXFaVZga1BQbfjBuVG5d29OZHJF8pIuuGbtwg&#10;z/CiIw2HS7emvhBD0Fo1j0x1DVVCi8ocUNF5oqoaylwMEE3g70VzpsRaulhWeb+SW5gA2j2cnm2W&#10;XtydKXktrxQg0csVYOFmNpahUp39gpdocJDdbyFjg0EUlEE6ixMfkkxhLYySNI5GTGkNwD86Ruuv&#10;fz7oTdd6D5zpJdBD7xDQ/4bAdU0kc8DqHBC4UqgpC5zOssRP48MAI046IOsNRFmxtkRBkNqorBew&#10;3aKFzPBZ2PgnvQblX4M2i7II2OgwC+IocJhtQye5VNqcMdEhKxRYAY0du8jduTbgCGydttg7tWib&#10;8rRpWzexpcNOWoXuCJC+Nc5FOPFgV8tRX+BZlPjOMBf2+Gi55XCBDXUMyUpmWA4OosR5alVLUd4D&#10;DEqMJaUlPW3A2XOizRVRUEMQH/QFcwlD1Qq4TGwkjGqhfj6lt/shsbCKUQ81WWD9Y00Uw6j9xiHl&#10;0cz3bRG7SZC5iXIT0C4nga+7EwGRQxrBKyfCsjLtJFZKdLfQNhb2NlginMKdBTaTeGLGDgFth7LF&#10;wm2CcpXEnPNrSa1pi7RNwc1wS5Tc5MkAXy7ERC6S76Vr3GtPcrFYG1E1Lpc7NDe4A9FHrr0644Mw&#10;zrIkDsPoBSmfRknmpxg9bhZhkgZpst8r3gTv46nO/1Peb0rjnftP/EangrSFtuv2QZKG8Sw7jIGQ&#10;L9bugyRKDu3v8Anyhxm0rw35oXWFiaXUmyC/83TXpt6b/ms1fffogZee48XmVWqfkr/P3U9i93ae&#10;/wIAAP//AwBQSwMEFAAGAAgAAAAhADSDTzPhAAAADAEAAA8AAABkcnMvZG93bnJldi54bWxMT8lq&#10;wzAQvRf6D2IKvTXy0oTiWA4hXU6h0KQQcptYE9vEkoyl2M7fd3pqLzMM781b8tVkWjFQ7xtnFcSz&#10;CATZ0unGVgq+9+9PLyB8QKuxdZYU3MjDqri/yzHTbrRfNOxCJVjE+gwV1CF0mZS+rMmgn7mOLGNn&#10;1xsMfPaV1D2OLG5amUTRQhpsLDvU2NGmpvKyuxoFHyOO6zR+G7aX8+Z23M8/D9uYlHp8mF6XPNZL&#10;EIGm8PcBvx04PxQc7OSuVnvRKkjmCTMVLHgxnEZpDOKk4DlNQRa5/F+i+AEAAP//AwBQSwECLQAU&#10;AAYACAAAACEAtoM4kv4AAADhAQAAEwAAAAAAAAAAAAAAAAAAAAAAW0NvbnRlbnRfVHlwZXNdLnht&#10;bFBLAQItABQABgAIAAAAIQA4/SH/1gAAAJQBAAALAAAAAAAAAAAAAAAAAC8BAABfcmVscy8ucmVs&#10;c1BLAQItABQABgAIAAAAIQDMYGZ4BgMAAIMLAAAOAAAAAAAAAAAAAAAAAC4CAABkcnMvZTJvRG9j&#10;LnhtbFBLAQItABQABgAIAAAAIQA0g08z4QAAAAwBAAAPAAAAAAAAAAAAAAAAAGAFAABkcnMvZG93&#10;bnJldi54bWxQSwUGAAAAAAQABADzAAAAbgYAAAAA&#10;">
                      <v:shape id="Textfeld 117" o:spid="_x0000_s113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CCzwAAAOcAAAAPAAAAZHJzL2Rvd25yZXYueG1sRI9BawIx&#10;FITvQv9DeIVeSk2U1rWrUYpF9NBSqvX+unndDd28LJuoq7++EQpeBoZhvmGm887V4kBtsJ41DPoK&#10;BHHhjeVSw9d2+TAGESKywdozaThRgPnspjfF3Pgjf9JhE0uRIBxy1FDF2ORShqIih6HvG+KU/fjW&#10;YUy2LaVp8ZjgrpZDpUbSoeW0UGFDi4qK383eabhXe5ud/e5DLndvdruqLX6/n7S+u+1eJ0leJiAi&#10;dfHa+EesjYZsNH5S2ePzAC6/0ieQsz8AAAD//wMAUEsBAi0AFAAGAAgAAAAhANvh9svuAAAAhQEA&#10;ABMAAAAAAAAAAAAAAAAAAAAAAFtDb250ZW50X1R5cGVzXS54bWxQSwECLQAUAAYACAAAACEAWvQs&#10;W78AAAAVAQAACwAAAAAAAAAAAAAAAAAfAQAAX3JlbHMvLnJlbHNQSwECLQAUAAYACAAAACEAmCNg&#10;gs8AAADn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53BDB24C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35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6HzQAAAOgAAAAPAAAAZHJzL2Rvd25yZXYueG1sRI/RasMw&#10;DEXfB/0Ho8HeVqdZVkJat5RugzFKodk+QNhqHBbLIXbT9O/nwWAvAulyjzjr7eQ6MdIQWs8KFvMM&#10;BLH2puVGwdfn22MJIkRkg51nUnCjANvN7G6NlfFXPtFYx0YkCIcKFdgY+0rKoC05DHPfE6fs7AeH&#10;Ma1DI82A1wR3ncyzbCkdtpw+WOxpb0l/1xen4GNxdPamp2L/etCXUtdjOOizUg/308sqjd0KRKQp&#10;/jf+EO8mOeRFWT4Xef4Ev2LpAHLzAwAA//8DAFBLAQItABQABgAIAAAAIQDb4fbL7gAAAIUBAAAT&#10;AAAAAAAAAAAAAAAAAAAAAABbQ29udGVudF9UeXBlc10ueG1sUEsBAi0AFAAGAAgAAAAhAFr0LFu/&#10;AAAAFQEAAAsAAAAAAAAAAAAAAAAAHwEAAF9yZWxzLy5yZWxzUEsBAi0AFAAGAAgAAAAhAHK1fofN&#10;AAAA6AAAAA8AAAAAAAAAAAAAAAAABwIAAGRycy9kb3ducmV2LnhtbFBLBQYAAAAAAwADALcAAAAB&#10;AwAAAAA=&#10;" fillcolor="white [3201]" stroked="f" strokeweight=".5pt">
                        <v:textbox inset="1mm,.5mm,0,1mm">
                          <w:txbxContent>
                            <w:p w14:paraId="2820E3C2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36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GazwAAAOgAAAAPAAAAZHJzL2Rvd25yZXYueG1sRI9NawIx&#10;EIbvQv9DmIKXUrMVv7oaRRSxB0Wq9T7dTHdDN5NlE3XtrzcFwcvAzMv7DM9k1thSnKn2xrGCt04C&#10;gjhz2nCu4Ouweh2B8AFZY+mYFFzJw2z61Jpgqt2FP+m8D7mIEPYpKihCqFIpfVaQRd9xFXHMflxt&#10;McS1zqWu8RLhtpTdJBlIi4bjhwIrWhSU/e5PVsFLcjLDP3fcydVxYw7r0uD39qpU+7lZjuOYj0EE&#10;asKjcUd86OjQH3Z7g9F7rw//YvEAcnoDAAD//wMAUEsBAi0AFAAGAAgAAAAhANvh9svuAAAAhQEA&#10;ABMAAAAAAAAAAAAAAAAAAAAAAFtDb250ZW50X1R5cGVzXS54bWxQSwECLQAUAAYACAAAACEAWvQs&#10;W78AAAAVAQAACwAAAAAAAAAAAAAAAAAfAQAAX3JlbHMvLnJlbHNQSwECLQAUAAYACAAAACEA+exR&#10;ms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579FB94A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t xml:space="preserve">                                                                           </w:t>
            </w:r>
          </w:p>
          <w:p w14:paraId="4F3933F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B5BC508" w14:textId="77777777" w:rsidTr="002E2E60">
        <w:tc>
          <w:tcPr>
            <w:tcW w:w="781" w:type="dxa"/>
          </w:tcPr>
          <w:p w14:paraId="09601A3E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</w:tcPr>
          <w:p w14:paraId="46DB6D27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1" w:type="dxa"/>
          </w:tcPr>
          <w:p w14:paraId="6AF74695" w14:textId="4DFA7225" w:rsidR="003C1F98" w:rsidRPr="00E73313" w:rsidRDefault="003C1F98" w:rsidP="002E0FA7">
            <w:pPr>
              <w:pStyle w:val="Text"/>
            </w:pPr>
            <w:r w:rsidRPr="00E73313">
              <w:t>Begründe</w:t>
            </w:r>
            <w:r w:rsidR="00B00B43">
              <w:t>t</w:t>
            </w:r>
            <w:r w:rsidRPr="00E73313">
              <w:t>, warum die Aufgaben zu den Bildern passen.</w:t>
            </w:r>
          </w:p>
        </w:tc>
      </w:tr>
      <w:tr w:rsidR="0069129F" w:rsidRPr="00E73313" w14:paraId="0A386AC5" w14:textId="77777777" w:rsidTr="002E2E60">
        <w:tc>
          <w:tcPr>
            <w:tcW w:w="781" w:type="dxa"/>
          </w:tcPr>
          <w:p w14:paraId="43CD89B2" w14:textId="77777777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3F285B03" w14:textId="390F0C80" w:rsidR="0069129F" w:rsidRPr="00E73313" w:rsidRDefault="00A71530" w:rsidP="0069129F">
            <w:pPr>
              <w:pStyle w:val="berschrift3"/>
            </w:pPr>
            <w:r>
              <w:t xml:space="preserve">Multiplikations-Aufgaben </w:t>
            </w:r>
            <w:r w:rsidR="0069129F" w:rsidRPr="00E73313">
              <w:t>am Zahlenstrahl darstellen</w:t>
            </w:r>
          </w:p>
        </w:tc>
      </w:tr>
      <w:tr w:rsidR="0069129F" w:rsidRPr="00E73313" w14:paraId="12B80113" w14:textId="77777777" w:rsidTr="002E2E60">
        <w:tc>
          <w:tcPr>
            <w:tcW w:w="781" w:type="dxa"/>
          </w:tcPr>
          <w:p w14:paraId="3164B187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7EFB5717" w14:textId="77777777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1FE797D1" w14:textId="4CCD1183" w:rsidR="0069129F" w:rsidRPr="00E73313" w:rsidRDefault="0069129F" w:rsidP="00B00B43">
            <w:pPr>
              <w:pStyle w:val="Text"/>
            </w:pPr>
            <w:r w:rsidRPr="00E73313">
              <w:t xml:space="preserve">Zeichne </w:t>
            </w:r>
            <w:r w:rsidR="00BD71FF">
              <w:t>Schritte</w:t>
            </w:r>
            <w:r w:rsidRPr="00E73313">
              <w:t xml:space="preserve"> zur </w:t>
            </w:r>
            <w:r w:rsidRPr="00A71530">
              <w:rPr>
                <w:rFonts w:asciiTheme="minorHAnsi" w:hAnsiTheme="minorHAnsi"/>
              </w:rPr>
              <w:t xml:space="preserve">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4 · 10</w:t>
            </w:r>
            <w:r w:rsidRPr="00A71530">
              <w:rPr>
                <w:rFonts w:asciiTheme="minorHAnsi" w:hAnsiTheme="minorHAnsi"/>
              </w:rPr>
              <w:t>.</w:t>
            </w:r>
            <w:r>
              <w:t xml:space="preserve"> </w:t>
            </w:r>
          </w:p>
        </w:tc>
      </w:tr>
      <w:tr w:rsidR="0069129F" w:rsidRPr="00E73313" w14:paraId="540C2D0E" w14:textId="77777777" w:rsidTr="002E2E60">
        <w:tc>
          <w:tcPr>
            <w:tcW w:w="781" w:type="dxa"/>
          </w:tcPr>
          <w:p w14:paraId="380DE8B4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08A52114" w14:textId="7A25834A" w:rsidR="0069129F" w:rsidRDefault="007961DD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7" behindDoc="0" locked="0" layoutInCell="1" allowOverlap="1" wp14:anchorId="6C9ECAC5" wp14:editId="4CF4377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189704</wp:posOffset>
                      </wp:positionV>
                      <wp:extent cx="4686300" cy="471170"/>
                      <wp:effectExtent l="0" t="0" r="0" b="0"/>
                      <wp:wrapNone/>
                      <wp:docPr id="205841442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35696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5497738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89446780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A8A2C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71752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7A6118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8175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BC53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1580465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36846002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09C22" w14:textId="561C3F84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96812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B193F" w14:textId="1AE026F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462727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A6911" w14:textId="3F10F18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ECAC5" id="Gruppieren 123" o:spid="_x0000_s1137" style="position:absolute;margin-left:12pt;margin-top:14.95pt;width:369pt;height:37.1pt;z-index:251652417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mW3PNoEAADMGAAADgAAAGRycy9lMm9Eb2MueG1s7FldT+M4FH1faf9D&#10;lHdonO9WlBELCxoJzVQLq3l2U6eJSGyv49Kyv36PnaQpFDTLLKxgxAPBjr/uPT7n+sY9+rSpK+eW&#10;qaYUfOqSQ891GM/EouTLqfvn9flB6jqNpnxBK8HZ1L1jjfvp+NdfjtZywnxRiGrBlINJeDNZy6lb&#10;aC0no1GTFaymzaGQjKMxF6qmGlW1HC0UXWP2uhr5nheP1kItpBIZaxq8PWsb3WM7f56zTH/N84Zp&#10;p5q6sE3bp7LPuXmOjo/oZKmoLMqsM4P+gBU1LTkW3U51RjV1Vqrcm6ouMyUakevDTNQjkedlxqwP&#10;8IZ4D7y5UGIlrS/LyXoptzAB2gc4/fC02ZfbCyWv5EwBibVcAgtbM75sclWb/7DS2VjI7raQsY12&#10;MrwM4zQOPCCboS1MCEk6TLMCwO8Ny4rfnxgYprHZjFG/7OieMbLMJvjrEEBpD4HvMwWj9Eoxt5uk&#10;/ldz1FTdrOQBNktSXc7LqtR3lnjYFmMUv52V2Uy1FYA5U065mLpJGETxOAb5Oa1B+wtF8/LGib3I&#10;OGkGmr7tSGo8uxTZTeNwcVpQvmQnjQRzoScLyf3uI1O9t+y8KuV5WVVmr0y5cxAsf8CSRzBqGXgm&#10;slXNuG4lpVgFXwVvilI2rqMmrJ4zOKU+Lwg2GnLWcEmqkmtjH500WjGdFaaYw44/YHu7ldsGa/Rg&#10;p3GhAefMiGezLEiJB8btkgUQqkZfMFE7pgBTYQJ2iE7o7WXTGdN3AcmG9W0R1R3yt8VhL9MoHCdJ&#10;sLOXKylLphh3CEmNHYaqzxBSQsLQdaAXP4hAlBbDXlAkHQfeOGgFhQ5RailDJ98TFMG0Ua/EYeYn&#10;BLWWiLdNTxXU9sjyrJByVVDJALiZdge5cRjGSerBm1YG1/AyZ9UCwCUtcLa7CT+O3vwmEFAs5c00&#10;z+EHiYM06IKQT8KAWFC3rj+THiC0qMpFLyl7FrHTSjm3FKdIpVtVPuhVcWc9deMg8izvuDDDW45W&#10;HJQbXDIlvZlvbKCIbNQzr+ZicQcYlAB94Uojs/MSXL6kjZ5RhUMJL3HQ6q945JXAYqIruU4h1N+P&#10;vTf9sbFodZ01Drmp2/y1oiYGVp85tjyIjZIcbSsktRVlK3g77wt8VZ8KeA7xwypbRLPSVV/Mlai/&#10;4Rw+MauhifIMa05d3RdPdXvk4hzP2MmJ7dSG1Et+JRGIiQXNKPR6840q2clYgy9fRE+uPTW3fY3M&#10;uThZaZGXVuoDmh3uIHpLzddnPAkSkkQ+9P1ijE98EpGxDRjd2drHCj8yi21DRRdL3gXtt/J/o7Tv&#10;lPFB/UfS0l6PRmdDsCdjnJGgI6LEi1GfhGk0NhFqP/H0/RTBq+M+Apdvj8l3wf0uZ/gI+Qjcrxry&#10;h2+INkez3zbbdK1L1YOARKkXxoijfa7+H/M7P0zSNIUOnkrxxmESRYjo5ptpyNR2UryDwPeCeJf2&#10;w4cTSWCrabw/esv8wWmTXxuNvvqpF8RpCDH6kOOLSX8fgu2pFyQWHOv/+0r2xn3S+0ZPPbOBH8ne&#10;/kXMEyeeHwf4xie+/4K8/xmzvdjmrUNa/uY+cj6yvacvIR/nfkrC2E983Pa9XMj/KbO9eHuh8RHz&#10;/79szyZBuDK3F8rd9b65k9+t28uB4UeI438AAAD//wMAUEsDBBQABgAIAAAAIQAt7czUEDMAAFKO&#10;AAAUAAAAZHJzL21lZGlhL2ltYWdlMS53bWbsnUuMJdd533tG1Mgpa+IERhZxjKCCgIIVmLfr/WCc&#10;BCZFBRBEiwon1kIQBvWcabGnu9ndQ3JIcBvAG2ubVQAuvPQq8Co7J154kW2WXmkRwJsEQRaUKHV+&#10;/++cetx7e6anDUsGAt3uuqfO6zvf+V7nO4+qe+fg7x0cfOnr//bg4CsHf/YvD/h8meurd79658df&#10;1d2v3/346o8/193dO3d87ubOP/Z3X7nzJe7ucX3t3tcO7h7cWd2TSIWv3Xv14P/e+T93Xn373bfe&#10;eTd853xonrTHQ/j9d0/Hy+G98INsE/3gfnB4dvbwovlgCO2rH8bw8OLx6YdnzaMh/OTTkIT7QVGE&#10;/VF3GbbDo6MTVSHysD396OFHcRhtIvuoZLjkPIvD1+JV1latJEyLepW5rpeEyXbWRdccDw8vHw8P&#10;1ezT8yEcm+OLwWEm7Lvjo7OttDffCD/hz/KehcNH3WOPHGU/muOu693jyznF1fiwXxI+vR9cXJ6e&#10;nQ19eHJ6OcFUe5fnTw2F8NPwaOTL6HQ4NSz6QIFV00qBWjspz5LdlI+WlE/Dvdb3aXEtHgevmVz8&#10;xsE7B2+/+86/f0P8f/M73/7Ov/vGW98M/5UTj4Pf86H4wO1Lfr5CuS/uSh71eYXrNSK/RviTu0px&#10;H5d+xyT6lTu/TqLq/ZNX/sPB+b1Jql+5c1/pXlJfuXv3rufl/eCTULcf2fez8MnpB8PlqUXgTRSe&#10;Hx+dKCGyJPjnE+4HqkWRk+HRqpiJx8mARF8+Nm5B1T2RUptOeGGJifccxmHT9yvphkNWYA7nAveD&#10;EOUx2OBuHJ/KxuHF09almd74dK9DyuuPPnBCNMN4tofIFgzky9oQDJDdhWF570140P4aL9/uk6fH&#10;rt6suu9NjU4VfNw3sqoAtdXDqQUqXp43JxfHzSWmxLflwmcujjR/Gn4SwRn9nQ/dpTgj9RmkzsNJ&#10;fz+QHZTdevjhDz589Z+98+5rv9+ftsNr6SYKkeFv6iZ49dU3MWWXp+evh11zdH4axps43iTh7zy+&#10;vDx7/fDQEh+dN2ePj7qLzen5o69PVY5OT74Beq+H30Ofv0XfU8xX/Xqavx5nYRLFKQXfwe5dvB7G&#10;3H7jtHv6ZDi5pE7zevjm8dCclG8cXZLz7ebk0VMKfnv4YDh+PUxIeuP06Ul/dPLojdOPXqd7r8Uy&#10;cZgyst466d88fSJIFyooG/rO+enx6aPA4fpwOLt4eHFphJMhxpQEh7K3DzuAXob2rThluvdc9imS&#10;vmSGTrxU8enFcL7Y6uDwfYzWIzPtn4bt0YkJcnD4XaWeD9g2zOk6o3tCThE25+fNs7Bx+d3pSddc&#10;bhX7kFIXw6UU8cOj3vRqAf6tJbNrzrbq/XDJ+uHp0clW3tsu78nR5YBCE2zl9i63by6kxEtjwtcb&#10;iHXyMcneTKyTO5K7p+dmT9bpj5V+fHoxeCOxwIc+n3gb/fTMLEsKtWHfcZiHqbvx7c+WCTOgT+Tq&#10;LeZquru+pXdp6OLy/PS9bY6MJI9HNLfGd/wXwup0L/2E5MXULb34HulmB9dAvueA7KW/8YDS64Jv&#10;7Sac9eOT5vy98MPHg9Hn7PQsfHR82jbHJnqH/2YqcDh8NHTh8WnTh2dPYahRBtFbyppLEa5qCJZV&#10;cP6Ea8nqHXao4PnlqTU9F8FugKwzIsHhG994E+StxMwnS5ww2urX23Phw7e4v66MWRO0E0V5eIbI&#10;mhPgEi36cO1grNMXRwP0TKUfmPTjW0kEzzEHDt5+C2scH3wr/ITe6wrD/umZhZfPzgZGmstzDI7d&#10;D+9bOgIk8JjZ8DX5ZXEogx05O/lwPD25fPikodZHYW/Gejw9fxKez+rjiRgCgJzm+BigL0YVi74I&#10;me/IcIxpV1uSORnorYYbJwwwWYzWpdFg2+JYX5aqTo0uFrguy5H/I9/GxIy5MwteD6RCasmbW8Nt&#10;ccSWhibimFgbEhDearoyKxS817dqpKeoJ+4yEO7D9kWcTZ2Y4dnKyL9fYUYU5odZ+Gjw/mputx6x&#10;RTw92itAW1r6Eh2RRU0YdM6ehRU3Zuq2+fMiNH37e3it69wSo0cgxGDDkP4MyVxIfu4zzh+1HcPp&#10;+VZmH7taXdM9Hvrhg6Nuy6zaqOxH4ThezW6Cw28iug+kYFni9FYJf9A8QePeZAZ1ftS45HcarIEV&#10;jJZybzv1+j5jhOTaff9gyX8D/yD8vuUp3+e8ddKdynkIk3yitCyG6id5TkfmAiYNhxsmIzKPZlOl&#10;q8FcIKvCw48HvCLyVql1eHh6Mmwn5lF4ePnhTsk8JvHx+bBbNgkPx9On5zsQUlKPcFnU2OGbj5vz&#10;d80mXYSlI6lk1ix8MOPsiWU4Qnj5OsLM01r4pC7VYZG5iLWd+3u1yIyUqjL+OIP96cnxM5d5MeJm&#10;hd8Pfo9ZTexmplEdRZVuUyUVaVmUWaJYGue1ZURF0VnZqh6KooyKsuj7IR7yvCyUHkRj5Ap0eUZm&#10;V9ZFkaXpEDedFYii2uXnfVRURV7ERTa0VZFFbSYAceuLRWkRUMCKxEmXxGk6ugIekyjJyO3LrKzi&#10;sa+idMhdfusaiOKu6IqxSAvrXRB7wHFLYfskUdEXcVmVUdREY5w0lh6345xfRmVS5GXUjEk09K5W&#10;3MVVYC3FsTAC7XawrKwqojwnngAgAYuU5JR4Rt+SPM6TMc2SKqmVl3RxH7VpnAwBiV3UJkMy8N1R&#10;IUvzFGwp2EJ7ysRpnEZDXMVVMqSx4KZj16dJ4r/Tse/7QilBHMc46HGZ1sno/uKo6+2ChArTJI76&#10;visEE1c+T7N0iJK05DtVLCkSIEekBXRfSdAwTalGUpzHmbKikm/Egr+SjlGKRkE0jucQkBHsTZok&#10;iyFjELfRmMXpkIA/SXVUF1HaVXWWZgXwh7iLxiRLO5gdJUWcR2WcIJDx2I3ICvLAXVpF8VDGACuS&#10;PGnSPCljOgp2dZJmbZ7EGSDAtOJKhrhPAQ4di3RIe+76RLJUJhWNFcXQxE08DsEAyetmbIsiysZy&#10;bJrO8RH2If6I1wijUwQgLyRjCALVowSuxsgOXU7juG5gtGZGlEcY46pu0CXEuurijL8hGqouSpNx&#10;gExizoBYpuPQJy3VqnSMG90bU3LIDynTLKDoRHyjLfiIwtCbTlqRKFn4xX3XV30KvfMmK+K+7Ysh&#10;H4cUNSzHgK887Yo267I879MaeaJpBDbOmxbCRl0z5tk4NANXMw41YZ0jqd04tMS7kca5kn4oAm77&#10;ssuTmjk/HdcHaC304pN2g6NV3IhwtDCALTyVuECWAktTRXVdZxnkKoMIjKk2UERZ0lSZogYZQyzi&#10;VqLlaNahzVyIcjK6VFERQacMdzBCNKNrTiicjBv5UxNUybvJucjrKVcg5iWsSxFXutuWEWKCORmy&#10;Phj7uC/GfITcpTBB8DEI6GvcZ5JvOp2nTdpKvaMWua6zOspBN6HbCG3SovB5lqQNwKAZZrKBJqKV&#10;qM8n7agguZLVKJKMTsDkHnolkVhUQZKKOMCQ1qKW1PVRFkAhsQ68syrKqVxxpUlVjxSv+aN6hBIB&#10;M0IGAZc06ApkF9hqkN4MRsc0NashAo/0NkWIJoKD1SyiIjwCih2WqGIijC10wKgNPWtXKxDRkzyF&#10;AmZWMGGQ01mREnGWoUm8oXGmZtvKSExkY1LhjgmCIxg97EJGBoqJDHYdppG+MD6BT5WWKBDjVda2&#10;LZJUl3Wf5lnbtAOmqc+6vCvjdsjrAMp3cYcVGOlVR5W67+ocNU2w3XVOetaWyEXPIJbWKYyt2zTP&#10;a0Y3RrOy6mpsljGvjgJnFbrGcQ9bGpUyJBn2ocM4FfzldD2XZUiwLJisom4SMGWwaZAF2Q0w0hVg&#10;rWAxViKFc4OqEEtBrIcOaFzdYksy0KoMcJNGlQ06VK6qDhsrU5ZwB6MD6N3C4GZtbCYF2g4VkwI5&#10;foKLN0QLdwPoYAxO0IJ8gEZmr9A+s1diuUSAP9BFnJbRAl02ThZoCWOE+hZMCRph6EhJ8VRKL3uG&#10;aEyjj8AsQqLRCBD1WGZdk2P+mwbzlgVli/j0gK5SFKiP6jzH4cjTstJoVqQoRN6ibnlTlW2dN7gz&#10;MdULjHeWIhwqhA+R5m2eB1IzBuCaMZkxvER8SobtomKwiBg5qnyohgqZqxvkpcqrqsmLYiyroiig&#10;oH0gRGa2EHvGGJvnDBJiLuhH+diqGDJD4ygVDXXo7chfhfdRoqkNeOVcadyZkiek5VEVwFgsgwA1&#10;RZbBVTlpKTJEAiyvEWhGC9IyVUBLWuwZQ6LjNJ4ACpsmfd6BW5CSsbaWKuSM5cRPuGlVnTIrz41K&#10;aLRjCYOsRnuzGp5vUmrUNZFDoKFOxpJiCK4UP5PSJ0gHoxe+RtJEPf4KVMjqaoxlPhOENhqyLmKI&#10;wToxqiSMPQVjzjAgk7KzGU7YUCJlQCmzKmuQgDai3bFrSBSO3UAajkTCuFlFHc6ORu46H4Y6bce+&#10;lopCSFoonO720Ktm4EE7ER7sPjVQsRyKy8aObSV2BVJfqOH4JbcNHkVd3THgYy9rroYLvtmFqYb3&#10;qD7KD3gpf47/hocg3Q4oXji4qLiMMWDRANkCfFEcpVjWoWqFiuiH0+BMe4LCx9sajW4qAbMXxVmO&#10;m9ninNA0IoptbuIsrXJpL6ZZnqIUvRuwpjs+h9NhgInZTsmdMIAAg5SsvkAIkJMpqTqUv053nUGX&#10;2cYzE/udA+PEg/qIgim7lH5tDOqixO4xWzDdyqqyQZJw2OgBk4oELcShw9R02YAS9R2jXtmg/KXm&#10;DgzYWR03fVqiqThxTVSPBTTEpwQHlA15ilpoiw8WjANlab2IWyY4FfMZJh95JcVFxfjkOYMxxGfc&#10;sfj0ZT6K0pePzQOitJWiz6mSLcROAKXvc/p0Mw5MBK5Jd8ByOC8XM00FAJfTY4PnbZWwUWpsHJmy&#10;XANkasQBm2LXhWjzGmsr4ic+SJz7ZC4AmOaBpXXJZxEUTqHmBMXlxk2fXGPl3udmzKwKRu0lPi8J&#10;7EWQOuiACxa1LcA0OE8fcZX5V9QQrj+Kt4gIkslAzz3xcqIYBXOAZaxJRBXka0jIkAFcNSuUk4CH&#10;CFu5aHkaPEq4jqmIGtLXH5w3jB/AsGZ2KdNYByAc5K0PvggSDka4pRguA4jjsPO5hmYyjeoOGsKE&#10;xXVLFTMACkM1WMeO47WwJA8/E4ujbsJmZV736VciAAzsKEAAWtJgg6wIOTWMCrIcsMJMA6kcZMbI&#10;SOOoCIw/ja/FvYAATd0XPZsRQAIAIGlPDcalgIkzOV2qh6iwOXqlsYMmTb1QH/zUtLEwqoQKHyyQ&#10;yjBD5MJlod2oxNuOSoABKOq5RoDQSMT4MHTXKrNAPe+z6ubzirx8ugcmbLQwwphocifvUDoLfWRJ&#10;GLCZQFNmV4e3G/obYMaoaXLWQXiJjxhlWsMYYKojmoFdzIgYMSeOtNwCFhpoIxlJmMQowT0Anv/5&#10;G2B2a2DqCsMtbtbzqyqHiUMkb05y1+RgJmUWwSVrkmypTiNmECfrpg9OHOQQaVg9MPWAazEzoAgj&#10;j+d4U/3n5f8yaLbbNiS0cUFiIJtXQQJTeEJxHueZhRcwkz0rIY4lqDCX4jsfHAbEA1JUyqcOMx+m&#10;Q9g5gKt8xioVEy+gyj3Ca4L+uCxWIZbjXELDglCyJobIfrXQl3IGWAzTnBomRGMtYABg3uAnWDv4&#10;7EfNdQAxfabB2sUw28Bkogc2GmX40DZOGBj5Tzpw7yuTtB7R5/uYNYGoc8bxWt8BpwwYdM9GLNBv&#10;ACoSaKqALMbMCPAvAQ+9tOzEkhf9ZSWH2Ybpn9bZWCO09TZVFIbQiMmyk8MBHRUQ0bN3bvLUA8Ln&#10;y9kLaON8DDWC5dX6h0izBexlaGP23nw3OrXvVoGZBhGNNFp21mgtA2gjOO3JX5bdwjvUmGlxGQAN&#10;JiBmI5PmB43qmD2jkOyU2CriXvPJNSIxGdInZ4V8ulfcpEF63UnR+dDO1ielcV8BJ5fZi5x291nf&#10;z2nMSZW+wwCmNTZq93RPqkPUfI6p2ovDHWAvLnxT7q+A3USh/fxf0WyfJjel/IpmN1FoP///d5qx&#10;VM9yB5Y271kB0LI8i20sXOGzs5jKGFkyMxsY6WONi/po8oXFjjQdsnsMaMklM+4+L0cztuMwvKzK&#10;a27BClau3RN8D5autUDHOlbM1QkYgwUDatQzAGvtqwODgdZ7XdzbjK60ISEljwUN7XbYTChjXqg1&#10;vVwDUYsbmmlpoASYrVFPGF8fZnhLLGpGGSvqGfPOjFFL9dlPUwVtyDAUaRImn5YdUJuEMfppN4HJ&#10;FA0R8tFkt8SXyxhDWX5lyMsMQzk5fs+YbrLIYhMDTRXlKIvA8tk0AuYNu8CZW3bKO9ZiG9bbKzyp&#10;DFKxeM8qbMOuSpWVGcufAbuFLHGqEW3ppV3aapVeewAsLGmtUSvJOHcsW7KkzmZfy+I4WwWsIGnL&#10;kJ0YVp5ZSIrHeAhYq9PuEvsiLHSxrWjLl9pvhVEIy4BTxc4sTNJ2lVYh5aYAWy5bIp8I3yWu2K6t&#10;sjwomBXH7GYWmtV2bEfSlpY8FcuGEWomI/fyUlsw0KIljGXFrRaea2AtDMgTeSe4qNPqntb0RC+t&#10;6ZGjRbkbwLCxjgOQ5AHLRfTZtZ312sTK5OBmif8G14YVMeaOrJgnOXunwpy9caEAgHX9AO4YwnS2&#10;Uc+142AFEwPHdyb8qOa+BZr1e4Aj/Lj5Ku9rpMFcSFUsew41t2b5zxel26yA1dYQtIEY7Clu5xpm&#10;E3bb5LyWmkguTGad5DqKBgtnWHGMqyaWq9mJv1p3hjGZ2IFfb6uEcW7L++bAa8lAJdJO9BQbtYAJ&#10;EV3iwmxkSAIRxxlL7ApT+84zOW6IyVLSyRipSEVgmenUnpYoSHkZcUDNigZeK9S0gL4E3CLWANgR&#10;WCzmWljhYNXoEulBNDXZgyGT8EpKg65iF1RiisqwC6+Ff7Y1fBFbnnYloI/mu60rg/FyGuDRKJXL&#10;fkCH7yqhBTNL0uIvmwVkJpCnYpMWtaEbbERSSnInibNQqsjOMj69SwlMG03wfCU2ZqfCU0glW++v&#10;mAG5tN1a4mucBJiUFShL1D7vnCbZaJmxGTFgTSa+slO5EAN9gAFY8Ni4WaGRLQcTWOpvqq7VlAWG&#10;shAFlAIrApNiTKP4zCkIr34qhJLBzYrNKk4ksBiHfmnt32dMIRxmGk4MhVeXlrtJwWUQVAYeu3xZ&#10;DSUZJYgo2bdrwK+rYHKl8zq+KZrRnho1kz4Qp5h6Yy8qtjiwdlCIia3FxTeMoRjS+/b7shm0kZVW&#10;DUMUe7OGv+VWTQCVGH5klx2Jr69sFs8ASUyxHZV4r04yskgL6B0DihKJNNmsbwwdewZ5MZZZLZZY&#10;Z42HSBna0SKQRWJjgESQrvBdsHtD17bHBGdLEOuxkG3zYuO5KoGflN2sxkqmpanItWe6WVVi8FTY&#10;q1tgooY9l9W0yhoD4sDaEpvZIzPuEXq9A31rhgHct44QUZJtVL73Olk0gZMU12+18aKWp06KEMmk&#10;6hBBbBAlJWfIN2O7McB1YPpWlYUiCxNc18hp0RFoZmqPmrFXJ2WYohhMPJtJI1w3pXXq+napJSYI&#10;ro5cKtwf0UbOlipBMafmrEGZSIvAkvcSIrCJi8/BWmYlNlHXpYNghtnGbKGjVKdiF5nUtbKmWc6m&#10;ronBrGCmF2k/9Hgl7Na5dE43MXq60nBTo+Ekpjr4pB1pndWYJGquJDvcoiczGcRZMANzdxfoFtcm&#10;2xqbnR3dMgCu0e0GAOSx5dAI2AadR9dnYLW0i8e2nASUQ0miD54na6xcHFMYOW1XcFomwT1guJd5&#10;Zxu4YslGLpVznybHIHYVWm2PIhaA6cRHjipqhS9Omwm3hTyOfephkBW4f5KmFGq0JhTqJA4tlkAy&#10;RCH3jYutIyt0B+H1dF4AAScKblsdeaDpefiz8YDGGBsizLZxUj4GuwlOrjrnWoEB3aSg83mg1ohN&#10;NONpbouraRKoxceq5biABg9UwTNY2uBYjZIZIGwuIdYRCqILygeMhKHOyVvLI2f2zIqaMKiSFZs8&#10;xXi7sMcFyZxGrapttQcm/tIrhFZWUiZ7XSCxAmDDDfsuuEJON+E9lVRHO/LbdeI8YLKhLlCJTZ2d&#10;Smvwrn2NQ071sK6tuklvnIbyHbzIppvNpeNU4NuZdO8t7ZlyWIilZQKBZ8+Wu6OIq+i+1ZB1CGWT&#10;7I+VeW98O9GdauD2g6MOzOBD7iSKJOKYE5QGz8OmGXI32eJufbow9uLi3FDGTWkYp1n4ltLYgJur&#10;HQ3HTC8ZZHG8gC7nk39rIMOD1d1kZbXQnHBmjRVkCjqfFQNn3i2HtCxN5yxdBZRNKVySQdlcjuFZ&#10;l6mpUmKGxgBvoaRlsg3bJvE6njlKLjqruOxaFgXrEflF3AMbmC+icMdwLI1YhMKODjBD8ZzsEEUn&#10;QXSadqZRWoppFs5GMa8vs2RljQkzo4JmgzCAFgaUHI75OyNyjCuM9VUaLpMfjJH5KUVkkZki36k5&#10;dhHjCMzZg9Dc6LnFEQS2QCkP3iK5pmHWDECN1uimAbDBzZwlFH+WMan9C8yk8XFl5LG0krOXtfLX&#10;G3kOvbRiCAezZOU5ptWoHTGYCb0JJ6yRVsrJtBwbiZAfJ1OTSC2qxehkPKSTrmsmkI43LwAgSm3L&#10;pNPV1SBs00M/Epp6MjfutKZgNlYHuFaj+GpAXkCbpZ3xam0w3mt3UZj9zvk8UE0ZA/b9CTKg3TRN&#10;9Hzephv52A9Xd0IFBkxkJRtbMGUvBVb5eGtTvqeweSYlXgkHejBZmgegcFKzlkUGtIhZUstyjt2l&#10;5qT4jWDcKCY2YJ1QnjpaWEGvaurp5BT1NAhr64YPk72lMBVc4bmoB0NZn0MNVAEq4jdZA2yvzS3A&#10;NW0S8kEIF7AI3ozDnM9Iq83bdTnGI1apPLKuIAWsIAgsAEncBUi+laP1pRw+7VLQTWU8cTUzkpMu&#10;40koaUKh6Rk+LCrO8Wz0RqKbc9Da8ZrFOM6fAXAa0JwZ50A5y3GWzh0sEpOKSOacKWHBAWbuGGiY&#10;OpjZpzyrlZq84rql41YFlN9X4NCfVdQOqNfYFsMjh0BYUW5y+XGf4Sa4wRWzmGaYAe98MrDFtmk4&#10;44A6XY1xNp1jLGxY18uFqcJGYh7VzNGhkTok89wQAjDTWq6FNkWluFJwP5lUk+NI4u2rbxi8sjpg&#10;YVFDFwe5d3EkVWCUiwtlWCj0WHhXRkCguWtINKNThpu1xXMYZmuZTcFBcj0GKq4c85logP5ofLLO&#10;5jqtTJqfoUg/VBH95MyyFSq2MOU0stFFDeOVYK7EtsSsobN8gBVmDfpgK94mHvIKBY4j7ladQq6M&#10;jZTkEqNzRpxFoEqJjRYwc46SpxShGiRGoLxaIc9aqhUfyeUU/vyNA78uU3DYWw2rm4Wf27pQBber&#10;igBOWPgm0rtDSslAOji6b6UHlsHjNiSBo/vmKIHmdkZF86NXeUaQFQhq0HWjOAOKAPB8CVWvEc/t&#10;JoghQny3EpmJNMQhkBoBswlukncaoxw+zJKEDstgkm1NgiZhXbAS06jNdy/gtrCkiRUJSydFMwrB&#10;egFy3PRte8zAz3bB14hgT4KlsG2IONZ3aglAEJxJN91vUPhymSHbIGMy5u6QNHUaE2R23dtQKb1b&#10;zJTNlXAC8oUl0AWm/bJnnI6+qXDUL8U1A0UN++c1oQ0ZbKewWCrRwCyiqrwfn7CR/S28pcU4wr3E&#10;wDmxZEFPfOFUaoWm62A/PVeDfNj94FBRzvmWnhPuHB9NO+1JwWgdGeBjmLU8c1dXdi7UEjt2RAoE&#10;Z2RNesCtiwseieFEgGUilYQgMDeiZGuQw7k87TTo5D8pPCokAGPf8ISCDpVvVVCR3Q/rHDzloKfe&#10;2EYCM9YrtZ+k7lo4xYFvcbaRLNzdl+JUiT46VKIPz25ZN5nOuYSUpQF9ss6FHPHnM9GMPSnVFx11&#10;RoPRyrqrbAGwQ0bcc64bT14Q2XOCoiAFUdh/45AHHhpOAGtnGsPHZi9Fx/B9GXFThaolyaeUeyk8&#10;YTVV82V0omTVGHOnYdxOImUPo6HfK9PtpbAfsAUbQHvts8m5W0aPJK4w0maKUnRwfqYIWxu7hZio&#10;7FTb6Rrn5g2Q4AQTafs9QAzfO4C6PYJ0WwQJRP5ujyLdHkWaPYyqPdBBtQVboLEJOxhVe7xG13bL&#10;QGuexFpTLecZpJ2UPdDYl90yvjFEY6IaNnW30F7Xsr3us8w01/JCyxg+JzmBTPdEhGWonTLs/2yl&#10;6MjYHvlx57cKoZ17XWPE2C3DigtbZQuVOE8703C0x94cGTBHSzq6PNEZG7fcM6IvkW51z7btXCFf&#10;3a8aY699KWONeQZwynfO6FeAeHZ4SV9VZiN+Tmd519/DAHbwlwx79M51DZu2pPPQ44QpT5Us9ytS&#10;8BzKktGu+t+uWubg7VwZn3y+56Tqcm+k8N1k63/JWBGYTfo5neN1y/3ctUTn9nw63WRgXQqtusnh&#10;7iV91RgH7V06Zxok8Fj4BVi5QpdjAjMAzu7N93hc8z3O2HI/A2I0YlY3ZzB1me/Z2ff3eiSZ5xZY&#10;b9Kg4EKGD4szxbGQ8/sWBozMdlP4EDwtXvmQI/EWh9wWwiYLOdlhIU6pjvPawUYYwMjJqOTPklvY&#10;+Dg+hsUZ4CyknoUMshYynFkoAMKW3Wql8HQVodBVKGwVCluFwlahsFUobBUKW4XCViFuqKOFHl0X&#10;dIUGnNCAExpwQgNOaMAJdX5G3WVuz1NeYKabwSfYEOzvRWzlCbBCAVQorHCPmBwqabD5Js/7RByp&#10;SQIFPJeFco4AJwnXYhXj+CTHJrn0jJAewmFBg5Ms9IdZn0Z/cxnsvqebdgNJLYSkhPSA5/N4Dh+U&#10;8W84ETPdSVA4FaIH+xzOhOZJ8J3b4VwljIrQYUt0BUjj2TXXut3L0utEBXNiA6rpuhwYV58leXlB&#10;RCApz9HNGYlOsEI1C2GLhVDPQthiISSzUN4QFOIeYPTFEqEHIWsDPL3VQyNmEjzT3Gd97u7Ktuw0&#10;u7Cw5sFnPbJNCZ6b1NkY7gLet+Cr6d0KLrFoCz243SosR3Z3G97JoOcAeZiRV0DwGJrd8Zykv2P/&#10;ibs2YKuYVQ4eE+P8DWeIipJDA2z48QCvC9k45cE5cMZh45kOC43kbJ8pDf9/SksCK9CQgO7AwwSr&#10;pec3EqTdxcnDYvGIrMXlWyd6UERpCs1VFoG45yE9d8OEyRJw+l0h5JKDYQZIh4q1Fm5lAc7ujYur&#10;cRrWcw/wgFdvsCCEv6FXE/CagrZGPEmpmykFuRJuCc+d9FSRStMcTnSiR05YybE4djApG4kGMqoC&#10;FCZhFQeIDmrNFXhw2g6ueQDck4+PzhkS8wKSgGMVTMG1ws0gogddHQDfAC69q8AajqtAdU5+cMIK&#10;A693GlCHTvNgIyGYcaTOAOBOzYB4esgKMYZamrpuWKZ0EWqWIj3Cal0msLjmAdZF2GAJniZMcrfj&#10;ANcDQRMAHjpgnYA4H6tfKC6aTQDgnRWY4mCxjnO/DRAMrYEJIKcJtxIwf8QhjzZeoIlobRWgC3un&#10;033C1CXhca8E/TRp1K5DzpMLPFTrErA5HAwkTtTmNXSVNKwyaZIs0Q/xYP5s6Zy7s3TeJ+BCDgBa&#10;AeTfCrR0VRU4WegAAUDMUCO2oQhGDHyGFRuaJrriAytTrGaIZioAdzCqKuhCkhU3TBSCmeLC1ELo&#10;RTjLILub7FAImNRVmBGsC7DqSAHyvcwxubUtDewsD1+jGfTCylOG8w/cA4zzOS4RVEUPA4DkqwFE&#10;08XVF8WR+nUDmG/XgBjGAiYSk/L2BuxMkcI/7SXItm5V2cGRGafLh2pqQmZI5RlQfMKE0xSH9Nqn&#10;keZxihE74AGo43RQlWVVrFEIpT7ZiM7KC9gh3pBVmXouzQoRGhDqa+gwyqpjinusNDJYHICshgJI&#10;WKwqcExtO07Xt/KF0aq8OKi43sjgSCtsVGBqcRcDX2Eqn4g1a4AgoB0xUx6OBsQyOFaAL5lE3TNf&#10;17IooIiLl8JaNgOiSzcs7F1cj9vg5HE1lmDKI9W3gi2hgIK9CKx0KZGW2KREFqrL5EuH7NkdKZES&#10;pEQGCAA4JtaIqWpPvi5hJdXWPWWElQ7QKi6nJpByUNCUhAIuFCauGy4EI+I8EM8MQV0SxVkPR7m2&#10;4gEGhuNgFHDyFfP42XacMdryPQBsL28roTwNCyBzmDku0eD1TVzke07yoPVOHH4Mop/jNIsXPu4b&#10;0ONBQ9tCM0m4LZQoCiv0Ag0GPJDFdWrZ9uRvK8UPPywectA24z0dTP9QRGDIQUYzWTPsqEIX8B4l&#10;EVzoKwda0f16Sm1FON5DRdpuSfkxabBTVG8B2S+qzatdoHrhwlZahQa0eq59DRLq0lmfhs+Ke4EP&#10;y9sbJoCkgPecZk5pDIfNONoTwsiPCqmLPu7pRnfZzclXdAMQSsEw7GgN4JKTzCzoMa0e2HSk8Vrr&#10;sSLpUGIqqMwoBdv1bCiHo2NeF6WXxrQpbwjKuGSZYTDL42kNbeC0DpoaCE4c8+oNMU7t1TzuivtY&#10;1x3PcnJmD2ZyCo+wYdsOo93wUh+FBDBS0sA7gngVA28X4N0Z8DBpK15ZUXNJjdjiqApeT8QAg5bz&#10;jffucMf/zjKJA7h3nCMBdyarOjlYVwFvJdIbH0p8rLhmKwQta3njko54I3F6Awyb9Cz9aZKU1n2t&#10;8i1V2YXgmCUETp0msOrBpIJpBFsrtMCSh85mTbGeWC+MLa+zmPIAxKsqWKdZALHEkuCv56iTxIJ1&#10;eN6rhAZQ3Hx8pSEj4rFCMR73gF1Muzet5PiYi5Mvpax0xMIKTAlgaN6sRx4n08Wn/JGlZSQFwjBX&#10;wQTJ0EhfeDEGckbH5n73tG9xN0oiPIqDLxsGXqbwFE3IECRAEGuYuIoUEqug5XQa2ibP0QsJr4Pi&#10;xWgx5OfNGI2K8kJBvVlHIsBOD+o6ySQv/WJGwBvKZmC8YsKE1CWgzJwHFKgJOIrFmUzZDvpnQoRy&#10;MaRK0IfcsWzIWMzhvAbtDaleiAMmPVnQAww4ece7QRYM9BKwGQPmPR3TG9VIeCBTR1HV6Tpgk8G6&#10;MuHB3qj2TxBJ5k8UBDATGZY8eU1Qy/F2KnrlIYdJFn/M2qAcZAh6HjVXkWbEdSfkJA77cPI7eOqh&#10;p1U9GoHY6nsiBLsFvMdmwRt7guOCos8YMRdxqFcdUx7AVmxvqL2KnRSLNxLMhF0CzDZs4bkIF2fQ&#10;kt6MkV6LRIVhdNID/TpYD7V057vnrAk+BDtyK07SEpuoC34NQ13FQxkz5/QYqfRfFKMZRNK1OnVQ&#10;Uz3lTv3peeDfiREPZIxoAK/jGhy9yt51ZPBhXxGnkB5ZYGGeqaRKV6UPM9cbjkOYTvCC6Qq+sZ3P&#10;xTFqTk3DP/tO7TuxbyRK7yqqdM6akZhLmzW4oXqhTs6ZdM498PgKbxnLZa745gkOvlkq4AUdNX1k&#10;ABt5vmXEZcAc8Zo8PXtCaoNSD4xmGASNXdxrvYOnUGK6qXUOFizQULnU2DNo2LOMgCpwcJzXTqWI&#10;k175g3ywBMdIrlNkvBQJcipHY430G6PKwXkyODMej/hLCKna5luGiAvTg6HHA2JJCsvOpf02Jrgj&#10;tbjjwirSXSvF+hlOko7Z1DhJsMmcI9l43qdD4c4GQawViqDGRqbVWAIeJuZ5GZjdQz+9JI/XmbEW&#10;hL7o1Vt6/U6NV8DIMdadvSoFahUpdxkpPDRFOyO2nVQoa7qIO6GaWGjXF73JSJ2iVbahsHwdRO/G&#10;UhtneoUgV8OFLDJ54dVhXNAUg9UxTiLUXOTB4Q7+Mqlgxw22QjkRmouCsJa3iGmhgBMndJxjFpyi&#10;IAbbfdyON7CR3rLqrpevSc/ADK3SaU9ox04lG9iQAKHmBWTQlsLkJGwuyMSwkybIFktczE7FN1aP&#10;EkHMgRdXXSdlILdZdLEp4/EGXkSl87Zsh/KyP+YJ4Ghb9dQknebA3KUwAvUcNFU3lAwseoZog+vL&#10;/pWISynDZX9YWpeg7ylRYUkXdS1/nMPhtWU61pbo0DdN25F7JHAqD7D9PwSHp7rsb9XAdmM0tcpz&#10;MK4FJtS3sZra3m94nXI9sK3uTWBlfqY/TdYm3OzOagRgsYeuq2JUe07eBHQd2qxunbC+lwex+7dg&#10;ucswlVx1E9S3GL0NaLvy9Q15YMa/F3TJNbQNfj8WLC0uABFeFu7wc5Dum0UYDaqdUnJcQKMBSIE5&#10;Zy7ZNZfa+IPhzINye2ZIPj8OA3mc2LZQD++ws4fFU47DXJit/xgIhSsXkmZ3UziXAhPXsJ4eSwwF&#10;3eF/c2SMUxGt9N52JNihtok/+9I+RHdZCGCk8yHTR4vjw1kIZIWM7pwN1Y0HMPQ+A6tm6fTCQl+R&#10;Xrs4fqSlpz6km4oHTAddhm9BD6cqAy/ShT6/o2Wl42660Dfc+YbpiMNMXqwK4um40HdR3q6l+67h&#10;Ilscw+FCX05mTOXsyJhu5FNb6DHEPbe4jKvS5aorxP93oS/HUo/FWdJxmGlyoIIMsS70mGCneWSr&#10;yEYWpVi5z1j6ZiGNVxePXEyhBp7TGhouTgEPlAkGBmBWxTNelZr1ZPS8pqwnraNwR+GOtA6AHekd&#10;r0juqMRQBeLMxwBq8zLKc6gjCxoSeN0gz8FyUaACaAUgnlTLOOyccZguqwBWUYbHLTK8F9wo3otG&#10;vZKyJWV1/IR1/oxnxBgmaJVDLfh3PIGzZylePmVlNV6+0vNK/q0Ac4Phlj17Xnsvn/63gtnU3C2B&#10;IanRvw7868/H16LX+JGCp+f6UQT7BQm915v3e/PzIvayfl7ezy+n6KdZ+GWWUL/N4n5FhYR3h0ve&#10;nu8yX/wbLKruSr/Pm9f9D7Sk0fxLNOH7vHA9qTZ1WYb67ZbXkpq88HvhCemPgmhT4h/GRfgh0W9x&#10;/TD4/g/061dhH2Th2+H7/mXvAPZgeGdf2D2hIovmYbVhlhc+AXK64TlVHz8O3w2/G8QbQX0ugHwT&#10;V2ooK6lvkbjY5HXoKuPSb/DeQ9JoTw24eJIRryjEpGCD1x4mEQkZCY+DMUg22rUuK2s32mibJk3s&#10;tfR7+ONQbzjcFcbJhuVkWpgSsg273cBjQYOcXF2KU4OvTtHaizoFNNAFRCqQLsY3pyeB8BL102rD&#10;viZkYWKmXrsoRKjKiTI3YVBveLBkQcFFb4NDkm/wQmcIPnobCGlibJ3I4KO3gZBliFM84+CjWxBu&#10;EK8y3vB+ZfvBkDiBlD4OKbG6L8eMPDKtmbrho1tI3MCMHBFCEmYILnobCOgVTs0MwUdvA6GsNqwe&#10;zhB89DYQWCtEr9AjL5VT/DZiWeWwY0bCxW6DQw27q7m+i92qfoVIpgsAF70NBCbzm7JY+jDFt2Dc&#10;IJRxWm4yDLF+xsakckq4jVjyXvINS1FzX6b4FiI3CCbzaNODSTKn+K1gpNGG9aUFDx+/FQw0m5Xf&#10;BYaP3wpGGW04e76Ip4/fRjxZ+bDxa6aHj98KD7Sdt1gvffHxW8Eosg3vN1lg+PitYJSMjCsQLroF&#10;4QYxTaJ0w1HzRUynhFuJaZVuknLpiYtuoXGTkFb1hvcPr0C4+K1g1MUmzhbzxw6ExW8Dg23cDRPA&#10;GY8pfisYKY5MXc9CyuM0Fr+NkLK7ueFkzwoPF78VHii+XMFJ0Flos/itYKDo62GNlVGL3wpGxo8e&#10;4u3NePj4FoybxJRfWy3LdCWmPuE2Ysq7pjYZnuiCiItvIXKDoPJIBYisiOrjt4JRJJukXoSd5WiL&#10;3wpGWeI+Ll1x0dtAYLt8U/FjS9NQP8VvJaZoernyglnXtfht8EhqxpZ1V3z8djCcrzdzFtWX73cb&#10;GEwFNhx5mEk6xbdg3CCmLExjj1eu6JRwGzFlJrLhNwwWRHx8C5EbxJTtkA1PPy0wfPx2MKoNx2NX&#10;MFz8VjDQdTZ3Fhg+fjsYNUTNVjBcfAvGGw/4rRR+Q9V+s0w3cIr3kaU276zKjB8ICR88CQ7dTD0O&#10;H4zB70Rff/DD4K0HwV7dAgbg7iTygxM0tc726sbPrcy2GRaCXXk1/ZzayfNr1xj6rObXk55fO31u&#10;bZaO8DbZvn8B5tlza3OkacMPQsR438/FPJ9qf5cZ8vQz26xePDhvjo6H88D9puv8464X/C7wJyx+&#10;fMpCxBm/eevyVz8FezT/SKwVZdlkKWo/vTjMPy3rf+2Vxt76zjeDg3/Aby/rl3b/0cFvHtgPJ9tv&#10;xPpC94PVr4nf+QX+mvT0u9H6dWh93O9G37Xfk371S3cP/vjzv7j6/Xt/cfWL+z3rCQPX/oTBlwyT&#10;/3Xnrv1u9RfzL1tP+OlX2e/d0a9g/wZX9WX90vWfff7x1X+16+9zr+vjXzrer3i8v3Qt3kuv9Mvb&#10;wvqVg9+999nVw3v/7ep37/1Prs9+6Rjf9Ri/ci3GS3/+qWGs0r92kN/7z1f5vf9x9Qfgrft/fu9H&#10;V/G9/3jV3/svV2ek9ff+O/H/TfpPLe8XLz2SB32cfCx0lnRJjq8+/+zq6vO/vpriP/7Jp1c//sk/&#10;nOW8/slnV/VPlvxz4uer+J8S/9NV/Ld/+tnVb//0r//OuPVi+XplpRVf/uLjq9+06/7Bl7/Q9cvQ&#10;im1+TFK02JU/hH5/CP0mfvyI+I9W8b8k/per+He++OzqO18s5bOffXqV/Wzh3x+R/0er/D8n/uer&#10;+E+J/3QVf/Kzz66e/Ozvjn83adti1R78/OOr1q77Bw9+ruuXz799ffoT6Pcn0G/i318R/6tV/Ld+&#10;/tnVb/18yf9PxP8fM+bv0lYUxfHz7nsvok3A0A4KLmaQDCLpL3Bxqbi4iW4uOrS4dKoETftKwa0Q&#10;KCU4SFv6wKGToJND9kxOLvonBMEpDjZNTr/nPq/3QpYQML7AIe+Tcy/c7znvnHdefjm8xxHvsc3f&#10;JfyXjj/PMefZ7l8GLztcB9fBD99ZdFu57yymW/Zff4dU4RNtOTokseHnr7f+bhC/GyeecxTzHNl4&#10;b4G3HL4GXzt87kV87tn8Fb2Yi57dvwnedPgAfOBwVsWcVY+Xv/7rr6UqrHyxHLWU2PDz11t/S4jf&#10;EuJn6i8CRw6fgk8dXvBjXvDt+kIQcSGw+duBf8fxH4OPHW6Cmw6vBzGvB4+Xv/7rbzGs8Iq2HC2G&#10;YsPPX2/91RC/GuJn8ncGPnN4JIx5JLT+KrjqcAPcAE+hM7XVD57VbeqbDMReoPD19Hv5i7dfzkyM&#10;3f7uvKGpq3m6qCW/rT1599nM0Q/XP2UCGNVzu1w9U5/o5628ZUxj6i2RUHL2cT13EtX1Wk+pwuru&#10;h+2374nknERjVKCvoosYnz/QkZw9vJtbFfURg3Y6YvCRLtomBs/JpRJo/N8AyjppUVbsGmUvoMWS&#10;KNvoDqCM06KsrO9QuW9fQoslUXY0yN3opUVZQ5mcvYIWS6KM1QA589OibDI0yl5DiyVRthIaZRl0&#10;lZnMDEnrkfXyPwOaDK6SFZm7HuPr98S/ukMlKxK/eS4H5GMP0X8AAAD//wMAUEsDBBQABgAIAAAA&#10;IQBOwCRw4wAAAA4BAAAPAAAAZHJzL2Rvd25yZXYueG1sTE9Lb8IwDL5P2n+IPGm3kbZjDEpThNjj&#10;hCYNJqHdQmPaisapmtCWfz/vtF1s2Z/9PbLVaBvRY+drRwriSQQCqXCmplLB1/7tYQ7CB01GN45Q&#10;wRU9rPLbm0ynxg30if0ulIJJyKdaQRVCm0rpiwqt9hPXIjF2cp3VgceulKbTA5PbRiZRNJNW18QK&#10;lW5xU2Fx3l2sgvdBD+vH+LXfnk+b6/f+6eOwjVGp+7vxZcllvQQRcAx/H/Cbgf1DzsaO7kLGi0ZB&#10;MuU8gftiAYLx51nCiyMfRtMYZJ7J/zHyHwA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BAi0AFAAGAAgA&#10;AAAhAPHsIfQLAQAAFQIAABMAAAAAAAAAAAAAAAAAAAAAAFtDb250ZW50X1R5cGVzXS54bWxQSwEC&#10;LQAUAAYACAAAACEAOP0h/9YAAACUAQAACwAAAAAAAAAAAAAAAAA8AQAAX3JlbHMvLnJlbHNQSwEC&#10;LQAUAAYACAAAACEAhmW3PNoEAADMGAAADgAAAAAAAAAAAAAAAAA7AgAAZHJzL2Uyb0RvYy54bWxQ&#10;SwECLQAUAAYACAAAACEALe3M1BAzAABSjgAAFAAAAAAAAAAAAAAAAABBBwAAZHJzL21lZGlhL2lt&#10;YWdlMS53bWZQSwECLQAUAAYACAAAACEATsAkcOMAAAAOAQAADwAAAAAAAAAAAAAAAACDOgAAZHJz&#10;L2Rvd25yZXYueG1sUEsBAi0AFAAGAAgAAAAhAE+hrsW6AAAAIQEAABkAAAAAAAAAAAAAAAAAkzsA&#10;AGRycy9fcmVscy9lMm9Eb2MueG1sLnJlbHNQSwUGAAAAAAYABgB8AQAAhDwAAAAA&#10;">
                      <v:shape id="Grafik 605" o:spid="_x0000_s1138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VWzQAAAOYAAAAPAAAAZHJzL2Rvd25yZXYueG1sRI/BTsJA&#10;EIbvJr7DZki8yRasFQoLIaCGm7GA50l3bBu7s013gerTOwcTL5P8mfzfzLdcD65VF+pD49nAZJyA&#10;Ii69bbgycDy83M9AhYhssfVMBr4pwHp1e7PE3Porv9OliJUSCIccDdQxdrnWoazJYRj7jlh2n753&#10;GCX2lbY9XgXuWj1Nkkw7bFgu1NjRtqbyqzg7A29JRsUu5dPP8eNcNunz6/zUTY25Gw27hYzNAlSk&#10;If43/hB7a+ApfXjM5pn8LVqiBHr1CwAA//8DAFBLAQItABQABgAIAAAAIQDb4fbL7gAAAIUBAAAT&#10;AAAAAAAAAAAAAAAAAAAAAABbQ29udGVudF9UeXBlc10ueG1sUEsBAi0AFAAGAAgAAAAhAFr0LFu/&#10;AAAAFQEAAAsAAAAAAAAAAAAAAAAAHwEAAF9yZWxzLy5yZWxzUEsBAi0AFAAGAAgAAAAhAM6WhVbN&#10;AAAA5gAAAA8AAAAAAAAAAAAAAAAABwIAAGRycy9kb3ducmV2LnhtbFBLBQYAAAAAAwADALcAAAAB&#10;AwAAAAA=&#10;">
                        <v:imagedata r:id="rId121" o:title=""/>
                      </v:shape>
                      <v:group id="_x0000_s1139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CwzwAAAOYAAAAPAAAAZHJzL2Rvd25yZXYueG1sRI9Na8JA&#10;EIbvhf6HZQq91U1qrTa6itgPPEihKkhvQ3ZMgtnZkN0m8d93DoVeBl6G95l5FqvB1aqjNlSeDaSj&#10;BBRx7m3FhYHj4f1hBipEZIu1ZzJwpQCr5e3NAjPre/6ibh8LJRAOGRooY2wyrUNeksMw8g2x7M6+&#10;dRgltoW2LfYCd7V+TJJn7bBiuVBiQ5uS8sv+xxn46LFfj9O3bnc5b67fh8nnaZeSMfd3w+tcxnoO&#10;KtIQ/xt/iK01MJs8vUynY/lbtEQJ9PIXAAD//wMAUEsBAi0AFAAGAAgAAAAhANvh9svuAAAAhQEA&#10;ABMAAAAAAAAAAAAAAAAAAAAAAFtDb250ZW50X1R5cGVzXS54bWxQSwECLQAUAAYACAAAACEAWvQs&#10;W78AAAAVAQAACwAAAAAAAAAAAAAAAAAfAQAAX3JlbHMvLnJlbHNQSwECLQAUAAYACAAAACEAjpCw&#10;sM8AAADmAAAADwAAAAAAAAAAAAAAAAAHAgAAZHJzL2Rvd25yZXYueG1sUEsFBgAAAAADAAMAtwAA&#10;AAMDAAAAAA==&#10;">
                        <v:shape id="Textfeld 117" o:spid="_x0000_s114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U0zwAAAOcAAAAPAAAAZHJzL2Rvd25yZXYueG1sRI9BawIx&#10;FITvhf6H8ApeSk1qRberUcQi7aGlVOv9uXnuhm5elk3U1V/fCIVeBoZhvmGm887V4khtsJ41PPYV&#10;COLCG8ulhu/N6iEDESKywdozaThTgPns9maKufEn/qLjOpYiQTjkqKGKscmlDEVFDkPfN8Qp2/vW&#10;YUy2LaVp8ZTgrpYDpUbSoeW0UGFDy4qKn/XBabhXBzu++O2nXG3f7ea1trj7OGvdu+teJkkWExCR&#10;uvjf+EO8GQ3Z83A4GmfqCa6/0ieQs18AAAD//wMAUEsBAi0AFAAGAAgAAAAhANvh9svuAAAAhQEA&#10;ABMAAAAAAAAAAAAAAAAAAAAAAFtDb250ZW50X1R5cGVzXS54bWxQSwECLQAUAAYACAAAACEAWvQs&#10;W78AAAAVAQAACwAAAAAAAAAAAAAAAAAfAQAAX3JlbHMvLnJlbHNQSwECLQAUAAYACAAAACEAgBv1&#10;NM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067A8A2C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1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GnzQAAAOcAAAAPAAAAZHJzL2Rvd25yZXYueG1sRI9Ra8Iw&#10;FIXfB/sP4Q72NtM6N0s1iugGY8hg3X7AJbk2Zc1NaWKt/34RBF8OHA7nO5zlenStGKgPjWcF+SQD&#10;Qay9abhW8Pvz/lSACBHZYOuZFJwpwHp1f7fE0vgTf9NQxVokCIcSFdgYu1LKoC05DBPfEafs4HuH&#10;Mdm+lqbHU4K7Vk6z7FU6bDgtWOxoa0n/VUen4DP/cvasx9n2ba+Pha6GsNcHpR4fxt0iyWYBItIY&#10;b40r4sMoKPLneT5/mc7g8it9Arn6BwAA//8DAFBLAQItABQABgAIAAAAIQDb4fbL7gAAAIUBAAAT&#10;AAAAAAAAAAAAAAAAAAAAAABbQ29udGVudF9UeXBlc10ueG1sUEsBAi0AFAAGAAgAAAAhAFr0LFu/&#10;AAAAFQEAAAsAAAAAAAAAAAAAAAAAHwEAAF9yZWxzLy5yZWxzUEsBAi0AFAAGAAgAAAAhAPMdEaf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547A6118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42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WjzwAAAOcAAAAPAAAAZHJzL2Rvd25yZXYueG1sRI9Pa8JA&#10;FMTvhX6H5RW8FN3EYmOjq5QW0YOl1D/31+xrsjT7NmRXjX56Vyj0MjAM8xtmOu9sLY7UeuNYQTpI&#10;QBAXThsuFey2i/4YhA/IGmvHpOBMHuaz+7sp5tqd+IuOm1CKCGGfo4IqhCaX0hcVWfQD1xDH7Me1&#10;FkO0bSl1i6cIt7UcJsmztGg4LlTY0FtFxe/mYBU8JgeTXdz+Uy72a7Nd1ga/P85K9R6690mU1wmI&#10;QF34b/whVjp+eMmexmk2SuH2K3qQsysAAAD//wMAUEsBAi0AFAAGAAgAAAAhANvh9svuAAAAhQEA&#10;ABMAAAAAAAAAAAAAAAAAAAAAAFtDb250ZW50X1R5cGVzXS54bWxQSwECLQAUAAYACAAAACEAWvQs&#10;W78AAAAVAQAACwAAAAAAAAAAAAAAAAAfAQAAX3JlbHMvLnJlbHNQSwECLQAUAAYACAAAACEAfuyl&#10;o8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71ABC53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43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REzgAAAOcAAAAPAAAAZHJzL2Rvd25yZXYueG1sRI9Ba8JA&#10;FITvQv/D8gq96SZNIxJdRWwtHqRQLZTeHtlnEsy+Ddk1if/eFYReBoZhvmEWq8HUoqPWVZYVxJMI&#10;BHFudcWFgp/jdjwD4TyyxtoyKbiSg9XyabTATNuev6k7+EIECLsMFZTeN5mULi/JoJvYhjhkJ9sa&#10;9MG2hdQt9gFuavkaRVNpsOKwUGJDm5Ly8+FiFHz22K+T+KPbn0+b698x/frdx6TUy/PwPg+ynoPw&#10;NPj/xgOx0wqSJE5n0ds0hfuv8Ank8gYAAP//AwBQSwECLQAUAAYACAAAACEA2+H2y+4AAACFAQAA&#10;EwAAAAAAAAAAAAAAAAAAAAAAW0NvbnRlbnRfVHlwZXNdLnhtbFBLAQItABQABgAIAAAAIQBa9Cxb&#10;vwAAABUBAAALAAAAAAAAAAAAAAAAAB8BAABfcmVscy8ucmVsc1BLAQItABQABgAIAAAAIQCZpqRE&#10;zgAAAOcAAAAPAAAAAAAAAAAAAAAAAAcCAABkcnMvZG93bnJldi54bWxQSwUGAAAAAAMAAwC3AAAA&#10;AgMAAAAA&#10;">
                        <v:shape id="Textfeld 117" o:spid="_x0000_s1144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vmzgAAAOcAAAAPAAAAZHJzL2Rvd25yZXYueG1sRI9NSwMx&#10;EIbvgv8hjOBF2sQqa9k2LaIUPVjEftzHzbgb3EyWTdpu/fXOQfAy8DK8z8szXw6hVUfqk49s4XZs&#10;QBFX0XmuLey2q9EUVMrIDtvIZOFMCZaLy4s5li6e+IOOm1wrgXAq0UKTc1dqnaqGAqZx7Ijl9xX7&#10;gFliX2vX40ngodUTYwod0LMsNNjRU0PV9+YQLNyYg3/4ift3vdq/+e1L6/Fzfbb2+mp4nsl5nIHK&#10;NOT/xh/i1Vm4K6b3hTETMREvcQK9+AUAAP//AwBQSwECLQAUAAYACAAAACEA2+H2y+4AAACFAQAA&#10;EwAAAAAAAAAAAAAAAAAAAAAAW0NvbnRlbnRfVHlwZXNdLnhtbFBLAQItABQABgAIAAAAIQBa9Cxb&#10;vwAAABUBAAALAAAAAAAAAAAAAAAAAB8BAABfcmVscy8ucmVsc1BLAQItABQABgAIAAAAIQCrGXvm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0A009C22" w14:textId="561C3F84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4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ICzQAAAOgAAAAPAAAAZHJzL2Rvd25yZXYueG1sRI9hS8Mw&#10;EIa/C/6HcAO/ubRVSu2WDZkKImNg9Qccya0pay6lybru3xtB8MvB3cv7HM96O7teTDSGzrOCfJmB&#10;INbedNwq+P56u69AhIhssPdMCq4UYLu5vVljbfyFP2lqYisShEONCmyMQy1l0JYchqUfiFN29KPD&#10;mNaxlWbES4K7XhZZVkqHHacPFgfaWdKn5uwUfOQHZ696fty97vW50s0U9vqo1N1iflml8bwCEWmO&#10;/40/xLtJDkX58FRWeVHAr1g6gNz8AAAA//8DAFBLAQItABQABgAIAAAAIQDb4fbL7gAAAIUBAAAT&#10;AAAAAAAAAAAAAAAAAAAAAABbQ29udGVudF9UeXBlc10ueG1sUEsBAi0AFAAGAAgAAAAhAFr0LFu/&#10;AAAAFQEAAAsAAAAAAAAAAAAAAAAAHwEAAF9yZWxzLy5yZWxzUEsBAi0AFAAGAAgAAAAhAAx/QgL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488B193F" w14:textId="1AE026F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4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IPlzwAAAOcAAAAPAAAAZHJzL2Rvd25yZXYueG1sRI9NS8NA&#10;EIbvQv/DMoIXaTcN0pS021KUogdF7Md9zI7JYnY2ZLdt6q93DoKXgZfhfV6e5XrwrTpTH11gA9NJ&#10;Boq4CtZxbeCw347noGJCttgGJgNXirBejW6WWNpw4Q8671KtBMKxRANNSl2pdawa8hgnoSOW31fo&#10;PSaJfa1tjxeB+1bnWTbTHh3LQoMdPTZUfe9O3sB9dnLFTzi+6+3x1e2fW4efb1dj7m6Hp4WczQJU&#10;oiH9N/4QL9bAfPowy4u8EBPxEifQq18AAAD//wMAUEsBAi0AFAAGAAgAAAAhANvh9svuAAAAhQEA&#10;ABMAAAAAAAAAAAAAAAAAAAAAAFtDb250ZW50X1R5cGVzXS54bWxQSwECLQAUAAYACAAAACEAWvQs&#10;W78AAAAVAQAACwAAAAAAAAAAAAAAAAAfAQAAX3JlbHMvLnJlbHNQSwECLQAUAAYACAAAACEAdtSD&#10;5c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0D1A6911" w14:textId="3F10F18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60AC0AC" w14:textId="348DAFB7" w:rsidR="0069129F" w:rsidRPr="00A71530" w:rsidRDefault="0069129F" w:rsidP="0069129F">
            <w:pPr>
              <w:rPr>
                <w:color w:val="FF0000"/>
              </w:rPr>
            </w:pPr>
          </w:p>
          <w:p w14:paraId="358E4B92" w14:textId="65DA1E33" w:rsidR="0069129F" w:rsidRPr="00A71530" w:rsidRDefault="0069129F" w:rsidP="0069129F"/>
          <w:p w14:paraId="062364B4" w14:textId="77777777" w:rsidR="00B00B43" w:rsidRPr="00E73313" w:rsidRDefault="00B00B43" w:rsidP="0069129F"/>
          <w:p w14:paraId="2EF5E5A6" w14:textId="01C3CDBD" w:rsidR="0069129F" w:rsidRPr="00E73313" w:rsidRDefault="0069129F" w:rsidP="0069129F"/>
          <w:p w14:paraId="62A48E97" w14:textId="77777777" w:rsidR="00B00B43" w:rsidRDefault="00B00B43" w:rsidP="00B00B43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2A77E154" w14:textId="5DFF10C5" w:rsidR="0069129F" w:rsidRPr="00E73313" w:rsidRDefault="00B00B43" w:rsidP="00351B12">
            <w:pPr>
              <w:spacing w:before="80"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_______________________.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Das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Schritte, darum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________________.</w:t>
            </w:r>
          </w:p>
        </w:tc>
      </w:tr>
      <w:tr w:rsidR="0069129F" w:rsidRPr="00E73313" w14:paraId="59782484" w14:textId="77777777" w:rsidTr="002E2E60">
        <w:tc>
          <w:tcPr>
            <w:tcW w:w="781" w:type="dxa"/>
          </w:tcPr>
          <w:p w14:paraId="72294E3F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68C77F01" w14:textId="77777777" w:rsidR="009A620F" w:rsidRPr="009A620F" w:rsidRDefault="009A620F" w:rsidP="009A620F">
            <w:pPr>
              <w:pStyle w:val="berschrift4"/>
              <w:spacing w:line="240" w:lineRule="auto"/>
              <w:rPr>
                <w:sz w:val="10"/>
                <w:szCs w:val="10"/>
              </w:rPr>
            </w:pPr>
          </w:p>
          <w:p w14:paraId="35ABB0C3" w14:textId="79F28AE5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6C1326EE" w14:textId="77777777" w:rsidR="00B00B43" w:rsidRPr="009A620F" w:rsidRDefault="00B00B43" w:rsidP="0069129F">
            <w:pPr>
              <w:pStyle w:val="Text"/>
              <w:rPr>
                <w:rFonts w:asciiTheme="minorHAnsi" w:hAnsiTheme="minorHAnsi" w:cstheme="minorHAnsi"/>
              </w:rPr>
            </w:pPr>
          </w:p>
          <w:p w14:paraId="6AE47562" w14:textId="26C90531" w:rsidR="0069129F" w:rsidRPr="00E73313" w:rsidRDefault="0069129F" w:rsidP="002C29FD">
            <w:pPr>
              <w:pStyle w:val="Text"/>
              <w:spacing w:after="60"/>
            </w:pPr>
            <w:r w:rsidRPr="00A71530">
              <w:rPr>
                <w:rFonts w:asciiTheme="minorHAnsi" w:hAnsiTheme="minorHAnsi"/>
              </w:rPr>
              <w:t xml:space="preserve">Zeichne in diesen Zahlenstrahl passende </w:t>
            </w:r>
            <w:r w:rsidR="00BD71FF" w:rsidRPr="00A71530">
              <w:rPr>
                <w:rFonts w:asciiTheme="minorHAnsi" w:hAnsiTheme="minorHAnsi"/>
              </w:rPr>
              <w:t>Schritte</w:t>
            </w:r>
            <w:r w:rsidRPr="00A71530">
              <w:rPr>
                <w:rFonts w:asciiTheme="minorHAnsi" w:hAnsiTheme="minorHAnsi"/>
              </w:rPr>
              <w:t xml:space="preserve"> zur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5 · 8</w:t>
            </w:r>
            <w:r w:rsidRPr="00A71530">
              <w:rPr>
                <w:rFonts w:asciiTheme="minorHAnsi" w:hAnsiTheme="minorHAnsi"/>
              </w:rPr>
              <w:t>.</w:t>
            </w:r>
          </w:p>
        </w:tc>
      </w:tr>
      <w:tr w:rsidR="0069129F" w:rsidRPr="00E73313" w14:paraId="34F9BC10" w14:textId="77777777" w:rsidTr="002E2E60">
        <w:tc>
          <w:tcPr>
            <w:tcW w:w="781" w:type="dxa"/>
          </w:tcPr>
          <w:p w14:paraId="711DB5C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1BD3FE6C" w14:textId="0C2AAE77" w:rsidR="0069129F" w:rsidRDefault="009F57A1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8" behindDoc="0" locked="0" layoutInCell="1" allowOverlap="1" wp14:anchorId="06CEA25C" wp14:editId="5000F83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125902</wp:posOffset>
                      </wp:positionV>
                      <wp:extent cx="4693444" cy="485616"/>
                      <wp:effectExtent l="0" t="0" r="5715" b="0"/>
                      <wp:wrapNone/>
                      <wp:docPr id="2022889444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444" cy="485616"/>
                                <a:chOff x="0" y="-7144"/>
                                <a:chExt cx="4693444" cy="485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9741948" name="Grafik 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4" y="-7144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1615413" name="Gruppieren 118"/>
                              <wpg:cNvGrpSpPr/>
                              <wpg:grpSpPr>
                                <a:xfrm>
                                  <a:off x="0" y="242887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43914648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89E725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05477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FBC5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93736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65D2F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295617" name="Gruppieren 118"/>
                              <wpg:cNvGrpSpPr/>
                              <wpg:grpSpPr>
                                <a:xfrm>
                                  <a:off x="2471737" y="221455"/>
                                  <a:ext cx="1947545" cy="235585"/>
                                  <a:chOff x="-32036" y="-21447"/>
                                  <a:chExt cx="1746536" cy="235743"/>
                                </a:xfrm>
                              </wpg:grpSpPr>
                              <wps:wsp>
                                <wps:cNvPr id="1562858044" name="Textfeld 117"/>
                                <wps:cNvSpPr txBox="1"/>
                                <wps:spPr>
                                  <a:xfrm>
                                    <a:off x="-32036" y="-21447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C14C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319984" name="Textfeld 117"/>
                                <wps:cNvSpPr txBox="1"/>
                                <wps:spPr>
                                  <a:xfrm>
                                    <a:off x="721519" y="-21447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DA9D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907330" name="Textfeld 117"/>
                                <wps:cNvSpPr txBox="1"/>
                                <wps:spPr>
                                  <a:xfrm>
                                    <a:off x="1485900" y="-21447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8F1AC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EA25C" id="Gruppieren 122" o:spid="_x0000_s1147" style="position:absolute;margin-left:12pt;margin-top:9.9pt;width:369.55pt;height:38.25pt;z-index:251652418;mso-height-relative:margin" coordorigin=",-71" coordsize="46934,485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DN4eQUFAADtGAAADgAAAGRycy9lMm9Eb2MueG1s7FldT+M4FH1faf9D&#10;lHdonO9UlBELCxoJzaCF1Ty7qdNGJLbXcWnZX7/HTtKUUnaXGZBgxAPB37733HOvr92jT+u6cu6Y&#10;akrBJy459FyH8VzMSj6fuH/enB+krtNoyme0EpxN3HvWuJ+Of/3laCXHzBcLUc2YcrAIb8YrOXEX&#10;WsvxaNTkC1bT5lBIxtFZCFVTjaqaj2aKrrB6XY18z4tHK6FmUomcNQ1az9pO99iuXxQs11+LomHa&#10;qSYuZNP2q+x3ar6j4yM6nisqF2XeiUG/Q4qalhybbpY6o5o6S1U+WqoucyUaUejDXNQjURRlzqwO&#10;0IZ4O9pcKLGUVpf5eDWXG5gA7Q5O371s/uXuQslreaWAxErOgYWtGV3WharNf0jprC1k9xvI2Fo7&#10;ORrDOAvCMHSdHH1hGsUkbjHNFwB+mHaQEIyyaOeL3/998qjfevRAIFnmY/x1KKD0CIX/Zgtm6aVi&#10;brdI/b/WqKm6XcoDGExSXU7LqtT3lnwwjRGK312V+ZVqKwD0SjnlbOJmfpaEJAvhAZzW4P6FokV5&#10;68SehcjMNIPbqdSodiny28bh4nRB+ZydNBL0hVMZ2EYPh9vqg32nVSnPy6oyBjPlTkNQfYcqe0Bq&#10;aXgm8mXNuG79SrEKygreLErZuI4as3rKoJX6PCOwNnxaQyWpSq5bszZaMZ0vzP4F5PgDshu56XjT&#10;YYUe5DQaNSDeHqpZsjhg1BZtBsalceDBlw3jgpR4KLcb9XyVqtEXTNSOKUBiSAJL0TG9u2w6mfoh&#10;HbCtGFY+SLXlCG1xsCnxQhKTKCTBYNSllCVTjDuEpEYSQ9pnu5Uf+mmatEj2mpI0C7wMOxlN/SCK&#10;0qgdsONbXRQb/IoAv6iHCBOTMHgA0UO/WkmE3qYnDGqPKPOs6HK9oJIBb7PsFnBhkJEwDlMYrvWG&#10;G6hZsGoG2Kze3XgTihy9/k0guFjmm/YnaIK1gEyn/ga1OEiDjh4+CQOY6gfoAfqKqpz1nmXPJXZa&#10;KeeO4kSpdOucO6Mq7qwmbhxEnuUdF2Z6K0TFQblBJVPS6+naBozYN5KapqmY3QMGJUBfqNLI/LwE&#10;ly9po6+owgGFRhy6+is+RSWwmehKrrMQ6u997WY8LIte11nhwJu4zV9LamJh9ZnD5kFsPMnRtkJS&#10;W1G2gtZpX+DL+lRAc8QASGWL6Fa66ouFEvU3nMknZjd0UZ5jz4mr++Kpbo9fnOk5Ozmxg9rQesmv&#10;JQIysaAZD71Zf6NKdm6sYeAvomfXI29uxxo35+JkqUVRWlcf0OxwB9NbjF+d8vA7LwqTBIfjizE+&#10;8UlEsn2096OEJNEmVuy6PM6X50TFHUK/Lu2tgw6GenO07zzjg/p7UtTeH435hmjveyYvTIL4BalP&#10;kF1mJkI9Dvm+nyJ4ddxH4PLtOblJI98y921O/Ia5D1R/Dt4POU+bodl7TlsceEuiyPczXGKSnrgX&#10;6gfTOz9EXA6wnsnhkI9EXQ63SVeyMInCIXA/TvIOAt8znoQFDrBA2GWJ2+leGEdmRJcn7sb+QXWT&#10;bBuyvfrZR6LYT6PUMzfDFzv8ngCiR9IPEouTReF9JX6WEx9R4GdJ/ALcOrIsfUnubyV+20Fgw/33&#10;m/3Zx5A3zP2P7O/pB8r92V8QB5mXBOYS/mKxfzv72+sA7zcF3Lx+fNz67SX11W79Qx5k3wLsmzpK&#10;Dx7tt+t21PArxfE/AAAA//8DAFBLAwQUAAYACAAAACEALe3M1BAzAABSjgAAFAAAAGRycy9tZWRp&#10;YS9pbWFnZTEud21m7J1LjCXXed97RtTIKWviBEYWcYyggoCCFZi36/1gnAQmRQUQRIsKJ9ZCEAb1&#10;nGmxp7vZ3UNySHAbwBtrm1UALrz0KvAqOydeeJFtll5pEcCbBEEWlCh1fv/vnHrce3umpw1LBgLd&#10;7rqnzus73/le5zuPqnvn4O8dHHzp6//24OArB3/2Lw/4fJnrq3e/eufHX9Xdr9/9+OqPP9fd3Tt3&#10;fO7mzj/2d1+58yXu7nF97d7XDu4e3Fndk0iFr9179eD/3vk/d159+9233nk3fOd8aJ60x0P4/XdP&#10;x8vhvfCDbBP94H5weHb28KL5YAjtqx/G8PDi8emHZ82jIfzk05CE+0FRhP1Rdxm2w6OjE1Uh8rA9&#10;/ejhR3EYbSL7qGS45DyLw9fiVdZWrSRMi3qVua6XhMl21kXXHA8PLx8PD9Xs0/MhHJvji8FhJuy7&#10;46OzrbQ33wg/4c/ynoXDR91jjxxlP5rjruvd48s5xdX4sF8SPr0fXFyenp0NfXhyejnBVHuX508N&#10;hfDT8Gjky+h0ODUs+kCBVdNKgVo7Kc+S3ZSPlpRPw73W92lxLR4Hr5lc/MbBOwdvv/vOv39D/H/z&#10;O9/+zr/7xlvfDP+VE4+D3/Oh+MDtS36+Qrkv7koe9XmF6zUiv0b4k7tKcR+Xfsck+pU7v06i6v2T&#10;V/7Dwfm9SapfuXNf6V5SX7l7967n5f3gk1C3H9n3s/DJ6QfD5alF4E0Unh8fnSghsiT45xPuB6pF&#10;kZPh0aqYicfJgERfPjZuQdU9kVKbTnhhiYn3HMZh0/cr6YZDVmAO5wL3gxDlMdjgbhyfysbhxdPW&#10;pZne+HSvQ8rrjz5wQjTDeLaHyBYM5MvaEAyQ3YVhee9NeND+Gi/f7pOnx67erLrvTY1OFXzcN7Kq&#10;ALXVw6kFKl6eNycXx80lpsS35cJnLo40fxp+EsEZ/Z0P3aU4I/UZpM7DSX8/kB2U3Xr44Q8+fPWf&#10;vfPua7/fn7bDa+kmCpHhb+omePXVNzFll6fnr4ddc3R+GsabON4k4e88vrw8e/3w0BIfnTdnj4+6&#10;i83p+aOvT1WOTk++AXqvh99Dn79F31PMV/16mr8eZ2ESxSkF38HuXbwextx+47R7+mQ4uaRO83r4&#10;5vHQnJRvHF2S8+3m5NFTCn57+GA4fj1MSHrj9OlJf3Ty6I3Tj16ne6/FMnGYMrLeOunfPH0iSBcq&#10;KBv6zvnp8emjwOH6cDi7eHhxaYSTIcaUBIeytw87gF6G9q04Zbr3XPYpkr5khk68VPHpxXC+2Org&#10;8H2M1iMz7Z+G7dGJCXJw+F2lng/YNszpOqN7Qk4RNufnzbOwcfnd6UnXXG4V+5BSF8OlFPHDo970&#10;agH+rSWza8626v1wyfrh6dHJVt7bLu/J0eWAQhNs5fYut28upMRLY8LXG4h18jHJ3kyskzuSu6fn&#10;Zk/W6Y+Vfnx6MXgjscCHPp94G/30zCxLCrVh33GYh6m78e3PlgkzoE/k6i3marq7vqV3aeji8vz0&#10;vW2OjCSPRzS3xnf8F8LqdC/9hOTF1C29+B7pZgfXQL7ngOylv/GA0uuCb+0mnPXjk+b8vfDDx4PR&#10;5+z0LHx0fNo2xyZ6h/9mKnA4fDR04fFp04dnT2GoUQbRW8qaSxGuagiWVXD+hGvJ6h12qOD55ak1&#10;PRfBboCsMyLB4RvfeBPkrcTMJ0ucMNrq19tz4cO3uL+ujFkTtBNFeXiGyJoT4BIt+nDtYKzTF0cD&#10;9EylH5j041tJBM8xBw7efgtrHB98K/yE3usKw/7pmYWXz84GRprLcwyO3Q/vWzoCJPCY2fA1+WVx&#10;KIMdOTv5cDw9uXz4pKHWR2Fvxno8PX8Sns/q44kYAoCc5vgYoC9GFYu+CJnvyHCMaVdbkjkZ6K2G&#10;GycMMFmM1qXRYNviWF+Wqk6NLha4LsuR/yPfxsSMuTMLXg+kQmrJm1vDbXHEloYm4phYGxIQ3mq6&#10;MisUvNe3aqSnqCfuMhDuw/ZFnE2dmOHZysi/X2FGFOaHWfho8P5qbrcesUU8PdorQFta+hIdkUVN&#10;GHTOnoUVN2bqtvnzIjR9+3t4revcEqNHIMRgw5D+DMlcSH7uM84ftR3D6flWZh+7Wl3TPR764YOj&#10;bsus2qjsR+E4Xs1ugsNvIroPpGBZ4vRWCX/QPEHj3mQGdX7UuOR3GqyBFYyWcm879fo+Y4Tk2n3/&#10;YMl/A/8g/L7lKd/nvHXSncp5CJN8orQshuoneU5H5gImDYcbJiMyj2ZTpavBXCCrwsOPB7wi8lap&#10;dXh4ejJsJ+ZReHj54U7JPCbx8fmwWzYJD8fTp+c7EFJSj3BZ1Njhm4+b83fNJl2EpSOpZNYsfDDj&#10;7IllOEJ4+TrCzNNa+KQu1WGRuYi1nft7tciMlKoy/jiD/enJ8TOXeTHiZoXfD36PWU3sZqZRHUWV&#10;blMlFWlZlFmiWBrntWVERdFZ2aoeiqKMirLo+yEe8rwslB5EY+QKdHlGZlfWRZGl6RA3nRWIotrl&#10;531UVEVexEU2tFWRRW0mAHHri0VpEVDAisRJl8RpOroCHpMoycjty6ys4rGvonTIXX7rGojiruiK&#10;sUgL610Qe8BxS2H7JFHRF3FZlVHURGOcNJYet+OcX0ZlUuRl1IxJNPSuVtzFVWAtxbEwAu12sKys&#10;KqI8J54AIAGLlOSUeEbfkjzOkzHNkiqplZd0cR+1aZwMAYld1CZDMvDdUSFL8xRsKdhCe8rEaZxG&#10;Q1zFVTKkseCmY9enSeK/07Hv+0IpQRzHOOhxmdbJ6P7iqOvtgoQK0ySO+r4rBBNXPk+zdIiStOQ7&#10;VSwpEiBHpAV0X0nQME2pRlKcx5myopJvxIK/ko5RikZBNI7nEJAR7E2aJIshYxC30ZjF6ZCAP0l1&#10;VBdR2lV1lmYF8Ie4i8YkSzuYHSVFnEdlnCCQ8diNyArywF1aRfFQxgArkjxp0jwpYzoKdnWSZm2e&#10;xBkgwLTiSoa4TwEOHYt0SHvu+kSyVCYVjRXF0MRNPA7BAMnrZmyLIsrGcmyazvER9iH+iNcIo1ME&#10;IC8kYwgC1aMErsbIDl1O47huYLRmRpRHGOOqbtAlxLrq4oy/IRqqLkqTcYBMYs6AWKbj0Cct1ap0&#10;jBvdG1NyyA8p0yyg6ER8oy34iMLQm05akShZ+MV911d9Cr3zJivivu2LIR+HFDUsx4CvPO2KNuuy&#10;PO/TGnmiaQQ2zpsWwkZdM+bZODQDVzMONWGdI6ndOLTEu5HGuZJ+KAJu+7LLk5o5Px3XB2gt9OKT&#10;doOjVdyIcLQwgC08lbhAlgJLU0V1XWcZ5CqDCIypNlBEWdJUmaIGGUMs4lai5WjWoc1ciHIyulRR&#10;EUGnDHcwQjSja04onIwb+VMTVMm7ybnI6ylXIOYlrEsRV7rblhFigjkZsj4Y+7gvxnyE3KUwQfAx&#10;COhr3GeSbzqdp03aSr2jFrmuszrKQTeh2wht0qLweZakDcCgGWaygSailajPJ+2oILmS1SiSjE7A&#10;5B56JZFYVEGSijjAkNailtT1URZAIbEOvLMqyqlccaVJVY8Ur/mjeoQSATNCBgGXNOgKZBfYapDe&#10;DEbHNDWrIQKP9DZFiCaCg9UsoiI8AoodlqhiIowtdMCoDT1rVysQ0ZM8hQJmVjBhkNNZkRJxlqFJ&#10;vKFxpmbbykhMZGNS4Y4JgiMYPexCRgaKiQx2HaaRvjA+gU+VligQ41XWti2SVJd1n+ZZ27QDpqnP&#10;urwr43bI6wDKd3GHFRjpVUeVuu/qHDVNsN11TnrWlshFzyCW1imMrds0z2tGN0azsupqbJYxr44C&#10;ZxW6xnEPWxqVMiQZ9qHDOBX85XQ9l2VIsCyYrKJuEjBlsGmQBdkNMNIVYK1gMVYihXODqhBLQayH&#10;Dmhc3WJLMtCqDHCTRpUNOlSuqg4bK1OWcAejA+jdwuBmbWwmBdoOFZMCOX6CizdEC3cD6GAMTtCC&#10;fIBGZq/QPrNXYrlEgD/QRZyW0QJdNk4WaAljhPoWTAkaYehISfFUSi97hmhMo4/ALEKi0QgQ9Vhm&#10;XZNj/psG85YFZYv49ICuUhSoj+o8x+HI07LSaFakKETeom55U5VtnTe4MzHVC4x3liIcKoQPkeZt&#10;ngdSMwbgmjGZMbxEfEqG7aJisIgYOap8qIYKmasb5KXKq6rJi2Isq6IooKB9IERmthB7xhib5wwS&#10;Yi7oR/nYqhgyQ+MoFQ116O3IX4X3UaKpDXjlXGncmZInpOVRFcBYLIMANUWWwVU5aSkyRAIsrxFo&#10;RgvSMlVAS1rsGUOi4zSeAAqbJn3egVuQkrG2lirkjOXET7hpVZ0yK8+NSmi0YwmDrEZ7sxqeb1Jq&#10;1DWRQ6ChTsaSYgiuFD+T0idIB6MXvkbSRD3+ClTI6mqMZT4ThDYasi5iiME6MaokjD0FY84wIJOy&#10;sxlO2FAiZUApsyprkIA2ot2xa0gUjt1AGo5EwrhZRR3OjkbuOh+GOm3HvpaKQkhaKJzu9tCrZuBB&#10;OxEe7D41ULEcisvGjm0ldgVSX6jh+CW3DR5FXd0x4GMva66GC77ZhamG96g+yg94KX+O/4aHIN0O&#10;KF44uKi4jDFg0QDZAnxRHKVY1qFqhYroh9PgTHuCwsfbGo1uKgGzF8VZjpvZ4pzQNCKKbW7iLK1y&#10;aS+mWZ6iFL0bsKY7PofTYYCJ2U7JnTCAAIOUrL5ACJCTKak6lL9Od51Bl9nGMxP7nQPjxIP6iIIp&#10;u5R+bQzqosTuMVsw3cqqskGScNjoAZOKBC3EocPUdNmAEvUdo17ZoPyl5g4M2FkdN31aoqk4cU1U&#10;jwU0xKcEB5QNeYpaaIsPFowDZWm9iFsmOBXzGSYfeSXFRcX45DmDMcRn3LH49GU+itKXj80DorSV&#10;os+pki3ETgCl73P6dDMOTASuSXfAcjgvFzNNBQCX02OD522VsFFqbByZslwDZGrEAZti14Vo8xpr&#10;K+InPkic+2QuAJjmgaV1yWcRFE6h5gTF5cZNn1xj5d7nZsysCkbtJT4vCexFkDrogAsWtS3ANDhP&#10;H3GV+VfUEK4/ireICJLJQM898XKiGAVzgGWsSUQV5GtIyJABXDUrlJOAhwhbuWh5GjxKuI6piBrS&#10;1x+cN4wfwLBmdinTWAcgHOStD74IEg5GuKUYLgOI47DzuYZmMo3qDhrChMV1SxUzAApDNVjHjuO1&#10;sCQPPxOLo27CZmVe9+lXIgAM7ChAAFrSYIOsCDk1jAqyHLDCTAOpHGTGyEjjqAiMP42vxb2AAE3d&#10;Fz2bEUACACBpTw3GpYCJMzldqoeosDl6pbGDJk29UB/81LSxMKqECh8skMowQ+TCZaHdqMTbjkqA&#10;ASjquUaA0EjE+DB01yqzQD3vs+rm84q8fLoHJmy0MMKYaHIn71A6C31kSRiwmUBTZleHtxv6G2DG&#10;qGly1kF4iY8YZVrDGGCqI5qBXcyIGDEnjrTcAhYaaCMZSZjEKME9AJ7/+Rtgdmtg6grDLW7W86sq&#10;h4lDJG9OctfkYCZlFsEla5JsqU4jZhAn66YPThzkEGlYPTD1gGsxM6AII4/neFP95+X/Mmi22zYk&#10;tHFBYiCbV0ECU3hCcR7nmYUXMJM9KyGOJagwl+I7HxwGxANSVMqnDjMfpkPYOYCrfMYqFRMvoMo9&#10;wmuC/rgsViGW41xCw4JQsiaGyH610JdyBlgM05waJkRjLWAAYN7gJ1g7+OxHzXUAMX2mwdrFMNvA&#10;ZKIHNhpl+NA2ThgY+U86cO8rk7Qe0ef7mDWBqHPG8VrfAacMGHTPRizQbwAqEmiqgCzGzAjwLwEP&#10;vbTsxJIX/WUlh9mG6Z/W2VgjtPU2VRSG0IjJspPDAR0VENGzd27y1APC58vZC2jjfAw1guXV+odI&#10;swXsZWhj9t58Nzq171aBmQYRjTRadtZoLQNoIzjtyV+W3cI71JhpcRkADSYgZiOT5geN6pg9o5Ds&#10;lNgq4l7zyTUiMRnSJ2eFfLpX3KRBet1J0fnQztYnpXFfASeX2YucdvdZ389pzEmVvsMApjU2avd0&#10;T6pD1HyOqdqLwx1gLy58U+6vgN1Eof38X9FsnyY3pfyKZjdRaD///3easVTPcgeWNu9ZAdCyPItt&#10;LFzhs7OYyhhZMjMbGOljjYv6aPKFxY40HbJ7DGjJJTPuPi9HM7bjMLysymtuwQpWrt0TfA+WrrVA&#10;xzpWzNUJGIMFA2rUMwBr7asDg4HWe13c24yutCEhJY8FDe122EwoY16oNb1cA1GLG5ppaaAEmK1R&#10;TxhfH2Z4SyxqRhkr6hnzzoxRS/XZT1MFbcgwFGkSJp+WHVCbhDH6aTeByRQNEfLRZLfEl8sYQ1l+&#10;ZcjLDEM5OX7PmG6yyGITA00V5SiLwPLZNALmDbvAmVt2yjvWYhvW2ys8qQxSsXjPKmzDrkqVlRnL&#10;nwG7hSxxqhFt6aVd2mqVXnsALCxprVEryTh3LFuypM5mX8viOFsFrCBpy5CdGFaeWUiKx3gIWKvT&#10;7hL7Iix0sa1oy5fab4VRCMuAU8XOLEzSdpVWIeWmAFsuWyKfCN8lrtiurbI8KJgVx+xmFprVdmxH&#10;0paWPBXLhhFqJiP38lJbMNCiJYxlxa0WnmtgLQzIE3knuKjT6p7W9EQvremRo0W5G8CwsY4DkOQB&#10;y0X02bWd9drEyuTgZon/BteGFTHmjqyYJzl7p8KcvXGhAIB1/QDuGMJ0tlHPteNgBRMDx3cm/Kjm&#10;vgWa9XuAI/y4+Srva6TBXEhVLHsONbdm+c8XpdusgNXWELSBGOwpbucaZhN22+S8lppILkxmneQ6&#10;igYLZ1hxjKsmlqvZib9ad4YxmdiBX2+rhHFuy/vmwGvJQCXSTvQUG7WACRFd4sJsZEgCEccZS+wK&#10;U/vOMzluiMlS0skYqUhFYJnp1J6WKEh5GXFAzYoGXivUtIC+BNwi1gDYEVgs5lpY4WDV6BLpQTQ1&#10;2YMhk/BKSoOuYhdUYorKsAuvhX+2NXwRW552JaCP5rutK4Pxchrg0SiVy35Ah+8qoQUzS9LiL5sF&#10;ZCaQp2KTFrWhG2xEUkpyJ4mzUKrIzjI+vUsJTBtN8HwlNmanwlNIJVvvr5gBubTdWuJrnASYlBUo&#10;S9Q+75wm2WiZsRkxYE0mvrJTuRADfYABWPDYuFmhkS0HE1jqb6qu1ZQFhrIQBZQCKwKTYkyj+Mwp&#10;CK9+KoSSwc2KzSpOJLAYh35p7d9nTCEcZhpODIVXl5a7ScFlEFQGHrt8WQ0lGSWIKNm3a8Cvq2By&#10;pfM6vima0Z4aNZM+EKeYemMvKrY4sHZQiImtxcU3jKEY0vv2+7IZtJGVVg1DFHuzhr/lVk0AlRh+&#10;ZJcdia+vbBbPAElMsR2VeK9OMrJIC+gdA4oSiTTZrG8MHXsGeTGWWS2WWGeNh0gZ2tEikEViY4BE&#10;kK7wXbB7Q9e2xwRnSxDrsZBt82LjuSqBn5TdrMZKpqWpyLVnullVYvBU2KtbYKKGPZfVtMoaA+LA&#10;2hKb2SMz7hF6vQN9a4YB3LeOEFGSbVS+9zpZNIGTFNdvtfGilqdOihDJpOoQQWwQJSVnyDdjuzHA&#10;dWD6VpWFIgsTXNfIadERaGZqj5qxVydlmKIYTDybSSNcN6V16vp2qSUmCK6OXCrcH9FGzpYqQTGn&#10;5qxBmUiLwJL3EiKwiYvPwVpmJTZR16WDYIbZxmyho1SnYheZ1LWyplnOpq6JwaxgphdpP/R4JezW&#10;uXRONzF6utJwU6PhJKY6+KQdaZ3VmCRqriQ73KInMxnEWTADc3cX6BbXJtsam50d3TIArtHtBgDk&#10;seXQCNgGnUfXZ2C1tIvHtpwElENJog+eJ2usXBxTGDltV3BaJsE9YLiXeWcbuGLJRi6Vc58mxyB2&#10;FVptjyIWgOnER44qaoUvTpsJt4U8jn3qYZAVuH+SphRqtCYU6iQOLZZAMkQh942LrSMrdAfh9XRe&#10;AAEnCm5bHXmg6Xn4s/GAxhgbIsy2cVI+BrsJTq4651qBAd2koPN5oNaITTTjaW6Lq2kSqMXHquW4&#10;gAYPVMEzWNrgWI2SGSBsLiHWEQqiC8oHjIShzslbyyNn9syKmjCokhWbPMV4u7DHBcmcRq2qbbUH&#10;Jv7SK4RWVlIme10gsQJgww37LrhCTjfhPZVURzvy23XiPGCyoS5QiU2dnUpr8K59jUNO9bCurbpJ&#10;b5yG8h28yKabzaXjVODbmXTvLe2ZcliIpWUCgWfPlrujiKvovtWQdQhlk+yPlXlvfDvRnWrg9oOj&#10;DszgQ+4kiiTimBOUBs/DphlyN9nibn26MPbi4txQxk1pGKdZ+JbS2ICbqx0Nx0wvGWRxvIAu55N/&#10;ayDDg9XdZGW10JxwZo0VZAo6nxUDZ94th7QsTecsXQWUTSlckkHZXI7hWZepqVJihsYAb6GkZbIN&#10;2ybxOp45Si46q7jsWhYF6xH5RdwDG5gvonDHcCyNWITCjg4wQ/Gc7BBFJ0F0mnamUVqKaRbORjGv&#10;L7NkZY0JM6OCZoMwgBYGlByO+TsjcowrjPVVGi6TH4yR+SlFZJGZIt+pOXYR4wjM2YPQ3Oi5xREE&#10;tkApD94iuaZh1gxAjdbopgGwwc2cJRR/ljGp/QvMpPFxZeSxtJKzl7Xy1xt5Dr20YggHs2TlOabV&#10;qB0xmAm9CSeskVbKybQcG4mQHydTk0gtqsXoZDykk65rJpCONy8AIEpty6TT1dUgbNNDPxKaejI3&#10;7rSmYDZWB7hWo/hqQF5Am6Wd8WptMN5rd1GY/c75PFBNGQP2/QkyoN00TfR83qYb+dgPV3dCBQZM&#10;ZCUbWzBlLwVW+XhrU76nsHkmJV4JB3owWZoHoHBSs5ZFBrSIWVLLco7dpeak+I1g3CgmNmCdUJ46&#10;WlhBr2rq6eQU9TQIa+uGD5O9pTAVXOG5qAdDWZ9DDVQBKuI3WQNsr80twDVtEvJBCBewCN6Mw5zP&#10;SKvN23U5xiNWqTyyriAFrCAILABJ3AVIvpWj9aUcPu1S0E1lPHE1M5KTLuNJKGlCoekZPiwqzvFs&#10;9Eaim3PQ2vGaxTjOnwFwGtCcGedAOctxls4dLBKTikjmnClhwQFm7hhomDqY2ac8q5WavOK6peNW&#10;BZTfV+DQn1XUDqjX2BbDI4dAWFFucvlxn+EmuMEVs5hmmAHvfDKwxbZpOOOAOl2NcTadYyxsWNfL&#10;hanCRmIe1czRoZE6JPPcEAIw01quhTZFpbhScD+ZVJPjSOLtq28YvLI6YGFRQxcHuXdxJFVglIsL&#10;ZVgo9Fh4V0ZAoLlrSDSjU4abtcVzGGZrmU3BQXI9BiquHPOZaID+aHyyzuY6rUyan6FIP1QR/eTM&#10;shUqtjDlNLLRRQ3jlWCuxLbErKGzfIAVZg36YCveJh7yCgWOI+5WnUKujI2U5BKjc0acRaBKiY0W&#10;MHOOkqcUoRokRqC8WiHPWqoVH8nlFP78jQO/LlNw2FsNq5uFn9u6UAW3q4oATlj4JtK7Q0rJQDo4&#10;um+lB5bB4zYkgaP75iiB5nZGRfOjV3lGkBUIatB1ozgDigDwfAlVrxHP7SaIIUJ8txKZiTTEIZAa&#10;AbMJbpJ3GqMcPsyShA7LYJJtTYImYV2wEtOozXcv4LawpIkVCUsnRTMKwXoBctz0bXvMwM92wdeI&#10;YE+CpbBtiDjWd2oJQBCcSTfdb1D4cpkh2yBjMubukDR1GhNkdt3bUCm9W8yUzZVwAvKFJdAFpv2y&#10;Z5yOvqlw1C/FNQNFDfvnNaENGWynsFgq0cAsoqq8H5+wkf0tvKXFOMK9xMA5sWRBT3zhVGqFputg&#10;Pz1Xg3zY/eBQUc75lp4T7hwfTTvtScFoHRngY5i1PHNXV3Yu1BI7dkQKBGdkTXrArYsLHonhRIBl&#10;IpWEIDA3omRrkMO5PO006OQ/KTwqJABj3/CEgg6Vb1VQkd0P6xw85aCn3thGAjPWK7WfpO5aOMWB&#10;b3G2kSzc3ZfiVIk+OlSiD89uWTeZzrmElKUBfbLOhRzx5zPRjD0p1RcddUaD0cq6q2wBsENG3HOu&#10;G09eENlzgqIgBVHYf+OQBx4aTgBrZxrDx2YvRcfwfRlxU4WqJcmnlHspPGE1VfNldKJk1Rhzp2Hc&#10;TiJlD6Oh3yvT7aWwH7AFG0B77bPJuVtGjySuMNJmilJ0cH6mCFsbu4WYqOxU2+ka5+YNkOAEE2n7&#10;PUAM3zuAuj2CdFsECUT+bo8i3R5Fmj2Mqj3QQbUFW6CxCTsYVXu8Rtd2y0BrnsRaUy3nGaSdlD3Q&#10;2JfdMr4xRGOiGjZ1t9Be17K97rPMNNfyQssYPic5gUz3RIRlqJ0y7P9spejI2B75cee3CqGde11j&#10;xNgtw4oLW2ULlThPO9NwtMfeHBkwR0s6ujzRGRu33DOiL5Fudc+27VwhX92vGmOvfSljjXkGcMp3&#10;zuhXgHh2eElfVWYjfk5nedffwwB28JcMe/TOdQ2btqTz0OOEKU+VLPcrUvAcypLRrvrfrlrm4O1c&#10;GZ98vuek6nJvpPDdZOt/yVgRmE36OZ3jdcv93LVE5/Z8Ot1kYF0KrbrJ4e4lfdUYB+1dOmcaJPBY&#10;+AVYuUKXYwIzAM7uzfd4XPM9zthyPwNiNGJWN2cwdZnv2dn393okmecWWG/SoOBChg+LM8WxkPP7&#10;FgaMzHZT+BA8LV75kCPxFofcFsImCznZYSFOqY7z2sFGGMDIyajkz5Jb2Pg4PobFGeAspJ6FDLIW&#10;MpxZKADClt1qpfB0FaHQVShsFQpbhcJWobBVKGwVCluFwlYhbqijhR5dF3SFBpzQgBMacEIDTmjA&#10;CXV+Rt1lbs9TXmCmm8En2BDs70Vs5QmwQgFUKKxwj5gcKmmw+SbP+0QcqUkCBTyXhXKOACcJ12IV&#10;4/gkxya59IyQHsJhQYOTLPSHWZ9Gf3MZ7L6nm3YDSS2EpIT0gOfzeA4flPFvOBEz3UlQOBWiB/sc&#10;zoTmSfCd2+FcJYyK0GFLdAVI49k117rdy9LrRAVzYgOq6bocGFefJXl5QUQgKc/RzRmJTrBCNQth&#10;i4VQz0LYYiEks1DeEBTiHmD0xRKhByFrAzy91UMjZhI809xnfe7uyrbsNLuwsObBZz2yTQmem9TZ&#10;GO4C3rfgq+ndCi6xaAs9uN0qLEd2dxveyaDnAHmYkVdA8Bia3fGcpL9j/4m7NmCrmFUOHhPj/A1n&#10;iIqSQwNs+PEArwvZOOXBOXDGYeOZDguN5GyfKQ3/f0pLAivQkIDuwMMEq6XnNxKk3cXJw2LxiKzF&#10;5VsnelBEaQrNVRaBuOchPXfDhMkScPpdIeSSg2EGSIeKtRZuZQHO7o2Lq3Ea1nMP8IBXb7AghL+h&#10;VxPwmoK2RjxJqZspBbkSbgnPnfRUkUrTHE50okdOWMmxOHYwKRuJBjKqAhQmYRUHiA5qzRV4cNoO&#10;rnkA3JOPj84ZEvMCkoBjFUzBtcLNIKIHXR0A3wAuvavAGo6rQHVOfnDCCgOvdxpQh07zYCMhmHGk&#10;zgDgTs2AeHrICjGGWpq6blimdBFqliI9wmpdJrC45gHWRdhgCZ4mTHK34wDXA0ETAB46YJ2AOB+r&#10;Xygumk0A4J0VmOJgsY5zvw0QDK2BCSCnCbcSMH/EIY82XqCJaG0VoAt7p9N9wtQl4XGvBP00adSu&#10;Q86TCzxU6xKwORwMJE7U5jV0lTSsMmmSLNEP8WD+bOmcu7N03ifgQg4AWgHk3wq0dFUVOFnoAAFA&#10;zFAjtqEIRgx8hhUbmia64gMrU6xmiGYqAHcwqiroQpIVN0wUgpniwtRC6EU4yyC7m+xQCJjUVZgR&#10;rAuw6kgB8r3MMbm1LQ3sLA9foxn0wspThvMP3AOM8zkuEVRFDwOA5KsBRNPF1RfFkfp1A5hv14AY&#10;xgImEpPy9gbsTJHCP+0lyLZuVdnBkRmny4dqakJmSOUZUHzChNMUh/Tap5HmcYoRO+ABqON0UJVl&#10;VaxRCKU+2YjOygvYId6QVZl6Ls0KERoQ6mvoMMqqY4p7rDQyWByArIYCSFisKnBMbTtO17fyhdGq&#10;vDiouN7I4EgrbFRganEXA19hKp+INWuAIKAdMVMejgbEMjhWgC+ZRN0zX9eyKKCIi5fCWjYDoks3&#10;LOxdXI/b4ORxNZZgyiPVt4ItoYCCvQisdCmRltikRBaqy+RLh+zZHSmREqREBggAOCbWiKlqT74u&#10;YSXV1j1lhJUO0CoupyaQclDQlIQCLhQmrhsuBCPiPBDPDEFdEsVZD0e5tuIBBobjYBRw8hXz+Nl2&#10;nDHa8j0AbC9vK6E8DQsgc5g5LtHg9U1c5HtO8qD1Thx+DKKf4zSLFz7uG9DjQUPbQjNJuC2UKAor&#10;9AINBjyQxXVq2fbkbyvFDz8sHnLQNuM9HUz/UERgyEFGM1kz7KhCF/AeJRFc6CsHWtH9ekptRTje&#10;Q0Xabkn5MWmwU1RvAdkvqs2rXaB64cJWWoUGtHqufQ0S6tJZn4bPinuBD8vbGyaApID3nGZOaQyH&#10;zTjaE8LIjwqpiz7u6UZ32c3JV3QDEErBMOxoDeCSk8ws6DGtHth0pPFa67Ei6VBiKqjMKAXb9Wwo&#10;h6NjXhell8a0KW8IyrhkmWEwy+NpDW3gtA6aGghOHPPqDTFO7dU87or7WNcdz3JyZg9mcgqPsGHb&#10;DqPd8FIfhQQwUtLAO4J4FQNvF+DdGfAwaSteWVFzSY3Y4qgKXk/EAIOW84337nDH/84yiQO4d5wj&#10;AXcmqzo5WFcBbyXSGx9KfKy4ZisELWt545KOeCNxegMMm/Qs/WmSlNZ9rfItVdmF4JglBE6dJrDq&#10;waSCaQRbK7TAkofOZk2xnlgvjC2vs5jyAMSrKlinWQCxxJLgr+eok8SCdXjeq4QGUNx8fKUhI+Kx&#10;QjEe94BdTLs3reT4mIuTL6WsdMTCCkwJYGjerEceJ9PFp/yRpWUkBcIwV8EEydBIX3gxBnJGx+Z+&#10;97RvcTdKIjyKgy8bBl6m8BRNyBAkQBBrmLiKFBKroOV0Gtomz9ELCa+D4sVoMeTnzRiNivJCQb1Z&#10;RyLATg/qOskkL/1iRsAbymZgvGLChNQloMycBxSoCTiKxZlM2Q76Z0KEcjGkStCH3LFsyFjM4bwG&#10;7Q2pXogDJj1Z0AMMOHnHu0EWDPQSsBkD5j0d0xvVSHggU0dR1ek6YJPBujLhwd6o9k8QSeZPFAQw&#10;ExmWPHlNUMvxdip65SGHSRZ/zNqgHGQIeh41V5FmxHUn5CQO+3DyO3jqoadVPRqB2Op7IgS7BbzH&#10;ZsEbe4LjgqLPGDEXcahXHVMewFZsb6i9ip0UizcSzIRdAsw2bOG5CBdn0JLejJFei0SFYXTSA/06&#10;WA+1dOe756wJPgQ7citO0hKbqAt+DUNdxUMZM+f0GKn0XxSjGUTStTp1UFM95U796Xng34kRD2SM&#10;aACv4xocvcredWTwYV8Rp5AeWWBhnqmkSlelDzPXG45DmE7wgukKvrGdz8Uxak5Nwz/7Tu07sW8k&#10;Su8qqnTOmpGYS5s1uKF6oU7OmXTOPfD4Cm8Zy2Wu+OYJDr5ZKuAFHTV9ZAAbeb5lxGXAHPGaPD17&#10;QmqDUg+MZhgEjV3ca72Dp1Biuql1DhYs0FC51NgzaNizjIAqcHCc106liJNe+YN8sATHSK5TZLwU&#10;CXIqR2ON9BujysF5MjgzHo/4Swip2uZbhogL04OhxwNiSQrLzqX9Nia4I7W448Iq0l0rxfoZTpKO&#10;2dQ4SbDJnCPZeN6nQ+HOBkGsFYqgxkam1VgCHibmeRmY3UM/vSSP15mxFoS+6NVbev1OjVfAyDHW&#10;nb0qBWoVKXcZKTw0RTsjtp1UKGu6iDuhmlho1xe9yUidolW2obB8HUTvxlIbZ3qFIFfDhSwyeeHV&#10;YVzQFIPVMU4i1FzkweEO/jKpYMcNtkI5EZqLgrCWt4hpoYATJ3ScYxacoiAG233cjjewkd6y6q6X&#10;r0nPwAyt0mlPaMdOJRvYkACh5gVk0JbC5CRsLsjEsJMmyBZLXMxOxTdWjxJBzIEXV10nZSC3WXSx&#10;KePxBl5EpfO2bIfysj/mCeBoW/XUJJ3mwNylMAL1HDRVN5QMLHqGaIPry/6ViEspw2V/WFqXoO8p&#10;UWFJF3Utf5zD4bVlOtaW6NA3TduReyRwKg+w/T8Eh6e67G/VwHZjNLXKczCuBSbUt7Ga2t5veJ1y&#10;PbCt7k1gZX6mP03WJtzszmoEYLGHrqtiVHtO3gR0Hdqsbp2wvpcHsfu3YLnLMJVcdRPUtxi9DWi7&#10;8vUNeWDGvxd0yTW0DX4/FiwtLgARXhbu8HOQ7ptFGA2qnVJyXECjAUiBOWcu2TWX2viD4cyDcntm&#10;SD4/DgN5nNi2UA/vsLOHxVOOw1yYrf8YCIUrF5Jmd1M4lwIT17CeHksMBd3hf3NkjFMRrfTediTY&#10;obaJP/vSPkR3WQhgpPMh00eL48NZCGSFjO6cDdWNBzD0PgOrZun0wkJfkV67OH6kpac+pJuKB0wH&#10;XYZvQQ+nKgMv0oU+v6NlpeNuutA33PmG6YjDTF6sCuLpuNB3Ud6upfuu4SJbHMPhQl9OZkzl7MiY&#10;buRTW+gxxD23uIyr0uWqK8T/d6Evx1KPxVnScZhpcqCCDLEu9Jhgp3lkq8hGFqVYuc9Y+mYhjVcX&#10;j1xMoQae0xoaLk4BD5QJBgZgVsUzXpWa9WT0vKasJ62jcEfhjrQOgB3pHa9I7qjEUAXizMcAavMy&#10;ynOoIwsaEnjdIM/BclGgAmgFIJ5UyzjsnHGYLqsAVlGGxy0yvBfcKN6LRr2SsiVldfyEdf6MZ8QY&#10;JmiVQy34dzyBs2cpXj5lZTVevtLzSv6tAHOD4ZY9e157L5/+t4LZ1NwtgSGp0b8O/OvPx9ei1/iR&#10;gqfn+lEE+wUJvdeb93vz8yL2sn5e3s8vp+inWfhlllC/zeJ+RYWEd4dL3p7vMl/8Gyyq7kq/z5vX&#10;/Q+0pNH8SzTh+7xwPak2dVmG+u2W15KavPB74Qnpj4JoU+IfxkX4IdFvcf0w+P4P9OtXYR9k4dvh&#10;+/5l7wD2YHhnX9g9oSKL5mG1YZYXPgFyuuE5VR8/Dt8NvxvEG0F9LoB8E1dqKCupb5G42OR16Crj&#10;0m/w3kPSaE8NuHiSEa8oxKRgg9ceJhEJGQmPgzFINtq1LitrN9pomyZN7LX0e/jjUG843BXGyYbl&#10;ZFqYErINu93AY0GDnFxdilODr07R2os6BTTQBUQqkC7GN6cngfAS9dNqw74mZGFipl67KESoyoky&#10;N2FQb3iwZEHBRW+DQ5Jv8EJnCD56GwhpYmydyOCjt4GQZYhTPOPgo1sQbhCvMt7wfmX7wZA4gZQ+&#10;Dimxui/HjDwyrZm64aNbSNzAjBwRQhJmCC56GwjoFU7NDMFHbwOhrDasHs4QfPQ2EFgrRK/QIy+V&#10;U/w2YlnlsGNGwsVug0MNu6u5vovdqn6FSKYLABe9DQQm85uyWPowxbdg3CCUcVpuMgyxfsbGpHJK&#10;uI1Y8l7yDUtRc1+m+BYiNwgm82jTg0kyp/itYKTRhvWlBQ8fvxUMNJuV3wWGj98KRhltOHu+iKeP&#10;30Y8Wfmw8Wumh4/fCg+0nbdYL33x8VvBKLIN7zdZYPj4rWCUjIwrEC66BeEGMU2idMNR80VMp4Rb&#10;iWmVbpJy6YmLbqFxk5BW9Yb3D69AuPitYNTFJs4W88cOhMVvA4Nt3A0TwBmPKX4rGCmOTF3PQsrj&#10;NBa/jZCyu7nhZM8KDxe/FR4ovlzBSdBZaLP4rWCg6OthjZVRi98KRsaPHuLtzXj4+BaMm8SUX1st&#10;y3Qlpj7hNmLKu6Y2GZ7ogoiLbyFyg6DySAWIrIjq47eCUSSbpF6EneVoi98KRlniPi5dcdHbQGC7&#10;fFPxY0vTUD/FbyWmaHq58oJZ17X4bfBIasaWdVd8/HYwnK83cxbVl+93GxhMBTYceZhJOsW3YNwg&#10;pixMY49XruiUcBsxZSay4TcMFkR8fAuRG8SU7ZANTz8tMHz8djCqDcdjVzBc/FYw0HU2dxYYPn47&#10;GDVEzVYwXHwLxhsP+K0UfkPVfrNMN3CK95GlNu+syowfCAkfPAkO3Uw9Dh+Mwe9EX3/ww+CtB8Fe&#10;3QIG4O4k8oMTNLXO9urGz63MthkWgl15Nf2c2snza9cY+qzm15OeXzt9bm2WjvA22b5/AebZc2tz&#10;pGnDD0LEeN/PxTyfan+XGfL0M9usXjw4b46Oh/PA/abr/OOuF/wu8CcsfnzKQsQZv3nr8lc/BXs0&#10;/0isFWXZZClqP704zD8t63/tlcbe+s43g4N/wG8v65d2/9HBbx7YDyfbb8T6QveD1a+J3/kF/pr0&#10;9LvR+nVofdzvRt+135N+9Ut3D/7487+4+v17f3H1i/s96wkD1/6EwZcMk/915679bvUX8y9bT/jp&#10;V9nv3dGvYP8GV/Vl/dL1n33+8dV/tevvc6/r41863q94vL90Ld5Lr/TL28L6lYPfvffZ1cN7/+3q&#10;d+/9T67PfukY3/UYv3Itxkt//qlhrNK/dpDf+89X+b3/cfUH4K37f37vR1fxvf941d/7L1dnpPX3&#10;/jvx/036Ty3vFy89kgd9nHwsdJZ0SY6vPv/s6urzv76a4j/+yadXP/7JP5zlvP7JZ1f1T5b8c+Ln&#10;q/ifEv/TVfy3f/rZ1W//9K//zrj1Yvl6ZaUVX/7i46vftOv+wZe/0PXL0IptfkxStNiVP4R+fwj9&#10;Jn78iPiPVvG/JP6Xq/h3vvjs6jtfLOWzn316lf1s4d8fkf9Hq/w/J/7nq/hPif90FX/ys8+unvzs&#10;745/N2nbYtUe/Pzjq9au+wcPfq7rl8+/fX36E+j3J9Bv4t9fEf+rVfy3fv7Z1W/9fMn/T8T/HzPm&#10;79JWFMXx8+57L6JNwNAOCi5mkAwi6S9wcam4uIluLjq0uHSqBE37SsGtECglOEhb+sChk6CTQ/ZM&#10;Ti76JwTBKQ42TU6/5z6v90KWEDC+wCHvk3Mv3O8575x3Xn45vMcR77HN3yX8l44/zzHn2e5fBi87&#10;XAfXwQ/fWXRbue8splv2X3+HVOETbTk6JLHh56+3/m4QvxsnnnMU8xzZeG+Btxy+Bl87fO5FfO7Z&#10;/BW9mIue3b8J3nT4AHzgcFbFnFWPl7/+66+lKqx8sRy1lNjw89dbf0uI3xLiZ+ovAkcOn4JPHV7w&#10;Y17w7fpCEHEhsPnbgX/H8R+Djx1ugpsOrwcxrwePl7/+628xrPCKthwthmLDz19v/dUQvxriZ/J3&#10;Bj5zeCSMeSS0/iq46nAD3ABPoTO11Q+e1W3qmwzEXqDw9fR7+Yu3X85MjN3+7ryhqat5uqglv609&#10;effZzNEP1z9lAhjVc7tcPVOf6OetvGVMY+otkVBy9nE9dxLV9VpPqcLq7oftt++J5JxEY1Sgr6KL&#10;GJ8/0JGcPbybWxX1EYN2OmLwkS7aJgbPyaUSaPzfAMo6aVFW7BplL6DFkijb6A6gjNOirKzvULlv&#10;X0KLJVF2NMjd6KVFWUOZnL2CFkuijNUAOfPTomwyNMpeQ4slUbYSGmUZdJWZzAxJ65H18j8Dmgyu&#10;khWZux7j6/fEv7pDJSsSv3kuB+RjD9F/AAAA//8DAFBLAwQUAAYACAAAACEAda+dFeQAAAANAQAA&#10;DwAAAGRycy9kb3ducmV2LnhtbEyPT0vDQBDF74LfYRnBm92k0WjTbEqpf05FsBXE2zQ7TUKzuyG7&#10;TdJv73jSy8DM4715v3w1mVYM1PvGWQXxLAJBtnS6sZWCz/3r3RMIH9BqbJ0lBRfysCqur3LMtBvt&#10;Bw27UAkOsT5DBXUIXSalL2sy6GeuI8va0fUGA699JXWPI4ebVs6jKJUGG8sfauxoU1N52p2NgrcR&#10;x3USvwzb03Fz+d4/vH9tY1Lq9mZ6XvJYL0EEmsKfA34ZuD8UXOzgzlZ70SqY3zNP4PuCMVh/TJMY&#10;xEHBIk1AFrn8T1H8AA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ECLQAUAAYACAAAACEA8ewh9AsBAAAV&#10;AgAAEwAAAAAAAAAAAAAAAAAAAAAAW0NvbnRlbnRfVHlwZXNdLnhtbFBLAQItABQABgAIAAAAIQA4&#10;/SH/1gAAAJQBAAALAAAAAAAAAAAAAAAAADwBAABfcmVscy8ucmVsc1BLAQItABQABgAIAAAAIQBA&#10;M3h5BQUAAO0YAAAOAAAAAAAAAAAAAAAAADsCAABkcnMvZTJvRG9jLnhtbFBLAQItABQABgAIAAAA&#10;IQAt7czUEDMAAFKOAAAUAAAAAAAAAAAAAAAAAGwHAABkcnMvbWVkaWEvaW1hZ2UxLndtZlBLAQIt&#10;ABQABgAIAAAAIQB1r50V5AAAAA0BAAAPAAAAAAAAAAAAAAAAAK46AABkcnMvZG93bnJldi54bWxQ&#10;SwECLQAUAAYACAAAACEAT6GuxboAAAAhAQAAGQAAAAAAAAAAAAAAAAC/OwAAZHJzL19yZWxzL2Uy&#10;b0RvYy54bWwucmVsc1BLBQYAAAAABgAGAHwBAACwPAAAAAA=&#10;">
                      <v:shape id="Grafik 606" o:spid="_x0000_s1148" type="#_x0000_t75" style="position:absolute;left:71;top:-71;width:46863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c+zgAAAOcAAAAPAAAAZHJzL2Rvd25yZXYueG1sRI/BasJA&#10;EIbvBd9hGaG3ujEE20RXEW1Lb6Wp9jxkxySYnQ3ZVdM+fedQ6GXgZ/i/mW+1GV2nrjSE1rOB+SwB&#10;RVx523Jt4PD58vAEKkRki51nMvBNATbryd0KC+tv/EHXMtZKIBwKNNDE2Bdah6ohh2Hme2LZnfzg&#10;MEocam0HvAncdTpNkoV22LJcaLCnXUPVubw4A+/Jgsp9xsefw9elarPn1/zYp8bcT8f9UsZ2CSrS&#10;GP8bf4g3ayBP88dsnmfyuHiJE+j1LwAAAP//AwBQSwECLQAUAAYACAAAACEA2+H2y+4AAACFAQAA&#10;EwAAAAAAAAAAAAAAAAAAAAAAW0NvbnRlbnRfVHlwZXNdLnhtbFBLAQItABQABgAIAAAAIQBa9Cxb&#10;vwAAABUBAAALAAAAAAAAAAAAAAAAAB8BAABfcmVscy8ucmVsc1BLAQItABQABgAIAAAAIQC5dSc+&#10;zgAAAOcAAAAPAAAAAAAAAAAAAAAAAAcCAABkcnMvZG93bnJldi54bWxQSwUGAAAAAAMAAwC3AAAA&#10;AgMAAAAA&#10;">
                        <v:imagedata r:id="rId121" o:title=""/>
                      </v:shape>
                      <v:group id="_x0000_s1149" style="position:absolute;top:2428;width:18930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11zwAAAOgAAAAPAAAAZHJzL2Rvd25yZXYueG1sRI9Na8JA&#10;EIbvhf6HZQq96WbrByW6ithWPEihWhBvQ3ZMgtnZkN0m8d+7gtDLwMzL+wzPfNnbSrTU+NKxBjVM&#10;QBBnzpSca/g9fA3eQfiAbLByTBqu5GG5eH6aY2pcxz/U7kMuIoR9ihqKEOpUSp8VZNEPXU0cs7Nr&#10;LIa4Nrk0DXYRbiv5liRTabHk+KHAmtYFZZf9n9Ww6bBbjdRnu7uc19fTYfJ93CnS+vWl/5jFsZqB&#10;CNSH/8YDsTXRIRmrqZqM1QjuYvEAcnEDAAD//wMAUEsBAi0AFAAGAAgAAAAhANvh9svuAAAAhQEA&#10;ABMAAAAAAAAAAAAAAAAAAAAAAFtDb250ZW50X1R5cGVzXS54bWxQSwECLQAUAAYACAAAACEAWvQs&#10;W78AAAAVAQAACwAAAAAAAAAAAAAAAAAfAQAAX3JlbHMvLnJlbHNQSwECLQAUAAYACAAAACEA2s8d&#10;dc8AAADoAAAADwAAAAAAAAAAAAAAAAAHAgAAZHJzL2Rvd25yZXYueG1sUEsFBgAAAAADAAMAtwAA&#10;AAMDAAAAAA==&#10;">
                        <v:shape id="Textfeld 117" o:spid="_x0000_s115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fA0AAAAOgAAAAPAAAAZHJzL2Rvd25yZXYueG1sRI/BTsJA&#10;EIbvJr7DZky8GNmiDWJhIURD9AAxgtzH7thu6M423QWKT+8cTLhM8s9kvj/fdN77Rh2piy6wgeEg&#10;A0VcBuu4MvC1Xd6PQcWEbLEJTAbOFGE+u76aYmHDiT/puEmVEgjHAg3UKbWF1rGsyWMchJZYbj+h&#10;85gkdpW2HZ4E7hv9kGUj7dGxNNTY0ktN5X5z8AbusoN7+g27D73crdz2rXH4vT4bc3vTv05kLCag&#10;EvXp8vGPeLfikD8+D/NRPhYVEZMF6NkfAAAA//8DAFBLAQItABQABgAIAAAAIQDb4fbL7gAAAIUB&#10;AAATAAAAAAAAAAAAAAAAAAAAAABbQ29udGVudF9UeXBlc10ueG1sUEsBAi0AFAAGAAgAAAAhAFr0&#10;LFu/AAAAFQEAAAsAAAAAAAAAAAAAAAAAHwEAAF9yZWxzLy5yZWxzUEsBAi0AFAAGAAgAAAAhABnG&#10;F8D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0089E725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51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xuzQAAAOcAAAAPAAAAZHJzL2Rvd25yZXYueG1sRI9Ra8Iw&#10;FIXfB/sP4Q58m6lbtVKNMpyDMURYtx9wSa5NWXNTmljrv18GA18OHA7nO5z1dnStGKgPjWcFs2kG&#10;glh703Ct4Pvr7XEJIkRkg61nUnClANvN/d0aS+Mv/ElDFWuRIBxKVGBj7Eopg7bkMEx9R5yyk+8d&#10;xmT7WpoeLwnuWvmUZQvpsOG0YLGjnSX9U52dgo/Z0dmrHvPd/qDPS10N4aBPSk0extdVkpcViEhj&#10;vDX+Ee9GwfO8yOZ5UeTw9yt9Arn5BQAA//8DAFBLAQItABQABgAIAAAAIQDb4fbL7gAAAIUBAAAT&#10;AAAAAAAAAAAAAAAAAAAAAABbQ29udGVudF9UeXBlc10ueG1sUEsBAi0AFAAGAAgAAAAhAFr0LFu/&#10;AAAAFQEAAAsAAAAAAAAAAAAAAAAAHwEAAF9yZWxzLy5yZWxzUEsBAi0AFAAGAAgAAAAhAGRxPG7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3C5FBC5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52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QezwAAAOcAAAAPAAAAZHJzL2Rvd25yZXYueG1sRI9BawIx&#10;FITvgv8hvIKXUpNqWdvVKMUi7cFSqvX+unndDW5elk3Utb++KQheBoZhvmFmi87V4khtsJ413A8V&#10;COLCG8ulhq/t6u4RRIjIBmvPpOFMARbzfm+GufEn/qTjJpYiQTjkqKGKscmlDEVFDsPQN8Qp+/Gt&#10;w5hsW0rT4inBXS1HSmXSoeW0UGFDy4qK/ebgNNyqg538+t2HXO3WdvtaW/x+P2s9uOlepkmepyAi&#10;dfHauCDejIaResiexpNxBv+/0ieQ8z8AAAD//wMAUEsBAi0AFAAGAAgAAAAhANvh9svuAAAAhQEA&#10;ABMAAAAAAAAAAAAAAAAAAAAAAFtDb250ZW50X1R5cGVzXS54bWxQSwECLQAUAAYACAAAACEAWvQs&#10;W78AAAAVAQAACwAAAAAAAAAAAAAAAAAfAQAAX3JlbHMvLnJlbHNQSwECLQAUAAYACAAAACEA1Rv0&#10;Hs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10765D2F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53" style="position:absolute;left:24717;top:2214;width:19475;height:2356" coordorigin="-320,-214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CB0AAAAOgAAAAPAAAAZHJzL2Rvd25yZXYueG1sRI9Na8JA&#10;EIbvhf6HZQre6iaRWI2uIvaDHqRQFaS3ITsmwexsyG6T+O9dodDLwMzL+wzPcj2YWnTUusqygngc&#10;gSDOra64UHA8vD/PQDiPrLG2TAqu5GC9enxYYqZtz9/U7X0hAoRdhgpK75tMSpeXZNCNbUMcsrNt&#10;DfqwtoXULfYBbmqZRNFUGqw4fCixoW1J+WX/axR89NhvJvFbt7uct9efQ/p12sWk1OhpeF2EsVmA&#10;8DT4/8Yf4lMHhzRNknk6jV/gLhYOIFc3AAAA//8DAFBLAQItABQABgAIAAAAIQDb4fbL7gAAAIUB&#10;AAATAAAAAAAAAAAAAAAAAAAAAABbQ29udGVudF9UeXBlc10ueG1sUEsBAi0AFAAGAAgAAAAhAFr0&#10;LFu/AAAAFQEAAAsAAAAAAAAAAAAAAAAAHwEAAF9yZWxzLy5yZWxzUEsBAi0AFAAGAAgAAAAhAK0F&#10;gIHQAAAA6AAAAA8AAAAAAAAAAAAAAAAABwIAAGRycy9kb3ducmV2LnhtbFBLBQYAAAAAAwADALcA&#10;AAAEAwAAAAA=&#10;">
                        <v:shape id="Textfeld 117" o:spid="_x0000_s1154" type="#_x0000_t202" style="position:absolute;left:-320;top:-214;width:2370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DEzwAAAOgAAAAPAAAAZHJzL2Rvd25yZXYueG1sRI/BagIx&#10;EIbvhb5DmIKXUhNF7bIaRRSxB0up1vt0M90N3UyWTdS1T98UhF4GZn7+b/hmi87V4kxtsJ41DPoK&#10;BHHhjeVSw8dh85SBCBHZYO2ZNFwpwGJ+fzfD3PgLv9N5H0uRIBxy1FDF2ORShqIih6HvG+KUffnW&#10;YUxrW0rT4iXBXS2HSk2kQ8vpQ4UNrSoqvvcnp+FRnezzjz++yc1xZw/b2uLn61Xr3kO3nqaxnIKI&#10;1MX/xg3xYpLDeDLMxpkajeBPLB1Azn8BAAD//wMAUEsBAi0AFAAGAAgAAAAhANvh9svuAAAAhQEA&#10;ABMAAAAAAAAAAAAAAAAAAAAAAFtDb250ZW50X1R5cGVzXS54bWxQSwECLQAUAAYACAAAACEAWvQs&#10;W78AAAAVAQAACwAAAAAAAAAAAAAAAAAfAQAAX3JlbHMvLnJlbHNQSwECLQAUAAYACAAAACEALQOQ&#10;x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15AC14C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55" type="#_x0000_t202" style="position:absolute;left:7215;top:-214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iOzQAAAOcAAAAPAAAAZHJzL2Rvd25yZXYueG1sRI9RS8Mw&#10;FIXfBf9DuAPfXFpbpOuWDZkKIkOw+gMuyV1T1tyUJuu6f28EwZcDh8P5Dmezm10vJhpD51lBvsxA&#10;EGtvOm4VfH+93lcgQkQ22HsmBVcKsNve3mywNv7CnzQ1sRUJwqFGBTbGoZYyaEsOw9IPxCk7+tFh&#10;THZspRnxkuCulw9Z9igddpwWLA60t6RPzdkpeM8/nL3qudy/HPS50s0UDvqo1N1ifl4neVqDiDTH&#10;/8Yf4s0oKIqyyFerqoTfX+kTyO0PAAAA//8DAFBLAQItABQABgAIAAAAIQDb4fbL7gAAAIUBAAAT&#10;AAAAAAAAAAAAAAAAAAAAAABbQ29udGVudF9UeXBlc10ueG1sUEsBAi0AFAAGAAgAAAAhAFr0LFu/&#10;AAAAFQEAAAsAAAAAAAAAAAAAAAAAHwEAAF9yZWxzLy5yZWxzUEsBAi0AFAAGAAgAAAAhAK9CKI7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3D7DA9D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56" type="#_x0000_t202" style="position:absolute;left:14859;top:-214;width:2286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VgzgAAAOcAAAAPAAAAZHJzL2Rvd25yZXYueG1sRI9NSwMx&#10;EIbvgv8hjOBF2kQXWt02LaIUPVjEftzHzbgb3EyWTdpu/fXOQfAy8DK8z8szXw6hVUfqk49s4XZs&#10;QBFX0XmuLey2q9E9qJSRHbaRycKZEiwXlxdzLF088QcdN7lWAuFUooUm567UOlUNBUzj2BHL7yv2&#10;AbPEvtaux5PAQ6vvjJnogJ5locGOnhqqvjeHYOHGHPz0J+7f9Wr/5rcvrcfP9dna66vheSbncQYq&#10;05D/G3+IV2ehmBQPZloUYiJe4gR68QsAAP//AwBQSwECLQAUAAYACAAAACEA2+H2y+4AAACFAQAA&#10;EwAAAAAAAAAAAAAAAAAAAAAAW0NvbnRlbnRfVHlwZXNdLnhtbFBLAQItABQABgAIAAAAIQBa9Cxb&#10;vwAAABUBAAALAAAAAAAAAAAAAAAAAB8BAABfcmVscy8ucmVsc1BLAQItABQABgAIAAAAIQB3U3Vg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468F1AC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C196091" w14:textId="164CE4B5" w:rsidR="0069129F" w:rsidRPr="00E73313" w:rsidRDefault="0069129F" w:rsidP="0069129F">
            <w:pPr>
              <w:rPr>
                <w:color w:val="FF0000"/>
              </w:rPr>
            </w:pPr>
          </w:p>
          <w:p w14:paraId="149A666E" w14:textId="22B2671E" w:rsidR="0069129F" w:rsidRPr="00E73313" w:rsidRDefault="0069129F" w:rsidP="0069129F"/>
          <w:p w14:paraId="025855F1" w14:textId="569F8C9E" w:rsidR="0069129F" w:rsidRPr="00E73313" w:rsidRDefault="0069129F" w:rsidP="0069129F"/>
          <w:p w14:paraId="0CA519F3" w14:textId="77777777" w:rsidR="009A620F" w:rsidRPr="00A71530" w:rsidRDefault="009A620F" w:rsidP="0069129F">
            <w:pPr>
              <w:pStyle w:val="Text"/>
              <w:rPr>
                <w:sz w:val="10"/>
              </w:rPr>
            </w:pPr>
          </w:p>
          <w:p w14:paraId="2CBAA373" w14:textId="0C736194" w:rsidR="009A620F" w:rsidRDefault="009A620F" w:rsidP="009A620F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3C8A9D20" w14:textId="5E815D4D" w:rsidR="009A620F" w:rsidRDefault="009A620F" w:rsidP="00351B12">
            <w:pPr>
              <w:pStyle w:val="Text"/>
              <w:spacing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</w:rPr>
              <w:t>___________________________________________________________ ________________________________________________________________</w:t>
            </w:r>
          </w:p>
          <w:p w14:paraId="11E5B913" w14:textId="27D1121D" w:rsidR="0069129F" w:rsidRPr="00A71530" w:rsidRDefault="0069129F" w:rsidP="0069129F">
            <w:pPr>
              <w:pStyle w:val="Text"/>
              <w:rPr>
                <w:sz w:val="10"/>
              </w:rPr>
            </w:pPr>
          </w:p>
        </w:tc>
      </w:tr>
      <w:tr w:rsidR="0069129F" w:rsidRPr="00E73313" w14:paraId="2A2E6620" w14:textId="77777777" w:rsidTr="002E2E60">
        <w:tc>
          <w:tcPr>
            <w:tcW w:w="781" w:type="dxa"/>
          </w:tcPr>
          <w:p w14:paraId="6BB07818" w14:textId="5C73BE8E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1" behindDoc="0" locked="0" layoutInCell="1" allowOverlap="1" wp14:anchorId="2676F7CA" wp14:editId="30A082ED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6BFC1917" w14:textId="77777777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</w:tcPr>
          <w:p w14:paraId="415B889B" w14:textId="3C31373F" w:rsidR="0069129F" w:rsidRDefault="00164B45" w:rsidP="0069129F">
            <w:pPr>
              <w:ind w:left="284" w:hanging="284"/>
            </w:pPr>
            <w:r w:rsidRPr="00A51E65">
              <w:rPr>
                <w:noProof/>
              </w:rPr>
              <w:drawing>
                <wp:anchor distT="0" distB="0" distL="114300" distR="114300" simplePos="0" relativeHeight="251650171" behindDoc="0" locked="0" layoutInCell="1" allowOverlap="1" wp14:anchorId="5FC3D880" wp14:editId="77DDDFB5">
                  <wp:simplePos x="0" y="0"/>
                  <wp:positionH relativeFrom="column">
                    <wp:posOffset>4227830</wp:posOffset>
                  </wp:positionH>
                  <wp:positionV relativeFrom="paragraph">
                    <wp:posOffset>35229</wp:posOffset>
                  </wp:positionV>
                  <wp:extent cx="891540" cy="500902"/>
                  <wp:effectExtent l="0" t="0" r="0" b="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0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29F" w:rsidRPr="00E73313">
              <w:t>Nehmt euch die Zahlenstrahl-Karten</w:t>
            </w:r>
            <w:r w:rsidR="00407353">
              <w:t xml:space="preserve"> und wechselt euch ab:</w:t>
            </w:r>
          </w:p>
          <w:p w14:paraId="365EA728" w14:textId="2BE6A294" w:rsidR="009A620F" w:rsidRDefault="00407353" w:rsidP="009A620F">
            <w:pPr>
              <w:pStyle w:val="Listenabsatz"/>
            </w:pPr>
            <w:r>
              <w:t>D</w:t>
            </w:r>
            <w:r w:rsidR="00C05D0C">
              <w:t>ie erste Person</w:t>
            </w:r>
            <w:r>
              <w:t xml:space="preserve"> </w:t>
            </w:r>
            <w:r w:rsidR="00A71D4F">
              <w:t xml:space="preserve">schreibt </w:t>
            </w:r>
            <w:r w:rsidR="0069129F" w:rsidRPr="00E73313">
              <w:t xml:space="preserve">eine </w:t>
            </w:r>
            <w:r w:rsidR="00825DFF">
              <w:t>Multiplikations-Aufgabe</w:t>
            </w:r>
            <w:r w:rsidR="0069129F" w:rsidRPr="00E73313">
              <w:t xml:space="preserve">. </w:t>
            </w:r>
          </w:p>
          <w:p w14:paraId="3054397E" w14:textId="49F7C14F" w:rsidR="0069129F" w:rsidRPr="00E73313" w:rsidRDefault="00C05D0C" w:rsidP="00407353">
            <w:pPr>
              <w:pStyle w:val="Listenabsatz"/>
            </w:pPr>
            <w:r>
              <w:t>Die zweite Person</w:t>
            </w:r>
            <w:r w:rsidR="0069129F" w:rsidRPr="00E73313">
              <w:t xml:space="preserve"> zeichnet passende </w:t>
            </w:r>
            <w:r w:rsidR="00BD71FF">
              <w:t>Schritte</w:t>
            </w:r>
            <w:r w:rsidR="0069129F" w:rsidRPr="00E73313">
              <w:t xml:space="preserve"> in den Zahlenstrahl.</w:t>
            </w:r>
          </w:p>
        </w:tc>
      </w:tr>
      <w:tr w:rsidR="003C1F98" w:rsidRPr="00E73313" w14:paraId="39B7A237" w14:textId="77777777" w:rsidTr="002E2E60">
        <w:tc>
          <w:tcPr>
            <w:tcW w:w="781" w:type="dxa"/>
          </w:tcPr>
          <w:p w14:paraId="050FF874" w14:textId="087645C5" w:rsidR="003C1F98" w:rsidRDefault="0000022A" w:rsidP="003610BA">
            <w:pPr>
              <w:pStyle w:val="berschrift2"/>
              <w:spacing w:before="0"/>
            </w:pPr>
            <w:r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50BB3A47" w14:textId="6333AF9F" w:rsidR="003C1F98" w:rsidRDefault="003C1F98" w:rsidP="003610BA">
            <w:pPr>
              <w:pStyle w:val="berschrift2"/>
              <w:spacing w:before="0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7B0B6377" w14:textId="77777777" w:rsidTr="002E2E60">
        <w:tc>
          <w:tcPr>
            <w:tcW w:w="781" w:type="dxa"/>
          </w:tcPr>
          <w:p w14:paraId="54D6EB73" w14:textId="77777777" w:rsidR="003C1F98" w:rsidRPr="00E73313" w:rsidRDefault="0000022A" w:rsidP="003610BA">
            <w:pPr>
              <w:pStyle w:val="berschrift3"/>
              <w:spacing w:before="120"/>
            </w:pPr>
            <w:r>
              <w:t>4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541381F4" w14:textId="77777777" w:rsidR="003C1F98" w:rsidRDefault="003C1F98" w:rsidP="003610BA">
            <w:pPr>
              <w:pStyle w:val="berschrift3"/>
              <w:spacing w:before="120"/>
            </w:pPr>
            <w:r>
              <w:t>Gruppen unterschiedlich beschreiben</w:t>
            </w:r>
          </w:p>
          <w:p w14:paraId="0B6D4C0E" w14:textId="77777777" w:rsidR="003C1F98" w:rsidRPr="00174278" w:rsidRDefault="003C1F98" w:rsidP="003610BA">
            <w:pPr>
              <w:spacing w:before="120" w:line="240" w:lineRule="auto"/>
            </w:pPr>
          </w:p>
        </w:tc>
      </w:tr>
      <w:tr w:rsidR="003C1F98" w:rsidRPr="00E73313" w14:paraId="4300470A" w14:textId="77777777" w:rsidTr="002E2E60">
        <w:tc>
          <w:tcPr>
            <w:tcW w:w="781" w:type="dxa"/>
          </w:tcPr>
          <w:p w14:paraId="7EF3B6C6" w14:textId="77777777" w:rsidR="003C1F98" w:rsidRPr="00E73313" w:rsidRDefault="003C1F98" w:rsidP="002E0FA7"/>
        </w:tc>
        <w:tc>
          <w:tcPr>
            <w:tcW w:w="354" w:type="dxa"/>
          </w:tcPr>
          <w:p w14:paraId="66B7D55F" w14:textId="77777777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1" w:type="dxa"/>
          </w:tcPr>
          <w:p w14:paraId="358178B3" w14:textId="406E3E2B" w:rsidR="003C1F98" w:rsidRPr="008D102E" w:rsidRDefault="003811BF" w:rsidP="002E0FA7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</w:t>
            </w:r>
            <w:r w:rsidR="00AC7020">
              <w:rPr>
                <w:color w:val="auto"/>
              </w:rPr>
              <w:t xml:space="preserve">Kinder </w:t>
            </w:r>
            <w:r w:rsidR="003C1F98" w:rsidRPr="008D102E">
              <w:rPr>
                <w:color w:val="auto"/>
              </w:rPr>
              <w:t>beschreiben das Bild</w:t>
            </w:r>
            <w:r w:rsidR="00407353">
              <w:rPr>
                <w:color w:val="auto"/>
              </w:rPr>
              <w:t xml:space="preserve"> alle unterschiedlich. Welche davon passen?</w:t>
            </w:r>
            <w:r w:rsidR="00407353">
              <w:rPr>
                <w:color w:val="auto"/>
              </w:rPr>
              <w:br/>
              <w:t xml:space="preserve">In welchem Zusammenhang habt ihr „pro“, „je“ und „jeweils“ schon mal gehört? </w:t>
            </w:r>
            <w:r w:rsidR="00925568">
              <w:rPr>
                <w:color w:val="auto"/>
              </w:rPr>
              <w:br/>
            </w:r>
            <w:r w:rsidR="00407353">
              <w:rPr>
                <w:color w:val="auto"/>
              </w:rPr>
              <w:t>Was bedeuten die Ausdrücke?</w:t>
            </w:r>
          </w:p>
        </w:tc>
      </w:tr>
      <w:tr w:rsidR="003C1F98" w:rsidRPr="00E73313" w14:paraId="0F7DE668" w14:textId="77777777" w:rsidTr="002E2E60">
        <w:tc>
          <w:tcPr>
            <w:tcW w:w="781" w:type="dxa"/>
          </w:tcPr>
          <w:p w14:paraId="7CB22691" w14:textId="1650784B" w:rsidR="003C1F98" w:rsidRPr="00E73313" w:rsidRDefault="003C1F98" w:rsidP="002E0FA7"/>
        </w:tc>
        <w:tc>
          <w:tcPr>
            <w:tcW w:w="354" w:type="dxa"/>
          </w:tcPr>
          <w:p w14:paraId="597E8402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1" w:type="dxa"/>
          </w:tcPr>
          <w:p w14:paraId="659B19D0" w14:textId="77777777" w:rsidR="003C1F98" w:rsidRDefault="003C1F98" w:rsidP="002E0FA7">
            <w:pPr>
              <w:pStyle w:val="Text"/>
            </w:pPr>
          </w:p>
          <w:p w14:paraId="0A3A3FA5" w14:textId="77777777" w:rsidR="003C1F98" w:rsidRDefault="003C1F98" w:rsidP="002E0FA7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650134" behindDoc="0" locked="0" layoutInCell="1" allowOverlap="1" wp14:anchorId="2BE10AA5" wp14:editId="608FCC9A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3" behindDoc="0" locked="0" layoutInCell="1" allowOverlap="1" wp14:anchorId="19FB083A" wp14:editId="444D324F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2" behindDoc="0" locked="0" layoutInCell="1" allowOverlap="1" wp14:anchorId="541C0D5F" wp14:editId="79A4DA0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852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F198894" w14:textId="77777777" w:rsidTr="002E2E60">
        <w:tc>
          <w:tcPr>
            <w:tcW w:w="781" w:type="dxa"/>
          </w:tcPr>
          <w:p w14:paraId="30A41A30" w14:textId="12A274BC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5E62A451" w14:textId="71D4E5E0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6BFCEC62" w14:textId="7D651E5E" w:rsidR="003C1F98" w:rsidRPr="00E73313" w:rsidRDefault="003C1F98" w:rsidP="002E0FA7"/>
        </w:tc>
        <w:tc>
          <w:tcPr>
            <w:tcW w:w="354" w:type="dxa"/>
          </w:tcPr>
          <w:p w14:paraId="61056C2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2813EEDD" w14:textId="77777777" w:rsidR="003C1F98" w:rsidRDefault="00095165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7" behindDoc="0" locked="0" layoutInCell="1" allowOverlap="1" wp14:anchorId="6E4CE4EA" wp14:editId="76DCE2DA">
                      <wp:simplePos x="0" y="0"/>
                      <wp:positionH relativeFrom="column">
                        <wp:posOffset>4550999</wp:posOffset>
                      </wp:positionH>
                      <wp:positionV relativeFrom="paragraph">
                        <wp:posOffset>327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C265C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CE4EA" id="_x0000_s1157" style="position:absolute;margin-left:358.35pt;margin-top:.05pt;width:45.55pt;height:56.9pt;z-index:251652387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xx+ogMAAJcIAAAOAAAAZHJzL2Uyb0RvYy54bWycVttuGzcQfS/QfyD4&#10;Hu/qYt1gOVDtyghgJELtIM8UxdUS3iVZkrq4X98z3F25spO2sQGvh+RwOHPmzIyvPh7riu2VD9qa&#10;Oe9d5JwpI+1Gm+2cf31cfphwFqIwG1FZo+b8WQX+8frXX64Obqb6trTVRnkGIybMDm7OyxjdLMuC&#10;LFUtwoV1yuCwsL4WEUu/zTZeHGC9rrJ+no+yg/Ub561UIWD3tjnk18l+USgZvxRFUJFVcw7fYvr6&#10;9F3TN7u+ErOtF67UsnVDvMOLWmiDR0+mbkUUbOf1G1O1lt4GW8QLaevMFoWWKsWAaHr5q2juvN25&#10;FMt2dti6E0yA9hVO7zYrP+/vvHtwKw8kDm4LLNKKYjkWvqa/8JIdE2TPJ8jUMTKJzcvxZDi55Ezi&#10;aNzvT6aDBlJZAvc3t2T5+7/ey7pHszNXnJYz/LbxQ3oT/3/zBLfiziveGqn/l41a+Ked+4BUORH1&#10;Wlc6PifaISnklNmvtFz5ZgEoV57pzZwPhvkgzyfTEWdG1GD9nReFfmJDwobukWpzUVBg91Y+BWbs&#10;TSnMVi2CA21RTKSdnaun5dmr60q7pa4qShTJbXyg+CuKfAeihn63Vu5qZWJTT15VCNWaUGoXOPMz&#10;Va8VYvKfNj2kGbUcEZDz2sREeFn5xm1yAIult4k0wW/XN5Vne4HKW6afpC8qV4pmN1UfUt6qItgz&#10;CzD2aMnq+03R/cZo5yNWhFIyG72KsiSxAIB/AHQCHO91BwntF4ApFQGVQjd+tjZG/em03wXcXXY+&#10;xDtla0YCIIYHDUb7+9D60qnQm5Whr7GU7sZT2klONm4lEV5SJaOdho4MWL2hw091jIdSOAXXyOwL&#10;zfvDwXg07OfjjuaP6AqFqjas1yfuttrUXFg8/mbRLhKnaf8HOPb6w8l4yBm6yeV4lA+Svph13WYw&#10;nE66btMbjiaj9A5S9k5ET1gSuOww56PBZZ5ScDqB8YTyi9MkxeP6mEp9NOkiXdvNMwL1FpnEpAlO&#10;LjXSei9CXAmPoYJNDMr4BZ+isnjMthJnpfV/fW+f9JE5nHJ2wJCa8/DnTlAXqz4Z5JQmWif4Tlh3&#10;gtnVNxbVh7qFN0nEBR+rTixQq98wPxf0Co6EkXhrzmMn3sRmVGL+SrVYJKWmGd6bB4cW2ktgEUkf&#10;j9+Edy2TIxL22XasETNxTuhGtyHzYhdtoRPbCdgGRbCaFmBwktL0S6XZTmoar/9cJ62X/yeu/wYA&#10;AP//AwBQSwMECgAAAAAAAAAhABR/+XkAGQAAABkAABQAAABkcnMvbWVkaWEvaW1hZ2UxLnBuZ4lQ&#10;TkcNChoKAAAADUlIRFIAAACLAAAAlwgGAAAAJQ2oHwAAAAFzUkdCAK7OHOkAAAAEZ0FNQQAAsY8L&#10;/GEFAAAACXBIWXMAACHVAAAh1QEEnLSdAAAYlUlEQVR4Xu2dCZAdxXnHpb13tZdWe69Wx2ol7epE&#10;BwIkoRN0IoQkwOYUCIFAFuIQEogbAUaAzW0VIS5cgG2KwxgbY+OycUKBDA5OCIEQhzg4djlJxZVU&#10;jkqlKpU4k+/fM9+8b/p9M/ve7tvj7et/1a+m++uenpnu78309PTMG+Pk5OTk5OTk5OTk5OTk5OTk&#10;5OTk5OTk5OTk5OTk5OTk5DRc2kG8kCFehjiNEt1IPE6EjdvVWOadOKVKNrbhrAX1EWCbMqHM+9I5&#10;ExMJ1p9GOOWJ0Fi3EWHjg5OmVnmn9daEaI0dB6+DcjrqS9U8TJDvecIpx9pF1PjBMRuJPcSPiEhD&#10;ByANJOnp+spi7+SucWpD5oJzFo03+3PJ0gkmjvCOhfWRPIiT/evYIafcySst9p0Bp/k5HRXepcv8&#10;RgCIAxlG3oCbCdY2wtt6Ql247mCD7dVWFJkw79c9Z7WH6dt9hwFzCacc6H8uPLkhrGBm45xarmiv&#10;ra7E+8LqJu/qNU2RPEunjeM834nrT6DxkMe2b5mXKl8D2wP2eja3bG41+R88u8PE2fHXz64J128Y&#10;VwzbMsIpB3qT8G7c0BJpCOaatc1eY3WJN8Gv9Ega7LDZdgb2o9v9hkxiHzWsLMsmbt/Aka1tafmW&#10;pRzZxEXZTjnSvxKmUk+dXu3dvbXd++K21Gk9Wx6gXzvK0tIypbu5nBs5sazK0rEmvSJYgi3z0i+J&#10;QVot4ZQjlRG3EmHFS+46sy2tETSKizI7q/TF/Tt8p+NLo5YHyDRsdwndfdn5EQ/4F8JpgHqIMBV6&#10;K/UH7EqWFW+DX/WiyVVhXMtfQg7U37MVymOHwdiMnV5dXuTVBB1eCfKXFo+N2A6ubzF2wqkfeobw&#10;1s1KjX9gPAM2cO1pzZHK1vJI59pP/ZyGquJIXoB8tg30NXbCLOseF54xyiwHAHHlxxHsu1OGepnw&#10;ts73r+9n0HV+PDUybLuXN6ZVLpg/sZIrOTYP0jK1owx598XMbC1PywuWd1cbp8a+2meM5poS78Dp&#10;vmPLcsDanupI3llt5eZMR3kWEE4Jqicig1mIY5T1hnX+HYW8pHAcebYtiHYccach4wD5bFt7Xal3&#10;xQrduSToGH/+RH/gDdj7Abj8TXNrTd9Ipu1dlbrlRjmyLIVriQbCKUZtFSWpX6TWcUQcv1yEV86o&#10;jsSZusoiY78++CUzczsqvPOogaQN2NvIhPOWpBq6q6nMu2y5P2CI0VuM7dxFt804yyCdB+Qy2U5Q&#10;ZgnhlKBJ48rSO4EMHILymDCcAGE4i8yDUz/shzf6fZTLT2008UvF8LvMz8TZGaTbDilhpwU7lzZE&#10;ylsVpOFODU588SmpgUZeByANtnupkx3YnGL0Fe1ugaH08JSP6759eblvu1/B9wa/4N30K0fHdHJD&#10;tHOKPDLel13ClzoM1Wvp4KqVTd60ptT4C9t5IK6xujjiLBI4OPLg0jTWX7+KcLL0lU10udEqEFB6&#10;GEaHE0PkMh19m+KxqTzoF2AdbUhelsXgGc511uUqCVzKtHJszqfLlIyjz4X14jreDDq8yEdcSDgJ&#10;/cFm6ghqlWbT01qRdht79qJ603gcp/K8ltr0Ti2DdNuWrbOA2XS38rnF0TOMfQt/aEOLV2VdVnFL&#10;jX240xo8hI25LigniDsFekYb9tZAB/Ii66EirZ/mKDJdQ8uTyXoauNPB5Y/jGPjDsyCZB45486bo&#10;syNsz94m+mp3bPHX5c75A/7o8AbCiRSpMMYehp84vjTt1G2vi0E3+zaVwYSj5dRnQBh9ATs9bj8y&#10;oUhc/oBWFsZLbtmUGhQEdj50xDvqo2dE5Amg3S5svbB9QXpHEXc5PA+EobyR+BnzatPGN+w8Nknp&#10;fa2bDXFl2fbFU6qME0kb8sCpePSXp1AQBa9IRTG2Hb/c+6wzjZ2nvqo4vFW2WdvjPyLYMr9OHUAD&#10;cfvCYIpCb1vqcpfEhtm13ild+nawnzJub5fjWPIxI0wUtN6Uk5rQF+E5HWwD05vL0/opfh8g5Rjo&#10;DNqNcEJnZaSTyHa7/L7sTF/pNnH5sZ+8XxqYm4M8PM4CGzreFP6YKEhhvoapiDnt/i1oD90q7l+b&#10;fptbXjLWOywcA9MicfqWebisOFtcWBJnZ/pKBxiUWz3TP4sl5c90Wzij8nQL2IiCVDgXhZ/9XLmi&#10;0XRiucIY5EmKazbcqh5an7r7QDoeGSCMmWqYsM1pMo9tk/SVDmQeHu6X6QzyxQ3KAS4H/Rl+Ur5r&#10;+QTYf0wUjI4QaRW/hxxlkjXKysi8GKjCyKZM30mNMrUx2ihY5xQxex9xdhaOczjJxuByiRlxWpqE&#10;y8ClRMZtsL9J20MHl++wkE9OsyBGvSYQagVdubLR6wzOKPjV87MRje3W02Rgl8nbkXaEpbPgYR9v&#10;U+aRcUlSGoOn1Xwm4fx9lWm/HiJBOs/AC5zldOIXxAqiIGQOHqztrTF3GHI0FnbcSchK05AdY6zD&#10;YX429Ns/OxaxI8zgV41RVkzu5nTOgyXfOWlpSeDNRX5FhfMnrTe3w59zo6UBpOGJNsKrZ5qHkPcQ&#10;BSszY58rBw/Z8HoEx214UA7TDbmhMcyPDjLnQXlwFM1Zbtq31di7p7aET6s5nfPIpZaWhMyTVJYk&#10;KR1pdplEwSqsiDu3tHmVZfoURJ4Dws6CcRKMl8Amn/9gxLe4qCjWWYBMk+mcRy61tCRkHtza8/tC&#10;Mo8NZvxviHl4inUxzoIlhg6CB5A3EAWnj/eu8ofuMZ2A4mmVBaSdnWXexEp1egDysjPYznLSVH9q&#10;AKc9f+zqtG0irs2U27agPpymKe2S3tYK73Oi443XV2fTGQ9PvJuUWXqSuHJhh7PU0Z0bwoKCU6RS&#10;+G29C05K9UVwyyiHwjmfXFcCe6bOYqfz+nHOgjQ7vwRpfAwgl87C2yYgLK/2g4Wh/0UvHxVi/2I5&#10;jKVtl3EbXMK6p7TGOoPmLK89eygyux/pSc6C2/s2SpdpjL1v2TjL8m5/32w7bOwsGJjDkig4RSqE&#10;RyjNdT4YqYWd8+EJ8dHgFpLXs0GadAQg87OzXH7Bmtg8HJY2jt+yf5v6QpjMI+PZOAvA+mtm1ni7&#10;T00NTMLWSn0yXIZw94bZfmTDVyQKRr+XUw8onhbGLxu/cMSRl+0yrwS/9iULpkWcwHYEOAtP+pZ5&#10;fvraEfM4AXnitoP4sfsuM4NyGBeZPzH6MHFSQ5kZXZU2pi9n2SVutQGcRe6HDAtbQSh8HgTwdh5e&#10;yJKVATB3FYNmsIG+ZsTDLh2AmTalJXzlIs5ZAGw8+IW8eHAp+06ws7NgUpM9pQCPFnhdmyRnwTgL&#10;D8qdSXd3KIOBTYYxFoW5Lgs6zWW7IPos5n0bHLysYNwWzmxJDaWzHUuQ5CxowA2r56c5AHj4rovN&#10;nRPy4WwV5yy/ePuhcFtcrh1GPrbJNI7jOdAMcQxMkrNo5TCIy6fOnC7yjWp18XtAeGpM8aeISCUw&#10;0g6SnAU2u/Elch0ub8fmk9LyFRX5c2JlXhmWZWF/5Ew7tmNpfx8mzlmQ98C66DQFWQ6+UXc0GI1m&#10;25qeGnNDgLcdKY5nbKNW5qDPXWxeyOJPY0UqiZF2MBBnQV8GDxqRF5WN/JqzAK18wNv4o2/dZjqb&#10;sOGld/6CFNIxzqKVoTkLzqTaJKp95GgYZEQZPDeHy6uiuz0MJXAcS2JU6gAPz1OYD/JDIlIhAH0F&#10;9BlE3lhnWTip0jt/+7JIg2vI7XDczsN2+fkxRuZ/97W7zagr23nJebA8GLxaC/BoQj79Rr8DfTKO&#10;23BZAHGeooBv0fjvTteau7ILqZ6CfKNO5sDRb6Dwe75pzId7VvrjGRQOK2v9rFrzjIjteDKMa7ed&#10;j+PciEmgTxM8iDPxBXOnpOUBSEcalvJyYm9nTk+nt5/Su/GmwSlho5m0PRetDSc/aSCfbeP5KgyX&#10;hzCc5ZKlfmcbbw1gmKGGbgywDu7CgrwnEaNGshJYHpwFrz3Id2pg18J2nAepZCP+6mePea8/d8jY&#10;JUiT4ThkelVlmXd68GkPXnfR3Kne8e8eCfPyV6PAM4/ujZTD+8kkfWHKtnOZWjqHpS34Hh2mLuS9&#10;NuMXEDzl/a1vMjIHig6bnN3PdjuspZWWFIcN9PUn9hlbVWV5aJPsPHelSdfSmKmdTZE4bw/Ls89Y&#10;4r341DWmfN4Olg1V/l2dtp5EszGYEoHLDMeRV+ZHmO8imfVmQnh0cheR9zLOQkv7YMxBSmfBcl7C&#10;y2IyjvC+XesjDfTLdx+NNNpA+YzOVJithrK1dIA0Ox1xud/aG4mSvpyFR3A5jpf+sV/SWQ5QP4nW&#10;+Ucir7WZwIH80sRSMgcpnQUVKl/n5Dx2fAVVLMLcOJ8efyTSWLnksvNX093TEjWNkfvCcW2/k5B5&#10;MCUzrgzUD8IAI8/4qBHswceNfkfktdhZpP6Bv5cinYXsZsnExbEEsoFGEoev3mruWLCveIXDnhyO&#10;TisfA4PXVjjdHowDHOfHAQR0YgDiWOa9mgn7Y8Cn8QTrvpxFDq1zOpafP2up2lAjAeks2FcbjBjL&#10;/GecttDM+OPjlMdqx7Gc1WZenbmAKBiZg2dnwZ0HPyeSFQTus26dsbz9+h2RCh9J2M7Cdhm24WNj&#10;EJcfL+R0LHFbT8sPiIJRWBEAs+Kls+D03dpc791w1Zaw88frYKlVOLP3knWGP//x/Wr6YMPOgudF&#10;i+d3Gduu81Z5N+07M8zD+8jxtafOMQNtfPw4RllH8thFesHod5ijigPHpCKKezvFS1fsLLjDQRpX&#10;EH/ghivZBmmS939wr5ovG374/OFImdXj/KH9ONhZ8EjgyMFzjA3r/ebnT4RhzKsBm09bYGx3HNjh&#10;LZyUessS83qQjyeJyafOeMwwmX5clL6GKAhFRnABVxTAJGY4CyqyuLhIfl/NWzRvqrHb4NkN55Fo&#10;ebNBK1OO8diwsyAf2zg8YXy195OXb0uzc1jWAeL8Yjxur1fNTJ1hMc5Cy2NEwcj0WbC0H+/DtnXD&#10;YlOJ46rKzWRo2MAjRy4OK1jC6TZa3kzZvmmJWmZ/nUXa7DjCsg74B8IfCuJ0uSQKRua9IX6SK4Hd&#10;rlRMN7TtEqRpaHkzRSsP9OUsyLNu5by0tKWLp3vHv3uXCWOWXluLf/YEWMeuBzwbY7u2JApK6sd8&#10;yB5ehrgiGbbZyDwSLS/48M2+O8BaeSATZ9HSJKuXzfaO3nKeCdt9Frsudp/qzxxEHPNZ8BWr4N9F&#10;xhMFI+MstEyrICArV7NJsu2zJKUxdlljx/qTpLS8TCbO8uv3n4jkue26bd4ichb5OgkuQ+JVkP+T&#10;abAF/4L2IlEwquYvN3JFcGUAWcGIP/v4FyI2m7deuT1cF/zqTx5X8wG7fI3r92yOlMdoeZlMnKWE&#10;Ou149oTwwb1bwv9rxAgt1wFeb+H3pAgoUj+8NCkFJG/drOgrnLARK2fN6AgrGGcODucCbEOz2+y/&#10;bCPvj+HtV+9U8zFwlvMSRphLS4u9vxHPs1AmH7d8NAC7OLNAPzw/GIvBmBR/4t1PKhzFOQsUqehc&#10;8exje70TZk9W0waDv3rrS3xM3qfHHza2kxd2m7h93DJsOQtk0niKAuK+ubAUVhJXlG9Of5aSC1Cu&#10;Zh8sPnvvMe/J+3eHcWzf/k4eH7cMBw8dJxKsb8i5vyiDlj8xKQWk1+1vrvjmMUVEpOIHymvPHPSm&#10;d7Wpablm57krzPLTdx424fLy1K0wwL/DcpiPW4YVZ4EiebE01gLSqs7gM2HBXF35oOw/MCZhN0R/&#10;waAeblu1tFxz3RWbTGOi0fGwlP+AghuZp25KmwzHOMtGfDgId0N4L4rioOBkKklxFkhtjP6Qy7Iy&#10;AdtjB5COoH2AUOblMJaErTBfMGXhXN9cONqHSUAxzvKf33vukNoY2UJlqfbB4NtPH0h7bwgfAMCZ&#10;QdoYvNLKYewnL1EBlnYQnAbwJ6MFp7gKeoFQGyRbclVOJmBb3PgAc1HkN/TwwUU7D8d5ghjihJOi&#10;v+c37/xoRC/df+v5aqNkA5Wj2nPNX7/zUGSmHyZuY9scn9Fcbj4OgDBejL/9jNTHkeXXwhEnnGKU&#10;VEFqw2TDUHVwsa/c4PyeE8L4FzOEMUN/yzx/fAnOws+GkCbXDeJOMUqqoGK8xK41TjZQOZF4VUWZ&#10;9/4bX4zYBsKDt19o/mYXjc1nFEw1QH+FJ6vLT5viRXv8r1AwIft9tjtn6VtrCa40Td7RWwZ2OcLZ&#10;pbWpLoyjTDzck3kGAsqTjc2XGP7jKSCdhZeaswQfIHT/65ygCmK2H1SlNlI2vPHN6HRJLU9/aGms&#10;M5815cbGP4DcvdW/DOH9aLbzdjksbNAknrDtnGXgelm+kThSQAecPyAkwfxZPEFGhxZfVoCNjiHi&#10;JMIGhc5CYbY5DUBqgw0n2Kekryiws+BL4pT3EeSHXS4JlmZz6qeW9HS3q42WS5adOFO128zoSt3x&#10;xMHOEvwryHbOL5cEi+P2cL9TP6U2XCbcvP8sg5YGkIbyM9nGkw/sNn+uhbzSOWzYWYJyoQ9gx7tR&#10;+FMHiv/ANxtxPucsOZT35TsuUhsxCax3cr3/kr0G0g53dYRPjpNAfjQ6LyXyKwqKszzJt9KKs+Cf&#10;4jmfUw71PUJtyDjeeuUOr6a4yDs2uyuWTMqcOrk5/Ls+/ts7/mgybPh8qf3BogDoyYWT/Q4xhdnm&#10;NETysnngiPw30dlDc5SVDbVmioG2HjN5YqPXXBN9UIgypbMgnuQshLQ7DbH+jkicrC1pb/FfYLt7&#10;eqf3WO9U4ygPzJxsbFp+5mffv8fk4e/PyU/JZ+sseLWDlg8bi9Ow6PffPHa12tAaFeWl3tjgS09J&#10;7wUB5CkvKzFnFnYW2OKW0lnYRrDsuNMw6TicQGvw/oLXafEqB8K2s2h/1Yslk+AsT/hBp+FWK+FN&#10;mRj9wGC2vPq1A6aR3/5O6lUQdpYlU6q8TXNrk5ylmpgWhBkWwvjDUacRpFMI01BxX2LQQF6sM7dn&#10;UloaOwu+sD0hmHqAJ8twEvxZKL6wTTZ8dhQTz6WwLyz0W5xGoEwjf/XLe0zDZgLy2k7CSGcJ8kPh&#10;5UY4i1MeSm30gYAyA1ihsxTqZOrRIrXBB8IJc/xPuPvFG72xM/iEOoWl3SnPpDb4QEG5fvFGN/I3&#10;5Sj8jm9yykepjT1QUK5ffCjN5pRnUht7oKBcv/iI8v6L14UqTNFM+/fVXIGyA5KmgjqNYDUQphEb&#10;iou8C8ZXedfs3qg29kDBNv5yVofZTrDNJsIpTxQ2IIO41tC5QNtWgOvgjlD9E2Ea6aPe9kjjcQNq&#10;DZ0LULa9vQ962r0nOlP/dEZg/5yGUeEL4q92Nac1mAR5tIbOBShb26YE+8f7Svwt8RHhNAS6kvBW&#10;jCtXG8bm7Poq76Z9W9WGzgXYF227cbw0tcl7erJ5oQzgv5iuIpwGQZ9tqatUGyGOiaXFkc+g55o1&#10;y2d797bXq9vui1e6mjwcDx0XeN4codOA9SjhvTYt+XKjMb+yNKsnzf0B+6ZtOxsOt5g/SAf/TjxI&#10;OGWpg4S3p7FGreBMwfqL5/l/6TIYYB+17faHd2e0ersmhG8e3E849aHLCe+sLC85SfzhJP+z5s/1&#10;8fHl/oAz11OdE9TtDoTLUk4DMIHKSWgr4a2pqVArLxeg/KR5Ktkyt7fT660oVbeVS1pKwkE/1FFB&#10;y8xkO6GyTK2oXIPtYHvMq1+7QXWEJFqa/D7GUO0zI/ZdzrgrCDUSXifdsWgVM9hgu11lxV47LbEf&#10;zLVXbDTzbTU4z4+6W9Qyhwrsu9jnUX+J+lbZ2Nx1DHPJuKKxsdQR2jrDCfaL6pOpQeWOJn3/aD/H&#10;Jhzx/GlP6i8Cif9CRee7/vuBjvHqwTpyBy6TVNcgb+X9vKdNPTjH4IA6J/aZ2s8TvUGoB+MYfDBe&#10;RfX/G9MSI1wvHW13l53h5vVp5sn3r/0mGZny7mitU3feMfQEc2x+6jfNyNEsQt1hx/Cyqda8/Hap&#10;aaURoF5MC9B21DEyoDYCI0LqDjpGFmgnv7mGT08faqlVd84xsnhvpv85Vr/Zhl5m2FnbMcfIBe3m&#10;N9/Q6VVC3RnHyAbtZlpwCOUdaXPPevKR4HL0b34zDr7wMpW6I478AO1nWnKQ9Q3COz6jVd0JR37Q&#10;XV4CZ/nQtOggynvHOcqoAG3pN+ngyHt3pnOU0cLjE82jADzwzbnMzHNto478Be3qN2+OpW3Mkd8E&#10;83oH7zsztJEXY1B3yDFyCV43ecpv2RGmj3vb/1iiHYBj6LiqMXypLf/1cU/7J4x2sI6BQ9U8Opwl&#10;U33U2/rPQKsMRzJUfYXlLFJ05LgQh/xFT8tmrZIcPn6VOUX0SU9jm1ZZhQ5VjXOWJH3c3Trro+kd&#10;87XKG+3guEFQFU4D1Sc9bafnkqDYnEgrvy+CVZ2cnJycnJycnJycnJycnJychk1jxvw/kcQKenxs&#10;sAwAAAAASUVORK5CYIJQSwMEFAAGAAgAAAAhACuwBzTjAAAADQEAAA8AAABkcnMvZG93bnJldi54&#10;bWxMj09rwkAQxe+FfodlCr3VzVZqNGYjYv+cpFAtSG9jMibB7G7Irkn89h1P7WXg8Zt58166Gk0j&#10;eup87awGNYlAkM1dUdtSw/f+/WkOwge0BTbOkoYreVhl93cpJoUb7Bf1u1AKNrE+QQ1VCG0ipc8r&#10;MugnriXL7OQ6g4FlV8qiw4HNTSOfo2gmDdaWP1TY0qai/Ly7GA0fAw7rqXrrt+fT5vqzf/k8bBVp&#10;/fgwvi55rJcgAo3h7wJuHTg/ZBzs6C628KLREKtZzKs3IBjPo5jrHFmq6QJklsr/Lb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mrHH6iAwAAlwgAAA4AAAAA&#10;AAAAAAAAAAAAOgIAAGRycy9lMm9Eb2MueG1sUEsBAi0ACgAAAAAAAAAhABR/+XkAGQAAABkAABQA&#10;AAAAAAAAAAAAAAAACAYAAGRycy9tZWRpYS9pbWFnZTEucG5nUEsBAi0AFAAGAAgAAAAhACuwBzTj&#10;AAAADQEAAA8AAAAAAAAAAAAAAAAAOh8AAGRycy9kb3ducmV2LnhtbFBLAQItABQABgAIAAAAIQCq&#10;Jg6+vAAAACEBAAAZAAAAAAAAAAAAAAAAAEogAABkcnMvX3JlbHMvZTJvRG9jLnhtbC5yZWxzUEsF&#10;BgAAAAAGAAYAfAEAAD0hAAAAAA==&#10;">
                      <v:shape id="Grafik 4" o:spid="_x0000_s1158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GFzQAAAOcAAAAPAAAAZHJzL2Rvd25yZXYueG1sRI9PawIx&#10;FMTvhX6H8Aq91aS1FXc1SmlRSz35Dzw+Ns/N4uZl2UR3++1NodDLwDDMb5jpvHe1uFIbKs8angcK&#10;BHHhTcWlhv1u8TQGESKywdozafihAPPZ/d0Uc+M73tB1G0uRIBxy1GBjbHIpQ2HJYRj4hjhlJ986&#10;jMm2pTQtdgnuavmi1Eg6rDgtWGzow1Jx3l5cGjkv33BZhexU2O9Mdit/oPVR68eH/nOS5H0CIlIf&#10;/xt/iC+jYfiqhkqNsxH8/kqfQM5uAAAA//8DAFBLAQItABQABgAIAAAAIQDb4fbL7gAAAIUBAAAT&#10;AAAAAAAAAAAAAAAAAAAAAABbQ29udGVudF9UeXBlc10ueG1sUEsBAi0AFAAGAAgAAAAhAFr0LFu/&#10;AAAAFQEAAAsAAAAAAAAAAAAAAAAAHwEAAF9yZWxzLy5yZWxzUEsBAi0AFAAGAAgAAAAhANFkwYXN&#10;AAAA5wAAAA8AAAAAAAAAAAAAAAAABwIAAGRycy9kb3ducmV2LnhtbFBLBQYAAAAAAwADALcAAAAB&#10;AwAAAAA=&#10;">
                        <v:imagedata r:id="rId80" o:title="" chromakey="white"/>
                      </v:shape>
                      <v:shape id="Textfeld 12" o:spid="_x0000_s1159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tQzwAAAOcAAAAPAAAAZHJzL2Rvd25yZXYueG1sRI9BSwMx&#10;FITvQv9DeAVvNula2rJtWsQqeNCqrUJ7e26eu4ublyVJt+u/N4LgZWAY5htmue5tIzryoXasYTxS&#10;IIgLZ2ouNbzt76/mIEJENtg4Jg3fFGC9GlwsMTfuzK/U7WIpEoRDjhqqGNtcylBUZDGMXEucsk/n&#10;LcZkfSmNx3OC20ZmSk2lxZrTQoUt3VZUfO1OVkNzCP7xQ8Vjtymf4suzPL3fjbdaXw77zSLJzQJE&#10;pD7+N/4QD0ZDNrmeTSeZmsHvr/QJ5OoHAAD//wMAUEsBAi0AFAAGAAgAAAAhANvh9svuAAAAhQEA&#10;ABMAAAAAAAAAAAAAAAAAAAAAAFtDb250ZW50X1R5cGVzXS54bWxQSwECLQAUAAYACAAAACEAWvQs&#10;W78AAAAVAQAACwAAAAAAAAAAAAAAAAAfAQAAX3JlbHMvLnJlbHNQSwECLQAUAAYACAAAACEAF81r&#10;U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08C265C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2" behindDoc="0" locked="0" layoutInCell="1" allowOverlap="1" wp14:anchorId="150F850B" wp14:editId="4E400A2B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EBF3" w14:textId="38A36FE1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lso drei 5er. </w:t>
                                  </w:r>
                                </w:p>
                                <w:p w14:paraId="30468EA0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F850B" id="Abgerundete rechteckige Legende 680" o:spid="_x0000_s1160" type="#_x0000_t62" style="position:absolute;margin-left:71.1pt;margin-top:8.4pt;width:173.25pt;height:40.65pt;z-index:251650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vq1wIAACkGAAAOAAAAZHJzL2Uyb0RvYy54bWysVFFv2yAQfp+0/4B4b22njbNFdaooVadJ&#10;3Vq1nfpMMCSegPOAxMl+/Q5wnGyt9jDtxYa747vvPo67ut5pRbbCugZMRYvznBJhONSNWVX02/Pt&#10;2QdKnGemZgqMqOheOHo9e//uqmunYgRrULWwBEGMm3ZtRdfet9Msc3wtNHPn0AqDTglWM49bu8pq&#10;yzpE1yob5XmZdWDr1gIXzqH1JjnpLOJLKbi/l9IJT1RFkZuPXxu/y/DNZldsurKsXTe8p8H+gYVm&#10;jcGkA9QN84xsbPMKSjfcggPpzznoDKRsuIg1YDVF/kc1T2vWilgLiuPaQSb3/2D51+1T+2BRhq51&#10;U4fLUMVOWh3+yI/solj7QSyx84SjcYTyjyZjSjj6xkU5Go+DmtnxdGud/yRAk7CoaCfqlXiEjakf&#10;8VoWTCnY+Cga2945H9WriWEa24TV3wtKpFZ4GVumyFk5KcZFf1snQaPToMu8uHgdcnEaUpRlOelp&#10;9lmR8IFooGDgtlEqtoUyweBANXWwxU3oS7FQliCrii5XRSxAbfQXqJNtMs7z2FcIHNs4hEddTpDQ&#10;l9BF7FEsP0h3vIK48nslQlJlHoUkTR1Ej+kG2JSRcS6MT0zcmtUimQOPt4lEwIAssawBuwf4vcID&#10;drrZPj4cTcSHw/nfiKXDw4mYGYwfDuvGgH0LQGFVfeYUfxApSRNU8rvlDrWpaPkxhAbTEur9gyUW&#10;0mt3Lb9tsAPvmPMPzGJH4SDAkeXv8SMVdBWFfkXJGuzPt+whHl8deinpcFxU1P3YMCsoUZ8NvseL&#10;MohNfNxcjicj3NhTz/LUYzZ6Adg/2OPILi5DvFeHpbSgX3CyzUNWdDHDMXdFubeHzcKnMYazkYv5&#10;PIbhTGmZvzNPLQ/gQejQ28+7F2bb/hl6fMBf4TBa2DQ+gyTyMTacNDDfeJDN0JpJ1/4KcB7Fpu5n&#10;Zxh4p/sYdZzws18AAAD//wMAUEsDBBQABgAIAAAAIQCGMV0L3wAAAA4BAAAPAAAAZHJzL2Rvd25y&#10;ZXYueG1sTE9NT4NAEL2b+B82Y+LNLiUVV8rSWBsu3Fr0voURUHYW2W1L/73jSS+TeZk37yPbzHYQ&#10;Z5x870jDchGBQKpd01Or4a0qHhQIHww1ZnCEGq7oYZPf3mQmbdyF9ng+hFawCPnUaOhCGFMpfd2h&#10;NX7hRiS+fbjJmsBwamUzmQuL20HGUZRIa3pih86M+Nph/XU4WQ3vVF6LpB93n1X5rWS53z4W1Vbr&#10;+7t5t+bxsgYRcA5/H/DbgfNDzsGO7kSNFwPjVRwzlZeEezBhpdQTiKOGZ7UEmWfyf438BwAA//8D&#10;AFBLAQItABQABgAIAAAAIQC2gziS/gAAAOEBAAATAAAAAAAAAAAAAAAAAAAAAABbQ29udGVudF9U&#10;eXBlc10ueG1sUEsBAi0AFAAGAAgAAAAhADj9If/WAAAAlAEAAAsAAAAAAAAAAAAAAAAALwEAAF9y&#10;ZWxzLy5yZWxzUEsBAi0AFAAGAAgAAAAhANZXy+rXAgAAKQYAAA4AAAAAAAAAAAAAAAAALgIAAGRy&#10;cy9lMm9Eb2MueG1sUEsBAi0AFAAGAAgAAAAhAIYxXQvfAAAADgEAAA8AAAAAAAAAAAAAAAAAMQUA&#10;AGRycy9kb3ducmV2LnhtbFBLBQYAAAAABAAEAPMAAAA9BgAAAAA=&#10;" adj="-3705,11667" filled="f" strokecolor="#bfbfbf [2412]" strokeweight="1pt">
                      <v:textbox inset="1mm,,1mm">
                        <w:txbxContent>
                          <w:p w14:paraId="1F76EBF3" w14:textId="38A36FE1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lso drei 5er. </w:t>
                            </w:r>
                          </w:p>
                          <w:p w14:paraId="30468EA0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8" behindDoc="0" locked="0" layoutInCell="1" allowOverlap="1" wp14:anchorId="4D7AECA2" wp14:editId="791726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DFA45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AECA2" id="_x0000_s1163" style="position:absolute;margin-left:0;margin-top:0;width:49.6pt;height:58.8pt;z-index:251652388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s8KmQMAAIAIAAAOAAAAZHJzL2Uyb0RvYy54bWycVttu2zgQfV+g/0Dw&#10;vZFkJ74IcQo3WQcFgtbYpOgzTVMWEYpkSfqS/fo9pCRnnbS7bQJEGZLDuZw5M8zlh0OjyE44L42e&#10;0eIsp0RobtZSb2b068Pi/YQSH5heM2W0mNEn4emHq3d/XO5tKQamNmotHIER7cu9ndE6BFtmmee1&#10;aJg/M1ZoHFbGNSxg6TbZ2rE9rDcqG+T5KNsbt7bOcOE9dm/aQ3qV7FeV4OFLVXkRiJpRxBbS16Xv&#10;Kn6zq0tWbhyzteRdGOwNUTRMajg9mrphgZGtk69MNZI7400VzrhpMlNVkouUA7Ip8hfZ3DqztSmX&#10;Tbnf2CNMgPYFTm82yz/vbp29t0sHJPZ2AyzSKuZyqFwT/yJKckiQPR0hE4dAODZHg+l0AGA5jsbn&#10;43w0bCHlNXB/dYvXf/7nvax3mp2EYiUv8dvlD+lV/v/PE9wKWydoZ6T5JRsNc49b+x6lsizIlVQy&#10;PCXaoSgxKL1bSr507QJQLh2R6xmdXgzz4XA6vKBEswasv3Wsko8kYRPvRdX2IouJ3Rn+6Ik21zXT&#10;GzH3FrRFM0Uks1P1tDzxulLSLqRSsVBR7vIDxV9Q5AcQtfS7MXzbCB3afnJCIVWjfS2tp8SVolkJ&#10;5OQ+rQuUGb0ckJB1UodEeK5cG3YMAIuFM4k03m1W18qRHUPnLdJP0mfK1qzdTd2HkneqSPbEAow9&#10;mGj17abi/dZoHyNWEaVkNjgReB3FCgD+BdAj4PDXHyS0nwGOpfDolHjjd3uj65PWQX/ZOh9uhWlI&#10;FAAxImgx2t35LpZepWNC6z7FhWhix2Js+r7oWL0q+29NhvuaWYEQotlnOheDYjK+mE5HIEDL5we0&#10;fyXUmhSDSNJOPU4REg4fDeZCIm/c/wlgxagoBmNKMDZGeY7Z146NfqwMz6eTCdonjpXifDQZJT+o&#10;zZugY6U2sUcQKiuVJns4HV7kCevjCYwrDZifg45SOKwOqafHx0xXZv2ERJ1ByTD5vOULifrdMR+W&#10;zOH1wCZexPAFn0oZODOdRElt3N8/2o/6KB1OKdnjNZpR/33L4rhSnzSKGp+uXnC9sOoFvW2uDdoM&#10;9UE0ScQFF1QvVmjKb3go59ELjpjm8DWjoRevQ/sm4qHlYj5PSu3Uu9P3FrOySGBFNj4cvjFnO8oG&#10;FOyz6WnDSnbK3FY3oq7NfBtMJROtI7Atih3eoHCS0jMH6eQd/fc6aT3/43D1DwAAAP//AwBQSwME&#10;CgAAAAAAAAAhAFb+y1ZZJQAAWSUAABQAAABkcnMvbWVkaWEvaW1hZ2UxLnBuZ4lQTkcNChoKAAAA&#10;DUlIRFIAAACYAAAAmAgGAAAAGMIgIQAAAAFzUkdCAK7OHOkAAAAEZ0FNQQAAsY8L/GEFAAAACXBI&#10;WXMAACHVAAAh1QEEnLSdAAAk7klEQVR4Xu2dCbQeRZXHs77s+2pCCBD2LewhECCQRcIiS0BkEVlE&#10;RUGUTRBQBGRQcRhB3EBwQ3QQ8bjiMILjHFABZ0bMuAyOIsgiI0eHMyoIsef+qvvf73716vvyvS15&#10;Sep/zv/U0tXV3bduV91aunpQRkZGRkZGRkZGRkZGRkZGRkZGRkZGRkZGRkZGRkZGRkZGRkZG/2K2&#10;sXBMYXTlgo8bP1x6B/3N2OycjI0AOxhRgF+HUBrNFMTHy4+i/bX0hri3ld6MDRV7Gylo+BARDkcZ&#10;pRgXGF9demvomFzhfUbi3hRCgwZdb/yzkTio4+QJrjZ+sPTWaeA4IjLWX5xl/GHpTYJCbgaOPV56&#10;G9Lhf874WAgNGvT3RuKKmeNHBHfsiKHBrXhF5QqKG1P5PeJwxgBHswJTPO5njZdUBLjEnxFCJT5h&#10;JLztYDv2igkjOV5TYdwxlXLhR+Gcsgnkf6XRxwHCU0pvxvoCFe73Q6gT843EY3+tGtMxtBgxbIjS&#10;xjWQCJLK5ePIa7Rx3MhhxTjLR7WaEUixUnyHcZIRPGWcVXozBjJ2NqoAlxDhcIyxGDq4UUlQDlzF&#10;TRnTofNNYYbV6aaNG1FQm+kY5JgUSvkQlj/mBFPC8UbOG2t5R8ffasxYD7DI+FEjhXYgEYZ5xlCQ&#10;KuDRw4cUHUOHBL/IcRRsiFPCaWM7gmJxHsd9WlxqLvlxUTBdQ+f486R8g+0aI60WJa5JDfoV42GV&#10;/+vGjHWEHSsXbGukQMBpxrrAKOwJoxprDcIUMM0cYQoaBZPdNdWUi3iUTOmhlEpx8qeoGg5lwtX1&#10;Rg3vVCquO2zI4HBtjlfxM4zfMS4zZqxD/Jvxa8bdjBTMPxnBx+PmcKTVWgrj7xg6uJg4anh9XK6o&#10;cKhtLL2oYzM67a2GY8pzlEurdDo+1BQKxeWYziPMsahGQ8GOr5ixFoDQV5XeGiqMO4w/Ulg1ggpY&#10;fqhaS82Ujvt0vqaaNLpUmripVA2GX2nhxCreKyG1mZTOU2lmmJ2Hq7xdGp4L4s+dgX4GQsY2gZ+u&#10;wr80nm4EN9L8UPDUUCqsYeZHmVAUS9NgZxGG8pNGtpfSe5IujlfYH/OKo7y5L44rrGaYMNQ1o06A&#10;8E7jwtKb0Z/4Jc1fhykMTY2FuxADHrvGx6np4TzFTa6UQXaX/NQ0KSNdaeDESlFQZMV5yv7iGhCl&#10;9ml1bdVq9FqHu+PcJ82z+VGsGNhnGf2E0OWfbE0glC1DvFcEON1qD9LomFydS4HHiqjjPs7TK4GU&#10;yMf5c4nnGhAFk33m7S6uD3V/U6v7mjympQL/1JjRB0CYM0vvoBuNQcAInsLzBYvN5O0u2Vm+lqN2&#10;wuU8ClVDFcR5+8jnC5Wn0kIK3jeV8Tkon5RD56LwuChbXPvqfA1z+PMUNh5gzOgjINDjSm9AKCAK&#10;R34n+ECaFDWFI4Z12mCEVdPRvDKST0H62kvpdA7EWOd62Eqyl5RGNhZ+5YNSEcZPDRTbWHDo4MYa&#10;C1fDGCid0qH8xPHicO+RAmsWIKOH+KLRC7RWLISPcsmfcqm9VOgdpmi+N0capfNhxaGA6gWSh6j0&#10;/py4FlK80svF3tIxn07nxYqo+CmuhjRq4DijD4BAwYd4gyX4yuhtoN56aiRGylEOFCwuLNJJScUp&#10;lZ1D0+rjoc6Hkyyd4qTcKA9hf44nSq3zpYhKj6ua0dd6So+fHqfSETayXGjLiop7xpjRJiYbzy29&#10;QXggKJi5gert+QKhIP1QAG5qhJ14GeXYTt7+wpVfiiPqnDid3FhppTBSRMh9k86f68NKSydg2JDO&#10;jgLHRdK7a73KmNED+IV8gdRGvhYTKTQZ8pA4ajHGwfArDnol0HjYcFMkFSz2DeliZcJVM0VYNehQ&#10;UwI1uzpHCiMSB3UNXPmlhFDNKLWolIh4v+JDaWEVJ+RJ8jYhwU0IISdU+Ud3DAkDkPi9TeWVDI6u&#10;FIwJ7TitRu4hYQzxeBiAZgs7zJ83xKjzoFfEVuQlEBXWtZtR18BPehRNzSVx0WzACcaMNnCs8SZj&#10;LTzWV7UqDL/YLz6GIsW1ka81iKMGQ8F0XGl0jqj0KcYK489HQZUv9LUovcL4fkTCUvpJTrGidC8Y&#10;M7oJVpuuLr0BDWurVCAMQ0AVJnGimkji8eu48sDvx65E5a008is+vhY2n5TLnxtz+rjOcTmlif3U&#10;lvjV08QGC+FK+blfajH1bI0aukFWp5bejDUBYSE8oR5UpQBVwCmqxyiFIm3KyIdSLimFCtqzWbxn&#10;fD+t8kuRdH6IIz5PeTFdxD3reu66LxsB/ow1gDGvU0rvoP8z8hkYguMTsFrY+KVMiq/S1VRBo2De&#10;VpENBFUTEOebyNRQBaSpg8pbLsdUi3nqPPl1vo4z0EoTGSsY+ZKOML1Ina/zRJ1jBLgnl96MZvCD&#10;qhONWiUBglBlyHshe2Hjp7BV4ONHDq0Li67/CLNpxlf2jNJKaUgj5VLzBGm6/DU8iVf+zdKI2F5c&#10;jx4kaaVgHPPncg/0ZlNNuEg+LszLeItRK0kyWgCB/aH0Bv8oI98XhkJAsFojD2WbUUth7Ku20jCA&#10;zsNVoehcn05h72fYQCsdmpG0KI6/nhTIx/lj3m1FFI18GKejttV9+WGLSNGQVUYCfzJ6QQXygYX3&#10;U3v5HqNIGGNbNYkGW/1o//hqXRX2mYYoCMtVz87nmYqPBz6VTmHVhHE8ft2XwjquuVGFdYxrjxxW&#10;Np/UonGNxhyr/FWH5vfGjAiszDyz9A66zlgLDWGznAVB45etEr/91Foc94WEIvGm++aLmk/nENYx&#10;hil8vGoOxa2JrZSKYxpAVZyeI6VYUmhP34wqHVTt5RWtYh4TS+BLRoQDQpPo5/iojWgOJWQoxfNT&#10;OqTF1TAF/glme6Go+FEqP+Wk68hfpm9UREghq6DXRPLzeUKuSz74aXZRPIVjBY1JOlbiUoPpHE/X&#10;TF5mBPgzIqBgDLKCzYxhjAuBolixcS9BezduzvDHaSArUKndFFYPkuZPU0XUYl5x41oEUpPS7Ok6&#10;MampvvKeE4pRHcOCgpFfM9uLWQPl6zsYMf14IJQiV0omIx9/RgsEoVHYEMWR7aRjXpm8Kz/nya8m&#10;SatHY8bn4tbNZ3UPxHtKUWQXbTNnajG0uuY33/va4H7r6pODK37wjQc3hCHGu5booMTyx9TziDxT&#10;53xouWDS/CjYFsa8Xr8FEBTfAoaaRYxrJykL/lTTpRoK4XM+fh1THj5MGqZlKCgNE1DYMyaNKa45&#10;fXmdFvpenAqeNL5TgZJJwajB3v3aA2tF327TacXOW8yo006361ATqRZTZ4C8fVOrBZSpnrJjRgvw&#10;yf/fld5GRZg2rqMeMmD8SPGa/BU1ii/7TPn44QbCvkfGKLkKjdURuBS2apPdtppVuztuNr0h76tO&#10;WRIUCX7jqs6aS1QY1/vHj+6qHOQJ9TFKfN/cs++QSPlIV/Ui2fEH4M+I8KTxmtI76HFWTFBTeEVA&#10;kNhP+DHcm00DkU5GPopJHDZcXAsqb3+NmNQ8nv7YlU65ROLj8P47zS0WbLtJ8A+zGvLclfvUx3Qv&#10;InHcj8KyPVPkGHKK4tlQ783GjAgIp940jmZKyiSqABgLU3OjZgX7TCQspcEvw5j88KsGUn7qhc2Z&#10;Nr5BOe647DUhHl75ulKZPnXB0cXU8aMb0nledNx+IT21GWH8uO88fv/iq1ecGFyl5Zi/Dxg/B5Qc&#10;8CMXpdV5jBFWNdhHjGzukhEhzDUaWUUBa+Hil43ljXTsEZoI0qipYBqINFI+jWf5wdFYacX3nra0&#10;Lvhm/PzFx4a0rRQs5tevOikZP6JUiAaOGVne2wXHLipeMXlsff+SA5QMfFPpCJjLjXcU2ujRICgU&#10;ijeyeisDeaNpEkUJHZfvBxknUoHoHE8VFIY8eRFHQeOmmroUP3neUcVIM9hp8iaNG5VM0w6X7z4v&#10;XPcL7zy2If5tR5dNJ5wwptFGU/Oul4mRfeTDM8l+NAJ2FKKJVDjD4dFSucoNRLCjpDBSECasNeDK&#10;CDYCVxNInIxiuX7ciEluGdBXVE3e4XtvE8Iq2DXxLUcs6FZ6UffQjD7tKct3DXFxL1GyUC8WWfBM&#10;Po3jF4wZFdhTIggGIdKT871DxTOUgF89Rews7d0wyYSttKKaE/KjMPC/4dA9Ggqzv7ly0fYN9/Ta&#10;pfOT6cQj99muTqsXSWH8vIDUXmrqkYFrLoHcjArYDLVwEKLvfuN6qhnkMzPFSfGUXgpImOaQ/HA3&#10;nzkpWaj9SdmDJy1prVjw7da7JG2K3uhXWMc0nGIEcjMqIJCtja/Bjz3llgTXCqVpI0+Oe388xyhq&#10;6uXSEw9IFuxAIvcZN42+c+PDXgbVsUON7I+W4YBgwJfUjEHVUAgvniYRiaeJ1HEUzDcrerM3mzGx&#10;YXhgIFPPJnolUm0os6CMa0i/uzEjgSOMQUjxoGdt0FbxErhIDYfLoKOaSj+Vs/XsKcmC9GRsS+k9&#10;U2nXFs88bM/6Pqix4uf2rHqR3zSGDY6NGRHuMh5tDEumGaVHoLiEfc0G6SFyXMqIS9gXArUWBbXL&#10;vJldBlA9mykXPO3g3ZLn9Ibk2449Nn3imJDW94KbsVKwzxkB/owIEspDKJOURQpDzUQNRRiDnYWD&#10;akLjAiCMkX/oXlsnC87zsAXlEAU8pI30vaUfXGUoIpUGKo2miWjq1Tym6F6sN1ZuhgMCOa9yQzcc&#10;m0oulHC90kGaTdkj9KoYROV4uwqmfE7vh5oqRV1PTKWBHFOPUlNh/jwR80DfUlbkw4+MCAhGONtY&#10;Cw3l8kpFDxOXMS8EL+EnlgwHpgpPfNdJi0OaU1/ZvCbpS2oaqN37Wzx/85DGP7+oMLV41aPk29GM&#10;BDBM/9XIArkgNAYNESBvJzWUFzDbZeIS9uNA6kkRT+11+MJtw4j7wXtulSw8SPrXLd8leay/qPsV&#10;U2k8X7N4p5BOctB5fhhj3Mi62dV/KjMcEEyDK4Vi7k0DrqKETPOpnqIGIPHLZkHBcM88fK9kwbWi&#10;luWkjvWW3JP4mQtXJtOkSHrJRYsOmzAjwlVGBPPtEBo06Okw3FD1DqHmDnFRKuwxmlCaBhRNNhiU&#10;0i3Ybk5wP3bOq5IF1oyvX7F7ndesKeOSaXrDfXfYNOTNosXU8RTpDXOOFEyf7SUUDbBpDIZ+RhPc&#10;a2TX5O8aa6H6EXp9Sq/mEiJ04jDy415lqtCa0Z/X3XP7i7oXnk8Dx9Ts2nWn4nQjsyH86SQrWAQv&#10;qP8x6lcpwQ7TVBFhSNPpv2/UKL7S4lfBbDtnavG6Ze3bWcpTTKVZ29S9SAZarx/HV3zAmOGAUPgr&#10;mh9orRUstsO0JgpizGPssibKNxesRlDBfPrCo7sUWCsqDzGVZm2T9Wfciybwqc1Vk8nmNLb67/hG&#10;jeeN+xulYNsbnzCCoDhSHpQJIlTtTUH8mYftVUwYU/o3nT4huOrijx3ZkSy0ZuQcz1Satc2tZk0J&#10;94Ld6W1Tnt/VXiBvftIC/BkNQT1auUDC60IEi+L5KZcxTpn0xc7t0YrRNXHK+FH1NRZuPyeZpjsk&#10;n1R8u9xy1uSQR8ew8iWT3SXFqsbAWG7+AcJGfbic4YBh+qzx4BAqBRWW7PhJa08JWAVBUxg3h+cd&#10;u2+d3sevTfbm2tiPun+IeQB5do2DuRpMzGgTQWASqMKiV7AvX358mOObOLaMwx8X1rqi7rGn5Jn4&#10;Gnz+FjPrCX4vAxStmsX4ozGjDXzZGASI8c7mcRIqLpRhyyg3hXDS0vnFcQfs2KVwBgL5BpK9KVLH&#10;ukOeFwWjRtfKkUpO7KP2ovEkI3uDdRgzEkAwCAxhBeGx44ymg+hBpXag8QXgC2QgsS/ujTw0HAOd&#10;gnmyG2Q28hPABtNGtgBhfcqozYCDcjGAShddNRnxJxy0cyiAIYNL4X+j2g9iIJH7SsW3Qz2/yHP7&#10;WkxLp40ol5dhhgMCGmz0+7MKDTWXVy41lb4wfOEMFNIDvPPdxyePtSLP877XL+vy3ArL7/iS0W/9&#10;nlHBC2mo8TYjNgXjOklhjjXl8vHMTzJkgX/E8GHJAluX5L5S8a2I7bbtnGn11JieV9tKuRdPGG3U&#10;TpEZDncbWZPPrtJACgZqwXohQ/aTiIVNwcgdSOzpPXEe2yHg8ux+/tHtajjcmNENILS3VO5NGPh+&#10;AlurCeiiI3RWUxAHTzSb7K7LTwhDFcfut0NIlyq4vuQmU5uv9xd7ch/Uyrw4pWINqYcpoNtVcaQx&#10;o02w17sEN0Z+BIqrPU7hqI4hYbpI00jubQ5N5Z3vOr744qXHhXCq8PqSa7oGx3vS+eA8Pa9kgBuN&#10;DT5WuRkt8DEjQtoqhEp/IIqjCW6Eytcz9CQ18evpC+KkpbsUFx63KPhThdeX/MZVJ4XrpL4aZ270&#10;xrMP6xK/Jvrn4fn9Nwm47oU6p3Iz2sQfqZkYnY43l/MKFId9vCObfyQLsD/4D29eEa47d8bEQPw3&#10;vOXQZNpWXLTj3PoZeC7/7QF042GC92esAV2UxttfisPewvZipJ8wbznDFhyvhi9+ZxSSBdlfvN6U&#10;CmqP1u6S+9VzslRJfrHJ/GxGmwgCZSk0fkhzqIWEUMa9wvj58SiKpVqvUsqnjWA6e22lCnOgcbOZ&#10;Zc0XU/ZnFP8zI8D/ytKbsSYE4WFz8H/Fcj5yWMOSaQTt98QinBA+ZDtJ4eqTu7GydV3R7jM8C19J&#10;xSt5oV9Y6bid8b3GjDaAwGYa76E20spNiLBpHnBpItlpWvF+awEZxMbfGD2ShTpQyP1Bnsf3imHq&#10;H0cV2e49o028w4jQwOMoGDUYPUcE63uOUjT8uCiVbDAdr9L63ZZns6AwVbjtcv68mWG36NSx3pBl&#10;0TSD2rxFK3b9M/pwxIw24YW1pzEIMBa0r9UUh6vdd3DjD1UrgjlTurGBb0w7v3j9JtODS28vlUbk&#10;ODURO0unjots4cnLw/36Dg0rSVSTcUzfJmgOtqL2xc9oAwjMIxj7CBcyTcIqAmwTLePxNRnE7zsI&#10;xu8YAX5h06kTeqZkbAI8efiw4iM7bFGcMntafR1q0AN3Kb8DEDmOgqxpPRhp/fZMuPpjCDZXWItv&#10;NRvfhaKA/nmN3zNmtIkDKxfcbwzCFNWT1M7KErT8KJ2ayWggFuC+vvQGzJ02YUyywFuRGYIOs/1Q&#10;MM/rt9u8OGnW1C7xKFizbcyh3UcX6rlQMl4gP//ITyV03Ai8P6ObCErm5+CkPLjaG4y32jeJvO3y&#10;V7zZyL+s8f+XUeiRktl5XRQpxf0njSvedNieyTwgtSh5UUv5+2UYhufRDAbkmfyMRhXPIgHcjF5C&#10;Ag3ChVIuJoFRuBHmykZRGn9eRcDUyiGlN+AQNnpLKUAr2nlJpRI5fsYhrXezJg01HE2676SIjNhr&#10;3w3/PLJBXS2d92TtBf5DPUK2KkKxtGU3bz6j+Qg//l6QtH6JccUUilvOPyrsJphSglbk3GVTJnQh&#10;8an0npPHlZ/H0XPUGJ8GkKFv4vVbaZRQstCKVr1oxl2NGT1AUCQnyFqpFJZyqXAUH9lhO1VujEN2&#10;32pWcWsPley1S3fpwlS6mHbdQO4XxfGdGT0DLs2ilkVrkFXHFTb+Y+VmdBMPGxHcj2R3+ZrK22aE&#10;5fdxftuBijG21i46t1gPsSdK1l3q8zqowWLIi4M9qRdDz8F4IMZ9CwUDX6ncjG4A4enPYbVgRRUA&#10;pDmUwqnJoaCcgoFmzUhd+D1tLtvluFEdxaELtq6fAXLP1GI+jpqLXnNUC9fLlfBji0UvUEY34YUW&#10;hIghLNtKc3Uw2soo9Lq03abjcmMKDUrAh67bbDK1Ia6vyLX0xzbj89Xu0IE8B64fSEXBpGTYX9Rw&#10;0A82R+N+7K6Di0mQ0QIIib+G1cKjAHhj48FV7DNt50S8mlEKhjGzKt2tlQtjdFGEfbafU5x1xIIu&#10;8T3l245eGK6NH7fi47gaNFZtJCXSsAR+XJ7NkzhHZMWwzn2VPw/AtoD/6EOoBavfzFBDxQLH5e2m&#10;yYkUDDbDK9lLP1aKZbuVv9xjt+f4WLs875hyfwxG+RWnjUyM5xrZXSiE9QzYVvhVU+NH2XA9owWZ&#10;IHyFVXozWiH1r8MgSN806I1nJQW1QGzHRGTpDpsNp5BUMFFbQV346kVt8fxKqSD/lYzzw8j/3EXH&#10;KA0IOwrFNhVTRIzzeaXSZHiCAi9nRjeBcS4h1qP2FAiumhjoC4MwzSXHYTV+9nljCl0UIeaiHTZt&#10;i/sllMozUjB9xxhqMt039qVsMeJUq/lnk+t+5ad514xuAuFp9D0pZJoL/Bi8TAqH0fGqWeE4dEMc&#10;qR9GJZWhP3iQmxTXj+IrrqKHyOpcxWk1BfQDsYRxNT/rmNEDeMGFrrp6TrEi4fKTBvn5I7+M5WpR&#10;4lPGS4wxksrQX2TXHa7px8S4icoNLwmunoumcpzVYr5nrO9DKx5UubONGb2APsgNiqOdpv1P30Xi&#10;GL7gzdc5FWOwhWex8xYzksrQH+R6cmNyz7I1NUTB8/jazPsTPNyY0UOwnLpWImozCoEelx8/4m2X&#10;kVzFAdyllSvsPWHChOLBBx8s5s1ae3/D3Wub2bqvYt68ecXPf/7zYvvty18v69mYp1RPUsY/QzRx&#10;Z4a0Smfc25jRQ3zIGATpvyxSgXi/uvVKH/ECIwZxseuuuxYC4ZQy9Ce5pq4NRo4s7xmF0RwlYYjC&#10;aUzMsyN8Qzo8bAhTxWX0EB/CCKam0pp12VeyR6RgInHw5JMbCxP+5je/CWHh3nvv7dYfOHrLm849&#10;ItzHCy+8UGy99dbFqlWrwn2sXLmyvkc/FsZ8pOJFmkrJwD9vRb40YtfujDYRFIwuO0rG26033DeP&#10;iuONpgDoYaJg06eXa+lD+jHlzz5jEJdShr7mrecfXcydO7e+pnfBiBGl3Rj3EqVMUEt2/HENLBdP&#10;Ly/ec8G8Yt5mnbtmGz9ozGiBy41BqAgaokASMq6OEYZaXo3/uuuuC+6zzz4bChF/DJSQucKUUvQV&#10;P/uOlcWsWbOqK3bex0EHHRT8L774YrHTTuVf1jx5Lj1Lin7WAgWL+f7LttLx64wZTdBFyArjitgr&#10;imMLJP2aWQRyYxCfUoy+YnzdoUOHBiPfY/ny5SHd9Kldm0VRveP4d9Pww1dvm1QyeO2769Uc1xsz&#10;HIJg/LqosrnsOpLvw6n4P/zhD8FdtmxZVaSd+MEPfhB+gJBSjt6Sa6ZA/AMPPFCFiuL5558vxo4Z&#10;GhRi/70nheNrGJoI9M/4wmNLi78YYwUTr3tP5++kjROMGz0QhNxAL1BP9ba086HGk+CQIUOKjo6y&#10;ZqDXlgI20Lw+VjKu1y5C2koR8DPcMslsyXhZkttGM7CZPOCff7WkuPjszYq/Pt5V6UaOrF9SPpDZ&#10;aIEAQL37NAJlJaj82hEQ1w9SEmZLKJqTY445JhTikUceGdxmeOihh8L5sNWnZ+2QPNpFSFsV/Mu/&#10;LTcBbjHJHdhMsVY/aTW05XORKdaQIbxcnXmn+IkPlGNxxo0S/sFrJfOkyfS1F4KX8Al7BWsXL730&#10;Up1/SnnWRM7729/+VuXWGhj3P/r23qGw99mj/IBE5P59WMt1yr3Uuirg2aeXPz+NlWhNRCmrPDY6&#10;8NBMFb0fv5QHYtTLNosX6OGXcuGHGNajR4+uirU9rF69uj4/pUie7HQNSduucgHSq6Dl33fPicWf&#10;f72kvjbr4WJlIxytfSs+dOU2xVmnzimGDx9c59kdVvlsdNBD18ojv4SOsnmbS8dRsOq/PsWhS6YW&#10;z/30wOCfNGlSVbzt4eWXX27IG44d1RGo8HPPPRfYHXDeS9Yk+gJOFHigthaQDHBjBYOcVz/nxGEN&#10;+bXDKh8WMm50CDWW7C8/9oWwUbLEJHddIF6IT//4gGD09xTUbE8//XTxzDPPVDHdw4IFC8I9/fWJ&#10;TuN7j/nji69/dpc6fPSh5SAx96pn8dRziVdffXW4J/zKg3Pl7w4/8YHtyOcvxo0KQXgIFiVj12kJ&#10;WdNGTHbjeltFaY5aMb1BiGqCumuf9RZc87tf3qPhXiAK9v2v71WHSQfl1ws1vnrBxMceeyy4QvBX&#10;efSGf7IeaHWNDb42+4WxOOPEztUIsr2g9o+Xi0JRGNpjjDimm2IFEz93405Nhy76EvvuWy6rTt2D&#10;iNLLr7SnHz8r+EUmuq+99toq16LYaqtytB6cffbZ9Xl9xeq6Gyx+/5P7FjY8LEpDU+hXV0BsFCmX&#10;PreHfCXNkutmCgb/9N+dBnV/KBsdjO/csXvy2s3IvXi/p6DwZZdd1hC+5bodGvLqDZ9/NExnsbx7&#10;g8OH6RX5h73knM1rG0xkHZi3vbRuHz8u1DSSz6sZ1TQw8Npb7L///iGv1EDnmqj7Peu0OcEfwg6K&#10;e/jhh0N42rTOvctC2ii/3vBbn9+NPO8xbjC44Nw3bpp8WDvW4Idu8V1YZUHvSqstqME0aOnzWROd&#10;DVJz4cKFxYoVK0KBtsIBB5SG+d2375bMux1yvtx99ix3omZ50aWXXhr8999/f3W1TmWTXx/FLNxj&#10;Qpd8e8rqGhsEznv7G9LKBe14sdmczqaRNVMoEMMUjIdh4Kv7vmTJkuKSSy4J/lZNZLu890t7FF++&#10;pfzDG1y8eHFNxcFv3bZr8vzucJcdxxXfNgUlP8I+f/VefdwTTzxRzJ49u2F3bois4rx7yirP9R7J&#10;hxM5fsJRM2s/NRUfffhhC/jII4+EQtAqheWLp3TJq7e825oOMXW8Nzxw38lBwZ5dtbiO888n3n33&#10;3YE33HBDCNOT1q6IWifXl89eXXe93Sf2lpuu3T75YOK7zt2iuOzt5YZvoox6hKpP1QDufvvtVzz5&#10;5JPFRRddVKeHO28/tvjxd8rP++F5b5qbvN66JPflw0cfMr1u+g8//PDinnvuCS4LGYnzizCRBb3t&#10;44+cWRxvL2ScV294zSWh5/oB43qFs8583SbJB/JEwSxtcfFbNw/hnbcbG8L+UzYpF8twFL7zzjuD&#10;IrIqdMa0jnDu737S2LSJ/nrritRgdGp8HPfGM+o5IT1kDclgIqiJxFTQcA7nvveiLetzfJ49ZZXX&#10;eoXkg6TIm4z71U/vUgsN8sXzGWecUdx8883FokWLgmKFfCsXW02Fc+LKVxRL95sc8iHM8pjddx5f&#10;PPezxcUj9y4sxo8t12atK6qJVPiIg6cFBZKCaZ7VryCBfDiiDewIM9hMjU8exFGbbbPl6DrfnvLy&#10;88KLfoVxvcAvH33AFCLxIK3om7iYUqr77ruv9iNwXI3006SsOGhqvZuizzsOrwv6e9D94vIc1Frq&#10;0NCLVseGGkzPCanF5u8wrvjaZ3YN4Tjf3rC6xoDH6aceNyv5AO3wI9dsF2j5FLfddltQJkAYGwWw&#10;ipUm1K+6kEscpPCowZQvx/111jW5H9mX+vYTBYu/mWQcEIVjxJ+wVzaovOL8e8KH796bvP7dOKCR&#10;vPnukDxoNnFFelbnnHNOHeaNx6VJ8Qqm4Q2Npfk8/TXWJd2iwHp3bdaDqdbSi6PtrZRWzaff73bX&#10;ncYFN3WdnrDKd8Di5z/73j7JG+8OLZ8GvyeFQe3klcr7/bGY/hrrktzLL+7ft/ZjY/kFh1Iwdtrm&#10;edjnAqXipZGhr04R/n33mtiQf2+4+sllz1T3MeBw15dunp+86e5yxUFTguCwp/TJPQL2Cw6lTApD&#10;hO97n/om8YoLy43oUtdaF+Refvov5YuIHwWjRyzlkYKJ/gXC1UzG9+7aM3xhdM4ZzQeye8K3nBqm&#10;s842Dhi8+pjDZiRvtqd88FvlGisET9OBcFEw/sMoQUMZ+MTF697V5MApk4Ynr7Mu+Jkbdgz3hP/V&#10;r5pRvzhSMMjz+OfEXiNMGj+VBvtawWCV94BB8iZ7Q+WJSy2GcCkI1WgqAGo2lDDeJhz6PHzeA4Hn&#10;nzm3uOvWcliGucZh9uJoR56Y3uaCfoFAb2uw1U8uZ/n6gMZ//uS+3ttdMS3f2hVpStTjYtpEgpcy&#10;yZUx7BnnP5AY33Ns3ENqZ2ou2WHaNLknCrb6qaVsQrNe4NAVS6YmH6K35EOJ/RZMrD9ahfyGmVpM&#10;qwtUCJqjE7FhRMXd/tGdk9fpK65+etlHoV2rO/iRUdtR/TMRhvqeRdXamkKLajQ2Im7YSkD34lkd&#10;Wu+QFHZf8ZTjytWfN3+wc98tXKZTvDGvXQP9gCvHIM2OvqieXk0p9QVXP7P89uKPiyZZvr2BNkte&#10;ULlbGsOKX8jzcP96rgT5ycUPja8xbnBY5ac++ot2neC+8eRN6iaCmolaTAqGyxfTrMCgCSWNjkFq&#10;PcLUAFvMHdXlGq24+qllt4mWV3+AewS/Mtb37KkaTJ0B92wbNJIF0tfcrRpINP4al96UdmXWMIRc&#10;VsJiANPTrAzh54x3cMxxoOFtRu5rZeUK+FcYQ42GUvFcYW6yaiqNdxkz+gASKDaL/IHxgjzZKdRi&#10;5vLzUsZz/tc4kHGe8atG/yyPGM8wrjI+OsqeK7K9Lq7cjD4CAscQRmG+bQyC1nyet7tcEwJJuz7C&#10;P4OeA/ddxl8aP2m8xpjRh/hu5Qr7GFG8YHtJsdyugh83bgjgWcCVRhQLEJf/CrKWoD+UBToFe8i4&#10;IeC3xncYUbDwAy7jE5U715ixllB38dXzMm5r3BCg58EuE/hRPp2EjLUIjGIVBszIyMjIyMjIyMjI&#10;yMjIyBhgGDTo/wFDVLvjFZU5mAAAAABJRU5ErkJgglBLAwQUAAYACAAAACEAzK3pj9wAAAAEAQAA&#10;DwAAAGRycy9kb3ducmV2LnhtbEyPQUvDQBCF74L/YRnBm92kYrUxm1KKeipCW6H0Nk2mSWh2NmS3&#10;SfrvHb3o5cHwHu99ky5G26ieOl87NhBPIlDEuStqLg187d4fXkD5gFxg45gMXMnDIru9STEp3MAb&#10;6rehVFLCPkEDVQhtorXPK7LoJ64lFu/kOotBzq7URYeDlNtGT6Nopi3WLAsVtrSqKD9vL9bAx4DD&#10;8jF+69fn0+p62D197tcxGXN/Ny5fQQUaw18YfvAFHTJhOroLF141BuSR8KvizedTUEfJxM8z0Fmq&#10;/8Nn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cs8KmQMA&#10;AIAIAAAOAAAAAAAAAAAAAAAAADoCAABkcnMvZTJvRG9jLnhtbFBLAQItAAoAAAAAAAAAIQBW/stW&#10;WSUAAFklAAAUAAAAAAAAAAAAAAAAAP8FAABkcnMvbWVkaWEvaW1hZ2UxLnBuZ1BLAQItABQABgAI&#10;AAAAIQDMremP3AAAAAQBAAAPAAAAAAAAAAAAAAAAAIorAABkcnMvZG93bnJldi54bWxQSwECLQAU&#10;AAYACAAAACEAqiYOvrwAAAAhAQAAGQAAAAAAAAAAAAAAAACTLAAAZHJzL19yZWxzL2Uyb0RvYy54&#10;bWwucmVsc1BLBQYAAAAABgAGAHwBAACGLQAAAAA=&#10;">
                      <v:shape id="Grafik 3" o:spid="_x0000_s1164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ZSygAAAOIAAAAPAAAAZHJzL2Rvd25yZXYueG1sRI/NSgNB&#10;EITvQt5h6IA3M6trglkzCUEQxIsYNZBbu9P7Y3a6l5nJZn17RxA8FlX1FbXajK5TA/nQChu4nmWg&#10;iEuxLdcG3t8er+5AhYhssRMmA98UYLOeXKywsHLmVxp2sVYJwqFAA02MfaF1KBtyGGbSEyevEu8w&#10;JulrbT2eE9x1+ibLFtphy2mhwZ4eGiqPu5MzEMsX+RiqRScHV/Wfpy/ZP/tbYy6n4/YeVKQx/of/&#10;2k/WwHKeZ3m+zOfweyndAb3+AQAA//8DAFBLAQItABQABgAIAAAAIQDb4fbL7gAAAIUBAAATAAAA&#10;AAAAAAAAAAAAAAAAAABbQ29udGVudF9UeXBlc10ueG1sUEsBAi0AFAAGAAgAAAAhAFr0LFu/AAAA&#10;FQEAAAsAAAAAAAAAAAAAAAAAHwEAAF9yZWxzLy5yZWxzUEsBAi0AFAAGAAgAAAAhABjGVlLKAAAA&#10;4gAAAA8AAAAAAAAAAAAAAAAABwIAAGRycy9kb3ducmV2LnhtbFBLBQYAAAAAAwADALcAAAD+AgAA&#10;AAA=&#10;">
                        <v:imagedata r:id="rId55" o:title="" chromakey="white"/>
                      </v:shape>
                      <v:shape id="Textfeld 12" o:spid="_x0000_s116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aqhyQAAAOMAAAAPAAAAZHJzL2Rvd25yZXYueG1sRE9LS8NA&#10;EL4L/Q/LCN7sJgVrG7stxQd40KpVwd6m2TEJZmfD7jSN/94VBI/zvWexGlyregqx8WwgH2egiEtv&#10;G64MvL3enc9ARUG22HomA98UYbUcnSywsP7IL9RvpVIphGOBBmqRrtA6ljU5jGPfESfu0weHks5Q&#10;aRvwmMJdqydZNtUOG04NNXZ0XVP5tT04A+1HDA/7THb9TfUoz0/68H6bb4w5Ox3WV6CEBvkX/7nv&#10;bZo/yWeXF/P5NIffnxIAevkDAAD//wMAUEsBAi0AFAAGAAgAAAAhANvh9svuAAAAhQEAABMAAAAA&#10;AAAAAAAAAAAAAAAAAFtDb250ZW50X1R5cGVzXS54bWxQSwECLQAUAAYACAAAACEAWvQsW78AAAAV&#10;AQAACwAAAAAAAAAAAAAAAAAfAQAAX3JlbHMvLnJlbHNQSwECLQAUAAYACAAAACEANPWqo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CDFA45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FBF5912" w14:textId="77777777" w:rsidR="003C1F98" w:rsidRDefault="003C1F98" w:rsidP="002E0FA7">
            <w:pPr>
              <w:pStyle w:val="Text"/>
            </w:pPr>
          </w:p>
          <w:p w14:paraId="0AC8D7A4" w14:textId="77777777" w:rsidR="003C1F98" w:rsidRDefault="003C1F98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3" behindDoc="0" locked="0" layoutInCell="1" allowOverlap="1" wp14:anchorId="23C4683E" wp14:editId="09D2F2EF">
                      <wp:simplePos x="0" y="0"/>
                      <wp:positionH relativeFrom="column">
                        <wp:posOffset>2650809</wp:posOffset>
                      </wp:positionH>
                      <wp:positionV relativeFrom="paragraph">
                        <wp:posOffset>56515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A74CF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11AFF4CE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4683E" id="Abgerundete rechteckige Legende 682" o:spid="_x0000_s1164" type="#_x0000_t62" style="position:absolute;margin-left:208.75pt;margin-top:4.45pt;width:149.8pt;height:40.65pt;z-index:251650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4912gIAAFIGAAAOAAAAZHJzL2Uyb0RvYy54bWysVd9v2jAQfp+0/8Hye5uElsBQQ4WoOk3q&#10;WtR26rNxbMjkX7MNgf31O9sh0LWapmkvwfbdfff5891xdb2TAm2ZdY1WFS7Oc4yYorpu1KrC355v&#10;z8YYOU9UTYRWrMJ75vD19OOHq9ZM2ECvtaiZRQCi3KQ1FV57byZZ5uiaSeLOtWEKjFxbSTxs7Sqr&#10;LWkBXYpskOdl1mpbG6spcw5Ob5IRTyM+54z6B84d80hUGLj5+LXxuwzfbHpFJitLzLqhHQ3yDywk&#10;aRQk7aFuiCdoY5s3ULKhVjvN/TnVMtOcN5TFO8Btivy32zytiWHxLiCOM71M7v/B0vvtk1lYkKE1&#10;buJgGW6x41aGX+CHdlGsfS8W23lE4bD4lA8uS9CUgm1YlIPhMKiZHaONdf4z0xKFRYVbVq/Yo96o&#10;+hGeZU6E0BsfRSPbO+ejejVSREKZkPp7gRGXAh5jSwQalqPxuHusE5/Bqc9ZOc7zy7dOF6dORVmW&#10;o45nlxYYH5gGDk6Lpr5thIibUIdsLiwCFhVeroou9pWXUH8TGHzERn7VdQIbDfM8FiAQiPUe8kQB&#10;T8DBltBZLGbQKWh8fKu48nvBIrp6ZBw1NbzOIArbw6aMhFKmfJFMa1KzdBx4vE9EBMCAzEGPHrsD&#10;eC3NATuVQOcfQhPxPjj/E7EU3EfEzFr5Plg2Stv3AATcqsuc/A8iJWmCSn633IE2FR5F13C01PV+&#10;YZHVaSw4Q28bKNU74vyCWCg9qG6Ybf4BPlzotsK6W2G01vbne+fBH9oTrBi1MFcq7H5siGUYiS8K&#10;GveiDGIjHzeXw9EANvbUsjy1qI2cayg8aAZgF5fB34vDklstX2AEzkJWMBFFIXeFqbeHzdyneQdD&#10;lLLZLLrB8DHE36knQwN4EDr0wPPuhVjT9auHTr/XhxlEJrFdkshH3xCp9GzjNW/60ky6dk8AgysW&#10;dTdkw2Q83Uev41/B9BcAAAD//wMAUEsDBBQABgAIAAAAIQB8Y9IH5AAAAA0BAAAPAAAAZHJzL2Rv&#10;d25yZXYueG1sTE9NT8JAEL2b+B82Y+JNtiVioXRKwI8YLiZSNPG2dMe22p1tugsUf73rSS6TvLyP&#10;eS9bDKYVB+pdYxkhHkUgiEurG64QtsXTzRSE84q1ai0TwokcLPLLi0yl2h75lQ4bX4kQwi5VCLX3&#10;XSqlK2syyo1sRxy4T9sb5QPsK6l7dQzhppXjKLqTRjUcPtSqo/uayu/N3iCQLFbN89uX/5kMp2L5&#10;uPp455c14vXV8DAPZzkH4Wnw/w742xD6Qx6K7eyetRMtwm2cTIIUYToDEfgkTmIQO4RZNAaZZ/J8&#10;Rf4LAAD//wMAUEsBAi0AFAAGAAgAAAAhALaDOJL+AAAA4QEAABMAAAAAAAAAAAAAAAAAAAAAAFtD&#10;b250ZW50X1R5cGVzXS54bWxQSwECLQAUAAYACAAAACEAOP0h/9YAAACUAQAACwAAAAAAAAAAAAAA&#10;AAAvAQAAX3JlbHMvLnJlbHNQSwECLQAUAAYACAAAACEAe5OPddoCAABSBgAADgAAAAAAAAAAAAAA&#10;AAAuAgAAZHJzL2Uyb0RvYy54bWxQSwECLQAUAAYACAAAACEAfGPSB+QAAAANAQAADwAAAAAAAAAA&#10;AAAAAAA0BQAAZHJzL2Rvd25yZXYueG1sUEsFBgAAAAAEAAQA8wAAAEUGAAAAAA==&#10;" adj="23066,-3889" fillcolor="white [3212]" strokecolor="#bfbfbf [2412]" strokeweight="1pt">
                      <v:textbox inset="1mm,,1mm">
                        <w:txbxContent>
                          <w:p w14:paraId="238A74CF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11AFF4CE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568B9" w14:textId="77777777" w:rsidR="003C1F98" w:rsidRDefault="003C1F98" w:rsidP="002E0FA7">
            <w:pPr>
              <w:pStyle w:val="Text"/>
            </w:pPr>
          </w:p>
          <w:p w14:paraId="288F5940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0" behindDoc="0" locked="0" layoutInCell="1" allowOverlap="1" wp14:anchorId="66CF5C3C" wp14:editId="27D031E7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8BA80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F5C3C" id="_x0000_s1167" style="position:absolute;margin-left:353pt;margin-top:13.8pt;width:43.1pt;height:54.7pt;z-index:251652390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1zslQMAAIAIAAAOAAAAZHJzL2Uyb0RvYy54bWycVttuGzcQfS/QfyD2&#10;PV7dLwvLgWpXRgAjEWoHeaYorpYwl2SHlCX363vI3bUqO2kbG/B6SM4MZ86cGfry47HW7EmSV9Ys&#10;sv5FL2PSCLtVZrfIvj6sPswy5gM3W66tkYvsWfrs49Wvv1weXCEHtrJ6K4nBifHFwS2yKgRX5LkX&#10;lay5v7BOGhyWlmoesKRdviV+gPda54Neb5IfLG0dWSG9x+5Nc5hdJf9lKUX4UpZeBqYXGWIL6Uvp&#10;u4nf/OqSFzvirlKiDYO/I4qaK4NLX1zd8MDZntQbV7USZL0tw4WwdW7LUgmZckA2/d6rbG7J7l3K&#10;ZVccdu4FJkD7Cqd3uxWfn27J3bs1AYmD2wGLtIq5HEuq419EyY4JsucXyOQxMIHN8Wg6nAJYgaPJ&#10;fDSZzxpIRQXc31iJ6vd/tcu7S/OzUJwSBX7b/CG9yf+/eQKrsCeZtU7q/+Wj5vS4dx9QKseD2iit&#10;wnOiHYoSgzJPayXW1CwA5ZqY2qIN5rPpfDzqAQxmeA3a3xIv1SPrJ8JFy6jcmPKY2p0Vj54Ze11x&#10;s5NL70Bc+IlY5ufqaXl270Yrt1Jax1JFuc0QJH9Fku+A1BDwxop9LU1oOoqkRrLW+Eo5nzEqZL2R&#10;yIo+bfsoNLo5ICNHyoREeaGpCTsGgMWKbKKNp93mWhN74ui9VfpJ+ly7ije7CQ4UvVVFsmce4OzB&#10;Rq/vdxXtG6ddjFhFlJLbQDKIKoolAPwDoEfAcV93kNA+ARxL4dEr0eKnu2Mwnw+6hDtjRz7cSluz&#10;KABiRNBg9HTn21g6lZYJzfUpLkQTexaD03dFx+pN2X9qNtxX3EmEEN2eCD2eTIazHhjd8fkB/V9K&#10;vWX9QeRoqx3HCAvH3ywGQ+Ju3P8BXtPBuDfNGMYGRshsOGrGRjdWhqP5bDZuxkp/NJlN0jkq8y7g&#10;eGFs7BBEygtt2AGzajjuJaRfTuBcG4B8ijlK4bg5pp6epgji1sZun5EnWRQMgHgnVgrVu+M+rDnh&#10;9cAmXsTwBZ9SW1xmWyljlaW/vrcf9VE4nGbsgNdokfk/9zyOK/3JoKRwGTqBOmHTCWZfX1s0GdoT&#10;0SQRBhR0J5ZoyW94KJfxFhxxI3DXIgudeB2aNxEPrZDLZVJqpt6duXeYlf0EVuTiw/EbJ9cSNqBg&#10;n21HGl7wc942uhF1Y5f7YEuVSH1CscUbBE5SeuYgnb2j/1wnrdM/Dld/AwAA//8DAFBLAwQKAAAA&#10;AAAAACEA2KaN3AAUAAAAFAAAFAAAAGRycy9tZWRpYS9pbWFnZTEucG5niVBORw0KGgoAAAANSUhE&#10;UgAAAIQAAACYCAYAAAAlUEFHAAAAAXNSR0IArs4c6QAAAARnQU1BAACxjwv8YQUAAAAJcEhZcwAA&#10;IdUAACHVAQSctJ0AABOVSURBVHhe7V1Zjx1XEZ59Xzwz9tjj8RqPncROAiYkNnbs8WSznRDHwQ7E&#10;UmRMViVKIl4cFELYIkAQgUQgBAESQkQ8sypvsUSUlwgesIQQAvIHIA9REAgkdKnvTFe7um6dXu4y&#10;M7f7fNKnPkud6lN1qk93n+7btysgICAgICAgICAgICAgICAgICAgICAgICAgICAgICAgICAgICAg&#10;IKCMOE98gVhL49hgby6qdtAb0AH4D9EN2tRIf23TxKDj3ORQTNTJfCOEzmg/2F/AGsOzxNroQK85&#10;eONDfTx4sQy2XCbrpYzkhrGBWFbX9XS7dg8QA1YZ7xPdTMCDMz06UOsWgwtuVDOEpp5B0ghdrFeW&#10;ow9U9i9iwCqhNiKO5InoKMdWDpQm6sF1w1eCSHLD+GCtt7s7HnTsA1vMAlqW62RZ1G6eGLBCOESM&#10;BwAzAvIbaSDlwPgIOXDd8hFdG+ztieuQ7+/pLjRjgLI/IHRQ2c+JAW3Gn60jtRmup2sD6JSzTSNE&#10;e6ljsK/HBQrxXtfzgJbj73Kah8M5ncbogs8dtVZ9K4mZB/uSZcij8wGtRcLJOMfLvCZfAwz3Fz/q&#10;J4f7arPG6Qe6oBO06iURhPJCN2oX0CIkzuk6L4m6PPVMffpB2YbxgUSZxegawaxjTtJsxvoH6DqF&#10;5ANagISTdZ6JGWGoP98pRBPtmMjj6Md+oBOnKN/dCIg2kE2T4T5jSwxoAqZjNVGetc7QCKETi1G8&#10;IMXsNa5FWGaG7nh0HfTwTBHpCGgAi2PRFTuO2P7e+kEYG+wzy1eCQ9EdhC5Hn3EbrMuxUMZptHMW&#10;BuTGjcSEAzkty3BU6vK8xAD1RUc6byVRJmkd+SD6odtP0EWpddHLQRGtdP6VGJAH8mjSzgZJpK4M&#10;xIyRdisaLS2bMhwgoNx/XkKvDhrdd8xmfHcSLjLzI3YgHKyXoXHrZ80MGETfjAE90Jt2lGOLI7eZ&#10;axFeOpd5vU9ZT+n3iAEpuDgjBtU6UkkmkYfDfUc0LxJZTy45SPIsbuHI1vtNo9yfbifzSBMDUhA7&#10;K8+0jSnZehQNjtBMYp1uQOzH1y6NaOfT6aOWx6mC09EzmEUYHlCPS9JR1pW6JMmb5SDq5EwjyzEg&#10;Ohis5eY0YpCLysu8DAroIQYYSDiJ0xbT6n11XI6HT+tVsMk2PNhg1sMuyOSZMXLsL0DhSb74onTs&#10;LItpA2C1xZNMXqvAzCAv8qLbvziPOibnUZ816BxEVp1FLUv53xMDBJxj5KnCuhDEwGJ61+WgnIaZ&#10;OG3gVhRp6JPBgDzvF3JIP3vqptrWmbF4gPmCk08pWdc1kMmzUKZPiWhHDGDwYEqHU3GcBnFL6Xty&#10;qR0MYvBZHrpkMOjbQ6R/9szdMWUdBljOEHzHIfVpZtWDev/EgAiX9NENp+vHyySXyEvqKR3tsQiF&#10;04XVjsu4XgaDDgiQH3bJMl7kgg5ZLuvTZhSpD8FM+XC3ESHhKFA7EkvBviNOt+fgwFbPKLykjDbg&#10;0Wu31AUD0+oXyqBDlvE7Er7A8AWFPgiiPlUeOCoSjrGuBbQME7JyJsGgjA7apxU8bZymoxbb5+87&#10;YAaBpt4v8qxDloN4/G2Vg77+S0KGWHmYjpF5K0CYWlbn+S6CH1fjOmR6bMgcfIuf+9jBhE5fWlKX&#10;c8D65Jmwk2QqjbprB33EgySXyDP10Sh18bWBfOI43N9T2zw1ag58GtEmvlOh2UeeGnTfWA7lUo77&#10;5rMFxMxD9c8RK4lBYp1TdBleg7OmYX1XwXL4PQV04F0FLke+jwbkS/cfMgc8DyeHr1yc6j7KfHRx&#10;6IIafeCXenUbpqHrErGSSDhCOCSRxzqAnjFALcd5vBzLZXyx98rDt5mD3AgRdNZ7DtiPnBGwwsl9&#10;B3UAMy07iNWDPlVIh6TlQes0I/MYALT74tmPmIPaLKFbvs6P/WPhCgGgF80gywFt2aLLkCdWDvFD&#10;LM2swQapfZzmawVZd+HYPnMgW0nsR19L+B6j8/scvplF5qNTTuXWI2IH6JdRZABYwYBrAr2ayRwd&#10;7DcHr12UdjDRN6ucqW2yTiWRPZXBonQA5eO0dpas85XNTo7UvvOpW80BazefObnf9cd65oJyrpNv&#10;cen+h4BoYUAgbQ3UatDqKxN28cwByh8QhYBQjpNBoOt0Hudi/jEMfhzz8gV7Znh46Tp2asyZAotR&#10;FrU+7EPWoy8oxzqFb6WUCbmsPLEyiA3PmhHS8kjLAQF/+tRJV47VRV0Hou61p+4y63xEm2661eyh&#10;C0IuQxplnz1dv/zNK5tM3I1gRpCzAso57csTK4PY8LSAsB51cz3WAvRAfPvCUu3Mgd115ZqP336D&#10;We5jmjz2Z9VfOz9dm4zuLHA6gB1YwUT/mZZdzOjhW2XgdYTMW+dWLn8+54OplSD6rMsQEGmnQv1J&#10;Al2PtlRWGXgdIfNWQOCX1EWuBTZMDDtade1mmp1Zp8oQEEZe13GZ5XyL/AociLQlU5T9NFDXb11v&#10;1mnK/usZIQSEAD+owkMofgDFpGozzXnL8T5CXtKSKUKp67brtpkykgd3zzkbuf9ylTIEhAA7wzol&#10;ULWZ5rzleB8hL2nJ5CWuCRrRBznuPz5uxumsgIje4fgVsfxoJCDQ5vzRvabTfUR7SUsmL5sJCN9H&#10;RGRQ6AABqW01HoM3GhCWw9OI9pKWTF42GhAgZNlOnC6RZ5ukfZxmklwlPpUcvyGVFRB8rcHllrOz&#10;iHZMqz4vmwmI/TtmE22whU05AgIsPf4tX3ahfJ0TZB5E0Dx9Yn+do/NwYeOk02nVFSX0MH0roRYh&#10;Lx++IQ+7sgICdpNs6R+DJ4zOynOZdPBq8aUHF2tHrpk363ycW1f//ibbmBUQIGSJpUadwWl53Jbu&#10;oqNcO7VT+K3zxxL5Q3s2x29P+QJCp53XSooNxNhYMCuP9X+cv6VTO5nSPl8QaBnKlxaL+hdPVJaa&#10;B9sdENinVd5K4lSD/ciL6BAQ6sUYbbyV5zLpXJ1vhi+cOVi776YFs65VPHtgj/udKWyX9ktbMwLi&#10;CLGUaDggdmyYiB2MvHR4M2zX7LO0b6vrJxN2pAWEfkeU01FAlHaBquGAIP4a2y0zYy0dxHtuvKqp&#10;H+/4GPWZ4exICwiZlnJlD4g/6jesqSw1D0bfcdhPHCc+MdTfaw5Co8Q+ZR5rDEXWGTTnp8agU64f&#10;xLbkSRuBU9qAiI0E8YMW/U0HLQPCOVQuHfy7Hzx2hzkYjfBr5464/T53+oDjCN3ZWHJ5CV2ul1cQ&#10;25InbdRVIyD0kSBpBcqyihjmYDTDF2hWAK26vBwZcLOZRsKOrLRRFwJCyyLvNFzBJWtAVpM/fPxO&#10;q59AwhZpk5W26oilRMLoJgMCMAcmiztnJ91pwqprhujPcrfqkLBF2sTptFMn0lBSRiR+tucLCKsc&#10;bZdVJOC+PGMNThr5NfmXHjxq1lvEbS/a+PYHXVTnm9oTtkibrHJQ1iENJWVEYqBbEBDA5bGhYr/n&#10;REB8esdc7dTsVG33pnWmDPPUjbvcvr9x9Xa3tWRA1KEzHiRskTZZ5dp+yDktJcRfrABgozldMCAA&#10;978a1kD5CPnv7bvKccvQ8q/Hd9Is8NVzt/C+HD9z1WYng7SlB4xk05CwRdpklVcpINwUL42XRnO6&#10;gYBgmAPmI+QXRobiwPg6zQKPbp115LKT69c5Oas9iGVvqs9aWk7YIm2yyqsUEEDCeFA7QOdBtFtu&#10;nol/WgOXxpnxWH8dv/zxw2Yb8MdPHGe5LMR24Hcl0iZOS2r7Iee0lBQJ40HLAbIeLPjUz713YA1i&#10;q3j24B73ITLsa3mXqYjt8KUlDX+Udh0CSBgPtiEggNfa9WIN6Y6ffyDt9paO2A6Z9lH6owG7OwpX&#10;E+scMBB9mIvzpkxjjtlIdPrSvlabl3iFDrpkWaQ/C7EdMu2jlIne0i4t4otK3uq0lQdb8NTP6f3J&#10;kycSA5qXC3R7evPCprrySG8WYjtk2kctDwVlxS+sr7HJtJUHo4+MNxUQGMBN60Zqt+b4GR4Tsmj7&#10;ykP2Zw1R57SnI7ZDpn3U8lBQVniN5rSVF+VNBwQTnzlGGfj9R26PiYUqLh8fHki0sRjJZkHakLDJ&#10;opaHgrIiNhSnAGk0p628KG9ZQEjiJ4LMoh8vg95l9amQNiRsYvr8gTQUlBWxoYPkAH6uIcutvCj/&#10;LZQ0gMVmXnjxMXomIt/T8GGRPydE6dge+YmhygcEyE7Q5Tovy6GkAax2QACxDdIeToMyKEDUE/Pq&#10;70jUGSy3utxKExvBWgiI/2Wtt3gCotT4keUQ3upyK01sBO0MiDS+SJRIfEAEeU6DRkC841qVGEdx&#10;+ygMTjjAKtdpYhpYpo7tCoiPbjpQe2znXV7qfrAtYNqMgeCgfCVgOkBSHilaHgoUzhNrH1q3YA4I&#10;iHprQJtlnoCQ3D06H9sCpgUE0sRKIDYas4V0CLNAQPz3ro03mc6XJDlzQJtl0YCArLQ3BMQyUv/b&#10;27qwkmmnoatr667ROdPpFtv166yiAQGGgKhH6hdkZEBYDiP+ZuPglOlsH9dSQMAGtgfrEDKv08TK&#10;wHSCzlsB8Yn5RdPRaUQ7a0CbZbMBwTZxGn++wnchKCdWBqZDdN6qs5ycRbSzBrRZtjog5AGAcmJl&#10;YDpE52Xa3a4OTZtOzuL24dnadz1PK5sh+mftL41p9hoBcYpYCZgOAeU3HbWc5eC8nB1Mf92+EUKn&#10;ta80antl3ggIsBKIPwug7yokSS6RthxchNBhDWxR4i8fG+2PtMmyUaYhP9zrfiJQeizyNyjTAkLe&#10;jdy6/gN1zm2EtG9zkItww8CkqTsP0VbaiP740twGaWLpERtv/XWhDBTISqc2y4XRzU7nc6dvNgfc&#10;x3s/vKs2PzRj6sxLXAel2SnTst1QT7lnij8RTUeYZQ1eTGbx2Pob3H6swZeci163P7d1ydRTlNI2&#10;KyBmaEZE36x2xFLh80RnnDxS5MUUE3K81Y5pNXeObGJn1xF1VptmCL1spxUQ8IXvdjbqVynw/gNb&#10;kotKvumS8zhSjs5cn2hTBmKwrf/O4E8CwHarHRO+JHY0fIbFTpFfYcPHSvnvm612ZeAHJ3e5gIe9&#10;CASk8wYECBlixwEfCjMNAm+Z2Rc7Bf/Ah285gmiDAOnv7jXblYVsJ7Zvv/127dVXX3XpvNdMJPse&#10;sWPwhxsmd5qGMM9sXv7pPT4+hu3x48drFy9edGnm1FSxB1mdRNjHeP31113+3XffdVtL3mLkpzWP&#10;2ie33WEaoAlZ8M0333Tbw4cPO05MTNQuX77snNWuu4zVJtvO9gOct+Qtnpl3B9XLxDWJSaLZcYuQ&#10;TcMbb7xRyDmdRraf7ZS05H2M2qw5fHO6f9zssI+42t6/f39taWkp4QzJ6dHGH2qtdUobsZ2h66jx&#10;oT7HmYEJs41F+JHar6nX9Z+8b/Nhs7NZpLbxheRbb73liDTIdx248Dw0vdds36k8O3+kNhL9jbVc&#10;h0EZ7rCQhg+sthYjn60J/OP03CGzk1nEuj4uKGE8brnwiDv6Ua8rk0SZpaNTOdhz5amuXpjDbTdm&#10;C77YttprTvW7zymvOszO5SXasxOy0s3uay3xwvY73Y+N2UZ8y5tvv5lst/sz/BynzGvG3Nf39xBX&#10;DS/eM3fQ7Fxekg5nNKZIHBXaGbIcZZaOTiTbx4txnJeUHzLNazvJrdqnhxaLvjpmkfTEBrPxIE+h&#10;ciqFjKWjE4mlaizEuaPfsB9EHWS43tKjCTniqsDsUBFiGuT1fOhjR8j/6oTj5AdGLD2dRtjN9rCd&#10;Mg3ysw3ejg725np3E3qIK45LVmeKkh0Dks5caUtPpxF24DMI+k9qOd2vThXYYpa0HodrQp644jA7&#10;U5TQow3PSlt6Oo2wQ9pl2anTCAikLX2SeGBGctcQVxRmZ4oSeiwn8DSpy1u139VktICUsAtkm/HD&#10;HWvmQEDkvWaL9K8YWnIxCZKu2HAZBGUOCKa0C2Sb8UMd+XlGLod8Xr9P9o1AfsVgdqIRQpc2XKdZ&#10;BttTm5q7xV1L9NmeVm7p8ZHkV+z20+xAI4QuaTCntSMwhU5Q1Fs6OpXXje9I3E6zvfItKlle9FkO&#10;2hLbj+6ubrMDjZDUmcbLgCjrSzL30GzHNvNW2o1gkYtWlo40wmfUro/YXhSN1DT6bjtBdk6Ri6lO&#10;I2x2i1MDy4tTembEFvV7x7eZ7bMIHcS2oiXrD5LsBNIdOwOUAYE6q20ZCNv41GEFRDO2oy2xrThn&#10;7bgZkk5nuPwQF8jOGervMduVhWw/qFdo8cCrmRkZujFobcWjO04sWjtvlHxfzo4AcS8uZw6rXVkI&#10;+/QHTVtlO4KJdLQfj+44+Y7VgUZJKp0DmHphxmpTFsI+fbcB+1G2Z2zebJOXKxYQjC90dfWAVmeK&#10;kFTFASAdE6Uv8X7Ah7bfuWTpWCnKvli02khqebYVW5222hfhigdECxF/hAzXErhuQBpTZ1TfNOhU&#10;95UsRqIrib+JAMD7kMs+oDsLpB/ZduJha6DzspMDYkCeN+U51dWWF3wXhWCIv5cR2Z650nh/194B&#10;KxCYnRwQXTIghFM616BsuACgrbTR2d3KmbGTwc65G9sKBATbJ2eCKtidG9IRT2NNn7ZVc0wICAE4&#10;4fRy0qGKjnEX17QNAUGAE+aWkw6/jLaVQkVnRhOz0bbqCAERkACCodR/qRRQDCEgAgICAgICAgIC&#10;AgICAgICKoiurv8Dr/+I+6wzZaMAAAAASUVORK5CYIJQSwMEFAAGAAgAAAAhAMuBnFLhAAAACgEA&#10;AA8AAABkcnMvZG93bnJldi54bWxMj0FLw0AQhe+C/2EZwZvdTYqJxmxKKeqpCLaCeNsm0yQ0Oxuy&#10;2yT9944nexzm473v5avZdmLEwbeONEQLBQKpdFVLtYav/dvDEwgfDFWmc4QaLuhhVdze5Car3ESf&#10;OO5CLTiEfGY0NCH0mZS+bNAav3A9Ev+ObrAm8DnUshrMxOG2k7FSibSmJW5oTI+bBsvT7mw1vE9m&#10;Wi+j13F7Om4uP/vHj+9thFrf383rFxAB5/APw58+q0PBTgd3psqLTkOqEt4SNMRpAoKB9DmOQRyY&#10;XKYKZJHL6wn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B1zslQMAAIAIAAAOAAAAAAAAAAAAAAAAADoCAABkcnMvZTJvRG9jLnhtbFBLAQItAAoAAAAAAAAA&#10;IQDYpo3cABQAAAAUAAAUAAAAAAAAAAAAAAAAAPsFAABkcnMvbWVkaWEvaW1hZ2UxLnBuZ1BLAQIt&#10;ABQABgAIAAAAIQDLgZxS4QAAAAoBAAAPAAAAAAAAAAAAAAAAAC0aAABkcnMvZG93bnJldi54bWxQ&#10;SwECLQAUAAYACAAAACEAqiYOvrwAAAAhAQAAGQAAAAAAAAAAAAAAAAA7GwAAZHJzL19yZWxzL2Uy&#10;b0RvYy54bWwucmVsc1BLBQYAAAAABgAGAHwBAAAuHAAAAAA=&#10;">
                      <v:shape id="Grafik 10" o:spid="_x0000_s1168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YNzQAAAOMAAAAPAAAAZHJzL2Rvd25yZXYueG1sRI9PT8JA&#10;EMXvJnyHzZB4ky3+oy0sxGBI1INGwITjpDu0xe5s011p+fbOwcTjzHvz3m8Wq8E16kxdqD0bmE4S&#10;UMSFtzWXBva7zU0KKkRki41nMnChAKvl6GqBufU9f9J5G0slIRxyNFDF2OZah6Iih2HiW2LRjr5z&#10;GGXsSm077CXcNfo2SR61w5qlocKW1hUV39sfZ+DD3r336WW2Wz+f6M0fppvXfftlzPV4eJqDijTE&#10;f/Pf9YsV/CydZQ/3SSbQ8pMsQC9/AQAA//8DAFBLAQItABQABgAIAAAAIQDb4fbL7gAAAIUBAAAT&#10;AAAAAAAAAAAAAAAAAAAAAABbQ29udGVudF9UeXBlc10ueG1sUEsBAi0AFAAGAAgAAAAhAFr0LFu/&#10;AAAAFQEAAAsAAAAAAAAAAAAAAAAAHwEAAF9yZWxzLy5yZWxzUEsBAi0AFAAGAAgAAAAhAAlxFg3N&#10;AAAA4wAAAA8AAAAAAAAAAAAAAAAABwIAAGRycy9kb3ducmV2LnhtbFBLBQYAAAAAAwADALcAAAAB&#10;AwAAAAA=&#10;">
                        <v:imagedata r:id="rId64" o:title="" chromakey="white"/>
                      </v:shape>
                      <v:shape id="Textfeld 12" o:spid="_x0000_s1169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xFygAAAOIAAAAPAAAAZHJzL2Rvd25yZXYueG1sRI9NS8NA&#10;EIbvgv9hGcGb3a3aUGK3RfwAD1ptq6C3MTsmwexs2J2m8d+7B8Hjy/vFs1iNvlMDxdQGtjCdGFDE&#10;VXAt1xZed/dnc1BJkB12gcnCDyVYLY+PFli6cOANDVupVR7hVKKFRqQvtU5VQx7TJPTE2fsK0aNk&#10;GWvtIh7yuO/0uTGF9thyfmiwp5uGqu/t3lvo3lN8/DTyMdzWT/LyrPdvd9O1tacn4/UVKKFR/sN/&#10;7QdnYVYUF3Mzu8wQGSnjgF7+AgAA//8DAFBLAQItABQABgAIAAAAIQDb4fbL7gAAAIUBAAATAAAA&#10;AAAAAAAAAAAAAAAAAABbQ29udGVudF9UeXBlc10ueG1sUEsBAi0AFAAGAAgAAAAhAFr0LFu/AAAA&#10;FQEAAAsAAAAAAAAAAAAAAAAAHwEAAF9yZWxzLy5yZWxzUEsBAi0AFAAGAAgAAAAhAPCSLEX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4978BA80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9" behindDoc="0" locked="0" layoutInCell="1" allowOverlap="1" wp14:anchorId="26E9F129" wp14:editId="42351BA7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1FF7C1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9F129" id="_x0000_s1168" style="position:absolute;margin-left:9.8pt;margin-top:3.25pt;width:38.4pt;height:62.5pt;z-index:251652389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g0pwAMAAJsIAAAOAAAAZHJzL2Uyb0RvYy54bWycVm1P4zgQ/r7S/gcr&#10;3yFtGpI2oqy6cGVXQrvVwWk/u67TWCS2z3ZfuF9/j52kL4B0tyARxvZ4PPPMMzNcf9k3NdlyY4WS&#10;02h4OYgIl0ythFxPo7+e5hfjiFhH5YrWSvJp9MJt9OXm86frnS54oipVr7ghMCJtsdPTqHJOF3Fs&#10;WcUbai+V5hKHpTINdViadbwydAfrTR0ng0EW75RZaaMYtxa7d+1hdBPslyVn7mdZWu5IPY3gmwtf&#10;E75L/41vrmmxNlRXgnVu0A940VAh8ejB1B11lGyMeGOqEcwoq0p3yVQTq7IUjIcYEM1w8Cqae6M2&#10;OsSyLnZrfYAJ0L7C6cNm2Y/tvdGPemGAxE6vgUVY+Vj2pWn8X3hJ9gGylwNkfO8Iw2Y6zrMJcsxw&#10;lE9G2TBrIWUVcPe38lE+TCKC44t0NMgPx38cDeR52htIh1nuDcT96/GZT1qwAr8dEJDeAPHfhMEt&#10;tzE86ow0/8tGQ83zRl8gZ5o6sRS1cC+Bf8iOd0puF4ItTLsApgtDxGoaTZJhko7yAeKTtAH97w0t&#10;xTO58jH6e161vUh9YA+KPVsi1W1F5ZrPrAZ/UVUBkXP12C/PXl3WQs9FXfuMebmLD1x/xZV3IGp5&#10;eKfYpuHStYVleI1QlbSV0DYipuDNkiMm8301RLpQ1A4BaSOkC8xntWnd9g5gMTcqsMea9fK2NmRL&#10;UYLz8BP0aa0r2u6GMkTKO9WQ/hMLEJ+Ut/pxU/4+HoCl3kesPErBrDPcscqLJQD8E6C3FLT9QUD7&#10;CLDH3qJk/A1fJKSEpW8+UX6nK5f3iX9SNwfaZ8lkkvQY9EWnjXX3XDXEC0AdTrWwbR9s516vgtCO&#10;HgURS1/NaKm25wFWb5jwW13jsaKawwVv9shw34OHaYrfnuJPCLHk9Yqg7AFjp+47DHH7rwotIfDZ&#10;759ieILcJMlStBS0jGyQJsnEm6FFj9wonYzHV23DGKbZOAvPHBoG6uh3kKOFVL5qwhO1JDs8Oroa&#10;BKgPJzBeS6B89NlLbr/chyrPR32gS7V6QZxGIWOYNlazuYA3D9S6BTUYLNjEsHQ/8SlrhcdUJ0Wk&#10;Uuaf9/a9PjKH04jsMKimkf17Q30Dq79L5NRPtV4wvbDsBblpbhUKDyULb4KIC8bVvViiTH9hhs78&#10;KziikuGtaeR68da14xIzmPHZLCi1ffBBPmp0z5b1HvWn/S9qdMdYh4T9UD1raEHPidvq+sRKNds4&#10;VYrAag9si2KHNxgcpDABIZ2N2NN10Dr+T3HzLwAAAP//AwBQSwMECgAAAAAAAAAhAFIqZ3w/GQAA&#10;PxkAABQAAABkcnMvbWVkaWEvaW1hZ2UxLnBuZ4lQTkcNChoKAAAADUlIRFIAAAB1AAAAlwgGAAAA&#10;K4gUNQAAAAFzUkdCAK7OHOkAAAAEZ0FNQQAAsY8L/GEFAAAACXBIWXMAACHVAAAh1QEEnLSdAAAY&#10;1ElEQVR4Xu2deYxd1X3H7dk84/GMx9vYxmCzmLDYQDCb2Rezhq3YGLMZymYwBCg0GBrSYlZFgaYl&#10;KDQtrdIkDYmqkJSGtJVaqWr/SVV1kdJKlRqpEv0nXdQ/WjWtEqW5/X3Ou987v3feue+9Gc+b92bm&#10;/qSPzn7uued3z3rPu29JJZVUUkkllVRSSSWVVFJJJZVUUkklS5b0GX9rDAVXJfNe9hjZ8qG+DDPn&#10;sFHJPJG/MH4ckW1cOZQdNbEsmIBfDuEfNSrpQfmEkY0u6w8sG1haKA5llkHcvqWFgumeHzbK5I8M&#10;rlPJHEm2YbzWGmcCrXflSH/xIBi7yTQSH/6fxoNGJR2WbH2u2MmxwVD5K0cGsnVmj5XoGRuuKZO4&#10;8sOOn/FIDlKXZqCvTsnE2WpIUPibNWslRypFxaNg3IJuFhTuieOm/OQv6BmIs3ZF7QFy/ABzqL9w&#10;f9WopIWcZOzP8ZWZjQz2ZWtG0y2TMCAeY24qDopamueFslJxmsG1V9g4Lfeq5UWLv9OoxMk/5ISZ&#10;rIeutVX3GkPr0vImFQ7kSfiywbTyp0te3n8yFr3cYmTD1roAZaiSaAFqBa41FG5foZ2G623Il0xQ&#10;NmEbXRYepHeMRSt/ZRQVgkIH+6eWKTF0lYJliq/MFOTV39eYXzzmEs8rzPv7dKtGpx4k3Kk0MDy1&#10;1Fp0Em6cSlhtY5TcZeOgYFnSbzNSutZUOGj9iknLScXx+PWuZsfNyjKZj8lyE5d78HHkb1xlLHj5&#10;UyMbt/Wi3/VZ08aEZSivfNaa3p+W4d2dRrNhuUeGasslyie/seEBf39XGAtWfmIUN14GFeZbCW7S&#10;0R36eKJ/areo6J5T8VpBusmxdJfaDuquR/MJmsrhdrPEk8b5xqnGgpC/ofuMKwSWDUxtxjMz1eaC&#10;3Kk0ntU25ik+kF973e/UdYfNLr84XjvQ4wzYOE5rJj+1Xh4WygfRhgb8mfFtY14Le68NiqIyZGcd&#10;SJyyychI3hXHDLjWTH60Yp+vh7ExpHHhWuY0S+Nn6ICbcup+SK8w7KmZss+DWf/SqdbMpsa8lfVG&#10;uCF/s4Aihkq6WuKTjg0GLXk8tIRUuhR0l76rVje5pkkelC1Ow1DBhgRp8ZMpYjcM29p4xfDU3IA8&#10;iZfzvjFv5TgjzGb9DaMc7wa6r1TcI4UWRr5QtkvlIR7maiujT+OVGsNMOW7doIfIuzHzOcLtxrwT&#10;Fuh1G+xl6Oan0wrbQWvYVBlSSyYmQCO5P+mY3fpw/GRHMT6sDGbymhT6h5m8jHkjK43iqQS1FrmF&#10;lgSpNWCMJiapsBjl69eaQB7Kx5dP9Jn/RF7xqWt5v+mWBXt8XdzGvJC6Nel4/kpMbg/+cWvwMA75&#10;4yusfVPxPOxEKa7iy0+kun8mO4TJ7e0pv1Q4cC2/G+aVSov1a/B1tXH2X42elZ1GUWDYMF4+DqX8&#10;qQA/BkKqRZVBfN86tZ2HX1lv4WHmi0l3rVm20miMVdxmeXG9VHhZeuxGz8l5VL5vdVqDYvc7McA6&#10;Lh4/mZESH5ptEabgulyfl9641eqYSes6uNvdeJBSx/IWjp9MEbtjuOf4vj0sqdRj5C/4TzB6SuoK&#10;rFMI2DG9splgxNuAdEtxvOlA2niZ4vMifL31Gj7cQ+X6HkFKJZ3Ge+wKT7lTNItD+Xw4dqMn5FGj&#10;rrBUkLb7eNJZbyqMDYe4FZJea1kta2jlPk4ZtAR//bJdomZjMWUtW0Ypb64TP4jxfaeI08T4bh7I&#10;0+iqHGU0tC78MFPrOtwat4CxZ9K1IMIZ++RuRdwap9vS2QBRlx2TT2KCPb4Plj6pTZWZ4O95Re1d&#10;bVc3JuoW3OP21OHnCyt77Mc4h91XaCq+J5VGMMNup5L9erVVGq5FZTM0+KMtCmPpQ1lSD2HZvaR6&#10;IP/wAHajK3KTn2VO5ApVSwmzTVM4bvY8FU9piOsrI1VxnsF8g7ydXRsP/rQq7IzlGh+b7Q4Jwil/&#10;HI/umgdYcdTzUAeKU5Z3O/75NX9qzLm8rcqigvyYxMxWszqLV7ePiiLxkxuojLJZombQalHE9acT&#10;WLLESx49YKDdIfDXpXXInoJ78mOdYIz0+WCXUuXPg1u2mRJPyMrID9a9YMypFAXw9tgdh6F8f8Pa&#10;xvNxxFhtfCm6LCorjrs86j790RY/vsZdXBm0Zu0oxfBwko/PN5RvGkpNPdQp1EMYcyafU8sxe1GQ&#10;eOco7uLCvqpTArPgsjEN5evVGE83+bQaM30a4vvuPXYDFRePz2wTNnuDE+PvT3bvl8KHN1s35w/x&#10;x405kXDRsHh2FYD/mhX1btlpdb6LpcBlR1RIp/Epf5tRdx2IFURZdD3Ml+7dVbh5KPzwoO7PpxGx&#10;G3g4ZS+Lz8OqpZqP47t/iLtf5hFlD6ve+xodl+9TMCY2vC9MFUZY3KRdXRxdFP5Stt+BUhohP/lL&#10;qUpDeRT2h6/dk3350J4iXWot6N9tyl9hsVtr7lR8IX/fzdMLxHMFliyqN+LFW48x+UN9htExGTaS&#10;F4dJuyHZJ2xCMdBfi+tni0AXp+03v/GvvFk7Yn/9wDXJG5Yf3Tl2nUag9f/Oc7cGpYLieaVqlq1W&#10;6vOP3wIpnFk897P1qNXB7Sd+QrPyED9/4JQX3byGBa6t9Ar3aWLyh/bfjI5JQ4GEKkSF01OqAV+T&#10;HVArSbkxt22ZDEq5YNvmhmXO6FB/0aVp9q2x/J2nbi4UCutWjoYewSvVX8crHrxSMa/ecUK2bLCW&#10;t8qEXXWQOrmh9H6Jpjrw8fyEjMYQh3sIMzom4SJUZjwOEAZSKmMYN8/NxRMo7Hqy1X3iJs3xG1cV&#10;SvFpgAfF++W7L3VpPJ9+8OrQQmKlUplK4/NT5TM+nnfypiKfrz9/W2EnvOzBpivty8duwvQgqw58&#10;XMZp1QHEeXk3dqNjUgzeUmo0mAd7XCjf/bIrpK7ItwzATsV959X9df4ap3i6cWsdunH1WFHZZRAv&#10;Nab68LhyfXgMYWVKlRsznlwpTYzSUEd+GeTT5LP/fzZmXbYb4WLABaUUQxLcvrApO605br3MCL/w&#10;5E1FxdG18eBgF979yTsuaajwFMTVNQR+PtwvKxjvn913cV0e4rX7rwrxGWNTvRX5qOfx/rhbKTVl&#10;j5T6Q2PWhYPJ/1izFhXNr9e8NBSQVqYpvJ/Os0mguFTEmvGRUHFP77lQeWcrl1v4mrE67t51ekNl&#10;N+PS048tygLYH77+7CJ85ylHF6cUpBCf3iOlEjel1PjkRPDLu3SvVHXLQH3Emxfgx2HNkI2OyrnG&#10;vTVrnYRC+EkCfr57S0EczVoxP7H3woYKnSmfeejqonJ0rTgOfppxf/PwHQ3hwisVJfkuFuhC4/V0&#10;vAED3p2amWOPJ1fYjWOMOZe6wqVuKIbwVWO1VtopVAYerrGRoYbwZYMD2cfO/UiDf4xXagwbKalf&#10;ChA/TkPr1FLOK5X1q3/XHKfL85pTuVhdKyZPsvnVFSoFcb798t3JSpwt3n78xuJ0/JcO7UnGaYed&#10;pxyTvCdm4X770xM/2Dzw6pLl144d8gkiX5aZM3nMqCuMTBHfDE/pCSXLkdlm2Frjtw7fmQxrF8rO&#10;Boe/J99NMvlj3xg/hcd1ILdM6sDHkT3ufkX+9uYLxpxInVK5Ob/f6gb7oovhqX1q9/nJCuxFdH8e&#10;hhmtzXV/cstPdu/m4dDkCcUqnA0bv2mDH/Wk8Jo7KPZfjI5LnVLpkiic9zOQo43CL1V5vYrKXQbh&#10;IKWmWpvcfkfJE+/EyR+7tkNBa3ejo1KnVG2heT8DGTeC34mbVjdU3D1XfVRxA5+669KGON3isjOO&#10;a3hV51GZpdTUKzzCYz+Pfwnglz4sl2jdXrH5/vkXjY5Jw5jqJwmYhiSMDTfuPKmu0u7NFcrYJ3Cz&#10;PvXxukWz2S8QJlLh0CxMNIuTOtFodEweY2qunzdwQSmV2bCZFxEplw+Nhko7+Zi1DX5w9VlbVfjs&#10;0w9clYwzF5Qp1W8egFpq6lgqD7PWoiLuhnUNrSaUr4e8c/t7RkelrlB0F4mtRCSp1GZ87ZN7A97v&#10;ou2bs/uu2VHnNxNWjg5ny5cVY1Rw33bJtoZ4KaUqDcdqRmydiR2lsuaM4yq+dzNJ8hNKUBxvGsga&#10;Y12O/AeNjkpDYTTgE+gk+9WD1zVU2nQ5c+vG7M4rprdt6HnylvND2a45e2v2+M/sLPxxH7rtorq4&#10;gvjRnmyAFsisHjtKZcaqFxei7O2Wd3s/mZ3c0G9HGgqVc6bhJVlhKTasWpH0h68+d2s2Oty4Q9QO&#10;bxy4NpTt91+6KxleBmmkVOw6YQH+nrWrhp9QHEEvljo94vPC7LpSeUoxKSw/jcduTFupk6tGlTZw&#10;8MZzkvHaySvmom2bs4kVw4X7c49dnz237+LAt5rs/QLX024ZbilVLRA7ZqxUljD+9AdDE8rSA+JR&#10;Ht40/t3oijQcE8ntXqlhnRpXlmfL+okiD08qbpl/M979hamx+eLTtrR1HaE4B2+oPWRlZ6HkhzLj&#10;NaevI+/v8WEubleEz8qkCuSlqVI1GUmRil/m3w4fvHJ3wzVgz8WnJuMD4TraAk/tviD46V69UmI/&#10;HSi4csfxRfrD+y8vTkv41o3d55HTFeEb9kUhXIG8NFUqYWWUxU/5t0OcvycVH77zyv46t+IzUUIR&#10;3PNQ/s0m3T+m7O88XX+OSnlociWl+taNmTNpdEXKtgclwS++MaHwFGXxU/7tEOfvScVPofjs7njl&#10;MVbGW37Ev+Oy04o07+ZLNOwold8L+X1gT56mK+9TkR9y1kY3ZG7wEvx8xXhYdyqO5/0X029YCEv5&#10;t8Phey5vuI5IxU9BXG0+gD/3q8N3uN/7pduL+K/ed2W2cvlwcWxG8WWmIMzomlKRoFRM43+Cz5Rk&#10;Xzq0u65iYt5/qbY9KFJxRKvwVvjriFd+dlcybgriqyWyTkWpZYfcYN9l24M5MTpcXIc4iqt0MSWb&#10;OHMqKgDESm05+50OR5oX247k4UnFK8On00a84Nd/bxy4piENR051nYM3nls8BP5gu5ZIOkHZC0r9&#10;TUOF6JhSafHjy5clw+YKNkAwuSd/FGWwf0n2SL7sidH9f+XZWxteugviYPpw/AzecnVNVIiOKZWz&#10;TZ9//IZk2FzDPWkjYXn+beBUPJZDz99Ze504OTEa0vhXbF6BzIYJV6vNd5b+3Oia8L1bChHLBqPh&#10;ZqfLV57dE46QpsK6AfdExfuZrmCDAq7ccUJ2/Xm11436SYj/pI/Q2y3jR8yK/S/x8/3lCaNrQgFS&#10;UnfTM6Gvb2moqFRYN+B8MWMo3xJ++PqpbvfL9vBxv3Dx9i3B73c/tS+4UZJMT35cRT1ckR40mzZ6&#10;ToqbnglvffyGcGOpsG6hd77bj53abUrBCwTisQzClCJju+GHLdxs6H/P+FHuHjN6SpI33C67zjw+&#10;nJJIhfU63LtOL/jXcPg3USp/yuT/kLAn/33ywyM5hW/pk/69AueYX7z3ijq/D8yPcktxwPgLfsOi&#10;RKnzQj68cNvmupueDpY+6d8rUD64e9cZgdsvr20NeoVKeZgLRqllvyxrBYv1uToAPhMG+viHrMHM&#10;/elfgBYppWkjQX4LRanPX37GcclKacX5px6TPXTdWcmwbsMEzi8/WGfq8JjQ6zcpNvjlStVbGuzG&#10;vJRkxbTivmvOzE47rvkMs1twT16BuFlnxn6YLH902nDRKxWOJG2nOHHTmrqjnvqOotygg2e+lQJ2&#10;/z4VtzEvJbvDJhCpCmoFadv5sRO7Tin/2eako9c2fNOBMuqFt/fDlFK1r4t9oSj13fiEfrt88Znd&#10;4ca1mR5zw3knhXD/AY5OUfyKwCkP9PMMKZCW67/H5Fsr5kJR6qYViR8At8tv/NzN4eY3r1sZ3LxE&#10;x47fWR85qiF+p+B6fmYbw6szTY74PQy//vMtVOZCUSqSrKjpcH7+Q2BmndhTcToF1/UKBL88QZmU&#10;C6Wn4soPs1JqD/CALavKPo6FgmSXv/w8CleahaLUx3p5I6GMXzl4Xd3XZTx2T3UKSsVhlkwc4uKO&#10;0+A25rUkK66Xocz+sJmHMG/GSGn+LQ2mlMoYjNuY19JyeUKc6f7mpYzPPnJkP8yiLIybUpIfL/33&#10;G2R6tE4lzCvVj8PuwN68lvDL8lQFCsJbxWnFeScffcT5nHzMurA08YrySxOUyuExZrf6JB0K09+q&#10;KB5m3FJlz5X6x8a8l798wv2UMMbCAzN5CfBrT9wY0m5cNpgNmMmZ21S8VvDb2NQhMfJGQShX+774&#10;YXqFcw7J/4jYK5XzwbIvJKUi3yv73qCFZXvXrwlmKjwF32fQZ12fPf6o7OUTa0ufVNx2IC1nh6h4&#10;D/6Mh4yFOkSGH2Fan/In9Sgct9K06H4XjFKRZIXql2WrB2tjlue3n9ldsHmytvkAxH3txM3Z29uO&#10;Dwod6O9L5t0O27asK3aIyBsTON1H66NF+laIkqUg9yuFIh32uPtVmjzugpIdaxKftPvmC3eEm0VB&#10;8JmTtmR3blwbwF9cu3Yi+D2xZUMR9648Tpxnu1x7zokhvcZS7F45mHTLOubJrlEcjumXN7g1YZJ7&#10;ISsV2TU00J+sYAsrlNUOr5+8xbq+gWRerfi9F2t7uhwWD6a1uviTdNj9uOlBSfLH1Jng/H9t/kNh&#10;8W4TdmNBSvINC/6Xrh5PKjDmDVMo8eM82oHzU6R9Jj9HhZ0K158LqvL98kRKEdpI8GMsYDeQoGi/&#10;DCKN2Q+H0AUq/5c64cBOzpunHBtIKfOtU4/L7tm0LlRUnLYVf/Dq/mzt+PJwDe9PXlR6/F0ob8b4&#10;cNlZp5r9awbyU3aW4l+f14IWtnw39c7V/Bvgi9rX2Zi6eXgofF4gTtMKvjRKPrsvOqUhDH8qPVYq&#10;s9bUMkfh3pTdkHyol+qLTalItm5ieUNF89N+z3sv3B4qxX91uxWMm31Lp2an8a/EBWFUupQ6aDNp&#10;TM1+pTSP0siU3ZDYc1gL06s73CFkkcjnjWSFtwsf7+AHzXwSj7wAhe69ZFv2yweuTaaBhz52VrE7&#10;RBpMXnazcyQ3aMkD2lEijl/qGLHUpTH3VTXvxSNhOxH4OplIKcKHg9LBL951WfaN/Ffd7UCalFK9&#10;W3b9lFH+WqdqhmvEUqTPlTpQ815cEir6hp0nFeAX48MhVtR0YFcqVqpM/WxCf6kipeqPFvBzmw/x&#10;t6SQd/2DUPNafJKs+E7STKlsNGidaozEkyYf30gpdQlKbdKSF4UkK76TeKV6WJ4wZjKDpVy14tUr&#10;lYkUJv614KQofCS4FqEkK76TlCmVSZZTmJRW9xEPWGtpzf9/a8FJedFQ+kUpyYrvJGVKFZTJ4JOt&#10;SPjmsQ/PTzq8WwuuJCXJiu8kZUoNfyxU3/Ui4Tu8Ph7uEFJJnVydEyooVfGdJKVUFEpZcqXGn2xd&#10;8G9cZipDxn8Zqphs9R03Z0ObN01rx2g2iJXKTDVfU34jL1ss/vuMW/CoJK+QdQ/enm189mAdw6ds&#10;bfgzhbmA8kipKp9xgTM9yE+Mv69ZF7e8bGQD69Y0KFP0mFKb8YGxqCX8z3n/yrGkIj3dUuqOrRuD&#10;QrWhnyqb4KEkjuO7xunGopGvG9nK669IVlBMN5WqTYaJm69Oli3FxE1XZaPn130V9a8N7nlByglG&#10;tnTZULIyyuiWUoHyLhnoT5arXVZceHbWPzHulcxX4ea9nGOEG1p34M7kjTej20pdtff6ZLlmAq14&#10;YOOklPtbRsf/X2a2hR2XbEn/kT3p3VLqacdOZmOX7UyWaTboGx2RcuF1Y5XR0xIKO77rwuQNTQda&#10;CnndPwv/GjUduGaqPLPNxC3XZEPH1Q6d57xp9Iwwo33FyJaO2II9cQNHAmMbeXOMJaWE2YCzxvpD&#10;otX7bkyWo9MsrT+8Pmp0TTjiGHZ/UgWdLcYuOTfc7Gv3z+y3MbDv0u110LWTp+gbXR6uk7r+XKJ7&#10;zXnVmDMJf7UJqYJ1Cl1zNugbG01eo5fIy/qW0XEJFxu/8qJkQTrN6M4dTUmlmc8MHRt+lnl/qPkO&#10;yH8b2crrLktevKJzUO8Gc5dZk8eNbIkN5KkLVswNS2pnlo/4v2p+YPzYyNY/eX/yQhVzC7pAMTOR&#10;+4zwZIycdnIy84ruEXQzTQmJJh+9J5lhRffJddSWhMhr79ubzKiid+BFgemq5ScFbutfNZFtOPRI&#10;MpOK3sN01rK1JhNW9C7orKa6ckkmrOhd2J82vZV+dz9bvmN7MmFFb4PuaipslGSCit4H3RmcKqmT&#10;tg6AVfQm6M9o+HVdNnlwfzJBRe+D/oxGpaYiV8wPNjz9kBQ7JZMH705GrpgfJJWailgxf6iUugCp&#10;lLoAqZS6QDE1VkpdaJgaK6UuNEyNlVIXGqbGSqnzhfWHHvlsO5gaYUpSmVV0macPrM3VM3PZ8MzD&#10;3yez9Yce/vUUDRftcTYceuRPfPnz2zxi8Xk2I1WmZpAmv8TcyvhTD6yOn6ANP//oFlDh5J4xhw78&#10;nb/ZFHGaJXv38lWXSiqppJJKKqmkkkoqaSVLlvw/ljpBZh8LwKwAAAAASUVORK5CYIJQSwMEFAAG&#10;AAgAAAAhAHljDtDhAAAADAEAAA8AAABkcnMvZG93bnJldi54bWxMT01rwzAMvQ/2H4wGu61O1iWs&#10;aZxSuo9TKawdjN3UWE1CYzvEbpL++2mn7SJ4etL7yFeTacVAvW+cVRDPIhBkS6cbWyn4PLw9PIPw&#10;Aa3G1llScCUPq+L2JsdMu9F+0LAPlWAR6zNUUIfQZVL6siaDfuY6ssydXG8wMOwrqXscWdy08jGK&#10;UmmwsexQY0ebmsrz/mIUvI84rufx67A9nzbX70Oy+9rGpNT93fSy5LFeggg0hb8P+O3A+aHgYEd3&#10;sdqLlvEi5UsFaQKC6UX6BOLI63mcgCxy+b9E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7g0pwAMAAJsIAAAOAAAAAAAAAAAAAAAAADoCAABkcnMvZTJvRG9j&#10;LnhtbFBLAQItAAoAAAAAAAAAIQBSKmd8PxkAAD8ZAAAUAAAAAAAAAAAAAAAAACYGAABkcnMvbWVk&#10;aWEvaW1hZ2UxLnBuZ1BLAQItABQABgAIAAAAIQB5Yw7Q4QAAAAwBAAAPAAAAAAAAAAAAAAAAAJcf&#10;AABkcnMvZG93bnJldi54bWxQSwECLQAUAAYACAAAACEAqiYOvrwAAAAhAQAAGQAAAAAAAAAAAAAA&#10;AAClIAAAZHJzL19yZWxzL2Uyb0RvYy54bWwucmVsc1BLBQYAAAAABgAGAHwBAACYIQAAAAA=&#10;">
                      <v:shape id="Grafik 5" o:spid="_x0000_s116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v0AAAAOcAAAAPAAAAZHJzL2Rvd25yZXYueG1sRI9PT8JA&#10;FMTvJHyHzSPxYmRLJf4pLERF1IMeAA3Xl+6jLXbfNt0n1G/vkphwmWQymd9kpvPO1epAbag8GxgN&#10;E1DEubcVFwY+N8urO1BBkC3WnsnALwWYz/q9KWbWH3lFh7UUKkI4ZGigFGkyrUNeksMw9A1xzHa+&#10;dSjRtoW2LR4j3NU6TZIb7bDiuFBiQ08l5d/rHxd3i3d3+bjYfuzD5mX3/LoSsl9izMWgW0yiPExA&#10;CXVybvwj3qyB+3SUjq9vkzGcfsVPoGd/AAAA//8DAFBLAQItABQABgAIAAAAIQDb4fbL7gAAAIUB&#10;AAATAAAAAAAAAAAAAAAAAAAAAABbQ29udGVudF9UeXBlc10ueG1sUEsBAi0AFAAGAAgAAAAhAFr0&#10;LFu/AAAAFQEAAAsAAAAAAAAAAAAAAAAAHwEAAF9yZWxzLy5yZWxzUEsBAi0AFAAGAAgAAAAhAPFk&#10;U6/QAAAA5wAAAA8AAAAAAAAAAAAAAAAABwIAAGRycy9kb3ducmV2LnhtbFBLBQYAAAAAAwADALcA&#10;AAAEAwAAAAA=&#10;">
                        <v:imagedata r:id="rId84" o:title="" chromakey="white"/>
                      </v:shape>
                      <v:shape id="Textfeld 12" o:spid="_x0000_s117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hazgAAAOgAAAAPAAAAZHJzL2Rvd25yZXYueG1sRI9NS8NA&#10;EIbvgv9hmYI3u4kUkbTbIq2CBz9qtdDeptkxCWZnw+40jf/eLQgeZmB4eZ/hmS0G16qeQmw8G8jH&#10;GSji0tuGKwOfH4/Xd6CiIFtsPZOBH4qwmF9ezLCw/sTv1G+kUgnCsUADtUhXaB3LmhzGse+IU/bl&#10;g0NJZ6i0DXhKcNfqmyy71Q4bTh9q7GhZU/m9OToD7S6G50Mm+35Vvcj6TR+3D/mrMVejYTVN634K&#10;SmiQ/8Yf4skaOGPzySQNnMWSFOj5LwAAAP//AwBQSwECLQAUAAYACAAAACEA2+H2y+4AAACFAQAA&#10;EwAAAAAAAAAAAAAAAAAAAAAAW0NvbnRlbnRfVHlwZXNdLnhtbFBLAQItABQABgAIAAAAIQBa9Cxb&#10;vwAAABUBAAALAAAAAAAAAAAAAAAAAB8BAABfcmVscy8ucmVsc1BLAQItABQABgAIAAAAIQAFqhha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D1FF7C1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5" behindDoc="0" locked="0" layoutInCell="1" allowOverlap="1" wp14:anchorId="5361DF5E" wp14:editId="30DF4E8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6D6E1" w14:textId="14F9D97D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lso 3 mal 5.</w:t>
                                  </w:r>
                                </w:p>
                                <w:p w14:paraId="07AE2BD7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DF5E" id="Abgerundete rechteckige Legende 686" o:spid="_x0000_s1171" type="#_x0000_t62" style="position:absolute;margin-left:54.45pt;margin-top:6.65pt;width:154.6pt;height:40.65pt;z-index:251650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qa3QIAAFIGAAAOAAAAZHJzL2Uyb0RvYy54bWysVVFv2jAQfp+0/2D5vQ2BAgU1VIiq06Su&#10;rdpOfTaODZlsX2YbAvv1O9sh0K2apmkvwfbdfff5891xdb3TimyFdRWYgubnPUqE4VBWZlXQry+3&#10;Z5eUOM9MyRQYUdC9cPR69vHDVVNPRR/WoEphCYIYN23qgq69r6dZ5vhaaObOoRYGjRKsZh63dpWV&#10;ljWIrlXW7/VGWQO2rC1w4Rye3iQjnUV8KQX3D1I64YkqKHLz8Wvjdxm+2eyKTVeW1euKtzTYP7DQ&#10;rDKYtIO6YZ6Rja1+g9IVt+BA+nMOOgMpKy7iHfA2ee+X2zyvWS3iXVAcV3cyuf8Hy++3z/WjRRma&#10;2k0dLsMtdtLq8Iv8yC6Kte/EEjtPOB7mk9Hgoo+acrQN81F/OAxqZsfo2jr/SYAmYVHQRpQr8QQb&#10;Uz7hsyyYUrDxUTS2vXM+qlcSwzSWCSu/5ZRIrfAxtkyRs+FkMIn4KPGJU//UKc/Hk8v2RU98Bm98&#10;RqPRuOXZpkXGB6aBgwNVlbeVUnET6lAslCXIoqDLVd7GvvFS5m8Cg4/a6C9QJrDxsNeLBYgEYr2H&#10;PFHAE3C0JXQRixl1Chof3yqu/F6JiG6ehCRVia/Tj8J2sCkj41wYnyfTmpUiHQce7xNRATAgS9Sj&#10;w24B3kpzwE4l0PqH0ES8C+79iVgK7iJiZjC+C9aVAfsegMJbtZmT/0GkJE1Qye+WO9SmoOOL4BqO&#10;llDuHy2xkMaCq/lthaV6x5x/ZBZLD6sbZ5t/wI9U0BQU2hUla7A/3jsP/tieaKWkwblSUPd9w6yg&#10;RH022LiDURCb+Li5GI5DB9lTy/LUYjZ6AVh42AzILi6Dv1eHpbSgX3EEzkNWNDHDMXdBubeHzcKn&#10;eYdDlIv5PLrh8KmZvzPPNQ/gQejQAy+7V2brtl89dvo9HGYQm8Z2SSIffUOkgfnGg6y60ky6tk+A&#10;gysWdTtkw2Q83Uev41/B7CcAAAD//wMAUEsDBBQABgAIAAAAIQAqRd7+4wAAAA4BAAAPAAAAZHJz&#10;L2Rvd25yZXYueG1sTE9NT4NAEL2b+B82Y+LF2AVaCaUsjbFp4k3FHnrcslOg7geyW4r+eseTXibz&#10;Mm/eR7GejGYjDr5zVkA8i4ChrZ3qbCNg9769z4D5IK2S2lkU8IUe1uX1VSFz5S72DccqNIxErM+l&#10;gDaEPufc1y0a6WeuR0u3oxuMDASHhqtBXkjcaJ5EUcqN7Cw5tLLHpxbrj+psBFTf4+sLnqrj/jPd&#10;nJLnB53cdVshbm+mzYrG4wpYwCn8fcBvB8oPJQU7uLNVnmnCUbYkKi3zOTAiLOIsBnYQsFykwMuC&#10;/69R/gAAAP//AwBQSwECLQAUAAYACAAAACEAtoM4kv4AAADhAQAAEwAAAAAAAAAAAAAAAAAAAAAA&#10;W0NvbnRlbnRfVHlwZXNdLnhtbFBLAQItABQABgAIAAAAIQA4/SH/1gAAAJQBAAALAAAAAAAAAAAA&#10;AAAAAC8BAABfcmVscy8ucmVsc1BLAQItABQABgAIAAAAIQDwg6qa3QIAAFIGAAAOAAAAAAAAAAAA&#10;AAAAAC4CAABkcnMvZTJvRG9jLnhtbFBLAQItABQABgAIAAAAIQAqRd7+4wAAAA4BAAAPAAAAAAAA&#10;AAAAAAAAADcFAABkcnMvZG93bnJldi54bWxQSwUGAAAAAAQABADzAAAARwYAAAAA&#10;" adj="-2029,13348" fillcolor="white [3212]" strokecolor="#bfbfbf [2412]" strokeweight="1pt">
                      <v:textbox inset="1mm,,1mm">
                        <w:txbxContent>
                          <w:p w14:paraId="1B46D6E1" w14:textId="14F9D97D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>lso 3 mal 5.</w:t>
                            </w:r>
                          </w:p>
                          <w:p w14:paraId="07AE2BD7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5FB023" w14:textId="77777777" w:rsidR="003C1F98" w:rsidRDefault="003C1F98" w:rsidP="002E0FA7">
            <w:pPr>
              <w:pStyle w:val="Text"/>
            </w:pPr>
          </w:p>
          <w:p w14:paraId="57F4F7EB" w14:textId="77777777" w:rsidR="003C1F98" w:rsidRDefault="003811BF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5" behindDoc="0" locked="0" layoutInCell="1" allowOverlap="1" wp14:anchorId="112C8057" wp14:editId="10CEB8F8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9FE3B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C8AF8C6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C8057" id="Abgerundete rechteckige Legende 683" o:spid="_x0000_s1172" type="#_x0000_t62" style="position:absolute;margin-left:203.45pt;margin-top:1.05pt;width:2in;height:40.65pt;z-index:251652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dF2wIAAE4GAAAOAAAAZHJzL2Uyb0RvYy54bWysVU1PGzEQvVfqf7B8h80G8kHEBkVBVJUo&#10;IKDi7HjtZCuvx7WdbNJfz9jebEJBVVX1svHYM2/ePI8nl1fbWpGNsK4CXdD8tEeJ0BzKSi8L+v35&#10;5mRMifNMl0yBFgXdCUevpp8/XTZmIvqwAlUKSxBEu0ljCrry3kyyzPGVqJk7BSM0HkqwNfNo2mVW&#10;WtYgeq2yfq83zBqwpbHAhXO4e50O6TTiSym4v5fSCU9UQZGbj18bv4vwzaaXbLK0zKwq3tJg/8Ci&#10;ZpXGpB3UNfOMrG31DqquuAUH0p9yqDOQsuIi1oDV5L3fqnlaMSNiLSiOM51M7v/B8rvNk3mwKENj&#10;3MThMlSxlbYOv8iPbKNYu04ssfWE42Y+7o/HPdSU49kgH/YHg6Bmdog21vkvAmoSFgVtRLkUj7DW&#10;5SNey5wpBWsfRWObW+ejeiXRrMY2YeWPnBJZK7yMDVNkMByNLtrLOvLpH/uc5Bdn5+fvnc6OnfLh&#10;cDhqebZpkfGeaeDgQFXlTaVUNEIfirmyBFkUdLHM29g3Xkr/TWDwUev6G5QJbDTooXxJstjvIU8U&#10;8AgcySV0EZsZdQoBh7uKK79TIqLrRyFJVeLt9KOwHWzKyDgX2ufpaMVKkbYDj4+JqAAYkCXq0WG3&#10;AG+l2WOnelr/EJqId8G9PxFLwV1EzAzad8F1pcF+BKCwqjZz8t+LlKQJKvntYovaFHQU+zRsLaDc&#10;PVhiIY0FZ/hNha16y5x/YBZbD7sbZ5u/x49U0BQU2hUlK7C/PtoP/vg88ZSSBudKQd3PNbOCEvVV&#10;48M9GwaxiY/G+WDUR8NGAxeL4129rueATYcPAZnFZfD1ar+UFuoXHH+zkBGPmOaYt6Dc270x92nW&#10;4QDlYjaLbjh4DPO3+snwAB5EDv3/vH1h1rRv1eMrv4P9/GGT+FSSwAffEKlhtvYgq64tk6at/Di0&#10;YkO3AzZMxWM7eh3+BqavAAAA//8DAFBLAwQUAAYACAAAACEAHfvuOt8AAAANAQAADwAAAGRycy9k&#10;b3ducmV2LnhtbExPy26DMBC8V+o/WFupt8YmtVAgmChq1Uu4NIQPcLALqH4gbAj9+2xP7WWk0ezO&#10;ozis1pBFT2HwTkCyYUC0a70aXCeguXy87ICEKJ2Sxjst4EcHOJSPD4XMlb+5s17q2BE0cSGXAvoY&#10;x5zS0PbayrDxo3aoffnJyoh06qia5A3NraFbxlJq5eAwoZejfut1+13PVkCVLOaza5qKneYk8+ea&#10;p9WRC/H8tL7vEY57IFGv8e8Dfjdgfyix2NXPTgViBHCWZngqYJsAQT3NOPKrgN0rB1oW9P+K8g4A&#10;AP//AwBQSwECLQAUAAYACAAAACEAtoM4kv4AAADhAQAAEwAAAAAAAAAAAAAAAAAAAAAAW0NvbnRl&#10;bnRfVHlwZXNdLnhtbFBLAQItABQABgAIAAAAIQA4/SH/1gAAAJQBAAALAAAAAAAAAAAAAAAAAC8B&#10;AABfcmVscy8ucmVsc1BLAQItABQABgAIAAAAIQBc1ydF2wIAAE4GAAAOAAAAAAAAAAAAAAAAAC4C&#10;AABkcnMvZTJvRG9jLnhtbFBLAQItABQABgAIAAAAIQAd++463wAAAA0BAAAPAAAAAAAAAAAAAAAA&#10;ADUFAABkcnMvZG93bnJldi54bWxQSwUGAAAAAAQABADzAAAAQQYAAAAA&#10;" adj="23064,6622" fillcolor="white [3212]" strokecolor="#bfbfbf [2412]" strokeweight="1pt">
                      <v:textbox inset="1mm,,0">
                        <w:txbxContent>
                          <w:p w14:paraId="58A9FE3B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C8AF8C6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7DDF7" w14:textId="77777777" w:rsidR="003C1F98" w:rsidRDefault="003C1F98" w:rsidP="002E0FA7">
            <w:pPr>
              <w:pStyle w:val="Text"/>
            </w:pPr>
          </w:p>
          <w:p w14:paraId="536B46A3" w14:textId="77777777" w:rsidR="003C1F98" w:rsidRDefault="003C1F98" w:rsidP="002E0FA7">
            <w:pPr>
              <w:pStyle w:val="Text"/>
            </w:pPr>
          </w:p>
          <w:p w14:paraId="5581C96F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2B9755E" w14:textId="77777777" w:rsidTr="002E2E60">
        <w:tc>
          <w:tcPr>
            <w:tcW w:w="781" w:type="dxa"/>
          </w:tcPr>
          <w:p w14:paraId="41998D20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5" w:type="dxa"/>
            <w:gridSpan w:val="2"/>
          </w:tcPr>
          <w:p w14:paraId="3AC7EC1A" w14:textId="2ECD28EF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650136" behindDoc="0" locked="0" layoutInCell="1" allowOverlap="1" wp14:anchorId="1C32DCF1" wp14:editId="7AEC158F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5" behindDoc="0" locked="0" layoutInCell="1" allowOverlap="1" wp14:anchorId="1049FA49" wp14:editId="07A909DD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7" behindDoc="0" locked="0" layoutInCell="1" allowOverlap="1" wp14:anchorId="640CB903" wp14:editId="4E040A95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8" behindDoc="0" locked="0" layoutInCell="1" allowOverlap="1" wp14:anchorId="647A4697" wp14:editId="0C16C4BB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7459DE24" w14:textId="77777777" w:rsidTr="002E2E60">
        <w:tc>
          <w:tcPr>
            <w:tcW w:w="781" w:type="dxa"/>
          </w:tcPr>
          <w:p w14:paraId="3FD85B69" w14:textId="77777777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3C3AD90" wp14:editId="3AE2BF43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A3790D3" w14:textId="7777777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1" w:type="dxa"/>
          </w:tcPr>
          <w:p w14:paraId="70BBEC01" w14:textId="43344B6A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 xml:space="preserve">dieses Bild </w:t>
            </w:r>
            <w:r w:rsidR="001217D3">
              <w:t xml:space="preserve">mit den Eierkartons </w:t>
            </w:r>
            <w:r w:rsidRPr="00A77CEF">
              <w:t>beschreiben?</w:t>
            </w:r>
          </w:p>
        </w:tc>
      </w:tr>
      <w:tr w:rsidR="003C1F98" w:rsidRPr="00E73313" w14:paraId="61B36532" w14:textId="77777777" w:rsidTr="002E2E60">
        <w:tc>
          <w:tcPr>
            <w:tcW w:w="781" w:type="dxa"/>
          </w:tcPr>
          <w:p w14:paraId="36AC0DFB" w14:textId="77777777" w:rsidR="003C1F98" w:rsidRPr="00E73313" w:rsidRDefault="003C1F98" w:rsidP="002E0FA7"/>
        </w:tc>
        <w:tc>
          <w:tcPr>
            <w:tcW w:w="354" w:type="dxa"/>
          </w:tcPr>
          <w:p w14:paraId="01A1164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1BDF5458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1436AFC5" w14:textId="77777777" w:rsidTr="002E2E60">
        <w:tc>
          <w:tcPr>
            <w:tcW w:w="781" w:type="dxa"/>
          </w:tcPr>
          <w:p w14:paraId="3A3E2178" w14:textId="77777777" w:rsidR="003C1F98" w:rsidRPr="00E73313" w:rsidRDefault="003C1F98" w:rsidP="002E0FA7"/>
        </w:tc>
        <w:tc>
          <w:tcPr>
            <w:tcW w:w="354" w:type="dxa"/>
          </w:tcPr>
          <w:p w14:paraId="7C96C2D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3EBDD8E5" w14:textId="77777777" w:rsidR="003C1F98" w:rsidRDefault="003C1F98" w:rsidP="002E0FA7">
            <w:pPr>
              <w:pStyle w:val="Text"/>
            </w:pPr>
          </w:p>
        </w:tc>
      </w:tr>
    </w:tbl>
    <w:p w14:paraId="1101E599" w14:textId="23D21ECA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2856A4F6" w14:textId="77777777" w:rsidTr="002E0FA7">
        <w:tc>
          <w:tcPr>
            <w:tcW w:w="780" w:type="dxa"/>
          </w:tcPr>
          <w:p w14:paraId="10D1C792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5AE1ED3A" w14:textId="554D330F" w:rsidR="003C1F98" w:rsidRPr="00E73313" w:rsidRDefault="00A71530" w:rsidP="00505C12">
            <w:pPr>
              <w:pStyle w:val="berschrift3"/>
            </w:pPr>
            <w:r>
              <w:t xml:space="preserve">Multiplikations-Aufgaben </w:t>
            </w:r>
            <w:r w:rsidR="003C1F98" w:rsidRPr="00E73313">
              <w:t>und Bilder zu Rechengeschichten finden</w:t>
            </w:r>
          </w:p>
        </w:tc>
      </w:tr>
      <w:tr w:rsidR="003C1F98" w:rsidRPr="00E73313" w14:paraId="116EA617" w14:textId="77777777" w:rsidTr="002E0FA7">
        <w:tc>
          <w:tcPr>
            <w:tcW w:w="780" w:type="dxa"/>
          </w:tcPr>
          <w:p w14:paraId="1F033182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88F0E49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0323D9FE" w14:textId="1803A15B" w:rsidR="003C1F98" w:rsidRPr="00E73313" w:rsidRDefault="003C1F98" w:rsidP="00095165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 xml:space="preserve">Schreibe dann die passende </w:t>
            </w:r>
            <w:r w:rsidR="00825DFF">
              <w:t>Multiplikations-Aufgabe</w:t>
            </w:r>
            <w:r w:rsidRPr="00E73313">
              <w:t xml:space="preserve"> dazu</w:t>
            </w:r>
            <w:r w:rsidR="00982CBF">
              <w:t xml:space="preserve"> auf</w:t>
            </w:r>
            <w:r w:rsidRPr="00E73313">
              <w:t>.</w:t>
            </w:r>
          </w:p>
        </w:tc>
      </w:tr>
      <w:tr w:rsidR="003C1F98" w:rsidRPr="00E73313" w14:paraId="2D5AFF90" w14:textId="77777777" w:rsidTr="002E0FA7">
        <w:tc>
          <w:tcPr>
            <w:tcW w:w="780" w:type="dxa"/>
          </w:tcPr>
          <w:p w14:paraId="5CE6786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0A5F32B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496E73BD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B17671" w14:textId="77777777" w:rsidTr="002E0FA7">
        <w:tc>
          <w:tcPr>
            <w:tcW w:w="780" w:type="dxa"/>
          </w:tcPr>
          <w:p w14:paraId="170B12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ECBD4C6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CAE6DC0" w14:textId="16E49681" w:rsidR="003C1F98" w:rsidRPr="00E73313" w:rsidRDefault="003C1F98" w:rsidP="002E0FA7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</w:t>
            </w:r>
            <w:r w:rsidR="00536213">
              <w:t xml:space="preserve">r Reihe </w:t>
            </w:r>
            <w:r w:rsidRPr="00E73313">
              <w:t>sind 4 Stücke.</w:t>
            </w:r>
            <w:r w:rsidRPr="00E73313">
              <w:br/>
              <w:t>Wie viele Stücke sind es insgesamt?</w:t>
            </w:r>
          </w:p>
          <w:p w14:paraId="1AB50C9C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7D6D2B7" w14:textId="77777777" w:rsidTr="002E0FA7">
        <w:tc>
          <w:tcPr>
            <w:tcW w:w="780" w:type="dxa"/>
          </w:tcPr>
          <w:p w14:paraId="6919A89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8666787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B9E6D60" w14:textId="77777777" w:rsidR="003C1F98" w:rsidRPr="00E73313" w:rsidRDefault="003C1F98" w:rsidP="002E0FA7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17F3C358" w14:textId="77777777" w:rsidTr="002E0FA7">
        <w:tc>
          <w:tcPr>
            <w:tcW w:w="780" w:type="dxa"/>
          </w:tcPr>
          <w:p w14:paraId="075EA45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4D2E8E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A3ED810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6A902991" w14:textId="77777777" w:rsidTr="002E0FA7">
        <w:tc>
          <w:tcPr>
            <w:tcW w:w="780" w:type="dxa"/>
          </w:tcPr>
          <w:p w14:paraId="7D99BF29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0E4790F1" w14:textId="3EB04E7F" w:rsidR="003C1F98" w:rsidRDefault="003C1F98" w:rsidP="00505C12">
            <w:pPr>
              <w:pStyle w:val="berschrift3"/>
            </w:pPr>
            <w:r w:rsidRPr="00E73313">
              <w:t xml:space="preserve">Rechengeschichten und </w:t>
            </w:r>
            <w:r w:rsidR="00A71530">
              <w:t xml:space="preserve">Multiplikations-Aufgaben </w:t>
            </w:r>
            <w:r w:rsidRPr="00E73313">
              <w:t>zu Bildern finden</w:t>
            </w:r>
          </w:p>
        </w:tc>
      </w:tr>
      <w:tr w:rsidR="003C1F98" w:rsidRPr="00E73313" w14:paraId="3A9C838A" w14:textId="77777777" w:rsidTr="002E0FA7">
        <w:tc>
          <w:tcPr>
            <w:tcW w:w="780" w:type="dxa"/>
          </w:tcPr>
          <w:p w14:paraId="37978C7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BF4CDE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98C0FDB" w14:textId="77777777" w:rsidR="003C1F98" w:rsidRPr="00E73313" w:rsidRDefault="003C1F98" w:rsidP="002E0FA7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5D48FE7A" w14:textId="2CCF99F1" w:rsidR="003C1F98" w:rsidRPr="00E73313" w:rsidRDefault="003C1F98" w:rsidP="002E0FA7">
            <w:pPr>
              <w:pStyle w:val="Text"/>
            </w:pPr>
            <w:r w:rsidRPr="00E73313">
              <w:t xml:space="preserve">Schreibe auch eine Frage und eine passende </w:t>
            </w:r>
            <w:r w:rsidR="00825DFF">
              <w:t>Multiplikations-Aufgabe</w:t>
            </w:r>
            <w:r w:rsidRPr="00E73313">
              <w:t xml:space="preserve"> auf.</w:t>
            </w:r>
          </w:p>
          <w:p w14:paraId="545777D2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67C8E69" w14:textId="77777777" w:rsidTr="002E0FA7">
        <w:tc>
          <w:tcPr>
            <w:tcW w:w="780" w:type="dxa"/>
          </w:tcPr>
          <w:p w14:paraId="216F0D3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5AC6C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88AB4B" w14:textId="0831A6DB" w:rsidR="003C1F98" w:rsidRPr="00E73313" w:rsidRDefault="003C1F98" w:rsidP="002E0FA7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3" behindDoc="1" locked="0" layoutInCell="1" allowOverlap="1" wp14:anchorId="304A6018" wp14:editId="7C777A86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E5B408" id="Abgerundetes Rechteck 15256" o:spid="_x0000_s1026" style="position:absolute;margin-left:249.4pt;margin-top:2.15pt;width:108.75pt;height:39.75pt;z-index:-251666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CqsgPc4QAAAA0BAAAPAAAAZHJzL2Rv&#10;d25yZXYueG1sTI9BT8MwDIXvSPyHyEjcWLoNjdA1nRCIcaiQoCBxdZvQViRO1WRb+feYE1ysZz35&#10;+XvFbvZOHO0Uh0AalosMhKU2mIE6De9vj1cKRExIBl0gq+HbRtiV52cF5iac6NUe69QJDqGYo4Y+&#10;pTGXMra99RgXYbTE3meYPCZep06aCU8c7p1cZdlGehyIP/Q42vvetl/1wWtIsUFcPVduX+9VVlWu&#10;e/rwL1pfXswPWx53WxDJzunvAn47MD+UDNaEA5konIbrW8X8icUaBPs3yw2LRoNaK5BlIf+3KH8A&#10;AAD//wMAUEsBAi0AFAAGAAgAAAAhALaDOJL+AAAA4QEAABMAAAAAAAAAAAAAAAAAAAAAAFtDb250&#10;ZW50X1R5cGVzXS54bWxQSwECLQAUAAYACAAAACEAOP0h/9YAAACUAQAACwAAAAAAAAAAAAAAAAAv&#10;AQAAX3JlbHMvLnJlbHNQSwECLQAUAAYACAAAACEA2LNsA2gCAAAxBQAADgAAAAAAAAAAAAAAAAAu&#10;AgAAZHJzL2Uyb0RvYy54bWxQSwECLQAUAAYACAAAACEAqrID3OEAAAANAQAADwAAAAAAAAAAAAAA&#10;AADCBAAAZHJzL2Rvd25yZXYueG1sUEsFBgAAAAAEAAQA8wAAANA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92" behindDoc="0" locked="0" layoutInCell="1" allowOverlap="1" wp14:anchorId="5078D5B8" wp14:editId="55E2E4FC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1" behindDoc="0" locked="0" layoutInCell="1" allowOverlap="1" wp14:anchorId="4B8DBB40" wp14:editId="78AB121D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0" behindDoc="0" locked="0" layoutInCell="1" allowOverlap="1" wp14:anchorId="40F5484C" wp14:editId="422DF8B5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9" behindDoc="0" locked="0" layoutInCell="1" allowOverlap="1" wp14:anchorId="5808BD5B" wp14:editId="14775CC0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8" behindDoc="0" locked="0" layoutInCell="1" allowOverlap="1" wp14:anchorId="7B6A2E62" wp14:editId="7823E78F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7" behindDoc="0" locked="0" layoutInCell="1" allowOverlap="1" wp14:anchorId="2A12DDD5" wp14:editId="193A999D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86" behindDoc="1" locked="0" layoutInCell="1" allowOverlap="1" wp14:anchorId="75C38C37" wp14:editId="3BED49F2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F7FAEB" id="Abgerundetes Rechteck 15257" o:spid="_x0000_s1026" style="position:absolute;margin-left:131.65pt;margin-top:1.4pt;width:108.75pt;height:39.75pt;z-index:-251666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BCmpM93gAAAA0BAAAPAAAAZHJzL2Rv&#10;d25yZXYueG1sTE9NS8NAEL0L/odlBG9210RKSLMpolgPQdAoeJ0k0yR0P0J228Z/73iyl+ENb+Z9&#10;FNvFGnGiOYzeabhfKRDkWt+Nrtfw9flyl4EIEV2HxjvS8EMBtuX1VYF558/ug0517AWLuJCjhiHG&#10;KZcytANZDCs/kWNu72eLkde5l92MZxa3RiZKraXF0bHDgBM9DdQe6qPVEEODmLxVZlfvMlVVpn/9&#10;tu9a394szxsejxsQkZb4/wF/HTg/lBys8UfXBWE0JOs05VMGXIP5h0wxaDRkSQqyLORli/IXAAD/&#10;/wMAUEsBAi0AFAAGAAgAAAAhALaDOJL+AAAA4QEAABMAAAAAAAAAAAAAAAAAAAAAAFtDb250ZW50&#10;X1R5cGVzXS54bWxQSwECLQAUAAYACAAAACEAOP0h/9YAAACUAQAACwAAAAAAAAAAAAAAAAAvAQAA&#10;X3JlbHMvLnJlbHNQSwECLQAUAAYACAAAACEA2LNsA2gCAAAxBQAADgAAAAAAAAAAAAAAAAAuAgAA&#10;ZHJzL2Uyb0RvYy54bWxQSwECLQAUAAYACAAAACEAQpqTPd4AAAANAQAADwAAAAAAAAAAAAAAAADC&#10;BAAAZHJzL2Rvd25yZXYueG1sUEsFBgAAAAAEAAQA8wAAAM0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85" behindDoc="0" locked="0" layoutInCell="1" allowOverlap="1" wp14:anchorId="60604034" wp14:editId="372C5CB5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4" behindDoc="0" locked="0" layoutInCell="1" allowOverlap="1" wp14:anchorId="7FA42B24" wp14:editId="66A731BF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3" behindDoc="0" locked="0" layoutInCell="1" allowOverlap="1" wp14:anchorId="2C8E6E26" wp14:editId="3D725803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2" behindDoc="0" locked="0" layoutInCell="1" allowOverlap="1" wp14:anchorId="6435A3A4" wp14:editId="00A462E3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1" behindDoc="0" locked="0" layoutInCell="1" allowOverlap="1" wp14:anchorId="6CE11150" wp14:editId="282077E5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0" behindDoc="0" locked="0" layoutInCell="1" allowOverlap="1" wp14:anchorId="7C52D796" wp14:editId="1B8067F2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79" behindDoc="1" locked="0" layoutInCell="1" allowOverlap="1" wp14:anchorId="6A513ACF" wp14:editId="67FE228D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DB7264" id="Abgerundetes Rechteck 15258" o:spid="_x0000_s1026" style="position:absolute;margin-left:16.15pt;margin-top:1.45pt;width:108.75pt;height:39.75pt;z-index:-251666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DNYJ1C4QAAAAwBAAAPAAAAZHJzL2Rv&#10;d25yZXYueG1sTI9PS8NAEMXvgt9hGcGb3bgtkqaZFFGshyDUKHidJNskdP+E7LaN397xpJeB4b15&#10;8375drZGnPUUBu8Q7hcJCO0a3w6uQ/j8eLlLQYRIriXjnUb41gG2xfVVTlnrL+5dn6vYCQ5xISOE&#10;PsYxkzI0vbYUFn7UjrWDnyxFXqdOthNdONwaqZLkQVoaHH/oadRPvW6O1ckixFATqbfS7KpdmpSl&#10;6V6/7B7x9mZ+3vB43ICIeo5/F/DLwP2h4GK1P7k2CIOwVEt2Iqg1CJbVas04NUKqViCLXP6HKH4A&#10;AAD//wMAUEsBAi0AFAAGAAgAAAAhALaDOJL+AAAA4QEAABMAAAAAAAAAAAAAAAAAAAAAAFtDb250&#10;ZW50X1R5cGVzXS54bWxQSwECLQAUAAYACAAAACEAOP0h/9YAAACUAQAACwAAAAAAAAAAAAAAAAAv&#10;AQAAX3JlbHMvLnJlbHNQSwECLQAUAAYACAAAACEA2LNsA2gCAAAxBQAADgAAAAAAAAAAAAAAAAAu&#10;AgAAZHJzL2Uyb0RvYy54bWxQSwECLQAUAAYACAAAACEAzWCdQuEAAAAMAQAADwAAAAAAAAAAAAAA&#10;AADCBAAAZHJzL2Rvd25yZXYueG1sUEsFBgAAAAAEAAQA8wAAANA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73" behindDoc="0" locked="0" layoutInCell="1" allowOverlap="1" wp14:anchorId="36012F2D" wp14:editId="7F855A5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5" behindDoc="0" locked="0" layoutInCell="1" allowOverlap="1" wp14:anchorId="2E0D6885" wp14:editId="68114E0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4" behindDoc="0" locked="0" layoutInCell="1" allowOverlap="1" wp14:anchorId="795C0750" wp14:editId="39E6D8A0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6" behindDoc="0" locked="0" layoutInCell="1" allowOverlap="1" wp14:anchorId="1B8D113B" wp14:editId="7AEC90C7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7" behindDoc="0" locked="0" layoutInCell="1" allowOverlap="1" wp14:anchorId="1EB96A2F" wp14:editId="607B21BF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8" behindDoc="0" locked="0" layoutInCell="1" allowOverlap="1" wp14:anchorId="7B3531EA" wp14:editId="6ECA752D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73201E68" w14:textId="77777777" w:rsidR="003C1F98" w:rsidRDefault="003C1F98" w:rsidP="002E0FA7">
            <w:r>
              <w:t xml:space="preserve">                                                                                         </w:t>
            </w:r>
          </w:p>
          <w:p w14:paraId="323B6489" w14:textId="77777777" w:rsidR="003C1F98" w:rsidRDefault="003C1F98" w:rsidP="002E0FA7">
            <w:r>
              <w:t xml:space="preserve">                                                                                          </w:t>
            </w:r>
          </w:p>
          <w:p w14:paraId="2B8C983D" w14:textId="782BE188" w:rsidR="00095165" w:rsidRDefault="003610BA" w:rsidP="002E0FA7">
            <w:r w:rsidRPr="00E73313">
              <w:rPr>
                <w:noProof/>
              </w:rPr>
              <w:drawing>
                <wp:anchor distT="0" distB="0" distL="114300" distR="114300" simplePos="0" relativeHeight="251650070" behindDoc="0" locked="0" layoutInCell="1" allowOverlap="1" wp14:anchorId="2CAE8A10" wp14:editId="27E2C2FC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114300</wp:posOffset>
                  </wp:positionV>
                  <wp:extent cx="357505" cy="346710"/>
                  <wp:effectExtent l="0" t="0" r="0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2" behindDoc="0" locked="0" layoutInCell="1" allowOverlap="1" wp14:anchorId="1580E8AF" wp14:editId="72C15FCE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117475</wp:posOffset>
                  </wp:positionV>
                  <wp:extent cx="357505" cy="346710"/>
                  <wp:effectExtent l="63500" t="76200" r="6159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1" behindDoc="0" locked="0" layoutInCell="1" allowOverlap="1" wp14:anchorId="68853B5D" wp14:editId="415EF3F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120733</wp:posOffset>
                  </wp:positionV>
                  <wp:extent cx="357505" cy="346710"/>
                  <wp:effectExtent l="50800" t="50800" r="36195" b="4699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2283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7D82A" w14:textId="443E055F" w:rsidR="003811BF" w:rsidRDefault="003C1F98" w:rsidP="00407353">
            <w:r w:rsidRPr="00E73313">
              <w:t>(2)</w:t>
            </w:r>
          </w:p>
        </w:tc>
      </w:tr>
      <w:tr w:rsidR="003C1F98" w:rsidRPr="00E73313" w14:paraId="43C0BAC9" w14:textId="77777777" w:rsidTr="002E0FA7">
        <w:tc>
          <w:tcPr>
            <w:tcW w:w="780" w:type="dxa"/>
          </w:tcPr>
          <w:p w14:paraId="3370331A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26547EE" w14:textId="5D585238" w:rsidR="003C1F98" w:rsidRDefault="003C1F98" w:rsidP="00505C12">
            <w:pPr>
              <w:pStyle w:val="berschrift3"/>
            </w:pPr>
            <w:r w:rsidRPr="00E73313">
              <w:t xml:space="preserve">Rechengeschichten und Bilder zu </w:t>
            </w:r>
            <w:r w:rsidR="00A71530">
              <w:t xml:space="preserve">Multiplikations-Aufgaben </w:t>
            </w:r>
            <w:r w:rsidRPr="00E73313">
              <w:t>finden</w:t>
            </w:r>
          </w:p>
          <w:p w14:paraId="32856D59" w14:textId="77777777" w:rsidR="003C1F98" w:rsidRPr="00C054C2" w:rsidRDefault="003C1F98" w:rsidP="002E0FA7"/>
        </w:tc>
      </w:tr>
      <w:tr w:rsidR="003C1F98" w:rsidRPr="00E73313" w14:paraId="6487B8C5" w14:textId="77777777" w:rsidTr="002E0FA7">
        <w:tc>
          <w:tcPr>
            <w:tcW w:w="780" w:type="dxa"/>
          </w:tcPr>
          <w:p w14:paraId="53CA877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BBC916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C23628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A71530">
              <w:rPr>
                <w:rFonts w:asciiTheme="minorHAnsi" w:hAnsiTheme="minorHAnsi"/>
              </w:rPr>
              <w:t xml:space="preserve">Schreibe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Pr="00A71530">
              <w:rPr>
                <w:rFonts w:asciiTheme="minorHAnsi" w:hAnsiTheme="minorHAnsi"/>
              </w:rPr>
              <w:t xml:space="preserve"> eine passende Rechengeschichte in dein Heft. </w:t>
            </w:r>
            <w:r w:rsidRPr="00A71530">
              <w:rPr>
                <w:rFonts w:asciiTheme="minorHAnsi" w:hAnsiTheme="minorHAnsi"/>
              </w:rPr>
              <w:br/>
              <w:t>Schreibe auch eine Frage auf und zeichne ein passendes Bild.</w:t>
            </w:r>
          </w:p>
        </w:tc>
      </w:tr>
      <w:tr w:rsidR="003C1F98" w:rsidRPr="00E73313" w14:paraId="32A60FEA" w14:textId="77777777" w:rsidTr="002E0FA7">
        <w:tc>
          <w:tcPr>
            <w:tcW w:w="780" w:type="dxa"/>
          </w:tcPr>
          <w:p w14:paraId="45C854B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1664FE3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1390C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D66EDDE" w14:textId="77777777" w:rsidTr="002E0FA7">
        <w:tc>
          <w:tcPr>
            <w:tcW w:w="780" w:type="dxa"/>
          </w:tcPr>
          <w:p w14:paraId="27BD53E2" w14:textId="5734B6DC" w:rsidR="003C1F98" w:rsidRPr="00E73313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1888" behindDoc="0" locked="0" layoutInCell="1" allowOverlap="1" wp14:anchorId="4AE50E64" wp14:editId="4A1F5B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835084560" name="Grafik 183508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547D0B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4F1E6DCB" w14:textId="371711A4" w:rsidR="003C1F98" w:rsidRPr="00A71530" w:rsidRDefault="009A620F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 xml:space="preserve">Lest euch gegenseitig </w:t>
            </w:r>
            <w:r w:rsidR="003C1F98" w:rsidRPr="00A71530">
              <w:rPr>
                <w:rFonts w:asciiTheme="minorHAnsi" w:hAnsiTheme="minorHAnsi"/>
              </w:rPr>
              <w:t>eure Rechengeschichten</w:t>
            </w:r>
            <w:r w:rsidRPr="00A7153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vor</w:t>
            </w:r>
            <w:r w:rsidRPr="00A71530">
              <w:rPr>
                <w:rFonts w:asciiTheme="minorHAnsi" w:hAnsiTheme="minorHAnsi"/>
              </w:rPr>
              <w:t xml:space="preserve"> </w:t>
            </w:r>
            <w:r w:rsidR="00BD71FF" w:rsidRPr="00A71530">
              <w:rPr>
                <w:rFonts w:asciiTheme="minorHAnsi" w:hAnsiTheme="minorHAnsi"/>
              </w:rPr>
              <w:t xml:space="preserve">und vergleicht: </w:t>
            </w:r>
            <w:r w:rsidR="00BD71FF" w:rsidRPr="00A71530">
              <w:rPr>
                <w:rFonts w:asciiTheme="minorHAnsi" w:hAnsiTheme="minorHAnsi"/>
              </w:rPr>
              <w:br/>
            </w:r>
            <w:r w:rsidR="003C1F98" w:rsidRPr="00A71530">
              <w:rPr>
                <w:rFonts w:asciiTheme="minorHAnsi" w:hAnsiTheme="minorHAnsi"/>
              </w:rPr>
              <w:t xml:space="preserve">Welche Rechengeschichten passen </w:t>
            </w:r>
            <w:r w:rsidR="003C1F98" w:rsidRPr="009A620F">
              <w:rPr>
                <w:rFonts w:asciiTheme="minorHAnsi" w:hAnsiTheme="minorHAnsi" w:cstheme="minorHAnsi"/>
              </w:rPr>
              <w:t>zu</w:t>
            </w:r>
            <w:r>
              <w:rPr>
                <w:rFonts w:asciiTheme="minorHAnsi" w:hAnsiTheme="minorHAnsi" w:cstheme="minorHAnsi"/>
              </w:rPr>
              <w:t>r</w:t>
            </w:r>
            <w:r w:rsidR="003C1F98" w:rsidRPr="00A71530">
              <w:rPr>
                <w:rFonts w:asciiTheme="minorHAnsi" w:hAnsiTheme="minorHAnsi"/>
              </w:rPr>
              <w:t xml:space="preserve"> Aufgabe</w:t>
            </w:r>
            <w:r w:rsidR="00BD71FF" w:rsidRPr="00A71530">
              <w:rPr>
                <w:rFonts w:asciiTheme="minorHAnsi" w:hAnsiTheme="minorHAnsi"/>
              </w:rPr>
              <w:t xml:space="preserve"> </w:t>
            </w:r>
            <w:r w:rsidR="00BD71FF"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="003C1F98" w:rsidRPr="00A71530">
              <w:rPr>
                <w:rFonts w:asciiTheme="minorHAnsi" w:hAnsiTheme="minorHAnsi"/>
              </w:rPr>
              <w:t>?</w:t>
            </w:r>
            <w:r w:rsidR="00953B45">
              <w:rPr>
                <w:rFonts w:asciiTheme="minorHAnsi" w:hAnsiTheme="minorHAnsi"/>
              </w:rPr>
              <w:t xml:space="preserve"> Begründet.</w:t>
            </w:r>
          </w:p>
        </w:tc>
      </w:tr>
      <w:tr w:rsidR="003C1F98" w:rsidRPr="00E73313" w14:paraId="3ACA006F" w14:textId="77777777" w:rsidTr="002E0FA7">
        <w:tc>
          <w:tcPr>
            <w:tcW w:w="780" w:type="dxa"/>
          </w:tcPr>
          <w:p w14:paraId="50C057C8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DF47057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586ADE5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437444FE" w14:textId="77777777" w:rsidTr="002E0FA7">
        <w:tc>
          <w:tcPr>
            <w:tcW w:w="780" w:type="dxa"/>
          </w:tcPr>
          <w:p w14:paraId="727F7EC8" w14:textId="205EC1A2" w:rsidR="003C1F98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3936" behindDoc="0" locked="0" layoutInCell="1" allowOverlap="1" wp14:anchorId="6E371C4F" wp14:editId="3010C28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450944416" name="Grafik 145094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FC46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8E8619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45E16ECB" w14:textId="0A827DA0" w:rsidR="003C1F98" w:rsidRPr="009B6775" w:rsidRDefault="00BD71FF" w:rsidP="002E0FA7">
            <w:pPr>
              <w:pStyle w:val="Text"/>
              <w:rPr>
                <w:rFonts w:asciiTheme="minorHAnsi" w:hAnsiTheme="minorHAnsi"/>
                <w:b/>
              </w:rPr>
            </w:pPr>
            <w:r w:rsidRPr="009A620F">
              <w:rPr>
                <w:rFonts w:asciiTheme="minorHAnsi" w:hAnsiTheme="minorHAnsi" w:cstheme="minorHAnsi"/>
              </w:rPr>
              <w:t>Zeichne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9A620F">
              <w:rPr>
                <w:rFonts w:asciiTheme="minorHAnsi" w:hAnsiTheme="minorHAnsi" w:cstheme="minorHAnsi"/>
              </w:rPr>
              <w:t xml:space="preserve"> </w:t>
            </w:r>
            <w:r w:rsidR="009A620F">
              <w:rPr>
                <w:rFonts w:asciiTheme="minorHAnsi" w:hAnsiTheme="minorHAnsi" w:cstheme="minorHAnsi"/>
              </w:rPr>
              <w:t>beide</w:t>
            </w:r>
            <w:r w:rsidR="009A620F" w:rsidRPr="00A71530">
              <w:rPr>
                <w:rFonts w:asciiTheme="minorHAnsi" w:hAnsiTheme="minorHAnsi"/>
              </w:rPr>
              <w:t xml:space="preserve"> </w:t>
            </w:r>
            <w:r w:rsidR="003C1F98" w:rsidRPr="00A71530">
              <w:rPr>
                <w:rFonts w:asciiTheme="minorHAnsi" w:hAnsiTheme="minorHAnsi"/>
              </w:rPr>
              <w:t xml:space="preserve">zu der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4 · 6</w:t>
            </w:r>
            <w:r w:rsidR="003C1F98" w:rsidRPr="00A71530">
              <w:rPr>
                <w:rFonts w:asciiTheme="minorHAnsi" w:hAnsiTheme="minorHAnsi"/>
              </w:rPr>
              <w:t xml:space="preserve"> </w:t>
            </w:r>
            <w:r w:rsidR="009A620F" w:rsidRPr="00A71530">
              <w:rPr>
                <w:rFonts w:asciiTheme="minorHAnsi" w:hAnsiTheme="minorHAnsi"/>
              </w:rPr>
              <w:t>ein passendes</w:t>
            </w:r>
            <w:r w:rsidR="003C1F98" w:rsidRPr="00A71530">
              <w:rPr>
                <w:rFonts w:asciiTheme="minorHAnsi" w:hAnsiTheme="minorHAnsi"/>
              </w:rPr>
              <w:t xml:space="preserve"> Bild. </w:t>
            </w:r>
            <w:r w:rsidRPr="00A71530">
              <w:rPr>
                <w:rFonts w:asciiTheme="minorHAnsi" w:hAnsiTheme="minorHAnsi"/>
              </w:rPr>
              <w:br/>
            </w:r>
            <w:r w:rsidR="003C1F98" w:rsidRPr="009A620F">
              <w:rPr>
                <w:rFonts w:asciiTheme="minorHAnsi" w:hAnsiTheme="minorHAnsi" w:cstheme="minorHAnsi"/>
              </w:rPr>
              <w:t>Begründe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/>
              </w:rPr>
              <w:t xml:space="preserve"> mit Gruppen oder Schritten</w:t>
            </w:r>
            <w:r w:rsidR="003C1F98" w:rsidRPr="00A71530">
              <w:rPr>
                <w:rFonts w:asciiTheme="minorHAnsi" w:hAnsiTheme="minorHAnsi"/>
              </w:rPr>
              <w:t xml:space="preserve">: Warum </w:t>
            </w:r>
            <w:r w:rsidR="003C1F98" w:rsidRPr="009A620F">
              <w:rPr>
                <w:rFonts w:asciiTheme="minorHAnsi" w:hAnsiTheme="minorHAnsi" w:cstheme="minorHAnsi"/>
              </w:rPr>
              <w:t>pass</w:t>
            </w:r>
            <w:r w:rsidR="009A620F">
              <w:rPr>
                <w:rFonts w:asciiTheme="minorHAnsi" w:hAnsiTheme="minorHAnsi" w:cstheme="minorHAnsi"/>
              </w:rPr>
              <w:t>en eure</w:t>
            </w:r>
            <w:r w:rsidR="003C1F98" w:rsidRPr="009A620F">
              <w:rPr>
                <w:rFonts w:asciiTheme="minorHAnsi" w:hAnsiTheme="minorHAnsi" w:cstheme="minorHAnsi"/>
              </w:rPr>
              <w:t xml:space="preserve"> Bild</w:t>
            </w:r>
            <w:r w:rsidR="009A620F">
              <w:rPr>
                <w:rFonts w:asciiTheme="minorHAnsi" w:hAnsiTheme="minorHAnsi" w:cstheme="minorHAnsi"/>
              </w:rPr>
              <w:t>er</w:t>
            </w:r>
            <w:r w:rsidR="003C1F98" w:rsidRPr="00A71530">
              <w:rPr>
                <w:rFonts w:asciiTheme="minorHAnsi" w:hAnsiTheme="minorHAnsi"/>
              </w:rPr>
              <w:t xml:space="preserve"> zur Aufgabe? </w:t>
            </w:r>
          </w:p>
          <w:p w14:paraId="746435E3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18169FB" w14:textId="77777777" w:rsidTr="002E0FA7">
        <w:tc>
          <w:tcPr>
            <w:tcW w:w="780" w:type="dxa"/>
          </w:tcPr>
          <w:p w14:paraId="5E87A3F5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14A9C61F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50225E1D" w14:textId="77777777" w:rsidR="003C1F98" w:rsidRPr="00C054C2" w:rsidRDefault="003C1F98" w:rsidP="002E0FA7"/>
        </w:tc>
      </w:tr>
      <w:tr w:rsidR="003C1F98" w:rsidRPr="00E73313" w14:paraId="3620B0E5" w14:textId="77777777" w:rsidTr="002E0FA7">
        <w:tc>
          <w:tcPr>
            <w:tcW w:w="780" w:type="dxa"/>
          </w:tcPr>
          <w:p w14:paraId="6CCBAE2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CE5048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8EC9520" w14:textId="04F5D245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8" behindDoc="0" locked="0" layoutInCell="1" allowOverlap="1" wp14:anchorId="4A3A8EA2" wp14:editId="59C7AA5C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12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9" behindDoc="0" locked="0" layoutInCell="1" allowOverlap="1" wp14:anchorId="6F811DF1" wp14:editId="5BDF7D9C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2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530">
              <w:rPr>
                <w:rFonts w:asciiTheme="minorHAnsi" w:hAnsiTheme="minorHAnsi"/>
              </w:rPr>
              <w:t xml:space="preserve">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A71530">
              <w:rPr>
                <w:rFonts w:asciiTheme="minorHAnsi" w:hAnsiTheme="minorHAnsi"/>
              </w:rPr>
              <w:t xml:space="preserve"> hat Rico </w:t>
            </w:r>
            <w:r w:rsidRPr="00A71530">
              <w:rPr>
                <w:rFonts w:asciiTheme="minorHAnsi" w:hAnsiTheme="minorHAnsi"/>
              </w:rPr>
              <w:br/>
              <w:t xml:space="preserve">Rechengeschichten erfunden. </w:t>
            </w:r>
          </w:p>
          <w:p w14:paraId="0721C8CA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6B65EA8" w14:textId="77777777" w:rsidTr="002E0FA7">
        <w:tc>
          <w:tcPr>
            <w:tcW w:w="780" w:type="dxa"/>
          </w:tcPr>
          <w:p w14:paraId="1F2F0DEC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765D3E1" wp14:editId="3D0318FF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B35CA35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99B4B4B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Passen Ricos Rechengeschichten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? </w:t>
            </w:r>
          </w:p>
          <w:p w14:paraId="25A42F46" w14:textId="527FCAC7" w:rsidR="003C1F98" w:rsidRPr="002D1681" w:rsidRDefault="00CA186A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>Erklärt.</w:t>
            </w:r>
          </w:p>
        </w:tc>
      </w:tr>
      <w:tr w:rsidR="003C1F98" w:rsidRPr="00E73313" w14:paraId="7FC06DD5" w14:textId="77777777" w:rsidTr="002E0FA7">
        <w:tc>
          <w:tcPr>
            <w:tcW w:w="780" w:type="dxa"/>
          </w:tcPr>
          <w:p w14:paraId="3D5A1EC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55BD0F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E6DA784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B72190C" w14:textId="77777777" w:rsidTr="002E0FA7">
        <w:tc>
          <w:tcPr>
            <w:tcW w:w="780" w:type="dxa"/>
          </w:tcPr>
          <w:p w14:paraId="1442806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644211E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0EB75CDC" w14:textId="4B1C545F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</w:t>
            </w:r>
            <w:r w:rsidR="003724C0">
              <w:rPr>
                <w:rFonts w:asciiTheme="minorHAnsi" w:hAnsiTheme="minorHAnsi"/>
              </w:rPr>
              <w:t>eine</w:t>
            </w:r>
            <w:r w:rsidRPr="002D1681">
              <w:rPr>
                <w:rFonts w:asciiTheme="minorHAnsi" w:hAnsiTheme="minorHAnsi"/>
              </w:rPr>
              <w:t xml:space="preserve"> Rechengeschichte, die zu der </w:t>
            </w:r>
            <w:r w:rsidR="00825DFF">
              <w:rPr>
                <w:rFonts w:asciiTheme="minorHAnsi" w:hAnsiTheme="minorHAnsi"/>
              </w:rPr>
              <w:t>Multiplikations-Aufgabe</w:t>
            </w:r>
            <w:r w:rsidRPr="002D1681">
              <w:rPr>
                <w:rFonts w:asciiTheme="minorHAnsi" w:hAnsiTheme="minorHAnsi"/>
              </w:rPr>
              <w:t xml:space="preserve"> </w:t>
            </w:r>
            <w:r w:rsidR="00925568"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="00925568">
              <w:rPr>
                <w:rFonts w:ascii="Comic Sans MS" w:hAnsi="Comic Sans MS"/>
                <w:b/>
                <w:sz w:val="20"/>
                <w:szCs w:val="18"/>
              </w:rPr>
              <w:t xml:space="preserve"> </w:t>
            </w:r>
            <w:r w:rsidRPr="002D1681">
              <w:rPr>
                <w:rFonts w:asciiTheme="minorHAnsi" w:hAnsiTheme="minorHAnsi"/>
              </w:rPr>
              <w:t>passt</w:t>
            </w:r>
            <w:r w:rsidR="00536213" w:rsidRPr="002D1681">
              <w:rPr>
                <w:rFonts w:asciiTheme="minorHAnsi" w:hAnsiTheme="minorHAnsi"/>
              </w:rPr>
              <w:t xml:space="preserve"> und schreibe sie auf</w:t>
            </w:r>
            <w:r w:rsidRPr="002D1681">
              <w:rPr>
                <w:rFonts w:asciiTheme="minorHAnsi" w:hAnsiTheme="minorHAnsi"/>
              </w:rPr>
              <w:t>.</w:t>
            </w:r>
          </w:p>
        </w:tc>
      </w:tr>
      <w:tr w:rsidR="003C1F98" w:rsidRPr="00E73313" w14:paraId="4175F517" w14:textId="77777777" w:rsidTr="002E0FA7">
        <w:tc>
          <w:tcPr>
            <w:tcW w:w="780" w:type="dxa"/>
          </w:tcPr>
          <w:p w14:paraId="5337B2E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AD6538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B50450E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18FB4B21" w14:textId="77777777" w:rsidTr="002E0FA7">
        <w:tc>
          <w:tcPr>
            <w:tcW w:w="780" w:type="dxa"/>
          </w:tcPr>
          <w:p w14:paraId="6548466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0C0B49B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1BDD6F15" w14:textId="18DD8FDD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eine Rechengeschichte mit den Zahlen 6 und 5, </w:t>
            </w:r>
            <w:r w:rsidRPr="002D1681">
              <w:rPr>
                <w:rFonts w:asciiTheme="minorHAnsi" w:hAnsiTheme="minorHAnsi"/>
              </w:rPr>
              <w:br/>
              <w:t xml:space="preserve">die </w:t>
            </w:r>
            <w:r w:rsidRPr="002D1681">
              <w:rPr>
                <w:rFonts w:asciiTheme="minorHAnsi" w:hAnsiTheme="minorHAnsi"/>
                <w:b/>
              </w:rPr>
              <w:t>nicht</w:t>
            </w:r>
            <w:r w:rsidRPr="002D1681">
              <w:rPr>
                <w:rFonts w:asciiTheme="minorHAnsi" w:hAnsiTheme="minorHAnsi"/>
              </w:rPr>
              <w:t xml:space="preserve">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 passt. </w:t>
            </w:r>
          </w:p>
        </w:tc>
      </w:tr>
      <w:tr w:rsidR="003C1F98" w:rsidRPr="00E73313" w14:paraId="65215860" w14:textId="77777777" w:rsidTr="002E0FA7">
        <w:tc>
          <w:tcPr>
            <w:tcW w:w="780" w:type="dxa"/>
          </w:tcPr>
          <w:p w14:paraId="7B7DE3F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79E5BC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34E427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05DE682A" w14:textId="77777777" w:rsidTr="002E0FA7">
        <w:tc>
          <w:tcPr>
            <w:tcW w:w="780" w:type="dxa"/>
          </w:tcPr>
          <w:p w14:paraId="4B483B29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5342B1" wp14:editId="230CCC37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2D12627F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35596A5E" w14:textId="36F94E13" w:rsidR="003C1F98" w:rsidRDefault="003C1F98" w:rsidP="002E0FA7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F50DC9">
              <w:rPr>
                <w:b/>
                <w:noProof/>
                <w:color w:val="327A86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F50DC9">
              <w:rPr>
                <w:b/>
                <w:noProof/>
                <w:color w:val="327A86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</w:r>
            <w:r w:rsidR="009B6775">
              <w:rPr>
                <w:noProof/>
              </w:rPr>
              <w:t>Woran e</w:t>
            </w:r>
            <w:r w:rsidRPr="00E73313">
              <w:rPr>
                <w:noProof/>
              </w:rPr>
              <w:t xml:space="preserve">rkennt </w:t>
            </w:r>
            <w:r>
              <w:rPr>
                <w:noProof/>
              </w:rPr>
              <w:t xml:space="preserve">ihr,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708141DB" w14:textId="27D2E5D6" w:rsidR="003C1F98" w:rsidRDefault="00735D3C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 xml:space="preserve">, warum sie passen oder warum sie </w:t>
            </w:r>
            <w:r w:rsidR="00A55D00">
              <w:rPr>
                <w:noProof/>
              </w:rPr>
              <w:t xml:space="preserve">nicht </w:t>
            </w:r>
            <w:r w:rsidR="003C1F98">
              <w:rPr>
                <w:noProof/>
              </w:rPr>
              <w:t>passsen.</w:t>
            </w:r>
          </w:p>
          <w:p w14:paraId="29C857D6" w14:textId="77777777" w:rsidR="00505C12" w:rsidRDefault="00505C12" w:rsidP="002E0FA7">
            <w:pPr>
              <w:pStyle w:val="Text"/>
            </w:pPr>
          </w:p>
        </w:tc>
      </w:tr>
      <w:tr w:rsidR="003C1F98" w:rsidRPr="00E73313" w14:paraId="7A72122F" w14:textId="77777777" w:rsidTr="002E0FA7">
        <w:tc>
          <w:tcPr>
            <w:tcW w:w="780" w:type="dxa"/>
          </w:tcPr>
          <w:p w14:paraId="404EC84F" w14:textId="77777777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29674941" w14:textId="77777777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38E01D49" w14:textId="77777777" w:rsidTr="002E0FA7">
        <w:tc>
          <w:tcPr>
            <w:tcW w:w="780" w:type="dxa"/>
          </w:tcPr>
          <w:p w14:paraId="0530918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34BDD02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BA35DBE" w14:textId="27CA3B6A" w:rsidR="003C1F98" w:rsidRDefault="003C1F98" w:rsidP="002E0FA7">
            <w:r w:rsidRPr="009E31E5">
              <w:t>Lies die Rechengeschicht</w:t>
            </w:r>
            <w:r>
              <w:t>en. Streiche die Geschichten durch</w:t>
            </w:r>
            <w:r w:rsidR="00CA186A">
              <w:t xml:space="preserve">, die nicht zur Multiplikation passen. </w:t>
            </w:r>
            <w:r w:rsidR="00735D3C">
              <w:t>Begründe</w:t>
            </w:r>
            <w:r w:rsidR="00CA186A">
              <w:t xml:space="preserve"> </w:t>
            </w:r>
            <w:r w:rsidR="003724C0">
              <w:t xml:space="preserve">deine </w:t>
            </w:r>
            <w:r w:rsidR="00CA186A">
              <w:t>Einschätzung</w:t>
            </w:r>
            <w:r>
              <w:t>.</w:t>
            </w:r>
          </w:p>
          <w:p w14:paraId="154FFE6B" w14:textId="77777777" w:rsidR="003C1F98" w:rsidRPr="00E73313" w:rsidRDefault="003C1F98" w:rsidP="002E0FA7"/>
        </w:tc>
      </w:tr>
      <w:tr w:rsidR="003C1F98" w:rsidRPr="00E73313" w14:paraId="37C6EFDB" w14:textId="77777777" w:rsidTr="002E0FA7">
        <w:tc>
          <w:tcPr>
            <w:tcW w:w="780" w:type="dxa"/>
          </w:tcPr>
          <w:p w14:paraId="08D04384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8BACD7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169E02A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9" behindDoc="0" locked="0" layoutInCell="1" allowOverlap="1" wp14:anchorId="2FE4B4DA" wp14:editId="53F01DC2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3192</wp:posOffset>
                      </wp:positionV>
                      <wp:extent cx="2433955" cy="774551"/>
                      <wp:effectExtent l="63500" t="76200" r="29845" b="26035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74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39A6A6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B4DA" id="_x0000_s1173" type="#_x0000_t202" style="position:absolute;margin-left:205.35pt;margin-top:.25pt;width:191.65pt;height:61pt;z-index:251650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kSewIAADwFAAAOAAAAZHJzL2Uyb0RvYy54bWysVE2P0zAQvSPxHyzf2fQr2zbadLV0WYS0&#10;fIgFcZ7YTmPh2MZ2m5Rfz9hpu124LIhLZHucN2/evPHVdd8qshPOS6NLOr4YUSI0M1zqTUm/frl7&#10;taDEB9AclNGipHvh6fXq5YurzhZiYhqjuHAEQbQvOlvSJgRbZJlnjWjBXxgrNAZr41oIuHWbjDvo&#10;EL1V2WQ0usw647h1hgnv8fR2CNJVwq9rwcLHuvYiEFVS5BbS16VvFb/Z6gqKjQPbSHagAf/AogWp&#10;MekJ6hYCkK2Tf0C1kjnjTR0umGkzU9eSiVQDVjMe/VbNQwNWpFpQHG9PMvn/B8s+7B7sJ0dC/9r0&#10;2MBUhLf3hn33RJt1A3ojbpwzXSOAY+JxlCzrrC8Ov0apfeEjSNW9NxybDNtgElBfuzaqgnUSRMcG&#10;7E+iiz4QhoeT2XS6zHNKGMbm81meDymgOP5tnQ9vhWlJXJTUYVMTOuzufYhsoDheicm8UZLfSaXS&#10;JhpJrJUjO0ALVJuhQrVtkepwtsxHo2QExEm+i9cT6hMkpUlX0mU+yQeN/jLL4nlZWhlwHpRsS7pA&#10;WgMxKKL4bzRPbg0g1bBGwkrHKkVyOqqRxN4ixEPDO1KprfsMvKTTxRiRCJdRv9MGx2A8jbRiDNQG&#10;B7hylDgTvsnQJPPFbj1TxvmxQChA2QYGcWcJfWjSU3HNkWaS+qyCZK7op8FZoa96IrGI+WW0XjRb&#10;Zfge7YZEk6fw+cFFY9xPSjoc5ZL6H1twghL1TqNll+PZLM5+2szy+QQ37jxSnUdAM4QqaUBN0nId&#10;0nsRZdDmBq1dy+S6RyaHgcARTbUcnpP4Bpzv063HR2/1CwAA//8DAFBLAwQUAAYACAAAACEANwSw&#10;peQAAAANAQAADwAAAGRycy9kb3ducmV2LnhtbEyPwU7DMBBE70j8g7VIXBC1G6W0pHGqAkJceoBS&#10;qVc3NnEgXke20wa+vssJLiutZnZ2XrkaXceOJsTWo4TpRAAzWHvdYiNh9/58uwAWk0KtOo9GwreJ&#10;sKouL0pVaH/CN3PcpoZRCMZCSbAp9QXnsbbGqTjxvUHSPnxwKtEaGq6DOlG463gmxB13qkX6YFVv&#10;Hq2pv7aDk3AzrD9/9ouHHMXe2hReNy+bXZTy+mp8WtJYL4ElM6a/C/hloP5QUbGDH1BH1knIp2JO&#10;VgkzYCTP73PiO5Avy2bAq5L/p6jOAAAA//8DAFBLAQItABQABgAIAAAAIQC2gziS/gAAAOEBAAAT&#10;AAAAAAAAAAAAAAAAAAAAAABbQ29udGVudF9UeXBlc10ueG1sUEsBAi0AFAAGAAgAAAAhADj9If/W&#10;AAAAlAEAAAsAAAAAAAAAAAAAAAAALwEAAF9yZWxzLy5yZWxzUEsBAi0AFAAGAAgAAAAhAAUxmRJ7&#10;AgAAPAUAAA4AAAAAAAAAAAAAAAAALgIAAGRycy9lMm9Eb2MueG1sUEsBAi0AFAAGAAgAAAAhADcE&#10;sKXkAAAADQEAAA8AAAAAAAAAAAAAAAAA1QQAAGRycy9kb3ducmV2LnhtbFBLBQYAAAAABAAEAPMA&#10;AADmBQAAAAA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39A6A6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0" behindDoc="0" locked="0" layoutInCell="1" allowOverlap="1" wp14:anchorId="799D2907" wp14:editId="3DB27025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-9165</wp:posOffset>
                      </wp:positionV>
                      <wp:extent cx="2433955" cy="783534"/>
                      <wp:effectExtent l="63500" t="76200" r="29845" b="29845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83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7962C39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Da sind 3 Gummibärchen in einem Päckchen und 5 Gummibärchen in einem anderen Päckchen. Es sind also drei 5er, deswegen passt die Aufgabe 3 mal 5. </w:t>
                                  </w:r>
                                </w:p>
                                <w:p w14:paraId="072B8304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4DF10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2907" id="_x0000_s1174" type="#_x0000_t202" style="position:absolute;margin-left:-.45pt;margin-top:-.7pt;width:191.65pt;height:61.7pt;z-index:251650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z0fAIAADwFAAAOAAAAZHJzL2Uyb0RvYy54bWysVE2P0zAQvSPxHyzf2fQrtI02XS1dFiEt&#10;H2JBnCeJ01g4trHdJt1fz3jSdrtwWRCXyPY4b968eePLq75VbCecl0bnfHwx4kzo0lRSb3L+7evt&#10;qwVnPoCuQBktcr4Xnl+tXr647GwmJqYxqhKOIYj2WWdz3oRgsyTxZSNa8BfGCo3B2rgWAm7dJqkc&#10;dIjeqmQyGr1OOuMq60wpvMfTmyHIV4Rf16IMn+rai8BUzpFboK+jbxG/yeoSso0D28jyQAP+gUUL&#10;UmPSE9QNBGBbJ/+AamXpjDd1uChNm5i6lqWgGrCa8ei3au4bsIJqQXG8Pcnk/x9s+XF3bz87Fvo3&#10;pscGUhHe3pnyh2farBvQG3HtnOkaARUmHkfJks767PBrlNpnPoIU3QdTYZNhGwwB9bVroypYJ0N0&#10;bMD+JLroAyvxcDKbTpdpylmJsflimk5nlAKy49/W+fBOmJbFRc4dNpXQYXfnQ2QD2fFKTOaNktWt&#10;VIo20UhirRzbAVqg2AwVqm2LVIezZToakREQh3wXrxPqEySlWZfzZTpJB43+MsvieVlaGXAelGxz&#10;vkBaAzHIovhvdUVuDSDVsEbCSscqBTkd1SCxtwhx31QdK9TWfYEq59PFGJFYJaN+pw2OwXgaacUY&#10;qA0OcOE4cyZ8l6Eh88VuPVPG+bFAyEDZBgZxZ4Q+NOmpuOZIk6Q+q4DMFf00OCv0Rc8kFjGfR19E&#10;sxWm2qPdkCh5Cp8fXDTGPXDW4Sjn3P/cghOcqfcaLbscz2Zx9mkzS+cT3LjzSHEeAV0iVM4DakLL&#10;daD3IsqgzTVau5bkukcmh4HAEaVaDs9JfAPO93Tr8dFb/QIAAP//AwBQSwMEFAAGAAgAAAAhAJOd&#10;uqfiAAAADQEAAA8AAABkcnMvZG93bnJldi54bWxMT8tOwzAQvCPxD9YicUGt3VChkMapCghx6aGU&#10;Sr26sRunxOvIdtrA17Oc4LIPzezsTLkcXcfOJsTWo4TZVAAzWHvdYiNh9/E6yYHFpFCrzqOR8GUi&#10;LKvrq1IV2l/w3Zy3qWEkgrFQEmxKfcF5rK1xKk59b5Cwow9OJVpDw3VQFxJ3Hc+EeOBOtUgfrOrN&#10;szX153ZwEu6G1el7nz/NUeytTWGzflvvopS3N+PLgspqASyZMf1dwG8G8g8VGTv4AXVknYTJIxGp&#10;zebACL7PMxoOxMsyAbwq+f8U1Q8AAAD//wMAUEsBAi0AFAAGAAgAAAAhALaDOJL+AAAA4QEAABMA&#10;AAAAAAAAAAAAAAAAAAAAAFtDb250ZW50X1R5cGVzXS54bWxQSwECLQAUAAYACAAAACEAOP0h/9YA&#10;AACUAQAACwAAAAAAAAAAAAAAAAAvAQAAX3JlbHMvLnJlbHNQSwECLQAUAAYACAAAACEAbAUM9HwC&#10;AAA8BQAADgAAAAAAAAAAAAAAAAAuAgAAZHJzL2Uyb0RvYy54bWxQSwECLQAUAAYACAAAACEAk526&#10;p+IAAAANAQAADwAAAAAAAAAAAAAAAADWBAAAZHJzL2Rvd25yZXYueG1sUEsFBgAAAAAEAAQA8wAA&#10;AOUFAAAAAA=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7962C39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Da sind 3 Gummibärchen in einem Päckchen und 5 Gummibärchen in einem anderen Päckchen. Es sind also drei 5er, deswegen passt die Aufgabe 3 mal 5. </w:t>
                            </w:r>
                          </w:p>
                          <w:p w14:paraId="072B8304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4DF10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C9AE76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5369A71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3ACFB60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D86B6E8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423BAFF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C9A4E0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24F79CAF" w14:textId="77777777" w:rsidTr="002E0FA7">
        <w:tc>
          <w:tcPr>
            <w:tcW w:w="780" w:type="dxa"/>
          </w:tcPr>
          <w:p w14:paraId="65EC6D2A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24BE7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EABF61C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1" behindDoc="0" locked="0" layoutInCell="1" allowOverlap="1" wp14:anchorId="1EB90984" wp14:editId="01851F06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-99094</wp:posOffset>
                      </wp:positionV>
                      <wp:extent cx="2433955" cy="747000"/>
                      <wp:effectExtent l="63500" t="76200" r="29845" b="27940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DF79B9B" w14:textId="3BE955EB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In einem Päckchen sind 5 Gummibärchen. Es sind insgesamt 3 Päckchen.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Es sind also drei 5er, deswegen passt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>die Aufgabe 3 mal 5.</w:t>
                                  </w:r>
                                </w:p>
                                <w:p w14:paraId="4F1972B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90984" id="_x0000_s1175" type="#_x0000_t202" style="position:absolute;margin-left:205.35pt;margin-top:-7.8pt;width:191.65pt;height:58.8pt;z-index:251650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EbeQIAADwFAAAOAAAAZHJzL2Uyb0RvYy54bWysVE1v1DAQvSPxHyzfafaT3Y2arUpLEVL5&#10;EAVxnjjOxsKxje3dpP31jCe72y1cCuIS2R7nzbw3b3x+0bea7aQPypqCj89GnEkjbKXMpuDfvt68&#10;WnIWIpgKtDWy4Pcy8Iv1yxfnncvlxDZWV9IzBDEh71zBmxhdnmVBNLKFcGadNBisrW8h4tZvsspD&#10;h+itziaj0euss75y3goZAp5eD0G+Jvy6liJ+qusgI9MFx9oifT19y/TN1ueQbzy4Rol9GfAPVbSg&#10;DCY9Ql1DBLb16g+oVglvg63jmbBtZutaCUkckM149BubuwacJC4oTnBHmcL/gxUfd3fus2exf2N7&#10;bCCRCO7Wih+BGXvVgNnIS+9t10ioMPE4SZZ1LuT7X5PUIQ8JpOw+2AqbDNtoCaivfZtUQZ4M0bEB&#10;90fRZR+ZwMPJbDpdzeecCYwtZovRiLqSQX742/kQ30nbsrQouMemEjrsbkNM1UB+uJKSBatVdaO0&#10;pk0ykrzSnu0ALVBuBoZ622Kpw9lq/piSfJeuE+oTJG1YV/DVfDIfNPrLLMvnZWlVxHnQqi34Essa&#10;tIA8if/WVOTWCEoPaySuTWIpyemoBom9RYi7pupYqbf+C1QFny7HiMQqlfQ7bnAMxtNUVoqB3uAA&#10;l54zb+N3FRsyX+rWM2VcHAhCDto1MIg7I/ShSU/FtYcySeoTBmSu5KfBWbEve6aQxGKZrJfMVtrq&#10;Hu2GhZKn8PnBRWP9A2cdjnLBw88teMmZfm/QsqvxbJZmnzaz+WKCG38aKU8jYARCFTyiJrS8ivRe&#10;JBmMvURr14pc91jJfiBwRInL/jlJb8Dpnm49PnrrXwAAAP//AwBQSwMEFAAGAAgAAAAhANvHeqDm&#10;AAAAEAEAAA8AAABkcnMvZG93bnJldi54bWxMj8FOwzAQRO9I/IO1SFxQa6cKbUnjVAWEuPQApVKv&#10;bmziQLyObKcNfD3LCS4rrfbN7Ey5Hl3HTibE1qOEbCqAGay9brGRsH97miyBxaRQq86jkfBlIqyr&#10;y4tSFdqf8dWcdqlhZIKxUBJsSn3BeaytcSpOfW+Qbu8+OJVoDQ3XQZ3J3HV8JsScO9UifbCqNw/W&#10;1J+7wUm4GTYf34flfY7iYG0KL9vn7T5KeX01Pq5obFbAkhnTnwJ+O1B+qCjY0Q+oI+sk5JlYECph&#10;kt3OgRGxuMup4pFQMRPAq5L/L1L9AAAA//8DAFBLAQItABQABgAIAAAAIQC2gziS/gAAAOEBAAAT&#10;AAAAAAAAAAAAAAAAAAAAAABbQ29udGVudF9UeXBlc10ueG1sUEsBAi0AFAAGAAgAAAAhADj9If/W&#10;AAAAlAEAAAsAAAAAAAAAAAAAAAAALwEAAF9yZWxzLy5yZWxzUEsBAi0AFAAGAAgAAAAhAF49sRt5&#10;AgAAPAUAAA4AAAAAAAAAAAAAAAAALgIAAGRycy9lMm9Eb2MueG1sUEsBAi0AFAAGAAgAAAAhANvH&#10;eqDmAAAAEAEAAA8AAAAAAAAAAAAAAAAA0wQAAGRycy9kb3ducmV2LnhtbFBLBQYAAAAABAAEAPMA&#10;AADmBQAAAAA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DF79B9B" w14:textId="3BE955EB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In einem Päckchen sind 5 Gummibärchen. Es sind insgesamt 3 Päckchen.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Es sind also drei 5er, deswegen passt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>die Aufgabe 3 mal 5.</w:t>
                            </w:r>
                          </w:p>
                          <w:p w14:paraId="4F1972B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8" behindDoc="0" locked="0" layoutInCell="1" allowOverlap="1" wp14:anchorId="3DAE0461" wp14:editId="043A843F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-105272</wp:posOffset>
                      </wp:positionV>
                      <wp:extent cx="2433955" cy="747000"/>
                      <wp:effectExtent l="63500" t="76200" r="29845" b="27940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F895CD6" w14:textId="34175E74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Ich sehe 3 Päckchen Gummibärchen. </w:t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jedem Päckchen sind 5 Gummibärchen.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0461" id="_x0000_s1176" type="#_x0000_t202" style="position:absolute;margin-left:-.45pt;margin-top:-8.3pt;width:191.65pt;height:58.8pt;z-index:251650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/teQIAADwFAAAOAAAAZHJzL2Uyb0RvYy54bWysVE1v1DAQvSPxHyzfafaT3Y2arUpLEVL5&#10;EAVxntjOxsKxg+3dpP31jCe72y1cCuIS2R7nzbw3b3x+0TeG7ZQP2tmCj89GnCkrnNR2U/BvX29e&#10;LTkLEawE46wq+L0K/GL98sV51+Zq4mpnpPIMQWzIu7bgdYxtnmVB1KqBcOZaZTFYOd9AxK3fZNJD&#10;h+iNySaj0eusc1623gkVAp5eD0G+JvyqUiJ+qqqgIjMFx9oifT19y/TN1ueQbzy0tRb7MuAfqmhA&#10;W0x6hLqGCGzr9R9QjRbeBVfFM+GazFWVFoo4IJvx6Dc2dzW0irigOKE9yhT+H6z4uLtrP3sW+zeu&#10;xwYSidDeOvEjMOuuarAbdem962oFEhOPk2RZ14Z8/2uSOuQhgZTdByexybCNjoD6yjdJFeTJEB0b&#10;cH8UXfWRCTyczKbT1XzOmcDYYrYYjagrGeSHv1sf4jvlGpYWBffYVEKH3W2IqRrID1dSsuCMljfa&#10;GNokI6kr49kO0ALlZmBotg2WOpyt5o8pyXfpOqE+QTKWdQVfzSfzQaO/zLJ8XpZGR5wHo5uCL7Gs&#10;QQvIk/hvrSS3RtBmWCNxYxNLRU5HNUjsLULc1bJjpdn6LyALPl2OEYlJnfQ7bnAMxtNUVoqB2eAA&#10;l54z7+J3HWsyX+rWM2VcHAhCDqatYRB3RuhDk56K6w5lktQnDMhcyU+Ds2Jf9kwjicUqWS+ZrXTy&#10;Hu2GhZKn8PnBRe38A2cdjnLBw88teMWZeW/RsqvxbJZmnzaz+WKCG38aKU8jYAVCFTyiJrS8ivRe&#10;JBmsu0RrV5pc91jJfiBwRInL/jlJb8Dpnm49PnrrXwAAAP//AwBQSwMEFAAGAAgAAAAhAKHQ8xni&#10;AAAADgEAAA8AAABkcnMvZG93bnJldi54bWxMTz1PwzAQ3ZH4D9YhsaDWTqmikMapCgixdIBSqasb&#10;mzgQnyPbaQO/nmOC5U6n9+59VOvJ9exkQuw8SsjmApjBxusOWwn7t6dZASwmhVr1Ho2ELxNhXV9e&#10;VKrU/oyv5rRLLSMRjKWSYFMaSs5jY41Tce4Hg4S9++BUojO0XAd1JnHX84UQOXeqQ3KwajAP1jSf&#10;u9FJuBk3H9+H4n6J4mBtCi/b5+0+Snl9NT2uaGxWwJKZ0t8H/Hag/FBTsKMfUUfWS5jdEZFWlufA&#10;CL8tFktgRyKKTACvK/6/Rv0DAAD//wMAUEsBAi0AFAAGAAgAAAAhALaDOJL+AAAA4QEAABMAAAAA&#10;AAAAAAAAAAAAAAAAAFtDb250ZW50X1R5cGVzXS54bWxQSwECLQAUAAYACAAAACEAOP0h/9YAAACU&#10;AQAACwAAAAAAAAAAAAAAAAAvAQAAX3JlbHMvLnJlbHNQSwECLQAUAAYACAAAACEAjIrf7XkCAAA8&#10;BQAADgAAAAAAAAAAAAAAAAAuAgAAZHJzL2Uyb0RvYy54bWxQSwECLQAUAAYACAAAACEAodDzGeIA&#10;AAAOAQAADwAAAAAAAAAAAAAAAADTBAAAZHJzL2Rvd25yZXYueG1sUEsFBgAAAAAEAAQA8wAAAOIF&#10;AAAAAA=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F895CD6" w14:textId="34175E74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Ich sehe 3 Päckchen Gummibärchen. </w:t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jedem Päckchen sind 5 Gummibärchen.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D54F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18810B1B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93C4F4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</w:tbl>
    <w:p w14:paraId="09D0DB58" w14:textId="77777777" w:rsidR="007E6223" w:rsidRDefault="007E6223" w:rsidP="003C1F98"/>
    <w:p w14:paraId="41E47E70" w14:textId="77777777" w:rsidR="003610BA" w:rsidRDefault="003610BA" w:rsidP="003C1F98">
      <w:pPr>
        <w:sectPr w:rsidR="003610BA" w:rsidSect="00BE1C19">
          <w:headerReference w:type="default" r:id="rId13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6"/>
        <w:gridCol w:w="1950"/>
        <w:gridCol w:w="1985"/>
        <w:gridCol w:w="459"/>
        <w:gridCol w:w="3829"/>
        <w:gridCol w:w="425"/>
      </w:tblGrid>
      <w:tr w:rsidR="003610BA" w:rsidRPr="00053C69" w14:paraId="4AC5B824" w14:textId="77777777" w:rsidTr="00D04171">
        <w:tc>
          <w:tcPr>
            <w:tcW w:w="780" w:type="dxa"/>
          </w:tcPr>
          <w:p w14:paraId="20639F53" w14:textId="77777777" w:rsidR="003610BA" w:rsidRPr="00053C69" w:rsidRDefault="003610BA" w:rsidP="00D04171">
            <w:pPr>
              <w:pStyle w:val="berschrift1"/>
            </w:pPr>
            <w:r>
              <w:rPr>
                <w:lang w:eastAsia="de-DE"/>
              </w:rPr>
              <w:lastRenderedPageBreak/>
              <w:t xml:space="preserve"> </w:t>
            </w:r>
            <w:r>
              <w:t>B</w:t>
            </w:r>
          </w:p>
        </w:tc>
        <w:tc>
          <w:tcPr>
            <w:tcW w:w="8964" w:type="dxa"/>
            <w:gridSpan w:val="6"/>
          </w:tcPr>
          <w:p w14:paraId="28E3EB46" w14:textId="77777777" w:rsidR="003610BA" w:rsidRPr="00053C69" w:rsidRDefault="003610BA" w:rsidP="00D04171">
            <w:pPr>
              <w:pStyle w:val="berschrift1"/>
              <w:ind w:right="-886"/>
            </w:pPr>
            <w:r w:rsidRPr="00053C69">
              <w:t xml:space="preserve">Kann ich </w:t>
            </w:r>
            <w:r>
              <w:t xml:space="preserve">Divisions-Aufgaben </w:t>
            </w:r>
            <w:r w:rsidRPr="00053C69">
              <w:t>zu Situationen finden und umgekehrt?</w:t>
            </w:r>
          </w:p>
        </w:tc>
      </w:tr>
      <w:tr w:rsidR="003610BA" w:rsidRPr="00053C69" w14:paraId="0BC28805" w14:textId="77777777" w:rsidTr="00D04171">
        <w:tc>
          <w:tcPr>
            <w:tcW w:w="780" w:type="dxa"/>
          </w:tcPr>
          <w:p w14:paraId="1E362382" w14:textId="77777777" w:rsidR="003610BA" w:rsidRPr="00053C69" w:rsidRDefault="003610BA" w:rsidP="00D04171">
            <w:pPr>
              <w:pStyle w:val="berschrift6"/>
            </w:pPr>
            <w:r w:rsidRPr="00053C69">
              <w:t>1</w:t>
            </w:r>
          </w:p>
        </w:tc>
        <w:tc>
          <w:tcPr>
            <w:tcW w:w="8964" w:type="dxa"/>
            <w:gridSpan w:val="6"/>
          </w:tcPr>
          <w:p w14:paraId="1DFCF152" w14:textId="77777777" w:rsidR="003610BA" w:rsidRPr="00053C69" w:rsidRDefault="003610BA" w:rsidP="00D04171">
            <w:pPr>
              <w:pStyle w:val="berschrift6"/>
            </w:pPr>
            <w:r>
              <w:t>G</w:t>
            </w:r>
            <w:r w:rsidRPr="00053C69">
              <w:t>erecht verteilen</w:t>
            </w:r>
          </w:p>
        </w:tc>
      </w:tr>
      <w:tr w:rsidR="003610BA" w:rsidRPr="00053C69" w14:paraId="13BA3D4B" w14:textId="77777777" w:rsidTr="00D04171">
        <w:tc>
          <w:tcPr>
            <w:tcW w:w="780" w:type="dxa"/>
          </w:tcPr>
          <w:p w14:paraId="40E8E841" w14:textId="77777777" w:rsidR="003610BA" w:rsidRPr="00053C69" w:rsidRDefault="003610BA" w:rsidP="00D04171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4222E78B" w14:textId="77777777" w:rsidR="003610BA" w:rsidRDefault="003610BA" w:rsidP="00D04171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Pr="00623B9A">
              <w:rPr>
                <w:color w:val="7F7F7F" w:themeColor="text1" w:themeTint="80"/>
              </w:rPr>
              <w:t>____</w:t>
            </w:r>
          </w:p>
          <w:p w14:paraId="5019A8D8" w14:textId="77777777" w:rsidR="003610BA" w:rsidRPr="00053C69" w:rsidRDefault="003610BA" w:rsidP="00D04171">
            <w:pPr>
              <w:spacing w:before="120"/>
            </w:pPr>
            <w:r>
              <w:t xml:space="preserve">Schreibe eine passende Aufgabe: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428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F4F26" w14:textId="77777777" w:rsidR="003610BA" w:rsidRPr="00053C69" w:rsidRDefault="003610BA" w:rsidP="00D04171">
            <w:r>
              <w:t xml:space="preserve">   </w:t>
            </w:r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603C0EC3" w14:textId="77777777" w:rsidR="003610BA" w:rsidRPr="00053C69" w:rsidRDefault="003610BA" w:rsidP="00D04171">
            <w:pPr>
              <w:pStyle w:val="SOBText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</w:p>
        </w:tc>
        <w:tc>
          <w:tcPr>
            <w:tcW w:w="425" w:type="dxa"/>
            <w:tcBorders>
              <w:left w:val="single" w:sz="4" w:space="0" w:color="A6A6A6" w:themeColor="background1" w:themeShade="A6"/>
            </w:tcBorders>
          </w:tcPr>
          <w:p w14:paraId="7B0F4440" w14:textId="77777777" w:rsidR="003610BA" w:rsidRPr="00053C69" w:rsidRDefault="003610BA" w:rsidP="00D04171"/>
        </w:tc>
      </w:tr>
      <w:tr w:rsidR="003610BA" w:rsidRPr="006268AA" w14:paraId="75081E8A" w14:textId="77777777" w:rsidTr="00D04171">
        <w:tc>
          <w:tcPr>
            <w:tcW w:w="780" w:type="dxa"/>
          </w:tcPr>
          <w:p w14:paraId="6ACE2B41" w14:textId="77777777" w:rsidR="003610BA" w:rsidRPr="006268AA" w:rsidRDefault="003610BA" w:rsidP="00D04171">
            <w:pPr>
              <w:pStyle w:val="berschrift6"/>
              <w:spacing w:before="120" w:after="0"/>
              <w:rPr>
                <w:sz w:val="10"/>
                <w:szCs w:val="10"/>
              </w:rPr>
            </w:pPr>
          </w:p>
        </w:tc>
        <w:tc>
          <w:tcPr>
            <w:tcW w:w="8964" w:type="dxa"/>
            <w:gridSpan w:val="6"/>
          </w:tcPr>
          <w:p w14:paraId="025E419F" w14:textId="77777777" w:rsidR="003610BA" w:rsidRPr="006268AA" w:rsidRDefault="003610BA" w:rsidP="00D04171">
            <w:pPr>
              <w:pStyle w:val="berschrift6"/>
              <w:spacing w:before="120" w:after="0" w:line="360" w:lineRule="auto"/>
              <w:rPr>
                <w:sz w:val="10"/>
                <w:szCs w:val="10"/>
              </w:rPr>
            </w:pPr>
          </w:p>
        </w:tc>
      </w:tr>
      <w:tr w:rsidR="003610BA" w:rsidRPr="00053C69" w14:paraId="3EB461CF" w14:textId="77777777" w:rsidTr="00D04171">
        <w:tc>
          <w:tcPr>
            <w:tcW w:w="780" w:type="dxa"/>
          </w:tcPr>
          <w:p w14:paraId="538893AA" w14:textId="77777777" w:rsidR="003610BA" w:rsidRPr="00053C69" w:rsidRDefault="003610BA" w:rsidP="00D04171">
            <w:pPr>
              <w:pStyle w:val="berschrift6"/>
              <w:spacing w:before="120" w:after="0"/>
            </w:pPr>
            <w:r w:rsidRPr="00053C69">
              <w:t>2</w:t>
            </w:r>
          </w:p>
        </w:tc>
        <w:tc>
          <w:tcPr>
            <w:tcW w:w="8964" w:type="dxa"/>
            <w:gridSpan w:val="6"/>
          </w:tcPr>
          <w:p w14:paraId="3995B102" w14:textId="77777777" w:rsidR="003610BA" w:rsidRPr="00623B9A" w:rsidRDefault="003610BA" w:rsidP="00D04171">
            <w:pPr>
              <w:pStyle w:val="berschrift6"/>
              <w:spacing w:before="120" w:after="0" w:line="360" w:lineRule="auto"/>
            </w:pPr>
            <w:r>
              <w:t>Divis</w:t>
            </w:r>
            <w:r w:rsidRPr="00A456D2">
              <w:t>ions- und Multiplikations</w:t>
            </w:r>
            <w:r>
              <w:t>-A</w:t>
            </w:r>
            <w:r w:rsidRPr="00A456D2">
              <w:t xml:space="preserve">ufgaben zu Gruppen und </w:t>
            </w:r>
            <w:r>
              <w:t>Schritten</w:t>
            </w:r>
          </w:p>
        </w:tc>
      </w:tr>
      <w:tr w:rsidR="003610BA" w:rsidRPr="00053C69" w14:paraId="2B578DCE" w14:textId="77777777" w:rsidTr="00D04171">
        <w:tc>
          <w:tcPr>
            <w:tcW w:w="780" w:type="dxa"/>
          </w:tcPr>
          <w:p w14:paraId="29191200" w14:textId="77777777" w:rsidR="003610BA" w:rsidRPr="00053C69" w:rsidRDefault="003610BA" w:rsidP="00D04171"/>
        </w:tc>
        <w:tc>
          <w:tcPr>
            <w:tcW w:w="316" w:type="dxa"/>
          </w:tcPr>
          <w:p w14:paraId="41D44EA2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4"/>
          </w:tcPr>
          <w:p w14:paraId="08D98561" w14:textId="2EE070A3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9840" behindDoc="0" locked="0" layoutInCell="1" allowOverlap="1" wp14:anchorId="01A3AF65" wp14:editId="6D2520F0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29556</wp:posOffset>
                  </wp:positionV>
                  <wp:extent cx="2496586" cy="489527"/>
                  <wp:effectExtent l="0" t="0" r="0" b="6350"/>
                  <wp:wrapNone/>
                  <wp:docPr id="49412161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2161" name="Grafik 49412161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86" cy="48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Leonie hat dieses Bild zur </w:t>
            </w:r>
          </w:p>
          <w:p w14:paraId="1BDE9CA1" w14:textId="77777777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t xml:space="preserve">Divisions-Aufgabe </w:t>
            </w:r>
            <w:r w:rsidRPr="003A350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8 : 4 = 2</w:t>
            </w:r>
            <w:r>
              <w:rPr>
                <w:noProof/>
              </w:rPr>
              <w:t xml:space="preserve"> gezeichnet. </w:t>
            </w:r>
          </w:p>
          <w:p w14:paraId="462B7D6B" w14:textId="77777777" w:rsidR="003610BA" w:rsidRDefault="003610BA" w:rsidP="00D04171">
            <w:pPr>
              <w:rPr>
                <w:noProof/>
              </w:rPr>
            </w:pPr>
          </w:p>
          <w:p w14:paraId="0D773CCE" w14:textId="534FEE0E" w:rsidR="003610BA" w:rsidRDefault="003610BA" w:rsidP="00D04171">
            <w:pPr>
              <w:rPr>
                <w:noProof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1888" behindDoc="0" locked="0" layoutInCell="1" allowOverlap="1" wp14:anchorId="4A57B506" wp14:editId="3B21EB67">
                      <wp:simplePos x="0" y="0"/>
                      <wp:positionH relativeFrom="column">
                        <wp:posOffset>2466526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986085024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2BF42" id="Rechteck 189" o:spid="_x0000_s1026" style="position:absolute;margin-left:194.2pt;margin-top:2.8pt;width:8.35pt;height:9.25pt;z-index:25231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ImSfkziAAAADQEAAA8A&#10;AABkcnMvZG93bnJldi54bWxMT8tqwzAQvBf6D2ILvTWyUycYx3IoCX2cDEnTQ2+ytLFNrJWRlMT9&#10;+6qn9LIwzGNnyvVkBnZB53tLAtJZAgxJWd1TK+Dw+fqUA/NBkpaDJRTwgx7W1f1dKQttr7TDyz60&#10;LIaQL6SALoSx4NyrDo30MzsiRe5onZEhQtdy7eQ1hpuBz5NkyY3sKX7o5IibDtVpfzYCdofaqO/m&#10;q37boKqn7XtmG/chxOPDtF3F87ICFnAKNwf8bYj9oYrFGnsm7dkg4DnPsygVsFgCi3yWLFJgjYB5&#10;lgKvSv5/RfULAAD//wMAUEsBAi0AFAAGAAgAAAAhALaDOJL+AAAA4QEAABMAAAAAAAAAAAAAAAAA&#10;AAAAAFtDb250ZW50X1R5cGVzXS54bWxQSwECLQAUAAYACAAAACEAOP0h/9YAAACUAQAACwAAAAAA&#10;AAAAAAAAAAAvAQAAX3JlbHMvLnJlbHNQSwECLQAUAAYACAAAACEA57Mz2HACAABFBQAADgAAAAAA&#10;AAAAAAAAAAAuAgAAZHJzL2Uyb0RvYy54bWxQSwECLQAUAAYACAAAACEAiZJ+TOIAAAANAQAADwAA&#10;AAAAAAAAAAAAAADKBAAAZHJzL2Rvd25yZXYueG1sUEsFBgAAAAAEAAQA8wAAANkFAAAAAA==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0864" behindDoc="0" locked="0" layoutInCell="1" allowOverlap="1" wp14:anchorId="25A85BDE" wp14:editId="446D960B">
                      <wp:simplePos x="0" y="0"/>
                      <wp:positionH relativeFrom="column">
                        <wp:posOffset>1578796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624792711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D45B1" id="Rechteck 189" o:spid="_x0000_s1026" style="position:absolute;margin-left:124.3pt;margin-top:2.8pt;width:8.35pt;height:9.25pt;z-index:25231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JOyhofiAAAADQEAAA8A&#10;AABkcnMvZG93bnJldi54bWxMj09PwzAMxe9IfIfISNxYurJVU9d0Qpv4c6q0MQ7c0sS0FY1TNdlW&#10;vj3eCS62rJ/9/F6xmVwvzjiGzpOC+SwBgWS87ahRcHx/fliBCFGT1b0nVPCDATbl7U2hc+svtMfz&#10;ITaCRSjkWkEb45BLGUyLToeZH5CYffnR6cjj2Eg76guLu16mSZJJpzviD60ecNui+T6cnIL9sXLm&#10;s/6oXrZoqmn3uvD1+KbU/d20W3N5WoOIOMW/C7hmYP9QsrHan8gG0StIF6uMVxUsuTFPs+UjiPoK&#10;5iDLQv5PUf4CAAD//wMAUEsBAi0AFAAGAAgAAAAhALaDOJL+AAAA4QEAABMAAAAAAAAAAAAAAAAA&#10;AAAAAFtDb250ZW50X1R5cGVzXS54bWxQSwECLQAUAAYACAAAACEAOP0h/9YAAACUAQAACwAAAAAA&#10;AAAAAAAAAAAvAQAAX3JlbHMvLnJlbHNQSwECLQAUAAYACAAAACEA57Mz2HACAABFBQAADgAAAAAA&#10;AAAAAAAAAAAuAgAAZHJzL2Uyb0RvYy54bWxQSwECLQAUAAYACAAAACEAk7KGh+IAAAANAQAADwAA&#10;AAAAAAAAAAAAAADKBAAAZHJzL2Rvd25yZXYueG1sUEsFBgAAAAAEAAQA8wAAANkFAAAAAA==&#10;" fillcolor="white [3212]" strokecolor="#071213 [484]" strokeweight="1pt"/>
                  </w:pict>
                </mc:Fallback>
              </mc:AlternateConten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ihr Bild </w: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zur Aufgabe? 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     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J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  N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 nicht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  <w:p w14:paraId="32645087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4D720C88" w14:textId="77777777" w:rsidR="003610BA" w:rsidRDefault="003610BA" w:rsidP="00D04171">
            <w:pPr>
              <w:pStyle w:val="SOBText"/>
              <w:rPr>
                <w:noProof/>
                <w:sz w:val="18"/>
                <w:szCs w:val="18"/>
              </w:rPr>
            </w:pPr>
          </w:p>
        </w:tc>
      </w:tr>
      <w:tr w:rsidR="003610BA" w:rsidRPr="00053C69" w14:paraId="4FEED064" w14:textId="77777777" w:rsidTr="00D04171">
        <w:tc>
          <w:tcPr>
            <w:tcW w:w="780" w:type="dxa"/>
          </w:tcPr>
          <w:p w14:paraId="58E7EDDA" w14:textId="77777777" w:rsidR="003610BA" w:rsidRPr="00053C69" w:rsidRDefault="003610BA" w:rsidP="00D04171"/>
        </w:tc>
        <w:tc>
          <w:tcPr>
            <w:tcW w:w="316" w:type="dxa"/>
          </w:tcPr>
          <w:p w14:paraId="549CB21D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b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1A69EE49" w14:textId="271D994B" w:rsidR="003610BA" w:rsidRPr="00053C69" w:rsidRDefault="003610BA" w:rsidP="00D04171">
            <w:r>
              <w:rPr>
                <w:noProof/>
              </w:rPr>
              <w:drawing>
                <wp:anchor distT="0" distB="0" distL="114300" distR="114300" simplePos="0" relativeHeight="252308816" behindDoc="0" locked="0" layoutInCell="1" allowOverlap="1" wp14:anchorId="11EFC5E6" wp14:editId="726022D4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6CE721A3" w14:textId="77777777" w:rsidR="003610BA" w:rsidRDefault="003610BA" w:rsidP="00D04171">
            <w:r w:rsidRPr="00053C69">
              <w:t>Kreise ein</w:t>
            </w:r>
            <w:r>
              <w:t>.</w:t>
            </w:r>
          </w:p>
          <w:p w14:paraId="7A02501D" w14:textId="77777777" w:rsidR="003610BA" w:rsidRPr="00053C69" w:rsidRDefault="003610BA" w:rsidP="00D04171">
            <w:pPr>
              <w:pStyle w:val="SOBText"/>
            </w:pPr>
          </w:p>
          <w:p w14:paraId="45C869F0" w14:textId="77777777" w:rsidR="003610BA" w:rsidRDefault="003610BA" w:rsidP="00D04171">
            <w:pPr>
              <w:rPr>
                <w:noProof/>
              </w:rPr>
            </w:pPr>
            <w:r w:rsidRPr="00053C69">
              <w:t xml:space="preserve">6 :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425" w:type="dxa"/>
          </w:tcPr>
          <w:p w14:paraId="3494EA57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070724FB" w14:textId="77777777" w:rsidTr="00D04171">
        <w:tc>
          <w:tcPr>
            <w:tcW w:w="780" w:type="dxa"/>
          </w:tcPr>
          <w:p w14:paraId="17BD5C6E" w14:textId="77777777" w:rsidR="003610BA" w:rsidRPr="00327660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568FA21B" w14:textId="77777777" w:rsidR="003610BA" w:rsidRPr="006268AA" w:rsidRDefault="003610BA" w:rsidP="00D04171">
            <w:pPr>
              <w:pStyle w:val="Impressum"/>
            </w:pPr>
          </w:p>
        </w:tc>
        <w:tc>
          <w:tcPr>
            <w:tcW w:w="8223" w:type="dxa"/>
            <w:gridSpan w:val="4"/>
          </w:tcPr>
          <w:p w14:paraId="5F4ABDD9" w14:textId="77777777" w:rsidR="003610BA" w:rsidRDefault="003610BA" w:rsidP="00D04171">
            <w:pPr>
              <w:pStyle w:val="Impressum"/>
            </w:pPr>
          </w:p>
          <w:p w14:paraId="51621814" w14:textId="1C607046" w:rsidR="003610BA" w:rsidRPr="00327660" w:rsidRDefault="003610BA" w:rsidP="00D04171">
            <w:pPr>
              <w:pStyle w:val="Impressum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960" behindDoc="0" locked="0" layoutInCell="1" allowOverlap="1" wp14:anchorId="12A6B52A" wp14:editId="20334EE7">
                      <wp:simplePos x="0" y="0"/>
                      <wp:positionH relativeFrom="column">
                        <wp:posOffset>3245454</wp:posOffset>
                      </wp:positionH>
                      <wp:positionV relativeFrom="paragraph">
                        <wp:posOffset>191336</wp:posOffset>
                      </wp:positionV>
                      <wp:extent cx="1553396" cy="639296"/>
                      <wp:effectExtent l="12700" t="12700" r="8890" b="0"/>
                      <wp:wrapNone/>
                      <wp:docPr id="1516911219" name="Gruppieren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396" cy="639296"/>
                                <a:chOff x="0" y="0"/>
                                <a:chExt cx="1553396" cy="639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335094" name="Bild 80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6" y="0"/>
                                  <a:ext cx="1548130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wpg:grpSp>
                              <wpg:cNvPr id="299914570" name="Gruppieren 124"/>
                              <wpg:cNvGrpSpPr/>
                              <wpg:grpSpPr>
                                <a:xfrm>
                                  <a:off x="0" y="403612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89525380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8F316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3540293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525634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163425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C1E01B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A6B52A" id="Gruppieren 198" o:spid="_x0000_s1177" style="position:absolute;left:0;text-align:left;margin-left:255.55pt;margin-top:15.05pt;width:122.3pt;height:50.35pt;z-index:252314960" coordsize="15533,639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hcH72QEAABCDwAADgAAAGRycy9lMm9Eb2MueG1s7FdNb9s4EL0vsP9B&#10;0L2xqC9LQpwiTTZBgWwbbFL0TFOUJVQSuSQdO/vr95GS7DpJm7bbLnroIcrwazjz+OaRPn657Vrv&#10;jivdiH7hk6PA93jPRNn0q4X/7vbiReZ72tC+pK3o+cK/59p/efL7b8cbWfBQ1KItufLgpNfFRi78&#10;2hhZzGaa1byj+khI3mOwEqqjBk21mpWKbuC9a2dhEKSzjVClVIJxrdF7Pgz6J85/VXFm3laV5sZr&#10;Fz5iM+6r3Hdpv7OTY1qsFJV1w8Yw6DdE0dGmx6Y7V+fUUG+tmkeuuoYpoUVljpjoZqKqGsZdDsiG&#10;BA+yuVRiLV0uq2KzkjuYAO0DnL7ZLXtzd6nkjbxWQGIjV8DCtWwu20p19j+i9LYOsvsdZHxrPIZO&#10;kiRRlKe+xzCWRnkI22HKagD/aBmr//j8wtm07ewgGNmwAn8jArAeIfA8U7DKrBX3RyfdF/noqPqw&#10;li9wWJKaZtm0jbl3xMOx2KD6u+uGXauhATCvldeUgGWeRVES5LHv9bQD7181bellYGDJNQP/Emph&#10;sh7sosEFtSleCfZBe704q2m/4qdagsLwZ2fPDqe75sH+y7aRF03b2kOz9pgptntAlyfAGqh4Lti6&#10;470ZakvxFkmLXteN1L6nCt4tObJTr0sXEC20Yn8hQHfi2ihuWG03rxDE2I8D3Q24iPdB2nQ0mOct&#10;N3+KEiDRtRGuih4wLwlTMOwp8sUZiQCqJV8yj4PYFfSOQwBUaXPJRedZA4EjVrcBvbvSNmpMnabY&#10;uHth4XPZtL3t0KJtyglSJ0r8rFXeHYWcLFfDqRzMgkO70mVqcxtNpPpReQ3mni1hnuckTubIZGDL&#10;pVpL2XDFe4+EsT17Ww1fXatxEKUkHOpxV7BRRkg4FmwYJWnm/NPi2YLNAhKn+QD2fuEO7MOC3Ujo&#10;uZ4YiNYjDn6VZN3UVHKcnHW7xy3LkzCJsmCH2y2yrDgqjZD5gJqbbuXNM9tXwgrW1D+cziQ3z6hc&#10;GmUTz0ISh+l/5NnnaNWaJ2hlWeVtrMImgSPwjqkT4SwyQ0rWMtvl1gkRJMexRxdLUd4DBiVQBwBM&#10;S3bRoCiuqDbXVOHSQycucvMWn6oV2EyMlu/VQv3zVL+dj4PFqO9tcIkufP33mlqNbV/3OPIoDezh&#10;GNcgOCg0lGvAWE5Gv+7OBAqKuKicaeeZdjIrJbr3uOdP7W4Yoj3DngvfTOaZQQsDeCcwfnrq7EGy&#10;r/obCaEnDjRb6rfb91TJUQ8M+PJGTOSixQNZGOYOwnAKbaoapxkW4AFNVLdtgOgDNX8440keR0kc&#10;hHk0ScV3oPw8JAnBO+2xwIbJnMyTT5b8Xjy/UF//R97v6vwn5f1YGr+4/8S7dypIW1t7tY/zOUmj&#10;OAQfh1vyO1CfxFmS5bjUwP05icercLorI7xu7aVsnxcEdzRKYXgzTO+T6e3w89Hf3fp7ofol+z9K&#10;9vfPHncZuB9qsA5+CX7cdrP2P31P/gUAAP//AwBQSwMEFAAGAAgAAAAhAKblRWOWMgAAaH8AABQA&#10;AABkcnMvbWVkaWEvaW1hZ2UxLndtZuyda6wlWXXf7+0XmYIJDsGGZAgpHA0CW3273lVnQiDMA0WI&#10;MQM9EY5GaKhnd8909+25fXtmOuORHeTEsmwjO0GWcBScDwnB4A8kiowU7BgpwbFJyAejhDiOjSxC&#10;4hClHYRD4D7Oye+/dtWpOvfe7ukOMP7CubfOrr332muvvfZaa6/9qDpf+Nxv/MIan8XimbUfXPtr&#10;ul3b+ej62l1ra8d/6S1ray9ZO5sq7STXy4796xP/9WW6e+mxD+9/4Ju6O7a+3udurP+5/u4l68e5&#10;O8X1+lOvXzu2tj65J5ECrz9179r/Wf/a+r0Pn33okbP+I1tteam62PqPnd3sttsn/aeTjeC9d3tn&#10;rlx5/Gr5dOvbV9N2/pmr5zefuVKea/3nnvdJuNvLMr+5UG/7VXvuwmUVIfJ4tfns48+GfrAR2EeQ&#10;/phzPfRPh5OslVKRH4azSea0XOQn8UrW1bq82D6+fb59XNVe22r9rrx4tXWUifr64oUrK2kP3O8/&#10;x5/lXffbZ+vzPXHAPruMu6bX57eXKa7EM82Y8Pzd3tXtzStX2sa/vLk94FR921vXjAT/ef9Cx5fx&#10;6cxQsfgDByZVKwVuHUi5Hh1MeXZMed4/VPthXhxJx9ppk4uXrz2y9vDZR/76/er/B975jne++8GH&#10;3ub/FScea2/qQzGb29v8vAS4vWOSR31OcJ0m8qcId44pxX1c+rpJ9In1l5KocvecqI5tnRqk+sT6&#10;3UrvJfXEsWPH+r6823vO1+2z9n3dv7T5dLu9aRH6JvC3Ll64rITAkui/PuFuT6UAudyem4CZeFxu&#10;kejt89ZbcPWQSKlOJ7x0iYn3Mgz9smkm0k0PGcAyXALc7fkoj+GGduvxATb0r16rXJrpTZ/e65Dy&#10;mgtPOyFa4rh+iJAVHMiX1SEcEHsQh+U9OdBB/VO6+novXbvoyi1V98mh0qFAH+8rmRSA22rhUAMF&#10;t7fKy1cvltuYkr4uF153caT5ef+5gJ7R31Zbb6tnpD6t1Lm93NztyQ7Kbv39Jz70xL2ve+Ts6bc2&#10;m1V7GoPgI8Nv0413770PYMq2N7fu8+vywtamH26E4Ubkv+H89vaV+86cscRzW+WV8xfqqxubW+fe&#10;OBS5sHn5Qci7z38P+vzWa+f8KPTD4L60uC+I/SgIYwAfwe5dvc8PuX1ws752qb28TZnyPv+Bi215&#10;Ob//wjY57ygvn7sG4Dvap9uL9/kRSfdvXrvcXLh87v7NZ++jeafBHM4wZWQ9dLl5YPOSMF0VoGzo&#10;I1ubFzfPeY7Wx9srVx+/um2MkyHGlHhnZG8fr0G67du34sDUT7rsTSR9zPSdeKngtavt1mirvTNP&#10;YbTOmWl/3q8uXDZB9s68S6lbLbYNczrNqC+Rk/nl1lZ53S9dfr15uS63V8CeAepquy1FfOZCY3o1&#10;In/7mFmXV1bKPTFmPbF54fJK3sMu79KF7RaFJljJbVxuU16VEo+Vid7eQEyTL5Lcm4lpck1yfW3L&#10;7Mk0/bzSL25ebXsjMeKHP8/1NvraFbMsMdym+y76qR+7m77+pWXCDOgTuHKjuRrujq7pLBVd3d7a&#10;fHK1RzqSuwtUN6W3+wFRtXko/TLJo6kbW/Ee0s0OTpG8xyE5lH7/o0BPAR86mHCl6S6VW0/6z5xv&#10;jT9XNq/45y5uVuVFE70zbxkAzrTPtrV/cbNs/CvX6FDjDKI3wppL4U9KCJcVcP6Eq8nKnalRwa3t&#10;Tat6CYLdgFhnRLwz9z/4AMQbxLKfLHGgaKVdDy+BzzzE/VEwZk3QThTl8SuIrDkBLtGij08djGn6&#10;6GhAnqn0oyb9+FYSwS3MgcN3uIYpjY++3X+O1uvy/ebaFQu3r19pGWm2tzA4dt8+ZekIkNBjZv3T&#10;8stCXwY7cHby8W7z8vbjl0pKPes3Zqy7za1L/tZSfXom+iAgp7x4EaS3JhWLPgpZ35D2IqZddUnm&#10;ZKBXKi6dMNDJ6mhdGg1WLY61ZSzq1OjqiNdlOfY/29cxdMayMSNdj0qFVFNvbo220REbKxqYY2Jt&#10;RMB4K+lgJiT0Xt+kkgbQnrnjQHgYdw/ibOrQGX23MvIfLrAklM73E/9c2/urqd32hI3i2ZM9QbSi&#10;pbfREFnUiEHnynW/4MZM3Wr/3IrMvv5DdE3L3CFF5yCIwYYh/TqSObJ8q8/YOlfVDKdbK5lN6ErV&#10;ZX2+bdqnL9QrZtVG5X4UDsPJ7MY78zZE91EpWBI5vVXCD5WX0LgHmEFtXShd8iMl1sAAgxHuYade&#10;jzFGSK7d93vH/PvxD/zHLE/5fc5Dl+tNOQ9+lA6clsVQ+ShNacgSwKThzAaTEZlHs6nSVW8JkBT+&#10;mb/Z4hWRN0md+Wc2L7eriWngn9l+xkGeeeB8uXXWDMpVpMzMuATOzLO3rLBvqVUA1+SoCG3PKCGL&#10;LVVGGSet2bx88boDu9rh/viPeW9ithG6GWMwC4JCt7GSsjjP8iRSLA7TmWUEcVEbbDFrsywPsjxr&#10;mjZs0zTPlO4FdeQA6jQhs85nWVYGYR5XOcj1mbn8qAuyIkuzMEvaqsiSoEqUGxauHmrNPAAMJIzq&#10;KIxjKxgWVQ8RJeQ2eZIXYVS0QZRDqhA0rgK1oM66LM6sdV6Q58oHoB0AkqzJwrwgvQzqMCoNcdjT&#10;GQRRkAd5lKV5UHZR0DZWPAhnEc0UojDsCCC7ai0rKbIgTYlHIBIbYpJj4glti9Iwjbo4iYpopryo&#10;DpugisOo9Uisgypqo5bvmgJJnMawE8AK3gMTxmEctGERFlEbh8Ibd3UTR1H/HXdN02RK8aAKxxmG&#10;z6LO/YVB3dgFCxXGURg0TZ0JJy52Gicx3ItzvmPFoiwCc0AaPIuUBA/jmGIkhWmYKAvWAE4sDXMa&#10;BpT4EXEtQ1AGdG9URkkIG72wCrokjNsI+kmaBbMsiOtilsRJBv42rIMuSmIEKAqiLEyDPIzoi7Cr&#10;uyYANOMuLoKwzUOQZVEalXEa5fRHB3WzKE6qNAoTUEBpwRW1YRODHD5mcRs33DWRZCmPCirLsrYM&#10;y7BrvRaWz8quyrIg6fKuLGvXj3QfMlWEXUdHxwhAmqWkIQgUDyJ6NUR2aHLM1KKkozVjAb4goZiV&#10;6BJiXdRhwl8btKhOHHUtbFLntIhl3LVNVFGsiLuw1L11Sgr7YWWceIAOzDfeQo84DL9ppIEE0dhf&#10;3NdN0cTwOy2TLGyqJmvTro1Rw7zz+ErjOquSOknTJp4hT1SNwIZpiVIhG2WXJl1btlxl184IZymS&#10;WndtRbzuqJwratrM47bJ6zSaMRen4fqArTIdpFtbx6uwFOOooYVa+lTiAlsyLE0RzGazJIFduRdA&#10;MQhaQJQlUyJTVCJjiEVYSbQcz2q0mQtRjjqXKi4i6MBwR0eIZzTNCYWTcWN/bIIqeTc5F3t7zmWI&#10;eU7XxYgrza3yADGJ27RNGq9rwibr0g5256IEwccgoK9hk0i+aXQal3El9Q4q5HqWzIIUciOajdBG&#10;FQqfJlFcggyeYSZLeCJeift84poCkitZjSxKaASd3MCvKFAXFbCkIA4ypDWbSeqaIPHgkLoOupMi&#10;SClccMVRMesAn/FH8QAlAmeADIIuKtEV2C60RSu9aY2PcWxWQwzuaG2MEA0Mh6qliIrxCGjsRBUT&#10;Yd1CA4zb8HPmSnliepTGcMDMCiYMdjorkiPOMjRRb2icqVm1MhIT2ZhYtGOC6BGMHnYhIQPFRAbr&#10;GtNIWxifoKeIcxSI8SqpqgpJmuWzJk6TqqxaTFOT1Gmdh1Wbzjw4X4c1VqCjVTVFZk09S1HTCNs9&#10;S0lPqhy5aAJUdRbTsbMqTtMZoxujWV7UM2xWWkjgSxsDIIeeU0dKjScfE2jXwZNUmFVhOcZ0WZau&#10;myEafMzMrECT1jJqyPwc9UkrYWqQGFGEeXLEeDLTVogRRbV1XXkk8qNwHkxzzaTLpmQbUD8MO4+B&#10;FNk/+8hnyAej0KdljDVyD5YfJbgB2SWlUvo7+kyQMWJ8i58JslthquED+hpU9DYit/yoVxmrA0YO&#10;PhNkSqgQkYJLVAowHzgHaAqyhO4t4F5JXPeotcGkJCQzkKlbU2rOANYnp9s13JSkTz9outlOhnmM&#10;hcuxngMRxpTPhLKahBZKKmxYB1VCOKNZL/SZxa41Oe4Bo5trlgomIBSFqnEWcg/gTFSSh1HCC6Ig&#10;vay8wx+QNWQOH3DgA4AEpDmISmRFxImPOIv4jgMkiBvSgcUOBiktyQuQYXwxq45XGdjUfjG07EAk&#10;BCCS+sygWB2ijkkj4m2QmT9X4FECF6Cb6BfqhFGLSwuDQqTwwRoICHeCC4slolQoBxmIgoarI65+&#10;K7A5deTdVJmF7w4/k968k5KiRu68dQjUQTkWEGTwR6YEXw5vC6CDSnz7ldyEMoZWk7MaxstdN8ar&#10;d6lNmiKeQV0YQQH+UyDXPNe4iT0OZo31UsjweBMZuh36bkLZ7RSdwqglRQ0ykX6rD6NMUNEmyZ30&#10;VboshkvWJNjSHE08XAfcCpPLY64DO8QbCks76LSQ0TLAxgcplbjPt6mZ31lk8NCshMRARq+AJ6bw&#10;hOp6Rma8dGfLcvFOccFyKb5iz4iFSC2OG4UFEMLYWN4qdg7kKmAjE/kYBBwiYClUUwHwYSirkcNE&#10;1SBZE7DsVwWDATTE6jE5YHRC0NGrakFKD6pHVz9Hd4D5DhCmz9J1cFEbR0PcvECDDB+qxrWFoKGZ&#10;cUukL0zi1JIs70McyKCGOvKPch1wjqVONM+GLOiXOyoelGpuBR+4NMPs4JfmKJ14hdevKQ9lbE7G&#10;fNLCGv/MBA8e4Vk5QWR6bUiYBgUNfjV/t/OBNSDrYY/ijTpCllfOsngz/RzBmmUHLHlj9t6ct6N5&#10;Y4OIBhotUWiwlv2zATwBmYZ82S2m/xoznQsgnkALhNnINBM/VUj85NJQp74Qb8fPkjJEgJLMO/RJ&#10;WU4Z7hVXOVNsWRA+h5pM3cAbso5pSsdagAHyNb1fprVFezi9oZc1aDe0Lm5BRhynYyj0rYRjM78V&#10;LH3Z7yK7cyZ+l2ff5dlNOPBd0TjAGNZ1urqNg7TptIiDGey4MKptxcSmZKBPPAZUxkaNi/rImcNi&#10;B5oP2T0WNOeSGX/hz9gBrN1ieVnC0dyiZd1MS234Hqxz4CSyHJezRKkJhUYZxtOgwTqzFBfUEADF&#10;QaMxQHbcZnS5jSExmayoamnMZkIJ88KU8SHVSMR8NNHKgBbEmcEc+IyUDRkJ7hJr7UHC8kvCNDFh&#10;1BICFl8NJJFroEmYfFpWy20SJryZJhWZ+EIGH012cyamCWNoyuQsZSYnCuXlDBsMLNoDxOCnqaLc&#10;KvE3J8QLSqCfLYMk7dI2bdI6rdKSxZkCbyGBVaz0sNJesgRXJHmSJQkryywaqQ4t/8Z1XGlFR+tF&#10;bC5oBUrLqLZa1bH63rAyXLFazboSK8RaX2bZLoq0Dhd2LGA2thLJGhpLcixBa5WKdXkWYUOm1R0u&#10;uFaNKnpJa5taGpSbwqRRPk0knwjfJSxY2y+SNGNSHLLynWlSW7N0TVXMIS3mJW0HO6OOLNws1hxx&#10;2lhRpGOjLp2JzikyoNJIzgkeKgtgQZikOMia2lJ74aWaYLBu90Jo2IXBA2AZk0V46rSqk0YLnokc&#10;3CTim3VauBInpXZtWOws0ihloV2ks5EiGg4goHOMXqgq1XBgcQ2Bi6LUc0Ei+ijmvoU6YoJPAdjn&#10;CvRFRhiVsNxlWDCtbqMY/IaddrMCNnP3ohF07cFc0XY0N70j2GkeEe4TqG/F0QRnuShDeZq1+jdJ&#10;1Ez6RP2BYx9ZLNWEUF5aZ0sGSotr8dMqhjcgsLSxr2EZ8qAV5IS1bjCGsX2niTw3xGQEdTJG6lIs&#10;huq0QkF6Lw3eraQKEU2ykr5WqGmBhJU1laMEFovZuWY6YaUHi1KXWK+lepM9OmRgt8S0Llgxl5ii&#10;MezYoIu49Wiz2oHVGEGwV5rvVg4I4+U0oFecXLkwm1mfhBZVspQoYI8jLsmTCUIfG+GlGaxaAwaL&#10;TaotlC6yDYFP73JMGxFU/lwZFvGHMoPQSoFZ0KlZA7hZMei26gxRj8rStCdg6D3XZ2NTqSVL1K8s&#10;a4/cQB/oACy4aWWBRlZsYlF1WdSVbSJkURYgtEzjMCP0UohpVEezZea4BR9MyejNgoVxtq/YK8OY&#10;OqieGSgY+Ux/2d+ksFN1gIe7QcFlEQREHyPfqsYKYq/dvVL7ai3Pu0kBbd9Sn6uAb6a+xnpjOjNv&#10;7EWRR4wtqph5rcU99RvGUD3S9PU3edkmMCcuSoYoFvLNjlouPCpBQiWMMJK3lbJqZl/YTJ7dO7vA&#10;BhJ0qJGMLNICmoeRJo37MlmqGztPpIG1ANlS88xaim/JTF1CEVMikzK0o0Ig6TPkTpLovrOQ3lyO&#10;CdpH16DgjAly3WWybb0s9b0qiV9WuSrS0lSht67xMrOqREUR5KtZyLtq7ntZdQvYVWpVqZdLSOjD&#10;Xu1C602AGcD72pEiQAtrpgkqqCeNdILiUlTFtGIvSY6oGeUQJ6JB1WGCumHJSQYf1wGO/uHbU5EJ&#10;R5ad4JpGToWOgNrUHzXDnZD4inNSOmKjRvTNlNZJmlfBxphQ9IXESRsr5WupDBxzVgSeOZkWgyXv&#10;OVzIMc8MWeIOKY5W0iEwYbBmB6em91WuDkzqKhnTJGVAGaxpj9QUI27aBrekahvXT6beBj6Flphq&#10;kxzFKrWvF1aeI3FZSIa4QlEmliEzS+JUHEppA55NsjI0OzNaeFMLIMQagqcViG9S47hhhxFq657a&#10;Ph2jxRa9TgPAFI8u1+6gPE+WUrhCWVwpjlLhEOoOo2pGEtZsEA/nPg2OQejgKwSdZtLZWVGrHzkV&#10;ohW+MC4H2hyl4qbrP1OaDO9PwhTDjMrMpBrJBktGMyVD8MF948Bqf5PmoDa9Zq4gkjfmpMyKr5b2&#10;jiqOPFC3GyE1ZGg84JuxYRj+5GOwm+DEqnaulXqTZgKIaFEn3JJ/YdaTcBh+TQK1+AiEhoVMqGmN&#10;FGy8y0IZR/a2HfFC0o9AMcIi4JnyJJCDhCmkzKoh6h1FT8Z3CuwkTqwfRq2iqrQJpv5VV4CKORGl&#10;pvmR5aMBOmfAvguukNNNOr8vxNGNA4VC2or1tDJs6hwog6V1o+ZYv8YhKAOhqYtjwdKa3MqkY2kd&#10;B9y3s+k3M+X0oVznCMeenXfHkGlpTzUhBqZt1puFuW98Dyx3AoDfD43s+OFCDmj6NLFRHdZ48n5Y&#10;h6zkrFMjMQ7lVA6BjUK9uDg3VPIlNWv4ls7YeIuZTDnDgpwxvWSQxfECvZxP/k0UEzxY3Q1WVgvN&#10;kQ44CM65rNg3827Z0Le0rPeCDBF1GajEUTaXMxvWZIoKLaZpYqCkZDINowRaM2/WZ0I36Kw4K7t2&#10;6wHZs7GpH4gpjgiIK9wxHEsjerOtdDvxMfRkjfg6AZLFhX/M+jxTJBTTTJwcAhvPp0iS0oSZUYHx&#10;jW4ir0XJxzvjcYgnDDJTY1wm82NN5ocU8UV2iuJOzelvc16WDoTZZaGXy8W0ehUcQWAPFLZCuPMT&#10;qUzVODSSvalhd/eD3HH2wJpI/auGbrBz1o9LK39rI++J3bdj5Tn8UqlDOC2DZGZFXPbyGDCfN9mk&#10;mbEMtlpsbLSRCAFalalRtZyKqR9d00weXddQXsZRQ9khBIeF8iAimx72A6GpZ+CFZa1FBbOxnPEp&#10;JqP4C8i76YQG46UurLgHN2tcr0wUHBu8ypaKkSSqemQjF8ZmA4D9GBo3dP/AFHIxBUOu46EzQT3X&#10;AMBbGwB6FptrkuOW5GiC0YMASMsqDCVaxJSxYjlHdx6jj5yU/jABbhQTG+IRBSiklRXUckZBdutU&#10;ULDg4oPSj7DAo04CXoL2aADu0VAEVYCXGlVVAaPIUAGdpj1CPsigofUMhMFpABkBGGq1eTutf4Kq&#10;hyPf4KhfzeypIfUgQgAMkOrHBhFZwrmZTM9bJkacp+3dO8LIWQlahg+Li8JZPhRH9jTlVF4vDKhL&#10;BcJhjuLMOIcPWY4zDdAtPph6KQtkz5kSZpx2446BhrmD2X2gWK40RNytwGMIBC9kHAKzgtoC7VW2&#10;Qq7lEIgqAM0xMEicFxso0E3iZpcJnXmPvEhetoYzTjPKT8XZdI6xqGFdLxWlCiVALDDaREP0yTqX&#10;hCBMtJRL6CWc2OMWcCXhfjKpJu540tvXvmbcdwYWhlvyOfR3kEYt3wiNsnGhjAqFEyrIERKYvqyI&#10;Ro0eG2d2zfoym4px9gDvKRC4slRQ9dPpGp+ssamOtvV8cuqhcugn59sMJku19U1Zx86UI8/ii2rG&#10;LcFe4XGzENoPaQ4t3yXqYAveJh5yCoUOl9ENddTtgGykJJsYjTNKRonKTWxgPMcONbJSCg4jT702&#10;aOcVluJ4qHH0iATSfePAD0CCyTgZaHST209tXSi4vowWMM1BJmHpDMDGxh1SilrSbRKm72U6R7NJ&#10;h0b3zUkCze1MAwYBWGYaRyYoKELTbSyvej4xCzgsnW6ddonGdhKQIYpTDFPZ84Y4HLJKYP+AttYY&#10;5aSBSRK6yQHiOFcfahY0COtIlXqN4nw3Qi4YzauIjwSIZ8AgZ/2aocCHuh1lfNsu+JQS7Img3Le1&#10;wvV8rYqkAbCdWTfaWaLw+XKKbNIlCRv+GGSt0c777W2spNQtZsrmwjObPN8CxHSBab/smTu1ZQb1&#10;CHTIGdsTDarTg2vRAbY0d1IFzTYBMzlT4SFByS4+oJf9zXpLSw/ZyWka5aSSxSF1S1ExPEd6PqCh&#10;uZqs6cPuRx0j2pyTZlWE86NxrT0p60QHwXfF8xkzJtpDQs2GSIbceB2L0i1uXZhxfpoTAT2AFqQj&#10;rqESJbv7nJPxbWwL1jpWrvJdUyYqr6XVaQEVOvjRCgnt4kidtpF0xMJCBskh3pcQMj79wxk6PKIP&#10;B/pdaIQOlZHGLhGeHNqlPSi2ikS9sjmqwpkhh2zGAVn3kAZ7SDCIRgiKPb2EoxkMxQlLYRqSu/JQ&#10;is5Z9zCytAIqxqQ+JT+Uwun6oVgPowMik8pYwm+71SRSDlHUNodg6kMprGus4AbRofrZszwIo8dR&#10;JhRpb0Qp3pQj7FQcBGLicaDYgaZxLt0QCY83sLY5hIjR+ACi+hBD6hWGeGJ/fYgj9SGOlIcoKg6h&#10;9ooV3EKNih+gqDjU1+jOQRh4zSn8KddSzp8fSDmEGpN0EKavDNEYuIaJPAh0qGnJoeazarQs1Qst&#10;Y/IyyQlkfEhEWFU6AMNe00oKlEWH2M+KwgoQ6neoaYwAB2Fwqdj5GrnE+dglD9kLHu9BN/AWnV7e&#10;Y7LGe46MjZF6cs8u7FC4TSf3k8rYOx9hrLK+Azi1u8xoJoganp0YkDaTwuyrL9NZru3v6QA25McM&#10;e+zC9TDn88Z0HngZkNYT6liMHNMZN5eRatL+alIzx89HGGuOq4yDp8t0zilw3zeTnfwxY8JgNt2X&#10;6ZyWG++XTYs0lPbpNJNxcgSaNJOz2mP6pDJOrrp0jihI4DH1I7J8Qi7b/ksEnMVb3uNBLe9xgsb7&#10;JSJGF5q5zGAmsrxno76/1+NoHFJn/UiDggsZPizOjMVCzuNb6DHQ2k3Wh9Bp8aIPOeFucdhtId1k&#10;ISc1LMTH1PFcO6hIBzASMtj3Z8MtLPs4LoPFGeAspJyFDJ4WogsWCoGo9XR+UOQqFLkKRa1CUatQ&#10;1CoUtQpFrUJRq1DUKvR0yES80GOLwq7QkBMackJDTmjICQ05oY7DqLnM1QOO0SRsMDOe9wk6Usop&#10;CctUBcoTYoVCqFBUMQtkrqek1qaPHY9zckIm8hQ0XC0XTg+PQK3EeDqUU5Bc5GNe+E/YFdDOMbM4&#10;jf7mMth9QzPtBpZaCEsJaUEdsIFfQTLuCgdchjsJCqc82JDpaSbs/Q2c8cEL6lh9pU9AaqG5U1Ah&#10;jppnontZep2wYIprSDX7lgMjhMo3x4UILOWBs2VGpBOpcM1CusVCuGch3WIhLLNQ3hAc4h7KaIsl&#10;wg9CnDGexmrgERMDnmdrkiZ1d3mV15osWDjjoTc9rgcEjwDrrAt3Hs/a9sX0XK1LzKpMD+1VCvOO&#10;3dqS53F1MCYNax7/Lfu7LJv1d2wUcld57PyyaJGHLHfNOBKU5RwCYP+Oh7dcyHkDDtdAMw4bj2hY&#10;aCxnO0xpuPNDWuQZQEkCukMfRlgteyIYaXdx8rBYkT27LE5yr+c+lKaw7yq79xBCu2ECZCE+vANC&#10;LrGfhkiHhLW0bbAgZ7XcxVU5oqPnGOiDzmtZ38Hf0GOpPKJazRBPUmblkIJcibaIx0gaikilqU6P&#10;k9iJLwRXcexglNsDZ8ioJVC3jqojMS4OEh28YiXHxXlozs6h9XHuycfn5kiIeQGRxzEJZtRasWYQ&#10;0bPTDkGPEFfdFWBJxhWgOAc5ODCFgdfzrJSh0TzFS4iccUTOEOBOLRFxrtiAGEMtTU03KmOaCDft&#10;iXCE1ZpMYHFN+K2JdIMl9DxhzroaBzl7fub7GzzI9ayAPhbPFJduDgjoOwMY4lAxjXO/ihAKrYIB&#10;IcfsVhIwf8Rhj/ZR4Il4bQXgC6cFhvsohb88vRWhnyaN2kRIOZbCI5IuAZvDOT/iRG1eQ1NJwyqT&#10;JskS/xAP1gAsnZmfpbMy5cJUyABA/g2goqmKc1LQIQKBOkOV2PIHFDHwGVWcMzHRVT+w0sS5N/FM&#10;ACgGRlWALiRZcaNEIZQpLkothF+ESxlks5INUSGTuooygikAq4gAkK8M8pmsEoefyByn99hL7eGB&#10;4TwDZUHGcRuHBFLFD0OA5BsCmmhxtUUIkfppBZhvV4E6jOUbJCbmyV3sTBbTf9oakG1dKXKARmac&#10;Lh+uqQqZIcEzoPQJA01DHNZbo9A8DiViB3oEajgNVGFZFasURqlNNqKzkAJ1iDdsVaYeMzMgQkNC&#10;eQ0dokLaKHyD+mtksDgIdS6I59b6hIFTNN0AhjhNX4mLokkF6kHF9TSuY62omdZ4kIK+wAAfqWum&#10;CCGA3R2nPGwChTI4BsCXTKLuma9rnRpUxNWXolrmGqZLNyxsXJzH7kmggA23EkMBoOoWVoRCCvVi&#10;sNKlROTxOHcfqsnkS4eETKdkLUFKZIhAgGNilZiqNuTrElVSbd0DI6p0IFZxOTVslpIAmRaWfShK&#10;XDNcSIXEQ0xCqJO0oBGfQ5RrJe5hYDjdBYCTL/a2D8QZoy2/R4Dt5Ul14KlYCJnDLOMSDV7dwUV+&#10;Lzuccz0Qpz9a8c9JPIsXfbyvQE/7tFUFzyThtlCiKF2hh6cZ8CAW16liG5O/lZR++GEtkHOzCc9o&#10;M/1DEcEhBxnNZAmwpghNwHuURHChrxxQRffZVHaplRjHO0hIOwgpPyb2DoDqCfDDoNqLOog0CdnP&#10;mJYu0ICKveiVRLhLY/s0fFbcC3zYFO+iTyMFupdp5pSG9LAZR3viF/kRkJrYx3u+0Vw2Z9IJ30CE&#10;UjAMO16DOOdkMgt0TKtb9hCpfKblVbG0zTEVFGaUotv1jDEPsoW8KkQvDKhi3g6RcMky08Gsgscz&#10;eENPs/HnUHCCOJ916jjVN6t5qQI9NKt5NpMjeHQmp+oIS3bhMNolL3RQSEBHShp4P0Qdhx5FIkBI&#10;KgreTMAlNWLHosh4NQUDDFrON967ox3/O0kkDtBecywE2pms6iTgrPB4IwV1QxeqMWNnAy2reNuG&#10;TmwjcXr6n033gNMpTK7iWTMTfEVRdhU4NgmDY6cJrHowqWAawU4JNbDkobNWQ6wh1ohiy6stpjwQ&#10;JbrKERFLLBH+eqpjwwgla9+8U8MNY+bjKw0ZUR8rVMfjHrApafemlZwGc3HypZQFT32vJkChebM9&#10;8TiZLj4U6FgqRlJgDHMVTBCWiA8ixcOEoUfDlu1uqN/ibpREeBSHXjYAepnCUzQhQ5BAQaxk4ipW&#10;SKy8isNmaJs8R0ugZ8KGozIh7K9nrHkAykue9FYFiQAbN6jrIJO88IW5AW+nWSLjpRImpC4BZeZw&#10;uVANyFEizljKdtA+EyKUiyFVgt6mrsvahMUcdsSor43Z8hclDVnwAwo4ScejACMFegHMkgLmPTXT&#10;G5WIeL5SJ0vV6BnbuNjOZauRJabueEiIJPMnAEHMRIYlT14RUXFanYK98pDDJIs/Zm1wDjZ4DU+O&#10;C6Ts8PMJOVnDtpr8Dh5iaKhVjzogtvoeGMHqf8azCku6sSc4Lij6wBle9lE50ouaKQ9oC3YrVF/B&#10;xojFSwlmVHV6pIC28JiDizNoSW+6QK/EoEDbOemBfzVdD7d01zfPWRN8CDbYJj1JTeyJjvSVDHUF&#10;D1kse04PbEr/xTGqQSRdrUMDNdVT7tCehgf4nRjxgEWHBvAqltbxK29cQ9o+bAriAOkJBBbmmUoK&#10;usj7MHGt4XSD6UQ08wr6je15Lk5Fcwia/rPv2L4j+0aieJcRrxLRsx1sOfINK3BDeb8Q3zCG7xn2&#10;jABzxbdeQqNxseV9GzPayADW8bxKh8uAOeIVSXqUhNQSpW4ZzXgDksYu7rXeoYdKaKbWOViwQEPl&#10;UmPP4GHDMgKqwLk/XjkSI04ASz5YgmMk16EwXloDO5WjsUb6jVHlMBsZHAEPO/wlhFR18603L3Fh&#10;ejD0eEAsSWHZuUrumeB2lOKOC6tIcw2K9TOcJJ2ameEk0U3mHMnGd3oEiY1bDcFYKxRBlXVMq7EE&#10;AUc7efi6JKQ9uFS8yoa1IPRFr12ZZVx4BYwc3azWq0/ErSzmLuGOZ6Cop8O2kwpnTRdxJ1QSC+3a&#10;gpzR+Vq0Zo0mwfLVML3ucu2D6fVRXCUXssjkhdfGcMFTDFbNOIlQc5FHD/NWHE0q2ECjW+GcGM0F&#10;IF3L4R4tFHCAhIZz+INDEcTo9j5upxXYF69YddeLd6RnUIZW6fAmvGMnkf1oWIBQ8/IZeCtrgrSw&#10;uSATw8aYMFsscjE75V5aOSA40DwU18kX2G0WXd2U8LRCwRPT2udn+KMLORNdaZu8QipC0qkOyl0K&#10;/dSwWapmKBlctAzRhtbb/csRl1yGy/6wtC5B30Oiwpwm6hr/Kp6VZzcTKYp0hpuq7Qg9EjjAg+zw&#10;H4LDU1r2N6lgtTKqmuQ5HEciE+mrVA11H654mnI0spXmDWhlfoY/TdYG2uzOSnhQcYhcV8S4dpO8&#10;Aek0tFndNGF6Lw/i4N9I5cEOE+SkmZC+0tGriFYLH11Rj8z67xZNchWtoj8c88YaR4QIL1KOn4N0&#10;v7AIo0Ezp5QcMtJoAFFQztk9NsGlNv1Bb+ZBKUoFclx5HAbyOIBtoZ7FYWcPi6ccR7kom/4xEIpW&#10;LiTN7oZwCQUlrmI9DBYZCbrD//bsJGElvbcdCXaobeLPvnQforssBDDS9SHTR4vjw1kIZoWM7oFn&#10;Nz2CtukzsGqWTiss7AvSahfHj7T0uA9ppuIe00GX0dfAvpfF8SJd2OfX1KwCuJsu7Cuu+4ppiKNM&#10;XqwA8XRc2DdR7rCl903DRbY4hsOFPZzMmFGmtXbdyKe2sKcQ99ziMq5Kl6uuEP/fhT0cSz0WZ0nH&#10;UabJgQAZYl3YU4Kd5gmsLOlYlGLlPmHpm4U0XlvZcTGFajlA3pZcHOrlnW+J1zIAsyqe8Jq8pCGj&#10;4fWWDWk1wDXANWk1CGvS64yLQgxVEM58DKQ2LwOeMxqJV5JQgpmnIWhJlhQgLUDEg2cJj9IknI1L&#10;CpAVwPD4RIL3ghuVJTnlcmBzYHWchHX+xMNv4YkbPT5DQ8k8rHG3nzKxGrdf6GaQ3xZkbjBcsWc3&#10;q+/2078tlA3V3SEyJDV4s9e/krY7HZzmxdHX7EXV9jpYvdOVN77yynd7gTIvVOZt9npdPm/L9/W+&#10;fPdmexLOttu80dhl3vq9+CruoJ/ibbjDS/OT5a8D+E/xEtwk2sijmc9LL/3TSUye/x7/MunnvGAj&#10;ZYsgyP1niL6d6wnvsffqF0n8xkv8h/2n+hfwgrhHw9N5vNv4kqfXY4eRHyUbvNHTvwTyeIOjgEPC&#10;Rf+s/y4v3MDg41aC/uaYkg1Mqh/mG2zpgchF42iDDUG/RwNuEPlhuiFaXWVKiIKNfDYDihc1bsQA&#10;FBvsmBE/73VUnjFzjTKrPNjQpg0gemnw4dbwPNBGxMuac6uHCvp4uDETulC/qBJb49glM/xq3oR7&#10;N2/ebAMHz4/4KRexqY8VG0mWgue2sUAZ53zFJY5NgqePwyb2Xu8EUZjAKFra0zNE75ggWJ2nIxoX&#10;u2MsUQzbR+4M0TvGE9NRI5o+NsVyW5KY0qGoSb4RIlSXfBcVMpOp2+6rONtI4pHFQ3RKzm1JToLQ&#10;Qs/QVUP0zvGgNhPuJH30jvGk6UZejPQM0TvGk2MpCtN4J8t9/M5lOQs22AtaMmiI3jFBGUZs0mFD&#10;9M7xzDam5LjYHWPJMWJBsmzVEJ3iuS1pnmUbaV6M4tzH71yeiwirOLJ5iE4Jui15LrKNgrerD/I8&#10;RO8Yz4zmFyODhugd42Giv5HnWPXBFg7x/w9MmdnhEVMfn2K6/1Fe28vP7Nhr7XXDADWbMdJovC30&#10;urvQf/SSd8Y5Dtx33huCNz76hPfQo96hskkCL9nazykc8gaVMDlUNrxp4VmwkfE4W5LevHA0FIZQ&#10;tt3jtB9FtfSLNRxezW+exeAS5CnGPPdPMyqzZIcBHRJmMqtoZ8H4i9/ACTrffqIMWBer/QjbwkDm&#10;4h7j+UaS463wG2dF5ocM87gWp/nJM16a7Ne9b6FNK35iQL5FgMXNCzyCIwkL43xjBqscZRC2TDDK&#10;WFViVHWkhTm1QQsNFi1Ea7+gF5Okj3t+nsASoKFt5st2BUVPWjKSlsw4hjOQRjfRiiNJY494g+nA&#10;hGnLFGiTlZzhkzhqOD6PNotkfhpOQ5VYwYvV4bo3JIQJ1gOREnVS/gS/CNlYZd278F2Gn6jDy3x0&#10;q7xwsd3y3O8hLX8YSb+H9RxO6vM4jFf4vSiXL0/2qvsZpfEHlgwU93YEtZ8taZc/y9T/UhKVPfTO&#10;t3lr38PvlulXqr537c+u2Y+O2e8r9UB3e5Nf4lv/Dv4S2/Cbay+HGn3cb64ds99iu/f4sbUPfPPs&#10;2u+ePPsiUODqHyg4bpT87/Vj9ptve8tfhRvo0y8anlrXL8iJ8uKkfiVu95s/vvj+HV2vXd/9pq4f&#10;X3znfsNu4Nwq3Sd6uo8fSffYKv1qnag+sfaFk6fWHjj1bsIP2/2LTfGxnuITR1I8tufPG8WCPrX2&#10;lZMbXM+svfbUWbv/zMkvLv7g5NcW52nHO051a585+RmuL74I3F+V25G/6h3J74d3biw+vPOppTz/&#10;1N5PL35q7971If+e3RuLe3bH/J8n/vOT+Cv3bixeuTfmH9+/sTi+/6kXXR+GXrq1XJ2YaMPX5+9f&#10;/IWFrtesf32u6/0ven8M0jPakx+Dfz8G/wb+7xLfncSvz28srs/H/A8tbiw+tBjjP7H+04ufWB/7&#10;71VrNxavWhvzf474z03iL1u/sXjZ+pi/fuzGYv3Yn1z/vZCWjdbsq8ffv3j1CV2vWf/qcV0vfv8d&#10;1qcfgX8/Av+G/vs68a9P4s8cv7F45viY/8ETNxYfPDHGX3HyxuIVJz+19hr0c/fYb81/knBt7Wdl&#10;yNdP9L8I+srXeH9DqZ//H39pPucnP/+qInyUPtj/75yV1Mhyl403unvlsQeP/do39bujr8NaB2uK&#10;Odq/x+zl2tqvGuz6sWPff/b61e32EqA3+TjaT/b29tgL8eAxoTmCB4+9+Dy4/9gT6gjjQbg2jQXE&#10;XrW4w5a99yYte++fRMved3xoWURbxphadveJoWXfOXmTJh3+1dtTvZS8kL3/HUrLj3hi7e/u/uP9&#10;f7D7kf1P7H50/1/tfnz/P+5+Yv8Pdz+5v7v7L/fnu5/ef/neb+6/bu+398O939u/f+8r++/e+7/7&#10;V/a+d/6je6+f/8Le2+f/bO+p+T/fuzb/7N4vzn9v73Pz/7U3n//R3onF7l6+OLl/cfHS/X+0eNn+&#10;xxZ/ev9Li8Xelxb7ex+z6xt71xc39h5cfGnv++z6/N6X55/e++T8Y3s/Y9cH9y7Mr+89NH9iL5m/&#10;Y+/75m/au2v+g3t7+/fsfXX/rr3/vv+N3S/a9Ye7vwPNvw3tn6MNn6Utv7n/k7v/Zv9pwpr4u0h/&#10;M/mnd//T/j2UuWf39/fv3v3y/v/c+eb+7+6cnP/bnVfMf3XHn//izpvnf3vnffOLO3/Hrh/e+fj8&#10;oZ0vzLOd9YWuN+xEi9futItX73zQrlfu/LvFqZ3PLu4i7u38zOLP7Pzw4p6dexdv3Pnj+Q/s3Jj/&#10;5Z1fn//Qzt+bNztPzLudc/Mf3Xnr/EM7f3H+Kzvr88/sfG3/P+z8t/0v7/zn/Zfs/sb+q+H1Pbu/&#10;Bo2/Aq2fgOaPQ/tHacNH9v8W/aM+mvTY/CP7H5n/k/1/Mf+l/X8//+X9P5j/0/0/nn9y/9Ti1/fv&#10;Wnx6/57Fb+2fXnx+/y2L399/5+Ir++9bfGP/yuLU/AOL188/tnj7/JcXD88/s7g2/y+Lfzj/o8Xn&#10;5mtr8/n/I+psQqKKojh+7hmyDOljzEwwPyoxF7VQE1zZhy5cGLRSWiXlFCVGYEEtIhCsRUqUq6QP&#10;kRTJyILKQpyCLJvMSW2hRY1lTQrVhBpR8T+n4zNp8ePd9969vN/h3Hs5b3Ud+XQZFegaqtY0atV0&#10;6tAM6tNM+qB+Y6W1V1CXx1I6rkQ7dEZX6kf9JEPaLQ+0QVo0IGfUMqZZsluTpVTjpVCBbJ1Gkk6a&#10;37jx3lzHzHnE3ActhucWyzOcl36ctOshu6+w5yX2Ps/6Zcq4EYFfoiD5jhh+I4I4CSNRgvamBUVS&#10;j0o5jDqPCnRKMUYlHz7NRq6mokqT0Ozhx4DVYCGNQ5MuRqPNyApNQZb1m5WNiEkhHkoZmmSfWQRw&#10;QE5huzQjQ+6DzWwWY/iMKbwxgyEkyFOkeQa95nnPfG+Zd6eN7LA42i2eNoT/rbEquuyu4YZrR9Bd&#10;x5DrwoS7i1nXi58uiCXcjxQeRg6/RSFPoZwXSYCTpJazpJFL5RyXSTvXSg9fkTC/kHcsMs4+/cIF&#10;+oOr9Q+3GrameEJjxldrzzHJJzTCxfqKVxvJ2sdRuc3dcokb5DTvlxoukT28RXbZd/I4XtYzkMjT&#10;YJ40N8uSMeHGzHfEvAfNP4SLrh9Hjb3WLnLD2OxGsdZFsNxFPZRiiJFliOLkJfnlEWVIGxXJWaqU&#10;Y1TnUUmdspNGZSux5lKu5lBA11GzRzoN2EwL6Spq0iRq0FSq0CzaoHk0I/n0TYopKOV0QarpoNRQ&#10;QOppm1yldKv7SEI0bWskiil6jV8URrx7ggT32Px6zPOO+d4073YcsVzM5eP/6fXz54PP/Suq2sT2&#10;dtBNbqEG9Xk1y8JOO9djfm9fqHHiyGdjiP4CAAD//wMAUEsDBBQABgAIAAAAIQAnbon45AAAAA8B&#10;AAAPAAAAZHJzL2Rvd25yZXYueG1sTI9Pa8MwDMXvg30Ho8Juq+2FrCWNU0r351QGawejNzdWk9DY&#10;DrGbpN9+2mm7SAj99PRevp5sywbsQ+OdAjkXwNCV3jSuUvB1eHtcAgtRO6Nb71DBDQOsi/u7XGfG&#10;j+4Th32sGIm4kGkFdYxdxnkoa7Q6zH2HjnZn31sdaewrbno9krht+ZMQz9zqxtGHWne4rbG87K9W&#10;wfuox00iX4fd5by9HQ/px/dOolIPs+llRWWzAhZxin8X8JuB/ENBxk7+6kxgrYJUSkmogkRQJ2CR&#10;pgtgJyITsQRe5Px/juIH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QItABQABgAIAAAAIQDx7CH0CwEA&#10;ABUCAAATAAAAAAAAAAAAAAAAAAAAAABbQ29udGVudF9UeXBlc10ueG1sUEsBAi0AFAAGAAgAAAAh&#10;ADj9If/WAAAAlAEAAAsAAAAAAAAAAAAAAAAAPAEAAF9yZWxzLy5yZWxzUEsBAi0AFAAGAAgAAAAh&#10;AKoXB+9kBAAAQg8AAA4AAAAAAAAAAAAAAAAAOwIAAGRycy9lMm9Eb2MueG1sUEsBAi0AFAAGAAgA&#10;AAAhAKblRWOWMgAAaH8AABQAAAAAAAAAAAAAAAAAywYAAGRycy9tZWRpYS9pbWFnZTEud21mUEsB&#10;Ai0AFAAGAAgAAAAhACduifjkAAAADwEAAA8AAAAAAAAAAAAAAAAAkzkAAGRycy9kb3ducmV2Lnht&#10;bFBLAQItABQABgAIAAAAIQBPoa7FugAAACEBAAAZAAAAAAAAAAAAAAAAAKQ6AABkcnMvX3JlbHMv&#10;ZTJvRG9jLnhtbC5yZWxzUEsFBgAAAAAGAAYAfAEAAJU7AAAAAA==&#10;">
                      <v:shape id="Bild 80" o:spid="_x0000_s1178" type="#_x0000_t75" alt="5a" style="position:absolute;left:52;width:1548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Mq8zwAAAOcAAAAPAAAAZHJzL2Rvd25yZXYueG1sRI9PS8NA&#10;FMTvgt9heQVv7W6tf9q02yKKoJdWUz14e2SfSTT7Nslu0+Tbd4WCl4FhmN8wq01vK9FR60vHGqYT&#10;BYI4c6bkXMPH/nk8B+EDssHKMWkYyMNmfXmxwsS4I79Tl4ZcRAj7BDUUIdSJlD4ryKKfuJo4Zt+u&#10;tRiibXNpWjxGuK3ktVJ30mLJcaHAmh4Lyn7Tg9Xg39JmcM1CDarZf75WPzuz/eq0vhr1T8soD0sQ&#10;gfrw3zgjXkz8cD+fzW7V4gb+fkUPcn0CAAD//wMAUEsBAi0AFAAGAAgAAAAhANvh9svuAAAAhQEA&#10;ABMAAAAAAAAAAAAAAAAAAAAAAFtDb250ZW50X1R5cGVzXS54bWxQSwECLQAUAAYACAAAACEAWvQs&#10;W78AAAAVAQAACwAAAAAAAAAAAAAAAAAfAQAAX3JlbHMvLnJlbHNQSwECLQAUAAYACAAAACEAJPjK&#10;vM8AAADnAAAADwAAAAAAAAAAAAAAAAAHAgAAZHJzL2Rvd25yZXYueG1sUEsFBgAAAAADAAMAtwAA&#10;AAMDAAAAAA==&#10;" stroked="t" strokecolor="white [3212]">
                        <v:imagedata r:id="rId134" o:title="5a"/>
                        <v:path arrowok="t"/>
                      </v:shape>
                      <v:group id="_x0000_s1179" style="position:absolute;top:4036;width:13811;height:2356" coordsize="1801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JR0AAAAOcAAAAPAAAAZHJzL2Rvd25yZXYueG1sRI9NS8NA&#10;EIbvgv9hGcGb3aRabdJuS6kfeCiCbUG8DdlpEpqdDdk1Sf+9cxC8DLwM7/PyLNeja1RPXag9G0gn&#10;CSjiwtuaSwPHw+vdHFSIyBYbz2TgQgHWq+urJebWD/xJ/T6WSiAccjRQxdjmWoeiIodh4lti+Z18&#10;5zBK7EptOxwE7ho9TZJH7bBmWaiwpW1FxXn/4wy8DThs7tOXfnc+bS/fh9nH1y4lY25vxueFnM0C&#10;VKQx/jf+EO/WwDTLsvRh9iQm4iVOoFe/AAAA//8DAFBLAQItABQABgAIAAAAIQDb4fbL7gAAAIUB&#10;AAATAAAAAAAAAAAAAAAAAAAAAABbQ29udGVudF9UeXBlc10ueG1sUEsBAi0AFAAGAAgAAAAhAFr0&#10;LFu/AAAAFQEAAAsAAAAAAAAAAAAAAAAAHwEAAF9yZWxzLy5yZWxzUEsBAi0AFAAGAAgAAAAhAKhk&#10;olHQAAAA5wAAAA8AAAAAAAAAAAAAAAAABwIAAGRycy9kb3ducmV2LnhtbFBLBQYAAAAAAwADALcA&#10;AAAEAwAAAAA=&#10;">
                        <v:shape id="Textfeld 117" o:spid="_x0000_s1180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mozwAAAOcAAAAPAAAAZHJzL2Rvd25yZXYueG1sRI9NSwMx&#10;EIbvgv8hjOBF2sRKdd02LaIUPShiP+7jZtwNbibLJm23/nrnIHgZeBne5+WZL4fQqgP1yUe2cD02&#10;oIir6DzXFrab1agAlTKywzYyWThRguXi/GyOpYtH/qDDOtdKIJxKtNDk3JVap6qhgGkcO2L5fcU+&#10;YJbY19r1eBR4aPXEmFsd0LMsNNjRY0PV93ofLFyZvb/7ibt3vdq9+s1z6/Hz7WTt5cXwNJPzMAOV&#10;acj/jT/Ei7NQ3E8n05vCiIl4iRPoxS8AAAD//wMAUEsBAi0AFAAGAAgAAAAhANvh9svuAAAAhQEA&#10;ABMAAAAAAAAAAAAAAAAAAAAAAFtDb250ZW50X1R5cGVzXS54bWxQSwECLQAUAAYACAAAACEAWvQs&#10;W78AAAAVAQAACwAAAAAAAAAAAAAAAAAfAQAAX3JlbHMvLnJlbHNQSwECLQAUAAYACAAAACEACBm5&#10;qM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37B8F316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81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iZzgAAAOgAAAAPAAAAZHJzL2Rvd25yZXYueG1sRI9ha8Iw&#10;EIa/D/wP4YR9m6naiVajiNtgDBnY7QccydkUm0tpYq3/fhkM9uXg7uV9jmezG1wjeupC7VnBdJKB&#10;INbe1Fwp+P56e1qCCBHZYOOZFNwpwG47ethgYfyNT9SXsRIJwqFABTbGtpAyaEsOw8S3xCk7+85h&#10;TGtXSdPhLcFdI2dZtpAOa04fLLZ0sKQv5dUp+Jh+OnvXQ354PerrUpd9OOqzUo/j4WWdxn4NItIQ&#10;/xt/iHeTHFb5/DnPZqs5/IqlA8jtDwAAAP//AwBQSwECLQAUAAYACAAAACEA2+H2y+4AAACFAQAA&#10;EwAAAAAAAAAAAAAAAAAAAAAAW0NvbnRlbnRfVHlwZXNdLnhtbFBLAQItABQABgAIAAAAIQBa9Cxb&#10;vwAAABUBAAALAAAAAAAAAAAAAAAAAB8BAABfcmVscy8ucmVsc1BLAQItABQABgAIAAAAIQAntbiZ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4D525634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82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PWzgAAAOcAAAAPAAAAZHJzL2Rvd25yZXYueG1sRI9PawIx&#10;FMTvhX6H8Aq9SM36v12NUiqiB6VU6/25ee6Gbl6WTdS1n74RhF4GhmF+w0xmjS3FmWpvHCvotBMQ&#10;xJnThnMF37vFyysIH5A1lo5JwZU8zKaPDxNMtbvwF523IRcRwj5FBUUIVSqlzwqy6NuuIo7Z0dUW&#10;Q7R1LnWNlwi3pewmyVBaNBwXCqzoo6DsZ3uyClrJyYx+3f5TLvZrs1uWBg+bq1LPT818HOV9DCJQ&#10;E/4bd8RKK+i/jTrDXr87gNuv+Ank9A8AAP//AwBQSwECLQAUAAYACAAAACEA2+H2y+4AAACFAQAA&#10;EwAAAAAAAAAAAAAAAAAAAAAAW0NvbnRlbnRfVHlwZXNdLnhtbFBLAQItABQABgAIAAAAIQBa9Cxb&#10;vwAAABUBAAALAAAAAAAAAAAAAAAAAB8BAABfcmVscy8ucmVsc1BLAQItABQABgAIAAAAIQBg8wPW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6AC1E01B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3B42A6D6" w14:textId="77777777" w:rsidR="003610BA" w:rsidRPr="00327660" w:rsidRDefault="003610BA" w:rsidP="00D04171">
            <w:pPr>
              <w:pStyle w:val="Impressum"/>
            </w:pPr>
          </w:p>
        </w:tc>
      </w:tr>
      <w:tr w:rsidR="003610BA" w:rsidRPr="00053C69" w14:paraId="2DF61FC7" w14:textId="77777777" w:rsidTr="00D04171">
        <w:tc>
          <w:tcPr>
            <w:tcW w:w="780" w:type="dxa"/>
          </w:tcPr>
          <w:p w14:paraId="38225E5E" w14:textId="77777777" w:rsidR="003610BA" w:rsidRPr="00053C69" w:rsidRDefault="003610BA" w:rsidP="00D04171"/>
        </w:tc>
        <w:tc>
          <w:tcPr>
            <w:tcW w:w="316" w:type="dxa"/>
          </w:tcPr>
          <w:p w14:paraId="198B03EF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8223" w:type="dxa"/>
            <w:gridSpan w:val="4"/>
          </w:tcPr>
          <w:p w14:paraId="05229BC1" w14:textId="77777777" w:rsidR="003610BA" w:rsidRDefault="003610BA" w:rsidP="00D04171">
            <w:r w:rsidRPr="00053C69">
              <w:t>Schreibe zu de</w:t>
            </w:r>
            <w:r>
              <w:t>n Schritten auf de</w:t>
            </w:r>
            <w:r w:rsidRPr="00053C69">
              <w:t xml:space="preserve">m Zahlenstrahl </w:t>
            </w:r>
            <w:r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1BBDE9DF" w14:textId="77777777" w:rsidR="003610BA" w:rsidRDefault="003610BA" w:rsidP="00D04171">
            <w:r w:rsidRPr="00053C69">
              <w:t xml:space="preserve">                                                    </w:t>
            </w:r>
            <w:r>
              <w:t xml:space="preserve">   </w:t>
            </w:r>
            <w:r w:rsidRPr="00053C69">
              <w:t xml:space="preserve">  </w:t>
            </w:r>
          </w:p>
          <w:p w14:paraId="5FC1D0AC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</w:t>
            </w:r>
          </w:p>
        </w:tc>
        <w:tc>
          <w:tcPr>
            <w:tcW w:w="425" w:type="dxa"/>
          </w:tcPr>
          <w:p w14:paraId="296F4D5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5E6FAC20" w14:textId="77777777" w:rsidTr="00D04171">
        <w:tc>
          <w:tcPr>
            <w:tcW w:w="780" w:type="dxa"/>
          </w:tcPr>
          <w:p w14:paraId="562DD8BA" w14:textId="77777777" w:rsidR="003610BA" w:rsidRPr="00053C69" w:rsidRDefault="003610BA" w:rsidP="00D04171"/>
        </w:tc>
        <w:tc>
          <w:tcPr>
            <w:tcW w:w="316" w:type="dxa"/>
          </w:tcPr>
          <w:p w14:paraId="37E043B1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3191BB43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</w:p>
        </w:tc>
        <w:tc>
          <w:tcPr>
            <w:tcW w:w="425" w:type="dxa"/>
          </w:tcPr>
          <w:p w14:paraId="3EC9CAA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3EF7FAB5" w14:textId="77777777" w:rsidTr="00D04171">
        <w:tc>
          <w:tcPr>
            <w:tcW w:w="780" w:type="dxa"/>
          </w:tcPr>
          <w:p w14:paraId="7D2B2A74" w14:textId="77777777" w:rsidR="003610BA" w:rsidRPr="00053C69" w:rsidRDefault="003610BA" w:rsidP="00D04171"/>
        </w:tc>
        <w:tc>
          <w:tcPr>
            <w:tcW w:w="316" w:type="dxa"/>
          </w:tcPr>
          <w:p w14:paraId="7C089461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7031512F" w14:textId="5A0F7777" w:rsidR="003610BA" w:rsidRPr="004B54C0" w:rsidRDefault="003610BA" w:rsidP="00D04171">
            <w:pPr>
              <w:rPr>
                <w:rFonts w:cstheme="minorHAnsi"/>
              </w:rPr>
            </w:pPr>
            <w:r w:rsidRPr="004B54C0">
              <w:rPr>
                <w:rFonts w:cstheme="minorHAnsi"/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2313936" behindDoc="0" locked="0" layoutInCell="1" allowOverlap="1" wp14:anchorId="078492BF" wp14:editId="74EC16CB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271088</wp:posOffset>
                      </wp:positionV>
                      <wp:extent cx="1381126" cy="235684"/>
                      <wp:effectExtent l="0" t="0" r="3175" b="5715"/>
                      <wp:wrapNone/>
                      <wp:docPr id="1561726370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6" cy="235684"/>
                                <a:chOff x="0" y="0"/>
                                <a:chExt cx="1801469" cy="235684"/>
                              </a:xfrm>
                            </wpg:grpSpPr>
                            <wps:wsp>
                              <wps:cNvPr id="2039934686" name="Textfeld 117"/>
                              <wps:cNvSpPr txBox="1"/>
                              <wps:spPr>
                                <a:xfrm>
                                  <a:off x="0" y="0"/>
                                  <a:ext cx="163830" cy="214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BF5622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79751" name="Textfeld 117"/>
                              <wps:cNvSpPr txBox="1"/>
                              <wps:spPr>
                                <a:xfrm>
                                  <a:off x="721518" y="0"/>
                                  <a:ext cx="257175" cy="23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582687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144238" name="Textfeld 117"/>
                              <wps:cNvSpPr txBox="1"/>
                              <wps:spPr>
                                <a:xfrm>
                                  <a:off x="1485899" y="7144"/>
                                  <a:ext cx="315570" cy="199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ACA29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8492BF" id="Gruppieren 124" o:spid="_x0000_s1183" style="position:absolute;margin-left:255.2pt;margin-top:21.35pt;width:108.75pt;height:18.55pt;z-index:252313936;mso-width-relative:margin" coordsize="18014,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WJHQMAAIYLAAAOAAAAZHJzL2Uyb0RvYy54bWzsVlFv2yAQfp+0/4B4X23s2HGsOlXWrtWk&#10;qq3UTn0mGCeWbGBA4nS/fgeOkzXtpKnrpG7ai83Bcdx9993B8cmmbdCaa1NLUWByFGLEBZNlLRYF&#10;/nJ3/iHDyFgqStpIwQv8wA0+mb5/d9ypnEdyKZuSawRGhMk7VeCltSoPAsOWvKXmSCouYLGSuqUW&#10;RL0ISk07sN42QRSGadBJXSotGTcGZs/6RTz19quKM3tdVYZb1BQYfLP+q/137r7B9JjmC03VsmZb&#10;N+gLvGhpLeDQnakzaila6fqJqbZmWhpZ2SMm20BWVc24jwGiIeFBNBdarpSPZZF3C7WDCaA9wOnF&#10;ZtnV+kKrW3WjAYlOLQALL7lYNpVu3R+8RBsP2cMOMr6xiMEkiTNCohQjBmtRnKTZqMeULQH4J9vY&#10;8tOwMQvJKJ0cbgyGY4NHznQK6GH2CJjfQ+B2SRX3wJocELjRqC7B/TCeTOJRmkE4grbA1jsIs+JN&#10;iQgZu7CcG6Dv4EJ281E6AIZ5A5O/jFoaZzHQ0YNGRlHqibiLneZKG3vBZYvcoMAaeOzpRdeXxoIj&#10;oDqouDONbOryvG4aL7ja4aeNRmsKrG+sdxF2PNJqBOoKnMZJ6A0L6bb3lhsBB7hQ+5DcyG7mG49R&#10;Fg/xzmX5ADBo2deUUey8BmcvqbE3VEMRQXzQGOw1fKpGwmFyO8JoKfW35+adPmQWVjHqoCgLbL6u&#10;qOYYNZ8F5DxOw9BVsRdI5gXtBZidDwOxak8lRE6g9Sjmh7CsbTMMKy3be+gbM3caLFHB4MwC22F4&#10;avsWAX2H8dnMK0G9Kmovxa1izrRD2qXgbnNPtdrmyQJfruTALpofpKvXdTuFnK2srGqfSwdwj+YW&#10;d2B6z7U/TnkyIaPxZJwAVK/G+HFEEgJt/2mziJIxGSc/Lfk9p98e7X1X2yfqzdF+Wxn/qf/MNTrU&#10;o0vfvtuTCFRHoygGqr4a98koS7IJ3GpA/jFY7+/C4bKMSZKMod+4tk8mE6g7t/5XtH3v6RvmP6D6&#10;b3Dfv3vgsed5sX2Yutfkj7K/JvbP5+l3AAAA//8DAFBLAwQUAAYACAAAACEAuAZsF+QAAAAOAQAA&#10;DwAAAGRycy9kb3ducmV2LnhtbExPTW+CQBC9N+l/2IxJb3WBalFkMcZ+nEyTapPG2wgjENldwq6A&#10;/77TU3uZzOS9eR/petSN6KlztTUKwmkAgkxui9qUCr4Ob48LEM6jKbCxhhTcyME6u79LMSnsYD6p&#10;3/tSsIhxCSqovG8TKV1ekUY3tS0Zxs620+j57EpZdDiwuG5kFATPUmNt2KHClrYV5Zf9VSt4H3DY&#10;PIWv/e5y3t6Oh/nH9y4kpR4m48uKx2YFwtPo/z7gtwPnh4yDnezVFE40CuZhMGOqglkUg2BCHMVL&#10;ECdelguQWSr/18h+AAAA//8DAFBLAQItABQABgAIAAAAIQC2gziS/gAAAOEBAAATAAAAAAAAAAAA&#10;AAAAAAAAAABbQ29udGVudF9UeXBlc10ueG1sUEsBAi0AFAAGAAgAAAAhADj9If/WAAAAlAEAAAsA&#10;AAAAAAAAAAAAAAAALwEAAF9yZWxzLy5yZWxzUEsBAi0AFAAGAAgAAAAhAPpF9YkdAwAAhgsAAA4A&#10;AAAAAAAAAAAAAAAALgIAAGRycy9lMm9Eb2MueG1sUEsBAi0AFAAGAAgAAAAhALgGbBfkAAAADgEA&#10;AA8AAAAAAAAAAAAAAAAAdwUAAGRycy9kb3ducmV2LnhtbFBLBQYAAAAABAAEAPMAAACIBgAAAAA=&#10;">
                      <v:shape id="Textfeld 117" o:spid="_x0000_s1184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hI0AAAAOgAAAAPAAAAZHJzL2Rvd25yZXYueG1sRI9BawIx&#10;FITvBf9DeIVeiibVsupqlNIi7UEp1Xp/3bzuBjcvyybq2l/fFIReBoZhvmHmy87V4kRtsJ41PAwU&#10;COLCG8ulhs/dqj8BESKywdozabhQgOWidzPH3Pgzf9BpG0uRIBxy1FDF2ORShqIih2HgG+KUffvW&#10;YUy2LaVp8ZzgrpZDpTLp0HJaqLCh54qKw/boNNyrox3/+P27XO3XdvdaW/zaXLS+u+1eZkmeZiAi&#10;dfG/cUW8GQ1DNZpOR4/ZJIO/Y+kUyMUvAAAA//8DAFBLAQItABQABgAIAAAAIQDb4fbL7gAAAIUB&#10;AAATAAAAAAAAAAAAAAAAAAAAAABbQ29udGVudF9UeXBlc10ueG1sUEsBAi0AFAAGAAgAAAAhAFr0&#10;LFu/AAAAFQEAAAsAAAAAAAAAAAAAAAAAHwEAAF9yZWxzLy5yZWxzUEsBAi0AFAAGAAgAAAAhAJTI&#10;2EjQAAAA6AAAAA8AAAAAAAAAAAAAAAAABwIAAGRycy9kb3ducmV2LnhtbFBLBQYAAAAAAwADALcA&#10;AAAEAwAAAAA=&#10;" fillcolor="white [3201]" stroked="f" strokeweight=".5pt">
                        <v:textbox inset="1mm,.5mm,0,0">
                          <w:txbxContent>
                            <w:p w14:paraId="2ABF5622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85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66zAAAAOcAAAAPAAAAZHJzL2Rvd25yZXYueG1sRI9Ra8Iw&#10;FIXfB/6HcAXfZtrhplajiHMwhgzW7QdckmtTbG5KE2v998tg4MuBw+F8h7PeDq4RPXWh9qwgn2Yg&#10;iLU3NVcKfr7fHhcgQkQ22HgmBTcKsN2MHtZYGH/lL+rLWIkE4VCgAhtjW0gZtCWHYepb4pSdfOcw&#10;JttV0nR4TXDXyKcse5EOa04LFlvaW9Ln8uIUfOSfzt70MNsfjvqy0GUfjvqk1GQ8vK6S7FYgIg3x&#10;3vhHvJv0YZnP5sv5cw5/v5IHufkFAAD//wMAUEsBAi0AFAAGAAgAAAAhANvh9svuAAAAhQEAABMA&#10;AAAAAAAAAAAAAAAAAAAAAFtDb250ZW50X1R5cGVzXS54bWxQSwECLQAUAAYACAAAACEAWvQsW78A&#10;AAAVAQAACwAAAAAAAAAAAAAAAAAfAQAAX3JlbHMvLnJlbHNQSwECLQAUAAYACAAAACEA8RkeuswA&#10;AADnAAAADwAAAAAAAAAAAAAAAAAHAgAAZHJzL2Rvd25yZXYueG1sUEsFBgAAAAADAAMAtwAAAAAD&#10;AAAAAA==&#10;" fillcolor="white [3201]" stroked="f" strokeweight=".5pt">
                        <v:textbox inset="1mm,.5mm,0,1mm">
                          <w:txbxContent>
                            <w:p w14:paraId="09582687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86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TazwAAAOgAAAAPAAAAZHJzL2Rvd25yZXYueG1sRI9PSwMx&#10;EMXvgt8hjOBF2qRrUdk2LaIUPVjE/rmPm3E3uJksm7Td+umdg+DlwbzH/GbefDmEVh2pTz6yhcnY&#10;gCKuovNcW9htV6MHUCkjO2wjk4UzJVguLi/mWLp44g86bnKtBMKpRAtNzl2pdaoaCpjGsSOW7Cv2&#10;AbOMfa1djyeBh1YXxtzpgJ7lQoMdPTVUfW8OwcKNOfj7n7h/16v9m9++tB4/12drr6+G55nI4wxU&#10;piH/b/whXp10KAozmU6LW/lciokBevELAAD//wMAUEsBAi0AFAAGAAgAAAAhANvh9svuAAAAhQEA&#10;ABMAAAAAAAAAAAAAAAAAAAAAAFtDb250ZW50X1R5cGVzXS54bWxQSwECLQAUAAYACAAAACEAWvQs&#10;W78AAAAVAQAACwAAAAAAAAAAAAAAAAAfAQAAX3JlbHMvLnJlbHNQSwECLQAUAAYACAAAACEAA/BU&#10;2s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15CACA29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B54C0">
              <w:rPr>
                <w:rFonts w:cstheme="minorHAnsi"/>
                <w:noProof/>
              </w:rPr>
              <w:drawing>
                <wp:anchor distT="0" distB="0" distL="114300" distR="114300" simplePos="0" relativeHeight="252312912" behindDoc="0" locked="0" layoutInCell="1" allowOverlap="1" wp14:anchorId="513A5093" wp14:editId="1F50AC3B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64482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54C0">
              <w:rPr>
                <w:rFonts w:cstheme="minorHAnsi"/>
              </w:rPr>
              <w:t xml:space="preserve">Zeichne in den Zahlenstrahl passende Schritte </w:t>
            </w:r>
          </w:p>
          <w:p w14:paraId="2F047355" w14:textId="5197437E" w:rsidR="003610BA" w:rsidRPr="004B54C0" w:rsidRDefault="003610BA" w:rsidP="00D04171">
            <w:pPr>
              <w:rPr>
                <w:rFonts w:cstheme="minorHAnsi"/>
                <w:noProof/>
              </w:rPr>
            </w:pPr>
            <w:r w:rsidRPr="004B54C0">
              <w:rPr>
                <w:rFonts w:cstheme="minorHAnsi"/>
              </w:rPr>
              <w:t xml:space="preserve">zur </w:t>
            </w:r>
            <w:r>
              <w:rPr>
                <w:rFonts w:cstheme="minorHAnsi"/>
              </w:rPr>
              <w:t>Divisions-Aufgabe</w:t>
            </w:r>
            <w:r w:rsidRPr="004B54C0">
              <w:rPr>
                <w:rFonts w:cstheme="minorHAnsi"/>
              </w:rPr>
              <w:t xml:space="preserve">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>20 : 5</w:t>
            </w:r>
            <w:r w:rsidR="00EF5B18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 xml:space="preserve"> </w:t>
            </w:r>
            <w:r w:rsidR="00EF5B18" w:rsidRPr="002C29FD">
              <w:rPr>
                <w:rFonts w:ascii="Comic Sans MS" w:hAnsi="Comic Sans MS" w:cstheme="minorHAnsi"/>
                <w:sz w:val="20"/>
                <w:szCs w:val="20"/>
              </w:rPr>
              <w:t>ein</w:t>
            </w:r>
            <w:r w:rsidRPr="00EF5B18">
              <w:rPr>
                <w:rFonts w:cstheme="minorHAnsi"/>
              </w:rPr>
              <w:t>.</w:t>
            </w:r>
            <w:r w:rsidRPr="004B54C0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425" w:type="dxa"/>
          </w:tcPr>
          <w:p w14:paraId="58C9561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2068293D" w14:textId="77777777" w:rsidTr="00D04171">
        <w:tc>
          <w:tcPr>
            <w:tcW w:w="780" w:type="dxa"/>
          </w:tcPr>
          <w:p w14:paraId="4A59C97F" w14:textId="77777777" w:rsidR="003610BA" w:rsidRPr="00053C69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7193DB82" w14:textId="77777777" w:rsidR="003610BA" w:rsidRPr="00327660" w:rsidRDefault="003610BA" w:rsidP="00D04171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50590A47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  <w:p w14:paraId="02EC2FF8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</w:tc>
        <w:tc>
          <w:tcPr>
            <w:tcW w:w="425" w:type="dxa"/>
          </w:tcPr>
          <w:p w14:paraId="39F8FF55" w14:textId="77777777" w:rsidR="003610BA" w:rsidRPr="00053C69" w:rsidRDefault="003610BA" w:rsidP="00D04171">
            <w:pPr>
              <w:pStyle w:val="Impressum"/>
            </w:pPr>
          </w:p>
        </w:tc>
      </w:tr>
      <w:tr w:rsidR="003610BA" w:rsidRPr="00053C69" w14:paraId="19EF8EFD" w14:textId="77777777" w:rsidTr="00D04171">
        <w:tc>
          <w:tcPr>
            <w:tcW w:w="780" w:type="dxa"/>
          </w:tcPr>
          <w:p w14:paraId="5702CCF8" w14:textId="77777777" w:rsidR="003610BA" w:rsidRPr="00053C69" w:rsidRDefault="003610BA" w:rsidP="00D04171"/>
        </w:tc>
        <w:tc>
          <w:tcPr>
            <w:tcW w:w="8539" w:type="dxa"/>
            <w:gridSpan w:val="5"/>
          </w:tcPr>
          <w:p w14:paraId="217E2EB2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00D22C06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1A6FC1FC" w14:textId="77777777" w:rsidTr="00D04171">
        <w:trPr>
          <w:trHeight w:val="303"/>
        </w:trPr>
        <w:tc>
          <w:tcPr>
            <w:tcW w:w="780" w:type="dxa"/>
          </w:tcPr>
          <w:p w14:paraId="164D4B38" w14:textId="77777777" w:rsidR="003610BA" w:rsidRPr="00053C69" w:rsidRDefault="003610BA" w:rsidP="00D04171">
            <w:pPr>
              <w:pStyle w:val="berschrift6"/>
              <w:spacing w:before="120" w:afterLines="60" w:after="144"/>
            </w:pPr>
            <w:r>
              <w:t>3</w:t>
            </w:r>
          </w:p>
        </w:tc>
        <w:tc>
          <w:tcPr>
            <w:tcW w:w="8964" w:type="dxa"/>
            <w:gridSpan w:val="6"/>
          </w:tcPr>
          <w:p w14:paraId="2E4B5104" w14:textId="77777777" w:rsidR="003610BA" w:rsidRPr="006268AA" w:rsidRDefault="003610BA" w:rsidP="00D04171">
            <w:pPr>
              <w:pStyle w:val="berschrift6"/>
              <w:rPr>
                <w:sz w:val="13"/>
                <w:szCs w:val="13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>
              <w:br/>
            </w:r>
          </w:p>
        </w:tc>
      </w:tr>
      <w:tr w:rsidR="003610BA" w:rsidRPr="00053C69" w14:paraId="7CC91A46" w14:textId="77777777" w:rsidTr="00D04171">
        <w:tc>
          <w:tcPr>
            <w:tcW w:w="780" w:type="dxa"/>
          </w:tcPr>
          <w:p w14:paraId="4C71B33B" w14:textId="77777777" w:rsidR="003610BA" w:rsidRPr="00053C69" w:rsidRDefault="003610BA" w:rsidP="00D04171"/>
        </w:tc>
        <w:tc>
          <w:tcPr>
            <w:tcW w:w="2266" w:type="dxa"/>
            <w:gridSpan w:val="2"/>
            <w:shd w:val="clear" w:color="auto" w:fill="auto"/>
          </w:tcPr>
          <w:p w14:paraId="40F5B5FD" w14:textId="77777777" w:rsidR="003610BA" w:rsidRPr="00053C69" w:rsidRDefault="003610BA" w:rsidP="00D04171">
            <w:r w:rsidRPr="00053C69">
              <w:t xml:space="preserve">Rechts siehst du eine Rechengeschichte. </w:t>
            </w:r>
          </w:p>
          <w:p w14:paraId="2D537B16" w14:textId="77777777" w:rsidR="003610BA" w:rsidRPr="009C6882" w:rsidRDefault="003610BA" w:rsidP="00D04171">
            <w:r w:rsidRPr="00053C69">
              <w:t>Erfinde eine eigene Rechengeschichte zu</w:t>
            </w:r>
            <w:r>
              <w:t>r</w:t>
            </w:r>
            <w:r w:rsidRPr="00053C69">
              <w:t xml:space="preserve"> </w:t>
            </w:r>
            <w:r>
              <w:br/>
            </w:r>
            <w:r w:rsidRPr="00053C69">
              <w:t xml:space="preserve">Aufgabe </w:t>
            </w:r>
            <w:r w:rsidRPr="009C6882">
              <w:rPr>
                <w:b/>
              </w:rPr>
              <w:t>48 : 6</w:t>
            </w:r>
            <w:r w:rsidRPr="00EE3199">
              <w:rPr>
                <w:rFonts w:cstheme="minorHAnsi"/>
                <w:b/>
              </w:rPr>
              <w:t xml:space="preserve"> = 8</w:t>
            </w:r>
            <w:r w:rsidRPr="009C6882"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76A5BC1A" w14:textId="77777777" w:rsidR="003610BA" w:rsidRDefault="003610BA" w:rsidP="00D04171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</w:t>
            </w:r>
          </w:p>
          <w:p w14:paraId="4F2E2BBA" w14:textId="77777777" w:rsidR="003610BA" w:rsidRPr="00200F3D" w:rsidRDefault="003610BA" w:rsidP="00D04171">
            <w:pPr>
              <w:ind w:left="85"/>
            </w:pPr>
            <w:r w:rsidRPr="00200F3D">
              <w:t>Minus-Aufgabe:</w:t>
            </w:r>
          </w:p>
          <w:p w14:paraId="39506932" w14:textId="77777777" w:rsidR="003610BA" w:rsidRDefault="003610BA" w:rsidP="00D04171">
            <w:pPr>
              <w:ind w:left="85"/>
            </w:pPr>
            <w:r>
              <w:t>Rechengeschichte:</w:t>
            </w:r>
          </w:p>
          <w:p w14:paraId="5CE068D9" w14:textId="77777777" w:rsidR="003610BA" w:rsidRDefault="003610BA" w:rsidP="00D04171">
            <w:pPr>
              <w:ind w:left="85"/>
            </w:pPr>
          </w:p>
          <w:p w14:paraId="282323D3" w14:textId="77777777" w:rsidR="003610BA" w:rsidRDefault="003610BA" w:rsidP="00D04171">
            <w:pPr>
              <w:ind w:left="85"/>
            </w:pPr>
            <w:r>
              <w:t>Frage:</w:t>
            </w:r>
          </w:p>
          <w:p w14:paraId="67222B12" w14:textId="77777777" w:rsidR="003610BA" w:rsidRPr="00053C69" w:rsidRDefault="003610BA" w:rsidP="00D04171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829" w:type="dxa"/>
            <w:shd w:val="clear" w:color="auto" w:fill="E6E6E6"/>
          </w:tcPr>
          <w:p w14:paraId="24DB2E14" w14:textId="77777777" w:rsidR="003610BA" w:rsidRDefault="003610BA" w:rsidP="00D04171"/>
          <w:p w14:paraId="07837542" w14:textId="77777777" w:rsidR="003610BA" w:rsidRPr="00200F3D" w:rsidRDefault="003610BA" w:rsidP="00D04171">
            <w:r w:rsidRPr="00200F3D">
              <w:t>19 – 8 = 11</w:t>
            </w:r>
          </w:p>
          <w:p w14:paraId="59361D19" w14:textId="2F752260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0C0723CC" w14:textId="77777777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08F5092D" w14:textId="77777777" w:rsidR="003610BA" w:rsidRDefault="003610BA" w:rsidP="002C29FD">
            <w:pPr>
              <w:spacing w:after="40"/>
              <w:ind w:right="-108"/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3B6DC270" w14:textId="77777777" w:rsidR="003610BA" w:rsidRPr="00053C69" w:rsidRDefault="003610BA" w:rsidP="00D04171">
            <w:pPr>
              <w:rPr>
                <w:i/>
              </w:rPr>
            </w:pPr>
          </w:p>
        </w:tc>
      </w:tr>
      <w:tr w:rsidR="003610BA" w:rsidRPr="00053C69" w14:paraId="3CE6E9CA" w14:textId="77777777" w:rsidTr="00D04171">
        <w:tc>
          <w:tcPr>
            <w:tcW w:w="780" w:type="dxa"/>
          </w:tcPr>
          <w:p w14:paraId="4A01FC98" w14:textId="77777777" w:rsidR="003610BA" w:rsidRPr="00053C69" w:rsidRDefault="003610BA" w:rsidP="00D04171">
            <w:pPr>
              <w:rPr>
                <w:noProof/>
              </w:rPr>
            </w:pPr>
          </w:p>
        </w:tc>
        <w:tc>
          <w:tcPr>
            <w:tcW w:w="8539" w:type="dxa"/>
            <w:gridSpan w:val="5"/>
          </w:tcPr>
          <w:p w14:paraId="49443526" w14:textId="77777777" w:rsidR="003610BA" w:rsidRPr="005A2657" w:rsidRDefault="003610BA" w:rsidP="00D04171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>Meine Rechengeschichte</w:t>
            </w:r>
            <w:r>
              <w:t xml:space="preserve"> zu 48 : 6 = 8   </w:t>
            </w:r>
            <w:r w:rsidRPr="005A2657">
              <w:rPr>
                <w:color w:val="7F7F7F" w:themeColor="text1" w:themeTint="80"/>
              </w:rPr>
              <w:t>________________________________________</w:t>
            </w:r>
          </w:p>
          <w:p w14:paraId="58B7DC27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2085ACD8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_____________________________________</w:t>
            </w:r>
          </w:p>
          <w:p w14:paraId="4344AACB" w14:textId="77777777" w:rsidR="003610BA" w:rsidRPr="000C2A49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</w:t>
            </w:r>
          </w:p>
        </w:tc>
        <w:tc>
          <w:tcPr>
            <w:tcW w:w="425" w:type="dxa"/>
          </w:tcPr>
          <w:p w14:paraId="3C58FCCC" w14:textId="77777777" w:rsidR="003610BA" w:rsidRPr="00053C69" w:rsidRDefault="003610BA" w:rsidP="00D04171"/>
        </w:tc>
      </w:tr>
    </w:tbl>
    <w:p w14:paraId="75D36B98" w14:textId="77777777" w:rsidR="003610BA" w:rsidRDefault="003610BA" w:rsidP="003C1F98">
      <w:pPr>
        <w:sectPr w:rsidR="003610BA" w:rsidSect="00BE1C19">
          <w:headerReference w:type="default" r:id="rId13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BBF2314" w14:textId="77777777" w:rsidTr="004D383A">
        <w:tc>
          <w:tcPr>
            <w:tcW w:w="780" w:type="dxa"/>
          </w:tcPr>
          <w:p w14:paraId="2C7B6F74" w14:textId="77777777" w:rsidR="00AD4928" w:rsidRDefault="00AD4928" w:rsidP="00AD4928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5" w:type="dxa"/>
            <w:gridSpan w:val="4"/>
          </w:tcPr>
          <w:p w14:paraId="166F6D41" w14:textId="6125D945" w:rsidR="00AD4928" w:rsidRDefault="00AD4928" w:rsidP="00AD4928">
            <w:pPr>
              <w:pStyle w:val="berschrift1"/>
            </w:pPr>
            <w:r w:rsidRPr="000067E8">
              <w:t xml:space="preserve">Ich kann </w:t>
            </w:r>
            <w:r w:rsidR="001A42BE">
              <w:t xml:space="preserve">Divisions-Aufgaben </w:t>
            </w:r>
            <w:r w:rsidRPr="000067E8">
              <w:t>zu Situationen finden und umgekehrt</w:t>
            </w:r>
          </w:p>
        </w:tc>
      </w:tr>
      <w:tr w:rsidR="00AD4928" w:rsidRPr="00E14948" w14:paraId="01AB51B0" w14:textId="77777777" w:rsidTr="004D383A">
        <w:tc>
          <w:tcPr>
            <w:tcW w:w="780" w:type="dxa"/>
          </w:tcPr>
          <w:p w14:paraId="7EB18AE5" w14:textId="77777777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7C2A6681" w14:textId="77777777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280C44C9" w14:textId="77777777" w:rsidTr="002542C1">
        <w:trPr>
          <w:trHeight w:val="737"/>
        </w:trPr>
        <w:tc>
          <w:tcPr>
            <w:tcW w:w="780" w:type="dxa"/>
          </w:tcPr>
          <w:p w14:paraId="246972EE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7C6ACB75" w14:textId="35F2A47F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1650224" behindDoc="0" locked="0" layoutInCell="1" allowOverlap="1" wp14:anchorId="20CB7C5D" wp14:editId="139D9B88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 xml:space="preserve">Bonbons gerecht </w:t>
            </w:r>
            <w:r w:rsidR="00DA0C15">
              <w:t>ver</w:t>
            </w:r>
            <w:r w:rsidRPr="00967AB8">
              <w:t>teilen</w:t>
            </w:r>
          </w:p>
        </w:tc>
      </w:tr>
      <w:tr w:rsidR="00AD4928" w:rsidRPr="00E14948" w14:paraId="1FD51239" w14:textId="77777777" w:rsidTr="004D383A">
        <w:tc>
          <w:tcPr>
            <w:tcW w:w="780" w:type="dxa"/>
          </w:tcPr>
          <w:p w14:paraId="79B7A177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BA5941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4BFED23A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09D3DD15" w14:textId="5A699E3E" w:rsidR="00AD4928" w:rsidRPr="00735D3C" w:rsidRDefault="003469E3" w:rsidP="00AD4928">
            <w:pPr>
              <w:pStyle w:val="Text"/>
              <w:rPr>
                <w:rFonts w:ascii="Times New Roman" w:hAnsi="Times New Roman"/>
                <w:sz w:val="24"/>
              </w:rPr>
            </w:pPr>
            <w:r>
              <w:t>Stelle die Situation mit Plättchen dar</w:t>
            </w:r>
            <w:r w:rsidR="00AD4928" w:rsidRPr="00E14948">
              <w:t>.</w:t>
            </w:r>
            <w:r w:rsidR="00AD4928" w:rsidRPr="00E14948">
              <w:rPr>
                <w:rFonts w:ascii="Times New Roman" w:hAnsi="Times New Roman"/>
                <w:sz w:val="24"/>
              </w:rPr>
              <w:t xml:space="preserve"> </w:t>
            </w:r>
            <w:r w:rsidR="00AD4928" w:rsidRPr="00E14948">
              <w:rPr>
                <w:rFonts w:ascii="Times New Roman" w:hAnsi="Times New Roman"/>
                <w:sz w:val="24"/>
              </w:rPr>
              <w:br/>
            </w:r>
            <w:r w:rsidR="00AD4928"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39BBA984" w14:textId="77777777" w:rsidTr="004D383A">
        <w:tc>
          <w:tcPr>
            <w:tcW w:w="780" w:type="dxa"/>
          </w:tcPr>
          <w:p w14:paraId="4C28D2E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52F9240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1D0A932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01A18F7" w14:textId="77777777" w:rsidTr="004D383A">
        <w:tc>
          <w:tcPr>
            <w:tcW w:w="780" w:type="dxa"/>
          </w:tcPr>
          <w:p w14:paraId="6F62F3D5" w14:textId="7777777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B4E3512" wp14:editId="6B9A8C7F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312C23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73771AFF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3B539223" w14:textId="4DD263DB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</w:t>
            </w:r>
            <w:r w:rsidR="00825DFF">
              <w:t>Divisions-Aufgabe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61E5F765" w14:textId="77777777" w:rsidTr="004D383A">
        <w:tc>
          <w:tcPr>
            <w:tcW w:w="780" w:type="dxa"/>
          </w:tcPr>
          <w:p w14:paraId="543C83D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99925D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0E90BE6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228D699C" w14:textId="77777777" w:rsidTr="004D383A">
        <w:tc>
          <w:tcPr>
            <w:tcW w:w="780" w:type="dxa"/>
          </w:tcPr>
          <w:p w14:paraId="4E50C67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BD9B459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39E85EE6" w14:textId="32C87804" w:rsidR="00AD4928" w:rsidRPr="00E14948" w:rsidRDefault="00AD4928" w:rsidP="00AD4928">
            <w:pPr>
              <w:pStyle w:val="Text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 und rechne sie aus.</w:t>
            </w:r>
            <w:r w:rsidRPr="00E14948">
              <w:br/>
            </w:r>
          </w:p>
        </w:tc>
      </w:tr>
      <w:tr w:rsidR="00AD4928" w:rsidRPr="00E14948" w14:paraId="002792BA" w14:textId="77777777" w:rsidTr="004D383A">
        <w:tc>
          <w:tcPr>
            <w:tcW w:w="780" w:type="dxa"/>
          </w:tcPr>
          <w:p w14:paraId="26194729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2CBC04B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D9CD343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14619F43" w14:textId="5561B08B" w:rsidR="00AD4928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6213B2F3" w14:textId="77777777" w:rsidTr="004D383A">
        <w:tc>
          <w:tcPr>
            <w:tcW w:w="780" w:type="dxa"/>
          </w:tcPr>
          <w:p w14:paraId="0934A4B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39ED9D7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017F685" w14:textId="77777777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72592CAC" w14:textId="0A12754E" w:rsidR="00AD4928" w:rsidRPr="00E14948" w:rsidRDefault="00825DFF" w:rsidP="00AD4928">
            <w:pPr>
              <w:pStyle w:val="Text"/>
            </w:pPr>
            <w:r>
              <w:t>Divisions-Aufgabe</w:t>
            </w:r>
            <w:r w:rsidR="00AD4928" w:rsidRPr="00E14948">
              <w:t>:</w:t>
            </w:r>
            <w:r w:rsidR="00AD4928"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52FE66F5" w14:textId="77777777" w:rsidTr="004D383A">
        <w:tc>
          <w:tcPr>
            <w:tcW w:w="780" w:type="dxa"/>
          </w:tcPr>
          <w:p w14:paraId="28C506D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9A45BE5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1662859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726B519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CC7FE36" w14:textId="77777777" w:rsidTr="002E0FA7">
        <w:tc>
          <w:tcPr>
            <w:tcW w:w="780" w:type="dxa"/>
          </w:tcPr>
          <w:p w14:paraId="04C0ADE8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DC5C25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16C7E07E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0CFC0E94" w14:textId="47EF2CB1" w:rsidR="00CD3FFB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1442C58F" w14:textId="77777777" w:rsidTr="004D383A">
        <w:tc>
          <w:tcPr>
            <w:tcW w:w="780" w:type="dxa"/>
          </w:tcPr>
          <w:p w14:paraId="5F702B2B" w14:textId="77777777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C085AD3" wp14:editId="7A7B69E6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34EA62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210A2AC" w14:textId="79D27A0C" w:rsidR="00CD3FFB" w:rsidRPr="00E14948" w:rsidRDefault="00CD3FFB" w:rsidP="00CD3FFB">
            <w:pPr>
              <w:pStyle w:val="Text"/>
            </w:pPr>
            <w:r w:rsidRPr="00E14948">
              <w:t>Erklär</w:t>
            </w:r>
            <w:r w:rsidR="003469E3">
              <w:t>t</w:t>
            </w:r>
            <w:r w:rsidRPr="00E14948">
              <w:t xml:space="preserve"> </w:t>
            </w:r>
            <w:r w:rsidR="003469E3">
              <w:t>euer</w:t>
            </w:r>
            <w:r w:rsidR="003469E3" w:rsidRPr="00E14948">
              <w:t xml:space="preserve"> </w:t>
            </w:r>
            <w:r w:rsidRPr="00E14948">
              <w:t>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733D57B4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135A8F93" w14:textId="77777777" w:rsidR="00CD3FFB" w:rsidRPr="00E14948" w:rsidRDefault="00CD3FFB" w:rsidP="00CD3FFB">
            <w:pPr>
              <w:pStyle w:val="Text"/>
            </w:pPr>
          </w:p>
        </w:tc>
      </w:tr>
    </w:tbl>
    <w:p w14:paraId="60A1B98B" w14:textId="77777777" w:rsidR="00F37035" w:rsidRDefault="00F37035" w:rsidP="00F37035">
      <w:pPr>
        <w:spacing w:line="240" w:lineRule="auto"/>
      </w:pPr>
    </w:p>
    <w:p w14:paraId="4DA0756B" w14:textId="77777777" w:rsidR="002542C1" w:rsidRPr="00E14948" w:rsidRDefault="002542C1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1E3A2FD" w14:textId="77777777" w:rsidTr="002542C1">
        <w:trPr>
          <w:trHeight w:val="792"/>
        </w:trPr>
        <w:tc>
          <w:tcPr>
            <w:tcW w:w="780" w:type="dxa"/>
          </w:tcPr>
          <w:p w14:paraId="3757E4FC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41F86912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67A639C4" w14:textId="77777777" w:rsidTr="004D383A">
        <w:tc>
          <w:tcPr>
            <w:tcW w:w="780" w:type="dxa"/>
          </w:tcPr>
          <w:p w14:paraId="44F0C0BE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F0406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37EA5390" w14:textId="77777777" w:rsidR="00F37035" w:rsidRPr="00E14948" w:rsidRDefault="00F37035" w:rsidP="002E0FA7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33949F0B" w14:textId="77777777" w:rsidR="00F37035" w:rsidRPr="00E14948" w:rsidRDefault="00735D3C" w:rsidP="002E0FA7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57AF2DC2" w14:textId="77777777" w:rsidTr="004D383A">
        <w:tc>
          <w:tcPr>
            <w:tcW w:w="780" w:type="dxa"/>
          </w:tcPr>
          <w:p w14:paraId="6F030D0F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8F820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FF3D13F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087CBF8D" w14:textId="77777777" w:rsidTr="004D383A">
        <w:tc>
          <w:tcPr>
            <w:tcW w:w="780" w:type="dxa"/>
          </w:tcPr>
          <w:p w14:paraId="767B5D71" w14:textId="77777777" w:rsidR="00F3703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54EEA03" wp14:editId="3F8C0A7E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5BC9C74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5FCAF743" w14:textId="063207F0" w:rsidR="00F37035" w:rsidRPr="00E14948" w:rsidRDefault="00F37035" w:rsidP="002E0FA7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</w:t>
            </w:r>
            <w:r w:rsidR="00825DFF">
              <w:t>Divisions-Aufgabe</w:t>
            </w:r>
            <w:r w:rsidRPr="00A71530">
              <w:rPr>
                <w:rFonts w:asciiTheme="minorHAnsi" w:hAnsiTheme="minorHAnsi" w:cstheme="minorHAnsi"/>
              </w:rPr>
              <w:t xml:space="preserve"> </w:t>
            </w:r>
            <w:r w:rsidRPr="00351B12">
              <w:rPr>
                <w:rFonts w:ascii="Comic Sans MS" w:hAnsi="Comic Sans MS" w:cstheme="minorHAnsi"/>
                <w:b/>
                <w:sz w:val="21"/>
                <w:szCs w:val="18"/>
              </w:rPr>
              <w:t>25 : 3</w:t>
            </w:r>
            <w:r w:rsidRPr="00A71530">
              <w:rPr>
                <w:rFonts w:asciiTheme="minorHAnsi" w:hAnsiTheme="minorHAnsi" w:cstheme="minorHAnsi"/>
              </w:rPr>
              <w:t>.</w:t>
            </w:r>
            <w:r w:rsidRPr="00E14948">
              <w:t xml:space="preserve">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2E4934A9" w14:textId="77777777" w:rsidTr="004D383A">
        <w:tc>
          <w:tcPr>
            <w:tcW w:w="780" w:type="dxa"/>
          </w:tcPr>
          <w:p w14:paraId="34CD418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1572EC2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8A99F18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4BDE6B83" w14:textId="77777777" w:rsidTr="004D383A">
        <w:tc>
          <w:tcPr>
            <w:tcW w:w="780" w:type="dxa"/>
          </w:tcPr>
          <w:p w14:paraId="4976022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F3E3676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20BC3CF6" w14:textId="4A49D6AF" w:rsidR="00F37035" w:rsidRPr="00E14948" w:rsidRDefault="00F37035" w:rsidP="002E0FA7">
            <w:pPr>
              <w:pStyle w:val="Text"/>
            </w:pPr>
            <w:r w:rsidRPr="00E14948">
              <w:t xml:space="preserve">Erfinde </w:t>
            </w:r>
            <w:r w:rsidR="003724C0">
              <w:t>ebenso</w:t>
            </w:r>
            <w:r w:rsidR="003724C0" w:rsidRPr="00E14948">
              <w:t xml:space="preserve"> </w:t>
            </w:r>
            <w:r w:rsidRPr="00E14948">
              <w:t>eine Geschichte, in der Bonbons verteilt werden</w:t>
            </w:r>
            <w:r w:rsidR="00735D3C">
              <w:t xml:space="preserve"> und ein Rest übrig</w:t>
            </w:r>
            <w:r w:rsidR="00536213">
              <w:t>bleibt</w:t>
            </w:r>
            <w:r w:rsidR="00735D3C">
              <w:t>.</w:t>
            </w:r>
          </w:p>
          <w:p w14:paraId="707B7903" w14:textId="24EE385D" w:rsidR="00F37035" w:rsidRPr="00E14948" w:rsidRDefault="00F37035" w:rsidP="002E0FA7">
            <w:pPr>
              <w:pStyle w:val="Text"/>
            </w:pPr>
            <w:r w:rsidRPr="00E14948">
              <w:t>Finde da</w:t>
            </w:r>
            <w:r w:rsidR="0013679C">
              <w:t>zu</w:t>
            </w:r>
            <w:r w:rsidRPr="00E14948">
              <w:t xml:space="preserve"> eine passende </w:t>
            </w:r>
            <w:r w:rsidR="00825DFF">
              <w:t>Divisions-Aufgabe</w:t>
            </w:r>
            <w:r w:rsidRPr="00E14948">
              <w:t xml:space="preserve"> und rechne sie aus.</w:t>
            </w:r>
          </w:p>
        </w:tc>
      </w:tr>
      <w:tr w:rsidR="00F37035" w:rsidRPr="00E14948" w14:paraId="60C1CDCB" w14:textId="77777777" w:rsidTr="004D383A">
        <w:tc>
          <w:tcPr>
            <w:tcW w:w="780" w:type="dxa"/>
          </w:tcPr>
          <w:p w14:paraId="2ECF715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73C980F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AA255C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340821BE" w14:textId="77777777" w:rsidTr="004D383A">
        <w:tc>
          <w:tcPr>
            <w:tcW w:w="780" w:type="dxa"/>
          </w:tcPr>
          <w:p w14:paraId="0600D36B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8BB6E36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797FEC40" w14:textId="1CC31E0D" w:rsidR="00F37035" w:rsidRDefault="00F37035" w:rsidP="002E0FA7">
            <w:pPr>
              <w:pStyle w:val="Text"/>
            </w:pPr>
            <w:r w:rsidRPr="00E14948">
              <w:t xml:space="preserve">Finde </w:t>
            </w:r>
            <w:r w:rsidR="00825DFF">
              <w:t>Divisions-Aufgabe</w:t>
            </w:r>
            <w:r w:rsidRPr="00E14948">
              <w:t>n, bei denen genau ein Bonbon übrigbleibt.</w:t>
            </w:r>
          </w:p>
          <w:p w14:paraId="3B973CE6" w14:textId="77777777" w:rsidR="00F37035" w:rsidRPr="00E14948" w:rsidRDefault="00F37035" w:rsidP="002E0FA7">
            <w:pPr>
              <w:pStyle w:val="Text"/>
            </w:pPr>
          </w:p>
        </w:tc>
      </w:tr>
    </w:tbl>
    <w:p w14:paraId="370335DD" w14:textId="77777777" w:rsidR="00F37035" w:rsidRPr="00E14948" w:rsidRDefault="00F37035" w:rsidP="00F37035">
      <w:pPr>
        <w:spacing w:line="240" w:lineRule="auto"/>
      </w:pPr>
    </w:p>
    <w:p w14:paraId="11362FD6" w14:textId="77777777" w:rsidR="00F37035" w:rsidRPr="00E14948" w:rsidRDefault="00F37035" w:rsidP="00F37035">
      <w:pPr>
        <w:spacing w:line="240" w:lineRule="auto"/>
      </w:pPr>
    </w:p>
    <w:p w14:paraId="66D5E255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CAC8010" w14:textId="77777777" w:rsidTr="004D383A">
        <w:tc>
          <w:tcPr>
            <w:tcW w:w="780" w:type="dxa"/>
          </w:tcPr>
          <w:p w14:paraId="3658BC8F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2"/>
          </w:tcPr>
          <w:p w14:paraId="05468016" w14:textId="19162027" w:rsidR="00F37035" w:rsidRPr="00E14948" w:rsidRDefault="005855D4" w:rsidP="004D383A">
            <w:pPr>
              <w:pStyle w:val="berschrift2"/>
            </w:pPr>
            <w:r w:rsidRPr="005855D4">
              <w:t>Divisions- und Multiplikations</w:t>
            </w:r>
            <w:r w:rsidR="00E91F87">
              <w:t>-A</w:t>
            </w:r>
            <w:r w:rsidRPr="005855D4">
              <w:t>ufgaben zu Gruppen und Schritten</w:t>
            </w:r>
          </w:p>
        </w:tc>
      </w:tr>
      <w:tr w:rsidR="00F37035" w:rsidRPr="00E14948" w14:paraId="536BFA91" w14:textId="77777777" w:rsidTr="004D383A">
        <w:tc>
          <w:tcPr>
            <w:tcW w:w="780" w:type="dxa"/>
          </w:tcPr>
          <w:p w14:paraId="00B9EF3C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2"/>
          </w:tcPr>
          <w:p w14:paraId="781B8937" w14:textId="6CEFE2DC" w:rsidR="00F37035" w:rsidRPr="0074179A" w:rsidRDefault="001A42BE" w:rsidP="004D383A">
            <w:pPr>
              <w:pStyle w:val="berschrift3"/>
            </w:pPr>
            <w:r>
              <w:t xml:space="preserve">Divisions-Aufgaben </w:t>
            </w:r>
            <w:r w:rsidR="003811BF" w:rsidRPr="00E14948">
              <w:t xml:space="preserve">mit Punktebildern </w:t>
            </w:r>
            <w:r w:rsidR="003811BF">
              <w:t>darstellen</w:t>
            </w:r>
          </w:p>
        </w:tc>
      </w:tr>
      <w:tr w:rsidR="00F37035" w:rsidRPr="00E14948" w14:paraId="729275A9" w14:textId="77777777" w:rsidTr="004D383A">
        <w:tc>
          <w:tcPr>
            <w:tcW w:w="780" w:type="dxa"/>
          </w:tcPr>
          <w:p w14:paraId="70786E2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726DA6F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</w:tcPr>
          <w:p w14:paraId="0154F3B7" w14:textId="5A3B299E" w:rsidR="002542C1" w:rsidRDefault="003811BF" w:rsidP="009636AA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Emily, Maurice und Jonas teilen sich 12 Bonbons.</w:t>
            </w:r>
            <w:r w:rsidR="009636AA">
              <w:rPr>
                <w:noProof/>
              </w:rPr>
              <w:t xml:space="preserve"> </w:t>
            </w:r>
            <w:r w:rsidRPr="00E14948">
              <w:rPr>
                <w:noProof/>
              </w:rPr>
              <w:t xml:space="preserve">Wie viele Bonbons </w:t>
            </w:r>
            <w:r w:rsidR="009636AA">
              <w:rPr>
                <w:noProof/>
              </w:rPr>
              <w:t>b</w:t>
            </w:r>
            <w:r w:rsidRPr="00E14948">
              <w:rPr>
                <w:noProof/>
              </w:rPr>
              <w:t>ekommt jedes Kind?</w:t>
            </w:r>
            <w:r>
              <w:rPr>
                <w:noProof/>
              </w:rPr>
              <w:t xml:space="preserve"> Zeichne.</w:t>
            </w:r>
            <w:r w:rsidRPr="00E14948">
              <w:rPr>
                <w:noProof/>
              </w:rPr>
              <w:t xml:space="preserve"> </w:t>
            </w:r>
            <w:r>
              <w:rPr>
                <w:noProof/>
              </w:rPr>
              <w:t>Welche Aufgabe passt dazu?</w:t>
            </w:r>
          </w:p>
          <w:p w14:paraId="7A74EC19" w14:textId="3AAD1BB7" w:rsidR="009636AA" w:rsidRPr="00E14948" w:rsidRDefault="009636AA" w:rsidP="009636A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73" behindDoc="0" locked="0" layoutInCell="1" allowOverlap="1" wp14:anchorId="76AC8FB0" wp14:editId="39B17D1E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103371</wp:posOffset>
                      </wp:positionV>
                      <wp:extent cx="1257935" cy="664210"/>
                      <wp:effectExtent l="0" t="0" r="0" b="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664210"/>
                                <a:chOff x="6376" y="2463"/>
                                <a:chExt cx="1981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EE2FE3" id="Gruppieren 424" o:spid="_x0000_s1026" style="position:absolute;margin-left:293.35pt;margin-top:8.15pt;width:99.05pt;height:52.3pt;z-index:251650173" coordorigin="6376,2463" coordsize="1981,10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yu0y0DAAB2DQAADgAAAGRycy9lMm9Eb2MueG1s7Fdd&#10;b9sgFH2ftP+A/N46/oidWEmqbV2zSd0W7eMHEIxtVBsQkDj997tgJ03STu0qbV2nPtgCLlyfezj3&#10;gidnm6ZGa6o0E3zqBacDD1FORM54OfV+fL84GXlIG8xzXAtOp9411d7Z7PWrSSszGopK1DlVCJxw&#10;nbVy6lXGyMz3Nalog/WpkJSDsRCqwQa6qvRzhVvw3tR+OBgkfitULpUgVGsYPe+M3sz5LwpKzJei&#10;0NSgeuoBNuPeyr2X9u3PJjgrFZYVIz0M/AgUDWYcPrpzdY4NRivFbrlqGFFCi8KcEtH4oigYoS4G&#10;iCYYHEUzV2IlXSxl1pZyRxNQe8TTo92Sz+u5kt/kQnXooXkpyJUGXvxWltm+3fbLbjJatp9EDvuJ&#10;V0a4wDeFaqwLCAltHL/XO37pxiACg0E4TMfR0EMEbEkSh0G/AaSCXbLLkihNPATWME6ibnNI9X67&#10;fDwKurXBIE6s1cdZ912Htcc2m0hGMnh6vqB1i6/7dQWrzEpRr3fSPMhHg9XVSp7A1kps2JLVzFw7&#10;mQJFFhRfLxixVNsOULtQiOVTLw6BE44b4PMtq3MUjm1w2zndCmwjcluDuHhXYV7SN1qCvoFWR8Xh&#10;dN92Dz63rJm8YHVtN8m2+8AgF460dAc3nU7PBVk1lJsu8RStIUbBdcWk9pDKaLOkEIz6mDtAONOK&#10;fAWACD4RheOBCwpGjaKGVBZGAXDsjG4ndwaH/QaujUSDQO/VXDIeRUfi2SkvSuOtdDp2d9IBYpU2&#10;cyoaZBsQACByksbrS91j206xqLmwNAJmnNX8YAB82hGH3yLumxDAc9QkJOKeJoMg/E1R3uhUKdFW&#10;FOf6H9RqCLKAA8pA7knFuLFB7qTbtf+cYOMw/YVgwzFYbJkMx0OX3ttK9yLXxd0lFPjak2ucRq4K&#10;2eJhC+0Diujz0CtUuL+rV1TAYfHBZq5NjP54T6Jxf06n6ahLmW2pjUK48lnlRsP4Rbn2jgrEWRke&#10;nMb7hz/w1Sl3rnDBrtD/KVx7/j5Zod1eK6MgcscYznZyjbdyTdOnkKu7ucLl3l1m+x8R+/ew34f2&#10;/u/S7CcAAAD//wMAUEsDBAoAAAAAAAAAIQA/mx++iUEAAIlBAAAUAAAAZHJzL21lZGlhL2ltYWdl&#10;MS5wbmeJUE5HDQoaCgAAAA1JSERSAAAA+wAAAH4IBgAAAOIPZ80AAAAEZ0FNQQAA2QNC1k+hAAAC&#10;2WlDQ1BHZW5lcmljIFJHQiBQcm9maWxlAAB4nI2Uz0sUYRjHv7ONGChBYGZ7iKFDSKhMFmVE5a6/&#10;2LRtWX+UEsTs7Lu7k7Oz08zsmiIRXjpm0T0qDx76Azx46JSXwsAsAuluUUSCl5LteWfG3RHtxwsz&#10;83mfH9/ned/hfYEaWTFNPSQBecOxkn1R6fromFT7ESEcQR3CqFNU24wkEgOgwWOxa2y+h8C/K617&#10;+/866tK2mgeE/UDoR5rZKrDvF9kLWWoEELlew4RjOsT3OFue/THnlMfzrn0o2UW8SHxANS0e/5q4&#10;Q80paaBGJG7JBmJSAc7rRdXv5yA99cwYHqTvcerpLrN7fBZm0kp3P3Eb8ec06+7hmsTzGa03RtxM&#10;z1rG6h32WDihObEhj0Mjhh4f8LnJSMWv+pqi6UST2/p2abBn235LuZwgDhMnxwv9PKaRcjunckPX&#10;PBb0qVxX3Od3VjHJ6x6jmDlTd/8X9RZ6hVHoYNBg0NuAhCT6EEUrTFgoIEMejSI0sjI3xiK2Mb5n&#10;pI5EgCXyr1POuptzG0XK5lkjiMYx01JRkOQP8ld5VX4qz8lfZsPF5qpnxrqpqcsPvpMur7yt63v9&#10;njx9lepGyKsjS9Z8ZU12oNNAdxljNlxV4jXY/fhmYJUsUKkVKVdp3K1Ucn02vSOBan/aPYpdml5s&#10;qtZaFRdurNQvTe/Yq8KuVbHKqnbOq3HBfCYeFU+KMbFDPAdJvCR2ihfFbpqdFwcqGcOkomHCVbKh&#10;UJaBSfKaO/6ZFwvvrLmjoY8ZzNJUiZ//hFXIaDoLHNF/uP9z8HvFo7Ei8MIGDp+u2jaS7h0iNC5X&#10;bc4V4MI3ug/eVm3NdB4OPQEWzqhFq+RLC8IbimZ3HD7pKpiTlpbNOVK7LJ+VInQlMSlmqG0tkqLr&#10;kuuyJYvZzCqxdBvszKl2T6WedqXmU7m8Qeev9hGw9bBc/vmsXN56Tj2sAS/138C8/UVnRB8wAAAA&#10;CXBIWXMAAAsTAAALEwEAmpwYAAAAJHRFWHRTb2Z0d2FyZQBRdWlja1RpbWUgNy42LjYgKE1hYyBP&#10;UyBYKQCgi1+oAAAAB3RJTUUH2wcGESAF22zc6gAAIABJREFUeJztnQnYdVVVx8/7mWUOmAODzDII&#10;CAgooxJKgCCjqFgOlaakpqGRZVqmPs6GaZZKTw5kliiEgg/IPIQxqIDCBygiheIHMkRAqA18t/s7&#10;vv/z/O+6e597zr37ffnqu+t5znuH95y9117TXnvftdZeGAyhmsMc5vD/HlY82AjMYQ5zWB6YK/sc&#10;5rCWwFzZ5zCHtQTmyj6HOawlsIL9udWrVzdf6P0DDzxQ8T/t3/k9X/va16o3v/nN1U477VQ94hGP&#10;qH7hF36h+rmf+7nqUY96VLXjjjtWxxxzTPVP//RP9b1x/492S4Ljpb68T97fdNNN1Qc+8IFqjz32&#10;qNZdd90a34WFhRr3rbbaqnrpS19anXzyyQ1uajO+ep/xuxw4DfU50oDv/vM//7M644wzqpe//OXV&#10;ZpttVv3SL/1StWLFiurnf/7nq8c//vHVnnvuWb373e+ubrzxxup//ud/RvDyPtR+V/xy/Mg9T/s/&#10;+clPqhNOOKF60YteVD3xiU+sfvEXf7Gm58Me9rDqCU94QvWsZz2r+shHPlL94Ac/GMGxS/t9wduJ&#10;dPmv//qv6itf+Up19NFHV1tuuWWNJ3LK9ZjHPKbafffdq3e+853Vtdde29qut+cw7d62dCv288Mf&#10;/rA67rjjqn333bd63OMeVz3ykY+sZQC92mijjWp6n3jiidU999wz0rfGrbYjHRzhGoY3DIY3DoY3&#10;DCLwv//+7/8enHLKKYMhcwdDROhpMESkfo3XQx7ykME666wz2HDDDQd/+7d/27RJO4JUP9NCxF2v&#10;l1122WCfffYZDBlb4zVU8sFQKJM4g+9QWAdvectbBv/2b/820haXcB8yfKTfruBtCMD5P/7jPwZ/&#10;+qd/WtN0KIw17R760Ic2dPTXhz/84fW19957Dy699NIGhxR9absL6L6hsWnea4ziO+3zv7vuumvw&#10;ute9rqbT0ACN0A9ZkDxAY2g9FNbBEUccMRgq00iftKk+S4Hz5b777hu8613vqmk6NOgNTsJT9OQ7&#10;xgJNd9ttt8HFF19cj1N4ia7etujSFzeXd9FZrytXrhwcfPDBNc2QAcfX8eYaKn5N19e//vU1P9rw&#10;jFDpRlcWIaHP995772BorQfD2aZhLoi5IOqKygQhh7P9YGi1mk5hdldh7AsMmLYhBoweWvERIxTx&#10;j0IAITFSGArH0ZmFMHQ1VlEw9JlXlGA4E9Z9RhpGOkZDhVC88pWvrNsCTxcg/9wF4thSYzjrrLOS&#10;yiPaxc+u+DwznEGbvkoaetr66U9/Wr9nzNdff33NP8mqaCkD6pOUcB56T/Uriv+KV7yimTxy/E99&#10;7gLent6/7W1vq3kJTpJV4efG3uVY/Efxzz333BGcZKz03qFyYdR7V8Z//dd/HWy66aYNQZyxcWZP&#10;CSn38CzfD93p5MBnBbdoMB7D5MyFUKkZPRqqaLAuuOCCEUL6a98xaDbTc3hJUhwu4Ss6CzdXHL9X&#10;s+dwWdK067N8H2F03PRZCgRtP/zhD9dG2+mZ4n9KHhzn/fbbb6SPSTNRV9BYhy57bTiFh8uA4+Qz&#10;u+PI9ygRhiLOvpFO0xotn4UPO+ywxtDndMqVHGOUkufPfOYzI23noIqIS+H5jDvrnaeUBgJFy55i&#10;vpDG8qqPkgqvNnHHpTDC110iH4P+pzG4EAj3z33uc2OEnGV2gslXX331mJDllhcpl86fYzzbbbfd&#10;YLiOG8Ev4pyDONtET+TUU09thCwKpdPOcUzJA4rH9wcccEBn3LqAZrDrrrsua8hdwXO0dcPAd5tt&#10;ttng7rvvLoKrL4v0+alPfWrTt9MQfrYZzZQXxevxxx/f8FJGKfKy0pfOaAbHWnKHHXYYWzfmZhsn&#10;avyflA+ryUy0atWqmYgXQUuQX//1Xx9zzXL4RqLF9xovlvfKK68c66svfqLtd77znVp53LBEwxld&#10;Ns3kcSwuqKyNBVG4uoBmcgdmymgYoyxMuuK97J8ce+yxvde9OYAX0BQj795QSuF1iYbRIInuPAeP&#10;nvOc5zR0cZ67nnTBLwJLTM3Uzmt/H2WWe30SihMAntf5558/thR3qHKzwGte85rGdXPiRSuZmpVy&#10;7ryQOuSQQ4paduCzn/1s3bbjlrKSKe9EyhSVjLa4HvvYx9abPoCvabt4Jn4Pz7LBmTIu0eXMGVSn&#10;pd+DUfrkJz855pL3oSGgDbk777yzWffmlDvyPipQnC31PxTz7LPP7o1nCsCXPSHvx+nSNkumlMyX&#10;USyTPvrRj46tf1Mu/iTAAIMra2x4FZeZOVnI7TWkJi/2VPDwcsaomdl9IP/yL/8y4rrFWTKl0G1u&#10;aPw/SvnVr351eg4nCIlC5taSKXzjLBCVyO9lNvqzP/uzMQJ2nZ2kgB//+MdrRjuekYZ+pQxtzqWX&#10;Et1///1T0TAKxhve8IZa2LsoTcqwp1xNjZv/sfQosYxjvYrHGA27v5+0xMzJDDRnE4zlbKRR18kq&#10;3sfyIKcjcRJ1YxCXT1E2eIUOf/AHf5DFb0TZtcHz6le/euI6ss+ldsRsXg866KBia/Z/+Id/GDz6&#10;0Y9OKnWJC1owy2mnX8TsuyZef/31JwrhNLT12f2v//qve7nIkQc8yxIOIS9Bu5zhhV/nnHNOYwhz&#10;+0YOcYMMQHmkADnDNMuFAX3/+98/1m9fz5T7WRZB19TMXILG+uXjxz/+cZK3VYrZPFAKmdT6Ugov&#10;izkLQER+S08JVJ+1ZZsySZEuuuiikZ9k+lj3r3/9683Oa0lGO45cu+66a9NnF6WP8QQAm5K++14C&#10;v9R6/zd+4zfG+o64+f/iPddcc00TQ+F0KG3s8UKASM8+Cs+9v/qrv9rLG+6rY1zo7kknnZTEoY6g&#10;ExBxMyRgNWRI/X6ITDUrKIqHSCCuoXWuhgpfR4ZdeumlM7dPe9/4xjeaz/QB3oNEpNo0IBoQ4Xb6&#10;6afX70WzrvTh/jPPPLOOPPPnSwDRYLQHTYErr7yyGs7MNW7wcRJoDLSh90QTMl5oWQLED8DbFD1T&#10;sqbv/Ht/T3tDz6AaLlvG/lcSaHe4rK3uvPPOhp6DEBXZBgOLlGO8JXkf+wDQh1NOOSV53woXCBjx&#10;zW9+swkLLIEYxKJdFE+MBiHaHq7bZ26f8FHaRegBiNpFyLuCaADOwpf2+zAb/HhWz/Q1Fl3wk1El&#10;xFLhn11x5FnxhvfIgId0zgKRVsITft133321EqnvXH9RyfUdIdkKDXWDknpuFiAMeOXKlSPtunGc&#10;BNx711131XrFM5LVUorvuNCH+BehMbNiwg033FD99Kc/LWbV1TbIwBi1yyz3ve99b+a21QZti4i8&#10;R8hKKhMgwzIN8GwfAekKMJVxi7mMWzSZpi9wvO2225r3JfBTO/IYAV7JUbj55ptHvItUv7mZ9Lvf&#10;/W4jW6n/l8B/sJgLcMstt4yMBTno0r5wA1di3Ac/C2SbGS9v31+BVatWJXlfS66EEMLdfvvtdcJA&#10;qUQFZzRAu1LKu+++e+b2YYS8B3cHeV/KMwHAXy4jTO+qSGL2j3/842RSTAkQLtAA95u+ukI0QBpn&#10;SWMvHMUTvUcO/v3f/33knknvBTwvfjhdo+tfAm9ogRcSadKVfzzn41wKPH25TKJMin8rvGNuWG+9&#10;9Zq1ZQnQ2lHWjLW63q+zzjozt4+LJWb7Oq/02oi2p8U3Plua0SwxAC0ZHv7wh3deV6boxfq/FH5q&#10;3/vwmfzRj3508z41S3k7AhkNZsrUPSU9KO2H+NJQtO1iEDVmsuyQex9jKc/DgXaZrFPQYKuHSFHk&#10;5lKWXRtlMibaD4CApO3NChtssEHjsmt2L81sMYZUU177rtl5/rGPfezI2rSkMXJB5P3666/fW5jc&#10;I2KcJVORHQ/N6gCyAK4OuX5FM/GZcZKu7HKqe0rTFpw23XTTEcPVlb6iK3LqYygJPnmAK3RJ4dbs&#10;xovI22+/fePG42a5i6hX7Xj3gWgNUfanPvWp043OYLvttqv3GFYv5phPS0jtZgMSKI1TbZL/3Bck&#10;FOSjS8hLM9sNEnyEJl1nHvHd16JPfvKTR+5xYxLlYRK4EVE/epb/bbLJJiP3qa+4KReVC7z33nvv&#10;JG59N2i1rEzhrYnqSU960tiudxc+ir7UKOAZrfVLek4R0OHkml1EFAP22muv2ueX6y3EnGma2bog&#10;LMXx56VIJOnPChSg2GKLLX42mEWLD/TBDxDzZOBkPLQ8wFqCb5urmQNw+pVf+ZW6IEFpAF/wk7Fi&#10;ubDhhhuOzKCTcAN8zM997nNrFzkKfHSlu4Dv0QhHGeXddtut+0CrUQMD3vCDJYv/X7/8dDV2gJaV&#10;wi8aFiY/inT4voNPDm3ghodiLxq7/zo1K4CPaMyy9sgjj2x+8RqBVFDN4YcfnvzR3+N0lbbq/2+7&#10;FiywgoCa4ewxKAVEOHkQyELPgJoYE+/jVagwoaMeitq18IJnOnnYcVWVCa6JyRJvfetb6/6mzbcH&#10;SGtWvn8uqSR+l7tS99AmkWnKKOwCqcAaklQ8bz3ytAt9U+Gn/h6eEYI6bWozoMSkT3/6002kZwrn&#10;WS/GjAzcfvvtSTzqcNmYEkcVFCWVMOhUYH5XZVpYDA30LC9CBj//+c8Xy3wiEo82FeLbV4kmhbBC&#10;CxKDlCQi6BtBhSKWCkONTJZg3nHHHb0qwOSypJ73vOdl+TlNZKJkQPRF2bsk7Xi0ouMo2XnHO94x&#10;ksM+LX5OQzdwfI/xi+mjjkMX4HmUHmXvq0OTLm/nxS9+cZN0MxYu64iLoLzuv//+Y8xypZ0WWdrY&#10;dttti1YrAee3v/3tI8UgcrN1Snj9GZ+1xHQE80c/+lHdV1T4LqDQVdqgLWbNUoz2bMI3velNTZ99&#10;S2bF95RKAlefIaMi9fXs9J6kpU984hO9U0Rj5RguvC3wjPKYKlwxSWGix4Liv/a1rx3Bp2+otEBG&#10;giy6kvx3+iL/N9xwQ5J2QKVZIFqB73//+02OsNzPBYs9TuUDtwmjlA8341vf+lbxslQ/+clP6qVB&#10;zP3uKoQxX9+Fhjp6qSSMrpVW/NmTTz55zJ2f5RLeVBNC8KdJcfUxOb4YUC8E4v32MaaeD8H1jGc8&#10;o6mhMA1+MVGGAhvKO8jxsSst3X3fZJNNRjLePLW1jzH1e6EtNQTjxDmLkvOKsf/gBz84UqYrQj2z&#10;e0E8XuUC4M67gkcL2OWKiTCnn356kgjTgidKUOeOzDINvo+yuIGQIGOB3/jGN464urNadoCilloT&#10;l7puu+22sT770DflsSh5Q66ty0JXZZfBdOH0qjpdwMttASl3/r3vfW/dT9e1eo7/LrdeRk306LuM&#10;S1UCojbCBhts0PQ7y9qdZ+HPoYce2oor0JSlSiHPZ/LOc2varjOnrPuJJ544xrgS4O3deuutNcP7&#10;Ws2YL87Gz0te8pKx2UdEnKb+nKdwUq2kxAYNa8BbbrllrOhkH0gVVhTO/G/PPfdM8rwLjX39u8UW&#10;W9SKHvuYBCkFixWDeM9GWl/5jDKwYrGCq7vDORy6Qszeg/+UvOrjIecuXHdq2QlEl2Slmi7IXnXV&#10;VXXpYJW5TTEzZR35zAwGQuedd17Tntzfkq68CzoKT2ngWJE1EjclGBgKvAKKLJaCXPlp1q2iaWr5&#10;kVuOqGwSex/sA7jb1lYRdRbAw9HaODUztikXBgnXFQFfKkMvAaeYhVeCSdEw8l8yAd+33nrrwY03&#10;3lgcT8cVwNCx7GJJQ7+ei+9FPqLB9DEgO1SndWgr195J2QHWLq961aua2uWRgCKYNnFwLUDmqKOO&#10;qtf/PsiSEAfku6bHHXdcLWixpHRu5sGi77LLLnXNuVI1zVMup5QfHL/5zW/W1XAlbFGJvC6aPA7o&#10;+p73vKep6x7pkfPUpsVf7Vx44YW1gSGHPBrKlFJhHMD3U5/6VLZK66wQvQQ+s7kITaFniu/RQEFP&#10;JgZ+LfGfV0vQr80jAGd4iNGHpv6znO9zOF0x8sgz+1PUuZcsxVr3qf46KztABQwK0yNoWEAIxM4q&#10;TAVRlAXkNt988/rgA36yAPwggr6bW10hunViPlVXqM2211571cyHseAsvCEqdcapznP55ZeP4FsK&#10;ohsHxBLeKD0/77HnAI5SFOjKTIWAMguwm8uYgJxBmqYo5iT8Ae3toPRHHnlkTTf4jaCCK3giiAgk&#10;ysbPq74XEF3Z0vgBbkioy89yaeONN65lFdqCIxf8R4H22GOPulxYSslL7Sm1fdZGJd4ZXgkVnB6y&#10;eFAINeXAdb311qs/c8bAS1/60qbEuVeYErTtKS3wp2qBQUvQPxlWpG6S0UNkEHH1Q8LWUTypdjwi&#10;S+mOs0YRqQ2luDq+3j7fEYtNVh/H7HA/0XeEMRK3rqIaOZxnAY0XUD/gxvepSCyyAYeGsk5I4v/E&#10;qhObDXj2oOegDxZj9kvjLoi0VDTZ0OOr0z8pmAHfiXUn58F54s8MFkN6Fe1WElwGYqQnNCWdlkw5&#10;krGIZoT3iu6EL3qWdrinBEQ+pPji3+n90Buuhku0OoORo8DAlehI0UxjRabB1ces6MZI34nKLia7&#10;wBKLDmP9OyHA/SKUnnUFdAEoBRpwClL9KWQxhvCutvhthfmWgmjgUkxXeLIMwAOLZ7bJOERGtym0&#10;2Dqrwsd2MECeAh1lI47XcWRyIIe9jQbT4Ecbajt+nwM3upGuQE5hpsVv0v9i3z5Z6X/RqPsE5e/j&#10;84KJyh6RU7EEb9QLJ+i+lDcQlR8obd1liKKSe+ZdxAdCgXsUwBLC6H34LC584ozszwFx9m4zQlEx&#10;S8/uPgZvOyd0gpQgx+9LgdNA733GS9FbnkY0/qXo12Z43VBKL1ITUWwv5i3onraJr5Om0aAnigBe&#10;oyy6ZOpcg3TlVzsl3TgIguCAZ2oJAUiZNR4nIsIpo+WWtiSjpQCavYUPr9BEOemOm3CSMLqQQn9v&#10;PwUlFR0hco9DyRy+FJEXovujkGsc3Ce3uQRoEhIO6i8a05goJZAH4hNQ16y2WUF9u3FXYo5PmF4l&#10;x0+TjbhL0eOJs0CnNbvPFI5AzupE6zRpnTILxHbc0k1yxVwYo4Utyejc+PWawi8+o1JbkbZ9+iyB&#10;e4rnTrtJM1Fq76YUpJac3qcv3/w7GYT4XIk9pQhRPyI95GH49zlPYxK+M7nxc5jDHP7vQlmzNYc5&#10;zGGNhbmyz2EOawnMlX0Oc1hLYK7sc5jDWgJzZZ/DHNYSmCv7HOawlsBc2ecwh7UEmuOfPAonFupX&#10;NI6CVOJ7wM+viv/zCKHU/0uAhwvE/hSd5n0rmMLB/xfb9ntz9/WB1LOpPkRX8SSeE6b7Is+mCZ9Q&#10;JFqkZWx/9WLJ6dhPrk+PCFsKOXDcJh1uEXkp3NrkoRR+OZo5ffz+iIfzxuXAw4JTr4IVCgv06BzP&#10;TgIUgudx8B4Rtdpqg+vwRn2fimiLgygFMSpNuBLCKYXX9x6p5M/olRh74ahopxjS2DW6ypnkbUjw&#10;nKYx6k8JEIqU0meBR4y5YVBUYFe6if86XUcKLT4rwsxDeSeNVa/KzooRfaWi0zx6T3i6ArmCx7hz&#10;HYrpsfFK6CqBnyIfcwdEKATdeRqNkfDQ2Pi/nhGvFb7uUYTJrDfPyAIpZQ/xGSYRb+6D5xAJzhs/&#10;77zzqm9961t1iitIcZ4Vp5EcdNBB1f7771+nO2pw/uqKVTrRIGZbiSCc5X3++edXX//61+vUQbK3&#10;OGds6623rg9w4MABTkLxEETGLiPmMcpiXteDAgRK/EiFiYIv54CDJ3RV6jC8IMWV03Oe/exn13Tl&#10;u1QChYcxdwmp1bO5UF6npysE7V911VXVxRdfXF144YU13hxJrFTMpzzlKdWBBx5YPfOZzxxpw2VI&#10;CUuzQgyBhWee/Uaq6Nlnn11fnG5LSi7PcLAIeO6zzz7VYYcd1pxBKGNXMklHsuL5AG6YPEkHGb3g&#10;gguqyy67rLr11lvr/4Mb+CKj6NZWW201kqcSIZX0VQPKnqqR5qWOVGji+uuvr4sWUJxAxflV9UOv&#10;OliBAgz77bffYKhcTSll9ZFKrJ8V4hiAVatW1XXJKKpBsYKFRNksr1Sy/fbbD770pS/VRSFiAQvV&#10;eJsG91gNVSBanHbaaYOhMtd0VV35WAkGmqrc0jHHHNOUtk6VIYqvXXDT+1zhDo39hBNOGAyFrcbT&#10;D5LwCjXgyP8pvPHOd75zpMAksrQUhSu8aAW4UuBh5513rguWgGeqqhLvwZHr6KOPbop2rl4scVWy&#10;eEVbCXKqQFHJl4IlKqjicqoLmiIjyOlnP/vZuj2vDh0rAEX8mxNhcozWwFEakFBhxrb64WI+F5VL&#10;qKYKk739XLnbvuAVb5ygCCUK7oRzoXSGe80vjNjuu+9e17FbvViWNyVQXZU+0lSVe3meAx2Gs99Y&#10;HXEpkerYe8knlF6Kf/zxx9dtxnJXQNeyWm4YfEyrF6sMawzUZaMUkuMWDafkw79HOKm08uUvf3ms&#10;71LlqVyo77zzzsHQU6sNeEouvTqyywN4Qtc///M/T04c00JqgnB+UQYbmfM6dJo8NRmtSNT2U2kq&#10;VYPy/oAUbauIiIREgkMJpF/+5V+uGRktzoKVFOZ/ImYsz8tgdthhh6b0z7TlmLsAbf/e7/1ezTzh&#10;4DiJyfG9CwZMX3fddZvaeVEJpvFOopW94oor6jJJzlCdQOL0dc9pIdR5Q6App+WK6Xh1nZlikcr4&#10;mWKhzCrC1WkVFSoqlxuwj3zkI42HVGp2d2NFGSpqvUsWHcc2PFUbHxozs1JVuDREujL+d7/73SNn&#10;CPhElKKvn1Yj+cZIfOc73xmpuut9OFR6k2IAn6XIUdBS1sYFVZY1WnpVGC1Z503tIfAsM1TwMvat&#10;gwQ0Fv8/96dmq+HaaYSIqXpfk0D3UcMPYPZxZfZ+o8GMTPcz9nTPcH3c0GEaQxSLQep5DD/LsFRt&#10;dVcoKZNfcYbS52OPPbY3/brgjivs9Ir9urepy+UzTgDULFyKOomCv/iLv6j5Hmvqx0Kjkf9OX+fL&#10;V77ylZG+UnIwNrPrRgAhSnUcmZxyP1KIYoVYb0igSim82nnf+96XnblTn52Aue9YCnD4hNOpzxFQ&#10;wk2vuO4UaEz1m1tX5iy9hNaPfnIm9zVGzhME/dvf/nZW0CJ/J83w+j8GlwMOSyoS+xcbbbTRiOKm&#10;aJe7UoYKmlKssgTESZRqslGPHE+vKJvyPJ0fGjMeCTO8IMX7yj/4AQ4ojp+dNu0VB8H1gQ98oAgR&#10;fWBUPMW1ya1xpr2YSVmCtBnFSbgJMBIsiVIMnPVCOH1d3MeQpsZx77331lWCS+HnwglNqabrfTu+&#10;ub2jCJJXKtnGvYQ+tE0ZK9qhzS984QtJmvWhr99LmXJ3x0vRldctt9wyWXFWkJzZcTPjhkGJS1YI&#10;pYwnbswK22yzzYgHktosmpaQLEnY/fRd9T7MlifAOW+0pVLBpeiqcXPem28I9dkA00yrX04wyCXO&#10;pEvJEDTll5ocfrlfE/x78eKss85qfhnKKcE0yq7ZFo9By69ZvBEZpqc//emNYSohn/FXMI4vz8HI&#10;mh2AAX/yJ3/S+ay0PsIo5vP5RS96UZENOoh45plnjhyFXPLgROFPnfzUJssk8Pt32mmnsTVaKWWi&#10;LWiQm4naQEonYeaVE4CW4qRR4Qwdrr766pFjqyK9BCnlF85Pe9rTGqH39vvinuMFNOXYMgf9ctXF&#10;4Ps93/jGN6Y+VryLDGBE+OUjh9vIzK6fw9glLjkzCiFXQoxJqVNX2JTTLwOpDZcSFzMyrue0ew2s&#10;p/xI6NJKJIN68MEH1/j1pa3PWiwHSizhdKV4Aj1/93d/t+7PvZFcTEIKbr755rGfLWelb2qW33XX&#10;XWu8OCk4Ra8uwHj4LV86UFo+xX/oes4554zQUrCCSBvFvhN59O1vf7u677776mifruGWk0BRV17x&#10;kr6IFCoBQ1euiTFW9JCHmJYAopG+9KUvNQcK9AFwOeOMM5pi/orSKgFEUXlFUiLwVlvt/i64AYoK&#10;BIbKXh9OUIp+A6vaqlciGP/xH/+x+Sx6eBRgqg3/nqg4RRP6fV5NdlrwCMRrr712pHLx6sUqujFP&#10;IQeSyVNPPbXWAYW1lpCBBQvxVeTfaaedlpT/FRIMIX755ZfXyHjI4awgRtGPQkw5oePKK6+cue3h&#10;jFkPSqGDHipbwlhJEDlJ5KKLLqrbFm26MFuxzRg2FIjxK765BLNVzll40v7KlSs7C6IUQs/SFiGb&#10;nlswK0hBY7w2oauEBPs9baG78TsM27333tuMfZLBSEGqP7+QJy7CrD2/wkOp20BtIO+EmSus18cx&#10;Cwh/P80G/qVka4UHzwPEOXOUj+qSlwJ5ECIYgjV0i2du96abbmqsrGZ0wC38rEBb9HHDDTc0CtC1&#10;7rnuuf7660dmT+UGzAou4DJEHB0VkytyEDOywJHjnEopuhuTwWJylGZG9eV00PtYCtrb05jhByCP&#10;abCYINLH85rEg8FiohIx9uCsBCn1OQlE1+uuu64aLl1Hnilh7NW+6Ez74OpGRbBCN+pmzkIr6f5G&#10;t1V9wRCs8qygJYef8wYoyWBWkDtEH7ieUqI+STDghGcgfGRgS4Da0UzO62233db0MwlivfTViwdu&#10;lMpI81lMbUohURgSaBYsaSMKqAutkkX0WbM6CkibyvxbEQ7U6ApR+TR50N4dd9xRf6ekMOEzCURf&#10;cIzLmVLgWYVcMkhxPHWvbgl1hlupNSWQy4XumzWWAgTG16ylCeltuhXtOiuLlr6GXm0pwbOCGCx+&#10;0fajHvWoqY2JaOltxv76gJTcFZr2lQXGa8og6LNw0qt7b9DUs8ckZ5qNp8FVY3QjA46u5IKuBoX7&#10;NF6fhEp4dkDkV2pWB1Y8sHh8jyzm5ptv3qx7S8zwvqnhFpf3G2ywwcztr7vuuiPHI/Wxul1BngOn&#10;1AJab3dhlpjLqaFa/wFd19STQHgIJxQAZe/qPYjPEkDwgqa58U0roFpPCmfldyMDPga/3xUbEI6i&#10;IXhqn8GXC6kjnvriGvcKSN92oyPAdruVAAAd90lEQVQvoysgO0pvFpTaoJP+Ssc4lTjF+2bNLsvA&#10;cbscDQuUcIPlUsgqy2XECJCjPStsu+22tYss4qufUksR3+2kL33XZzcVXMid1uwjj6YEjnFjCyXa&#10;ZZddxmbJNnDDjkCSL63Ztw26jl84+vHNtM2GpRvQiNOkNjVOGSvfpOrr4eXGQtvsX+20005Nv1Kq&#10;LuPXODhyGzn1pUypmd3PYYQOT3rSk5LjX+HuFUByPLuGpdxMraVWLxaREGPol+IGswJWbJNNNqnf&#10;+5qu5MwOMFseccQRIxa/6wYNFwUSKO4AeCmkEqBlBRdGFHp09Rxk5P3+5zznOdUjH/nIRojiUkHQ&#10;R1i1iQqucml33nnn+vhnjaHNhQfkcUp+kFXwdJc97sh3BXkSPkbRBRl+4hOf2LSre7qMX/fQxg47&#10;7FB/9l+/SgHt0yabgIceemj93Zh88WO/R04RmUSscVWVCefT5VFDtLvxxhsPSgABGe94xzuSSS2l&#10;LhW3UMGIaVJ0KeDgwS8xuWjWS1Fjr3vd65o+u+LnyTO8kgADfn3SRNvwSr2Hnh/72MdG6Blxch5H&#10;noumqbx1D+SaRka9Pejwyle+ciREty999Ry58rG+QindEu4E7Xzve99L4jGSCKMQxC9+8YvFgvVj&#10;eiSvRM99+MMf7kSoLnDTTTc14b1e8KGk4g9n9Wyhh0mgaLaXvexlxSOndCFE5BygqIIu4bxetMTv&#10;J2osR7++dPVQVhk5IvRUwcZp2Ubb1PcYNyVYebZYH0WJSuP/xyitXLmy6W+WakXknJCdVpr3Pl6K&#10;oeSgCZf1yjEMaLvttiuGTIxbJhyXohilAHx/67d+a2w2KnHRJkrk1nKanHGAYhhKMCpp1YXnC1/4&#10;wtZKJW0gpddzF110UYNraubso/C6FznQ7EP+RYSYARdp7FmZMky33HLLSI5/X0PfZtAwoIccckiy&#10;9FcKvxTE8GoqPuGNlEqEcm8EA3rxxRfX/cDHbPEKEVkDuPzyy5tiD6UEcsVivbfTTz+9WC67BoTV&#10;fMITnlBU0bkQ+D/6oz/qnIoZIXoD733ve2saSPhL4Iiwk7BBKS3vqwuk7tO4XvziF9czW6qQQldl&#10;klHz1+H6d6wWneMc4+NTyu/G7EMf+lCydt+0csrFmFEe4u8F02a9Od54M0odLul5MiERe5/jKVA5&#10;ceP7v/u7v0uuMd1Su3WJ7yPDuSjFI4RKZL25Ml111VV18cDYZxtT2wwT4yP/POcOd8E/GgSeef7z&#10;n98kRPiMlFP+SZly8OaSSy4ZmUVmpa3aIqtsEk9TV1tCEh5OCd47vOAFLxjJfIx7Ban1eMQ1ygE1&#10;EkrBaisdRj0/TzSKiTxuTOP+g6/P/f/ksseimxGq1A36DiFnU0GducJ7bnqKeBJQIcMM+cY3vrFR&#10;8lLFBoWngDJKUoBUySdnthMsMhxm7LLLLmN9TLtmU8VaPUvKrPpUfnOKni60qTp63I/LPYkufUF8&#10;YibK4SF6Rhr7e92LcYOm7K+kvKRZgbao0BuNYMpIpSYpVzZoivdZAmIhV7nX3/3ud5NGMrWh6Rvb&#10;rvxcyA5Lbi3D24x95f/wG1xQTjrppDHljcrhiMX/wWhqbjljNPBZQW14W6SiUvpJOEecfDMnjoXv&#10;Wb6Qb6/KstpgczpNW6lETKGNV7ziFY2Fj0LnM7/j6rgzRmrkef1A5TJPsxPfRt8DDjigxjWXoumC&#10;GAs+MuNSBEIFS/rSrw1iO6TNsgnm/cdab6n1smjKs1/96leLeZ5tuDLD86tUpJenarssRFyh60EH&#10;HVTLJ0sMFdnIKXyt7L4WSeXs8vB1111XW06qgnjF07afZxBGaozjYgK+aVCydrjABZ71K2tO1sep&#10;JUgkHBdKzvg+85nPjK3PpES5JU8bSPlEfDdMn//85+tKtqpLl3MpXalg/lFHHVX/FJgrgFlK2QHR&#10;4oMf/GBNI+05uLeXqj3IvRiI3/7t3x7cd999dRsuX6Ug0pXJyWmao6tkl9kRhTv00EPreoMlvU5B&#10;rCCk6kV4TmwuY2Qm1TvQ/7kX7+PjH/94lnep/YVmZndFiUj66/nnnz943vOeV6+NsSwqbI+bzmcu&#10;GIzF8Y24aZSkK0QcNSaA2QRrD+NREgpIQiiYSzUWBJLv99hjj8Hf/M3fjPwqoRnICaf3XceQUsZU&#10;FV/63nPPPWvBg7bgBU25VFec11e96lW14eUZN5x98eoLapcqrh/96EcH2267bU1DeA/PoSG4P+5x&#10;j6u/32CDDeqS3uyW+9hzRm9ayHkIzHZ///d/X9MUeYSe8B4cZdT1+pu/+ZuDa665Zqy9EsVVJlXe&#10;0SRC/fff//3fr+kHvrxiVKGvZEIuOxuSMhjqQ/LQZrgXuFFZaB4eqZxrRdLFzCj+d/XVV1fDtUd1&#10;55131t8T/73lllvWxygRyaOwQj3v0Xre3iwgvBUfPbBIKM/z5j5S/8h/H1rvOtqISCZw3X777Wt8&#10;FcKoCCnH3/vSe+6fFDIZaeBjfmDx7DRvk9BMjtSCrmTZkbJKXDbhtkTGcW9bn8LRk3ZmAeHv41Co&#10;MBmH1CQgLRq8wZUjvwhjJQzWeeJt6N5SkBurot/AkxRj0kx1JhrRjITAEloqvMR7RfqVSKpS2+I9&#10;2WniYeqIKe5ftWpVnf5N9iK4o1dE8O244471kWXOf+HsfHL5d3lbwBL4w1GIBz/bxGuytlJK6gri&#10;SNcdhBBEMTr1zLQQDZUzP+IbBSMy2okVx6NnPFur6xhgsmg4GIyezZYDj793fihU18fmeEQBKwGu&#10;CHECiAZS/fv43PDqvkHhmgPCb7AYe5+6x2P+oyGO8e7R2E8LbcbNZTdOqN63y6nGov9Ho5HDuz7Y&#10;UQ/XXywO1gfvVklJ+xI479Q78Xv0qvaFXInD81zQnHBxwFExIz6pUlEppcwZgxykaBLfOx1yjGrz&#10;OFwQhG/J2TPVn2gQZ5YueJc0QrEP/261lWbyPmP2nD/j70sourcnQxNlKMfPFL1y9HZ5du/O72mU&#10;fQ5zmMP/byhf6WEOc5jDGglzZZ/DHNYSmCv7HOawlsBc2ecwh7UE5so+hzmsJTBX9jnMYS2BubLP&#10;YQ5rCUxU9vgzfDxBxO+LQQnx2dQ9s4LX4I7tK0prUr8+ltz7pYIUjbyqr4JDIvQ9b24W8L4URu2f&#10;gS78B3wsJY+XUgFH9ZmjT+SvPvv75Q49iTxuk0+dZ5i6bxJ0DqqJEVkeyQPkonkEOhvLQ/5Khct6&#10;tF8MJ4zRVbkIOK9QqqilGD65VKAi/6nQUw/RXRFOOikZctyGm0c5qs+uUXApXpeMPW+DtvwFl4PU&#10;GD3HYikhlS/hFZg9OhXwiLq+kYidlD2Gdiq0NIVoRDASzJWoRLhsKgFAeEqBcnHYOaMTQy2XE0Rr&#10;hSanYvdXL54osxzKDkT6xZBNzgbQ2W0OMXzZa+YDpcJmhY+fvxfr3kf5iOHc+s75vlz0lU75BBWT&#10;hxyfafVmorL7gD2Zw9/7fSmrmItFLpFooIF7UsakuObIxJjhVxK/SRCTSXKfU9Z8OfBzwXJhS3ki&#10;PhFEI+XQNRGoL36OIxC9oZTR75ItthyQ8pBjwlU0AtF4ToJOM3sMxI/Wr26ogwV0xpSY1QW5pBKW&#10;HhDDLWPKEHmST67dpQafLduSTETvLie2lADRM+W+632KzrkklKU0UO5JTJK1toSS5eJ5xNk/54yk&#10;YBocO6/ZUxlbnK198803168QlLxbcq51LpYIGQckKKXwKfcmJVQoNLnsP/jBD+r35LBvvfXW9Zlh&#10;2uTRaR2lDFFX8D5vvfXW+ihjzvRGSTbeeONqs802q//v41uONaX6imtFLdfAE3pylBO0I499iy22&#10;GHNBBT45lFIs0U4G242LZI+z4KllQH44e0/IKrznPXUDdDJNLktxKSHizSs1AshrBzfJqc5G1P5Z&#10;Tq+yMJgAsZ7ZkLGDt771rXU5YCq+qDoNVUC4qFgyVPjBm9/85sGQuGP17VbbCTSlINbc8nJa1Kfn&#10;5BGKR4IbOFP1gwolXFRVoSoI1UpUcxugSknX0k6zwOrFGndUxgUHaupToQQcuaiwQ5Uavttxxx3r&#10;sdx+++31s0tVlSZCLO183nnnDQ4//PAaN+gJ36n6oypFqvzz6U9/ui5D5RVZYpuzQqrajfD82te+&#10;Vh8iQdUcSlCBL5VfwJf3lKqCpn/1V3/VnPYDlCyEOQnUF2W7PvWpTw2e/vSn1+Wn4Dc0BVfkFLoi&#10;D1QmpurtNDo0UdkBiEdNN4RRCjOp5jlKBMKcpKJCg0KwtBJ5qSMJEX1Rtlo102IduoVwEgivCOuT&#10;n/zkwT//8z8Xxa8NqIa722671TRN1cqLNf6gK2P64z/+4yWp5xbBS36dffbZg+GsPVKyeSGUPPb3&#10;KBa4Hn/88cnCoKVAvNfERMFRTrTxwpOpyrx6RZEo+cQBDqqVt1wKj6HndCRkVDXzVDk26pToCk0p&#10;HY3R7QMjyu7WwmdLBBLrAkFSSLRdPMNAzjzzzLo9r5tVgqDR81CxSWqk6UioSZcrGcrEc+95z3vG&#10;+vJ+3MBMAq9r5zT+y7/8y4mHMKRKC4vhQ9d+5BCDSTXIUhCNJOA80usxxxxT99mX/1zMSLvvvnvt&#10;ZUVPbxKkZKRtnBRh1NkBfU9dwYjhlTI5RV634dMGKfrq+zvuuKOuyy/jmeN1nJwks8gOdesibjka&#10;V7myzkLu3HPPHTvQIFVJtO2SVaWoYm7wJQAriaLj+nRltAiZKo1NtdE2fLswPlVokzbxkjCCK3oc&#10;rxSNgMbI0kplhHO45iAKdTylBeO0//77jxjOPryPBvXuu+/ujFvEL0Ks2vvqV7+6nqWdNn2NvZ71&#10;steRLoCqw3aBKCfIKYU7OcHIzwxwGUwdHBFlQXXjWaJKfzWZ+AQjqPwGkPKbLrjgghFixNcuVl6K&#10;pGe+8IUvNMQr5SppTci6q68QRgXnVcYNAX/Na14z0hf06VObXcLilWVxF3Hbc0qTYmzuM7RFwKlO&#10;Kh4Kry4us1elTRmmZzzjGSO4ijZdj65yQUWJNtxww8G9997bq3JrxEszu9P1Xe9611i99T7Ha8Vl&#10;CIb42muvHes/5f12wd/bwOBFnqaMfpsM+IWcUvG5jW5A5cj7zMNBhrjusWE/DaTvWWU8g2ByjlxJ&#10;ULnnbbbZpjFGfY5ETt0ri8srHgm0cQHtOnu6woHjKaecMrY+z1nvnCDIqrux5bABZos+uKXG4ssr&#10;Nln9hJqIQ1caa2zac9hrr7164TnpvtNOO23M8+jqfcQx+Bqfmfeuu+4awSGeHTAJ3CAgC0wWLGl0&#10;Wk2sFS/edvHuhKdc+ve9730jk2g0Rs0prlJ6CScWPc7kbed3tV1+mASIcvRRyQ0QxvD2t7+9nnXi&#10;6SldhTEexeTuMt9JkaZZhugZBIcZw48f8muSoUzRXYKBsFOn3aHrZpjfJ1yvv/76ei0pXP0opT6G&#10;NDUhgCu157tAbgdfSgdf2IiT2x6PSOojp36CEK/wSufdrw5HlvXxTPw5NuNyxzZL0dtol5IZyQb4&#10;5s5mByoRzl1Sjr+BIdGCRAvf1Y2P3zHYE088sTOxJgFukQ5+SO0OT1KiSffQNmts0agPo919f9Ob&#10;3pQUyjbapax+7n6Uk0MT409lbeDGS3LAKz+tteETjySadLn7r5+WuhhM32xKGVp+cZH3kZPXtkvG&#10;3Xfo4xqec9lyeE0Cx5UNSnnLbjxzhryLHEfjcOSRR9Z9pfYUKhdG3cRpLvHnCbd8fYipK67zOdmi&#10;1E9wHIPsbpzPnH1w9M0SP/Ob9tiJZq0pevX5nfOBxXPP/bzzrvTL/QQjxXejgdC/7W1v602/yAd2&#10;+EVP4Rlnva6GMie0/Mx0wgkndMItzqrCF5fYZ8m4vOmKX+rnOSkjdGCPxX827rM5J9AJNfBoEl7g&#10;Mc0mOPezTL7tttuSONQzu69H+J1RjPYZPP481UeJUsTHsvvPRtMCuGM4Im59jZF7BKlnESqY5dBl&#10;KaJ7Tj311JHfUZ1BbUrhQpxjvrdDAInztAtEg3/cccfV/HGaRG+uryJJgfx/++6770Tc/Dd0xxHl&#10;4yiy3BHdXRUl5RbHZ/l1J8XvPrvx3MtRVLHfyOMuMpprQ3pF4FUKRmIZCRO85JJLkidjKF8Y6JtL&#10;7XnCapfwxiGzerWTgvvvv78OLRQoq85TVrvAwFJjPc9aoZNDF6w644wzmu+7xngrbPS8886r7rnn&#10;nuZZvQ5CtHL8rO9S9wIKOxUQunzHHXdMxCuFo0JMTzvttDqE02mi9457F/B2JUP6jKy5bAhy+doe&#10;BsvrueeeWw29rZFUa6Av3/2K/UIbQmwJC48x9Cl+5ACcrrjiipFUbH9ePJ6Eawp3xwu+nXLKKcnn&#10;67uUvQTceOONI0UfSkBqgMRSc1bcrMD5Xcqzx4AoZhwokbnkwn3ttddmhWIScH5bFKIS9HVDQJvE&#10;UUPXrskmEQfaQgZKFZZQrDf4+LFRAPHgxH9734BwX7DYf2WvudFDeXJjKiW79Me5cCtXrhwxeMrJ&#10;7wo33HBDNXThs0a7FEBbzglMwYpoXW666aY6P7kkpIjPoHNI9YG77rqryQCLFr2EwErgYCwJH/65&#10;zwyCAi0Fk4WPcMHrIpGmK26uTHqVZ9BnfDnwykaa2aX09EVikvoSfXym5nnno+OLrJZU7BzgPWKU&#10;hNPCYnpvF5ChgyeMW4krpTL/UmnEP/rRj9L3Llj2EReK3tVF6wpihg9Q2XCzAi7WwmLGm/KX5cKX&#10;mjl1RavctX03DHotSWPN6spxJiuqD37Rk5vGc2kDz8xyjwZakNUlSBUX4Tt5nuKraBflp4RxirCw&#10;WEjEl7Ey9l0mE+EET8BbOLuBngVSxi4uuQRj5gWXxZGcFbydqCjrrLPOzO3jGnGMbWkBjUC7j3jE&#10;I0aUtSuNfKyl8VN7EjxSNbWs6SKMMhQufCXz5F05ZeyltFzQxY2o3xtlJ9I7yk+8p5QM0w80jcao&#10;654NCo6MxpNWS8hCnER4Ff/i+FeIQOqY89VZ95USSmdAnOE5G3tW4Hx1NqVkbZdC6UU8cvUFfTeB&#10;/Nm+z08CZy57Idtuu239edqcfPL7S4FveMr7EK/YXCNP3xU7zkY+o0tupHTI6nJUlMH72GqrrZrP&#10;7s53Afiz+eab15u88MT3yEqAGx1wWm+99ZL4jZgmEHja056WtQyzgFseWZ999tln5nY33XTT5kzu&#10;3KwwK2CZYdAzn/nMEeHryjDufdazntVUwim1xBB4ZVXGvs0223ReIvluOOPicwm+CKSMKh0m4D0F&#10;JLhS97ur78dp+5IKPFXEVDDNMqsN1N9TnvKU5jsvbtEVGCeTqO9BlFi3r16sSegGCFlL7e7Xa3Z3&#10;q5gpU2vsWSCuB+kPJu26664zt40bv+eee9bvhW/JHU+1iSt3wAEHjHzXFaDrvvvuO7aJWIK+8mZW&#10;LFZrxVtiuUFfXdx4KZeUijYOPvjgejlQ8tcMr/OntfiBBx44co97gfEnPgmvb5A++9nPXpYKwHgQ&#10;Wt76sqlrv6qks99++414KCX2bXwSpV2WG4ccckgatxhvDPzO7/xOHU2W+tE+9+N/DBDw/8VADF6J&#10;0isB4H/yySfXkUOeVOCBEh6XH8MLHaeFkNzh46dqSAwr7hNUwTV05ZLBHqlQ5BQ9c3HTCiQi+OMT&#10;n/hENhEiBZ45JiBSUJFpjkfkY5fAJT0fQ1DhF2HZs8LQvR5rP0Xj1Hc5ejueRE5SdyDF674hs+ec&#10;c07dXuRlDrecnnmEqN5LlgmqUebqWNab3ng4IrHAMYtomqg5Ietx1DCFz1dccUWxcFlwH64zk4qQ&#10;umKyTIxNjkKNYH7oQx+aCT+Aii1idoqmkenReLWNgwsFVfWaaeoFeLorRREQHPWt3PuUoOaENTUu&#10;vaciUAn43Oc+V/NH7Xuse5uC+5WSCb2nbWoFeMjutPUCMKpU+omhx5E+StXVFY1SzpjB/z/8wz/M&#10;6lUVU+I0kNe+9rXNbBmVwDOhJil9jDdG0SlVVUrRNduSOqqMMp8JhaMTSYLQJqQ+VtJHsZYxzbVP&#10;iSXFeCsNt82quxFwQ+R1ASKehI1Sw8xx6oJfzHqULNxzzz1NKKpfnj/QJWTWxyLcafeSSy4pkvkI&#10;3jvvvPNYXkNX4xPHoffgTZsx9NRx7oq/V5Dx2T3i2jZJxYkhenkLi3HxyGeu/FvlX3r8MTPETjvt&#10;NJLW2DbL6PtoUf0ZkFpvvfV6VyvpStCjjz66JkpOCF3xHd+o/JGQ11xzzVh6ZR+8BLRx3XXXNeWd&#10;nE5O3xT+Lswao+4Hx6OOOmqsz75uZiwSQS0+1Rt02vVN0nDcee4tb3lLL/wmAVVlNLu7MeyTHxHT&#10;t2nnsMMOq9uPNR+mzWcXvOENb6gzFN2riDyHxzk6x6Wpvr/ssstaE7RGEmFi7aof/vCHNRHdqiid&#10;UEqSW1e4IjkRVRlVJY9mBW+DmYyqplHhvaxWCueciwQTLr300pH+tMbtU2kHHF2wzzrrrKRAuiLl&#10;BCGuTVEklly+9u5bYCG6mmoLerL0yPE39d2kWZNadtCjVD0D4XvRRReNyGlurylORCl3XzJeqnSa&#10;01fyut9++zXLJMc3FrPwyzMxnbZ8x76V6BH7ElQphXNh8eIAuY5yBHbiUa6ZxPqlqNqplEMJ6fbb&#10;bz+SSpiynD6bpwwWz5900kkNPaadhXwd7B7UlVdemZ3FZdmdpr4k0WdwpMiIlhjqJ/bXBdyri8L5&#10;xS9+MYlDau2bmzVx3V/4wheOGedZwQ0cHlhONlNGKkV75JQikGR/ekXcVMHIrsbAZd7X/ih8rNQc&#10;U4rj+zgODACpwl30qvIPuZmW3dkDDzxwrApm3Khxt4NXEIHJEG/VqlVjgtSnCEQOYoFEgIFTUolZ&#10;T7N6dOFzlhNrS5roypUrGwPiON9///1j/bVBavdedKYaDDXZtDZ2Sx8FNm7qMJtTRSUWXfT3sxpW&#10;5w/1CDH6nv7ctmb3WROBfv/73z9Gh9I1CHnlrALKLOvXhC77SsKT5dVLXvKSbPGPWA67L/8jvgDF&#10;N6Cp3PYUzu6NakmErGCYVOIttYGYLV6RWuc5Urw//fTTBzvssEONXJvygBgCvNFGG9U54LHwQKm1&#10;WiRgbBtLj5GCMP7rQuqnOHLNMWYULvSSxxq/F+KcRkjVXmQIO73kj9N//FnG1+RScJhNtVc8A283&#10;4tQHx8iPOGPpM3stxx577AiuqdlTG7Eo+a/92q+NlUoq7d3FDSloyq8n/BQZN5lTLjvysffee4/U&#10;RnQauNGbpniJcHP5dJ3AQL3gBS+oFV6VbOKSU2NgPBgyDmrB6+6jT51PcQUWFn+oJ9VzuEaohspf&#10;DRlZB/mTLEAgBtFbBJ8cccQR1e677z6p6WWB73//+9WXv/zlauiOVsPZtD5WiUAH8OW4IiKOnv/8&#10;51d77bVXNRTiJoBjOUIxlaNNSCb53eB44YUX1vnT0JRACY7TIljmsMMOq4ZCUYeYDhK5zEsBq+2A&#10;RtGELLCzzjqrpik4k9FFKCjBPI9//OPrcN0jjzyyloH1119/SfGbBOS8U4fgzDPPrDPXlJBCSCnH&#10;VB1++OE1XaGvB+0MErH4SwWSAfA79dRT6wsdQ06RAQLHhh5gLZ/Pfe5z6wAt5RT04X+vU1xjQkP8&#10;v39XN76MB+TloO2wP0WdAQ8WzpFhkd4Svvi/5T6PTsoOeNRa5L/n1q8J/AeEUyoU1wtiRPp6mO5S&#10;Qo6XkZZRHoorOxAVQbOKOhZSCxYKuKZBX2VOGbalhEjTFLiBWq6ZJyahtEEUPlekBwvajKnAj3Ze&#10;zhk94rN6Meff03pTuEyLYydlj5Zxlg6XGzQjucC6cQLaFGw58MsxdJLyL6cyDRZzGqI35EZ02hln&#10;qUE5An5sNJDC0XHvfUrqEkHEd1ovdKKypwRqkqs5DSLLBRFfB+HuQrycypRTbn0vw/Vgu8jMPgsL&#10;49Va1nTeAykcc0uU5YTUsjK3d7Bkyu4d+AwpS9+2blwTZv9IGLfcawJ+cRZMrXlzrvRyzaApz06w&#10;piu4Z3SmcMx5R8tF29R6PbX5mpoM+spvrw26tnvUzKT10ZoCTlDlA7tlBZbLTc4pTErgcrguJW65&#10;DVrfqXfcczP/gwUp5YkennL5UTz/7sH07FJyMcteUueZPSIWkejyvwcT1lS8IuR+UstZ+6UeT1c3&#10;MiWsa8LaPXpyTkPhm/KulhNvp3HbrD6rZzeVsucQrhsMArAmKdeahg/wf4FufaFtX2S5YU3/aTjC&#10;UuL2v6fh81BzeMZ+AAAAAElFTkSuQmCCUEsDBAoAAAAAAAAAIQASAY5OpQgAAKUIAAAVAAAAZHJz&#10;L21lZGlhL2ltYWdlMi5qcGVn/9j/4AAQSkZJRgABAQAA3ADcAAD/4QCMRXhpZgAATU0AKgAAAAgA&#10;BQESAAMAAAABAAEAAAEaAAUAAAABAAAASgEbAAUAAAABAAAAUgEoAAMAAAABAAIAAIdpAAQAAAAB&#10;AAAAWgAAAAAAAADcAAAAAQAAANwAAAABAAOgAQADAAAAAQABAACgAgAEAAAAAQAAAC2gAwAEAAAA&#10;AQAAAC0AAAAA/+0AOFBob3Rvc2hvcCAzLjAAOEJJTQQEAAAAAAAAOEJJTQQlAAAAAAAQ1B2M2Y8A&#10;sgTpgAmY7PhCfv/AABEIAC0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P/2gAMAwEAAhEDEQA/AP7+K+W/2ov2&#10;z/2bv2N/CQ8aftCeKNL0CzbzfLS6uIlnkMcMkwCQs6uxfy/LTAOZGRerCvoDxjr3/CLeEdU8THyf&#10;+Jdp1xff6Q/lxfuI2f53wdq8fMcHA7Gv8Z7/AIKMftg/Ff8Abk/ap8T/ABT+I2v3/iJYtYudI0GK&#10;aZp7eDT4bqdreC0UbUEReQmIog3KwJAJOQD/AEJvGv8Awdcf8ErPC+u22jaTqniTWI7u5hgiv7TT&#10;ZEtoY3kMck10z4aGNCNy/KxdfmwF5r9U/wBib/gqh+wx/wAFBbV4f2ZfHelaxq9vbJdX/hqZxBq1&#10;qjIrFntn5ZFLbDJGWj3AgMa/yXPBH/BPj9tn4kW0OqeF/h14jW1mtPt0d1fWZs43tZMKjr55DMpD&#10;AgqvIORxzW7+xn8VfjL+wd+2z8Nvi9JaarpE+i+NtOj1KzeRrFb2wF2kd5aidsRshzhxkqpI3Ywc&#10;AH+0lRVDSdSttZ0u21eyYNDd28dzEysrApKoZSGUlSCD1BIPar9AH//Q/tw/a50XVPEn7L3xA8N6&#10;Leppt1qPhHVNPgv5I3lFu1zbvF5m2NXfK7sgqrEHBAOK/wAw7/gjf+yD4W179qDUfHHiK/0DV28G&#10;X+r6TceHdRIOo2lxbOiadqscDEo+2UFhy67hxnFf6rninQtN8UeGdR8NayjyWmoWM9ldRx/eaGeM&#10;o4XHcqTj3r/LN+Anwmuv2EP+C/8AL8BPihLbeEtG1Xxle6H9r1FopDaaH4glkk06Zpc+WrRhosyM&#10;VXhiSFagD+nP4eWHivwr4G1Sw+KWy5aLVdV+zGS+k1OW80jcTBJOZwAJZIQWmgRRFHyqKF4r8Qv+&#10;CjX7Oun+Jf2of2SfAOo6nPrPiLU/G1p4e1HUbe2gt7u809NRtZY5BZ2wUKsPmOq7cKo6YOTX7T65&#10;F488Uxaf9p8i1aD5dQt7fTl1a0uZUcDzrO5Z1CKw3qPMGQCNw4O7+ZXxN+098W9B/wCC7Pwt+MPx&#10;utNO/sjQviFo2l6LpBuI1tLbQzfNZMhmnCItzHMXaVjtAmTIITa1AH+qvBEsEKQJ91FCD6AYqWob&#10;eeO5t0uYSGSRA6MpDAhhkEEEgj3BxU1AH//R/va8UeJtB8F+Hb3xZ4ouorPTtOtpLy8upjhI4ohu&#10;Zj68dAOSeBya/wA6H/gtR8B/Fes/8FJvDn/BRvSbfTvDHg3WbrTbvX7zW7o26wNo45hu8SIzT31j&#10;BsFugxvPlZY7mr/RV8YeDfDPj3QJvDHi+0jvrCco0ttKTtYxMHQnaQflYAj3FfDv7SP/AATG/Y8/&#10;ax+FGofBj41+HbjUdC1Jo5JIY7yWKWGaI7o5oZBlkkU9GHPJoA/H39nn9pP9mz9uPwafj58NLfV5&#10;bGbUJbPUY9BuotNikvrdlaQS2d5FI1s0mf37RTMTnekZY4r8pv8AgvD+y38FfiX8FNN/aL8V20Xg&#10;6z8EahCl0PB9pGZVsL2WOOSMNIN8sryBXM75IkG/yzuYV/V//wAE/P8Agln+zD/wTp+DV98D/hHa&#10;3OtaXd+Ir3X1u/FIhvbxDd7QsJkEaqRGihdwRS+Mvlua+rfit+zF8AvjX8N9Z+E3xG8J6FqGha7Y&#10;vYajZvYwYeJuQRlDhlYBlPOCAaAP5nv+CQH/AAUHX4v/ALPFl4t+CK6lYyeGrwaD4k8J6rN5ttdX&#10;duilip+YRNOvzCWNFIYncrAV/Vj4K8V2Hjnwnp/i7TI54YdQtUuVgukMc0RYfNHIh5V0bKsPUGvk&#10;H9hL/gnj+zj/AME6fhzrXwo/Zts7610PWvEl14nlttTmW6e3uLtUV4oZdiuIF2AojFtpLYPNfcoA&#10;AwBj6UAf/9lQSwMECgAAAAAAAAAhACZcOT0VCQAAFQkAABUAAABkcnMvbWVkaWEvaW1hZ2UzLmpw&#10;ZWf/2P/gABBKRklGAAEBAADcANwAAP/hAIxFeGlmAABNTQAqAAAACAAFARIAAwAAAAEAAQAAARoA&#10;BQAAAAEAAABKARsABQAAAAEAAABSASgAAwAAAAEAAgAAh2kABAAAAAEAAABaAAAAAAAAANwAAAAB&#10;AAAA3AAAAAEAA6ABAAMAAAABAAEAAKACAAQAAAABAAAAMqADAAQAAAABAAAANgAAAAD/7QA4UGhv&#10;dG9zaG9wIDMuMAA4QklNBAQAAAAAAAA4QklNBCUAAAAAABDUHYzZjwCyBOmACZjs+EJ+/8AAEQgA&#10;NgA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BP/aAAwDAQACEQMRAD8A/v4oori/iN8QPCnwo8B6v8SvHNytnpGh&#10;6fNqeo3LDOyGBS7YUcsxxhVHLMQByaAOl1TVNM0PTbjWdauYLOztYXuLq7upFihhijG53kkchVVQ&#10;CSxIAHJr5W0P9vX9jHxFdLZ6X8TPCBd52tk8/UI7dWdMZw8xRSpyNrg7W/hJwa/kY/bF/bV+KX7X&#10;PxA1bUvE19qVnoDEwaD4Thu5o7O2hDALHLFEyxzXLlcySShv3mVXCIor5W1QWtsImlTdbiZYxNAv&#10;mTW+7KMocAuMSfNu6E7g3FAH+iHBPBdQJc2zrJHIoeORCGVlYZDKRwQRyCKlr+L39kX/AIKYfHv9&#10;lDxbp3hnxDd3/irwYjR2mpeGpAbmWCCMZaXS5WOYpEjYMLcvsbG0Lgq6/wBiPw+8f+EPil4L034h&#10;eAr6HUdI1e0jvbC8hPDxSqGGQcMjDOGRgGVgVYAgigDsaKKKAP/Q/v4r8v8A/gsN4R8V+LP2FPEh&#10;8M3LQQ6XfadrGsxIzqbjTraceamUBwEZkmYngLGSelfqBWL4k8O6J4u8P33hXxJbRXmnalaTWN9a&#10;TqHjmgnQpJGynghlJBoA/iM8YfsWW1p+zv4J+M3wE1C71uS/t4ZrzQNkl1eXOqOshb7IY4nZvJZH&#10;EkM5UL5ZzKvIr5q+I/wp+KHwb10aJ8WNNuNJaezSe4v5YnTT9yjzfMSZgq+WxY7huDxSZVh8pJ/o&#10;O8Sf8E+tA8Efs2+Jf2I/ifDry+CtdW9sLfxJpd66Ga01CXfEsV38z211GQB5cylGYfK0qsRXQz33&#10;wV8SWcv7KOs6v4W1rSbnSH8G6h4Y1DVPO1m4jWyaOe1mtciVme2AdpcqduSOcNQB/L1d+L5nsv7c&#10;eJkntC2ZAcLceWHDwSpgSwSlQ+wmMoTj5iCBX9I3/Bv7Z+H9V0L4j+NdN1G/ubiW70m1MK6vHcad&#10;JbPbtJFcppyANDM5Dbrh2YS/MiY8ty258Mf+CSP7KfxavNG0rTPCM2leD/DWrW99PfwahfCXUXsI&#10;BBb6dbzSTPLJaxMscksm/CyRgIxfeU/Zz9nL9nnwZ+zR8M7L4Z+DpJ7yKyQw/wBp38cAvp4Vd2gj&#10;nkgjiEggR/KjJGQigUAe9UUUUAf/0f7+K/NL9u//AIK0/sV/8E84F0r45+JGuPFFxbG6sPBfh+I3&#10;+sTp/CzxqRHbIx+69w8YYZK7sGuF/wCCz37fWv8A/BPr9i/UviF8OLZ7vxz4lvY/CfgmIW8l0kGo&#10;XaO8l7IiAgraQJJMqt8ryKiHIbB/y/fHXib4g/EDxbqnxE+JVzrWr65rF5JqGsa1q4nmuru5lOXl&#10;mmkGWYnjk8DAAAAFAH9X/jf/AIOYv2hP2qfjfoXwG+D3hbwh8PPBHi7X7Lw1qGreLXfUtTj07UJk&#10;guJJZVlitICYmYKAkmwkfvGxX7hfHLS/D/wy+D3if4gLrA0dNG8L38lrqWrzp5MXkWzNbrNdOBcG&#10;IuFDKswZwSoOSK/zTfvqQUdhg7hsYjHfPHSuuufEnxB8XWcegXl94g1a3i2eTYyzXd5FHsGE2wsW&#10;Vdo4XC8DgUAf28fsC/8AB0v8JfHN/p3wz/bb8KWfw8LxpBbeLvDHnXHh+LAASO5sm8y6tFHQOrTI&#10;P4tgr+tnw14m8O+M/D1l4t8IX9nqml6lax3un6jp8yXFtc28yho5YZYyyOjqQVZSQR0r/GpbwR45&#10;SPz30LXAnynedPuQPmzt58vvg4+lf1t/8GwP7eHxM8FfFO7/AGAfisurP4Y8Q211rfgKbUbe526b&#10;qlpH5t3YRO67I7e5gR5kThVljfb80uCAf3LUUUUAf//S/vymt7e5AW4jSQKwZQ6hsEdCM96xbnwl&#10;4VvIzDd6Zp8qN95JLeNge/IKmugooA41fhz8PVzt0HRhkYOLKDken3Kvaf4N8IaRL5+k6Vptq/GX&#10;t7aKNuOnKqDXSUUARmGErtKKRxwQMcdKYltbRkGONFx0woGP0qeigAooooA//9lQSwMECgAAAAAA&#10;AAAhABFVzRsoCgAAKAoAABUAAABkcnMvbWVkaWEvaW1hZ2U0LmpwZWf/2P/gABBKRklGAAEBAADc&#10;ANwAAP/hAIxFeGlmAABNTQAqAAAACAAFARIAAwAAAAEAAQAAARoABQAAAAEAAABKARsABQAAAAEA&#10;AABSASgAAwAAAAEAAgAAh2kABAAAAAEAAABaAAAAAAAAANwAAAABAAAA3AAAAAEAA6ABAAMAAAAB&#10;AAEAAKACAAQAAAABAAAANaADAAQAAAABAAAAOgAAAAD/7QA4UGhvdG9zaG9wIDMuMAA4QklNBAQA&#10;AAAAAAA4QklNBCUAAAAAABDUHYzZjwCyBOmACZjs+EJ+/8AAEQgAOgA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BP/aAAwDAQACEQMRAD8A/v4rL1vXNF8M6Rc+IfEd5a6fp9lA9zeX19KkFvBDGNzySyyEIiKBksxA&#10;A61qV/On/wAFkP8AgrHoHwWs9W/Y/wDgPLpmreM7uxkt/GdzeWUWp2mh2d1AGW2e3nDW811cRyKS&#10;kqukcbAupZ0AAP29P7TH7Of/AAiGo/ECPx74Nk0PR2aPVNXh1myks7R1wCk0ySlEfJA2k5yQMZIr&#10;4a8R/wDBa/8A4JpeGRdvdfEiO6jsozLLNpej6vexMqgE+U8Fm6y4z/AW79gcf53g0yzur6bTTcL5&#10;mYmnuBG/mTXE7LGZF8vaPLRHO4KyR442EA47rX/D8mr6Ut1dTWjTrD9ukBg8uWOGZ38kpLv3qwKq&#10;q+XIjjbwSBtYA/0r/wBlf9t79l79tLw3N4l/Zy8WWGvraJHJf2C77e/tFmGUae0mCSqjdFk2lGII&#10;Vjg19XV/lpfst/Fvxt+yp+0n4D/aC0GdtPl0bxboh1/U9LnWxGp6HcXKjUbaaUKRIk9qN22Rdspb&#10;HyupI/1IdP1Cx1awg1TTJY7i2uYUuLeeJgySRSAMjqw4KspBBHUUAXKKKKAP/9D+/ZmCKXboBk96&#10;/wA1n/gqp418e+Lf27PEvxG8e2MXhifxVdQy6TojW4trm20aeKeKyGooVTZd3dvDFckSKZMzqjcs&#10;Qv8ApUV/Mt/wWc/4Jr/D79pP9q74dfFHxdDLFo/inSNQ8I+IJdMtfO1B7/R7G91Kwa2Zt0aXX2cX&#10;MkDlctJaRxEkSAAA+EPgH/wSv074ufBz4F6w/g24vYtc1fX9R+JurajZraJaaT4k01hp09hcz5mk&#10;uNORYpopIhtFzK4DAu4r8tvih/wT2/b5+Bt3f2PiX4a+Ib2w0y2jGoeIrOP7Vo5t9OtZNUkk+0Ql&#10;1X9wjrkjCynyid4Cn+y0/s6eCvg98YNa/bM8GeKfEEk+tfD/AMN/Diy0W7v0fwnp2mWd1EltqNvb&#10;FQEYLJ5juZNhXecDeSKHjD9i2Hx9+0p42/aluPid4qGkeNPgxcfC+08IpchvDmkw3qlpdbt0EnlP&#10;OyYfcyj+I7ypAUA/gG1m11vU/AlnqljCw0O5Q6XbXkiSG3ujpTq6zJOg8s+VMUVkUsdjhmxuXH+k&#10;V/wTY/ao8P8A7Xn7IfhL4n6JoPiHw3LDpdppGoaV4hsrm1dLm1t4w0lpNcD/AEyzlUrJb3KMwkjY&#10;EkPuUfxMftGftH/BL9sL4t+Av2SPhBokvhj4deHfF2neFrC50qeSa+urOa/t9OuNUJRRHbqysZXG&#10;8ggoX24bP9pv/BLr4Z/Hr4H/ALHmhfAr9onTIdP1nwRf6l4X0ya3nini1DRbK5cadeIYnfassBUK&#10;r7XAUblBoA/Qsru7kfSm+WPVv8/jT6KAP//R/v4qOSGGbaZVVtjb03AHDdMj0OCaivLyz06zl1DU&#10;JY4LeCNpp55mCRxxoNzO7NgKqgEkk4Ar8zvix+1x458WahPofwjZNF0VGaL+35o1m1G9XBBe0icG&#10;O2izykkqyO45EaDDEA7T9oKz/wCFRW+neAfh/eWZg8Z3p8N2PhYXUVpqVk+pGUz3+lzTLOvlWis0&#10;pt5Ld4kCAK0aAqfy9/aw+Cv7afhb9g7xv8JbTxdL4mvfEepWemX3ijxnqVpbXkmk6hPb2U1pDBaQ&#10;x2VhaJAG8zEjzS72AALYr1CHTrnS/FFl4+0Gbbr+n6h/acepahvvHupTFJA63jSP5syPFNIvMgaM&#10;sGjKlRXe/FP4s/Fb4s+Do/AWpWXhzS7ae8s7vUtUs5rm5nIsbqG6SO1tpI0SMyNFsd5JpQEJwhJw&#10;AD5K/wCCSX/BFLxJ8CtJ0D4z/tT32kazqmpeHdRum0a0inhnsZtbl0q9t1maQnbc2f2OWORomGTL&#10;tBKrz/Thivwr8J6t4h+H9/DqHw+1TUdD8kjFnp8xFi6j+CSyfdbMMcZ8sMB0YHkfWPgL9tjxPo+p&#10;LZ/GfT7CTSnlCf8ACQaIJImtEJx5l5ZytJ+6Xq8sMpKgbjEFyVAP0joqOGaK4iW4t2V43UOjoQVZ&#10;SMggjggjoakoA//S/ue+M/wrX4x+D/8AhCLzU7nT7Ga4jmv47dFf7XFF8ywS7v8AlkXCs6jG8LsP&#10;yswPy7qX7FWoKpbSvEEUjFulzasnH1WRufwr78ooA/NLVf2O/iRZxmTTLzS73AyEDvCxPoNylfzY&#10;V5dqHwA+MWnXYtJNBu5Cej25jlj5/wBpWIH44r9fqKAPx7m+A3xhgTzH8P3xA/ubHP5K5P6Vb039&#10;nn4x6ocR6FcRAgnN08UQ47EO4P4Yr9eaKAPB/wBmzwx488E/COw8G/EJFS70ue6srIB0kI06Od/s&#10;SsyEqSkBRPXCjIzmveKKKAP/2VBLAwQUAAYACAAAACEA6YQevOQAAAAPAQAADwAAAGRycy9kb3du&#10;cmV2LnhtbExPTW+CQBC9N+l/2EyT3uqCVkRkMcZ+nEyTapPG2wgjENldwq6A/77TU3uZZOa9eR/p&#10;etSN6KlztTUKwkkAgkxui9qUCr4Ob08xCOfRFNhYQwpu5GCd3d+lmBR2MJ/U730pWMS4BBVU3reJ&#10;lC6vSKOb2JYMY2fbafS8dqUsOhxYXDdyGgSR1FgbdqiwpW1F+WV/1QreBxw2s/C1313O29vxMP/4&#10;3oWk1OPD+LLisVmB8DT6vw/47cD5IeNgJ3s1hRONgnkcLZjKQDQDwYRF/MyFTnyYBkuQWSr/98h+&#10;AAAA//8DAFBLAwQUAAYACAAAACEAO5ExNdg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/5TolpHomsg3D7FexmH9ewh58WfDNwAAAP//AwBQSwECLQAU&#10;AAYACAAAACEA0OBzzxQBAABHAgAAEwAAAAAAAAAAAAAAAAAAAAAAW0NvbnRlbnRfVHlwZXNdLnht&#10;bFBLAQItABQABgAIAAAAIQA4/SH/1gAAAJQBAAALAAAAAAAAAAAAAAAAAEUBAABfcmVscy8ucmVs&#10;c1BLAQItABQABgAIAAAAIQCPfK7TLQMAAHYNAAAOAAAAAAAAAAAAAAAAAEQCAABkcnMvZTJvRG9j&#10;LnhtbFBLAQItAAoAAAAAAAAAIQA/mx++iUEAAIlBAAAUAAAAAAAAAAAAAAAAAJ0FAABkcnMvbWVk&#10;aWEvaW1hZ2UxLnBuZ1BLAQItAAoAAAAAAAAAIQASAY5OpQgAAKUIAAAVAAAAAAAAAAAAAAAAAFhH&#10;AABkcnMvbWVkaWEvaW1hZ2UyLmpwZWdQSwECLQAKAAAAAAAAACEAJlw5PRUJAAAVCQAAFQAAAAAA&#10;AAAAAAAAAAAwUAAAZHJzL21lZGlhL2ltYWdlMy5qcGVnUEsBAi0ACgAAAAAAAAAhABFVzRsoCgAA&#10;KAoAABUAAAAAAAAAAAAAAAAAeFkAAGRycy9tZWRpYS9pbWFnZTQuanBlZ1BLAQItABQABgAIAAAA&#10;IQDphB685AAAAA8BAAAPAAAAAAAAAAAAAAAAANNjAABkcnMvZG93bnJldi54bWxQSwECLQAUAAYA&#10;CAAAACEAO5ExNdgAAACwAgAAGQAAAAAAAAAAAAAAAADkZAAAZHJzL19yZWxzL2Uyb0RvYy54bWwu&#10;cmVsc1BLBQYAAAAACQAJAEUCAADzZQAAAAA=&#10;">
                      <v:shape id="Bild 29" o:spid="_x0000_s1027" type="#_x0000_t75" style="position:absolute;left:6983;top:2463;width:1374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iyQAAAOEAAAAPAAAAZHJzL2Rvd25yZXYueG1sRI9PawIx&#10;FMTvBb9DeEJvNVtRKatRRFsoRQ9ui/T42Dw3Szcv6ybdP9/eCIVeBoZhfsOsNr2tREuNLx0reJ4k&#10;IIhzp0suFHx9vj29gPABWWPlmBQM5GGzHj2sMNWu4xO1WShEhLBPUYEJoU6l9Lkhi37iauKYXVxj&#10;MUTbFFI32EW4reQ0SRbSYslxwWBNO0P5T/ZrI+U8FIdLt3ttr+cP0x+3390gZ0o9jvv9Msp2CSJQ&#10;H/4bf4h3rWA2ncP9UXwDcn0DAAD//wMAUEsBAi0AFAAGAAgAAAAhANvh9svuAAAAhQEAABMAAAAA&#10;AAAAAAAAAAAAAAAAAFtDb250ZW50X1R5cGVzXS54bWxQSwECLQAUAAYACAAAACEAWvQsW78AAAAV&#10;AQAACwAAAAAAAAAAAAAAAAAfAQAAX3JlbHMvLnJlbHNQSwECLQAUAAYACAAAACEAZX/RIskAAADh&#10;AAAADwAAAAAAAAAAAAAAAAAHAgAAZHJzL2Rvd25yZXYueG1sUEsFBgAAAAADAAMAtwAAAP0CAAAA&#10;AA==&#10;">
                        <v:imagedata r:id="rId142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5UyQAAAOEAAAAPAAAAZHJzL2Rvd25yZXYueG1sRI9Ba8JA&#10;FITvBf/D8oReitlUWgkxq1il0CIK2orXR/aZRLNvQ3Yb03/fFQpeBoZhvmGyeW9q0VHrKssKnqMY&#10;BHFudcWFgu+v91ECwnlkjbVlUvBLDuazwUOGqbZX3lG394UIEHYpKii9b1IpXV6SQRfZhjhkJ9sa&#10;9MG2hdQtXgPc1HIcxxNpsOKwUGJDy5Lyy/7HKLDykCSX1zVvDsX22J2f3uQn75R6HParaZDFFISn&#10;3t8b/4gPreBlPIHbo/AG5OwPAAD//wMAUEsBAi0AFAAGAAgAAAAhANvh9svuAAAAhQEAABMAAAAA&#10;AAAAAAAAAAAAAAAAAFtDb250ZW50X1R5cGVzXS54bWxQSwECLQAUAAYACAAAACEAWvQsW78AAAAV&#10;AQAACwAAAAAAAAAAAAAAAAAfAQAAX3JlbHMvLnJlbHNQSwECLQAUAAYACAAAACEArxPOVMkAAADh&#10;AAAADwAAAAAAAAAAAAAAAAAHAgAAZHJzL2Rvd25yZXYueG1sUEsFBgAAAAADAAMAtwAAAP0CAAAA&#10;AA==&#10;">
                        <v:imagedata r:id="rId143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jfxwAAAOEAAAAPAAAAZHJzL2Rvd25yZXYueG1sRI/dasJA&#10;FITvBd9hOULvdGPaqkRX8YdirwpRH+CQPSbB7Nm4u5r07buFQm8GhmG+YVab3jTiSc7XlhVMJwkI&#10;4sLqmksFl/PHeAHCB2SNjWVS8E0eNuvhYIWZth3n9DyFUkQI+wwVVCG0mZS+qMign9iWOGZX6wyG&#10;aF0ptcMuwk0j0ySZSYM1x4UKW9pXVNxOD6Ogo6/j/d2719Cd0/nxrvMD7XKlXkb9YRlluwQRqA//&#10;jT/Ep1bwls7h91F8A3L9AwAA//8DAFBLAQItABQABgAIAAAAIQDb4fbL7gAAAIUBAAATAAAAAAAA&#10;AAAAAAAAAAAAAABbQ29udGVudF9UeXBlc10ueG1sUEsBAi0AFAAGAAgAAAAhAFr0LFu/AAAAFQEA&#10;AAsAAAAAAAAAAAAAAAAAHwEAAF9yZWxzLy5yZWxzUEsBAi0AFAAGAAgAAAAhAHe+KN/HAAAA4QAA&#10;AA8AAAAAAAAAAAAAAAAABwIAAGRycy9kb3ducmV2LnhtbFBLBQYAAAAAAwADALcAAAD7AgAAAAA=&#10;">
                        <v:imagedata r:id="rId144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zq7yAAAAOEAAAAPAAAAZHJzL2Rvd25yZXYueG1sRI/BasJA&#10;EIbvhb7DMkJvdWOopY2uUpRCD2LRFrwO2TEbzM7G7Krx7Z2D4GXgZ/i/mW86732jztTFOrCB0TAD&#10;RVwGW3Nl4P/v+/UDVEzIFpvAZOBKEeaz56cpFjZceEPnbaqUQDgWaMCl1BZax9KRxzgMLbHs9qHz&#10;mCR2lbYdXgTuG51n2bv2WLNccNjSwlF52J68gUOzOS5PNB79fpbr1ara6eTyvTEvg345kfE1AZWo&#10;T4/GHfFjDbzl8rIYiQ3o2Q0AAP//AwBQSwECLQAUAAYACAAAACEA2+H2y+4AAACFAQAAEwAAAAAA&#10;AAAAAAAAAAAAAAAAW0NvbnRlbnRfVHlwZXNdLnhtbFBLAQItABQABgAIAAAAIQBa9CxbvwAAABUB&#10;AAALAAAAAAAAAAAAAAAAAB8BAABfcmVscy8ucmVsc1BLAQItABQABgAIAAAAIQC/zzq7yAAAAOEA&#10;AAAPAAAAAAAAAAAAAAAAAAcCAABkcnMvZG93bnJldi54bWxQSwUGAAAAAAMAAwC3AAAA/AIAAAAA&#10;">
                        <v:imagedata r:id="rId145" o:title=""/>
                      </v:shape>
                    </v:group>
                  </w:pict>
                </mc:Fallback>
              </mc:AlternateContent>
            </w:r>
          </w:p>
        </w:tc>
      </w:tr>
      <w:tr w:rsidR="003811BF" w:rsidRPr="00E14948" w14:paraId="7C4F8561" w14:textId="77777777" w:rsidTr="004D383A">
        <w:tc>
          <w:tcPr>
            <w:tcW w:w="780" w:type="dxa"/>
          </w:tcPr>
          <w:p w14:paraId="77B8DAE3" w14:textId="77777777" w:rsidR="003811BF" w:rsidRPr="00E14948" w:rsidRDefault="003811BF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9B23878" w14:textId="77777777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</w:tcPr>
          <w:p w14:paraId="152D0CC4" w14:textId="5F45849F" w:rsidR="003811BF" w:rsidRDefault="003811BF" w:rsidP="005855D4">
            <w:pPr>
              <w:pStyle w:val="Text"/>
              <w:spacing w:after="120"/>
            </w:pPr>
            <w:r w:rsidRPr="00E14948">
              <w:t xml:space="preserve">Emily löst die </w:t>
            </w:r>
            <w:r>
              <w:t xml:space="preserve">Aufgabe </w:t>
            </w:r>
            <w:r>
              <w:rPr>
                <w:b/>
                <w:bCs/>
                <w:color w:val="327A86" w:themeColor="text2"/>
              </w:rPr>
              <w:t xml:space="preserve">a) </w:t>
            </w:r>
            <w:r w:rsidRPr="00E14948">
              <w:t>mit einem Punktebild.</w:t>
            </w:r>
            <w:r>
              <w:br/>
              <w:t>E</w:t>
            </w:r>
            <w:r w:rsidRPr="00E14948">
              <w:t>rkläre Emilys Lösung.</w:t>
            </w:r>
          </w:p>
        </w:tc>
      </w:tr>
      <w:tr w:rsidR="00F37035" w:rsidRPr="00E14948" w14:paraId="561AFF73" w14:textId="77777777" w:rsidTr="004D383A">
        <w:tc>
          <w:tcPr>
            <w:tcW w:w="780" w:type="dxa"/>
          </w:tcPr>
          <w:p w14:paraId="11BCD3B3" w14:textId="0CDA8AAF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14123E71" w14:textId="77777777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</w:tcPr>
          <w:p w14:paraId="1AF2224F" w14:textId="42B565AF" w:rsidR="00F37035" w:rsidRPr="00E14948" w:rsidRDefault="00F37035" w:rsidP="002E0FA7">
            <w:pPr>
              <w:pStyle w:val="Text"/>
            </w:pPr>
            <w:r>
              <w:t xml:space="preserve">Welche </w:t>
            </w:r>
            <w:r w:rsidR="00825DFF">
              <w:t>Divisions-Aufgabe</w:t>
            </w:r>
            <w:r>
              <w:t xml:space="preserve"> passt zu Emilys Punktebild?</w:t>
            </w:r>
          </w:p>
        </w:tc>
      </w:tr>
      <w:tr w:rsidR="00F37035" w:rsidRPr="00E14948" w14:paraId="3C58A81B" w14:textId="77777777" w:rsidTr="004D383A">
        <w:tc>
          <w:tcPr>
            <w:tcW w:w="780" w:type="dxa"/>
          </w:tcPr>
          <w:p w14:paraId="64C6B4F1" w14:textId="3F1AB678" w:rsidR="00F37035" w:rsidRPr="00E14948" w:rsidRDefault="00FC6D29" w:rsidP="002E0FA7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ED6F06F" wp14:editId="223AA9AD">
                  <wp:extent cx="360000" cy="272386"/>
                  <wp:effectExtent l="0" t="0" r="2540" b="0"/>
                  <wp:docPr id="488735346" name="Grafik 48873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6187D68" w14:textId="77777777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</w:tcPr>
          <w:p w14:paraId="648FE249" w14:textId="25B8F95D" w:rsidR="00F37035" w:rsidRDefault="00F37035" w:rsidP="002E0FA7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 xml:space="preserve">3 · 4 = </w:t>
            </w:r>
            <w:r w:rsidR="009B6775">
              <w:rPr>
                <w:rFonts w:ascii="Comic Sans MS" w:hAnsi="Comic Sans MS"/>
                <w:b/>
                <w:bCs/>
              </w:rPr>
              <w:t>?</w:t>
            </w:r>
            <w:r>
              <w:t xml:space="preserve"> dazu passt?</w:t>
            </w:r>
          </w:p>
          <w:p w14:paraId="7EE8ECBF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48CF609C" w14:textId="2753F2C1" w:rsidR="00F37035" w:rsidRDefault="00F37035" w:rsidP="002E0FA7">
            <w:pPr>
              <w:pStyle w:val="Listenabsatz"/>
            </w:pPr>
            <w:r>
              <w:t xml:space="preserve">Wieso gehören </w:t>
            </w:r>
            <w:r w:rsidR="009B6775">
              <w:t>Multiplikations</w:t>
            </w:r>
            <w:r>
              <w:t xml:space="preserve">- und </w:t>
            </w:r>
            <w:r w:rsidR="00825DFF">
              <w:t>Divisions-Aufgabe</w:t>
            </w:r>
            <w:r>
              <w:t xml:space="preserve"> zum gleichen Bild? </w:t>
            </w:r>
          </w:p>
          <w:p w14:paraId="0CB2F957" w14:textId="424F9541" w:rsidR="00F37035" w:rsidRDefault="0013679C" w:rsidP="005855D4">
            <w:pPr>
              <w:pStyle w:val="Listenabsatz"/>
            </w:pPr>
            <w:r>
              <w:t>W</w:t>
            </w:r>
            <w:r w:rsidR="00FC37DF">
              <w:t xml:space="preserve">onach kann man mit der </w:t>
            </w:r>
            <w:r w:rsidR="00825DFF">
              <w:t>Multiplikation</w:t>
            </w:r>
            <w:r>
              <w:t xml:space="preserve"> </w:t>
            </w:r>
            <w:r w:rsidR="00FC37DF">
              <w:t xml:space="preserve">bei den </w:t>
            </w:r>
            <w:r>
              <w:t>Bonbons aus Aufgabe</w:t>
            </w:r>
            <w:r w:rsidR="00536213">
              <w:t xml:space="preserve">nteil </w:t>
            </w:r>
            <w:r w:rsidR="00A55D00" w:rsidRPr="00F50DC9">
              <w:rPr>
                <w:b/>
                <w:bCs/>
                <w:color w:val="327A86"/>
              </w:rPr>
              <w:t>a)</w:t>
            </w:r>
            <w:r w:rsidR="00FC37DF">
              <w:rPr>
                <w:b/>
                <w:bCs/>
                <w:color w:val="327A86"/>
              </w:rPr>
              <w:t xml:space="preserve"> </w:t>
            </w:r>
            <w:r w:rsidR="00FC37DF" w:rsidRPr="00FC37DF">
              <w:t>fragen</w:t>
            </w:r>
            <w:r>
              <w:t>?</w:t>
            </w:r>
          </w:p>
          <w:p w14:paraId="56BA18DD" w14:textId="77777777" w:rsidR="009636AA" w:rsidRPr="00E14948" w:rsidRDefault="009636AA" w:rsidP="009636AA"/>
        </w:tc>
      </w:tr>
      <w:tr w:rsidR="003811BF" w:rsidRPr="00E14948" w14:paraId="16FC2688" w14:textId="77777777" w:rsidTr="002E0FA7">
        <w:tc>
          <w:tcPr>
            <w:tcW w:w="780" w:type="dxa"/>
          </w:tcPr>
          <w:p w14:paraId="3035FB23" w14:textId="77777777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2"/>
          </w:tcPr>
          <w:p w14:paraId="21F033B3" w14:textId="458BBF59" w:rsidR="003811BF" w:rsidRDefault="005855D4" w:rsidP="005855D4">
            <w:pPr>
              <w:pStyle w:val="berschrift3"/>
            </w:pPr>
            <w:r>
              <w:t xml:space="preserve">Mal und </w:t>
            </w:r>
            <w:r w:rsidR="00D015D5">
              <w:t>G</w:t>
            </w:r>
            <w:r>
              <w:t>eteilt im Punktebild</w:t>
            </w:r>
          </w:p>
        </w:tc>
      </w:tr>
      <w:tr w:rsidR="00F37035" w:rsidRPr="00E14948" w14:paraId="38D6E1F7" w14:textId="77777777" w:rsidTr="004D383A">
        <w:trPr>
          <w:trHeight w:val="1881"/>
        </w:trPr>
        <w:tc>
          <w:tcPr>
            <w:tcW w:w="780" w:type="dxa"/>
          </w:tcPr>
          <w:p w14:paraId="625EF45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FD08BA3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2E89EAD8" w14:textId="77777777" w:rsidR="00F37035" w:rsidRPr="00F50DC9" w:rsidRDefault="00F3703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F50DC9">
              <w:rPr>
                <w:rFonts w:asciiTheme="minorHAnsi" w:hAnsiTheme="minorHAnsi" w:cstheme="minorHAnsi"/>
              </w:rPr>
              <w:t>Wie sieht das Punktebild aus, wenn sich drei Freunde 18 Bonbons teilen?</w:t>
            </w:r>
          </w:p>
          <w:p w14:paraId="7C033941" w14:textId="77777777" w:rsidR="00F37035" w:rsidRPr="00E14948" w:rsidRDefault="00F37035" w:rsidP="002E0FA7">
            <w:pPr>
              <w:pStyle w:val="Text"/>
            </w:pPr>
            <w:r w:rsidRPr="00F50DC9">
              <w:rPr>
                <w:rFonts w:asciiTheme="minorHAnsi" w:hAnsiTheme="minorHAnsi" w:cstheme="minorHAnsi"/>
              </w:rPr>
              <w:t>Zeichne oder lege mit Plättchen</w:t>
            </w:r>
            <w:r w:rsidRPr="00E14948">
              <w:t>.</w:t>
            </w:r>
          </w:p>
          <w:p w14:paraId="22B87C2F" w14:textId="4D1BA295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4" behindDoc="0" locked="0" layoutInCell="1" allowOverlap="1" wp14:anchorId="79E5D1C3" wp14:editId="6919A98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38428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 w:rsidRPr="00E14948">
              <w:rPr>
                <w:noProof/>
              </w:rPr>
              <w:t xml:space="preserve">                                                                                </w:t>
            </w:r>
            <w:r w:rsidR="00F37035">
              <w:rPr>
                <w:noProof/>
              </w:rPr>
              <w:t xml:space="preserve">               </w:t>
            </w:r>
            <w:r w:rsidR="00825DFF">
              <w:t>Divisions-Aufgabe</w:t>
            </w:r>
            <w:r w:rsidR="00F37035" w:rsidRPr="00E14948">
              <w:t xml:space="preserve">: </w:t>
            </w:r>
            <w:r w:rsidR="009452F9">
              <w:t xml:space="preserve">      </w:t>
            </w:r>
            <w:r w:rsidR="002115C7">
              <w:t xml:space="preserve">       </w:t>
            </w:r>
            <w:r w:rsidR="009452F9" w:rsidRPr="009452F9">
              <w:rPr>
                <w:color w:val="7F7F7F" w:themeColor="text1" w:themeTint="80"/>
              </w:rPr>
              <w:t>__________</w:t>
            </w:r>
          </w:p>
          <w:p w14:paraId="1A80DD6F" w14:textId="62A2AEE7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5" behindDoc="0" locked="0" layoutInCell="1" allowOverlap="1" wp14:anchorId="0D5168E8" wp14:editId="1889CB1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114628</wp:posOffset>
                  </wp:positionV>
                  <wp:extent cx="208280" cy="224790"/>
                  <wp:effectExtent l="0" t="0" r="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BB44E" w14:textId="4D72C765" w:rsidR="00F37035" w:rsidRPr="00E14948" w:rsidRDefault="00F37035" w:rsidP="002E0FA7">
            <w:pPr>
              <w:pStyle w:val="Text"/>
            </w:pPr>
          </w:p>
          <w:p w14:paraId="6B6C67CC" w14:textId="71B3826B" w:rsidR="005855D4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6" behindDoc="0" locked="0" layoutInCell="1" allowOverlap="1" wp14:anchorId="2BE4C840" wp14:editId="7941989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="002115C7">
              <w:t>P</w:t>
            </w:r>
            <w:r w:rsidR="00DA0C15">
              <w:t>assende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="00825DFF">
              <w:t>Multiplikations-Aufgabe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</w:t>
            </w:r>
            <w:r w:rsidR="009452F9">
              <w:t xml:space="preserve">   </w:t>
            </w:r>
          </w:p>
        </w:tc>
      </w:tr>
    </w:tbl>
    <w:p w14:paraId="322CA660" w14:textId="77777777" w:rsidR="009D03B5" w:rsidRDefault="009D03B5">
      <w:pPr>
        <w:rPr>
          <w:b/>
          <w:bCs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218"/>
        <w:gridCol w:w="3969"/>
      </w:tblGrid>
      <w:tr w:rsidR="009D03B5" w:rsidRPr="004D383A" w14:paraId="2D7F344E" w14:textId="77777777" w:rsidTr="00E27FE8">
        <w:trPr>
          <w:trHeight w:val="623"/>
        </w:trPr>
        <w:tc>
          <w:tcPr>
            <w:tcW w:w="780" w:type="dxa"/>
          </w:tcPr>
          <w:p w14:paraId="099FCC48" w14:textId="53371BBE" w:rsidR="009D03B5" w:rsidRPr="00E14948" w:rsidRDefault="009D03B5" w:rsidP="00E27FE8">
            <w:pPr>
              <w:pStyle w:val="berschrift3"/>
              <w:spacing w:before="120"/>
            </w:pPr>
            <w:r>
              <w:t>2.3</w:t>
            </w:r>
          </w:p>
        </w:tc>
        <w:tc>
          <w:tcPr>
            <w:tcW w:w="8505" w:type="dxa"/>
            <w:gridSpan w:val="3"/>
          </w:tcPr>
          <w:p w14:paraId="526CA83E" w14:textId="2F11A28E" w:rsidR="009D03B5" w:rsidRPr="004D383A" w:rsidRDefault="009D03B5" w:rsidP="00E27FE8">
            <w:pPr>
              <w:pStyle w:val="berschrift3"/>
              <w:spacing w:before="120"/>
            </w:pPr>
            <w:r w:rsidRPr="00E14948">
              <w:t>Gleich</w:t>
            </w:r>
            <w:r>
              <w:t>große Gruppen bilden</w:t>
            </w:r>
          </w:p>
        </w:tc>
      </w:tr>
      <w:tr w:rsidR="009D03B5" w:rsidRPr="00E14948" w14:paraId="20BA1EBD" w14:textId="77777777" w:rsidTr="00E27FE8">
        <w:tc>
          <w:tcPr>
            <w:tcW w:w="780" w:type="dxa"/>
          </w:tcPr>
          <w:p w14:paraId="04066FC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05F9E34F" w14:textId="77777777" w:rsidR="009D03B5" w:rsidRPr="00E14948" w:rsidRDefault="009D03B5" w:rsidP="00E27FE8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2"/>
          </w:tcPr>
          <w:p w14:paraId="5E91F6E9" w14:textId="1E2E8278" w:rsidR="009D03B5" w:rsidRPr="00E14948" w:rsidRDefault="009D03B5" w:rsidP="00E27FE8">
            <w:pPr>
              <w:pStyle w:val="Text"/>
            </w:pPr>
            <w:r>
              <w:t xml:space="preserve">Zeichne in das Bild die Gruppen ein. </w:t>
            </w: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>.</w:t>
            </w:r>
          </w:p>
        </w:tc>
      </w:tr>
      <w:tr w:rsidR="009D03B5" w:rsidRPr="00E14948" w14:paraId="35B6044C" w14:textId="77777777" w:rsidTr="00E27FE8">
        <w:tc>
          <w:tcPr>
            <w:tcW w:w="780" w:type="dxa"/>
          </w:tcPr>
          <w:p w14:paraId="1F3A0730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0327DB4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7C0D1DE1" w14:textId="77777777" w:rsidR="009D03B5" w:rsidRDefault="009D03B5" w:rsidP="00E27FE8">
            <w:pPr>
              <w:pStyle w:val="Text"/>
            </w:pPr>
            <w:r w:rsidRPr="00E14948">
              <w:t xml:space="preserve">(1) In jeder Gruppe sollen 2 Kinder sein. </w:t>
            </w:r>
            <w:r>
              <w:br/>
            </w:r>
            <w:r w:rsidRPr="00E14948">
              <w:t>Wie viele Gruppen kann man bilden?</w:t>
            </w:r>
          </w:p>
          <w:p w14:paraId="1E40497C" w14:textId="77777777" w:rsidR="009D03B5" w:rsidRPr="00E14948" w:rsidRDefault="009D03B5" w:rsidP="00E27FE8">
            <w:pPr>
              <w:pStyle w:val="Text"/>
            </w:pPr>
          </w:p>
          <w:p w14:paraId="234FE08E" w14:textId="77777777" w:rsidR="009D03B5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1408C8" wp14:editId="34A1C4B0">
                  <wp:extent cx="1075055" cy="337185"/>
                  <wp:effectExtent l="0" t="0" r="4445" b="5715"/>
                  <wp:docPr id="206689216" name="Grafik 206689216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035A4C" wp14:editId="44ABDE97">
                  <wp:extent cx="1075055" cy="337185"/>
                  <wp:effectExtent l="0" t="0" r="4445" b="5715"/>
                  <wp:docPr id="606645109" name="Grafik 6066451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948">
              <w:t xml:space="preserve">  </w:t>
            </w:r>
          </w:p>
          <w:p w14:paraId="4A667E81" w14:textId="77777777" w:rsidR="009D03B5" w:rsidRPr="00EF231F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871D8D" wp14:editId="2A8563C5">
                  <wp:extent cx="1075055" cy="337185"/>
                  <wp:effectExtent l="0" t="0" r="4445" b="5715"/>
                  <wp:docPr id="1143223967" name="Grafik 114322396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514339" wp14:editId="7A8CC68F">
                  <wp:extent cx="1075055" cy="279400"/>
                  <wp:effectExtent l="0" t="0" r="4445" b="0"/>
                  <wp:docPr id="566207599" name="Grafik 5662075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90FE950" w14:textId="77777777" w:rsidR="009D03B5" w:rsidRPr="00E14948" w:rsidRDefault="009D03B5" w:rsidP="00E27FE8">
            <w:pPr>
              <w:pStyle w:val="Text"/>
            </w:pPr>
            <w:r w:rsidRPr="00E14948">
              <w:t xml:space="preserve">(2) In jeder Gruppe sollen 4 Kinder sein. </w:t>
            </w:r>
            <w:r>
              <w:br/>
            </w:r>
            <w:r w:rsidRPr="00E14948">
              <w:t>Wie viele Gruppen kann man bilden?</w:t>
            </w:r>
            <w:r>
              <w:br/>
            </w:r>
          </w:p>
          <w:p w14:paraId="527682B8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05AA4886" wp14:editId="70ACF7CC">
                  <wp:extent cx="1703742" cy="331076"/>
                  <wp:effectExtent l="0" t="0" r="0" b="0"/>
                  <wp:docPr id="1933979511" name="Grafik 1933979511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1B2D3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36AB3303" wp14:editId="60D0D520">
                  <wp:extent cx="1703742" cy="331076"/>
                  <wp:effectExtent l="0" t="0" r="0" b="0"/>
                  <wp:docPr id="1868584463" name="Grafik 186858446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5" w:rsidRPr="00E14948" w14:paraId="4EF7185B" w14:textId="77777777" w:rsidTr="00E27FE8">
        <w:tc>
          <w:tcPr>
            <w:tcW w:w="780" w:type="dxa"/>
          </w:tcPr>
          <w:p w14:paraId="22CFA19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275F5DF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52661658" w14:textId="43785392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</w:tcPr>
          <w:p w14:paraId="31741FDC" w14:textId="340FE9B7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</w:tr>
      <w:tr w:rsidR="009D03B5" w:rsidRPr="00E14948" w14:paraId="0171F87C" w14:textId="77777777" w:rsidTr="00E27FE8">
        <w:trPr>
          <w:trHeight w:val="301"/>
        </w:trPr>
        <w:tc>
          <w:tcPr>
            <w:tcW w:w="780" w:type="dxa"/>
          </w:tcPr>
          <w:p w14:paraId="786E484D" w14:textId="77777777" w:rsidR="009D03B5" w:rsidRPr="00A71530" w:rsidRDefault="009D03B5" w:rsidP="00E27FE8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39D8ABBB" w14:textId="77777777" w:rsidR="009D03B5" w:rsidRPr="00A71530" w:rsidRDefault="009D03B5" w:rsidP="00E27FE8">
            <w:pPr>
              <w:pStyle w:val="berschriftTeilaufgaben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2"/>
          </w:tcPr>
          <w:p w14:paraId="48410537" w14:textId="77777777" w:rsidR="009D03B5" w:rsidRPr="00A71530" w:rsidRDefault="009D03B5" w:rsidP="00E27FE8">
            <w:pPr>
              <w:pStyle w:val="Text"/>
              <w:rPr>
                <w:sz w:val="10"/>
                <w:szCs w:val="10"/>
              </w:rPr>
            </w:pPr>
          </w:p>
        </w:tc>
      </w:tr>
      <w:tr w:rsidR="009D03B5" w:rsidRPr="00E14948" w14:paraId="178D911C" w14:textId="77777777" w:rsidTr="00E27FE8">
        <w:tc>
          <w:tcPr>
            <w:tcW w:w="780" w:type="dxa"/>
          </w:tcPr>
          <w:p w14:paraId="0C5656EF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6751D6E8" w14:textId="77777777" w:rsidR="009D03B5" w:rsidRPr="00E14948" w:rsidRDefault="009D03B5" w:rsidP="00E27FE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2"/>
          </w:tcPr>
          <w:p w14:paraId="49AE5D95" w14:textId="694EA86B" w:rsidR="009D03B5" w:rsidRDefault="009D03B5" w:rsidP="00E27FE8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 xml:space="preserve">? </w:t>
            </w:r>
            <w:r w:rsidR="00D07038">
              <w:br/>
            </w:r>
            <w:r>
              <w:t>Kreise ein. Begründe</w:t>
            </w:r>
            <w:r w:rsidR="00D07038">
              <w:t>:</w:t>
            </w:r>
            <w:r>
              <w:t xml:space="preserve">  Warum passen die anderen nicht?</w:t>
            </w:r>
          </w:p>
          <w:p w14:paraId="07A67D2D" w14:textId="77777777" w:rsidR="00EF5B18" w:rsidRDefault="00EF5B18" w:rsidP="00E27FE8">
            <w:pPr>
              <w:pStyle w:val="Text"/>
            </w:pPr>
          </w:p>
          <w:p w14:paraId="4148F073" w14:textId="77777777" w:rsidR="009D03B5" w:rsidRPr="00B678A7" w:rsidRDefault="009D03B5" w:rsidP="00E27FE8">
            <w:pPr>
              <w:pStyle w:val="Text"/>
              <w:rPr>
                <w:rFonts w:ascii="Comic Sans MS" w:hAnsi="Comic Sans MS"/>
                <w:color w:val="0070C0"/>
              </w:rPr>
            </w:pPr>
            <w:r w:rsidRPr="00B678A7">
              <w:rPr>
                <w:rFonts w:ascii="Comic Sans MS" w:hAnsi="Comic Sans MS"/>
                <w:color w:val="0070C0"/>
              </w:rPr>
              <w:t xml:space="preserve">20 : </w:t>
            </w:r>
            <w:r>
              <w:rPr>
                <w:rFonts w:ascii="Comic Sans MS" w:hAnsi="Comic Sans MS"/>
                <w:color w:val="0070C0"/>
              </w:rPr>
              <w:t>4</w:t>
            </w:r>
            <w:r w:rsidRPr="00B678A7">
              <w:rPr>
                <w:rFonts w:ascii="Comic Sans MS" w:hAnsi="Comic Sans MS"/>
                <w:color w:val="0070C0"/>
              </w:rPr>
              <w:t xml:space="preserve">   </w:t>
            </w:r>
            <w:r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>2</w:t>
            </w:r>
            <w:r>
              <w:rPr>
                <w:rFonts w:ascii="Comic Sans MS" w:hAnsi="Comic Sans MS"/>
                <w:color w:val="0070C0"/>
              </w:rPr>
              <w:t>0</w:t>
            </w:r>
            <w:r w:rsidRPr="00B678A7">
              <w:rPr>
                <w:rFonts w:ascii="Comic Sans MS" w:hAnsi="Comic Sans MS"/>
                <w:color w:val="0070C0"/>
              </w:rPr>
              <w:t xml:space="preserve"> : </w:t>
            </w:r>
            <w:r>
              <w:rPr>
                <w:rFonts w:ascii="Comic Sans MS" w:hAnsi="Comic Sans MS"/>
                <w:color w:val="0070C0"/>
              </w:rPr>
              <w:t>10</w:t>
            </w:r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>
              <w:rPr>
                <w:rFonts w:ascii="Comic Sans MS" w:hAnsi="Comic Sans MS"/>
                <w:color w:val="0070C0"/>
              </w:rPr>
              <w:t xml:space="preserve">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>5</w:t>
            </w:r>
            <w:r w:rsidRPr="00B678A7">
              <w:rPr>
                <w:rFonts w:ascii="Comic Sans MS" w:hAnsi="Comic Sans MS"/>
                <w:color w:val="0070C0"/>
              </w:rPr>
              <w:t xml:space="preserve">    </w:t>
            </w:r>
            <w:r>
              <w:rPr>
                <w:rFonts w:ascii="Comic Sans MS" w:hAnsi="Comic Sans MS"/>
                <w:color w:val="0070C0"/>
              </w:rPr>
              <w:t xml:space="preserve">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>
              <w:rPr>
                <w:rFonts w:ascii="Comic Sans MS" w:hAnsi="Comic Sans MS"/>
                <w:color w:val="0070C0"/>
              </w:rPr>
              <w:t xml:space="preserve">     2 · 10     16 : 2    8</w:t>
            </w:r>
            <w:r w:rsidRPr="00B678A7">
              <w:rPr>
                <w:rFonts w:ascii="Comic Sans MS" w:hAnsi="Comic Sans MS"/>
                <w:color w:val="0070C0"/>
              </w:rPr>
              <w:t xml:space="preserve"> · 2</w:t>
            </w:r>
            <w:r>
              <w:rPr>
                <w:rFonts w:ascii="Comic Sans MS" w:hAnsi="Comic Sans MS"/>
                <w:color w:val="0070C0"/>
              </w:rPr>
              <w:t xml:space="preserve"> 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 xml:space="preserve">4      </w:t>
            </w:r>
          </w:p>
          <w:p w14:paraId="263D4505" w14:textId="77777777" w:rsidR="009D03B5" w:rsidRPr="00E14948" w:rsidRDefault="009D03B5" w:rsidP="00E27FE8">
            <w:pPr>
              <w:pStyle w:val="Text"/>
            </w:pPr>
          </w:p>
        </w:tc>
      </w:tr>
      <w:tr w:rsidR="009D03B5" w:rsidRPr="00E14948" w14:paraId="405A8E5B" w14:textId="77777777" w:rsidTr="00E27FE8">
        <w:tc>
          <w:tcPr>
            <w:tcW w:w="780" w:type="dxa"/>
          </w:tcPr>
          <w:p w14:paraId="2D048CCE" w14:textId="77777777" w:rsidR="009D03B5" w:rsidRPr="00E14948" w:rsidRDefault="009D03B5" w:rsidP="00E27FE8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8D2110" wp14:editId="17A14E04">
                  <wp:extent cx="360000" cy="272386"/>
                  <wp:effectExtent l="0" t="0" r="2540" b="0"/>
                  <wp:docPr id="1947759412" name="Grafik 194775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29A8611" w14:textId="77777777" w:rsidR="009D03B5" w:rsidRPr="00E14948" w:rsidRDefault="009D03B5" w:rsidP="00E27FE8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2"/>
          </w:tcPr>
          <w:p w14:paraId="1D15FBBE" w14:textId="77777777" w:rsidR="009D03B5" w:rsidRDefault="009D03B5" w:rsidP="00E27FE8">
            <w:pPr>
              <w:pStyle w:val="Text"/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6F675906" w14:textId="51013DA9" w:rsidR="009D03B5" w:rsidRDefault="009D03B5" w:rsidP="00E27FE8">
            <w:pPr>
              <w:pStyle w:val="Listenabsatz"/>
            </w:pPr>
            <w:r>
              <w:t>W</w:t>
            </w:r>
            <w:r w:rsidR="00D07038">
              <w:t xml:space="preserve">onach </w:t>
            </w:r>
            <w:r>
              <w:t xml:space="preserve">fragt die </w:t>
            </w:r>
            <w:r w:rsidR="00825DFF">
              <w:t>Multiplikation</w:t>
            </w:r>
            <w:r w:rsidR="00D07038">
              <w:t>, auf welche Fr</w:t>
            </w:r>
            <w:r w:rsidR="009B6775">
              <w:t>a</w:t>
            </w:r>
            <w:r w:rsidR="00D07038">
              <w:t>ge ist das Ergebnis eine Antwort?</w:t>
            </w:r>
          </w:p>
          <w:p w14:paraId="6ACF3370" w14:textId="10019B3F" w:rsidR="009D03B5" w:rsidRDefault="009D03B5" w:rsidP="00E27FE8">
            <w:pPr>
              <w:pStyle w:val="Listenabsatz"/>
            </w:pPr>
            <w:r>
              <w:t xml:space="preserve">Wie lautet eine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  <w:p w14:paraId="29F53E0F" w14:textId="3E2C56AA" w:rsidR="009D03B5" w:rsidRPr="00E14948" w:rsidRDefault="009D03B5" w:rsidP="00E27FE8">
            <w:pPr>
              <w:pStyle w:val="Listenabsatz"/>
            </w:pPr>
            <w:r>
              <w:t xml:space="preserve">Wie lautet die andere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</w:tc>
      </w:tr>
    </w:tbl>
    <w:p w14:paraId="0BAE7902" w14:textId="0B4A084A" w:rsidR="009D03B5" w:rsidRDefault="009D03B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409"/>
        <w:gridCol w:w="426"/>
        <w:gridCol w:w="1984"/>
        <w:gridCol w:w="425"/>
        <w:gridCol w:w="284"/>
        <w:gridCol w:w="2659"/>
      </w:tblGrid>
      <w:tr w:rsidR="00F37035" w:rsidRPr="00E14948" w14:paraId="3D685427" w14:textId="77777777" w:rsidTr="004D383A">
        <w:tc>
          <w:tcPr>
            <w:tcW w:w="780" w:type="dxa"/>
          </w:tcPr>
          <w:p w14:paraId="26A786F1" w14:textId="39B8A19E" w:rsidR="00F37035" w:rsidRPr="00E14948" w:rsidRDefault="00F37035" w:rsidP="00855078">
            <w:pPr>
              <w:pStyle w:val="berschrift3"/>
              <w:spacing w:before="0"/>
              <w:rPr>
                <w:noProof/>
              </w:rPr>
            </w:pPr>
            <w:r w:rsidRPr="00E14948">
              <w:rPr>
                <w:noProof/>
              </w:rPr>
              <w:lastRenderedPageBreak/>
              <w:t>2</w:t>
            </w:r>
            <w:r>
              <w:rPr>
                <w:noProof/>
              </w:rPr>
              <w:t>.</w:t>
            </w:r>
            <w:r w:rsidR="009D03B5">
              <w:rPr>
                <w:noProof/>
              </w:rPr>
              <w:t>4</w:t>
            </w:r>
          </w:p>
        </w:tc>
        <w:tc>
          <w:tcPr>
            <w:tcW w:w="8505" w:type="dxa"/>
            <w:gridSpan w:val="7"/>
          </w:tcPr>
          <w:p w14:paraId="03F08699" w14:textId="7FBBBE46" w:rsidR="00F37035" w:rsidRPr="00EC3862" w:rsidRDefault="001A42BE" w:rsidP="00855078">
            <w:pPr>
              <w:pStyle w:val="berschrift3"/>
              <w:spacing w:before="0"/>
            </w:pPr>
            <w:r>
              <w:t xml:space="preserve">Divisions-Aufgaben </w:t>
            </w:r>
            <w:r w:rsidR="00F37035" w:rsidRPr="00E14948">
              <w:t>und Punktebilder</w:t>
            </w:r>
          </w:p>
        </w:tc>
      </w:tr>
      <w:tr w:rsidR="00F37035" w:rsidRPr="00E14948" w14:paraId="1757EF88" w14:textId="77777777" w:rsidTr="004D383A">
        <w:tc>
          <w:tcPr>
            <w:tcW w:w="780" w:type="dxa"/>
          </w:tcPr>
          <w:p w14:paraId="66713B53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0FDD338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6"/>
          </w:tcPr>
          <w:p w14:paraId="449CCCAE" w14:textId="77777777" w:rsidR="00F37035" w:rsidRPr="00E14948" w:rsidRDefault="00F37035" w:rsidP="002E0FA7">
            <w:pPr>
              <w:pStyle w:val="Text"/>
            </w:pPr>
            <w:r w:rsidRPr="00E14948">
              <w:t xml:space="preserve">Wie sieht das passende Punktebild zu der Aufgabe </w:t>
            </w:r>
            <w:r w:rsidRPr="00B678A7">
              <w:rPr>
                <w:rFonts w:ascii="Comic Sans MS" w:hAnsi="Comic Sans MS"/>
                <w:b/>
              </w:rPr>
              <w:t>20 :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4E651809" w14:textId="77777777" w:rsidR="00F37035" w:rsidRPr="00E14948" w:rsidRDefault="00F37035" w:rsidP="002E0FA7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7452768" w14:textId="77777777" w:rsidTr="004D383A">
        <w:tc>
          <w:tcPr>
            <w:tcW w:w="780" w:type="dxa"/>
          </w:tcPr>
          <w:p w14:paraId="238CFB37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728E396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53D2F1C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046890D7" w14:textId="77777777" w:rsidTr="004D383A">
        <w:tc>
          <w:tcPr>
            <w:tcW w:w="780" w:type="dxa"/>
          </w:tcPr>
          <w:p w14:paraId="2305794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40A70FC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6"/>
          </w:tcPr>
          <w:p w14:paraId="3F9D455E" w14:textId="4028B908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0576" behindDoc="0" locked="0" layoutInCell="1" allowOverlap="1" wp14:anchorId="3251C9C4" wp14:editId="78EE0B37">
                      <wp:simplePos x="0" y="0"/>
                      <wp:positionH relativeFrom="column">
                        <wp:posOffset>4254828</wp:posOffset>
                      </wp:positionH>
                      <wp:positionV relativeFrom="paragraph">
                        <wp:posOffset>131445</wp:posOffset>
                      </wp:positionV>
                      <wp:extent cx="205740" cy="1771650"/>
                      <wp:effectExtent l="0" t="8255" r="0" b="14605"/>
                      <wp:wrapNone/>
                      <wp:docPr id="891802954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906BE" id="Ellipse 15236" o:spid="_x0000_s1026" style="position:absolute;margin-left:335.05pt;margin-top:10.35pt;width:16.2pt;height:139.5pt;rotation:90;z-index:25217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ADtq/D5QAAABABAAAPAAAAZHJzL2Rvd25yZXYueG1sTE9NS8NAEL0L&#10;/odlBC9iNy1pLGk2RVor6EGwKtTbJjsmwd3ZmN228d87nvQyMO/NvI9iNTorjjiEzpOC6SQBgVR7&#10;01Gj4PVle70AEaImo60nVPCNAVbl+Vmhc+NP9IzHXWwEi1DItYI2xj6XMtQtOh0mvkdi7sMPTkde&#10;h0aaQZ9Y3Fk5S5JMOt0RO7S6x3WL9efu4BQ8PE6fsMru37e0v9p83Y123e3flLq8GDdLHrdLEBHH&#10;+PcBvx04P5QcrPIHMkFYBfM04/yRiTTlZnyxmM0ZqRi5yVKQZSH/Fyl/AAAA//8DAFBLAQItABQA&#10;BgAIAAAAIQC2gziS/gAAAOEBAAATAAAAAAAAAAAAAAAAAAAAAABbQ29udGVudF9UeXBlc10ueG1s&#10;UEsBAi0AFAAGAAgAAAAhADj9If/WAAAAlAEAAAsAAAAAAAAAAAAAAAAALwEAAF9yZWxzLy5yZWxz&#10;UEsBAi0AFAAGAAgAAAAhAHbagAaPAgAAegUAAA4AAAAAAAAAAAAAAAAALgIAAGRycy9lMm9Eb2Mu&#10;eG1sUEsBAi0AFAAGAAgAAAAhAAO2r8PlAAAAEAEAAA8AAAAAAAAAAAAAAAAA6QQAAGRycy9kb3du&#10;cmV2LnhtbFBLBQYAAAAABAAEAPMAAAD7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 xml:space="preserve">Denke dir eine </w:t>
            </w:r>
            <w:r w:rsidR="00825DFF">
              <w:t>Divisions-Aufgabe</w:t>
            </w:r>
            <w:r w:rsidR="00F37035" w:rsidRPr="00E14948">
              <w:t xml:space="preserve"> aus und schreibe sie ins Heft.</w:t>
            </w:r>
          </w:p>
          <w:p w14:paraId="0F7B0E7A" w14:textId="347FD6F6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2624" behindDoc="0" locked="0" layoutInCell="1" allowOverlap="1" wp14:anchorId="21065A78" wp14:editId="5F313DDB">
                      <wp:simplePos x="0" y="0"/>
                      <wp:positionH relativeFrom="column">
                        <wp:posOffset>4245303</wp:posOffset>
                      </wp:positionH>
                      <wp:positionV relativeFrom="paragraph">
                        <wp:posOffset>163195</wp:posOffset>
                      </wp:positionV>
                      <wp:extent cx="205740" cy="1771650"/>
                      <wp:effectExtent l="0" t="8255" r="0" b="14605"/>
                      <wp:wrapNone/>
                      <wp:docPr id="159836060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52F58" id="Ellipse 15236" o:spid="_x0000_s1026" style="position:absolute;margin-left:334.3pt;margin-top:12.85pt;width:16.2pt;height:139.5pt;rotation:90;z-index:25217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BqMq4Q5gAAABABAAAPAAAAZHJzL2Rvd25yZXYueG1sTE/BSsNAEL0L&#10;/sMyghexm9S0xDSbIq0V6kGwKtTbJjsmwexszG7b+PeOJ70MzHtv3ryXL0fbiSMOvnWkIJ5EIJAq&#10;Z1qqFby+bK5TED5oMrpzhAq+0cOyOD/LdWbciZ7xuAu1YBPymVbQhNBnUvqqQav9xPVIzH24werA&#10;61BLM+gTm9tOTqNoLq1uiT80usdVg9Xn7mAVbB/jJyznD+8b2l+tv+7HbtXu35S6vBjXCx53CxAB&#10;x/B3Ab8dOD8UHKx0BzJedApmyeyGpUwkt9yMFek0YaRkJI0TkEUu/xcpfgAAAP//AwBQSwECLQAU&#10;AAYACAAAACEAtoM4kv4AAADhAQAAEwAAAAAAAAAAAAAAAAAAAAAAW0NvbnRlbnRfVHlwZXNdLnht&#10;bFBLAQItABQABgAIAAAAIQA4/SH/1gAAAJQBAAALAAAAAAAAAAAAAAAAAC8BAABfcmVscy8ucmVs&#10;c1BLAQItABQABgAIAAAAIQB22oAGjwIAAHoFAAAOAAAAAAAAAAAAAAAAAC4CAABkcnMvZTJvRG9j&#10;LnhtbFBLAQItABQABgAIAAAAIQBqMq4Q5gAAABABAAAPAAAAAAAAAAAAAAAAAOk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6480" behindDoc="0" locked="0" layoutInCell="1" allowOverlap="1" wp14:anchorId="32F8B63C" wp14:editId="743C7756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73988</wp:posOffset>
                      </wp:positionV>
                      <wp:extent cx="205740" cy="1771650"/>
                      <wp:effectExtent l="0" t="8255" r="0" b="14605"/>
                      <wp:wrapNone/>
                      <wp:docPr id="211973168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FFE2C" id="Ellipse 15236" o:spid="_x0000_s1026" style="position:absolute;margin-left:184.75pt;margin-top:5.85pt;width:16.2pt;height:139.5pt;rotation:90;z-index:25216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Av/oBn5gAAABABAAAPAAAAZHJzL2Rvd25yZXYueG1sTE/BSsNAEL0L&#10;/sMyghdpN41NlDSbIq0V9CDYKtTbJhmT4O5szG7b+PeOJ70MzHtv3ryXL0drxBEH3zlSMJtGIJAq&#10;V3fUKHjdbSa3IHzQVGvjCBV8o4dlcX6W66x2J3rB4zY0gk3IZ1pBG0KfSemrFq32U9cjMffhBqsD&#10;r0Mj60Gf2NwaGUdRKq3uiD+0usdVi9Xn9mAVPD7NnrFMH943tL9af92PZtXt35S6vBjXCx53CxAB&#10;x/B3Ab8dOD8UHKx0B6q9MArieRqzlInrhJuxIokTRkpG0ps5yCKX/4sUPwAAAP//AwBQSwECLQAU&#10;AAYACAAAACEAtoM4kv4AAADhAQAAEwAAAAAAAAAAAAAAAAAAAAAAW0NvbnRlbnRfVHlwZXNdLnht&#10;bFBLAQItABQABgAIAAAAIQA4/SH/1gAAAJQBAAALAAAAAAAAAAAAAAAAAC8BAABfcmVscy8ucmVs&#10;c1BLAQItABQABgAIAAAAIQB22oAGjwIAAHoFAAAOAAAAAAAAAAAAAAAAAC4CAABkcnMvZTJvRG9j&#10;LnhtbFBLAQItABQABgAIAAAAIQAv/oBn5gAAABABAAAPAAAAAAAAAAAAAAAAAOk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Zeichne ein passendes Punktebild dazu</w:t>
            </w:r>
            <w:r w:rsidR="00F37035">
              <w:t xml:space="preserve"> und zeichne die Gruppen ein</w:t>
            </w:r>
            <w:r w:rsidR="00F37035" w:rsidRPr="00E14948">
              <w:t>.</w:t>
            </w:r>
          </w:p>
          <w:p w14:paraId="7EE7244D" w14:textId="3AC8059E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8528" behindDoc="0" locked="0" layoutInCell="1" allowOverlap="1" wp14:anchorId="106F68DF" wp14:editId="4EBB0CFC">
                      <wp:simplePos x="0" y="0"/>
                      <wp:positionH relativeFrom="column">
                        <wp:posOffset>2359271</wp:posOffset>
                      </wp:positionH>
                      <wp:positionV relativeFrom="paragraph">
                        <wp:posOffset>115570</wp:posOffset>
                      </wp:positionV>
                      <wp:extent cx="205740" cy="1771650"/>
                      <wp:effectExtent l="0" t="8255" r="0" b="14605"/>
                      <wp:wrapNone/>
                      <wp:docPr id="2089075095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FD65DE" id="Ellipse 15236" o:spid="_x0000_s1026" style="position:absolute;margin-left:185.75pt;margin-top:9.1pt;width:16.2pt;height:139.5pt;rotation:90;z-index:25216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DfVgOR5gAAABABAAAPAAAAZHJzL2Rvd25yZXYueG1sTE/LTsMwELwj&#10;8Q/WInFB1EnoizROhVpaCQ5IFJDKzYmXJCJeh9htw9+znOCy0s7Mzs5ky8G24oi9bxwpiEcRCKTS&#10;mYYqBa8vm+s5CB80Gd06QgXf6GGZn59lOjXuRM943IVKsAn5VCuoQ+hSKX1Zo9V+5Dok5j5cb3Xg&#10;ta+k6fWJzW0rkyiaSqsb4g+17nBVY/m5O1gFD4/xExbT7fuG9lfrr/uhXTX7N6UuL4b1gsfdAkTA&#10;IfxdwG8Hzg85ByvcgYwXrYJkPE9YysQ4noBgxSSZMVIwMru5BZln8n+R/AcAAP//AwBQSwECLQAU&#10;AAYACAAAACEAtoM4kv4AAADhAQAAEwAAAAAAAAAAAAAAAAAAAAAAW0NvbnRlbnRfVHlwZXNdLnht&#10;bFBLAQItABQABgAIAAAAIQA4/SH/1gAAAJQBAAALAAAAAAAAAAAAAAAAAC8BAABfcmVscy8ucmVs&#10;c1BLAQItABQABgAIAAAAIQB22oAGjwIAAHoFAAAOAAAAAAAAAAAAAAAAAC4CAABkcnMvZTJvRG9j&#10;LnhtbFBLAQItABQABgAIAAAAIQDfVgOR5gAAABABAAAPAAAAAAAAAAAAAAAAAOk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Schreibe eine passende Geschichte ins Heft, in der Emily Bonbons verteilt.</w:t>
            </w:r>
          </w:p>
        </w:tc>
      </w:tr>
      <w:tr w:rsidR="00F37035" w:rsidRPr="00E14948" w14:paraId="4CF81CF5" w14:textId="77777777" w:rsidTr="004D383A">
        <w:tc>
          <w:tcPr>
            <w:tcW w:w="780" w:type="dxa"/>
          </w:tcPr>
          <w:p w14:paraId="3A894D1D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060368A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46192047" w14:textId="4688EDDF" w:rsidR="00F37035" w:rsidRPr="00E14948" w:rsidRDefault="00FC6D29" w:rsidP="00AD4928">
            <w:pPr>
              <w:pStyle w:val="Impressum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4432" behindDoc="0" locked="0" layoutInCell="1" allowOverlap="1" wp14:anchorId="2E8BE73C" wp14:editId="5AB887B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77142</wp:posOffset>
                      </wp:positionV>
                      <wp:extent cx="196215" cy="1134745"/>
                      <wp:effectExtent l="0" t="12065" r="0" b="7620"/>
                      <wp:wrapNone/>
                      <wp:docPr id="1300361498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F1842" id="Ellipse 15236" o:spid="_x0000_s1026" style="position:absolute;margin-left:42pt;margin-top:6.05pt;width:15.45pt;height:89.35pt;rotation:90;z-index:25216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DZkwIAAHoFAAAOAAAAZHJzL2Uyb0RvYy54bWysVE1v2zAMvQ/YfxB0X21ncdMGdYogRYcB&#10;RRusHXpWZDkWIIuapMTJfv0oyXGDtadhPhiSSD6Sjx83t4dOkb2wToKuaHGRUyI0h1rqbUV/vtx/&#10;uaLEeaZrpkCLih6Fo7eLz59uejMXE2hB1cISBNFu3puKtt6beZY53oqOuQswQqOwAdsxj1e7zWrL&#10;ekTvVDbJ88usB1sbC1w4h693SUgXEb9pBPdPTeOEJ6qiGJuPfxv/m/DPFjdsvrXMtJIPYbB/iKJj&#10;UqPTEeqOeUZ2Vr6D6iS34KDxFxy6DJpGchFzwGyK/K9snltmRMwFyXFmpMn9P1j+uH82a4s09MbN&#10;HR5DFofGdsQCslVO8/DF3DBacojUHUfqxMETjo/F9eWkKCnhKCqKr9PZtAzcZgkrYBrr/DcBHQmH&#10;igqlpHEhOzZn+wfnk/ZJKzxruJdKxQopTfqKTq7KWRktHChZB2nQc3a7WSlL9iwUOZ/lq1hX9H2m&#10;hjelMaC3NOPJH5UIGEr/EA2RNaYySR5CB4oRlnEutC+SqGW1SN7KSE4KPfZssIhpR8CA3GCUI/YA&#10;8DF2ghn0g6mIDTwapyqMblIEp8CS8WgRPYP2o3EnNdiPMlOY1eA56Z9IStQEljZQH9c2NQQOkTP8&#10;XmIRH5jza2ZxXvARd4B/wl+jACsFw4mSFuzvj96DPrYxSinpcf4q6n7tmBWUqO8aG/y6mE7DwMbL&#10;tJxN8GLPJZtzid51K8DqFzG6eAz6Xp2OjYXuFVfFMnhFEdMcfVeUe3u6rHzaC7hsuFguoxoOqWH+&#10;QT8bHsADq6FDXw6vzJqhkz3OwCOcZvVdNyfdYKlhufPQyNjqb7wOfOOAx8YZllHYIOf3qPW2Mhd/&#10;AAAA//8DAFBLAwQUAAYACAAAACEAUkYTw+MAAAAOAQAADwAAAGRycy9kb3ducmV2LnhtbEyPT0vD&#10;QBDF74LfYRnBi9hNPISYZlOktYIeBKuF9rbJjklwdzZmt2389k5Pehnm8ebP+5WLyVlxxDH0nhSk&#10;swQEUuNNT62Cj/f1bQ4iRE1GW0+o4AcDLKrLi1IXxp/oDY+b2Ao+QqHQCroYh0LK0HTodJj5AYm9&#10;Tz86HVmOrTSjPvFxZ+VdkmTS6Z74Q6cHXHbYfG0OTsHzS/qKdfa0X9PuZvX9ONllv9sqdX01reZc&#10;HuYgIk7xbwPODJwfKg5W+wOZICzrJOVJBXnGXGc/z5mn5ibN7kFWpfyPUf0CAAD//wMAUEsBAi0A&#10;FAAGAAgAAAAhALaDOJL+AAAA4QEAABMAAAAAAAAAAAAAAAAAAAAAAFtDb250ZW50X1R5cGVzXS54&#10;bWxQSwECLQAUAAYACAAAACEAOP0h/9YAAACUAQAACwAAAAAAAAAAAAAAAAAvAQAAX3JlbHMvLnJl&#10;bHNQSwECLQAUAAYACAAAACEAUW8A2ZMCAAB6BQAADgAAAAAAAAAAAAAAAAAuAgAAZHJzL2Uyb0Rv&#10;Yy54bWxQSwECLQAUAAYACAAAACEAUkYTw+MAAAAOAQAADwAAAAAAAAAAAAAAAADtBAAAZHJzL2Rv&#10;d25yZXYueG1sUEsFBgAAAAAEAAQA8wAAAP0FAAAAAA==&#10;" filled="f" strokecolor="#0070c0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F37035" w:rsidRPr="00E14948" w14:paraId="44691BA2" w14:textId="77777777" w:rsidTr="004D383A">
        <w:tc>
          <w:tcPr>
            <w:tcW w:w="780" w:type="dxa"/>
          </w:tcPr>
          <w:p w14:paraId="657BC2AF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E8B20D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6"/>
          </w:tcPr>
          <w:p w14:paraId="15038DF1" w14:textId="57FC2392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2384" behindDoc="0" locked="0" layoutInCell="1" allowOverlap="1" wp14:anchorId="16FE492F" wp14:editId="0E046C39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141912</wp:posOffset>
                      </wp:positionV>
                      <wp:extent cx="196215" cy="1134745"/>
                      <wp:effectExtent l="0" t="12065" r="0" b="7620"/>
                      <wp:wrapNone/>
                      <wp:docPr id="133553962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EA17F" id="Ellipse 15236" o:spid="_x0000_s1026" style="position:absolute;margin-left:41.7pt;margin-top:11.15pt;width:15.45pt;height:89.35pt;rotation:90;z-index:25216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DZkwIAAHoFAAAOAAAAZHJzL2Uyb0RvYy54bWysVE1v2zAMvQ/YfxB0X21ncdMGdYogRYcB&#10;RRusHXpWZDkWIIuapMTJfv0oyXGDtadhPhiSSD6Sjx83t4dOkb2wToKuaHGRUyI0h1rqbUV/vtx/&#10;uaLEeaZrpkCLih6Fo7eLz59uejMXE2hB1cISBNFu3puKtt6beZY53oqOuQswQqOwAdsxj1e7zWrL&#10;ekTvVDbJ88usB1sbC1w4h693SUgXEb9pBPdPTeOEJ6qiGJuPfxv/m/DPFjdsvrXMtJIPYbB/iKJj&#10;UqPTEeqOeUZ2Vr6D6iS34KDxFxy6DJpGchFzwGyK/K9snltmRMwFyXFmpMn9P1j+uH82a4s09MbN&#10;HR5DFofGdsQCslVO8/DF3DBacojUHUfqxMETjo/F9eWkKCnhKCqKr9PZtAzcZgkrYBrr/DcBHQmH&#10;igqlpHEhOzZn+wfnk/ZJKzxruJdKxQopTfqKTq7KWRktHChZB2nQc3a7WSlL9iwUOZ/lq1hX9H2m&#10;hjelMaC3NOPJH5UIGEr/EA2RNaYySR5CB4oRlnEutC+SqGW1SN7KSE4KPfZssIhpR8CA3GCUI/YA&#10;8DF2ghn0g6mIDTwapyqMblIEp8CS8WgRPYP2o3EnNdiPMlOY1eA56Z9IStQEljZQH9c2NQQOkTP8&#10;XmIRH5jza2ZxXvARd4B/wl+jACsFw4mSFuzvj96DPrYxSinpcf4q6n7tmBWUqO8aG/y6mE7DwMbL&#10;tJxN8GLPJZtzid51K8DqFzG6eAz6Xp2OjYXuFVfFMnhFEdMcfVeUe3u6rHzaC7hsuFguoxoOqWH+&#10;QT8bHsADq6FDXw6vzJqhkz3OwCOcZvVdNyfdYKlhufPQyNjqb7wOfOOAx8YZllHYIOf3qPW2Mhd/&#10;AAAA//8DAFBLAwQUAAYACAAAACEANyTQgeIAAAANAQAADwAAAGRycy9kb3ducmV2LnhtbExPwU7D&#10;MAy9I/EPkZG4IJa2EqV0TSe0MSR2QGKANG5pa9qKxClNtpW/xzvBxX7Ws5/fKxaTNeKAo+8dKYhn&#10;EQik2jU9tQreXtfXGQgfNDXaOEIFP+hhUZ6fFTpv3JFe8LANrWAR8rlW0IUw5FL6ukOr/cwNSMx9&#10;utHqwOPYymbURxa3RiZRlEqre+IPnR5w2WH9td1bBU+b+Bmr9PFjTbur1ffDZJb97l2py4tpNedy&#10;PwcRcAp/F3DKwP6hZGOV21PjhVFwd8OL3NIExInOMgYVg+Q2BlkW8n+K8hcAAP//AwBQSwECLQAU&#10;AAYACAAAACEAtoM4kv4AAADhAQAAEwAAAAAAAAAAAAAAAAAAAAAAW0NvbnRlbnRfVHlwZXNdLnht&#10;bFBLAQItABQABgAIAAAAIQA4/SH/1gAAAJQBAAALAAAAAAAAAAAAAAAAAC8BAABfcmVscy8ucmVs&#10;c1BLAQItABQABgAIAAAAIQBRbwDZkwIAAHoFAAAOAAAAAAAAAAAAAAAAAC4CAABkcnMvZTJvRG9j&#10;LnhtbFBLAQItABQABgAIAAAAIQA3JNCB4gAAAA0BAAAPAAAAAAAAAAAAAAAAAO0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rPr>
                <w:noProof/>
              </w:rPr>
              <w:t xml:space="preserve">Finde zu jedem Punktebild </w:t>
            </w:r>
            <w:r w:rsidR="00AA13CF">
              <w:rPr>
                <w:noProof/>
              </w:rPr>
              <w:t>zwei</w:t>
            </w:r>
            <w:r w:rsidR="00AA13CF" w:rsidRPr="00E14948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AA13CF">
              <w:rPr>
                <w:noProof/>
              </w:rPr>
              <w:t>n</w:t>
            </w:r>
            <w:r w:rsidR="00F37035" w:rsidRPr="00E14948">
              <w:rPr>
                <w:noProof/>
              </w:rPr>
              <w:t xml:space="preserve"> und eine </w:t>
            </w:r>
            <w:r w:rsidR="00825DFF">
              <w:rPr>
                <w:noProof/>
              </w:rPr>
              <w:t>Multiplikations-Aufgabe</w:t>
            </w:r>
            <w:r w:rsidR="00F37035" w:rsidRPr="00E14948">
              <w:rPr>
                <w:noProof/>
              </w:rPr>
              <w:t xml:space="preserve">. </w:t>
            </w:r>
          </w:p>
        </w:tc>
      </w:tr>
      <w:tr w:rsidR="00F37035" w:rsidRPr="00E14948" w14:paraId="7E3C1A05" w14:textId="77777777" w:rsidTr="00647741">
        <w:trPr>
          <w:trHeight w:val="2552"/>
        </w:trPr>
        <w:tc>
          <w:tcPr>
            <w:tcW w:w="780" w:type="dxa"/>
          </w:tcPr>
          <w:p w14:paraId="0F5601D4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7190CBAC" w14:textId="77777777" w:rsidR="00F37035" w:rsidRPr="00E14948" w:rsidRDefault="00F3703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5AE28563" w14:textId="452B8E1E" w:rsidR="00F37035" w:rsidRPr="00E14948" w:rsidRDefault="00F3703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  <w:r w:rsidR="00FC6D29">
              <w:rPr>
                <w:noProof/>
                <w:color w:val="F8B44F" w:themeColor="accent2"/>
              </w:rPr>
              <w:t xml:space="preserve"> </w:t>
            </w:r>
          </w:p>
          <w:p w14:paraId="3F240334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7" behindDoc="0" locked="0" layoutInCell="1" allowOverlap="1" wp14:anchorId="594E36BE" wp14:editId="64877ACC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9BAC5E" w14:textId="21EFE02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6630811D" w14:textId="66BC406F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6DD6361C" w14:textId="0ADB4C14" w:rsidR="00F37035" w:rsidRDefault="00F37035" w:rsidP="002E0FA7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4DE6C4AF" w14:textId="62D2183E" w:rsidR="00F37035" w:rsidRPr="00E14948" w:rsidRDefault="00EA4560" w:rsidP="00A71530">
            <w:pPr>
              <w:pStyle w:val="Text"/>
              <w:numPr>
                <w:ilvl w:val="0"/>
                <w:numId w:val="14"/>
              </w:numPr>
              <w:spacing w:before="120"/>
            </w:pPr>
            <w:r w:rsidRPr="009452F9">
              <w:rPr>
                <w:color w:val="7F7F7F" w:themeColor="text1" w:themeTint="80"/>
              </w:rPr>
              <w:t>____</w:t>
            </w:r>
            <w:r w:rsidR="00ED7647">
              <w:rPr>
                <w:color w:val="7F7F7F" w:themeColor="text1" w:themeTint="80"/>
              </w:rPr>
              <w:t>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 xml:space="preserve">(2) </w:t>
            </w:r>
            <w:r w:rsidRPr="009452F9">
              <w:rPr>
                <w:color w:val="7F7F7F" w:themeColor="text1" w:themeTint="80"/>
              </w:rPr>
              <w:t>__</w:t>
            </w:r>
            <w:r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</w:p>
          <w:p w14:paraId="291458CC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0C9F612E" w14:textId="0B0223EE" w:rsidR="00F37035" w:rsidRDefault="00F37035" w:rsidP="002E0FA7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595FD7BC" w14:textId="77777777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3"/>
          </w:tcPr>
          <w:p w14:paraId="4CE41FB6" w14:textId="30F8F10B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8" behindDoc="0" locked="0" layoutInCell="1" allowOverlap="1" wp14:anchorId="444B0856" wp14:editId="3C7EC8E3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A16FD8" w14:textId="2294C1F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5A4C8C6E" w14:textId="57DB905E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45B4456E" w14:textId="64EB15F1" w:rsidR="00F37035" w:rsidRPr="00AA13CF" w:rsidRDefault="00F37035" w:rsidP="002E0FA7">
            <w:pPr>
              <w:pStyle w:val="Text"/>
              <w:rPr>
                <w:noProof/>
                <w:sz w:val="17"/>
                <w:szCs w:val="17"/>
              </w:rPr>
            </w:pPr>
          </w:p>
          <w:p w14:paraId="2FD87543" w14:textId="2B749D94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1E175F30" w14:textId="397C4ACA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="00AA2F1D">
              <w:rPr>
                <w:color w:val="7F7F7F" w:themeColor="text1" w:themeTint="80"/>
              </w:rPr>
              <w:t>(1)______(2)______</w:t>
            </w:r>
          </w:p>
          <w:p w14:paraId="01AB71BC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2936DCBD" w14:textId="78BF3321" w:rsidR="00EA4560" w:rsidRDefault="00EA4560" w:rsidP="00EA4560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38BF1548" w14:textId="77777777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943" w:type="dxa"/>
            <w:gridSpan w:val="2"/>
          </w:tcPr>
          <w:p w14:paraId="15A034BD" w14:textId="653E18FF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4672" behindDoc="0" locked="0" layoutInCell="1" allowOverlap="1" wp14:anchorId="6C130189" wp14:editId="7F1EE494">
                      <wp:simplePos x="0" y="0"/>
                      <wp:positionH relativeFrom="column">
                        <wp:posOffset>929026</wp:posOffset>
                      </wp:positionH>
                      <wp:positionV relativeFrom="paragraph">
                        <wp:posOffset>-363485</wp:posOffset>
                      </wp:positionV>
                      <wp:extent cx="205740" cy="1771650"/>
                      <wp:effectExtent l="0" t="8255" r="0" b="14605"/>
                      <wp:wrapNone/>
                      <wp:docPr id="1876697507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1363F" id="Ellipse 15236" o:spid="_x0000_s1026" style="position:absolute;margin-left:73.15pt;margin-top:-28.6pt;width:16.2pt;height:139.5pt;rotation:90;z-index:25217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CJf0VH5QAAAA0BAAAPAAAAZHJzL2Rvd25yZXYueG1sTI9BS8NAEIXv&#10;gv9hGcGLtJukGGqaTZHWCvYg2CrU2yY7JsHsbMxu2/jvHU96GZh5vDfvy5ej7cQJB986UhBPIxBI&#10;lTMt1Qpe95vJHIQPmozuHKGCb/SwLC4vcp0Zd6YXPO1CLTiEfKYVNCH0mZS+atBqP3U9EmsfbrA6&#10;8DrU0gz6zOG2k0kUpdLqlvhDo3tcNVh97o5WwdM2fsYyfXzf0OFm/fUwdqv28KbU9dW4XvC4X4AI&#10;OIY/B/wycH8ouFjpjmS86BQkM+YJCtI0BsH6LEr4UCq4m9+CLHL5n6L4AQAA//8DAFBLAQItABQA&#10;BgAIAAAAIQC2gziS/gAAAOEBAAATAAAAAAAAAAAAAAAAAAAAAABbQ29udGVudF9UeXBlc10ueG1s&#10;UEsBAi0AFAAGAAgAAAAhADj9If/WAAAAlAEAAAsAAAAAAAAAAAAAAAAALwEAAF9yZWxzLy5yZWxz&#10;UEsBAi0AFAAGAAgAAAAhAHbagAaPAgAAegUAAA4AAAAAAAAAAAAAAAAALgIAAGRycy9lMm9Eb2Mu&#10;eG1sUEsBAi0AFAAGAAgAAAAhAIl/RUflAAAADQEAAA8AAAAAAAAAAAAAAAAA6QQAAGRycy9kb3du&#10;cmV2LnhtbFBLBQYAAAAABAAEAPMAAAD7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>
              <w:rPr>
                <w:noProof/>
              </w:rPr>
              <w:drawing>
                <wp:anchor distT="0" distB="0" distL="114300" distR="114300" simplePos="0" relativeHeight="251650179" behindDoc="0" locked="0" layoutInCell="1" allowOverlap="1" wp14:anchorId="42C1775C" wp14:editId="66ED9211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7035" w:rsidRPr="00E14948">
              <w:rPr>
                <w:noProof/>
              </w:rPr>
              <w:t>(3)</w:t>
            </w:r>
          </w:p>
          <w:p w14:paraId="3E13F85F" w14:textId="039C4D16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1F2C39D1" w14:textId="4B78E7D3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EB2D094" w14:textId="04CD05B0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2CF8ACD0" w14:textId="35D1382E" w:rsidR="00EA4560" w:rsidRDefault="00F37035" w:rsidP="00EA4560">
            <w:pPr>
              <w:pStyle w:val="Text"/>
            </w:pPr>
            <w:r>
              <w:t xml:space="preserve">      </w:t>
            </w:r>
            <w:r w:rsidR="00EA4560">
              <w:t xml:space="preserve">  </w:t>
            </w:r>
            <w:r w:rsidR="00EA4560"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="00EA4560" w:rsidRPr="00E14948">
              <w:t>:</w:t>
            </w:r>
          </w:p>
          <w:p w14:paraId="5B0A6261" w14:textId="5E8D301F" w:rsidR="00EA4560" w:rsidRPr="00E14948" w:rsidRDefault="00EA4560" w:rsidP="002E2E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="00AA2F1D">
              <w:rPr>
                <w:color w:val="7F7F7F" w:themeColor="text1" w:themeTint="80"/>
              </w:rPr>
              <w:t>(1)</w:t>
            </w:r>
            <w:r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>_     (2)</w:t>
            </w:r>
            <w:r w:rsidR="00AA13CF">
              <w:rPr>
                <w:color w:val="7F7F7F" w:themeColor="text1" w:themeTint="80"/>
              </w:rPr>
              <w:t xml:space="preserve"> </w:t>
            </w:r>
            <w:r w:rsidRPr="009452F9">
              <w:rPr>
                <w:color w:val="7F7F7F" w:themeColor="text1" w:themeTint="80"/>
              </w:rPr>
              <w:t>_____</w:t>
            </w:r>
            <w:r>
              <w:rPr>
                <w:color w:val="7F7F7F" w:themeColor="text1" w:themeTint="80"/>
              </w:rPr>
              <w:t>_</w:t>
            </w:r>
            <w:r w:rsidR="00E33DC8">
              <w:rPr>
                <w:color w:val="7F7F7F" w:themeColor="text1" w:themeTint="80"/>
              </w:rPr>
              <w:t xml:space="preserve">   </w:t>
            </w:r>
          </w:p>
          <w:p w14:paraId="386D13A2" w14:textId="26CF55F4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B96F303" w14:textId="6A901352" w:rsidR="00EA4560" w:rsidRDefault="00EA4560" w:rsidP="00EA4560">
            <w:pPr>
              <w:pStyle w:val="Text"/>
            </w:pPr>
            <w:r w:rsidRPr="00E14948">
              <w:t xml:space="preserve">     </w:t>
            </w:r>
            <w:r>
              <w:t xml:space="preserve">    </w:t>
            </w:r>
            <w:r w:rsidR="00825DFF">
              <w:t>Multiplikation</w:t>
            </w:r>
            <w:r w:rsidRPr="00E14948">
              <w:t xml:space="preserve">: </w:t>
            </w:r>
          </w:p>
          <w:p w14:paraId="78F586AA" w14:textId="0148C6D6" w:rsidR="00F37035" w:rsidRPr="00E14948" w:rsidRDefault="00EA4560" w:rsidP="00EA4560">
            <w:pPr>
              <w:pStyle w:val="Text"/>
              <w:spacing w:before="120"/>
            </w:pPr>
            <w:r>
              <w:t xml:space="preserve">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0CEC4CD2" w14:textId="77777777" w:rsidTr="00647741">
        <w:trPr>
          <w:trHeight w:val="66"/>
        </w:trPr>
        <w:tc>
          <w:tcPr>
            <w:tcW w:w="780" w:type="dxa"/>
          </w:tcPr>
          <w:p w14:paraId="62BF322B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BF47B4E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4D2B3773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3"/>
          </w:tcPr>
          <w:p w14:paraId="0DFB27FF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943" w:type="dxa"/>
            <w:gridSpan w:val="2"/>
          </w:tcPr>
          <w:p w14:paraId="773A26B8" w14:textId="6D906F38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1864E3BF" w14:textId="77777777" w:rsidTr="00A71530">
        <w:tc>
          <w:tcPr>
            <w:tcW w:w="780" w:type="dxa"/>
          </w:tcPr>
          <w:p w14:paraId="604BBE06" w14:textId="77777777" w:rsidR="00F37035" w:rsidRPr="00E14948" w:rsidRDefault="00CD3FFB" w:rsidP="002E0FA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BE792" wp14:editId="16A373E1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54C5CCB0" w14:textId="77777777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6"/>
          </w:tcPr>
          <w:p w14:paraId="434A53FA" w14:textId="1589B2F9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 xml:space="preserve">Vergleiche die Aufgaben: Was ist in der </w:t>
            </w:r>
            <w:r w:rsidR="00825DFF">
              <w:rPr>
                <w:noProof/>
              </w:rPr>
              <w:t>Multiplikation</w:t>
            </w:r>
            <w:r>
              <w:rPr>
                <w:noProof/>
              </w:rPr>
              <w:t xml:space="preserve"> bekannt und was wird gesucht?</w:t>
            </w:r>
          </w:p>
          <w:p w14:paraId="7DFB6AAD" w14:textId="4BF42C48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Was ist</w:t>
            </w:r>
            <w:r w:rsidR="00ED7647">
              <w:rPr>
                <w:noProof/>
              </w:rPr>
              <w:t xml:space="preserve"> </w:t>
            </w:r>
            <w:r>
              <w:rPr>
                <w:noProof/>
              </w:rPr>
              <w:t>in de</w:t>
            </w:r>
            <w:r w:rsidR="009F57A1">
              <w:rPr>
                <w:noProof/>
              </w:rPr>
              <w:t>r</w:t>
            </w:r>
            <w:r>
              <w:rPr>
                <w:noProof/>
              </w:rPr>
              <w:t xml:space="preserve"> </w:t>
            </w:r>
            <w:r w:rsidR="00D07038">
              <w:rPr>
                <w:noProof/>
              </w:rPr>
              <w:t xml:space="preserve">1.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2115C7">
              <w:rPr>
                <w:noProof/>
              </w:rPr>
              <w:t xml:space="preserve">? </w:t>
            </w:r>
            <w:r w:rsidR="009F57A1">
              <w:rPr>
                <w:noProof/>
              </w:rPr>
              <w:t xml:space="preserve">Was </w:t>
            </w:r>
            <w:r w:rsidR="00B93889">
              <w:rPr>
                <w:noProof/>
              </w:rPr>
              <w:t>ist</w:t>
            </w:r>
            <w:r w:rsidR="009F57A1">
              <w:rPr>
                <w:noProof/>
              </w:rPr>
              <w:t xml:space="preserve"> in der </w:t>
            </w:r>
            <w:r w:rsidR="002115C7">
              <w:rPr>
                <w:noProof/>
              </w:rPr>
              <w:t xml:space="preserve">2.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9F57A1">
              <w:rPr>
                <w:noProof/>
              </w:rPr>
              <w:t>?</w:t>
            </w:r>
          </w:p>
          <w:p w14:paraId="15848812" w14:textId="03F9278A" w:rsidR="009B6775" w:rsidRPr="00EC3862" w:rsidRDefault="009B6775" w:rsidP="002E0FA7">
            <w:pPr>
              <w:pStyle w:val="Text"/>
              <w:rPr>
                <w:noProof/>
              </w:rPr>
            </w:pPr>
          </w:p>
        </w:tc>
      </w:tr>
      <w:tr w:rsidR="00F37035" w:rsidRPr="00E14948" w14:paraId="4AD73C8E" w14:textId="77777777" w:rsidTr="002542C1">
        <w:trPr>
          <w:trHeight w:val="675"/>
        </w:trPr>
        <w:tc>
          <w:tcPr>
            <w:tcW w:w="780" w:type="dxa"/>
          </w:tcPr>
          <w:p w14:paraId="7181DB9E" w14:textId="78055A52" w:rsidR="00F37035" w:rsidRPr="00E14948" w:rsidRDefault="00F37035" w:rsidP="00A71530">
            <w:pPr>
              <w:pStyle w:val="berschrift3"/>
              <w:spacing w:before="120"/>
            </w:pPr>
            <w:r w:rsidRPr="00E14948">
              <w:t>2</w:t>
            </w:r>
            <w:r>
              <w:t>.</w:t>
            </w:r>
            <w:r w:rsidR="009D03B5">
              <w:t>5</w:t>
            </w:r>
          </w:p>
        </w:tc>
        <w:tc>
          <w:tcPr>
            <w:tcW w:w="8505" w:type="dxa"/>
            <w:gridSpan w:val="7"/>
          </w:tcPr>
          <w:p w14:paraId="1DD3364F" w14:textId="7A6337A4" w:rsidR="00F37035" w:rsidRPr="00EC3862" w:rsidRDefault="00F37035" w:rsidP="00A71530">
            <w:pPr>
              <w:pStyle w:val="berschrift3"/>
              <w:spacing w:before="120"/>
            </w:pPr>
            <w:r w:rsidRPr="00E14948">
              <w:t>Multiplikation und Division</w:t>
            </w:r>
          </w:p>
        </w:tc>
      </w:tr>
      <w:tr w:rsidR="001C79EB" w:rsidRPr="00E14948" w14:paraId="569A29BC" w14:textId="77777777" w:rsidTr="00A71530">
        <w:tc>
          <w:tcPr>
            <w:tcW w:w="780" w:type="dxa"/>
          </w:tcPr>
          <w:p w14:paraId="3E3AF4D8" w14:textId="697BFBB0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652362" behindDoc="0" locked="0" layoutInCell="1" allowOverlap="1" wp14:anchorId="0A797232" wp14:editId="18CB7BFE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7"/>
          </w:tcPr>
          <w:p w14:paraId="76CFD377" w14:textId="0B544465" w:rsidR="001C79EB" w:rsidRDefault="00EF231F" w:rsidP="00EF231F">
            <w:r>
              <w:t>Stellt euch gegenseitig Aufgaben</w:t>
            </w:r>
            <w:r w:rsidR="00A71D4F">
              <w:t>, so wie Emily und Jonas</w:t>
            </w:r>
            <w:r>
              <w:t>:</w:t>
            </w:r>
          </w:p>
          <w:p w14:paraId="1DF063A2" w14:textId="4C80F0C1" w:rsidR="00EF231F" w:rsidRDefault="00A71D4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Emily</w:t>
            </w:r>
            <w:r w:rsidR="00EF231F" w:rsidRPr="00E14948">
              <w:rPr>
                <w:noProof/>
              </w:rPr>
              <w:t xml:space="preserve"> legt mit dem Hunderter-Punktefeld und dem Malwinkel ein Punktebild.</w:t>
            </w:r>
          </w:p>
          <w:p w14:paraId="2A2B0ACE" w14:textId="719F516C" w:rsidR="00EF231F" w:rsidRDefault="00A71D4F" w:rsidP="00A71D4F">
            <w:pPr>
              <w:pStyle w:val="Listenabsatz"/>
              <w:rPr>
                <w:noProof/>
              </w:rPr>
            </w:pPr>
            <w:r>
              <w:rPr>
                <w:noProof/>
              </w:rPr>
              <w:t>Joans</w:t>
            </w:r>
            <w:r w:rsidR="00FC6D29">
              <w:rPr>
                <w:noProof/>
              </w:rPr>
              <w:t xml:space="preserve"> zeigt, welche Gruppen </w:t>
            </w:r>
            <w:r>
              <w:rPr>
                <w:noProof/>
              </w:rPr>
              <w:t>er</w:t>
            </w:r>
            <w:r w:rsidR="00FC6D29">
              <w:rPr>
                <w:noProof/>
              </w:rPr>
              <w:t xml:space="preserve"> sieht,</w:t>
            </w:r>
            <w:r w:rsidR="00EF231F">
              <w:rPr>
                <w:noProof/>
              </w:rPr>
              <w:t xml:space="preserve"> </w:t>
            </w:r>
            <w:r w:rsidR="00FC6D29">
              <w:rPr>
                <w:noProof/>
              </w:rPr>
              <w:t xml:space="preserve">schreibt die </w:t>
            </w:r>
            <w:r w:rsidR="00EF231F">
              <w:rPr>
                <w:noProof/>
              </w:rPr>
              <w:t xml:space="preserve">passende </w:t>
            </w:r>
            <w:r w:rsidR="00825DFF">
              <w:rPr>
                <w:noProof/>
              </w:rPr>
              <w:t>Multiplikations-Aufgabe</w:t>
            </w:r>
            <w:r w:rsidR="00EF231F">
              <w:rPr>
                <w:noProof/>
              </w:rPr>
              <w:t xml:space="preserve"> und</w:t>
            </w:r>
            <w:r w:rsidR="00FC6D29">
              <w:rPr>
                <w:noProof/>
              </w:rPr>
              <w:t xml:space="preserve"> zwei passende</w:t>
            </w:r>
            <w:r w:rsidR="00EF231F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EF231F">
              <w:rPr>
                <w:noProof/>
              </w:rPr>
              <w:t>n</w:t>
            </w:r>
            <w:r w:rsidR="00FC6D29">
              <w:rPr>
                <w:noProof/>
              </w:rPr>
              <w:t xml:space="preserve"> auf</w:t>
            </w:r>
            <w:r w:rsidR="00EF231F">
              <w:rPr>
                <w:noProof/>
              </w:rPr>
              <w:t>.</w:t>
            </w:r>
          </w:p>
          <w:p w14:paraId="504A4937" w14:textId="3E0CE508" w:rsidR="00EF231F" w:rsidRDefault="00855078" w:rsidP="00EF231F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9" behindDoc="0" locked="0" layoutInCell="1" allowOverlap="1" wp14:anchorId="5EDBB00E" wp14:editId="05A7EFB4">
                      <wp:simplePos x="0" y="0"/>
                      <wp:positionH relativeFrom="column">
                        <wp:posOffset>2622</wp:posOffset>
                      </wp:positionH>
                      <wp:positionV relativeFrom="paragraph">
                        <wp:posOffset>277219</wp:posOffset>
                      </wp:positionV>
                      <wp:extent cx="629920" cy="746760"/>
                      <wp:effectExtent l="0" t="0" r="0" b="2540"/>
                      <wp:wrapNone/>
                      <wp:docPr id="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84A377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BB00E" id="_x0000_s1189" style="position:absolute;left:0;text-align:left;margin-left:.2pt;margin-top:21.85pt;width:49.6pt;height:58.8pt;z-index:251652399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9hRjgMAAG8IAAAOAAAAZHJzL2Uyb0RvYy54bWycVl1P4zgUfV9p/4Pl&#10;9yFNYUKJKKMubNFIaKZaWM2z6ziNhWN7bfeD/fV77CQtBUazgES4tq/vx7nnXnP5ZdcqshHOS6On&#10;ND8ZUSI0N5XUqyn9+2H+aUKJD0xXTBktpvRJePrl6vffLre2FGPTGFUJR2BE+3Jrp7QJwZZZ5nkj&#10;WuZPjBUah7VxLQtYulVWObaF9VZl49GoyLbGVdYZLrzH7k13SK+S/boWPHyvay8CUVOK2EL6uvRd&#10;xm92dcnKlWO2kbwPg30gipZJDad7UzcsMLJ28pWpVnJnvKnDCTdtZupacpFyQDb56EU2t86sbcpl&#10;VW5Xdg8ToH2B04fN8m+bW2fv7cIBia1dAYu0irnsatfGv4iS7BJkT3vIxC4Qjs1ifHExBrAcR+dn&#10;xXnRQ8ob4P7qFm/+fPPe+ag4jaXIBqfZUShW8hK/ff6QXuX/a57gVlg7QXsj7f+y0TL3uLafUCrL&#10;glxKJcNToh2KEoPSm4XkC9ctAOXCEVlN6WdKNGvB9lvHavlIUm5RP6p0F1hM6M7wR0+0uW6YXomZ&#10;t6ArmighcayexeWRt6WSdi6VigWKcp8XqP2CGm9A09HuxvB1K3To+sgJhRSN9o20nhJXinYpkIv7&#10;WuUoL3o4ICHrpA6J6Fy5LuwYABZzZxJZvFstr5UjG4aOm6efpM+UbVi3myiCUveqqezPLEB8MNHq&#10;x03F+3AAS0OMWEWUktngROBNFGsA+BdA76jnh4OE9gHgiL1Hh8Qb7+2Jvj+ecxuldz7cCtOSKABi&#10;RNBhtLnzfSyDCvI4uE8ilrFTMS79UHSsXpX9XRPhvmFWIIRo9kBjjO6Oxg/o9lqoiuTjyM1eKw4N&#10;EnZ/GIyBxNm4/xOc8iLPx+eUYEoUoxFGXbTDymGKnJ5dTCbomjhF8rNiUiQ/+2nwTsRYqU1sjeRC&#10;abKF09PPowTx/gTGlQa6h6CjFHbLXWrhyWTIdGmqJyTqDCqFQectn0uU7Y75sGAOjwU28QCG7/jU&#10;ysCZ6SVKGuP+fWs/6qNiOKVki8dnSv0/axank/qqUcv4Ug2CG4TlIOh1e23QXehLRJNEXHBBDWKN&#10;XvyBd3EWveCIaQ5fUxoG8Tp0TyDeVS5ms6TUDbk7fW8xGvMEViThw+4Hc7ZnakDBvpmBLaxkx4Tt&#10;dGNhtZmtg6llYnMEtkOxxxvMTVJ61SAdPZvP10nr8H/C1X8AAAD//wMAUEsDBAoAAAAAAAAAIQBW&#10;/stWWSUAAFklAAAUAAAAZHJzL21lZGlhL2ltYWdlMS5wbmeJUE5HDQoaCgAAAA1JSERSAAAAmAAA&#10;AJgIBgAAABjCICEAAAABc1JHQgCuzhzpAAAABGdBTUEAALGPC/xhBQAAAAlwSFlzAAAh1QAAIdUB&#10;BJy0nQAAJO5JREFUeF7tnQm0HkWVx7O+7PtqQggQ9i3sIRAgkEXCIktAZBFZREVBlE0QUARkUHEY&#10;QdxAcEN0EPG44jCC4xxQAWdGzLgMjiLIIiNHhzMqCLHn/qr73+9+9er78r0teUnqf87/1NLV1d23&#10;blfdWrp6UEZGRkZGRkZGRkZGRkZGRkZGRkZGRkZGRkZGRkZGRkZGRkZGRv9itrFwTGF05YKPGz9c&#10;egf9zdjsnIyNADsYUYBfh1AazRTEx8uPov219Ia4t5XejA0VexspaPgQEQ5HGaUYFxhfXXpr6Jhc&#10;4X1G4t4UQoMGXW/8s5E4qOPkCa42frD01mngOCIy1l+cZfxh6U2CQm4Gjj1eehvS4X/O+FgIDRr0&#10;90biipnjRwR37Iihwa14ReUKihtT+T3icMYAR7MCUzzuZ42XVAS4xJ8RQiU+YSS87WA79ooJIzle&#10;U2HcMZVy4UfhnLIJ5H+l0ccBwlNKb8b6AhXu90OoE/ONxGN/rRrTMbQYMWyI0sY1kAiSyuXjyGu0&#10;cdzIYcU4y0e1mhFIsVJ8h3GSETxlnFV6MwYydjaqAJcQ4XCMsRg6uFFJUA5cxU0Z06HzTWGG1emm&#10;jRtRUJvpGOSYFEr5EJY/5gRTwvFGzhtreUfH32rMWA+wyPhRI4V2IBGGecZQkCrg0cOHFB1DhwS/&#10;yHEUbIhTwmljO4JicR7HfVpcai75cVEwXUPn+POkfIPtGiOtFiWuSQ36FeNhlf/rxox1hB0rF2xr&#10;pEDAaca6wCjsCaMaaw3CFDDNHGEKGgWT3TXVlIt4lEzpoZRKcfKnqBoOZcLV9UYN71QqrjtsyOBw&#10;bY5X8TOM3zEuM2asQ/yb8WvG3YwUzD8Zwcfj5nCk1VoK4+8YOriYOGp4fVyuqHCobSy9qGMzOu2t&#10;hmPKc5RLq3Q6PtQUCsXlmM4jzLGoRkPBjq+YsRaA0FeV3hoqjDuMP1JYNYIKWH6oWkvNlI77dL6m&#10;mjS6VJq4qVQNhl9p4cQq3ishtZmUzlNpZpidh6u8XRqeC+LPnYF+BkLGNoGfrsK/NJ5uBDfS/FDw&#10;1FAqrGHmR5lQFEvTYGcRhvKTRraX0nuSLo5X2B/ziqO8uS+OK6xmmDDUNaNOgPBO48LSm9Gf+CXN&#10;X4cpDE2NhbsQAx67xsep6eE8xU2ulEF2l/zUNCkjXWngxEpRUGTFecr+4hoQpfZpdW3VavRah7vj&#10;3CfNs/lRrBjYZxn9hNDln2xNIJQtQ7xXBDjdag/S6JhcnUuBx4qo4z7O0yuBlMjH+XOJ5xoQBZN9&#10;5u0urg91f1Or+5o8pqUC/9SY0QdAmDNL76AbjUHACJ7C8wWLzeTtLtlZvpajdsLlPApVQxXEefvI&#10;5wuVp9JCCt43lfE5KJ+UQ+ei8LgoW1z76nwNc/jzFDYeYMzoIyDQ40pvQCggCkd+J/hAmhQ1hSOG&#10;ddpghFXT0bwykk9B+tpL6XQOxFjnethKspeURjYWfuWDUhHGTw0U21hw6ODGGgtXwxgondKh/MTx&#10;4nDvkQJrFiCjh/ii0Qu0ViyEj3LJn3KpvVToHaZovjdHGqXzYcWhgOoFkoeo9P6cuBZSvNLLxd7S&#10;MZ9O58WKqPgproY0auA4ow+AQMGHeIMl+MrobaDeemokRspRDhQsLizSSUnFKZWdQ9Pq46HOh5Ms&#10;neKk3CgPYX+OJ0qt86WISo+rmtHXekqPnx6n0hE2slxoy4qKe8aY0SYmG88tvUF4ICiYuYHq7fkC&#10;oSD9UABuaoSdeBnl2E7e/sKVX4oj6pw4ndxYaaUwUkTIfZPOn+vDSksnYNiQzo4Cx0XSu2u9ypjR&#10;A/iFfIHURr4WEyk0GfKQOGoxxsHwKw56JdB42HBTJBUs9g3pYmXCVTNFWDXoUFMCNbs6RwojEgd1&#10;DVz5pYRQzSi1qJSIeL/iQ2lhFSfkSfI2IcFNCCEnVPlHdwwJA5D4vU3llQyOrhSMCe04rUbuIWEM&#10;8XgYgGYLO8yfN8So86BXxFbkJRAV1rWbUdfAT3oUTc0lcdFswAnGjDZwrPEmYy081le1Kgy/2C8+&#10;hiLFtZGvNYijBkPBdFxpdI6o9CnGCuPPR0GVL/S1KL3C+H5EwlL6SU6xonQvGDO6CVabri69AQ1r&#10;q1QgDENAFSZxoppI4vHruPLA78euROWtNPIrPr4WNp+Uy58bc/q4znE5pYn91Jb41dPEBgvhSvm5&#10;X2ox9WyNGrpBVqeW3ow1AWEhPKEeVKUAVcApqscohSJtysiHUi4phQras1m8Z3w/rfJLkXR+iCM+&#10;T3kxXcQ963ruui8bAf6MNYAxr1NK76D/M/IZGILjE7Ba2PilTIqv0tVUQaNg3laRDQRVExDnm8jU&#10;UAWkqYPKWy7HVIt56jz5db6OM9BKExkrGPmSjjC9SJ2v80SdYwS4J5fejGbwg6oTjVolAYJQZch7&#10;IXth46ewVeDjRw6tC4uu/wizacZX9ozSSmlII+VS8wRpuvw1PIlX/s3SiNheXI8eJGmlYBzz53IP&#10;9GZTTbhIPi7My3iLUStJMloAgf2h9Ab/KCPfF4ZCQLBaIw9lm1FLYeyrttIwgM7DVaHoXJ9OYe9n&#10;2EArHZqRtCiOv54UyMf5Y95tRRSNfBino7bVfflhi0jRkFVGAn8yekEF8oGF91N7+R6jSBhjWzWJ&#10;Blv9aP/4al0V9pmGKAjLVc/O55mKjwc+lU5h1YRxPH7dl8I6rrlRhXWMa48cVjaf1KJxjcYcq/xV&#10;h+b3xowIrMw8s/QOus5YCw1hs5wFQeOXrRK//dRaHPeFhCLxpvvmi5pP5xDWMYYpfLxqDsWtia2U&#10;imMaQFWcniOlWFJoT9+MKh1U7eUVrWIeE0vgS0aEA0KT6Of4qI1oDiVkKMXzUzqkxdUwBf4JZnuh&#10;qPhRKj/lpOvIX6ZvVERIIaug10Ty83lCrks++Gl2UTyFYwWNSTpW4lKD6RxP10xeZgT4MyKgYAyy&#10;gs2MYYwLgaJYsXEvQXs3bs7wx2kgK1Cp3RRWD5LmT1NF1GJeceNaBFKT0uzpOjGpqb7ynhOKUR3D&#10;goKRXzPbi1kD5es7GDH9eCCUIldKJiMff0YLBKFR2BDFke2kY16ZvCs/58mvJkmrR2PG5+LWzWd1&#10;D8R7SlFkF20zZ2oxtLrmN9/72uB+6+qTgyt+8I0HN4QhxruW6KDE8sfU84g8U+d8aLlg0vwo2BbG&#10;vF6/BRAU3wKGmkWMaycpC/5U06UaCuFzPn4dUx4+TBqmZSgoDRNQ2DMmjSmuOX15nRb6XpwKnjS+&#10;U4GSScGowd792gNrRd9u02nFzlvMqNNOt+tQE6kWU2eAvH1TqwWUqZ6yY0YL8Mn/35XeRkWYNq6j&#10;HjJg/EjxmvwVNYov+0z5+OEGwr5Hxii5Co3VEbgUtmqT3baaVbs7bja9Ie+rTlkSFAl+46rOmktU&#10;GNf7x4/uqhzkCfUxSnzf3LPvkEj5SFf1ItnxB+DPiPCk8ZrSO+hxVkxQU3hFQJDYT/gx3JtNA5FO&#10;Rj6KSRw2XFwLKm9/jZjUPJ7+2JVOuUTi4/D+O80tFmy7SfAPsxry3JX71Md0LyJx3I/Csj1T5Bhy&#10;iuLZUO/NxowICKfeNI5mSsokqgAYC1Nzo2YF+0wkLKXBL8OY/PCrBlJ+6oXNmTa+QTnuuOw1IR5e&#10;+bpSmT51wdHF1PGjG9J5XnTcfiE9tRlh/LjvPH7/4qtXnBhcpeWYvw8YPweUHPAjF6XVeYwRVjXY&#10;R4xs7pIRIcw1GllFAWvh4peN5Y107BGaCNKoqWAaiDRSPo1n+cHRWGnF9562tC74Zvz8xceGtK0U&#10;LObXrzopGT+iVIgGjhlZ3tsFxy4qXjF5bH3/kgOUDHxT6QiYy413FNro0SAoFIo3snorA3mjaRJF&#10;CR2X7wcZJ1KB6BxPFRSGPHkRR0Hjppq6FD953lHFSDPYafImjRuVTNMOl+8+L1z3C+88tiH+bUeX&#10;TSecMKbRRlPzrpeJkX3kwzPJfjQCdhSiiVQ4w+HRUrnKDUSwo6QwUhAmrDXgygg2AlcTSJyMYrl+&#10;3IhJbhnQV1RN3uF7bxPCKtg18S1HLOhWelH30Iw+7SnLdw1xcS9RslAvFlnwTD6N4xeMGRXYUyII&#10;BiHSk/O9Q8UzlIBfPUXsLO3dMMmErbSimhPyozDwv+HQPRoKs7+5ctH2Dff02qXzk+nEI/fZrk6r&#10;F0lh/LyA1F5q6pGBay6B3IwK2Ay1cBCi737jeqoZ5DMzxUnxlF4KSJjmkPxwN585KVmo/UnZgyct&#10;aa1Y8O3WuyRtit7oV1jHNJxiBHIzKiCQrY2vwY895ZYE1wqlaSNPjnt/PMcoaurl0hMPSBbsQCL3&#10;GTeNvnPjw14G1bFDjeyPluGAYMCX1IxB1VAIL54mEYmnidRxFMw3K3qzN5sxsWF4YCBTzyZ6JVJt&#10;KLOgjGtIv7sxI4EjjEFI8aBnbdBW8RK4SA2Hy6Cjmko/lbP17CnJgvRkbEvpPVNp1xbPPGzP+j6o&#10;seLn9qx6kd80hg2OjRkR7jIebQxLphmlR6C4hH3NBukhclzKiEvYFwK1FgW1y7yZXQZQPZspFzzt&#10;4N2S5/SG5NuOPTZ94piQ1veCm7FSsM8ZAf6MCBLKQyiTlEUKQ81EDUUYg52Fg2pC4wIgjJF/6F5b&#10;JwvO87AF5RAFPKSN9L2lH1xlKCKVBiqNpolo6tU8puherDdWboYDAjmvckM3HJtKLpRwvdJBmk3Z&#10;I/SqGETleLsKpnxO74eaKkVdT0ylgRxTj1JTYf48EfNA31JW5MOPjAgIRjjbWAsN5fJKRQ8TlzEv&#10;BC/hJ5YMB6YKT3zXSYtDmlNf2bwm6UtqGqjd+1s8f/OQxj+/qDC1eNWj5NvRjAQwTP/VyAK5IDQG&#10;DREgbyc1lBcw22XiEvbjQOpJEU/tdfjCbcOI+8F7bpUsPEj61y3fJXmsv6j7FVNpPF+zeKeQTnLQ&#10;eX4YY9zIutnVfyozHBBMgyuFYu5NA66ihEzzqZ6iBiDxy2ZBwXDPPHyvZMG1opblpI71ltyT+JkL&#10;VybTpEh6yUWLDpswI8JVRgTz7RAaNOjpMNxQ9Q6h5g5xUSrsMZpQmgYUTTYYlNIt2G5OcD92zquS&#10;BdaMr1+xe53XrCnjkml6w3132DTkzaLF1PEU6Q1zjhRMn+0lFA2waQyGfkYT3Gtk1+TvGmuh+hF6&#10;fUqv5hIidOIw8uNeZarQmtGf191z+4u6F55PA8fU7Np1p+J0I7Mh/OkkK1gEL6j/MepXKcEO01QR&#10;YUjT6b9v1Ci+0uJXwWw7Z2rxumXt21nKU0ylWdvUvUgGWq8fx1d8wJjhgFD4K5ofaK0VLLbDtCYK&#10;Ysxj7LImyjcXrEZQwXz6wqO7FFgrKg8xlWZtk/Vn3Ism8KnNVZPJ5jS2+u/4Ro3njfsbpWDbG58w&#10;gqA4Uh6UCSJU7U1B/JmH7VVMGFP6N50+Ibjq4o8d2ZEstGbkHM9UmrXNrWZNCfeC3eltU57f1V4g&#10;b37SAvwZDUE9WrlAwutCBIvi+SmXMU6Z9MXO7dGK0TVxyvhR9TUWbj8nmaY7JJ9UfLvcctbkkEfH&#10;sPIlk90lxarGwFhu/gHCRn24nOGAYfqs8eAQKgUVluz4SWtPCVgFQVMYN4fnHbtvnd7Hr0325trY&#10;j7p/iHkAeXaNg7kaTMxoE0FgEqjColewL19+fJjjmzi2jMMfF9a6ou6xp+SZ+Bp8/hYz6wl+LwMU&#10;rZrF+KMxow182RgEiPHO5nESKi6UYcsoN4Vw0tL5xXEH7NilcAYC+QaSvSlSx7pDnhcFo0bXypFK&#10;Tuyj9qLxJCN7g3UYMxJAMAgMYQXhseOMpoPoQaV2oPEF4AtkILEv7o08NBwDnYJ5shtkNvITwAbT&#10;RrYAYX3KqM2Ag3IxgEoXXTUZ8ScctHMogCGDS+F/o9oPYiCR+0rFt0M9v8hz+1pMS6eNKJeXYYYD&#10;Ahps9PuzCg01l1cuNZW+MHzhDBTSA7zz3ccnj7Uiz/O+1y/r8twKy+/4ktFv/Z5RwQtpqPE2IzYF&#10;4zpJYY415fLxzE8yZIF/xPBhyQJbl+S+UvGtiO227Zxp9dSYnlfbSrkXTxht1E6RGQ53G1mTz67S&#10;QAoGasF6IUP2k4iFTcHIHUjs6T1xHtsh4PLsfv7R7Wo43JjRDSC0t1TuTRj4fgJbqwnooiN0VlMQ&#10;B080m+yuy08IQxXH7rdDSJcquL7kJlObr/cXe3If1Mq8OKViDamHKaDbVXGkMaNNsNe7BDdGfgSK&#10;qz1O4aiOIWG6SNNI7m0OTeWd7zq++OKlx4VwqvD6kmu6Bsd70vngPD2vZIAbjQ0+VrkZLfAxI0La&#10;KoRKfyCKowluhMrXM/QkNfHr6QvipKW7FBcetyj4U4XXl/zGVSeF66S+Gmdu9MazD+sSvyb65+H5&#10;/TcJuO6FOqdyM9rEH6mZGJ2ON5fzChSHfbwjm38kC7A/+A9vXhGuO3fGxED8N7zl0GTaVly049z6&#10;GXgu/+0BdONhgvdnrAFdlMbbX4rD3sL2YqSfMG85wxYcr4YvfmcUkgXZX7zelApqj9bukvvVc7JU&#10;SX6xyfxsRpsIAmUpNH5Ic6iFhFDGvcL4+fEoiqVar1LKp41gOnttpQpzoHGzmWXNF1P2ZxT/MyPA&#10;/8rSm7EmBOFhc/B/xXI+cljDkmkE7ffEIpwQPmQ7SeHqk7uxsnVd0e4zPAtfScUreaFfWOm4nfG9&#10;xow2gMBmGu+hNtLKTYiwaR5waSLZaVrxfmsBGcTG3xg9koU6UMj9QZ7H94ph6h9HFdnuPaNNvMOI&#10;0MDjKBg1GD1HBOt7jlI0/LgolWwwHa/S+t2WZ7OgMFW47XL+vJlht+jUsd6QZdE0g9q8RSt2/TP6&#10;cMSMNuGFtacxCDAWtK/VFIer3Xdw4w9VK4I5U7qxgW9MO794/SbTg0tvL5VG5Dg1ETtLp46LbOHJ&#10;y8P9+g4NK0lUk3FM3yZoDrai9sXPaAMIzCMY+wgXMk3CKgJsEy3j8TUZxO87CMbvGAF+YdOpE3qm&#10;ZGwCPHn4sOIjO2xRnDJ7Wn0datADdym/AxA5joKsaT0Yaf32TLj6Ywg2V1iLbzUb34WigP55jd8z&#10;ZrSJAysX3G8MwhTVk9TOyhK0/CidmsloIBbgvr70BsydNmFMssBbkRmCDrP9UDDP67fbvDhp1tQu&#10;8ShYs23Mod1HF+q5UDJeID//yE8ldNwIvD+jmwhK5ufgpDy42huMt9o3ibzt8le82ci/rPH/l1Ho&#10;kZLZeV0UKcX9J40r3nTYnsk8ILUoeVFL+ftlGIbn0QwG5Jn8jEYVzyIB3IxeQgINwoVSLiaBUbgR&#10;5spGURp/XkXA1MohpTfgEDZ6SylAK9p5SaUSOX7GIa13syYNNRxNuu+kiIzYa98N/zyyQV0tnfdk&#10;7QX+Qz1CtipCsbRlN28+o/kIP/5ekLR+iXHFFIpbzj8q7CaYUoJW5NxlUyZ0IfGp9J6Tx5Wfx9Fz&#10;1BifBpChb+L1W2mUULLQila9aMZdjRk9QFAkJ8haqRSWcqlwFB/ZYTtVboxDdt9qVnFrD5XstUt3&#10;6cJUuph23UDuF8XxnRk9Ay7NopZFa5BVxxU2/mPlZnQTDxsR3I9kd/mayttmhOX3cX7bgYoxttYu&#10;OrdYD7EnStZd6vM6qMFiyIuDPakXQ8/BeCDGfQsFA1+p3IxuAOHpz2G1YEUVAKQ5lMKpyaGgnIKB&#10;Zs1IXfg9bS7b5bhRHcWhC7aunwFyz9RiPo6ai15zVAvXy5XwY4tFL1BGN+GFFoSIISzbSnN1MNrK&#10;KPS6tN2m43JjCg1KwIeu22wytSGur8i19Mc24/PV7tCBPAeuH0hFwaRk2F/UcNAPNkfjfuyug4tJ&#10;kNECCIm/htXCowB4Y+PBVewzbedEvJpRCoYxsyrdrZULY3RRhH22n1OcdcSCLvE95duOXhiujR+3&#10;4uO4GjRWbSQl0rAEflyezZM4R2TFsM59lT8PwLaA/+hDqAWr38xQQ8UCx+XtpsmJFAw2wyvZSz9W&#10;imW7lb/cY7fn+Fi7PO+Ycn8MRvkVp41MjOca2V0ohPUM2Fb4VVPjR9lwPaMFmSB8hVV6M1oh9a/D&#10;IEjfNOiNZyUFtUBsx0Rk6Q6bDaeQVDBRW0Fd+OpFbfH8Sqkg/5WM88PI/9xFxygNCDsKxTYVU0SM&#10;83ml0mR4ggIvZ0Y3gXEuIdaj9hQIrpoY6AuDMM0lx2E1fvZ5YwpdFCHmoh02bYv7JZTKM1IwfccY&#10;ajLdN/albDHiVKv5Z5PrfuWnedeMbgLhafQ9KWSaC/wYvEwKh9HxqlnhOHRDHKkfRiWVoT94kJsU&#10;14/iK66ih8jqXMVpNQX0A7GEcTU/65jRA3jBha66ek6xIuHykwb5+SO/jOVqUeJTxkuMMZLK0F9k&#10;1x2u6cfEuInKDS8Jrp6LpnKc1WK+Z6zvQyseVLmzjRm9gD7IDYqjnab9T99F4hi+4M3XORVjsIVn&#10;sfMWM5LK0B/kenJjcs+yNTVEwfP42sz7EzzcmNFDsJy6ViJqMwqBHpcfP+Jtl5FcxQHcpZUr7D1h&#10;woTiwQcfLObNWnt/w91rm9m6r2LevHnFz3/+82L77ctfL+vZmKdUT1LGP0M0cWeGtEpn3NuY0UN8&#10;yBgE6b8sUoF4v7r1Sh/xAiMGcbHrrrsWAuGUMvQnuaauDUaOLO8ZhdEcJWGIwmlMzLMjfEM6PGwI&#10;U8Vl9BAfwgimptKaddlXskekYCJx8OSTGwsT/uY3vwlh4d577+3WHzh6y5vOPSLcxwsvvFBsvfXW&#10;xapVq8J9rFy5sr5HPxbGfKTiRZpKycA/b0W+NGLX7ow2ERSMLjtKxtutN9w3j4rjjaYA6GGiYNOn&#10;l2vpQ/ox5c8+YxCXUoa+5q3nH13MnTu3vqZ3wYgRpd0Y9xKlTFBLdvxxDSwXTy8v3nPBvGLeZp27&#10;Zhs/aMxogcuNQagIGqJAEjKujhGGWl6N/7rrrgvus88+GwoRfwyUkLnClFL0FT/7jpXFrFmzqit2&#10;3sdBBx0U/C+++GKx007lX9Y8eS49S4p+1gIFi/n+y7bS8euMGU3QRcgK44rYK4pjCyT9mlkEcmMQ&#10;n1KMvmJ83aFDhwYj32P58uUh3fSpXZtFUb3j+HfT8MNXb5tUMnjtu+vVHNcbMxyCYPy6qLK57DqS&#10;78Op+D/84Q/BXbZsWVWknfjBD34QfoCQUo7ekmumQPwDDzxQhYri+eefL8aOGRoUYv+9J4Xjaxia&#10;CPTP+MJjS4u/GGMFE697T+fvpI0TjBs9EITcQC9QT/W2tPOhxpPgkCFDio6Osmag15YCNtC8PlYy&#10;rtcuQtpKEfAz3DLJbMl4WZLbRjOwmTzgn3+1pLj47M2Kvz7eVelGjqxfUj6Q2WiBAEC9+zQCZSWo&#10;/NoRENcPUhJmSyiak2OOOSYU4pFHHhncZnjooYfC+bDVp2ftkDzaRUhbFfzLvy03AW4xyR3YTLFW&#10;P2k1tOVzkSnWkCG8XJ15p/iJD5RjccaNEv7BayXzpMn0tReCl/AJewVrFy+99FKdf0p51kTO+9vf&#10;/lbl1hoY9z/69t6hsPfZo/yAROT+fVjLdcq91Loq4Nmnlz8/jZVoTUQpqzw2OvDQTBW9H7+UB2LU&#10;yzaLF+jhl3LhhxjWo0eProq1Paxevbo+P6VInux0DUnbrnIB0qug5d93z4nFn3+9pL426+FiZSMc&#10;rX0rPnTlNsVZp84phg8fXOfZHVb5bHTQQ9fKI7+EjrJ5m0vHUbDqvz7FoUumFs/99MDgnzRpUlW8&#10;7eHll19uyBuOHdURqPBzzz0X2B1w3kvWJPoCThR4oLYWkAxwYwWDnFc/58RhDfm1wyofFjJudAg1&#10;luwvP/aFsFGyxCR3XSBeiE//+IBg9PcU1GxPP/108cwzz1Qx3cOCBQvCPf31iU7je4/544uvf3aX&#10;Onz0oeUgMfeqZ/HUc4lXX311uCf8yoNz5e8OP/GB7cjnL8aNCkF4CBYlY9dpCVnTRkx243pbRWmO&#10;WjG9QYhqgrprn/UWXPO7X96j4V4gCvb9r+9Vh0kH5dcLNb56wcTHHnssuELwV3n0hn+yHmh1jQ2+&#10;NvuFsTjjxM7VCLK9oPaPl4tCURjaY4w4pptiBRM/d+NOTYcu+hL77lsuq07dg4jSy6+0px8/K/hF&#10;JrqvvfbaKtei2GqrcrQenH322fV5fcXquhssfv+T+xY2PCxKQ1PoV1dAbBQplz63h3wlzZLrZgoG&#10;//TfnQZ1fygbHYzv3LF78trNyL14v6eg8GWXXdYQvuW6HRry6g2ffzRMZ7G8e4PDh+kV+Ye95JzN&#10;axtMZB2Yt720bh8/LtQ0ks+rGdU0MPDaW+y///4hr9RA55qo+z3rtDnBH8IOinv44YdDeNq0zr3L&#10;Qtoov97wW5/fjTzvMW4wuODcN26afFg71uCHbvFdWGVB70qrLajBNGjp81kTnQ1Sc+HChcWKFStC&#10;gbbCAQeUhvndt++WzLsdcr7cffYsd6JmedGll14a/Pfff391tU5lk18fxSzcY0KXfHvK6hobBM57&#10;+xvSygXteLHZnM6mkTVTKBDDFIyHYeCr+75kyZLikksuCf5WTWS7vPdLexRfvqX8wxtcvHhxTcXB&#10;b922a/L87nCXHccV3zYFJT/CPn/1Xn3cE088UcyePbthd26IrOK8e8oqz/UeyYcTOX7CUTNrPzUV&#10;H334YQv4yCOPhELQKoXli6d0yau3vNuaDjF1vDc8cN/JQcGeXbW4jvPPJ959992BN9xwQwjTk9au&#10;iFon15fPXl13vd0n9pabrt0++WDiu87dorjs7eWGb6KMeoSqT9UA7n777Vc8+eSTxUUXXVSnhztv&#10;P7b48XfKz/vheW+am7zeuiT35cNHHzK9bvoPP/zw4p577gkuCxmJ84swkQW97eOPnFkcby9knFdv&#10;eM0loef6AeN6hbPOfN0myQfyRMEsbXHxWzcP4Z23GxvC/lM2KRfLcBS+8847gyKyKnTGtI5w7u9+&#10;0ti0if5664rUYHRqfBz3xjPqOSE9ZA3JYCKoicRU0HAO5773oi3rc3yePWWV13qF5IOkyJuM+9VP&#10;71ILDfLF8xlnnFHcfPPNxaJFi4JihXwrF1tNhXPiylcUS/ebHPIhzPKY3XceXzz3s8XFI/cuLMaP&#10;LddmrSuqiVT4iIOnBQWSgmme1a8ggXw4og3sCDPYTI1PHsRRm22z5eg6357y8vPCi36Fcb3ALx99&#10;wBQi8SCt6Ju4mFKq++67r/YjcFyN9NOkrDhoar2bos87Dq8L+nvQ/eLyHNRa6tDQi1bHhhpMzwmp&#10;xebvMK742md2DeE4396wusaAx+mnHjcr+QDt8CPXbBdo+RS33XZbUCZAGBsFsIqVJtSvupBLHKTw&#10;qMGUL8f9ddY1uR/Zl/r2EwWLv5lkHBCFY8SfsFc2qLzi/HvCh+/em7z+3Tigkbz57pA8aDZxRXpW&#10;55xzTh3mjcelSfEKpuENjaX5PP011iXdosB6d23Wg6nW0ouj7a2UVs2n3+92153GBTd1nZ6wynfA&#10;4uc/+94+yRvvDi2fBr8nhUHt5JXK+/2xmP4a65Lcyy/u37f2Y2P5BYdSMHba5nnY5wKl4qWRoa9O&#10;Ef5995rYkH9vuPrJZc9U9zHgcNeXbp6fvOnucsVBU4LgsKf0yT0C9gsOpUwKQ4Tve5/6JvGKC8uN&#10;6FLXWhfkXn76L+WLiB8Fo0cs5ZGCif4FwtVMxvfu2jN8YXTOGc0HsnvCt5waprPONg4YvPqYw2Yk&#10;b7anfPBb5RorBE/TgXBRMP7DKEFDGfjExeve1eTAKZOGJ6+zLviZG3YM94T/1a+aUb84UjDI8/jn&#10;xF4jTBo/lQb7WsFglfeAQfIme0PliUsthnApCNVoKgBqNpQw3iYc+jx83gOB5585t7jr1nJYhrnG&#10;YfbiaEeemN7mgn6BQG9rsNVPLmf5+oDGf/7kvt7bXTEt39oVaUrU42LaRIKXMsmVMewZ5z+QGN9z&#10;bNxDamdqLtlh2jS5Jwq2+qmlbEKzXuDQFUumJh+it+RDif0WTKw/WoX8hplaTKsLVAiaoxOxYUTF&#10;3f7RnZPX6SuufnrZR6Fdqzv4kVHbUf0zEYb6nkXV2ppCi2o0NiJu2EpA9+JZHVrvkBR2X/GU48rV&#10;nzd/sHPfLVymU7wxr10D/YArxyDNjr6onl5NKfUFVz+z/Pbij4smWb69gTZLXlC5WxrDil/I83D/&#10;eq4E+cnFD42vMW5wWOWnPvqLdp3gvvHkTeomgpqJWkwKhssX06zAoAkljY5Baj3C1ABbzB3V5Rqt&#10;uPqpZbeJlld/gHsEvzLW9+ypGkydAfdsGzSSBdLX3K0aSDT+GpfelHZl1jCEXFbCYgDT06wM4eeM&#10;d3DMcaDhbUbua2XlCvhXGEONhlLxXGFusmoqjXcZM/oAEig2i/yB8YI82SnUYuby81LGc/7XOJBx&#10;nvGrRv8sjxjPMK4yPjrKniuyvS6u3Iw+AgLHEEZhvm0MgtZ8nre7XBMCSbs+wj+DngP3XcZfGj9p&#10;vMaY0Yf4buUK+xhRvGB7SbHcroIfN24I4FnAlUYUCxCX/wqylqA/lAU6BXvIuCHgt8Z3GFGw8AMu&#10;4xOVO9eYsZZQd/HV8zJua9wQoOfBLhP4UT6dhIy1CIxiFQbMyMjIyMjIyMjIyMjIyMgYYBg06P8B&#10;Q1S74xWVOZgAAAAASUVORK5CYIJQSwMEFAAGAAgAAAAhAKfjJvDdAAAABgEAAA8AAABkcnMvZG93&#10;bnJldi54bWxMjkFLw0AQhe+C/2EZwZvdxGhsYzalFPVUCrZC8TbNTpPQ7G7IbpP03zue9DLweB9v&#10;vnw5mVYM1PvGWQXxLAJBtnS6sZWCr/37wxyED2g1ts6Sgit5WBa3Nzlm2o32k4ZdqASPWJ+hgjqE&#10;LpPSlzUZ9DPXkeXu5HqDgWNfSd3jyOOmlY9RlEqDjeUPNXa0rqk87y5GwceI4yqJ34bN+bS+fu+f&#10;t4dNTErd302rVxCBpvAHw68+q0PBTkd3sdqLVsETc3yTFxDcLhYpiCNTaZyALHL5X7/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T72FGOAwAAbwgAAA4AAAAA&#10;AAAAAAAAAAAAOgIAAGRycy9lMm9Eb2MueG1sUEsBAi0ACgAAAAAAAAAhAFb+y1ZZJQAAWSUAABQA&#10;AAAAAAAAAAAAAAAA9AUAAGRycy9tZWRpYS9pbWFnZTEucG5nUEsBAi0AFAAGAAgAAAAhAKfjJvDd&#10;AAAABgEAAA8AAAAAAAAAAAAAAAAAfysAAGRycy9kb3ducmV2LnhtbFBLAQItABQABgAIAAAAIQCq&#10;Jg6+vAAAACEBAAAZAAAAAAAAAAAAAAAAAIksAABkcnMvX3JlbHMvZTJvRG9jLnhtbC5yZWxzUEsF&#10;BgAAAAAGAAYAfAEAAHwtAAAAAA==&#10;">
                      <v:shape id="Grafik 3" o:spid="_x0000_s1190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1FPwwAAANoAAAAPAAAAZHJzL2Rvd25yZXYueG1sRI/NagJB&#10;EITvAd9haMFbnDUYCRtHEUEIXkRjArl1dnp/kp3uZWZc17fPBAI5FlX1FbVcD65VPfnQCBuYTTNQ&#10;xIXYhisD59fd/ROoEJEttsJk4EYB1qvR3RJzK1c+Un+KlUoQDjkaqGPscq1DUZPDMJWOOHmleIcx&#10;SV9p6/Ga4K7VD1m20A4bTgs1drStqfg+XZyBWBzkrS8XrXy4svu8fMn73s+NmYyHzTOoSEP8D/+1&#10;X6yBR/i9km6AXv0AAAD//wMAUEsBAi0AFAAGAAgAAAAhANvh9svuAAAAhQEAABMAAAAAAAAAAAAA&#10;AAAAAAAAAFtDb250ZW50X1R5cGVzXS54bWxQSwECLQAUAAYACAAAACEAWvQsW78AAAAVAQAACwAA&#10;AAAAAAAAAAAAAAAfAQAAX3JlbHMvLnJlbHNQSwECLQAUAAYACAAAACEAfJdRT8MAAADaAAAADwAA&#10;AAAAAAAAAAAAAAAHAgAAZHJzL2Rvd25yZXYueG1sUEsFBgAAAAADAAMAtwAAAPcCAAAAAA==&#10;">
                        <v:imagedata r:id="rId55" o:title="" chromakey="white"/>
                      </v:shape>
                      <v:shape id="Textfeld 12" o:spid="_x0000_s1191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      <v:textbox inset="0,0,0,0">
                          <w:txbxContent>
                            <w:p w14:paraId="3D84A377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42C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00" behindDoc="0" locked="0" layoutInCell="1" allowOverlap="1" wp14:anchorId="52B6964C" wp14:editId="6ED83BF3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303702</wp:posOffset>
                      </wp:positionV>
                      <wp:extent cx="578485" cy="722630"/>
                      <wp:effectExtent l="0" t="0" r="0" b="1270"/>
                      <wp:wrapNone/>
                      <wp:docPr id="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B4041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6964C" id="_x0000_s1190" style="position:absolute;left:0;text-align:left;margin-left:352.75pt;margin-top:23.9pt;width:45.55pt;height:56.9pt;z-index:251652400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pSgmQMAAIkIAAAOAAAAZHJzL2Uyb0RvYy54bWycVttu2zgQfS+w/0Dw&#10;vZFvsR0hTuFN6qBA0BqbLPpM05RFRCK5JH1Jv75nKMm5LnaTAFGG5HA4c+bMTM6/HOqK7ZQP2poZ&#10;75/0OFNG2rU2mxn/+27xecpZiMKsRWWNmvEHFfiXiz8+ne9drga2tNVaeQYjJuR7N+NljC7PsiBL&#10;VYtwYp0yOCysr0XE0m+ytRd7WK+rbNDrjbO99WvnrVQhYPeqOeQXyX5RKBl/FEVQkVUzDt9i+vr0&#10;XdE3uzgX+cYLV2rZuiE+4EUttMGjR1NXIgq29fqVqVpLb4Mt4om0dWaLQkuVYkA0/d6LaK693boU&#10;yybfb9wRJkD7AqcPm5Xfd9fe3bqlBxJ7twEWaUWxHApf0194yQ4JsocjZOoQmcTm6WQ6mp5yJnE0&#10;GQzGwxZSWQL3V7dk+fXte9OzIaUi6x7NnrnitMzx28YP6VX8/80T3Ipbr3hrpP5fNmrh77fuM1Ll&#10;RNQrXen4kGiHpJBTZrfUcumbBaBceqbXKIM+Z0bUoPu1F4W+ZyMKji6QTnNDUEQ3Vt4HZuxlKcxG&#10;zYMDX3E9QfFcPaPls+dWlXYLXVWUIZLbwMDtF9x4A5uGd1dWbmtlYlNIXlWI0ZpQahc487mqVwrB&#10;+G9rhCNRxBEBOa9NTEyXlW/cJgewWHib2BL8ZnVZebYTKLlF+kn6onKlaHYTR5DrVjXl/YkFiHeW&#10;rH7cFN3HA7DU+YgVoZTMRq+iLEksAOBfAL3hXugOEtqPABP2ASVCN95bFOPB2dmgC7i77HyI18rW&#10;jARADA8ajHY3ofWlU6E3K0NfYyndjae0k5xs3EoivKQSRh8NHRmwekWHd7WK21I4BdfI7BN+Dzp+&#10;36EPFKpas/6ASNuqUTth8fCnRYNIZKb9fwGwPxhNJyPO0D9OJ+PeMOmLvOsvw9HZtOsv/dF4Ok7v&#10;HPsEquh9UB5BJFTZfsbHw9Newv54AuMJ3kenSYqH1SEV93TSRbqy6wcE6i1SiNkSnFxoeHMjQlwK&#10;jzGCTYzG+AOforJ4zLYSZ6X1v97aJ32kDKec7TGWZjz8sxXUt6pvBsmkGdYJvhNWnWC29aVF2aFg&#10;4U0SccHHqhMLFOlPTMw5vYIjYSTemvHYiZexGY6YuFLN50mpaX835tahafYTWIT63eGn8K6lcETC&#10;vtuOLiIXz5nc6DYsnm+jLXSiOQHboAg60wLUTVKad6mE29lMA/XpOmk9/gdx8RsAAP//AwBQSwME&#10;CgAAAAAAAAAhABR/+XkAGQAAABkAABQAAABkcnMvbWVkaWEvaW1hZ2UxLnBuZ4lQTkcNChoKAAAA&#10;DUlIRFIAAACLAAAAlwgGAAAAJQ2oHwAAAAFzUkdCAK7OHOkAAAAEZ0FNQQAAsY8L/GEFAAAACXBI&#10;WXMAACHVAAAh1QEEnLSdAAAYlUlEQVR4Xu2dCZAdxXnHpb13tZdWe69Wx2ol7epEBwIkoRN0IoQk&#10;wOYUCIFAFuIQEogbAUaAzW0VIS5cgG2KwxgbY+OycUKBDA5OCIEQhzg4djlJxZVUjkqlKpU4k+/f&#10;M9+8b/p9M/ve7tvj7et/1a+m++uenpnu78309PTMG+Pk5OTk5OTk5OTk5OTk5OTk5OTk5OTk5OTk&#10;5OTk5OTk5DRc2kG8kCFehjiNEt1IPE6EjdvVWOadOKVKNrbhrAX1EWCbMqHM+9I5ExMJ1p9GOOWJ&#10;0Fi3EWHjg5OmVnmn9daEaI0dB6+DcjrqS9U8TJDvecIpx9pF1PjBMRuJPcSPiEhDByANJOnp+spi&#10;7+SucWpD5oJzFo03+3PJ0gkmjvCOhfWRPIiT/evYIafcySst9p0Bp/k5HRXepcv8RgCIAxlG3oCb&#10;CdY2wtt6Ql247mCD7dVWFJkw79c9Z7WH6dt9hwFzCacc6H8uPLkhrGBm45xarmivra7E+8LqJu/q&#10;NU2RPEunjeM834nrT6DxkMe2b5mXKl8D2wP2eja3bG41+R88u8PE2fHXz64J128YVwzbMsIpB3qT&#10;8G7c0BJpCOaatc1eY3WJN8Gv9Ega7LDZdgb2o9v9hkxiHzWsLMsmbt/Aka1tafmWpRzZxEXZTjnS&#10;vxKmUk+dXu3dvbXd++K21Gk9Wx6gXzvK0tIypbu5nBs5sazK0rEmvSJYgi3z0i+JQVot4ZQjlRG3&#10;EmHFS+46sy2tETSKizI7q/TF/Tt8p+NLo5YHyDRsdwndfdn5EQ/4F8JpgHqIMBV6K/UH7EqWFW+D&#10;X/WiyVVhXMtfQg7U37MVymOHwdiMnV5dXuTVBB1eCfKXFo+N2A6ubzF2wqkfeobw1s1KjX9gPAM2&#10;cO1pzZHK1vJI59pP/ZyGquJIXoB8tg30NXbCLOseF54xyiwHAHHlxxHsu1OGepnwts73r+9n0HV+&#10;PDUybLuXN6ZVLpg/sZIrOTYP0jK1owx598XMbC1PywuWd1cbp8a+2meM5poS78DpvmPLcsDanupI&#10;3llt5eZMR3kWEE4Jqicig1mIY5T1hnX+HYW8pHAcebYtiHYccach4wD5bFt7Xal3xQrduSToGH/+&#10;RH/gDdj7Abj8TXNrTd9Ipu1dlbrlRjmyLIVriQbCKUZtFSWpX6TWcUQcv1yEV86ojsSZusoiY78+&#10;+CUzczsqvPOogaQN2NvIhPOWpBq6q6nMu2y5P2CI0VuM7dxFt804yyCdB+Qy2U5QZgnhlKBJ48rS&#10;O4EMHILymDCcAGE4i8yDUz/shzf6fZTLT2008UvF8LvMz8TZGaTbDilhpwU7lzZEylsVpOFODU58&#10;8SmpgUZeByANtnupkx3YnGL0Fe1ugaH08JSP6759eblvu1/B9wa/4N30K0fHdHJDtHOKPDLel13C&#10;lzoM1Wvp4KqVTd60ptT4C9t5IK6xujjiLBI4OPLg0jTWX7+KcLL0lU10udEqEFB6GEaHE0PkMh19&#10;m+KxqTzoF2AdbUhelsXgGc511uUqCVzKtHJszqfLlIyjz4X14jreDDq8yEdcSDgJ/cFm6ghqlWbT&#10;01qRdht79qJ603gcp/K8ltr0Ti2DdNuWrbOA2XS38rnF0TOMfQt/aEOLV2VdVnFLjX240xo8hI25&#10;LigniDsFekYb9tZAB/Ii66EirZ/mKDJdQ8uTyXoauNPB5Y/jGPjDsyCZB45486bosyNsz94m+mp3&#10;bPHX5c75A/7o8AbCiRSpMMYehp84vjTt1G2vi0E3+zaVwYSj5dRnQBh9ATs9bj8yoUhc/oBWFsZL&#10;btmUGhQEdj50xDvqo2dE5Amg3S5svbB9QXpHEXc5PA+EobyR+BnzatPGN+w8Nknpfa2bDXFl2fbF&#10;U6qME0kb8sCpePSXp1AQBa9IRTG2Hb/c+6wzjZ2nvqo4vFW2WdvjPyLYMr9OHUADcfvCYIpCb1vq&#10;cpfEhtm13ild+nawnzJub5fjWPIxI0wUtN6Uk5rQF+E5HWwD05vL0/opfh8g5RjoDNqNcEJnZaST&#10;yHa7/L7sTF/pNnH5sZ+8XxqYm4M8PM4CGzreFP6YKEhhvoapiDnt/i1oD90q7l+bfptbXjLWOywc&#10;A9MicfqWebisOFtcWBJnZ/pKBxiUWz3TP4sl5c90Wzij8nQL2IiCVDgXhZ/9XLmi0XRiucIY5EmK&#10;azbcqh5an7r7QDoeGSCMmWqYsM1pMo9tk/SVDmQeHu6X6QzyxQ3KAS4H/Rl+Ur5r+QTYf0wUjI4Q&#10;aRW/hxxlkjXKysi8GKjCyKZM30mNMrUx2ihY5xQxex9xdhaOczjJxuByiRlxWpqEy8ClRMZtsL9J&#10;20MHl++wkE9OsyBGvSYQagVdubLR6wzOKPjV87MRje3W02Rgl8nbkXaEpbPgYR9vU+aRcUlSGoOn&#10;1Xwm4fx9lWm/HiJBOs/AC5zldOIXxAqiIGQOHqztrTF3GHI0FnbcSchK05AdY6zDYX429Ns/Oxax&#10;I8zgV41RVkzu5nTOgyXfOWlpSeDNRX5FhfMnrTe3w59zo6UBpOGJNsKrZ5qHkPcQBSszY58rBw/Z&#10;8HoEx214UA7TDbmhMcyPDjLnQXlwFM1Zbtq31di7p7aET6s5nfPIpZaWhMyTVJYkKR1pdplEwSqs&#10;iDu3tHmVZfoURJ4Dws6CcRKMl8Amn/9gxLe4qCjWWYBMk+mcRy61tCRkHtza8/tCMo8NZvxviHl4&#10;inUxzoIlhg6CB5A3EAWnj/eu8ofuMZ2A4mmVBaSdnWXexEp1egDysjPYznLSVH9qAKc9f+zqtG0i&#10;rs2U27agPpymKe2S3tYK73Oi443XV2fTGQ9PvJuUWXqSuHJhh7PU0Z0bwoKCU6RS+G29C05K9UVw&#10;yyiHwjmfXFcCe6bOYqfz+nHOgjQ7vwRpfAwgl87C2yYgLK/2g4Wh/0UvHxVi/2I5jKVtl3EbXMK6&#10;p7TGOoPmLK89eygyux/pSc6C2/s2SpdpjL1v2TjL8m5/32w7bOwsGJjDkig4RSqERyjNdT4YqYWd&#10;8+EJ8dHgFpLXs0GadAQg87OzXH7Bmtg8HJY2jt+yf5v6QpjMI+PZOAvA+mtm1ni7T00NTMLWSn0y&#10;XIZw94bZfmTDVyQKRr+XUw8onhbGLxu/cMSRl+0yrwS/9iULpkWcwHYEOAtP+pZ5fvraEfM4AXni&#10;toP4sfsuM4NyGBeZPzH6MHFSQ5kZXZU2pi9n2SVutQGcRe6HDAtbQSh8HgTwdh5eyJKVATB3FYNm&#10;sIG+ZsTDLh2AmTalJXzlIs5ZAGw8+IW8eHAp+06ws7NgUpM9pQCPFnhdmyRnwTgLD8qdSXd3KIOB&#10;TYYxFoW5Lgs6zWW7IPos5n0bHLysYNwWzmxJDaWzHUuQ5CxowA2r56c5AHj4rovNnRPy4WwV5yy/&#10;ePuhcFtcrh1GPrbJNI7jOdAMcQxMkrNo5TCIy6fOnC7yjWp18XtAeGpM8aeISCUw0g6SnAU2u/El&#10;ch0ub8fmk9LyFRX5c2JlXhmWZWF/5Ew7tmNpfx8mzlmQ98C66DQFWQ6+UXc0GI1m25qeGnNDgLcd&#10;KY5nbKNW5qDPXWxeyOJPY0UqiZF2MBBnQV8GDxqRF5WN/JqzAK18wNv4o2/dZjqbsOGld/6CFNIx&#10;zqKVoTkLzqTaJKp95GgYZEQZPDeHy6uiuz0MJXAcS2JU6gAPz1OYD/JDIlIhAH0F9BlE3lhnWTip&#10;0jt/+7JIg2vI7XDczsN2+fkxRuZ/97W7zagr23nJebA8GLxaC/BoQj79Rr8DfTKO23BZAHGeooBv&#10;0fjvTteau7ILqZ6CfKNO5sDRb6Dwe75pzId7VvrjGRQOK2v9rFrzjIjteDKMa7edj+PciEmgTxM8&#10;iDPxBXOnpOUBSEcalvJyYm9nTk+nt5/Su/GmwSlho5m0PRetDSc/aSCfbeP5KgyXhzCc5ZKlfmcb&#10;bw1gmKGGbgywDu7CgrwnEaNGshJYHpwFrz3Id2pg18J2nAepZCP+6mePea8/d8jYJUiT4ThkelVl&#10;mXd68GkPXnfR3Kne8e8eCfPyV6PAM4/ujZTD+8kkfWHKtnOZWjqHpS34Hh2mLuS9NuMXEDzl/a1v&#10;MjIHig6bnN3PdjuspZWWFIcN9PUn9hlbVWV5aJPsPHelSdfSmKmdTZE4bw/Ls89Y4r341DWmfN4O&#10;lg1V/l2dtp5EszGYEoHLDMeRV+ZHmO8imfVmQnh0cheR9zLOQkv7YMxBSmfBcl7Cy2IyjvC+Xesj&#10;DfTLdx+NNNpA+YzOVJithrK1dIA0Ox1xud/aG4mSvpyFR3A5jpf+sV/SWQ5QP4nW+Ucir7WZwIH8&#10;0sRSMgcpnQUVKl/n5Dx2fAVVLMLcOJ8efyTSWLnksvNX093TEjWNkfvCcW2/k5B5MCUzrgzUD8IA&#10;I8/4qBHswceNfkfktdhZpP6Bv5cinYXsZsnExbEEsoFGEoev3mruWLCveIXDnhyOTisfA4PXVjjd&#10;HowDHOfHAQR0YgDiWOa9mgn7Y8Cn8QTrvpxFDq1zOpafP2up2lAjAeks2FcbjBjL/GecttDM+OPj&#10;lMdqx7Gc1WZenbmAKBiZg2dnwZ0HPyeSFQTus26dsbz9+h2RCh9J2M7Cdhm24WNjEJcfL+R0LHFb&#10;T8sPiIJRWBEAs+Kls+D03dpc791w1Zaw88frYKlVOLP3knWGP//x/Wr6YMPOgudFi+d3Gduu81Z5&#10;N+07M8zD+8jxtafOMQNtfPw4RllH8thFesHod5ijigPHpCKKezvFS1fsLLjDQRpXEH/ghivZBmmS&#10;939wr5ovG374/OFImdXj/KH9ONhZ8EjgyMFzjA3r/ebnT4RhzKsBm09bYGx3HNjhLZyUessS83qQ&#10;jyeJyafOeMwwmX5clL6GKAhFRnABVxTAJGY4CyqyuLhIfl/NWzRvqrHb4NkN55FoebNBK1OO8diw&#10;syAf2zg8YXy195OXb0uzc1jWAeL8Yjxur1fNTJ1hMc5Cy2NEwcj0WbC0H+/DtnXDYlOJ46rKzWRo&#10;2MAjRy4OK1jC6TZa3kzZvmmJWmZ/nUXa7DjCsg74B8IfCuJ0uSQKRua9IX6SK4HdrlRMN7TtEqRp&#10;aHkzRSsP9OUsyLNu5by0tKWLp3vHv3uXCWOWXluLf/YEWMeuBzwbY7u2JApK6sd8yB5ehrgiGbbZ&#10;yDwSLS/48M2+O8BaeSATZ9HSJKuXzfaO3nKeCdt9Frsudp/qzxxEHPNZ8BWr4N9FxhMFI+MstEyr&#10;ICArV7NJsu2zJKUxdlljx/qTpLS8TCbO8uv3n4jkue26bd4ichb5OgkuQ+JVkP+TabAF/4L2IlEw&#10;quYvN3JFcGUAWcGIP/v4FyI2m7deuT1cF/zqTx5X8wG7fI3r92yOlMdoeZlMnKWEOu149oTwwb1b&#10;wv9rxAgt1wFeb+H3pAgoUj+8NCkFJG/drOgrnLARK2fN6AgrGGcODucCbEOz2+y/bCPvj+HtV+9U&#10;8zFwlvMSRphLS4u9vxHPs1AmH7d8NAC7OLNAPzw/GIvBmBR/4t1PKhzFOQsUqehc8exje70TZk9W&#10;0waDv3rrS3xM3qfHHza2kxd2m7h93DJsOQtk0niKAuK+ubAUVhJXlG9Of5aSC1CuZh8sPnvvMe/J&#10;+3eHcWzf/k4eH7cMBw8dJxKsb8i5vyiDlj8xKQWk1+1vrvjmMUVEpOIHymvPHPSmd7Wpablm57kr&#10;zPLTdx424fLy1K0wwL/DcpiPW4YVZ4EiebE01gLSqs7gM2HBXF35oOw/MCZhN0R/waAeblu1tFxz&#10;3RWbTGOi0fGwlP+AghuZp25KmwzHOMtGfDgId0N4L4rioOBkKklxFkhtjP6Qy7IyAdtjB5COoH2A&#10;UOblMJaErTBfMGXhXN9cONqHSUAxzvKf33vukNoY2UJlqfbB4NtPH0h7bwgfAMCZQdoYvNLKYewn&#10;L1EBlnYQnAbwJ6MFp7gKeoFQGyRbclVOJmBb3PgAc1HkN/TwwUU7D8d5ghjihJOiv+c37/xoRC/d&#10;f+v5aqNkA5Wj2nPNX7/zUGSmHyZuY9scn9Fcbj4OgDBejL/9jNTHkeXXwhEnnGKUVEFqw2TDUHVw&#10;sa/c4PyeE8L4FzOEMUN/yzx/fAnOws+GkCbXDeJOMUqqoGK8xK41TjZQOZF4VUWZ9/4bX4zYBsKD&#10;t19o/mYXjc1nFEw1QH+FJ6vLT5viRXv8r1AwIft9tjtn6VtrCa40Td7RWwZ2OcLZpbWpLoyjTDzc&#10;k3kGAsqTjc2XGP7jKSCdhZeaswQfIHT/65ygCmK2H1SlNlI2vPHN6HRJLU9/aGmsM5815cbGP4Dc&#10;vdW/DOH9aLbzdjksbNAknrDtnGXgelm+kThSQAecPyAkwfxZPEFGhxZfVoCNjiHiJMIGhc5CYbY5&#10;DUBqgw0n2Kekryiws+BL4pT3EeSHXS4JlmZz6qeW9HS3q42WS5adOFO128zoSt3xxMHOEvwryHbO&#10;L5cEi+P2cL9TP6U2XCbcvP8sg5YGkIbyM9nGkw/sNn+uhbzSOWzYWYJyoQ9gx7tR+FMHiv/ANxtx&#10;PucsOZT35TsuUhsxCax3cr3/kr0G0g53dYRPjpNAfjQ6LyXyKwqKszzJt9KKs+Cf4jmfUw71PUJt&#10;yDjeeuUOr6a4yDs2uyuWTMqcOrk5/Ls+/ts7/mgybPh8qf3BogDoyYWT/Q4xhdnmNETysnngiPw3&#10;0dlDc5SVDbVmioG2HjN5YqPXXBN9UIgypbMgnuQshLQ7DbH+jkicrC1pb/FfYLt7eqf3WO9U4ygP&#10;zJxsbFp+5mffv8fk4e/PyU/JZ+sseLWDlg8bi9Ow6PffPHa12tAaFeWl3tjgS09J7wUB5CkvKzFn&#10;FnYW2OKW0lnYRrDsuNMw6TicQGvw/oLXafEqB8K2s2h/1Yslk+AsT/hBp+FWK+FNmRj9wGC2vPq1&#10;A6aR3/5O6lUQdpYlU6q8TXNrk5ylmpgWhBkWwvjDUacRpFMI01BxX2LQQF6sM7dnUloaOwu+sD0h&#10;mHqAJ8twEvxZKL6wTTZ8dhQTz6WwLyz0W5xGoEwjf/XLe0zDZgLy2k7CSGcJ8kPh5UY4i1MeSm30&#10;gYAyA1ihsxTqZOrRIrXBB8IJc/xPuPvFG72xM/iEOoWl3SnPpDb4QEG5fvFGN/I35Sj8jm9yykep&#10;jT1QUK5ffCjN5pRnUht7oKBcv/iI8v6L14UqTNFM+/fVXIGyA5KmgjqNYDUQphEbiou8C8ZXedfs&#10;3qg29kDBNv5yVofZTrDNJsIpTxQ2IIO41tC5QNtWgOvgjlD9E2Ea6aPe9kjjcQNqDZ0LULa9vQ96&#10;2r0nOlP/dEZg/5yGUeEL4q92Nac1mAR5tIbOBShb26YE+8f7Svwt8RHhNAS6kvBWjCtXG8bm7Poq&#10;76Z9W9WGzgXYF227cbw0tcl7erJ5oQzgv5iuIpwGQZ9tqatUGyGOiaXFkc+g55o1y2d797bXq9vu&#10;i1e6mjwcDx0XeN4codOA9SjhvTYt+XKjMb+yNKsnzf0B+6ZtOxsOt5g/SAf/TjxIOGWpg4S3p7FG&#10;reBMwfqL5/l/6TIYYB+17faHd2e0ersmhG8e3E849aHLCe+sLC85SfzhJP+z5s/18fHl/oAz11Od&#10;E9TtDoTLUk4DMIHKSWgr4a2pqVArLxeg/KR5Ktkyt7fT660oVbeVS1pKwkE/1FFBy8xkO6GyTK2o&#10;XIPtYHvMq1+7QXWEJFqa/D7GUO0zI/ZdzrgrCDUSXifdsWgVM9hgu11lxV47LbEfzLVXbDTzbTU4&#10;z4+6W9Qyhwrsu9jnUX+J+lbZ2Nx1DHPJuKKxsdQR2jrDCfaL6pOpQeWOJn3/aD/HJhzx/GlP6i8C&#10;if9CRee7/vuBjvHqwTpyBy6TVNcgb+X9vKdNPTjH4IA6J/aZ2s8TvUGoB+MYfDBeRfX/G9MSI1wv&#10;HW13l53h5vVp5sn3r/0mGZny7mitU3feMfQEc2x+6jfNyNEsQt1hx/Cyqda8/HapaaURoF5MC9B2&#10;1DEyoDYCI0LqDjpGFmgnv7mGT08faqlVd84xsnhvpv85Vr/Zhl5m2FnbMcfIBe3mN9/Q6VVC3RnH&#10;yAbtZlpwCOUdaXPPevKR4HL0b34zDr7wMpW6I478AO1nWnKQ9Q3COz6jVd0JR37QXV4CZ/nQtOgg&#10;ynvHOcqoAG3pN+ngyHt3pnOU0cLjE82jADzwzbnMzHNto478Be3qN2+OpW3Mkd8E83oH7zsztJEX&#10;Y1B3yDFyCV43ecpv2RGmj3vb/1iiHYBj6LiqMXypLf/1cU/7J4x2sI6BQ9U8OpwlU33U2/rPQKsM&#10;RzJUfYXlLFJ05LgQh/xFT8tmrZIcPn6VOUX0SU9jm1ZZhQ5VjXOWJH3c3Trro+kd87XKG+3guEFQ&#10;FU4D1Sc9bafnkqDYnEgrvy+CVZ2cnJycnJycnJycnJycnJychk1jxvw/kcQKenxssAwAAAAASUVO&#10;RK5CYIJQSwMEFAAGAAgAAAAhAPKivkTmAAAADwEAAA8AAABkcnMvZG93bnJldi54bWxMj81qwzAQ&#10;hO+FvoPYQm+N7LaWU8dyCOnPKRSaFEJvirWxTSzJWIrtvH03p/aysOw3szP5cjItG7D3jbMS4lkE&#10;DG3pdGMrCd+794c5MB+U1ap1FiVc0MOyuL3JVabdaL9w2IaKkYn1mZJQh9BlnPuyRqP8zHVo6XZ0&#10;vVGB1r7iulcjmZuWP0aR4EY1lj7UqsN1jeVpezYSPkY1rp7it2FzOq4vP7vkc7+JUcr7u+l1QWO1&#10;ABZwCn8KuHag/FBQsIM7W+1ZKyGNkoRQCc8p9SAgfREC2IFIEQvgRc7/9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1KlKCZAwAAiQgAAA4AAAAAAAAAAAAA&#10;AAAAOgIAAGRycy9lMm9Eb2MueG1sUEsBAi0ACgAAAAAAAAAhABR/+XkAGQAAABkAABQAAAAAAAAA&#10;AAAAAAAA/wUAAGRycy9tZWRpYS9pbWFnZTEucG5nUEsBAi0AFAAGAAgAAAAhAPKivkTmAAAADwEA&#10;AA8AAAAAAAAAAAAAAAAAMR8AAGRycy9kb3ducmV2LnhtbFBLAQItABQABgAIAAAAIQCqJg6+vAAA&#10;ACEBAAAZAAAAAAAAAAAAAAAAAEQgAABkcnMvX3JlbHMvZTJvRG9jLnhtbC5yZWxzUEsFBgAAAAAG&#10;AAYAfAEAADchAAAAAA==&#10;">
                      <v:shape id="Grafik 4" o:spid="_x0000_s1191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FmxgAAAOAAAAAPAAAAZHJzL2Rvd25yZXYueG1sRI9Ba8JA&#10;EIXvBf/DMgVvdaNgqdFViqIt7alqocchO2aD2dmQXU367zuC0Mvwhsf7Hm+x6n2trtTGKrCB8SgD&#10;RVwEW3Fp4HjYPr2AignZYh2YDPxShNVy8LDA3IaOv+i6T6USCMccDbiUmlzrWDjyGEehIRbvFFqP&#10;Sd621LbFTuC+1pMse9YeK5YGhw2tHRXn/cVLyXk3xV0VZ6fCfcx09xa+6fPHmOFjv5nLeZ2DStSn&#10;/8Qd8W5lwxhug0SAXv4BAAD//wMAUEsBAi0AFAAGAAgAAAAhANvh9svuAAAAhQEAABMAAAAAAAAA&#10;AAAAAAAAAAAAAFtDb250ZW50X1R5cGVzXS54bWxQSwECLQAUAAYACAAAACEAWvQsW78AAAAVAQAA&#10;CwAAAAAAAAAAAAAAAAAfAQAAX3JlbHMvLnJlbHNQSwECLQAUAAYACAAAACEAu1xBZsYAAADgAAAA&#10;DwAAAAAAAAAAAAAAAAAHAgAAZHJzL2Rvd25yZXYueG1sUEsFBgAAAAADAAMAtwAAAPoCAAAAAA==&#10;">
                        <v:imagedata r:id="rId80" o:title="" chromakey="white"/>
                      </v:shape>
                      <v:shape id="Textfeld 12" o:spid="_x0000_s1192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C6yQAAAOAAAAAPAAAAZHJzL2Rvd25yZXYueG1sRI9Na8JA&#10;EIbvhf6HZQq91Y0epERXKdpCD/ZDbUFv0+yYhGZnw+4Y03/vCgUvwwwv7zM803nvGtVRiLVnA8NB&#10;Boq48Lbm0sDX9uXhEVQUZIuNZzLwRxHms9ubKebWn3hN3UZKlSAcczRQibS51rGoyGEc+JY4ZQcf&#10;HEo6Q6ltwFOCu0aPsmysHdacPlTY0qKi4ndzdAaaXQyrn0z23bJ8k88Pffx+Hr4bc3/XLydpPE1A&#10;CfVybfwjXm1yGMFFKC2gZ2cAAAD//wMAUEsBAi0AFAAGAAgAAAAhANvh9svuAAAAhQEAABMAAAAA&#10;AAAAAAAAAAAAAAAAAFtDb250ZW50X1R5cGVzXS54bWxQSwECLQAUAAYACAAAACEAWvQsW78AAAAV&#10;AQAACwAAAAAAAAAAAAAAAAAfAQAAX3JlbHMvLnJlbHNQSwECLQAUAAYACAAAACEA0I/Qus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C0B4041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6618C">
              <w:rPr>
                <w:noProof/>
              </w:rPr>
              <w:drawing>
                <wp:anchor distT="0" distB="0" distL="114300" distR="114300" simplePos="0" relativeHeight="251650180" behindDoc="0" locked="0" layoutInCell="1" allowOverlap="1" wp14:anchorId="2375EA15" wp14:editId="43097BB4">
                  <wp:simplePos x="0" y="0"/>
                  <wp:positionH relativeFrom="column">
                    <wp:posOffset>2124216</wp:posOffset>
                  </wp:positionH>
                  <wp:positionV relativeFrom="paragraph">
                    <wp:posOffset>274955</wp:posOffset>
                  </wp:positionV>
                  <wp:extent cx="1228725" cy="809625"/>
                  <wp:effectExtent l="0" t="0" r="3175" b="317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31F">
              <w:rPr>
                <w:noProof/>
              </w:rPr>
              <w:t xml:space="preserve">Dann erklären beide, </w:t>
            </w:r>
            <w:r w:rsidR="00FC6D29">
              <w:rPr>
                <w:noProof/>
              </w:rPr>
              <w:t xml:space="preserve">was </w:t>
            </w:r>
            <w:r w:rsidR="00EF231F">
              <w:rPr>
                <w:noProof/>
              </w:rPr>
              <w:t>in de</w:t>
            </w:r>
            <w:r w:rsidR="00FC6D29">
              <w:rPr>
                <w:noProof/>
              </w:rPr>
              <w:t xml:space="preserve">n </w:t>
            </w:r>
            <w:r w:rsidR="00EF231F">
              <w:rPr>
                <w:noProof/>
              </w:rPr>
              <w:t>Aufgabe</w:t>
            </w:r>
            <w:r w:rsidR="00FC6D29">
              <w:rPr>
                <w:noProof/>
              </w:rPr>
              <w:t>n</w:t>
            </w:r>
            <w:r w:rsidR="00EF231F">
              <w:rPr>
                <w:noProof/>
              </w:rPr>
              <w:t xml:space="preserve"> </w:t>
            </w:r>
            <w:r w:rsidR="002542C1">
              <w:rPr>
                <w:noProof/>
              </w:rPr>
              <w:t xml:space="preserve">jeweils </w:t>
            </w:r>
            <w:r w:rsidR="00EF231F">
              <w:rPr>
                <w:noProof/>
              </w:rPr>
              <w:t>ge</w:t>
            </w:r>
            <w:r w:rsidR="00FC6D29">
              <w:rPr>
                <w:noProof/>
              </w:rPr>
              <w:t>sucht</w:t>
            </w:r>
            <w:r w:rsidR="00EF231F">
              <w:rPr>
                <w:noProof/>
              </w:rPr>
              <w:t xml:space="preserve"> ist</w:t>
            </w:r>
            <w:r w:rsidR="00EF231F" w:rsidRPr="00E14948">
              <w:rPr>
                <w:noProof/>
              </w:rPr>
              <w:t>.</w:t>
            </w:r>
            <w:r w:rsidR="00EF231F">
              <w:rPr>
                <w:noProof/>
              </w:rPr>
              <w:t xml:space="preserve"> Erklärt wie Emily und Jonas.</w:t>
            </w:r>
            <w:r w:rsidR="00EF231F">
              <w:rPr>
                <w:noProof/>
              </w:rPr>
              <w:br/>
            </w:r>
          </w:p>
          <w:p w14:paraId="4CE7AEA7" w14:textId="4FE74BE4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  <w:p w14:paraId="6F24172E" w14:textId="77777777" w:rsidR="00EF231F" w:rsidRPr="00E14948" w:rsidRDefault="00EF231F" w:rsidP="00EF231F"/>
        </w:tc>
      </w:tr>
      <w:tr w:rsidR="00F37035" w:rsidRPr="00E14948" w14:paraId="2ED59FCF" w14:textId="77777777" w:rsidTr="00A71530">
        <w:tc>
          <w:tcPr>
            <w:tcW w:w="780" w:type="dxa"/>
            <w:vMerge w:val="restart"/>
          </w:tcPr>
          <w:p w14:paraId="733FEC0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 w:val="restart"/>
          </w:tcPr>
          <w:p w14:paraId="764EEDD5" w14:textId="77777777" w:rsidR="00EF5545" w:rsidRPr="00E14948" w:rsidRDefault="00EF5545" w:rsidP="002E0FA7">
            <w:pPr>
              <w:pStyle w:val="Text"/>
              <w:rPr>
                <w:noProof/>
              </w:rPr>
            </w:pPr>
          </w:p>
          <w:p w14:paraId="4D06F90B" w14:textId="6859B731" w:rsidR="00F37035" w:rsidRPr="00E14948" w:rsidRDefault="002542C1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72" behindDoc="0" locked="0" layoutInCell="1" allowOverlap="1" wp14:anchorId="46E09B27" wp14:editId="15DC262E">
                      <wp:simplePos x="0" y="0"/>
                      <wp:positionH relativeFrom="column">
                        <wp:posOffset>2788</wp:posOffset>
                      </wp:positionH>
                      <wp:positionV relativeFrom="paragraph">
                        <wp:posOffset>141246</wp:posOffset>
                      </wp:positionV>
                      <wp:extent cx="2630557" cy="758902"/>
                      <wp:effectExtent l="0" t="139700" r="11430" b="15875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0557" cy="758902"/>
                              </a:xfrm>
                              <a:prstGeom prst="wedgeRoundRectCallout">
                                <a:avLst>
                                  <a:gd name="adj1" fmla="val -24536"/>
                                  <a:gd name="adj2" fmla="val -675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5EE17" w14:textId="23A00A25" w:rsidR="00E6618C" w:rsidRPr="00855078" w:rsidRDefault="00FC6D29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, insgesamt</w:t>
                                  </w: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Punkte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in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5er-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Reihen.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 xml:space="preserve">Ich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Wie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viele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5er-Reihen kann ich legen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>mit 15 Punkten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?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rechne: 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 = 3</w:t>
                                  </w:r>
                                </w:p>
                                <w:p w14:paraId="5AE643FC" w14:textId="34819DE8" w:rsidR="002E0FA7" w:rsidRPr="00855078" w:rsidRDefault="00E6618C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antworte: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Es sind drei 5er-Reihen.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09B27" id="Abgerundete rechteckige Legende 103" o:spid="_x0000_s1193" type="#_x0000_t62" style="position:absolute;margin-left:.2pt;margin-top:11.1pt;width:207.15pt;height:59.75pt;z-index:251650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E5zQIAAD0GAAAOAAAAZHJzL2Uyb0RvYy54bWysVG1v2jAQ/j5p/8Hy9zYBRmCooUJUnSZ1&#10;a9V26mfjOJDJ9nm2IbBfv7PzAqzVNE37kpzv5bnz47u7ut4rSXbCugp0TgeXKSVCcygqvc7pt+fb&#10;iyklzjNdMAla5PQgHL2ev393VZuZGMIGZCEsQRDtZrXJ6cZ7M0sSxzdCMXcJRmg0lmAV83i066Sw&#10;rEZ0JZNhmmZJDbYwFrhwDrU3jZHOI35ZCu7vy9IJT2ROsTYfvzZ+V+GbzK/YbG2Z2VS8LYP9QxWK&#10;VRqT9lA3zDOytdUrKFVxCw5Kf8lBJVCWFRfxDnibQfrbbZ42zIh4FyTHmZ4m9/9g+dfdk3mwSENt&#10;3MyhGG6xL60Kf6yP7CNZh54ssfeEo3KYjdLxeEIJR9tkPP2YDgObyTHaWOc/CVAkCDmtRbEWj7DV&#10;xSM+y5JJCVsfSWO7O+cjewXRTGGbsOL7gJJSSXyMHZPkYvhhPMra1zpxGp45ZZNxOn3tNDp1GmRZ&#10;NmkLbfNiyV2poQgHsipuKynjITSiWEpLsIycrtaDNvbMS+q/CQw+cqu+QNGAYbVp7EAsIDZ8yBMZ&#10;PAFHW0BPjs8TJX+QIuLpR1GSqggPErnsgZocjHOh/aAxbVghGnXI/HZqGQADcokM9NgtwDkZHXbz&#10;6q1/CBVx8Prg9E+FNcF9RMwM2vfBqtJg3wKQeKs2c+PfkdRQE1jy+9UeucnpNHZFUK2gODxYYqHZ&#10;BM7w2wq78445/8AsdhsuCVxn/h4/pYQ6p9BKlGzA/nxLH/xxItFKSY2rJKfux5ZZQYn8rHFWw96J&#10;wigLrBPbaVenWr1VS8AWw77HqqIYfL3sxNKCesFttwjZ0MQ0x5w55d52h6VvVhvuSy4Wi+iGe8Yw&#10;f6efDA/ggeDQ7c/7F2ZNO5oeh/ordOuGzeJgNOQefUOkhsXWQ1n5YDzy2R5wR6F0tgRPz9HruPXn&#10;vwAAAP//AwBQSwMEFAAGAAgAAAAhAMU0qDLgAAAADAEAAA8AAABkcnMvZG93bnJldi54bWxMT8tO&#10;wzAQvCPxD9YicaNOrIhWaZyqvC4IKlGKenVjN46I15HttOnfs5zgMtJqZudRrSbXs5MJsfMoIZ9l&#10;wAw2XnfYSth9vtwtgMWkUKveo5FwMRFW9fVVpUrtz/hhTtvUMjLBWCoJNqWh5Dw21jgVZ34wSNzR&#10;B6cSnaHlOqgzmbueiyy75051SAlWDebRmuZ7OzoJxwuOb7uFQ/GebV7tQ8Cv524v5e3N9LQkWC+B&#10;JTOlvw/43UD9oaZiBz+ijqyXUJBOghACGLFFXsyBHUhW5HPgdcX/j6h/AAAA//8DAFBLAQItABQA&#10;BgAIAAAAIQC2gziS/gAAAOEBAAATAAAAAAAAAAAAAAAAAAAAAABbQ29udGVudF9UeXBlc10ueG1s&#10;UEsBAi0AFAAGAAgAAAAhADj9If/WAAAAlAEAAAsAAAAAAAAAAAAAAAAALwEAAF9yZWxzLy5yZWxz&#10;UEsBAi0AFAAGAAgAAAAhAOD08TnNAgAAPQYAAA4AAAAAAAAAAAAAAAAALgIAAGRycy9lMm9Eb2Mu&#10;eG1sUEsBAi0AFAAGAAgAAAAhAMU0qDLgAAAADAEAAA8AAAAAAAAAAAAAAAAAJwUAAGRycy9kb3du&#10;cmV2LnhtbFBLBQYAAAAABAAEAPMAAAA0BgAAAAA=&#10;" adj="5500,-3782" fillcolor="white [3212]" strokecolor="#bfbfbf [2412]" strokeweight="1pt">
                      <v:textbox inset="0,1mm,0,1mm">
                        <w:txbxContent>
                          <w:p w14:paraId="0785EE17" w14:textId="23A00A25" w:rsidR="00E6618C" w:rsidRPr="00855078" w:rsidRDefault="00FC6D29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, insgesamt</w:t>
                            </w: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Punkte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in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5er-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Reihen.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 xml:space="preserve">Ich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: Wie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viele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5er-Reihen kann ich legen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>mit 15 Punkten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?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rechne: 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 = 3</w:t>
                            </w:r>
                          </w:p>
                          <w:p w14:paraId="5AE643FC" w14:textId="34819DE8" w:rsidR="002E0FA7" w:rsidRPr="00855078" w:rsidRDefault="00E6618C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antworte: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Es sind drei 5er-Reihen.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EDCB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C8B5391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0811E52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3191C0CC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3F9E1698" w14:textId="6A8D2C1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63629CA2" w14:textId="77777777" w:rsidTr="00A71530">
        <w:tc>
          <w:tcPr>
            <w:tcW w:w="780" w:type="dxa"/>
            <w:vMerge/>
          </w:tcPr>
          <w:p w14:paraId="546092D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/>
          </w:tcPr>
          <w:p w14:paraId="17EDA590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12F530ED" w14:textId="68A31BBB" w:rsidR="00F37035" w:rsidRPr="00E14948" w:rsidRDefault="002542C1" w:rsidP="002E0FA7">
            <w:pPr>
              <w:spacing w:line="240" w:lineRule="auto"/>
              <w:ind w:left="34"/>
              <w:rPr>
                <w:noProof/>
              </w:rPr>
            </w:pPr>
            <w:r>
              <w:rPr>
                <w:rFonts w:ascii="Calibri" w:hAnsi="Calibri" w:cs="Times New Roman"/>
                <w:noProof/>
                <w:color w:val="000000" w:themeColor="text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0182" behindDoc="0" locked="0" layoutInCell="1" allowOverlap="1" wp14:anchorId="35FCA677" wp14:editId="49D4FAF5">
                      <wp:simplePos x="0" y="0"/>
                      <wp:positionH relativeFrom="column">
                        <wp:posOffset>-317224</wp:posOffset>
                      </wp:positionH>
                      <wp:positionV relativeFrom="paragraph">
                        <wp:posOffset>202537</wp:posOffset>
                      </wp:positionV>
                      <wp:extent cx="2413138" cy="747092"/>
                      <wp:effectExtent l="0" t="101600" r="12700" b="15240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138" cy="747092"/>
                              </a:xfrm>
                              <a:prstGeom prst="wedgeRoundRectCallout">
                                <a:avLst>
                                  <a:gd name="adj1" fmla="val -2200"/>
                                  <a:gd name="adj2" fmla="val -6301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057268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3 · 5, drei </w:t>
                                  </w:r>
                                  <w:r w:rsidR="00E17B19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5er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-Reihen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. </w:t>
                                  </w:r>
                                </w:p>
                                <w:p w14:paraId="4445F845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ch 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: Wie viele Punkte sind es insgesamt? </w:t>
                                  </w:r>
                                </w:p>
                                <w:p w14:paraId="065C8B46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Ich rechne: 3 · 5 = 15</w:t>
                                  </w:r>
                                </w:p>
                                <w:p w14:paraId="22E5EB61" w14:textId="1893EB76" w:rsidR="002E0FA7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antworte: Insgesamt sind es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15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Punkte.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6983B0FE" w14:textId="77777777" w:rsidR="002E0FA7" w:rsidRPr="00855078" w:rsidRDefault="002E0FA7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A677" id="Abgerundete rechteckige Legende 102" o:spid="_x0000_s1194" type="#_x0000_t62" style="position:absolute;left:0;text-align:left;margin-left:-25pt;margin-top:15.95pt;width:190pt;height:58.85pt;z-index:251650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m9zAIAADwGAAAOAAAAZHJzL2Uyb0RvYy54bWysVNtu2zAMfR+wfxD03tpOuqQN6hRBig4D&#10;ujZoO/RZkaXEgyR6khIn+/pR8iXJWgzDsBeb4uWQPJR4fbPTimyFdSWYnGbnKSXCcChKs8rpt5e7&#10;s0tKnGemYAqMyOleOHoz/fjhuq4mYgBrUIWwBEGMm9RVTtfeV5MkcXwtNHPnUAmDRglWM49Hu0oK&#10;y2pE1yoZpOkoqcEWlQUunEPtbWOk04gvpeD+UUonPFE5xdp8/Nr4XYZvMr1mk5Vl1brkbRnsH6rQ&#10;rDSYtIe6ZZ6RjS3fQOmSW3Ag/TkHnYCUJRexB+wmS3/r5nnNKhF7QXJc1dPk/h8sf9g+VwuLNNSV&#10;mzgUQxc7aXX4Y31kF8na92SJnScclYOLbJgNcbwcbeOLcXo1CGwmh+jKOv9ZgCZByGktipV4go0p&#10;nnAsc6YUbHwkjW3vnY/sFcQwjdeEFd8zSqRWOIwtU+RsgMNuh3XkMzjxGQ3TLHvrNDx2ykaj0bit&#10;s02LFXeVhhocqLK4K5WKh3APxVxZglXkdLmK+Bhx4qXM3wQGH7XRX6FowMaf0qanANfliQQegaMt&#10;oCeH6UTJ75WIeOZJSFIWYR6Ryh6oycE4F8ZnjWnNCtGoQ+ZI55vUKgAGZIkM9NgtQFfkKXYz9NY/&#10;hIr47vrg9E+FNcF9RMwMxvfBujRg3wNQ2FWbufHvSGqoCSz53XKH3OT08iq4BtUSiv3CEgvNInAV&#10;vyvxct4z5xfM4mXDHYHbzD/iRyqocwqtRMka7M/39MEfHyRaKalxk+TU/dgwKyhRXww+1bB2ojAc&#10;BdaJ7bTLY63Z6DngFcNrj1VFMfh61YnSgn7FZTcL2dDEDMecOeXedoe5bzYbrksuZrPohmumYv7e&#10;PFc8gAeCw21/2b0yW7Uv0+ObfoBu27BJfBgNuQffEGlgtvEgSx+MBz7bA64olE524PE5eh2W/vQX&#10;AAAA//8DAFBLAwQUAAYACAAAACEAceEyX+MAAAAPAQAADwAAAGRycy9kb3ducmV2LnhtbEyPQWvD&#10;MAyF74P9B6PBbq2TZgtLGqeUju5SGCQbPbuxloTFcojdNvv3U0/bRSDp6el9xWa2g7jg5HtHCuJl&#10;BAKpcaanVsHnx37xAsIHTUYPjlDBD3rYlPd3hc6Nu1KFlzq0gk3I51pBF8KYS+mbDq32Szci8e7L&#10;TVYHbqdWmklf2dwOchVFqbS6J/7Q6RF3HTbf9dkqcNudjKsM61W1l8exejsc39ODUo8P8+uay3YN&#10;IuAc/i7gxsD5oeRgJ3cm48WgYPEcMVBQkMQZCBYkyW1wYuVTloIsC/mfo/wFAAD//wMAUEsBAi0A&#10;FAAGAAgAAAAhALaDOJL+AAAA4QEAABMAAAAAAAAAAAAAAAAAAAAAAFtDb250ZW50X1R5cGVzXS54&#10;bWxQSwECLQAUAAYACAAAACEAOP0h/9YAAACUAQAACwAAAAAAAAAAAAAAAAAvAQAAX3JlbHMvLnJl&#10;bHNQSwECLQAUAAYACAAAACEAm+SJvcwCAAA8BgAADgAAAAAAAAAAAAAAAAAuAgAAZHJzL2Uyb0Rv&#10;Yy54bWxQSwECLQAUAAYACAAAACEAceEyX+MAAAAPAQAADwAAAAAAAAAAAAAAAAAmBQAAZHJzL2Rv&#10;d25yZXYueG1sUEsFBgAAAAAEAAQA8wAAADYGAAAAAA==&#10;" adj="10325,-2810" fillcolor="white [3212]" strokecolor="#bfbfbf [2412]" strokeweight="1pt">
                      <v:textbox inset="0,1mm,0,1mm">
                        <w:txbxContent>
                          <w:p w14:paraId="6A057268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3 · 5, drei </w:t>
                            </w:r>
                            <w:r w:rsidR="00E17B19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5er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-Reihen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4445F845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ch 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: Wie viele Punkte sind es insgesamt? </w:t>
                            </w:r>
                          </w:p>
                          <w:p w14:paraId="065C8B46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Ich rechne: 3 · 5 = 15</w:t>
                            </w:r>
                          </w:p>
                          <w:p w14:paraId="22E5EB61" w14:textId="1893EB76" w:rsidR="002E0FA7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antworte: Insgesamt sind es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15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Punkte.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983B0FE" w14:textId="77777777" w:rsidR="002E0FA7" w:rsidRPr="00855078" w:rsidRDefault="002E0FA7" w:rsidP="00F37035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7AA89BDD" w14:textId="77777777" w:rsidTr="002542C1">
        <w:trPr>
          <w:trHeight w:val="827"/>
        </w:trPr>
        <w:tc>
          <w:tcPr>
            <w:tcW w:w="780" w:type="dxa"/>
          </w:tcPr>
          <w:p w14:paraId="2981FC71" w14:textId="1BFB748F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591FD6F4" w14:textId="1C7431A1" w:rsidR="00F37035" w:rsidRPr="00E14948" w:rsidRDefault="00F37035" w:rsidP="00A71530">
            <w:pPr>
              <w:pStyle w:val="berschrift3"/>
              <w:spacing w:before="120"/>
            </w:pPr>
            <w:r>
              <w:t>2.</w:t>
            </w:r>
            <w:r w:rsidR="009D03B5">
              <w:t>6</w:t>
            </w:r>
          </w:p>
        </w:tc>
        <w:tc>
          <w:tcPr>
            <w:tcW w:w="8505" w:type="dxa"/>
            <w:gridSpan w:val="7"/>
          </w:tcPr>
          <w:p w14:paraId="09E5A7A4" w14:textId="18172C52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35864242" w14:textId="06A54C87" w:rsidR="00F37035" w:rsidRPr="00E14948" w:rsidRDefault="002115C7" w:rsidP="00A71530">
            <w:pPr>
              <w:pStyle w:val="berschrift3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3" behindDoc="0" locked="0" layoutInCell="1" allowOverlap="1" wp14:anchorId="4588FF51" wp14:editId="2B9D8AA6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195131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66381" w14:textId="6B0277CD" w:rsidR="002E0FA7" w:rsidRPr="005855D4" w:rsidRDefault="00D07038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Leonie</w:t>
                                  </w:r>
                                </w:p>
                                <w:p w14:paraId="4BE437D6" w14:textId="77777777" w:rsidR="002E0FA7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D3EDCD8" w14:textId="77777777" w:rsidR="002E0FA7" w:rsidRPr="002F7A85" w:rsidRDefault="002E0FA7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3FAB049D" w14:textId="796BD07F" w:rsidR="002E0FA7" w:rsidRPr="005855D4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8FF51" id="Textfeld 1" o:spid="_x0000_s1195" type="#_x0000_t202" style="position:absolute;margin-left:395.3pt;margin-top:15.35pt;width:2in;height:2in;z-index:25165239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QTFAIAADMEAAAOAAAAZHJzL2Uyb0RvYy54bWysU01vGyEQvVfqf0Dc6127TuqsvI7cRK4q&#10;WUkkp8oZs6x3JWAQjL3r/voO+FNpTlUvMPCG+XqP6X1vNNspH1qwJR8Ocs6UlVC1dlPyX6+LLxPO&#10;AgpbCQ1WlXyvAr+fff407VyhRtCArpRnFMSGonMlbxBdkWVBNsqIMACnLIE1eCOQjn6TVV50FN3o&#10;bJTnt1kHvnIepAqBbh8PIJ+l+HWtJD7XdVDIdMmpNkyrT+s6rtlsKoqNF65p5bEM8Q9VGNFaSnoO&#10;9ShQsK1v/wplWukhQI0DCSaDum6lSj1QN8P8XTerRjiVeqHhBHceU/h/YeXTbuVePMP+O/REYBxI&#10;50IR6DL209fexJ0qZYTTCPfnsakemYyPJqPJJCdIEnY6UJzs8tz5gD8UGBaNknviJY1L7JYBD64n&#10;l5jNwqLVOnGjLetKfvv1Jk8PzggF15ZyXIqNFvbrnrVVye8StfFqDdWeGvRw4D44uWipiKUI+CI8&#10;kU2Fk4DxmZZaAyWDo8VZA/73R/fRnzgglLOOxFNyS+rmTP+0xM3dcDyOWkuH8c23ER38NbK+RuzW&#10;PACpc0gfxclkRn/UJ7P2YN5I5fOYkyBhJWUuOZ7MBzwImn6JVPN5ciJ1OYFLu3Iyho5DjQN+7d+E&#10;d0cWkAh8gpPIRPGOjINvfBncfItESWLqMtPj9EmZievjL4rSvz4nr8tfn/0BAAD//wMAUEsDBBQA&#10;BgAIAAAAIQCZZnx84gAAABABAAAPAAAAZHJzL2Rvd25yZXYueG1sTE9NT8MwDL0j8R8iI3FjyZi0&#10;lq7phIbYBXFgILimjddWbZyqybrCr8c7wcWSn5/fR76dXS8mHEPrScNyoUAgVd62VGv4eH++S0GE&#10;aMia3hNq+MYA2+L6KjeZ9Wd6w+kQa8EiFDKjoYlxyKQMVYPOhIUfkPh29KMzkdexlnY0ZxZ3vbxX&#10;ai2daYkdGjPgrsGqO5ychlfzuY/T3FX7bjjaLzeUu9XPi9a3N/PThsfjBkTEOf59wKUD54eCg5X+&#10;RDaIXkPyoNZM1bBSCYgLQSUpIyUjyzQBWeTyf5HiFwAA//8DAFBLAQItABQABgAIAAAAIQC2gziS&#10;/gAAAOEBAAATAAAAAAAAAAAAAAAAAAAAAABbQ29udGVudF9UeXBlc10ueG1sUEsBAi0AFAAGAAgA&#10;AAAhADj9If/WAAAAlAEAAAsAAAAAAAAAAAAAAAAALwEAAF9yZWxzLy5yZWxzUEsBAi0AFAAGAAgA&#10;AAAhADXvJBMUAgAAMwQAAA4AAAAAAAAAAAAAAAAALgIAAGRycy9lMm9Eb2MueG1sUEsBAi0AFAAG&#10;AAgAAAAhAJlmfHziAAAAEAEAAA8AAAAAAAAAAAAAAAAAbgQAAGRycy9kb3ducmV2LnhtbFBLBQYA&#10;AAAABAAEAPMAAAB9BQAAAAA=&#10;" filled="f" stroked="f" strokeweight=".5pt">
                      <v:textbox style="mso-fit-shape-to-text:t">
                        <w:txbxContent>
                          <w:p w14:paraId="6EC66381" w14:textId="6B0277CD" w:rsidR="002E0FA7" w:rsidRPr="005855D4" w:rsidRDefault="00D07038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Leonie</w:t>
                            </w:r>
                          </w:p>
                          <w:p w14:paraId="4BE437D6" w14:textId="77777777" w:rsidR="002E0FA7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D3EDCD8" w14:textId="77777777" w:rsidR="002E0FA7" w:rsidRPr="002F7A85" w:rsidRDefault="002E0FA7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3FAB049D" w14:textId="796BD07F" w:rsidR="002E0FA7" w:rsidRPr="005855D4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0183" behindDoc="0" locked="0" layoutInCell="1" allowOverlap="1" wp14:anchorId="26B46091" wp14:editId="714BD7EF">
                  <wp:simplePos x="0" y="0"/>
                  <wp:positionH relativeFrom="column">
                    <wp:posOffset>3001536</wp:posOffset>
                  </wp:positionH>
                  <wp:positionV relativeFrom="paragraph">
                    <wp:posOffset>234532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Warum passt das Bild nicht?</w:t>
            </w:r>
          </w:p>
        </w:tc>
      </w:tr>
      <w:tr w:rsidR="00EF231F" w:rsidRPr="00E14948" w14:paraId="78A0A969" w14:textId="77777777" w:rsidTr="00A71530">
        <w:tc>
          <w:tcPr>
            <w:tcW w:w="780" w:type="dxa"/>
          </w:tcPr>
          <w:p w14:paraId="31706ED6" w14:textId="068959EE" w:rsidR="00EF231F" w:rsidRPr="00E14948" w:rsidRDefault="00E6618C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4BB39C" wp14:editId="0E80766C">
                  <wp:extent cx="360000" cy="272386"/>
                  <wp:effectExtent l="0" t="0" r="2540" b="0"/>
                  <wp:docPr id="143598896" name="Grafik 14359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158E3D4" w14:textId="77777777" w:rsidR="00EF231F" w:rsidRPr="00E14948" w:rsidRDefault="00EF231F" w:rsidP="002E0FA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6"/>
          </w:tcPr>
          <w:p w14:paraId="0A291EED" w14:textId="21F99DC2" w:rsidR="00EF231F" w:rsidRDefault="00D07038" w:rsidP="00EF231F">
            <w:r>
              <w:t xml:space="preserve">Leonie und Kenan haben </w:t>
            </w:r>
            <w:r w:rsidR="00EF231F">
              <w:t xml:space="preserve">diese Bilder </w:t>
            </w:r>
            <w:r w:rsidR="00EF231F">
              <w:br/>
            </w:r>
            <w:r w:rsidR="004A7418">
              <w:t xml:space="preserve">zu </w:t>
            </w:r>
            <w:r w:rsidR="004A7418" w:rsidRPr="00B678A7">
              <w:rPr>
                <w:rFonts w:ascii="Comic Sans MS" w:hAnsi="Comic Sans MS"/>
                <w:b/>
                <w:bCs/>
              </w:rPr>
              <w:t>8 : 4 = 2</w:t>
            </w:r>
            <w:r w:rsidR="004A7418">
              <w:rPr>
                <w:rFonts w:ascii="Comic Sans MS" w:hAnsi="Comic Sans MS"/>
                <w:b/>
                <w:bCs/>
              </w:rPr>
              <w:t xml:space="preserve"> </w:t>
            </w:r>
            <w:r w:rsidR="00EF231F">
              <w:t>gezeichnet. Warum passen sie nicht?</w:t>
            </w:r>
          </w:p>
          <w:p w14:paraId="59E67198" w14:textId="68837D76" w:rsidR="00EF231F" w:rsidRPr="00E14948" w:rsidRDefault="002115C7" w:rsidP="002E0FA7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2394" behindDoc="0" locked="0" layoutInCell="1" allowOverlap="1" wp14:anchorId="4430DFC4" wp14:editId="55DCC06B">
                  <wp:simplePos x="0" y="0"/>
                  <wp:positionH relativeFrom="column">
                    <wp:posOffset>3928342</wp:posOffset>
                  </wp:positionH>
                  <wp:positionV relativeFrom="paragraph">
                    <wp:posOffset>131075</wp:posOffset>
                  </wp:positionV>
                  <wp:extent cx="924448" cy="467995"/>
                  <wp:effectExtent l="0" t="0" r="3175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4448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192" behindDoc="0" locked="0" layoutInCell="1" allowOverlap="1" wp14:anchorId="5919E17D" wp14:editId="2D56164C">
                      <wp:simplePos x="0" y="0"/>
                      <wp:positionH relativeFrom="column">
                        <wp:posOffset>4794870</wp:posOffset>
                      </wp:positionH>
                      <wp:positionV relativeFrom="paragraph">
                        <wp:posOffset>66675</wp:posOffset>
                      </wp:positionV>
                      <wp:extent cx="1828800" cy="1828800"/>
                      <wp:effectExtent l="0" t="0" r="0" b="0"/>
                      <wp:wrapNone/>
                      <wp:docPr id="4209500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06DDC" w14:textId="77777777" w:rsidR="00825DFF" w:rsidRPr="005855D4" w:rsidRDefault="00825DFF" w:rsidP="00825DF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9E17D" id="_x0000_s1196" type="#_x0000_t202" style="position:absolute;margin-left:377.55pt;margin-top:5.25pt;width:2in;height:2in;z-index:25228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82zGAIAADUEAAAOAAAAZHJzL2Uyb0RvYy54bWysU99v2jAQfp+0/8Hy+0hgtKMRoWKtmCah&#10;thKd+mwcm0SyfZ5tSNhfv7MDAXV7mvbi3OXO9+P7Ps/vO63IQTjfgCnpeJRTIgyHqjG7kv54XX2a&#10;UeIDMxVTYERJj8LT+8XHD/PWFmICNahKOIJFjC9aW9I6BFtkmee10MyPwAqDQQlOs4Cu22WVYy1W&#10;1yqb5Plt1oKrrAMuvMe/j32QLlJ9KQUPz1J6EYgqKc4W0unSuY1ntpizYueYrRt+GoP9wxSaNQab&#10;DqUeWWBk75o/SumGO/Agw4iDzkDKhou0A24zzt9ts6mZFWkXBMfbASb//8ryp8PGvjgSuq/QIYER&#10;kNb6wuPPuE8nnY5fnJRgHCE8DrCJLhAeL80ms1mOIY6xs4N1sst163z4JkCTaJTUIS8JLnZY+9Cn&#10;nlNiNwOrRqnEjTKkLent55s8XRgiWFwZ7HEZNlqh23akqUp6N2yyheqICzroufeWrxocYs18eGEO&#10;ycbBUcDhGQ+pAJvByaKkBvfrb/9jPnKAUUpaFE9J/c89c4IS9d0gO3fj6TSqLTnTmy8TdNx1ZHsd&#10;MXv9AKjPMT4Vy5MZ84M6m9KBfkOdL2NXDDHDsXdJw9l8CL2k8Z1wsVymJNSXZWFtNpbH0hHWCPFr&#10;98acPfEQkMInOMuMFe/o6HPjTW+X+4CkJK4i0D2qJ/xRm4nt0zuK4r/2U9bltS9+AwAA//8DAFBL&#10;AwQUAAYACAAAACEACCLzUeAAAAAQAQAADwAAAGRycy9kb3ducmV2LnhtbExPy07DMBC8I/EP1iJx&#10;QdROIFDSOBUqyrlqyge48ZIE/Ihipwl/z/ZELyvtzuw8iu1iDTvjGHrvJCQrAQxd43XvWgmfx+px&#10;DSxE5bQy3qGEXwywLW9vCpVrP7sDnuvYMhJxIVcSuhiHnPPQdGhVWPkBHWFffrQq0jq2XI9qJnFr&#10;eCrEC7eqd+TQqQF3HTY/9WQl+HR+MIc6qXb7+bsS+wmPdUAp7++Wjw2N9w2wiEv8/4BLB8oPJQU7&#10;+cnpwIyE1yxLiEqAyIBdCOL5iS4nCenbOgNeFvy6SPkHAAD//wMAUEsBAi0AFAAGAAgAAAAhALaD&#10;OJL+AAAA4QEAABMAAAAAAAAAAAAAAAAAAAAAAFtDb250ZW50X1R5cGVzXS54bWxQSwECLQAUAAYA&#10;CAAAACEAOP0h/9YAAACUAQAACwAAAAAAAAAAAAAAAAAvAQAAX3JlbHMvLnJlbHNQSwECLQAUAAYA&#10;CAAAACEA6o/NsxgCAAA1BAAADgAAAAAAAAAAAAAAAAAuAgAAZHJzL2Uyb0RvYy54bWxQSwECLQAU&#10;AAYACAAAACEACCLzUeAAAAAQAQAADwAAAAAAAAAAAAAAAAByBAAAZHJzL2Rvd25yZXYueG1sUEsF&#10;BgAAAAAEAAQA8wAAAH8FAAAAAA==&#10;" filled="f" stroked="f" strokeweight=".5pt">
                      <v:textbox style="mso-fit-shape-to-text:t">
                        <w:txbxContent>
                          <w:p w14:paraId="48106DDC" w14:textId="77777777" w:rsidR="00825DFF" w:rsidRPr="005855D4" w:rsidRDefault="00825DFF" w:rsidP="00825DF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231F" w:rsidRPr="00E14948" w14:paraId="1E5DE8B2" w14:textId="77777777" w:rsidTr="00A71530">
        <w:tc>
          <w:tcPr>
            <w:tcW w:w="780" w:type="dxa"/>
          </w:tcPr>
          <w:p w14:paraId="46900F24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1FA1A46F" w14:textId="77777777" w:rsidR="00EF231F" w:rsidRPr="00E14948" w:rsidRDefault="00EF231F" w:rsidP="002E0FA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6"/>
          </w:tcPr>
          <w:p w14:paraId="172DED53" w14:textId="429835D8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D07038">
              <w:t>Leonie und Kenan</w:t>
            </w:r>
            <w:r>
              <w:t>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 w:rsidR="00165441"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Leonie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, man soll in einem Bild nicht nur die Zahlen sehen, sondern …</w:t>
            </w:r>
          </w:p>
          <w:p w14:paraId="24D27867" w14:textId="164FC415" w:rsidR="009F57A1" w:rsidRPr="00A71530" w:rsidRDefault="00EF231F" w:rsidP="00EF231F">
            <w:pPr>
              <w:pStyle w:val="Text"/>
              <w:rPr>
                <w:sz w:val="4"/>
                <w:szCs w:val="4"/>
              </w:rPr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r Kenan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, du hattest vielleicht eine gute Idee, aber</w:t>
            </w:r>
            <w:r w:rsidR="00851EA8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51EA8" w:rsidRPr="00851EA8">
              <w:rPr>
                <w:rFonts w:ascii="Comic Sans MS" w:hAnsi="Comic Sans MS"/>
                <w:color w:val="0070C0"/>
                <w:sz w:val="18"/>
                <w:szCs w:val="18"/>
              </w:rPr>
              <w:t>…</w:t>
            </w:r>
            <w:r w:rsidR="009636AA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</w:p>
          <w:p w14:paraId="57F64911" w14:textId="1462BE58" w:rsidR="00A95A30" w:rsidRPr="00A71530" w:rsidRDefault="00A95A30" w:rsidP="00EF231F">
            <w:pPr>
              <w:pStyle w:val="Text"/>
              <w:rPr>
                <w:sz w:val="10"/>
                <w:szCs w:val="10"/>
              </w:rPr>
            </w:pPr>
          </w:p>
        </w:tc>
      </w:tr>
      <w:tr w:rsidR="00F37035" w:rsidRPr="00E14948" w14:paraId="72EA72A3" w14:textId="77777777" w:rsidTr="002542C1">
        <w:trPr>
          <w:trHeight w:val="534"/>
        </w:trPr>
        <w:tc>
          <w:tcPr>
            <w:tcW w:w="780" w:type="dxa"/>
          </w:tcPr>
          <w:p w14:paraId="10919E90" w14:textId="77777777" w:rsidR="00F37035" w:rsidRPr="00E14948" w:rsidRDefault="00200F3D" w:rsidP="00F50DC9">
            <w:pPr>
              <w:pStyle w:val="berschrift3"/>
              <w:spacing w:before="0"/>
            </w:pPr>
            <w:r>
              <w:lastRenderedPageBreak/>
              <w:t>2.7</w:t>
            </w:r>
          </w:p>
        </w:tc>
        <w:tc>
          <w:tcPr>
            <w:tcW w:w="8505" w:type="dxa"/>
            <w:gridSpan w:val="7"/>
          </w:tcPr>
          <w:p w14:paraId="3D7CAC4A" w14:textId="64566644" w:rsidR="00F37035" w:rsidRPr="00214B29" w:rsidRDefault="00125106" w:rsidP="00F50DC9">
            <w:pPr>
              <w:pStyle w:val="berschrift3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50181" behindDoc="0" locked="0" layoutInCell="1" allowOverlap="1" wp14:anchorId="09A4436D" wp14:editId="5DDB86F3">
                  <wp:simplePos x="0" y="0"/>
                  <wp:positionH relativeFrom="column">
                    <wp:posOffset>3299571</wp:posOffset>
                  </wp:positionH>
                  <wp:positionV relativeFrom="paragraph">
                    <wp:posOffset>55245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1831">
              <w:t xml:space="preserve">Gruppen in Punktefeldern </w:t>
            </w:r>
          </w:p>
        </w:tc>
      </w:tr>
      <w:tr w:rsidR="00F37035" w:rsidRPr="00E14948" w14:paraId="08FE60C7" w14:textId="77777777" w:rsidTr="004D383A">
        <w:tc>
          <w:tcPr>
            <w:tcW w:w="780" w:type="dxa"/>
          </w:tcPr>
          <w:p w14:paraId="273CDCA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8505" w:type="dxa"/>
            <w:gridSpan w:val="7"/>
          </w:tcPr>
          <w:p w14:paraId="64EA2C90" w14:textId="4D6575CC" w:rsidR="00F37035" w:rsidRPr="00E14948" w:rsidRDefault="00680A22" w:rsidP="002E0FA7">
            <w:pPr>
              <w:pStyle w:val="Text"/>
              <w:ind w:right="3435"/>
            </w:pPr>
            <w:r>
              <w:t>Das</w:t>
            </w:r>
            <w:r w:rsidR="00F37035" w:rsidRPr="00E14948">
              <w:t xml:space="preserve"> </w:t>
            </w:r>
            <w:r w:rsidR="00A95A30">
              <w:t>Punktefeld</w:t>
            </w:r>
            <w:r w:rsidR="00A95A30" w:rsidRPr="00E14948">
              <w:t xml:space="preserve"> </w:t>
            </w:r>
            <w:r>
              <w:t>zeigt</w:t>
            </w:r>
            <w:r w:rsidR="00F37035">
              <w:t xml:space="preserve"> 55 </w:t>
            </w:r>
            <w:r w:rsidR="00F37035" w:rsidRPr="00E14948">
              <w:t xml:space="preserve">Punkte. </w:t>
            </w:r>
          </w:p>
          <w:p w14:paraId="06BC831B" w14:textId="77777777" w:rsidR="00F37035" w:rsidRPr="00E14948" w:rsidRDefault="00F37035" w:rsidP="002E0FA7">
            <w:pPr>
              <w:spacing w:line="240" w:lineRule="auto"/>
            </w:pPr>
          </w:p>
        </w:tc>
      </w:tr>
      <w:tr w:rsidR="00F37035" w:rsidRPr="00E14948" w14:paraId="3EBA097D" w14:textId="77777777" w:rsidTr="004D383A">
        <w:tc>
          <w:tcPr>
            <w:tcW w:w="780" w:type="dxa"/>
          </w:tcPr>
          <w:p w14:paraId="21D36E17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73319E2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E74CF6B" w14:textId="1ADC6F6C" w:rsidR="00F37035" w:rsidRPr="00E14948" w:rsidRDefault="00F37035" w:rsidP="002E0FA7">
            <w:pPr>
              <w:pStyle w:val="Text"/>
              <w:ind w:right="3294"/>
            </w:pPr>
            <w:r w:rsidRPr="00E14948">
              <w:t>Kreise immer 5 Punkte ein.</w:t>
            </w:r>
          </w:p>
          <w:p w14:paraId="3245E6F5" w14:textId="3A0542A6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 xml:space="preserve">ruppen </w:t>
            </w:r>
            <w:r w:rsidR="00A95A30">
              <w:t>sind das</w:t>
            </w:r>
            <w:r w:rsidRPr="00E14948">
              <w:t>?</w:t>
            </w:r>
          </w:p>
        </w:tc>
      </w:tr>
      <w:tr w:rsidR="00F37035" w:rsidRPr="00E14948" w14:paraId="5EA0B7E1" w14:textId="77777777" w:rsidTr="004D383A">
        <w:tc>
          <w:tcPr>
            <w:tcW w:w="780" w:type="dxa"/>
          </w:tcPr>
          <w:p w14:paraId="020ADB01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758059A0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7FB4C08" w14:textId="77777777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45873CEE" w14:textId="77777777" w:rsidTr="004D383A">
        <w:tc>
          <w:tcPr>
            <w:tcW w:w="780" w:type="dxa"/>
          </w:tcPr>
          <w:p w14:paraId="56BB1EEF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39E9BC0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56CA084A" w14:textId="37DE42D2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 zu dem </w:t>
            </w:r>
          </w:p>
          <w:p w14:paraId="1FACDC2C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68A679F8" w14:textId="77777777" w:rsidTr="005855D4">
        <w:trPr>
          <w:trHeight w:hRule="exact" w:val="227"/>
        </w:trPr>
        <w:tc>
          <w:tcPr>
            <w:tcW w:w="780" w:type="dxa"/>
          </w:tcPr>
          <w:p w14:paraId="70395218" w14:textId="77777777" w:rsidR="00F37035" w:rsidRPr="005855D4" w:rsidRDefault="00F37035" w:rsidP="002E0FA7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620F688A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6"/>
          </w:tcPr>
          <w:p w14:paraId="042A5FB6" w14:textId="77777777" w:rsidR="00F37035" w:rsidRPr="005855D4" w:rsidRDefault="00F37035" w:rsidP="002E0FA7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6451C7FF" w14:textId="77777777" w:rsidTr="004D383A">
        <w:tc>
          <w:tcPr>
            <w:tcW w:w="780" w:type="dxa"/>
          </w:tcPr>
          <w:p w14:paraId="55A2096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4501E0B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509D7379" w14:textId="51A5D183" w:rsidR="00F37035" w:rsidRDefault="00F37035" w:rsidP="002E0FA7">
            <w:pPr>
              <w:pStyle w:val="Text"/>
              <w:ind w:right="281"/>
            </w:pPr>
            <w:r>
              <w:t>Welche Aufgaben passen noch zu</w:t>
            </w:r>
            <w:r w:rsidR="00825DFF">
              <w:t xml:space="preserve"> dem </w:t>
            </w:r>
            <w:r>
              <w:t xml:space="preserve">Bild </w:t>
            </w:r>
            <w:r>
              <w:br/>
              <w:t>mit den 5er</w:t>
            </w:r>
            <w:r w:rsidR="00E17B19">
              <w:t>-</w:t>
            </w:r>
            <w:r>
              <w:t>Gruppen? Warum?</w:t>
            </w:r>
          </w:p>
          <w:p w14:paraId="4363BCE0" w14:textId="77777777" w:rsidR="00F37035" w:rsidRPr="00E14948" w:rsidRDefault="00F37035" w:rsidP="002E0FA7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5EDE7641" w14:textId="77777777" w:rsidTr="004D383A">
        <w:tc>
          <w:tcPr>
            <w:tcW w:w="780" w:type="dxa"/>
          </w:tcPr>
          <w:p w14:paraId="30726DAF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30E6A99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1C03F519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61047619" w14:textId="77777777" w:rsidTr="002542C1">
        <w:trPr>
          <w:trHeight w:val="740"/>
        </w:trPr>
        <w:tc>
          <w:tcPr>
            <w:tcW w:w="780" w:type="dxa"/>
          </w:tcPr>
          <w:p w14:paraId="28B533BE" w14:textId="767E6A2A" w:rsidR="00F37035" w:rsidRPr="00E14948" w:rsidRDefault="00200F3D" w:rsidP="004D383A">
            <w:pPr>
              <w:pStyle w:val="berschrift3"/>
            </w:pPr>
            <w:r>
              <w:t>2.</w:t>
            </w:r>
            <w:r w:rsidR="0032245A">
              <w:t>8</w:t>
            </w:r>
          </w:p>
        </w:tc>
        <w:tc>
          <w:tcPr>
            <w:tcW w:w="8505" w:type="dxa"/>
            <w:gridSpan w:val="7"/>
          </w:tcPr>
          <w:p w14:paraId="4A8EBD64" w14:textId="3218BD97" w:rsidR="00F37035" w:rsidRPr="004D383A" w:rsidRDefault="00E75ADD" w:rsidP="004D383A">
            <w:pPr>
              <w:pStyle w:val="berschrift3"/>
            </w:pPr>
            <w:r>
              <w:t>Wonach wird gefragt?</w:t>
            </w:r>
          </w:p>
        </w:tc>
      </w:tr>
      <w:tr w:rsidR="00F37035" w:rsidRPr="00E14948" w14:paraId="21401C6F" w14:textId="77777777" w:rsidTr="004D383A">
        <w:trPr>
          <w:trHeight w:val="537"/>
        </w:trPr>
        <w:tc>
          <w:tcPr>
            <w:tcW w:w="780" w:type="dxa"/>
          </w:tcPr>
          <w:p w14:paraId="033395F2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D0C17DD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3FC66E9" w14:textId="24045DA1" w:rsidR="00F37035" w:rsidRPr="00E14948" w:rsidRDefault="001E597C" w:rsidP="002E0FA7">
            <w:pPr>
              <w:pStyle w:val="Text"/>
              <w:ind w:right="-144"/>
            </w:pPr>
            <w:r>
              <w:t>Zeige mit dem</w:t>
            </w:r>
            <w:r w:rsidR="00F37035">
              <w:t xml:space="preserve"> P</w:t>
            </w:r>
            <w:r w:rsidR="00F37035" w:rsidRPr="00E14948">
              <w:t xml:space="preserve">unktefeld 24 </w:t>
            </w:r>
            <w:r w:rsidR="00A95A30">
              <w:t>Punkte</w:t>
            </w:r>
            <w:r w:rsidR="00F37035" w:rsidRPr="00E14948">
              <w:t>.</w:t>
            </w:r>
            <w:r w:rsidR="00F37035">
              <w:t xml:space="preserve"> Bilde Gruppen und finde passende Aufgaben</w:t>
            </w:r>
            <w:r w:rsidR="00F37035" w:rsidRPr="00E14948">
              <w:t>.</w:t>
            </w:r>
          </w:p>
          <w:p w14:paraId="0504B92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1F02A502" w14:textId="77777777" w:rsidTr="00A71530">
        <w:tc>
          <w:tcPr>
            <w:tcW w:w="780" w:type="dxa"/>
          </w:tcPr>
          <w:p w14:paraId="338F8D31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528537D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35" w:type="dxa"/>
            <w:gridSpan w:val="2"/>
          </w:tcPr>
          <w:p w14:paraId="1717AF37" w14:textId="18858949" w:rsidR="00F37035" w:rsidRPr="00E14948" w:rsidRDefault="00F37035" w:rsidP="002E0FA7">
            <w:pPr>
              <w:pStyle w:val="Text"/>
            </w:pPr>
            <w:r>
              <w:t xml:space="preserve">(1) </w:t>
            </w:r>
            <w:r w:rsidR="009F57A1">
              <w:t>24, davon i</w:t>
            </w:r>
            <w:r w:rsidRPr="00E14948">
              <w:t xml:space="preserve">mmer 4 Punkte </w:t>
            </w:r>
            <w:r w:rsidR="009F57A1">
              <w:br/>
              <w:t xml:space="preserve">     z</w:t>
            </w:r>
            <w:r>
              <w:t xml:space="preserve">usammen, also </w:t>
            </w:r>
            <w:r w:rsidR="007F423C">
              <w:t xml:space="preserve">sechs </w:t>
            </w:r>
            <w:r>
              <w:t>4er:</w:t>
            </w:r>
          </w:p>
          <w:p w14:paraId="02A98B6E" w14:textId="77777777" w:rsidR="00F37035" w:rsidRPr="00E14948" w:rsidRDefault="00F37035" w:rsidP="002E0FA7">
            <w:pPr>
              <w:pStyle w:val="Text"/>
            </w:pPr>
          </w:p>
          <w:p w14:paraId="3D56A226" w14:textId="312A3A9B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F976592" w14:textId="77777777" w:rsidR="00F37035" w:rsidRDefault="00F37035" w:rsidP="002E0FA7">
            <w:pPr>
              <w:pStyle w:val="Text"/>
            </w:pPr>
          </w:p>
          <w:p w14:paraId="2E2073BF" w14:textId="55D86B1E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E053AD5" w14:textId="77777777" w:rsidR="00F37035" w:rsidRDefault="00F37035" w:rsidP="002E0FA7">
            <w:pPr>
              <w:pStyle w:val="Text"/>
            </w:pPr>
          </w:p>
          <w:p w14:paraId="19AECC0E" w14:textId="1597751F" w:rsidR="00F37035" w:rsidRPr="00E14948" w:rsidRDefault="00F37035" w:rsidP="002E0F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1D70449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93" w:type="dxa"/>
            <w:gridSpan w:val="3"/>
          </w:tcPr>
          <w:p w14:paraId="10CC3E23" w14:textId="55F08372" w:rsidR="00F37035" w:rsidRPr="00E14948" w:rsidRDefault="00B726BD" w:rsidP="002E0FA7">
            <w:pPr>
              <w:pStyle w:val="Text"/>
            </w:pPr>
            <w:r>
              <w:t xml:space="preserve">   (2) 24 in </w:t>
            </w:r>
            <w:r w:rsidR="007F423C">
              <w:t xml:space="preserve">drei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0678817C" w14:textId="77777777" w:rsidR="00F37035" w:rsidRPr="00E14948" w:rsidRDefault="00F37035" w:rsidP="002E0FA7">
            <w:pPr>
              <w:pStyle w:val="Text"/>
            </w:pPr>
          </w:p>
          <w:p w14:paraId="580C316F" w14:textId="6E2E025D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6D162C9" w14:textId="77777777" w:rsidR="00B678A7" w:rsidRDefault="00B678A7" w:rsidP="00B678A7">
            <w:pPr>
              <w:pStyle w:val="Text"/>
            </w:pPr>
          </w:p>
          <w:p w14:paraId="09C7B5B4" w14:textId="2FB1A7BF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D927775" w14:textId="77777777" w:rsidR="00B678A7" w:rsidRDefault="00B678A7" w:rsidP="00B678A7">
            <w:pPr>
              <w:pStyle w:val="Text"/>
            </w:pPr>
          </w:p>
          <w:p w14:paraId="06FD9EC5" w14:textId="3D687D7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AC0A82F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59" w:type="dxa"/>
          </w:tcPr>
          <w:p w14:paraId="5C00EAE4" w14:textId="604E1828" w:rsidR="00F37035" w:rsidRPr="00E14948" w:rsidRDefault="00B726BD" w:rsidP="002E0FA7">
            <w:pPr>
              <w:pStyle w:val="Text"/>
            </w:pPr>
            <w:r>
              <w:t xml:space="preserve">  (3) 24 in </w:t>
            </w:r>
            <w:r w:rsidR="007F423C">
              <w:t>zwölf 2er-</w:t>
            </w:r>
            <w:r w:rsidR="00F37035">
              <w:t>Gruppen:</w:t>
            </w:r>
          </w:p>
          <w:p w14:paraId="2A40022C" w14:textId="77777777" w:rsidR="00F37035" w:rsidRPr="00E14948" w:rsidRDefault="00F37035" w:rsidP="002E0FA7">
            <w:pPr>
              <w:pStyle w:val="Text"/>
            </w:pPr>
          </w:p>
          <w:p w14:paraId="74A0278D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3F1A36B2" w14:textId="2208204B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BB128D9" w14:textId="77777777" w:rsidR="00B678A7" w:rsidRDefault="00B678A7" w:rsidP="00B678A7">
            <w:pPr>
              <w:pStyle w:val="Text"/>
            </w:pPr>
          </w:p>
          <w:p w14:paraId="0678F30A" w14:textId="5095F877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91070D1" w14:textId="77777777" w:rsidR="00B678A7" w:rsidRDefault="00B678A7" w:rsidP="00B678A7">
            <w:pPr>
              <w:pStyle w:val="Text"/>
            </w:pPr>
          </w:p>
          <w:p w14:paraId="36C4E5E2" w14:textId="4B7BD93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AB3CE6B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74706A21" w14:textId="77777777" w:rsidTr="004D383A">
        <w:tc>
          <w:tcPr>
            <w:tcW w:w="780" w:type="dxa"/>
          </w:tcPr>
          <w:p w14:paraId="4380F1CD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87A678" wp14:editId="7389F4C7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4C9288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7424A1D3" w14:textId="680EF92F" w:rsidR="00F37035" w:rsidRPr="00E14948" w:rsidRDefault="00F37035" w:rsidP="002E0FA7">
            <w:pPr>
              <w:pStyle w:val="Text"/>
            </w:pPr>
            <w:r w:rsidRPr="00E14948">
              <w:t xml:space="preserve">Wie </w:t>
            </w:r>
            <w:r w:rsidR="00970686">
              <w:t>kann man</w:t>
            </w:r>
            <w:r w:rsidRPr="00E14948">
              <w:t xml:space="preserve"> bei der Zahl 24 noch</w:t>
            </w:r>
            <w:r w:rsidR="003A0965">
              <w:t xml:space="preserve"> andere</w:t>
            </w:r>
            <w:r w:rsidRPr="00E14948">
              <w:t xml:space="preserve"> </w:t>
            </w:r>
            <w:r w:rsidR="003A0965">
              <w:t>Gruppen bilden</w:t>
            </w:r>
            <w:r w:rsidRPr="00E14948">
              <w:t>?</w:t>
            </w:r>
          </w:p>
          <w:p w14:paraId="3C61133D" w14:textId="0EC3ADC5" w:rsidR="00B726BD" w:rsidRDefault="00F37035" w:rsidP="00B726BD">
            <w:pPr>
              <w:pStyle w:val="Listenabsatz"/>
            </w:pPr>
            <w:r w:rsidRPr="00E14948">
              <w:t>Schreib</w:t>
            </w:r>
            <w:r w:rsidR="00970686">
              <w:t>t</w:t>
            </w:r>
            <w:r w:rsidRPr="00E14948">
              <w:t xml:space="preserve"> die passenden </w:t>
            </w:r>
            <w:r w:rsidR="009B6775">
              <w:t>Divisions</w:t>
            </w:r>
            <w:r w:rsidRPr="00E14948">
              <w:t>-</w:t>
            </w:r>
            <w:r>
              <w:t xml:space="preserve"> und </w:t>
            </w:r>
            <w:r w:rsidR="00825DFF">
              <w:t>Multiplikations-Aufgabe</w:t>
            </w:r>
            <w:r w:rsidRPr="00E14948">
              <w:t>n in</w:t>
            </w:r>
            <w:r w:rsidR="00970686">
              <w:t xml:space="preserve">s </w:t>
            </w:r>
            <w:r w:rsidRPr="00E14948">
              <w:t>Heft.</w:t>
            </w:r>
            <w:r>
              <w:t xml:space="preserve"> </w:t>
            </w:r>
          </w:p>
          <w:p w14:paraId="732BE11A" w14:textId="72EB9092" w:rsidR="00B726BD" w:rsidRDefault="00F37035" w:rsidP="00B726BD">
            <w:pPr>
              <w:pStyle w:val="Listenabsatz"/>
            </w:pPr>
            <w:r>
              <w:t>Erklär</w:t>
            </w:r>
            <w:r w:rsidR="00970686">
              <w:t>t</w:t>
            </w:r>
            <w:r>
              <w:t xml:space="preserve">, warum sie passen. </w:t>
            </w:r>
          </w:p>
          <w:p w14:paraId="75678965" w14:textId="6BDC3AF1" w:rsidR="00F37035" w:rsidRDefault="00F37035" w:rsidP="00B726BD">
            <w:pPr>
              <w:pStyle w:val="Listenabsatz"/>
            </w:pPr>
            <w:r>
              <w:t>Wonach wird bei den Aufgaben jeweils ge</w:t>
            </w:r>
            <w:r w:rsidR="00685C0B">
              <w:t>sucht</w:t>
            </w:r>
            <w:r>
              <w:t>?</w:t>
            </w:r>
          </w:p>
          <w:p w14:paraId="200ED790" w14:textId="77777777" w:rsidR="001D4814" w:rsidRPr="00E14948" w:rsidRDefault="001D4814" w:rsidP="009F57A1"/>
        </w:tc>
      </w:tr>
      <w:tr w:rsidR="00D25926" w:rsidRPr="00E14948" w14:paraId="58655ED8" w14:textId="77777777" w:rsidTr="004D383A">
        <w:tc>
          <w:tcPr>
            <w:tcW w:w="780" w:type="dxa"/>
          </w:tcPr>
          <w:p w14:paraId="17A46462" w14:textId="77777777" w:rsidR="00D25926" w:rsidRDefault="00D25926" w:rsidP="00D2592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0" behindDoc="0" locked="0" layoutInCell="1" allowOverlap="1" wp14:anchorId="1520B7B8" wp14:editId="2AF5B967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0" b="6985"/>
                      <wp:wrapNone/>
                      <wp:docPr id="43" name="Gruppieren 806">
                        <a:hlinkClick xmlns:a="http://schemas.openxmlformats.org/drawingml/2006/main" r:id="rId15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44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45" name="Abgerundetes Rechteck 1">
                                  <a:hlinkClick r:id="rId156"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E6E7F2" id="Gruppieren 806" o:spid="_x0000_s1026" href="https://mathe-sicher-koennen.dzlm.de/erklaervideos?nid=714" style="position:absolute;margin-left:0;margin-top:.65pt;width:22.65pt;height:14.45pt;z-index:251652410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9B+HgQAAKUQAAAOAAAAZHJzL2Uyb0RvYy54bWzsWN9v2zgMfj/g/gfB79fYidNkRtMhSK/F&#10;gGIr1t32rMiyLVSWdJLSpPvrj5RsN02KDSuwHQb0xdUPkqI+8iOVnr3dtZLcc+uEVoskO0kTwhXT&#10;pVD1Ivnn0+Vf84Q4T1VJpVZ8kTxwl7w9//OPs60p+Fg3WpbcEjCiXLE1i6Tx3hSjkWMNb6k70YYr&#10;2Ky0bamHqa1HpaVbsN7K0ThNT0dbbUtjNePOwepF3EzOg/2q4sx/qCrHPZGLBHzz4WvDd43f0fkZ&#10;LWpLTSNY5wZ9gRctFQoOHUxdUE/JxoojU61gVjtd+ROm25GuKsF4uAPcJksPbnNl9caEu9TFtjYD&#10;TADtAU4vNsve319Zc2tuLCCxNTVgEWZ4l11lW/wLXpJdgOxhgIzvPGGwOJ7PTqfThDDYyuaTaTaN&#10;kLIGcD/SYs3f39Qb9YeOnrgyTKKL4PONJaJcJHmeEEVbyKsruzFGcMsVmYRANFKou5UU7K6DDYJ+&#10;ANozyRUDcqHZpuXKxwyzXFIP6e0aYVxCbIEn23dlhjcNjgaHBt/+JzznaQoJHuOQp/lp8K7HkxZO&#10;S1FeCikxos7W65W05J4CLSbj2XLei++JHcYACOoec9AdwflDOXjbUMNDartiL56QSTGey3XN7UaV&#10;3HNHPnLWeA6RzH5RaMddaDvfMLRhiDwJ+Jlrze4cUXrVUFXzpTNQaYAB+3pRGDVdp4aEIpUU5jOK&#10;fp9a3wmpsc5fcd0SHEBKasALoPLBMr2/dh4TlBa9HB4I9MYkCGVPKlxRulsASVyBsPceh5F/kBzl&#10;pPrIK2Adkj6cEGo0H9KIMgaUiddyDS15zK5sinkZHRk0glvBIFquwKHBdmcA6/+x7Wimk0dVHkr8&#10;oJx+y7GoPGiEk7Xyg3IrlLbPGZBwq+7kKN+DFKFBlNa6fICaZDXEAVjoDLsUEJRr6vwNtdBRYBG6&#10;pP8An0rq7SLR3SghjbZfn1tHeSAZ7CZkCx1qkbh/N9TyhMh3Cuj3JstzbGlhkk9nY5jY/Z31/o7a&#10;tCsNbM+Cd2GI8l72w8rq9gs00yWeCltUMTh7kTBv+8nKx84J7Zjx5TKIQRsz1F+rW8P6pMZ8+7T7&#10;Qq3pMtNDt3ive8rT4iA3oyzGQ+nlxutKhMR9xLXDG8pPZOLPr0OnfR26sFxg5QkVAT2CYjV0y54n&#10;scrG6E9zyHfIeLxO1zjfpPMUCht0yMl4Mu8aZN9AM9gcCnccx1zru2/P3h5LK6DiSKydR0BiMcDl&#10;V5L3ZQHRqF5J/ruR/PHp8asIPzsk/DzNsei/lPJ5PoVKi5SfZLMZWoJm1b19s3Q2G97M2Xw2CScN&#10;b9/Hhv0DlN97t8Hz7mn3XNd9/3oi9dr+XyvDb9f+Q2WA38LhBdn9bscf2/vz8Fwohv8unP8HAAD/&#10;/wMAUEsDBBQABgAIAAAAIQDdp6m63gAAAAQBAAAPAAAAZHJzL2Rvd25yZXYueG1sTI/NTsNADITv&#10;SLzDykhcULuhoRUKcSpUfoQqDm0BwXGbNUlE1ptmt214e8wJTtZ4rJnP+XxwrTpQHxrPCJfjBBRx&#10;6W3DFcLry8PoGlSIhq1pPRPCNwWYF6cnucmsP/KaDptYKQnhkBmEOsYu0zqUNTkTxr4jFu/T985E&#10;kX2lbW+OEu5aPUmSmXamYWmoTUeLmsqvzd4hzJbTd/vY7MpdevH8trL3H4vV3RPi+dlwewMq0hD/&#10;juEXX9ChEKat37MNqkWQR6JsU1BiXk1lbhHSZAK6yPV/+OIHAAD//wMAUEsDBBQABgAIAAAAIQBd&#10;tTvw9gAAAC0CAAAZAAAAZHJzL19yZWxzL2Uyb0RvYy54bWwucmVsc8yRwUrEQAyG78K+w5B7O+2y&#10;qMhOe1FhD15kfYChk7ZDp5mSGZddn96oCC4uePUYQr58f7Jtj3NQB+TkIxmoywoUUhedp8HAy/6x&#10;uAWVsiVnQyQ0cMIEbbO62j5jsFmG0uiXpIRCycCY83KndepGnG0q44IknT7ybLOUPOjFdpMdUK+r&#10;6lrzTwY0Z0y1cwZ459ag9qdFNv/Njn3vO7yP3euMlC+s0KOQOHiaBGp5wPyFTeIshiMWyYs6F1NE&#10;IqTSvYW5dKiRp2CRD95hTC15Z27qzTfjKTrRezhmZLIB9OUc9X/N8SH2eYvfOfTZk5t3AAAA//8D&#10;AFBLAQItABQABgAIAAAAIQC2gziS/gAAAOEBAAATAAAAAAAAAAAAAAAAAAAAAABbQ29udGVudF9U&#10;eXBlc10ueG1sUEsBAi0AFAAGAAgAAAAhADj9If/WAAAAlAEAAAsAAAAAAAAAAAAAAAAALwEAAF9y&#10;ZWxzLy5yZWxzUEsBAi0AFAAGAAgAAAAhAH930H4eBAAApRAAAA4AAAAAAAAAAAAAAAAALgIAAGRy&#10;cy9lMm9Eb2MueG1sUEsBAi0AFAAGAAgAAAAhAN2nqbreAAAABAEAAA8AAAAAAAAAAAAAAAAAeAYA&#10;AGRycy9kb3ducmV2LnhtbFBLAQItABQABgAIAAAAIQBdtTvw9gAAAC0CAAAZAAAAAAAAAAAAAAAA&#10;AIMHAABkcnMvX3JlbHMvZTJvRG9jLnhtbC5yZWxzUEsFBgAAAAAFAAUAOgEAALAIAAAA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27CxwAAANsAAAAPAAAAZHJzL2Rvd25yZXYueG1sRI9Ba8JA&#10;FITvQv/D8gpexGxsUynRVcRaEenBakWPj+xrEpp9G7Nbjf/eLQg9DjPzDTOetqYSZ2pcaVnBIIpB&#10;EGdWl5wr+Nq9919BOI+ssbJMCq7kYDp56Iwx1fbCn3Te+lwECLsUFRTe16mULivIoItsTRy8b9sY&#10;9EE2udQNXgLcVPIpjofSYMlhocCa5gVlP9tfo2C4fjnoZXnKTs+9j/1GL47zzdtKqe5jOxuB8NT6&#10;//C9vdIKkgT+voQfICc3AAAA//8DAFBLAQItABQABgAIAAAAIQDb4fbL7gAAAIUBAAATAAAAAAAA&#10;AAAAAAAAAAAAAABbQ29udGVudF9UeXBlc10ueG1sUEsBAi0AFAAGAAgAAAAhAFr0LFu/AAAAFQEA&#10;AAsAAAAAAAAAAAAAAAAAHwEAAF9yZWxzLy5yZWxzUEsBAi0AFAAGAAgAAAAhAPWDbsLHAAAA2wAA&#10;AA8AAAAAAAAAAAAAAAAABwIAAGRycy9kb3ducmV2LnhtbFBLBQYAAAAAAwADALcAAAD7AgAAAAA=&#10;" o:button="t">
                        <v:roundrect id="Abgerundetes Rechteck 1" o:spid="_x0000_s1028" href="https://mathe-sicher-koennen.dzlm.de/erklaervideos?nid=714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WDxAAAANsAAAAPAAAAZHJzL2Rvd25yZXYueG1sRI/disIw&#10;FITvBd8hHMG7NVV3RatRysKCKCL+IHh3aI5ttTkpTdTu25uFBS+HmfmGmS0aU4oH1a6wrKDfi0AQ&#10;p1YXnCk4Hn4+xiCcR9ZYWiYFv+RgMW+3Zhhr++QdPfY+EwHCLkYFufdVLKVLczLoerYiDt7F1gZ9&#10;kHUmdY3PADelHETRSBosOCzkWNF3TultfzcKlqdkvUm2k2vmNqtoOLiebWPPSnU7TTIF4anx7/B/&#10;e6kVfH7B35fwA+T8BQAA//8DAFBLAQItABQABgAIAAAAIQDb4fbL7gAAAIUBAAATAAAAAAAAAAAA&#10;AAAAAAAAAABbQ29udGVudF9UeXBlc10ueG1sUEsBAi0AFAAGAAgAAAAhAFr0LFu/AAAAFQEAAAsA&#10;AAAAAAAAAAAAAAAAHwEAAF9yZWxzLy5yZWxzUEsBAi0AFAAGAAgAAAAhAKyiRYPEAAAA2wAAAA8A&#10;AAAAAAAAAAAAAAAABwIAAGRycy9kb3ducmV2LnhtbFBLBQYAAAAAAwADALcAAAD4AgAAAAA=&#10;" o:button="t" filled="f" stroked="f" strokeweight="1pt">
                          <v:fill o:detectmouseclick="t"/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/dxQAAANsAAAAPAAAAZHJzL2Rvd25yZXYueG1sRI/dasJA&#10;FITvC77DcgRvim4M1p/oKkUQihTBmAc4ZI9JNHs2ZLea+vRuoeDlMDPfMKtNZ2pxo9ZVlhWMRxEI&#10;4tzqigsF2Wk3nINwHlljbZkU/JKDzbr3tsJE2zsf6Zb6QgQIuwQVlN43iZQuL8mgG9mGOHhn2xr0&#10;QbaF1C3eA9zUMo6iqTRYcVgosaFtSfk1/TEKZtl7fMx0nulz/L3YLw7px+WxVWrQ7z6XIDx1/hX+&#10;b39pBZMp/H0JP0CunwAAAP//AwBQSwECLQAUAAYACAAAACEA2+H2y+4AAACFAQAAEwAAAAAAAAAA&#10;AAAAAAAAAAAAW0NvbnRlbnRfVHlwZXNdLnhtbFBLAQItABQABgAIAAAAIQBa9CxbvwAAABUBAAAL&#10;AAAAAAAAAAAAAAAAAB8BAABfcmVscy8ucmVsc1BLAQItABQABgAIAAAAIQAoCl/dxQAAANsAAAAP&#10;AAAAAAAAAAAAAAAAAAcCAABkcnMvZG93bnJldi54bWxQSwUGAAAAAAMAAwC3AAAA+QIAAAAA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v7xQAAANsAAAAPAAAAZHJzL2Rvd25yZXYueG1sRI/RasJA&#10;FETfC/2H5Rb6IrqxaC3RVaJUGulLG/sBl+w1CWbvxuw2Sf/eFYQ+DjNzhlltBlOLjlpXWVYwnUQg&#10;iHOrKy4U/Bz34zcQziNrrC2Tgj9ysFk/Pqww1rbnb+oyX4gAYRejgtL7JpbS5SUZdBPbEAfvZFuD&#10;Psi2kLrFPsBNLV+i6FUarDgslNjQrqT8nP0aBcll/nG22zQfZZ9f2buhebEwB6Wen4ZkCcLT4P/D&#10;93aqFcwWcPsSfoBcXwEAAP//AwBQSwECLQAUAAYACAAAACEA2+H2y+4AAACFAQAAEwAAAAAAAAAA&#10;AAAAAAAAAAAAW0NvbnRlbnRfVHlwZXNdLnhtbFBLAQItABQABgAIAAAAIQBa9CxbvwAAABUBAAAL&#10;AAAAAAAAAAAAAAAAAB8BAABfcmVscy8ucmVsc1BLAQItABQABgAIAAAAIQB2lKv7xQAAANs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</w:p>
          <w:p w14:paraId="18ABC8C3" w14:textId="77777777" w:rsidR="00D25926" w:rsidRDefault="00D25926" w:rsidP="00D25926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141AD6B" w14:textId="77777777" w:rsidR="00D25926" w:rsidRPr="00E14948" w:rsidRDefault="00D25926" w:rsidP="00D25926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0A865424" w14:textId="7ACE2BA1" w:rsidR="00685C0B" w:rsidRDefault="008006E4" w:rsidP="00D2592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2409" behindDoc="0" locked="0" layoutInCell="1" allowOverlap="1" wp14:anchorId="51EF749F" wp14:editId="567F7A76">
                  <wp:simplePos x="0" y="0"/>
                  <wp:positionH relativeFrom="column">
                    <wp:posOffset>4305300</wp:posOffset>
                  </wp:positionH>
                  <wp:positionV relativeFrom="paragraph">
                    <wp:posOffset>-260985</wp:posOffset>
                  </wp:positionV>
                  <wp:extent cx="754380" cy="754380"/>
                  <wp:effectExtent l="0" t="0" r="7620" b="7620"/>
                  <wp:wrapNone/>
                  <wp:docPr id="42" name="Grafik 42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>
                            <a:hlinkClick r:id="rId156"/>
                          </pic:cNvPr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5926">
              <w:t xml:space="preserve">Schaue </w:t>
            </w:r>
            <w:r w:rsidR="009F57A1">
              <w:t xml:space="preserve">mit anderen Personen </w:t>
            </w:r>
            <w:r w:rsidR="00D25926">
              <w:t xml:space="preserve">(z.B. mit Eltern) das Erklärvideo. </w:t>
            </w:r>
          </w:p>
          <w:p w14:paraId="1F6F946E" w14:textId="7921F570" w:rsidR="00685C0B" w:rsidRDefault="00D25926" w:rsidP="00D25926">
            <w:pPr>
              <w:pStyle w:val="Text"/>
            </w:pPr>
            <w:r>
              <w:t xml:space="preserve">Erstellt zusammen ein </w:t>
            </w:r>
            <w:r w:rsidR="00A756C0">
              <w:t>P</w:t>
            </w:r>
            <w:r>
              <w:t>lakat</w:t>
            </w:r>
            <w:r w:rsidR="00A756C0">
              <w:t xml:space="preserve"> mit </w:t>
            </w:r>
            <w:r w:rsidR="00685C0B">
              <w:t xml:space="preserve">einem </w:t>
            </w:r>
            <w:r w:rsidR="00A756C0">
              <w:t>Beispiel</w:t>
            </w:r>
            <w:r w:rsidR="00685C0B">
              <w:t xml:space="preserve"> und einer Erklärung</w:t>
            </w:r>
            <w:r>
              <w:t>,</w:t>
            </w:r>
          </w:p>
          <w:p w14:paraId="1FA6ADC7" w14:textId="26D1D56E" w:rsidR="00D25926" w:rsidRPr="00E14948" w:rsidRDefault="00D25926" w:rsidP="00D25926">
            <w:pPr>
              <w:pStyle w:val="Text"/>
            </w:pPr>
            <w:r>
              <w:t xml:space="preserve">wie man zu einem Bild drei Aufgaben findet. </w:t>
            </w:r>
          </w:p>
        </w:tc>
      </w:tr>
    </w:tbl>
    <w:p w14:paraId="43F45D1C" w14:textId="51674B36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275"/>
        <w:gridCol w:w="1134"/>
        <w:gridCol w:w="486"/>
        <w:gridCol w:w="1323"/>
        <w:gridCol w:w="1323"/>
        <w:gridCol w:w="2646"/>
      </w:tblGrid>
      <w:tr w:rsidR="009F57A1" w:rsidRPr="00E14948" w14:paraId="0BF2E91D" w14:textId="77777777" w:rsidTr="002542C1">
        <w:trPr>
          <w:trHeight w:val="708"/>
        </w:trPr>
        <w:tc>
          <w:tcPr>
            <w:tcW w:w="780" w:type="dxa"/>
          </w:tcPr>
          <w:p w14:paraId="1F6AC70B" w14:textId="4030ABC6" w:rsidR="009F57A1" w:rsidRPr="00E14948" w:rsidRDefault="009F57A1" w:rsidP="00054386">
            <w:pPr>
              <w:pStyle w:val="berschrift3"/>
            </w:pPr>
            <w:r>
              <w:t>2.</w:t>
            </w:r>
            <w:r w:rsidR="0032245A">
              <w:t>9</w:t>
            </w:r>
          </w:p>
        </w:tc>
        <w:tc>
          <w:tcPr>
            <w:tcW w:w="8505" w:type="dxa"/>
            <w:gridSpan w:val="7"/>
          </w:tcPr>
          <w:p w14:paraId="5E62B627" w14:textId="02BD2825" w:rsidR="009F57A1" w:rsidRPr="00E14948" w:rsidRDefault="008006E4" w:rsidP="00054386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368" behindDoc="0" locked="0" layoutInCell="1" allowOverlap="1" wp14:anchorId="79BF17F6" wp14:editId="0F29D647">
                      <wp:simplePos x="0" y="0"/>
                      <wp:positionH relativeFrom="column">
                        <wp:posOffset>4257358</wp:posOffset>
                      </wp:positionH>
                      <wp:positionV relativeFrom="paragraph">
                        <wp:posOffset>-189230</wp:posOffset>
                      </wp:positionV>
                      <wp:extent cx="1362394" cy="371475"/>
                      <wp:effectExtent l="0" t="0" r="0" b="0"/>
                      <wp:wrapNone/>
                      <wp:docPr id="306709797" name="Textfeld 74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C44EE" w14:textId="50494295" w:rsidR="008006E4" w:rsidRPr="00385C81" w:rsidRDefault="004313C2" w:rsidP="008006E4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58" w:history="1">
                                    <w:r w:rsidR="008006E4"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8006E4"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="008006E4"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="008006E4"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t>=714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F17F6" id="_x0000_s1199" type="#_x0000_t202" href="https://mathe-sicher-koennen.dzlm.de/erklaervideos?nid=712" style="position:absolute;margin-left:335.25pt;margin-top:-14.9pt;width:107.3pt;height:29.25pt;z-index:25233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D2S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2Gt9PKOHoG8+Hk/k0pEmur411/puAmgQjpxZpiWix&#13;&#10;48b5LvQcEoppWFdKRWqUJk1OZ+NpGh9cPJhcaaxx7TVYvt21pCpyit30g+ygOOF8FjrqneHrCpvY&#13;&#10;MOdfmUWucSTUr3/BRSrAYtBblJRgf/3tPsQjBeilpEHt5NT9PDArKFHfNZJzP5xMgtjiYTKdj/Bg&#13;&#10;bz27W48+1I+A8hziTzE8miHeq7MpLdTvKPNVqIoupjnWzqk/m4++UzR+Ey5WqxiE8jLMb/TW8JA6&#13;&#10;wBogfmvfmTU9Dx4ZfIazylj2gY4utiNkdfAgq8hVALpDtccfpRnZ7r9R0P7tOUZdP/vyNwAAAP//&#13;&#10;AwBQSwMEFAAGAAgAAAAhAFhL5tXkAAAADwEAAA8AAABkcnMvZG93bnJldi54bWxMj8FOwzAQRO9I&#13;&#10;/IO1SNxau5HaummcChWBuPTQAOLqxksSJbYj223D37Oc6GWl1c7Mzit2kx3YBUPsvFOwmAtg6Gpv&#13;&#10;Otco+Hh/mUlgMWln9OAdKvjBCLvy/q7QufFXd8RLlRpGIS7mWkGb0phzHusWrY5zP6Kj27cPVida&#13;&#10;Q8NN0FcKtwPPhFhxqztHH1o94r7Fuq/OVoHfVG9iH+RX3/PD6/HwaRqsjFKPD9PzlsbTFljCKf07&#13;&#10;4I+B+kNJxU7+7Exkg4LVWixJqmCWbQiEFFIuF8BOCjK5Bl4W/Jaj/AUAAP//AwBQSwECLQAUAAYA&#13;&#10;CAAAACEAtoM4kv4AAADhAQAAEwAAAAAAAAAAAAAAAAAAAAAAW0NvbnRlbnRfVHlwZXNdLnhtbFBL&#13;&#10;AQItABQABgAIAAAAIQA4/SH/1gAAAJQBAAALAAAAAAAAAAAAAAAAAC8BAABfcmVscy8ucmVsc1BL&#13;&#10;AQItABQABgAIAAAAIQC9kD2SHAIAADQEAAAOAAAAAAAAAAAAAAAAAC4CAABkcnMvZTJvRG9jLnht&#13;&#10;bFBLAQItABQABgAIAAAAIQBYS+bV5AAAAA8BAAAPAAAAAAAAAAAAAAAAAHYEAABkcnMvZG93bnJl&#13;&#10;di54bWxQSwUGAAAAAAQABADzAAAAhwUAAAAA&#13;&#10;" o:button="t" filled="f" stroked="f" strokeweight=".5pt">
                      <v:fill o:detectmouseclick="t"/>
                      <v:textbox>
                        <w:txbxContent>
                          <w:p w14:paraId="40AC44EE" w14:textId="50494295" w:rsidR="008006E4" w:rsidRPr="00385C81" w:rsidRDefault="004313C2" w:rsidP="008006E4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59" w:history="1"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=714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42BE">
              <w:t xml:space="preserve">Divisions-Aufgaben </w:t>
            </w:r>
            <w:r w:rsidR="009F57A1" w:rsidRPr="00E14948">
              <w:t xml:space="preserve">auf dem </w:t>
            </w:r>
            <w:r w:rsidR="009F57A1">
              <w:t>P</w:t>
            </w:r>
            <w:r w:rsidR="009F57A1" w:rsidRPr="00E14948">
              <w:t>unktefeld</w:t>
            </w:r>
          </w:p>
        </w:tc>
      </w:tr>
      <w:tr w:rsidR="009F57A1" w:rsidRPr="00E14948" w14:paraId="2817ABA5" w14:textId="77777777" w:rsidTr="00054386">
        <w:trPr>
          <w:trHeight w:val="1615"/>
        </w:trPr>
        <w:tc>
          <w:tcPr>
            <w:tcW w:w="780" w:type="dxa"/>
          </w:tcPr>
          <w:p w14:paraId="00E5A314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04ADE9D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1EEFCF9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70FACE71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60CEC8A9" w14:textId="33F16E61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7F4EA5C" w14:textId="77777777" w:rsidR="009F57A1" w:rsidRPr="00E14948" w:rsidRDefault="009F57A1" w:rsidP="000543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9CFCC01" w14:textId="2057B453" w:rsidR="009F57A1" w:rsidRPr="00E14948" w:rsidRDefault="009F57A1" w:rsidP="00054386">
            <w:pPr>
              <w:pStyle w:val="Text"/>
            </w:pPr>
            <w:r w:rsidRPr="00E14948">
              <w:t xml:space="preserve">Emily will die Aufgabe </w:t>
            </w:r>
            <w:r w:rsidRPr="00B678A7">
              <w:rPr>
                <w:rFonts w:ascii="Comic Sans MS" w:hAnsi="Comic Sans MS"/>
                <w:b/>
              </w:rPr>
              <w:t>36 : 6</w:t>
            </w:r>
            <w:r w:rsidRPr="00E14948">
              <w:t xml:space="preserve"> ausrechnen. </w:t>
            </w:r>
          </w:p>
          <w:p w14:paraId="03D1EA27" w14:textId="5AF5ADA8" w:rsidR="009F57A1" w:rsidRPr="00E14948" w:rsidRDefault="009F57A1" w:rsidP="00054386">
            <w:pPr>
              <w:pStyle w:val="Text"/>
            </w:pPr>
            <w:r w:rsidRPr="00E14948">
              <w:t xml:space="preserve">Sie hat die Zahl 36 mit dem </w:t>
            </w:r>
          </w:p>
          <w:p w14:paraId="27109EF4" w14:textId="3ABB7FE8" w:rsidR="009F57A1" w:rsidRPr="00E14948" w:rsidRDefault="00A71530" w:rsidP="00054386">
            <w:pPr>
              <w:pStyle w:val="Text"/>
            </w:pPr>
            <w:r>
              <w:t>Punktefeld</w:t>
            </w:r>
            <w:r w:rsidR="009F57A1" w:rsidRPr="00E14948">
              <w:t xml:space="preserve"> dargestellt.</w:t>
            </w:r>
          </w:p>
          <w:p w14:paraId="43AEC6BD" w14:textId="77777777" w:rsidR="009F57A1" w:rsidRPr="00E14948" w:rsidRDefault="009F57A1" w:rsidP="00054386">
            <w:pPr>
              <w:pStyle w:val="Listenabsatz"/>
            </w:pPr>
            <w:r w:rsidRPr="00E14948">
              <w:t>Wie muss sie nun weiter vorgehen?</w:t>
            </w:r>
          </w:p>
          <w:p w14:paraId="230B212B" w14:textId="77777777" w:rsidR="009F57A1" w:rsidRPr="00E14948" w:rsidRDefault="009F57A1" w:rsidP="00054386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7D0446A9" w14:textId="77777777" w:rsidR="009F57A1" w:rsidRPr="00E14948" w:rsidRDefault="009F57A1" w:rsidP="00054386">
            <w:pPr>
              <w:pStyle w:val="Text"/>
            </w:pPr>
          </w:p>
        </w:tc>
      </w:tr>
      <w:tr w:rsidR="009F57A1" w:rsidRPr="00E14948" w14:paraId="7F79F80F" w14:textId="77777777" w:rsidTr="00054386">
        <w:tc>
          <w:tcPr>
            <w:tcW w:w="780" w:type="dxa"/>
          </w:tcPr>
          <w:p w14:paraId="2F20A226" w14:textId="38FAA5EF" w:rsidR="009F57A1" w:rsidRPr="00E14948" w:rsidRDefault="00970686" w:rsidP="000543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02BC8FFA" wp14:editId="57FB15C8">
                  <wp:extent cx="360000" cy="272386"/>
                  <wp:effectExtent l="0" t="0" r="2540" b="0"/>
                  <wp:docPr id="1994453849" name="Grafik 199445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1F9510B" w14:textId="77777777" w:rsidR="009F57A1" w:rsidRPr="00E14948" w:rsidRDefault="009F57A1" w:rsidP="000543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24A6C02E" w14:textId="6BD6EAF8" w:rsidR="009F57A1" w:rsidRDefault="009F57A1" w:rsidP="00054386">
            <w:pPr>
              <w:pStyle w:val="Text"/>
              <w:ind w:right="3152"/>
            </w:pPr>
            <w:r w:rsidRPr="00E14948">
              <w:t>Lös</w:t>
            </w:r>
            <w:r w:rsidR="00970686">
              <w:t>t</w:t>
            </w:r>
            <w:r w:rsidRPr="00E14948">
              <w:t xml:space="preserve"> die </w:t>
            </w:r>
            <w:r w:rsidR="00825DFF">
              <w:t>Divisions-Aufgabe</w:t>
            </w:r>
            <w:r w:rsidRPr="00E14948">
              <w:t xml:space="preserve">n mit </w:t>
            </w:r>
            <w:r>
              <w:t>dem P</w:t>
            </w:r>
            <w:r w:rsidRPr="00E14948">
              <w:t>unktefeld.</w:t>
            </w:r>
          </w:p>
          <w:p w14:paraId="2C276C7E" w14:textId="77777777" w:rsidR="009F57A1" w:rsidRPr="00E14948" w:rsidRDefault="009F57A1" w:rsidP="00054386">
            <w:pPr>
              <w:pStyle w:val="Text"/>
              <w:ind w:right="3152"/>
            </w:pPr>
            <w:r>
              <w:t>Wie helfen die ersten zwei Aufgaben für die dritte?</w:t>
            </w:r>
          </w:p>
        </w:tc>
      </w:tr>
      <w:tr w:rsidR="009F57A1" w:rsidRPr="00E14948" w14:paraId="2D6E58F3" w14:textId="77777777" w:rsidTr="009B6775">
        <w:tc>
          <w:tcPr>
            <w:tcW w:w="780" w:type="dxa"/>
          </w:tcPr>
          <w:p w14:paraId="052E52EF" w14:textId="77777777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305B7C" w14:textId="77777777" w:rsidR="009F57A1" w:rsidRPr="00E14948" w:rsidRDefault="009F57A1" w:rsidP="00054386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275" w:type="dxa"/>
          </w:tcPr>
          <w:p w14:paraId="676CAD16" w14:textId="2DF7FC18" w:rsidR="009F57A1" w:rsidRPr="00E14948" w:rsidRDefault="009F57A1" w:rsidP="00054386">
            <w:pPr>
              <w:pStyle w:val="Text"/>
            </w:pPr>
            <w:r w:rsidRPr="00E14948">
              <w:t>(1) 60 : 6</w:t>
            </w:r>
          </w:p>
        </w:tc>
        <w:tc>
          <w:tcPr>
            <w:tcW w:w="1134" w:type="dxa"/>
          </w:tcPr>
          <w:p w14:paraId="5AF94781" w14:textId="0E618CCF" w:rsidR="009F57A1" w:rsidRPr="00E14948" w:rsidRDefault="009F57A1" w:rsidP="00054386">
            <w:pPr>
              <w:pStyle w:val="Text"/>
            </w:pPr>
            <w:r>
              <w:t>(</w:t>
            </w:r>
            <w:r w:rsidR="00A95A30">
              <w:t>2</w:t>
            </w:r>
            <w:r>
              <w:t xml:space="preserve">) </w:t>
            </w:r>
            <w:r w:rsidR="00A95A30" w:rsidRPr="00E14948">
              <w:t>24 : 6</w:t>
            </w:r>
          </w:p>
        </w:tc>
        <w:tc>
          <w:tcPr>
            <w:tcW w:w="5778" w:type="dxa"/>
            <w:gridSpan w:val="4"/>
          </w:tcPr>
          <w:p w14:paraId="2838FDD3" w14:textId="1D5AB2BA" w:rsidR="009F57A1" w:rsidRPr="00E14948" w:rsidRDefault="00125106" w:rsidP="00054386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419" behindDoc="0" locked="0" layoutInCell="1" allowOverlap="1" wp14:anchorId="38972B40" wp14:editId="503F5F53">
                  <wp:simplePos x="0" y="0"/>
                  <wp:positionH relativeFrom="column">
                    <wp:posOffset>1571569</wp:posOffset>
                  </wp:positionH>
                  <wp:positionV relativeFrom="paragraph">
                    <wp:posOffset>-1615440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5C0B" w:rsidRPr="00E14948">
              <w:t>(3) 84 : 6</w:t>
            </w:r>
          </w:p>
        </w:tc>
      </w:tr>
      <w:tr w:rsidR="00F37035" w:rsidRPr="00E14948" w14:paraId="4DF8C7E6" w14:textId="77777777" w:rsidTr="00F50DC9">
        <w:tc>
          <w:tcPr>
            <w:tcW w:w="780" w:type="dxa"/>
          </w:tcPr>
          <w:p w14:paraId="10A4D072" w14:textId="77777777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lastRenderedPageBreak/>
              <w:t>2.10</w:t>
            </w:r>
          </w:p>
        </w:tc>
        <w:tc>
          <w:tcPr>
            <w:tcW w:w="8505" w:type="dxa"/>
            <w:gridSpan w:val="7"/>
          </w:tcPr>
          <w:p w14:paraId="1DDD4DA7" w14:textId="0265D649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mit Multiplikation lösen</w:t>
            </w:r>
          </w:p>
        </w:tc>
      </w:tr>
      <w:tr w:rsidR="00F37035" w:rsidRPr="00E14948" w14:paraId="2EF55F58" w14:textId="77777777" w:rsidTr="00A71530">
        <w:tc>
          <w:tcPr>
            <w:tcW w:w="780" w:type="dxa"/>
          </w:tcPr>
          <w:p w14:paraId="5C19A04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2719A3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6"/>
          </w:tcPr>
          <w:p w14:paraId="1D0F6B7E" w14:textId="1E13F7ED" w:rsidR="00F37035" w:rsidRDefault="00F37035" w:rsidP="002E0FA7">
            <w:pPr>
              <w:pStyle w:val="Text"/>
            </w:pPr>
            <w:r w:rsidRPr="00E14948">
              <w:t xml:space="preserve">Löse die Aufgaben zuerst im Kopf, indem du eine passende </w:t>
            </w:r>
            <w:r w:rsidR="00825DFF">
              <w:t>Multiplikations-Aufgabe</w:t>
            </w:r>
            <w:r w:rsidRPr="00E14948">
              <w:t xml:space="preserve"> suchst. Kontrolliere dann mit dem Punktefeld und dem Malwinkel.</w:t>
            </w:r>
          </w:p>
          <w:p w14:paraId="739B7C1D" w14:textId="77777777" w:rsidR="00F37035" w:rsidRPr="00E14948" w:rsidRDefault="00F37035" w:rsidP="002E0FA7">
            <w:pPr>
              <w:pStyle w:val="Text"/>
            </w:pPr>
          </w:p>
        </w:tc>
      </w:tr>
      <w:tr w:rsidR="00970686" w:rsidRPr="00E14948" w14:paraId="455AC5FD" w14:textId="77777777" w:rsidTr="00A71530">
        <w:tc>
          <w:tcPr>
            <w:tcW w:w="780" w:type="dxa"/>
          </w:tcPr>
          <w:p w14:paraId="7053E199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2A2C4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2895" w:type="dxa"/>
            <w:gridSpan w:val="3"/>
          </w:tcPr>
          <w:p w14:paraId="5AC1BB89" w14:textId="1AAF04E3" w:rsidR="00970686" w:rsidRPr="00E14948" w:rsidRDefault="00970686" w:rsidP="00A71530">
            <w:pPr>
              <w:pStyle w:val="Text"/>
              <w:numPr>
                <w:ilvl w:val="0"/>
                <w:numId w:val="13"/>
              </w:numPr>
            </w:pPr>
            <w:r>
              <w:t xml:space="preserve">70 : 7 </w:t>
            </w:r>
          </w:p>
          <w:p w14:paraId="2A2E664C" w14:textId="5256CB65" w:rsidR="00970686" w:rsidRDefault="009B6775" w:rsidP="00970686">
            <w:pPr>
              <w:pStyle w:val="Text"/>
              <w:ind w:left="318"/>
            </w:pPr>
            <w:r>
              <w:t xml:space="preserve"> </w:t>
            </w:r>
            <w:r w:rsidR="00970686">
              <w:t>35 : 7</w:t>
            </w:r>
          </w:p>
          <w:p w14:paraId="207B555F" w14:textId="66C5BE9A" w:rsidR="00970686" w:rsidRPr="00E14948" w:rsidRDefault="009B6775" w:rsidP="00A71530">
            <w:pPr>
              <w:pStyle w:val="Text"/>
              <w:ind w:left="318"/>
            </w:pPr>
            <w:r>
              <w:t xml:space="preserve"> </w:t>
            </w:r>
            <w:r w:rsidR="00970686">
              <w:t>28 : 7</w:t>
            </w:r>
          </w:p>
          <w:p w14:paraId="729E974F" w14:textId="77777777" w:rsidR="00970686" w:rsidRPr="00E14948" w:rsidRDefault="00970686" w:rsidP="00A71530">
            <w:pPr>
              <w:pStyle w:val="Text"/>
              <w:ind w:left="318"/>
            </w:pPr>
          </w:p>
        </w:tc>
        <w:tc>
          <w:tcPr>
            <w:tcW w:w="2646" w:type="dxa"/>
            <w:gridSpan w:val="2"/>
          </w:tcPr>
          <w:p w14:paraId="045FF71A" w14:textId="171CF08C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2</w:t>
            </w:r>
            <w:r w:rsidRPr="00E14948">
              <w:t xml:space="preserve">) </w:t>
            </w:r>
            <w:r>
              <w:t>24</w:t>
            </w:r>
            <w:r w:rsidRPr="00E14948">
              <w:t xml:space="preserve"> : 2</w:t>
            </w:r>
          </w:p>
          <w:p w14:paraId="709748D4" w14:textId="77777777" w:rsidR="00970686" w:rsidRPr="00E14948" w:rsidRDefault="00970686" w:rsidP="00970686">
            <w:pPr>
              <w:pStyle w:val="Text"/>
              <w:ind w:firstLine="318"/>
            </w:pPr>
            <w:r>
              <w:t>24</w:t>
            </w:r>
            <w:r w:rsidRPr="00E14948">
              <w:t xml:space="preserve"> : 4</w:t>
            </w:r>
          </w:p>
          <w:p w14:paraId="76D1E98B" w14:textId="77777777" w:rsidR="00970686" w:rsidRPr="00E14948" w:rsidRDefault="00970686" w:rsidP="00970686">
            <w:pPr>
              <w:pStyle w:val="Text"/>
              <w:ind w:firstLine="318"/>
            </w:pPr>
            <w:r>
              <w:t>24 : 8</w:t>
            </w:r>
          </w:p>
          <w:p w14:paraId="03D1CFFF" w14:textId="6F7A036B" w:rsidR="00970686" w:rsidRPr="00E14948" w:rsidRDefault="00970686" w:rsidP="00970686">
            <w:pPr>
              <w:pStyle w:val="Text"/>
            </w:pPr>
          </w:p>
        </w:tc>
        <w:tc>
          <w:tcPr>
            <w:tcW w:w="2646" w:type="dxa"/>
          </w:tcPr>
          <w:p w14:paraId="4F69A040" w14:textId="1B335FFA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3</w:t>
            </w:r>
            <w:r w:rsidRPr="00E14948">
              <w:t xml:space="preserve">) </w:t>
            </w:r>
            <w:r>
              <w:t xml:space="preserve"> </w:t>
            </w:r>
            <w:r w:rsidRPr="00E14948">
              <w:t>18 : 9</w:t>
            </w:r>
          </w:p>
          <w:p w14:paraId="22358ACC" w14:textId="77777777" w:rsidR="00970686" w:rsidRPr="00E14948" w:rsidRDefault="00970686" w:rsidP="00970686">
            <w:pPr>
              <w:pStyle w:val="Text"/>
            </w:pPr>
            <w:r w:rsidRPr="00E14948">
              <w:t xml:space="preserve">       45 : 9</w:t>
            </w:r>
          </w:p>
          <w:p w14:paraId="62A3EA27" w14:textId="36E20B78" w:rsidR="00970686" w:rsidRPr="00E14948" w:rsidRDefault="00970686" w:rsidP="00970686">
            <w:pPr>
              <w:pStyle w:val="Text"/>
            </w:pPr>
            <w:r w:rsidRPr="00E14948">
              <w:t xml:space="preserve">       54 : 9</w:t>
            </w:r>
          </w:p>
        </w:tc>
      </w:tr>
      <w:tr w:rsidR="00970686" w:rsidRPr="00E14948" w14:paraId="69C0CC66" w14:textId="77777777" w:rsidTr="00A71530">
        <w:tc>
          <w:tcPr>
            <w:tcW w:w="780" w:type="dxa"/>
          </w:tcPr>
          <w:p w14:paraId="466A635C" w14:textId="594187F8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15632" behindDoc="0" locked="0" layoutInCell="1" allowOverlap="1" wp14:anchorId="3D9DCDC9" wp14:editId="68AE101D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A72A233" w14:textId="77777777" w:rsidR="00970686" w:rsidRPr="00E14948" w:rsidRDefault="00970686" w:rsidP="00970686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6"/>
          </w:tcPr>
          <w:p w14:paraId="1AC5804E" w14:textId="4862BCDE" w:rsidR="00970686" w:rsidRDefault="00970686" w:rsidP="00970686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="001A42BE">
              <w:t xml:space="preserve">Divisions-Aufgaben </w:t>
            </w:r>
            <w:r>
              <w:t>zu den Zahlen 36</w:t>
            </w:r>
            <w:r w:rsidR="00280671">
              <w:t xml:space="preserve"> und </w:t>
            </w:r>
            <w:r>
              <w:t>60</w:t>
            </w:r>
            <w:r w:rsidR="00280671">
              <w:t xml:space="preserve"> und </w:t>
            </w:r>
            <w:r>
              <w:t>100</w:t>
            </w:r>
            <w:r w:rsidRPr="00E14948">
              <w:t>.</w:t>
            </w:r>
            <w:r>
              <w:t xml:space="preserve"> </w:t>
            </w:r>
          </w:p>
          <w:p w14:paraId="25D7FAE4" w14:textId="50AEDA34" w:rsidR="00970686" w:rsidRPr="00E14948" w:rsidRDefault="00970686" w:rsidP="00970686">
            <w:pPr>
              <w:pStyle w:val="Text"/>
            </w:pPr>
            <w:r>
              <w:t xml:space="preserve">Löst sie mit </w:t>
            </w:r>
            <w:r w:rsidR="001A42BE">
              <w:t>Multiplikations-Aufgabe</w:t>
            </w:r>
            <w:r w:rsidR="00280671">
              <w:t>n</w:t>
            </w:r>
            <w:r>
              <w:t xml:space="preserve">. Kontrolliert </w:t>
            </w:r>
            <w:r w:rsidR="00280671">
              <w:t xml:space="preserve">mit dem </w:t>
            </w:r>
            <w:r>
              <w:t xml:space="preserve">Punktefeld. </w:t>
            </w:r>
          </w:p>
        </w:tc>
      </w:tr>
      <w:tr w:rsidR="00970686" w:rsidRPr="00E14948" w14:paraId="33EF1BC0" w14:textId="77777777" w:rsidTr="00F50DC9">
        <w:tc>
          <w:tcPr>
            <w:tcW w:w="780" w:type="dxa"/>
          </w:tcPr>
          <w:p w14:paraId="246E6183" w14:textId="77777777" w:rsidR="00970686" w:rsidRDefault="00970686" w:rsidP="00970686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9FAD1E" w14:textId="77777777" w:rsidR="00970686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3DC11929" w14:textId="77777777" w:rsidR="00970686" w:rsidRPr="00E14948" w:rsidRDefault="00970686" w:rsidP="00970686">
            <w:pPr>
              <w:pStyle w:val="Impressum"/>
            </w:pPr>
          </w:p>
        </w:tc>
      </w:tr>
      <w:tr w:rsidR="00970686" w:rsidRPr="00E14948" w14:paraId="161D03F9" w14:textId="77777777" w:rsidTr="00F50DC9">
        <w:tc>
          <w:tcPr>
            <w:tcW w:w="780" w:type="dxa"/>
          </w:tcPr>
          <w:p w14:paraId="77087721" w14:textId="77777777" w:rsidR="00970686" w:rsidRPr="00E14948" w:rsidRDefault="00970686" w:rsidP="00970686">
            <w:pPr>
              <w:pStyle w:val="berschrift3"/>
            </w:pPr>
            <w:r>
              <w:t>*2.11</w:t>
            </w:r>
          </w:p>
        </w:tc>
        <w:tc>
          <w:tcPr>
            <w:tcW w:w="8505" w:type="dxa"/>
            <w:gridSpan w:val="7"/>
          </w:tcPr>
          <w:p w14:paraId="1ACF19C9" w14:textId="36AAB20A" w:rsidR="00970686" w:rsidRPr="00E14948" w:rsidRDefault="00970686" w:rsidP="00970686">
            <w:pPr>
              <w:pStyle w:val="berschrift3"/>
            </w:pPr>
            <w:r>
              <w:t xml:space="preserve">Tüten packen </w:t>
            </w:r>
            <w:r w:rsidRPr="00E14948">
              <w:t>mit Rest</w:t>
            </w:r>
          </w:p>
        </w:tc>
      </w:tr>
      <w:tr w:rsidR="00970686" w:rsidRPr="00E14948" w14:paraId="3D33F68C" w14:textId="77777777" w:rsidTr="00F50DC9">
        <w:tc>
          <w:tcPr>
            <w:tcW w:w="780" w:type="dxa"/>
          </w:tcPr>
          <w:p w14:paraId="722E13A9" w14:textId="77777777" w:rsidR="00970686" w:rsidRPr="00E14948" w:rsidRDefault="00970686" w:rsidP="00970686">
            <w:pPr>
              <w:spacing w:line="240" w:lineRule="auto"/>
            </w:pPr>
          </w:p>
        </w:tc>
        <w:tc>
          <w:tcPr>
            <w:tcW w:w="318" w:type="dxa"/>
          </w:tcPr>
          <w:p w14:paraId="6CB5410A" w14:textId="77777777" w:rsidR="00970686" w:rsidRPr="00E14948" w:rsidRDefault="00970686" w:rsidP="009706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08D0636" w14:textId="1E726B04" w:rsidR="00970686" w:rsidRPr="00E14948" w:rsidRDefault="00970686" w:rsidP="00970686">
            <w:pPr>
              <w:pStyle w:val="Text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. </w:t>
            </w:r>
          </w:p>
        </w:tc>
      </w:tr>
      <w:tr w:rsidR="00970686" w:rsidRPr="00E14948" w14:paraId="21F86EE2" w14:textId="77777777" w:rsidTr="00F50DC9">
        <w:tc>
          <w:tcPr>
            <w:tcW w:w="780" w:type="dxa"/>
          </w:tcPr>
          <w:p w14:paraId="0D8623CB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17D3E6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2328FE64" w14:textId="77777777" w:rsidR="00970686" w:rsidRPr="00E14948" w:rsidRDefault="00970686" w:rsidP="00970686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76B40217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92080" behindDoc="0" locked="0" layoutInCell="1" allowOverlap="1" wp14:anchorId="2C32751E" wp14:editId="0AA78738">
                  <wp:simplePos x="0" y="0"/>
                  <wp:positionH relativeFrom="column">
                    <wp:posOffset>967457</wp:posOffset>
                  </wp:positionH>
                  <wp:positionV relativeFrom="paragraph">
                    <wp:posOffset>112904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6960" behindDoc="0" locked="0" layoutInCell="1" allowOverlap="1" wp14:anchorId="3EB9650B" wp14:editId="6A6DA032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5936" behindDoc="0" locked="0" layoutInCell="1" allowOverlap="1" wp14:anchorId="12213FC2" wp14:editId="34F30759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9008" behindDoc="0" locked="0" layoutInCell="1" allowOverlap="1" wp14:anchorId="7904FE99" wp14:editId="4F237F05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0032" behindDoc="0" locked="0" layoutInCell="1" allowOverlap="1" wp14:anchorId="01000CFB" wp14:editId="29B58D1B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1056" behindDoc="0" locked="0" layoutInCell="1" allowOverlap="1" wp14:anchorId="38F94F2A" wp14:editId="0F56C936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7984" behindDoc="0" locked="0" layoutInCell="1" allowOverlap="1" wp14:anchorId="048F4904" wp14:editId="05E12783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8768" behindDoc="0" locked="0" layoutInCell="1" allowOverlap="1" wp14:anchorId="3DDD5BAF" wp14:editId="082CBD6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1840" behindDoc="0" locked="0" layoutInCell="1" allowOverlap="1" wp14:anchorId="280DDA57" wp14:editId="74B95AE6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4128" behindDoc="0" locked="0" layoutInCell="1" allowOverlap="1" wp14:anchorId="18C8449D" wp14:editId="541BD06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3104" behindDoc="0" locked="0" layoutInCell="1" allowOverlap="1" wp14:anchorId="64D817EE" wp14:editId="3683AE10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11C4C" w14:textId="77777777" w:rsidR="00970686" w:rsidRPr="00E14948" w:rsidRDefault="00970686" w:rsidP="00970686">
            <w:pPr>
              <w:pStyle w:val="Text"/>
            </w:pPr>
          </w:p>
          <w:p w14:paraId="756777AF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9792" behindDoc="0" locked="0" layoutInCell="1" allowOverlap="1" wp14:anchorId="125F3755" wp14:editId="4E65E80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0816" behindDoc="0" locked="0" layoutInCell="1" allowOverlap="1" wp14:anchorId="7D3DFDBE" wp14:editId="72875F74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2864" behindDoc="0" locked="0" layoutInCell="1" allowOverlap="1" wp14:anchorId="7BFEAEEB" wp14:editId="6F10CCA2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4912" behindDoc="0" locked="0" layoutInCell="1" allowOverlap="1" wp14:anchorId="5871043C" wp14:editId="729F212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3888" behindDoc="0" locked="0" layoutInCell="1" allowOverlap="1" wp14:anchorId="0F889D0B" wp14:editId="237C4CE8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759F4" w14:textId="77777777" w:rsidR="00970686" w:rsidRPr="00E14948" w:rsidRDefault="00970686" w:rsidP="00970686">
            <w:pPr>
              <w:pStyle w:val="Text"/>
            </w:pPr>
          </w:p>
          <w:p w14:paraId="20F2B657" w14:textId="77777777" w:rsidR="00970686" w:rsidRPr="00E14948" w:rsidRDefault="00970686" w:rsidP="00970686">
            <w:pPr>
              <w:pStyle w:val="Text"/>
            </w:pPr>
          </w:p>
        </w:tc>
        <w:tc>
          <w:tcPr>
            <w:tcW w:w="3969" w:type="dxa"/>
            <w:gridSpan w:val="2"/>
          </w:tcPr>
          <w:p w14:paraId="1A49F323" w14:textId="77777777" w:rsidR="00970686" w:rsidRPr="00E14948" w:rsidRDefault="00970686" w:rsidP="00970686">
            <w:pPr>
              <w:pStyle w:val="Text"/>
            </w:pPr>
            <w:r w:rsidRPr="00E14948">
              <w:t xml:space="preserve">(2) Immer 3 in eine Tüte. </w:t>
            </w:r>
          </w:p>
          <w:p w14:paraId="22013CCA" w14:textId="77777777" w:rsidR="00970686" w:rsidRPr="00E14948" w:rsidRDefault="00970686" w:rsidP="00970686">
            <w:pPr>
              <w:pStyle w:val="Text"/>
            </w:pPr>
            <w:r w:rsidRPr="00E14948">
              <w:t>Wie viele Tüten?</w:t>
            </w:r>
          </w:p>
          <w:p w14:paraId="2485D844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4368" behindDoc="0" locked="0" layoutInCell="1" allowOverlap="1" wp14:anchorId="4002B84A" wp14:editId="3AABE22E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7440" behindDoc="0" locked="0" layoutInCell="1" allowOverlap="1" wp14:anchorId="0CEB0D94" wp14:editId="52DC9D8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6416" behindDoc="0" locked="0" layoutInCell="1" allowOverlap="1" wp14:anchorId="07A98788" wp14:editId="5CDAD9A6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5392" behindDoc="0" locked="0" layoutInCell="1" allowOverlap="1" wp14:anchorId="44305B70" wp14:editId="38AC0796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8464" behindDoc="0" locked="0" layoutInCell="1" allowOverlap="1" wp14:anchorId="7E286D6D" wp14:editId="739F1315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0512" behindDoc="0" locked="0" layoutInCell="1" allowOverlap="1" wp14:anchorId="0768EE81" wp14:editId="74F4EFC3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9488" behindDoc="0" locked="0" layoutInCell="1" allowOverlap="1" wp14:anchorId="118726F9" wp14:editId="7519ACEE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3584" behindDoc="0" locked="0" layoutInCell="1" allowOverlap="1" wp14:anchorId="4B54E261" wp14:editId="6499A25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2560" behindDoc="0" locked="0" layoutInCell="1" allowOverlap="1" wp14:anchorId="71514FA9" wp14:editId="117585C5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1536" behindDoc="0" locked="0" layoutInCell="1" allowOverlap="1" wp14:anchorId="19BFAB01" wp14:editId="6BC175B2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1296" behindDoc="0" locked="0" layoutInCell="1" allowOverlap="1" wp14:anchorId="2625F221" wp14:editId="0F4214C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0272" behindDoc="0" locked="0" layoutInCell="1" allowOverlap="1" wp14:anchorId="1A2BF856" wp14:editId="1AD5A707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9248" behindDoc="0" locked="0" layoutInCell="1" allowOverlap="1" wp14:anchorId="4D5AD7BA" wp14:editId="0DB211D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8224" behindDoc="0" locked="0" layoutInCell="1" allowOverlap="1" wp14:anchorId="3AF2ABBD" wp14:editId="39F583FF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7200" behindDoc="0" locked="0" layoutInCell="1" allowOverlap="1" wp14:anchorId="1B0B232F" wp14:editId="1A97506F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6176" behindDoc="0" locked="0" layoutInCell="1" allowOverlap="1" wp14:anchorId="72EBFED0" wp14:editId="1B7CB779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5152" behindDoc="0" locked="0" layoutInCell="1" allowOverlap="1" wp14:anchorId="7D68C067" wp14:editId="4A17AD4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2320" behindDoc="0" locked="0" layoutInCell="1" allowOverlap="1" wp14:anchorId="380BEE4A" wp14:editId="73BFADD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67C19" w14:textId="77777777" w:rsidR="00970686" w:rsidRPr="00E14948" w:rsidRDefault="00970686" w:rsidP="00970686">
            <w:pPr>
              <w:pStyle w:val="Text"/>
            </w:pPr>
          </w:p>
          <w:p w14:paraId="0293AB4B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3344" behindDoc="0" locked="0" layoutInCell="1" allowOverlap="1" wp14:anchorId="63606F70" wp14:editId="3376E86F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4608" behindDoc="0" locked="0" layoutInCell="1" allowOverlap="1" wp14:anchorId="6572A403" wp14:editId="11BA4F0A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F1869" w14:textId="77777777" w:rsidR="00970686" w:rsidRPr="00E14948" w:rsidRDefault="00970686" w:rsidP="00970686">
            <w:pPr>
              <w:pStyle w:val="Text"/>
            </w:pPr>
          </w:p>
        </w:tc>
      </w:tr>
      <w:tr w:rsidR="00970686" w:rsidRPr="00E14948" w14:paraId="74116F74" w14:textId="77777777" w:rsidTr="00F50DC9">
        <w:tc>
          <w:tcPr>
            <w:tcW w:w="780" w:type="dxa"/>
          </w:tcPr>
          <w:p w14:paraId="52C28C5F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C90022A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6FF58E77" w14:textId="31AE1638" w:rsidR="00970686" w:rsidRPr="00E14948" w:rsidRDefault="00970686" w:rsidP="00970686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2176720" behindDoc="0" locked="0" layoutInCell="1" allowOverlap="1" wp14:anchorId="13BEFE73" wp14:editId="5F3402CA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213CC" id="Gerade Verbindung 339" o:spid="_x0000_s1026" style="position:absolute;z-index:25217672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xRtAEAAF0DAAAOAAAAZHJzL2Uyb0RvYy54bWysU01v2zAMvQ/YfxB0X5wEyNoZcXpo0F2K&#10;rUC7H8DKki1MEgVRi51/P0r5WLfdhvkgUCL59Pj0vL2bvRMHnchi6ORqsZRCB4W9DUMnv708fLiV&#10;gjKEHhwG3cmjJnm3e/9uO8VWr3FE1+skGCRQO8VOjjnHtmlIjdoDLTDqwEmDyUPmbRqaPsHE6N41&#10;6+XyYzNh6mNCpYn4dH9Kyl3FN0ar/NUY0lm4TjK3XNdU19eyNrsttEOCOFp1pgH/wMKDDXzpFWoP&#10;GcSPZP+C8lYlJDR5odA3aIxVus7A06yWf0zzPELUdRYWh+JVJvp/sOrL4T48pUJdzeE5PqL6TixK&#10;M0Vqr8myoXgqm03ypZy5i7kKebwKqecsFB/e3NxuViy3uqQaaC99MVH+rNGLEnTS2VBGhBYOj5TL&#10;zdBeSspxwAfrXH0mF8TUyU+b9YaRgc1iHGQOfew7SWGQAtzALlQ5VURCZ/vSXXDoSPcuiQOwEdg/&#10;PU4vzFYKB5Q5wSPUrxiCGfzWWujsgcZTc02dy1wo0Lr67Mz+l1QlesX++JQuevIbVvSz34pJ3u45&#10;fvtX7H4CAAD//wMAUEsDBBQABgAIAAAAIQDK5l2B3gAAAA4BAAAPAAAAZHJzL2Rvd25yZXYueG1s&#10;TE9NT8MwDL0j8R8iI3FjbgODqms6IQZ3GEVit6zJ2orGKU3WlX+PEQe4WHr28/so1rPrxWTH0HlS&#10;kC4SEJZqbzpqFFSvT1cZiBA1Gd17sgq+bIB1eX5W6Nz4E73YaRsbwSIUcq2gjXHIEUPdWqfDwg+W&#10;+Hbwo9OR4digGfWJxV2PMklu0emO2KHVg31obf2xPToF15+7Z6yofpc4bZZvj2k13GCl1OXFvFnx&#10;uF+BiHaOfx/w04HzQ8nB9v5IJoie8TJLmapASi7GBJkldyD2vwssC/xfo/wGAAD//wMAUEsBAi0A&#10;FAAGAAgAAAAhALaDOJL+AAAA4QEAABMAAAAAAAAAAAAAAAAAAAAAAFtDb250ZW50X1R5cGVzXS54&#10;bWxQSwECLQAUAAYACAAAACEAOP0h/9YAAACUAQAACwAAAAAAAAAAAAAAAAAvAQAAX3JlbHMvLnJl&#10;bHNQSwECLQAUAAYACAAAACEARdX8UbQBAABdAwAADgAAAAAAAAAAAAAAAAAuAgAAZHJzL2Uyb0Rv&#10;Yy54bWxQSwECLQAUAAYACAAAACEAyuZdgd4AAAAOAQAADwAAAAAAAAAAAAAAAAAOBAAAZHJzL2Rv&#10;d25yZXYueG1sUEsFBgAAAAAEAAQA8wAAABkFAAAAAA==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2B2CE31C" w14:textId="5E4D03EC" w:rsidR="00970686" w:rsidRPr="00E14948" w:rsidRDefault="00970686" w:rsidP="00970686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7744" behindDoc="0" locked="0" layoutInCell="1" allowOverlap="1" wp14:anchorId="697BE0D6" wp14:editId="695BF757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5455E" id="Gerade Verbindung 338" o:spid="_x0000_s1026" style="position:absolute;z-index:2521777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xRtAEAAF0DAAAOAAAAZHJzL2Uyb0RvYy54bWysU01v2zAMvQ/YfxB0X5wEyNoZcXpo0F2K&#10;rUC7H8DKki1MEgVRi51/P0r5WLfdhvkgUCL59Pj0vL2bvRMHnchi6ORqsZRCB4W9DUMnv708fLiV&#10;gjKEHhwG3cmjJnm3e/9uO8VWr3FE1+skGCRQO8VOjjnHtmlIjdoDLTDqwEmDyUPmbRqaPsHE6N41&#10;6+XyYzNh6mNCpYn4dH9Kyl3FN0ar/NUY0lm4TjK3XNdU19eyNrsttEOCOFp1pgH/wMKDDXzpFWoP&#10;GcSPZP+C8lYlJDR5odA3aIxVus7A06yWf0zzPELUdRYWh+JVJvp/sOrL4T48pUJdzeE5PqL6TixK&#10;M0Vqr8myoXgqm03ypZy5i7kKebwKqecsFB/e3NxuViy3uqQaaC99MVH+rNGLEnTS2VBGhBYOj5TL&#10;zdBeSspxwAfrXH0mF8TUyU+b9YaRgc1iHGQOfew7SWGQAtzALlQ5VURCZ/vSXXDoSPcuiQOwEdg/&#10;PU4vzFYKB5Q5wSPUrxiCGfzWWujsgcZTc02dy1wo0Lr67Mz+l1QlesX++JQuevIbVvSz34pJ3u45&#10;fvtX7H4CAAD//wMAUEsDBBQABgAIAAAAIQA7shzA3wAAAA4BAAAPAAAAZHJzL2Rvd25yZXYueG1s&#10;TE9NT8MwDL0j8R8iI3FjblMYU9d0QgzuMIoEt6wJbUXjlCbryr/HaAe4WHr28/soNrPrxWTH0HlS&#10;kC4SEJZqbzpqFFQvj1crECFqMrr3ZBV82wCb8vys0LnxR3q20y42gkUo5FpBG+OQI4a6tU6HhR8s&#10;8e3Dj05HhmODZtRHFnc9yiRZotMdsUOrB3vf2vpzd3AKsq/3J6yofpM4bW9eH9JquMZKqcuLebvm&#10;cbcGEe0c/z7gtwPnh5KD7f2BTBA942Vyy1QFUqYgmCBXWQZif1pgWeD/GuUPAAAA//8DAFBLAQIt&#10;ABQABgAIAAAAIQC2gziS/gAAAOEBAAATAAAAAAAAAAAAAAAAAAAAAABbQ29udGVudF9UeXBlc10u&#10;eG1sUEsBAi0AFAAGAAgAAAAhADj9If/WAAAAlAEAAAsAAAAAAAAAAAAAAAAALwEAAF9yZWxzLy5y&#10;ZWxzUEsBAi0AFAAGAAgAAAAhAEXV/FG0AQAAXQMAAA4AAAAAAAAAAAAAAAAALgIAAGRycy9lMm9E&#10;b2MueG1sUEsBAi0AFAAGAAgAAAAhADuyHMDfAAAADgEAAA8AAAAAAAAAAAAAAAAADgQAAGRycy9k&#10;b3ducmV2LnhtbFBLBQYAAAAABAAEAPMAAAAaBQAAAAA=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</w:tr>
      <w:tr w:rsidR="00970686" w:rsidRPr="00E14948" w14:paraId="0ACE49FC" w14:textId="77777777" w:rsidTr="00F50DC9">
        <w:tc>
          <w:tcPr>
            <w:tcW w:w="780" w:type="dxa"/>
          </w:tcPr>
          <w:p w14:paraId="2FDC8C68" w14:textId="77777777" w:rsidR="00970686" w:rsidRPr="00E14948" w:rsidRDefault="00970686" w:rsidP="0097068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37F3EB" wp14:editId="440F158B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B033298" w14:textId="77777777" w:rsidR="00970686" w:rsidRPr="00E14948" w:rsidRDefault="00970686" w:rsidP="009706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04B8CFA2" w14:textId="579D9975" w:rsidR="00970686" w:rsidRDefault="00970686" w:rsidP="00970686">
            <w:pPr>
              <w:pStyle w:val="Text"/>
            </w:pPr>
            <w:r>
              <w:t>Begründet</w:t>
            </w:r>
            <w:r w:rsidRPr="00E14948">
              <w:t>, warum die Aufgaben zu den Bildern passen.</w:t>
            </w:r>
          </w:p>
          <w:p w14:paraId="4102283C" w14:textId="18A15AC2" w:rsidR="00970686" w:rsidRPr="00E14948" w:rsidRDefault="00970686" w:rsidP="00970686">
            <w:pPr>
              <w:pStyle w:val="Text"/>
            </w:pPr>
            <w:r>
              <w:t>Wie schreibt man das Ergebnis auf?</w:t>
            </w:r>
          </w:p>
        </w:tc>
      </w:tr>
      <w:tr w:rsidR="00970686" w:rsidRPr="00E14948" w14:paraId="0D97D623" w14:textId="77777777" w:rsidTr="00F50DC9">
        <w:tc>
          <w:tcPr>
            <w:tcW w:w="780" w:type="dxa"/>
          </w:tcPr>
          <w:p w14:paraId="26F9074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318" w:type="dxa"/>
          </w:tcPr>
          <w:p w14:paraId="3A98707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051EE730" w14:textId="77777777" w:rsidR="00970686" w:rsidRDefault="00970686" w:rsidP="00970686">
            <w:pPr>
              <w:pStyle w:val="Impressum"/>
            </w:pPr>
          </w:p>
        </w:tc>
      </w:tr>
      <w:tr w:rsidR="00970686" w:rsidRPr="00970686" w14:paraId="3CE0C2EB" w14:textId="77777777" w:rsidTr="00F50DC9">
        <w:tc>
          <w:tcPr>
            <w:tcW w:w="780" w:type="dxa"/>
          </w:tcPr>
          <w:p w14:paraId="14FEAAF3" w14:textId="77777777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08F0E287" w14:textId="7D49444E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c)</w:t>
            </w:r>
          </w:p>
        </w:tc>
        <w:tc>
          <w:tcPr>
            <w:tcW w:w="8187" w:type="dxa"/>
            <w:gridSpan w:val="6"/>
          </w:tcPr>
          <w:p w14:paraId="1C2F1C01" w14:textId="77777777" w:rsidR="00970686" w:rsidRPr="00A71530" w:rsidRDefault="00970686" w:rsidP="00970686">
            <w:pPr>
              <w:pStyle w:val="Text"/>
              <w:rPr>
                <w:rFonts w:asciiTheme="minorHAnsi" w:hAnsiTheme="minorHAnsi" w:cstheme="minorHAnsi"/>
              </w:rPr>
            </w:pPr>
            <w:r w:rsidRPr="00970686">
              <w:t xml:space="preserve">Zu welchem Bild </w:t>
            </w:r>
            <w:r w:rsidRPr="00A71530">
              <w:rPr>
                <w:rFonts w:asciiTheme="minorHAnsi" w:hAnsiTheme="minorHAnsi" w:cstheme="minorHAnsi"/>
              </w:rPr>
              <w:t xml:space="preserve">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</w:rPr>
              <w:t>3 · 5 + 1</w:t>
            </w:r>
            <w:r w:rsidRPr="00A71530">
              <w:rPr>
                <w:rFonts w:asciiTheme="minorHAnsi" w:hAnsiTheme="minorHAnsi" w:cstheme="minorHAnsi"/>
              </w:rPr>
              <w:t>? Warum?</w:t>
            </w:r>
          </w:p>
          <w:p w14:paraId="23CAF9E0" w14:textId="1B9D82BE" w:rsidR="00970686" w:rsidRPr="00970686" w:rsidRDefault="00970686" w:rsidP="00970686">
            <w:pPr>
              <w:pStyle w:val="Text"/>
            </w:pPr>
            <w:r w:rsidRPr="00A71530">
              <w:rPr>
                <w:rFonts w:asciiTheme="minorHAnsi" w:hAnsiTheme="minorHAnsi" w:cstheme="minorHAnsi"/>
              </w:rPr>
              <w:t xml:space="preserve">Zu welchem Bild 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18"/>
              </w:rPr>
              <w:t>20 : 6 = 3 Rest 2</w:t>
            </w:r>
            <w:r w:rsidRPr="00A71530">
              <w:rPr>
                <w:rFonts w:asciiTheme="minorHAnsi" w:hAnsiTheme="minorHAnsi" w:cstheme="minorHAnsi"/>
              </w:rPr>
              <w:t>? Warum</w:t>
            </w:r>
            <w:r w:rsidRPr="00970686">
              <w:t>?</w:t>
            </w:r>
            <w:r w:rsidR="00FF1951">
              <w:t xml:space="preserve"> </w:t>
            </w:r>
            <w:r w:rsidRPr="00970686">
              <w:t>Welche Aufgaben passen noch?</w:t>
            </w:r>
          </w:p>
        </w:tc>
      </w:tr>
      <w:tr w:rsidR="00970686" w:rsidRPr="00970686" w14:paraId="78D88B52" w14:textId="77777777" w:rsidTr="00F50DC9">
        <w:tc>
          <w:tcPr>
            <w:tcW w:w="780" w:type="dxa"/>
          </w:tcPr>
          <w:p w14:paraId="15A28239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166A77D0" w14:textId="77777777" w:rsidR="00970686" w:rsidRPr="00A71530" w:rsidRDefault="00970686" w:rsidP="009F3719">
            <w:pPr>
              <w:pStyle w:val="Impressum"/>
              <w:jc w:val="left"/>
              <w:rPr>
                <w:color w:val="327A86" w:themeColor="text2"/>
              </w:rPr>
            </w:pPr>
          </w:p>
        </w:tc>
        <w:tc>
          <w:tcPr>
            <w:tcW w:w="8187" w:type="dxa"/>
            <w:gridSpan w:val="6"/>
          </w:tcPr>
          <w:p w14:paraId="0D831565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</w:tr>
      <w:tr w:rsidR="00970686" w:rsidRPr="00970686" w14:paraId="49289DF4" w14:textId="77777777" w:rsidTr="00F50DC9">
        <w:tc>
          <w:tcPr>
            <w:tcW w:w="780" w:type="dxa"/>
          </w:tcPr>
          <w:p w14:paraId="2665BB82" w14:textId="676195C9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anchor distT="0" distB="0" distL="114300" distR="114300" simplePos="0" relativeHeight="252216656" behindDoc="0" locked="0" layoutInCell="1" allowOverlap="1" wp14:anchorId="71D98A27" wp14:editId="78AD21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7D7214D" w14:textId="72F85DE6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d)</w:t>
            </w:r>
          </w:p>
        </w:tc>
        <w:tc>
          <w:tcPr>
            <w:tcW w:w="8187" w:type="dxa"/>
            <w:gridSpan w:val="6"/>
          </w:tcPr>
          <w:p w14:paraId="03254DDC" w14:textId="4528F502" w:rsidR="00970686" w:rsidRPr="00970686" w:rsidRDefault="00970686" w:rsidP="00970686">
            <w:pPr>
              <w:pStyle w:val="Text"/>
            </w:pPr>
            <w:r w:rsidRPr="00970686">
              <w:t xml:space="preserve">Stellt euch gegenseitig </w:t>
            </w:r>
            <w:r w:rsidR="001A42BE">
              <w:t xml:space="preserve">Divisions-Aufgaben </w:t>
            </w:r>
            <w:r w:rsidRPr="00970686">
              <w:t xml:space="preserve">mit Rest. </w:t>
            </w:r>
            <w:r w:rsidRPr="00970686">
              <w:br/>
            </w:r>
            <w:r w:rsidR="00920308">
              <w:t>Findet</w:t>
            </w:r>
            <w:r w:rsidRPr="00970686">
              <w:t xml:space="preserve"> eine </w:t>
            </w:r>
            <w:r w:rsidR="00825DFF">
              <w:t>Multiplikations-Aufgabe</w:t>
            </w:r>
            <w:r w:rsidRPr="00970686">
              <w:t xml:space="preserve"> dazu</w:t>
            </w:r>
            <w:r w:rsidR="00920308">
              <w:t xml:space="preserve">, so </w:t>
            </w:r>
            <w:r w:rsidRPr="00970686">
              <w:t xml:space="preserve">wie in </w:t>
            </w:r>
            <w:r w:rsidRPr="00165441">
              <w:rPr>
                <w:b/>
                <w:color w:val="327A86" w:themeColor="text2"/>
              </w:rPr>
              <w:t>c)</w:t>
            </w:r>
            <w:r w:rsidR="00920308">
              <w:t>.</w:t>
            </w:r>
          </w:p>
        </w:tc>
      </w:tr>
    </w:tbl>
    <w:p w14:paraId="364079DA" w14:textId="77777777" w:rsidR="00F37035" w:rsidRPr="00A71530" w:rsidRDefault="00F37035" w:rsidP="00F37035">
      <w:pPr>
        <w:spacing w:line="240" w:lineRule="auto"/>
        <w:rPr>
          <w:color w:val="000000" w:themeColor="text1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970686" w:rsidRPr="00970686" w14:paraId="08D032AD" w14:textId="77777777" w:rsidTr="002E0FA7">
        <w:tc>
          <w:tcPr>
            <w:tcW w:w="780" w:type="dxa"/>
          </w:tcPr>
          <w:p w14:paraId="628F735D" w14:textId="36818B89" w:rsidR="00200F3D" w:rsidRPr="00A71530" w:rsidRDefault="00200F3D" w:rsidP="002E0FA7">
            <w:pPr>
              <w:pStyle w:val="berschrift3"/>
            </w:pPr>
            <w:r w:rsidRPr="00A71530">
              <w:t>2.12</w:t>
            </w:r>
          </w:p>
        </w:tc>
        <w:tc>
          <w:tcPr>
            <w:tcW w:w="8505" w:type="dxa"/>
            <w:gridSpan w:val="2"/>
          </w:tcPr>
          <w:p w14:paraId="3449A874" w14:textId="77777777" w:rsidR="00200F3D" w:rsidRPr="00A71530" w:rsidRDefault="00BD71FF" w:rsidP="002E0FA7">
            <w:pPr>
              <w:pStyle w:val="berschrift3"/>
            </w:pPr>
            <w:r w:rsidRPr="00A71530">
              <w:t>Schritte</w:t>
            </w:r>
            <w:r w:rsidR="00B678A7" w:rsidRPr="00A71530">
              <w:t xml:space="preserve"> </w:t>
            </w:r>
            <w:r w:rsidR="00200F3D" w:rsidRPr="00A71530">
              <w:t>auf dem Zahlenstrahl</w:t>
            </w:r>
          </w:p>
        </w:tc>
      </w:tr>
      <w:tr w:rsidR="00970686" w:rsidRPr="00970686" w14:paraId="05133815" w14:textId="77777777" w:rsidTr="002E0FA7">
        <w:tc>
          <w:tcPr>
            <w:tcW w:w="780" w:type="dxa"/>
          </w:tcPr>
          <w:p w14:paraId="3634C3BB" w14:textId="77777777" w:rsidR="00200F3D" w:rsidRPr="00A71530" w:rsidRDefault="00200F3D" w:rsidP="002E0FA7">
            <w:pPr>
              <w:spacing w:line="240" w:lineRule="auto"/>
              <w:rPr>
                <w:b/>
                <w:color w:val="000000" w:themeColor="text1"/>
              </w:rPr>
            </w:pPr>
          </w:p>
        </w:tc>
        <w:tc>
          <w:tcPr>
            <w:tcW w:w="318" w:type="dxa"/>
          </w:tcPr>
          <w:p w14:paraId="2145AF35" w14:textId="54FDFABC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95F48AB" w14:textId="0DDD914A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7" behindDoc="0" locked="0" layoutInCell="1" allowOverlap="1" wp14:anchorId="11F56C1F" wp14:editId="5EB328E1">
                      <wp:simplePos x="0" y="0"/>
                      <wp:positionH relativeFrom="column">
                        <wp:posOffset>2883853</wp:posOffset>
                      </wp:positionH>
                      <wp:positionV relativeFrom="paragraph">
                        <wp:posOffset>44609</wp:posOffset>
                      </wp:positionV>
                      <wp:extent cx="2278380" cy="471428"/>
                      <wp:effectExtent l="0" t="0" r="0" b="0"/>
                      <wp:wrapNone/>
                      <wp:docPr id="1464375214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574051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58377907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9935495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A9E77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21681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20A07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38120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984F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56C1F" id="Gruppieren 125" o:spid="_x0000_s1197" style="position:absolute;margin-left:227.1pt;margin-top:3.5pt;width:179.4pt;height:37.1pt;z-index:251652427" coordsize="2278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omLRywEAADrDgAADgAAAGRycy9lMm9Eb2MueG1s7Fddb9s2FH0fsP8g&#10;6L2xKFnWB+IUWbIGBYI2WDL0mZYpi4hEciQdO/31O6QkO3GydckaYAP6YJkfl5f3Hp5zKR2/33Zt&#10;cMe04VLMQ3IUhQETlVxysZqHv998eJeHgbFULGkrBZuH98yE709+/ul4o0oWy0a2S6YDOBGm3Kh5&#10;2FirysnEVA3rqDmSiglM1lJ31KKrV5Olpht479pJHEWzyUbqpdKyYsZg9LyfDE+8/7pmlf1c14bZ&#10;oJ2HiM36p/bPhXtOTo5pudJUNbwawqCviKKjXGDTnatzammw1vyJq45XWhpZ26NKdhNZ17xiPgdk&#10;Q6KDbC60XCufy6rcrNQOJkB7gNOr3Vaf7i60ulZXGkhs1ApY+J7LZVvrzv0jymDrIbvfQca2Nqgw&#10;GMdZnuRAtsLcNCPTOO8xrRoA/2RZ1fz69wsn47aTR8EoXpX4DQig9QSBbzMFq+xas3Bw0v0jHx3V&#10;t2v1DoelqOUL3nJ774mHY3FBibsrXl3pvgMwr3TAl/Mwz7M0m0YpCQNBO/D+QtOa3wYkTcg0z/Io&#10;cyg5B25N74G6DC9ldWsCIc8aKlbs1CgwGLpy1pPH5r77aPtFy9UH3rbuzFx7SBRsP2DLM1j1TDyX&#10;1bpjwvbS0qxFzlKYhisTBrpk3YIhOf1xibwqyNoiM6W5sP2ZG6uZrRq3f404fkPsLm5a7iZ80Ps4&#10;XUYG3Hsd26IizVKPzEgaQKiNvWCyC1wDoSIEnBQt6d2lGYIZTQZE+/19YAjngQj65v5MSZbmSZYV&#10;OLvdoa6V4kwzEZB46iJxpH2BpKCXJAygnDgBXbwHWo7SIkWeFjPMO2nBYJYPBt+SFoHbNBo0uV/4&#10;F9LaKFReM5IFvSd0eVFxuW6oYoDcuX2AXV4USTotUqTTC+IGadasXQaEeC0M9q4SBXb7i0Rt8ax3&#10;4y+hCJkleTLmjnI08zV+l/sLGQLqypYvR1X5a4mdtTq4o7hQWtsL88CqFcFmHs6SNPLUE9It74XQ&#10;CrBun5Jr2e1i62tGEfcMMuVCLu8Bg5ZgMFIxqvrAQedLauwV1bifMIg7137Go24lNpNDKwwaqb8+&#10;N+7scbKYDYMN7rt5aP5YU1cO248CZ57MIkcZ6zsk9x3tOxhdjA2x7s4kMof+EZVvYlrbdmzWWnZf&#10;cCWfut0wRUWFPeehHZtntr99caVX7PTUG/XV9VJcK9Rk4kFzIr3ZfqFaDUq24MsnObLriaB7W6d0&#10;IU/XVtbcq90B3KM54A6m99x8e8qTWRqTWU6AwnejfBaTlOCV6pmLOM1QoA6Lxf+C98l/nPeDNH5w&#10;/5lX1FGQTmgPyn1cRElO4v1V+R3KPV6c0sLVqGfIH+coXz35SVEU/+614KCcv23RH14bxjL1o+i/&#10;VdHff1D4q8B/UaH16JPtYd9b7b9RT/4EAAD//wMAUEsDBBQABgAIAAAAIQAGoAXTAi0AAG53AAAU&#10;AAAAZHJzL21lZGlhL2ltYWdlMS53bWbsnc+PZcd131/3/JB1bcICaCUIJMTXAihYBqbn/r73UU4C&#10;k6KCEGJEheNwIQiD+3NmxJ7uUXcPOUOCgDYWDBswBCEQvDKQPyDLIFkYWmSVlXcGko0XQRYKkEDJ&#10;BAwgiu7J53uq7o/Xr2c4DYmyF3rd99WtqlOnTp0659SpH/e+ndWnV6tL/+HLq9WnVr+Xrfhc4fqN&#10;3d+69N9/Q3e/vvv26Z/9VHe7Ozs+d2/nH/m7T+1c4u4q1xevfnG1u9pZ3JNIgS9efWH1wc7/3Xnh&#10;tTdeef2N8PWjvr7b7PfhN984HE76t8K3s73oW88F1+/du3lcv92H9tX1Q3j9+PbhO/fqW3343vsh&#10;Cc8FRRF2d9qTsOlv3TlQESI3m8MHNx/EYbQX2UeQ4ZzzMA6vxYusjVJJGKfUfm65JEyX5aCmrff7&#10;mye3+5uq9v5RHw71/nHvKBP17f6dextpL78Uvsef5T0M+wftbU8csA+muGt6e/tkSnEl3unmhPef&#10;C45PDu/d67vw4PBkxKn6To7uGwnh++GdgS/j0/WxYvEHDiyqVgrcOpPyMDmb8mBOeT/cqn2bF+fS&#10;sbpmcvGbq9dXr73x+h++pP5/+etf+/q/+sorXw3/iROP1e/7UP3A7TN+PgXcR7uSR30uc10j8muE&#10;H+4qxX1c+o5J9OWdXydR5T53+U92jq6OUn155zmle0m9vLu76/vyueC9ULcP7PthePfw7f7k0CL0&#10;TRQe7d85UEJkSfSfT3guUClADvpbCzATj4MeiT65bb0FV7dESnU64aVLTLynMA7rrltINz1kAFM4&#10;ATwXhKO4Qrv1+Agbh8f3G5dmeuPTvQ4pr7vzthOiCcfDLUI2cCBfVodwQOxZHJb31kgH9VubfdzX&#10;e/f+vis3qe5bY6VjAR/3lSwKwG21cKyBgidH9cHxfn2CKfF1ufChiyPN74fvRfSM/o769kQ9I/Xp&#10;pc79QfdcIDsou/Uvbv/z2y/8zutvXPuD7rDpr6V7UYgMf1U3wQsvvIwpOzk8ejFs6ztHh2G8F8d7&#10;Sfi7t09O7r14/bol3jqq792+0x7vHR7d+tJY5M7hwVcg78XwTfT5VdqeYr7WL2bVi0kWJlGcAvg6&#10;du/4xTDm9iuH7f27/cEJZeoXw5f3+/qgfOnOCTlfqw9u3Qfwa/3b/f6LYULSS4f3D7o7B7deOnzw&#10;Is27FsvEUQFZrxx0Lx/eFaZjAcqGvn50uH94K3C03uzvHd88PjHGyRBjSoLrsrc3W5CehPatODDt&#10;Wy77EEmfM0MnXip4/7g/mm11cP07GK1bZtrfD5s7BybIwfVvKPWox7ZhTpcZ7V1yirA+OqofhrXL&#10;bw8P2vpkA+wdoI77EyniO3c606sZ+atzZlvf2yj37Tnr24d3DjbyXnN5d++c9Cg0wUZu53K7+lhK&#10;PFcmer2BWCbvk+zNxDK5Jbm9f2T2ZJl+W+n7h8e9NxIzfvjznrfR9++ZZUnhNt23H+Zh6m58/ZNl&#10;wgzoE7lys7ka786v6Q0qOj45Onxrs0cGkoc7VLekd/g9UXW4lX5A8mzq5la8SbrZwSWSNx2SrfSX&#10;bgC9BHzlbMK9brhbH70VvnO7N/7cO7wX3to/bOp9E73r/2wEuN4/6Ntw/7Duwnv36VDjDKI3w5pL&#10;ES5KCJcVcP6Eq8nKXW9RwaOTQ6t6AsFuQKwzIsH1l77yMsQbxNRPljhStNGu1ybg669wfx6MWRO0&#10;E0W5eQ+RNSfAJVr05tLBWKbPjgbkmUrfMOnHt5IIHmEOHL7tGpY03ng1fI/W6wrD7v49C08e3usZ&#10;aU6OMDh233/H0hEgocfMhtfkl8WhDHbk7OTN4fDg5ObdmlIPws6M9XB4dDc8mtTHMzEEATn1/j5I&#10;n04qFn0WMt+Qfh/TrrokczLQGxXXThjoZHW0Lo0GmxbH2jIXdWp0PON1WY79D3wdY2dMjZnpuiEV&#10;Uk3e3BptsyM2VzQyx8TaiIDxVtLBLEjwXt+ikg5Qz9x5INzG7UGcTR07w3crI/92gYlQOj/Mwlu9&#10;91dzu/WEzeLpyV4g2tDSZ2iILGrCoHPvYVhxY6Zus3+eRqavf4uuZZkLUnQLghhsGNIfIpkzy498&#10;xtGtpmU4PdrI7GJXqq3b233Xv32n3TCrNir7UTiOF7Ob4PpXEd0bUrAscXqrhH9Z30XjXmYGdXSn&#10;dsmv11gDA4xmuNecen2TMUJy7b6/Nee/hH8QftPylO9zXjloD+U8hEk+cloWQ+WTPKchE4BJw/U9&#10;JiMyj2ZTpavBBJBV4fV3e7wi8hap6/D64UG/mZhH4fWTdxzk9Zdv10dvmEE5RsrMjEvgzDwHU4W+&#10;pVYBXJOjIrSeUUKWWqqMMk5ad3iw/9CBHQ+4P+E3g99nthG7mV+0jqJKt6mSirQsyixRLI3ztWVE&#10;adUabLXui6KMirLouj7u87wslB5EbeIA2jwjsy3XRVFHcZk2Jcj1Wbv8ZIiKqsiLuMj6piqyqMmU&#10;G1euHmotAgAMJE7aJE5TKxhXjYdIMnK7MiurOKn6KCkhVQg6V4Fa0BZDkRbWuiAqS+UD0I8AWdEV&#10;cVmRXkdtnNSGOPZ0RlESlVGZFHkZ1UMS9Z0Vj+J1QjOFKI4HAshuesvKqiLKc+IJiMSGlOSUeEbb&#10;kjzOkyHNkipZKy9p4y5q0jjpAxLbqEn6pOe7pUCW5insBLCB98DEaZxGfVzFVdKnsfCmQ9ulSeK/&#10;06HrukIpAVThOMPwdTK4vzhqO7tgocI0iaOuawvhxMXO0yyFe2nJd6pYUiRgjkiDZ4mS4GGaUoyk&#10;OI8zZcEawInlcUnDgBI/Eq4pBGVE9yZ1ksWwMYibaMjitE+gn6R1tC6itK3WWZoV4O/jNhqSLEWA&#10;kigp4jwq44S+iId26CJAC+7SKor7MgZZkeRJneZJSX8MULdO0qzJkzgDBZRWXEkfdynI4WOR9mnH&#10;XZdIlsqkorKi6Ou4joc+6GH5uh6aooiyoRzqunX9SPchU1U8DHR0igDkRU4agkDxKKFXY2SHJqdx&#10;vK7paM1YgK9IqNY1uoRYV22c8ddHPaqTJkMPm9Q5PWKZDn2XNBSr0iGudW+dksN+WJlmAaAj8423&#10;0CMOw28aaSBRMvcX921XdSn8zuusiLumK/p86FPUsBwCvvK0LZqszfK8S9fIE1UjsHFeo1TIRj3k&#10;2dDXPVc99GvCdY6ktkPfEG8HKudKur4IuO3KNk/WzMVpuD5ga0wH6dbe8SquxThq6KGWPpW4wJYC&#10;S1NF6/U6y2BXGURQDIIeEGXJlMgU1cgYYhE3Ei3HsxZt5kKUk8GliosIOjDc0RHiGU1zQuFk3Nif&#10;mqBK3k3OxV7PuQIxL+m6FHGluU0ZISZpn/dZFwxd3BVDPsDuUpQg+BgE9DXuMsk3jc7TOm2k3lGD&#10;XK+zdZRDbkKzEdqkQeHzLElrkMEzzGQNT8QrcZ9P2lJAciWrUSQZjaCTO/iVROqiCpZUxEGGtBZr&#10;SV0XZQEcUtdBd1ZFOYUrrjSp1gPga/4oHqFE4IyQQdAlNboC24W26qU3vfExTc1qiMEDrU0RopHh&#10;UDWJqBiPgKZOVDER1i00wLgNP9euVCCmJ3kKB8ysYMJgp7MiJeIsQ5N4Q+NMzaaVkZjIxqSiHRNE&#10;j2D0sAsZGSgmMti2mEbawvgEPVVaokCMV1nTNEjSulx3aZ41ddNjmrqszdsybvp8HcD5Nm6xAgOt&#10;aimy7tp1jpom2O51TnrWlMhFF6Gq65SOXTdpnq8Z3RjNyqpdY7PySgJf2xgAOfScOlJqvPiYQLsO&#10;XqTCrAbLMafLsgzDGtHgY2ZmA5q0nlFD5ue8T94IU4fEiCLMkyMmkJm2Qowoqm0Y6nORn4fzbJpr&#10;Jl22JNuA/DDsPAZSZP/sI5+hHI2CTysYa+QeTB8luAHZJeVS+gt9FsgYMX7OzwLZ0zC18AF9jRp6&#10;G5GbPupVxuqIkYPPApkSGkSk4hKVAixHzgGagyyjeyu4VxPXPWptMDkJ2Rpk6tacmguA9Snpdg03&#10;NenLD5putpNhHmPhcqznQIQx5bOgrCWhh5IGGzZAlRCuadbHfdapa02Je8Do5pqlghkIRaFqXMfc&#10;A7gWleRhlPCCKEgvK2/7A7KOzPEDDnwAkIC0BFGNrIg48RFnEd9xhARxRzqw2MEopyVlBTKML2bV&#10;8aoAm9ovhtYDiIQARFKfNRSrQ9QxeUK8jwrz5yo8SuAidBP9Qp0wamltYVSJFD5YAwHhTnBhsUSU&#10;CpUgA1HUcQ3E1W8VNqdNgicqs/Bd8LPozYuUFDVy561DoA7KsYAggz8yJfhyeFsAnVXiZ6/kCZQx&#10;tJqctTBe7roxXr1LbdIU8Qzq4gQK8J8iuealxk3scbTurJdihscnyNCz0PcEyp6l6BJGLalakIn0&#10;p30YZaKGNknupK/SZTFcsibBluZo4uE64GmYXB5zHdgh3lBY2kGnxYyWETY+yqnEfX5BzfxkkcFD&#10;sxISAxm9Cp6YwhOq6xmZ8dKdLSvFO8UFy6X4hj0jFiO1OG4UFkAMY1N5q9g5kKuAjUzkYxBwiICl&#10;UEsFwMexrEYJE1WDZE3Asl8NDAbQEKvH5IDRCdFAr6oFOT2oHt38nN8B5jtAmD6T6+CiNo7GuHmR&#10;Bhk+VI1rC0FjM9OeiC9M4tKSTPcxDmTUQh3557kOOMdSJ5pnQxb0yx0VD2o1t4EPXJphDvBLc5RB&#10;vMLr15SHMjYnYz5pYYt/ZoIHj/CsnCAyvTYkTIOiDr+av2f5wBqQedjzeKOOkOWVsyzeLD/nsGbq&#10;gIk3Zu/NeTufNzaIaKDREoUGa9k/G8AzkGnIl91i+q8x07kA4gm0QJiNTGvxU4XETy4NdeoL8Xb+&#10;TJQhApRk3qFPznLKeK+4ypliy4Lw2WoydQNvyAamKQNrAQbI1/J+Suurfju9o5c1aHe0Lu1BRhyn&#10;Yyz084RzM38eLL7sr5BdnIm/4tmvePYEDvxKNM4whnWdoe3TKO8GLeJgBgcujGrfMLGpGeizgAGV&#10;sVHjoj5y5rDYkeZDdo8FLblkxj/+M3cAa7dYXpZwNLfoWTfTUhu+B+scOIksx5UsUWpCoVGG8TTq&#10;sM4sxUUtBEBx1GkMkB23GV1pY0hKJiuqWhqzmVDGvDBnfMg1EjEfzbQyoAVxZjBnPjNlY0aGu8Ra&#10;e5Sx/JIxTcwYtYSAxVcDyeQaaBImn5bVcpuECW+hSUUhvpDBR5PdkolpxhiaMznLmcmJQnk54wYD&#10;i/YAMfhpqii3SvwtCfGCMuhnyyDLh7zPu7zNm7xmcabCW8hgFSs9rLTXLMFVWZkVWcbKMotGqkPL&#10;v2mbNlrR0XoRmwtagdIyqq1WDay+d6wMN6xWs67ECrHWl1m2SxKtw8UDC5idrUSyhsaSHEvQWqVi&#10;XZ5F2Jhp9YALrlWjhl7S2qaWBuWmMGmUT5PIJ8J3iSvW9qssL5gUx6x8F5rUtixdUxVzSIsFWT/A&#10;zmQgCzeLNUecNlYU6dhkyNeic4kMqDyRc4KHygJYFGc5DrKmttReBbkmGKzbfRwadmHwAFjGZBGe&#10;Oq3qrNOCZyYHN0v4Zp0WrqRZrV0bFjurPMlZaBfpbKSIhjMI6ByjF6pqNRxYXEPgkiQPXJCJPoq5&#10;b6FOmOBTAPa5Ar7IDKMSljuFFdPqPknBb9hpNytga3cvGkHXn80VbedzMziHneYR4T6B+mkczXCW&#10;qzqWp9mqf7NMzaRP1B849onFck0I5aUNtmSgtLQVP61ieAMCS5v7GpYhD1pBzljrBmOc2neeyXND&#10;TGZQJ2OkTmIxVqcVCtK9NARPkypENCtq+lqhpgUSVtZUzhNYLObgmumElR6sal1ivZbqTfbokJHd&#10;EtO2YsVcYorGsGODLuLWo81qB1ZjBsFeab7bOCCMl9MArzilcmE2sz4JLapkKUnEHkdakycThD52&#10;wkszWLUGDBabVFsoXWQbAp/e5Zg2Iqj8uTIs4o9lRqGVArOg07IG8KRi0G3VGSKPytK0J2DoA9dn&#10;c1OppcjUryxrz9xAH+gALLhpZYVGNmxiUXVdtY1tIhRJESG0TOMwI/RSjGlUR7Nl5rgFH0zJ6M2K&#10;hXG2r9grw5g6KM8MFIx8pr/sb1LYqTrA492o4LIIAqKPkW9VYwWx1+5eqb5aywueUEDbt9TnKuCb&#10;qa+x3pjOzBt7UZUJY4sqZl5r8UD9hjFUj3S+/q6s+wzmpFXNEMVCvtlRy4VHNUiohBFG8rZRVs30&#10;hc3k2b2zC2wgQYcaycgiLaB5GGnSuK+zSd3YeSINrBXIJs0zaym+ZWt1CUVMiUzK0I4GgaTPkDtJ&#10;ovsuYnpzGhO0j65BwRkT5HooZNu8LPlelcRPVW6KtDRV6K1rgsKsKlFRBPlqFvKumn0vq24Bu0qt&#10;KvVyDQk+9GoXW28CzADua0eKAK2smSaooF400gmKS1EVy4qDLDunZpRDnEhGVYcJ6oaJkww+rgMc&#10;/eN3oCILjkyd4JpGToOOgNrUHzXDnZD4inNSOmKzRvhmSuskzZtgc0wofCFx0sZK+VoqA8ecFYFn&#10;TqbFYMl7CRdKzDNDlrhDiqOVdAjMGKzZwWnpfZVrI5O6RsY0yxlQRmvqkZpipF3f4ZY0fef6ydTb&#10;wJfQElNtkqNYtfb14iZwJE6FZIgbFGVhGQqzJE7FoZQ24NlkG0OzM6NVsLQAQqwheFmB+CY1Tjt2&#10;GKG29dT6dIwWW/Q6DQBTArpcu4PyPFlK4YplcaU4SoVDqDuMahlJWLNBPJz7NDoGsYNvEHSaSWcX&#10;Vat+5FSIVvjitB5pc5SKm67/TGkKvD8JUwozGjOTaiQbLAXNlAzBB/eNA6v9TZqD2njN3EAkb8xJ&#10;mRXfLB2cVxx5oG43QmrI0HjAN2PDOPzJx2A3wYlV61wr9SbNBBDRok64Jf/CrCfhOPyaBGrxEQgN&#10;C4VQ0xop2HxXxDKO7G074oXEj0ApwiLgtfIkkKOEKaTMpiHyjmIg47sEdhIn1o+jVtU02gRT/6or&#10;QMWciFLL/MTy0QCdM2DfBVfI6Sad7wtxdONMoZi2Yj2tDJs6Z8pgad2oOdevcQjKQGjq4lgwWZOn&#10;mXQsreOA+3Y2/UmmnD6U65zg2LPz7hiyLB2oJsTAtM16szL3je+R5U4A8PuhkR0/XMgRjU8TG9Vh&#10;XSDvh3XIRs46NRLjUE7jENgo5MXFuaGSL6lZx7d0xsZbzGTOGRbkjOklgyyOF+jlfPJvopjhwepu&#10;tLJaaE50wEFwzmXFvpl3y4a+pRXeCzJE1GWgEkfZXM5sWJMpKrSYpoWBkpLJNMwSaM18Up8J3aiz&#10;4qzs2tMH5MDGJj8QUxwREFe4YziWRnizrXQ78TH2ZIv4OgGSxYV/zPoCUyQU00ycHAIbz5dIstqE&#10;mVGB8Y1uIq9Hyec743GMJwwyU2NcJvNjTebHFPFFdoriTs3pb3NeJgfC7LLQy+ViWr0JjiCwBwpb&#10;Idz5iVSmahwayd7SsLv7Ue44e2BNpP5NQzfaOevHyco/3cgHYvezWHkOvzTqEE7LIJlFldZeHiPm&#10;8yabNDOVwVaLjY02EiFAmzI1q5ZTMfWja5rJo+sayss4aijbQrAtlGcR2fTQD4SmnlEQ160WFczG&#10;csanWoziHyPvphMajCdd2HAPntQ4r0wUnBu8yZaGkSRpPLKZC3OzAcB+jI0bu39kCrmYgjHX8dCZ&#10;IM81APDWRgDPYnNNStySEk0wehAAaVmDoUSLmDI2LOfoLmD0kZPiDxPgRjGxIZ5QgEJaWUEt1xRk&#10;t04FBQsuPij9DAs86iTgCdSjAdijoQiqAC81qqoCRpGxAjpNe4R8kEFDGxgIg9MIMgMw1Grzdln/&#10;ApWHI9/gqF/N9NSQehYhAAZI9XODiExwbibjecvEiPO03r0jTJyVoGX4sLgonOVDcWRPc07leWFA&#10;XRoQjnMUZ8Y5fMhynGmAbvHB1EtFJHvOlLDgtBt3DDTMHczuA8VypSHibgMeQyB4IeMQmBXUFqhX&#10;2Qa5lkMgqgA0x8AgcV5soEA3iZtdJnTmPQkSedkazjjNKD8VZ9M5xqKGdb1clCqUALHAaBMN0Sfr&#10;XBOCMNNSLmGQcWKPW8CVhPvJpJq444m3r75m3HcGFoZb8jn0d5ZGLd8IjbJxoYwKhQsqyBESmD5V&#10;RKNmj40zu2Z9mU2lOHuAewoEriwVVP10usYna2yuo22eT049VA795HybwRS5tr4p69iZc+RZfFHN&#10;uCXYKzxuFkL9kObQ8l2jDrbgbeIhp1DocBndUEfdDshGSrKJ0TijZJao0sQGxnPsUCMrpeAw8uS1&#10;QTuvsBTHQ42jRySQ7hsHfgQSTMHJQKObXD+1daHgfBktYJqDTMLkDMDGzh1SSnrSbRKm7ymdo9mk&#10;Q6P75iSB5namAaMATJnGkQUKitB0G8sbzydmAdvS6dZpJzS2k4AMUZximErPG+JwyCqB/SPaVmOU&#10;kwYmSegmB4jTUn2oWdAorDNV6jWK890JuWA0ryI+EyCeAYOc+TVDgY91O8r4tl3wJSXYE0G5b2uF&#10;6/lWFUkDYDuzbrSzRuHLaYps0iUJG/8YZK3Rzvv1NlZS6hYzZXPhmU2enwJiusC0X/bMndoyg3oO&#10;OuSM7YkO1fHgWnSALd1FqqDZJmAmZyo8JijZxUf0sr+Ft7T0kJ2cplFOKlkcUrdUDcNzoucDOpqr&#10;yZo+7H60KaLNOWlWRTg/mrbak7JOdBB8NzyfsWaiPSa0bIgUyE0wsCjd49bFBeenORHgAbQgnXCN&#10;lSjZ3ZecjO9TW7DWsXKVH7o6U3ktrS4LqNDZj1ZIaBdH6rSNpCMWFjJIjnFfQsj4+IczdHhEHw70&#10;u9AIHSsjjV0iPDm0S3tQbBWJemVzVIUzQw7ZmgOy7iEN9pBgEI0QFHt6GUczGIozlsI0JA/1VorO&#10;WXsYWVoBVXOSTym3UjhdPxbzMDogsqiMJfx+2EwiZYuivtuCabdSWNfYwA2irfrZszwLo8dRFhRp&#10;b0QpwZIj7FScBWLicabYmaZxLt0QCU8wsrbbQsRofAZRu8WQdoMhgdjfbnGk3eJIvUVRtYU6qDZw&#10;CzUqfoaiaquv0Z2zMPCaU/hLruWcPz+TsoUak3QWxleGaIxcw0SeBdpqWrbVfFaNplJeaBmTpyQn&#10;kOmWiLCqdAaGvaaNFChLttjPisIGEOq31TRGgLMwuFTsfM1c4nzsxEP2gud70I28Raene0zWfM+R&#10;sTnSLu7ZhR0L9/niflEZe+czjFXmO4BTu1NGt0DU8ezEiLRbFGZffUpnudbf0wFsyM8Z9tiF62HO&#10;583pPPAyIm0X1LEYOaczbk6RZtH+ZlEzx89nGGuOq4yDp1M65xS4981kJ3/OWDCYTfcpndNy8/3U&#10;tERDqU+nmYyTM9CimZzVntMXlXFy1aVzREECj6mfkZULctn2nxBwFm+6x4Oa7nGC5vsJEaMLzZwy&#10;mIlM92zU+3s9jsYhddaPNCi4kOHD4sxYLOQ8voUBA63dFD6ETotXPuSEu8Vht4V0k4Wc1LAQH1PH&#10;c+2gIh3ASMhg78+GW1j7OC6DxRngLKSchQyeFqILFgqBqA10flDkKhS5CkWtQlGrUNQqFLUKRa1C&#10;UatQ1CoMdMhEvNBji8Ku0JATGnJCQ05oyAkNOaGOw6i5zNUjjtFkbDAznvsEHSnllIRlqgLlCbFC&#10;IVQoqpgFMtdTUm/Tx4HHOTkhkwQKOq6eC6eHR6A2YjwdyilILvIxL/xn7Apo55hZnEZ/cxnsvqOZ&#10;dgNLLYSlhLSgjdjAbyAZd4UDLuOdBIVTHmzIeJoJvb+BMz56QQOrr/QJSC00dwoqxFHzTHQvS68T&#10;FkxxDalm33JghFD55rgQgaU8cDZlJDqRCtcspFsshHsW0i0WwjIL5Q3BIe6hjLZYIvwgxBnjaawO&#10;HjEx4Hm2Lutyd1c2ZavJgoVrHnrT43pA8AiwzrpwF/CsrS+m52pdYtEUemivUVgO7NbWPI+rgzF5&#10;3PL4b+3vimLt79go5K4J2Pll0aKMWe5acySoKDkEwP4dD2+5kPMGHK6BZhw2HtGw0FjOdpjScOfH&#10;tCQwgJoEdIc+TLBa9kQw0u7i5GGxEnt2WZzkXs99KE2h7yq7DxBCu2ECZCE+vANCLrGfhkiHhLW0&#10;bbAgZ7XcxVU5oqPnGOiDIehZ38Hf0GOpPKLarBFPUtb1mIJcibaEx0g6ikilqU6Pk9iJLwRXcexg&#10;UtoDZ8ioJVC3jqojMS4OEh28YiXHxXlozs6h+Tj35ONzcyTEvIAk4JgEM2qtWDOI6Nlph8AjxFV3&#10;BViScQUozkEODkxh4PU8K2VoNE/xEiJnHJEzBLhTEyLOFRsQY6ilqelGZUoT4aY9EY6wWpMJLK4J&#10;vzWRbrAEzxPmrJtxkLPnZ76/wYNczwroY/FCcenmiIC+M4AxDhXLOPebCKHQKhgRcsxuIwHzRxz2&#10;aB8FnojXVgC+cFpgvE9y+MvTWwn6adKoTYScYyk8IukSsDmc8yNO1OY1NJU0rDJpkizxD/FgDcDS&#10;mflZOitTLsyFDADk3wAamqo4JwUdIhCoM1SJLX9AEQOfUcU5ExNd9QMrTZx7E88EgGJgVAXoQpIV&#10;N0oUQpniotRC+EU4ySCblWyICpnUVZQRLAFYRQSAfGWQz2SVOPxE5ji9x16qhweG8wyUBRnHbRwS&#10;SBU/DAGSbwhoosXVFiFE6pcVYL5dBeowlm+QmJQnd7EzRUr/aWtAtnWjyBkamXG6fLimKmSGBM+A&#10;4hNGmsY4rLdGoXkcSsQOeARqOA1UYVkVqxRGqU02orOQAnWIN2xVph4zMyBCQ0J5DR2iQtoofKP6&#10;a2SwOAh1Lojn1nzCyCmabgBjnKZvxEXRogL1oOJ6GtexVtQsazxLgS8wwifqmiVCCGB3xykPm0Cx&#10;DI4B8CWTqHvm61qnBhVx9aWolrmG6dINCzsX57F7Eihgw63EUACouoUNoZBCvRisdCkReTzO7UM1&#10;mXzpkJDplKwlSIkMEQhwTKwSU9WOfF2iSqqte2BElQ7EKi6nhs1SEiDTwtqHosQ1w4VUSDzGJMQ6&#10;SQsa8TlGuTbiAQaG010AOPlib/tMnDHa8j0CbC9PqgNPxULIHGaKSzR4dQcX+V52OOd6Jk5/9OKf&#10;k3gWL3zcV6CnffqmgWeScFsoUZSu0MPTDHgQi+vUsI3J30aKH35YC+TcbMYz2kz/UERwyEFGM1kC&#10;bClCE/AeJRFc6CsHVNF9NpVdaiPG8Q4S0s5Cyo9JgzOgegJ8G1R7UWeRZjH7GcvSFRrQsBe9kQh3&#10;aaxPw2fFvcCHzfEufBop0D2lmVMa08NmHO2JX+RHQGqij3u+0Vw2Z/IF30CEUjAMO16DuORkMgt0&#10;TKt79hCpfK3lVbG0LzEVFGaUotv1jDEPssW8KkQvDGhS3g6Rccky08GsgqdreENPs/HnUHCCuFwP&#10;6jjVt255qQI9tG55NpMjeHQmp+oIa3bhMNo1L3RQSEBHShp4P0TLG/cokgBCUlXxZgIuqRE7FlXB&#10;qykYYNByvvHeHe3431kmcYD2lmMh0M5kVScB11XAGymoG7pQjTU7G2hZw9s2dGIbidPT/2y6R5xO&#10;YXKVrru14BuKsqvAsUkYnDpNYNWDSQXTCHZKqIElD521GmMdsU4UW15rMeWBKNNVz4hYYknw13Md&#10;G0YoWfvmnRpuGDMfX2nIiPpYoToe94BNSbs3reQ0mIuTL6WseOp7MwEKzZv1xONkuvhYYGCpGEmB&#10;McxVMEFYIj6IFA8TxgENm9rdUb/F3SiJ8CgOvWwAeJnCUzQhQ5BAQaxm4ipWSKyChsNmaJs8R0ug&#10;Z+KOozIx7G/XrHkAykue9FYFiQAbN6jrKJO88IW5AW+nmZDxUgkTUpeAMnO4XKhG5CgRZyxlO2if&#10;CRHKxZAqQe9z12V9xmIOO2LU16ds+YuSjiz4AQWcpONRgJkCvQBmooB5T8v0RiUSnq/UyVI1es02&#10;LrZzajWyxNQdDwmRZP4EIIiZyLDkySsiGk6rU9ArDzlMsvhj1gbnYEPQ8eS4QOoBP5+QkzVsq8nv&#10;4CGGjlr1qANiq++REaz+FzyrMNGNPcFxQdFHzvCyj8aRXrVMeUBbsVuh+io2RixeSzCTZtAjBbSF&#10;xxxcnEFLejNEeiUGBfrBSQ/8a+l6uKU73zxnTfAh2GBb9CQ1sSc601cz1FU8ZDH1nB7YlP6LY1SD&#10;SLpaxwZqqqfcsT0dD/A7MeIBiwEN4FUsveNX2bmG9D7sKuIA6QkEFuaZSgq6Kn2YudZwusF0IlkH&#10;Ff3G9jwXp6I5BE3/2Xdq34l9I1G8y4hXiejZDrYc+YYVuKG8X4hvGMP3GntGgLniWy+h0bjY876N&#10;NW1kABt4XmXAZcAc8YokPUpCao1S94xmvAFJYxf3Wu/QQyU0U+scLFigoXKpsWfwsGMZAVXg3B+v&#10;HEkRJ4AlHyzBMZLrUBgvrYGdytFYI/3GqHKYjQyOgMcD/hJCqrr51puXuDA9GHo8IJaksOxcNfdM&#10;cAdKcceFVaS5BsX6GU6STs2scZLoJnOOZOMHPYLExq2GYKwViqDKBqbVWIKIo508fF0T0h5cKl5l&#10;w1oQ+qLXrqwLLrwCRo5h3erVJ+JWkXKXccczUNQzYNtJhbOmi7gTKomFdm1Bzuh8LVqzRpNh+VqY&#10;3g6l9sH0+iiumgtZZPLCa2O44CkGq2WcRKi5yKOHeSuOJhVsoNGtcE6M5gKQruVwjxYKOEBCwzn8&#10;waEIYnS7j9tpBfbFG1bd9eId6RmUoVU6vAnv2ElkPxoWINS8fAbeypogLWwuyMSwMSbMFktczE65&#10;11YOCA40j8V18gV2m0VXN2U8rVDxxLT2+Rn+6ELORDfaJm+Qiph0qoNyl0I/dWyWqhlKBhctQ7Sh&#10;9Vn/SsSllOGyPyytS9D3mKiwpIm65r+GZ+XZzUSKEp3hpmo7Qo8EjvAg2/5DcHhKy/4WFWxWRlWL&#10;PIfjXGQifZOqse7tipcp5yPbaN6IVuZn/NNkbaTN7qxEABVb5LoixrUn5I1Il6HN6pYJy3t5EGf/&#10;ZirPdpggF82E9I2O3kS0Wfj8ijwy67+nNMlVtIl+OxbMNc4IEV6kHD8H6f54EUaD1k4pOWSk0QCi&#10;oJyze2yCS238QW/mQTlKBXJceRwG8jiAbaGexWFnD4unHEe5KFv+MRCKVi4kze7GcIKCElexHgZL&#10;jATd4X8HdpKwkd7bjgQ71DbxZ1/ah+guCwGMdD5k+mhxfDgLwayQ0T0K7MYj6DufgVWzdFphoS9I&#10;q10cP9LSUx/STMUDpoMuw9fAvpfF8SJd6PNbalYB3E0X+opbXzENcZTJixUgno4LfRPlDlu6bxou&#10;ssUxHC70cDJjRpnW2nUjn9pCTyHuucVlXJUuV10h/r8LPRxLPRZnScdRpsmBABliXegpwU7zBFaR&#10;DSxKsXKfsfTNQhqvrRy4mEL1HCDvay4O9fLOtyzoGYBZFc94TV7WkdHxesuOtBbgFuCWtBaELelt&#10;wUUhhioIZz4GUpuXAc8ZjSyoSajBzNMQtKTIKpBWIOLBs4xHaTLOxmUVyCpgeHwiw3vBjSqyknIl&#10;sCWwOk7COn8W4LfwxI0en6GhZG5r3LOnLKzGsxd6EuQvBJkbDDfs2ZPqe/b0XwhlY3UXRIakRv80&#10;8K+kHa5F13hx9H17UbW9DlbvdOWNr7zy3V6gzAuVeZu9XpfP2/JDvefevdmehDf6E95o7DKf/l58&#10;FXfQ3+FtuONL85Pp1wHC7/AS3DTaS/OQRwzCa7ywnxeOvxkekHwriPaK8B3uXuX6dvDNb+m3SMIu&#10;yMLXwu/4V++C0iHAF4+ysL0LaLWH4QzvhnFS7pVl6eP74RvhN4LYUD65dL7HRFn1lCBwkbjYw48P&#10;fXlwFjGvHq/2mA74SpSQ5HtYIaBYz+HN3PzeQLzHo98k3A4GqsW94gFnmgMj9rRDkyb2luDtBrAI&#10;twdwyI8eMGNQFT4h38PlUw1FtLeGY7QzUfx2oJY5Zj25ZaDD+w6zvbRS23w0TvaKKgPJs6DQD7fw&#10;uuJoL+PF46GPxaU199kwwEve9DMT4aIXIgK+Mj2eUPjoxVBQ7XqmInHRC6FI8711PBHhYhsIPlbQ&#10;CsSjkKRZH+cuCn84wPGM3ZHpd3SyiQgf3aDi44QioxnVjMFiF0KQQ0M50+CjF0JRJGhpOhHhoxdC&#10;UYFinY6C6WMXEsyi3KvKuUN99EJElMlelc2s8NGLoYCKZOJEabELIahk8SYELraB4OPEkjWjPXyI&#10;SS7H+IUEc0138HL10dT46AYdHyeYaxoSzyrqoxdCgVeMmZw7ZIxfDEmcmRUe28ILEyx+QSRrU+sZ&#10;iYtvIHnpBq/N5Wdu7LXyumHMYIePQSbGZOOOZeGNu8F1N27H4Y0h+N3oSze+HbxyI9gqmsPehBX2&#10;Uv0IFhbMtwrHTywtRum5hEym/knFk7H4Nxh7xh8Uwye4cVTf2e+PAvfrNdPP2OjXi97DpXif8f0e&#10;v+7j8uV3HLsfvZl/DsdAcUZmUPuRiX76ER3/uzZU9srXvxqsPsOvTOk3hT67en5lPxFlv4bjgZ4L&#10;Fr+btvMJ/m7W+AtZvwk1+rhfyNq1X8564dLu6s9++ubj/3rlzcef3C93jRS4+kcKLhkl/3tn136h&#10;66PpN7xG+vT7c1d39Htfory6ot/0+tlP//j0Cx/q+gL3uv749JdN92VP96Vz6Z5bpd8YE9WXV399&#10;5dOP/+DqHz7+6yv/luvTv3RO73qKL59L8dyef2wUC/rXVj++Ej/+8ZV3H3/+6r8mjB//pyv/7fRv&#10;rvy/01evvvR4oC2vXr3z+G+u/HvS/7PlffK9sCm/M58lXZLjv/jw0elffPijx2P8Tz/6/umffvSl&#10;Sc4/97NHp5/72Zz/Q+I/XMSf/+jR6fMfzfm7f/vodPdvf/R31ltPl6/LC6344PR7p59/rOu3Vx+c&#10;6vreL0ErNvtjlKLZrnwX/n0X/o398SHxDxfxB6ePTh+czvl//vjR6Z8/nuN/tPP90z/amfvvs6tH&#10;p59dzfnfJ/79RTzYeXQa7Mz5q91Hp6vdv7v++zhtm63aTy597/QfXNb126ufXNL1y++/bX16F/69&#10;C//G/vuA+AeL+P1Lj07vX5rzf3D50ekPLs/xz1x5dPqZKz96/Hn082e7//P0XcLV6vsy6DuX9TuO&#10;z//g7e/u/PDtf/d88L9WH7y6+o8//vLqv/wbl/ZX/3Awm3WN0eGTsywaYT5t447ufmv36zt/+VP9&#10;WuTvYLWjlWKO9s+Y3Vyt/tJgd3Z3v/DGw+OT/u5qJTpXq2D1hdWfqF2rx3y+8j++7Gm/4u3u7uoZ&#10;ePCTvx88ONy5ezryIF4tYxGxq4/d6Hyhlv2fvy8tO7g0tiyhLXNMLfvU5bFl8y/but8OlWdCt9K7&#10;DuKq71WNkvNvjwrC5Y+W8NJKv5O7Wv1/AAAA//8DAFBLAwQUAAYACAAAACEARZE6+uEAAAANAQAA&#10;DwAAAGRycy9kb3ducmV2LnhtbExPTWvCQBC9F/oflin0VjeJ2krMRsR+nESoFkpvY3ZMgtndkF2T&#10;+O87ntrL8IY38z6y1Wga0VPna2cVxJMIBNnC6dqWCr4O708LED6g1dg4Swqu5GGV399lmGo32E/q&#10;96EULGJ9igqqENpUSl9UZNBPXEuWuZPrDAZeu1LqDgcWN41MouhZGqwtO1TY0qai4ry/GAUfAw7r&#10;afzWb8+nzfXnMN99b2NS6vFhfF3yWC9BBBrD3wfcOnB+yDnY0V2s9qJRMJvPEj5V8MK9mF/EUwbH&#10;G0hA5pn83yL/BQ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ECLQAUAAYACAAAACEA8ewh9AsBAAAVAgAA&#10;EwAAAAAAAAAAAAAAAAAAAAAAW0NvbnRlbnRfVHlwZXNdLnhtbFBLAQItABQABgAIAAAAIQA4/SH/&#10;1gAAAJQBAAALAAAAAAAAAAAAAAAAADwBAABfcmVscy8ucmVsc1BLAQItABQABgAIAAAAIQDKiYtH&#10;LAQAAOsOAAAOAAAAAAAAAAAAAAAAADsCAABkcnMvZTJvRG9jLnhtbFBLAQItABQABgAIAAAAIQAG&#10;oAXTAi0AAG53AAAUAAAAAAAAAAAAAAAAAJMGAABkcnMvbWVkaWEvaW1hZ2UxLndtZlBLAQItABQA&#10;BgAIAAAAIQBFkTr64QAAAA0BAAAPAAAAAAAAAAAAAAAAAMczAABkcnMvZG93bnJldi54bWxQSwEC&#10;LQAUAAYACAAAACEAT6GuxboAAAAhAQAAGQAAAAAAAAAAAAAAAADVNAAAZHJzL19yZWxzL2Uyb0Rv&#10;Yy54bWwucmVsc1BLBQYAAAAABgAGAHwBAADGNQAAAAA=&#10;">
                      <v:shape id="Grafik 1531487807" o:spid="_x0000_s1198" type="#_x0000_t75" style="position:absolute;width:22783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40UzgAAAOcAAAAPAAAAZHJzL2Rvd25yZXYueG1sRI9Pa8JA&#10;FMTvhX6H5RV6q5tIbUJ0lWIRWnsI9c/9mX0mIdm3aXar8du7gtDLwDDMb5jZYjCtOFHvassK4lEE&#10;griwuuZSwW67eklBOI+ssbVMCi7kYDF/fJhhpu2Zf+i08aUIEHYZKqi87zIpXVGRQTeyHXHIjrY3&#10;6IPtS6l7PAe4aeU4it6kwZrDQoUdLSsqms2fUWDiZeOaPN/X49Vu/UuUfOWHb6Wen4aPaZD3KQhP&#10;g/9v3BGfWkGaJpPkNZrEcPsVPoGcXwEAAP//AwBQSwECLQAUAAYACAAAACEA2+H2y+4AAACFAQAA&#10;EwAAAAAAAAAAAAAAAAAAAAAAW0NvbnRlbnRfVHlwZXNdLnhtbFBLAQItABQABgAIAAAAIQBa9Cxb&#10;vwAAABUBAAALAAAAAAAAAAAAAAAAAB8BAABfcmVscy8ucmVsc1BLAQItABQABgAIAAAAIQB//40U&#10;zgAAAOcAAAAPAAAAAAAAAAAAAAAAAAcCAABkcnMvZG93bnJldi54bWxQSwUGAAAAAAMAAwC3AAAA&#10;AgMAAAAA&#10;">
                        <v:imagedata r:id="rId165" o:title=""/>
                      </v:shape>
                      <v:group id="_x0000_s1199" style="position:absolute;left:71;top:2357;width:19860;height:2357" coordsize="17145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vd0AAAAOgAAAAPAAAAZHJzL2Rvd25yZXYueG1sRI9Na8JA&#10;EIbvBf/DMkJvdRPFxkZXEftBDyL4AcXbkB2TYHY2ZLdJ/PfdguBlYOblfYZnsepNJVpqXGlZQTyK&#10;QBBnVpecKzgdP19mIJxH1lhZJgU3crBaDp4WmGrb8Z7ag89FgLBLUUHhfZ1K6bKCDLqRrYlDdrGN&#10;QR/WJpe6wS7ATSXHUfQqDZYcPhRY06ag7Hr4NQq+OuzWk/ij3V4vm9v5ON39bGNS6nnYv8/DWM9B&#10;eOr9o3FHfOvgkExnkyR5ixL4FwsHkMs/AAAA//8DAFBLAQItABQABgAIAAAAIQDb4fbL7gAAAIUB&#10;AAATAAAAAAAAAAAAAAAAAAAAAABbQ29udGVudF9UeXBlc10ueG1sUEsBAi0AFAAGAAgAAAAhAFr0&#10;LFu/AAAAFQEAAAsAAAAAAAAAAAAAAAAAHwEAAF9yZWxzLy5yZWxzUEsBAi0AFAAGAAgAAAAhAKRX&#10;a93QAAAA6AAAAA8AAAAAAAAAAAAAAAAABwIAAGRycy9kb3ducmV2LnhtbFBLBQYAAAAAAwADALcA&#10;AAAEAwAAAAA=&#10;">
                        <v:shape id="Textfeld 117" o:spid="_x0000_s1200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470AAAAOgAAAAPAAAAZHJzL2Rvd25yZXYueG1sRI/BasJA&#10;EIbvgu+wTKGXohtrtSa6irRIPbSUar1Ps9NkMTsbshuNffpuoeBlYObn/4ZvsepsJU7UeONYwWiY&#10;gCDOnTZcKPjcbwYzED4ga6wck4ILeVgt+70FZtqd+YNOu1CICGGfoYIyhDqT0uclWfRDVxPH7Ns1&#10;FkNcm0LqBs8Rbit5nyRTadFw/FBiTU8l5cddaxXcJa15/HGHd7k5vJr9S2Xw6+2i1O1N9zyPYz0H&#10;EagL18Y/YqujwyxNx5OHdDKGP7F4ALn8BQAA//8DAFBLAQItABQABgAIAAAAIQDb4fbL7gAAAIUB&#10;AAATAAAAAAAAAAAAAAAAAAAAAABbQ29udGVudF9UeXBlc10ueG1sUEsBAi0AFAAGAAgAAAAhAFr0&#10;LFu/AAAAFQEAAAsAAAAAAAAAAAAAAAAAHwEAAF9yZWxzLy5yZWxzUEsBAi0AFAAGAAgAAAAhAJSS&#10;rjv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79A9E77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1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D5zQAAAOgAAAAPAAAAZHJzL2Rvd25yZXYueG1sRI/RasMw&#10;DEXfB/sHo8HeVsdlCyGtW0q3wRhl0GwfYGw1Do3lELtp+vfTw2Avgiuhcznr7Rx6MeGYukga1KIA&#10;gWSj66jV8PP9/lSBSNmQM30k1HDDBNvN/d3a1C5e6YhTk1vBEEq10eBzHmopk/UYTFrEAYlvpzgG&#10;kzmOrXSjuTI89HJZFKUMpiNu8GbAvUd7bi5Bw6f6Cv5m5+f928FeKttM6WBPWj8+zK8rHrsViIxz&#10;/v/4Q3w4dlDly1KVlWIVFuMFyM0vAAAA//8DAFBLAQItABQABgAIAAAAIQDb4fbL7gAAAIUBAAAT&#10;AAAAAAAAAAAAAAAAAAAAAABbQ29udGVudF9UeXBlc10ueG1sUEsBAi0AFAAGAAgAAAAhAFr0LFu/&#10;AAAAFQEAAAsAAAAAAAAAAAAAAAAAHwEAAF9yZWxzLy5yZWxzUEsBAi0AFAAGAAgAAAAhAEh3MPn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0620A07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2" type="#_x0000_t202" style="position:absolute;left:14859;width:2286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T/zwAAAOgAAAAPAAAAZHJzL2Rvd25yZXYueG1sRI/BagIx&#10;EIbvgu8QRvAiNXELalejlBaxh0qp1vt0M90N3UyWTdS1T98UhF4GZn7+b/iW687V4kxtsJ41TMYK&#10;BHHhjeVSw8dhczcHESKywdozabhSgPWq31tibvyF3+m8j6VIEA45aqhibHIpQ1GRwzD2DXHKvnzr&#10;MKa1LaVp8ZLgrpaZUlPp0HL6UGFDTxUV3/uT0zBSJzv78cc3uTm+2sO2tvi5u2o9HHTPizQeFyAi&#10;dfG/cUO8mOSQPaj7+SRTM/gTSweQq18AAAD//wMAUEsBAi0AFAAGAAgAAAAhANvh9svuAAAAhQEA&#10;ABMAAAAAAAAAAAAAAAAAAAAAAFtDb250ZW50X1R5cGVzXS54bWxQSwECLQAUAAYACAAAACEAWvQs&#10;W78AAAAVAQAACwAAAAAAAAAAAAAAAAAfAQAAX3JlbHMvLnJlbHNQSwECLQAUAAYACAAAACEAFGVk&#10;/8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2CB984F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00F3D" w:rsidRPr="00970686">
              <w:t>Zeichne Fünfer</w:t>
            </w:r>
            <w:r w:rsidR="005855D4" w:rsidRPr="00970686">
              <w:t>s</w:t>
            </w:r>
            <w:r w:rsidR="00BD71FF" w:rsidRPr="00970686">
              <w:t>chritte</w:t>
            </w:r>
            <w:r w:rsidR="00200F3D" w:rsidRPr="00970686">
              <w:t xml:space="preserve"> in den Zahlenstrahl</w:t>
            </w:r>
            <w:r w:rsidR="00920308">
              <w:t>,</w:t>
            </w:r>
            <w:r w:rsidR="00200F3D" w:rsidRPr="00970686">
              <w:t xml:space="preserve"> </w:t>
            </w:r>
          </w:p>
          <w:p w14:paraId="27737561" w14:textId="64F1F356" w:rsidR="00200F3D" w:rsidRPr="00970686" w:rsidRDefault="00200F3D" w:rsidP="002E0FA7">
            <w:pPr>
              <w:pStyle w:val="Text"/>
            </w:pPr>
            <w:r w:rsidRPr="00970686">
              <w:t xml:space="preserve">bis du bei 20 ankommst. </w:t>
            </w:r>
            <w:r w:rsidRPr="00970686">
              <w:br/>
              <w:t xml:space="preserve">Wie viele </w:t>
            </w:r>
            <w:r w:rsidR="00BD71FF" w:rsidRPr="00970686">
              <w:t>Schritte</w:t>
            </w:r>
            <w:r w:rsidRPr="00970686">
              <w:t xml:space="preserve"> passen in die 20?</w:t>
            </w:r>
          </w:p>
          <w:p w14:paraId="136AD8FE" w14:textId="696A8201" w:rsidR="00200F3D" w:rsidRPr="00970686" w:rsidRDefault="00200F3D" w:rsidP="002E0FA7">
            <w:pPr>
              <w:pStyle w:val="Text"/>
            </w:pPr>
          </w:p>
        </w:tc>
      </w:tr>
      <w:tr w:rsidR="00970686" w:rsidRPr="00970686" w14:paraId="30F87757" w14:textId="77777777" w:rsidTr="002E0FA7">
        <w:tc>
          <w:tcPr>
            <w:tcW w:w="780" w:type="dxa"/>
          </w:tcPr>
          <w:p w14:paraId="4D5B2CC2" w14:textId="77777777" w:rsidR="00200F3D" w:rsidRPr="00A71530" w:rsidRDefault="00CD3FFB" w:rsidP="002E0FA7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inline distT="0" distB="0" distL="0" distR="0" wp14:anchorId="18261A74" wp14:editId="6E155948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D0F1FB" w14:textId="77777777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13E00C6B" w14:textId="77777777" w:rsidR="00200F3D" w:rsidRPr="00970686" w:rsidRDefault="00200F3D" w:rsidP="002E0FA7">
            <w:pPr>
              <w:pStyle w:val="Text"/>
            </w:pPr>
            <w:r w:rsidRPr="00970686">
              <w:t xml:space="preserve">Zu dem Bild </w:t>
            </w:r>
            <w:r w:rsidRPr="00A71530">
              <w:rPr>
                <w:rFonts w:asciiTheme="minorHAnsi" w:hAnsiTheme="minorHAnsi" w:cstheme="minorHAnsi"/>
              </w:rPr>
              <w:t xml:space="preserve">passen die Aufgaben </w:t>
            </w:r>
            <w:r w:rsidRPr="002542C1">
              <w:rPr>
                <w:rFonts w:ascii="Comic Sans MS" w:hAnsi="Comic Sans MS" w:cstheme="minorHAnsi"/>
                <w:b/>
                <w:sz w:val="20"/>
                <w:szCs w:val="16"/>
              </w:rPr>
              <w:t>20 : 5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und </w:t>
            </w:r>
            <w:r w:rsidRPr="002542C1">
              <w:rPr>
                <w:rFonts w:ascii="Comic Sans MS" w:hAnsi="Comic Sans MS" w:cstheme="minorHAnsi"/>
                <w:b/>
                <w:sz w:val="20"/>
              </w:rPr>
              <w:t>4 · 5</w:t>
            </w:r>
            <w:r w:rsidRPr="00A71530">
              <w:rPr>
                <w:rFonts w:asciiTheme="minorHAnsi" w:hAnsiTheme="minorHAnsi" w:cstheme="minorHAnsi"/>
              </w:rPr>
              <w:t>. Warum</w:t>
            </w:r>
            <w:r w:rsidRPr="00970686">
              <w:t xml:space="preserve"> passen die Aufgaben?</w:t>
            </w:r>
          </w:p>
          <w:p w14:paraId="15491D5F" w14:textId="727BB842" w:rsidR="00200F3D" w:rsidRPr="00970686" w:rsidRDefault="00200F3D" w:rsidP="002E0FA7">
            <w:pPr>
              <w:pStyle w:val="Text"/>
            </w:pPr>
            <w:r w:rsidRPr="00970686">
              <w:t xml:space="preserve">Welche </w:t>
            </w:r>
            <w:r w:rsidR="00825DFF">
              <w:t>Divisions-Aufgabe</w:t>
            </w:r>
            <w:r w:rsidRPr="00970686">
              <w:t xml:space="preserve"> passt auch noch? </w:t>
            </w:r>
            <w:r w:rsidR="00624820" w:rsidRPr="00970686">
              <w:t>Wie lautet dann die Frage?</w:t>
            </w:r>
          </w:p>
        </w:tc>
      </w:tr>
      <w:tr w:rsidR="00970686" w:rsidRPr="00970686" w14:paraId="582A5E21" w14:textId="77777777" w:rsidTr="002E0FA7">
        <w:tc>
          <w:tcPr>
            <w:tcW w:w="780" w:type="dxa"/>
          </w:tcPr>
          <w:p w14:paraId="4707166D" w14:textId="77777777" w:rsidR="00200F3D" w:rsidRPr="00A71530" w:rsidRDefault="00200F3D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75F43AEC" w14:textId="77777777" w:rsidR="00200F3D" w:rsidRPr="00A71530" w:rsidRDefault="00200F3D" w:rsidP="002E0FA7">
            <w:pPr>
              <w:pStyle w:val="berschrift4"/>
              <w:rPr>
                <w:noProof/>
                <w:color w:val="327A86" w:themeColor="text2"/>
              </w:rPr>
            </w:pPr>
          </w:p>
        </w:tc>
        <w:tc>
          <w:tcPr>
            <w:tcW w:w="8187" w:type="dxa"/>
          </w:tcPr>
          <w:p w14:paraId="35855C15" w14:textId="0DB194B4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8" behindDoc="0" locked="0" layoutInCell="1" allowOverlap="1" wp14:anchorId="2248BF0E" wp14:editId="1A342352">
                      <wp:simplePos x="0" y="0"/>
                      <wp:positionH relativeFrom="column">
                        <wp:posOffset>2891313</wp:posOffset>
                      </wp:positionH>
                      <wp:positionV relativeFrom="paragraph">
                        <wp:posOffset>323532</wp:posOffset>
                      </wp:positionV>
                      <wp:extent cx="2278380" cy="471428"/>
                      <wp:effectExtent l="0" t="0" r="0" b="0"/>
                      <wp:wrapNone/>
                      <wp:docPr id="1836415695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94050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60544138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477789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A77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267432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1F02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407371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E2B99C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8BF0E" id="_x0000_s1203" style="position:absolute;margin-left:227.65pt;margin-top:25.45pt;width:179.4pt;height:37.1pt;z-index:251652428" coordsize="2278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HWeVScEAADpDgAADgAAAGRycy9lMm9Eb2MueG1s7Fddb9s2FH0fsP9A&#10;6L2x9WXJRpwiS9agQNAGS4Y+0zRlEZFIjqRjp79+h5RkJ062LlkDbEAfLPPj8vLew3MupeP327Yh&#10;d9xYoeQ8io/GEeGSqaWQq3n0+82Hd2VErKNySRsl+Ty65zZ6f/LzT8cbPeOJqlWz5IbAibSzjZ5H&#10;tXN6NhpZVvOW2iOlucRkpUxLHbpmNVoauoH3thkl4/FktFFmqY1i3FqMnneT0UnwX1Wcuc9VZbkj&#10;zTxCbC48TXgu/HN0ckxnK0N1LVgfBn1FFC0VEpvuXJ1TR8naiCeuWsGMsqpyR0y1I1VVgvGQA7KJ&#10;xwfZXBi11iGX1Wyz0juYAO0BTq92yz7dXRh9ra8MkNjoFbAIPZ/LtjKt/0eUZBsgu99BxreOMAwm&#10;SVGmJZBlmMuKOEvKDlNWA/gny1j9698vHA3bjh4FowWb4dcjgNYTBL7NFKxya8Oj3kn7j3y01Nyu&#10;9TsclqZOLEQj3H0gHo7FByXvrgS7Ml0HYF4ZIpbzaJJl02ycAxdJW9D+wtBK3JI4T+OsLMpx4UHy&#10;6/2SzgH1CV4qdmuJVGc1lSt+ajUIDFl569Fj89B9tPuiEfqDaBp/ZL7d5wmyH5DlGag6Ip4rtm65&#10;dJ2yDG+QspK2FtpGxMx4u+DIzXxcxjhvqNohM22EdN2RW2e4Y7Xfv0IcvyF2Hzed7SZC0Ps4fUYW&#10;1Hsd2cbTvMgDMgNnAKGx7oKrlvgGQkUIOCg6o3eXtg9mMOkR7fYPgSGcBxromvsjjdPJOM+yOEVF&#10;Gw51rbXghksSJ5mPxHP2BYqCXNKIQDhJmhdZ8EBng7LiaZlPJ5j3yoLBpOwNvqWsGG7zcS/J/cK/&#10;UNZGo/DagSzoPaHLi2rLdU01B+Te7QPsyqwoinJaDNDdIMuKN0sSx0EKvbmvQ8Rtf1GoLIH0fvwl&#10;DIknaZkOqaMYTUKF36X+QoKAuaoRy0FU4VLiZ40hdxTXSeM6XR5YNZJsUABSiN8zTyq/vNNBI0G6&#10;fUq+5baLbagY00BlP7RQy3vAYBQIjFSsZh8E2HxJrbuiBrcTBnHjus94VI3CZqpvRaRW5utz494e&#10;B4vZiGxw280j+8ea+mLYfJQ4cnDbM8aFTlyGjgkdjC6Ghly3ZwqZQ/6IKjQxbVwzNCuj2i+4kE/9&#10;bpiikmHPeeSG5pnr7l5c6IyfngajrrZeymuNihwH0LxGb7ZfqNG9kB348kkN5Hqi5862g/t07VQl&#10;gtj3aPa4g+gdNd+e8UmZJpMiS5PvSPkiifMY5eeZazgvYhTDg1rxv+D9pCuc/1ne99L4wf1nXlAH&#10;QXqhPaj2aZ6NixSM/I7cx3tTPvU16hnyJyXKV0f+eDqd/ru3goNy/rZFf3f5/Sj64d3tzYr+/nMi&#10;XAXhewqtRx9sD/vBav+FevInAAAA//8DAFBLAwQUAAYACAAAACEABqAF0wItAABudwAAFAAAAGRy&#10;cy9tZWRpYS9pbWFnZTEud21m7J3Pj2XHdd9f9/yQdW3CAmglCCTE1wIoWAam5/6+91FOApOighBi&#10;RIXjcCEIg/tzZsSe7lF3DzlDgoA2FgwbMAQhELwykD8gyyBZGFpklZV3BpKNF0EWCpBAyQQMIIru&#10;yed7qu6P169nOA2Jshd63ffVrapTp06dOufUqR/3vp3Vp1erS//hy6vVp1a/l634XOH6jd3fuvTf&#10;f0N3v7779umf/VR3uzs7Pndv5x/5u0/tXOLuKtcXr35xtbvaWdyTSIEvXn1h9cHO/9154bU3Xnn9&#10;jfD1o76+2+z34TffOBxO+rfCt7O96FvPBdfv3bt5XL/dh/bV9UN4/fj24Tv36lt9+N77IQnPBUUR&#10;dnfak7Dpb905UBEiN5vDBzcfxGG0F9lHkOGc8zAOr8WLrI1SSRin1H5uuSRMl+Wgpq33+5snt/ub&#10;qvb+UR8O9f5x7ygT9e3+nXsbaS+/FL7Hn+U9DPsH7W1PHLAPprhrenv7ZEpxJd7p5oT3nwuOTw7v&#10;3eu78ODwZMSp+k6O7hsJ4fvhnYEv49P1sWLxBw4sqlYK3DqT8jA5m/JgTnk/3Kp9mxfn0rG6ZnLx&#10;m6vXV6+98fofvqT+f/nrX/v6v/rKK18N/4kTj9Xv+1D9wO0zfj4F3Ee7kkd9LnNdI/JrhB/uKsV9&#10;XPqOSfTlnV8nUeU+d/lPdo6ujlJ9eec5pXtJvby7u+v78rngvVC3D+z7YXj38O3+5NAi9E0UHu3f&#10;OVBCZEn0n094LlApQA76WwswE4+DHok+uW29BVe3REp1OuGlS0y8pzAO665bSDc9ZABTOAE8F4Sj&#10;uEK79fgIG4fH9xuXZnrj070OKa+787YTognHwy1CNnAgX1aHcEDsWRyW99ZIB/Vbm33c13v3/r4r&#10;N6nuW2OlYwEf95UsCsBttXCsgYInR/XB8X59ginxdbnwoYsjze+H70X0jP6O+vZEPSP16aXO/UH3&#10;XCA7KLv1L27/89sv/M7rb1z7g+6w6a+le1GIDH9VN8ELL7yMKTs5PHoxbOs7R4dhvBfHe0n4u7dP&#10;Tu69eP26Jd46qu/dvtMe7x0e3frSWOTO4cFXIO/F8E30+VXanmK+1i9m1YtJFiZRnAL4Onbv+MUw&#10;5vYrh+39u/3BCWXqF8OX9/v6oHzpzgk5X6sPbt0H8Gv92/3+i2FC0kuH9w+6Owe3Xjp88CLNuxbL&#10;xFEBWa8cdC8f3hWmYwHKhr5+dLh/eCtwtN7s7x3fPD4xxskQY0qC67K3N1uQnoT2rTgw7Vsu+xBJ&#10;nzNDJ14qeP+4P5ptdXD9OxitW2ba3w+bOwcmyMH1byj1qMe2YU6XGe1dcoqwPjqqH4a1y28PD9r6&#10;ZAPsHaCO+xMp4jt3OtOrGfmrc2Zb39so9+0569uHdw428l5zeXfvnPQoNMFGbudyu/pYSjxXJnq9&#10;gVgm75PszcQyuSW5vX9k9mSZflvp+4fHvTcSM37485630ffvmWVJ4Tbdtx/mYepufP2TZcIM6BO5&#10;crO5Gu/Or+kNKjo+OTp8a7NHBpKHO1S3pHf4PVF1uJV+QPJs6uZWvEm62cElkjcdkq30l24AvQR8&#10;5WzCvW64Wx+9Fb5zuzf+3Du8F97aP2zqfRO96/9sBLjeP+jbcP+w7sJ79+lQ4wyiN8OaSxEuSgiX&#10;FXD+hKvJyl1vUcGjk0OregLBbkCsMyLB9Ze+8jLEG8TUT5Y4UrTRrtcm4OuvcH8ejFkTtBNFuXkP&#10;kTUnwCVa9ObSwVimz44G5JlK3zDpx7eSCB5hDhy+7RqWNN54NXyP1usKw+7+PQtPHt7rGWlOjjA4&#10;dt9/x9IRIKHHzIbX5JfFoQx25OzkzeHw4OTm3ZpSD8LOjPVweHQ3PJrUxzMxBAE59f4+SJ9OKhZ9&#10;FjLfkH4f0666JHMy0BsV104Y6GR1tC6NBpsWx9oyF3VqdDzjdVmO/Q98HWNnTI2Z6bohFVJN3twa&#10;bbMjNlc0MsfE2oiA8VbSwSxI8F7fopIOUM/ceSDcxu1BnE0dO8N3KyP/doGJUDo/zMJbvfdXc7v1&#10;hM3i6cleINrQ0mdoiCxqwqBz72FYcWOmbrN/nkamr3+LrmWZC1J0C4IYbBjSHyKZM8uPfMbRraZl&#10;OD3ayOxiV6qt29t91799p90wqzYq+1E4jhezm+D6VxHdG1KwLHF6q4R/Wd9F415mBnV0p3bJr9dY&#10;AwOMZrjXnHp9kzFCcu2+vzXnv4R/EH7T8pTvc145aA/lPIRJPnJaFkPlkzynIROAScP1PSYjMo9m&#10;U6WrwQSQVeH1d3u8IvIWqevw+uFBv5mYR+H1k3cc5PWXb9dHb5hBOUbKzIxL4Mw8B1OFvqVWAVyT&#10;oyK0nlFCllqqjDJOWnd4sP/QgR0PuD/hN4PfZ7YRu5lftI6iSrepkoq0LMosUSyN87VlRGnVGmy1&#10;7ouijIqy6Lo+7vO8LJQeRG3iANo8I7Mt10VRR3GZNiXI9Vm7/GSIiqrIi7jI+qYqsqjJlBtXrh5q&#10;LQIADCRO2iROUysYV42HSDJyuzIrqzip+igpIVUIOleBWtAWQ5EW1rogKkvlA9CPAFnRFXFZkV5H&#10;bZzUhjj2dEZREpVRmRR5GdVDEvWdFY/idUIzhSiOBwLIbnrLyqoiynPiCYjEhpTklHhG25I8zpMh&#10;zZIqWSsvaeMuatI46QMS26hJ+qTnu6VAluYp7ASwgffAxGmcRn1cxVXSp7HwpkPbpUniv9Oh67pC&#10;KQFU4TjD8HUyuL84aju7YKHCNImjrmsL4cTFztMshXtpyXeqWFIkYI5Ig2eJkuBhmlKMpDiPM2XB&#10;GsCJ5XFJw4ASPxKuKQRlRPcmdZLFsDGIm2jI4rRPoJ+kdbQuorSt1lmaFeDv4zYakixFgJIoKeI8&#10;KuOEvoiHdugiQAvu0iqK+zIGWZHkSZ3mSUl/DFC3TtKsyZM4AwWUVlxJH3cpyOFjkfZpx12XSJbK&#10;pKKyoujruI6HPuhh+boemqKIsqEc6rp1/Uj3IVNVPAx0dIoA5EVOGoJA8SihV2Nkhyancbyu6WjN&#10;WICvSKjWNbqEWFdtnPHXRz2qkyZDD5vUOT1imQ59lzQUq9IhrnVvnZLDfliZZgGgI/ONt9AjDsNv&#10;GmkgUTL3F/dtV3Up/M7rrIi7piv6fOhT1LAcAr7ytC2arM3yvEvXyBNVI7BxXqNUyEY95NnQ1z1X&#10;PfRrwnWOpLZD3xBvByrnSrq+CLjtyjZP1szFabg+YGtMB+nW3vEqrsU4auihlj6VuMCWAktTRev1&#10;OstgVxlEUAyCHhBlyZTIFNXIGGIRNxItx7MWbeZClJPBpYqLCDow3NER4hlNc0LhZNzYn5qgSt5N&#10;zsVez7kCMS/puhRxpblNGSEmaZ/3WRcMXdwVQz7A7lKUIPgYBPQ17jLJN43O0zptpN5Rg1yvs3WU&#10;Q25CsxHapEHh8yxJa5DBM8xkDU/EK3GfT9pSQHIlq1EkGY2gkzv4lUTqogqWVMRBhrQWa0ldF2UB&#10;HFLXQXdWRTmFK640qdYD4Gv+KB6hROCMkEHQJTW6AtuFtuqlN73xMU3NaojBA61NEaKR4VA1iagY&#10;j4CmTlQxEdYtNMC4DT/XrlQgpid5CgfMrGDCYKezIiXiLEOTeEPjTM2mlZGYyMakoh0TRI9g9LAL&#10;GRkoJjLYtphG2sL4BD1VWqJAjFdZ0zRI0rpcd2meNXXTY5q6rM3bMm76fB3A+TZusQIDrWopsu7a&#10;dY6aJtjudU561pTIRRehquuUjl03aZ6vGd0YzcqqXWOz8koCX9sYADn0nDpSarz4mEC7Dl6kwqwG&#10;yzGny7IMwxrR4GNmZgOatJ5RQ+bnvE/eCFOHxIgizJMjJpCZtkKMKKptGOpzkZ+H82yaayZdtiTb&#10;gPww7DwGUmT/7COfoRyNgk8rGGvkHkwfJbgB2SXlUvoLfRbIGDF+zs8C2dMwtfABfY0aehuRmz7q&#10;VcbqiJGDzwKZEhpEpOISlQIsR84BmoMso3sruFcT1z1qbTA5CdkaZOrWnJoLgPUp6XYNNzXpyw+a&#10;braTYR5j4XKs50CEMeWzoKwloYeSBhs2QJUQrmnWx33WqWtNiXvA6OaapYIZCEWhalzH3AO4FpXk&#10;YZTwgihILytv+wOyjszxAw58AJCAtARRjayIOPERZxHfcYQEcUc6sNjBKKclZQUyjC9m1fGqAJva&#10;L4bWA4iEAERSnzUUq0PUMXlCvI8K8+cqPErgInQT/UKdMGppbWFUiRQ+WAMB4U5wYbFElAqVIANR&#10;1HENxNVvFTanTYInKrPwXfCz6M2LlBQ1cuetQ6AOyrGAIIM/MiX4cnhbAJ1V4mev5AmUMbSanLUw&#10;Xu66MV69S23SFPEM6uIECvCfIrnmpcZN7HG07qyXYobHJ8jQs9D3BMqepegSRi2pWpCJ9Kd9GGWi&#10;hjZJ7qSv0mUxXLImwZbmaOLhOuBpmFwecx3YId5QWNpBp8WMlhE2PsqpxH1+Qc38ZJHBQ7MSEgMZ&#10;vQqemMITqusZmfHSnS0rxTvFBcul+IY9IxYjtThuFBZADGNTeavYOZCrgI1M5GMQcIiApVBLBcDH&#10;saxGCRNVg2RNwLJfDQwG0BCrx+SA0QnRQK+qBTk9qB7d/JzfAeY7QJg+k+vgojaOxrh5kQYZPlSN&#10;awtBYzPTnogvTOLSkkz3MQ5k1EId+ee5DjjHUieaZ0MW9MsdFQ9qNbeBD1yaYQ7wS3OUQbzC69eU&#10;hzI2J2M+aWGLf2aCB4/wrJwgMr02JEyDog6/mr9n+cAakHnY83ijjpDllbMs3iw/57Bm6oCJN2bv&#10;zXk7nzc2iGig0RKFBmvZPxvAM5BpyJfdYvqvMdO5AOIJtECYjUxr8VOFxE8uDXXqC/F2/kyUIQKU&#10;ZN6hT85yynivuMqZYsuC8NlqMnUDb8gGpikDawEGyNfyfkrrq347vaOXNWh3tC7tQUYcp2Ms9POE&#10;czN/Hiy+7K+QXZyJv+LZr3j2BA78SjTOMIZ1naHt0yjvBi3iYAYHLoxq3zCxqRnos4ABlbFR46I+&#10;cuaw2JHmQ3aPBS25ZMY//jN3AGu3WF6WcDS36Fk301IbvgfrHDiJLMeVLFFqQqFRhvE06rDOLMVF&#10;LQRAcdRpDJAdtxldaWNISiYrqloas5lQxrwwZ3zINRIxH820MqAFcWYwZz4zZWNGhrvEWnuUsfyS&#10;MU3MGLWEgMVXA8nkGmgSJp+W1XKbhAlvoUlFIb6QwUeT3ZKJacYYmjM5y5nJiUJ5OeMGA4v2ADH4&#10;aaoot0r8LQnxgjLoZ8sgy4e8z7u8zZu8ZnGmwlvIYBUrPay01yzBVVmZFVnGyjKLRqpDy79pmzZa&#10;0dF6EZsLWoHSMqqtVg2svnesDDesVrOuxAqx1pdZtksSrcPFAwuYna1EsobGkhxL0FqlYl2eRdiY&#10;afWAC65Vo4Ze0tqmlgblpjBplE+TyCfCd4kr1varLC+YFMesfBea1LYsXVMVc0iLBVk/wM5kIAs3&#10;izVHnDZWFOnYZMjXonOJDKg8kXOCh8oCWBRnOQ6yprbUXgW5Jhis230cGnZh8ABYxmQRnjqt6qzT&#10;gmcmBzdL+GadFq6kWa1dGxY7qzzJWWgX6WykiIYzCOgcoxeqajUcWFxD4JIkD1yQiT6KuW+hTpjg&#10;UwD2uQK+yAyjEpY7hRXT6j5JwW/YaTcrYGt3LxpB15/NFW3nczM4h53mEeE+gfppHM1wlqs6lqfZ&#10;qn+zTM2kT9QfOPaJxXJNCOWlDbZkoLS0FT+tYngDAkub+xqWIQ9aQc5Y6wZjnNp3nslzQ0xmUCdj&#10;pE5iMVanFQrSvTQET5MqRDQravpaoaYFElbWVM4TWCzm4JrphJUerGpdYr2W6k326JCR3RLTtmLF&#10;XGKKxrBjgy7i1qPNagdWYwbBXmm+2zggjJfTAK84pXJhNrM+CS2qZClJxB5HWpMnE4Q+dsJLM1i1&#10;BgwWm1RbKF1kGwKf3uWYNiKo/LkyLOKPZUahlQKzoNOyBvCkYtBt1Rkij8rStCdg6APXZ3NTqaXI&#10;1K8sa8/cQB/oACy4aWWFRjZsYlF1XbWNbSIUSREhtEzjMCP0UoxpVEezZea4BR9MyejNioVxtq/Y&#10;K8OYOijPDBSMfKa/7G9S2Kk6wOPdqOCyCAKij5FvVWMFsdfuXqm+WssLnlBA27fU5yrgm6mvsd6Y&#10;zswbe1GVCWOLKmZea/FA/YYxVI90vv6urPsM5qRVzRDFQr7ZUcuFRzVIqIQRRvK2UVbN9IXN5Nm9&#10;swtsIEGHGsnIIi2geRhp0rivs0nd2HkiDawVyCbNM2spvmVrdQlFTIlMytCOBoGkz5A7SaL7LmJ6&#10;cxoTtI+uQcEZE+R6KGTbvCz5XpXET1VuirQ0Veita4LCrCpRUQT5ahbyrpp9L6tuAbtKrSr1cg0J&#10;PvRqF1tvAswA7mtHigCtrJkmqKBeNNIJiktRFcuKgyw7p2aUQ5xIRlWHCeqGiZMMPq4DHP3jd6Ai&#10;C45MneCaRk6DjoDa1B81w52Q+IpzUjpis0b4ZkrrJM2bYHNMKHwhcdLGSvlaKgPHnBWBZ06mxWDJ&#10;ewkXSswzQ5a4Q4qjlXQIzBis2cFp6X2VayOTukbGNMsZUEZr6pGaYqRd3+GWNH3n+snU28CX0BJT&#10;bZKjWLX29eImcCROhWSIGxRlYRkKsyROxaGUNuDZZBtDszOjVbC0AEKsIXhZgfgmNU47dhihtvXU&#10;+nSMFlv0Og0AUwK6XLuD8jxZSuGKZXGlOEqFQ6g7jGoZSVizQTyc+zQ6BrGDbxB0mklnF1WrfuRU&#10;iFb44rQeaXOUipuu/0xpCrw/CVMKMxozk2okGywFzZQMwQf3jQOr/U2ag9p4zdxAJG/MSZkV3ywd&#10;nFcceaBuN0JqyNB4wDdjwzj8ycdgN8GJVetcK/UmzQQQ0aJOuCX/wqwn4Tj8mgRq8REIDQuFUNMa&#10;Kdh8V8QyjuxtO+KFxI9AKcIi4LXyJJCjhCmkzKYh8o5iIOO7BHYSJ9aPo1bVNNoEU/+qK0DFnIhS&#10;y/zE8tEAnTNg3wVXyOkmne8LcXTjTKGYtmI9rQybOmfKYGndqDnXr3EIykBo6uJYMFmTp5l0LK3j&#10;gPt2Nv1Jppw+lOuc4Niz8+4YsiwdqCbEwLTNerMy943vkeVOAPD7oZEdP1zIEY1PExvVYV0g74d1&#10;yEbOOjUS41BO4xDYKOTFxbmhki+pWce3dMbGW8xkzhkW5IzpJYMsjhfo5Xzyb6KY4cHqbrSyWmhO&#10;dMBBcM5lxb6Zd8uGvqUV3gsyRNRloBJH2VzObFiTKSq0mKaFgZKSyTTMEmjNfFKfCd2os+Ks7NrT&#10;B+TAxiY/EFMcERBXuGM4lkZ4s610O/Ex9mSL+DoBksWFf8z6AlMkFNNMnBwCG8+XSLLahJlRgfGN&#10;biKvR8nnO+NxjCcMMlNjXCbzY03mxxTxRXaK4k7N6W9zXiYHwuyy0MvlYlq9CY4gsAcKWyHc+YlU&#10;pmocGsne0rC7+1HuOHtgTaT+TUM32jnrx8nKP93IB2L3s1h5Dr806hBOyyCZRZXWXh4j5vMmmzQz&#10;lcFWi42NNhIhQJsyNauWUzH1o2uayaPrGsrLOGoo20KwLZRnEdn00A+Epp5RENetFhXMxnLGp1qM&#10;4h8j76YTGownXdhwD57UOK9MFJwbvMmWhpEkaTyymQtzswHAfoyNG7t/ZAq5mIIx1/HQmSDPNQDw&#10;1kYAz2JzTUrckhJNMHoQAGlZg6FEi5gyNizn6C5g9JGT4g8T4EYxsSGeUIBCWllBLdcUZLdOBQUL&#10;Lj4o/QwLPOok4AnUowHYo6EIqgAvNaqqAkaRsQI6TXuEfJBBQxsYCIPTCDIDMNRq83ZZ/wKVhyPf&#10;4KhfzfTUkHoWIQAGSPVzg4hMcG4m43nLxIjztN69I0yclaBl+LC4KJzlQ3FkT3NO5XlhQF0aEI5z&#10;FGfGOXzIcpxpgG7xwdRLRSR7zpSw4LQbdww0zB3M7gPFcqUh4m4DHkMgeCHjEJgV1BaoV9kGuZZD&#10;IKoANMfAIHFebKBAN4mbXSZ05j0JEnnZGs44zSg/FWfTOcaihnW9XJQqlACxwGgTDdEn61wTgjDT&#10;Ui5hkHFij1vAlYT7yaSauOOJt6++Ztx3BhaGW/I59HeWRi3fCI2ycaGMCoULKsgREpg+VUSjZo+N&#10;M7tmfZlNpTh7gHsKBK4sFVT9dLrGJ2tsrqNtnk9OPVQO/eR8m8EUuba+KevYmXPkWXxRzbgl2Cs8&#10;bhZC/ZDm0PJdow624G3iIadQ6HAZ3VBH3Q7IRkqyidE4o2SWqNLEBsZz7FAjK6XgMPLktUE7r7AU&#10;x0ONo0ckkO4bB34EEkzByUCjm1w/tXWh4HwZLWCag0zC5AzAxs4dUkp60m0Spu8pnaPZpEOj++Yk&#10;geZ2pgGjAEyZxpEFCorQdBvLG88nZgHb0unWaSc0tpOADFGcYphKzxvicMgqgf0j2lZjlJMGJkno&#10;JgeI01J9qFnQKKwzVeo1ivPdCblgNK8iPhMgngGDnPk1Q4GPdTvK+LZd8CUl2BNBuW9rhev5VhVJ&#10;A2A7s260s0bhy2mKbNIlCRv/GGSt0c779TZWUuoWM2Vz4ZlNnp8CYrrAtF/2zJ3aMoN6DjrkjO2J&#10;DtXx4Fp0gC3dRaqg2SZgJmcqPCYo2cVH9LK/hbe09JCdnKZRTipZHFK3VA3Dc6LnAzqaq8maPux+&#10;tCmizTlpVkU4P5q22pOyTnQQfDc8n7Fmoj0mtGyIFMhNMLAo3ePWxQXnpzkR4AG0IJ1wjZUo2d2X&#10;nIzvU1uw1rFylR+6OlN5La0uC6jQ2Y9WSGgXR+q0jaQjFhYySI5xX0LI+PiHM3R4RB8O9LvQCB0r&#10;I41dIjw5tEt7UGwViXplc1SFM0MO2ZoDsu4hDfaQYBCNEBR7ehlHMxiKM5bCNCQP9VaKzll7GFla&#10;AVVzkk8pt1I4XT8W8zA6ILKojCX8fthMImWLor7bgmm3UljX2MANoq362bM8C6PHURYUaW9EKcGS&#10;I+xUnAVi4nGm2JmmcS7dEAlPMLK220LEaHwGUbvFkHaDIYHY325xpN3iSL1FUbWFOqg2cAs1Kn6G&#10;omqrr9GdszDwmlP4S67lnD8/k7KFGpN0FsZXhmiMXMNEngXaalq21XxWjaZSXmgZk6ckJ5Dploiw&#10;qnQGhr2mjRQoS7bYz4rCBhDqt9U0RoCzMLhU7HzNXOJ87MRD9oLne9CNvEWnp3tM1nzPkbE50i7u&#10;2YUdC/f54n5RGXvnM4xV5juAU7tTRrdA1PHsxIi0WxRmX31KZ7nW39MBbMjPGfbYhethzufN6Tzw&#10;MiJtF9SxGDmnM25OkWbR/mZRM8fPZxhrjquMg6dTOucUuPfNZCd/zlgwmE33KZ3TcvP91LREQ6lP&#10;p5mMkzPQopmc1Z7TF5VxctWlc0RBAo+pn5GVC3LZ9p8QcBZvuseDmu5xgub7CRGjC82cMpiJTPds&#10;1Pt7PY7GIXXWjzQouJDhw+LMWCzkPL6FAQOt3RQ+hE6LVz7khLvFYbeFdJOFnNSwEB9Tx3PtoCId&#10;wEjIYO/PhltY+zgug8UZ4CyknIUMnhaiCxYKgagNdH5Q5CoUuQpFrUJRq1DUKhS1CkWtQlGrUNQq&#10;DHTIRLzQY4vCrtCQExpyQkNOaMgJDTmhjsOouczVI47RZGwwM577BB0p5ZSEZaoC5QmxQiFUKKqY&#10;BTLXU1Jv08eBxzk5IZMECjqungunh0egNmI8HcopSC7yMS/8Z+wKaOeYWZxGf3MZ7L6jmXYDSy2E&#10;pYS0oI3YwG8gGXeFAy7jnQSFUx5syHiaCb2/gTM+ekEDq6/0CUgtNHcKKsRR80x0L0uvExZMcQ2p&#10;Zt9yYIRQ+ea4EIGlPHA2ZSQ6kQrXLKRbLIR7FtItFsIyC+UNwSHuoYy2WCL8IMQZ42msDh4xMeB5&#10;ti7rcndXNmWryYKFax560+N6QPAIsM66cBfwrK0vpudqXWLRFHpor1FYDuzW1jyPq4Mxedzy+G/t&#10;74pi7e/YKOSuCdj5ZdGijFnuWnMkqCg5BMD+HQ9vuZDzBhyugWYcNh7RsNBYznaY0nDnx7QkMICa&#10;BHSHPkywWvZEMNLu4uRhsRJ7dlmc5F7PfShNoe8quw8QQrthAmQhPrwDQi6xn4ZIh4S1tG2wIGe1&#10;3MVVOaKj5xjogyHoWd/B39BjqTyi2qwRT1LW9ZiCXIm2hMdIOopIpalOj5PYiS8EV3HsYFLaA2fI&#10;qCVQt46qIzEuDhIdvGIlx8V5aM7Oofk49+Tjc3MkxLyAJOCYBDNqrVgziOjZaYfAI8RVdwVYknEF&#10;KM5BDg5MYeD1PCtlaDRP8RIiZxyRMwS4UxMizhUbEGOopanpRmVKE+GmPRGOsFqTCSyuCb81kW6w&#10;BM8T5qybcZCz52e+v8GDXM8K6GPxQnHp5oiAvjOAMQ4Vyzj3mwih0CoYEXLMbiMB80cc9mgfBZ6I&#10;11YAvnBaYLxPcvjL01sJ+mnSqE2EnGMpPCLpErA5nPMjTtTmNTSVNKwyaZIs8Q/xYA3A0pn5WTor&#10;Uy7MhQwA5N8AGpqqOCcFHSIQqDNUiS1/QBEDn1HFORMTXfUDK02cexPPBIBiYFQF6EKSFTdKFEKZ&#10;4qLUQvhFOMkgm5VsiAqZ1FWUESwBWEUEgHxlkM9klTj8ROY4vcdeqocHhvMMlAUZx20cEkgVPwwB&#10;km8IaKLF1RYhROqXFWC+XQXqMJZvkJiUJ3exM0VK/2lrQLZ1o8gZGplxuny4pipkhgTPgOITRprG&#10;OKy3RqF5HErEDngEajgNVGFZFasURqlNNqKzkAJ1iDdsVaYeMzMgQkNCeQ0dokLaKHyj+mtksDgI&#10;dS6I59Z8wsgpmm4AY5ymb8RF0aIC9aDiehrXsVbULGs8S4EvMMIn6polQghgd8cpD5tAsQyOAfAl&#10;k6h75utapwYVcfWlqJa5hunSDQs7F+exexIoYMOtxFAAqLqFDaGQQr0YrHQpEXk8zu1DNZl86ZCQ&#10;6ZSsJUiJDBEIcEysElPVjnxdokqqrXtgRJUOxCoup4bNUhIg08Lah6LENcOFVEg8xiTEOkkLGvE5&#10;Rrk24gEGhtNdADj5Ym/7TJwx2vI9AmwvT6oDT8VCyBxmiks0eHUHF/ledjjneiZOf/Tin5N4Fi98&#10;3Fegp336poFnknBbKFGUrtDD0wx4EIvr1LCNyd9Gih9+WAvk3GzGM9pM/1BEcMhBRjNZAmwpQhPw&#10;HiURXOgrB1TRfTaVXWojxvEOEtLOQsqPSYMzoHoCfBtUe1FnkWYx+xnL0hUa0LAXvZEId2msT8Nn&#10;xb3Ah83xLnwaKdA9pZlTGtPDZhztiV/kR0Bqoo97vtFcNmfyBd9AhFIwDDteg7jkZDILdEyre/YQ&#10;qXyt5VWxtC8xFRRmlKLb9YwxD7LFvCpELwxoUt4OkXHJMtPBrIKna3hDT7Px51BwgrhcD+o41bdu&#10;eakCPbRueTaTI3h0JqfqCGt24TDaNS90UEhAR0oaeD9Eyxv3KJIAQlJV8WYCLqkROxZVwaspGGDQ&#10;cr7x3h3t+N9ZJnGA9pZjIdDOZFUnAddVwBspqBu6UI01OxtoWcPbNnRiG4nT0/9sukecTmFyla67&#10;teAbirKrwLFJGJw6TWDVg0kF0wh2SqiBJQ+dtRpjHbFOFFteazHlgSjTVc+IWGJJ8NdzHRtGKFn7&#10;5p0abhgzH19pyIj6WKE6HveATUm7N63kNJiLky+lrHjqezMBCs2b9cTjZLr4WGBgqRhJgTHMVTBB&#10;WCI+iBQPE8YBDZva3VG/xd0oifAoDr1sAHiZwlM0IUOQQEGsZuIqVkisgobDZmibPEdLoGfijqMy&#10;Mexv16x5AMpLnvRWBYkAGzeo6yiTvPCFuQFvp5mQ8VIJE1KXgDJzuFyoRuQoEWcsZTtonwkRysWQ&#10;KkHvc9dlfcZiDjti1NenbPmLko4s+AEFnKTjUYCZAr0AZqKAeU/L9EYlEp6v1MlSNXrNNi62c2o1&#10;ssTUHQ8JkWT+BCCImciw5MkrIhpOq1PQKw85TLL4Y9YG52BD0PHkuEDqAT+fkJM1bKvJ7+Ahho5a&#10;9agDYqvvkRGs/hc8qzDRjT3BcUHRR87wso/GkV61THlAW7FbofoqNkYsXkswk2bQIwW0hcccXJxB&#10;S3ozRHolBgX6wUkP/GvperilO988Z03wIdhgW/QkNbEnOtNXM9RVPGQx9Zwe2JT+i2NUg0i6WscG&#10;aqqn3LE9HQ/wOzHiAYsBDeBVLL3jV9m5hvQ+7CriAOkJBBbmmUoKuip9mLnWcLrBdCJZBxX9xvY8&#10;F6eiOQRN/9l3at+JfSNRvMuIV4no2Q62HPmGFbihvF+IbxjD9xp7RoC54lsvodG42PO+jTVtZAAb&#10;eF5lwGXAHPGKJD1KQmqNUveMZrwBSWMX91rv0EMlNFPrHCxYoKFyqbFn8LBjGQFV4NwfrxxJESeA&#10;JR8swTGS61AYL62BncrRWCP9xqhymI0MjoDHA/4SQqq6+dabl7gwPRh6PCCWpLDsXDX3THAHSnHH&#10;hVWkuQbF+hlOkk7NrHGS6CZzjmTjBz2CxMathmCsFYqgygam1ViCiKOdPHxdE9IeXCpeZcNaEPqi&#10;166sCy68AkaOYd3q1SfiVpFyl3HHM1DUM2DbSYWzpou4EyqJhXZtQc7ofC1as0aTYflamN4OpfbB&#10;9PoorpoLWWTywmtjuOApBqtlnESoucijh3krjiYVbKDRrXBOjOYCkK7lcI8WCjhAQsM5/MGhCGJ0&#10;u4/baQX2xRtW3fXiHekZlKFVOrwJ79hJZD8aFiDUvHwG3sqaIC1sLsjEsDEmzBZLXMxOuddWDggO&#10;NI/FdfIFdptFVzdlPK1Q8cS09vkZ/uhCzkQ32iZvkIqYdKqDcpdCP3VslqoZSgYXLUO0ofVZ/0rE&#10;pZThsj8srUvQ95iosKSJuua/hmfl2c1EihKd4aZqO0KPBI7wINv+Q3B4Ssv+FhVsVkZVizyH41xk&#10;In2TqrHu7YqXKecj22jeiFbmZ/zTZG2kze6sRAAVW+S6Isa1J+SNSJehzeqWCct7eRBn/2Yqz3aY&#10;IBfNhPSNjt5EtFn4/Io8Muu/pzTJVbSJfjsWzDXOCBFepBw/B+n+eBFGg9ZOKTlkpNEAoqCcs3ts&#10;gktt/EFv5kE5SgVyXHkcBvI4gG2hnsVhZw+LpxxHuShb/jEQilYuJM3uxnCCghJXsR4GS4wE3eF/&#10;B3aSsJHe244EO9Q28Wdf2ofoLgsBjHQ+ZPpocXw4C8GskNE9CuzGI+g7n4FVs3RaYaEvSKtdHD/S&#10;0lMf0kzFA6aDLsPXwL6XxfEiXejzW2pWAdxNF/qKW18xDXGUyYsVIJ6OC30T5Q5bum8aLrLFMRwu&#10;9HAyY0aZ1tp1I5/aQk8h7rnFZVyVLlddIf6/Cz0cSz0WZ0nHUabJgQAZYl3oKcFO8wRWkQ0sSrFy&#10;n7H0zUIar60cuJhC9Rwg72suDvXyzrcs6BmAWRXPeE1e1pHR8XrLjrQW4BbglrQWhC3pbcFFIYYq&#10;CGc+BlKblwHPGY0sqEmowczTELSkyCqQViDiwbOMR2kyzsZlFcgqYHh8IsN7wY0qspJyJbAlsDpO&#10;wjp/FuC38MSNHp+hoWRua9yzpyysxrMXehLkLwSZGww37NmT6nv29F8IZWN1F0SGpEb/NPCvpB2u&#10;Rdd4cfR9e1G1vQ5W73Tlja+88t1eoMwLlXmbvV6Xz9vyQ73n3r3ZnoQ3+hPeaOwyn/5efBV30N/h&#10;bbjjS/OT6dcBwu/wEtw02kvzkEcMwmu8sJ8Xjr8ZHpB8K4j2ivAd7l7l+nbwzW/pt0jCLsjC18Lv&#10;+FfvgtIhwBePsrC9C2i1h+EM74ZxUu6VZenj++Eb4TeC2FA+uXS+x0RZ9ZQgcJG42MOPD315cBYx&#10;rx6v9pgO+EqUkOR7WCGgWM/hzdz83kC8x6PfJNwOBqrFveIBZ5oDI/a0Q5Mm9pbg7QawCLcHcMiP&#10;HjBjUBU+Id/D5VMNRbS3hmO0M1H8dqCWOWY9uWWgw/sOs720Utt8NE72iioDybOg0A+38LriaC/j&#10;xeOhj8WlNffZMMBL3vQzE+GiFyICvjI9nlD46MVQUO16piJx0QuhSPO9dTwR4WIbCD5W0ArEo5Ck&#10;WR/nLgp/OMDxjN2R6Xd0sokIH92g4uOEIqMZ1YzBYhdCkENDOdPgoxdCUSRoaToR4aMXQlGBYp2O&#10;guljFxLMotyryrlDffRCRJTJXpXNrPDRi6GAimTiRGmxCyGoZPEmBC62geDjxJI1oz18iEkux/iF&#10;BHNNd/By9dHU+OgGHR8nmGsaEs8q6qMXQoFXjJmcO2SMXwxJnJkVHtvCCxMsfkEka1PrGYmLbyB5&#10;6QavzeVnbuy18rphzGCHj0EmxmTjjmXhjbvBdTdux+GNIfjd6Es3vh28ciPYKprD3oQV9lL9CBYW&#10;zLcKx08sLUbpuYRMpv5JxZOx+DcYe8YfFMMnuHFU39nvjwL36zXTz9jo14vew6V4n/H9Hr/u4/Ll&#10;dxy7H72Zfw7HQHFGZlD7kYl++hEd/7s2VPbK178arD7Dr0zpN4U+u3p+ZT8RZb+G44GeCxa/m7bz&#10;Cf5u1vgLWb8JNfq4X8jatV/OeuHS7urPfvrm4/965c3Hn9wvd40UuPpHCi4ZJf97Z9d+oeuj6Te8&#10;Rvr0+3NXd/R7X6K8uqLf9PrZT//49Asf6voC97r++PSXTfdlT/elc+meW6XfGBPVl1d/feXTj//g&#10;6h8+/usr/5br0790Tu96ii+fS/Hcnn9sFAv611Y/vhI//vGVdx9//uq/Jowf/6cr/+30b678v9NX&#10;r770eKAtr1698/hvrvx70v+z5X3yvbApvzOfJV2S47/48NHpX3z4o8dj/E8/+v7pn370pUnOP/ez&#10;R6ef+9mc/0PiP1zEn//o0enzH835u3/76HT3b3/0d9ZbT5evywut+OD0e6eff6zrt1cfnOr63i9B&#10;Kzb7Y5Si2a58F/59F/6N/fEh8Q8X8Qenj04fnM75f/740emfP57jf7Tz/dM/2pn777OrR6efXc35&#10;3yf+/UU82Hl0GuzM+avdR6er3b+7/vs4bZut2k8ufe/0H1zW9durn1zS9cvvv219ehf+vQv/xv77&#10;gPgHi/j9S49O71+a839w+dHpDy7P8c9ceXT6mSs/evx59PNnu//z9F3C1er7Mug7l/U7js//4O3v&#10;7vzw7X/3fPC/Vh+8uvqPP/7y6r/8G5f2V/9wMJt1jdHhk7MsGmE+beOO7n5r9+s7f/lT/Vrk72C1&#10;o5VijvbPmN1crf7SYHd2d7/wxsPjk/7uaiU6V6tg9YXVn6hdq8d8vvI/vuxpv+Lt7u7qGXjwk78f&#10;PDjcuXs68iBeLWMRsauP3eh8oZb9n78vLTu4NLYsoS1zTC371OWxZfMv27rfDpVnQrfSuw7iqu9V&#10;jZLzb48KwuWPlvDSSr+Tu1r9fwAAAP//AwBQSwMEFAAGAAgAAAAhAJpM5QHmAAAADwEAAA8AAABk&#10;cnMvZG93bnJldi54bWxMj81uwjAQhO+V+g7WVuqtOAZcQYiDEP05oUqFShU3Ey9JRGxHsUnC23d7&#10;ai8rrfab2ZlsPdqG9diF2jsFYpIAQ1d4U7tSwdfh7WkBLETtjG68QwU3DLDO7+8ynRo/uE/s97Fk&#10;ZOJCqhVUMbYp56Go0Oow8S06up19Z3WktSu56fRA5rbh0yR55lbXjj5UusVthcVlf7UK3gc9bGbi&#10;td9dztvb8SA/vncClXp8GF9WNDYrYBHH+KeA3w6UH3IKdvJXZwJrFMylnBGqQCZLYAQsxFwAOxE5&#10;lQJ4nvH/PfIfAA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ECLQAUAAYACAAAACEA8ewh9AsBAAAVAgAA&#10;EwAAAAAAAAAAAAAAAAAAAAAAW0NvbnRlbnRfVHlwZXNdLnhtbFBLAQItABQABgAIAAAAIQA4/SH/&#10;1gAAAJQBAAALAAAAAAAAAAAAAAAAADwBAABfcmVscy8ucmVsc1BLAQItABQABgAIAAAAIQB0dZ5V&#10;JwQAAOkOAAAOAAAAAAAAAAAAAAAAADsCAABkcnMvZTJvRG9jLnhtbFBLAQItABQABgAIAAAAIQAG&#10;oAXTAi0AAG53AAAUAAAAAAAAAAAAAAAAAI4GAABkcnMvbWVkaWEvaW1hZ2UxLndtZlBLAQItABQA&#10;BgAIAAAAIQCaTOUB5gAAAA8BAAAPAAAAAAAAAAAAAAAAAMIzAABkcnMvZG93bnJldi54bWxQSwEC&#10;LQAUAAYACAAAACEAT6GuxboAAAAhAQAAGQAAAAAAAAAAAAAAAADVNAAAZHJzL19yZWxzL2Uyb0Rv&#10;Yy54bWwucmVsc1BLBQYAAAAABgAGAHwBAADGNQAAAAA=&#10;">
                      <v:shape id="Grafik 1531487807" o:spid="_x0000_s1204" type="#_x0000_t75" style="position:absolute;width:22783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CPzQAAAOYAAAAPAAAAZHJzL2Rvd25yZXYueG1sRI9Na8JA&#10;EIbvBf/DMkJvdaOkWqOrFIvQj0PQ6n2anSYh2dk0u9X033cOhV4GXob3eXnW28G16kJ9qD0bmE4S&#10;UMSFtzWXBk7v+7sHUCEiW2w9k4EfCrDdjG7WmFl/5QNdjrFUAuGQoYEqxi7TOhQVOQwT3xHL79P3&#10;DqPEvtS2x6vAXatnSTLXDmuWhQo72lVUNMdvZ8BNd01o8vxcz/an1y+ixUv+8WbM7Xh4Wsl5XIGK&#10;NMT/xh/i2RqYp+kyTe5FRLRECfTmFwAA//8DAFBLAQItABQABgAIAAAAIQDb4fbL7gAAAIUBAAAT&#10;AAAAAAAAAAAAAAAAAAAAAABbQ29udGVudF9UeXBlc10ueG1sUEsBAi0AFAAGAAgAAAAhAFr0LFu/&#10;AAAAFQEAAAsAAAAAAAAAAAAAAAAAHwEAAF9yZWxzLy5yZWxzUEsBAi0AFAAGAAgAAAAhADtbII/N&#10;AAAA5gAAAA8AAAAAAAAAAAAAAAAABwIAAGRycy9kb3ducmV2LnhtbFBLBQYAAAAAAwADALcAAAAB&#10;AwAAAAA=&#10;">
                        <v:imagedata r:id="rId165" o:title=""/>
                      </v:shape>
                      <v:group id="_x0000_s1205" style="position:absolute;left:71;top:2357;width:19860;height:2357" coordsize="17145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dE0AAAAOgAAAAPAAAAZHJzL2Rvd25yZXYueG1sRI9Pa8JA&#10;EMXvhX6HZYTe6iaNSomuIvYPPYhQLRRvQ3ZMgtnZkN0m8dt3DoVeHsx7zG/mrTaja1RPXag9G0in&#10;CSjiwtuaSwNfp7fHZ1AhIltsPJOBGwXYrO/vVphbP/An9cdYKoFwyNFAFWObax2KihyGqW+JJbv4&#10;zmGUsSu17XAQuGv0U5IstMOa5UKFLe0qKq7HH2fgfcBhm6Wv/f562d3Op/nhe5+SMQ+T8WUpsl2C&#10;ijTG/40/xIeVDtkimc9maSafSzExQK9/AQAA//8DAFBLAQItABQABgAIAAAAIQDb4fbL7gAAAIUB&#10;AAATAAAAAAAAAAAAAAAAAAAAAABbQ29udGVudF9UeXBlc10ueG1sUEsBAi0AFAAGAAgAAAAhAFr0&#10;LFu/AAAAFQEAAAsAAAAAAAAAAAAAAAAAHwEAAF9yZWxzLy5yZWxzUEsBAi0AFAAGAAgAAAAhAFIQ&#10;B0TQAAAA6AAAAA8AAAAAAAAAAAAAAAAABwIAAGRycy9kb3ducmV2LnhtbFBLBQYAAAAAAwADALcA&#10;AAAEAwAAAAA=&#10;">
                        <v:shape id="Textfeld 117" o:spid="_x0000_s1206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pizgAAAOcAAAAPAAAAZHJzL2Rvd25yZXYueG1sRI9BawIx&#10;FITvQv9DeAUvUrMtpdmuRiktYg9Kqdb76+Z1N3Tzsmyirv56IxR6GRiG+YaZznvXiAN1wXrWcD/O&#10;QBCX3liuNHxtF3c5iBCRDTaeScOJAsxnN4MpFsYf+ZMOm1iJBOFQoIY6xraQMpQ1OQxj3xKn7Md3&#10;DmOyXSVNh8cEd418yLIn6dByWqixpdeayt/N3mkYZXurzn73IRe7ld0uG4vf65PWw9v+bZLkZQIi&#10;Uh//G3+Id5M+5I9KqfxZwfVX8iBnFwAAAP//AwBQSwECLQAUAAYACAAAACEA2+H2y+4AAACFAQAA&#10;EwAAAAAAAAAAAAAAAAAAAAAAW0NvbnRlbnRfVHlwZXNdLnhtbFBLAQItABQABgAIAAAAIQBa9Cxb&#10;vwAAABUBAAALAAAAAAAAAAAAAAAAAB8BAABfcmVscy8ucmVsc1BLAQItABQABgAIAAAAIQCujcpi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242A77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7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guzQAAAOgAAAAPAAAAZHJzL2Rvd25yZXYueG1sRI9ha8Iw&#10;EIa/D/Yfwg38NlOraKlGGW7CGCLY7QccydmUNZfSxFr//TIY7MvB3cv7HM9mN7pWDNSHxrOC2TQD&#10;Qay9abhW8PV5eC5AhIhssPVMCu4UYLd9fNhgafyNzzRUsRYJwqFEBTbGrpQyaEsOw9R3xCm7+N5h&#10;TGtfS9PjLcFdK/MsW0qHDacPFjvaW9Lf1dUp+JidnL3rcbF/O+proashHPVFqcnT+LpO42UNItIY&#10;/xt/iHeTHPJini9Xi3kOv2LpAHL7AwAA//8DAFBLAQItABQABgAIAAAAIQDb4fbL7gAAAIUBAAAT&#10;AAAAAAAAAAAAAAAAAAAAAABbQ29udGVudF9UeXBlc10ueG1sUEsBAi0AFAAGAAgAAAAhAFr0LFu/&#10;AAAAFQEAAAsAAAAAAAAAAAAAAAAAHwEAAF9yZWxzLy5yZWxzUEsBAi0AFAAGAAgAAAAhAPUJCC7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1931F02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8" type="#_x0000_t202" style="position:absolute;left:14859;width:2286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6FdzwAAAOgAAAAPAAAAZHJzL2Rvd25yZXYueG1sRI/BagIx&#10;EIbvgu8QRuil1ERtu2U1ilikPVhKtd6nm+lucDNZNlHXPn1TKHgZmPn5v+GbLTpXixO1wXrWMBoq&#10;EMSFN5ZLDZ+79d0TiBCRDdaeScOFAizm/d4Mc+PP/EGnbSxFgnDIUUMVY5NLGYqKHIahb4hT9u1b&#10;hzGtbSlNi+cEd7UcK/UoHVpOHypsaFVRcdgenYZbdbTZj9+/y/V+Y3cvtcWvt4vWN4PueZrGcgoi&#10;UhevjX/Eq0kOk4d7lU2yUQZ/YukAcv4LAAD//wMAUEsBAi0AFAAGAAgAAAAhANvh9svuAAAAhQEA&#10;ABMAAAAAAAAAAAAAAAAAAAAAAFtDb250ZW50X1R5cGVzXS54bWxQSwECLQAUAAYACAAAACEAWvQs&#10;W78AAAAVAQAACwAAAAAAAAAAAAAAAAAfAQAAX3JlbHMvLnJlbHNQSwECLQAUAAYACAAAACEA9KOh&#10;Xc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5CE2B99C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70686" w:rsidRPr="00970686" w14:paraId="7B6073DA" w14:textId="77777777" w:rsidTr="002E0FA7">
        <w:tc>
          <w:tcPr>
            <w:tcW w:w="780" w:type="dxa"/>
          </w:tcPr>
          <w:p w14:paraId="6C6A0349" w14:textId="77777777" w:rsidR="00B678A7" w:rsidRPr="00A71530" w:rsidRDefault="00B678A7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3A0CE58E" w14:textId="77777777" w:rsidR="00B678A7" w:rsidRPr="00A71530" w:rsidRDefault="00B678A7" w:rsidP="002E0FA7">
            <w:pPr>
              <w:pStyle w:val="berschrift4"/>
              <w:rPr>
                <w:noProof/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*c)</w:t>
            </w:r>
          </w:p>
        </w:tc>
        <w:tc>
          <w:tcPr>
            <w:tcW w:w="8187" w:type="dxa"/>
          </w:tcPr>
          <w:p w14:paraId="576DB8DC" w14:textId="49C6F9E0" w:rsidR="00B678A7" w:rsidRPr="00970686" w:rsidRDefault="00B678A7" w:rsidP="002E0FA7">
            <w:pPr>
              <w:pStyle w:val="Text"/>
            </w:pPr>
            <w:r w:rsidRPr="00970686">
              <w:t xml:space="preserve">Wie </w:t>
            </w:r>
            <w:r w:rsidR="00A95D21">
              <w:rPr>
                <w:rFonts w:asciiTheme="minorHAnsi" w:hAnsiTheme="minorHAnsi" w:cstheme="minorHAnsi"/>
              </w:rPr>
              <w:t>kannst</w:t>
            </w:r>
            <w:r w:rsidR="00A95D21" w:rsidRPr="00A71530">
              <w:rPr>
                <w:rFonts w:asciiTheme="minorHAnsi" w:hAnsiTheme="minorHAnsi" w:cstheme="minorHAnsi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du mit </w:t>
            </w:r>
            <w:r w:rsidR="00BD71FF" w:rsidRPr="00A71530">
              <w:rPr>
                <w:rFonts w:asciiTheme="minorHAnsi" w:hAnsiTheme="minorHAnsi" w:cstheme="minorHAnsi"/>
              </w:rPr>
              <w:t>Schritte</w:t>
            </w:r>
            <w:r w:rsidR="004A7418" w:rsidRPr="00A71530">
              <w:rPr>
                <w:rFonts w:asciiTheme="minorHAnsi" w:hAnsiTheme="minorHAnsi" w:cstheme="minorHAnsi"/>
              </w:rPr>
              <w:t>n</w:t>
            </w:r>
            <w:r w:rsidRPr="00A71530">
              <w:rPr>
                <w:rFonts w:asciiTheme="minorHAnsi" w:hAnsiTheme="minorHAnsi" w:cstheme="minorHAnsi"/>
              </w:rPr>
              <w:t xml:space="preserve"> am Zahlenstrahl</w:t>
            </w:r>
            <w:r w:rsidRPr="00A71530">
              <w:rPr>
                <w:rFonts w:asciiTheme="minorHAnsi" w:hAnsiTheme="minorHAnsi" w:cstheme="minorHAnsi"/>
              </w:rPr>
              <w:br/>
              <w:t xml:space="preserve">die Aufgabe </w:t>
            </w:r>
            <w:r w:rsidRPr="002542C1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20 : 6 = 3 Rest 2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>zeichnen</w:t>
            </w:r>
            <w:r w:rsidRPr="00970686">
              <w:t>?</w:t>
            </w:r>
          </w:p>
          <w:p w14:paraId="1BCF50EE" w14:textId="32A7B411" w:rsidR="0032245A" w:rsidRPr="00970686" w:rsidRDefault="0032245A" w:rsidP="002E0FA7">
            <w:pPr>
              <w:pStyle w:val="Text"/>
            </w:pPr>
          </w:p>
        </w:tc>
      </w:tr>
    </w:tbl>
    <w:p w14:paraId="3E4977A5" w14:textId="77777777" w:rsidR="00B678A7" w:rsidRDefault="00B678A7"/>
    <w:p w14:paraId="461F2485" w14:textId="77777777" w:rsidR="00A95D21" w:rsidRDefault="00A95D21"/>
    <w:p w14:paraId="59467990" w14:textId="77777777" w:rsidR="002115C7" w:rsidRDefault="002115C7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56327FAD" w14:textId="77777777" w:rsidTr="002E0FA7">
        <w:tc>
          <w:tcPr>
            <w:tcW w:w="780" w:type="dxa"/>
          </w:tcPr>
          <w:p w14:paraId="237FBBC0" w14:textId="41C2626B" w:rsidR="00200F3D" w:rsidRPr="00E14948" w:rsidRDefault="00200F3D" w:rsidP="002E0FA7">
            <w:pPr>
              <w:pStyle w:val="berschrift3"/>
            </w:pPr>
            <w:r>
              <w:lastRenderedPageBreak/>
              <w:t>2.13</w:t>
            </w:r>
          </w:p>
        </w:tc>
        <w:tc>
          <w:tcPr>
            <w:tcW w:w="8505" w:type="dxa"/>
            <w:gridSpan w:val="2"/>
          </w:tcPr>
          <w:p w14:paraId="7652812D" w14:textId="0309DAD1" w:rsidR="00200F3D" w:rsidRPr="00E14948" w:rsidRDefault="00200F3D" w:rsidP="002E0FA7">
            <w:pPr>
              <w:pStyle w:val="berschrift3"/>
            </w:pPr>
            <w:r w:rsidRPr="00E14948">
              <w:t xml:space="preserve">Aufgaben zu Bildern </w:t>
            </w:r>
            <w:r w:rsidR="005C6311">
              <w:t xml:space="preserve">am Zahlenstrahl </w:t>
            </w:r>
            <w:r w:rsidRPr="00E14948">
              <w:t>finden</w:t>
            </w:r>
          </w:p>
        </w:tc>
      </w:tr>
      <w:tr w:rsidR="00200F3D" w:rsidRPr="00E14948" w14:paraId="2DEE62D3" w14:textId="77777777" w:rsidTr="002E0FA7">
        <w:tc>
          <w:tcPr>
            <w:tcW w:w="780" w:type="dxa"/>
          </w:tcPr>
          <w:p w14:paraId="6A58F214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714BC81F" w14:textId="6F063BEC" w:rsidR="00200F3D" w:rsidRPr="00F31F35" w:rsidRDefault="00200F3D" w:rsidP="002E0FA7">
            <w:pPr>
              <w:pStyle w:val="Text"/>
            </w:pPr>
            <w:r w:rsidRPr="00F31F35">
              <w:t xml:space="preserve">Schreibe immer </w:t>
            </w:r>
            <w:r w:rsidR="00B74245">
              <w:t>eine Multiplikat</w:t>
            </w:r>
            <w:r w:rsidR="00852D1A">
              <w:t>i</w:t>
            </w:r>
            <w:r w:rsidR="00B74245">
              <w:t xml:space="preserve">ons-Aufgabe und </w:t>
            </w:r>
            <w:r w:rsidRPr="00F31F35">
              <w:t xml:space="preserve">zwei passende </w:t>
            </w:r>
            <w:r w:rsidR="00825DFF">
              <w:t>Divisions-Aufgabe</w:t>
            </w:r>
            <w:r w:rsidRPr="00F31F35">
              <w:t>n auf.</w:t>
            </w:r>
          </w:p>
          <w:p w14:paraId="03494BD2" w14:textId="4F39EC93" w:rsidR="00200F3D" w:rsidRPr="00E14948" w:rsidRDefault="00200F3D" w:rsidP="002E0FA7">
            <w:pPr>
              <w:pStyle w:val="Text"/>
            </w:pPr>
          </w:p>
        </w:tc>
      </w:tr>
      <w:tr w:rsidR="00200F3D" w:rsidRPr="00E14948" w14:paraId="35960DEA" w14:textId="77777777" w:rsidTr="002E0FA7">
        <w:tc>
          <w:tcPr>
            <w:tcW w:w="780" w:type="dxa"/>
          </w:tcPr>
          <w:p w14:paraId="2D520096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DED535C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54A3B43B" w14:textId="2FEB98DF" w:rsidR="00200F3D" w:rsidRPr="00E14948" w:rsidRDefault="00624820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4" behindDoc="0" locked="0" layoutInCell="1" allowOverlap="1" wp14:anchorId="6D00D0F7" wp14:editId="1A0EC15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25DFF">
              <w:t>Multiplikation</w:t>
            </w:r>
            <w:r>
              <w:t xml:space="preserve">:   </w:t>
            </w:r>
            <w:r w:rsidR="00825DFF">
              <w:t>Division</w:t>
            </w:r>
            <w:r>
              <w:t xml:space="preserve">:  </w:t>
            </w:r>
            <w:r w:rsidR="00B74245">
              <w:t xml:space="preserve">            </w:t>
            </w:r>
            <w:r>
              <w:t xml:space="preserve"> </w:t>
            </w:r>
            <w:r w:rsidR="00825DFF">
              <w:t>Division</w:t>
            </w:r>
            <w:r>
              <w:t>:</w:t>
            </w:r>
          </w:p>
          <w:p w14:paraId="27462409" w14:textId="41E38555" w:rsidR="00200F3D" w:rsidRPr="00E14948" w:rsidRDefault="00200F3D" w:rsidP="002E0FA7">
            <w:pPr>
              <w:pStyle w:val="Text"/>
              <w:ind w:firstLine="3720"/>
            </w:pPr>
          </w:p>
          <w:p w14:paraId="48E136A0" w14:textId="596D34EC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1" behindDoc="0" locked="0" layoutInCell="1" allowOverlap="1" wp14:anchorId="6AFA5A64" wp14:editId="2A38CAF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52863</wp:posOffset>
                      </wp:positionV>
                      <wp:extent cx="1764508" cy="235743"/>
                      <wp:effectExtent l="0" t="0" r="1270" b="5715"/>
                      <wp:wrapNone/>
                      <wp:docPr id="2111351321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1716034116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16501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16929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180D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9041590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0ED1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FA5A64" id="_x0000_s1209" style="position:absolute;left:0;text-align:left;margin-left:4.35pt;margin-top:4.15pt;width:138.95pt;height:18.55pt;z-index:251652421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/eBgMAAIULAAAOAAAAZHJzL2Uyb0RvYy54bWzsVl1P2zAUfZ+0/2D5fSROmrSNSFHHBpqE&#10;AAkmnl3HaSIltme7pOzX79pJyihomhhIQ+Il8fXH9b3H5x778GjbNuiWa1NLkWNyEGLEBZNFLdY5&#10;/n598mmGkbFUFLSRguf4jht8tPj44bBTGY9kJZuCawROhMk6lePKWpUFgWEVb6k5kIoLGCylbqkF&#10;U6+DQtMOvLdNEIVhGnRSF0pLxo2B3i/9IF54/2XJmb0oS8MtanIMsVn/1f67ct9gcUiztaaqqtkQ&#10;Bn1GFC2tBWy6c/WFWoo2un7kqq2ZlkaW9oDJNpBlWTPuc4BsSLiXzamWG+VzWWfdWu1gAmj3cHq2&#10;W3Z+e6rVlbrUgESn1oCFt1wu21K37g9Roq2H7G4HGd9axKCTTNNJEsIhMxiL4mQ6iXtMWQXAP1rG&#10;qq9/XhiM2wYPgukU0MPcI2D+DYGriirugTUZIHCpUV24XEgaxhNCUowEbYGt15BmyZsCETJ1abkw&#10;YL6DC9ntZ+kAGPsNdP41amk8i4GOHjQyiYkHbZc7zZQ29pTLFrlGjjXw2NOL3p4ZC4HA1HGK29PI&#10;pi5O6qbxhqsdftxodEuB9Y31IcKKB7Magbocp3ESesdCuuW950bABi7VPiXXstvV1mM0n435rmRx&#10;BzBo2deUUeykhmDPqLGXVEMRQX4gDPYCPmUjYTM5tDCqpP75VL+bDycLoxh1UJQ5Nj82VHOMmm8C&#10;zjxOw9BVsTfIzBvaG9C7Ghti0x5LyJyA9CjmmzCsbTM2Sy3bG9CNpdsNhqhgsGeO7dg8tr1EgO4w&#10;vlz6SVCvitozcaWYc+2Qdkdwvb2hWg3nZIEv53JkF832jquf61YKudxYWdb+LB3APZoD7sD0nmuv&#10;TvkojEOSzqP5S1J+GiezcIrRY7WIkimZJvti8SZ4P//PeT+Uxjv3n7hHx4Ic5HuU+0k6DyckmYMC&#10;vJjckyQGh3AfPkH+aAbyNZAfpCtKHKXeAvkJhD3cfu+q/7qq75898NbzxBjepe4x+bvtb4n71/Pi&#10;FwAAAP//AwBQSwMEFAAGAAgAAAAhAF4cJizhAAAACwEAAA8AAABkcnMvZG93bnJldi54bWxMT0tr&#10;g0AQvhf6H5Yp9Nas5mHFuIaQPk4h0KQQctvoRCXurLgbNf++01N7mWH4vvke6Wo0jeixc7UlBeEk&#10;AIGU26KmUsH34eMlBuG8pkI3llDBHR2ssseHVCeFHegL+70vBYuQS7SCyvs2kdLlFRrtJrZFYuxi&#10;O6M9n10pi04PLG4aOQ2CSBpdEztUusVNhfl1fzMKPgc9rGfhe7+9Xjb302GxO25DVOr5aXxb8lgv&#10;QXgc/d8H/Hbg/JBxsLO9UeFEoyB+ZSKvGQhGp3EUgTgrmC/mILNU/u+Q/QAAAP//AwBQSwECLQAU&#10;AAYACAAAACEAtoM4kv4AAADhAQAAEwAAAAAAAAAAAAAAAAAAAAAAW0NvbnRlbnRfVHlwZXNdLnht&#10;bFBLAQItABQABgAIAAAAIQA4/SH/1gAAAJQBAAALAAAAAAAAAAAAAAAAAC8BAABfcmVscy8ucmVs&#10;c1BLAQItABQABgAIAAAAIQDmn6/eBgMAAIULAAAOAAAAAAAAAAAAAAAAAC4CAABkcnMvZTJvRG9j&#10;LnhtbFBLAQItABQABgAIAAAAIQBeHCYs4QAAAAsBAAAPAAAAAAAAAAAAAAAAAGAFAABkcnMvZG93&#10;bnJldi54bWxQSwUGAAAAAAQABADzAAAAbgYAAAAA&#10;">
                      <v:shape id="Textfeld 117" o:spid="_x0000_s121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fTzwAAAOgAAAAPAAAAZHJzL2Rvd25yZXYueG1sRI/BagIx&#10;EIbvhb5DmEIvpSZrZS2rUUSR9lAp1Xqfbqa7oZvJsom69umbguBlYObn/4ZvOu9dI47UBetZQzZQ&#10;IIhLbyxXGj5368dnECEiG2w8k4YzBZjPbm+mWBh/4g86bmMlEoRDgRrqGNtCylDW5DAMfEucsm/f&#10;OYxp7SppOjwluGvkUKlcOrScPtTY0rKm8md7cBoe1MGOf/3+Xa73b3b30lj82py1vr/rV5M0FhMQ&#10;kfp4bVwQryY5jLNcPY2yLId/sXQAOfsDAAD//wMAUEsBAi0AFAAGAAgAAAAhANvh9svuAAAAhQEA&#10;ABMAAAAAAAAAAAAAAAAAAAAAAFtDb250ZW50X1R5cGVzXS54bWxQSwECLQAUAAYACAAAACEAWvQs&#10;W78AAAAVAQAACwAAAAAAAAAAAAAAAAAfAQAAX3JlbHMvLnJlbHNQSwECLQAUAAYACAAAACEAiGqn&#10;08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2C016501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1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ugzQAAAOgAAAAPAAAAZHJzL2Rvd25yZXYueG1sRI9RS8Mw&#10;FIXfBf9DuIJvLmmVsnXLhkwFkSFY/QGX5K4pNjelybru3xtB8OXA4XC+w9nsZt+LicbYBdZQLBQI&#10;YhNsx62Gr8+XuyWImJAt9oFJw4Ui7LbXVxusbTjzB01NakWGcKxRg0tpqKWMxpHHuAgDcc6OYfSY&#10;sh1baUc8Z7jvZalUJT12nBccDrR3ZL6bk9fwVrx7dzHzw/75YE5L00zxYI5a397MT+ssj2sQieb0&#10;3/hDvFoNpbpXRbUqVxX8HsunQG5/AAAA//8DAFBLAQItABQABgAIAAAAIQDb4fbL7gAAAIUBAAAT&#10;AAAAAAAAAAAAAAAAAAAAAABbQ29udGVudF9UeXBlc10ueG1sUEsBAi0AFAAGAAgAAAAhAFr0LFu/&#10;AAAAFQEAAAsAAAAAAAAAAAAAAAAAHwEAAF9yZWxzLy5yZWxzUEsBAi0AFAAGAAgAAAAhAMru26DN&#10;AAAA6AAAAA8AAAAAAAAAAAAAAAAABwIAAGRycy9kb3ducmV2LnhtbFBLBQYAAAAAAwADALcAAAAB&#10;AwAAAAA=&#10;" fillcolor="white [3201]" stroked="f" strokeweight=".5pt">
                        <v:textbox inset="1mm,.5mm,0,1mm">
                          <w:txbxContent>
                            <w:p w14:paraId="4A7180D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2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OizwAAAOgAAAAPAAAAZHJzL2Rvd25yZXYueG1sRI/BSgMx&#10;EIbvgu8QRvAibVKprd02LaIUPVTE1t7Hzbgb3EyWTdpufXrnIHgZ+GeY7+dbrPrQqCN1yUe2MBoa&#10;UMRldJ4rCx+79eAeVMrIDpvIZOFMCVbLy4sFFi6e+J2O21wpgXAq0EKdc1toncqaAqZhbInl9hW7&#10;gFliV2nX4UngodG3xkx0QM/SUGNLjzWV39tDsHBjDn76E/dver3f+N1z4/Hz9Wzt9VX/NJfxMAeV&#10;qc//H3+IFycO48nMjEd3M1ERMVmAXv4CAAD//wMAUEsBAi0AFAAGAAgAAAAhANvh9svuAAAAhQEA&#10;ABMAAAAAAAAAAAAAAAAAAAAAAFtDb250ZW50X1R5cGVzXS54bWxQSwECLQAUAAYACAAAACEAWvQs&#10;W78AAAAVAQAACwAAAAAAAAAAAAAAAAAfAQAAX3JlbHMvLnJlbHNQSwECLQAUAAYACAAAACEACbej&#10;os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6B90ED1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02F96B4D" w14:textId="7354F1E3" w:rsidR="00200F3D" w:rsidRPr="00E14948" w:rsidRDefault="00624820" w:rsidP="002E0FA7">
            <w:pPr>
              <w:pStyle w:val="Text"/>
            </w:pPr>
            <w:r>
              <w:t xml:space="preserve"> </w:t>
            </w:r>
          </w:p>
        </w:tc>
      </w:tr>
      <w:tr w:rsidR="00200F3D" w:rsidRPr="00E14948" w14:paraId="2ABBA955" w14:textId="77777777" w:rsidTr="002E0FA7">
        <w:tc>
          <w:tcPr>
            <w:tcW w:w="780" w:type="dxa"/>
          </w:tcPr>
          <w:p w14:paraId="58A0928A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322A262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02BC52D0" w14:textId="4DBAAE13" w:rsidR="00200F3D" w:rsidRPr="00E14948" w:rsidRDefault="00624820" w:rsidP="002E0FA7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1650255" behindDoc="0" locked="0" layoutInCell="1" allowOverlap="1" wp14:anchorId="4682BAB2" wp14:editId="431BB03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19470" w14:textId="1D41D2A6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2" behindDoc="0" locked="0" layoutInCell="1" allowOverlap="1" wp14:anchorId="17010666" wp14:editId="5FCF616F">
                      <wp:simplePos x="0" y="0"/>
                      <wp:positionH relativeFrom="column">
                        <wp:posOffset>62389</wp:posOffset>
                      </wp:positionH>
                      <wp:positionV relativeFrom="paragraph">
                        <wp:posOffset>163830</wp:posOffset>
                      </wp:positionV>
                      <wp:extent cx="1764508" cy="235743"/>
                      <wp:effectExtent l="0" t="0" r="1270" b="5715"/>
                      <wp:wrapNone/>
                      <wp:docPr id="167126036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534418464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1B6100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62448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E77B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9973238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A7EF2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010666" id="_x0000_s1213" style="position:absolute;left:0;text-align:left;margin-left:4.9pt;margin-top:12.9pt;width:138.95pt;height:18.55pt;z-index:251652422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DkCQMAAIYLAAAOAAAAZHJzL2Uyb0RvYy54bWzsVttO3DAQfa/Uf7D8XnLP7kZk0ZYWVAkB&#10;ElQ8ex1nEymxXdtLQr++YydZyoKqioJUJF4Sjy/jmeMzxz486tsG3TKla8FzHBz4GDFORVHzTY6/&#10;X598mmOkDeEFaQRnOb5jGh8tP3447GTGQlGJpmAKgROus07muDJGZp6nacVaog+EZBwGS6FaYsBU&#10;G69QpAPvbeOFvp96nVCFVIIyraH3yzCIl85/WTJqLspSM4OaHENsxn2V+67t11sekmyjiKxqOoZB&#10;nhFFS2oOm+5cfSGGoK2qH7lqa6qEFqU5oKL1RFnWlLkcIJvA38vmVImtdLlssm4jdzABtHs4Pdst&#10;Pb89VfJKXipAopMbwMJZNpe+VK39Q5Sod5Dd7SBjvUEUOoNZGic+HDKFsTBKZnE0YEorAP7RMlp9&#10;/fNCb9rWexBMJ4Ee+h4B/W8IXFVEMgeszgCBS4XqIsdJFMfBPE5jjDhpgazXkGXJmgIFwcxmZaOA&#10;6RYtZPrPwuY/9Wvo/GvQ0mgeARsdZkEcBQ6zXeokk0qbUyZaZBs5VkBjxy5ye6YNBAJTpyl2Ty2a&#10;ujipm8YZtnTYcaPQLQHSN8aFCCsezGo46nKcRonvHHNhlw+eGw4b2FSHlGzL9OveQRT4u4TXorgD&#10;HJQYakpLelJDtGdEm0uioIggQRAGcwGfshGwmxhbGFVC/Xyq386Hk4VRjDooyhzrH1uiGEbNNw5n&#10;HqW+b6vYGcHcGcoZ0LueGnzbHgtIPQDpkdQ1YViZZmqWSrQ3oBsruxsMEU5hzxybqXlsBokA3aFs&#10;tXKToF4lMWf8SlLr2kJtz+C6vyFKjgdlgDDnYmIXyfbOa5hrV3Kx2hpR1u4wLcIDmiPwwPSBbK9O&#10;+WARR2kYx/P0BTk/i5K5P8PosVqEySyYJfti8TaIH06V/p8Sf6yNd/I/cZFOFTkK+Kj3QP7FYhaF&#10;EVxfLyb4QRIlC3shPsH+cA76NbIftCtMLKXeBvvdDXUvVO+y/1qy79498NhzxBgfpvY1+bvtron7&#10;5/PyFwAAAP//AwBQSwMEFAAGAAgAAAAhAHb1tMXjAAAADAEAAA8AAABkcnMvZG93bnJldi54bWxM&#10;j0trwzAQhO+F/gexhd4a2S55OZZDSB+nEGhSKL1trI1tYknGUmzn33d7ai+7LMPMfpOtR9OInjpf&#10;O6sgnkQgyBZO17ZU8Hl8e1qA8AGtxsZZUnAjD+v8/i7DVLvBflB/CKXgEOtTVFCF0KZS+qIig37i&#10;WrKsnV1nMPDZlVJ3OHC4aWQSRTNpsLb8ocKWthUVl8PVKHgfcNg8x6/97nLe3r6P0/3XLialHh/G&#10;lxWPzQpEoDH8OeC3A/NDzmAnd7Xai0bBkumDgmTKm+VkMZ+DOCmYJUuQeSb/l8h/AAAA//8DAFBL&#10;AQItABQABgAIAAAAIQC2gziS/gAAAOEBAAATAAAAAAAAAAAAAAAAAAAAAABbQ29udGVudF9UeXBl&#10;c10ueG1sUEsBAi0AFAAGAAgAAAAhADj9If/WAAAAlAEAAAsAAAAAAAAAAAAAAAAALwEAAF9yZWxz&#10;Ly5yZWxzUEsBAi0AFAAGAAgAAAAhAKNIUOQJAwAAhgsAAA4AAAAAAAAAAAAAAAAALgIAAGRycy9l&#10;Mm9Eb2MueG1sUEsBAi0AFAAGAAgAAAAhAHb1tMXjAAAADAEAAA8AAAAAAAAAAAAAAAAAYwUAAGRy&#10;cy9kb3ducmV2LnhtbFBLBQYAAAAABAAEAPMAAABzBgAAAAA=&#10;">
                      <v:shape id="Textfeld 117" o:spid="_x0000_s121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iozgAAAOcAAAAPAAAAZHJzL2Rvd25yZXYueG1sRI9BawIx&#10;FITvQv9DeAUvpWatWyurUaQi9aCUar2/bl53g5uXZRN17a83QsHLwDDMN8xk1tpKnKjxxrGCfi8B&#10;QZw7bbhQ8L1bPo9A+ICssXJMCi7kYTZ96Eww0+7MX3TahkJECPsMFZQh1JmUPi/Jou+5mjhmv66x&#10;GKJtCqkbPEe4reRLkgylRcNxocSa3kvKD9ujVfCUHM3bn9t/yuV+bXYflcGfzUWp7mO7GEeZj0EE&#10;asO98Y9YaQWvgzTtj9JhCrdf8RPI6RUAAP//AwBQSwECLQAUAAYACAAAACEA2+H2y+4AAACFAQAA&#10;EwAAAAAAAAAAAAAAAAAAAAAAW0NvbnRlbnRfVHlwZXNdLnhtbFBLAQItABQABgAIAAAAIQBa9Cxb&#10;vwAAABUBAAALAAAAAAAAAAAAAAAAAB8BAABfcmVscy8ucmVsc1BLAQItABQABgAIAAAAIQDOmkio&#10;zgAAAOcAAAAPAAAAAAAAAAAAAAAAAAcCAABkcnMvZG93bnJldi54bWxQSwUGAAAAAAMAAwC3AAAA&#10;AgMAAAAA&#10;" fillcolor="white [3201]" stroked="f" strokeweight=".5pt">
                        <v:textbox inset="1mm,.5mm,0,0">
                          <w:txbxContent>
                            <w:p w14:paraId="3A1B6100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5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iuzQAAAOgAAAAPAAAAZHJzL2Rvd25yZXYueG1sRI/RasMw&#10;DEXfB/sHo8HeVqddCFlat5R2gzHKYNk+QNhqHBbLIXbT9O/nQaEvAulyjzirzeQ6MdIQWs8K5rMM&#10;BLH2puVGwc/321MJIkRkg51nUnChAJv1/d0KK+PP/EVjHRuRIBwqVGBj7Cspg7bkMMx8T5yyox8c&#10;xrQOjTQDnhPcdXKRZYV02HL6YLGnnSX9W5+cgo/5p7MXPeW714M+lboew0EflXp8mPbLNLZLEJGm&#10;eGtcEe8mObzkz8Uiz8sC/sXSAeT6DwAA//8DAFBLAQItABQABgAIAAAAIQDb4fbL7gAAAIUBAAAT&#10;AAAAAAAAAAAAAAAAAAAAAABbQ29udGVudF9UeXBlc10ueG1sUEsBAi0AFAAGAAgAAAAhAFr0LFu/&#10;AAAAFQEAAAsAAAAAAAAAAAAAAAAAHwEAAF9yZWxzLy5yZWxzUEsBAi0AFAAGAAgAAAAhAAcHOK7N&#10;AAAA6AAAAA8AAAAAAAAAAAAAAAAABwIAAGRycy9kb3ducmV2LnhtbFBLBQYAAAAAAwADALcAAAAB&#10;AwAAAAA=&#10;" fillcolor="white [3201]" stroked="f" strokeweight=".5pt">
                        <v:textbox inset="1mm,.5mm,0,1mm">
                          <w:txbxContent>
                            <w:p w14:paraId="0D8E77B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6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DZ0AAAAOgAAAAPAAAAZHJzL2Rvd25yZXYueG1sRI9BT8JA&#10;EIXvJvyHzZh4MbIVDNjCQoyG6AFiBLmP3bHd0J1tugsUf71zMPHyknkv8828+bL3jTpRF11gA/fD&#10;DBRxGazjysDnbnX3CComZItNYDJwoQjLxeBqjoUNZ/6g0zZVSiAcCzRQp9QWWseyJo9xGFpiyb5D&#10;5zHJ2FXadngWuG/0KMsm2qNjuVBjS881lYft0Ru4zY5u+hP273q1X7vda+Pwa3Mx5ua6f5mJPM1A&#10;JerT/8Yf4s1Kh/whz6fj0Vg+l2JigF78AgAA//8DAFBLAQItABQABgAIAAAAIQDb4fbL7gAAAIUB&#10;AAATAAAAAAAAAAAAAAAAAAAAAABbQ29udGVudF9UeXBlc10ueG1sUEsBAi0AFAAGAAgAAAAhAFr0&#10;LFu/AAAAFQEAAAsAAAAAAAAAAAAAAAAAHwEAAF9yZWxzLy5yZWxzUEsBAi0AFAAGAAgAAAAhAPOM&#10;INnQAAAA6AAAAA8AAAAAAAAAAAAAAAAABwIAAGRycy9kb3ducmV2LnhtbFBLBQYAAAAAAwADALcA&#10;AAAEAwAAAAA=&#10;" fillcolor="white [3201]" stroked="f" strokeweight=".5pt">
                        <v:textbox inset="1mm,.5mm,0,0">
                          <w:txbxContent>
                            <w:p w14:paraId="352A7EF2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566839DF" w14:textId="4B9A7215" w:rsidR="00200F3D" w:rsidRDefault="00200F3D" w:rsidP="002E0FA7">
            <w:pPr>
              <w:pStyle w:val="Text"/>
            </w:pPr>
          </w:p>
          <w:p w14:paraId="7780FECB" w14:textId="11565063" w:rsidR="00624820" w:rsidRPr="00E14948" w:rsidRDefault="00624820" w:rsidP="002E0FA7">
            <w:pPr>
              <w:pStyle w:val="Text"/>
            </w:pPr>
          </w:p>
        </w:tc>
      </w:tr>
      <w:tr w:rsidR="00200F3D" w:rsidRPr="00E14948" w14:paraId="77016562" w14:textId="77777777" w:rsidTr="002E0FA7">
        <w:tc>
          <w:tcPr>
            <w:tcW w:w="780" w:type="dxa"/>
          </w:tcPr>
          <w:p w14:paraId="7C5BF7D1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F3F1A3D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62DE8607" w14:textId="2A7C9B94" w:rsidR="00200F3D" w:rsidRPr="00E14948" w:rsidRDefault="00200F3D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6" behindDoc="0" locked="0" layoutInCell="1" allowOverlap="1" wp14:anchorId="7DEB2C4C" wp14:editId="1843519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C89BBA" w14:textId="5D266BE4" w:rsidR="00200F3D" w:rsidRDefault="00200F3D" w:rsidP="002E0FA7">
            <w:pPr>
              <w:pStyle w:val="Text"/>
              <w:ind w:firstLine="3720"/>
            </w:pPr>
          </w:p>
          <w:p w14:paraId="640AF899" w14:textId="46547D8D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3" behindDoc="0" locked="0" layoutInCell="1" allowOverlap="1" wp14:anchorId="191E346E" wp14:editId="31D9DB42">
                      <wp:simplePos x="0" y="0"/>
                      <wp:positionH relativeFrom="column">
                        <wp:posOffset>62388</wp:posOffset>
                      </wp:positionH>
                      <wp:positionV relativeFrom="paragraph">
                        <wp:posOffset>104140</wp:posOffset>
                      </wp:positionV>
                      <wp:extent cx="1764508" cy="235743"/>
                      <wp:effectExtent l="0" t="0" r="1270" b="5715"/>
                      <wp:wrapNone/>
                      <wp:docPr id="1036312930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322980952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3D10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888068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8EB1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752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DB080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91E346E" id="_x0000_s1217" style="position:absolute;left:0;text-align:left;margin-left:4.9pt;margin-top:8.2pt;width:138.95pt;height:18.55pt;z-index:251652423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eUAgMAAIMLAAAOAAAAZHJzL2Uyb0RvYy54bWzsVt9P2zAQfp+0/8Hy+8ivJg0RKerYQJMQ&#10;IMHEs+s4TaTE9my3Cfvrd3aSMgqaJsYkmPaS+Ozz+e67784+Ou7bBm2Z0rXgOQ4OfIwYp6Ko+TrH&#10;X29OP6QYaUN4QRrBWY7vmMbHi/fvjjqZsVBUoimYQmCE66yTOa6MkZnnaVqxlugDIRmHxVKolhgQ&#10;1dorFOnAett4oe8nXidUIZWgTGuY/TQs4oWzX5aMmsuy1MygJsfgm3Ff5b4r+/UWRyRbKyKrmo5u&#10;kGd40ZKaw6E7U5+IIWij6kem2poqoUVpDqhoPVGWNWUuBogm8PeiOVNiI10s66xbyx1MAO0eTs82&#10;Sy+2Z0peyysFSHRyDVg4ycbSl6q1f/AS9Q6yux1krDeIwmQwT2axD0mmsBZG8XwWDZjSCoB/tI1W&#10;n3+90ZuO9R4400mgh75HQP8ZAtcVkcwBqzNA4EqhushxFIaHqX8Yhxhx0gJZbyDKkjUFCoK5jcp6&#10;AeoWLWT6j8LGP81rmPxt0JIojYCNDrNgFgUOs13oJJNKmzMmWmQHOVZAY8cusj3XBhwB1UnFnqlF&#10;UxenddM4wZYOO2kU2hIgfWOci7DjgVbDUZfjJIp9Z5gLu32w3HA4wIY6hGRHpl/1DqLAn00Br0Rx&#10;BzgoMdSUlvS0Bm/PiTZXREERQYDQGMwlfMpGwGliHGFUCfX9qXmrD5mFVYw6KMoc628bohhGzRcO&#10;OY8S37dV7IQgdYJyAsyupgHftCcCQg+g9UjqhrCsTDMNSyXaW+gbS3saLBFO4cwcm2l4YoYWAX2H&#10;suXSKUG9SmLO+bWk1rSF2ubgpr8lSo6JMkCYCzGxi2R7+Rp07U4ulhsjytol0yI8oDkCD0wfyPbX&#10;KR+kszBNUz+BCn4xzs+jOPXnGD3uFmE8D+bxfrN4G8SPXznxx9r4T/4nLtKpIscGPvb7wE+S+Yt2&#10;+yCO4kN7Gz5B/TCF5jVSHxpX6Pj0NqifvHLqA6z/Bu3dowdeeu6GH1+l9in5s+zuiPu38+IHAAAA&#10;//8DAFBLAwQUAAYACAAAACEACop9ZOQAAAAMAQAADwAAAGRycy9kb3ducmV2LnhtbEyPT2vCQBDF&#10;74V+h2UKvdVNtFEbsxGxf05SqBZKb2t2TILZ2ZBdk/jtOz21l4GZx3vze9l6tI3osfO1IwXxJAKB&#10;VDhTU6ng8/D6sAThgyajG0eo4Ioe1vntTaZT4wb6wH4fSsEh5FOtoAqhTaX0RYVW+4lrkVg7uc7q&#10;wGtXStPpgcNtI6dRNJdW18QfKt3itsLivL9YBW+DHjaz+KXfnU/b6/chef/axajU/d34vOKxWYEI&#10;OIY/B/x2YH7IGezoLmS8aBQ8MX3g8/wRBMvT5WIB4qggmSUg80z+L5H/AAAA//8DAFBLAQItABQA&#10;BgAIAAAAIQC2gziS/gAAAOEBAAATAAAAAAAAAAAAAAAAAAAAAABbQ29udGVudF9UeXBlc10ueG1s&#10;UEsBAi0AFAAGAAgAAAAhADj9If/WAAAAlAEAAAsAAAAAAAAAAAAAAAAALwEAAF9yZWxzLy5yZWxz&#10;UEsBAi0AFAAGAAgAAAAhAMYkN5QCAwAAgwsAAA4AAAAAAAAAAAAAAAAALgIAAGRycy9lMm9Eb2Mu&#10;eG1sUEsBAi0AFAAGAAgAAAAhAAqKfWTkAAAADAEAAA8AAAAAAAAAAAAAAAAAXAUAAGRycy9kb3du&#10;cmV2LnhtbFBLBQYAAAAABAAEAPMAAABtBgAAAAA=&#10;">
                      <v:shape id="Textfeld 117" o:spid="_x0000_s1218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7QQzwAAAOcAAAAPAAAAZHJzL2Rvd25yZXYueG1sRI9BawIx&#10;FITvQv9DeAUvUpNuaaurUYpF6sFSqvX+unndDd28LJuoq7++KQheBoZhvmGm887V4kBtsJ413A8V&#10;COLCG8ulhq/t8m4EIkRkg7Vn0nCiAPPZTW+KufFH/qTDJpYiQTjkqKGKscmlDEVFDsPQN8Qp+/Gt&#10;w5hsW0rT4jHBXS0zpZ6kQ8tpocKGFhUVv5u90zBQe/t89rsPudyt7fattvj9ftK6f9u9TpK8TEBE&#10;6uK1cUGsjIaHLBuP1Pgxg/9f6RPI2R8AAAD//wMAUEsBAi0AFAAGAAgAAAAhANvh9svuAAAAhQEA&#10;ABMAAAAAAAAAAAAAAAAAAAAAAFtDb250ZW50X1R5cGVzXS54bWxQSwECLQAUAAYACAAAACEAWvQs&#10;W78AAAAVAQAACwAAAAAAAAAAAAAAAAAfAQAAX3JlbHMvLnJlbHNQSwECLQAUAAYACAAAACEA+OO0&#10;EM8AAADn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4E03D10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9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TezAAAAOgAAAAPAAAAZHJzL2Rvd25yZXYueG1sRI/RagIx&#10;EEXfC/2HMELfalYRCatRxLZQihS6+gFDMm4WN8myiev6950HwZcLcy9zZu56O/pWDNSnJgYNs2kB&#10;goKJtgm1htPx612BSBmDxTYG0nCnBNvN68saSxtv4Y+GKteCISGVqMHl3JVSJuPIY5rGjgJn59h7&#10;zDz2tbQ93hjuWzkviqX02AS+4LCjvSNzqa5ew8/s17u7GRf7z4O5KlMN6WDOWr9Nxo8Vy24FItOY&#10;nxsPxLflDmoxV0oVS/6ci7EBcvMPAAD//wMAUEsBAi0AFAAGAAgAAAAhANvh9svuAAAAhQEAABMA&#10;AAAAAAAAAAAAAAAAAAAAAFtDb250ZW50X1R5cGVzXS54bWxQSwECLQAUAAYACAAAACEAWvQsW78A&#10;AAAVAQAACwAAAAAAAAAAAAAAAAAfAQAAX3JlbHMvLnJlbHNQSwECLQAUAAYACAAAACEASzEU3swA&#10;AADoAAAADwAAAAAAAAAAAAAAAAAHAgAAZHJzL2Rvd25yZXYueG1sUEsFBgAAAAADAAMAtwAAAAAD&#10;AAAAAA==&#10;" fillcolor="white [3201]" stroked="f" strokeweight=".5pt">
                        <v:textbox inset="1mm,.5mm,0,1mm">
                          <w:txbxContent>
                            <w:p w14:paraId="0058EB1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20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2wywAAAOUAAAAPAAAAZHJzL2Rvd25yZXYueG1sRI9PawIx&#10;FMTvhX6H8ApeSk0qdC2rUcQi9lAR/92fm9fd0M3Lsom69tM3BcHLwDDMb5jxtHO1OFMbrGcNr30F&#10;grjwxnKpYb9bvLyDCBHZYO2ZNFwpwHTy+DDG3PgLb+i8jaVIEA45aqhibHIpQ1GRw9D3DXHKvn3r&#10;MCbbltK0eElwV8uBUpl0aDktVNjQvKLiZ3tyGp7VyQ5//WEtF4cvu1vWFo+rq9a9p+5jlGQ2AhGp&#10;i/fGDfFp0geVZcO3Afy/Sg7k5A8AAP//AwBQSwECLQAUAAYACAAAACEA2+H2y+4AAACFAQAAEwAA&#10;AAAAAAAAAAAAAAAAAAAAW0NvbnRlbnRfVHlwZXNdLnhtbFBLAQItABQABgAIAAAAIQBa9CxbvwAA&#10;ABUBAAALAAAAAAAAAAAAAAAAAB8BAABfcmVscy8ucmVsc1BLAQItABQABgAIAAAAIQBmF32wywAA&#10;AOUAAAAPAAAAAAAAAAAAAAAAAAcCAABkcnMvZG93bnJldi54bWxQSwUGAAAAAAMAAwC3AAAA/wIA&#10;AAAA&#10;" fillcolor="white [3201]" stroked="f" strokeweight=".5pt">
                        <v:textbox inset="1mm,.5mm,0,0">
                          <w:txbxContent>
                            <w:p w14:paraId="45DB080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13EFF11B" w14:textId="77777777" w:rsidR="00200F3D" w:rsidRPr="00E14948" w:rsidRDefault="00200F3D" w:rsidP="002E0FA7">
            <w:pPr>
              <w:pStyle w:val="Text"/>
            </w:pPr>
          </w:p>
        </w:tc>
      </w:tr>
      <w:tr w:rsidR="00F43CDE" w:rsidRPr="00E14948" w14:paraId="467B3EA2" w14:textId="77777777" w:rsidTr="002E0FA7">
        <w:tc>
          <w:tcPr>
            <w:tcW w:w="780" w:type="dxa"/>
          </w:tcPr>
          <w:p w14:paraId="2DBA0E46" w14:textId="77777777" w:rsidR="00F43CDE" w:rsidRDefault="00F43CDE" w:rsidP="00F43CDE">
            <w:pPr>
              <w:spacing w:line="240" w:lineRule="auto"/>
            </w:pPr>
          </w:p>
          <w:p w14:paraId="5AFF828A" w14:textId="77777777" w:rsidR="0055560F" w:rsidRPr="00E14948" w:rsidRDefault="0055560F" w:rsidP="00F43CDE">
            <w:pPr>
              <w:spacing w:line="240" w:lineRule="auto"/>
            </w:pPr>
          </w:p>
        </w:tc>
        <w:tc>
          <w:tcPr>
            <w:tcW w:w="318" w:type="dxa"/>
          </w:tcPr>
          <w:p w14:paraId="173FCCC4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59F2C83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F99070D" w14:textId="77777777" w:rsidTr="002E0FA7">
        <w:tc>
          <w:tcPr>
            <w:tcW w:w="780" w:type="dxa"/>
          </w:tcPr>
          <w:p w14:paraId="011EAAAA" w14:textId="77777777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1085FF1F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52BC377B" w14:textId="77777777" w:rsidTr="002E0FA7">
        <w:tc>
          <w:tcPr>
            <w:tcW w:w="780" w:type="dxa"/>
          </w:tcPr>
          <w:p w14:paraId="2CB06B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7116EE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42D72B31" w14:textId="1989069B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</w:t>
            </w:r>
            <w:r w:rsidR="009717D1">
              <w:t>für die</w:t>
            </w:r>
            <w:r w:rsidR="009717D1" w:rsidRPr="00E14948">
              <w:t xml:space="preserve"> </w:t>
            </w:r>
            <w:r w:rsidRPr="00E14948"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50 : 10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53A0C9E5" w14:textId="681D16EE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5A6E40E3" w14:textId="3179519D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4" behindDoc="0" locked="0" layoutInCell="1" allowOverlap="1" wp14:anchorId="104147E2" wp14:editId="0DBD3717">
                      <wp:simplePos x="0" y="0"/>
                      <wp:positionH relativeFrom="column">
                        <wp:posOffset>5238</wp:posOffset>
                      </wp:positionH>
                      <wp:positionV relativeFrom="paragraph">
                        <wp:posOffset>300990</wp:posOffset>
                      </wp:positionV>
                      <wp:extent cx="4686300" cy="471486"/>
                      <wp:effectExtent l="0" t="0" r="0" b="0"/>
                      <wp:wrapNone/>
                      <wp:docPr id="885826154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454094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82202502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924791684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BE4FF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393058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76C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641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BB4D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0378640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470505756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4A4BB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783252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88361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7179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17452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147E2" id="_x0000_s1221" style="position:absolute;margin-left:.4pt;margin-top:23.7pt;width:369pt;height:37.1pt;z-index:251652424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i31ut8EAADYGAAADgAAAGRycy9lMm9Eb2MueG1s7FldT9w4FH1faf9D&#10;lHc6cb4zYqhY2KJKqEULqz57Ms5MRGJ7HQ8z9NfvsfMFDGwXFlZQ8dCpHTv2vcfn3Hsd9j9u68q5&#10;YqopBZ+55IPnOoznYlHy5cz98+LTXuo6jaZ8QSvB2cy9Zo378eDXX/Y3csp8sRLVgikHi/BmupEz&#10;d6W1nE4mTb5iNW0+CMk4BguhaqrRVcvJQtENVq+rie958WQj1EIqkbOmwdPjdtA9sOsXBcv116Jo&#10;mHaqmQvbtP1V9nduficH+3S6VFSuyrwzgz7BipqWHJsOSx1TTZ21KneWqstciUYU+kMu6okoijJn&#10;1gd4Q7w73pwosZbWl+V0s5QDTID2Dk5PXjb/cnWi5Lk8U0BiI5fAwvaML9tC1eZ/WOlsLWTXA2Rs&#10;q50cD8M4jQMPyOYYCxMSpnGLab4C8Duv5avf//nFSb/t5JYxssyn+NchgNYOAj9mCt7Sa8XcbpH6&#10;X61RU3W5lns4LEl1OS+rUl9b4uFYjFH86qzMz1TbAZhnyikXEEKYZWEUelnoOpzWIP6JokV56cRe&#10;ZPAxr5rZ7bvU+HYq8svG4eJoRfmSHTYS3MVCZvbk9nTbvbXxvCrlp7KqzGmZducieH6HJ/eg1HLw&#10;WOTrmnHdikqxCt4K3qxK2biOmrJ6zuCW+rwgOGoIWsMlqUqu29NutGI6X5n9C9jxB2w3dtPpMGCN&#10;Hu00HjVg3ZN4FqTEA+faHXqWStXoEyZqxzRgKkzAGdEpvTptOmP6KR2i7f7WMJhzg/5tczzNIPV9&#10;z488fzzMtZQlU4w7hKTGEMPWR2gJQgEzIBk/iJIwaEHsNUXSLPCyoNUUJkSp5Qyd/khTBMtGvRjH&#10;lR/Q1EYi5DY9V9DbYcujosr5ikoGxM2yI3Qk88MkI3E6COECbhasWgC5pEXOzjchyNHb3wSCiiW9&#10;WecxDCFxkAZdIPJJGBCL6uA7NPYYgoC5oioXvahsPmJHlXKuKDJJpVtd3plVcWczc+Mg8izzuDCv&#10;tyytOEg3umRaejvftsHCG4CYi8U1cFACDIYvjcw/lTD7lDb6jCpkJjxEttVf8VNUAruJruU6K6G+&#10;3/fczMfRYtR1Nsh0M7f5a01NIKw+cxx6EBsxOdp2SGo7ynbwdN43+Lo+EnAd+odVtolhpau+WShR&#10;f0MyPjS7YYjyHHvOXN03j3Sbd5HMc3Z4aCe1cfWUn0tEY2JRM8d0sf1GleyUrEGYL6Kn146g27lG&#10;6VwcrrUoSqt2g3CLZgc8qN6S88U5j7okCSDhCLVPG/yfgfOJTyKS2ZjRVS19uPCjhCTREC26cPI2&#10;iN/Fzv6oXh3xO228k/+e6rRXpFHajYAfhFkchyQBV5+N/Cgro8wEqd0C1PdTxK+O/Yhdvs2Vb4P9&#10;WZ//3sO+zc4vFvbHy0RbqdlLzlC0dTV7EHhBksYhyNSX7P+xykPpk6YpMuZDhV4WJlEEoZjL01iv&#10;3Sj09gLfC+KbvB9vUCQJ48gM3n57oP7otCmzjUpfPPOFiRd5URLBqGfT/i4EQ+ILEguO9f9tVXzE&#10;5vCxRnl1ic+I4L3i2/0k81DSy5I08CMfl7ZnI/5PWfGR4W73SnPee8X38PfIB8mPDw+45D8j93/O&#10;go/47wXf/3PPH2sfe/u3n8/RuvV9/mbfzhr/IHHwNwAAAP//AwBQSwMEFAAGAAgAAAAhAC3tzNQQ&#10;MwAAUo4AABQAAABkcnMvbWVkaWEvaW1hZ2UxLndtZuydS4wl13nfe0bUyClr4gRGFnGMoIKAghWY&#10;t+v9YJwEJkUFEESLCifWQhAG9Zxpsae72d1DckhwG8Aba5tVAC689CrwKjsnXniRbZZeaRHAmwRB&#10;FpQodX7/75x63Ht7pqcNSwYC3e66p87rO9/5Xuc7j6p75+DvHRx86ev/9uDgKwd/9i8P+HyZ66t3&#10;v3rnx1/V3a/f/fjqjz/X3d07d3zu5s4/9ndfufMl7u5xfe3e1w7uHtxZ3ZNIha/de/Xg/975P3de&#10;ffvdt955N3znfGietMdD+P13T8fL4b3wg2wT/eB+cHh29vCi+WAI7asfxvDw4vHph2fNoyH85NOQ&#10;hPtBUYT9UXcZtsOjoxNVIfKwPf3o4UdxGG0i+6hkuOQ8i8PX4lXWVq0kTIt6lbmul4TJdtZF1xwP&#10;Dy8fDw/V7NPzIRyb44vBYSbsu+Ojs620N98IP+HP8p6Fw0fdY48cZT+a467r3ePLOcXV+LBfEj69&#10;H1xcnp6dDX14cno5wVR7l+dPDYXw0/Bo5MvodDg1LPpAgVXTSoFaOynPkt2Uj5aUT8O91vdpcS0e&#10;B6+ZXPzGwTsHb7/7zr9/Q/x/8zvf/s6/+8Zb3wz/lROPg9/zofjA7Ut+vkK5L+5KHvV5hes1Ir9G&#10;+JO7SnEfl37HJPqVO79Oour9k1f+w8H5vUmqX7lzX+leUl+5e/eu5+X94JNQtx/Z97PwyekHw+Wp&#10;ReBNFJ4fH50oIbIk+OcT7geqRZGT4dGqmInHyYBEXz42bkHVPZFSm054YYmJ9xzGYdP3K+mGQ1Zg&#10;DucC94MQ5THY4G4cn8rG4cXT1qWZ3vh0r0PK648+cEI0w3i2h8gWDOTL2hAMkN2FYXnvTXjQ/hov&#10;3+6Tp8eu3qy6702NThV83DeyqgC11cOpBSpenjcnF8fNJabEt+XCZy6ONH8afhLBGf2dD92lOCP1&#10;GaTOw0l/P5AdlN16+OEPPnz1n73z7mu/35+2w2vpJgqR4W/qJnj11TcxZZen56+HXXN0fhrGmzje&#10;JOHvPL68PHv98NASH503Z4+PuovN6fmjr09Vjk5PvgF6r4ffQ5+/Rd9TzFf9epq/HmdhEsUpBd/B&#10;7l28HsbcfuO0e/pkOLmkTvN6+Obx0JyUbxxdkvPt5uTRUwp+e/hgOH49TEh64/TpSX908uiN049e&#10;p3uvxTJxmDKy3jrp3zx9IkgXKigb+s756fHpo8Dh+nA4u3h4cWmEkyHGlASHsrcPO4BehvatOGW6&#10;91z2KZK+ZIZOvFTx6cVwvtjq4PB9jNYjM+2fhu3RiQlycPhdpZ4P2DbM6Tqje0JOETbn582zsHH5&#10;3elJ11xuFfuQUhfDpRTxw6Pe9GoB/q0ls2vOtur9cMn64enRyVbe2y7vydHlgEITbOX2LrdvLqTE&#10;S2PC1xuIdfIxyd5MrJM7krun52ZP1umPlX58ejF4I7HAhz6feBv99MwsSwq1Yd9xmIepu/Htz5YJ&#10;M6BP5Oot5mq6u76ld2no4vL89L1tjowkj0c0t8Z3/BfC6nQv/YTkxdQtvfge6WYH10C+54Dspb/x&#10;gNLrgm/tJpz145Pm/L3ww8eD0efs9Cx8dHzaNscmeof/ZipwOHw0dOHxadOHZ09hqFEG0VvKmksR&#10;rmoIllVw/oRryeoddqjg+eWpNT0XwW6ArDMiweEb33gT5K3EzCdLnDDa6tfbc+HDt7i/roxZE7QT&#10;RXl4hsiaE+ASLfpw7WCs0xdHA/RMpR+Y9ONbSQTPMQcO3n4LaxwffCv8hN7rCsP+6ZmFl8/OBkaa&#10;y3MMjt0P71s6AiTwmNnwNfllcSiDHTk7+XA8Pbl8+KSh1kdhb8Z6PD1/Ep7P6uOJGAKAnOb4GKAv&#10;RhWLvgiZ78hwjGlXW5I5GeithhsnDDBZjNal0WDb4lhflqpOjS4WuC7Lkf8j38bEjLkzC14PpEJq&#10;yZtbw21xxJaGJuKYWBsSEN5qujIrFLzXt2qkp6gn7jIQ7sP2RZxNnZjh2crIv19hRhTmh1n4aPD+&#10;am63HrFFPD3aK0BbWvoSHZFFTRh0zp6FFTdm6rb58yI0fft7eK3r3BKjRyDEYMOQ/gzJXEh+7jPO&#10;H7Udw+n5VmYfu1pd0z0e+uGDo27LrNqo7EfhOF7NboLDbyK6D6RgWeL0Vgl/0DxB495kBnV+1Ljk&#10;dxqsgRWMlnJvO/X6PmOE5Np9/2DJfwP/IPy+5Snf57x10p3KeQiTfKK0LIbqJ3lOR+YCJg2HGyYj&#10;Mo9mU6WrwVwgq8LDjwe8IvJWqXV4eHoybCfmUXh4+eFOyTwm8fH5sFs2CQ/H06fnOxBSUo9wWdTY&#10;4ZuPm/N3zSZdhKUjqWTWLHww4+yJZThCePk6wszTWvikLtVhkbmItZ37e7XIjJSqMv44g/3pyfEz&#10;l3kx4maF3w9+j1lN7GamUR1FlW5TJRVpWZRZolga57VlREXRWdmqHoqijIqy6PshHvK8LJQeRGPk&#10;CnR5RmZX1kWRpekQN50ViKLa5ed9VFRFXsRFNrRVkUVtJgBx64tFaRFQwIrESZfEaTq6Ah6TKMnI&#10;7cusrOKxr6J0yF1+6xqI4q7oirFIC+tdEHvAcUth+yRR0RdxWZVR1ERjnDSWHrfjnF9GZVLkZdSM&#10;STT0rlbcxVVgLcWxMALtdrCsrCqiPCeeACABi5TklHhG35I8zpMxzZIqqZWXdHEftWmcDAGJXdQm&#10;QzLw3VEhS/MUbCnYQnvKxGmcRkNcxVUypLHgpmPXp0niv9Ox7/tCKUEcxzjocZnWyej+4qjr7YKE&#10;CtMkjvq+KwQTVz5Ps3SIkrTkO1UsKRIgR6QFdF9J0DBNqUZSnMeZsqKSb8SCv5KOUYpGQTSO5xCQ&#10;EexNmiSLIWMQt9GYxemQgD9JdVQXUdpVdZZmBfCHuIvGJEs7mB0lRZxHZZwgkPHYjcgK8sBdWkXx&#10;UMYAK5I8adI8KWM6CnZ1kmZtnsQZIMC04kqGuE8BDh2LdEh77vpEslQmFY0VxdDETTwOwQDJ62Zs&#10;iyLKxnJsms7xEfYh/ojXCKNTBCAvJGMIAtWjBK7GyA5dTuO4bmC0ZkaURxjjqm7QJcS66uKMvyEa&#10;qi5Kk3GATGLOgFim49AnLdWqdIwb3RtTcsgPKdMsoOhEfKMt+IjC0JtOWpEoWfjFfddXfQq98yYr&#10;4r7tiyEfhxQ1LMeArzztijbrsjzv0xp5omkENs6bFsJGXTPm2Tg0A1czDjVhnSOp3Ti0xLuRxrmS&#10;figCbvuyy5OaOT8d1wdoLfTik3aDo1XciHC0MIAtPJW4QJYCS1NFdV1nGeQqgwiMqTZQRFnSVJmi&#10;BhlDLOJWouVo1qHNXIhyMrpUURFBpwx3MEI0o2tOKJyMG/lTE1TJu8m5yOspVyDmJaxLEVe625YR&#10;YoI5GbI+GPu4L8Z8hNylMEHwMQjoa9xnkm86nadN2kq9oxa5rrM6ykE3odsIbdKi8HmWpA3AoBlm&#10;soEmopWozyftqCC5ktUokoxOwOQeeiWRWFRBkoo4wJDWopbU9VEWQCGxDryzKsqpXHGlSVWPFK/5&#10;o3qEEgEzQgYBlzToCmQX2GqQ3gxGxzQ1qyECj/Q2RYgmgoPVLKIiPAKKHZaoYiKMLXTAqA09a1cr&#10;ENGTPIUCZlYwYZDTWZEScZahSbyhcaZm28pITGRjUuGOCYIjGD3sQkYGiokMdh2mkb4wPoFPlZYo&#10;EONV1rYtklSXdZ/mWdu0A6apz7q8K+N2yOsAyndxhxUY6VVHlbrv6hw1TbDddU561pbIRc8gltYp&#10;jK3bNM9rRjdGs7LqamyWMa+OAmcVusZxD1salTIkGfahwzgV/OV0PZdlSLAsmKyibhIwZbBpkAXZ&#10;DTDSFWCtYDFWIoVzg6oQS0Gshw5oXN1iSzLQqgxwk0aVDTpUrqoOGytTlnAHowPo3cLgZm1sJgXa&#10;DhWTAjl+gos3RAt3A+hgDE7QgnyARmav0D6zV2K5RIA/0EWcltECXTZOFmgJY4T6FkwJGmHoSEnx&#10;VEove4ZoTKOPwCxCotEIEPVYZl2TY/6bBvOWBWWL+PSArlIUqI/qPMfhyNOy0mhWpChE3qJueVOV&#10;bZ03uDMx1QuMd5YiHCqED5HmbZ4HUjMG4JoxmTG8RHxKhu2iYrCIGDmqfKiGCpmrG+SlyquqyYti&#10;LKuiKKCgfSBEZrYQe8YYm+cMEmIu6Ef52KoYMkPjKBUNdejtyF+F91GiqQ145Vxp3JmSJ6TlURXA&#10;WCyDADVFlsFVOWkpMkQCLK8RaEYL0jJVQEta7BlDouM0ngAKmyZ93oFbkJKxtpYq5IzlxE+4aVWd&#10;MivPjUpotGMJg6xGe7Manm9SatQ1kUOgoU7GkmIIrhQ/k9InSAejF75G0kQ9/gpUyOpqjGU+E4Q2&#10;GrIuYojBOjGqJIw9BWPOMCCTsrMZTthQImVAKbMqa5CANqLdsWtIFI7dQBqORMK4WUUdzo5G7jof&#10;hjptx76WikJIWiic7vbQq2bgQTsRHuw+NVCxHIrLxo5tJXYFUl+o4fgltw0eRV3dMeBjL2uuhgu+&#10;2YWphveoPsoPeCl/jv+GhyDdDiheOLiouIwxYNEA2QJ8URylWNahaoWK6IfT4Ex7gsLH2xqNbioB&#10;sxfFWY6b2eKc0DQiim1u4iytcmkvplmeohS9G7CmOz6H02GAidlOyZ0wgACDlKy+QAiQkympOpS/&#10;TnedQZfZxjMT+50D48SD+oiCKbuUfm0M6qLE7jFbMN3KqrJBknDY6AGTigQtxKHD1HTZgBL1HaNe&#10;2aD8peYODNhZHTd9WqKpOHFNVI8FNMSnBAeUDXmKWmiLDxaMA2VpvYhbJjgV8xkmH3klxUXF+OQ5&#10;gzHEZ9yx+PRlPorSl4/NA6K0laLPqZItxE4Ape9z+nQzDkwErkl3wHI4LxczTQUAl9Njg+dtlbBR&#10;amwcmbJcA2RqxAGbYteFaPMaayviJz5InPtkLgCY5oGldclnERROoeYExeXGTZ9cY+Xe52bMrApG&#10;7SU+LwnsRZA66IALFrUtwDQ4Tx9xlflX1BCuP4q3iAiSyUDPPfFyohgFc4BlrElEFeRrSMiQAVw1&#10;K5STgIcIW7loeRo8SriOqYga0tcfnDeMH8CwZnYp01gHIBzkrQ++CBIORrilGC4DiOOw87mGZjKN&#10;6g4awoTFdUsVMwAKQzVYx47jtbAkDz8Ti6NuwmZlXvfpVyIADOwoQABa0mCDrAg5NYwKshywwkwD&#10;qRxkxshI46gIjD+Nr8W9gABN3Rc9mxFAAgAgaU8NxqWAiTM5XaqHqLA5eqWxgyZNvVAf/NS0sTCq&#10;hAofLJDKMEPkwmWh3ajE245KgAEo6rlGgNBIxPgwdNcqs0A977Pq5vOKvHy6ByZstDDCmGhyJ+9Q&#10;Ogt9ZEkYsJlAU2ZXh7cb+htgxqhpctZBeImPGGVawxhgqiOagV3MiBgxJ4603AIWGmgjGUmYxCjB&#10;PQCe//kbYHZrYOoKwy1u1vOrKoeJQyRvTnLX5GAmZRbBJWuSbKlOI2YQJ+umD04c5BBpWD0w9YBr&#10;MTOgCCOP53hT/efl/zJotts2JLRxQWIgm1dBAlN4QnEe55mFFzCTPSshjiWoMJfiOx8cBsQDUlTK&#10;pw4zH6ZD2DmAq3zGKhUTL6DKPcJrgv64LFYhluNcQsOCULImhsh+tdCXcgZYDNOcGiZEYy1gAGDe&#10;4CdYO/jsR811ADF9psHaxTDbwGSiBzYaZfjQNk4YGPlPOnDvK5O0HtHn+5g1gahzxvFa3wGnDBh0&#10;z0Ys0G8AKhJoqoAsxswI8C8BD7207MSSF/1lJYfZhumf1tlYI7T1NlUUhtCIybKTwwEdFRDRs3du&#10;8tQDwufL2Qto43wMNYLl1fqHSLMF7GVoY/befDc6te9WgZkGEY00WnbWaC0DaCM47clflt3CO9SY&#10;aXEZAA0mIGYjk+YHjeqYPaOQ7JTYKuJe88k1IjEZ0idnhXy6V9ykQXrdSdH50M7WJ6VxXwEnl9mL&#10;nHb3Wd/PacxJlb7DAKY1Nmr3dE+qQ9R8jqnai8MdYC8ufFPur4DdRKH9/F/RbJ8mN6X8imY3UWg/&#10;//93mrFUz3IHljbvWQHQsjyLbSxc4bOzmMoYWTIzGxjpY42L+mjyhcWONB2yewxoySUz7j4vRzO2&#10;4zC8rMprbsEKVq7dE3wPlq61QMc6VszVCRiDBQNq1DMAa+2rA4OB1ntd3NuMrrQhISWPBQ3tdthM&#10;KGNeqDW9XANRixuaaWmgBJitUU8YXx9meEssakYZK+oZ886MUUv12U9TBW3IMBRpEiaflh1Qm4Qx&#10;+mk3gckUDRHy0WS3xJfLGENZfmXIywxDOTl+z5husshiEwNNFeUoi8Dy2TQC5g27wJlbdso71mIb&#10;1tsrPKkMUrF4zypsw65KlZUZy58Bu4UscaoRbemlXdpqlV57ACwsaa1RK8k4dyxbsqTOZl/L4jhb&#10;BawgacuQnRhWnllIisd4CFir0+4S+yIsdLGtaMuX2m+FUQjLgFPFzixM0naVViHlpgBbLlsinwjf&#10;Ja7Yrq2yPCiYFcfsZhaa1XZsR9KWljwVy4YRaiYj9/JSWzDQoiWMZcWtFp5rYC0MyBN5J7io0+qe&#10;1vREL63pkaNFuRvAsLGOA5DkActF9Nm1nfXaxMrk4GaJ/wbXhhUx5o6smCc5e6fCnL1xoQCAdf0A&#10;7hjCdLZRz7XjYAUTA8d3Jvyo5r4FmvV7gCP8uPkq72ukwVxIVSx7DjW3ZvnPF6XbrIDV1hC0gRjs&#10;KW7nGmYTdtvkvJaaSC5MZp3kOooGC2dYcYyrJpar2Ym/WneGMZnYgV9vq4Rxbsv75sBryUAl0k70&#10;FBu1gAkRXeLCbGRIAhHHGUvsClP7zjM5bojJUtLJGKlIRWCZ6dSelihIeRlxQM2KBl4r1LSAvgTc&#10;ItYA2BFYLOZaWOFg1egS6UE0NdmDIZPwSkqDrmIXVGKKyrALr4V/tjV8EVuediWgj+a7rSuD8XIa&#10;4NEolct+QIfvKqEFM0vS4i+bBWQmkKdikxa1oRtsRFJKcieJs1CqyM4yPr1LCUwbTfB8JTZmp8JT&#10;SCVb76+YAbm03Vria5wEmJQVKEvUPu+cJtlombEZMWBNJr6yU7kQA32AAVjw2LhZoZEtBxNY6m+q&#10;rtWUBYayEAWUAisCk2JMo/jMKQivfiqEksHNis0qTiSwGId+ae3fZ0whHGYaTgyFV5eWu0nBZRBU&#10;Bh67fFkNJRkliCjZt2vAr6tgcqXzOr4pmtGeGjWTPhCnmHpjLyq2OLB2UIiJrcXFN4yhGNL79vuy&#10;GbSRlVYNQxR7s4a/5VZNAJUYfmSXHYmvr2wWzwBJTLEdlXivTjKySAvoHQOKEok02axvDB17Bnkx&#10;llktllhnjYdIGdrRIpBFYmOARJCu8F2we0PXtscEZ0sQ67GQbfNi47kqgZ+U3azGSqalqci1Z7pZ&#10;VWLwVNirW2Cihj2X1bTKGgPiwNoSm9kjM+4Rer0DfWuGAdy3jhBRkm1Uvvc6WTSBkxTXb7Xxopan&#10;TooQyaTqEEFsECUlZ8g3Y7sxwHVg+laVhSILE1zXyGnREWhmao+asVcnZZiiGEw8m0kjXDelder6&#10;dqklJgiujlwq3B/RRs6WKkExp+asQZlIi8CS9xIisImLz8FaZiU2Udelg2CG2cZsoaNUp2IXmdS1&#10;sqZZzqauicGsYKYXaT/0eCXs1rl0TjcxerrScFOj4SSmOvikHWmd1Zgkaq4kO9yiJzMZxFkwA3N3&#10;F+gW1ybbGpudHd0yAK7R7QYA5LHl0AjYBp1H12dgtbSLx7acBJRDSaIPnidrrFwcUxg5bVdwWibB&#10;PWC4l3lnG7hiyUYulXOfJscgdhVabY8iFoDpxEeOKmqFL06bCbeFPI596mGQFbh/kqYUarQmFOok&#10;Di2WQDJEIfeNi60jK3QH4fV0XgABJwpuWx15oOl5+LPxgMYYGyLMtnFSPga7CU6uOudagQHdpKDz&#10;eaDWiE0042lui6tpEqjFx6rluIAGD1TBM1ja4FiNkhkgbC4h1hEKogvKB4yEoc7JW8sjZ/bMipow&#10;qJIVmzzFeLuwxwXJnEatqm21Byb+0iuEVlZSJntdILECYMMN+y64Qk434T2VVEc78tt14jxgsqEu&#10;UIlNnZ1Ka/CufY1DTvWwrq26SW+chvIdvMimm82l41Tg25l07y3tmXJYiKVlAoFnz5a7o4ir6L7V&#10;kHUIZZPsj5V5b3w70Z1q4PaDow7M4EPuJIok4pgTlAbPw6YZcjfZ4m59ujD24uLcUMZNaRinWfiW&#10;0tiAm6sdDcdMLxlkcbyALueTf2sgw4PV3WRltdCccGaNFWQKOp8VA2feLYe0LE3nLF0FlE0pXJJB&#10;2VyO4VmXqalSYobGAG+hpGWyDdsm8TqeOUouOqu47FoWBesR+UXcAxuYL6Jwx3AsjViEwo4OMEPx&#10;nOwQRSdBdJp2plFaimkWzkYxry+zZGWNCTOjgmaDMIAWBpQcjvk7I3KMK4z1VRoukx+MkfkpRWSR&#10;mSLfqTl2EeMIzNmD0NzoucURBLZAKQ/eIrmmYdYMQI3W6KYBsMHNnCUUf5Yxqf0LzKTxcWXksbSS&#10;s5e18tcbeQ69tGIIB7Nk5Tmm1agdMZgJvQknrJFWysm0HBuJkB8nU5NILarF6GQ8pJOuayaQjjcv&#10;ACBKbcuk09XVIGzTQz8SmnoyN+60pmA2Vge4VqP4akBeQJulnfFqbTDea3dRmP3O+TxQTRkD9v0J&#10;MqDdNE30fN6mG/nYD1d3QgUGTGQlG1swZS8FVvl4a1O+p7B5JiVeCQd6MFmaB6BwUrOWRQa0iFlS&#10;y3KO3aXmpPiNYNwoJjZgnVCeOlpYQa9q6unkFPU0CGvrhg+TvaUwFVzhuagHQ1mfQw1UASriN1kD&#10;bK/NLcA1bRLyQQgXsAjejMOcz0irzdt1OcYjVqk8sq4gBawgCCwASdwFSL6Vo/WlHD7tUtBNZTxx&#10;NTOSky7jSShpQqHpGT4sKs7xbPRGoptz0NrxmsU4zp8BcBrQnBnnQDnLcZbOHSwSk4pI5pwpYcEB&#10;Zu4YaJg6mNmnPKuVmrziuqXjVgWU31fg0J9V1A6o19gWwyOHQFhRbnL5cZ/hJrjBFbOYZpgB73wy&#10;sMW2aTjjgDpdjXE2nWMsbFjXy4WpwkZiHtXM0aGROiTz3BACMNNaroU2RaW4UnA/mVST40ji7atv&#10;GLyyOmBhUUMXB7l3cSRVYJSLC2VYKPRYeFdGQKC5a0g0o1OGm7XFcxhma5lNwUFyPQYqrhzzmWiA&#10;/mh8ss7mOq1Mmp+hSD9UEf3kzLIVKrYw5TSy0UUN45VgrsS2xKyhs3yAFWYN+mAr3iYe8goFjiPu&#10;Vp1CroyNlOQSo3NGnEWgSomNFjBzjpKnFKEaJEagvFohz1qqFR/J5RT+/I0Dvy5TcNhbDaubhZ/b&#10;ulAFt6uKAE5Y+CbSu0NKyUA6OLpvpQeWweM2JIGj++YogeZ2RkXzo1d5RpAVCGrQdaM4A4oA8HwJ&#10;Va8Rz+0miCFCfLcSmYk0xCGQGgGzCW6SdxqjHD7MkoQOy2CSbU2CJmFdsBLTqM13L+C2sKSJFQlL&#10;J0UzCsF6AXLc9G17zMDPdsHXiGBPgqWwbYg41ndqCUAQnEk33W9Q+HKZIdsgYzLm7pA0dRoTZHbd&#10;21ApvVvMlM2VcALyhSXQBab9smecjr6pcNQvxTUDRQ375zWhDRlsp7BYKtHALKKqvB+fsJH9Lbyl&#10;xTjCvcTAObFkQU984VRqhabrYD89V4N82P3gUFHO+ZaeE+4cH0077UnBaB0Z4GOYtTxzV1d2LtQS&#10;O3ZECgRnZE16wK2LCx6J4USAZSKVhCAwN6Jka5DDuTztNOjkPyk8KiQAY9/whIIOlW9VUJHdD+sc&#10;POWgp97YRgIz1iu1n6TuWjjFgW9xtpEs3N2X4lSJPjpUog/Pblk3mc65hJSlAX2yzoUc8ecz0Yw9&#10;KdUXHXVGg9HKuqtsAbBDRtxzrhtPXhDZc4KiIAVR2H/jkAceGk4Aa2caw8dmL0XH8H0ZcVOFqiXJ&#10;p5R7KTxhNVXzZXSiZNUYc6dh3E4iZQ+jod8r0+2lsB+wBRtAe+2zyblbRo8krjDSZopSdHB+pghb&#10;G7uFmKjsVNvpGufmDZDgBBNp+z1ADN87gLo9gnRbBAlE/m6PIt0eRZo9jKo90EG1BVugsQk7GFV7&#10;vEbXdstAa57EWlMt5xmknZQ90NiX3TK+MURjoho2dbfQXteyve6zzDTX8kLLGD4nOYFM90SEZaid&#10;Muz/bKXoyNge+XHntwqhnXtdY8TYLcOKC1tlC5U4TzvTcLTH3hwZMEdLOro80Rkbt9wzoi+RbnXP&#10;tu1cIV/drxpjr30pY415BnDKd87oV4B4dnhJX1VmI35OZ3nX38MAdvCXDHv0znUNm7ak89DjhClP&#10;lSz3K1LwHMqS0a76365a5uDtXBmffL7npOpyb6Tw3WTrf8lYEZhN+jmd43XL/dy1ROf2fDrdZGBd&#10;Cq26yeHuJX3VGAftXTpnGiTwWPgFWLlCl2MCMwDO7s33eFzzPc7Ycj8DYjRiVjdnMHWZ79nZ9/d6&#10;JJnnFlhv0qDgQoYPizPFsZDz+xYGjMx2U/gQPC1e+ZAj8RaH3BbCJgs52WEhTqmO89rBRhjAyMmo&#10;5M+SW9j4OD6GxRngLKSehQyyFjKcWSgAwpbdaqXwdBWh0FUobBUKW4XCVqGwVShsFQpbhcJWIW6o&#10;o4UeXRd0hQac0IATGnBCA05owAl1fkbdZW7PU15gppvBJ9gQ7O9FbOUJsEIBVCiscI+YHCppsPkm&#10;z/tEHKlJAgU8l4VyjgAnCddiFeP4JMcmufSMkB7CYUGDkyz0h1mfRn9zGey+p5t2A0kthKSE9IDn&#10;83gOH5TxbzgRM91JUDgVogf7HM6E5knwndvhXCWMitBhS3QFSOPZNde63cvS60QFc2IDqum6HBhX&#10;nyV5eUFEICnP0c0ZiU6wQjULYYuFUM9C2GIhJLNQ3hAU4h5g9MUSoQchawM8vdVDI2YSPNPcZ33u&#10;7sq27DS7sLDmwWc9sk0JnpvU2RjuAt634Kvp3QousWgLPbjdKixHdncb3smg5wB5mJFXQPAYmt3x&#10;nKS/Y/+JuzZgq5hVDh4T4/wNZ4iKkkMDbPjxAK8L2TjlwTlwxmHjmQ4LjeRsnykN/39KSwIr0JCA&#10;7sDDBKul5zcSpN3FycNi8YisxeVbJ3pQRGkKzVUWgbjnIT13w4TJEnD6XSHkkoNhBkiHirUWbmUB&#10;zu6Ni6txGtZzD/CAV2+wIIS/oVcT8JqCtkY8SambKQW5Em4Jz530VJFK0xxOdKJHTljJsTh2MCkb&#10;iQYyqgIUJmEVB4gOas0VeHDaDq55ANyTj4/OGRLzApKAYxVMwbXCzSCiB10dAN8ALr2rwBqOq0B1&#10;Tn5wwgoDr3caUIdO82AjIZhxpM4A4E7NgHh6yAoxhlqaum5YpnQRapYiPcJqXSawuOYB1kXYYAme&#10;Jkxyt+MA1wNBEwAeOmCdgDgfq18oLppNAOCdFZjiYLGOc78NEAytgQkgpwm3EjB/xCGPNl6giWht&#10;FaALe6fTfcLUJeFxrwT9NGnUrkPOkws8VOsSsDkcDCRO1OY1dJU0rDJpkizRD/Fg/mzpnLuzdN4n&#10;4EIOAFoB5N8KtHRVFThZ6AABQMxQI7ahCEYMfIYVG5omuuIDK1OsZohmKgB3MKoq6EKSFTdMFIKZ&#10;4sLUQuhFOMsgu5vsUAiY1FWYEawLsOpIAfK9zDG5tS0N7CwPX6MZ9MLKU4bzD9wDjPM5LhFURQ8D&#10;gOSrAUTTxdUXxZH6dQOYb9eAGMYCJhKT8vYG7EyRwj/tJci2blXZwZEZp8uHampCZkjlGVB8woTT&#10;FIf02qeR5nGKETvgAajjdFCVZVWsUQilPtmIzsoL2CHekFWZei7NChEaEOpr6DDKqmOKe6w0Mlgc&#10;gKyGAkhYrCpwTG07Tte38oXRqrw4qLjeyOBIK2xUYGpxFwNfYSqfiDVrgCCgHTFTHo4GxDI4VoAv&#10;mUTdM1/XsiigiIuXwlo2A6JLNyzsXVyP2+DkcTWWYMoj1beCLaGAgr0IrHQpkZbYpEQWqsvkS4fs&#10;2R0pkRKkRAYIADgm1oipak++LmEl1dY9ZYSVDtAqLqcmkHJQ0JSEAi4UJq4bLgQj4jwQzwxBXRLF&#10;WQ9HubbiAQaG42AUcPIV8/jZdpwx2vI9AGwvbyuhPA0LIHOYOS7R4PVNXOR7TvKg9U4cfgyin+M0&#10;ixc+7hvQ40FD20IzSbgtlCgKK/QCDQY8kMV1atn25G8rxQ8/LB5y0DbjPR1M/1BEYMhBRjNZM+yo&#10;QhfwHiURXOgrB1rR/XpKbUU43kNF2m5J+TFpsFNUbwHZL6rNq12geuHCVlqFBrR6rn0NEurSWZ+G&#10;z4p7gQ/L2xsmgKSA95xmTmkMh8042hPCyI8KqYs+7ulGd9nNyVd0AxBKwTDsaA3gkpPMLOgxrR7Y&#10;dKTxWuuxIulQYiqozCgF2/VsKIejY14XpZfGtClvCMq4ZJlhMMvjaQ1t4LQOmhoIThzz6g0xTu3V&#10;PO6K+1jXHc9ycmYPZnIKj7Bh2w6j3fBSH4UEMFLSwDuCeBUDbxfg3RnwMGkrXllRc0mN2OKoCl5P&#10;xACDlvON9+5wx//OMokDuHecIwF3Jqs6OVhXAW8l0hsfSnysuGYrBC1reeOSjngjcXoDDJv0LP1p&#10;kpTWfa3yLVXZheCYJQROnSaw6sGkgmkEWyu0wJKHzmZNsZ5YL4wtr7OY8gDEqypYp1kAscSS4K/n&#10;qJPEgnV43quEBlDcfHylISPisUIxHveAXUy7N63k+JiLky+lrHTEwgpMCWBo3qxHHifTxaf8kaVl&#10;JAXCMFfBBMnQSF94MQZyRsfmfve0b3E3SiI8ioMvGwZepvAUTcgQJEAQa5i4ihQSq6DldBraJs/R&#10;Cwmvg+LFaDHk580YjYryQkG9WUciwE4P6jrJJC/9YkbAG8pmYLxiwoTUJaDMnAcUqAk4isWZTNkO&#10;+mdChHIxpErQh9yxbMhYzOG8Bu0NqV6IAyY9WdADDDh5x7tBFgz0ErAZA+Y9HdMb1Uh4IFNHUdXp&#10;OmCTwboy4cHeqPZPEEnmTxQEMBMZljx5TVDL8XYqeuUhh0kWf8zaoBxkCHoeNVeRZsR1J+QkDvtw&#10;8jt46qGnVT0agdjqeyIEuwW8x2bBG3uC44KizxgxF3GoVx1THsBWbG+ovYqdFIs3EsyEXQLMNmzh&#10;uQgXZ9CS3oyRXotEhWF00gP9OlgPtXTnu+esCT4EO3IrTtISm6gLfg1DXcVDGTPn9Bip9F8UoxlE&#10;0rU6dVBTPeVO/el54N+JEQ9kjGgAr+MaHL3K3nVk8GFfEaeQHllgYZ6ppEpXpQ8z1xuOQ5hO8ILp&#10;Cr6xnc/FMWpOTcM/+07tO7FvJErvKqp0zpqRmEubNbiheqFOzpl0zj3w+ApvGctlrvjmCQ6+WSrg&#10;BR01fWQAG3m+ZcRlwBzxmjw9e0Jqg1IPjGYYBI1d3Gu9g6dQYrqpdQ4WLNBQudTYM2jYs4yAKnBw&#10;nNdOpYiTXvmDfLAEx0iuU2S8FAlyKkdjjfQbo8rBeTI4Mx6P+EsIqdrmW4aIC9ODoccDYkkKy86l&#10;/TYmuCO1uOPCKtJdK8X6GU6SjtnUOEmwyZwj2Xjep0PhzgZBrBWKoMZGptVYAh4m5nkZmN1DP70k&#10;j9eZsRaEvujVW3r9To1XwMgx1p29KgVqFSl3GSk8NEU7I7adVChruog7oZpYaNcXvclInaJVtqGw&#10;fB1E78ZSG2d6hSBXw4UsMnnh1WFc0BSD1TFOItRc5MHhDv4yqWDHDbZCORGai4KwlreIaaGAEyd0&#10;nGMWnKIgBtt93I43sJHesuqul69Jz8AMrdJpT2jHTiUb2JAAoeYFZNCWwuQkbC7IxLCTJsgWS1zM&#10;TsU3Vo8SQcyBF1ddJ2Ugt1l0sSnj8QZeRKXztmyH8rI/5gngaFv11CSd5sDcpTAC9Rw0VTeUDCx6&#10;hmiD68v+lYhLKcNlf1hal6DvKVFhSRd1LX+cw+G1ZTrWlujQN03bkXskcCoPsP0/BIenuuxv1cB2&#10;YzS1ynMwrgUm1Lexmtreb3idcj2wre5NYGV+pj9N1ibc7M5qBGCxh66rYlR7Tt4EdB3arG6dsL6X&#10;B7H7t2C5yzCVXHUT1LcYvQ1ou/L1DXlgxr8XdMk1tA1+PxYsLS4AEV4W7vBzkO6bRRgNqp1SclxA&#10;owFIgTlnLtk1l9r4g+HMg3J7Zkg+Pw4DeZzYtlAP77Czh8VTjsNcmK3/GAiFKxeSZndTOJcCE9ew&#10;nh5LDAXd4X9zZIxTEa303nYk2KG2iT/70j5Ed1kIYKTzIdNHi+PDWQhkhYzunA3VjQcw9D4Dq2bp&#10;9MJCX5Feuzh+pKWnPqSbigdMB12Gb0EPpyoDL9KFPr+jZaXjbrrQN9z5humIw0xerAri6bjQd1He&#10;rqX7ruEiWxzD4UJfTmZM5ezImG7kU1voMcQ9t7iMq9LlqivE/3ehL8dSj8VZ0nGYaXKgggyxLvSY&#10;YKd5ZKvIRhalWLnPWPpmIY1XF49cTKEGntMaGi5OAQ+UCQYGYFbFM16VmvVk9LymrCeto3BH4Y60&#10;DoAd6R2vSO6oxFAF4szHAGrzMspzqCMLGhJ43SDPwXJRoAJoBSCeVMs47JxxmC6rAFZRhsctMrwX&#10;3Cjei0a9krIlZXX8hHX+jGfEGCZolUMt+Hc8gbNnKV4+ZWU1Xr7S80r+rQBzg+GWPXteey+f/reC&#10;2dTcLYEhqdG/Dvzrz8fXotf4kYKn5/pRBPsFCb3Xm/d78/Mi9rJ+Xt7PL6fop1n4ZZZQv83ifkWF&#10;hHeHS96e7zJf/Bssqu5Kv8+b1/0PtKTR/Es04fu8cD2pNnVZhvrtlteSmrzwe+EJ6Y+CaFPiH8ZF&#10;+CHRb3H9MPj+D/TrV2EfZOHb4fv+Ze8A9mB4Z1/YPaEii+ZhtWGWFz4BcrrhOVUfPw7fDb8bxBtB&#10;fS6AfBNXaigrqW+RuNjkdegq49Jv8N5D0mhPDbh4khGvKMSkYIPXHiYRCRkJj4MxSDbatS4razfa&#10;aJsmTey19Hv441BvONwVxsmG5WRamBKyDbvdwGNBg5xcXYpTg69O0dqLOgU00AVEKpAuxjenJ4Hw&#10;EvXTasO+JmRhYqZeuyhEqMqJMjdhUG94sGRBwUVvg0OSb/BCZwg+ehsIaWJsncjgo7eBkGWIUzzj&#10;4KNbEG4QrzLe8H5l+8GQOIGUPg4psbovx4w8Mq2ZuuGjW0jcwIwcEUISZgguehsI6BVOzQzBR28D&#10;oaw2rB7OEHz0NhBYK0Sv0CMvlVP8NmJZ5bBjRsLFboNDDburub6L3ap+hUimCwAXvQ0EJvObslj6&#10;MMW3YNwglHFabjIMsX7GxqRySriNWPJe8g1LUXNfpvgWIjcIJvNo04NJMqf4rWCk0Yb1pQUPH78V&#10;DDSbld8Fho/fCkYZbTh7voinj99GPFn5sPFrpoeP3woPtJ23WC998fFbwSiyDe83WWD4+K1glIyM&#10;KxAuugXhBjFNonTDUfNFTKeEW4lplW6ScumJi26hcZOQVvWG9w+vQLj4rWDUxSbOFvPHDoTFbwOD&#10;bdwNE8AZjyl+Kxgpjkxdz0LK4zQWv42Qsru54WTPCg8XvxUeKL5cwUnQWWiz+K1goOjrYY2VUYvf&#10;CkbGjx7i7c14+PgWjJvElF9bLct0JaY+4TZiyrumNhme6IKIi28hcoOg8kgFiKyI6uO3glEkm6Re&#10;hJ3laIvfCkZZ4j4uXXHR20Bgu3xT8WNL01A/xW8lpmh6ufKCWde1+G3wSGrGlnVXfPx2MJyvN3MW&#10;1ZfvdxsYTAU2HHmYSTrFt2DcIKYsTGOPV67olHAbMWUmsuE3DBZEfHwLkRvElO2QDU8/LTB8/HYw&#10;qg3HY1cwXPxWMNB1NncWGD5+Oxg1RM1WMFx8C8YbD/itFH5D1X6zTDdwiveRpTbvrMqMHwgJHzwJ&#10;Dt1MPQ4fjMHvRF9/8MPgrQfBXt0CBuDuJPKDEzS1zvbqxs+tzLYZFoJdeTX9nNrJ82vXGPqs5teT&#10;nl87fW5tlo7wNtm+fwHm2XNrc6Rpww9CxHjfz8U8n2p/lxny9DPbrF48OG+OjofzwP2m6/zjrhf8&#10;LvAnLH58ykLEGb956/JXPwV7NP9IrBVl2WQpaj+9OMw/Let/7ZXG3vrON4ODf8BvL+uXdv/RwW8e&#10;2A8n22/E+kL3g9Wvid/5Bf6a9PS70fp1aH3c70bftd+TfvVLdw/++PO/uPr9e39x9Yv7PesJA9f+&#10;hMGXDJP/deeu/W71F/MvW0/46VfZ793Rr2D/Blf1Zf3S9Z99/vHVf7Xr73Ov6+NfOt6veLy/dC3e&#10;S6/0y9vC+pWD37332dXDe//t6nfv/U+uz37pGN/1GL9yLcZLf/6pYazSv3aQ3/vPV/m9/3H1B+Ct&#10;+39+70dX8b3/eNXf+y9XZ6T19/478f9N+k8t7xcvPZIHfZx8LHSWdEmOrz7/7Orq87++muI//smn&#10;Vz/+yT+c5bz+yWdX9U+W/HPi56v4nxL/01X8t3/62dVv//Sv/8649WL5emWlFV/+4uOr37Tr/sGX&#10;v9D1y9CKbX5MUrTYlT+Efn8I/SZ+/Ij4j1bxvyT+l6v4d7747Oo7Xyzls599epX9bOHfH5H/R6v8&#10;Pyf+56v4T4n/dBV/8rPPrp787O+Ofzdp22LVHvz846vWrvsHD36u65fPv319+hPo9yfQb+LfXxH/&#10;q1X8t37+2dVv/XzJ/0/E/x8z5u/SVhTF8fPuey+iTcDQDgouZpAMIukvcHGpuLiJbi46tLh0qgRN&#10;+0rBrRAoJThIW/rAoZOgk0P2TE4u+icEwSkONk1Ov+c+r/dClhAwvsAh75NzL9zvOe+cd15+ObzH&#10;Ee+xzd8l/JeOP88x59nuXwYvO1wH18EP31l0W7nvLKZb9l9/h1ThE205OiSx4eevt/5uEL8bJ55z&#10;FPMc2XhvgbccvgZfO3zuRXzu2fwVvZiLnt2/Cd50+AB84HBWxZxVj5e//uuvpSqsfLEctZTY8PPX&#10;W39LiN8S4mfqLwJHDp+CTx1e8GNe8O36QhBxIbD524F/x/Efg48dboKbDq8HMa8Hj5e//utvMazw&#10;irYcLYZiw89fb/3VEL8a4mfydwY+c3gkjHkktP4quOpwA9wAT6EztdUPntVt6psMxF6g8PX0e/mL&#10;t1/OTIzd/u68oamrebqoJb+tPXn32czRD9c/ZQIY1XO7XD1Tn+jnrbxlTGPqLZFQcvZxPXcS1fVa&#10;T6nC6u6H7bfvieScRGNUoK+iixifP9CRnD28m1sV9RGDdjpi8JEu2iYGz8mlEmj83wDKOmlRVuwa&#10;ZS+gxZIo2+gOoIzToqys71C5b19CiyVRdjTI3eilRVlDmZy9ghZLoozVADnz06JsMjTKXkOLJVG2&#10;EhplGXSVmcwMSeuR9fI/A5oMrpIVmbse4+v3xL+6QyUrEr95LgfkYw/RfwAAAP//AwBQSwMEFAAG&#10;AAgAAAAhAKSJNdDjAAAADAEAAA8AAABkcnMvZG93bnJldi54bWxMj09vwjAMxe+T9h0iI+020gID&#10;VJoixP6cENJg0sQtNKataJyqCW359vNO28WS/ezn30vXg61Fh62vHCmIxxEIpNyZigoFX8f35yUI&#10;HzQZXTtCBXf0sM4eH1KdGNfTJ3aHUAg2IZ9oBWUITSKlz0u02o9dg8TaxbVWB27bQppW92xuazmJ&#10;orm0uiL+UOoGtyXm18PNKvjodb+Zxm/d7nrZ3k/Hl/33LkalnkbD64rLZgUi4BD+LuA3A/NDxmBn&#10;dyPjRa2A4YOC2WIGgtXFdMmDM69N4jnILJX/Q2Q/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BKLfW63wQAANgYAAAOAAAAAAAAAAAAAAAAADsCAABkcnMvZTJvRG9j&#10;LnhtbFBLAQItABQABgAIAAAAIQAt7czUEDMAAFKOAAAUAAAAAAAAAAAAAAAAAEYHAABkcnMvbWVk&#10;aWEvaW1hZ2UxLndtZlBLAQItABQABgAIAAAAIQCkiTXQ4wAAAAwBAAAPAAAAAAAAAAAAAAAAAIg6&#10;AABkcnMvZG93bnJldi54bWxQSwECLQAUAAYACAAAACEAT6GuxboAAAAhAQAAGQAAAAAAAAAAAAAA&#10;AACYOwAAZHJzL19yZWxzL2Uyb0RvYy54bWwucmVsc1BLBQYAAAAABgAGAHwBAACJPAAAAAA=&#10;">
                      <v:shape id="Grafik 605" o:spid="_x0000_s1222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dnzQAAAOgAAAAPAAAAZHJzL2Rvd25yZXYueG1sRI/BagIx&#10;EIbvhb5DmEJvNamk4q5GKWrFW3GrPQ+b6e7SzWTZRF379KZQ6GVg5uf/hm++HFwrztSHxrOB55EC&#10;QVx623Bl4PDx9jQFESKyxdYzGbhSgOXi/m6OufUX3tO5iJVIEA45Gqhj7HIpQ1mTwzDyHXHKvnzv&#10;MKa1r6Tt8ZLgrpVjpSbSYcPpQ40drWoqv4uTM/CuJlSsNR9/Dp+nstGbbXbsxsY8PgzrWRqvMxCR&#10;hvjf+EPsbHLQWaZftMo0/IqlA8jFDQAA//8DAFBLAQItABQABgAIAAAAIQDb4fbL7gAAAIUBAAAT&#10;AAAAAAAAAAAAAAAAAAAAAABbQ29udGVudF9UeXBlc10ueG1sUEsBAi0AFAAGAAgAAAAhAFr0LFu/&#10;AAAAFQEAAAsAAAAAAAAAAAAAAAAAHwEAAF9yZWxzLy5yZWxzUEsBAi0AFAAGAAgAAAAhAK5hR2fN&#10;AAAA6AAAAA8AAAAAAAAAAAAAAAAABwIAAGRycy9kb3ducmV2LnhtbFBLBQYAAAAAAwADALcAAAAB&#10;AwAAAAA=&#10;">
                        <v:imagedata r:id="rId121" o:title=""/>
                      </v:shape>
                      <v:group id="_x0000_s1223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C2zgAAAOcAAAAPAAAAZHJzL2Rvd25yZXYueG1sRI/NasMw&#10;EITvhbyD2EBvjWSFlOBECSH9oYdQaFIovS3WxjaxVsZSbeftq0Ihl4FhmG+Y9XZ0jeipC7VnA9lM&#10;gSAuvK25NPB5enlYgggR2WLjmQxcKcB2M7lbY279wB/UH2MpEoRDjgaqGNtcylBU5DDMfEucsrPv&#10;HMZku1LaDocEd43USj1KhzWnhQpb2ldUXI4/zsDrgMNunj33h8t5f/0+Ld6/DhkZcz8dn1ZJdisQ&#10;kcZ4a/wj3qyB+VJrpRdKw9+v9Ank5hcAAP//AwBQSwECLQAUAAYACAAAACEA2+H2y+4AAACFAQAA&#10;EwAAAAAAAAAAAAAAAAAAAAAAW0NvbnRlbnRfVHlwZXNdLnhtbFBLAQItABQABgAIAAAAIQBa9Cxb&#10;vwAAABUBAAALAAAAAAAAAAAAAAAAAB8BAABfcmVscy8ucmVsc1BLAQItABQABgAIAAAAIQBmZaC2&#10;zgAAAOcAAAAPAAAAAAAAAAAAAAAAAAcCAABkcnMvZG93bnJldi54bWxQSwUGAAAAAAMAAwC3AAAA&#10;AgMAAAAA&#10;">
                        <v:shape id="Textfeld 117" o:spid="_x0000_s122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iFzwAAAOgAAAAPAAAAZHJzL2Rvd25yZXYueG1sRI9NawIx&#10;EIbvQv9DmIIXqVlF/FiNUhTRg1Kq9T7dTHdDN5NlE3X11zcFwcvAzMv7DM9s0dhSXKj2xrGCXjcB&#10;QZw5bThX8HVcv41B+ICssXRMCm7kYTF/ac0w1e7Kn3Q5hFxECPsUFRQhVKmUPivIou+6ijhmP662&#10;GOJa51LXeI1wW8p+kgylRcPxQ4EVLQvKfg9nq6CTnM3o7k4fcn3ameOmNPi9vynVfm1W0zjepyAC&#10;NeHZeCC2OjpM+oPRpDccD+BfLB5Azv8AAAD//wMAUEsBAi0AFAAGAAgAAAAhANvh9svuAAAAhQEA&#10;ABMAAAAAAAAAAAAAAAAAAAAAAFtDb250ZW50X1R5cGVzXS54bWxQSwECLQAUAAYACAAAACEAWvQs&#10;W78AAAAVAQAACwAAAAAAAAAAAAAAAAAfAQAAX3JlbHMvLnJlbHNQSwECLQAUAAYACAAAACEAnooY&#10;hc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54BE4FF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2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9NzgAAAOgAAAAPAAAAZHJzL2Rvd25yZXYueG1sRI/dasMw&#10;DEbvB3sHo8HuVqfrfrq0bhndBqOUwdI+gLDVOCyWQ+ym6dtPF4PdCD7Ed6SzXI+hVQP1qYlsYDop&#10;QBHb6BquDRz2H3dzUCkjO2wjk4ELJVivrq+WWLp45m8aqlwrgXAq0YDPuSu1TtZTwDSJHbHsjrEP&#10;mCX2tXY9ngUeWn1fFE86YMNywWNHG0/2pzoFA9vpV/AXOz5s3nf2NLfVkHb2aMztzfi2kPG6AJVp&#10;zP+NP8SnMyDY59nLrHiUz0VMpECvfgEAAP//AwBQSwECLQAUAAYACAAAACEA2+H2y+4AAACFAQAA&#10;EwAAAAAAAAAAAAAAAAAAAAAAW0NvbnRlbnRfVHlwZXNdLnhtbFBLAQItABQABgAIAAAAIQBa9Cxb&#10;vwAAABUBAAALAAAAAAAAAAAAAAAAAB8BAABfcmVscy8ucmVsc1BLAQItABQABgAIAAAAIQCkRp9N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4F176C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2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Na0AAAAOgAAAAPAAAAZHJzL2Rvd25yZXYueG1sRI9Na8JA&#10;EIbvQv/DMgUvRTdaiRpdpbRIe7CU+nEfs9NkaXY2ZFeN/vquUPAyMPPyPsMzX7a2EidqvHGsYNBP&#10;QBDnThsuFOy2q94EhA/IGivHpOBCHpaLh84cM+3O/E2nTShEhLDPUEEZQp1J6fOSLPq+q4lj9uMa&#10;iyGuTSF1g+cIt5UcJkkqLRqOH0qs6bWk/HdztAqekqMZX93+S672a7N9rwwePi9KdR/bt1kcLzMQ&#10;gdpwb/wjPnR0eB5N03Q0GE/hJhYPIBd/AAAA//8DAFBLAQItABQABgAIAAAAIQDb4fbL7gAAAIUB&#10;AAATAAAAAAAAAAAAAAAAAAAAAABbQ29udGVudF9UeXBlc10ueG1sUEsBAi0AFAAGAAgAAAAhAFr0&#10;LFu/AAAAFQEAAAsAAAAAAAAAAAAAAAAAHwEAAF9yZWxzLy5yZWxzUEsBAi0AFAAGAAgAAAAhALGC&#10;o1r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0B3BB4D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27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BUzwAAAOcAAAAPAAAAZHJzL2Rvd25yZXYueG1sRI9Na8JA&#10;EIbvhf6HZQq91U2a1kp0FbEf9CCFakG8DdkxCWZnQ3abxH/fORS8DLwM7/PyLFaja1RPXag9G0gn&#10;CSjiwtuaSwM/+/eHGagQkS02nsnAhQKslrc3C8ytH/ib+l0slUA45GigirHNtQ5FRQ7DxLfE8jv5&#10;zmGU2JXadjgI3DX6MUmm2mHNslBhS5uKivPu1xn4GHBYZ+lbvz2fNpfj/vnrsE3JmPu78XUuZz0H&#10;FWmM18Y/4tMayLIke5lNn8REvMQJ9PIPAAD//wMAUEsBAi0AFAAGAAgAAAAhANvh9svuAAAAhQEA&#10;ABMAAAAAAAAAAAAAAAAAAAAAAFtDb250ZW50X1R5cGVzXS54bWxQSwECLQAUAAYACAAAACEAWvQs&#10;W78AAAAVAQAACwAAAAAAAAAAAAAAAAAfAQAAX3JlbHMvLnJlbHNQSwECLQAUAAYACAAAACEAOwow&#10;VM8AAADnAAAADwAAAAAAAAAAAAAAAAAHAgAAZHJzL2Rvd25yZXYueG1sUEsFBgAAAAADAAMAtwAA&#10;AAMDAAAAAA==&#10;">
                        <v:shape id="Textfeld 117" o:spid="_x0000_s1228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/XzwAAAOcAAAAPAAAAZHJzL2Rvd25yZXYueG1sRI9PSwMx&#10;FMTvgt8hPKEXaRNLt1u2TYsopR4UsX/ur5vnbnDzsmzSduunN4LgZWAY5jfMYtW7RpypC9azhoeR&#10;AkFcemO50rDfrYczECEiG2w8k4YrBVgtb28WWBh/4Q86b2MlEoRDgRrqGNtCylDW5DCMfEucsk/f&#10;OYzJdpU0HV4S3DVyrNRUOrScFmps6amm8mt7chru1cnm3/7wLteHV7vbNBaPb1etB3f98zzJ4xxE&#10;pD7+N/4QL0bDJFeZyvJsCr+/0ieQyx8AAAD//wMAUEsBAi0AFAAGAAgAAAAhANvh9svuAAAAhQEA&#10;ABMAAAAAAAAAAAAAAAAAAAAAAFtDb250ZW50X1R5cGVzXS54bWxQSwECLQAUAAYACAAAACEAWvQs&#10;W78AAAAVAQAACwAAAAAAAAAAAAAAAAAfAQAAX3JlbHMvLnJlbHNQSwECLQAUAAYACAAAACEAOIS/&#10;18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4AF4A4BB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29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s3zgAAAOgAAAAPAAAAZHJzL2Rvd25yZXYueG1sRI/dasMw&#10;DEbvB3sHo8HuVqfJfrK0bhndBqOUwdI+gLDVOCyWQ+ym6dvPg8FuBNLHd8RZrifXiZGG0HpWMJ9l&#10;IIi1Ny03Cg7797sSRIjIBjvPpOBCAdar66slVsaf+YvGOjYiQThUqMDG2FdSBm3JYZj5njhlRz84&#10;jGkdGmkGPCe462SeZY/SYcvpg8WeNpb0d31yCrbzT2cverrfvO30qdT1GHb6qNTtzfS6SONlASLS&#10;FP8bf4gPkxyK56eyyB/yAn7F0gHk6gcAAP//AwBQSwECLQAUAAYACAAAACEA2+H2y+4AAACFAQAA&#10;EwAAAAAAAAAAAAAAAAAAAAAAW0NvbnRlbnRfVHlwZXNdLnhtbFBLAQItABQABgAIAAAAIQBa9Cxb&#10;vwAAABUBAAALAAAAAAAAAAAAAAAAAB8BAABfcmVscy8ucmVsc1BLAQItABQABgAIAAAAIQC1res3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5E88361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30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EHzgAAAOcAAAAPAAAAZHJzL2Rvd25yZXYueG1sRI9Pa8JA&#10;FMTvBb/D8gq9FN2khUajq4hF2kOl1D/3Z/Y1Wcy+DdlVo5/eLRS8DAzD/IaZzDpbixO13jhWkA4S&#10;EMSF04ZLBdvNsj8E4QOyxtoxKbiQh9m09zDBXLsz/9BpHUoRIexzVFCF0ORS+qIii37gGuKY/brW&#10;Yoi2LaVu8RzhtpYvSfImLRqOCxU2tKioOKyPVsFzcjTZ1e2+5XL3ZTYftcH96qLU02P3Po4yH4MI&#10;1IV74x/xqeOH11Gapdkohb9f0YOc3gAAAP//AwBQSwECLQAUAAYACAAAACEA2+H2y+4AAACFAQAA&#10;EwAAAAAAAAAAAAAAAAAAAAAAW0NvbnRlbnRfVHlwZXNdLnhtbFBLAQItABQABgAIAAAAIQBa9Cxb&#10;vwAAABUBAAALAAAAAAAAAAAAAAAAAB8BAABfcmVscy8ucmVsc1BLAQItABQABgAIAAAAIQCFq/EH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1617452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43CDE" w:rsidRPr="00E14948" w14:paraId="5A4BB1F7" w14:textId="77777777" w:rsidTr="002E0FA7">
        <w:tc>
          <w:tcPr>
            <w:tcW w:w="780" w:type="dxa"/>
          </w:tcPr>
          <w:p w14:paraId="19A93C8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C84E96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1FA0740" w14:textId="0EC04265" w:rsidR="00F43CDE" w:rsidRPr="00E14948" w:rsidRDefault="00F43CDE" w:rsidP="00F43CDE">
            <w:pPr>
              <w:pStyle w:val="Text"/>
            </w:pPr>
          </w:p>
          <w:p w14:paraId="4FF51A5C" w14:textId="61A71BE6" w:rsidR="00F43CDE" w:rsidRPr="00E14948" w:rsidRDefault="00F43CDE" w:rsidP="00F43CDE">
            <w:pPr>
              <w:pStyle w:val="Text"/>
            </w:pPr>
          </w:p>
          <w:p w14:paraId="09011BC9" w14:textId="77777777" w:rsidR="00F43CDE" w:rsidRPr="00E14948" w:rsidRDefault="00F43CDE" w:rsidP="00F43CDE">
            <w:pPr>
              <w:pStyle w:val="Text"/>
            </w:pPr>
          </w:p>
          <w:p w14:paraId="0A9391C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4B6A5D36" w14:textId="77777777" w:rsidTr="002E0FA7">
        <w:tc>
          <w:tcPr>
            <w:tcW w:w="780" w:type="dxa"/>
          </w:tcPr>
          <w:p w14:paraId="24F73F8D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3C4DD08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104494E5" w14:textId="77777777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</w:t>
            </w:r>
            <w:r w:rsidRPr="00A71530">
              <w:rPr>
                <w:rFonts w:asciiTheme="minorHAnsi" w:hAnsiTheme="minorHAnsi" w:cstheme="minorHAnsi"/>
              </w:rPr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35 : 7</w:t>
            </w:r>
            <w:r w:rsidRPr="00E14948">
              <w:t>.</w:t>
            </w:r>
          </w:p>
          <w:p w14:paraId="3210D93A" w14:textId="77777777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421AAD71" w14:textId="77777777" w:rsidTr="002E0FA7">
        <w:tc>
          <w:tcPr>
            <w:tcW w:w="780" w:type="dxa"/>
          </w:tcPr>
          <w:p w14:paraId="4A86C3F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F18FBC1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C7EDBD9" w14:textId="77777777" w:rsidR="00F43CDE" w:rsidRPr="00E14948" w:rsidRDefault="00F43CDE" w:rsidP="00F43CDE">
            <w:pPr>
              <w:pStyle w:val="Text"/>
            </w:pPr>
          </w:p>
          <w:p w14:paraId="59C511A3" w14:textId="05B12E54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5" behindDoc="0" locked="0" layoutInCell="1" allowOverlap="1" wp14:anchorId="794B0A7A" wp14:editId="2EF7251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4686300" cy="471486"/>
                      <wp:effectExtent l="0" t="0" r="0" b="0"/>
                      <wp:wrapNone/>
                      <wp:docPr id="365122225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92989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19745067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99819688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46C1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54757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9B7C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07178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5F99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315416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56386594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D746B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286540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C870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7443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0C92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B0A7A" id="_x0000_s1231" style="position:absolute;margin-left:-.15pt;margin-top:.3pt;width:369pt;height:37.1pt;z-index:251652425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q1QU80EAADWGAAADgAAAGRycy9lMm9Eb2MueG1s7FldT+Q2FH2v1P8Q&#10;5R0mzndGDCsKBa2EdlGh2mdPxpmJSGzX8TDD/voeO1/AsN1CQSqIh83asWPfe3zOvdfDwadtXTk3&#10;TDWl4DOX7Huuw3guFiVfztw/r073UtdpNOULWgnOZu4ta9xPh7/+crCRU+aLlagWTDlYhDfTjZy5&#10;K63ldDJp8hWrabMvJOMYLISqqUZXLScLRTdYva4mvufFk41QC6lEzpoGb0/aQffQrl8ULNdfi6Jh&#10;2qlmLmzT9qnsc26ek8MDOl0qKldl3plBn2FFTUuOTYelTqimzlqVO0vVZa5EIwq9n4t6IoqizJn1&#10;Ad4Q74E3Z0qspfVlOd0s5QAToH2A07OXzb/cnCl5KS8UkNjIJbCwPePLtlC1+R9WOlsL2e0AGdtq&#10;J8fLME7jwAOyOcbChIRp3GKarwD8zmf56vd//nDSbzu5Z4ws8yn+dQigtYPAz5mCr/RaMbdbpP5X&#10;a9RUXa/lHg5LUl3Oy6rUt5Z4OBZjFL+5KPML1XYA5oVyysXMjRM/87M0A/s5rcH7M0WL8tqJvcjA&#10;Y740k9tPqXHtXOTXjcPF8YryJTtqJKgLQZnZk/vTbffevvOqlKdlVZnDMu3OQ9D8AU0eAaml4InI&#10;1zXjutWUYhWcFbxZlbJxHTVl9ZzBK/V5QXDS0LOGS1KVXLeH3WjFdL4y+xew4w/Ybuym02HAGj3a&#10;aTxqQLpn0SxIiQfKtTv0JJWq0WdM1I5pwFSYgCOiU3pz3nTG9FM6RNv9rWEw5w772+Z4mIRkSRh5&#10;cTIe5lrKkinGHUJSY4gh6xOkBJ2ErgPF+EGUhEELYi8pkmaBlwWtpDAhSi1n6PRnkiJYNuq1OK78&#10;A0ltJCJu03MFvR22PCmoXK6oZEDcLDtCl2UpyeJ0kMEVnCxYtQBuSYubnW3ij6O3vwlEFEt5s8pT&#10;+EHiIA26KOSTMCAW08FzKOwp9ABvRVUueknZZMSOK+XcUKSRSreqfDCr4s4Gwg8iz/KOC/N5y9GK&#10;g3KjS6alt/OtjRSkNdW8m4vFLXBQAvyFL43MT0uYfU4bfUEV0hJeItXqr3gUlcBuomu5zkqo74+9&#10;N/NxsBh1nQ3S3Mxt/lpTEwWrzxxHHsRGSo62HZLajrIdvJ33Db6ujwVch/phlW1iWOmqbxZK1N+Q&#10;iY/MbhiiPMeeM1f3zWPdJl1k8pwdHdlJbVA955cSoZhY1MwxXW2/USU7HWsQ5ovoybUj53au0TkX&#10;R2stitJqfUSzAx5Eb6n56ownfhhFYRIlcR8tXoDziU8iktmI0ZUsfbDwo4Qk0RArumDyNogf9hHg&#10;f0r8Thsf5H+kNO0VaZQ2hvvY9z3wMUVya8ueF+A+SsooMzFqt/j0/RThqyM/QpdvE+XbIL81dYxT&#10;H1H/taL+eJFoyzR7wRkqtq5eJ5mfBiQKyRC1z9R/rPH8MEnTFBnzR2VehiwRIaibm9NYrd0p8/YC&#10;3wtg0Ej88fpEkjCOzOD9rwfuj16bItvw7PUzX4QiLI6yEIp8MfXvYjBkviCx6FgA3ljJZ+/IH+J/&#10;LyVfGsbIRNGLEv99lnzDpe+j5Hsn5EeOSsIwSJDIXizov9OSr/ul6OOij+v6q170x+LHXv/tj+do&#10;3ft1/m7fzhr/HHH4NwAAAP//AwBQSwMEFAAGAAgAAAAhAC3tzNQQMwAAUo4AABQAAABkcnMvbWVk&#10;aWEvaW1hZ2UxLndtZuydS4wl13nfe0bUyClr4gRGFnGMoIKAghWYt+v9YJwEJkUFEESLCifWQhAG&#10;9Zxpsae72d1DckhwG8Aba5tVAC689CrwKjsnXniRbZZeaRHAmwRBFpQodX7/75x63Ht7pqcNSwYC&#10;3e66p87rO9/5Xuc7j6p75+DvHRx86ev/9uDgKwd/9i8P+HyZ66t3v3rnx1/V3a/f/fjqjz/X3d07&#10;d3zu5s4/9ndfufMl7u5xfe3e1w7uHtxZ3ZNIha/de/Xg/975P3deffvdt955N3znfGietMdD+P13&#10;T8fL4b3wg2wT/eB+cHh29vCi+WAI7asfxvDw4vHph2fNoyH85NOQhPtBUYT9UXcZtsOjoxNVIfKw&#10;Pf3o4UdxGG0i+6hkuOQ8i8PX4lXWVq0kTIt6lbmul4TJdtZF1xwPDy8fDw/V7NPzIRyb44vBYSbs&#10;u+Ojs620N98IP+HP8p6Fw0fdY48cZT+a467r3ePLOcXV+LBfEj69H1xcnp6dDX14cno5wVR7l+dP&#10;DYXw0/Bo5MvodDg1LPpAgVXTSoFaOynPkt2Uj5aUT8O91vdpcS0eB6+ZXPzGwTsHb7/7zr9/Q/x/&#10;8zvf/s6/+8Zb3wz/lROPg9/zofjA7Ut+vkK5L+5KHvV5hes1Ir9G+JO7SnEfl37HJPqVO79Oour9&#10;k1f+w8H5vUmqX7lzX+leUl+5e/eu5+X94JNQtx/Z97PwyekHw+WpReBNFJ4fH50oIbIk+OcT7geq&#10;RZGT4dGqmInHyYBEXz42bkHVPZFSm054YYmJ9xzGYdP3K+mGQ1ZgDucC94MQ5THY4G4cn8rG4cXT&#10;1qWZ3vh0r0PK648+cEI0w3i2h8gWDOTL2hAMkN2FYXnvTXjQ/hov3+6Tp8eu3qy6702NThV83Dey&#10;qgC11cOpBSpenjcnF8fNJabEt+XCZy6ONH8afhLBGf2dD92lOCP1GaTOw0l/P5AdlN16+OEPPnz1&#10;n73z7mu/35+2w2vpJgqR4W/qJnj11TcxZZen56+HXXN0fhrGmzjeJOHvPL68PHv98NASH503Z4+P&#10;uovN6fmjr09Vjk5PvgF6r4ffQ5+/Rd9TzFf9epq/HmdhEsUpBd/B7l28HsbcfuO0e/pkOLmkTvN6&#10;+Obx0JyUbxxdkvPt5uTRUwp+e/hgOH49TEh64/TpSX908uiN049ep3uvxTJxmDKy3jrp3zx9IkgX&#10;Kigb+s756fHpo8Dh+nA4u3h4cWmEkyHGlASHsrcPO4BehvatOGW691z2KZK+ZIZOvFTx6cVwvtjq&#10;4PB9jNYjM+2fhu3RiQlycPhdpZ4P2DbM6Tqje0JOETbn582zsHH53elJ11xuFfuQUhfDpRTxw6Pe&#10;9GoB/q0ls2vOtur9cMn64enRyVbe2y7vydHlgEITbOX2LrdvLqTES2PC1xuIdfIxyd5MrJM7krun&#10;52ZP1umPlX58ejF4I7HAhz6feBv99MwsSwq1Yd9xmIepu/Htz5YJM6BP5Oot5mq6u76ld2no4vL8&#10;9L1tjowkj0c0t8Z3/BfC6nQv/YTkxdQtvfge6WYH10C+54Dspb/xgNLrgm/tJpz145Pm/L3ww8eD&#10;0efs9Cx8dHzaNscmeof/ZipwOHw0dOHxadOHZ09hqFEG0VvKmksRrmoIllVw/oRryeoddqjg+eWp&#10;NT0XwW6ArDMiweEb33gT5K3EzCdLnDDa6tfbc+HDt7i/roxZE7QTRXl4hsiaE+ASLfpw7WCs0xdH&#10;A/RMpR+Y9ONbSQTPMQcO3n4LaxwffCv8hN7rCsP+6ZmFl8/OBkaay3MMjt0P71s6AiTwmNnwNfll&#10;cSiDHTk7+XA8Pbl8+KSh1kdhb8Z6PD1/Ep7P6uOJGAKAnOb4GKAvRhWLvgiZ78hwjGlXW5I5Geit&#10;hhsnDDBZjNal0WDb4lhflqpOjS4WuC7Lkf8j38bEjLkzC14PpEJqyZtbw21xxJaGJuKYWBsSEN5q&#10;ujIrFLzXt2qkp6gn7jIQ7sP2RZxNnZjh2crIv19hRhTmh1n4aPD+am63HrFFPD3aK0BbWvoSHZFF&#10;TRh0zp6FFTdm6rb58yI0fft7eK3r3BKjRyDEYMOQ/gzJXEh+7jPOH7Udw+n5VmYfu1pd0z0e+uGD&#10;o27LrNqo7EfhOF7NboLDbyK6D6RgWeL0Vgl/0DxB495kBnV+1LjkdxqsgRWMlnJvO/X6PmOE5Np9&#10;/2DJfwP/IPy+5Snf57x10p3KeQiTfKK0LIbqJ3lOR+YCJg2HGyYjMo9mU6WrwVwgq8LDjwe8IvJW&#10;qXV4eHoybCfmUXh4+eFOyTwm8fH5sFs2CQ/H06fnOxBSUo9wWdTY4ZuPm/N3zSZdhKUjqWTWLHww&#10;4+yJZThCePk6wszTWvikLtVhkbmItZ37e7XIjJSqMv44g/3pyfEzl3kx4maF3w9+j1lN7GamUR1F&#10;lW5TJRVpWZRZolga57VlREXRWdmqHoqijIqy6PshHvK8LJQeRGPkCnR5RmZX1kWRpekQN50ViKLa&#10;5ed9VFRFXsRFNrRVkUVtJgBx64tFaRFQwIrESZfEaTq6Ah6TKMnI7cusrOKxr6J0yF1+6xqI4q7o&#10;irFIC+tdEHvAcUth+yRR0RdxWZVR1ERjnDSWHrfjnF9GZVLkZdSMSTT0rlbcxVVgLcWxMALtdrCs&#10;rCqiPCeeACABi5TklHhG35I8zpMxzZIqqZWXdHEftWmcDAGJXdQmQzLw3VEhS/MUbCnYQnvKxGmc&#10;RkNcxVUypLHgpmPXp0niv9Ox7/tCKUEcxzjocZnWyej+4qjr7YKECtMkjvq+KwQTVz5Ps3SIkrTk&#10;O1UsKRIgR6QFdF9J0DBNqUZSnMeZsqKSb8SCv5KOUYpGQTSO5xCQEexNmiSLIWMQt9GYxemQgD9J&#10;dVQXUdpVdZZmBfCHuIvGJEs7mB0lRZxHZZwgkPHYjcgK8sBdWkXxUMYAK5I8adI8KWM6CnZ1kmZt&#10;nsQZIMC04kqGuE8BDh2LdEh77vpEslQmFY0VxdDETTwOwQDJ62ZsiyLKxnJsms7xEfYh/ojXCKNT&#10;BCAvJGMIAtWjBK7GyA5dTuO4bmC0ZkaURxjjqm7QJcS66uKMvyEaqi5Kk3GATGLOgFim49AnLdWq&#10;dIwb3RtTcsgPKdMsoOhEfKMt+IjC0JtOWpEoWfjFfddXfQq98yYr4r7tiyEfhxQ1LMeArzztijbr&#10;sjzv0xp5omkENs6bFsJGXTPm2Tg0A1czDjVhnSOp3Ti0xLuRxrmSfigCbvuyy5OaOT8d1wdoLfTi&#10;k3aDo1XciHC0MIAtPJW4QJYCS1NFdV1nGeQqgwiMqTZQRFnSVJmiBhlDLOJWouVo1qHNXIhyMrpU&#10;URFBpwx3MEI0o2tOKJyMG/lTE1TJu8m5yOspVyDmJaxLEVe625YRYoI5GbI+GPu4L8Z8hNylMEHw&#10;MQjoa9xnkm86nadN2kq9oxa5rrM6ykE3odsIbdKi8HmWpA3AoBlmsoEmopWozyftqCC5ktUokoxO&#10;wOQeeiWRWFRBkoo4wJDWopbU9VEWQCGxDryzKsqpXHGlSVWPFK/5o3qEEgEzQgYBlzToCmQX2GqQ&#10;3gxGxzQ1qyECj/Q2RYgmgoPVLKIiPAKKHZaoYiKMLXTAqA09a1crENGTPIUCZlYwYZDTWZEScZah&#10;SbyhcaZm28pITGRjUuGOCYIjGD3sQkYGiokMdh2mkb4wPoFPlZYoEONV1rYtklSXdZ/mWdu0A6ap&#10;z7q8K+N2yOsAyndxhxUY6VVHlbrv6hw1TbDddU561pbIRc8gltYpjK3bNM9rRjdGs7LqamyWMa+O&#10;AmcVusZxD1salTIkGfahwzgV/OV0PZdlSLAsmKyibhIwZbBpkAXZDTDSFWCtYDFWIoVzg6oQS0Gs&#10;hw5oXN1iSzLQqgxwk0aVDTpUrqoOGytTlnAHowPo3cLgZm1sJgXaDhWTAjl+gos3RAt3A+hgDE7Q&#10;gnyARmav0D6zV2K5RIA/0EWcltECXTZOFmgJY4T6FkwJGmHoSEnxVEove4ZoTKOPwCxCotEIEPVY&#10;Zl2TY/6bBvOWBWWL+PSArlIUqI/qPMfhyNOy0mhWpChE3qJueVOVbZ03uDMx1QuMd5YiHCqED5Hm&#10;bZ4HUjMG4JoxmTG8RHxKhu2iYrCIGDmqfKiGCpmrG+SlyquqyYtiLKuiKKCgfSBEZrYQe8YYm+cM&#10;EmIu6Ef52KoYMkPjKBUNdejtyF+F91GiqQ145Vxp3JmSJ6TlURXAWCyDADVFlsFVOWkpMkQCLK8R&#10;aEYL0jJVQEta7BlDouM0ngAKmyZ93oFbkJKxtpYq5IzlxE+4aVWdMivPjUpotGMJg6xGe7Manm9S&#10;atQ1kUOgoU7GkmIIrhQ/k9InSAejF75G0kQ9/gpUyOpqjGU+E4Q2GrIuYojBOjGqJIw9BWPOMCCT&#10;srMZTthQImVAKbMqa5CANqLdsWtIFI7dQBqORMK4WUUdzo5G7jofhjptx76WikJIWiic7vbQq2bg&#10;QTsRHuw+NVCxHIrLxo5tJXYFUl+o4fgltw0eRV3dMeBjL2uuhgu+2YWphveoPsoPeCl/jv+GhyDd&#10;DiheOLiouIwxYNEA2QJ8URylWNahaoWK6IfT4Ex7gsLH2xqNbioBsxfFWY6b2eKc0DQiim1u4iyt&#10;cmkvplmeohS9G7CmOz6H02GAidlOyZ0wgACDlKy+QAiQkympOpS/TnedQZfZxjMT+50D48SD+oiC&#10;KbuUfm0M6qLE7jFbMN3KqrJBknDY6AGTigQtxKHD1HTZgBL1HaNe2aD8peYODNhZHTd9WqKpOHFN&#10;VI8FNMSnBAeUDXmKWmiLDxaMA2VpvYhbJjgV8xkmH3klxUXF+OQ5gzHEZ9yx+PRlPorSl4/NA6K0&#10;laLPqZItxE4Ape9z+nQzDkwErkl3wHI4LxczTQUAl9Njg+dtlbBRamwcmbJcA2RqxAGbYteFaPMa&#10;ayviJz5InPtkLgCY5oGldclnERROoeYExeXGTZ9cY+Xe52bMrApG7SU+LwnsRZA66IALFrUtwDQ4&#10;Tx9xlflX1BCuP4q3iAiSyUDPPfFyohgFc4BlrElEFeRrSMiQAVw1K5STgIcIW7loeRo8SriOqYga&#10;0tcfnDeMH8CwZnYp01gHIBzkrQ++CBIORrilGC4DiOOw87mGZjKN6g4awoTFdUsVMwAKQzVYx47j&#10;tbAkDz8Ti6NuwmZlXvfpVyIADOwoQABa0mCDrAg5NYwKshywwkwDqRxkxshI46gIjD+Nr8W9gABN&#10;3Rc9mxFAAgAgaU8NxqWAiTM5XaqHqLA5eqWxgyZNvVAf/NS0sTCqhAofLJDKMEPkwmWh3ajE245K&#10;gAEo6rlGgNBIxPgwdNcqs0A977Pq5vOKvHy6ByZstDDCmGhyJ+9QOgt9ZEkYsJlAU2ZXh7cb+htg&#10;xqhpctZBeImPGGVawxhgqiOagV3MiBgxJ4603AIWGmgjGUmYxCjBPQCe//kbYHZrYOoKwy1u1vOr&#10;KoeJQyRvTnLX5GAmZRbBJWuSbKlOI2YQJ+umD04c5BBpWD0w9YBrMTOgCCOP53hT/efl/zJotts2&#10;JLRxQWIgm1dBAlN4QnEe55mFFzCTPSshjiWoMJfiOx8cBsQDUlTKpw4zH6ZD2DmAq3zGKhUTL6DK&#10;PcJrgv64LFYhluNcQsOCULImhsh+tdCXcgZYDNOcGiZEYy1gAGDe4CdYO/jsR811ADF9psHaxTDb&#10;wGSiBzYaZfjQNk4YGPlPOnDvK5O0HtHn+5g1gahzxvFa3wGnDBh0z0Ys0G8AKhJoqoAsxswI8C8B&#10;D7207MSSF/1lJYfZhumf1tlYI7T1NlUUhtCIybKTwwEdFRDRs3du8tQDwufL2Qto43wMNYLl1fqH&#10;SLMF7GVoY/befDc6te9WgZkGEY00WnbWaC0DaCM47clflt3CO9SYaXEZAA0mIGYjk+YHjeqYPaOQ&#10;7JTYKuJe88k1IjEZ0idnhXy6V9ykQXrdSdH50M7WJ6VxXwEnl9mLnHb3Wd/PacxJlb7DAKY1Nmr3&#10;dE+qQ9R8jqnai8MdYC8ufFPur4DdRKH9/F/RbJ8mN6X8imY3UWg///93mrFUz3IHljbvWQHQsjyL&#10;bSxc4bOzmMoYWTIzGxjpY42L+mjyhcWONB2yewxoySUz7j4vRzO24zC8rMprbsEKVq7dE3wPlq61&#10;QMc6VszVCRiDBQNq1DMAa+2rA4OB1ntd3NuMrrQhISWPBQ3tdthMKGNeqDW9XANRixuaaWmgBJit&#10;UU8YXx9meEssakYZK+oZ886MUUv12U9TBW3IMBRpEiaflh1Qm4Qx+mk3gckUDRHy0WS3xJfLGENZ&#10;fmXIywxDOTl+z5husshiEwNNFeUoi8Dy2TQC5g27wJlbdso71mIb1tsrPKkMUrF4zypsw65KlZUZ&#10;y58Bu4UscaoRbemlXdpqlV57ACwsaa1RK8k4dyxbsqTOZl/L4jhbBawgacuQnRhWnllIisd4CFir&#10;0+4S+yIsdLGtaMuX2m+FUQjLgFPFzixM0naVViHlpgBbLlsinwjfJa7Yrq2yPCiYFcfsZhaa1XZs&#10;R9KWljwVy4YRaiYj9/JSWzDQoiWMZcWtFp5rYC0MyBN5J7io0+qe1vREL63pkaNFuRvAsLGOA5Dk&#10;ActF9Nm1nfXaxMrk4GaJ/wbXhhUx5o6smCc5e6fCnL1xoQCAdf0A7hjCdLZRz7XjYAUTA8d3Jvyo&#10;5r4FmvV7gCP8uPkq72ukwVxIVSx7DjW3ZvnPF6XbrIDV1hC0gRjsKW7nGmYTdtvkvJaaSC5MZp3k&#10;OooGC2dYcYyrJpar2Ym/WneGMZnYgV9vq4Rxbsv75sBryUAl0k70FBu1gAkRXeLCbGRIAhHHGUvs&#10;ClP7zjM5bojJUtLJGKlIRWCZ6dSelihIeRlxQM2KBl4r1LSAvgTcItYA2BFYLOZaWOFg1egS6UE0&#10;NdmDIZPwSkqDrmIXVGKKyrALr4V/tjV8EVuediWgj+a7rSuD8XIa4NEolct+QIfvKqEFM0vS4i+b&#10;BWQmkKdikxa1oRtsRFJKcieJs1CqyM4yPr1LCUwbTfB8JTZmp8JTSCVb76+YAbm03Vria5wEmJQV&#10;KEvUPu+cJtlombEZMWBNJr6yU7kQA32AAVjw2LhZoZEtBxNY6m+qrtWUBYayEAWUAisCk2JMo/jM&#10;KQivfiqEksHNis0qTiSwGId+ae3fZ0whHGYaTgyFV5eWu0nBZRBUBh67fFkNJRkliCjZt2vAr6tg&#10;cqXzOr4pmtGeGjWTPhCnmHpjLyq2OLB2UIiJrcXFN4yhGNL79vuyGbSRlVYNQxR7s4a/5VZNAJUY&#10;fmSXHYmvr2wWzwBJTLEdlXivTjKySAvoHQOKEok02axvDB17BnkxllktllhnjYdIGdrRIpBFYmOA&#10;RJCu8F2we0PXtscEZ0sQ67GQbfNi47kqgZ+U3azGSqalqci1Z7pZVWLwVNirW2Cihj2X1bTKGgPi&#10;wNoSm9kjM+4Rer0DfWuGAdy3jhBRkm1Uvvc6WTSBkxTXb7XxopanTooQyaTqEEFsECUlZ8g3Y7sx&#10;wHVg+laVhSILE1zXyGnREWhmao+asVcnZZiiGEw8m0kjXDelder6dqklJgiujlwq3B/RRs6WKkEx&#10;p+asQZlIi8CS9xIisImLz8FaZiU2Udelg2CG2cZsoaNUp2IXmdS1sqZZzqauicGsYKYXaT/0eCXs&#10;1rl0TjcxerrScFOj4SSmOvikHWmd1Zgkaq4kO9yiJzMZxFkwA3N3F+gW1ybbGpudHd0yAK7R7QYA&#10;5LHl0AjYBp1H12dgtbSLx7acBJRDSaIPnidrrFwcUxg5bVdwWibBPWC4l3lnG7hiyUYulXOfJscg&#10;dhVabY8iFoDpxEeOKmqFL06bCbeFPI596mGQFbh/kqYUarQmFOokDi2WQDJEIfeNi60jK3QH4fV0&#10;XgABJwpuWx15oOl5+LPxgMYYGyLMtnFSPga7CU6uOudagQHdpKDzeaDWiE0042lui6tpEqjFx6rl&#10;uIAGD1TBM1ja4FiNkhkgbC4h1hEKogvKB4yEoc7JW8sjZ/bMipowqJIVmzzFeLuwxwXJnEatqm21&#10;Byb+0iuEVlZSJntdILECYMMN+y64Qk434T2VVEc78tt14jxgsqEuUIlNnZ1Ka/CufY1DTvWwrq26&#10;SW+chvIdvMimm82l41Tg25l07y3tmXJYiKVlAoFnz5a7o4ir6L7VkHUIZZPsj5V5b3w70Z1q4PaD&#10;ow7M4EPuJIok4pgTlAbPw6YZcjfZ4m59ujD24uLcUMZNaRinWfiW0tiAm6sdDcdMLxlkcbyALueT&#10;f2sgw4PV3WRltdCccGaNFWQKOp8VA2feLYe0LE3nLF0FlE0pXJJB2VyO4VmXqalSYobGAG+hpGWy&#10;Ddsm8TqeOUouOqu47FoWBesR+UXcAxuYL6Jwx3AsjViEwo4OMEPxnOwQRSdBdJp2plFaimkWzkYx&#10;ry+zZGWNCTOjgmaDMIAWBpQcjvk7I3KMK4z1VRoukx+MkfkpRWSRmSLfqTl2EeMIzNmD0NzoucUR&#10;BLZAKQ/eIrmmYdYMQI3W6KYBsMHNnCUUf5Yxqf0LzKTxcWXksbSSs5e18tcbeQ69tGIIB7Nk5Tmm&#10;1agdMZgJvQknrJFWysm0HBuJkB8nU5NILarF6GQ8pJOuayaQjjcvACBKbcuk09XVIGzTQz8Smnoy&#10;N+60pmA2Vge4VqP4akBeQJulnfFqbTDea3dRmP3O+TxQTRkD9v0JMqDdNE30fN6mG/nYD1d3QgUG&#10;TGQlG1swZS8FVvl4a1O+p7B5JiVeCQd6MFmaB6BwUrOWRQa0iFlSy3KO3aXmpPiNYNwoJjZgnVCe&#10;OlpYQa9q6unkFPU0CGvrhg+TvaUwFVzhuagHQ1mfQw1UASriN1kDbK/NLcA1bRLyQQgXsAjejMOc&#10;z0irzdt1OcYjVqk8sq4gBawgCCwASdwFSL6Vo/WlHD7tUtBNZTxxNTOSky7jSShpQqHpGT4sKs7x&#10;bPRGoptz0NrxmsU4zp8BcBrQnBnnQDnLcZbOHSwSk4pI5pwpYcEBZu4YaJg6mNmnPKuVmrziuqXj&#10;VgWU31fg0J9V1A6o19gWwyOHQFhRbnL5cZ/hJrjBFbOYZpgB73wysMW2aTjjgDpdjXE2nWMsbFjX&#10;y4WpwkZiHtXM0aGROiTz3BACMNNaroU2RaW4UnA/mVST40ji7atvGLyyOmBhUUMXB7l3cSRVYJSL&#10;C2VYKPRYeFdGQKC5a0g0o1OGm7XFcxhma5lNwUFyPQYqrhzzmWiA/mh8ss7mOq1Mmp+hSD9UEf3k&#10;zLIVKrYw5TSy0UUN45VgrsS2xKyhs3yAFWYN+mAr3iYe8goFjiPuVp1CroyNlOQSo3NGnEWgSomN&#10;FjBzjpKnFKEaJEagvFohz1qqFR/J5RT+/I0Dvy5TcNhbDaubhZ/bulAFt6uKAE5Y+CbSu0NKyUA6&#10;OLpvpQeWweM2JIGj++YogeZ2RkXzo1d5RpAVCGrQdaM4A4oA8HwJVa8Rz+0miCFCfLcSmYk0xCGQ&#10;GgGzCW6SdxqjHD7MkoQOy2CSbU2CJmFdsBLTqM13L+C2sKSJFQlLJ0UzCsF6AXLc9G17zMDPdsHX&#10;iGBPgqWwbYg41ndqCUAQnEk33W9Q+HKZIdsgYzLm7pA0dRoTZHbd21ApvVvMlM2VcALyhSXQBab9&#10;smecjr6pcNQvxTUDRQ375zWhDRlsp7BYKtHALKKqvB+fsJH9LbylxTjCvcTAObFkQU984VRqhabr&#10;YD89V4N82P3gUFHO+ZaeE+4cH0077UnBaB0Z4GOYtTxzV1d2LtQSO3ZECgRnZE16wK2LCx6J4USA&#10;ZSKVhCAwN6Jka5DDuTztNOjkPyk8KiQAY9/whIIOlW9VUJHdD+scPOWgp97YRgIz1iu1n6TuWjjF&#10;gW9xtpEs3N2X4lSJPjpUog/Pblk3mc65hJSlAX2yzoUc8ecz0Yw9KdUXHXVGg9HKuqtsAbBDRtxz&#10;rhtPXhDZc4KiIAVR2H/jkAceGk4Aa2caw8dmL0XH8H0ZcVOFqiXJp5R7KTxhNVXzZXSiZNUYc6dh&#10;3E4iZQ+jod8r0+2lsB+wBRtAe+2zyblbRo8krjDSZopSdHB+pghbG7uFmKjsVNvpGufmDZDgBBNp&#10;+z1ADN87gLo9gnRbBAlE/m6PIt0eRZo9jKo90EG1BVugsQk7GFV7vEbXdstAa57EWlMt5xmknZQ9&#10;0NiX3TK+MURjoho2dbfQXteyve6zzDTX8kLLGD4nOYFM90SEZaidMuz/bKXoyNge+XHntwqhnXtd&#10;Y8TYLcOKC1tlC5U4TzvTcLTH3hwZMEdLOro80Rkbt9wzoi+RbnXPtu1cIV/drxpjr30pY415BnDK&#10;d87oV4B4dnhJX1VmI35OZ3nX38MAdvCXDHv0znUNm7ak89DjhClPlSz3K1LwHMqS0a76365a5uDt&#10;XBmffL7npOpyb6Tw3WTrf8lYEZhN+jmd43XL/dy1ROf2fDrdZGBdCq26yeHuJX3VGAftXTpnGiTw&#10;WPgFWLlCl2MCMwDO7s33eFzzPc7Ycj8DYjRiVjdnMHWZ79nZ9/d6JJnnFlhv0qDgQoYPizPFsZDz&#10;+xYGjMx2U/gQPC1e+ZAj8RaH3BbCJgs52WEhTqmO89rBRhjAyMmo5M+SW9j4OD6GxRngLKSehQyy&#10;FjKcWSgAwpbdaqXwdBWh0FUobBUKW4XCVqGwVShsFQpbhcJWIW6oo4UeXRd0hQac0IATGnBCA05o&#10;wAl1fkbdZW7PU15gppvBJ9gQ7O9FbOUJsEIBVCiscI+YHCppsPkmz/tEHKlJAgU8l4VyjgAnCddi&#10;FeP4JMcmufSMkB7CYUGDkyz0h1mfRn9zGey+p5t2A0kthKSE9IDn83gOH5TxbzgRM91JUDgVogf7&#10;HM6E5knwndvhXCWMitBhS3QFSOPZNde63cvS60QFc2IDqum6HBhXnyV5eUFEICnP0c0ZiU6wQjUL&#10;YYuFUM9C2GIhJLNQ3hAU4h5g9MUSoQchawM8vdVDI2YSPNPcZ33u7sq27DS7sLDmwWc9sk0JnpvU&#10;2RjuAt634Kvp3QousWgLPbjdKixHdncb3smg5wB5mJFXQPAYmt3xnKS/Y/+JuzZgq5hVDh4T4/wN&#10;Z4iKkkMDbPjxAK8L2TjlwTlwxmHjmQ4LjeRsnykN/39KSwIr0JCA7sDDBKul5zcSpN3FycNi8Yis&#10;xeVbJ3pQRGkKzVUWgbjnIT13w4TJEnD6XSHkkoNhBkiHirUWbmUBzu6Ni6txGtZzD/CAV2+wIIS/&#10;oVcT8JqCtkY8SambKQW5Em4Jz530VJFK0xxOdKJHTljJsTh2MCkbiQYyqgIUJmEVB4gOas0VeHDa&#10;Dq55ANyTj4/OGRLzApKAYxVMwbXCzSCiB10dAN8ALr2rwBqOq0B1Tn5wwgoDr3caUIdO82AjIZhx&#10;pM4A4E7NgHh6yAoxhlqaum5YpnQRapYiPcJqXSawuOYB1kXYYAmeJkxyt+MA1wNBEwAeOmCdgDgf&#10;q18oLppNAOCdFZjiYLGOc78NEAytgQkgpwm3EjB/xCGPNl6giWhtFaALe6fTfcLUJeFxrwT9NGnU&#10;rkPOkws8VOsSsDkcDCRO1OY1dJU0rDJpkizRD/Fg/mzpnLuzdN4n4EIOAFoB5N8KtHRVFThZ6AAB&#10;QMxQI7ahCEYMfIYVG5omuuIDK1OsZohmKgB3MKoq6EKSFTdMFIKZ4sLUQuhFOMsgu5vsUAiY1FWY&#10;EawLsOpIAfK9zDG5tS0N7CwPX6MZ9MLKU4bzD9wDjPM5LhFURQ8DgOSrAUTTxdUXxZH6dQOYb9eA&#10;GMYCJhKT8vYG7EyRwj/tJci2blXZwZEZp8uHampCZkjlGVB8woTTFIf02qeR5nGKETvgAajjdFCV&#10;ZVWsUQilPtmIzsoL2CHekFWZei7NChEaEOpr6DDKqmOKe6w0MlgcgKyGAkhYrCpwTG07Tte38oXR&#10;qrw4qLjeyOBIK2xUYGpxFwNfYSqfiDVrgCCgHTFTHo4GxDI4VoAvmUTdM1/XsiigiIuXwlo2A6JL&#10;NyzsXVyP2+DkcTWWYMoj1beCLaGAgr0IrHQpkZbYpEQWqsvkS4fs2R0pkRKkRAYIADgm1oipak++&#10;LmEl1dY9ZYSVDtAqLqcmkHJQ0JSEAi4UJq4bLgQj4jwQzwxBXRLFWQ9HubbiAQaG42AUcPIV8/jZ&#10;dpwx2vI9AGwvbyuhPA0LIHOYOS7R4PVNXOR7TvKg9U4cfgyin+M0ixc+7hvQ40FD20IzSbgtlCgK&#10;K/QCDQY8kMV1atn25G8rxQ8/LB5y0DbjPR1M/1BEYMhBRjNZM+yoQhfwHiURXOgrB1rR/XpKbUU4&#10;3kNF2m5J+TFpsFNUbwHZL6rNq12geuHCVlqFBrR6rn0NEurSWZ+Gz4p7gQ/L2xsmgKSA95xmTmkM&#10;h8042hPCyI8KqYs+7ulGd9nNyVd0AxBKwTDsaA3gkpPMLOgxrR7YdKTxWuuxIulQYiqozCgF2/Vs&#10;KIejY14XpZfGtClvCMq4ZJlhMMvjaQ1t4LQOmhoIThzz6g0xTu3VPO6K+1jXHc9ycmYPZnIKj7Bh&#10;2w6j3fBSH4UEMFLSwDuCeBUDbxfg3RnwMGkrXllRc0mN2OKoCl5PxACDlvON9+5wx//OMokDuHec&#10;IwF3Jqs6OVhXAW8l0hsfSnysuGYrBC1reeOSjngjcXoDDJv0LP1pkpTWfa3yLVXZheCYJQROnSaw&#10;6sGkgmkEWyu0wJKHzmZNsZ5YL4wtr7OY8gDEqypYp1kAscSS4K/nqJPEgnV43quEBlDcfHylISPi&#10;sUIxHveAXUy7N63k+JiLky+lrHTEwgpMCWBo3qxHHifTxaf8kaVlJAXCMFfBBMnQSF94MQZyRsfm&#10;fve0b3E3SiI8ioMvGwZepvAUTcgQJEAQa5i4ihQSq6DldBraJs/RCwmvg+LFaDHk580YjYryQkG9&#10;WUciwE4P6jrJJC/9YkbAG8pmYLxiwoTUJaDMnAcUqAk4isWZTNkO+mdChHIxpErQh9yxbMhYzOG8&#10;Bu0NqV6IAyY9WdADDDh5x7tBFgz0ErAZA+Y9HdMb1Uh4IFNHUdXpOmCTwboy4cHeqPZPEEnmTxQE&#10;MBMZljx5TVDL8XYqeuUhh0kWf8zaoBxkCHoeNVeRZsR1J+QkDvtw8jt46qGnVT0agdjqeyIEuwW8&#10;x2bBG3uC44KizxgxF3GoVx1THsBWbG+ovYqdFIs3EsyEXQLMNmzhuQgXZ9CS3oyRXotEhWF00gP9&#10;OlgPtXTnu+esCT4EO3IrTtISm6gLfg1DXcVDGTPn9Bip9F8UoxlE0rU6dVBTPeVO/el54N+JEQ9k&#10;jGgAr+MaHL3K3nVk8GFfEaeQHllgYZ6ppEpXpQ8z1xuOQ5hO8ILpCr6xnc/FMWpOTcM/+07tO7Fv&#10;JErvKqp0zpqRmEubNbiheqFOzpl0zj3w+ApvGctlrvjmCQ6+WSrgBR01fWQAG3m+ZcRlwBzxmjw9&#10;e0Jqg1IPjGYYBI1d3Gu9g6dQYrqpdQ4WLNBQudTYM2jYs4yAKnBwnNdOpYiTXvmDfLAEx0iuU2S8&#10;FAlyKkdjjfQbo8rBeTI4Mx6P+EsIqdrmW4aIC9ODoccDYkkKy86l/TYmuCO1uOPCKtJdK8X6GU6S&#10;jtnUOEmwyZwj2Xjep0PhzgZBrBWKoMZGptVYAh4m5nkZmN1DP70kj9eZsRaEvujVW3r9To1XwMgx&#10;1p29KgVqFSl3GSk8NEU7I7adVChruog7oZpYaNcXvclInaJVtqGwfB1E78ZSG2d6hSBXw4UsMnnh&#10;1WFc0BSD1TFOItRc5MHhDv4yqWDHDbZCORGai4KwlreIaaGAEyd0nGMWnKIgBtt93I43sJHesuqu&#10;l69Jz8AMrdJpT2jHTiUb2JAAoeYFZNCWwuQkbC7IxLCTJsgWS1zMTsU3Vo8SQcyBF1ddJ2Ugt1l0&#10;sSnj8QZeRKXztmyH8rI/5gngaFv11CSd5sDcpTAC9Rw0VTeUDCx6hmiD68v+lYhLKcNlf1hal6Dv&#10;KVFhSRd1LX+cw+G1ZTrWlujQN03bkXskcCoPsP0/BIenuuxv1cB2YzS1ynMwrgUm1Lexmtreb3id&#10;cj2wre5NYGV+pj9N1ibc7M5qBGCxh66rYlR7Tt4EdB3arG6dsL6XB7H7t2C5yzCVXHUT1LcYvQ1o&#10;u/L1DXlgxr8XdMk1tA1+PxYsLS4AEV4W7vBzkO6bRRgNqp1SclxAowFIgTlnLtk1l9r4g+HMg3J7&#10;Zkg+Pw4DeZzYtlAP77Czh8VTjsNcmK3/GAiFKxeSZndTOJcCE9ewnh5LDAXd4X9zZIxTEa303nYk&#10;2KG2iT/70j5Ed1kIYKTzIdNHi+PDWQhkhYzunA3VjQcw9D4Dq2bp9MJCX5Feuzh+pKWnPqSbigdM&#10;B12Gb0EPpyoDL9KFPr+jZaXjbrrQN9z5humIw0xerAri6bjQd1HerqX7ruEiWxzD4UJfTmZM5ezI&#10;mG7kU1voMcQ9t7iMq9LlqivE/3ehL8dSj8VZ0nGYaXKgggyxLvSYYKd5ZKvIRhalWLnPWPpmIY1X&#10;F49cTKEGntMaGi5OAQ+UCQYGYFbFM16VmvVk9LymrCeto3BH4Y60DoAd6R2vSO6oxFAF4szHAGrz&#10;MspzqCMLGhJ43SDPwXJRoAJoBSCeVMs47JxxmC6rAFZRhsctMrwX3Cjei0a9krIlZXX8hHX+jGfE&#10;GCZolUMt+Hc8gbNnKV4+ZWU1Xr7S80r+rQBzg+GWPXteey+f/reC2dTcLYEhqdG/Dvzrz8fXotf4&#10;kYKn5/pRBPsFCb3Xm/d78/Mi9rJ+Xt7PL6fop1n4ZZZQv83ifkWFhHeHS96e7zJf/Bssqu5Kv8+b&#10;1/0PtKTR/Es04fu8cD2pNnVZhvrtlteSmrzwe+EJ6Y+CaFPiH8ZF+CHRb3H9MPj+D/TrV2EfZOHb&#10;4fv+Ze8A9mB4Z1/YPaEii+ZhtWGWFz4BcrrhOVUfPw7fDb8bxBtBfS6AfBNXaigrqW+RuNjkdegq&#10;49Jv8N5D0mhPDbh4khGvKMSkYIPXHiYRCRkJj4MxSDbatS4razfaaJsmTey19Hv441BvONwVxsmG&#10;5WRamBKyDbvdwGNBg5xcXYpTg69O0dqLOgU00AVEKpAuxjenJ4HwEvXTasO+JmRhYqZeuyhEqMqJ&#10;MjdhUG94sGRBwUVvg0OSb/BCZwg+ehsIaWJsncjgo7eBkGWIUzzj4KNbEG4QrzLe8H5l+8GQOIGU&#10;Pg4psbovx4w8Mq2ZuuGjW0jcwIwcEUISZgguehsI6BVOzQzBR28Doaw2rB7OEHz0NhBYK0Sv0CMv&#10;lVP8NmJZ5bBjRsLFboNDDburub6L3ap+hUimCwAXvQ0EJvObslj6MMW3YNwglHFabjIMsX7GxqRy&#10;SriNWPJe8g1LUXNfpvgWIjcIJvNo04NJMqf4rWCk0Yb1pQUPH78VDDSbld8Fho/fCkYZbTh7voin&#10;j99GPFn5sPFrpoeP3woPtJ23WC998fFbwSiyDe83WWD4+K1glIyMKxAuugXhBjFNonTDUfNFTKeE&#10;W4lplW6ScumJi26hcZOQVvWG9w+vQLj4rWDUxSbOFvPHDoTFbwODbdwNE8AZjyl+Kxgpjkxdz0LK&#10;4zQWv42Qsru54WTPCg8XvxUeKL5cwUnQWWiz+K1goOjrYY2VUYvfCkbGjx7i7c14+PgWjJvElF9b&#10;Lct0JaY+4TZiyrumNhme6IKIi28hcoOg8kgFiKyI6uO3glEkm6RehJ3laIvfCkZZ4j4uXXHR20Bg&#10;u3xT8WNL01A/xW8lpmh6ufKCWde1+G3wSGrGlnVXfPx2MJyvN3MW1ZfvdxsYTAU2HHmYSTrFt2Dc&#10;IKYsTGOPV67olHAbMWUmsuE3DBZEfHwLkRvElO2QDU8/LTB8/HYwqg3HY1cwXPxWMNB1NncWGD5+&#10;Oxg1RM1WMFx8C8YbD/itFH5D1X6zTDdwiveRpTbvrMqMHwgJHzwJDt1MPQ4fjMHvRF9/8MPgrQfB&#10;Xt0CBuDuJPKDEzS1zvbqxs+tzLYZFoJdeTX9nNrJ82vXGPqs5teTnl87fW5tlo7wNtm+fwHm2XNr&#10;c6Rpww9CxHjfz8U8n2p/lxny9DPbrF48OG+OjofzwP2m6/zjrhf8LvAnLH58ykLEGb956/JXPwV7&#10;NP9IrBVl2WQpaj+9OMw/Let/7ZXG3vrON4ODf8BvL+uXdv/RwW8e2A8n22/E+kL3g9Wvid/5Bf6a&#10;9PS70fp1aH3c70bftd+TfvVLdw/++PO/uPr9e39x9Yv7PesJA9f+hMGXDJP/deeu/W71F/MvW0/4&#10;6VfZ793Rr2D/Blf1Zf3S9Z99/vHVf7Xr73Ov6+NfOt6veLy/dC3eS6/0y9vC+pWD37332dXDe//t&#10;6nfv/U+uz37pGN/1GL9yLcZLf/6pYazSv3aQ3/vPV/m9/3H1B+Ct+39+70dX8b3/eNXf+y9XZ6T1&#10;9/478f9N+k8t7xcvPZIHfZx8LHSWdEmOrz7/7Orq87++muI//smnVz/+yT+c5bz+yWdX9U+W/HPi&#10;56v4nxL/01X8t3/62dVv//Sv/8649WL5emWlFV/+4uOr37Tr/sGXv9D1y9CKbX5MUrTYlT+Efn8I&#10;/SZ+/Ij4j1bxvyT+l6v4d7747Oo7Xyzls599epX9bOHfH5H/R6v8Pyf+56v4T4n/dBV/8rPPrp78&#10;7O+Ofzdp22LVHvz846vWrvsHD36u65fPv319+hPo9yfQb+LfXxH/q1X8t37+2dVv/XzJ/0/E/x8z&#10;5u/SVhTF8fPuey+iTcDQDgouZpAMIukvcHGpuLiJbi46tLh0qgRN+0rBrRAoJThIW/rAoZOgk0P2&#10;TE4u+icEwSkONk1Ov+c+r/dClhAwvsAh75NzL9zvOe+cd15+ObzHEe+xzd8l/JeOP88x59nuXwYv&#10;O1wH18EP31l0W7nvLKZb9l9/h1ThE205OiSx4eevt/5uEL8bJ55zFPMc2XhvgbccvgZfO3zuRXzu&#10;2fwVvZiLnt2/Cd50+AB84HBWxZxVj5e//uuvpSqsfLEctZTY8PPXW39LiN8S4mfqLwJHDp+CTx1e&#10;8GNe8O36QhBxIbD524F/x/Efg48dboKbDq8HMa8Hj5e//utvMazwirYcLYZiw89fb/3VEL8a4mfy&#10;dwY+c3gkjHkktP4quOpwA9wAT6EztdUPntVt6psMxF6g8PX0e/mLt1/OTIzd/u68oamrebqoJb+t&#10;PXn32czRD9c/ZQIY1XO7XD1Tn+jnrbxlTGPqLZFQcvZxPXcS1fVaT6nC6u6H7bfvieScRGNUoK+i&#10;ixifP9CRnD28m1sV9RGDdjpi8JEu2iYGz8mlEmj83wDKOmlRVuwaZS+gxZIo2+gOoIzToqys71C5&#10;b19CiyVRdjTI3eilRVlDmZy9ghZLoozVADnz06JsMjTKXkOLJVG2EhplGXSVmcwMSeuR9fI/A5oM&#10;rpIVmbse4+v3xL+6QyUrEr95LgfkYw/RfwAAAP//AwBQSwMEFAAGAAgAAAAhACugcPXhAAAACgEA&#10;AA8AAABkcnMvZG93bnJldi54bWxMT01rwzAMvQ/2H4wGu7VOlq0paZxSuo9TGawdjN3cWE1CYznE&#10;bpL++2mn7SIk3tP7yNeTbcWAvW8cKYjnEQik0pmGKgWfh9fZEoQPmoxuHaGCK3pYF7c3uc6MG+kD&#10;h32oBIuQz7SCOoQuk9KXNVrt565DYuzkeqsDn30lTa9HFretfIiihbS6IXaodYfbGsvz/mIVvI16&#10;3CTxy7A7n7bX78PT+9cuRqXu76bnFY/NCkTAKfx9wG8Hzg8FBzu6CxkvWgWzhIkKFiAYTJM0BXHk&#10;5XEJssjl/wrFDwAAAP//AwBQSwMEFAAGAAgAAAAhAE+hrsW6AAAAIQEAABkAAABkcnMvX3JlbHMv&#10;ZTJvRG9jLnhtbC5yZWxzhI/LCsIwEEX3gv8QZm/TuhCRpt2I0K3UDxiSaRtsHiTx0b834EZBcDn3&#10;cs9h6vZpZnanELWzAqqiBEZWOqXtKODSnzZ7YDGhVTg7SwIWitA261V9phlTHsVJ+8gyxUYBU0r+&#10;wHmUExmMhfNkczO4YDDlM4zco7ziSHxbljsePhnQfDFZpwSETlXA+sVn83+2GwYt6ejkzZBNPxRc&#10;m+zOQAwjJQGGlMZ3WBUPMwBvav71WPMCAAD//wMAUEsBAi0AFAAGAAgAAAAhAPHsIfQLAQAAFQIA&#10;ABMAAAAAAAAAAAAAAAAAAAAAAFtDb250ZW50X1R5cGVzXS54bWxQSwECLQAUAAYACAAAACEAOP0h&#10;/9YAAACUAQAACwAAAAAAAAAAAAAAAAA8AQAAX3JlbHMvLnJlbHNQSwECLQAUAAYACAAAACEAIq1Q&#10;U80EAADWGAAADgAAAAAAAAAAAAAAAAA7AgAAZHJzL2Uyb0RvYy54bWxQSwECLQAUAAYACAAAACEA&#10;Le3M1BAzAABSjgAAFAAAAAAAAAAAAAAAAAA0BwAAZHJzL21lZGlhL2ltYWdlMS53bWZQSwECLQAU&#10;AAYACAAAACEAK6Bw9eEAAAAKAQAADwAAAAAAAAAAAAAAAAB2OgAAZHJzL2Rvd25yZXYueG1sUEsB&#10;Ai0AFAAGAAgAAAAhAE+hrsW6AAAAIQEAABkAAAAAAAAAAAAAAAAAhDsAAGRycy9fcmVscy9lMm9E&#10;b2MueG1sLnJlbHNQSwUGAAAAAAYABgB8AQAAdTwAAAAA&#10;">
                      <v:shape id="Grafik 605" o:spid="_x0000_s1232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qGzgAAAOcAAAAPAAAAZHJzL2Rvd25yZXYueG1sRI/BasJA&#10;EIbvQt9hGaE33RgkNdFVSm1Lb6Wp9jxkxySYnQ3ZVdM+fedQ6GXgZ/i/mW+zG12nrjSE1rOBxTwB&#10;RVx523Jt4PD5MluBChHZYueZDHxTgN32brLBwvobf9C1jLUSCIcCDTQx9oXWoWrIYZj7nlh2Jz84&#10;jBKHWtsBbwJ3nU6TJNMOW5YLDfb01FB1Li/OwHuSUblf8vHn8HWp2uXza37sU2Pup+N+LeNxDSrS&#10;GP8bf4g3ayB7SPM0X+XyuHiJE+jtLwAAAP//AwBQSwECLQAUAAYACAAAACEA2+H2y+4AAACFAQAA&#10;EwAAAAAAAAAAAAAAAAAAAAAAW0NvbnRlbnRfVHlwZXNdLnhtbFBLAQItABQABgAIAAAAIQBa9Cxb&#10;vwAAABUBAAALAAAAAAAAAAAAAAAAAB8BAABfcmVscy8ucmVsc1BLAQItABQABgAIAAAAIQCxJ/qG&#10;zgAAAOcAAAAPAAAAAAAAAAAAAAAAAAcCAABkcnMvZG93bnJldi54bWxQSwUGAAAAAAMAAwC3AAAA&#10;AgMAAAAA&#10;">
                        <v:imagedata r:id="rId121" o:title=""/>
                      </v:shape>
                      <v:group id="_x0000_s1233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FYzwAAAOcAAAAPAAAAZHJzL2Rvd25yZXYueG1sRI9Pa8JA&#10;FMTvQr/D8gredJNa/zS6itgqHqRQFUpvj+wzCWbfhuw2id/eFQq9DAzD/IZZrDpTioZqV1hWEA8j&#10;EMSp1QVnCs6n7WAGwnlkjaVlUnAjB6vlU2+BibYtf1Fz9JkIEHYJKsi9rxIpXZqTQTe0FXHILrY2&#10;6IOtM6lrbAPclPIliibSYMFhIceKNjml1+OvUbBrsV2P4o/mcL1sbj+n8ef3ISal+s/d+zzIeg7C&#10;U+f/G3+IvQ4f4rfp6ziaTOHxK3iQyzsAAAD//wMAUEsBAi0AFAAGAAgAAAAhANvh9svuAAAAhQEA&#10;ABMAAAAAAAAAAAAAAAAAAAAAAFtDb250ZW50X1R5cGVzXS54bWxQSwECLQAUAAYACAAAACEAWvQs&#10;W78AAAAVAQAACwAAAAAAAAAAAAAAAAAfAQAAX3JlbHMvLnJlbHNQSwECLQAUAAYACAAAACEA6JSB&#10;WM8AAADnAAAADwAAAAAAAAAAAAAAAAAHAgAAZHJzL2Rvd25yZXYueG1sUEsFBgAAAAADAAMAtwAA&#10;AAMDAAAAAA==&#10;">
                        <v:shape id="Textfeld 117" o:spid="_x0000_s123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TGzgAAAOYAAAAPAAAAZHJzL2Rvd25yZXYueG1sRI/BasJA&#10;EIbvBd9hGaGXUjf2YJPoKmKR9tAi1XqfZqfJ0uxsyK4a+/SdQ6GXgZ/h/2a+xWrwrTpTH11gA9NJ&#10;Boq4CtZxbeDjsL3PQcWEbLENTAauFGG1HN0ssLThwu903qdaCYRjiQaalLpS61g15DFOQkcsu6/Q&#10;e0wS+1rbHi8C961+yLKZ9uhYLjTY0aah6nt/8gbuspN7/AnHnd4eX93huXX4+XY15nY8PM1lrOeg&#10;Eg3pv/GHeLEGiiKfFrNc/hYtUQK9/AUAAP//AwBQSwECLQAUAAYACAAAACEA2+H2y+4AAACFAQAA&#10;EwAAAAAAAAAAAAAAAAAAAAAAW0NvbnRlbnRfVHlwZXNdLnhtbFBLAQItABQABgAIAAAAIQBa9Cxb&#10;vwAAABUBAAALAAAAAAAAAAAAAAAAAB8BAABfcmVscy8ucmVsc1BLAQItABQABgAIAAAAIQA0CWTG&#10;zgAAAOY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3DC46C1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3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85zQAAAOgAAAAPAAAAZHJzL2Rvd25yZXYueG1sRI9ha8Iw&#10;EIa/D/wP4QZ+m6nSqlSjiJswhgzW7QccydmUNZfSxFr//TIY7MvB3cv7HM92P7pWDNSHxrOC+SwD&#10;Qay9abhW8PV5elqDCBHZYOuZFNwpwH43edhiafyNP2ioYi0ShEOJCmyMXSll0JYchpnviFN28b3D&#10;mNa+lqbHW4K7Vi6ybCkdNpw+WOzoaEl/V1en4G3+7uxdj/nx5ayva10N4awvSk0fx+dNGocNiEhj&#10;/G/8IV5NcljkRZGvitUSfsXSAeTuBwAA//8DAFBLAQItABQABgAIAAAAIQDb4fbL7gAAAIUBAAAT&#10;AAAAAAAAAAAAAAAAAAAAAABbQ29udGVudF9UeXBlc10ueG1sUEsBAi0AFAAGAAgAAAAhAFr0LFu/&#10;AAAAFQEAAAsAAAAAAAAAAAAAAAAAHwEAAF9yZWxzLy5yZWxzUEsBAi0AFAAGAAgAAAAhAKBMPzn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2179B7C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3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xMOzgAAAOcAAAAPAAAAZHJzL2Rvd25yZXYueG1sRI9BawIx&#10;FITvBf9DeIVeSk1ciiurUaRF2kOLVOv9uXnuhm5elk3Utb/eCIVeBoZhvmFmi9414kRdsJ41jIYK&#10;BHHpjeVKw/d29TQBESKywcYzabhQgMV8cDfDwvgzf9FpEyuRIBwK1FDH2BZShrImh2HoW+KUHXzn&#10;MCbbVdJ0eE5w18hMqbF0aDkt1NjSS03lz+boNDyqo81//W4tV7sPu31rLO4/L1o/3Pev0yTLKYhI&#10;ffxv/CHejYZxlql8lE+e4fYrfQI5vwIAAP//AwBQSwECLQAUAAYACAAAACEA2+H2y+4AAACFAQAA&#10;EwAAAAAAAAAAAAAAAAAAAAAAW0NvbnRlbnRfVHlwZXNdLnhtbFBLAQItABQABgAIAAAAIQBa9Cxb&#10;vwAAABUBAAALAAAAAAAAAAAAAAAAAB8BAABfcmVscy8ucmVsc1BLAQItABQABgAIAAAAIQD2mxMO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6625F99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37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OE0AAAAOgAAAAPAAAAZHJzL2Rvd25yZXYueG1sRI/BasJA&#10;EIbvhb7DMgVvdbNaxUZXEbWlBylUC+JtyI5JMDsbsmsS375bKPQyMPPzf8O3WPW2Ei01vnSsQQ0T&#10;EMSZMyXnGr6Pb88zED4gG6wck4Y7eVgtHx8WmBrX8Re1h5CLCGGfooYihDqV0mcFWfRDVxPH7OIa&#10;iyGuTS5Ng12E20qOkmQqLZYcPxRY06ag7Hq4WQ3vHXbrsdq1++tlcz8fJ5+nvSKtB0/9dh7Heg4i&#10;UB/+G3+IDxMdXkezsZq8qCn8isUDyOUPAAAA//8DAFBLAQItABQABgAIAAAAIQDb4fbL7gAAAIUB&#10;AAATAAAAAAAAAAAAAAAAAAAAAABbQ29udGVudF9UeXBlc10ueG1sUEsBAi0AFAAGAAgAAAAhAFr0&#10;LFu/AAAAFQEAAAsAAAAAAAAAAAAAAAAAHwEAAF9yZWxzLy5yZWxzUEsBAi0AFAAGAAgAAAAhAEyq&#10;c4TQAAAA6AAAAA8AAAAAAAAAAAAAAAAABwIAAGRycy9kb3ducmV2LnhtbFBLBQYAAAAAAwADALcA&#10;AAAEAwAAAAA=&#10;">
                        <v:shape id="Textfeld 117" o:spid="_x0000_s1238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RT0AAAAOgAAAAPAAAAZHJzL2Rvd25yZXYueG1sRI/BTsJA&#10;EIbvJrzDZky8GNmiUrGwEKIhctAYQe5jd2w3dGeb7gLFp3cOJl4m+Wcy359vtuh9o47URRfYwGiY&#10;gSIug3VcGfjcrm4moGJCttgEJgNnirCYDy5mWNhw4g86blKlBMKxQAN1Sm2hdSxr8hiHoSWW23fo&#10;PCaJXaVthyeB+0bfZlmuPTqWhhpbeqqp3G8O3sB1dnAPP2H3rle7V7d9aRx+vZ2Nubrsn6cyllNQ&#10;ifr0//GHWFtxGOd3k3z8eC8qIiYL0PNfAAAA//8DAFBLAQItABQABgAIAAAAIQDb4fbL7gAAAIUB&#10;AAATAAAAAAAAAAAAAAAAAAAAAABbQ29udGVudF9UeXBlc10ueG1sUEsBAi0AFAAGAAgAAAAhAFr0&#10;LFu/AAAAFQEAAAsAAAAAAAAAAAAAAAAAHwEAAF9yZWxzLy5yZWxzUEsBAi0AFAAGAAgAAAAhAA23&#10;VFP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63D746B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39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DozQAAAOgAAAAPAAAAZHJzL2Rvd25yZXYueG1sRI/RasMw&#10;DEXfB/sHo0LfVqclCyGtW0q3QSllsGwfYGw1DovlELtp+vfVw2Avgiuhczmb3eQ7MeIQ20AKlosM&#10;BJIJtqVGwc/3x0sJIiZNVneBUMEdI+y2z08bXdlwoy8c69QIhlCstAKXUl9JGY1Dr+Mi9Eh8u4TB&#10;68RxaKQd9I3hvpOrLCuk1y1xg9M9Hhya3/rqFZyWn97dzZQf3s/mWpp6jGdzUWo+m97WPPZrEAmn&#10;9P/xhzhadijzYlUWrzmrsBgvQG4fAAAA//8DAFBLAQItABQABgAIAAAAIQDb4fbL7gAAAIUBAAAT&#10;AAAAAAAAAAAAAAAAAAAAAABbQ29udGVudF9UeXBlc10ueG1sUEsBAi0AFAAGAAgAAAAhAFr0LFu/&#10;AAAAFQEAAAsAAAAAAAAAAAAAAAAAHwEAAF9yZWxzLy5yZWxzUEsBAi0AFAAGAAgAAAAhALmMEOj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5B0C870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40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O6zwAAAOcAAAAPAAAAZHJzL2Rvd25yZXYueG1sRI9BawIx&#10;FITvgv8hvIKXUpOqdNvVKMUi9tBSqvX+unndDW5elk3U1V/fFApeBoZhvmFmi87V4khtsJ413A8V&#10;COLCG8ulhq/t6u4RRIjIBmvPpOFMARbzfm+GufEn/qTjJpYiQTjkqKGKscmlDEVFDsPQN8Qp+/Gt&#10;w5hsW0rT4inBXS1HSj1Ih5bTQoUNLSsq9puD03CrDja7+N2HXO3e7HZdW/x+P2s9uOlepkmepyAi&#10;dfHa+Ee8Gg3jkcomk3H2BH+/0ieQ818AAAD//wMAUEsBAi0AFAAGAAgAAAAhANvh9svuAAAAhQEA&#10;ABMAAAAAAAAAAAAAAAAAAAAAAFtDb250ZW50X1R5cGVzXS54bWxQSwECLQAUAAYACAAAACEAWvQs&#10;W78AAAAVAQAACwAAAAAAAAAAAAAAAAAfAQAAX3JlbHMvLnJlbHNQSwECLQAUAAYACAAAACEAmA3j&#10;us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5120C92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8427327" w14:textId="77777777" w:rsidR="00F43CDE" w:rsidRPr="00E14948" w:rsidRDefault="00F43CDE" w:rsidP="00F43CDE">
            <w:pPr>
              <w:pStyle w:val="Text"/>
            </w:pPr>
          </w:p>
          <w:p w14:paraId="28489050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02D50B2F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CC8F9E7" w14:textId="77777777" w:rsidTr="002E0FA7">
        <w:tc>
          <w:tcPr>
            <w:tcW w:w="780" w:type="dxa"/>
          </w:tcPr>
          <w:p w14:paraId="147C97B4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AD4A218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1A5B340F" w14:textId="2F6361EB" w:rsidR="00F43CDE" w:rsidRPr="00E14948" w:rsidRDefault="00F43CDE" w:rsidP="00F43CDE">
            <w:pPr>
              <w:pStyle w:val="Text"/>
            </w:pPr>
            <w:r w:rsidRPr="00E14948">
              <w:t xml:space="preserve">Finde auch jeweils eine passende </w:t>
            </w:r>
            <w:r w:rsidR="00825DFF">
              <w:t>Multiplikations-Aufgabe</w:t>
            </w:r>
            <w:r w:rsidRPr="00E14948">
              <w:t xml:space="preserve"> zu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und </w:t>
            </w:r>
            <w:r w:rsidR="00FE0257" w:rsidRPr="00A71530">
              <w:rPr>
                <w:b/>
                <w:bCs/>
                <w:color w:val="327A86" w:themeColor="text2"/>
              </w:rPr>
              <w:t>b)</w:t>
            </w:r>
            <w:r w:rsidR="00FE0257">
              <w:t>.</w:t>
            </w:r>
          </w:p>
          <w:p w14:paraId="37E8E5E9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5E01A998" w14:textId="77777777" w:rsidTr="002E0FA7">
        <w:tc>
          <w:tcPr>
            <w:tcW w:w="780" w:type="dxa"/>
          </w:tcPr>
          <w:p w14:paraId="45280017" w14:textId="20193C33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397" behindDoc="0" locked="0" layoutInCell="1" allowOverlap="1" wp14:anchorId="01E7EABC" wp14:editId="79AD85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A983EDC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06A6AFCD" w14:textId="4B18F1D3" w:rsidR="00A71D4F" w:rsidRDefault="00F43CDE" w:rsidP="00A71D4F">
            <w:r w:rsidRPr="00A51E65">
              <w:rPr>
                <w:noProof/>
              </w:rPr>
              <w:drawing>
                <wp:anchor distT="0" distB="0" distL="114300" distR="114300" simplePos="0" relativeHeight="251652396" behindDoc="0" locked="0" layoutInCell="1" allowOverlap="1" wp14:anchorId="565821B7" wp14:editId="659AAB61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die Zahlenstrahl-Karten. </w:t>
            </w:r>
          </w:p>
          <w:p w14:paraId="694E5F50" w14:textId="4B1D5B6C" w:rsidR="00A71D4F" w:rsidRDefault="00137644" w:rsidP="00A71D4F">
            <w:pPr>
              <w:pStyle w:val="Text"/>
              <w:numPr>
                <w:ilvl w:val="0"/>
                <w:numId w:val="15"/>
              </w:numPr>
              <w:rPr>
                <w:rStyle w:val="ListenabsatzZchn"/>
              </w:rPr>
            </w:pPr>
            <w:r>
              <w:t>D</w:t>
            </w:r>
            <w:r w:rsidR="00C05D0C">
              <w:t>ie</w:t>
            </w:r>
            <w:r>
              <w:t xml:space="preserve"> erste</w:t>
            </w:r>
            <w:r w:rsidR="00A71D4F">
              <w:t xml:space="preserve"> </w:t>
            </w:r>
            <w:r w:rsidR="00C05D0C">
              <w:t>Person</w:t>
            </w:r>
            <w:r>
              <w:t xml:space="preserve"> </w:t>
            </w:r>
            <w:r w:rsidR="00A71D4F">
              <w:t xml:space="preserve">schreibt </w:t>
            </w:r>
            <w:r w:rsidR="00F43CDE" w:rsidRPr="00E14948">
              <w:t xml:space="preserve">eine </w:t>
            </w:r>
            <w:r w:rsidR="00825DFF">
              <w:t>Divisio</w:t>
            </w:r>
            <w:r w:rsidR="00825DFF" w:rsidRPr="00A71D4F">
              <w:rPr>
                <w:rStyle w:val="ListenabsatzZchn"/>
              </w:rPr>
              <w:t>ns-Aufgabe</w:t>
            </w:r>
            <w:r w:rsidR="00A71D4F" w:rsidRPr="00A71D4F">
              <w:rPr>
                <w:rStyle w:val="ListenabsatzZchn"/>
              </w:rPr>
              <w:t xml:space="preserve"> auf</w:t>
            </w:r>
            <w:r w:rsidR="00F43CDE" w:rsidRPr="00A71D4F">
              <w:rPr>
                <w:rStyle w:val="ListenabsatzZchn"/>
              </w:rPr>
              <w:t xml:space="preserve">. </w:t>
            </w:r>
          </w:p>
          <w:p w14:paraId="2DB042DB" w14:textId="512D0B8E" w:rsidR="00F43CDE" w:rsidRPr="00E14948" w:rsidRDefault="00A71D4F" w:rsidP="00A71D4F">
            <w:pPr>
              <w:pStyle w:val="Text"/>
              <w:numPr>
                <w:ilvl w:val="0"/>
                <w:numId w:val="15"/>
              </w:numPr>
            </w:pPr>
            <w:r w:rsidRPr="00A71D4F">
              <w:rPr>
                <w:rStyle w:val="ListenabsatzZchn"/>
              </w:rPr>
              <w:t>D</w:t>
            </w:r>
            <w:r w:rsidR="00C05D0C">
              <w:rPr>
                <w:rStyle w:val="ListenabsatzZchn"/>
              </w:rPr>
              <w:t>ie</w:t>
            </w:r>
            <w:r w:rsidRPr="00A71D4F">
              <w:rPr>
                <w:rStyle w:val="ListenabsatzZchn"/>
              </w:rPr>
              <w:t xml:space="preserve"> zweite </w:t>
            </w:r>
            <w:r w:rsidR="00C05D0C">
              <w:rPr>
                <w:rStyle w:val="ListenabsatzZchn"/>
              </w:rPr>
              <w:t>Person</w:t>
            </w:r>
            <w:r w:rsidR="00F43CDE" w:rsidRPr="00A71D4F">
              <w:rPr>
                <w:rStyle w:val="ListenabsatzZchn"/>
              </w:rPr>
              <w:t xml:space="preserve"> zeichnet passende Schritte </w:t>
            </w:r>
            <w:r w:rsidR="00F43CDE" w:rsidRPr="00A71D4F">
              <w:rPr>
                <w:rStyle w:val="ListenabsatzZchn"/>
              </w:rPr>
              <w:br/>
              <w:t>in den Zahlenstrahl. Wechselt euch</w:t>
            </w:r>
            <w:r w:rsidR="00F43CDE" w:rsidRPr="00E14948">
              <w:t xml:space="preserve"> ab.</w:t>
            </w:r>
          </w:p>
        </w:tc>
      </w:tr>
      <w:tr w:rsidR="00F43CDE" w:rsidRPr="00E14948" w14:paraId="6C278919" w14:textId="77777777" w:rsidTr="002E0FA7">
        <w:tc>
          <w:tcPr>
            <w:tcW w:w="780" w:type="dxa"/>
          </w:tcPr>
          <w:p w14:paraId="00D4047D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60BCE1D6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4930B1F3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4325FAE3" w14:textId="77777777" w:rsidTr="002E0FA7">
        <w:tc>
          <w:tcPr>
            <w:tcW w:w="780" w:type="dxa"/>
          </w:tcPr>
          <w:p w14:paraId="43C36B69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5CA9AF12" w14:textId="38CF3004" w:rsidR="00F43CDE" w:rsidRDefault="009717D1" w:rsidP="00F43CDE">
            <w:pPr>
              <w:pStyle w:val="berschrift4"/>
              <w:rPr>
                <w:vertAlign w:val="superscript"/>
              </w:rPr>
            </w:pPr>
            <w:r w:rsidRPr="00F31F35">
              <w:rPr>
                <w:vertAlign w:val="superscript"/>
              </w:rPr>
              <w:t>*</w:t>
            </w:r>
            <w:r w:rsidR="00F43CDE">
              <w:t>e)</w:t>
            </w:r>
          </w:p>
          <w:p w14:paraId="58EAC768" w14:textId="20A20BF8" w:rsidR="0032245A" w:rsidRDefault="0032245A" w:rsidP="0032245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6" behindDoc="0" locked="0" layoutInCell="1" allowOverlap="1" wp14:anchorId="5C812629" wp14:editId="5A5735A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60801</wp:posOffset>
                      </wp:positionV>
                      <wp:extent cx="4686300" cy="471170"/>
                      <wp:effectExtent l="0" t="0" r="0" b="0"/>
                      <wp:wrapNone/>
                      <wp:docPr id="140338267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310030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83601400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134827061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E2A7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541974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BBF037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051825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BF90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21420488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60624519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B5E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495234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3268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73681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2FC6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12629" id="_x0000_s1241" style="position:absolute;margin-left:15.75pt;margin-top:4.8pt;width:369pt;height:37.1pt;z-index:251652426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FFmBckEAADYGAAADgAAAGRycy9lMm9Eb2MueG1s7FlbT+M4FH5faf9D&#10;lHdonHsryoiFBY2EZqqF1Ty7qdNGJLbXcWnZX7+fnRuljGYZldWCeJjMcXw75zvfuaScfNpWpXPP&#10;VF0IPnXJsec6jGdiUfDl1P3z9vIodZ1aU76gpeBs6j6w2v10+usvJxs5Yb5YiXLBlINDeD3ZyKm7&#10;0lpORqM6W7GK1sdCMo7JXKiKagzVcrRQdIPTq3Lke1482gi1kEpkrK7x9qKZdE/t+XnOMv01z2um&#10;nXLqQjdtn8o+5+Y5Oj2hk6WiclVkrRr0J7SoaMFxaX/UBdXUWati76iqyJSoRa6PM1GNRJ4XGbM2&#10;wBriPbHmSom1tLYsJ5ul7GECtE9w+uljsy/3V0reyJkCEhu5BBZ2ZGzZ5qoy/0NLZ2she+ghY1vt&#10;ZHgZxmkceEA2w1yYEJK0mGYrAL+3LVv9/p2NYRobZ4y6a0c7ysgim+BfiwCkPQR+zBTs0mvF3PaQ&#10;6l+dUVF1t5ZHcJakupgXZaEfLPHgFqMUv58V2Uw1A4A5U06xQCAEJAyI5wVAhtMKxL9SNC/unNiL&#10;jJlmq1nd7KXGtmuR3dUOF+crypfsrJbgLg6yoOwuH5nhzsXzspCXRVkabxm5NRE8f8KTZ1BqOHgh&#10;snXFuG6CSrES1gperwpZu46asGrOYJb6vCBwNQJawySpCq6NfnRSa8V0tjJiDj3+gO6NM/sJq/Sg&#10;pzGhBuvMjhfzLEgBreVZTxdAqGp9xUTlGAGqQgX4iE7o/XXdKtMtAc2G+62I4SP6N+Ijb3ppEHsk&#10;NDzvvLmWsmCKcYeQ1GBg6PqCYEpIGLoOYsYPoiQMGhS7oCLpOPDGQRNUWBClljR08qOgIjg26qJx&#10;OLlHaTeoNhI5t+7IgtEeXV6UVm5WVDJAbo59hB0JwtRPvBjEabC7hZk5KxdALmmQs+tNDnL09jeB&#10;rGJZb855CUVIHKQm3kwm8k34WVR721/IEHBalMWiiypbkNh5qZx7ilJS6iYwn6wqubOZunEQeZZ6&#10;XJjtTSCUHKwbTDKS3s63TbYg4w6IuVg8AAclQGHYUsvssgCfr2mtZ1ShNOElyq3+ikdeCtwmWsl1&#10;VkL9/dx7sx6uxazrbFDqpm7915qaTFh+5nA6uG04o+2ApHag7ABv553A19W5gOnwI7SyIqaVLjsx&#10;V6L6hmp8Zm7DFOUZ7py6uhPPdVN4Uc0zdnZmFzWJ9ZrfSKRjYlEzUXq7/UaVbENZgzBfREevvYhu&#10;1ppQ5+JsrUVe2HA3CDdotsCD6g05X53z4ygKyTgJ4wNSPvFJBJqYlNFW2C5b+FFCkqhPFm02eRO8&#10;960pg6f+d7xvQ+OD+890p11AGvcN+T5NvYik4OQBuU/CNBqbFPUM+f0U2aslPzKXbyvl2yB/X+U+&#10;kr7t3l4t6Q9tT9On2W+cvmVrW3afoGnwvTDFF+uBmjw/TNI0RcH8Xp83DpMoQlK3LcujRrDv844C&#10;3wtQRgbiD19QBAUmMpO7u3vuD1abNttE6asXPhJ7sR+iTiEiD9bs7WPQV74gsei8wY7P9z86vnfU&#10;8SVhOI78AB9yh+P9++z47EfZR8f3jrgfpUESxCnB7xkHy/nvtOMLP5L+f0P8ofexH//253NIO7/P&#10;Px7bVcMfJE7/AQAA//8DAFBLAwQUAAYACAAAACEALe3M1BAzAABSjgAAFAAAAGRycy9tZWRpYS9p&#10;bWFnZTEud21m7J1LjCXXed97RtTIKWviBEYWcYyggoCCFZi36/1gnAQmRQUQRIsKJ9ZCEAb1nGmx&#10;p7vZ3UNySHAbwBtrm1UALrz0KvAqOydeeJFtll5pEcCbBEEWlCh1fv/vnHrce3umpw1LBgLd7rqn&#10;zus73/le5zuPqnvn4O8dHHzp6//24OArB3/2Lw/4fJnrq3e/eufHX9Xdr9/9+OqPP9fd3Tt3fO7m&#10;zj/2d1+58yXu7nF97d7XDu4e3Fndk0iFr9179eD/3vk/d159+9233nk3fOd8aJ60x0P4/XdPx8vh&#10;vfCDbBP94H5weHb28KL5YAjtqx/G8PDi8emHZ82jIfzk05CE+0FRhP1Rdxm2w6OjE1Uh8rA9/ejh&#10;R3EYbSL7qGS45DyLw9fiVdZWrSRMi3qVua6XhMl21kXXHA8PLx8PD9Xs0/MhHJvji8FhJuy746Oz&#10;rbQ33wg/4c/ynoXDR91jjxxlP5rjruvd48s5xdX4sF8SPr0fXFyenp0NfXhyejnBVHuX508NhfDT&#10;8Gjky+h0ODUs+kCBVdNKgVo7Kc+S3ZSPlpRPw73W92lxLR4Hr5lc/MbBOwdvv/vOv39D/H/zO9/+&#10;zr/7xlvfDP+VE4+D3/Oh+MDtS36+Qrkv7koe9XmF6zUiv0b4k7tKcR+Xfsck+pU7v06i6v2TV/7D&#10;wfm9SapfuXNf6V5SX7l7967n5f3gk1C3H9n3s/DJ6QfD5alF4E0Unh8fnSghsiT45xPuB6pFkZPh&#10;0aqYicfJgERfPjZuQdU9kVKbTnhhiYn3HMZh0/cr6YZDVmAO5wL3gxDlMdjgbhyfysbhxdPWpZne&#10;+HSvQ8rrjz5wQjTDeLaHyBYM5MvaEAyQ3YVhee9NeND+Gi/f7pOnx67erLrvTY1OFXzcN7KqALXV&#10;w6kFKl6eNycXx80lpsS35cJnLo40fxp+EsEZ/Z0P3aU4I/UZpM7DSX8/kB2U3Xr44Q8+fPWfvfPu&#10;a7/fn7bDa+kmCpHhb+omePXVNzFll6fnr4ddc3R+GsabON4k4e88vrw8e/3w0BIfnTdnj4+6i83p&#10;+aOvT1WOTk++AXqvh99Dn79F31PMV/16mr8eZ2ESxSkF38HuXbwextx+47R7+mQ4uaRO83r45vHQ&#10;nJRvHF2S8+3m5NFTCn57+GA4fj1MSHrj9OlJf3Ty6I3Tj16ne6/FMnGYMrLeOunfPH0iSBcqKBv6&#10;zvnp8emjwOH6cDi7eHhxaYSTIcaUBIeytw87gF6G9q04Zbr3XPYpkr5khk68VPHpxXC+2Org8H2M&#10;1iMz7Z+G7dGJCXJw+F2lng/YNszpOqN7Qk4RNufnzbOwcfnd6UnXXG4V+5BSF8OlFPHDo970agH+&#10;rSWza8626v1wyfrh6dHJVt7bLu/J0eWAQhNs5fYut28upMRLY8LXG4h18jHJ3kyskzuSu6fnZk/W&#10;6Y+Vfnx6MXgjscCHPp94G/30zCxLCrVh33GYh6m78e3PlgkzoE/k6i3marq7vqV3aeji8vz0vW2O&#10;jCSPRzS3xnf8F8LqdC/9hOTF1C29+B7pZgfXQL7ngOylv/GA0uuCb+0mnPXjk+b8vfDDx4PR5+z0&#10;LHx0fNo2xyZ6h/9mKnA4fDR04fFp04dnT2GoUQbRW8qaSxGuagiWVXD+hGvJ6h12qOD55ak1PRfB&#10;boCsMyLB4RvfeBPkrcTMJ0ucMNrq19tz4cO3uL+ujFkTtBNFeXiGyJoT4BIt+nDtYKzTF0cD9Eyl&#10;H5j041tJBM8xBw7efgtrHB98K/yE3usKw/7pmYWXz84GRprLcwyO3Q/vWzoCJPCY2fA1+WVxKIMd&#10;OTv5cDw9uXz4pKHWR2Fvxno8PX8Sns/q44kYAoCc5vgYoC9GFYu+CJnvyHCMaVdbkjkZ6K2GGycM&#10;MFmM1qXRYNviWF+Wqk6NLha4LsuR/yPfxsSMuTMLXg+kQmrJm1vDbXHEloYm4phYGxIQ3mq6MisU&#10;vNe3aqSnqCfuMhDuw/ZFnE2dmOHZysi/X2FGFOaHWfho8P5qbrcesUU8PdorQFta+hIdkUVNGHTO&#10;noUVN2bqtvnzIjR9+3t4revcEqNHIMRgw5D+DMlcSH7uM84ftR3D6flWZh+7Wl3TPR764YOjbsus&#10;2qjsR+E4Xs1ugsNvIroPpGBZ4vRWCX/QPEHj3mQGdX7UuOR3GqyBFYyWcm879fo+Y4Tk2n3/YMl/&#10;A/8g/L7lKd/nvHXSncp5CJN8orQshuoneU5H5gImDYcbJiMyj2ZTpavBXCCrwsOPB7wi8lapdXh4&#10;ejJsJ+ZReHj54U7JPCbx8fmwWzYJD8fTp+c7EFJSj3BZ1Njhm4+b83fNJl2EpSOpZNYsfDDj7Ill&#10;OEJ4+TrCzNNa+KQu1WGRuYi1nft7tciMlKoy/jiD/enJ8TOXeTHiZoXfD36PWU3sZqZRHUWVblMl&#10;FWlZlFmiWBrntWVERdFZ2aoeiqKMirLo+yEe8rwslB5EY+QKdHlGZlfWRZGl6RA3nRWIotrl531U&#10;VEVexEU2tFWRRW0mAHHri0VpEVDAisRJl8RpOroCHpMoycjty6ys4rGvonTIXX7rGojiruiKsUgL&#10;610Qe8BxS2H7JFHRF3FZlVHURGOcNJYet+OcX0ZlUuRl1IxJNPSuVtzFVWAtxbEwAu12sKysKqI8&#10;J54AIAGLlOSUeEbfkjzOkzHNkiqplZd0cR+1aZwMAYld1CZDMvDdUSFL8xRsKdhCe8rEaZxGQ1zF&#10;VTKkseCmY9enSeK/07Hv+0IpQRzHOOhxmdbJ6P7iqOvtgoQK0ySO+r4rBBNXPk+zdIiStOQ7VSwp&#10;EiBHpAV0X0nQME2pRlKcx5myopJvxIK/ko5RikZBNI7nEJAR7E2aJIshYxC30ZjF6ZCAP0l1VBdR&#10;2lV1lmYF8Ie4i8YkSzuYHSVFnEdlnCCQ8diNyArywF1aRfFQxgArkjxp0jwpYzoKdnWSZm2exBkg&#10;wLTiSoa4TwEOHYt0SHvu+kSyVCYVjRXF0MRNPA7BAMnrZmyLIsrGcmyazvER9iH+iNcIo1MEIC8k&#10;YwgC1aMErsbIDl1O47huYLRmRpRHGOOqbtAlxLrq4oy/IRqqLkqTcYBMYs6AWKbj0Cct1ap0jBvd&#10;G1NyyA8p0yyg6ER8oy34iMLQm05akShZ+MV911d9Cr3zJivivu2LIR+HFDUsx4CvPO2KNuuyPO/T&#10;GnmiaQQ2zpsWwkZdM+bZODQDVzMONWGdI6ndOLTEu5HGuZJ+KAJu+7LLk5o5Px3XB2gt9OKTdoOj&#10;VdyIcLQwgC08lbhAlgJLU0V1XWcZ5CqDCIypNlBEWdJUmaIGGUMs4lai5WjWoc1ciHIyulRREUGn&#10;DHcwQjSja04onIwb+VMTVMm7ybnI6ylXIOYlrEsRV7rblhFigjkZsj4Y+7gvxnyE3KUwQfAxCOhr&#10;3GeSbzqdp03aSr2jFrmuszrKQTeh2wht0qLweZakDcCgGWaygSailajPJ+2oILmS1SiSjE7A5B56&#10;JZFYVEGSijjAkNailtT1URZAIbEOvLMqyqlccaVJVY8Ur/mjeoQSATNCBgGXNOgKZBfYapDeDEbH&#10;NDWrIQKP9DZFiCaCg9UsoiI8AoodlqhiIowtdMCoDT1rVysQ0ZM8hQJmVjBhkNNZkRJxlqFJvKFx&#10;pmbbykhMZGNS4Y4JgiMYPexCRgaKiQx2HaaRvjA+gU+VligQ41XWti2SVJd1n+ZZ27QDpqnPurwr&#10;43bI6wDKd3GHFRjpVUeVuu/qHDVNsN11TnrWlshFzyCW1imMrds0z2tGN0azsupqbJYxr44CZxW6&#10;xnEPWxqVMiQZ9qHDOBX85XQ9l2VIsCyYrKJuEjBlsGmQBdkNMNIVYK1gMVYihXODqhBLQayHDmhc&#10;3WJLMtCqDHCTRpUNOlSuqg4bK1OWcAejA+jdwuBmbWwmBdoOFZMCOX6CizdEC3cD6GAMTtCCfIBG&#10;Zq/QPrNXYrlEgD/QRZyW0QJdNk4WaAljhPoWTAkaYehISfFUSi97hmhMo4/ALEKi0QgQ9VhmXZNj&#10;/psG85YFZYv49ICuUhSoj+o8x+HI07LSaFakKETeom55U5VtnTe4MzHVC4x3liIcKoQPkeZtngdS&#10;MwbgmjGZMbxEfEqG7aJisIgYOap8qIYKmasb5KXKq6rJi2Isq6IooKB9IERmthB7xhib5wwSYi7o&#10;R/nYqhgyQ+MoFQ116O3IX4X3UaKpDXjlXGncmZInpOVRFcBYLIMANUWWwVU5aSkyRAIsrxFoRgvS&#10;MlVAS1rsGUOi4zSeAAqbJn3egVuQkrG2lirkjOXET7hpVZ0yK8+NSmi0YwmDrEZ7sxqeb1Jq1DWR&#10;Q6ChTsaSYgiuFD+T0idIB6MXvkbSRD3+ClTI6mqMZT4ThDYasi5iiME6MaokjD0FY84wIJOysxlO&#10;2FAiZUApsyprkIA2ot2xa0gUjt1AGo5EwrhZRR3OjkbuOh+GOm3HvpaKQkhaKJzu9tCrZuBBOxEe&#10;7D41ULEcisvGjm0ldgVSX6jh+CW3DR5FXd0x4GMva66GC77ZhamG96g+yg94KX+O/4aHIN0OKF44&#10;uKi4jDFg0QDZAnxRHKVY1qFqhYroh9PgTHuCwsfbGo1uKgGzF8VZjpvZ4pzQNCKKbW7iLK1yaS+m&#10;WZ6iFL0bsKY7PofTYYCJ2U7JnTCAAIOUrL5ACJCTKak6lL9Od51Bl9nGMxP7nQPjxIP6iIIpu5R+&#10;bQzqosTuMVsw3cqqskGScNjoAZOKBC3EocPUdNmAEvUdo17ZoPyl5g4M2FkdN31aoqk4cU1UjwU0&#10;xKcEB5QNeYpaaIsPFowDZWm9iFsmOBXzGSYfeSXFRcX45DmDMcRn3LH49GU+itKXj80DorSVos+p&#10;ki3ETgCl73P6dDMOTASuSXfAcjgvFzNNBQCX02OD522VsFFqbByZslwDZGrEAZti14Vo8xprK+In&#10;Pkic+2QuAJjmgaV1yWcRFE6h5gTF5cZNn1xj5d7nZsysCkbtJT4vCexFkDrogAsWtS3ANDhPH3GV&#10;+VfUEK4/ireICJLJQM898XKiGAVzgGWsSUQV5GtIyJABXDUrlJOAhwhbuWh5GjxKuI6piBrS1x+c&#10;N4wfwLBmdinTWAcgHOStD74IEg5GuKUYLgOI47DzuYZmMo3qDhrChMV1SxUzAApDNVjHjuO1sCQP&#10;PxOLo27CZmVe9+lXIgAM7ChAAFrSYIOsCDk1jAqyHLDCTAOpHGTGyEjjqAiMP42vxb2AAE3dFz2b&#10;EUACACBpTw3GpYCJMzldqoeosDl6pbGDJk29UB/81LSxMKqECh8skMowQ+TCZaHdqMTbjkqAASjq&#10;uUaA0EjE+DB01yqzQD3vs+rm84q8fLoHJmy0MMKYaHIn71A6C31kSRiwmUBTZleHtxv6G2DGqGly&#10;1kF4iY8YZVrDGGCqI5qBXcyIGDEnjrTcAhYaaCMZSZjEKME9AJ7/+Rtgdmtg6grDLW7W86sqh4lD&#10;JG9OctfkYCZlFsEla5JsqU4jZhAn66YPThzkEGlYPTD1gGsxM6AII4/neFP95+X/Mmi22zYktHFB&#10;YiCbV0ECU3hCcR7nmYUXMJM9KyGOJagwl+I7HxwGxANSVMqnDjMfpkPYOYCrfMYqFRMvoMo9wmuC&#10;/rgsViGW41xCw4JQsiaGyH610JdyBlgM05waJkRjLWAAYN7gJ1g7+OxHzXUAMX2mwdrFMNvAZKIH&#10;Nhpl+NA2ThgY+U86cO8rk7Qe0ef7mDWBqHPG8VrfAacMGHTPRizQbwAqEmiqgCzGzAjwLwEPvbTs&#10;xJIX/WUlh9mG6Z/W2VgjtPU2VRSG0IjJspPDAR0VENGzd27y1APC58vZC2jjfAw1guXV+odIswXs&#10;ZWhj9t58Nzq171aBmQYRjTRadtZoLQNoIzjtyV+W3cI71JhpcRkADSYgZiOT5geN6pg9o5DslNgq&#10;4l7zyTUiMRnSJ2eFfLpX3KRBet1J0fnQztYnpXFfASeX2YucdvdZ389pzEmVvsMApjU2avd0T6pD&#10;1HyOqdqLwx1gLy58U+6vgN1Eof38X9FsnyY3pfyKZjdRaD///3easVTPcgeWNu9ZAdCyPIttLFzh&#10;s7OYyhhZMjMbGOljjYv6aPKFxY40HbJ7DGjJJTPuPi9HM7bjMLysymtuwQpWrt0TfA+WrrVAxzpW&#10;zNUJGIMFA2rUMwBr7asDg4HWe13c24yutCEhJY8FDe122EwoY16oNb1cA1GLG5ppaaAEmK1RTxhf&#10;H2Z4SyxqRhkr6hnzzoxRS/XZT1MFbcgwFGkSJp+WHVCbhDH6aTeByRQNEfLRZLfEl8sYQ1l+ZcjL&#10;DEM5OX7PmG6yyGITA00V5SiLwPLZNALmDbvAmVt2yjvWYhvW2ys8qQxSsXjPKmzDrkqVlRnLnwG7&#10;hSxxqhFt6aVd2mqVXnsALCxprVEryTh3LFuypM5mX8viOFsFrCBpy5CdGFaeWUiKx3gIWKvT7hL7&#10;Iix0sa1oy5fab4VRCMuAU8XOLEzSdpVWIeWmAFsuWyKfCN8lrtiurbI8KJgVx+xmFprVdmxH0paW&#10;PBXLhhFqJiP38lJbMNCiJYxlxa0WnmtgLQzIE3knuKjT6p7W9EQvremRo0W5G8CwsY4DkOQBy0X0&#10;2bWd9drEyuTgZon/BteGFTHmjqyYJzl7p8KcvXGhAIB1/QDuGMJ0tlHPteNgBRMDx3cm/KjmvgWa&#10;9XuAI/y4+Srva6TBXEhVLHsONbdm+c8XpdusgNXWELSBGOwpbucaZhN22+S8lppILkxmneQ6igYL&#10;Z1hxjKsmlqvZib9ad4YxmdiBX2+rhHFuy/vmwGvJQCXSTvQUG7WACRFd4sJsZEgCEccZS+wKU/vO&#10;MzluiMlS0skYqUhFYJnp1J6WKEh5GXFAzYoGXivUtIC+BNwi1gDYEVgs5lpY4WDV6BLpQTQ12YMh&#10;k/BKSoOuYhdUYorKsAuvhX+2NXwRW552JaCP5rutK4Pxchrg0SiVy35Ah+8qoQUzS9LiL5sFZCaQ&#10;p2KTFrWhG2xEUkpyJ4mzUKrIzjI+vUsJTBtN8HwlNmanwlNIJVvvr5gBubTdWuJrnASYlBUoS9Q+&#10;75wm2WiZsRkxYE0mvrJTuRADfYABWPDYuFmhkS0HE1jqb6qu1ZQFhrIQBZQCKwKTYkyj+MwpCK9+&#10;KoSSwc2KzSpOJLAYh35p7d9nTCEcZhpODIVXl5a7ScFlEFQGHrt8WQ0lGSWIKNm3a8Cvq2BypfM6&#10;vima0Z4aNZM+EKeYemMvKrY4sHZQiImtxcU3jKEY0vv2+7IZtJGVVg1DFHuzhr/lVk0AlRh+ZJcd&#10;ia+vbBbPAElMsR2VeK9OMrJIC+gdA4oSiTTZrG8MHXsGeTGWWS2WWGeNh0gZ2tEikEViY4BEkK7w&#10;XbB7Q9e2xwRnSxDrsZBt82LjuSqBn5TdrMZKpqWpyLVnullVYvBU2KtbYKKGPZfVtMoaA+LA2hKb&#10;2SMz7hF6vQN9a4YB3LeOEFGSbVS+9zpZNIGTFNdvtfGilqdOihDJpOoQQWwQJSVnyDdjuzHAdWD6&#10;VpWFIgsTXNfIadERaGZqj5qxVydlmKIYTDybSSNcN6V16vp2qSUmCK6OXCrcH9FGzpYqQTGn5qxB&#10;mUiLwJL3EiKwiYvPwVpmJTZR16WDYIbZxmyho1SnYheZ1LWyplnOpq6JwaxgphdpP/R4JezWuXRO&#10;NzF6utJwU6PhJKY6+KQdaZ3VmCRqriQ73KInMxnEWTADc3cX6BbXJtsam50d3TIArtHtBgDkseXQ&#10;CNgGnUfXZ2C1tIvHtpwElENJog+eJ2usXBxTGDltV3BaJsE9YLiXeWcbuGLJRi6Vc58mxyB2FVpt&#10;jyIWgOnER44qaoUvTpsJt4U8jn3qYZAVuH+SphRqtCYU6iQOLZZAMkQh942LrSMrdAfh9XReAAEn&#10;Cm5bHXmg6Xn4s/GAxhgbIsy2cVI+BrsJTq4651qBAd2koPN5oNaITTTjaW6Lq2kSqMXHquW4gAYP&#10;VMEzWNrgWI2SGSBsLiHWEQqiC8oHjIShzslbyyNn9syKmjCokhWbPMV4u7DHBcmcRq2qbbUHJv7S&#10;K4RWVlIme10gsQJgww37LrhCTjfhPZVURzvy23XiPGCyoS5QiU2dnUpr8K59jUNO9bCurbpJb5yG&#10;8h28yKabzaXjVODbmXTvLe2ZcliIpWUCgWfPlrujiKvovtWQdQhlk+yPlXlvfDvRnWrg9oOjDszg&#10;Q+4kiiTimBOUBs/DphlyN9nibn26MPbi4txQxk1pGKdZ+JbS2ICbqx0Nx0wvGWRxvIAu55N/ayDD&#10;g9XdZGW10JxwZo0VZAo6nxUDZ94th7QsTecsXQWUTSlckkHZXI7hWZepqVJihsYAb6GkZbIN2ybx&#10;Op45Si46q7jsWhYF6xH5RdwDG5gvonDHcCyNWITCjg4wQ/Gc7BBFJ0F0mnamUVqKaRbORjGvL7Nk&#10;ZY0JM6OCZoMwgBYGlByO+TsjcowrjPVVGi6TH4yR+SlFZJGZIt+pOXYR4wjM2YPQ3Oi5xREEtkAp&#10;D94iuaZh1gxAjdbopgGwwc2cJRR/ljGp/QvMpPFxZeSxtJKzl7Xy1xt5Dr20YggHs2TlOabVqB0x&#10;mAm9CSeskVbKybQcG4mQHydTk0gtqsXoZDykk65rJpCONy8AIEpty6TT1dUgbNNDPxKaejI37rSm&#10;YDZWB7hWo/hqQF5Am6Wd8WptMN5rd1GY/c75PFBNGQP2/QkyoN00TfR83qYb+dgPV3dCBQZMZCUb&#10;WzBlLwVW+XhrU76nsHkmJV4JB3owWZoHoHBSs5ZFBrSIWVLLco7dpeak+I1g3CgmNmCdUJ46WlhB&#10;r2rq6eQU9TQIa+uGD5O9pTAVXOG5qAdDWZ9DDVQBKuI3WQNsr80twDVtEvJBCBewCN6Mw5zPSKvN&#10;23U5xiNWqTyyriAFrCAILABJ3AVIvpWj9aUcPu1S0E1lPHE1M5KTLuNJKGlCoekZPiwqzvFs9Eai&#10;m3PQ2vGaxTjOnwFwGtCcGedAOctxls4dLBKTikjmnClhwQFm7hhomDqY2ac8q5WavOK6peNWBZTf&#10;V+DQn1XUDqjX2BbDI4dAWFFucvlxn+EmuMEVs5hmmAHvfDKwxbZpOOOAOl2NcTadYyxsWNfLhanC&#10;RmIe1czRoZE6JPPcEAIw01quhTZFpbhScD+ZVJPjSOLtq28YvLI6YGFRQxcHuXdxJFVglIsLZVgo&#10;9Fh4V0ZAoLlrSDSjU4abtcVzGGZrmU3BQXI9BiquHPOZaID+aHyyzuY6rUyan6FIP1QR/eTMshUq&#10;tjDlNLLRRQ3jlWCuxLbErKGzfIAVZg36YCveJh7yCgWOI+5WnUKujI2U5BKjc0acRaBKiY0WMHOO&#10;kqcUoRokRqC8WiHPWqoVH8nlFP78jQO/LlNw2FsNq5uFn9u6UAW3q4oATlj4JtK7Q0rJQDo4um+l&#10;B5bB4zYkgaP75iiB5nZGRfOjV3lGkBUIatB1ozgDigDwfAlVrxHP7SaIIUJ8txKZiTTEIZAaAbMJ&#10;bpJ3GqMcPsyShA7LYJJtTYImYV2wEtOozXcv4LawpIkVCUsnRTMKwXoBctz0bXvMwM92wdeIYE+C&#10;pbBtiDjWd2oJQBCcSTfdb1D4cpkh2yBjMubukDR1GhNkdt3bUCm9W8yUzZVwAvKFJdAFpv2yZ5yO&#10;vqlw1C/FNQNFDfvnNaENGWynsFgq0cAsoqq8H5+wkf0tvKXFOMK9xMA5sWRBT3zhVGqFputgPz1X&#10;g3zY/eBQUc75lp4T7hwfTTvtScFoHRngY5i1PHNXV3Yu1BI7dkQKBGdkTXrArYsLHonhRIBlIpWE&#10;IDA3omRrkMO5PO006OQ/KTwqJABj3/CEgg6Vb1VQkd0P6xw85aCn3thGAjPWK7WfpO5aOMWBb3G2&#10;kSzc3ZfiVIk+OlSiD89uWTeZzrmElKUBfbLOhRzx5zPRjD0p1RcddUaD0cq6q2wBsENG3HOuG09e&#10;ENlzgqIgBVHYf+OQBx4aTgBrZxrDx2YvRcfwfRlxU4WqJcmnlHspPGE1VfNldKJk1Rhzp2HcTiJl&#10;D6Oh3yvT7aWwH7AFG0B77bPJuVtGjySuMNJmilJ0cH6mCFsbu4WYqOxU2+ka5+YNkOAEE2n7PUAM&#10;3zuAuj2CdFsECUT+bo8i3R5Fmj2Mqj3QQbUFW6CxCTsYVXu8Rtd2y0BrnsRaUy3nGaSdlD3Q2Jfd&#10;Mr4xRGOiGjZ1t9Be17K97rPMNNfyQssYPic5gUz3RIRlqJ0y7P9spejI2B75cee3CqGde11jxNgt&#10;w4oLW2ULlThPO9NwtMfeHBkwR0s6ujzRGRu33DOiL5Fudc+27VwhX92vGmOvfSljjXkGcMp3zuhX&#10;gHh2eElfVWYjfk5nedffwwB28JcMe/TOdQ2btqTz0OOEKU+VLPcrUvAcypLRrvrfrlrm4O1cGZ98&#10;vuek6nJvpPDdZOt/yVgRmE36OZ3jdcv93LVE5/Z8Ot1kYF0KrbrJ4e4lfdUYB+1dOmcaJPBY+AVY&#10;uUKXYwIzAM7uzfd4XPM9zthyPwNiNGJWN2cwdZnv2dn393okmecWWG/SoOBChg+LM8WxkPP7FgaM&#10;zHZT+BA8LV75kCPxFofcFsImCznZYSFOqY7z2sFGGMDIyajkz5Jb2Pg4PobFGeAspJ6FDLIWMpxZ&#10;KADClt1qpfB0FaHQVShsFQpbhcJWobBVKGwVCluFwlYhbqijhR5dF3SFBpzQgBMacEIDTmjACXV+&#10;Rt1lbs9TXmCmm8En2BDs70Vs5QmwQgFUKKxwj5gcKmmw+SbP+0QcqUkCBTyXhXKOACcJ12IV4/gk&#10;xya59IyQHsJhQYOTLPSHWZ9Gf3MZ7L6nm3YDSS2EpIT0gOfzeA4flPFvOBEz3UlQOBWiB/sczoTm&#10;SfCd2+FcJYyK0GFLdAVI49k117rdy9LrRAVzYgOq6bocGFefJXl5QUQgKc/RzRmJTrBCNQthi4VQ&#10;z0LYYiEks1DeEBTiHmD0xRKhByFrAzy91UMjZhI809xnfe7uyrbsNLuwsObBZz2yTQmem9TZGO4C&#10;3rfgq+ndCi6xaAs9uN0qLEd2dxveyaDnAHmYkVdA8Bia3fGcpL9j/4m7NmCrmFUOHhPj/A1niIqS&#10;QwNs+PEArwvZOOXBOXDGYeOZDguN5GyfKQ3/f0pLAivQkIDuwMMEq6XnNxKk3cXJw2LxiKzF5Vsn&#10;elBEaQrNVRaBuOchPXfDhMkScPpdIeSSg2EGSIeKtRZuZQHO7o2Lq3Ea1nMP8IBXb7AghL+hVxPw&#10;moK2RjxJqZspBbkSbgnPnfRUkUrTHE50okdOWMmxOHYwKRuJBjKqAhQmYRUHiA5qzRV4cNoOrnkA&#10;3JOPj84ZEvMCkoBjFUzBtcLNIKIHXR0A3wAuvavAGo6rQHVOfnDCCgOvdxpQh07zYCMhmHGkzgDg&#10;Ts2AeHrICjGGWpq6blimdBFqliI9wmpdJrC45gHWRdhgCZ4mTHK34wDXA0ETAB46YJ2AOB+rXygu&#10;mk0A4J0VmOJgsY5zvw0QDK2BCSCnCbcSMH/EIY82XqCJaG0VoAt7p9N9wtQl4XGvBP00adSuQ86T&#10;CzxU6xKwORwMJE7U5jV0lTSsMmmSLNEP8WD+bOmcu7N03ifgQg4AWgHk3wq0dFUVOFnoAAFAzFAj&#10;tqEIRgx8hhUbmia64gMrU6xmiGYqAHcwqiroQpIVN0wUgpniwtRC6EU4yyC7m+xQCJjUVZgRrAuw&#10;6kgB8r3MMbm1LQ3sLA9foxn0wspThvMP3AOM8zkuEVRFDwOA5KsBRNPF1RfFkfp1A5hv14AYxgIm&#10;EpPy9gbsTJHCP+0lyLZuVdnBkRmny4dqakJmSOUZUHzChNMUh/Tap5HmcYoRO+ABqON0UJVlVaxR&#10;CKU+2YjOygvYId6QVZl6Ls0KERoQ6mvoMMqqY4p7rDQyWByArIYCSFisKnBMbTtO17fyhdGqvDio&#10;uN7I4EgrbFRganEXA19hKp+INWuAIKAdMVMejgbEMjhWgC+ZRN0zX9eyKKCIi5fCWjYDoks3LOxd&#10;XI/b4ORxNZZgyiPVt4ItoYCCvQisdCmRltikRBaqy+RLh+zZHSmREqREBggAOCbWiKlqT74uYSXV&#10;1j1lhJUO0CoupyaQclDQlIQCLhQmrhsuBCPiPBDPDEFdEsVZD0e5tuIBBobjYBRw8hXz+Nl2nDHa&#10;8j0AbC9vK6E8DQsgc5g5LtHg9U1c5HtO8qD1Thx+DKKf4zSLFz7uG9DjQUPbQjNJuC2UKAor9AIN&#10;BjyQxXVq2fbkbyvFDz8sHnLQNuM9HUz/UERgyEFGM1kz7KhCF/AeJRFc6CsHWtH9ekptRTjeQ0Xa&#10;bkn5MWmwU1RvAdkvqs2rXaB64cJWWoUGtHqufQ0S6tJZn4bPinuBD8vbGyaApID3nGZOaQyHzTja&#10;E8LIjwqpiz7u6UZ32c3JV3QDEErBMOxoDeCSk8ws6DGtHth0pPFa67Ei6VBiKqjMKAXb9Wwoh6Nj&#10;Xhell8a0KW8IyrhkmWEwy+NpDW3gtA6aGghOHPPqDTFO7dU87or7WNcdz3JyZg9mcgqPsGHbDqPd&#10;8FIfhQQwUtLAO4J4FQNvF+DdGfAwaSteWVFzSY3Y4qgKXk/EAIOW84337nDH/84yiQO4d5wjAXcm&#10;qzo5WFcBbyXSGx9KfKy4ZisELWt545KOeCNxegMMm/Qs/WmSlNZ9rfItVdmF4JglBE6dJrDqwaSC&#10;aQRbK7TAkofOZk2xnlgvjC2vs5jyAMSrKlinWQCxxJLgr+eok8SCdXjeq4QGUNx8fKUhI+KxQjEe&#10;94BdTLs3reT4mIuTL6WsdMTCCkwJYGjerEceJ9PFp/yRpWUkBcIwV8EEydBIX3gxBnJGx+Z+97Rv&#10;cTdKIjyKgy8bBl6m8BRNyBAkQBBrmLiKFBKroOV0Gtomz9ELCa+D4sVoMeTnzRiNivJCQb1ZRyLA&#10;Tg/qOskkL/1iRsAbymZgvGLChNQloMycBxSoCTiKxZlM2Q76Z0KEcjGkStCH3LFsyFjM4bwG7Q2p&#10;XogDJj1Z0AMMOHnHu0EWDPQSsBkD5j0d0xvVSHggU0dR1ek6YJPBujLhwd6o9k8QSeZPFAQwExmW&#10;PHlNUMvxdip65SGHSRZ/zNqgHGQIeh41V5FmxHUn5CQO+3DyO3jqoadVPRqB2Op7IgS7BbzHZsEb&#10;e4LjgqLPGDEXcahXHVMewFZsb6i9ip0UizcSzIRdAsw2bOG5CBdn0JLejJFei0SFYXTSA/06WA+1&#10;dOe756wJPgQ7citO0hKbqAt+DUNdxUMZM+f0GKn0XxSjGUTStTp1UFM95U796Xng34kRD2SMaACv&#10;4xocvcredWTwYV8Rp5AeWWBhnqmkSlelDzPXG45DmE7wgukKvrGdz8Uxak5Nwz/7Tu07sW8kSu8q&#10;qnTOmpGYS5s1uKF6oU7OmXTOPfD4Cm8Zy2Wu+OYJDr5ZKuAFHTV9ZAAbeb5lxGXAHPGaPD17QmqD&#10;Ug+MZhgEjV3ca72Dp1Biuql1DhYs0FC51NgzaNizjIAqcHCc106liJNe+YN8sATHSK5TZLwUCXIq&#10;R2ON9BujysF5MjgzHo/4Swip2uZbhogL04OhxwNiSQrLzqX9Nia4I7W448Iq0l0rxfoZTpKO2dQ4&#10;SbDJnCPZeN6nQ+HOBkGsFYqgxkam1VgCHibmeRmY3UM/vSSP15mxFoS+6NVbev1OjVfAyDHWnb0q&#10;BWoVKXcZKTw0RTsjtp1UKGu6iDuhmlho1xe9yUidolW2obB8HUTvxlIbZ3qFIFfDhSwyeeHVYVzQ&#10;FIPVMU4i1FzkweEO/jKpYMcNtkI5EZqLgrCWt4hpoYATJ3ScYxacoiAG233cjjewkd6y6q6Xr0nP&#10;wAyt0mlPaMdOJRvYkACh5gVk0JbC5CRsLsjEsJMmyBZLXMxOxTdWjxJBzIEXV10nZSC3WXSxKePx&#10;Bl5EpfO2bIfysj/mCeBoW/XUJJ3mwNylMAL1HDRVN5QMLHqGaIPry/6ViEspw2V/WFqXoO8pUWFJ&#10;F3Utf5zD4bVlOtaW6NA3TduReyRwKg+w/T8Eh6e67G/VwHZjNLXKczCuBSbUt7Ga2t5veJ1yPbCt&#10;7k1gZX6mP03WJtzszmoEYLGHrqtiVHtO3gR0Hdqsbp2wvpcHsfu3YLnLMJVcdRPUtxi9DWi78vUN&#10;eWDGvxd0yTW0DX4/FiwtLgARXhbu8HOQ7ptFGA2qnVJyXECjAUiBOWcu2TWX2viD4cyDcntmSD4/&#10;DgN5nNi2UA/vsLOHxVOOw1yYrf8YCIUrF5Jmd1M4lwIT17CeHksMBd3hf3NkjFMRrfTediTYobaJ&#10;P/vSPkR3WQhgpPMh00eL48NZCGSFjO6cDdWNBzD0PgOrZun0wkJfkV67OH6kpac+pJuKB0wHXYZv&#10;QQ+nKgMv0oU+v6NlpeNuutA33PmG6YjDTF6sCuLpuNB3Ud6upfuu4SJbHMPhQl9OZkzl7MiYbuRT&#10;W+gxxD23uIyr0uWqK8T/d6Evx1KPxVnScZhpcqCCDLEu9Jhgp3lkq8hGFqVYuc9Y+mYhjVcXj1xM&#10;oQae0xoaLk4BD5QJBgZgVsUzXpWa9WT0vKasJ62jcEfhjrQOgB3pHa9I7qjEUAXizMcAavMyynOo&#10;IwsaEnjdIM/BclGgAmgFIJ5UyzjsnHGYLqsAVlGGxy0yvBfcKN6LRr2SsiVldfyEdf6MZ8QYJmiV&#10;Qy34dzyBs2cpXj5lZTVevtLzSv6tAHOD4ZY9e157L5/+t4LZ1NwtgSGp0b8O/OvPx9ei1/iRgqfn&#10;+lEE+wUJvdeb93vz8yL2sn5e3s8vp+inWfhlllC/zeJ+RYWEd4dL3p7vMl/8Gyyq7kq/z5vX/Q+0&#10;pNH8SzTh+7xwPak2dVmG+u2W15KavPB74Qnpj4JoU+IfxkX4IdFvcf0w+P4P9OtXYR9k4dvh+/5l&#10;7wD2YHhnX9g9oSKL5mG1YZYXPgFyuuE5VR8/Dt8NvxvEG0F9LoB8E1dqKCupb5G42OR16Crj0m/w&#10;3kPSaE8NuHiSEa8oxKRgg9ceJhEJGQmPgzFINtq1LitrN9pomyZN7LX0e/jjUG843BXGyYblZFqY&#10;ErINu93AY0GDnFxdilODr07R2os6BTTQBUQqkC7GN6cngfAS9dNqw74mZGFipl67KESoyokyN2FQ&#10;b3iwZEHBRW+DQ5Jv8EJnCD56GwhpYmydyOCjt4GQZYhTPOPgo1sQbhCvMt7wfmX7wZA4gZQ+Dimx&#10;ui/HjDwyrZm64aNbSNzAjBwRQhJmCC56GwjoFU7NDMFHbwOhrDasHs4QfPQ2EFgrRK/QIy+VU/w2&#10;YlnlsGNGwsVug0MNu6u5vovdqn6FSKYLABe9DQQm85uyWPowxbdg3CCUcVpuMgyxfsbGpHJKuI1Y&#10;8l7yDUtRc1+m+BYiNwgm82jTg0kyp/itYKTRhvWlBQ8fvxUMNJuV3wWGj98KRhltOHu+iKeP30Y8&#10;Wfmw8Wumh4/fCg+0nbdYL33x8VvBKLIN7zdZYPj4rWCUjIwrEC66BeEGMU2idMNR80VMp4RbiWmV&#10;bpJy6YmLbqFxk5BW9Yb3D69AuPitYNTFJs4W88cOhMVvA4Nt3A0TwBmPKX4rGCmOTF3PQsrjNBa/&#10;jZCyu7nhZM8KDxe/FR4ovlzBSdBZaLP4rWCg6OthjZVRi98KRsaPHuLtzXj4+BaMm8SUX1sty3Ql&#10;pj7hNmLKu6Y2GZ7ogoiLbyFyg6DySAWIrIjq47eCUSSbpF6EneVoi98KRlniPi5dcdHbQGC7fFPx&#10;Y0vTUD/FbyWmaHq58oJZ17X4bfBIasaWdVd8/HYwnK83cxbVl+93GxhMBTYceZhJOsW3YNwgpixM&#10;Y49XruiUcBsxZSay4TcMFkR8fAuRG8SU7ZANTz8tMHz8djCqDcdjVzBc/FYw0HU2dxYYPn47GDVE&#10;zVYwXHwLxhsP+K0UfkPVfrNMN3CK95GlNu+syowfCAkfPAkO3Uw9Dh+Mwe9EX3/ww+CtB8Fe3QIG&#10;4O4k8oMTNLXO9urGz63MthkWgl15Nf2c2snza9cY+qzm15OeXzt9bm2WjvA22b5/AebZc2tzpGnD&#10;D0LEeN/PxTyfan+XGfL0M9usXjw4b46Oh/PA/abr/OOuF/wu8CcsfnzKQsQZv3nr8lc/BXs0/0is&#10;FWXZZClqP704zD8t63/tlcbe+s43g4N/wG8v65d2/9HBbx7YDyfbb8T6QveD1a+J3/kF/pr09LvR&#10;+nVofdzvRt+135N+9Ut3D/7487+4+v17f3H1i/s96wkD1/6EwZcMk/915679bvUX8y9bT/jpV9nv&#10;3dGvYP8GV/Vl/dL1n33+8dV/tevvc6/r41863q94vL90Ld5Lr/TL28L6lYPfvffZ1cN7/+3qd+/9&#10;T67PfukY3/UYv3Itxkt//qlhrNK/dpDf+89X+b3/cfUH4K37f37vR1fxvf941d/7L1dnpPX3/jvx&#10;/036Ty3vFy89kgd9nHwsdJZ0SY6vPv/s6urzv76a4j/+yadXP/7JP5zlvP7JZ1f1T5b8c+Lnq/if&#10;Ev/TVfy3f/rZ1W//9K//zrj1Yvl6ZaUVX/7i46vftOv+wZe/0PXL0IptfkxStNiVP4R+fwj9Jn78&#10;iPiPVvG/JP6Xq/h3vvjs6jtfLOWzn316lf1s4d8fkf9Hq/w/J/7nq/hPif90FX/ys8+unvzs745/&#10;N2nbYtUe/Pzjq9au+wcPfq7rl8+/fX36E+j3J9Bv4t9fEf+rVfy3fv7Z1W/9fMn/T8T/HzPm79JW&#10;FMXx8+57L6JNwNAOCi5mkAwi6S9wcam4uIluLjq0uHSqBE37SsGtECglOEhb+sChk6CTQ/ZMTi76&#10;JwTBKQ42TU6/5z6v90KWEDC+wCHvk3Mv3O8575x3Xn45vMcR77HN3yX8l44/zzHn2e5fBi87XAfX&#10;wQ/fWXRbue8splv2X3+HVOETbTk6JLHh56+3/m4QvxsnnnMU8xzZeG+Btxy+Bl87fO5FfO7Z/BW9&#10;mIue3b8J3nT4AHzgcFbFnFWPl7/+66+lKqx8sRy1lNjw89dbf0uI3xLiZ+ovAkcOn4JPHV7wY17w&#10;7fpCEHEhsPnbgX/H8R+Djx1ugpsOrwcxrwePl7/+628xrPCKthwthmLDz19v/dUQvxriZ/J3Bj5z&#10;eCSMeSS0/iq46nAD3ABPoTO11Q+e1W3qmwzEXqDw9fR7+Yu3X85MjN3+7ryhqat5uqglv609effZ&#10;zNEP1z9lAhjVc7tcPVOf6OetvGVMY+otkVBy9nE9dxLV9VpPqcLq7oftt++J5JxEY1Sgr6KLGJ8/&#10;0JGcPbybWxX1EYN2OmLwkS7aJgbPyaUSaPzfAMo6aVFW7BplL6DFkijb6A6gjNOirKzvULlvX0KL&#10;JVF2NMjd6KVFWUOZnL2CFkuijNUAOfPTomwyNMpeQ4slUbYSGmUZdJWZzAxJ65H18j8DmgyukhWZ&#10;ux7j6/fEv7pDJSsSv3kuB+RjD9F/AAAA//8DAFBLAwQUAAYACAAAACEAqaMsdOEAAAAMAQAADwAA&#10;AGRycy9kb3ducmV2LnhtbExPTWuDQBC9F/oflgn01qxWYo1xDSH9OIVCk0LJbaMTlbiz4m7U/PtO&#10;T+3lwePNvI9sPZlWDNi7xpKCcB6AQCps2VCl4Ovw9piAcF5TqVtLqOCGDtb5/V2m09KO9InD3leC&#10;TcilWkHtfZdK6YoajXZz2yGxdra90Z5pX8my1yObm1Y+BUEsjW6IE2rd4bbG4rK/GgXvox43Ufg6&#10;7C7n7e14WHx870JU6mE2vawYNisQHif/9wG/G7g/5FzsZK9UOtEqiMIFXypYxiBYfo6XzE8KkigB&#10;mWfy/4j8Bw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ECLQAUAAYACAAAACEA8ewh9AsBAAAVAgAAEwAA&#10;AAAAAAAAAAAAAAAAAAAAW0NvbnRlbnRfVHlwZXNdLnhtbFBLAQItABQABgAIAAAAIQA4/SH/1gAA&#10;AJQBAAALAAAAAAAAAAAAAAAAADwBAABfcmVscy8ucmVsc1BLAQItABQABgAIAAAAIQBgUWYFyQQA&#10;ANgYAAAOAAAAAAAAAAAAAAAAADsCAABkcnMvZTJvRG9jLnhtbFBLAQItABQABgAIAAAAIQAt7czU&#10;EDMAAFKOAAAUAAAAAAAAAAAAAAAAADAHAABkcnMvbWVkaWEvaW1hZ2UxLndtZlBLAQItABQABgAI&#10;AAAAIQCpoyx04QAAAAwBAAAPAAAAAAAAAAAAAAAAAHI6AABkcnMvZG93bnJldi54bWxQSwECLQAU&#10;AAYACAAAACEAT6GuxboAAAAhAQAAGQAAAAAAAAAAAAAAAACAOwAAZHJzL19yZWxzL2Uyb0RvYy54&#10;bWwucmVsc1BLBQYAAAAABgAGAHwBAABxPAAAAAA=&#10;">
                      <v:shape id="Grafik 605" o:spid="_x0000_s1242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87zQAAAOgAAAAPAAAAZHJzL2Rvd25yZXYueG1sRI/BSsNA&#10;EIbvgu+wjODN7qYJRdNui1gVb2Jsex6y0ySYnQ3ZbRt9eucgeBn4Z5jv51ttJt+rM42xC2whmxlQ&#10;xHVwHTcWdp8vd/egYkJ22AcmC98UYbO+vlph6cKFP+hcpUYJhGOJFtqUhlLrWLfkMc7CQCy3Yxg9&#10;Joljo92IF4H7Xs+NWWiPHUtDiwM9tVR/VSdv4d0sqNoWvP/ZHU51Vzy/PuyHubW3N9N2KeNxCSrR&#10;lP4//hBvThzyrMgzY3JRETFZgF7/AgAA//8DAFBLAQItABQABgAIAAAAIQDb4fbL7gAAAIUBAAAT&#10;AAAAAAAAAAAAAAAAAAAAAABbQ29udGVudF9UeXBlc10ueG1sUEsBAi0AFAAGAAgAAAAhAFr0LFu/&#10;AAAAFQEAAAsAAAAAAAAAAAAAAAAAHwEAAF9yZWxzLy5yZWxzUEsBAi0AFAAGAAgAAAAhAKUdjzvN&#10;AAAA6AAAAA8AAAAAAAAAAAAAAAAABwIAAGRycy9kb3ducmV2LnhtbFBLBQYAAAAAAwADALcAAAAB&#10;AwAAAAA=&#10;">
                        <v:imagedata r:id="rId121" o:title=""/>
                      </v:shape>
                      <v:group id="_x0000_s1243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xwezwAAAOgAAAAPAAAAZHJzL2Rvd25yZXYueG1sRI9Na8Mw&#10;DIbvg/0Ho8Fuq511KyWtW0r3wQ5lsHZQehOxmoTGcoi9JP3302Gwi+CV0PPyLNejb1RPXawDW8gm&#10;BhRxEVzNpYXvw9vDHFRMyA6bwGThShHWq9ubJeYuDPxF/T6VSiAcc7RQpdTmWseiIo9xElpiuZ1D&#10;5zFJ7ErtOhwE7hv9aMxMe6xZGipsaVtRcdn/eAvvAw6bafba7y7n7fV0eP487jKy9v5ufFnI2CxA&#10;JRrT/8cf4sOJg5lPZyZ7MqIiYrIAvfoFAAD//wMAUEsBAi0AFAAGAAgAAAAhANvh9svuAAAAhQEA&#10;ABMAAAAAAAAAAAAAAAAAAAAAAFtDb250ZW50X1R5cGVzXS54bWxQSwECLQAUAAYACAAAACEAWvQs&#10;W78AAAAVAQAACwAAAAAAAAAAAAAAAAAfAQAAX3JlbHMvLnJlbHNQSwECLQAUAAYACAAAACEAuUsc&#10;Hs8AAADoAAAADwAAAAAAAAAAAAAAAAAHAgAAZHJzL2Rvd25yZXYueG1sUEsFBgAAAAADAAMAtwAA&#10;AAMDAAAAAA==&#10;">
                        <v:shape id="Textfeld 117" o:spid="_x0000_s124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XrzwAAAOgAAAAPAAAAZHJzL2Rvd25yZXYueG1sRI/BagIx&#10;EIbvQt8hTMGL1GS1qKxGKYrooaVU6326me6GbibLJurap28KhV4GZn7+b/gWq87V4kJtsJ41ZEMF&#10;grjwxnKp4f24fZiBCBHZYO2ZNNwowGp511tgbvyV3+hyiKVIEA45aqhibHIpQ1GRwzD0DXHKPn3r&#10;MKa1LaVp8ZrgrpYjpSbSoeX0ocKG1hUVX4ez0zBQZzv99qdXuT092+OutvjxctO6f99t5mk8zUFE&#10;6uJ/4w+xN8khGz/ORlM1yeBXLB1ALn8AAAD//wMAUEsBAi0AFAAGAAgAAAAhANvh9svuAAAAhQEA&#10;ABMAAAAAAAAAAAAAAAAAAAAAAFtDb250ZW50X1R5cGVzXS54bWxQSwECLQAUAAYACAAAACEAWvQs&#10;W78AAAAVAQAACwAAAAAAAAAAAAAAAAAfAQAAX3JlbHMvLnJlbHNQSwECLQAUAAYACAAAACEA+CAF&#10;68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600E2A7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4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s2zQAAAOcAAAAPAAAAZHJzL2Rvd25yZXYueG1sRI9Ra8Iw&#10;FIXfB/sP4Q58m2lHdVqNMpwDGTJYtx9wSa5NWXNTmljrv1+EwV4OHA7nO5z1dnStGKgPjWcF+TQD&#10;Qay9abhW8P319rgAESKywdYzKbhSgO3m/m6NpfEX/qShirVIEA4lKrAxdqWUQVtyGKa+I07ZyfcO&#10;Y7J9LU2PlwR3rXzKsrl02HBasNjRzpL+qc5OwXv+4exVj8Vuf9Tnha6GcNQnpSYP4+sqycsKRKQx&#10;/jf+EAejYDmbFfnyuZjD7Vf6BHLzCwAA//8DAFBLAQItABQABgAIAAAAIQDb4fbL7gAAAIUBAAAT&#10;AAAAAAAAAAAAAAAAAAAAAABbQ29udGVudF9UeXBlc10ueG1sUEsBAi0AFAAGAAgAAAAhAFr0LFu/&#10;AAAAFQEAAAsAAAAAAAAAAAAAAAAAHwEAAF9yZWxzLy5yZWxzUEsBAi0AFAAGAAgAAAAhAMxROzb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41BBF037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4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YKzgAAAOcAAAAPAAAAZHJzL2Rvd25yZXYueG1sRI9PawIx&#10;FMTvQr9DeIVeRBMF67IapbRIPbRI/XN/bp67oZuXZRN19dM3hUIvA8Mwv2Hmy87V4kJtsJ41jIYK&#10;BHHhjeVSw363GmQgQkQ2WHsmDTcKsFw89OaYG3/lL7psYykShEOOGqoYm1zKUFTkMAx9Q5yyk28d&#10;xmTbUpoWrwnuajlW6lk6tJwWKmzotaLie3t2GvrqbKd3f9jI1eHD7t5ri8fPm9ZPj93bLMnLDESk&#10;Lv43/hBroyHL1GSUjSdT+P2VPoFc/AAAAP//AwBQSwECLQAUAAYACAAAACEA2+H2y+4AAACFAQAA&#10;EwAAAAAAAAAAAAAAAAAAAAAAW0NvbnRlbnRfVHlwZXNdLnhtbFBLAQItABQABgAIAAAAIQBa9Cxb&#10;vwAAABUBAAALAAAAAAAAAAAAAAAAAB8BAABfcmVscy8ucmVsc1BLAQItABQABgAIAAAAIQCC7nYK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026BF90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47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zO0AAAAOgAAAAPAAAAZHJzL2Rvd25yZXYueG1sRI9NS8NA&#10;EIbvgv9hGcGb3WysUtJuS6kfeCiCrSDehuw0Cc3OhuyapP/eOQheBl6G95l5VpvJt2qgPjaBLZhZ&#10;Boq4DK7hysLn8eVuASomZIdtYLJwoQib9fXVCgsXRv6g4ZAqJRCOBVqoU+oKrWNZk8c4Cx2x7E6h&#10;95gk9pV2PY4C963Os+xRe2xYLtTY0a6m8nz48RZeRxy39+Z52J9Pu8v38eH9a2/I2tub6WkpY7sE&#10;lWhK/40/xJuzkJvczPNsvpDPRUykQK9/AQAA//8DAFBLAQItABQABgAIAAAAIQDb4fbL7gAAAIUB&#10;AAATAAAAAAAAAAAAAAAAAAAAAABbQ29udGVudF9UeXBlc10ueG1sUEsBAi0AFAAGAAgAAAAhAFr0&#10;LFu/AAAAFQEAAAsAAAAAAAAAAAAAAAAAHwEAAF9yZWxzLy5yZWxzUEsBAi0AFAAGAAgAAAAhADRJ&#10;zM7QAAAA6AAAAA8AAAAAAAAAAAAAAAAABwIAAGRycy9kb3ducmV2LnhtbFBLBQYAAAAAAwADALcA&#10;AAAEAwAAAAA=&#10;">
                        <v:shape id="Textfeld 117" o:spid="_x0000_s1248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JEzwAAAOgAAAAPAAAAZHJzL2Rvd25yZXYueG1sRI/BSgMx&#10;EIbvgu8QRvAibdKia902LaIUPShia+/jZtwNbibLJm23Pr1zELwM/DPM9/MtVkNo1YH65CNbmIwN&#10;KOIqOs+1hY/tejQDlTKywzYyWThRgtXy/GyBpYtHfqfDJtdKIJxKtNDk3JVap6qhgGkcO2K5fcU+&#10;YJbY19r1eBR4aPXUmEIH9CwNDXb00FD1vdkHC1dm729/4u5Nr3cvfvvUevx8PVl7eTE8zmXcz0Fl&#10;GvL/xx/i2YlDYYrp9c3kTlRETBagl78AAAD//wMAUEsBAi0AFAAGAAgAAAAhANvh9svuAAAAhQEA&#10;ABMAAAAAAAAAAAAAAAAAAAAAAFtDb250ZW50X1R5cGVzXS54bWxQSwECLQAUAAYACAAAACEAWvQs&#10;W78AAAAVAQAACwAAAAAAAAAAAAAAAAAfAQAAX3JlbHMvLnJlbHNQSwECLQAUAAYACAAAACEAQRQi&#10;R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62AB5E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49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eOzQAAAOcAAAAPAAAAZHJzL2Rvd25yZXYueG1sRI9Ra8Iw&#10;FIXfB/6HcAd7m6naTVeNIm6DMUSw7gdckmtT1tyUJtb675fBYC8HDofzHc5qM7hG9NSF2rOCyTgD&#10;Qay9qblS8HV6f1yACBHZYOOZFNwowGY9ulthYfyVj9SXsRIJwqFABTbGtpAyaEsOw9i3xCk7+85h&#10;TLarpOnwmuCukdMse5YOa04LFlvaWdLf5cUp+JwcnL3pId+97fVlocs+7PVZqYf74XWZZLsEEWmI&#10;/40/xIdRMM/zl6fpLJ/B76/0CeT6BwAA//8DAFBLAQItABQABgAIAAAAIQDb4fbL7gAAAIUBAAAT&#10;AAAAAAAAAAAAAAAAAAAAAABbQ29udGVudF9UeXBlc10ueG1sUEsBAi0AFAAGAAgAAAAhAFr0LFu/&#10;AAAAFQEAAAsAAAAAAAAAAAAAAAAAHwEAAF9yZWxzLy5yZWxzUEsBAi0AFAAGAAgAAAAhAHKdB47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583268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50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6NzwAAAOcAAAAPAAAAZHJzL2Rvd25yZXYueG1sRI9PawIx&#10;FMTvgt8hPKGXolm11WU1ilikPVhK/XN/3bzuBjcvyybq2k/fFApeBoZhfsPMl62txIUabxwrGA4S&#10;EMS504YLBYf9pp+C8AFZY+WYFNzIw3LR7cwx0+7Kn3TZhUJECPsMFZQh1JmUPi/Joh+4mjhm366x&#10;GKJtCqkbvEa4reQoSSbSouG4UGJN65Ly0+5sFTwmZzP9cccPuTluzf61Mvj1flPqode+zKKsZiAC&#10;teHe+Ee8aQXP6Xg6nqTDJ/j7FT+BXPwCAAD//wMAUEsBAi0AFAAGAAgAAAAhANvh9svuAAAAhQEA&#10;ABMAAAAAAAAAAAAAAAAAAAAAAFtDb250ZW50X1R5cGVzXS54bWxQSwECLQAUAAYACAAAACEAWvQs&#10;W78AAAAVAQAACwAAAAAAAAAAAAAAAAAfAQAAX3JlbHMvLnJlbHNQSwECLQAUAAYACAAAACEAYfpe&#10;jc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4692FC6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AFC6134" w14:textId="77777777" w:rsidR="0032245A" w:rsidRPr="0032245A" w:rsidRDefault="0032245A" w:rsidP="0032245A"/>
        </w:tc>
        <w:tc>
          <w:tcPr>
            <w:tcW w:w="8187" w:type="dxa"/>
          </w:tcPr>
          <w:p w14:paraId="7F29DB5B" w14:textId="57BBEDF7" w:rsidR="00F43CDE" w:rsidRDefault="00F43CDE" w:rsidP="00F43CDE">
            <w:pPr>
              <w:pStyle w:val="Text"/>
            </w:pPr>
            <w:r>
              <w:t xml:space="preserve">Zeichne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 · 5 + 3 = 23</w:t>
            </w:r>
            <w:r>
              <w:t xml:space="preserve"> und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23 :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5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=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Rest 3</w:t>
            </w:r>
            <w:r>
              <w:t>.</w:t>
            </w:r>
          </w:p>
          <w:p w14:paraId="03D13F9A" w14:textId="77777777" w:rsidR="00F43CDE" w:rsidRDefault="00F43CDE" w:rsidP="00F43CDE">
            <w:pPr>
              <w:pStyle w:val="Text"/>
            </w:pPr>
          </w:p>
          <w:p w14:paraId="0D81AF12" w14:textId="525BA3A6" w:rsidR="00F43CDE" w:rsidRPr="00E14948" w:rsidRDefault="00F43CDE" w:rsidP="00F43CDE">
            <w:pPr>
              <w:pStyle w:val="Text"/>
            </w:pPr>
          </w:p>
        </w:tc>
      </w:tr>
    </w:tbl>
    <w:p w14:paraId="3A595C48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4116F65E" w14:textId="77777777" w:rsidTr="004D383A">
        <w:tc>
          <w:tcPr>
            <w:tcW w:w="780" w:type="dxa"/>
          </w:tcPr>
          <w:p w14:paraId="11360DC0" w14:textId="7777777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61BA3F30" w14:textId="22AE75FB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227E30E3" w14:textId="77777777" w:rsidTr="002E0FA7">
        <w:tc>
          <w:tcPr>
            <w:tcW w:w="780" w:type="dxa"/>
          </w:tcPr>
          <w:p w14:paraId="28F65D80" w14:textId="77777777" w:rsidR="00D726A5" w:rsidRPr="00E14948" w:rsidRDefault="00D726A5" w:rsidP="002E0FA7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0E6DB9D1" w14:textId="5F4DD07B" w:rsidR="00D726A5" w:rsidRPr="00E14948" w:rsidRDefault="00B74245" w:rsidP="002E0FA7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216" behindDoc="0" locked="0" layoutInCell="1" allowOverlap="1" wp14:anchorId="0DD13CE9" wp14:editId="5AA226FE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371475</wp:posOffset>
                      </wp:positionV>
                      <wp:extent cx="1687195" cy="497840"/>
                      <wp:effectExtent l="0" t="0" r="1905" b="0"/>
                      <wp:wrapNone/>
                      <wp:docPr id="474443942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195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869BA" w14:textId="52DEB78C" w:rsidR="00B74245" w:rsidRPr="00B74245" w:rsidRDefault="00B74245">
                                  <w:pPr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B74245"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  <w:t>Es sind 48 Menschen im Zug. 6 davon sind Kinder.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13CE9" id="Textfeld 196" o:spid="_x0000_s1251" type="#_x0000_t202" style="position:absolute;margin-left:274.15pt;margin-top:29.25pt;width:132.85pt;height:39.2pt;z-index:25228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GFRAIAAIEEAAAOAAAAZHJzL2Uyb0RvYy54bWysVMGO2jAQvVfqP1i+lyQUWIgIK8qKqhLd&#10;XYmt9mwch0RyPK5tSOjXd+wQYLc9Vb04Y8/4jee9mczv21qSozC2ApXRZBBTIhSHvFL7jP54WX+a&#10;UmIdUzmToERGT8LS+8XHD/NGp2IIJchcGIIgyqaNzmjpnE6jyPJS1MwOQAuFzgJMzRxuzT7KDWsQ&#10;vZbRMI4nUQMm1wa4sBZPHzonXQT8ohDcPRWFFY7IjOLbXFhNWHd+jRZzlu4N02XFz89g//CKmlUK&#10;k16gHphj5GCqP6DqihuwULgBhzqCoqi4CDVgNUn8rpptybQItSA5Vl9osv8Plj8et/rZENd+gRYF&#10;9IQ02qYWD309bWFq/8WXEvQjhacLbaJ1hPtLk+ldMhtTwtE3mt1NR4HX6HpbG+u+CqiJNzJqUJbA&#10;FjturMOMGNqH+GQWZJWvKynDxreCWElDjgxF3O2TcFUe6u+Qd2ezcRz3KUPn+PCA+gZJKtJkdPJ5&#10;HAcEBT5Fl10qDL/W7S3X7lpS5VjecNyzsoP8hGQZ6PrIar6usKINs+6ZGWwc5AeHwT3hUkjAbHC2&#10;KCnB/PrbuY9HPdFLSYONmFH788CMoER+U6j0LBkhn8SFzWh8N8SNufXsbj3qUK8AaUpw7DQPpo93&#10;sjcLA/UrzszSZ0UXUxxzZ9T15sp144Ezx8VyGYKwVzVzG7XV3EN7WbxeL+0rM/osqsN2eIS+ZVn6&#10;Ttsu1t9UsDw4KKogvGe6Y/UsAPZ5UO48k36Qbvch6vrnWPwGAAD//wMAUEsDBBQABgAIAAAAIQD2&#10;9wCo5AAAAA8BAAAPAAAAZHJzL2Rvd25yZXYueG1sTI9NT8MwDIbvSPyHyEjcWLpPha7pNA0NiRsr&#10;CGm3tDFNtXxUTbYVfj3mBBfLlh+/ft9iMzrLLjjELngJ00kGDH0TdOdbCe9v+wcBLCbltbLBo4Qv&#10;jLApb28Kletw9Qe8VKllJOJjriSYlPqc89gYdCpOQo+edp9hcCrROLRcD+pK4s7yWZatuFOdpw9G&#10;9bgz2Jyqs5PQv2ZG4PMp2Y/wPavq7ctxvztKeX83Pq2pbNfAEo7p7wJ+M5B/KMlYHc5eR2YlLBdi&#10;Tig1YgmMADFdUMKayPnqEXhZ8P85yh8AAAD//wMAUEsBAi0AFAAGAAgAAAAhALaDOJL+AAAA4QEA&#10;ABMAAAAAAAAAAAAAAAAAAAAAAFtDb250ZW50X1R5cGVzXS54bWxQSwECLQAUAAYACAAAACEAOP0h&#10;/9YAAACUAQAACwAAAAAAAAAAAAAAAAAvAQAAX3JlbHMvLnJlbHNQSwECLQAUAAYACAAAACEAcnTR&#10;hUQCAACBBAAADgAAAAAAAAAAAAAAAAAuAgAAZHJzL2Uyb0RvYy54bWxQSwECLQAUAAYACAAAACEA&#10;9vcAqOQAAAAPAQAADwAAAAAAAAAAAAAAAACeBAAAZHJzL2Rvd25yZXYueG1sUEsFBgAAAAAEAAQA&#10;8wAAAK8FAAAAAA==&#10;" fillcolor="#f2f2f2 [3052]" stroked="f" strokeweight=".5pt">
                      <v:textbox>
                        <w:txbxContent>
                          <w:p w14:paraId="17A869BA" w14:textId="52DEB78C" w:rsidR="00B74245" w:rsidRPr="00B74245" w:rsidRDefault="00B74245">
                            <w:pPr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B74245"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  <w:t>Es sind 48 Menschen im Zug. 6 davon sind Kinder.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1530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85264" behindDoc="0" locked="0" layoutInCell="1" allowOverlap="1" wp14:anchorId="3FFA973D" wp14:editId="19BEBFC2">
                      <wp:simplePos x="0" y="0"/>
                      <wp:positionH relativeFrom="column">
                        <wp:posOffset>4850130</wp:posOffset>
                      </wp:positionH>
                      <wp:positionV relativeFrom="paragraph">
                        <wp:posOffset>370158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41FA79" w14:textId="77777777" w:rsidR="00B74245" w:rsidRPr="008D5126" w:rsidRDefault="00B74245" w:rsidP="00B74245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FA973D" id="Gruppieren 16" o:spid="_x0000_s1252" style="position:absolute;margin-left:381.9pt;margin-top:29.15pt;width:51.75pt;height:59.45pt;z-index:252285264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//9ngMAAIEIAAAOAAAAZHJzL2Uyb0RvYy54bWycVm1PGzkQ/n7S/Qdr&#10;v5d9IVmSFaFK4YIqoTYqnPrZcbxZC6/t2s4L9+vvsXeXNMDpWpBYxvZ4PPPMMzNcfjy0kuy4dUKr&#10;WZKfZQnhium1UJtZ8vfD4sMkIc5TtaZSKz5LnrhLPl79+cfl3lS80I2Wa24JjChX7c0sabw3VZo6&#10;1vCWujNtuMJhrW1LPZZ2k64t3cN6K9Miy8p0r+3aWM24c9i96Q6Tq2i/rjnzX+vacU/kLIFvPn5t&#10;/K7CN726pNXGUtMI1rtB3+FFS4XCo8+mbqinZGvFK1OtYFY7XfszpttU17VgPMaAaPLsRTS3Vm9N&#10;jGVT7TfmGSZA+wKnd5tlX3a31tybpQUSe7MBFnEVYjnUtg1/4SU5RMieniHjB08YNsvxRVGME8Jw&#10;dDEeZ/m4g5Q1wP3VLdb89fa9vIipSIdH0xNXjGAVfvv4Ib2K//95glt+a3nSG2l/yUZL7ePWfECq&#10;DPViJaTwT5F2SEpwSu2Wgi1ttwCUS0vEGmVQTCdlUZSjIiGKtqD9raW1eCSTAE64GHS7mzREdqfZ&#10;oyNKXzdUbfjcGfAWZoJ2eqoelyfPrqQwCyFlyFSQ+wDB8RcceQOjjn83mm1brnxXUJZLxKqVa4Rx&#10;CbEVb1ccQdnP6xx5RjF7BGSsUD4ynknbuR0cwGJhdWSNs5vVtbRkR1F6i/gT9ak0De12h5z3qgj2&#10;xAKMPehg9f2mwv3O6OAjVgGlaNZb7lkTxBoAfgPoAXC8NxxEtI8Ah1Q4lEq48bvFURbT6QuSI/XW&#10;+VuuWxIEQAwPOox2d673ZVDpmdA9H/2CN6Fk0TfdkHSsXqX9t1rDfUMNhwvB7JHPk4vJeZaXGfLf&#10;0fkB5V9zuSZ5ETjaa4cuQvzhk0ZfiNwN+/+BVz6aZqPzhKBtlNmkGMfKoNXQVs5H08mkbyv5qEQ1&#10;xVo4wj7A8kvI0UrpUCJwlVZSkT0ePR9nEernE+RdKqB8dDpI/rA69DVdDqGu9PoJkVqNlGGmOMMW&#10;Avm7o84vqcX4wCZGov+KTy01XtO9lJBG23/e2g/6SB1OE7LHOJol7seWhn4lPyskNcyuQbCDsBoE&#10;tW2vNcoMCYI3UcQF6+Ug1ijK75iU8/AKjqhieGuW+EG89t1QxKRlfD6PSl3bu1P3Bs0yj2gF2B8O&#10;36k1PfAeGfuiB9rQip4yt9MNsCs933pdi0jrgGyHYg84KBylOOcgnQzSn9dR6/ifw9W/AAAA//8D&#10;AFBLAwQKAAAAAAAAACEAVXqqOQ48AAAOPAAAFAAAAGRycy9tZWRpYS9pbWFnZTEucG5niVBORw0K&#10;GgoAAAANSUhEUgAAAJ4AAACXCAYAAADkiuKzAAAAAXNSR0IArs4c6QAAAARnQU1BAACxjwv8YQUA&#10;AAAJcEhZcwAAIdUAACHVAQSctJ0AADujSURBVHhe7Z0HlBZF9vaZPAwDDGmGKEEkI2JAQEBAsgTJ&#10;OecMQx5QMiZQEQmSFDOuOaGiAiIGMK3LhwHdXf/qquvKGlZFAe/3/KrfYsfZAUFAgel7zj3db3d1&#10;dXXdp557b3V4c4USSiihhBJKKKGEEkoooYQSSiihhBJKKKGEEkooxyZR0oSIItGR5eGEMjHBaiih&#10;HL0AoNLSmdJJ0mRpbWmiNLNQLndEAegF0jrSWGkoofyPwGZ+GS9NiiwBTx5pbe14R8sHpaWkNaSb&#10;pFdJPQMWl54rXSC9UTpNequ0tbS5NEXqzxNKDpc4aT5pGWle6RmirEFCx1Kt99X66KioXHclxsV8&#10;XTBPnOWOj/lGfnN9XHTUjtxx0f9JiI02lesuLSjdKX1Gx96RqO0q871+w5KdpS9I/yTlPFnBBxvC&#10;lKGc5oKbBGS4wzZRUVGPxcVGf6z19TEx0e/kzx1n+RJjLToql5ZxViRvghVOjrdkbcufO9YK54m3&#10;PPExViw/2+MA3gqhZmJyQqwBOPaVSMltBfPE/6x9q7VvYHRU1BsCLb9fllaQ5pcCegDbRAqDZnXb&#10;oZyCAqvgKhHWC0gLSXGhi6TrpDO1Y4+YywEqd1yMJQk0xVMSLTkhxgEIliuWLwBegaQ4S1TZFAFT&#10;DOiWlI+OjvpCQN1fFCCqPOArlj/RCukYAU51xVoRrau+fTrn+pjoqLcEdtx0Oy036rz742OivtDv&#10;UVIEBszKiqGcpIKhYDCYhGVFaRcpjHKmDPy0QIC7m6KCN2n5ulyh4SrlSp0WypPgfhfNl+gAJTBY&#10;kgCYKsYrKvAByHyJMY4Ni+QNWC+fQAUoCwlweVQ2r/bFql5YE3CyTvniAqXq/lmg3Jem+hxgo6L2&#10;cVxxgZQ61KbHpbh9khbiyFBOASkrHSklNhsvFvoL7CRAbYyJzvU265F4zPIKIKzDcrATTBYnkGF8&#10;tgMM2A9GAxQAD6DkU3n2o4AMNgRQADC/XDLbYEr2cyz1pAqw/JbbFTjj3fkAoqsjPnDdgBqguvgx&#10;KtdKtXGOdK00lJNUCMhhuAJij82ATevr5MqcoYnNYBwABTgAX7wMHh8rpouJxtBuPywF8NgfqyXA&#10;gK0KJsU78KCAjH0AkHoBFuABTPGqK03gwb2iADlB52Afxzrm1HGFk3HZAmoEnACaNrCP8/Mb9xwT&#10;E/WprmOxNJSTVMrLbS4Xq90Oi8EagA4wARwMzjoAAEwkC4CM7bAXYGQbSwwOuHB9HAM4iP1yxwcM&#10;hwIQAAYLFtC5KMN5kqTUC+A4D+UAHkCOsK4ry7HEgcXkyqmbYwAqgyTZHQOQ1Qa1Rdd1m66PQRVO&#10;Pp9EAtORlV6Na3OMJbCgAA+jYnACegCJ2wRsgVtT0C9DwzBxYipA4YAmwwMaysjo7jcMBFhgJZQs&#10;FrfolX2AhfM4IOtcJBMpWndxoXPTMCJsFu+OZ1+SwMx5HPBUR4oAS5u4FhRW1HV8pXYs1DUSq4Zy&#10;kkhFIY+M9GNABkhiZHAABPAAA6DKq8AfxgqYLdgOGzkmcxq4X9xu4GaDJWV0DsdkTJ1E4i/HTIAL&#10;kMBM7Od8gAwWLCLAcI7iAhNMFsRuSjZ0buqkPRyDu3euXUvqoh3UE2xXG7TEzUfaQbzH9E84+fwH&#10;CvNcKWKphzCgYxsxCTEX6wAMg+YTUGATwMb+EspGicNgmkLJcc6ogAV3SfwH0xH3AUbAg8Gjo3O5&#10;cgARRqIM9RPneUAVdLFctAMnbtrvhwHJgCmDK+ZY2qW2O5AVUFnqpX7fbsAG2zmAqjxsyVLHvCgd&#10;L50tPVNKxh7K7ySMdDq8i7K+q8RAPxHcAyaMBfDyRNwXRmaiF8bBuPkj67AhoIC5vJv1zAOIWQIC&#10;wAd7+owWIPjkIM1NiUQplgvcJm4yQfs4D0zIMQCNcwA8tvObehxr6jftoy5/DvZTFwOB8n6uEFDT&#10;dtop/VbXvkH6jJS7IEy5hHIChXugAK6aGKi30Pc1hoOpfAKAy4O1MBbuys/NwSy+DAZ2sVwEQAAA&#10;0GFkWJH6vOulPvZRJ6wDsAEFxwEe2Ip6YEHAoYHgwONjQVjKg5b6ALTLclW/r5M6iD1hOY6hfB4f&#10;FnBNKkd9nBN1GXhs9A9KhLZIX1N/jJXifkM5AcJdh4ulrWXo/0tOiP3Zxz+OgWRIjOriOK0DPB+L&#10;YTQACjtRhn0AAkBRBgBgUA889lMfQPGApbxPJpgS4Ri2OyCoHg0CBzjK4SqplyVMB+hgQx/Defbl&#10;DgbAoo3Olep3jFw69cHWAJw4k3bSDkBPec5BNqwQYr8A/6PK71G/DJRyNyaU4yxVpGukSzAegT2u&#10;FSPAaoAtTsDyQPDAYx+g4xiYBCNiUAAEYAEbRsawbEuIDVw16xxH/cRs1A+jATgAA5gBHvGbZ0I0&#10;TVmyPzdtYcKYsj4+5Dd10xZcOmWoj+3BcYHrJetlO9sCIAb3iLkOtnM8mbPL1BNjued7u3S6NIz5&#10;jrM0knvcLH2aTscYKG4OZiHOwt352AyFEQEPBgJwABXDAh7iJcpgZObucgtwPrgHmBg6b2IQ+MNQ&#10;uDvqBoCcH2DwGyDAgEEGGyQaJC20JciiA5ZyLl7baCtKPc71a51yDAAGAucBWIDSAU/t4XxMqTgG&#10;Vt20mfWUpOBaxLT71T/VpY9JeeSK+8+hHAcR3nItwXgYBxDBRBjGJQgyAoDB6GzjN0CAqXBxuCWY&#10;w7MLxuQ3GS4MBVNheLYRF7r4TOsB6PxUSJAJc/8W90nW6gCrcwFSAEYmDBABLm0F5ICGODEV4KgM&#10;7eQ8lOE+L0sASbuon/NSH9sdm2sb7QFgzPlRPyzONrR4iov9Dii25Jm/l6QbpS3otFCOXfIJEH8D&#10;ALgWDAfbBLFPMP3gpkZkFIJywIORMSbGYxuA5Thv4MDwgcukXuIwn0gASAACqKiTfQDZgVVLjgXE&#10;lOFYmBKQ4f7ZBgPCiJThvJwHIMJwgJ7tDAaUumgTbeba+E0bKMe1cR1sd/OEHKcBQH0Akf0MLvYB&#10;Sl3XfzRAn1B/LZMyoR7KMQjZWlcZ4yeMQjyFATA0BoGpMAasBaAwIkYBMAACY3tGyy/1cRuAozxl&#10;WSd+YjsZo3OVqp9jHINpP8kGzMTzeIAB4NMO2I92cTwgJMHgGI4HGLSH21+cC1BSJ+cI2skxAeOR&#10;DRNDAnIGEu2mLG7Ys3uyGDKI84L40NfPudjOOucQE+9Wn/GARBjvHYM0krv5Z8BqYjEZASMCwCC+&#10;gXUC9sAYuED2OTBpv4/LMAgGpDzgAxz+viu/WXqmYR9gpg4YhXOzHSDAarhCjqFuzssgCNx7UBaW&#10;Yx7RA41zAiB+uzoFONrpAKtjYDvcNmXYxj7m9bjewA0HdzKI/wC9ByXnpR3+/P4amKoRkIn7zg+6&#10;MJSjFR5t6qSO/Le/G8CoBgQwDUajs2EKn3C44FzGwLURHwE2gMQ+XCgGAzDUgwFZd0mA9rOOoSnP&#10;3Y6A2Yj1XObo6gXsANy5TRkYEFIXIGFAsI24k3iTNgAMBzyxFeV49ImHQ11CovY4BlV9nBfQss65&#10;qI8y/ro4lu2AinV3z5frpS6dyx9DWVhX/YaGWe5vkERlFI/GRUU9LQB8RYdiSAyDMelsjOVYUIZw&#10;hpECDACKUQEoDMUtMo7HaIAJ9uBYgAYQYRkM6MpIHdPI4GS+GJGynJNzACjqpy6Ooyz7CiYHLpSy&#10;ABDQMAioD8YtoAw0SH4CcLB0QBMzBvX+95YaddJulmiiMm4A7gdNwKKBu+cYQAcIabNndxhT/fcv&#10;9WMnKQPYP30dyq9IxYTYqB+C+ClwqWSNgAbD09kAi/gJg5K9YiTAR6yF+/WMg1E9m+EaSTYwDgCh&#10;bpjMP1ns6tBvQFMsEr85ZoHptM+5UrUDIHAOz8Tu3q5AxIAASJSjHQCdc3F+WI912uUHCGDhOmg3&#10;bWVgcY2ADdblumBg2kjMyrHUQXliO44HxNRPWwEs4KM9sLL6kXjvOilPMYdyCOEeLKPzbOmV6rhv&#10;cUvenTnjq1PpZDobgLCPzmdOy7lGdbaPfTAQYOG3MwwZaT7mybRNLo59aGBwuW8BBfft3WKQeSY6&#10;4AGUVPbpWIDBuTG8r4NzoY5tVY51QOjqj5TDBcNEfuKXbZyX9hEX8pt6aSvrlMGlco0Ajn2wHQOG&#10;JQkFzMo5/TFspz8oQzujoqLeUV+SaKyQhnIISRPy7o+OjtrJaHWTqOpM2MMb1hlQ+wCCd7UAB6Ow&#10;hBm5fcVvXx7D4Qbdfm0jbmMbRvfHYTyfSGBkjuMcKOfDoLAMLpk6yHwBEmwEwFDvWlHADWg4Bhai&#10;TuqA0SgLqAAO56N+yrHdt8uB04EucPHsg7k5L3GiHxwot/loL4Dz1wP7UY/q5q7GPdLlrodDyVba&#10;4mIwkHviw3V2JGNVh9OpAIHRTecGoOLFmSDD9cpoZ8mdBIJ3F+irLHERoMD4gA/g+nupAAH3FBjt&#10;v0wDkDkGkDjA6ViO40GCIGkQ8+k3Uy5uakTtoTyA5HgHVJULEokgDiVZgZ29UgcAClx2cKzL1Gl3&#10;ZBDwLgfAo26yYgYJgOXcwTUFU0BcG0vcvGd62FR9y8vkYaJxCGmmjv4Zo3PXAKN5NqJjARNGYh1w&#10;8psl5chs2Y7hYqMDxnOxkgwB6DA4BqQ+b0DKAAjPVBiIWApjBu5PzKjfAIdzAAjHfNrGdiaT+c05&#10;2UY7KePbSp2cG/dKOVgMJqIu4kwXowpYgIT9nIc2BIANrpU2s536UO+SuQ7qZ51ytJkwA/YDlK6d&#10;Ogd9QFl5ge3q3zbS8NMZWYRnyrqJifbSYRiETmVUM4oxNMagswEOsQ1sgGJo9uFq6HzvchjtMAm/&#10;YQ8yUQCF24IVfFzkEwCMRVnWOS+gcaAQUJzb17mCcsEENeU9iFmHlakPEKBch0tYdCzG93dAAGDQ&#10;Lg0C7fdTK1yniwcj5YP6gykVt037OJcDOteuc6GEIww8gEy7KcN2risAt3vq5Uv17xvScnR2KIHw&#10;zgTvvC6LjYnegyEwOEueFgF0AMm5JhmABAHXiHFcViojsI6hWeKmHBAiBvTbYT/K8hujY0iMyjoA&#10;oS4SCIxGXAbDwL4wGYalTs4PGDwbATyAAJjZz3moE2N7kPsB45IT2hM5lvPwhQHKs41jyIy9q+T6&#10;ORdt4XjawzoMiNIW6gZclAV0XDNlYT6WnlFZsk19PFTqv+2S44X3B+6TdomPjfmczvZK59HJLviP&#10;gAKWY51Ox2V5dnLGlQEAKi4ToMFWwYiHCYNsEleEuwNo/okUfrvYTvt9HdTJsQALcARTKjKm9nGM&#10;A55ATvtwjwDNDwKyYQ96jqU89Xmw4MYD4MLEQVzLOiACXLTBgxT1z+lRF/u4Ho4Pzkn4kOAYnOsD&#10;vLh3khCYl76jXcS16mPu5fJcYygS3pLfEh8XvVlG4eFGxzAAhcwRo/onQuj8gFW4AxC4Ozqc7ShG&#10;Yb8HDEzANscGAEn7gkQiMCKuDzDAFADIsySJBkDD6M5la8nxrAN83C0g8QMAowbnDx70RElIABjb&#10;MXzQdmK94IFTx3JSZfHuWmBP2g1YAT7nAJRk6d6FAkrnViOM59ocASBhBuuUI/yg3wA7baYsv+Va&#10;3lVfz5CGiYYE6n8eIwIwjOTBQIcDBAwJe/nf7KeDfcfCWATegMyDD1agLgBAWRfbyWgcCyt4lqSM&#10;c6Ny647R9JvjaQ/gcEmHwOASkYjhYTrHwpkAQ/sAHmUAPPtpG2BgAAESF/tF2kY9XE+QxATJBwDi&#10;3LTNvZSk9lHGu3kHYMqrHNsApT8HsR4g5jfgZTCwnQHCkvrVz9dIG0lrSXO8lFUHPo0hAB5MQzzn&#10;ZurlLjyD8OwcQAEQdCId6mM9DO5BCSNRDqNhHEDJb4J7jI57pj7K+mkV7xJxWdTFOoAAUIALMFMP&#10;56Y89VKO3zAJbQEMbsCo7Q60OpZ9AB7AwG7U49vnAchvzgVjAVYAynlpCy4W9qM+zoFSlvZRv/rO&#10;1eUZFxfLAwes0w7Ox7EwONu4Dam+3qzjeH4vR0tKTFSuVRrh+zFOYMjArWFwDImBMULQgZEb8TIS&#10;HYkBABBGwL0w6jEmBgcc1EkdHqSunMrASNTHeSiH8TE2bEUd1EX9bAM4GJB1yjuwRs7r2dExqfbh&#10;QtlH3Q4ctC0xeGGHci4Gc8wVuHPaCkPBXDwaxTlhWOJT+kFAcdfrgCmlHZyLfoAV2U69fslHg+gb&#10;d70q6xhaYHZ9IPUA1/keVt+T1OVYqaPO3otx6WgMggEBCIznwKR1OtUxgzoUYwXgCoDAkyW+fLGU&#10;JB0fBP9MOXijsM42ygOWgLGCAN5Nc2id/cRgnI/ba2zD2NSNG6WNAAeDowAAwwIy6nNtUXtdvKi6&#10;/OBAeUiAT1VwbsqhbMflAwiA4a+P+gA/+30dAJrrcEDXdbON66cNrKMcF7BoLtceP0XDMRwPwAMA&#10;woy5/qq+LxaYIGdKDbmGz2TsH9x0hoxNp/kOAwQYBDbARdLZdCwdjlsGAIDrjMJ5rValUta96XnW&#10;vHZlK5VawJJUPoitxFr5c7s6MGjgToPZf4Dl3SsTz9SHYQAUikFxsTAW7WIbbOruiqgtJAq0i3UM&#10;74yv3wDPgVZtc+BXeY6nPgAAwKiHdgA8rofEgesj5PDnpi30BcdwDgBLXZSjX1iynz7xgMbVuutT&#10;W6iLAQPweOeX8/g61ff1AhPkTOF7wo9qZO8BZHQ+cR3GAhC+8wOXFbgtOheQ+tgpJU+CDWtfz+6d&#10;P9B23DLZNi8bZ/OHtbFL61a1lOTcVr/Gmda5cU2rW62slS9R2FLFPNQFYGBOAOEALYMF7jhgtFSB&#10;NTV/kmM+DEbi4RhN+wCXA4na6x+HByy0GxdLGYBB+2kj7hNAcD5drxsQ7AcY1AkQggEXrBPXBUlN&#10;kGDRHgYabaHttDNgtADgHMNAgrGJ8wDdf2PjYKrF1xNh2a/UjmoYIKdKQcUxm1Jyxx7ACBiMjqSD&#10;6Wg6GeAxL+Y7GmPgjvn8BB2cmpJs98wdYHfO6W/P3jTG3rx9mj26aJhdP66jXVSjnK2fN8ABcsP1&#10;I+26sR2tTb1qlpaSx9ULMGuUL27VziymepIceAoKyBXPSLVuTc+1AW3qWJUyac6d82QM7SGOog2c&#10;20/XADgGDgAFiACO/Rica2K/d5sAnO3etRJzcc1cPzEdZQCIG3RSjqddAAhQA9CA7YKwgGMpw/lw&#10;87hk7xFcLKtjaTegpx3UqUHwlvqe+dMcK81lhL0EwHSudzF0Mncg/BO6TF+wLXATQbCN+8MQZYoX&#10;sh4ta1nvlhfaYwuH21t3Zti8oW1sUNu6NmfIpfbauqn22q1T7PXbptlbd2TYJjHi6E4XW7nihe3C&#10;qmUsvcclNrpLQ6snkJYokt8ua3C2LZvU1V5aPcGB+OpR7R1TFs4bvHSdPzdgz+NAAzvCfBgeY2NY&#10;2sa+QgIgYGOQABZfxsWMWqIkFZSFTQNQBjf12QewACjrAIxzARqfLKD+fBzrByTrAI3+AnScl9+A&#10;GQaETdWuj9T3HaQ58i5GUozSeu9KfQfRkcQzdDBzVj4eopNdbKNyMdpeXMeliSGaCzy9Lqxs03o2&#10;scfEai+smmBbV6bbpqVj7VUBLqu+fpuAKDAuHNPBxnVtaOndL7GJAt8E6eUDWtrzK8bbX+6c7sCK&#10;cswiMWWHhjXsouplxJhVbahce9GCed0LRMRoAIJlXKxcYuH8VrpoQWtbv7qVK1bAAQ1lwPgBVqJg&#10;HuemARmMyXXhfgENgwkQOXbSMfzmmilLfwSvZAYMCyipm7L0HfN4/KY9/IYFiVHpP8oSvqDsE4vv&#10;kg3aSoX/nCN84bxXntiYv3EXAkaj8wEZMR4dTccCQkaoYwotfWIQpe29xRZtpN3EEnP0e6SYb0LD&#10;c+yafs3ttit628trJjmQZQWeV9iP/c8tH2eP3zDS6YYbR9smAe8lHeuYUkrZP9+eYS8IzPdfNdi5&#10;820C9+ReTaxT43PskvMrWOPzzrJmF1aySqXTrNF5FbSvqW1WvZNUJiWZd3IFMMWM51cqadXKFbda&#10;VUrbBZVLCbiBC+XaGGywGPEbQAJ8MB7ZOu/gBjFfACYGKUCmLC7aL2FYyvgJa9aZiMblOhCrDADk&#10;XPRlfHQULreos0gOkcIaZlvVwfvpQDoTN+E7kREKENnGb4xDZxP7OXcsoC0R6AZIb5K+IX1KeoM0&#10;XcAdWraoLVKC8dzy8dmCD0BtEjBun9nHZsvtTmh0zkGdKTZbPKKtrbu8lz23bKy9HgEf7PdGhC1f&#10;WxesA8anbhxlG5eMtocXDrUWtatYKyU1bF81rYddPbKdnVOhpANkb4UD6zQgiD0Htatr47s1lrsv&#10;FABBwIIB6QtYjxiO62QAwl5sA1Q+1GB74F4FUB0LyznvEAEc8Rwg5lj6DiDzGzCzn7q1/eeEuOjP&#10;ZQu+QpBjhK+vj9DI/Dcd6Obs1JnuzoVcQ+Bagk7GMLAeo/8gQPW7h0DWWnq93Nsy6Z+0/oL0ZekD&#10;0mFyhTMFqmcV03nwsHxFicYds/vZzM4X27DyJWy6jARgr5NeL71cOlpJx2CBN6N7Y9t+6+SDLjer&#10;AkDq/LPY894FAx24bpvZ1/7f3TPkytvb4HYX2SidZ+nErvbK2kkqN80NBMpM7d3M+rSqZc1rVbKq&#10;ZdOCeDU1n+VVDMn1E5+5wSfAMIXCdQMw9qF+cPIQKoxJkuLKRYDnwRYsiUeD+UiOhQHzJsbsV6Kj&#10;8etmFnKU8HWjz10nC1A8Lwf9B3FJ4G4Y5SwZubgP1gGqi3O07zIxyagGNWx4veo2rlwxu1qAuU3A&#10;AYBPSmckxNnUDvVt6+qJ9oYShecEwhvHdrBeVcrYNB1/v8o8L4UtN0qfk74o3Sq9T9ojX5Itn9rd&#10;HZsd8LwCzE1ix6fFfiQkbNsugL9wc7qWk5TwTBdDTnOgx7WzfGXtZHtZYCQWvXFCZyuVlmIt61Sx&#10;CqVSrZASmdKp+S0xEnaonwSc4C4OfUO/uDhNwHIxYqRfPDOSpOAhAjYNQhXvav18aO74aN69bYoh&#10;cppcqrR+Py6msDqUjqGj6JzMiYYHIfEfv2G+tHzxVkBZ43XpnWyr4q1NN4+3FRk9LV1ucpTip4Vi&#10;jWcjIBqZGG9XKbulzORODWyogn8Y7lXpFuk1eRJtSloBG56UYAP1+8q4WHtcyx3SO6TtlbwQ9/l4&#10;71AK+2Utw28YDrd+56x+tkQJDa786r7NbJlc7q0zetnDi4bZ8wLoRCVH6T0au6Tk3IqlXHZdu1pZ&#10;q1X5DMWGZ1jRAnl0zUEY4hhMfUI/MVABJ/Nz9B/bYDxeIyBM8feUAaSLFwW64G5J9A+yQY57RCo5&#10;NirXvcQcjEA6DlcD+OgYPynKyKQMS0AXAI9bWzFu6uOZJWMU+E9zRicB2KHlnfMH2dgWF9isAsn2&#10;mIDzjLR3aoqNEPMNFgPChICK5VTpOdpXv2Z5KyHwlZL2u7iGTRBzwn6UG6zzzR7e1rnTzKD6NcUF&#10;vyCmvWtOf5vVsYGNEnjGyP1foTrHx8fZSA2AkWWK2jjFhdcPb2PPiPkeUZxIbDhzYEu7akQ7xYR9&#10;7O65A+xPCwbZwLZ1rWzJIsqcgyyfec0AfMF8H/Fe5gzXu1kUN80ENozIdgfOqChum6UF5sg5Ukwx&#10;yeeMSO9OcbPOXQh8blZf8QijlU5kO6CkwyjP73wavaMUw20Vk2VmmjcFwC0rJ9i0HpfYWBkaViMB&#10;uUwMgEvdLn1EmlEon3U69yyrJVZpqjir3cVn2+whre05sdvgFrVsXkyMK3u3tJVYdNuaiYeM9bIq&#10;LPf49SNsgTLs0dXL2hUC762q52YpseR1GgALxaxrtb5Cmq52zrjsInvwmiHOLb8kwHKunXfJRet6&#10;nl46xpaM72TNlaicJQAxoZ1fgw9WwwMEc4EB0ILPe3CbTOW0jUFL/McAdv0rpU8jrz7muE+aJSir&#10;3YSbpSNwp3QW67xcTQcCStgPENK5bKM8wIMlcTfJuRPspold/oeNHBAVU43uWN+u0AgnjntYSuIB&#10;6KYULWgz+ja3e68cbCPlfkkCrhTDbFfcRYy2QUzarFgh26Cyr0jbCSirZ/V1oM58nuwUpsP9j252&#10;vo2TyyfmvFN6pRi4W4nCVkIgvFDMNeDcCjapWEFbJfA8rf2ztH3Y+RXtoYXDXBsAHlM8N43taFMa&#10;17SximdnqR3jVFbZgOWXRks9mEgsuKXoXKv6yQFPfYR75Y4G/QkjwnhMWan/yWj5P7ccJ7018vZ6&#10;RvNuwiUa+k1HwXruOybqLKYFmO8jycCtUEZ12JTeTV0WmRUATHc8LffVVYyD8WEvko7hMt4V/VvY&#10;m2KWuUNbW1UlJaWLFnBB/bLJXZ3RmUDu1uQ8W6jyf5aOkU7UMTvvmuHYzE+rsARov2TCqTZn8KU2&#10;XMYlxrxL2vOMVJuhGG7B6PbWUolQNWXT7QWm2meXs7M1eG5RmdekC6SDLjnXXlLSAQDHXFLTxigU&#10;uFbbV0oXq+1T1M7zBcICAhZegL6B0RiQMJ8LX8R0gI0l/cp6ZArFZbZiQv7A721pCQyR0yRFQfAu&#10;AmJiN5aMTg88XK9jPYGRzvXTBzxp4eav1MGM+GliruyAhzJJfJOy0p5KIAAdrFdXICD24g4F92TV&#10;joPaok5VFzMCvAVimj46F8C7Utr70tr2mvY9ct1wu3Nuf1sxuZvds2CgPbVktG2VaweIMO9discu&#10;E1sSX8K03XXuuQLclhXpCgvS7UmxWP/Wta3GWSWsikBfXHFlVwFqm8qiPQVYyo9pWcsy9PsJ6TJt&#10;m1S2mI0Xi96Q3tnGd7/E3dfFlfKkDMxGnxH/Akb6k5gZsLGdPuSxLHfLTNuTNeB1va9L+XvSHCmz&#10;GH3+tpALirWk8wCgC5i1LXC3QeeSkRHP0IHc65x8CMZDHRMJEJfWPMu5uxulbZUtvvunmbZIGWZM&#10;dMCaXivLuDAYrLf+mqHWJCHeJRjLpfUVD16vGHBywxo2Vkw1olQRG6ttGQLIPMWTazJ6OEAPVhID&#10;YN6UEtO1Vvz4hMA2RO68nwA3W2y4RaBfM72nzRHjZmjgtFE9q1QW1mN5vpKOSXmTXHx6vbLtsY3O&#10;sSVTutnzcuH3zBtgY7s0sguU7V6ojPvcCiWsYN7gb6noH9eHsJ0LWf57v5eBTKjC75Tcsfvlinn/&#10;gj9qzpFSLjYm+hMyNECGKwBYrPMeAh3IM3SADDfi7nUKkKx7F820Q3ag8/oXBehTBrS0dBmRaZSu&#10;Yo3d982yy/u3/AXo0JoVSzng4U5JMuoXSXHZ7e3SRkoAJudLcnWsk8KegGS+dKoYa8yZxWy2YspG&#10;ZxZ3k9mAaJjc3+yR7WxSTxgqeCQqVbEet952arAA8F1aTh3cykZEjiHeGyKF6RYq/ktXe59SckF5&#10;juOJmQXKsu+Y3dfuVsZ8y4ze7tGveJVl8NJ3jvEiHgQXTF/BegxYgBeJrXnXNue+ZyvWWpScGLNb&#10;bnQ/dy3oHDqNDmSd+ISOgwW5ZeZdM4kHrrioDPmkMkgAkx3wcH8rZ/a1djIkE8ZNapRzmeN9conc&#10;0FcTDmqfVhcenJ55UXFWfbEaAGByeal0s5RkgyQFt8gSxY1TN9nrSAEApnpJ2jwp0ZaJ2coWL/SL&#10;80xXtsuAoH2EA4undrPOAgjsSl0ocWkPxacbIo960eYhynxnDmrlst0375jmtr977xXuCZvqAnwx&#10;DQ4/mUz/MLlMTEw/0p/0K/2HC1Yf/lNtKS3NscLrjf0V773DiD04d6cOhAlxw0HHReb66FTtC7K3&#10;OCUFRWzjjaMPC7y1YoZLZUiAU1+Z5POKyTDauG6NrFjhfFZE4OV+6t2K3dhOXY/IPTaSuyNOA2QA&#10;DjD5WAwleWAbS5RtzBuy5FyNUwvY5H4tfgE6FKAAHtrHHY17rxlilyiO84DeJO2VkseWZ/Q8mLGz&#10;HN35YrvvykG/uJNCwjO1TzMbelk9O69SKcuvfsIjMFBJLPAg9BeDlj5z83+5Y/lessjbPayR42WS&#10;gPcTUwK4A0ale7JC7pe4j+10JLEeo9YlISrHTD+s4Q2RVTHYmtn9rJWMSdzVRm5xrX6TQHCba4ay&#10;VTLjG8Z3cg+Mcgz1XaMgvqdiQFgIMOByV0sX6fyLtJ0lMRzMxBQNLEU5r2xrXqGUTRIodG0HNU/u&#10;eLv1it4O4JzrTQHv7qsHW5O4AHgAnCy2T9Pz7PVMACN5eULMToLCbzJqAEh8201lm1xQ0SqULOzm&#10;+GA8Bir9BdDoSzc15frRPT7FUylnSEORnCHW+5LOYU7K3UqLZLV0InNTLHGzzpVoO8C7uGZ5F5N5&#10;A2VVjHPP1UOsaWKQKMyWchcAV+fjOZYYkvK4We6AdLmomnOvgAHWu0KMNFbnGt+4po1TsD+usfS8&#10;Cja+WhmbXKKwLZOrhOUAHezHxHNTxV4PXTv0F66Wp1e2y437KRiYb+awNjZExzPlw/Htcie4wYHb&#10;z3wtgHXT0nFukCxXskGicevlvd2jWLxjQqiCS3VPt6jvGLS8zERszDYXxshrqB130OGhBJJXwPvE&#10;TwHgct2su8Dlko3Ius/aXEISH+1G+qsCSmYDZVaYgrsOHQQa7h4QvHcoVsjunD/QXhPYMKa7z6qy&#10;gBSWWTy5m3VLTnQPCwA8mK69jsclPrt8nD2zLND7lPmuE0CuHd3exteubNcIMIAP4DH53Kh4YZeJ&#10;kgw0OKe8NVT2ijvHvdI2zrdRrNslMtfI/eNl0q61q9jLYt9fzg8G5XkecEqfpu6+LkxNuNDswsoO&#10;VEyXMDhxs/4PWNhGRgsIgyQu5nv1de+gy0NBcvNRRkBGx7lRKxDyjBksyG/W3XyfRjCP9vA7I1Og&#10;fijF3V43sYv1Euvhym5UhjlGIFiS3skeECM9t2KcbZYLe/i6Ee7W1JDKZ9galYOBcLG9UpJtmeIt&#10;2AkgewVAAJf6H1g0zKYoObk6Aj6O7apE44Yp3d3j+CQzDygr9bEoxwG6DGWpcyLx3aPSvmLPW5Sx&#10;elfsladZeH6Qp162CPyPq61MzfAoVo3yxYJ+URbLoHSTyeobwEhc51/6idz54a/mU4MuDwVRvJvr&#10;Zh/DAS5enHHTKPpNhuaz3cD98rhUlNxmnf8xUlZ1WeqaSda1ViV3BwBQsBxfsohNqFPFpsv1zmhf&#10;zybWP9vStY17qAAB5pon7d/8Anv1MO4cpQ1PC0gOfEkJzmXiqvuJjZ5cMtrFYsHjUQHLPrZ4lM0Q&#10;6OZpMBAfAvD0/HlsrsCUObZDAThMySP3XMtfBORHFw6z5qq7iJIQ/t4AVqN/DnoG9Q8PhwI++pNp&#10;KbyFAMk0So5+pzY7uSgqKmpDcmLsV+rEA/5JFVwGsQrfKSFGIc6jE/MmRFtDuUAfnx1OMfats/ra&#10;aGV+PO6EW4NhmByerfpmip2YYCYpYB8ueZEC/kFnl7P1YqpfAzeKK3xGbDRCMeAiHQ9wrxSbTWly&#10;rq26vJcD28PXDbfV03vZJJWZHwEdj3DNFuimd25oLygsyJqhkwhl9G3mXuOEPV+U+2ZCmoHHc3rB&#10;s3p8hDz4YLi/N8sA9aEKDMhg1kDma/CVgu4OxQusd0FMVNRVcgl7Gb24WcDmb/egxIC4YZ7QIHY6&#10;EuChAGP19J42qnxxF+8xR0csRvLglYlhnhiZViifTWpynt2pAD4rEA6nuN27lcy0LZjXAYrplmsE&#10;6uEVleE2rCFWrW7jtb5I7t6DbpZAd0WXhrZFgMouUaJO3nxjnpH7wCM61rfiBfM5duNpFJIKAOef&#10;5vHxXhCqBIOUaRX6MSrKTaOEfzF6CCkiBD6TLzHuO9wH4Avil8DtEkAzihnp3ODftHSMi7myGiw7&#10;xY0tU/IwXgH95JKFbaISjSvyJNrMpESbkS/JJpZOs/EXVLI5/Zs7F3kkTJdVAc9YgWOWGG2TgAXz&#10;ccsOFlws5c4G7v5B6Qy5ypldG7kk5FDZOe71FYUKvAVXtFBegS3J9QFxL94gcLHBC1FsZ2DCeLhY&#10;mI6+YltCMI3CX8qHcgjhgzINxXxrfDznbp9pydweI5vtwR2MOJfdHW5KJavyju1tcrvXje1g14y8&#10;zGbI8DO6NrSZvZrajemdla0OcUF8ZiZ1ma80cz1eszIibXla2edUbvTnzW33CGBMLANAYjnucvCy&#10;EiCf3bOJA92vsTZTKw+ISRM1CNMiCQOAc8AT88F+9ImP8QAlwOO3c786Tn06UxpDB4dyeKmimORT&#10;NwGqTg2ytGBagG1kb0yp8JQJb3ZlnX44nPqMFBDyGBLKuxBs89MdXgHcc0vH2rOOWX9Zz4urJrqJ&#10;3aznpp6nBL5pnRo41zq5SH6bKQacWiCvTTirhE24qKrdOK6jS3qOZNCQUMwZ0vqgG0XdFxaUgAEw&#10;1l3cK4X18A4Ak0yWfQlxMZ+pP3P091KORmIVk8zKkxjzvkbuXj9xzCh2E80a2cxX5RXr8ZZXVsAc&#10;L+VOBp+/gCEJ7v12mI7scowY881swEN7eBJlZUZPu3Joa5veoYHN69/CVkzr7pIMPy2T9bisCth5&#10;T7d21TIurvXAc3d15Am4vcgbeoDSD1L6CA/hXHB87CfR0dET1Z/5g24N5UiE9wJ6xkXlmh8XFfWk&#10;GPALgW4f0yyMbkY8H+5ZP3/Ab4rHjkRhGz4E1E/B/a57ZhxkNwAJ4BufX/GQt+3cxLQACMBeEDvu&#10;4Ldj2l8HnFfqJr6DwZg2OQg8sb/7+yn1A+6Xuzu4XhfjaR/AS4xz/2M7T32Y415jPF7Cn//Wjo7O&#10;NSYhJuramKhcqxPiol+Rq32tcL48Hz949ZFNefwWhdmeuG6EdVWWu3ZGL/eVAt6L4C7CPAGyXYOz&#10;Dwm846FMXA9i+iQ6l2M2DzwSCKZOXKwr8PHxcMBJjMfUCQwo0PHHyeF92eMg/EkI0wF0Jn+D3jpP&#10;QtyciT0a7WfaITvDHQ8FfCumdLP07o3tioEt7XK5TD5jwQvbN03ocsLcPMrk8zBlycoKDvj7rwCP&#10;WA7AwfwC2QGSDMDGZ28BYEx01F/UP2EWewKldLXSqdufWjxSADhyF3YoxS1m5wqJtbgxz7sacxXo&#10;c7PefwYta9njqTB54wsqfKfrfC+4lRh3AJcK8EgsFHocSIyJWh0XG/WsEq6/J8fHfJ4UH71Z5btK&#10;mRsN5QRJVFx0rr7p3Rv9eKwuD8CRMKyfPzBb181+72pZPx5AP5xyjscWDbfCKcnc3N8sFN0qgD2Z&#10;GBO9K3dc1LOott8u5TF2stae0blyDdOSl7XD5+1+BylYrUzaC0+K9bJjqyNV3PXKaT2syfkV3EOX&#10;RxM34o6zzukdq3K7bFrfpvujoqJe1DXynkSGdLa0sxSgoRWlmSWcq/s9RazXe2z3hj8eS6z3xu1T&#10;3URtmfzJNqRedfvTEdynJb4jU+Ulbt7P5TNmRzOneCjFtfOu70U1yv6fLu8y6TYp/z/bUBqC6ySS&#10;gpVhvRuOLdZ75ZZJ1qDSGdYvrZD7pMUzS8f8T/IAKAAkbpd3YHlrbXDjmnZ22WK/+LzZsai/R1sk&#10;XxL3V/k3nlZS3oXlzk4oJ5OI9XqN6XbxMcV6TBLzhYFeqQVtVNniNq5tXdt40xg3nxe8DDTVttw8&#10;3m6b1c+mdmtkQxueY0Oql7PmhfJbu4uqOTBmV+/RKMDl8xxNalXixeuqwdWFcjJLwUql07YeC+tx&#10;3H1yt43OSLNrzyplo88sYeMFPj5ZtmRiF7u8bzMb3aaODbiwsg0/q6RNETgHFS9sQ+uf7eLC48V2&#10;Gf2a7s+fJ36CrinMTE8FkR/qOa7rxXsJzLMz6pEoCQofBepXvIgtq1zGRpcvaQPOKW/9zz7TBlUo&#10;5ZjwcgFyccXSln5GURsml3zvgkHH5OK94sK5I1L9zBKP6nKKB1cVyqkgBWqcVWL5TZM6/+Tfk83O&#10;wIdTgLdh8ShrV7O8zShTzJZXKWtzzyxpCwTAGwS2q8qXcjpE+4Y2qml/4rXD4zSJDGN2a3L+Hl0H&#10;SUQop5iUa3JBpRVXDm+3132I+ze4Pz4duzi9k7UslWrj5HavFOimlSluA0ulWc/Kpa232G9Kh/r2&#10;4LVDj2kKJ7Nye2z55G78O9GNuobwT41PUSlXp0a5BdP6NP2GaYmjBQdMyWPmVw9ra8Mbn2u9lEAM&#10;rFvVpna52JZO6OI+ovj0jb/tYdHslHdsH7pmiLWoU+kVtT18PP0UlzTFSnOm9G36NV+IgsWyM/qh&#10;FPDxrWLej2VimVtmfEuZ7f6pk+yOOxqlLpIJvoPSsVGNDakF8/Ft4nDK5DSQojUrlJgysO1Fb98+&#10;q69LAI7W9fpjWB4PsHkFcLDqwtEd9l1ap/p6tfUCaQi600gKFi+c0vrSetXXzx7U8js+X8HdBgzv&#10;wJQNKE6Ueobj8Xq++jSsff1/Xlyz/MK4HP7HdqezMB9WrU610lN7t7rgrWn9m//AV0AfuXaYbVsZ&#10;vPdwooAI2IgFmdhmYpgEYmzXi//Zun61u8sVL9JX7QqnTXKAFCiYP0+TWpVKjW9Wu/LSy+qfvXHg&#10;pXX+Nq1vs++XTOjsJoGJB3GtvwWIgAx37Bj19gwHON7+53t2C0dedmBA6wvfb1670rJKZYr0UVuq&#10;SONdq0LJMZIsLS2tVbxQSpuyJQrd073p+Ta+e2Mb06Wh+1rn4vGdfgFEr8wPAkqv7nF2befRdt6P&#10;4Onk9fMG2sqpPWz2oEttrOob2v4iq1QmdVfxtLytdU4eYwoBF4pzw5On9Gpi91852L17e+Xwtu7V&#10;SZ4y5t4tf4rnladQ+F8yXgK6QUu+Y8Kf5/EvkCM6NpDWd9+zm9ijiXtodCW328SmsbFRj0XOFUoo&#10;gcTFRC1eO52P88xwTxXDco9fN9z9SQpPifCnJwDuqpHtgu/q9WnmvsHMctagVnb1yMvcl6NuFsiY&#10;42Pq5eFrhrrv8OGu+QPnhITYhyKnCyWUQJISYh9++JohAkkw10esxqQzyn+S8VFElP8o43/LeJ/W&#10;K66V7dtWph+M9QAbxxLvEec9fO1QS9Q5IqcLJZRAEhPjNjwuVjrUPVcSDK8u1osAy4PL78vu2BB4&#10;oRxK4osWyvfyszeNdiDKDjzHoiHwQjmU5K9UOu0j7ulmB5xj1RB4oRxKip5XsfSXx+vRpqwK8Ljf&#10;GyYXoWSVc9pdXOPHY3l49HAK8MhqExMTHo+cL5QcKInSwhHlzkFd6WQmjplKyQ44x6okHWS85Uul&#10;vqdzMYE8NKK8wMP5+V8x2sOXEkI5jYTXAfmcw4AqVaqsad68+SNoq1atXujYseP2qFy5PliV0eN/&#10;PvF/PJU7HG0vqrq3abNmb61Zs+Zv6Pz589+aPHny9uHDh79Ie9S2ZbGxsQCSP54J5RQWPjTdvnTp&#10;0ktq1aq1ec6cOR9s2LDhPzt27NgXUZs7f76VTs1nW1eMP+R0yPFQ/gZqSXpH69qls+3Zs8fpRx99&#10;ZO+//77t2rXLaM9zzz33zerVq//Wrl27p1NTUy9X26u7qwjllJCi0kvT0tLmt27deoNYZZfA9vW2&#10;bdt+xtA//vijZZbx6ROtT/Nzf/HtuxOlL6+eYN1a1bPtO16LnP2Xsn//fvvyyy/tjTfe2P/QQw99&#10;PmjQoBcLFiw4XtdT0F1ZKCed8NHBeklJSVMEtscFtp2PP/74FzLgPsC2d+/eiGn/V8aOT7cZfS/5&#10;1f/LOB5KkrFichcbO3K42vTLAZBVvvvuO9u5c+fPd95550cNGjS4W9fXUhrGgCeB8DJMc4Eto169&#10;evdPmTLljfXr1//jzTff3Pfxxx/bDz/8EDHh4WXFylU2skNd96JNdmA5/jrZerasYzcsXhJpweHl&#10;q6++si1btnzfo0ePncnJyYt0zeXd1YfyuwtZaYsaNWqsnjt37s7777//s9dff33vX//6V/v2228j&#10;5jpyufe+B6x3i/Pc1z6zB8rx1bfXX279Wp1vw0aMirTg1+Wnn35yceDatWv3VK1adaOu/xzXE6H8&#10;LgLDtRTg1ghwu1588cVvcaP/+c9/Iub5bbJ79wfWoXl927x0tLvvmh1YjpcSRz527WDr1rapvfWX&#10;nZEWHLnAfnfcccdPlSpV2qq+6O96JZQTKpWrV6++fN68eQcBt2/fvog5jk1gk3XrbrX0nk1tx9qJ&#10;7qmU7EBzLBo8QDrFbprQ0Yb2aGNPPfWkHThwINKCo5Ovv/7aNm/evK9Dhw5/I8xQ34Rf/TxB0q5v&#10;374Kc7Z8Tex2vACXWfb8+992y5qVltG/lQMfIMkOQL9Fec/i+WVjbaKAfcXUdNuxY7t9//2RxZ+H&#10;Evrg7bfftnvvvfez7t27b1PsN1X9lHP/6v04S2zu3LnHLFiw4L3du3fvyzoNcrzlyz17bN3alTZN&#10;4GPag8fZswPSkSrMCehuvbyn9W7dwC7PmGp///vf3ZTJ8ZJvvvkGAB5QnPtp586dn1ef4X7DqZdj&#10;kGIVKlRYuG7duk/+8Y9/RLr5xAvgu/2W1Tas8yX2xKKhv+lr7g5wiuW2LBtj6d0a2kXnVbXb5Mo/&#10;+ujjyFmOv5BUvffee/tWrFjx94YNGz6g/mPqJZSjlNpNmzZ9bOPGjXsIpn9v2bPn3/bE44/a4G5t&#10;7ObJXdzcG2+LZQeyzPqmygDUzQLcvKGX2sAuLWzJDQvt0Ucfta8Ul/0eEpl8/kGx8HtpaWmjI/0Z&#10;yhHIhc2aNXt1+/bte490Hu5EyPfff2+vvPyK9ena3kZ3bWRrpnWzl1ZNcMCCzVgCyACU02zrinG2&#10;dnp3m9SziQ3u2tIWXb3AXnt1h33xxReHnbw+EYIrx0vgLYoVKwb4wpeLfkVqK1N79a233tp/IhKI&#10;o5Wf1IZ3333X7r3nLsuYMMoGdLjEBrera/OGtLQpvZvYkPb1nQ7tUN8GdGxmU8aNsDvWrbXXX3vN&#10;Pvvs8+May/0W+bcSpiVLlvxD/Rr+FfxhpHaDBg1e27lz5/7fOs1wouSbb761Dz/8UAz4kt28fKkt&#10;vGqerV21wh59+MFAH3lQ7PaqK0No8EcDLrP861//skmTJu1W//IhoFCySOdGjRq9vmPHDtns5DFa&#10;VoGFmXb5/PN/uuV3331/UE/mdn/yyScHMjIy+JZyx6C7Q0lITEyceO211364a9euk8K9nq6imO/A&#10;1KlT31efNwu6PudKyYoVKy69+eab/0kAfrK519NRPv300wNjxozhT1rqBCbIeVKpbdu2G7gT8UdM&#10;l+Rk+eCDDw4ogeM+b467y9GoU6dOb8q17v29pxlCMedZdu/e/WOLFi2eky14Ovv0l4SEhGETJkzY&#10;rVF3UicRp7sAvq1bt/5YvXr1NTLL6f0HyikpKaNWrVr1+WeffXbg559/jnRBKH+UcN/7+eef/7Zc&#10;uXJ3yDyn7b88Dli2bNkXPM4TyskjhDpr1679TqQwNmKn00oajR079sMQdCen8HRLRkbGv2Sn02qC&#10;uVGPHj12M4EZuc5QTkLhvm7t2rV3yF5FArOd2tKoadOm73/44YdhTHeSC8mGXO5PshkPk57ScoZA&#10;9+d33nlH1xSS3akgPM/XqVMn/pA56799nzJSqmTJkpvefffdfSHoTh3BK23btu1AcnLyrbLhKfcY&#10;VVyhQoXuu+eee34K5+lOPeGlp/T09O9kx/aBOU8dGTxjxow/9AHOUI5NPvjgAytRogS31JICk578&#10;UrlJkyb/+PzzzyOXEMqpKHiqpUuX/hQdHT08YteTWhLr1q17186dO/+5b9++7yLXEMopKjz2369f&#10;P+b2agXmPXkletSoUWW//vrrCgpSz1fbL5N2ll6lBOM66TaNpK+kR/99iVD+EJHL/bl8+fKvyrYp&#10;gYlPUlFboyIaLY2LaJKAmEfLFC0rS2tIu0onC4zLfkVXC6g8kvxGFn1L+q30xL5km8NF/W+zZ8/e&#10;J9P2Cyx8ioquJTMoEz/99NM8h9MIYPNn1a+++qqA9lWX1pUOiuhwddQa7b81O9W+JwXUdzLpZ9oe&#10;yq/Ihg0bTKa7P7BgKIAYAKPxmTTpMJosLeBVQC0v7SMdcwidIrDeK71PIIVhv9RxOU74Pl/t2rU/&#10;UpeHXyY4HqI+hX1h3szAPagCXoKWSTCvloC1krShV+1vK50uYD4o3eBVAH1e+mk2ekoyrK7R5s6d&#10;e0Bd1jbouVB+V5ENfJjgNUYKQHNreZBZ9ZsQoUQ2WlLaWNoikxLnbhQot0hflH6p33u86vf3qvMP&#10;F17ZLFmyJN/jC/+u/lQU2dAD1mucwJc7k5bWtjJe9bumtH12KmDOkV6fSa/S9k6R/aP1G/YlMfP6&#10;V+lv+oig6rIFCxaQZFwWXEkop53Izn5mwGtmoGbW7MIEvy9WmigAZgZ16t69eytp2VLaK7Oq7BCB&#10;a6V0VWbVvgmR/bNefvnlVWpe16CVoYRyFCIA+XAhM4C9+umvzAqA2Rf76quv8mg8/xMSSiihhBJK&#10;KKGEEkoooYRyMkuuXP8fz8kGoC4cSMcAAAAASUVORK5CYIJQSwMEFAAGAAgAAAAhALEk+ULlAAAA&#10;DwEAAA8AAABkcnMvZG93bnJldi54bWxMj09rg0AQxe+FfodlCr01q5GoGNcQ0j+nUGhSKL1NdKIS&#10;d1fcjZpv3+mpvQwzzJs3v5dvZt2JkQbXWqMgXAQgyJS2ak2t4PP4+pSCcB5NhZ01pOBGDjbF/V2O&#10;WWUn80HjwdeCTYzLUEHjfZ9J6cqGNLqF7cnw7mwHjZ7HoZbVgBOb604ugyCWGlvDHxrsaddQeTlc&#10;tYK3CadtFL6M+8t5d/s+rt6/9iEp9fgwP6+5bNcgPM3+7wJ+MzA/FAx2sldTOdEpSOKI+b2CVRqB&#10;YEEaJ9ycWJkkS5BFLv/nK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Gf//Z4DAACBCAAADgAAAAAAAAAAAAAAAAA6AgAAZHJzL2Uyb0RvYy54bWxQSwECLQAK&#10;AAAAAAAAACEAVXqqOQ48AAAOPAAAFAAAAAAAAAAAAAAAAAAEBgAAZHJzL21lZGlhL2ltYWdlMS5w&#10;bmdQSwECLQAUAAYACAAAACEAsST5QuUAAAAPAQAADwAAAAAAAAAAAAAAAABEQgAAZHJzL2Rvd25y&#10;ZXYueG1sUEsBAi0AFAAGAAgAAAAhAKomDr68AAAAIQEAABkAAAAAAAAAAAAAAAAAVkMAAGRycy9f&#10;cmVscy9lMm9Eb2MueG1sLnJlbHNQSwUGAAAAAAYABgB8AQAASUQAAAAA&#10;">
                      <v:shape id="Grafik 8" o:spid="_x0000_s1253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YgzgAAAOgAAAAPAAAAZHJzL2Rvd25yZXYueG1sRI/BagIx&#10;EIbvgu8QRuhNs6btqqtRSkup0lNtwR6HzbhZupksm6jbtzdCoZeBmZ//G77VpneNOFMXas8appMM&#10;BHHpTc2Vhq/P1/EcRIjIBhvPpOGXAmzWw8EKC+Mv/EHnfaxEgnAoUIONsS2kDKUlh2HiW+KUHX3n&#10;MKa1q6Tp8JLgrpEqy3LpsOb0wWJLz5bKn/3JaZj1j1y1x8OW7r+V3dXvh1OYvWl9N+pflmk8LUFE&#10;6uN/4w+xNclBLea5UvmDgptYOoBcXwEAAP//AwBQSwECLQAUAAYACAAAACEA2+H2y+4AAACFAQAA&#10;EwAAAAAAAAAAAAAAAAAAAAAAW0NvbnRlbnRfVHlwZXNdLnhtbFBLAQItABQABgAIAAAAIQBa9Cxb&#10;vwAAABUBAAALAAAAAAAAAAAAAAAAAB8BAABfcmVscy8ucmVsc1BLAQItABQABgAIAAAAIQArntYg&#10;zgAAAOgAAAAPAAAAAAAAAAAAAAAAAAcCAABkcnMvZG93bnJldi54bWxQSwUGAAAAAAMAAwC3AAAA&#10;AgMAAAAA&#10;">
                        <v:imagedata r:id="rId172" o:title="" chromakey="white"/>
                      </v:shape>
                      <v:shape id="Textfeld 12" o:spid="_x0000_s1254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C8zgAAAOcAAAAPAAAAZHJzL2Rvd25yZXYueG1sRI9fS8Qw&#10;EMTfBb9DWME3L6nCWXqXO8RT8MG/p4K+rc3aFptNSfZ69dsbQfBlYBjmN8xyPflejRRTF9hCMTOg&#10;iOvgOm4svDxfn5SgkiA77AOThW9KsF4dHiyxcmHPTzRupVEZwqlCC63IUGmd6pY8plkYiHP2GaJH&#10;yTY22kXcZ7jv9akxc+2x47zQ4kCXLdVf25230L+lePth5H3cNHfy+KB3r1fFvbXHR9NmkeViAUpo&#10;kv/GH+LGWSjPyzNTzE0Bv7/yJ9CrHwAAAP//AwBQSwECLQAUAAYACAAAACEA2+H2y+4AAACFAQAA&#10;EwAAAAAAAAAAAAAAAAAAAAAAW0NvbnRlbnRfVHlwZXNdLnhtbFBLAQItABQABgAIAAAAIQBa9Cxb&#10;vwAAABUBAAALAAAAAAAAAAAAAAAAAB8BAABfcmVscy8ucmVsc1BLAQItABQABgAIAAAAIQC1QnC8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F41FA79" w14:textId="77777777" w:rsidR="00B74245" w:rsidRPr="008D5126" w:rsidRDefault="00B74245" w:rsidP="00B74245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26A5" w:rsidRPr="00E14948">
              <w:t>Passt die Rechengeschichte?</w:t>
            </w:r>
          </w:p>
        </w:tc>
      </w:tr>
      <w:tr w:rsidR="00D726A5" w:rsidRPr="00E14948" w14:paraId="744E0DDC" w14:textId="77777777" w:rsidTr="002E0FA7">
        <w:tc>
          <w:tcPr>
            <w:tcW w:w="780" w:type="dxa"/>
          </w:tcPr>
          <w:p w14:paraId="5E264383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7CF8EAA1" w14:textId="5D785EBB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</w:rPr>
              <w:t xml:space="preserve">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 hat Rico</w:t>
            </w:r>
            <w:r w:rsidRPr="00A71530">
              <w:rPr>
                <w:rFonts w:asciiTheme="minorHAnsi" w:hAnsiTheme="minorHAnsi" w:cstheme="minorHAnsi"/>
              </w:rPr>
              <w:br/>
              <w:t>eine Rechengeschichte erfunden.</w:t>
            </w:r>
          </w:p>
        </w:tc>
      </w:tr>
      <w:tr w:rsidR="00D726A5" w:rsidRPr="00E14948" w14:paraId="099F91AA" w14:textId="77777777" w:rsidTr="002E0FA7">
        <w:tc>
          <w:tcPr>
            <w:tcW w:w="780" w:type="dxa"/>
          </w:tcPr>
          <w:p w14:paraId="717695F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D65592F" w14:textId="77777777" w:rsidR="00D726A5" w:rsidRPr="00E14948" w:rsidRDefault="00D726A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641B6286" w14:textId="77777777" w:rsidR="00D726A5" w:rsidRPr="00FE0257" w:rsidRDefault="00D726A5" w:rsidP="002E0FA7">
            <w:pPr>
              <w:spacing w:line="240" w:lineRule="auto"/>
              <w:rPr>
                <w:rFonts w:cstheme="minorHAnsi"/>
                <w:b/>
              </w:rPr>
            </w:pPr>
          </w:p>
        </w:tc>
      </w:tr>
      <w:tr w:rsidR="00D726A5" w:rsidRPr="00E14948" w14:paraId="7E70E6CA" w14:textId="77777777" w:rsidTr="002E0FA7">
        <w:tc>
          <w:tcPr>
            <w:tcW w:w="780" w:type="dxa"/>
          </w:tcPr>
          <w:p w14:paraId="49A3D836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F646AF8" wp14:editId="40BEAD91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DAA64F6" w14:textId="77777777" w:rsidR="00D726A5" w:rsidRPr="00E14948" w:rsidRDefault="00D726A5" w:rsidP="002E0FA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7CF006EF" w14:textId="6A2D3A32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>Passt Ricos Rechengeschichte</w:t>
            </w:r>
            <w:r w:rsidRPr="00A71530">
              <w:rPr>
                <w:rFonts w:asciiTheme="minorHAnsi" w:hAnsiTheme="minorHAnsi" w:cstheme="minorHAnsi"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? </w:t>
            </w:r>
            <w:r w:rsidRPr="00A71530">
              <w:rPr>
                <w:rFonts w:asciiTheme="minorHAnsi" w:hAnsiTheme="minorHAnsi" w:cstheme="minorHAnsi"/>
              </w:rPr>
              <w:br/>
              <w:t>Begründe</w:t>
            </w:r>
            <w:r w:rsidR="00FE0257" w:rsidRPr="00A71530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1F46E94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D726A5" w:rsidRPr="00E14948" w14:paraId="567F360B" w14:textId="77777777" w:rsidTr="002E0FA7">
        <w:tc>
          <w:tcPr>
            <w:tcW w:w="780" w:type="dxa"/>
          </w:tcPr>
          <w:p w14:paraId="4C52DFF3" w14:textId="77777777" w:rsidR="00D726A5" w:rsidRDefault="00D726A5" w:rsidP="002E0FA7">
            <w:pPr>
              <w:spacing w:line="240" w:lineRule="auto"/>
              <w:rPr>
                <w:color w:val="008000"/>
              </w:rPr>
            </w:pPr>
          </w:p>
          <w:p w14:paraId="22663DD4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75EAB9B" w14:textId="77777777" w:rsidR="00D726A5" w:rsidRPr="00E14948" w:rsidRDefault="00D726A5" w:rsidP="002E0FA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15EA3EF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Rechengeschichte, die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passt.</w:t>
            </w:r>
          </w:p>
        </w:tc>
      </w:tr>
      <w:tr w:rsidR="00D726A5" w:rsidRPr="00E14948" w14:paraId="6ACD7F5C" w14:textId="77777777" w:rsidTr="002E0FA7">
        <w:tc>
          <w:tcPr>
            <w:tcW w:w="780" w:type="dxa"/>
          </w:tcPr>
          <w:p w14:paraId="69491E6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5216B61" w14:textId="77777777" w:rsidR="00D726A5" w:rsidRPr="00E14948" w:rsidRDefault="00D726A5" w:rsidP="002E0FA7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5E214705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 mit den Zahlen 48 und 6, </w:t>
            </w:r>
            <w:r w:rsidRPr="00A71530">
              <w:rPr>
                <w:rFonts w:asciiTheme="minorHAnsi" w:hAnsiTheme="minorHAnsi" w:cstheme="minorHAnsi"/>
                <w:noProof/>
              </w:rPr>
              <w:br/>
              <w:t xml:space="preserve">die </w:t>
            </w:r>
            <w:r w:rsidRPr="00A71530">
              <w:rPr>
                <w:rFonts w:asciiTheme="minorHAnsi" w:hAnsiTheme="minorHAnsi" w:cstheme="minorHAnsi"/>
                <w:b/>
                <w:noProof/>
              </w:rPr>
              <w:t>nicht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b/>
              </w:rPr>
              <w:t xml:space="preserve"> 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passt. </w:t>
            </w:r>
          </w:p>
          <w:p w14:paraId="3DAE8267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</w:tr>
      <w:tr w:rsidR="00D726A5" w:rsidRPr="00E14948" w14:paraId="6E1959F8" w14:textId="77777777" w:rsidTr="002E0FA7">
        <w:tc>
          <w:tcPr>
            <w:tcW w:w="780" w:type="dxa"/>
          </w:tcPr>
          <w:p w14:paraId="689BD35F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83184A0" wp14:editId="5E10ACB6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08D361" w14:textId="77777777" w:rsidR="00D726A5" w:rsidRPr="00E14948" w:rsidRDefault="00D726A5" w:rsidP="002E0FA7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16A21159" w14:textId="77777777" w:rsidR="00D726A5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62804664" w14:textId="77777777" w:rsidR="00D726A5" w:rsidRPr="00E14948" w:rsidRDefault="00D726A5" w:rsidP="002E0FA7">
            <w:pPr>
              <w:pStyle w:val="Text"/>
              <w:rPr>
                <w:noProof/>
              </w:rPr>
            </w:pPr>
          </w:p>
        </w:tc>
      </w:tr>
    </w:tbl>
    <w:p w14:paraId="5D9D71A8" w14:textId="476AAA4D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75D7D12" w14:textId="77777777" w:rsidTr="004D383A">
        <w:tc>
          <w:tcPr>
            <w:tcW w:w="780" w:type="dxa"/>
          </w:tcPr>
          <w:p w14:paraId="7C1E2FE4" w14:textId="77777777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2D203351" w14:textId="5816E351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und Bilder zu Rechengeschichten finden</w:t>
            </w:r>
          </w:p>
        </w:tc>
      </w:tr>
      <w:tr w:rsidR="00F37035" w:rsidRPr="00E14948" w14:paraId="41C3DD77" w14:textId="77777777" w:rsidTr="004D383A">
        <w:tc>
          <w:tcPr>
            <w:tcW w:w="780" w:type="dxa"/>
          </w:tcPr>
          <w:p w14:paraId="689402C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113BE4C4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57AC9602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1213E2CB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1FF040F1" w14:textId="77777777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5EF8240F" w14:textId="77777777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708C2A5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4C422699" w14:textId="5AD95583" w:rsidR="002C2234" w:rsidRPr="00E14948" w:rsidRDefault="002C2234" w:rsidP="002E0FA7">
            <w:pPr>
              <w:pStyle w:val="Listenabsatz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0CF9C51" w14:textId="77777777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15B5E832" w14:textId="77777777" w:rsidTr="00D726A5">
        <w:trPr>
          <w:trHeight w:val="154"/>
        </w:trPr>
        <w:tc>
          <w:tcPr>
            <w:tcW w:w="780" w:type="dxa"/>
            <w:vMerge/>
          </w:tcPr>
          <w:p w14:paraId="1303A89D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0E68595E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43925D1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394CBAE3" w14:textId="77777777" w:rsidR="00FE0257" w:rsidRDefault="00FE0257" w:rsidP="002C2234">
            <w:pPr>
              <w:pStyle w:val="Impressum"/>
              <w:rPr>
                <w:sz w:val="21"/>
                <w:szCs w:val="21"/>
              </w:rPr>
            </w:pPr>
          </w:p>
          <w:p w14:paraId="76116E00" w14:textId="77777777" w:rsidR="00FE0257" w:rsidRPr="00D726A5" w:rsidRDefault="00FE0257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23B508D3" w14:textId="77777777" w:rsidTr="00D726A5">
        <w:trPr>
          <w:trHeight w:val="320"/>
        </w:trPr>
        <w:tc>
          <w:tcPr>
            <w:tcW w:w="780" w:type="dxa"/>
          </w:tcPr>
          <w:p w14:paraId="7E9972BE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FD3E625" w14:textId="77777777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</w:tcPr>
          <w:p w14:paraId="5F3114B2" w14:textId="438DB19C" w:rsidR="00D726A5" w:rsidRDefault="00AA2F1D" w:rsidP="002E0FA7">
            <w:pPr>
              <w:pStyle w:val="Text"/>
            </w:pPr>
            <w:r>
              <w:t>Z</w:t>
            </w:r>
            <w:r w:rsidR="00D726A5">
              <w:t xml:space="preserve">u </w:t>
            </w:r>
            <w:r w:rsidR="00FE0257">
              <w:t xml:space="preserve">deinem </w:t>
            </w:r>
            <w:r w:rsidR="00D726A5">
              <w:t xml:space="preserve">Bild </w:t>
            </w:r>
            <w:r w:rsidR="00FE0257">
              <w:t>aus</w:t>
            </w:r>
            <w:r w:rsidR="00FE0257" w:rsidRPr="00A71530">
              <w:rPr>
                <w:b/>
                <w:bCs/>
                <w:color w:val="327A86" w:themeColor="text2"/>
              </w:rPr>
              <w:t xml:space="preserve"> a)</w:t>
            </w:r>
            <w:r w:rsidR="00FE0257">
              <w:t xml:space="preserve"> </w:t>
            </w:r>
            <w:r>
              <w:t xml:space="preserve">passt auch </w:t>
            </w:r>
            <w:r w:rsidR="00D726A5">
              <w:t>eine andere Rechengeschichte.</w:t>
            </w:r>
          </w:p>
          <w:p w14:paraId="78F3E925" w14:textId="6CB14F5C" w:rsidR="00D726A5" w:rsidRDefault="00D726A5" w:rsidP="002C2234">
            <w:pPr>
              <w:pStyle w:val="Listenabsatz"/>
            </w:pPr>
            <w:r>
              <w:t xml:space="preserve">Welche Frage </w:t>
            </w:r>
            <w:r w:rsidR="00C364DD">
              <w:t xml:space="preserve">kannst </w:t>
            </w:r>
            <w:r w:rsidR="00AA2F1D">
              <w:t xml:space="preserve">du </w:t>
            </w:r>
            <w:r>
              <w:t xml:space="preserve">stellen? </w:t>
            </w:r>
          </w:p>
          <w:p w14:paraId="404433A4" w14:textId="77777777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37DF685" w14:textId="070E42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20 Bonbons sollen </w:t>
            </w:r>
            <w:r w:rsidR="00951765" w:rsidRPr="00432556">
              <w:rPr>
                <w:sz w:val="18"/>
                <w:szCs w:val="18"/>
              </w:rPr>
              <w:t xml:space="preserve">in 5 Tüten </w:t>
            </w:r>
            <w:r w:rsidRPr="00165441">
              <w:rPr>
                <w:sz w:val="18"/>
              </w:rPr>
              <w:t xml:space="preserve">verpackt </w:t>
            </w:r>
            <w:r w:rsidRPr="00072AF3">
              <w:rPr>
                <w:rFonts w:ascii="Bradley Hand" w:hAnsi="Bradley Hand"/>
                <w:color w:val="7030A0"/>
              </w:rPr>
              <w:br/>
            </w:r>
            <w:r w:rsidRPr="00165441">
              <w:rPr>
                <w:sz w:val="18"/>
              </w:rPr>
              <w:t xml:space="preserve">werden. </w:t>
            </w:r>
          </w:p>
          <w:p w14:paraId="1B4AA3F3" w14:textId="777777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Frage: </w:t>
            </w:r>
          </w:p>
          <w:p w14:paraId="6266FAEC" w14:textId="77777777" w:rsidR="00FE0257" w:rsidRPr="00E14948" w:rsidRDefault="00FE0257" w:rsidP="002C2234">
            <w:pPr>
              <w:pStyle w:val="HandschriftVorlage"/>
            </w:pPr>
          </w:p>
        </w:tc>
      </w:tr>
      <w:tr w:rsidR="002C2234" w:rsidRPr="00E14948" w14:paraId="6150F3FD" w14:textId="77777777" w:rsidTr="00D726A5">
        <w:tc>
          <w:tcPr>
            <w:tcW w:w="780" w:type="dxa"/>
          </w:tcPr>
          <w:p w14:paraId="12243643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1242699B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18DA1ACE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2430CDC" w14:textId="77777777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06B65FC6" w14:textId="77777777" w:rsidTr="00D726A5">
        <w:tc>
          <w:tcPr>
            <w:tcW w:w="780" w:type="dxa"/>
          </w:tcPr>
          <w:p w14:paraId="79AD2739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2C69F49" w14:textId="77777777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18D96473" w14:textId="672367C7" w:rsidR="002C2234" w:rsidRPr="00A71530" w:rsidRDefault="00AA2F1D" w:rsidP="002E0FA7">
            <w:pPr>
              <w:pStyle w:val="Text"/>
              <w:rPr>
                <w:rFonts w:asciiTheme="minorHAnsi" w:hAnsiTheme="minorHAnsi" w:cstheme="minorHAnsi"/>
              </w:rPr>
            </w:pPr>
            <w:r>
              <w:t>Passt zu</w:t>
            </w:r>
            <w:r w:rsidR="002C2234">
              <w:t xml:space="preserve"> </w:t>
            </w:r>
            <w:r w:rsidR="00FE0257">
              <w:t xml:space="preserve">deinem Bild aus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</w:t>
            </w:r>
            <w:r>
              <w:t xml:space="preserve">auch </w:t>
            </w:r>
            <w:r w:rsidR="00FE0257">
              <w:t xml:space="preserve">die </w:t>
            </w:r>
            <w:r w:rsidR="002C2234">
              <w:t xml:space="preserve">Aufgabe </w:t>
            </w:r>
            <w:r w:rsidR="002C2234" w:rsidRPr="003A3504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5 · 4 =</w:t>
            </w:r>
            <w:r w:rsidR="00495371" w:rsidRPr="00A71530">
              <w:rPr>
                <w:rFonts w:asciiTheme="minorHAnsi" w:hAnsiTheme="minorHAnsi" w:cstheme="minorHAnsi"/>
                <w:b/>
                <w:bCs/>
                <w:sz w:val="21"/>
                <w:szCs w:val="18"/>
              </w:rPr>
              <w:t xml:space="preserve"> </w:t>
            </w:r>
            <w:r w:rsidR="00FE0257">
              <w:rPr>
                <w:rFonts w:asciiTheme="minorHAnsi" w:hAnsiTheme="minorHAnsi" w:cstheme="minorHAnsi"/>
                <w:sz w:val="21"/>
                <w:szCs w:val="18"/>
              </w:rPr>
              <w:t>__</w:t>
            </w:r>
            <w:r w:rsidR="002C2234" w:rsidRPr="00A71530">
              <w:rPr>
                <w:rFonts w:asciiTheme="minorHAnsi" w:hAnsiTheme="minorHAnsi" w:cstheme="minorHAnsi"/>
                <w:sz w:val="21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21"/>
                <w:szCs w:val="18"/>
              </w:rPr>
              <w:t>?</w:t>
            </w:r>
            <w:r w:rsidR="002C2234" w:rsidRPr="00A71530">
              <w:rPr>
                <w:rFonts w:asciiTheme="minorHAnsi" w:hAnsiTheme="minorHAnsi" w:cstheme="minorHAnsi"/>
              </w:rPr>
              <w:t xml:space="preserve"> </w:t>
            </w:r>
          </w:p>
          <w:p w14:paraId="66EF5AB5" w14:textId="7D5562B2" w:rsidR="002C2234" w:rsidRDefault="00FE0257" w:rsidP="002C2234">
            <w:pPr>
              <w:pStyle w:val="Listenabsatz"/>
            </w:pPr>
            <w:r>
              <w:rPr>
                <w:rFonts w:cstheme="minorHAnsi"/>
              </w:rPr>
              <w:t>Schreibe eine</w:t>
            </w:r>
            <w:r w:rsidR="00D726A5" w:rsidRPr="00FE025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passende</w:t>
            </w:r>
            <w:r w:rsidRPr="00FE0257">
              <w:rPr>
                <w:rFonts w:cstheme="minorHAnsi"/>
              </w:rPr>
              <w:t xml:space="preserve"> </w:t>
            </w:r>
            <w:r w:rsidR="00D726A5" w:rsidRPr="00FE0257">
              <w:rPr>
                <w:rFonts w:cstheme="minorHAnsi"/>
              </w:rPr>
              <w:t>Rechengeschichte</w:t>
            </w:r>
            <w:r w:rsidR="00AA2F1D">
              <w:t>.</w:t>
            </w:r>
            <w:r w:rsidR="002C2234">
              <w:t xml:space="preserve"> </w:t>
            </w:r>
          </w:p>
          <w:p w14:paraId="0777B4D0" w14:textId="693E7607" w:rsidR="002C2234" w:rsidRDefault="002C2234" w:rsidP="002C2234">
            <w:pPr>
              <w:pStyle w:val="Listenabsatz"/>
            </w:pPr>
            <w:r>
              <w:t xml:space="preserve">Wie muss </w:t>
            </w:r>
            <w:r w:rsidR="00AA2F1D">
              <w:t xml:space="preserve">die </w:t>
            </w:r>
            <w:r>
              <w:t>Frage lauten?</w:t>
            </w:r>
          </w:p>
        </w:tc>
        <w:tc>
          <w:tcPr>
            <w:tcW w:w="1809" w:type="dxa"/>
            <w:shd w:val="clear" w:color="auto" w:fill="auto"/>
            <w:tcMar>
              <w:top w:w="57" w:type="dxa"/>
              <w:left w:w="57" w:type="dxa"/>
            </w:tcMar>
          </w:tcPr>
          <w:p w14:paraId="166047FD" w14:textId="77777777" w:rsidR="002C2234" w:rsidRPr="00E14948" w:rsidRDefault="002C2234" w:rsidP="002C2234">
            <w:pPr>
              <w:pStyle w:val="Text"/>
            </w:pPr>
          </w:p>
        </w:tc>
      </w:tr>
      <w:tr w:rsidR="002C2234" w:rsidRPr="00E14948" w14:paraId="193D3E6B" w14:textId="77777777" w:rsidTr="00D726A5">
        <w:tc>
          <w:tcPr>
            <w:tcW w:w="780" w:type="dxa"/>
          </w:tcPr>
          <w:p w14:paraId="1D84DE83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0D59082E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B9B9638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ADE9D17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51A53FE2" w14:textId="77777777" w:rsidTr="002E0FA7">
        <w:tc>
          <w:tcPr>
            <w:tcW w:w="780" w:type="dxa"/>
          </w:tcPr>
          <w:p w14:paraId="5D905826" w14:textId="77777777" w:rsidR="00D726A5" w:rsidRPr="00E14948" w:rsidRDefault="00F43CDE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6227874" wp14:editId="530E138B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5929C60" w14:textId="77777777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85B7EF" w14:textId="48211B54" w:rsidR="00D726A5" w:rsidRDefault="00D726A5" w:rsidP="002E0FA7">
            <w:pPr>
              <w:pStyle w:val="Text"/>
            </w:pPr>
            <w:r>
              <w:t xml:space="preserve">Man kann also zu </w:t>
            </w:r>
            <w:r w:rsidR="00FE0257">
              <w:t xml:space="preserve">dem </w:t>
            </w:r>
            <w:r>
              <w:t>Bild „</w:t>
            </w:r>
            <w:r w:rsidR="00716DB4">
              <w:t>F</w:t>
            </w:r>
            <w:r>
              <w:t>ünf 4er Tüten sind zusammen 20</w:t>
            </w:r>
            <w:r w:rsidR="00716DB4">
              <w:t>.</w:t>
            </w:r>
            <w:r>
              <w:t xml:space="preserve">“ </w:t>
            </w:r>
            <w:r w:rsidR="00072AF3">
              <w:br/>
            </w:r>
            <w:r>
              <w:t xml:space="preserve">drei verschiedene Rechengeschichten </w:t>
            </w:r>
            <w:r w:rsidR="00FE0257">
              <w:t>schreiben</w:t>
            </w:r>
            <w:r>
              <w:t>.</w:t>
            </w:r>
          </w:p>
          <w:p w14:paraId="78EE3A57" w14:textId="1740EE5D" w:rsidR="00D726A5" w:rsidRDefault="00D726A5" w:rsidP="00D726A5">
            <w:pPr>
              <w:pStyle w:val="Listenabsatz"/>
            </w:pPr>
            <w:r>
              <w:t>Was ist gleich?</w:t>
            </w:r>
          </w:p>
          <w:p w14:paraId="664118BC" w14:textId="310516DD" w:rsidR="00D726A5" w:rsidRDefault="00D726A5" w:rsidP="00D726A5">
            <w:pPr>
              <w:pStyle w:val="Listenabsatz"/>
            </w:pPr>
            <w:r>
              <w:t xml:space="preserve">Was ist </w:t>
            </w:r>
            <w:r w:rsidR="009717D1">
              <w:t>verschieden</w:t>
            </w:r>
            <w:r>
              <w:t xml:space="preserve">? </w:t>
            </w:r>
          </w:p>
          <w:p w14:paraId="6A5ECB2C" w14:textId="2B4AF527" w:rsidR="00D726A5" w:rsidRPr="00E14948" w:rsidRDefault="00FE0257" w:rsidP="00D726A5">
            <w:pPr>
              <w:pStyle w:val="Listenabsatz"/>
            </w:pPr>
            <w:r>
              <w:t>Welche drei Fragen kann</w:t>
            </w:r>
            <w:r w:rsidR="00C364DD">
              <w:t>st</w:t>
            </w:r>
            <w:r>
              <w:t xml:space="preserve"> </w:t>
            </w:r>
            <w:r w:rsidR="00C364DD">
              <w:t>du</w:t>
            </w:r>
            <w:r>
              <w:t xml:space="preserve"> stellen</w:t>
            </w:r>
            <w:r w:rsidR="00D726A5">
              <w:t>?</w:t>
            </w:r>
          </w:p>
        </w:tc>
      </w:tr>
    </w:tbl>
    <w:p w14:paraId="4B90A654" w14:textId="7777777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693"/>
        <w:gridCol w:w="958"/>
        <w:gridCol w:w="4536"/>
      </w:tblGrid>
      <w:tr w:rsidR="00E80775" w:rsidRPr="00E14948" w14:paraId="3EFF2921" w14:textId="77777777" w:rsidTr="004D383A">
        <w:tc>
          <w:tcPr>
            <w:tcW w:w="780" w:type="dxa"/>
          </w:tcPr>
          <w:p w14:paraId="0749CD92" w14:textId="77777777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3560007A" w14:textId="77777777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420EB8CD" w14:textId="77777777" w:rsidTr="00A71530">
        <w:tc>
          <w:tcPr>
            <w:tcW w:w="780" w:type="dxa"/>
          </w:tcPr>
          <w:p w14:paraId="5DD9A48A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018A1BE7" w14:textId="77777777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1E529D0C" w14:textId="666DA41F" w:rsidR="00AD245B" w:rsidRPr="00E14948" w:rsidRDefault="001669F7" w:rsidP="00AD245B">
            <w:pPr>
              <w:pStyle w:val="Text"/>
            </w:pPr>
            <w:r w:rsidRPr="00E14948">
              <w:t>Schreibe zu jede</w:t>
            </w:r>
            <w:r w:rsidR="00AD245B">
              <w:t>r Situation drei Aufgaben und eine andere Frage für die Rechengeschichte:</w:t>
            </w:r>
          </w:p>
          <w:p w14:paraId="7AA90AC2" w14:textId="40B95518" w:rsidR="00890616" w:rsidRPr="00E14948" w:rsidRDefault="00890616" w:rsidP="00FD7C86">
            <w:pPr>
              <w:pStyle w:val="Text"/>
            </w:pPr>
          </w:p>
        </w:tc>
      </w:tr>
      <w:tr w:rsidR="001669F7" w:rsidRPr="00E14948" w14:paraId="06D16C1B" w14:textId="77777777" w:rsidTr="00AD245B">
        <w:tc>
          <w:tcPr>
            <w:tcW w:w="780" w:type="dxa"/>
          </w:tcPr>
          <w:p w14:paraId="49D461C5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73B79F7A" w14:textId="661A5B0A" w:rsidR="001669F7" w:rsidRPr="00E14948" w:rsidRDefault="001669F7" w:rsidP="001669F7">
            <w:pPr>
              <w:pStyle w:val="berschrift3"/>
            </w:pPr>
          </w:p>
        </w:tc>
        <w:tc>
          <w:tcPr>
            <w:tcW w:w="2693" w:type="dxa"/>
          </w:tcPr>
          <w:p w14:paraId="5519CEC9" w14:textId="08166A3A" w:rsidR="00FD7C86" w:rsidRDefault="001669F7" w:rsidP="00FD7C86">
            <w:r w:rsidRPr="00E14948">
              <w:t>(1)</w:t>
            </w:r>
            <w:r>
              <w:t xml:space="preserve"> </w:t>
            </w:r>
            <w:r w:rsidR="00AD245B">
              <w:t xml:space="preserve">Situation: </w:t>
            </w:r>
            <w:r w:rsidR="00AD245B">
              <w:br/>
              <w:t xml:space="preserve">      </w:t>
            </w:r>
            <w:r w:rsidR="00B74245" w:rsidRPr="00D053E6">
              <w:t xml:space="preserve">Jonas geht in den Keller </w:t>
            </w:r>
            <w:r w:rsidR="00B74245">
              <w:br/>
              <w:t xml:space="preserve">      </w:t>
            </w:r>
            <w:r w:rsidR="00AD245B">
              <w:t>u</w:t>
            </w:r>
            <w:r w:rsidR="00B74245" w:rsidRPr="00D053E6">
              <w:t>nd holt Flaschen.</w:t>
            </w:r>
          </w:p>
          <w:p w14:paraId="666DEE26" w14:textId="15002894" w:rsidR="001669F7" w:rsidRDefault="00E24C6D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6" behindDoc="0" locked="0" layoutInCell="1" allowOverlap="1" wp14:anchorId="15B14EF0" wp14:editId="0BE5E3E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165735</wp:posOffset>
                  </wp:positionV>
                  <wp:extent cx="171450" cy="419735"/>
                  <wp:effectExtent l="0" t="0" r="635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297" behindDoc="1" locked="0" layoutInCell="1" allowOverlap="1" wp14:anchorId="69895F89" wp14:editId="0D64C15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109079</wp:posOffset>
                      </wp:positionV>
                      <wp:extent cx="1381125" cy="504825"/>
                      <wp:effectExtent l="0" t="0" r="15875" b="158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EBCCD3" id="Abgerundetes Rechteck 509" o:spid="_x0000_s1026" style="position:absolute;margin-left:16.15pt;margin-top:8.6pt;width:108.75pt;height:39.75pt;z-index:-25166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BwVPdS4gAAAA0BAAAPAAAAZHJzL2Rv&#10;d25yZXYueG1sTI9PT8MwDMXvSHyHyEjcWEqG9qdrOiEQ41BNgjJpV7cNbUXiVE22lW+POcHFkv3s&#10;5/fLtpOz4mzG0HvScD9LQBiqfdNTq+Hw8XK3AhEiUoPWk9HwbQJs8+urDNPGX+jdnMvYCjahkKKG&#10;LsYhlTLUnXEYZn4wxNqnHx1GbsdWNiNe2NxZqZJkIR32xB86HMxTZ+qv8uQ0xFAhqn1hd+VulRSF&#10;bV+P7k3r25vpecPlcQMimin+XcAvA+eHnINV/kRNEFbDXM15k+dLBYJ19bBmnkrDerEEmWfyP0X+&#10;AwAA//8DAFBLAQItABQABgAIAAAAIQC2gziS/gAAAOEBAAATAAAAAAAAAAAAAAAAAAAAAABbQ29u&#10;dGVudF9UeXBlc10ueG1sUEsBAi0AFAAGAAgAAAAhADj9If/WAAAAlAEAAAsAAAAAAAAAAAAAAAAA&#10;LwEAAF9yZWxzLy5yZWxzUEsBAi0AFAAGAAgAAAAhANizbANoAgAAMQUAAA4AAAAAAAAAAAAAAAAA&#10;LgIAAGRycy9lMm9Eb2MueG1sUEsBAi0AFAAGAAgAAAAhAHBU91LiAAAADQEAAA8AAAAAAAAAAAAA&#10;AAAAwgQAAGRycy9kb3ducmV2LnhtbFBLBQYAAAAABAAEAPMAAADRBQAAAAA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4" behindDoc="0" locked="0" layoutInCell="1" allowOverlap="1" wp14:anchorId="69E1777D" wp14:editId="425CD18C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180340</wp:posOffset>
                  </wp:positionV>
                  <wp:extent cx="171450" cy="419735"/>
                  <wp:effectExtent l="0" t="0" r="635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2" behindDoc="0" locked="0" layoutInCell="1" allowOverlap="1" wp14:anchorId="530026E5" wp14:editId="3ED94709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137936</wp:posOffset>
                  </wp:positionV>
                  <wp:extent cx="171450" cy="419735"/>
                  <wp:effectExtent l="0" t="0" r="635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3" behindDoc="0" locked="0" layoutInCell="1" allowOverlap="1" wp14:anchorId="0B6E554A" wp14:editId="3086E71B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123049</wp:posOffset>
                  </wp:positionV>
                  <wp:extent cx="171450" cy="419735"/>
                  <wp:effectExtent l="0" t="0" r="635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1" behindDoc="0" locked="0" layoutInCell="1" allowOverlap="1" wp14:anchorId="20537053" wp14:editId="396A520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149789</wp:posOffset>
                  </wp:positionV>
                  <wp:extent cx="171450" cy="419735"/>
                  <wp:effectExtent l="0" t="0" r="635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61820" w14:textId="6799DEAB" w:rsidR="001669F7" w:rsidRDefault="00FD7C86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5" behindDoc="0" locked="0" layoutInCell="1" allowOverlap="1" wp14:anchorId="58FE4759" wp14:editId="7DDFC06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21096</wp:posOffset>
                  </wp:positionV>
                  <wp:extent cx="171450" cy="419735"/>
                  <wp:effectExtent l="0" t="0" r="635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9F7">
              <w:t xml:space="preserve">                                                      </w:t>
            </w:r>
          </w:p>
          <w:p w14:paraId="5BE841D0" w14:textId="5B4A2FED" w:rsidR="001669F7" w:rsidRDefault="001669F7" w:rsidP="001669F7">
            <w:pPr>
              <w:pStyle w:val="Text"/>
              <w:tabs>
                <w:tab w:val="left" w:pos="2775"/>
              </w:tabs>
            </w:pPr>
          </w:p>
          <w:p w14:paraId="5D884441" w14:textId="00361183" w:rsidR="001669F7" w:rsidRDefault="00FD7C86" w:rsidP="001669F7">
            <w:pPr>
              <w:pStyle w:val="berschrift3"/>
            </w:pPr>
            <w:r w:rsidRPr="00064A32">
              <w:rPr>
                <w:noProof/>
              </w:rPr>
              <w:drawing>
                <wp:anchor distT="0" distB="0" distL="114300" distR="114300" simplePos="0" relativeHeight="251651299" behindDoc="0" locked="0" layoutInCell="1" allowOverlap="1" wp14:anchorId="75B74DFF" wp14:editId="40689374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149366</wp:posOffset>
                  </wp:positionV>
                  <wp:extent cx="171450" cy="419735"/>
                  <wp:effectExtent l="0" t="0" r="635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300" behindDoc="0" locked="0" layoutInCell="1" allowOverlap="1" wp14:anchorId="50CBEFD6" wp14:editId="06ED9A97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156069</wp:posOffset>
                  </wp:positionV>
                  <wp:extent cx="171450" cy="419735"/>
                  <wp:effectExtent l="0" t="0" r="635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7856" behindDoc="0" locked="0" layoutInCell="1" allowOverlap="1" wp14:anchorId="0956F1E9" wp14:editId="2C8B9BD4">
                  <wp:simplePos x="0" y="0"/>
                  <wp:positionH relativeFrom="column">
                    <wp:posOffset>916446</wp:posOffset>
                  </wp:positionH>
                  <wp:positionV relativeFrom="paragraph">
                    <wp:posOffset>147955</wp:posOffset>
                  </wp:positionV>
                  <wp:extent cx="171450" cy="419735"/>
                  <wp:effectExtent l="0" t="0" r="6350" b="0"/>
                  <wp:wrapNone/>
                  <wp:docPr id="1093340487" name="Grafik 109334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3760" behindDoc="0" locked="0" layoutInCell="1" allowOverlap="1" wp14:anchorId="4E655AB1" wp14:editId="24ECB8C0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144639</wp:posOffset>
                  </wp:positionV>
                  <wp:extent cx="171450" cy="417830"/>
                  <wp:effectExtent l="0" t="0" r="6350" b="1270"/>
                  <wp:wrapNone/>
                  <wp:docPr id="33784961" name="Grafik 3378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5808" behindDoc="0" locked="0" layoutInCell="1" allowOverlap="1" wp14:anchorId="05FB49F0" wp14:editId="28785CC4">
                  <wp:simplePos x="0" y="0"/>
                  <wp:positionH relativeFrom="column">
                    <wp:posOffset>721501</wp:posOffset>
                  </wp:positionH>
                  <wp:positionV relativeFrom="paragraph">
                    <wp:posOffset>167005</wp:posOffset>
                  </wp:positionV>
                  <wp:extent cx="160020" cy="393065"/>
                  <wp:effectExtent l="0" t="0" r="5080" b="635"/>
                  <wp:wrapNone/>
                  <wp:docPr id="348593054" name="Grafik 34859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02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298" behindDoc="0" locked="0" layoutInCell="1" allowOverlap="1" wp14:anchorId="497F0910" wp14:editId="6D5A688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154799</wp:posOffset>
                  </wp:positionV>
                  <wp:extent cx="171450" cy="419735"/>
                  <wp:effectExtent l="0" t="0" r="635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304" behindDoc="1" locked="0" layoutInCell="1" allowOverlap="1" wp14:anchorId="3329D5C9" wp14:editId="64505757">
                      <wp:simplePos x="0" y="0"/>
                      <wp:positionH relativeFrom="column">
                        <wp:posOffset>200872</wp:posOffset>
                      </wp:positionH>
                      <wp:positionV relativeFrom="paragraph">
                        <wp:posOffset>127635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957677" id="Abgerundetes Rechteck 516" o:spid="_x0000_s1026" style="position:absolute;margin-left:15.8pt;margin-top:10.05pt;width:108.75pt;height:39.75pt;z-index:-251665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D73P314AAAAA0BAAAPAAAAZHJzL2Rv&#10;d25yZXYueG1sTE9NS8NAEL0L/odlBG92N1FCk2ZTRLEeglCj4HWS3Sah+xGy2zb+e8eTXoYZ3pv3&#10;UW4Xa9hZz2H0TkKyEsC067waXS/h8+Plbg0sRHQKjXdawrcOsK2ur0oslL+4d31uYs9IxIUCJQwx&#10;TgXnoRu0xbDyk3aEHfxsMdI591zNeCFxa3gqRMYtjo4cBpz006C7Y3OyEmJoEdO32uya3VrUtelf&#10;v+xeytub5XlD43EDLOol/n3AbwfKDxUFa/3JqcCMhPskI6aEVCTACE8fclpaCXmeAa9K/r9F9QMA&#10;AP//AwBQSwECLQAUAAYACAAAACEAtoM4kv4AAADhAQAAEwAAAAAAAAAAAAAAAAAAAAAAW0NvbnRl&#10;bnRfVHlwZXNdLnhtbFBLAQItABQABgAIAAAAIQA4/SH/1gAAAJQBAAALAAAAAAAAAAAAAAAAAC8B&#10;AABfcmVscy8ucmVsc1BLAQItABQABgAIAAAAIQDYs2wDaAIAADEFAAAOAAAAAAAAAAAAAAAAAC4C&#10;AABkcnMvZTJvRG9jLnhtbFBLAQItABQABgAIAAAAIQD73P314AAAAA0BAAAPAAAAAAAAAAAAAAAA&#10;AMIEAABkcnMvZG93bnJldi54bWxQSwUGAAAAAAQABADzAAAAzwUAAAAA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14:paraId="1409BE49" w14:textId="33B965D0" w:rsidR="00FD7C86" w:rsidRDefault="00FD7C86" w:rsidP="00FD7C86">
            <w:pPr>
              <w:rPr>
                <w:lang w:eastAsia="de-DE"/>
              </w:rPr>
            </w:pPr>
          </w:p>
          <w:p w14:paraId="7831BF9F" w14:textId="77777777" w:rsidR="00FD7C86" w:rsidRPr="005F35BC" w:rsidRDefault="00FD7C86" w:rsidP="00A71530"/>
        </w:tc>
        <w:tc>
          <w:tcPr>
            <w:tcW w:w="5494" w:type="dxa"/>
            <w:gridSpan w:val="2"/>
          </w:tcPr>
          <w:p w14:paraId="6DA8BAC2" w14:textId="607A111E" w:rsidR="00D053E6" w:rsidRDefault="00B74245" w:rsidP="00AD245B">
            <w:r>
              <w:t xml:space="preserve">Drei </w:t>
            </w:r>
            <w:r w:rsidR="00AD245B">
              <w:t>Aufgaben</w:t>
            </w:r>
            <w:r w:rsidR="00716DB4">
              <w:t xml:space="preserve">:        </w:t>
            </w:r>
            <w:r w:rsidR="00AD245B">
              <w:t xml:space="preserve"> Drei Fragen</w:t>
            </w:r>
            <w:r>
              <w:t xml:space="preserve">: </w:t>
            </w:r>
          </w:p>
          <w:p w14:paraId="72CB3F76" w14:textId="77777777" w:rsidR="00D053E6" w:rsidRDefault="00D053E6" w:rsidP="00E24C6D">
            <w:pPr>
              <w:spacing w:line="220" w:lineRule="exact"/>
            </w:pPr>
          </w:p>
          <w:p w14:paraId="438F26B8" w14:textId="77777777" w:rsidR="00E24C6D" w:rsidRPr="00D053E6" w:rsidRDefault="00E24C6D" w:rsidP="00A71530">
            <w:pPr>
              <w:spacing w:line="220" w:lineRule="exact"/>
              <w:rPr>
                <w:rFonts w:ascii="Comic Sans MS" w:hAnsi="Comic Sans MS"/>
                <w:color w:val="0070C0"/>
                <w:sz w:val="6"/>
                <w:szCs w:val="6"/>
              </w:rPr>
            </w:pPr>
          </w:p>
          <w:p w14:paraId="2600273D" w14:textId="55211528" w:rsidR="00B74245" w:rsidRPr="00D053E6" w:rsidRDefault="00FD7C86" w:rsidP="00AD245B">
            <w:pPr>
              <w:ind w:left="990" w:hanging="992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2 · 6 =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>?</w:t>
            </w: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    </w:t>
            </w:r>
            <w:r w:rsidRPr="00A71D4F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Wie viele Flaschen hat er insgesamt aus dem Keller geholt?</w:t>
            </w:r>
          </w:p>
          <w:p w14:paraId="4895ABA2" w14:textId="77777777" w:rsidR="00E24C6D" w:rsidRPr="00AD245B" w:rsidRDefault="00E24C6D" w:rsidP="00A71530">
            <w:pPr>
              <w:spacing w:line="240" w:lineRule="auto"/>
              <w:rPr>
                <w:rFonts w:ascii="Comic Sans MS" w:hAnsi="Comic Sans MS"/>
                <w:color w:val="0070C0"/>
                <w:sz w:val="13"/>
                <w:szCs w:val="13"/>
              </w:rPr>
            </w:pPr>
          </w:p>
          <w:p w14:paraId="200DDE74" w14:textId="7A409CCB" w:rsidR="00AD245B" w:rsidRDefault="00307DFF" w:rsidP="001669F7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>12 : 2 =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05B7D902" w14:textId="10B9D5C4" w:rsidR="00307DFF" w:rsidRPr="00D053E6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42EBE866" w14:textId="77777777" w:rsidR="00307DFF" w:rsidRPr="00D053E6" w:rsidRDefault="00307DFF" w:rsidP="001669F7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14:paraId="3310F2DB" w14:textId="77777777" w:rsidR="00AD245B" w:rsidRDefault="00307DFF" w:rsidP="00AD245B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12 :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6 =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39C471E5" w14:textId="77777777" w:rsidR="00307DFF" w:rsidRDefault="00AD245B" w:rsidP="00AD245B">
            <w:pPr>
              <w:ind w:right="248"/>
              <w:jc w:val="right"/>
              <w:rPr>
                <w:lang w:eastAsia="de-DE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279128A8" w14:textId="085B7092" w:rsidR="00AD245B" w:rsidRPr="00AD245B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A71D4F" w:rsidRPr="00E14948" w14:paraId="3D794406" w14:textId="77777777" w:rsidTr="00AD245B">
        <w:tc>
          <w:tcPr>
            <w:tcW w:w="780" w:type="dxa"/>
          </w:tcPr>
          <w:p w14:paraId="1A9D0973" w14:textId="77777777" w:rsidR="00A71D4F" w:rsidRDefault="00A71D4F" w:rsidP="001669F7">
            <w:pPr>
              <w:pStyle w:val="berschrift3"/>
            </w:pPr>
          </w:p>
        </w:tc>
        <w:tc>
          <w:tcPr>
            <w:tcW w:w="318" w:type="dxa"/>
          </w:tcPr>
          <w:p w14:paraId="15803861" w14:textId="77777777" w:rsidR="00A71D4F" w:rsidRPr="00E14948" w:rsidRDefault="00A71D4F" w:rsidP="001669F7">
            <w:pPr>
              <w:pStyle w:val="berschrift3"/>
            </w:pPr>
          </w:p>
        </w:tc>
        <w:tc>
          <w:tcPr>
            <w:tcW w:w="2693" w:type="dxa"/>
          </w:tcPr>
          <w:p w14:paraId="0B374751" w14:textId="5510F27A" w:rsidR="00A71D4F" w:rsidRDefault="00A71D4F" w:rsidP="00A71D4F">
            <w:pPr>
              <w:rPr>
                <w:lang w:eastAsia="de-DE"/>
              </w:rPr>
            </w:pPr>
            <w:r>
              <w:t>(</w:t>
            </w:r>
            <w:r>
              <w:rPr>
                <w:lang w:eastAsia="de-DE"/>
              </w:rPr>
              <w:t>2)</w:t>
            </w:r>
            <w:r w:rsidR="00AD245B">
              <w:rPr>
                <w:lang w:eastAsia="de-DE"/>
              </w:rPr>
              <w:t xml:space="preserve">  Situation   Drei Aufgaben:</w:t>
            </w:r>
          </w:p>
          <w:p w14:paraId="79027E40" w14:textId="66AF2C18" w:rsidR="00AD245B" w:rsidRPr="00AD245B" w:rsidRDefault="00AD245B" w:rsidP="00AD245B">
            <w:pPr>
              <w:spacing w:before="18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5504" behindDoc="0" locked="0" layoutInCell="1" allowOverlap="1" wp14:anchorId="401FBE11" wp14:editId="45CF3504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103628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45B">
              <w:rPr>
                <w:color w:val="808080"/>
                <w:lang w:eastAsia="de-DE"/>
              </w:rPr>
              <w:t xml:space="preserve">___________ </w:t>
            </w:r>
          </w:p>
          <w:p w14:paraId="28114464" w14:textId="56D7507F" w:rsidR="00AD245B" w:rsidRDefault="002C29FD" w:rsidP="00AD245B">
            <w:pPr>
              <w:ind w:right="132"/>
              <w:jc w:val="right"/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6528" behindDoc="0" locked="0" layoutInCell="1" allowOverlap="1" wp14:anchorId="43B0BEFA" wp14:editId="3931B57E">
                  <wp:simplePos x="0" y="0"/>
                  <wp:positionH relativeFrom="column">
                    <wp:posOffset>-90778</wp:posOffset>
                  </wp:positionH>
                  <wp:positionV relativeFrom="paragraph">
                    <wp:posOffset>370868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7552" behindDoc="0" locked="0" layoutInCell="1" allowOverlap="1" wp14:anchorId="599D3474" wp14:editId="430C70D9">
                  <wp:simplePos x="0" y="0"/>
                  <wp:positionH relativeFrom="column">
                    <wp:posOffset>219489</wp:posOffset>
                  </wp:positionH>
                  <wp:positionV relativeFrom="paragraph">
                    <wp:posOffset>92958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>
              <w:rPr>
                <w:lang w:eastAsia="de-DE"/>
              </w:rPr>
              <w:br/>
            </w:r>
            <w:r w:rsidR="00AD245B">
              <w:rPr>
                <w:lang w:eastAsia="de-DE"/>
              </w:rPr>
              <w:br/>
            </w:r>
          </w:p>
          <w:p w14:paraId="4E2E3518" w14:textId="04450163" w:rsidR="00AD245B" w:rsidRPr="00AD245B" w:rsidRDefault="002C29FD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322128" behindDoc="0" locked="0" layoutInCell="1" allowOverlap="1" wp14:anchorId="7E357339" wp14:editId="0CB925BF">
                  <wp:simplePos x="0" y="0"/>
                  <wp:positionH relativeFrom="column">
                    <wp:posOffset>118054</wp:posOffset>
                  </wp:positionH>
                  <wp:positionV relativeFrom="paragraph">
                    <wp:posOffset>116646</wp:posOffset>
                  </wp:positionV>
                  <wp:extent cx="574040" cy="279400"/>
                  <wp:effectExtent l="0" t="0" r="0" b="0"/>
                  <wp:wrapNone/>
                  <wp:docPr id="1147345492" name="Grafik 114734549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 w:rsidRPr="00AD245B">
              <w:rPr>
                <w:color w:val="808080"/>
                <w:lang w:eastAsia="de-DE"/>
              </w:rPr>
              <w:t xml:space="preserve">___________ </w:t>
            </w:r>
          </w:p>
          <w:p w14:paraId="69C410E4" w14:textId="7D6AC643" w:rsidR="00AD245B" w:rsidRDefault="00AD245B" w:rsidP="00AD245B">
            <w:pPr>
              <w:ind w:right="132"/>
              <w:jc w:val="right"/>
              <w:rPr>
                <w:lang w:eastAsia="de-DE"/>
              </w:rPr>
            </w:pPr>
          </w:p>
          <w:p w14:paraId="72FF8C2B" w14:textId="49F40293" w:rsidR="00A71D4F" w:rsidRPr="00AD245B" w:rsidRDefault="00AD245B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color w:val="808080"/>
                <w:lang w:eastAsia="de-DE"/>
              </w:rPr>
              <w:br/>
            </w:r>
            <w:r>
              <w:rPr>
                <w:color w:val="808080"/>
                <w:lang w:eastAsia="de-DE"/>
              </w:rPr>
              <w:br/>
            </w:r>
            <w:r w:rsidRPr="00AD245B">
              <w:rPr>
                <w:color w:val="808080"/>
                <w:lang w:eastAsia="de-DE"/>
              </w:rPr>
              <w:t>___________</w:t>
            </w:r>
          </w:p>
        </w:tc>
        <w:tc>
          <w:tcPr>
            <w:tcW w:w="5494" w:type="dxa"/>
            <w:gridSpan w:val="2"/>
          </w:tcPr>
          <w:p w14:paraId="718009E3" w14:textId="12143502" w:rsidR="00A71D4F" w:rsidRDefault="00AD245B" w:rsidP="00AD245B">
            <w:r>
              <w:t xml:space="preserve"> </w:t>
            </w:r>
            <w:r w:rsidR="00A71D4F">
              <w:t xml:space="preserve">Drei </w:t>
            </w:r>
            <w:r w:rsidR="00A71D4F" w:rsidRPr="00A71530">
              <w:t>Rechengeschichte</w:t>
            </w:r>
            <w:r w:rsidR="00A71D4F">
              <w:t>n</w:t>
            </w:r>
            <w:r>
              <w:t xml:space="preserve"> mit Fragen</w:t>
            </w:r>
            <w:r w:rsidR="00A71D4F" w:rsidRPr="00A71530">
              <w:t>:</w:t>
            </w:r>
          </w:p>
          <w:p w14:paraId="5D7C4113" w14:textId="77777777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16C31F4" w14:textId="5946C431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70EB892" w14:textId="56A02FEE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CAA4CFF" w14:textId="5A5BA22A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49963005" w14:textId="086903E5" w:rsidR="00AD245B" w:rsidRPr="00165441" w:rsidRDefault="00AD245B" w:rsidP="00AD245B">
            <w:pPr>
              <w:spacing w:before="180" w:line="360" w:lineRule="auto"/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0B150E5" w14:textId="337363CF" w:rsidR="00AD245B" w:rsidRP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</w:tc>
      </w:tr>
      <w:tr w:rsidR="001669F7" w:rsidRPr="00E14948" w14:paraId="36F09298" w14:textId="77777777" w:rsidTr="004D383A">
        <w:tc>
          <w:tcPr>
            <w:tcW w:w="780" w:type="dxa"/>
          </w:tcPr>
          <w:p w14:paraId="5889895D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2F67A9F9" w14:textId="39548DAA" w:rsidR="001669F7" w:rsidRPr="00E14948" w:rsidRDefault="001669F7" w:rsidP="001669F7">
            <w:pPr>
              <w:pStyle w:val="Text"/>
            </w:pPr>
          </w:p>
        </w:tc>
      </w:tr>
      <w:tr w:rsidR="001669F7" w:rsidRPr="00E14948" w14:paraId="14268309" w14:textId="77777777" w:rsidTr="004D383A">
        <w:tc>
          <w:tcPr>
            <w:tcW w:w="780" w:type="dxa"/>
          </w:tcPr>
          <w:p w14:paraId="2FB994AB" w14:textId="77777777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D893796" w14:textId="5594AAC2" w:rsidR="001669F7" w:rsidRPr="00E14948" w:rsidRDefault="001669F7" w:rsidP="001669F7">
            <w:pPr>
              <w:pStyle w:val="berschrift3"/>
            </w:pPr>
            <w:r w:rsidRPr="00E14948">
              <w:t xml:space="preserve">Rechengeschichten und Bilder zu </w:t>
            </w:r>
            <w:r w:rsidR="001A42BE">
              <w:t xml:space="preserve">Divisions-Aufgaben </w:t>
            </w:r>
            <w:r w:rsidRPr="00E14948">
              <w:t>finden</w:t>
            </w:r>
          </w:p>
        </w:tc>
      </w:tr>
      <w:tr w:rsidR="001669F7" w:rsidRPr="00E14948" w14:paraId="3D83051B" w14:textId="77777777" w:rsidTr="004D383A">
        <w:tc>
          <w:tcPr>
            <w:tcW w:w="780" w:type="dxa"/>
          </w:tcPr>
          <w:p w14:paraId="247DA865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3B1E00B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59ECC60F" w14:textId="0D9F45C3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6B7712E6" w14:textId="4367C70B" w:rsidR="001669F7" w:rsidRPr="00E14948" w:rsidRDefault="001669F7" w:rsidP="001669F7">
            <w:pPr>
              <w:pStyle w:val="Text"/>
            </w:pPr>
            <w:r>
              <w:t>Finde dann eine oder zwei weitere Rechengeschichten zu</w:t>
            </w:r>
            <w:r w:rsidR="00307DFF">
              <w:t>m</w:t>
            </w:r>
            <w:r>
              <w:t xml:space="preserve"> selben Bild. </w:t>
            </w:r>
          </w:p>
          <w:p w14:paraId="521CFF82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2C1AACC8" w14:textId="77777777" w:rsidTr="004D383A">
        <w:tc>
          <w:tcPr>
            <w:tcW w:w="780" w:type="dxa"/>
          </w:tcPr>
          <w:p w14:paraId="66679F5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58D833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  <w:gridSpan w:val="2"/>
          </w:tcPr>
          <w:p w14:paraId="5B6ADF36" w14:textId="77777777" w:rsidR="001669F7" w:rsidRPr="00E14948" w:rsidRDefault="001669F7" w:rsidP="001669F7">
            <w:pPr>
              <w:pStyle w:val="Text"/>
            </w:pPr>
            <w:r w:rsidRPr="00E14948">
              <w:t>(1)  15 : 3</w:t>
            </w:r>
          </w:p>
        </w:tc>
        <w:tc>
          <w:tcPr>
            <w:tcW w:w="4536" w:type="dxa"/>
          </w:tcPr>
          <w:p w14:paraId="2E020DC9" w14:textId="77777777" w:rsidR="001669F7" w:rsidRPr="00E14948" w:rsidRDefault="001669F7" w:rsidP="001669F7">
            <w:pPr>
              <w:pStyle w:val="Text"/>
            </w:pPr>
            <w:r w:rsidRPr="00E14948">
              <w:t>(2)  27 : 5</w:t>
            </w:r>
          </w:p>
          <w:p w14:paraId="1FD79277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55DCA1AC" w14:textId="77777777" w:rsidTr="004D383A">
        <w:tc>
          <w:tcPr>
            <w:tcW w:w="780" w:type="dxa"/>
          </w:tcPr>
          <w:p w14:paraId="16634E6C" w14:textId="0CF29E66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AC44FEF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583B87B2" w14:textId="77777777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7ED1ABE0" w14:textId="7D45F2CD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  <w:r w:rsidR="009717D1">
              <w:t xml:space="preserve"> Begründet.</w:t>
            </w:r>
          </w:p>
          <w:p w14:paraId="18259CF7" w14:textId="77777777" w:rsidR="00495371" w:rsidRDefault="00495371" w:rsidP="00495371">
            <w:pPr>
              <w:pStyle w:val="Listenabsatz"/>
            </w:pPr>
            <w:r>
              <w:t>Warum passen die anderen nicht?</w:t>
            </w:r>
            <w:r w:rsidR="009717D1">
              <w:t xml:space="preserve"> Begründet.</w:t>
            </w:r>
          </w:p>
          <w:p w14:paraId="4CBBA603" w14:textId="0DE89ED3" w:rsidR="0055560F" w:rsidRPr="00E14948" w:rsidRDefault="0055560F" w:rsidP="0055560F"/>
        </w:tc>
      </w:tr>
    </w:tbl>
    <w:p w14:paraId="4BFF1855" w14:textId="77777777" w:rsidR="00AC0B94" w:rsidRPr="00200F3D" w:rsidRDefault="00AC0B94">
      <w:pPr>
        <w:spacing w:after="200" w:line="276" w:lineRule="auto"/>
        <w:rPr>
          <w:sz w:val="4"/>
          <w:szCs w:val="2"/>
        </w:rPr>
      </w:pPr>
    </w:p>
    <w:sectPr w:rsidR="00AC0B94" w:rsidRPr="00200F3D" w:rsidSect="00BE1C19">
      <w:headerReference w:type="default" r:id="rId174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04A81" w14:textId="77777777" w:rsidR="00F73905" w:rsidRDefault="00F73905" w:rsidP="00F56440">
      <w:r>
        <w:separator/>
      </w:r>
    </w:p>
    <w:p w14:paraId="5616F833" w14:textId="77777777" w:rsidR="00F73905" w:rsidRDefault="00F73905" w:rsidP="00F56440"/>
    <w:p w14:paraId="4A3CA55A" w14:textId="77777777" w:rsidR="00F73905" w:rsidRDefault="00F73905" w:rsidP="00F56440"/>
    <w:p w14:paraId="13A04BF5" w14:textId="77777777" w:rsidR="00F73905" w:rsidRDefault="00F73905" w:rsidP="00F56440"/>
    <w:p w14:paraId="078EBCD1" w14:textId="77777777" w:rsidR="00F73905" w:rsidRDefault="00F73905"/>
    <w:p w14:paraId="09EE43FE" w14:textId="77777777" w:rsidR="00F73905" w:rsidRDefault="00F73905"/>
    <w:p w14:paraId="14B3253E" w14:textId="77777777" w:rsidR="00F73905" w:rsidRDefault="00F73905"/>
  </w:endnote>
  <w:endnote w:type="continuationSeparator" w:id="0">
    <w:p w14:paraId="54F63651" w14:textId="77777777" w:rsidR="00F73905" w:rsidRDefault="00F73905" w:rsidP="00F56440">
      <w:r>
        <w:continuationSeparator/>
      </w:r>
    </w:p>
    <w:p w14:paraId="048E9DBE" w14:textId="77777777" w:rsidR="00F73905" w:rsidRDefault="00F73905" w:rsidP="00F56440"/>
    <w:p w14:paraId="6E462D1B" w14:textId="77777777" w:rsidR="00F73905" w:rsidRDefault="00F73905" w:rsidP="00F56440"/>
    <w:p w14:paraId="153D4FA9" w14:textId="77777777" w:rsidR="00F73905" w:rsidRDefault="00F73905" w:rsidP="00F56440"/>
    <w:p w14:paraId="6C25BA9E" w14:textId="77777777" w:rsidR="00F73905" w:rsidRDefault="00F73905"/>
    <w:p w14:paraId="7E753063" w14:textId="77777777" w:rsidR="00F73905" w:rsidRDefault="00F73905"/>
    <w:p w14:paraId="70CE42DE" w14:textId="77777777" w:rsidR="00F73905" w:rsidRDefault="00F73905"/>
  </w:endnote>
  <w:endnote w:type="continuationNotice" w:id="1">
    <w:p w14:paraId="6E951064" w14:textId="77777777" w:rsidR="00F73905" w:rsidRDefault="00F7390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49DAB" w14:textId="77777777" w:rsidR="002E0FA7" w:rsidRDefault="002E0FA7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6C4CD" w14:textId="77777777" w:rsidR="00F73905" w:rsidRDefault="00F73905" w:rsidP="00F56440">
      <w:r>
        <w:separator/>
      </w:r>
    </w:p>
    <w:p w14:paraId="1CE8B6E1" w14:textId="77777777" w:rsidR="00F73905" w:rsidRDefault="00F73905" w:rsidP="00F56440"/>
    <w:p w14:paraId="26BC9761" w14:textId="77777777" w:rsidR="00F73905" w:rsidRDefault="00F73905" w:rsidP="00F56440"/>
    <w:p w14:paraId="2C081C36" w14:textId="77777777" w:rsidR="00F73905" w:rsidRDefault="00F73905" w:rsidP="00F56440"/>
    <w:p w14:paraId="4E2F1164" w14:textId="77777777" w:rsidR="00F73905" w:rsidRDefault="00F73905"/>
    <w:p w14:paraId="7EBB17FE" w14:textId="77777777" w:rsidR="00F73905" w:rsidRDefault="00F73905"/>
    <w:p w14:paraId="6A947657" w14:textId="77777777" w:rsidR="00F73905" w:rsidRDefault="00F73905"/>
  </w:footnote>
  <w:footnote w:type="continuationSeparator" w:id="0">
    <w:p w14:paraId="1F9DFBD0" w14:textId="77777777" w:rsidR="00F73905" w:rsidRDefault="00F73905" w:rsidP="00F56440">
      <w:r>
        <w:continuationSeparator/>
      </w:r>
    </w:p>
    <w:p w14:paraId="0AD21263" w14:textId="77777777" w:rsidR="00F73905" w:rsidRDefault="00F73905" w:rsidP="00F56440"/>
    <w:p w14:paraId="38181FCE" w14:textId="77777777" w:rsidR="00F73905" w:rsidRDefault="00F73905" w:rsidP="00F56440"/>
    <w:p w14:paraId="1088F263" w14:textId="77777777" w:rsidR="00F73905" w:rsidRDefault="00F73905" w:rsidP="00F56440"/>
    <w:p w14:paraId="70C77D8E" w14:textId="77777777" w:rsidR="00F73905" w:rsidRDefault="00F73905"/>
    <w:p w14:paraId="30289644" w14:textId="77777777" w:rsidR="00F73905" w:rsidRDefault="00F73905"/>
    <w:p w14:paraId="201974EA" w14:textId="77777777" w:rsidR="00F73905" w:rsidRDefault="00F73905"/>
  </w:footnote>
  <w:footnote w:type="continuationNotice" w:id="1">
    <w:p w14:paraId="1E5401A9" w14:textId="77777777" w:rsidR="00F73905" w:rsidRDefault="00F7390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8638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E0FA7" w:rsidRPr="00E0758C" w14:paraId="3081EBE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904189D" w14:textId="77777777" w:rsidR="002E0FA7" w:rsidRPr="00E0758C" w:rsidRDefault="002E0FA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312C0E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73F9F1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4858C2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3431C0A" w14:textId="77777777" w:rsidR="002E0FA7" w:rsidRPr="00E17AE8" w:rsidRDefault="002E0FA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8101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1F0C10FE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27B38B" w14:textId="56F8F198" w:rsidR="002E0FA7" w:rsidRPr="00E0758C" w:rsidRDefault="00246551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75936AD" wp14:editId="5F17A749">
                <wp:extent cx="360000" cy="180198"/>
                <wp:effectExtent l="0" t="0" r="0" b="0"/>
                <wp:docPr id="957767409" name="Grafik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767409" name="Grafik 95776740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373702" cy="18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1FAD79" w14:textId="18121BF4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</w:t>
          </w:r>
          <w:r w:rsidR="003610BA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4EA37E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E2FCE2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8957A7" wp14:editId="1FF469E7">
                <wp:extent cx="337235" cy="324000"/>
                <wp:effectExtent l="0" t="0" r="5715" b="0"/>
                <wp:docPr id="1741781457" name="Grafik 1741781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F49E2B" w14:textId="77777777" w:rsidR="002E0FA7" w:rsidRPr="00E17AE8" w:rsidRDefault="002E0FA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A68C" w14:textId="77777777" w:rsidR="002E0FA7" w:rsidRDefault="002E0FA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E0FA7" w:rsidRPr="00E0758C" w14:paraId="75957BA4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62F91D" w14:textId="77777777" w:rsidR="002E0FA7" w:rsidRPr="00E0758C" w:rsidRDefault="002E0FA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BE25957" wp14:editId="683C2CB8">
                <wp:extent cx="288587" cy="263525"/>
                <wp:effectExtent l="0" t="0" r="381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r="20170" b="-196"/>
                        <a:stretch/>
                      </pic:blipFill>
                      <pic:spPr bwMode="auto">
                        <a:xfrm>
                          <a:off x="0" y="0"/>
                          <a:ext cx="289545" cy="26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BFBA67B" w14:textId="77777777" w:rsidR="002E0FA7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502E6119" w14:textId="3D3D101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 w:rsidR="003610BA">
            <w:rPr>
              <w:color w:val="706F6F"/>
              <w:sz w:val="20"/>
              <w:szCs w:val="20"/>
            </w:rPr>
            <w:t>Multiplikations</w:t>
          </w:r>
          <w:r w:rsidR="00DF62E5">
            <w:rPr>
              <w:color w:val="706F6F"/>
              <w:sz w:val="20"/>
              <w:szCs w:val="20"/>
            </w:rPr>
            <w:t>-A</w:t>
          </w:r>
          <w:r>
            <w:rPr>
              <w:color w:val="706F6F"/>
              <w:sz w:val="20"/>
              <w:szCs w:val="20"/>
            </w:rPr>
            <w:t>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4FE090" w14:textId="5018655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</w:t>
          </w:r>
          <w:r w:rsidR="003610BA">
            <w:rPr>
              <w:color w:val="737373" w:themeColor="accent3"/>
              <w:sz w:val="18"/>
              <w:szCs w:val="18"/>
            </w:rPr>
            <w:t>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66BE0A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6B7B025" wp14:editId="1FED2EB2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2B54615" w14:textId="77777777" w:rsidR="002E0FA7" w:rsidRDefault="002E0FA7"/>
  <w:p w14:paraId="18268E3B" w14:textId="77777777" w:rsidR="008954ED" w:rsidRDefault="008954E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3377E" w14:textId="77777777" w:rsidR="003610BA" w:rsidRDefault="003610BA" w:rsidP="003C704E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579AD6A1" w14:textId="77777777" w:rsidTr="00D04171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EB5CF28" w14:textId="1D678C85" w:rsidR="003610BA" w:rsidRPr="00E0758C" w:rsidRDefault="00246551" w:rsidP="003610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88697A5" wp14:editId="02ADC2E2">
                <wp:extent cx="352800" cy="227253"/>
                <wp:effectExtent l="0" t="0" r="3175" b="1905"/>
                <wp:docPr id="528681386" name="Grafik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681386" name="Grafik 528681386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7"/>
                        <a:stretch/>
                      </pic:blipFill>
                      <pic:spPr bwMode="auto">
                        <a:xfrm>
                          <a:off x="0" y="0"/>
                          <a:ext cx="369874" cy="2382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FD91AF5" w14:textId="37C46CF3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EBF24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4BAA6B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E7974A6" wp14:editId="247CED35">
                <wp:extent cx="337235" cy="324000"/>
                <wp:effectExtent l="0" t="0" r="5715" b="0"/>
                <wp:docPr id="119007621" name="Grafik 119007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5F0421" w14:textId="77777777" w:rsidR="003610BA" w:rsidRDefault="003610BA"/>
  <w:p w14:paraId="3D2E3A0F" w14:textId="77777777" w:rsidR="003610BA" w:rsidRDefault="003610B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88E27" w14:textId="77777777" w:rsidR="003610BA" w:rsidRDefault="003610B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46551" w:rsidRPr="00E0758C" w14:paraId="721947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B2623C" w14:textId="09A2576D" w:rsidR="003610BA" w:rsidRPr="00E0758C" w:rsidRDefault="00246551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400A87F" wp14:editId="54949CEE">
                <wp:extent cx="414906" cy="266400"/>
                <wp:effectExtent l="0" t="0" r="4445" b="635"/>
                <wp:docPr id="1591921911" name="Grafik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921911" name="Grafik 159192191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27"/>
                        <a:stretch/>
                      </pic:blipFill>
                      <pic:spPr bwMode="auto">
                        <a:xfrm flipH="1">
                          <a:off x="0" y="0"/>
                          <a:ext cx="461447" cy="296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36F5935" w14:textId="77777777" w:rsidR="003610BA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71BE360B" w14:textId="515891B1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Divisions-Aufgaben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2C4480" w14:textId="41F4A73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4CA9C2" w14:textId="7777777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2BD46B7" wp14:editId="424EABDA">
                <wp:extent cx="337235" cy="324000"/>
                <wp:effectExtent l="0" t="0" r="5715" b="0"/>
                <wp:docPr id="55235221" name="Grafik 5523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982F17" w14:textId="77777777" w:rsidR="003610BA" w:rsidRDefault="003610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23E"/>
    <w:multiLevelType w:val="hybridMultilevel"/>
    <w:tmpl w:val="F5F8EF8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708D"/>
    <w:multiLevelType w:val="hybridMultilevel"/>
    <w:tmpl w:val="5B50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419D6"/>
    <w:multiLevelType w:val="hybridMultilevel"/>
    <w:tmpl w:val="DD7EE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B5E5A"/>
    <w:multiLevelType w:val="hybridMultilevel"/>
    <w:tmpl w:val="C30E8F94"/>
    <w:lvl w:ilvl="0" w:tplc="3B709F18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1" w15:restartNumberingAfterBreak="0">
    <w:nsid w:val="4E986904"/>
    <w:multiLevelType w:val="hybridMultilevel"/>
    <w:tmpl w:val="25B4BA86"/>
    <w:lvl w:ilvl="0" w:tplc="17A6C1AA">
      <w:start w:val="1"/>
      <w:numFmt w:val="decimal"/>
      <w:lvlText w:val="(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2" w15:restartNumberingAfterBreak="0">
    <w:nsid w:val="528A51E3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3" w15:restartNumberingAfterBreak="0">
    <w:nsid w:val="5449494B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4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F2E77"/>
    <w:multiLevelType w:val="hybridMultilevel"/>
    <w:tmpl w:val="E362A52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4940C9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7" w15:restartNumberingAfterBreak="0">
    <w:nsid w:val="70D03660"/>
    <w:multiLevelType w:val="hybridMultilevel"/>
    <w:tmpl w:val="9B326968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57C41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1047143178">
    <w:abstractNumId w:val="4"/>
  </w:num>
  <w:num w:numId="2" w16cid:durableId="1475176997">
    <w:abstractNumId w:val="14"/>
  </w:num>
  <w:num w:numId="3" w16cid:durableId="1281451000">
    <w:abstractNumId w:val="9"/>
  </w:num>
  <w:num w:numId="4" w16cid:durableId="791674994">
    <w:abstractNumId w:val="1"/>
  </w:num>
  <w:num w:numId="5" w16cid:durableId="1246646153">
    <w:abstractNumId w:val="6"/>
  </w:num>
  <w:num w:numId="6" w16cid:durableId="1238201452">
    <w:abstractNumId w:val="7"/>
  </w:num>
  <w:num w:numId="7" w16cid:durableId="1877310889">
    <w:abstractNumId w:val="5"/>
  </w:num>
  <w:num w:numId="8" w16cid:durableId="1567569471">
    <w:abstractNumId w:val="2"/>
  </w:num>
  <w:num w:numId="9" w16cid:durableId="1297758271">
    <w:abstractNumId w:val="8"/>
  </w:num>
  <w:num w:numId="10" w16cid:durableId="1824858197">
    <w:abstractNumId w:val="0"/>
  </w:num>
  <w:num w:numId="11" w16cid:durableId="1098524184">
    <w:abstractNumId w:val="3"/>
  </w:num>
  <w:num w:numId="12" w16cid:durableId="444274248">
    <w:abstractNumId w:val="11"/>
  </w:num>
  <w:num w:numId="13" w16cid:durableId="1982730086">
    <w:abstractNumId w:val="15"/>
  </w:num>
  <w:num w:numId="14" w16cid:durableId="1830824175">
    <w:abstractNumId w:val="10"/>
  </w:num>
  <w:num w:numId="15" w16cid:durableId="2053572807">
    <w:abstractNumId w:val="17"/>
  </w:num>
  <w:num w:numId="16" w16cid:durableId="745230993">
    <w:abstractNumId w:val="18"/>
  </w:num>
  <w:num w:numId="17" w16cid:durableId="529221194">
    <w:abstractNumId w:val="16"/>
  </w:num>
  <w:num w:numId="18" w16cid:durableId="133330161">
    <w:abstractNumId w:val="13"/>
  </w:num>
  <w:num w:numId="19" w16cid:durableId="1074202856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0CF2"/>
    <w:rsid w:val="00000D74"/>
    <w:rsid w:val="00001908"/>
    <w:rsid w:val="00004F79"/>
    <w:rsid w:val="000052CA"/>
    <w:rsid w:val="000067E8"/>
    <w:rsid w:val="00007390"/>
    <w:rsid w:val="00010341"/>
    <w:rsid w:val="00010863"/>
    <w:rsid w:val="00011C8C"/>
    <w:rsid w:val="00013060"/>
    <w:rsid w:val="00014E2D"/>
    <w:rsid w:val="00017B64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445C"/>
    <w:rsid w:val="00045C57"/>
    <w:rsid w:val="0004612D"/>
    <w:rsid w:val="00047413"/>
    <w:rsid w:val="0005096B"/>
    <w:rsid w:val="0005153C"/>
    <w:rsid w:val="00054386"/>
    <w:rsid w:val="0006247F"/>
    <w:rsid w:val="000646A2"/>
    <w:rsid w:val="00070F0F"/>
    <w:rsid w:val="00072AF3"/>
    <w:rsid w:val="000748E2"/>
    <w:rsid w:val="00076180"/>
    <w:rsid w:val="00076A10"/>
    <w:rsid w:val="00080CF0"/>
    <w:rsid w:val="00081AEE"/>
    <w:rsid w:val="000833C4"/>
    <w:rsid w:val="00085A82"/>
    <w:rsid w:val="000908F1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4AED"/>
    <w:rsid w:val="000A4EAD"/>
    <w:rsid w:val="000A65C6"/>
    <w:rsid w:val="000A661D"/>
    <w:rsid w:val="000A7219"/>
    <w:rsid w:val="000B32E0"/>
    <w:rsid w:val="000B37C6"/>
    <w:rsid w:val="000B4968"/>
    <w:rsid w:val="000B7134"/>
    <w:rsid w:val="000B77D1"/>
    <w:rsid w:val="000C2A49"/>
    <w:rsid w:val="000C4116"/>
    <w:rsid w:val="000C527B"/>
    <w:rsid w:val="000C56AC"/>
    <w:rsid w:val="000C7083"/>
    <w:rsid w:val="000D0D1B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39FC"/>
    <w:rsid w:val="000F5934"/>
    <w:rsid w:val="000F599B"/>
    <w:rsid w:val="000F7F6B"/>
    <w:rsid w:val="00101357"/>
    <w:rsid w:val="00101376"/>
    <w:rsid w:val="00101C71"/>
    <w:rsid w:val="001029C2"/>
    <w:rsid w:val="00104F4B"/>
    <w:rsid w:val="00112BD0"/>
    <w:rsid w:val="001148ED"/>
    <w:rsid w:val="00114F3B"/>
    <w:rsid w:val="00120536"/>
    <w:rsid w:val="00120807"/>
    <w:rsid w:val="00120E67"/>
    <w:rsid w:val="001217D3"/>
    <w:rsid w:val="00121991"/>
    <w:rsid w:val="0012488A"/>
    <w:rsid w:val="00125106"/>
    <w:rsid w:val="001306A0"/>
    <w:rsid w:val="001312A6"/>
    <w:rsid w:val="00131443"/>
    <w:rsid w:val="00132F04"/>
    <w:rsid w:val="001334AC"/>
    <w:rsid w:val="00133C95"/>
    <w:rsid w:val="00133CDA"/>
    <w:rsid w:val="00133FC9"/>
    <w:rsid w:val="0013679C"/>
    <w:rsid w:val="00137391"/>
    <w:rsid w:val="00137644"/>
    <w:rsid w:val="00137D11"/>
    <w:rsid w:val="00140BC5"/>
    <w:rsid w:val="00141791"/>
    <w:rsid w:val="00141C88"/>
    <w:rsid w:val="00146955"/>
    <w:rsid w:val="0014695C"/>
    <w:rsid w:val="00146E20"/>
    <w:rsid w:val="00146ED1"/>
    <w:rsid w:val="00146F2A"/>
    <w:rsid w:val="00147015"/>
    <w:rsid w:val="00150886"/>
    <w:rsid w:val="00152728"/>
    <w:rsid w:val="00155195"/>
    <w:rsid w:val="001559BE"/>
    <w:rsid w:val="001610F3"/>
    <w:rsid w:val="00163EA8"/>
    <w:rsid w:val="00164B45"/>
    <w:rsid w:val="00165441"/>
    <w:rsid w:val="001662C7"/>
    <w:rsid w:val="001669F7"/>
    <w:rsid w:val="00170589"/>
    <w:rsid w:val="00172744"/>
    <w:rsid w:val="001735AF"/>
    <w:rsid w:val="00174391"/>
    <w:rsid w:val="00176749"/>
    <w:rsid w:val="00177A51"/>
    <w:rsid w:val="00177A63"/>
    <w:rsid w:val="00180304"/>
    <w:rsid w:val="00180775"/>
    <w:rsid w:val="00180EC4"/>
    <w:rsid w:val="00183265"/>
    <w:rsid w:val="0018492B"/>
    <w:rsid w:val="001853AA"/>
    <w:rsid w:val="001858C2"/>
    <w:rsid w:val="00185FA3"/>
    <w:rsid w:val="0018699D"/>
    <w:rsid w:val="00186F64"/>
    <w:rsid w:val="00190E12"/>
    <w:rsid w:val="00191F71"/>
    <w:rsid w:val="00192565"/>
    <w:rsid w:val="00192D9F"/>
    <w:rsid w:val="001948F0"/>
    <w:rsid w:val="001968BE"/>
    <w:rsid w:val="0019738E"/>
    <w:rsid w:val="001A1780"/>
    <w:rsid w:val="001A42BE"/>
    <w:rsid w:val="001A4621"/>
    <w:rsid w:val="001B249B"/>
    <w:rsid w:val="001B2AC2"/>
    <w:rsid w:val="001B3139"/>
    <w:rsid w:val="001B43D2"/>
    <w:rsid w:val="001B6520"/>
    <w:rsid w:val="001C0814"/>
    <w:rsid w:val="001C0C6A"/>
    <w:rsid w:val="001C3055"/>
    <w:rsid w:val="001C3EE1"/>
    <w:rsid w:val="001C4682"/>
    <w:rsid w:val="001C6C3A"/>
    <w:rsid w:val="001C79EB"/>
    <w:rsid w:val="001D3083"/>
    <w:rsid w:val="001D30B9"/>
    <w:rsid w:val="001D4814"/>
    <w:rsid w:val="001D6674"/>
    <w:rsid w:val="001D7B44"/>
    <w:rsid w:val="001E08C7"/>
    <w:rsid w:val="001E402C"/>
    <w:rsid w:val="001E4845"/>
    <w:rsid w:val="001E597C"/>
    <w:rsid w:val="001E6DF4"/>
    <w:rsid w:val="001E7430"/>
    <w:rsid w:val="001F2A76"/>
    <w:rsid w:val="001F3249"/>
    <w:rsid w:val="001F3BDF"/>
    <w:rsid w:val="001F47EC"/>
    <w:rsid w:val="001F4DB1"/>
    <w:rsid w:val="001F6F57"/>
    <w:rsid w:val="001F77B1"/>
    <w:rsid w:val="002003AD"/>
    <w:rsid w:val="00200F3D"/>
    <w:rsid w:val="00202DAA"/>
    <w:rsid w:val="00204695"/>
    <w:rsid w:val="00205D8A"/>
    <w:rsid w:val="002061FE"/>
    <w:rsid w:val="00206256"/>
    <w:rsid w:val="00206AA9"/>
    <w:rsid w:val="00210E94"/>
    <w:rsid w:val="002115C7"/>
    <w:rsid w:val="0021237C"/>
    <w:rsid w:val="00212D4A"/>
    <w:rsid w:val="0021309F"/>
    <w:rsid w:val="002150E8"/>
    <w:rsid w:val="0021619B"/>
    <w:rsid w:val="00224450"/>
    <w:rsid w:val="0022605A"/>
    <w:rsid w:val="002265C1"/>
    <w:rsid w:val="002274BA"/>
    <w:rsid w:val="00230A99"/>
    <w:rsid w:val="00232C39"/>
    <w:rsid w:val="002330F5"/>
    <w:rsid w:val="00234C3E"/>
    <w:rsid w:val="00235B6C"/>
    <w:rsid w:val="0023730D"/>
    <w:rsid w:val="00237759"/>
    <w:rsid w:val="00240CAD"/>
    <w:rsid w:val="00241D65"/>
    <w:rsid w:val="00243737"/>
    <w:rsid w:val="00246551"/>
    <w:rsid w:val="00246C21"/>
    <w:rsid w:val="00251C4C"/>
    <w:rsid w:val="00252562"/>
    <w:rsid w:val="002542C1"/>
    <w:rsid w:val="00255F39"/>
    <w:rsid w:val="00261A05"/>
    <w:rsid w:val="00261C8E"/>
    <w:rsid w:val="00261CE3"/>
    <w:rsid w:val="0026269D"/>
    <w:rsid w:val="002627C4"/>
    <w:rsid w:val="00264D79"/>
    <w:rsid w:val="002736A6"/>
    <w:rsid w:val="00273BC7"/>
    <w:rsid w:val="00273C8A"/>
    <w:rsid w:val="00276CE0"/>
    <w:rsid w:val="00276E7E"/>
    <w:rsid w:val="00280671"/>
    <w:rsid w:val="00280CAF"/>
    <w:rsid w:val="00281B10"/>
    <w:rsid w:val="00285A16"/>
    <w:rsid w:val="0028628F"/>
    <w:rsid w:val="002869C0"/>
    <w:rsid w:val="00290D95"/>
    <w:rsid w:val="00293E5E"/>
    <w:rsid w:val="00294AF4"/>
    <w:rsid w:val="002969B0"/>
    <w:rsid w:val="00297401"/>
    <w:rsid w:val="00297993"/>
    <w:rsid w:val="002A2C51"/>
    <w:rsid w:val="002A2C9A"/>
    <w:rsid w:val="002A3358"/>
    <w:rsid w:val="002A5ABD"/>
    <w:rsid w:val="002A6109"/>
    <w:rsid w:val="002A7EB5"/>
    <w:rsid w:val="002B0676"/>
    <w:rsid w:val="002B7422"/>
    <w:rsid w:val="002C0A1F"/>
    <w:rsid w:val="002C1315"/>
    <w:rsid w:val="002C2234"/>
    <w:rsid w:val="002C231B"/>
    <w:rsid w:val="002C29FD"/>
    <w:rsid w:val="002C381B"/>
    <w:rsid w:val="002C6103"/>
    <w:rsid w:val="002D1257"/>
    <w:rsid w:val="002D1681"/>
    <w:rsid w:val="002D1886"/>
    <w:rsid w:val="002D3D06"/>
    <w:rsid w:val="002D4115"/>
    <w:rsid w:val="002D69A5"/>
    <w:rsid w:val="002E0053"/>
    <w:rsid w:val="002E0FA7"/>
    <w:rsid w:val="002E2E60"/>
    <w:rsid w:val="002E55B9"/>
    <w:rsid w:val="002E5BEA"/>
    <w:rsid w:val="002E6140"/>
    <w:rsid w:val="002E6A63"/>
    <w:rsid w:val="002F2B43"/>
    <w:rsid w:val="002F2D13"/>
    <w:rsid w:val="002F4885"/>
    <w:rsid w:val="002F7A85"/>
    <w:rsid w:val="003006A2"/>
    <w:rsid w:val="003011A1"/>
    <w:rsid w:val="003011F8"/>
    <w:rsid w:val="0030347F"/>
    <w:rsid w:val="00305887"/>
    <w:rsid w:val="00306DF2"/>
    <w:rsid w:val="003079FB"/>
    <w:rsid w:val="00307DFF"/>
    <w:rsid w:val="003105B6"/>
    <w:rsid w:val="00315877"/>
    <w:rsid w:val="0032057B"/>
    <w:rsid w:val="003220D4"/>
    <w:rsid w:val="0032245A"/>
    <w:rsid w:val="0032289E"/>
    <w:rsid w:val="00323575"/>
    <w:rsid w:val="00324169"/>
    <w:rsid w:val="003244CA"/>
    <w:rsid w:val="00325B9F"/>
    <w:rsid w:val="00326D95"/>
    <w:rsid w:val="00327660"/>
    <w:rsid w:val="0033096A"/>
    <w:rsid w:val="00332BA3"/>
    <w:rsid w:val="00333312"/>
    <w:rsid w:val="00335B6E"/>
    <w:rsid w:val="0033677C"/>
    <w:rsid w:val="00342F80"/>
    <w:rsid w:val="0034350A"/>
    <w:rsid w:val="003469E3"/>
    <w:rsid w:val="00351B12"/>
    <w:rsid w:val="00351DF0"/>
    <w:rsid w:val="00352164"/>
    <w:rsid w:val="00353BDB"/>
    <w:rsid w:val="00354A18"/>
    <w:rsid w:val="00354D8C"/>
    <w:rsid w:val="00357CE4"/>
    <w:rsid w:val="003610BA"/>
    <w:rsid w:val="0036197D"/>
    <w:rsid w:val="00362FA9"/>
    <w:rsid w:val="00363178"/>
    <w:rsid w:val="00363A47"/>
    <w:rsid w:val="003654EE"/>
    <w:rsid w:val="003655ED"/>
    <w:rsid w:val="00365D85"/>
    <w:rsid w:val="003675F9"/>
    <w:rsid w:val="00367D3E"/>
    <w:rsid w:val="003724C0"/>
    <w:rsid w:val="0037445F"/>
    <w:rsid w:val="00374BA9"/>
    <w:rsid w:val="003760D9"/>
    <w:rsid w:val="00376701"/>
    <w:rsid w:val="00376C2F"/>
    <w:rsid w:val="003811BF"/>
    <w:rsid w:val="00381366"/>
    <w:rsid w:val="00385C81"/>
    <w:rsid w:val="00386976"/>
    <w:rsid w:val="00386A12"/>
    <w:rsid w:val="00387E4E"/>
    <w:rsid w:val="00387E96"/>
    <w:rsid w:val="003908B0"/>
    <w:rsid w:val="00391BC6"/>
    <w:rsid w:val="00393206"/>
    <w:rsid w:val="00393B01"/>
    <w:rsid w:val="003A0965"/>
    <w:rsid w:val="003A0D0A"/>
    <w:rsid w:val="003A2147"/>
    <w:rsid w:val="003A3504"/>
    <w:rsid w:val="003A591E"/>
    <w:rsid w:val="003A744F"/>
    <w:rsid w:val="003B0280"/>
    <w:rsid w:val="003B03AF"/>
    <w:rsid w:val="003B04ED"/>
    <w:rsid w:val="003B04FD"/>
    <w:rsid w:val="003B3169"/>
    <w:rsid w:val="003B54C2"/>
    <w:rsid w:val="003B5F33"/>
    <w:rsid w:val="003B6076"/>
    <w:rsid w:val="003B6095"/>
    <w:rsid w:val="003B6C56"/>
    <w:rsid w:val="003C1F98"/>
    <w:rsid w:val="003C3680"/>
    <w:rsid w:val="003C400E"/>
    <w:rsid w:val="003C704E"/>
    <w:rsid w:val="003C7B7B"/>
    <w:rsid w:val="003C7E45"/>
    <w:rsid w:val="003D17F3"/>
    <w:rsid w:val="003D2DC6"/>
    <w:rsid w:val="003D3222"/>
    <w:rsid w:val="003D3CF9"/>
    <w:rsid w:val="003D3DB9"/>
    <w:rsid w:val="003D5798"/>
    <w:rsid w:val="003D68AB"/>
    <w:rsid w:val="003D6A77"/>
    <w:rsid w:val="003E26AC"/>
    <w:rsid w:val="003E2761"/>
    <w:rsid w:val="003E53BF"/>
    <w:rsid w:val="003E60C5"/>
    <w:rsid w:val="003E6872"/>
    <w:rsid w:val="003F00BC"/>
    <w:rsid w:val="003F01D8"/>
    <w:rsid w:val="003F0902"/>
    <w:rsid w:val="003F3BD6"/>
    <w:rsid w:val="003F3D8F"/>
    <w:rsid w:val="003F40BD"/>
    <w:rsid w:val="003F4B77"/>
    <w:rsid w:val="003F6248"/>
    <w:rsid w:val="003F625D"/>
    <w:rsid w:val="003F6BF5"/>
    <w:rsid w:val="003F7237"/>
    <w:rsid w:val="003F7C0E"/>
    <w:rsid w:val="00404060"/>
    <w:rsid w:val="004041C4"/>
    <w:rsid w:val="00405B3A"/>
    <w:rsid w:val="00406E9D"/>
    <w:rsid w:val="00407353"/>
    <w:rsid w:val="00410341"/>
    <w:rsid w:val="0041293D"/>
    <w:rsid w:val="00415ECC"/>
    <w:rsid w:val="00416A45"/>
    <w:rsid w:val="00421399"/>
    <w:rsid w:val="00421559"/>
    <w:rsid w:val="004221C0"/>
    <w:rsid w:val="00423B88"/>
    <w:rsid w:val="004262BA"/>
    <w:rsid w:val="00427CE9"/>
    <w:rsid w:val="00430B07"/>
    <w:rsid w:val="004313C2"/>
    <w:rsid w:val="00432556"/>
    <w:rsid w:val="0043441A"/>
    <w:rsid w:val="00436FD7"/>
    <w:rsid w:val="0044106F"/>
    <w:rsid w:val="004410FB"/>
    <w:rsid w:val="00441287"/>
    <w:rsid w:val="004430E4"/>
    <w:rsid w:val="004443AB"/>
    <w:rsid w:val="00450EDC"/>
    <w:rsid w:val="00451718"/>
    <w:rsid w:val="00452209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85D20"/>
    <w:rsid w:val="004867F2"/>
    <w:rsid w:val="00487AD5"/>
    <w:rsid w:val="004916A8"/>
    <w:rsid w:val="00494C2C"/>
    <w:rsid w:val="00495371"/>
    <w:rsid w:val="004A2630"/>
    <w:rsid w:val="004A42F8"/>
    <w:rsid w:val="004A7418"/>
    <w:rsid w:val="004B006A"/>
    <w:rsid w:val="004B1E4C"/>
    <w:rsid w:val="004B43D8"/>
    <w:rsid w:val="004B54C0"/>
    <w:rsid w:val="004B66BA"/>
    <w:rsid w:val="004C0FF9"/>
    <w:rsid w:val="004C1479"/>
    <w:rsid w:val="004C2191"/>
    <w:rsid w:val="004D01A4"/>
    <w:rsid w:val="004D033C"/>
    <w:rsid w:val="004D0BBC"/>
    <w:rsid w:val="004D0BFC"/>
    <w:rsid w:val="004D383A"/>
    <w:rsid w:val="004D3F1F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E93"/>
    <w:rsid w:val="00513F2E"/>
    <w:rsid w:val="00516206"/>
    <w:rsid w:val="0052020F"/>
    <w:rsid w:val="0052085C"/>
    <w:rsid w:val="00522A2B"/>
    <w:rsid w:val="00524853"/>
    <w:rsid w:val="005256C6"/>
    <w:rsid w:val="00525E77"/>
    <w:rsid w:val="0052718F"/>
    <w:rsid w:val="0053007E"/>
    <w:rsid w:val="0053023E"/>
    <w:rsid w:val="005306EE"/>
    <w:rsid w:val="00530B72"/>
    <w:rsid w:val="00533B76"/>
    <w:rsid w:val="00535254"/>
    <w:rsid w:val="005353C9"/>
    <w:rsid w:val="0053554B"/>
    <w:rsid w:val="00536213"/>
    <w:rsid w:val="00536918"/>
    <w:rsid w:val="00536BC3"/>
    <w:rsid w:val="00536F5D"/>
    <w:rsid w:val="00537EB2"/>
    <w:rsid w:val="00542102"/>
    <w:rsid w:val="00543A9A"/>
    <w:rsid w:val="00545929"/>
    <w:rsid w:val="00547ED2"/>
    <w:rsid w:val="00550488"/>
    <w:rsid w:val="005513D5"/>
    <w:rsid w:val="00551D37"/>
    <w:rsid w:val="005525EF"/>
    <w:rsid w:val="00553FDA"/>
    <w:rsid w:val="005551AE"/>
    <w:rsid w:val="0055560F"/>
    <w:rsid w:val="005570FE"/>
    <w:rsid w:val="00557355"/>
    <w:rsid w:val="00557A27"/>
    <w:rsid w:val="0056041E"/>
    <w:rsid w:val="00560A32"/>
    <w:rsid w:val="00561FC1"/>
    <w:rsid w:val="00563011"/>
    <w:rsid w:val="00563877"/>
    <w:rsid w:val="00564563"/>
    <w:rsid w:val="00564791"/>
    <w:rsid w:val="005659A1"/>
    <w:rsid w:val="0056638C"/>
    <w:rsid w:val="00566654"/>
    <w:rsid w:val="005674D3"/>
    <w:rsid w:val="00575518"/>
    <w:rsid w:val="0057597F"/>
    <w:rsid w:val="0057608C"/>
    <w:rsid w:val="00576703"/>
    <w:rsid w:val="0057777C"/>
    <w:rsid w:val="00577C8D"/>
    <w:rsid w:val="00577DDC"/>
    <w:rsid w:val="00582922"/>
    <w:rsid w:val="005855D4"/>
    <w:rsid w:val="005874C8"/>
    <w:rsid w:val="00587F2C"/>
    <w:rsid w:val="0059191C"/>
    <w:rsid w:val="005923F0"/>
    <w:rsid w:val="005948D3"/>
    <w:rsid w:val="0059513B"/>
    <w:rsid w:val="00595848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986"/>
    <w:rsid w:val="005B7C07"/>
    <w:rsid w:val="005C24F6"/>
    <w:rsid w:val="005C26AF"/>
    <w:rsid w:val="005C56C1"/>
    <w:rsid w:val="005C5897"/>
    <w:rsid w:val="005C5C5D"/>
    <w:rsid w:val="005C6311"/>
    <w:rsid w:val="005C6441"/>
    <w:rsid w:val="005C7FF4"/>
    <w:rsid w:val="005D1C13"/>
    <w:rsid w:val="005D3569"/>
    <w:rsid w:val="005D3B6F"/>
    <w:rsid w:val="005D410F"/>
    <w:rsid w:val="005D794B"/>
    <w:rsid w:val="005E0251"/>
    <w:rsid w:val="005E4463"/>
    <w:rsid w:val="005E619C"/>
    <w:rsid w:val="005F0A6D"/>
    <w:rsid w:val="005F1482"/>
    <w:rsid w:val="005F22E4"/>
    <w:rsid w:val="005F35BC"/>
    <w:rsid w:val="005F772D"/>
    <w:rsid w:val="00601303"/>
    <w:rsid w:val="006015F6"/>
    <w:rsid w:val="00602712"/>
    <w:rsid w:val="00603F17"/>
    <w:rsid w:val="00605734"/>
    <w:rsid w:val="006064BA"/>
    <w:rsid w:val="00610CC0"/>
    <w:rsid w:val="00613E4C"/>
    <w:rsid w:val="00614F05"/>
    <w:rsid w:val="00617C84"/>
    <w:rsid w:val="00621488"/>
    <w:rsid w:val="00623B9A"/>
    <w:rsid w:val="00623D43"/>
    <w:rsid w:val="00624820"/>
    <w:rsid w:val="00624F74"/>
    <w:rsid w:val="006259AD"/>
    <w:rsid w:val="006268AA"/>
    <w:rsid w:val="006347EC"/>
    <w:rsid w:val="0063560B"/>
    <w:rsid w:val="00636D7F"/>
    <w:rsid w:val="00637B96"/>
    <w:rsid w:val="006410D6"/>
    <w:rsid w:val="00643422"/>
    <w:rsid w:val="006438B1"/>
    <w:rsid w:val="00643F9F"/>
    <w:rsid w:val="00644456"/>
    <w:rsid w:val="00644F56"/>
    <w:rsid w:val="00645505"/>
    <w:rsid w:val="00647092"/>
    <w:rsid w:val="00647741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33B"/>
    <w:rsid w:val="00677409"/>
    <w:rsid w:val="006779A8"/>
    <w:rsid w:val="00680A22"/>
    <w:rsid w:val="00681F02"/>
    <w:rsid w:val="0068439C"/>
    <w:rsid w:val="00685B0E"/>
    <w:rsid w:val="00685B7A"/>
    <w:rsid w:val="00685C0B"/>
    <w:rsid w:val="00686C67"/>
    <w:rsid w:val="00686FC0"/>
    <w:rsid w:val="00687A7F"/>
    <w:rsid w:val="0069109B"/>
    <w:rsid w:val="0069129F"/>
    <w:rsid w:val="006949B0"/>
    <w:rsid w:val="00696B7F"/>
    <w:rsid w:val="006A0602"/>
    <w:rsid w:val="006A253B"/>
    <w:rsid w:val="006A4684"/>
    <w:rsid w:val="006A63F4"/>
    <w:rsid w:val="006A7431"/>
    <w:rsid w:val="006B0A78"/>
    <w:rsid w:val="006B1E07"/>
    <w:rsid w:val="006B5344"/>
    <w:rsid w:val="006C5A7B"/>
    <w:rsid w:val="006C70BC"/>
    <w:rsid w:val="006C7499"/>
    <w:rsid w:val="006D25D9"/>
    <w:rsid w:val="006D3390"/>
    <w:rsid w:val="006D3F5D"/>
    <w:rsid w:val="006D7159"/>
    <w:rsid w:val="006D7968"/>
    <w:rsid w:val="006E162A"/>
    <w:rsid w:val="006E5DEC"/>
    <w:rsid w:val="006E700D"/>
    <w:rsid w:val="006F0F14"/>
    <w:rsid w:val="006F164E"/>
    <w:rsid w:val="006F362B"/>
    <w:rsid w:val="006F3B1C"/>
    <w:rsid w:val="006F3F4C"/>
    <w:rsid w:val="006F5451"/>
    <w:rsid w:val="00700B74"/>
    <w:rsid w:val="007027D1"/>
    <w:rsid w:val="00705357"/>
    <w:rsid w:val="00705AE4"/>
    <w:rsid w:val="007060B4"/>
    <w:rsid w:val="00707F17"/>
    <w:rsid w:val="0071032F"/>
    <w:rsid w:val="00711B95"/>
    <w:rsid w:val="00712580"/>
    <w:rsid w:val="00716243"/>
    <w:rsid w:val="00716DB4"/>
    <w:rsid w:val="007205F3"/>
    <w:rsid w:val="00723E53"/>
    <w:rsid w:val="00724BEB"/>
    <w:rsid w:val="00727114"/>
    <w:rsid w:val="007306C0"/>
    <w:rsid w:val="00734981"/>
    <w:rsid w:val="0073516B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12E"/>
    <w:rsid w:val="00751A89"/>
    <w:rsid w:val="00753CFE"/>
    <w:rsid w:val="00754B1A"/>
    <w:rsid w:val="00757F0F"/>
    <w:rsid w:val="007607D8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70D"/>
    <w:rsid w:val="00776C43"/>
    <w:rsid w:val="007804EC"/>
    <w:rsid w:val="00782287"/>
    <w:rsid w:val="00782847"/>
    <w:rsid w:val="0078312C"/>
    <w:rsid w:val="00784962"/>
    <w:rsid w:val="00786812"/>
    <w:rsid w:val="00787517"/>
    <w:rsid w:val="00790F21"/>
    <w:rsid w:val="00791C77"/>
    <w:rsid w:val="00792FE3"/>
    <w:rsid w:val="0079477A"/>
    <w:rsid w:val="00795818"/>
    <w:rsid w:val="00795A5D"/>
    <w:rsid w:val="00795F88"/>
    <w:rsid w:val="0079608D"/>
    <w:rsid w:val="007961DD"/>
    <w:rsid w:val="007A0104"/>
    <w:rsid w:val="007A149C"/>
    <w:rsid w:val="007A1C42"/>
    <w:rsid w:val="007A605F"/>
    <w:rsid w:val="007A6AD5"/>
    <w:rsid w:val="007A6CB2"/>
    <w:rsid w:val="007A75A7"/>
    <w:rsid w:val="007A7B97"/>
    <w:rsid w:val="007B06C3"/>
    <w:rsid w:val="007B19C9"/>
    <w:rsid w:val="007B2454"/>
    <w:rsid w:val="007B450E"/>
    <w:rsid w:val="007B5A47"/>
    <w:rsid w:val="007B726E"/>
    <w:rsid w:val="007C3B5B"/>
    <w:rsid w:val="007C3F51"/>
    <w:rsid w:val="007C650F"/>
    <w:rsid w:val="007C6A18"/>
    <w:rsid w:val="007D071F"/>
    <w:rsid w:val="007D082E"/>
    <w:rsid w:val="007D3998"/>
    <w:rsid w:val="007D49C6"/>
    <w:rsid w:val="007D6227"/>
    <w:rsid w:val="007D62DE"/>
    <w:rsid w:val="007D63F0"/>
    <w:rsid w:val="007D723D"/>
    <w:rsid w:val="007E2ED3"/>
    <w:rsid w:val="007E4977"/>
    <w:rsid w:val="007E4E89"/>
    <w:rsid w:val="007E5913"/>
    <w:rsid w:val="007E6223"/>
    <w:rsid w:val="007E6AC7"/>
    <w:rsid w:val="007F025F"/>
    <w:rsid w:val="007F1BC6"/>
    <w:rsid w:val="007F247F"/>
    <w:rsid w:val="007F3014"/>
    <w:rsid w:val="007F423C"/>
    <w:rsid w:val="007F476D"/>
    <w:rsid w:val="008006E4"/>
    <w:rsid w:val="008026EF"/>
    <w:rsid w:val="00802FFF"/>
    <w:rsid w:val="00803F58"/>
    <w:rsid w:val="00806A98"/>
    <w:rsid w:val="00807CF4"/>
    <w:rsid w:val="008103A1"/>
    <w:rsid w:val="00811D2D"/>
    <w:rsid w:val="00812B0E"/>
    <w:rsid w:val="00814EAA"/>
    <w:rsid w:val="008155D5"/>
    <w:rsid w:val="008159EA"/>
    <w:rsid w:val="00816C34"/>
    <w:rsid w:val="00820E3B"/>
    <w:rsid w:val="00822CFB"/>
    <w:rsid w:val="00824378"/>
    <w:rsid w:val="00824C43"/>
    <w:rsid w:val="00824E78"/>
    <w:rsid w:val="00825A92"/>
    <w:rsid w:val="00825CEC"/>
    <w:rsid w:val="00825DFF"/>
    <w:rsid w:val="0082727E"/>
    <w:rsid w:val="00827BF0"/>
    <w:rsid w:val="00830DD1"/>
    <w:rsid w:val="0083575B"/>
    <w:rsid w:val="00835983"/>
    <w:rsid w:val="00835C0B"/>
    <w:rsid w:val="008368C8"/>
    <w:rsid w:val="00840FC2"/>
    <w:rsid w:val="00841A2B"/>
    <w:rsid w:val="00841EB1"/>
    <w:rsid w:val="0084407C"/>
    <w:rsid w:val="00844A02"/>
    <w:rsid w:val="008454DC"/>
    <w:rsid w:val="008456A0"/>
    <w:rsid w:val="008456AB"/>
    <w:rsid w:val="00846EE1"/>
    <w:rsid w:val="0084766C"/>
    <w:rsid w:val="00851046"/>
    <w:rsid w:val="00851CEC"/>
    <w:rsid w:val="00851EA8"/>
    <w:rsid w:val="00852D1A"/>
    <w:rsid w:val="00854D4E"/>
    <w:rsid w:val="00855078"/>
    <w:rsid w:val="008552E0"/>
    <w:rsid w:val="008616E5"/>
    <w:rsid w:val="008619E9"/>
    <w:rsid w:val="008640FA"/>
    <w:rsid w:val="00867675"/>
    <w:rsid w:val="00867A6B"/>
    <w:rsid w:val="00870C51"/>
    <w:rsid w:val="00870D35"/>
    <w:rsid w:val="00871444"/>
    <w:rsid w:val="00871C2C"/>
    <w:rsid w:val="008738EB"/>
    <w:rsid w:val="00875803"/>
    <w:rsid w:val="00880305"/>
    <w:rsid w:val="00881799"/>
    <w:rsid w:val="00882E48"/>
    <w:rsid w:val="0088518E"/>
    <w:rsid w:val="008859B7"/>
    <w:rsid w:val="00885AB1"/>
    <w:rsid w:val="008863DF"/>
    <w:rsid w:val="00890616"/>
    <w:rsid w:val="00890B67"/>
    <w:rsid w:val="00890CED"/>
    <w:rsid w:val="008918CD"/>
    <w:rsid w:val="00891CFD"/>
    <w:rsid w:val="00892B90"/>
    <w:rsid w:val="00893281"/>
    <w:rsid w:val="00893D10"/>
    <w:rsid w:val="00894539"/>
    <w:rsid w:val="00895250"/>
    <w:rsid w:val="008954ED"/>
    <w:rsid w:val="0089672F"/>
    <w:rsid w:val="00896CF3"/>
    <w:rsid w:val="008A0409"/>
    <w:rsid w:val="008A17D3"/>
    <w:rsid w:val="008A5490"/>
    <w:rsid w:val="008B083A"/>
    <w:rsid w:val="008B08C3"/>
    <w:rsid w:val="008C4891"/>
    <w:rsid w:val="008C547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25A"/>
    <w:rsid w:val="008E2563"/>
    <w:rsid w:val="008E408B"/>
    <w:rsid w:val="008E6EEC"/>
    <w:rsid w:val="008E7B94"/>
    <w:rsid w:val="008F06F9"/>
    <w:rsid w:val="008F2B59"/>
    <w:rsid w:val="008F33A6"/>
    <w:rsid w:val="008F4B5F"/>
    <w:rsid w:val="008F521D"/>
    <w:rsid w:val="008F583D"/>
    <w:rsid w:val="008F5AC0"/>
    <w:rsid w:val="00902DA5"/>
    <w:rsid w:val="00904D35"/>
    <w:rsid w:val="00906263"/>
    <w:rsid w:val="00906FD2"/>
    <w:rsid w:val="0090734F"/>
    <w:rsid w:val="009073CA"/>
    <w:rsid w:val="0090740D"/>
    <w:rsid w:val="00907AE4"/>
    <w:rsid w:val="00907FF7"/>
    <w:rsid w:val="00910686"/>
    <w:rsid w:val="00911328"/>
    <w:rsid w:val="009117E0"/>
    <w:rsid w:val="00911EDF"/>
    <w:rsid w:val="00914E01"/>
    <w:rsid w:val="00920308"/>
    <w:rsid w:val="0092067B"/>
    <w:rsid w:val="00920890"/>
    <w:rsid w:val="00921714"/>
    <w:rsid w:val="00922C20"/>
    <w:rsid w:val="009250CC"/>
    <w:rsid w:val="009254A1"/>
    <w:rsid w:val="00925568"/>
    <w:rsid w:val="009270B6"/>
    <w:rsid w:val="0092716D"/>
    <w:rsid w:val="00927D4F"/>
    <w:rsid w:val="009348DD"/>
    <w:rsid w:val="0093552E"/>
    <w:rsid w:val="00937676"/>
    <w:rsid w:val="0094004C"/>
    <w:rsid w:val="009409A9"/>
    <w:rsid w:val="00942787"/>
    <w:rsid w:val="00942DC5"/>
    <w:rsid w:val="00944924"/>
    <w:rsid w:val="009452F9"/>
    <w:rsid w:val="00945E77"/>
    <w:rsid w:val="00946FF9"/>
    <w:rsid w:val="00950BC4"/>
    <w:rsid w:val="00950ED3"/>
    <w:rsid w:val="009514FB"/>
    <w:rsid w:val="00951765"/>
    <w:rsid w:val="00951D37"/>
    <w:rsid w:val="00951E28"/>
    <w:rsid w:val="00953B45"/>
    <w:rsid w:val="0095727C"/>
    <w:rsid w:val="00957A37"/>
    <w:rsid w:val="00960567"/>
    <w:rsid w:val="00960613"/>
    <w:rsid w:val="009636AA"/>
    <w:rsid w:val="00963FC5"/>
    <w:rsid w:val="00964360"/>
    <w:rsid w:val="00964E33"/>
    <w:rsid w:val="0096595E"/>
    <w:rsid w:val="00966E9B"/>
    <w:rsid w:val="009701AC"/>
    <w:rsid w:val="00970686"/>
    <w:rsid w:val="009717D1"/>
    <w:rsid w:val="0097228F"/>
    <w:rsid w:val="00974ACA"/>
    <w:rsid w:val="00982CBF"/>
    <w:rsid w:val="00983C41"/>
    <w:rsid w:val="00983C89"/>
    <w:rsid w:val="00986D01"/>
    <w:rsid w:val="0099425F"/>
    <w:rsid w:val="0099446E"/>
    <w:rsid w:val="009946DE"/>
    <w:rsid w:val="009A1831"/>
    <w:rsid w:val="009A20A3"/>
    <w:rsid w:val="009A620F"/>
    <w:rsid w:val="009A660E"/>
    <w:rsid w:val="009A767B"/>
    <w:rsid w:val="009B1317"/>
    <w:rsid w:val="009B1745"/>
    <w:rsid w:val="009B35B2"/>
    <w:rsid w:val="009B6775"/>
    <w:rsid w:val="009C07AB"/>
    <w:rsid w:val="009C1457"/>
    <w:rsid w:val="009C1884"/>
    <w:rsid w:val="009C2627"/>
    <w:rsid w:val="009C3128"/>
    <w:rsid w:val="009C4E47"/>
    <w:rsid w:val="009C533F"/>
    <w:rsid w:val="009C5751"/>
    <w:rsid w:val="009C6882"/>
    <w:rsid w:val="009D03B5"/>
    <w:rsid w:val="009D30C8"/>
    <w:rsid w:val="009D47D3"/>
    <w:rsid w:val="009E2ABB"/>
    <w:rsid w:val="009E4B11"/>
    <w:rsid w:val="009E5DC5"/>
    <w:rsid w:val="009E7004"/>
    <w:rsid w:val="009F0699"/>
    <w:rsid w:val="009F0C21"/>
    <w:rsid w:val="009F3719"/>
    <w:rsid w:val="009F555C"/>
    <w:rsid w:val="009F57A1"/>
    <w:rsid w:val="009F644B"/>
    <w:rsid w:val="009F6F49"/>
    <w:rsid w:val="009F75EA"/>
    <w:rsid w:val="00A00AC8"/>
    <w:rsid w:val="00A00F20"/>
    <w:rsid w:val="00A0137F"/>
    <w:rsid w:val="00A0340F"/>
    <w:rsid w:val="00A041F5"/>
    <w:rsid w:val="00A04869"/>
    <w:rsid w:val="00A05FEB"/>
    <w:rsid w:val="00A06C41"/>
    <w:rsid w:val="00A07BB3"/>
    <w:rsid w:val="00A07FE3"/>
    <w:rsid w:val="00A11F5F"/>
    <w:rsid w:val="00A147B9"/>
    <w:rsid w:val="00A14D75"/>
    <w:rsid w:val="00A1590E"/>
    <w:rsid w:val="00A161B2"/>
    <w:rsid w:val="00A2208A"/>
    <w:rsid w:val="00A25865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2497"/>
    <w:rsid w:val="00A53FD1"/>
    <w:rsid w:val="00A5460E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1530"/>
    <w:rsid w:val="00A71D4F"/>
    <w:rsid w:val="00A72E24"/>
    <w:rsid w:val="00A73114"/>
    <w:rsid w:val="00A73563"/>
    <w:rsid w:val="00A73596"/>
    <w:rsid w:val="00A756C0"/>
    <w:rsid w:val="00A77C0C"/>
    <w:rsid w:val="00A81287"/>
    <w:rsid w:val="00A81340"/>
    <w:rsid w:val="00A8170E"/>
    <w:rsid w:val="00A82B32"/>
    <w:rsid w:val="00A83021"/>
    <w:rsid w:val="00A8615A"/>
    <w:rsid w:val="00A862D3"/>
    <w:rsid w:val="00A86781"/>
    <w:rsid w:val="00A9431F"/>
    <w:rsid w:val="00A955F6"/>
    <w:rsid w:val="00A9585D"/>
    <w:rsid w:val="00A95A30"/>
    <w:rsid w:val="00A95D21"/>
    <w:rsid w:val="00AA0750"/>
    <w:rsid w:val="00AA0AF3"/>
    <w:rsid w:val="00AA104C"/>
    <w:rsid w:val="00AA13CF"/>
    <w:rsid w:val="00AA1F9C"/>
    <w:rsid w:val="00AA2A64"/>
    <w:rsid w:val="00AA2AFA"/>
    <w:rsid w:val="00AA2F1D"/>
    <w:rsid w:val="00AA519A"/>
    <w:rsid w:val="00AA663D"/>
    <w:rsid w:val="00AA6944"/>
    <w:rsid w:val="00AA7BE7"/>
    <w:rsid w:val="00AB041C"/>
    <w:rsid w:val="00AB0BE3"/>
    <w:rsid w:val="00AB0E82"/>
    <w:rsid w:val="00AB18D0"/>
    <w:rsid w:val="00AB4553"/>
    <w:rsid w:val="00AB4734"/>
    <w:rsid w:val="00AC0B94"/>
    <w:rsid w:val="00AC190B"/>
    <w:rsid w:val="00AC6A9B"/>
    <w:rsid w:val="00AC7020"/>
    <w:rsid w:val="00AC7674"/>
    <w:rsid w:val="00AD027D"/>
    <w:rsid w:val="00AD06F7"/>
    <w:rsid w:val="00AD13C3"/>
    <w:rsid w:val="00AD1C72"/>
    <w:rsid w:val="00AD1ED2"/>
    <w:rsid w:val="00AD245B"/>
    <w:rsid w:val="00AD3925"/>
    <w:rsid w:val="00AD4928"/>
    <w:rsid w:val="00AD623E"/>
    <w:rsid w:val="00AD791E"/>
    <w:rsid w:val="00AE3E32"/>
    <w:rsid w:val="00AE4B56"/>
    <w:rsid w:val="00AE56D4"/>
    <w:rsid w:val="00AE6358"/>
    <w:rsid w:val="00AF5DF6"/>
    <w:rsid w:val="00B00B43"/>
    <w:rsid w:val="00B00EE2"/>
    <w:rsid w:val="00B00F42"/>
    <w:rsid w:val="00B01E3A"/>
    <w:rsid w:val="00B055C4"/>
    <w:rsid w:val="00B05E8D"/>
    <w:rsid w:val="00B0709F"/>
    <w:rsid w:val="00B103D1"/>
    <w:rsid w:val="00B114AE"/>
    <w:rsid w:val="00B126D2"/>
    <w:rsid w:val="00B1324A"/>
    <w:rsid w:val="00B16463"/>
    <w:rsid w:val="00B20B30"/>
    <w:rsid w:val="00B21930"/>
    <w:rsid w:val="00B2197A"/>
    <w:rsid w:val="00B2255D"/>
    <w:rsid w:val="00B2327C"/>
    <w:rsid w:val="00B2460E"/>
    <w:rsid w:val="00B24DE1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53AE"/>
    <w:rsid w:val="00B565C2"/>
    <w:rsid w:val="00B569BB"/>
    <w:rsid w:val="00B56F51"/>
    <w:rsid w:val="00B577E2"/>
    <w:rsid w:val="00B60530"/>
    <w:rsid w:val="00B62017"/>
    <w:rsid w:val="00B65919"/>
    <w:rsid w:val="00B66771"/>
    <w:rsid w:val="00B678A7"/>
    <w:rsid w:val="00B70CFD"/>
    <w:rsid w:val="00B726BD"/>
    <w:rsid w:val="00B72942"/>
    <w:rsid w:val="00B72B1C"/>
    <w:rsid w:val="00B72DF8"/>
    <w:rsid w:val="00B74245"/>
    <w:rsid w:val="00B74344"/>
    <w:rsid w:val="00B760E9"/>
    <w:rsid w:val="00B762AE"/>
    <w:rsid w:val="00B773F0"/>
    <w:rsid w:val="00B843D5"/>
    <w:rsid w:val="00B849BA"/>
    <w:rsid w:val="00B84D5A"/>
    <w:rsid w:val="00B90A2A"/>
    <w:rsid w:val="00B91BA4"/>
    <w:rsid w:val="00B93889"/>
    <w:rsid w:val="00B953E6"/>
    <w:rsid w:val="00BA119B"/>
    <w:rsid w:val="00BA2A29"/>
    <w:rsid w:val="00BA476C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0A56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5977"/>
    <w:rsid w:val="00BF62C0"/>
    <w:rsid w:val="00BF6CB2"/>
    <w:rsid w:val="00BF7225"/>
    <w:rsid w:val="00BF7ACE"/>
    <w:rsid w:val="00C01BE1"/>
    <w:rsid w:val="00C026D0"/>
    <w:rsid w:val="00C03FF0"/>
    <w:rsid w:val="00C05056"/>
    <w:rsid w:val="00C056A1"/>
    <w:rsid w:val="00C05D0C"/>
    <w:rsid w:val="00C06056"/>
    <w:rsid w:val="00C06312"/>
    <w:rsid w:val="00C069FF"/>
    <w:rsid w:val="00C06E18"/>
    <w:rsid w:val="00C12B19"/>
    <w:rsid w:val="00C12D86"/>
    <w:rsid w:val="00C14740"/>
    <w:rsid w:val="00C16FA4"/>
    <w:rsid w:val="00C17827"/>
    <w:rsid w:val="00C17E72"/>
    <w:rsid w:val="00C2193A"/>
    <w:rsid w:val="00C225BD"/>
    <w:rsid w:val="00C25120"/>
    <w:rsid w:val="00C3130F"/>
    <w:rsid w:val="00C31484"/>
    <w:rsid w:val="00C31EC7"/>
    <w:rsid w:val="00C3267D"/>
    <w:rsid w:val="00C364DD"/>
    <w:rsid w:val="00C37BC0"/>
    <w:rsid w:val="00C41788"/>
    <w:rsid w:val="00C43751"/>
    <w:rsid w:val="00C4398E"/>
    <w:rsid w:val="00C44A34"/>
    <w:rsid w:val="00C46951"/>
    <w:rsid w:val="00C46C91"/>
    <w:rsid w:val="00C506B3"/>
    <w:rsid w:val="00C507AD"/>
    <w:rsid w:val="00C51BE4"/>
    <w:rsid w:val="00C565A4"/>
    <w:rsid w:val="00C56FB9"/>
    <w:rsid w:val="00C6259D"/>
    <w:rsid w:val="00C62C04"/>
    <w:rsid w:val="00C66483"/>
    <w:rsid w:val="00C665BE"/>
    <w:rsid w:val="00C672EA"/>
    <w:rsid w:val="00C67509"/>
    <w:rsid w:val="00C720C2"/>
    <w:rsid w:val="00C728C1"/>
    <w:rsid w:val="00C76283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186A"/>
    <w:rsid w:val="00CA387B"/>
    <w:rsid w:val="00CB1226"/>
    <w:rsid w:val="00CB2196"/>
    <w:rsid w:val="00CB2F57"/>
    <w:rsid w:val="00CB3A6B"/>
    <w:rsid w:val="00CB613A"/>
    <w:rsid w:val="00CB673F"/>
    <w:rsid w:val="00CB72F3"/>
    <w:rsid w:val="00CB7D37"/>
    <w:rsid w:val="00CC3642"/>
    <w:rsid w:val="00CC417C"/>
    <w:rsid w:val="00CC77F0"/>
    <w:rsid w:val="00CD06F3"/>
    <w:rsid w:val="00CD338A"/>
    <w:rsid w:val="00CD3FFB"/>
    <w:rsid w:val="00CD4FD7"/>
    <w:rsid w:val="00CD70B2"/>
    <w:rsid w:val="00CD7D00"/>
    <w:rsid w:val="00CD7EA4"/>
    <w:rsid w:val="00CE0250"/>
    <w:rsid w:val="00CE11CA"/>
    <w:rsid w:val="00CE4737"/>
    <w:rsid w:val="00CE48E0"/>
    <w:rsid w:val="00CE5E1C"/>
    <w:rsid w:val="00CF0F5D"/>
    <w:rsid w:val="00CF2749"/>
    <w:rsid w:val="00CF28DA"/>
    <w:rsid w:val="00CF2F07"/>
    <w:rsid w:val="00CF3F6C"/>
    <w:rsid w:val="00CF57CF"/>
    <w:rsid w:val="00D015D5"/>
    <w:rsid w:val="00D025A7"/>
    <w:rsid w:val="00D053E6"/>
    <w:rsid w:val="00D07038"/>
    <w:rsid w:val="00D10355"/>
    <w:rsid w:val="00D12349"/>
    <w:rsid w:val="00D16C21"/>
    <w:rsid w:val="00D1727F"/>
    <w:rsid w:val="00D239EF"/>
    <w:rsid w:val="00D25926"/>
    <w:rsid w:val="00D315D5"/>
    <w:rsid w:val="00D35B2E"/>
    <w:rsid w:val="00D3660C"/>
    <w:rsid w:val="00D4245A"/>
    <w:rsid w:val="00D47BA6"/>
    <w:rsid w:val="00D510B7"/>
    <w:rsid w:val="00D5145C"/>
    <w:rsid w:val="00D521C6"/>
    <w:rsid w:val="00D52C1B"/>
    <w:rsid w:val="00D53628"/>
    <w:rsid w:val="00D53CEA"/>
    <w:rsid w:val="00D60222"/>
    <w:rsid w:val="00D644E6"/>
    <w:rsid w:val="00D67EB7"/>
    <w:rsid w:val="00D7256B"/>
    <w:rsid w:val="00D726A5"/>
    <w:rsid w:val="00D75894"/>
    <w:rsid w:val="00D809E0"/>
    <w:rsid w:val="00D84481"/>
    <w:rsid w:val="00D8559C"/>
    <w:rsid w:val="00D85E6D"/>
    <w:rsid w:val="00D86395"/>
    <w:rsid w:val="00D86547"/>
    <w:rsid w:val="00D866A2"/>
    <w:rsid w:val="00D86AD2"/>
    <w:rsid w:val="00D90FD1"/>
    <w:rsid w:val="00D919CC"/>
    <w:rsid w:val="00D92625"/>
    <w:rsid w:val="00D92F05"/>
    <w:rsid w:val="00D95032"/>
    <w:rsid w:val="00DA0C15"/>
    <w:rsid w:val="00DA1AD4"/>
    <w:rsid w:val="00DA2444"/>
    <w:rsid w:val="00DA3A1C"/>
    <w:rsid w:val="00DA3CA6"/>
    <w:rsid w:val="00DA581C"/>
    <w:rsid w:val="00DA7DEA"/>
    <w:rsid w:val="00DB0C59"/>
    <w:rsid w:val="00DB28DE"/>
    <w:rsid w:val="00DB2E8D"/>
    <w:rsid w:val="00DB5CF5"/>
    <w:rsid w:val="00DB67E9"/>
    <w:rsid w:val="00DC1EC7"/>
    <w:rsid w:val="00DC60D7"/>
    <w:rsid w:val="00DC6897"/>
    <w:rsid w:val="00DD1212"/>
    <w:rsid w:val="00DD4217"/>
    <w:rsid w:val="00DD4E9C"/>
    <w:rsid w:val="00DD5F0C"/>
    <w:rsid w:val="00DD6BA0"/>
    <w:rsid w:val="00DE01CB"/>
    <w:rsid w:val="00DE31E6"/>
    <w:rsid w:val="00DE4397"/>
    <w:rsid w:val="00DE56BE"/>
    <w:rsid w:val="00DF140D"/>
    <w:rsid w:val="00DF5007"/>
    <w:rsid w:val="00DF62E5"/>
    <w:rsid w:val="00DF657A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2CE7"/>
    <w:rsid w:val="00E14506"/>
    <w:rsid w:val="00E14F0A"/>
    <w:rsid w:val="00E16684"/>
    <w:rsid w:val="00E17AE8"/>
    <w:rsid w:val="00E17B19"/>
    <w:rsid w:val="00E20362"/>
    <w:rsid w:val="00E20F33"/>
    <w:rsid w:val="00E21112"/>
    <w:rsid w:val="00E22CB5"/>
    <w:rsid w:val="00E22D64"/>
    <w:rsid w:val="00E24481"/>
    <w:rsid w:val="00E24C6D"/>
    <w:rsid w:val="00E3056F"/>
    <w:rsid w:val="00E31759"/>
    <w:rsid w:val="00E3244B"/>
    <w:rsid w:val="00E33DC8"/>
    <w:rsid w:val="00E34202"/>
    <w:rsid w:val="00E34AD9"/>
    <w:rsid w:val="00E34F59"/>
    <w:rsid w:val="00E403B6"/>
    <w:rsid w:val="00E41212"/>
    <w:rsid w:val="00E430D9"/>
    <w:rsid w:val="00E43D16"/>
    <w:rsid w:val="00E44ED6"/>
    <w:rsid w:val="00E456FD"/>
    <w:rsid w:val="00E5178C"/>
    <w:rsid w:val="00E61159"/>
    <w:rsid w:val="00E624C1"/>
    <w:rsid w:val="00E6546D"/>
    <w:rsid w:val="00E6618C"/>
    <w:rsid w:val="00E6633C"/>
    <w:rsid w:val="00E6658B"/>
    <w:rsid w:val="00E7003F"/>
    <w:rsid w:val="00E704D4"/>
    <w:rsid w:val="00E713CB"/>
    <w:rsid w:val="00E71967"/>
    <w:rsid w:val="00E71DA6"/>
    <w:rsid w:val="00E71F93"/>
    <w:rsid w:val="00E7596F"/>
    <w:rsid w:val="00E75ADD"/>
    <w:rsid w:val="00E75FBC"/>
    <w:rsid w:val="00E76BB7"/>
    <w:rsid w:val="00E80775"/>
    <w:rsid w:val="00E855E8"/>
    <w:rsid w:val="00E91941"/>
    <w:rsid w:val="00E91C8C"/>
    <w:rsid w:val="00E91D41"/>
    <w:rsid w:val="00E91F87"/>
    <w:rsid w:val="00E9320E"/>
    <w:rsid w:val="00E94B17"/>
    <w:rsid w:val="00E9750A"/>
    <w:rsid w:val="00EA153E"/>
    <w:rsid w:val="00EA4189"/>
    <w:rsid w:val="00EA4560"/>
    <w:rsid w:val="00EA578E"/>
    <w:rsid w:val="00EA7E7F"/>
    <w:rsid w:val="00EB0F6A"/>
    <w:rsid w:val="00EB0FED"/>
    <w:rsid w:val="00EB595E"/>
    <w:rsid w:val="00EB5E35"/>
    <w:rsid w:val="00EC0A91"/>
    <w:rsid w:val="00EC1D0E"/>
    <w:rsid w:val="00EC1D58"/>
    <w:rsid w:val="00EC2020"/>
    <w:rsid w:val="00EC3730"/>
    <w:rsid w:val="00EC5E23"/>
    <w:rsid w:val="00EC79AF"/>
    <w:rsid w:val="00EC79F0"/>
    <w:rsid w:val="00ED1092"/>
    <w:rsid w:val="00ED1B6A"/>
    <w:rsid w:val="00ED4B91"/>
    <w:rsid w:val="00ED7647"/>
    <w:rsid w:val="00EE0F21"/>
    <w:rsid w:val="00EE2D5D"/>
    <w:rsid w:val="00EE3199"/>
    <w:rsid w:val="00EE331C"/>
    <w:rsid w:val="00EE54A6"/>
    <w:rsid w:val="00EE55AD"/>
    <w:rsid w:val="00EF231F"/>
    <w:rsid w:val="00EF2E91"/>
    <w:rsid w:val="00EF2EED"/>
    <w:rsid w:val="00EF5545"/>
    <w:rsid w:val="00EF5B18"/>
    <w:rsid w:val="00EF6C83"/>
    <w:rsid w:val="00F02F68"/>
    <w:rsid w:val="00F04C87"/>
    <w:rsid w:val="00F05E24"/>
    <w:rsid w:val="00F10ADA"/>
    <w:rsid w:val="00F11DB6"/>
    <w:rsid w:val="00F138ED"/>
    <w:rsid w:val="00F1503F"/>
    <w:rsid w:val="00F167F1"/>
    <w:rsid w:val="00F16823"/>
    <w:rsid w:val="00F17F93"/>
    <w:rsid w:val="00F209BF"/>
    <w:rsid w:val="00F22035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4477D"/>
    <w:rsid w:val="00F5002D"/>
    <w:rsid w:val="00F50100"/>
    <w:rsid w:val="00F50C4A"/>
    <w:rsid w:val="00F50DC9"/>
    <w:rsid w:val="00F515D5"/>
    <w:rsid w:val="00F51F4A"/>
    <w:rsid w:val="00F52123"/>
    <w:rsid w:val="00F53A4F"/>
    <w:rsid w:val="00F53C90"/>
    <w:rsid w:val="00F56440"/>
    <w:rsid w:val="00F57F2B"/>
    <w:rsid w:val="00F6318F"/>
    <w:rsid w:val="00F65668"/>
    <w:rsid w:val="00F70D1B"/>
    <w:rsid w:val="00F7120E"/>
    <w:rsid w:val="00F72802"/>
    <w:rsid w:val="00F73335"/>
    <w:rsid w:val="00F73905"/>
    <w:rsid w:val="00F73FFC"/>
    <w:rsid w:val="00F749ED"/>
    <w:rsid w:val="00F754B6"/>
    <w:rsid w:val="00F776E7"/>
    <w:rsid w:val="00F777C7"/>
    <w:rsid w:val="00F80DC9"/>
    <w:rsid w:val="00F81539"/>
    <w:rsid w:val="00F85B68"/>
    <w:rsid w:val="00F86491"/>
    <w:rsid w:val="00F86BCD"/>
    <w:rsid w:val="00F86E63"/>
    <w:rsid w:val="00F874E5"/>
    <w:rsid w:val="00F90C05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2189"/>
    <w:rsid w:val="00FB2C5D"/>
    <w:rsid w:val="00FB336B"/>
    <w:rsid w:val="00FB40B8"/>
    <w:rsid w:val="00FB47AA"/>
    <w:rsid w:val="00FB5176"/>
    <w:rsid w:val="00FB5B67"/>
    <w:rsid w:val="00FC0DEE"/>
    <w:rsid w:val="00FC1570"/>
    <w:rsid w:val="00FC1D95"/>
    <w:rsid w:val="00FC37DF"/>
    <w:rsid w:val="00FC65F8"/>
    <w:rsid w:val="00FC6D29"/>
    <w:rsid w:val="00FC6ECC"/>
    <w:rsid w:val="00FD19AF"/>
    <w:rsid w:val="00FD2D28"/>
    <w:rsid w:val="00FD59BF"/>
    <w:rsid w:val="00FD6552"/>
    <w:rsid w:val="00FD7C86"/>
    <w:rsid w:val="00FE0257"/>
    <w:rsid w:val="00FE239B"/>
    <w:rsid w:val="00FE27F5"/>
    <w:rsid w:val="00FE2CD3"/>
    <w:rsid w:val="00FE3D0A"/>
    <w:rsid w:val="00FE6AD8"/>
    <w:rsid w:val="00FF087C"/>
    <w:rsid w:val="00FF12B3"/>
    <w:rsid w:val="00FF155A"/>
    <w:rsid w:val="00FF1951"/>
    <w:rsid w:val="00FF1E5A"/>
    <w:rsid w:val="00FF49A7"/>
    <w:rsid w:val="00FF6E0C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66CA"/>
  <w15:chartTrackingRefBased/>
  <w15:docId w15:val="{8B4EDBDA-00C0-4D64-AECE-D31F2059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C64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1E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E2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wmf"/><Relationship Id="rId42" Type="http://schemas.openxmlformats.org/officeDocument/2006/relationships/image" Target="media/image24.png"/><Relationship Id="rId63" Type="http://schemas.openxmlformats.org/officeDocument/2006/relationships/image" Target="media/image38.png"/><Relationship Id="rId84" Type="http://schemas.openxmlformats.org/officeDocument/2006/relationships/image" Target="media/image57.png"/><Relationship Id="rId138" Type="http://schemas.openxmlformats.org/officeDocument/2006/relationships/image" Target="media/image93.png"/><Relationship Id="rId159" Type="http://schemas.openxmlformats.org/officeDocument/2006/relationships/hyperlink" Target="https://mathe-sicher-koennen.dzlm.de/erklaervideos?nid=714" TargetMode="External"/><Relationship Id="rId170" Type="http://schemas.microsoft.com/office/2007/relationships/hdphoto" Target="media/hdphoto7.wdp"/><Relationship Id="rId107" Type="http://schemas.openxmlformats.org/officeDocument/2006/relationships/image" Target="media/image70.svg"/><Relationship Id="rId11" Type="http://schemas.openxmlformats.org/officeDocument/2006/relationships/hyperlink" Target="https://www.dzlm.de/vam/msk-rechteckfeld.html" TargetMode="External"/><Relationship Id="rId32" Type="http://schemas.openxmlformats.org/officeDocument/2006/relationships/image" Target="media/image14.wmf"/><Relationship Id="rId53" Type="http://schemas.openxmlformats.org/officeDocument/2006/relationships/image" Target="media/image36.png"/><Relationship Id="rId74" Type="http://schemas.openxmlformats.org/officeDocument/2006/relationships/image" Target="media/image43.png"/><Relationship Id="rId128" Type="http://schemas.openxmlformats.org/officeDocument/2006/relationships/image" Target="media/image84.jpg"/><Relationship Id="rId149" Type="http://schemas.openxmlformats.org/officeDocument/2006/relationships/image" Target="media/image101.wmf"/><Relationship Id="rId5" Type="http://schemas.openxmlformats.org/officeDocument/2006/relationships/webSettings" Target="webSettings.xml"/><Relationship Id="rId95" Type="http://schemas.openxmlformats.org/officeDocument/2006/relationships/image" Target="media/image60.wmf"/><Relationship Id="rId160" Type="http://schemas.openxmlformats.org/officeDocument/2006/relationships/image" Target="media/image109.wmf"/><Relationship Id="rId22" Type="http://schemas.openxmlformats.org/officeDocument/2006/relationships/image" Target="media/image9.png"/><Relationship Id="rId43" Type="http://schemas.openxmlformats.org/officeDocument/2006/relationships/image" Target="media/image25.png"/><Relationship Id="rId64" Type="http://schemas.openxmlformats.org/officeDocument/2006/relationships/image" Target="media/image40.png"/><Relationship Id="rId118" Type="http://schemas.openxmlformats.org/officeDocument/2006/relationships/image" Target="media/image85.wmf"/><Relationship Id="rId139" Type="http://schemas.openxmlformats.org/officeDocument/2006/relationships/image" Target="media/image94.jpeg"/><Relationship Id="rId85" Type="http://schemas.openxmlformats.org/officeDocument/2006/relationships/image" Target="media/image52.jpeg"/><Relationship Id="rId150" Type="http://schemas.openxmlformats.org/officeDocument/2006/relationships/image" Target="media/image102.wmf"/><Relationship Id="rId171" Type="http://schemas.openxmlformats.org/officeDocument/2006/relationships/image" Target="media/image118.png"/><Relationship Id="rId12" Type="http://schemas.openxmlformats.org/officeDocument/2006/relationships/header" Target="header1.xml"/><Relationship Id="rId33" Type="http://schemas.openxmlformats.org/officeDocument/2006/relationships/image" Target="media/image15.wmf"/><Relationship Id="rId108" Type="http://schemas.openxmlformats.org/officeDocument/2006/relationships/image" Target="media/image76.png"/><Relationship Id="rId129" Type="http://schemas.openxmlformats.org/officeDocument/2006/relationships/image" Target="media/image85.jpg"/><Relationship Id="rId54" Type="http://schemas.openxmlformats.org/officeDocument/2006/relationships/image" Target="media/image34.png"/><Relationship Id="rId70" Type="http://schemas.microsoft.com/office/2007/relationships/hdphoto" Target="media/hdphoto3.wdp"/><Relationship Id="rId75" Type="http://schemas.openxmlformats.org/officeDocument/2006/relationships/image" Target="media/image44.jpeg"/><Relationship Id="rId91" Type="http://schemas.openxmlformats.org/officeDocument/2006/relationships/hyperlink" Target="https://mathe-sicher-koennen.dzlm.de/erklaervideos?nid=686" TargetMode="External"/><Relationship Id="rId96" Type="http://schemas.openxmlformats.org/officeDocument/2006/relationships/image" Target="media/image61.wmf"/><Relationship Id="rId140" Type="http://schemas.openxmlformats.org/officeDocument/2006/relationships/image" Target="media/image95.jpeg"/><Relationship Id="rId145" Type="http://schemas.openxmlformats.org/officeDocument/2006/relationships/image" Target="media/image112.jpeg"/><Relationship Id="rId161" Type="http://schemas.openxmlformats.org/officeDocument/2006/relationships/image" Target="media/image110.png"/><Relationship Id="rId166" Type="http://schemas.openxmlformats.org/officeDocument/2006/relationships/image" Target="media/image1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0.wmf"/><Relationship Id="rId49" Type="http://schemas.openxmlformats.org/officeDocument/2006/relationships/image" Target="media/image32.jpeg"/><Relationship Id="rId114" Type="http://schemas.openxmlformats.org/officeDocument/2006/relationships/image" Target="media/image81.wmf"/><Relationship Id="rId119" Type="http://schemas.openxmlformats.org/officeDocument/2006/relationships/image" Target="media/image76.wmf"/><Relationship Id="rId44" Type="http://schemas.openxmlformats.org/officeDocument/2006/relationships/image" Target="media/image26.png"/><Relationship Id="rId60" Type="http://schemas.openxmlformats.org/officeDocument/2006/relationships/hyperlink" Target="https://mathe-sicher-koennen.dzlm.de/erklaervideos?nid=712" TargetMode="External"/><Relationship Id="rId65" Type="http://schemas.openxmlformats.org/officeDocument/2006/relationships/image" Target="media/image39.jpeg"/><Relationship Id="rId81" Type="http://schemas.openxmlformats.org/officeDocument/2006/relationships/image" Target="media/image49.png"/><Relationship Id="rId86" Type="http://schemas.openxmlformats.org/officeDocument/2006/relationships/image" Target="media/image53.wmf"/><Relationship Id="rId130" Type="http://schemas.openxmlformats.org/officeDocument/2006/relationships/header" Target="header3.xml"/><Relationship Id="rId135" Type="http://schemas.openxmlformats.org/officeDocument/2006/relationships/image" Target="media/image90.wmf"/><Relationship Id="rId151" Type="http://schemas.openxmlformats.org/officeDocument/2006/relationships/image" Target="media/image103.wmf"/><Relationship Id="rId156" Type="http://schemas.openxmlformats.org/officeDocument/2006/relationships/hyperlink" Target="https://mathe-sicher-koennen.dzlm.de/erklaervideos?nid=714" TargetMode="External"/><Relationship Id="rId172" Type="http://schemas.openxmlformats.org/officeDocument/2006/relationships/image" Target="media/image133.png"/><Relationship Id="rId13" Type="http://schemas.openxmlformats.org/officeDocument/2006/relationships/footer" Target="footer1.xml"/><Relationship Id="rId39" Type="http://schemas.openxmlformats.org/officeDocument/2006/relationships/image" Target="media/image21.png"/><Relationship Id="rId109" Type="http://schemas.openxmlformats.org/officeDocument/2006/relationships/image" Target="media/image71.png"/><Relationship Id="rId34" Type="http://schemas.openxmlformats.org/officeDocument/2006/relationships/image" Target="media/image16.wmf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76" Type="http://schemas.openxmlformats.org/officeDocument/2006/relationships/image" Target="media/image45.jpeg"/><Relationship Id="rId97" Type="http://schemas.openxmlformats.org/officeDocument/2006/relationships/image" Target="media/image62.wmf"/><Relationship Id="rId104" Type="http://schemas.openxmlformats.org/officeDocument/2006/relationships/hyperlink" Target="https://www.dzlm.de/vam/msk-rechteckfeld.html" TargetMode="External"/><Relationship Id="rId120" Type="http://schemas.openxmlformats.org/officeDocument/2006/relationships/image" Target="media/image77.wmf"/><Relationship Id="rId125" Type="http://schemas.openxmlformats.org/officeDocument/2006/relationships/image" Target="media/image81.jpeg"/><Relationship Id="rId141" Type="http://schemas.openxmlformats.org/officeDocument/2006/relationships/image" Target="media/image96.jpeg"/><Relationship Id="rId146" Type="http://schemas.openxmlformats.org/officeDocument/2006/relationships/image" Target="media/image97.jpeg"/><Relationship Id="rId167" Type="http://schemas.openxmlformats.org/officeDocument/2006/relationships/image" Target="media/image115.wmf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hyperlink" Target="https://mathe-sicher-koennen.dzlm.de/erklaervideos?nid=686" TargetMode="External"/><Relationship Id="rId162" Type="http://schemas.openxmlformats.org/officeDocument/2006/relationships/image" Target="media/image111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image" Target="media/image11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0.jpeg"/><Relationship Id="rId87" Type="http://schemas.openxmlformats.org/officeDocument/2006/relationships/image" Target="media/image54.wmf"/><Relationship Id="rId110" Type="http://schemas.openxmlformats.org/officeDocument/2006/relationships/image" Target="media/image78.png"/><Relationship Id="rId115" Type="http://schemas.openxmlformats.org/officeDocument/2006/relationships/image" Target="media/image74.wmf"/><Relationship Id="rId131" Type="http://schemas.openxmlformats.org/officeDocument/2006/relationships/image" Target="media/image87.png"/><Relationship Id="rId136" Type="http://schemas.openxmlformats.org/officeDocument/2006/relationships/header" Target="header4.xml"/><Relationship Id="rId157" Type="http://schemas.openxmlformats.org/officeDocument/2006/relationships/image" Target="media/image108.png"/><Relationship Id="rId61" Type="http://schemas.openxmlformats.org/officeDocument/2006/relationships/hyperlink" Target="https://mathe-sicher-koennen.dzlm.de/erklaervideos?nid=713" TargetMode="External"/><Relationship Id="rId82" Type="http://schemas.openxmlformats.org/officeDocument/2006/relationships/image" Target="media/image50.png"/><Relationship Id="rId152" Type="http://schemas.openxmlformats.org/officeDocument/2006/relationships/image" Target="media/image104.wmf"/><Relationship Id="rId173" Type="http://schemas.openxmlformats.org/officeDocument/2006/relationships/image" Target="media/image119.jpeg"/><Relationship Id="rId14" Type="http://schemas.openxmlformats.org/officeDocument/2006/relationships/image" Target="media/image4.png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56" Type="http://schemas.openxmlformats.org/officeDocument/2006/relationships/image" Target="media/image39.png"/><Relationship Id="rId77" Type="http://schemas.openxmlformats.org/officeDocument/2006/relationships/image" Target="media/image46.jpeg"/><Relationship Id="rId100" Type="http://schemas.openxmlformats.org/officeDocument/2006/relationships/image" Target="media/image65.wmf"/><Relationship Id="rId105" Type="http://schemas.openxmlformats.org/officeDocument/2006/relationships/image" Target="media/image68.png"/><Relationship Id="rId126" Type="http://schemas.openxmlformats.org/officeDocument/2006/relationships/image" Target="media/image82.jpeg"/><Relationship Id="rId147" Type="http://schemas.openxmlformats.org/officeDocument/2006/relationships/image" Target="media/image98.jpeg"/><Relationship Id="rId168" Type="http://schemas.openxmlformats.org/officeDocument/2006/relationships/image" Target="media/image116.wmf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microsoft.com/office/2007/relationships/hdphoto" Target="media/hdphoto4.wdp"/><Relationship Id="rId93" Type="http://schemas.openxmlformats.org/officeDocument/2006/relationships/image" Target="media/image58.png"/><Relationship Id="rId98" Type="http://schemas.openxmlformats.org/officeDocument/2006/relationships/image" Target="media/image63.wmf"/><Relationship Id="rId121" Type="http://schemas.openxmlformats.org/officeDocument/2006/relationships/image" Target="media/image88.wmf"/><Relationship Id="rId142" Type="http://schemas.openxmlformats.org/officeDocument/2006/relationships/image" Target="media/image109.png"/><Relationship Id="rId163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8.png"/><Relationship Id="rId67" Type="http://schemas.openxmlformats.org/officeDocument/2006/relationships/image" Target="media/image41.png"/><Relationship Id="rId116" Type="http://schemas.openxmlformats.org/officeDocument/2006/relationships/image" Target="media/image83.wmf"/><Relationship Id="rId137" Type="http://schemas.openxmlformats.org/officeDocument/2006/relationships/image" Target="media/image92.png"/><Relationship Id="rId158" Type="http://schemas.openxmlformats.org/officeDocument/2006/relationships/hyperlink" Target="https://mathe-sicher-koennen.dzlm.de/erklaervideos?nid=714" TargetMode="External"/><Relationship Id="rId41" Type="http://schemas.openxmlformats.org/officeDocument/2006/relationships/image" Target="media/image23.png"/><Relationship Id="rId62" Type="http://schemas.openxmlformats.org/officeDocument/2006/relationships/hyperlink" Target="https://mathe-sicher-koennen.dzlm.de/erklaervideos?nid=713" TargetMode="External"/><Relationship Id="rId83" Type="http://schemas.openxmlformats.org/officeDocument/2006/relationships/image" Target="media/image51.png"/><Relationship Id="rId88" Type="http://schemas.openxmlformats.org/officeDocument/2006/relationships/image" Target="media/image55.wmf"/><Relationship Id="rId111" Type="http://schemas.openxmlformats.org/officeDocument/2006/relationships/image" Target="media/image72.png"/><Relationship Id="rId132" Type="http://schemas.openxmlformats.org/officeDocument/2006/relationships/image" Target="media/image88.png"/><Relationship Id="rId153" Type="http://schemas.openxmlformats.org/officeDocument/2006/relationships/image" Target="media/image105.png"/><Relationship Id="rId174" Type="http://schemas.openxmlformats.org/officeDocument/2006/relationships/header" Target="header5.xml"/><Relationship Id="rId15" Type="http://schemas.openxmlformats.org/officeDocument/2006/relationships/image" Target="media/image5.png"/><Relationship Id="rId36" Type="http://schemas.openxmlformats.org/officeDocument/2006/relationships/header" Target="header2.xml"/><Relationship Id="rId57" Type="http://schemas.openxmlformats.org/officeDocument/2006/relationships/hyperlink" Target="https://mathe-sicher-koennen.dzlm.de/erklaervideos?nid=713" TargetMode="External"/><Relationship Id="rId106" Type="http://schemas.openxmlformats.org/officeDocument/2006/relationships/image" Target="media/image69.png"/><Relationship Id="rId127" Type="http://schemas.openxmlformats.org/officeDocument/2006/relationships/image" Target="media/image83.jpeg"/><Relationship Id="rId10" Type="http://schemas.openxmlformats.org/officeDocument/2006/relationships/image" Target="media/image3.png"/><Relationship Id="rId31" Type="http://schemas.openxmlformats.org/officeDocument/2006/relationships/image" Target="media/image13.wmf"/><Relationship Id="rId52" Type="http://schemas.openxmlformats.org/officeDocument/2006/relationships/image" Target="media/image33.png"/><Relationship Id="rId73" Type="http://schemas.microsoft.com/office/2007/relationships/hdphoto" Target="media/hdphoto5.wdp"/><Relationship Id="rId78" Type="http://schemas.openxmlformats.org/officeDocument/2006/relationships/image" Target="media/image47.jpeg"/><Relationship Id="rId94" Type="http://schemas.openxmlformats.org/officeDocument/2006/relationships/image" Target="media/image59.wmf"/><Relationship Id="rId99" Type="http://schemas.openxmlformats.org/officeDocument/2006/relationships/image" Target="media/image64.wmf"/><Relationship Id="rId101" Type="http://schemas.openxmlformats.org/officeDocument/2006/relationships/image" Target="media/image66.wmf"/><Relationship Id="rId122" Type="http://schemas.openxmlformats.org/officeDocument/2006/relationships/image" Target="media/image79.png"/><Relationship Id="rId143" Type="http://schemas.openxmlformats.org/officeDocument/2006/relationships/image" Target="media/image110.jpeg"/><Relationship Id="rId148" Type="http://schemas.openxmlformats.org/officeDocument/2006/relationships/image" Target="media/image99.jpeg"/><Relationship Id="rId164" Type="http://schemas.openxmlformats.org/officeDocument/2006/relationships/image" Target="media/image113.wmf"/><Relationship Id="rId169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8.wmf"/><Relationship Id="rId47" Type="http://schemas.openxmlformats.org/officeDocument/2006/relationships/image" Target="media/image29.jpg"/><Relationship Id="rId68" Type="http://schemas.microsoft.com/office/2007/relationships/hdphoto" Target="media/hdphoto1.wdp"/><Relationship Id="rId89" Type="http://schemas.openxmlformats.org/officeDocument/2006/relationships/image" Target="media/image56.wmf"/><Relationship Id="rId112" Type="http://schemas.openxmlformats.org/officeDocument/2006/relationships/image" Target="media/image80.png"/><Relationship Id="rId133" Type="http://schemas.openxmlformats.org/officeDocument/2006/relationships/image" Target="media/image89.wmf"/><Relationship Id="rId154" Type="http://schemas.openxmlformats.org/officeDocument/2006/relationships/image" Target="media/image106.png"/><Relationship Id="rId175" Type="http://schemas.openxmlformats.org/officeDocument/2006/relationships/fontTable" Target="fontTable.xml"/><Relationship Id="rId16" Type="http://schemas.openxmlformats.org/officeDocument/2006/relationships/image" Target="media/image6.png"/><Relationship Id="rId37" Type="http://schemas.openxmlformats.org/officeDocument/2006/relationships/image" Target="media/image19.png"/><Relationship Id="rId58" Type="http://schemas.openxmlformats.org/officeDocument/2006/relationships/hyperlink" Target="https://mathe-sicher-koennen.dzlm.de/erklaervideos?nid=711" TargetMode="External"/><Relationship Id="rId79" Type="http://schemas.openxmlformats.org/officeDocument/2006/relationships/image" Target="media/image48.png"/><Relationship Id="rId102" Type="http://schemas.openxmlformats.org/officeDocument/2006/relationships/hyperlink" Target="https://www.dzlm.de/vam/msk-rechteckfeld.html" TargetMode="External"/><Relationship Id="rId123" Type="http://schemas.microsoft.com/office/2007/relationships/hdphoto" Target="media/hdphoto6.wdp"/><Relationship Id="rId144" Type="http://schemas.openxmlformats.org/officeDocument/2006/relationships/image" Target="media/image111.jpeg"/><Relationship Id="rId90" Type="http://schemas.openxmlformats.org/officeDocument/2006/relationships/hyperlink" Target="https://mathe-sicher-koennen.dzlm.de/erklaervideos?nid=686" TargetMode="External"/><Relationship Id="rId165" Type="http://schemas.openxmlformats.org/officeDocument/2006/relationships/image" Target="media/image127.wmf"/><Relationship Id="rId27" Type="http://schemas.openxmlformats.org/officeDocument/2006/relationships/image" Target="media/image9.wmf"/><Relationship Id="rId48" Type="http://schemas.openxmlformats.org/officeDocument/2006/relationships/image" Target="media/image31.png"/><Relationship Id="rId69" Type="http://schemas.microsoft.com/office/2007/relationships/hdphoto" Target="media/hdphoto2.wdp"/><Relationship Id="rId113" Type="http://schemas.openxmlformats.org/officeDocument/2006/relationships/image" Target="media/image73.wmf"/><Relationship Id="rId134" Type="http://schemas.openxmlformats.org/officeDocument/2006/relationships/image" Target="media/image100.wmf"/><Relationship Id="rId80" Type="http://schemas.openxmlformats.org/officeDocument/2006/relationships/image" Target="media/image53.png"/><Relationship Id="rId155" Type="http://schemas.openxmlformats.org/officeDocument/2006/relationships/image" Target="media/image107.wmf"/><Relationship Id="rId176" Type="http://schemas.openxmlformats.org/officeDocument/2006/relationships/theme" Target="theme/theme1.xml"/><Relationship Id="rId38" Type="http://schemas.openxmlformats.org/officeDocument/2006/relationships/image" Target="media/image20.png"/><Relationship Id="rId59" Type="http://schemas.openxmlformats.org/officeDocument/2006/relationships/image" Target="media/image37.png"/><Relationship Id="rId103" Type="http://schemas.openxmlformats.org/officeDocument/2006/relationships/image" Target="media/image67.png"/><Relationship Id="rId124" Type="http://schemas.openxmlformats.org/officeDocument/2006/relationships/image" Target="media/image8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9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681D8-EDA3-3E40-939A-0B982B477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20</Pages>
  <Words>4105</Words>
  <Characters>24678</Characters>
  <Application>Microsoft Office Word</Application>
  <DocSecurity>0</DocSecurity>
  <Lines>368</Lines>
  <Paragraphs>120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4</cp:revision>
  <cp:lastPrinted>2024-11-07T19:57:00Z</cp:lastPrinted>
  <dcterms:created xsi:type="dcterms:W3CDTF">2025-07-08T21:02:00Z</dcterms:created>
  <dcterms:modified xsi:type="dcterms:W3CDTF">2025-07-09T05:19:00Z</dcterms:modified>
</cp:coreProperties>
</file>