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7CF04B" w14:textId="77777777" w:rsidR="00E0758C" w:rsidRPr="00E0758C" w:rsidRDefault="00E0758C" w:rsidP="00441287">
      <w:pPr>
        <w:rPr>
          <w:lang w:eastAsia="de-DE"/>
        </w:rPr>
      </w:pPr>
      <w:bookmarkStart w:id="0" w:name="_Hlk116917551"/>
    </w:p>
    <w:p w14:paraId="26DAFA81" w14:textId="77777777" w:rsidR="00855078" w:rsidRDefault="00855078" w:rsidP="00E0758C">
      <w:pPr>
        <w:spacing w:after="120" w:line="240" w:lineRule="auto"/>
        <w:rPr>
          <w:b/>
          <w:color w:val="000000"/>
          <w:sz w:val="72"/>
          <w:szCs w:val="72"/>
          <w:lang w:eastAsia="de-DE"/>
        </w:rPr>
      </w:pPr>
    </w:p>
    <w:p w14:paraId="121B4E48" w14:textId="43987CDF" w:rsidR="00E0758C" w:rsidRPr="00E0758C" w:rsidRDefault="00E0758C" w:rsidP="00E0758C">
      <w:pPr>
        <w:spacing w:after="120" w:line="240" w:lineRule="auto"/>
        <w:rPr>
          <w:b/>
          <w:color w:val="000000"/>
          <w:sz w:val="72"/>
          <w:szCs w:val="72"/>
          <w:lang w:eastAsia="de-DE"/>
        </w:rPr>
      </w:pPr>
      <w:r w:rsidRPr="00E0758C">
        <w:rPr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1650051" behindDoc="1" locked="0" layoutInCell="1" allowOverlap="1" wp14:anchorId="21D9A271" wp14:editId="192292D0">
            <wp:simplePos x="0" y="0"/>
            <wp:positionH relativeFrom="margin">
              <wp:posOffset>4204534</wp:posOffset>
            </wp:positionH>
            <wp:positionV relativeFrom="page">
              <wp:posOffset>1595718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58C">
        <w:rPr>
          <w:b/>
          <w:color w:val="000000"/>
          <w:sz w:val="72"/>
          <w:szCs w:val="72"/>
          <w:lang w:eastAsia="de-DE"/>
        </w:rPr>
        <w:t>Mathe sicher können</w:t>
      </w:r>
      <w:r w:rsidRPr="00E0758C">
        <w:rPr>
          <w:b/>
          <w:color w:val="000000"/>
          <w:sz w:val="72"/>
          <w:szCs w:val="72"/>
          <w:lang w:eastAsia="de-DE"/>
        </w:rPr>
        <w:br/>
      </w:r>
      <w:r w:rsidRPr="00E0758C">
        <w:rPr>
          <w:b/>
          <w:color w:val="000000"/>
          <w:sz w:val="48"/>
          <w:szCs w:val="48"/>
          <w:lang w:eastAsia="de-DE"/>
        </w:rPr>
        <w:t>Diagnose- und Fördermaterial</w:t>
      </w:r>
    </w:p>
    <w:p w14:paraId="3C96DC40" w14:textId="199480D8" w:rsidR="00E0758C" w:rsidRPr="00E0758C" w:rsidRDefault="00E0758C" w:rsidP="00E0758C">
      <w:pPr>
        <w:spacing w:after="120" w:line="240" w:lineRule="auto"/>
        <w:rPr>
          <w:b/>
          <w:color w:val="327A86" w:themeColor="text2"/>
          <w:sz w:val="56"/>
          <w:szCs w:val="56"/>
          <w:lang w:eastAsia="de-DE"/>
        </w:rPr>
      </w:pPr>
    </w:p>
    <w:p w14:paraId="028C50A8" w14:textId="0BA91471" w:rsidR="00E0758C" w:rsidRPr="00E0758C" w:rsidRDefault="00E0758C" w:rsidP="00E0758C">
      <w:pPr>
        <w:tabs>
          <w:tab w:val="left" w:pos="8020"/>
        </w:tabs>
        <w:spacing w:after="120" w:line="240" w:lineRule="auto"/>
        <w:rPr>
          <w:b/>
          <w:color w:val="327A86" w:themeColor="text2"/>
          <w:sz w:val="56"/>
          <w:szCs w:val="56"/>
          <w:lang w:eastAsia="de-DE"/>
        </w:rPr>
      </w:pPr>
      <w:r w:rsidRPr="00E0758C">
        <w:rPr>
          <w:b/>
          <w:color w:val="327A86" w:themeColor="text2"/>
          <w:sz w:val="56"/>
          <w:szCs w:val="56"/>
          <w:lang w:eastAsia="de-DE"/>
        </w:rPr>
        <w:t>N</w:t>
      </w:r>
      <w:r w:rsidR="00920890">
        <w:rPr>
          <w:b/>
          <w:color w:val="327A86" w:themeColor="text2"/>
          <w:sz w:val="56"/>
          <w:szCs w:val="56"/>
          <w:lang w:eastAsia="de-DE"/>
        </w:rPr>
        <w:t>4</w:t>
      </w:r>
      <w:r w:rsidRPr="00E0758C">
        <w:rPr>
          <w:b/>
          <w:color w:val="327A86" w:themeColor="text2"/>
          <w:sz w:val="56"/>
          <w:szCs w:val="56"/>
          <w:lang w:eastAsia="de-DE"/>
        </w:rPr>
        <w:t xml:space="preserve"> </w:t>
      </w:r>
      <w:r w:rsidR="00920890" w:rsidRPr="00920890">
        <w:rPr>
          <w:b/>
          <w:color w:val="327A86" w:themeColor="text2"/>
          <w:sz w:val="56"/>
          <w:szCs w:val="56"/>
          <w:lang w:eastAsia="de-DE"/>
        </w:rPr>
        <w:t>Multiplikation</w:t>
      </w:r>
      <w:r w:rsidR="00F72802">
        <w:rPr>
          <w:b/>
          <w:color w:val="327A86" w:themeColor="text2"/>
          <w:sz w:val="56"/>
          <w:szCs w:val="56"/>
          <w:lang w:eastAsia="de-DE"/>
        </w:rPr>
        <w:t xml:space="preserve"> und Division verstehen</w:t>
      </w:r>
    </w:p>
    <w:tbl>
      <w:tblPr>
        <w:tblStyle w:val="Tabellenraster"/>
        <w:tblW w:w="9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7443"/>
      </w:tblGrid>
      <w:tr w:rsidR="003760D9" w:rsidRPr="002F32D6" w14:paraId="0D864969" w14:textId="77777777" w:rsidTr="009C6882">
        <w:trPr>
          <w:trHeight w:val="101"/>
        </w:trPr>
        <w:tc>
          <w:tcPr>
            <w:tcW w:w="1843" w:type="dxa"/>
          </w:tcPr>
          <w:p w14:paraId="5BFEE27E" w14:textId="77777777" w:rsidR="003760D9" w:rsidRDefault="003760D9" w:rsidP="002E0FA7">
            <w:pPr>
              <w:pStyle w:val="berschrift5"/>
              <w:rPr>
                <w:noProof/>
              </w:rPr>
            </w:pPr>
          </w:p>
        </w:tc>
        <w:tc>
          <w:tcPr>
            <w:tcW w:w="7443" w:type="dxa"/>
          </w:tcPr>
          <w:p w14:paraId="361E1A65" w14:textId="714C65A9" w:rsidR="003760D9" w:rsidRDefault="003760D9" w:rsidP="003760D9">
            <w:pPr>
              <w:pStyle w:val="bershrift5"/>
            </w:pPr>
          </w:p>
          <w:p w14:paraId="3BE76085" w14:textId="754F08AC" w:rsidR="003760D9" w:rsidRDefault="009C1457" w:rsidP="003760D9">
            <w:pPr>
              <w:pStyle w:val="bershrift5"/>
            </w:pPr>
            <w:r>
              <w:rPr>
                <w:noProof/>
              </w:rPr>
              <w:drawing>
                <wp:inline distT="0" distB="0" distL="0" distR="0" wp14:anchorId="740CA4B8" wp14:editId="470CB5CB">
                  <wp:extent cx="2068716" cy="1034501"/>
                  <wp:effectExtent l="0" t="0" r="1905" b="0"/>
                  <wp:docPr id="1067839974" name="Grafik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839974" name="Grafik 106783997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336" cy="106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6EA143" w14:textId="6E52E015" w:rsidR="003760D9" w:rsidRDefault="003760D9" w:rsidP="003760D9">
            <w:pPr>
              <w:pStyle w:val="bershrift5"/>
            </w:pPr>
          </w:p>
          <w:p w14:paraId="2340F1BB" w14:textId="77777777" w:rsidR="003760D9" w:rsidRPr="00967AB8" w:rsidRDefault="003760D9" w:rsidP="002E0FA7">
            <w:pPr>
              <w:rPr>
                <w:lang w:eastAsia="de-DE"/>
              </w:rPr>
            </w:pPr>
          </w:p>
        </w:tc>
      </w:tr>
      <w:tr w:rsidR="003760D9" w:rsidRPr="002F32D6" w14:paraId="4D98A3AB" w14:textId="77777777" w:rsidTr="009C6882">
        <w:trPr>
          <w:trHeight w:val="622"/>
        </w:trPr>
        <w:tc>
          <w:tcPr>
            <w:tcW w:w="1843" w:type="dxa"/>
          </w:tcPr>
          <w:p w14:paraId="73BAF6A4" w14:textId="77777777" w:rsidR="003760D9" w:rsidRPr="00420E4C" w:rsidRDefault="003760D9" w:rsidP="002E0FA7">
            <w:pPr>
              <w:pStyle w:val="berschrift5"/>
              <w:rPr>
                <w:noProof/>
              </w:rPr>
            </w:pPr>
            <w:r>
              <w:rPr>
                <w:noProof/>
              </w:rPr>
              <w:t>Inhalt</w:t>
            </w:r>
          </w:p>
        </w:tc>
        <w:tc>
          <w:tcPr>
            <w:tcW w:w="7443" w:type="dxa"/>
          </w:tcPr>
          <w:p w14:paraId="6694E5F1" w14:textId="78EE3C74" w:rsidR="003760D9" w:rsidRPr="00967AB8" w:rsidRDefault="003760D9" w:rsidP="002E0FA7">
            <w:pPr>
              <w:pStyle w:val="berschrift5"/>
            </w:pPr>
            <w:r w:rsidRPr="00967AB8">
              <w:t>Baustein N4 A Ich kann Multipli</w:t>
            </w:r>
            <w:r w:rsidR="00B773F0">
              <w:t>kations</w:t>
            </w:r>
            <w:r w:rsidR="00DF62E5">
              <w:t>-A</w:t>
            </w:r>
            <w:r w:rsidR="00B773F0">
              <w:t xml:space="preserve">ufgaben zu Situationen finden und umgekehrt </w:t>
            </w:r>
          </w:p>
          <w:p w14:paraId="79462BD5" w14:textId="77777777" w:rsidR="003760D9" w:rsidRPr="00824378" w:rsidRDefault="003760D9" w:rsidP="002E0FA7">
            <w:pPr>
              <w:pStyle w:val="Listenabsatz"/>
            </w:pPr>
            <w:r w:rsidRPr="00967AB8">
              <w:rPr>
                <w:color w:val="000000"/>
                <w:lang w:eastAsia="de-DE"/>
              </w:rPr>
              <w:t>Diagnosematerial (1 Seite Standortbestimmung)</w:t>
            </w:r>
          </w:p>
          <w:p w14:paraId="140C900E" w14:textId="77777777" w:rsidR="003760D9" w:rsidRDefault="003760D9" w:rsidP="002E0FA7">
            <w:pPr>
              <w:pStyle w:val="Listenabsatz"/>
              <w:rPr>
                <w:color w:val="000000"/>
                <w:lang w:eastAsia="de-DE"/>
              </w:rPr>
            </w:pPr>
            <w:r w:rsidRPr="00824378">
              <w:t xml:space="preserve">Fördermaterial in </w:t>
            </w:r>
            <w:r w:rsidR="00711B95">
              <w:t xml:space="preserve">vier </w:t>
            </w:r>
            <w:r w:rsidRPr="00824378">
              <w:t>Fördereinheiten (</w:t>
            </w:r>
            <w:r w:rsidR="005B7C07">
              <w:t>9</w:t>
            </w:r>
            <w:r w:rsidRPr="00824378">
              <w:t xml:space="preserve"> Seiten</w:t>
            </w:r>
            <w:r w:rsidRPr="00967AB8">
              <w:rPr>
                <w:color w:val="000000"/>
              </w:rPr>
              <w:t>)</w:t>
            </w:r>
          </w:p>
          <w:p w14:paraId="4CB79516" w14:textId="77777777" w:rsidR="009C6882" w:rsidRPr="00967AB8" w:rsidRDefault="009C6882" w:rsidP="009C6882">
            <w:pPr>
              <w:pStyle w:val="Listenabsatz"/>
              <w:numPr>
                <w:ilvl w:val="0"/>
                <w:numId w:val="0"/>
              </w:numPr>
              <w:ind w:left="284"/>
              <w:rPr>
                <w:color w:val="000000"/>
                <w:lang w:eastAsia="de-DE"/>
              </w:rPr>
            </w:pPr>
          </w:p>
          <w:p w14:paraId="163C8EE2" w14:textId="7F7322BD" w:rsidR="003760D9" w:rsidRPr="00967AB8" w:rsidRDefault="003760D9" w:rsidP="002E0FA7">
            <w:pPr>
              <w:pStyle w:val="berschrift5"/>
            </w:pPr>
            <w:r w:rsidRPr="00967AB8">
              <w:t xml:space="preserve">Baustein N4 B Ich kann </w:t>
            </w:r>
            <w:r w:rsidR="001A42BE">
              <w:t xml:space="preserve">Divisions-Aufgaben </w:t>
            </w:r>
            <w:r w:rsidR="00B773F0">
              <w:t>zu Situationen finden und umgekehrt</w:t>
            </w:r>
          </w:p>
          <w:p w14:paraId="2C423750" w14:textId="77777777" w:rsidR="003760D9" w:rsidRPr="00967AB8" w:rsidRDefault="003760D9" w:rsidP="002E0FA7">
            <w:pPr>
              <w:pStyle w:val="Listenabsatz"/>
              <w:rPr>
                <w:color w:val="000000"/>
                <w:lang w:eastAsia="de-DE"/>
              </w:rPr>
            </w:pPr>
            <w:r w:rsidRPr="00967AB8">
              <w:rPr>
                <w:color w:val="000000"/>
                <w:lang w:eastAsia="de-DE"/>
              </w:rPr>
              <w:t>Diagnosematerial (1 Seite Standortbestimmung)</w:t>
            </w:r>
          </w:p>
          <w:p w14:paraId="0350CF48" w14:textId="77777777" w:rsidR="003760D9" w:rsidRPr="00495371" w:rsidRDefault="003760D9" w:rsidP="002E0FA7">
            <w:pPr>
              <w:pStyle w:val="Listenabsatz"/>
            </w:pPr>
            <w:r w:rsidRPr="00967AB8">
              <w:rPr>
                <w:color w:val="000000"/>
              </w:rPr>
              <w:t xml:space="preserve">Fördermaterial in </w:t>
            </w:r>
            <w:r w:rsidR="00711B95">
              <w:rPr>
                <w:color w:val="000000"/>
              </w:rPr>
              <w:t>drei</w:t>
            </w:r>
            <w:r w:rsidRPr="00967AB8">
              <w:rPr>
                <w:color w:val="000000"/>
              </w:rPr>
              <w:t xml:space="preserve"> Fördereinheiten</w:t>
            </w:r>
            <w:r w:rsidRPr="00495371">
              <w:t xml:space="preserve"> (</w:t>
            </w:r>
            <w:r w:rsidR="00A456D2" w:rsidRPr="00495371">
              <w:t>8</w:t>
            </w:r>
            <w:r w:rsidRPr="00495371">
              <w:t xml:space="preserve"> Seiten)</w:t>
            </w:r>
          </w:p>
          <w:p w14:paraId="296E7726" w14:textId="77777777" w:rsidR="009636AA" w:rsidRDefault="009636AA" w:rsidP="009636AA"/>
          <w:p w14:paraId="25F96C13" w14:textId="77777777" w:rsidR="00495371" w:rsidRPr="00495371" w:rsidRDefault="00495371" w:rsidP="00495371"/>
          <w:p w14:paraId="6CB3ED04" w14:textId="77777777" w:rsidR="00824378" w:rsidRPr="00967AB8" w:rsidRDefault="00824378" w:rsidP="002E0FA7">
            <w:pPr>
              <w:pStyle w:val="Listenabsatz"/>
              <w:numPr>
                <w:ilvl w:val="0"/>
                <w:numId w:val="0"/>
              </w:numPr>
              <w:ind w:left="284"/>
              <w:rPr>
                <w:color w:val="808080"/>
              </w:rPr>
            </w:pPr>
          </w:p>
        </w:tc>
      </w:tr>
      <w:tr w:rsidR="003760D9" w:rsidRPr="002F32D6" w14:paraId="20DBBA39" w14:textId="77777777" w:rsidTr="009C6882">
        <w:trPr>
          <w:trHeight w:val="622"/>
        </w:trPr>
        <w:tc>
          <w:tcPr>
            <w:tcW w:w="1843" w:type="dxa"/>
          </w:tcPr>
          <w:p w14:paraId="73CBC2A4" w14:textId="77777777" w:rsidR="003760D9" w:rsidRPr="000F5934" w:rsidRDefault="003760D9" w:rsidP="00855078">
            <w:pPr>
              <w:spacing w:line="240" w:lineRule="auto"/>
              <w:rPr>
                <w:rFonts w:cs="Calibri"/>
                <w:sz w:val="16"/>
                <w:szCs w:val="16"/>
              </w:rPr>
            </w:pPr>
            <w:r w:rsidRPr="000F5934">
              <w:rPr>
                <w:noProof/>
                <w:sz w:val="16"/>
                <w:szCs w:val="16"/>
              </w:rPr>
              <w:drawing>
                <wp:inline distT="0" distB="0" distL="0" distR="0" wp14:anchorId="0FD76E85" wp14:editId="56B79039">
                  <wp:extent cx="813435" cy="284480"/>
                  <wp:effectExtent l="0" t="0" r="0" b="0"/>
                  <wp:docPr id="652" name="Bild 15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4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3" w:type="dxa"/>
          </w:tcPr>
          <w:p w14:paraId="6AF70084" w14:textId="4AC6D11B" w:rsidR="003760D9" w:rsidRPr="000F5934" w:rsidRDefault="003760D9" w:rsidP="00855078">
            <w:pPr>
              <w:pStyle w:val="Impressum"/>
              <w:spacing w:after="60" w:line="180" w:lineRule="exact"/>
              <w:rPr>
                <w:sz w:val="16"/>
                <w:szCs w:val="16"/>
              </w:rPr>
            </w:pPr>
            <w:r w:rsidRPr="000F5934">
              <w:rPr>
                <w:sz w:val="16"/>
                <w:szCs w:val="16"/>
              </w:rPr>
              <w:t>Dieses Material wurde durch Kathrin Akinwunmi</w:t>
            </w:r>
            <w:r w:rsidR="003F01D8" w:rsidRPr="000F5934">
              <w:rPr>
                <w:sz w:val="16"/>
                <w:szCs w:val="16"/>
              </w:rPr>
              <w:t xml:space="preserve">, </w:t>
            </w:r>
            <w:r w:rsidRPr="000F5934">
              <w:rPr>
                <w:sz w:val="16"/>
                <w:szCs w:val="16"/>
              </w:rPr>
              <w:t>Christoph Selter</w:t>
            </w:r>
            <w:r w:rsidR="003F01D8" w:rsidRPr="000F5934">
              <w:rPr>
                <w:sz w:val="16"/>
                <w:szCs w:val="16"/>
              </w:rPr>
              <w:t>, Theresa Deutscher, Corinna Mosandl und Marcus Nührenbörger</w:t>
            </w:r>
            <w:r w:rsidRPr="000F5934">
              <w:rPr>
                <w:sz w:val="16"/>
                <w:szCs w:val="16"/>
              </w:rPr>
              <w:t xml:space="preserve"> ursprünglich konzipiert und durch Susanne Prediger, Debora Totaro</w:t>
            </w:r>
            <w:r w:rsidR="009C6882" w:rsidRPr="000F5934">
              <w:rPr>
                <w:sz w:val="16"/>
                <w:szCs w:val="16"/>
              </w:rPr>
              <w:t xml:space="preserve">, Claudia Ademmer </w:t>
            </w:r>
            <w:r w:rsidRPr="000F5934">
              <w:rPr>
                <w:sz w:val="16"/>
                <w:szCs w:val="16"/>
              </w:rPr>
              <w:t xml:space="preserve">und Alexandra Dohle für einen sprachbildenden Unterricht adaptiert. Es kann unter der Creative Commons Lizenz BY-NC-SA (Namensnennung –Nicht </w:t>
            </w:r>
            <w:r w:rsidR="003F01D8" w:rsidRPr="000F5934">
              <w:rPr>
                <w:sz w:val="16"/>
                <w:szCs w:val="16"/>
              </w:rPr>
              <w:t xml:space="preserve">kommerziell </w:t>
            </w:r>
            <w:r w:rsidRPr="000F5934">
              <w:rPr>
                <w:sz w:val="16"/>
                <w:szCs w:val="16"/>
              </w:rPr>
              <w:t>– Weitergabe unter gleichen Bedingungen) 4.0 International weiterverwendet werden.</w:t>
            </w:r>
          </w:p>
        </w:tc>
      </w:tr>
      <w:tr w:rsidR="003760D9" w:rsidRPr="003760D9" w14:paraId="6CBAA4EC" w14:textId="77777777" w:rsidTr="009C6882">
        <w:trPr>
          <w:trHeight w:val="622"/>
        </w:trPr>
        <w:tc>
          <w:tcPr>
            <w:tcW w:w="1843" w:type="dxa"/>
          </w:tcPr>
          <w:p w14:paraId="2883D056" w14:textId="77777777" w:rsidR="003760D9" w:rsidRPr="000F5934" w:rsidRDefault="003760D9" w:rsidP="00855078">
            <w:pPr>
              <w:spacing w:line="240" w:lineRule="auto"/>
              <w:rPr>
                <w:rFonts w:cs="Calibri"/>
                <w:b/>
                <w:sz w:val="16"/>
                <w:szCs w:val="16"/>
              </w:rPr>
            </w:pPr>
            <w:r w:rsidRPr="000F5934">
              <w:rPr>
                <w:rFonts w:cs="Calibri"/>
                <w:b/>
                <w:sz w:val="16"/>
                <w:szCs w:val="16"/>
              </w:rPr>
              <w:t>Zitierbar als</w:t>
            </w:r>
          </w:p>
        </w:tc>
        <w:tc>
          <w:tcPr>
            <w:tcW w:w="7443" w:type="dxa"/>
          </w:tcPr>
          <w:p w14:paraId="10A38890" w14:textId="04573DAD" w:rsidR="003760D9" w:rsidRPr="000F5934" w:rsidRDefault="003760D9" w:rsidP="00855078">
            <w:pPr>
              <w:pStyle w:val="Impressum"/>
              <w:spacing w:after="60" w:line="180" w:lineRule="exact"/>
              <w:rPr>
                <w:sz w:val="16"/>
                <w:szCs w:val="16"/>
              </w:rPr>
            </w:pPr>
            <w:r w:rsidRPr="000F5934">
              <w:rPr>
                <w:sz w:val="16"/>
                <w:szCs w:val="16"/>
              </w:rPr>
              <w:t>Akinwunmi, Kathrin, Selter, Christoph,</w:t>
            </w:r>
            <w:r w:rsidR="003F01D8" w:rsidRPr="000F5934">
              <w:rPr>
                <w:sz w:val="16"/>
                <w:szCs w:val="16"/>
              </w:rPr>
              <w:t xml:space="preserve"> Deutscher, Theresa, Mosandl, Corinna, Nührenbörger, Marcus, </w:t>
            </w:r>
            <w:r w:rsidR="00852D1A" w:rsidRPr="000F5934">
              <w:rPr>
                <w:sz w:val="16"/>
                <w:szCs w:val="16"/>
              </w:rPr>
              <w:t xml:space="preserve">Ademmer, Claudia, </w:t>
            </w:r>
            <w:r w:rsidRPr="000F5934">
              <w:rPr>
                <w:sz w:val="16"/>
                <w:szCs w:val="16"/>
              </w:rPr>
              <w:t>Totaro, Debora</w:t>
            </w:r>
            <w:r w:rsidR="00852D1A" w:rsidRPr="000F5934">
              <w:rPr>
                <w:sz w:val="16"/>
                <w:szCs w:val="16"/>
              </w:rPr>
              <w:t xml:space="preserve">, </w:t>
            </w:r>
            <w:r w:rsidRPr="000F5934">
              <w:rPr>
                <w:sz w:val="16"/>
                <w:szCs w:val="16"/>
              </w:rPr>
              <w:t xml:space="preserve">Dohle, Alexandra </w:t>
            </w:r>
            <w:r w:rsidR="00852D1A" w:rsidRPr="000F5934">
              <w:rPr>
                <w:sz w:val="16"/>
                <w:szCs w:val="16"/>
              </w:rPr>
              <w:t xml:space="preserve">&amp; Prediger, Susanne </w:t>
            </w:r>
            <w:r w:rsidRPr="000F5934">
              <w:rPr>
                <w:sz w:val="16"/>
                <w:szCs w:val="16"/>
              </w:rPr>
              <w:t>(202</w:t>
            </w:r>
            <w:r w:rsidR="00870D35" w:rsidRPr="000F5934">
              <w:rPr>
                <w:sz w:val="16"/>
                <w:szCs w:val="16"/>
              </w:rPr>
              <w:t>5</w:t>
            </w:r>
            <w:r w:rsidRPr="000F5934">
              <w:rPr>
                <w:sz w:val="16"/>
                <w:szCs w:val="16"/>
              </w:rPr>
              <w:t>). Mathe sicher können Diagnose- und Förderbaustein N4</w:t>
            </w:r>
            <w:r w:rsidR="00A456D2" w:rsidRPr="000F5934">
              <w:rPr>
                <w:sz w:val="16"/>
                <w:szCs w:val="16"/>
              </w:rPr>
              <w:t>A</w:t>
            </w:r>
            <w:r w:rsidRPr="000F5934">
              <w:rPr>
                <w:sz w:val="16"/>
                <w:szCs w:val="16"/>
              </w:rPr>
              <w:t>: Multiplikation</w:t>
            </w:r>
            <w:r w:rsidR="00F72802" w:rsidRPr="000F5934">
              <w:rPr>
                <w:sz w:val="16"/>
                <w:szCs w:val="16"/>
              </w:rPr>
              <w:t xml:space="preserve"> </w:t>
            </w:r>
            <w:r w:rsidR="00852D1A" w:rsidRPr="000F5934">
              <w:rPr>
                <w:sz w:val="16"/>
                <w:szCs w:val="16"/>
              </w:rPr>
              <w:t xml:space="preserve">und Division </w:t>
            </w:r>
            <w:r w:rsidR="00F72802" w:rsidRPr="000F5934">
              <w:rPr>
                <w:sz w:val="16"/>
                <w:szCs w:val="16"/>
              </w:rPr>
              <w:t>verstehen</w:t>
            </w:r>
            <w:r w:rsidR="003F01D8" w:rsidRPr="000F5934">
              <w:rPr>
                <w:sz w:val="16"/>
                <w:szCs w:val="16"/>
              </w:rPr>
              <w:t>. In Christoph Selter, Susanne Prediger, Marcus Nührenbörger &amp; Stephan Hußmann (Hrsg.),</w:t>
            </w:r>
            <w:r w:rsidR="008D7351" w:rsidRPr="000F5934">
              <w:rPr>
                <w:sz w:val="16"/>
                <w:szCs w:val="16"/>
              </w:rPr>
              <w:t xml:space="preserve"> </w:t>
            </w:r>
            <w:r w:rsidR="003F01D8" w:rsidRPr="000F5934">
              <w:rPr>
                <w:sz w:val="16"/>
                <w:szCs w:val="16"/>
              </w:rPr>
              <w:t xml:space="preserve">Mathe sicher können. Diagnose- und Förderkonzept zur Sicherung mathematischer Basiskompetenzen </w:t>
            </w:r>
            <w:r w:rsidR="008D7351" w:rsidRPr="000F5934">
              <w:rPr>
                <w:sz w:val="16"/>
                <w:szCs w:val="16"/>
              </w:rPr>
              <w:t>(2. Auflage)</w:t>
            </w:r>
            <w:r w:rsidRPr="000F5934">
              <w:rPr>
                <w:sz w:val="16"/>
                <w:szCs w:val="16"/>
              </w:rPr>
              <w:t xml:space="preserve">. Open Educational Resources unter mathe-sicher-koennen.dzlm.de/nz#n4 </w:t>
            </w:r>
          </w:p>
        </w:tc>
      </w:tr>
      <w:tr w:rsidR="003760D9" w:rsidRPr="002F32D6" w14:paraId="7CE485FF" w14:textId="77777777" w:rsidTr="009C6882">
        <w:tc>
          <w:tcPr>
            <w:tcW w:w="1843" w:type="dxa"/>
          </w:tcPr>
          <w:p w14:paraId="4F55DCCE" w14:textId="77777777" w:rsidR="003760D9" w:rsidRPr="000F5934" w:rsidRDefault="003760D9" w:rsidP="00855078">
            <w:pPr>
              <w:spacing w:line="240" w:lineRule="auto"/>
              <w:jc w:val="both"/>
              <w:rPr>
                <w:b/>
                <w:color w:val="000000"/>
                <w:sz w:val="16"/>
                <w:szCs w:val="16"/>
              </w:rPr>
            </w:pPr>
            <w:r w:rsidRPr="000F5934">
              <w:rPr>
                <w:b/>
                <w:color w:val="000000"/>
                <w:sz w:val="16"/>
                <w:szCs w:val="16"/>
              </w:rPr>
              <w:t xml:space="preserve">Hinweis zu </w:t>
            </w:r>
          </w:p>
          <w:p w14:paraId="2C04BA68" w14:textId="77777777" w:rsidR="003760D9" w:rsidRPr="000F5934" w:rsidRDefault="003760D9" w:rsidP="00855078">
            <w:pPr>
              <w:spacing w:line="240" w:lineRule="auto"/>
              <w:rPr>
                <w:rFonts w:cs="Calibri"/>
                <w:b/>
                <w:sz w:val="16"/>
                <w:szCs w:val="16"/>
              </w:rPr>
            </w:pPr>
            <w:r w:rsidRPr="000F5934">
              <w:rPr>
                <w:b/>
                <w:color w:val="000000"/>
                <w:sz w:val="16"/>
                <w:szCs w:val="16"/>
              </w:rPr>
              <w:t>verwandtem Material</w:t>
            </w:r>
          </w:p>
        </w:tc>
        <w:tc>
          <w:tcPr>
            <w:tcW w:w="7443" w:type="dxa"/>
          </w:tcPr>
          <w:p w14:paraId="4C6FED04" w14:textId="1B192AA8" w:rsidR="00951E28" w:rsidRPr="000F5934" w:rsidRDefault="009C6882" w:rsidP="00855078">
            <w:pPr>
              <w:pStyle w:val="Impressum"/>
              <w:spacing w:after="60" w:line="180" w:lineRule="exact"/>
              <w:jc w:val="left"/>
              <w:rPr>
                <w:sz w:val="16"/>
                <w:szCs w:val="16"/>
              </w:rPr>
            </w:pPr>
            <w:r w:rsidRPr="000F5934">
              <w:rPr>
                <w:sz w:val="16"/>
                <w:szCs w:val="16"/>
              </w:rPr>
              <w:t>Gegenüber der 1. Auflage des Materials (2014) wurde die 2. Auflage erheblich weiterentwickelt, um noch gezielter die Darstellungsvernetzung zu thematisieren und eine bedeutungsbezogene Denksprache einzuführen. Die zu diesem Diagnose- und Fördermaterial gehörigen Didaktischen Kommentare, Erklärvideos und Fortbildungsfilme sind zu finden unter mathe-sicher-koennen.dzlm.de/</w:t>
            </w:r>
            <w:proofErr w:type="spellStart"/>
            <w:r w:rsidRPr="000F5934">
              <w:rPr>
                <w:sz w:val="16"/>
                <w:szCs w:val="16"/>
              </w:rPr>
              <w:t>nz</w:t>
            </w:r>
            <w:proofErr w:type="spellEnd"/>
            <w:r w:rsidRPr="000F5934">
              <w:rPr>
                <w:sz w:val="16"/>
                <w:szCs w:val="16"/>
              </w:rPr>
              <w:t xml:space="preserve">. </w:t>
            </w:r>
            <w:r w:rsidR="003760D9" w:rsidRPr="000F5934">
              <w:rPr>
                <w:sz w:val="16"/>
                <w:szCs w:val="16"/>
              </w:rPr>
              <w:t xml:space="preserve"> </w:t>
            </w:r>
          </w:p>
        </w:tc>
      </w:tr>
      <w:tr w:rsidR="00951E28" w:rsidRPr="002F32D6" w14:paraId="201A851A" w14:textId="77777777" w:rsidTr="009C6882">
        <w:tc>
          <w:tcPr>
            <w:tcW w:w="1843" w:type="dxa"/>
          </w:tcPr>
          <w:p w14:paraId="09A22713" w14:textId="06879985" w:rsidR="00951E28" w:rsidRPr="000F5934" w:rsidRDefault="00951E28" w:rsidP="00855078">
            <w:pPr>
              <w:spacing w:line="240" w:lineRule="auto"/>
              <w:jc w:val="both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Virtuelles Arbeitsmittel</w:t>
            </w:r>
          </w:p>
        </w:tc>
        <w:tc>
          <w:tcPr>
            <w:tcW w:w="7443" w:type="dxa"/>
          </w:tcPr>
          <w:p w14:paraId="2CC1C11F" w14:textId="71A0B3AA" w:rsidR="00951E28" w:rsidRPr="000F5934" w:rsidRDefault="00951E28" w:rsidP="00855078">
            <w:pPr>
              <w:pStyle w:val="Impressum"/>
              <w:spacing w:after="60" w:line="180" w:lineRule="exact"/>
              <w:jc w:val="left"/>
              <w:rPr>
                <w:sz w:val="16"/>
                <w:szCs w:val="16"/>
              </w:rPr>
            </w:pPr>
            <w:r w:rsidRPr="009834CC">
              <w:rPr>
                <w:sz w:val="16"/>
                <w:szCs w:val="16"/>
              </w:rPr>
              <w:t xml:space="preserve">Benutzt wird </w:t>
            </w:r>
            <w:r>
              <w:rPr>
                <w:sz w:val="16"/>
                <w:szCs w:val="16"/>
              </w:rPr>
              <w:t xml:space="preserve">in Aufgabe 2.6 </w:t>
            </w:r>
            <w:r w:rsidRPr="009834CC">
              <w:rPr>
                <w:sz w:val="16"/>
                <w:szCs w:val="16"/>
              </w:rPr>
              <w:t xml:space="preserve">ein </w:t>
            </w:r>
            <w:r>
              <w:rPr>
                <w:sz w:val="16"/>
                <w:szCs w:val="16"/>
              </w:rPr>
              <w:t xml:space="preserve">veränderbares digitales </w:t>
            </w:r>
            <w:r w:rsidR="00584CD5">
              <w:rPr>
                <w:sz w:val="16"/>
                <w:szCs w:val="16"/>
              </w:rPr>
              <w:t>Punkte</w:t>
            </w:r>
            <w:r>
              <w:rPr>
                <w:sz w:val="16"/>
                <w:szCs w:val="16"/>
              </w:rPr>
              <w:t xml:space="preserve">feld, das </w:t>
            </w:r>
            <w:r w:rsidRPr="009834CC">
              <w:rPr>
                <w:sz w:val="16"/>
                <w:szCs w:val="16"/>
              </w:rPr>
              <w:t>auch am Smartphone funktioniert</w:t>
            </w:r>
            <w:r>
              <w:rPr>
                <w:sz w:val="16"/>
                <w:szCs w:val="16"/>
              </w:rPr>
              <w:t xml:space="preserve">: </w:t>
            </w:r>
            <w:hyperlink r:id="rId11" w:history="1">
              <w:r w:rsidRPr="00951E28">
                <w:rPr>
                  <w:rStyle w:val="Hyperlink"/>
                  <w:sz w:val="16"/>
                  <w:szCs w:val="16"/>
                </w:rPr>
                <w:t>dzlm.de/</w:t>
              </w:r>
              <w:proofErr w:type="spellStart"/>
              <w:r w:rsidRPr="00951E28">
                <w:rPr>
                  <w:rStyle w:val="Hyperlink"/>
                  <w:sz w:val="16"/>
                  <w:szCs w:val="16"/>
                </w:rPr>
                <w:t>vam</w:t>
              </w:r>
              <w:proofErr w:type="spellEnd"/>
              <w:r w:rsidRPr="00951E28">
                <w:rPr>
                  <w:rStyle w:val="Hyperlink"/>
                  <w:sz w:val="16"/>
                  <w:szCs w:val="16"/>
                </w:rPr>
                <w:t>/msk-</w:t>
              </w:r>
              <w:r w:rsidR="00B250E8">
                <w:rPr>
                  <w:rStyle w:val="Hyperlink"/>
                  <w:sz w:val="16"/>
                  <w:szCs w:val="16"/>
                </w:rPr>
                <w:t>rec</w:t>
              </w:r>
              <w:r w:rsidR="00B250E8">
                <w:rPr>
                  <w:rStyle w:val="Hyperlink"/>
                  <w:sz w:val="16"/>
                  <w:szCs w:val="16"/>
                </w:rPr>
                <w:t>h</w:t>
              </w:r>
              <w:r w:rsidR="00B250E8">
                <w:rPr>
                  <w:rStyle w:val="Hyperlink"/>
                  <w:sz w:val="16"/>
                  <w:szCs w:val="16"/>
                </w:rPr>
                <w:t>teck</w:t>
              </w:r>
              <w:r w:rsidRPr="00951E28">
                <w:rPr>
                  <w:rStyle w:val="Hyperlink"/>
                  <w:sz w:val="16"/>
                  <w:szCs w:val="16"/>
                </w:rPr>
                <w:t>feld.html</w:t>
              </w:r>
            </w:hyperlink>
          </w:p>
        </w:tc>
      </w:tr>
    </w:tbl>
    <w:p w14:paraId="65F575C8" w14:textId="77777777" w:rsidR="005B5014" w:rsidRDefault="005B5014" w:rsidP="00C9163F">
      <w:pPr>
        <w:sectPr w:rsidR="005B5014" w:rsidSect="00BE1C19">
          <w:headerReference w:type="default" r:id="rId12"/>
          <w:footerReference w:type="default" r:id="rId13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237" w:type="dxa"/>
        <w:tblInd w:w="-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4"/>
        <w:gridCol w:w="11"/>
        <w:gridCol w:w="379"/>
        <w:gridCol w:w="1416"/>
        <w:gridCol w:w="426"/>
        <w:gridCol w:w="1702"/>
        <w:gridCol w:w="476"/>
        <w:gridCol w:w="228"/>
        <w:gridCol w:w="715"/>
        <w:gridCol w:w="3118"/>
        <w:gridCol w:w="142"/>
        <w:gridCol w:w="20"/>
      </w:tblGrid>
      <w:tr w:rsidR="005B5014" w:rsidRPr="00E0758C" w14:paraId="157659F0" w14:textId="77777777" w:rsidTr="00290D95">
        <w:trPr>
          <w:gridAfter w:val="1"/>
          <w:wAfter w:w="20" w:type="dxa"/>
        </w:trPr>
        <w:tc>
          <w:tcPr>
            <w:tcW w:w="604" w:type="dxa"/>
          </w:tcPr>
          <w:p w14:paraId="14B453F3" w14:textId="77777777" w:rsidR="005B5014" w:rsidRPr="005B5014" w:rsidRDefault="005B5014" w:rsidP="003760D9">
            <w:pPr>
              <w:pStyle w:val="berschrift1"/>
            </w:pPr>
            <w:r w:rsidRPr="005B5014">
              <w:lastRenderedPageBreak/>
              <w:t>A</w:t>
            </w:r>
          </w:p>
        </w:tc>
        <w:tc>
          <w:tcPr>
            <w:tcW w:w="8613" w:type="dxa"/>
            <w:gridSpan w:val="10"/>
          </w:tcPr>
          <w:p w14:paraId="65054008" w14:textId="46F3E232" w:rsidR="005B5014" w:rsidRPr="003760D9" w:rsidRDefault="005B5014" w:rsidP="003760D9">
            <w:pPr>
              <w:pStyle w:val="berschrift1"/>
            </w:pPr>
            <w:r w:rsidRPr="005B5014">
              <w:t xml:space="preserve">Kann ich </w:t>
            </w:r>
            <w:r w:rsidR="00AF5DF6">
              <w:t>Multiplikations</w:t>
            </w:r>
            <w:r w:rsidR="00EB595E">
              <w:t>a</w:t>
            </w:r>
            <w:r w:rsidR="00AF5DF6">
              <w:t xml:space="preserve">ufgaben </w:t>
            </w:r>
            <w:r w:rsidRPr="005B5014">
              <w:t>zu Sit</w:t>
            </w:r>
            <w:r w:rsidR="00825DFF">
              <w:t>u</w:t>
            </w:r>
            <w:r w:rsidRPr="005B5014">
              <w:t xml:space="preserve">ationen finden </w:t>
            </w:r>
            <w:r w:rsidR="0052020F">
              <w:br/>
            </w:r>
            <w:r w:rsidRPr="005B5014">
              <w:t>und umgekehrt?</w:t>
            </w:r>
          </w:p>
        </w:tc>
      </w:tr>
      <w:tr w:rsidR="005B5014" w:rsidRPr="00E0758C" w14:paraId="27561718" w14:textId="77777777" w:rsidTr="00290D95">
        <w:trPr>
          <w:gridAfter w:val="1"/>
          <w:wAfter w:w="20" w:type="dxa"/>
        </w:trPr>
        <w:tc>
          <w:tcPr>
            <w:tcW w:w="604" w:type="dxa"/>
          </w:tcPr>
          <w:p w14:paraId="7864F64B" w14:textId="77777777" w:rsidR="005B5014" w:rsidRPr="003760D9" w:rsidRDefault="005B5014" w:rsidP="00A456D2">
            <w:pPr>
              <w:pStyle w:val="berschrift6"/>
            </w:pPr>
            <w:r w:rsidRPr="003760D9">
              <w:t>1</w:t>
            </w:r>
          </w:p>
        </w:tc>
        <w:tc>
          <w:tcPr>
            <w:tcW w:w="8613" w:type="dxa"/>
            <w:gridSpan w:val="10"/>
          </w:tcPr>
          <w:p w14:paraId="54499E98" w14:textId="77777777" w:rsidR="005B5014" w:rsidRPr="003760D9" w:rsidRDefault="005B5014" w:rsidP="00A456D2">
            <w:pPr>
              <w:pStyle w:val="berschrift6"/>
            </w:pPr>
            <w:r w:rsidRPr="003760D9">
              <w:t>Multiplikation und Würfelbilder</w:t>
            </w:r>
          </w:p>
        </w:tc>
      </w:tr>
      <w:tr w:rsidR="005B5014" w:rsidRPr="00E0758C" w14:paraId="4DC6F02E" w14:textId="77777777" w:rsidTr="00290D95">
        <w:trPr>
          <w:trHeight w:val="427"/>
        </w:trPr>
        <w:tc>
          <w:tcPr>
            <w:tcW w:w="604" w:type="dxa"/>
            <w:vMerge w:val="restart"/>
          </w:tcPr>
          <w:p w14:paraId="2CC0C072" w14:textId="77777777" w:rsidR="005B5014" w:rsidRPr="00E0758C" w:rsidRDefault="005B5014" w:rsidP="00494C2C">
            <w:pPr>
              <w:spacing w:line="240" w:lineRule="atLeast"/>
            </w:pPr>
          </w:p>
        </w:tc>
        <w:tc>
          <w:tcPr>
            <w:tcW w:w="390" w:type="dxa"/>
            <w:gridSpan w:val="2"/>
            <w:vMerge w:val="restart"/>
          </w:tcPr>
          <w:p w14:paraId="79A3AF40" w14:textId="77777777" w:rsidR="005B5014" w:rsidRPr="00E0758C" w:rsidRDefault="005B5014" w:rsidP="00494C2C">
            <w:r w:rsidRPr="003760D9"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3544" w:type="dxa"/>
            <w:gridSpan w:val="3"/>
          </w:tcPr>
          <w:p w14:paraId="1787224A" w14:textId="0C0A7273" w:rsidR="005B5014" w:rsidRPr="00E0758C" w:rsidRDefault="005B5014" w:rsidP="00494C2C">
            <w:pPr>
              <w:spacing w:line="240" w:lineRule="auto"/>
            </w:pPr>
            <w:r>
              <w:t xml:space="preserve">Schreibe zu dem Würfelbild eine passende </w:t>
            </w:r>
            <w:r w:rsidR="00825DFF">
              <w:t>Mal-Aufgabe</w:t>
            </w:r>
            <w:r>
              <w:t>.</w:t>
            </w:r>
          </w:p>
        </w:tc>
        <w:tc>
          <w:tcPr>
            <w:tcW w:w="476" w:type="dxa"/>
          </w:tcPr>
          <w:p w14:paraId="363B23E9" w14:textId="77777777" w:rsidR="005B5014" w:rsidRPr="006F05BE" w:rsidRDefault="005B5014" w:rsidP="00494C2C">
            <w:pPr>
              <w:spacing w:line="240" w:lineRule="auto"/>
              <w:rPr>
                <w:b/>
                <w:color w:val="70BCC9" w:themeColor="text2" w:themeTint="99"/>
              </w:rPr>
            </w:pPr>
            <w:r w:rsidRPr="006F05BE">
              <w:rPr>
                <w:b/>
                <w:color w:val="70BCC9" w:themeColor="text2" w:themeTint="99"/>
              </w:rPr>
              <w:t>b)</w:t>
            </w:r>
          </w:p>
        </w:tc>
        <w:tc>
          <w:tcPr>
            <w:tcW w:w="4203" w:type="dxa"/>
            <w:gridSpan w:val="4"/>
            <w:tcBorders>
              <w:bottom w:val="single" w:sz="4" w:space="0" w:color="A6A6A6" w:themeColor="background1" w:themeShade="A6"/>
            </w:tcBorders>
          </w:tcPr>
          <w:p w14:paraId="15DD6FDF" w14:textId="77777777" w:rsidR="005B5014" w:rsidRPr="00E0758C" w:rsidRDefault="005B5014" w:rsidP="00494C2C">
            <w:pPr>
              <w:spacing w:line="240" w:lineRule="auto"/>
            </w:pPr>
            <w:r>
              <w:rPr>
                <w:noProof/>
              </w:rPr>
              <w:t xml:space="preserve">Zeichne ein Würfelbild, das </w:t>
            </w:r>
            <w:r w:rsidR="00A8170E">
              <w:rPr>
                <w:noProof/>
              </w:rPr>
              <w:br/>
            </w:r>
            <w:r>
              <w:rPr>
                <w:noProof/>
              </w:rPr>
              <w:t xml:space="preserve">zur Aufgabe </w:t>
            </w:r>
            <w:r w:rsidRPr="000F5934">
              <w:rPr>
                <w:rFonts w:ascii="Comic Sans MS" w:hAnsi="Comic Sans MS"/>
                <w:b/>
                <w:bCs/>
                <w:noProof/>
                <w:sz w:val="20"/>
                <w:szCs w:val="20"/>
              </w:rPr>
              <w:t>2 · 6 = 12</w:t>
            </w:r>
            <w:r>
              <w:rPr>
                <w:noProof/>
              </w:rPr>
              <w:t xml:space="preserve"> passt.</w:t>
            </w:r>
          </w:p>
        </w:tc>
        <w:tc>
          <w:tcPr>
            <w:tcW w:w="20" w:type="dxa"/>
            <w:vMerge w:val="restart"/>
            <w:vAlign w:val="bottom"/>
          </w:tcPr>
          <w:p w14:paraId="6B1989C3" w14:textId="20D09A41" w:rsidR="005B5014" w:rsidRPr="00E0758C" w:rsidRDefault="005B5014" w:rsidP="00494C2C">
            <w:pPr>
              <w:spacing w:line="240" w:lineRule="auto"/>
              <w:jc w:val="right"/>
            </w:pPr>
          </w:p>
        </w:tc>
      </w:tr>
      <w:bookmarkEnd w:id="0"/>
      <w:tr w:rsidR="000951D4" w:rsidRPr="00E0758C" w14:paraId="4B012418" w14:textId="77777777" w:rsidTr="00290D95">
        <w:trPr>
          <w:trHeight w:val="660"/>
        </w:trPr>
        <w:tc>
          <w:tcPr>
            <w:tcW w:w="604" w:type="dxa"/>
            <w:vMerge/>
          </w:tcPr>
          <w:p w14:paraId="63F8F597" w14:textId="77777777" w:rsidR="000951D4" w:rsidRPr="00E0758C" w:rsidRDefault="000951D4" w:rsidP="000951D4">
            <w:pPr>
              <w:spacing w:line="240" w:lineRule="atLeast"/>
            </w:pPr>
          </w:p>
        </w:tc>
        <w:tc>
          <w:tcPr>
            <w:tcW w:w="390" w:type="dxa"/>
            <w:gridSpan w:val="2"/>
            <w:vMerge/>
          </w:tcPr>
          <w:p w14:paraId="60F29CBC" w14:textId="77777777" w:rsidR="000951D4" w:rsidRPr="00AD36FA" w:rsidRDefault="000951D4" w:rsidP="000951D4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1416" w:type="dxa"/>
          </w:tcPr>
          <w:p w14:paraId="5673D44D" w14:textId="77777777" w:rsidR="000951D4" w:rsidRDefault="000951D4" w:rsidP="000951D4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98F2616" wp14:editId="573EA3E6">
                      <wp:extent cx="825500" cy="361950"/>
                      <wp:effectExtent l="38100" t="57150" r="0" b="0"/>
                      <wp:docPr id="453" name="Gruppieren 4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5500" cy="361950"/>
                                <a:chOff x="0" y="0"/>
                                <a:chExt cx="825712" cy="36237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4" name="Grafik 2158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956746">
                                  <a:off x="5080" y="33867"/>
                                  <a:ext cx="264795" cy="2749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5" name="Grafik 215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520636">
                                  <a:off x="318347" y="0"/>
                                  <a:ext cx="238760" cy="248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6" name="Grafik 2157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2347" y="118533"/>
                                  <a:ext cx="253365" cy="243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D4A112" id="Gruppieren 453" o:spid="_x0000_s1026" style="width:65pt;height:28.5pt;mso-position-horizontal-relative:char;mso-position-vertical-relative:line" coordsize="8257,3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">
                      <v:shape id="Grafik 21580" o:spid="_x0000_s1027" type="#_x0000_t75" style="position:absolute;left:51;top:338;width:2648;height:2749;rotation:65063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">
                        <v:imagedata r:id="rId22" o:title=""/>
                      </v:shape>
                      <v:shape id="Grafik 21579" o:spid="_x0000_s1028" type="#_x0000_t75" style="position:absolute;left:3183;width:2388;height:2482;rotation:16609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">
                        <v:imagedata r:id="rId23" o:title=""/>
                      </v:shape>
                      <v:shape id="Grafik 21578" o:spid="_x0000_s1029" type="#_x0000_t75" style="position:absolute;left:5723;top:1185;width:2534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">
                        <v:imagedata r:id="rId2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28" w:type="dxa"/>
            <w:gridSpan w:val="2"/>
          </w:tcPr>
          <w:p w14:paraId="34A47F6A" w14:textId="425532C1" w:rsidR="000951D4" w:rsidRDefault="000951D4" w:rsidP="000951D4">
            <w:pPr>
              <w:pStyle w:val="Ausflltext"/>
            </w:pPr>
            <w:r>
              <w:t>Mal</w:t>
            </w:r>
            <w:r w:rsidRPr="007438C5">
              <w:t xml:space="preserve">-Aufgabe: </w:t>
            </w:r>
          </w:p>
          <w:p w14:paraId="25B8DF80" w14:textId="0D68EF01" w:rsidR="000951D4" w:rsidRPr="00CF6345" w:rsidRDefault="000951D4" w:rsidP="000951D4">
            <w:pPr>
              <w:pStyle w:val="Ausflltext"/>
            </w:pPr>
            <w:r w:rsidRPr="005A2657">
              <w:rPr>
                <w:color w:val="7F7F7F" w:themeColor="text1" w:themeTint="80"/>
              </w:rPr>
              <w:t>_______________</w:t>
            </w:r>
          </w:p>
        </w:tc>
        <w:tc>
          <w:tcPr>
            <w:tcW w:w="476" w:type="dxa"/>
            <w:tcBorders>
              <w:right w:val="single" w:sz="4" w:space="0" w:color="A6A6A6" w:themeColor="background1" w:themeShade="A6"/>
            </w:tcBorders>
          </w:tcPr>
          <w:p w14:paraId="4062EABF" w14:textId="77777777" w:rsidR="000951D4" w:rsidRDefault="000951D4" w:rsidP="000951D4">
            <w:pPr>
              <w:spacing w:line="240" w:lineRule="auto"/>
              <w:rPr>
                <w:noProof/>
              </w:rPr>
            </w:pPr>
          </w:p>
        </w:tc>
        <w:tc>
          <w:tcPr>
            <w:tcW w:w="4203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D47289" w14:textId="057445FB" w:rsidR="000951D4" w:rsidRDefault="000951D4" w:rsidP="000951D4">
            <w:pPr>
              <w:spacing w:line="240" w:lineRule="auto"/>
              <w:rPr>
                <w:noProof/>
              </w:rPr>
            </w:pPr>
          </w:p>
        </w:tc>
        <w:tc>
          <w:tcPr>
            <w:tcW w:w="20" w:type="dxa"/>
            <w:vMerge/>
            <w:tcBorders>
              <w:left w:val="single" w:sz="4" w:space="0" w:color="A6A6A6" w:themeColor="background1" w:themeShade="A6"/>
            </w:tcBorders>
            <w:vAlign w:val="bottom"/>
          </w:tcPr>
          <w:p w14:paraId="4A3AC0BE" w14:textId="77777777" w:rsidR="000951D4" w:rsidRPr="00E0758C" w:rsidRDefault="000951D4" w:rsidP="000951D4">
            <w:pPr>
              <w:spacing w:line="240" w:lineRule="auto"/>
              <w:jc w:val="right"/>
              <w:rPr>
                <w:noProof/>
              </w:rPr>
            </w:pPr>
          </w:p>
        </w:tc>
      </w:tr>
      <w:tr w:rsidR="000951D4" w:rsidRPr="00E0758C" w14:paraId="02A6508F" w14:textId="77777777" w:rsidTr="00290D95">
        <w:trPr>
          <w:gridAfter w:val="1"/>
          <w:wAfter w:w="20" w:type="dxa"/>
        </w:trPr>
        <w:tc>
          <w:tcPr>
            <w:tcW w:w="615" w:type="dxa"/>
            <w:gridSpan w:val="2"/>
          </w:tcPr>
          <w:p w14:paraId="05D29C37" w14:textId="77777777" w:rsidR="000951D4" w:rsidRPr="003760D9" w:rsidRDefault="000951D4" w:rsidP="00A456D2">
            <w:pPr>
              <w:pStyle w:val="berschrift6"/>
            </w:pPr>
            <w:r w:rsidRPr="003760D9">
              <w:t>2</w:t>
            </w:r>
          </w:p>
        </w:tc>
        <w:tc>
          <w:tcPr>
            <w:tcW w:w="8602" w:type="dxa"/>
            <w:gridSpan w:val="9"/>
          </w:tcPr>
          <w:p w14:paraId="7BBFA83E" w14:textId="77777777" w:rsidR="000951D4" w:rsidRPr="003760D9" w:rsidRDefault="000951D4" w:rsidP="00A456D2">
            <w:pPr>
              <w:pStyle w:val="berschrift6"/>
            </w:pPr>
            <w:r w:rsidRPr="003760D9">
              <w:t>Multipli</w:t>
            </w:r>
            <w:r w:rsidR="00A456D2">
              <w:t>kation</w:t>
            </w:r>
            <w:r w:rsidR="00327660">
              <w:t xml:space="preserve"> als Zählen in Gruppen</w:t>
            </w:r>
          </w:p>
        </w:tc>
      </w:tr>
      <w:tr w:rsidR="00327660" w:rsidRPr="00E0758C" w14:paraId="7E380C3F" w14:textId="77777777" w:rsidTr="00290D95">
        <w:trPr>
          <w:trHeight w:val="119"/>
        </w:trPr>
        <w:tc>
          <w:tcPr>
            <w:tcW w:w="604" w:type="dxa"/>
            <w:vMerge w:val="restart"/>
          </w:tcPr>
          <w:p w14:paraId="416D1EFE" w14:textId="77777777" w:rsidR="00327660" w:rsidRPr="00E0758C" w:rsidRDefault="00327660" w:rsidP="000951D4">
            <w:pPr>
              <w:spacing w:line="240" w:lineRule="atLeast"/>
              <w:rPr>
                <w:noProof/>
              </w:rPr>
            </w:pPr>
          </w:p>
        </w:tc>
        <w:tc>
          <w:tcPr>
            <w:tcW w:w="390" w:type="dxa"/>
            <w:gridSpan w:val="2"/>
          </w:tcPr>
          <w:p w14:paraId="124AD417" w14:textId="77777777" w:rsidR="00327660" w:rsidRPr="00327660" w:rsidRDefault="00327660" w:rsidP="00327660">
            <w:pPr>
              <w:pStyle w:val="berschrift4"/>
              <w:rPr>
                <w:color w:val="70BCC9" w:themeColor="text2" w:themeTint="99"/>
              </w:rPr>
            </w:pPr>
            <w:r w:rsidRPr="00327660">
              <w:rPr>
                <w:color w:val="70BCC9" w:themeColor="text2" w:themeTint="99"/>
              </w:rPr>
              <w:t>a)</w:t>
            </w:r>
          </w:p>
        </w:tc>
        <w:tc>
          <w:tcPr>
            <w:tcW w:w="8223" w:type="dxa"/>
            <w:gridSpan w:val="8"/>
          </w:tcPr>
          <w:p w14:paraId="5BB72A5B" w14:textId="0E0B764B" w:rsidR="00327660" w:rsidRDefault="00711B95" w:rsidP="000951D4">
            <w:r>
              <w:rPr>
                <w:noProof/>
              </w:rPr>
              <w:drawing>
                <wp:anchor distT="0" distB="0" distL="114300" distR="114300" simplePos="0" relativeHeight="251650052" behindDoc="0" locked="0" layoutInCell="1" allowOverlap="1" wp14:anchorId="1F6E2A64" wp14:editId="684C2AFD">
                  <wp:simplePos x="0" y="0"/>
                  <wp:positionH relativeFrom="column">
                    <wp:posOffset>2720612</wp:posOffset>
                  </wp:positionH>
                  <wp:positionV relativeFrom="paragraph">
                    <wp:posOffset>-110309</wp:posOffset>
                  </wp:positionV>
                  <wp:extent cx="825980" cy="504000"/>
                  <wp:effectExtent l="0" t="0" r="0" b="4445"/>
                  <wp:wrapNone/>
                  <wp:docPr id="461" name="Bild 29" descr="Schokol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chokol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1" t="40604" r="10062" b="40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98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27660" w:rsidRPr="00CF6345">
              <w:t xml:space="preserve">Schreibe zu dem Schokoladen-Bild </w:t>
            </w:r>
            <w:r>
              <w:br/>
            </w:r>
            <w:r w:rsidR="00327660" w:rsidRPr="00CF6345">
              <w:t xml:space="preserve">eine passende </w:t>
            </w:r>
            <w:r w:rsidR="00327660">
              <w:t>Mal-</w:t>
            </w:r>
            <w:r w:rsidR="00327660" w:rsidRPr="00CF6345">
              <w:t>Aufgabe.</w:t>
            </w:r>
          </w:p>
          <w:p w14:paraId="1CE0C126" w14:textId="618F6735" w:rsidR="00327660" w:rsidRDefault="006B0A78" w:rsidP="0000022A">
            <w:pPr>
              <w:spacing w:before="120"/>
            </w:pPr>
            <w:r>
              <w:t>Mal-A</w:t>
            </w:r>
            <w:r w:rsidR="00327660" w:rsidRPr="007438C5">
              <w:t>ufgabe:</w:t>
            </w:r>
            <w:r w:rsidR="00327660" w:rsidRPr="005A2657">
              <w:rPr>
                <w:color w:val="7F7F7F" w:themeColor="text1" w:themeTint="80"/>
              </w:rPr>
              <w:t xml:space="preserve"> _______________</w:t>
            </w:r>
          </w:p>
          <w:p w14:paraId="755E8B58" w14:textId="77777777" w:rsidR="0000022A" w:rsidRPr="00E0758C" w:rsidRDefault="0000022A" w:rsidP="0000022A">
            <w:pPr>
              <w:pStyle w:val="Impressum"/>
            </w:pPr>
          </w:p>
        </w:tc>
        <w:tc>
          <w:tcPr>
            <w:tcW w:w="20" w:type="dxa"/>
            <w:vMerge w:val="restart"/>
            <w:vAlign w:val="bottom"/>
          </w:tcPr>
          <w:p w14:paraId="4714A62E" w14:textId="786D16BA" w:rsidR="00327660" w:rsidRPr="00E0758C" w:rsidRDefault="00327660" w:rsidP="000951D4">
            <w:pPr>
              <w:jc w:val="right"/>
            </w:pPr>
          </w:p>
        </w:tc>
      </w:tr>
      <w:tr w:rsidR="00327660" w:rsidRPr="00E0758C" w14:paraId="2BBF5A30" w14:textId="77777777" w:rsidTr="00290D95">
        <w:trPr>
          <w:trHeight w:val="119"/>
        </w:trPr>
        <w:tc>
          <w:tcPr>
            <w:tcW w:w="604" w:type="dxa"/>
            <w:vMerge/>
          </w:tcPr>
          <w:p w14:paraId="473ACF69" w14:textId="77777777" w:rsidR="00327660" w:rsidRPr="00E0758C" w:rsidRDefault="00327660" w:rsidP="000951D4">
            <w:pPr>
              <w:spacing w:line="240" w:lineRule="atLeast"/>
              <w:rPr>
                <w:noProof/>
              </w:rPr>
            </w:pPr>
          </w:p>
        </w:tc>
        <w:tc>
          <w:tcPr>
            <w:tcW w:w="390" w:type="dxa"/>
            <w:gridSpan w:val="2"/>
          </w:tcPr>
          <w:p w14:paraId="3633D905" w14:textId="58AD5A2A" w:rsidR="00327660" w:rsidRPr="00327660" w:rsidRDefault="00327660" w:rsidP="00327660">
            <w:pPr>
              <w:pStyle w:val="berschrift4"/>
              <w:rPr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b)</w:t>
            </w:r>
          </w:p>
        </w:tc>
        <w:tc>
          <w:tcPr>
            <w:tcW w:w="8223" w:type="dxa"/>
            <w:gridSpan w:val="8"/>
          </w:tcPr>
          <w:p w14:paraId="7E19618A" w14:textId="359672B5" w:rsidR="00327660" w:rsidRPr="0067733B" w:rsidRDefault="00327660" w:rsidP="00327660">
            <w:pPr>
              <w:rPr>
                <w:sz w:val="8"/>
                <w:szCs w:val="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0225" behindDoc="0" locked="0" layoutInCell="1" allowOverlap="1" wp14:anchorId="73254EC7" wp14:editId="20645E1D">
                      <wp:simplePos x="0" y="0"/>
                      <wp:positionH relativeFrom="margin">
                        <wp:posOffset>53123</wp:posOffset>
                      </wp:positionH>
                      <wp:positionV relativeFrom="paragraph">
                        <wp:posOffset>149581</wp:posOffset>
                      </wp:positionV>
                      <wp:extent cx="4884234" cy="617034"/>
                      <wp:effectExtent l="0" t="0" r="56515" b="31115"/>
                      <wp:wrapNone/>
                      <wp:docPr id="465" name="Gruppieren 4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84234" cy="617034"/>
                                <a:chOff x="0" y="0"/>
                                <a:chExt cx="4494989" cy="538917"/>
                              </a:xfrm>
                            </wpg:grpSpPr>
                            <wpg:grpSp>
                              <wpg:cNvPr id="22021" name="Gruppieren 22021"/>
                              <wpg:cNvGrpSpPr/>
                              <wpg:grpSpPr>
                                <a:xfrm>
                                  <a:off x="3823854" y="0"/>
                                  <a:ext cx="671135" cy="512618"/>
                                  <a:chOff x="0" y="0"/>
                                  <a:chExt cx="1038225" cy="79269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3939" name="Bild 32" descr="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38666" y="0"/>
                                    <a:ext cx="352425" cy="352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g:grpSp>
                                <wpg:cNvPr id="22020" name="Gruppieren 22020"/>
                                <wpg:cNvGrpSpPr/>
                                <wpg:grpSpPr>
                                  <a:xfrm>
                                    <a:off x="0" y="440267"/>
                                    <a:ext cx="1038225" cy="352425"/>
                                    <a:chOff x="0" y="0"/>
                                    <a:chExt cx="1038225" cy="35242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3927" name="Bild 31" descr="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-2636551">
                                      <a:off x="0" y="0"/>
                                      <a:ext cx="352425" cy="35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2019" name="Bild 31" descr="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-2636551">
                                      <a:off x="685800" y="0"/>
                                      <a:ext cx="352425" cy="35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13931" name="Bild 30" descr="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49236" y="131618"/>
                                  <a:ext cx="467360" cy="3448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458" name="Gruppieren 458"/>
                              <wpg:cNvGrpSpPr/>
                              <wpg:grpSpPr>
                                <a:xfrm>
                                  <a:off x="1274618" y="304800"/>
                                  <a:ext cx="468234" cy="234117"/>
                                  <a:chOff x="0" y="0"/>
                                  <a:chExt cx="723900" cy="36258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59" name="Bild 34" descr="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7011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203200"/>
                                    <a:ext cx="723900" cy="159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60" name="Bild 35" descr="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21053" b="7011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6200" y="0"/>
                                    <a:ext cx="571500" cy="159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462" name="Bild 36" descr="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31618"/>
                                  <a:ext cx="467360" cy="3448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E0DE9E" id="Gruppieren 465" o:spid="_x0000_s1026" style="position:absolute;margin-left:4.2pt;margin-top:11.8pt;width:384.6pt;height:48.6pt;z-index:251650225;mso-position-horizontal-relative:margin;mso-width-relative:margin;mso-height-relative:margin" coordsize="44949,5389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">
                      <v:group id="Gruppieren 22021" o:spid="_x0000_s1027" style="position:absolute;left:38238;width:6711;height:5126" coordsize="10382,7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Bild 32" o:spid="_x0000_s1028" type="#_x0000_t75" alt="3" style="position:absolute;left:3386;width:3524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">
                          <v:imagedata r:id="rId29" o:title="3"/>
                        </v:shape>
                        <v:group id="Gruppieren 22020" o:spid="_x0000_s1029" style="position:absolute;top:4402;width:10382;height:3524" coordsize="10382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">
                          <v:shape id="Bild 31" o:spid="_x0000_s1030" type="#_x0000_t75" alt="3" style="position:absolute;width:3524;height:3524;rotation:-28798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">
                            <v:imagedata r:id="rId29" o:title="3"/>
                          </v:shape>
                          <v:shape id="Bild 31" o:spid="_x0000_s1031" type="#_x0000_t75" alt="3" style="position:absolute;left:6858;width:3524;height:3524;rotation:-28798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">
                            <v:imagedata r:id="rId29" o:title="3"/>
                          </v:shape>
                        </v:group>
                      </v:group>
                      <v:shape id="Bild 30" o:spid="_x0000_s1032" type="#_x0000_t75" alt="3" style="position:absolute;left:25492;top:1316;width:4673;height:3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">
                        <v:imagedata r:id="rId30" o:title="3"/>
                      </v:shape>
                      <v:group id="Gruppieren 458" o:spid="_x0000_s1033" style="position:absolute;left:12746;top:3048;width:4682;height:2341" coordsize="7239,3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">
                        <v:shape id="Bild 34" o:spid="_x0000_s1034" type="#_x0000_t75" alt="3" style="position:absolute;top:2032;width:7239;height:1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">
                          <v:imagedata r:id="rId30" o:title="3" cropbottom="45953f"/>
                        </v:shape>
                        <v:shape id="Bild 35" o:spid="_x0000_s1035" type="#_x0000_t75" alt="3" style="position:absolute;left:762;width:5715;height:1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">
                          <v:imagedata r:id="rId30" o:title="3" cropbottom="45953f" cropright="13797f"/>
                        </v:shape>
                      </v:group>
                      <v:shape id="Bild 36" o:spid="_x0000_s1036" type="#_x0000_t75" alt="3" style="position:absolute;top:1316;width:4673;height:3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">
                        <v:imagedata r:id="rId31" o:title="3"/>
                      </v:shape>
                      <w10:wrap anchorx="margin"/>
                    </v:group>
                  </w:pict>
                </mc:Fallback>
              </mc:AlternateContent>
            </w:r>
            <w:r w:rsidRPr="00B84D7E">
              <w:t xml:space="preserve">Welche Bilder passen zu der Aufgabe </w:t>
            </w:r>
            <w:r w:rsidRPr="000F5934">
              <w:rPr>
                <w:rFonts w:ascii="Comic Sans MS" w:hAnsi="Comic Sans MS"/>
                <w:b/>
                <w:bCs/>
                <w:sz w:val="20"/>
                <w:szCs w:val="20"/>
              </w:rPr>
              <w:t>3 · 4 = 12</w:t>
            </w:r>
            <w:r w:rsidRPr="00B84D7E">
              <w:t>? Kreise ein.</w:t>
            </w:r>
            <w:r w:rsidR="00711B95">
              <w:br/>
            </w:r>
          </w:p>
          <w:p w14:paraId="2EBFEB56" w14:textId="77777777" w:rsidR="00327660" w:rsidRDefault="00327660" w:rsidP="000951D4"/>
          <w:p w14:paraId="7E6FB144" w14:textId="77777777" w:rsidR="00327660" w:rsidRPr="00CF6345" w:rsidRDefault="00327660" w:rsidP="000951D4"/>
        </w:tc>
        <w:tc>
          <w:tcPr>
            <w:tcW w:w="20" w:type="dxa"/>
            <w:vMerge/>
            <w:vAlign w:val="bottom"/>
          </w:tcPr>
          <w:p w14:paraId="1DF06E2C" w14:textId="77777777" w:rsidR="00327660" w:rsidRPr="00E0758C" w:rsidRDefault="00327660" w:rsidP="000951D4">
            <w:pPr>
              <w:jc w:val="right"/>
              <w:rPr>
                <w:noProof/>
              </w:rPr>
            </w:pPr>
          </w:p>
        </w:tc>
      </w:tr>
      <w:tr w:rsidR="0000022A" w:rsidRPr="00E0758C" w14:paraId="4FE4D9CD" w14:textId="77777777" w:rsidTr="00290D95">
        <w:trPr>
          <w:gridAfter w:val="1"/>
          <w:wAfter w:w="20" w:type="dxa"/>
          <w:trHeight w:val="119"/>
        </w:trPr>
        <w:tc>
          <w:tcPr>
            <w:tcW w:w="604" w:type="dxa"/>
          </w:tcPr>
          <w:p w14:paraId="66F3B2DC" w14:textId="77777777" w:rsidR="0000022A" w:rsidRPr="00E0758C" w:rsidRDefault="0000022A" w:rsidP="00A456D2">
            <w:pPr>
              <w:pStyle w:val="berschrift6"/>
              <w:rPr>
                <w:noProof/>
              </w:rPr>
            </w:pPr>
            <w:r>
              <w:t>3</w:t>
            </w:r>
          </w:p>
        </w:tc>
        <w:tc>
          <w:tcPr>
            <w:tcW w:w="8471" w:type="dxa"/>
            <w:gridSpan w:val="9"/>
          </w:tcPr>
          <w:p w14:paraId="2E219071" w14:textId="50ACE45A" w:rsidR="0000022A" w:rsidRDefault="00AC0B94" w:rsidP="00A456D2">
            <w:pPr>
              <w:pStyle w:val="berschrift6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31" behindDoc="0" locked="0" layoutInCell="1" allowOverlap="1" wp14:anchorId="306399D5" wp14:editId="5D3BC3A0">
                      <wp:simplePos x="0" y="0"/>
                      <wp:positionH relativeFrom="column">
                        <wp:posOffset>3393440</wp:posOffset>
                      </wp:positionH>
                      <wp:positionV relativeFrom="paragraph">
                        <wp:posOffset>355077</wp:posOffset>
                      </wp:positionV>
                      <wp:extent cx="1511300" cy="513715"/>
                      <wp:effectExtent l="0" t="0" r="0" b="0"/>
                      <wp:wrapNone/>
                      <wp:docPr id="1214243214" name="Gruppieren 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11300" cy="513715"/>
                                <a:chOff x="0" y="0"/>
                                <a:chExt cx="1511300" cy="5142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6916214" name="Bild 38" descr="5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1300" cy="375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676763633" name="Gruppieren 124"/>
                              <wpg:cNvGrpSpPr/>
                              <wpg:grpSpPr>
                                <a:xfrm>
                                  <a:off x="0" y="278606"/>
                                  <a:ext cx="1381126" cy="235684"/>
                                  <a:chOff x="0" y="0"/>
                                  <a:chExt cx="1801469" cy="235684"/>
                                </a:xfrm>
                              </wpg:grpSpPr>
                              <wps:wsp>
                                <wps:cNvPr id="1733184960" name="Textfeld 117"/>
                                <wps:cNvSpPr txBox="1"/>
                                <wps:spPr>
                                  <a:xfrm>
                                    <a:off x="0" y="0"/>
                                    <a:ext cx="163830" cy="2142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BAC924" w14:textId="77777777" w:rsidR="000646A2" w:rsidRDefault="000646A2" w:rsidP="000646A2">
                                      <w:pPr>
                                        <w:pStyle w:val="Text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49442900" name="Textfeld 117"/>
                                <wps:cNvSpPr txBox="1"/>
                                <wps:spPr>
                                  <a:xfrm>
                                    <a:off x="721518" y="0"/>
                                    <a:ext cx="257175" cy="23568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FC1BD37" w14:textId="77777777" w:rsidR="000646A2" w:rsidRDefault="000646A2" w:rsidP="000646A2">
                                      <w:pPr>
                                        <w:pStyle w:val="Text"/>
                                      </w:pPr>
                                      <w: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29107596" name="Textfeld 117"/>
                                <wps:cNvSpPr txBox="1"/>
                                <wps:spPr>
                                  <a:xfrm>
                                    <a:off x="1485899" y="7144"/>
                                    <a:ext cx="315570" cy="1999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CBDF749" w14:textId="77777777" w:rsidR="000646A2" w:rsidRDefault="000646A2" w:rsidP="000646A2">
                                      <w:pPr>
                                        <w:pStyle w:val="Text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06399D5" id="Gruppieren 126" o:spid="_x0000_s1026" style="position:absolute;margin-left:267.2pt;margin-top:27.95pt;width:119pt;height:40.45pt;z-index:251652431;mso-width-relative:margin" coordsize="15113,5142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Bild 38" o:spid="_x0000_s1027" type="#_x0000_t75" alt="5a" style="position:absolute;width:15113;height:3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">
                        <v:imagedata r:id="rId33" o:title="5a"/>
                      </v:shape>
                      <v:group id="_x0000_s1028" style="position:absolute;top:2786;width:13811;height:2356" coordsize="18014,2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feld 117" o:spid="_x0000_s1029" type="#_x0000_t202" style="position:absolute;width:1638;height:2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" fillcolor="white [3201]" stroked="f" strokeweight=".5pt">
                          <v:textbox inset="1mm,.5mm,0,0">
                            <w:txbxContent>
                              <w:p w14:paraId="27BAC924" w14:textId="77777777" w:rsidR="000646A2" w:rsidRDefault="000646A2" w:rsidP="000646A2">
                                <w:pPr>
                                  <w:pStyle w:val="Text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030" type="#_x0000_t202" style="position:absolute;left:7215;width:2571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" fillcolor="white [3201]" stroked="f" strokeweight=".5pt">
                          <v:textbox inset="1mm,.5mm,0,1mm">
                            <w:txbxContent>
                              <w:p w14:paraId="2FC1BD37" w14:textId="77777777" w:rsidR="000646A2" w:rsidRDefault="000646A2" w:rsidP="000646A2">
                                <w:pPr>
                                  <w:pStyle w:val="Text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117" o:spid="_x0000_s1031" type="#_x0000_t202" style="position:absolute;left:14858;top:71;width:3156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" fillcolor="white [3201]" stroked="f" strokeweight=".5pt">
                          <v:textbox inset="1mm,.5mm,0,0">
                            <w:txbxContent>
                              <w:p w14:paraId="1CBDF749" w14:textId="77777777" w:rsidR="000646A2" w:rsidRDefault="000646A2" w:rsidP="000646A2">
                                <w:pPr>
                                  <w:pStyle w:val="Text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00022A" w:rsidRPr="00964EC9">
              <w:t>Multiplikation am Zahlenstrahl</w:t>
            </w:r>
          </w:p>
        </w:tc>
        <w:tc>
          <w:tcPr>
            <w:tcW w:w="142" w:type="dxa"/>
            <w:vAlign w:val="bottom"/>
          </w:tcPr>
          <w:p w14:paraId="58AF15D1" w14:textId="77777777" w:rsidR="0000022A" w:rsidRPr="00E0758C" w:rsidRDefault="0000022A" w:rsidP="0000022A">
            <w:pPr>
              <w:jc w:val="right"/>
              <w:rPr>
                <w:noProof/>
              </w:rPr>
            </w:pPr>
          </w:p>
        </w:tc>
      </w:tr>
      <w:tr w:rsidR="0000022A" w:rsidRPr="00E0758C" w14:paraId="1784F5CD" w14:textId="77777777" w:rsidTr="00290D95">
        <w:trPr>
          <w:trHeight w:val="119"/>
        </w:trPr>
        <w:tc>
          <w:tcPr>
            <w:tcW w:w="604" w:type="dxa"/>
          </w:tcPr>
          <w:p w14:paraId="19847660" w14:textId="77777777" w:rsidR="0000022A" w:rsidRPr="00E0758C" w:rsidRDefault="0000022A" w:rsidP="0000022A">
            <w:pPr>
              <w:spacing w:line="240" w:lineRule="atLeast"/>
              <w:rPr>
                <w:noProof/>
              </w:rPr>
            </w:pPr>
          </w:p>
        </w:tc>
        <w:tc>
          <w:tcPr>
            <w:tcW w:w="390" w:type="dxa"/>
            <w:gridSpan w:val="2"/>
          </w:tcPr>
          <w:p w14:paraId="09BDFFBE" w14:textId="77777777" w:rsidR="0000022A" w:rsidRDefault="0000022A" w:rsidP="0000022A">
            <w:pPr>
              <w:pStyle w:val="berschrift4"/>
              <w:rPr>
                <w:color w:val="70BCC9" w:themeColor="text2" w:themeTint="99"/>
              </w:rPr>
            </w:pPr>
            <w:r w:rsidRPr="00A40370">
              <w:rPr>
                <w:color w:val="70BCC9" w:themeColor="text2" w:themeTint="99"/>
              </w:rPr>
              <w:t>a)</w:t>
            </w:r>
          </w:p>
        </w:tc>
        <w:tc>
          <w:tcPr>
            <w:tcW w:w="4963" w:type="dxa"/>
            <w:gridSpan w:val="6"/>
          </w:tcPr>
          <w:p w14:paraId="5908DEB5" w14:textId="2135AF1C" w:rsidR="0000022A" w:rsidRDefault="0000022A" w:rsidP="0000022A">
            <w:r>
              <w:t>Schreibe zu dem Zahlenstrahl</w:t>
            </w:r>
            <w:r w:rsidR="007804EC">
              <w:t>b</w:t>
            </w:r>
            <w:r>
              <w:t xml:space="preserve">ild </w:t>
            </w:r>
            <w:r>
              <w:br/>
              <w:t>eine passende Mal-Aufgabe.</w:t>
            </w:r>
          </w:p>
          <w:p w14:paraId="4454B8EB" w14:textId="6B782F49" w:rsidR="0000022A" w:rsidRDefault="0000022A" w:rsidP="0000022A">
            <w:pPr>
              <w:spacing w:before="120"/>
              <w:rPr>
                <w:noProof/>
              </w:rPr>
            </w:pPr>
            <w:r w:rsidRPr="007E21D8">
              <w:t>Mal-Aufg</w:t>
            </w:r>
            <w:r>
              <w:t xml:space="preserve">abe: </w:t>
            </w:r>
            <w:r w:rsidRPr="0000022A">
              <w:rPr>
                <w:color w:val="7F7F7F" w:themeColor="text1" w:themeTint="80"/>
              </w:rPr>
              <w:t>____________</w:t>
            </w:r>
            <w:r w:rsidR="00326D95">
              <w:rPr>
                <w:color w:val="7F7F7F" w:themeColor="text1" w:themeTint="80"/>
              </w:rPr>
              <w:t>___</w:t>
            </w:r>
            <w:r w:rsidRPr="0000022A">
              <w:rPr>
                <w:color w:val="7F7F7F" w:themeColor="text1" w:themeTint="80"/>
              </w:rPr>
              <w:br/>
            </w:r>
          </w:p>
        </w:tc>
        <w:tc>
          <w:tcPr>
            <w:tcW w:w="3260" w:type="dxa"/>
            <w:gridSpan w:val="2"/>
          </w:tcPr>
          <w:p w14:paraId="0146F02F" w14:textId="25AB0A9B" w:rsidR="0000022A" w:rsidRDefault="00AC0B94" w:rsidP="0000022A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32" behindDoc="0" locked="0" layoutInCell="1" allowOverlap="1" wp14:anchorId="2493FC49" wp14:editId="58CCABDD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785383</wp:posOffset>
                      </wp:positionV>
                      <wp:extent cx="1514475" cy="435610"/>
                      <wp:effectExtent l="0" t="0" r="0" b="0"/>
                      <wp:wrapNone/>
                      <wp:docPr id="402514746" name="Gruppieren 1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14475" cy="435610"/>
                                <a:chOff x="0" y="0"/>
                                <a:chExt cx="1514475" cy="4357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83055596" name="Bild 37" descr="5b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4475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1883643980" name="Gruppieren 124"/>
                              <wpg:cNvGrpSpPr/>
                              <wpg:grpSpPr>
                                <a:xfrm>
                                  <a:off x="0" y="200025"/>
                                  <a:ext cx="1381126" cy="235684"/>
                                  <a:chOff x="0" y="0"/>
                                  <a:chExt cx="1801469" cy="235684"/>
                                </a:xfrm>
                              </wpg:grpSpPr>
                              <wps:wsp>
                                <wps:cNvPr id="1616835337" name="Textfeld 117"/>
                                <wps:cNvSpPr txBox="1"/>
                                <wps:spPr>
                                  <a:xfrm>
                                    <a:off x="0" y="0"/>
                                    <a:ext cx="163830" cy="2142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F94D388" w14:textId="77777777" w:rsidR="000646A2" w:rsidRDefault="000646A2" w:rsidP="000646A2">
                                      <w:pPr>
                                        <w:pStyle w:val="Text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48373499" name="Textfeld 117"/>
                                <wps:cNvSpPr txBox="1"/>
                                <wps:spPr>
                                  <a:xfrm>
                                    <a:off x="721518" y="0"/>
                                    <a:ext cx="257175" cy="23568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A5B0149" w14:textId="77777777" w:rsidR="000646A2" w:rsidRDefault="000646A2" w:rsidP="000646A2">
                                      <w:pPr>
                                        <w:pStyle w:val="Text"/>
                                      </w:pPr>
                                      <w: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65243660" name="Textfeld 117"/>
                                <wps:cNvSpPr txBox="1"/>
                                <wps:spPr>
                                  <a:xfrm>
                                    <a:off x="1485899" y="7144"/>
                                    <a:ext cx="315570" cy="1999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DC5E53E" w14:textId="77777777" w:rsidR="000646A2" w:rsidRDefault="000646A2" w:rsidP="000646A2">
                                      <w:pPr>
                                        <w:pStyle w:val="Text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93FC49" id="Gruppieren 127" o:spid="_x0000_s1032" style="position:absolute;margin-left:2.2pt;margin-top:61.85pt;width:119.25pt;height:34.3pt;z-index:251652432" coordsize="15144,4357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">
                      <v:shape id="Bild 37" o:spid="_x0000_s1033" type="#_x0000_t75" alt="5b" style="position:absolute;width:15144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">
                        <v:imagedata r:id="rId35" o:title="5b"/>
                        <o:lock v:ext="edit" aspectratio="f"/>
                      </v:shape>
                      <v:group id="_x0000_s1034" style="position:absolute;top:2000;width:13811;height:2357" coordsize="18014,2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">
                        <v:shape id="Textfeld 117" o:spid="_x0000_s1035" type="#_x0000_t202" style="position:absolute;width:1638;height:2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" fillcolor="white [3201]" stroked="f" strokeweight=".5pt">
                          <v:textbox inset="1mm,.5mm,0,0">
                            <w:txbxContent>
                              <w:p w14:paraId="0F94D388" w14:textId="77777777" w:rsidR="000646A2" w:rsidRDefault="000646A2" w:rsidP="000646A2">
                                <w:pPr>
                                  <w:pStyle w:val="Text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036" type="#_x0000_t202" style="position:absolute;left:7215;width:2571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" fillcolor="white [3201]" stroked="f" strokeweight=".5pt">
                          <v:textbox inset="1mm,.5mm,0,1mm">
                            <w:txbxContent>
                              <w:p w14:paraId="6A5B0149" w14:textId="77777777" w:rsidR="000646A2" w:rsidRDefault="000646A2" w:rsidP="000646A2">
                                <w:pPr>
                                  <w:pStyle w:val="Text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117" o:spid="_x0000_s1037" type="#_x0000_t202" style="position:absolute;left:14858;top:71;width:3156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" fillcolor="white [3201]" stroked="f" strokeweight=".5pt">
                          <v:textbox inset="1mm,.5mm,0,0">
                            <w:txbxContent>
                              <w:p w14:paraId="6DC5E53E" w14:textId="77777777" w:rsidR="000646A2" w:rsidRDefault="000646A2" w:rsidP="000646A2">
                                <w:pPr>
                                  <w:pStyle w:val="Text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20" w:type="dxa"/>
            <w:vMerge w:val="restart"/>
          </w:tcPr>
          <w:p w14:paraId="1978E244" w14:textId="77777777" w:rsidR="0000022A" w:rsidRDefault="0000022A" w:rsidP="0000022A">
            <w:pPr>
              <w:jc w:val="right"/>
              <w:rPr>
                <w:noProof/>
              </w:rPr>
            </w:pPr>
          </w:p>
          <w:p w14:paraId="4D8CFE1B" w14:textId="77777777" w:rsidR="0000022A" w:rsidRDefault="0000022A" w:rsidP="0000022A">
            <w:pPr>
              <w:jc w:val="right"/>
              <w:rPr>
                <w:noProof/>
              </w:rPr>
            </w:pPr>
          </w:p>
          <w:p w14:paraId="34FD2804" w14:textId="01FBFF2C" w:rsidR="0000022A" w:rsidRDefault="0000022A" w:rsidP="0000022A">
            <w:pPr>
              <w:jc w:val="right"/>
              <w:rPr>
                <w:noProof/>
              </w:rPr>
            </w:pPr>
          </w:p>
          <w:p w14:paraId="6EF4E749" w14:textId="77777777" w:rsidR="0000022A" w:rsidRDefault="0000022A" w:rsidP="0000022A">
            <w:pPr>
              <w:jc w:val="right"/>
              <w:rPr>
                <w:noProof/>
              </w:rPr>
            </w:pPr>
          </w:p>
          <w:p w14:paraId="4459C073" w14:textId="77777777" w:rsidR="0000022A" w:rsidRDefault="0000022A" w:rsidP="0000022A">
            <w:pPr>
              <w:jc w:val="right"/>
              <w:rPr>
                <w:noProof/>
              </w:rPr>
            </w:pPr>
          </w:p>
          <w:p w14:paraId="4238C907" w14:textId="77777777" w:rsidR="0000022A" w:rsidRPr="00E0758C" w:rsidRDefault="0000022A" w:rsidP="0000022A">
            <w:pPr>
              <w:jc w:val="right"/>
              <w:rPr>
                <w:noProof/>
              </w:rPr>
            </w:pPr>
          </w:p>
        </w:tc>
      </w:tr>
      <w:tr w:rsidR="0000022A" w:rsidRPr="00E0758C" w14:paraId="2D3BFA49" w14:textId="77777777" w:rsidTr="00290D95">
        <w:trPr>
          <w:trHeight w:val="119"/>
        </w:trPr>
        <w:tc>
          <w:tcPr>
            <w:tcW w:w="604" w:type="dxa"/>
          </w:tcPr>
          <w:p w14:paraId="62D66E4C" w14:textId="77777777" w:rsidR="0000022A" w:rsidRPr="00E0758C" w:rsidRDefault="0000022A" w:rsidP="0000022A">
            <w:pPr>
              <w:spacing w:line="240" w:lineRule="atLeast"/>
              <w:rPr>
                <w:noProof/>
              </w:rPr>
            </w:pPr>
          </w:p>
        </w:tc>
        <w:tc>
          <w:tcPr>
            <w:tcW w:w="390" w:type="dxa"/>
            <w:gridSpan w:val="2"/>
          </w:tcPr>
          <w:p w14:paraId="5752359F" w14:textId="77777777" w:rsidR="0000022A" w:rsidRDefault="0000022A" w:rsidP="0000022A">
            <w:pPr>
              <w:pStyle w:val="berschrift4"/>
              <w:rPr>
                <w:color w:val="70BCC9" w:themeColor="text2" w:themeTint="99"/>
              </w:rPr>
            </w:pPr>
            <w:r w:rsidRPr="00A40370">
              <w:rPr>
                <w:color w:val="70BCC9" w:themeColor="text2" w:themeTint="99"/>
              </w:rPr>
              <w:t>b)</w:t>
            </w:r>
          </w:p>
        </w:tc>
        <w:tc>
          <w:tcPr>
            <w:tcW w:w="4963" w:type="dxa"/>
            <w:gridSpan w:val="6"/>
          </w:tcPr>
          <w:p w14:paraId="3CBB7AA5" w14:textId="238B7BA6" w:rsidR="0000022A" w:rsidRDefault="0000022A" w:rsidP="0000022A">
            <w:pPr>
              <w:rPr>
                <w:noProof/>
                <w:color w:val="7F7F7F" w:themeColor="text1" w:themeTint="80"/>
              </w:rPr>
            </w:pPr>
            <w:r w:rsidRPr="00140B57">
              <w:t xml:space="preserve">Zeichne zu der Mal-Aufgabe </w:t>
            </w:r>
            <w:r w:rsidRPr="000F5934">
              <w:rPr>
                <w:rFonts w:ascii="Comic Sans MS" w:hAnsi="Comic Sans MS"/>
                <w:b/>
                <w:bCs/>
                <w:sz w:val="20"/>
                <w:szCs w:val="20"/>
              </w:rPr>
              <w:t>3 · 5</w:t>
            </w:r>
            <w:r>
              <w:t xml:space="preserve"> </w:t>
            </w:r>
            <w:r>
              <w:br/>
            </w:r>
            <w:r w:rsidRPr="00140B57">
              <w:t xml:space="preserve">ein </w:t>
            </w:r>
            <w:r>
              <w:t>p</w:t>
            </w:r>
            <w:r w:rsidRPr="00140B57">
              <w:t>assendes Zahlenstrahl</w:t>
            </w:r>
            <w:r w:rsidR="007804EC">
              <w:t>b</w:t>
            </w:r>
            <w:r w:rsidR="006B0A78">
              <w:t>ild</w:t>
            </w:r>
            <w:r w:rsidRPr="00140B57">
              <w:t>.</w:t>
            </w:r>
            <w:r w:rsidR="000646A2">
              <w:rPr>
                <w:noProof/>
                <w:color w:val="7F7F7F" w:themeColor="text1" w:themeTint="80"/>
              </w:rPr>
              <w:t xml:space="preserve"> </w:t>
            </w:r>
            <w:r w:rsidR="006268AA">
              <w:rPr>
                <w:noProof/>
                <w:color w:val="7F7F7F" w:themeColor="text1" w:themeTint="80"/>
              </w:rPr>
              <w:br/>
            </w:r>
          </w:p>
          <w:p w14:paraId="07DFF0B4" w14:textId="73AE501A" w:rsidR="006C70BC" w:rsidRPr="00922C20" w:rsidRDefault="006C70BC" w:rsidP="00922C20">
            <w:pPr>
              <w:spacing w:line="240" w:lineRule="auto"/>
              <w:rPr>
                <w:sz w:val="10"/>
              </w:rPr>
            </w:pPr>
          </w:p>
        </w:tc>
        <w:tc>
          <w:tcPr>
            <w:tcW w:w="3260" w:type="dxa"/>
            <w:gridSpan w:val="2"/>
          </w:tcPr>
          <w:p w14:paraId="3521D7FF" w14:textId="4CB2FE25" w:rsidR="0000022A" w:rsidRDefault="0000022A" w:rsidP="0000022A">
            <w:pPr>
              <w:rPr>
                <w:noProof/>
              </w:rPr>
            </w:pPr>
          </w:p>
        </w:tc>
        <w:tc>
          <w:tcPr>
            <w:tcW w:w="20" w:type="dxa"/>
            <w:vMerge/>
          </w:tcPr>
          <w:p w14:paraId="6E682AB9" w14:textId="77777777" w:rsidR="0000022A" w:rsidRPr="00E0758C" w:rsidRDefault="0000022A" w:rsidP="0000022A">
            <w:pPr>
              <w:jc w:val="right"/>
              <w:rPr>
                <w:noProof/>
              </w:rPr>
            </w:pPr>
          </w:p>
        </w:tc>
      </w:tr>
      <w:tr w:rsidR="0000022A" w:rsidRPr="00AC7674" w14:paraId="06D5799D" w14:textId="77777777" w:rsidTr="00290D95">
        <w:trPr>
          <w:gridAfter w:val="1"/>
          <w:wAfter w:w="20" w:type="dxa"/>
        </w:trPr>
        <w:tc>
          <w:tcPr>
            <w:tcW w:w="615" w:type="dxa"/>
            <w:gridSpan w:val="2"/>
          </w:tcPr>
          <w:p w14:paraId="70FD9EC1" w14:textId="77777777" w:rsidR="0000022A" w:rsidRPr="00AC7674" w:rsidRDefault="0000022A" w:rsidP="00922C20">
            <w:pPr>
              <w:pStyle w:val="berschrift6"/>
              <w:spacing w:before="80" w:after="80"/>
            </w:pPr>
            <w:r>
              <w:t>4</w:t>
            </w:r>
          </w:p>
        </w:tc>
        <w:tc>
          <w:tcPr>
            <w:tcW w:w="8602" w:type="dxa"/>
            <w:gridSpan w:val="9"/>
          </w:tcPr>
          <w:p w14:paraId="5A7D3183" w14:textId="77777777" w:rsidR="006268AA" w:rsidRDefault="0000022A" w:rsidP="00922C20">
            <w:pPr>
              <w:pStyle w:val="berschrift6"/>
              <w:spacing w:before="80" w:after="80"/>
            </w:pPr>
            <w:r>
              <w:t>Multiplikation und Rechengeschichten</w:t>
            </w:r>
          </w:p>
          <w:p w14:paraId="4CC042F4" w14:textId="20949E61" w:rsidR="0000022A" w:rsidRPr="006268AA" w:rsidRDefault="0000022A" w:rsidP="006268AA">
            <w:pPr>
              <w:pStyle w:val="berschrift6"/>
              <w:spacing w:before="0" w:after="0"/>
              <w:rPr>
                <w:sz w:val="15"/>
                <w:szCs w:val="15"/>
              </w:rPr>
            </w:pPr>
          </w:p>
        </w:tc>
      </w:tr>
      <w:tr w:rsidR="005C6441" w:rsidRPr="00E0758C" w14:paraId="48E0CEED" w14:textId="77777777" w:rsidTr="00290D95">
        <w:trPr>
          <w:trHeight w:val="1473"/>
        </w:trPr>
        <w:tc>
          <w:tcPr>
            <w:tcW w:w="604" w:type="dxa"/>
          </w:tcPr>
          <w:p w14:paraId="46A72FE3" w14:textId="77777777" w:rsidR="00AC0B94" w:rsidRPr="00E0758C" w:rsidRDefault="00AC0B94" w:rsidP="0000022A">
            <w:pPr>
              <w:spacing w:line="240" w:lineRule="atLeast"/>
              <w:rPr>
                <w:noProof/>
              </w:rPr>
            </w:pPr>
          </w:p>
        </w:tc>
        <w:tc>
          <w:tcPr>
            <w:tcW w:w="390" w:type="dxa"/>
            <w:gridSpan w:val="2"/>
          </w:tcPr>
          <w:p w14:paraId="16E4E59E" w14:textId="0801C0F1" w:rsidR="00AC0B94" w:rsidRPr="006C70BC" w:rsidRDefault="00AC0B94" w:rsidP="00AC0B94">
            <w:pPr>
              <w:rPr>
                <w:color w:val="70BCC9" w:themeColor="accent1" w:themeTint="99"/>
              </w:rPr>
            </w:pPr>
            <w:r w:rsidRPr="006C70BC">
              <w:rPr>
                <w:b/>
                <w:bCs/>
                <w:color w:val="70BCC9" w:themeColor="accent1" w:themeTint="99"/>
              </w:rPr>
              <w:t>a)</w:t>
            </w:r>
            <w:r w:rsidRPr="006C70BC">
              <w:rPr>
                <w:color w:val="70BCC9" w:themeColor="accent1" w:themeTint="99"/>
              </w:rPr>
              <w:t xml:space="preserve"> </w:t>
            </w:r>
          </w:p>
          <w:p w14:paraId="16E376EC" w14:textId="01EF22EB" w:rsidR="00AC0B94" w:rsidRDefault="00AC0B94" w:rsidP="0000022A"/>
        </w:tc>
        <w:tc>
          <w:tcPr>
            <w:tcW w:w="1842" w:type="dxa"/>
            <w:gridSpan w:val="2"/>
          </w:tcPr>
          <w:p w14:paraId="48BE8925" w14:textId="42DE438E" w:rsidR="00AC0B94" w:rsidRDefault="00AC0B94" w:rsidP="00AC0B94">
            <w:r>
              <w:t>Rechts siehst du eine Rechen-geschichte.</w:t>
            </w:r>
          </w:p>
          <w:p w14:paraId="3206122C" w14:textId="6D0AF230" w:rsidR="00AC0B94" w:rsidRPr="00CF6345" w:rsidRDefault="00AC0B94" w:rsidP="00AC0B94">
            <w:r>
              <w:t xml:space="preserve">Erfinde eine eigene Rechengeschichte zur </w:t>
            </w:r>
            <w:r w:rsidRPr="00F50DC9">
              <w:t>Aufgabe</w:t>
            </w:r>
            <w:r w:rsidRPr="00224450">
              <w:rPr>
                <w:b/>
                <w:bCs/>
              </w:rPr>
              <w:t xml:space="preserve"> </w:t>
            </w:r>
            <w:r w:rsidRPr="000F5934">
              <w:rPr>
                <w:rFonts w:ascii="Comic Sans MS" w:hAnsi="Comic Sans MS"/>
                <w:b/>
                <w:bCs/>
                <w:sz w:val="20"/>
                <w:szCs w:val="20"/>
              </w:rPr>
              <w:t>6 · 5</w:t>
            </w:r>
            <w:r w:rsidRPr="00224450">
              <w:rPr>
                <w:b/>
                <w:bCs/>
              </w:rPr>
              <w:t>.</w:t>
            </w:r>
          </w:p>
        </w:tc>
        <w:tc>
          <w:tcPr>
            <w:tcW w:w="2406" w:type="dxa"/>
            <w:gridSpan w:val="3"/>
            <w:shd w:val="clear" w:color="auto" w:fill="F2F2F2" w:themeFill="background1" w:themeFillShade="F2"/>
            <w:tcMar>
              <w:left w:w="85" w:type="dxa"/>
            </w:tcMar>
          </w:tcPr>
          <w:p w14:paraId="788DEEC9" w14:textId="77777777" w:rsidR="00AC0B94" w:rsidRDefault="00AC0B94" w:rsidP="0000022A">
            <w:pPr>
              <w:rPr>
                <w:color w:val="000000"/>
              </w:rPr>
            </w:pPr>
            <w:r w:rsidRPr="00711B95">
              <w:rPr>
                <w:b/>
                <w:bCs/>
                <w:color w:val="000000"/>
              </w:rPr>
              <w:t>Beispiel</w:t>
            </w:r>
            <w:r w:rsidRPr="00711B95">
              <w:rPr>
                <w:color w:val="000000"/>
              </w:rPr>
              <w:t xml:space="preserve"> </w:t>
            </w:r>
          </w:p>
          <w:p w14:paraId="2DF4027E" w14:textId="2D783B76" w:rsidR="00AC0B94" w:rsidRPr="00711B95" w:rsidRDefault="00AC0B94" w:rsidP="0000022A">
            <w:pPr>
              <w:rPr>
                <w:color w:val="000000"/>
              </w:rPr>
            </w:pPr>
            <w:r w:rsidRPr="00711B95">
              <w:rPr>
                <w:color w:val="000000"/>
              </w:rPr>
              <w:t>Minus-Aufgabe:</w:t>
            </w:r>
          </w:p>
          <w:p w14:paraId="051073D1" w14:textId="77777777" w:rsidR="00AC0B94" w:rsidRDefault="00AC0B94" w:rsidP="0000022A">
            <w:r>
              <w:t>Rechengeschichte:</w:t>
            </w:r>
          </w:p>
          <w:p w14:paraId="6337DCCF" w14:textId="77777777" w:rsidR="00AC0B94" w:rsidRDefault="00AC0B94" w:rsidP="0000022A"/>
          <w:p w14:paraId="711EE0C4" w14:textId="77777777" w:rsidR="00AC0B94" w:rsidRDefault="00AC0B94" w:rsidP="0000022A">
            <w:r>
              <w:t>Frage:</w:t>
            </w:r>
          </w:p>
          <w:p w14:paraId="48A1AACD" w14:textId="77777777" w:rsidR="00AC0B94" w:rsidRPr="00CF6345" w:rsidRDefault="00AC0B94" w:rsidP="0000022A">
            <w:r>
              <w:t>Antwort:</w:t>
            </w:r>
          </w:p>
        </w:tc>
        <w:tc>
          <w:tcPr>
            <w:tcW w:w="3975" w:type="dxa"/>
            <w:gridSpan w:val="3"/>
            <w:shd w:val="clear" w:color="auto" w:fill="F2F2F2" w:themeFill="background1" w:themeFillShade="F2"/>
          </w:tcPr>
          <w:p w14:paraId="6E57948D" w14:textId="77777777" w:rsidR="00AC0B94" w:rsidRDefault="00AC0B94" w:rsidP="0000022A">
            <w:pPr>
              <w:rPr>
                <w:color w:val="000000"/>
              </w:rPr>
            </w:pPr>
          </w:p>
          <w:p w14:paraId="7D224E04" w14:textId="5819BC3F" w:rsidR="00AC0B94" w:rsidRPr="00711B95" w:rsidRDefault="00AC0B94" w:rsidP="0000022A">
            <w:pPr>
              <w:rPr>
                <w:color w:val="000000"/>
              </w:rPr>
            </w:pPr>
            <w:r w:rsidRPr="00711B95">
              <w:rPr>
                <w:color w:val="000000"/>
              </w:rPr>
              <w:t>19 – 8 = 11</w:t>
            </w:r>
          </w:p>
          <w:p w14:paraId="2817DD99" w14:textId="58BEEC1E" w:rsidR="00AC0B94" w:rsidRPr="000F39FC" w:rsidRDefault="00AC0B94" w:rsidP="006C70BC">
            <w:pPr>
              <w:rPr>
                <w:rFonts w:ascii="Comic Sans MS" w:hAnsi="Comic Sans MS"/>
                <w:color w:val="0070C0"/>
                <w:sz w:val="18"/>
                <w:szCs w:val="18"/>
              </w:rPr>
            </w:pP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 xml:space="preserve">Tim hat </w:t>
            </w:r>
            <w:r w:rsidR="00825DFF">
              <w:rPr>
                <w:rFonts w:ascii="Comic Sans MS" w:hAnsi="Comic Sans MS"/>
                <w:color w:val="0070C0"/>
                <w:sz w:val="18"/>
                <w:szCs w:val="18"/>
              </w:rPr>
              <w:t xml:space="preserve">19 </w:t>
            </w: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 xml:space="preserve">Sammelbilder </w:t>
            </w: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br/>
            </w:r>
            <w:r w:rsidR="00825DFF">
              <w:rPr>
                <w:rFonts w:ascii="Comic Sans MS" w:hAnsi="Comic Sans MS"/>
                <w:color w:val="0070C0"/>
                <w:sz w:val="18"/>
                <w:szCs w:val="18"/>
              </w:rPr>
              <w:t>und verschenkt 8</w:t>
            </w: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 xml:space="preserve">. </w:t>
            </w:r>
          </w:p>
          <w:p w14:paraId="369D10DF" w14:textId="7EB0E9AA" w:rsidR="00AC0B94" w:rsidRPr="000F39FC" w:rsidRDefault="00AC0B94" w:rsidP="0000022A">
            <w:pPr>
              <w:rPr>
                <w:rFonts w:ascii="Comic Sans MS" w:hAnsi="Comic Sans MS"/>
                <w:color w:val="0070C0"/>
                <w:sz w:val="18"/>
                <w:szCs w:val="18"/>
              </w:rPr>
            </w:pP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>Wie viel</w:t>
            </w:r>
            <w:r w:rsidR="00326D95">
              <w:rPr>
                <w:rFonts w:ascii="Comic Sans MS" w:hAnsi="Comic Sans MS"/>
                <w:color w:val="0070C0"/>
                <w:sz w:val="18"/>
                <w:szCs w:val="18"/>
              </w:rPr>
              <w:t>e</w:t>
            </w: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 xml:space="preserve"> </w:t>
            </w:r>
            <w:r w:rsidR="00825DFF">
              <w:rPr>
                <w:rFonts w:ascii="Comic Sans MS" w:hAnsi="Comic Sans MS"/>
                <w:color w:val="0070C0"/>
                <w:sz w:val="18"/>
                <w:szCs w:val="18"/>
              </w:rPr>
              <w:t>bleiben übrig</w:t>
            </w: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 xml:space="preserve">? </w:t>
            </w:r>
          </w:p>
          <w:p w14:paraId="429D1021" w14:textId="3090615B" w:rsidR="00AC0B94" w:rsidRPr="00CF6345" w:rsidRDefault="00AC0B94" w:rsidP="0000022A"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 xml:space="preserve">Tim </w:t>
            </w:r>
            <w:r w:rsidR="00825DFF">
              <w:rPr>
                <w:rFonts w:ascii="Comic Sans MS" w:hAnsi="Comic Sans MS"/>
                <w:color w:val="0070C0"/>
                <w:sz w:val="18"/>
                <w:szCs w:val="18"/>
              </w:rPr>
              <w:t xml:space="preserve">behält noch 11 </w:t>
            </w: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>Sammelbilder.</w:t>
            </w:r>
          </w:p>
        </w:tc>
        <w:tc>
          <w:tcPr>
            <w:tcW w:w="20" w:type="dxa"/>
            <w:tcBorders>
              <w:left w:val="nil"/>
            </w:tcBorders>
            <w:vAlign w:val="bottom"/>
          </w:tcPr>
          <w:p w14:paraId="1E80A904" w14:textId="77777777" w:rsidR="00AC0B94" w:rsidRPr="00E0758C" w:rsidRDefault="00AC0B94" w:rsidP="0000022A">
            <w:pPr>
              <w:jc w:val="right"/>
              <w:rPr>
                <w:noProof/>
              </w:rPr>
            </w:pPr>
          </w:p>
        </w:tc>
      </w:tr>
      <w:tr w:rsidR="00AC0B94" w:rsidRPr="00E0758C" w14:paraId="787AA1DE" w14:textId="77777777" w:rsidTr="00290D95">
        <w:trPr>
          <w:trHeight w:val="972"/>
        </w:trPr>
        <w:tc>
          <w:tcPr>
            <w:tcW w:w="604" w:type="dxa"/>
            <w:vMerge w:val="restart"/>
          </w:tcPr>
          <w:p w14:paraId="736F3715" w14:textId="49ED2AFB" w:rsidR="00AC0B94" w:rsidRPr="00E0758C" w:rsidRDefault="00AC0B94" w:rsidP="0000022A">
            <w:pPr>
              <w:spacing w:line="240" w:lineRule="atLeast"/>
              <w:rPr>
                <w:noProof/>
              </w:rPr>
            </w:pPr>
          </w:p>
        </w:tc>
        <w:tc>
          <w:tcPr>
            <w:tcW w:w="8613" w:type="dxa"/>
            <w:gridSpan w:val="10"/>
          </w:tcPr>
          <w:p w14:paraId="78A549CE" w14:textId="77777777" w:rsidR="006C70BC" w:rsidRPr="006C70BC" w:rsidRDefault="006C70BC" w:rsidP="006C70BC">
            <w:pPr>
              <w:spacing w:after="40" w:line="240" w:lineRule="auto"/>
              <w:ind w:left="391"/>
              <w:rPr>
                <w:sz w:val="10"/>
                <w:szCs w:val="10"/>
              </w:rPr>
            </w:pPr>
          </w:p>
          <w:p w14:paraId="0CA10A6E" w14:textId="4044B73B" w:rsidR="00AC0B94" w:rsidRPr="00922C20" w:rsidRDefault="00AC0B94" w:rsidP="00601303">
            <w:pPr>
              <w:spacing w:after="40" w:line="240" w:lineRule="auto"/>
              <w:ind w:left="391"/>
            </w:pPr>
            <w:r w:rsidRPr="000B37C6">
              <w:t>Meine Rechengeschichte</w:t>
            </w:r>
            <w:r>
              <w:t xml:space="preserve"> zu</w:t>
            </w:r>
            <w:r w:rsidRPr="00922C20">
              <w:t xml:space="preserve"> </w:t>
            </w:r>
            <w:r w:rsidRPr="005C6441">
              <w:t>6 · 5</w:t>
            </w:r>
            <w:r w:rsidR="00EE3199" w:rsidRPr="005C6441">
              <w:t xml:space="preserve"> =</w:t>
            </w:r>
            <w:r w:rsidR="00EE3199" w:rsidRPr="00922C20">
              <w:t xml:space="preserve"> </w:t>
            </w:r>
            <w:r w:rsidR="00EE3199">
              <w:t xml:space="preserve">30 </w:t>
            </w:r>
            <w:r w:rsidRPr="005A2657">
              <w:rPr>
                <w:color w:val="7F7F7F" w:themeColor="text1" w:themeTint="80"/>
              </w:rPr>
              <w:t>___</w:t>
            </w:r>
            <w:r w:rsidR="0067733B">
              <w:rPr>
                <w:color w:val="7F7F7F" w:themeColor="text1" w:themeTint="80"/>
              </w:rPr>
              <w:t>________</w:t>
            </w:r>
            <w:r w:rsidR="0067733B" w:rsidRPr="000F5934">
              <w:rPr>
                <w:color w:val="7F7F7F" w:themeColor="text1" w:themeTint="80"/>
              </w:rPr>
              <w:t>_</w:t>
            </w:r>
            <w:r w:rsidRPr="005A2657">
              <w:rPr>
                <w:color w:val="7F7F7F" w:themeColor="text1" w:themeTint="80"/>
              </w:rPr>
              <w:t>__________________________</w:t>
            </w:r>
          </w:p>
          <w:p w14:paraId="035A4444" w14:textId="7DC3DED4" w:rsidR="00AC0B94" w:rsidRPr="007E21D8" w:rsidRDefault="00AC0B94" w:rsidP="00601303">
            <w:pPr>
              <w:spacing w:beforeLines="80" w:before="192" w:after="40" w:line="240" w:lineRule="auto"/>
              <w:ind w:left="391"/>
            </w:pPr>
            <w:r w:rsidRPr="005A2657">
              <w:rPr>
                <w:color w:val="7F7F7F" w:themeColor="text1" w:themeTint="80"/>
              </w:rPr>
              <w:t>________________________________________________________________</w:t>
            </w:r>
            <w:r w:rsidR="006C70BC">
              <w:rPr>
                <w:color w:val="7F7F7F" w:themeColor="text1" w:themeTint="80"/>
              </w:rPr>
              <w:t>__</w:t>
            </w:r>
            <w:r w:rsidRPr="005A2657">
              <w:rPr>
                <w:color w:val="7F7F7F" w:themeColor="text1" w:themeTint="80"/>
              </w:rPr>
              <w:t>_</w:t>
            </w:r>
            <w:r w:rsidRPr="00C62C04">
              <w:rPr>
                <w:rFonts w:cs="Times New Roman (Textkörper CS)"/>
                <w:color w:val="7F7F7F" w:themeColor="text1" w:themeTint="80"/>
                <w:spacing w:val="-32"/>
              </w:rPr>
              <w:t>__</w:t>
            </w:r>
            <w:r w:rsidR="006268AA">
              <w:rPr>
                <w:rFonts w:cs="Times New Roman (Textkörper CS)"/>
                <w:color w:val="7F7F7F" w:themeColor="text1" w:themeTint="80"/>
                <w:spacing w:val="-32"/>
              </w:rPr>
              <w:br/>
            </w:r>
          </w:p>
        </w:tc>
        <w:tc>
          <w:tcPr>
            <w:tcW w:w="20" w:type="dxa"/>
            <w:vMerge w:val="restart"/>
            <w:tcBorders>
              <w:left w:val="nil"/>
            </w:tcBorders>
            <w:vAlign w:val="bottom"/>
          </w:tcPr>
          <w:p w14:paraId="38F9A12C" w14:textId="1E1DBFCB" w:rsidR="00AC0B94" w:rsidRDefault="00AC0B94" w:rsidP="0000022A">
            <w:pPr>
              <w:jc w:val="right"/>
              <w:rPr>
                <w:noProof/>
              </w:rPr>
            </w:pPr>
          </w:p>
          <w:p w14:paraId="5BA8DEDD" w14:textId="0BD4A5C5" w:rsidR="00AC0B94" w:rsidRPr="00E0758C" w:rsidRDefault="00AC0B94" w:rsidP="0000022A">
            <w:pPr>
              <w:jc w:val="right"/>
              <w:rPr>
                <w:noProof/>
              </w:rPr>
            </w:pPr>
          </w:p>
        </w:tc>
      </w:tr>
      <w:tr w:rsidR="00AC0B94" w:rsidRPr="00E0758C" w14:paraId="4AC9F1A1" w14:textId="77777777" w:rsidTr="00290D95">
        <w:trPr>
          <w:trHeight w:val="633"/>
        </w:trPr>
        <w:tc>
          <w:tcPr>
            <w:tcW w:w="604" w:type="dxa"/>
            <w:vMerge/>
          </w:tcPr>
          <w:p w14:paraId="3A2DC2BA" w14:textId="77777777" w:rsidR="00AC0B94" w:rsidRPr="00E0758C" w:rsidRDefault="00AC0B94" w:rsidP="0000022A">
            <w:pPr>
              <w:spacing w:line="240" w:lineRule="atLeast"/>
              <w:rPr>
                <w:noProof/>
              </w:rPr>
            </w:pPr>
          </w:p>
        </w:tc>
        <w:tc>
          <w:tcPr>
            <w:tcW w:w="390" w:type="dxa"/>
            <w:gridSpan w:val="2"/>
          </w:tcPr>
          <w:p w14:paraId="297FF8A2" w14:textId="77777777" w:rsidR="006C70BC" w:rsidRPr="006C70BC" w:rsidRDefault="006C70BC" w:rsidP="00AC0B94">
            <w:pPr>
              <w:spacing w:line="360" w:lineRule="auto"/>
              <w:rPr>
                <w:b/>
                <w:bCs/>
                <w:color w:val="70BCC9" w:themeColor="accent1" w:themeTint="99"/>
                <w:sz w:val="6"/>
                <w:szCs w:val="6"/>
              </w:rPr>
            </w:pPr>
          </w:p>
          <w:p w14:paraId="2D36EC31" w14:textId="758C7C0D" w:rsidR="00AC0B94" w:rsidRPr="00AC0B94" w:rsidRDefault="00AC0B94" w:rsidP="00AC0B94">
            <w:pPr>
              <w:spacing w:line="360" w:lineRule="auto"/>
              <w:rPr>
                <w:b/>
                <w:bCs/>
              </w:rPr>
            </w:pPr>
            <w:r w:rsidRPr="006C70BC">
              <w:rPr>
                <w:b/>
                <w:bCs/>
                <w:color w:val="70BCC9" w:themeColor="accent1" w:themeTint="99"/>
              </w:rPr>
              <w:t>b)</w:t>
            </w:r>
          </w:p>
        </w:tc>
        <w:tc>
          <w:tcPr>
            <w:tcW w:w="3544" w:type="dxa"/>
            <w:gridSpan w:val="3"/>
          </w:tcPr>
          <w:p w14:paraId="7E75500A" w14:textId="77777777" w:rsidR="006C70BC" w:rsidRPr="006C70BC" w:rsidRDefault="006C70BC" w:rsidP="00AC0B94">
            <w:pPr>
              <w:spacing w:line="240" w:lineRule="auto"/>
              <w:rPr>
                <w:sz w:val="10"/>
                <w:szCs w:val="10"/>
              </w:rPr>
            </w:pPr>
          </w:p>
          <w:p w14:paraId="435FA9C2" w14:textId="46532312" w:rsidR="00AC0B94" w:rsidRDefault="00AC0B94" w:rsidP="00AC0B94">
            <w:pPr>
              <w:spacing w:line="240" w:lineRule="auto"/>
            </w:pPr>
            <w:r>
              <w:t>Zeynep hat diese Rechen-</w:t>
            </w:r>
          </w:p>
          <w:p w14:paraId="2F0FD60A" w14:textId="25B427B2" w:rsidR="00AC0B94" w:rsidRPr="000B37C6" w:rsidRDefault="00AC0B94" w:rsidP="00825DFF">
            <w:pPr>
              <w:spacing w:line="240" w:lineRule="auto"/>
            </w:pPr>
            <w:proofErr w:type="spellStart"/>
            <w:r>
              <w:t>geschichte</w:t>
            </w:r>
            <w:proofErr w:type="spellEnd"/>
            <w:r>
              <w:t xml:space="preserve"> zu der </w:t>
            </w:r>
            <w:r w:rsidR="00825DFF">
              <w:t>Multiplikations-Aufgabe</w:t>
            </w:r>
            <w:r>
              <w:t xml:space="preserve"> 2 · 6 = 12 geschrieben.</w:t>
            </w:r>
          </w:p>
        </w:tc>
        <w:tc>
          <w:tcPr>
            <w:tcW w:w="4679" w:type="dxa"/>
            <w:gridSpan w:val="5"/>
            <w:shd w:val="pct5" w:color="auto" w:fill="auto"/>
          </w:tcPr>
          <w:p w14:paraId="0894374F" w14:textId="3AB7EAE0" w:rsidR="00AC0B94" w:rsidRPr="00AC0B94" w:rsidRDefault="00AC0B94" w:rsidP="000F39FC">
            <w:pPr>
              <w:spacing w:before="60" w:after="60" w:line="240" w:lineRule="auto"/>
              <w:ind w:left="144"/>
              <w:rPr>
                <w:rFonts w:ascii="Comic Sans MS" w:hAnsi="Comic Sans MS"/>
                <w:color w:val="0070C0"/>
                <w:sz w:val="21"/>
                <w:szCs w:val="21"/>
              </w:rPr>
            </w:pP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 xml:space="preserve">Tommi geht </w:t>
            </w:r>
            <w:r w:rsidR="009C6882" w:rsidRPr="000F39FC">
              <w:rPr>
                <w:rFonts w:ascii="Comic Sans MS" w:hAnsi="Comic Sans MS"/>
                <w:color w:val="0070C0"/>
                <w:sz w:val="18"/>
                <w:szCs w:val="18"/>
              </w:rPr>
              <w:t>zwei</w:t>
            </w: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>mal in den Keller. Er holt erst 2 und danach 6 Flaschen Cola hoch. Wie viele Flaschen hat er zusammen raufgeholt?</w:t>
            </w:r>
          </w:p>
        </w:tc>
        <w:tc>
          <w:tcPr>
            <w:tcW w:w="20" w:type="dxa"/>
            <w:vMerge/>
            <w:tcBorders>
              <w:left w:val="nil"/>
            </w:tcBorders>
            <w:vAlign w:val="bottom"/>
          </w:tcPr>
          <w:p w14:paraId="391A8E18" w14:textId="77777777" w:rsidR="00AC0B94" w:rsidRDefault="00AC0B94" w:rsidP="0000022A">
            <w:pPr>
              <w:jc w:val="right"/>
              <w:rPr>
                <w:noProof/>
              </w:rPr>
            </w:pPr>
          </w:p>
        </w:tc>
      </w:tr>
      <w:tr w:rsidR="00AC0B94" w:rsidRPr="00E0758C" w14:paraId="145619EA" w14:textId="77777777" w:rsidTr="00290D95">
        <w:trPr>
          <w:gridAfter w:val="1"/>
          <w:wAfter w:w="20" w:type="dxa"/>
          <w:trHeight w:val="633"/>
        </w:trPr>
        <w:tc>
          <w:tcPr>
            <w:tcW w:w="604" w:type="dxa"/>
          </w:tcPr>
          <w:p w14:paraId="3BC5EFCA" w14:textId="77777777" w:rsidR="00AC0B94" w:rsidRPr="00E0758C" w:rsidRDefault="00AC0B94" w:rsidP="0000022A">
            <w:pPr>
              <w:spacing w:line="240" w:lineRule="atLeast"/>
              <w:rPr>
                <w:noProof/>
              </w:rPr>
            </w:pPr>
          </w:p>
        </w:tc>
        <w:tc>
          <w:tcPr>
            <w:tcW w:w="390" w:type="dxa"/>
            <w:gridSpan w:val="2"/>
          </w:tcPr>
          <w:p w14:paraId="338CE389" w14:textId="77777777" w:rsidR="00AC0B94" w:rsidRPr="00AC0B94" w:rsidRDefault="00AC0B94" w:rsidP="00AC0B94">
            <w:pPr>
              <w:spacing w:line="360" w:lineRule="auto"/>
              <w:rPr>
                <w:b/>
                <w:bCs/>
                <w:color w:val="9FD2DB" w:themeColor="accent1" w:themeTint="66"/>
              </w:rPr>
            </w:pPr>
          </w:p>
        </w:tc>
        <w:tc>
          <w:tcPr>
            <w:tcW w:w="8081" w:type="dxa"/>
            <w:gridSpan w:val="7"/>
          </w:tcPr>
          <w:p w14:paraId="45F0BE0F" w14:textId="2C7AF778" w:rsidR="00AC0B94" w:rsidRPr="00AC0B94" w:rsidRDefault="00825DFF" w:rsidP="006C70BC">
            <w:pPr>
              <w:spacing w:before="120" w:line="240" w:lineRule="auto"/>
              <w:rPr>
                <w:rFonts w:cstheme="minorHAnsi"/>
                <w:color w:val="0070C0"/>
                <w:sz w:val="21"/>
                <w:szCs w:val="21"/>
              </w:rPr>
            </w:pPr>
            <w:r>
              <w:rPr>
                <w:rFonts w:cstheme="minorHAnsi"/>
                <w:noProof/>
                <w:color w:val="000000" w:themeColor="text1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2672" behindDoc="0" locked="0" layoutInCell="1" allowOverlap="1" wp14:anchorId="2F81C5EB" wp14:editId="1CE64CDC">
                      <wp:simplePos x="0" y="0"/>
                      <wp:positionH relativeFrom="column">
                        <wp:posOffset>3334571</wp:posOffset>
                      </wp:positionH>
                      <wp:positionV relativeFrom="paragraph">
                        <wp:posOffset>107315</wp:posOffset>
                      </wp:positionV>
                      <wp:extent cx="106045" cy="117475"/>
                      <wp:effectExtent l="0" t="0" r="8255" b="9525"/>
                      <wp:wrapNone/>
                      <wp:docPr id="1399457648" name="Rechteck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045" cy="117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C8D9ED7" id="Rechteck 189" o:spid="_x0000_s1026" style="position:absolute;margin-left:262.55pt;margin-top:8.45pt;width:8.35pt;height:9.25pt;z-index:251662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" fillcolor="white [3212]" strokecolor="#071213 [484]" strokeweight="1pt"/>
                  </w:pict>
                </mc:Fallback>
              </mc:AlternateContent>
            </w:r>
            <w:r>
              <w:rPr>
                <w:rFonts w:cstheme="minorHAnsi"/>
                <w:noProof/>
                <w:color w:val="000000" w:themeColor="text1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0624" behindDoc="0" locked="0" layoutInCell="1" allowOverlap="1" wp14:anchorId="4BCB33C7" wp14:editId="35551A7F">
                      <wp:simplePos x="0" y="0"/>
                      <wp:positionH relativeFrom="column">
                        <wp:posOffset>2460176</wp:posOffset>
                      </wp:positionH>
                      <wp:positionV relativeFrom="paragraph">
                        <wp:posOffset>105410</wp:posOffset>
                      </wp:positionV>
                      <wp:extent cx="106045" cy="117475"/>
                      <wp:effectExtent l="0" t="0" r="8255" b="9525"/>
                      <wp:wrapNone/>
                      <wp:docPr id="2128669066" name="Rechteck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045" cy="117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F39AB6" id="Rechteck 189" o:spid="_x0000_s1026" style="position:absolute;margin-left:193.7pt;margin-top:8.3pt;width:8.35pt;height:9.25pt;z-index:25166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" fillcolor="white [3212]" strokecolor="#071213 [484]" strokeweight="1pt"/>
                  </w:pict>
                </mc:Fallback>
              </mc:AlternateContent>
            </w:r>
            <w:r w:rsidR="00AC0B94" w:rsidRPr="00AC0B94">
              <w:rPr>
                <w:rFonts w:cstheme="minorHAnsi"/>
                <w:color w:val="000000" w:themeColor="text1"/>
                <w:sz w:val="21"/>
                <w:szCs w:val="21"/>
              </w:rPr>
              <w:t xml:space="preserve">Passt </w:t>
            </w:r>
            <w:r w:rsidR="006C70BC">
              <w:rPr>
                <w:rFonts w:cstheme="minorHAnsi"/>
                <w:color w:val="000000" w:themeColor="text1"/>
                <w:sz w:val="21"/>
                <w:szCs w:val="21"/>
              </w:rPr>
              <w:t>d</w:t>
            </w:r>
            <w:r w:rsidR="00AC0B94" w:rsidRPr="00AC0B94">
              <w:rPr>
                <w:rFonts w:cstheme="minorHAnsi"/>
                <w:color w:val="000000" w:themeColor="text1"/>
                <w:sz w:val="21"/>
                <w:szCs w:val="21"/>
              </w:rPr>
              <w:t xml:space="preserve">iese Rechengeschichte zur Aufgabe?      </w:t>
            </w:r>
            <w:r w:rsidR="006C70BC">
              <w:rPr>
                <w:rFonts w:cstheme="minorHAnsi"/>
                <w:color w:val="000000" w:themeColor="text1"/>
                <w:sz w:val="21"/>
                <w:szCs w:val="21"/>
              </w:rPr>
              <w:t xml:space="preserve">  </w:t>
            </w:r>
            <w:r w:rsidR="00AC0B94">
              <w:rPr>
                <w:rFonts w:eastAsia="Dotum" w:cstheme="minorHAnsi"/>
                <w:color w:val="000000" w:themeColor="text1"/>
                <w:sz w:val="21"/>
                <w:szCs w:val="21"/>
              </w:rPr>
              <w:t xml:space="preserve"> </w:t>
            </w:r>
            <w:r w:rsidR="006C70BC">
              <w:rPr>
                <w:rFonts w:eastAsia="Dotum" w:cstheme="minorHAnsi"/>
                <w:color w:val="000000" w:themeColor="text1"/>
                <w:sz w:val="21"/>
                <w:szCs w:val="21"/>
              </w:rPr>
              <w:t>J</w:t>
            </w:r>
            <w:r w:rsidR="00AC0B94" w:rsidRPr="00AC0B94">
              <w:rPr>
                <w:rFonts w:eastAsia="Dotum" w:cstheme="minorHAnsi"/>
                <w:color w:val="000000" w:themeColor="text1"/>
                <w:sz w:val="21"/>
                <w:szCs w:val="21"/>
              </w:rPr>
              <w:t xml:space="preserve">a, </w:t>
            </w:r>
            <w:r w:rsidR="006C70BC">
              <w:rPr>
                <w:rFonts w:eastAsia="Dotum" w:cstheme="minorHAnsi"/>
                <w:color w:val="000000" w:themeColor="text1"/>
                <w:sz w:val="21"/>
                <w:szCs w:val="21"/>
              </w:rPr>
              <w:t xml:space="preserve">sie </w:t>
            </w:r>
            <w:r w:rsidR="00AC0B94" w:rsidRPr="00AC0B94">
              <w:rPr>
                <w:rFonts w:eastAsia="Dotum" w:cstheme="minorHAnsi"/>
                <w:color w:val="000000" w:themeColor="text1"/>
                <w:sz w:val="21"/>
                <w:szCs w:val="21"/>
              </w:rPr>
              <w:t>passt</w:t>
            </w:r>
            <w:r w:rsidR="006C70BC">
              <w:rPr>
                <w:rFonts w:eastAsia="Dotum" w:cstheme="minorHAnsi"/>
                <w:color w:val="000000" w:themeColor="text1"/>
                <w:sz w:val="21"/>
                <w:szCs w:val="21"/>
              </w:rPr>
              <w:t>.</w:t>
            </w:r>
            <w:r w:rsidR="00AC0B94" w:rsidRPr="00AC0B94">
              <w:rPr>
                <w:rFonts w:eastAsia="Dotum" w:cstheme="minorHAnsi"/>
                <w:color w:val="000000" w:themeColor="text1"/>
                <w:sz w:val="21"/>
                <w:szCs w:val="21"/>
              </w:rPr>
              <w:t xml:space="preserve">  </w:t>
            </w:r>
            <w:r w:rsidR="006C70BC">
              <w:rPr>
                <w:rFonts w:eastAsia="Dotum" w:cstheme="minorHAnsi"/>
                <w:color w:val="000000" w:themeColor="text1"/>
                <w:sz w:val="21"/>
                <w:szCs w:val="21"/>
              </w:rPr>
              <w:t xml:space="preserve">    </w:t>
            </w:r>
            <w:r w:rsidR="00855078">
              <w:rPr>
                <w:rFonts w:eastAsia="Dotum" w:cstheme="minorHAnsi"/>
                <w:color w:val="000000" w:themeColor="text1"/>
                <w:sz w:val="21"/>
                <w:szCs w:val="21"/>
              </w:rPr>
              <w:t xml:space="preserve"> </w:t>
            </w:r>
            <w:r w:rsidR="006C70BC">
              <w:rPr>
                <w:rFonts w:eastAsia="Dotum" w:cstheme="minorHAnsi"/>
                <w:color w:val="000000" w:themeColor="text1"/>
                <w:sz w:val="21"/>
                <w:szCs w:val="21"/>
              </w:rPr>
              <w:t>N</w:t>
            </w:r>
            <w:r w:rsidR="00AC0B94" w:rsidRPr="00AC0B94">
              <w:rPr>
                <w:rFonts w:eastAsia="Dotum" w:cstheme="minorHAnsi"/>
                <w:color w:val="000000" w:themeColor="text1"/>
                <w:sz w:val="21"/>
                <w:szCs w:val="21"/>
              </w:rPr>
              <w:t>ein,</w:t>
            </w:r>
            <w:r w:rsidR="006C70BC">
              <w:rPr>
                <w:rFonts w:eastAsia="Dotum" w:cstheme="minorHAnsi"/>
                <w:color w:val="000000" w:themeColor="text1"/>
                <w:sz w:val="21"/>
                <w:szCs w:val="21"/>
              </w:rPr>
              <w:t xml:space="preserve"> sie</w:t>
            </w:r>
            <w:r w:rsidR="00AC0B94" w:rsidRPr="00AC0B94">
              <w:rPr>
                <w:rFonts w:eastAsia="Dotum" w:cstheme="minorHAnsi"/>
                <w:color w:val="000000" w:themeColor="text1"/>
                <w:sz w:val="21"/>
                <w:szCs w:val="21"/>
              </w:rPr>
              <w:t xml:space="preserve"> passt nicht</w:t>
            </w:r>
            <w:r w:rsidR="006C70BC">
              <w:rPr>
                <w:rFonts w:eastAsia="Dotum" w:cstheme="minorHAnsi"/>
                <w:color w:val="000000" w:themeColor="text1"/>
                <w:sz w:val="21"/>
                <w:szCs w:val="21"/>
              </w:rPr>
              <w:t>.</w:t>
            </w:r>
          </w:p>
        </w:tc>
        <w:tc>
          <w:tcPr>
            <w:tcW w:w="142" w:type="dxa"/>
            <w:tcBorders>
              <w:left w:val="nil"/>
            </w:tcBorders>
            <w:vAlign w:val="bottom"/>
          </w:tcPr>
          <w:p w14:paraId="3FB816F9" w14:textId="77777777" w:rsidR="00AC0B94" w:rsidRDefault="00AC0B94" w:rsidP="0000022A">
            <w:pPr>
              <w:jc w:val="right"/>
              <w:rPr>
                <w:noProof/>
              </w:rPr>
            </w:pPr>
          </w:p>
        </w:tc>
      </w:tr>
    </w:tbl>
    <w:p w14:paraId="3B8E0C0D" w14:textId="43841B93" w:rsidR="00325B9F" w:rsidRDefault="00325B9F">
      <w:pPr>
        <w:sectPr w:rsidR="00325B9F" w:rsidSect="00BE1C19">
          <w:headerReference w:type="default" r:id="rId36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07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84"/>
        <w:gridCol w:w="2838"/>
        <w:gridCol w:w="2654"/>
        <w:gridCol w:w="2728"/>
      </w:tblGrid>
      <w:tr w:rsidR="00276CE0" w:rsidRPr="00DC6897" w14:paraId="3CD0F019" w14:textId="77777777" w:rsidTr="005B7C07">
        <w:tc>
          <w:tcPr>
            <w:tcW w:w="567" w:type="dxa"/>
          </w:tcPr>
          <w:p w14:paraId="53712F4E" w14:textId="77777777" w:rsidR="00DC6897" w:rsidRPr="00DC6897" w:rsidRDefault="00DC6897" w:rsidP="00224450">
            <w:pPr>
              <w:keepNext/>
              <w:keepLines/>
              <w:spacing w:after="120" w:line="240" w:lineRule="auto"/>
              <w:outlineLvl w:val="0"/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</w:pPr>
            <w:r w:rsidRPr="00DC6897">
              <w:rPr>
                <w:rFonts w:asciiTheme="majorHAnsi" w:eastAsiaTheme="majorEastAsia" w:hAnsiTheme="majorHAnsi" w:cstheme="majorBidi"/>
                <w:b/>
                <w:iCs/>
                <w:color w:val="000000" w:themeColor="text1"/>
                <w:sz w:val="30"/>
                <w:szCs w:val="32"/>
              </w:rPr>
              <w:lastRenderedPageBreak/>
              <w:t>A</w:t>
            </w:r>
          </w:p>
        </w:tc>
        <w:tc>
          <w:tcPr>
            <w:tcW w:w="8504" w:type="dxa"/>
            <w:gridSpan w:val="4"/>
          </w:tcPr>
          <w:p w14:paraId="3830A259" w14:textId="49785DD8" w:rsidR="00DC6897" w:rsidRPr="00DC6897" w:rsidRDefault="00DC6897" w:rsidP="003760D9">
            <w:pPr>
              <w:pStyle w:val="berschrift1"/>
            </w:pPr>
            <w:r w:rsidRPr="00DC6897">
              <w:t xml:space="preserve">Ich </w:t>
            </w:r>
            <w:r w:rsidRPr="00224450">
              <w:t>kann</w:t>
            </w:r>
            <w:r w:rsidRPr="00DC6897">
              <w:t xml:space="preserve"> </w:t>
            </w:r>
            <w:r w:rsidR="00A71530">
              <w:t xml:space="preserve">Multiplikations-Aufgaben </w:t>
            </w:r>
            <w:r w:rsidRPr="00DC6897">
              <w:t xml:space="preserve">zu Situationen finden </w:t>
            </w:r>
            <w:r w:rsidR="00224450">
              <w:br/>
            </w:r>
            <w:r w:rsidRPr="00DC6897">
              <w:t>und umgekehrt</w:t>
            </w:r>
          </w:p>
        </w:tc>
      </w:tr>
      <w:tr w:rsidR="00276CE0" w:rsidRPr="00DC6897" w14:paraId="4CBBC7E5" w14:textId="77777777" w:rsidTr="005B7C07">
        <w:trPr>
          <w:trHeight w:val="170"/>
        </w:trPr>
        <w:tc>
          <w:tcPr>
            <w:tcW w:w="567" w:type="dxa"/>
          </w:tcPr>
          <w:p w14:paraId="3697B8AA" w14:textId="77777777" w:rsidR="00DC6897" w:rsidRPr="00DC6897" w:rsidRDefault="00DC6897" w:rsidP="003760D9">
            <w:pPr>
              <w:pStyle w:val="berschrift2"/>
            </w:pPr>
            <w:r w:rsidRPr="00DC6897">
              <w:t>1</w:t>
            </w:r>
          </w:p>
        </w:tc>
        <w:tc>
          <w:tcPr>
            <w:tcW w:w="8504" w:type="dxa"/>
            <w:gridSpan w:val="4"/>
          </w:tcPr>
          <w:p w14:paraId="75941378" w14:textId="77777777" w:rsidR="00DC6897" w:rsidRPr="00DC6897" w:rsidRDefault="00DC6897" w:rsidP="003760D9">
            <w:pPr>
              <w:pStyle w:val="berschrift2"/>
            </w:pPr>
            <w:r w:rsidRPr="003760D9">
              <w:t>Multiplikation</w:t>
            </w:r>
            <w:r w:rsidRPr="00DC6897">
              <w:t xml:space="preserve"> und Würfelbilder</w:t>
            </w:r>
          </w:p>
        </w:tc>
      </w:tr>
      <w:tr w:rsidR="003C1F98" w:rsidRPr="00E73313" w14:paraId="7D2790CA" w14:textId="77777777" w:rsidTr="0000022A">
        <w:tblPrEx>
          <w:tblLook w:val="01E0" w:firstRow="1" w:lastRow="1" w:firstColumn="1" w:lastColumn="1" w:noHBand="0" w:noVBand="0"/>
        </w:tblPrEx>
        <w:tc>
          <w:tcPr>
            <w:tcW w:w="567" w:type="dxa"/>
          </w:tcPr>
          <w:p w14:paraId="5AF08C35" w14:textId="77777777" w:rsidR="003C1F98" w:rsidRPr="00E73313" w:rsidRDefault="00224450" w:rsidP="003760D9">
            <w:pPr>
              <w:pStyle w:val="berschrift3"/>
            </w:pPr>
            <w:r>
              <w:t>1.1</w:t>
            </w:r>
          </w:p>
        </w:tc>
        <w:tc>
          <w:tcPr>
            <w:tcW w:w="8504" w:type="dxa"/>
            <w:gridSpan w:val="4"/>
          </w:tcPr>
          <w:p w14:paraId="593FBC4C" w14:textId="057CA64E" w:rsidR="003C1F98" w:rsidRPr="00B82047" w:rsidRDefault="003A3504" w:rsidP="003760D9">
            <w:pPr>
              <w:pStyle w:val="berschrift3"/>
            </w:pPr>
            <w:r w:rsidRPr="00843F97">
              <w:rPr>
                <w:noProof/>
              </w:rPr>
              <w:drawing>
                <wp:anchor distT="0" distB="0" distL="114300" distR="114300" simplePos="0" relativeHeight="251650147" behindDoc="0" locked="0" layoutInCell="1" allowOverlap="1" wp14:anchorId="04BB96D1" wp14:editId="463F08B3">
                  <wp:simplePos x="0" y="0"/>
                  <wp:positionH relativeFrom="column">
                    <wp:posOffset>4878782</wp:posOffset>
                  </wp:positionH>
                  <wp:positionV relativeFrom="paragraph">
                    <wp:posOffset>404495</wp:posOffset>
                  </wp:positionV>
                  <wp:extent cx="357505" cy="346710"/>
                  <wp:effectExtent l="38100" t="38100" r="36195" b="46990"/>
                  <wp:wrapNone/>
                  <wp:docPr id="665" name="Bild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79668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1F98" w:rsidRPr="003760D9">
              <w:t>Punktegruppen</w:t>
            </w:r>
            <w:r w:rsidR="009F3719">
              <w:t xml:space="preserve"> auf Würfeln</w:t>
            </w:r>
          </w:p>
        </w:tc>
      </w:tr>
      <w:tr w:rsidR="003C1F98" w:rsidRPr="00E73313" w14:paraId="38BCDA8B" w14:textId="77777777" w:rsidTr="0000022A">
        <w:tblPrEx>
          <w:tblLook w:val="01E0" w:firstRow="1" w:lastRow="1" w:firstColumn="1" w:lastColumn="1" w:noHBand="0" w:noVBand="0"/>
        </w:tblPrEx>
        <w:trPr>
          <w:trHeight w:val="266"/>
        </w:trPr>
        <w:tc>
          <w:tcPr>
            <w:tcW w:w="567" w:type="dxa"/>
          </w:tcPr>
          <w:p w14:paraId="71EA85C6" w14:textId="0E18080D" w:rsidR="003C1F98" w:rsidRPr="00E73313" w:rsidRDefault="003C1F98" w:rsidP="002E0FA7">
            <w:pPr>
              <w:rPr>
                <w:noProof/>
              </w:rPr>
            </w:pPr>
          </w:p>
        </w:tc>
        <w:tc>
          <w:tcPr>
            <w:tcW w:w="284" w:type="dxa"/>
          </w:tcPr>
          <w:p w14:paraId="4D1AE874" w14:textId="77777777" w:rsidR="003C1F98" w:rsidRPr="00E73313" w:rsidRDefault="003C1F98" w:rsidP="00D644E6">
            <w:pPr>
              <w:pStyle w:val="berschrift4"/>
            </w:pPr>
            <w:r>
              <w:t>a)</w:t>
            </w:r>
          </w:p>
        </w:tc>
        <w:tc>
          <w:tcPr>
            <w:tcW w:w="8220" w:type="dxa"/>
            <w:gridSpan w:val="3"/>
          </w:tcPr>
          <w:p w14:paraId="1C5476CB" w14:textId="708226F8" w:rsidR="003C1F98" w:rsidRDefault="003A3504" w:rsidP="002E0FA7">
            <w:r w:rsidRPr="00843F97">
              <w:rPr>
                <w:noProof/>
              </w:rPr>
              <w:drawing>
                <wp:anchor distT="0" distB="0" distL="114300" distR="114300" simplePos="0" relativeHeight="251650146" behindDoc="0" locked="0" layoutInCell="1" allowOverlap="1" wp14:anchorId="214F1E8F" wp14:editId="59F279FF">
                  <wp:simplePos x="0" y="0"/>
                  <wp:positionH relativeFrom="column">
                    <wp:posOffset>3742055</wp:posOffset>
                  </wp:positionH>
                  <wp:positionV relativeFrom="paragraph">
                    <wp:posOffset>124460</wp:posOffset>
                  </wp:positionV>
                  <wp:extent cx="357505" cy="346710"/>
                  <wp:effectExtent l="63500" t="76200" r="61595" b="72390"/>
                  <wp:wrapNone/>
                  <wp:docPr id="664" name="Bild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79668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3F97">
              <w:rPr>
                <w:noProof/>
              </w:rPr>
              <w:drawing>
                <wp:anchor distT="0" distB="0" distL="114300" distR="114300" simplePos="0" relativeHeight="251650144" behindDoc="0" locked="0" layoutInCell="1" allowOverlap="1" wp14:anchorId="7BBE9A78" wp14:editId="70B9202A">
                  <wp:simplePos x="0" y="0"/>
                  <wp:positionH relativeFrom="column">
                    <wp:posOffset>3245485</wp:posOffset>
                  </wp:positionH>
                  <wp:positionV relativeFrom="paragraph">
                    <wp:posOffset>29210</wp:posOffset>
                  </wp:positionV>
                  <wp:extent cx="357505" cy="346710"/>
                  <wp:effectExtent l="38100" t="38100" r="36195" b="46990"/>
                  <wp:wrapNone/>
                  <wp:docPr id="663" name="Bild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79668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3F97">
              <w:rPr>
                <w:noProof/>
              </w:rPr>
              <w:drawing>
                <wp:anchor distT="0" distB="0" distL="114300" distR="114300" simplePos="0" relativeHeight="251650143" behindDoc="0" locked="0" layoutInCell="1" allowOverlap="1" wp14:anchorId="564F2E1D" wp14:editId="35D969B5">
                  <wp:simplePos x="0" y="0"/>
                  <wp:positionH relativeFrom="column">
                    <wp:posOffset>4159962</wp:posOffset>
                  </wp:positionH>
                  <wp:positionV relativeFrom="paragraph">
                    <wp:posOffset>33020</wp:posOffset>
                  </wp:positionV>
                  <wp:extent cx="357505" cy="346710"/>
                  <wp:effectExtent l="38100" t="38100" r="36195" b="34290"/>
                  <wp:wrapNone/>
                  <wp:docPr id="661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60687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1F98">
              <w:t xml:space="preserve">Wie viele Punkte siehst du auf den Würfeln? </w:t>
            </w:r>
          </w:p>
          <w:p w14:paraId="6F5E1C9D" w14:textId="0796BFA5" w:rsidR="003C1F98" w:rsidRDefault="003C1F98" w:rsidP="00825DFF">
            <w:pPr>
              <w:pStyle w:val="Listenabsatz"/>
            </w:pPr>
            <w:r>
              <w:t xml:space="preserve">Wie </w:t>
            </w:r>
            <w:r w:rsidR="00603F17">
              <w:t xml:space="preserve">kannst </w:t>
            </w:r>
            <w:r>
              <w:t xml:space="preserve">du </w:t>
            </w:r>
            <w:r w:rsidR="00603F17">
              <w:t>die Anzahl</w:t>
            </w:r>
            <w:r>
              <w:t xml:space="preserve"> </w:t>
            </w:r>
            <w:r w:rsidR="00825DFF">
              <w:t>geschickt zählen</w:t>
            </w:r>
            <w:r>
              <w:t>?</w:t>
            </w:r>
          </w:p>
          <w:p w14:paraId="3259C3E4" w14:textId="33DFA927" w:rsidR="003C1F98" w:rsidRDefault="00825DFF" w:rsidP="00825DFF">
            <w:pPr>
              <w:pStyle w:val="Listenabsatz"/>
            </w:pPr>
            <w:r>
              <w:t>Welche Rechnung passt dazu?</w:t>
            </w:r>
            <w:r w:rsidR="003C1F98" w:rsidRPr="00843F97">
              <w:t xml:space="preserve"> </w:t>
            </w:r>
          </w:p>
        </w:tc>
      </w:tr>
      <w:tr w:rsidR="003C1F98" w:rsidRPr="00E73313" w14:paraId="5E58D3C4" w14:textId="77777777" w:rsidTr="0000022A">
        <w:tblPrEx>
          <w:tblLook w:val="01E0" w:firstRow="1" w:lastRow="1" w:firstColumn="1" w:lastColumn="1" w:noHBand="0" w:noVBand="0"/>
        </w:tblPrEx>
        <w:trPr>
          <w:trHeight w:val="266"/>
        </w:trPr>
        <w:tc>
          <w:tcPr>
            <w:tcW w:w="567" w:type="dxa"/>
          </w:tcPr>
          <w:p w14:paraId="4018E2BC" w14:textId="77777777" w:rsidR="003C1F98" w:rsidRPr="00E73313" w:rsidRDefault="003C1F98" w:rsidP="002E0FA7">
            <w:pPr>
              <w:rPr>
                <w:noProof/>
              </w:rPr>
            </w:pPr>
          </w:p>
        </w:tc>
        <w:tc>
          <w:tcPr>
            <w:tcW w:w="284" w:type="dxa"/>
          </w:tcPr>
          <w:p w14:paraId="15BF10C7" w14:textId="77777777" w:rsidR="003C1F98" w:rsidRPr="00E73313" w:rsidRDefault="003C1F98" w:rsidP="00D644E6">
            <w:pPr>
              <w:pStyle w:val="berschrift4"/>
            </w:pPr>
          </w:p>
        </w:tc>
        <w:tc>
          <w:tcPr>
            <w:tcW w:w="8220" w:type="dxa"/>
            <w:gridSpan w:val="3"/>
          </w:tcPr>
          <w:p w14:paraId="4F514A37" w14:textId="77777777" w:rsidR="0067733B" w:rsidRDefault="0067733B" w:rsidP="002E0FA7">
            <w:pPr>
              <w:pStyle w:val="Text"/>
            </w:pPr>
          </w:p>
          <w:p w14:paraId="5DF36AE6" w14:textId="356CA935" w:rsidR="003C1F98" w:rsidRDefault="003C1F98" w:rsidP="002E0FA7">
            <w:pPr>
              <w:pStyle w:val="Text"/>
            </w:pPr>
            <w:r w:rsidRPr="00E73313">
              <w:rPr>
                <w:noProof/>
              </w:rPr>
              <w:drawing>
                <wp:anchor distT="0" distB="0" distL="114300" distR="114300" simplePos="0" relativeHeight="251650127" behindDoc="0" locked="0" layoutInCell="1" allowOverlap="1" wp14:anchorId="08776198" wp14:editId="7834B4CE">
                  <wp:simplePos x="0" y="0"/>
                  <wp:positionH relativeFrom="column">
                    <wp:posOffset>3753373</wp:posOffset>
                  </wp:positionH>
                  <wp:positionV relativeFrom="paragraph">
                    <wp:posOffset>154940</wp:posOffset>
                  </wp:positionV>
                  <wp:extent cx="340360" cy="344170"/>
                  <wp:effectExtent l="50800" t="50800" r="40640" b="49530"/>
                  <wp:wrapNone/>
                  <wp:docPr id="15277" name="Bild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700000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125" behindDoc="0" locked="0" layoutInCell="1" allowOverlap="1" wp14:anchorId="63848D91" wp14:editId="03DED6DC">
                  <wp:simplePos x="0" y="0"/>
                  <wp:positionH relativeFrom="column">
                    <wp:posOffset>2857088</wp:posOffset>
                  </wp:positionH>
                  <wp:positionV relativeFrom="paragraph">
                    <wp:posOffset>151765</wp:posOffset>
                  </wp:positionV>
                  <wp:extent cx="340360" cy="344170"/>
                  <wp:effectExtent l="50800" t="50800" r="53340" b="49530"/>
                  <wp:wrapNone/>
                  <wp:docPr id="15274" name="Bild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70762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124" behindDoc="0" locked="0" layoutInCell="1" allowOverlap="1" wp14:anchorId="4C0D6487" wp14:editId="5A0EC66B">
                  <wp:simplePos x="0" y="0"/>
                  <wp:positionH relativeFrom="column">
                    <wp:posOffset>2337882</wp:posOffset>
                  </wp:positionH>
                  <wp:positionV relativeFrom="paragraph">
                    <wp:posOffset>141605</wp:posOffset>
                  </wp:positionV>
                  <wp:extent cx="340360" cy="344170"/>
                  <wp:effectExtent l="12700" t="12700" r="15240" b="11430"/>
                  <wp:wrapNone/>
                  <wp:docPr id="15276" name="Bild 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33553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123" behindDoc="0" locked="0" layoutInCell="1" allowOverlap="1" wp14:anchorId="16206527" wp14:editId="1C71EFF2">
                  <wp:simplePos x="0" y="0"/>
                  <wp:positionH relativeFrom="column">
                    <wp:posOffset>1839518</wp:posOffset>
                  </wp:positionH>
                  <wp:positionV relativeFrom="paragraph">
                    <wp:posOffset>151765</wp:posOffset>
                  </wp:positionV>
                  <wp:extent cx="344170" cy="340360"/>
                  <wp:effectExtent l="14605" t="23495" r="13335" b="13335"/>
                  <wp:wrapNone/>
                  <wp:docPr id="15273" name="Bild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653201">
                            <a:off x="0" y="0"/>
                            <a:ext cx="344170" cy="340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126" behindDoc="0" locked="0" layoutInCell="1" allowOverlap="1" wp14:anchorId="5980F536" wp14:editId="16E55D30">
                  <wp:simplePos x="0" y="0"/>
                  <wp:positionH relativeFrom="column">
                    <wp:posOffset>3285490</wp:posOffset>
                  </wp:positionH>
                  <wp:positionV relativeFrom="paragraph">
                    <wp:posOffset>158115</wp:posOffset>
                  </wp:positionV>
                  <wp:extent cx="340360" cy="344170"/>
                  <wp:effectExtent l="10795" t="14605" r="13335" b="13335"/>
                  <wp:wrapNone/>
                  <wp:docPr id="15275" name="Bild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205614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1F98" w:rsidRPr="00E73313" w14:paraId="37596689" w14:textId="77777777" w:rsidTr="0000022A">
        <w:tblPrEx>
          <w:tblLook w:val="01E0" w:firstRow="1" w:lastRow="1" w:firstColumn="1" w:lastColumn="1" w:noHBand="0" w:noVBand="0"/>
        </w:tblPrEx>
        <w:trPr>
          <w:trHeight w:val="266"/>
        </w:trPr>
        <w:tc>
          <w:tcPr>
            <w:tcW w:w="567" w:type="dxa"/>
          </w:tcPr>
          <w:p w14:paraId="10C0FAB8" w14:textId="77777777" w:rsidR="003C1F98" w:rsidRPr="00E73313" w:rsidRDefault="003C1F98" w:rsidP="002E0FA7">
            <w:pPr>
              <w:rPr>
                <w:noProof/>
              </w:rPr>
            </w:pPr>
          </w:p>
        </w:tc>
        <w:tc>
          <w:tcPr>
            <w:tcW w:w="284" w:type="dxa"/>
          </w:tcPr>
          <w:p w14:paraId="565F29A0" w14:textId="77777777" w:rsidR="003C1F98" w:rsidRPr="00E73313" w:rsidRDefault="003C1F98" w:rsidP="00D644E6">
            <w:pPr>
              <w:pStyle w:val="berschrift4"/>
            </w:pPr>
            <w:r>
              <w:t>b)</w:t>
            </w:r>
          </w:p>
        </w:tc>
        <w:tc>
          <w:tcPr>
            <w:tcW w:w="8220" w:type="dxa"/>
            <w:gridSpan w:val="3"/>
          </w:tcPr>
          <w:p w14:paraId="1BCCD597" w14:textId="408247F0" w:rsidR="003C1F98" w:rsidRDefault="000D673C" w:rsidP="002E0FA7">
            <w:pPr>
              <w:pStyle w:val="Tex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55" behindDoc="0" locked="0" layoutInCell="1" allowOverlap="1" wp14:anchorId="5602A8C2" wp14:editId="1BE5BADE">
                      <wp:simplePos x="0" y="0"/>
                      <wp:positionH relativeFrom="column">
                        <wp:posOffset>4493092</wp:posOffset>
                      </wp:positionH>
                      <wp:positionV relativeFrom="paragraph">
                        <wp:posOffset>-111904</wp:posOffset>
                      </wp:positionV>
                      <wp:extent cx="544830" cy="751091"/>
                      <wp:effectExtent l="0" t="0" r="1270" b="0"/>
                      <wp:wrapNone/>
                      <wp:docPr id="1765125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67129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282210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9251F6E" w14:textId="77777777" w:rsidR="002E0FA7" w:rsidRPr="008D5126" w:rsidRDefault="002E0FA7" w:rsidP="000D673C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02A8C2" id="Gruppieren 19" o:spid="_x0000_s1038" style="position:absolute;margin-left:353.8pt;margin-top:-8.8pt;width:42.9pt;height:59.15pt;z-index:251652355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5" o:spid="_x0000_s1039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">
                        <v:imagedata r:id="rId40" o:title="" chromakey="whit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12" o:spid="_x0000_s1040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69251F6E" w14:textId="77777777" w:rsidR="002E0FA7" w:rsidRPr="008D5126" w:rsidRDefault="002E0FA7" w:rsidP="000D673C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C1F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145" behindDoc="0" locked="0" layoutInCell="1" allowOverlap="1" wp14:anchorId="09B5CAE0" wp14:editId="0913DC2E">
                      <wp:simplePos x="0" y="0"/>
                      <wp:positionH relativeFrom="column">
                        <wp:posOffset>1726216</wp:posOffset>
                      </wp:positionH>
                      <wp:positionV relativeFrom="paragraph">
                        <wp:posOffset>411000</wp:posOffset>
                      </wp:positionV>
                      <wp:extent cx="2622159" cy="285896"/>
                      <wp:effectExtent l="0" t="101600" r="184785" b="19050"/>
                      <wp:wrapNone/>
                      <wp:docPr id="657" name="Abgerundete rechteckige Legende 6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2159" cy="285896"/>
                              </a:xfrm>
                              <a:prstGeom prst="wedgeRoundRectCallout">
                                <a:avLst>
                                  <a:gd name="adj1" fmla="val 55803"/>
                                  <a:gd name="adj2" fmla="val -80383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842CD94" w14:textId="77777777" w:rsidR="002E0FA7" w:rsidRPr="0067733B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67733B">
                                    <w:rPr>
                                      <w:color w:val="000000"/>
                                    </w:rPr>
                                    <w:t>Ein 3er, zwei 3er, drei 3er, vier 3er, fünf 3er</w:t>
                                  </w:r>
                                </w:p>
                                <w:p w14:paraId="65D5A372" w14:textId="77777777" w:rsidR="002E0FA7" w:rsidRPr="0067733B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9B5CAE0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657" o:spid="_x0000_s1041" type="#_x0000_t62" style="position:absolute;margin-left:135.9pt;margin-top:32.35pt;width:206.45pt;height:22.5pt;z-index:2516501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" adj="22853,-6563" filled="f" strokecolor="#bfbfbf [2412]" strokeweight="1pt">
                      <v:textbox inset="1mm,,1mm">
                        <w:txbxContent>
                          <w:p w14:paraId="6842CD94" w14:textId="77777777" w:rsidR="002E0FA7" w:rsidRPr="0067733B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  <w:r w:rsidRPr="0067733B">
                              <w:rPr>
                                <w:color w:val="000000"/>
                              </w:rPr>
                              <w:t>Ein 3er, zwei 3er, drei 3er, vier 3er, fünf 3er</w:t>
                            </w:r>
                          </w:p>
                          <w:p w14:paraId="65D5A372" w14:textId="77777777" w:rsidR="002E0FA7" w:rsidRPr="0067733B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2DA5">
              <w:t>W</w:t>
            </w:r>
            <w:r w:rsidR="003C1F98">
              <w:t xml:space="preserve">ie viele Punkte sind </w:t>
            </w:r>
            <w:r w:rsidR="003C1F98">
              <w:br/>
              <w:t>auf diesen fünf Würfeln?</w:t>
            </w:r>
            <w:r w:rsidR="003C1F98">
              <w:br/>
            </w:r>
          </w:p>
          <w:p w14:paraId="1C2ABC01" w14:textId="70F90497" w:rsidR="003C1F98" w:rsidRDefault="003C1F98" w:rsidP="002E0FA7">
            <w:pPr>
              <w:pStyle w:val="Text"/>
            </w:pPr>
            <w:r>
              <w:t xml:space="preserve">Kenan zählt: </w:t>
            </w:r>
          </w:p>
          <w:p w14:paraId="2E7B240B" w14:textId="77777777" w:rsidR="003C1F98" w:rsidRDefault="003C1F98" w:rsidP="002E0FA7">
            <w:pPr>
              <w:pStyle w:val="Text"/>
            </w:pPr>
          </w:p>
          <w:p w14:paraId="45227DE2" w14:textId="6629F716" w:rsidR="003C1F98" w:rsidRDefault="003C1F98" w:rsidP="002E0FA7">
            <w:pPr>
              <w:pStyle w:val="HandschriftVorlage"/>
            </w:pPr>
            <w:r w:rsidRPr="00046F58">
              <w:rPr>
                <w:rFonts w:ascii="Calibri" w:hAnsi="Calibri"/>
                <w:color w:val="000000"/>
                <w:sz w:val="22"/>
              </w:rPr>
              <w:t xml:space="preserve">Kenan schreibt:    </w:t>
            </w:r>
            <w:r w:rsidR="00904D35">
              <w:rPr>
                <w:sz w:val="21"/>
              </w:rPr>
              <w:t>F</w:t>
            </w:r>
            <w:r w:rsidRPr="00FD5602">
              <w:rPr>
                <w:sz w:val="21"/>
              </w:rPr>
              <w:t xml:space="preserve">ünf </w:t>
            </w:r>
            <w:r w:rsidR="00D86AD2">
              <w:rPr>
                <w:sz w:val="21"/>
              </w:rPr>
              <w:t>3er</w:t>
            </w:r>
            <w:r>
              <w:rPr>
                <w:sz w:val="21"/>
              </w:rPr>
              <w:t xml:space="preserve">, </w:t>
            </w:r>
            <w:r>
              <w:t>dazu passt die Mal-Aufgabe 5 · 3 = 15</w:t>
            </w:r>
            <w:r w:rsidRPr="00FD5602">
              <w:rPr>
                <w:sz w:val="21"/>
              </w:rPr>
              <w:t xml:space="preserve"> </w:t>
            </w:r>
            <w:r>
              <w:rPr>
                <w:sz w:val="21"/>
              </w:rPr>
              <w:t xml:space="preserve"> </w:t>
            </w:r>
          </w:p>
          <w:p w14:paraId="5744104E" w14:textId="77777777" w:rsidR="003C1F98" w:rsidRDefault="003C1F98" w:rsidP="002E0FA7">
            <w:pPr>
              <w:pStyle w:val="Text"/>
            </w:pPr>
          </w:p>
          <w:p w14:paraId="28C0FA6B" w14:textId="56B09827" w:rsidR="00C44A34" w:rsidRDefault="00C44A34" w:rsidP="00D86AD2">
            <w:pPr>
              <w:pStyle w:val="Listenabsatz"/>
            </w:pPr>
            <w:r>
              <w:t>Was mein</w:t>
            </w:r>
            <w:r w:rsidR="00326D95">
              <w:t>t</w:t>
            </w:r>
            <w:r>
              <w:t xml:space="preserve"> Kenan mit dem Wort „</w:t>
            </w:r>
            <w:r w:rsidR="00D86AD2">
              <w:t>3er</w:t>
            </w:r>
            <w:r>
              <w:t>“?</w:t>
            </w:r>
          </w:p>
          <w:p w14:paraId="69326BEE" w14:textId="716E2611" w:rsidR="003C1F98" w:rsidRDefault="003C1F98" w:rsidP="00D86AD2">
            <w:pPr>
              <w:pStyle w:val="Listenabsatz"/>
            </w:pPr>
            <w:r>
              <w:t xml:space="preserve">Wieso zählt Kenan nicht die einzelnen Punkte, </w:t>
            </w:r>
            <w:r w:rsidRPr="00BA13E1">
              <w:t>sondern</w:t>
            </w:r>
            <w:r>
              <w:t xml:space="preserve"> immer 3 Punkte in einer Gruppe?</w:t>
            </w:r>
          </w:p>
          <w:p w14:paraId="4E63835E" w14:textId="11FFD0A2" w:rsidR="003C1F98" w:rsidRDefault="003C1F98" w:rsidP="00D86AD2">
            <w:pPr>
              <w:pStyle w:val="Listenabsatz"/>
            </w:pPr>
            <w:r>
              <w:t xml:space="preserve">Wieso passt die </w:t>
            </w:r>
            <w:r w:rsidR="00825DFF">
              <w:t>Multiplikations-Aufgabe</w:t>
            </w:r>
            <w:r>
              <w:t xml:space="preserve"> </w:t>
            </w:r>
            <w:r w:rsidR="00C44A34">
              <w:t xml:space="preserve">5 · 3 = 15 </w:t>
            </w:r>
            <w:r>
              <w:t xml:space="preserve">dazu? </w:t>
            </w:r>
          </w:p>
          <w:p w14:paraId="5AB39B4B" w14:textId="77777777" w:rsidR="003C1F98" w:rsidRDefault="003C1F98" w:rsidP="002E0FA7">
            <w:pPr>
              <w:pStyle w:val="Text"/>
            </w:pPr>
          </w:p>
        </w:tc>
      </w:tr>
      <w:tr w:rsidR="003C1F98" w:rsidRPr="00E73313" w14:paraId="4DEB6CD1" w14:textId="77777777" w:rsidTr="0000022A">
        <w:tblPrEx>
          <w:tblLook w:val="01E0" w:firstRow="1" w:lastRow="1" w:firstColumn="1" w:lastColumn="1" w:noHBand="0" w:noVBand="0"/>
        </w:tblPrEx>
        <w:trPr>
          <w:trHeight w:val="266"/>
        </w:trPr>
        <w:tc>
          <w:tcPr>
            <w:tcW w:w="567" w:type="dxa"/>
          </w:tcPr>
          <w:p w14:paraId="7BBF6AE2" w14:textId="77777777" w:rsidR="003C1F98" w:rsidRPr="00E73313" w:rsidRDefault="003C1F98" w:rsidP="002E0FA7">
            <w:pPr>
              <w:rPr>
                <w:noProof/>
              </w:rPr>
            </w:pPr>
          </w:p>
        </w:tc>
        <w:tc>
          <w:tcPr>
            <w:tcW w:w="284" w:type="dxa"/>
          </w:tcPr>
          <w:p w14:paraId="79746D7D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220" w:type="dxa"/>
            <w:gridSpan w:val="3"/>
          </w:tcPr>
          <w:p w14:paraId="02994B53" w14:textId="77777777" w:rsidR="003C1F98" w:rsidRDefault="003C1F98" w:rsidP="002E0FA7">
            <w:pPr>
              <w:pStyle w:val="Text"/>
            </w:pPr>
          </w:p>
        </w:tc>
      </w:tr>
      <w:tr w:rsidR="003C1F98" w:rsidRPr="00E73313" w14:paraId="31FA3995" w14:textId="77777777" w:rsidTr="0000022A">
        <w:tblPrEx>
          <w:tblLook w:val="01E0" w:firstRow="1" w:lastRow="1" w:firstColumn="1" w:lastColumn="1" w:noHBand="0" w:noVBand="0"/>
        </w:tblPrEx>
        <w:tc>
          <w:tcPr>
            <w:tcW w:w="567" w:type="dxa"/>
          </w:tcPr>
          <w:p w14:paraId="5BBA7A93" w14:textId="77777777" w:rsidR="003C1F98" w:rsidRPr="00E73313" w:rsidRDefault="003C1F98" w:rsidP="002E0FA7"/>
        </w:tc>
        <w:tc>
          <w:tcPr>
            <w:tcW w:w="284" w:type="dxa"/>
          </w:tcPr>
          <w:p w14:paraId="1BFD326B" w14:textId="77777777" w:rsidR="003C1F98" w:rsidRPr="00291284" w:rsidRDefault="003C1F98" w:rsidP="00D644E6">
            <w:pPr>
              <w:pStyle w:val="berschrift4"/>
              <w:rPr>
                <w:lang w:val="x-none"/>
              </w:rPr>
            </w:pPr>
            <w:r>
              <w:t>c)</w:t>
            </w:r>
          </w:p>
        </w:tc>
        <w:tc>
          <w:tcPr>
            <w:tcW w:w="8220" w:type="dxa"/>
            <w:gridSpan w:val="3"/>
          </w:tcPr>
          <w:p w14:paraId="5B84049E" w14:textId="397C8017" w:rsidR="003C1F98" w:rsidRDefault="003C1F98" w:rsidP="002E0FA7">
            <w:pPr>
              <w:pStyle w:val="Text"/>
            </w:pPr>
            <w:r>
              <w:t xml:space="preserve">Zähle </w:t>
            </w:r>
            <w:r w:rsidR="00902DA5">
              <w:t>wie Kenan</w:t>
            </w:r>
            <w:r>
              <w:t xml:space="preserve"> in Gruppen und schreibe die M</w:t>
            </w:r>
            <w:r w:rsidR="00C05D0C">
              <w:t>ultiplikations-A</w:t>
            </w:r>
            <w:r>
              <w:t>ufgabe dazu</w:t>
            </w:r>
            <w:r w:rsidRPr="00E73313">
              <w:t>.</w:t>
            </w:r>
          </w:p>
          <w:p w14:paraId="72B201C1" w14:textId="77777777" w:rsidR="003C1F98" w:rsidRPr="00E73313" w:rsidRDefault="003C1F98" w:rsidP="002E0FA7">
            <w:pPr>
              <w:pStyle w:val="Text"/>
            </w:pPr>
          </w:p>
        </w:tc>
      </w:tr>
      <w:tr w:rsidR="003C1F98" w:rsidRPr="00E73313" w14:paraId="5AB8093E" w14:textId="77777777" w:rsidTr="0000022A">
        <w:tblPrEx>
          <w:tblLook w:val="01E0" w:firstRow="1" w:lastRow="1" w:firstColumn="1" w:lastColumn="1" w:noHBand="0" w:noVBand="0"/>
        </w:tblPrEx>
        <w:trPr>
          <w:trHeight w:val="917"/>
        </w:trPr>
        <w:tc>
          <w:tcPr>
            <w:tcW w:w="567" w:type="dxa"/>
          </w:tcPr>
          <w:p w14:paraId="677FD554" w14:textId="77777777" w:rsidR="003C1F98" w:rsidRPr="00E73313" w:rsidRDefault="003C1F98" w:rsidP="002E0FA7"/>
        </w:tc>
        <w:tc>
          <w:tcPr>
            <w:tcW w:w="284" w:type="dxa"/>
          </w:tcPr>
          <w:p w14:paraId="2E27ED4E" w14:textId="77777777" w:rsidR="003C1F98" w:rsidRPr="00E73313" w:rsidRDefault="003C1F98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2838" w:type="dxa"/>
          </w:tcPr>
          <w:p w14:paraId="4CC7917E" w14:textId="24F014C5" w:rsidR="003C1F98" w:rsidRPr="003760D9" w:rsidRDefault="003C1F98" w:rsidP="002E0FA7">
            <w:pPr>
              <w:rPr>
                <w:b/>
                <w:bCs/>
              </w:rPr>
            </w:pPr>
            <w:r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650113" behindDoc="0" locked="0" layoutInCell="1" allowOverlap="1" wp14:anchorId="65EEBF7C" wp14:editId="7B12C0F0">
                  <wp:simplePos x="0" y="0"/>
                  <wp:positionH relativeFrom="column">
                    <wp:posOffset>479425</wp:posOffset>
                  </wp:positionH>
                  <wp:positionV relativeFrom="paragraph">
                    <wp:posOffset>65405</wp:posOffset>
                  </wp:positionV>
                  <wp:extent cx="338455" cy="349885"/>
                  <wp:effectExtent l="76200" t="76200" r="17145" b="56515"/>
                  <wp:wrapNone/>
                  <wp:docPr id="15278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457809">
                            <a:off x="0" y="0"/>
                            <a:ext cx="338455" cy="349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60D9">
              <w:rPr>
                <w:b/>
                <w:bCs/>
              </w:rPr>
              <w:t>(1)</w:t>
            </w:r>
          </w:p>
          <w:p w14:paraId="1F25658B" w14:textId="77777777" w:rsidR="003C1F98" w:rsidRPr="003760D9" w:rsidRDefault="003C1F98" w:rsidP="002E0FA7">
            <w:pPr>
              <w:rPr>
                <w:b/>
                <w:bCs/>
              </w:rPr>
            </w:pPr>
            <w:r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650114" behindDoc="0" locked="0" layoutInCell="1" allowOverlap="1" wp14:anchorId="6F785FB3" wp14:editId="1980AC4E">
                  <wp:simplePos x="0" y="0"/>
                  <wp:positionH relativeFrom="column">
                    <wp:posOffset>901065</wp:posOffset>
                  </wp:positionH>
                  <wp:positionV relativeFrom="paragraph">
                    <wp:posOffset>12065</wp:posOffset>
                  </wp:positionV>
                  <wp:extent cx="349885" cy="338455"/>
                  <wp:effectExtent l="0" t="0" r="5715" b="0"/>
                  <wp:wrapNone/>
                  <wp:docPr id="15279" name="Bild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85" cy="338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650115" behindDoc="0" locked="0" layoutInCell="1" allowOverlap="1" wp14:anchorId="23F584AB" wp14:editId="785EDC36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54610</wp:posOffset>
                  </wp:positionV>
                  <wp:extent cx="338455" cy="349885"/>
                  <wp:effectExtent l="57150" t="57150" r="42545" b="69215"/>
                  <wp:wrapNone/>
                  <wp:docPr id="15280" name="Bild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53495">
                            <a:off x="0" y="0"/>
                            <a:ext cx="338455" cy="349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B54602" w14:textId="77777777" w:rsidR="003C1F98" w:rsidRPr="003760D9" w:rsidRDefault="003C1F98" w:rsidP="002E0FA7">
            <w:pPr>
              <w:rPr>
                <w:b/>
                <w:bCs/>
              </w:rPr>
            </w:pPr>
          </w:p>
          <w:p w14:paraId="5D4BA3A0" w14:textId="77777777" w:rsidR="003C1F98" w:rsidRPr="003760D9" w:rsidRDefault="003C1F98" w:rsidP="002E0FA7">
            <w:pPr>
              <w:rPr>
                <w:b/>
                <w:bCs/>
              </w:rPr>
            </w:pPr>
          </w:p>
          <w:p w14:paraId="021B5944" w14:textId="77777777" w:rsidR="003C1F98" w:rsidRDefault="003C1F98" w:rsidP="002E0FA7">
            <w:pPr>
              <w:rPr>
                <w:b/>
                <w:bCs/>
              </w:rPr>
            </w:pPr>
          </w:p>
          <w:p w14:paraId="39D1165B" w14:textId="77777777" w:rsidR="0067733B" w:rsidRPr="003760D9" w:rsidRDefault="0067733B" w:rsidP="002E0FA7">
            <w:pPr>
              <w:rPr>
                <w:b/>
                <w:bCs/>
              </w:rPr>
            </w:pPr>
          </w:p>
        </w:tc>
        <w:tc>
          <w:tcPr>
            <w:tcW w:w="2654" w:type="dxa"/>
          </w:tcPr>
          <w:p w14:paraId="255363BF" w14:textId="1151AB70" w:rsidR="003C1F98" w:rsidRPr="003760D9" w:rsidRDefault="00902DA5" w:rsidP="002E0FA7">
            <w:pPr>
              <w:rPr>
                <w:b/>
                <w:bCs/>
              </w:rPr>
            </w:pPr>
            <w:r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650118" behindDoc="0" locked="0" layoutInCell="1" allowOverlap="1" wp14:anchorId="266BDE49" wp14:editId="690310ED">
                  <wp:simplePos x="0" y="0"/>
                  <wp:positionH relativeFrom="column">
                    <wp:posOffset>885556</wp:posOffset>
                  </wp:positionH>
                  <wp:positionV relativeFrom="paragraph">
                    <wp:posOffset>180140</wp:posOffset>
                  </wp:positionV>
                  <wp:extent cx="344170" cy="340360"/>
                  <wp:effectExtent l="78105" t="74295" r="38735" b="89535"/>
                  <wp:wrapNone/>
                  <wp:docPr id="15284" name="Bild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3272447">
                            <a:off x="0" y="0"/>
                            <a:ext cx="344170" cy="340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650119" behindDoc="0" locked="0" layoutInCell="1" allowOverlap="1" wp14:anchorId="673EAE87" wp14:editId="35AD55CD">
                  <wp:simplePos x="0" y="0"/>
                  <wp:positionH relativeFrom="column">
                    <wp:posOffset>474323</wp:posOffset>
                  </wp:positionH>
                  <wp:positionV relativeFrom="paragraph">
                    <wp:posOffset>472550</wp:posOffset>
                  </wp:positionV>
                  <wp:extent cx="340360" cy="344170"/>
                  <wp:effectExtent l="0" t="0" r="0" b="11430"/>
                  <wp:wrapNone/>
                  <wp:docPr id="15282" name="Bild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1F98"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650116" behindDoc="0" locked="0" layoutInCell="1" allowOverlap="1" wp14:anchorId="0A4475D8" wp14:editId="6A33067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221615</wp:posOffset>
                  </wp:positionV>
                  <wp:extent cx="344170" cy="340360"/>
                  <wp:effectExtent l="78105" t="74295" r="13335" b="64135"/>
                  <wp:wrapNone/>
                  <wp:docPr id="15281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6916296">
                            <a:off x="0" y="0"/>
                            <a:ext cx="344170" cy="340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1F98"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650117" behindDoc="0" locked="0" layoutInCell="1" allowOverlap="1" wp14:anchorId="0EFAEDD1" wp14:editId="428AFC6F">
                  <wp:simplePos x="0" y="0"/>
                  <wp:positionH relativeFrom="column">
                    <wp:posOffset>475615</wp:posOffset>
                  </wp:positionH>
                  <wp:positionV relativeFrom="paragraph">
                    <wp:posOffset>64135</wp:posOffset>
                  </wp:positionV>
                  <wp:extent cx="340360" cy="344170"/>
                  <wp:effectExtent l="76200" t="76200" r="15240" b="87630"/>
                  <wp:wrapNone/>
                  <wp:docPr id="15283" name="Bild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108431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1F98" w:rsidRPr="003760D9">
              <w:rPr>
                <w:b/>
                <w:bCs/>
              </w:rPr>
              <w:t>(2)</w:t>
            </w:r>
          </w:p>
        </w:tc>
        <w:tc>
          <w:tcPr>
            <w:tcW w:w="2728" w:type="dxa"/>
          </w:tcPr>
          <w:p w14:paraId="0B266331" w14:textId="15DEB0A0" w:rsidR="003C1F98" w:rsidRPr="003760D9" w:rsidRDefault="00902DA5" w:rsidP="002E0FA7">
            <w:pPr>
              <w:rPr>
                <w:b/>
                <w:bCs/>
              </w:rPr>
            </w:pPr>
            <w:r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650122" behindDoc="0" locked="0" layoutInCell="1" allowOverlap="1" wp14:anchorId="58B5B405" wp14:editId="25D94D29">
                  <wp:simplePos x="0" y="0"/>
                  <wp:positionH relativeFrom="column">
                    <wp:posOffset>416345</wp:posOffset>
                  </wp:positionH>
                  <wp:positionV relativeFrom="paragraph">
                    <wp:posOffset>75667</wp:posOffset>
                  </wp:positionV>
                  <wp:extent cx="368935" cy="376555"/>
                  <wp:effectExtent l="101600" t="76200" r="37465" b="80645"/>
                  <wp:wrapNone/>
                  <wp:docPr id="15286" name="Bild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579101">
                            <a:off x="0" y="0"/>
                            <a:ext cx="368935" cy="376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1F98"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650120" behindDoc="0" locked="0" layoutInCell="1" allowOverlap="1" wp14:anchorId="108DF757" wp14:editId="55C15D0F">
                  <wp:simplePos x="0" y="0"/>
                  <wp:positionH relativeFrom="column">
                    <wp:posOffset>693226</wp:posOffset>
                  </wp:positionH>
                  <wp:positionV relativeFrom="paragraph">
                    <wp:posOffset>406240</wp:posOffset>
                  </wp:positionV>
                  <wp:extent cx="368935" cy="376555"/>
                  <wp:effectExtent l="50800" t="50800" r="37465" b="55245"/>
                  <wp:wrapNone/>
                  <wp:docPr id="15285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699673">
                            <a:off x="0" y="0"/>
                            <a:ext cx="368935" cy="376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1F98" w:rsidRPr="003760D9">
              <w:rPr>
                <w:b/>
                <w:bCs/>
                <w:noProof/>
              </w:rPr>
              <w:drawing>
                <wp:anchor distT="0" distB="0" distL="114300" distR="114300" simplePos="0" relativeHeight="251650121" behindDoc="0" locked="0" layoutInCell="1" allowOverlap="1" wp14:anchorId="5C359BB7" wp14:editId="761BDC24">
                  <wp:simplePos x="0" y="0"/>
                  <wp:positionH relativeFrom="column">
                    <wp:posOffset>1067435</wp:posOffset>
                  </wp:positionH>
                  <wp:positionV relativeFrom="paragraph">
                    <wp:posOffset>37465</wp:posOffset>
                  </wp:positionV>
                  <wp:extent cx="369570" cy="377190"/>
                  <wp:effectExtent l="76200" t="50800" r="36830" b="54610"/>
                  <wp:wrapNone/>
                  <wp:docPr id="15287" name="Bild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65843">
                            <a:off x="0" y="0"/>
                            <a:ext cx="369570" cy="377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1F98" w:rsidRPr="003760D9">
              <w:rPr>
                <w:b/>
                <w:bCs/>
              </w:rPr>
              <w:t>(3)</w:t>
            </w:r>
          </w:p>
        </w:tc>
      </w:tr>
      <w:tr w:rsidR="003C1F98" w:rsidRPr="00E73313" w14:paraId="3FC69598" w14:textId="77777777" w:rsidTr="0000022A">
        <w:tblPrEx>
          <w:tblLook w:val="01E0" w:firstRow="1" w:lastRow="1" w:firstColumn="1" w:lastColumn="1" w:noHBand="0" w:noVBand="0"/>
        </w:tblPrEx>
        <w:trPr>
          <w:trHeight w:val="2446"/>
        </w:trPr>
        <w:tc>
          <w:tcPr>
            <w:tcW w:w="567" w:type="dxa"/>
          </w:tcPr>
          <w:p w14:paraId="61478370" w14:textId="77777777" w:rsidR="003C1F98" w:rsidRPr="00E73313" w:rsidRDefault="003C1F98" w:rsidP="002E0FA7"/>
        </w:tc>
        <w:tc>
          <w:tcPr>
            <w:tcW w:w="284" w:type="dxa"/>
          </w:tcPr>
          <w:p w14:paraId="0F8A3974" w14:textId="77777777" w:rsidR="003C1F98" w:rsidRPr="00E73313" w:rsidRDefault="003C1F98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2838" w:type="dxa"/>
          </w:tcPr>
          <w:p w14:paraId="44CAE1D8" w14:textId="77777777" w:rsidR="003C1F98" w:rsidRDefault="003C1F98" w:rsidP="002E0FA7">
            <w:pPr>
              <w:pStyle w:val="Text"/>
            </w:pPr>
            <w:r>
              <w:t>So beschreibst du Gruppen:</w:t>
            </w:r>
            <w:r w:rsidRPr="00FD5602">
              <w:t xml:space="preserve">    </w:t>
            </w:r>
          </w:p>
          <w:p w14:paraId="3646F8FB" w14:textId="77777777" w:rsidR="003C1F98" w:rsidRDefault="003C1F98" w:rsidP="002E0FA7">
            <w:pPr>
              <w:pStyle w:val="HandschriftVorlage"/>
            </w:pPr>
          </w:p>
          <w:p w14:paraId="5BCA8308" w14:textId="77777777" w:rsidR="003C1F98" w:rsidRPr="00891D9B" w:rsidRDefault="003C1F98" w:rsidP="002E0FA7">
            <w:pPr>
              <w:pStyle w:val="HandschriftVorlage"/>
            </w:pPr>
            <w:r w:rsidRPr="00891D9B">
              <w:t>I</w:t>
            </w:r>
            <w:r w:rsidRPr="00C86224">
              <w:t>ch sehe drei Wü</w:t>
            </w:r>
            <w:r w:rsidRPr="00891D9B">
              <w:t xml:space="preserve">rfel, </w:t>
            </w:r>
            <w:r>
              <w:br/>
            </w:r>
            <w:r w:rsidR="00BF6CB2">
              <w:t>jeder hat</w:t>
            </w:r>
            <w:r>
              <w:t xml:space="preserve"> </w:t>
            </w:r>
            <w:r w:rsidRPr="00891D9B">
              <w:t xml:space="preserve">6 Punkte. </w:t>
            </w:r>
          </w:p>
          <w:p w14:paraId="0311BF8C" w14:textId="744AAD63" w:rsidR="003C1F98" w:rsidRPr="00FD5602" w:rsidRDefault="003C1F98" w:rsidP="002E0FA7">
            <w:pPr>
              <w:pStyle w:val="HandschriftVorlage"/>
            </w:pPr>
            <w:r w:rsidRPr="00E512B6">
              <w:t>Das sind d</w:t>
            </w:r>
            <w:r w:rsidRPr="00E512B6">
              <w:rPr>
                <w:sz w:val="22"/>
              </w:rPr>
              <w:t>rei 6e</w:t>
            </w:r>
            <w:r w:rsidRPr="00FD5602">
              <w:t>r</w:t>
            </w:r>
            <w:r>
              <w:t>-Würfel</w:t>
            </w:r>
            <w:r w:rsidR="00C44A34">
              <w:t>.</w:t>
            </w:r>
          </w:p>
          <w:p w14:paraId="5AEE1814" w14:textId="77777777" w:rsidR="003C1F98" w:rsidRDefault="003C1F98" w:rsidP="002E0FA7"/>
          <w:p w14:paraId="7B1E9646" w14:textId="77777777" w:rsidR="003675F9" w:rsidRDefault="003675F9" w:rsidP="002E0FA7"/>
          <w:p w14:paraId="5F77F88F" w14:textId="5283AC06" w:rsidR="003C1F98" w:rsidRDefault="00825DFF" w:rsidP="002E0FA7">
            <w:pPr>
              <w:pStyle w:val="Text"/>
              <w:spacing w:before="240" w:line="240" w:lineRule="atLeast"/>
            </w:pPr>
            <w:r>
              <w:t>Multiplikations-Aufgabe</w:t>
            </w:r>
            <w:r w:rsidR="003C1F98" w:rsidRPr="00E73313">
              <w:t>:</w:t>
            </w:r>
            <w:r w:rsidR="003C1F98">
              <w:br/>
            </w:r>
          </w:p>
          <w:p w14:paraId="18876CD4" w14:textId="77777777" w:rsidR="003C1F98" w:rsidRPr="0048299A" w:rsidRDefault="003C1F98" w:rsidP="002E0FA7">
            <w:pPr>
              <w:spacing w:line="600" w:lineRule="auto"/>
              <w:rPr>
                <w:sz w:val="18"/>
              </w:rPr>
            </w:pPr>
            <w:r w:rsidRPr="0069129F">
              <w:rPr>
                <w:color w:val="7F7F7F" w:themeColor="text1" w:themeTint="80"/>
                <w:sz w:val="18"/>
              </w:rPr>
              <w:t>___________________________</w:t>
            </w:r>
          </w:p>
        </w:tc>
        <w:tc>
          <w:tcPr>
            <w:tcW w:w="2654" w:type="dxa"/>
          </w:tcPr>
          <w:p w14:paraId="1E66C38E" w14:textId="77777777" w:rsidR="003C1F98" w:rsidRPr="00902DA5" w:rsidRDefault="00902DA5" w:rsidP="002E0FA7">
            <w:pPr>
              <w:rPr>
                <w:rFonts w:ascii="Comic Sans MS" w:hAnsi="Comic Sans MS"/>
                <w:color w:val="7F7F7F" w:themeColor="text1" w:themeTint="80"/>
              </w:rPr>
            </w:pPr>
            <w:r w:rsidRPr="00902DA5">
              <w:rPr>
                <w:rFonts w:ascii="Comic Sans MS" w:hAnsi="Comic Sans MS"/>
                <w:color w:val="0070C0"/>
              </w:rPr>
              <w:t>Ich sehe</w:t>
            </w:r>
            <w:r w:rsidR="003C1F98" w:rsidRPr="00902DA5">
              <w:rPr>
                <w:rFonts w:ascii="Comic Sans MS" w:hAnsi="Comic Sans MS"/>
              </w:rPr>
              <w:br/>
            </w:r>
          </w:p>
          <w:p w14:paraId="6768DD73" w14:textId="77777777" w:rsidR="003C1F98" w:rsidRPr="0069129F" w:rsidRDefault="003C1F98" w:rsidP="002E0FA7">
            <w:pPr>
              <w:spacing w:line="600" w:lineRule="auto"/>
              <w:rPr>
                <w:color w:val="7F7F7F" w:themeColor="text1" w:themeTint="80"/>
                <w:sz w:val="18"/>
              </w:rPr>
            </w:pPr>
            <w:r w:rsidRPr="0069129F">
              <w:rPr>
                <w:color w:val="7F7F7F" w:themeColor="text1" w:themeTint="80"/>
                <w:sz w:val="18"/>
              </w:rPr>
              <w:t>___________________________</w:t>
            </w:r>
          </w:p>
          <w:p w14:paraId="3D046DD4" w14:textId="77777777" w:rsidR="003C1F98" w:rsidRPr="0069129F" w:rsidRDefault="003C1F98" w:rsidP="002E0FA7">
            <w:pPr>
              <w:spacing w:line="600" w:lineRule="auto"/>
              <w:rPr>
                <w:color w:val="7F7F7F" w:themeColor="text1" w:themeTint="80"/>
                <w:sz w:val="18"/>
              </w:rPr>
            </w:pPr>
            <w:r w:rsidRPr="0069129F">
              <w:rPr>
                <w:color w:val="7F7F7F" w:themeColor="text1" w:themeTint="80"/>
                <w:sz w:val="18"/>
              </w:rPr>
              <w:t>___________________________</w:t>
            </w:r>
          </w:p>
          <w:p w14:paraId="6DF62AD1" w14:textId="77777777" w:rsidR="003C1F98" w:rsidRPr="0069129F" w:rsidRDefault="003C1F98" w:rsidP="002E0FA7">
            <w:pPr>
              <w:spacing w:line="600" w:lineRule="auto"/>
              <w:rPr>
                <w:color w:val="7F7F7F" w:themeColor="text1" w:themeTint="80"/>
                <w:sz w:val="18"/>
              </w:rPr>
            </w:pPr>
            <w:r w:rsidRPr="0069129F">
              <w:rPr>
                <w:color w:val="7F7F7F" w:themeColor="text1" w:themeTint="80"/>
                <w:sz w:val="18"/>
              </w:rPr>
              <w:t>___________________________</w:t>
            </w:r>
          </w:p>
          <w:p w14:paraId="17D574BC" w14:textId="6897EE84" w:rsidR="003C1F98" w:rsidRDefault="00825DFF" w:rsidP="002E0FA7">
            <w:pPr>
              <w:pStyle w:val="Text"/>
              <w:spacing w:line="240" w:lineRule="atLeast"/>
            </w:pPr>
            <w:r>
              <w:t>Multiplikations-Aufgabe</w:t>
            </w:r>
            <w:r w:rsidR="003C1F98" w:rsidRPr="00E73313">
              <w:t>:</w:t>
            </w:r>
            <w:r w:rsidR="003C1F98">
              <w:br/>
            </w:r>
          </w:p>
          <w:p w14:paraId="72EC1DD8" w14:textId="77777777" w:rsidR="003C1F98" w:rsidRPr="0069129F" w:rsidRDefault="003C1F98" w:rsidP="002E0FA7">
            <w:pPr>
              <w:spacing w:line="600" w:lineRule="auto"/>
              <w:rPr>
                <w:color w:val="7F7F7F" w:themeColor="text1" w:themeTint="80"/>
                <w:sz w:val="18"/>
              </w:rPr>
            </w:pPr>
            <w:r w:rsidRPr="0069129F">
              <w:rPr>
                <w:color w:val="7F7F7F" w:themeColor="text1" w:themeTint="80"/>
                <w:sz w:val="18"/>
              </w:rPr>
              <w:t>___________________________</w:t>
            </w:r>
          </w:p>
          <w:p w14:paraId="6741E798" w14:textId="77777777" w:rsidR="003C1F98" w:rsidRPr="00E73313" w:rsidRDefault="003C1F98" w:rsidP="002E0FA7"/>
        </w:tc>
        <w:tc>
          <w:tcPr>
            <w:tcW w:w="2728" w:type="dxa"/>
          </w:tcPr>
          <w:p w14:paraId="665EA349" w14:textId="77777777" w:rsidR="003C1F98" w:rsidRPr="0069129F" w:rsidRDefault="00902DA5" w:rsidP="002E0FA7">
            <w:pPr>
              <w:rPr>
                <w:color w:val="7F7F7F" w:themeColor="text1" w:themeTint="80"/>
              </w:rPr>
            </w:pPr>
            <w:r w:rsidRPr="00902DA5">
              <w:rPr>
                <w:rFonts w:ascii="Comic Sans MS" w:hAnsi="Comic Sans MS"/>
                <w:color w:val="0070C0"/>
              </w:rPr>
              <w:t>Ich sehe</w:t>
            </w:r>
            <w:r w:rsidR="003C1F98">
              <w:br/>
            </w:r>
          </w:p>
          <w:p w14:paraId="57AB0507" w14:textId="77777777" w:rsidR="003C1F98" w:rsidRPr="0069129F" w:rsidRDefault="003C1F98" w:rsidP="002E0FA7">
            <w:pPr>
              <w:spacing w:line="600" w:lineRule="auto"/>
              <w:rPr>
                <w:color w:val="7F7F7F" w:themeColor="text1" w:themeTint="80"/>
                <w:sz w:val="18"/>
              </w:rPr>
            </w:pPr>
            <w:r w:rsidRPr="0069129F">
              <w:rPr>
                <w:color w:val="7F7F7F" w:themeColor="text1" w:themeTint="80"/>
                <w:sz w:val="18"/>
              </w:rPr>
              <w:t>____________________________</w:t>
            </w:r>
          </w:p>
          <w:p w14:paraId="56ECD1C1" w14:textId="77777777" w:rsidR="003C1F98" w:rsidRPr="0069129F" w:rsidRDefault="003C1F98" w:rsidP="002E0FA7">
            <w:pPr>
              <w:spacing w:line="600" w:lineRule="auto"/>
              <w:rPr>
                <w:color w:val="7F7F7F" w:themeColor="text1" w:themeTint="80"/>
                <w:sz w:val="18"/>
              </w:rPr>
            </w:pPr>
            <w:r w:rsidRPr="0069129F">
              <w:rPr>
                <w:color w:val="7F7F7F" w:themeColor="text1" w:themeTint="80"/>
                <w:sz w:val="18"/>
              </w:rPr>
              <w:t>____________________________</w:t>
            </w:r>
          </w:p>
          <w:p w14:paraId="5637CEC0" w14:textId="77777777" w:rsidR="003C1F98" w:rsidRPr="0069129F" w:rsidRDefault="003C1F98" w:rsidP="002E0FA7">
            <w:pPr>
              <w:spacing w:line="600" w:lineRule="auto"/>
              <w:rPr>
                <w:color w:val="7F7F7F" w:themeColor="text1" w:themeTint="80"/>
                <w:sz w:val="18"/>
              </w:rPr>
            </w:pPr>
            <w:r w:rsidRPr="0069129F">
              <w:rPr>
                <w:color w:val="7F7F7F" w:themeColor="text1" w:themeTint="80"/>
                <w:sz w:val="18"/>
              </w:rPr>
              <w:t>____________________________</w:t>
            </w:r>
          </w:p>
          <w:p w14:paraId="36037C55" w14:textId="7B105120" w:rsidR="003C1F98" w:rsidRPr="0069129F" w:rsidRDefault="00825DFF" w:rsidP="002E0FA7">
            <w:pPr>
              <w:pStyle w:val="Text"/>
              <w:spacing w:line="240" w:lineRule="atLeast"/>
              <w:rPr>
                <w:color w:val="7F7F7F" w:themeColor="text1" w:themeTint="80"/>
              </w:rPr>
            </w:pPr>
            <w:r>
              <w:t>Multiplikations-Aufgabe</w:t>
            </w:r>
            <w:r w:rsidR="003C1F98" w:rsidRPr="00E73313">
              <w:t>:</w:t>
            </w:r>
            <w:r w:rsidR="003C1F98">
              <w:br/>
            </w:r>
          </w:p>
          <w:p w14:paraId="3EC5A7E3" w14:textId="77777777" w:rsidR="003C1F98" w:rsidRPr="00E7402C" w:rsidRDefault="003C1F98" w:rsidP="002E0FA7">
            <w:pPr>
              <w:spacing w:line="600" w:lineRule="auto"/>
              <w:rPr>
                <w:sz w:val="18"/>
              </w:rPr>
            </w:pPr>
            <w:r w:rsidRPr="0069129F">
              <w:rPr>
                <w:color w:val="7F7F7F" w:themeColor="text1" w:themeTint="80"/>
                <w:sz w:val="18"/>
              </w:rPr>
              <w:t>____________________________</w:t>
            </w:r>
          </w:p>
        </w:tc>
      </w:tr>
      <w:tr w:rsidR="003C1F98" w:rsidRPr="00E73313" w14:paraId="378536DF" w14:textId="77777777" w:rsidTr="0000022A">
        <w:tblPrEx>
          <w:tblLook w:val="01E0" w:firstRow="1" w:lastRow="1" w:firstColumn="1" w:lastColumn="1" w:noHBand="0" w:noVBand="0"/>
        </w:tblPrEx>
        <w:tc>
          <w:tcPr>
            <w:tcW w:w="567" w:type="dxa"/>
          </w:tcPr>
          <w:p w14:paraId="4065B1CC" w14:textId="4B510FA0" w:rsidR="003C1F98" w:rsidRPr="00E73313" w:rsidRDefault="00902DA5" w:rsidP="002E0FA7">
            <w:r>
              <w:rPr>
                <w:noProof/>
              </w:rPr>
              <w:drawing>
                <wp:anchor distT="0" distB="0" distL="114300" distR="114300" simplePos="0" relativeHeight="251652372" behindDoc="0" locked="0" layoutInCell="1" allowOverlap="1" wp14:anchorId="135EE88C" wp14:editId="7B4EDF9E">
                  <wp:simplePos x="0" y="0"/>
                  <wp:positionH relativeFrom="column">
                    <wp:posOffset>-54321</wp:posOffset>
                  </wp:positionH>
                  <wp:positionV relativeFrom="paragraph">
                    <wp:posOffset>29210</wp:posOffset>
                  </wp:positionV>
                  <wp:extent cx="360000" cy="272386"/>
                  <wp:effectExtent l="0" t="0" r="0" b="0"/>
                  <wp:wrapNone/>
                  <wp:docPr id="1383967721" name="Grafik 1383967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4" w:type="dxa"/>
          </w:tcPr>
          <w:p w14:paraId="1862C730" w14:textId="77777777" w:rsidR="003C1F98" w:rsidRPr="00E73313" w:rsidRDefault="003C1F98" w:rsidP="00D644E6">
            <w:pPr>
              <w:pStyle w:val="berschrift4"/>
            </w:pPr>
            <w:r>
              <w:t>d)</w:t>
            </w:r>
          </w:p>
        </w:tc>
        <w:tc>
          <w:tcPr>
            <w:tcW w:w="8220" w:type="dxa"/>
            <w:gridSpan w:val="3"/>
          </w:tcPr>
          <w:p w14:paraId="20803B61" w14:textId="28EFECDF" w:rsidR="00902DA5" w:rsidRDefault="00902DA5" w:rsidP="00902DA5">
            <w:pPr>
              <w:pStyle w:val="Text"/>
            </w:pPr>
            <w:r>
              <w:t>Zeichne</w:t>
            </w:r>
            <w:r w:rsidR="0090734F">
              <w:t>t</w:t>
            </w:r>
            <w:r>
              <w:t xml:space="preserve"> </w:t>
            </w:r>
            <w:r w:rsidR="00603F17">
              <w:t>ebenso</w:t>
            </w:r>
            <w:r>
              <w:t xml:space="preserve"> Würfelbilder und schreib</w:t>
            </w:r>
            <w:r w:rsidR="0090734F">
              <w:t xml:space="preserve">t </w:t>
            </w:r>
            <w:r>
              <w:t xml:space="preserve">die </w:t>
            </w:r>
            <w:r w:rsidR="00825DFF">
              <w:t>Multiplikations-Aufgabe</w:t>
            </w:r>
            <w:r>
              <w:t xml:space="preserve"> dazu</w:t>
            </w:r>
            <w:r w:rsidR="003675F9">
              <w:t xml:space="preserve"> ins Heft</w:t>
            </w:r>
            <w:r>
              <w:t>.</w:t>
            </w:r>
          </w:p>
          <w:p w14:paraId="7272C1E4" w14:textId="6B6FD55C" w:rsidR="003C1F98" w:rsidRPr="00E73313" w:rsidRDefault="00902DA5" w:rsidP="00902DA5">
            <w:pPr>
              <w:pStyle w:val="Text"/>
            </w:pPr>
            <w:r w:rsidRPr="00E73313">
              <w:t>Begründe</w:t>
            </w:r>
            <w:r w:rsidR="0090734F">
              <w:t>t</w:t>
            </w:r>
            <w:r w:rsidRPr="00E73313">
              <w:t>, warum diese Aufgaben zu den Bildern passen.</w:t>
            </w:r>
          </w:p>
        </w:tc>
      </w:tr>
    </w:tbl>
    <w:p w14:paraId="0C96EA32" w14:textId="30787DEE" w:rsidR="00902DA5" w:rsidRDefault="00825DFF" w:rsidP="003C1F98">
      <w:r>
        <w:rPr>
          <w:noProof/>
        </w:rPr>
        <w:drawing>
          <wp:anchor distT="0" distB="0" distL="114300" distR="114300" simplePos="0" relativeHeight="251652373" behindDoc="0" locked="0" layoutInCell="1" allowOverlap="1" wp14:anchorId="3B91F7EF" wp14:editId="5542B60C">
            <wp:simplePos x="0" y="0"/>
            <wp:positionH relativeFrom="column">
              <wp:posOffset>-172720</wp:posOffset>
            </wp:positionH>
            <wp:positionV relativeFrom="paragraph">
              <wp:posOffset>-6898640</wp:posOffset>
            </wp:positionV>
            <wp:extent cx="360000" cy="272386"/>
            <wp:effectExtent l="0" t="0" r="0" b="0"/>
            <wp:wrapNone/>
            <wp:docPr id="732606713" name="Grafik 732606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272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22552" w14:textId="77777777" w:rsidR="003C1F98" w:rsidRDefault="003C1F98" w:rsidP="00F50DC9">
      <w:pPr>
        <w:spacing w:line="20" w:lineRule="exact"/>
      </w:pPr>
    </w:p>
    <w:tbl>
      <w:tblPr>
        <w:tblW w:w="92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307"/>
        <w:gridCol w:w="35"/>
        <w:gridCol w:w="687"/>
        <w:gridCol w:w="1644"/>
        <w:gridCol w:w="686"/>
        <w:gridCol w:w="411"/>
        <w:gridCol w:w="206"/>
        <w:gridCol w:w="548"/>
        <w:gridCol w:w="890"/>
        <w:gridCol w:w="960"/>
        <w:gridCol w:w="824"/>
        <w:gridCol w:w="1335"/>
      </w:tblGrid>
      <w:tr w:rsidR="003C1F98" w:rsidRPr="00E73313" w14:paraId="14F5ADBC" w14:textId="77777777" w:rsidTr="00E91F87">
        <w:tc>
          <w:tcPr>
            <w:tcW w:w="752" w:type="dxa"/>
          </w:tcPr>
          <w:p w14:paraId="6B3EADBA" w14:textId="77777777" w:rsidR="003C1F98" w:rsidRPr="00E73313" w:rsidRDefault="003760D9" w:rsidP="0000022A">
            <w:pPr>
              <w:pStyle w:val="berschrift3"/>
            </w:pPr>
            <w:r>
              <w:lastRenderedPageBreak/>
              <w:t>1.2</w:t>
            </w:r>
            <w:r w:rsidR="003C1F98">
              <w:t xml:space="preserve"> </w:t>
            </w:r>
          </w:p>
        </w:tc>
        <w:tc>
          <w:tcPr>
            <w:tcW w:w="8533" w:type="dxa"/>
            <w:gridSpan w:val="12"/>
          </w:tcPr>
          <w:p w14:paraId="5E9BAAD6" w14:textId="46C1853F" w:rsidR="003C1F98" w:rsidRPr="000809F3" w:rsidRDefault="003C1F98" w:rsidP="0000022A">
            <w:pPr>
              <w:pStyle w:val="berschrift3"/>
            </w:pPr>
            <w:r>
              <w:t>Gruppen beim Würfelspiel</w:t>
            </w:r>
            <w:r w:rsidR="00E91F87">
              <w:br/>
            </w:r>
          </w:p>
        </w:tc>
      </w:tr>
      <w:tr w:rsidR="00840FC2" w:rsidRPr="00E73313" w14:paraId="181FA715" w14:textId="77777777" w:rsidTr="00E91F87">
        <w:trPr>
          <w:trHeight w:val="406"/>
        </w:trPr>
        <w:tc>
          <w:tcPr>
            <w:tcW w:w="752" w:type="dxa"/>
            <w:vMerge w:val="restart"/>
          </w:tcPr>
          <w:p w14:paraId="3016BE8B" w14:textId="7643C0FC" w:rsidR="00840FC2" w:rsidRPr="00E73313" w:rsidRDefault="00840FC2" w:rsidP="002E0FA7">
            <w:r>
              <w:rPr>
                <w:noProof/>
              </w:rPr>
              <w:drawing>
                <wp:anchor distT="0" distB="0" distL="114300" distR="114300" simplePos="0" relativeHeight="251652401" behindDoc="1" locked="0" layoutInCell="1" allowOverlap="1" wp14:anchorId="5785756D" wp14:editId="7880BE94">
                  <wp:simplePos x="0" y="0"/>
                  <wp:positionH relativeFrom="column">
                    <wp:posOffset>46840</wp:posOffset>
                  </wp:positionH>
                  <wp:positionV relativeFrom="paragraph">
                    <wp:posOffset>81915</wp:posOffset>
                  </wp:positionV>
                  <wp:extent cx="313200" cy="273600"/>
                  <wp:effectExtent l="0" t="0" r="4445" b="6350"/>
                  <wp:wrapTight wrapText="bothSides">
                    <wp:wrapPolygon edited="0">
                      <wp:start x="2629" y="0"/>
                      <wp:lineTo x="0" y="11051"/>
                      <wp:lineTo x="0" y="18084"/>
                      <wp:lineTo x="7010" y="21098"/>
                      <wp:lineTo x="21030" y="21098"/>
                      <wp:lineTo x="21030" y="8037"/>
                      <wp:lineTo x="17525" y="3014"/>
                      <wp:lineTo x="9639" y="0"/>
                      <wp:lineTo x="2629" y="0"/>
                    </wp:wrapPolygon>
                  </wp:wrapTight>
                  <wp:docPr id="1759902585" name="Grafik 1759902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" cy="27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2" w:type="dxa"/>
            <w:gridSpan w:val="2"/>
          </w:tcPr>
          <w:p w14:paraId="7398ABA4" w14:textId="77777777" w:rsidR="00840FC2" w:rsidRPr="006C3A53" w:rsidRDefault="00840FC2" w:rsidP="00D644E6">
            <w:pPr>
              <w:pStyle w:val="berschrift4"/>
            </w:pPr>
            <w:r w:rsidRPr="006C3A53">
              <w:t>a)</w:t>
            </w:r>
          </w:p>
        </w:tc>
        <w:tc>
          <w:tcPr>
            <w:tcW w:w="8191" w:type="dxa"/>
            <w:gridSpan w:val="10"/>
            <w:tcBorders>
              <w:bottom w:val="single" w:sz="4" w:space="0" w:color="BFBFBF" w:themeColor="accent6" w:themeShade="BF"/>
            </w:tcBorders>
          </w:tcPr>
          <w:p w14:paraId="42FDA7EA" w14:textId="77777777" w:rsidR="00840FC2" w:rsidRPr="00E73313" w:rsidRDefault="00840FC2" w:rsidP="005E4463">
            <w:pPr>
              <w:pStyle w:val="Text"/>
            </w:pPr>
            <w:r>
              <w:t>Spielt zu dritt, s</w:t>
            </w:r>
            <w:r w:rsidRPr="00CF53D7">
              <w:t>chreibt eu</w:t>
            </w:r>
            <w:r>
              <w:t xml:space="preserve">re Spiele </w:t>
            </w:r>
            <w:r w:rsidRPr="00CF53D7">
              <w:t>in die</w:t>
            </w:r>
            <w:r>
              <w:t xml:space="preserve"> Tabelle. </w:t>
            </w:r>
          </w:p>
        </w:tc>
      </w:tr>
      <w:tr w:rsidR="00840FC2" w:rsidRPr="00E73313" w14:paraId="0CCEB342" w14:textId="77777777" w:rsidTr="005C6311">
        <w:tc>
          <w:tcPr>
            <w:tcW w:w="752" w:type="dxa"/>
            <w:vMerge/>
            <w:tcBorders>
              <w:bottom w:val="single" w:sz="12" w:space="0" w:color="A6A6A6" w:themeColor="background1" w:themeShade="A6"/>
            </w:tcBorders>
          </w:tcPr>
          <w:p w14:paraId="115999C3" w14:textId="77777777" w:rsidR="00840FC2" w:rsidRPr="00E73313" w:rsidRDefault="00840FC2" w:rsidP="002E0FA7"/>
        </w:tc>
        <w:tc>
          <w:tcPr>
            <w:tcW w:w="342" w:type="dxa"/>
            <w:gridSpan w:val="2"/>
            <w:tcBorders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356C8C1B" w14:textId="77777777" w:rsidR="00840FC2" w:rsidRPr="00E73313" w:rsidRDefault="00840FC2" w:rsidP="003760D9"/>
        </w:tc>
        <w:tc>
          <w:tcPr>
            <w:tcW w:w="687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  <w:tcMar>
              <w:left w:w="57" w:type="dxa"/>
            </w:tcMar>
          </w:tcPr>
          <w:p w14:paraId="2047BF7A" w14:textId="77777777" w:rsidR="00840FC2" w:rsidRPr="00E73313" w:rsidRDefault="00840FC2" w:rsidP="0067733B">
            <w:pPr>
              <w:pStyle w:val="Text"/>
            </w:pPr>
            <w:r>
              <w:t>Name der 3 Kinder</w:t>
            </w:r>
          </w:p>
        </w:tc>
        <w:tc>
          <w:tcPr>
            <w:tcW w:w="1644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  <w:tcMar>
              <w:left w:w="57" w:type="dxa"/>
            </w:tcMar>
          </w:tcPr>
          <w:p w14:paraId="7B8972B9" w14:textId="4222EBA0" w:rsidR="00840FC2" w:rsidRPr="00BB186C" w:rsidRDefault="00840FC2" w:rsidP="0067733B">
            <w:pPr>
              <w:pStyle w:val="Text"/>
              <w:rPr>
                <w:highlight w:val="yellow"/>
              </w:rPr>
            </w:pPr>
            <w:r w:rsidRPr="00FD5602">
              <w:t xml:space="preserve">Wie viele Würfel </w:t>
            </w:r>
            <w:r w:rsidR="00C565A4">
              <w:t>zeigen</w:t>
            </w:r>
            <w:r>
              <w:t xml:space="preserve"> gleich</w:t>
            </w:r>
            <w:r w:rsidR="0067733B">
              <w:t xml:space="preserve"> viele </w:t>
            </w:r>
            <w:r>
              <w:t>Punkte</w:t>
            </w:r>
            <w:r w:rsidRPr="00FD5602">
              <w:t xml:space="preserve">? </w:t>
            </w:r>
          </w:p>
        </w:tc>
        <w:tc>
          <w:tcPr>
            <w:tcW w:w="1097" w:type="dxa"/>
            <w:gridSpan w:val="2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  <w:tcMar>
              <w:left w:w="57" w:type="dxa"/>
            </w:tcMar>
          </w:tcPr>
          <w:p w14:paraId="63032761" w14:textId="77777777" w:rsidR="00840FC2" w:rsidRPr="00E73313" w:rsidRDefault="00840FC2" w:rsidP="0067733B">
            <w:pPr>
              <w:pStyle w:val="Text"/>
            </w:pPr>
            <w:r>
              <w:t>Ein Würfel zeigt einen …</w:t>
            </w:r>
          </w:p>
        </w:tc>
        <w:tc>
          <w:tcPr>
            <w:tcW w:w="1644" w:type="dxa"/>
            <w:gridSpan w:val="3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  <w:tcMar>
              <w:left w:w="57" w:type="dxa"/>
            </w:tcMar>
          </w:tcPr>
          <w:p w14:paraId="0B0A9DF7" w14:textId="77777777" w:rsidR="00840FC2" w:rsidRPr="00213578" w:rsidRDefault="00840FC2" w:rsidP="0067733B">
            <w:pPr>
              <w:pStyle w:val="Text"/>
            </w:pPr>
            <w:r>
              <w:t>Alle Würfel</w:t>
            </w:r>
            <w:r>
              <w:br/>
              <w:t>zusammen zeigen…</w:t>
            </w:r>
          </w:p>
        </w:tc>
        <w:tc>
          <w:tcPr>
            <w:tcW w:w="960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  <w:tcMar>
              <w:left w:w="57" w:type="dxa"/>
            </w:tcMar>
          </w:tcPr>
          <w:p w14:paraId="315ACB86" w14:textId="77777777" w:rsidR="00840FC2" w:rsidRDefault="00840FC2" w:rsidP="0067733B">
            <w:pPr>
              <w:pStyle w:val="Text"/>
            </w:pPr>
            <w:r>
              <w:t>Aufgabe</w:t>
            </w:r>
          </w:p>
        </w:tc>
        <w:tc>
          <w:tcPr>
            <w:tcW w:w="824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  <w:tcMar>
              <w:left w:w="57" w:type="dxa"/>
            </w:tcMar>
          </w:tcPr>
          <w:p w14:paraId="033E8F67" w14:textId="77777777" w:rsidR="00840FC2" w:rsidRPr="00E73313" w:rsidRDefault="00840FC2" w:rsidP="0067733B">
            <w:pPr>
              <w:pStyle w:val="Text"/>
            </w:pPr>
            <w:r w:rsidRPr="00E73313">
              <w:t>Punkte</w:t>
            </w:r>
          </w:p>
        </w:tc>
        <w:tc>
          <w:tcPr>
            <w:tcW w:w="1335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  <w:tcMar>
              <w:left w:w="57" w:type="dxa"/>
            </w:tcMar>
          </w:tcPr>
          <w:p w14:paraId="12100CFB" w14:textId="77777777" w:rsidR="00840FC2" w:rsidRPr="00E73313" w:rsidRDefault="00840FC2" w:rsidP="0067733B">
            <w:pPr>
              <w:pStyle w:val="Text"/>
            </w:pPr>
            <w:r>
              <w:t xml:space="preserve">Wer gewinnt? </w:t>
            </w:r>
          </w:p>
        </w:tc>
      </w:tr>
      <w:tr w:rsidR="002C29FD" w:rsidRPr="00E73313" w14:paraId="18E155A6" w14:textId="77777777" w:rsidTr="00B10C21">
        <w:tc>
          <w:tcPr>
            <w:tcW w:w="1094" w:type="dxa"/>
            <w:gridSpan w:val="3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0450C13F" w14:textId="1406F0BE" w:rsidR="002C29FD" w:rsidRPr="00E73313" w:rsidRDefault="002C29FD" w:rsidP="002C29FD">
            <w:r>
              <w:t xml:space="preserve">  Beispiel</w:t>
            </w:r>
          </w:p>
        </w:tc>
        <w:tc>
          <w:tcPr>
            <w:tcW w:w="687" w:type="dxa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2912312E" w14:textId="77777777" w:rsidR="002C29FD" w:rsidRPr="00E73313" w:rsidRDefault="002C29FD" w:rsidP="00902DA5">
            <w:pPr>
              <w:pStyle w:val="HandschriftVorlage"/>
              <w:spacing w:before="60" w:after="60" w:line="240" w:lineRule="auto"/>
            </w:pPr>
            <w:r>
              <w:t xml:space="preserve"> Lisa</w:t>
            </w:r>
          </w:p>
        </w:tc>
        <w:tc>
          <w:tcPr>
            <w:tcW w:w="1644" w:type="dxa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39F57A64" w14:textId="77777777" w:rsidR="002C29FD" w:rsidRPr="00C453AF" w:rsidRDefault="002C29FD" w:rsidP="002E0FA7">
            <w:pPr>
              <w:pStyle w:val="HandschriftVorlage"/>
              <w:spacing w:before="60" w:after="60" w:line="240" w:lineRule="auto"/>
            </w:pPr>
            <w:r>
              <w:t xml:space="preserve"> </w:t>
            </w:r>
            <w:r w:rsidRPr="00C453AF">
              <w:t xml:space="preserve">drei </w:t>
            </w:r>
          </w:p>
        </w:tc>
        <w:tc>
          <w:tcPr>
            <w:tcW w:w="1097" w:type="dxa"/>
            <w:gridSpan w:val="2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19652F83" w14:textId="77777777" w:rsidR="002C29FD" w:rsidRPr="00C453AF" w:rsidRDefault="002C29FD" w:rsidP="002E0FA7">
            <w:pPr>
              <w:pStyle w:val="HandschriftVorlage"/>
              <w:spacing w:before="60" w:after="60" w:line="240" w:lineRule="auto"/>
            </w:pPr>
            <w:r>
              <w:t xml:space="preserve"> </w:t>
            </w:r>
            <w:r w:rsidRPr="00C453AF">
              <w:t>4er</w:t>
            </w:r>
          </w:p>
        </w:tc>
        <w:tc>
          <w:tcPr>
            <w:tcW w:w="1644" w:type="dxa"/>
            <w:gridSpan w:val="3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59DC7E9E" w14:textId="24B6E83A" w:rsidR="002C29FD" w:rsidRPr="00C453AF" w:rsidRDefault="002C29FD" w:rsidP="002E0FA7">
            <w:pPr>
              <w:pStyle w:val="HandschriftVorlage"/>
              <w:spacing w:before="60" w:after="60" w:line="240" w:lineRule="auto"/>
            </w:pPr>
            <w:r>
              <w:t xml:space="preserve"> </w:t>
            </w:r>
            <w:r w:rsidRPr="00C453AF">
              <w:t xml:space="preserve">drei 4er </w:t>
            </w:r>
          </w:p>
        </w:tc>
        <w:tc>
          <w:tcPr>
            <w:tcW w:w="960" w:type="dxa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7AF25EEB" w14:textId="7FD4CDC7" w:rsidR="002C29FD" w:rsidRPr="00C453AF" w:rsidRDefault="002C29FD" w:rsidP="002E0FA7">
            <w:pPr>
              <w:pStyle w:val="HandschriftVorlage"/>
              <w:spacing w:before="60" w:after="60" w:line="240" w:lineRule="auto"/>
            </w:pPr>
            <w:r>
              <w:t xml:space="preserve"> </w:t>
            </w:r>
            <w:r w:rsidRPr="00C453AF">
              <w:t>3 · 4</w:t>
            </w:r>
          </w:p>
        </w:tc>
        <w:tc>
          <w:tcPr>
            <w:tcW w:w="824" w:type="dxa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3F305050" w14:textId="4560554E" w:rsidR="002C29FD" w:rsidRPr="00E73313" w:rsidRDefault="002C29FD" w:rsidP="002E0FA7">
            <w:pPr>
              <w:pStyle w:val="HandschriftVorlage"/>
              <w:spacing w:before="60" w:after="60" w:line="240" w:lineRule="auto"/>
            </w:pPr>
            <w:r>
              <w:t xml:space="preserve"> 12</w:t>
            </w:r>
          </w:p>
        </w:tc>
        <w:tc>
          <w:tcPr>
            <w:tcW w:w="1335" w:type="dxa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3B85D8F7" w14:textId="15E5E956" w:rsidR="002C29FD" w:rsidRPr="00E73313" w:rsidRDefault="002C29FD" w:rsidP="002E0FA7">
            <w:pPr>
              <w:pStyle w:val="HandschriftVorlage"/>
              <w:spacing w:before="60" w:after="60" w:line="240" w:lineRule="auto"/>
            </w:pPr>
            <w:r>
              <w:t xml:space="preserve"> Jonas</w:t>
            </w:r>
          </w:p>
        </w:tc>
      </w:tr>
      <w:tr w:rsidR="00902DA5" w:rsidRPr="00E73313" w14:paraId="3772BC9E" w14:textId="77777777" w:rsidTr="00D86AD2">
        <w:tc>
          <w:tcPr>
            <w:tcW w:w="752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4" w:space="0" w:color="BFBFBF" w:themeColor="accent6" w:themeShade="BF"/>
            </w:tcBorders>
          </w:tcPr>
          <w:p w14:paraId="179F7396" w14:textId="15E3886E" w:rsidR="00902DA5" w:rsidRPr="00E73313" w:rsidRDefault="00D86AD2" w:rsidP="002E0FA7">
            <w:r>
              <w:t xml:space="preserve">  </w:t>
            </w:r>
            <w:r w:rsidR="00902DA5">
              <w:t>Spiel 1</w:t>
            </w:r>
          </w:p>
        </w:tc>
        <w:tc>
          <w:tcPr>
            <w:tcW w:w="342" w:type="dxa"/>
            <w:gridSpan w:val="2"/>
            <w:tcBorders>
              <w:top w:val="single" w:sz="12" w:space="0" w:color="A6A6A6" w:themeColor="background1" w:themeShade="A6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5B21F065" w14:textId="77777777" w:rsidR="00902DA5" w:rsidRPr="00E73313" w:rsidRDefault="00902DA5" w:rsidP="003760D9"/>
        </w:tc>
        <w:tc>
          <w:tcPr>
            <w:tcW w:w="687" w:type="dxa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401047A8" w14:textId="77777777" w:rsidR="00902DA5" w:rsidRPr="00E73313" w:rsidRDefault="00902DA5" w:rsidP="002E0FA7">
            <w:pPr>
              <w:pStyle w:val="Text"/>
            </w:pPr>
          </w:p>
        </w:tc>
        <w:tc>
          <w:tcPr>
            <w:tcW w:w="1644" w:type="dxa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4B99C043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097" w:type="dxa"/>
            <w:gridSpan w:val="2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6471A813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644" w:type="dxa"/>
            <w:gridSpan w:val="3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7749C3A8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960" w:type="dxa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63E3ED4E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824" w:type="dxa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3A13AB1E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335" w:type="dxa"/>
            <w:vMerge w:val="restart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12" w:space="0" w:color="A6A6A6" w:themeColor="background1" w:themeShade="A6"/>
            </w:tcBorders>
          </w:tcPr>
          <w:p w14:paraId="1F987950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</w:tr>
      <w:tr w:rsidR="00902DA5" w:rsidRPr="00E73313" w14:paraId="07852434" w14:textId="77777777" w:rsidTr="00D86AD2">
        <w:tc>
          <w:tcPr>
            <w:tcW w:w="752" w:type="dxa"/>
            <w:tcBorders>
              <w:top w:val="single" w:sz="4" w:space="0" w:color="BFBFBF" w:themeColor="accent6" w:themeShade="BF"/>
              <w:left w:val="single" w:sz="12" w:space="0" w:color="A6A6A6" w:themeColor="background1" w:themeShade="A6"/>
              <w:bottom w:val="single" w:sz="4" w:space="0" w:color="BFBFBF" w:themeColor="accent6" w:themeShade="BF"/>
            </w:tcBorders>
          </w:tcPr>
          <w:p w14:paraId="47BAC8F9" w14:textId="77777777" w:rsidR="00902DA5" w:rsidRPr="00E73313" w:rsidRDefault="00902DA5" w:rsidP="002E0FA7"/>
        </w:tc>
        <w:tc>
          <w:tcPr>
            <w:tcW w:w="342" w:type="dxa"/>
            <w:gridSpan w:val="2"/>
            <w:tcBorders>
              <w:top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63BCCE8C" w14:textId="77777777" w:rsidR="00902DA5" w:rsidRPr="00E73313" w:rsidRDefault="00902DA5" w:rsidP="003760D9"/>
        </w:tc>
        <w:tc>
          <w:tcPr>
            <w:tcW w:w="687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5D4CC5BF" w14:textId="77777777" w:rsidR="00902DA5" w:rsidRPr="00E73313" w:rsidRDefault="00902DA5" w:rsidP="002E0FA7">
            <w:pPr>
              <w:pStyle w:val="Text"/>
            </w:pPr>
          </w:p>
        </w:tc>
        <w:tc>
          <w:tcPr>
            <w:tcW w:w="1644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654B1803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097" w:type="dxa"/>
            <w:gridSpan w:val="2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0CE50CF3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644" w:type="dxa"/>
            <w:gridSpan w:val="3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4A2E824B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960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7549640A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824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1B8FC9F2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335" w:type="dxa"/>
            <w:vMerge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12" w:space="0" w:color="A6A6A6" w:themeColor="background1" w:themeShade="A6"/>
            </w:tcBorders>
          </w:tcPr>
          <w:p w14:paraId="76431B8F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</w:tr>
      <w:tr w:rsidR="00902DA5" w:rsidRPr="00E73313" w14:paraId="1DB29DCA" w14:textId="77777777" w:rsidTr="00D86AD2">
        <w:tc>
          <w:tcPr>
            <w:tcW w:w="752" w:type="dxa"/>
            <w:tcBorders>
              <w:top w:val="single" w:sz="4" w:space="0" w:color="BFBFBF" w:themeColor="accent6" w:themeShade="BF"/>
              <w:left w:val="single" w:sz="12" w:space="0" w:color="A6A6A6" w:themeColor="background1" w:themeShade="A6"/>
              <w:bottom w:val="single" w:sz="12" w:space="0" w:color="A6A6A6" w:themeColor="background1" w:themeShade="A6"/>
            </w:tcBorders>
          </w:tcPr>
          <w:p w14:paraId="19CA9DE8" w14:textId="77777777" w:rsidR="00902DA5" w:rsidRPr="00E73313" w:rsidRDefault="00902DA5" w:rsidP="002E0FA7"/>
        </w:tc>
        <w:tc>
          <w:tcPr>
            <w:tcW w:w="342" w:type="dxa"/>
            <w:gridSpan w:val="2"/>
            <w:tcBorders>
              <w:top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0D189DE8" w14:textId="77777777" w:rsidR="00902DA5" w:rsidRPr="00E73313" w:rsidRDefault="00902DA5" w:rsidP="003760D9"/>
        </w:tc>
        <w:tc>
          <w:tcPr>
            <w:tcW w:w="687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046E91D8" w14:textId="77777777" w:rsidR="00902DA5" w:rsidRPr="00E73313" w:rsidRDefault="00902DA5" w:rsidP="002E0FA7">
            <w:pPr>
              <w:pStyle w:val="Text"/>
            </w:pPr>
          </w:p>
        </w:tc>
        <w:tc>
          <w:tcPr>
            <w:tcW w:w="1644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20DDC6AA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097" w:type="dxa"/>
            <w:gridSpan w:val="2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771B2E43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644" w:type="dxa"/>
            <w:gridSpan w:val="3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68CABD9E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960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44D94B36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824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5F273746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335" w:type="dxa"/>
            <w:vMerge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7E805E67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</w:tr>
      <w:tr w:rsidR="00840FC2" w:rsidRPr="00E73313" w14:paraId="4940CB63" w14:textId="77777777" w:rsidTr="00D86AD2">
        <w:tc>
          <w:tcPr>
            <w:tcW w:w="752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4" w:space="0" w:color="BFBFBF" w:themeColor="accent6" w:themeShade="BF"/>
            </w:tcBorders>
          </w:tcPr>
          <w:p w14:paraId="685C1856" w14:textId="66C3B4A2" w:rsidR="00902DA5" w:rsidRDefault="00D86AD2" w:rsidP="002E0FA7">
            <w:r>
              <w:t xml:space="preserve">  </w:t>
            </w:r>
            <w:r w:rsidR="00902DA5">
              <w:t>Spiel 2</w:t>
            </w:r>
          </w:p>
        </w:tc>
        <w:tc>
          <w:tcPr>
            <w:tcW w:w="342" w:type="dxa"/>
            <w:gridSpan w:val="2"/>
            <w:tcBorders>
              <w:top w:val="single" w:sz="12" w:space="0" w:color="A6A6A6" w:themeColor="background1" w:themeShade="A6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301E7FCC" w14:textId="77777777" w:rsidR="00902DA5" w:rsidRPr="00E73313" w:rsidRDefault="00902DA5" w:rsidP="003760D9"/>
        </w:tc>
        <w:tc>
          <w:tcPr>
            <w:tcW w:w="687" w:type="dxa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1D1985CF" w14:textId="77777777" w:rsidR="00902DA5" w:rsidRPr="00E73313" w:rsidRDefault="00902DA5" w:rsidP="002E0FA7">
            <w:pPr>
              <w:pStyle w:val="Text"/>
            </w:pPr>
          </w:p>
        </w:tc>
        <w:tc>
          <w:tcPr>
            <w:tcW w:w="1644" w:type="dxa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772F21B9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097" w:type="dxa"/>
            <w:gridSpan w:val="2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662DBA01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644" w:type="dxa"/>
            <w:gridSpan w:val="3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0345A5B0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960" w:type="dxa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21F204F1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824" w:type="dxa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5CB44746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335" w:type="dxa"/>
            <w:vMerge w:val="restart"/>
            <w:tcBorders>
              <w:top w:val="single" w:sz="12" w:space="0" w:color="A6A6A6" w:themeColor="background1" w:themeShade="A6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12" w:space="0" w:color="A6A6A6" w:themeColor="background1" w:themeShade="A6"/>
            </w:tcBorders>
          </w:tcPr>
          <w:p w14:paraId="0B1F4257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</w:tr>
      <w:tr w:rsidR="00902DA5" w:rsidRPr="00E73313" w14:paraId="0CCA8A1E" w14:textId="77777777" w:rsidTr="00D86AD2">
        <w:tc>
          <w:tcPr>
            <w:tcW w:w="752" w:type="dxa"/>
            <w:tcBorders>
              <w:top w:val="single" w:sz="4" w:space="0" w:color="BFBFBF" w:themeColor="accent6" w:themeShade="BF"/>
              <w:left w:val="single" w:sz="12" w:space="0" w:color="A6A6A6" w:themeColor="background1" w:themeShade="A6"/>
              <w:bottom w:val="single" w:sz="4" w:space="0" w:color="BFBFBF" w:themeColor="accent6" w:themeShade="BF"/>
            </w:tcBorders>
          </w:tcPr>
          <w:p w14:paraId="55C76F41" w14:textId="77777777" w:rsidR="00902DA5" w:rsidRPr="00E73313" w:rsidRDefault="00902DA5" w:rsidP="002E0FA7"/>
        </w:tc>
        <w:tc>
          <w:tcPr>
            <w:tcW w:w="342" w:type="dxa"/>
            <w:gridSpan w:val="2"/>
            <w:tcBorders>
              <w:top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5F03E5BB" w14:textId="77777777" w:rsidR="00902DA5" w:rsidRPr="00E73313" w:rsidRDefault="00902DA5" w:rsidP="003760D9"/>
        </w:tc>
        <w:tc>
          <w:tcPr>
            <w:tcW w:w="687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33911DF6" w14:textId="77777777" w:rsidR="00902DA5" w:rsidRPr="00E73313" w:rsidRDefault="00902DA5" w:rsidP="002E0FA7">
            <w:pPr>
              <w:pStyle w:val="Text"/>
            </w:pPr>
          </w:p>
        </w:tc>
        <w:tc>
          <w:tcPr>
            <w:tcW w:w="1644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613736D7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097" w:type="dxa"/>
            <w:gridSpan w:val="2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1E3FB318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644" w:type="dxa"/>
            <w:gridSpan w:val="3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0CC66328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960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31D6BB4A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824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4" w:space="0" w:color="BFBFBF" w:themeColor="accent6" w:themeShade="BF"/>
            </w:tcBorders>
          </w:tcPr>
          <w:p w14:paraId="15DBE3D9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335" w:type="dxa"/>
            <w:vMerge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4" w:space="0" w:color="BFBFBF" w:themeColor="accent6" w:themeShade="BF"/>
              <w:right w:val="single" w:sz="12" w:space="0" w:color="A6A6A6" w:themeColor="background1" w:themeShade="A6"/>
            </w:tcBorders>
          </w:tcPr>
          <w:p w14:paraId="2FC0A6C4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</w:tr>
      <w:tr w:rsidR="00840FC2" w:rsidRPr="00E73313" w14:paraId="2CA5609A" w14:textId="77777777" w:rsidTr="00D86AD2">
        <w:tc>
          <w:tcPr>
            <w:tcW w:w="752" w:type="dxa"/>
            <w:tcBorders>
              <w:top w:val="single" w:sz="4" w:space="0" w:color="BFBFBF" w:themeColor="accent6" w:themeShade="BF"/>
              <w:left w:val="single" w:sz="12" w:space="0" w:color="A6A6A6" w:themeColor="background1" w:themeShade="A6"/>
              <w:bottom w:val="single" w:sz="12" w:space="0" w:color="A6A6A6" w:themeColor="background1" w:themeShade="A6"/>
            </w:tcBorders>
          </w:tcPr>
          <w:p w14:paraId="51215D5D" w14:textId="77777777" w:rsidR="00902DA5" w:rsidRPr="00E73313" w:rsidRDefault="00902DA5" w:rsidP="002E0FA7"/>
        </w:tc>
        <w:tc>
          <w:tcPr>
            <w:tcW w:w="342" w:type="dxa"/>
            <w:gridSpan w:val="2"/>
            <w:tcBorders>
              <w:top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0807A908" w14:textId="77777777" w:rsidR="00902DA5" w:rsidRPr="00E73313" w:rsidRDefault="00902DA5" w:rsidP="003760D9"/>
        </w:tc>
        <w:tc>
          <w:tcPr>
            <w:tcW w:w="687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28EC4F21" w14:textId="77777777" w:rsidR="00902DA5" w:rsidRPr="00E73313" w:rsidRDefault="00902DA5" w:rsidP="002E0FA7">
            <w:pPr>
              <w:pStyle w:val="Text"/>
            </w:pPr>
          </w:p>
        </w:tc>
        <w:tc>
          <w:tcPr>
            <w:tcW w:w="1644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0CA479D0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097" w:type="dxa"/>
            <w:gridSpan w:val="2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1CE1C55B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644" w:type="dxa"/>
            <w:gridSpan w:val="3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1C5CEEA8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960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343C5828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824" w:type="dxa"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4" w:space="0" w:color="BFBFBF" w:themeColor="accent6" w:themeShade="BF"/>
            </w:tcBorders>
          </w:tcPr>
          <w:p w14:paraId="0A0EC80F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  <w:tc>
          <w:tcPr>
            <w:tcW w:w="1335" w:type="dxa"/>
            <w:vMerge/>
            <w:tcBorders>
              <w:top w:val="single" w:sz="4" w:space="0" w:color="BFBFBF" w:themeColor="accent6" w:themeShade="BF"/>
              <w:left w:val="single" w:sz="4" w:space="0" w:color="BFBFBF" w:themeColor="accent6" w:themeShade="BF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741D8C89" w14:textId="77777777" w:rsidR="00902DA5" w:rsidRPr="00E73313" w:rsidRDefault="00902DA5" w:rsidP="002E0FA7">
            <w:pPr>
              <w:pStyle w:val="Text"/>
              <w:spacing w:before="60" w:after="60"/>
            </w:pPr>
          </w:p>
        </w:tc>
      </w:tr>
      <w:tr w:rsidR="003C1F98" w:rsidRPr="00E73313" w14:paraId="47EE4061" w14:textId="77777777" w:rsidTr="00D86AD2">
        <w:tc>
          <w:tcPr>
            <w:tcW w:w="752" w:type="dxa"/>
            <w:tcBorders>
              <w:top w:val="single" w:sz="12" w:space="0" w:color="A6A6A6" w:themeColor="background1" w:themeShade="A6"/>
            </w:tcBorders>
          </w:tcPr>
          <w:p w14:paraId="5F77BEF2" w14:textId="77777777" w:rsidR="003C1F98" w:rsidRPr="00E73313" w:rsidRDefault="003C1F98" w:rsidP="002E0FA7">
            <w:pPr>
              <w:rPr>
                <w:noProof/>
              </w:rPr>
            </w:pPr>
          </w:p>
        </w:tc>
        <w:tc>
          <w:tcPr>
            <w:tcW w:w="342" w:type="dxa"/>
            <w:gridSpan w:val="2"/>
            <w:tcBorders>
              <w:top w:val="single" w:sz="12" w:space="0" w:color="A6A6A6" w:themeColor="background1" w:themeShade="A6"/>
            </w:tcBorders>
          </w:tcPr>
          <w:p w14:paraId="0FE5434D" w14:textId="77777777" w:rsidR="003C1F98" w:rsidRPr="00E73313" w:rsidRDefault="003C1F98" w:rsidP="003760D9"/>
        </w:tc>
        <w:tc>
          <w:tcPr>
            <w:tcW w:w="8191" w:type="dxa"/>
            <w:gridSpan w:val="10"/>
            <w:tcBorders>
              <w:top w:val="single" w:sz="12" w:space="0" w:color="A6A6A6" w:themeColor="background1" w:themeShade="A6"/>
            </w:tcBorders>
          </w:tcPr>
          <w:p w14:paraId="69539E56" w14:textId="77777777" w:rsidR="003C1F98" w:rsidRPr="00E73313" w:rsidRDefault="003C1F98" w:rsidP="002E0FA7">
            <w:pPr>
              <w:pStyle w:val="Text"/>
            </w:pPr>
          </w:p>
        </w:tc>
      </w:tr>
      <w:tr w:rsidR="003C1F98" w:rsidRPr="00E73313" w14:paraId="2EA5571F" w14:textId="77777777" w:rsidTr="00E91F87">
        <w:tc>
          <w:tcPr>
            <w:tcW w:w="752" w:type="dxa"/>
          </w:tcPr>
          <w:p w14:paraId="1A289BBD" w14:textId="77777777" w:rsidR="003C1F98" w:rsidRPr="00E73313" w:rsidRDefault="003C1F98" w:rsidP="002E0FA7"/>
        </w:tc>
        <w:tc>
          <w:tcPr>
            <w:tcW w:w="342" w:type="dxa"/>
            <w:gridSpan w:val="2"/>
          </w:tcPr>
          <w:p w14:paraId="22EB549D" w14:textId="77777777" w:rsidR="003C1F98" w:rsidRPr="00E73313" w:rsidRDefault="003C1F98" w:rsidP="00D644E6">
            <w:pPr>
              <w:pStyle w:val="berschrift4"/>
            </w:pPr>
            <w:r w:rsidRPr="00E73313">
              <w:t>b)</w:t>
            </w:r>
          </w:p>
        </w:tc>
        <w:tc>
          <w:tcPr>
            <w:tcW w:w="8191" w:type="dxa"/>
            <w:gridSpan w:val="10"/>
          </w:tcPr>
          <w:p w14:paraId="3919D24B" w14:textId="77777777" w:rsidR="003C1F98" w:rsidRPr="00E73313" w:rsidRDefault="003C1F98" w:rsidP="002E0FA7">
            <w:pPr>
              <w:pStyle w:val="Text"/>
            </w:pPr>
            <w:r w:rsidRPr="00E73313">
              <w:t xml:space="preserve">Jonas holt sich 10 Würfel aus der Würfelkiste. Damit legt er lauter </w:t>
            </w:r>
            <w:r>
              <w:t>3</w:t>
            </w:r>
            <w:r w:rsidRPr="00E73313">
              <w:t>e</w:t>
            </w:r>
            <w:r>
              <w:t>r</w:t>
            </w:r>
            <w:r w:rsidRPr="00E73313">
              <w:t>.</w:t>
            </w:r>
            <w:r w:rsidRPr="00E73313">
              <w:br/>
              <w:t>Wie viele Punkte sind das</w:t>
            </w:r>
            <w:r>
              <w:t xml:space="preserve"> zusammen</w:t>
            </w:r>
            <w:r w:rsidRPr="00E73313">
              <w:t>?</w:t>
            </w:r>
            <w:r w:rsidR="00902DA5">
              <w:t xml:space="preserve"> </w:t>
            </w:r>
          </w:p>
        </w:tc>
      </w:tr>
      <w:tr w:rsidR="003C1F98" w:rsidRPr="00457D59" w14:paraId="1F818EDA" w14:textId="77777777" w:rsidTr="00E91F87">
        <w:tc>
          <w:tcPr>
            <w:tcW w:w="752" w:type="dxa"/>
          </w:tcPr>
          <w:p w14:paraId="180C0BDE" w14:textId="77777777" w:rsidR="003C1F98" w:rsidRPr="00E73313" w:rsidRDefault="003C1F98" w:rsidP="002E0FA7"/>
        </w:tc>
        <w:tc>
          <w:tcPr>
            <w:tcW w:w="342" w:type="dxa"/>
            <w:gridSpan w:val="2"/>
          </w:tcPr>
          <w:p w14:paraId="213001B1" w14:textId="77777777" w:rsidR="003C1F98" w:rsidRPr="00E73313" w:rsidRDefault="003C1F98" w:rsidP="00D644E6">
            <w:pPr>
              <w:pStyle w:val="berschrift4"/>
            </w:pPr>
          </w:p>
        </w:tc>
        <w:tc>
          <w:tcPr>
            <w:tcW w:w="8191" w:type="dxa"/>
            <w:gridSpan w:val="10"/>
          </w:tcPr>
          <w:p w14:paraId="49BDA610" w14:textId="3370920D" w:rsidR="003C1F98" w:rsidRPr="00E73313" w:rsidRDefault="003C1F98" w:rsidP="002E0FA7">
            <w:pPr>
              <w:pStyle w:val="Text"/>
            </w:pPr>
            <w:r w:rsidRPr="00E73313">
              <w:rPr>
                <w:noProof/>
              </w:rPr>
              <w:drawing>
                <wp:anchor distT="0" distB="0" distL="114300" distR="114300" simplePos="0" relativeHeight="251650105" behindDoc="0" locked="0" layoutInCell="1" allowOverlap="1" wp14:anchorId="56B5A982" wp14:editId="55EFD0A9">
                  <wp:simplePos x="0" y="0"/>
                  <wp:positionH relativeFrom="column">
                    <wp:posOffset>1498600</wp:posOffset>
                  </wp:positionH>
                  <wp:positionV relativeFrom="paragraph">
                    <wp:posOffset>165735</wp:posOffset>
                  </wp:positionV>
                  <wp:extent cx="340360" cy="344170"/>
                  <wp:effectExtent l="17145" t="20955" r="19685" b="19685"/>
                  <wp:wrapNone/>
                  <wp:docPr id="15288" name="Bild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205614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104" behindDoc="0" locked="0" layoutInCell="1" allowOverlap="1" wp14:anchorId="0FDDC14B" wp14:editId="6D7FABD4">
                  <wp:simplePos x="0" y="0"/>
                  <wp:positionH relativeFrom="column">
                    <wp:posOffset>1161415</wp:posOffset>
                  </wp:positionH>
                  <wp:positionV relativeFrom="paragraph">
                    <wp:posOffset>160020</wp:posOffset>
                  </wp:positionV>
                  <wp:extent cx="340360" cy="344170"/>
                  <wp:effectExtent l="19050" t="19050" r="21590" b="17780"/>
                  <wp:wrapNone/>
                  <wp:docPr id="15289" name="Bild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0762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103" behindDoc="0" locked="0" layoutInCell="1" allowOverlap="1" wp14:anchorId="2DE5EEEE" wp14:editId="10823032">
                  <wp:simplePos x="0" y="0"/>
                  <wp:positionH relativeFrom="column">
                    <wp:posOffset>784225</wp:posOffset>
                  </wp:positionH>
                  <wp:positionV relativeFrom="paragraph">
                    <wp:posOffset>149860</wp:posOffset>
                  </wp:positionV>
                  <wp:extent cx="340360" cy="344170"/>
                  <wp:effectExtent l="19050" t="19050" r="21590" b="17780"/>
                  <wp:wrapNone/>
                  <wp:docPr id="15290" name="Bild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33553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102" behindDoc="0" locked="0" layoutInCell="1" allowOverlap="1" wp14:anchorId="092CC911" wp14:editId="6B03EC03">
                  <wp:simplePos x="0" y="0"/>
                  <wp:positionH relativeFrom="column">
                    <wp:posOffset>421640</wp:posOffset>
                  </wp:positionH>
                  <wp:positionV relativeFrom="paragraph">
                    <wp:posOffset>160020</wp:posOffset>
                  </wp:positionV>
                  <wp:extent cx="344170" cy="340360"/>
                  <wp:effectExtent l="20955" t="17145" r="19685" b="19685"/>
                  <wp:wrapNone/>
                  <wp:docPr id="320" name="Bild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653201">
                            <a:off x="0" y="0"/>
                            <a:ext cx="344170" cy="340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107" behindDoc="0" locked="0" layoutInCell="1" allowOverlap="1" wp14:anchorId="6D39DC1D" wp14:editId="5AAA1F61">
                  <wp:simplePos x="0" y="0"/>
                  <wp:positionH relativeFrom="column">
                    <wp:posOffset>2405380</wp:posOffset>
                  </wp:positionH>
                  <wp:positionV relativeFrom="paragraph">
                    <wp:posOffset>160020</wp:posOffset>
                  </wp:positionV>
                  <wp:extent cx="344170" cy="340360"/>
                  <wp:effectExtent l="0" t="0" r="0" b="2540"/>
                  <wp:wrapNone/>
                  <wp:docPr id="321" name="Bild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" cy="340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108" behindDoc="0" locked="0" layoutInCell="1" allowOverlap="1" wp14:anchorId="21E9D234" wp14:editId="4B82ABC5">
                  <wp:simplePos x="0" y="0"/>
                  <wp:positionH relativeFrom="column">
                    <wp:posOffset>2767965</wp:posOffset>
                  </wp:positionH>
                  <wp:positionV relativeFrom="paragraph">
                    <wp:posOffset>149860</wp:posOffset>
                  </wp:positionV>
                  <wp:extent cx="340360" cy="344170"/>
                  <wp:effectExtent l="17145" t="1905" r="19685" b="19685"/>
                  <wp:wrapNone/>
                  <wp:docPr id="322" name="Bild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19648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109" behindDoc="0" locked="0" layoutInCell="1" allowOverlap="1" wp14:anchorId="6AF4AEEA" wp14:editId="6F04951B">
                  <wp:simplePos x="0" y="0"/>
                  <wp:positionH relativeFrom="column">
                    <wp:posOffset>3145155</wp:posOffset>
                  </wp:positionH>
                  <wp:positionV relativeFrom="paragraph">
                    <wp:posOffset>160020</wp:posOffset>
                  </wp:positionV>
                  <wp:extent cx="340360" cy="344170"/>
                  <wp:effectExtent l="19050" t="19050" r="21590" b="17780"/>
                  <wp:wrapNone/>
                  <wp:docPr id="323" name="Bild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0762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110" behindDoc="0" locked="0" layoutInCell="1" allowOverlap="1" wp14:anchorId="0A3FC6DC" wp14:editId="1DD92645">
                  <wp:simplePos x="0" y="0"/>
                  <wp:positionH relativeFrom="column">
                    <wp:posOffset>3482340</wp:posOffset>
                  </wp:positionH>
                  <wp:positionV relativeFrom="paragraph">
                    <wp:posOffset>165735</wp:posOffset>
                  </wp:positionV>
                  <wp:extent cx="340360" cy="344170"/>
                  <wp:effectExtent l="38100" t="38100" r="21590" b="36830"/>
                  <wp:wrapNone/>
                  <wp:docPr id="324" name="Bild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47587"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111" behindDoc="0" locked="0" layoutInCell="1" allowOverlap="1" wp14:anchorId="1D475060" wp14:editId="2E9DE97A">
                  <wp:simplePos x="0" y="0"/>
                  <wp:positionH relativeFrom="column">
                    <wp:posOffset>3843655</wp:posOffset>
                  </wp:positionH>
                  <wp:positionV relativeFrom="paragraph">
                    <wp:posOffset>162560</wp:posOffset>
                  </wp:positionV>
                  <wp:extent cx="340360" cy="344170"/>
                  <wp:effectExtent l="0" t="0" r="2540" b="0"/>
                  <wp:wrapNone/>
                  <wp:docPr id="325" name="Bild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106" behindDoc="0" locked="0" layoutInCell="1" allowOverlap="1" wp14:anchorId="4F485994" wp14:editId="6C24CBC4">
                  <wp:simplePos x="0" y="0"/>
                  <wp:positionH relativeFrom="column">
                    <wp:posOffset>1859915</wp:posOffset>
                  </wp:positionH>
                  <wp:positionV relativeFrom="paragraph">
                    <wp:posOffset>162560</wp:posOffset>
                  </wp:positionV>
                  <wp:extent cx="340360" cy="344170"/>
                  <wp:effectExtent l="0" t="0" r="2540" b="0"/>
                  <wp:wrapNone/>
                  <wp:docPr id="332" name="Bild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988796" w14:textId="77777777" w:rsidR="003C1F98" w:rsidRPr="00E73313" w:rsidRDefault="003C1F98" w:rsidP="002E0FA7">
            <w:pPr>
              <w:pStyle w:val="Text"/>
            </w:pPr>
          </w:p>
          <w:p w14:paraId="75963BD0" w14:textId="77777777" w:rsidR="003C1F98" w:rsidRPr="00E73313" w:rsidRDefault="003C1F98" w:rsidP="002E0FA7">
            <w:pPr>
              <w:pStyle w:val="Text"/>
            </w:pPr>
          </w:p>
        </w:tc>
      </w:tr>
      <w:tr w:rsidR="003C1F98" w:rsidRPr="00E73313" w14:paraId="7B02C10A" w14:textId="77777777" w:rsidTr="00E91F87">
        <w:tc>
          <w:tcPr>
            <w:tcW w:w="752" w:type="dxa"/>
          </w:tcPr>
          <w:p w14:paraId="48521770" w14:textId="77777777" w:rsidR="003C1F98" w:rsidRPr="00E73313" w:rsidRDefault="003C1F98" w:rsidP="002E0FA7"/>
        </w:tc>
        <w:tc>
          <w:tcPr>
            <w:tcW w:w="342" w:type="dxa"/>
            <w:gridSpan w:val="2"/>
          </w:tcPr>
          <w:p w14:paraId="105A0027" w14:textId="77777777" w:rsidR="003C1F98" w:rsidRPr="00E73313" w:rsidRDefault="003C1F98" w:rsidP="00D644E6">
            <w:pPr>
              <w:pStyle w:val="berschrift4"/>
            </w:pPr>
          </w:p>
        </w:tc>
        <w:tc>
          <w:tcPr>
            <w:tcW w:w="8191" w:type="dxa"/>
            <w:gridSpan w:val="10"/>
          </w:tcPr>
          <w:p w14:paraId="67C49130" w14:textId="77777777" w:rsidR="003C1F98" w:rsidRPr="00E73313" w:rsidRDefault="003C1F98" w:rsidP="002E0FA7">
            <w:pPr>
              <w:pStyle w:val="Text"/>
            </w:pPr>
          </w:p>
        </w:tc>
      </w:tr>
      <w:tr w:rsidR="003C1F98" w:rsidRPr="00E73313" w14:paraId="1F7F96FE" w14:textId="77777777" w:rsidTr="00E91F87">
        <w:tc>
          <w:tcPr>
            <w:tcW w:w="752" w:type="dxa"/>
          </w:tcPr>
          <w:p w14:paraId="33B49E56" w14:textId="77777777" w:rsidR="003C1F98" w:rsidRPr="00E73313" w:rsidRDefault="003C1F98" w:rsidP="002E0FA7"/>
        </w:tc>
        <w:tc>
          <w:tcPr>
            <w:tcW w:w="342" w:type="dxa"/>
            <w:gridSpan w:val="2"/>
          </w:tcPr>
          <w:p w14:paraId="332B0CE7" w14:textId="77777777" w:rsidR="003C1F98" w:rsidRPr="00E73313" w:rsidRDefault="003C1F98" w:rsidP="00D644E6">
            <w:pPr>
              <w:pStyle w:val="berschrift4"/>
            </w:pPr>
            <w:r w:rsidRPr="00E73313">
              <w:t>c)</w:t>
            </w:r>
          </w:p>
        </w:tc>
        <w:tc>
          <w:tcPr>
            <w:tcW w:w="8191" w:type="dxa"/>
            <w:gridSpan w:val="10"/>
          </w:tcPr>
          <w:p w14:paraId="159AD496" w14:textId="77777777" w:rsidR="003C1F98" w:rsidRPr="00E73313" w:rsidRDefault="003C1F98" w:rsidP="002E0FA7">
            <w:pPr>
              <w:pStyle w:val="Text"/>
            </w:pPr>
            <w:r>
              <w:t xml:space="preserve">Kenan, Jonas und </w:t>
            </w:r>
            <w:r w:rsidRPr="00E73313">
              <w:t>Emily haben die Punkte so bestimmt:</w:t>
            </w:r>
          </w:p>
          <w:p w14:paraId="6FDA29B9" w14:textId="4D310F14" w:rsidR="003C1F98" w:rsidRPr="00E73313" w:rsidRDefault="0055560F" w:rsidP="002E0FA7">
            <w:pPr>
              <w:pStyle w:val="Text"/>
            </w:pPr>
            <w:r>
              <w:rPr>
                <w:rFonts w:eastAsia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305744" behindDoc="0" locked="0" layoutInCell="1" allowOverlap="1" wp14:anchorId="1B122B98" wp14:editId="4F521903">
                      <wp:simplePos x="0" y="0"/>
                      <wp:positionH relativeFrom="column">
                        <wp:posOffset>2275481</wp:posOffset>
                      </wp:positionH>
                      <wp:positionV relativeFrom="paragraph">
                        <wp:posOffset>213277</wp:posOffset>
                      </wp:positionV>
                      <wp:extent cx="2902005" cy="869978"/>
                      <wp:effectExtent l="0" t="0" r="6350" b="6350"/>
                      <wp:wrapNone/>
                      <wp:docPr id="944123503" name="Gruppieren 2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02005" cy="869978"/>
                                <a:chOff x="0" y="0"/>
                                <a:chExt cx="2902005" cy="8699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8918433" name="Grafik 19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765" y="503583"/>
                                  <a:ext cx="2809240" cy="3663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4644841" name="Grafik 33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7">
                                  <a:clrChange>
                                    <a:clrFrom>
                                      <a:srgbClr val="F8F6E9"/>
                                    </a:clrFrom>
                                    <a:clrTo>
                                      <a:srgbClr val="F8F6E9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2210" r="2" b="5215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901895" cy="5035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892952549" name="Textfeld 200"/>
                              <wps:cNvSpPr txBox="1"/>
                              <wps:spPr>
                                <a:xfrm>
                                  <a:off x="298174" y="443948"/>
                                  <a:ext cx="304800" cy="1835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D2DE28E" w14:textId="77777777" w:rsidR="0055560F" w:rsidRDefault="0055560F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88578099" name="Textfeld 200"/>
                              <wps:cNvSpPr txBox="1"/>
                              <wps:spPr>
                                <a:xfrm>
                                  <a:off x="1424609" y="437322"/>
                                  <a:ext cx="304800" cy="1835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86BFC8C" w14:textId="77777777" w:rsidR="0055560F" w:rsidRDefault="0055560F" w:rsidP="0055560F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122B98" id="Gruppieren 201" o:spid="_x0000_s1042" style="position:absolute;margin-left:179.15pt;margin-top:16.8pt;width:228.5pt;height:68.5pt;z-index:252305744" coordsize="29020,869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sAQwACAgICAgIDAgIDBAMDAwQFBAQEBAUHBQUF&#10;BQUHCAcHBwcHBwgICAgICAgICgoKCgoKCwsLCwsNDQ0NDQ0NDQ0N/9sAQwECAgIDAwMGAwMGDQkH&#10;CQ0NDQ0NDQ0NDQ0NDQ0NDQ0NDQ0NDQ0NDQ0NDQ0NDQ0NDQ0NDQ0NDQ0NDQ0NDQ0NDQ0N/90ABABp&#10;/9oADAMBAAIRAxEAPwD91KKKK8M6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/9D91KKKK8M6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/9H91KKKK8M6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/9L91KKKK8M6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/9f91KKK&#10;K8M6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X91KKKK8M6AooooAKKKKACiiigAooooAKKKKACiiigAooooAKKKKACiiigAooo&#10;oAKKKKACiiigD82/2xvgR4r1rxRD8SvBemXGrR3dvHb6lb2cZmuI5oBtSXy1BdkaPap2g7dmTwax&#10;v2Sf2evFUPjGD4j+ONMuNKs9JDtp9textDPcXTqVD+U4DLHGpLAkDLbduQDj9PaK/Y6XjZndPhb/&#10;AFYjGPLy8ntNebk25e17e7f+XpfU/ManhVlU+IP7flJ35ufk05efv33963frbQKKKK/HD9O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/9b91KKKK8M6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/9f91KKKK8M6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/9D91KKKK8M6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/9H91KKKK8M6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/9L91KKKK8M6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/9P91KKKK8M6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/9T91KKKK8M6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/9X91KKKK8M6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/9b91KKKK8M6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/9f91KKKK8M6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/9D91KKKK8M6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/9H91KKKK8M6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/9L9&#10;1KKKK8M6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/9P91KKKK8M6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//0/3Uooorwzo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/1P3Uooorwzo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/1f3Uooorwzo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/1v3Uooorwzo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/1/3Uooorwzo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/0P3Uooorwzo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/0f3Uooorwzo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/&#10;0v3Uooorwzo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/0/3Uooorwzo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/1P3U&#10;ooorwzo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/1f3Uooorwzo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/1v3Uooor&#10;wzo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/1/3Uooorwzo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/0P3Uooorwzo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//0f3Uooorwzo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/0v3Uooorwzo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/0/3Uooorwzo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/1P3Uooorwzo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/1f3Uooorwzo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//1v3Uooorwzo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/1/3Uooorwzo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/0P3Uooorwzo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/0f3Uooorwzo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/0v3Uooorwzo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/0/3Uooorwzo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/1P3Uooorwzo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/&#10;1f3Uooorwzo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/1v3Uooorwzo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/1/3U&#10;ooorwzo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/0P3Uooorwzo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/0f3Uooor&#10;wzo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/0v3Uooorwzo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/0/3Uooorwzo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//1P3Uooorwzo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/1f3Uooorwzo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/1v3Uooorwzo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/1/3Uooorwzo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/0P3Uooorwzo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//0f3Uooorwzo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/0v3Uooorwzo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/0/3Uooorwzo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/1P3Uooorwzo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/1f3Uooorwzo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/1v3Uooorwzo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/1/3Uooorwzo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/&#10;0P3Uooorwzo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/0f3Uooorwzo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/0v3U&#10;ooorwzo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/0/3Uooorwzo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/1P3Uooor&#10;wzo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/1f3Uooorwzo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">
                      <v:shape id="Grafik 199" o:spid="_x0000_s1043" type="#_x0000_t75" style="position:absolute;left:927;top:5035;width:28093;height:3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">
                        <v:imagedata r:id="rId48" o:title=""/>
                      </v:shape>
                      <v:shape id="Grafik 334" o:spid="_x0000_s1044" type="#_x0000_t75" style="position:absolute;width:29018;height:5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">
                        <v:imagedata r:id="rId49" o:title="" croptop="21109f" cropbottom="34180f" cropright="1f" chromakey="#f8f6e9"/>
                      </v:shape>
                      <v:shape id="Textfeld 200" o:spid="_x0000_s1045" type="#_x0000_t202" style="position:absolute;left:2981;top:4439;width:3048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" fillcolor="white [3212]" stroked="f" strokeweight=".5pt">
                        <v:textbox>
                          <w:txbxContent>
                            <w:p w14:paraId="0D2DE28E" w14:textId="77777777" w:rsidR="0055560F" w:rsidRDefault="0055560F"/>
                          </w:txbxContent>
                        </v:textbox>
                      </v:shape>
                      <v:shape id="Textfeld 200" o:spid="_x0000_s1046" type="#_x0000_t202" style="position:absolute;left:14246;top:4373;width:3048;height:1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" fillcolor="white [3212]" stroked="f" strokeweight=".5pt">
                        <v:textbox>
                          <w:txbxContent>
                            <w:p w14:paraId="086BFC8C" w14:textId="77777777" w:rsidR="0055560F" w:rsidRDefault="0055560F" w:rsidP="0055560F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3C1F98" w:rsidRPr="00E73313" w14:paraId="20D6E11A" w14:textId="77777777" w:rsidTr="00E91F87">
        <w:trPr>
          <w:trHeight w:val="1562"/>
        </w:trPr>
        <w:tc>
          <w:tcPr>
            <w:tcW w:w="752" w:type="dxa"/>
          </w:tcPr>
          <w:p w14:paraId="7CD0609E" w14:textId="77777777" w:rsidR="003C1F98" w:rsidRPr="00E73313" w:rsidRDefault="003C1F98" w:rsidP="002E0FA7"/>
        </w:tc>
        <w:tc>
          <w:tcPr>
            <w:tcW w:w="342" w:type="dxa"/>
            <w:gridSpan w:val="2"/>
          </w:tcPr>
          <w:p w14:paraId="61177F23" w14:textId="77777777" w:rsidR="003C1F98" w:rsidRPr="00E73313" w:rsidRDefault="003C1F98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808080" w:themeColor="background1" w:themeShade="80"/>
              </w:rPr>
            </w:pPr>
          </w:p>
        </w:tc>
        <w:tc>
          <w:tcPr>
            <w:tcW w:w="3017" w:type="dxa"/>
            <w:gridSpan w:val="3"/>
          </w:tcPr>
          <w:p w14:paraId="5D755793" w14:textId="77777777" w:rsidR="003C1F98" w:rsidRDefault="003C1F98" w:rsidP="002E0FA7">
            <w:pPr>
              <w:pStyle w:val="Text"/>
            </w:pPr>
            <w:r>
              <w:t xml:space="preserve"> </w:t>
            </w:r>
            <w:r w:rsidRPr="00E73313">
              <w:t>Kenan:</w:t>
            </w:r>
          </w:p>
          <w:p w14:paraId="79AD97E3" w14:textId="6B172CA9" w:rsidR="003760D9" w:rsidRDefault="00921714" w:rsidP="003760D9">
            <w:pPr>
              <w:pStyle w:val="berschrift9"/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2323152" behindDoc="0" locked="0" layoutInCell="1" allowOverlap="1" wp14:anchorId="3AF191E7" wp14:editId="35E9D938">
                  <wp:simplePos x="0" y="0"/>
                  <wp:positionH relativeFrom="column">
                    <wp:posOffset>2935</wp:posOffset>
                  </wp:positionH>
                  <wp:positionV relativeFrom="paragraph">
                    <wp:posOffset>25188</wp:posOffset>
                  </wp:positionV>
                  <wp:extent cx="1914412" cy="575522"/>
                  <wp:effectExtent l="0" t="0" r="0" b="0"/>
                  <wp:wrapNone/>
                  <wp:docPr id="333" name="Grafik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Unbenanntes Notizbuch (3)-2.jpg"/>
                          <pic:cNvPicPr/>
                        </pic:nvPicPr>
                        <pic:blipFill rotWithShape="1">
                          <a:blip r:embed="rId50" cstate="print">
                            <a:clrChange>
                              <a:clrFrom>
                                <a:srgbClr val="F8F6E9"/>
                              </a:clrFrom>
                              <a:clrTo>
                                <a:srgbClr val="F8F6E9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641" r="-2979" b="78447"/>
                          <a:stretch/>
                        </pic:blipFill>
                        <pic:spPr bwMode="auto">
                          <a:xfrm>
                            <a:off x="0" y="0"/>
                            <a:ext cx="1914412" cy="575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A8D87A" w14:textId="77777777" w:rsidR="003760D9" w:rsidRDefault="003760D9" w:rsidP="003760D9">
            <w:pPr>
              <w:pStyle w:val="berschrift9"/>
              <w:rPr>
                <w:rFonts w:eastAsia="Times New Roman"/>
              </w:rPr>
            </w:pPr>
          </w:p>
          <w:p w14:paraId="4F858148" w14:textId="0572A5A1" w:rsidR="003760D9" w:rsidRDefault="003760D9" w:rsidP="003760D9">
            <w:pPr>
              <w:pStyle w:val="berschrift9"/>
              <w:rPr>
                <w:rFonts w:eastAsia="Times New Roman"/>
              </w:rPr>
            </w:pPr>
          </w:p>
          <w:p w14:paraId="4FBD9380" w14:textId="00F5A713" w:rsidR="003C1F98" w:rsidRPr="00FD5602" w:rsidRDefault="003C1F98" w:rsidP="003760D9">
            <w:pPr>
              <w:pStyle w:val="berschrift9"/>
              <w:rPr>
                <w:rFonts w:eastAsia="Times New Roman"/>
              </w:rPr>
            </w:pPr>
          </w:p>
        </w:tc>
        <w:tc>
          <w:tcPr>
            <w:tcW w:w="5174" w:type="dxa"/>
            <w:gridSpan w:val="7"/>
            <w:vMerge w:val="restart"/>
          </w:tcPr>
          <w:p w14:paraId="36D0885E" w14:textId="38A51899" w:rsidR="003760D9" w:rsidRDefault="008552E0" w:rsidP="002E0FA7">
            <w:r>
              <w:t xml:space="preserve"> </w:t>
            </w:r>
            <w:r w:rsidR="003C1F98">
              <w:t>Emily:</w:t>
            </w:r>
          </w:p>
          <w:p w14:paraId="790C4314" w14:textId="51FF833E" w:rsidR="003760D9" w:rsidRDefault="003760D9" w:rsidP="002E0FA7"/>
          <w:p w14:paraId="66765AA9" w14:textId="659581BC" w:rsidR="003760D9" w:rsidRDefault="003760D9" w:rsidP="002E0FA7"/>
          <w:p w14:paraId="65810419" w14:textId="45AE9DBF" w:rsidR="003760D9" w:rsidRDefault="003760D9" w:rsidP="002E0FA7"/>
          <w:p w14:paraId="218712D8" w14:textId="77777777" w:rsidR="003760D9" w:rsidRDefault="003760D9" w:rsidP="002E0FA7"/>
          <w:p w14:paraId="55EAA130" w14:textId="5A278611" w:rsidR="003C1F98" w:rsidRDefault="003C1F98" w:rsidP="002E0FA7">
            <w:r>
              <w:t xml:space="preserve"> </w:t>
            </w:r>
          </w:p>
          <w:p w14:paraId="25369B89" w14:textId="1433BFEC" w:rsidR="003C1F98" w:rsidRDefault="003C1F98" w:rsidP="002E0FA7">
            <w:pPr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>
              <w:instrText xml:space="preserve"> INCLUDEPICTURE "cid:976831E7-5959-4D41-B943-21ED3618F776" \* MERGEFORMATINET </w:instrText>
            </w:r>
            <w:r>
              <w:fldChar w:fldCharType="end"/>
            </w:r>
          </w:p>
          <w:p w14:paraId="3AF99C3B" w14:textId="57E900A7" w:rsidR="003760D9" w:rsidRDefault="003760D9" w:rsidP="002E0FA7"/>
          <w:p w14:paraId="14EB4586" w14:textId="6AE18937" w:rsidR="003C1F98" w:rsidRPr="005553DB" w:rsidRDefault="003C1F98" w:rsidP="002E0FA7">
            <w:pPr>
              <w:rPr>
                <w:rFonts w:ascii="Times New Roman" w:eastAsia="Times New Roman" w:hAnsi="Times New Roman"/>
                <w:sz w:val="24"/>
              </w:rPr>
            </w:pPr>
            <w:r>
              <w:fldChar w:fldCharType="begin"/>
            </w:r>
            <w:r>
              <w:instrText xml:space="preserve"> INCLUDEPICTURE "cid:976831E7-5959-4D41-B943-21ED3618F776" \* MERGEFORMATINET </w:instrText>
            </w:r>
            <w:r>
              <w:fldChar w:fldCharType="separate"/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AE0CD1A" wp14:editId="2D294AA5">
                      <wp:extent cx="304800" cy="304800"/>
                      <wp:effectExtent l="0" t="0" r="0" b="0"/>
                      <wp:docPr id="300" name="Rechteck 300" descr="Unbenanntes Notizbuch (3)-2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rto="http://schemas.microsoft.com/office/word/2006/arto">
                  <w:pict>
                    <v:rect w14:anchorId="22983D88" id="Rechteck 300" o:spid="_x0000_s1026" alt="Unbenanntes Notizbuch (3)-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fldChar w:fldCharType="end"/>
            </w:r>
          </w:p>
        </w:tc>
      </w:tr>
      <w:tr w:rsidR="003C1F98" w:rsidRPr="00E73313" w14:paraId="1CEA9DBB" w14:textId="77777777" w:rsidTr="003610BA">
        <w:trPr>
          <w:trHeight w:val="711"/>
        </w:trPr>
        <w:tc>
          <w:tcPr>
            <w:tcW w:w="752" w:type="dxa"/>
          </w:tcPr>
          <w:p w14:paraId="6E86577E" w14:textId="77777777" w:rsidR="003C1F98" w:rsidRPr="00E73313" w:rsidRDefault="003C1F98" w:rsidP="002E0FA7"/>
        </w:tc>
        <w:tc>
          <w:tcPr>
            <w:tcW w:w="342" w:type="dxa"/>
            <w:gridSpan w:val="2"/>
          </w:tcPr>
          <w:p w14:paraId="32D76DB1" w14:textId="77777777" w:rsidR="003C1F98" w:rsidRPr="00E73313" w:rsidRDefault="003C1F98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808080" w:themeColor="background1" w:themeShade="80"/>
              </w:rPr>
            </w:pPr>
          </w:p>
        </w:tc>
        <w:tc>
          <w:tcPr>
            <w:tcW w:w="3017" w:type="dxa"/>
            <w:gridSpan w:val="3"/>
          </w:tcPr>
          <w:p w14:paraId="5AED4C86" w14:textId="45C29FB4" w:rsidR="003C1F98" w:rsidRDefault="007F3014" w:rsidP="002E0FA7">
            <w:pPr>
              <w:pStyle w:val="Text"/>
              <w:rPr>
                <w:rFonts w:ascii="Times New Roman" w:eastAsia="Times New Roman" w:hAnsi="Times New Roman"/>
                <w:noProof/>
                <w:color w:val="auto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306768" behindDoc="0" locked="0" layoutInCell="1" allowOverlap="1" wp14:anchorId="59E9C4F0" wp14:editId="1B965C50">
                  <wp:simplePos x="0" y="0"/>
                  <wp:positionH relativeFrom="column">
                    <wp:posOffset>414793</wp:posOffset>
                  </wp:positionH>
                  <wp:positionV relativeFrom="paragraph">
                    <wp:posOffset>10132</wp:posOffset>
                  </wp:positionV>
                  <wp:extent cx="2070735" cy="490220"/>
                  <wp:effectExtent l="0" t="0" r="0" b="5080"/>
                  <wp:wrapNone/>
                  <wp:docPr id="168208064" name="Grafik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208064" name="Grafik 168208064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735" cy="49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1F98" w:rsidRPr="00E73313">
              <w:t>Jonas:</w:t>
            </w:r>
            <w:r w:rsidR="003C1F98">
              <w:rPr>
                <w:rFonts w:ascii="Times New Roman" w:eastAsia="Times New Roman" w:hAnsi="Times New Roman"/>
                <w:noProof/>
                <w:color w:val="auto"/>
                <w:sz w:val="24"/>
              </w:rPr>
              <w:t xml:space="preserve"> </w:t>
            </w:r>
          </w:p>
          <w:p w14:paraId="2364BBA7" w14:textId="77777777" w:rsidR="0055560F" w:rsidRDefault="0055560F" w:rsidP="002E0FA7">
            <w:pPr>
              <w:pStyle w:val="Text"/>
              <w:rPr>
                <w:rFonts w:ascii="Times New Roman" w:eastAsia="Times New Roman" w:hAnsi="Times New Roman"/>
                <w:noProof/>
                <w:color w:val="auto"/>
                <w:sz w:val="24"/>
              </w:rPr>
            </w:pPr>
          </w:p>
          <w:p w14:paraId="18B6BD57" w14:textId="38ED4087" w:rsidR="0055560F" w:rsidRDefault="0055560F" w:rsidP="007F3014">
            <w:pPr>
              <w:pStyle w:val="Text"/>
            </w:pPr>
          </w:p>
        </w:tc>
        <w:tc>
          <w:tcPr>
            <w:tcW w:w="5174" w:type="dxa"/>
            <w:gridSpan w:val="7"/>
            <w:vMerge/>
          </w:tcPr>
          <w:p w14:paraId="358A7D03" w14:textId="77777777" w:rsidR="003C1F98" w:rsidRPr="00E73313" w:rsidRDefault="003C1F98" w:rsidP="002E0FA7">
            <w:pPr>
              <w:pStyle w:val="Text"/>
              <w:rPr>
                <w:noProof/>
              </w:rPr>
            </w:pPr>
          </w:p>
        </w:tc>
      </w:tr>
      <w:tr w:rsidR="003C1F98" w:rsidRPr="00E73313" w14:paraId="52F5DBD1" w14:textId="77777777" w:rsidTr="00E91F87">
        <w:trPr>
          <w:trHeight w:val="279"/>
        </w:trPr>
        <w:tc>
          <w:tcPr>
            <w:tcW w:w="752" w:type="dxa"/>
          </w:tcPr>
          <w:p w14:paraId="6FB1C6E7" w14:textId="7986525E" w:rsidR="003C1F98" w:rsidRPr="00E73313" w:rsidRDefault="00CD3FFB" w:rsidP="002E0FA7">
            <w:pPr>
              <w:rPr>
                <w:color w:val="008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2371" behindDoc="0" locked="0" layoutInCell="1" allowOverlap="1" wp14:anchorId="64281EB4" wp14:editId="2D0C8B2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</wp:posOffset>
                  </wp:positionV>
                  <wp:extent cx="360000" cy="272386"/>
                  <wp:effectExtent l="0" t="0" r="0" b="0"/>
                  <wp:wrapNone/>
                  <wp:docPr id="634528918" name="Grafik 634528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2" w:type="dxa"/>
            <w:gridSpan w:val="2"/>
          </w:tcPr>
          <w:p w14:paraId="1228800F" w14:textId="77777777" w:rsidR="003C1F98" w:rsidRPr="00E73313" w:rsidRDefault="003C1F98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808080" w:themeColor="background1" w:themeShade="80"/>
              </w:rPr>
            </w:pPr>
          </w:p>
        </w:tc>
        <w:tc>
          <w:tcPr>
            <w:tcW w:w="8191" w:type="dxa"/>
            <w:gridSpan w:val="10"/>
          </w:tcPr>
          <w:p w14:paraId="36C587C2" w14:textId="11F2EDF7" w:rsidR="003C1F98" w:rsidRPr="005E4463" w:rsidRDefault="003C1F98" w:rsidP="002E0FA7">
            <w:pPr>
              <w:pStyle w:val="Text"/>
              <w:rPr>
                <w:szCs w:val="22"/>
              </w:rPr>
            </w:pPr>
            <w:r w:rsidRPr="005E4463">
              <w:rPr>
                <w:szCs w:val="22"/>
              </w:rPr>
              <w:t>Beschreib</w:t>
            </w:r>
            <w:r w:rsidR="0090734F">
              <w:rPr>
                <w:szCs w:val="22"/>
              </w:rPr>
              <w:t>t</w:t>
            </w:r>
            <w:r w:rsidRPr="005E4463">
              <w:rPr>
                <w:szCs w:val="22"/>
              </w:rPr>
              <w:t>, wie die Kinder rechnen.</w:t>
            </w:r>
            <w:r w:rsidRPr="005E4463">
              <w:rPr>
                <w:szCs w:val="22"/>
              </w:rPr>
              <w:br/>
            </w:r>
            <w:r w:rsidR="00902DA5" w:rsidRPr="00F50DC9">
              <w:rPr>
                <w:color w:val="000000"/>
                <w:szCs w:val="22"/>
              </w:rPr>
              <w:t>Was hat Kenan anders gemacht als Emily oder Jonas?</w:t>
            </w:r>
          </w:p>
        </w:tc>
      </w:tr>
      <w:tr w:rsidR="003C1F98" w:rsidRPr="00E73313" w14:paraId="7BB00E67" w14:textId="77777777" w:rsidTr="00E91F87">
        <w:trPr>
          <w:trHeight w:val="279"/>
        </w:trPr>
        <w:tc>
          <w:tcPr>
            <w:tcW w:w="752" w:type="dxa"/>
          </w:tcPr>
          <w:p w14:paraId="3CFEBF90" w14:textId="77777777" w:rsidR="003C1F98" w:rsidRPr="00E73313" w:rsidRDefault="003C1F98" w:rsidP="002E0FA7">
            <w:pPr>
              <w:rPr>
                <w:noProof/>
              </w:rPr>
            </w:pPr>
          </w:p>
        </w:tc>
        <w:tc>
          <w:tcPr>
            <w:tcW w:w="342" w:type="dxa"/>
            <w:gridSpan w:val="2"/>
          </w:tcPr>
          <w:p w14:paraId="1407BA9A" w14:textId="77777777" w:rsidR="003C1F98" w:rsidRPr="00E73313" w:rsidRDefault="003C1F98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808080" w:themeColor="background1" w:themeShade="80"/>
              </w:rPr>
            </w:pPr>
          </w:p>
        </w:tc>
        <w:tc>
          <w:tcPr>
            <w:tcW w:w="8191" w:type="dxa"/>
            <w:gridSpan w:val="10"/>
          </w:tcPr>
          <w:p w14:paraId="078E5DC5" w14:textId="77B442F6" w:rsidR="003C1F98" w:rsidRPr="00E73313" w:rsidRDefault="00902DA5" w:rsidP="002E0FA7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56" behindDoc="0" locked="0" layoutInCell="1" allowOverlap="1" wp14:anchorId="0656B4AB" wp14:editId="47A36BCB">
                      <wp:simplePos x="0" y="0"/>
                      <wp:positionH relativeFrom="column">
                        <wp:posOffset>4184825</wp:posOffset>
                      </wp:positionH>
                      <wp:positionV relativeFrom="paragraph">
                        <wp:posOffset>228665</wp:posOffset>
                      </wp:positionV>
                      <wp:extent cx="607695" cy="775335"/>
                      <wp:effectExtent l="0" t="0" r="0" b="0"/>
                      <wp:wrapNone/>
                      <wp:docPr id="615019957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7695" cy="775335"/>
                                <a:chOff x="61703" y="-53889"/>
                                <a:chExt cx="607988" cy="7767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437222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703" y="-53889"/>
                                  <a:ext cx="607988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2734485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F44CBC" w14:textId="77777777" w:rsidR="002E0FA7" w:rsidRPr="008D5126" w:rsidRDefault="002E0FA7" w:rsidP="000D673C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56B4AB" id="Gruppieren 20" o:spid="_x0000_s1047" style="position:absolute;margin-left:329.5pt;margin-top:18pt;width:47.85pt;height:61.05pt;z-index:251652356;mso-width-relative:margin;mso-height-relative:margin" coordorigin="617,-538" coordsize="6079,77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">
                      <v:shape id="Grafik 4" o:spid="_x0000_s1048" type="#_x0000_t75" style="position:absolute;left:617;top:-538;width:6079;height:6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">
                        <v:imagedata r:id="rId53" o:title="" chromakey="white"/>
                      </v:shape>
                      <v:shape id="Textfeld 12" o:spid="_x0000_s1049" type="#_x0000_t202" style="position:absolute;left:1248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32F44CBC" w14:textId="77777777" w:rsidR="002E0FA7" w:rsidRPr="008D5126" w:rsidRDefault="002E0FA7" w:rsidP="000D673C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3C1F98" w:rsidRPr="00E73313" w14:paraId="0B549042" w14:textId="77777777" w:rsidTr="00E91F87">
        <w:trPr>
          <w:trHeight w:val="2001"/>
        </w:trPr>
        <w:tc>
          <w:tcPr>
            <w:tcW w:w="752" w:type="dxa"/>
          </w:tcPr>
          <w:p w14:paraId="2C257C55" w14:textId="77777777" w:rsidR="003C1F98" w:rsidRPr="00E73313" w:rsidRDefault="003C1F98" w:rsidP="002E0FA7">
            <w:pPr>
              <w:rPr>
                <w:noProof/>
              </w:rPr>
            </w:pPr>
          </w:p>
        </w:tc>
        <w:tc>
          <w:tcPr>
            <w:tcW w:w="342" w:type="dxa"/>
            <w:gridSpan w:val="2"/>
          </w:tcPr>
          <w:p w14:paraId="351F868C" w14:textId="77777777" w:rsidR="003C1F98" w:rsidRPr="00E73313" w:rsidRDefault="003C1F98" w:rsidP="00D644E6">
            <w:pPr>
              <w:pStyle w:val="berschrift4"/>
            </w:pPr>
            <w:r w:rsidRPr="00E73313">
              <w:t>d)</w:t>
            </w:r>
          </w:p>
        </w:tc>
        <w:tc>
          <w:tcPr>
            <w:tcW w:w="8191" w:type="dxa"/>
            <w:gridSpan w:val="10"/>
          </w:tcPr>
          <w:p w14:paraId="15796F25" w14:textId="77777777" w:rsidR="003C1F98" w:rsidRPr="00E73313" w:rsidRDefault="003C1F98" w:rsidP="002E0FA7">
            <w:r w:rsidRPr="00E73313">
              <w:t>Jonas überlegt:</w:t>
            </w:r>
          </w:p>
          <w:p w14:paraId="6EA9A073" w14:textId="77777777" w:rsidR="003C1F98" w:rsidRPr="00E73313" w:rsidRDefault="00902DA5" w:rsidP="002E0FA7">
            <w:r w:rsidRPr="00902DA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392" behindDoc="0" locked="0" layoutInCell="1" allowOverlap="1" wp14:anchorId="7233B06C" wp14:editId="6C484575">
                      <wp:simplePos x="0" y="0"/>
                      <wp:positionH relativeFrom="column">
                        <wp:posOffset>823135</wp:posOffset>
                      </wp:positionH>
                      <wp:positionV relativeFrom="paragraph">
                        <wp:posOffset>74777</wp:posOffset>
                      </wp:positionV>
                      <wp:extent cx="3024505" cy="516255"/>
                      <wp:effectExtent l="0" t="0" r="328295" b="17145"/>
                      <wp:wrapNone/>
                      <wp:docPr id="241914490" name="Abgerundete rechteckige Legend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24505" cy="516255"/>
                              </a:xfrm>
                              <a:prstGeom prst="wedgeRoundRectCallout">
                                <a:avLst>
                                  <a:gd name="adj1" fmla="val 59671"/>
                                  <a:gd name="adj2" fmla="val 1474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67DCD4" w14:textId="314E655D" w:rsidR="002E0FA7" w:rsidRDefault="002E0FA7" w:rsidP="00902DA5">
                                  <w:pP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t xml:space="preserve">Wenn ich zehn Würfel mit jeweils 5 Punkten lege, </w:t>
                                  </w: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br/>
                                    <w:t>wie viele Punkte wären das dann insgesamt?</w:t>
                                  </w:r>
                                </w:p>
                                <w:p w14:paraId="348F5FFF" w14:textId="77777777" w:rsidR="002E0FA7" w:rsidRDefault="002E0FA7" w:rsidP="00902DA5">
                                  <w:pP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eastAsia="Calibri" w:hAnsi="Calibri"/>
                                      <w:color w:val="000000"/>
                                      <w:kern w:val="24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33B06C" id="Abgerundete rechteckige Legende 3" o:spid="_x0000_s1050" type="#_x0000_t62" style="position:absolute;margin-left:64.8pt;margin-top:5.9pt;width:238.15pt;height:40.65pt;z-index:251652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" adj="23689,11118" filled="f" strokecolor="#bfbfbf [2412]" strokeweight="1pt">
                      <v:textbox inset="1mm,,1mm">
                        <w:txbxContent>
                          <w:p w14:paraId="1D67DCD4" w14:textId="314E655D" w:rsidR="002E0FA7" w:rsidRDefault="002E0FA7" w:rsidP="00902DA5">
                            <w:pPr>
                              <w:rPr>
                                <w:rFonts w:eastAsia="Calibri" w:hAnsi="Calibri"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rFonts w:eastAsia="Calibri" w:hAnsi="Calibri"/>
                                <w:color w:val="000000"/>
                                <w:kern w:val="24"/>
                              </w:rPr>
                              <w:t xml:space="preserve">Wenn ich zehn Würfel mit jeweils 5 Punkten lege, </w:t>
                            </w:r>
                            <w:r>
                              <w:rPr>
                                <w:rFonts w:eastAsia="Calibri" w:hAnsi="Calibri"/>
                                <w:color w:val="000000"/>
                                <w:kern w:val="24"/>
                              </w:rPr>
                              <w:br/>
                              <w:t>wie viele Punkte wären das dann insgesamt?</w:t>
                            </w:r>
                          </w:p>
                          <w:p w14:paraId="348F5FFF" w14:textId="77777777" w:rsidR="002E0FA7" w:rsidRDefault="002E0FA7" w:rsidP="00902DA5">
                            <w:pPr>
                              <w:rPr>
                                <w:rFonts w:eastAsia="Calibri" w:hAnsi="Calibri"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rFonts w:eastAsia="Calibri" w:hAnsi="Calibri"/>
                                <w:color w:val="000000"/>
                                <w:kern w:val="24"/>
                              </w:rPr>
                              <w:t>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C7D5CF3" w14:textId="77777777" w:rsidR="003C1F98" w:rsidRPr="00E73313" w:rsidRDefault="003C1F98" w:rsidP="002E0FA7"/>
          <w:p w14:paraId="7063DC2C" w14:textId="77777777" w:rsidR="003C1F98" w:rsidRPr="00E73313" w:rsidRDefault="003C1F98" w:rsidP="002E0FA7"/>
          <w:p w14:paraId="4202749A" w14:textId="77777777" w:rsidR="003C1F98" w:rsidRPr="00E73313" w:rsidRDefault="003C1F98" w:rsidP="002E0FA7"/>
          <w:p w14:paraId="73401215" w14:textId="77777777" w:rsidR="003C1F98" w:rsidRDefault="003C1F98" w:rsidP="00902DA5">
            <w:pPr>
              <w:pStyle w:val="Listenabsatz"/>
            </w:pPr>
            <w:r w:rsidRPr="00E73313">
              <w:t>Wie rechnest du diese Aufgabe? Schreibe deinen Rechenweg auf.</w:t>
            </w:r>
          </w:p>
          <w:p w14:paraId="14102195" w14:textId="1A0CAAA8" w:rsidR="00902DA5" w:rsidRDefault="00902DA5" w:rsidP="00902DA5">
            <w:pPr>
              <w:pStyle w:val="Listenabsatz"/>
            </w:pPr>
            <w:r>
              <w:t xml:space="preserve">Wie würde Emily es </w:t>
            </w:r>
            <w:r w:rsidR="00D86AD2">
              <w:t>beschreiben?</w:t>
            </w:r>
            <w:r>
              <w:t xml:space="preserve"> Und wie Jonas?</w:t>
            </w:r>
          </w:p>
          <w:p w14:paraId="7C029D2C" w14:textId="77777777" w:rsidR="0067733B" w:rsidRPr="00E73313" w:rsidRDefault="0067733B" w:rsidP="0067733B">
            <w:pPr>
              <w:pStyle w:val="Listenabsatz"/>
              <w:numPr>
                <w:ilvl w:val="0"/>
                <w:numId w:val="0"/>
              </w:numPr>
              <w:ind w:left="284"/>
            </w:pPr>
          </w:p>
        </w:tc>
      </w:tr>
      <w:tr w:rsidR="003C1F98" w:rsidRPr="00E73313" w14:paraId="4C397D9A" w14:textId="77777777" w:rsidTr="00E91F87">
        <w:tc>
          <w:tcPr>
            <w:tcW w:w="752" w:type="dxa"/>
          </w:tcPr>
          <w:p w14:paraId="462EDD69" w14:textId="77777777" w:rsidR="003C1F98" w:rsidRPr="00E73313" w:rsidRDefault="00D644E6" w:rsidP="0000022A">
            <w:pPr>
              <w:pStyle w:val="berschrift3"/>
            </w:pPr>
            <w:r>
              <w:lastRenderedPageBreak/>
              <w:t>1.3</w:t>
            </w:r>
          </w:p>
        </w:tc>
        <w:tc>
          <w:tcPr>
            <w:tcW w:w="8533" w:type="dxa"/>
            <w:gridSpan w:val="12"/>
          </w:tcPr>
          <w:p w14:paraId="0EF0F025" w14:textId="1E45594A" w:rsidR="0000022A" w:rsidRPr="0000022A" w:rsidRDefault="00A71530" w:rsidP="0000022A">
            <w:pPr>
              <w:pStyle w:val="berschrift3"/>
            </w:pPr>
            <w:r>
              <w:t xml:space="preserve">Multiplikations-Aufgaben </w:t>
            </w:r>
            <w:r w:rsidR="003C1F98" w:rsidRPr="00843F97">
              <w:t>zu Würfelbildern finden und umgekehrt</w:t>
            </w:r>
            <w:r w:rsidR="00E91F87">
              <w:br/>
            </w:r>
            <w:r w:rsidR="00E91F87" w:rsidRPr="00E91F87">
              <w:rPr>
                <w:sz w:val="11"/>
                <w:szCs w:val="10"/>
              </w:rPr>
              <w:t xml:space="preserve">  </w:t>
            </w:r>
          </w:p>
        </w:tc>
      </w:tr>
      <w:tr w:rsidR="003C1F98" w:rsidRPr="00E73313" w14:paraId="1901723A" w14:textId="77777777" w:rsidTr="00E91F87">
        <w:trPr>
          <w:trHeight w:val="354"/>
        </w:trPr>
        <w:tc>
          <w:tcPr>
            <w:tcW w:w="752" w:type="dxa"/>
          </w:tcPr>
          <w:p w14:paraId="549465B2" w14:textId="4EC7292E" w:rsidR="003C1F98" w:rsidRPr="00E73313" w:rsidRDefault="000D673C" w:rsidP="002E0FA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2357" behindDoc="0" locked="0" layoutInCell="1" allowOverlap="1" wp14:anchorId="6C342912" wp14:editId="636B2149">
                  <wp:simplePos x="0" y="0"/>
                  <wp:positionH relativeFrom="column">
                    <wp:posOffset>27722</wp:posOffset>
                  </wp:positionH>
                  <wp:positionV relativeFrom="paragraph">
                    <wp:posOffset>36770</wp:posOffset>
                  </wp:positionV>
                  <wp:extent cx="313144" cy="272386"/>
                  <wp:effectExtent l="0" t="0" r="4445" b="0"/>
                  <wp:wrapNone/>
                  <wp:docPr id="1059426691" name="Grafik 1059426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7" w:type="dxa"/>
          </w:tcPr>
          <w:p w14:paraId="5C0E34F4" w14:textId="77777777" w:rsidR="003C1F98" w:rsidRPr="00D644E6" w:rsidRDefault="003C1F98" w:rsidP="00D644E6">
            <w:pPr>
              <w:pStyle w:val="berschrift4"/>
            </w:pPr>
            <w:r w:rsidRPr="00D644E6">
              <w:t>a)</w:t>
            </w:r>
          </w:p>
        </w:tc>
        <w:tc>
          <w:tcPr>
            <w:tcW w:w="8226" w:type="dxa"/>
            <w:gridSpan w:val="11"/>
          </w:tcPr>
          <w:p w14:paraId="281265EF" w14:textId="53F31822" w:rsidR="003C1F98" w:rsidRDefault="003C1F98" w:rsidP="002E0FA7">
            <w:r w:rsidRPr="00E73313">
              <w:t>Nehmt fünf Würfel und stellt euch gegenseitig Aufgaben</w:t>
            </w:r>
            <w:r w:rsidR="00D86AD2">
              <w:t>, so wie Kenan und Emily</w:t>
            </w:r>
            <w:r w:rsidRPr="00E73313">
              <w:t>.</w:t>
            </w:r>
          </w:p>
          <w:p w14:paraId="64DD4DE0" w14:textId="77777777" w:rsidR="003C1F98" w:rsidRPr="00E73313" w:rsidRDefault="003C1F98" w:rsidP="002E0FA7">
            <w:pPr>
              <w:rPr>
                <w:noProof/>
              </w:rPr>
            </w:pPr>
          </w:p>
        </w:tc>
      </w:tr>
      <w:tr w:rsidR="003C1F98" w:rsidRPr="00E73313" w14:paraId="58A841D8" w14:textId="77777777" w:rsidTr="00E91F87">
        <w:trPr>
          <w:trHeight w:val="1873"/>
        </w:trPr>
        <w:tc>
          <w:tcPr>
            <w:tcW w:w="752" w:type="dxa"/>
          </w:tcPr>
          <w:p w14:paraId="6787EB77" w14:textId="77777777" w:rsidR="003C1F98" w:rsidRPr="00E73313" w:rsidRDefault="003C1F98" w:rsidP="002E0FA7"/>
        </w:tc>
        <w:tc>
          <w:tcPr>
            <w:tcW w:w="307" w:type="dxa"/>
          </w:tcPr>
          <w:p w14:paraId="6461309C" w14:textId="77777777" w:rsidR="003C1F98" w:rsidRPr="00E73313" w:rsidRDefault="003C1F98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76923C"/>
              </w:rPr>
            </w:pPr>
          </w:p>
        </w:tc>
        <w:tc>
          <w:tcPr>
            <w:tcW w:w="4217" w:type="dxa"/>
            <w:gridSpan w:val="7"/>
          </w:tcPr>
          <w:p w14:paraId="7F92BE97" w14:textId="03AA56A9" w:rsidR="003C1F98" w:rsidRDefault="00D86AD2" w:rsidP="002E0FA7">
            <w:pPr>
              <w:pStyle w:val="Text"/>
            </w:pPr>
            <w:r>
              <w:t>Tara</w:t>
            </w:r>
            <w:r w:rsidR="003C1F98" w:rsidRPr="00E73313">
              <w:t xml:space="preserve"> legt mehrere Würfel</w:t>
            </w:r>
            <w:r w:rsidR="005525EF">
              <w:t>,</w:t>
            </w:r>
            <w:r w:rsidR="003C1F98" w:rsidRPr="00E73313">
              <w:t xml:space="preserve"> </w:t>
            </w:r>
            <w:r w:rsidR="003C1F98">
              <w:br/>
            </w:r>
            <w:r w:rsidR="005525EF">
              <w:t>die immer gleich viele Punkte zeigen</w:t>
            </w:r>
            <w:r w:rsidR="003C1F98" w:rsidRPr="00E73313">
              <w:t>.</w:t>
            </w:r>
          </w:p>
          <w:p w14:paraId="3BA6929A" w14:textId="77777777" w:rsidR="003C1F98" w:rsidRPr="00E73313" w:rsidRDefault="003C1F98" w:rsidP="002E0FA7">
            <w:pPr>
              <w:pStyle w:val="Text"/>
            </w:pPr>
          </w:p>
          <w:p w14:paraId="0052FF6E" w14:textId="4A29C683" w:rsidR="003C1F98" w:rsidRPr="00E73313" w:rsidRDefault="00381366" w:rsidP="002E0FA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148" behindDoc="0" locked="0" layoutInCell="1" allowOverlap="1" wp14:anchorId="3D10A17B" wp14:editId="7B3D856E">
                      <wp:simplePos x="0" y="0"/>
                      <wp:positionH relativeFrom="column">
                        <wp:posOffset>2097070</wp:posOffset>
                      </wp:positionH>
                      <wp:positionV relativeFrom="paragraph">
                        <wp:posOffset>28575</wp:posOffset>
                      </wp:positionV>
                      <wp:extent cx="2169795" cy="516255"/>
                      <wp:effectExtent l="0" t="0" r="281305" b="17145"/>
                      <wp:wrapNone/>
                      <wp:docPr id="670" name="Abgerundete rechteckige Legende 6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9795" cy="516255"/>
                              </a:xfrm>
                              <a:prstGeom prst="wedgeRoundRectCallout">
                                <a:avLst>
                                  <a:gd name="adj1" fmla="val 61052"/>
                                  <a:gd name="adj2" fmla="val 13745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BE4714C" w14:textId="77777777" w:rsidR="002E0FA7" w:rsidRPr="00867675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867675">
                                    <w:rPr>
                                      <w:color w:val="000000"/>
                                    </w:rPr>
                                    <w:t>Hier liegen zwei Würfel mit jeweils 4 Punkten, also 2 mal 4 gleich 8.</w:t>
                                  </w:r>
                                </w:p>
                                <w:p w14:paraId="15DB4129" w14:textId="77777777" w:rsidR="002E0FA7" w:rsidRPr="00867675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10A17B" id="Abgerundete rechteckige Legende 670" o:spid="_x0000_s1051" type="#_x0000_t62" style="position:absolute;margin-left:165.1pt;margin-top:2.25pt;width:170.85pt;height:40.65pt;z-index:2516501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" adj="23987,13769" filled="f" strokecolor="#bfbfbf [2412]" strokeweight="1pt">
                      <v:textbox inset="1mm,,1mm">
                        <w:txbxContent>
                          <w:p w14:paraId="4BE4714C" w14:textId="77777777" w:rsidR="002E0FA7" w:rsidRPr="00867675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  <w:r w:rsidRPr="00867675">
                              <w:rPr>
                                <w:color w:val="000000"/>
                              </w:rPr>
                              <w:t>Hier liegen zwei Würfel mit jeweils 4 Punkten, also 2 mal 4 gleich 8.</w:t>
                            </w:r>
                          </w:p>
                          <w:p w14:paraId="15DB4129" w14:textId="77777777" w:rsidR="002E0FA7" w:rsidRPr="00867675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3FFB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75" behindDoc="0" locked="0" layoutInCell="1" allowOverlap="1" wp14:anchorId="5193906E" wp14:editId="4E18EB6D">
                      <wp:simplePos x="0" y="0"/>
                      <wp:positionH relativeFrom="column">
                        <wp:posOffset>87534</wp:posOffset>
                      </wp:positionH>
                      <wp:positionV relativeFrom="paragraph">
                        <wp:posOffset>29725</wp:posOffset>
                      </wp:positionV>
                      <wp:extent cx="629920" cy="747063"/>
                      <wp:effectExtent l="0" t="0" r="0" b="2540"/>
                      <wp:wrapNone/>
                      <wp:docPr id="994571456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898072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65230747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1CA85E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93906E" id="Gruppieren 21" o:spid="_x0000_s1052" style="position:absolute;margin-left:6.9pt;margin-top:2.35pt;width:49.6pt;height:58.8pt;z-index:251652375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">
                      <v:shape id="Grafik 3" o:spid="_x0000_s1053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">
                        <v:imagedata r:id="rId55" o:title="" chromakey="white"/>
                      </v:shape>
                      <v:shape id="Textfeld 12" o:spid="_x0000_s1054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0F1CA85E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C1F98" w:rsidRPr="00E73313">
              <w:rPr>
                <w:noProof/>
              </w:rPr>
              <w:drawing>
                <wp:anchor distT="0" distB="0" distL="114300" distR="114300" simplePos="0" relativeHeight="251650059" behindDoc="0" locked="0" layoutInCell="1" allowOverlap="1" wp14:anchorId="738C46AA" wp14:editId="15456A12">
                  <wp:simplePos x="0" y="0"/>
                  <wp:positionH relativeFrom="column">
                    <wp:posOffset>979170</wp:posOffset>
                  </wp:positionH>
                  <wp:positionV relativeFrom="paragraph">
                    <wp:posOffset>93980</wp:posOffset>
                  </wp:positionV>
                  <wp:extent cx="361315" cy="368935"/>
                  <wp:effectExtent l="76200" t="76200" r="76835" b="69215"/>
                  <wp:wrapNone/>
                  <wp:docPr id="15293" name="Bild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711385">
                            <a:off x="0" y="0"/>
                            <a:ext cx="361315" cy="368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1DDE81" w14:textId="77777777" w:rsidR="003C1F98" w:rsidRPr="00E73313" w:rsidRDefault="003C1F98" w:rsidP="002E0FA7"/>
          <w:p w14:paraId="13EDAF8B" w14:textId="77777777" w:rsidR="003C1F98" w:rsidRPr="00E73313" w:rsidRDefault="003C1F98" w:rsidP="002E0FA7">
            <w:r w:rsidRPr="00E73313">
              <w:rPr>
                <w:noProof/>
              </w:rPr>
              <w:drawing>
                <wp:anchor distT="0" distB="0" distL="114300" distR="114300" simplePos="0" relativeHeight="251650053" behindDoc="0" locked="0" layoutInCell="1" allowOverlap="1" wp14:anchorId="31B33160" wp14:editId="4D1A0E84">
                  <wp:simplePos x="0" y="0"/>
                  <wp:positionH relativeFrom="column">
                    <wp:posOffset>1383030</wp:posOffset>
                  </wp:positionH>
                  <wp:positionV relativeFrom="paragraph">
                    <wp:posOffset>31115</wp:posOffset>
                  </wp:positionV>
                  <wp:extent cx="361315" cy="368935"/>
                  <wp:effectExtent l="0" t="0" r="635" b="0"/>
                  <wp:wrapNone/>
                  <wp:docPr id="15294" name="Bild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68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741D96" w14:textId="77777777" w:rsidR="003C1F98" w:rsidRPr="00E73313" w:rsidRDefault="003C1F98" w:rsidP="002E0FA7"/>
          <w:p w14:paraId="219FD3A1" w14:textId="77777777" w:rsidR="003C1F98" w:rsidRPr="00E73313" w:rsidRDefault="003C1F98" w:rsidP="002E0FA7"/>
        </w:tc>
        <w:tc>
          <w:tcPr>
            <w:tcW w:w="4009" w:type="dxa"/>
            <w:gridSpan w:val="4"/>
          </w:tcPr>
          <w:p w14:paraId="0B86984D" w14:textId="57841063" w:rsidR="003C1F98" w:rsidRDefault="00D86AD2" w:rsidP="002E0FA7">
            <w:pPr>
              <w:pStyle w:val="Text"/>
            </w:pPr>
            <w:r>
              <w:t xml:space="preserve">Dann beschreibt </w:t>
            </w:r>
            <w:r w:rsidR="00381366">
              <w:t xml:space="preserve">Kenan </w:t>
            </w:r>
            <w:r>
              <w:t xml:space="preserve">die Punktegruppen </w:t>
            </w:r>
            <w:r w:rsidR="00381366">
              <w:t xml:space="preserve">und </w:t>
            </w:r>
            <w:r w:rsidR="003C1F98" w:rsidRPr="00E73313">
              <w:t xml:space="preserve">nennt die passende </w:t>
            </w:r>
            <w:r w:rsidR="00825DFF">
              <w:t>Multiplikations-Aufgabe</w:t>
            </w:r>
            <w:r w:rsidR="00381366">
              <w:t>.</w:t>
            </w:r>
          </w:p>
          <w:p w14:paraId="458D84C5" w14:textId="77777777" w:rsidR="003C1F98" w:rsidRDefault="00CD3FFB" w:rsidP="002E0FA7">
            <w:pPr>
              <w:pStyle w:val="Tex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76" behindDoc="0" locked="0" layoutInCell="1" allowOverlap="1" wp14:anchorId="5D9FF0FD" wp14:editId="4A377F3C">
                      <wp:simplePos x="0" y="0"/>
                      <wp:positionH relativeFrom="column">
                        <wp:posOffset>1692163</wp:posOffset>
                      </wp:positionH>
                      <wp:positionV relativeFrom="paragraph">
                        <wp:posOffset>149860</wp:posOffset>
                      </wp:positionV>
                      <wp:extent cx="544830" cy="751091"/>
                      <wp:effectExtent l="0" t="0" r="1270" b="0"/>
                      <wp:wrapNone/>
                      <wp:docPr id="1229884062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115112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1140735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AA9DB9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9FF0FD" id="_x0000_s1055" style="position:absolute;margin-left:133.25pt;margin-top:11.8pt;width:42.9pt;height:59.15pt;z-index:251652376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">
                      <v:shape id="Grafik 5" o:spid="_x0000_s1056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">
                        <v:imagedata r:id="rId40" o:title="" chromakey="white"/>
                      </v:shape>
                      <v:shape id="Textfeld 12" o:spid="_x0000_s1057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5AA9DB9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12B6400" w14:textId="77777777" w:rsidR="003C1F98" w:rsidRPr="00E73313" w:rsidRDefault="003C1F98" w:rsidP="002E0FA7">
            <w:pPr>
              <w:pStyle w:val="Text"/>
            </w:pPr>
          </w:p>
        </w:tc>
      </w:tr>
      <w:tr w:rsidR="003C1F98" w:rsidRPr="00E73313" w14:paraId="34821111" w14:textId="77777777" w:rsidTr="00E91F87">
        <w:tc>
          <w:tcPr>
            <w:tcW w:w="752" w:type="dxa"/>
          </w:tcPr>
          <w:p w14:paraId="49F2E03F" w14:textId="77777777" w:rsidR="003C1F98" w:rsidRPr="00E73313" w:rsidRDefault="003C1F98" w:rsidP="002E0FA7"/>
        </w:tc>
        <w:tc>
          <w:tcPr>
            <w:tcW w:w="307" w:type="dxa"/>
          </w:tcPr>
          <w:p w14:paraId="0591B67E" w14:textId="77777777" w:rsidR="003C1F98" w:rsidRPr="00E73313" w:rsidRDefault="003C1F98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76923C"/>
              </w:rPr>
            </w:pPr>
          </w:p>
        </w:tc>
        <w:tc>
          <w:tcPr>
            <w:tcW w:w="8226" w:type="dxa"/>
            <w:gridSpan w:val="11"/>
          </w:tcPr>
          <w:p w14:paraId="6433DBBF" w14:textId="77777777" w:rsidR="003C1F98" w:rsidRPr="00E73313" w:rsidRDefault="003C1F98" w:rsidP="002E0FA7">
            <w:pPr>
              <w:pStyle w:val="Text"/>
            </w:pPr>
            <w:r w:rsidRPr="00E73313">
              <w:t>Wechselt euch ab.</w:t>
            </w:r>
          </w:p>
        </w:tc>
      </w:tr>
      <w:tr w:rsidR="003C1F98" w:rsidRPr="00E73313" w14:paraId="3033D86A" w14:textId="77777777" w:rsidTr="00E91F87">
        <w:tc>
          <w:tcPr>
            <w:tcW w:w="752" w:type="dxa"/>
          </w:tcPr>
          <w:p w14:paraId="7CD59B7A" w14:textId="77777777" w:rsidR="003C1F98" w:rsidRPr="00E73313" w:rsidRDefault="003C1F98" w:rsidP="002E0FA7"/>
        </w:tc>
        <w:tc>
          <w:tcPr>
            <w:tcW w:w="307" w:type="dxa"/>
          </w:tcPr>
          <w:p w14:paraId="29BAA383" w14:textId="77777777" w:rsidR="003C1F98" w:rsidRPr="00E73313" w:rsidRDefault="003C1F98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76923C"/>
              </w:rPr>
            </w:pPr>
          </w:p>
        </w:tc>
        <w:tc>
          <w:tcPr>
            <w:tcW w:w="8226" w:type="dxa"/>
            <w:gridSpan w:val="11"/>
          </w:tcPr>
          <w:p w14:paraId="781FACBB" w14:textId="77777777" w:rsidR="003C1F98" w:rsidRDefault="003C1F98" w:rsidP="002E0FA7"/>
          <w:p w14:paraId="169D6B8E" w14:textId="77777777" w:rsidR="0069129F" w:rsidRPr="00E73313" w:rsidRDefault="0069129F" w:rsidP="002E0FA7"/>
        </w:tc>
      </w:tr>
      <w:tr w:rsidR="003C1F98" w:rsidRPr="00E73313" w14:paraId="3A88DEA7" w14:textId="77777777" w:rsidTr="00E91F87">
        <w:trPr>
          <w:trHeight w:val="2594"/>
        </w:trPr>
        <w:tc>
          <w:tcPr>
            <w:tcW w:w="752" w:type="dxa"/>
          </w:tcPr>
          <w:p w14:paraId="50022C54" w14:textId="5ECECC71" w:rsidR="003C1F98" w:rsidRPr="00E73313" w:rsidRDefault="000D673C" w:rsidP="002E0FA7">
            <w:r>
              <w:rPr>
                <w:noProof/>
              </w:rPr>
              <w:drawing>
                <wp:anchor distT="0" distB="0" distL="114300" distR="114300" simplePos="0" relativeHeight="251652358" behindDoc="0" locked="0" layoutInCell="1" allowOverlap="1" wp14:anchorId="2F15DE7B" wp14:editId="1FE8E5DB">
                  <wp:simplePos x="0" y="0"/>
                  <wp:positionH relativeFrom="column">
                    <wp:posOffset>27722</wp:posOffset>
                  </wp:positionH>
                  <wp:positionV relativeFrom="paragraph">
                    <wp:posOffset>-2049</wp:posOffset>
                  </wp:positionV>
                  <wp:extent cx="313144" cy="272386"/>
                  <wp:effectExtent l="0" t="0" r="4445" b="0"/>
                  <wp:wrapNone/>
                  <wp:docPr id="1945724733" name="Grafik 1945724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7" w:type="dxa"/>
          </w:tcPr>
          <w:p w14:paraId="7E6B79D7" w14:textId="77777777" w:rsidR="003C1F98" w:rsidRPr="00E73313" w:rsidRDefault="003C1F98" w:rsidP="00D644E6">
            <w:pPr>
              <w:pStyle w:val="berschrift4"/>
            </w:pPr>
            <w:r w:rsidRPr="00E73313">
              <w:t>b)</w:t>
            </w:r>
          </w:p>
        </w:tc>
        <w:tc>
          <w:tcPr>
            <w:tcW w:w="3669" w:type="dxa"/>
            <w:gridSpan w:val="6"/>
          </w:tcPr>
          <w:p w14:paraId="2684416A" w14:textId="77777777" w:rsidR="00D86AD2" w:rsidRDefault="00D86AD2" w:rsidP="002E0FA7">
            <w:pPr>
              <w:pStyle w:val="Text"/>
            </w:pPr>
          </w:p>
          <w:p w14:paraId="1ECBE45A" w14:textId="77777777" w:rsidR="00D86AD2" w:rsidRDefault="00D86AD2" w:rsidP="002E0FA7">
            <w:pPr>
              <w:pStyle w:val="Text"/>
            </w:pPr>
          </w:p>
          <w:p w14:paraId="0CB65D04" w14:textId="77777777" w:rsidR="00D86AD2" w:rsidRDefault="00D86AD2" w:rsidP="002E0FA7">
            <w:pPr>
              <w:pStyle w:val="Text"/>
            </w:pPr>
          </w:p>
          <w:p w14:paraId="1EDCCA07" w14:textId="77777777" w:rsidR="00D86AD2" w:rsidRDefault="00D86AD2" w:rsidP="002E0FA7">
            <w:pPr>
              <w:pStyle w:val="Text"/>
            </w:pPr>
          </w:p>
          <w:p w14:paraId="7C2E1973" w14:textId="3A4D1EEF" w:rsidR="003C1F98" w:rsidRPr="00E73313" w:rsidRDefault="00D86AD2" w:rsidP="002E0FA7">
            <w:pPr>
              <w:pStyle w:val="Text"/>
            </w:pPr>
            <w:r>
              <w:t xml:space="preserve">Danach nennt Tara die passende </w:t>
            </w:r>
            <w:r w:rsidR="003C1F98" w:rsidRPr="00E73313">
              <w:br/>
            </w:r>
            <w:r w:rsidR="00825DFF">
              <w:t>Multiplikations-Aufgabe</w:t>
            </w:r>
            <w:r w:rsidR="003C1F98" w:rsidRPr="00E73313">
              <w:t>.</w:t>
            </w:r>
            <w:r w:rsidR="003C1F98">
              <w:rPr>
                <w:noProof/>
              </w:rPr>
              <w:t xml:space="preserve"> </w:t>
            </w:r>
          </w:p>
          <w:p w14:paraId="0F9343A5" w14:textId="77777777" w:rsidR="003C1F98" w:rsidRPr="00E73313" w:rsidRDefault="00CD3FFB" w:rsidP="002E0FA7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74" behindDoc="0" locked="0" layoutInCell="1" allowOverlap="1" wp14:anchorId="561D606F" wp14:editId="27F702E9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105781</wp:posOffset>
                      </wp:positionV>
                      <wp:extent cx="629920" cy="747063"/>
                      <wp:effectExtent l="0" t="0" r="0" b="2540"/>
                      <wp:wrapNone/>
                      <wp:docPr id="762686222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7056027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7858120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4809D4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1D606F" id="_x0000_s1058" style="position:absolute;margin-left:.1pt;margin-top:8.35pt;width:49.6pt;height:58.8pt;z-index:251652374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">
                      <v:shape id="Grafik 3" o:spid="_x0000_s1059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">
                        <v:imagedata r:id="rId55" o:title="" chromakey="white"/>
                      </v:shape>
                      <v:shape id="Textfeld 12" o:spid="_x0000_s1060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D4809D4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C1F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154" behindDoc="0" locked="0" layoutInCell="1" allowOverlap="1" wp14:anchorId="41E80B84" wp14:editId="7CBE7018">
                      <wp:simplePos x="0" y="0"/>
                      <wp:positionH relativeFrom="column">
                        <wp:posOffset>779145</wp:posOffset>
                      </wp:positionH>
                      <wp:positionV relativeFrom="paragraph">
                        <wp:posOffset>168387</wp:posOffset>
                      </wp:positionV>
                      <wp:extent cx="632460" cy="331470"/>
                      <wp:effectExtent l="292100" t="0" r="15240" b="11430"/>
                      <wp:wrapNone/>
                      <wp:docPr id="684" name="Abgerundete rechteckige Legende 6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2460" cy="331470"/>
                              </a:xfrm>
                              <a:prstGeom prst="wedgeRoundRectCallout">
                                <a:avLst>
                                  <a:gd name="adj1" fmla="val -89405"/>
                                  <a:gd name="adj2" fmla="val 20993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6CAA53" w14:textId="77777777" w:rsidR="002E0FA7" w:rsidRPr="00867675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867675">
                                    <w:rPr>
                                      <w:color w:val="000000"/>
                                    </w:rPr>
                                    <w:t>4 mal 5</w:t>
                                  </w:r>
                                </w:p>
                                <w:p w14:paraId="19CF0361" w14:textId="77777777" w:rsidR="002E0FA7" w:rsidRPr="00867675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E80B84" id="Abgerundete rechteckige Legende 684" o:spid="_x0000_s1061" type="#_x0000_t62" style="position:absolute;margin-left:61.35pt;margin-top:13.25pt;width:49.8pt;height:26.1pt;z-index:2516501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" adj="-8511,15334" filled="f" strokecolor="#bfbfbf [2412]" strokeweight="1pt">
                      <v:textbox inset="1mm,,1mm">
                        <w:txbxContent>
                          <w:p w14:paraId="2E6CAA53" w14:textId="77777777" w:rsidR="002E0FA7" w:rsidRPr="00867675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  <w:r w:rsidRPr="00867675">
                              <w:rPr>
                                <w:color w:val="000000"/>
                              </w:rPr>
                              <w:t>4 mal 5</w:t>
                            </w:r>
                          </w:p>
                          <w:p w14:paraId="19CF0361" w14:textId="77777777" w:rsidR="002E0FA7" w:rsidRPr="00867675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F96D5F4" w14:textId="77777777" w:rsidR="003C1F98" w:rsidRPr="00E73313" w:rsidRDefault="003C1F98" w:rsidP="002E0FA7"/>
          <w:p w14:paraId="789AB047" w14:textId="77777777" w:rsidR="003C1F98" w:rsidRPr="00E73313" w:rsidRDefault="003C1F98" w:rsidP="002E0FA7"/>
          <w:p w14:paraId="61698E4D" w14:textId="1257433E" w:rsidR="003C1F98" w:rsidRPr="00E73313" w:rsidRDefault="003C1F98" w:rsidP="002E0FA7"/>
          <w:p w14:paraId="7363166D" w14:textId="77777777" w:rsidR="003C1F98" w:rsidRPr="005E2B6F" w:rsidRDefault="003C1F98" w:rsidP="002E0FA7"/>
        </w:tc>
        <w:tc>
          <w:tcPr>
            <w:tcW w:w="4557" w:type="dxa"/>
            <w:gridSpan w:val="5"/>
          </w:tcPr>
          <w:p w14:paraId="3B604D35" w14:textId="1BF34A3F" w:rsidR="003C1F98" w:rsidRDefault="00D86AD2" w:rsidP="002E0FA7">
            <w:pPr>
              <w:pStyle w:val="Text"/>
            </w:pPr>
            <w:r>
              <w:t>Nun legt Kenan</w:t>
            </w:r>
            <w:r w:rsidR="003C1F98" w:rsidRPr="00E73313">
              <w:t xml:space="preserve"> das passende Würfelbild </w:t>
            </w:r>
            <w:r w:rsidR="00867675">
              <w:br/>
            </w:r>
            <w:r w:rsidR="003C1F98" w:rsidRPr="00E73313">
              <w:t xml:space="preserve">und </w:t>
            </w:r>
            <w:r w:rsidR="000833C4">
              <w:t>beschreibt</w:t>
            </w:r>
            <w:r>
              <w:t xml:space="preserve"> es</w:t>
            </w:r>
            <w:r w:rsidR="000833C4">
              <w:t>.</w:t>
            </w:r>
          </w:p>
          <w:p w14:paraId="787EBC99" w14:textId="4BA9C536" w:rsidR="003C1F98" w:rsidRDefault="003C1F98" w:rsidP="002E0FA7">
            <w:pPr>
              <w:pStyle w:val="Text"/>
            </w:pPr>
            <w:r w:rsidRPr="00E73313">
              <w:rPr>
                <w:noProof/>
              </w:rPr>
              <w:drawing>
                <wp:anchor distT="0" distB="0" distL="114300" distR="114300" simplePos="0" relativeHeight="251650057" behindDoc="0" locked="0" layoutInCell="1" allowOverlap="1" wp14:anchorId="1304945E" wp14:editId="2A65AE9F">
                  <wp:simplePos x="0" y="0"/>
                  <wp:positionH relativeFrom="column">
                    <wp:posOffset>1696354</wp:posOffset>
                  </wp:positionH>
                  <wp:positionV relativeFrom="paragraph">
                    <wp:posOffset>103546</wp:posOffset>
                  </wp:positionV>
                  <wp:extent cx="357505" cy="346710"/>
                  <wp:effectExtent l="19050" t="19050" r="23495" b="34290"/>
                  <wp:wrapNone/>
                  <wp:docPr id="1318034736" name="Grafik 1318034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383657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054" behindDoc="0" locked="0" layoutInCell="1" allowOverlap="1" wp14:anchorId="2C43E5C3" wp14:editId="7BABB94A">
                  <wp:simplePos x="0" y="0"/>
                  <wp:positionH relativeFrom="column">
                    <wp:posOffset>110094</wp:posOffset>
                  </wp:positionH>
                  <wp:positionV relativeFrom="paragraph">
                    <wp:posOffset>101817</wp:posOffset>
                  </wp:positionV>
                  <wp:extent cx="357505" cy="346710"/>
                  <wp:effectExtent l="38100" t="38100" r="42545" b="34290"/>
                  <wp:wrapNone/>
                  <wp:docPr id="474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60687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055" behindDoc="0" locked="0" layoutInCell="1" allowOverlap="1" wp14:anchorId="6FEC3063" wp14:editId="05F035D6">
                  <wp:simplePos x="0" y="0"/>
                  <wp:positionH relativeFrom="column">
                    <wp:posOffset>640080</wp:posOffset>
                  </wp:positionH>
                  <wp:positionV relativeFrom="paragraph">
                    <wp:posOffset>69850</wp:posOffset>
                  </wp:positionV>
                  <wp:extent cx="357505" cy="346710"/>
                  <wp:effectExtent l="0" t="0" r="4445" b="0"/>
                  <wp:wrapNone/>
                  <wp:docPr id="480" name="Bild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056" behindDoc="0" locked="0" layoutInCell="1" allowOverlap="1" wp14:anchorId="238B4BC1" wp14:editId="6B4E0012">
                  <wp:simplePos x="0" y="0"/>
                  <wp:positionH relativeFrom="column">
                    <wp:posOffset>1172150</wp:posOffset>
                  </wp:positionH>
                  <wp:positionV relativeFrom="paragraph">
                    <wp:posOffset>89595</wp:posOffset>
                  </wp:positionV>
                  <wp:extent cx="357505" cy="346710"/>
                  <wp:effectExtent l="76200" t="76200" r="42545" b="72390"/>
                  <wp:wrapNone/>
                  <wp:docPr id="482" name="Bild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79668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162B53" w14:textId="38BB50F4" w:rsidR="003C1F98" w:rsidRPr="00E73313" w:rsidRDefault="00D86AD2" w:rsidP="002E0FA7">
            <w:pPr>
              <w:pStyle w:val="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149" behindDoc="0" locked="0" layoutInCell="1" allowOverlap="1" wp14:anchorId="5B14B2F7" wp14:editId="0234B4F7">
                      <wp:simplePos x="0" y="0"/>
                      <wp:positionH relativeFrom="column">
                        <wp:posOffset>-73428</wp:posOffset>
                      </wp:positionH>
                      <wp:positionV relativeFrom="paragraph">
                        <wp:posOffset>511950</wp:posOffset>
                      </wp:positionV>
                      <wp:extent cx="2231830" cy="603885"/>
                      <wp:effectExtent l="0" t="101600" r="29210" b="18415"/>
                      <wp:wrapNone/>
                      <wp:docPr id="671" name="Abgerundete rechteckige Legende 6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1830" cy="603885"/>
                              </a:xfrm>
                              <a:prstGeom prst="wedgeRoundRectCallout">
                                <a:avLst>
                                  <a:gd name="adj1" fmla="val 48384"/>
                                  <a:gd name="adj2" fmla="val -65773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1FEBE0" w14:textId="0533A284" w:rsidR="002E0FA7" w:rsidRPr="00CD3FFB" w:rsidRDefault="002E0FA7" w:rsidP="00CD3FFB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CD3FFB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4 mal 5, ich muss also vier Würfel legen. </w:t>
                                  </w:r>
                                  <w:r w:rsidR="005525EF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CD3FFB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uf jedem Würfel müssen 5 Punkte sein. </w:t>
                                  </w:r>
                                  <w:r w:rsidR="000833C4" w:rsidRPr="0078312C">
                                    <w:rPr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Vier 5er, </w:t>
                                  </w:r>
                                  <w:r w:rsidR="00165441">
                                    <w:rPr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 w:rsidR="000833C4" w:rsidRPr="0078312C">
                                    <w:rPr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as sind </w:t>
                                  </w:r>
                                  <w:r w:rsidRPr="0078312C">
                                    <w:rPr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4 mal 5.</w:t>
                                  </w:r>
                                </w:p>
                                <w:p w14:paraId="67A8E03E" w14:textId="77777777" w:rsidR="002E0FA7" w:rsidRPr="00CD3FFB" w:rsidRDefault="002E0FA7" w:rsidP="00CD3FFB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14B2F7" id="Abgerundete rechteckige Legende 671" o:spid="_x0000_s1062" type="#_x0000_t62" style="position:absolute;margin-left:-5.8pt;margin-top:40.3pt;width:175.75pt;height:47.55pt;z-index:2516501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" adj="21251,-3407" filled="f" strokecolor="#bfbfbf [2412]" strokeweight="1pt">
                      <v:textbox inset="1mm,,1mm">
                        <w:txbxContent>
                          <w:p w14:paraId="541FEBE0" w14:textId="0533A284" w:rsidR="002E0FA7" w:rsidRPr="00CD3FFB" w:rsidRDefault="002E0FA7" w:rsidP="00CD3FFB">
                            <w:pPr>
                              <w:spacing w:line="240" w:lineRule="auto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CD3FFB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4 mal 5, ich muss also vier Würfel legen. </w:t>
                            </w:r>
                            <w:r w:rsidR="005525EF">
                              <w:rPr>
                                <w:color w:val="000000"/>
                                <w:sz w:val="20"/>
                                <w:szCs w:val="20"/>
                              </w:rPr>
                              <w:t>A</w:t>
                            </w:r>
                            <w:r w:rsidRPr="00CD3FFB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uf jedem Würfel müssen 5 Punkte sein. </w:t>
                            </w:r>
                            <w:r w:rsidR="000833C4" w:rsidRPr="0078312C"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Vier 5er, </w:t>
                            </w:r>
                            <w:r w:rsidR="00165441"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d</w:t>
                            </w:r>
                            <w:r w:rsidR="000833C4" w:rsidRPr="0078312C"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as sind </w:t>
                            </w:r>
                            <w:r w:rsidRPr="0078312C"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4 mal 5.</w:t>
                            </w:r>
                          </w:p>
                          <w:p w14:paraId="67A8E03E" w14:textId="77777777" w:rsidR="002E0FA7" w:rsidRPr="00CD3FFB" w:rsidRDefault="002E0FA7" w:rsidP="00CD3FFB">
                            <w:pPr>
                              <w:spacing w:line="240" w:lineRule="auto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3FFB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0048" behindDoc="0" locked="0" layoutInCell="1" allowOverlap="1" wp14:anchorId="7DD70544" wp14:editId="48DED750">
                      <wp:simplePos x="0" y="0"/>
                      <wp:positionH relativeFrom="column">
                        <wp:posOffset>2221302</wp:posOffset>
                      </wp:positionH>
                      <wp:positionV relativeFrom="paragraph">
                        <wp:posOffset>165807</wp:posOffset>
                      </wp:positionV>
                      <wp:extent cx="544830" cy="751091"/>
                      <wp:effectExtent l="0" t="0" r="1270" b="0"/>
                      <wp:wrapNone/>
                      <wp:docPr id="2041896097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751091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8208409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46075048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D8C88E9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D70544" id="_x0000_s1063" style="position:absolute;margin-left:174.9pt;margin-top:13.05pt;width:42.9pt;height:59.15pt;z-index:251650048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">
                      <v:shape id="Grafik 5" o:spid="_x0000_s1064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">
                        <v:imagedata r:id="rId40" o:title="" chromakey="white"/>
                      </v:shape>
                      <v:shape id="Textfeld 12" o:spid="_x0000_s1065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D8C88E9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3C1F98" w:rsidRPr="00E73313" w14:paraId="5BE49F24" w14:textId="77777777" w:rsidTr="00E91F87">
        <w:tc>
          <w:tcPr>
            <w:tcW w:w="752" w:type="dxa"/>
          </w:tcPr>
          <w:p w14:paraId="2FD27BCB" w14:textId="77777777" w:rsidR="003C1F98" w:rsidRPr="00E73313" w:rsidRDefault="003C1F98" w:rsidP="002E0FA7"/>
        </w:tc>
        <w:tc>
          <w:tcPr>
            <w:tcW w:w="307" w:type="dxa"/>
          </w:tcPr>
          <w:p w14:paraId="38E3ED65" w14:textId="77777777" w:rsidR="003C1F98" w:rsidRPr="00E73313" w:rsidRDefault="003C1F98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auto"/>
              </w:rPr>
            </w:pPr>
          </w:p>
        </w:tc>
        <w:tc>
          <w:tcPr>
            <w:tcW w:w="8226" w:type="dxa"/>
            <w:gridSpan w:val="11"/>
          </w:tcPr>
          <w:p w14:paraId="1B16FC95" w14:textId="77777777" w:rsidR="003C1F98" w:rsidRPr="00E73313" w:rsidRDefault="003C1F98" w:rsidP="002E0FA7">
            <w:pPr>
              <w:pStyle w:val="Text"/>
              <w:rPr>
                <w:noProof/>
              </w:rPr>
            </w:pPr>
            <w:r w:rsidRPr="00E73313">
              <w:t>Wechselt euch ab.</w:t>
            </w:r>
          </w:p>
        </w:tc>
      </w:tr>
      <w:tr w:rsidR="003C1F98" w:rsidRPr="00E73313" w14:paraId="62F89BEF" w14:textId="77777777" w:rsidTr="00E91F87">
        <w:tc>
          <w:tcPr>
            <w:tcW w:w="752" w:type="dxa"/>
          </w:tcPr>
          <w:p w14:paraId="6CBA1F10" w14:textId="77777777" w:rsidR="003C1F98" w:rsidRPr="00E73313" w:rsidRDefault="003C1F98" w:rsidP="002E0FA7"/>
        </w:tc>
        <w:tc>
          <w:tcPr>
            <w:tcW w:w="307" w:type="dxa"/>
          </w:tcPr>
          <w:p w14:paraId="3B4693BC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226" w:type="dxa"/>
            <w:gridSpan w:val="11"/>
          </w:tcPr>
          <w:p w14:paraId="1D9E74EE" w14:textId="77777777" w:rsidR="003C1F98" w:rsidRPr="00E73313" w:rsidRDefault="003C1F98" w:rsidP="002E0FA7">
            <w:pPr>
              <w:pStyle w:val="Text"/>
            </w:pPr>
          </w:p>
        </w:tc>
      </w:tr>
      <w:tr w:rsidR="003C1F98" w:rsidRPr="00E73313" w14:paraId="609530BA" w14:textId="77777777" w:rsidTr="00E91F87">
        <w:tc>
          <w:tcPr>
            <w:tcW w:w="752" w:type="dxa"/>
          </w:tcPr>
          <w:p w14:paraId="768318FB" w14:textId="77777777" w:rsidR="003C1F98" w:rsidRPr="00E73313" w:rsidRDefault="003C1F98" w:rsidP="002E0FA7"/>
        </w:tc>
        <w:tc>
          <w:tcPr>
            <w:tcW w:w="307" w:type="dxa"/>
          </w:tcPr>
          <w:p w14:paraId="1E624A60" w14:textId="77777777" w:rsidR="003C1F98" w:rsidRPr="00E73313" w:rsidRDefault="003C1F98" w:rsidP="00D644E6">
            <w:pPr>
              <w:pStyle w:val="berschrift4"/>
            </w:pPr>
            <w:r w:rsidRPr="00E73313">
              <w:t>c)</w:t>
            </w:r>
          </w:p>
        </w:tc>
        <w:tc>
          <w:tcPr>
            <w:tcW w:w="8226" w:type="dxa"/>
            <w:gridSpan w:val="11"/>
          </w:tcPr>
          <w:p w14:paraId="3BCBFBA6" w14:textId="71C80F06" w:rsidR="003C1F98" w:rsidRDefault="003C1F98" w:rsidP="002E0FA7">
            <w:pPr>
              <w:pStyle w:val="Text"/>
            </w:pPr>
            <w:r w:rsidRPr="00E73313">
              <w:t xml:space="preserve">Wie viele verschiedene </w:t>
            </w:r>
            <w:r w:rsidR="00825DFF">
              <w:t>Multiplikations-Aufgabe</w:t>
            </w:r>
            <w:r w:rsidRPr="00E73313">
              <w:t xml:space="preserve">n kannst du mit </w:t>
            </w:r>
            <w:r w:rsidR="00141791">
              <w:t>zwei (drei, vier,</w:t>
            </w:r>
            <w:r w:rsidR="00141791" w:rsidRPr="00E73313">
              <w:t xml:space="preserve"> </w:t>
            </w:r>
            <w:r w:rsidRPr="00E73313">
              <w:t>fünf</w:t>
            </w:r>
            <w:r w:rsidR="00141791">
              <w:t>)</w:t>
            </w:r>
            <w:r w:rsidRPr="00E73313">
              <w:t xml:space="preserve"> Würfeln legen?</w:t>
            </w:r>
            <w:r w:rsidR="00141791">
              <w:t xml:space="preserve"> Was fällt dir auf? Erkläre.</w:t>
            </w:r>
          </w:p>
          <w:p w14:paraId="1B81E0AE" w14:textId="77777777" w:rsidR="002E0FA7" w:rsidRPr="00E73313" w:rsidRDefault="002E0FA7" w:rsidP="002E0FA7">
            <w:pPr>
              <w:pStyle w:val="Text"/>
            </w:pPr>
          </w:p>
        </w:tc>
      </w:tr>
      <w:tr w:rsidR="00E91F87" w:rsidRPr="00E73313" w14:paraId="53F488FA" w14:textId="77777777" w:rsidTr="002D4F95">
        <w:tc>
          <w:tcPr>
            <w:tcW w:w="752" w:type="dxa"/>
          </w:tcPr>
          <w:p w14:paraId="6E726E4B" w14:textId="0D755311" w:rsidR="00E91F87" w:rsidRPr="00E73313" w:rsidRDefault="00E91F87" w:rsidP="00E91F87">
            <w:pPr>
              <w:pStyle w:val="berschrift3"/>
            </w:pPr>
            <w:r>
              <w:t>1.4</w:t>
            </w:r>
          </w:p>
        </w:tc>
        <w:tc>
          <w:tcPr>
            <w:tcW w:w="8533" w:type="dxa"/>
            <w:gridSpan w:val="12"/>
          </w:tcPr>
          <w:p w14:paraId="690074F6" w14:textId="77777777" w:rsidR="00E91F87" w:rsidRDefault="00E91F87" w:rsidP="00E91F87">
            <w:pPr>
              <w:pStyle w:val="berschrift3"/>
            </w:pPr>
            <w:r>
              <w:t>Multiplikation erklären</w:t>
            </w:r>
          </w:p>
          <w:p w14:paraId="4C542AA3" w14:textId="77777777" w:rsidR="00E91F87" w:rsidRPr="00E73313" w:rsidRDefault="00E91F87" w:rsidP="00E91F87">
            <w:pPr>
              <w:pStyle w:val="Text"/>
            </w:pPr>
          </w:p>
        </w:tc>
      </w:tr>
      <w:tr w:rsidR="00E91F87" w:rsidRPr="00E73313" w14:paraId="084CE206" w14:textId="77777777" w:rsidTr="00E91F87">
        <w:tc>
          <w:tcPr>
            <w:tcW w:w="752" w:type="dxa"/>
          </w:tcPr>
          <w:p w14:paraId="31010B68" w14:textId="77777777" w:rsidR="00E91F87" w:rsidRPr="00E73313" w:rsidRDefault="00E91F87" w:rsidP="00E91F87"/>
        </w:tc>
        <w:tc>
          <w:tcPr>
            <w:tcW w:w="307" w:type="dxa"/>
          </w:tcPr>
          <w:p w14:paraId="101F6422" w14:textId="77777777" w:rsidR="00E91F87" w:rsidRPr="00261A05" w:rsidRDefault="00E91F87" w:rsidP="00E91F87">
            <w:pPr>
              <w:pStyle w:val="berschriftTeilaufgaben"/>
              <w:rPr>
                <w:color w:val="327A86" w:themeColor="text2"/>
              </w:rPr>
            </w:pPr>
            <w:r w:rsidRPr="00261A05">
              <w:rPr>
                <w:color w:val="327A86" w:themeColor="text2"/>
              </w:rPr>
              <w:t>a)</w:t>
            </w:r>
          </w:p>
        </w:tc>
        <w:tc>
          <w:tcPr>
            <w:tcW w:w="8226" w:type="dxa"/>
            <w:gridSpan w:val="11"/>
          </w:tcPr>
          <w:p w14:paraId="1F512D8B" w14:textId="2B01DFE7" w:rsidR="00E91F87" w:rsidRDefault="00E91F87" w:rsidP="00E91F87">
            <w:pPr>
              <w:pStyle w:val="Tex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76048" behindDoc="0" locked="0" layoutInCell="1" allowOverlap="1" wp14:anchorId="4A0BF71B" wp14:editId="443E83E1">
                      <wp:simplePos x="0" y="0"/>
                      <wp:positionH relativeFrom="column">
                        <wp:posOffset>3303270</wp:posOffset>
                      </wp:positionH>
                      <wp:positionV relativeFrom="paragraph">
                        <wp:posOffset>4445</wp:posOffset>
                      </wp:positionV>
                      <wp:extent cx="1779905" cy="361950"/>
                      <wp:effectExtent l="12700" t="12700" r="0" b="19050"/>
                      <wp:wrapNone/>
                      <wp:docPr id="576754459" name="Gruppieren 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79905" cy="361950"/>
                                <a:chOff x="0" y="0"/>
                                <a:chExt cx="1780457" cy="3621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0498922" name="Bild 29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653201">
                                  <a:off x="-1905" y="9939"/>
                                  <a:ext cx="344170" cy="34036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9449153" name="Bild 29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233553">
                                  <a:off x="355904" y="0"/>
                                  <a:ext cx="340360" cy="3441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4870767" name="Bild 29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70762">
                                  <a:off x="733591" y="9939"/>
                                  <a:ext cx="340360" cy="3441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05183782" name="Bild 29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205614">
                                  <a:off x="1071521" y="19878"/>
                                  <a:ext cx="340360" cy="3441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0487897" name="Bild 29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40097" y="828"/>
                                  <a:ext cx="340360" cy="3441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9B8EC4" id="Gruppieren 118" o:spid="_x0000_s1026" style="position:absolute;margin-left:260.1pt;margin-top:.35pt;width:140.15pt;height:28.5pt;z-index:252276048" coordsize="17804,3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">
                      <v:shape id="Bild 291" o:spid="_x0000_s1027" type="#_x0000_t75" style="position:absolute;left:-19;top:99;width:3442;height:3403;rotation:-61748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">
                        <v:imagedata r:id="rId56" o:title=""/>
                      </v:shape>
                      <v:shape id="Bild 292" o:spid="_x0000_s1028" type="#_x0000_t75" style="position:absolute;left:3559;width:3403;height:3441;rotation:-2551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">
                        <v:imagedata r:id="rId56" o:title=""/>
                      </v:shape>
                      <v:shape id="Bild 293" o:spid="_x0000_s1029" type="#_x0000_t75" style="position:absolute;left:7335;top:99;width:3404;height:3442;rotation:18651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">
                        <v:imagedata r:id="rId56" o:title=""/>
                      </v:shape>
                      <v:shape id="Bild 294" o:spid="_x0000_s1030" type="#_x0000_t75" style="position:absolute;left:10715;top:198;width:3404;height:3441;rotation:-568591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">
                        <v:imagedata r:id="rId56" o:title=""/>
                      </v:shape>
                      <v:shape id="Bild 295" o:spid="_x0000_s1031" type="#_x0000_t75" style="position:absolute;left:14400;top:8;width:3404;height:3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">
                        <v:imagedata r:id="rId56" o:title=""/>
                      </v:shape>
                    </v:group>
                  </w:pict>
                </mc:Fallback>
              </mc:AlternateContent>
            </w:r>
            <w:r>
              <w:t xml:space="preserve">Welche </w:t>
            </w:r>
            <w:r w:rsidR="001A42BE">
              <w:t>Multiplikations-Aufgabe</w:t>
            </w:r>
            <w:r>
              <w:t xml:space="preserve"> passt zu diesem Bild? </w:t>
            </w:r>
            <w:r>
              <w:br/>
              <w:t xml:space="preserve">Warum passt sie? Beschreibe, </w:t>
            </w:r>
            <w:r>
              <w:br/>
            </w:r>
            <w:r w:rsidR="00141791">
              <w:t xml:space="preserve">wie viele </w:t>
            </w:r>
            <w:r>
              <w:t>gleichgroße Gruppen du siehst.</w:t>
            </w:r>
          </w:p>
        </w:tc>
      </w:tr>
      <w:tr w:rsidR="00E91F87" w:rsidRPr="00E73313" w14:paraId="2607F027" w14:textId="77777777" w:rsidTr="00E91F87">
        <w:tc>
          <w:tcPr>
            <w:tcW w:w="752" w:type="dxa"/>
          </w:tcPr>
          <w:p w14:paraId="0887C052" w14:textId="77777777" w:rsidR="00E91F87" w:rsidRPr="00E73313" w:rsidRDefault="00E91F87" w:rsidP="00E91F87"/>
        </w:tc>
        <w:tc>
          <w:tcPr>
            <w:tcW w:w="307" w:type="dxa"/>
          </w:tcPr>
          <w:p w14:paraId="5AE9CFD8" w14:textId="77777777" w:rsidR="00E91F87" w:rsidRPr="00261A05" w:rsidRDefault="00E91F87" w:rsidP="00E91F87">
            <w:pPr>
              <w:pStyle w:val="berschriftTeilaufgaben"/>
              <w:rPr>
                <w:color w:val="327A86" w:themeColor="text2"/>
              </w:rPr>
            </w:pPr>
          </w:p>
        </w:tc>
        <w:tc>
          <w:tcPr>
            <w:tcW w:w="8226" w:type="dxa"/>
            <w:gridSpan w:val="11"/>
          </w:tcPr>
          <w:p w14:paraId="56D78B4D" w14:textId="77777777" w:rsidR="00E91F87" w:rsidRDefault="00E91F87" w:rsidP="00E91F87">
            <w:pPr>
              <w:pStyle w:val="Text"/>
            </w:pPr>
          </w:p>
        </w:tc>
      </w:tr>
      <w:tr w:rsidR="00E91F87" w:rsidRPr="00E73313" w14:paraId="2DB434EA" w14:textId="77777777" w:rsidTr="00E91F87">
        <w:tc>
          <w:tcPr>
            <w:tcW w:w="752" w:type="dxa"/>
          </w:tcPr>
          <w:p w14:paraId="1994C038" w14:textId="77777777" w:rsidR="00E91F87" w:rsidRDefault="00E91F87" w:rsidP="00E91F87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274000" behindDoc="0" locked="0" layoutInCell="1" allowOverlap="1" wp14:anchorId="297127C7" wp14:editId="081FD9BC">
                      <wp:simplePos x="0" y="0"/>
                      <wp:positionH relativeFrom="column">
                        <wp:posOffset>-170</wp:posOffset>
                      </wp:positionH>
                      <wp:positionV relativeFrom="paragraph">
                        <wp:posOffset>8281</wp:posOffset>
                      </wp:positionV>
                      <wp:extent cx="287655" cy="183515"/>
                      <wp:effectExtent l="0" t="0" r="0" b="6985"/>
                      <wp:wrapNone/>
                      <wp:docPr id="1706130917" name="Gruppieren 806">
                        <a:hlinkClick xmlns:a="http://schemas.openxmlformats.org/drawingml/2006/main" r:id="rId57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655" cy="183515"/>
                                <a:chOff x="0" y="0"/>
                                <a:chExt cx="287655" cy="183515"/>
                              </a:xfrm>
                            </wpg:grpSpPr>
                            <wpg:grpSp>
                              <wpg:cNvPr id="830024915" name="Gruppieren 3">
                                <a:hlinkClick r:id="rId58"/>
                              </wpg:cNvPr>
                              <wpg:cNvGrpSpPr/>
                              <wpg:grpSpPr>
                                <a:xfrm>
                                  <a:off x="0" y="0"/>
                                  <a:ext cx="287655" cy="183515"/>
                                  <a:chOff x="0" y="0"/>
                                  <a:chExt cx="288000" cy="184046"/>
                                </a:xfrm>
                                <a:solidFill>
                                  <a:srgbClr val="327A86"/>
                                </a:solidFill>
                              </wpg:grpSpPr>
                              <wps:wsp>
                                <wps:cNvPr id="1133331614" name="Abgerundetes Rechteck 1"/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0" y="0"/>
                                    <a:ext cx="288000" cy="184046"/>
                                  </a:xfrm>
                                  <a:prstGeom prst="round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9783021" name="Dreieck 2"/>
                                <wps:cNvSpPr/>
                                <wps:spPr>
                                  <a:xfrm rot="5400000">
                                    <a:off x="90805" y="32385"/>
                                    <a:ext cx="108000" cy="108000"/>
                                  </a:xfrm>
                                  <a:prstGeom prst="triangl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783800917" name="Dreieck 804"/>
                              <wps:cNvSpPr/>
                              <wps:spPr>
                                <a:xfrm rot="5400000">
                                  <a:off x="94451" y="33177"/>
                                  <a:ext cx="107755" cy="118734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791681" id="Gruppieren 806" o:spid="_x0000_s1026" href="https://mathe-sicher-koennen.dzlm.de/erklaervideos?nid=713" style="position:absolute;margin-left:0;margin-top:.65pt;width:22.65pt;height:14.45pt;z-index:252274000" coordsize="287655,183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" o:button="t">
                      <v:group id="Gruppieren 3" o:spid="_x0000_s1027" href="https://mathe-sicher-koennen.dzlm.de/erklaervideos?nid=711" style="position:absolute;width:287655;height:183515" coordsize="288000,18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" o:button="t">
                        <v:roundrect id="Abgerundetes Rechteck 1" o:spid="_x0000_s1028" style="position:absolute;width:288000;height:184046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" filled="f" stroked="f" strokeweight="1pt">
                          <v:stroke joinstyle="miter"/>
                          <o:lock v:ext="edit" aspectratio="t"/>
                        </v:roundrect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Dreieck 2" o:spid="_x0000_s1029" type="#_x0000_t5" style="position:absolute;left:90805;top:32385;width:108000;height:10800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" filled="f" stroked="f" strokeweight="1pt"/>
                      </v:group>
                      <v:shape id="Dreieck 804" o:spid="_x0000_s1030" type="#_x0000_t5" style="position:absolute;left:94451;top:33177;width:107755;height:11873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" fillcolor="white [3212]" stroked="f" strokeweight="1pt"/>
                    </v:group>
                  </w:pict>
                </mc:Fallback>
              </mc:AlternateContent>
            </w:r>
          </w:p>
          <w:p w14:paraId="7A9ED2B9" w14:textId="77777777" w:rsidR="00E91F87" w:rsidRPr="00E73313" w:rsidRDefault="00E91F87" w:rsidP="00E91F87"/>
        </w:tc>
        <w:tc>
          <w:tcPr>
            <w:tcW w:w="307" w:type="dxa"/>
          </w:tcPr>
          <w:p w14:paraId="3A06EDC1" w14:textId="77777777" w:rsidR="00E91F87" w:rsidRPr="00261A05" w:rsidRDefault="00E91F87" w:rsidP="00E91F87">
            <w:pPr>
              <w:pStyle w:val="berschriftTeilaufgaben"/>
              <w:rPr>
                <w:color w:val="327A86" w:themeColor="text2"/>
              </w:rPr>
            </w:pPr>
            <w:r w:rsidRPr="00261A05">
              <w:rPr>
                <w:color w:val="327A86" w:themeColor="text2"/>
              </w:rPr>
              <w:t>b)</w:t>
            </w:r>
          </w:p>
        </w:tc>
        <w:tc>
          <w:tcPr>
            <w:tcW w:w="8226" w:type="dxa"/>
            <w:gridSpan w:val="11"/>
          </w:tcPr>
          <w:p w14:paraId="36DBEA31" w14:textId="00A7AA02" w:rsidR="00E91F87" w:rsidRDefault="00E91F87" w:rsidP="00E91F87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275024" behindDoc="0" locked="0" layoutInCell="1" allowOverlap="1" wp14:anchorId="779E147C" wp14:editId="4B2E4376">
                  <wp:simplePos x="0" y="0"/>
                  <wp:positionH relativeFrom="column">
                    <wp:posOffset>4288155</wp:posOffset>
                  </wp:positionH>
                  <wp:positionV relativeFrom="paragraph">
                    <wp:posOffset>10160</wp:posOffset>
                  </wp:positionV>
                  <wp:extent cx="807720" cy="807720"/>
                  <wp:effectExtent l="0" t="0" r="0" b="0"/>
                  <wp:wrapSquare wrapText="bothSides"/>
                  <wp:docPr id="13" name="Grafik 13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fik 13">
                            <a:hlinkClick r:id="rId57"/>
                          </pic:cNvPr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Zeige das Erklärvideo einer anderen Person (z.B. aus deiner Familie). Spielt dann das Würfelspiel aus 1.2. </w:t>
            </w:r>
            <w:r>
              <w:br/>
              <w:t xml:space="preserve">Achtet dabei darauf, dass alle immer dazu sagen, in welchen Gruppen sie zählen und welche </w:t>
            </w:r>
            <w:r w:rsidR="001A42BE">
              <w:t>Multiplikations-Aufgabe</w:t>
            </w:r>
            <w:r>
              <w:t xml:space="preserve"> dazu gehört. </w:t>
            </w:r>
          </w:p>
        </w:tc>
      </w:tr>
    </w:tbl>
    <w:p w14:paraId="0F5EA53F" w14:textId="3CBB23D9" w:rsidR="003C1F98" w:rsidRDefault="003D68AB" w:rsidP="003C1F98">
      <w:r>
        <w:rPr>
          <w:noProof/>
        </w:rPr>
        <mc:AlternateContent>
          <mc:Choice Requires="wps">
            <w:drawing>
              <wp:anchor distT="0" distB="0" distL="114300" distR="114300" simplePos="0" relativeHeight="252328272" behindDoc="0" locked="0" layoutInCell="1" allowOverlap="1" wp14:anchorId="66CB6FF4" wp14:editId="7FE86A4C">
                <wp:simplePos x="0" y="0"/>
                <wp:positionH relativeFrom="column">
                  <wp:posOffset>4662584</wp:posOffset>
                </wp:positionH>
                <wp:positionV relativeFrom="paragraph">
                  <wp:posOffset>-28575</wp:posOffset>
                </wp:positionV>
                <wp:extent cx="1362394" cy="300708"/>
                <wp:effectExtent l="0" t="0" r="0" b="0"/>
                <wp:wrapNone/>
                <wp:docPr id="951551203" name="Textfeld 74">
                  <a:hlinkClick xmlns:a="http://schemas.openxmlformats.org/drawingml/2006/main" r:id="rId6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394" cy="3007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6C3AEC" w14:textId="5EB01D9B" w:rsidR="003D68AB" w:rsidRPr="00385C81" w:rsidRDefault="003D68AB" w:rsidP="003D68AB">
                            <w:pPr>
                              <w:spacing w:line="240" w:lineRule="auto"/>
                              <w:rPr>
                                <w:rFonts w:cstheme="minorHAnsi"/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hyperlink r:id="rId61" w:history="1">
                              <w:r w:rsidRPr="00385C81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  <w:u w:val="none"/>
                                </w:rPr>
                                <w:t>mathe-sicher-koennen.dzlm.de/</w:t>
                              </w:r>
                              <w:r w:rsidRPr="00385C81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  <w:u w:val="none"/>
                                </w:rPr>
                                <w:br/>
                              </w:r>
                              <w:proofErr w:type="spellStart"/>
                              <w:r w:rsidRPr="00385C81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  <w:u w:val="none"/>
                                </w:rPr>
                                <w:t>erklaervideos?nid</w:t>
                              </w:r>
                              <w:proofErr w:type="spellEnd"/>
                              <w:r w:rsidRPr="00385C81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  <w:u w:val="none"/>
                                </w:rPr>
                                <w:t>=713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CB6FF4" id="_x0000_t202" coordsize="21600,21600" o:spt="202" path="m,l,21600r21600,l21600,xe">
                <v:stroke joinstyle="miter"/>
                <v:path gradientshapeok="t" o:connecttype="rect"/>
              </v:shapetype>
              <v:shape id="Textfeld 74" o:spid="_x0000_s1066" type="#_x0000_t202" href="https://mathe-sicher-koennen.dzlm.de/erklaervideos?nid=712" style="position:absolute;margin-left:367.15pt;margin-top:-2.25pt;width:107.3pt;height:23.7pt;z-index:25232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" o:button="t" filled="f" stroked="f" strokeweight=".5pt">
                <v:fill o:detectmouseclick="t"/>
                <v:textbox>
                  <w:txbxContent>
                    <w:p w14:paraId="756C3AEC" w14:textId="5EB01D9B" w:rsidR="003D68AB" w:rsidRPr="00385C81" w:rsidRDefault="003D68AB" w:rsidP="003D68AB">
                      <w:pPr>
                        <w:spacing w:line="240" w:lineRule="auto"/>
                        <w:rPr>
                          <w:rFonts w:cstheme="minorHAnsi"/>
                          <w:color w:val="327A86" w:themeColor="text2"/>
                          <w:sz w:val="14"/>
                          <w:szCs w:val="14"/>
                        </w:rPr>
                      </w:pPr>
                      <w:hyperlink r:id="rId62" w:history="1">
                        <w:r w:rsidRPr="00385C81">
                          <w:rPr>
                            <w:rStyle w:val="Hyperlink"/>
                            <w:rFonts w:cstheme="minorHAnsi"/>
                            <w:sz w:val="14"/>
                            <w:szCs w:val="14"/>
                            <w:u w:val="none"/>
                          </w:rPr>
                          <w:t>mathe-sicher-koennen.dzlm.de/</w:t>
                        </w:r>
                        <w:r w:rsidRPr="00385C81">
                          <w:rPr>
                            <w:rStyle w:val="Hyperlink"/>
                            <w:rFonts w:cstheme="minorHAnsi"/>
                            <w:sz w:val="14"/>
                            <w:szCs w:val="14"/>
                            <w:u w:val="none"/>
                          </w:rPr>
                          <w:br/>
                        </w:r>
                        <w:proofErr w:type="spellStart"/>
                        <w:r w:rsidRPr="00385C81">
                          <w:rPr>
                            <w:rStyle w:val="Hyperlink"/>
                            <w:rFonts w:cstheme="minorHAnsi"/>
                            <w:sz w:val="14"/>
                            <w:szCs w:val="14"/>
                            <w:u w:val="none"/>
                          </w:rPr>
                          <w:t>erklaervideos?nid</w:t>
                        </w:r>
                        <w:proofErr w:type="spellEnd"/>
                        <w:r w:rsidRPr="00385C81">
                          <w:rPr>
                            <w:rStyle w:val="Hyperlink"/>
                            <w:rFonts w:cstheme="minorHAnsi"/>
                            <w:sz w:val="14"/>
                            <w:szCs w:val="14"/>
                            <w:u w:val="none"/>
                          </w:rPr>
                          <w:t>=713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47B2818D" w14:textId="72FF06F7" w:rsidR="003C1F98" w:rsidRDefault="003C1F98" w:rsidP="003C1F98"/>
    <w:p w14:paraId="2620E121" w14:textId="77777777" w:rsidR="00FF7A65" w:rsidRDefault="00FF7A65">
      <w:r>
        <w:rPr>
          <w:b/>
          <w:bCs/>
        </w:rPr>
        <w:br w:type="page"/>
      </w:r>
    </w:p>
    <w:tbl>
      <w:tblPr>
        <w:tblW w:w="94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2801"/>
        <w:gridCol w:w="2551"/>
        <w:gridCol w:w="3048"/>
      </w:tblGrid>
      <w:tr w:rsidR="0000022A" w:rsidRPr="00E73313" w14:paraId="21DFDC73" w14:textId="77777777" w:rsidTr="0067733B">
        <w:trPr>
          <w:trHeight w:val="368"/>
        </w:trPr>
        <w:tc>
          <w:tcPr>
            <w:tcW w:w="780" w:type="dxa"/>
          </w:tcPr>
          <w:p w14:paraId="56697FD6" w14:textId="77777777" w:rsidR="0000022A" w:rsidRDefault="0000022A" w:rsidP="0000022A">
            <w:pPr>
              <w:pStyle w:val="berschrift2"/>
            </w:pPr>
            <w:r>
              <w:lastRenderedPageBreak/>
              <w:t>2</w:t>
            </w:r>
          </w:p>
        </w:tc>
        <w:tc>
          <w:tcPr>
            <w:tcW w:w="8718" w:type="dxa"/>
            <w:gridSpan w:val="4"/>
          </w:tcPr>
          <w:p w14:paraId="285A0E35" w14:textId="4798EEE0" w:rsidR="0000022A" w:rsidRPr="0000022A" w:rsidRDefault="0000022A" w:rsidP="0000022A">
            <w:pPr>
              <w:pStyle w:val="berschrift2"/>
            </w:pPr>
            <w:r w:rsidRPr="0000022A">
              <w:t>Multipli</w:t>
            </w:r>
            <w:r w:rsidR="00A456D2">
              <w:t>kation</w:t>
            </w:r>
            <w:r w:rsidRPr="0000022A">
              <w:t xml:space="preserve"> als Zählen in Gruppen</w:t>
            </w:r>
          </w:p>
        </w:tc>
      </w:tr>
      <w:tr w:rsidR="0000022A" w:rsidRPr="00E73313" w14:paraId="41B3F47F" w14:textId="77777777" w:rsidTr="0067733B">
        <w:tc>
          <w:tcPr>
            <w:tcW w:w="780" w:type="dxa"/>
          </w:tcPr>
          <w:p w14:paraId="2418EF69" w14:textId="77777777" w:rsidR="0000022A" w:rsidRPr="00E73313" w:rsidRDefault="0000022A" w:rsidP="0000022A">
            <w:pPr>
              <w:pStyle w:val="berschrift3"/>
            </w:pPr>
            <w:r>
              <w:t>2.1</w:t>
            </w:r>
          </w:p>
        </w:tc>
        <w:tc>
          <w:tcPr>
            <w:tcW w:w="8718" w:type="dxa"/>
            <w:gridSpan w:val="4"/>
          </w:tcPr>
          <w:p w14:paraId="6BA55B7E" w14:textId="77777777" w:rsidR="0000022A" w:rsidRPr="00E73313" w:rsidRDefault="00200F3D" w:rsidP="0000022A">
            <w:pPr>
              <w:pStyle w:val="berschrift3"/>
            </w:pPr>
            <w:r>
              <w:t>Gruppen zählen in der Umwelt</w:t>
            </w:r>
          </w:p>
        </w:tc>
      </w:tr>
      <w:tr w:rsidR="0000022A" w:rsidRPr="00E73313" w14:paraId="19378661" w14:textId="77777777" w:rsidTr="0067733B">
        <w:tc>
          <w:tcPr>
            <w:tcW w:w="780" w:type="dxa"/>
          </w:tcPr>
          <w:p w14:paraId="2FB7926A" w14:textId="77777777" w:rsidR="0000022A" w:rsidRPr="00E73313" w:rsidRDefault="0000022A" w:rsidP="0000022A">
            <w:pPr>
              <w:rPr>
                <w:color w:val="008000"/>
              </w:rPr>
            </w:pPr>
          </w:p>
        </w:tc>
        <w:tc>
          <w:tcPr>
            <w:tcW w:w="318" w:type="dxa"/>
          </w:tcPr>
          <w:p w14:paraId="3078C406" w14:textId="77777777" w:rsidR="0000022A" w:rsidRPr="00E73313" w:rsidRDefault="0000022A" w:rsidP="0000022A">
            <w:pPr>
              <w:pStyle w:val="berschrift4"/>
            </w:pPr>
            <w:r w:rsidRPr="00E73313">
              <w:t xml:space="preserve">a) </w:t>
            </w:r>
          </w:p>
        </w:tc>
        <w:tc>
          <w:tcPr>
            <w:tcW w:w="8400" w:type="dxa"/>
            <w:gridSpan w:val="3"/>
          </w:tcPr>
          <w:p w14:paraId="2404FA04" w14:textId="4BA74DF4" w:rsidR="0000022A" w:rsidRPr="00E73313" w:rsidRDefault="00CD3FFB" w:rsidP="0000022A">
            <w:pPr>
              <w:pStyle w:val="Tex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77" behindDoc="0" locked="0" layoutInCell="1" allowOverlap="1" wp14:anchorId="2E30E4CC" wp14:editId="6069855E">
                      <wp:simplePos x="0" y="0"/>
                      <wp:positionH relativeFrom="column">
                        <wp:posOffset>4286250</wp:posOffset>
                      </wp:positionH>
                      <wp:positionV relativeFrom="paragraph">
                        <wp:posOffset>152288</wp:posOffset>
                      </wp:positionV>
                      <wp:extent cx="547370" cy="694698"/>
                      <wp:effectExtent l="0" t="0" r="0" b="3810"/>
                      <wp:wrapNone/>
                      <wp:docPr id="51464125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1386127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0667551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194DD16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 w:rsidRPr="008D5126"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30E4CC" id="Gruppieren 13" o:spid="_x0000_s1067" style="position:absolute;margin-left:337.5pt;margin-top:12pt;width:43.1pt;height:54.7pt;z-index:251652377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">
                      <v:shape id="Grafik 10" o:spid="_x0000_s1068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">
                        <v:imagedata r:id="rId64" o:title="" chromakey="white"/>
                      </v:shape>
                      <v:shape id="Textfeld 12" o:spid="_x0000_s1069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5194DD16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 w:rsidRPr="008D5126"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0022A" w:rsidRPr="00E73313">
              <w:t xml:space="preserve">Wie viele Eier sind im Karton? </w:t>
            </w:r>
            <w:r w:rsidR="0000022A">
              <w:t>Zeichne im Bild ein, wo Tara zwei 5er-Gruppen sieht.</w:t>
            </w:r>
          </w:p>
          <w:p w14:paraId="6DF82B24" w14:textId="2A757EFE" w:rsidR="0000022A" w:rsidRPr="00E73313" w:rsidRDefault="00E91F87" w:rsidP="0000022A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650232" behindDoc="0" locked="0" layoutInCell="1" allowOverlap="1" wp14:anchorId="0E2E84B2" wp14:editId="26D4F9BD">
                  <wp:simplePos x="0" y="0"/>
                  <wp:positionH relativeFrom="column">
                    <wp:posOffset>210358</wp:posOffset>
                  </wp:positionH>
                  <wp:positionV relativeFrom="paragraph">
                    <wp:posOffset>155806</wp:posOffset>
                  </wp:positionV>
                  <wp:extent cx="1245235" cy="748145"/>
                  <wp:effectExtent l="0" t="0" r="0" b="1270"/>
                  <wp:wrapNone/>
                  <wp:docPr id="529" name="Bild 32" descr="Macintosh HD:Users:kakinwunmi:Desktop:Bilder Janina:Eierkar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Eierkar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208" cy="749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252" behindDoc="0" locked="0" layoutInCell="1" allowOverlap="1" wp14:anchorId="6117E6E9" wp14:editId="0590AB78">
                      <wp:simplePos x="0" y="0"/>
                      <wp:positionH relativeFrom="column">
                        <wp:posOffset>2335444</wp:posOffset>
                      </wp:positionH>
                      <wp:positionV relativeFrom="paragraph">
                        <wp:posOffset>128922</wp:posOffset>
                      </wp:positionV>
                      <wp:extent cx="1721485" cy="509954"/>
                      <wp:effectExtent l="0" t="0" r="310515" b="10795"/>
                      <wp:wrapNone/>
                      <wp:docPr id="672" name="Abgerundete rechteckige Legende 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1485" cy="509954"/>
                              </a:xfrm>
                              <a:prstGeom prst="wedgeRoundRectCallout">
                                <a:avLst>
                                  <a:gd name="adj1" fmla="val 65603"/>
                                  <a:gd name="adj2" fmla="val -27129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032507" w14:textId="77777777" w:rsidR="002E0FA7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D644E6">
                                    <w:rPr>
                                      <w:color w:val="000000"/>
                                    </w:rPr>
                                    <w:t xml:space="preserve">Ich sehe zwei 5er-Gruppen, </w:t>
                                  </w:r>
                                </w:p>
                                <w:p w14:paraId="0FB05450" w14:textId="77777777" w:rsidR="002E0FA7" w:rsidRPr="00D644E6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D644E6">
                                    <w:rPr>
                                      <w:color w:val="000000"/>
                                    </w:rPr>
                                    <w:t>also 2 mal 5 Eier im Karton.</w:t>
                                  </w:r>
                                </w:p>
                                <w:p w14:paraId="7A9F4193" w14:textId="77777777" w:rsidR="002E0FA7" w:rsidRPr="00D644E6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  <w:p w14:paraId="4AA38D4D" w14:textId="77777777" w:rsidR="002E0FA7" w:rsidRPr="00D644E6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17E6E9" id="Abgerundete rechteckige Legende 672" o:spid="_x0000_s1069" type="#_x0000_t62" style="position:absolute;margin-left:183.9pt;margin-top:10.15pt;width:135.55pt;height:40.15pt;z-index:251650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" adj="24970,4940" filled="f" strokecolor="#bfbfbf [2412]" strokeweight="1pt">
                      <v:textbox inset="1mm,,1mm">
                        <w:txbxContent>
                          <w:p w14:paraId="2C032507" w14:textId="77777777" w:rsidR="002E0FA7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  <w:r w:rsidRPr="00D644E6">
                              <w:rPr>
                                <w:color w:val="000000"/>
                              </w:rPr>
                              <w:t xml:space="preserve">Ich sehe zwei 5er-Gruppen, </w:t>
                            </w:r>
                          </w:p>
                          <w:p w14:paraId="0FB05450" w14:textId="77777777" w:rsidR="002E0FA7" w:rsidRPr="00D644E6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  <w:r w:rsidRPr="00D644E6">
                              <w:rPr>
                                <w:color w:val="000000"/>
                              </w:rPr>
                              <w:t>also 2 mal 5 Eier im Karton.</w:t>
                            </w:r>
                          </w:p>
                          <w:p w14:paraId="7A9F4193" w14:textId="77777777" w:rsidR="002E0FA7" w:rsidRPr="00D644E6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4AA38D4D" w14:textId="77777777" w:rsidR="002E0FA7" w:rsidRPr="00D644E6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49BED0D" w14:textId="77777777" w:rsidR="0000022A" w:rsidRPr="00E73313" w:rsidRDefault="0000022A" w:rsidP="0000022A">
            <w:pPr>
              <w:pStyle w:val="Text"/>
            </w:pPr>
          </w:p>
          <w:p w14:paraId="4CE1F7FE" w14:textId="77777777" w:rsidR="0000022A" w:rsidRPr="00E73313" w:rsidRDefault="0000022A" w:rsidP="0000022A">
            <w:pPr>
              <w:pStyle w:val="Text"/>
            </w:pPr>
          </w:p>
          <w:p w14:paraId="13F3B72C" w14:textId="77777777" w:rsidR="0000022A" w:rsidRDefault="0000022A" w:rsidP="0000022A">
            <w:pPr>
              <w:pStyle w:val="Text"/>
            </w:pPr>
          </w:p>
          <w:p w14:paraId="07C6DC0B" w14:textId="77777777" w:rsidR="0000022A" w:rsidRDefault="0000022A" w:rsidP="0000022A">
            <w:pPr>
              <w:pStyle w:val="Text"/>
            </w:pPr>
          </w:p>
          <w:p w14:paraId="20AC9E09" w14:textId="77777777" w:rsidR="00902DA5" w:rsidRPr="00E73313" w:rsidRDefault="00902DA5" w:rsidP="0000022A">
            <w:pPr>
              <w:pStyle w:val="Text"/>
            </w:pPr>
          </w:p>
        </w:tc>
      </w:tr>
      <w:tr w:rsidR="0000022A" w:rsidRPr="00E73313" w14:paraId="06E2659E" w14:textId="77777777" w:rsidTr="0067733B">
        <w:tc>
          <w:tcPr>
            <w:tcW w:w="780" w:type="dxa"/>
          </w:tcPr>
          <w:p w14:paraId="022AF92E" w14:textId="0884260D" w:rsidR="0000022A" w:rsidRPr="00E73313" w:rsidRDefault="0000022A" w:rsidP="0000022A"/>
        </w:tc>
        <w:tc>
          <w:tcPr>
            <w:tcW w:w="318" w:type="dxa"/>
          </w:tcPr>
          <w:p w14:paraId="45A60731" w14:textId="77777777" w:rsidR="0000022A" w:rsidRPr="00E73313" w:rsidRDefault="0000022A" w:rsidP="0000022A">
            <w:pPr>
              <w:pStyle w:val="berschrift4"/>
            </w:pPr>
            <w:r w:rsidRPr="00E73313">
              <w:t>b)</w:t>
            </w:r>
          </w:p>
        </w:tc>
        <w:tc>
          <w:tcPr>
            <w:tcW w:w="8400" w:type="dxa"/>
            <w:gridSpan w:val="3"/>
          </w:tcPr>
          <w:p w14:paraId="0D6EC676" w14:textId="2519AC68" w:rsidR="0000022A" w:rsidRPr="00E73313" w:rsidRDefault="0000022A" w:rsidP="0000022A">
            <w:pPr>
              <w:pStyle w:val="Text"/>
            </w:pPr>
            <w:r w:rsidRPr="00E73313">
              <w:t xml:space="preserve">Finde passende </w:t>
            </w:r>
            <w:r w:rsidR="00825DFF">
              <w:t>Multiplikations-Aufgabe</w:t>
            </w:r>
            <w:r w:rsidRPr="00E73313">
              <w:t xml:space="preserve">n zu den Bildern. </w:t>
            </w:r>
            <w:r w:rsidR="00A0340F">
              <w:t>Kreise die gleichgroßen Gruppen ein und beschreibe</w:t>
            </w:r>
            <w:r w:rsidR="00F92C75">
              <w:t xml:space="preserve">. </w:t>
            </w:r>
          </w:p>
          <w:p w14:paraId="6DC0574F" w14:textId="77777777" w:rsidR="0000022A" w:rsidRPr="00E73313" w:rsidRDefault="0000022A" w:rsidP="0000022A">
            <w:pPr>
              <w:pStyle w:val="Text"/>
            </w:pPr>
          </w:p>
        </w:tc>
      </w:tr>
      <w:tr w:rsidR="0000022A" w:rsidRPr="00E73313" w14:paraId="07767FC9" w14:textId="77777777" w:rsidTr="0067733B">
        <w:tc>
          <w:tcPr>
            <w:tcW w:w="780" w:type="dxa"/>
          </w:tcPr>
          <w:p w14:paraId="366111E0" w14:textId="77777777" w:rsidR="0000022A" w:rsidRPr="00E73313" w:rsidRDefault="0000022A" w:rsidP="0000022A"/>
        </w:tc>
        <w:tc>
          <w:tcPr>
            <w:tcW w:w="318" w:type="dxa"/>
          </w:tcPr>
          <w:p w14:paraId="44F7900C" w14:textId="77777777" w:rsidR="0000022A" w:rsidRPr="00E73313" w:rsidRDefault="0000022A" w:rsidP="0000022A">
            <w:pPr>
              <w:pStyle w:val="Text"/>
            </w:pPr>
          </w:p>
        </w:tc>
        <w:tc>
          <w:tcPr>
            <w:tcW w:w="2801" w:type="dxa"/>
          </w:tcPr>
          <w:p w14:paraId="685DF5BF" w14:textId="77777777" w:rsidR="0000022A" w:rsidRPr="00E73313" w:rsidRDefault="0000022A" w:rsidP="0000022A">
            <w:pPr>
              <w:pStyle w:val="Text"/>
            </w:pPr>
            <w:r w:rsidRPr="00E73313">
              <w:t>(1) Wie viele Stücke</w:t>
            </w:r>
            <w:r>
              <w:t xml:space="preserve"> </w:t>
            </w:r>
            <w:r>
              <w:br/>
              <w:t xml:space="preserve">       hat die Schokolade</w:t>
            </w:r>
            <w:r w:rsidRPr="00E73313">
              <w:t>?</w:t>
            </w:r>
          </w:p>
          <w:p w14:paraId="77A994F9" w14:textId="77777777" w:rsidR="0000022A" w:rsidRPr="00E73313" w:rsidRDefault="0000022A" w:rsidP="0000022A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650231" behindDoc="0" locked="0" layoutInCell="1" allowOverlap="1" wp14:anchorId="59D0004D" wp14:editId="457B50BB">
                  <wp:simplePos x="0" y="0"/>
                  <wp:positionH relativeFrom="column">
                    <wp:posOffset>205670</wp:posOffset>
                  </wp:positionH>
                  <wp:positionV relativeFrom="paragraph">
                    <wp:posOffset>51627</wp:posOffset>
                  </wp:positionV>
                  <wp:extent cx="990165" cy="947420"/>
                  <wp:effectExtent l="0" t="0" r="635" b="5080"/>
                  <wp:wrapNone/>
                  <wp:docPr id="530" name="Bild 30" descr="Macintosh HD:Users:kakinwunmi:Desktop:Bilder Janina:Schokola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Schokola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165" cy="94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C50693" w14:textId="77777777" w:rsidR="0000022A" w:rsidRPr="00E73313" w:rsidRDefault="0000022A" w:rsidP="0000022A">
            <w:pPr>
              <w:pStyle w:val="Text"/>
            </w:pPr>
          </w:p>
          <w:p w14:paraId="049A0175" w14:textId="77777777" w:rsidR="0000022A" w:rsidRPr="00E73313" w:rsidRDefault="0000022A" w:rsidP="0000022A">
            <w:pPr>
              <w:pStyle w:val="Text"/>
            </w:pPr>
          </w:p>
          <w:p w14:paraId="2336A6FE" w14:textId="77777777" w:rsidR="0000022A" w:rsidRPr="00E73313" w:rsidRDefault="0000022A" w:rsidP="0000022A">
            <w:pPr>
              <w:pStyle w:val="Text"/>
            </w:pPr>
          </w:p>
          <w:p w14:paraId="02B12EAD" w14:textId="77777777" w:rsidR="0000022A" w:rsidRPr="00E73313" w:rsidRDefault="0000022A" w:rsidP="0000022A">
            <w:pPr>
              <w:pStyle w:val="Text"/>
            </w:pPr>
            <w:r>
              <w:t xml:space="preserve">      </w:t>
            </w:r>
          </w:p>
          <w:p w14:paraId="62585280" w14:textId="77777777" w:rsidR="0000022A" w:rsidRPr="00E73313" w:rsidRDefault="0000022A" w:rsidP="0000022A">
            <w:pPr>
              <w:pStyle w:val="Text"/>
            </w:pPr>
          </w:p>
        </w:tc>
        <w:tc>
          <w:tcPr>
            <w:tcW w:w="2551" w:type="dxa"/>
          </w:tcPr>
          <w:p w14:paraId="7161E66B" w14:textId="77777777" w:rsidR="0000022A" w:rsidRPr="00E73313" w:rsidRDefault="0000022A" w:rsidP="0000022A">
            <w:pPr>
              <w:pStyle w:val="Text"/>
            </w:pPr>
            <w:r w:rsidRPr="00E73313">
              <w:t xml:space="preserve">(2) Wie viele </w:t>
            </w:r>
            <w:r>
              <w:t xml:space="preserve">  </w:t>
            </w:r>
            <w:r>
              <w:br/>
              <w:t xml:space="preserve">      </w:t>
            </w:r>
            <w:r w:rsidRPr="00E73313">
              <w:t>Gummibärchen</w:t>
            </w:r>
            <w:r w:rsidR="003675F9">
              <w:t xml:space="preserve"> </w:t>
            </w:r>
            <w:r w:rsidR="00904D35">
              <w:t>sind es</w:t>
            </w:r>
            <w:r w:rsidRPr="00E73313">
              <w:t>?</w:t>
            </w:r>
          </w:p>
          <w:p w14:paraId="53D1999F" w14:textId="5BBCB295" w:rsidR="0000022A" w:rsidRPr="00E73313" w:rsidRDefault="0000022A" w:rsidP="0000022A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650234" behindDoc="0" locked="0" layoutInCell="1" allowOverlap="1" wp14:anchorId="29AD4A56" wp14:editId="155900CC">
                  <wp:simplePos x="0" y="0"/>
                  <wp:positionH relativeFrom="column">
                    <wp:posOffset>744220</wp:posOffset>
                  </wp:positionH>
                  <wp:positionV relativeFrom="paragraph">
                    <wp:posOffset>23495</wp:posOffset>
                  </wp:positionV>
                  <wp:extent cx="209550" cy="340360"/>
                  <wp:effectExtent l="0" t="0" r="0" b="0"/>
                  <wp:wrapNone/>
                  <wp:docPr id="531" name="Bild 210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8">
                                    <a14:imgEffect>
                                      <a14:backgroundRemoval t="9596" b="95455" l="1633" r="89796">
                                        <a14:foregroundMark x1="47755" y1="33838" x2="47755" y2="33838"/>
                                        <a14:foregroundMark x1="57143" y1="27020" x2="57143" y2="27020"/>
                                        <a14:foregroundMark x1="41224" y1="26010" x2="41224" y2="26010"/>
                                      </a14:backgroundRemoval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233" behindDoc="0" locked="0" layoutInCell="1" allowOverlap="1" wp14:anchorId="1F77305C" wp14:editId="537D9F66">
                  <wp:simplePos x="0" y="0"/>
                  <wp:positionH relativeFrom="column">
                    <wp:posOffset>560705</wp:posOffset>
                  </wp:positionH>
                  <wp:positionV relativeFrom="paragraph">
                    <wp:posOffset>23495</wp:posOffset>
                  </wp:positionV>
                  <wp:extent cx="209550" cy="340360"/>
                  <wp:effectExtent l="0" t="0" r="0" b="0"/>
                  <wp:wrapNone/>
                  <wp:docPr id="532" name="Bild 209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9">
                                    <a14:imgEffect>
                                      <a14:backgroundRemoval t="9596" b="95455" l="1633" r="89796">
                                        <a14:foregroundMark x1="47755" y1="33838" x2="47755" y2="33838"/>
                                        <a14:foregroundMark x1="57143" y1="27020" x2="57143" y2="27020"/>
                                        <a14:foregroundMark x1="41224" y1="26010" x2="41224" y2="26010"/>
                                      </a14:backgroundRemoval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236" behindDoc="0" locked="0" layoutInCell="1" allowOverlap="1" wp14:anchorId="6A59CA40" wp14:editId="5DF49D6C">
                  <wp:simplePos x="0" y="0"/>
                  <wp:positionH relativeFrom="column">
                    <wp:posOffset>560705</wp:posOffset>
                  </wp:positionH>
                  <wp:positionV relativeFrom="paragraph">
                    <wp:posOffset>350520</wp:posOffset>
                  </wp:positionV>
                  <wp:extent cx="209550" cy="340360"/>
                  <wp:effectExtent l="0" t="0" r="0" b="0"/>
                  <wp:wrapNone/>
                  <wp:docPr id="533" name="Bild 212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0">
                                    <a14:imgEffect>
                                      <a14:backgroundRemoval t="9596" b="95455" l="1633" r="89796">
                                        <a14:foregroundMark x1="47755" y1="33838" x2="47755" y2="33838"/>
                                        <a14:foregroundMark x1="57143" y1="27020" x2="57143" y2="27020"/>
                                        <a14:foregroundMark x1="41224" y1="26010" x2="41224" y2="26010"/>
                                      </a14:backgroundRemoval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235" behindDoc="0" locked="0" layoutInCell="1" allowOverlap="1" wp14:anchorId="4D64688E" wp14:editId="12804570">
                  <wp:simplePos x="0" y="0"/>
                  <wp:positionH relativeFrom="column">
                    <wp:posOffset>744220</wp:posOffset>
                  </wp:positionH>
                  <wp:positionV relativeFrom="paragraph">
                    <wp:posOffset>350520</wp:posOffset>
                  </wp:positionV>
                  <wp:extent cx="209550" cy="340360"/>
                  <wp:effectExtent l="0" t="0" r="0" b="0"/>
                  <wp:wrapNone/>
                  <wp:docPr id="534" name="Bild 211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9">
                                    <a14:imgEffect>
                                      <a14:backgroundRemoval t="9596" b="95455" l="1633" r="89796">
                                        <a14:foregroundMark x1="47755" y1="33838" x2="47755" y2="33838"/>
                                        <a14:foregroundMark x1="57143" y1="27020" x2="57143" y2="27020"/>
                                        <a14:foregroundMark x1="41224" y1="26010" x2="41224" y2="26010"/>
                                      </a14:backgroundRemoval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FF4141" w14:textId="77777777" w:rsidR="0000022A" w:rsidRPr="00E73313" w:rsidRDefault="0000022A" w:rsidP="0000022A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650237" behindDoc="0" locked="0" layoutInCell="1" allowOverlap="1" wp14:anchorId="02B95B46" wp14:editId="69AE57C1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393065</wp:posOffset>
                  </wp:positionV>
                  <wp:extent cx="206375" cy="306070"/>
                  <wp:effectExtent l="0" t="0" r="0" b="0"/>
                  <wp:wrapNone/>
                  <wp:docPr id="535" name="Bild 222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2">
                                    <a14:imgEffect>
                                      <a14:backgroundRemoval t="6566" b="98485" l="6122" r="89796">
                                        <a14:foregroundMark x1="48163" y1="15657" x2="46531" y2="91414"/>
                                        <a14:foregroundMark x1="69388" y1="15657" x2="69388" y2="56566"/>
                                        <a14:foregroundMark x1="28980" y1="25505" x2="28980" y2="56566"/>
                                        <a14:foregroundMark x1="28980" y1="82576" x2="19184" y2="82576"/>
                                      </a14:backgroundRemoval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/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238" behindDoc="0" locked="0" layoutInCell="1" allowOverlap="1" wp14:anchorId="47089B36" wp14:editId="6D657E62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393065</wp:posOffset>
                  </wp:positionV>
                  <wp:extent cx="206375" cy="306070"/>
                  <wp:effectExtent l="0" t="0" r="0" b="0"/>
                  <wp:wrapNone/>
                  <wp:docPr id="536" name="Bild 223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2">
                                    <a14:imgEffect>
                                      <a14:backgroundRemoval t="6566" b="98485" l="6122" r="89796">
                                        <a14:foregroundMark x1="48163" y1="15657" x2="46531" y2="91414"/>
                                        <a14:foregroundMark x1="69388" y1="15657" x2="69388" y2="56566"/>
                                        <a14:foregroundMark x1="28980" y1="25505" x2="28980" y2="56566"/>
                                        <a14:foregroundMark x1="28980" y1="82576" x2="19184" y2="82576"/>
                                      </a14:backgroundRemoval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/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239" behindDoc="0" locked="0" layoutInCell="1" allowOverlap="1" wp14:anchorId="52014210" wp14:editId="3C178566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73660</wp:posOffset>
                  </wp:positionV>
                  <wp:extent cx="206375" cy="306070"/>
                  <wp:effectExtent l="0" t="0" r="0" b="0"/>
                  <wp:wrapNone/>
                  <wp:docPr id="537" name="Bild 224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3">
                                    <a14:imgEffect>
                                      <a14:backgroundRemoval t="6566" b="98485" l="6122" r="89796">
                                        <a14:foregroundMark x1="48163" y1="15657" x2="46531" y2="91414"/>
                                        <a14:foregroundMark x1="69388" y1="15657" x2="69388" y2="56566"/>
                                        <a14:foregroundMark x1="28980" y1="25505" x2="28980" y2="56566"/>
                                        <a14:foregroundMark x1="28980" y1="82576" x2="19184" y2="82576"/>
                                      </a14:backgroundRemoval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/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240" behindDoc="0" locked="0" layoutInCell="1" allowOverlap="1" wp14:anchorId="44DCC984" wp14:editId="2ECAFB4D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73660</wp:posOffset>
                  </wp:positionV>
                  <wp:extent cx="206375" cy="306070"/>
                  <wp:effectExtent l="0" t="0" r="0" b="0"/>
                  <wp:wrapNone/>
                  <wp:docPr id="539" name="Bild 225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3">
                                    <a14:imgEffect>
                                      <a14:backgroundRemoval t="6566" b="98485" l="6122" r="89796">
                                        <a14:foregroundMark x1="48163" y1="15657" x2="46531" y2="91414"/>
                                        <a14:foregroundMark x1="69388" y1="15657" x2="69388" y2="56566"/>
                                        <a14:foregroundMark x1="28980" y1="25505" x2="28980" y2="56566"/>
                                        <a14:foregroundMark x1="28980" y1="82576" x2="19184" y2="82576"/>
                                      </a14:backgroundRemoval>
                                    </a14:imgEffect>
                                    <a14:imgEffect>
                                      <a14:brightnessContrast brigh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/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243" behindDoc="0" locked="0" layoutInCell="1" allowOverlap="1" wp14:anchorId="58009C07" wp14:editId="15170296">
                  <wp:simplePos x="0" y="0"/>
                  <wp:positionH relativeFrom="column">
                    <wp:posOffset>1232535</wp:posOffset>
                  </wp:positionH>
                  <wp:positionV relativeFrom="paragraph">
                    <wp:posOffset>92075</wp:posOffset>
                  </wp:positionV>
                  <wp:extent cx="206375" cy="306070"/>
                  <wp:effectExtent l="0" t="0" r="0" b="0"/>
                  <wp:wrapNone/>
                  <wp:docPr id="540" name="Bild 230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3">
                                    <a14:imgEffect>
                                      <a14:backgroundRemoval t="6566" b="98485" l="6122" r="89796">
                                        <a14:foregroundMark x1="48163" y1="15657" x2="46531" y2="91414"/>
                                        <a14:foregroundMark x1="69388" y1="15657" x2="69388" y2="56566"/>
                                        <a14:foregroundMark x1="28980" y1="25505" x2="28980" y2="56566"/>
                                        <a14:foregroundMark x1="28980" y1="82576" x2="19184" y2="82576"/>
                                      </a14:backgroundRemoval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/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244" behindDoc="0" locked="0" layoutInCell="1" allowOverlap="1" wp14:anchorId="70205DB1" wp14:editId="63036A6F">
                  <wp:simplePos x="0" y="0"/>
                  <wp:positionH relativeFrom="column">
                    <wp:posOffset>1049020</wp:posOffset>
                  </wp:positionH>
                  <wp:positionV relativeFrom="paragraph">
                    <wp:posOffset>92075</wp:posOffset>
                  </wp:positionV>
                  <wp:extent cx="206375" cy="306070"/>
                  <wp:effectExtent l="0" t="0" r="0" b="0"/>
                  <wp:wrapNone/>
                  <wp:docPr id="541" name="Bild 233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3">
                                    <a14:imgEffect>
                                      <a14:backgroundRemoval t="6566" b="98485" l="6122" r="89796">
                                        <a14:foregroundMark x1="48163" y1="15657" x2="46531" y2="91414"/>
                                        <a14:foregroundMark x1="69388" y1="15657" x2="69388" y2="56566"/>
                                        <a14:foregroundMark x1="28980" y1="25505" x2="28980" y2="56566"/>
                                        <a14:foregroundMark x1="28980" y1="82576" x2="19184" y2="82576"/>
                                      </a14:backgroundRemoval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/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242" behindDoc="0" locked="0" layoutInCell="1" allowOverlap="1" wp14:anchorId="25C58CCE" wp14:editId="2AE9B64D">
                  <wp:simplePos x="0" y="0"/>
                  <wp:positionH relativeFrom="column">
                    <wp:posOffset>1232535</wp:posOffset>
                  </wp:positionH>
                  <wp:positionV relativeFrom="paragraph">
                    <wp:posOffset>398145</wp:posOffset>
                  </wp:positionV>
                  <wp:extent cx="206375" cy="306070"/>
                  <wp:effectExtent l="0" t="0" r="0" b="0"/>
                  <wp:wrapNone/>
                  <wp:docPr id="542" name="Bild 227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3">
                                    <a14:imgEffect>
                                      <a14:backgroundRemoval t="6566" b="98485" l="6122" r="89796">
                                        <a14:foregroundMark x1="48163" y1="15657" x2="46531" y2="91414"/>
                                        <a14:foregroundMark x1="69388" y1="15657" x2="69388" y2="56566"/>
                                        <a14:foregroundMark x1="28980" y1="25505" x2="28980" y2="56566"/>
                                        <a14:foregroundMark x1="28980" y1="82576" x2="19184" y2="82576"/>
                                      </a14:backgroundRemoval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/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241" behindDoc="0" locked="0" layoutInCell="1" allowOverlap="1" wp14:anchorId="6BC6E2E8" wp14:editId="7C24CD6D">
                  <wp:simplePos x="0" y="0"/>
                  <wp:positionH relativeFrom="column">
                    <wp:posOffset>1049020</wp:posOffset>
                  </wp:positionH>
                  <wp:positionV relativeFrom="paragraph">
                    <wp:posOffset>398942</wp:posOffset>
                  </wp:positionV>
                  <wp:extent cx="206375" cy="306070"/>
                  <wp:effectExtent l="0" t="0" r="0" b="0"/>
                  <wp:wrapNone/>
                  <wp:docPr id="551" name="Bild 226" descr="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3">
                                    <a14:imgEffect>
                                      <a14:backgroundRemoval t="6566" b="98485" l="6122" r="89796">
                                        <a14:foregroundMark x1="48163" y1="15657" x2="46531" y2="91414"/>
                                        <a14:foregroundMark x1="69388" y1="15657" x2="69388" y2="56566"/>
                                        <a14:foregroundMark x1="28980" y1="25505" x2="28980" y2="56566"/>
                                        <a14:foregroundMark x1="28980" y1="82576" x2="19184" y2="82576"/>
                                      </a14:backgroundRemoval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/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48" w:type="dxa"/>
          </w:tcPr>
          <w:p w14:paraId="1D7721F3" w14:textId="77777777" w:rsidR="0000022A" w:rsidRPr="00E73313" w:rsidRDefault="0000022A" w:rsidP="0000022A">
            <w:pPr>
              <w:pStyle w:val="Text"/>
            </w:pPr>
            <w:r w:rsidRPr="00E73313">
              <w:t xml:space="preserve">(3) </w:t>
            </w:r>
            <w:r>
              <w:t>Wie viele Törtchen</w:t>
            </w:r>
            <w:r w:rsidR="00904D35">
              <w:t xml:space="preserve"> sind es</w:t>
            </w:r>
            <w:r w:rsidRPr="00E73313">
              <w:t>?</w:t>
            </w:r>
          </w:p>
          <w:p w14:paraId="7E5E17C1" w14:textId="77777777" w:rsidR="0000022A" w:rsidRPr="00E73313" w:rsidRDefault="0000022A" w:rsidP="0000022A">
            <w:pPr>
              <w:pStyle w:val="Text"/>
            </w:pPr>
          </w:p>
          <w:p w14:paraId="7AC234F4" w14:textId="010D95A7" w:rsidR="0000022A" w:rsidRPr="00E73313" w:rsidRDefault="0000022A" w:rsidP="0000022A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650245" behindDoc="0" locked="0" layoutInCell="1" allowOverlap="1" wp14:anchorId="209C5A5F" wp14:editId="422117E4">
                  <wp:simplePos x="0" y="0"/>
                  <wp:positionH relativeFrom="column">
                    <wp:posOffset>85246</wp:posOffset>
                  </wp:positionH>
                  <wp:positionV relativeFrom="paragraph">
                    <wp:posOffset>12664</wp:posOffset>
                  </wp:positionV>
                  <wp:extent cx="1559548" cy="1027194"/>
                  <wp:effectExtent l="0" t="0" r="3175" b="1905"/>
                  <wp:wrapNone/>
                  <wp:docPr id="553" name="Grafik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pcakes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548" cy="1027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022A" w:rsidRPr="00E73313" w14:paraId="620E34AF" w14:textId="77777777" w:rsidTr="0067733B">
        <w:tc>
          <w:tcPr>
            <w:tcW w:w="780" w:type="dxa"/>
          </w:tcPr>
          <w:p w14:paraId="68110155" w14:textId="77777777" w:rsidR="0000022A" w:rsidRPr="00E73313" w:rsidRDefault="0000022A" w:rsidP="0000022A"/>
        </w:tc>
        <w:tc>
          <w:tcPr>
            <w:tcW w:w="318" w:type="dxa"/>
          </w:tcPr>
          <w:p w14:paraId="6F6D065F" w14:textId="77777777" w:rsidR="0000022A" w:rsidRPr="00E73313" w:rsidRDefault="0000022A" w:rsidP="0000022A">
            <w:pPr>
              <w:pStyle w:val="Text"/>
            </w:pPr>
          </w:p>
        </w:tc>
        <w:tc>
          <w:tcPr>
            <w:tcW w:w="2801" w:type="dxa"/>
          </w:tcPr>
          <w:p w14:paraId="449A6B50" w14:textId="77777777" w:rsidR="0000022A" w:rsidRPr="00632F39" w:rsidRDefault="0000022A" w:rsidP="0000022A">
            <w:pPr>
              <w:pStyle w:val="Text"/>
              <w:rPr>
                <w:noProof/>
                <w:color w:val="F8B44F" w:themeColor="accent2"/>
              </w:rPr>
            </w:pPr>
          </w:p>
        </w:tc>
        <w:tc>
          <w:tcPr>
            <w:tcW w:w="2551" w:type="dxa"/>
          </w:tcPr>
          <w:p w14:paraId="7313BF31" w14:textId="77777777" w:rsidR="0000022A" w:rsidRDefault="0000022A" w:rsidP="0000022A">
            <w:pPr>
              <w:pStyle w:val="Text"/>
              <w:rPr>
                <w:color w:val="F8B44F" w:themeColor="accent2"/>
              </w:rPr>
            </w:pPr>
          </w:p>
        </w:tc>
        <w:tc>
          <w:tcPr>
            <w:tcW w:w="3048" w:type="dxa"/>
          </w:tcPr>
          <w:p w14:paraId="579AA08D" w14:textId="77777777" w:rsidR="0000022A" w:rsidRDefault="0000022A" w:rsidP="0000022A">
            <w:pPr>
              <w:pStyle w:val="Text"/>
              <w:rPr>
                <w:color w:val="F8B44F" w:themeColor="accent2"/>
              </w:rPr>
            </w:pPr>
          </w:p>
        </w:tc>
      </w:tr>
      <w:tr w:rsidR="0000022A" w:rsidRPr="00E73313" w14:paraId="0BAFF5B9" w14:textId="77777777" w:rsidTr="0067733B">
        <w:tc>
          <w:tcPr>
            <w:tcW w:w="780" w:type="dxa"/>
          </w:tcPr>
          <w:p w14:paraId="56081A41" w14:textId="77777777" w:rsidR="0000022A" w:rsidRPr="00E73313" w:rsidRDefault="0000022A" w:rsidP="0000022A"/>
        </w:tc>
        <w:tc>
          <w:tcPr>
            <w:tcW w:w="318" w:type="dxa"/>
          </w:tcPr>
          <w:p w14:paraId="0FE4130C" w14:textId="77777777" w:rsidR="0000022A" w:rsidRPr="00E73313" w:rsidRDefault="0000022A" w:rsidP="0000022A">
            <w:pPr>
              <w:pStyle w:val="Text"/>
            </w:pPr>
          </w:p>
        </w:tc>
        <w:tc>
          <w:tcPr>
            <w:tcW w:w="2801" w:type="dxa"/>
          </w:tcPr>
          <w:p w14:paraId="1F9B8EF6" w14:textId="1DC3853D" w:rsidR="0000022A" w:rsidRDefault="0000022A" w:rsidP="0000022A">
            <w:pPr>
              <w:pStyle w:val="HandschriftVorlage"/>
            </w:pPr>
            <w:r w:rsidRPr="00B7023C">
              <w:t xml:space="preserve">Fünf </w:t>
            </w:r>
            <w:r>
              <w:t xml:space="preserve">Reihen mit </w:t>
            </w:r>
            <w:r w:rsidR="009636AA">
              <w:br/>
            </w:r>
            <w:r>
              <w:t>jeweils 5 Stücken.</w:t>
            </w:r>
          </w:p>
          <w:p w14:paraId="2DC824D2" w14:textId="77777777" w:rsidR="0000022A" w:rsidRPr="00E91F87" w:rsidRDefault="0000022A" w:rsidP="0000022A">
            <w:pPr>
              <w:pStyle w:val="HandschriftVorlage"/>
              <w:rPr>
                <w:sz w:val="10"/>
              </w:rPr>
            </w:pPr>
          </w:p>
          <w:p w14:paraId="723961A1" w14:textId="1ED7FE3E" w:rsidR="0000022A" w:rsidRDefault="00825DFF" w:rsidP="00174391">
            <w:pPr>
              <w:pStyle w:val="Text"/>
              <w:spacing w:before="60" w:line="360" w:lineRule="auto"/>
            </w:pPr>
            <w:r>
              <w:t>Multiplikations-Aufgabe</w:t>
            </w:r>
            <w:r w:rsidR="0000022A" w:rsidRPr="00E73313">
              <w:t>:</w:t>
            </w:r>
            <w:r w:rsidR="0000022A">
              <w:t xml:space="preserve"> </w:t>
            </w:r>
            <w:r w:rsidR="0000022A" w:rsidRPr="0069129F">
              <w:rPr>
                <w:color w:val="7F7F7F" w:themeColor="text1" w:themeTint="80"/>
              </w:rPr>
              <w:t>____________</w:t>
            </w:r>
          </w:p>
          <w:p w14:paraId="1E63596C" w14:textId="77777777" w:rsidR="0000022A" w:rsidRPr="00E73313" w:rsidRDefault="0000022A" w:rsidP="0000022A">
            <w:pPr>
              <w:pStyle w:val="Text"/>
            </w:pPr>
          </w:p>
        </w:tc>
        <w:tc>
          <w:tcPr>
            <w:tcW w:w="2551" w:type="dxa"/>
          </w:tcPr>
          <w:p w14:paraId="646A4858" w14:textId="6522BB86" w:rsidR="0000022A" w:rsidRDefault="00A0340F" w:rsidP="0078312C">
            <w:pPr>
              <w:pStyle w:val="HandschriftVorlage"/>
              <w:spacing w:line="360" w:lineRule="auto"/>
            </w:pPr>
            <w:r>
              <w:t>Drei ______________</w:t>
            </w:r>
          </w:p>
          <w:p w14:paraId="5C663614" w14:textId="7B37D674" w:rsidR="0000022A" w:rsidRDefault="00A0340F" w:rsidP="0078312C">
            <w:pPr>
              <w:pStyle w:val="HandschriftVorlage"/>
              <w:spacing w:line="360" w:lineRule="auto"/>
            </w:pPr>
            <w:r>
              <w:t>_________________</w:t>
            </w:r>
          </w:p>
          <w:p w14:paraId="78B0C833" w14:textId="505D89BA" w:rsidR="0000022A" w:rsidRPr="00E73313" w:rsidRDefault="00825DFF" w:rsidP="00A73114">
            <w:pPr>
              <w:pStyle w:val="Text"/>
              <w:spacing w:before="60" w:line="360" w:lineRule="auto"/>
            </w:pPr>
            <w:r>
              <w:t>Multiplikations-Aufgabe</w:t>
            </w:r>
            <w:r w:rsidR="0000022A" w:rsidRPr="00E73313">
              <w:t>:</w:t>
            </w:r>
            <w:r w:rsidR="0000022A">
              <w:t xml:space="preserve"> </w:t>
            </w:r>
            <w:r w:rsidR="0000022A" w:rsidRPr="0069129F">
              <w:rPr>
                <w:color w:val="7F7F7F" w:themeColor="text1" w:themeTint="80"/>
              </w:rPr>
              <w:t>__________</w:t>
            </w:r>
            <w:r w:rsidR="00326D95">
              <w:rPr>
                <w:color w:val="7F7F7F" w:themeColor="text1" w:themeTint="80"/>
              </w:rPr>
              <w:t>__</w:t>
            </w:r>
          </w:p>
        </w:tc>
        <w:tc>
          <w:tcPr>
            <w:tcW w:w="3048" w:type="dxa"/>
          </w:tcPr>
          <w:p w14:paraId="30FD35BA" w14:textId="12CC059C" w:rsidR="0000022A" w:rsidRDefault="00A0340F" w:rsidP="0078312C">
            <w:pPr>
              <w:pStyle w:val="HandschriftVorlage"/>
              <w:spacing w:line="360" w:lineRule="auto"/>
            </w:pPr>
            <w:r>
              <w:t>____________________</w:t>
            </w:r>
            <w:r w:rsidR="00D86AD2">
              <w:t>_____</w:t>
            </w:r>
            <w:r>
              <w:t>_______________________</w:t>
            </w:r>
          </w:p>
          <w:p w14:paraId="12FCEA2A" w14:textId="0097A5BA" w:rsidR="0000022A" w:rsidRPr="00E73313" w:rsidRDefault="00825DFF" w:rsidP="00A73114">
            <w:pPr>
              <w:pStyle w:val="Text"/>
              <w:spacing w:before="60" w:line="360" w:lineRule="auto"/>
            </w:pPr>
            <w:r>
              <w:t>Multiplikations-Aufgabe</w:t>
            </w:r>
            <w:r w:rsidR="0000022A" w:rsidRPr="00E73313">
              <w:t>:</w:t>
            </w:r>
            <w:r w:rsidR="0000022A">
              <w:t xml:space="preserve"> </w:t>
            </w:r>
            <w:r w:rsidR="0000022A" w:rsidRPr="0069129F">
              <w:rPr>
                <w:color w:val="7F7F7F" w:themeColor="text1" w:themeTint="80"/>
              </w:rPr>
              <w:t>___________</w:t>
            </w:r>
            <w:r w:rsidR="00326D95">
              <w:rPr>
                <w:color w:val="7F7F7F" w:themeColor="text1" w:themeTint="80"/>
              </w:rPr>
              <w:t>_</w:t>
            </w:r>
          </w:p>
        </w:tc>
      </w:tr>
      <w:tr w:rsidR="0000022A" w:rsidRPr="00E73313" w14:paraId="555D83E6" w14:textId="77777777" w:rsidTr="0067733B">
        <w:tc>
          <w:tcPr>
            <w:tcW w:w="780" w:type="dxa"/>
          </w:tcPr>
          <w:p w14:paraId="787270FA" w14:textId="77777777" w:rsidR="0000022A" w:rsidRPr="00E91F87" w:rsidRDefault="0000022A" w:rsidP="00E91F87">
            <w:pPr>
              <w:spacing w:line="240" w:lineRule="auto"/>
              <w:rPr>
                <w:sz w:val="10"/>
              </w:rPr>
            </w:pPr>
          </w:p>
        </w:tc>
        <w:tc>
          <w:tcPr>
            <w:tcW w:w="318" w:type="dxa"/>
          </w:tcPr>
          <w:p w14:paraId="59651E8E" w14:textId="77777777" w:rsidR="0000022A" w:rsidRPr="00E91F87" w:rsidRDefault="0000022A" w:rsidP="00782847">
            <w:pPr>
              <w:pStyle w:val="Text"/>
              <w:rPr>
                <w:sz w:val="10"/>
              </w:rPr>
            </w:pPr>
          </w:p>
        </w:tc>
        <w:tc>
          <w:tcPr>
            <w:tcW w:w="2801" w:type="dxa"/>
          </w:tcPr>
          <w:p w14:paraId="17521178" w14:textId="77777777" w:rsidR="0000022A" w:rsidRPr="00E91F87" w:rsidRDefault="0000022A" w:rsidP="00782847">
            <w:pPr>
              <w:pStyle w:val="Text"/>
              <w:rPr>
                <w:sz w:val="10"/>
              </w:rPr>
            </w:pPr>
          </w:p>
        </w:tc>
        <w:tc>
          <w:tcPr>
            <w:tcW w:w="2551" w:type="dxa"/>
          </w:tcPr>
          <w:p w14:paraId="4274E0F1" w14:textId="77777777" w:rsidR="0000022A" w:rsidRPr="00E91F87" w:rsidRDefault="0000022A" w:rsidP="00782847">
            <w:pPr>
              <w:pStyle w:val="Text"/>
              <w:rPr>
                <w:sz w:val="10"/>
              </w:rPr>
            </w:pPr>
          </w:p>
        </w:tc>
        <w:tc>
          <w:tcPr>
            <w:tcW w:w="3048" w:type="dxa"/>
          </w:tcPr>
          <w:p w14:paraId="18E647CF" w14:textId="77777777" w:rsidR="0000022A" w:rsidRPr="00E91F87" w:rsidRDefault="0000022A" w:rsidP="00782847">
            <w:pPr>
              <w:pStyle w:val="Text"/>
              <w:rPr>
                <w:sz w:val="10"/>
              </w:rPr>
            </w:pPr>
          </w:p>
        </w:tc>
      </w:tr>
      <w:tr w:rsidR="0000022A" w:rsidRPr="00E73313" w14:paraId="3DCF18F6" w14:textId="77777777" w:rsidTr="0067733B">
        <w:trPr>
          <w:trHeight w:val="2199"/>
        </w:trPr>
        <w:tc>
          <w:tcPr>
            <w:tcW w:w="780" w:type="dxa"/>
          </w:tcPr>
          <w:p w14:paraId="7F99F521" w14:textId="77777777" w:rsidR="0000022A" w:rsidRPr="00E73313" w:rsidRDefault="0000022A" w:rsidP="0000022A"/>
        </w:tc>
        <w:tc>
          <w:tcPr>
            <w:tcW w:w="318" w:type="dxa"/>
          </w:tcPr>
          <w:p w14:paraId="505DE661" w14:textId="77777777" w:rsidR="0000022A" w:rsidRPr="00E73313" w:rsidRDefault="0000022A" w:rsidP="0000022A">
            <w:pPr>
              <w:pStyle w:val="Text"/>
            </w:pPr>
          </w:p>
        </w:tc>
        <w:tc>
          <w:tcPr>
            <w:tcW w:w="2801" w:type="dxa"/>
          </w:tcPr>
          <w:p w14:paraId="3D5BE696" w14:textId="77777777" w:rsidR="0000022A" w:rsidRPr="00E73313" w:rsidRDefault="0000022A" w:rsidP="0000022A">
            <w:pPr>
              <w:pStyle w:val="Text"/>
            </w:pPr>
            <w:r w:rsidRPr="00E73313">
              <w:t xml:space="preserve"> (4) Wie viele Teile hat </w:t>
            </w:r>
            <w:r>
              <w:br/>
              <w:t xml:space="preserve">       </w:t>
            </w:r>
            <w:r w:rsidRPr="00E73313">
              <w:t xml:space="preserve">das </w:t>
            </w:r>
            <w:r w:rsidRPr="00867675">
              <w:rPr>
                <w:i/>
                <w:iCs/>
              </w:rPr>
              <w:t>fertige</w:t>
            </w:r>
            <w:r w:rsidRPr="00E73313">
              <w:t xml:space="preserve"> Puzzle?</w:t>
            </w:r>
          </w:p>
          <w:p w14:paraId="09A9F00C" w14:textId="77777777" w:rsidR="0000022A" w:rsidRPr="00E73313" w:rsidRDefault="0000022A" w:rsidP="0000022A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650247" behindDoc="0" locked="0" layoutInCell="1" allowOverlap="1" wp14:anchorId="27E2DC72" wp14:editId="78C0552E">
                  <wp:simplePos x="0" y="0"/>
                  <wp:positionH relativeFrom="margin">
                    <wp:align>center</wp:align>
                  </wp:positionH>
                  <wp:positionV relativeFrom="paragraph">
                    <wp:posOffset>160655</wp:posOffset>
                  </wp:positionV>
                  <wp:extent cx="1483360" cy="752475"/>
                  <wp:effectExtent l="0" t="0" r="2540" b="9525"/>
                  <wp:wrapNone/>
                  <wp:docPr id="558" name="Grafik 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zzle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6AB0E2" w14:textId="77777777" w:rsidR="0000022A" w:rsidRPr="00E73313" w:rsidRDefault="0000022A" w:rsidP="0000022A">
            <w:pPr>
              <w:pStyle w:val="Text"/>
            </w:pPr>
          </w:p>
          <w:p w14:paraId="734D8ECF" w14:textId="77777777" w:rsidR="0000022A" w:rsidRPr="00E91F87" w:rsidRDefault="0000022A" w:rsidP="0000022A">
            <w:pPr>
              <w:pStyle w:val="Text"/>
              <w:rPr>
                <w:sz w:val="10"/>
              </w:rPr>
            </w:pPr>
          </w:p>
        </w:tc>
        <w:tc>
          <w:tcPr>
            <w:tcW w:w="5599" w:type="dxa"/>
            <w:gridSpan w:val="2"/>
          </w:tcPr>
          <w:p w14:paraId="016C9650" w14:textId="1097DB5A" w:rsidR="0000022A" w:rsidRPr="00E73313" w:rsidRDefault="0000022A" w:rsidP="0000022A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650246" behindDoc="0" locked="0" layoutInCell="1" allowOverlap="1" wp14:anchorId="5831BBD4" wp14:editId="0A9E5F72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136525</wp:posOffset>
                  </wp:positionV>
                  <wp:extent cx="2762250" cy="1278434"/>
                  <wp:effectExtent l="0" t="0" r="0" b="0"/>
                  <wp:wrapNone/>
                  <wp:docPr id="559" name="Grafik 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um_vor_Fenster.jpg"/>
                          <pic:cNvPicPr/>
                        </pic:nvPicPr>
                        <pic:blipFill rotWithShape="1">
                          <a:blip r:embed="rId7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48" r="2527"/>
                          <a:stretch/>
                        </pic:blipFill>
                        <pic:spPr bwMode="auto">
                          <a:xfrm>
                            <a:off x="0" y="0"/>
                            <a:ext cx="2762250" cy="1278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t xml:space="preserve">(5) Wie viele </w:t>
            </w:r>
            <w:r w:rsidR="00A0340F">
              <w:t xml:space="preserve">kleine </w:t>
            </w:r>
            <w:r w:rsidRPr="00E73313">
              <w:t>Fensterscheiben</w:t>
            </w:r>
            <w:r>
              <w:t xml:space="preserve"> sind </w:t>
            </w:r>
            <w:r w:rsidR="00A0340F">
              <w:t>es</w:t>
            </w:r>
            <w:r w:rsidRPr="00E73313">
              <w:t>?</w:t>
            </w:r>
          </w:p>
        </w:tc>
      </w:tr>
      <w:tr w:rsidR="0000022A" w:rsidRPr="00E73313" w14:paraId="78030877" w14:textId="77777777" w:rsidTr="0067733B">
        <w:tc>
          <w:tcPr>
            <w:tcW w:w="780" w:type="dxa"/>
          </w:tcPr>
          <w:p w14:paraId="4CFD5B0D" w14:textId="77777777" w:rsidR="0000022A" w:rsidRPr="00E73313" w:rsidRDefault="0000022A" w:rsidP="0000022A"/>
        </w:tc>
        <w:tc>
          <w:tcPr>
            <w:tcW w:w="318" w:type="dxa"/>
          </w:tcPr>
          <w:p w14:paraId="2E9AE42E" w14:textId="77777777" w:rsidR="0000022A" w:rsidRPr="00E73313" w:rsidRDefault="0000022A" w:rsidP="0000022A">
            <w:pPr>
              <w:pStyle w:val="Text"/>
            </w:pPr>
          </w:p>
        </w:tc>
        <w:tc>
          <w:tcPr>
            <w:tcW w:w="2801" w:type="dxa"/>
          </w:tcPr>
          <w:p w14:paraId="0730861E" w14:textId="6DF51095" w:rsidR="0000022A" w:rsidRPr="00E73313" w:rsidRDefault="00825DFF" w:rsidP="0000022A">
            <w:pPr>
              <w:pStyle w:val="Text"/>
            </w:pPr>
            <w:r>
              <w:t>Multiplikations-Aufgabe</w:t>
            </w:r>
            <w:r w:rsidR="0000022A" w:rsidRPr="00E73313">
              <w:t>:</w:t>
            </w:r>
          </w:p>
          <w:p w14:paraId="6DB40CBA" w14:textId="01E8BDCB" w:rsidR="0000022A" w:rsidRPr="00E73313" w:rsidRDefault="0000022A" w:rsidP="0000022A">
            <w:pPr>
              <w:pStyle w:val="Text"/>
            </w:pPr>
            <w:r w:rsidRPr="0069129F">
              <w:rPr>
                <w:color w:val="7F7F7F" w:themeColor="text1" w:themeTint="80"/>
              </w:rPr>
              <w:t>_____________________</w:t>
            </w:r>
            <w:r w:rsidR="00393B01">
              <w:rPr>
                <w:color w:val="7F7F7F" w:themeColor="text1" w:themeTint="80"/>
              </w:rPr>
              <w:t>_</w:t>
            </w:r>
            <w:r w:rsidR="0078312C">
              <w:rPr>
                <w:color w:val="7F7F7F" w:themeColor="text1" w:themeTint="80"/>
              </w:rPr>
              <w:t xml:space="preserve">  </w:t>
            </w:r>
          </w:p>
        </w:tc>
        <w:tc>
          <w:tcPr>
            <w:tcW w:w="5599" w:type="dxa"/>
            <w:gridSpan w:val="2"/>
          </w:tcPr>
          <w:p w14:paraId="2F593EC5" w14:textId="60E9ACC1" w:rsidR="0000022A" w:rsidRPr="00E73313" w:rsidRDefault="0078312C" w:rsidP="0000022A">
            <w:pPr>
              <w:pStyle w:val="Text"/>
            </w:pPr>
            <w:r>
              <w:t xml:space="preserve">        </w:t>
            </w:r>
            <w:r w:rsidR="00825DFF">
              <w:t>Multiplikations-Aufgabe</w:t>
            </w:r>
            <w:r w:rsidR="0000022A" w:rsidRPr="00E73313">
              <w:t>:</w:t>
            </w:r>
          </w:p>
          <w:p w14:paraId="15C314D6" w14:textId="7B74FA13" w:rsidR="0000022A" w:rsidRPr="00E73313" w:rsidRDefault="0078312C" w:rsidP="0000022A">
            <w:pPr>
              <w:pStyle w:val="Text"/>
            </w:pPr>
            <w:r>
              <w:rPr>
                <w:color w:val="7F7F7F" w:themeColor="text1" w:themeTint="80"/>
              </w:rPr>
              <w:t xml:space="preserve">       </w:t>
            </w:r>
            <w:r w:rsidR="0000022A" w:rsidRPr="0069129F">
              <w:rPr>
                <w:color w:val="7F7F7F" w:themeColor="text1" w:themeTint="80"/>
              </w:rPr>
              <w:t>______________________</w:t>
            </w:r>
          </w:p>
        </w:tc>
      </w:tr>
      <w:tr w:rsidR="0000022A" w:rsidRPr="00E73313" w14:paraId="143BF3BB" w14:textId="77777777" w:rsidTr="0067733B">
        <w:tc>
          <w:tcPr>
            <w:tcW w:w="780" w:type="dxa"/>
          </w:tcPr>
          <w:p w14:paraId="2768BC50" w14:textId="77777777" w:rsidR="0000022A" w:rsidRPr="00E91F87" w:rsidRDefault="0000022A" w:rsidP="00E91F87">
            <w:pPr>
              <w:spacing w:line="240" w:lineRule="auto"/>
              <w:rPr>
                <w:color w:val="008000"/>
                <w:sz w:val="10"/>
              </w:rPr>
            </w:pPr>
          </w:p>
        </w:tc>
        <w:tc>
          <w:tcPr>
            <w:tcW w:w="318" w:type="dxa"/>
          </w:tcPr>
          <w:p w14:paraId="780CFEEF" w14:textId="77777777" w:rsidR="0000022A" w:rsidRPr="00E91F87" w:rsidRDefault="0000022A" w:rsidP="0078312C">
            <w:pPr>
              <w:pStyle w:val="Text"/>
              <w:rPr>
                <w:sz w:val="10"/>
              </w:rPr>
            </w:pPr>
          </w:p>
        </w:tc>
        <w:tc>
          <w:tcPr>
            <w:tcW w:w="8400" w:type="dxa"/>
            <w:gridSpan w:val="3"/>
          </w:tcPr>
          <w:p w14:paraId="259D07AB" w14:textId="77777777" w:rsidR="0000022A" w:rsidRPr="00E91F87" w:rsidRDefault="0000022A" w:rsidP="0078312C">
            <w:pPr>
              <w:pStyle w:val="Text"/>
              <w:rPr>
                <w:sz w:val="10"/>
              </w:rPr>
            </w:pPr>
          </w:p>
        </w:tc>
      </w:tr>
      <w:tr w:rsidR="00E91F87" w:rsidRPr="00E73313" w14:paraId="67BC2BB2" w14:textId="77777777" w:rsidTr="003A3504">
        <w:tc>
          <w:tcPr>
            <w:tcW w:w="780" w:type="dxa"/>
          </w:tcPr>
          <w:p w14:paraId="5A35BF69" w14:textId="77777777" w:rsidR="00E91F87" w:rsidRDefault="00E91F87" w:rsidP="0000022A">
            <w:pPr>
              <w:rPr>
                <w:noProof/>
              </w:rPr>
            </w:pPr>
          </w:p>
        </w:tc>
        <w:tc>
          <w:tcPr>
            <w:tcW w:w="318" w:type="dxa"/>
          </w:tcPr>
          <w:p w14:paraId="5AFCF2D7" w14:textId="77777777" w:rsidR="00E91F87" w:rsidRDefault="00E91F87" w:rsidP="0000022A">
            <w:pPr>
              <w:pStyle w:val="berschrift4"/>
            </w:pPr>
          </w:p>
        </w:tc>
        <w:tc>
          <w:tcPr>
            <w:tcW w:w="8400" w:type="dxa"/>
            <w:gridSpan w:val="3"/>
          </w:tcPr>
          <w:p w14:paraId="34FCF7D3" w14:textId="77777777" w:rsidR="00E91F87" w:rsidRDefault="00E91F87" w:rsidP="0000022A">
            <w:pPr>
              <w:pStyle w:val="Text"/>
            </w:pPr>
          </w:p>
        </w:tc>
      </w:tr>
      <w:tr w:rsidR="0000022A" w:rsidRPr="00E73313" w14:paraId="180F44AB" w14:textId="77777777" w:rsidTr="00070F0F">
        <w:tc>
          <w:tcPr>
            <w:tcW w:w="780" w:type="dxa"/>
          </w:tcPr>
          <w:p w14:paraId="5B0200C8" w14:textId="7CA50DF4" w:rsidR="0000022A" w:rsidRPr="00E73313" w:rsidRDefault="00CD3FFB" w:rsidP="0000022A">
            <w:r>
              <w:rPr>
                <w:noProof/>
              </w:rPr>
              <w:drawing>
                <wp:anchor distT="0" distB="0" distL="114300" distR="114300" simplePos="0" relativeHeight="251652369" behindDoc="0" locked="0" layoutInCell="1" allowOverlap="1" wp14:anchorId="14A43FBA" wp14:editId="34354F02">
                  <wp:simplePos x="0" y="0"/>
                  <wp:positionH relativeFrom="column">
                    <wp:posOffset>17253</wp:posOffset>
                  </wp:positionH>
                  <wp:positionV relativeFrom="paragraph">
                    <wp:posOffset>50800</wp:posOffset>
                  </wp:positionV>
                  <wp:extent cx="360000" cy="272386"/>
                  <wp:effectExtent l="0" t="0" r="0" b="0"/>
                  <wp:wrapNone/>
                  <wp:docPr id="1175317400" name="Grafik 1175317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8" w:type="dxa"/>
          </w:tcPr>
          <w:p w14:paraId="76E4ED2B" w14:textId="77777777" w:rsidR="0000022A" w:rsidRPr="00E73313" w:rsidRDefault="0000022A" w:rsidP="0000022A">
            <w:pPr>
              <w:pStyle w:val="berschrift4"/>
            </w:pPr>
            <w:r>
              <w:t>c)</w:t>
            </w:r>
          </w:p>
        </w:tc>
        <w:tc>
          <w:tcPr>
            <w:tcW w:w="8400" w:type="dxa"/>
            <w:gridSpan w:val="3"/>
          </w:tcPr>
          <w:p w14:paraId="75E51843" w14:textId="47DF8D35" w:rsidR="0000022A" w:rsidRDefault="00306DF2" w:rsidP="0000022A">
            <w:pPr>
              <w:pStyle w:val="Text"/>
              <w:rPr>
                <w:color w:val="FF00FF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7008" behindDoc="0" locked="0" layoutInCell="1" allowOverlap="1" wp14:anchorId="11CFE598" wp14:editId="6B66AFA2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598805</wp:posOffset>
                      </wp:positionV>
                      <wp:extent cx="1647825" cy="455930"/>
                      <wp:effectExtent l="63500" t="76200" r="28575" b="26670"/>
                      <wp:wrapNone/>
                      <wp:docPr id="416" name="Textfeld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47825" cy="4559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38100" dist="38100" dir="13500000" algn="br" rotWithShape="0">
                                  <a:schemeClr val="bg1">
                                    <a:lumMod val="65000"/>
                                    <a:alpha val="4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42B244E4" w14:textId="77777777" w:rsidR="00306DF2" w:rsidRPr="00070F0F" w:rsidRDefault="00306DF2" w:rsidP="00306DF2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70F0F">
                                    <w:rPr>
                                      <w:sz w:val="18"/>
                                      <w:szCs w:val="18"/>
                                    </w:rPr>
                                    <w:t xml:space="preserve">Ich sehe Gruppen / Reihen, alle sind gleichgroß. </w:t>
                                  </w:r>
                                </w:p>
                                <w:p w14:paraId="4C09BEBC" w14:textId="77777777" w:rsidR="00306DF2" w:rsidRPr="00070F0F" w:rsidRDefault="00306DF2" w:rsidP="00306DF2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CFE598" id="Textfeld 416" o:spid="_x0000_s1070" type="#_x0000_t202" style="position:absolute;margin-left:-.1pt;margin-top:47.15pt;width:129.75pt;height:35.9pt;z-index:25231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" fillcolor="white [3201]" strokecolor="#bfbfbf [2412]" strokeweight=".5pt">
                      <v:shadow on="t" color="#a5a5a5 [2092]" opacity="26214f" origin=".5,.5" offset="-.74836mm,-.74836mm"/>
                      <v:textbox>
                        <w:txbxContent>
                          <w:p w14:paraId="42B244E4" w14:textId="77777777" w:rsidR="00306DF2" w:rsidRPr="00070F0F" w:rsidRDefault="00306DF2" w:rsidP="00306DF2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  <w:r w:rsidRPr="00070F0F">
                              <w:rPr>
                                <w:sz w:val="18"/>
                                <w:szCs w:val="18"/>
                              </w:rPr>
                              <w:t xml:space="preserve">Ich sehe Gruppen / Reihen, alle sind gleichgroß. </w:t>
                            </w:r>
                          </w:p>
                          <w:p w14:paraId="4C09BEBC" w14:textId="77777777" w:rsidR="00306DF2" w:rsidRPr="00070F0F" w:rsidRDefault="00306DF2" w:rsidP="00306DF2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8032" behindDoc="0" locked="0" layoutInCell="1" allowOverlap="1" wp14:anchorId="10B18379" wp14:editId="5D6CD123">
                      <wp:simplePos x="0" y="0"/>
                      <wp:positionH relativeFrom="column">
                        <wp:posOffset>3989705</wp:posOffset>
                      </wp:positionH>
                      <wp:positionV relativeFrom="paragraph">
                        <wp:posOffset>466725</wp:posOffset>
                      </wp:positionV>
                      <wp:extent cx="1159510" cy="640080"/>
                      <wp:effectExtent l="63500" t="76200" r="21590" b="20320"/>
                      <wp:wrapNone/>
                      <wp:docPr id="418" name="Textfeld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59510" cy="640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38100" dist="38100" dir="13500000" algn="br" rotWithShape="0">
                                  <a:schemeClr val="bg1">
                                    <a:lumMod val="65000"/>
                                    <a:alpha val="4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2CE71F52" w14:textId="77777777" w:rsidR="00306DF2" w:rsidRPr="00070F0F" w:rsidRDefault="00306DF2" w:rsidP="00306DF2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70F0F">
                                    <w:rPr>
                                      <w:sz w:val="18"/>
                                      <w:szCs w:val="18"/>
                                    </w:rPr>
                                    <w:t xml:space="preserve">Also passt die Aufgabe </w:t>
                                  </w:r>
                                </w:p>
                                <w:p w14:paraId="39A94B48" w14:textId="77777777" w:rsidR="00306DF2" w:rsidRPr="00070F0F" w:rsidRDefault="00306DF2" w:rsidP="00306DF2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70F0F">
                                    <w:rPr>
                                      <w:sz w:val="18"/>
                                      <w:szCs w:val="18"/>
                                    </w:rPr>
                                    <w:t>___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70F0F">
                                    <w:rPr>
                                      <w:sz w:val="18"/>
                                      <w:szCs w:val="18"/>
                                    </w:rPr>
                                    <w:t>mal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70F0F">
                                    <w:rPr>
                                      <w:sz w:val="18"/>
                                      <w:szCs w:val="18"/>
                                    </w:rPr>
                                    <w:t>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36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B18379" id="Textfeld 418" o:spid="_x0000_s1071" type="#_x0000_t202" style="position:absolute;margin-left:314.15pt;margin-top:36.75pt;width:91.3pt;height:50.4pt;z-index:25231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" fillcolor="white [3201]" strokecolor="#bfbfbf [2412]" strokeweight=".5pt">
                      <v:shadow on="t" color="#a5a5a5 [2092]" opacity="26214f" origin=".5,.5" offset="-.74836mm,-.74836mm"/>
                      <v:textbox inset=",,1mm">
                        <w:txbxContent>
                          <w:p w14:paraId="2CE71F52" w14:textId="77777777" w:rsidR="00306DF2" w:rsidRPr="00070F0F" w:rsidRDefault="00306DF2" w:rsidP="00306DF2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  <w:r w:rsidRPr="00070F0F">
                              <w:rPr>
                                <w:sz w:val="18"/>
                                <w:szCs w:val="18"/>
                              </w:rPr>
                              <w:t xml:space="preserve">Also passt die Aufgabe </w:t>
                            </w:r>
                          </w:p>
                          <w:p w14:paraId="39A94B48" w14:textId="77777777" w:rsidR="00306DF2" w:rsidRPr="00070F0F" w:rsidRDefault="00306DF2" w:rsidP="00306DF2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  <w:r w:rsidRPr="00070F0F">
                              <w:rPr>
                                <w:sz w:val="18"/>
                                <w:szCs w:val="18"/>
                              </w:rPr>
                              <w:t>___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70F0F">
                              <w:rPr>
                                <w:sz w:val="18"/>
                                <w:szCs w:val="18"/>
                              </w:rPr>
                              <w:t>mal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70F0F">
                              <w:rPr>
                                <w:sz w:val="18"/>
                                <w:szCs w:val="18"/>
                              </w:rPr>
                              <w:t>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19056" behindDoc="0" locked="0" layoutInCell="1" allowOverlap="1" wp14:anchorId="71EB4EA1" wp14:editId="32A00C26">
                      <wp:simplePos x="0" y="0"/>
                      <wp:positionH relativeFrom="column">
                        <wp:posOffset>1045210</wp:posOffset>
                      </wp:positionH>
                      <wp:positionV relativeFrom="paragraph">
                        <wp:posOffset>953135</wp:posOffset>
                      </wp:positionV>
                      <wp:extent cx="1517650" cy="263525"/>
                      <wp:effectExtent l="63500" t="76200" r="31750" b="28575"/>
                      <wp:wrapNone/>
                      <wp:docPr id="415" name="Textfeld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7650" cy="263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38100" dist="38100" dir="13500000" algn="br" rotWithShape="0">
                                  <a:schemeClr val="bg1">
                                    <a:lumMod val="65000"/>
                                    <a:alpha val="4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2EB9CF5E" w14:textId="77777777" w:rsidR="00306DF2" w:rsidRPr="00070F0F" w:rsidRDefault="00306DF2" w:rsidP="00306DF2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70F0F">
                                    <w:rPr>
                                      <w:sz w:val="18"/>
                                      <w:szCs w:val="18"/>
                                    </w:rPr>
                                    <w:t>Das sind ___er-Gruppen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  <w:p w14:paraId="29550432" w14:textId="77777777" w:rsidR="00306DF2" w:rsidRPr="00070F0F" w:rsidRDefault="00306DF2" w:rsidP="00306DF2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D8EAABC" w14:textId="77777777" w:rsidR="00306DF2" w:rsidRPr="00070F0F" w:rsidRDefault="00306DF2" w:rsidP="00306DF2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36000" rIns="9144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EB4EA1" id="Textfeld 415" o:spid="_x0000_s1072" type="#_x0000_t202" style="position:absolute;margin-left:82.3pt;margin-top:75.05pt;width:119.5pt;height:20.75pt;z-index:25231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" fillcolor="white [3201]" strokecolor="#bfbfbf [2412]" strokeweight=".5pt">
                      <v:shadow on="t" color="#a5a5a5 [2092]" opacity="26214f" origin=".5,.5" offset="-.74836mm,-.74836mm"/>
                      <v:textbox inset=",1mm,,1mm">
                        <w:txbxContent>
                          <w:p w14:paraId="2EB9CF5E" w14:textId="77777777" w:rsidR="00306DF2" w:rsidRPr="00070F0F" w:rsidRDefault="00306DF2" w:rsidP="00306DF2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  <w:r w:rsidRPr="00070F0F">
                              <w:rPr>
                                <w:sz w:val="18"/>
                                <w:szCs w:val="18"/>
                              </w:rPr>
                              <w:t>Das sind ___er-Gruppen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9550432" w14:textId="77777777" w:rsidR="00306DF2" w:rsidRPr="00070F0F" w:rsidRDefault="00306DF2" w:rsidP="00306DF2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D8EAABC" w14:textId="77777777" w:rsidR="00306DF2" w:rsidRPr="00070F0F" w:rsidRDefault="00306DF2" w:rsidP="00306DF2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20080" behindDoc="0" locked="0" layoutInCell="1" allowOverlap="1" wp14:anchorId="528CE628" wp14:editId="40FEDEE1">
                      <wp:simplePos x="0" y="0"/>
                      <wp:positionH relativeFrom="column">
                        <wp:posOffset>2648585</wp:posOffset>
                      </wp:positionH>
                      <wp:positionV relativeFrom="paragraph">
                        <wp:posOffset>467139</wp:posOffset>
                      </wp:positionV>
                      <wp:extent cx="1250315" cy="636905"/>
                      <wp:effectExtent l="63500" t="76200" r="19685" b="23495"/>
                      <wp:wrapNone/>
                      <wp:docPr id="410" name="Textfeld 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0315" cy="6369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>
                                <a:outerShdw blurRad="38100" dist="38100" dir="13500000" algn="br" rotWithShape="0">
                                  <a:schemeClr val="bg1">
                                    <a:lumMod val="65000"/>
                                    <a:alpha val="4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2538CD75" w14:textId="77777777" w:rsidR="00306DF2" w:rsidRPr="00070F0F" w:rsidRDefault="00306DF2" w:rsidP="00306DF2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070F0F">
                                    <w:rPr>
                                      <w:sz w:val="18"/>
                                      <w:szCs w:val="18"/>
                                    </w:rPr>
                                    <w:t xml:space="preserve">Insgesamt sehe ich __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70F0F">
                                    <w:rPr>
                                      <w:sz w:val="18"/>
                                      <w:szCs w:val="18"/>
                                    </w:rPr>
                                    <w:t>von den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070F0F">
                                    <w:rPr>
                                      <w:sz w:val="18"/>
                                      <w:szCs w:val="18"/>
                                    </w:rPr>
                                    <w:t xml:space="preserve"> ___er-Gruppen.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8CE628" id="Textfeld 410" o:spid="_x0000_s1073" type="#_x0000_t202" style="position:absolute;margin-left:208.55pt;margin-top:36.8pt;width:98.45pt;height:50.15pt;z-index:25232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" fillcolor="white [3201]" strokecolor="#bfbfbf [2412]" strokeweight=".5pt">
                      <v:shadow on="t" color="#a5a5a5 [2092]" opacity="26214f" origin=".5,.5" offset="-.74836mm,-.74836mm"/>
                      <v:textbox>
                        <w:txbxContent>
                          <w:p w14:paraId="2538CD75" w14:textId="77777777" w:rsidR="00306DF2" w:rsidRPr="00070F0F" w:rsidRDefault="00306DF2" w:rsidP="00306DF2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  <w:r w:rsidRPr="00070F0F">
                              <w:rPr>
                                <w:sz w:val="18"/>
                                <w:szCs w:val="18"/>
                              </w:rPr>
                              <w:t xml:space="preserve">Insgesamt sehe ich __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70F0F">
                              <w:rPr>
                                <w:sz w:val="18"/>
                                <w:szCs w:val="18"/>
                              </w:rPr>
                              <w:t>von den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070F0F">
                              <w:rPr>
                                <w:sz w:val="18"/>
                                <w:szCs w:val="18"/>
                              </w:rPr>
                              <w:t xml:space="preserve"> ___er-Gruppen.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3504">
              <w:t>Erkläre, warum in</w:t>
            </w:r>
            <w:r w:rsidR="003A3504" w:rsidRPr="003A3504">
              <w:rPr>
                <w:rStyle w:val="berschrift4Zchn"/>
              </w:rPr>
              <w:t xml:space="preserve"> b)</w:t>
            </w:r>
            <w:r w:rsidR="003A3504">
              <w:t xml:space="preserve"> </w:t>
            </w:r>
            <w:r w:rsidR="0000022A" w:rsidRPr="00E73313">
              <w:t>die Aufgaben zu den Bildern passen.</w:t>
            </w:r>
            <w:r w:rsidR="003A3504">
              <w:t xml:space="preserve"> Dazu beantwortet </w:t>
            </w:r>
            <w:r w:rsidR="00070F0F">
              <w:t xml:space="preserve">vier Fragen: </w:t>
            </w:r>
            <w:r w:rsidR="003A3504">
              <w:br/>
            </w:r>
            <w:r w:rsidR="002A2C9A">
              <w:t>Sind es g</w:t>
            </w:r>
            <w:r w:rsidR="00070F0F">
              <w:t>leichgroße Gruppen? Wie groß</w:t>
            </w:r>
            <w:r w:rsidR="00190E12">
              <w:t xml:space="preserve"> sind die</w:t>
            </w:r>
            <w:r w:rsidR="00070F0F">
              <w:t xml:space="preserve"> Gruppen? Wie viele Gruppen</w:t>
            </w:r>
            <w:r w:rsidR="002A2C9A">
              <w:t xml:space="preserve"> sind es</w:t>
            </w:r>
            <w:r w:rsidR="00070F0F">
              <w:t xml:space="preserve">? Welche </w:t>
            </w:r>
            <w:r w:rsidR="00825DFF">
              <w:t>Multiplikations-Aufgabe</w:t>
            </w:r>
            <w:r w:rsidR="002A2C9A">
              <w:t xml:space="preserve"> ist es</w:t>
            </w:r>
            <w:r w:rsidR="00070F0F">
              <w:t xml:space="preserve">? </w:t>
            </w:r>
            <w:r w:rsidR="0000022A">
              <w:br/>
            </w:r>
            <w:r w:rsidR="0000022A" w:rsidRPr="00B7023C">
              <w:rPr>
                <w:color w:val="FF00FF"/>
              </w:rPr>
              <w:t xml:space="preserve"> </w:t>
            </w:r>
          </w:p>
          <w:p w14:paraId="70E0C0BE" w14:textId="2FFDA5B8" w:rsidR="0000022A" w:rsidRDefault="0000022A" w:rsidP="0000022A">
            <w:pPr>
              <w:pStyle w:val="Text"/>
              <w:rPr>
                <w:color w:val="FF00FF"/>
              </w:rPr>
            </w:pPr>
          </w:p>
          <w:p w14:paraId="794F2EBC" w14:textId="7FB7D1C2" w:rsidR="0000022A" w:rsidRDefault="0000022A" w:rsidP="0000022A">
            <w:pPr>
              <w:pStyle w:val="Text"/>
              <w:rPr>
                <w:color w:val="FF00FF"/>
              </w:rPr>
            </w:pPr>
          </w:p>
          <w:p w14:paraId="6DC0C9EC" w14:textId="4759A9A2" w:rsidR="00782847" w:rsidRPr="00E73313" w:rsidRDefault="00782847" w:rsidP="0000022A">
            <w:pPr>
              <w:pStyle w:val="Text"/>
            </w:pPr>
          </w:p>
        </w:tc>
      </w:tr>
    </w:tbl>
    <w:p w14:paraId="1CCA172F" w14:textId="62AF75F8" w:rsidR="003C1F98" w:rsidRDefault="003C1F98" w:rsidP="00F50DC9">
      <w:pPr>
        <w:spacing w:line="20" w:lineRule="exact"/>
      </w:pPr>
    </w:p>
    <w:tbl>
      <w:tblPr>
        <w:tblW w:w="9391" w:type="dxa"/>
        <w:tblInd w:w="-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389"/>
        <w:gridCol w:w="38"/>
        <w:gridCol w:w="67"/>
        <w:gridCol w:w="4610"/>
        <w:gridCol w:w="3474"/>
        <w:gridCol w:w="105"/>
      </w:tblGrid>
      <w:tr w:rsidR="003C1F98" w:rsidRPr="00E73313" w14:paraId="592B13C3" w14:textId="77777777" w:rsidTr="002C29FD">
        <w:trPr>
          <w:gridAfter w:val="1"/>
          <w:wAfter w:w="105" w:type="dxa"/>
        </w:trPr>
        <w:tc>
          <w:tcPr>
            <w:tcW w:w="708" w:type="dxa"/>
          </w:tcPr>
          <w:p w14:paraId="0FE82F5B" w14:textId="77777777" w:rsidR="003C1F98" w:rsidRPr="00E73313" w:rsidRDefault="00D644E6" w:rsidP="00D644E6">
            <w:pPr>
              <w:pStyle w:val="berschrift3"/>
            </w:pPr>
            <w:r>
              <w:lastRenderedPageBreak/>
              <w:t>2.2</w:t>
            </w:r>
          </w:p>
        </w:tc>
        <w:tc>
          <w:tcPr>
            <w:tcW w:w="8578" w:type="dxa"/>
            <w:gridSpan w:val="5"/>
          </w:tcPr>
          <w:p w14:paraId="596D8242" w14:textId="78FCC52D" w:rsidR="003C1F98" w:rsidRPr="00D732D1" w:rsidRDefault="003C1F98" w:rsidP="00F92C75">
            <w:pPr>
              <w:pStyle w:val="berschrift3"/>
            </w:pPr>
            <w:r>
              <w:t xml:space="preserve">Bilder für </w:t>
            </w:r>
            <w:r w:rsidR="00AF5DF6">
              <w:t xml:space="preserve">Multiplikations-Aufgaben </w:t>
            </w:r>
          </w:p>
        </w:tc>
      </w:tr>
      <w:tr w:rsidR="003C1F98" w:rsidRPr="00E73313" w14:paraId="6B3010BB" w14:textId="77777777" w:rsidTr="002C29FD">
        <w:trPr>
          <w:gridAfter w:val="1"/>
          <w:wAfter w:w="105" w:type="dxa"/>
          <w:trHeight w:val="713"/>
        </w:trPr>
        <w:tc>
          <w:tcPr>
            <w:tcW w:w="708" w:type="dxa"/>
          </w:tcPr>
          <w:p w14:paraId="64A20E5B" w14:textId="77777777" w:rsidR="003C1F98" w:rsidRPr="00E73313" w:rsidRDefault="003C1F98" w:rsidP="002E0FA7">
            <w:pPr>
              <w:rPr>
                <w:noProof/>
              </w:rPr>
            </w:pPr>
          </w:p>
        </w:tc>
        <w:tc>
          <w:tcPr>
            <w:tcW w:w="389" w:type="dxa"/>
          </w:tcPr>
          <w:p w14:paraId="380DB631" w14:textId="77777777" w:rsidR="003C1F98" w:rsidRPr="00E73313" w:rsidRDefault="003C1F98" w:rsidP="00D644E6">
            <w:pPr>
              <w:pStyle w:val="berschrift4"/>
            </w:pPr>
            <w:r>
              <w:t>a)</w:t>
            </w:r>
          </w:p>
        </w:tc>
        <w:tc>
          <w:tcPr>
            <w:tcW w:w="8189" w:type="dxa"/>
            <w:gridSpan w:val="4"/>
          </w:tcPr>
          <w:p w14:paraId="01133651" w14:textId="77777777" w:rsidR="003C1F98" w:rsidRPr="005E2B6F" w:rsidRDefault="003C1F98" w:rsidP="002E0FA7">
            <w:pPr>
              <w:pStyle w:val="Text"/>
              <w:rPr>
                <w:color w:val="auto"/>
              </w:rPr>
            </w:pPr>
            <w:r w:rsidRPr="005E2B6F">
              <w:rPr>
                <w:color w:val="auto"/>
              </w:rPr>
              <w:t xml:space="preserve">Kenan, Emily, Jonas und Tara sollten zur Aufgabe </w:t>
            </w:r>
            <w:r w:rsidRPr="003A3504">
              <w:rPr>
                <w:rFonts w:ascii="Comic Sans MS" w:hAnsi="Comic Sans MS"/>
                <w:b/>
                <w:bCs/>
                <w:color w:val="auto"/>
                <w:sz w:val="20"/>
                <w:szCs w:val="18"/>
              </w:rPr>
              <w:t xml:space="preserve">3 </w:t>
            </w:r>
            <w:r w:rsidR="00200F3D" w:rsidRPr="003A3504">
              <w:rPr>
                <w:rFonts w:ascii="Comic Sans MS" w:hAnsi="Comic Sans MS"/>
                <w:b/>
                <w:bCs/>
                <w:color w:val="auto"/>
                <w:sz w:val="20"/>
                <w:szCs w:val="18"/>
              </w:rPr>
              <w:t>·</w:t>
            </w:r>
            <w:r w:rsidRPr="003A3504">
              <w:rPr>
                <w:rFonts w:ascii="Comic Sans MS" w:hAnsi="Comic Sans MS"/>
                <w:b/>
                <w:bCs/>
                <w:color w:val="auto"/>
                <w:sz w:val="20"/>
                <w:szCs w:val="18"/>
              </w:rPr>
              <w:t xml:space="preserve"> 2</w:t>
            </w:r>
            <w:r w:rsidRPr="005E2B6F">
              <w:rPr>
                <w:color w:val="auto"/>
              </w:rPr>
              <w:t xml:space="preserve"> ein Bild malen.</w:t>
            </w:r>
          </w:p>
          <w:p w14:paraId="591783F6" w14:textId="66647723" w:rsidR="003C1F98" w:rsidRDefault="003C1F98" w:rsidP="00867675">
            <w:pPr>
              <w:pStyle w:val="Listenabsatz"/>
            </w:pPr>
            <w:r w:rsidRPr="00F0367C">
              <w:t>Welche</w:t>
            </w:r>
            <w:r w:rsidRPr="005E2B6F">
              <w:t xml:space="preserve"> Bilder passen zu der Aufgabe? </w:t>
            </w:r>
            <w:r w:rsidR="002A2C9A">
              <w:t>Begründe, indem du Gruppen einzeichnest</w:t>
            </w:r>
            <w:r w:rsidR="00D86AD2">
              <w:t>.</w:t>
            </w:r>
          </w:p>
          <w:p w14:paraId="762E5998" w14:textId="60361820" w:rsidR="003C1F98" w:rsidRPr="00F0367C" w:rsidRDefault="002A2C9A" w:rsidP="00867675">
            <w:pPr>
              <w:pStyle w:val="Listenabsatz"/>
            </w:pPr>
            <w:r w:rsidRPr="005E2B6F">
              <w:t xml:space="preserve">Welche </w:t>
            </w:r>
            <w:r>
              <w:t xml:space="preserve">passen </w:t>
            </w:r>
            <w:r w:rsidRPr="005E2B6F">
              <w:t xml:space="preserve">nicht? </w:t>
            </w:r>
            <w:r w:rsidR="00902DA5">
              <w:t xml:space="preserve">Warum nicht? </w:t>
            </w:r>
            <w:r w:rsidR="00251C4C">
              <w:br/>
            </w:r>
          </w:p>
        </w:tc>
      </w:tr>
      <w:tr w:rsidR="00F92C75" w:rsidRPr="00E73313" w14:paraId="1600AE1E" w14:textId="77777777" w:rsidTr="002C29FD">
        <w:trPr>
          <w:gridAfter w:val="1"/>
          <w:wAfter w:w="105" w:type="dxa"/>
          <w:trHeight w:val="2128"/>
        </w:trPr>
        <w:tc>
          <w:tcPr>
            <w:tcW w:w="708" w:type="dxa"/>
          </w:tcPr>
          <w:p w14:paraId="2DFEC128" w14:textId="77777777" w:rsidR="00F92C75" w:rsidRPr="00E73313" w:rsidRDefault="00F92C75" w:rsidP="002E0FA7">
            <w:pPr>
              <w:rPr>
                <w:noProof/>
              </w:rPr>
            </w:pPr>
          </w:p>
        </w:tc>
        <w:tc>
          <w:tcPr>
            <w:tcW w:w="389" w:type="dxa"/>
          </w:tcPr>
          <w:p w14:paraId="2144F2AD" w14:textId="77777777" w:rsidR="00F92C75" w:rsidRDefault="00F92C75" w:rsidP="00D644E6">
            <w:pPr>
              <w:pStyle w:val="berschrift4"/>
            </w:pPr>
          </w:p>
        </w:tc>
        <w:tc>
          <w:tcPr>
            <w:tcW w:w="8189" w:type="dxa"/>
            <w:gridSpan w:val="4"/>
          </w:tcPr>
          <w:p w14:paraId="6D1E93D6" w14:textId="03402FE8" w:rsidR="00DF5007" w:rsidRDefault="00ED7647" w:rsidP="002E0FA7">
            <w:pPr>
              <w:pStyle w:val="Text"/>
              <w:rPr>
                <w:color w:val="auto"/>
              </w:rPr>
            </w:pPr>
            <w:r>
              <w:rPr>
                <w:noProof/>
              </w:rPr>
              <w:drawing>
                <wp:anchor distT="0" distB="0" distL="114300" distR="114300" simplePos="0" relativeHeight="251650050" behindDoc="0" locked="0" layoutInCell="1" allowOverlap="1" wp14:anchorId="005A74C1" wp14:editId="0404C556">
                  <wp:simplePos x="0" y="0"/>
                  <wp:positionH relativeFrom="column">
                    <wp:posOffset>397722</wp:posOffset>
                  </wp:positionH>
                  <wp:positionV relativeFrom="paragraph">
                    <wp:posOffset>30991</wp:posOffset>
                  </wp:positionV>
                  <wp:extent cx="798830" cy="468630"/>
                  <wp:effectExtent l="0" t="0" r="1270" b="1270"/>
                  <wp:wrapSquare wrapText="bothSides"/>
                  <wp:docPr id="566" name="Grafik 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830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411" behindDoc="0" locked="0" layoutInCell="1" allowOverlap="1" wp14:anchorId="65AA5E46" wp14:editId="7C2D743F">
                      <wp:simplePos x="0" y="0"/>
                      <wp:positionH relativeFrom="column">
                        <wp:posOffset>1666240</wp:posOffset>
                      </wp:positionH>
                      <wp:positionV relativeFrom="paragraph">
                        <wp:posOffset>40640</wp:posOffset>
                      </wp:positionV>
                      <wp:extent cx="578485" cy="722893"/>
                      <wp:effectExtent l="0" t="0" r="0" b="1270"/>
                      <wp:wrapNone/>
                      <wp:docPr id="26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97338DB" w14:textId="77777777" w:rsidR="00A81340" w:rsidRPr="008D5126" w:rsidRDefault="00A81340" w:rsidP="00A81340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AA5E46" id="_x0000_s1074" style="position:absolute;margin-left:131.2pt;margin-top:3.2pt;width:45.55pt;height:56.9pt;z-index:251652411" coordsize="5784,7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">
                      <v:shape id="Grafik 4" o:spid="_x0000_s1075" type="#_x0000_t75" style="position:absolute;width:5784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">
                        <v:imagedata r:id="rId80" o:title="" chromakey="white"/>
                      </v:shape>
                      <v:shape id="Textfeld 12" o:spid="_x0000_s1076" type="#_x0000_t202" style="position:absolute;left:1248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597338DB" w14:textId="77777777" w:rsidR="00A81340" w:rsidRPr="008D5126" w:rsidRDefault="00A81340" w:rsidP="00A81340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0157" behindDoc="0" locked="0" layoutInCell="1" allowOverlap="1" wp14:anchorId="420FED01" wp14:editId="60B00FF8">
                  <wp:simplePos x="0" y="0"/>
                  <wp:positionH relativeFrom="column">
                    <wp:posOffset>3442335</wp:posOffset>
                  </wp:positionH>
                  <wp:positionV relativeFrom="paragraph">
                    <wp:posOffset>39582</wp:posOffset>
                  </wp:positionV>
                  <wp:extent cx="1057275" cy="772160"/>
                  <wp:effectExtent l="0" t="0" r="9525" b="8890"/>
                  <wp:wrapSquare wrapText="bothSides"/>
                  <wp:docPr id="571" name="Grafik 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77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156" behindDoc="0" locked="0" layoutInCell="1" allowOverlap="1" wp14:anchorId="4120AE0E" wp14:editId="01D4EDB6">
                  <wp:simplePos x="0" y="0"/>
                  <wp:positionH relativeFrom="column">
                    <wp:posOffset>2651125</wp:posOffset>
                  </wp:positionH>
                  <wp:positionV relativeFrom="paragraph">
                    <wp:posOffset>42757</wp:posOffset>
                  </wp:positionV>
                  <wp:extent cx="603885" cy="693420"/>
                  <wp:effectExtent l="0" t="0" r="5715" b="5080"/>
                  <wp:wrapSquare wrapText="bothSides"/>
                  <wp:docPr id="430" name="Grafik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885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491A7366" w14:textId="4BCDAFB9" w:rsidR="00DF5007" w:rsidRDefault="00ED7647" w:rsidP="002E0FA7">
            <w:pPr>
              <w:pStyle w:val="Text"/>
              <w:rPr>
                <w:color w:val="auto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80" behindDoc="0" locked="0" layoutInCell="1" allowOverlap="1" wp14:anchorId="19DD19E0" wp14:editId="628E0159">
                      <wp:simplePos x="0" y="0"/>
                      <wp:positionH relativeFrom="column">
                        <wp:posOffset>142452</wp:posOffset>
                      </wp:positionH>
                      <wp:positionV relativeFrom="paragraph">
                        <wp:posOffset>74806</wp:posOffset>
                      </wp:positionV>
                      <wp:extent cx="487698" cy="793616"/>
                      <wp:effectExtent l="0" t="0" r="0" b="6985"/>
                      <wp:wrapNone/>
                      <wp:docPr id="1995720024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98" cy="793616"/>
                                <a:chOff x="73712" y="-43076"/>
                                <a:chExt cx="487774" cy="7941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52318195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17159745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8807A39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DD19E0" id="_x0000_s1077" style="position:absolute;margin-left:11.2pt;margin-top:5.9pt;width:38.4pt;height:62.5pt;z-index:251652380;mso-width-relative:margin;mso-height-relative:margin" coordorigin="737,-430" coordsize="4877,7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">
                      <v:shape id="Grafik 5" o:spid="_x0000_s1078" type="#_x0000_t75" style="position:absolute;left:737;top:-430;width:4877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">
                        <v:imagedata r:id="rId84" o:title="" chromakey="white"/>
                      </v:shape>
                      <v:shape id="Textfeld 12" o:spid="_x0000_s1079" type="#_x0000_t202" style="position:absolute;left:926;top:604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" filled="f" stroked="f" strokeweight=".5pt">
                        <v:textbox inset="0,0,0,0">
                          <w:txbxContent>
                            <w:p w14:paraId="38807A39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79" behindDoc="0" locked="0" layoutInCell="1" allowOverlap="1" wp14:anchorId="3D5DF59F" wp14:editId="24FA5FAE">
                      <wp:simplePos x="0" y="0"/>
                      <wp:positionH relativeFrom="column">
                        <wp:posOffset>2197312</wp:posOffset>
                      </wp:positionH>
                      <wp:positionV relativeFrom="paragraph">
                        <wp:posOffset>51224</wp:posOffset>
                      </wp:positionV>
                      <wp:extent cx="629920" cy="747063"/>
                      <wp:effectExtent l="0" t="0" r="0" b="2540"/>
                      <wp:wrapNone/>
                      <wp:docPr id="1736672602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2643341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42288142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53A588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5DF59F" id="_x0000_s1081" style="position:absolute;margin-left:173pt;margin-top:4.05pt;width:49.6pt;height:58.8pt;z-index:251652379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">
                      <v:shape id="Grafik 3" o:spid="_x0000_s1082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">
                        <v:imagedata r:id="rId55" o:title="" chromakey="white"/>
                      </v:shape>
                      <v:shape id="Textfeld 12" o:spid="_x0000_s1083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F53A588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78" behindDoc="0" locked="0" layoutInCell="1" allowOverlap="1" wp14:anchorId="4F6A5B85" wp14:editId="496E3BD6">
                      <wp:simplePos x="0" y="0"/>
                      <wp:positionH relativeFrom="column">
                        <wp:posOffset>4350597</wp:posOffset>
                      </wp:positionH>
                      <wp:positionV relativeFrom="paragraph">
                        <wp:posOffset>102024</wp:posOffset>
                      </wp:positionV>
                      <wp:extent cx="547370" cy="694698"/>
                      <wp:effectExtent l="0" t="0" r="0" b="3810"/>
                      <wp:wrapNone/>
                      <wp:docPr id="184760493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74739286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96252981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28AA76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 w:rsidRPr="008D5126"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6A5B85" id="_x0000_s1084" style="position:absolute;margin-left:342.55pt;margin-top:8.05pt;width:43.1pt;height:54.7pt;z-index:251652378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">
                      <v:shape id="Grafik 10" o:spid="_x0000_s1085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">
                        <v:imagedata r:id="rId64" o:title="" chromakey="white"/>
                      </v:shape>
                      <v:shape id="Textfeld 12" o:spid="_x0000_s1086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B28AA76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 w:rsidRPr="008D5126"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6C9F73C" w14:textId="1E1C64C8" w:rsidR="00DF5007" w:rsidRDefault="00DF5007" w:rsidP="002E0FA7">
            <w:pPr>
              <w:pStyle w:val="Text"/>
              <w:rPr>
                <w:color w:val="auto"/>
              </w:rPr>
            </w:pPr>
          </w:p>
          <w:p w14:paraId="5D1E70D7" w14:textId="0E9AD93F" w:rsidR="00DF5007" w:rsidRDefault="00ED7647" w:rsidP="002E0FA7">
            <w:pPr>
              <w:pStyle w:val="Text"/>
              <w:rPr>
                <w:color w:val="auto"/>
              </w:rPr>
            </w:pPr>
            <w:r>
              <w:rPr>
                <w:noProof/>
              </w:rPr>
              <w:drawing>
                <wp:anchor distT="0" distB="0" distL="114300" distR="114300" simplePos="0" relativeHeight="251652408" behindDoc="0" locked="0" layoutInCell="1" allowOverlap="1" wp14:anchorId="0D8BAA8E" wp14:editId="70A19D68">
                  <wp:simplePos x="0" y="0"/>
                  <wp:positionH relativeFrom="column">
                    <wp:posOffset>823595</wp:posOffset>
                  </wp:positionH>
                  <wp:positionV relativeFrom="paragraph">
                    <wp:posOffset>38100</wp:posOffset>
                  </wp:positionV>
                  <wp:extent cx="1024255" cy="417195"/>
                  <wp:effectExtent l="0" t="0" r="4445" b="1905"/>
                  <wp:wrapSquare wrapText="bothSides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255" cy="41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DBE336" w14:textId="77777777" w:rsidR="00DF5007" w:rsidRDefault="00DF5007" w:rsidP="002E0FA7">
            <w:pPr>
              <w:pStyle w:val="Text"/>
              <w:rPr>
                <w:color w:val="auto"/>
              </w:rPr>
            </w:pPr>
          </w:p>
          <w:p w14:paraId="1C94DD76" w14:textId="77777777" w:rsidR="00DF5007" w:rsidRPr="005E2B6F" w:rsidRDefault="00DF5007" w:rsidP="002E0FA7">
            <w:pPr>
              <w:pStyle w:val="Text"/>
              <w:rPr>
                <w:color w:val="auto"/>
              </w:rPr>
            </w:pPr>
          </w:p>
        </w:tc>
      </w:tr>
      <w:tr w:rsidR="003C1F98" w:rsidRPr="00E73313" w14:paraId="280FBA32" w14:textId="77777777" w:rsidTr="002C29FD">
        <w:trPr>
          <w:gridAfter w:val="1"/>
          <w:wAfter w:w="105" w:type="dxa"/>
          <w:trHeight w:val="287"/>
        </w:trPr>
        <w:tc>
          <w:tcPr>
            <w:tcW w:w="708" w:type="dxa"/>
          </w:tcPr>
          <w:p w14:paraId="33247BDB" w14:textId="77777777" w:rsidR="003C1F98" w:rsidRPr="00E73313" w:rsidRDefault="003C1F98" w:rsidP="002E0FA7">
            <w:pPr>
              <w:rPr>
                <w:noProof/>
              </w:rPr>
            </w:pPr>
          </w:p>
        </w:tc>
        <w:tc>
          <w:tcPr>
            <w:tcW w:w="389" w:type="dxa"/>
          </w:tcPr>
          <w:p w14:paraId="19B05AED" w14:textId="77777777" w:rsidR="003C1F98" w:rsidRPr="00E73313" w:rsidRDefault="003C1F98" w:rsidP="00D644E6">
            <w:pPr>
              <w:pStyle w:val="berschrift4"/>
            </w:pPr>
            <w:r>
              <w:t>b</w:t>
            </w:r>
            <w:r w:rsidRPr="00E73313">
              <w:t>)</w:t>
            </w:r>
          </w:p>
        </w:tc>
        <w:tc>
          <w:tcPr>
            <w:tcW w:w="8189" w:type="dxa"/>
            <w:gridSpan w:val="4"/>
          </w:tcPr>
          <w:p w14:paraId="1D9CEBD3" w14:textId="78879D22" w:rsidR="003C1F98" w:rsidRPr="00FD2B40" w:rsidRDefault="003C1F98" w:rsidP="002E0FA7">
            <w:pPr>
              <w:pStyle w:val="Text"/>
              <w:rPr>
                <w:noProof/>
                <w:color w:val="auto"/>
              </w:rPr>
            </w:pPr>
            <w:r w:rsidRPr="00FD2B40">
              <w:rPr>
                <w:noProof/>
                <w:color w:val="auto"/>
              </w:rPr>
              <w:t xml:space="preserve">Zeichne </w:t>
            </w:r>
            <w:r>
              <w:rPr>
                <w:noProof/>
                <w:color w:val="auto"/>
              </w:rPr>
              <w:t xml:space="preserve">für diese Aufgaben </w:t>
            </w:r>
            <w:r w:rsidRPr="00FD2B40">
              <w:rPr>
                <w:noProof/>
                <w:color w:val="auto"/>
              </w:rPr>
              <w:t>passende Bilder</w:t>
            </w:r>
            <w:r w:rsidR="00623B9A">
              <w:rPr>
                <w:noProof/>
                <w:color w:val="auto"/>
              </w:rPr>
              <w:t>:</w:t>
            </w:r>
            <w:r w:rsidR="00A35658">
              <w:rPr>
                <w:noProof/>
                <w:color w:val="auto"/>
              </w:rPr>
              <w:t xml:space="preserve"> (1) Drei 8er</w:t>
            </w:r>
            <w:r w:rsidR="00E17B19">
              <w:rPr>
                <w:noProof/>
                <w:color w:val="auto"/>
              </w:rPr>
              <w:t>-</w:t>
            </w:r>
            <w:r w:rsidR="00A35658">
              <w:rPr>
                <w:noProof/>
                <w:color w:val="auto"/>
              </w:rPr>
              <w:t>Gruppen.     (2) 6 · 2</w:t>
            </w:r>
          </w:p>
        </w:tc>
      </w:tr>
      <w:tr w:rsidR="003C1F98" w:rsidRPr="00E73313" w14:paraId="7A2261C7" w14:textId="77777777" w:rsidTr="002C29FD">
        <w:tc>
          <w:tcPr>
            <w:tcW w:w="708" w:type="dxa"/>
          </w:tcPr>
          <w:p w14:paraId="7E66E102" w14:textId="77777777" w:rsidR="003C1F98" w:rsidRPr="00E73313" w:rsidRDefault="0000022A" w:rsidP="00D644E6">
            <w:pPr>
              <w:pStyle w:val="berschrift3"/>
            </w:pPr>
            <w:r>
              <w:t>2.3</w:t>
            </w:r>
          </w:p>
        </w:tc>
        <w:tc>
          <w:tcPr>
            <w:tcW w:w="8683" w:type="dxa"/>
            <w:gridSpan w:val="6"/>
          </w:tcPr>
          <w:p w14:paraId="4BD3098E" w14:textId="5BF0BAEA" w:rsidR="003C1F98" w:rsidRPr="00E73313" w:rsidRDefault="00A71530" w:rsidP="00D644E6">
            <w:pPr>
              <w:pStyle w:val="berschrift3"/>
            </w:pPr>
            <w:r>
              <w:t xml:space="preserve">Multiplikations-Aufgaben </w:t>
            </w:r>
            <w:r w:rsidR="003C1F98" w:rsidRPr="00E73313">
              <w:t>zu Punktebildern finden</w:t>
            </w:r>
          </w:p>
        </w:tc>
      </w:tr>
      <w:tr w:rsidR="003C1F98" w:rsidRPr="00E73313" w14:paraId="3C688DCE" w14:textId="77777777" w:rsidTr="002C29FD">
        <w:tc>
          <w:tcPr>
            <w:tcW w:w="708" w:type="dxa"/>
          </w:tcPr>
          <w:p w14:paraId="140DFD4A" w14:textId="77777777" w:rsidR="003C1F98" w:rsidRPr="00E73313" w:rsidRDefault="003C1F98" w:rsidP="002E0FA7"/>
        </w:tc>
        <w:tc>
          <w:tcPr>
            <w:tcW w:w="8683" w:type="dxa"/>
            <w:gridSpan w:val="6"/>
          </w:tcPr>
          <w:p w14:paraId="77BACC3B" w14:textId="657EF9FB" w:rsidR="003C1F98" w:rsidRPr="00E73313" w:rsidRDefault="00D86AD2" w:rsidP="002E0FA7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650060" behindDoc="0" locked="0" layoutInCell="1" allowOverlap="1" wp14:anchorId="4944AF62" wp14:editId="2302EE29">
                  <wp:simplePos x="0" y="0"/>
                  <wp:positionH relativeFrom="column">
                    <wp:posOffset>3893216</wp:posOffset>
                  </wp:positionH>
                  <wp:positionV relativeFrom="paragraph">
                    <wp:posOffset>-8890</wp:posOffset>
                  </wp:positionV>
                  <wp:extent cx="962025" cy="352425"/>
                  <wp:effectExtent l="0" t="0" r="9525" b="9525"/>
                  <wp:wrapNone/>
                  <wp:docPr id="575" name="Grafik 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3.1_1.eps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1F98" w:rsidRPr="00E73313">
              <w:t xml:space="preserve">Das ist ein Punktebild. </w:t>
            </w:r>
            <w:r>
              <w:t xml:space="preserve">Darin </w:t>
            </w:r>
            <w:r w:rsidR="003C1F98" w:rsidRPr="00E73313">
              <w:t xml:space="preserve">kannst du </w:t>
            </w:r>
            <w:r>
              <w:t>mehrere</w:t>
            </w:r>
            <w:r w:rsidR="00E12CE7" w:rsidRPr="00E73313">
              <w:t xml:space="preserve"> </w:t>
            </w:r>
            <w:r w:rsidR="00825DFF">
              <w:t>Multiplikations-</w:t>
            </w:r>
            <w:r>
              <w:br/>
            </w:r>
            <w:r w:rsidR="00825DFF">
              <w:t>Aufgabe</w:t>
            </w:r>
            <w:r w:rsidR="003C1F98" w:rsidRPr="00E73313">
              <w:t>n finden</w:t>
            </w:r>
            <w:r w:rsidR="00765D9E">
              <w:t>,</w:t>
            </w:r>
            <w:r w:rsidR="003C1F98" w:rsidRPr="00E73313">
              <w:t xml:space="preserve"> </w:t>
            </w:r>
            <w:r w:rsidR="00765D9E">
              <w:t>d</w:t>
            </w:r>
            <w:r w:rsidR="00F92C75">
              <w:t xml:space="preserve">enn du kannst Gruppen </w:t>
            </w:r>
            <w:r>
              <w:t xml:space="preserve">verschieden </w:t>
            </w:r>
            <w:r w:rsidR="00F92C75">
              <w:t>bilden</w:t>
            </w:r>
            <w:r>
              <w:t>:</w:t>
            </w:r>
          </w:p>
          <w:p w14:paraId="5439F728" w14:textId="3DB411E7" w:rsidR="003C1F98" w:rsidRPr="00E73313" w:rsidRDefault="00F22035" w:rsidP="002E0FA7">
            <w:r>
              <w:rPr>
                <w:noProof/>
              </w:rPr>
              <w:drawing>
                <wp:anchor distT="0" distB="0" distL="114300" distR="114300" simplePos="0" relativeHeight="251650061" behindDoc="0" locked="0" layoutInCell="1" allowOverlap="1" wp14:anchorId="76E274A5" wp14:editId="42776885">
                  <wp:simplePos x="0" y="0"/>
                  <wp:positionH relativeFrom="column">
                    <wp:posOffset>1050468</wp:posOffset>
                  </wp:positionH>
                  <wp:positionV relativeFrom="paragraph">
                    <wp:posOffset>165890</wp:posOffset>
                  </wp:positionV>
                  <wp:extent cx="847493" cy="322854"/>
                  <wp:effectExtent l="0" t="0" r="3810" b="0"/>
                  <wp:wrapNone/>
                  <wp:docPr id="577" name="Grafik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3.1_2.eps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493" cy="322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82" behindDoc="0" locked="0" layoutInCell="1" allowOverlap="1" wp14:anchorId="2113EE63" wp14:editId="6FC09057">
                      <wp:simplePos x="0" y="0"/>
                      <wp:positionH relativeFrom="column">
                        <wp:posOffset>36028</wp:posOffset>
                      </wp:positionH>
                      <wp:positionV relativeFrom="paragraph">
                        <wp:posOffset>600</wp:posOffset>
                      </wp:positionV>
                      <wp:extent cx="547370" cy="704139"/>
                      <wp:effectExtent l="0" t="0" r="0" b="7620"/>
                      <wp:wrapNone/>
                      <wp:docPr id="1318499959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704139"/>
                                <a:chOff x="-80385" y="-241353"/>
                                <a:chExt cx="547370" cy="70474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59062649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80385" y="-241353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9344036" name="Textfeld 12"/>
                              <wps:cNvSpPr txBox="1"/>
                              <wps:spPr>
                                <a:xfrm>
                                  <a:off x="-7879" y="31652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ED1C4E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 w:rsidRPr="008D5126"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13EE63" id="_x0000_s1087" style="position:absolute;margin-left:2.85pt;margin-top:.05pt;width:43.1pt;height:55.45pt;z-index:251652382;mso-height-relative:margin" coordorigin="-803,-2413" coordsize="5473,704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">
                      <v:shape id="Grafik 10" o:spid="_x0000_s1088" type="#_x0000_t75" style="position:absolute;left:-803;top:-2413;width:5472;height:62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">
                        <v:imagedata r:id="rId64" o:title="" chromakey="white"/>
                      </v:shape>
                      <v:shape id="Textfeld 12" o:spid="_x0000_s1089" type="#_x0000_t202" style="position:absolute;left:-78;top:3165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CED1C4E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 w:rsidRPr="008D5126"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ECB9FCF" w14:textId="401F9C84" w:rsidR="003C1F98" w:rsidRPr="00E73313" w:rsidRDefault="00D86AD2" w:rsidP="002E0FA7">
            <w:r>
              <w:rPr>
                <w:noProof/>
              </w:rPr>
              <w:drawing>
                <wp:anchor distT="0" distB="0" distL="114300" distR="114300" simplePos="0" relativeHeight="251650064" behindDoc="0" locked="0" layoutInCell="1" allowOverlap="1" wp14:anchorId="57BD2AE9" wp14:editId="63125238">
                  <wp:simplePos x="0" y="0"/>
                  <wp:positionH relativeFrom="column">
                    <wp:posOffset>3858021</wp:posOffset>
                  </wp:positionH>
                  <wp:positionV relativeFrom="paragraph">
                    <wp:posOffset>72250</wp:posOffset>
                  </wp:positionV>
                  <wp:extent cx="795453" cy="308914"/>
                  <wp:effectExtent l="0" t="0" r="0" b="0"/>
                  <wp:wrapNone/>
                  <wp:docPr id="576" name="Grafik 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3.1_3.eps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453" cy="308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81" behindDoc="0" locked="0" layoutInCell="1" allowOverlap="1" wp14:anchorId="4C18407D" wp14:editId="763F26CD">
                      <wp:simplePos x="0" y="0"/>
                      <wp:positionH relativeFrom="column">
                        <wp:posOffset>4836423</wp:posOffset>
                      </wp:positionH>
                      <wp:positionV relativeFrom="paragraph">
                        <wp:posOffset>151176</wp:posOffset>
                      </wp:positionV>
                      <wp:extent cx="544830" cy="873605"/>
                      <wp:effectExtent l="0" t="0" r="1270" b="3175"/>
                      <wp:wrapNone/>
                      <wp:docPr id="1178790284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4830" cy="873605"/>
                                <a:chOff x="30144" y="-311977"/>
                                <a:chExt cx="544830" cy="8766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2923208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144" y="-311977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6131864" name="Textfeld 12"/>
                              <wps:cNvSpPr txBox="1"/>
                              <wps:spPr>
                                <a:xfrm>
                                  <a:off x="147242" y="321035"/>
                                  <a:ext cx="349885" cy="2435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04DA2A5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18407D" id="_x0000_s1090" style="position:absolute;margin-left:380.8pt;margin-top:11.9pt;width:42.9pt;height:68.8pt;z-index:251652381;mso-height-relative:margin" coordorigin="301,-3119" coordsize="5448,876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">
                      <v:shape id="Grafik 5" o:spid="_x0000_s1091" type="#_x0000_t75" style="position:absolute;left:301;top:-3119;width:5448;height:62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">
                        <v:imagedata r:id="rId40" o:title="" chromakey="white"/>
                      </v:shape>
                      <v:shape id="Textfeld 12" o:spid="_x0000_s1092" type="#_x0000_t202" style="position:absolute;left:1472;top:3210;width:3499;height:24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04DA2A5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4BE9FB6" w14:textId="77777777" w:rsidR="003C1F98" w:rsidRPr="00E73313" w:rsidRDefault="003C1F98" w:rsidP="002E0FA7"/>
          <w:p w14:paraId="50020F50" w14:textId="2FF03A1C" w:rsidR="003C1F98" w:rsidRPr="00E73313" w:rsidRDefault="00F22035" w:rsidP="002E0FA7">
            <w:pPr>
              <w:rPr>
                <w:b/>
                <w:color w:val="4F62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480" behindDoc="0" locked="0" layoutInCell="1" allowOverlap="1" wp14:anchorId="6EE5F547" wp14:editId="3EEA15DA">
                      <wp:simplePos x="0" y="0"/>
                      <wp:positionH relativeFrom="column">
                        <wp:posOffset>3282098</wp:posOffset>
                      </wp:positionH>
                      <wp:positionV relativeFrom="paragraph">
                        <wp:posOffset>74605</wp:posOffset>
                      </wp:positionV>
                      <wp:extent cx="1468755" cy="492125"/>
                      <wp:effectExtent l="0" t="0" r="182245" b="15875"/>
                      <wp:wrapNone/>
                      <wp:docPr id="674" name="Abgerundete rechteckige Legende 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8755" cy="492125"/>
                              </a:xfrm>
                              <a:prstGeom prst="wedgeRoundRectCallout">
                                <a:avLst>
                                  <a:gd name="adj1" fmla="val 60022"/>
                                  <a:gd name="adj2" fmla="val -34209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2BC0426" w14:textId="77777777" w:rsidR="002E0FA7" w:rsidRPr="00867675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867675">
                                    <w:rPr>
                                      <w:color w:val="000000"/>
                                    </w:rPr>
                                    <w:t>Ich sehe 5 mal 2, denn es sind fünf 2er.</w:t>
                                  </w:r>
                                </w:p>
                                <w:p w14:paraId="61F823FB" w14:textId="77777777" w:rsidR="002E0FA7" w:rsidRPr="00867675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  <w:p w14:paraId="07894FE5" w14:textId="77777777" w:rsidR="002E0FA7" w:rsidRPr="00867675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E5F547" id="Abgerundete rechteckige Legende 674" o:spid="_x0000_s1092" type="#_x0000_t62" style="position:absolute;margin-left:258.45pt;margin-top:5.85pt;width:115.65pt;height:38.75pt;z-index:25165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" adj="23765,3411" fillcolor="white [3212]" strokecolor="#bfbfbf [2412]" strokeweight="1pt">
                      <v:textbox inset="1mm,,1mm">
                        <w:txbxContent>
                          <w:p w14:paraId="62BC0426" w14:textId="77777777" w:rsidR="002E0FA7" w:rsidRPr="00867675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  <w:r w:rsidRPr="00867675">
                              <w:rPr>
                                <w:color w:val="000000"/>
                              </w:rPr>
                              <w:t>Ich sehe 5 mal 2, denn es sind fünf 2er.</w:t>
                            </w:r>
                          </w:p>
                          <w:p w14:paraId="61F823FB" w14:textId="77777777" w:rsidR="002E0FA7" w:rsidRPr="00867675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07894FE5" w14:textId="77777777" w:rsidR="002E0FA7" w:rsidRPr="00867675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150" behindDoc="0" locked="0" layoutInCell="1" allowOverlap="1" wp14:anchorId="0DB555E1" wp14:editId="3B0F1FB4">
                      <wp:simplePos x="0" y="0"/>
                      <wp:positionH relativeFrom="column">
                        <wp:posOffset>580104</wp:posOffset>
                      </wp:positionH>
                      <wp:positionV relativeFrom="paragraph">
                        <wp:posOffset>53975</wp:posOffset>
                      </wp:positionV>
                      <wp:extent cx="2632075" cy="539750"/>
                      <wp:effectExtent l="25400" t="152400" r="9525" b="19050"/>
                      <wp:wrapNone/>
                      <wp:docPr id="673" name="Abgerundete rechteckige Legende 6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2075" cy="539750"/>
                              </a:xfrm>
                              <a:prstGeom prst="wedgeRoundRectCallout">
                                <a:avLst>
                                  <a:gd name="adj1" fmla="val -50086"/>
                                  <a:gd name="adj2" fmla="val -75874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C58452" w14:textId="597BC7FB" w:rsidR="002E0FA7" w:rsidRPr="00867675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867675">
                                    <w:rPr>
                                      <w:color w:val="000000"/>
                                    </w:rPr>
                                    <w:t>Ich sehe zwei Reihen mit jeweils 5 Punkten.</w:t>
                                  </w:r>
                                  <w:r w:rsidRPr="00867675">
                                    <w:rPr>
                                      <w:color w:val="000000"/>
                                    </w:rPr>
                                    <w:br/>
                                    <w:t>Das sind zwei 5er-Reihen, also 2 mal 5</w:t>
                                  </w:r>
                                  <w:r w:rsidR="00610CC0">
                                    <w:rPr>
                                      <w:color w:val="000000"/>
                                    </w:rPr>
                                    <w:t>.</w:t>
                                  </w:r>
                                  <w:r w:rsidRPr="00867675">
                                    <w:rPr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  <w:p w14:paraId="2A723B4C" w14:textId="77777777" w:rsidR="002E0FA7" w:rsidRPr="00867675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  <w:p w14:paraId="7B598FAC" w14:textId="77777777" w:rsidR="002E0FA7" w:rsidRPr="00867675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B555E1" id="Abgerundete rechteckige Legende 673" o:spid="_x0000_s1093" type="#_x0000_t62" style="position:absolute;margin-left:45.7pt;margin-top:4.25pt;width:207.25pt;height:42.5pt;z-index:2516501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" adj="-19,-5589" filled="f" strokecolor="#bfbfbf [2412]" strokeweight="1pt">
                      <v:textbox inset="1mm,,1mm">
                        <w:txbxContent>
                          <w:p w14:paraId="6EC58452" w14:textId="597BC7FB" w:rsidR="002E0FA7" w:rsidRPr="00867675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  <w:r w:rsidRPr="00867675">
                              <w:rPr>
                                <w:color w:val="000000"/>
                              </w:rPr>
                              <w:t>Ich sehe zwei Reihen mit jeweils 5 Punkten.</w:t>
                            </w:r>
                            <w:r w:rsidRPr="00867675">
                              <w:rPr>
                                <w:color w:val="000000"/>
                              </w:rPr>
                              <w:br/>
                              <w:t>Das sind zwei 5er-Reihen, also 2 mal 5</w:t>
                            </w:r>
                            <w:r w:rsidR="00610CC0">
                              <w:rPr>
                                <w:color w:val="000000"/>
                              </w:rPr>
                              <w:t>.</w:t>
                            </w:r>
                            <w:r w:rsidRPr="00867675"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  <w:p w14:paraId="2A723B4C" w14:textId="77777777" w:rsidR="002E0FA7" w:rsidRPr="00867675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7B598FAC" w14:textId="77777777" w:rsidR="002E0FA7" w:rsidRPr="00867675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A125630" w14:textId="77777777" w:rsidR="003C1F98" w:rsidRPr="00E73313" w:rsidRDefault="003C1F98" w:rsidP="002E0FA7">
            <w:pPr>
              <w:rPr>
                <w:b/>
                <w:color w:val="4F6228"/>
              </w:rPr>
            </w:pPr>
          </w:p>
          <w:p w14:paraId="2C815F62" w14:textId="77777777" w:rsidR="003C1F98" w:rsidRPr="00E73313" w:rsidRDefault="003C1F98" w:rsidP="002E0FA7"/>
          <w:p w14:paraId="7A34F44F" w14:textId="77777777" w:rsidR="003C1F98" w:rsidRDefault="003C1F98" w:rsidP="002E0FA7"/>
          <w:p w14:paraId="5C8D865D" w14:textId="77777777" w:rsidR="003C1F98" w:rsidRPr="00E73313" w:rsidRDefault="003C1F98" w:rsidP="002E0FA7"/>
        </w:tc>
      </w:tr>
      <w:tr w:rsidR="00EC5E23" w:rsidRPr="00E73313" w14:paraId="67B85D8B" w14:textId="77777777" w:rsidTr="002C29FD">
        <w:tc>
          <w:tcPr>
            <w:tcW w:w="708" w:type="dxa"/>
          </w:tcPr>
          <w:p w14:paraId="1214E085" w14:textId="77777777" w:rsidR="00EC5E23" w:rsidRPr="00E73313" w:rsidRDefault="00EC5E23" w:rsidP="002E0FA7">
            <w:pPr>
              <w:rPr>
                <w:noProof/>
              </w:rPr>
            </w:pPr>
          </w:p>
        </w:tc>
        <w:tc>
          <w:tcPr>
            <w:tcW w:w="494" w:type="dxa"/>
            <w:gridSpan w:val="3"/>
          </w:tcPr>
          <w:p w14:paraId="45F60923" w14:textId="77777777" w:rsidR="00EC5E23" w:rsidRPr="00E73313" w:rsidRDefault="00EC5E23" w:rsidP="00EC5E23">
            <w:pPr>
              <w:pStyle w:val="berschrift4"/>
            </w:pPr>
            <w:r>
              <w:t>a)</w:t>
            </w:r>
          </w:p>
        </w:tc>
        <w:tc>
          <w:tcPr>
            <w:tcW w:w="8189" w:type="dxa"/>
            <w:gridSpan w:val="3"/>
          </w:tcPr>
          <w:p w14:paraId="0AC94DBF" w14:textId="49AF4C8F" w:rsidR="00EC5E23" w:rsidRPr="00EC5E23" w:rsidRDefault="00EC5E23" w:rsidP="00EC5E23">
            <w:pPr>
              <w:pStyle w:val="Text"/>
            </w:pPr>
            <w:r w:rsidRPr="00E73313">
              <w:t xml:space="preserve">Finde zu dem Punktebild verschiedene </w:t>
            </w:r>
            <w:r w:rsidR="00825DFF">
              <w:t>Multiplikations-Aufgabe</w:t>
            </w:r>
            <w:r w:rsidRPr="00E73313">
              <w:t xml:space="preserve">n. </w:t>
            </w:r>
            <w:r w:rsidRPr="00E73313">
              <w:br/>
              <w:t xml:space="preserve">Kreise so ein, dass man </w:t>
            </w:r>
            <w:r w:rsidR="00C05D0C">
              <w:t>die Gruppen</w:t>
            </w:r>
            <w:r w:rsidRPr="00E73313">
              <w:t xml:space="preserve"> gut sehen kann.</w:t>
            </w:r>
          </w:p>
        </w:tc>
      </w:tr>
      <w:tr w:rsidR="003C1F98" w:rsidRPr="00E73313" w14:paraId="1433632A" w14:textId="77777777" w:rsidTr="002C29FD">
        <w:tc>
          <w:tcPr>
            <w:tcW w:w="708" w:type="dxa"/>
          </w:tcPr>
          <w:p w14:paraId="26E99070" w14:textId="4E074068" w:rsidR="003C1F98" w:rsidRPr="00E73313" w:rsidRDefault="00CD3FFB" w:rsidP="002E0FA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2368" behindDoc="0" locked="0" layoutInCell="1" allowOverlap="1" wp14:anchorId="14FCEF4B" wp14:editId="1EA9E190">
                  <wp:simplePos x="0" y="0"/>
                  <wp:positionH relativeFrom="column">
                    <wp:posOffset>46007</wp:posOffset>
                  </wp:positionH>
                  <wp:positionV relativeFrom="paragraph">
                    <wp:posOffset>239240</wp:posOffset>
                  </wp:positionV>
                  <wp:extent cx="360000" cy="272386"/>
                  <wp:effectExtent l="0" t="0" r="0" b="0"/>
                  <wp:wrapNone/>
                  <wp:docPr id="582907354" name="Grafik 582907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4" w:type="dxa"/>
            <w:gridSpan w:val="3"/>
          </w:tcPr>
          <w:p w14:paraId="6956E496" w14:textId="77777777" w:rsidR="003C1F98" w:rsidRPr="00E73313" w:rsidRDefault="003C1F98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808080" w:themeColor="background1" w:themeShade="80"/>
              </w:rPr>
            </w:pPr>
          </w:p>
        </w:tc>
        <w:tc>
          <w:tcPr>
            <w:tcW w:w="8189" w:type="dxa"/>
            <w:gridSpan w:val="3"/>
          </w:tcPr>
          <w:p w14:paraId="458C4EC5" w14:textId="216742D7" w:rsidR="003C1F98" w:rsidRPr="00E73313" w:rsidRDefault="00EE3199" w:rsidP="002E0FA7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650065" behindDoc="0" locked="0" layoutInCell="1" allowOverlap="1" wp14:anchorId="6F21ED0D" wp14:editId="50E91F09">
                  <wp:simplePos x="0" y="0"/>
                  <wp:positionH relativeFrom="column">
                    <wp:posOffset>30156</wp:posOffset>
                  </wp:positionH>
                  <wp:positionV relativeFrom="paragraph">
                    <wp:posOffset>128270</wp:posOffset>
                  </wp:positionV>
                  <wp:extent cx="1171575" cy="561975"/>
                  <wp:effectExtent l="0" t="0" r="0" b="0"/>
                  <wp:wrapNone/>
                  <wp:docPr id="578" name="Grafik 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" name="3.1a.eps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1650094" behindDoc="0" locked="0" layoutInCell="1" allowOverlap="1" wp14:anchorId="771531D6" wp14:editId="0EA464DD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94615</wp:posOffset>
                      </wp:positionV>
                      <wp:extent cx="210185" cy="643255"/>
                      <wp:effectExtent l="12700" t="12700" r="18415" b="17145"/>
                      <wp:wrapNone/>
                      <wp:docPr id="161" name="Ellipse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185" cy="64325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7C83A535" id="Ellipse 265" o:spid="_x0000_s1026" style="position:absolute;margin-left:.1pt;margin-top:7.45pt;width:16.55pt;height:50.65pt;z-index:25165009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" filled="f" strokecolor="#0070c0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1650095" behindDoc="0" locked="0" layoutInCell="1" allowOverlap="1" wp14:anchorId="6E61E0CB" wp14:editId="53BE2144">
                      <wp:simplePos x="0" y="0"/>
                      <wp:positionH relativeFrom="column">
                        <wp:posOffset>208280</wp:posOffset>
                      </wp:positionH>
                      <wp:positionV relativeFrom="paragraph">
                        <wp:posOffset>85090</wp:posOffset>
                      </wp:positionV>
                      <wp:extent cx="210185" cy="643255"/>
                      <wp:effectExtent l="12700" t="12700" r="18415" b="17145"/>
                      <wp:wrapNone/>
                      <wp:docPr id="148" name="Ellipse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185" cy="64325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18539EE4" id="Ellipse 266" o:spid="_x0000_s1026" style="position:absolute;margin-left:16.4pt;margin-top:6.7pt;width:16.55pt;height:50.65pt;z-index:25165009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" filled="f" strokecolor="#0070c0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1650096" behindDoc="0" locked="0" layoutInCell="1" allowOverlap="1" wp14:anchorId="45941263" wp14:editId="400F0346">
                      <wp:simplePos x="0" y="0"/>
                      <wp:positionH relativeFrom="column">
                        <wp:posOffset>408940</wp:posOffset>
                      </wp:positionH>
                      <wp:positionV relativeFrom="paragraph">
                        <wp:posOffset>84455</wp:posOffset>
                      </wp:positionV>
                      <wp:extent cx="210185" cy="643255"/>
                      <wp:effectExtent l="12700" t="12700" r="18415" b="17145"/>
                      <wp:wrapNone/>
                      <wp:docPr id="146" name="Ellipse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185" cy="64325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5B845147" id="Ellipse 269" o:spid="_x0000_s1026" style="position:absolute;margin-left:32.2pt;margin-top:6.65pt;width:16.55pt;height:50.65pt;z-index:25165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" filled="f" strokecolor="#0070c0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1650097" behindDoc="0" locked="0" layoutInCell="1" allowOverlap="1" wp14:anchorId="4421F990" wp14:editId="1AFD588B">
                      <wp:simplePos x="0" y="0"/>
                      <wp:positionH relativeFrom="column">
                        <wp:posOffset>611505</wp:posOffset>
                      </wp:positionH>
                      <wp:positionV relativeFrom="paragraph">
                        <wp:posOffset>102235</wp:posOffset>
                      </wp:positionV>
                      <wp:extent cx="210185" cy="643255"/>
                      <wp:effectExtent l="12700" t="12700" r="18415" b="17145"/>
                      <wp:wrapNone/>
                      <wp:docPr id="138" name="Ellipse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185" cy="64325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6C443458" id="Ellipse 270" o:spid="_x0000_s1026" style="position:absolute;margin-left:48.15pt;margin-top:8.05pt;width:16.55pt;height:50.65pt;z-index:25165009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" filled="f" strokecolor="#0070c0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1650128" behindDoc="0" locked="0" layoutInCell="1" allowOverlap="1" wp14:anchorId="3470D171" wp14:editId="19092FC9">
                      <wp:simplePos x="0" y="0"/>
                      <wp:positionH relativeFrom="column">
                        <wp:posOffset>818515</wp:posOffset>
                      </wp:positionH>
                      <wp:positionV relativeFrom="paragraph">
                        <wp:posOffset>99695</wp:posOffset>
                      </wp:positionV>
                      <wp:extent cx="210185" cy="643255"/>
                      <wp:effectExtent l="12700" t="12700" r="18415" b="17145"/>
                      <wp:wrapNone/>
                      <wp:docPr id="137" name="Ellipse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185" cy="64325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325E11A9" id="Ellipse 271" o:spid="_x0000_s1026" style="position:absolute;margin-left:64.45pt;margin-top:7.85pt;width:16.55pt;height:50.65pt;z-index:251650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" filled="f" strokecolor="#0070c0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1650129" behindDoc="0" locked="0" layoutInCell="1" allowOverlap="1" wp14:anchorId="0CAFD1E7" wp14:editId="107AE98B">
                      <wp:simplePos x="0" y="0"/>
                      <wp:positionH relativeFrom="column">
                        <wp:posOffset>1019486</wp:posOffset>
                      </wp:positionH>
                      <wp:positionV relativeFrom="paragraph">
                        <wp:posOffset>76835</wp:posOffset>
                      </wp:positionV>
                      <wp:extent cx="210185" cy="643255"/>
                      <wp:effectExtent l="12700" t="12700" r="18415" b="17145"/>
                      <wp:wrapNone/>
                      <wp:docPr id="15236" name="Ellipse 15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185" cy="64325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6E25F752" id="Ellipse 15236" o:spid="_x0000_s1026" style="position:absolute;margin-left:80.25pt;margin-top:6.05pt;width:16.55pt;height:50.65pt;z-index:25165012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" filled="f" strokecolor="#0070c0" strokeweight="2.25pt">
                      <v:stroke joinstyle="miter"/>
                    </v:oval>
                  </w:pict>
                </mc:Fallback>
              </mc:AlternateContent>
            </w:r>
            <w:r w:rsidR="003C1F98">
              <w:rPr>
                <w:noProof/>
              </w:rPr>
              <w:drawing>
                <wp:anchor distT="0" distB="0" distL="114300" distR="114300" simplePos="0" relativeHeight="251650067" behindDoc="0" locked="0" layoutInCell="1" allowOverlap="1" wp14:anchorId="5EE99B74" wp14:editId="4FCBD56E">
                  <wp:simplePos x="0" y="0"/>
                  <wp:positionH relativeFrom="column">
                    <wp:posOffset>3213735</wp:posOffset>
                  </wp:positionH>
                  <wp:positionV relativeFrom="paragraph">
                    <wp:posOffset>132548</wp:posOffset>
                  </wp:positionV>
                  <wp:extent cx="1171575" cy="561975"/>
                  <wp:effectExtent l="0" t="0" r="9525" b="9525"/>
                  <wp:wrapNone/>
                  <wp:docPr id="579" name="Grafik 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" name="3.1a.eps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C1F98">
              <w:rPr>
                <w:noProof/>
              </w:rPr>
              <w:drawing>
                <wp:anchor distT="0" distB="0" distL="114300" distR="114300" simplePos="0" relativeHeight="251650066" behindDoc="0" locked="0" layoutInCell="1" allowOverlap="1" wp14:anchorId="18DA0D89" wp14:editId="1A587D4E">
                  <wp:simplePos x="0" y="0"/>
                  <wp:positionH relativeFrom="column">
                    <wp:posOffset>1653205</wp:posOffset>
                  </wp:positionH>
                  <wp:positionV relativeFrom="paragraph">
                    <wp:posOffset>133350</wp:posOffset>
                  </wp:positionV>
                  <wp:extent cx="1171575" cy="561975"/>
                  <wp:effectExtent l="0" t="0" r="9525" b="9525"/>
                  <wp:wrapNone/>
                  <wp:docPr id="580" name="Grafik 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" name="3.1a.eps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2B6B435" w14:textId="77777777" w:rsidR="003C1F98" w:rsidRPr="00E73313" w:rsidRDefault="003C1F98" w:rsidP="002E0FA7">
            <w:pPr>
              <w:pStyle w:val="Text"/>
            </w:pPr>
          </w:p>
          <w:p w14:paraId="262C2A86" w14:textId="77777777" w:rsidR="003C1F98" w:rsidRPr="00E73313" w:rsidRDefault="003C1F98" w:rsidP="002E0FA7">
            <w:pPr>
              <w:pStyle w:val="Text"/>
            </w:pPr>
          </w:p>
          <w:p w14:paraId="07682549" w14:textId="77777777" w:rsidR="003C1F98" w:rsidRPr="00E73313" w:rsidRDefault="003C1F98" w:rsidP="002E0FA7">
            <w:pPr>
              <w:pStyle w:val="Text"/>
            </w:pPr>
          </w:p>
          <w:p w14:paraId="416B0363" w14:textId="77777777" w:rsidR="003C1F98" w:rsidRDefault="003C1F98" w:rsidP="002E0FA7">
            <w:pPr>
              <w:pStyle w:val="Text"/>
            </w:pPr>
            <w:r w:rsidRPr="006E59AC">
              <w:rPr>
                <w:noProof/>
                <w:color w:val="auto"/>
              </w:rPr>
              <mc:AlternateContent>
                <mc:Choice Requires="wps">
                  <w:drawing>
                    <wp:anchor distT="45720" distB="45720" distL="114300" distR="114300" simplePos="0" relativeHeight="251650131" behindDoc="0" locked="0" layoutInCell="1" allowOverlap="1" wp14:anchorId="18785263" wp14:editId="795CD6AE">
                      <wp:simplePos x="0" y="0"/>
                      <wp:positionH relativeFrom="column">
                        <wp:posOffset>3161030</wp:posOffset>
                      </wp:positionH>
                      <wp:positionV relativeFrom="paragraph">
                        <wp:posOffset>93285</wp:posOffset>
                      </wp:positionV>
                      <wp:extent cx="1362710" cy="1404620"/>
                      <wp:effectExtent l="0" t="0" r="8890" b="5080"/>
                      <wp:wrapSquare wrapText="bothSides"/>
                      <wp:docPr id="1523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71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51142A" w14:textId="77777777" w:rsidR="002E0FA7" w:rsidRPr="0069129F" w:rsidRDefault="002E0FA7" w:rsidP="000A65C6">
                                  <w:pPr>
                                    <w:spacing w:line="336" w:lineRule="auto"/>
                                    <w:rPr>
                                      <w:color w:val="7F7F7F" w:themeColor="text1" w:themeTint="80"/>
                                    </w:rPr>
                                  </w:pPr>
                                  <w:r w:rsidRPr="0069129F">
                                    <w:rPr>
                                      <w:color w:val="7F7F7F" w:themeColor="text1" w:themeTint="80"/>
                                    </w:rPr>
                                    <w:t>________________________________________________________________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8785263" id="Textfeld 2" o:spid="_x0000_s1094" type="#_x0000_t202" style="position:absolute;margin-left:248.9pt;margin-top:7.35pt;width:107.3pt;height:110.6pt;z-index:25165013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" stroked="f">
                      <v:textbox style="mso-fit-shape-to-text:t">
                        <w:txbxContent>
                          <w:p w14:paraId="3051142A" w14:textId="77777777" w:rsidR="002E0FA7" w:rsidRPr="0069129F" w:rsidRDefault="002E0FA7" w:rsidP="000A65C6">
                            <w:pPr>
                              <w:spacing w:line="336" w:lineRule="auto"/>
                              <w:rPr>
                                <w:color w:val="7F7F7F" w:themeColor="text1" w:themeTint="80"/>
                              </w:rPr>
                            </w:pPr>
                            <w:r w:rsidRPr="0069129F">
                              <w:rPr>
                                <w:color w:val="7F7F7F" w:themeColor="text1" w:themeTint="80"/>
                              </w:rPr>
                              <w:t>________________________________________________________________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6E59AC">
              <w:rPr>
                <w:noProof/>
                <w:color w:val="auto"/>
              </w:rPr>
              <mc:AlternateContent>
                <mc:Choice Requires="wps">
                  <w:drawing>
                    <wp:anchor distT="45720" distB="45720" distL="114300" distR="114300" simplePos="0" relativeHeight="251650130" behindDoc="0" locked="0" layoutInCell="1" allowOverlap="1" wp14:anchorId="44CA26D4" wp14:editId="565E43D3">
                      <wp:simplePos x="0" y="0"/>
                      <wp:positionH relativeFrom="column">
                        <wp:posOffset>1599565</wp:posOffset>
                      </wp:positionH>
                      <wp:positionV relativeFrom="paragraph">
                        <wp:posOffset>92015</wp:posOffset>
                      </wp:positionV>
                      <wp:extent cx="1362710" cy="1404620"/>
                      <wp:effectExtent l="0" t="0" r="8890" b="5080"/>
                      <wp:wrapSquare wrapText="bothSides"/>
                      <wp:docPr id="1523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271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938E63" w14:textId="77777777" w:rsidR="002E0FA7" w:rsidRPr="0069129F" w:rsidRDefault="002E0FA7" w:rsidP="000A65C6">
                                  <w:pPr>
                                    <w:spacing w:line="336" w:lineRule="auto"/>
                                    <w:rPr>
                                      <w:color w:val="7F7F7F" w:themeColor="text1" w:themeTint="80"/>
                                    </w:rPr>
                                  </w:pPr>
                                  <w:r w:rsidRPr="0069129F">
                                    <w:rPr>
                                      <w:color w:val="7F7F7F" w:themeColor="text1" w:themeTint="80"/>
                                    </w:rPr>
                                    <w:t>________________________________________________________________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4CA26D4" id="_x0000_s1095" type="#_x0000_t202" style="position:absolute;margin-left:125.95pt;margin-top:7.25pt;width:107.3pt;height:110.6pt;z-index:25165013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" stroked="f">
                      <v:textbox style="mso-fit-shape-to-text:t">
                        <w:txbxContent>
                          <w:p w14:paraId="00938E63" w14:textId="77777777" w:rsidR="002E0FA7" w:rsidRPr="0069129F" w:rsidRDefault="002E0FA7" w:rsidP="000A65C6">
                            <w:pPr>
                              <w:spacing w:line="336" w:lineRule="auto"/>
                              <w:rPr>
                                <w:color w:val="7F7F7F" w:themeColor="text1" w:themeTint="80"/>
                              </w:rPr>
                            </w:pPr>
                            <w:r w:rsidRPr="0069129F">
                              <w:rPr>
                                <w:color w:val="7F7F7F" w:themeColor="text1" w:themeTint="80"/>
                              </w:rPr>
                              <w:t>________________________________________________________________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16DCAB3" w14:textId="77777777" w:rsidR="003C1F98" w:rsidRDefault="003C1F98" w:rsidP="002E0FA7">
            <w:pPr>
              <w:pStyle w:val="HandschriftVorlage"/>
            </w:pPr>
            <w:r>
              <w:t xml:space="preserve">Sechs </w:t>
            </w:r>
            <w:r w:rsidR="0000022A">
              <w:t xml:space="preserve">Gruppen </w:t>
            </w:r>
            <w:r>
              <w:t xml:space="preserve">mit        </w:t>
            </w:r>
          </w:p>
          <w:p w14:paraId="2C0617C9" w14:textId="77777777" w:rsidR="003C1F98" w:rsidRDefault="003C1F98" w:rsidP="002E0FA7">
            <w:pPr>
              <w:pStyle w:val="HandschriftVorlage"/>
            </w:pPr>
            <w:r>
              <w:t>je 3 Punkten</w:t>
            </w:r>
          </w:p>
          <w:p w14:paraId="00CB3CEF" w14:textId="77777777" w:rsidR="003C1F98" w:rsidRDefault="003C1F98" w:rsidP="002E0FA7">
            <w:pPr>
              <w:pStyle w:val="HandschriftVorlage"/>
              <w:rPr>
                <w:color w:val="F8B44F" w:themeColor="accent2"/>
              </w:rPr>
            </w:pPr>
            <w:r>
              <w:t xml:space="preserve"> </w:t>
            </w:r>
          </w:p>
          <w:p w14:paraId="0FED582C" w14:textId="4C2408E8" w:rsidR="003C1F98" w:rsidRDefault="003C1F98" w:rsidP="002E0FA7">
            <w:pPr>
              <w:pStyle w:val="HandschriftVorlage"/>
            </w:pPr>
            <w:r>
              <w:t>Sechs 3er</w:t>
            </w:r>
            <w:r w:rsidR="00F22035">
              <w:t>-</w:t>
            </w:r>
            <w:r w:rsidR="009C3128">
              <w:t xml:space="preserve">Gruppen </w:t>
            </w:r>
          </w:p>
          <w:p w14:paraId="1F5C3E12" w14:textId="77777777" w:rsidR="003C1F98" w:rsidRDefault="003C1F98" w:rsidP="002E0FA7">
            <w:pPr>
              <w:pStyle w:val="HandschriftVorlage"/>
            </w:pPr>
          </w:p>
          <w:p w14:paraId="30C5EC5A" w14:textId="77777777" w:rsidR="003C1F98" w:rsidRDefault="003C1F98" w:rsidP="002E0FA7">
            <w:pPr>
              <w:pStyle w:val="HandschriftVorlage"/>
            </w:pPr>
          </w:p>
          <w:p w14:paraId="5BB2AC85" w14:textId="4A08CD26" w:rsidR="003C1F98" w:rsidRDefault="00825DFF" w:rsidP="002E0FA7">
            <w:pPr>
              <w:pStyle w:val="Text"/>
            </w:pPr>
            <w:r>
              <w:t>Multiplikation</w:t>
            </w:r>
            <w:r w:rsidR="00C05D0C">
              <w:t>s-Aufgabe</w:t>
            </w:r>
            <w:r w:rsidR="00D86AD2">
              <w:t xml:space="preserve">:       </w:t>
            </w:r>
            <w:r>
              <w:t>Multiplikation</w:t>
            </w:r>
            <w:r w:rsidR="00C05D0C">
              <w:t>s-Aufgabe</w:t>
            </w:r>
            <w:r w:rsidR="00393B01">
              <w:t>:</w:t>
            </w:r>
            <w:r w:rsidR="00D86AD2">
              <w:t xml:space="preserve">      Multiplikat</w:t>
            </w:r>
            <w:r w:rsidR="00393B01">
              <w:t>i</w:t>
            </w:r>
            <w:r w:rsidR="00D86AD2">
              <w:t>on</w:t>
            </w:r>
            <w:r w:rsidR="00C05D0C">
              <w:t>s-Aufgabe</w:t>
            </w:r>
            <w:r w:rsidR="00393B01">
              <w:t>:</w:t>
            </w:r>
          </w:p>
          <w:p w14:paraId="16A0FF32" w14:textId="77777777" w:rsidR="00D86AD2" w:rsidRPr="002C29FD" w:rsidRDefault="00D86AD2" w:rsidP="002E0FA7">
            <w:pPr>
              <w:pStyle w:val="Text"/>
              <w:rPr>
                <w:sz w:val="8"/>
                <w:szCs w:val="4"/>
              </w:rPr>
            </w:pPr>
          </w:p>
          <w:p w14:paraId="4A1A1371" w14:textId="77777777" w:rsidR="002C29FD" w:rsidRPr="00E73313" w:rsidRDefault="002C29FD" w:rsidP="002E0FA7">
            <w:pPr>
              <w:pStyle w:val="Text"/>
            </w:pPr>
          </w:p>
          <w:p w14:paraId="70916097" w14:textId="47271193" w:rsidR="003C1F98" w:rsidRPr="00A35658" w:rsidRDefault="003C1F98" w:rsidP="002E0FA7">
            <w:pPr>
              <w:pStyle w:val="Text"/>
              <w:rPr>
                <w:color w:val="7F7F7F" w:themeColor="text1" w:themeTint="80"/>
              </w:rPr>
            </w:pPr>
            <w:r w:rsidRPr="0069129F">
              <w:rPr>
                <w:noProof/>
                <w:color w:val="7F7F7F" w:themeColor="text1" w:themeTint="80"/>
              </w:rPr>
              <mc:AlternateContent>
                <mc:Choice Requires="wps">
                  <w:drawing>
                    <wp:anchor distT="4294967295" distB="4294967295" distL="114300" distR="114300" simplePos="0" relativeHeight="251650062" behindDoc="0" locked="0" layoutInCell="1" allowOverlap="1" wp14:anchorId="36DEA53D" wp14:editId="79F1970C">
                      <wp:simplePos x="0" y="0"/>
                      <wp:positionH relativeFrom="column">
                        <wp:posOffset>1651000</wp:posOffset>
                      </wp:positionH>
                      <wp:positionV relativeFrom="paragraph">
                        <wp:posOffset>634</wp:posOffset>
                      </wp:positionV>
                      <wp:extent cx="1191895" cy="0"/>
                      <wp:effectExtent l="0" t="0" r="27305" b="19050"/>
                      <wp:wrapNone/>
                      <wp:docPr id="182" name="Gerade Verbindung 21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19189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A1138A" id="Gerade Verbindung 21692" o:spid="_x0000_s1026" style="position:absolute;z-index:251650062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130pt,.05pt" to="223.8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" strokecolor="windowText">
                      <o:lock v:ext="edit" shapetype="f"/>
                    </v:line>
                  </w:pict>
                </mc:Fallback>
              </mc:AlternateContent>
            </w:r>
            <w:r w:rsidRPr="0069129F">
              <w:rPr>
                <w:noProof/>
                <w:color w:val="7F7F7F" w:themeColor="text1" w:themeTint="80"/>
              </w:rPr>
              <mc:AlternateContent>
                <mc:Choice Requires="wps">
                  <w:drawing>
                    <wp:anchor distT="4294967295" distB="4294967295" distL="114300" distR="114300" simplePos="0" relativeHeight="251650058" behindDoc="0" locked="0" layoutInCell="1" allowOverlap="1" wp14:anchorId="41E66CA2" wp14:editId="19E8DBD0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634</wp:posOffset>
                      </wp:positionV>
                      <wp:extent cx="1191895" cy="0"/>
                      <wp:effectExtent l="0" t="0" r="27305" b="19050"/>
                      <wp:wrapNone/>
                      <wp:docPr id="183" name="Gerade Verbindung 21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19189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59E5E0" id="Gerade Verbindung 21692" o:spid="_x0000_s1026" style="position:absolute;z-index:251650058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1pt,.05pt" to="94.8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" strokecolor="windowText">
                      <o:lock v:ext="edit" shapetype="f"/>
                    </v:line>
                  </w:pict>
                </mc:Fallback>
              </mc:AlternateContent>
            </w:r>
            <w:r w:rsidRPr="0069129F">
              <w:rPr>
                <w:noProof/>
                <w:color w:val="7F7F7F" w:themeColor="text1" w:themeTint="80"/>
              </w:rPr>
              <mc:AlternateContent>
                <mc:Choice Requires="wps">
                  <w:drawing>
                    <wp:anchor distT="4294967295" distB="4294967295" distL="114300" distR="114300" simplePos="0" relativeHeight="251650063" behindDoc="0" locked="0" layoutInCell="1" allowOverlap="1" wp14:anchorId="6B1617F1" wp14:editId="443C944E">
                      <wp:simplePos x="0" y="0"/>
                      <wp:positionH relativeFrom="column">
                        <wp:posOffset>3237865</wp:posOffset>
                      </wp:positionH>
                      <wp:positionV relativeFrom="paragraph">
                        <wp:posOffset>634</wp:posOffset>
                      </wp:positionV>
                      <wp:extent cx="1191895" cy="0"/>
                      <wp:effectExtent l="0" t="0" r="27305" b="19050"/>
                      <wp:wrapNone/>
                      <wp:docPr id="184" name="Gerade Verbindung 21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19189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B3FC9D" id="Gerade Verbindung 21692" o:spid="_x0000_s1026" style="position:absolute;z-index:251650063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254.95pt,.05pt" to="348.8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" strokecolor="windowText">
                      <o:lock v:ext="edit" shapetype="f"/>
                    </v:line>
                  </w:pict>
                </mc:Fallback>
              </mc:AlternateContent>
            </w:r>
          </w:p>
        </w:tc>
      </w:tr>
      <w:tr w:rsidR="00EC5E23" w:rsidRPr="00E73313" w14:paraId="1770BEFA" w14:textId="77777777" w:rsidTr="002C29FD">
        <w:tc>
          <w:tcPr>
            <w:tcW w:w="708" w:type="dxa"/>
          </w:tcPr>
          <w:p w14:paraId="127001BA" w14:textId="77777777" w:rsidR="00EC5E23" w:rsidRDefault="00EC5E23" w:rsidP="002E0FA7">
            <w:pPr>
              <w:rPr>
                <w:noProof/>
              </w:rPr>
            </w:pPr>
          </w:p>
          <w:p w14:paraId="7671AA2E" w14:textId="77777777" w:rsidR="00EC5E23" w:rsidRDefault="00EC5E23" w:rsidP="002E0FA7">
            <w:pPr>
              <w:rPr>
                <w:noProof/>
              </w:rPr>
            </w:pPr>
          </w:p>
          <w:p w14:paraId="6DFEEA46" w14:textId="77777777" w:rsidR="00D86547" w:rsidRPr="00E73313" w:rsidRDefault="00D86547" w:rsidP="002E0FA7">
            <w:pPr>
              <w:rPr>
                <w:noProof/>
              </w:rPr>
            </w:pPr>
          </w:p>
        </w:tc>
        <w:tc>
          <w:tcPr>
            <w:tcW w:w="494" w:type="dxa"/>
            <w:gridSpan w:val="3"/>
          </w:tcPr>
          <w:p w14:paraId="676E77FD" w14:textId="77777777" w:rsidR="00EC5E23" w:rsidRPr="00E73313" w:rsidRDefault="00EC5E23" w:rsidP="00EC5E23">
            <w:pPr>
              <w:pStyle w:val="berschrift4"/>
            </w:pPr>
            <w:r>
              <w:t>*b)</w:t>
            </w:r>
          </w:p>
        </w:tc>
        <w:tc>
          <w:tcPr>
            <w:tcW w:w="8189" w:type="dxa"/>
            <w:gridSpan w:val="3"/>
          </w:tcPr>
          <w:p w14:paraId="13FE08CB" w14:textId="40C14BEE" w:rsidR="00EC5E23" w:rsidRDefault="00EC5E23" w:rsidP="00EC5E23">
            <w:pPr>
              <w:rPr>
                <w:noProof/>
              </w:rPr>
            </w:pPr>
            <w:r>
              <w:rPr>
                <w:noProof/>
              </w:rPr>
              <w:t>Findest du im gleichen Bild noch weitere Multiplikation</w:t>
            </w:r>
            <w:r w:rsidR="00D86AD2">
              <w:rPr>
                <w:noProof/>
              </w:rPr>
              <w:t>s-Aufgabe</w:t>
            </w:r>
            <w:r>
              <w:rPr>
                <w:noProof/>
              </w:rPr>
              <w:t xml:space="preserve">n? </w:t>
            </w:r>
            <w:r>
              <w:rPr>
                <w:noProof/>
              </w:rPr>
              <w:br/>
              <w:t>Wie müssen dann die gleichgroßen Gruppen aussehen?</w:t>
            </w:r>
          </w:p>
          <w:p w14:paraId="13A40C18" w14:textId="77777777" w:rsidR="00A81340" w:rsidRDefault="00A81340" w:rsidP="00EC5E23">
            <w:pPr>
              <w:rPr>
                <w:noProof/>
              </w:rPr>
            </w:pPr>
          </w:p>
        </w:tc>
      </w:tr>
      <w:tr w:rsidR="00A81340" w:rsidRPr="00E73313" w14:paraId="4997D6DA" w14:textId="77777777" w:rsidTr="002C29FD">
        <w:tc>
          <w:tcPr>
            <w:tcW w:w="708" w:type="dxa"/>
          </w:tcPr>
          <w:p w14:paraId="5B5B3085" w14:textId="77777777" w:rsidR="00A81340" w:rsidRDefault="00A81340" w:rsidP="00A8134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06" behindDoc="0" locked="0" layoutInCell="1" allowOverlap="1" wp14:anchorId="529F75EA" wp14:editId="64DA385B">
                      <wp:simplePos x="0" y="0"/>
                      <wp:positionH relativeFrom="column">
                        <wp:posOffset>-170</wp:posOffset>
                      </wp:positionH>
                      <wp:positionV relativeFrom="paragraph">
                        <wp:posOffset>8281</wp:posOffset>
                      </wp:positionV>
                      <wp:extent cx="287655" cy="183515"/>
                      <wp:effectExtent l="0" t="0" r="0" b="6985"/>
                      <wp:wrapNone/>
                      <wp:docPr id="19" name="Gruppieren 806">
                        <a:hlinkClick xmlns:a="http://schemas.openxmlformats.org/drawingml/2006/main" r:id="rId90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655" cy="183515"/>
                                <a:chOff x="0" y="0"/>
                                <a:chExt cx="287655" cy="183515"/>
                              </a:xfrm>
                            </wpg:grpSpPr>
                            <wpg:grpSp>
                              <wpg:cNvPr id="20" name="Gruppieren 3">
                                <a:hlinkClick r:id="rId58"/>
                              </wpg:cNvPr>
                              <wpg:cNvGrpSpPr/>
                              <wpg:grpSpPr>
                                <a:xfrm>
                                  <a:off x="0" y="0"/>
                                  <a:ext cx="287655" cy="183515"/>
                                  <a:chOff x="0" y="0"/>
                                  <a:chExt cx="288000" cy="184046"/>
                                </a:xfrm>
                                <a:solidFill>
                                  <a:srgbClr val="327A86"/>
                                </a:solidFill>
                              </wpg:grpSpPr>
                              <wps:wsp>
                                <wps:cNvPr id="21" name="Abgerundetes Rechteck 1"/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0" y="0"/>
                                    <a:ext cx="288000" cy="184046"/>
                                  </a:xfrm>
                                  <a:prstGeom prst="round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" name="Dreieck 2"/>
                                <wps:cNvSpPr/>
                                <wps:spPr>
                                  <a:xfrm rot="5400000">
                                    <a:off x="90805" y="32385"/>
                                    <a:ext cx="108000" cy="108000"/>
                                  </a:xfrm>
                                  <a:prstGeom prst="triangl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3" name="Dreieck 804"/>
                              <wps:cNvSpPr/>
                              <wps:spPr>
                                <a:xfrm rot="5400000">
                                  <a:off x="94451" y="33177"/>
                                  <a:ext cx="107755" cy="118734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E8C918" id="Gruppieren 806" o:spid="_x0000_s1026" href="https://mathe-sicher-koennen.dzlm.de/erklaervideos?nid=686" style="position:absolute;margin-left:0;margin-top:.65pt;width:22.65pt;height:14.45pt;z-index:251652406" coordsize="287655,183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" o:button="t">
                      <v:group id="Gruppieren 3" o:spid="_x0000_s1027" href="https://mathe-sicher-koennen.dzlm.de/erklaervideos?nid=711" style="position:absolute;width:287655;height:183515" coordsize="288000,18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" o:button="t">
                        <v:roundrect id="Abgerundetes Rechteck 1" o:spid="_x0000_s1028" style="position:absolute;width:288000;height:184046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" filled="f" stroked="f" strokeweight="1pt">
                          <v:stroke joinstyle="miter"/>
                          <o:lock v:ext="edit" aspectratio="t"/>
                        </v:roundrect>
                        <v:shape id="Dreieck 2" o:spid="_x0000_s1029" type="#_x0000_t5" style="position:absolute;left:90805;top:32385;width:108000;height:10800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" filled="f" stroked="f" strokeweight="1pt"/>
                      </v:group>
                      <v:shape id="Dreieck 804" o:spid="_x0000_s1030" type="#_x0000_t5" style="position:absolute;left:94451;top:33177;width:107755;height:11873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" fillcolor="white [3212]" stroked="f" strokeweight="1pt"/>
                    </v:group>
                  </w:pict>
                </mc:Fallback>
              </mc:AlternateContent>
            </w:r>
          </w:p>
          <w:p w14:paraId="546144E4" w14:textId="77777777" w:rsidR="00A81340" w:rsidRDefault="00A81340" w:rsidP="002E0FA7">
            <w:pPr>
              <w:rPr>
                <w:noProof/>
              </w:rPr>
            </w:pPr>
          </w:p>
        </w:tc>
        <w:tc>
          <w:tcPr>
            <w:tcW w:w="494" w:type="dxa"/>
            <w:gridSpan w:val="3"/>
          </w:tcPr>
          <w:p w14:paraId="329CD238" w14:textId="34F37206" w:rsidR="00A81340" w:rsidRDefault="00D86547" w:rsidP="00EC5E23">
            <w:pPr>
              <w:pStyle w:val="berschrift4"/>
            </w:pPr>
            <w:r>
              <w:t xml:space="preserve"> </w:t>
            </w:r>
            <w:r w:rsidR="00A81340">
              <w:t>c)</w:t>
            </w:r>
          </w:p>
        </w:tc>
        <w:tc>
          <w:tcPr>
            <w:tcW w:w="8189" w:type="dxa"/>
            <w:gridSpan w:val="3"/>
          </w:tcPr>
          <w:p w14:paraId="45397DB1" w14:textId="42C2DE84" w:rsidR="00543A9A" w:rsidRDefault="0089672F" w:rsidP="00EC5E23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30320" behindDoc="0" locked="0" layoutInCell="1" allowOverlap="1" wp14:anchorId="2D3A8ED4" wp14:editId="0045F852">
                      <wp:simplePos x="0" y="0"/>
                      <wp:positionH relativeFrom="column">
                        <wp:posOffset>4066223</wp:posOffset>
                      </wp:positionH>
                      <wp:positionV relativeFrom="paragraph">
                        <wp:posOffset>332423</wp:posOffset>
                      </wp:positionV>
                      <wp:extent cx="1362394" cy="366712"/>
                      <wp:effectExtent l="0" t="0" r="0" b="0"/>
                      <wp:wrapNone/>
                      <wp:docPr id="1035225375" name="Textfeld 74">
                        <a:hlinkClick xmlns:a="http://schemas.openxmlformats.org/drawingml/2006/main" r:id="rId60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394" cy="36671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DA207D7" w14:textId="5723B7AB" w:rsidR="0089672F" w:rsidRPr="0025323E" w:rsidRDefault="0089672F" w:rsidP="0089672F">
                                  <w:pPr>
                                    <w:spacing w:line="240" w:lineRule="auto"/>
                                    <w:rPr>
                                      <w:rFonts w:cstheme="minorHAnsi"/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</w:pPr>
                                  <w:hyperlink r:id="rId91" w:history="1">
                                    <w:r w:rsidRPr="004313C2">
                                      <w:rPr>
                                        <w:rStyle w:val="Hyperlink"/>
                                        <w:rFonts w:cstheme="minorHAnsi"/>
                                        <w:sz w:val="14"/>
                                        <w:szCs w:val="14"/>
                                      </w:rPr>
                                      <w:t>mathe-sicher-koennen.dzlm.de/</w:t>
                                    </w:r>
                                    <w:r w:rsidRPr="004313C2">
                                      <w:rPr>
                                        <w:rStyle w:val="Hyperlink"/>
                                        <w:rFonts w:cstheme="minorHAnsi"/>
                                        <w:sz w:val="14"/>
                                        <w:szCs w:val="14"/>
                                      </w:rPr>
                                      <w:br/>
                                    </w:r>
                                    <w:proofErr w:type="spellStart"/>
                                    <w:r w:rsidRPr="004313C2">
                                      <w:rPr>
                                        <w:rStyle w:val="Hyperlink"/>
                                        <w:rFonts w:cstheme="minorHAnsi"/>
                                        <w:sz w:val="14"/>
                                        <w:szCs w:val="14"/>
                                      </w:rPr>
                                      <w:t>erklaervideos?nid</w:t>
                                    </w:r>
                                    <w:proofErr w:type="spellEnd"/>
                                    <w:r w:rsidRPr="004313C2">
                                      <w:rPr>
                                        <w:rStyle w:val="Hyperlink"/>
                                        <w:rFonts w:cstheme="minorHAnsi"/>
                                        <w:sz w:val="14"/>
                                        <w:szCs w:val="14"/>
                                      </w:rPr>
                                      <w:t>=686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3A8ED4" id="_x0000_s1097" type="#_x0000_t202" href="https://mathe-sicher-koennen.dzlm.de/erklaervideos?nid=712" style="position:absolute;margin-left:320.2pt;margin-top:26.2pt;width:107.3pt;height:28.85pt;z-index:25233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" o:button="t" filled="f" stroked="f" strokeweight=".5pt">
                      <v:fill o:detectmouseclick="t"/>
                      <v:textbox>
                        <w:txbxContent>
                          <w:p w14:paraId="6DA207D7" w14:textId="5723B7AB" w:rsidR="0089672F" w:rsidRPr="0025323E" w:rsidRDefault="004313C2" w:rsidP="0089672F">
                            <w:pPr>
                              <w:spacing w:line="240" w:lineRule="auto"/>
                              <w:rPr>
                                <w:rFonts w:cstheme="minorHAnsi"/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hyperlink r:id="rId92" w:history="1">
                              <w:r w:rsidR="0089672F" w:rsidRPr="004313C2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</w:rPr>
                                <w:t>mathe-sicher-koennen.dzlm.de/</w:t>
                              </w:r>
                              <w:r w:rsidR="0089672F" w:rsidRPr="004313C2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</w:rPr>
                                <w:br/>
                              </w:r>
                              <w:proofErr w:type="spellStart"/>
                              <w:r w:rsidR="0089672F" w:rsidRPr="004313C2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</w:rPr>
                                <w:t>erklaervideos?nid</w:t>
                              </w:r>
                              <w:proofErr w:type="spellEnd"/>
                              <w:r w:rsidR="0089672F" w:rsidRPr="004313C2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</w:rPr>
                                <w:t>=6</w:t>
                              </w:r>
                              <w:r w:rsidR="0089672F" w:rsidRPr="004313C2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</w:rPr>
                                <w:t>86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81340">
              <w:rPr>
                <w:noProof/>
              </w:rPr>
              <w:drawing>
                <wp:anchor distT="0" distB="0" distL="114300" distR="114300" simplePos="0" relativeHeight="251652407" behindDoc="0" locked="0" layoutInCell="1" allowOverlap="1" wp14:anchorId="7C720F2A" wp14:editId="4AE718A9">
                  <wp:simplePos x="0" y="0"/>
                  <wp:positionH relativeFrom="column">
                    <wp:posOffset>4427855</wp:posOffset>
                  </wp:positionH>
                  <wp:positionV relativeFrom="paragraph">
                    <wp:posOffset>-318770</wp:posOffset>
                  </wp:positionV>
                  <wp:extent cx="656590" cy="656590"/>
                  <wp:effectExtent l="0" t="0" r="0" b="0"/>
                  <wp:wrapNone/>
                  <wp:docPr id="24" name="Grafik 24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Grafik 24">
                            <a:hlinkClick r:id="rId90"/>
                          </pic:cNvPr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590" cy="65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1340">
              <w:rPr>
                <w:noProof/>
              </w:rPr>
              <w:t xml:space="preserve">Schaut das Erklärvideo und erklärt euch gegenseitig: </w:t>
            </w:r>
            <w:r w:rsidR="00A81340">
              <w:rPr>
                <w:noProof/>
              </w:rPr>
              <w:br/>
              <w:t>Wie wurden im Video mehrere Aufgaben zu einem Punktebild gefunden?</w:t>
            </w:r>
            <w:r>
              <w:rPr>
                <w:noProof/>
              </w:rPr>
              <w:t xml:space="preserve"> </w:t>
            </w:r>
          </w:p>
        </w:tc>
      </w:tr>
      <w:tr w:rsidR="00A35658" w:rsidRPr="00E73313" w14:paraId="1AA6F59E" w14:textId="77777777" w:rsidTr="002C29FD">
        <w:tc>
          <w:tcPr>
            <w:tcW w:w="708" w:type="dxa"/>
          </w:tcPr>
          <w:p w14:paraId="47B2C021" w14:textId="77777777" w:rsidR="00A35658" w:rsidRPr="00E73313" w:rsidRDefault="00A35658" w:rsidP="003610BA">
            <w:pPr>
              <w:pStyle w:val="berschrift3"/>
              <w:spacing w:before="0"/>
              <w:rPr>
                <w:noProof/>
              </w:rPr>
            </w:pPr>
            <w:r>
              <w:rPr>
                <w:noProof/>
              </w:rPr>
              <w:lastRenderedPageBreak/>
              <w:t>2.4</w:t>
            </w:r>
          </w:p>
        </w:tc>
        <w:tc>
          <w:tcPr>
            <w:tcW w:w="8683" w:type="dxa"/>
            <w:gridSpan w:val="6"/>
          </w:tcPr>
          <w:p w14:paraId="2F819E69" w14:textId="5425A508" w:rsidR="00A35658" w:rsidRPr="00E73313" w:rsidRDefault="00A35658" w:rsidP="003610BA">
            <w:pPr>
              <w:pStyle w:val="berschrift3"/>
              <w:spacing w:before="0"/>
              <w:rPr>
                <w:noProof/>
              </w:rPr>
            </w:pPr>
            <w:r>
              <w:rPr>
                <w:noProof/>
              </w:rPr>
              <w:t xml:space="preserve">Bilder zu </w:t>
            </w:r>
            <w:r w:rsidR="00AF5DF6">
              <w:rPr>
                <w:noProof/>
              </w:rPr>
              <w:t xml:space="preserve">Multiplikations-Aufgaben </w:t>
            </w:r>
          </w:p>
        </w:tc>
      </w:tr>
      <w:tr w:rsidR="00C672EA" w:rsidRPr="00E73313" w14:paraId="62541641" w14:textId="77777777" w:rsidTr="002C29FD">
        <w:tc>
          <w:tcPr>
            <w:tcW w:w="708" w:type="dxa"/>
          </w:tcPr>
          <w:p w14:paraId="12296F37" w14:textId="3FD0E676" w:rsidR="00C672EA" w:rsidRDefault="004D3F1F" w:rsidP="00C672EA">
            <w:pPr>
              <w:pStyle w:val="Impressum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2367" behindDoc="0" locked="0" layoutInCell="1" allowOverlap="1" wp14:anchorId="684E38C6" wp14:editId="3E7FE0F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55556</wp:posOffset>
                  </wp:positionV>
                  <wp:extent cx="359410" cy="271780"/>
                  <wp:effectExtent l="0" t="0" r="0" b="0"/>
                  <wp:wrapNone/>
                  <wp:docPr id="826319867" name="Grafik 826319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7" w:type="dxa"/>
            <w:gridSpan w:val="2"/>
          </w:tcPr>
          <w:p w14:paraId="5A9C4907" w14:textId="77777777" w:rsidR="00C672EA" w:rsidRDefault="005B7C07" w:rsidP="00C672EA">
            <w:pPr>
              <w:pStyle w:val="berschrift4"/>
              <w:rPr>
                <w:noProof/>
              </w:rPr>
            </w:pPr>
            <w:r>
              <w:rPr>
                <w:noProof/>
              </w:rPr>
              <w:t>a</w:t>
            </w:r>
            <w:r w:rsidR="00C672EA">
              <w:rPr>
                <w:noProof/>
              </w:rPr>
              <w:t>)</w:t>
            </w:r>
          </w:p>
        </w:tc>
        <w:tc>
          <w:tcPr>
            <w:tcW w:w="8256" w:type="dxa"/>
            <w:gridSpan w:val="4"/>
          </w:tcPr>
          <w:p w14:paraId="38AA664A" w14:textId="6518D434" w:rsidR="00C672EA" w:rsidRDefault="00C672EA" w:rsidP="00C672EA">
            <w:pPr>
              <w:pStyle w:val="Text"/>
            </w:pPr>
            <w:r w:rsidRPr="00E73313">
              <w:t>Welche Aufgaben passen zu dem Punktebild? Kreis</w:t>
            </w:r>
            <w:r w:rsidR="00B103D1">
              <w:t>t</w:t>
            </w:r>
            <w:r w:rsidRPr="00E73313">
              <w:t xml:space="preserve"> die passenden Aufgaben ein.</w:t>
            </w:r>
          </w:p>
          <w:p w14:paraId="7C22E910" w14:textId="34B219E1" w:rsidR="00C672EA" w:rsidRDefault="00C672EA" w:rsidP="00C672EA">
            <w:pPr>
              <w:pStyle w:val="Text"/>
              <w:rPr>
                <w:noProof/>
              </w:rPr>
            </w:pPr>
            <w:r>
              <w:t>Begründe</w:t>
            </w:r>
            <w:r w:rsidR="004D3F1F">
              <w:t>t</w:t>
            </w:r>
            <w:r>
              <w:t>, warum sie passen oder nicht passen.</w:t>
            </w:r>
          </w:p>
        </w:tc>
      </w:tr>
      <w:tr w:rsidR="00C672EA" w:rsidRPr="00E73313" w14:paraId="1B6B0DB9" w14:textId="77777777" w:rsidTr="002C29FD">
        <w:tc>
          <w:tcPr>
            <w:tcW w:w="708" w:type="dxa"/>
          </w:tcPr>
          <w:p w14:paraId="4EE696CD" w14:textId="355F226B" w:rsidR="00C672EA" w:rsidRDefault="00C672EA" w:rsidP="00C672EA">
            <w:pPr>
              <w:pStyle w:val="Impressum"/>
              <w:rPr>
                <w:noProof/>
              </w:rPr>
            </w:pPr>
          </w:p>
        </w:tc>
        <w:tc>
          <w:tcPr>
            <w:tcW w:w="427" w:type="dxa"/>
            <w:gridSpan w:val="2"/>
          </w:tcPr>
          <w:p w14:paraId="7F34127B" w14:textId="77777777" w:rsidR="00C672EA" w:rsidRDefault="00C672EA" w:rsidP="00C672EA">
            <w:pPr>
              <w:pStyle w:val="berschrift4"/>
              <w:rPr>
                <w:noProof/>
              </w:rPr>
            </w:pPr>
          </w:p>
        </w:tc>
        <w:tc>
          <w:tcPr>
            <w:tcW w:w="8256" w:type="dxa"/>
            <w:gridSpan w:val="4"/>
          </w:tcPr>
          <w:p w14:paraId="0BB5FAFD" w14:textId="77777777" w:rsidR="00C672EA" w:rsidRPr="00E73313" w:rsidRDefault="00C672EA" w:rsidP="00C672EA">
            <w:pPr>
              <w:rPr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0264" behindDoc="0" locked="0" layoutInCell="1" allowOverlap="1" wp14:anchorId="36E2F751" wp14:editId="4AE7CB2D">
                  <wp:simplePos x="0" y="0"/>
                  <wp:positionH relativeFrom="column">
                    <wp:posOffset>101748</wp:posOffset>
                  </wp:positionH>
                  <wp:positionV relativeFrom="paragraph">
                    <wp:posOffset>106692</wp:posOffset>
                  </wp:positionV>
                  <wp:extent cx="953147" cy="619933"/>
                  <wp:effectExtent l="0" t="0" r="0" b="2540"/>
                  <wp:wrapNone/>
                  <wp:docPr id="586" name="Grafik 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3.2a.eps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945" cy="620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6A6A97" w14:textId="7F431992" w:rsidR="00C672EA" w:rsidRPr="00E73313" w:rsidRDefault="00C672EA" w:rsidP="00C672EA">
            <w:r w:rsidRPr="00E73313">
              <w:t xml:space="preserve">           </w:t>
            </w:r>
            <w:r>
              <w:t xml:space="preserve">                                           </w:t>
            </w:r>
            <w:r w:rsidRPr="00E73313">
              <w:t xml:space="preserve">4 + 6                  4 + 4 + 4 + 4 + 4 + 4                         6 · 4 </w:t>
            </w:r>
          </w:p>
          <w:p w14:paraId="108802EB" w14:textId="15553E5E" w:rsidR="00C672EA" w:rsidRPr="00E73313" w:rsidRDefault="00C672EA" w:rsidP="00C672EA"/>
          <w:p w14:paraId="4CE49F9A" w14:textId="77777777" w:rsidR="00C672EA" w:rsidRPr="00E73313" w:rsidRDefault="00C672EA" w:rsidP="00C672EA">
            <w:r w:rsidRPr="00E73313">
              <w:t xml:space="preserve">      </w:t>
            </w:r>
            <w:r>
              <w:t xml:space="preserve">                                                        </w:t>
            </w:r>
            <w:r w:rsidRPr="00E73313">
              <w:t xml:space="preserve"> 6 + 4                                  4 · 6                   6 + 6 +</w:t>
            </w:r>
            <w:r>
              <w:t xml:space="preserve"> </w:t>
            </w:r>
            <w:r w:rsidRPr="00E73313">
              <w:t xml:space="preserve">6 + 6 </w:t>
            </w:r>
          </w:p>
          <w:p w14:paraId="16B43BE9" w14:textId="21B05B6F" w:rsidR="00C672EA" w:rsidRDefault="00C672EA" w:rsidP="00C672EA">
            <w:pPr>
              <w:pStyle w:val="Text"/>
              <w:rPr>
                <w:noProof/>
              </w:rPr>
            </w:pPr>
          </w:p>
        </w:tc>
      </w:tr>
      <w:tr w:rsidR="00C672EA" w:rsidRPr="00E73313" w14:paraId="09B648C6" w14:textId="77777777" w:rsidTr="002C29FD">
        <w:tc>
          <w:tcPr>
            <w:tcW w:w="708" w:type="dxa"/>
          </w:tcPr>
          <w:p w14:paraId="74FA2EE5" w14:textId="69D2DF57" w:rsidR="00C672EA" w:rsidRDefault="00CD3FFB" w:rsidP="00C672EA">
            <w:pPr>
              <w:pStyle w:val="Impressum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2366" behindDoc="0" locked="0" layoutInCell="1" allowOverlap="1" wp14:anchorId="17D81671" wp14:editId="7943F0F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2540</wp:posOffset>
                  </wp:positionV>
                  <wp:extent cx="360000" cy="272386"/>
                  <wp:effectExtent l="0" t="0" r="0" b="0"/>
                  <wp:wrapNone/>
                  <wp:docPr id="1314667015" name="Grafik 1314667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7" w:type="dxa"/>
            <w:gridSpan w:val="2"/>
          </w:tcPr>
          <w:p w14:paraId="3CE60C57" w14:textId="77777777" w:rsidR="00C672EA" w:rsidRDefault="005B7C07" w:rsidP="00C672EA">
            <w:pPr>
              <w:pStyle w:val="berschrift4"/>
              <w:rPr>
                <w:noProof/>
              </w:rPr>
            </w:pPr>
            <w:r>
              <w:rPr>
                <w:noProof/>
              </w:rPr>
              <w:t>b</w:t>
            </w:r>
            <w:r w:rsidR="00C672EA">
              <w:rPr>
                <w:noProof/>
              </w:rPr>
              <w:t>)</w:t>
            </w:r>
          </w:p>
        </w:tc>
        <w:tc>
          <w:tcPr>
            <w:tcW w:w="8256" w:type="dxa"/>
            <w:gridSpan w:val="4"/>
          </w:tcPr>
          <w:p w14:paraId="44A8C709" w14:textId="6A31A85F" w:rsidR="004D3F1F" w:rsidRDefault="004D3F1F" w:rsidP="00C672EA">
            <w:r>
              <w:t>W</w:t>
            </w:r>
            <w:r w:rsidR="00C672EA" w:rsidRPr="00E73313">
              <w:t xml:space="preserve">elche Bilder </w:t>
            </w:r>
            <w:r>
              <w:t>passen zur Aufgabe</w:t>
            </w:r>
            <w:r w:rsidR="00902DA5">
              <w:t xml:space="preserve"> </w:t>
            </w:r>
            <w:r w:rsidR="00C672EA" w:rsidRPr="003A3504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3 · </w:t>
            </w:r>
            <w:r w:rsidR="000A661D" w:rsidRPr="003A3504">
              <w:rPr>
                <w:rFonts w:ascii="Comic Sans MS" w:hAnsi="Comic Sans MS"/>
                <w:b/>
                <w:bCs/>
                <w:sz w:val="20"/>
                <w:szCs w:val="20"/>
              </w:rPr>
              <w:t>5</w:t>
            </w:r>
            <w:r w:rsidR="00C672EA" w:rsidRPr="00E73313">
              <w:t xml:space="preserve">? </w:t>
            </w:r>
          </w:p>
          <w:p w14:paraId="607436E7" w14:textId="28D3605C" w:rsidR="00C672EA" w:rsidRDefault="00C672EA" w:rsidP="00C672EA">
            <w:r w:rsidRPr="00E73313">
              <w:t>Kreis</w:t>
            </w:r>
            <w:r w:rsidR="004D3F1F">
              <w:t>t</w:t>
            </w:r>
            <w:r w:rsidRPr="00E73313">
              <w:t xml:space="preserve"> ein</w:t>
            </w:r>
            <w:r>
              <w:t xml:space="preserve"> und </w:t>
            </w:r>
            <w:r w:rsidR="004D3F1F">
              <w:t>erklärt</w:t>
            </w:r>
            <w:r>
              <w:t>, warum sie passen</w:t>
            </w:r>
            <w:r w:rsidR="001217D3">
              <w:t>. Erklärt auch, warum einige Bilder</w:t>
            </w:r>
            <w:r w:rsidR="005B7C07">
              <w:t xml:space="preserve"> nicht</w:t>
            </w:r>
            <w:r w:rsidR="00765D9E">
              <w:t xml:space="preserve"> passen</w:t>
            </w:r>
            <w:r>
              <w:t>.</w:t>
            </w:r>
          </w:p>
          <w:p w14:paraId="656B18D4" w14:textId="6F18ADB0" w:rsidR="00C672EA" w:rsidRDefault="001217D3" w:rsidP="00C672EA">
            <w:r>
              <w:rPr>
                <w:noProof/>
              </w:rPr>
              <w:drawing>
                <wp:anchor distT="0" distB="0" distL="114300" distR="114300" simplePos="0" relativeHeight="251650263" behindDoc="0" locked="0" layoutInCell="1" allowOverlap="1" wp14:anchorId="078FF8EF" wp14:editId="4C03DAA5">
                  <wp:simplePos x="0" y="0"/>
                  <wp:positionH relativeFrom="column">
                    <wp:posOffset>3679316</wp:posOffset>
                  </wp:positionH>
                  <wp:positionV relativeFrom="paragraph">
                    <wp:posOffset>117258</wp:posOffset>
                  </wp:positionV>
                  <wp:extent cx="861004" cy="718185"/>
                  <wp:effectExtent l="0" t="0" r="3175" b="5715"/>
                  <wp:wrapNone/>
                  <wp:docPr id="587" name="Grafik 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3.2b4.eps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04" cy="71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81340">
              <w:rPr>
                <w:noProof/>
              </w:rPr>
              <w:drawing>
                <wp:anchor distT="0" distB="0" distL="114300" distR="114300" simplePos="0" relativeHeight="251650262" behindDoc="0" locked="0" layoutInCell="1" allowOverlap="1" wp14:anchorId="6EDFC542" wp14:editId="73CAF41C">
                  <wp:simplePos x="0" y="0"/>
                  <wp:positionH relativeFrom="column">
                    <wp:posOffset>2393950</wp:posOffset>
                  </wp:positionH>
                  <wp:positionV relativeFrom="paragraph">
                    <wp:posOffset>174625</wp:posOffset>
                  </wp:positionV>
                  <wp:extent cx="962025" cy="352425"/>
                  <wp:effectExtent l="0" t="0" r="9525" b="9525"/>
                  <wp:wrapNone/>
                  <wp:docPr id="590" name="Grafik 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" name="3.2b3.eps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8A45FD8" w14:textId="60627E28" w:rsidR="00C672EA" w:rsidRDefault="00A81340" w:rsidP="00C672EA">
            <w:r>
              <w:rPr>
                <w:noProof/>
              </w:rPr>
              <w:drawing>
                <wp:anchor distT="0" distB="0" distL="114300" distR="114300" simplePos="0" relativeHeight="251650260" behindDoc="0" locked="0" layoutInCell="1" allowOverlap="1" wp14:anchorId="1300B2AC" wp14:editId="6A462DBE">
                  <wp:simplePos x="0" y="0"/>
                  <wp:positionH relativeFrom="column">
                    <wp:posOffset>92870</wp:posOffset>
                  </wp:positionH>
                  <wp:positionV relativeFrom="paragraph">
                    <wp:posOffset>41318</wp:posOffset>
                  </wp:positionV>
                  <wp:extent cx="790113" cy="461551"/>
                  <wp:effectExtent l="0" t="0" r="0" b="0"/>
                  <wp:wrapNone/>
                  <wp:docPr id="589" name="Grafik 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" name="3.2b1.eps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032" cy="463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808080" w:themeColor="background1" w:themeShade="80"/>
              </w:rPr>
              <w:drawing>
                <wp:anchor distT="0" distB="0" distL="114300" distR="114300" simplePos="0" relativeHeight="251650261" behindDoc="0" locked="0" layoutInCell="1" allowOverlap="1" wp14:anchorId="6EDA5AB6" wp14:editId="2155CDF5">
                  <wp:simplePos x="0" y="0"/>
                  <wp:positionH relativeFrom="column">
                    <wp:posOffset>1255845</wp:posOffset>
                  </wp:positionH>
                  <wp:positionV relativeFrom="paragraph">
                    <wp:posOffset>41318</wp:posOffset>
                  </wp:positionV>
                  <wp:extent cx="818075" cy="477885"/>
                  <wp:effectExtent l="0" t="0" r="0" b="5080"/>
                  <wp:wrapNone/>
                  <wp:docPr id="588" name="Grafik 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3.2b2.eps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580" cy="479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FDD1B6" w14:textId="77777777" w:rsidR="00C672EA" w:rsidRDefault="00C672EA" w:rsidP="00C672EA"/>
          <w:p w14:paraId="5B849E35" w14:textId="0491A8F5" w:rsidR="00C672EA" w:rsidRDefault="00C672EA" w:rsidP="00C672EA">
            <w:pPr>
              <w:rPr>
                <w:noProof/>
              </w:rPr>
            </w:pPr>
          </w:p>
        </w:tc>
      </w:tr>
      <w:tr w:rsidR="00C672EA" w:rsidRPr="00E73313" w14:paraId="0611F126" w14:textId="77777777" w:rsidTr="002C29FD">
        <w:trPr>
          <w:trHeight w:val="661"/>
        </w:trPr>
        <w:tc>
          <w:tcPr>
            <w:tcW w:w="708" w:type="dxa"/>
          </w:tcPr>
          <w:p w14:paraId="31128E86" w14:textId="77777777" w:rsidR="00C672EA" w:rsidRPr="00E73313" w:rsidRDefault="00C672EA" w:rsidP="00C672EA">
            <w:pPr>
              <w:pStyle w:val="berschrift3"/>
              <w:rPr>
                <w:noProof/>
              </w:rPr>
            </w:pPr>
            <w:r>
              <w:rPr>
                <w:noProof/>
              </w:rPr>
              <w:t>2.5</w:t>
            </w:r>
          </w:p>
        </w:tc>
        <w:tc>
          <w:tcPr>
            <w:tcW w:w="8683" w:type="dxa"/>
            <w:gridSpan w:val="6"/>
          </w:tcPr>
          <w:p w14:paraId="2FF2862B" w14:textId="58E3766A" w:rsidR="00C672EA" w:rsidRPr="00E73313" w:rsidRDefault="00A71530" w:rsidP="00C672EA">
            <w:pPr>
              <w:pStyle w:val="berschrift3"/>
            </w:pPr>
            <w:r>
              <w:t xml:space="preserve">Multiplikations-Aufgaben </w:t>
            </w:r>
            <w:r w:rsidR="00C672EA" w:rsidRPr="00E73313">
              <w:t>zu Punktebildern finden</w:t>
            </w:r>
          </w:p>
        </w:tc>
      </w:tr>
      <w:tr w:rsidR="00C672EA" w:rsidRPr="00E73313" w14:paraId="23ADCD81" w14:textId="77777777" w:rsidTr="002C29FD">
        <w:trPr>
          <w:trHeight w:val="2284"/>
        </w:trPr>
        <w:tc>
          <w:tcPr>
            <w:tcW w:w="708" w:type="dxa"/>
          </w:tcPr>
          <w:p w14:paraId="795CE3E4" w14:textId="4FF99371" w:rsidR="00C672EA" w:rsidRPr="00E73313" w:rsidRDefault="000D673C" w:rsidP="00C672EA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2359" behindDoc="0" locked="0" layoutInCell="1" allowOverlap="1" wp14:anchorId="57041355" wp14:editId="44C6D175">
                  <wp:simplePos x="0" y="0"/>
                  <wp:positionH relativeFrom="column">
                    <wp:posOffset>27722</wp:posOffset>
                  </wp:positionH>
                  <wp:positionV relativeFrom="paragraph">
                    <wp:posOffset>27509</wp:posOffset>
                  </wp:positionV>
                  <wp:extent cx="313144" cy="272386"/>
                  <wp:effectExtent l="0" t="0" r="4445" b="0"/>
                  <wp:wrapNone/>
                  <wp:docPr id="1796208496" name="Grafik 1796208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4" w:type="dxa"/>
            <w:gridSpan w:val="3"/>
          </w:tcPr>
          <w:p w14:paraId="7B9F9EA8" w14:textId="77777777" w:rsidR="00C672EA" w:rsidRPr="00E73313" w:rsidRDefault="00C672EA" w:rsidP="00C672EA">
            <w:pPr>
              <w:pStyle w:val="berschrift4"/>
            </w:pPr>
            <w:r>
              <w:t>a</w:t>
            </w:r>
            <w:r w:rsidRPr="00E73313">
              <w:t>)</w:t>
            </w:r>
          </w:p>
        </w:tc>
        <w:tc>
          <w:tcPr>
            <w:tcW w:w="8189" w:type="dxa"/>
            <w:gridSpan w:val="3"/>
          </w:tcPr>
          <w:p w14:paraId="35968466" w14:textId="224386F4" w:rsidR="00C672EA" w:rsidRPr="00E73313" w:rsidRDefault="00C672EA" w:rsidP="00C672EA">
            <w:pPr>
              <w:pStyle w:val="Text"/>
            </w:pPr>
            <w:r w:rsidRPr="00E73313">
              <w:t xml:space="preserve">Legt zuerst ein Punktebild mit dem Malwinkel und dem </w:t>
            </w:r>
            <w:r w:rsidR="00A71530">
              <w:t>Punktefeld</w:t>
            </w:r>
            <w:r w:rsidRPr="00E73313">
              <w:t>.</w:t>
            </w:r>
            <w:r w:rsidRPr="00E73313">
              <w:rPr>
                <w:noProof/>
              </w:rPr>
              <w:t xml:space="preserve"> </w:t>
            </w:r>
            <w:r>
              <w:rPr>
                <w:noProof/>
              </w:rPr>
              <w:br/>
            </w:r>
            <w:r w:rsidRPr="00E73313">
              <w:rPr>
                <w:noProof/>
              </w:rPr>
              <w:t>Sucht gemeinsam möglichst viele passende Aufgaben.</w:t>
            </w:r>
            <w:r>
              <w:rPr>
                <w:noProof/>
              </w:rPr>
              <w:t xml:space="preserve"> </w:t>
            </w:r>
            <w:r w:rsidR="005B7C07" w:rsidRPr="00E73313">
              <w:rPr>
                <w:noProof/>
              </w:rPr>
              <w:t>Wechselt euch ab.</w:t>
            </w:r>
          </w:p>
          <w:p w14:paraId="6A621026" w14:textId="53A098F3" w:rsidR="00C672EA" w:rsidRPr="00125106" w:rsidRDefault="00CD3FFB" w:rsidP="00C672EA">
            <w:pPr>
              <w:rPr>
                <w:noProof/>
                <w:sz w:val="20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84" behindDoc="0" locked="0" layoutInCell="1" allowOverlap="1" wp14:anchorId="40427568" wp14:editId="2B305BF1">
                      <wp:simplePos x="0" y="0"/>
                      <wp:positionH relativeFrom="column">
                        <wp:posOffset>1871297</wp:posOffset>
                      </wp:positionH>
                      <wp:positionV relativeFrom="paragraph">
                        <wp:posOffset>109567</wp:posOffset>
                      </wp:positionV>
                      <wp:extent cx="629920" cy="747063"/>
                      <wp:effectExtent l="0" t="0" r="0" b="2540"/>
                      <wp:wrapNone/>
                      <wp:docPr id="176453525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3531281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998553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5EACA5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427568" id="_x0000_s1098" style="position:absolute;margin-left:147.35pt;margin-top:8.65pt;width:49.6pt;height:58.8pt;z-index:251652384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">
                      <v:shape id="Grafik 3" o:spid="_x0000_s1099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">
                        <v:imagedata r:id="rId55" o:title="" chromakey="white"/>
                      </v:shape>
                      <v:shape id="Textfeld 12" o:spid="_x0000_s1100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5F5EACA5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672EA" w:rsidRPr="00125106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0258" behindDoc="0" locked="0" layoutInCell="1" allowOverlap="1" wp14:anchorId="79DE53D2" wp14:editId="6FC4C4A9">
                      <wp:simplePos x="0" y="0"/>
                      <wp:positionH relativeFrom="column">
                        <wp:posOffset>2677188</wp:posOffset>
                      </wp:positionH>
                      <wp:positionV relativeFrom="paragraph">
                        <wp:posOffset>136323</wp:posOffset>
                      </wp:positionV>
                      <wp:extent cx="1958975" cy="516255"/>
                      <wp:effectExtent l="152400" t="0" r="9525" b="17145"/>
                      <wp:wrapNone/>
                      <wp:docPr id="675" name="Abgerundete rechteckige Legende 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8975" cy="516255"/>
                              </a:xfrm>
                              <a:prstGeom prst="wedgeRoundRectCallout">
                                <a:avLst>
                                  <a:gd name="adj1" fmla="val -68710"/>
                                  <a:gd name="adj2" fmla="val 9852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9F94F08" w14:textId="64E45D94" w:rsidR="002E0FA7" w:rsidRPr="00125106" w:rsidRDefault="002E0FA7" w:rsidP="003C1F98">
                                  <w:pP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125106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Ich sehe die Aufgabe 3 mal 5. </w:t>
                                  </w:r>
                                  <w:r w:rsidR="00125106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125106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Drei Reihen mit je 5 Punkten. </w:t>
                                  </w:r>
                                </w:p>
                                <w:p w14:paraId="5C59ADC3" w14:textId="77777777" w:rsidR="002E0FA7" w:rsidRPr="00125106" w:rsidRDefault="002E0FA7" w:rsidP="003C1F98">
                                  <w:pP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76BF318" w14:textId="77777777" w:rsidR="002E0FA7" w:rsidRPr="00125106" w:rsidRDefault="002E0FA7" w:rsidP="003C1F98">
                                  <w:pP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DE53D2" id="Abgerundete rechteckige Legende 675" o:spid="_x0000_s1099" type="#_x0000_t62" style="position:absolute;margin-left:210.8pt;margin-top:10.75pt;width:154.25pt;height:40.65pt;z-index:251650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" adj="-4041,12928" filled="f" strokecolor="#bfbfbf [2412]" strokeweight="1pt">
                      <v:textbox inset="1mm,,1mm">
                        <w:txbxContent>
                          <w:p w14:paraId="29F94F08" w14:textId="64E45D94" w:rsidR="002E0FA7" w:rsidRPr="00125106" w:rsidRDefault="002E0FA7" w:rsidP="003C1F98">
                            <w:pPr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25106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Ich sehe die Aufgabe 3 mal 5. </w:t>
                            </w:r>
                            <w:r w:rsidR="00125106">
                              <w:rPr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 w:rsidRPr="00125106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Drei Reihen mit je 5 Punkten. </w:t>
                            </w:r>
                          </w:p>
                          <w:p w14:paraId="5C59ADC3" w14:textId="77777777" w:rsidR="002E0FA7" w:rsidRPr="00125106" w:rsidRDefault="002E0FA7" w:rsidP="003C1F98">
                            <w:pPr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76BF318" w14:textId="77777777" w:rsidR="002E0FA7" w:rsidRPr="00125106" w:rsidRDefault="002E0FA7" w:rsidP="003C1F98">
                            <w:pPr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72EA" w:rsidRPr="00125106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0257" behindDoc="0" locked="0" layoutInCell="1" allowOverlap="1" wp14:anchorId="5543870E" wp14:editId="699E0F7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68580</wp:posOffset>
                  </wp:positionV>
                  <wp:extent cx="1647825" cy="809625"/>
                  <wp:effectExtent l="0" t="0" r="9525" b="9525"/>
                  <wp:wrapNone/>
                  <wp:docPr id="584" name="Grafik 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" name="3.1c.eps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F126C81" w14:textId="77777777" w:rsidR="00C672EA" w:rsidRPr="00125106" w:rsidRDefault="00CD3FFB" w:rsidP="00C672EA">
            <w:pPr>
              <w:rPr>
                <w:noProof/>
                <w:sz w:val="20"/>
                <w:szCs w:val="20"/>
              </w:rPr>
            </w:pPr>
            <w:r w:rsidRPr="00125106">
              <w:rPr>
                <w:noProof/>
                <w:sz w:val="20"/>
                <w:szCs w:val="20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83" behindDoc="0" locked="0" layoutInCell="1" allowOverlap="1" wp14:anchorId="2E681131" wp14:editId="033CAC08">
                      <wp:simplePos x="0" y="0"/>
                      <wp:positionH relativeFrom="column">
                        <wp:posOffset>4638675</wp:posOffset>
                      </wp:positionH>
                      <wp:positionV relativeFrom="paragraph">
                        <wp:posOffset>139724</wp:posOffset>
                      </wp:positionV>
                      <wp:extent cx="578485" cy="722893"/>
                      <wp:effectExtent l="0" t="0" r="0" b="1270"/>
                      <wp:wrapNone/>
                      <wp:docPr id="2110010030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7852314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15004222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89D01BE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681131" id="_x0000_s1100" style="position:absolute;margin-left:365.25pt;margin-top:11pt;width:45.55pt;height:56.9pt;z-index:251652383" coordsize="5784,7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">
                      <v:shape id="Grafik 4" o:spid="_x0000_s1101" type="#_x0000_t75" style="position:absolute;width:5784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">
                        <v:imagedata r:id="rId80" o:title="" chromakey="white"/>
                      </v:shape>
                      <v:shape id="Textfeld 12" o:spid="_x0000_s1102" type="#_x0000_t202" style="position:absolute;left:1248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" filled="f" stroked="f" strokeweight=".5pt">
                        <v:textbox inset="0,0,0,0">
                          <w:txbxContent>
                            <w:p w14:paraId="289D01BE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0D95D85" w14:textId="3D21A0F8" w:rsidR="00C672EA" w:rsidRPr="00125106" w:rsidRDefault="00C672EA" w:rsidP="00C672EA">
            <w:pPr>
              <w:rPr>
                <w:noProof/>
                <w:sz w:val="20"/>
                <w:szCs w:val="20"/>
              </w:rPr>
            </w:pPr>
          </w:p>
          <w:p w14:paraId="7DE563D2" w14:textId="4092EB1A" w:rsidR="00C672EA" w:rsidRPr="00E73313" w:rsidRDefault="00D86AD2" w:rsidP="00C672EA">
            <w:pPr>
              <w:rPr>
                <w:noProof/>
              </w:rPr>
            </w:pPr>
            <w:r w:rsidRPr="00125106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0259" behindDoc="0" locked="0" layoutInCell="1" allowOverlap="1" wp14:anchorId="62573E85" wp14:editId="6AB98592">
                      <wp:simplePos x="0" y="0"/>
                      <wp:positionH relativeFrom="column">
                        <wp:posOffset>3243472</wp:posOffset>
                      </wp:positionH>
                      <wp:positionV relativeFrom="paragraph">
                        <wp:posOffset>167826</wp:posOffset>
                      </wp:positionV>
                      <wp:extent cx="1363980" cy="317500"/>
                      <wp:effectExtent l="0" t="38100" r="198120" b="12700"/>
                      <wp:wrapNone/>
                      <wp:docPr id="676" name="Abgerundete rechteckige Legende 6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3980" cy="317500"/>
                              </a:xfrm>
                              <a:prstGeom prst="wedgeRoundRectCallout">
                                <a:avLst>
                                  <a:gd name="adj1" fmla="val 61544"/>
                                  <a:gd name="adj2" fmla="val -55651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67C6D2D" w14:textId="578E035D" w:rsidR="002E0FA7" w:rsidRPr="00125106" w:rsidRDefault="002E0FA7" w:rsidP="003C1F98">
                                  <w:pPr>
                                    <w:rPr>
                                      <w:color w:val="000000"/>
                                      <w:sz w:val="21"/>
                                      <w:szCs w:val="21"/>
                                    </w:rPr>
                                  </w:pPr>
                                  <w:r w:rsidRPr="00125106">
                                    <w:rPr>
                                      <w:color w:val="000000"/>
                                      <w:sz w:val="21"/>
                                      <w:szCs w:val="21"/>
                                    </w:rPr>
                                    <w:t>Also drei 5er-Reihen</w:t>
                                  </w:r>
                                  <w:r w:rsidR="00945E77" w:rsidRPr="00125106">
                                    <w:rPr>
                                      <w:color w:val="000000"/>
                                      <w:sz w:val="21"/>
                                      <w:szCs w:val="21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573E85" id="Abgerundete rechteckige Legende 676" o:spid="_x0000_s1103" type="#_x0000_t62" style="position:absolute;margin-left:255.4pt;margin-top:13.2pt;width:107.4pt;height:25pt;z-index:251650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" adj="24094,-1221" fillcolor="white [3212]" strokecolor="#bfbfbf [2412]" strokeweight="1pt">
                      <v:textbox inset="1mm,,1mm">
                        <w:txbxContent>
                          <w:p w14:paraId="267C6D2D" w14:textId="578E035D" w:rsidR="002E0FA7" w:rsidRPr="00125106" w:rsidRDefault="002E0FA7" w:rsidP="003C1F98">
                            <w:pPr>
                              <w:rPr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125106">
                              <w:rPr>
                                <w:color w:val="000000"/>
                                <w:sz w:val="21"/>
                                <w:szCs w:val="21"/>
                              </w:rPr>
                              <w:t>Also drei 5er-Reihen</w:t>
                            </w:r>
                            <w:r w:rsidR="00945E77" w:rsidRPr="00125106">
                              <w:rPr>
                                <w:color w:val="000000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4336B72" w14:textId="1AAEFE03" w:rsidR="00C672EA" w:rsidRPr="00E73313" w:rsidRDefault="00C672EA" w:rsidP="005B7C07">
            <w:pPr>
              <w:rPr>
                <w:noProof/>
              </w:rPr>
            </w:pPr>
          </w:p>
        </w:tc>
      </w:tr>
      <w:tr w:rsidR="00C672EA" w:rsidRPr="00E73313" w14:paraId="6D8D6F13" w14:textId="77777777" w:rsidTr="002C29FD">
        <w:tc>
          <w:tcPr>
            <w:tcW w:w="708" w:type="dxa"/>
          </w:tcPr>
          <w:p w14:paraId="5DB1A694" w14:textId="77777777" w:rsidR="00C672EA" w:rsidRPr="00E73313" w:rsidRDefault="00C672EA" w:rsidP="00C672EA">
            <w:pPr>
              <w:rPr>
                <w:noProof/>
              </w:rPr>
            </w:pPr>
          </w:p>
        </w:tc>
        <w:tc>
          <w:tcPr>
            <w:tcW w:w="494" w:type="dxa"/>
            <w:gridSpan w:val="3"/>
          </w:tcPr>
          <w:p w14:paraId="03505802" w14:textId="77777777" w:rsidR="00C672EA" w:rsidRPr="00E73313" w:rsidRDefault="005B7C07" w:rsidP="00C672EA">
            <w:pPr>
              <w:pStyle w:val="berschrift4"/>
            </w:pPr>
            <w:r>
              <w:t>b)</w:t>
            </w:r>
          </w:p>
        </w:tc>
        <w:tc>
          <w:tcPr>
            <w:tcW w:w="8189" w:type="dxa"/>
            <w:gridSpan w:val="3"/>
          </w:tcPr>
          <w:p w14:paraId="3C4CE8D8" w14:textId="68F805A3" w:rsidR="00C672EA" w:rsidRPr="00E73313" w:rsidRDefault="004D3F1F" w:rsidP="00902DA5">
            <w:pPr>
              <w:pStyle w:val="Text"/>
            </w:pPr>
            <w:r>
              <w:t xml:space="preserve">Verschiebt den Malwinkel und findet verschiedene Punktebilder mit genau 20 Punkten. Welche </w:t>
            </w:r>
            <w:r w:rsidR="00825DFF">
              <w:t>Multiplikations-Aufgabe</w:t>
            </w:r>
            <w:r>
              <w:t xml:space="preserve">n passen jeweils? </w:t>
            </w:r>
            <w:r w:rsidR="00902DA5">
              <w:t>Vergleicht.</w:t>
            </w:r>
          </w:p>
        </w:tc>
      </w:tr>
      <w:tr w:rsidR="007B06C3" w:rsidRPr="00E73313" w14:paraId="0722F178" w14:textId="77777777" w:rsidTr="002C29FD">
        <w:tc>
          <w:tcPr>
            <w:tcW w:w="708" w:type="dxa"/>
          </w:tcPr>
          <w:p w14:paraId="07C8F36D" w14:textId="77777777" w:rsidR="007B06C3" w:rsidRPr="00E73313" w:rsidRDefault="0000022A" w:rsidP="007B06C3">
            <w:pPr>
              <w:pStyle w:val="berschrift3"/>
            </w:pPr>
            <w:r>
              <w:t>2.</w:t>
            </w:r>
            <w:r w:rsidR="00C672EA">
              <w:t>6</w:t>
            </w:r>
          </w:p>
        </w:tc>
        <w:tc>
          <w:tcPr>
            <w:tcW w:w="8683" w:type="dxa"/>
            <w:gridSpan w:val="6"/>
          </w:tcPr>
          <w:p w14:paraId="432F42D0" w14:textId="31748DE3" w:rsidR="0023730D" w:rsidRPr="0023730D" w:rsidRDefault="007B06C3" w:rsidP="0023730D">
            <w:pPr>
              <w:pStyle w:val="berschrift3"/>
            </w:pPr>
            <w:r w:rsidRPr="00E73313">
              <w:t>Punktebilder verändern</w:t>
            </w:r>
          </w:p>
        </w:tc>
      </w:tr>
      <w:tr w:rsidR="007B06C3" w:rsidRPr="00E73313" w14:paraId="002CC829" w14:textId="77777777" w:rsidTr="002C29FD">
        <w:tc>
          <w:tcPr>
            <w:tcW w:w="708" w:type="dxa"/>
          </w:tcPr>
          <w:p w14:paraId="62963C25" w14:textId="14C62D9B" w:rsidR="007B06C3" w:rsidRPr="00E73313" w:rsidRDefault="000D673C" w:rsidP="007B06C3">
            <w:r>
              <w:rPr>
                <w:noProof/>
              </w:rPr>
              <w:drawing>
                <wp:anchor distT="0" distB="0" distL="114300" distR="114300" simplePos="0" relativeHeight="251652360" behindDoc="0" locked="0" layoutInCell="1" allowOverlap="1" wp14:anchorId="34E88698" wp14:editId="1A5E599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313144" cy="272386"/>
                  <wp:effectExtent l="0" t="0" r="4445" b="0"/>
                  <wp:wrapNone/>
                  <wp:docPr id="290301999" name="Grafik 290301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</w:tcPr>
          <w:p w14:paraId="388E3015" w14:textId="77777777" w:rsidR="007B06C3" w:rsidRPr="00E73313" w:rsidRDefault="00FF7A65" w:rsidP="007B06C3">
            <w:pPr>
              <w:pStyle w:val="berschrift4"/>
            </w:pPr>
            <w:r>
              <w:t>a)</w:t>
            </w:r>
          </w:p>
        </w:tc>
        <w:tc>
          <w:tcPr>
            <w:tcW w:w="8294" w:type="dxa"/>
            <w:gridSpan w:val="5"/>
          </w:tcPr>
          <w:p w14:paraId="41D76AE6" w14:textId="33A6C6C8" w:rsidR="007B06C3" w:rsidRPr="00E73313" w:rsidRDefault="007B06C3" w:rsidP="007B06C3">
            <w:pPr>
              <w:pStyle w:val="Text"/>
            </w:pPr>
            <w:r w:rsidRPr="00E73313">
              <w:t>Stellt euch gegenseitig Aufgaben</w:t>
            </w:r>
            <w:r w:rsidR="00D86AD2">
              <w:t xml:space="preserve"> wie Emily und Jonas</w:t>
            </w:r>
            <w:r>
              <w:t>:</w:t>
            </w:r>
          </w:p>
        </w:tc>
      </w:tr>
      <w:tr w:rsidR="007B06C3" w:rsidRPr="00E73313" w14:paraId="0EA40C8E" w14:textId="77777777" w:rsidTr="002C29FD">
        <w:tc>
          <w:tcPr>
            <w:tcW w:w="708" w:type="dxa"/>
          </w:tcPr>
          <w:p w14:paraId="51076EC3" w14:textId="77777777" w:rsidR="007B06C3" w:rsidRPr="00E73313" w:rsidRDefault="007B06C3" w:rsidP="007B06C3"/>
        </w:tc>
        <w:tc>
          <w:tcPr>
            <w:tcW w:w="389" w:type="dxa"/>
          </w:tcPr>
          <w:p w14:paraId="25310C94" w14:textId="77777777" w:rsidR="007B06C3" w:rsidRPr="00E73313" w:rsidRDefault="007B06C3" w:rsidP="007B06C3">
            <w:pPr>
              <w:pStyle w:val="berschrift4"/>
            </w:pPr>
          </w:p>
        </w:tc>
        <w:tc>
          <w:tcPr>
            <w:tcW w:w="4715" w:type="dxa"/>
            <w:gridSpan w:val="3"/>
          </w:tcPr>
          <w:p w14:paraId="65BC548B" w14:textId="2D960797" w:rsidR="007B06C3" w:rsidRPr="00E73313" w:rsidRDefault="00D86AD2" w:rsidP="007B06C3">
            <w:pPr>
              <w:pStyle w:val="Text"/>
            </w:pPr>
            <w:r>
              <w:t>Emily</w:t>
            </w:r>
            <w:r w:rsidR="007B06C3" w:rsidRPr="00E73313">
              <w:t xml:space="preserve"> legt ein Punktebild mit dem </w:t>
            </w:r>
            <w:r w:rsidR="007B06C3" w:rsidRPr="00E73313">
              <w:br/>
              <w:t xml:space="preserve">Malwinkel und dem </w:t>
            </w:r>
            <w:r w:rsidR="00A71530">
              <w:t>Punktefeld</w:t>
            </w:r>
            <w:r w:rsidR="007B06C3" w:rsidRPr="00E73313">
              <w:t xml:space="preserve">. </w:t>
            </w:r>
          </w:p>
        </w:tc>
        <w:tc>
          <w:tcPr>
            <w:tcW w:w="3579" w:type="dxa"/>
            <w:gridSpan w:val="2"/>
          </w:tcPr>
          <w:p w14:paraId="05043CFB" w14:textId="630B7F37" w:rsidR="00536BC3" w:rsidRPr="00E73313" w:rsidRDefault="00D86AD2" w:rsidP="002D1681">
            <w:pPr>
              <w:pStyle w:val="Text"/>
              <w:ind w:left="284"/>
            </w:pPr>
            <w:r>
              <w:t xml:space="preserve">Jonas </w:t>
            </w:r>
            <w:r w:rsidR="007B06C3" w:rsidRPr="00E73313">
              <w:t xml:space="preserve">nennt </w:t>
            </w:r>
            <w:r>
              <w:t xml:space="preserve">dann </w:t>
            </w:r>
            <w:r w:rsidR="007B06C3" w:rsidRPr="00E73313">
              <w:t xml:space="preserve">die </w:t>
            </w:r>
            <w:r w:rsidR="00376701">
              <w:br/>
            </w:r>
            <w:r w:rsidR="00825DFF">
              <w:t>Multiplikations-Aufgabe</w:t>
            </w:r>
            <w:r w:rsidR="007B06C3" w:rsidRPr="00E73313">
              <w:t xml:space="preserve"> und das Ergebnis.</w:t>
            </w:r>
          </w:p>
        </w:tc>
      </w:tr>
      <w:tr w:rsidR="007B06C3" w:rsidRPr="00E73313" w14:paraId="02AEF0FC" w14:textId="77777777" w:rsidTr="002C29FD">
        <w:tc>
          <w:tcPr>
            <w:tcW w:w="708" w:type="dxa"/>
          </w:tcPr>
          <w:p w14:paraId="46824CDF" w14:textId="77777777" w:rsidR="007B06C3" w:rsidRPr="00E73313" w:rsidRDefault="007B06C3" w:rsidP="007B06C3"/>
        </w:tc>
        <w:tc>
          <w:tcPr>
            <w:tcW w:w="389" w:type="dxa"/>
          </w:tcPr>
          <w:p w14:paraId="0FCBE413" w14:textId="77777777" w:rsidR="007B06C3" w:rsidRPr="00E73313" w:rsidRDefault="007B06C3" w:rsidP="007B06C3">
            <w:pPr>
              <w:pStyle w:val="berschrift4"/>
            </w:pPr>
          </w:p>
        </w:tc>
        <w:tc>
          <w:tcPr>
            <w:tcW w:w="8294" w:type="dxa"/>
            <w:gridSpan w:val="5"/>
          </w:tcPr>
          <w:p w14:paraId="1BF9774F" w14:textId="77835C26" w:rsidR="007B06C3" w:rsidRPr="00E73313" w:rsidRDefault="00376701" w:rsidP="007B06C3">
            <w:pPr>
              <w:rPr>
                <w:color w:val="FF000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85" behindDoc="0" locked="0" layoutInCell="1" allowOverlap="1" wp14:anchorId="6C6F11C5" wp14:editId="10265FA8">
                      <wp:simplePos x="0" y="0"/>
                      <wp:positionH relativeFrom="column">
                        <wp:posOffset>1346835</wp:posOffset>
                      </wp:positionH>
                      <wp:positionV relativeFrom="paragraph">
                        <wp:posOffset>79697</wp:posOffset>
                      </wp:positionV>
                      <wp:extent cx="629920" cy="746760"/>
                      <wp:effectExtent l="0" t="0" r="0" b="2540"/>
                      <wp:wrapNone/>
                      <wp:docPr id="2142984357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6760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5811679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40543912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E792E6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6F11C5" id="_x0000_s1106" style="position:absolute;margin-left:106.05pt;margin-top:6.3pt;width:49.6pt;height:58.8pt;z-index:251652385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">
                      <v:shape id="Grafik 3" o:spid="_x0000_s1107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">
                        <v:imagedata r:id="rId55" o:title="" chromakey="white"/>
                      </v:shape>
                      <v:shape id="Textfeld 12" o:spid="_x0000_s1108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DE792E6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36BC3">
              <w:rPr>
                <w:noProof/>
              </w:rPr>
              <w:drawing>
                <wp:anchor distT="0" distB="0" distL="114300" distR="114300" simplePos="0" relativeHeight="251650166" behindDoc="0" locked="0" layoutInCell="1" allowOverlap="1" wp14:anchorId="1A94E752" wp14:editId="5D61876B">
                  <wp:simplePos x="0" y="0"/>
                  <wp:positionH relativeFrom="column">
                    <wp:posOffset>2094230</wp:posOffset>
                  </wp:positionH>
                  <wp:positionV relativeFrom="paragraph">
                    <wp:posOffset>50326</wp:posOffset>
                  </wp:positionV>
                  <wp:extent cx="949960" cy="755650"/>
                  <wp:effectExtent l="0" t="0" r="2540" b="6350"/>
                  <wp:wrapNone/>
                  <wp:docPr id="398639592" name="Grafik 398639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3.3_1.eps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960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526895" w14:textId="5469E7E2" w:rsidR="007B06C3" w:rsidRPr="00E73313" w:rsidRDefault="00536BC3" w:rsidP="007B06C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167" behindDoc="0" locked="0" layoutInCell="1" allowOverlap="1" wp14:anchorId="4F66C7CA" wp14:editId="0194FB0D">
                      <wp:simplePos x="0" y="0"/>
                      <wp:positionH relativeFrom="column">
                        <wp:posOffset>3313540</wp:posOffset>
                      </wp:positionH>
                      <wp:positionV relativeFrom="paragraph">
                        <wp:posOffset>65322</wp:posOffset>
                      </wp:positionV>
                      <wp:extent cx="1175385" cy="480689"/>
                      <wp:effectExtent l="0" t="0" r="323215" b="15240"/>
                      <wp:wrapNone/>
                      <wp:docPr id="1597765079" name="Abgerundete rechteckige Legende 1597765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5385" cy="480689"/>
                              </a:xfrm>
                              <a:prstGeom prst="wedgeRoundRectCallout">
                                <a:avLst>
                                  <a:gd name="adj1" fmla="val 73133"/>
                                  <a:gd name="adj2" fmla="val 2007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446AFF" w14:textId="77777777" w:rsidR="002E0FA7" w:rsidRPr="003610BA" w:rsidRDefault="002E0FA7" w:rsidP="00125106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610BA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Drei 4er, also </w:t>
                                  </w:r>
                                  <w:r w:rsidRPr="003610BA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br/>
                                    <w:t>3 mal 4 gleich 12.</w:t>
                                  </w:r>
                                </w:p>
                                <w:p w14:paraId="5BC978B3" w14:textId="77777777" w:rsidR="002E0FA7" w:rsidRPr="003610BA" w:rsidRDefault="002E0FA7" w:rsidP="00125106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66C7CA" id="Abgerundete rechteckige Legende 1597765079" o:spid="_x0000_s1107" type="#_x0000_t62" style="position:absolute;margin-left:260.9pt;margin-top:5.15pt;width:92.55pt;height:37.85pt;z-index:251650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" adj="26597,15137" filled="f" strokecolor="#bfbfbf [2412]" strokeweight="1pt">
                      <v:textbox inset="1mm,,1mm">
                        <w:txbxContent>
                          <w:p w14:paraId="00446AFF" w14:textId="77777777" w:rsidR="002E0FA7" w:rsidRPr="003610BA" w:rsidRDefault="002E0FA7" w:rsidP="00125106">
                            <w:pPr>
                              <w:spacing w:line="240" w:lineRule="auto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610BA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Drei 4er, also </w:t>
                            </w:r>
                            <w:r w:rsidRPr="003610BA">
                              <w:rPr>
                                <w:color w:val="000000"/>
                                <w:sz w:val="20"/>
                                <w:szCs w:val="20"/>
                              </w:rPr>
                              <w:br/>
                              <w:t>3 mal 4 gleich 12.</w:t>
                            </w:r>
                          </w:p>
                          <w:p w14:paraId="5BC978B3" w14:textId="77777777" w:rsidR="002E0FA7" w:rsidRPr="003610BA" w:rsidRDefault="002E0FA7" w:rsidP="00125106">
                            <w:pPr>
                              <w:spacing w:line="240" w:lineRule="auto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86" behindDoc="0" locked="0" layoutInCell="1" allowOverlap="1" wp14:anchorId="110B28FD" wp14:editId="54A2712E">
                      <wp:simplePos x="0" y="0"/>
                      <wp:positionH relativeFrom="column">
                        <wp:posOffset>4647565</wp:posOffset>
                      </wp:positionH>
                      <wp:positionV relativeFrom="paragraph">
                        <wp:posOffset>66009</wp:posOffset>
                      </wp:positionV>
                      <wp:extent cx="578485" cy="722630"/>
                      <wp:effectExtent l="0" t="0" r="0" b="1270"/>
                      <wp:wrapNone/>
                      <wp:docPr id="1893357913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630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1707815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18745651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4A464A9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0B28FD" id="_x0000_s1108" style="position:absolute;margin-left:365.95pt;margin-top:5.2pt;width:45.55pt;height:56.9pt;z-index:251652386" coordsize="5784,7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">
                      <v:shape id="Grafik 4" o:spid="_x0000_s1109" type="#_x0000_t75" style="position:absolute;width:5784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">
                        <v:imagedata r:id="rId80" o:title="" chromakey="white"/>
                      </v:shape>
                      <v:shape id="Textfeld 12" o:spid="_x0000_s1110" type="#_x0000_t202" style="position:absolute;left:1248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" filled="f" stroked="f" strokeweight=".5pt">
                        <v:textbox inset="0,0,0,0">
                          <w:txbxContent>
                            <w:p w14:paraId="34A464A9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282C38B" w14:textId="77777777" w:rsidR="007B06C3" w:rsidRPr="00E73313" w:rsidRDefault="007B06C3" w:rsidP="007B06C3">
            <w:pPr>
              <w:rPr>
                <w:color w:val="FF0000"/>
              </w:rPr>
            </w:pPr>
          </w:p>
          <w:p w14:paraId="0D9473CE" w14:textId="47905E1F" w:rsidR="007B06C3" w:rsidRPr="00E73313" w:rsidRDefault="007B06C3" w:rsidP="007B06C3">
            <w:r>
              <w:t xml:space="preserve">   </w:t>
            </w:r>
          </w:p>
          <w:p w14:paraId="132B642E" w14:textId="347292CC" w:rsidR="007B06C3" w:rsidRPr="00E73313" w:rsidRDefault="007B06C3" w:rsidP="002D1681">
            <w:pPr>
              <w:pStyle w:val="Text"/>
              <w:spacing w:line="276" w:lineRule="auto"/>
            </w:pPr>
          </w:p>
        </w:tc>
      </w:tr>
      <w:tr w:rsidR="007B06C3" w:rsidRPr="00E73313" w14:paraId="43AF5F69" w14:textId="77777777" w:rsidTr="002C29FD">
        <w:tc>
          <w:tcPr>
            <w:tcW w:w="708" w:type="dxa"/>
          </w:tcPr>
          <w:p w14:paraId="0C5FB6D6" w14:textId="77777777" w:rsidR="007B06C3" w:rsidRPr="00E73313" w:rsidRDefault="007B06C3" w:rsidP="007B06C3"/>
        </w:tc>
        <w:tc>
          <w:tcPr>
            <w:tcW w:w="389" w:type="dxa"/>
          </w:tcPr>
          <w:p w14:paraId="4EF5E791" w14:textId="77777777" w:rsidR="007B06C3" w:rsidRPr="00E73313" w:rsidRDefault="007B06C3" w:rsidP="00867675">
            <w:pPr>
              <w:pStyle w:val="berschrift4"/>
            </w:pPr>
          </w:p>
        </w:tc>
        <w:tc>
          <w:tcPr>
            <w:tcW w:w="8294" w:type="dxa"/>
            <w:gridSpan w:val="5"/>
          </w:tcPr>
          <w:p w14:paraId="0ED3D46C" w14:textId="1339355B" w:rsidR="00536BC3" w:rsidRDefault="00125106" w:rsidP="007B06C3">
            <w:pPr>
              <w:pStyle w:val="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169" behindDoc="0" locked="0" layoutInCell="1" allowOverlap="1" wp14:anchorId="55EBB985" wp14:editId="1D022F50">
                      <wp:simplePos x="0" y="0"/>
                      <wp:positionH relativeFrom="column">
                        <wp:posOffset>4015878</wp:posOffset>
                      </wp:positionH>
                      <wp:positionV relativeFrom="paragraph">
                        <wp:posOffset>52843</wp:posOffset>
                      </wp:positionV>
                      <wp:extent cx="984250" cy="448917"/>
                      <wp:effectExtent l="0" t="101600" r="19050" b="8890"/>
                      <wp:wrapNone/>
                      <wp:docPr id="809717737" name="Abgerundete rechteckige Legende 8097177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0" cy="448917"/>
                              </a:xfrm>
                              <a:prstGeom prst="wedgeRoundRectCallout">
                                <a:avLst>
                                  <a:gd name="adj1" fmla="val 21692"/>
                                  <a:gd name="adj2" fmla="val -70762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2C1FE5F" w14:textId="77777777" w:rsidR="002E0FA7" w:rsidRPr="003610BA" w:rsidRDefault="002E0FA7" w:rsidP="00125106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3610BA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Unten kommt </w:t>
                                  </w:r>
                                  <w:r w:rsidRPr="003610BA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br/>
                                    <w:t>ein 4er dazu.</w:t>
                                  </w:r>
                                </w:p>
                                <w:p w14:paraId="17486711" w14:textId="77777777" w:rsidR="002E0FA7" w:rsidRPr="003610BA" w:rsidRDefault="002E0FA7" w:rsidP="00125106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FA6C7DF" w14:textId="77777777" w:rsidR="002E0FA7" w:rsidRPr="003610BA" w:rsidRDefault="002E0FA7" w:rsidP="00125106">
                                  <w:pPr>
                                    <w:spacing w:line="240" w:lineRule="auto"/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EBB985" id="Abgerundete rechteckige Legende 809717737" o:spid="_x0000_s1111" type="#_x0000_t62" style="position:absolute;margin-left:316.2pt;margin-top:4.15pt;width:77.5pt;height:35.35pt;z-index:2516501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" adj="15485,-4485" filled="f" strokecolor="#bfbfbf [2412]" strokeweight="1pt">
                      <v:textbox inset="1mm,,1mm">
                        <w:txbxContent>
                          <w:p w14:paraId="72C1FE5F" w14:textId="77777777" w:rsidR="002E0FA7" w:rsidRPr="003610BA" w:rsidRDefault="002E0FA7" w:rsidP="00125106">
                            <w:pPr>
                              <w:spacing w:line="240" w:lineRule="auto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610BA">
                              <w:rPr>
                                <w:color w:val="000000"/>
                                <w:sz w:val="20"/>
                                <w:szCs w:val="20"/>
                              </w:rPr>
                              <w:t xml:space="preserve">Unten kommt </w:t>
                            </w:r>
                            <w:r w:rsidRPr="003610BA">
                              <w:rPr>
                                <w:color w:val="000000"/>
                                <w:sz w:val="20"/>
                                <w:szCs w:val="20"/>
                              </w:rPr>
                              <w:br/>
                              <w:t>ein 4er dazu.</w:t>
                            </w:r>
                          </w:p>
                          <w:p w14:paraId="17486711" w14:textId="77777777" w:rsidR="002E0FA7" w:rsidRPr="003610BA" w:rsidRDefault="002E0FA7" w:rsidP="00125106">
                            <w:pPr>
                              <w:spacing w:line="240" w:lineRule="auto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FA6C7DF" w14:textId="77777777" w:rsidR="002E0FA7" w:rsidRPr="003610BA" w:rsidRDefault="002E0FA7" w:rsidP="00125106">
                            <w:pPr>
                              <w:spacing w:line="240" w:lineRule="auto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610BA">
              <w:rPr>
                <w:noProof/>
              </w:rPr>
              <w:drawing>
                <wp:anchor distT="0" distB="0" distL="114300" distR="114300" simplePos="0" relativeHeight="251650168" behindDoc="0" locked="0" layoutInCell="1" allowOverlap="1" wp14:anchorId="74EC2615" wp14:editId="4B6FD9C5">
                  <wp:simplePos x="0" y="0"/>
                  <wp:positionH relativeFrom="column">
                    <wp:posOffset>2127250</wp:posOffset>
                  </wp:positionH>
                  <wp:positionV relativeFrom="paragraph">
                    <wp:posOffset>58558</wp:posOffset>
                  </wp:positionV>
                  <wp:extent cx="934720" cy="742950"/>
                  <wp:effectExtent l="0" t="0" r="5080" b="6350"/>
                  <wp:wrapNone/>
                  <wp:docPr id="957871805" name="Grafik 957871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" name="3.3_2.eps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2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86AD2">
              <w:t>Emily</w:t>
            </w:r>
            <w:r w:rsidR="00536BC3">
              <w:t xml:space="preserve"> v</w:t>
            </w:r>
            <w:r w:rsidR="007B06C3" w:rsidRPr="00E73313">
              <w:t xml:space="preserve">erschiebt den Malwinkel </w:t>
            </w:r>
          </w:p>
          <w:p w14:paraId="03DC3D86" w14:textId="33DE662B" w:rsidR="00536BC3" w:rsidRDefault="00536BC3" w:rsidP="007B06C3">
            <w:pPr>
              <w:pStyle w:val="Text"/>
            </w:pPr>
            <w:r>
              <w:t>nach oben/</w:t>
            </w:r>
            <w:r w:rsidR="007B06C3" w:rsidRPr="00E73313">
              <w:t xml:space="preserve">unten oder </w:t>
            </w:r>
            <w:r>
              <w:t xml:space="preserve">nach </w:t>
            </w:r>
          </w:p>
          <w:p w14:paraId="0F853829" w14:textId="2552CDD6" w:rsidR="00536BC3" w:rsidRDefault="00536BC3" w:rsidP="00536BC3">
            <w:pPr>
              <w:pStyle w:val="Text"/>
            </w:pPr>
            <w:r>
              <w:t xml:space="preserve">links/rechts </w:t>
            </w:r>
            <w:r w:rsidRPr="002D1681">
              <w:rPr>
                <w:b/>
              </w:rPr>
              <w:t xml:space="preserve">um </w:t>
            </w:r>
            <w:r w:rsidRPr="00536BC3">
              <w:rPr>
                <w:b/>
                <w:bCs/>
              </w:rPr>
              <w:t>genau eine</w:t>
            </w:r>
            <w:r w:rsidR="007B06C3" w:rsidRPr="00E73313">
              <w:rPr>
                <w:b/>
              </w:rPr>
              <w:t xml:space="preserve"> Reihe.</w:t>
            </w:r>
            <w:r w:rsidR="007B06C3">
              <w:rPr>
                <w:noProof/>
              </w:rPr>
              <w:t xml:space="preserve"> </w:t>
            </w:r>
            <w:r>
              <w:rPr>
                <w:noProof/>
              </w:rPr>
              <w:t xml:space="preserve">                                     </w:t>
            </w:r>
            <w:r w:rsidR="00D86AD2">
              <w:rPr>
                <w:noProof/>
              </w:rPr>
              <w:t>Jonas</w:t>
            </w:r>
            <w:r>
              <w:t xml:space="preserve"> erklärt: </w:t>
            </w:r>
          </w:p>
          <w:p w14:paraId="04C82CDA" w14:textId="147E7B60" w:rsidR="00536BC3" w:rsidRDefault="00536BC3" w:rsidP="002D1681">
            <w:pPr>
              <w:pStyle w:val="Listenabsatz"/>
              <w:ind w:left="5240"/>
            </w:pPr>
            <w:r>
              <w:t>Wie verändert sich die Aufgabe?</w:t>
            </w:r>
          </w:p>
          <w:p w14:paraId="4C760B24" w14:textId="338CF010" w:rsidR="00896CF3" w:rsidRDefault="00896CF3" w:rsidP="002D1681">
            <w:pPr>
              <w:pStyle w:val="Listenabsatz"/>
              <w:ind w:left="5240"/>
            </w:pPr>
            <w:r>
              <w:t>Wie verändert sich das Ergebnis?</w:t>
            </w:r>
          </w:p>
          <w:p w14:paraId="3FB26A7B" w14:textId="4DBA3236" w:rsidR="00237759" w:rsidRDefault="00951E28" w:rsidP="002D1681">
            <w:pPr>
              <w:pStyle w:val="Listenabsatz"/>
              <w:ind w:left="52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26224" behindDoc="0" locked="0" layoutInCell="1" allowOverlap="1" wp14:anchorId="7B252784" wp14:editId="3F112788">
                      <wp:simplePos x="0" y="0"/>
                      <wp:positionH relativeFrom="column">
                        <wp:posOffset>4409123</wp:posOffset>
                      </wp:positionH>
                      <wp:positionV relativeFrom="paragraph">
                        <wp:posOffset>124143</wp:posOffset>
                      </wp:positionV>
                      <wp:extent cx="952500" cy="1094989"/>
                      <wp:effectExtent l="0" t="0" r="0" b="0"/>
                      <wp:wrapNone/>
                      <wp:docPr id="790500048" name="Gruppieren 1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00" cy="1094989"/>
                                <a:chOff x="0" y="0"/>
                                <a:chExt cx="952500" cy="1094989"/>
                              </a:xfrm>
                            </wpg:grpSpPr>
                            <wps:wsp>
                              <wps:cNvPr id="654942202" name="Textfeld 168"/>
                              <wps:cNvSpPr txBox="1"/>
                              <wps:spPr>
                                <a:xfrm>
                                  <a:off x="0" y="664078"/>
                                  <a:ext cx="952500" cy="4309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57DF16C" w14:textId="274EB1B3" w:rsidR="00951E28" w:rsidRPr="002A6109" w:rsidRDefault="00951E28" w:rsidP="00951E28">
                                    <w:pPr>
                                      <w:spacing w:line="240" w:lineRule="auto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hyperlink r:id="rId102" w:history="1">
                                      <w:r w:rsidRPr="002A6109">
                                        <w:rPr>
                                          <w:color w:val="327A86" w:themeColor="text2"/>
                                          <w:sz w:val="14"/>
                                          <w:szCs w:val="14"/>
                                        </w:rPr>
                                        <w:t>dzlm.de/</w:t>
                                      </w:r>
                                      <w:proofErr w:type="spellStart"/>
                                      <w:r w:rsidRPr="002A6109">
                                        <w:rPr>
                                          <w:color w:val="327A86" w:themeColor="text2"/>
                                          <w:sz w:val="14"/>
                                          <w:szCs w:val="14"/>
                                        </w:rPr>
                                        <w:t>vam</w:t>
                                      </w:r>
                                      <w:proofErr w:type="spellEnd"/>
                                      <w:r w:rsidRPr="002A6109">
                                        <w:rPr>
                                          <w:color w:val="327A86" w:themeColor="text2"/>
                                          <w:sz w:val="14"/>
                                          <w:szCs w:val="14"/>
                                        </w:rPr>
                                        <w:t>/msk-rechteckfeld.htm</w:t>
                                      </w:r>
                                      <w:r w:rsidRPr="002A6109">
                                        <w:rPr>
                                          <w:rStyle w:val="Hyperlink"/>
                                          <w:sz w:val="14"/>
                                          <w:szCs w:val="14"/>
                                        </w:rPr>
                                        <w:t>l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00304284" name="Grafik 169">
                                  <a:hlinkClick r:id="rId11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248" y="0"/>
                                  <a:ext cx="683895" cy="683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252784" id="Gruppieren 170" o:spid="_x0000_s1114" style="position:absolute;left:0;text-align:left;margin-left:347.2pt;margin-top:9.8pt;width:75pt;height:86.2pt;z-index:252326224;mso-width-relative:margin;mso-height-relative:margin" coordsize="9525,1094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">
                      <v:shape id="Textfeld 168" o:spid="_x0000_s1115" type="#_x0000_t202" style="position:absolute;top:6640;width:9525;height:43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" filled="f" stroked="f" strokeweight=".5pt">
                        <v:textbox>
                          <w:txbxContent>
                            <w:p w14:paraId="557DF16C" w14:textId="274EB1B3" w:rsidR="00951E28" w:rsidRPr="002A6109" w:rsidRDefault="00951E28" w:rsidP="00951E28">
                              <w:pPr>
                                <w:spacing w:line="240" w:lineRule="auto"/>
                                <w:rPr>
                                  <w:sz w:val="14"/>
                                  <w:szCs w:val="14"/>
                                </w:rPr>
                              </w:pPr>
                              <w:hyperlink r:id="rId104" w:history="1">
                                <w:r w:rsidRPr="002A6109">
                                  <w:rPr>
                                    <w:color w:val="327A86" w:themeColor="text2"/>
                                    <w:sz w:val="14"/>
                                    <w:szCs w:val="14"/>
                                  </w:rPr>
                                  <w:t>dzlm.de/</w:t>
                                </w:r>
                                <w:proofErr w:type="spellStart"/>
                                <w:r w:rsidRPr="002A6109">
                                  <w:rPr>
                                    <w:color w:val="327A86" w:themeColor="text2"/>
                                    <w:sz w:val="14"/>
                                    <w:szCs w:val="14"/>
                                  </w:rPr>
                                  <w:t>vam</w:t>
                                </w:r>
                                <w:proofErr w:type="spellEnd"/>
                                <w:r w:rsidRPr="002A6109">
                                  <w:rPr>
                                    <w:color w:val="327A86" w:themeColor="text2"/>
                                    <w:sz w:val="14"/>
                                    <w:szCs w:val="14"/>
                                  </w:rPr>
                                  <w:t>/msk-rechteckfeld.htm</w:t>
                                </w:r>
                                <w:r w:rsidRPr="002A6109">
                                  <w:rPr>
                                    <w:rStyle w:val="Hyperlink"/>
                                    <w:sz w:val="14"/>
                                    <w:szCs w:val="14"/>
                                  </w:rPr>
                                  <w:t>l</w:t>
                                </w:r>
                              </w:hyperlink>
                            </w:p>
                          </w:txbxContent>
                        </v:textbox>
                      </v:shape>
                      <v:shape id="Grafik 169" o:spid="_x0000_s1116" type="#_x0000_t75" href="https://www.dzlm.de/vam/msk-rechteckfeld.html" style="position:absolute;left:792;width:6839;height:68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" o:button="t">
                        <v:fill o:detectmouseclick="t"/>
                        <v:imagedata r:id="rId105" o:title=""/>
                      </v:shape>
                    </v:group>
                  </w:pict>
                </mc:Fallback>
              </mc:AlternateContent>
            </w:r>
            <w:r w:rsidR="00536BC3">
              <w:t>Warum so?</w:t>
            </w:r>
          </w:p>
          <w:p w14:paraId="5197B2B3" w14:textId="29A6AED7" w:rsidR="003610BA" w:rsidRPr="00E73313" w:rsidRDefault="003610BA" w:rsidP="002C29FD">
            <w:pPr>
              <w:pStyle w:val="Listenabsatz"/>
              <w:numPr>
                <w:ilvl w:val="0"/>
                <w:numId w:val="0"/>
              </w:numPr>
              <w:ind w:left="5240"/>
            </w:pPr>
          </w:p>
        </w:tc>
      </w:tr>
      <w:tr w:rsidR="00FF7A65" w:rsidRPr="00E73313" w14:paraId="5F2AEADD" w14:textId="77777777" w:rsidTr="002C29FD">
        <w:tc>
          <w:tcPr>
            <w:tcW w:w="708" w:type="dxa"/>
          </w:tcPr>
          <w:p w14:paraId="70E833DC" w14:textId="338848F9" w:rsidR="00FF7A65" w:rsidRPr="00E73313" w:rsidRDefault="00FF7A65" w:rsidP="00FF7A65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04" behindDoc="0" locked="0" layoutInCell="1" allowOverlap="1" wp14:anchorId="522F62E4" wp14:editId="7BDF00B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8255</wp:posOffset>
                      </wp:positionV>
                      <wp:extent cx="275475" cy="197485"/>
                      <wp:effectExtent l="0" t="0" r="4445" b="5715"/>
                      <wp:wrapNone/>
                      <wp:docPr id="315810504" name="Gruppieren 425">
                        <a:hlinkClick xmlns:a="http://schemas.openxmlformats.org/drawingml/2006/main" r:id="rId1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799048849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48122926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6">
                                  <a:extLst>
                                    <a:ext uri="{96DAC541-7B7A-43D3-8B79-37D633B846F1}">
                                      <asvg:svgBlip xmlns:asvg="http://schemas.microsoft.com/office/drawing/2016/SVG/main" r:embed="rId10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7F9353B" id="Gruppieren 425" o:spid="_x0000_s1026" href="https://www.dzlm.de/vam/msk-rechteckfeld.html" style="position:absolute;margin-left:0;margin-top:.65pt;width:21.7pt;height:15.55pt;z-index:251652404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">
                        <v:imagedata r:id="rId108" o:title="Zahnräder mit einfarbiger Füllung"/>
                      </v:shape>
                    </v:group>
                  </w:pict>
                </mc:Fallback>
              </mc:AlternateContent>
            </w:r>
          </w:p>
        </w:tc>
        <w:tc>
          <w:tcPr>
            <w:tcW w:w="389" w:type="dxa"/>
          </w:tcPr>
          <w:p w14:paraId="171A7589" w14:textId="77777777" w:rsidR="00FF7A65" w:rsidRPr="00E73313" w:rsidRDefault="00237759" w:rsidP="00FF7A65">
            <w:pPr>
              <w:pStyle w:val="berschrift4"/>
            </w:pPr>
            <w:r>
              <w:t>b</w:t>
            </w:r>
            <w:r w:rsidR="00FF7A65">
              <w:t>)</w:t>
            </w:r>
          </w:p>
        </w:tc>
        <w:tc>
          <w:tcPr>
            <w:tcW w:w="8294" w:type="dxa"/>
            <w:gridSpan w:val="5"/>
          </w:tcPr>
          <w:p w14:paraId="6D1BD0EC" w14:textId="3491615F" w:rsidR="00237759" w:rsidRDefault="00FF7A65" w:rsidP="00983C89">
            <w:pPr>
              <w:pStyle w:val="Text"/>
              <w:rPr>
                <w:noProof/>
              </w:rPr>
            </w:pPr>
            <w:r>
              <w:rPr>
                <w:noProof/>
              </w:rPr>
              <w:t>Nutzt d</w:t>
            </w:r>
            <w:r w:rsidR="009F57A1">
              <w:rPr>
                <w:noProof/>
              </w:rPr>
              <w:t>ie</w:t>
            </w:r>
            <w:r>
              <w:rPr>
                <w:noProof/>
              </w:rPr>
              <w:t xml:space="preserve"> digitale</w:t>
            </w:r>
            <w:r w:rsidR="009F57A1">
              <w:rPr>
                <w:noProof/>
              </w:rPr>
              <w:t>n</w:t>
            </w:r>
            <w:r w:rsidR="00237759">
              <w:rPr>
                <w:noProof/>
              </w:rPr>
              <w:t xml:space="preserve"> </w:t>
            </w:r>
            <w:r w:rsidR="0013009F">
              <w:rPr>
                <w:noProof/>
              </w:rPr>
              <w:t xml:space="preserve">Punkte- oder </w:t>
            </w:r>
            <w:r w:rsidR="00237759">
              <w:rPr>
                <w:noProof/>
              </w:rPr>
              <w:t>Rechteck</w:t>
            </w:r>
            <w:r>
              <w:rPr>
                <w:noProof/>
              </w:rPr>
              <w:t>feld</w:t>
            </w:r>
            <w:r w:rsidR="009F57A1">
              <w:rPr>
                <w:noProof/>
              </w:rPr>
              <w:t>er</w:t>
            </w:r>
            <w:r>
              <w:rPr>
                <w:noProof/>
              </w:rPr>
              <w:t xml:space="preserve"> und stellt </w:t>
            </w:r>
            <w:r w:rsidR="00983C89">
              <w:rPr>
                <w:noProof/>
              </w:rPr>
              <w:t xml:space="preserve">euch </w:t>
            </w:r>
            <w:r>
              <w:rPr>
                <w:noProof/>
              </w:rPr>
              <w:t xml:space="preserve">gegenseitig </w:t>
            </w:r>
            <w:r w:rsidR="0013009F">
              <w:rPr>
                <w:noProof/>
              </w:rPr>
              <w:br/>
            </w:r>
            <w:r>
              <w:rPr>
                <w:noProof/>
              </w:rPr>
              <w:t>Aufgaben</w:t>
            </w:r>
            <w:r w:rsidR="00237759">
              <w:rPr>
                <w:noProof/>
              </w:rPr>
              <w:t>. Verändert d</w:t>
            </w:r>
            <w:r w:rsidR="009F57A1">
              <w:rPr>
                <w:noProof/>
              </w:rPr>
              <w:t xml:space="preserve">ie </w:t>
            </w:r>
            <w:r w:rsidR="0013009F">
              <w:rPr>
                <w:noProof/>
              </w:rPr>
              <w:t>F</w:t>
            </w:r>
            <w:r w:rsidR="00237759">
              <w:rPr>
                <w:noProof/>
              </w:rPr>
              <w:t>eld</w:t>
            </w:r>
            <w:r w:rsidR="003F40BD">
              <w:rPr>
                <w:noProof/>
              </w:rPr>
              <w:t>er</w:t>
            </w:r>
            <w:r w:rsidR="00237759">
              <w:rPr>
                <w:noProof/>
              </w:rPr>
              <w:t xml:space="preserve"> und erklärt</w:t>
            </w:r>
            <w:r w:rsidR="00983C89">
              <w:rPr>
                <w:noProof/>
              </w:rPr>
              <w:t>, wie sich die Aufgaben verändern</w:t>
            </w:r>
            <w:r w:rsidR="0004612D">
              <w:rPr>
                <w:noProof/>
              </w:rPr>
              <w:t>.</w:t>
            </w:r>
          </w:p>
        </w:tc>
      </w:tr>
    </w:tbl>
    <w:p w14:paraId="05ADEEB7" w14:textId="5D86958D" w:rsidR="00951E28" w:rsidRDefault="00951E28">
      <w:r>
        <w:rPr>
          <w:b/>
          <w:bCs/>
        </w:rPr>
        <w:br w:type="page"/>
      </w:r>
    </w:p>
    <w:tbl>
      <w:tblPr>
        <w:tblW w:w="9286" w:type="dxa"/>
        <w:tblInd w:w="-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1"/>
        <w:gridCol w:w="354"/>
        <w:gridCol w:w="8151"/>
      </w:tblGrid>
      <w:tr w:rsidR="003C1F98" w:rsidRPr="00E73313" w14:paraId="3E59A182" w14:textId="77777777" w:rsidTr="002E2E60">
        <w:tc>
          <w:tcPr>
            <w:tcW w:w="781" w:type="dxa"/>
          </w:tcPr>
          <w:p w14:paraId="4CFC98CB" w14:textId="68AB10BC" w:rsidR="003C1F98" w:rsidRPr="00E73313" w:rsidRDefault="0000022A" w:rsidP="003610BA">
            <w:pPr>
              <w:pStyle w:val="berschrift2"/>
              <w:spacing w:before="0" w:after="0"/>
            </w:pPr>
            <w:r>
              <w:lastRenderedPageBreak/>
              <w:t>3</w:t>
            </w:r>
          </w:p>
        </w:tc>
        <w:tc>
          <w:tcPr>
            <w:tcW w:w="8505" w:type="dxa"/>
            <w:gridSpan w:val="2"/>
          </w:tcPr>
          <w:p w14:paraId="117E88FA" w14:textId="2DA89181" w:rsidR="003C1F98" w:rsidRPr="00B57C58" w:rsidRDefault="003C1F98" w:rsidP="003610BA">
            <w:pPr>
              <w:pStyle w:val="berschrift2"/>
              <w:spacing w:before="0" w:after="0"/>
            </w:pPr>
            <w:r w:rsidRPr="00E73313">
              <w:t>Multiplikation am Zahlenstrahl</w:t>
            </w:r>
          </w:p>
        </w:tc>
      </w:tr>
      <w:tr w:rsidR="003C1F98" w:rsidRPr="00E73313" w14:paraId="4A60103F" w14:textId="77777777" w:rsidTr="002E2E60">
        <w:tc>
          <w:tcPr>
            <w:tcW w:w="781" w:type="dxa"/>
          </w:tcPr>
          <w:p w14:paraId="0F95C508" w14:textId="77777777" w:rsidR="003C1F98" w:rsidRPr="00E73313" w:rsidRDefault="0000022A" w:rsidP="00505C12">
            <w:pPr>
              <w:pStyle w:val="berschrift3"/>
            </w:pPr>
            <w:r>
              <w:t>3</w:t>
            </w:r>
            <w:r w:rsidR="00505C12">
              <w:t>.1</w:t>
            </w:r>
          </w:p>
        </w:tc>
        <w:tc>
          <w:tcPr>
            <w:tcW w:w="8505" w:type="dxa"/>
            <w:gridSpan w:val="2"/>
          </w:tcPr>
          <w:p w14:paraId="7FB47E59" w14:textId="3A8273D9" w:rsidR="003C1F98" w:rsidRPr="00E73313" w:rsidRDefault="003C1F98" w:rsidP="00505C12">
            <w:pPr>
              <w:pStyle w:val="berschrift3"/>
            </w:pPr>
            <w:r w:rsidRPr="00E7331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0140" behindDoc="0" locked="0" layoutInCell="1" allowOverlap="1" wp14:anchorId="1A20EC9A" wp14:editId="100DE2FF">
                      <wp:simplePos x="0" y="0"/>
                      <wp:positionH relativeFrom="column">
                        <wp:posOffset>4218800</wp:posOffset>
                      </wp:positionH>
                      <wp:positionV relativeFrom="paragraph">
                        <wp:posOffset>65476</wp:posOffset>
                      </wp:positionV>
                      <wp:extent cx="312420" cy="322580"/>
                      <wp:effectExtent l="57150" t="57150" r="68580" b="58420"/>
                      <wp:wrapNone/>
                      <wp:docPr id="284" name="Gruppierung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 rot="19061336">
                                <a:off x="0" y="0"/>
                                <a:ext cx="312420" cy="322580"/>
                                <a:chOff x="-16870" y="-8164"/>
                                <a:chExt cx="410573" cy="4085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5" name="Bild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240"/>
                                  <a:ext cx="375285" cy="369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92" name="Abgerundetes Rechteck 292"/>
                              <wps:cNvSpPr/>
                              <wps:spPr>
                                <a:xfrm>
                                  <a:off x="-16870" y="-8164"/>
                                  <a:ext cx="410573" cy="408577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0ADAE5" id="Gruppierung 259" o:spid="_x0000_s1026" style="position:absolute;margin-left:332.2pt;margin-top:5.15pt;width:24.6pt;height:25.4pt;rotation:-2772898fd;z-index:251650140;mso-width-relative:margin;mso-height-relative:margin" coordorigin="-16870,-8164" coordsize="410573,4085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">
                      <v:shape id="Bild 14" o:spid="_x0000_s1027" type="#_x0000_t75" style="position:absolute;top:15240;width:375285;height:369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">
                        <v:imagedata r:id="rId110" o:title=""/>
                      </v:shape>
                      <v:roundrect id="Abgerundetes Rechteck 292" o:spid="_x0000_s1028" style="position:absolute;left:-16870;top:-8164;width:410573;height:4085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" filled="f"/>
                    </v:group>
                  </w:pict>
                </mc:Fallback>
              </mc:AlternateContent>
            </w:r>
            <w:r w:rsidRPr="00E7331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0139" behindDoc="0" locked="0" layoutInCell="1" allowOverlap="1" wp14:anchorId="2D5C90AA" wp14:editId="6086022A">
                      <wp:simplePos x="0" y="0"/>
                      <wp:positionH relativeFrom="column">
                        <wp:posOffset>3391200</wp:posOffset>
                      </wp:positionH>
                      <wp:positionV relativeFrom="paragraph">
                        <wp:posOffset>150940</wp:posOffset>
                      </wp:positionV>
                      <wp:extent cx="312420" cy="287020"/>
                      <wp:effectExtent l="38100" t="38100" r="30480" b="36830"/>
                      <wp:wrapNone/>
                      <wp:docPr id="408" name="Gruppierung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 rot="848770">
                                <a:off x="0" y="0"/>
                                <a:ext cx="312420" cy="287020"/>
                                <a:chOff x="-16870" y="-8164"/>
                                <a:chExt cx="410573" cy="4085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3" name="Bild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240"/>
                                  <a:ext cx="375285" cy="369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5239" name="Abgerundetes Rechteck 15239"/>
                              <wps:cNvSpPr/>
                              <wps:spPr>
                                <a:xfrm>
                                  <a:off x="-16870" y="-8164"/>
                                  <a:ext cx="410573" cy="408577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842D2E" id="Gruppierung 256" o:spid="_x0000_s1026" style="position:absolute;margin-left:267pt;margin-top:11.9pt;width:24.6pt;height:22.6pt;rotation:927083fd;z-index:251650139;mso-width-relative:margin;mso-height-relative:margin" coordorigin="-16870,-8164" coordsize="410573,4085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">
                      <v:shape id="Bild 14" o:spid="_x0000_s1027" type="#_x0000_t75" style="position:absolute;top:15240;width:375285;height:369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">
                        <v:imagedata r:id="rId112" o:title=""/>
                      </v:shape>
                      <v:roundrect id="Abgerundetes Rechteck 15239" o:spid="_x0000_s1028" style="position:absolute;left:-16870;top:-8164;width:410573;height:4085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" filled="f"/>
                    </v:group>
                  </w:pict>
                </mc:Fallback>
              </mc:AlternateContent>
            </w:r>
            <w:r w:rsidRPr="00E7331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0141" behindDoc="0" locked="0" layoutInCell="1" allowOverlap="1" wp14:anchorId="0C36B811" wp14:editId="7FCA0D06">
                      <wp:simplePos x="0" y="0"/>
                      <wp:positionH relativeFrom="column">
                        <wp:posOffset>3755411</wp:posOffset>
                      </wp:positionH>
                      <wp:positionV relativeFrom="paragraph">
                        <wp:posOffset>16817</wp:posOffset>
                      </wp:positionV>
                      <wp:extent cx="312420" cy="287020"/>
                      <wp:effectExtent l="38100" t="38100" r="30480" b="36830"/>
                      <wp:wrapNone/>
                      <wp:docPr id="293" name="Gruppierung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 rot="20921570">
                                <a:off x="0" y="0"/>
                                <a:ext cx="312420" cy="287020"/>
                                <a:chOff x="-16870" y="-8164"/>
                                <a:chExt cx="410573" cy="4085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4" name="Bild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240"/>
                                  <a:ext cx="375285" cy="369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99" name="Abgerundetes Rechteck 299"/>
                              <wps:cNvSpPr/>
                              <wps:spPr>
                                <a:xfrm>
                                  <a:off x="-16870" y="-8164"/>
                                  <a:ext cx="410573" cy="408577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76E4D4" id="Gruppierung 262" o:spid="_x0000_s1026" style="position:absolute;margin-left:295.7pt;margin-top:1.3pt;width:24.6pt;height:22.6pt;rotation:-741026fd;z-index:251650141;mso-width-relative:margin;mso-height-relative:margin" coordorigin="-16870,-8164" coordsize="410573,4085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">
                      <v:shape id="Bild 14" o:spid="_x0000_s1027" type="#_x0000_t75" style="position:absolute;top:15240;width:375285;height:369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">
                        <v:imagedata r:id="rId112" o:title=""/>
                      </v:shape>
                      <v:roundrect id="Abgerundetes Rechteck 299" o:spid="_x0000_s1028" style="position:absolute;left:-16870;top:-8164;width:410573;height:4085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" filled="f"/>
                    </v:group>
                  </w:pict>
                </mc:Fallback>
              </mc:AlternateContent>
            </w:r>
            <w:r w:rsidRPr="00E73313">
              <w:t>Bilder vergleichen</w:t>
            </w:r>
          </w:p>
        </w:tc>
      </w:tr>
      <w:tr w:rsidR="003C1F98" w:rsidRPr="00E73313" w14:paraId="22A6DAEA" w14:textId="77777777" w:rsidTr="002E2E60">
        <w:tc>
          <w:tcPr>
            <w:tcW w:w="781" w:type="dxa"/>
          </w:tcPr>
          <w:p w14:paraId="625C1AB9" w14:textId="1A0CF99C" w:rsidR="003C1F98" w:rsidRPr="00E73313" w:rsidRDefault="003C1F98" w:rsidP="002E0FA7"/>
        </w:tc>
        <w:tc>
          <w:tcPr>
            <w:tcW w:w="8505" w:type="dxa"/>
            <w:gridSpan w:val="2"/>
          </w:tcPr>
          <w:p w14:paraId="027A233F" w14:textId="39A30F91" w:rsidR="003C1F98" w:rsidRPr="00E73313" w:rsidRDefault="009F57A1" w:rsidP="002E0FA7">
            <w:pPr>
              <w:pStyle w:val="Tex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13" behindDoc="0" locked="0" layoutInCell="1" allowOverlap="1" wp14:anchorId="611F68C3" wp14:editId="76D19550">
                      <wp:simplePos x="0" y="0"/>
                      <wp:positionH relativeFrom="column">
                        <wp:posOffset>3322044</wp:posOffset>
                      </wp:positionH>
                      <wp:positionV relativeFrom="paragraph">
                        <wp:posOffset>168247</wp:posOffset>
                      </wp:positionV>
                      <wp:extent cx="1966595" cy="494242"/>
                      <wp:effectExtent l="0" t="0" r="1905" b="1270"/>
                      <wp:wrapNone/>
                      <wp:docPr id="886587268" name="Gruppieren 1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6595" cy="494242"/>
                                <a:chOff x="0" y="0"/>
                                <a:chExt cx="1966595" cy="6774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83955891" name="Grafik 60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6595" cy="552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0695188" name="Gruppieren 118"/>
                              <wpg:cNvGrpSpPr/>
                              <wpg:grpSpPr>
                                <a:xfrm>
                                  <a:off x="0" y="399811"/>
                                  <a:ext cx="1714500" cy="277675"/>
                                  <a:chOff x="0" y="-239"/>
                                  <a:chExt cx="1714500" cy="277675"/>
                                </a:xfrm>
                              </wpg:grpSpPr>
                              <wps:wsp>
                                <wps:cNvPr id="145731134" name="Textfeld 117"/>
                                <wps:cNvSpPr txBox="1"/>
                                <wps:spPr>
                                  <a:xfrm>
                                    <a:off x="0" y="-239"/>
                                    <a:ext cx="163830" cy="25243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026919" w14:textId="24742BD9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4304106" name="Textfeld 117"/>
                                <wps:cNvSpPr txBox="1"/>
                                <wps:spPr>
                                  <a:xfrm>
                                    <a:off x="721519" y="-239"/>
                                    <a:ext cx="257175" cy="2776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02DBA5E" w14:textId="6696A361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42354825" name="Textfeld 117"/>
                                <wps:cNvSpPr txBox="1"/>
                                <wps:spPr>
                                  <a:xfrm>
                                    <a:off x="1485900" y="-239"/>
                                    <a:ext cx="228600" cy="23560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7D1B63C" w14:textId="37E1BE9B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1F68C3" id="Gruppieren 119" o:spid="_x0000_s1115" style="position:absolute;margin-left:261.6pt;margin-top:13.25pt;width:154.85pt;height:38.9pt;z-index:251652413;mso-height-relative:margin" coordsize="19665,6774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">
                      <v:shape id="Grafik 600" o:spid="_x0000_s1116" type="#_x0000_t75" style="position:absolute;width:19665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">
                        <v:imagedata r:id="rId114" o:title=""/>
                      </v:shape>
                      <v:group id="_x0000_s1117" style="position:absolute;top:3998;width:17145;height:2776" coordorigin=",-2" coordsize="17145,2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">
                        <v:shape id="Textfeld 117" o:spid="_x0000_s1118" type="#_x0000_t202" style="position:absolute;top:-2;width:1638;height:2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" fillcolor="white [3201]" stroked="f" strokeweight=".5pt">
                          <v:textbox inset="1mm,.5mm,0,0">
                            <w:txbxContent>
                              <w:p w14:paraId="00026919" w14:textId="24742BD9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119" type="#_x0000_t202" style="position:absolute;left:7215;top:-2;width:2571;height:2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" fillcolor="white [3201]" stroked="f" strokeweight=".5pt">
                          <v:textbox inset="1mm,.5mm,0,1mm">
                            <w:txbxContent>
                              <w:p w14:paraId="602DBA5E" w14:textId="6696A361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117" o:spid="_x0000_s1120" type="#_x0000_t202" style="position:absolute;left:14859;top:-2;width:2286;height:2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" fillcolor="white [3201]" stroked="f" strokeweight=".5pt">
                          <v:textbox inset="1mm,.5mm,0,0">
                            <w:txbxContent>
                              <w:p w14:paraId="07D1B63C" w14:textId="37E1BE9B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3C1F98" w:rsidRPr="00E73313">
              <w:t xml:space="preserve">Erkläre, warum beide Bilder die Aufgabe </w:t>
            </w:r>
            <w:r w:rsidR="003C1F98" w:rsidRPr="003A3504">
              <w:rPr>
                <w:rFonts w:ascii="Comic Sans MS" w:hAnsi="Comic Sans MS"/>
                <w:b/>
                <w:sz w:val="20"/>
                <w:szCs w:val="18"/>
              </w:rPr>
              <w:t>3 · 4</w:t>
            </w:r>
            <w:r w:rsidR="003C1F98" w:rsidRPr="00E73313">
              <w:t xml:space="preserve"> zeigen.</w:t>
            </w:r>
            <w:r w:rsidR="00896CF3">
              <w:t xml:space="preserve"> </w:t>
            </w:r>
            <w:r w:rsidR="00407353">
              <w:br/>
            </w:r>
            <w:r w:rsidR="00896CF3">
              <w:t xml:space="preserve">Wo siehst du die </w:t>
            </w:r>
            <w:r w:rsidR="00407353">
              <w:t>4</w:t>
            </w:r>
            <w:r w:rsidR="00896CF3">
              <w:t xml:space="preserve">, wo siehst du </w:t>
            </w:r>
            <w:r w:rsidR="00407353">
              <w:t>„</w:t>
            </w:r>
            <w:proofErr w:type="spellStart"/>
            <w:proofErr w:type="gramStart"/>
            <w:r w:rsidR="00407353">
              <w:t>drei mal</w:t>
            </w:r>
            <w:proofErr w:type="spellEnd"/>
            <w:proofErr w:type="gramEnd"/>
            <w:r w:rsidR="00407353">
              <w:t>“?</w:t>
            </w:r>
          </w:p>
        </w:tc>
      </w:tr>
      <w:tr w:rsidR="003C1F98" w:rsidRPr="00E73313" w14:paraId="759BC0D7" w14:textId="77777777" w:rsidTr="002E2E60">
        <w:tc>
          <w:tcPr>
            <w:tcW w:w="781" w:type="dxa"/>
          </w:tcPr>
          <w:p w14:paraId="77772902" w14:textId="3726881F" w:rsidR="00351B12" w:rsidRDefault="00351B12" w:rsidP="002E0FA7"/>
          <w:p w14:paraId="7629113B" w14:textId="27EEE24E" w:rsidR="003C1F98" w:rsidRPr="00351B12" w:rsidRDefault="003C1F98" w:rsidP="00351B12">
            <w:pPr>
              <w:spacing w:line="240" w:lineRule="auto"/>
              <w:rPr>
                <w:sz w:val="13"/>
                <w:szCs w:val="13"/>
              </w:rPr>
            </w:pPr>
          </w:p>
        </w:tc>
        <w:tc>
          <w:tcPr>
            <w:tcW w:w="8505" w:type="dxa"/>
            <w:gridSpan w:val="2"/>
          </w:tcPr>
          <w:p w14:paraId="781FC37E" w14:textId="55C24CE6" w:rsidR="003C1F98" w:rsidRPr="00E73313" w:rsidRDefault="003C1F98" w:rsidP="00351B12"/>
        </w:tc>
      </w:tr>
      <w:tr w:rsidR="003C1F98" w:rsidRPr="00E73313" w14:paraId="5318EDB8" w14:textId="77777777" w:rsidTr="002E2E60">
        <w:tc>
          <w:tcPr>
            <w:tcW w:w="781" w:type="dxa"/>
          </w:tcPr>
          <w:p w14:paraId="7341F2E9" w14:textId="77777777" w:rsidR="003C1F98" w:rsidRPr="00E73313" w:rsidRDefault="0000022A" w:rsidP="00505C12">
            <w:pPr>
              <w:pStyle w:val="berschrift3"/>
            </w:pPr>
            <w:r>
              <w:t>3</w:t>
            </w:r>
            <w:r w:rsidR="00505C12">
              <w:t>.2</w:t>
            </w:r>
          </w:p>
        </w:tc>
        <w:tc>
          <w:tcPr>
            <w:tcW w:w="8505" w:type="dxa"/>
            <w:gridSpan w:val="2"/>
          </w:tcPr>
          <w:p w14:paraId="4410C9C2" w14:textId="3F990F4F" w:rsidR="003C1F98" w:rsidRPr="00E73313" w:rsidRDefault="002C29FD" w:rsidP="00505C12">
            <w:pPr>
              <w:pStyle w:val="berschrift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14" behindDoc="0" locked="0" layoutInCell="1" allowOverlap="1" wp14:anchorId="41718B2F" wp14:editId="615A04A3">
                      <wp:simplePos x="0" y="0"/>
                      <wp:positionH relativeFrom="column">
                        <wp:posOffset>3321050</wp:posOffset>
                      </wp:positionH>
                      <wp:positionV relativeFrom="paragraph">
                        <wp:posOffset>349968</wp:posOffset>
                      </wp:positionV>
                      <wp:extent cx="2075974" cy="585629"/>
                      <wp:effectExtent l="0" t="0" r="0" b="0"/>
                      <wp:wrapNone/>
                      <wp:docPr id="1005236883" name="Gruppieren 1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75974" cy="585629"/>
                                <a:chOff x="0" y="0"/>
                                <a:chExt cx="2075974" cy="5856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95857827" name="Grafik 60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719" y="0"/>
                                  <a:ext cx="2040255" cy="5124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2143494225" name="Gruppieren 118"/>
                              <wpg:cNvGrpSpPr/>
                              <wpg:grpSpPr>
                                <a:xfrm>
                                  <a:off x="0" y="350044"/>
                                  <a:ext cx="1714500" cy="235585"/>
                                  <a:chOff x="0" y="0"/>
                                  <a:chExt cx="1714500" cy="235743"/>
                                </a:xfrm>
                              </wpg:grpSpPr>
                              <wps:wsp>
                                <wps:cNvPr id="1838091375" name="Textfeld 117"/>
                                <wps:cNvSpPr txBox="1"/>
                                <wps:spPr>
                                  <a:xfrm>
                                    <a:off x="0" y="0"/>
                                    <a:ext cx="163830" cy="214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4DA1F09" w14:textId="77777777" w:rsidR="009F57A1" w:rsidRDefault="009F57A1" w:rsidP="00351B12">
                                      <w:pPr>
                                        <w:pStyle w:val="Text"/>
                                        <w:jc w:val="center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40513297" name="Textfeld 117"/>
                                <wps:cNvSpPr txBox="1"/>
                                <wps:spPr>
                                  <a:xfrm>
                                    <a:off x="721519" y="0"/>
                                    <a:ext cx="257175" cy="2357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5721084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7414360" name="Textfeld 117"/>
                                <wps:cNvSpPr txBox="1"/>
                                <wps:spPr>
                                  <a:xfrm>
                                    <a:off x="1485900" y="0"/>
                                    <a:ext cx="228600" cy="200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7F46551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718B2F" id="Gruppieren 120" o:spid="_x0000_s1121" style="position:absolute;margin-left:261.5pt;margin-top:27.55pt;width:163.45pt;height:46.1pt;z-index:251652414" coordsize="20759,5856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">
                      <v:shape id="Grafik 601" o:spid="_x0000_s1122" type="#_x0000_t75" style="position:absolute;left:357;width:20402;height:5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">
                        <v:imagedata r:id="rId116" o:title=""/>
                      </v:shape>
                      <v:group id="_x0000_s1123" style="position:absolute;top:3500;width:17145;height:2356" coordsize="17145,2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">
                        <v:shape id="Textfeld 117" o:spid="_x0000_s1124" type="#_x0000_t202" style="position:absolute;width:1638;height:2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" fillcolor="white [3201]" stroked="f" strokeweight=".5pt">
                          <v:textbox inset="1mm,.5mm,0,0">
                            <w:txbxContent>
                              <w:p w14:paraId="44DA1F09" w14:textId="77777777" w:rsidR="009F57A1" w:rsidRDefault="009F57A1" w:rsidP="00351B12">
                                <w:pPr>
                                  <w:pStyle w:val="Text"/>
                                  <w:jc w:val="center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125" type="#_x0000_t202" style="position:absolute;left:7215;width:2571;height:2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" fillcolor="white [3201]" stroked="f" strokeweight=".5pt">
                          <v:textbox inset="1mm,.5mm,0,1mm">
                            <w:txbxContent>
                              <w:p w14:paraId="45721084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117" o:spid="_x0000_s1126" type="#_x0000_t202" style="position:absolute;left:14859;width:2286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" fillcolor="white [3201]" stroked="f" strokeweight=".5pt">
                          <v:textbox inset="1mm,.5mm,0,0">
                            <w:txbxContent>
                              <w:p w14:paraId="77F46551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A71530">
              <w:t xml:space="preserve">Multiplikations-Aufgaben </w:t>
            </w:r>
            <w:r w:rsidR="003C1F98" w:rsidRPr="00E73313">
              <w:t>am Zahlenstrahl finden</w:t>
            </w:r>
          </w:p>
        </w:tc>
      </w:tr>
      <w:tr w:rsidR="003C1F98" w:rsidRPr="00E73313" w14:paraId="56181BD6" w14:textId="77777777" w:rsidTr="002E2E60">
        <w:tc>
          <w:tcPr>
            <w:tcW w:w="781" w:type="dxa"/>
          </w:tcPr>
          <w:p w14:paraId="7E64884D" w14:textId="77777777" w:rsidR="003C1F98" w:rsidRPr="00E73313" w:rsidRDefault="003C1F98" w:rsidP="002E0FA7"/>
        </w:tc>
        <w:tc>
          <w:tcPr>
            <w:tcW w:w="354" w:type="dxa"/>
          </w:tcPr>
          <w:p w14:paraId="71CDF7B8" w14:textId="77777777" w:rsidR="003C1F98" w:rsidRPr="00E73313" w:rsidRDefault="003C1F98" w:rsidP="00867675">
            <w:pPr>
              <w:pStyle w:val="berschrift4"/>
            </w:pPr>
            <w:r w:rsidRPr="00E73313">
              <w:t>a)</w:t>
            </w:r>
          </w:p>
        </w:tc>
        <w:tc>
          <w:tcPr>
            <w:tcW w:w="8151" w:type="dxa"/>
          </w:tcPr>
          <w:p w14:paraId="0FDF3093" w14:textId="75F0CB7A" w:rsidR="00B00B43" w:rsidRDefault="00BD71FF" w:rsidP="00BD71FF">
            <w:r>
              <w:t xml:space="preserve">Welche </w:t>
            </w:r>
            <w:r w:rsidR="00825DFF">
              <w:t>Multiplikations-Aufgabe</w:t>
            </w:r>
            <w:r>
              <w:t xml:space="preserve"> passt zu den </w:t>
            </w:r>
            <w:r w:rsidR="00407353">
              <w:br/>
            </w:r>
            <w:r>
              <w:t>Schritten auf dem Zahlenstrahl?</w:t>
            </w:r>
            <w:r w:rsidRPr="00F50DC9">
              <w:rPr>
                <w:color w:val="000000" w:themeColor="text1"/>
              </w:rPr>
              <w:t xml:space="preserve"> _______</w:t>
            </w:r>
            <w:r w:rsidR="00765D9E">
              <w:rPr>
                <w:color w:val="000000" w:themeColor="text1"/>
              </w:rPr>
              <w:t>____</w:t>
            </w:r>
            <w:r w:rsidR="00255F39">
              <w:rPr>
                <w:color w:val="000000" w:themeColor="text1"/>
              </w:rPr>
              <w:br/>
            </w:r>
          </w:p>
          <w:p w14:paraId="2D436710" w14:textId="04042AA7" w:rsidR="00BD71FF" w:rsidRDefault="00BD71FF" w:rsidP="00BD71FF">
            <w:r>
              <w:t xml:space="preserve">So kannst du das begründen:  </w:t>
            </w:r>
            <w:r>
              <w:br/>
            </w:r>
            <w:r w:rsidR="003C1F98" w:rsidRPr="00BD71FF">
              <w:rPr>
                <w:rFonts w:ascii="Comic Sans MS" w:hAnsi="Comic Sans MS"/>
                <w:color w:val="0070C0"/>
                <w:sz w:val="20"/>
                <w:szCs w:val="20"/>
              </w:rPr>
              <w:t xml:space="preserve">Es sind acht </w:t>
            </w:r>
            <w:r>
              <w:rPr>
                <w:rFonts w:ascii="Comic Sans MS" w:hAnsi="Comic Sans MS"/>
                <w:color w:val="0070C0"/>
                <w:sz w:val="20"/>
                <w:szCs w:val="20"/>
              </w:rPr>
              <w:t>Schritte</w:t>
            </w:r>
            <w:r w:rsidR="003C1F98" w:rsidRPr="00BD71FF">
              <w:rPr>
                <w:rFonts w:ascii="Comic Sans MS" w:hAnsi="Comic Sans MS"/>
                <w:color w:val="0070C0"/>
                <w:sz w:val="20"/>
                <w:szCs w:val="20"/>
              </w:rPr>
              <w:t xml:space="preserve">, jeder Schritt </w:t>
            </w:r>
            <w:r w:rsidR="00416A45">
              <w:rPr>
                <w:rFonts w:ascii="Comic Sans MS" w:hAnsi="Comic Sans MS"/>
                <w:color w:val="0070C0"/>
                <w:sz w:val="20"/>
                <w:szCs w:val="20"/>
              </w:rPr>
              <w:t xml:space="preserve">hat die </w:t>
            </w:r>
            <w:r w:rsidR="003724C0">
              <w:rPr>
                <w:rFonts w:ascii="Comic Sans MS" w:hAnsi="Comic Sans MS"/>
                <w:color w:val="0070C0"/>
                <w:sz w:val="20"/>
                <w:szCs w:val="20"/>
              </w:rPr>
              <w:t xml:space="preserve">Länge </w:t>
            </w:r>
            <w:r w:rsidR="00416A45">
              <w:rPr>
                <w:rFonts w:ascii="Comic Sans MS" w:hAnsi="Comic Sans MS"/>
                <w:color w:val="0070C0"/>
                <w:sz w:val="20"/>
                <w:szCs w:val="20"/>
              </w:rPr>
              <w:t>3.</w:t>
            </w:r>
            <w:r w:rsidR="003C1F98" w:rsidRPr="00BD71FF">
              <w:rPr>
                <w:rFonts w:ascii="Comic Sans MS" w:hAnsi="Comic Sans MS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color w:val="0070C0"/>
                <w:sz w:val="20"/>
                <w:szCs w:val="20"/>
              </w:rPr>
              <w:br/>
            </w:r>
            <w:r w:rsidR="003C1F98" w:rsidRPr="00BD71FF">
              <w:rPr>
                <w:rFonts w:ascii="Comic Sans MS" w:hAnsi="Comic Sans MS"/>
                <w:color w:val="0070C0"/>
                <w:sz w:val="20"/>
                <w:szCs w:val="20"/>
              </w:rPr>
              <w:t>Das sind ______</w:t>
            </w:r>
            <w:r w:rsidR="00765D9E">
              <w:rPr>
                <w:rFonts w:ascii="Comic Sans MS" w:hAnsi="Comic Sans MS"/>
                <w:color w:val="0070C0"/>
                <w:sz w:val="20"/>
                <w:szCs w:val="20"/>
              </w:rPr>
              <w:t xml:space="preserve"> </w:t>
            </w:r>
            <w:r w:rsidR="003C1F98" w:rsidRPr="00BD71FF">
              <w:rPr>
                <w:rFonts w:ascii="Comic Sans MS" w:hAnsi="Comic Sans MS"/>
                <w:color w:val="0070C0"/>
                <w:sz w:val="20"/>
                <w:szCs w:val="20"/>
              </w:rPr>
              <w:t>3er</w:t>
            </w:r>
            <w:r>
              <w:rPr>
                <w:rFonts w:ascii="Comic Sans MS" w:hAnsi="Comic Sans MS"/>
                <w:color w:val="0070C0"/>
                <w:sz w:val="20"/>
                <w:szCs w:val="20"/>
              </w:rPr>
              <w:t>-</w:t>
            </w:r>
            <w:r w:rsidR="003C1F98" w:rsidRPr="00BD71FF">
              <w:rPr>
                <w:rFonts w:ascii="Comic Sans MS" w:hAnsi="Comic Sans MS"/>
                <w:color w:val="0070C0"/>
                <w:sz w:val="20"/>
                <w:szCs w:val="20"/>
              </w:rPr>
              <w:t>Schritte, darum passt die Aufgabe ________________.</w:t>
            </w:r>
            <w:r w:rsidR="003C1F98" w:rsidRPr="00BD71FF">
              <w:rPr>
                <w:color w:val="0070C0"/>
                <w:sz w:val="20"/>
                <w:szCs w:val="20"/>
              </w:rPr>
              <w:t xml:space="preserve">     </w:t>
            </w:r>
          </w:p>
          <w:p w14:paraId="0DD59740" w14:textId="72DD858E" w:rsidR="003C1F98" w:rsidRPr="00BD71FF" w:rsidRDefault="003C1F98" w:rsidP="00BD71FF">
            <w:pPr>
              <w:rPr>
                <w:color w:val="7F7F7F" w:themeColor="text1" w:themeTint="80"/>
              </w:rPr>
            </w:pPr>
            <w:r>
              <w:t xml:space="preserve">                                                                     </w:t>
            </w:r>
          </w:p>
        </w:tc>
      </w:tr>
      <w:tr w:rsidR="003C1F98" w:rsidRPr="00E73313" w14:paraId="608C81E5" w14:textId="77777777" w:rsidTr="002E2E60">
        <w:tc>
          <w:tcPr>
            <w:tcW w:w="781" w:type="dxa"/>
          </w:tcPr>
          <w:p w14:paraId="75F0B34F" w14:textId="6DED172C" w:rsidR="003C1F98" w:rsidRPr="00E73313" w:rsidRDefault="00CD3FFB" w:rsidP="002E0FA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2365" behindDoc="0" locked="0" layoutInCell="1" allowOverlap="1" wp14:anchorId="150DB719" wp14:editId="3D31EB00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992733</wp:posOffset>
                  </wp:positionV>
                  <wp:extent cx="360000" cy="272386"/>
                  <wp:effectExtent l="0" t="0" r="0" b="0"/>
                  <wp:wrapNone/>
                  <wp:docPr id="1755197538" name="Grafik 1755197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" w:type="dxa"/>
          </w:tcPr>
          <w:p w14:paraId="2E1BE459" w14:textId="77777777" w:rsidR="003C1F98" w:rsidRPr="00E73313" w:rsidRDefault="003C1F98" w:rsidP="00867675">
            <w:pPr>
              <w:pStyle w:val="berschrift4"/>
            </w:pPr>
            <w:r w:rsidRPr="00E73313">
              <w:t>b)</w:t>
            </w:r>
          </w:p>
        </w:tc>
        <w:tc>
          <w:tcPr>
            <w:tcW w:w="8151" w:type="dxa"/>
          </w:tcPr>
          <w:p w14:paraId="3A8CC4B7" w14:textId="709BEFD8" w:rsidR="00172744" w:rsidRDefault="00BD71FF" w:rsidP="00407353">
            <w:pPr>
              <w:spacing w:after="120"/>
            </w:pPr>
            <w:r>
              <w:t xml:space="preserve">Welche Aufgaben passen zu den Schritten auf dem Zahlenstrahl? </w:t>
            </w:r>
          </w:p>
          <w:p w14:paraId="45636471" w14:textId="3F858679" w:rsidR="003C1F98" w:rsidRPr="00E73313" w:rsidRDefault="002C29FD" w:rsidP="002E0FA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15" behindDoc="0" locked="0" layoutInCell="1" allowOverlap="1" wp14:anchorId="697A8DD0" wp14:editId="5570D4AE">
                      <wp:simplePos x="0" y="0"/>
                      <wp:positionH relativeFrom="column">
                        <wp:posOffset>2653306</wp:posOffset>
                      </wp:positionH>
                      <wp:positionV relativeFrom="paragraph">
                        <wp:posOffset>93152</wp:posOffset>
                      </wp:positionV>
                      <wp:extent cx="2247900" cy="485641"/>
                      <wp:effectExtent l="0" t="0" r="0" b="0"/>
                      <wp:wrapNone/>
                      <wp:docPr id="1140177877" name="Gruppieren 1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47900" cy="485641"/>
                                <a:chOff x="0" y="0"/>
                                <a:chExt cx="2247900" cy="5213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678726" name="Grafik 60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7900" cy="4718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667781335" name="Gruppieren 118"/>
                              <wpg:cNvGrpSpPr/>
                              <wpg:grpSpPr>
                                <a:xfrm>
                                  <a:off x="14287" y="285750"/>
                                  <a:ext cx="1750220" cy="235585"/>
                                  <a:chOff x="0" y="0"/>
                                  <a:chExt cx="1750220" cy="235743"/>
                                </a:xfrm>
                              </wpg:grpSpPr>
                              <wps:wsp>
                                <wps:cNvPr id="3064512" name="Textfeld 117"/>
                                <wps:cNvSpPr txBox="1"/>
                                <wps:spPr>
                                  <a:xfrm>
                                    <a:off x="0" y="0"/>
                                    <a:ext cx="163830" cy="214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B156607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6187702" name="Textfeld 117"/>
                                <wps:cNvSpPr txBox="1"/>
                                <wps:spPr>
                                  <a:xfrm>
                                    <a:off x="721519" y="0"/>
                                    <a:ext cx="257175" cy="2357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C2485CC" w14:textId="031104FB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 xml:space="preserve"> 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74097562" name="Textfeld 117"/>
                                <wps:cNvSpPr txBox="1"/>
                                <wps:spPr>
                                  <a:xfrm>
                                    <a:off x="1521620" y="0"/>
                                    <a:ext cx="228600" cy="200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FBD4CC1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7A8DD0" id="Gruppieren 121" o:spid="_x0000_s1127" style="position:absolute;margin-left:208.9pt;margin-top:7.35pt;width:177pt;height:38.25pt;z-index:251652415;mso-height-relative:margin" coordsize="22479,5213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">
                      <v:shape id="Grafik 603" o:spid="_x0000_s1128" type="#_x0000_t75" style="position:absolute;width:22479;height:4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">
                        <v:imagedata r:id="rId118" o:title=""/>
                      </v:shape>
                      <v:group id="_x0000_s1129" style="position:absolute;left:142;top:2857;width:17503;height:2356" coordsize="17502,2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">
                        <v:shape id="Textfeld 117" o:spid="_x0000_s1130" type="#_x0000_t202" style="position:absolute;width:1638;height:2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" fillcolor="white [3201]" stroked="f" strokeweight=".5pt">
                          <v:textbox inset="1mm,.5mm,0,0">
                            <w:txbxContent>
                              <w:p w14:paraId="7B156607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131" type="#_x0000_t202" style="position:absolute;left:7215;width:2571;height:2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" fillcolor="white [3201]" stroked="f" strokeweight=".5pt">
                          <v:textbox inset="1mm,.5mm,0,1mm">
                            <w:txbxContent>
                              <w:p w14:paraId="0C2485CC" w14:textId="031104FB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 xml:space="preserve"> 10</w:t>
                                </w:r>
                              </w:p>
                            </w:txbxContent>
                          </v:textbox>
                        </v:shape>
                        <v:shape id="Textfeld 117" o:spid="_x0000_s1132" type="#_x0000_t202" style="position:absolute;left:15216;width:2286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" fillcolor="white [3201]" stroked="f" strokeweight=".5pt">
                          <v:textbox inset="1mm,.5mm,0,0">
                            <w:txbxContent>
                              <w:p w14:paraId="1FBD4CC1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0142" behindDoc="0" locked="0" layoutInCell="1" allowOverlap="1" wp14:anchorId="599B253C" wp14:editId="0562AED2">
                  <wp:simplePos x="0" y="0"/>
                  <wp:positionH relativeFrom="column">
                    <wp:posOffset>161897</wp:posOffset>
                  </wp:positionH>
                  <wp:positionV relativeFrom="paragraph">
                    <wp:posOffset>93152</wp:posOffset>
                  </wp:positionV>
                  <wp:extent cx="2244354" cy="410817"/>
                  <wp:effectExtent l="0" t="0" r="0" b="0"/>
                  <wp:wrapNone/>
                  <wp:docPr id="602" name="Grafik 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5.2b.eps"/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647" cy="413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3C1F98">
              <w:t>(1)                                                                        (2)</w:t>
            </w:r>
          </w:p>
          <w:p w14:paraId="1111133A" w14:textId="4D7CD61B" w:rsidR="003C1F98" w:rsidRPr="00E73313" w:rsidRDefault="003C1F98" w:rsidP="002E0FA7"/>
          <w:p w14:paraId="571B592F" w14:textId="00849A71" w:rsidR="003C1F98" w:rsidRDefault="009F57A1" w:rsidP="002E0FA7">
            <w:pPr>
              <w:pStyle w:val="Tex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16" behindDoc="0" locked="0" layoutInCell="1" allowOverlap="1" wp14:anchorId="69532B30" wp14:editId="649BED87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39094</wp:posOffset>
                      </wp:positionV>
                      <wp:extent cx="1764508" cy="235743"/>
                      <wp:effectExtent l="0" t="0" r="1270" b="5715"/>
                      <wp:wrapNone/>
                      <wp:docPr id="1534427793" name="Gruppieren 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64508" cy="235743"/>
                                <a:chOff x="0" y="0"/>
                                <a:chExt cx="1764508" cy="235743"/>
                              </a:xfrm>
                            </wpg:grpSpPr>
                            <wps:wsp>
                              <wps:cNvPr id="768507491" name="Textfeld 117"/>
                              <wps:cNvSpPr txBox="1"/>
                              <wps:spPr>
                                <a:xfrm>
                                  <a:off x="0" y="0"/>
                                  <a:ext cx="163830" cy="2143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3BDB24C" w14:textId="77777777" w:rsidR="009F57A1" w:rsidRDefault="009F57A1" w:rsidP="009F57A1">
                                    <w:pPr>
                                      <w:pStyle w:val="Text"/>
                                    </w:pPr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8854223" name="Textfeld 117"/>
                              <wps:cNvSpPr txBox="1"/>
                              <wps:spPr>
                                <a:xfrm>
                                  <a:off x="735807" y="0"/>
                                  <a:ext cx="257175" cy="2357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820E3C2" w14:textId="77777777" w:rsidR="009F57A1" w:rsidRDefault="009F57A1" w:rsidP="009F57A1">
                                    <w:pPr>
                                      <w:pStyle w:val="Text"/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2468945" name="Textfeld 117"/>
                              <wps:cNvSpPr txBox="1"/>
                              <wps:spPr>
                                <a:xfrm>
                                  <a:off x="1535908" y="0"/>
                                  <a:ext cx="228600" cy="200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79FB94A" w14:textId="77777777" w:rsidR="009F57A1" w:rsidRDefault="009F57A1" w:rsidP="009F57A1">
                                    <w:pPr>
                                      <w:pStyle w:val="Text"/>
                                    </w:pPr>
                                    <w: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9532B30" id="Gruppieren 118" o:spid="_x0000_s1133" style="position:absolute;margin-left:12.6pt;margin-top:3.1pt;width:138.95pt;height:18.55pt;z-index:251652416;mso-width-relative:margin" coordsize="17645,2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">
                      <v:shape id="Textfeld 117" o:spid="_x0000_s1134" type="#_x0000_t202" style="position:absolute;width:1638;height:2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" fillcolor="white [3201]" stroked="f" strokeweight=".5pt">
                        <v:textbox inset="1mm,.5mm,0,0">
                          <w:txbxContent>
                            <w:p w14:paraId="53BDB24C" w14:textId="77777777" w:rsidR="009F57A1" w:rsidRDefault="009F57A1" w:rsidP="009F57A1">
                              <w:pPr>
                                <w:pStyle w:val="Text"/>
                              </w:pPr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117" o:spid="_x0000_s1135" type="#_x0000_t202" style="position:absolute;left:7358;width:2571;height:2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" fillcolor="white [3201]" stroked="f" strokeweight=".5pt">
                        <v:textbox inset="1mm,.5mm,0,1mm">
                          <w:txbxContent>
                            <w:p w14:paraId="2820E3C2" w14:textId="77777777" w:rsidR="009F57A1" w:rsidRDefault="009F57A1" w:rsidP="009F57A1">
                              <w:pPr>
                                <w:pStyle w:val="Text"/>
                              </w:pPr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shape id="Textfeld 117" o:spid="_x0000_s1136" type="#_x0000_t202" style="position:absolute;left:15359;width:2286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" fillcolor="white [3201]" stroked="f" strokeweight=".5pt">
                        <v:textbox inset="1mm,.5mm,0,0">
                          <w:txbxContent>
                            <w:p w14:paraId="579FB94A" w14:textId="77777777" w:rsidR="009F57A1" w:rsidRDefault="009F57A1" w:rsidP="009F57A1">
                              <w:pPr>
                                <w:pStyle w:val="Text"/>
                              </w:pPr>
                              <w:r>
                                <w:t>20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C1F98" w:rsidRPr="00E73313">
              <w:t xml:space="preserve">                                                                           </w:t>
            </w:r>
          </w:p>
          <w:p w14:paraId="4F3933FE" w14:textId="77777777" w:rsidR="003C1F98" w:rsidRPr="00E73313" w:rsidRDefault="003C1F98" w:rsidP="002E0FA7">
            <w:pPr>
              <w:pStyle w:val="Text"/>
            </w:pPr>
          </w:p>
        </w:tc>
      </w:tr>
      <w:tr w:rsidR="003C1F98" w:rsidRPr="00E73313" w14:paraId="2B5BC508" w14:textId="77777777" w:rsidTr="002E2E60">
        <w:tc>
          <w:tcPr>
            <w:tcW w:w="781" w:type="dxa"/>
          </w:tcPr>
          <w:p w14:paraId="09601A3E" w14:textId="77777777" w:rsidR="003C1F98" w:rsidRPr="00E73313" w:rsidRDefault="003C1F98" w:rsidP="002E0FA7">
            <w:pPr>
              <w:rPr>
                <w:noProof/>
              </w:rPr>
            </w:pPr>
          </w:p>
        </w:tc>
        <w:tc>
          <w:tcPr>
            <w:tcW w:w="354" w:type="dxa"/>
          </w:tcPr>
          <w:p w14:paraId="46DB6D27" w14:textId="77777777" w:rsidR="003C1F98" w:rsidRPr="00E73313" w:rsidRDefault="003C1F98" w:rsidP="00867675">
            <w:pPr>
              <w:pStyle w:val="berschrift4"/>
            </w:pPr>
            <w:r>
              <w:t>c</w:t>
            </w:r>
            <w:r w:rsidRPr="00E73313">
              <w:t>)</w:t>
            </w:r>
          </w:p>
        </w:tc>
        <w:tc>
          <w:tcPr>
            <w:tcW w:w="8151" w:type="dxa"/>
          </w:tcPr>
          <w:p w14:paraId="6AF74695" w14:textId="4DFA7225" w:rsidR="003C1F98" w:rsidRPr="00E73313" w:rsidRDefault="003C1F98" w:rsidP="002E0FA7">
            <w:pPr>
              <w:pStyle w:val="Text"/>
            </w:pPr>
            <w:r w:rsidRPr="00E73313">
              <w:t>Begründe</w:t>
            </w:r>
            <w:r w:rsidR="00B00B43">
              <w:t>t</w:t>
            </w:r>
            <w:r w:rsidRPr="00E73313">
              <w:t>, warum die Aufgaben zu den Bildern passen.</w:t>
            </w:r>
          </w:p>
        </w:tc>
      </w:tr>
      <w:tr w:rsidR="0069129F" w:rsidRPr="00E73313" w14:paraId="0A386AC5" w14:textId="77777777" w:rsidTr="002E2E60">
        <w:tc>
          <w:tcPr>
            <w:tcW w:w="781" w:type="dxa"/>
          </w:tcPr>
          <w:p w14:paraId="43CD89B2" w14:textId="77777777" w:rsidR="0069129F" w:rsidRPr="00E73313" w:rsidRDefault="0000022A" w:rsidP="0069129F">
            <w:pPr>
              <w:pStyle w:val="berschrift3"/>
              <w:rPr>
                <w:noProof/>
              </w:rPr>
            </w:pPr>
            <w:r>
              <w:rPr>
                <w:noProof/>
              </w:rPr>
              <w:t>3</w:t>
            </w:r>
            <w:r w:rsidR="0069129F">
              <w:rPr>
                <w:noProof/>
              </w:rPr>
              <w:t>.3</w:t>
            </w:r>
          </w:p>
        </w:tc>
        <w:tc>
          <w:tcPr>
            <w:tcW w:w="8505" w:type="dxa"/>
            <w:gridSpan w:val="2"/>
          </w:tcPr>
          <w:p w14:paraId="3F285B03" w14:textId="390F0C80" w:rsidR="0069129F" w:rsidRPr="00E73313" w:rsidRDefault="00A71530" w:rsidP="0069129F">
            <w:pPr>
              <w:pStyle w:val="berschrift3"/>
            </w:pPr>
            <w:r>
              <w:t xml:space="preserve">Multiplikations-Aufgaben </w:t>
            </w:r>
            <w:r w:rsidR="0069129F" w:rsidRPr="00E73313">
              <w:t>am Zahlenstrahl darstellen</w:t>
            </w:r>
          </w:p>
        </w:tc>
      </w:tr>
      <w:tr w:rsidR="0069129F" w:rsidRPr="00E73313" w14:paraId="12B80113" w14:textId="77777777" w:rsidTr="002E2E60">
        <w:tc>
          <w:tcPr>
            <w:tcW w:w="781" w:type="dxa"/>
          </w:tcPr>
          <w:p w14:paraId="3164B187" w14:textId="77777777" w:rsidR="0069129F" w:rsidRPr="00E73313" w:rsidRDefault="0069129F" w:rsidP="0069129F">
            <w:pPr>
              <w:rPr>
                <w:noProof/>
              </w:rPr>
            </w:pPr>
          </w:p>
        </w:tc>
        <w:tc>
          <w:tcPr>
            <w:tcW w:w="354" w:type="dxa"/>
          </w:tcPr>
          <w:p w14:paraId="7EFB5717" w14:textId="77777777" w:rsidR="0069129F" w:rsidRDefault="0069129F" w:rsidP="0069129F">
            <w:pPr>
              <w:pStyle w:val="berschrift4"/>
            </w:pPr>
            <w:r w:rsidRPr="00E73313">
              <w:t>a)</w:t>
            </w:r>
          </w:p>
        </w:tc>
        <w:tc>
          <w:tcPr>
            <w:tcW w:w="8151" w:type="dxa"/>
          </w:tcPr>
          <w:p w14:paraId="1FE797D1" w14:textId="4CCD1183" w:rsidR="0069129F" w:rsidRPr="00E73313" w:rsidRDefault="0069129F" w:rsidP="00B00B43">
            <w:pPr>
              <w:pStyle w:val="Text"/>
            </w:pPr>
            <w:r w:rsidRPr="00E73313">
              <w:t xml:space="preserve">Zeichne </w:t>
            </w:r>
            <w:r w:rsidR="00BD71FF">
              <w:t>Schritte</w:t>
            </w:r>
            <w:r w:rsidRPr="00E73313">
              <w:t xml:space="preserve"> zur </w:t>
            </w:r>
            <w:r w:rsidRPr="00A71530">
              <w:rPr>
                <w:rFonts w:asciiTheme="minorHAnsi" w:hAnsiTheme="minorHAnsi"/>
              </w:rPr>
              <w:t xml:space="preserve">Aufgabe </w:t>
            </w:r>
            <w:r w:rsidRPr="003A3504">
              <w:rPr>
                <w:rFonts w:ascii="Comic Sans MS" w:hAnsi="Comic Sans MS"/>
                <w:b/>
                <w:sz w:val="20"/>
                <w:szCs w:val="18"/>
              </w:rPr>
              <w:t>4 · 10</w:t>
            </w:r>
            <w:r w:rsidRPr="00A71530">
              <w:rPr>
                <w:rFonts w:asciiTheme="minorHAnsi" w:hAnsiTheme="minorHAnsi"/>
              </w:rPr>
              <w:t>.</w:t>
            </w:r>
            <w:r>
              <w:t xml:space="preserve"> </w:t>
            </w:r>
          </w:p>
        </w:tc>
      </w:tr>
      <w:tr w:rsidR="0069129F" w:rsidRPr="00E73313" w14:paraId="540C2D0E" w14:textId="77777777" w:rsidTr="002E2E60">
        <w:tc>
          <w:tcPr>
            <w:tcW w:w="781" w:type="dxa"/>
          </w:tcPr>
          <w:p w14:paraId="380DE8B4" w14:textId="77777777" w:rsidR="0069129F" w:rsidRPr="00E73313" w:rsidRDefault="0069129F" w:rsidP="0069129F">
            <w:pPr>
              <w:rPr>
                <w:noProof/>
              </w:rPr>
            </w:pPr>
          </w:p>
        </w:tc>
        <w:tc>
          <w:tcPr>
            <w:tcW w:w="354" w:type="dxa"/>
          </w:tcPr>
          <w:p w14:paraId="08A52114" w14:textId="7A25834A" w:rsidR="0069129F" w:rsidRDefault="007961DD" w:rsidP="0069129F">
            <w:pPr>
              <w:pStyle w:val="berschrift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17" behindDoc="0" locked="0" layoutInCell="1" allowOverlap="1" wp14:anchorId="6C9ECAC5" wp14:editId="4CF43779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189704</wp:posOffset>
                      </wp:positionV>
                      <wp:extent cx="4686300" cy="471170"/>
                      <wp:effectExtent l="0" t="0" r="0" b="0"/>
                      <wp:wrapNone/>
                      <wp:docPr id="205841442" name="Gruppieren 1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6300" cy="471170"/>
                                <a:chOff x="0" y="0"/>
                                <a:chExt cx="4686300" cy="4714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356968" name="Grafik 6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86300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85497738" name="Gruppieren 118"/>
                              <wpg:cNvGrpSpPr/>
                              <wpg:grpSpPr>
                                <a:xfrm>
                                  <a:off x="7144" y="235743"/>
                                  <a:ext cx="1893093" cy="235585"/>
                                  <a:chOff x="0" y="0"/>
                                  <a:chExt cx="1714500" cy="235743"/>
                                </a:xfrm>
                              </wpg:grpSpPr>
                              <wps:wsp>
                                <wps:cNvPr id="894467803" name="Textfeld 117"/>
                                <wps:cNvSpPr txBox="1"/>
                                <wps:spPr>
                                  <a:xfrm>
                                    <a:off x="0" y="0"/>
                                    <a:ext cx="163830" cy="214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67A8A2C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13717524" name="Textfeld 117"/>
                                <wps:cNvSpPr txBox="1"/>
                                <wps:spPr>
                                  <a:xfrm>
                                    <a:off x="721519" y="0"/>
                                    <a:ext cx="257175" cy="2357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47A6118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7381751" name="Textfeld 117"/>
                                <wps:cNvSpPr txBox="1"/>
                                <wps:spPr>
                                  <a:xfrm>
                                    <a:off x="1485900" y="0"/>
                                    <a:ext cx="228600" cy="200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1ABC53A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31580465" name="Gruppieren 118"/>
                              <wpg:cNvGrpSpPr/>
                              <wpg:grpSpPr>
                                <a:xfrm>
                                  <a:off x="2478881" y="235743"/>
                                  <a:ext cx="1947559" cy="235743"/>
                                  <a:chOff x="-32036" y="0"/>
                                  <a:chExt cx="1746536" cy="235743"/>
                                </a:xfrm>
                              </wpg:grpSpPr>
                              <wps:wsp>
                                <wps:cNvPr id="368460020" name="Textfeld 117"/>
                                <wps:cNvSpPr txBox="1"/>
                                <wps:spPr>
                                  <a:xfrm>
                                    <a:off x="-32036" y="0"/>
                                    <a:ext cx="237036" cy="214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A009C22" w14:textId="561C3F84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30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63968122" name="Textfeld 117"/>
                                <wps:cNvSpPr txBox="1"/>
                                <wps:spPr>
                                  <a:xfrm>
                                    <a:off x="721519" y="0"/>
                                    <a:ext cx="257175" cy="2357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8B193F" w14:textId="1AE026FE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40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14627270" name="Textfeld 117"/>
                                <wps:cNvSpPr txBox="1"/>
                                <wps:spPr>
                                  <a:xfrm>
                                    <a:off x="1485900" y="0"/>
                                    <a:ext cx="228600" cy="200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D1A6911" w14:textId="3F10F18E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50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9ECAC5" id="Gruppieren 123" o:spid="_x0000_s1137" style="position:absolute;margin-left:12pt;margin-top:14.95pt;width:369pt;height:37.1pt;z-index:251652417" coordsize="46863,4714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">
                      <v:shape id="Grafik 605" o:spid="_x0000_s1138" type="#_x0000_t75" style="position:absolute;width:46863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">
                        <v:imagedata r:id="rId121" o:title=""/>
                      </v:shape>
                      <v:group id="_x0000_s1139" style="position:absolute;left:71;top:2357;width:18931;height:2356" coordsize="17145,2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">
                        <v:shape id="Textfeld 117" o:spid="_x0000_s1140" type="#_x0000_t202" style="position:absolute;width:1638;height:2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" fillcolor="white [3201]" stroked="f" strokeweight=".5pt">
                          <v:textbox inset="1mm,.5mm,0,0">
                            <w:txbxContent>
                              <w:p w14:paraId="067A8A2C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141" type="#_x0000_t202" style="position:absolute;left:7215;width:2571;height:2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" fillcolor="white [3201]" stroked="f" strokeweight=".5pt">
                          <v:textbox inset="1mm,.5mm,0,1mm">
                            <w:txbxContent>
                              <w:p w14:paraId="547A6118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117" o:spid="_x0000_s1142" type="#_x0000_t202" style="position:absolute;left:14859;width:2286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" fillcolor="white [3201]" stroked="f" strokeweight=".5pt">
                          <v:textbox inset="1mm,.5mm,0,0">
                            <w:txbxContent>
                              <w:p w14:paraId="71ABC53A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  <v:group id="_x0000_s1143" style="position:absolute;left:24788;top:2357;width:19476;height:2357" coordorigin="-320" coordsize="17465,2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">
                        <v:shape id="Textfeld 117" o:spid="_x0000_s1144" type="#_x0000_t202" style="position:absolute;left:-320;width:2370;height:2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" fillcolor="white [3201]" stroked="f" strokeweight=".5pt">
                          <v:textbox inset="1mm,.5mm,0,0">
                            <w:txbxContent>
                              <w:p w14:paraId="0A009C22" w14:textId="561C3F84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30</w:t>
                                </w:r>
                              </w:p>
                            </w:txbxContent>
                          </v:textbox>
                        </v:shape>
                        <v:shape id="Textfeld 117" o:spid="_x0000_s1145" type="#_x0000_t202" style="position:absolute;left:7215;width:2571;height:2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" fillcolor="white [3201]" stroked="f" strokeweight=".5pt">
                          <v:textbox inset="1mm,.5mm,0,1mm">
                            <w:txbxContent>
                              <w:p w14:paraId="488B193F" w14:textId="1AE026FE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40</w:t>
                                </w:r>
                              </w:p>
                            </w:txbxContent>
                          </v:textbox>
                        </v:shape>
                        <v:shape id="Textfeld 117" o:spid="_x0000_s1146" type="#_x0000_t202" style="position:absolute;left:14859;width:2286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" fillcolor="white [3201]" stroked="f" strokeweight=".5pt">
                          <v:textbox inset="1mm,.5mm,0,0">
                            <w:txbxContent>
                              <w:p w14:paraId="0D1A6911" w14:textId="3F10F18E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50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8151" w:type="dxa"/>
          </w:tcPr>
          <w:p w14:paraId="160AC0AC" w14:textId="348DAFB7" w:rsidR="0069129F" w:rsidRPr="00A71530" w:rsidRDefault="0069129F" w:rsidP="0069129F">
            <w:pPr>
              <w:rPr>
                <w:color w:val="FF0000"/>
              </w:rPr>
            </w:pPr>
          </w:p>
          <w:p w14:paraId="358E4B92" w14:textId="65DA1E33" w:rsidR="0069129F" w:rsidRPr="00A71530" w:rsidRDefault="0069129F" w:rsidP="0069129F"/>
          <w:p w14:paraId="062364B4" w14:textId="77777777" w:rsidR="00B00B43" w:rsidRPr="00E73313" w:rsidRDefault="00B00B43" w:rsidP="0069129F"/>
          <w:p w14:paraId="2EF5E5A6" w14:textId="01C3CDBD" w:rsidR="0069129F" w:rsidRPr="00E73313" w:rsidRDefault="0069129F" w:rsidP="0069129F"/>
          <w:p w14:paraId="62A48E97" w14:textId="77777777" w:rsidR="00B00B43" w:rsidRDefault="00B00B43" w:rsidP="00B00B43">
            <w:pPr>
              <w:spacing w:line="276" w:lineRule="auto"/>
            </w:pPr>
            <w:r w:rsidRPr="00F65EAE">
              <w:t>Warum passt d</w:t>
            </w:r>
            <w:r>
              <w:t xml:space="preserve">ein Bild </w:t>
            </w:r>
            <w:r w:rsidRPr="00F65EAE">
              <w:t>zur Aufgabe?</w:t>
            </w:r>
            <w:r>
              <w:t xml:space="preserve"> Ergänze die Begründung: </w:t>
            </w:r>
          </w:p>
          <w:p w14:paraId="2A77E154" w14:textId="5DFF10C5" w:rsidR="0069129F" w:rsidRPr="00E73313" w:rsidRDefault="00B00B43" w:rsidP="00351B12">
            <w:pPr>
              <w:spacing w:before="80" w:line="360" w:lineRule="auto"/>
            </w:pPr>
            <w:r w:rsidRPr="00BD71FF">
              <w:rPr>
                <w:rFonts w:ascii="Comic Sans MS" w:hAnsi="Comic Sans MS"/>
                <w:color w:val="0070C0"/>
                <w:sz w:val="20"/>
                <w:szCs w:val="20"/>
              </w:rPr>
              <w:t xml:space="preserve">Es sind </w:t>
            </w:r>
            <w:r>
              <w:rPr>
                <w:rFonts w:ascii="Comic Sans MS" w:hAnsi="Comic Sans MS"/>
                <w:color w:val="0070C0"/>
                <w:sz w:val="20"/>
                <w:szCs w:val="20"/>
              </w:rPr>
              <w:t>________</w:t>
            </w:r>
            <w:r w:rsidRPr="00BD71FF">
              <w:rPr>
                <w:rFonts w:ascii="Comic Sans MS" w:hAnsi="Comic Sans MS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color w:val="0070C0"/>
                <w:sz w:val="20"/>
                <w:szCs w:val="20"/>
              </w:rPr>
              <w:t>Schritte</w:t>
            </w:r>
            <w:r w:rsidRPr="00BD71FF">
              <w:rPr>
                <w:rFonts w:ascii="Comic Sans MS" w:hAnsi="Comic Sans MS"/>
                <w:color w:val="0070C0"/>
                <w:sz w:val="20"/>
                <w:szCs w:val="20"/>
              </w:rPr>
              <w:t xml:space="preserve">, jeder Schritt </w:t>
            </w:r>
            <w:r>
              <w:rPr>
                <w:rFonts w:ascii="Comic Sans MS" w:hAnsi="Comic Sans MS"/>
                <w:color w:val="0070C0"/>
                <w:sz w:val="20"/>
                <w:szCs w:val="20"/>
              </w:rPr>
              <w:t>_______________________.</w:t>
            </w:r>
            <w:r w:rsidRPr="00BD71FF">
              <w:rPr>
                <w:rFonts w:ascii="Comic Sans MS" w:hAnsi="Comic Sans MS"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color w:val="0070C0"/>
                <w:sz w:val="20"/>
                <w:szCs w:val="20"/>
              </w:rPr>
              <w:br/>
            </w:r>
            <w:r w:rsidRPr="00BD71FF">
              <w:rPr>
                <w:rFonts w:ascii="Comic Sans MS" w:hAnsi="Comic Sans MS"/>
                <w:color w:val="0070C0"/>
                <w:sz w:val="20"/>
                <w:szCs w:val="20"/>
              </w:rPr>
              <w:t xml:space="preserve">Das sind </w:t>
            </w:r>
            <w:r>
              <w:rPr>
                <w:rFonts w:ascii="Comic Sans MS" w:hAnsi="Comic Sans MS"/>
                <w:color w:val="0070C0"/>
                <w:sz w:val="20"/>
                <w:szCs w:val="20"/>
              </w:rPr>
              <w:t>_____________</w:t>
            </w:r>
            <w:r w:rsidRPr="00BD71FF">
              <w:rPr>
                <w:rFonts w:ascii="Comic Sans MS" w:hAnsi="Comic Sans MS"/>
                <w:color w:val="0070C0"/>
                <w:sz w:val="20"/>
                <w:szCs w:val="20"/>
              </w:rPr>
              <w:t xml:space="preserve">Schritte, darum </w:t>
            </w:r>
            <w:r>
              <w:rPr>
                <w:rFonts w:ascii="Comic Sans MS" w:hAnsi="Comic Sans MS"/>
                <w:color w:val="0070C0"/>
                <w:sz w:val="20"/>
                <w:szCs w:val="20"/>
              </w:rPr>
              <w:t>_______</w:t>
            </w:r>
            <w:r w:rsidRPr="00BD71FF">
              <w:rPr>
                <w:rFonts w:ascii="Comic Sans MS" w:hAnsi="Comic Sans MS"/>
                <w:color w:val="0070C0"/>
                <w:sz w:val="20"/>
                <w:szCs w:val="20"/>
              </w:rPr>
              <w:t>________________.</w:t>
            </w:r>
          </w:p>
        </w:tc>
      </w:tr>
      <w:tr w:rsidR="0069129F" w:rsidRPr="00E73313" w14:paraId="59782484" w14:textId="77777777" w:rsidTr="002E2E60">
        <w:tc>
          <w:tcPr>
            <w:tcW w:w="781" w:type="dxa"/>
          </w:tcPr>
          <w:p w14:paraId="72294E3F" w14:textId="77777777" w:rsidR="0069129F" w:rsidRPr="00E73313" w:rsidRDefault="0069129F" w:rsidP="0069129F">
            <w:pPr>
              <w:rPr>
                <w:noProof/>
              </w:rPr>
            </w:pPr>
          </w:p>
        </w:tc>
        <w:tc>
          <w:tcPr>
            <w:tcW w:w="354" w:type="dxa"/>
          </w:tcPr>
          <w:p w14:paraId="68C77F01" w14:textId="77777777" w:rsidR="009A620F" w:rsidRPr="009A620F" w:rsidRDefault="009A620F" w:rsidP="009A620F">
            <w:pPr>
              <w:pStyle w:val="berschrift4"/>
              <w:spacing w:line="240" w:lineRule="auto"/>
              <w:rPr>
                <w:sz w:val="10"/>
                <w:szCs w:val="10"/>
              </w:rPr>
            </w:pPr>
          </w:p>
          <w:p w14:paraId="35ABB0C3" w14:textId="79F28AE5" w:rsidR="0069129F" w:rsidRDefault="0069129F" w:rsidP="0069129F">
            <w:pPr>
              <w:pStyle w:val="berschrift4"/>
            </w:pPr>
            <w:r w:rsidRPr="00E73313">
              <w:t>b)</w:t>
            </w:r>
          </w:p>
        </w:tc>
        <w:tc>
          <w:tcPr>
            <w:tcW w:w="8151" w:type="dxa"/>
          </w:tcPr>
          <w:p w14:paraId="6C1326EE" w14:textId="77777777" w:rsidR="00B00B43" w:rsidRPr="009A620F" w:rsidRDefault="00B00B43" w:rsidP="0069129F">
            <w:pPr>
              <w:pStyle w:val="Text"/>
              <w:rPr>
                <w:rFonts w:asciiTheme="minorHAnsi" w:hAnsiTheme="minorHAnsi" w:cstheme="minorHAnsi"/>
              </w:rPr>
            </w:pPr>
          </w:p>
          <w:p w14:paraId="6AE47562" w14:textId="26C90531" w:rsidR="0069129F" w:rsidRPr="00E73313" w:rsidRDefault="0069129F" w:rsidP="002C29FD">
            <w:pPr>
              <w:pStyle w:val="Text"/>
              <w:spacing w:after="60"/>
            </w:pPr>
            <w:r w:rsidRPr="00A71530">
              <w:rPr>
                <w:rFonts w:asciiTheme="minorHAnsi" w:hAnsiTheme="minorHAnsi"/>
              </w:rPr>
              <w:t xml:space="preserve">Zeichne in diesen Zahlenstrahl passende </w:t>
            </w:r>
            <w:r w:rsidR="00BD71FF" w:rsidRPr="00A71530">
              <w:rPr>
                <w:rFonts w:asciiTheme="minorHAnsi" w:hAnsiTheme="minorHAnsi"/>
              </w:rPr>
              <w:t>Schritte</w:t>
            </w:r>
            <w:r w:rsidRPr="00A71530">
              <w:rPr>
                <w:rFonts w:asciiTheme="minorHAnsi" w:hAnsiTheme="minorHAnsi"/>
              </w:rPr>
              <w:t xml:space="preserve"> zur Aufgabe </w:t>
            </w:r>
            <w:r w:rsidRPr="003A3504">
              <w:rPr>
                <w:rFonts w:ascii="Comic Sans MS" w:hAnsi="Comic Sans MS"/>
                <w:b/>
                <w:sz w:val="20"/>
                <w:szCs w:val="18"/>
              </w:rPr>
              <w:t>5 · 8</w:t>
            </w:r>
            <w:r w:rsidRPr="00A71530">
              <w:rPr>
                <w:rFonts w:asciiTheme="minorHAnsi" w:hAnsiTheme="minorHAnsi"/>
              </w:rPr>
              <w:t>.</w:t>
            </w:r>
          </w:p>
        </w:tc>
      </w:tr>
      <w:tr w:rsidR="0069129F" w:rsidRPr="00E73313" w14:paraId="34F9BC10" w14:textId="77777777" w:rsidTr="002E2E60">
        <w:tc>
          <w:tcPr>
            <w:tcW w:w="781" w:type="dxa"/>
          </w:tcPr>
          <w:p w14:paraId="711DB5CA" w14:textId="77777777" w:rsidR="0069129F" w:rsidRPr="00E73313" w:rsidRDefault="0069129F" w:rsidP="0069129F">
            <w:pPr>
              <w:rPr>
                <w:noProof/>
              </w:rPr>
            </w:pPr>
          </w:p>
        </w:tc>
        <w:tc>
          <w:tcPr>
            <w:tcW w:w="354" w:type="dxa"/>
          </w:tcPr>
          <w:p w14:paraId="1BD3FE6C" w14:textId="0C2AAE77" w:rsidR="0069129F" w:rsidRDefault="009F57A1" w:rsidP="0069129F">
            <w:pPr>
              <w:pStyle w:val="berschrift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18" behindDoc="0" locked="0" layoutInCell="1" allowOverlap="1" wp14:anchorId="06CEA25C" wp14:editId="5000F838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125902</wp:posOffset>
                      </wp:positionV>
                      <wp:extent cx="4693444" cy="485616"/>
                      <wp:effectExtent l="0" t="0" r="5715" b="0"/>
                      <wp:wrapNone/>
                      <wp:docPr id="2022889444" name="Gruppieren 1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93444" cy="485616"/>
                                <a:chOff x="0" y="-7144"/>
                                <a:chExt cx="4693444" cy="4856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9741948" name="Grafik 60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44" y="-7144"/>
                                  <a:ext cx="4686300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041615413" name="Gruppieren 118"/>
                              <wpg:cNvGrpSpPr/>
                              <wpg:grpSpPr>
                                <a:xfrm>
                                  <a:off x="0" y="242887"/>
                                  <a:ext cx="1893093" cy="235585"/>
                                  <a:chOff x="0" y="0"/>
                                  <a:chExt cx="1714500" cy="235743"/>
                                </a:xfrm>
                              </wpg:grpSpPr>
                              <wps:wsp>
                                <wps:cNvPr id="1439146480" name="Textfeld 117"/>
                                <wps:cNvSpPr txBox="1"/>
                                <wps:spPr>
                                  <a:xfrm>
                                    <a:off x="0" y="0"/>
                                    <a:ext cx="163830" cy="214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89E725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7054774" name="Textfeld 117"/>
                                <wps:cNvSpPr txBox="1"/>
                                <wps:spPr>
                                  <a:xfrm>
                                    <a:off x="721519" y="0"/>
                                    <a:ext cx="257175" cy="2357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C5FBC54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4693736" name="Textfeld 117"/>
                                <wps:cNvSpPr txBox="1"/>
                                <wps:spPr>
                                  <a:xfrm>
                                    <a:off x="1485900" y="0"/>
                                    <a:ext cx="228600" cy="200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0765D2F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52295617" name="Gruppieren 118"/>
                              <wpg:cNvGrpSpPr/>
                              <wpg:grpSpPr>
                                <a:xfrm>
                                  <a:off x="2471737" y="221455"/>
                                  <a:ext cx="1947545" cy="235585"/>
                                  <a:chOff x="-32036" y="-21447"/>
                                  <a:chExt cx="1746536" cy="235743"/>
                                </a:xfrm>
                              </wpg:grpSpPr>
                              <wps:wsp>
                                <wps:cNvPr id="1562858044" name="Textfeld 117"/>
                                <wps:cNvSpPr txBox="1"/>
                                <wps:spPr>
                                  <a:xfrm>
                                    <a:off x="-32036" y="-21447"/>
                                    <a:ext cx="237036" cy="214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5AC14C6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30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4319984" name="Textfeld 117"/>
                                <wps:cNvSpPr txBox="1"/>
                                <wps:spPr>
                                  <a:xfrm>
                                    <a:off x="721519" y="-21447"/>
                                    <a:ext cx="257175" cy="2357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7DA9D6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40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3907330" name="Textfeld 117"/>
                                <wps:cNvSpPr txBox="1"/>
                                <wps:spPr>
                                  <a:xfrm>
                                    <a:off x="1485900" y="-21447"/>
                                    <a:ext cx="228600" cy="200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8F1ACA" w14:textId="77777777" w:rsidR="009F57A1" w:rsidRDefault="009F57A1" w:rsidP="009F57A1">
                                      <w:pPr>
                                        <w:pStyle w:val="Text"/>
                                      </w:pPr>
                                      <w:r>
                                        <w:t>50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CEA25C" id="Gruppieren 122" o:spid="_x0000_s1147" style="position:absolute;margin-left:12pt;margin-top:9.9pt;width:369.55pt;height:38.25pt;z-index:251652418;mso-height-relative:margin" coordorigin=",-71" coordsize="46934,4856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">
                      <v:shape id="Grafik 606" o:spid="_x0000_s1148" type="#_x0000_t75" style="position:absolute;left:71;top:-71;width:46863;height:3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">
                        <v:imagedata r:id="rId121" o:title=""/>
                      </v:shape>
                      <v:group id="_x0000_s1149" style="position:absolute;top:2428;width:18930;height:2356" coordsize="17145,2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">
                        <v:shape id="Textfeld 117" o:spid="_x0000_s1150" type="#_x0000_t202" style="position:absolute;width:1638;height:2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" fillcolor="white [3201]" stroked="f" strokeweight=".5pt">
                          <v:textbox inset="1mm,.5mm,0,0">
                            <w:txbxContent>
                              <w:p w14:paraId="0089E725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151" type="#_x0000_t202" style="position:absolute;left:7215;width:2571;height:2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" fillcolor="white [3201]" stroked="f" strokeweight=".5pt">
                          <v:textbox inset="1mm,.5mm,0,1mm">
                            <w:txbxContent>
                              <w:p w14:paraId="3C5FBC54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117" o:spid="_x0000_s1152" type="#_x0000_t202" style="position:absolute;left:14859;width:2286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" fillcolor="white [3201]" stroked="f" strokeweight=".5pt">
                          <v:textbox inset="1mm,.5mm,0,0">
                            <w:txbxContent>
                              <w:p w14:paraId="10765D2F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  <v:group id="_x0000_s1153" style="position:absolute;left:24717;top:2214;width:19475;height:2356" coordorigin="-320,-214" coordsize="17465,2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">
                        <v:shape id="Textfeld 117" o:spid="_x0000_s1154" type="#_x0000_t202" style="position:absolute;left:-320;top:-214;width:2370;height:2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" fillcolor="white [3201]" stroked="f" strokeweight=".5pt">
                          <v:textbox inset="1mm,.5mm,0,0">
                            <w:txbxContent>
                              <w:p w14:paraId="15AC14C6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30</w:t>
                                </w:r>
                              </w:p>
                            </w:txbxContent>
                          </v:textbox>
                        </v:shape>
                        <v:shape id="Textfeld 117" o:spid="_x0000_s1155" type="#_x0000_t202" style="position:absolute;left:7215;top:-214;width:2571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" fillcolor="white [3201]" stroked="f" strokeweight=".5pt">
                          <v:textbox inset="1mm,.5mm,0,1mm">
                            <w:txbxContent>
                              <w:p w14:paraId="3D7DA9D6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40</w:t>
                                </w:r>
                              </w:p>
                            </w:txbxContent>
                          </v:textbox>
                        </v:shape>
                        <v:shape id="Textfeld 117" o:spid="_x0000_s1156" type="#_x0000_t202" style="position:absolute;left:14859;top:-214;width:2286;height:1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" fillcolor="white [3201]" stroked="f" strokeweight=".5pt">
                          <v:textbox inset="1mm,.5mm,0,0">
                            <w:txbxContent>
                              <w:p w14:paraId="468F1ACA" w14:textId="77777777" w:rsidR="009F57A1" w:rsidRDefault="009F57A1" w:rsidP="009F57A1">
                                <w:pPr>
                                  <w:pStyle w:val="Text"/>
                                </w:pPr>
                                <w:r>
                                  <w:t>50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8151" w:type="dxa"/>
          </w:tcPr>
          <w:p w14:paraId="1C196091" w14:textId="164CE4B5" w:rsidR="0069129F" w:rsidRPr="00E73313" w:rsidRDefault="0069129F" w:rsidP="0069129F">
            <w:pPr>
              <w:rPr>
                <w:color w:val="FF0000"/>
              </w:rPr>
            </w:pPr>
          </w:p>
          <w:p w14:paraId="149A666E" w14:textId="22B2671E" w:rsidR="0069129F" w:rsidRPr="00E73313" w:rsidRDefault="0069129F" w:rsidP="0069129F"/>
          <w:p w14:paraId="025855F1" w14:textId="569F8C9E" w:rsidR="0069129F" w:rsidRPr="00E73313" w:rsidRDefault="0069129F" w:rsidP="0069129F"/>
          <w:p w14:paraId="0CA519F3" w14:textId="77777777" w:rsidR="009A620F" w:rsidRPr="00A71530" w:rsidRDefault="009A620F" w:rsidP="0069129F">
            <w:pPr>
              <w:pStyle w:val="Text"/>
              <w:rPr>
                <w:sz w:val="10"/>
              </w:rPr>
            </w:pPr>
          </w:p>
          <w:p w14:paraId="2CBAA373" w14:textId="0C736194" w:rsidR="009A620F" w:rsidRDefault="009A620F" w:rsidP="009A620F">
            <w:pPr>
              <w:spacing w:line="276" w:lineRule="auto"/>
            </w:pPr>
            <w:r w:rsidRPr="00F65EAE">
              <w:t>Warum passt d</w:t>
            </w:r>
            <w:r>
              <w:t xml:space="preserve">ein Bild </w:t>
            </w:r>
            <w:r w:rsidRPr="00F65EAE">
              <w:t>zur Aufgabe?</w:t>
            </w:r>
            <w:r>
              <w:t xml:space="preserve"> Ergänze die Begründung: </w:t>
            </w:r>
          </w:p>
          <w:p w14:paraId="3C8A9D20" w14:textId="5E815D4D" w:rsidR="009A620F" w:rsidRDefault="009A620F" w:rsidP="00351B12">
            <w:pPr>
              <w:pStyle w:val="Text"/>
              <w:spacing w:line="360" w:lineRule="auto"/>
            </w:pPr>
            <w:r w:rsidRPr="00BD71FF">
              <w:rPr>
                <w:rFonts w:ascii="Comic Sans MS" w:hAnsi="Comic Sans MS"/>
                <w:color w:val="0070C0"/>
                <w:sz w:val="20"/>
              </w:rPr>
              <w:t xml:space="preserve">Es sind </w:t>
            </w:r>
            <w:r>
              <w:rPr>
                <w:rFonts w:ascii="Comic Sans MS" w:hAnsi="Comic Sans MS"/>
                <w:color w:val="0070C0"/>
                <w:sz w:val="20"/>
              </w:rPr>
              <w:t>___________________________________________________________ ________________________________________________________________</w:t>
            </w:r>
          </w:p>
          <w:p w14:paraId="11E5B913" w14:textId="27D1121D" w:rsidR="0069129F" w:rsidRPr="00A71530" w:rsidRDefault="0069129F" w:rsidP="0069129F">
            <w:pPr>
              <w:pStyle w:val="Text"/>
              <w:rPr>
                <w:sz w:val="10"/>
              </w:rPr>
            </w:pPr>
          </w:p>
        </w:tc>
      </w:tr>
      <w:tr w:rsidR="0069129F" w:rsidRPr="00E73313" w14:paraId="2A2E6620" w14:textId="77777777" w:rsidTr="002E2E60">
        <w:tc>
          <w:tcPr>
            <w:tcW w:w="781" w:type="dxa"/>
          </w:tcPr>
          <w:p w14:paraId="6BB07818" w14:textId="5C73BE8E" w:rsidR="0069129F" w:rsidRPr="00E73313" w:rsidRDefault="000D673C" w:rsidP="0069129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2361" behindDoc="0" locked="0" layoutInCell="1" allowOverlap="1" wp14:anchorId="2676F7CA" wp14:editId="30A082ED">
                  <wp:simplePos x="0" y="0"/>
                  <wp:positionH relativeFrom="column">
                    <wp:posOffset>27087</wp:posOffset>
                  </wp:positionH>
                  <wp:positionV relativeFrom="paragraph">
                    <wp:posOffset>37297</wp:posOffset>
                  </wp:positionV>
                  <wp:extent cx="313144" cy="272386"/>
                  <wp:effectExtent l="0" t="0" r="4445" b="0"/>
                  <wp:wrapNone/>
                  <wp:docPr id="1672327006" name="Grafik 1672327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" w:type="dxa"/>
          </w:tcPr>
          <w:p w14:paraId="6BFC1917" w14:textId="77777777" w:rsidR="0069129F" w:rsidRDefault="0069129F" w:rsidP="0069129F">
            <w:pPr>
              <w:pStyle w:val="berschrift4"/>
            </w:pPr>
            <w:r w:rsidRPr="00E73313">
              <w:t>c)</w:t>
            </w:r>
          </w:p>
        </w:tc>
        <w:tc>
          <w:tcPr>
            <w:tcW w:w="8151" w:type="dxa"/>
          </w:tcPr>
          <w:p w14:paraId="415B889B" w14:textId="3C31373F" w:rsidR="0069129F" w:rsidRDefault="00164B45" w:rsidP="0069129F">
            <w:pPr>
              <w:ind w:left="284" w:hanging="284"/>
            </w:pPr>
            <w:r w:rsidRPr="00A51E65">
              <w:rPr>
                <w:noProof/>
              </w:rPr>
              <w:drawing>
                <wp:anchor distT="0" distB="0" distL="114300" distR="114300" simplePos="0" relativeHeight="251650171" behindDoc="0" locked="0" layoutInCell="1" allowOverlap="1" wp14:anchorId="5FC3D880" wp14:editId="77DDDFB5">
                  <wp:simplePos x="0" y="0"/>
                  <wp:positionH relativeFrom="column">
                    <wp:posOffset>4227830</wp:posOffset>
                  </wp:positionH>
                  <wp:positionV relativeFrom="paragraph">
                    <wp:posOffset>35229</wp:posOffset>
                  </wp:positionV>
                  <wp:extent cx="891540" cy="500902"/>
                  <wp:effectExtent l="0" t="0" r="0" b="0"/>
                  <wp:wrapNone/>
                  <wp:docPr id="607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500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129F" w:rsidRPr="00E73313">
              <w:t>Nehmt euch die Zahlenstrahl-Karten</w:t>
            </w:r>
            <w:r w:rsidR="00407353">
              <w:t xml:space="preserve"> und wechselt euch ab:</w:t>
            </w:r>
          </w:p>
          <w:p w14:paraId="365EA728" w14:textId="2BE6A294" w:rsidR="009A620F" w:rsidRDefault="00407353" w:rsidP="009A620F">
            <w:pPr>
              <w:pStyle w:val="Listenabsatz"/>
            </w:pPr>
            <w:r>
              <w:t>D</w:t>
            </w:r>
            <w:r w:rsidR="00C05D0C">
              <w:t>ie erste Person</w:t>
            </w:r>
            <w:r>
              <w:t xml:space="preserve"> </w:t>
            </w:r>
            <w:r w:rsidR="00A71D4F">
              <w:t xml:space="preserve">schreibt </w:t>
            </w:r>
            <w:r w:rsidR="0069129F" w:rsidRPr="00E73313">
              <w:t xml:space="preserve">eine </w:t>
            </w:r>
            <w:r w:rsidR="00825DFF">
              <w:t>Multiplikations-Aufgabe</w:t>
            </w:r>
            <w:r w:rsidR="0069129F" w:rsidRPr="00E73313">
              <w:t xml:space="preserve">. </w:t>
            </w:r>
          </w:p>
          <w:p w14:paraId="3054397E" w14:textId="49F7C14F" w:rsidR="0069129F" w:rsidRPr="00E73313" w:rsidRDefault="00C05D0C" w:rsidP="00407353">
            <w:pPr>
              <w:pStyle w:val="Listenabsatz"/>
            </w:pPr>
            <w:r>
              <w:t>Die zweite Person</w:t>
            </w:r>
            <w:r w:rsidR="0069129F" w:rsidRPr="00E73313">
              <w:t xml:space="preserve"> zeichnet passende </w:t>
            </w:r>
            <w:r w:rsidR="00BD71FF">
              <w:t>Schritte</w:t>
            </w:r>
            <w:r w:rsidR="0069129F" w:rsidRPr="00E73313">
              <w:t xml:space="preserve"> in den Zahlenstrahl.</w:t>
            </w:r>
          </w:p>
        </w:tc>
      </w:tr>
      <w:tr w:rsidR="003C1F98" w:rsidRPr="00E73313" w14:paraId="39B7A237" w14:textId="77777777" w:rsidTr="002E2E60">
        <w:tc>
          <w:tcPr>
            <w:tcW w:w="781" w:type="dxa"/>
          </w:tcPr>
          <w:p w14:paraId="050FF874" w14:textId="087645C5" w:rsidR="003C1F98" w:rsidRDefault="0000022A" w:rsidP="003610BA">
            <w:pPr>
              <w:pStyle w:val="berschrift2"/>
              <w:spacing w:before="0"/>
            </w:pPr>
            <w:r>
              <w:lastRenderedPageBreak/>
              <w:t>4</w:t>
            </w:r>
          </w:p>
        </w:tc>
        <w:tc>
          <w:tcPr>
            <w:tcW w:w="8505" w:type="dxa"/>
            <w:gridSpan w:val="2"/>
          </w:tcPr>
          <w:p w14:paraId="50BB3A47" w14:textId="6333AF9F" w:rsidR="003C1F98" w:rsidRDefault="003C1F98" w:rsidP="003610BA">
            <w:pPr>
              <w:pStyle w:val="berschrift2"/>
              <w:spacing w:before="0"/>
            </w:pPr>
            <w:r w:rsidRPr="00E73313">
              <w:t>Multiplikation</w:t>
            </w:r>
            <w:r>
              <w:t xml:space="preserve"> und Rech</w:t>
            </w:r>
            <w:r w:rsidRPr="00E73313">
              <w:t>engeschichten</w:t>
            </w:r>
          </w:p>
        </w:tc>
      </w:tr>
      <w:tr w:rsidR="003C1F98" w:rsidRPr="00E73313" w14:paraId="7B0B6377" w14:textId="77777777" w:rsidTr="002E2E60">
        <w:tc>
          <w:tcPr>
            <w:tcW w:w="781" w:type="dxa"/>
          </w:tcPr>
          <w:p w14:paraId="54D6EB73" w14:textId="77777777" w:rsidR="003C1F98" w:rsidRPr="00E73313" w:rsidRDefault="0000022A" w:rsidP="003610BA">
            <w:pPr>
              <w:pStyle w:val="berschrift3"/>
              <w:spacing w:before="120"/>
            </w:pPr>
            <w:r>
              <w:t>4</w:t>
            </w:r>
            <w:r w:rsidR="00505C12">
              <w:t>.1</w:t>
            </w:r>
          </w:p>
        </w:tc>
        <w:tc>
          <w:tcPr>
            <w:tcW w:w="8505" w:type="dxa"/>
            <w:gridSpan w:val="2"/>
          </w:tcPr>
          <w:p w14:paraId="541381F4" w14:textId="77777777" w:rsidR="003C1F98" w:rsidRDefault="003C1F98" w:rsidP="003610BA">
            <w:pPr>
              <w:pStyle w:val="berschrift3"/>
              <w:spacing w:before="120"/>
            </w:pPr>
            <w:r>
              <w:t>Gruppen unterschiedlich beschreiben</w:t>
            </w:r>
          </w:p>
          <w:p w14:paraId="0B6D4C0E" w14:textId="77777777" w:rsidR="003C1F98" w:rsidRPr="00174278" w:rsidRDefault="003C1F98" w:rsidP="003610BA">
            <w:pPr>
              <w:spacing w:before="120" w:line="240" w:lineRule="auto"/>
            </w:pPr>
          </w:p>
        </w:tc>
      </w:tr>
      <w:tr w:rsidR="003C1F98" w:rsidRPr="00E73313" w14:paraId="4300470A" w14:textId="77777777" w:rsidTr="002E2E60">
        <w:tc>
          <w:tcPr>
            <w:tcW w:w="781" w:type="dxa"/>
          </w:tcPr>
          <w:p w14:paraId="7EF3B6C6" w14:textId="77777777" w:rsidR="003C1F98" w:rsidRPr="00E73313" w:rsidRDefault="003C1F98" w:rsidP="002E0FA7"/>
        </w:tc>
        <w:tc>
          <w:tcPr>
            <w:tcW w:w="354" w:type="dxa"/>
          </w:tcPr>
          <w:p w14:paraId="66B7D55F" w14:textId="77777777" w:rsidR="003C1F98" w:rsidRPr="008D102E" w:rsidRDefault="003811BF" w:rsidP="003811BF">
            <w:pPr>
              <w:pStyle w:val="berschrift4"/>
            </w:pPr>
            <w:r>
              <w:t>a)</w:t>
            </w:r>
          </w:p>
        </w:tc>
        <w:tc>
          <w:tcPr>
            <w:tcW w:w="8151" w:type="dxa"/>
          </w:tcPr>
          <w:p w14:paraId="358178B3" w14:textId="406E3E2B" w:rsidR="003C1F98" w:rsidRPr="008D102E" w:rsidRDefault="003811BF" w:rsidP="002E0FA7">
            <w:pPr>
              <w:pStyle w:val="Text"/>
              <w:rPr>
                <w:color w:val="auto"/>
              </w:rPr>
            </w:pPr>
            <w:r>
              <w:rPr>
                <w:color w:val="auto"/>
              </w:rPr>
              <w:t>Die vier</w:t>
            </w:r>
            <w:r w:rsidR="003C1F98" w:rsidRPr="008D102E">
              <w:rPr>
                <w:color w:val="auto"/>
              </w:rPr>
              <w:t xml:space="preserve"> </w:t>
            </w:r>
            <w:r w:rsidR="00AC7020">
              <w:rPr>
                <w:color w:val="auto"/>
              </w:rPr>
              <w:t xml:space="preserve">Kinder </w:t>
            </w:r>
            <w:r w:rsidR="003C1F98" w:rsidRPr="008D102E">
              <w:rPr>
                <w:color w:val="auto"/>
              </w:rPr>
              <w:t>beschreiben das Bild</w:t>
            </w:r>
            <w:r w:rsidR="00407353">
              <w:rPr>
                <w:color w:val="auto"/>
              </w:rPr>
              <w:t xml:space="preserve"> alle unterschiedlich. Welche davon passen?</w:t>
            </w:r>
            <w:r w:rsidR="00407353">
              <w:rPr>
                <w:color w:val="auto"/>
              </w:rPr>
              <w:br/>
              <w:t xml:space="preserve">In welchem Zusammenhang habt ihr „pro“, „je“ und „jeweils“ schon mal gehört? </w:t>
            </w:r>
            <w:r w:rsidR="00925568">
              <w:rPr>
                <w:color w:val="auto"/>
              </w:rPr>
              <w:br/>
            </w:r>
            <w:r w:rsidR="00407353">
              <w:rPr>
                <w:color w:val="auto"/>
              </w:rPr>
              <w:t>Was bedeuten die Ausdrücke?</w:t>
            </w:r>
          </w:p>
        </w:tc>
      </w:tr>
      <w:tr w:rsidR="003C1F98" w:rsidRPr="00E73313" w14:paraId="0F7DE668" w14:textId="77777777" w:rsidTr="002E2E60">
        <w:tc>
          <w:tcPr>
            <w:tcW w:w="781" w:type="dxa"/>
          </w:tcPr>
          <w:p w14:paraId="7CB22691" w14:textId="1650784B" w:rsidR="003C1F98" w:rsidRPr="00E73313" w:rsidRDefault="003C1F98" w:rsidP="002E0FA7"/>
        </w:tc>
        <w:tc>
          <w:tcPr>
            <w:tcW w:w="354" w:type="dxa"/>
          </w:tcPr>
          <w:p w14:paraId="597E8402" w14:textId="77777777" w:rsidR="003C1F98" w:rsidRPr="00E73313" w:rsidRDefault="003C1F98" w:rsidP="002E0FA7">
            <w:pPr>
              <w:pStyle w:val="Text"/>
            </w:pPr>
          </w:p>
        </w:tc>
        <w:tc>
          <w:tcPr>
            <w:tcW w:w="8151" w:type="dxa"/>
          </w:tcPr>
          <w:p w14:paraId="659B19D0" w14:textId="77777777" w:rsidR="003C1F98" w:rsidRDefault="003C1F98" w:rsidP="002E0FA7">
            <w:pPr>
              <w:pStyle w:val="Text"/>
            </w:pPr>
          </w:p>
          <w:p w14:paraId="0A3A3FA5" w14:textId="77777777" w:rsidR="003C1F98" w:rsidRDefault="003C1F98" w:rsidP="002E0FA7">
            <w:pPr>
              <w:pStyle w:val="Text"/>
            </w:pPr>
            <w:r w:rsidRPr="00932EF6">
              <w:rPr>
                <w:noProof/>
              </w:rPr>
              <w:drawing>
                <wp:anchor distT="0" distB="0" distL="114300" distR="114300" simplePos="0" relativeHeight="251650134" behindDoc="0" locked="0" layoutInCell="1" allowOverlap="1" wp14:anchorId="2BE10AA5" wp14:editId="608FCC9A">
                  <wp:simplePos x="0" y="0"/>
                  <wp:positionH relativeFrom="column">
                    <wp:posOffset>2830900</wp:posOffset>
                  </wp:positionH>
                  <wp:positionV relativeFrom="paragraph">
                    <wp:posOffset>11835</wp:posOffset>
                  </wp:positionV>
                  <wp:extent cx="1166495" cy="322468"/>
                  <wp:effectExtent l="0" t="0" r="1905" b="0"/>
                  <wp:wrapNone/>
                  <wp:docPr id="609" name="Grafik 609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 descr="Strichmännch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 r="38019" b="3444"/>
                          <a:stretch/>
                        </pic:blipFill>
                        <pic:spPr bwMode="auto">
                          <a:xfrm>
                            <a:off x="0" y="0"/>
                            <a:ext cx="1168390" cy="322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32EF6">
              <w:rPr>
                <w:noProof/>
              </w:rPr>
              <w:drawing>
                <wp:anchor distT="0" distB="0" distL="114300" distR="114300" simplePos="0" relativeHeight="251650133" behindDoc="0" locked="0" layoutInCell="1" allowOverlap="1" wp14:anchorId="19FB083A" wp14:editId="444D324F">
                  <wp:simplePos x="0" y="0"/>
                  <wp:positionH relativeFrom="column">
                    <wp:posOffset>1499870</wp:posOffset>
                  </wp:positionH>
                  <wp:positionV relativeFrom="paragraph">
                    <wp:posOffset>11430</wp:posOffset>
                  </wp:positionV>
                  <wp:extent cx="1166495" cy="312420"/>
                  <wp:effectExtent l="0" t="0" r="0" b="0"/>
                  <wp:wrapNone/>
                  <wp:docPr id="608" name="Grafik 608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 descr="Strichmännch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 r="38019" b="3444"/>
                          <a:stretch/>
                        </pic:blipFill>
                        <pic:spPr bwMode="auto">
                          <a:xfrm>
                            <a:off x="0" y="0"/>
                            <a:ext cx="1166495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32EF6">
              <w:rPr>
                <w:noProof/>
              </w:rPr>
              <w:drawing>
                <wp:anchor distT="0" distB="0" distL="114300" distR="114300" simplePos="0" relativeHeight="251650132" behindDoc="0" locked="0" layoutInCell="1" allowOverlap="1" wp14:anchorId="541C0D5F" wp14:editId="79A4DA07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19050</wp:posOffset>
                  </wp:positionV>
                  <wp:extent cx="1166495" cy="312420"/>
                  <wp:effectExtent l="0" t="0" r="0" b="0"/>
                  <wp:wrapNone/>
                  <wp:docPr id="610" name="Grafik 610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 descr="Strichmännch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 r="38019" b="3444"/>
                          <a:stretch/>
                        </pic:blipFill>
                        <pic:spPr bwMode="auto">
                          <a:xfrm>
                            <a:off x="0" y="0"/>
                            <a:ext cx="1166495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A852D0" w14:textId="77777777" w:rsidR="003C1F98" w:rsidRPr="00E73313" w:rsidRDefault="003C1F98" w:rsidP="002E0FA7">
            <w:pPr>
              <w:pStyle w:val="Text"/>
            </w:pPr>
          </w:p>
        </w:tc>
      </w:tr>
      <w:tr w:rsidR="003C1F98" w:rsidRPr="00E73313" w14:paraId="6F198894" w14:textId="77777777" w:rsidTr="002E2E60">
        <w:tc>
          <w:tcPr>
            <w:tcW w:w="781" w:type="dxa"/>
          </w:tcPr>
          <w:p w14:paraId="30A41A30" w14:textId="12A274BC" w:rsidR="002542C1" w:rsidRDefault="002542C1" w:rsidP="002E0FA7">
            <w:pPr>
              <w:rPr>
                <w:color w:val="000000"/>
                <w:sz w:val="13"/>
                <w:szCs w:val="13"/>
              </w:rPr>
            </w:pPr>
          </w:p>
          <w:p w14:paraId="5E62A451" w14:textId="71D4E5E0" w:rsidR="002542C1" w:rsidRDefault="002542C1" w:rsidP="002E0FA7">
            <w:pPr>
              <w:rPr>
                <w:color w:val="000000"/>
                <w:sz w:val="13"/>
                <w:szCs w:val="13"/>
              </w:rPr>
            </w:pPr>
          </w:p>
          <w:p w14:paraId="6BFCEC62" w14:textId="7D651E5E" w:rsidR="003C1F98" w:rsidRPr="00E73313" w:rsidRDefault="003C1F98" w:rsidP="002E0FA7"/>
        </w:tc>
        <w:tc>
          <w:tcPr>
            <w:tcW w:w="354" w:type="dxa"/>
          </w:tcPr>
          <w:p w14:paraId="61056C2D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1" w:type="dxa"/>
          </w:tcPr>
          <w:p w14:paraId="2813EEDD" w14:textId="77777777" w:rsidR="003C1F98" w:rsidRDefault="00095165" w:rsidP="002E0FA7">
            <w:pPr>
              <w:pStyle w:val="Tex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87" behindDoc="0" locked="0" layoutInCell="1" allowOverlap="1" wp14:anchorId="6E4CE4EA" wp14:editId="76DCE2DA">
                      <wp:simplePos x="0" y="0"/>
                      <wp:positionH relativeFrom="column">
                        <wp:posOffset>4550999</wp:posOffset>
                      </wp:positionH>
                      <wp:positionV relativeFrom="paragraph">
                        <wp:posOffset>327</wp:posOffset>
                      </wp:positionV>
                      <wp:extent cx="578485" cy="722893"/>
                      <wp:effectExtent l="0" t="0" r="5715" b="1270"/>
                      <wp:wrapNone/>
                      <wp:docPr id="1094907028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0300896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43764207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08C265C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4CE4EA" id="_x0000_s1157" style="position:absolute;margin-left:358.35pt;margin-top:.05pt;width:45.55pt;height:56.9pt;z-index:251652387" coordsize="5784,7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">
                      <v:shape id="Grafik 4" o:spid="_x0000_s1158" type="#_x0000_t75" style="position:absolute;width:5784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">
                        <v:imagedata r:id="rId80" o:title="" chromakey="white"/>
                      </v:shape>
                      <v:shape id="Textfeld 12" o:spid="_x0000_s1159" type="#_x0000_t202" style="position:absolute;left:1248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" filled="f" stroked="f" strokeweight=".5pt">
                        <v:textbox inset="0,0,0,0">
                          <w:txbxContent>
                            <w:p w14:paraId="008C265C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C1F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152" behindDoc="0" locked="0" layoutInCell="1" allowOverlap="1" wp14:anchorId="150F850B" wp14:editId="4E400A2B">
                      <wp:simplePos x="0" y="0"/>
                      <wp:positionH relativeFrom="column">
                        <wp:posOffset>902886</wp:posOffset>
                      </wp:positionH>
                      <wp:positionV relativeFrom="paragraph">
                        <wp:posOffset>106540</wp:posOffset>
                      </wp:positionV>
                      <wp:extent cx="2200275" cy="516255"/>
                      <wp:effectExtent l="127000" t="0" r="9525" b="17145"/>
                      <wp:wrapNone/>
                      <wp:docPr id="680" name="Abgerundete rechteckige Legende 6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275" cy="516255"/>
                              </a:xfrm>
                              <a:prstGeom prst="wedgeRoundRectCallout">
                                <a:avLst>
                                  <a:gd name="adj1" fmla="val -67151"/>
                                  <a:gd name="adj2" fmla="val 4013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76EBF3" w14:textId="38A36FE1" w:rsidR="002E0FA7" w:rsidRPr="00505C12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505C12">
                                    <w:rPr>
                                      <w:color w:val="000000"/>
                                    </w:rPr>
                                    <w:t xml:space="preserve">Da sind 3 Gruppen. </w:t>
                                  </w:r>
                                  <w:r w:rsidRPr="00505C12">
                                    <w:rPr>
                                      <w:b/>
                                      <w:color w:val="000000"/>
                                    </w:rPr>
                                    <w:t>In jeder</w:t>
                                  </w:r>
                                  <w:r w:rsidRPr="00505C12">
                                    <w:rPr>
                                      <w:color w:val="000000"/>
                                    </w:rPr>
                                    <w:t xml:space="preserve"> Gruppe sind 5 Kinder</w:t>
                                  </w:r>
                                  <w:r w:rsidR="00AC7020">
                                    <w:rPr>
                                      <w:color w:val="000000"/>
                                    </w:rPr>
                                    <w:t>, a</w:t>
                                  </w:r>
                                  <w:r w:rsidRPr="00505C12">
                                    <w:rPr>
                                      <w:color w:val="000000"/>
                                    </w:rPr>
                                    <w:t xml:space="preserve">lso drei 5er. </w:t>
                                  </w:r>
                                </w:p>
                                <w:p w14:paraId="30468EA0" w14:textId="77777777" w:rsidR="002E0FA7" w:rsidRPr="00505C12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0F850B" id="Abgerundete rechteckige Legende 680" o:spid="_x0000_s1160" type="#_x0000_t62" style="position:absolute;margin-left:71.1pt;margin-top:8.4pt;width:173.25pt;height:40.65pt;z-index:251650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" adj="-3705,11667" filled="f" strokecolor="#bfbfbf [2412]" strokeweight="1pt">
                      <v:textbox inset="1mm,,1mm">
                        <w:txbxContent>
                          <w:p w14:paraId="1F76EBF3" w14:textId="38A36FE1" w:rsidR="002E0FA7" w:rsidRPr="00505C12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  <w:r w:rsidRPr="00505C12">
                              <w:rPr>
                                <w:color w:val="000000"/>
                              </w:rPr>
                              <w:t xml:space="preserve">Da sind 3 Gruppen. </w:t>
                            </w:r>
                            <w:r w:rsidRPr="00505C12">
                              <w:rPr>
                                <w:b/>
                                <w:color w:val="000000"/>
                              </w:rPr>
                              <w:t>In jeder</w:t>
                            </w:r>
                            <w:r w:rsidRPr="00505C12">
                              <w:rPr>
                                <w:color w:val="000000"/>
                              </w:rPr>
                              <w:t xml:space="preserve"> Gruppe sind 5 Kinder</w:t>
                            </w:r>
                            <w:r w:rsidR="00AC7020">
                              <w:rPr>
                                <w:color w:val="000000"/>
                              </w:rPr>
                              <w:t>, a</w:t>
                            </w:r>
                            <w:r w:rsidRPr="00505C12">
                              <w:rPr>
                                <w:color w:val="000000"/>
                              </w:rPr>
                              <w:t xml:space="preserve">lso drei 5er. </w:t>
                            </w:r>
                          </w:p>
                          <w:p w14:paraId="30468EA0" w14:textId="77777777" w:rsidR="002E0FA7" w:rsidRPr="00505C12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3FFB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88" behindDoc="0" locked="0" layoutInCell="1" allowOverlap="1" wp14:anchorId="4D7AECA2" wp14:editId="4B55FF5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29920" cy="747063"/>
                      <wp:effectExtent l="0" t="0" r="0" b="2540"/>
                      <wp:wrapNone/>
                      <wp:docPr id="642791786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3033935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18759961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DFA455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7AECA2" id="_x0000_s1163" style="position:absolute;margin-left:0;margin-top:0;width:49.6pt;height:58.8pt;z-index:251652388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">
                      <v:shape id="Grafik 3" o:spid="_x0000_s1164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">
                        <v:imagedata r:id="rId55" o:title="" chromakey="white"/>
                      </v:shape>
                      <v:shape id="Textfeld 12" o:spid="_x0000_s1165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5CDFA455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FBF5912" w14:textId="77777777" w:rsidR="003C1F98" w:rsidRDefault="003C1F98" w:rsidP="002E0FA7">
            <w:pPr>
              <w:pStyle w:val="Text"/>
            </w:pPr>
          </w:p>
          <w:p w14:paraId="0AC8D7A4" w14:textId="77777777" w:rsidR="003C1F98" w:rsidRDefault="003C1F98" w:rsidP="002E0FA7">
            <w:pPr>
              <w:pStyle w:val="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153" behindDoc="0" locked="0" layoutInCell="1" allowOverlap="1" wp14:anchorId="23C4683E" wp14:editId="09D2F2EF">
                      <wp:simplePos x="0" y="0"/>
                      <wp:positionH relativeFrom="column">
                        <wp:posOffset>2650809</wp:posOffset>
                      </wp:positionH>
                      <wp:positionV relativeFrom="paragraph">
                        <wp:posOffset>56515</wp:posOffset>
                      </wp:positionV>
                      <wp:extent cx="1902460" cy="516255"/>
                      <wp:effectExtent l="0" t="101600" r="167640" b="17145"/>
                      <wp:wrapNone/>
                      <wp:docPr id="682" name="Abgerundete rechteckige Legende 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2460" cy="516255"/>
                              </a:xfrm>
                              <a:prstGeom prst="wedgeRoundRectCallout">
                                <a:avLst>
                                  <a:gd name="adj1" fmla="val 56788"/>
                                  <a:gd name="adj2" fmla="val -68004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8A74CF" w14:textId="77777777" w:rsidR="002E0FA7" w:rsidRPr="00505C12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505C12">
                                    <w:rPr>
                                      <w:color w:val="000000"/>
                                    </w:rPr>
                                    <w:t xml:space="preserve">Da sind 3 Gruppen </w:t>
                                  </w:r>
                                  <w:r w:rsidRPr="00505C12">
                                    <w:rPr>
                                      <w:b/>
                                      <w:color w:val="000000"/>
                                    </w:rPr>
                                    <w:t>mit jeweils</w:t>
                                  </w:r>
                                  <w:r w:rsidRPr="00505C12">
                                    <w:rPr>
                                      <w:color w:val="000000"/>
                                    </w:rPr>
                                    <w:t xml:space="preserve"> 5 Kindern, also 3 mal 5.</w:t>
                                  </w:r>
                                </w:p>
                                <w:p w14:paraId="11AFF4CE" w14:textId="77777777" w:rsidR="002E0FA7" w:rsidRPr="00505C12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C4683E" id="Abgerundete rechteckige Legende 682" o:spid="_x0000_s1164" type="#_x0000_t62" style="position:absolute;margin-left:208.75pt;margin-top:4.45pt;width:149.8pt;height:40.65pt;z-index:2516501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" adj="23066,-3889" fillcolor="white [3212]" strokecolor="#bfbfbf [2412]" strokeweight="1pt">
                      <v:textbox inset="1mm,,1mm">
                        <w:txbxContent>
                          <w:p w14:paraId="238A74CF" w14:textId="77777777" w:rsidR="002E0FA7" w:rsidRPr="00505C12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  <w:r w:rsidRPr="00505C12">
                              <w:rPr>
                                <w:color w:val="000000"/>
                              </w:rPr>
                              <w:t xml:space="preserve">Da sind 3 Gruppen </w:t>
                            </w:r>
                            <w:r w:rsidRPr="00505C12">
                              <w:rPr>
                                <w:b/>
                                <w:color w:val="000000"/>
                              </w:rPr>
                              <w:t>mit jeweils</w:t>
                            </w:r>
                            <w:r w:rsidRPr="00505C12">
                              <w:rPr>
                                <w:color w:val="000000"/>
                              </w:rPr>
                              <w:t xml:space="preserve"> 5 Kindern, also 3 mal 5.</w:t>
                            </w:r>
                          </w:p>
                          <w:p w14:paraId="11AFF4CE" w14:textId="77777777" w:rsidR="002E0FA7" w:rsidRPr="00505C12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60568B9" w14:textId="77777777" w:rsidR="003C1F98" w:rsidRDefault="003C1F98" w:rsidP="002E0FA7">
            <w:pPr>
              <w:pStyle w:val="Text"/>
            </w:pPr>
          </w:p>
          <w:p w14:paraId="288F5940" w14:textId="77777777" w:rsidR="003C1F98" w:rsidRDefault="00CD3FFB" w:rsidP="002E0FA7">
            <w:pPr>
              <w:pStyle w:val="Tex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90" behindDoc="0" locked="0" layoutInCell="1" allowOverlap="1" wp14:anchorId="66CF5C3C" wp14:editId="1F98FE06">
                      <wp:simplePos x="0" y="0"/>
                      <wp:positionH relativeFrom="column">
                        <wp:posOffset>4483331</wp:posOffset>
                      </wp:positionH>
                      <wp:positionV relativeFrom="paragraph">
                        <wp:posOffset>175317</wp:posOffset>
                      </wp:positionV>
                      <wp:extent cx="547370" cy="694698"/>
                      <wp:effectExtent l="0" t="0" r="0" b="3810"/>
                      <wp:wrapNone/>
                      <wp:docPr id="747311371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7954098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66380540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978BA80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 w:rsidRPr="008D5126"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CF5C3C" id="_x0000_s1167" style="position:absolute;margin-left:353pt;margin-top:13.8pt;width:43.1pt;height:54.7pt;z-index:251652390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">
                      <v:shape id="Grafik 10" o:spid="_x0000_s1168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">
                        <v:imagedata r:id="rId64" o:title="" chromakey="white"/>
                      </v:shape>
                      <v:shape id="Textfeld 12" o:spid="_x0000_s1169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978BA80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 w:rsidRPr="008D5126"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89" behindDoc="0" locked="0" layoutInCell="1" allowOverlap="1" wp14:anchorId="26E9F129" wp14:editId="42351BA7">
                      <wp:simplePos x="0" y="0"/>
                      <wp:positionH relativeFrom="column">
                        <wp:posOffset>124342</wp:posOffset>
                      </wp:positionH>
                      <wp:positionV relativeFrom="paragraph">
                        <wp:posOffset>41125</wp:posOffset>
                      </wp:positionV>
                      <wp:extent cx="487698" cy="793616"/>
                      <wp:effectExtent l="0" t="0" r="0" b="6985"/>
                      <wp:wrapNone/>
                      <wp:docPr id="1806991847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98" cy="793616"/>
                                <a:chOff x="73712" y="-43076"/>
                                <a:chExt cx="487774" cy="7941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1243704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0614461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1FF7C1" w14:textId="77777777" w:rsidR="002E0FA7" w:rsidRPr="008D5126" w:rsidRDefault="002E0FA7" w:rsidP="00CD3FFB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E9F129" id="_x0000_s1168" style="position:absolute;margin-left:9.8pt;margin-top:3.25pt;width:38.4pt;height:62.5pt;z-index:251652389;mso-width-relative:margin;mso-height-relative:margin" coordorigin="737,-430" coordsize="4877,7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">
                      <v:shape id="Grafik 5" o:spid="_x0000_s1169" type="#_x0000_t75" style="position:absolute;left:737;top:-430;width:4877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">
                        <v:imagedata r:id="rId84" o:title="" chromakey="white"/>
                      </v:shape>
                      <v:shape id="Textfeld 12" o:spid="_x0000_s1170" type="#_x0000_t202" style="position:absolute;left:926;top:604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" filled="f" stroked="f" strokeweight=".5pt">
                        <v:textbox inset="0,0,0,0">
                          <w:txbxContent>
                            <w:p w14:paraId="4D1FF7C1" w14:textId="77777777" w:rsidR="002E0FA7" w:rsidRPr="008D5126" w:rsidRDefault="002E0FA7" w:rsidP="00CD3FFB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C1F9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155" behindDoc="0" locked="0" layoutInCell="1" allowOverlap="1" wp14:anchorId="5361DF5E" wp14:editId="30DF4E8B">
                      <wp:simplePos x="0" y="0"/>
                      <wp:positionH relativeFrom="column">
                        <wp:posOffset>691515</wp:posOffset>
                      </wp:positionH>
                      <wp:positionV relativeFrom="paragraph">
                        <wp:posOffset>84567</wp:posOffset>
                      </wp:positionV>
                      <wp:extent cx="1963420" cy="516255"/>
                      <wp:effectExtent l="203200" t="0" r="17780" b="17145"/>
                      <wp:wrapNone/>
                      <wp:docPr id="686" name="Abgerundete rechteckige Legende 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3420" cy="516255"/>
                              </a:xfrm>
                              <a:prstGeom prst="wedgeRoundRectCallout">
                                <a:avLst>
                                  <a:gd name="adj1" fmla="val -59395"/>
                                  <a:gd name="adj2" fmla="val 11798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46D6E1" w14:textId="14F9D97D" w:rsidR="002E0FA7" w:rsidRPr="00505C12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505C12">
                                    <w:rPr>
                                      <w:color w:val="000000"/>
                                    </w:rPr>
                                    <w:t xml:space="preserve">Da sind 3 Gruppen. </w:t>
                                  </w:r>
                                  <w:r w:rsidRPr="00505C12">
                                    <w:rPr>
                                      <w:b/>
                                      <w:color w:val="000000"/>
                                    </w:rPr>
                                    <w:t xml:space="preserve">Pro </w:t>
                                  </w:r>
                                  <w:r w:rsidRPr="00505C12">
                                    <w:rPr>
                                      <w:color w:val="000000"/>
                                    </w:rPr>
                                    <w:t>Gruppe sind es 5 Kinder</w:t>
                                  </w:r>
                                  <w:r w:rsidR="00AC7020">
                                    <w:rPr>
                                      <w:color w:val="000000"/>
                                    </w:rPr>
                                    <w:t>, a</w:t>
                                  </w:r>
                                  <w:r w:rsidRPr="00505C12">
                                    <w:rPr>
                                      <w:color w:val="000000"/>
                                    </w:rPr>
                                    <w:t>lso 3 mal 5.</w:t>
                                  </w:r>
                                </w:p>
                                <w:p w14:paraId="07AE2BD7" w14:textId="77777777" w:rsidR="002E0FA7" w:rsidRPr="00505C12" w:rsidRDefault="002E0FA7" w:rsidP="003C1F98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61DF5E" id="Abgerundete rechteckige Legende 686" o:spid="_x0000_s1171" type="#_x0000_t62" style="position:absolute;margin-left:54.45pt;margin-top:6.65pt;width:154.6pt;height:40.65pt;z-index:2516501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" adj="-2029,13348" fillcolor="white [3212]" strokecolor="#bfbfbf [2412]" strokeweight="1pt">
                      <v:textbox inset="1mm,,1mm">
                        <w:txbxContent>
                          <w:p w14:paraId="1B46D6E1" w14:textId="14F9D97D" w:rsidR="002E0FA7" w:rsidRPr="00505C12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  <w:r w:rsidRPr="00505C12">
                              <w:rPr>
                                <w:color w:val="000000"/>
                              </w:rPr>
                              <w:t xml:space="preserve">Da sind 3 Gruppen. </w:t>
                            </w:r>
                            <w:r w:rsidRPr="00505C12">
                              <w:rPr>
                                <w:b/>
                                <w:color w:val="000000"/>
                              </w:rPr>
                              <w:t xml:space="preserve">Pro </w:t>
                            </w:r>
                            <w:r w:rsidRPr="00505C12">
                              <w:rPr>
                                <w:color w:val="000000"/>
                              </w:rPr>
                              <w:t>Gruppe sind es 5 Kinder</w:t>
                            </w:r>
                            <w:r w:rsidR="00AC7020">
                              <w:rPr>
                                <w:color w:val="000000"/>
                              </w:rPr>
                              <w:t>, a</w:t>
                            </w:r>
                            <w:r w:rsidRPr="00505C12">
                              <w:rPr>
                                <w:color w:val="000000"/>
                              </w:rPr>
                              <w:t>lso 3 mal 5.</w:t>
                            </w:r>
                          </w:p>
                          <w:p w14:paraId="07AE2BD7" w14:textId="77777777" w:rsidR="002E0FA7" w:rsidRPr="00505C12" w:rsidRDefault="002E0FA7" w:rsidP="003C1F98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E5FB023" w14:textId="77777777" w:rsidR="003C1F98" w:rsidRDefault="003C1F98" w:rsidP="002E0FA7">
            <w:pPr>
              <w:pStyle w:val="Text"/>
            </w:pPr>
          </w:p>
          <w:p w14:paraId="57F4F7EB" w14:textId="77777777" w:rsidR="003C1F98" w:rsidRDefault="003811BF" w:rsidP="002E0FA7">
            <w:pPr>
              <w:pStyle w:val="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395" behindDoc="0" locked="0" layoutInCell="1" allowOverlap="1" wp14:anchorId="112C8057" wp14:editId="10CEB8F8">
                      <wp:simplePos x="0" y="0"/>
                      <wp:positionH relativeFrom="column">
                        <wp:posOffset>2583994</wp:posOffset>
                      </wp:positionH>
                      <wp:positionV relativeFrom="paragraph">
                        <wp:posOffset>13335</wp:posOffset>
                      </wp:positionV>
                      <wp:extent cx="1828800" cy="516255"/>
                      <wp:effectExtent l="0" t="0" r="152400" b="17145"/>
                      <wp:wrapNone/>
                      <wp:docPr id="683" name="Abgerundete rechteckige Legende 6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516255"/>
                              </a:xfrm>
                              <a:prstGeom prst="wedgeRoundRectCallout">
                                <a:avLst>
                                  <a:gd name="adj1" fmla="val 56779"/>
                                  <a:gd name="adj2" fmla="val -19344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A9FE3B" w14:textId="77777777" w:rsidR="002E0FA7" w:rsidRPr="00505C12" w:rsidRDefault="002E0FA7" w:rsidP="003811BF">
                                  <w:pPr>
                                    <w:rPr>
                                      <w:color w:val="000000"/>
                                    </w:rPr>
                                  </w:pPr>
                                  <w:r w:rsidRPr="00505C12">
                                    <w:rPr>
                                      <w:color w:val="000000"/>
                                    </w:rPr>
                                    <w:t xml:space="preserve">Da sind 3 Gruppen </w:t>
                                  </w:r>
                                  <w:r w:rsidRPr="00505C12">
                                    <w:rPr>
                                      <w:b/>
                                      <w:color w:val="000000"/>
                                    </w:rPr>
                                    <w:t>mit je</w:t>
                                  </w:r>
                                  <w:r w:rsidRPr="00505C12">
                                    <w:rPr>
                                      <w:color w:val="000000"/>
                                    </w:rPr>
                                    <w:t xml:space="preserve"> 5 Kindern. Drei 5er sind 3 mal 5.</w:t>
                                  </w:r>
                                </w:p>
                                <w:p w14:paraId="0C8AF8C6" w14:textId="77777777" w:rsidR="002E0FA7" w:rsidRPr="00505C12" w:rsidRDefault="002E0FA7" w:rsidP="003811BF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2C8057" id="Abgerundete rechteckige Legende 683" o:spid="_x0000_s1172" type="#_x0000_t62" style="position:absolute;margin-left:203.45pt;margin-top:1.05pt;width:2in;height:40.65pt;z-index:2516523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" adj="23064,6622" fillcolor="white [3212]" strokecolor="#bfbfbf [2412]" strokeweight="1pt">
                      <v:textbox inset="1mm,,0">
                        <w:txbxContent>
                          <w:p w14:paraId="58A9FE3B" w14:textId="77777777" w:rsidR="002E0FA7" w:rsidRPr="00505C12" w:rsidRDefault="002E0FA7" w:rsidP="003811BF">
                            <w:pPr>
                              <w:rPr>
                                <w:color w:val="000000"/>
                              </w:rPr>
                            </w:pPr>
                            <w:r w:rsidRPr="00505C12">
                              <w:rPr>
                                <w:color w:val="000000"/>
                              </w:rPr>
                              <w:t xml:space="preserve">Da sind 3 Gruppen </w:t>
                            </w:r>
                            <w:r w:rsidRPr="00505C12">
                              <w:rPr>
                                <w:b/>
                                <w:color w:val="000000"/>
                              </w:rPr>
                              <w:t>mit je</w:t>
                            </w:r>
                            <w:r w:rsidRPr="00505C12">
                              <w:rPr>
                                <w:color w:val="000000"/>
                              </w:rPr>
                              <w:t xml:space="preserve"> 5 Kindern. Drei 5er sind 3 mal 5.</w:t>
                            </w:r>
                          </w:p>
                          <w:p w14:paraId="0C8AF8C6" w14:textId="77777777" w:rsidR="002E0FA7" w:rsidRPr="00505C12" w:rsidRDefault="002E0FA7" w:rsidP="003811BF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BD7DDF7" w14:textId="77777777" w:rsidR="003C1F98" w:rsidRDefault="003C1F98" w:rsidP="002E0FA7">
            <w:pPr>
              <w:pStyle w:val="Text"/>
            </w:pPr>
          </w:p>
          <w:p w14:paraId="536B46A3" w14:textId="77777777" w:rsidR="003C1F98" w:rsidRDefault="003C1F98" w:rsidP="002E0FA7">
            <w:pPr>
              <w:pStyle w:val="Text"/>
            </w:pPr>
          </w:p>
          <w:p w14:paraId="5581C96F" w14:textId="77777777" w:rsidR="003C1F98" w:rsidRPr="00E73313" w:rsidRDefault="003C1F98" w:rsidP="002E0FA7">
            <w:pPr>
              <w:pStyle w:val="Text"/>
            </w:pPr>
          </w:p>
        </w:tc>
      </w:tr>
      <w:tr w:rsidR="003C1F98" w:rsidRPr="00E73313" w14:paraId="22B9755E" w14:textId="77777777" w:rsidTr="002E2E60">
        <w:tc>
          <w:tcPr>
            <w:tcW w:w="781" w:type="dxa"/>
          </w:tcPr>
          <w:p w14:paraId="41998D20" w14:textId="77777777" w:rsidR="003C1F98" w:rsidRPr="00E73313" w:rsidRDefault="003C1F98" w:rsidP="003760D9">
            <w:pPr>
              <w:pStyle w:val="berschrift2"/>
            </w:pPr>
          </w:p>
        </w:tc>
        <w:tc>
          <w:tcPr>
            <w:tcW w:w="8505" w:type="dxa"/>
            <w:gridSpan w:val="2"/>
          </w:tcPr>
          <w:p w14:paraId="3AC7EC1A" w14:textId="2ECD28EF" w:rsidR="003C1F98" w:rsidRDefault="00CD3FFB" w:rsidP="003760D9">
            <w:pPr>
              <w:pStyle w:val="berschrift2"/>
            </w:pPr>
            <w:r>
              <w:rPr>
                <w:noProof/>
              </w:rPr>
              <w:drawing>
                <wp:anchor distT="0" distB="0" distL="114300" distR="114300" simplePos="0" relativeHeight="251650136" behindDoc="0" locked="0" layoutInCell="1" allowOverlap="1" wp14:anchorId="1C32DCF1" wp14:editId="7AEC158F">
                  <wp:simplePos x="0" y="0"/>
                  <wp:positionH relativeFrom="column">
                    <wp:posOffset>4570095</wp:posOffset>
                  </wp:positionH>
                  <wp:positionV relativeFrom="paragraph">
                    <wp:posOffset>158750</wp:posOffset>
                  </wp:positionV>
                  <wp:extent cx="788035" cy="552450"/>
                  <wp:effectExtent l="0" t="0" r="0" b="6350"/>
                  <wp:wrapNone/>
                  <wp:docPr id="616" name="Bild 32" descr="Macintosh HD:Users:kakinwunmi:Desktop:Bilder Janina:Eierkar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Eierkar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135" behindDoc="0" locked="0" layoutInCell="1" allowOverlap="1" wp14:anchorId="1049FA49" wp14:editId="07A909DD">
                  <wp:simplePos x="0" y="0"/>
                  <wp:positionH relativeFrom="column">
                    <wp:posOffset>3556000</wp:posOffset>
                  </wp:positionH>
                  <wp:positionV relativeFrom="paragraph">
                    <wp:posOffset>121285</wp:posOffset>
                  </wp:positionV>
                  <wp:extent cx="788035" cy="552450"/>
                  <wp:effectExtent l="0" t="0" r="0" b="6350"/>
                  <wp:wrapNone/>
                  <wp:docPr id="615" name="Bild 32" descr="Macintosh HD:Users:kakinwunmi:Desktop:Bilder Janina:Eierkar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Eierkar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137" behindDoc="0" locked="0" layoutInCell="1" allowOverlap="1" wp14:anchorId="640CB903" wp14:editId="4E040A95">
                  <wp:simplePos x="0" y="0"/>
                  <wp:positionH relativeFrom="column">
                    <wp:posOffset>4518025</wp:posOffset>
                  </wp:positionH>
                  <wp:positionV relativeFrom="paragraph">
                    <wp:posOffset>762635</wp:posOffset>
                  </wp:positionV>
                  <wp:extent cx="788035" cy="552450"/>
                  <wp:effectExtent l="0" t="0" r="0" b="6350"/>
                  <wp:wrapNone/>
                  <wp:docPr id="617" name="Bild 32" descr="Macintosh HD:Users:kakinwunmi:Desktop:Bilder Janina:Eierkar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Eierkar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138" behindDoc="0" locked="0" layoutInCell="1" allowOverlap="1" wp14:anchorId="647A4697" wp14:editId="0C16C4BB">
                  <wp:simplePos x="0" y="0"/>
                  <wp:positionH relativeFrom="column">
                    <wp:posOffset>3552190</wp:posOffset>
                  </wp:positionH>
                  <wp:positionV relativeFrom="paragraph">
                    <wp:posOffset>767080</wp:posOffset>
                  </wp:positionV>
                  <wp:extent cx="788035" cy="552450"/>
                  <wp:effectExtent l="0" t="0" r="0" b="6350"/>
                  <wp:wrapNone/>
                  <wp:docPr id="618" name="Bild 32" descr="Macintosh HD:Users:kakinwunmi:Desktop:Bilder Janina:Eierkar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kakinwunmi:Desktop:Bilder Janina:Eierkar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1F98" w:rsidRPr="00E73313" w14:paraId="7459DE24" w14:textId="77777777" w:rsidTr="002E2E60">
        <w:tc>
          <w:tcPr>
            <w:tcW w:w="781" w:type="dxa"/>
          </w:tcPr>
          <w:p w14:paraId="3FD85B69" w14:textId="77777777" w:rsidR="003C1F98" w:rsidRPr="00E73313" w:rsidRDefault="00CD3FFB" w:rsidP="00CD3FFB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23C3AD90" wp14:editId="1EF106A7">
                  <wp:extent cx="360000" cy="272386"/>
                  <wp:effectExtent l="0" t="0" r="2540" b="0"/>
                  <wp:docPr id="1226296909" name="Grafik 1226296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" w:type="dxa"/>
          </w:tcPr>
          <w:p w14:paraId="6A3790D3" w14:textId="77777777" w:rsidR="003C1F98" w:rsidRPr="00E73313" w:rsidRDefault="003811BF" w:rsidP="003811BF">
            <w:pPr>
              <w:pStyle w:val="berschrift4"/>
            </w:pPr>
            <w:r>
              <w:t>b)</w:t>
            </w:r>
          </w:p>
        </w:tc>
        <w:tc>
          <w:tcPr>
            <w:tcW w:w="8151" w:type="dxa"/>
          </w:tcPr>
          <w:p w14:paraId="70BBEC01" w14:textId="43344B6A" w:rsidR="003C1F98" w:rsidRPr="00A77CEF" w:rsidRDefault="003C1F98" w:rsidP="003811BF">
            <w:r w:rsidRPr="00A77CEF">
              <w:t xml:space="preserve">Wie würden Emily, Jonas, Tara und Kenan </w:t>
            </w:r>
            <w:r>
              <w:br/>
            </w:r>
            <w:r w:rsidRPr="00A77CEF">
              <w:t xml:space="preserve">dieses Bild </w:t>
            </w:r>
            <w:r w:rsidR="001217D3">
              <w:t xml:space="preserve">mit den Eierkartons </w:t>
            </w:r>
            <w:r w:rsidRPr="00A77CEF">
              <w:t>beschreiben?</w:t>
            </w:r>
          </w:p>
        </w:tc>
      </w:tr>
      <w:tr w:rsidR="003C1F98" w:rsidRPr="00E73313" w14:paraId="61B36532" w14:textId="77777777" w:rsidTr="002E2E60">
        <w:tc>
          <w:tcPr>
            <w:tcW w:w="781" w:type="dxa"/>
          </w:tcPr>
          <w:p w14:paraId="36AC0DFB" w14:textId="77777777" w:rsidR="003C1F98" w:rsidRPr="00E73313" w:rsidRDefault="003C1F98" w:rsidP="002E0FA7"/>
        </w:tc>
        <w:tc>
          <w:tcPr>
            <w:tcW w:w="354" w:type="dxa"/>
          </w:tcPr>
          <w:p w14:paraId="01A11640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1" w:type="dxa"/>
          </w:tcPr>
          <w:p w14:paraId="1BDF5458" w14:textId="77777777" w:rsidR="003C1F98" w:rsidRDefault="003C1F98" w:rsidP="002E0FA7">
            <w:pPr>
              <w:pStyle w:val="Text"/>
            </w:pPr>
          </w:p>
        </w:tc>
      </w:tr>
      <w:tr w:rsidR="003C1F98" w:rsidRPr="00E73313" w14:paraId="1436AFC5" w14:textId="77777777" w:rsidTr="002E2E60">
        <w:tc>
          <w:tcPr>
            <w:tcW w:w="781" w:type="dxa"/>
          </w:tcPr>
          <w:p w14:paraId="3A3E2178" w14:textId="77777777" w:rsidR="003C1F98" w:rsidRPr="00E73313" w:rsidRDefault="003C1F98" w:rsidP="002E0FA7"/>
        </w:tc>
        <w:tc>
          <w:tcPr>
            <w:tcW w:w="354" w:type="dxa"/>
          </w:tcPr>
          <w:p w14:paraId="7C96C2D8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1" w:type="dxa"/>
          </w:tcPr>
          <w:p w14:paraId="3EBDD8E5" w14:textId="77777777" w:rsidR="003C1F98" w:rsidRDefault="003C1F98" w:rsidP="002E0FA7">
            <w:pPr>
              <w:pStyle w:val="Text"/>
            </w:pPr>
          </w:p>
        </w:tc>
      </w:tr>
    </w:tbl>
    <w:p w14:paraId="1101E599" w14:textId="23D21ECA" w:rsidR="003C1F98" w:rsidRDefault="003C1F98" w:rsidP="003C1F98"/>
    <w:tbl>
      <w:tblPr>
        <w:tblW w:w="9286" w:type="dxa"/>
        <w:tblInd w:w="-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54"/>
        <w:gridCol w:w="8152"/>
      </w:tblGrid>
      <w:tr w:rsidR="003C1F98" w:rsidRPr="00E73313" w14:paraId="2856A4F6" w14:textId="77777777" w:rsidTr="002E0FA7">
        <w:tc>
          <w:tcPr>
            <w:tcW w:w="780" w:type="dxa"/>
          </w:tcPr>
          <w:p w14:paraId="10D1C792" w14:textId="77777777" w:rsidR="003C1F98" w:rsidRPr="00E73313" w:rsidRDefault="00711B95" w:rsidP="00CD3FFB">
            <w:pPr>
              <w:pStyle w:val="berschrift3"/>
              <w:spacing w:line="240" w:lineRule="atLeast"/>
            </w:pPr>
            <w:r>
              <w:t>4</w:t>
            </w:r>
            <w:r w:rsidR="00505C12">
              <w:t>.2</w:t>
            </w:r>
          </w:p>
        </w:tc>
        <w:tc>
          <w:tcPr>
            <w:tcW w:w="8506" w:type="dxa"/>
            <w:gridSpan w:val="2"/>
          </w:tcPr>
          <w:p w14:paraId="5AE1ED3A" w14:textId="554D330F" w:rsidR="003C1F98" w:rsidRPr="00E73313" w:rsidRDefault="00A71530" w:rsidP="00505C12">
            <w:pPr>
              <w:pStyle w:val="berschrift3"/>
            </w:pPr>
            <w:r>
              <w:t xml:space="preserve">Multiplikations-Aufgaben </w:t>
            </w:r>
            <w:r w:rsidR="003C1F98" w:rsidRPr="00E73313">
              <w:t>und Bilder zu Rechengeschichten finden</w:t>
            </w:r>
          </w:p>
        </w:tc>
      </w:tr>
      <w:tr w:rsidR="003C1F98" w:rsidRPr="00E73313" w14:paraId="116EA617" w14:textId="77777777" w:rsidTr="002E0FA7">
        <w:tc>
          <w:tcPr>
            <w:tcW w:w="780" w:type="dxa"/>
          </w:tcPr>
          <w:p w14:paraId="1F033182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588F0E49" w14:textId="77777777" w:rsidR="003C1F98" w:rsidRPr="00E73313" w:rsidRDefault="003C1F98" w:rsidP="002E0FA7">
            <w:pPr>
              <w:pStyle w:val="Text"/>
            </w:pPr>
          </w:p>
        </w:tc>
        <w:tc>
          <w:tcPr>
            <w:tcW w:w="8152" w:type="dxa"/>
          </w:tcPr>
          <w:p w14:paraId="0323D9FE" w14:textId="1803A15B" w:rsidR="003C1F98" w:rsidRPr="00E73313" w:rsidRDefault="003C1F98" w:rsidP="00095165">
            <w:pPr>
              <w:pStyle w:val="Text"/>
            </w:pPr>
            <w:r w:rsidRPr="00E73313">
              <w:t xml:space="preserve">Zeichne zu jeder Rechengeschichte ein passendes Bild ins Heft. </w:t>
            </w:r>
            <w:r w:rsidRPr="00E73313">
              <w:br/>
              <w:t xml:space="preserve">Schreibe dann die passende </w:t>
            </w:r>
            <w:r w:rsidR="00825DFF">
              <w:t>Multiplikations-Aufgabe</w:t>
            </w:r>
            <w:r w:rsidRPr="00E73313">
              <w:t xml:space="preserve"> dazu</w:t>
            </w:r>
            <w:r w:rsidR="00982CBF">
              <w:t xml:space="preserve"> auf</w:t>
            </w:r>
            <w:r w:rsidRPr="00E73313">
              <w:t>.</w:t>
            </w:r>
          </w:p>
        </w:tc>
      </w:tr>
      <w:tr w:rsidR="003C1F98" w:rsidRPr="00E73313" w14:paraId="2D5AFF90" w14:textId="77777777" w:rsidTr="002E0FA7">
        <w:tc>
          <w:tcPr>
            <w:tcW w:w="780" w:type="dxa"/>
          </w:tcPr>
          <w:p w14:paraId="5CE67867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10A5F32B" w14:textId="77777777" w:rsidR="003C1F98" w:rsidRPr="00E73313" w:rsidRDefault="003C1F98" w:rsidP="002E0FA7">
            <w:pPr>
              <w:pStyle w:val="Text"/>
            </w:pPr>
          </w:p>
        </w:tc>
        <w:tc>
          <w:tcPr>
            <w:tcW w:w="8152" w:type="dxa"/>
          </w:tcPr>
          <w:p w14:paraId="496E73BD" w14:textId="77777777" w:rsidR="003C1F98" w:rsidRPr="00E73313" w:rsidRDefault="003C1F98" w:rsidP="002E0FA7">
            <w:pPr>
              <w:pStyle w:val="Text"/>
            </w:pPr>
          </w:p>
        </w:tc>
      </w:tr>
      <w:tr w:rsidR="003C1F98" w:rsidRPr="00E73313" w14:paraId="2EB17671" w14:textId="77777777" w:rsidTr="002E0FA7">
        <w:tc>
          <w:tcPr>
            <w:tcW w:w="780" w:type="dxa"/>
          </w:tcPr>
          <w:p w14:paraId="170B125A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1ECBD4C6" w14:textId="77777777" w:rsidR="003C1F98" w:rsidRPr="00E73313" w:rsidRDefault="003C1F98" w:rsidP="00505C12">
            <w:pPr>
              <w:pStyle w:val="berschrift4"/>
            </w:pPr>
            <w:r w:rsidRPr="00E73313">
              <w:t>a)</w:t>
            </w:r>
          </w:p>
        </w:tc>
        <w:tc>
          <w:tcPr>
            <w:tcW w:w="8152" w:type="dxa"/>
          </w:tcPr>
          <w:p w14:paraId="0CAE6DC0" w14:textId="16E49681" w:rsidR="003C1F98" w:rsidRPr="00E73313" w:rsidRDefault="003C1F98" w:rsidP="002E0FA7">
            <w:pPr>
              <w:pStyle w:val="Text"/>
            </w:pPr>
            <w:r w:rsidRPr="00E73313">
              <w:t xml:space="preserve">Eine Schokoladentafel hat 6 </w:t>
            </w:r>
            <w:r>
              <w:t xml:space="preserve">Reihen. </w:t>
            </w:r>
            <w:r w:rsidRPr="00F84CF4">
              <w:t>I</w:t>
            </w:r>
            <w:r w:rsidRPr="00E73313">
              <w:t>n jede</w:t>
            </w:r>
            <w:r w:rsidR="00536213">
              <w:t xml:space="preserve">r Reihe </w:t>
            </w:r>
            <w:r w:rsidRPr="00E73313">
              <w:t>sind 4 Stücke.</w:t>
            </w:r>
            <w:r w:rsidRPr="00E73313">
              <w:br/>
              <w:t>Wie viele Stücke sind es insgesamt?</w:t>
            </w:r>
          </w:p>
          <w:p w14:paraId="1AB50C9C" w14:textId="77777777" w:rsidR="003C1F98" w:rsidRPr="00E73313" w:rsidRDefault="003C1F98" w:rsidP="002E0FA7">
            <w:pPr>
              <w:pStyle w:val="Text"/>
            </w:pPr>
          </w:p>
        </w:tc>
      </w:tr>
      <w:tr w:rsidR="003C1F98" w:rsidRPr="00E73313" w14:paraId="77D6D2B7" w14:textId="77777777" w:rsidTr="002E0FA7">
        <w:tc>
          <w:tcPr>
            <w:tcW w:w="780" w:type="dxa"/>
          </w:tcPr>
          <w:p w14:paraId="6919A89C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18666787" w14:textId="77777777" w:rsidR="003C1F98" w:rsidRPr="00E73313" w:rsidRDefault="003C1F98" w:rsidP="00505C12">
            <w:pPr>
              <w:pStyle w:val="berschrift4"/>
            </w:pPr>
            <w:r w:rsidRPr="00E73313">
              <w:t>b)</w:t>
            </w:r>
          </w:p>
        </w:tc>
        <w:tc>
          <w:tcPr>
            <w:tcW w:w="8152" w:type="dxa"/>
          </w:tcPr>
          <w:p w14:paraId="2B9E6D60" w14:textId="77777777" w:rsidR="003C1F98" w:rsidRPr="00E73313" w:rsidRDefault="003C1F98" w:rsidP="002E0FA7">
            <w:pPr>
              <w:pStyle w:val="Text"/>
            </w:pPr>
            <w:r>
              <w:t>Maurice</w:t>
            </w:r>
            <w:r w:rsidRPr="00E73313">
              <w:t xml:space="preserve"> packt 4 Bonbontüten. In jede Tüte packt er 10 Bonbons.</w:t>
            </w:r>
            <w:r w:rsidRPr="00E73313">
              <w:br/>
              <w:t>Wie viele Bonbons verpackt er insgesamt?</w:t>
            </w:r>
          </w:p>
        </w:tc>
      </w:tr>
      <w:tr w:rsidR="003C1F98" w:rsidRPr="00E73313" w14:paraId="17F3C358" w14:textId="77777777" w:rsidTr="002E0FA7">
        <w:tc>
          <w:tcPr>
            <w:tcW w:w="780" w:type="dxa"/>
          </w:tcPr>
          <w:p w14:paraId="075EA454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54D2E8EE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3A3ED810" w14:textId="77777777" w:rsidR="003C1F98" w:rsidRDefault="003C1F98" w:rsidP="002E0FA7">
            <w:pPr>
              <w:pStyle w:val="Text"/>
            </w:pPr>
          </w:p>
        </w:tc>
      </w:tr>
      <w:tr w:rsidR="003C1F98" w:rsidRPr="00E73313" w14:paraId="6A902991" w14:textId="77777777" w:rsidTr="002E0FA7">
        <w:tc>
          <w:tcPr>
            <w:tcW w:w="780" w:type="dxa"/>
          </w:tcPr>
          <w:p w14:paraId="7D99BF29" w14:textId="77777777" w:rsidR="003C1F98" w:rsidRPr="00E73313" w:rsidRDefault="00711B95" w:rsidP="00CD3FFB">
            <w:pPr>
              <w:pStyle w:val="berschrift3"/>
              <w:spacing w:line="240" w:lineRule="atLeast"/>
            </w:pPr>
            <w:r>
              <w:t>4</w:t>
            </w:r>
            <w:r w:rsidR="00505C12">
              <w:t>.3</w:t>
            </w:r>
          </w:p>
        </w:tc>
        <w:tc>
          <w:tcPr>
            <w:tcW w:w="8506" w:type="dxa"/>
            <w:gridSpan w:val="2"/>
          </w:tcPr>
          <w:p w14:paraId="0E4790F1" w14:textId="3EB04E7F" w:rsidR="003C1F98" w:rsidRDefault="003C1F98" w:rsidP="00505C12">
            <w:pPr>
              <w:pStyle w:val="berschrift3"/>
            </w:pPr>
            <w:r w:rsidRPr="00E73313">
              <w:t xml:space="preserve">Rechengeschichten und </w:t>
            </w:r>
            <w:r w:rsidR="00A71530">
              <w:t xml:space="preserve">Multiplikations-Aufgaben </w:t>
            </w:r>
            <w:r w:rsidRPr="00E73313">
              <w:t>zu Bildern finden</w:t>
            </w:r>
          </w:p>
        </w:tc>
      </w:tr>
      <w:tr w:rsidR="003C1F98" w:rsidRPr="00E73313" w14:paraId="3A9C838A" w14:textId="77777777" w:rsidTr="002E0FA7">
        <w:tc>
          <w:tcPr>
            <w:tcW w:w="780" w:type="dxa"/>
          </w:tcPr>
          <w:p w14:paraId="37978C79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4BF4CDE8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098C0FDB" w14:textId="77777777" w:rsidR="003C1F98" w:rsidRPr="00E73313" w:rsidRDefault="003C1F98" w:rsidP="002E0FA7">
            <w:pPr>
              <w:pStyle w:val="Text"/>
            </w:pPr>
            <w:r w:rsidRPr="00E73313">
              <w:t xml:space="preserve">Schreibe zu jedem Bild eine passende Rechengeschichte in dein Heft. </w:t>
            </w:r>
          </w:p>
          <w:p w14:paraId="5D48FE7A" w14:textId="2CCF99F1" w:rsidR="003C1F98" w:rsidRPr="00E73313" w:rsidRDefault="003C1F98" w:rsidP="002E0FA7">
            <w:pPr>
              <w:pStyle w:val="Text"/>
            </w:pPr>
            <w:r w:rsidRPr="00E73313">
              <w:t xml:space="preserve">Schreibe auch eine Frage und eine passende </w:t>
            </w:r>
            <w:r w:rsidR="00825DFF">
              <w:t>Multiplikations-Aufgabe</w:t>
            </w:r>
            <w:r w:rsidRPr="00E73313">
              <w:t xml:space="preserve"> auf.</w:t>
            </w:r>
          </w:p>
          <w:p w14:paraId="545777D2" w14:textId="77777777" w:rsidR="003C1F98" w:rsidRDefault="003C1F98" w:rsidP="002E0FA7">
            <w:pPr>
              <w:pStyle w:val="Text"/>
            </w:pPr>
          </w:p>
        </w:tc>
      </w:tr>
      <w:tr w:rsidR="003C1F98" w:rsidRPr="00E73313" w14:paraId="467C8E69" w14:textId="77777777" w:rsidTr="002E0FA7">
        <w:tc>
          <w:tcPr>
            <w:tcW w:w="780" w:type="dxa"/>
          </w:tcPr>
          <w:p w14:paraId="216F0D37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3C5AC6C8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0188AB4B" w14:textId="0831A6DB" w:rsidR="003C1F98" w:rsidRPr="00E73313" w:rsidRDefault="003C1F98" w:rsidP="002E0FA7">
            <w:r w:rsidRPr="00735B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93" behindDoc="1" locked="0" layoutInCell="1" allowOverlap="1" wp14:anchorId="304A6018" wp14:editId="7C777A86">
                      <wp:simplePos x="0" y="0"/>
                      <wp:positionH relativeFrom="column">
                        <wp:posOffset>3167380</wp:posOffset>
                      </wp:positionH>
                      <wp:positionV relativeFrom="paragraph">
                        <wp:posOffset>27305</wp:posOffset>
                      </wp:positionV>
                      <wp:extent cx="1381125" cy="504825"/>
                      <wp:effectExtent l="0" t="0" r="28575" b="28575"/>
                      <wp:wrapNone/>
                      <wp:docPr id="15256" name="Abgerundetes Rechteck 15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50482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BE5B408" id="Abgerundetes Rechteck 15256" o:spid="_x0000_s1026" style="position:absolute;margin-left:249.4pt;margin-top:2.15pt;width:108.75pt;height:39.75pt;z-index:-2516663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" fillcolor="white [3201]" strokecolor="black [3213]" strokeweight="1pt">
                      <v:stroke joinstyle="miter"/>
                    </v:roundrect>
                  </w:pict>
                </mc:Fallback>
              </mc:AlternateContent>
            </w:r>
            <w:r w:rsidRPr="00735B88">
              <w:rPr>
                <w:noProof/>
              </w:rPr>
              <w:drawing>
                <wp:anchor distT="0" distB="0" distL="114300" distR="114300" simplePos="0" relativeHeight="251650092" behindDoc="0" locked="0" layoutInCell="1" allowOverlap="1" wp14:anchorId="5078D5B8" wp14:editId="55E2E4FC">
                  <wp:simplePos x="0" y="0"/>
                  <wp:positionH relativeFrom="column">
                    <wp:posOffset>4319905</wp:posOffset>
                  </wp:positionH>
                  <wp:positionV relativeFrom="paragraph">
                    <wp:posOffset>53975</wp:posOffset>
                  </wp:positionV>
                  <wp:extent cx="171450" cy="419735"/>
                  <wp:effectExtent l="0" t="0" r="0" b="0"/>
                  <wp:wrapNone/>
                  <wp:docPr id="619" name="Grafik 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650091" behindDoc="0" locked="0" layoutInCell="1" allowOverlap="1" wp14:anchorId="4B8DBB40" wp14:editId="78AB121D">
                  <wp:simplePos x="0" y="0"/>
                  <wp:positionH relativeFrom="column">
                    <wp:posOffset>4100830</wp:posOffset>
                  </wp:positionH>
                  <wp:positionV relativeFrom="paragraph">
                    <wp:posOffset>53975</wp:posOffset>
                  </wp:positionV>
                  <wp:extent cx="171450" cy="419735"/>
                  <wp:effectExtent l="0" t="0" r="0" b="0"/>
                  <wp:wrapNone/>
                  <wp:docPr id="620" name="Grafik 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650090" behindDoc="0" locked="0" layoutInCell="1" allowOverlap="1" wp14:anchorId="40F5484C" wp14:editId="422DF8B5">
                  <wp:simplePos x="0" y="0"/>
                  <wp:positionH relativeFrom="column">
                    <wp:posOffset>3881755</wp:posOffset>
                  </wp:positionH>
                  <wp:positionV relativeFrom="paragraph">
                    <wp:posOffset>53975</wp:posOffset>
                  </wp:positionV>
                  <wp:extent cx="171450" cy="419735"/>
                  <wp:effectExtent l="0" t="0" r="0" b="0"/>
                  <wp:wrapNone/>
                  <wp:docPr id="621" name="Grafik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650089" behindDoc="0" locked="0" layoutInCell="1" allowOverlap="1" wp14:anchorId="5808BD5B" wp14:editId="14775CC0">
                  <wp:simplePos x="0" y="0"/>
                  <wp:positionH relativeFrom="column">
                    <wp:posOffset>3443605</wp:posOffset>
                  </wp:positionH>
                  <wp:positionV relativeFrom="paragraph">
                    <wp:posOffset>53975</wp:posOffset>
                  </wp:positionV>
                  <wp:extent cx="171450" cy="419735"/>
                  <wp:effectExtent l="0" t="0" r="0" b="0"/>
                  <wp:wrapNone/>
                  <wp:docPr id="629" name="Grafik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650088" behindDoc="0" locked="0" layoutInCell="1" allowOverlap="1" wp14:anchorId="7B6A2E62" wp14:editId="7823E78F">
                  <wp:simplePos x="0" y="0"/>
                  <wp:positionH relativeFrom="column">
                    <wp:posOffset>3662680</wp:posOffset>
                  </wp:positionH>
                  <wp:positionV relativeFrom="paragraph">
                    <wp:posOffset>44450</wp:posOffset>
                  </wp:positionV>
                  <wp:extent cx="171450" cy="419735"/>
                  <wp:effectExtent l="0" t="0" r="0" b="0"/>
                  <wp:wrapNone/>
                  <wp:docPr id="630" name="Grafik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650087" behindDoc="0" locked="0" layoutInCell="1" allowOverlap="1" wp14:anchorId="2A12DDD5" wp14:editId="193A999D">
                  <wp:simplePos x="0" y="0"/>
                  <wp:positionH relativeFrom="column">
                    <wp:posOffset>3224530</wp:posOffset>
                  </wp:positionH>
                  <wp:positionV relativeFrom="paragraph">
                    <wp:posOffset>44450</wp:posOffset>
                  </wp:positionV>
                  <wp:extent cx="171450" cy="419735"/>
                  <wp:effectExtent l="0" t="0" r="0" b="0"/>
                  <wp:wrapNone/>
                  <wp:docPr id="631" name="Grafik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86" behindDoc="1" locked="0" layoutInCell="1" allowOverlap="1" wp14:anchorId="75C38C37" wp14:editId="3BED49F2">
                      <wp:simplePos x="0" y="0"/>
                      <wp:positionH relativeFrom="column">
                        <wp:posOffset>1671955</wp:posOffset>
                      </wp:positionH>
                      <wp:positionV relativeFrom="paragraph">
                        <wp:posOffset>17780</wp:posOffset>
                      </wp:positionV>
                      <wp:extent cx="1381125" cy="504825"/>
                      <wp:effectExtent l="0" t="0" r="28575" b="28575"/>
                      <wp:wrapNone/>
                      <wp:docPr id="15257" name="Abgerundetes Rechteck 15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50482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6F7FAEB" id="Abgerundetes Rechteck 15257" o:spid="_x0000_s1026" style="position:absolute;margin-left:131.65pt;margin-top:1.4pt;width:108.75pt;height:39.75pt;z-index:-2516663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" fillcolor="white [3201]" strokecolor="black [3213]" strokeweight="1pt">
                      <v:stroke joinstyle="miter"/>
                    </v:roundrect>
                  </w:pict>
                </mc:Fallback>
              </mc:AlternateContent>
            </w:r>
            <w:r w:rsidRPr="00735B88">
              <w:rPr>
                <w:noProof/>
              </w:rPr>
              <w:drawing>
                <wp:anchor distT="0" distB="0" distL="114300" distR="114300" simplePos="0" relativeHeight="251650085" behindDoc="0" locked="0" layoutInCell="1" allowOverlap="1" wp14:anchorId="60604034" wp14:editId="372C5CB5">
                  <wp:simplePos x="0" y="0"/>
                  <wp:positionH relativeFrom="column">
                    <wp:posOffset>2824480</wp:posOffset>
                  </wp:positionH>
                  <wp:positionV relativeFrom="paragraph">
                    <wp:posOffset>44450</wp:posOffset>
                  </wp:positionV>
                  <wp:extent cx="171450" cy="419735"/>
                  <wp:effectExtent l="0" t="0" r="0" b="0"/>
                  <wp:wrapNone/>
                  <wp:docPr id="632" name="Grafik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650084" behindDoc="0" locked="0" layoutInCell="1" allowOverlap="1" wp14:anchorId="7FA42B24" wp14:editId="66A731BF">
                  <wp:simplePos x="0" y="0"/>
                  <wp:positionH relativeFrom="column">
                    <wp:posOffset>2605405</wp:posOffset>
                  </wp:positionH>
                  <wp:positionV relativeFrom="paragraph">
                    <wp:posOffset>44450</wp:posOffset>
                  </wp:positionV>
                  <wp:extent cx="171450" cy="419735"/>
                  <wp:effectExtent l="0" t="0" r="0" b="0"/>
                  <wp:wrapNone/>
                  <wp:docPr id="633" name="Grafik 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650083" behindDoc="0" locked="0" layoutInCell="1" allowOverlap="1" wp14:anchorId="2C8E6E26" wp14:editId="3D725803">
                  <wp:simplePos x="0" y="0"/>
                  <wp:positionH relativeFrom="column">
                    <wp:posOffset>2386330</wp:posOffset>
                  </wp:positionH>
                  <wp:positionV relativeFrom="paragraph">
                    <wp:posOffset>44450</wp:posOffset>
                  </wp:positionV>
                  <wp:extent cx="171450" cy="419735"/>
                  <wp:effectExtent l="0" t="0" r="0" b="0"/>
                  <wp:wrapNone/>
                  <wp:docPr id="634" name="Grafik 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650082" behindDoc="0" locked="0" layoutInCell="1" allowOverlap="1" wp14:anchorId="6435A3A4" wp14:editId="00A462E3">
                  <wp:simplePos x="0" y="0"/>
                  <wp:positionH relativeFrom="column">
                    <wp:posOffset>1948180</wp:posOffset>
                  </wp:positionH>
                  <wp:positionV relativeFrom="paragraph">
                    <wp:posOffset>44450</wp:posOffset>
                  </wp:positionV>
                  <wp:extent cx="171450" cy="419735"/>
                  <wp:effectExtent l="0" t="0" r="0" b="0"/>
                  <wp:wrapNone/>
                  <wp:docPr id="635" name="Grafik 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650081" behindDoc="0" locked="0" layoutInCell="1" allowOverlap="1" wp14:anchorId="6CE11150" wp14:editId="282077E5">
                  <wp:simplePos x="0" y="0"/>
                  <wp:positionH relativeFrom="column">
                    <wp:posOffset>2167255</wp:posOffset>
                  </wp:positionH>
                  <wp:positionV relativeFrom="paragraph">
                    <wp:posOffset>34925</wp:posOffset>
                  </wp:positionV>
                  <wp:extent cx="171450" cy="419735"/>
                  <wp:effectExtent l="0" t="0" r="0" b="0"/>
                  <wp:wrapNone/>
                  <wp:docPr id="636" name="Grafik 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5B88">
              <w:rPr>
                <w:noProof/>
              </w:rPr>
              <w:drawing>
                <wp:anchor distT="0" distB="0" distL="114300" distR="114300" simplePos="0" relativeHeight="251650080" behindDoc="0" locked="0" layoutInCell="1" allowOverlap="1" wp14:anchorId="7C52D796" wp14:editId="1B8067F2">
                  <wp:simplePos x="0" y="0"/>
                  <wp:positionH relativeFrom="column">
                    <wp:posOffset>1729105</wp:posOffset>
                  </wp:positionH>
                  <wp:positionV relativeFrom="paragraph">
                    <wp:posOffset>34925</wp:posOffset>
                  </wp:positionV>
                  <wp:extent cx="171450" cy="419735"/>
                  <wp:effectExtent l="0" t="0" r="0" b="0"/>
                  <wp:wrapNone/>
                  <wp:docPr id="637" name="Grafik 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79" behindDoc="1" locked="0" layoutInCell="1" allowOverlap="1" wp14:anchorId="6A513ACF" wp14:editId="67FE228D">
                      <wp:simplePos x="0" y="0"/>
                      <wp:positionH relativeFrom="column">
                        <wp:posOffset>205105</wp:posOffset>
                      </wp:positionH>
                      <wp:positionV relativeFrom="paragraph">
                        <wp:posOffset>18415</wp:posOffset>
                      </wp:positionV>
                      <wp:extent cx="1381125" cy="504825"/>
                      <wp:effectExtent l="0" t="0" r="28575" b="28575"/>
                      <wp:wrapNone/>
                      <wp:docPr id="15258" name="Abgerundetes Rechteck 15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50482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BDB7264" id="Abgerundetes Rechteck 15258" o:spid="_x0000_s1026" style="position:absolute;margin-left:16.15pt;margin-top:1.45pt;width:108.75pt;height:39.75pt;z-index:-2516664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" fillcolor="white [3201]" strokecolor="black [3213]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0073" behindDoc="0" locked="0" layoutInCell="1" allowOverlap="1" wp14:anchorId="36012F2D" wp14:editId="7F855A51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35560</wp:posOffset>
                  </wp:positionV>
                  <wp:extent cx="171450" cy="419735"/>
                  <wp:effectExtent l="0" t="0" r="0" b="0"/>
                  <wp:wrapNone/>
                  <wp:docPr id="638" name="Grafik 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075" behindDoc="0" locked="0" layoutInCell="1" allowOverlap="1" wp14:anchorId="2E0D6885" wp14:editId="68114E0F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45085</wp:posOffset>
                  </wp:positionV>
                  <wp:extent cx="171450" cy="419735"/>
                  <wp:effectExtent l="0" t="0" r="0" b="0"/>
                  <wp:wrapNone/>
                  <wp:docPr id="639" name="Grafik 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074" behindDoc="0" locked="0" layoutInCell="1" allowOverlap="1" wp14:anchorId="795C0750" wp14:editId="39E6D8A0">
                  <wp:simplePos x="0" y="0"/>
                  <wp:positionH relativeFrom="column">
                    <wp:posOffset>700405</wp:posOffset>
                  </wp:positionH>
                  <wp:positionV relativeFrom="paragraph">
                    <wp:posOffset>35560</wp:posOffset>
                  </wp:positionV>
                  <wp:extent cx="171450" cy="419735"/>
                  <wp:effectExtent l="0" t="0" r="0" b="0"/>
                  <wp:wrapNone/>
                  <wp:docPr id="640" name="Grafik 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076" behindDoc="0" locked="0" layoutInCell="1" allowOverlap="1" wp14:anchorId="1B8D113B" wp14:editId="7AEC90C7">
                  <wp:simplePos x="0" y="0"/>
                  <wp:positionH relativeFrom="column">
                    <wp:posOffset>919480</wp:posOffset>
                  </wp:positionH>
                  <wp:positionV relativeFrom="paragraph">
                    <wp:posOffset>45085</wp:posOffset>
                  </wp:positionV>
                  <wp:extent cx="171450" cy="419735"/>
                  <wp:effectExtent l="0" t="0" r="0" b="0"/>
                  <wp:wrapNone/>
                  <wp:docPr id="641" name="Grafik 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077" behindDoc="0" locked="0" layoutInCell="1" allowOverlap="1" wp14:anchorId="1EB96A2F" wp14:editId="607B21BF">
                  <wp:simplePos x="0" y="0"/>
                  <wp:positionH relativeFrom="column">
                    <wp:posOffset>1138555</wp:posOffset>
                  </wp:positionH>
                  <wp:positionV relativeFrom="paragraph">
                    <wp:posOffset>45085</wp:posOffset>
                  </wp:positionV>
                  <wp:extent cx="171450" cy="419735"/>
                  <wp:effectExtent l="0" t="0" r="0" b="0"/>
                  <wp:wrapNone/>
                  <wp:docPr id="642" name="Grafik 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078" behindDoc="0" locked="0" layoutInCell="1" allowOverlap="1" wp14:anchorId="7B3531EA" wp14:editId="6ECA752D">
                  <wp:simplePos x="0" y="0"/>
                  <wp:positionH relativeFrom="column">
                    <wp:posOffset>1357630</wp:posOffset>
                  </wp:positionH>
                  <wp:positionV relativeFrom="paragraph">
                    <wp:posOffset>45085</wp:posOffset>
                  </wp:positionV>
                  <wp:extent cx="171450" cy="419735"/>
                  <wp:effectExtent l="0" t="0" r="0" b="0"/>
                  <wp:wrapNone/>
                  <wp:docPr id="643" name="Grafik 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t>(1)</w:t>
            </w:r>
          </w:p>
          <w:p w14:paraId="73201E68" w14:textId="77777777" w:rsidR="003C1F98" w:rsidRDefault="003C1F98" w:rsidP="002E0FA7">
            <w:r>
              <w:t xml:space="preserve">                                                                                         </w:t>
            </w:r>
          </w:p>
          <w:p w14:paraId="323B6489" w14:textId="77777777" w:rsidR="003C1F98" w:rsidRDefault="003C1F98" w:rsidP="002E0FA7">
            <w:r>
              <w:t xml:space="preserve">                                                                                          </w:t>
            </w:r>
          </w:p>
          <w:p w14:paraId="2B8C983D" w14:textId="782BE188" w:rsidR="00095165" w:rsidRDefault="003610BA" w:rsidP="002E0FA7">
            <w:r w:rsidRPr="00E73313">
              <w:rPr>
                <w:noProof/>
              </w:rPr>
              <w:drawing>
                <wp:anchor distT="0" distB="0" distL="114300" distR="114300" simplePos="0" relativeHeight="251650070" behindDoc="0" locked="0" layoutInCell="1" allowOverlap="1" wp14:anchorId="2CAE8A10" wp14:editId="27E2C2FC">
                  <wp:simplePos x="0" y="0"/>
                  <wp:positionH relativeFrom="column">
                    <wp:posOffset>1247140</wp:posOffset>
                  </wp:positionH>
                  <wp:positionV relativeFrom="paragraph">
                    <wp:posOffset>114300</wp:posOffset>
                  </wp:positionV>
                  <wp:extent cx="357505" cy="346710"/>
                  <wp:effectExtent l="0" t="0" r="0" b="0"/>
                  <wp:wrapNone/>
                  <wp:docPr id="646" name="Bild 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072" behindDoc="0" locked="0" layoutInCell="1" allowOverlap="1" wp14:anchorId="1580E8AF" wp14:editId="72C15FCE">
                  <wp:simplePos x="0" y="0"/>
                  <wp:positionH relativeFrom="column">
                    <wp:posOffset>763905</wp:posOffset>
                  </wp:positionH>
                  <wp:positionV relativeFrom="paragraph">
                    <wp:posOffset>117475</wp:posOffset>
                  </wp:positionV>
                  <wp:extent cx="357505" cy="346710"/>
                  <wp:effectExtent l="63500" t="76200" r="61595" b="72390"/>
                  <wp:wrapNone/>
                  <wp:docPr id="645" name="Bild 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79668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313">
              <w:rPr>
                <w:noProof/>
              </w:rPr>
              <w:drawing>
                <wp:anchor distT="0" distB="0" distL="114300" distR="114300" simplePos="0" relativeHeight="251650071" behindDoc="0" locked="0" layoutInCell="1" allowOverlap="1" wp14:anchorId="68853B5D" wp14:editId="415EF3F2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120733</wp:posOffset>
                  </wp:positionV>
                  <wp:extent cx="357505" cy="346710"/>
                  <wp:effectExtent l="50800" t="50800" r="36195" b="46990"/>
                  <wp:wrapNone/>
                  <wp:docPr id="644" name="Bild 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82283">
                            <a:off x="0" y="0"/>
                            <a:ext cx="357505" cy="34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87D82A" w14:textId="443E055F" w:rsidR="003811BF" w:rsidRDefault="003C1F98" w:rsidP="00407353">
            <w:r w:rsidRPr="00E73313">
              <w:t>(2)</w:t>
            </w:r>
          </w:p>
        </w:tc>
      </w:tr>
      <w:tr w:rsidR="003C1F98" w:rsidRPr="00E73313" w14:paraId="43C0BAC9" w14:textId="77777777" w:rsidTr="002E0FA7">
        <w:tc>
          <w:tcPr>
            <w:tcW w:w="780" w:type="dxa"/>
          </w:tcPr>
          <w:p w14:paraId="3370331A" w14:textId="77777777" w:rsidR="003C1F98" w:rsidRPr="00E73313" w:rsidRDefault="00711B95" w:rsidP="00CD3FFB">
            <w:pPr>
              <w:pStyle w:val="berschrift3"/>
              <w:spacing w:line="240" w:lineRule="atLeast"/>
            </w:pPr>
            <w:r>
              <w:lastRenderedPageBreak/>
              <w:t>4</w:t>
            </w:r>
            <w:r w:rsidR="00505C12">
              <w:t>.4</w:t>
            </w:r>
          </w:p>
        </w:tc>
        <w:tc>
          <w:tcPr>
            <w:tcW w:w="8506" w:type="dxa"/>
            <w:gridSpan w:val="2"/>
          </w:tcPr>
          <w:p w14:paraId="726547EE" w14:textId="5D585238" w:rsidR="003C1F98" w:rsidRDefault="003C1F98" w:rsidP="00505C12">
            <w:pPr>
              <w:pStyle w:val="berschrift3"/>
            </w:pPr>
            <w:r w:rsidRPr="00E73313">
              <w:t xml:space="preserve">Rechengeschichten und Bilder zu </w:t>
            </w:r>
            <w:r w:rsidR="00A71530">
              <w:t xml:space="preserve">Multiplikations-Aufgaben </w:t>
            </w:r>
            <w:r w:rsidRPr="00E73313">
              <w:t>finden</w:t>
            </w:r>
          </w:p>
          <w:p w14:paraId="32856D59" w14:textId="77777777" w:rsidR="003C1F98" w:rsidRPr="00C054C2" w:rsidRDefault="003C1F98" w:rsidP="002E0FA7"/>
        </w:tc>
      </w:tr>
      <w:tr w:rsidR="003C1F98" w:rsidRPr="00E73313" w14:paraId="6487B8C5" w14:textId="77777777" w:rsidTr="002E0FA7">
        <w:tc>
          <w:tcPr>
            <w:tcW w:w="780" w:type="dxa"/>
          </w:tcPr>
          <w:p w14:paraId="53CA877C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1BBC916A" w14:textId="77777777" w:rsidR="003C1F98" w:rsidRPr="00E73313" w:rsidRDefault="003C1F98" w:rsidP="00505C12">
            <w:pPr>
              <w:pStyle w:val="berschrift4"/>
            </w:pPr>
            <w:r w:rsidRPr="00E73313">
              <w:t>a)</w:t>
            </w:r>
          </w:p>
        </w:tc>
        <w:tc>
          <w:tcPr>
            <w:tcW w:w="8152" w:type="dxa"/>
          </w:tcPr>
          <w:p w14:paraId="2C236288" w14:textId="77777777" w:rsidR="003C1F98" w:rsidRPr="00A71530" w:rsidRDefault="003C1F98" w:rsidP="002E0FA7">
            <w:pPr>
              <w:pStyle w:val="Text"/>
              <w:rPr>
                <w:rFonts w:asciiTheme="minorHAnsi" w:hAnsiTheme="minorHAnsi"/>
              </w:rPr>
            </w:pPr>
            <w:r w:rsidRPr="00A71530">
              <w:rPr>
                <w:rFonts w:asciiTheme="minorHAnsi" w:hAnsiTheme="minorHAnsi"/>
              </w:rPr>
              <w:t xml:space="preserve">Schreibe zu der Aufgabe </w:t>
            </w:r>
            <w:r w:rsidRPr="003A3504">
              <w:rPr>
                <w:rFonts w:ascii="Comic Sans MS" w:hAnsi="Comic Sans MS"/>
                <w:b/>
                <w:sz w:val="20"/>
                <w:szCs w:val="18"/>
              </w:rPr>
              <w:t>3 · 7</w:t>
            </w:r>
            <w:r w:rsidRPr="00A71530">
              <w:rPr>
                <w:rFonts w:asciiTheme="minorHAnsi" w:hAnsiTheme="minorHAnsi"/>
              </w:rPr>
              <w:t xml:space="preserve"> eine passende Rechengeschichte in dein Heft. </w:t>
            </w:r>
            <w:r w:rsidRPr="00A71530">
              <w:rPr>
                <w:rFonts w:asciiTheme="minorHAnsi" w:hAnsiTheme="minorHAnsi"/>
              </w:rPr>
              <w:br/>
              <w:t>Schreibe auch eine Frage auf und zeichne ein passendes Bild.</w:t>
            </w:r>
          </w:p>
        </w:tc>
      </w:tr>
      <w:tr w:rsidR="003C1F98" w:rsidRPr="00E73313" w14:paraId="32A60FEA" w14:textId="77777777" w:rsidTr="002E0FA7">
        <w:tc>
          <w:tcPr>
            <w:tcW w:w="780" w:type="dxa"/>
          </w:tcPr>
          <w:p w14:paraId="45C854B4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31664FE3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3D1390C8" w14:textId="77777777" w:rsidR="003C1F98" w:rsidRPr="00A71530" w:rsidRDefault="003C1F98" w:rsidP="002E0FA7">
            <w:pPr>
              <w:pStyle w:val="Text"/>
              <w:rPr>
                <w:rFonts w:asciiTheme="minorHAnsi" w:hAnsiTheme="minorHAnsi"/>
              </w:rPr>
            </w:pPr>
          </w:p>
        </w:tc>
      </w:tr>
      <w:tr w:rsidR="003C1F98" w:rsidRPr="00E73313" w14:paraId="5D66EDDE" w14:textId="77777777" w:rsidTr="002E0FA7">
        <w:tc>
          <w:tcPr>
            <w:tcW w:w="780" w:type="dxa"/>
          </w:tcPr>
          <w:p w14:paraId="27BD53E2" w14:textId="5734B6DC" w:rsidR="003C1F98" w:rsidRPr="00E73313" w:rsidRDefault="009A620F" w:rsidP="00CD3FFB">
            <w:pPr>
              <w:spacing w:line="240" w:lineRule="atLeast"/>
            </w:pPr>
            <w:r>
              <w:rPr>
                <w:noProof/>
              </w:rPr>
              <w:drawing>
                <wp:anchor distT="0" distB="0" distL="114300" distR="114300" simplePos="0" relativeHeight="251671888" behindDoc="0" locked="0" layoutInCell="1" allowOverlap="1" wp14:anchorId="4AE50E64" wp14:editId="4A1F5BC7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3810</wp:posOffset>
                  </wp:positionV>
                  <wp:extent cx="313144" cy="272386"/>
                  <wp:effectExtent l="0" t="0" r="4445" b="0"/>
                  <wp:wrapNone/>
                  <wp:docPr id="1835084560" name="Grafik 1835084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" w:type="dxa"/>
          </w:tcPr>
          <w:p w14:paraId="2547D0B5" w14:textId="77777777" w:rsidR="003C1F98" w:rsidRPr="00E73313" w:rsidRDefault="003C1F98" w:rsidP="00505C12">
            <w:pPr>
              <w:pStyle w:val="berschrift4"/>
            </w:pPr>
            <w:r w:rsidRPr="00E73313">
              <w:t>b)</w:t>
            </w:r>
          </w:p>
        </w:tc>
        <w:tc>
          <w:tcPr>
            <w:tcW w:w="8152" w:type="dxa"/>
          </w:tcPr>
          <w:p w14:paraId="4F1E6DCB" w14:textId="371711A4" w:rsidR="003C1F98" w:rsidRPr="00A71530" w:rsidRDefault="009A620F" w:rsidP="002E0FA7">
            <w:pPr>
              <w:pStyle w:val="Text"/>
              <w:rPr>
                <w:rFonts w:asciiTheme="minorHAnsi" w:hAnsiTheme="minorHAnsi"/>
              </w:rPr>
            </w:pPr>
            <w:r>
              <w:rPr>
                <w:rFonts w:asciiTheme="minorHAnsi" w:hAnsiTheme="minorHAnsi" w:cstheme="minorHAnsi"/>
              </w:rPr>
              <w:t xml:space="preserve">Lest euch gegenseitig </w:t>
            </w:r>
            <w:r w:rsidR="003C1F98" w:rsidRPr="00A71530">
              <w:rPr>
                <w:rFonts w:asciiTheme="minorHAnsi" w:hAnsiTheme="minorHAnsi"/>
              </w:rPr>
              <w:t>eure Rechengeschichten</w:t>
            </w:r>
            <w:r w:rsidRPr="00A71530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vor</w:t>
            </w:r>
            <w:r w:rsidRPr="00A71530">
              <w:rPr>
                <w:rFonts w:asciiTheme="minorHAnsi" w:hAnsiTheme="minorHAnsi"/>
              </w:rPr>
              <w:t xml:space="preserve"> </w:t>
            </w:r>
            <w:r w:rsidR="00BD71FF" w:rsidRPr="00A71530">
              <w:rPr>
                <w:rFonts w:asciiTheme="minorHAnsi" w:hAnsiTheme="minorHAnsi"/>
              </w:rPr>
              <w:t xml:space="preserve">und vergleicht: </w:t>
            </w:r>
            <w:r w:rsidR="00BD71FF" w:rsidRPr="00A71530">
              <w:rPr>
                <w:rFonts w:asciiTheme="minorHAnsi" w:hAnsiTheme="minorHAnsi"/>
              </w:rPr>
              <w:br/>
            </w:r>
            <w:r w:rsidR="003C1F98" w:rsidRPr="00A71530">
              <w:rPr>
                <w:rFonts w:asciiTheme="minorHAnsi" w:hAnsiTheme="minorHAnsi"/>
              </w:rPr>
              <w:t xml:space="preserve">Welche Rechengeschichten passen </w:t>
            </w:r>
            <w:r w:rsidR="003C1F98" w:rsidRPr="009A620F">
              <w:rPr>
                <w:rFonts w:asciiTheme="minorHAnsi" w:hAnsiTheme="minorHAnsi" w:cstheme="minorHAnsi"/>
              </w:rPr>
              <w:t>zu</w:t>
            </w:r>
            <w:r>
              <w:rPr>
                <w:rFonts w:asciiTheme="minorHAnsi" w:hAnsiTheme="minorHAnsi" w:cstheme="minorHAnsi"/>
              </w:rPr>
              <w:t>r</w:t>
            </w:r>
            <w:r w:rsidR="003C1F98" w:rsidRPr="00A71530">
              <w:rPr>
                <w:rFonts w:asciiTheme="minorHAnsi" w:hAnsiTheme="minorHAnsi"/>
              </w:rPr>
              <w:t xml:space="preserve"> Aufgabe</w:t>
            </w:r>
            <w:r w:rsidR="00BD71FF" w:rsidRPr="00A71530">
              <w:rPr>
                <w:rFonts w:asciiTheme="minorHAnsi" w:hAnsiTheme="minorHAnsi"/>
              </w:rPr>
              <w:t xml:space="preserve"> </w:t>
            </w:r>
            <w:r w:rsidR="00BD71FF" w:rsidRPr="003A3504">
              <w:rPr>
                <w:rFonts w:ascii="Comic Sans MS" w:hAnsi="Comic Sans MS"/>
                <w:b/>
                <w:sz w:val="20"/>
                <w:szCs w:val="18"/>
              </w:rPr>
              <w:t>3 · 7</w:t>
            </w:r>
            <w:r w:rsidR="003C1F98" w:rsidRPr="00A71530">
              <w:rPr>
                <w:rFonts w:asciiTheme="minorHAnsi" w:hAnsiTheme="minorHAnsi"/>
              </w:rPr>
              <w:t>?</w:t>
            </w:r>
            <w:r w:rsidR="00953B45">
              <w:rPr>
                <w:rFonts w:asciiTheme="minorHAnsi" w:hAnsiTheme="minorHAnsi"/>
              </w:rPr>
              <w:t xml:space="preserve"> Begründet.</w:t>
            </w:r>
          </w:p>
        </w:tc>
      </w:tr>
      <w:tr w:rsidR="003C1F98" w:rsidRPr="00E73313" w14:paraId="3ACA006F" w14:textId="77777777" w:rsidTr="002E0FA7">
        <w:tc>
          <w:tcPr>
            <w:tcW w:w="780" w:type="dxa"/>
          </w:tcPr>
          <w:p w14:paraId="50C057C8" w14:textId="77777777" w:rsidR="003C1F98" w:rsidRPr="00E73313" w:rsidRDefault="003C1F98" w:rsidP="00CD3FFB">
            <w:pPr>
              <w:spacing w:line="240" w:lineRule="atLeast"/>
              <w:rPr>
                <w:noProof/>
              </w:rPr>
            </w:pPr>
          </w:p>
        </w:tc>
        <w:tc>
          <w:tcPr>
            <w:tcW w:w="354" w:type="dxa"/>
          </w:tcPr>
          <w:p w14:paraId="7DF47057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2586ADE5" w14:textId="77777777" w:rsidR="003C1F98" w:rsidRPr="00A71530" w:rsidRDefault="003C1F98" w:rsidP="002E0FA7">
            <w:pPr>
              <w:pStyle w:val="Text"/>
              <w:rPr>
                <w:rFonts w:asciiTheme="minorHAnsi" w:hAnsiTheme="minorHAnsi"/>
              </w:rPr>
            </w:pPr>
          </w:p>
        </w:tc>
      </w:tr>
      <w:tr w:rsidR="003C1F98" w:rsidRPr="00E73313" w14:paraId="437444FE" w14:textId="77777777" w:rsidTr="002E0FA7">
        <w:tc>
          <w:tcPr>
            <w:tcW w:w="780" w:type="dxa"/>
          </w:tcPr>
          <w:p w14:paraId="727F7EC8" w14:textId="205EC1A2" w:rsidR="003C1F98" w:rsidRDefault="009A620F" w:rsidP="00CD3FFB">
            <w:pPr>
              <w:spacing w:line="240" w:lineRule="atLeast"/>
            </w:pPr>
            <w:r>
              <w:rPr>
                <w:noProof/>
              </w:rPr>
              <w:drawing>
                <wp:anchor distT="0" distB="0" distL="114300" distR="114300" simplePos="0" relativeHeight="251673936" behindDoc="0" locked="0" layoutInCell="1" allowOverlap="1" wp14:anchorId="6E371C4F" wp14:editId="3010C28D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3810</wp:posOffset>
                  </wp:positionV>
                  <wp:extent cx="313144" cy="272386"/>
                  <wp:effectExtent l="0" t="0" r="4445" b="0"/>
                  <wp:wrapNone/>
                  <wp:docPr id="1450944416" name="Grafik 1450944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2FC468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638E8619" w14:textId="77777777" w:rsidR="003C1F98" w:rsidRPr="00E73313" w:rsidRDefault="003C1F98" w:rsidP="00505C12">
            <w:pPr>
              <w:pStyle w:val="berschrift4"/>
            </w:pPr>
            <w:r>
              <w:t xml:space="preserve">c) </w:t>
            </w:r>
          </w:p>
        </w:tc>
        <w:tc>
          <w:tcPr>
            <w:tcW w:w="8152" w:type="dxa"/>
          </w:tcPr>
          <w:p w14:paraId="45E16ECB" w14:textId="0A827DA0" w:rsidR="003C1F98" w:rsidRPr="009B6775" w:rsidRDefault="00BD71FF" w:rsidP="002E0FA7">
            <w:pPr>
              <w:pStyle w:val="Text"/>
              <w:rPr>
                <w:rFonts w:asciiTheme="minorHAnsi" w:hAnsiTheme="minorHAnsi"/>
                <w:b/>
              </w:rPr>
            </w:pPr>
            <w:r w:rsidRPr="009A620F">
              <w:rPr>
                <w:rFonts w:asciiTheme="minorHAnsi" w:hAnsiTheme="minorHAnsi" w:cstheme="minorHAnsi"/>
              </w:rPr>
              <w:t>Zeichne</w:t>
            </w:r>
            <w:r w:rsidR="009A620F">
              <w:rPr>
                <w:rFonts w:asciiTheme="minorHAnsi" w:hAnsiTheme="minorHAnsi" w:cstheme="minorHAnsi"/>
              </w:rPr>
              <w:t>t</w:t>
            </w:r>
            <w:r w:rsidRPr="009A620F">
              <w:rPr>
                <w:rFonts w:asciiTheme="minorHAnsi" w:hAnsiTheme="minorHAnsi" w:cstheme="minorHAnsi"/>
              </w:rPr>
              <w:t xml:space="preserve"> </w:t>
            </w:r>
            <w:r w:rsidR="009A620F">
              <w:rPr>
                <w:rFonts w:asciiTheme="minorHAnsi" w:hAnsiTheme="minorHAnsi" w:cstheme="minorHAnsi"/>
              </w:rPr>
              <w:t>beide</w:t>
            </w:r>
            <w:r w:rsidR="009A620F" w:rsidRPr="00A71530">
              <w:rPr>
                <w:rFonts w:asciiTheme="minorHAnsi" w:hAnsiTheme="minorHAnsi"/>
              </w:rPr>
              <w:t xml:space="preserve"> </w:t>
            </w:r>
            <w:r w:rsidR="003C1F98" w:rsidRPr="00A71530">
              <w:rPr>
                <w:rFonts w:asciiTheme="minorHAnsi" w:hAnsiTheme="minorHAnsi"/>
              </w:rPr>
              <w:t xml:space="preserve">zu der Aufgabe </w:t>
            </w:r>
            <w:r w:rsidR="003C1F98" w:rsidRPr="003A3504">
              <w:rPr>
                <w:rFonts w:ascii="Comic Sans MS" w:hAnsi="Comic Sans MS"/>
                <w:b/>
                <w:sz w:val="20"/>
                <w:szCs w:val="18"/>
              </w:rPr>
              <w:t>4 · 6</w:t>
            </w:r>
            <w:r w:rsidR="003C1F98" w:rsidRPr="00A71530">
              <w:rPr>
                <w:rFonts w:asciiTheme="minorHAnsi" w:hAnsiTheme="minorHAnsi"/>
              </w:rPr>
              <w:t xml:space="preserve"> </w:t>
            </w:r>
            <w:r w:rsidR="009A620F" w:rsidRPr="00A71530">
              <w:rPr>
                <w:rFonts w:asciiTheme="minorHAnsi" w:hAnsiTheme="minorHAnsi"/>
              </w:rPr>
              <w:t>ein passendes</w:t>
            </w:r>
            <w:r w:rsidR="003C1F98" w:rsidRPr="00A71530">
              <w:rPr>
                <w:rFonts w:asciiTheme="minorHAnsi" w:hAnsiTheme="minorHAnsi"/>
              </w:rPr>
              <w:t xml:space="preserve"> Bild. </w:t>
            </w:r>
            <w:r w:rsidRPr="00A71530">
              <w:rPr>
                <w:rFonts w:asciiTheme="minorHAnsi" w:hAnsiTheme="minorHAnsi"/>
              </w:rPr>
              <w:br/>
            </w:r>
            <w:r w:rsidR="003C1F98" w:rsidRPr="009A620F">
              <w:rPr>
                <w:rFonts w:asciiTheme="minorHAnsi" w:hAnsiTheme="minorHAnsi" w:cstheme="minorHAnsi"/>
              </w:rPr>
              <w:t>Begründe</w:t>
            </w:r>
            <w:r w:rsidR="009A620F">
              <w:rPr>
                <w:rFonts w:asciiTheme="minorHAnsi" w:hAnsiTheme="minorHAnsi" w:cstheme="minorHAnsi"/>
              </w:rPr>
              <w:t>t</w:t>
            </w:r>
            <w:r w:rsidRPr="00A71530">
              <w:rPr>
                <w:rFonts w:asciiTheme="minorHAnsi" w:hAnsiTheme="minorHAnsi"/>
              </w:rPr>
              <w:t xml:space="preserve"> mit Gruppen oder Schritten</w:t>
            </w:r>
            <w:r w:rsidR="003C1F98" w:rsidRPr="00A71530">
              <w:rPr>
                <w:rFonts w:asciiTheme="minorHAnsi" w:hAnsiTheme="minorHAnsi"/>
              </w:rPr>
              <w:t xml:space="preserve">: Warum </w:t>
            </w:r>
            <w:r w:rsidR="003C1F98" w:rsidRPr="009A620F">
              <w:rPr>
                <w:rFonts w:asciiTheme="minorHAnsi" w:hAnsiTheme="minorHAnsi" w:cstheme="minorHAnsi"/>
              </w:rPr>
              <w:t>pass</w:t>
            </w:r>
            <w:r w:rsidR="009A620F">
              <w:rPr>
                <w:rFonts w:asciiTheme="minorHAnsi" w:hAnsiTheme="minorHAnsi" w:cstheme="minorHAnsi"/>
              </w:rPr>
              <w:t>en eure</w:t>
            </w:r>
            <w:r w:rsidR="003C1F98" w:rsidRPr="009A620F">
              <w:rPr>
                <w:rFonts w:asciiTheme="minorHAnsi" w:hAnsiTheme="minorHAnsi" w:cstheme="minorHAnsi"/>
              </w:rPr>
              <w:t xml:space="preserve"> Bild</w:t>
            </w:r>
            <w:r w:rsidR="009A620F">
              <w:rPr>
                <w:rFonts w:asciiTheme="minorHAnsi" w:hAnsiTheme="minorHAnsi" w:cstheme="minorHAnsi"/>
              </w:rPr>
              <w:t>er</w:t>
            </w:r>
            <w:r w:rsidR="003C1F98" w:rsidRPr="00A71530">
              <w:rPr>
                <w:rFonts w:asciiTheme="minorHAnsi" w:hAnsiTheme="minorHAnsi"/>
              </w:rPr>
              <w:t xml:space="preserve"> zur Aufgabe? </w:t>
            </w:r>
          </w:p>
          <w:p w14:paraId="746435E3" w14:textId="77777777" w:rsidR="003C1F98" w:rsidRPr="00A71530" w:rsidRDefault="003C1F98" w:rsidP="002E0FA7">
            <w:pPr>
              <w:pStyle w:val="Text"/>
              <w:rPr>
                <w:rFonts w:asciiTheme="minorHAnsi" w:hAnsiTheme="minorHAnsi"/>
              </w:rPr>
            </w:pPr>
          </w:p>
        </w:tc>
      </w:tr>
      <w:tr w:rsidR="003C1F98" w:rsidRPr="00E73313" w14:paraId="518169FB" w14:textId="77777777" w:rsidTr="002E0FA7">
        <w:tc>
          <w:tcPr>
            <w:tcW w:w="780" w:type="dxa"/>
          </w:tcPr>
          <w:p w14:paraId="5E87A3F5" w14:textId="77777777" w:rsidR="003C1F98" w:rsidRPr="00E73313" w:rsidRDefault="00711B95" w:rsidP="00CD3FFB">
            <w:pPr>
              <w:pStyle w:val="berschrift3"/>
              <w:spacing w:line="240" w:lineRule="atLeast"/>
            </w:pPr>
            <w:r>
              <w:t>4</w:t>
            </w:r>
            <w:r w:rsidR="00505C12">
              <w:t>.5</w:t>
            </w:r>
          </w:p>
        </w:tc>
        <w:tc>
          <w:tcPr>
            <w:tcW w:w="8506" w:type="dxa"/>
            <w:gridSpan w:val="2"/>
          </w:tcPr>
          <w:p w14:paraId="14A9C61F" w14:textId="77777777" w:rsidR="003C1F98" w:rsidRDefault="003C1F98" w:rsidP="00505C12">
            <w:pPr>
              <w:pStyle w:val="berschrift3"/>
            </w:pPr>
            <w:r w:rsidRPr="00E73313">
              <w:t>Passt die Rechengeschichte?</w:t>
            </w:r>
          </w:p>
          <w:p w14:paraId="50225E1D" w14:textId="77777777" w:rsidR="003C1F98" w:rsidRPr="00C054C2" w:rsidRDefault="003C1F98" w:rsidP="002E0FA7"/>
        </w:tc>
      </w:tr>
      <w:tr w:rsidR="003C1F98" w:rsidRPr="00E73313" w14:paraId="3620B0E5" w14:textId="77777777" w:rsidTr="002E0FA7">
        <w:tc>
          <w:tcPr>
            <w:tcW w:w="780" w:type="dxa"/>
          </w:tcPr>
          <w:p w14:paraId="6CCBAE27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5CE5048E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58EC9520" w14:textId="04F5D245" w:rsidR="003C1F98" w:rsidRPr="00A71530" w:rsidRDefault="003C1F98" w:rsidP="002E0FA7">
            <w:pPr>
              <w:pStyle w:val="Text"/>
              <w:rPr>
                <w:rFonts w:asciiTheme="minorHAnsi" w:hAnsiTheme="minorHAnsi"/>
              </w:rPr>
            </w:pPr>
            <w:r w:rsidRPr="009A620F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50068" behindDoc="0" locked="0" layoutInCell="1" allowOverlap="1" wp14:anchorId="4A3A8EA2" wp14:editId="59C7AA5C">
                  <wp:simplePos x="0" y="0"/>
                  <wp:positionH relativeFrom="column">
                    <wp:posOffset>2293515</wp:posOffset>
                  </wp:positionH>
                  <wp:positionV relativeFrom="paragraph">
                    <wp:posOffset>-196102</wp:posOffset>
                  </wp:positionV>
                  <wp:extent cx="1544060" cy="496305"/>
                  <wp:effectExtent l="38100" t="152400" r="43815" b="151765"/>
                  <wp:wrapNone/>
                  <wp:docPr id="647" name="Grafik 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benannt1.jpg"/>
                          <pic:cNvPicPr/>
                        </pic:nvPicPr>
                        <pic:blipFill>
                          <a:blip r:embed="rId128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02309">
                            <a:off x="0" y="0"/>
                            <a:ext cx="1544060" cy="49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620F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50069" behindDoc="0" locked="0" layoutInCell="1" allowOverlap="1" wp14:anchorId="6F811DF1" wp14:editId="5BDF7D9C">
                  <wp:simplePos x="0" y="0"/>
                  <wp:positionH relativeFrom="column">
                    <wp:posOffset>3570857</wp:posOffset>
                  </wp:positionH>
                  <wp:positionV relativeFrom="paragraph">
                    <wp:posOffset>72547</wp:posOffset>
                  </wp:positionV>
                  <wp:extent cx="1443664" cy="493312"/>
                  <wp:effectExtent l="25400" t="63500" r="17145" b="66040"/>
                  <wp:wrapNone/>
                  <wp:docPr id="650" name="Grafik 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benannt2.jpg"/>
                          <pic:cNvPicPr/>
                        </pic:nvPicPr>
                        <pic:blipFill>
                          <a:blip r:embed="rId129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80478">
                            <a:off x="0" y="0"/>
                            <a:ext cx="1443664" cy="493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1530">
              <w:rPr>
                <w:rFonts w:asciiTheme="minorHAnsi" w:hAnsiTheme="minorHAnsi"/>
              </w:rPr>
              <w:t xml:space="preserve">Zu der Aufgabe </w:t>
            </w:r>
            <w:r w:rsidRPr="003A3504">
              <w:rPr>
                <w:rFonts w:ascii="Comic Sans MS" w:hAnsi="Comic Sans MS"/>
                <w:b/>
                <w:sz w:val="20"/>
                <w:szCs w:val="18"/>
              </w:rPr>
              <w:t>6 · 5</w:t>
            </w:r>
            <w:r w:rsidRPr="00A71530">
              <w:rPr>
                <w:rFonts w:asciiTheme="minorHAnsi" w:hAnsiTheme="minorHAnsi"/>
              </w:rPr>
              <w:t xml:space="preserve"> hat Rico </w:t>
            </w:r>
            <w:r w:rsidRPr="00A71530">
              <w:rPr>
                <w:rFonts w:asciiTheme="minorHAnsi" w:hAnsiTheme="minorHAnsi"/>
              </w:rPr>
              <w:br/>
              <w:t xml:space="preserve">Rechengeschichten erfunden. </w:t>
            </w:r>
          </w:p>
          <w:p w14:paraId="0721C8CA" w14:textId="77777777" w:rsidR="003C1F98" w:rsidRPr="00A71530" w:rsidRDefault="003C1F98" w:rsidP="002E0FA7">
            <w:pPr>
              <w:pStyle w:val="Text"/>
              <w:rPr>
                <w:rFonts w:asciiTheme="minorHAnsi" w:hAnsiTheme="minorHAnsi"/>
              </w:rPr>
            </w:pPr>
          </w:p>
        </w:tc>
      </w:tr>
      <w:tr w:rsidR="003C1F98" w:rsidRPr="00E73313" w14:paraId="26B65EA8" w14:textId="77777777" w:rsidTr="002E0FA7">
        <w:tc>
          <w:tcPr>
            <w:tcW w:w="780" w:type="dxa"/>
          </w:tcPr>
          <w:p w14:paraId="1F2F0DEC" w14:textId="77777777" w:rsidR="003C1F98" w:rsidRPr="00E73313" w:rsidRDefault="00CD3FFB" w:rsidP="00CD3FFB">
            <w:pPr>
              <w:pStyle w:val="berschrift9"/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4765D3E1" wp14:editId="47AEFB71">
                  <wp:extent cx="360000" cy="272386"/>
                  <wp:effectExtent l="0" t="0" r="2540" b="0"/>
                  <wp:docPr id="528386162" name="Grafik 528386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" w:type="dxa"/>
          </w:tcPr>
          <w:p w14:paraId="6B35CA35" w14:textId="77777777" w:rsidR="003C1F98" w:rsidRPr="00E73313" w:rsidRDefault="003C1F98" w:rsidP="00505C12">
            <w:pPr>
              <w:pStyle w:val="berschrift4"/>
            </w:pPr>
            <w:r w:rsidRPr="00E73313">
              <w:t>a)</w:t>
            </w:r>
          </w:p>
        </w:tc>
        <w:tc>
          <w:tcPr>
            <w:tcW w:w="8152" w:type="dxa"/>
          </w:tcPr>
          <w:p w14:paraId="099B4B4B" w14:textId="77777777" w:rsidR="003C1F98" w:rsidRPr="002D1681" w:rsidRDefault="003C1F98" w:rsidP="002E0FA7">
            <w:pPr>
              <w:pStyle w:val="Text"/>
              <w:rPr>
                <w:rFonts w:asciiTheme="minorHAnsi" w:hAnsiTheme="minorHAnsi"/>
              </w:rPr>
            </w:pPr>
            <w:r w:rsidRPr="002D1681">
              <w:rPr>
                <w:rFonts w:asciiTheme="minorHAnsi" w:hAnsiTheme="minorHAnsi"/>
              </w:rPr>
              <w:t xml:space="preserve">Passen Ricos Rechengeschichten zu der Aufgabe </w:t>
            </w:r>
            <w:r w:rsidRPr="003A3504">
              <w:rPr>
                <w:rFonts w:ascii="Comic Sans MS" w:hAnsi="Comic Sans MS"/>
                <w:b/>
                <w:sz w:val="20"/>
                <w:szCs w:val="18"/>
              </w:rPr>
              <w:t>6 · 5</w:t>
            </w:r>
            <w:r w:rsidRPr="002D1681">
              <w:rPr>
                <w:rFonts w:asciiTheme="minorHAnsi" w:hAnsiTheme="minorHAnsi"/>
              </w:rPr>
              <w:t xml:space="preserve">? </w:t>
            </w:r>
          </w:p>
          <w:p w14:paraId="25A42F46" w14:textId="527FCAC7" w:rsidR="003C1F98" w:rsidRPr="002D1681" w:rsidRDefault="00CA186A" w:rsidP="002E0FA7">
            <w:pPr>
              <w:pStyle w:val="Text"/>
              <w:rPr>
                <w:rFonts w:asciiTheme="minorHAnsi" w:hAnsiTheme="minorHAnsi"/>
              </w:rPr>
            </w:pPr>
            <w:r>
              <w:rPr>
                <w:rFonts w:asciiTheme="minorHAnsi" w:hAnsiTheme="minorHAnsi" w:cstheme="minorHAnsi"/>
              </w:rPr>
              <w:t>Erklärt.</w:t>
            </w:r>
          </w:p>
        </w:tc>
      </w:tr>
      <w:tr w:rsidR="003C1F98" w:rsidRPr="00E73313" w14:paraId="7FC06DD5" w14:textId="77777777" w:rsidTr="002E0FA7">
        <w:tc>
          <w:tcPr>
            <w:tcW w:w="780" w:type="dxa"/>
          </w:tcPr>
          <w:p w14:paraId="3D5A1EC9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455BD0FF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6E6DA784" w14:textId="77777777" w:rsidR="003C1F98" w:rsidRPr="002D1681" w:rsidRDefault="003C1F98" w:rsidP="002E0FA7">
            <w:pPr>
              <w:pStyle w:val="Text"/>
              <w:rPr>
                <w:rFonts w:asciiTheme="minorHAnsi" w:hAnsiTheme="minorHAnsi"/>
              </w:rPr>
            </w:pPr>
          </w:p>
        </w:tc>
      </w:tr>
      <w:tr w:rsidR="003C1F98" w:rsidRPr="00E73313" w14:paraId="2B72190C" w14:textId="77777777" w:rsidTr="002E0FA7">
        <w:tc>
          <w:tcPr>
            <w:tcW w:w="780" w:type="dxa"/>
          </w:tcPr>
          <w:p w14:paraId="14428063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5644211E" w14:textId="77777777" w:rsidR="003C1F98" w:rsidRPr="00E73313" w:rsidRDefault="003C1F98" w:rsidP="00505C12">
            <w:pPr>
              <w:pStyle w:val="berschrift4"/>
            </w:pPr>
            <w:r w:rsidRPr="00E73313">
              <w:t>b)</w:t>
            </w:r>
          </w:p>
        </w:tc>
        <w:tc>
          <w:tcPr>
            <w:tcW w:w="8152" w:type="dxa"/>
          </w:tcPr>
          <w:p w14:paraId="0EB75CDC" w14:textId="4B1C545F" w:rsidR="003C1F98" w:rsidRPr="002D1681" w:rsidRDefault="003C1F98" w:rsidP="002E0FA7">
            <w:pPr>
              <w:pStyle w:val="Text"/>
              <w:rPr>
                <w:rFonts w:asciiTheme="minorHAnsi" w:hAnsiTheme="minorHAnsi"/>
              </w:rPr>
            </w:pPr>
            <w:r w:rsidRPr="002D1681">
              <w:rPr>
                <w:rFonts w:asciiTheme="minorHAnsi" w:hAnsiTheme="minorHAnsi"/>
              </w:rPr>
              <w:t xml:space="preserve">Erfinde </w:t>
            </w:r>
            <w:r w:rsidR="003724C0">
              <w:rPr>
                <w:rFonts w:asciiTheme="minorHAnsi" w:hAnsiTheme="minorHAnsi"/>
              </w:rPr>
              <w:t>eine</w:t>
            </w:r>
            <w:r w:rsidRPr="002D1681">
              <w:rPr>
                <w:rFonts w:asciiTheme="minorHAnsi" w:hAnsiTheme="minorHAnsi"/>
              </w:rPr>
              <w:t xml:space="preserve"> Rechengeschichte, die zu der </w:t>
            </w:r>
            <w:r w:rsidR="00825DFF">
              <w:rPr>
                <w:rFonts w:asciiTheme="minorHAnsi" w:hAnsiTheme="minorHAnsi"/>
              </w:rPr>
              <w:t>Multiplikations-Aufgabe</w:t>
            </w:r>
            <w:r w:rsidRPr="002D1681">
              <w:rPr>
                <w:rFonts w:asciiTheme="minorHAnsi" w:hAnsiTheme="minorHAnsi"/>
              </w:rPr>
              <w:t xml:space="preserve"> </w:t>
            </w:r>
            <w:r w:rsidR="00925568" w:rsidRPr="003A3504">
              <w:rPr>
                <w:rFonts w:ascii="Comic Sans MS" w:hAnsi="Comic Sans MS"/>
                <w:b/>
                <w:sz w:val="20"/>
                <w:szCs w:val="18"/>
              </w:rPr>
              <w:t>6 · 5</w:t>
            </w:r>
            <w:r w:rsidR="00925568">
              <w:rPr>
                <w:rFonts w:ascii="Comic Sans MS" w:hAnsi="Comic Sans MS"/>
                <w:b/>
                <w:sz w:val="20"/>
                <w:szCs w:val="18"/>
              </w:rPr>
              <w:t xml:space="preserve"> </w:t>
            </w:r>
            <w:r w:rsidRPr="002D1681">
              <w:rPr>
                <w:rFonts w:asciiTheme="minorHAnsi" w:hAnsiTheme="minorHAnsi"/>
              </w:rPr>
              <w:t>passt</w:t>
            </w:r>
            <w:r w:rsidR="00536213" w:rsidRPr="002D1681">
              <w:rPr>
                <w:rFonts w:asciiTheme="minorHAnsi" w:hAnsiTheme="minorHAnsi"/>
              </w:rPr>
              <w:t xml:space="preserve"> und schreibe sie auf</w:t>
            </w:r>
            <w:r w:rsidRPr="002D1681">
              <w:rPr>
                <w:rFonts w:asciiTheme="minorHAnsi" w:hAnsiTheme="minorHAnsi"/>
              </w:rPr>
              <w:t>.</w:t>
            </w:r>
          </w:p>
        </w:tc>
      </w:tr>
      <w:tr w:rsidR="003C1F98" w:rsidRPr="00E73313" w14:paraId="4175F517" w14:textId="77777777" w:rsidTr="002E0FA7">
        <w:tc>
          <w:tcPr>
            <w:tcW w:w="780" w:type="dxa"/>
          </w:tcPr>
          <w:p w14:paraId="5337B2E1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1AD6538F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2B50450E" w14:textId="77777777" w:rsidR="003C1F98" w:rsidRPr="002D1681" w:rsidRDefault="003C1F98" w:rsidP="002E0FA7">
            <w:pPr>
              <w:pStyle w:val="Text"/>
              <w:rPr>
                <w:rFonts w:asciiTheme="minorHAnsi" w:hAnsiTheme="minorHAnsi"/>
              </w:rPr>
            </w:pPr>
          </w:p>
        </w:tc>
      </w:tr>
      <w:tr w:rsidR="003C1F98" w:rsidRPr="00E73313" w14:paraId="18FB4B21" w14:textId="77777777" w:rsidTr="002E0FA7">
        <w:tc>
          <w:tcPr>
            <w:tcW w:w="780" w:type="dxa"/>
          </w:tcPr>
          <w:p w14:paraId="65484660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20C0B49B" w14:textId="77777777" w:rsidR="003C1F98" w:rsidRPr="00E73313" w:rsidRDefault="003C1F98" w:rsidP="00505C12">
            <w:pPr>
              <w:pStyle w:val="berschrift4"/>
            </w:pPr>
            <w:r w:rsidRPr="00E73313">
              <w:t>c)</w:t>
            </w:r>
          </w:p>
        </w:tc>
        <w:tc>
          <w:tcPr>
            <w:tcW w:w="8152" w:type="dxa"/>
          </w:tcPr>
          <w:p w14:paraId="1BDD6F15" w14:textId="18DD8FDD" w:rsidR="003C1F98" w:rsidRPr="002D1681" w:rsidRDefault="003C1F98" w:rsidP="002E0FA7">
            <w:pPr>
              <w:pStyle w:val="Text"/>
              <w:rPr>
                <w:rFonts w:asciiTheme="minorHAnsi" w:hAnsiTheme="minorHAnsi"/>
              </w:rPr>
            </w:pPr>
            <w:r w:rsidRPr="002D1681">
              <w:rPr>
                <w:rFonts w:asciiTheme="minorHAnsi" w:hAnsiTheme="minorHAnsi"/>
              </w:rPr>
              <w:t xml:space="preserve">Erfinde eine Rechengeschichte mit den Zahlen 6 und 5, </w:t>
            </w:r>
            <w:r w:rsidRPr="002D1681">
              <w:rPr>
                <w:rFonts w:asciiTheme="minorHAnsi" w:hAnsiTheme="minorHAnsi"/>
              </w:rPr>
              <w:br/>
              <w:t xml:space="preserve">die </w:t>
            </w:r>
            <w:r w:rsidRPr="002D1681">
              <w:rPr>
                <w:rFonts w:asciiTheme="minorHAnsi" w:hAnsiTheme="minorHAnsi"/>
                <w:b/>
              </w:rPr>
              <w:t>nicht</w:t>
            </w:r>
            <w:r w:rsidRPr="002D1681">
              <w:rPr>
                <w:rFonts w:asciiTheme="minorHAnsi" w:hAnsiTheme="minorHAnsi"/>
              </w:rPr>
              <w:t xml:space="preserve"> zu der Aufgabe </w:t>
            </w:r>
            <w:r w:rsidRPr="003A3504">
              <w:rPr>
                <w:rFonts w:ascii="Comic Sans MS" w:hAnsi="Comic Sans MS"/>
                <w:b/>
                <w:sz w:val="20"/>
                <w:szCs w:val="18"/>
              </w:rPr>
              <w:t>6 · 5</w:t>
            </w:r>
            <w:r w:rsidRPr="002D1681">
              <w:rPr>
                <w:rFonts w:asciiTheme="minorHAnsi" w:hAnsiTheme="minorHAnsi"/>
              </w:rPr>
              <w:t xml:space="preserve"> passt. </w:t>
            </w:r>
          </w:p>
        </w:tc>
      </w:tr>
      <w:tr w:rsidR="003C1F98" w:rsidRPr="00E73313" w14:paraId="65215860" w14:textId="77777777" w:rsidTr="002E0FA7">
        <w:tc>
          <w:tcPr>
            <w:tcW w:w="780" w:type="dxa"/>
          </w:tcPr>
          <w:p w14:paraId="7B7DE3F0" w14:textId="77777777" w:rsidR="003C1F98" w:rsidRPr="00E73313" w:rsidRDefault="003C1F98" w:rsidP="00CD3FFB">
            <w:pPr>
              <w:spacing w:line="240" w:lineRule="atLeast"/>
            </w:pPr>
          </w:p>
        </w:tc>
        <w:tc>
          <w:tcPr>
            <w:tcW w:w="354" w:type="dxa"/>
          </w:tcPr>
          <w:p w14:paraId="279E5BCF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0134E427" w14:textId="77777777" w:rsidR="003C1F98" w:rsidRDefault="003C1F98" w:rsidP="002E0FA7">
            <w:pPr>
              <w:pStyle w:val="Text"/>
            </w:pPr>
          </w:p>
        </w:tc>
      </w:tr>
      <w:tr w:rsidR="003C1F98" w:rsidRPr="00E73313" w14:paraId="05DE682A" w14:textId="77777777" w:rsidTr="002E0FA7">
        <w:tc>
          <w:tcPr>
            <w:tcW w:w="780" w:type="dxa"/>
          </w:tcPr>
          <w:p w14:paraId="4B483B29" w14:textId="77777777" w:rsidR="003C1F98" w:rsidRPr="00E73313" w:rsidRDefault="00CD3FFB" w:rsidP="00CD3FFB">
            <w:pPr>
              <w:pStyle w:val="berschrift9"/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0C5342B1" wp14:editId="2CA8180A">
                  <wp:extent cx="360000" cy="272386"/>
                  <wp:effectExtent l="0" t="0" r="2540" b="0"/>
                  <wp:docPr id="1931920314" name="Grafik 1931920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" w:type="dxa"/>
          </w:tcPr>
          <w:p w14:paraId="2D12627F" w14:textId="77777777" w:rsidR="003C1F98" w:rsidRPr="00E73313" w:rsidRDefault="003C1F98" w:rsidP="00505C12">
            <w:pPr>
              <w:pStyle w:val="berschrift4"/>
            </w:pPr>
            <w:r w:rsidRPr="00E73313">
              <w:t>d)</w:t>
            </w:r>
          </w:p>
        </w:tc>
        <w:tc>
          <w:tcPr>
            <w:tcW w:w="8152" w:type="dxa"/>
          </w:tcPr>
          <w:p w14:paraId="35596A5E" w14:textId="36F94E13" w:rsidR="003C1F98" w:rsidRDefault="003C1F98" w:rsidP="002E0FA7">
            <w:pPr>
              <w:pStyle w:val="Text"/>
              <w:rPr>
                <w:noProof/>
              </w:rPr>
            </w:pPr>
            <w:r w:rsidRPr="00E73313">
              <w:rPr>
                <w:noProof/>
              </w:rPr>
              <w:t xml:space="preserve">Tauscht eure Geschichten aus </w:t>
            </w:r>
            <w:r w:rsidRPr="00F50DC9">
              <w:rPr>
                <w:b/>
                <w:noProof/>
                <w:color w:val="327A86"/>
              </w:rPr>
              <w:t>b)</w:t>
            </w:r>
            <w:r w:rsidRPr="00E73313">
              <w:rPr>
                <w:noProof/>
                <w:color w:val="auto"/>
              </w:rPr>
              <w:t xml:space="preserve"> und </w:t>
            </w:r>
            <w:r w:rsidRPr="00F50DC9">
              <w:rPr>
                <w:b/>
                <w:noProof/>
                <w:color w:val="327A86"/>
              </w:rPr>
              <w:t>c)</w:t>
            </w:r>
            <w:r w:rsidRPr="00E73313">
              <w:rPr>
                <w:noProof/>
              </w:rPr>
              <w:t xml:space="preserve"> miteinander. </w:t>
            </w:r>
            <w:r w:rsidRPr="00E73313">
              <w:rPr>
                <w:noProof/>
              </w:rPr>
              <w:br/>
            </w:r>
            <w:r w:rsidR="009B6775">
              <w:rPr>
                <w:noProof/>
              </w:rPr>
              <w:t>Woran e</w:t>
            </w:r>
            <w:r w:rsidRPr="00E73313">
              <w:rPr>
                <w:noProof/>
              </w:rPr>
              <w:t xml:space="preserve">rkennt </w:t>
            </w:r>
            <w:r>
              <w:rPr>
                <w:noProof/>
              </w:rPr>
              <w:t xml:space="preserve">ihr, welche </w:t>
            </w:r>
            <w:r w:rsidRPr="00E73313">
              <w:rPr>
                <w:noProof/>
              </w:rPr>
              <w:t>Geschichten pass</w:t>
            </w:r>
            <w:r>
              <w:rPr>
                <w:noProof/>
              </w:rPr>
              <w:t>en</w:t>
            </w:r>
            <w:r w:rsidRPr="00E73313">
              <w:rPr>
                <w:noProof/>
              </w:rPr>
              <w:t xml:space="preserve"> und welche nicht?</w:t>
            </w:r>
          </w:p>
          <w:p w14:paraId="708141DB" w14:textId="27D2E5D6" w:rsidR="003C1F98" w:rsidRDefault="00735D3C" w:rsidP="002E0FA7">
            <w:pPr>
              <w:pStyle w:val="Text"/>
              <w:rPr>
                <w:noProof/>
              </w:rPr>
            </w:pPr>
            <w:r>
              <w:rPr>
                <w:noProof/>
              </w:rPr>
              <w:t>Begründet</w:t>
            </w:r>
            <w:r w:rsidR="003C1F98">
              <w:rPr>
                <w:noProof/>
              </w:rPr>
              <w:t xml:space="preserve">, warum sie passen oder warum sie </w:t>
            </w:r>
            <w:r w:rsidR="00A55D00">
              <w:rPr>
                <w:noProof/>
              </w:rPr>
              <w:t xml:space="preserve">nicht </w:t>
            </w:r>
            <w:r w:rsidR="003C1F98">
              <w:rPr>
                <w:noProof/>
              </w:rPr>
              <w:t>passsen.</w:t>
            </w:r>
          </w:p>
          <w:p w14:paraId="29C857D6" w14:textId="77777777" w:rsidR="00505C12" w:rsidRDefault="00505C12" w:rsidP="002E0FA7">
            <w:pPr>
              <w:pStyle w:val="Text"/>
            </w:pPr>
          </w:p>
        </w:tc>
      </w:tr>
      <w:tr w:rsidR="003C1F98" w:rsidRPr="00E73313" w14:paraId="7A72122F" w14:textId="77777777" w:rsidTr="002E0FA7">
        <w:tc>
          <w:tcPr>
            <w:tcW w:w="780" w:type="dxa"/>
          </w:tcPr>
          <w:p w14:paraId="404EC84F" w14:textId="77777777" w:rsidR="003C1F98" w:rsidRPr="00E73313" w:rsidRDefault="00711B95" w:rsidP="00CD3FFB">
            <w:pPr>
              <w:pStyle w:val="berschrift3"/>
              <w:spacing w:line="240" w:lineRule="atLeast"/>
              <w:rPr>
                <w:noProof/>
              </w:rPr>
            </w:pPr>
            <w:r>
              <w:rPr>
                <w:noProof/>
              </w:rPr>
              <w:t>4</w:t>
            </w:r>
            <w:r w:rsidR="00505C12">
              <w:rPr>
                <w:noProof/>
              </w:rPr>
              <w:t>.6</w:t>
            </w:r>
          </w:p>
        </w:tc>
        <w:tc>
          <w:tcPr>
            <w:tcW w:w="8506" w:type="dxa"/>
            <w:gridSpan w:val="2"/>
          </w:tcPr>
          <w:p w14:paraId="29674941" w14:textId="77777777" w:rsidR="003C1F98" w:rsidRPr="00E73313" w:rsidRDefault="003C1F98" w:rsidP="00505C12">
            <w:pPr>
              <w:pStyle w:val="berschrift3"/>
            </w:pPr>
            <w:r>
              <w:t>Mal oder kein Mal?</w:t>
            </w:r>
          </w:p>
        </w:tc>
      </w:tr>
      <w:tr w:rsidR="003C1F98" w:rsidRPr="00E73313" w14:paraId="38E01D49" w14:textId="77777777" w:rsidTr="002E0FA7">
        <w:tc>
          <w:tcPr>
            <w:tcW w:w="780" w:type="dxa"/>
          </w:tcPr>
          <w:p w14:paraId="05309189" w14:textId="77777777" w:rsidR="003C1F98" w:rsidRPr="00E73313" w:rsidRDefault="003C1F98" w:rsidP="00CD3FFB">
            <w:pPr>
              <w:spacing w:line="240" w:lineRule="atLeast"/>
              <w:rPr>
                <w:noProof/>
              </w:rPr>
            </w:pPr>
          </w:p>
        </w:tc>
        <w:tc>
          <w:tcPr>
            <w:tcW w:w="354" w:type="dxa"/>
          </w:tcPr>
          <w:p w14:paraId="334BDD02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0BA35DBE" w14:textId="27CA3B6A" w:rsidR="003C1F98" w:rsidRDefault="003C1F98" w:rsidP="002E0FA7">
            <w:r w:rsidRPr="009E31E5">
              <w:t>Lies die Rechengeschicht</w:t>
            </w:r>
            <w:r>
              <w:t>en. Streiche die Geschichten durch</w:t>
            </w:r>
            <w:r w:rsidR="00CA186A">
              <w:t xml:space="preserve">, die nicht zur Multiplikation passen. </w:t>
            </w:r>
            <w:r w:rsidR="00735D3C">
              <w:t>Begründe</w:t>
            </w:r>
            <w:r w:rsidR="00CA186A">
              <w:t xml:space="preserve"> </w:t>
            </w:r>
            <w:r w:rsidR="003724C0">
              <w:t xml:space="preserve">deine </w:t>
            </w:r>
            <w:r w:rsidR="00CA186A">
              <w:t>Einschätzung</w:t>
            </w:r>
            <w:r>
              <w:t>.</w:t>
            </w:r>
          </w:p>
          <w:p w14:paraId="154FFE6B" w14:textId="77777777" w:rsidR="003C1F98" w:rsidRPr="00E73313" w:rsidRDefault="003C1F98" w:rsidP="002E0FA7"/>
        </w:tc>
      </w:tr>
      <w:tr w:rsidR="003C1F98" w:rsidRPr="00E73313" w14:paraId="37C6EFDB" w14:textId="77777777" w:rsidTr="002E0FA7">
        <w:tc>
          <w:tcPr>
            <w:tcW w:w="780" w:type="dxa"/>
          </w:tcPr>
          <w:p w14:paraId="08D04384" w14:textId="77777777" w:rsidR="003C1F98" w:rsidRPr="00E73313" w:rsidRDefault="003C1F98" w:rsidP="00CD3FFB">
            <w:pPr>
              <w:spacing w:line="240" w:lineRule="atLeast"/>
              <w:rPr>
                <w:noProof/>
              </w:rPr>
            </w:pPr>
          </w:p>
        </w:tc>
        <w:tc>
          <w:tcPr>
            <w:tcW w:w="354" w:type="dxa"/>
          </w:tcPr>
          <w:p w14:paraId="38BACD7C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7169E02A" w14:textId="77777777" w:rsidR="003C1F98" w:rsidRDefault="00644456" w:rsidP="002E0FA7">
            <w:pPr>
              <w:pStyle w:val="Text"/>
              <w:rPr>
                <w:noProof/>
              </w:rPr>
            </w:pPr>
            <w:r w:rsidRPr="009E31E5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99" behindDoc="0" locked="0" layoutInCell="1" allowOverlap="1" wp14:anchorId="2FE4B4DA" wp14:editId="53F01DC2">
                      <wp:simplePos x="0" y="0"/>
                      <wp:positionH relativeFrom="column">
                        <wp:posOffset>2607842</wp:posOffset>
                      </wp:positionH>
                      <wp:positionV relativeFrom="paragraph">
                        <wp:posOffset>3192</wp:posOffset>
                      </wp:positionV>
                      <wp:extent cx="2433955" cy="774551"/>
                      <wp:effectExtent l="63500" t="76200" r="29845" b="26035"/>
                      <wp:wrapNone/>
                      <wp:docPr id="1526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3955" cy="77455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38100" dir="13500000" algn="br" rotWithShape="0">
                                  <a:schemeClr val="bg1">
                                    <a:lumMod val="75000"/>
                                    <a:alpha val="4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4039A6A6" w14:textId="77777777" w:rsidR="002E0FA7" w:rsidRPr="00351B12" w:rsidRDefault="002E0FA7" w:rsidP="003C1F98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51B12">
                                    <w:rPr>
                                      <w:sz w:val="18"/>
                                      <w:szCs w:val="18"/>
                                    </w:rPr>
                                    <w:t xml:space="preserve">3 Päckchen Gummibärchen liegen auf dem Tisch und 5 Päckchen Gummibärchen liegen in dem Regal. Es sind also drei 5er, deswegen passt die Aufgabe 3 mal 5.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E4B4DA" id="_x0000_s1173" type="#_x0000_t202" style="position:absolute;margin-left:205.35pt;margin-top:.25pt;width:191.65pt;height:61pt;z-index:2516500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" fillcolor="#f2f2f2 [3052]" strokecolor="#d8d8d8 [2732]">
                      <v:shadow on="t" color="#bfbfbf [2412]" opacity="26214f" origin=".5,.5" offset="-.74836mm,-.74836mm"/>
                      <v:textbox>
                        <w:txbxContent>
                          <w:p w14:paraId="4039A6A6" w14:textId="77777777" w:rsidR="002E0FA7" w:rsidRPr="00351B12" w:rsidRDefault="002E0FA7" w:rsidP="003C1F98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  <w:r w:rsidRPr="00351B12">
                              <w:rPr>
                                <w:sz w:val="18"/>
                                <w:szCs w:val="18"/>
                              </w:rPr>
                              <w:t xml:space="preserve">3 Päckchen Gummibärchen liegen auf dem Tisch und 5 Päckchen Gummibärchen liegen in dem Regal. Es sind also drei 5er, deswegen passt die Aufgabe 3 mal 5.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1F98" w:rsidRPr="009E31E5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100" behindDoc="0" locked="0" layoutInCell="1" allowOverlap="1" wp14:anchorId="799D2907" wp14:editId="3DB27025">
                      <wp:simplePos x="0" y="0"/>
                      <wp:positionH relativeFrom="column">
                        <wp:posOffset>-5612</wp:posOffset>
                      </wp:positionH>
                      <wp:positionV relativeFrom="paragraph">
                        <wp:posOffset>-9165</wp:posOffset>
                      </wp:positionV>
                      <wp:extent cx="2433955" cy="783534"/>
                      <wp:effectExtent l="63500" t="76200" r="29845" b="29845"/>
                      <wp:wrapNone/>
                      <wp:docPr id="1526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3955" cy="7835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38100" dir="13500000" algn="br" rotWithShape="0">
                                  <a:schemeClr val="bg1">
                                    <a:lumMod val="75000"/>
                                    <a:alpha val="4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67962C39" w14:textId="77777777" w:rsidR="002E0FA7" w:rsidRPr="00351B12" w:rsidRDefault="002E0FA7" w:rsidP="003C1F98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51B12">
                                    <w:rPr>
                                      <w:sz w:val="18"/>
                                      <w:szCs w:val="18"/>
                                    </w:rPr>
                                    <w:t xml:space="preserve">Da sind 3 Gummibärchen in einem Päckchen und 5 Gummibärchen in einem anderen Päckchen. Es sind also drei 5er, deswegen passt die Aufgabe 3 mal 5. </w:t>
                                  </w:r>
                                </w:p>
                                <w:p w14:paraId="072B8304" w14:textId="77777777" w:rsidR="002E0FA7" w:rsidRPr="00351B12" w:rsidRDefault="002E0FA7" w:rsidP="003C1F98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B4DF10B" w14:textId="77777777" w:rsidR="002E0FA7" w:rsidRPr="00351B12" w:rsidRDefault="002E0FA7" w:rsidP="003C1F98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9D2907" id="_x0000_s1174" type="#_x0000_t202" style="position:absolute;margin-left:-.45pt;margin-top:-.7pt;width:191.65pt;height:61.7pt;z-index:2516501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" fillcolor="#f2f2f2 [3052]" strokecolor="#d8d8d8 [2732]">
                      <v:shadow on="t" color="#bfbfbf [2412]" opacity="26214f" origin=".5,.5" offset="-.74836mm,-.74836mm"/>
                      <v:textbox>
                        <w:txbxContent>
                          <w:p w14:paraId="67962C39" w14:textId="77777777" w:rsidR="002E0FA7" w:rsidRPr="00351B12" w:rsidRDefault="002E0FA7" w:rsidP="003C1F98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  <w:r w:rsidRPr="00351B12">
                              <w:rPr>
                                <w:sz w:val="18"/>
                                <w:szCs w:val="18"/>
                              </w:rPr>
                              <w:t xml:space="preserve">Da sind 3 Gummibärchen in einem Päckchen und 5 Gummibärchen in einem anderen Päckchen. Es sind also drei 5er, deswegen passt die Aufgabe 3 mal 5. </w:t>
                            </w:r>
                          </w:p>
                          <w:p w14:paraId="072B8304" w14:textId="77777777" w:rsidR="002E0FA7" w:rsidRPr="00351B12" w:rsidRDefault="002E0FA7" w:rsidP="003C1F98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B4DF10B" w14:textId="77777777" w:rsidR="002E0FA7" w:rsidRPr="00351B12" w:rsidRDefault="002E0FA7" w:rsidP="003C1F98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5C9AE76" w14:textId="77777777" w:rsidR="003C1F98" w:rsidRDefault="003C1F98" w:rsidP="002E0FA7">
            <w:pPr>
              <w:pStyle w:val="Text"/>
              <w:rPr>
                <w:noProof/>
              </w:rPr>
            </w:pPr>
          </w:p>
          <w:p w14:paraId="25369A71" w14:textId="77777777" w:rsidR="003C1F98" w:rsidRDefault="003C1F98" w:rsidP="002E0FA7">
            <w:pPr>
              <w:pStyle w:val="Text"/>
              <w:rPr>
                <w:noProof/>
              </w:rPr>
            </w:pPr>
          </w:p>
          <w:p w14:paraId="3ACFB605" w14:textId="77777777" w:rsidR="003C1F98" w:rsidRDefault="003C1F98" w:rsidP="002E0FA7">
            <w:pPr>
              <w:pStyle w:val="Text"/>
              <w:rPr>
                <w:noProof/>
              </w:rPr>
            </w:pPr>
          </w:p>
          <w:p w14:paraId="4D86B6E8" w14:textId="77777777" w:rsidR="003C1F98" w:rsidRDefault="003C1F98" w:rsidP="002E0FA7">
            <w:pPr>
              <w:pStyle w:val="Text"/>
              <w:rPr>
                <w:noProof/>
              </w:rPr>
            </w:pPr>
          </w:p>
          <w:p w14:paraId="4423BAFF" w14:textId="77777777" w:rsidR="003C1F98" w:rsidRDefault="003C1F98" w:rsidP="002E0FA7">
            <w:pPr>
              <w:pStyle w:val="Text"/>
              <w:rPr>
                <w:noProof/>
              </w:rPr>
            </w:pPr>
          </w:p>
          <w:p w14:paraId="29C9A4E0" w14:textId="77777777" w:rsidR="003C1F98" w:rsidRPr="00E73313" w:rsidRDefault="003C1F98" w:rsidP="002E0FA7">
            <w:pPr>
              <w:pStyle w:val="Text"/>
              <w:rPr>
                <w:noProof/>
              </w:rPr>
            </w:pPr>
          </w:p>
        </w:tc>
      </w:tr>
      <w:tr w:rsidR="003C1F98" w:rsidRPr="00E73313" w14:paraId="24F79CAF" w14:textId="77777777" w:rsidTr="002E0FA7">
        <w:tc>
          <w:tcPr>
            <w:tcW w:w="780" w:type="dxa"/>
          </w:tcPr>
          <w:p w14:paraId="65EC6D2A" w14:textId="77777777" w:rsidR="003C1F98" w:rsidRPr="00E73313" w:rsidRDefault="003C1F98" w:rsidP="00CD3FFB">
            <w:pPr>
              <w:spacing w:line="240" w:lineRule="atLeast"/>
              <w:rPr>
                <w:noProof/>
              </w:rPr>
            </w:pPr>
          </w:p>
        </w:tc>
        <w:tc>
          <w:tcPr>
            <w:tcW w:w="354" w:type="dxa"/>
          </w:tcPr>
          <w:p w14:paraId="3A24BE79" w14:textId="77777777" w:rsidR="003C1F98" w:rsidRPr="00E73313" w:rsidRDefault="003C1F98" w:rsidP="003760D9">
            <w:pPr>
              <w:pStyle w:val="berschriftTeilaufgaben"/>
            </w:pPr>
          </w:p>
        </w:tc>
        <w:tc>
          <w:tcPr>
            <w:tcW w:w="8152" w:type="dxa"/>
          </w:tcPr>
          <w:p w14:paraId="2EABF61C" w14:textId="77777777" w:rsidR="003C1F98" w:rsidRDefault="00644456" w:rsidP="002E0FA7">
            <w:pPr>
              <w:pStyle w:val="Text"/>
              <w:rPr>
                <w:noProof/>
              </w:rPr>
            </w:pPr>
            <w:r w:rsidRPr="009E31E5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101" behindDoc="0" locked="0" layoutInCell="1" allowOverlap="1" wp14:anchorId="1EB90984" wp14:editId="01851F06">
                      <wp:simplePos x="0" y="0"/>
                      <wp:positionH relativeFrom="column">
                        <wp:posOffset>2607842</wp:posOffset>
                      </wp:positionH>
                      <wp:positionV relativeFrom="paragraph">
                        <wp:posOffset>-99094</wp:posOffset>
                      </wp:positionV>
                      <wp:extent cx="2433955" cy="747000"/>
                      <wp:effectExtent l="63500" t="76200" r="29845" b="27940"/>
                      <wp:wrapNone/>
                      <wp:docPr id="1527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3955" cy="747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38100" dir="13500000" algn="br" rotWithShape="0">
                                  <a:schemeClr val="bg1">
                                    <a:lumMod val="75000"/>
                                    <a:alpha val="4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6DF79B9B" w14:textId="3BE955EB" w:rsidR="002E0FA7" w:rsidRPr="00351B12" w:rsidRDefault="002E0FA7" w:rsidP="003C1F98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51B12">
                                    <w:rPr>
                                      <w:sz w:val="18"/>
                                      <w:szCs w:val="18"/>
                                    </w:rPr>
                                    <w:t xml:space="preserve">In einem Päckchen sind 5 Gummibärchen. Es sind insgesamt 3 Päckchen. </w:t>
                                  </w:r>
                                  <w:r w:rsidR="00351B12">
                                    <w:rPr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351B12">
                                    <w:rPr>
                                      <w:sz w:val="18"/>
                                      <w:szCs w:val="18"/>
                                    </w:rPr>
                                    <w:t xml:space="preserve">Es sind also drei 5er, deswegen passt </w:t>
                                  </w:r>
                                  <w:r w:rsidR="00351B12">
                                    <w:rPr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351B12">
                                    <w:rPr>
                                      <w:sz w:val="18"/>
                                      <w:szCs w:val="18"/>
                                    </w:rPr>
                                    <w:t>die Aufgabe 3 mal 5.</w:t>
                                  </w:r>
                                </w:p>
                                <w:p w14:paraId="4F1972BB" w14:textId="77777777" w:rsidR="002E0FA7" w:rsidRPr="00351B12" w:rsidRDefault="002E0FA7" w:rsidP="003C1F98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B90984" id="_x0000_s1175" type="#_x0000_t202" style="position:absolute;margin-left:205.35pt;margin-top:-7.8pt;width:191.65pt;height:58.8pt;z-index:2516501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" fillcolor="#f2f2f2 [3052]" strokecolor="#d8d8d8 [2732]">
                      <v:shadow on="t" color="#bfbfbf [2412]" opacity="26214f" origin=".5,.5" offset="-.74836mm,-.74836mm"/>
                      <v:textbox>
                        <w:txbxContent>
                          <w:p w14:paraId="6DF79B9B" w14:textId="3BE955EB" w:rsidR="002E0FA7" w:rsidRPr="00351B12" w:rsidRDefault="002E0FA7" w:rsidP="003C1F98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  <w:r w:rsidRPr="00351B12">
                              <w:rPr>
                                <w:sz w:val="18"/>
                                <w:szCs w:val="18"/>
                              </w:rPr>
                              <w:t xml:space="preserve">In einem Päckchen sind 5 Gummibärchen. Es sind insgesamt 3 Päckchen. </w:t>
                            </w:r>
                            <w:r w:rsidR="00351B12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351B12">
                              <w:rPr>
                                <w:sz w:val="18"/>
                                <w:szCs w:val="18"/>
                              </w:rPr>
                              <w:t xml:space="preserve">Es sind also drei 5er, deswegen passt </w:t>
                            </w:r>
                            <w:r w:rsidR="00351B12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351B12">
                              <w:rPr>
                                <w:sz w:val="18"/>
                                <w:szCs w:val="18"/>
                              </w:rPr>
                              <w:t>die Aufgabe 3 mal 5.</w:t>
                            </w:r>
                          </w:p>
                          <w:p w14:paraId="4F1972BB" w14:textId="77777777" w:rsidR="002E0FA7" w:rsidRPr="00351B12" w:rsidRDefault="002E0FA7" w:rsidP="003C1F98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1F98" w:rsidRPr="009E31E5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98" behindDoc="0" locked="0" layoutInCell="1" allowOverlap="1" wp14:anchorId="3DAE0461" wp14:editId="043A843F">
                      <wp:simplePos x="0" y="0"/>
                      <wp:positionH relativeFrom="column">
                        <wp:posOffset>-5612</wp:posOffset>
                      </wp:positionH>
                      <wp:positionV relativeFrom="paragraph">
                        <wp:posOffset>-105272</wp:posOffset>
                      </wp:positionV>
                      <wp:extent cx="2433955" cy="747000"/>
                      <wp:effectExtent l="63500" t="76200" r="29845" b="27940"/>
                      <wp:wrapNone/>
                      <wp:docPr id="1527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3955" cy="747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38100" dist="38100" dir="13500000" algn="br" rotWithShape="0">
                                  <a:schemeClr val="bg1">
                                    <a:lumMod val="75000"/>
                                    <a:alpha val="4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7F895CD6" w14:textId="34175E74" w:rsidR="002E0FA7" w:rsidRPr="00351B12" w:rsidRDefault="002E0FA7" w:rsidP="003C1F98">
                                  <w:pPr>
                                    <w:pStyle w:val="HandschriftVorlag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51B12">
                                    <w:rPr>
                                      <w:sz w:val="18"/>
                                      <w:szCs w:val="18"/>
                                    </w:rPr>
                                    <w:t xml:space="preserve">Ich sehe 3 Päckchen Gummibärchen. </w:t>
                                  </w:r>
                                  <w:r w:rsidRPr="00351B12">
                                    <w:rPr>
                                      <w:sz w:val="18"/>
                                      <w:szCs w:val="18"/>
                                    </w:rPr>
                                    <w:br/>
                                    <w:t xml:space="preserve">In jedem Päckchen sind 5 Gummibärchen. Es sind also drei 5er, deswegen passt die Aufgabe 3 mal 5.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AE0461" id="_x0000_s1176" type="#_x0000_t202" style="position:absolute;margin-left:-.45pt;margin-top:-8.3pt;width:191.65pt;height:58.8pt;z-index:2516500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" fillcolor="#f2f2f2 [3052]" strokecolor="#d8d8d8 [2732]">
                      <v:shadow on="t" color="#bfbfbf [2412]" opacity="26214f" origin=".5,.5" offset="-.74836mm,-.74836mm"/>
                      <v:textbox>
                        <w:txbxContent>
                          <w:p w14:paraId="7F895CD6" w14:textId="34175E74" w:rsidR="002E0FA7" w:rsidRPr="00351B12" w:rsidRDefault="002E0FA7" w:rsidP="003C1F98">
                            <w:pPr>
                              <w:pStyle w:val="HandschriftVorlage"/>
                              <w:rPr>
                                <w:sz w:val="18"/>
                                <w:szCs w:val="18"/>
                              </w:rPr>
                            </w:pPr>
                            <w:r w:rsidRPr="00351B12">
                              <w:rPr>
                                <w:sz w:val="18"/>
                                <w:szCs w:val="18"/>
                              </w:rPr>
                              <w:t xml:space="preserve">Ich sehe 3 Päckchen Gummibärchen. </w:t>
                            </w:r>
                            <w:r w:rsidRPr="00351B12">
                              <w:rPr>
                                <w:sz w:val="18"/>
                                <w:szCs w:val="18"/>
                              </w:rPr>
                              <w:br/>
                              <w:t xml:space="preserve">In jedem Päckchen sind 5 Gummibärchen. Es sind also drei 5er, deswegen passt die Aufgabe 3 mal 5.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60D54F5" w14:textId="77777777" w:rsidR="003C1F98" w:rsidRDefault="003C1F98" w:rsidP="002E0FA7">
            <w:pPr>
              <w:pStyle w:val="Text"/>
              <w:rPr>
                <w:noProof/>
              </w:rPr>
            </w:pPr>
          </w:p>
          <w:p w14:paraId="18810B1B" w14:textId="77777777" w:rsidR="003C1F98" w:rsidRDefault="003C1F98" w:rsidP="002E0FA7">
            <w:pPr>
              <w:pStyle w:val="Text"/>
              <w:rPr>
                <w:noProof/>
              </w:rPr>
            </w:pPr>
          </w:p>
          <w:p w14:paraId="2993C4F4" w14:textId="77777777" w:rsidR="003C1F98" w:rsidRPr="00E73313" w:rsidRDefault="003C1F98" w:rsidP="002E0FA7">
            <w:pPr>
              <w:pStyle w:val="Text"/>
              <w:rPr>
                <w:noProof/>
              </w:rPr>
            </w:pPr>
          </w:p>
        </w:tc>
      </w:tr>
    </w:tbl>
    <w:p w14:paraId="09D0DB58" w14:textId="77777777" w:rsidR="007E6223" w:rsidRDefault="007E6223" w:rsidP="003C1F98"/>
    <w:p w14:paraId="41E47E70" w14:textId="77777777" w:rsidR="003610BA" w:rsidRDefault="003610BA" w:rsidP="003C1F98">
      <w:pPr>
        <w:sectPr w:rsidR="003610BA" w:rsidSect="00BE1C19">
          <w:headerReference w:type="default" r:id="rId130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744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6"/>
        <w:gridCol w:w="1950"/>
        <w:gridCol w:w="1985"/>
        <w:gridCol w:w="459"/>
        <w:gridCol w:w="3829"/>
        <w:gridCol w:w="425"/>
      </w:tblGrid>
      <w:tr w:rsidR="003610BA" w:rsidRPr="00053C69" w14:paraId="4AC5B824" w14:textId="77777777" w:rsidTr="00D04171">
        <w:tc>
          <w:tcPr>
            <w:tcW w:w="780" w:type="dxa"/>
          </w:tcPr>
          <w:p w14:paraId="20639F53" w14:textId="77777777" w:rsidR="003610BA" w:rsidRPr="00053C69" w:rsidRDefault="003610BA" w:rsidP="00D04171">
            <w:pPr>
              <w:pStyle w:val="berschrift1"/>
            </w:pPr>
            <w:r>
              <w:rPr>
                <w:lang w:eastAsia="de-DE"/>
              </w:rPr>
              <w:lastRenderedPageBreak/>
              <w:t xml:space="preserve"> </w:t>
            </w:r>
            <w:r>
              <w:t>B</w:t>
            </w:r>
          </w:p>
        </w:tc>
        <w:tc>
          <w:tcPr>
            <w:tcW w:w="8964" w:type="dxa"/>
            <w:gridSpan w:val="6"/>
          </w:tcPr>
          <w:p w14:paraId="28E3EB46" w14:textId="77777777" w:rsidR="003610BA" w:rsidRPr="00053C69" w:rsidRDefault="003610BA" w:rsidP="00D04171">
            <w:pPr>
              <w:pStyle w:val="berschrift1"/>
              <w:ind w:right="-886"/>
            </w:pPr>
            <w:r w:rsidRPr="00053C69">
              <w:t xml:space="preserve">Kann ich </w:t>
            </w:r>
            <w:r>
              <w:t xml:space="preserve">Divisions-Aufgaben </w:t>
            </w:r>
            <w:r w:rsidRPr="00053C69">
              <w:t>zu Situationen finden und umgekehrt?</w:t>
            </w:r>
          </w:p>
        </w:tc>
      </w:tr>
      <w:tr w:rsidR="003610BA" w:rsidRPr="00053C69" w14:paraId="0BC28805" w14:textId="77777777" w:rsidTr="00D04171">
        <w:tc>
          <w:tcPr>
            <w:tcW w:w="780" w:type="dxa"/>
          </w:tcPr>
          <w:p w14:paraId="1E362382" w14:textId="77777777" w:rsidR="003610BA" w:rsidRPr="00053C69" w:rsidRDefault="003610BA" w:rsidP="00D04171">
            <w:pPr>
              <w:pStyle w:val="berschrift6"/>
            </w:pPr>
            <w:r w:rsidRPr="00053C69">
              <w:t>1</w:t>
            </w:r>
          </w:p>
        </w:tc>
        <w:tc>
          <w:tcPr>
            <w:tcW w:w="8964" w:type="dxa"/>
            <w:gridSpan w:val="6"/>
          </w:tcPr>
          <w:p w14:paraId="1DFCF152" w14:textId="77777777" w:rsidR="003610BA" w:rsidRPr="00053C69" w:rsidRDefault="003610BA" w:rsidP="00D04171">
            <w:pPr>
              <w:pStyle w:val="berschrift6"/>
            </w:pPr>
            <w:r>
              <w:t>G</w:t>
            </w:r>
            <w:r w:rsidRPr="00053C69">
              <w:t>erecht verteilen</w:t>
            </w:r>
          </w:p>
        </w:tc>
      </w:tr>
      <w:tr w:rsidR="003610BA" w:rsidRPr="00053C69" w14:paraId="13BA3D4B" w14:textId="77777777" w:rsidTr="00D04171">
        <w:tc>
          <w:tcPr>
            <w:tcW w:w="780" w:type="dxa"/>
          </w:tcPr>
          <w:p w14:paraId="40E8E841" w14:textId="77777777" w:rsidR="003610BA" w:rsidRPr="00053C69" w:rsidRDefault="003610BA" w:rsidP="00D04171"/>
        </w:tc>
        <w:tc>
          <w:tcPr>
            <w:tcW w:w="4251" w:type="dxa"/>
            <w:gridSpan w:val="3"/>
            <w:tcBorders>
              <w:right w:val="single" w:sz="4" w:space="0" w:color="A6A6A6" w:themeColor="background1" w:themeShade="A6"/>
            </w:tcBorders>
          </w:tcPr>
          <w:p w14:paraId="4222E78B" w14:textId="77777777" w:rsidR="003610BA" w:rsidRDefault="003610BA" w:rsidP="00D04171">
            <w:pPr>
              <w:rPr>
                <w:color w:val="7F7F7F" w:themeColor="text1" w:themeTint="80"/>
              </w:rPr>
            </w:pPr>
            <w:r w:rsidRPr="00F37035">
              <w:t xml:space="preserve">Drei Kinder teilen sich 12 Bonbons. </w:t>
            </w:r>
            <w:r>
              <w:br/>
            </w:r>
            <w:r w:rsidRPr="00F37035">
              <w:t xml:space="preserve">Jedes Kind bekommt gleich viele. </w:t>
            </w:r>
            <w:r>
              <w:br/>
            </w:r>
            <w:r w:rsidRPr="00F37035">
              <w:t>Wie viele Bonbons bekommt jedes Kind?</w:t>
            </w:r>
            <w:r>
              <w:t xml:space="preserve"> </w:t>
            </w:r>
            <w:r w:rsidRPr="00623B9A">
              <w:rPr>
                <w:color w:val="7F7F7F" w:themeColor="text1" w:themeTint="80"/>
              </w:rPr>
              <w:t>____</w:t>
            </w:r>
          </w:p>
          <w:p w14:paraId="5019A8D8" w14:textId="77777777" w:rsidR="003610BA" w:rsidRPr="00053C69" w:rsidRDefault="003610BA" w:rsidP="00D04171">
            <w:pPr>
              <w:spacing w:before="120"/>
            </w:pPr>
            <w:r>
              <w:t xml:space="preserve">Schreibe eine passende Aufgabe: </w:t>
            </w:r>
            <w:r w:rsidRPr="00F37035">
              <w:rPr>
                <w:color w:val="7F7F7F" w:themeColor="text1" w:themeTint="80"/>
              </w:rPr>
              <w:t>___________</w:t>
            </w:r>
          </w:p>
        </w:tc>
        <w:tc>
          <w:tcPr>
            <w:tcW w:w="4288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36F4F26" w14:textId="77777777" w:rsidR="003610BA" w:rsidRPr="00053C69" w:rsidRDefault="003610BA" w:rsidP="00D04171">
            <w:r>
              <w:t xml:space="preserve">   </w:t>
            </w:r>
            <w:r w:rsidRPr="00F37035">
              <w:t>Zeichne ein Bild</w:t>
            </w:r>
            <w:r w:rsidRPr="00053C69">
              <w:t xml:space="preserve">:                                   </w:t>
            </w:r>
          </w:p>
          <w:p w14:paraId="603C0EC3" w14:textId="77777777" w:rsidR="003610BA" w:rsidRPr="00053C69" w:rsidRDefault="003610BA" w:rsidP="00D04171">
            <w:pPr>
              <w:pStyle w:val="SOBText"/>
              <w:rPr>
                <w:noProof/>
              </w:rPr>
            </w:pPr>
            <w:r>
              <w:rPr>
                <w:noProof/>
              </w:rPr>
              <w:br/>
            </w:r>
            <w:r>
              <w:rPr>
                <w:noProof/>
              </w:rPr>
              <w:br/>
            </w:r>
            <w:r>
              <w:rPr>
                <w:noProof/>
              </w:rPr>
              <w:br/>
            </w:r>
          </w:p>
        </w:tc>
        <w:tc>
          <w:tcPr>
            <w:tcW w:w="425" w:type="dxa"/>
            <w:tcBorders>
              <w:left w:val="single" w:sz="4" w:space="0" w:color="A6A6A6" w:themeColor="background1" w:themeShade="A6"/>
            </w:tcBorders>
          </w:tcPr>
          <w:p w14:paraId="7B0F4440" w14:textId="77777777" w:rsidR="003610BA" w:rsidRPr="00053C69" w:rsidRDefault="003610BA" w:rsidP="00D04171"/>
        </w:tc>
      </w:tr>
      <w:tr w:rsidR="003610BA" w:rsidRPr="006268AA" w14:paraId="75081E8A" w14:textId="77777777" w:rsidTr="00D04171">
        <w:tc>
          <w:tcPr>
            <w:tcW w:w="780" w:type="dxa"/>
          </w:tcPr>
          <w:p w14:paraId="6ACE2B41" w14:textId="77777777" w:rsidR="003610BA" w:rsidRPr="006268AA" w:rsidRDefault="003610BA" w:rsidP="00D04171">
            <w:pPr>
              <w:pStyle w:val="berschrift6"/>
              <w:spacing w:before="120" w:after="0"/>
              <w:rPr>
                <w:sz w:val="10"/>
                <w:szCs w:val="10"/>
              </w:rPr>
            </w:pPr>
          </w:p>
        </w:tc>
        <w:tc>
          <w:tcPr>
            <w:tcW w:w="8964" w:type="dxa"/>
            <w:gridSpan w:val="6"/>
          </w:tcPr>
          <w:p w14:paraId="025E419F" w14:textId="77777777" w:rsidR="003610BA" w:rsidRPr="006268AA" w:rsidRDefault="003610BA" w:rsidP="00D04171">
            <w:pPr>
              <w:pStyle w:val="berschrift6"/>
              <w:spacing w:before="120" w:after="0" w:line="360" w:lineRule="auto"/>
              <w:rPr>
                <w:sz w:val="10"/>
                <w:szCs w:val="10"/>
              </w:rPr>
            </w:pPr>
          </w:p>
        </w:tc>
      </w:tr>
      <w:tr w:rsidR="003610BA" w:rsidRPr="00053C69" w14:paraId="3EB461CF" w14:textId="77777777" w:rsidTr="00D04171">
        <w:tc>
          <w:tcPr>
            <w:tcW w:w="780" w:type="dxa"/>
          </w:tcPr>
          <w:p w14:paraId="538893AA" w14:textId="77777777" w:rsidR="003610BA" w:rsidRPr="00053C69" w:rsidRDefault="003610BA" w:rsidP="00D04171">
            <w:pPr>
              <w:pStyle w:val="berschrift6"/>
              <w:spacing w:before="120" w:after="0"/>
            </w:pPr>
            <w:r w:rsidRPr="00053C69">
              <w:t>2</w:t>
            </w:r>
          </w:p>
        </w:tc>
        <w:tc>
          <w:tcPr>
            <w:tcW w:w="8964" w:type="dxa"/>
            <w:gridSpan w:val="6"/>
          </w:tcPr>
          <w:p w14:paraId="3995B102" w14:textId="77777777" w:rsidR="003610BA" w:rsidRPr="00623B9A" w:rsidRDefault="003610BA" w:rsidP="00D04171">
            <w:pPr>
              <w:pStyle w:val="berschrift6"/>
              <w:spacing w:before="120" w:after="0" w:line="360" w:lineRule="auto"/>
            </w:pPr>
            <w:r>
              <w:t>Divis</w:t>
            </w:r>
            <w:r w:rsidRPr="00A456D2">
              <w:t>ions- und Multiplikations</w:t>
            </w:r>
            <w:r>
              <w:t>-A</w:t>
            </w:r>
            <w:r w:rsidRPr="00A456D2">
              <w:t xml:space="preserve">ufgaben zu Gruppen und </w:t>
            </w:r>
            <w:r>
              <w:t>Schritten</w:t>
            </w:r>
          </w:p>
        </w:tc>
      </w:tr>
      <w:tr w:rsidR="003610BA" w:rsidRPr="00053C69" w14:paraId="2B578DCE" w14:textId="77777777" w:rsidTr="00D04171">
        <w:tc>
          <w:tcPr>
            <w:tcW w:w="780" w:type="dxa"/>
          </w:tcPr>
          <w:p w14:paraId="29191200" w14:textId="77777777" w:rsidR="003610BA" w:rsidRPr="00053C69" w:rsidRDefault="003610BA" w:rsidP="00D04171"/>
        </w:tc>
        <w:tc>
          <w:tcPr>
            <w:tcW w:w="316" w:type="dxa"/>
          </w:tcPr>
          <w:p w14:paraId="41D44EA2" w14:textId="77777777" w:rsidR="003610BA" w:rsidRPr="00327660" w:rsidRDefault="003610BA" w:rsidP="00D04171">
            <w:pPr>
              <w:pStyle w:val="berschrift4"/>
              <w:rPr>
                <w:noProof/>
                <w:color w:val="70BCC9" w:themeColor="text2" w:themeTint="99"/>
              </w:rPr>
            </w:pPr>
            <w:r>
              <w:rPr>
                <w:noProof/>
                <w:color w:val="70BCC9" w:themeColor="text2" w:themeTint="99"/>
              </w:rPr>
              <w:t>a)</w:t>
            </w:r>
          </w:p>
        </w:tc>
        <w:tc>
          <w:tcPr>
            <w:tcW w:w="8223" w:type="dxa"/>
            <w:gridSpan w:val="4"/>
          </w:tcPr>
          <w:p w14:paraId="08D98561" w14:textId="2EE070A3" w:rsidR="003610BA" w:rsidRDefault="003610BA" w:rsidP="00D0417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09840" behindDoc="0" locked="0" layoutInCell="1" allowOverlap="1" wp14:anchorId="01A3AF65" wp14:editId="6D2520F0">
                  <wp:simplePos x="0" y="0"/>
                  <wp:positionH relativeFrom="column">
                    <wp:posOffset>2372995</wp:posOffset>
                  </wp:positionH>
                  <wp:positionV relativeFrom="paragraph">
                    <wp:posOffset>29556</wp:posOffset>
                  </wp:positionV>
                  <wp:extent cx="2496586" cy="489527"/>
                  <wp:effectExtent l="0" t="0" r="0" b="6350"/>
                  <wp:wrapNone/>
                  <wp:docPr id="49412161" name="Grafik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12161" name="Grafik 49412161"/>
                          <pic:cNvPicPr/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586" cy="48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Leonie hat dieses Bild zur </w:t>
            </w:r>
          </w:p>
          <w:p w14:paraId="1BDE9CA1" w14:textId="77777777" w:rsidR="003610BA" w:rsidRDefault="003610BA" w:rsidP="00D04171">
            <w:pPr>
              <w:rPr>
                <w:noProof/>
              </w:rPr>
            </w:pPr>
            <w:r>
              <w:rPr>
                <w:noProof/>
              </w:rPr>
              <w:t xml:space="preserve">Divisions-Aufgabe </w:t>
            </w:r>
            <w:r w:rsidRPr="003A3504">
              <w:rPr>
                <w:rFonts w:ascii="Comic Sans MS" w:hAnsi="Comic Sans MS"/>
                <w:b/>
                <w:bCs/>
                <w:noProof/>
                <w:sz w:val="20"/>
                <w:szCs w:val="20"/>
              </w:rPr>
              <w:t>8 : 4 = 2</w:t>
            </w:r>
            <w:r>
              <w:rPr>
                <w:noProof/>
              </w:rPr>
              <w:t xml:space="preserve"> gezeichnet. </w:t>
            </w:r>
          </w:p>
          <w:p w14:paraId="462B7D6B" w14:textId="77777777" w:rsidR="003610BA" w:rsidRDefault="003610BA" w:rsidP="00D04171">
            <w:pPr>
              <w:rPr>
                <w:noProof/>
              </w:rPr>
            </w:pPr>
          </w:p>
          <w:p w14:paraId="0D773CCE" w14:textId="534FEE0E" w:rsidR="003610BA" w:rsidRDefault="003610BA" w:rsidP="00D04171">
            <w:pPr>
              <w:rPr>
                <w:noProof/>
              </w:rPr>
            </w:pPr>
            <w:r>
              <w:rPr>
                <w:rFonts w:cstheme="minorHAnsi"/>
                <w:noProof/>
                <w:color w:val="000000" w:themeColor="text1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311888" behindDoc="0" locked="0" layoutInCell="1" allowOverlap="1" wp14:anchorId="4A57B506" wp14:editId="3B21EB67">
                      <wp:simplePos x="0" y="0"/>
                      <wp:positionH relativeFrom="column">
                        <wp:posOffset>2466526</wp:posOffset>
                      </wp:positionH>
                      <wp:positionV relativeFrom="paragraph">
                        <wp:posOffset>35560</wp:posOffset>
                      </wp:positionV>
                      <wp:extent cx="106045" cy="117475"/>
                      <wp:effectExtent l="0" t="0" r="8255" b="9525"/>
                      <wp:wrapNone/>
                      <wp:docPr id="1986085024" name="Rechteck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045" cy="117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9E2BF42" id="Rechteck 189" o:spid="_x0000_s1026" style="position:absolute;margin-left:194.2pt;margin-top:2.8pt;width:8.35pt;height:9.25pt;z-index:25231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" fillcolor="white [3212]" strokecolor="#071213 [484]" strokeweight="1pt"/>
                  </w:pict>
                </mc:Fallback>
              </mc:AlternateContent>
            </w:r>
            <w:r>
              <w:rPr>
                <w:rFonts w:cstheme="minorHAnsi"/>
                <w:noProof/>
                <w:color w:val="000000" w:themeColor="text1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310864" behindDoc="0" locked="0" layoutInCell="1" allowOverlap="1" wp14:anchorId="25A85BDE" wp14:editId="446D960B">
                      <wp:simplePos x="0" y="0"/>
                      <wp:positionH relativeFrom="column">
                        <wp:posOffset>1578796</wp:posOffset>
                      </wp:positionH>
                      <wp:positionV relativeFrom="paragraph">
                        <wp:posOffset>35560</wp:posOffset>
                      </wp:positionV>
                      <wp:extent cx="106045" cy="117475"/>
                      <wp:effectExtent l="0" t="0" r="8255" b="9525"/>
                      <wp:wrapNone/>
                      <wp:docPr id="1624792711" name="Rechteck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045" cy="117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56D45B1" id="Rechteck 189" o:spid="_x0000_s1026" style="position:absolute;margin-left:124.3pt;margin-top:2.8pt;width:8.35pt;height:9.25pt;z-index:25231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" fillcolor="white [3212]" strokecolor="#071213 [484]" strokeweight="1pt"/>
                  </w:pict>
                </mc:Fallback>
              </mc:AlternateContent>
            </w:r>
            <w:r w:rsidRPr="00AC0B94">
              <w:rPr>
                <w:rFonts w:cstheme="minorHAnsi"/>
                <w:color w:val="000000" w:themeColor="text1"/>
                <w:sz w:val="21"/>
                <w:szCs w:val="21"/>
              </w:rPr>
              <w:t xml:space="preserve">Passt </w:t>
            </w:r>
            <w:r>
              <w:rPr>
                <w:rFonts w:cstheme="minorHAnsi"/>
                <w:color w:val="000000" w:themeColor="text1"/>
                <w:sz w:val="21"/>
                <w:szCs w:val="21"/>
              </w:rPr>
              <w:t xml:space="preserve">ihr Bild </w:t>
            </w:r>
            <w:r w:rsidRPr="00AC0B94">
              <w:rPr>
                <w:rFonts w:cstheme="minorHAnsi"/>
                <w:color w:val="000000" w:themeColor="text1"/>
                <w:sz w:val="21"/>
                <w:szCs w:val="21"/>
              </w:rPr>
              <w:t xml:space="preserve">zur Aufgabe?  </w:t>
            </w:r>
            <w:r>
              <w:rPr>
                <w:rFonts w:cstheme="minorHAnsi"/>
                <w:color w:val="000000" w:themeColor="text1"/>
                <w:sz w:val="21"/>
                <w:szCs w:val="21"/>
              </w:rPr>
              <w:t xml:space="preserve">       </w:t>
            </w:r>
            <w:r>
              <w:rPr>
                <w:rFonts w:eastAsia="Dotum" w:cstheme="minorHAnsi"/>
                <w:color w:val="000000" w:themeColor="text1"/>
                <w:sz w:val="21"/>
                <w:szCs w:val="21"/>
              </w:rPr>
              <w:t xml:space="preserve"> J</w:t>
            </w:r>
            <w:r w:rsidRPr="00AC0B94">
              <w:rPr>
                <w:rFonts w:eastAsia="Dotum" w:cstheme="minorHAnsi"/>
                <w:color w:val="000000" w:themeColor="text1"/>
                <w:sz w:val="21"/>
                <w:szCs w:val="21"/>
              </w:rPr>
              <w:t xml:space="preserve">a, </w:t>
            </w:r>
            <w:r>
              <w:rPr>
                <w:rFonts w:eastAsia="Dotum" w:cstheme="minorHAnsi"/>
                <w:color w:val="000000" w:themeColor="text1"/>
                <w:sz w:val="21"/>
                <w:szCs w:val="21"/>
              </w:rPr>
              <w:t xml:space="preserve">es </w:t>
            </w:r>
            <w:r w:rsidRPr="00AC0B94">
              <w:rPr>
                <w:rFonts w:eastAsia="Dotum" w:cstheme="minorHAnsi"/>
                <w:color w:val="000000" w:themeColor="text1"/>
                <w:sz w:val="21"/>
                <w:szCs w:val="21"/>
              </w:rPr>
              <w:t>passt</w:t>
            </w:r>
            <w:r>
              <w:rPr>
                <w:rFonts w:eastAsia="Dotum" w:cstheme="minorHAnsi"/>
                <w:color w:val="000000" w:themeColor="text1"/>
                <w:sz w:val="21"/>
                <w:szCs w:val="21"/>
              </w:rPr>
              <w:t>.</w:t>
            </w:r>
            <w:r w:rsidRPr="00AC0B94">
              <w:rPr>
                <w:rFonts w:eastAsia="Dotum" w:cstheme="minorHAnsi"/>
                <w:color w:val="000000" w:themeColor="text1"/>
                <w:sz w:val="21"/>
                <w:szCs w:val="21"/>
              </w:rPr>
              <w:t xml:space="preserve">  </w:t>
            </w:r>
            <w:r>
              <w:rPr>
                <w:rFonts w:eastAsia="Dotum" w:cstheme="minorHAnsi"/>
                <w:color w:val="000000" w:themeColor="text1"/>
                <w:sz w:val="21"/>
                <w:szCs w:val="21"/>
              </w:rPr>
              <w:t xml:space="preserve">      N</w:t>
            </w:r>
            <w:r w:rsidRPr="00AC0B94">
              <w:rPr>
                <w:rFonts w:eastAsia="Dotum" w:cstheme="minorHAnsi"/>
                <w:color w:val="000000" w:themeColor="text1"/>
                <w:sz w:val="21"/>
                <w:szCs w:val="21"/>
              </w:rPr>
              <w:t>ein,</w:t>
            </w:r>
            <w:r>
              <w:rPr>
                <w:rFonts w:eastAsia="Dotum" w:cstheme="minorHAnsi"/>
                <w:color w:val="000000" w:themeColor="text1"/>
                <w:sz w:val="21"/>
                <w:szCs w:val="21"/>
              </w:rPr>
              <w:t xml:space="preserve"> es </w:t>
            </w:r>
            <w:r w:rsidRPr="00AC0B94">
              <w:rPr>
                <w:rFonts w:eastAsia="Dotum" w:cstheme="minorHAnsi"/>
                <w:color w:val="000000" w:themeColor="text1"/>
                <w:sz w:val="21"/>
                <w:szCs w:val="21"/>
              </w:rPr>
              <w:t>passt nicht</w:t>
            </w:r>
            <w:r>
              <w:rPr>
                <w:rFonts w:eastAsia="Dotum" w:cstheme="minorHAnsi"/>
                <w:color w:val="000000" w:themeColor="text1"/>
                <w:sz w:val="21"/>
                <w:szCs w:val="21"/>
              </w:rPr>
              <w:t>.</w:t>
            </w:r>
          </w:p>
          <w:p w14:paraId="32645087" w14:textId="77777777" w:rsidR="003610BA" w:rsidRDefault="003610BA" w:rsidP="00D04171">
            <w:pPr>
              <w:rPr>
                <w:noProof/>
              </w:rPr>
            </w:pPr>
          </w:p>
        </w:tc>
        <w:tc>
          <w:tcPr>
            <w:tcW w:w="425" w:type="dxa"/>
          </w:tcPr>
          <w:p w14:paraId="4D720C88" w14:textId="77777777" w:rsidR="003610BA" w:rsidRDefault="003610BA" w:rsidP="00D04171">
            <w:pPr>
              <w:pStyle w:val="SOBText"/>
              <w:rPr>
                <w:noProof/>
                <w:sz w:val="18"/>
                <w:szCs w:val="18"/>
              </w:rPr>
            </w:pPr>
          </w:p>
        </w:tc>
      </w:tr>
      <w:tr w:rsidR="003610BA" w:rsidRPr="00053C69" w14:paraId="4FEED064" w14:textId="77777777" w:rsidTr="00D04171">
        <w:tc>
          <w:tcPr>
            <w:tcW w:w="780" w:type="dxa"/>
          </w:tcPr>
          <w:p w14:paraId="58E7EDDA" w14:textId="77777777" w:rsidR="003610BA" w:rsidRPr="00053C69" w:rsidRDefault="003610BA" w:rsidP="00D04171"/>
        </w:tc>
        <w:tc>
          <w:tcPr>
            <w:tcW w:w="316" w:type="dxa"/>
          </w:tcPr>
          <w:p w14:paraId="549CB21D" w14:textId="77777777" w:rsidR="003610BA" w:rsidRPr="00327660" w:rsidRDefault="003610BA" w:rsidP="00D04171">
            <w:pPr>
              <w:pStyle w:val="berschrift4"/>
              <w:rPr>
                <w:noProof/>
                <w:color w:val="70BCC9" w:themeColor="text2" w:themeTint="99"/>
              </w:rPr>
            </w:pPr>
            <w:r>
              <w:rPr>
                <w:noProof/>
                <w:color w:val="70BCC9" w:themeColor="text2" w:themeTint="99"/>
              </w:rPr>
              <w:t>b</w:t>
            </w:r>
            <w:r w:rsidRPr="00327660">
              <w:rPr>
                <w:noProof/>
                <w:color w:val="70BCC9" w:themeColor="text2" w:themeTint="99"/>
              </w:rPr>
              <w:t>)</w:t>
            </w:r>
          </w:p>
        </w:tc>
        <w:tc>
          <w:tcPr>
            <w:tcW w:w="8223" w:type="dxa"/>
            <w:gridSpan w:val="4"/>
          </w:tcPr>
          <w:p w14:paraId="1A69EE49" w14:textId="271D994B" w:rsidR="003610BA" w:rsidRPr="00053C69" w:rsidRDefault="003610BA" w:rsidP="00D04171">
            <w:r>
              <w:rPr>
                <w:noProof/>
              </w:rPr>
              <w:drawing>
                <wp:anchor distT="0" distB="0" distL="114300" distR="114300" simplePos="0" relativeHeight="252308816" behindDoc="0" locked="0" layoutInCell="1" allowOverlap="1" wp14:anchorId="11EFC5E6" wp14:editId="726022D4">
                  <wp:simplePos x="0" y="0"/>
                  <wp:positionH relativeFrom="column">
                    <wp:posOffset>3872605</wp:posOffset>
                  </wp:positionH>
                  <wp:positionV relativeFrom="paragraph">
                    <wp:posOffset>-37465</wp:posOffset>
                  </wp:positionV>
                  <wp:extent cx="921385" cy="452120"/>
                  <wp:effectExtent l="0" t="0" r="0" b="5080"/>
                  <wp:wrapNone/>
                  <wp:docPr id="87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385" cy="45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3C69">
              <w:t xml:space="preserve">Welche Aufgaben passen zu dem Bild?  </w:t>
            </w:r>
            <w:r w:rsidRPr="00053C69">
              <w:tab/>
            </w:r>
            <w:r w:rsidRPr="00053C69">
              <w:tab/>
              <w:t xml:space="preserve"> </w:t>
            </w:r>
          </w:p>
          <w:p w14:paraId="6CE721A3" w14:textId="77777777" w:rsidR="003610BA" w:rsidRDefault="003610BA" w:rsidP="00D04171">
            <w:r w:rsidRPr="00053C69">
              <w:t>Kreise ein</w:t>
            </w:r>
            <w:r>
              <w:t>.</w:t>
            </w:r>
          </w:p>
          <w:p w14:paraId="7A02501D" w14:textId="77777777" w:rsidR="003610BA" w:rsidRPr="00053C69" w:rsidRDefault="003610BA" w:rsidP="00D04171">
            <w:pPr>
              <w:pStyle w:val="SOBText"/>
            </w:pPr>
          </w:p>
          <w:p w14:paraId="45C869F0" w14:textId="77777777" w:rsidR="003610BA" w:rsidRDefault="003610BA" w:rsidP="00D04171">
            <w:pPr>
              <w:rPr>
                <w:noProof/>
              </w:rPr>
            </w:pPr>
            <w:r w:rsidRPr="00053C69">
              <w:t xml:space="preserve">6 : 3 = 2             18 : 3 = 6  </w:t>
            </w:r>
            <w:r>
              <w:t xml:space="preserve">    </w:t>
            </w:r>
            <w:r w:rsidRPr="00053C69">
              <w:t xml:space="preserve">  </w:t>
            </w:r>
            <w:r>
              <w:t>3 + 6 = 18</w:t>
            </w:r>
            <w:r w:rsidRPr="00053C69">
              <w:t xml:space="preserve">    </w:t>
            </w:r>
            <w:r>
              <w:t xml:space="preserve">     </w:t>
            </w:r>
            <w:r w:rsidRPr="00053C69">
              <w:t xml:space="preserve"> 3 · 6 = 18           6 · 3 = 18             18 : 6 = 3</w:t>
            </w:r>
          </w:p>
        </w:tc>
        <w:tc>
          <w:tcPr>
            <w:tcW w:w="425" w:type="dxa"/>
          </w:tcPr>
          <w:p w14:paraId="3494EA57" w14:textId="77777777" w:rsidR="003610BA" w:rsidRPr="00053C69" w:rsidRDefault="003610BA" w:rsidP="00D04171">
            <w:pPr>
              <w:pStyle w:val="SOBText"/>
            </w:pPr>
          </w:p>
        </w:tc>
      </w:tr>
      <w:tr w:rsidR="003610BA" w:rsidRPr="00053C69" w14:paraId="070724FB" w14:textId="77777777" w:rsidTr="00D04171">
        <w:tc>
          <w:tcPr>
            <w:tcW w:w="780" w:type="dxa"/>
          </w:tcPr>
          <w:p w14:paraId="17BD5C6E" w14:textId="77777777" w:rsidR="003610BA" w:rsidRPr="00327660" w:rsidRDefault="003610BA" w:rsidP="00D04171">
            <w:pPr>
              <w:pStyle w:val="Impressum"/>
            </w:pPr>
          </w:p>
        </w:tc>
        <w:tc>
          <w:tcPr>
            <w:tcW w:w="316" w:type="dxa"/>
          </w:tcPr>
          <w:p w14:paraId="568FA21B" w14:textId="77777777" w:rsidR="003610BA" w:rsidRPr="006268AA" w:rsidRDefault="003610BA" w:rsidP="00D04171">
            <w:pPr>
              <w:pStyle w:val="Impressum"/>
            </w:pPr>
          </w:p>
        </w:tc>
        <w:tc>
          <w:tcPr>
            <w:tcW w:w="8223" w:type="dxa"/>
            <w:gridSpan w:val="4"/>
          </w:tcPr>
          <w:p w14:paraId="5F4ABDD9" w14:textId="77777777" w:rsidR="003610BA" w:rsidRDefault="003610BA" w:rsidP="00D04171">
            <w:pPr>
              <w:pStyle w:val="Impressum"/>
            </w:pPr>
          </w:p>
          <w:p w14:paraId="51621814" w14:textId="1C607046" w:rsidR="003610BA" w:rsidRPr="00327660" w:rsidRDefault="003610BA" w:rsidP="00D04171">
            <w:pPr>
              <w:pStyle w:val="Impressum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14960" behindDoc="0" locked="0" layoutInCell="1" allowOverlap="1" wp14:anchorId="12A6B52A" wp14:editId="20334EE7">
                      <wp:simplePos x="0" y="0"/>
                      <wp:positionH relativeFrom="column">
                        <wp:posOffset>3245454</wp:posOffset>
                      </wp:positionH>
                      <wp:positionV relativeFrom="paragraph">
                        <wp:posOffset>191336</wp:posOffset>
                      </wp:positionV>
                      <wp:extent cx="1553396" cy="639296"/>
                      <wp:effectExtent l="12700" t="12700" r="8890" b="0"/>
                      <wp:wrapNone/>
                      <wp:docPr id="1516911219" name="Gruppieren 1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3396" cy="639296"/>
                                <a:chOff x="0" y="0"/>
                                <a:chExt cx="1553396" cy="6392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8335094" name="Bild 80" descr="5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66" y="0"/>
                                  <a:ext cx="1548130" cy="574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bg1"/>
                                  </a:solidFill>
                                </a:ln>
                              </pic:spPr>
                            </pic:pic>
                            <wpg:grpSp>
                              <wpg:cNvPr id="299914570" name="Gruppieren 124"/>
                              <wpg:cNvGrpSpPr/>
                              <wpg:grpSpPr>
                                <a:xfrm>
                                  <a:off x="0" y="403612"/>
                                  <a:ext cx="1381126" cy="235684"/>
                                  <a:chOff x="0" y="0"/>
                                  <a:chExt cx="1801469" cy="235684"/>
                                </a:xfrm>
                              </wpg:grpSpPr>
                              <wps:wsp>
                                <wps:cNvPr id="895253800" name="Textfeld 117"/>
                                <wps:cNvSpPr txBox="1"/>
                                <wps:spPr>
                                  <a:xfrm>
                                    <a:off x="0" y="0"/>
                                    <a:ext cx="163830" cy="2142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B8F316" w14:textId="77777777" w:rsidR="003610BA" w:rsidRDefault="003610BA" w:rsidP="003610BA">
                                      <w:pPr>
                                        <w:pStyle w:val="Text"/>
                                        <w:shd w:val="clear" w:color="auto" w:fill="FFFFFF" w:themeFill="background1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43540293" name="Textfeld 117"/>
                                <wps:cNvSpPr txBox="1"/>
                                <wps:spPr>
                                  <a:xfrm>
                                    <a:off x="721518" y="0"/>
                                    <a:ext cx="257175" cy="23568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D525634" w14:textId="77777777" w:rsidR="003610BA" w:rsidRDefault="003610BA" w:rsidP="003610BA">
                                      <w:pPr>
                                        <w:pStyle w:val="Text"/>
                                        <w:shd w:val="clear" w:color="auto" w:fill="FFFFFF" w:themeFill="background1"/>
                                      </w:pPr>
                                      <w: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7163425" name="Textfeld 117"/>
                                <wps:cNvSpPr txBox="1"/>
                                <wps:spPr>
                                  <a:xfrm>
                                    <a:off x="1485899" y="7144"/>
                                    <a:ext cx="315570" cy="1999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AC1E01B" w14:textId="77777777" w:rsidR="003610BA" w:rsidRDefault="003610BA" w:rsidP="003610BA">
                                      <w:pPr>
                                        <w:pStyle w:val="Text"/>
                                        <w:shd w:val="clear" w:color="auto" w:fill="FFFFFF" w:themeFill="background1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A6B52A" id="Gruppieren 198" o:spid="_x0000_s1177" style="position:absolute;left:0;text-align:left;margin-left:255.55pt;margin-top:15.05pt;width:122.3pt;height:50.35pt;z-index:252314960" coordsize="15533,6392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">
                      <v:shape id="Bild 80" o:spid="_x0000_s1178" type="#_x0000_t75" alt="5a" style="position:absolute;left:52;width:15481;height:5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" stroked="t" strokecolor="white [3212]">
                        <v:imagedata r:id="rId134" o:title="5a"/>
                        <v:path arrowok="t"/>
                      </v:shape>
                      <v:group id="_x0000_s1179" style="position:absolute;top:4036;width:13811;height:2356" coordsize="18014,2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">
                        <v:shape id="Textfeld 117" o:spid="_x0000_s1180" type="#_x0000_t202" style="position:absolute;width:1638;height:2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" fillcolor="white [3201]" stroked="f" strokeweight=".5pt">
                          <v:textbox inset="1mm,.5mm,0,0">
                            <w:txbxContent>
                              <w:p w14:paraId="37B8F316" w14:textId="77777777" w:rsidR="003610BA" w:rsidRDefault="003610BA" w:rsidP="003610BA">
                                <w:pPr>
                                  <w:pStyle w:val="Text"/>
                                  <w:shd w:val="clear" w:color="auto" w:fill="FFFFFF" w:themeFill="background1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181" type="#_x0000_t202" style="position:absolute;left:7215;width:2571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" fillcolor="white [3201]" stroked="f" strokeweight=".5pt">
                          <v:textbox inset="1mm,.5mm,0,1mm">
                            <w:txbxContent>
                              <w:p w14:paraId="4D525634" w14:textId="77777777" w:rsidR="003610BA" w:rsidRDefault="003610BA" w:rsidP="003610BA">
                                <w:pPr>
                                  <w:pStyle w:val="Text"/>
                                  <w:shd w:val="clear" w:color="auto" w:fill="FFFFFF" w:themeFill="background1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117" o:spid="_x0000_s1182" type="#_x0000_t202" style="position:absolute;left:14858;top:71;width:3156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" fillcolor="white [3201]" stroked="f" strokeweight=".5pt">
                          <v:textbox inset="1mm,.5mm,0,0">
                            <w:txbxContent>
                              <w:p w14:paraId="6AC1E01B" w14:textId="77777777" w:rsidR="003610BA" w:rsidRDefault="003610BA" w:rsidP="003610BA">
                                <w:pPr>
                                  <w:pStyle w:val="Text"/>
                                  <w:shd w:val="clear" w:color="auto" w:fill="FFFFFF" w:themeFill="background1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3B42A6D6" w14:textId="77777777" w:rsidR="003610BA" w:rsidRPr="00327660" w:rsidRDefault="003610BA" w:rsidP="00D04171">
            <w:pPr>
              <w:pStyle w:val="Impressum"/>
            </w:pPr>
          </w:p>
        </w:tc>
      </w:tr>
      <w:tr w:rsidR="003610BA" w:rsidRPr="00053C69" w14:paraId="2DF61FC7" w14:textId="77777777" w:rsidTr="00D04171">
        <w:tc>
          <w:tcPr>
            <w:tcW w:w="780" w:type="dxa"/>
          </w:tcPr>
          <w:p w14:paraId="38225E5E" w14:textId="77777777" w:rsidR="003610BA" w:rsidRPr="00053C69" w:rsidRDefault="003610BA" w:rsidP="00D04171"/>
        </w:tc>
        <w:tc>
          <w:tcPr>
            <w:tcW w:w="316" w:type="dxa"/>
          </w:tcPr>
          <w:p w14:paraId="198B03EF" w14:textId="77777777" w:rsidR="003610BA" w:rsidRDefault="003610BA" w:rsidP="00D04171">
            <w:pPr>
              <w:pStyle w:val="berschrift4"/>
              <w:rPr>
                <w:noProof/>
                <w:color w:val="70BCC9" w:themeColor="text2" w:themeTint="99"/>
              </w:rPr>
            </w:pPr>
            <w:r>
              <w:rPr>
                <w:noProof/>
                <w:color w:val="70BCC9" w:themeColor="text2" w:themeTint="99"/>
              </w:rPr>
              <w:t>c)</w:t>
            </w:r>
          </w:p>
        </w:tc>
        <w:tc>
          <w:tcPr>
            <w:tcW w:w="8223" w:type="dxa"/>
            <w:gridSpan w:val="4"/>
          </w:tcPr>
          <w:p w14:paraId="05229BC1" w14:textId="77777777" w:rsidR="003610BA" w:rsidRDefault="003610BA" w:rsidP="00D04171">
            <w:r w:rsidRPr="00053C69">
              <w:t>Schreibe zu de</w:t>
            </w:r>
            <w:r>
              <w:t>n Schritten auf de</w:t>
            </w:r>
            <w:r w:rsidRPr="00053C69">
              <w:t xml:space="preserve">m Zahlenstrahl </w:t>
            </w:r>
            <w:r>
              <w:br/>
              <w:t xml:space="preserve">drei </w:t>
            </w:r>
            <w:r w:rsidRPr="00053C69">
              <w:t>passende Aufgabe</w:t>
            </w:r>
            <w:r>
              <w:t>n</w:t>
            </w:r>
            <w:r w:rsidRPr="00053C69">
              <w:t xml:space="preserve"> auf</w:t>
            </w:r>
            <w:r>
              <w:t>:</w:t>
            </w:r>
            <w:r w:rsidRPr="00053C69">
              <w:t xml:space="preserve">  </w:t>
            </w:r>
          </w:p>
          <w:p w14:paraId="1BBDE9DF" w14:textId="77777777" w:rsidR="003610BA" w:rsidRDefault="003610BA" w:rsidP="00D04171">
            <w:r w:rsidRPr="00053C69">
              <w:t xml:space="preserve">                                                    </w:t>
            </w:r>
            <w:r>
              <w:t xml:space="preserve">   </w:t>
            </w:r>
            <w:r w:rsidRPr="00053C69">
              <w:t xml:space="preserve">  </w:t>
            </w:r>
          </w:p>
          <w:p w14:paraId="5FC1D0AC" w14:textId="77777777" w:rsidR="003610BA" w:rsidRPr="004B54C0" w:rsidRDefault="003610BA" w:rsidP="00D04171">
            <w:pPr>
              <w:rPr>
                <w:rFonts w:cstheme="minorHAnsi"/>
                <w:noProof/>
                <w:color w:val="7F7F7F" w:themeColor="text1" w:themeTint="80"/>
              </w:rPr>
            </w:pPr>
            <w:r w:rsidRPr="000C2A49">
              <w:rPr>
                <w:color w:val="7F7F7F" w:themeColor="text1" w:themeTint="80"/>
              </w:rPr>
              <w:t>___________</w:t>
            </w:r>
            <w:r>
              <w:rPr>
                <w:color w:val="7F7F7F" w:themeColor="text1" w:themeTint="80"/>
              </w:rPr>
              <w:t xml:space="preserve">      </w:t>
            </w:r>
            <w:r w:rsidRPr="00F37035">
              <w:rPr>
                <w:color w:val="7F7F7F" w:themeColor="text1" w:themeTint="80"/>
              </w:rPr>
              <w:t>___________</w:t>
            </w:r>
            <w:r>
              <w:rPr>
                <w:color w:val="7F7F7F" w:themeColor="text1" w:themeTint="80"/>
              </w:rPr>
              <w:t xml:space="preserve">      </w:t>
            </w:r>
            <w:r w:rsidRPr="00F37035">
              <w:rPr>
                <w:color w:val="7F7F7F" w:themeColor="text1" w:themeTint="80"/>
              </w:rPr>
              <w:t>__________</w:t>
            </w:r>
          </w:p>
        </w:tc>
        <w:tc>
          <w:tcPr>
            <w:tcW w:w="425" w:type="dxa"/>
          </w:tcPr>
          <w:p w14:paraId="296F4D53" w14:textId="77777777" w:rsidR="003610BA" w:rsidRPr="00053C69" w:rsidRDefault="003610BA" w:rsidP="00D04171">
            <w:pPr>
              <w:pStyle w:val="SOBText"/>
            </w:pPr>
          </w:p>
        </w:tc>
      </w:tr>
      <w:tr w:rsidR="003610BA" w:rsidRPr="00053C69" w14:paraId="5E6FAC20" w14:textId="77777777" w:rsidTr="00D04171">
        <w:tc>
          <w:tcPr>
            <w:tcW w:w="780" w:type="dxa"/>
          </w:tcPr>
          <w:p w14:paraId="562DD8BA" w14:textId="77777777" w:rsidR="003610BA" w:rsidRPr="00053C69" w:rsidRDefault="003610BA" w:rsidP="00D04171"/>
        </w:tc>
        <w:tc>
          <w:tcPr>
            <w:tcW w:w="316" w:type="dxa"/>
          </w:tcPr>
          <w:p w14:paraId="37E043B1" w14:textId="77777777" w:rsidR="003610BA" w:rsidRDefault="003610BA" w:rsidP="00D04171">
            <w:pPr>
              <w:pStyle w:val="berschrift4"/>
              <w:rPr>
                <w:noProof/>
                <w:color w:val="70BCC9" w:themeColor="text2" w:themeTint="99"/>
              </w:rPr>
            </w:pPr>
          </w:p>
        </w:tc>
        <w:tc>
          <w:tcPr>
            <w:tcW w:w="8223" w:type="dxa"/>
            <w:gridSpan w:val="4"/>
          </w:tcPr>
          <w:p w14:paraId="3191BB43" w14:textId="77777777" w:rsidR="003610BA" w:rsidRPr="004B54C0" w:rsidRDefault="003610BA" w:rsidP="00D04171">
            <w:pPr>
              <w:rPr>
                <w:rFonts w:cstheme="minorHAnsi"/>
                <w:noProof/>
                <w:color w:val="7F7F7F" w:themeColor="text1" w:themeTint="80"/>
              </w:rPr>
            </w:pPr>
          </w:p>
        </w:tc>
        <w:tc>
          <w:tcPr>
            <w:tcW w:w="425" w:type="dxa"/>
          </w:tcPr>
          <w:p w14:paraId="3EC9CAA3" w14:textId="77777777" w:rsidR="003610BA" w:rsidRPr="00053C69" w:rsidRDefault="003610BA" w:rsidP="00D04171">
            <w:pPr>
              <w:pStyle w:val="SOBText"/>
            </w:pPr>
          </w:p>
        </w:tc>
      </w:tr>
      <w:tr w:rsidR="003610BA" w:rsidRPr="00053C69" w14:paraId="3EF7FAB5" w14:textId="77777777" w:rsidTr="00D04171">
        <w:tc>
          <w:tcPr>
            <w:tcW w:w="780" w:type="dxa"/>
          </w:tcPr>
          <w:p w14:paraId="7D2B2A74" w14:textId="77777777" w:rsidR="003610BA" w:rsidRPr="00053C69" w:rsidRDefault="003610BA" w:rsidP="00D04171"/>
        </w:tc>
        <w:tc>
          <w:tcPr>
            <w:tcW w:w="316" w:type="dxa"/>
          </w:tcPr>
          <w:p w14:paraId="7C089461" w14:textId="77777777" w:rsidR="003610BA" w:rsidRPr="00327660" w:rsidRDefault="003610BA" w:rsidP="00D04171">
            <w:pPr>
              <w:pStyle w:val="berschrift4"/>
              <w:rPr>
                <w:noProof/>
                <w:color w:val="70BCC9" w:themeColor="text2" w:themeTint="99"/>
              </w:rPr>
            </w:pPr>
            <w:r>
              <w:rPr>
                <w:noProof/>
                <w:color w:val="70BCC9" w:themeColor="text2" w:themeTint="99"/>
              </w:rPr>
              <w:t>d</w:t>
            </w:r>
            <w:r w:rsidRPr="00327660">
              <w:rPr>
                <w:noProof/>
                <w:color w:val="70BCC9" w:themeColor="text2" w:themeTint="99"/>
              </w:rPr>
              <w:t>)</w:t>
            </w:r>
          </w:p>
        </w:tc>
        <w:tc>
          <w:tcPr>
            <w:tcW w:w="8223" w:type="dxa"/>
            <w:gridSpan w:val="4"/>
          </w:tcPr>
          <w:p w14:paraId="7031512F" w14:textId="5A0F7777" w:rsidR="003610BA" w:rsidRPr="004B54C0" w:rsidRDefault="003610BA" w:rsidP="00D04171">
            <w:pPr>
              <w:rPr>
                <w:rFonts w:cstheme="minorHAnsi"/>
              </w:rPr>
            </w:pPr>
            <w:r w:rsidRPr="004B54C0">
              <w:rPr>
                <w:rFonts w:cstheme="minorHAnsi"/>
                <w:noProof/>
                <w:color w:val="7F7F7F" w:themeColor="text1" w:themeTint="80"/>
              </w:rPr>
              <mc:AlternateContent>
                <mc:Choice Requires="wpg">
                  <w:drawing>
                    <wp:anchor distT="0" distB="0" distL="114300" distR="114300" simplePos="0" relativeHeight="252313936" behindDoc="0" locked="0" layoutInCell="1" allowOverlap="1" wp14:anchorId="078492BF" wp14:editId="74EC16CB">
                      <wp:simplePos x="0" y="0"/>
                      <wp:positionH relativeFrom="column">
                        <wp:posOffset>3241040</wp:posOffset>
                      </wp:positionH>
                      <wp:positionV relativeFrom="paragraph">
                        <wp:posOffset>271088</wp:posOffset>
                      </wp:positionV>
                      <wp:extent cx="1381126" cy="235684"/>
                      <wp:effectExtent l="0" t="0" r="3175" b="5715"/>
                      <wp:wrapNone/>
                      <wp:docPr id="1561726370" name="Gruppieren 1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1126" cy="235684"/>
                                <a:chOff x="0" y="0"/>
                                <a:chExt cx="1801469" cy="235684"/>
                              </a:xfrm>
                            </wpg:grpSpPr>
                            <wps:wsp>
                              <wps:cNvPr id="2039934686" name="Textfeld 117"/>
                              <wps:cNvSpPr txBox="1"/>
                              <wps:spPr>
                                <a:xfrm>
                                  <a:off x="0" y="0"/>
                                  <a:ext cx="163830" cy="2142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ABF5622" w14:textId="77777777" w:rsidR="003610BA" w:rsidRDefault="003610BA" w:rsidP="003610BA">
                                    <w:pPr>
                                      <w:pStyle w:val="Text"/>
                                    </w:pPr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1479751" name="Textfeld 117"/>
                              <wps:cNvSpPr txBox="1"/>
                              <wps:spPr>
                                <a:xfrm>
                                  <a:off x="721518" y="0"/>
                                  <a:ext cx="257175" cy="2356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582687" w14:textId="77777777" w:rsidR="003610BA" w:rsidRDefault="003610BA" w:rsidP="003610BA">
                                    <w:pPr>
                                      <w:pStyle w:val="Text"/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0144238" name="Textfeld 117"/>
                              <wps:cNvSpPr txBox="1"/>
                              <wps:spPr>
                                <a:xfrm>
                                  <a:off x="1485899" y="7144"/>
                                  <a:ext cx="315570" cy="1999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CACA29" w14:textId="77777777" w:rsidR="003610BA" w:rsidRDefault="003610BA" w:rsidP="003610BA">
                                    <w:pPr>
                                      <w:pStyle w:val="Text"/>
                                    </w:pPr>
                                    <w: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78492BF" id="Gruppieren 124" o:spid="_x0000_s1183" style="position:absolute;margin-left:255.2pt;margin-top:21.35pt;width:108.75pt;height:18.55pt;z-index:252313936;mso-width-relative:margin" coordsize="18014,2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">
                      <v:shape id="Textfeld 117" o:spid="_x0000_s1184" type="#_x0000_t202" style="position:absolute;width:1638;height:2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" fillcolor="white [3201]" stroked="f" strokeweight=".5pt">
                        <v:textbox inset="1mm,.5mm,0,0">
                          <w:txbxContent>
                            <w:p w14:paraId="2ABF5622" w14:textId="77777777" w:rsidR="003610BA" w:rsidRDefault="003610BA" w:rsidP="003610BA">
                              <w:pPr>
                                <w:pStyle w:val="Text"/>
                              </w:pPr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117" o:spid="_x0000_s1185" type="#_x0000_t202" style="position:absolute;left:7215;width:2571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" fillcolor="white [3201]" stroked="f" strokeweight=".5pt">
                        <v:textbox inset="1mm,.5mm,0,1mm">
                          <w:txbxContent>
                            <w:p w14:paraId="09582687" w14:textId="77777777" w:rsidR="003610BA" w:rsidRDefault="003610BA" w:rsidP="003610BA">
                              <w:pPr>
                                <w:pStyle w:val="Text"/>
                              </w:pPr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shape id="Textfeld 117" o:spid="_x0000_s1186" type="#_x0000_t202" style="position:absolute;left:14858;top:71;width:3156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" fillcolor="white [3201]" stroked="f" strokeweight=".5pt">
                        <v:textbox inset="1mm,.5mm,0,0">
                          <w:txbxContent>
                            <w:p w14:paraId="15CACA29" w14:textId="77777777" w:rsidR="003610BA" w:rsidRDefault="003610BA" w:rsidP="003610BA">
                              <w:pPr>
                                <w:pStyle w:val="Text"/>
                              </w:pPr>
                              <w:r>
                                <w:t>20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4B54C0">
              <w:rPr>
                <w:rFonts w:cstheme="minorHAnsi"/>
                <w:noProof/>
              </w:rPr>
              <w:drawing>
                <wp:anchor distT="0" distB="0" distL="114300" distR="114300" simplePos="0" relativeHeight="252312912" behindDoc="0" locked="0" layoutInCell="1" allowOverlap="1" wp14:anchorId="513A5093" wp14:editId="1F50AC3B">
                  <wp:simplePos x="0" y="0"/>
                  <wp:positionH relativeFrom="column">
                    <wp:posOffset>3244215</wp:posOffset>
                  </wp:positionH>
                  <wp:positionV relativeFrom="paragraph">
                    <wp:posOffset>64482</wp:posOffset>
                  </wp:positionV>
                  <wp:extent cx="1548130" cy="350520"/>
                  <wp:effectExtent l="0" t="0" r="1270" b="5080"/>
                  <wp:wrapNone/>
                  <wp:docPr id="1224048550" name="Grafik 1224048550" descr="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5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13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54C0">
              <w:rPr>
                <w:rFonts w:cstheme="minorHAnsi"/>
              </w:rPr>
              <w:t xml:space="preserve">Zeichne in den Zahlenstrahl passende Schritte </w:t>
            </w:r>
          </w:p>
          <w:p w14:paraId="2F047355" w14:textId="5197437E" w:rsidR="003610BA" w:rsidRPr="004B54C0" w:rsidRDefault="003610BA" w:rsidP="00D04171">
            <w:pPr>
              <w:rPr>
                <w:rFonts w:cstheme="minorHAnsi"/>
                <w:noProof/>
              </w:rPr>
            </w:pPr>
            <w:r w:rsidRPr="004B54C0">
              <w:rPr>
                <w:rFonts w:cstheme="minorHAnsi"/>
              </w:rPr>
              <w:t xml:space="preserve">zur </w:t>
            </w:r>
            <w:r>
              <w:rPr>
                <w:rFonts w:cstheme="minorHAnsi"/>
              </w:rPr>
              <w:t>Divisions-Aufgabe</w:t>
            </w:r>
            <w:r w:rsidRPr="004B54C0">
              <w:rPr>
                <w:rFonts w:cstheme="minorHAnsi"/>
              </w:rPr>
              <w:t xml:space="preserve"> </w:t>
            </w:r>
            <w:r w:rsidRPr="003A3504">
              <w:rPr>
                <w:rFonts w:ascii="Comic Sans MS" w:hAnsi="Comic Sans MS" w:cstheme="minorHAnsi"/>
                <w:b/>
                <w:bCs/>
                <w:sz w:val="20"/>
                <w:szCs w:val="20"/>
              </w:rPr>
              <w:t>20 : 5</w:t>
            </w:r>
            <w:r w:rsidR="00EF5B18">
              <w:rPr>
                <w:rFonts w:ascii="Comic Sans MS" w:hAnsi="Comic Sans MS" w:cstheme="minorHAnsi"/>
                <w:b/>
                <w:bCs/>
                <w:sz w:val="20"/>
                <w:szCs w:val="20"/>
              </w:rPr>
              <w:t xml:space="preserve"> </w:t>
            </w:r>
            <w:r w:rsidR="00EF5B18" w:rsidRPr="002C29FD">
              <w:rPr>
                <w:rFonts w:ascii="Comic Sans MS" w:hAnsi="Comic Sans MS" w:cstheme="minorHAnsi"/>
                <w:sz w:val="20"/>
                <w:szCs w:val="20"/>
              </w:rPr>
              <w:t>ein</w:t>
            </w:r>
            <w:r w:rsidRPr="00EF5B18">
              <w:rPr>
                <w:rFonts w:cstheme="minorHAnsi"/>
              </w:rPr>
              <w:t>.</w:t>
            </w:r>
            <w:r w:rsidRPr="004B54C0">
              <w:rPr>
                <w:rFonts w:cstheme="minorHAnsi"/>
                <w:noProof/>
              </w:rPr>
              <w:t xml:space="preserve"> </w:t>
            </w:r>
          </w:p>
        </w:tc>
        <w:tc>
          <w:tcPr>
            <w:tcW w:w="425" w:type="dxa"/>
          </w:tcPr>
          <w:p w14:paraId="58C95613" w14:textId="77777777" w:rsidR="003610BA" w:rsidRPr="00053C69" w:rsidRDefault="003610BA" w:rsidP="00D04171">
            <w:pPr>
              <w:pStyle w:val="SOBText"/>
            </w:pPr>
          </w:p>
        </w:tc>
      </w:tr>
      <w:tr w:rsidR="003610BA" w:rsidRPr="00053C69" w14:paraId="2068293D" w14:textId="77777777" w:rsidTr="00D04171">
        <w:tc>
          <w:tcPr>
            <w:tcW w:w="780" w:type="dxa"/>
          </w:tcPr>
          <w:p w14:paraId="4A59C97F" w14:textId="77777777" w:rsidR="003610BA" w:rsidRPr="00053C69" w:rsidRDefault="003610BA" w:rsidP="00D04171">
            <w:pPr>
              <w:pStyle w:val="Impressum"/>
            </w:pPr>
          </w:p>
        </w:tc>
        <w:tc>
          <w:tcPr>
            <w:tcW w:w="316" w:type="dxa"/>
          </w:tcPr>
          <w:p w14:paraId="7193DB82" w14:textId="77777777" w:rsidR="003610BA" w:rsidRPr="00327660" w:rsidRDefault="003610BA" w:rsidP="00D04171">
            <w:pPr>
              <w:pStyle w:val="Impressum"/>
              <w:rPr>
                <w:noProof/>
                <w:color w:val="70BCC9" w:themeColor="text2" w:themeTint="99"/>
              </w:rPr>
            </w:pPr>
          </w:p>
        </w:tc>
        <w:tc>
          <w:tcPr>
            <w:tcW w:w="8223" w:type="dxa"/>
            <w:gridSpan w:val="4"/>
          </w:tcPr>
          <w:p w14:paraId="50590A47" w14:textId="77777777" w:rsidR="003610BA" w:rsidRPr="00601303" w:rsidRDefault="003610BA" w:rsidP="00D04171">
            <w:pPr>
              <w:pStyle w:val="Impressum"/>
              <w:rPr>
                <w:rFonts w:asciiTheme="minorHAnsi" w:hAnsiTheme="minorHAnsi"/>
              </w:rPr>
            </w:pPr>
          </w:p>
          <w:p w14:paraId="02EC2FF8" w14:textId="77777777" w:rsidR="003610BA" w:rsidRPr="00601303" w:rsidRDefault="003610BA" w:rsidP="00D04171">
            <w:pPr>
              <w:pStyle w:val="Impressum"/>
              <w:rPr>
                <w:rFonts w:asciiTheme="minorHAnsi" w:hAnsiTheme="minorHAnsi"/>
              </w:rPr>
            </w:pPr>
          </w:p>
        </w:tc>
        <w:tc>
          <w:tcPr>
            <w:tcW w:w="425" w:type="dxa"/>
          </w:tcPr>
          <w:p w14:paraId="39F8FF55" w14:textId="77777777" w:rsidR="003610BA" w:rsidRPr="00053C69" w:rsidRDefault="003610BA" w:rsidP="00D04171">
            <w:pPr>
              <w:pStyle w:val="Impressum"/>
            </w:pPr>
          </w:p>
        </w:tc>
      </w:tr>
      <w:tr w:rsidR="003610BA" w:rsidRPr="00053C69" w14:paraId="19EF8EFD" w14:textId="77777777" w:rsidTr="00D04171">
        <w:tc>
          <w:tcPr>
            <w:tcW w:w="780" w:type="dxa"/>
          </w:tcPr>
          <w:p w14:paraId="5702CCF8" w14:textId="77777777" w:rsidR="003610BA" w:rsidRPr="00053C69" w:rsidRDefault="003610BA" w:rsidP="00D04171"/>
        </w:tc>
        <w:tc>
          <w:tcPr>
            <w:tcW w:w="8539" w:type="dxa"/>
            <w:gridSpan w:val="5"/>
          </w:tcPr>
          <w:p w14:paraId="217E2EB2" w14:textId="77777777" w:rsidR="003610BA" w:rsidRDefault="003610BA" w:rsidP="00D04171">
            <w:pPr>
              <w:rPr>
                <w:noProof/>
              </w:rPr>
            </w:pPr>
          </w:p>
        </w:tc>
        <w:tc>
          <w:tcPr>
            <w:tcW w:w="425" w:type="dxa"/>
          </w:tcPr>
          <w:p w14:paraId="00D22C06" w14:textId="77777777" w:rsidR="003610BA" w:rsidRPr="00053C69" w:rsidRDefault="003610BA" w:rsidP="00D04171">
            <w:pPr>
              <w:pStyle w:val="SOBText"/>
            </w:pPr>
          </w:p>
        </w:tc>
      </w:tr>
      <w:tr w:rsidR="003610BA" w:rsidRPr="00053C69" w14:paraId="1A6FC1FC" w14:textId="77777777" w:rsidTr="00D04171">
        <w:trPr>
          <w:trHeight w:val="303"/>
        </w:trPr>
        <w:tc>
          <w:tcPr>
            <w:tcW w:w="780" w:type="dxa"/>
          </w:tcPr>
          <w:p w14:paraId="164D4B38" w14:textId="77777777" w:rsidR="003610BA" w:rsidRPr="00053C69" w:rsidRDefault="003610BA" w:rsidP="00D04171">
            <w:pPr>
              <w:pStyle w:val="berschrift6"/>
              <w:spacing w:before="120" w:afterLines="60" w:after="144"/>
            </w:pPr>
            <w:r>
              <w:t>3</w:t>
            </w:r>
          </w:p>
        </w:tc>
        <w:tc>
          <w:tcPr>
            <w:tcW w:w="8964" w:type="dxa"/>
            <w:gridSpan w:val="6"/>
          </w:tcPr>
          <w:p w14:paraId="2E4B5104" w14:textId="77777777" w:rsidR="003610BA" w:rsidRPr="006268AA" w:rsidRDefault="003610BA" w:rsidP="00D04171">
            <w:pPr>
              <w:pStyle w:val="berschrift6"/>
              <w:rPr>
                <w:sz w:val="13"/>
                <w:szCs w:val="13"/>
              </w:rPr>
            </w:pPr>
            <w:r w:rsidRPr="00053C69">
              <w:t>Rechengeschichten</w:t>
            </w:r>
            <w:r>
              <w:t xml:space="preserve"> zu Multiplikation und Division</w:t>
            </w:r>
            <w:r>
              <w:br/>
            </w:r>
          </w:p>
        </w:tc>
      </w:tr>
      <w:tr w:rsidR="003610BA" w:rsidRPr="00053C69" w14:paraId="7CC91A46" w14:textId="77777777" w:rsidTr="00D04171">
        <w:tc>
          <w:tcPr>
            <w:tcW w:w="780" w:type="dxa"/>
          </w:tcPr>
          <w:p w14:paraId="4C71B33B" w14:textId="77777777" w:rsidR="003610BA" w:rsidRPr="00053C69" w:rsidRDefault="003610BA" w:rsidP="00D04171"/>
        </w:tc>
        <w:tc>
          <w:tcPr>
            <w:tcW w:w="2266" w:type="dxa"/>
            <w:gridSpan w:val="2"/>
          </w:tcPr>
          <w:p w14:paraId="40F5B5FD" w14:textId="77777777" w:rsidR="003610BA" w:rsidRPr="00053C69" w:rsidRDefault="003610BA" w:rsidP="00D04171">
            <w:r w:rsidRPr="00053C69">
              <w:t xml:space="preserve">Rechts siehst du eine Rechengeschichte. </w:t>
            </w:r>
          </w:p>
          <w:p w14:paraId="2D537B16" w14:textId="77777777" w:rsidR="003610BA" w:rsidRPr="009C6882" w:rsidRDefault="003610BA" w:rsidP="00D04171">
            <w:r w:rsidRPr="00053C69">
              <w:t>Erfinde eine eigene Rechengeschichte zu</w:t>
            </w:r>
            <w:r>
              <w:t>r</w:t>
            </w:r>
            <w:r w:rsidRPr="00053C69">
              <w:t xml:space="preserve"> </w:t>
            </w:r>
            <w:r>
              <w:br/>
            </w:r>
            <w:r w:rsidRPr="00053C69">
              <w:t xml:space="preserve">Aufgabe </w:t>
            </w:r>
            <w:r w:rsidRPr="009C6882">
              <w:rPr>
                <w:b/>
              </w:rPr>
              <w:t>48 : 6</w:t>
            </w:r>
            <w:r w:rsidRPr="00EE3199">
              <w:rPr>
                <w:rFonts w:cstheme="minorHAnsi"/>
                <w:b/>
              </w:rPr>
              <w:t xml:space="preserve"> = 8</w:t>
            </w:r>
            <w:r w:rsidRPr="009C6882">
              <w:t>.</w:t>
            </w:r>
          </w:p>
        </w:tc>
        <w:tc>
          <w:tcPr>
            <w:tcW w:w="2444" w:type="dxa"/>
            <w:gridSpan w:val="2"/>
            <w:shd w:val="clear" w:color="auto" w:fill="E6E6E6"/>
          </w:tcPr>
          <w:p w14:paraId="76A5BC1A" w14:textId="77777777" w:rsidR="003610BA" w:rsidRDefault="003610BA" w:rsidP="00D04171">
            <w:pPr>
              <w:ind w:left="85"/>
            </w:pPr>
            <w:r w:rsidRPr="00200F3D">
              <w:rPr>
                <w:b/>
                <w:bCs/>
              </w:rPr>
              <w:t>Beispiel</w:t>
            </w:r>
            <w:r w:rsidRPr="00200F3D">
              <w:t xml:space="preserve"> </w:t>
            </w:r>
          </w:p>
          <w:p w14:paraId="4F2E2BBA" w14:textId="77777777" w:rsidR="003610BA" w:rsidRPr="00200F3D" w:rsidRDefault="003610BA" w:rsidP="00D04171">
            <w:pPr>
              <w:ind w:left="85"/>
            </w:pPr>
            <w:r w:rsidRPr="00200F3D">
              <w:t>Minus-Aufgabe:</w:t>
            </w:r>
          </w:p>
          <w:p w14:paraId="39506932" w14:textId="77777777" w:rsidR="003610BA" w:rsidRDefault="003610BA" w:rsidP="00D04171">
            <w:pPr>
              <w:ind w:left="85"/>
            </w:pPr>
            <w:r>
              <w:t>Rechengeschichte:</w:t>
            </w:r>
          </w:p>
          <w:p w14:paraId="5CE068D9" w14:textId="77777777" w:rsidR="003610BA" w:rsidRDefault="003610BA" w:rsidP="00D04171">
            <w:pPr>
              <w:ind w:left="85"/>
            </w:pPr>
          </w:p>
          <w:p w14:paraId="282323D3" w14:textId="77777777" w:rsidR="003610BA" w:rsidRDefault="003610BA" w:rsidP="00D04171">
            <w:pPr>
              <w:ind w:left="85"/>
            </w:pPr>
            <w:r>
              <w:t>Frage:</w:t>
            </w:r>
          </w:p>
          <w:p w14:paraId="67222B12" w14:textId="77777777" w:rsidR="003610BA" w:rsidRPr="00053C69" w:rsidRDefault="003610BA" w:rsidP="00D04171">
            <w:pPr>
              <w:ind w:left="85"/>
              <w:rPr>
                <w:i/>
              </w:rPr>
            </w:pPr>
            <w:r>
              <w:t>Antwort:</w:t>
            </w:r>
          </w:p>
        </w:tc>
        <w:tc>
          <w:tcPr>
            <w:tcW w:w="3829" w:type="dxa"/>
            <w:shd w:val="clear" w:color="auto" w:fill="E6E6E6"/>
          </w:tcPr>
          <w:p w14:paraId="24DB2E14" w14:textId="77777777" w:rsidR="003610BA" w:rsidRDefault="003610BA" w:rsidP="00D04171"/>
          <w:p w14:paraId="07837542" w14:textId="77777777" w:rsidR="003610BA" w:rsidRPr="00200F3D" w:rsidRDefault="003610BA" w:rsidP="00D04171">
            <w:r w:rsidRPr="00200F3D">
              <w:t>19 – 8 = 11</w:t>
            </w:r>
          </w:p>
          <w:p w14:paraId="59361D19" w14:textId="2F752260" w:rsidR="003610BA" w:rsidRPr="000F39FC" w:rsidRDefault="003610BA" w:rsidP="00D04171">
            <w:pPr>
              <w:rPr>
                <w:rFonts w:ascii="Comic Sans MS" w:hAnsi="Comic Sans MS"/>
                <w:color w:val="0070C0"/>
                <w:sz w:val="18"/>
                <w:szCs w:val="18"/>
              </w:rPr>
            </w:pP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 xml:space="preserve">Tim hat </w:t>
            </w:r>
            <w:r>
              <w:rPr>
                <w:rFonts w:ascii="Comic Sans MS" w:hAnsi="Comic Sans MS"/>
                <w:color w:val="0070C0"/>
                <w:sz w:val="18"/>
                <w:szCs w:val="18"/>
              </w:rPr>
              <w:t xml:space="preserve">19 </w:t>
            </w: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 xml:space="preserve">Sammelbilder </w:t>
            </w: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br/>
            </w:r>
            <w:r>
              <w:rPr>
                <w:rFonts w:ascii="Comic Sans MS" w:hAnsi="Comic Sans MS"/>
                <w:color w:val="0070C0"/>
                <w:sz w:val="18"/>
                <w:szCs w:val="18"/>
              </w:rPr>
              <w:t>und verschenkt 8</w:t>
            </w: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 xml:space="preserve">. </w:t>
            </w:r>
          </w:p>
          <w:p w14:paraId="0C0723CC" w14:textId="77777777" w:rsidR="003610BA" w:rsidRPr="000F39FC" w:rsidRDefault="003610BA" w:rsidP="00D04171">
            <w:pPr>
              <w:rPr>
                <w:rFonts w:ascii="Comic Sans MS" w:hAnsi="Comic Sans MS"/>
                <w:color w:val="0070C0"/>
                <w:sz w:val="18"/>
                <w:szCs w:val="18"/>
              </w:rPr>
            </w:pP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>Wie viel</w:t>
            </w:r>
            <w:r>
              <w:rPr>
                <w:rFonts w:ascii="Comic Sans MS" w:hAnsi="Comic Sans MS"/>
                <w:color w:val="0070C0"/>
                <w:sz w:val="18"/>
                <w:szCs w:val="18"/>
              </w:rPr>
              <w:t>e</w:t>
            </w: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color w:val="0070C0"/>
                <w:sz w:val="18"/>
                <w:szCs w:val="18"/>
              </w:rPr>
              <w:t>bleiben übrig</w:t>
            </w: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 xml:space="preserve">? </w:t>
            </w:r>
          </w:p>
          <w:p w14:paraId="08F5092D" w14:textId="77777777" w:rsidR="003610BA" w:rsidRDefault="003610BA" w:rsidP="002C29FD">
            <w:pPr>
              <w:spacing w:after="40"/>
              <w:ind w:right="-108"/>
            </w:pP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 xml:space="preserve">Tim </w:t>
            </w:r>
            <w:r>
              <w:rPr>
                <w:rFonts w:ascii="Comic Sans MS" w:hAnsi="Comic Sans MS"/>
                <w:color w:val="0070C0"/>
                <w:sz w:val="18"/>
                <w:szCs w:val="18"/>
              </w:rPr>
              <w:t xml:space="preserve">behält noch 11 </w:t>
            </w:r>
            <w:r w:rsidRPr="000F39FC">
              <w:rPr>
                <w:rFonts w:ascii="Comic Sans MS" w:hAnsi="Comic Sans MS"/>
                <w:color w:val="0070C0"/>
                <w:sz w:val="18"/>
                <w:szCs w:val="18"/>
              </w:rPr>
              <w:t>Sammelbilder.</w:t>
            </w:r>
          </w:p>
        </w:tc>
        <w:tc>
          <w:tcPr>
            <w:tcW w:w="425" w:type="dxa"/>
            <w:tcBorders>
              <w:left w:val="nil"/>
            </w:tcBorders>
          </w:tcPr>
          <w:p w14:paraId="3B6DC270" w14:textId="77777777" w:rsidR="003610BA" w:rsidRPr="00053C69" w:rsidRDefault="003610BA" w:rsidP="00D04171">
            <w:pPr>
              <w:rPr>
                <w:i/>
              </w:rPr>
            </w:pPr>
          </w:p>
        </w:tc>
      </w:tr>
      <w:tr w:rsidR="003610BA" w:rsidRPr="00053C69" w14:paraId="3CE6E9CA" w14:textId="77777777" w:rsidTr="00D04171">
        <w:tc>
          <w:tcPr>
            <w:tcW w:w="780" w:type="dxa"/>
          </w:tcPr>
          <w:p w14:paraId="4A01FC98" w14:textId="77777777" w:rsidR="003610BA" w:rsidRPr="00053C69" w:rsidRDefault="003610BA" w:rsidP="00D04171">
            <w:pPr>
              <w:rPr>
                <w:noProof/>
              </w:rPr>
            </w:pPr>
          </w:p>
        </w:tc>
        <w:tc>
          <w:tcPr>
            <w:tcW w:w="8539" w:type="dxa"/>
            <w:gridSpan w:val="5"/>
          </w:tcPr>
          <w:p w14:paraId="49443526" w14:textId="77777777" w:rsidR="003610BA" w:rsidRPr="005A2657" w:rsidRDefault="003610BA" w:rsidP="00D04171">
            <w:pPr>
              <w:spacing w:before="180" w:line="360" w:lineRule="auto"/>
              <w:rPr>
                <w:color w:val="7F7F7F" w:themeColor="text1" w:themeTint="80"/>
              </w:rPr>
            </w:pPr>
            <w:r w:rsidRPr="000B37C6">
              <w:t>Meine Rechengeschichte</w:t>
            </w:r>
            <w:r>
              <w:t xml:space="preserve"> zu 48 : 6 = 8   </w:t>
            </w:r>
            <w:r w:rsidRPr="005A2657">
              <w:rPr>
                <w:color w:val="7F7F7F" w:themeColor="text1" w:themeTint="80"/>
              </w:rPr>
              <w:t>________________________________________</w:t>
            </w:r>
          </w:p>
          <w:p w14:paraId="58B7DC27" w14:textId="77777777" w:rsidR="003610BA" w:rsidRPr="005A2657" w:rsidRDefault="003610BA" w:rsidP="00D04171">
            <w:pPr>
              <w:spacing w:before="60" w:line="360" w:lineRule="auto"/>
              <w:rPr>
                <w:color w:val="7F7F7F" w:themeColor="text1" w:themeTint="80"/>
              </w:rPr>
            </w:pPr>
            <w:r w:rsidRPr="005A2657">
              <w:rPr>
                <w:color w:val="7F7F7F" w:themeColor="text1" w:themeTint="80"/>
              </w:rPr>
              <w:t>_______________________________</w:t>
            </w:r>
            <w:r>
              <w:rPr>
                <w:color w:val="7F7F7F" w:themeColor="text1" w:themeTint="80"/>
              </w:rPr>
              <w:t>__</w:t>
            </w:r>
            <w:r w:rsidRPr="005A2657">
              <w:rPr>
                <w:color w:val="7F7F7F" w:themeColor="text1" w:themeTint="80"/>
              </w:rPr>
              <w:t>_______</w:t>
            </w:r>
            <w:r w:rsidRPr="000C2A49">
              <w:rPr>
                <w:rFonts w:cs="Times New Roman (Textkörper CS)"/>
                <w:color w:val="7F7F7F" w:themeColor="text1" w:themeTint="80"/>
                <w:spacing w:val="-24"/>
              </w:rPr>
              <w:t>___</w:t>
            </w:r>
            <w:r w:rsidRPr="005A2657">
              <w:rPr>
                <w:color w:val="7F7F7F" w:themeColor="text1" w:themeTint="80"/>
              </w:rPr>
              <w:t>______________________________</w:t>
            </w:r>
          </w:p>
          <w:p w14:paraId="2085ACD8" w14:textId="77777777" w:rsidR="003610BA" w:rsidRPr="005A2657" w:rsidRDefault="003610BA" w:rsidP="00D04171">
            <w:pPr>
              <w:spacing w:before="60" w:line="360" w:lineRule="auto"/>
              <w:rPr>
                <w:color w:val="7F7F7F" w:themeColor="text1" w:themeTint="80"/>
              </w:rPr>
            </w:pPr>
            <w:r w:rsidRPr="005A2657">
              <w:t xml:space="preserve">Frage: </w:t>
            </w:r>
            <w:r>
              <w:t xml:space="preserve">             </w:t>
            </w:r>
            <w:r w:rsidRPr="005A2657">
              <w:rPr>
                <w:color w:val="7F7F7F" w:themeColor="text1" w:themeTint="80"/>
              </w:rPr>
              <w:t>______________________</w:t>
            </w:r>
            <w:r>
              <w:rPr>
                <w:color w:val="7F7F7F" w:themeColor="text1" w:themeTint="80"/>
              </w:rPr>
              <w:t>__</w:t>
            </w:r>
            <w:r w:rsidRPr="005A2657">
              <w:rPr>
                <w:color w:val="7F7F7F" w:themeColor="text1" w:themeTint="80"/>
              </w:rPr>
              <w:t>_____________________________________</w:t>
            </w:r>
          </w:p>
          <w:p w14:paraId="4344AACB" w14:textId="77777777" w:rsidR="003610BA" w:rsidRPr="000C2A49" w:rsidRDefault="003610BA" w:rsidP="00D04171">
            <w:pPr>
              <w:spacing w:before="60" w:line="360" w:lineRule="auto"/>
              <w:rPr>
                <w:color w:val="7F7F7F" w:themeColor="text1" w:themeTint="80"/>
              </w:rPr>
            </w:pPr>
            <w:r w:rsidRPr="005A2657">
              <w:t xml:space="preserve">Antwort: </w:t>
            </w:r>
            <w:r>
              <w:t xml:space="preserve">        </w:t>
            </w:r>
            <w:r w:rsidRPr="005A2657">
              <w:rPr>
                <w:color w:val="7F7F7F" w:themeColor="text1" w:themeTint="80"/>
              </w:rPr>
              <w:t>________________________</w:t>
            </w:r>
            <w:r>
              <w:rPr>
                <w:color w:val="7F7F7F" w:themeColor="text1" w:themeTint="80"/>
              </w:rPr>
              <w:t>__</w:t>
            </w:r>
            <w:r w:rsidRPr="005A2657">
              <w:rPr>
                <w:color w:val="7F7F7F" w:themeColor="text1" w:themeTint="80"/>
              </w:rPr>
              <w:t>___________________________________</w:t>
            </w:r>
          </w:p>
        </w:tc>
        <w:tc>
          <w:tcPr>
            <w:tcW w:w="425" w:type="dxa"/>
          </w:tcPr>
          <w:p w14:paraId="3C58FCCC" w14:textId="77777777" w:rsidR="003610BA" w:rsidRPr="00053C69" w:rsidRDefault="003610BA" w:rsidP="00D04171"/>
        </w:tc>
      </w:tr>
    </w:tbl>
    <w:p w14:paraId="75D36B98" w14:textId="77777777" w:rsidR="003610BA" w:rsidRDefault="003610BA" w:rsidP="003C1F98">
      <w:pPr>
        <w:sectPr w:rsidR="003610BA" w:rsidSect="00BE1C19">
          <w:headerReference w:type="default" r:id="rId136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3935"/>
        <w:gridCol w:w="850"/>
        <w:gridCol w:w="3402"/>
      </w:tblGrid>
      <w:tr w:rsidR="00AD4928" w:rsidRPr="00E14948" w14:paraId="4BBF2314" w14:textId="77777777" w:rsidTr="004D383A">
        <w:tc>
          <w:tcPr>
            <w:tcW w:w="780" w:type="dxa"/>
          </w:tcPr>
          <w:p w14:paraId="2C7B6F74" w14:textId="77777777" w:rsidR="00AD4928" w:rsidRDefault="00AD4928" w:rsidP="00AD4928">
            <w:pPr>
              <w:pStyle w:val="berschrift1"/>
            </w:pPr>
            <w:r>
              <w:lastRenderedPageBreak/>
              <w:t>B</w:t>
            </w:r>
          </w:p>
        </w:tc>
        <w:tc>
          <w:tcPr>
            <w:tcW w:w="8505" w:type="dxa"/>
            <w:gridSpan w:val="4"/>
          </w:tcPr>
          <w:p w14:paraId="166F6D41" w14:textId="6125D945" w:rsidR="00AD4928" w:rsidRDefault="00AD4928" w:rsidP="00AD4928">
            <w:pPr>
              <w:pStyle w:val="berschrift1"/>
            </w:pPr>
            <w:r w:rsidRPr="000067E8">
              <w:t xml:space="preserve">Ich kann </w:t>
            </w:r>
            <w:r w:rsidR="001A42BE">
              <w:t xml:space="preserve">Divisions-Aufgaben </w:t>
            </w:r>
            <w:r w:rsidRPr="000067E8">
              <w:t>zu Situationen finden und umgekehrt</w:t>
            </w:r>
          </w:p>
        </w:tc>
      </w:tr>
      <w:tr w:rsidR="00AD4928" w:rsidRPr="00E14948" w14:paraId="01AB51B0" w14:textId="77777777" w:rsidTr="004D383A">
        <w:tc>
          <w:tcPr>
            <w:tcW w:w="780" w:type="dxa"/>
          </w:tcPr>
          <w:p w14:paraId="7EB18AE5" w14:textId="77777777" w:rsidR="00AD4928" w:rsidRPr="00967AB8" w:rsidRDefault="00AD4928" w:rsidP="00AD4928">
            <w:pPr>
              <w:pStyle w:val="berschrift2"/>
            </w:pPr>
            <w:r>
              <w:t>1</w:t>
            </w:r>
          </w:p>
        </w:tc>
        <w:tc>
          <w:tcPr>
            <w:tcW w:w="8505" w:type="dxa"/>
            <w:gridSpan w:val="4"/>
          </w:tcPr>
          <w:p w14:paraId="7C2A6681" w14:textId="77777777" w:rsidR="00AD4928" w:rsidRPr="00967AB8" w:rsidRDefault="00AD4928" w:rsidP="00AD4928">
            <w:pPr>
              <w:pStyle w:val="berschrift2"/>
            </w:pPr>
            <w:r>
              <w:t>G</w:t>
            </w:r>
            <w:r w:rsidRPr="00967AB8">
              <w:t>erecht verteilen</w:t>
            </w:r>
          </w:p>
        </w:tc>
      </w:tr>
      <w:tr w:rsidR="00AD4928" w:rsidRPr="00E14948" w14:paraId="280C44C9" w14:textId="77777777" w:rsidTr="002542C1">
        <w:trPr>
          <w:trHeight w:val="737"/>
        </w:trPr>
        <w:tc>
          <w:tcPr>
            <w:tcW w:w="780" w:type="dxa"/>
          </w:tcPr>
          <w:p w14:paraId="246972EE" w14:textId="77777777" w:rsidR="00AD4928" w:rsidRPr="00E14948" w:rsidRDefault="00AD4928" w:rsidP="00AD4928">
            <w:pPr>
              <w:pStyle w:val="berschrift3"/>
            </w:pPr>
            <w:r w:rsidRPr="00E14948">
              <w:t>1.1</w:t>
            </w:r>
          </w:p>
        </w:tc>
        <w:tc>
          <w:tcPr>
            <w:tcW w:w="8505" w:type="dxa"/>
            <w:gridSpan w:val="4"/>
          </w:tcPr>
          <w:p w14:paraId="7C6ACB75" w14:textId="35F2A47F" w:rsidR="00AD4928" w:rsidRPr="00967AB8" w:rsidRDefault="00AD4928" w:rsidP="00AD4928">
            <w:pPr>
              <w:pStyle w:val="berschrift3"/>
            </w:pPr>
            <w:r w:rsidRPr="00967AB8">
              <w:rPr>
                <w:noProof/>
              </w:rPr>
              <w:drawing>
                <wp:anchor distT="0" distB="0" distL="114300" distR="114300" simplePos="0" relativeHeight="251650224" behindDoc="0" locked="0" layoutInCell="1" allowOverlap="1" wp14:anchorId="20CB7C5D" wp14:editId="139D9B88">
                  <wp:simplePos x="0" y="0"/>
                  <wp:positionH relativeFrom="column">
                    <wp:posOffset>3891915</wp:posOffset>
                  </wp:positionH>
                  <wp:positionV relativeFrom="paragraph">
                    <wp:posOffset>285750</wp:posOffset>
                  </wp:positionV>
                  <wp:extent cx="1141730" cy="1010285"/>
                  <wp:effectExtent l="0" t="0" r="1270" b="0"/>
                  <wp:wrapNone/>
                  <wp:docPr id="442" name="Grafik 442" descr="screen-cap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0" descr="screen-cap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730" cy="101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67AB8">
              <w:t xml:space="preserve">Bonbons gerecht </w:t>
            </w:r>
            <w:r w:rsidR="00DA0C15">
              <w:t>ver</w:t>
            </w:r>
            <w:r w:rsidRPr="00967AB8">
              <w:t>teilen</w:t>
            </w:r>
          </w:p>
        </w:tc>
      </w:tr>
      <w:tr w:rsidR="00AD4928" w:rsidRPr="00E14948" w14:paraId="1FD51239" w14:textId="77777777" w:rsidTr="004D383A">
        <w:tc>
          <w:tcPr>
            <w:tcW w:w="780" w:type="dxa"/>
          </w:tcPr>
          <w:p w14:paraId="79B7A177" w14:textId="77777777" w:rsidR="00AD4928" w:rsidRPr="00E14948" w:rsidRDefault="00AD4928" w:rsidP="00AD4928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14BA5941" w14:textId="77777777" w:rsidR="00AD4928" w:rsidRPr="00E14948" w:rsidRDefault="00AD4928" w:rsidP="00AD4928">
            <w:pPr>
              <w:pStyle w:val="berschrift4"/>
            </w:pPr>
            <w:r w:rsidRPr="00E14948">
              <w:t xml:space="preserve">a) </w:t>
            </w:r>
          </w:p>
        </w:tc>
        <w:tc>
          <w:tcPr>
            <w:tcW w:w="8187" w:type="dxa"/>
            <w:gridSpan w:val="3"/>
          </w:tcPr>
          <w:p w14:paraId="4BFED23A" w14:textId="77777777" w:rsidR="00AD4928" w:rsidRPr="00E14948" w:rsidRDefault="00AD4928" w:rsidP="00AD4928">
            <w:pPr>
              <w:pStyle w:val="Text"/>
            </w:pPr>
            <w:r w:rsidRPr="00E14948">
              <w:t xml:space="preserve">Drei Kinder teilen sich 24 Bonbons. </w:t>
            </w:r>
            <w:r w:rsidRPr="00E14948">
              <w:br/>
              <w:t>Jedes Kind bekommt gleich viele.</w:t>
            </w:r>
          </w:p>
          <w:p w14:paraId="09D3DD15" w14:textId="5A699E3E" w:rsidR="00AD4928" w:rsidRPr="00735D3C" w:rsidRDefault="003469E3" w:rsidP="00AD4928">
            <w:pPr>
              <w:pStyle w:val="Text"/>
              <w:rPr>
                <w:rFonts w:ascii="Times New Roman" w:hAnsi="Times New Roman"/>
                <w:sz w:val="24"/>
              </w:rPr>
            </w:pPr>
            <w:r>
              <w:t>Stelle die Situation mit Plättchen dar</w:t>
            </w:r>
            <w:r w:rsidR="00AD4928" w:rsidRPr="00E14948">
              <w:t>.</w:t>
            </w:r>
            <w:r w:rsidR="00AD4928" w:rsidRPr="00E14948">
              <w:rPr>
                <w:rFonts w:ascii="Times New Roman" w:hAnsi="Times New Roman"/>
                <w:sz w:val="24"/>
              </w:rPr>
              <w:t xml:space="preserve"> </w:t>
            </w:r>
            <w:r w:rsidR="00AD4928" w:rsidRPr="00E14948">
              <w:rPr>
                <w:rFonts w:ascii="Times New Roman" w:hAnsi="Times New Roman"/>
                <w:sz w:val="24"/>
              </w:rPr>
              <w:br/>
            </w:r>
            <w:r w:rsidR="00AD4928" w:rsidRPr="00E14948">
              <w:rPr>
                <w:szCs w:val="22"/>
              </w:rPr>
              <w:t>Wie viele Bonbons bekommt jedes Kind?</w:t>
            </w:r>
          </w:p>
        </w:tc>
      </w:tr>
      <w:tr w:rsidR="00AD4928" w:rsidRPr="00E14948" w14:paraId="39BBA984" w14:textId="77777777" w:rsidTr="004D383A">
        <w:tc>
          <w:tcPr>
            <w:tcW w:w="780" w:type="dxa"/>
          </w:tcPr>
          <w:p w14:paraId="4C28D2E6" w14:textId="77777777" w:rsidR="00AD4928" w:rsidRPr="00E14948" w:rsidRDefault="00AD4928" w:rsidP="00AD4928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552F9240" w14:textId="77777777" w:rsidR="00AD4928" w:rsidRPr="00E14948" w:rsidRDefault="00AD4928" w:rsidP="00AD4928">
            <w:pPr>
              <w:pStyle w:val="berschrift4"/>
            </w:pPr>
          </w:p>
        </w:tc>
        <w:tc>
          <w:tcPr>
            <w:tcW w:w="8187" w:type="dxa"/>
            <w:gridSpan w:val="3"/>
          </w:tcPr>
          <w:p w14:paraId="1D0A9325" w14:textId="77777777" w:rsidR="00AD4928" w:rsidRPr="00E14948" w:rsidRDefault="00AD4928" w:rsidP="00AD4928">
            <w:pPr>
              <w:pStyle w:val="Text"/>
            </w:pPr>
          </w:p>
        </w:tc>
      </w:tr>
      <w:tr w:rsidR="00AD4928" w:rsidRPr="00E14948" w14:paraId="101A18F7" w14:textId="77777777" w:rsidTr="004D383A">
        <w:tc>
          <w:tcPr>
            <w:tcW w:w="780" w:type="dxa"/>
          </w:tcPr>
          <w:p w14:paraId="6F62F3D5" w14:textId="77777777" w:rsidR="00AD4928" w:rsidRPr="00E14948" w:rsidRDefault="00CD3FFB" w:rsidP="00AD4928">
            <w:pPr>
              <w:spacing w:line="240" w:lineRule="auto"/>
              <w:rPr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6B4E3512" wp14:editId="28C8711C">
                  <wp:extent cx="360000" cy="272386"/>
                  <wp:effectExtent l="0" t="0" r="2540" b="0"/>
                  <wp:docPr id="2064328743" name="Grafik 2064328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42312C23" w14:textId="77777777" w:rsidR="00AD4928" w:rsidRPr="00E14948" w:rsidRDefault="00AD4928" w:rsidP="00AD4928">
            <w:pPr>
              <w:pStyle w:val="berschrift4"/>
            </w:pPr>
            <w:r w:rsidRPr="00E14948">
              <w:t>b)</w:t>
            </w:r>
          </w:p>
        </w:tc>
        <w:tc>
          <w:tcPr>
            <w:tcW w:w="8187" w:type="dxa"/>
            <w:gridSpan w:val="3"/>
          </w:tcPr>
          <w:p w14:paraId="73771AFF" w14:textId="77777777" w:rsidR="00AD4928" w:rsidRDefault="00AD4928" w:rsidP="00AD4928">
            <w:pPr>
              <w:pStyle w:val="Text"/>
            </w:pPr>
            <w:r>
              <w:t>Vergleicht eure Lösungen zu</w:t>
            </w:r>
            <w:r w:rsidRPr="00E14948">
              <w:t xml:space="preserve">r Aufgabe </w:t>
            </w:r>
            <w:r w:rsidRPr="0074179A">
              <w:rPr>
                <w:b/>
                <w:color w:val="327A86" w:themeColor="text2"/>
              </w:rPr>
              <w:t>a).</w:t>
            </w:r>
            <w:r w:rsidRPr="0074179A">
              <w:rPr>
                <w:color w:val="327A86" w:themeColor="text2"/>
              </w:rPr>
              <w:t xml:space="preserve"> </w:t>
            </w:r>
          </w:p>
          <w:p w14:paraId="3B539223" w14:textId="4DD263DB" w:rsidR="00AD4928" w:rsidRPr="00E14948" w:rsidRDefault="00AD4928" w:rsidP="00AD4928">
            <w:pPr>
              <w:pStyle w:val="Text"/>
            </w:pPr>
            <w:r>
              <w:t>Schreibt eine passende</w:t>
            </w:r>
            <w:r w:rsidRPr="00E14948">
              <w:t xml:space="preserve"> </w:t>
            </w:r>
            <w:r w:rsidR="00825DFF">
              <w:t>Divisions-Aufgabe</w:t>
            </w:r>
            <w:r>
              <w:t xml:space="preserve"> auf.</w:t>
            </w:r>
            <w:r w:rsidRPr="00E14948">
              <w:t xml:space="preserve"> </w:t>
            </w:r>
          </w:p>
        </w:tc>
      </w:tr>
      <w:tr w:rsidR="00AD4928" w:rsidRPr="00E14948" w14:paraId="61E5F765" w14:textId="77777777" w:rsidTr="004D383A">
        <w:tc>
          <w:tcPr>
            <w:tcW w:w="780" w:type="dxa"/>
          </w:tcPr>
          <w:p w14:paraId="543C83D0" w14:textId="77777777" w:rsidR="00AD4928" w:rsidRPr="00E14948" w:rsidRDefault="00AD4928" w:rsidP="00AD4928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3099925D" w14:textId="77777777" w:rsidR="00AD4928" w:rsidRPr="00E14948" w:rsidRDefault="00AD4928" w:rsidP="00AD4928">
            <w:pPr>
              <w:pStyle w:val="berschrift4"/>
            </w:pPr>
          </w:p>
        </w:tc>
        <w:tc>
          <w:tcPr>
            <w:tcW w:w="8187" w:type="dxa"/>
            <w:gridSpan w:val="3"/>
          </w:tcPr>
          <w:p w14:paraId="0E90BE6C" w14:textId="77777777" w:rsidR="00AD4928" w:rsidRPr="00E14948" w:rsidRDefault="00AD4928" w:rsidP="00AD4928">
            <w:pPr>
              <w:pStyle w:val="Text"/>
            </w:pPr>
          </w:p>
        </w:tc>
      </w:tr>
      <w:tr w:rsidR="00AD4928" w:rsidRPr="00E14948" w14:paraId="228D699C" w14:textId="77777777" w:rsidTr="004D383A">
        <w:tc>
          <w:tcPr>
            <w:tcW w:w="780" w:type="dxa"/>
          </w:tcPr>
          <w:p w14:paraId="4E50C671" w14:textId="77777777" w:rsidR="00AD4928" w:rsidRPr="00E14948" w:rsidRDefault="00AD4928" w:rsidP="00AD4928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0BD9B459" w14:textId="77777777" w:rsidR="00AD4928" w:rsidRPr="00E14948" w:rsidRDefault="00AD4928" w:rsidP="00AD4928">
            <w:pPr>
              <w:pStyle w:val="berschrift4"/>
            </w:pPr>
            <w:r w:rsidRPr="00E14948">
              <w:t>c)</w:t>
            </w:r>
          </w:p>
        </w:tc>
        <w:tc>
          <w:tcPr>
            <w:tcW w:w="8187" w:type="dxa"/>
            <w:gridSpan w:val="3"/>
          </w:tcPr>
          <w:p w14:paraId="39E85EE6" w14:textId="32C87804" w:rsidR="00AD4928" w:rsidRPr="00E14948" w:rsidRDefault="00AD4928" w:rsidP="00AD4928">
            <w:pPr>
              <w:pStyle w:val="Text"/>
            </w:pPr>
            <w:r w:rsidRPr="00E14948">
              <w:t xml:space="preserve">Schreibe die passende </w:t>
            </w:r>
            <w:r w:rsidR="00825DFF">
              <w:t>Divisions-Aufgabe</w:t>
            </w:r>
            <w:r w:rsidRPr="00E14948">
              <w:t xml:space="preserve"> auf und rechne sie aus.</w:t>
            </w:r>
            <w:r w:rsidRPr="00E14948">
              <w:br/>
            </w:r>
          </w:p>
        </w:tc>
      </w:tr>
      <w:tr w:rsidR="00AD4928" w:rsidRPr="00E14948" w14:paraId="002792BA" w14:textId="77777777" w:rsidTr="004D383A">
        <w:tc>
          <w:tcPr>
            <w:tcW w:w="780" w:type="dxa"/>
          </w:tcPr>
          <w:p w14:paraId="26194729" w14:textId="77777777" w:rsidR="00AD4928" w:rsidRPr="00E14948" w:rsidRDefault="00AD4928" w:rsidP="00AD4928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32CBC04B" w14:textId="77777777" w:rsidR="00AD4928" w:rsidRPr="00E14948" w:rsidRDefault="00AD4928" w:rsidP="00AD4928">
            <w:pPr>
              <w:pStyle w:val="DialogAufgabeNummerV"/>
              <w:widowControl w:val="0"/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3935" w:type="dxa"/>
          </w:tcPr>
          <w:p w14:paraId="4D9CD343" w14:textId="77777777" w:rsidR="00AD4928" w:rsidRPr="00E14948" w:rsidRDefault="00AD4928" w:rsidP="00AD4928">
            <w:pPr>
              <w:pStyle w:val="Text"/>
            </w:pPr>
            <w:r w:rsidRPr="00E14948">
              <w:t>(1) 25 Bonbons für 5 Kinder.</w:t>
            </w:r>
            <w:r w:rsidRPr="00E14948">
              <w:br/>
            </w:r>
          </w:p>
        </w:tc>
        <w:tc>
          <w:tcPr>
            <w:tcW w:w="4252" w:type="dxa"/>
            <w:gridSpan w:val="2"/>
          </w:tcPr>
          <w:p w14:paraId="14619F43" w14:textId="5561B08B" w:rsidR="00AD4928" w:rsidRPr="00E14948" w:rsidRDefault="00825DFF" w:rsidP="00AD4928">
            <w:pPr>
              <w:pStyle w:val="Text"/>
            </w:pPr>
            <w:r>
              <w:t>Divisions-Aufgabe</w:t>
            </w:r>
            <w:r w:rsidR="00CD3FFB" w:rsidRPr="00E14948">
              <w:t xml:space="preserve">: </w:t>
            </w:r>
            <w:r w:rsidR="00CD3FFB" w:rsidRPr="009452F9">
              <w:rPr>
                <w:color w:val="7F7F7F" w:themeColor="text1" w:themeTint="80"/>
              </w:rPr>
              <w:t>________________</w:t>
            </w:r>
          </w:p>
        </w:tc>
      </w:tr>
      <w:tr w:rsidR="00AD4928" w:rsidRPr="00E14948" w14:paraId="6213B2F3" w14:textId="77777777" w:rsidTr="004D383A">
        <w:tc>
          <w:tcPr>
            <w:tcW w:w="780" w:type="dxa"/>
          </w:tcPr>
          <w:p w14:paraId="0934A4B1" w14:textId="77777777" w:rsidR="00AD4928" w:rsidRPr="00E14948" w:rsidRDefault="00AD4928" w:rsidP="00AD4928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439ED9D7" w14:textId="77777777" w:rsidR="00AD4928" w:rsidRPr="00E14948" w:rsidRDefault="00AD4928" w:rsidP="00AD4928">
            <w:pPr>
              <w:pStyle w:val="DialogAufgabeNummerV"/>
              <w:widowControl w:val="0"/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3935" w:type="dxa"/>
          </w:tcPr>
          <w:p w14:paraId="4017F685" w14:textId="77777777" w:rsidR="00AD4928" w:rsidRPr="00E14948" w:rsidRDefault="00CD3FFB" w:rsidP="00AD4928">
            <w:pPr>
              <w:pStyle w:val="Text"/>
            </w:pPr>
            <w:r w:rsidRPr="00E14948">
              <w:t>(2) 30 Bonbons für 5 Kinder.</w:t>
            </w:r>
          </w:p>
        </w:tc>
        <w:tc>
          <w:tcPr>
            <w:tcW w:w="4252" w:type="dxa"/>
            <w:gridSpan w:val="2"/>
          </w:tcPr>
          <w:p w14:paraId="72592CAC" w14:textId="0A12754E" w:rsidR="00AD4928" w:rsidRPr="00E14948" w:rsidRDefault="00825DFF" w:rsidP="00AD4928">
            <w:pPr>
              <w:pStyle w:val="Text"/>
            </w:pPr>
            <w:r>
              <w:t>Divisions-Aufgabe</w:t>
            </w:r>
            <w:r w:rsidR="00AD4928" w:rsidRPr="00E14948">
              <w:t>:</w:t>
            </w:r>
            <w:r w:rsidR="00AD4928" w:rsidRPr="009452F9">
              <w:rPr>
                <w:color w:val="7F7F7F" w:themeColor="text1" w:themeTint="80"/>
              </w:rPr>
              <w:t xml:space="preserve"> ________________</w:t>
            </w:r>
          </w:p>
        </w:tc>
      </w:tr>
      <w:tr w:rsidR="00AD4928" w:rsidRPr="00E14948" w14:paraId="52FE66F5" w14:textId="77777777" w:rsidTr="004D383A">
        <w:tc>
          <w:tcPr>
            <w:tcW w:w="780" w:type="dxa"/>
          </w:tcPr>
          <w:p w14:paraId="28C506D8" w14:textId="77777777" w:rsidR="00AD4928" w:rsidRPr="00E14948" w:rsidRDefault="00AD4928" w:rsidP="00AD4928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29A45BE5" w14:textId="77777777" w:rsidR="00AD4928" w:rsidRPr="00E14948" w:rsidRDefault="00AD4928" w:rsidP="00AD4928">
            <w:pPr>
              <w:pStyle w:val="DialogAufgabeNummerV"/>
              <w:widowControl w:val="0"/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3935" w:type="dxa"/>
          </w:tcPr>
          <w:p w14:paraId="21662859" w14:textId="77777777" w:rsidR="00AD4928" w:rsidRPr="00E14948" w:rsidRDefault="00AD4928" w:rsidP="00AD4928">
            <w:pPr>
              <w:pStyle w:val="Text"/>
            </w:pPr>
          </w:p>
        </w:tc>
        <w:tc>
          <w:tcPr>
            <w:tcW w:w="4252" w:type="dxa"/>
            <w:gridSpan w:val="2"/>
          </w:tcPr>
          <w:p w14:paraId="6726B519" w14:textId="77777777" w:rsidR="00AD4928" w:rsidRPr="00E14948" w:rsidRDefault="00AD4928" w:rsidP="00AD4928">
            <w:pPr>
              <w:pStyle w:val="Text"/>
            </w:pPr>
          </w:p>
        </w:tc>
      </w:tr>
      <w:tr w:rsidR="00CD3FFB" w:rsidRPr="00E14948" w14:paraId="3CC7FE36" w14:textId="77777777" w:rsidTr="002E0FA7">
        <w:tc>
          <w:tcPr>
            <w:tcW w:w="780" w:type="dxa"/>
          </w:tcPr>
          <w:p w14:paraId="04C0ADE8" w14:textId="77777777" w:rsidR="00CD3FFB" w:rsidRPr="00E14948" w:rsidRDefault="00CD3FFB" w:rsidP="00AD4928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6EDC5C25" w14:textId="77777777" w:rsidR="00CD3FFB" w:rsidRPr="00E14948" w:rsidRDefault="00CD3FFB" w:rsidP="00AD4928">
            <w:pPr>
              <w:pStyle w:val="DialogAufgabeNummerV"/>
              <w:widowControl w:val="0"/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3935" w:type="dxa"/>
          </w:tcPr>
          <w:p w14:paraId="16C7E07E" w14:textId="77777777" w:rsidR="00CD3FFB" w:rsidRPr="00E14948" w:rsidRDefault="00CD3FFB" w:rsidP="00AD4928">
            <w:pPr>
              <w:pStyle w:val="Text"/>
            </w:pPr>
            <w:r w:rsidRPr="00E14948">
              <w:t>(3) 60 Bonbons für 5 Kinder.</w:t>
            </w:r>
            <w:r w:rsidRPr="00E14948">
              <w:br/>
            </w:r>
          </w:p>
        </w:tc>
        <w:tc>
          <w:tcPr>
            <w:tcW w:w="4252" w:type="dxa"/>
            <w:gridSpan w:val="2"/>
          </w:tcPr>
          <w:p w14:paraId="0CFC0E94" w14:textId="47EF2CB1" w:rsidR="00CD3FFB" w:rsidRPr="00E14948" w:rsidRDefault="00825DFF" w:rsidP="00AD4928">
            <w:pPr>
              <w:pStyle w:val="Text"/>
            </w:pPr>
            <w:r>
              <w:t>Divisions-Aufgabe</w:t>
            </w:r>
            <w:r w:rsidR="00CD3FFB" w:rsidRPr="00E14948">
              <w:t xml:space="preserve">: </w:t>
            </w:r>
            <w:r w:rsidR="00CD3FFB" w:rsidRPr="009452F9">
              <w:rPr>
                <w:color w:val="7F7F7F" w:themeColor="text1" w:themeTint="80"/>
              </w:rPr>
              <w:t>________________</w:t>
            </w:r>
          </w:p>
        </w:tc>
      </w:tr>
      <w:tr w:rsidR="00CD3FFB" w:rsidRPr="00E14948" w14:paraId="1442C58F" w14:textId="77777777" w:rsidTr="004D383A">
        <w:tc>
          <w:tcPr>
            <w:tcW w:w="780" w:type="dxa"/>
          </w:tcPr>
          <w:p w14:paraId="5F702B2B" w14:textId="77777777" w:rsidR="00CD3FFB" w:rsidRPr="00E14948" w:rsidRDefault="00CD3FFB" w:rsidP="00CD3FFB">
            <w:pPr>
              <w:spacing w:line="240" w:lineRule="auto"/>
              <w:rPr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4C085AD3" wp14:editId="187DAFA8">
                  <wp:extent cx="360000" cy="272386"/>
                  <wp:effectExtent l="0" t="0" r="2540" b="0"/>
                  <wp:docPr id="668785807" name="Grafik 668785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6D34EA62" w14:textId="77777777" w:rsidR="00CD3FFB" w:rsidRPr="00E14948" w:rsidRDefault="00CD3FFB" w:rsidP="00CD3FFB">
            <w:pPr>
              <w:pStyle w:val="DialogAufgabeNummerV"/>
              <w:widowControl w:val="0"/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3935" w:type="dxa"/>
          </w:tcPr>
          <w:p w14:paraId="2210A2AC" w14:textId="79D27A0C" w:rsidR="00CD3FFB" w:rsidRPr="00E14948" w:rsidRDefault="00CD3FFB" w:rsidP="00CD3FFB">
            <w:pPr>
              <w:pStyle w:val="Text"/>
            </w:pPr>
            <w:r w:rsidRPr="00E14948">
              <w:t>Erklär</w:t>
            </w:r>
            <w:r w:rsidR="003469E3">
              <w:t>t</w:t>
            </w:r>
            <w:r w:rsidRPr="00E14948">
              <w:t xml:space="preserve"> </w:t>
            </w:r>
            <w:r w:rsidR="003469E3">
              <w:t>euer</w:t>
            </w:r>
            <w:r w:rsidR="003469E3" w:rsidRPr="00E14948">
              <w:t xml:space="preserve"> </w:t>
            </w:r>
            <w:r w:rsidRPr="00E14948">
              <w:t>Vorgehen</w:t>
            </w:r>
            <w:r>
              <w:t xml:space="preserve"> </w:t>
            </w:r>
            <w:r w:rsidRPr="00E14948">
              <w:t>bei den Aufgaben.</w:t>
            </w:r>
          </w:p>
        </w:tc>
        <w:tc>
          <w:tcPr>
            <w:tcW w:w="850" w:type="dxa"/>
          </w:tcPr>
          <w:p w14:paraId="733D57B4" w14:textId="77777777" w:rsidR="00CD3FFB" w:rsidRPr="00E14948" w:rsidRDefault="00CD3FFB" w:rsidP="00CD3FFB">
            <w:pPr>
              <w:pStyle w:val="Text"/>
            </w:pPr>
          </w:p>
        </w:tc>
        <w:tc>
          <w:tcPr>
            <w:tcW w:w="3402" w:type="dxa"/>
          </w:tcPr>
          <w:p w14:paraId="135A8F93" w14:textId="77777777" w:rsidR="00CD3FFB" w:rsidRPr="00E14948" w:rsidRDefault="00CD3FFB" w:rsidP="00CD3FFB">
            <w:pPr>
              <w:pStyle w:val="Text"/>
            </w:pPr>
          </w:p>
        </w:tc>
      </w:tr>
    </w:tbl>
    <w:p w14:paraId="60A1B98B" w14:textId="77777777" w:rsidR="00F37035" w:rsidRDefault="00F37035" w:rsidP="00F37035">
      <w:pPr>
        <w:spacing w:line="240" w:lineRule="auto"/>
      </w:pPr>
    </w:p>
    <w:p w14:paraId="4DA0756B" w14:textId="77777777" w:rsidR="002542C1" w:rsidRPr="00E14948" w:rsidRDefault="002542C1" w:rsidP="00F37035">
      <w:pPr>
        <w:spacing w:line="240" w:lineRule="auto"/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8187"/>
      </w:tblGrid>
      <w:tr w:rsidR="00F37035" w:rsidRPr="00E14948" w14:paraId="71E3A2FD" w14:textId="77777777" w:rsidTr="002542C1">
        <w:trPr>
          <w:trHeight w:val="792"/>
        </w:trPr>
        <w:tc>
          <w:tcPr>
            <w:tcW w:w="780" w:type="dxa"/>
          </w:tcPr>
          <w:p w14:paraId="3757E4FC" w14:textId="77777777" w:rsidR="00F37035" w:rsidRPr="00E14948" w:rsidRDefault="00F37035" w:rsidP="004D383A">
            <w:pPr>
              <w:pStyle w:val="berschrift3"/>
            </w:pPr>
            <w:r w:rsidRPr="00E14948">
              <w:t>1.2</w:t>
            </w:r>
          </w:p>
        </w:tc>
        <w:tc>
          <w:tcPr>
            <w:tcW w:w="8505" w:type="dxa"/>
            <w:gridSpan w:val="2"/>
          </w:tcPr>
          <w:p w14:paraId="41F86912" w14:textId="77777777" w:rsidR="00F37035" w:rsidRPr="0074179A" w:rsidRDefault="00F37035" w:rsidP="004D383A">
            <w:pPr>
              <w:pStyle w:val="berschrift3"/>
            </w:pPr>
            <w:r w:rsidRPr="00E14948">
              <w:t>Bonbons verteilen mit Rest</w:t>
            </w:r>
          </w:p>
        </w:tc>
      </w:tr>
      <w:tr w:rsidR="00F37035" w:rsidRPr="00E14948" w14:paraId="67A639C4" w14:textId="77777777" w:rsidTr="004D383A">
        <w:tc>
          <w:tcPr>
            <w:tcW w:w="780" w:type="dxa"/>
          </w:tcPr>
          <w:p w14:paraId="44F0C0BE" w14:textId="77777777" w:rsidR="00F37035" w:rsidRPr="00E14948" w:rsidRDefault="00F3703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631F0406" w14:textId="77777777" w:rsidR="00F37035" w:rsidRPr="0074179A" w:rsidRDefault="00F37035" w:rsidP="004D383A">
            <w:pPr>
              <w:pStyle w:val="berschrift4"/>
            </w:pPr>
            <w:r w:rsidRPr="0074179A">
              <w:t xml:space="preserve">a) </w:t>
            </w:r>
          </w:p>
        </w:tc>
        <w:tc>
          <w:tcPr>
            <w:tcW w:w="8187" w:type="dxa"/>
          </w:tcPr>
          <w:p w14:paraId="37EA5390" w14:textId="77777777" w:rsidR="00F37035" w:rsidRPr="00E14948" w:rsidRDefault="00F37035" w:rsidP="002E0FA7">
            <w:pPr>
              <w:pStyle w:val="Text"/>
            </w:pPr>
            <w:r w:rsidRPr="00E14948">
              <w:t>Können sich</w:t>
            </w:r>
            <w:r>
              <w:t xml:space="preserve"> drei Freunde</w:t>
            </w:r>
            <w:r w:rsidRPr="00E14948">
              <w:t xml:space="preserve"> 25 Bonbons gerecht teilen? </w:t>
            </w:r>
            <w:r w:rsidRPr="00E14948">
              <w:br/>
              <w:t>Wie viele Bonbons bekommt jedes Kind?</w:t>
            </w:r>
          </w:p>
          <w:p w14:paraId="33949F0B" w14:textId="77777777" w:rsidR="00F37035" w:rsidRPr="00E14948" w:rsidRDefault="00735D3C" w:rsidP="002E0FA7">
            <w:pPr>
              <w:pStyle w:val="Text"/>
            </w:pPr>
            <w:r>
              <w:t>Du kannst die Plättchen nutzen, um es zu zeigen</w:t>
            </w:r>
            <w:r w:rsidR="00F37035" w:rsidRPr="00E14948">
              <w:t>.</w:t>
            </w:r>
          </w:p>
        </w:tc>
      </w:tr>
      <w:tr w:rsidR="00F37035" w:rsidRPr="00E14948" w14:paraId="57AF2DC2" w14:textId="77777777" w:rsidTr="004D383A">
        <w:tc>
          <w:tcPr>
            <w:tcW w:w="780" w:type="dxa"/>
          </w:tcPr>
          <w:p w14:paraId="6F030D0F" w14:textId="77777777" w:rsidR="00F37035" w:rsidRPr="00E14948" w:rsidRDefault="00F3703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6318F820" w14:textId="77777777" w:rsidR="00F37035" w:rsidRPr="0074179A" w:rsidRDefault="00F37035" w:rsidP="004D383A">
            <w:pPr>
              <w:pStyle w:val="berschrift4"/>
            </w:pPr>
          </w:p>
        </w:tc>
        <w:tc>
          <w:tcPr>
            <w:tcW w:w="8187" w:type="dxa"/>
          </w:tcPr>
          <w:p w14:paraId="4FF3D13F" w14:textId="77777777" w:rsidR="00F37035" w:rsidRPr="00E14948" w:rsidRDefault="00F37035" w:rsidP="002E0FA7">
            <w:pPr>
              <w:pStyle w:val="Text"/>
            </w:pPr>
          </w:p>
        </w:tc>
      </w:tr>
      <w:tr w:rsidR="00F37035" w:rsidRPr="00E14948" w14:paraId="087CBF8D" w14:textId="77777777" w:rsidTr="004D383A">
        <w:tc>
          <w:tcPr>
            <w:tcW w:w="780" w:type="dxa"/>
          </w:tcPr>
          <w:p w14:paraId="767B5D71" w14:textId="77777777" w:rsidR="00F37035" w:rsidRPr="00E14948" w:rsidRDefault="00CD3FFB" w:rsidP="002E0FA7">
            <w:pPr>
              <w:spacing w:line="240" w:lineRule="auto"/>
              <w:rPr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154EEA03" wp14:editId="64FEA7F1">
                  <wp:extent cx="360000" cy="272386"/>
                  <wp:effectExtent l="0" t="0" r="2540" b="0"/>
                  <wp:docPr id="1578530789" name="Grafik 1578530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75BC9C74" w14:textId="77777777" w:rsidR="00F37035" w:rsidRPr="0074179A" w:rsidRDefault="00F37035" w:rsidP="004D383A">
            <w:pPr>
              <w:pStyle w:val="berschrift4"/>
            </w:pPr>
            <w:r w:rsidRPr="0074179A">
              <w:t>b)</w:t>
            </w:r>
          </w:p>
        </w:tc>
        <w:tc>
          <w:tcPr>
            <w:tcW w:w="8187" w:type="dxa"/>
          </w:tcPr>
          <w:p w14:paraId="5FCAF743" w14:textId="063207F0" w:rsidR="00F37035" w:rsidRPr="00E14948" w:rsidRDefault="00F37035" w:rsidP="002E0FA7">
            <w:pPr>
              <w:pStyle w:val="Text"/>
            </w:pPr>
            <w:r w:rsidRPr="00E14948">
              <w:t xml:space="preserve">Zu der Aufgabe </w:t>
            </w:r>
            <w:r w:rsidRPr="004D383A">
              <w:rPr>
                <w:rStyle w:val="berschrift4Zchn"/>
              </w:rPr>
              <w:t>a)</w:t>
            </w:r>
            <w:r w:rsidRPr="0074179A">
              <w:rPr>
                <w:color w:val="0070C0"/>
              </w:rPr>
              <w:t xml:space="preserve"> </w:t>
            </w:r>
            <w:r w:rsidRPr="00E14948">
              <w:t xml:space="preserve">passt die </w:t>
            </w:r>
            <w:r w:rsidR="00825DFF">
              <w:t>Divisions-Aufgabe</w:t>
            </w:r>
            <w:r w:rsidRPr="00A71530">
              <w:rPr>
                <w:rFonts w:asciiTheme="minorHAnsi" w:hAnsiTheme="minorHAnsi" w:cstheme="minorHAnsi"/>
              </w:rPr>
              <w:t xml:space="preserve"> </w:t>
            </w:r>
            <w:r w:rsidRPr="00351B12">
              <w:rPr>
                <w:rFonts w:ascii="Comic Sans MS" w:hAnsi="Comic Sans MS" w:cstheme="minorHAnsi"/>
                <w:b/>
                <w:sz w:val="21"/>
                <w:szCs w:val="18"/>
              </w:rPr>
              <w:t>25 : 3</w:t>
            </w:r>
            <w:r w:rsidRPr="00A71530">
              <w:rPr>
                <w:rFonts w:asciiTheme="minorHAnsi" w:hAnsiTheme="minorHAnsi" w:cstheme="minorHAnsi"/>
              </w:rPr>
              <w:t>.</w:t>
            </w:r>
            <w:r w:rsidRPr="00E14948">
              <w:t xml:space="preserve"> Warum passt diese Aufgabe? </w:t>
            </w:r>
            <w:r w:rsidRPr="00E14948">
              <w:br/>
              <w:t>Wie kann man das Ergebnis aufschreiben?</w:t>
            </w:r>
          </w:p>
        </w:tc>
      </w:tr>
      <w:tr w:rsidR="00F37035" w:rsidRPr="00E14948" w14:paraId="2E4934A9" w14:textId="77777777" w:rsidTr="004D383A">
        <w:tc>
          <w:tcPr>
            <w:tcW w:w="780" w:type="dxa"/>
          </w:tcPr>
          <w:p w14:paraId="34CD4184" w14:textId="77777777" w:rsidR="00F37035" w:rsidRPr="00E14948" w:rsidRDefault="00F3703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41572EC2" w14:textId="77777777" w:rsidR="00F37035" w:rsidRPr="0074179A" w:rsidRDefault="00F37035" w:rsidP="004D383A">
            <w:pPr>
              <w:pStyle w:val="berschrift4"/>
            </w:pPr>
          </w:p>
        </w:tc>
        <w:tc>
          <w:tcPr>
            <w:tcW w:w="8187" w:type="dxa"/>
          </w:tcPr>
          <w:p w14:paraId="48A99F18" w14:textId="77777777" w:rsidR="00F37035" w:rsidRPr="00E14948" w:rsidRDefault="00F37035" w:rsidP="002E0FA7">
            <w:pPr>
              <w:pStyle w:val="Text"/>
            </w:pPr>
          </w:p>
        </w:tc>
      </w:tr>
      <w:tr w:rsidR="00F37035" w:rsidRPr="00E14948" w14:paraId="4BDE6B83" w14:textId="77777777" w:rsidTr="004D383A">
        <w:tc>
          <w:tcPr>
            <w:tcW w:w="780" w:type="dxa"/>
          </w:tcPr>
          <w:p w14:paraId="4976022C" w14:textId="77777777" w:rsidR="00F37035" w:rsidRPr="00E14948" w:rsidRDefault="00F3703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4F3E3676" w14:textId="77777777" w:rsidR="00F37035" w:rsidRPr="0074179A" w:rsidRDefault="00F37035" w:rsidP="004D383A">
            <w:pPr>
              <w:pStyle w:val="berschrift4"/>
            </w:pPr>
            <w:r w:rsidRPr="0074179A">
              <w:t>c)</w:t>
            </w:r>
          </w:p>
        </w:tc>
        <w:tc>
          <w:tcPr>
            <w:tcW w:w="8187" w:type="dxa"/>
          </w:tcPr>
          <w:p w14:paraId="20BC3CF6" w14:textId="4A49D6AF" w:rsidR="00F37035" w:rsidRPr="00E14948" w:rsidRDefault="00F37035" w:rsidP="002E0FA7">
            <w:pPr>
              <w:pStyle w:val="Text"/>
            </w:pPr>
            <w:r w:rsidRPr="00E14948">
              <w:t xml:space="preserve">Erfinde </w:t>
            </w:r>
            <w:r w:rsidR="003724C0">
              <w:t>ebenso</w:t>
            </w:r>
            <w:r w:rsidR="003724C0" w:rsidRPr="00E14948">
              <w:t xml:space="preserve"> </w:t>
            </w:r>
            <w:r w:rsidRPr="00E14948">
              <w:t>eine Geschichte, in der Bonbons verteilt werden</w:t>
            </w:r>
            <w:r w:rsidR="00735D3C">
              <w:t xml:space="preserve"> und ein Rest übrig</w:t>
            </w:r>
            <w:r w:rsidR="00536213">
              <w:t>bleibt</w:t>
            </w:r>
            <w:r w:rsidR="00735D3C">
              <w:t>.</w:t>
            </w:r>
          </w:p>
          <w:p w14:paraId="707B7903" w14:textId="24EE385D" w:rsidR="00F37035" w:rsidRPr="00E14948" w:rsidRDefault="00F37035" w:rsidP="002E0FA7">
            <w:pPr>
              <w:pStyle w:val="Text"/>
            </w:pPr>
            <w:r w:rsidRPr="00E14948">
              <w:t>Finde da</w:t>
            </w:r>
            <w:r w:rsidR="0013679C">
              <w:t>zu</w:t>
            </w:r>
            <w:r w:rsidRPr="00E14948">
              <w:t xml:space="preserve"> eine passende </w:t>
            </w:r>
            <w:r w:rsidR="00825DFF">
              <w:t>Divisions-Aufgabe</w:t>
            </w:r>
            <w:r w:rsidRPr="00E14948">
              <w:t xml:space="preserve"> und rechne sie aus.</w:t>
            </w:r>
          </w:p>
        </w:tc>
      </w:tr>
      <w:tr w:rsidR="00F37035" w:rsidRPr="00E14948" w14:paraId="60C1CDCB" w14:textId="77777777" w:rsidTr="004D383A">
        <w:tc>
          <w:tcPr>
            <w:tcW w:w="780" w:type="dxa"/>
          </w:tcPr>
          <w:p w14:paraId="2ECF715C" w14:textId="77777777" w:rsidR="00F37035" w:rsidRPr="00E14948" w:rsidRDefault="00F3703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673C980F" w14:textId="77777777" w:rsidR="00F37035" w:rsidRPr="0074179A" w:rsidRDefault="00F37035" w:rsidP="004D383A">
            <w:pPr>
              <w:pStyle w:val="berschrift4"/>
            </w:pPr>
          </w:p>
        </w:tc>
        <w:tc>
          <w:tcPr>
            <w:tcW w:w="8187" w:type="dxa"/>
          </w:tcPr>
          <w:p w14:paraId="1AA255C9" w14:textId="77777777" w:rsidR="00F37035" w:rsidRPr="00E14948" w:rsidRDefault="00F37035" w:rsidP="002E0FA7">
            <w:pPr>
              <w:pStyle w:val="Text"/>
            </w:pPr>
          </w:p>
        </w:tc>
      </w:tr>
      <w:tr w:rsidR="00F37035" w:rsidRPr="00E14948" w14:paraId="340821BE" w14:textId="77777777" w:rsidTr="004D383A">
        <w:tc>
          <w:tcPr>
            <w:tcW w:w="780" w:type="dxa"/>
          </w:tcPr>
          <w:p w14:paraId="0600D36B" w14:textId="77777777" w:rsidR="00F37035" w:rsidRPr="00E14948" w:rsidRDefault="00F3703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68BB6E36" w14:textId="77777777" w:rsidR="00F37035" w:rsidRPr="0074179A" w:rsidRDefault="00F37035" w:rsidP="004D383A">
            <w:pPr>
              <w:pStyle w:val="berschrift4"/>
            </w:pPr>
            <w:r w:rsidRPr="0074179A">
              <w:t>d)</w:t>
            </w:r>
          </w:p>
        </w:tc>
        <w:tc>
          <w:tcPr>
            <w:tcW w:w="8187" w:type="dxa"/>
          </w:tcPr>
          <w:p w14:paraId="797FEC40" w14:textId="1CC31E0D" w:rsidR="00F37035" w:rsidRDefault="00F37035" w:rsidP="002E0FA7">
            <w:pPr>
              <w:pStyle w:val="Text"/>
            </w:pPr>
            <w:r w:rsidRPr="00E14948">
              <w:t xml:space="preserve">Finde </w:t>
            </w:r>
            <w:r w:rsidR="00825DFF">
              <w:t>Divisions-Aufgabe</w:t>
            </w:r>
            <w:r w:rsidRPr="00E14948">
              <w:t>n, bei denen genau ein Bonbon übrigbleibt.</w:t>
            </w:r>
          </w:p>
          <w:p w14:paraId="3B973CE6" w14:textId="77777777" w:rsidR="00F37035" w:rsidRPr="00E14948" w:rsidRDefault="00F37035" w:rsidP="002E0FA7">
            <w:pPr>
              <w:pStyle w:val="Text"/>
            </w:pPr>
          </w:p>
        </w:tc>
      </w:tr>
    </w:tbl>
    <w:p w14:paraId="370335DD" w14:textId="77777777" w:rsidR="00F37035" w:rsidRPr="00E14948" w:rsidRDefault="00F37035" w:rsidP="00F37035">
      <w:pPr>
        <w:spacing w:line="240" w:lineRule="auto"/>
      </w:pPr>
    </w:p>
    <w:p w14:paraId="11362FD6" w14:textId="77777777" w:rsidR="00F37035" w:rsidRPr="00E14948" w:rsidRDefault="00F37035" w:rsidP="00F37035">
      <w:pPr>
        <w:spacing w:line="240" w:lineRule="auto"/>
      </w:pPr>
    </w:p>
    <w:p w14:paraId="66D5E255" w14:textId="77777777" w:rsidR="00F37035" w:rsidRDefault="00F37035" w:rsidP="00F37035">
      <w: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8187"/>
      </w:tblGrid>
      <w:tr w:rsidR="00F37035" w:rsidRPr="00E14948" w14:paraId="7CAC8010" w14:textId="77777777" w:rsidTr="004D383A">
        <w:tc>
          <w:tcPr>
            <w:tcW w:w="780" w:type="dxa"/>
          </w:tcPr>
          <w:p w14:paraId="3658BC8F" w14:textId="77777777" w:rsidR="00F37035" w:rsidRPr="0074179A" w:rsidRDefault="00F37035" w:rsidP="004D383A">
            <w:pPr>
              <w:pStyle w:val="berschrift2"/>
            </w:pPr>
            <w:r w:rsidRPr="00E14948">
              <w:lastRenderedPageBreak/>
              <w:t>2</w:t>
            </w:r>
          </w:p>
        </w:tc>
        <w:tc>
          <w:tcPr>
            <w:tcW w:w="8505" w:type="dxa"/>
            <w:gridSpan w:val="2"/>
          </w:tcPr>
          <w:p w14:paraId="05468016" w14:textId="19162027" w:rsidR="00F37035" w:rsidRPr="00E14948" w:rsidRDefault="005855D4" w:rsidP="004D383A">
            <w:pPr>
              <w:pStyle w:val="berschrift2"/>
            </w:pPr>
            <w:r w:rsidRPr="005855D4">
              <w:t>Divisions- und Multiplikations</w:t>
            </w:r>
            <w:r w:rsidR="00E91F87">
              <w:t>-A</w:t>
            </w:r>
            <w:r w:rsidRPr="005855D4">
              <w:t>ufgaben zu Gruppen und Schritten</w:t>
            </w:r>
          </w:p>
        </w:tc>
      </w:tr>
      <w:tr w:rsidR="00F37035" w:rsidRPr="00E14948" w14:paraId="536BFA91" w14:textId="77777777" w:rsidTr="004D383A">
        <w:tc>
          <w:tcPr>
            <w:tcW w:w="780" w:type="dxa"/>
          </w:tcPr>
          <w:p w14:paraId="00B9EF3C" w14:textId="77777777" w:rsidR="00F37035" w:rsidRPr="00E14948" w:rsidRDefault="00F37035" w:rsidP="004D383A">
            <w:pPr>
              <w:pStyle w:val="berschrift3"/>
            </w:pPr>
            <w:r w:rsidRPr="00E14948">
              <w:t>2.1</w:t>
            </w:r>
          </w:p>
        </w:tc>
        <w:tc>
          <w:tcPr>
            <w:tcW w:w="8505" w:type="dxa"/>
            <w:gridSpan w:val="2"/>
          </w:tcPr>
          <w:p w14:paraId="781B8937" w14:textId="6CEFE2DC" w:rsidR="00F37035" w:rsidRPr="0074179A" w:rsidRDefault="001A42BE" w:rsidP="004D383A">
            <w:pPr>
              <w:pStyle w:val="berschrift3"/>
            </w:pPr>
            <w:r>
              <w:t xml:space="preserve">Divisions-Aufgaben </w:t>
            </w:r>
            <w:r w:rsidR="003811BF" w:rsidRPr="00E14948">
              <w:t xml:space="preserve">mit Punktebildern </w:t>
            </w:r>
            <w:r w:rsidR="003811BF">
              <w:t>darstellen</w:t>
            </w:r>
          </w:p>
        </w:tc>
      </w:tr>
      <w:tr w:rsidR="00F37035" w:rsidRPr="00E14948" w14:paraId="729275A9" w14:textId="77777777" w:rsidTr="004D383A">
        <w:tc>
          <w:tcPr>
            <w:tcW w:w="780" w:type="dxa"/>
          </w:tcPr>
          <w:p w14:paraId="70786E28" w14:textId="77777777" w:rsidR="00F37035" w:rsidRPr="00E14948" w:rsidRDefault="00F3703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5726DA6F" w14:textId="77777777" w:rsidR="00F37035" w:rsidRPr="00E14948" w:rsidRDefault="00F37035" w:rsidP="004D383A">
            <w:pPr>
              <w:pStyle w:val="berschrift4"/>
            </w:pPr>
            <w:r>
              <w:t>a</w:t>
            </w:r>
            <w:r w:rsidRPr="00E14948">
              <w:t>)</w:t>
            </w:r>
          </w:p>
        </w:tc>
        <w:tc>
          <w:tcPr>
            <w:tcW w:w="8187" w:type="dxa"/>
          </w:tcPr>
          <w:p w14:paraId="0154F3B7" w14:textId="5A3B299E" w:rsidR="002542C1" w:rsidRDefault="003811BF" w:rsidP="009636AA">
            <w:pPr>
              <w:pStyle w:val="Text"/>
              <w:rPr>
                <w:noProof/>
              </w:rPr>
            </w:pPr>
            <w:r w:rsidRPr="00E14948">
              <w:rPr>
                <w:noProof/>
              </w:rPr>
              <w:t>Emily, Maurice und Jonas teilen sich 12 Bonbons.</w:t>
            </w:r>
            <w:r w:rsidR="009636AA">
              <w:rPr>
                <w:noProof/>
              </w:rPr>
              <w:t xml:space="preserve"> </w:t>
            </w:r>
            <w:r w:rsidRPr="00E14948">
              <w:rPr>
                <w:noProof/>
              </w:rPr>
              <w:t xml:space="preserve">Wie viele Bonbons </w:t>
            </w:r>
            <w:r w:rsidR="009636AA">
              <w:rPr>
                <w:noProof/>
              </w:rPr>
              <w:t>b</w:t>
            </w:r>
            <w:r w:rsidRPr="00E14948">
              <w:rPr>
                <w:noProof/>
              </w:rPr>
              <w:t>ekommt jedes Kind?</w:t>
            </w:r>
            <w:r>
              <w:rPr>
                <w:noProof/>
              </w:rPr>
              <w:t xml:space="preserve"> Zeichne.</w:t>
            </w:r>
            <w:r w:rsidRPr="00E14948">
              <w:rPr>
                <w:noProof/>
              </w:rPr>
              <w:t xml:space="preserve"> </w:t>
            </w:r>
            <w:r>
              <w:rPr>
                <w:noProof/>
              </w:rPr>
              <w:t>Welche Aufgabe passt dazu?</w:t>
            </w:r>
          </w:p>
          <w:p w14:paraId="7A74EC19" w14:textId="3AAD1BB7" w:rsidR="009636AA" w:rsidRPr="00E14948" w:rsidRDefault="009636AA" w:rsidP="009636AA">
            <w:pPr>
              <w:pStyle w:val="Tex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0173" behindDoc="0" locked="0" layoutInCell="1" allowOverlap="1" wp14:anchorId="76AC8FB0" wp14:editId="39B17D1E">
                      <wp:simplePos x="0" y="0"/>
                      <wp:positionH relativeFrom="column">
                        <wp:posOffset>3725545</wp:posOffset>
                      </wp:positionH>
                      <wp:positionV relativeFrom="paragraph">
                        <wp:posOffset>103371</wp:posOffset>
                      </wp:positionV>
                      <wp:extent cx="1257935" cy="664210"/>
                      <wp:effectExtent l="0" t="0" r="0" b="0"/>
                      <wp:wrapNone/>
                      <wp:docPr id="424" name="Gruppieren 4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935" cy="664210"/>
                                <a:chOff x="6376" y="2463"/>
                                <a:chExt cx="1981" cy="10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5" name="Bild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3290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83" y="2463"/>
                                  <a:ext cx="1374" cy="10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6" name="Bild 1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427" y="2463"/>
                                  <a:ext cx="297" cy="2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7" name="Bild 47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6396" y="2778"/>
                                  <a:ext cx="328" cy="3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8" name="Grafik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76" y="3132"/>
                                  <a:ext cx="348" cy="3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EE2FE3" id="Gruppieren 424" o:spid="_x0000_s1026" style="position:absolute;margin-left:293.35pt;margin-top:8.15pt;width:99.05pt;height:52.3pt;z-index:251650173" coordorigin="6376,2463" coordsize="1981,104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">
                      <v:shape id="Bild 29" o:spid="_x0000_s1027" type="#_x0000_t75" style="position:absolute;left:6983;top:2463;width:1374;height:1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">
                        <v:imagedata r:id="rId142" o:title="" cropright="21567f"/>
                        <v:path arrowok="t"/>
                      </v:shape>
                      <v:shape id="Bild 112" o:spid="_x0000_s1028" type="#_x0000_t75" style="position:absolute;left:6427;top:2463;width:297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">
                        <v:imagedata r:id="rId143" o:title=""/>
                      </v:shape>
                      <v:shape id="Bild 4731" o:spid="_x0000_s1029" type="#_x0000_t75" style="position:absolute;left:6396;top:2778;width:328;height:35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">
                        <v:imagedata r:id="rId144" o:title=""/>
                      </v:shape>
                      <v:shape id="Grafik 1" o:spid="_x0000_s1030" type="#_x0000_t75" style="position:absolute;left:6376;top:3132;width:348;height: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">
                        <v:imagedata r:id="rId145" o:title=""/>
                      </v:shape>
                    </v:group>
                  </w:pict>
                </mc:Fallback>
              </mc:AlternateContent>
            </w:r>
          </w:p>
        </w:tc>
      </w:tr>
      <w:tr w:rsidR="003811BF" w:rsidRPr="00E14948" w14:paraId="7C4F8561" w14:textId="77777777" w:rsidTr="004D383A">
        <w:tc>
          <w:tcPr>
            <w:tcW w:w="780" w:type="dxa"/>
          </w:tcPr>
          <w:p w14:paraId="77B8DAE3" w14:textId="77777777" w:rsidR="003811BF" w:rsidRPr="00E14948" w:rsidRDefault="003811BF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09B23878" w14:textId="77777777" w:rsidR="003811BF" w:rsidRDefault="003811BF" w:rsidP="004D383A">
            <w:pPr>
              <w:pStyle w:val="berschrift4"/>
            </w:pPr>
            <w:r>
              <w:t>b)</w:t>
            </w:r>
          </w:p>
        </w:tc>
        <w:tc>
          <w:tcPr>
            <w:tcW w:w="8187" w:type="dxa"/>
          </w:tcPr>
          <w:p w14:paraId="152D0CC4" w14:textId="5F45849F" w:rsidR="003811BF" w:rsidRDefault="003811BF" w:rsidP="005855D4">
            <w:pPr>
              <w:pStyle w:val="Text"/>
              <w:spacing w:after="120"/>
            </w:pPr>
            <w:r w:rsidRPr="00E14948">
              <w:t xml:space="preserve">Emily löst die </w:t>
            </w:r>
            <w:r>
              <w:t xml:space="preserve">Aufgabe </w:t>
            </w:r>
            <w:r>
              <w:rPr>
                <w:b/>
                <w:bCs/>
                <w:color w:val="327A86" w:themeColor="text2"/>
              </w:rPr>
              <w:t xml:space="preserve">a) </w:t>
            </w:r>
            <w:r w:rsidRPr="00E14948">
              <w:t>mit einem Punktebild.</w:t>
            </w:r>
            <w:r>
              <w:br/>
              <w:t>E</w:t>
            </w:r>
            <w:r w:rsidRPr="00E14948">
              <w:t>rkläre Emilys Lösung.</w:t>
            </w:r>
          </w:p>
        </w:tc>
      </w:tr>
      <w:tr w:rsidR="00F37035" w:rsidRPr="00E14948" w14:paraId="561AFF73" w14:textId="77777777" w:rsidTr="004D383A">
        <w:tc>
          <w:tcPr>
            <w:tcW w:w="780" w:type="dxa"/>
          </w:tcPr>
          <w:p w14:paraId="11BCD3B3" w14:textId="0CDA8AAF" w:rsidR="00F37035" w:rsidRPr="00E14948" w:rsidRDefault="00F37035" w:rsidP="002E0FA7">
            <w:pPr>
              <w:spacing w:line="240" w:lineRule="auto"/>
              <w:rPr>
                <w:noProof/>
                <w:color w:val="008000"/>
              </w:rPr>
            </w:pPr>
          </w:p>
        </w:tc>
        <w:tc>
          <w:tcPr>
            <w:tcW w:w="318" w:type="dxa"/>
          </w:tcPr>
          <w:p w14:paraId="14123E71" w14:textId="77777777" w:rsidR="00F37035" w:rsidRPr="00E14948" w:rsidRDefault="003811BF" w:rsidP="004D383A">
            <w:pPr>
              <w:pStyle w:val="berschrift4"/>
            </w:pPr>
            <w:r>
              <w:t>c</w:t>
            </w:r>
            <w:r w:rsidR="00F37035" w:rsidRPr="00E14948">
              <w:t>)</w:t>
            </w:r>
          </w:p>
        </w:tc>
        <w:tc>
          <w:tcPr>
            <w:tcW w:w="8187" w:type="dxa"/>
          </w:tcPr>
          <w:p w14:paraId="1AF2224F" w14:textId="42B565AF" w:rsidR="00F37035" w:rsidRPr="00E14948" w:rsidRDefault="00F37035" w:rsidP="002E0FA7">
            <w:pPr>
              <w:pStyle w:val="Text"/>
            </w:pPr>
            <w:r>
              <w:t xml:space="preserve">Welche </w:t>
            </w:r>
            <w:r w:rsidR="00825DFF">
              <w:t>Divisions-Aufgabe</w:t>
            </w:r>
            <w:r>
              <w:t xml:space="preserve"> passt zu Emilys Punktebild?</w:t>
            </w:r>
          </w:p>
        </w:tc>
      </w:tr>
      <w:tr w:rsidR="00F37035" w:rsidRPr="00E14948" w14:paraId="3C58A81B" w14:textId="77777777" w:rsidTr="004D383A">
        <w:tc>
          <w:tcPr>
            <w:tcW w:w="780" w:type="dxa"/>
          </w:tcPr>
          <w:p w14:paraId="64C6B4F1" w14:textId="3F1AB678" w:rsidR="00F37035" w:rsidRPr="00E14948" w:rsidRDefault="00FC6D29" w:rsidP="002E0FA7">
            <w:pPr>
              <w:spacing w:line="240" w:lineRule="auto"/>
              <w:rPr>
                <w:noProof/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7ED6F06F" wp14:editId="5F0BDBDD">
                  <wp:extent cx="360000" cy="272386"/>
                  <wp:effectExtent l="0" t="0" r="2540" b="0"/>
                  <wp:docPr id="488735346" name="Grafik 488735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36187D68" w14:textId="77777777" w:rsidR="00F37035" w:rsidRDefault="003811BF" w:rsidP="004D383A">
            <w:pPr>
              <w:pStyle w:val="berschrift4"/>
            </w:pPr>
            <w:r>
              <w:t>d</w:t>
            </w:r>
            <w:r w:rsidR="00F37035">
              <w:t>)</w:t>
            </w:r>
          </w:p>
        </w:tc>
        <w:tc>
          <w:tcPr>
            <w:tcW w:w="8187" w:type="dxa"/>
          </w:tcPr>
          <w:p w14:paraId="648FE249" w14:textId="25B8F95D" w:rsidR="00F37035" w:rsidRDefault="00F37035" w:rsidP="002E0FA7">
            <w:pPr>
              <w:pStyle w:val="Text"/>
            </w:pPr>
            <w:r>
              <w:t xml:space="preserve">Wie sieht man im Punktebild gut, dass auch die Aufgabe </w:t>
            </w:r>
            <w:r w:rsidRPr="00B678A7">
              <w:rPr>
                <w:rFonts w:ascii="Comic Sans MS" w:hAnsi="Comic Sans MS"/>
                <w:b/>
                <w:bCs/>
              </w:rPr>
              <w:t xml:space="preserve">3 · 4 = </w:t>
            </w:r>
            <w:r w:rsidR="009B6775">
              <w:rPr>
                <w:rFonts w:ascii="Comic Sans MS" w:hAnsi="Comic Sans MS"/>
                <w:b/>
                <w:bCs/>
              </w:rPr>
              <w:t>?</w:t>
            </w:r>
            <w:r>
              <w:t xml:space="preserve"> dazu passt?</w:t>
            </w:r>
          </w:p>
          <w:p w14:paraId="7EE8ECBF" w14:textId="77777777" w:rsidR="0013679C" w:rsidRDefault="0013679C" w:rsidP="0013679C">
            <w:pPr>
              <w:pStyle w:val="Listenabsatz"/>
            </w:pPr>
            <w:r>
              <w:t xml:space="preserve">Was ist gleich, was ist anders? </w:t>
            </w:r>
          </w:p>
          <w:p w14:paraId="48CF609C" w14:textId="2753F2C1" w:rsidR="00F37035" w:rsidRDefault="00F37035" w:rsidP="002E0FA7">
            <w:pPr>
              <w:pStyle w:val="Listenabsatz"/>
            </w:pPr>
            <w:r>
              <w:t xml:space="preserve">Wieso gehören </w:t>
            </w:r>
            <w:r w:rsidR="009B6775">
              <w:t>Multiplikations</w:t>
            </w:r>
            <w:r>
              <w:t xml:space="preserve">- und </w:t>
            </w:r>
            <w:r w:rsidR="00825DFF">
              <w:t>Divisions-Aufgabe</w:t>
            </w:r>
            <w:r>
              <w:t xml:space="preserve"> zum gleichen Bild? </w:t>
            </w:r>
          </w:p>
          <w:p w14:paraId="0CB2F957" w14:textId="424F9541" w:rsidR="00F37035" w:rsidRDefault="0013679C" w:rsidP="005855D4">
            <w:pPr>
              <w:pStyle w:val="Listenabsatz"/>
            </w:pPr>
            <w:r>
              <w:t>W</w:t>
            </w:r>
            <w:r w:rsidR="00FC37DF">
              <w:t xml:space="preserve">onach kann man mit der </w:t>
            </w:r>
            <w:r w:rsidR="00825DFF">
              <w:t>Multiplikation</w:t>
            </w:r>
            <w:r>
              <w:t xml:space="preserve"> </w:t>
            </w:r>
            <w:r w:rsidR="00FC37DF">
              <w:t xml:space="preserve">bei den </w:t>
            </w:r>
            <w:r>
              <w:t>Bonbons aus Aufgabe</w:t>
            </w:r>
            <w:r w:rsidR="00536213">
              <w:t xml:space="preserve">nteil </w:t>
            </w:r>
            <w:r w:rsidR="00A55D00" w:rsidRPr="00F50DC9">
              <w:rPr>
                <w:b/>
                <w:bCs/>
                <w:color w:val="327A86"/>
              </w:rPr>
              <w:t>a)</w:t>
            </w:r>
            <w:r w:rsidR="00FC37DF">
              <w:rPr>
                <w:b/>
                <w:bCs/>
                <w:color w:val="327A86"/>
              </w:rPr>
              <w:t xml:space="preserve"> </w:t>
            </w:r>
            <w:r w:rsidR="00FC37DF" w:rsidRPr="00FC37DF">
              <w:t>fragen</w:t>
            </w:r>
            <w:r>
              <w:t>?</w:t>
            </w:r>
          </w:p>
          <w:p w14:paraId="56BA18DD" w14:textId="77777777" w:rsidR="009636AA" w:rsidRPr="00E14948" w:rsidRDefault="009636AA" w:rsidP="009636AA"/>
        </w:tc>
      </w:tr>
      <w:tr w:rsidR="003811BF" w:rsidRPr="00E14948" w14:paraId="16FC2688" w14:textId="77777777" w:rsidTr="002E0FA7">
        <w:tc>
          <w:tcPr>
            <w:tcW w:w="780" w:type="dxa"/>
          </w:tcPr>
          <w:p w14:paraId="3035FB23" w14:textId="77777777" w:rsidR="003811BF" w:rsidRPr="00E14948" w:rsidRDefault="003811BF" w:rsidP="003811BF">
            <w:pPr>
              <w:pStyle w:val="berschrift3"/>
              <w:rPr>
                <w:noProof/>
              </w:rPr>
            </w:pPr>
            <w:r>
              <w:rPr>
                <w:noProof/>
              </w:rPr>
              <w:t>2.2</w:t>
            </w:r>
          </w:p>
        </w:tc>
        <w:tc>
          <w:tcPr>
            <w:tcW w:w="8505" w:type="dxa"/>
            <w:gridSpan w:val="2"/>
          </w:tcPr>
          <w:p w14:paraId="21F033B3" w14:textId="458BBF59" w:rsidR="003811BF" w:rsidRDefault="005855D4" w:rsidP="005855D4">
            <w:pPr>
              <w:pStyle w:val="berschrift3"/>
            </w:pPr>
            <w:r>
              <w:t xml:space="preserve">Mal und </w:t>
            </w:r>
            <w:r w:rsidR="00D015D5">
              <w:t>G</w:t>
            </w:r>
            <w:r>
              <w:t>eteilt im Punktebild</w:t>
            </w:r>
          </w:p>
        </w:tc>
      </w:tr>
      <w:tr w:rsidR="00F37035" w:rsidRPr="00E14948" w14:paraId="38D6E1F7" w14:textId="77777777" w:rsidTr="004D383A">
        <w:trPr>
          <w:trHeight w:val="1881"/>
        </w:trPr>
        <w:tc>
          <w:tcPr>
            <w:tcW w:w="780" w:type="dxa"/>
          </w:tcPr>
          <w:p w14:paraId="625EF457" w14:textId="77777777" w:rsidR="00F37035" w:rsidRPr="00E14948" w:rsidRDefault="00F37035" w:rsidP="002E0FA7">
            <w:pPr>
              <w:spacing w:line="240" w:lineRule="auto"/>
              <w:rPr>
                <w:noProof/>
                <w:color w:val="008000"/>
              </w:rPr>
            </w:pPr>
          </w:p>
        </w:tc>
        <w:tc>
          <w:tcPr>
            <w:tcW w:w="318" w:type="dxa"/>
          </w:tcPr>
          <w:p w14:paraId="6FD08BA3" w14:textId="77777777" w:rsidR="00F37035" w:rsidRPr="00E14948" w:rsidRDefault="00F37035" w:rsidP="004D383A">
            <w:pPr>
              <w:pStyle w:val="berschrift4"/>
            </w:pPr>
          </w:p>
        </w:tc>
        <w:tc>
          <w:tcPr>
            <w:tcW w:w="8187" w:type="dxa"/>
          </w:tcPr>
          <w:p w14:paraId="2E89EAD8" w14:textId="77777777" w:rsidR="00F37035" w:rsidRPr="00F50DC9" w:rsidRDefault="00F37035" w:rsidP="002E0FA7">
            <w:pPr>
              <w:pStyle w:val="Text"/>
              <w:rPr>
                <w:rFonts w:asciiTheme="minorHAnsi" w:hAnsiTheme="minorHAnsi" w:cstheme="minorHAnsi"/>
              </w:rPr>
            </w:pPr>
            <w:r w:rsidRPr="00F50DC9">
              <w:rPr>
                <w:rFonts w:asciiTheme="minorHAnsi" w:hAnsiTheme="minorHAnsi" w:cstheme="minorHAnsi"/>
              </w:rPr>
              <w:t>Wie sieht das Punktebild aus, wenn sich drei Freunde 18 Bonbons teilen?</w:t>
            </w:r>
          </w:p>
          <w:p w14:paraId="7C033941" w14:textId="77777777" w:rsidR="00F37035" w:rsidRPr="00E14948" w:rsidRDefault="00F37035" w:rsidP="002E0FA7">
            <w:pPr>
              <w:pStyle w:val="Text"/>
            </w:pPr>
            <w:r w:rsidRPr="00F50DC9">
              <w:rPr>
                <w:rFonts w:asciiTheme="minorHAnsi" w:hAnsiTheme="minorHAnsi" w:cstheme="minorHAnsi"/>
              </w:rPr>
              <w:t>Zeichne oder lege mit Plättchen</w:t>
            </w:r>
            <w:r w:rsidRPr="00E14948">
              <w:t>.</w:t>
            </w:r>
          </w:p>
          <w:p w14:paraId="22B87C2F" w14:textId="4D1BA295" w:rsidR="00F37035" w:rsidRPr="00E14948" w:rsidRDefault="00FC6D29" w:rsidP="002E0FA7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650174" behindDoc="0" locked="0" layoutInCell="1" allowOverlap="1" wp14:anchorId="79E5D1C3" wp14:editId="6919A989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38428</wp:posOffset>
                  </wp:positionV>
                  <wp:extent cx="188595" cy="187325"/>
                  <wp:effectExtent l="0" t="0" r="1905" b="3175"/>
                  <wp:wrapNone/>
                  <wp:docPr id="422" name="Grafik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7035" w:rsidRPr="00E14948">
              <w:rPr>
                <w:noProof/>
              </w:rPr>
              <w:t xml:space="preserve">                                                                                </w:t>
            </w:r>
            <w:r w:rsidR="00F37035">
              <w:rPr>
                <w:noProof/>
              </w:rPr>
              <w:t xml:space="preserve">               </w:t>
            </w:r>
            <w:r w:rsidR="00825DFF">
              <w:t>Divisions-Aufgabe</w:t>
            </w:r>
            <w:r w:rsidR="00F37035" w:rsidRPr="00E14948">
              <w:t xml:space="preserve">: </w:t>
            </w:r>
            <w:r w:rsidR="009452F9">
              <w:t xml:space="preserve">      </w:t>
            </w:r>
            <w:r w:rsidR="002115C7">
              <w:t xml:space="preserve">       </w:t>
            </w:r>
            <w:r w:rsidR="009452F9" w:rsidRPr="009452F9">
              <w:rPr>
                <w:color w:val="7F7F7F" w:themeColor="text1" w:themeTint="80"/>
              </w:rPr>
              <w:t>__________</w:t>
            </w:r>
          </w:p>
          <w:p w14:paraId="1A80DD6F" w14:textId="62A2AEE7" w:rsidR="00F37035" w:rsidRPr="00E14948" w:rsidRDefault="00FC6D29" w:rsidP="002E0FA7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650175" behindDoc="0" locked="0" layoutInCell="1" allowOverlap="1" wp14:anchorId="0D5168E8" wp14:editId="1889CB1B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114628</wp:posOffset>
                  </wp:positionV>
                  <wp:extent cx="208280" cy="224790"/>
                  <wp:effectExtent l="0" t="0" r="0" b="3810"/>
                  <wp:wrapNone/>
                  <wp:docPr id="421" name="Grafik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BBB44E" w14:textId="4D72C765" w:rsidR="00F37035" w:rsidRPr="00E14948" w:rsidRDefault="00F37035" w:rsidP="002E0FA7">
            <w:pPr>
              <w:pStyle w:val="Text"/>
            </w:pPr>
          </w:p>
          <w:p w14:paraId="6B6C67CC" w14:textId="71B3826B" w:rsidR="005855D4" w:rsidRPr="00E14948" w:rsidRDefault="00F37035" w:rsidP="002E0FA7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650176" behindDoc="0" locked="0" layoutInCell="1" allowOverlap="1" wp14:anchorId="2BE4C840" wp14:editId="79419895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120386</wp:posOffset>
                  </wp:positionV>
                  <wp:extent cx="220980" cy="239395"/>
                  <wp:effectExtent l="0" t="0" r="7620" b="8255"/>
                  <wp:wrapNone/>
                  <wp:docPr id="419" name="Grafik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4948">
              <w:t xml:space="preserve">                                                                            </w:t>
            </w:r>
            <w:r>
              <w:t xml:space="preserve">                   </w:t>
            </w:r>
            <w:r w:rsidR="002115C7">
              <w:t>P</w:t>
            </w:r>
            <w:r w:rsidR="00DA0C15">
              <w:t>assende</w:t>
            </w:r>
            <w:r w:rsidRPr="00E14948">
              <w:br/>
              <w:t xml:space="preserve">                                                                            </w:t>
            </w:r>
            <w:r>
              <w:t xml:space="preserve">                   </w:t>
            </w:r>
            <w:r w:rsidR="00825DFF">
              <w:t>Multiplikations-Aufgabe</w:t>
            </w:r>
            <w:r w:rsidRPr="00E14948">
              <w:t>:</w:t>
            </w:r>
            <w:r w:rsidR="009452F9">
              <w:t xml:space="preserve">   </w:t>
            </w:r>
            <w:r w:rsidR="009452F9" w:rsidRPr="009452F9">
              <w:rPr>
                <w:color w:val="7F7F7F" w:themeColor="text1" w:themeTint="80"/>
              </w:rPr>
              <w:t>__________</w:t>
            </w:r>
            <w:r w:rsidR="009452F9">
              <w:t xml:space="preserve">   </w:t>
            </w:r>
          </w:p>
        </w:tc>
      </w:tr>
    </w:tbl>
    <w:p w14:paraId="322CA660" w14:textId="77777777" w:rsidR="009D03B5" w:rsidRDefault="009D03B5">
      <w:pPr>
        <w:rPr>
          <w:b/>
          <w:bCs/>
        </w:rPr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4218"/>
        <w:gridCol w:w="3969"/>
      </w:tblGrid>
      <w:tr w:rsidR="009D03B5" w:rsidRPr="004D383A" w14:paraId="2D7F344E" w14:textId="77777777" w:rsidTr="00E27FE8">
        <w:trPr>
          <w:trHeight w:val="623"/>
        </w:trPr>
        <w:tc>
          <w:tcPr>
            <w:tcW w:w="780" w:type="dxa"/>
          </w:tcPr>
          <w:p w14:paraId="099FCC48" w14:textId="53371BBE" w:rsidR="009D03B5" w:rsidRPr="00E14948" w:rsidRDefault="009D03B5" w:rsidP="00E27FE8">
            <w:pPr>
              <w:pStyle w:val="berschrift3"/>
              <w:spacing w:before="120"/>
            </w:pPr>
            <w:r>
              <w:t>2.3</w:t>
            </w:r>
          </w:p>
        </w:tc>
        <w:tc>
          <w:tcPr>
            <w:tcW w:w="8505" w:type="dxa"/>
            <w:gridSpan w:val="3"/>
          </w:tcPr>
          <w:p w14:paraId="526CA83E" w14:textId="2F11A28E" w:rsidR="009D03B5" w:rsidRPr="004D383A" w:rsidRDefault="009D03B5" w:rsidP="00E27FE8">
            <w:pPr>
              <w:pStyle w:val="berschrift3"/>
              <w:spacing w:before="120"/>
            </w:pPr>
            <w:r w:rsidRPr="00E14948">
              <w:t>Gleich</w:t>
            </w:r>
            <w:r>
              <w:t>große Gruppen bilden</w:t>
            </w:r>
          </w:p>
        </w:tc>
      </w:tr>
      <w:tr w:rsidR="009D03B5" w:rsidRPr="00E14948" w14:paraId="20BA1EBD" w14:textId="77777777" w:rsidTr="00E27FE8">
        <w:tc>
          <w:tcPr>
            <w:tcW w:w="780" w:type="dxa"/>
          </w:tcPr>
          <w:p w14:paraId="04066FC1" w14:textId="77777777" w:rsidR="009D03B5" w:rsidRPr="00E14948" w:rsidRDefault="009D03B5" w:rsidP="00E27FE8">
            <w:pPr>
              <w:spacing w:line="240" w:lineRule="auto"/>
            </w:pPr>
          </w:p>
        </w:tc>
        <w:tc>
          <w:tcPr>
            <w:tcW w:w="318" w:type="dxa"/>
          </w:tcPr>
          <w:p w14:paraId="05F9E34F" w14:textId="77777777" w:rsidR="009D03B5" w:rsidRPr="00E14948" w:rsidRDefault="009D03B5" w:rsidP="00E27FE8">
            <w:pPr>
              <w:pStyle w:val="berschrift4"/>
            </w:pPr>
            <w:r w:rsidRPr="00E14948">
              <w:t>a)</w:t>
            </w:r>
          </w:p>
        </w:tc>
        <w:tc>
          <w:tcPr>
            <w:tcW w:w="8187" w:type="dxa"/>
            <w:gridSpan w:val="2"/>
          </w:tcPr>
          <w:p w14:paraId="5E91F6E9" w14:textId="1E2E8278" w:rsidR="009D03B5" w:rsidRPr="00E14948" w:rsidRDefault="009D03B5" w:rsidP="00E27FE8">
            <w:pPr>
              <w:pStyle w:val="Text"/>
            </w:pPr>
            <w:r>
              <w:t xml:space="preserve">Zeichne in das Bild die Gruppen ein. </w:t>
            </w:r>
            <w:r w:rsidRPr="00E14948">
              <w:t xml:space="preserve">Finde eine passende </w:t>
            </w:r>
            <w:r w:rsidR="00825DFF">
              <w:t>Divisions-Aufgabe</w:t>
            </w:r>
            <w:r w:rsidRPr="00E14948">
              <w:t>.</w:t>
            </w:r>
          </w:p>
        </w:tc>
      </w:tr>
      <w:tr w:rsidR="009D03B5" w:rsidRPr="00E14948" w14:paraId="35B6044C" w14:textId="77777777" w:rsidTr="00E27FE8">
        <w:tc>
          <w:tcPr>
            <w:tcW w:w="780" w:type="dxa"/>
          </w:tcPr>
          <w:p w14:paraId="1F3A0730" w14:textId="77777777" w:rsidR="009D03B5" w:rsidRPr="00E14948" w:rsidRDefault="009D03B5" w:rsidP="00E27FE8">
            <w:pPr>
              <w:spacing w:line="240" w:lineRule="auto"/>
            </w:pPr>
          </w:p>
        </w:tc>
        <w:tc>
          <w:tcPr>
            <w:tcW w:w="318" w:type="dxa"/>
          </w:tcPr>
          <w:p w14:paraId="10327DB4" w14:textId="77777777" w:rsidR="009D03B5" w:rsidRPr="00E14948" w:rsidRDefault="009D03B5" w:rsidP="00E27FE8">
            <w:pPr>
              <w:pStyle w:val="berschriftTeilaufgaben"/>
            </w:pPr>
          </w:p>
        </w:tc>
        <w:tc>
          <w:tcPr>
            <w:tcW w:w="4218" w:type="dxa"/>
          </w:tcPr>
          <w:p w14:paraId="7C0D1DE1" w14:textId="77777777" w:rsidR="009D03B5" w:rsidRDefault="009D03B5" w:rsidP="00E27FE8">
            <w:pPr>
              <w:pStyle w:val="Text"/>
            </w:pPr>
            <w:r w:rsidRPr="00E14948">
              <w:t xml:space="preserve">(1) In jeder Gruppe sollen 2 Kinder sein. </w:t>
            </w:r>
            <w:r>
              <w:br/>
            </w:r>
            <w:r w:rsidRPr="00E14948">
              <w:t>Wie viele Gruppen kann man bilden?</w:t>
            </w:r>
          </w:p>
          <w:p w14:paraId="1E40497C" w14:textId="77777777" w:rsidR="009D03B5" w:rsidRPr="00E14948" w:rsidRDefault="009D03B5" w:rsidP="00E27FE8">
            <w:pPr>
              <w:pStyle w:val="Text"/>
            </w:pPr>
          </w:p>
          <w:p w14:paraId="234FE08E" w14:textId="77777777" w:rsidR="009D03B5" w:rsidRDefault="009D03B5" w:rsidP="00E27FE8">
            <w:pPr>
              <w:pStyle w:val="Text"/>
              <w:spacing w:line="240" w:lineRule="atLeast"/>
              <w:ind w:left="419"/>
              <w:rPr>
                <w:rFonts w:ascii="Helvetica" w:eastAsia="MS Mincho" w:hAnsi="Helvetica" w:cs="Helvetica"/>
                <w:noProof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D1408C8" wp14:editId="34A1C4B0">
                  <wp:extent cx="1075055" cy="337185"/>
                  <wp:effectExtent l="0" t="0" r="4445" b="5715"/>
                  <wp:docPr id="206689216" name="Grafik 206689216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1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 r="38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33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D035A4C" wp14:editId="44ABDE97">
                  <wp:extent cx="1075055" cy="337185"/>
                  <wp:effectExtent l="0" t="0" r="4445" b="5715"/>
                  <wp:docPr id="606645109" name="Grafik 606645109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2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 r="38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33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4948">
              <w:t xml:space="preserve">  </w:t>
            </w:r>
          </w:p>
          <w:p w14:paraId="4A667E81" w14:textId="77777777" w:rsidR="009D03B5" w:rsidRPr="00EF231F" w:rsidRDefault="009D03B5" w:rsidP="00E27FE8">
            <w:pPr>
              <w:pStyle w:val="Text"/>
              <w:spacing w:line="240" w:lineRule="atLeast"/>
              <w:ind w:left="419"/>
              <w:rPr>
                <w:rFonts w:ascii="Helvetica" w:eastAsia="MS Mincho" w:hAnsi="Helvetica" w:cs="Helvetica"/>
                <w:noProof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0871D8D" wp14:editId="2A8563C5">
                  <wp:extent cx="1075055" cy="337185"/>
                  <wp:effectExtent l="0" t="0" r="4445" b="5715"/>
                  <wp:docPr id="1143223967" name="Grafik 1143223967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3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 r="38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33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A514339" wp14:editId="7A8CC68F">
                  <wp:extent cx="1075055" cy="279400"/>
                  <wp:effectExtent l="0" t="0" r="4445" b="0"/>
                  <wp:docPr id="566207599" name="Grafik 566207599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4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 r="38087" b="4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590FE950" w14:textId="77777777" w:rsidR="009D03B5" w:rsidRPr="00E14948" w:rsidRDefault="009D03B5" w:rsidP="00E27FE8">
            <w:pPr>
              <w:pStyle w:val="Text"/>
            </w:pPr>
            <w:r w:rsidRPr="00E14948">
              <w:t xml:space="preserve">(2) In jeder Gruppe sollen 4 Kinder sein. </w:t>
            </w:r>
            <w:r>
              <w:br/>
            </w:r>
            <w:r w:rsidRPr="00E14948">
              <w:t>Wie viele Gruppen kann man bilden?</w:t>
            </w:r>
            <w:r>
              <w:br/>
            </w:r>
          </w:p>
          <w:p w14:paraId="527682B8" w14:textId="77777777" w:rsidR="009D03B5" w:rsidRPr="00E14948" w:rsidRDefault="009D03B5" w:rsidP="00E27FE8">
            <w:pPr>
              <w:pStyle w:val="Text"/>
            </w:pPr>
            <w:r>
              <w:rPr>
                <w:noProof/>
              </w:rPr>
              <w:drawing>
                <wp:inline distT="0" distB="0" distL="0" distR="0" wp14:anchorId="05AA4886" wp14:editId="70ACF7CC">
                  <wp:extent cx="1703742" cy="331076"/>
                  <wp:effectExtent l="0" t="0" r="0" b="0"/>
                  <wp:docPr id="1933979511" name="Grafik 1933979511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568" cy="344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81B2D3" w14:textId="77777777" w:rsidR="009D03B5" w:rsidRPr="00E14948" w:rsidRDefault="009D03B5" w:rsidP="00E27FE8">
            <w:pPr>
              <w:pStyle w:val="Text"/>
            </w:pPr>
            <w:r>
              <w:rPr>
                <w:noProof/>
              </w:rPr>
              <w:drawing>
                <wp:inline distT="0" distB="0" distL="0" distR="0" wp14:anchorId="36AB3303" wp14:editId="60D0D520">
                  <wp:extent cx="1703742" cy="331076"/>
                  <wp:effectExtent l="0" t="0" r="0" b="0"/>
                  <wp:docPr id="1868584463" name="Grafik 1868584463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568" cy="344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3B5" w:rsidRPr="00E14948" w14:paraId="4EF7185B" w14:textId="77777777" w:rsidTr="00E27FE8">
        <w:tc>
          <w:tcPr>
            <w:tcW w:w="780" w:type="dxa"/>
          </w:tcPr>
          <w:p w14:paraId="22CFA191" w14:textId="77777777" w:rsidR="009D03B5" w:rsidRPr="00E14948" w:rsidRDefault="009D03B5" w:rsidP="00E27FE8">
            <w:pPr>
              <w:spacing w:line="240" w:lineRule="auto"/>
            </w:pPr>
          </w:p>
        </w:tc>
        <w:tc>
          <w:tcPr>
            <w:tcW w:w="318" w:type="dxa"/>
          </w:tcPr>
          <w:p w14:paraId="1275F5DF" w14:textId="77777777" w:rsidR="009D03B5" w:rsidRPr="00E14948" w:rsidRDefault="009D03B5" w:rsidP="00E27FE8">
            <w:pPr>
              <w:pStyle w:val="berschriftTeilaufgaben"/>
            </w:pPr>
          </w:p>
        </w:tc>
        <w:tc>
          <w:tcPr>
            <w:tcW w:w="4218" w:type="dxa"/>
          </w:tcPr>
          <w:p w14:paraId="52661658" w14:textId="43785392" w:rsidR="009D03B5" w:rsidRPr="00E14948" w:rsidRDefault="00825DFF" w:rsidP="00E27FE8">
            <w:pPr>
              <w:pStyle w:val="Text"/>
              <w:spacing w:before="120"/>
            </w:pPr>
            <w:r>
              <w:t>Divisions-Aufgabe</w:t>
            </w:r>
            <w:r w:rsidR="009D03B5">
              <w:t xml:space="preserve">: </w:t>
            </w:r>
            <w:r w:rsidR="009D03B5" w:rsidRPr="009452F9">
              <w:rPr>
                <w:color w:val="7F7F7F" w:themeColor="text1" w:themeTint="80"/>
              </w:rPr>
              <w:t>____________</w:t>
            </w:r>
          </w:p>
        </w:tc>
        <w:tc>
          <w:tcPr>
            <w:tcW w:w="3969" w:type="dxa"/>
          </w:tcPr>
          <w:p w14:paraId="31741FDC" w14:textId="340FE9B7" w:rsidR="009D03B5" w:rsidRPr="00E14948" w:rsidRDefault="00825DFF" w:rsidP="00E27FE8">
            <w:pPr>
              <w:pStyle w:val="Text"/>
              <w:spacing w:before="120"/>
            </w:pPr>
            <w:r>
              <w:t>Divisions-Aufgabe</w:t>
            </w:r>
            <w:r w:rsidR="009D03B5">
              <w:t xml:space="preserve">: </w:t>
            </w:r>
            <w:r w:rsidR="009D03B5" w:rsidRPr="009452F9">
              <w:rPr>
                <w:color w:val="7F7F7F" w:themeColor="text1" w:themeTint="80"/>
              </w:rPr>
              <w:t>____________</w:t>
            </w:r>
          </w:p>
        </w:tc>
      </w:tr>
      <w:tr w:rsidR="009D03B5" w:rsidRPr="00E14948" w14:paraId="0171F87C" w14:textId="77777777" w:rsidTr="00E27FE8">
        <w:trPr>
          <w:trHeight w:val="301"/>
        </w:trPr>
        <w:tc>
          <w:tcPr>
            <w:tcW w:w="780" w:type="dxa"/>
          </w:tcPr>
          <w:p w14:paraId="786E484D" w14:textId="77777777" w:rsidR="009D03B5" w:rsidRPr="00A71530" w:rsidRDefault="009D03B5" w:rsidP="00E27FE8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318" w:type="dxa"/>
          </w:tcPr>
          <w:p w14:paraId="39D8ABBB" w14:textId="77777777" w:rsidR="009D03B5" w:rsidRPr="00A71530" w:rsidRDefault="009D03B5" w:rsidP="00E27FE8">
            <w:pPr>
              <w:pStyle w:val="berschriftTeilaufgaben"/>
              <w:rPr>
                <w:sz w:val="10"/>
                <w:szCs w:val="10"/>
              </w:rPr>
            </w:pPr>
          </w:p>
        </w:tc>
        <w:tc>
          <w:tcPr>
            <w:tcW w:w="8187" w:type="dxa"/>
            <w:gridSpan w:val="2"/>
          </w:tcPr>
          <w:p w14:paraId="48410537" w14:textId="77777777" w:rsidR="009D03B5" w:rsidRPr="00A71530" w:rsidRDefault="009D03B5" w:rsidP="00E27FE8">
            <w:pPr>
              <w:pStyle w:val="Text"/>
              <w:rPr>
                <w:sz w:val="10"/>
                <w:szCs w:val="10"/>
              </w:rPr>
            </w:pPr>
          </w:p>
        </w:tc>
      </w:tr>
      <w:tr w:rsidR="009D03B5" w:rsidRPr="00E14948" w14:paraId="178D911C" w14:textId="77777777" w:rsidTr="00E27FE8">
        <w:tc>
          <w:tcPr>
            <w:tcW w:w="780" w:type="dxa"/>
          </w:tcPr>
          <w:p w14:paraId="0C5656EF" w14:textId="77777777" w:rsidR="009D03B5" w:rsidRPr="00E14948" w:rsidRDefault="009D03B5" w:rsidP="00E27FE8">
            <w:pPr>
              <w:spacing w:line="240" w:lineRule="auto"/>
            </w:pPr>
          </w:p>
        </w:tc>
        <w:tc>
          <w:tcPr>
            <w:tcW w:w="318" w:type="dxa"/>
          </w:tcPr>
          <w:p w14:paraId="6751D6E8" w14:textId="77777777" w:rsidR="009D03B5" w:rsidRPr="00E14948" w:rsidRDefault="009D03B5" w:rsidP="00E27FE8">
            <w:pPr>
              <w:pStyle w:val="berschrift4"/>
            </w:pPr>
            <w:r w:rsidRPr="00E14948">
              <w:t>b)</w:t>
            </w:r>
          </w:p>
        </w:tc>
        <w:tc>
          <w:tcPr>
            <w:tcW w:w="8187" w:type="dxa"/>
            <w:gridSpan w:val="2"/>
          </w:tcPr>
          <w:p w14:paraId="49AE5D95" w14:textId="694EA86B" w:rsidR="009D03B5" w:rsidRDefault="009D03B5" w:rsidP="00E27FE8">
            <w:pPr>
              <w:pStyle w:val="Text"/>
            </w:pPr>
            <w:r>
              <w:t xml:space="preserve">Welche der folgenden Aufgaben passen zu den Bildern mit den Gruppen aus </w:t>
            </w:r>
            <w:r w:rsidRPr="00624820">
              <w:rPr>
                <w:rStyle w:val="berschrift4Zchn"/>
              </w:rPr>
              <w:t>a)</w:t>
            </w:r>
            <w:r>
              <w:t xml:space="preserve">? </w:t>
            </w:r>
            <w:r w:rsidR="00D07038">
              <w:br/>
            </w:r>
            <w:r>
              <w:t>Kreise ein. Begründe</w:t>
            </w:r>
            <w:r w:rsidR="00D07038">
              <w:t>:</w:t>
            </w:r>
            <w:r>
              <w:t xml:space="preserve">  Warum passen die anderen nicht?</w:t>
            </w:r>
          </w:p>
          <w:p w14:paraId="07A67D2D" w14:textId="77777777" w:rsidR="00EF5B18" w:rsidRDefault="00EF5B18" w:rsidP="00E27FE8">
            <w:pPr>
              <w:pStyle w:val="Text"/>
            </w:pPr>
          </w:p>
          <w:p w14:paraId="4148F073" w14:textId="77777777" w:rsidR="009D03B5" w:rsidRPr="00B678A7" w:rsidRDefault="009D03B5" w:rsidP="00E27FE8">
            <w:pPr>
              <w:pStyle w:val="Text"/>
              <w:rPr>
                <w:rFonts w:ascii="Comic Sans MS" w:hAnsi="Comic Sans MS"/>
                <w:color w:val="0070C0"/>
              </w:rPr>
            </w:pPr>
            <w:r w:rsidRPr="00B678A7">
              <w:rPr>
                <w:rFonts w:ascii="Comic Sans MS" w:hAnsi="Comic Sans MS"/>
                <w:color w:val="0070C0"/>
              </w:rPr>
              <w:t xml:space="preserve">20 : </w:t>
            </w:r>
            <w:r>
              <w:rPr>
                <w:rFonts w:ascii="Comic Sans MS" w:hAnsi="Comic Sans MS"/>
                <w:color w:val="0070C0"/>
              </w:rPr>
              <w:t>4</w:t>
            </w:r>
            <w:r w:rsidRPr="00B678A7">
              <w:rPr>
                <w:rFonts w:ascii="Comic Sans MS" w:hAnsi="Comic Sans MS"/>
                <w:color w:val="0070C0"/>
              </w:rPr>
              <w:t xml:space="preserve">   </w:t>
            </w:r>
            <w:r>
              <w:rPr>
                <w:rFonts w:ascii="Comic Sans MS" w:hAnsi="Comic Sans MS"/>
                <w:color w:val="0070C0"/>
              </w:rPr>
              <w:t xml:space="preserve">  </w:t>
            </w:r>
            <w:r w:rsidRPr="00B678A7">
              <w:rPr>
                <w:rFonts w:ascii="Comic Sans MS" w:hAnsi="Comic Sans MS"/>
                <w:color w:val="0070C0"/>
              </w:rPr>
              <w:t>2</w:t>
            </w:r>
            <w:r>
              <w:rPr>
                <w:rFonts w:ascii="Comic Sans MS" w:hAnsi="Comic Sans MS"/>
                <w:color w:val="0070C0"/>
              </w:rPr>
              <w:t>0</w:t>
            </w:r>
            <w:r w:rsidRPr="00B678A7">
              <w:rPr>
                <w:rFonts w:ascii="Comic Sans MS" w:hAnsi="Comic Sans MS"/>
                <w:color w:val="0070C0"/>
              </w:rPr>
              <w:t xml:space="preserve"> : </w:t>
            </w:r>
            <w:r>
              <w:rPr>
                <w:rFonts w:ascii="Comic Sans MS" w:hAnsi="Comic Sans MS"/>
                <w:color w:val="0070C0"/>
              </w:rPr>
              <w:t>10</w:t>
            </w:r>
            <w:r w:rsidRPr="00B678A7">
              <w:rPr>
                <w:rFonts w:ascii="Comic Sans MS" w:hAnsi="Comic Sans MS"/>
                <w:color w:val="0070C0"/>
              </w:rPr>
              <w:t xml:space="preserve"> </w:t>
            </w:r>
            <w:r>
              <w:rPr>
                <w:rFonts w:ascii="Comic Sans MS" w:hAnsi="Comic Sans MS"/>
                <w:color w:val="0070C0"/>
              </w:rPr>
              <w:t xml:space="preserve">     4</w:t>
            </w:r>
            <w:r w:rsidRPr="00B678A7">
              <w:rPr>
                <w:rFonts w:ascii="Comic Sans MS" w:hAnsi="Comic Sans MS"/>
                <w:color w:val="0070C0"/>
              </w:rPr>
              <w:t xml:space="preserve"> · </w:t>
            </w:r>
            <w:r>
              <w:rPr>
                <w:rFonts w:ascii="Comic Sans MS" w:hAnsi="Comic Sans MS"/>
                <w:color w:val="0070C0"/>
              </w:rPr>
              <w:t>5</w:t>
            </w:r>
            <w:r w:rsidRPr="00B678A7">
              <w:rPr>
                <w:rFonts w:ascii="Comic Sans MS" w:hAnsi="Comic Sans MS"/>
                <w:color w:val="0070C0"/>
              </w:rPr>
              <w:t xml:space="preserve">    </w:t>
            </w:r>
            <w:r>
              <w:rPr>
                <w:rFonts w:ascii="Comic Sans MS" w:hAnsi="Comic Sans MS"/>
                <w:color w:val="0070C0"/>
              </w:rPr>
              <w:t xml:space="preserve"> </w:t>
            </w:r>
            <w:r w:rsidRPr="00B678A7">
              <w:rPr>
                <w:rFonts w:ascii="Comic Sans MS" w:hAnsi="Comic Sans MS"/>
                <w:color w:val="0070C0"/>
              </w:rPr>
              <w:t xml:space="preserve"> 10 · 2</w:t>
            </w:r>
            <w:r>
              <w:rPr>
                <w:rFonts w:ascii="Comic Sans MS" w:hAnsi="Comic Sans MS"/>
                <w:color w:val="0070C0"/>
              </w:rPr>
              <w:t xml:space="preserve">     2 · 10     16 : 2    8</w:t>
            </w:r>
            <w:r w:rsidRPr="00B678A7">
              <w:rPr>
                <w:rFonts w:ascii="Comic Sans MS" w:hAnsi="Comic Sans MS"/>
                <w:color w:val="0070C0"/>
              </w:rPr>
              <w:t xml:space="preserve"> · 2</w:t>
            </w:r>
            <w:r>
              <w:rPr>
                <w:rFonts w:ascii="Comic Sans MS" w:hAnsi="Comic Sans MS"/>
                <w:color w:val="0070C0"/>
              </w:rPr>
              <w:t xml:space="preserve">      4</w:t>
            </w:r>
            <w:r w:rsidRPr="00B678A7">
              <w:rPr>
                <w:rFonts w:ascii="Comic Sans MS" w:hAnsi="Comic Sans MS"/>
                <w:color w:val="0070C0"/>
              </w:rPr>
              <w:t xml:space="preserve"> · </w:t>
            </w:r>
            <w:r>
              <w:rPr>
                <w:rFonts w:ascii="Comic Sans MS" w:hAnsi="Comic Sans MS"/>
                <w:color w:val="0070C0"/>
              </w:rPr>
              <w:t xml:space="preserve">4      </w:t>
            </w:r>
          </w:p>
          <w:p w14:paraId="263D4505" w14:textId="77777777" w:rsidR="009D03B5" w:rsidRPr="00E14948" w:rsidRDefault="009D03B5" w:rsidP="00E27FE8">
            <w:pPr>
              <w:pStyle w:val="Text"/>
            </w:pPr>
          </w:p>
        </w:tc>
      </w:tr>
      <w:tr w:rsidR="009D03B5" w:rsidRPr="00E14948" w14:paraId="405A8E5B" w14:textId="77777777" w:rsidTr="00E27FE8">
        <w:tc>
          <w:tcPr>
            <w:tcW w:w="780" w:type="dxa"/>
          </w:tcPr>
          <w:p w14:paraId="2D048CCE" w14:textId="77777777" w:rsidR="009D03B5" w:rsidRPr="00E14948" w:rsidRDefault="009D03B5" w:rsidP="00E27FE8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68D2110" wp14:editId="13AFEC60">
                  <wp:extent cx="360000" cy="272386"/>
                  <wp:effectExtent l="0" t="0" r="2540" b="0"/>
                  <wp:docPr id="1947759412" name="Grafik 1947759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229A8611" w14:textId="77777777" w:rsidR="009D03B5" w:rsidRPr="00E14948" w:rsidRDefault="009D03B5" w:rsidP="00E27FE8">
            <w:pPr>
              <w:pStyle w:val="berschrift4"/>
            </w:pPr>
            <w:r>
              <w:t>c)</w:t>
            </w:r>
          </w:p>
        </w:tc>
        <w:tc>
          <w:tcPr>
            <w:tcW w:w="8187" w:type="dxa"/>
            <w:gridSpan w:val="2"/>
          </w:tcPr>
          <w:p w14:paraId="1D15FBBE" w14:textId="77777777" w:rsidR="009D03B5" w:rsidRDefault="009D03B5" w:rsidP="00E27FE8">
            <w:pPr>
              <w:pStyle w:val="Text"/>
            </w:pPr>
            <w:r>
              <w:rPr>
                <w:rFonts w:ascii="Comic Sans MS" w:hAnsi="Comic Sans MS"/>
                <w:color w:val="0070C0"/>
                <w:sz w:val="20"/>
                <w:szCs w:val="16"/>
              </w:rPr>
              <w:t>Sechs</w:t>
            </w:r>
            <w:r w:rsidRPr="00E1771F">
              <w:rPr>
                <w:rFonts w:ascii="Comic Sans MS" w:hAnsi="Comic Sans MS"/>
                <w:color w:val="0070C0"/>
                <w:sz w:val="20"/>
                <w:szCs w:val="16"/>
              </w:rPr>
              <w:t xml:space="preserve"> 4er-Gruppen</w:t>
            </w:r>
            <w:r>
              <w:rPr>
                <w:rFonts w:ascii="Comic Sans MS" w:hAnsi="Comic Sans MS"/>
                <w:color w:val="0070C0"/>
                <w:sz w:val="20"/>
                <w:szCs w:val="16"/>
              </w:rPr>
              <w:t>, zusammen sind es 24.</w:t>
            </w:r>
          </w:p>
          <w:p w14:paraId="6F675906" w14:textId="51013DA9" w:rsidR="009D03B5" w:rsidRDefault="009D03B5" w:rsidP="00E27FE8">
            <w:pPr>
              <w:pStyle w:val="Listenabsatz"/>
            </w:pPr>
            <w:r>
              <w:t>W</w:t>
            </w:r>
            <w:r w:rsidR="00D07038">
              <w:t xml:space="preserve">onach </w:t>
            </w:r>
            <w:r>
              <w:t xml:space="preserve">fragt die </w:t>
            </w:r>
            <w:r w:rsidR="00825DFF">
              <w:t>Multiplikation</w:t>
            </w:r>
            <w:r w:rsidR="00D07038">
              <w:t>, auf welche Fr</w:t>
            </w:r>
            <w:r w:rsidR="009B6775">
              <w:t>a</w:t>
            </w:r>
            <w:r w:rsidR="00D07038">
              <w:t>ge ist das Ergebnis eine Antwort?</w:t>
            </w:r>
          </w:p>
          <w:p w14:paraId="6ACF3370" w14:textId="10019B3F" w:rsidR="009D03B5" w:rsidRDefault="009D03B5" w:rsidP="00E27FE8">
            <w:pPr>
              <w:pStyle w:val="Listenabsatz"/>
            </w:pPr>
            <w:r>
              <w:t xml:space="preserve">Wie lautet eine </w:t>
            </w:r>
            <w:r w:rsidR="00D07038">
              <w:t xml:space="preserve">passende </w:t>
            </w:r>
            <w:r w:rsidR="00825DFF">
              <w:t>Divisions-Aufgabe</w:t>
            </w:r>
            <w:r>
              <w:t>? Wonach fragt sie?</w:t>
            </w:r>
          </w:p>
          <w:p w14:paraId="29F53E0F" w14:textId="3E2C56AA" w:rsidR="009D03B5" w:rsidRPr="00E14948" w:rsidRDefault="009D03B5" w:rsidP="00E27FE8">
            <w:pPr>
              <w:pStyle w:val="Listenabsatz"/>
            </w:pPr>
            <w:r>
              <w:t xml:space="preserve">Wie lautet die andere </w:t>
            </w:r>
            <w:r w:rsidR="00D07038">
              <w:t xml:space="preserve">passende </w:t>
            </w:r>
            <w:r w:rsidR="00825DFF">
              <w:t>Divisions-Aufgabe</w:t>
            </w:r>
            <w:r>
              <w:t>? Wonach fragt sie?</w:t>
            </w:r>
          </w:p>
        </w:tc>
      </w:tr>
    </w:tbl>
    <w:p w14:paraId="0BAE7902" w14:textId="0B4A084A" w:rsidR="009D03B5" w:rsidRDefault="009D03B5">
      <w:r>
        <w:rPr>
          <w:b/>
          <w:bCs/>
        </w:rP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2409"/>
        <w:gridCol w:w="426"/>
        <w:gridCol w:w="1984"/>
        <w:gridCol w:w="425"/>
        <w:gridCol w:w="284"/>
        <w:gridCol w:w="2659"/>
      </w:tblGrid>
      <w:tr w:rsidR="00F37035" w:rsidRPr="00E14948" w14:paraId="3D685427" w14:textId="77777777" w:rsidTr="004D383A">
        <w:tc>
          <w:tcPr>
            <w:tcW w:w="780" w:type="dxa"/>
          </w:tcPr>
          <w:p w14:paraId="26A786F1" w14:textId="39B8A19E" w:rsidR="00F37035" w:rsidRPr="00E14948" w:rsidRDefault="00F37035" w:rsidP="00855078">
            <w:pPr>
              <w:pStyle w:val="berschrift3"/>
              <w:spacing w:before="0"/>
              <w:rPr>
                <w:noProof/>
              </w:rPr>
            </w:pPr>
            <w:r w:rsidRPr="00E14948">
              <w:rPr>
                <w:noProof/>
              </w:rPr>
              <w:lastRenderedPageBreak/>
              <w:t>2</w:t>
            </w:r>
            <w:r>
              <w:rPr>
                <w:noProof/>
              </w:rPr>
              <w:t>.</w:t>
            </w:r>
            <w:r w:rsidR="009D03B5">
              <w:rPr>
                <w:noProof/>
              </w:rPr>
              <w:t>4</w:t>
            </w:r>
          </w:p>
        </w:tc>
        <w:tc>
          <w:tcPr>
            <w:tcW w:w="8505" w:type="dxa"/>
            <w:gridSpan w:val="7"/>
          </w:tcPr>
          <w:p w14:paraId="03F08699" w14:textId="7FBBBE46" w:rsidR="00F37035" w:rsidRPr="00EC3862" w:rsidRDefault="001A42BE" w:rsidP="00855078">
            <w:pPr>
              <w:pStyle w:val="berschrift3"/>
              <w:spacing w:before="0"/>
            </w:pPr>
            <w:r>
              <w:t xml:space="preserve">Divisions-Aufgaben </w:t>
            </w:r>
            <w:r w:rsidR="00F37035" w:rsidRPr="00E14948">
              <w:t>und Punktebilder</w:t>
            </w:r>
          </w:p>
        </w:tc>
      </w:tr>
      <w:tr w:rsidR="00F37035" w:rsidRPr="00E14948" w14:paraId="1757EF88" w14:textId="77777777" w:rsidTr="004D383A">
        <w:tc>
          <w:tcPr>
            <w:tcW w:w="780" w:type="dxa"/>
          </w:tcPr>
          <w:p w14:paraId="66713B53" w14:textId="77777777" w:rsidR="00F37035" w:rsidRPr="00E14948" w:rsidRDefault="00F37035" w:rsidP="002E0FA7">
            <w:pPr>
              <w:spacing w:line="240" w:lineRule="auto"/>
              <w:rPr>
                <w:noProof/>
                <w:color w:val="008000"/>
              </w:rPr>
            </w:pPr>
          </w:p>
        </w:tc>
        <w:tc>
          <w:tcPr>
            <w:tcW w:w="318" w:type="dxa"/>
          </w:tcPr>
          <w:p w14:paraId="20FDD338" w14:textId="77777777" w:rsidR="00F37035" w:rsidRPr="00EC3862" w:rsidRDefault="00F37035" w:rsidP="004D383A">
            <w:pPr>
              <w:pStyle w:val="berschrift4"/>
            </w:pPr>
            <w:r w:rsidRPr="00EC3862">
              <w:t>a)</w:t>
            </w:r>
          </w:p>
        </w:tc>
        <w:tc>
          <w:tcPr>
            <w:tcW w:w="8187" w:type="dxa"/>
            <w:gridSpan w:val="6"/>
          </w:tcPr>
          <w:p w14:paraId="449CCCAE" w14:textId="77777777" w:rsidR="00F37035" w:rsidRPr="00E14948" w:rsidRDefault="00F37035" w:rsidP="002E0FA7">
            <w:pPr>
              <w:pStyle w:val="Text"/>
            </w:pPr>
            <w:r w:rsidRPr="00E14948">
              <w:t xml:space="preserve">Wie sieht das passende Punktebild zu der Aufgabe </w:t>
            </w:r>
            <w:r w:rsidRPr="00B678A7">
              <w:rPr>
                <w:rFonts w:ascii="Comic Sans MS" w:hAnsi="Comic Sans MS"/>
                <w:b/>
              </w:rPr>
              <w:t>20 : 4</w:t>
            </w:r>
            <w:r w:rsidRPr="00B678A7">
              <w:rPr>
                <w:rFonts w:ascii="Comic Sans MS" w:hAnsi="Comic Sans MS"/>
              </w:rPr>
              <w:t xml:space="preserve"> </w:t>
            </w:r>
            <w:r w:rsidRPr="00B678A7">
              <w:rPr>
                <w:rFonts w:ascii="Comic Sans MS" w:hAnsi="Comic Sans MS"/>
                <w:b/>
              </w:rPr>
              <w:t>= 5</w:t>
            </w:r>
            <w:r w:rsidRPr="00E14948">
              <w:t xml:space="preserve"> aus?</w:t>
            </w:r>
          </w:p>
          <w:p w14:paraId="4E651809" w14:textId="77777777" w:rsidR="00F37035" w:rsidRPr="00E14948" w:rsidRDefault="00F37035" w:rsidP="002E0FA7">
            <w:pPr>
              <w:pStyle w:val="Text"/>
            </w:pPr>
            <w:r w:rsidRPr="00E14948">
              <w:t>Zeichne oder lege mit Plättchen.</w:t>
            </w:r>
          </w:p>
        </w:tc>
      </w:tr>
      <w:tr w:rsidR="00F37035" w:rsidRPr="00E14948" w14:paraId="27452768" w14:textId="77777777" w:rsidTr="004D383A">
        <w:tc>
          <w:tcPr>
            <w:tcW w:w="780" w:type="dxa"/>
          </w:tcPr>
          <w:p w14:paraId="238CFB37" w14:textId="77777777" w:rsidR="00F37035" w:rsidRPr="00E14948" w:rsidRDefault="00F37035" w:rsidP="00AD4928">
            <w:pPr>
              <w:pStyle w:val="Impressum"/>
              <w:rPr>
                <w:noProof/>
              </w:rPr>
            </w:pPr>
          </w:p>
        </w:tc>
        <w:tc>
          <w:tcPr>
            <w:tcW w:w="318" w:type="dxa"/>
          </w:tcPr>
          <w:p w14:paraId="728E3968" w14:textId="77777777" w:rsidR="00F37035" w:rsidRPr="00EC3862" w:rsidRDefault="00F37035" w:rsidP="00AD4928">
            <w:pPr>
              <w:pStyle w:val="Impressum"/>
            </w:pPr>
          </w:p>
        </w:tc>
        <w:tc>
          <w:tcPr>
            <w:tcW w:w="8187" w:type="dxa"/>
            <w:gridSpan w:val="6"/>
          </w:tcPr>
          <w:p w14:paraId="553D2F1C" w14:textId="77777777" w:rsidR="00F37035" w:rsidRPr="00E14948" w:rsidRDefault="00F37035" w:rsidP="00AD4928">
            <w:pPr>
              <w:pStyle w:val="Impressum"/>
            </w:pPr>
          </w:p>
        </w:tc>
      </w:tr>
      <w:tr w:rsidR="00F37035" w:rsidRPr="00E14948" w14:paraId="046890D7" w14:textId="77777777" w:rsidTr="004D383A">
        <w:tc>
          <w:tcPr>
            <w:tcW w:w="780" w:type="dxa"/>
          </w:tcPr>
          <w:p w14:paraId="23057947" w14:textId="77777777" w:rsidR="00F37035" w:rsidRPr="00E14948" w:rsidRDefault="00F37035" w:rsidP="002E0FA7">
            <w:pPr>
              <w:spacing w:line="240" w:lineRule="auto"/>
              <w:rPr>
                <w:noProof/>
                <w:color w:val="008000"/>
              </w:rPr>
            </w:pPr>
          </w:p>
        </w:tc>
        <w:tc>
          <w:tcPr>
            <w:tcW w:w="318" w:type="dxa"/>
          </w:tcPr>
          <w:p w14:paraId="240A70FC" w14:textId="77777777" w:rsidR="00F37035" w:rsidRPr="00EC3862" w:rsidRDefault="00F37035" w:rsidP="004D383A">
            <w:pPr>
              <w:pStyle w:val="berschrift4"/>
            </w:pPr>
            <w:r w:rsidRPr="00EC3862">
              <w:t>b)</w:t>
            </w:r>
          </w:p>
        </w:tc>
        <w:tc>
          <w:tcPr>
            <w:tcW w:w="8187" w:type="dxa"/>
            <w:gridSpan w:val="6"/>
          </w:tcPr>
          <w:p w14:paraId="3F9D455E" w14:textId="4028B908" w:rsidR="00F37035" w:rsidRPr="00E14948" w:rsidRDefault="00FC6D29" w:rsidP="002E0FA7">
            <w:pPr>
              <w:pStyle w:val="Text"/>
            </w:pP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2170576" behindDoc="0" locked="0" layoutInCell="1" allowOverlap="1" wp14:anchorId="3251C9C4" wp14:editId="78EE0B37">
                      <wp:simplePos x="0" y="0"/>
                      <wp:positionH relativeFrom="column">
                        <wp:posOffset>4254828</wp:posOffset>
                      </wp:positionH>
                      <wp:positionV relativeFrom="paragraph">
                        <wp:posOffset>131445</wp:posOffset>
                      </wp:positionV>
                      <wp:extent cx="205740" cy="1771650"/>
                      <wp:effectExtent l="0" t="8255" r="0" b="14605"/>
                      <wp:wrapNone/>
                      <wp:docPr id="891802954" name="Ellipse 15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05740" cy="177165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B906BE" id="Ellipse 15236" o:spid="_x0000_s1026" style="position:absolute;margin-left:335.05pt;margin-top:10.35pt;width:16.2pt;height:139.5pt;rotation:90;z-index:25217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" filled="f" strokecolor="#0070c0" strokeweight="2.25pt">
                      <v:stroke joinstyle="miter"/>
                    </v:oval>
                  </w:pict>
                </mc:Fallback>
              </mc:AlternateContent>
            </w:r>
            <w:r w:rsidR="00F37035" w:rsidRPr="00E14948">
              <w:t xml:space="preserve">Denke dir eine </w:t>
            </w:r>
            <w:r w:rsidR="00825DFF">
              <w:t>Divisions-Aufgabe</w:t>
            </w:r>
            <w:r w:rsidR="00F37035" w:rsidRPr="00E14948">
              <w:t xml:space="preserve"> aus und schreibe sie ins Heft.</w:t>
            </w:r>
          </w:p>
          <w:p w14:paraId="0F7B0E7A" w14:textId="347FD6F6" w:rsidR="00F37035" w:rsidRPr="00E14948" w:rsidRDefault="00FC6D29" w:rsidP="002E0FA7">
            <w:pPr>
              <w:pStyle w:val="Text"/>
            </w:pP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2172624" behindDoc="0" locked="0" layoutInCell="1" allowOverlap="1" wp14:anchorId="21065A78" wp14:editId="5F313DDB">
                      <wp:simplePos x="0" y="0"/>
                      <wp:positionH relativeFrom="column">
                        <wp:posOffset>4245303</wp:posOffset>
                      </wp:positionH>
                      <wp:positionV relativeFrom="paragraph">
                        <wp:posOffset>163195</wp:posOffset>
                      </wp:positionV>
                      <wp:extent cx="205740" cy="1771650"/>
                      <wp:effectExtent l="0" t="8255" r="0" b="14605"/>
                      <wp:wrapNone/>
                      <wp:docPr id="1598360600" name="Ellipse 15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05740" cy="177165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C52F58" id="Ellipse 15236" o:spid="_x0000_s1026" style="position:absolute;margin-left:334.3pt;margin-top:12.85pt;width:16.2pt;height:139.5pt;rotation:90;z-index:25217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" filled="f" strokecolor="#0070c0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2166480" behindDoc="0" locked="0" layoutInCell="1" allowOverlap="1" wp14:anchorId="32F8B63C" wp14:editId="743C7756">
                      <wp:simplePos x="0" y="0"/>
                      <wp:positionH relativeFrom="column">
                        <wp:posOffset>2346325</wp:posOffset>
                      </wp:positionH>
                      <wp:positionV relativeFrom="paragraph">
                        <wp:posOffset>73988</wp:posOffset>
                      </wp:positionV>
                      <wp:extent cx="205740" cy="1771650"/>
                      <wp:effectExtent l="0" t="8255" r="0" b="14605"/>
                      <wp:wrapNone/>
                      <wp:docPr id="2119731686" name="Ellipse 15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05740" cy="177165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0FFE2C" id="Ellipse 15236" o:spid="_x0000_s1026" style="position:absolute;margin-left:184.75pt;margin-top:5.85pt;width:16.2pt;height:139.5pt;rotation:90;z-index:25216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" filled="f" strokecolor="#0070c0" strokeweight="2.25pt">
                      <v:stroke joinstyle="miter"/>
                    </v:oval>
                  </w:pict>
                </mc:Fallback>
              </mc:AlternateContent>
            </w:r>
            <w:r w:rsidR="00F37035" w:rsidRPr="00E14948">
              <w:t>Zeichne ein passendes Punktebild dazu</w:t>
            </w:r>
            <w:r w:rsidR="00F37035">
              <w:t xml:space="preserve"> und zeichne die Gruppen ein</w:t>
            </w:r>
            <w:r w:rsidR="00F37035" w:rsidRPr="00E14948">
              <w:t>.</w:t>
            </w:r>
          </w:p>
          <w:p w14:paraId="7EE7244D" w14:textId="3AC8059E" w:rsidR="00F37035" w:rsidRPr="00E14948" w:rsidRDefault="00FC6D29" w:rsidP="002E0FA7">
            <w:pPr>
              <w:pStyle w:val="Text"/>
            </w:pP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2168528" behindDoc="0" locked="0" layoutInCell="1" allowOverlap="1" wp14:anchorId="106F68DF" wp14:editId="4EBB0CFC">
                      <wp:simplePos x="0" y="0"/>
                      <wp:positionH relativeFrom="column">
                        <wp:posOffset>2359271</wp:posOffset>
                      </wp:positionH>
                      <wp:positionV relativeFrom="paragraph">
                        <wp:posOffset>115570</wp:posOffset>
                      </wp:positionV>
                      <wp:extent cx="205740" cy="1771650"/>
                      <wp:effectExtent l="0" t="8255" r="0" b="14605"/>
                      <wp:wrapNone/>
                      <wp:docPr id="2089075095" name="Ellipse 15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05740" cy="177165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FFD65DE" id="Ellipse 15236" o:spid="_x0000_s1026" style="position:absolute;margin-left:185.75pt;margin-top:9.1pt;width:16.2pt;height:139.5pt;rotation:90;z-index:25216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" filled="f" strokecolor="#0070c0" strokeweight="2.25pt">
                      <v:stroke joinstyle="miter"/>
                    </v:oval>
                  </w:pict>
                </mc:Fallback>
              </mc:AlternateContent>
            </w:r>
            <w:r w:rsidR="00F37035" w:rsidRPr="00E14948">
              <w:t>Schreibe eine passende Geschichte ins Heft, in der Emily Bonbons verteilt.</w:t>
            </w:r>
          </w:p>
        </w:tc>
      </w:tr>
      <w:tr w:rsidR="00F37035" w:rsidRPr="00E14948" w14:paraId="4CF81CF5" w14:textId="77777777" w:rsidTr="004D383A">
        <w:tc>
          <w:tcPr>
            <w:tcW w:w="780" w:type="dxa"/>
          </w:tcPr>
          <w:p w14:paraId="3A894D1D" w14:textId="77777777" w:rsidR="00F37035" w:rsidRPr="00E14948" w:rsidRDefault="00F37035" w:rsidP="00AD4928">
            <w:pPr>
              <w:pStyle w:val="Impressum"/>
              <w:rPr>
                <w:noProof/>
              </w:rPr>
            </w:pPr>
          </w:p>
        </w:tc>
        <w:tc>
          <w:tcPr>
            <w:tcW w:w="318" w:type="dxa"/>
          </w:tcPr>
          <w:p w14:paraId="4060368A" w14:textId="77777777" w:rsidR="00F37035" w:rsidRPr="00EC3862" w:rsidRDefault="00F37035" w:rsidP="00AD4928">
            <w:pPr>
              <w:pStyle w:val="Impressum"/>
            </w:pPr>
          </w:p>
        </w:tc>
        <w:tc>
          <w:tcPr>
            <w:tcW w:w="8187" w:type="dxa"/>
            <w:gridSpan w:val="6"/>
          </w:tcPr>
          <w:p w14:paraId="46192047" w14:textId="4688EDDF" w:rsidR="00F37035" w:rsidRPr="00E14948" w:rsidRDefault="00FC6D29" w:rsidP="00AD4928">
            <w:pPr>
              <w:pStyle w:val="Impressum"/>
              <w:rPr>
                <w:noProof/>
              </w:rPr>
            </w:pP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2164432" behindDoc="0" locked="0" layoutInCell="1" allowOverlap="1" wp14:anchorId="2E8BE73C" wp14:editId="5AB887BE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77142</wp:posOffset>
                      </wp:positionV>
                      <wp:extent cx="196215" cy="1134745"/>
                      <wp:effectExtent l="0" t="12065" r="0" b="7620"/>
                      <wp:wrapNone/>
                      <wp:docPr id="1300361498" name="Ellipse 15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96215" cy="113474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C6F1842" id="Ellipse 15236" o:spid="_x0000_s1026" style="position:absolute;margin-left:42pt;margin-top:6.05pt;width:15.45pt;height:89.35pt;rotation:90;z-index:25216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" filled="f" strokecolor="#0070c0" strokeweight="2.25pt">
                      <v:stroke joinstyle="miter"/>
                    </v:oval>
                  </w:pict>
                </mc:Fallback>
              </mc:AlternateContent>
            </w:r>
          </w:p>
        </w:tc>
      </w:tr>
      <w:tr w:rsidR="00F37035" w:rsidRPr="00E14948" w14:paraId="44691BA2" w14:textId="77777777" w:rsidTr="004D383A">
        <w:tc>
          <w:tcPr>
            <w:tcW w:w="780" w:type="dxa"/>
          </w:tcPr>
          <w:p w14:paraId="657BC2AF" w14:textId="77777777" w:rsidR="00F37035" w:rsidRPr="00E14948" w:rsidRDefault="00F37035" w:rsidP="002E0FA7">
            <w:pPr>
              <w:spacing w:line="240" w:lineRule="auto"/>
              <w:rPr>
                <w:noProof/>
                <w:color w:val="008000"/>
              </w:rPr>
            </w:pPr>
          </w:p>
        </w:tc>
        <w:tc>
          <w:tcPr>
            <w:tcW w:w="318" w:type="dxa"/>
          </w:tcPr>
          <w:p w14:paraId="57E8B20D" w14:textId="77777777" w:rsidR="00F37035" w:rsidRPr="00EC3862" w:rsidRDefault="00F37035" w:rsidP="004D383A">
            <w:pPr>
              <w:pStyle w:val="berschrift4"/>
            </w:pPr>
            <w:r w:rsidRPr="00EC3862">
              <w:t>c)</w:t>
            </w:r>
          </w:p>
        </w:tc>
        <w:tc>
          <w:tcPr>
            <w:tcW w:w="8187" w:type="dxa"/>
            <w:gridSpan w:val="6"/>
          </w:tcPr>
          <w:p w14:paraId="15038DF1" w14:textId="57FC2392" w:rsidR="00F37035" w:rsidRPr="00E14948" w:rsidRDefault="00FC6D29" w:rsidP="002E0FA7">
            <w:pPr>
              <w:pStyle w:val="Text"/>
              <w:rPr>
                <w:noProof/>
              </w:rPr>
            </w:pP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2162384" behindDoc="0" locked="0" layoutInCell="1" allowOverlap="1" wp14:anchorId="16FE492F" wp14:editId="0E046C39">
                      <wp:simplePos x="0" y="0"/>
                      <wp:positionH relativeFrom="column">
                        <wp:posOffset>529590</wp:posOffset>
                      </wp:positionH>
                      <wp:positionV relativeFrom="paragraph">
                        <wp:posOffset>141912</wp:posOffset>
                      </wp:positionV>
                      <wp:extent cx="196215" cy="1134745"/>
                      <wp:effectExtent l="0" t="12065" r="0" b="7620"/>
                      <wp:wrapNone/>
                      <wp:docPr id="1335539620" name="Ellipse 15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96215" cy="1134745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5EA17F" id="Ellipse 15236" o:spid="_x0000_s1026" style="position:absolute;margin-left:41.7pt;margin-top:11.15pt;width:15.45pt;height:89.35pt;rotation:90;z-index:25216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" filled="f" strokecolor="#0070c0" strokeweight="2.25pt">
                      <v:stroke joinstyle="miter"/>
                    </v:oval>
                  </w:pict>
                </mc:Fallback>
              </mc:AlternateContent>
            </w:r>
            <w:r w:rsidR="00F37035" w:rsidRPr="00E14948">
              <w:rPr>
                <w:noProof/>
              </w:rPr>
              <w:t xml:space="preserve">Finde zu jedem Punktebild </w:t>
            </w:r>
            <w:r w:rsidR="00AA13CF">
              <w:rPr>
                <w:noProof/>
              </w:rPr>
              <w:t>zwei</w:t>
            </w:r>
            <w:r w:rsidR="00AA13CF" w:rsidRPr="00E14948">
              <w:rPr>
                <w:noProof/>
              </w:rPr>
              <w:t xml:space="preserve"> </w:t>
            </w:r>
            <w:r w:rsidR="00825DFF">
              <w:rPr>
                <w:noProof/>
              </w:rPr>
              <w:t>Divisions-Aufgabe</w:t>
            </w:r>
            <w:r w:rsidR="00AA13CF">
              <w:rPr>
                <w:noProof/>
              </w:rPr>
              <w:t>n</w:t>
            </w:r>
            <w:r w:rsidR="00F37035" w:rsidRPr="00E14948">
              <w:rPr>
                <w:noProof/>
              </w:rPr>
              <w:t xml:space="preserve"> und eine </w:t>
            </w:r>
            <w:r w:rsidR="00825DFF">
              <w:rPr>
                <w:noProof/>
              </w:rPr>
              <w:t>Multiplikations-Aufgabe</w:t>
            </w:r>
            <w:r w:rsidR="00F37035" w:rsidRPr="00E14948">
              <w:rPr>
                <w:noProof/>
              </w:rPr>
              <w:t xml:space="preserve">. </w:t>
            </w:r>
          </w:p>
        </w:tc>
      </w:tr>
      <w:tr w:rsidR="00F37035" w:rsidRPr="00E14948" w14:paraId="7E3C1A05" w14:textId="77777777" w:rsidTr="00647741">
        <w:trPr>
          <w:trHeight w:val="2552"/>
        </w:trPr>
        <w:tc>
          <w:tcPr>
            <w:tcW w:w="780" w:type="dxa"/>
          </w:tcPr>
          <w:p w14:paraId="0F5601D4" w14:textId="77777777" w:rsidR="00F37035" w:rsidRPr="00E14948" w:rsidRDefault="00F37035" w:rsidP="002E0FA7">
            <w:pPr>
              <w:spacing w:line="240" w:lineRule="auto"/>
              <w:rPr>
                <w:noProof/>
              </w:rPr>
            </w:pPr>
          </w:p>
        </w:tc>
        <w:tc>
          <w:tcPr>
            <w:tcW w:w="318" w:type="dxa"/>
          </w:tcPr>
          <w:p w14:paraId="7190CBAC" w14:textId="77777777" w:rsidR="00F37035" w:rsidRPr="00E14948" w:rsidRDefault="00F37035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76923C"/>
              </w:rPr>
            </w:pPr>
          </w:p>
        </w:tc>
        <w:tc>
          <w:tcPr>
            <w:tcW w:w="2409" w:type="dxa"/>
          </w:tcPr>
          <w:p w14:paraId="5AE28563" w14:textId="452B8E1E" w:rsidR="00F37035" w:rsidRPr="00E14948" w:rsidRDefault="00F37035" w:rsidP="002E0FA7">
            <w:pPr>
              <w:pStyle w:val="Text"/>
              <w:rPr>
                <w:noProof/>
              </w:rPr>
            </w:pPr>
            <w:r w:rsidRPr="00E14948">
              <w:rPr>
                <w:noProof/>
              </w:rPr>
              <w:t>(1)</w:t>
            </w:r>
            <w:r w:rsidR="00FC6D29">
              <w:rPr>
                <w:noProof/>
                <w:color w:val="F8B44F" w:themeColor="accent2"/>
              </w:rPr>
              <w:t xml:space="preserve"> </w:t>
            </w:r>
          </w:p>
          <w:p w14:paraId="3F240334" w14:textId="77777777" w:rsidR="00F37035" w:rsidRPr="00E14948" w:rsidRDefault="00F37035" w:rsidP="002E0FA7">
            <w:pPr>
              <w:pStyle w:val="Tex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0177" behindDoc="0" locked="0" layoutInCell="1" allowOverlap="1" wp14:anchorId="594E36BE" wp14:editId="64877ACC">
                  <wp:simplePos x="0" y="0"/>
                  <wp:positionH relativeFrom="column">
                    <wp:posOffset>161116</wp:posOffset>
                  </wp:positionH>
                  <wp:positionV relativeFrom="paragraph">
                    <wp:posOffset>3810</wp:posOffset>
                  </wp:positionV>
                  <wp:extent cx="962025" cy="352425"/>
                  <wp:effectExtent l="0" t="0" r="9525" b="9525"/>
                  <wp:wrapNone/>
                  <wp:docPr id="485" name="Grafik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" name="B2.3c1.eps"/>
                          <pic:cNvPicPr/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39BAC5E" w14:textId="21EFE022" w:rsidR="00F37035" w:rsidRPr="00E14948" w:rsidRDefault="00F37035" w:rsidP="002E0FA7">
            <w:pPr>
              <w:pStyle w:val="Text"/>
              <w:rPr>
                <w:noProof/>
              </w:rPr>
            </w:pPr>
          </w:p>
          <w:p w14:paraId="6630811D" w14:textId="66BC406F" w:rsidR="00F37035" w:rsidRPr="00EA4560" w:rsidRDefault="00F37035" w:rsidP="00EA4560">
            <w:pPr>
              <w:pStyle w:val="Impressum"/>
              <w:rPr>
                <w:sz w:val="22"/>
                <w:szCs w:val="24"/>
              </w:rPr>
            </w:pPr>
            <w:r w:rsidRPr="00E14948">
              <w:t xml:space="preserve">    </w:t>
            </w:r>
            <w:r w:rsidR="00EA4560">
              <w:t xml:space="preserve"> </w:t>
            </w:r>
          </w:p>
          <w:p w14:paraId="6DD6361C" w14:textId="0ADB4C14" w:rsidR="00F37035" w:rsidRDefault="00F37035" w:rsidP="002E0FA7">
            <w:pPr>
              <w:pStyle w:val="Text"/>
            </w:pPr>
            <w:r>
              <w:t xml:space="preserve">   </w:t>
            </w:r>
            <w:r w:rsidRPr="00E14948">
              <w:t xml:space="preserve"> </w:t>
            </w:r>
            <w:r w:rsidR="00825DFF">
              <w:t>Division</w:t>
            </w:r>
            <w:r w:rsidR="009B6775">
              <w:t>en</w:t>
            </w:r>
            <w:r w:rsidRPr="00E14948">
              <w:t>:</w:t>
            </w:r>
          </w:p>
          <w:p w14:paraId="4DE6C4AF" w14:textId="62D2183E" w:rsidR="00F37035" w:rsidRPr="00E14948" w:rsidRDefault="00EA4560" w:rsidP="00A71530">
            <w:pPr>
              <w:pStyle w:val="Text"/>
              <w:numPr>
                <w:ilvl w:val="0"/>
                <w:numId w:val="14"/>
              </w:numPr>
              <w:spacing w:before="120"/>
            </w:pPr>
            <w:r w:rsidRPr="009452F9">
              <w:rPr>
                <w:color w:val="7F7F7F" w:themeColor="text1" w:themeTint="80"/>
              </w:rPr>
              <w:t>____</w:t>
            </w:r>
            <w:r w:rsidR="00ED7647">
              <w:rPr>
                <w:color w:val="7F7F7F" w:themeColor="text1" w:themeTint="80"/>
              </w:rPr>
              <w:t>_</w:t>
            </w:r>
            <w:r w:rsidR="00AA13CF" w:rsidRPr="009452F9">
              <w:rPr>
                <w:color w:val="7F7F7F" w:themeColor="text1" w:themeTint="80"/>
              </w:rPr>
              <w:t>_</w:t>
            </w:r>
            <w:r w:rsidR="00AA2F1D">
              <w:rPr>
                <w:color w:val="7F7F7F" w:themeColor="text1" w:themeTint="80"/>
              </w:rPr>
              <w:t xml:space="preserve">(2) </w:t>
            </w:r>
            <w:r w:rsidRPr="009452F9">
              <w:rPr>
                <w:color w:val="7F7F7F" w:themeColor="text1" w:themeTint="80"/>
              </w:rPr>
              <w:t>__</w:t>
            </w:r>
            <w:r>
              <w:rPr>
                <w:color w:val="7F7F7F" w:themeColor="text1" w:themeTint="80"/>
              </w:rPr>
              <w:t>__</w:t>
            </w:r>
            <w:r w:rsidR="00AA13CF" w:rsidRPr="009452F9">
              <w:rPr>
                <w:color w:val="7F7F7F" w:themeColor="text1" w:themeTint="80"/>
              </w:rPr>
              <w:t>_</w:t>
            </w:r>
            <w:r w:rsidR="00ED7647">
              <w:rPr>
                <w:color w:val="7F7F7F" w:themeColor="text1" w:themeTint="80"/>
              </w:rPr>
              <w:t>_</w:t>
            </w:r>
          </w:p>
          <w:p w14:paraId="291458CC" w14:textId="77777777" w:rsidR="00F37035" w:rsidRPr="00E14948" w:rsidRDefault="00F37035" w:rsidP="002E0FA7">
            <w:pPr>
              <w:pStyle w:val="Text"/>
            </w:pPr>
            <w:r w:rsidRPr="00E14948">
              <w:t xml:space="preserve">     </w:t>
            </w:r>
          </w:p>
          <w:p w14:paraId="0C9F612E" w14:textId="0B0223EE" w:rsidR="00F37035" w:rsidRDefault="00F37035" w:rsidP="002E0FA7">
            <w:pPr>
              <w:pStyle w:val="Text"/>
            </w:pPr>
            <w:r w:rsidRPr="00E14948">
              <w:t xml:space="preserve">     </w:t>
            </w:r>
            <w:r w:rsidR="00825DFF">
              <w:t>Multiplikation</w:t>
            </w:r>
            <w:r w:rsidRPr="00E14948">
              <w:t xml:space="preserve">: </w:t>
            </w:r>
          </w:p>
          <w:p w14:paraId="595FD7BC" w14:textId="77777777" w:rsidR="00EA4560" w:rsidRPr="00E14948" w:rsidRDefault="00EA4560" w:rsidP="00EA4560">
            <w:pPr>
              <w:pStyle w:val="Text"/>
              <w:spacing w:before="120"/>
            </w:pPr>
            <w:r>
              <w:t xml:space="preserve">     </w:t>
            </w:r>
            <w:r w:rsidRPr="009452F9">
              <w:rPr>
                <w:color w:val="7F7F7F" w:themeColor="text1" w:themeTint="80"/>
              </w:rPr>
              <w:t>____________</w:t>
            </w:r>
            <w:r>
              <w:rPr>
                <w:color w:val="7F7F7F" w:themeColor="text1" w:themeTint="80"/>
              </w:rPr>
              <w:t>_</w:t>
            </w:r>
          </w:p>
        </w:tc>
        <w:tc>
          <w:tcPr>
            <w:tcW w:w="2835" w:type="dxa"/>
            <w:gridSpan w:val="3"/>
          </w:tcPr>
          <w:p w14:paraId="4CE41FB6" w14:textId="30F8F10B" w:rsidR="00F37035" w:rsidRPr="00E14948" w:rsidRDefault="00F37035" w:rsidP="002E0FA7">
            <w:pPr>
              <w:pStyle w:val="Tex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0178" behindDoc="0" locked="0" layoutInCell="1" allowOverlap="1" wp14:anchorId="444B0856" wp14:editId="3C7EC8E3">
                  <wp:simplePos x="0" y="0"/>
                  <wp:positionH relativeFrom="column">
                    <wp:posOffset>150899</wp:posOffset>
                  </wp:positionH>
                  <wp:positionV relativeFrom="paragraph">
                    <wp:posOffset>165215</wp:posOffset>
                  </wp:positionV>
                  <wp:extent cx="1571625" cy="352425"/>
                  <wp:effectExtent l="0" t="0" r="9525" b="9525"/>
                  <wp:wrapNone/>
                  <wp:docPr id="486" name="Grafik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B2.3c2.eps"/>
                          <pic:cNvPicPr/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14948">
              <w:rPr>
                <w:noProof/>
              </w:rPr>
              <w:t>(2)</w:t>
            </w:r>
          </w:p>
          <w:p w14:paraId="66A16FD8" w14:textId="2294C1F2" w:rsidR="00F37035" w:rsidRPr="00E14948" w:rsidRDefault="00F37035" w:rsidP="002E0FA7">
            <w:pPr>
              <w:pStyle w:val="Text"/>
              <w:rPr>
                <w:noProof/>
              </w:rPr>
            </w:pPr>
          </w:p>
          <w:p w14:paraId="5A4C8C6E" w14:textId="57DB905E" w:rsidR="00F37035" w:rsidRPr="00E14948" w:rsidRDefault="00F37035" w:rsidP="002E0FA7">
            <w:pPr>
              <w:pStyle w:val="Text"/>
              <w:rPr>
                <w:noProof/>
              </w:rPr>
            </w:pPr>
          </w:p>
          <w:p w14:paraId="45B4456E" w14:textId="64EB15F1" w:rsidR="00F37035" w:rsidRPr="00AA13CF" w:rsidRDefault="00F37035" w:rsidP="002E0FA7">
            <w:pPr>
              <w:pStyle w:val="Text"/>
              <w:rPr>
                <w:noProof/>
                <w:sz w:val="17"/>
                <w:szCs w:val="17"/>
              </w:rPr>
            </w:pPr>
          </w:p>
          <w:p w14:paraId="2FD87543" w14:textId="2B749D94" w:rsidR="00EA4560" w:rsidRDefault="00EA4560" w:rsidP="00EA4560">
            <w:pPr>
              <w:pStyle w:val="Text"/>
            </w:pPr>
            <w:r>
              <w:t xml:space="preserve">   </w:t>
            </w:r>
            <w:r w:rsidRPr="00E14948">
              <w:t xml:space="preserve"> </w:t>
            </w:r>
            <w:r w:rsidR="00825DFF">
              <w:t>Division</w:t>
            </w:r>
            <w:r w:rsidR="009B6775">
              <w:t>en</w:t>
            </w:r>
            <w:r w:rsidRPr="00E14948">
              <w:t>:</w:t>
            </w:r>
          </w:p>
          <w:p w14:paraId="1E175F30" w14:textId="397C4ACA" w:rsidR="00EA4560" w:rsidRPr="00E14948" w:rsidRDefault="00EA4560" w:rsidP="00EA4560">
            <w:pPr>
              <w:pStyle w:val="Text"/>
              <w:spacing w:before="120"/>
            </w:pPr>
            <w:r>
              <w:rPr>
                <w:color w:val="7F7F7F" w:themeColor="text1" w:themeTint="80"/>
              </w:rPr>
              <w:t xml:space="preserve">    </w:t>
            </w:r>
            <w:r w:rsidR="00AA2F1D">
              <w:rPr>
                <w:color w:val="7F7F7F" w:themeColor="text1" w:themeTint="80"/>
              </w:rPr>
              <w:t>(1)______(2)______</w:t>
            </w:r>
          </w:p>
          <w:p w14:paraId="01AB71BC" w14:textId="77777777" w:rsidR="00EA4560" w:rsidRPr="00E14948" w:rsidRDefault="00EA4560" w:rsidP="00EA4560">
            <w:pPr>
              <w:pStyle w:val="Text"/>
            </w:pPr>
            <w:r w:rsidRPr="00E14948">
              <w:t xml:space="preserve">     </w:t>
            </w:r>
          </w:p>
          <w:p w14:paraId="2936DCBD" w14:textId="78BF3321" w:rsidR="00EA4560" w:rsidRDefault="00EA4560" w:rsidP="00EA4560">
            <w:pPr>
              <w:pStyle w:val="Text"/>
            </w:pPr>
            <w:r w:rsidRPr="00E14948">
              <w:t xml:space="preserve">     </w:t>
            </w:r>
            <w:r w:rsidR="00825DFF">
              <w:t>Multiplikation</w:t>
            </w:r>
            <w:r w:rsidRPr="00E14948">
              <w:t xml:space="preserve">: </w:t>
            </w:r>
          </w:p>
          <w:p w14:paraId="38BF1548" w14:textId="77777777" w:rsidR="00EA4560" w:rsidRPr="00E14948" w:rsidRDefault="00EA4560" w:rsidP="00EA4560">
            <w:pPr>
              <w:pStyle w:val="Text"/>
              <w:spacing w:before="120"/>
              <w:rPr>
                <w:noProof/>
              </w:rPr>
            </w:pPr>
            <w:r>
              <w:t xml:space="preserve">     </w:t>
            </w:r>
            <w:r w:rsidRPr="009452F9">
              <w:rPr>
                <w:color w:val="7F7F7F" w:themeColor="text1" w:themeTint="80"/>
              </w:rPr>
              <w:t>____________</w:t>
            </w:r>
            <w:r>
              <w:rPr>
                <w:color w:val="7F7F7F" w:themeColor="text1" w:themeTint="80"/>
              </w:rPr>
              <w:t>_</w:t>
            </w:r>
          </w:p>
        </w:tc>
        <w:tc>
          <w:tcPr>
            <w:tcW w:w="2943" w:type="dxa"/>
            <w:gridSpan w:val="2"/>
          </w:tcPr>
          <w:p w14:paraId="15A034BD" w14:textId="653E18FF" w:rsidR="00F37035" w:rsidRPr="00E14948" w:rsidRDefault="00FC6D29" w:rsidP="002E0FA7">
            <w:pPr>
              <w:pStyle w:val="Text"/>
              <w:rPr>
                <w:noProof/>
              </w:rPr>
            </w:pPr>
            <w:r>
              <w:rPr>
                <w:noProof/>
                <w:color w:val="F8B44F" w:themeColor="accent2"/>
              </w:rPr>
              <mc:AlternateContent>
                <mc:Choice Requires="wps">
                  <w:drawing>
                    <wp:anchor distT="0" distB="0" distL="114300" distR="114300" simplePos="0" relativeHeight="252174672" behindDoc="0" locked="0" layoutInCell="1" allowOverlap="1" wp14:anchorId="6C130189" wp14:editId="7F1EE494">
                      <wp:simplePos x="0" y="0"/>
                      <wp:positionH relativeFrom="column">
                        <wp:posOffset>929026</wp:posOffset>
                      </wp:positionH>
                      <wp:positionV relativeFrom="paragraph">
                        <wp:posOffset>-363485</wp:posOffset>
                      </wp:positionV>
                      <wp:extent cx="205740" cy="1771650"/>
                      <wp:effectExtent l="0" t="8255" r="0" b="14605"/>
                      <wp:wrapNone/>
                      <wp:docPr id="1876697507" name="Ellipse 15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05740" cy="177165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F1363F" id="Ellipse 15236" o:spid="_x0000_s1026" style="position:absolute;margin-left:73.15pt;margin-top:-28.6pt;width:16.2pt;height:139.5pt;rotation:90;z-index:25217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" filled="f" strokecolor="#0070c0" strokeweight="2.25pt">
                      <v:stroke joinstyle="miter"/>
                    </v:oval>
                  </w:pict>
                </mc:Fallback>
              </mc:AlternateContent>
            </w:r>
            <w:r w:rsidR="00F37035">
              <w:rPr>
                <w:noProof/>
              </w:rPr>
              <w:drawing>
                <wp:anchor distT="0" distB="0" distL="114300" distR="114300" simplePos="0" relativeHeight="251650179" behindDoc="0" locked="0" layoutInCell="1" allowOverlap="1" wp14:anchorId="42C1775C" wp14:editId="66ED9211">
                  <wp:simplePos x="0" y="0"/>
                  <wp:positionH relativeFrom="column">
                    <wp:posOffset>257100</wp:posOffset>
                  </wp:positionH>
                  <wp:positionV relativeFrom="paragraph">
                    <wp:posOffset>35742</wp:posOffset>
                  </wp:positionV>
                  <wp:extent cx="1571625" cy="561975"/>
                  <wp:effectExtent l="0" t="0" r="9525" b="9525"/>
                  <wp:wrapNone/>
                  <wp:docPr id="487" name="Grafik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" name="B2.3c3.eps"/>
                          <pic:cNvPicPr/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37035" w:rsidRPr="00E14948">
              <w:rPr>
                <w:noProof/>
              </w:rPr>
              <w:t>(3)</w:t>
            </w:r>
          </w:p>
          <w:p w14:paraId="3E13F85F" w14:textId="039C4D16" w:rsidR="00F37035" w:rsidRPr="00E14948" w:rsidRDefault="00F37035" w:rsidP="002E0FA7">
            <w:pPr>
              <w:pStyle w:val="Text"/>
              <w:rPr>
                <w:noProof/>
              </w:rPr>
            </w:pPr>
          </w:p>
          <w:p w14:paraId="1F2C39D1" w14:textId="4B78E7D3" w:rsidR="00F37035" w:rsidRPr="00E14948" w:rsidRDefault="00F37035" w:rsidP="002E0FA7">
            <w:pPr>
              <w:pStyle w:val="Text"/>
              <w:rPr>
                <w:noProof/>
              </w:rPr>
            </w:pPr>
          </w:p>
          <w:p w14:paraId="7EB2D094" w14:textId="04CD05B0" w:rsidR="00F37035" w:rsidRPr="00E14948" w:rsidRDefault="00F37035" w:rsidP="002E0FA7">
            <w:pPr>
              <w:pStyle w:val="Text"/>
              <w:rPr>
                <w:noProof/>
              </w:rPr>
            </w:pPr>
          </w:p>
          <w:p w14:paraId="2CF8ACD0" w14:textId="35D1382E" w:rsidR="00EA4560" w:rsidRDefault="00F37035" w:rsidP="00EA4560">
            <w:pPr>
              <w:pStyle w:val="Text"/>
            </w:pPr>
            <w:r>
              <w:t xml:space="preserve">      </w:t>
            </w:r>
            <w:r w:rsidR="00EA4560">
              <w:t xml:space="preserve">  </w:t>
            </w:r>
            <w:r w:rsidR="00EA4560" w:rsidRPr="00E14948">
              <w:t xml:space="preserve"> </w:t>
            </w:r>
            <w:r w:rsidR="00825DFF">
              <w:t>Division</w:t>
            </w:r>
            <w:r w:rsidR="009B6775">
              <w:t>en</w:t>
            </w:r>
            <w:r w:rsidR="00EA4560" w:rsidRPr="00E14948">
              <w:t>:</w:t>
            </w:r>
          </w:p>
          <w:p w14:paraId="5B0A6261" w14:textId="5E8D301F" w:rsidR="00EA4560" w:rsidRPr="00E14948" w:rsidRDefault="00EA4560" w:rsidP="002E2E60">
            <w:pPr>
              <w:pStyle w:val="Text"/>
              <w:spacing w:before="120"/>
            </w:pPr>
            <w:r>
              <w:rPr>
                <w:color w:val="7F7F7F" w:themeColor="text1" w:themeTint="80"/>
              </w:rPr>
              <w:t xml:space="preserve">         </w:t>
            </w:r>
            <w:r w:rsidR="00AA2F1D">
              <w:rPr>
                <w:color w:val="7F7F7F" w:themeColor="text1" w:themeTint="80"/>
              </w:rPr>
              <w:t>(1)</w:t>
            </w:r>
            <w:r w:rsidRPr="009452F9">
              <w:rPr>
                <w:color w:val="7F7F7F" w:themeColor="text1" w:themeTint="80"/>
              </w:rPr>
              <w:t>_</w:t>
            </w:r>
            <w:r w:rsidR="00ED7647">
              <w:rPr>
                <w:color w:val="7F7F7F" w:themeColor="text1" w:themeTint="80"/>
              </w:rPr>
              <w:t>_</w:t>
            </w:r>
            <w:r w:rsidRPr="009452F9">
              <w:rPr>
                <w:color w:val="7F7F7F" w:themeColor="text1" w:themeTint="80"/>
              </w:rPr>
              <w:t>__</w:t>
            </w:r>
            <w:r w:rsidR="00AA13CF" w:rsidRPr="009452F9">
              <w:rPr>
                <w:color w:val="7F7F7F" w:themeColor="text1" w:themeTint="80"/>
              </w:rPr>
              <w:t>_</w:t>
            </w:r>
            <w:r w:rsidR="00AA2F1D">
              <w:rPr>
                <w:color w:val="7F7F7F" w:themeColor="text1" w:themeTint="80"/>
              </w:rPr>
              <w:t>_     (2)</w:t>
            </w:r>
            <w:r w:rsidR="00AA13CF">
              <w:rPr>
                <w:color w:val="7F7F7F" w:themeColor="text1" w:themeTint="80"/>
              </w:rPr>
              <w:t xml:space="preserve"> </w:t>
            </w:r>
            <w:r w:rsidRPr="009452F9">
              <w:rPr>
                <w:color w:val="7F7F7F" w:themeColor="text1" w:themeTint="80"/>
              </w:rPr>
              <w:t>_____</w:t>
            </w:r>
            <w:r>
              <w:rPr>
                <w:color w:val="7F7F7F" w:themeColor="text1" w:themeTint="80"/>
              </w:rPr>
              <w:t>_</w:t>
            </w:r>
            <w:r w:rsidR="00E33DC8">
              <w:rPr>
                <w:color w:val="7F7F7F" w:themeColor="text1" w:themeTint="80"/>
              </w:rPr>
              <w:t xml:space="preserve">   </w:t>
            </w:r>
          </w:p>
          <w:p w14:paraId="386D13A2" w14:textId="26CF55F4" w:rsidR="00EA4560" w:rsidRPr="00E14948" w:rsidRDefault="00EA4560" w:rsidP="00EA4560">
            <w:pPr>
              <w:pStyle w:val="Text"/>
            </w:pPr>
            <w:r w:rsidRPr="00E14948">
              <w:t xml:space="preserve">     </w:t>
            </w:r>
          </w:p>
          <w:p w14:paraId="4B96F303" w14:textId="6A901352" w:rsidR="00EA4560" w:rsidRDefault="00EA4560" w:rsidP="00EA4560">
            <w:pPr>
              <w:pStyle w:val="Text"/>
            </w:pPr>
            <w:r w:rsidRPr="00E14948">
              <w:t xml:space="preserve">     </w:t>
            </w:r>
            <w:r>
              <w:t xml:space="preserve">    </w:t>
            </w:r>
            <w:r w:rsidR="00825DFF">
              <w:t>Multiplikation</w:t>
            </w:r>
            <w:r w:rsidRPr="00E14948">
              <w:t xml:space="preserve">: </w:t>
            </w:r>
          </w:p>
          <w:p w14:paraId="78F586AA" w14:textId="0148C6D6" w:rsidR="00F37035" w:rsidRPr="00E14948" w:rsidRDefault="00EA4560" w:rsidP="00EA4560">
            <w:pPr>
              <w:pStyle w:val="Text"/>
              <w:spacing w:before="120"/>
            </w:pPr>
            <w:r>
              <w:t xml:space="preserve">        </w:t>
            </w:r>
            <w:r w:rsidRPr="009452F9">
              <w:rPr>
                <w:color w:val="7F7F7F" w:themeColor="text1" w:themeTint="80"/>
              </w:rPr>
              <w:t>____________</w:t>
            </w:r>
            <w:r>
              <w:rPr>
                <w:color w:val="7F7F7F" w:themeColor="text1" w:themeTint="80"/>
              </w:rPr>
              <w:t>_</w:t>
            </w:r>
          </w:p>
        </w:tc>
      </w:tr>
      <w:tr w:rsidR="00EA4560" w:rsidRPr="00E14948" w14:paraId="0CEC4CD2" w14:textId="77777777" w:rsidTr="00647741">
        <w:trPr>
          <w:trHeight w:val="66"/>
        </w:trPr>
        <w:tc>
          <w:tcPr>
            <w:tcW w:w="780" w:type="dxa"/>
          </w:tcPr>
          <w:p w14:paraId="62BF322B" w14:textId="77777777" w:rsidR="00EA4560" w:rsidRPr="00E14948" w:rsidRDefault="00EA4560" w:rsidP="00EA4560">
            <w:pPr>
              <w:pStyle w:val="Impressum"/>
              <w:rPr>
                <w:noProof/>
              </w:rPr>
            </w:pPr>
          </w:p>
        </w:tc>
        <w:tc>
          <w:tcPr>
            <w:tcW w:w="318" w:type="dxa"/>
          </w:tcPr>
          <w:p w14:paraId="5BF47B4E" w14:textId="77777777" w:rsidR="00EA4560" w:rsidRPr="00E14948" w:rsidRDefault="00EA4560" w:rsidP="00EA4560">
            <w:pPr>
              <w:pStyle w:val="Impressum"/>
              <w:rPr>
                <w:rFonts w:ascii="Cambria" w:hAnsi="Cambria"/>
                <w:color w:val="76923C"/>
              </w:rPr>
            </w:pPr>
          </w:p>
        </w:tc>
        <w:tc>
          <w:tcPr>
            <w:tcW w:w="2409" w:type="dxa"/>
          </w:tcPr>
          <w:p w14:paraId="4D2B3773" w14:textId="77777777" w:rsidR="00EA4560" w:rsidRPr="00E14948" w:rsidRDefault="00EA4560" w:rsidP="00EA4560">
            <w:pPr>
              <w:pStyle w:val="Impressum"/>
              <w:rPr>
                <w:noProof/>
              </w:rPr>
            </w:pPr>
          </w:p>
        </w:tc>
        <w:tc>
          <w:tcPr>
            <w:tcW w:w="2835" w:type="dxa"/>
            <w:gridSpan w:val="3"/>
          </w:tcPr>
          <w:p w14:paraId="0DFB27FF" w14:textId="77777777" w:rsidR="00EA4560" w:rsidRDefault="00EA4560" w:rsidP="00EA4560">
            <w:pPr>
              <w:pStyle w:val="Impressum"/>
              <w:rPr>
                <w:noProof/>
              </w:rPr>
            </w:pPr>
          </w:p>
        </w:tc>
        <w:tc>
          <w:tcPr>
            <w:tcW w:w="2943" w:type="dxa"/>
            <w:gridSpan w:val="2"/>
          </w:tcPr>
          <w:p w14:paraId="773A26B8" w14:textId="6D906F38" w:rsidR="00EA4560" w:rsidRDefault="00EA4560" w:rsidP="00EA4560">
            <w:pPr>
              <w:pStyle w:val="Impressum"/>
              <w:rPr>
                <w:noProof/>
              </w:rPr>
            </w:pPr>
          </w:p>
        </w:tc>
      </w:tr>
      <w:tr w:rsidR="00F37035" w:rsidRPr="00E14948" w14:paraId="1864E3BF" w14:textId="77777777" w:rsidTr="00A71530">
        <w:tc>
          <w:tcPr>
            <w:tcW w:w="780" w:type="dxa"/>
          </w:tcPr>
          <w:p w14:paraId="604BBE06" w14:textId="77777777" w:rsidR="00F37035" w:rsidRPr="00E14948" w:rsidRDefault="00CD3FFB" w:rsidP="002E0FA7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3BE792" wp14:editId="5BF651E0">
                  <wp:extent cx="360000" cy="272386"/>
                  <wp:effectExtent l="0" t="0" r="2540" b="0"/>
                  <wp:docPr id="971631881" name="Grafik 971631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54C5CCB0" w14:textId="77777777" w:rsidR="00F37035" w:rsidRPr="00E14948" w:rsidRDefault="003811BF" w:rsidP="003811BF">
            <w:pPr>
              <w:pStyle w:val="berschrift4"/>
            </w:pPr>
            <w:r>
              <w:t>d)</w:t>
            </w:r>
          </w:p>
        </w:tc>
        <w:tc>
          <w:tcPr>
            <w:tcW w:w="8187" w:type="dxa"/>
            <w:gridSpan w:val="6"/>
          </w:tcPr>
          <w:p w14:paraId="434A53FA" w14:textId="1589B2F9" w:rsidR="00F37035" w:rsidRDefault="00F37035" w:rsidP="002E0FA7">
            <w:pPr>
              <w:pStyle w:val="Text"/>
              <w:rPr>
                <w:noProof/>
              </w:rPr>
            </w:pPr>
            <w:r>
              <w:rPr>
                <w:noProof/>
              </w:rPr>
              <w:t xml:space="preserve">Vergleiche die Aufgaben: Was ist in der </w:t>
            </w:r>
            <w:r w:rsidR="00825DFF">
              <w:rPr>
                <w:noProof/>
              </w:rPr>
              <w:t>Multiplikation</w:t>
            </w:r>
            <w:r>
              <w:rPr>
                <w:noProof/>
              </w:rPr>
              <w:t xml:space="preserve"> bekannt und was wird gesucht?</w:t>
            </w:r>
          </w:p>
          <w:p w14:paraId="7DFB6AAD" w14:textId="4BF42C48" w:rsidR="00F37035" w:rsidRDefault="00F37035" w:rsidP="002E0FA7">
            <w:pPr>
              <w:pStyle w:val="Text"/>
              <w:rPr>
                <w:noProof/>
              </w:rPr>
            </w:pPr>
            <w:r>
              <w:rPr>
                <w:noProof/>
              </w:rPr>
              <w:t>Was ist</w:t>
            </w:r>
            <w:r w:rsidR="00ED7647">
              <w:rPr>
                <w:noProof/>
              </w:rPr>
              <w:t xml:space="preserve"> </w:t>
            </w:r>
            <w:r>
              <w:rPr>
                <w:noProof/>
              </w:rPr>
              <w:t>in de</w:t>
            </w:r>
            <w:r w:rsidR="009F57A1">
              <w:rPr>
                <w:noProof/>
              </w:rPr>
              <w:t>r</w:t>
            </w:r>
            <w:r>
              <w:rPr>
                <w:noProof/>
              </w:rPr>
              <w:t xml:space="preserve"> </w:t>
            </w:r>
            <w:r w:rsidR="00D07038">
              <w:rPr>
                <w:noProof/>
              </w:rPr>
              <w:t xml:space="preserve">1. </w:t>
            </w:r>
            <w:r w:rsidR="00825DFF">
              <w:rPr>
                <w:noProof/>
              </w:rPr>
              <w:t>Divisions-Aufgabe</w:t>
            </w:r>
            <w:r w:rsidR="00B93889">
              <w:rPr>
                <w:noProof/>
              </w:rPr>
              <w:t xml:space="preserve"> bekannt und was wird gesucht</w:t>
            </w:r>
            <w:r w:rsidR="002115C7">
              <w:rPr>
                <w:noProof/>
              </w:rPr>
              <w:t xml:space="preserve">? </w:t>
            </w:r>
            <w:r w:rsidR="009F57A1">
              <w:rPr>
                <w:noProof/>
              </w:rPr>
              <w:t xml:space="preserve">Was </w:t>
            </w:r>
            <w:r w:rsidR="00B93889">
              <w:rPr>
                <w:noProof/>
              </w:rPr>
              <w:t>ist</w:t>
            </w:r>
            <w:r w:rsidR="009F57A1">
              <w:rPr>
                <w:noProof/>
              </w:rPr>
              <w:t xml:space="preserve"> in der </w:t>
            </w:r>
            <w:r w:rsidR="002115C7">
              <w:rPr>
                <w:noProof/>
              </w:rPr>
              <w:t xml:space="preserve">2. </w:t>
            </w:r>
            <w:r w:rsidR="00825DFF">
              <w:rPr>
                <w:noProof/>
              </w:rPr>
              <w:t>Divisions-Aufgabe</w:t>
            </w:r>
            <w:r w:rsidR="00B93889">
              <w:rPr>
                <w:noProof/>
              </w:rPr>
              <w:t xml:space="preserve"> bekannt und was wird gesucht</w:t>
            </w:r>
            <w:r w:rsidR="009F57A1">
              <w:rPr>
                <w:noProof/>
              </w:rPr>
              <w:t>?</w:t>
            </w:r>
          </w:p>
          <w:p w14:paraId="15848812" w14:textId="03F9278A" w:rsidR="009B6775" w:rsidRPr="00EC3862" w:rsidRDefault="009B6775" w:rsidP="002E0FA7">
            <w:pPr>
              <w:pStyle w:val="Text"/>
              <w:rPr>
                <w:noProof/>
              </w:rPr>
            </w:pPr>
          </w:p>
        </w:tc>
      </w:tr>
      <w:tr w:rsidR="00F37035" w:rsidRPr="00E14948" w14:paraId="4AD73C8E" w14:textId="77777777" w:rsidTr="002542C1">
        <w:trPr>
          <w:trHeight w:val="675"/>
        </w:trPr>
        <w:tc>
          <w:tcPr>
            <w:tcW w:w="780" w:type="dxa"/>
          </w:tcPr>
          <w:p w14:paraId="7181DB9E" w14:textId="78055A52" w:rsidR="00F37035" w:rsidRPr="00E14948" w:rsidRDefault="00F37035" w:rsidP="00A71530">
            <w:pPr>
              <w:pStyle w:val="berschrift3"/>
              <w:spacing w:before="120"/>
            </w:pPr>
            <w:r w:rsidRPr="00E14948">
              <w:t>2</w:t>
            </w:r>
            <w:r>
              <w:t>.</w:t>
            </w:r>
            <w:r w:rsidR="009D03B5">
              <w:t>5</w:t>
            </w:r>
          </w:p>
        </w:tc>
        <w:tc>
          <w:tcPr>
            <w:tcW w:w="8505" w:type="dxa"/>
            <w:gridSpan w:val="7"/>
          </w:tcPr>
          <w:p w14:paraId="1DD3364F" w14:textId="7A6337A4" w:rsidR="00F37035" w:rsidRPr="00EC3862" w:rsidRDefault="00F37035" w:rsidP="00A71530">
            <w:pPr>
              <w:pStyle w:val="berschrift3"/>
              <w:spacing w:before="120"/>
            </w:pPr>
            <w:r w:rsidRPr="00E14948">
              <w:t>Multiplikation und Division</w:t>
            </w:r>
          </w:p>
        </w:tc>
      </w:tr>
      <w:tr w:rsidR="001C79EB" w:rsidRPr="00E14948" w14:paraId="569A29BC" w14:textId="77777777" w:rsidTr="00A71530">
        <w:tc>
          <w:tcPr>
            <w:tcW w:w="780" w:type="dxa"/>
          </w:tcPr>
          <w:p w14:paraId="3E3AF4D8" w14:textId="697BFBB0" w:rsidR="001C79EB" w:rsidRPr="00E14948" w:rsidRDefault="00EF231F" w:rsidP="004D383A">
            <w:pPr>
              <w:pStyle w:val="berschrift3"/>
            </w:pPr>
            <w:r>
              <w:rPr>
                <w:noProof/>
              </w:rPr>
              <w:drawing>
                <wp:anchor distT="0" distB="0" distL="114300" distR="114300" simplePos="0" relativeHeight="251652362" behindDoc="0" locked="0" layoutInCell="1" allowOverlap="1" wp14:anchorId="0A797232" wp14:editId="18CB7BFE">
                  <wp:simplePos x="0" y="0"/>
                  <wp:positionH relativeFrom="column">
                    <wp:posOffset>46810</wp:posOffset>
                  </wp:positionH>
                  <wp:positionV relativeFrom="paragraph">
                    <wp:posOffset>32933</wp:posOffset>
                  </wp:positionV>
                  <wp:extent cx="313144" cy="272386"/>
                  <wp:effectExtent l="0" t="0" r="4445" b="0"/>
                  <wp:wrapNone/>
                  <wp:docPr id="2143889598" name="Grafik 2143889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  <w:gridSpan w:val="7"/>
          </w:tcPr>
          <w:p w14:paraId="76CFD377" w14:textId="0B544465" w:rsidR="001C79EB" w:rsidRDefault="00EF231F" w:rsidP="00EF231F">
            <w:r>
              <w:t>Stellt euch gegenseitig Aufgaben</w:t>
            </w:r>
            <w:r w:rsidR="00A71D4F">
              <w:t>, so wie Emily und Jonas</w:t>
            </w:r>
            <w:r>
              <w:t>:</w:t>
            </w:r>
          </w:p>
          <w:p w14:paraId="1DF063A2" w14:textId="4C80F0C1" w:rsidR="00EF231F" w:rsidRDefault="00A71D4F" w:rsidP="00EF231F">
            <w:pPr>
              <w:pStyle w:val="Listenabsatz"/>
              <w:rPr>
                <w:noProof/>
              </w:rPr>
            </w:pPr>
            <w:r>
              <w:rPr>
                <w:noProof/>
              </w:rPr>
              <w:t>Emily</w:t>
            </w:r>
            <w:r w:rsidR="00EF231F" w:rsidRPr="00E14948">
              <w:rPr>
                <w:noProof/>
              </w:rPr>
              <w:t xml:space="preserve"> legt mit dem Hunderter-Punktefeld und dem Malwinkel ein Punktebild.</w:t>
            </w:r>
          </w:p>
          <w:p w14:paraId="2A2B0ACE" w14:textId="719F516C" w:rsidR="00EF231F" w:rsidRDefault="00A71D4F" w:rsidP="00A71D4F">
            <w:pPr>
              <w:pStyle w:val="Listenabsatz"/>
              <w:rPr>
                <w:noProof/>
              </w:rPr>
            </w:pPr>
            <w:r>
              <w:rPr>
                <w:noProof/>
              </w:rPr>
              <w:t>Joans</w:t>
            </w:r>
            <w:r w:rsidR="00FC6D29">
              <w:rPr>
                <w:noProof/>
              </w:rPr>
              <w:t xml:space="preserve"> zeigt, welche Gruppen </w:t>
            </w:r>
            <w:r>
              <w:rPr>
                <w:noProof/>
              </w:rPr>
              <w:t>er</w:t>
            </w:r>
            <w:r w:rsidR="00FC6D29">
              <w:rPr>
                <w:noProof/>
              </w:rPr>
              <w:t xml:space="preserve"> sieht,</w:t>
            </w:r>
            <w:r w:rsidR="00EF231F">
              <w:rPr>
                <w:noProof/>
              </w:rPr>
              <w:t xml:space="preserve"> </w:t>
            </w:r>
            <w:r w:rsidR="00FC6D29">
              <w:rPr>
                <w:noProof/>
              </w:rPr>
              <w:t xml:space="preserve">schreibt die </w:t>
            </w:r>
            <w:r w:rsidR="00EF231F">
              <w:rPr>
                <w:noProof/>
              </w:rPr>
              <w:t xml:space="preserve">passende </w:t>
            </w:r>
            <w:r w:rsidR="00825DFF">
              <w:rPr>
                <w:noProof/>
              </w:rPr>
              <w:t>Multiplikations-Aufgabe</w:t>
            </w:r>
            <w:r w:rsidR="00EF231F">
              <w:rPr>
                <w:noProof/>
              </w:rPr>
              <w:t xml:space="preserve"> und</w:t>
            </w:r>
            <w:r w:rsidR="00FC6D29">
              <w:rPr>
                <w:noProof/>
              </w:rPr>
              <w:t xml:space="preserve"> zwei passende</w:t>
            </w:r>
            <w:r w:rsidR="00EF231F">
              <w:rPr>
                <w:noProof/>
              </w:rPr>
              <w:t xml:space="preserve"> </w:t>
            </w:r>
            <w:r w:rsidR="00825DFF">
              <w:rPr>
                <w:noProof/>
              </w:rPr>
              <w:t>Divisions-Aufgabe</w:t>
            </w:r>
            <w:r w:rsidR="00EF231F">
              <w:rPr>
                <w:noProof/>
              </w:rPr>
              <w:t>n</w:t>
            </w:r>
            <w:r w:rsidR="00FC6D29">
              <w:rPr>
                <w:noProof/>
              </w:rPr>
              <w:t xml:space="preserve"> auf</w:t>
            </w:r>
            <w:r w:rsidR="00EF231F">
              <w:rPr>
                <w:noProof/>
              </w:rPr>
              <w:t>.</w:t>
            </w:r>
          </w:p>
          <w:p w14:paraId="504A4937" w14:textId="3E0CE508" w:rsidR="00EF231F" w:rsidRDefault="00855078" w:rsidP="00EF231F">
            <w:pPr>
              <w:pStyle w:val="Listenabsatz"/>
              <w:rPr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399" behindDoc="0" locked="0" layoutInCell="1" allowOverlap="1" wp14:anchorId="5EDBB00E" wp14:editId="02E6667C">
                      <wp:simplePos x="0" y="0"/>
                      <wp:positionH relativeFrom="column">
                        <wp:posOffset>2622</wp:posOffset>
                      </wp:positionH>
                      <wp:positionV relativeFrom="paragraph">
                        <wp:posOffset>277219</wp:posOffset>
                      </wp:positionV>
                      <wp:extent cx="629920" cy="746760"/>
                      <wp:effectExtent l="0" t="0" r="0" b="2540"/>
                      <wp:wrapNone/>
                      <wp:docPr id="1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6760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84A377" w14:textId="77777777" w:rsidR="002E0FA7" w:rsidRPr="008D5126" w:rsidRDefault="002E0FA7" w:rsidP="00851EA8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DBB00E" id="_x0000_s1189" style="position:absolute;left:0;text-align:left;margin-left:.2pt;margin-top:21.85pt;width:49.6pt;height:58.8pt;z-index:251652399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">
                      <v:shape id="Grafik 3" o:spid="_x0000_s1190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">
                        <v:imagedata r:id="rId55" o:title="" chromakey="white"/>
                      </v:shape>
                      <v:shape id="Textfeld 12" o:spid="_x0000_s1191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" filled="f" stroked="f" strokeweight=".5pt">
                        <v:textbox inset="0,0,0,0">
                          <w:txbxContent>
                            <w:p w14:paraId="3D84A377" w14:textId="77777777" w:rsidR="002E0FA7" w:rsidRPr="008D5126" w:rsidRDefault="002E0FA7" w:rsidP="00851EA8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542C1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2400" behindDoc="0" locked="0" layoutInCell="1" allowOverlap="1" wp14:anchorId="52B6964C" wp14:editId="6ED83BF3">
                      <wp:simplePos x="0" y="0"/>
                      <wp:positionH relativeFrom="column">
                        <wp:posOffset>4479925</wp:posOffset>
                      </wp:positionH>
                      <wp:positionV relativeFrom="paragraph">
                        <wp:posOffset>303702</wp:posOffset>
                      </wp:positionV>
                      <wp:extent cx="578485" cy="722630"/>
                      <wp:effectExtent l="0" t="0" r="0" b="1270"/>
                      <wp:wrapNone/>
                      <wp:docPr id="10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630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2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0B4041" w14:textId="77777777" w:rsidR="002E0FA7" w:rsidRPr="008D5126" w:rsidRDefault="002E0FA7" w:rsidP="00851EA8">
                                    <w:pPr>
                                      <w:pStyle w:val="Transcript"/>
                                    </w:pPr>
                                    <w: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B6964C" id="_x0000_s1190" style="position:absolute;left:0;text-align:left;margin-left:352.75pt;margin-top:23.9pt;width:45.55pt;height:56.9pt;z-index:251652400" coordsize="5784,7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">
                      <v:shape id="Grafik 4" o:spid="_x0000_s1191" type="#_x0000_t75" style="position:absolute;width:5784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">
                        <v:imagedata r:id="rId80" o:title="" chromakey="white"/>
                      </v:shape>
                      <v:shape id="Textfeld 12" o:spid="_x0000_s1192" type="#_x0000_t202" style="position:absolute;left:1248;top:5760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5C0B4041" w14:textId="77777777" w:rsidR="002E0FA7" w:rsidRPr="008D5126" w:rsidRDefault="002E0FA7" w:rsidP="00851EA8">
                              <w:pPr>
                                <w:pStyle w:val="Transcript"/>
                              </w:pPr>
                              <w: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6618C">
              <w:rPr>
                <w:noProof/>
              </w:rPr>
              <w:drawing>
                <wp:anchor distT="0" distB="0" distL="114300" distR="114300" simplePos="0" relativeHeight="251650180" behindDoc="0" locked="0" layoutInCell="1" allowOverlap="1" wp14:anchorId="2375EA15" wp14:editId="43097BB4">
                  <wp:simplePos x="0" y="0"/>
                  <wp:positionH relativeFrom="column">
                    <wp:posOffset>2124216</wp:posOffset>
                  </wp:positionH>
                  <wp:positionV relativeFrom="paragraph">
                    <wp:posOffset>274955</wp:posOffset>
                  </wp:positionV>
                  <wp:extent cx="1228725" cy="809625"/>
                  <wp:effectExtent l="0" t="0" r="3175" b="3175"/>
                  <wp:wrapNone/>
                  <wp:docPr id="488" name="Grafik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B2.4.eps"/>
                          <pic:cNvPicPr/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F231F">
              <w:rPr>
                <w:noProof/>
              </w:rPr>
              <w:t xml:space="preserve">Dann erklären beide, </w:t>
            </w:r>
            <w:r w:rsidR="00FC6D29">
              <w:rPr>
                <w:noProof/>
              </w:rPr>
              <w:t xml:space="preserve">was </w:t>
            </w:r>
            <w:r w:rsidR="00EF231F">
              <w:rPr>
                <w:noProof/>
              </w:rPr>
              <w:t>in de</w:t>
            </w:r>
            <w:r w:rsidR="00FC6D29">
              <w:rPr>
                <w:noProof/>
              </w:rPr>
              <w:t xml:space="preserve">n </w:t>
            </w:r>
            <w:r w:rsidR="00EF231F">
              <w:rPr>
                <w:noProof/>
              </w:rPr>
              <w:t>Aufgabe</w:t>
            </w:r>
            <w:r w:rsidR="00FC6D29">
              <w:rPr>
                <w:noProof/>
              </w:rPr>
              <w:t>n</w:t>
            </w:r>
            <w:r w:rsidR="00EF231F">
              <w:rPr>
                <w:noProof/>
              </w:rPr>
              <w:t xml:space="preserve"> </w:t>
            </w:r>
            <w:r w:rsidR="002542C1">
              <w:rPr>
                <w:noProof/>
              </w:rPr>
              <w:t xml:space="preserve">jeweils </w:t>
            </w:r>
            <w:r w:rsidR="00EF231F">
              <w:rPr>
                <w:noProof/>
              </w:rPr>
              <w:t>ge</w:t>
            </w:r>
            <w:r w:rsidR="00FC6D29">
              <w:rPr>
                <w:noProof/>
              </w:rPr>
              <w:t>sucht</w:t>
            </w:r>
            <w:r w:rsidR="00EF231F">
              <w:rPr>
                <w:noProof/>
              </w:rPr>
              <w:t xml:space="preserve"> ist</w:t>
            </w:r>
            <w:r w:rsidR="00EF231F" w:rsidRPr="00E14948">
              <w:rPr>
                <w:noProof/>
              </w:rPr>
              <w:t>.</w:t>
            </w:r>
            <w:r w:rsidR="00EF231F">
              <w:rPr>
                <w:noProof/>
              </w:rPr>
              <w:t xml:space="preserve"> Erklärt wie Emily und Jonas.</w:t>
            </w:r>
            <w:r w:rsidR="00EF231F">
              <w:rPr>
                <w:noProof/>
              </w:rPr>
              <w:br/>
            </w:r>
          </w:p>
          <w:p w14:paraId="4CE7AEA7" w14:textId="4FE74BE4" w:rsidR="00EF231F" w:rsidRDefault="00EF231F" w:rsidP="00EF231F">
            <w:pPr>
              <w:pStyle w:val="Listenabsatz"/>
              <w:numPr>
                <w:ilvl w:val="0"/>
                <w:numId w:val="0"/>
              </w:numPr>
              <w:ind w:left="284"/>
              <w:rPr>
                <w:noProof/>
              </w:rPr>
            </w:pPr>
          </w:p>
          <w:p w14:paraId="6F24172E" w14:textId="77777777" w:rsidR="00EF231F" w:rsidRPr="00E14948" w:rsidRDefault="00EF231F" w:rsidP="00EF231F"/>
        </w:tc>
      </w:tr>
      <w:tr w:rsidR="00F37035" w:rsidRPr="00E14948" w14:paraId="2ED59FCF" w14:textId="77777777" w:rsidTr="00A71530">
        <w:tc>
          <w:tcPr>
            <w:tcW w:w="780" w:type="dxa"/>
            <w:vMerge w:val="restart"/>
          </w:tcPr>
          <w:p w14:paraId="733FEC08" w14:textId="77777777" w:rsidR="00F37035" w:rsidRPr="00E14948" w:rsidRDefault="00F3703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5137" w:type="dxa"/>
            <w:gridSpan w:val="4"/>
            <w:vMerge w:val="restart"/>
          </w:tcPr>
          <w:p w14:paraId="764EEDD5" w14:textId="77777777" w:rsidR="00EF5545" w:rsidRPr="00E14948" w:rsidRDefault="00EF5545" w:rsidP="002E0FA7">
            <w:pPr>
              <w:pStyle w:val="Text"/>
              <w:rPr>
                <w:noProof/>
              </w:rPr>
            </w:pPr>
          </w:p>
          <w:p w14:paraId="4D06F90B" w14:textId="6859B731" w:rsidR="00F37035" w:rsidRPr="00E14948" w:rsidRDefault="002542C1" w:rsidP="002E0FA7">
            <w:pPr>
              <w:pStyle w:val="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172" behindDoc="0" locked="0" layoutInCell="1" allowOverlap="1" wp14:anchorId="46E09B27" wp14:editId="15DC262E">
                      <wp:simplePos x="0" y="0"/>
                      <wp:positionH relativeFrom="column">
                        <wp:posOffset>2788</wp:posOffset>
                      </wp:positionH>
                      <wp:positionV relativeFrom="paragraph">
                        <wp:posOffset>141246</wp:posOffset>
                      </wp:positionV>
                      <wp:extent cx="2630557" cy="758902"/>
                      <wp:effectExtent l="0" t="139700" r="11430" b="15875"/>
                      <wp:wrapNone/>
                      <wp:docPr id="103" name="Abgerundete rechteckige Legende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0557" cy="758902"/>
                              </a:xfrm>
                              <a:prstGeom prst="wedgeRoundRectCallout">
                                <a:avLst>
                                  <a:gd name="adj1" fmla="val -24536"/>
                                  <a:gd name="adj2" fmla="val -67508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85EE17" w14:textId="23A00A25" w:rsidR="00E6618C" w:rsidRPr="00855078" w:rsidRDefault="00FC6D29" w:rsidP="000D673C">
                                  <w:pPr>
                                    <w:spacing w:line="240" w:lineRule="auto"/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Ich sehe </w:t>
                                  </w:r>
                                  <w:r w:rsidR="002E0FA7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15 : </w:t>
                                  </w:r>
                                  <w:r w:rsidR="00D07038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>5</w:t>
                                  </w:r>
                                  <w:r w:rsidR="00E6618C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>, insgesamt</w:t>
                                  </w:r>
                                  <w:r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="002E0FA7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15 Punkte </w:t>
                                  </w:r>
                                  <w:r w:rsidR="00E6618C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>in</w:t>
                                  </w:r>
                                  <w:r w:rsidR="002E0FA7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="00D07038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>5er-</w:t>
                                  </w:r>
                                  <w:r w:rsidR="002E0FA7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Reihen. </w:t>
                                  </w:r>
                                  <w:r w:rsidR="002E0FA7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br/>
                                    <w:t xml:space="preserve">Ich </w:t>
                                  </w:r>
                                  <w:r w:rsidR="00E6618C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>frage</w:t>
                                  </w:r>
                                  <w:r w:rsidR="002E0FA7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: Wie </w:t>
                                  </w:r>
                                  <w:r w:rsidR="00E6618C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viele </w:t>
                                  </w:r>
                                  <w:r w:rsidR="00D07038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5er-Reihen kann ich legen </w:t>
                                  </w:r>
                                  <w:r w:rsidR="00D07038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br/>
                                    <w:t>mit 15 Punkten</w:t>
                                  </w:r>
                                  <w:r w:rsidR="002E0FA7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? </w:t>
                                  </w:r>
                                  <w:r w:rsidR="00E6618C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Ich rechne: 15 : </w:t>
                                  </w:r>
                                  <w:r w:rsidR="00D07038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>5 = 3</w:t>
                                  </w:r>
                                </w:p>
                                <w:p w14:paraId="5AE643FC" w14:textId="34819DE8" w:rsidR="002E0FA7" w:rsidRPr="00855078" w:rsidRDefault="00E6618C" w:rsidP="000D673C">
                                  <w:pPr>
                                    <w:spacing w:line="240" w:lineRule="auto"/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</w:pPr>
                                  <w:r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Ich antworte: </w:t>
                                  </w:r>
                                  <w:r w:rsidR="00D07038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>Es sind drei 5er-Reihen.</w:t>
                                  </w:r>
                                  <w:r w:rsidR="002E0FA7" w:rsidRPr="00855078">
                                    <w:rPr>
                                      <w:rFonts w:cstheme="minorHAns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E09B27" id="Abgerundete rechteckige Legende 103" o:spid="_x0000_s1193" type="#_x0000_t62" style="position:absolute;margin-left:.2pt;margin-top:11.1pt;width:207.15pt;height:59.75pt;z-index:2516501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" adj="5500,-3782" fillcolor="white [3212]" strokecolor="#bfbfbf [2412]" strokeweight="1pt">
                      <v:textbox inset="0,1mm,0,1mm">
                        <w:txbxContent>
                          <w:p w14:paraId="0785EE17" w14:textId="23A00A25" w:rsidR="00E6618C" w:rsidRPr="00855078" w:rsidRDefault="00FC6D29" w:rsidP="000D673C">
                            <w:pPr>
                              <w:spacing w:line="240" w:lineRule="auto"/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 xml:space="preserve">Ich sehe </w:t>
                            </w:r>
                            <w:r w:rsidR="002E0FA7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 xml:space="preserve">15 : </w:t>
                            </w:r>
                            <w:r w:rsidR="00D07038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>5</w:t>
                            </w:r>
                            <w:r w:rsidR="00E6618C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>, insgesamt</w:t>
                            </w:r>
                            <w:r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2E0FA7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 xml:space="preserve">15 Punkte </w:t>
                            </w:r>
                            <w:r w:rsidR="00E6618C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>in</w:t>
                            </w:r>
                            <w:r w:rsidR="002E0FA7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D07038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>5er-</w:t>
                            </w:r>
                            <w:r w:rsidR="002E0FA7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 xml:space="preserve">Reihen. </w:t>
                            </w:r>
                            <w:r w:rsidR="002E0FA7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br/>
                              <w:t xml:space="preserve">Ich </w:t>
                            </w:r>
                            <w:r w:rsidR="00E6618C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>frage</w:t>
                            </w:r>
                            <w:r w:rsidR="002E0FA7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 xml:space="preserve">: Wie </w:t>
                            </w:r>
                            <w:r w:rsidR="00E6618C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 xml:space="preserve">viele </w:t>
                            </w:r>
                            <w:r w:rsidR="00D07038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 xml:space="preserve">5er-Reihen kann ich legen </w:t>
                            </w:r>
                            <w:r w:rsidR="00D07038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br/>
                              <w:t>mit 15 Punkten</w:t>
                            </w:r>
                            <w:r w:rsidR="002E0FA7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 xml:space="preserve">? </w:t>
                            </w:r>
                            <w:r w:rsidR="00E6618C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 xml:space="preserve">Ich rechne: 15 : </w:t>
                            </w:r>
                            <w:r w:rsidR="00D07038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>5 = 3</w:t>
                            </w:r>
                          </w:p>
                          <w:p w14:paraId="5AE643FC" w14:textId="34819DE8" w:rsidR="002E0FA7" w:rsidRPr="00855078" w:rsidRDefault="00E6618C" w:rsidP="000D673C">
                            <w:pPr>
                              <w:spacing w:line="240" w:lineRule="auto"/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 xml:space="preserve">Ich antworte: </w:t>
                            </w:r>
                            <w:r w:rsidR="00D07038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>Es sind drei 5er-Reihen.</w:t>
                            </w:r>
                            <w:r w:rsidR="002E0FA7" w:rsidRPr="00855078">
                              <w:rPr>
                                <w:rFonts w:cstheme="minorHAnsi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F8CEDCB" w14:textId="77777777" w:rsidR="00F37035" w:rsidRPr="00E14948" w:rsidRDefault="00F37035" w:rsidP="002E0FA7">
            <w:pPr>
              <w:pStyle w:val="Text"/>
              <w:rPr>
                <w:noProof/>
              </w:rPr>
            </w:pPr>
          </w:p>
          <w:p w14:paraId="7C8B5391" w14:textId="77777777" w:rsidR="00F37035" w:rsidRPr="00E14948" w:rsidRDefault="00F37035" w:rsidP="002E0FA7">
            <w:pPr>
              <w:pStyle w:val="Text"/>
              <w:rPr>
                <w:noProof/>
              </w:rPr>
            </w:pPr>
          </w:p>
          <w:p w14:paraId="0811E52E" w14:textId="77777777" w:rsidR="00F37035" w:rsidRPr="00E14948" w:rsidRDefault="00F37035" w:rsidP="002E0FA7">
            <w:pPr>
              <w:pStyle w:val="Text"/>
              <w:rPr>
                <w:noProof/>
              </w:rPr>
            </w:pPr>
          </w:p>
          <w:p w14:paraId="3191C0CC" w14:textId="77777777" w:rsidR="00F37035" w:rsidRPr="00E14948" w:rsidRDefault="00F37035" w:rsidP="002E0FA7">
            <w:pPr>
              <w:pStyle w:val="Text"/>
              <w:rPr>
                <w:noProof/>
              </w:rPr>
            </w:pPr>
          </w:p>
        </w:tc>
        <w:tc>
          <w:tcPr>
            <w:tcW w:w="3368" w:type="dxa"/>
            <w:gridSpan w:val="3"/>
          </w:tcPr>
          <w:p w14:paraId="3F9E1698" w14:textId="6A8D2C17" w:rsidR="00F37035" w:rsidRPr="00E14948" w:rsidRDefault="00F37035" w:rsidP="002E0FA7">
            <w:pPr>
              <w:spacing w:line="240" w:lineRule="auto"/>
              <w:rPr>
                <w:noProof/>
              </w:rPr>
            </w:pPr>
          </w:p>
        </w:tc>
      </w:tr>
      <w:tr w:rsidR="00F37035" w:rsidRPr="00E14948" w14:paraId="63629CA2" w14:textId="77777777" w:rsidTr="00A71530">
        <w:tc>
          <w:tcPr>
            <w:tcW w:w="780" w:type="dxa"/>
            <w:vMerge/>
          </w:tcPr>
          <w:p w14:paraId="546092D4" w14:textId="77777777" w:rsidR="00F37035" w:rsidRPr="00E14948" w:rsidRDefault="00F3703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5137" w:type="dxa"/>
            <w:gridSpan w:val="4"/>
            <w:vMerge/>
          </w:tcPr>
          <w:p w14:paraId="17EDA590" w14:textId="77777777" w:rsidR="00F37035" w:rsidRPr="00E14948" w:rsidRDefault="00F37035" w:rsidP="002E0FA7">
            <w:pPr>
              <w:spacing w:line="240" w:lineRule="auto"/>
              <w:rPr>
                <w:noProof/>
              </w:rPr>
            </w:pPr>
          </w:p>
        </w:tc>
        <w:tc>
          <w:tcPr>
            <w:tcW w:w="3368" w:type="dxa"/>
            <w:gridSpan w:val="3"/>
          </w:tcPr>
          <w:p w14:paraId="12F530ED" w14:textId="68A31BBB" w:rsidR="00F37035" w:rsidRPr="00E14948" w:rsidRDefault="002542C1" w:rsidP="002E0FA7">
            <w:pPr>
              <w:spacing w:line="240" w:lineRule="auto"/>
              <w:ind w:left="34"/>
              <w:rPr>
                <w:noProof/>
              </w:rPr>
            </w:pPr>
            <w:r>
              <w:rPr>
                <w:rFonts w:ascii="Calibri" w:hAnsi="Calibri" w:cs="Times New Roman"/>
                <w:noProof/>
                <w:color w:val="000000" w:themeColor="text1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0182" behindDoc="0" locked="0" layoutInCell="1" allowOverlap="1" wp14:anchorId="35FCA677" wp14:editId="49D4FAF5">
                      <wp:simplePos x="0" y="0"/>
                      <wp:positionH relativeFrom="column">
                        <wp:posOffset>-317224</wp:posOffset>
                      </wp:positionH>
                      <wp:positionV relativeFrom="paragraph">
                        <wp:posOffset>202537</wp:posOffset>
                      </wp:positionV>
                      <wp:extent cx="2413138" cy="747092"/>
                      <wp:effectExtent l="0" t="101600" r="12700" b="15240"/>
                      <wp:wrapNone/>
                      <wp:docPr id="102" name="Abgerundete rechteckige Legende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3138" cy="747092"/>
                              </a:xfrm>
                              <a:prstGeom prst="wedgeRoundRectCallout">
                                <a:avLst>
                                  <a:gd name="adj1" fmla="val -2200"/>
                                  <a:gd name="adj2" fmla="val -63011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057268" w14:textId="77777777" w:rsidR="00E6618C" w:rsidRPr="00855078" w:rsidRDefault="00E6618C" w:rsidP="00F37035">
                                  <w:pPr>
                                    <w:pStyle w:val="TextSprechblasen"/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</w:pPr>
                                  <w:r w:rsidRPr="00855078"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  <w:t xml:space="preserve">Ich sehe </w:t>
                                  </w:r>
                                  <w:r w:rsidR="002E0FA7" w:rsidRPr="00855078"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  <w:t xml:space="preserve">3 · 5, drei </w:t>
                                  </w:r>
                                  <w:r w:rsidR="00E17B19" w:rsidRPr="00855078"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  <w:t>5er</w:t>
                                  </w:r>
                                  <w:r w:rsidR="002E0FA7" w:rsidRPr="00855078"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  <w:t>-Reihen</w:t>
                                  </w:r>
                                  <w:r w:rsidRPr="00855078"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  <w:t xml:space="preserve">. </w:t>
                                  </w:r>
                                </w:p>
                                <w:p w14:paraId="4445F845" w14:textId="77777777" w:rsidR="00E6618C" w:rsidRPr="00855078" w:rsidRDefault="00E6618C" w:rsidP="00F37035">
                                  <w:pPr>
                                    <w:pStyle w:val="TextSprechblasen"/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</w:pPr>
                                  <w:r w:rsidRPr="00855078"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  <w:t>I</w:t>
                                  </w:r>
                                  <w:r w:rsidR="002E0FA7" w:rsidRPr="00855078"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  <w:t xml:space="preserve">ch </w:t>
                                  </w:r>
                                  <w:r w:rsidRPr="00855078"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  <w:t>frage</w:t>
                                  </w:r>
                                  <w:r w:rsidR="002E0FA7" w:rsidRPr="00855078"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  <w:t xml:space="preserve">: Wie viele Punkte sind es insgesamt? </w:t>
                                  </w:r>
                                </w:p>
                                <w:p w14:paraId="065C8B46" w14:textId="77777777" w:rsidR="00E6618C" w:rsidRPr="00855078" w:rsidRDefault="00E6618C" w:rsidP="00F37035">
                                  <w:pPr>
                                    <w:pStyle w:val="TextSprechblasen"/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</w:pPr>
                                  <w:r w:rsidRPr="00855078"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  <w:t>Ich rechne: 3 · 5 = 15</w:t>
                                  </w:r>
                                </w:p>
                                <w:p w14:paraId="22E5EB61" w14:textId="1893EB76" w:rsidR="002E0FA7" w:rsidRPr="00855078" w:rsidRDefault="00E6618C" w:rsidP="00F37035">
                                  <w:pPr>
                                    <w:pStyle w:val="TextSprechblasen"/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</w:pPr>
                                  <w:r w:rsidRPr="00855078"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  <w:t xml:space="preserve">Ich antworte: Insgesamt sind es </w:t>
                                  </w:r>
                                  <w:r w:rsidR="002E0FA7" w:rsidRPr="00855078"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  <w:t>15</w:t>
                                  </w:r>
                                  <w:r w:rsidRPr="00855078"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  <w:t xml:space="preserve"> Punkte. </w:t>
                                  </w:r>
                                  <w:r w:rsidR="002E0FA7" w:rsidRPr="00855078">
                                    <w:rPr>
                                      <w:rFonts w:asciiTheme="minorHAnsi" w:hAnsiTheme="minorHAnsi" w:cstheme="minorHAnsi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</w:p>
                                <w:p w14:paraId="6983B0FE" w14:textId="77777777" w:rsidR="002E0FA7" w:rsidRPr="00855078" w:rsidRDefault="002E0FA7" w:rsidP="00F37035">
                                  <w:pPr>
                                    <w:jc w:val="center"/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FCA677" id="Abgerundete rechteckige Legende 102" o:spid="_x0000_s1194" type="#_x0000_t62" style="position:absolute;left:0;text-align:left;margin-left:-25pt;margin-top:15.95pt;width:190pt;height:58.85pt;z-index:2516501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" adj="10325,-2810" fillcolor="white [3212]" strokecolor="#bfbfbf [2412]" strokeweight="1pt">
                      <v:textbox inset="0,1mm,0,1mm">
                        <w:txbxContent>
                          <w:p w14:paraId="6A057268" w14:textId="77777777" w:rsidR="00E6618C" w:rsidRPr="00855078" w:rsidRDefault="00E6618C" w:rsidP="00F37035">
                            <w:pPr>
                              <w:pStyle w:val="TextSprechblasen"/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</w:pPr>
                            <w:r w:rsidRPr="00855078"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  <w:t xml:space="preserve">Ich sehe </w:t>
                            </w:r>
                            <w:r w:rsidR="002E0FA7" w:rsidRPr="00855078"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  <w:t xml:space="preserve">3 · 5, drei </w:t>
                            </w:r>
                            <w:r w:rsidR="00E17B19" w:rsidRPr="00855078"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  <w:t>5er</w:t>
                            </w:r>
                            <w:r w:rsidR="002E0FA7" w:rsidRPr="00855078"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  <w:t>-Reihen</w:t>
                            </w:r>
                            <w:r w:rsidRPr="00855078"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  <w:t xml:space="preserve">. </w:t>
                            </w:r>
                          </w:p>
                          <w:p w14:paraId="4445F845" w14:textId="77777777" w:rsidR="00E6618C" w:rsidRPr="00855078" w:rsidRDefault="00E6618C" w:rsidP="00F37035">
                            <w:pPr>
                              <w:pStyle w:val="TextSprechblasen"/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</w:pPr>
                            <w:r w:rsidRPr="00855078"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  <w:t>I</w:t>
                            </w:r>
                            <w:r w:rsidR="002E0FA7" w:rsidRPr="00855078"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  <w:t xml:space="preserve">ch </w:t>
                            </w:r>
                            <w:r w:rsidRPr="00855078"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  <w:t>frage</w:t>
                            </w:r>
                            <w:r w:rsidR="002E0FA7" w:rsidRPr="00855078"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  <w:t xml:space="preserve">: Wie viele Punkte sind es insgesamt? </w:t>
                            </w:r>
                          </w:p>
                          <w:p w14:paraId="065C8B46" w14:textId="77777777" w:rsidR="00E6618C" w:rsidRPr="00855078" w:rsidRDefault="00E6618C" w:rsidP="00F37035">
                            <w:pPr>
                              <w:pStyle w:val="TextSprechblasen"/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</w:pPr>
                            <w:r w:rsidRPr="00855078"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  <w:t>Ich rechne: 3 · 5 = 15</w:t>
                            </w:r>
                          </w:p>
                          <w:p w14:paraId="22E5EB61" w14:textId="1893EB76" w:rsidR="002E0FA7" w:rsidRPr="00855078" w:rsidRDefault="00E6618C" w:rsidP="00F37035">
                            <w:pPr>
                              <w:pStyle w:val="TextSprechblasen"/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</w:pPr>
                            <w:r w:rsidRPr="00855078"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  <w:t xml:space="preserve">Ich antworte: Insgesamt sind es </w:t>
                            </w:r>
                            <w:r w:rsidR="002E0FA7" w:rsidRPr="00855078"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  <w:t>15</w:t>
                            </w:r>
                            <w:r w:rsidRPr="00855078"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  <w:t xml:space="preserve"> Punkte. </w:t>
                            </w:r>
                            <w:r w:rsidR="002E0FA7" w:rsidRPr="00855078">
                              <w:rPr>
                                <w:rFonts w:asciiTheme="minorHAnsi" w:hAnsiTheme="minorHAnsi" w:cstheme="minorHAnsi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6983B0FE" w14:textId="77777777" w:rsidR="002E0FA7" w:rsidRPr="00855078" w:rsidRDefault="002E0FA7" w:rsidP="00F37035">
                            <w:pPr>
                              <w:jc w:val="center"/>
                              <w:rPr>
                                <w:rFonts w:cstheme="minorHAnsi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37035" w:rsidRPr="00E14948" w14:paraId="7AA89BDD" w14:textId="77777777" w:rsidTr="002542C1">
        <w:trPr>
          <w:trHeight w:val="827"/>
        </w:trPr>
        <w:tc>
          <w:tcPr>
            <w:tcW w:w="780" w:type="dxa"/>
          </w:tcPr>
          <w:p w14:paraId="2981FC71" w14:textId="1BFB748F" w:rsidR="00E6618C" w:rsidRPr="00A71530" w:rsidRDefault="00E6618C" w:rsidP="00A71530">
            <w:pPr>
              <w:pStyle w:val="berschrift3"/>
              <w:spacing w:before="120"/>
              <w:rPr>
                <w:sz w:val="10"/>
                <w:szCs w:val="10"/>
              </w:rPr>
            </w:pPr>
          </w:p>
          <w:p w14:paraId="591FD6F4" w14:textId="1C7431A1" w:rsidR="00F37035" w:rsidRPr="00E14948" w:rsidRDefault="00F37035" w:rsidP="00A71530">
            <w:pPr>
              <w:pStyle w:val="berschrift3"/>
              <w:spacing w:before="120"/>
            </w:pPr>
            <w:r>
              <w:t>2.</w:t>
            </w:r>
            <w:r w:rsidR="009D03B5">
              <w:t>6</w:t>
            </w:r>
          </w:p>
        </w:tc>
        <w:tc>
          <w:tcPr>
            <w:tcW w:w="8505" w:type="dxa"/>
            <w:gridSpan w:val="7"/>
          </w:tcPr>
          <w:p w14:paraId="09E5A7A4" w14:textId="18172C52" w:rsidR="00E6618C" w:rsidRPr="00A71530" w:rsidRDefault="00E6618C" w:rsidP="00A71530">
            <w:pPr>
              <w:pStyle w:val="berschrift3"/>
              <w:spacing w:before="120"/>
              <w:rPr>
                <w:sz w:val="10"/>
                <w:szCs w:val="10"/>
              </w:rPr>
            </w:pPr>
          </w:p>
          <w:p w14:paraId="35864242" w14:textId="06A54C87" w:rsidR="00F37035" w:rsidRPr="00E14948" w:rsidRDefault="002115C7" w:rsidP="00A71530">
            <w:pPr>
              <w:pStyle w:val="berschrift3"/>
              <w:spacing w:before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393" behindDoc="0" locked="0" layoutInCell="1" allowOverlap="1" wp14:anchorId="4588FF51" wp14:editId="2B9D8AA6">
                      <wp:simplePos x="0" y="0"/>
                      <wp:positionH relativeFrom="column">
                        <wp:posOffset>5020310</wp:posOffset>
                      </wp:positionH>
                      <wp:positionV relativeFrom="paragraph">
                        <wp:posOffset>195131</wp:posOffset>
                      </wp:positionV>
                      <wp:extent cx="1828800" cy="1828800"/>
                      <wp:effectExtent l="0" t="0" r="0" b="0"/>
                      <wp:wrapNone/>
                      <wp:docPr id="749742393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EC66381" w14:textId="6B0277CD" w:rsidR="002E0FA7" w:rsidRPr="005855D4" w:rsidRDefault="00D07038" w:rsidP="00EF231F">
                                  <w:pPr>
                                    <w:pStyle w:val="berschrift9"/>
                                    <w:spacing w:before="0" w:line="240" w:lineRule="atLeast"/>
                                    <w:rPr>
                                      <w:i w:val="0"/>
                                      <w:iCs w:val="0"/>
                                      <w:sz w:val="18"/>
                                      <w:szCs w:val="18"/>
                                      <w:lang w:eastAsia="de-DE"/>
                                    </w:rPr>
                                  </w:pPr>
                                  <w:r>
                                    <w:rPr>
                                      <w:i w:val="0"/>
                                      <w:iCs w:val="0"/>
                                      <w:sz w:val="18"/>
                                      <w:szCs w:val="18"/>
                                      <w:lang w:eastAsia="de-DE"/>
                                    </w:rPr>
                                    <w:t>Leonie</w:t>
                                  </w:r>
                                </w:p>
                                <w:p w14:paraId="4BE437D6" w14:textId="77777777" w:rsidR="002E0FA7" w:rsidRDefault="002E0FA7" w:rsidP="00EF231F">
                                  <w:pPr>
                                    <w:pStyle w:val="berschrift9"/>
                                    <w:spacing w:before="0" w:line="240" w:lineRule="atLeast"/>
                                    <w:rPr>
                                      <w:i w:val="0"/>
                                      <w:iCs w:val="0"/>
                                      <w:sz w:val="18"/>
                                      <w:szCs w:val="18"/>
                                      <w:lang w:eastAsia="de-DE"/>
                                    </w:rPr>
                                  </w:pPr>
                                </w:p>
                                <w:p w14:paraId="0D3EDCD8" w14:textId="77777777" w:rsidR="002E0FA7" w:rsidRPr="002F7A85" w:rsidRDefault="002E0FA7" w:rsidP="002F7A85">
                                  <w:pPr>
                                    <w:rPr>
                                      <w:lang w:eastAsia="de-DE"/>
                                    </w:rPr>
                                  </w:pPr>
                                </w:p>
                                <w:p w14:paraId="3FAB049D" w14:textId="796BD07F" w:rsidR="002E0FA7" w:rsidRPr="005855D4" w:rsidRDefault="002E0FA7" w:rsidP="00EF231F">
                                  <w:pPr>
                                    <w:pStyle w:val="berschrift9"/>
                                    <w:spacing w:before="0" w:line="240" w:lineRule="atLeast"/>
                                    <w:rPr>
                                      <w:i w:val="0"/>
                                      <w:iCs w:val="0"/>
                                      <w:sz w:val="18"/>
                                      <w:szCs w:val="18"/>
                                      <w:lang w:eastAsia="de-D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88FF51" id="Textfeld 1" o:spid="_x0000_s1195" type="#_x0000_t202" style="position:absolute;margin-left:395.3pt;margin-top:15.35pt;width:2in;height:2in;z-index:25165239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" filled="f" stroked="f" strokeweight=".5pt">
                      <v:textbox style="mso-fit-shape-to-text:t">
                        <w:txbxContent>
                          <w:p w14:paraId="6EC66381" w14:textId="6B0277CD" w:rsidR="002E0FA7" w:rsidRPr="005855D4" w:rsidRDefault="00D07038" w:rsidP="00EF231F">
                            <w:pPr>
                              <w:pStyle w:val="berschrift9"/>
                              <w:spacing w:before="0" w:line="240" w:lineRule="atLeast"/>
                              <w:rPr>
                                <w:i w:val="0"/>
                                <w:iCs w:val="0"/>
                                <w:sz w:val="18"/>
                                <w:szCs w:val="18"/>
                                <w:lang w:eastAsia="de-DE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18"/>
                                <w:szCs w:val="18"/>
                                <w:lang w:eastAsia="de-DE"/>
                              </w:rPr>
                              <w:t>Leonie</w:t>
                            </w:r>
                          </w:p>
                          <w:p w14:paraId="4BE437D6" w14:textId="77777777" w:rsidR="002E0FA7" w:rsidRDefault="002E0FA7" w:rsidP="00EF231F">
                            <w:pPr>
                              <w:pStyle w:val="berschrift9"/>
                              <w:spacing w:before="0" w:line="240" w:lineRule="atLeast"/>
                              <w:rPr>
                                <w:i w:val="0"/>
                                <w:iCs w:val="0"/>
                                <w:sz w:val="18"/>
                                <w:szCs w:val="18"/>
                                <w:lang w:eastAsia="de-DE"/>
                              </w:rPr>
                            </w:pPr>
                          </w:p>
                          <w:p w14:paraId="0D3EDCD8" w14:textId="77777777" w:rsidR="002E0FA7" w:rsidRPr="002F7A85" w:rsidRDefault="002E0FA7" w:rsidP="002F7A85">
                            <w:pPr>
                              <w:rPr>
                                <w:lang w:eastAsia="de-DE"/>
                              </w:rPr>
                            </w:pPr>
                          </w:p>
                          <w:p w14:paraId="3FAB049D" w14:textId="796BD07F" w:rsidR="002E0FA7" w:rsidRPr="005855D4" w:rsidRDefault="002E0FA7" w:rsidP="00EF231F">
                            <w:pPr>
                              <w:pStyle w:val="berschrift9"/>
                              <w:spacing w:before="0" w:line="240" w:lineRule="atLeast"/>
                              <w:rPr>
                                <w:i w:val="0"/>
                                <w:iCs w:val="0"/>
                                <w:sz w:val="18"/>
                                <w:szCs w:val="18"/>
                                <w:lang w:eastAsia="de-D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F231F">
              <w:rPr>
                <w:i/>
                <w:iCs/>
                <w:noProof/>
                <w:sz w:val="20"/>
                <w:szCs w:val="20"/>
              </w:rPr>
              <w:drawing>
                <wp:anchor distT="0" distB="0" distL="114300" distR="114300" simplePos="0" relativeHeight="251650183" behindDoc="0" locked="0" layoutInCell="1" allowOverlap="1" wp14:anchorId="26B46091" wp14:editId="6E7468D3">
                  <wp:simplePos x="0" y="0"/>
                  <wp:positionH relativeFrom="column">
                    <wp:posOffset>3001536</wp:posOffset>
                  </wp:positionH>
                  <wp:positionV relativeFrom="paragraph">
                    <wp:posOffset>234532</wp:posOffset>
                  </wp:positionV>
                  <wp:extent cx="2124000" cy="485487"/>
                  <wp:effectExtent l="0" t="0" r="0" b="0"/>
                  <wp:wrapNone/>
                  <wp:docPr id="4" name="Grafik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4927AC0-8238-45DE-94B0-5E62881C59A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3">
                            <a:extLst>
                              <a:ext uri="{FF2B5EF4-FFF2-40B4-BE49-F238E27FC236}">
                                <a16:creationId xmlns:a16="http://schemas.microsoft.com/office/drawing/2014/main" id="{14927AC0-8238-45DE-94B0-5E62881C59A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49" t="21517" r="23248" b="57530"/>
                          <a:stretch/>
                        </pic:blipFill>
                        <pic:spPr>
                          <a:xfrm>
                            <a:off x="0" y="0"/>
                            <a:ext cx="2124000" cy="485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7035">
              <w:t>Warum passt das Bild nicht?</w:t>
            </w:r>
          </w:p>
        </w:tc>
      </w:tr>
      <w:tr w:rsidR="00EF231F" w:rsidRPr="00E14948" w14:paraId="78A0A969" w14:textId="77777777" w:rsidTr="00A71530">
        <w:tc>
          <w:tcPr>
            <w:tcW w:w="780" w:type="dxa"/>
          </w:tcPr>
          <w:p w14:paraId="31706ED6" w14:textId="068959EE" w:rsidR="00EF231F" w:rsidRPr="00E14948" w:rsidRDefault="00E6618C" w:rsidP="002E0FA7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5E4BB39C" wp14:editId="34F32237">
                  <wp:extent cx="360000" cy="272386"/>
                  <wp:effectExtent l="0" t="0" r="2540" b="0"/>
                  <wp:docPr id="143598896" name="Grafik 143598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4158E3D4" w14:textId="77777777" w:rsidR="00EF231F" w:rsidRPr="00E14948" w:rsidRDefault="00EF231F" w:rsidP="002E0FA7">
            <w:pPr>
              <w:pStyle w:val="berschrift4"/>
            </w:pPr>
            <w:r>
              <w:t>a)</w:t>
            </w:r>
          </w:p>
        </w:tc>
        <w:tc>
          <w:tcPr>
            <w:tcW w:w="8187" w:type="dxa"/>
            <w:gridSpan w:val="6"/>
          </w:tcPr>
          <w:p w14:paraId="0A291EED" w14:textId="21F99DC2" w:rsidR="00EF231F" w:rsidRDefault="00D07038" w:rsidP="00EF231F">
            <w:r>
              <w:t xml:space="preserve">Leonie und Kenan haben </w:t>
            </w:r>
            <w:r w:rsidR="00EF231F">
              <w:t xml:space="preserve">diese Bilder </w:t>
            </w:r>
            <w:r w:rsidR="00EF231F">
              <w:br/>
            </w:r>
            <w:r w:rsidR="004A7418">
              <w:t xml:space="preserve">zu </w:t>
            </w:r>
            <w:r w:rsidR="004A7418" w:rsidRPr="00B678A7">
              <w:rPr>
                <w:rFonts w:ascii="Comic Sans MS" w:hAnsi="Comic Sans MS"/>
                <w:b/>
                <w:bCs/>
              </w:rPr>
              <w:t>8 : 4 = 2</w:t>
            </w:r>
            <w:r w:rsidR="004A7418">
              <w:rPr>
                <w:rFonts w:ascii="Comic Sans MS" w:hAnsi="Comic Sans MS"/>
                <w:b/>
                <w:bCs/>
              </w:rPr>
              <w:t xml:space="preserve"> </w:t>
            </w:r>
            <w:r w:rsidR="00EF231F">
              <w:t>gezeichnet. Warum passen sie nicht?</w:t>
            </w:r>
          </w:p>
          <w:p w14:paraId="59E67198" w14:textId="68837D76" w:rsidR="00EF231F" w:rsidRPr="00E14948" w:rsidRDefault="002115C7" w:rsidP="002E0FA7">
            <w:pPr>
              <w:pStyle w:val="Text"/>
            </w:pPr>
            <w:r w:rsidRPr="009F59DD">
              <w:rPr>
                <w:i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1652394" behindDoc="0" locked="0" layoutInCell="1" allowOverlap="1" wp14:anchorId="4430DFC4" wp14:editId="55DCC06B">
                  <wp:simplePos x="0" y="0"/>
                  <wp:positionH relativeFrom="column">
                    <wp:posOffset>3928342</wp:posOffset>
                  </wp:positionH>
                  <wp:positionV relativeFrom="paragraph">
                    <wp:posOffset>131075</wp:posOffset>
                  </wp:positionV>
                  <wp:extent cx="924448" cy="467995"/>
                  <wp:effectExtent l="0" t="0" r="3175" b="1905"/>
                  <wp:wrapNone/>
                  <wp:docPr id="110" name="Grafik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Grafik 110"/>
                          <pic:cNvPicPr/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24448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82192" behindDoc="0" locked="0" layoutInCell="1" allowOverlap="1" wp14:anchorId="5919E17D" wp14:editId="2D56164C">
                      <wp:simplePos x="0" y="0"/>
                      <wp:positionH relativeFrom="column">
                        <wp:posOffset>4794870</wp:posOffset>
                      </wp:positionH>
                      <wp:positionV relativeFrom="paragraph">
                        <wp:posOffset>66675</wp:posOffset>
                      </wp:positionV>
                      <wp:extent cx="1828800" cy="1828800"/>
                      <wp:effectExtent l="0" t="0" r="0" b="0"/>
                      <wp:wrapNone/>
                      <wp:docPr id="420950078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8106DDC" w14:textId="77777777" w:rsidR="00825DFF" w:rsidRPr="005855D4" w:rsidRDefault="00825DFF" w:rsidP="00825DFF">
                                  <w:pPr>
                                    <w:pStyle w:val="berschrift9"/>
                                    <w:spacing w:before="0" w:line="240" w:lineRule="atLeast"/>
                                    <w:rPr>
                                      <w:i w:val="0"/>
                                      <w:iCs w:val="0"/>
                                      <w:sz w:val="18"/>
                                      <w:szCs w:val="18"/>
                                      <w:lang w:eastAsia="de-DE"/>
                                    </w:rPr>
                                  </w:pPr>
                                  <w:r>
                                    <w:rPr>
                                      <w:i w:val="0"/>
                                      <w:iCs w:val="0"/>
                                      <w:sz w:val="18"/>
                                      <w:szCs w:val="18"/>
                                      <w:lang w:eastAsia="de-DE"/>
                                    </w:rPr>
                                    <w:t>Kenan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19E17D" id="_x0000_s1196" type="#_x0000_t202" style="position:absolute;margin-left:377.55pt;margin-top:5.25pt;width:2in;height:2in;z-index:25228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" filled="f" stroked="f" strokeweight=".5pt">
                      <v:textbox style="mso-fit-shape-to-text:t">
                        <w:txbxContent>
                          <w:p w14:paraId="48106DDC" w14:textId="77777777" w:rsidR="00825DFF" w:rsidRPr="005855D4" w:rsidRDefault="00825DFF" w:rsidP="00825DFF">
                            <w:pPr>
                              <w:pStyle w:val="berschrift9"/>
                              <w:spacing w:before="0" w:line="240" w:lineRule="atLeast"/>
                              <w:rPr>
                                <w:i w:val="0"/>
                                <w:iCs w:val="0"/>
                                <w:sz w:val="18"/>
                                <w:szCs w:val="18"/>
                                <w:lang w:eastAsia="de-DE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18"/>
                                <w:szCs w:val="18"/>
                                <w:lang w:eastAsia="de-DE"/>
                              </w:rPr>
                              <w:t>Kenan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F231F" w:rsidRPr="00E14948" w14:paraId="1E5DE8B2" w14:textId="77777777" w:rsidTr="00A71530">
        <w:tc>
          <w:tcPr>
            <w:tcW w:w="780" w:type="dxa"/>
          </w:tcPr>
          <w:p w14:paraId="46900F24" w14:textId="77777777" w:rsidR="00EF231F" w:rsidRPr="00E14948" w:rsidRDefault="00EF231F" w:rsidP="002E0FA7">
            <w:pPr>
              <w:spacing w:line="240" w:lineRule="auto"/>
            </w:pPr>
          </w:p>
        </w:tc>
        <w:tc>
          <w:tcPr>
            <w:tcW w:w="318" w:type="dxa"/>
          </w:tcPr>
          <w:p w14:paraId="1FA1A46F" w14:textId="77777777" w:rsidR="00EF231F" w:rsidRPr="00E14948" w:rsidRDefault="00EF231F" w:rsidP="002E0FA7">
            <w:pPr>
              <w:pStyle w:val="berschrift4"/>
            </w:pPr>
            <w:r>
              <w:t>b)</w:t>
            </w:r>
          </w:p>
        </w:tc>
        <w:tc>
          <w:tcPr>
            <w:tcW w:w="8187" w:type="dxa"/>
            <w:gridSpan w:val="6"/>
          </w:tcPr>
          <w:p w14:paraId="172DED53" w14:textId="429835D8" w:rsidR="00EF231F" w:rsidRDefault="00EF231F" w:rsidP="00EF231F">
            <w:pPr>
              <w:rPr>
                <w:rFonts w:ascii="Comic Sans MS" w:hAnsi="Comic Sans MS"/>
                <w:color w:val="0070C0"/>
                <w:sz w:val="18"/>
                <w:szCs w:val="18"/>
              </w:rPr>
            </w:pPr>
            <w:r>
              <w:t xml:space="preserve">Schreibe </w:t>
            </w:r>
            <w:r w:rsidR="00D07038">
              <w:t>Leonie und Kenan</w:t>
            </w:r>
            <w:r>
              <w:t>, w</w:t>
            </w:r>
            <w:r w:rsidR="005855D4">
              <w:t>orauf sie achten müssen.</w:t>
            </w:r>
            <w:r>
              <w:t xml:space="preserve"> </w:t>
            </w:r>
            <w:r w:rsidR="005855D4">
              <w:br/>
            </w:r>
            <w:r w:rsidR="00165441">
              <w:rPr>
                <w:rFonts w:ascii="Comic Sans MS" w:hAnsi="Comic Sans MS"/>
                <w:color w:val="0070C0"/>
                <w:sz w:val="18"/>
                <w:szCs w:val="18"/>
              </w:rPr>
              <w:t>Liebe</w:t>
            </w:r>
            <w:r w:rsidRPr="00E1771F">
              <w:rPr>
                <w:rFonts w:ascii="Comic Sans MS" w:hAnsi="Comic Sans MS"/>
                <w:color w:val="0070C0"/>
                <w:sz w:val="18"/>
                <w:szCs w:val="18"/>
              </w:rPr>
              <w:t xml:space="preserve"> </w:t>
            </w:r>
            <w:r w:rsidR="00D07038">
              <w:rPr>
                <w:rFonts w:ascii="Comic Sans MS" w:hAnsi="Comic Sans MS"/>
                <w:color w:val="0070C0"/>
                <w:sz w:val="18"/>
                <w:szCs w:val="18"/>
              </w:rPr>
              <w:t>Leonie</w:t>
            </w:r>
            <w:r w:rsidRPr="00E1771F">
              <w:rPr>
                <w:rFonts w:ascii="Comic Sans MS" w:hAnsi="Comic Sans MS"/>
                <w:color w:val="0070C0"/>
                <w:sz w:val="18"/>
                <w:szCs w:val="18"/>
              </w:rPr>
              <w:t>, man soll in einem Bild nicht nur die Zahlen sehen, sondern …</w:t>
            </w:r>
          </w:p>
          <w:p w14:paraId="24D27867" w14:textId="164FC415" w:rsidR="009F57A1" w:rsidRPr="00A71530" w:rsidRDefault="00EF231F" w:rsidP="00EF231F">
            <w:pPr>
              <w:pStyle w:val="Text"/>
              <w:rPr>
                <w:sz w:val="4"/>
                <w:szCs w:val="4"/>
              </w:rPr>
            </w:pPr>
            <w:r>
              <w:rPr>
                <w:rFonts w:ascii="Comic Sans MS" w:hAnsi="Comic Sans MS"/>
                <w:color w:val="0070C0"/>
                <w:sz w:val="18"/>
                <w:szCs w:val="18"/>
              </w:rPr>
              <w:t>Liebe</w:t>
            </w:r>
            <w:r w:rsidR="00D07038">
              <w:rPr>
                <w:rFonts w:ascii="Comic Sans MS" w:hAnsi="Comic Sans MS"/>
                <w:color w:val="0070C0"/>
                <w:sz w:val="18"/>
                <w:szCs w:val="18"/>
              </w:rPr>
              <w:t>r Kenan</w:t>
            </w:r>
            <w:r>
              <w:rPr>
                <w:rFonts w:ascii="Comic Sans MS" w:hAnsi="Comic Sans MS"/>
                <w:color w:val="0070C0"/>
                <w:sz w:val="18"/>
                <w:szCs w:val="18"/>
              </w:rPr>
              <w:t>, du hattest vielleicht eine gute Idee, aber</w:t>
            </w:r>
            <w:r w:rsidR="00851EA8">
              <w:rPr>
                <w:rFonts w:ascii="Comic Sans MS" w:hAnsi="Comic Sans MS"/>
                <w:color w:val="0070C0"/>
                <w:sz w:val="18"/>
                <w:szCs w:val="18"/>
              </w:rPr>
              <w:t xml:space="preserve"> </w:t>
            </w:r>
            <w:r w:rsidR="00851EA8" w:rsidRPr="00851EA8">
              <w:rPr>
                <w:rFonts w:ascii="Comic Sans MS" w:hAnsi="Comic Sans MS"/>
                <w:color w:val="0070C0"/>
                <w:sz w:val="18"/>
                <w:szCs w:val="18"/>
              </w:rPr>
              <w:t>…</w:t>
            </w:r>
            <w:r w:rsidR="009636AA">
              <w:rPr>
                <w:rFonts w:ascii="Comic Sans MS" w:hAnsi="Comic Sans MS"/>
                <w:color w:val="0070C0"/>
                <w:sz w:val="18"/>
                <w:szCs w:val="18"/>
              </w:rPr>
              <w:br/>
            </w:r>
          </w:p>
          <w:p w14:paraId="57F64911" w14:textId="1462BE58" w:rsidR="00A95A30" w:rsidRPr="00A71530" w:rsidRDefault="00A95A30" w:rsidP="00EF231F">
            <w:pPr>
              <w:pStyle w:val="Text"/>
              <w:rPr>
                <w:sz w:val="10"/>
                <w:szCs w:val="10"/>
              </w:rPr>
            </w:pPr>
          </w:p>
        </w:tc>
      </w:tr>
      <w:tr w:rsidR="00F37035" w:rsidRPr="00E14948" w14:paraId="72EA72A3" w14:textId="77777777" w:rsidTr="002542C1">
        <w:trPr>
          <w:trHeight w:val="534"/>
        </w:trPr>
        <w:tc>
          <w:tcPr>
            <w:tcW w:w="780" w:type="dxa"/>
          </w:tcPr>
          <w:p w14:paraId="10919E90" w14:textId="77777777" w:rsidR="00F37035" w:rsidRPr="00E14948" w:rsidRDefault="00200F3D" w:rsidP="00F50DC9">
            <w:pPr>
              <w:pStyle w:val="berschrift3"/>
              <w:spacing w:before="0"/>
            </w:pPr>
            <w:r>
              <w:lastRenderedPageBreak/>
              <w:t>2.7</w:t>
            </w:r>
          </w:p>
        </w:tc>
        <w:tc>
          <w:tcPr>
            <w:tcW w:w="8505" w:type="dxa"/>
            <w:gridSpan w:val="7"/>
          </w:tcPr>
          <w:p w14:paraId="3D7CAC4A" w14:textId="64566644" w:rsidR="00F37035" w:rsidRPr="00214B29" w:rsidRDefault="00125106" w:rsidP="00F50DC9">
            <w:pPr>
              <w:pStyle w:val="berschrift3"/>
              <w:spacing w:before="0"/>
            </w:pPr>
            <w:r>
              <w:rPr>
                <w:noProof/>
              </w:rPr>
              <w:drawing>
                <wp:anchor distT="0" distB="0" distL="114300" distR="114300" simplePos="0" relativeHeight="251650181" behindDoc="0" locked="0" layoutInCell="1" allowOverlap="1" wp14:anchorId="09A4436D" wp14:editId="5DDB86F3">
                  <wp:simplePos x="0" y="0"/>
                  <wp:positionH relativeFrom="column">
                    <wp:posOffset>3299571</wp:posOffset>
                  </wp:positionH>
                  <wp:positionV relativeFrom="paragraph">
                    <wp:posOffset>55245</wp:posOffset>
                  </wp:positionV>
                  <wp:extent cx="2085975" cy="2028825"/>
                  <wp:effectExtent l="0" t="0" r="9525" b="9525"/>
                  <wp:wrapNone/>
                  <wp:docPr id="504" name="Grafik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B3.3.eps"/>
                          <pic:cNvPicPr/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A1831">
              <w:t xml:space="preserve">Gruppen in Punktefeldern </w:t>
            </w:r>
          </w:p>
        </w:tc>
      </w:tr>
      <w:tr w:rsidR="00F37035" w:rsidRPr="00E14948" w14:paraId="08FE60C7" w14:textId="77777777" w:rsidTr="004D383A">
        <w:tc>
          <w:tcPr>
            <w:tcW w:w="780" w:type="dxa"/>
          </w:tcPr>
          <w:p w14:paraId="273CDCAA" w14:textId="77777777" w:rsidR="00F37035" w:rsidRPr="00E14948" w:rsidRDefault="00F37035" w:rsidP="002E0FA7">
            <w:pPr>
              <w:spacing w:line="240" w:lineRule="auto"/>
            </w:pPr>
          </w:p>
        </w:tc>
        <w:tc>
          <w:tcPr>
            <w:tcW w:w="8505" w:type="dxa"/>
            <w:gridSpan w:val="7"/>
          </w:tcPr>
          <w:p w14:paraId="64EA2C90" w14:textId="4D6575CC" w:rsidR="00F37035" w:rsidRPr="00E14948" w:rsidRDefault="00680A22" w:rsidP="002E0FA7">
            <w:pPr>
              <w:pStyle w:val="Text"/>
              <w:ind w:right="3435"/>
            </w:pPr>
            <w:r>
              <w:t>Das</w:t>
            </w:r>
            <w:r w:rsidR="00F37035" w:rsidRPr="00E14948">
              <w:t xml:space="preserve"> </w:t>
            </w:r>
            <w:r w:rsidR="00A95A30">
              <w:t>Punktefeld</w:t>
            </w:r>
            <w:r w:rsidR="00A95A30" w:rsidRPr="00E14948">
              <w:t xml:space="preserve"> </w:t>
            </w:r>
            <w:r>
              <w:t>zeigt</w:t>
            </w:r>
            <w:r w:rsidR="00F37035">
              <w:t xml:space="preserve"> 55 </w:t>
            </w:r>
            <w:r w:rsidR="00F37035" w:rsidRPr="00E14948">
              <w:t xml:space="preserve">Punkte. </w:t>
            </w:r>
          </w:p>
          <w:p w14:paraId="06BC831B" w14:textId="77777777" w:rsidR="00F37035" w:rsidRPr="00E14948" w:rsidRDefault="00F37035" w:rsidP="002E0FA7">
            <w:pPr>
              <w:spacing w:line="240" w:lineRule="auto"/>
            </w:pPr>
          </w:p>
        </w:tc>
      </w:tr>
      <w:tr w:rsidR="00F37035" w:rsidRPr="00E14948" w14:paraId="3EBA097D" w14:textId="77777777" w:rsidTr="004D383A">
        <w:tc>
          <w:tcPr>
            <w:tcW w:w="780" w:type="dxa"/>
          </w:tcPr>
          <w:p w14:paraId="21D36E17" w14:textId="77777777" w:rsidR="00F37035" w:rsidRPr="00E14948" w:rsidRDefault="00F37035" w:rsidP="002E0FA7">
            <w:pPr>
              <w:spacing w:line="240" w:lineRule="auto"/>
            </w:pPr>
          </w:p>
        </w:tc>
        <w:tc>
          <w:tcPr>
            <w:tcW w:w="318" w:type="dxa"/>
          </w:tcPr>
          <w:p w14:paraId="473319E2" w14:textId="77777777" w:rsidR="00F37035" w:rsidRPr="00E14948" w:rsidRDefault="00F37035" w:rsidP="004D383A">
            <w:pPr>
              <w:pStyle w:val="berschrift4"/>
            </w:pPr>
            <w:r w:rsidRPr="00E14948">
              <w:t>a)</w:t>
            </w:r>
          </w:p>
        </w:tc>
        <w:tc>
          <w:tcPr>
            <w:tcW w:w="8187" w:type="dxa"/>
            <w:gridSpan w:val="6"/>
          </w:tcPr>
          <w:p w14:paraId="0E74CF6B" w14:textId="1ADC6F6C" w:rsidR="00F37035" w:rsidRPr="00E14948" w:rsidRDefault="00F37035" w:rsidP="002E0FA7">
            <w:pPr>
              <w:pStyle w:val="Text"/>
              <w:ind w:right="3294"/>
            </w:pPr>
            <w:r w:rsidRPr="00E14948">
              <w:t>Kreise immer 5 Punkte ein.</w:t>
            </w:r>
          </w:p>
          <w:p w14:paraId="3245E6F5" w14:textId="3A0542A6" w:rsidR="00F37035" w:rsidRPr="00E14948" w:rsidRDefault="00F37035" w:rsidP="002E0FA7">
            <w:pPr>
              <w:pStyle w:val="Text"/>
              <w:ind w:right="3294"/>
            </w:pPr>
            <w:r w:rsidRPr="00E14948">
              <w:t xml:space="preserve">Wie viele </w:t>
            </w:r>
            <w:r>
              <w:t>5er-G</w:t>
            </w:r>
            <w:r w:rsidRPr="00E14948">
              <w:t xml:space="preserve">ruppen </w:t>
            </w:r>
            <w:r w:rsidR="00A95A30">
              <w:t>sind das</w:t>
            </w:r>
            <w:r w:rsidRPr="00E14948">
              <w:t>?</w:t>
            </w:r>
          </w:p>
        </w:tc>
      </w:tr>
      <w:tr w:rsidR="00F37035" w:rsidRPr="00E14948" w14:paraId="5EA0B7E1" w14:textId="77777777" w:rsidTr="004D383A">
        <w:tc>
          <w:tcPr>
            <w:tcW w:w="780" w:type="dxa"/>
          </w:tcPr>
          <w:p w14:paraId="020ADB01" w14:textId="77777777" w:rsidR="00F37035" w:rsidRPr="00E14948" w:rsidRDefault="00F37035" w:rsidP="00624820">
            <w:pPr>
              <w:pStyle w:val="Impressum"/>
            </w:pPr>
          </w:p>
        </w:tc>
        <w:tc>
          <w:tcPr>
            <w:tcW w:w="318" w:type="dxa"/>
          </w:tcPr>
          <w:p w14:paraId="758059A0" w14:textId="77777777" w:rsidR="00F37035" w:rsidRPr="00E14948" w:rsidRDefault="00F37035" w:rsidP="00624820">
            <w:pPr>
              <w:pStyle w:val="Impressum"/>
            </w:pPr>
          </w:p>
        </w:tc>
        <w:tc>
          <w:tcPr>
            <w:tcW w:w="8187" w:type="dxa"/>
            <w:gridSpan w:val="6"/>
          </w:tcPr>
          <w:p w14:paraId="57FB4C08" w14:textId="77777777" w:rsidR="00F37035" w:rsidRPr="00E14948" w:rsidRDefault="00F37035" w:rsidP="00624820">
            <w:pPr>
              <w:pStyle w:val="Impressum"/>
              <w:rPr>
                <w:noProof/>
              </w:rPr>
            </w:pPr>
          </w:p>
        </w:tc>
      </w:tr>
      <w:tr w:rsidR="00F37035" w:rsidRPr="00E14948" w14:paraId="45873CEE" w14:textId="77777777" w:rsidTr="004D383A">
        <w:tc>
          <w:tcPr>
            <w:tcW w:w="780" w:type="dxa"/>
          </w:tcPr>
          <w:p w14:paraId="56BB1EEF" w14:textId="77777777" w:rsidR="00F37035" w:rsidRPr="00E14948" w:rsidRDefault="00F37035" w:rsidP="002E0FA7">
            <w:pPr>
              <w:spacing w:line="240" w:lineRule="auto"/>
            </w:pPr>
          </w:p>
        </w:tc>
        <w:tc>
          <w:tcPr>
            <w:tcW w:w="318" w:type="dxa"/>
          </w:tcPr>
          <w:p w14:paraId="639E9BC0" w14:textId="77777777" w:rsidR="00F37035" w:rsidRPr="00E14948" w:rsidRDefault="00F37035" w:rsidP="004D383A">
            <w:pPr>
              <w:pStyle w:val="berschrift4"/>
            </w:pPr>
            <w:r w:rsidRPr="00E14948">
              <w:t>b)</w:t>
            </w:r>
          </w:p>
        </w:tc>
        <w:tc>
          <w:tcPr>
            <w:tcW w:w="8187" w:type="dxa"/>
            <w:gridSpan w:val="6"/>
          </w:tcPr>
          <w:p w14:paraId="56CA084A" w14:textId="37DE42D2" w:rsidR="00F37035" w:rsidRPr="00E14948" w:rsidRDefault="00F37035" w:rsidP="002E0FA7">
            <w:pPr>
              <w:pStyle w:val="Text"/>
              <w:ind w:right="3294"/>
            </w:pPr>
            <w:r w:rsidRPr="00E14948">
              <w:t xml:space="preserve">Finde eine passende </w:t>
            </w:r>
            <w:r w:rsidR="00825DFF">
              <w:t>Divisions-Aufgabe</w:t>
            </w:r>
            <w:r w:rsidRPr="00E14948">
              <w:t xml:space="preserve"> zu dem </w:t>
            </w:r>
          </w:p>
          <w:p w14:paraId="1FACDC2C" w14:textId="77777777" w:rsidR="00F37035" w:rsidRPr="00E14948" w:rsidRDefault="00F37035" w:rsidP="002E0FA7">
            <w:pPr>
              <w:pStyle w:val="Text"/>
              <w:ind w:right="3294"/>
            </w:pPr>
            <w:r w:rsidRPr="00E14948">
              <w:t>Bild</w:t>
            </w:r>
            <w:r w:rsidR="005855D4">
              <w:t>.</w:t>
            </w:r>
            <w:r w:rsidR="005855D4" w:rsidRPr="00E14948">
              <w:t xml:space="preserve"> Begründe, warum die Aufgabe passt.</w:t>
            </w:r>
          </w:p>
        </w:tc>
      </w:tr>
      <w:tr w:rsidR="00F37035" w:rsidRPr="00E14948" w14:paraId="68A679F8" w14:textId="77777777" w:rsidTr="005855D4">
        <w:trPr>
          <w:trHeight w:hRule="exact" w:val="227"/>
        </w:trPr>
        <w:tc>
          <w:tcPr>
            <w:tcW w:w="780" w:type="dxa"/>
          </w:tcPr>
          <w:p w14:paraId="70395218" w14:textId="77777777" w:rsidR="00F37035" w:rsidRPr="005855D4" w:rsidRDefault="00F37035" w:rsidP="002E0FA7">
            <w:pPr>
              <w:spacing w:line="240" w:lineRule="auto"/>
              <w:rPr>
                <w:sz w:val="10"/>
                <w:szCs w:val="10"/>
              </w:rPr>
            </w:pPr>
          </w:p>
        </w:tc>
        <w:tc>
          <w:tcPr>
            <w:tcW w:w="318" w:type="dxa"/>
          </w:tcPr>
          <w:p w14:paraId="620F688A" w14:textId="77777777" w:rsidR="00F37035" w:rsidRPr="005855D4" w:rsidRDefault="00F37035" w:rsidP="004D383A">
            <w:pPr>
              <w:pStyle w:val="berschrift4"/>
              <w:rPr>
                <w:sz w:val="10"/>
                <w:szCs w:val="10"/>
              </w:rPr>
            </w:pPr>
          </w:p>
        </w:tc>
        <w:tc>
          <w:tcPr>
            <w:tcW w:w="8187" w:type="dxa"/>
            <w:gridSpan w:val="6"/>
          </w:tcPr>
          <w:p w14:paraId="042A5FB6" w14:textId="77777777" w:rsidR="00F37035" w:rsidRPr="005855D4" w:rsidRDefault="00F37035" w:rsidP="002E0FA7">
            <w:pPr>
              <w:pStyle w:val="Text"/>
              <w:ind w:right="3294"/>
              <w:rPr>
                <w:sz w:val="10"/>
                <w:szCs w:val="10"/>
              </w:rPr>
            </w:pPr>
          </w:p>
        </w:tc>
      </w:tr>
      <w:tr w:rsidR="00F37035" w:rsidRPr="00E14948" w14:paraId="6451C7FF" w14:textId="77777777" w:rsidTr="004D383A">
        <w:tc>
          <w:tcPr>
            <w:tcW w:w="780" w:type="dxa"/>
          </w:tcPr>
          <w:p w14:paraId="55A2096A" w14:textId="77777777" w:rsidR="00F37035" w:rsidRPr="00E14948" w:rsidRDefault="00F37035" w:rsidP="002E0FA7">
            <w:pPr>
              <w:spacing w:line="240" w:lineRule="auto"/>
            </w:pPr>
          </w:p>
        </w:tc>
        <w:tc>
          <w:tcPr>
            <w:tcW w:w="318" w:type="dxa"/>
          </w:tcPr>
          <w:p w14:paraId="44501E0B" w14:textId="77777777" w:rsidR="00F37035" w:rsidRPr="00E14948" w:rsidRDefault="00F37035" w:rsidP="004D383A">
            <w:pPr>
              <w:pStyle w:val="berschrift4"/>
            </w:pPr>
            <w:r>
              <w:t>c)</w:t>
            </w:r>
          </w:p>
        </w:tc>
        <w:tc>
          <w:tcPr>
            <w:tcW w:w="8187" w:type="dxa"/>
            <w:gridSpan w:val="6"/>
          </w:tcPr>
          <w:p w14:paraId="509D7379" w14:textId="51A5D183" w:rsidR="00F37035" w:rsidRDefault="00F37035" w:rsidP="002E0FA7">
            <w:pPr>
              <w:pStyle w:val="Text"/>
              <w:ind w:right="281"/>
            </w:pPr>
            <w:r>
              <w:t>Welche Aufgaben passen noch zu</w:t>
            </w:r>
            <w:r w:rsidR="00825DFF">
              <w:t xml:space="preserve"> dem </w:t>
            </w:r>
            <w:r>
              <w:t xml:space="preserve">Bild </w:t>
            </w:r>
            <w:r>
              <w:br/>
              <w:t>mit den 5er</w:t>
            </w:r>
            <w:r w:rsidR="00E17B19">
              <w:t>-</w:t>
            </w:r>
            <w:r>
              <w:t>Gruppen? Warum?</w:t>
            </w:r>
          </w:p>
          <w:p w14:paraId="4363BCE0" w14:textId="77777777" w:rsidR="00F37035" w:rsidRPr="00E14948" w:rsidRDefault="00F37035" w:rsidP="002E0FA7">
            <w:pPr>
              <w:pStyle w:val="Text"/>
              <w:ind w:right="281"/>
            </w:pPr>
            <w:r>
              <w:t>Wonach wird in diesen Aufgaben gefragt?</w:t>
            </w:r>
          </w:p>
        </w:tc>
      </w:tr>
      <w:tr w:rsidR="004D383A" w:rsidRPr="00E14948" w14:paraId="5EDE7641" w14:textId="77777777" w:rsidTr="004D383A">
        <w:tc>
          <w:tcPr>
            <w:tcW w:w="780" w:type="dxa"/>
          </w:tcPr>
          <w:p w14:paraId="30726DAF" w14:textId="77777777" w:rsidR="004D383A" w:rsidRPr="00E14948" w:rsidRDefault="004D383A" w:rsidP="00AD4928">
            <w:pPr>
              <w:pStyle w:val="Impressum"/>
            </w:pPr>
          </w:p>
        </w:tc>
        <w:tc>
          <w:tcPr>
            <w:tcW w:w="318" w:type="dxa"/>
          </w:tcPr>
          <w:p w14:paraId="30E6A991" w14:textId="77777777" w:rsidR="004D383A" w:rsidRDefault="004D383A" w:rsidP="00AD4928">
            <w:pPr>
              <w:pStyle w:val="Impressum"/>
            </w:pPr>
          </w:p>
        </w:tc>
        <w:tc>
          <w:tcPr>
            <w:tcW w:w="8187" w:type="dxa"/>
            <w:gridSpan w:val="6"/>
          </w:tcPr>
          <w:p w14:paraId="1C03F519" w14:textId="77777777" w:rsidR="004D383A" w:rsidRDefault="004D383A" w:rsidP="00AD4928">
            <w:pPr>
              <w:pStyle w:val="Impressum"/>
            </w:pPr>
          </w:p>
        </w:tc>
      </w:tr>
      <w:tr w:rsidR="00F37035" w:rsidRPr="00E14948" w14:paraId="61047619" w14:textId="77777777" w:rsidTr="002542C1">
        <w:trPr>
          <w:trHeight w:val="740"/>
        </w:trPr>
        <w:tc>
          <w:tcPr>
            <w:tcW w:w="780" w:type="dxa"/>
          </w:tcPr>
          <w:p w14:paraId="28B533BE" w14:textId="767E6A2A" w:rsidR="00F37035" w:rsidRPr="00E14948" w:rsidRDefault="00200F3D" w:rsidP="004D383A">
            <w:pPr>
              <w:pStyle w:val="berschrift3"/>
            </w:pPr>
            <w:r>
              <w:t>2.</w:t>
            </w:r>
            <w:r w:rsidR="0032245A">
              <w:t>8</w:t>
            </w:r>
          </w:p>
        </w:tc>
        <w:tc>
          <w:tcPr>
            <w:tcW w:w="8505" w:type="dxa"/>
            <w:gridSpan w:val="7"/>
          </w:tcPr>
          <w:p w14:paraId="4A8EBD64" w14:textId="3218BD97" w:rsidR="00F37035" w:rsidRPr="004D383A" w:rsidRDefault="00E75ADD" w:rsidP="004D383A">
            <w:pPr>
              <w:pStyle w:val="berschrift3"/>
            </w:pPr>
            <w:r>
              <w:t>Wonach wird gefragt?</w:t>
            </w:r>
          </w:p>
        </w:tc>
      </w:tr>
      <w:tr w:rsidR="00F37035" w:rsidRPr="00E14948" w14:paraId="21401C6F" w14:textId="77777777" w:rsidTr="004D383A">
        <w:trPr>
          <w:trHeight w:val="537"/>
        </w:trPr>
        <w:tc>
          <w:tcPr>
            <w:tcW w:w="780" w:type="dxa"/>
          </w:tcPr>
          <w:p w14:paraId="033395F2" w14:textId="77777777" w:rsidR="00F37035" w:rsidRPr="00E14948" w:rsidRDefault="00F37035" w:rsidP="002E0FA7">
            <w:pPr>
              <w:spacing w:line="240" w:lineRule="auto"/>
            </w:pPr>
          </w:p>
        </w:tc>
        <w:tc>
          <w:tcPr>
            <w:tcW w:w="318" w:type="dxa"/>
          </w:tcPr>
          <w:p w14:paraId="6D0C17DD" w14:textId="77777777" w:rsidR="00F37035" w:rsidRPr="00E14948" w:rsidRDefault="00F37035" w:rsidP="004D383A">
            <w:pPr>
              <w:pStyle w:val="berschrift4"/>
            </w:pPr>
            <w:r w:rsidRPr="00E14948">
              <w:t>a)</w:t>
            </w:r>
          </w:p>
        </w:tc>
        <w:tc>
          <w:tcPr>
            <w:tcW w:w="8187" w:type="dxa"/>
            <w:gridSpan w:val="6"/>
          </w:tcPr>
          <w:p w14:paraId="03FC66E9" w14:textId="24045DA1" w:rsidR="00F37035" w:rsidRPr="00E14948" w:rsidRDefault="001E597C" w:rsidP="002E0FA7">
            <w:pPr>
              <w:pStyle w:val="Text"/>
              <w:ind w:right="-144"/>
            </w:pPr>
            <w:r>
              <w:t>Zeige mit dem</w:t>
            </w:r>
            <w:r w:rsidR="00F37035">
              <w:t xml:space="preserve"> P</w:t>
            </w:r>
            <w:r w:rsidR="00F37035" w:rsidRPr="00E14948">
              <w:t xml:space="preserve">unktefeld 24 </w:t>
            </w:r>
            <w:r w:rsidR="00A95A30">
              <w:t>Punkte</w:t>
            </w:r>
            <w:r w:rsidR="00F37035" w:rsidRPr="00E14948">
              <w:t>.</w:t>
            </w:r>
            <w:r w:rsidR="00F37035">
              <w:t xml:space="preserve"> Bilde Gruppen und finde passende Aufgaben</w:t>
            </w:r>
            <w:r w:rsidR="00F37035" w:rsidRPr="00E14948">
              <w:t>.</w:t>
            </w:r>
          </w:p>
          <w:p w14:paraId="0504B929" w14:textId="77777777" w:rsidR="00F37035" w:rsidRPr="00E14948" w:rsidRDefault="00F37035" w:rsidP="002E0FA7">
            <w:pPr>
              <w:pStyle w:val="Text"/>
            </w:pPr>
          </w:p>
        </w:tc>
      </w:tr>
      <w:tr w:rsidR="00F37035" w:rsidRPr="00E14948" w14:paraId="1F02A502" w14:textId="77777777" w:rsidTr="00A71530">
        <w:tc>
          <w:tcPr>
            <w:tcW w:w="780" w:type="dxa"/>
          </w:tcPr>
          <w:p w14:paraId="338F8D31" w14:textId="77777777" w:rsidR="00F37035" w:rsidRPr="00E14948" w:rsidRDefault="00F37035" w:rsidP="002E0FA7">
            <w:pPr>
              <w:spacing w:line="240" w:lineRule="auto"/>
            </w:pPr>
          </w:p>
        </w:tc>
        <w:tc>
          <w:tcPr>
            <w:tcW w:w="318" w:type="dxa"/>
          </w:tcPr>
          <w:p w14:paraId="2528537D" w14:textId="77777777" w:rsidR="00F37035" w:rsidRPr="00E14948" w:rsidRDefault="00F37035" w:rsidP="004D383A">
            <w:pPr>
              <w:pStyle w:val="berschrift4"/>
            </w:pPr>
          </w:p>
        </w:tc>
        <w:tc>
          <w:tcPr>
            <w:tcW w:w="2835" w:type="dxa"/>
            <w:gridSpan w:val="2"/>
          </w:tcPr>
          <w:p w14:paraId="1717AF37" w14:textId="18858949" w:rsidR="00F37035" w:rsidRPr="00E14948" w:rsidRDefault="00F37035" w:rsidP="002E0FA7">
            <w:pPr>
              <w:pStyle w:val="Text"/>
            </w:pPr>
            <w:r>
              <w:t xml:space="preserve">(1) </w:t>
            </w:r>
            <w:r w:rsidR="009F57A1">
              <w:t>24, davon i</w:t>
            </w:r>
            <w:r w:rsidRPr="00E14948">
              <w:t xml:space="preserve">mmer 4 Punkte </w:t>
            </w:r>
            <w:r w:rsidR="009F57A1">
              <w:br/>
              <w:t xml:space="preserve">     z</w:t>
            </w:r>
            <w:r>
              <w:t xml:space="preserve">usammen, also </w:t>
            </w:r>
            <w:r w:rsidR="007F423C">
              <w:t xml:space="preserve">sechs </w:t>
            </w:r>
            <w:r>
              <w:t>4er:</w:t>
            </w:r>
          </w:p>
          <w:p w14:paraId="02A98B6E" w14:textId="77777777" w:rsidR="00F37035" w:rsidRPr="00E14948" w:rsidRDefault="00F37035" w:rsidP="002E0FA7">
            <w:pPr>
              <w:pStyle w:val="Text"/>
            </w:pPr>
          </w:p>
          <w:p w14:paraId="3D56A226" w14:textId="312A3A9B" w:rsidR="00F37035" w:rsidRPr="00E14948" w:rsidRDefault="00F37035" w:rsidP="002E0FA7">
            <w:pPr>
              <w:pStyle w:val="Text"/>
            </w:pPr>
            <w:r w:rsidRPr="00E14948">
              <w:t xml:space="preserve">      </w:t>
            </w:r>
            <w:r w:rsidR="00825DFF">
              <w:t>Divisions-Aufgabe</w:t>
            </w:r>
            <w:r w:rsidRPr="00E14948">
              <w:t xml:space="preserve">: </w:t>
            </w:r>
            <w:r w:rsidRPr="00E14948">
              <w:br/>
            </w:r>
            <w:r w:rsidRPr="00B678A7">
              <w:rPr>
                <w:color w:val="7F7F7F" w:themeColor="text1" w:themeTint="80"/>
              </w:rPr>
              <w:t xml:space="preserve">      __________________</w:t>
            </w:r>
          </w:p>
          <w:p w14:paraId="3F976592" w14:textId="77777777" w:rsidR="00F37035" w:rsidRDefault="00F37035" w:rsidP="002E0FA7">
            <w:pPr>
              <w:pStyle w:val="Text"/>
            </w:pPr>
          </w:p>
          <w:p w14:paraId="2E2073BF" w14:textId="55D86B1E" w:rsidR="00F37035" w:rsidRPr="00E14948" w:rsidRDefault="00F37035" w:rsidP="002E0FA7">
            <w:pPr>
              <w:pStyle w:val="Text"/>
            </w:pPr>
            <w:r w:rsidRPr="00E14948">
              <w:t xml:space="preserve">      </w:t>
            </w:r>
            <w:r w:rsidR="00825DFF">
              <w:t>Divisions-Aufgabe</w:t>
            </w:r>
            <w:r w:rsidRPr="00E14948">
              <w:t xml:space="preserve">: </w:t>
            </w:r>
            <w:r w:rsidRPr="00E14948">
              <w:br/>
            </w:r>
            <w:r w:rsidRPr="00B678A7">
              <w:rPr>
                <w:color w:val="7F7F7F" w:themeColor="text1" w:themeTint="80"/>
              </w:rPr>
              <w:t xml:space="preserve">      __________________</w:t>
            </w:r>
          </w:p>
          <w:p w14:paraId="2E053AD5" w14:textId="77777777" w:rsidR="00F37035" w:rsidRDefault="00F37035" w:rsidP="002E0FA7">
            <w:pPr>
              <w:pStyle w:val="Text"/>
            </w:pPr>
          </w:p>
          <w:p w14:paraId="19AECC0E" w14:textId="1597751F" w:rsidR="00F37035" w:rsidRPr="00E14948" w:rsidRDefault="00F37035" w:rsidP="002E0FA7">
            <w:pPr>
              <w:pStyle w:val="Text"/>
            </w:pPr>
            <w:r>
              <w:t xml:space="preserve">      </w:t>
            </w:r>
            <w:r w:rsidR="00825DFF">
              <w:t>Multiplikations-Aufgabe</w:t>
            </w:r>
            <w:r w:rsidRPr="00E14948">
              <w:t xml:space="preserve">: </w:t>
            </w:r>
            <w:r w:rsidRPr="00E14948">
              <w:br/>
            </w:r>
            <w:r w:rsidRPr="00B678A7">
              <w:rPr>
                <w:color w:val="7F7F7F" w:themeColor="text1" w:themeTint="80"/>
              </w:rPr>
              <w:t xml:space="preserve">      __________________</w:t>
            </w:r>
          </w:p>
          <w:p w14:paraId="61D70449" w14:textId="77777777" w:rsidR="00F37035" w:rsidRPr="00E14948" w:rsidRDefault="00F37035" w:rsidP="002E0FA7">
            <w:pPr>
              <w:pStyle w:val="Text"/>
            </w:pPr>
          </w:p>
        </w:tc>
        <w:tc>
          <w:tcPr>
            <w:tcW w:w="2693" w:type="dxa"/>
            <w:gridSpan w:val="3"/>
          </w:tcPr>
          <w:p w14:paraId="10CC3E23" w14:textId="55F08372" w:rsidR="00F37035" w:rsidRPr="00E14948" w:rsidRDefault="00B726BD" w:rsidP="002E0FA7">
            <w:pPr>
              <w:pStyle w:val="Text"/>
            </w:pPr>
            <w:r>
              <w:t xml:space="preserve">   (2) 24 in </w:t>
            </w:r>
            <w:r w:rsidR="007F423C">
              <w:t xml:space="preserve">drei </w:t>
            </w:r>
            <w:r w:rsidR="00F37035" w:rsidRPr="00E14948">
              <w:t>8</w:t>
            </w:r>
            <w:r w:rsidR="00F37035">
              <w:t>er-Gruppen:</w:t>
            </w:r>
            <w:r w:rsidR="00F37035">
              <w:br/>
            </w:r>
          </w:p>
          <w:p w14:paraId="0678817C" w14:textId="77777777" w:rsidR="00F37035" w:rsidRPr="00E14948" w:rsidRDefault="00F37035" w:rsidP="002E0FA7">
            <w:pPr>
              <w:pStyle w:val="Text"/>
            </w:pPr>
          </w:p>
          <w:p w14:paraId="580C316F" w14:textId="6E2E025D" w:rsidR="00B678A7" w:rsidRPr="00E14948" w:rsidRDefault="00B678A7" w:rsidP="00B678A7">
            <w:pPr>
              <w:pStyle w:val="Text"/>
            </w:pPr>
            <w:r w:rsidRPr="00E14948">
              <w:t xml:space="preserve">      </w:t>
            </w:r>
            <w:r w:rsidR="00825DFF">
              <w:t>Divisions-Aufgabe</w:t>
            </w:r>
            <w:r w:rsidRPr="00E14948">
              <w:t xml:space="preserve">: </w:t>
            </w:r>
            <w:r w:rsidRPr="00E14948">
              <w:br/>
            </w:r>
            <w:r w:rsidRPr="00B678A7">
              <w:rPr>
                <w:color w:val="7F7F7F" w:themeColor="text1" w:themeTint="80"/>
              </w:rPr>
              <w:t xml:space="preserve">      __________________</w:t>
            </w:r>
          </w:p>
          <w:p w14:paraId="66D162C9" w14:textId="77777777" w:rsidR="00B678A7" w:rsidRDefault="00B678A7" w:rsidP="00B678A7">
            <w:pPr>
              <w:pStyle w:val="Text"/>
            </w:pPr>
          </w:p>
          <w:p w14:paraId="09C7B5B4" w14:textId="2FB1A7BF" w:rsidR="00B678A7" w:rsidRPr="00E14948" w:rsidRDefault="00B678A7" w:rsidP="00B678A7">
            <w:pPr>
              <w:pStyle w:val="Text"/>
            </w:pPr>
            <w:r w:rsidRPr="00E14948">
              <w:t xml:space="preserve">      </w:t>
            </w:r>
            <w:r w:rsidR="00825DFF">
              <w:t>Divisions-Aufgabe</w:t>
            </w:r>
            <w:r w:rsidRPr="00E14948">
              <w:t xml:space="preserve">: </w:t>
            </w:r>
            <w:r w:rsidRPr="00E14948">
              <w:br/>
            </w:r>
            <w:r w:rsidRPr="00B678A7">
              <w:rPr>
                <w:color w:val="7F7F7F" w:themeColor="text1" w:themeTint="80"/>
              </w:rPr>
              <w:t xml:space="preserve">      __________________</w:t>
            </w:r>
          </w:p>
          <w:p w14:paraId="4D927775" w14:textId="77777777" w:rsidR="00B678A7" w:rsidRDefault="00B678A7" w:rsidP="00B678A7">
            <w:pPr>
              <w:pStyle w:val="Text"/>
            </w:pPr>
          </w:p>
          <w:p w14:paraId="06FD9EC5" w14:textId="3D687D79" w:rsidR="00B678A7" w:rsidRPr="00E14948" w:rsidRDefault="00B678A7" w:rsidP="00B678A7">
            <w:pPr>
              <w:pStyle w:val="Text"/>
            </w:pPr>
            <w:r>
              <w:t xml:space="preserve">      </w:t>
            </w:r>
            <w:r w:rsidR="00825DFF">
              <w:t>Multiplikations-Aufgabe</w:t>
            </w:r>
            <w:r w:rsidRPr="00E14948">
              <w:t xml:space="preserve">: </w:t>
            </w:r>
            <w:r w:rsidRPr="00E14948">
              <w:br/>
            </w:r>
            <w:r w:rsidRPr="00B678A7">
              <w:rPr>
                <w:color w:val="7F7F7F" w:themeColor="text1" w:themeTint="80"/>
              </w:rPr>
              <w:t xml:space="preserve">      __________________</w:t>
            </w:r>
          </w:p>
          <w:p w14:paraId="4AC0A82F" w14:textId="77777777" w:rsidR="00F37035" w:rsidRPr="00E14948" w:rsidRDefault="00F37035" w:rsidP="002E0FA7">
            <w:pPr>
              <w:pStyle w:val="Text"/>
            </w:pPr>
          </w:p>
        </w:tc>
        <w:tc>
          <w:tcPr>
            <w:tcW w:w="2659" w:type="dxa"/>
          </w:tcPr>
          <w:p w14:paraId="5C00EAE4" w14:textId="604E1828" w:rsidR="00F37035" w:rsidRPr="00E14948" w:rsidRDefault="00B726BD" w:rsidP="002E0FA7">
            <w:pPr>
              <w:pStyle w:val="Text"/>
            </w:pPr>
            <w:r>
              <w:t xml:space="preserve">  (3) 24 in </w:t>
            </w:r>
            <w:r w:rsidR="007F423C">
              <w:t>zwölf 2er-</w:t>
            </w:r>
            <w:r w:rsidR="00F37035">
              <w:t>Gruppen:</w:t>
            </w:r>
          </w:p>
          <w:p w14:paraId="2A40022C" w14:textId="77777777" w:rsidR="00F37035" w:rsidRPr="00E14948" w:rsidRDefault="00F37035" w:rsidP="002E0FA7">
            <w:pPr>
              <w:pStyle w:val="Text"/>
            </w:pPr>
          </w:p>
          <w:p w14:paraId="74A0278D" w14:textId="77777777" w:rsidR="00F37035" w:rsidRPr="00E14948" w:rsidRDefault="00F37035" w:rsidP="002E0FA7">
            <w:pPr>
              <w:pStyle w:val="Text"/>
            </w:pPr>
            <w:r w:rsidRPr="00E14948">
              <w:t xml:space="preserve">     </w:t>
            </w:r>
          </w:p>
          <w:p w14:paraId="3F1A36B2" w14:textId="2208204B" w:rsidR="00B678A7" w:rsidRPr="00E14948" w:rsidRDefault="00B678A7" w:rsidP="00B678A7">
            <w:pPr>
              <w:pStyle w:val="Text"/>
            </w:pPr>
            <w:r w:rsidRPr="00E14948">
              <w:t xml:space="preserve">      </w:t>
            </w:r>
            <w:r w:rsidR="00825DFF">
              <w:t>Divisions-Aufgabe</w:t>
            </w:r>
            <w:r w:rsidRPr="00E14948">
              <w:t xml:space="preserve">: </w:t>
            </w:r>
            <w:r w:rsidRPr="00E14948">
              <w:br/>
            </w:r>
            <w:r w:rsidRPr="00B678A7">
              <w:rPr>
                <w:color w:val="7F7F7F" w:themeColor="text1" w:themeTint="80"/>
              </w:rPr>
              <w:t xml:space="preserve">      __________________</w:t>
            </w:r>
          </w:p>
          <w:p w14:paraId="6BB128D9" w14:textId="77777777" w:rsidR="00B678A7" w:rsidRDefault="00B678A7" w:rsidP="00B678A7">
            <w:pPr>
              <w:pStyle w:val="Text"/>
            </w:pPr>
          </w:p>
          <w:p w14:paraId="0678F30A" w14:textId="5095F877" w:rsidR="00B678A7" w:rsidRPr="00E14948" w:rsidRDefault="00B678A7" w:rsidP="00B678A7">
            <w:pPr>
              <w:pStyle w:val="Text"/>
            </w:pPr>
            <w:r w:rsidRPr="00E14948">
              <w:t xml:space="preserve">      </w:t>
            </w:r>
            <w:r w:rsidR="00825DFF">
              <w:t>Divisions-Aufgabe</w:t>
            </w:r>
            <w:r w:rsidRPr="00E14948">
              <w:t xml:space="preserve">: </w:t>
            </w:r>
            <w:r w:rsidRPr="00E14948">
              <w:br/>
            </w:r>
            <w:r w:rsidRPr="00B678A7">
              <w:rPr>
                <w:color w:val="7F7F7F" w:themeColor="text1" w:themeTint="80"/>
              </w:rPr>
              <w:t xml:space="preserve">      __________________</w:t>
            </w:r>
          </w:p>
          <w:p w14:paraId="691070D1" w14:textId="77777777" w:rsidR="00B678A7" w:rsidRDefault="00B678A7" w:rsidP="00B678A7">
            <w:pPr>
              <w:pStyle w:val="Text"/>
            </w:pPr>
          </w:p>
          <w:p w14:paraId="36C4E5E2" w14:textId="4B7BD939" w:rsidR="00B678A7" w:rsidRPr="00E14948" w:rsidRDefault="00B678A7" w:rsidP="00B678A7">
            <w:pPr>
              <w:pStyle w:val="Text"/>
            </w:pPr>
            <w:r>
              <w:t xml:space="preserve">      </w:t>
            </w:r>
            <w:r w:rsidR="00825DFF">
              <w:t>Multiplikations-Aufgabe</w:t>
            </w:r>
            <w:r w:rsidRPr="00E14948">
              <w:t xml:space="preserve">: </w:t>
            </w:r>
            <w:r w:rsidRPr="00E14948">
              <w:br/>
            </w:r>
            <w:r w:rsidRPr="00B678A7">
              <w:rPr>
                <w:color w:val="7F7F7F" w:themeColor="text1" w:themeTint="80"/>
              </w:rPr>
              <w:t xml:space="preserve">      __________________</w:t>
            </w:r>
          </w:p>
          <w:p w14:paraId="3AB3CE6B" w14:textId="77777777" w:rsidR="00F37035" w:rsidRPr="00E14948" w:rsidRDefault="00F37035" w:rsidP="002E0FA7">
            <w:pPr>
              <w:pStyle w:val="Text"/>
            </w:pPr>
          </w:p>
        </w:tc>
      </w:tr>
      <w:tr w:rsidR="00F37035" w:rsidRPr="00E14948" w14:paraId="74706A21" w14:textId="77777777" w:rsidTr="004D383A">
        <w:tc>
          <w:tcPr>
            <w:tcW w:w="780" w:type="dxa"/>
          </w:tcPr>
          <w:p w14:paraId="4380F1CD" w14:textId="77777777" w:rsidR="00F37035" w:rsidRPr="00E14948" w:rsidRDefault="00CD3FFB" w:rsidP="002E0FA7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7587A678" wp14:editId="4F70C99B">
                  <wp:extent cx="360000" cy="272386"/>
                  <wp:effectExtent l="0" t="0" r="2540" b="0"/>
                  <wp:docPr id="861689556" name="Grafik 861689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44C92887" w14:textId="77777777" w:rsidR="00F37035" w:rsidRPr="00E14948" w:rsidRDefault="00F37035" w:rsidP="004D383A">
            <w:pPr>
              <w:pStyle w:val="berschrift4"/>
            </w:pPr>
            <w:r w:rsidRPr="00E14948">
              <w:t>b)</w:t>
            </w:r>
          </w:p>
        </w:tc>
        <w:tc>
          <w:tcPr>
            <w:tcW w:w="8187" w:type="dxa"/>
            <w:gridSpan w:val="6"/>
          </w:tcPr>
          <w:p w14:paraId="7424A1D3" w14:textId="680EF92F" w:rsidR="00F37035" w:rsidRPr="00E14948" w:rsidRDefault="00F37035" w:rsidP="002E0FA7">
            <w:pPr>
              <w:pStyle w:val="Text"/>
            </w:pPr>
            <w:r w:rsidRPr="00E14948">
              <w:t xml:space="preserve">Wie </w:t>
            </w:r>
            <w:r w:rsidR="00970686">
              <w:t>kann man</w:t>
            </w:r>
            <w:r w:rsidRPr="00E14948">
              <w:t xml:space="preserve"> bei der Zahl 24 noch</w:t>
            </w:r>
            <w:r w:rsidR="003A0965">
              <w:t xml:space="preserve"> andere</w:t>
            </w:r>
            <w:r w:rsidRPr="00E14948">
              <w:t xml:space="preserve"> </w:t>
            </w:r>
            <w:r w:rsidR="003A0965">
              <w:t>Gruppen bilden</w:t>
            </w:r>
            <w:r w:rsidRPr="00E14948">
              <w:t>?</w:t>
            </w:r>
          </w:p>
          <w:p w14:paraId="3C61133D" w14:textId="0EC3ADC5" w:rsidR="00B726BD" w:rsidRDefault="00F37035" w:rsidP="00B726BD">
            <w:pPr>
              <w:pStyle w:val="Listenabsatz"/>
            </w:pPr>
            <w:r w:rsidRPr="00E14948">
              <w:t>Schreib</w:t>
            </w:r>
            <w:r w:rsidR="00970686">
              <w:t>t</w:t>
            </w:r>
            <w:r w:rsidRPr="00E14948">
              <w:t xml:space="preserve"> die passenden </w:t>
            </w:r>
            <w:r w:rsidR="009B6775">
              <w:t>Divisions</w:t>
            </w:r>
            <w:r w:rsidRPr="00E14948">
              <w:t>-</w:t>
            </w:r>
            <w:r>
              <w:t xml:space="preserve"> und </w:t>
            </w:r>
            <w:r w:rsidR="00825DFF">
              <w:t>Multiplikations-Aufgabe</w:t>
            </w:r>
            <w:r w:rsidRPr="00E14948">
              <w:t>n in</w:t>
            </w:r>
            <w:r w:rsidR="00970686">
              <w:t xml:space="preserve">s </w:t>
            </w:r>
            <w:r w:rsidRPr="00E14948">
              <w:t>Heft.</w:t>
            </w:r>
            <w:r>
              <w:t xml:space="preserve"> </w:t>
            </w:r>
          </w:p>
          <w:p w14:paraId="732BE11A" w14:textId="72EB9092" w:rsidR="00B726BD" w:rsidRDefault="00F37035" w:rsidP="00B726BD">
            <w:pPr>
              <w:pStyle w:val="Listenabsatz"/>
            </w:pPr>
            <w:r>
              <w:t>Erklär</w:t>
            </w:r>
            <w:r w:rsidR="00970686">
              <w:t>t</w:t>
            </w:r>
            <w:r>
              <w:t xml:space="preserve">, warum sie passen. </w:t>
            </w:r>
          </w:p>
          <w:p w14:paraId="75678965" w14:textId="6BDC3AF1" w:rsidR="00F37035" w:rsidRDefault="00F37035" w:rsidP="00B726BD">
            <w:pPr>
              <w:pStyle w:val="Listenabsatz"/>
            </w:pPr>
            <w:r>
              <w:t>Wonach wird bei den Aufgaben jeweils ge</w:t>
            </w:r>
            <w:r w:rsidR="00685C0B">
              <w:t>sucht</w:t>
            </w:r>
            <w:r>
              <w:t>?</w:t>
            </w:r>
          </w:p>
          <w:p w14:paraId="200ED790" w14:textId="77777777" w:rsidR="001D4814" w:rsidRPr="00E14948" w:rsidRDefault="001D4814" w:rsidP="009F57A1"/>
        </w:tc>
      </w:tr>
      <w:tr w:rsidR="00D25926" w:rsidRPr="00E14948" w14:paraId="58655ED8" w14:textId="77777777" w:rsidTr="004D383A">
        <w:tc>
          <w:tcPr>
            <w:tcW w:w="780" w:type="dxa"/>
          </w:tcPr>
          <w:p w14:paraId="17A46462" w14:textId="77777777" w:rsidR="00D25926" w:rsidRDefault="00D25926" w:rsidP="00D25926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10" behindDoc="0" locked="0" layoutInCell="1" allowOverlap="1" wp14:anchorId="1520B7B8" wp14:editId="2AF5B967">
                      <wp:simplePos x="0" y="0"/>
                      <wp:positionH relativeFrom="column">
                        <wp:posOffset>-170</wp:posOffset>
                      </wp:positionH>
                      <wp:positionV relativeFrom="paragraph">
                        <wp:posOffset>8281</wp:posOffset>
                      </wp:positionV>
                      <wp:extent cx="287655" cy="183515"/>
                      <wp:effectExtent l="0" t="0" r="0" b="6985"/>
                      <wp:wrapNone/>
                      <wp:docPr id="43" name="Gruppieren 806">
                        <a:hlinkClick xmlns:a="http://schemas.openxmlformats.org/drawingml/2006/main" r:id="rId156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655" cy="183515"/>
                                <a:chOff x="0" y="0"/>
                                <a:chExt cx="287655" cy="183515"/>
                              </a:xfrm>
                            </wpg:grpSpPr>
                            <wpg:grpSp>
                              <wpg:cNvPr id="44" name="Gruppieren 3">
                                <a:hlinkClick r:id="rId58"/>
                              </wpg:cNvPr>
                              <wpg:cNvGrpSpPr/>
                              <wpg:grpSpPr>
                                <a:xfrm>
                                  <a:off x="0" y="0"/>
                                  <a:ext cx="287655" cy="183515"/>
                                  <a:chOff x="0" y="0"/>
                                  <a:chExt cx="288000" cy="184046"/>
                                </a:xfrm>
                                <a:solidFill>
                                  <a:srgbClr val="327A86"/>
                                </a:solidFill>
                              </wpg:grpSpPr>
                              <wps:wsp>
                                <wps:cNvPr id="45" name="Abgerundetes Rechteck 1">
                                  <a:hlinkClick r:id="rId156"/>
                                </wps:cNvPr>
                                <wps:cNvSpPr>
                                  <a:spLocks noChangeAspect="1"/>
                                </wps:cNvSpPr>
                                <wps:spPr>
                                  <a:xfrm flipV="1">
                                    <a:off x="0" y="0"/>
                                    <a:ext cx="288000" cy="184046"/>
                                  </a:xfrm>
                                  <a:prstGeom prst="round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" name="Dreieck 2"/>
                                <wps:cNvSpPr/>
                                <wps:spPr>
                                  <a:xfrm rot="5400000">
                                    <a:off x="90805" y="32385"/>
                                    <a:ext cx="108000" cy="108000"/>
                                  </a:xfrm>
                                  <a:prstGeom prst="triangl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7" name="Dreieck 804"/>
                              <wps:cNvSpPr/>
                              <wps:spPr>
                                <a:xfrm rot="5400000">
                                  <a:off x="94451" y="33177"/>
                                  <a:ext cx="107755" cy="118734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E6E7F2" id="Gruppieren 806" o:spid="_x0000_s1026" href="https://mathe-sicher-koennen.dzlm.de/erklaervideos?nid=714" style="position:absolute;margin-left:0;margin-top:.65pt;width:22.65pt;height:14.45pt;z-index:251652410" coordsize="287655,183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" o:button="t">
                      <v:group id="Gruppieren 3" o:spid="_x0000_s1027" href="https://mathe-sicher-koennen.dzlm.de/erklaervideos?nid=711" style="position:absolute;width:287655;height:183515" coordsize="288000,184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" o:button="t">
                        <v:roundrect id="Abgerundetes Rechteck 1" o:spid="_x0000_s1028" href="https://mathe-sicher-koennen.dzlm.de/erklaervideos?nid=714" style="position:absolute;width:288000;height:184046;flip:y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" o:button="t" filled="f" stroked="f" strokeweight="1pt">
                          <v:fill o:detectmouseclick="t"/>
                          <v:stroke joinstyle="miter"/>
                          <o:lock v:ext="edit" aspectratio="t"/>
                        </v:roundrect>
                        <v:shape id="Dreieck 2" o:spid="_x0000_s1029" type="#_x0000_t5" style="position:absolute;left:90805;top:32385;width:108000;height:10800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" filled="f" stroked="f" strokeweight="1pt"/>
                      </v:group>
                      <v:shape id="Dreieck 804" o:spid="_x0000_s1030" type="#_x0000_t5" style="position:absolute;left:94451;top:33177;width:107755;height:11873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" fillcolor="white [3212]" stroked="f" strokeweight="1pt"/>
                    </v:group>
                  </w:pict>
                </mc:Fallback>
              </mc:AlternateContent>
            </w:r>
          </w:p>
          <w:p w14:paraId="18ABC8C3" w14:textId="77777777" w:rsidR="00D25926" w:rsidRDefault="00D25926" w:rsidP="00D25926">
            <w:pPr>
              <w:spacing w:line="240" w:lineRule="auto"/>
              <w:rPr>
                <w:noProof/>
              </w:rPr>
            </w:pPr>
          </w:p>
        </w:tc>
        <w:tc>
          <w:tcPr>
            <w:tcW w:w="318" w:type="dxa"/>
          </w:tcPr>
          <w:p w14:paraId="1141AD6B" w14:textId="77777777" w:rsidR="00D25926" w:rsidRPr="00E14948" w:rsidRDefault="00D25926" w:rsidP="00D25926">
            <w:pPr>
              <w:pStyle w:val="berschrift4"/>
            </w:pPr>
            <w:r>
              <w:t>c)</w:t>
            </w:r>
          </w:p>
        </w:tc>
        <w:tc>
          <w:tcPr>
            <w:tcW w:w="8187" w:type="dxa"/>
            <w:gridSpan w:val="6"/>
          </w:tcPr>
          <w:p w14:paraId="0A865424" w14:textId="7ACE2BA1" w:rsidR="00685C0B" w:rsidRDefault="008006E4" w:rsidP="00D25926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1652409" behindDoc="0" locked="0" layoutInCell="1" allowOverlap="1" wp14:anchorId="51EF749F" wp14:editId="48932149">
                  <wp:simplePos x="0" y="0"/>
                  <wp:positionH relativeFrom="column">
                    <wp:posOffset>4305300</wp:posOffset>
                  </wp:positionH>
                  <wp:positionV relativeFrom="paragraph">
                    <wp:posOffset>-260985</wp:posOffset>
                  </wp:positionV>
                  <wp:extent cx="754380" cy="754380"/>
                  <wp:effectExtent l="0" t="0" r="7620" b="7620"/>
                  <wp:wrapNone/>
                  <wp:docPr id="42" name="Grafik 42">
                    <a:hlinkClick xmlns:a="http://schemas.openxmlformats.org/drawingml/2006/main" r:id="rId1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Grafik 42">
                            <a:hlinkClick r:id="rId156"/>
                          </pic:cNvPr>
                          <pic:cNvPicPr/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" cy="75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25926">
              <w:t xml:space="preserve">Schaue </w:t>
            </w:r>
            <w:r w:rsidR="009F57A1">
              <w:t xml:space="preserve">mit anderen Personen </w:t>
            </w:r>
            <w:r w:rsidR="00D25926">
              <w:t xml:space="preserve">(z.B. mit Eltern) das Erklärvideo. </w:t>
            </w:r>
          </w:p>
          <w:p w14:paraId="1F6F946E" w14:textId="7921F570" w:rsidR="00685C0B" w:rsidRDefault="00D25926" w:rsidP="00D25926">
            <w:pPr>
              <w:pStyle w:val="Text"/>
            </w:pPr>
            <w:r>
              <w:t xml:space="preserve">Erstellt zusammen ein </w:t>
            </w:r>
            <w:r w:rsidR="00A756C0">
              <w:t>P</w:t>
            </w:r>
            <w:r>
              <w:t>lakat</w:t>
            </w:r>
            <w:r w:rsidR="00A756C0">
              <w:t xml:space="preserve"> mit </w:t>
            </w:r>
            <w:r w:rsidR="00685C0B">
              <w:t xml:space="preserve">einem </w:t>
            </w:r>
            <w:r w:rsidR="00A756C0">
              <w:t>Beispiel</w:t>
            </w:r>
            <w:r w:rsidR="00685C0B">
              <w:t xml:space="preserve"> und einer Erklärung</w:t>
            </w:r>
            <w:r>
              <w:t>,</w:t>
            </w:r>
          </w:p>
          <w:p w14:paraId="1FA6ADC7" w14:textId="26D1D56E" w:rsidR="00D25926" w:rsidRPr="00E14948" w:rsidRDefault="00D25926" w:rsidP="00D25926">
            <w:pPr>
              <w:pStyle w:val="Text"/>
            </w:pPr>
            <w:r>
              <w:t xml:space="preserve">wie man zu einem Bild drei Aufgaben findet. </w:t>
            </w:r>
          </w:p>
        </w:tc>
      </w:tr>
    </w:tbl>
    <w:p w14:paraId="43F45D1C" w14:textId="51674B36" w:rsidR="00F37035" w:rsidRDefault="00F37035" w:rsidP="00F37035">
      <w:pPr>
        <w:spacing w:line="240" w:lineRule="auto"/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1275"/>
        <w:gridCol w:w="1134"/>
        <w:gridCol w:w="486"/>
        <w:gridCol w:w="1323"/>
        <w:gridCol w:w="1323"/>
        <w:gridCol w:w="2646"/>
      </w:tblGrid>
      <w:tr w:rsidR="009F57A1" w:rsidRPr="00E14948" w14:paraId="0BF2E91D" w14:textId="77777777" w:rsidTr="002542C1">
        <w:trPr>
          <w:trHeight w:val="708"/>
        </w:trPr>
        <w:tc>
          <w:tcPr>
            <w:tcW w:w="780" w:type="dxa"/>
          </w:tcPr>
          <w:p w14:paraId="1F6AC70B" w14:textId="4030ABC6" w:rsidR="009F57A1" w:rsidRPr="00E14948" w:rsidRDefault="009F57A1" w:rsidP="00054386">
            <w:pPr>
              <w:pStyle w:val="berschrift3"/>
            </w:pPr>
            <w:r>
              <w:t>2.</w:t>
            </w:r>
            <w:r w:rsidR="0032245A">
              <w:t>9</w:t>
            </w:r>
          </w:p>
        </w:tc>
        <w:tc>
          <w:tcPr>
            <w:tcW w:w="8505" w:type="dxa"/>
            <w:gridSpan w:val="7"/>
          </w:tcPr>
          <w:p w14:paraId="5E62B627" w14:textId="02BD2825" w:rsidR="009F57A1" w:rsidRPr="00E14948" w:rsidRDefault="008006E4" w:rsidP="00054386">
            <w:pPr>
              <w:pStyle w:val="berschrift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32368" behindDoc="0" locked="0" layoutInCell="1" allowOverlap="1" wp14:anchorId="79BF17F6" wp14:editId="0F29D647">
                      <wp:simplePos x="0" y="0"/>
                      <wp:positionH relativeFrom="column">
                        <wp:posOffset>4257358</wp:posOffset>
                      </wp:positionH>
                      <wp:positionV relativeFrom="paragraph">
                        <wp:posOffset>-189230</wp:posOffset>
                      </wp:positionV>
                      <wp:extent cx="1362394" cy="371475"/>
                      <wp:effectExtent l="0" t="0" r="0" b="0"/>
                      <wp:wrapNone/>
                      <wp:docPr id="306709797" name="Textfeld 74">
                        <a:hlinkClick xmlns:a="http://schemas.openxmlformats.org/drawingml/2006/main" r:id="rId60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394" cy="371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AC44EE" w14:textId="50494295" w:rsidR="008006E4" w:rsidRPr="00385C81" w:rsidRDefault="008006E4" w:rsidP="008006E4">
                                  <w:pPr>
                                    <w:spacing w:line="240" w:lineRule="auto"/>
                                    <w:rPr>
                                      <w:rFonts w:cstheme="minorHAnsi"/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</w:pPr>
                                  <w:hyperlink r:id="rId158" w:history="1">
                                    <w:r w:rsidRPr="00385C81">
                                      <w:rPr>
                                        <w:rStyle w:val="Hyperlink"/>
                                        <w:rFonts w:cstheme="minorHAnsi"/>
                                        <w:sz w:val="14"/>
                                        <w:szCs w:val="14"/>
                                        <w:u w:val="none"/>
                                      </w:rPr>
                                      <w:t>mathe-sicher-koennen.dzlm.de/</w:t>
                                    </w:r>
                                    <w:r w:rsidRPr="00385C81">
                                      <w:rPr>
                                        <w:rStyle w:val="Hyperlink"/>
                                        <w:rFonts w:cstheme="minorHAnsi"/>
                                        <w:sz w:val="14"/>
                                        <w:szCs w:val="14"/>
                                        <w:u w:val="none"/>
                                      </w:rPr>
                                      <w:br/>
                                    </w:r>
                                    <w:proofErr w:type="spellStart"/>
                                    <w:r w:rsidRPr="00385C81">
                                      <w:rPr>
                                        <w:rStyle w:val="Hyperlink"/>
                                        <w:rFonts w:cstheme="minorHAnsi"/>
                                        <w:sz w:val="14"/>
                                        <w:szCs w:val="14"/>
                                        <w:u w:val="none"/>
                                      </w:rPr>
                                      <w:t>erklaervideos?nid</w:t>
                                    </w:r>
                                    <w:proofErr w:type="spellEnd"/>
                                    <w:r w:rsidRPr="00385C81">
                                      <w:rPr>
                                        <w:rStyle w:val="Hyperlink"/>
                                        <w:rFonts w:cstheme="minorHAnsi"/>
                                        <w:sz w:val="14"/>
                                        <w:szCs w:val="14"/>
                                        <w:u w:val="none"/>
                                      </w:rPr>
                                      <w:t>=714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BF17F6" id="_x0000_s1199" type="#_x0000_t202" href="https://mathe-sicher-koennen.dzlm.de/erklaervideos?nid=712" style="position:absolute;margin-left:335.25pt;margin-top:-14.9pt;width:107.3pt;height:29.25pt;z-index:25233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" o:button="t" filled="f" stroked="f" strokeweight=".5pt">
                      <v:fill o:detectmouseclick="t"/>
                      <v:textbox>
                        <w:txbxContent>
                          <w:p w14:paraId="40AC44EE" w14:textId="50494295" w:rsidR="008006E4" w:rsidRPr="00385C81" w:rsidRDefault="004313C2" w:rsidP="008006E4">
                            <w:pPr>
                              <w:spacing w:line="240" w:lineRule="auto"/>
                              <w:rPr>
                                <w:rFonts w:cstheme="minorHAnsi"/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hyperlink r:id="rId159" w:history="1">
                              <w:r w:rsidR="008006E4" w:rsidRPr="00385C81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  <w:u w:val="none"/>
                                </w:rPr>
                                <w:t>mathe-sicher-koennen.dzlm.de/</w:t>
                              </w:r>
                              <w:r w:rsidR="008006E4" w:rsidRPr="00385C81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  <w:u w:val="none"/>
                                </w:rPr>
                                <w:br/>
                              </w:r>
                              <w:proofErr w:type="spellStart"/>
                              <w:r w:rsidR="008006E4" w:rsidRPr="00385C81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  <w:u w:val="none"/>
                                </w:rPr>
                                <w:t>erklaervideos?nid</w:t>
                              </w:r>
                              <w:proofErr w:type="spellEnd"/>
                              <w:r w:rsidR="008006E4" w:rsidRPr="00385C81">
                                <w:rPr>
                                  <w:rStyle w:val="Hyperlink"/>
                                  <w:rFonts w:cstheme="minorHAnsi"/>
                                  <w:sz w:val="14"/>
                                  <w:szCs w:val="14"/>
                                  <w:u w:val="none"/>
                                </w:rPr>
                                <w:t>=714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A42BE">
              <w:t xml:space="preserve">Divisions-Aufgaben </w:t>
            </w:r>
            <w:r w:rsidR="009F57A1" w:rsidRPr="00E14948">
              <w:t xml:space="preserve">auf dem </w:t>
            </w:r>
            <w:r w:rsidR="009F57A1">
              <w:t>P</w:t>
            </w:r>
            <w:r w:rsidR="009F57A1" w:rsidRPr="00E14948">
              <w:t>unktefeld</w:t>
            </w:r>
          </w:p>
        </w:tc>
      </w:tr>
      <w:tr w:rsidR="009F57A1" w:rsidRPr="00E14948" w14:paraId="2817ABA5" w14:textId="77777777" w:rsidTr="00054386">
        <w:trPr>
          <w:trHeight w:val="1615"/>
        </w:trPr>
        <w:tc>
          <w:tcPr>
            <w:tcW w:w="780" w:type="dxa"/>
          </w:tcPr>
          <w:p w14:paraId="00E5A314" w14:textId="77777777" w:rsidR="009F57A1" w:rsidRDefault="009F57A1" w:rsidP="00054386">
            <w:pPr>
              <w:spacing w:line="240" w:lineRule="auto"/>
              <w:rPr>
                <w:color w:val="008000"/>
              </w:rPr>
            </w:pPr>
          </w:p>
          <w:p w14:paraId="04ADE9D2" w14:textId="77777777" w:rsidR="009F57A1" w:rsidRDefault="009F57A1" w:rsidP="00054386">
            <w:pPr>
              <w:spacing w:line="240" w:lineRule="auto"/>
              <w:rPr>
                <w:color w:val="008000"/>
              </w:rPr>
            </w:pPr>
          </w:p>
          <w:p w14:paraId="1EEFCF92" w14:textId="77777777" w:rsidR="009F57A1" w:rsidRDefault="009F57A1" w:rsidP="00054386">
            <w:pPr>
              <w:spacing w:line="240" w:lineRule="auto"/>
              <w:rPr>
                <w:color w:val="008000"/>
              </w:rPr>
            </w:pPr>
          </w:p>
          <w:p w14:paraId="70FACE71" w14:textId="77777777" w:rsidR="009F57A1" w:rsidRDefault="009F57A1" w:rsidP="00054386">
            <w:pPr>
              <w:spacing w:line="240" w:lineRule="auto"/>
              <w:rPr>
                <w:color w:val="008000"/>
              </w:rPr>
            </w:pPr>
          </w:p>
          <w:p w14:paraId="60CEC8A9" w14:textId="33F16E61" w:rsidR="009F57A1" w:rsidRPr="00E14948" w:rsidRDefault="009F57A1" w:rsidP="00054386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77F4EA5C" w14:textId="77777777" w:rsidR="009F57A1" w:rsidRPr="00E14948" w:rsidRDefault="009F57A1" w:rsidP="00054386">
            <w:pPr>
              <w:pStyle w:val="berschrift4"/>
            </w:pPr>
            <w:r w:rsidRPr="00E14948">
              <w:t>a)</w:t>
            </w:r>
          </w:p>
        </w:tc>
        <w:tc>
          <w:tcPr>
            <w:tcW w:w="8187" w:type="dxa"/>
            <w:gridSpan w:val="6"/>
          </w:tcPr>
          <w:p w14:paraId="09CFCC01" w14:textId="2057B453" w:rsidR="009F57A1" w:rsidRPr="00E14948" w:rsidRDefault="009F57A1" w:rsidP="00054386">
            <w:pPr>
              <w:pStyle w:val="Text"/>
            </w:pPr>
            <w:r w:rsidRPr="00E14948">
              <w:t xml:space="preserve">Emily will die Aufgabe </w:t>
            </w:r>
            <w:r w:rsidRPr="00B678A7">
              <w:rPr>
                <w:rFonts w:ascii="Comic Sans MS" w:hAnsi="Comic Sans MS"/>
                <w:b/>
              </w:rPr>
              <w:t>36 : 6</w:t>
            </w:r>
            <w:r w:rsidRPr="00E14948">
              <w:t xml:space="preserve"> ausrechnen. </w:t>
            </w:r>
          </w:p>
          <w:p w14:paraId="03D1EA27" w14:textId="5AF5ADA8" w:rsidR="009F57A1" w:rsidRPr="00E14948" w:rsidRDefault="009F57A1" w:rsidP="00054386">
            <w:pPr>
              <w:pStyle w:val="Text"/>
            </w:pPr>
            <w:r w:rsidRPr="00E14948">
              <w:t xml:space="preserve">Sie hat die Zahl 36 mit dem </w:t>
            </w:r>
          </w:p>
          <w:p w14:paraId="27109EF4" w14:textId="3ABB7FE8" w:rsidR="009F57A1" w:rsidRPr="00E14948" w:rsidRDefault="00A71530" w:rsidP="00054386">
            <w:pPr>
              <w:pStyle w:val="Text"/>
            </w:pPr>
            <w:r>
              <w:t>Punktefeld</w:t>
            </w:r>
            <w:r w:rsidR="009F57A1" w:rsidRPr="00E14948">
              <w:t xml:space="preserve"> dargestellt.</w:t>
            </w:r>
          </w:p>
          <w:p w14:paraId="43AEC6BD" w14:textId="77777777" w:rsidR="009F57A1" w:rsidRPr="00E14948" w:rsidRDefault="009F57A1" w:rsidP="00054386">
            <w:pPr>
              <w:pStyle w:val="Listenabsatz"/>
            </w:pPr>
            <w:r w:rsidRPr="00E14948">
              <w:t>Wie muss sie nun weiter vorgehen?</w:t>
            </w:r>
          </w:p>
          <w:p w14:paraId="230B212B" w14:textId="77777777" w:rsidR="009F57A1" w:rsidRPr="00E14948" w:rsidRDefault="009F57A1" w:rsidP="00054386">
            <w:pPr>
              <w:pStyle w:val="Listenabsatz"/>
            </w:pPr>
            <w:r>
              <w:t>Z</w:t>
            </w:r>
            <w:r w:rsidRPr="00E14948">
              <w:t>eichne ein</w:t>
            </w:r>
            <w:r>
              <w:t xml:space="preserve"> und erkläre</w:t>
            </w:r>
            <w:r w:rsidRPr="00E14948">
              <w:t>.</w:t>
            </w:r>
          </w:p>
          <w:p w14:paraId="7D0446A9" w14:textId="77777777" w:rsidR="009F57A1" w:rsidRPr="00E14948" w:rsidRDefault="009F57A1" w:rsidP="00054386">
            <w:pPr>
              <w:pStyle w:val="Text"/>
            </w:pPr>
          </w:p>
        </w:tc>
      </w:tr>
      <w:tr w:rsidR="009F57A1" w:rsidRPr="00E14948" w14:paraId="7F79F80F" w14:textId="77777777" w:rsidTr="00054386">
        <w:tc>
          <w:tcPr>
            <w:tcW w:w="780" w:type="dxa"/>
          </w:tcPr>
          <w:p w14:paraId="2F20A226" w14:textId="38FAA5EF" w:rsidR="009F57A1" w:rsidRPr="00E14948" w:rsidRDefault="00970686" w:rsidP="00054386">
            <w:pPr>
              <w:spacing w:line="240" w:lineRule="auto"/>
              <w:rPr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02BC8FFA" wp14:editId="56279BDC">
                  <wp:extent cx="360000" cy="272386"/>
                  <wp:effectExtent l="0" t="0" r="2540" b="0"/>
                  <wp:docPr id="1994453849" name="Grafik 1994453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11F9510B" w14:textId="77777777" w:rsidR="009F57A1" w:rsidRPr="00E14948" w:rsidRDefault="009F57A1" w:rsidP="00054386">
            <w:pPr>
              <w:pStyle w:val="berschrift4"/>
            </w:pPr>
            <w:r w:rsidRPr="00E14948">
              <w:t>b)</w:t>
            </w:r>
          </w:p>
        </w:tc>
        <w:tc>
          <w:tcPr>
            <w:tcW w:w="8187" w:type="dxa"/>
            <w:gridSpan w:val="6"/>
          </w:tcPr>
          <w:p w14:paraId="24A6C02E" w14:textId="6BD6EAF8" w:rsidR="009F57A1" w:rsidRDefault="009F57A1" w:rsidP="00054386">
            <w:pPr>
              <w:pStyle w:val="Text"/>
              <w:ind w:right="3152"/>
            </w:pPr>
            <w:r w:rsidRPr="00E14948">
              <w:t>Lös</w:t>
            </w:r>
            <w:r w:rsidR="00970686">
              <w:t>t</w:t>
            </w:r>
            <w:r w:rsidRPr="00E14948">
              <w:t xml:space="preserve"> die </w:t>
            </w:r>
            <w:r w:rsidR="00825DFF">
              <w:t>Divisions-Aufgabe</w:t>
            </w:r>
            <w:r w:rsidRPr="00E14948">
              <w:t xml:space="preserve">n mit </w:t>
            </w:r>
            <w:r>
              <w:t>dem P</w:t>
            </w:r>
            <w:r w:rsidRPr="00E14948">
              <w:t>unktefeld.</w:t>
            </w:r>
          </w:p>
          <w:p w14:paraId="2C276C7E" w14:textId="77777777" w:rsidR="009F57A1" w:rsidRPr="00E14948" w:rsidRDefault="009F57A1" w:rsidP="00054386">
            <w:pPr>
              <w:pStyle w:val="Text"/>
              <w:ind w:right="3152"/>
            </w:pPr>
            <w:r>
              <w:t>Wie helfen die ersten zwei Aufgaben für die dritte?</w:t>
            </w:r>
          </w:p>
        </w:tc>
      </w:tr>
      <w:tr w:rsidR="009F57A1" w:rsidRPr="00E14948" w14:paraId="2D6E58F3" w14:textId="77777777" w:rsidTr="009B6775">
        <w:tc>
          <w:tcPr>
            <w:tcW w:w="780" w:type="dxa"/>
          </w:tcPr>
          <w:p w14:paraId="052E52EF" w14:textId="77777777" w:rsidR="009F57A1" w:rsidRPr="00E14948" w:rsidRDefault="009F57A1" w:rsidP="00054386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5D305B7C" w14:textId="77777777" w:rsidR="009F57A1" w:rsidRPr="00E14948" w:rsidRDefault="009F57A1" w:rsidP="00054386">
            <w:pPr>
              <w:pStyle w:val="DialogAufgabeNummerV"/>
              <w:widowControl w:val="0"/>
              <w:spacing w:line="240" w:lineRule="auto"/>
              <w:rPr>
                <w:rFonts w:ascii="Cambria" w:hAnsi="Cambria"/>
                <w:color w:val="76923C"/>
              </w:rPr>
            </w:pPr>
          </w:p>
        </w:tc>
        <w:tc>
          <w:tcPr>
            <w:tcW w:w="1275" w:type="dxa"/>
          </w:tcPr>
          <w:p w14:paraId="676CAD16" w14:textId="2DF7FC18" w:rsidR="009F57A1" w:rsidRPr="00E14948" w:rsidRDefault="009F57A1" w:rsidP="00054386">
            <w:pPr>
              <w:pStyle w:val="Text"/>
            </w:pPr>
            <w:r w:rsidRPr="00E14948">
              <w:t>(1) 60 : 6</w:t>
            </w:r>
          </w:p>
        </w:tc>
        <w:tc>
          <w:tcPr>
            <w:tcW w:w="1134" w:type="dxa"/>
          </w:tcPr>
          <w:p w14:paraId="5AF94781" w14:textId="0E618CCF" w:rsidR="009F57A1" w:rsidRPr="00E14948" w:rsidRDefault="009F57A1" w:rsidP="00054386">
            <w:pPr>
              <w:pStyle w:val="Text"/>
            </w:pPr>
            <w:r>
              <w:t>(</w:t>
            </w:r>
            <w:r w:rsidR="00A95A30">
              <w:t>2</w:t>
            </w:r>
            <w:r>
              <w:t xml:space="preserve">) </w:t>
            </w:r>
            <w:r w:rsidR="00A95A30" w:rsidRPr="00E14948">
              <w:t>24 : 6</w:t>
            </w:r>
          </w:p>
        </w:tc>
        <w:tc>
          <w:tcPr>
            <w:tcW w:w="5778" w:type="dxa"/>
            <w:gridSpan w:val="4"/>
          </w:tcPr>
          <w:p w14:paraId="2838FDD3" w14:textId="1D5AB2BA" w:rsidR="009F57A1" w:rsidRPr="00E14948" w:rsidRDefault="00125106" w:rsidP="00054386">
            <w:pPr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52419" behindDoc="0" locked="0" layoutInCell="1" allowOverlap="1" wp14:anchorId="38972B40" wp14:editId="503F5F53">
                  <wp:simplePos x="0" y="0"/>
                  <wp:positionH relativeFrom="column">
                    <wp:posOffset>1571569</wp:posOffset>
                  </wp:positionH>
                  <wp:positionV relativeFrom="paragraph">
                    <wp:posOffset>-1615440</wp:posOffset>
                  </wp:positionV>
                  <wp:extent cx="2085975" cy="2028825"/>
                  <wp:effectExtent l="0" t="0" r="9525" b="9525"/>
                  <wp:wrapNone/>
                  <wp:docPr id="505" name="Grafik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" name="B3.5a.eps"/>
                          <pic:cNvPicPr/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85C0B" w:rsidRPr="00E14948">
              <w:t>(3) 84 : 6</w:t>
            </w:r>
          </w:p>
        </w:tc>
      </w:tr>
      <w:tr w:rsidR="00F37035" w:rsidRPr="00E14948" w14:paraId="4DF8C7E6" w14:textId="77777777" w:rsidTr="00F50DC9">
        <w:tc>
          <w:tcPr>
            <w:tcW w:w="780" w:type="dxa"/>
          </w:tcPr>
          <w:p w14:paraId="10A4D072" w14:textId="77777777" w:rsidR="00F37035" w:rsidRPr="00E14948" w:rsidRDefault="00200F3D" w:rsidP="004D383A">
            <w:pPr>
              <w:pStyle w:val="berschrift3"/>
              <w:rPr>
                <w:color w:val="008000"/>
              </w:rPr>
            </w:pPr>
            <w:r>
              <w:lastRenderedPageBreak/>
              <w:t>2.10</w:t>
            </w:r>
          </w:p>
        </w:tc>
        <w:tc>
          <w:tcPr>
            <w:tcW w:w="8505" w:type="dxa"/>
            <w:gridSpan w:val="7"/>
          </w:tcPr>
          <w:p w14:paraId="1DDD4DA7" w14:textId="0265D649" w:rsidR="00F37035" w:rsidRPr="00E14948" w:rsidRDefault="001A42BE" w:rsidP="004D383A">
            <w:pPr>
              <w:pStyle w:val="berschrift3"/>
            </w:pPr>
            <w:r>
              <w:t xml:space="preserve">Divisions-Aufgaben </w:t>
            </w:r>
            <w:r w:rsidR="00F37035" w:rsidRPr="00E14948">
              <w:t>mit Multiplikation lösen</w:t>
            </w:r>
          </w:p>
        </w:tc>
      </w:tr>
      <w:tr w:rsidR="00F37035" w:rsidRPr="00E14948" w14:paraId="2EF55F58" w14:textId="77777777" w:rsidTr="00A71530">
        <w:tc>
          <w:tcPr>
            <w:tcW w:w="780" w:type="dxa"/>
          </w:tcPr>
          <w:p w14:paraId="5C19A04A" w14:textId="77777777" w:rsidR="00F37035" w:rsidRPr="00E14948" w:rsidRDefault="00F3703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5E2719A3" w14:textId="77777777" w:rsidR="00F37035" w:rsidRPr="00E14948" w:rsidRDefault="00F37035" w:rsidP="004D383A">
            <w:pPr>
              <w:pStyle w:val="berschrift4"/>
            </w:pPr>
            <w:r w:rsidRPr="00E14948">
              <w:t>a</w:t>
            </w:r>
            <w:r>
              <w:t>)</w:t>
            </w:r>
          </w:p>
        </w:tc>
        <w:tc>
          <w:tcPr>
            <w:tcW w:w="8187" w:type="dxa"/>
            <w:gridSpan w:val="6"/>
          </w:tcPr>
          <w:p w14:paraId="1D0F6B7E" w14:textId="1E13F7ED" w:rsidR="00F37035" w:rsidRDefault="00F37035" w:rsidP="002E0FA7">
            <w:pPr>
              <w:pStyle w:val="Text"/>
            </w:pPr>
            <w:r w:rsidRPr="00E14948">
              <w:t xml:space="preserve">Löse die Aufgaben zuerst im Kopf, indem du eine passende </w:t>
            </w:r>
            <w:r w:rsidR="00825DFF">
              <w:t>Multiplikations-Aufgabe</w:t>
            </w:r>
            <w:r w:rsidRPr="00E14948">
              <w:t xml:space="preserve"> suchst. Kontrolliere dann mit dem Punktefeld und dem Malwinkel.</w:t>
            </w:r>
          </w:p>
          <w:p w14:paraId="739B7C1D" w14:textId="77777777" w:rsidR="00F37035" w:rsidRPr="00E14948" w:rsidRDefault="00F37035" w:rsidP="002E0FA7">
            <w:pPr>
              <w:pStyle w:val="Text"/>
            </w:pPr>
          </w:p>
        </w:tc>
      </w:tr>
      <w:tr w:rsidR="00970686" w:rsidRPr="00E14948" w14:paraId="455AC5FD" w14:textId="77777777" w:rsidTr="00A71530">
        <w:tc>
          <w:tcPr>
            <w:tcW w:w="780" w:type="dxa"/>
          </w:tcPr>
          <w:p w14:paraId="7053E199" w14:textId="77777777" w:rsidR="00970686" w:rsidRPr="00E14948" w:rsidRDefault="00970686" w:rsidP="00970686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5D02A2C4" w14:textId="77777777" w:rsidR="00970686" w:rsidRPr="00E14948" w:rsidRDefault="00970686" w:rsidP="00970686">
            <w:pPr>
              <w:pStyle w:val="berschrift4"/>
            </w:pPr>
          </w:p>
        </w:tc>
        <w:tc>
          <w:tcPr>
            <w:tcW w:w="2895" w:type="dxa"/>
            <w:gridSpan w:val="3"/>
          </w:tcPr>
          <w:p w14:paraId="5AC1BB89" w14:textId="1AAF04E3" w:rsidR="00970686" w:rsidRPr="00E14948" w:rsidRDefault="00970686" w:rsidP="00A71530">
            <w:pPr>
              <w:pStyle w:val="Text"/>
              <w:numPr>
                <w:ilvl w:val="0"/>
                <w:numId w:val="13"/>
              </w:numPr>
            </w:pPr>
            <w:r>
              <w:t xml:space="preserve">70 : 7 </w:t>
            </w:r>
          </w:p>
          <w:p w14:paraId="2A2E664C" w14:textId="5256CB65" w:rsidR="00970686" w:rsidRDefault="009B6775" w:rsidP="00970686">
            <w:pPr>
              <w:pStyle w:val="Text"/>
              <w:ind w:left="318"/>
            </w:pPr>
            <w:r>
              <w:t xml:space="preserve"> </w:t>
            </w:r>
            <w:r w:rsidR="00970686">
              <w:t>35 : 7</w:t>
            </w:r>
          </w:p>
          <w:p w14:paraId="207B555F" w14:textId="66C5BE9A" w:rsidR="00970686" w:rsidRPr="00E14948" w:rsidRDefault="009B6775" w:rsidP="00A71530">
            <w:pPr>
              <w:pStyle w:val="Text"/>
              <w:ind w:left="318"/>
            </w:pPr>
            <w:r>
              <w:t xml:space="preserve"> </w:t>
            </w:r>
            <w:r w:rsidR="00970686">
              <w:t>28 : 7</w:t>
            </w:r>
          </w:p>
          <w:p w14:paraId="729E974F" w14:textId="77777777" w:rsidR="00970686" w:rsidRPr="00E14948" w:rsidRDefault="00970686" w:rsidP="00A71530">
            <w:pPr>
              <w:pStyle w:val="Text"/>
              <w:ind w:left="318"/>
            </w:pPr>
          </w:p>
        </w:tc>
        <w:tc>
          <w:tcPr>
            <w:tcW w:w="2646" w:type="dxa"/>
            <w:gridSpan w:val="2"/>
          </w:tcPr>
          <w:p w14:paraId="045FF71A" w14:textId="171CF08C" w:rsidR="00970686" w:rsidRPr="00E14948" w:rsidRDefault="00970686" w:rsidP="00970686">
            <w:pPr>
              <w:pStyle w:val="Text"/>
            </w:pPr>
            <w:r w:rsidRPr="00E14948">
              <w:t>(</w:t>
            </w:r>
            <w:r w:rsidR="00AA2F1D">
              <w:t>2</w:t>
            </w:r>
            <w:r w:rsidRPr="00E14948">
              <w:t xml:space="preserve">) </w:t>
            </w:r>
            <w:r>
              <w:t>24</w:t>
            </w:r>
            <w:r w:rsidRPr="00E14948">
              <w:t xml:space="preserve"> : 2</w:t>
            </w:r>
          </w:p>
          <w:p w14:paraId="709748D4" w14:textId="77777777" w:rsidR="00970686" w:rsidRPr="00E14948" w:rsidRDefault="00970686" w:rsidP="00970686">
            <w:pPr>
              <w:pStyle w:val="Text"/>
              <w:ind w:firstLine="318"/>
            </w:pPr>
            <w:r>
              <w:t>24</w:t>
            </w:r>
            <w:r w:rsidRPr="00E14948">
              <w:t xml:space="preserve"> : 4</w:t>
            </w:r>
          </w:p>
          <w:p w14:paraId="76D1E98B" w14:textId="77777777" w:rsidR="00970686" w:rsidRPr="00E14948" w:rsidRDefault="00970686" w:rsidP="00970686">
            <w:pPr>
              <w:pStyle w:val="Text"/>
              <w:ind w:firstLine="318"/>
            </w:pPr>
            <w:r>
              <w:t>24 : 8</w:t>
            </w:r>
          </w:p>
          <w:p w14:paraId="03D1CFFF" w14:textId="6F7A036B" w:rsidR="00970686" w:rsidRPr="00E14948" w:rsidRDefault="00970686" w:rsidP="00970686">
            <w:pPr>
              <w:pStyle w:val="Text"/>
            </w:pPr>
          </w:p>
        </w:tc>
        <w:tc>
          <w:tcPr>
            <w:tcW w:w="2646" w:type="dxa"/>
          </w:tcPr>
          <w:p w14:paraId="4F69A040" w14:textId="1B335FFA" w:rsidR="00970686" w:rsidRPr="00E14948" w:rsidRDefault="00970686" w:rsidP="00970686">
            <w:pPr>
              <w:pStyle w:val="Text"/>
            </w:pPr>
            <w:r w:rsidRPr="00E14948">
              <w:t>(</w:t>
            </w:r>
            <w:r w:rsidR="00AA2F1D">
              <w:t>3</w:t>
            </w:r>
            <w:r w:rsidRPr="00E14948">
              <w:t xml:space="preserve">) </w:t>
            </w:r>
            <w:r>
              <w:t xml:space="preserve"> </w:t>
            </w:r>
            <w:r w:rsidRPr="00E14948">
              <w:t>18 : 9</w:t>
            </w:r>
          </w:p>
          <w:p w14:paraId="22358ACC" w14:textId="77777777" w:rsidR="00970686" w:rsidRPr="00E14948" w:rsidRDefault="00970686" w:rsidP="00970686">
            <w:pPr>
              <w:pStyle w:val="Text"/>
            </w:pPr>
            <w:r w:rsidRPr="00E14948">
              <w:t xml:space="preserve">       45 : 9</w:t>
            </w:r>
          </w:p>
          <w:p w14:paraId="62A3EA27" w14:textId="36E20B78" w:rsidR="00970686" w:rsidRPr="00E14948" w:rsidRDefault="00970686" w:rsidP="00970686">
            <w:pPr>
              <w:pStyle w:val="Text"/>
            </w:pPr>
            <w:r w:rsidRPr="00E14948">
              <w:t xml:space="preserve">       54 : 9</w:t>
            </w:r>
          </w:p>
        </w:tc>
      </w:tr>
      <w:tr w:rsidR="00970686" w:rsidRPr="00E14948" w14:paraId="69C0CC66" w14:textId="77777777" w:rsidTr="00A71530">
        <w:tc>
          <w:tcPr>
            <w:tcW w:w="780" w:type="dxa"/>
          </w:tcPr>
          <w:p w14:paraId="466A635C" w14:textId="594187F8" w:rsidR="00970686" w:rsidRPr="00E14948" w:rsidRDefault="00970686" w:rsidP="00970686">
            <w:pPr>
              <w:spacing w:line="240" w:lineRule="auto"/>
              <w:rPr>
                <w:color w:val="008000"/>
              </w:rPr>
            </w:pPr>
            <w:r>
              <w:rPr>
                <w:noProof/>
              </w:rPr>
              <w:drawing>
                <wp:anchor distT="0" distB="0" distL="114300" distR="114300" simplePos="0" relativeHeight="252215632" behindDoc="0" locked="0" layoutInCell="1" allowOverlap="1" wp14:anchorId="3D9DCDC9" wp14:editId="68AE101D">
                  <wp:simplePos x="0" y="0"/>
                  <wp:positionH relativeFrom="column">
                    <wp:posOffset>67283</wp:posOffset>
                  </wp:positionH>
                  <wp:positionV relativeFrom="paragraph">
                    <wp:posOffset>11190</wp:posOffset>
                  </wp:positionV>
                  <wp:extent cx="313144" cy="272386"/>
                  <wp:effectExtent l="0" t="0" r="4445" b="0"/>
                  <wp:wrapNone/>
                  <wp:docPr id="1911787464" name="Grafik 1911787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8" w:type="dxa"/>
          </w:tcPr>
          <w:p w14:paraId="7A72A233" w14:textId="77777777" w:rsidR="00970686" w:rsidRPr="00E14948" w:rsidRDefault="00970686" w:rsidP="00970686">
            <w:pPr>
              <w:pStyle w:val="berschrift4"/>
            </w:pPr>
            <w:r>
              <w:t>b</w:t>
            </w:r>
            <w:r w:rsidRPr="00E14948">
              <w:t>)</w:t>
            </w:r>
          </w:p>
        </w:tc>
        <w:tc>
          <w:tcPr>
            <w:tcW w:w="8187" w:type="dxa"/>
            <w:gridSpan w:val="6"/>
          </w:tcPr>
          <w:p w14:paraId="1AC5804E" w14:textId="4862BCDE" w:rsidR="00970686" w:rsidRDefault="00970686" w:rsidP="00970686">
            <w:pPr>
              <w:pStyle w:val="Text"/>
            </w:pPr>
            <w:r w:rsidRPr="00E14948">
              <w:t>S</w:t>
            </w:r>
            <w:r>
              <w:t xml:space="preserve">tellt euch gegenseitig </w:t>
            </w:r>
            <w:r w:rsidR="001A42BE">
              <w:t xml:space="preserve">Divisions-Aufgaben </w:t>
            </w:r>
            <w:r>
              <w:t>zu den Zahlen 36</w:t>
            </w:r>
            <w:r w:rsidR="00280671">
              <w:t xml:space="preserve"> und </w:t>
            </w:r>
            <w:r>
              <w:t>60</w:t>
            </w:r>
            <w:r w:rsidR="00280671">
              <w:t xml:space="preserve"> und </w:t>
            </w:r>
            <w:r>
              <w:t>100</w:t>
            </w:r>
            <w:r w:rsidRPr="00E14948">
              <w:t>.</w:t>
            </w:r>
            <w:r>
              <w:t xml:space="preserve"> </w:t>
            </w:r>
          </w:p>
          <w:p w14:paraId="25D7FAE4" w14:textId="50AEDA34" w:rsidR="00970686" w:rsidRPr="00E14948" w:rsidRDefault="00970686" w:rsidP="00970686">
            <w:pPr>
              <w:pStyle w:val="Text"/>
            </w:pPr>
            <w:r>
              <w:t xml:space="preserve">Löst sie mit </w:t>
            </w:r>
            <w:r w:rsidR="001A42BE">
              <w:t>Multiplikations-Aufgabe</w:t>
            </w:r>
            <w:r w:rsidR="00280671">
              <w:t>n</w:t>
            </w:r>
            <w:r>
              <w:t xml:space="preserve">. Kontrolliert </w:t>
            </w:r>
            <w:r w:rsidR="00280671">
              <w:t xml:space="preserve">mit dem </w:t>
            </w:r>
            <w:r>
              <w:t xml:space="preserve">Punktefeld. </w:t>
            </w:r>
          </w:p>
        </w:tc>
      </w:tr>
      <w:tr w:rsidR="00970686" w:rsidRPr="00E14948" w14:paraId="33EF1BC0" w14:textId="77777777" w:rsidTr="00F50DC9">
        <w:tc>
          <w:tcPr>
            <w:tcW w:w="780" w:type="dxa"/>
          </w:tcPr>
          <w:p w14:paraId="246E6183" w14:textId="77777777" w:rsidR="00970686" w:rsidRDefault="00970686" w:rsidP="00970686">
            <w:pPr>
              <w:pStyle w:val="Impressum"/>
              <w:rPr>
                <w:noProof/>
              </w:rPr>
            </w:pPr>
          </w:p>
        </w:tc>
        <w:tc>
          <w:tcPr>
            <w:tcW w:w="318" w:type="dxa"/>
          </w:tcPr>
          <w:p w14:paraId="399FAD1E" w14:textId="77777777" w:rsidR="00970686" w:rsidRDefault="00970686" w:rsidP="00970686">
            <w:pPr>
              <w:pStyle w:val="Impressum"/>
            </w:pPr>
          </w:p>
        </w:tc>
        <w:tc>
          <w:tcPr>
            <w:tcW w:w="8187" w:type="dxa"/>
            <w:gridSpan w:val="6"/>
          </w:tcPr>
          <w:p w14:paraId="3DC11929" w14:textId="77777777" w:rsidR="00970686" w:rsidRPr="00E14948" w:rsidRDefault="00970686" w:rsidP="00970686">
            <w:pPr>
              <w:pStyle w:val="Impressum"/>
            </w:pPr>
          </w:p>
        </w:tc>
      </w:tr>
      <w:tr w:rsidR="00970686" w:rsidRPr="00E14948" w14:paraId="161D03F9" w14:textId="77777777" w:rsidTr="00F50DC9">
        <w:tc>
          <w:tcPr>
            <w:tcW w:w="780" w:type="dxa"/>
          </w:tcPr>
          <w:p w14:paraId="77087721" w14:textId="77777777" w:rsidR="00970686" w:rsidRPr="00E14948" w:rsidRDefault="00970686" w:rsidP="00970686">
            <w:pPr>
              <w:pStyle w:val="berschrift3"/>
            </w:pPr>
            <w:r>
              <w:t>*2.11</w:t>
            </w:r>
          </w:p>
        </w:tc>
        <w:tc>
          <w:tcPr>
            <w:tcW w:w="8505" w:type="dxa"/>
            <w:gridSpan w:val="7"/>
          </w:tcPr>
          <w:p w14:paraId="1ACF19C9" w14:textId="36AAB20A" w:rsidR="00970686" w:rsidRPr="00E14948" w:rsidRDefault="00970686" w:rsidP="00970686">
            <w:pPr>
              <w:pStyle w:val="berschrift3"/>
            </w:pPr>
            <w:r>
              <w:t xml:space="preserve">Tüten packen </w:t>
            </w:r>
            <w:r w:rsidRPr="00E14948">
              <w:t>mit Rest</w:t>
            </w:r>
          </w:p>
        </w:tc>
      </w:tr>
      <w:tr w:rsidR="00970686" w:rsidRPr="00E14948" w14:paraId="3D33F68C" w14:textId="77777777" w:rsidTr="00F50DC9">
        <w:tc>
          <w:tcPr>
            <w:tcW w:w="780" w:type="dxa"/>
          </w:tcPr>
          <w:p w14:paraId="722E13A9" w14:textId="77777777" w:rsidR="00970686" w:rsidRPr="00E14948" w:rsidRDefault="00970686" w:rsidP="00970686">
            <w:pPr>
              <w:spacing w:line="240" w:lineRule="auto"/>
            </w:pPr>
          </w:p>
        </w:tc>
        <w:tc>
          <w:tcPr>
            <w:tcW w:w="318" w:type="dxa"/>
          </w:tcPr>
          <w:p w14:paraId="6CB5410A" w14:textId="77777777" w:rsidR="00970686" w:rsidRPr="00E14948" w:rsidRDefault="00970686" w:rsidP="00970686">
            <w:pPr>
              <w:pStyle w:val="berschrift4"/>
            </w:pPr>
            <w:r w:rsidRPr="00E14948">
              <w:t>a)</w:t>
            </w:r>
          </w:p>
        </w:tc>
        <w:tc>
          <w:tcPr>
            <w:tcW w:w="8187" w:type="dxa"/>
            <w:gridSpan w:val="6"/>
          </w:tcPr>
          <w:p w14:paraId="008D0636" w14:textId="1E726B04" w:rsidR="00970686" w:rsidRPr="00E14948" w:rsidRDefault="00970686" w:rsidP="00970686">
            <w:pPr>
              <w:pStyle w:val="Text"/>
            </w:pPr>
            <w:r w:rsidRPr="00E14948">
              <w:t xml:space="preserve">Finde eine passende </w:t>
            </w:r>
            <w:r w:rsidR="00825DFF">
              <w:t>Divisions-Aufgabe</w:t>
            </w:r>
            <w:r w:rsidRPr="00E14948">
              <w:t xml:space="preserve">. </w:t>
            </w:r>
          </w:p>
        </w:tc>
      </w:tr>
      <w:tr w:rsidR="00970686" w:rsidRPr="00E14948" w14:paraId="21F86EE2" w14:textId="77777777" w:rsidTr="00F50DC9">
        <w:tc>
          <w:tcPr>
            <w:tcW w:w="780" w:type="dxa"/>
          </w:tcPr>
          <w:p w14:paraId="0D8623CB" w14:textId="77777777" w:rsidR="00970686" w:rsidRPr="00E14948" w:rsidRDefault="00970686" w:rsidP="00970686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6E17D3E6" w14:textId="77777777" w:rsidR="00970686" w:rsidRPr="00E14948" w:rsidRDefault="00970686" w:rsidP="00970686">
            <w:pPr>
              <w:pStyle w:val="berschrift4"/>
            </w:pPr>
          </w:p>
        </w:tc>
        <w:tc>
          <w:tcPr>
            <w:tcW w:w="4218" w:type="dxa"/>
            <w:gridSpan w:val="4"/>
          </w:tcPr>
          <w:p w14:paraId="2328FE64" w14:textId="77777777" w:rsidR="00970686" w:rsidRPr="00E14948" w:rsidRDefault="00970686" w:rsidP="00970686">
            <w:pPr>
              <w:pStyle w:val="Text"/>
            </w:pPr>
            <w:r w:rsidRPr="00E14948">
              <w:t xml:space="preserve">(1) Immer 5 in eine Tüte. </w:t>
            </w:r>
            <w:r w:rsidRPr="00E14948">
              <w:br/>
              <w:t>Wie viele Tüten?</w:t>
            </w:r>
          </w:p>
          <w:p w14:paraId="76B40217" w14:textId="77777777" w:rsidR="00970686" w:rsidRPr="00E14948" w:rsidRDefault="00970686" w:rsidP="00970686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192080" behindDoc="0" locked="0" layoutInCell="1" allowOverlap="1" wp14:anchorId="2C32751E" wp14:editId="3E802C13">
                  <wp:simplePos x="0" y="0"/>
                  <wp:positionH relativeFrom="column">
                    <wp:posOffset>967457</wp:posOffset>
                  </wp:positionH>
                  <wp:positionV relativeFrom="paragraph">
                    <wp:posOffset>112904</wp:posOffset>
                  </wp:positionV>
                  <wp:extent cx="206375" cy="306070"/>
                  <wp:effectExtent l="0" t="0" r="3175" b="0"/>
                  <wp:wrapNone/>
                  <wp:docPr id="340" name="Grafik 340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86960" behindDoc="0" locked="0" layoutInCell="1" allowOverlap="1" wp14:anchorId="3EB9650B" wp14:editId="6E7FF8FE">
                  <wp:simplePos x="0" y="0"/>
                  <wp:positionH relativeFrom="column">
                    <wp:posOffset>1379220</wp:posOffset>
                  </wp:positionH>
                  <wp:positionV relativeFrom="paragraph">
                    <wp:posOffset>418465</wp:posOffset>
                  </wp:positionV>
                  <wp:extent cx="206375" cy="306070"/>
                  <wp:effectExtent l="0" t="0" r="3175" b="0"/>
                  <wp:wrapNone/>
                  <wp:docPr id="388" name="Grafik 388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85936" behindDoc="0" locked="0" layoutInCell="1" allowOverlap="1" wp14:anchorId="12213FC2" wp14:editId="29F31BD8">
                  <wp:simplePos x="0" y="0"/>
                  <wp:positionH relativeFrom="column">
                    <wp:posOffset>1177290</wp:posOffset>
                  </wp:positionH>
                  <wp:positionV relativeFrom="paragraph">
                    <wp:posOffset>418465</wp:posOffset>
                  </wp:positionV>
                  <wp:extent cx="206375" cy="306070"/>
                  <wp:effectExtent l="0" t="0" r="3175" b="0"/>
                  <wp:wrapNone/>
                  <wp:docPr id="387" name="Grafik 387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89008" behindDoc="0" locked="0" layoutInCell="1" allowOverlap="1" wp14:anchorId="7904FE99" wp14:editId="4F237F05">
                  <wp:simplePos x="0" y="0"/>
                  <wp:positionH relativeFrom="column">
                    <wp:posOffset>1603375</wp:posOffset>
                  </wp:positionH>
                  <wp:positionV relativeFrom="paragraph">
                    <wp:posOffset>66675</wp:posOffset>
                  </wp:positionV>
                  <wp:extent cx="209550" cy="340360"/>
                  <wp:effectExtent l="0" t="0" r="0" b="2540"/>
                  <wp:wrapNone/>
                  <wp:docPr id="385" name="Grafik 385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90032" behindDoc="0" locked="0" layoutInCell="1" allowOverlap="1" wp14:anchorId="01000CFB" wp14:editId="1BC9DB69">
                  <wp:simplePos x="0" y="0"/>
                  <wp:positionH relativeFrom="column">
                    <wp:posOffset>1388110</wp:posOffset>
                  </wp:positionH>
                  <wp:positionV relativeFrom="paragraph">
                    <wp:posOffset>100965</wp:posOffset>
                  </wp:positionV>
                  <wp:extent cx="206375" cy="306070"/>
                  <wp:effectExtent l="0" t="0" r="3175" b="0"/>
                  <wp:wrapNone/>
                  <wp:docPr id="384" name="Grafik 384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91056" behindDoc="0" locked="0" layoutInCell="1" allowOverlap="1" wp14:anchorId="38F94F2A" wp14:editId="0F56C936">
                  <wp:simplePos x="0" y="0"/>
                  <wp:positionH relativeFrom="column">
                    <wp:posOffset>1187450</wp:posOffset>
                  </wp:positionH>
                  <wp:positionV relativeFrom="paragraph">
                    <wp:posOffset>70485</wp:posOffset>
                  </wp:positionV>
                  <wp:extent cx="209550" cy="340360"/>
                  <wp:effectExtent l="0" t="0" r="0" b="2540"/>
                  <wp:wrapNone/>
                  <wp:docPr id="372" name="Grafik 372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87984" behindDoc="0" locked="0" layoutInCell="1" allowOverlap="1" wp14:anchorId="048F4904" wp14:editId="4D6E4E97">
                  <wp:simplePos x="0" y="0"/>
                  <wp:positionH relativeFrom="column">
                    <wp:posOffset>1590675</wp:posOffset>
                  </wp:positionH>
                  <wp:positionV relativeFrom="paragraph">
                    <wp:posOffset>418465</wp:posOffset>
                  </wp:positionV>
                  <wp:extent cx="206375" cy="306070"/>
                  <wp:effectExtent l="0" t="0" r="3175" b="0"/>
                  <wp:wrapNone/>
                  <wp:docPr id="371" name="Grafik 371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78768" behindDoc="0" locked="0" layoutInCell="1" allowOverlap="1" wp14:anchorId="3DDD5BAF" wp14:editId="082CBD65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83820</wp:posOffset>
                  </wp:positionV>
                  <wp:extent cx="209550" cy="340360"/>
                  <wp:effectExtent l="0" t="0" r="0" b="2540"/>
                  <wp:wrapNone/>
                  <wp:docPr id="370" name="Grafik 370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81840" behindDoc="0" locked="0" layoutInCell="1" allowOverlap="1" wp14:anchorId="280DDA57" wp14:editId="5317A6FE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113665</wp:posOffset>
                  </wp:positionV>
                  <wp:extent cx="206375" cy="306070"/>
                  <wp:effectExtent l="0" t="0" r="3175" b="0"/>
                  <wp:wrapNone/>
                  <wp:docPr id="369" name="Grafik 369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94128" behindDoc="0" locked="0" layoutInCell="1" allowOverlap="1" wp14:anchorId="18C8449D" wp14:editId="541BD06C">
                  <wp:simplePos x="0" y="0"/>
                  <wp:positionH relativeFrom="column">
                    <wp:posOffset>535940</wp:posOffset>
                  </wp:positionH>
                  <wp:positionV relativeFrom="paragraph">
                    <wp:posOffset>74930</wp:posOffset>
                  </wp:positionV>
                  <wp:extent cx="209550" cy="340360"/>
                  <wp:effectExtent l="0" t="0" r="0" b="2540"/>
                  <wp:wrapNone/>
                  <wp:docPr id="368" name="Grafik 368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93104" behindDoc="0" locked="0" layoutInCell="1" allowOverlap="1" wp14:anchorId="64D817EE" wp14:editId="748FFE31">
                  <wp:simplePos x="0" y="0"/>
                  <wp:positionH relativeFrom="column">
                    <wp:posOffset>746125</wp:posOffset>
                  </wp:positionH>
                  <wp:positionV relativeFrom="paragraph">
                    <wp:posOffset>100330</wp:posOffset>
                  </wp:positionV>
                  <wp:extent cx="206375" cy="306070"/>
                  <wp:effectExtent l="0" t="0" r="3175" b="0"/>
                  <wp:wrapNone/>
                  <wp:docPr id="367" name="Grafik 367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C11C4C" w14:textId="77777777" w:rsidR="00970686" w:rsidRPr="00E14948" w:rsidRDefault="00970686" w:rsidP="00970686">
            <w:pPr>
              <w:pStyle w:val="Text"/>
            </w:pPr>
          </w:p>
          <w:p w14:paraId="756777AF" w14:textId="77777777" w:rsidR="00970686" w:rsidRPr="00E14948" w:rsidRDefault="00970686" w:rsidP="00970686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179792" behindDoc="0" locked="0" layoutInCell="1" allowOverlap="1" wp14:anchorId="125F3755" wp14:editId="4A63DFDD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99695</wp:posOffset>
                  </wp:positionV>
                  <wp:extent cx="206375" cy="306070"/>
                  <wp:effectExtent l="0" t="0" r="3175" b="0"/>
                  <wp:wrapNone/>
                  <wp:docPr id="366" name="Grafik 366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80816" behindDoc="0" locked="0" layoutInCell="1" allowOverlap="1" wp14:anchorId="7D3DFDBE" wp14:editId="46551DC5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97790</wp:posOffset>
                  </wp:positionV>
                  <wp:extent cx="206375" cy="306070"/>
                  <wp:effectExtent l="0" t="0" r="3175" b="0"/>
                  <wp:wrapNone/>
                  <wp:docPr id="365" name="Grafik 365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82864" behindDoc="0" locked="0" layoutInCell="1" allowOverlap="1" wp14:anchorId="7BFEAEEB" wp14:editId="7D29C41A">
                  <wp:simplePos x="0" y="0"/>
                  <wp:positionH relativeFrom="column">
                    <wp:posOffset>527050</wp:posOffset>
                  </wp:positionH>
                  <wp:positionV relativeFrom="paragraph">
                    <wp:posOffset>97790</wp:posOffset>
                  </wp:positionV>
                  <wp:extent cx="206375" cy="306070"/>
                  <wp:effectExtent l="0" t="0" r="3175" b="0"/>
                  <wp:wrapNone/>
                  <wp:docPr id="364" name="Grafik 364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84912" behindDoc="0" locked="0" layoutInCell="1" allowOverlap="1" wp14:anchorId="5871043C" wp14:editId="729F212B">
                  <wp:simplePos x="0" y="0"/>
                  <wp:positionH relativeFrom="column">
                    <wp:posOffset>942340</wp:posOffset>
                  </wp:positionH>
                  <wp:positionV relativeFrom="paragraph">
                    <wp:posOffset>56515</wp:posOffset>
                  </wp:positionV>
                  <wp:extent cx="209550" cy="340360"/>
                  <wp:effectExtent l="0" t="0" r="0" b="2540"/>
                  <wp:wrapNone/>
                  <wp:docPr id="363" name="Grafik 363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83888" behindDoc="0" locked="0" layoutInCell="1" allowOverlap="1" wp14:anchorId="0F889D0B" wp14:editId="237C4CE8">
                  <wp:simplePos x="0" y="0"/>
                  <wp:positionH relativeFrom="column">
                    <wp:posOffset>738505</wp:posOffset>
                  </wp:positionH>
                  <wp:positionV relativeFrom="paragraph">
                    <wp:posOffset>56515</wp:posOffset>
                  </wp:positionV>
                  <wp:extent cx="209550" cy="340360"/>
                  <wp:effectExtent l="0" t="0" r="0" b="2540"/>
                  <wp:wrapNone/>
                  <wp:docPr id="362" name="Grafik 362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6759F4" w14:textId="77777777" w:rsidR="00970686" w:rsidRPr="00E14948" w:rsidRDefault="00970686" w:rsidP="00970686">
            <w:pPr>
              <w:pStyle w:val="Text"/>
            </w:pPr>
          </w:p>
          <w:p w14:paraId="20F2B657" w14:textId="77777777" w:rsidR="00970686" w:rsidRPr="00E14948" w:rsidRDefault="00970686" w:rsidP="00970686">
            <w:pPr>
              <w:pStyle w:val="Text"/>
            </w:pPr>
          </w:p>
        </w:tc>
        <w:tc>
          <w:tcPr>
            <w:tcW w:w="3969" w:type="dxa"/>
            <w:gridSpan w:val="2"/>
          </w:tcPr>
          <w:p w14:paraId="1A49F323" w14:textId="77777777" w:rsidR="00970686" w:rsidRPr="00E14948" w:rsidRDefault="00970686" w:rsidP="00970686">
            <w:pPr>
              <w:pStyle w:val="Text"/>
            </w:pPr>
            <w:r w:rsidRPr="00E14948">
              <w:t xml:space="preserve">(2) Immer 3 in eine Tüte. </w:t>
            </w:r>
          </w:p>
          <w:p w14:paraId="22013CCA" w14:textId="77777777" w:rsidR="00970686" w:rsidRPr="00E14948" w:rsidRDefault="00970686" w:rsidP="00970686">
            <w:pPr>
              <w:pStyle w:val="Text"/>
            </w:pPr>
            <w:r w:rsidRPr="00E14948">
              <w:t>Wie viele Tüten?</w:t>
            </w:r>
          </w:p>
          <w:p w14:paraId="2485D844" w14:textId="77777777" w:rsidR="00970686" w:rsidRPr="00E14948" w:rsidRDefault="00970686" w:rsidP="00970686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204368" behindDoc="0" locked="0" layoutInCell="1" allowOverlap="1" wp14:anchorId="4002B84A" wp14:editId="548B402C">
                  <wp:simplePos x="0" y="0"/>
                  <wp:positionH relativeFrom="column">
                    <wp:posOffset>814705</wp:posOffset>
                  </wp:positionH>
                  <wp:positionV relativeFrom="paragraph">
                    <wp:posOffset>116840</wp:posOffset>
                  </wp:positionV>
                  <wp:extent cx="206375" cy="306070"/>
                  <wp:effectExtent l="0" t="0" r="3175" b="0"/>
                  <wp:wrapNone/>
                  <wp:docPr id="361" name="Grafik 361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07440" behindDoc="0" locked="0" layoutInCell="1" allowOverlap="1" wp14:anchorId="0CEB0D94" wp14:editId="52DC9D87">
                  <wp:simplePos x="0" y="0"/>
                  <wp:positionH relativeFrom="column">
                    <wp:posOffset>1269365</wp:posOffset>
                  </wp:positionH>
                  <wp:positionV relativeFrom="paragraph">
                    <wp:posOffset>85090</wp:posOffset>
                  </wp:positionV>
                  <wp:extent cx="209550" cy="340360"/>
                  <wp:effectExtent l="0" t="0" r="0" b="2540"/>
                  <wp:wrapNone/>
                  <wp:docPr id="360" name="Grafik 360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06416" behindDoc="0" locked="0" layoutInCell="1" allowOverlap="1" wp14:anchorId="07A98788" wp14:editId="5CDAD9A6">
                  <wp:simplePos x="0" y="0"/>
                  <wp:positionH relativeFrom="column">
                    <wp:posOffset>1063625</wp:posOffset>
                  </wp:positionH>
                  <wp:positionV relativeFrom="paragraph">
                    <wp:posOffset>78105</wp:posOffset>
                  </wp:positionV>
                  <wp:extent cx="209550" cy="340360"/>
                  <wp:effectExtent l="0" t="0" r="0" b="2540"/>
                  <wp:wrapNone/>
                  <wp:docPr id="359" name="Grafik 359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05392" behindDoc="0" locked="0" layoutInCell="1" allowOverlap="1" wp14:anchorId="44305B70" wp14:editId="7DAF98F1">
                  <wp:simplePos x="0" y="0"/>
                  <wp:positionH relativeFrom="column">
                    <wp:posOffset>1054735</wp:posOffset>
                  </wp:positionH>
                  <wp:positionV relativeFrom="paragraph">
                    <wp:posOffset>428625</wp:posOffset>
                  </wp:positionV>
                  <wp:extent cx="206375" cy="306070"/>
                  <wp:effectExtent l="0" t="0" r="3175" b="0"/>
                  <wp:wrapNone/>
                  <wp:docPr id="358" name="Grafik 358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08464" behindDoc="0" locked="0" layoutInCell="1" allowOverlap="1" wp14:anchorId="7E286D6D" wp14:editId="0622BCBF">
                  <wp:simplePos x="0" y="0"/>
                  <wp:positionH relativeFrom="column">
                    <wp:posOffset>1261110</wp:posOffset>
                  </wp:positionH>
                  <wp:positionV relativeFrom="paragraph">
                    <wp:posOffset>428625</wp:posOffset>
                  </wp:positionV>
                  <wp:extent cx="206375" cy="306070"/>
                  <wp:effectExtent l="0" t="0" r="3175" b="0"/>
                  <wp:wrapNone/>
                  <wp:docPr id="357" name="Grafik 357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10512" behindDoc="0" locked="0" layoutInCell="1" allowOverlap="1" wp14:anchorId="0768EE81" wp14:editId="51C4CE14">
                  <wp:simplePos x="0" y="0"/>
                  <wp:positionH relativeFrom="column">
                    <wp:posOffset>1880870</wp:posOffset>
                  </wp:positionH>
                  <wp:positionV relativeFrom="paragraph">
                    <wp:posOffset>427355</wp:posOffset>
                  </wp:positionV>
                  <wp:extent cx="206375" cy="306070"/>
                  <wp:effectExtent l="0" t="0" r="3175" b="0"/>
                  <wp:wrapNone/>
                  <wp:docPr id="356" name="Grafik 356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09488" behindDoc="0" locked="0" layoutInCell="1" allowOverlap="1" wp14:anchorId="118726F9" wp14:editId="7519ACEE">
                  <wp:simplePos x="0" y="0"/>
                  <wp:positionH relativeFrom="column">
                    <wp:posOffset>1671320</wp:posOffset>
                  </wp:positionH>
                  <wp:positionV relativeFrom="paragraph">
                    <wp:posOffset>393065</wp:posOffset>
                  </wp:positionV>
                  <wp:extent cx="209550" cy="340360"/>
                  <wp:effectExtent l="0" t="0" r="0" b="2540"/>
                  <wp:wrapNone/>
                  <wp:docPr id="355" name="Grafik 355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13584" behindDoc="0" locked="0" layoutInCell="1" allowOverlap="1" wp14:anchorId="4B54E261" wp14:editId="72055618">
                  <wp:simplePos x="0" y="0"/>
                  <wp:positionH relativeFrom="column">
                    <wp:posOffset>1475105</wp:posOffset>
                  </wp:positionH>
                  <wp:positionV relativeFrom="paragraph">
                    <wp:posOffset>109220</wp:posOffset>
                  </wp:positionV>
                  <wp:extent cx="206375" cy="306070"/>
                  <wp:effectExtent l="0" t="0" r="3175" b="0"/>
                  <wp:wrapNone/>
                  <wp:docPr id="354" name="Grafik 354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12560" behindDoc="0" locked="0" layoutInCell="1" allowOverlap="1" wp14:anchorId="71514FA9" wp14:editId="7B727BD3">
                  <wp:simplePos x="0" y="0"/>
                  <wp:positionH relativeFrom="column">
                    <wp:posOffset>1681480</wp:posOffset>
                  </wp:positionH>
                  <wp:positionV relativeFrom="paragraph">
                    <wp:posOffset>109220</wp:posOffset>
                  </wp:positionV>
                  <wp:extent cx="206375" cy="306070"/>
                  <wp:effectExtent l="0" t="0" r="3175" b="0"/>
                  <wp:wrapNone/>
                  <wp:docPr id="352" name="Grafik 352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11536" behindDoc="0" locked="0" layoutInCell="1" allowOverlap="1" wp14:anchorId="19BFAB01" wp14:editId="6BC175B2">
                  <wp:simplePos x="0" y="0"/>
                  <wp:positionH relativeFrom="column">
                    <wp:posOffset>1891030</wp:posOffset>
                  </wp:positionH>
                  <wp:positionV relativeFrom="paragraph">
                    <wp:posOffset>74930</wp:posOffset>
                  </wp:positionV>
                  <wp:extent cx="209550" cy="340360"/>
                  <wp:effectExtent l="0" t="0" r="0" b="2540"/>
                  <wp:wrapNone/>
                  <wp:docPr id="351" name="Grafik 351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01296" behindDoc="0" locked="0" layoutInCell="1" allowOverlap="1" wp14:anchorId="2625F221" wp14:editId="0F4214CF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81915</wp:posOffset>
                  </wp:positionV>
                  <wp:extent cx="209550" cy="340360"/>
                  <wp:effectExtent l="0" t="0" r="0" b="2540"/>
                  <wp:wrapNone/>
                  <wp:docPr id="350" name="Grafik 350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00272" behindDoc="0" locked="0" layoutInCell="1" allowOverlap="1" wp14:anchorId="1A2BF856" wp14:editId="79598C90">
                  <wp:simplePos x="0" y="0"/>
                  <wp:positionH relativeFrom="column">
                    <wp:posOffset>389255</wp:posOffset>
                  </wp:positionH>
                  <wp:positionV relativeFrom="paragraph">
                    <wp:posOffset>116840</wp:posOffset>
                  </wp:positionV>
                  <wp:extent cx="206375" cy="306070"/>
                  <wp:effectExtent l="0" t="0" r="3175" b="0"/>
                  <wp:wrapNone/>
                  <wp:docPr id="349" name="Grafik 349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99248" behindDoc="0" locked="0" layoutInCell="1" allowOverlap="1" wp14:anchorId="4D5AD7BA" wp14:editId="0DB211D7">
                  <wp:simplePos x="0" y="0"/>
                  <wp:positionH relativeFrom="column">
                    <wp:posOffset>604520</wp:posOffset>
                  </wp:positionH>
                  <wp:positionV relativeFrom="paragraph">
                    <wp:posOffset>82550</wp:posOffset>
                  </wp:positionV>
                  <wp:extent cx="209550" cy="340360"/>
                  <wp:effectExtent l="0" t="0" r="0" b="2540"/>
                  <wp:wrapNone/>
                  <wp:docPr id="348" name="Grafik 348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98224" behindDoc="0" locked="0" layoutInCell="1" allowOverlap="1" wp14:anchorId="3AF2ABBD" wp14:editId="0FC450B9">
                  <wp:simplePos x="0" y="0"/>
                  <wp:positionH relativeFrom="column">
                    <wp:posOffset>591820</wp:posOffset>
                  </wp:positionH>
                  <wp:positionV relativeFrom="paragraph">
                    <wp:posOffset>425450</wp:posOffset>
                  </wp:positionV>
                  <wp:extent cx="206375" cy="306070"/>
                  <wp:effectExtent l="0" t="0" r="3175" b="0"/>
                  <wp:wrapNone/>
                  <wp:docPr id="347" name="Grafik 347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97200" behindDoc="0" locked="0" layoutInCell="1" allowOverlap="1" wp14:anchorId="1B0B232F" wp14:editId="78632D0D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425450</wp:posOffset>
                  </wp:positionV>
                  <wp:extent cx="206375" cy="306070"/>
                  <wp:effectExtent l="0" t="0" r="3175" b="0"/>
                  <wp:wrapNone/>
                  <wp:docPr id="346" name="Grafik 346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96176" behindDoc="0" locked="0" layoutInCell="1" allowOverlap="1" wp14:anchorId="72EBFED0" wp14:editId="71F8FF33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425450</wp:posOffset>
                  </wp:positionV>
                  <wp:extent cx="206375" cy="306070"/>
                  <wp:effectExtent l="0" t="0" r="3175" b="0"/>
                  <wp:wrapNone/>
                  <wp:docPr id="345" name="Grafik 345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95152" behindDoc="0" locked="0" layoutInCell="1" allowOverlap="1" wp14:anchorId="7D68C067" wp14:editId="4A17AD4E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391160</wp:posOffset>
                  </wp:positionV>
                  <wp:extent cx="209550" cy="340360"/>
                  <wp:effectExtent l="0" t="0" r="0" b="2540"/>
                  <wp:wrapNone/>
                  <wp:docPr id="344" name="Grafik 344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09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02320" behindDoc="0" locked="0" layoutInCell="1" allowOverlap="1" wp14:anchorId="380BEE4A" wp14:editId="795CA37E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107315</wp:posOffset>
                  </wp:positionV>
                  <wp:extent cx="206375" cy="306070"/>
                  <wp:effectExtent l="0" t="0" r="3175" b="0"/>
                  <wp:wrapNone/>
                  <wp:docPr id="343" name="Grafik 343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25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C67C19" w14:textId="77777777" w:rsidR="00970686" w:rsidRPr="00E14948" w:rsidRDefault="00970686" w:rsidP="00970686">
            <w:pPr>
              <w:pStyle w:val="Text"/>
            </w:pPr>
          </w:p>
          <w:p w14:paraId="0293AB4B" w14:textId="77777777" w:rsidR="00970686" w:rsidRPr="00E14948" w:rsidRDefault="00970686" w:rsidP="00970686">
            <w:pPr>
              <w:pStyle w:val="Text"/>
            </w:pPr>
            <w:r>
              <w:rPr>
                <w:noProof/>
              </w:rPr>
              <w:drawing>
                <wp:anchor distT="0" distB="0" distL="114300" distR="114300" simplePos="0" relativeHeight="252203344" behindDoc="0" locked="0" layoutInCell="1" allowOverlap="1" wp14:anchorId="63606F70" wp14:editId="1099DA69">
                  <wp:simplePos x="0" y="0"/>
                  <wp:positionH relativeFrom="column">
                    <wp:posOffset>801370</wp:posOffset>
                  </wp:positionH>
                  <wp:positionV relativeFrom="paragraph">
                    <wp:posOffset>100965</wp:posOffset>
                  </wp:positionV>
                  <wp:extent cx="206375" cy="306070"/>
                  <wp:effectExtent l="0" t="0" r="3175" b="0"/>
                  <wp:wrapNone/>
                  <wp:docPr id="342" name="Grafik 342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14608" behindDoc="0" locked="0" layoutInCell="1" allowOverlap="1" wp14:anchorId="6572A403" wp14:editId="23D3D4DD">
                  <wp:simplePos x="0" y="0"/>
                  <wp:positionH relativeFrom="column">
                    <wp:posOffset>1478915</wp:posOffset>
                  </wp:positionH>
                  <wp:positionV relativeFrom="paragraph">
                    <wp:posOffset>99695</wp:posOffset>
                  </wp:positionV>
                  <wp:extent cx="206375" cy="306070"/>
                  <wp:effectExtent l="0" t="0" r="3175" b="0"/>
                  <wp:wrapNone/>
                  <wp:docPr id="341" name="Grafik 341" descr="Beschreibung: Macintosh HD:Users:kakinwunmi:Desktop:Bilder Janina:Gummibär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33" descr="Beschreibung: Macintosh HD:Users:kakinwunmi:Desktop:Bilder Janina:Gummibär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1F1869" w14:textId="77777777" w:rsidR="00970686" w:rsidRPr="00E14948" w:rsidRDefault="00970686" w:rsidP="00970686">
            <w:pPr>
              <w:pStyle w:val="Text"/>
            </w:pPr>
          </w:p>
        </w:tc>
      </w:tr>
      <w:tr w:rsidR="00970686" w:rsidRPr="00E14948" w14:paraId="74116F74" w14:textId="77777777" w:rsidTr="00F50DC9">
        <w:tc>
          <w:tcPr>
            <w:tcW w:w="780" w:type="dxa"/>
          </w:tcPr>
          <w:p w14:paraId="52C28C5F" w14:textId="77777777" w:rsidR="00970686" w:rsidRPr="00E14948" w:rsidRDefault="00970686" w:rsidP="00970686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0C90022A" w14:textId="77777777" w:rsidR="00970686" w:rsidRPr="00E14948" w:rsidRDefault="00970686" w:rsidP="00970686">
            <w:pPr>
              <w:pStyle w:val="berschrift4"/>
            </w:pPr>
          </w:p>
        </w:tc>
        <w:tc>
          <w:tcPr>
            <w:tcW w:w="4218" w:type="dxa"/>
            <w:gridSpan w:val="4"/>
          </w:tcPr>
          <w:p w14:paraId="6FF58E77" w14:textId="31AE1638" w:rsidR="00970686" w:rsidRPr="00E14948" w:rsidRDefault="00970686" w:rsidP="00970686">
            <w:pPr>
              <w:pStyle w:val="Text"/>
            </w:pPr>
            <w:r>
              <w:rPr>
                <w:noProof/>
                <w:color w:val="auto"/>
              </w:rPr>
              <mc:AlternateContent>
                <mc:Choice Requires="wps">
                  <w:drawing>
                    <wp:anchor distT="4294967295" distB="4294967295" distL="114300" distR="114300" simplePos="0" relativeHeight="252176720" behindDoc="0" locked="0" layoutInCell="1" allowOverlap="1" wp14:anchorId="13BEFE73" wp14:editId="5F3402CA">
                      <wp:simplePos x="0" y="0"/>
                      <wp:positionH relativeFrom="column">
                        <wp:posOffset>1003935</wp:posOffset>
                      </wp:positionH>
                      <wp:positionV relativeFrom="paragraph">
                        <wp:posOffset>139699</wp:posOffset>
                      </wp:positionV>
                      <wp:extent cx="778510" cy="0"/>
                      <wp:effectExtent l="0" t="0" r="21590" b="19050"/>
                      <wp:wrapNone/>
                      <wp:docPr id="339" name="Gerade Verbindung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785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F213CC" id="Gerade Verbindung 339" o:spid="_x0000_s1026" style="position:absolute;z-index:252176720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79.05pt,11pt" to="140.3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" strokecolor="windowText">
                      <o:lock v:ext="edit" shapetype="f"/>
                    </v:line>
                  </w:pict>
                </mc:Fallback>
              </mc:AlternateContent>
            </w:r>
            <w:r w:rsidR="00825DFF">
              <w:t>Divisions-Aufgabe</w:t>
            </w:r>
            <w:r>
              <w:t>:</w:t>
            </w:r>
          </w:p>
        </w:tc>
        <w:tc>
          <w:tcPr>
            <w:tcW w:w="3969" w:type="dxa"/>
            <w:gridSpan w:val="2"/>
          </w:tcPr>
          <w:p w14:paraId="2B2CE31C" w14:textId="5E4D03EC" w:rsidR="00970686" w:rsidRPr="00E14948" w:rsidRDefault="00970686" w:rsidP="00970686">
            <w:pPr>
              <w:pStyle w:val="Text"/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2177744" behindDoc="0" locked="0" layoutInCell="1" allowOverlap="1" wp14:anchorId="697BE0D6" wp14:editId="695BF757">
                      <wp:simplePos x="0" y="0"/>
                      <wp:positionH relativeFrom="column">
                        <wp:posOffset>1020445</wp:posOffset>
                      </wp:positionH>
                      <wp:positionV relativeFrom="paragraph">
                        <wp:posOffset>140334</wp:posOffset>
                      </wp:positionV>
                      <wp:extent cx="778510" cy="0"/>
                      <wp:effectExtent l="0" t="0" r="21590" b="19050"/>
                      <wp:wrapNone/>
                      <wp:docPr id="338" name="Gerade Verbindung 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785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A5455E" id="Gerade Verbindung 338" o:spid="_x0000_s1026" style="position:absolute;z-index:252177744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80.35pt,11.05pt" to="141.6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" strokecolor="windowText">
                      <o:lock v:ext="edit" shapetype="f"/>
                    </v:line>
                  </w:pict>
                </mc:Fallback>
              </mc:AlternateContent>
            </w:r>
            <w:r w:rsidR="00825DFF">
              <w:t>Divisions-Aufgabe</w:t>
            </w:r>
            <w:r>
              <w:t>:</w:t>
            </w:r>
          </w:p>
        </w:tc>
      </w:tr>
      <w:tr w:rsidR="00970686" w:rsidRPr="00E14948" w14:paraId="0ACE49FC" w14:textId="77777777" w:rsidTr="00F50DC9">
        <w:tc>
          <w:tcPr>
            <w:tcW w:w="780" w:type="dxa"/>
          </w:tcPr>
          <w:p w14:paraId="2FDC8C68" w14:textId="77777777" w:rsidR="00970686" w:rsidRPr="00E14948" w:rsidRDefault="00970686" w:rsidP="00970686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1037F3EB" wp14:editId="64797D96">
                  <wp:extent cx="360000" cy="272386"/>
                  <wp:effectExtent l="0" t="0" r="2540" b="0"/>
                  <wp:docPr id="840441010" name="Grafik 840441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3B033298" w14:textId="77777777" w:rsidR="00970686" w:rsidRPr="00E14948" w:rsidRDefault="00970686" w:rsidP="00970686">
            <w:pPr>
              <w:pStyle w:val="berschrift4"/>
            </w:pPr>
            <w:r w:rsidRPr="00E14948">
              <w:t>b)</w:t>
            </w:r>
          </w:p>
        </w:tc>
        <w:tc>
          <w:tcPr>
            <w:tcW w:w="8187" w:type="dxa"/>
            <w:gridSpan w:val="6"/>
          </w:tcPr>
          <w:p w14:paraId="04B8CFA2" w14:textId="579D9975" w:rsidR="00970686" w:rsidRDefault="00970686" w:rsidP="00970686">
            <w:pPr>
              <w:pStyle w:val="Text"/>
            </w:pPr>
            <w:r>
              <w:t>Begründet</w:t>
            </w:r>
            <w:r w:rsidRPr="00E14948">
              <w:t>, warum die Aufgaben zu den Bildern passen.</w:t>
            </w:r>
          </w:p>
          <w:p w14:paraId="4102283C" w14:textId="18A15AC2" w:rsidR="00970686" w:rsidRPr="00E14948" w:rsidRDefault="00970686" w:rsidP="00970686">
            <w:pPr>
              <w:pStyle w:val="Text"/>
            </w:pPr>
            <w:r>
              <w:t>Wie schreibt man das Ergebnis auf?</w:t>
            </w:r>
          </w:p>
        </w:tc>
      </w:tr>
      <w:tr w:rsidR="00970686" w:rsidRPr="00E14948" w14:paraId="0D97D623" w14:textId="77777777" w:rsidTr="00F50DC9">
        <w:tc>
          <w:tcPr>
            <w:tcW w:w="780" w:type="dxa"/>
          </w:tcPr>
          <w:p w14:paraId="26F90744" w14:textId="77777777" w:rsidR="00970686" w:rsidRPr="00E14948" w:rsidRDefault="00970686" w:rsidP="00970686">
            <w:pPr>
              <w:pStyle w:val="Impressum"/>
            </w:pPr>
          </w:p>
        </w:tc>
        <w:tc>
          <w:tcPr>
            <w:tcW w:w="318" w:type="dxa"/>
          </w:tcPr>
          <w:p w14:paraId="3A987074" w14:textId="77777777" w:rsidR="00970686" w:rsidRPr="00E14948" w:rsidRDefault="00970686" w:rsidP="00970686">
            <w:pPr>
              <w:pStyle w:val="Impressum"/>
            </w:pPr>
          </w:p>
        </w:tc>
        <w:tc>
          <w:tcPr>
            <w:tcW w:w="8187" w:type="dxa"/>
            <w:gridSpan w:val="6"/>
          </w:tcPr>
          <w:p w14:paraId="051EE730" w14:textId="77777777" w:rsidR="00970686" w:rsidRDefault="00970686" w:rsidP="00970686">
            <w:pPr>
              <w:pStyle w:val="Impressum"/>
            </w:pPr>
          </w:p>
        </w:tc>
      </w:tr>
      <w:tr w:rsidR="00970686" w:rsidRPr="00970686" w14:paraId="3CE0C2EB" w14:textId="77777777" w:rsidTr="00F50DC9">
        <w:tc>
          <w:tcPr>
            <w:tcW w:w="780" w:type="dxa"/>
          </w:tcPr>
          <w:p w14:paraId="14FEAAF3" w14:textId="77777777" w:rsidR="00970686" w:rsidRPr="00A71530" w:rsidRDefault="00970686" w:rsidP="00970686">
            <w:pPr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318" w:type="dxa"/>
          </w:tcPr>
          <w:p w14:paraId="08F0E287" w14:textId="7D49444E" w:rsidR="00970686" w:rsidRPr="00A71530" w:rsidRDefault="00970686" w:rsidP="009F3719">
            <w:pPr>
              <w:pStyle w:val="berschrift4"/>
              <w:rPr>
                <w:color w:val="327A86" w:themeColor="text2"/>
              </w:rPr>
            </w:pPr>
            <w:r w:rsidRPr="00A71530">
              <w:rPr>
                <w:color w:val="327A86" w:themeColor="text2"/>
              </w:rPr>
              <w:t>c)</w:t>
            </w:r>
          </w:p>
        </w:tc>
        <w:tc>
          <w:tcPr>
            <w:tcW w:w="8187" w:type="dxa"/>
            <w:gridSpan w:val="6"/>
          </w:tcPr>
          <w:p w14:paraId="1C2F1C01" w14:textId="77777777" w:rsidR="00970686" w:rsidRPr="00A71530" w:rsidRDefault="00970686" w:rsidP="00970686">
            <w:pPr>
              <w:pStyle w:val="Text"/>
              <w:rPr>
                <w:rFonts w:asciiTheme="minorHAnsi" w:hAnsiTheme="minorHAnsi" w:cstheme="minorHAnsi"/>
              </w:rPr>
            </w:pPr>
            <w:r w:rsidRPr="00970686">
              <w:t xml:space="preserve">Zu welchem Bild </w:t>
            </w:r>
            <w:r w:rsidRPr="00A71530">
              <w:rPr>
                <w:rFonts w:asciiTheme="minorHAnsi" w:hAnsiTheme="minorHAnsi" w:cstheme="minorHAnsi"/>
              </w:rPr>
              <w:t xml:space="preserve">passt </w:t>
            </w:r>
            <w:r w:rsidRPr="003A3504">
              <w:rPr>
                <w:rFonts w:ascii="Comic Sans MS" w:hAnsi="Comic Sans MS" w:cstheme="minorHAnsi"/>
                <w:b/>
                <w:bCs/>
                <w:sz w:val="20"/>
              </w:rPr>
              <w:t>3 · 5 + 1</w:t>
            </w:r>
            <w:r w:rsidRPr="00A71530">
              <w:rPr>
                <w:rFonts w:asciiTheme="minorHAnsi" w:hAnsiTheme="minorHAnsi" w:cstheme="minorHAnsi"/>
              </w:rPr>
              <w:t>? Warum?</w:t>
            </w:r>
          </w:p>
          <w:p w14:paraId="23CAF9E0" w14:textId="1B9D82BE" w:rsidR="00970686" w:rsidRPr="00970686" w:rsidRDefault="00970686" w:rsidP="00970686">
            <w:pPr>
              <w:pStyle w:val="Text"/>
            </w:pPr>
            <w:r w:rsidRPr="00A71530">
              <w:rPr>
                <w:rFonts w:asciiTheme="minorHAnsi" w:hAnsiTheme="minorHAnsi" w:cstheme="minorHAnsi"/>
              </w:rPr>
              <w:t xml:space="preserve">Zu welchem Bild passt </w:t>
            </w:r>
            <w:r w:rsidRPr="003A3504">
              <w:rPr>
                <w:rFonts w:ascii="Comic Sans MS" w:hAnsi="Comic Sans MS" w:cstheme="minorHAnsi"/>
                <w:b/>
                <w:bCs/>
                <w:sz w:val="20"/>
                <w:szCs w:val="18"/>
              </w:rPr>
              <w:t>20 : 6 = 3 Rest 2</w:t>
            </w:r>
            <w:r w:rsidRPr="00A71530">
              <w:rPr>
                <w:rFonts w:asciiTheme="minorHAnsi" w:hAnsiTheme="minorHAnsi" w:cstheme="minorHAnsi"/>
              </w:rPr>
              <w:t>? Warum</w:t>
            </w:r>
            <w:r w:rsidRPr="00970686">
              <w:t>?</w:t>
            </w:r>
            <w:r w:rsidR="00FF1951">
              <w:t xml:space="preserve"> </w:t>
            </w:r>
            <w:r w:rsidRPr="00970686">
              <w:t>Welche Aufgaben passen noch?</w:t>
            </w:r>
          </w:p>
        </w:tc>
      </w:tr>
      <w:tr w:rsidR="00970686" w:rsidRPr="00970686" w14:paraId="78D88B52" w14:textId="77777777" w:rsidTr="00F50DC9">
        <w:tc>
          <w:tcPr>
            <w:tcW w:w="780" w:type="dxa"/>
          </w:tcPr>
          <w:p w14:paraId="15A28239" w14:textId="77777777" w:rsidR="00970686" w:rsidRPr="00A71530" w:rsidRDefault="00970686" w:rsidP="00970686">
            <w:pPr>
              <w:pStyle w:val="Impressum"/>
              <w:rPr>
                <w:color w:val="000000" w:themeColor="text1"/>
              </w:rPr>
            </w:pPr>
          </w:p>
        </w:tc>
        <w:tc>
          <w:tcPr>
            <w:tcW w:w="318" w:type="dxa"/>
          </w:tcPr>
          <w:p w14:paraId="166A77D0" w14:textId="77777777" w:rsidR="00970686" w:rsidRPr="00A71530" w:rsidRDefault="00970686" w:rsidP="009F3719">
            <w:pPr>
              <w:pStyle w:val="Impressum"/>
              <w:jc w:val="left"/>
              <w:rPr>
                <w:color w:val="327A86" w:themeColor="text2"/>
              </w:rPr>
            </w:pPr>
          </w:p>
        </w:tc>
        <w:tc>
          <w:tcPr>
            <w:tcW w:w="8187" w:type="dxa"/>
            <w:gridSpan w:val="6"/>
          </w:tcPr>
          <w:p w14:paraId="0D831565" w14:textId="77777777" w:rsidR="00970686" w:rsidRPr="00A71530" w:rsidRDefault="00970686" w:rsidP="00970686">
            <w:pPr>
              <w:pStyle w:val="Impressum"/>
              <w:rPr>
                <w:color w:val="000000" w:themeColor="text1"/>
              </w:rPr>
            </w:pPr>
          </w:p>
        </w:tc>
      </w:tr>
      <w:tr w:rsidR="00970686" w:rsidRPr="00970686" w14:paraId="49289DF4" w14:textId="77777777" w:rsidTr="00F50DC9">
        <w:tc>
          <w:tcPr>
            <w:tcW w:w="780" w:type="dxa"/>
          </w:tcPr>
          <w:p w14:paraId="2665BB82" w14:textId="676195C9" w:rsidR="00970686" w:rsidRPr="00A71530" w:rsidRDefault="00970686" w:rsidP="00970686">
            <w:pPr>
              <w:spacing w:line="240" w:lineRule="auto"/>
              <w:rPr>
                <w:color w:val="000000" w:themeColor="text1"/>
              </w:rPr>
            </w:pPr>
            <w:r w:rsidRPr="00A71530">
              <w:rPr>
                <w:noProof/>
                <w:color w:val="000000" w:themeColor="text1"/>
              </w:rPr>
              <w:drawing>
                <wp:anchor distT="0" distB="0" distL="114300" distR="114300" simplePos="0" relativeHeight="252216656" behindDoc="0" locked="0" layoutInCell="1" allowOverlap="1" wp14:anchorId="71D98A27" wp14:editId="78AD218B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2540</wp:posOffset>
                  </wp:positionV>
                  <wp:extent cx="313144" cy="272386"/>
                  <wp:effectExtent l="0" t="0" r="4445" b="0"/>
                  <wp:wrapNone/>
                  <wp:docPr id="966935357" name="Grafik 966935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8" w:type="dxa"/>
          </w:tcPr>
          <w:p w14:paraId="27D7214D" w14:textId="72F85DE6" w:rsidR="00970686" w:rsidRPr="00A71530" w:rsidRDefault="00970686" w:rsidP="009F3719">
            <w:pPr>
              <w:pStyle w:val="berschrift4"/>
              <w:rPr>
                <w:color w:val="327A86" w:themeColor="text2"/>
              </w:rPr>
            </w:pPr>
            <w:r w:rsidRPr="00A71530">
              <w:rPr>
                <w:color w:val="327A86" w:themeColor="text2"/>
              </w:rPr>
              <w:t>d)</w:t>
            </w:r>
          </w:p>
        </w:tc>
        <w:tc>
          <w:tcPr>
            <w:tcW w:w="8187" w:type="dxa"/>
            <w:gridSpan w:val="6"/>
          </w:tcPr>
          <w:p w14:paraId="03254DDC" w14:textId="4528F502" w:rsidR="00970686" w:rsidRPr="00970686" w:rsidRDefault="00970686" w:rsidP="00970686">
            <w:pPr>
              <w:pStyle w:val="Text"/>
            </w:pPr>
            <w:r w:rsidRPr="00970686">
              <w:t xml:space="preserve">Stellt euch gegenseitig </w:t>
            </w:r>
            <w:r w:rsidR="001A42BE">
              <w:t xml:space="preserve">Divisions-Aufgaben </w:t>
            </w:r>
            <w:r w:rsidRPr="00970686">
              <w:t xml:space="preserve">mit Rest. </w:t>
            </w:r>
            <w:r w:rsidRPr="00970686">
              <w:br/>
            </w:r>
            <w:r w:rsidR="00920308">
              <w:t>Findet</w:t>
            </w:r>
            <w:r w:rsidRPr="00970686">
              <w:t xml:space="preserve"> eine </w:t>
            </w:r>
            <w:r w:rsidR="00825DFF">
              <w:t>Multiplikations-Aufgabe</w:t>
            </w:r>
            <w:r w:rsidRPr="00970686">
              <w:t xml:space="preserve"> dazu</w:t>
            </w:r>
            <w:r w:rsidR="00920308">
              <w:t xml:space="preserve">, so </w:t>
            </w:r>
            <w:r w:rsidRPr="00970686">
              <w:t xml:space="preserve">wie in </w:t>
            </w:r>
            <w:r w:rsidRPr="00165441">
              <w:rPr>
                <w:b/>
                <w:color w:val="327A86" w:themeColor="text2"/>
              </w:rPr>
              <w:t>c)</w:t>
            </w:r>
            <w:r w:rsidR="00920308">
              <w:t>.</w:t>
            </w:r>
          </w:p>
        </w:tc>
      </w:tr>
    </w:tbl>
    <w:p w14:paraId="364079DA" w14:textId="77777777" w:rsidR="00F37035" w:rsidRPr="00A71530" w:rsidRDefault="00F37035" w:rsidP="00F37035">
      <w:pPr>
        <w:spacing w:line="240" w:lineRule="auto"/>
        <w:rPr>
          <w:color w:val="000000" w:themeColor="text1"/>
        </w:rPr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8187"/>
      </w:tblGrid>
      <w:tr w:rsidR="00970686" w:rsidRPr="00970686" w14:paraId="08D032AD" w14:textId="77777777" w:rsidTr="002E0FA7">
        <w:tc>
          <w:tcPr>
            <w:tcW w:w="780" w:type="dxa"/>
          </w:tcPr>
          <w:p w14:paraId="628F735D" w14:textId="36818B89" w:rsidR="00200F3D" w:rsidRPr="00A71530" w:rsidRDefault="00200F3D" w:rsidP="002E0FA7">
            <w:pPr>
              <w:pStyle w:val="berschrift3"/>
            </w:pPr>
            <w:r w:rsidRPr="00A71530">
              <w:t>2.12</w:t>
            </w:r>
          </w:p>
        </w:tc>
        <w:tc>
          <w:tcPr>
            <w:tcW w:w="8505" w:type="dxa"/>
            <w:gridSpan w:val="2"/>
          </w:tcPr>
          <w:p w14:paraId="3449A874" w14:textId="77777777" w:rsidR="00200F3D" w:rsidRPr="00A71530" w:rsidRDefault="00BD71FF" w:rsidP="002E0FA7">
            <w:pPr>
              <w:pStyle w:val="berschrift3"/>
            </w:pPr>
            <w:r w:rsidRPr="00A71530">
              <w:t>Schritte</w:t>
            </w:r>
            <w:r w:rsidR="00B678A7" w:rsidRPr="00A71530">
              <w:t xml:space="preserve"> </w:t>
            </w:r>
            <w:r w:rsidR="00200F3D" w:rsidRPr="00A71530">
              <w:t>auf dem Zahlenstrahl</w:t>
            </w:r>
          </w:p>
        </w:tc>
      </w:tr>
      <w:tr w:rsidR="00970686" w:rsidRPr="00970686" w14:paraId="05133815" w14:textId="77777777" w:rsidTr="002E0FA7">
        <w:tc>
          <w:tcPr>
            <w:tcW w:w="780" w:type="dxa"/>
          </w:tcPr>
          <w:p w14:paraId="3634C3BB" w14:textId="77777777" w:rsidR="00200F3D" w:rsidRPr="00A71530" w:rsidRDefault="00200F3D" w:rsidP="002E0FA7">
            <w:pPr>
              <w:spacing w:line="240" w:lineRule="auto"/>
              <w:rPr>
                <w:b/>
                <w:color w:val="000000" w:themeColor="text1"/>
              </w:rPr>
            </w:pPr>
          </w:p>
        </w:tc>
        <w:tc>
          <w:tcPr>
            <w:tcW w:w="318" w:type="dxa"/>
          </w:tcPr>
          <w:p w14:paraId="2145AF35" w14:textId="54FDFABC" w:rsidR="00200F3D" w:rsidRPr="00A71530" w:rsidRDefault="00200F3D" w:rsidP="002E0FA7">
            <w:pPr>
              <w:pStyle w:val="berschrift4"/>
              <w:rPr>
                <w:color w:val="327A86" w:themeColor="text2"/>
              </w:rPr>
            </w:pPr>
            <w:r w:rsidRPr="00A71530">
              <w:rPr>
                <w:noProof/>
                <w:color w:val="327A86" w:themeColor="text2"/>
              </w:rPr>
              <w:t>a)</w:t>
            </w:r>
          </w:p>
        </w:tc>
        <w:tc>
          <w:tcPr>
            <w:tcW w:w="8187" w:type="dxa"/>
          </w:tcPr>
          <w:p w14:paraId="095F48AB" w14:textId="0DDD914A" w:rsidR="00200F3D" w:rsidRPr="00970686" w:rsidRDefault="0032245A" w:rsidP="002E0FA7">
            <w:pPr>
              <w:pStyle w:val="Text"/>
            </w:pPr>
            <w:r w:rsidRPr="0097068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27" behindDoc="0" locked="0" layoutInCell="1" allowOverlap="1" wp14:anchorId="11F56C1F" wp14:editId="5EB328E1">
                      <wp:simplePos x="0" y="0"/>
                      <wp:positionH relativeFrom="column">
                        <wp:posOffset>2883853</wp:posOffset>
                      </wp:positionH>
                      <wp:positionV relativeFrom="paragraph">
                        <wp:posOffset>44609</wp:posOffset>
                      </wp:positionV>
                      <wp:extent cx="2278380" cy="471428"/>
                      <wp:effectExtent l="0" t="0" r="0" b="0"/>
                      <wp:wrapNone/>
                      <wp:docPr id="1464375214" name="Gruppieren 1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78380" cy="471428"/>
                                <a:chOff x="0" y="0"/>
                                <a:chExt cx="2278380" cy="4714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7574051" name="Grafik 153148780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78380" cy="409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758377907" name="Gruppieren 124"/>
                              <wpg:cNvGrpSpPr/>
                              <wpg:grpSpPr>
                                <a:xfrm>
                                  <a:off x="7143" y="235744"/>
                                  <a:ext cx="1985963" cy="235684"/>
                                  <a:chOff x="0" y="0"/>
                                  <a:chExt cx="1714500" cy="235684"/>
                                </a:xfrm>
                              </wpg:grpSpPr>
                              <wps:wsp>
                                <wps:cNvPr id="1899354953" name="Textfeld 117"/>
                                <wps:cNvSpPr txBox="1"/>
                                <wps:spPr>
                                  <a:xfrm>
                                    <a:off x="0" y="0"/>
                                    <a:ext cx="163830" cy="2142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9A9E770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5216810" name="Textfeld 117"/>
                                <wps:cNvSpPr txBox="1"/>
                                <wps:spPr>
                                  <a:xfrm>
                                    <a:off x="721518" y="0"/>
                                    <a:ext cx="257175" cy="23568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620A07D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90381207" name="Textfeld 117"/>
                                <wps:cNvSpPr txBox="1"/>
                                <wps:spPr>
                                  <a:xfrm>
                                    <a:off x="1485900" y="0"/>
                                    <a:ext cx="228600" cy="1999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CB984FF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F56C1F" id="Gruppieren 125" o:spid="_x0000_s1197" style="position:absolute;margin-left:227.1pt;margin-top:3.5pt;width:179.4pt;height:37.1pt;z-index:251652427" coordsize="22783,4714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">
                      <v:shape id="Grafik 1531487807" o:spid="_x0000_s1198" type="#_x0000_t75" style="position:absolute;width:22783;height:4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">
                        <v:imagedata r:id="rId165" o:title=""/>
                      </v:shape>
                      <v:group id="_x0000_s1199" style="position:absolute;left:71;top:2357;width:19860;height:2357" coordsize="17145,2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">
                        <v:shape id="Textfeld 117" o:spid="_x0000_s1200" type="#_x0000_t202" style="position:absolute;width:1638;height:2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" fillcolor="white [3201]" stroked="f" strokeweight=".5pt">
                          <v:textbox inset="1mm,.5mm,0,0">
                            <w:txbxContent>
                              <w:p w14:paraId="79A9E770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201" type="#_x0000_t202" style="position:absolute;left:7215;width:2571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" fillcolor="white [3201]" stroked="f" strokeweight=".5pt">
                          <v:textbox inset="1mm,.5mm,0,1mm">
                            <w:txbxContent>
                              <w:p w14:paraId="0620A07D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117" o:spid="_x0000_s1202" type="#_x0000_t202" style="position:absolute;left:14859;width:2286;height:1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" fillcolor="white [3201]" stroked="f" strokeweight=".5pt">
                          <v:textbox inset="1mm,.5mm,0,0">
                            <w:txbxContent>
                              <w:p w14:paraId="2CB984FF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200F3D" w:rsidRPr="00970686">
              <w:t>Zeichne Fünfer</w:t>
            </w:r>
            <w:r w:rsidR="005855D4" w:rsidRPr="00970686">
              <w:t>s</w:t>
            </w:r>
            <w:r w:rsidR="00BD71FF" w:rsidRPr="00970686">
              <w:t>chritte</w:t>
            </w:r>
            <w:r w:rsidR="00200F3D" w:rsidRPr="00970686">
              <w:t xml:space="preserve"> in den Zahlenstrahl</w:t>
            </w:r>
            <w:r w:rsidR="00920308">
              <w:t>,</w:t>
            </w:r>
            <w:r w:rsidR="00200F3D" w:rsidRPr="00970686">
              <w:t xml:space="preserve"> </w:t>
            </w:r>
          </w:p>
          <w:p w14:paraId="27737561" w14:textId="64F1F356" w:rsidR="00200F3D" w:rsidRPr="00970686" w:rsidRDefault="00200F3D" w:rsidP="002E0FA7">
            <w:pPr>
              <w:pStyle w:val="Text"/>
            </w:pPr>
            <w:r w:rsidRPr="00970686">
              <w:t xml:space="preserve">bis du bei 20 ankommst. </w:t>
            </w:r>
            <w:r w:rsidRPr="00970686">
              <w:br/>
              <w:t xml:space="preserve">Wie viele </w:t>
            </w:r>
            <w:r w:rsidR="00BD71FF" w:rsidRPr="00970686">
              <w:t>Schritte</w:t>
            </w:r>
            <w:r w:rsidRPr="00970686">
              <w:t xml:space="preserve"> passen in die 20?</w:t>
            </w:r>
          </w:p>
          <w:p w14:paraId="136AD8FE" w14:textId="696A8201" w:rsidR="00200F3D" w:rsidRPr="00970686" w:rsidRDefault="00200F3D" w:rsidP="002E0FA7">
            <w:pPr>
              <w:pStyle w:val="Text"/>
            </w:pPr>
          </w:p>
        </w:tc>
      </w:tr>
      <w:tr w:rsidR="00970686" w:rsidRPr="00970686" w14:paraId="30F87757" w14:textId="77777777" w:rsidTr="002E0FA7">
        <w:tc>
          <w:tcPr>
            <w:tcW w:w="780" w:type="dxa"/>
          </w:tcPr>
          <w:p w14:paraId="4D5B2CC2" w14:textId="77777777" w:rsidR="00200F3D" w:rsidRPr="00A71530" w:rsidRDefault="00CD3FFB" w:rsidP="002E0FA7">
            <w:pPr>
              <w:spacing w:line="240" w:lineRule="auto"/>
              <w:rPr>
                <w:color w:val="000000" w:themeColor="text1"/>
              </w:rPr>
            </w:pPr>
            <w:r w:rsidRPr="00A71530">
              <w:rPr>
                <w:noProof/>
                <w:color w:val="000000" w:themeColor="text1"/>
              </w:rPr>
              <w:drawing>
                <wp:inline distT="0" distB="0" distL="0" distR="0" wp14:anchorId="18261A74" wp14:editId="0080B3AC">
                  <wp:extent cx="360000" cy="272386"/>
                  <wp:effectExtent l="0" t="0" r="2540" b="0"/>
                  <wp:docPr id="1258569645" name="Grafik 1258569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3DD0F1FB" w14:textId="77777777" w:rsidR="00200F3D" w:rsidRPr="00A71530" w:rsidRDefault="00200F3D" w:rsidP="002E0FA7">
            <w:pPr>
              <w:pStyle w:val="berschrift4"/>
              <w:rPr>
                <w:color w:val="327A86" w:themeColor="text2"/>
              </w:rPr>
            </w:pPr>
            <w:r w:rsidRPr="00A71530">
              <w:rPr>
                <w:noProof/>
                <w:color w:val="327A86" w:themeColor="text2"/>
              </w:rPr>
              <w:t>b)</w:t>
            </w:r>
          </w:p>
        </w:tc>
        <w:tc>
          <w:tcPr>
            <w:tcW w:w="8187" w:type="dxa"/>
          </w:tcPr>
          <w:p w14:paraId="13E00C6B" w14:textId="77777777" w:rsidR="00200F3D" w:rsidRPr="00970686" w:rsidRDefault="00200F3D" w:rsidP="002E0FA7">
            <w:pPr>
              <w:pStyle w:val="Text"/>
            </w:pPr>
            <w:r w:rsidRPr="00970686">
              <w:t xml:space="preserve">Zu dem Bild </w:t>
            </w:r>
            <w:r w:rsidRPr="00A71530">
              <w:rPr>
                <w:rFonts w:asciiTheme="minorHAnsi" w:hAnsiTheme="minorHAnsi" w:cstheme="minorHAnsi"/>
              </w:rPr>
              <w:t xml:space="preserve">passen die Aufgaben </w:t>
            </w:r>
            <w:r w:rsidRPr="002542C1">
              <w:rPr>
                <w:rFonts w:ascii="Comic Sans MS" w:hAnsi="Comic Sans MS" w:cstheme="minorHAnsi"/>
                <w:b/>
                <w:sz w:val="20"/>
                <w:szCs w:val="16"/>
              </w:rPr>
              <w:t>20 : 5</w:t>
            </w:r>
            <w:r w:rsidRPr="002542C1">
              <w:rPr>
                <w:rFonts w:asciiTheme="minorHAnsi" w:hAnsiTheme="minorHAnsi" w:cstheme="minorHAnsi"/>
                <w:sz w:val="20"/>
                <w:szCs w:val="16"/>
              </w:rPr>
              <w:t xml:space="preserve"> </w:t>
            </w:r>
            <w:r w:rsidRPr="00A71530">
              <w:rPr>
                <w:rFonts w:asciiTheme="minorHAnsi" w:hAnsiTheme="minorHAnsi" w:cstheme="minorHAnsi"/>
              </w:rPr>
              <w:t xml:space="preserve">und </w:t>
            </w:r>
            <w:r w:rsidRPr="002542C1">
              <w:rPr>
                <w:rFonts w:ascii="Comic Sans MS" w:hAnsi="Comic Sans MS" w:cstheme="minorHAnsi"/>
                <w:b/>
                <w:sz w:val="20"/>
              </w:rPr>
              <w:t>4 · 5</w:t>
            </w:r>
            <w:r w:rsidRPr="00A71530">
              <w:rPr>
                <w:rFonts w:asciiTheme="minorHAnsi" w:hAnsiTheme="minorHAnsi" w:cstheme="minorHAnsi"/>
              </w:rPr>
              <w:t>. Warum</w:t>
            </w:r>
            <w:r w:rsidRPr="00970686">
              <w:t xml:space="preserve"> passen die Aufgaben?</w:t>
            </w:r>
          </w:p>
          <w:p w14:paraId="15491D5F" w14:textId="727BB842" w:rsidR="00200F3D" w:rsidRPr="00970686" w:rsidRDefault="00200F3D" w:rsidP="002E0FA7">
            <w:pPr>
              <w:pStyle w:val="Text"/>
            </w:pPr>
            <w:r w:rsidRPr="00970686">
              <w:t xml:space="preserve">Welche </w:t>
            </w:r>
            <w:r w:rsidR="00825DFF">
              <w:t>Divisions-Aufgabe</w:t>
            </w:r>
            <w:r w:rsidRPr="00970686">
              <w:t xml:space="preserve"> passt auch noch? </w:t>
            </w:r>
            <w:r w:rsidR="00624820" w:rsidRPr="00970686">
              <w:t>Wie lautet dann die Frage?</w:t>
            </w:r>
          </w:p>
        </w:tc>
      </w:tr>
      <w:tr w:rsidR="00970686" w:rsidRPr="00970686" w14:paraId="582A5E21" w14:textId="77777777" w:rsidTr="002E0FA7">
        <w:tc>
          <w:tcPr>
            <w:tcW w:w="780" w:type="dxa"/>
          </w:tcPr>
          <w:p w14:paraId="4707166D" w14:textId="77777777" w:rsidR="00200F3D" w:rsidRPr="00A71530" w:rsidRDefault="00200F3D" w:rsidP="002E0FA7">
            <w:pPr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318" w:type="dxa"/>
          </w:tcPr>
          <w:p w14:paraId="75F43AEC" w14:textId="77777777" w:rsidR="00200F3D" w:rsidRPr="00A71530" w:rsidRDefault="00200F3D" w:rsidP="002E0FA7">
            <w:pPr>
              <w:pStyle w:val="berschrift4"/>
              <w:rPr>
                <w:noProof/>
                <w:color w:val="327A86" w:themeColor="text2"/>
              </w:rPr>
            </w:pPr>
          </w:p>
        </w:tc>
        <w:tc>
          <w:tcPr>
            <w:tcW w:w="8187" w:type="dxa"/>
          </w:tcPr>
          <w:p w14:paraId="35855C15" w14:textId="0DB194B4" w:rsidR="00200F3D" w:rsidRPr="00970686" w:rsidRDefault="0032245A" w:rsidP="002E0FA7">
            <w:pPr>
              <w:pStyle w:val="Text"/>
            </w:pPr>
            <w:r w:rsidRPr="0097068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28" behindDoc="0" locked="0" layoutInCell="1" allowOverlap="1" wp14:anchorId="2248BF0E" wp14:editId="1A342352">
                      <wp:simplePos x="0" y="0"/>
                      <wp:positionH relativeFrom="column">
                        <wp:posOffset>2891313</wp:posOffset>
                      </wp:positionH>
                      <wp:positionV relativeFrom="paragraph">
                        <wp:posOffset>323532</wp:posOffset>
                      </wp:positionV>
                      <wp:extent cx="2278380" cy="471428"/>
                      <wp:effectExtent l="0" t="0" r="0" b="0"/>
                      <wp:wrapNone/>
                      <wp:docPr id="1836415695" name="Gruppieren 1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78380" cy="471428"/>
                                <a:chOff x="0" y="0"/>
                                <a:chExt cx="2278380" cy="4714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494050" name="Grafik 153148780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78380" cy="409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360544138" name="Gruppieren 124"/>
                              <wpg:cNvGrpSpPr/>
                              <wpg:grpSpPr>
                                <a:xfrm>
                                  <a:off x="7143" y="235744"/>
                                  <a:ext cx="1985963" cy="235684"/>
                                  <a:chOff x="0" y="0"/>
                                  <a:chExt cx="1714500" cy="235684"/>
                                </a:xfrm>
                              </wpg:grpSpPr>
                              <wps:wsp>
                                <wps:cNvPr id="184777897" name="Textfeld 117"/>
                                <wps:cNvSpPr txBox="1"/>
                                <wps:spPr>
                                  <a:xfrm>
                                    <a:off x="0" y="0"/>
                                    <a:ext cx="163830" cy="2142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42A7721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83267432" name="Textfeld 117"/>
                                <wps:cNvSpPr txBox="1"/>
                                <wps:spPr>
                                  <a:xfrm>
                                    <a:off x="721518" y="0"/>
                                    <a:ext cx="257175" cy="23568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31F025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54073717" name="Textfeld 117"/>
                                <wps:cNvSpPr txBox="1"/>
                                <wps:spPr>
                                  <a:xfrm>
                                    <a:off x="1485900" y="0"/>
                                    <a:ext cx="228600" cy="1999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CE2B99C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48BF0E" id="_x0000_s1203" style="position:absolute;margin-left:227.65pt;margin-top:25.45pt;width:179.4pt;height:37.1pt;z-index:251652428" coordsize="22783,4714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">
                      <v:shape id="Grafik 1531487807" o:spid="_x0000_s1204" type="#_x0000_t75" style="position:absolute;width:22783;height:4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">
                        <v:imagedata r:id="rId165" o:title=""/>
                      </v:shape>
                      <v:group id="_x0000_s1205" style="position:absolute;left:71;top:2357;width:19860;height:2357" coordsize="17145,2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">
                        <v:shape id="Textfeld 117" o:spid="_x0000_s1206" type="#_x0000_t202" style="position:absolute;width:1638;height:2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" fillcolor="white [3201]" stroked="f" strokeweight=".5pt">
                          <v:textbox inset="1mm,.5mm,0,0">
                            <w:txbxContent>
                              <w:p w14:paraId="242A7721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207" type="#_x0000_t202" style="position:absolute;left:7215;width:2571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" fillcolor="white [3201]" stroked="f" strokeweight=".5pt">
                          <v:textbox inset="1mm,.5mm,0,1mm">
                            <w:txbxContent>
                              <w:p w14:paraId="1931F025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117" o:spid="_x0000_s1208" type="#_x0000_t202" style="position:absolute;left:14859;width:2286;height:1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" fillcolor="white [3201]" stroked="f" strokeweight=".5pt">
                          <v:textbox inset="1mm,.5mm,0,0">
                            <w:txbxContent>
                              <w:p w14:paraId="5CE2B99C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970686" w:rsidRPr="00970686" w14:paraId="7B6073DA" w14:textId="77777777" w:rsidTr="002E0FA7">
        <w:tc>
          <w:tcPr>
            <w:tcW w:w="780" w:type="dxa"/>
          </w:tcPr>
          <w:p w14:paraId="6C6A0349" w14:textId="77777777" w:rsidR="00B678A7" w:rsidRPr="00A71530" w:rsidRDefault="00B678A7" w:rsidP="002E0FA7">
            <w:pPr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318" w:type="dxa"/>
          </w:tcPr>
          <w:p w14:paraId="3A0CE58E" w14:textId="77777777" w:rsidR="00B678A7" w:rsidRPr="00A71530" w:rsidRDefault="00B678A7" w:rsidP="002E0FA7">
            <w:pPr>
              <w:pStyle w:val="berschrift4"/>
              <w:rPr>
                <w:noProof/>
                <w:color w:val="327A86" w:themeColor="text2"/>
              </w:rPr>
            </w:pPr>
            <w:r w:rsidRPr="00A71530">
              <w:rPr>
                <w:noProof/>
                <w:color w:val="327A86" w:themeColor="text2"/>
              </w:rPr>
              <w:t>*c)</w:t>
            </w:r>
          </w:p>
        </w:tc>
        <w:tc>
          <w:tcPr>
            <w:tcW w:w="8187" w:type="dxa"/>
          </w:tcPr>
          <w:p w14:paraId="576DB8DC" w14:textId="49C6F9E0" w:rsidR="00B678A7" w:rsidRPr="00970686" w:rsidRDefault="00B678A7" w:rsidP="002E0FA7">
            <w:pPr>
              <w:pStyle w:val="Text"/>
            </w:pPr>
            <w:r w:rsidRPr="00970686">
              <w:t xml:space="preserve">Wie </w:t>
            </w:r>
            <w:r w:rsidR="00A95D21">
              <w:rPr>
                <w:rFonts w:asciiTheme="minorHAnsi" w:hAnsiTheme="minorHAnsi" w:cstheme="minorHAnsi"/>
              </w:rPr>
              <w:t>kannst</w:t>
            </w:r>
            <w:r w:rsidR="00A95D21" w:rsidRPr="00A71530">
              <w:rPr>
                <w:rFonts w:asciiTheme="minorHAnsi" w:hAnsiTheme="minorHAnsi" w:cstheme="minorHAnsi"/>
              </w:rPr>
              <w:t xml:space="preserve"> </w:t>
            </w:r>
            <w:r w:rsidRPr="00A71530">
              <w:rPr>
                <w:rFonts w:asciiTheme="minorHAnsi" w:hAnsiTheme="minorHAnsi" w:cstheme="minorHAnsi"/>
              </w:rPr>
              <w:t xml:space="preserve">du mit </w:t>
            </w:r>
            <w:r w:rsidR="00BD71FF" w:rsidRPr="00A71530">
              <w:rPr>
                <w:rFonts w:asciiTheme="minorHAnsi" w:hAnsiTheme="minorHAnsi" w:cstheme="minorHAnsi"/>
              </w:rPr>
              <w:t>Schritte</w:t>
            </w:r>
            <w:r w:rsidR="004A7418" w:rsidRPr="00A71530">
              <w:rPr>
                <w:rFonts w:asciiTheme="minorHAnsi" w:hAnsiTheme="minorHAnsi" w:cstheme="minorHAnsi"/>
              </w:rPr>
              <w:t>n</w:t>
            </w:r>
            <w:r w:rsidRPr="00A71530">
              <w:rPr>
                <w:rFonts w:asciiTheme="minorHAnsi" w:hAnsiTheme="minorHAnsi" w:cstheme="minorHAnsi"/>
              </w:rPr>
              <w:t xml:space="preserve"> am Zahlenstrahl</w:t>
            </w:r>
            <w:r w:rsidRPr="00A71530">
              <w:rPr>
                <w:rFonts w:asciiTheme="minorHAnsi" w:hAnsiTheme="minorHAnsi" w:cstheme="minorHAnsi"/>
              </w:rPr>
              <w:br/>
              <w:t xml:space="preserve">die Aufgabe </w:t>
            </w:r>
            <w:r w:rsidRPr="002542C1">
              <w:rPr>
                <w:rFonts w:ascii="Comic Sans MS" w:hAnsi="Comic Sans MS" w:cstheme="minorHAnsi"/>
                <w:b/>
                <w:bCs/>
                <w:sz w:val="20"/>
                <w:szCs w:val="16"/>
              </w:rPr>
              <w:t>20 : 6 = 3 Rest 2</w:t>
            </w:r>
            <w:r w:rsidRPr="002542C1">
              <w:rPr>
                <w:rFonts w:asciiTheme="minorHAnsi" w:hAnsiTheme="minorHAnsi" w:cstheme="minorHAnsi"/>
                <w:sz w:val="20"/>
                <w:szCs w:val="16"/>
              </w:rPr>
              <w:t xml:space="preserve"> </w:t>
            </w:r>
            <w:r w:rsidRPr="00A71530">
              <w:rPr>
                <w:rFonts w:asciiTheme="minorHAnsi" w:hAnsiTheme="minorHAnsi" w:cstheme="minorHAnsi"/>
              </w:rPr>
              <w:t>zeichnen</w:t>
            </w:r>
            <w:r w:rsidRPr="00970686">
              <w:t>?</w:t>
            </w:r>
          </w:p>
          <w:p w14:paraId="1BCF50EE" w14:textId="32A7B411" w:rsidR="0032245A" w:rsidRPr="00970686" w:rsidRDefault="0032245A" w:rsidP="002E0FA7">
            <w:pPr>
              <w:pStyle w:val="Text"/>
            </w:pPr>
          </w:p>
        </w:tc>
      </w:tr>
    </w:tbl>
    <w:p w14:paraId="3E4977A5" w14:textId="77777777" w:rsidR="00B678A7" w:rsidRDefault="00B678A7"/>
    <w:p w14:paraId="461F2485" w14:textId="77777777" w:rsidR="00A95D21" w:rsidRDefault="00A95D21"/>
    <w:p w14:paraId="59467990" w14:textId="77777777" w:rsidR="002115C7" w:rsidRDefault="002115C7">
      <w:r>
        <w:rPr>
          <w:b/>
          <w:bCs/>
        </w:rP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8187"/>
      </w:tblGrid>
      <w:tr w:rsidR="00200F3D" w:rsidRPr="00E14948" w14:paraId="56327FAD" w14:textId="77777777" w:rsidTr="002E0FA7">
        <w:tc>
          <w:tcPr>
            <w:tcW w:w="780" w:type="dxa"/>
          </w:tcPr>
          <w:p w14:paraId="237FBBC0" w14:textId="41C2626B" w:rsidR="00200F3D" w:rsidRPr="00E14948" w:rsidRDefault="00200F3D" w:rsidP="002E0FA7">
            <w:pPr>
              <w:pStyle w:val="berschrift3"/>
            </w:pPr>
            <w:r>
              <w:lastRenderedPageBreak/>
              <w:t>2.13</w:t>
            </w:r>
          </w:p>
        </w:tc>
        <w:tc>
          <w:tcPr>
            <w:tcW w:w="8505" w:type="dxa"/>
            <w:gridSpan w:val="2"/>
          </w:tcPr>
          <w:p w14:paraId="7652812D" w14:textId="0309DAD1" w:rsidR="00200F3D" w:rsidRPr="00E14948" w:rsidRDefault="00200F3D" w:rsidP="002E0FA7">
            <w:pPr>
              <w:pStyle w:val="berschrift3"/>
            </w:pPr>
            <w:r w:rsidRPr="00E14948">
              <w:t xml:space="preserve">Aufgaben zu Bildern </w:t>
            </w:r>
            <w:r w:rsidR="005C6311">
              <w:t xml:space="preserve">am Zahlenstrahl </w:t>
            </w:r>
            <w:r w:rsidRPr="00E14948">
              <w:t>finden</w:t>
            </w:r>
          </w:p>
        </w:tc>
      </w:tr>
      <w:tr w:rsidR="00200F3D" w:rsidRPr="00E14948" w14:paraId="2DEE62D3" w14:textId="77777777" w:rsidTr="002E0FA7">
        <w:tc>
          <w:tcPr>
            <w:tcW w:w="780" w:type="dxa"/>
          </w:tcPr>
          <w:p w14:paraId="6A58F214" w14:textId="77777777" w:rsidR="00200F3D" w:rsidRPr="00E14948" w:rsidRDefault="00200F3D" w:rsidP="002E0FA7">
            <w:pPr>
              <w:spacing w:line="240" w:lineRule="auto"/>
            </w:pPr>
          </w:p>
        </w:tc>
        <w:tc>
          <w:tcPr>
            <w:tcW w:w="8505" w:type="dxa"/>
            <w:gridSpan w:val="2"/>
          </w:tcPr>
          <w:p w14:paraId="714BC81F" w14:textId="6F063BEC" w:rsidR="00200F3D" w:rsidRPr="00F31F35" w:rsidRDefault="00200F3D" w:rsidP="002E0FA7">
            <w:pPr>
              <w:pStyle w:val="Text"/>
            </w:pPr>
            <w:r w:rsidRPr="00F31F35">
              <w:t xml:space="preserve">Schreibe immer </w:t>
            </w:r>
            <w:r w:rsidR="00B74245">
              <w:t>eine Multiplikat</w:t>
            </w:r>
            <w:r w:rsidR="00852D1A">
              <w:t>i</w:t>
            </w:r>
            <w:r w:rsidR="00B74245">
              <w:t xml:space="preserve">ons-Aufgabe und </w:t>
            </w:r>
            <w:r w:rsidRPr="00F31F35">
              <w:t xml:space="preserve">zwei passende </w:t>
            </w:r>
            <w:r w:rsidR="00825DFF">
              <w:t>Divisions-Aufgabe</w:t>
            </w:r>
            <w:r w:rsidRPr="00F31F35">
              <w:t>n auf.</w:t>
            </w:r>
          </w:p>
          <w:p w14:paraId="03494BD2" w14:textId="4F39EC93" w:rsidR="00200F3D" w:rsidRPr="00E14948" w:rsidRDefault="00200F3D" w:rsidP="002E0FA7">
            <w:pPr>
              <w:pStyle w:val="Text"/>
            </w:pPr>
          </w:p>
        </w:tc>
      </w:tr>
      <w:tr w:rsidR="00200F3D" w:rsidRPr="00E14948" w14:paraId="35960DEA" w14:textId="77777777" w:rsidTr="002E0FA7">
        <w:tc>
          <w:tcPr>
            <w:tcW w:w="780" w:type="dxa"/>
          </w:tcPr>
          <w:p w14:paraId="2D520096" w14:textId="77777777" w:rsidR="00200F3D" w:rsidRPr="00E14948" w:rsidRDefault="00200F3D" w:rsidP="002E0FA7">
            <w:pPr>
              <w:spacing w:line="240" w:lineRule="auto"/>
            </w:pPr>
          </w:p>
        </w:tc>
        <w:tc>
          <w:tcPr>
            <w:tcW w:w="318" w:type="dxa"/>
          </w:tcPr>
          <w:p w14:paraId="3DED535C" w14:textId="77777777" w:rsidR="00200F3D" w:rsidRPr="00E14948" w:rsidRDefault="00200F3D" w:rsidP="002E0FA7">
            <w:pPr>
              <w:pStyle w:val="berschrift4"/>
              <w:rPr>
                <w:noProof/>
              </w:rPr>
            </w:pPr>
            <w:r w:rsidRPr="00E14948">
              <w:t>a)</w:t>
            </w:r>
          </w:p>
        </w:tc>
        <w:tc>
          <w:tcPr>
            <w:tcW w:w="8187" w:type="dxa"/>
          </w:tcPr>
          <w:p w14:paraId="54A3B43B" w14:textId="2FEB98DF" w:rsidR="00200F3D" w:rsidRPr="00E14948" w:rsidRDefault="00624820" w:rsidP="002E0FA7">
            <w:pPr>
              <w:pStyle w:val="Text"/>
              <w:ind w:firstLine="3720"/>
            </w:pPr>
            <w:r>
              <w:rPr>
                <w:noProof/>
              </w:rPr>
              <w:drawing>
                <wp:anchor distT="0" distB="0" distL="114300" distR="114300" simplePos="0" relativeHeight="251650254" behindDoc="0" locked="0" layoutInCell="1" allowOverlap="1" wp14:anchorId="6D00D0F7" wp14:editId="1A0EC156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36830</wp:posOffset>
                  </wp:positionV>
                  <wp:extent cx="2247900" cy="540000"/>
                  <wp:effectExtent l="0" t="0" r="0" b="6350"/>
                  <wp:wrapNone/>
                  <wp:docPr id="524" name="Grafik 5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B5.2a.eps"/>
                          <pic:cNvPicPr/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825DFF">
              <w:t>Multiplikation</w:t>
            </w:r>
            <w:r>
              <w:t xml:space="preserve">:   </w:t>
            </w:r>
            <w:r w:rsidR="00825DFF">
              <w:t>Division</w:t>
            </w:r>
            <w:r>
              <w:t xml:space="preserve">:  </w:t>
            </w:r>
            <w:r w:rsidR="00B74245">
              <w:t xml:space="preserve">            </w:t>
            </w:r>
            <w:r>
              <w:t xml:space="preserve"> </w:t>
            </w:r>
            <w:r w:rsidR="00825DFF">
              <w:t>Division</w:t>
            </w:r>
            <w:r>
              <w:t>:</w:t>
            </w:r>
          </w:p>
          <w:p w14:paraId="27462409" w14:textId="41E38555" w:rsidR="00200F3D" w:rsidRPr="00E14948" w:rsidRDefault="00200F3D" w:rsidP="002E0FA7">
            <w:pPr>
              <w:pStyle w:val="Text"/>
              <w:ind w:firstLine="3720"/>
            </w:pPr>
          </w:p>
          <w:p w14:paraId="48E136A0" w14:textId="596D34EC" w:rsidR="00624820" w:rsidRPr="00624820" w:rsidRDefault="0032245A" w:rsidP="00624820">
            <w:pPr>
              <w:pStyle w:val="Text"/>
              <w:ind w:firstLine="3720"/>
              <w:rPr>
                <w:color w:val="7F7F7F" w:themeColor="text1" w:themeTint="8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21" behindDoc="0" locked="0" layoutInCell="1" allowOverlap="1" wp14:anchorId="6AFA5A64" wp14:editId="2A38CAF8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52863</wp:posOffset>
                      </wp:positionV>
                      <wp:extent cx="1764508" cy="235743"/>
                      <wp:effectExtent l="0" t="0" r="1270" b="5715"/>
                      <wp:wrapNone/>
                      <wp:docPr id="2111351321" name="Gruppieren 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64508" cy="235743"/>
                                <a:chOff x="0" y="0"/>
                                <a:chExt cx="1764508" cy="235743"/>
                              </a:xfrm>
                            </wpg:grpSpPr>
                            <wps:wsp>
                              <wps:cNvPr id="1716034116" name="Textfeld 117"/>
                              <wps:cNvSpPr txBox="1"/>
                              <wps:spPr>
                                <a:xfrm>
                                  <a:off x="0" y="0"/>
                                  <a:ext cx="163830" cy="2143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C016501" w14:textId="77777777" w:rsidR="0032245A" w:rsidRDefault="0032245A" w:rsidP="0032245A">
                                    <w:pPr>
                                      <w:pStyle w:val="Text"/>
                                    </w:pPr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0169296" name="Textfeld 117"/>
                              <wps:cNvSpPr txBox="1"/>
                              <wps:spPr>
                                <a:xfrm>
                                  <a:off x="735807" y="0"/>
                                  <a:ext cx="257175" cy="2357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7180D7" w14:textId="77777777" w:rsidR="0032245A" w:rsidRDefault="0032245A" w:rsidP="0032245A">
                                    <w:pPr>
                                      <w:pStyle w:val="Text"/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9041590" name="Textfeld 117"/>
                              <wps:cNvSpPr txBox="1"/>
                              <wps:spPr>
                                <a:xfrm>
                                  <a:off x="1535908" y="0"/>
                                  <a:ext cx="228600" cy="200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B90ED1E" w14:textId="77777777" w:rsidR="0032245A" w:rsidRDefault="0032245A" w:rsidP="0032245A">
                                    <w:pPr>
                                      <w:pStyle w:val="Text"/>
                                    </w:pPr>
                                    <w: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AFA5A64" id="_x0000_s1209" style="position:absolute;left:0;text-align:left;margin-left:4.35pt;margin-top:4.15pt;width:138.95pt;height:18.55pt;z-index:251652421;mso-width-relative:margin" coordsize="17645,2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">
                      <v:shape id="Textfeld 117" o:spid="_x0000_s1210" type="#_x0000_t202" style="position:absolute;width:1638;height:2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" fillcolor="white [3201]" stroked="f" strokeweight=".5pt">
                        <v:textbox inset="1mm,.5mm,0,0">
                          <w:txbxContent>
                            <w:p w14:paraId="2C016501" w14:textId="77777777" w:rsidR="0032245A" w:rsidRDefault="0032245A" w:rsidP="0032245A">
                              <w:pPr>
                                <w:pStyle w:val="Text"/>
                              </w:pPr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117" o:spid="_x0000_s1211" type="#_x0000_t202" style="position:absolute;left:7358;width:2571;height:2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" fillcolor="white [3201]" stroked="f" strokeweight=".5pt">
                        <v:textbox inset="1mm,.5mm,0,1mm">
                          <w:txbxContent>
                            <w:p w14:paraId="4A7180D7" w14:textId="77777777" w:rsidR="0032245A" w:rsidRDefault="0032245A" w:rsidP="0032245A">
                              <w:pPr>
                                <w:pStyle w:val="Text"/>
                              </w:pPr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shape id="Textfeld 117" o:spid="_x0000_s1212" type="#_x0000_t202" style="position:absolute;left:15359;width:2286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" fillcolor="white [3201]" stroked="f" strokeweight=".5pt">
                        <v:textbox inset="1mm,.5mm,0,0">
                          <w:txbxContent>
                            <w:p w14:paraId="6B90ED1E" w14:textId="77777777" w:rsidR="0032245A" w:rsidRDefault="0032245A" w:rsidP="0032245A">
                              <w:pPr>
                                <w:pStyle w:val="Text"/>
                              </w:pPr>
                              <w:r>
                                <w:t>20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24820" w:rsidRPr="00624820">
              <w:rPr>
                <w:color w:val="7F7F7F" w:themeColor="text1" w:themeTint="80"/>
              </w:rPr>
              <w:t>___________    _____________    __________</w:t>
            </w:r>
            <w:r w:rsidR="00CE5E1C">
              <w:rPr>
                <w:color w:val="7F7F7F" w:themeColor="text1" w:themeTint="80"/>
              </w:rPr>
              <w:t>___</w:t>
            </w:r>
          </w:p>
          <w:p w14:paraId="02F96B4D" w14:textId="7354F1E3" w:rsidR="00200F3D" w:rsidRPr="00E14948" w:rsidRDefault="00624820" w:rsidP="002E0FA7">
            <w:pPr>
              <w:pStyle w:val="Text"/>
            </w:pPr>
            <w:r>
              <w:t xml:space="preserve"> </w:t>
            </w:r>
          </w:p>
        </w:tc>
      </w:tr>
      <w:tr w:rsidR="00200F3D" w:rsidRPr="00E14948" w14:paraId="2ABBA955" w14:textId="77777777" w:rsidTr="002E0FA7">
        <w:tc>
          <w:tcPr>
            <w:tcW w:w="780" w:type="dxa"/>
          </w:tcPr>
          <w:p w14:paraId="58A0928A" w14:textId="77777777" w:rsidR="00200F3D" w:rsidRPr="00E14948" w:rsidRDefault="00200F3D" w:rsidP="002E0FA7">
            <w:pPr>
              <w:spacing w:line="240" w:lineRule="auto"/>
            </w:pPr>
          </w:p>
        </w:tc>
        <w:tc>
          <w:tcPr>
            <w:tcW w:w="318" w:type="dxa"/>
          </w:tcPr>
          <w:p w14:paraId="2322A262" w14:textId="77777777" w:rsidR="00200F3D" w:rsidRPr="00E14948" w:rsidRDefault="00200F3D" w:rsidP="002E0FA7">
            <w:pPr>
              <w:pStyle w:val="berschrift4"/>
              <w:rPr>
                <w:noProof/>
              </w:rPr>
            </w:pPr>
            <w:r w:rsidRPr="00E14948">
              <w:t>b)</w:t>
            </w:r>
          </w:p>
        </w:tc>
        <w:tc>
          <w:tcPr>
            <w:tcW w:w="8187" w:type="dxa"/>
          </w:tcPr>
          <w:p w14:paraId="02BC52D0" w14:textId="4DBAAE13" w:rsidR="00200F3D" w:rsidRPr="00E14948" w:rsidRDefault="00624820" w:rsidP="002E0FA7">
            <w:pPr>
              <w:pStyle w:val="Text"/>
              <w:ind w:firstLine="3720"/>
            </w:pPr>
            <w:r>
              <w:br/>
            </w:r>
            <w:r w:rsidR="00200F3D">
              <w:rPr>
                <w:noProof/>
              </w:rPr>
              <w:drawing>
                <wp:anchor distT="0" distB="0" distL="114300" distR="114300" simplePos="0" relativeHeight="251650255" behindDoc="0" locked="0" layoutInCell="1" allowOverlap="1" wp14:anchorId="4682BAB2" wp14:editId="431BB032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117475</wp:posOffset>
                  </wp:positionV>
                  <wp:extent cx="2246400" cy="540000"/>
                  <wp:effectExtent l="0" t="0" r="1905" b="6350"/>
                  <wp:wrapNone/>
                  <wp:docPr id="525" name="Grafik 5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" name="B5.2b.eps"/>
                          <pic:cNvPicPr/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DC19470" w14:textId="1D41D2A6" w:rsidR="00624820" w:rsidRPr="00624820" w:rsidRDefault="0032245A" w:rsidP="00624820">
            <w:pPr>
              <w:pStyle w:val="Text"/>
              <w:ind w:firstLine="3720"/>
              <w:rPr>
                <w:color w:val="7F7F7F" w:themeColor="text1" w:themeTint="8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22" behindDoc="0" locked="0" layoutInCell="1" allowOverlap="1" wp14:anchorId="17010666" wp14:editId="5FCF616F">
                      <wp:simplePos x="0" y="0"/>
                      <wp:positionH relativeFrom="column">
                        <wp:posOffset>62389</wp:posOffset>
                      </wp:positionH>
                      <wp:positionV relativeFrom="paragraph">
                        <wp:posOffset>163830</wp:posOffset>
                      </wp:positionV>
                      <wp:extent cx="1764508" cy="235743"/>
                      <wp:effectExtent l="0" t="0" r="1270" b="5715"/>
                      <wp:wrapNone/>
                      <wp:docPr id="167126036" name="Gruppieren 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64508" cy="235743"/>
                                <a:chOff x="0" y="0"/>
                                <a:chExt cx="1764508" cy="235743"/>
                              </a:xfrm>
                            </wpg:grpSpPr>
                            <wps:wsp>
                              <wps:cNvPr id="534418464" name="Textfeld 117"/>
                              <wps:cNvSpPr txBox="1"/>
                              <wps:spPr>
                                <a:xfrm>
                                  <a:off x="0" y="0"/>
                                  <a:ext cx="163830" cy="2143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A1B6100" w14:textId="77777777" w:rsidR="0032245A" w:rsidRDefault="0032245A" w:rsidP="0032245A">
                                    <w:pPr>
                                      <w:pStyle w:val="Text"/>
                                    </w:pPr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3624486" name="Textfeld 117"/>
                              <wps:cNvSpPr txBox="1"/>
                              <wps:spPr>
                                <a:xfrm>
                                  <a:off x="735807" y="0"/>
                                  <a:ext cx="257175" cy="2357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D8E77BF" w14:textId="77777777" w:rsidR="0032245A" w:rsidRDefault="0032245A" w:rsidP="0032245A">
                                    <w:pPr>
                                      <w:pStyle w:val="Text"/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9973238" name="Textfeld 117"/>
                              <wps:cNvSpPr txBox="1"/>
                              <wps:spPr>
                                <a:xfrm>
                                  <a:off x="1535908" y="0"/>
                                  <a:ext cx="228600" cy="200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52A7EF2" w14:textId="77777777" w:rsidR="0032245A" w:rsidRDefault="0032245A" w:rsidP="0032245A">
                                    <w:pPr>
                                      <w:pStyle w:val="Text"/>
                                    </w:pPr>
                                    <w: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17010666" id="_x0000_s1213" style="position:absolute;left:0;text-align:left;margin-left:4.9pt;margin-top:12.9pt;width:138.95pt;height:18.55pt;z-index:251652422;mso-width-relative:margin" coordsize="17645,2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">
                      <v:shape id="Textfeld 117" o:spid="_x0000_s1214" type="#_x0000_t202" style="position:absolute;width:1638;height:2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" fillcolor="white [3201]" stroked="f" strokeweight=".5pt">
                        <v:textbox inset="1mm,.5mm,0,0">
                          <w:txbxContent>
                            <w:p w14:paraId="3A1B6100" w14:textId="77777777" w:rsidR="0032245A" w:rsidRDefault="0032245A" w:rsidP="0032245A">
                              <w:pPr>
                                <w:pStyle w:val="Text"/>
                              </w:pPr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117" o:spid="_x0000_s1215" type="#_x0000_t202" style="position:absolute;left:7358;width:2571;height:2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" fillcolor="white [3201]" stroked="f" strokeweight=".5pt">
                        <v:textbox inset="1mm,.5mm,0,1mm">
                          <w:txbxContent>
                            <w:p w14:paraId="0D8E77BF" w14:textId="77777777" w:rsidR="0032245A" w:rsidRDefault="0032245A" w:rsidP="0032245A">
                              <w:pPr>
                                <w:pStyle w:val="Text"/>
                              </w:pPr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shape id="Textfeld 117" o:spid="_x0000_s1216" type="#_x0000_t202" style="position:absolute;left:15359;width:2286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" fillcolor="white [3201]" stroked="f" strokeweight=".5pt">
                        <v:textbox inset="1mm,.5mm,0,0">
                          <w:txbxContent>
                            <w:p w14:paraId="352A7EF2" w14:textId="77777777" w:rsidR="0032245A" w:rsidRDefault="0032245A" w:rsidP="0032245A">
                              <w:pPr>
                                <w:pStyle w:val="Text"/>
                              </w:pPr>
                              <w:r>
                                <w:t>20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24820" w:rsidRPr="00624820">
              <w:rPr>
                <w:color w:val="7F7F7F" w:themeColor="text1" w:themeTint="80"/>
              </w:rPr>
              <w:t>___________    _____________    __________</w:t>
            </w:r>
            <w:r w:rsidR="00CE5E1C">
              <w:rPr>
                <w:color w:val="7F7F7F" w:themeColor="text1" w:themeTint="80"/>
              </w:rPr>
              <w:t>___</w:t>
            </w:r>
          </w:p>
          <w:p w14:paraId="566839DF" w14:textId="4B9A7215" w:rsidR="00200F3D" w:rsidRDefault="00200F3D" w:rsidP="002E0FA7">
            <w:pPr>
              <w:pStyle w:val="Text"/>
            </w:pPr>
          </w:p>
          <w:p w14:paraId="7780FECB" w14:textId="11565063" w:rsidR="00624820" w:rsidRPr="00E14948" w:rsidRDefault="00624820" w:rsidP="002E0FA7">
            <w:pPr>
              <w:pStyle w:val="Text"/>
            </w:pPr>
          </w:p>
        </w:tc>
      </w:tr>
      <w:tr w:rsidR="00200F3D" w:rsidRPr="00E14948" w14:paraId="77016562" w14:textId="77777777" w:rsidTr="002E0FA7">
        <w:tc>
          <w:tcPr>
            <w:tcW w:w="780" w:type="dxa"/>
          </w:tcPr>
          <w:p w14:paraId="7C5BF7D1" w14:textId="77777777" w:rsidR="00200F3D" w:rsidRPr="00E14948" w:rsidRDefault="00200F3D" w:rsidP="002E0FA7">
            <w:pPr>
              <w:spacing w:line="240" w:lineRule="auto"/>
            </w:pPr>
          </w:p>
        </w:tc>
        <w:tc>
          <w:tcPr>
            <w:tcW w:w="318" w:type="dxa"/>
          </w:tcPr>
          <w:p w14:paraId="6F3F1A3D" w14:textId="77777777" w:rsidR="00200F3D" w:rsidRPr="00E14948" w:rsidRDefault="00200F3D" w:rsidP="002E0FA7">
            <w:pPr>
              <w:pStyle w:val="berschrift4"/>
              <w:rPr>
                <w:noProof/>
              </w:rPr>
            </w:pPr>
            <w:r w:rsidRPr="00E14948">
              <w:t>c)</w:t>
            </w:r>
          </w:p>
        </w:tc>
        <w:tc>
          <w:tcPr>
            <w:tcW w:w="8187" w:type="dxa"/>
          </w:tcPr>
          <w:p w14:paraId="62DE8607" w14:textId="2A7C9B94" w:rsidR="00200F3D" w:rsidRPr="00E14948" w:rsidRDefault="00200F3D" w:rsidP="002E0FA7">
            <w:pPr>
              <w:pStyle w:val="Text"/>
              <w:ind w:firstLine="3720"/>
            </w:pPr>
            <w:r>
              <w:rPr>
                <w:noProof/>
              </w:rPr>
              <w:drawing>
                <wp:anchor distT="0" distB="0" distL="114300" distR="114300" simplePos="0" relativeHeight="251650256" behindDoc="0" locked="0" layoutInCell="1" allowOverlap="1" wp14:anchorId="7DEB2C4C" wp14:editId="18435199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73025</wp:posOffset>
                  </wp:positionV>
                  <wp:extent cx="2247900" cy="540000"/>
                  <wp:effectExtent l="0" t="0" r="0" b="6350"/>
                  <wp:wrapNone/>
                  <wp:docPr id="526" name="Grafik 5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B5.2c.eps"/>
                          <pic:cNvPicPr/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0DC89BBA" w14:textId="5D266BE4" w:rsidR="00200F3D" w:rsidRDefault="00200F3D" w:rsidP="002E0FA7">
            <w:pPr>
              <w:pStyle w:val="Text"/>
              <w:ind w:firstLine="3720"/>
            </w:pPr>
          </w:p>
          <w:p w14:paraId="640AF899" w14:textId="46547D8D" w:rsidR="00624820" w:rsidRPr="00624820" w:rsidRDefault="0032245A" w:rsidP="00624820">
            <w:pPr>
              <w:pStyle w:val="Text"/>
              <w:ind w:firstLine="3720"/>
              <w:rPr>
                <w:color w:val="7F7F7F" w:themeColor="text1" w:themeTint="8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23" behindDoc="0" locked="0" layoutInCell="1" allowOverlap="1" wp14:anchorId="191E346E" wp14:editId="31D9DB42">
                      <wp:simplePos x="0" y="0"/>
                      <wp:positionH relativeFrom="column">
                        <wp:posOffset>62388</wp:posOffset>
                      </wp:positionH>
                      <wp:positionV relativeFrom="paragraph">
                        <wp:posOffset>104140</wp:posOffset>
                      </wp:positionV>
                      <wp:extent cx="1764508" cy="235743"/>
                      <wp:effectExtent l="0" t="0" r="1270" b="5715"/>
                      <wp:wrapNone/>
                      <wp:docPr id="1036312930" name="Gruppieren 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64508" cy="235743"/>
                                <a:chOff x="0" y="0"/>
                                <a:chExt cx="1764508" cy="235743"/>
                              </a:xfrm>
                            </wpg:grpSpPr>
                            <wps:wsp>
                              <wps:cNvPr id="322980952" name="Textfeld 117"/>
                              <wps:cNvSpPr txBox="1"/>
                              <wps:spPr>
                                <a:xfrm>
                                  <a:off x="0" y="0"/>
                                  <a:ext cx="163830" cy="2143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03D107" w14:textId="77777777" w:rsidR="0032245A" w:rsidRDefault="0032245A" w:rsidP="0032245A">
                                    <w:pPr>
                                      <w:pStyle w:val="Text"/>
                                    </w:pPr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2888068" name="Textfeld 117"/>
                              <wps:cNvSpPr txBox="1"/>
                              <wps:spPr>
                                <a:xfrm>
                                  <a:off x="735807" y="0"/>
                                  <a:ext cx="257175" cy="2357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058EB1F" w14:textId="77777777" w:rsidR="0032245A" w:rsidRDefault="0032245A" w:rsidP="0032245A">
                                    <w:pPr>
                                      <w:pStyle w:val="Text"/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6752" name="Textfeld 117"/>
                              <wps:cNvSpPr txBox="1"/>
                              <wps:spPr>
                                <a:xfrm>
                                  <a:off x="1535908" y="0"/>
                                  <a:ext cx="228600" cy="200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DB080E" w14:textId="77777777" w:rsidR="0032245A" w:rsidRDefault="0032245A" w:rsidP="0032245A">
                                    <w:pPr>
                                      <w:pStyle w:val="Text"/>
                                    </w:pPr>
                                    <w: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191E346E" id="_x0000_s1217" style="position:absolute;left:0;text-align:left;margin-left:4.9pt;margin-top:8.2pt;width:138.95pt;height:18.55pt;z-index:251652423;mso-width-relative:margin" coordsize="17645,2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">
                      <v:shape id="Textfeld 117" o:spid="_x0000_s1218" type="#_x0000_t202" style="position:absolute;width:1638;height:2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" fillcolor="white [3201]" stroked="f" strokeweight=".5pt">
                        <v:textbox inset="1mm,.5mm,0,0">
                          <w:txbxContent>
                            <w:p w14:paraId="4E03D107" w14:textId="77777777" w:rsidR="0032245A" w:rsidRDefault="0032245A" w:rsidP="0032245A">
                              <w:pPr>
                                <w:pStyle w:val="Text"/>
                              </w:pPr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117" o:spid="_x0000_s1219" type="#_x0000_t202" style="position:absolute;left:7358;width:2571;height:2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" fillcolor="white [3201]" stroked="f" strokeweight=".5pt">
                        <v:textbox inset="1mm,.5mm,0,1mm">
                          <w:txbxContent>
                            <w:p w14:paraId="0058EB1F" w14:textId="77777777" w:rsidR="0032245A" w:rsidRDefault="0032245A" w:rsidP="0032245A">
                              <w:pPr>
                                <w:pStyle w:val="Text"/>
                              </w:pPr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shape id="Textfeld 117" o:spid="_x0000_s1220" type="#_x0000_t202" style="position:absolute;left:15359;width:2286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" fillcolor="white [3201]" stroked="f" strokeweight=".5pt">
                        <v:textbox inset="1mm,.5mm,0,0">
                          <w:txbxContent>
                            <w:p w14:paraId="45DB080E" w14:textId="77777777" w:rsidR="0032245A" w:rsidRDefault="0032245A" w:rsidP="0032245A">
                              <w:pPr>
                                <w:pStyle w:val="Text"/>
                              </w:pPr>
                              <w:r>
                                <w:t>20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24820" w:rsidRPr="00624820">
              <w:rPr>
                <w:color w:val="7F7F7F" w:themeColor="text1" w:themeTint="80"/>
              </w:rPr>
              <w:t>___________    _____________    __________</w:t>
            </w:r>
            <w:r w:rsidR="00CE5E1C">
              <w:rPr>
                <w:color w:val="7F7F7F" w:themeColor="text1" w:themeTint="80"/>
              </w:rPr>
              <w:t>___</w:t>
            </w:r>
          </w:p>
          <w:p w14:paraId="13EFF11B" w14:textId="77777777" w:rsidR="00200F3D" w:rsidRPr="00E14948" w:rsidRDefault="00200F3D" w:rsidP="002E0FA7">
            <w:pPr>
              <w:pStyle w:val="Text"/>
            </w:pPr>
          </w:p>
        </w:tc>
      </w:tr>
      <w:tr w:rsidR="00F43CDE" w:rsidRPr="00E14948" w14:paraId="467B3EA2" w14:textId="77777777" w:rsidTr="002E0FA7">
        <w:tc>
          <w:tcPr>
            <w:tcW w:w="780" w:type="dxa"/>
          </w:tcPr>
          <w:p w14:paraId="2DBA0E46" w14:textId="77777777" w:rsidR="00F43CDE" w:rsidRDefault="00F43CDE" w:rsidP="00F43CDE">
            <w:pPr>
              <w:spacing w:line="240" w:lineRule="auto"/>
            </w:pPr>
          </w:p>
          <w:p w14:paraId="5AFF828A" w14:textId="77777777" w:rsidR="0055560F" w:rsidRPr="00E14948" w:rsidRDefault="0055560F" w:rsidP="00F43CDE">
            <w:pPr>
              <w:spacing w:line="240" w:lineRule="auto"/>
            </w:pPr>
          </w:p>
        </w:tc>
        <w:tc>
          <w:tcPr>
            <w:tcW w:w="318" w:type="dxa"/>
          </w:tcPr>
          <w:p w14:paraId="173FCCC4" w14:textId="77777777" w:rsidR="00F43CDE" w:rsidRPr="00E14948" w:rsidRDefault="00F43CDE" w:rsidP="00F43CDE">
            <w:pPr>
              <w:pStyle w:val="berschrift4"/>
              <w:rPr>
                <w:noProof/>
              </w:rPr>
            </w:pPr>
          </w:p>
        </w:tc>
        <w:tc>
          <w:tcPr>
            <w:tcW w:w="8187" w:type="dxa"/>
          </w:tcPr>
          <w:p w14:paraId="059F2C83" w14:textId="77777777" w:rsidR="00F43CDE" w:rsidRPr="00E14948" w:rsidRDefault="00F43CDE" w:rsidP="00F43CDE">
            <w:pPr>
              <w:pStyle w:val="Text"/>
            </w:pPr>
          </w:p>
        </w:tc>
      </w:tr>
      <w:tr w:rsidR="00F43CDE" w:rsidRPr="00E14948" w14:paraId="7F99070D" w14:textId="77777777" w:rsidTr="002E0FA7">
        <w:tc>
          <w:tcPr>
            <w:tcW w:w="780" w:type="dxa"/>
          </w:tcPr>
          <w:p w14:paraId="011EAAAA" w14:textId="77777777" w:rsidR="00F43CDE" w:rsidRPr="00E14948" w:rsidRDefault="00F43CDE" w:rsidP="00F43CDE">
            <w:pPr>
              <w:pStyle w:val="berschrift3"/>
            </w:pPr>
            <w:r>
              <w:t>2.14</w:t>
            </w:r>
          </w:p>
        </w:tc>
        <w:tc>
          <w:tcPr>
            <w:tcW w:w="8505" w:type="dxa"/>
            <w:gridSpan w:val="2"/>
          </w:tcPr>
          <w:p w14:paraId="1085FF1F" w14:textId="77777777" w:rsidR="00F43CDE" w:rsidRPr="00E14948" w:rsidRDefault="00F43CDE" w:rsidP="00F43CDE">
            <w:pPr>
              <w:pStyle w:val="berschrift3"/>
            </w:pPr>
            <w:r w:rsidRPr="00E14948">
              <w:t>Division am Zahlenstrahl darstellen</w:t>
            </w:r>
          </w:p>
        </w:tc>
      </w:tr>
      <w:tr w:rsidR="00F43CDE" w:rsidRPr="00E14948" w14:paraId="52BC377B" w14:textId="77777777" w:rsidTr="002E0FA7">
        <w:tc>
          <w:tcPr>
            <w:tcW w:w="780" w:type="dxa"/>
          </w:tcPr>
          <w:p w14:paraId="2CB06B4F" w14:textId="77777777" w:rsidR="00F43CDE" w:rsidRPr="00E14948" w:rsidRDefault="00F43CDE" w:rsidP="00F43CDE">
            <w:pPr>
              <w:spacing w:line="240" w:lineRule="auto"/>
            </w:pPr>
          </w:p>
        </w:tc>
        <w:tc>
          <w:tcPr>
            <w:tcW w:w="318" w:type="dxa"/>
          </w:tcPr>
          <w:p w14:paraId="07116EE0" w14:textId="77777777" w:rsidR="00F43CDE" w:rsidRPr="00E14948" w:rsidRDefault="00F43CDE" w:rsidP="00F43CDE">
            <w:pPr>
              <w:pStyle w:val="berschrift4"/>
              <w:rPr>
                <w:noProof/>
              </w:rPr>
            </w:pPr>
            <w:r w:rsidRPr="00E14948">
              <w:t>a)</w:t>
            </w:r>
          </w:p>
        </w:tc>
        <w:tc>
          <w:tcPr>
            <w:tcW w:w="8187" w:type="dxa"/>
          </w:tcPr>
          <w:p w14:paraId="42D72B31" w14:textId="1989069B" w:rsidR="00F43CDE" w:rsidRDefault="00F43CDE" w:rsidP="00F43CDE">
            <w:pPr>
              <w:pStyle w:val="Text"/>
            </w:pPr>
            <w:r w:rsidRPr="00E14948">
              <w:t xml:space="preserve">Zeichne in diesen Zahlenstrahl passende </w:t>
            </w:r>
            <w:r>
              <w:t>Schritte</w:t>
            </w:r>
            <w:r w:rsidRPr="00E14948">
              <w:t xml:space="preserve"> </w:t>
            </w:r>
            <w:r w:rsidR="009717D1">
              <w:t>für die</w:t>
            </w:r>
            <w:r w:rsidR="009717D1" w:rsidRPr="00E14948">
              <w:t xml:space="preserve"> </w:t>
            </w:r>
            <w:r w:rsidRPr="00E14948">
              <w:t xml:space="preserve">Aufgabe </w:t>
            </w:r>
            <w:r w:rsidRPr="003A3504">
              <w:rPr>
                <w:rFonts w:ascii="Comic Sans MS" w:hAnsi="Comic Sans MS" w:cstheme="minorHAnsi"/>
                <w:b/>
                <w:sz w:val="20"/>
                <w:szCs w:val="18"/>
              </w:rPr>
              <w:t>50 : 10</w:t>
            </w:r>
            <w:r w:rsidRPr="00A71530">
              <w:rPr>
                <w:rFonts w:asciiTheme="minorHAnsi" w:hAnsiTheme="minorHAnsi" w:cstheme="minorHAnsi"/>
              </w:rPr>
              <w:t>.</w:t>
            </w:r>
          </w:p>
          <w:p w14:paraId="53A0C9E5" w14:textId="681D16EE" w:rsidR="00F43CDE" w:rsidRDefault="00F43CDE" w:rsidP="00F43CDE">
            <w:pPr>
              <w:pStyle w:val="Text"/>
            </w:pPr>
            <w:r>
              <w:t xml:space="preserve">Wie lautet die Frage, die zu dieser Aufgabe gehört? </w:t>
            </w:r>
          </w:p>
          <w:p w14:paraId="5A6E40E3" w14:textId="3179519D" w:rsidR="00F43CDE" w:rsidRPr="00E14948" w:rsidRDefault="0032245A" w:rsidP="00F43CDE">
            <w:pPr>
              <w:pStyle w:val="Tex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24" behindDoc="0" locked="0" layoutInCell="1" allowOverlap="1" wp14:anchorId="104147E2" wp14:editId="0DBD3717">
                      <wp:simplePos x="0" y="0"/>
                      <wp:positionH relativeFrom="column">
                        <wp:posOffset>5238</wp:posOffset>
                      </wp:positionH>
                      <wp:positionV relativeFrom="paragraph">
                        <wp:posOffset>300990</wp:posOffset>
                      </wp:positionV>
                      <wp:extent cx="4686300" cy="471486"/>
                      <wp:effectExtent l="0" t="0" r="0" b="0"/>
                      <wp:wrapNone/>
                      <wp:docPr id="885826154" name="Gruppieren 1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6300" cy="471486"/>
                                <a:chOff x="0" y="0"/>
                                <a:chExt cx="4686300" cy="4714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99454094" name="Grafik 6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86300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382202502" name="Gruppieren 118"/>
                              <wpg:cNvGrpSpPr/>
                              <wpg:grpSpPr>
                                <a:xfrm>
                                  <a:off x="7144" y="235743"/>
                                  <a:ext cx="1893093" cy="235585"/>
                                  <a:chOff x="0" y="0"/>
                                  <a:chExt cx="1714500" cy="235743"/>
                                </a:xfrm>
                              </wpg:grpSpPr>
                              <wps:wsp>
                                <wps:cNvPr id="1924791684" name="Textfeld 117"/>
                                <wps:cNvSpPr txBox="1"/>
                                <wps:spPr>
                                  <a:xfrm>
                                    <a:off x="0" y="0"/>
                                    <a:ext cx="163830" cy="214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4BE4FF4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07393058" name="Textfeld 117"/>
                                <wps:cNvSpPr txBox="1"/>
                                <wps:spPr>
                                  <a:xfrm>
                                    <a:off x="721519" y="0"/>
                                    <a:ext cx="257175" cy="2357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F176C21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49664179" name="Textfeld 117"/>
                                <wps:cNvSpPr txBox="1"/>
                                <wps:spPr>
                                  <a:xfrm>
                                    <a:off x="1485900" y="0"/>
                                    <a:ext cx="228600" cy="200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3BB4D5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30378640" name="Gruppieren 118"/>
                              <wpg:cNvGrpSpPr/>
                              <wpg:grpSpPr>
                                <a:xfrm>
                                  <a:off x="2478881" y="235743"/>
                                  <a:ext cx="1947559" cy="235743"/>
                                  <a:chOff x="-32036" y="0"/>
                                  <a:chExt cx="1746536" cy="235743"/>
                                </a:xfrm>
                              </wpg:grpSpPr>
                              <wps:wsp>
                                <wps:cNvPr id="470505756" name="Textfeld 117"/>
                                <wps:cNvSpPr txBox="1"/>
                                <wps:spPr>
                                  <a:xfrm>
                                    <a:off x="-32036" y="0"/>
                                    <a:ext cx="237036" cy="214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AF4A4BB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30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97832523" name="Textfeld 117"/>
                                <wps:cNvSpPr txBox="1"/>
                                <wps:spPr>
                                  <a:xfrm>
                                    <a:off x="721519" y="0"/>
                                    <a:ext cx="257175" cy="2357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E88361E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40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9171791" name="Textfeld 117"/>
                                <wps:cNvSpPr txBox="1"/>
                                <wps:spPr>
                                  <a:xfrm>
                                    <a:off x="1485900" y="0"/>
                                    <a:ext cx="228600" cy="200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617452E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50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4147E2" id="_x0000_s1221" style="position:absolute;margin-left:.4pt;margin-top:23.7pt;width:369pt;height:37.1pt;z-index:251652424" coordsize="46863,4714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">
                      <v:shape id="Grafik 605" o:spid="_x0000_s1222" type="#_x0000_t75" style="position:absolute;width:46863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">
                        <v:imagedata r:id="rId121" o:title=""/>
                      </v:shape>
                      <v:group id="_x0000_s1223" style="position:absolute;left:71;top:2357;width:18931;height:2356" coordsize="17145,2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">
                        <v:shape id="Textfeld 117" o:spid="_x0000_s1224" type="#_x0000_t202" style="position:absolute;width:1638;height:2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" fillcolor="white [3201]" stroked="f" strokeweight=".5pt">
                          <v:textbox inset="1mm,.5mm,0,0">
                            <w:txbxContent>
                              <w:p w14:paraId="54BE4FF4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225" type="#_x0000_t202" style="position:absolute;left:7215;width:2571;height:2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" fillcolor="white [3201]" stroked="f" strokeweight=".5pt">
                          <v:textbox inset="1mm,.5mm,0,1mm">
                            <w:txbxContent>
                              <w:p w14:paraId="4F176C21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117" o:spid="_x0000_s1226" type="#_x0000_t202" style="position:absolute;left:14859;width:2286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" fillcolor="white [3201]" stroked="f" strokeweight=".5pt">
                          <v:textbox inset="1mm,.5mm,0,0">
                            <w:txbxContent>
                              <w:p w14:paraId="0B3BB4D5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  <v:group id="_x0000_s1227" style="position:absolute;left:24788;top:2357;width:19476;height:2357" coordorigin="-320" coordsize="17465,2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">
                        <v:shape id="Textfeld 117" o:spid="_x0000_s1228" type="#_x0000_t202" style="position:absolute;left:-320;width:2370;height:2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" fillcolor="white [3201]" stroked="f" strokeweight=".5pt">
                          <v:textbox inset="1mm,.5mm,0,0">
                            <w:txbxContent>
                              <w:p w14:paraId="4AF4A4BB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30</w:t>
                                </w:r>
                              </w:p>
                            </w:txbxContent>
                          </v:textbox>
                        </v:shape>
                        <v:shape id="Textfeld 117" o:spid="_x0000_s1229" type="#_x0000_t202" style="position:absolute;left:7215;width:2571;height:2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" fillcolor="white [3201]" stroked="f" strokeweight=".5pt">
                          <v:textbox inset="1mm,.5mm,0,1mm">
                            <w:txbxContent>
                              <w:p w14:paraId="5E88361E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40</w:t>
                                </w:r>
                              </w:p>
                            </w:txbxContent>
                          </v:textbox>
                        </v:shape>
                        <v:shape id="Textfeld 117" o:spid="_x0000_s1230" type="#_x0000_t202" style="position:absolute;left:14859;width:2286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" fillcolor="white [3201]" stroked="f" strokeweight=".5pt">
                          <v:textbox inset="1mm,.5mm,0,0">
                            <w:txbxContent>
                              <w:p w14:paraId="1617452E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50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F43CDE" w:rsidRPr="00E14948" w14:paraId="5A4BB1F7" w14:textId="77777777" w:rsidTr="002E0FA7">
        <w:tc>
          <w:tcPr>
            <w:tcW w:w="780" w:type="dxa"/>
          </w:tcPr>
          <w:p w14:paraId="19A93C8F" w14:textId="77777777" w:rsidR="00F43CDE" w:rsidRPr="00E14948" w:rsidRDefault="00F43CDE" w:rsidP="00F43CDE">
            <w:pPr>
              <w:spacing w:line="240" w:lineRule="auto"/>
            </w:pPr>
          </w:p>
        </w:tc>
        <w:tc>
          <w:tcPr>
            <w:tcW w:w="318" w:type="dxa"/>
          </w:tcPr>
          <w:p w14:paraId="0C84E962" w14:textId="77777777" w:rsidR="00F43CDE" w:rsidRPr="00E14948" w:rsidRDefault="00F43CDE" w:rsidP="00F43CDE">
            <w:pPr>
              <w:pStyle w:val="berschrift4"/>
              <w:rPr>
                <w:noProof/>
              </w:rPr>
            </w:pPr>
          </w:p>
        </w:tc>
        <w:tc>
          <w:tcPr>
            <w:tcW w:w="8187" w:type="dxa"/>
          </w:tcPr>
          <w:p w14:paraId="61FA0740" w14:textId="0EC04265" w:rsidR="00F43CDE" w:rsidRPr="00E14948" w:rsidRDefault="00F43CDE" w:rsidP="00F43CDE">
            <w:pPr>
              <w:pStyle w:val="Text"/>
            </w:pPr>
          </w:p>
          <w:p w14:paraId="4FF51A5C" w14:textId="61A71BE6" w:rsidR="00F43CDE" w:rsidRPr="00E14948" w:rsidRDefault="00F43CDE" w:rsidP="00F43CDE">
            <w:pPr>
              <w:pStyle w:val="Text"/>
            </w:pPr>
          </w:p>
          <w:p w14:paraId="09011BC9" w14:textId="77777777" w:rsidR="00F43CDE" w:rsidRPr="00E14948" w:rsidRDefault="00F43CDE" w:rsidP="00F43CDE">
            <w:pPr>
              <w:pStyle w:val="Text"/>
            </w:pPr>
          </w:p>
          <w:p w14:paraId="0A9391C4" w14:textId="77777777" w:rsidR="00F43CDE" w:rsidRPr="00E14948" w:rsidRDefault="00F43CDE" w:rsidP="00F43CDE">
            <w:pPr>
              <w:pStyle w:val="Text"/>
            </w:pPr>
          </w:p>
        </w:tc>
      </w:tr>
      <w:tr w:rsidR="00F43CDE" w:rsidRPr="00E14948" w14:paraId="4B6A5D36" w14:textId="77777777" w:rsidTr="002E0FA7">
        <w:tc>
          <w:tcPr>
            <w:tcW w:w="780" w:type="dxa"/>
          </w:tcPr>
          <w:p w14:paraId="24F73F8D" w14:textId="77777777" w:rsidR="00F43CDE" w:rsidRPr="00E14948" w:rsidRDefault="00F43CDE" w:rsidP="00F43CDE">
            <w:pPr>
              <w:spacing w:line="240" w:lineRule="auto"/>
            </w:pPr>
          </w:p>
        </w:tc>
        <w:tc>
          <w:tcPr>
            <w:tcW w:w="318" w:type="dxa"/>
          </w:tcPr>
          <w:p w14:paraId="3C4DD080" w14:textId="77777777" w:rsidR="00F43CDE" w:rsidRPr="00E14948" w:rsidRDefault="00F43CDE" w:rsidP="00F43CDE">
            <w:pPr>
              <w:pStyle w:val="berschrift4"/>
              <w:rPr>
                <w:noProof/>
              </w:rPr>
            </w:pPr>
            <w:r w:rsidRPr="00E14948">
              <w:t>b)</w:t>
            </w:r>
          </w:p>
        </w:tc>
        <w:tc>
          <w:tcPr>
            <w:tcW w:w="8187" w:type="dxa"/>
          </w:tcPr>
          <w:p w14:paraId="104494E5" w14:textId="77777777" w:rsidR="00F43CDE" w:rsidRDefault="00F43CDE" w:rsidP="00F43CDE">
            <w:pPr>
              <w:pStyle w:val="Text"/>
            </w:pPr>
            <w:r w:rsidRPr="00E14948">
              <w:t xml:space="preserve">Zeichne in diesen Zahlenstrahl </w:t>
            </w:r>
            <w:r>
              <w:t>p</w:t>
            </w:r>
            <w:r w:rsidRPr="00E14948">
              <w:t xml:space="preserve">assende </w:t>
            </w:r>
            <w:r>
              <w:t>Schritte</w:t>
            </w:r>
            <w:r w:rsidRPr="00E14948">
              <w:t xml:space="preserve"> zur </w:t>
            </w:r>
            <w:r w:rsidRPr="00A71530">
              <w:rPr>
                <w:rFonts w:asciiTheme="minorHAnsi" w:hAnsiTheme="minorHAnsi" w:cstheme="minorHAnsi"/>
              </w:rPr>
              <w:t xml:space="preserve">Aufgabe </w:t>
            </w:r>
            <w:r w:rsidRPr="003A3504">
              <w:rPr>
                <w:rFonts w:ascii="Comic Sans MS" w:hAnsi="Comic Sans MS" w:cstheme="minorHAnsi"/>
                <w:b/>
                <w:sz w:val="20"/>
                <w:szCs w:val="18"/>
              </w:rPr>
              <w:t>35 : 7</w:t>
            </w:r>
            <w:r w:rsidRPr="00E14948">
              <w:t>.</w:t>
            </w:r>
          </w:p>
          <w:p w14:paraId="3210D93A" w14:textId="77777777" w:rsidR="00F43CDE" w:rsidRPr="00E14948" w:rsidRDefault="00F43CDE" w:rsidP="00F43CDE">
            <w:pPr>
              <w:pStyle w:val="Text"/>
            </w:pPr>
            <w:r>
              <w:t>Welche weiteren Aufgaben passen zu dem Bild?</w:t>
            </w:r>
          </w:p>
        </w:tc>
      </w:tr>
      <w:tr w:rsidR="00F43CDE" w:rsidRPr="00E14948" w14:paraId="421AAD71" w14:textId="77777777" w:rsidTr="002E0FA7">
        <w:tc>
          <w:tcPr>
            <w:tcW w:w="780" w:type="dxa"/>
          </w:tcPr>
          <w:p w14:paraId="4A86C3F9" w14:textId="77777777" w:rsidR="00F43CDE" w:rsidRPr="00E14948" w:rsidRDefault="00F43CDE" w:rsidP="00F43CDE">
            <w:pPr>
              <w:spacing w:line="240" w:lineRule="auto"/>
            </w:pPr>
          </w:p>
        </w:tc>
        <w:tc>
          <w:tcPr>
            <w:tcW w:w="318" w:type="dxa"/>
          </w:tcPr>
          <w:p w14:paraId="2F18FBC1" w14:textId="77777777" w:rsidR="00F43CDE" w:rsidRPr="00E14948" w:rsidRDefault="00F43CDE" w:rsidP="00F43CDE">
            <w:pPr>
              <w:pStyle w:val="berschrift4"/>
              <w:rPr>
                <w:noProof/>
              </w:rPr>
            </w:pPr>
          </w:p>
        </w:tc>
        <w:tc>
          <w:tcPr>
            <w:tcW w:w="8187" w:type="dxa"/>
          </w:tcPr>
          <w:p w14:paraId="6C7EDBD9" w14:textId="77777777" w:rsidR="00F43CDE" w:rsidRPr="00E14948" w:rsidRDefault="00F43CDE" w:rsidP="00F43CDE">
            <w:pPr>
              <w:pStyle w:val="Text"/>
            </w:pPr>
          </w:p>
          <w:p w14:paraId="59C511A3" w14:textId="05B12E54" w:rsidR="00F43CDE" w:rsidRPr="00E14948" w:rsidRDefault="0032245A" w:rsidP="00F43CDE">
            <w:pPr>
              <w:pStyle w:val="Tex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25" behindDoc="0" locked="0" layoutInCell="1" allowOverlap="1" wp14:anchorId="794B0A7A" wp14:editId="2EF7251A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3810</wp:posOffset>
                      </wp:positionV>
                      <wp:extent cx="4686300" cy="471486"/>
                      <wp:effectExtent l="0" t="0" r="0" b="0"/>
                      <wp:wrapNone/>
                      <wp:docPr id="365122225" name="Gruppieren 1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6300" cy="471486"/>
                                <a:chOff x="0" y="0"/>
                                <a:chExt cx="4686300" cy="4714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2929898" name="Grafik 6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86300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19745067" name="Gruppieren 118"/>
                              <wpg:cNvGrpSpPr/>
                              <wpg:grpSpPr>
                                <a:xfrm>
                                  <a:off x="7144" y="235743"/>
                                  <a:ext cx="1893093" cy="235585"/>
                                  <a:chOff x="0" y="0"/>
                                  <a:chExt cx="1714500" cy="235743"/>
                                </a:xfrm>
                              </wpg:grpSpPr>
                              <wps:wsp>
                                <wps:cNvPr id="99819688" name="Textfeld 117"/>
                                <wps:cNvSpPr txBox="1"/>
                                <wps:spPr>
                                  <a:xfrm>
                                    <a:off x="0" y="0"/>
                                    <a:ext cx="163830" cy="214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DC46C1F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45547576" name="Textfeld 117"/>
                                <wps:cNvSpPr txBox="1"/>
                                <wps:spPr>
                                  <a:xfrm>
                                    <a:off x="721519" y="0"/>
                                    <a:ext cx="257175" cy="2357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179B7C4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2071784" name="Textfeld 117"/>
                                <wps:cNvSpPr txBox="1"/>
                                <wps:spPr>
                                  <a:xfrm>
                                    <a:off x="1485900" y="0"/>
                                    <a:ext cx="228600" cy="200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625F99D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928315416" name="Gruppieren 118"/>
                              <wpg:cNvGrpSpPr/>
                              <wpg:grpSpPr>
                                <a:xfrm>
                                  <a:off x="2478881" y="235743"/>
                                  <a:ext cx="1947559" cy="235743"/>
                                  <a:chOff x="-32036" y="0"/>
                                  <a:chExt cx="1746536" cy="235743"/>
                                </a:xfrm>
                              </wpg:grpSpPr>
                              <wps:wsp>
                                <wps:cNvPr id="1563865940" name="Textfeld 117"/>
                                <wps:cNvSpPr txBox="1"/>
                                <wps:spPr>
                                  <a:xfrm>
                                    <a:off x="-32036" y="0"/>
                                    <a:ext cx="237036" cy="214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3D746B0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30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46286540" name="Textfeld 117"/>
                                <wps:cNvSpPr txBox="1"/>
                                <wps:spPr>
                                  <a:xfrm>
                                    <a:off x="721519" y="0"/>
                                    <a:ext cx="257175" cy="2357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B0C8700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40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0744379" name="Textfeld 117"/>
                                <wps:cNvSpPr txBox="1"/>
                                <wps:spPr>
                                  <a:xfrm>
                                    <a:off x="1485900" y="0"/>
                                    <a:ext cx="228600" cy="200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120C924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50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4B0A7A" id="_x0000_s1231" style="position:absolute;margin-left:-.15pt;margin-top:.3pt;width:369pt;height:37.1pt;z-index:251652425" coordsize="46863,4714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">
                      <v:shape id="Grafik 605" o:spid="_x0000_s1232" type="#_x0000_t75" style="position:absolute;width:46863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">
                        <v:imagedata r:id="rId121" o:title=""/>
                      </v:shape>
                      <v:group id="_x0000_s1233" style="position:absolute;left:71;top:2357;width:18931;height:2356" coordsize="17145,2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">
                        <v:shape id="Textfeld 117" o:spid="_x0000_s1234" type="#_x0000_t202" style="position:absolute;width:1638;height:2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" fillcolor="white [3201]" stroked="f" strokeweight=".5pt">
                          <v:textbox inset="1mm,.5mm,0,0">
                            <w:txbxContent>
                              <w:p w14:paraId="3DC46C1F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235" type="#_x0000_t202" style="position:absolute;left:7215;width:2571;height:2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" fillcolor="white [3201]" stroked="f" strokeweight=".5pt">
                          <v:textbox inset="1mm,.5mm,0,1mm">
                            <w:txbxContent>
                              <w:p w14:paraId="2179B7C4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117" o:spid="_x0000_s1236" type="#_x0000_t202" style="position:absolute;left:14859;width:2286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" fillcolor="white [3201]" stroked="f" strokeweight=".5pt">
                          <v:textbox inset="1mm,.5mm,0,0">
                            <w:txbxContent>
                              <w:p w14:paraId="6625F99D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  <v:group id="_x0000_s1237" style="position:absolute;left:24788;top:2357;width:19476;height:2357" coordorigin="-320" coordsize="17465,2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">
                        <v:shape id="Textfeld 117" o:spid="_x0000_s1238" type="#_x0000_t202" style="position:absolute;left:-320;width:2370;height:2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" fillcolor="white [3201]" stroked="f" strokeweight=".5pt">
                          <v:textbox inset="1mm,.5mm,0,0">
                            <w:txbxContent>
                              <w:p w14:paraId="63D746B0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30</w:t>
                                </w:r>
                              </w:p>
                            </w:txbxContent>
                          </v:textbox>
                        </v:shape>
                        <v:shape id="Textfeld 117" o:spid="_x0000_s1239" type="#_x0000_t202" style="position:absolute;left:7215;width:2571;height:2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" fillcolor="white [3201]" stroked="f" strokeweight=".5pt">
                          <v:textbox inset="1mm,.5mm,0,1mm">
                            <w:txbxContent>
                              <w:p w14:paraId="5B0C8700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40</w:t>
                                </w:r>
                              </w:p>
                            </w:txbxContent>
                          </v:textbox>
                        </v:shape>
                        <v:shape id="Textfeld 117" o:spid="_x0000_s1240" type="#_x0000_t202" style="position:absolute;left:14859;width:2286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" fillcolor="white [3201]" stroked="f" strokeweight=".5pt">
                          <v:textbox inset="1mm,.5mm,0,0">
                            <w:txbxContent>
                              <w:p w14:paraId="5120C924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50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14:paraId="78427327" w14:textId="77777777" w:rsidR="00F43CDE" w:rsidRPr="00E14948" w:rsidRDefault="00F43CDE" w:rsidP="00F43CDE">
            <w:pPr>
              <w:pStyle w:val="Text"/>
            </w:pPr>
          </w:p>
          <w:p w14:paraId="28489050" w14:textId="77777777" w:rsidR="00F43CDE" w:rsidRPr="00E14948" w:rsidRDefault="00F43CDE" w:rsidP="00F43CDE">
            <w:pPr>
              <w:pStyle w:val="Text"/>
              <w:rPr>
                <w:sz w:val="6"/>
                <w:szCs w:val="6"/>
              </w:rPr>
            </w:pPr>
          </w:p>
          <w:p w14:paraId="02D50B2F" w14:textId="77777777" w:rsidR="00F43CDE" w:rsidRPr="00E14948" w:rsidRDefault="00F43CDE" w:rsidP="00F43CDE">
            <w:pPr>
              <w:pStyle w:val="Text"/>
            </w:pPr>
          </w:p>
        </w:tc>
      </w:tr>
      <w:tr w:rsidR="00F43CDE" w:rsidRPr="00E14948" w14:paraId="7CC8F9E7" w14:textId="77777777" w:rsidTr="002E0FA7">
        <w:tc>
          <w:tcPr>
            <w:tcW w:w="780" w:type="dxa"/>
          </w:tcPr>
          <w:p w14:paraId="147C97B4" w14:textId="77777777" w:rsidR="00F43CDE" w:rsidRPr="00E14948" w:rsidRDefault="00F43CDE" w:rsidP="00F43CDE">
            <w:pPr>
              <w:spacing w:line="240" w:lineRule="auto"/>
            </w:pPr>
          </w:p>
        </w:tc>
        <w:tc>
          <w:tcPr>
            <w:tcW w:w="318" w:type="dxa"/>
          </w:tcPr>
          <w:p w14:paraId="0AD4A218" w14:textId="77777777" w:rsidR="00F43CDE" w:rsidRPr="00E14948" w:rsidRDefault="00F43CDE" w:rsidP="00F43CDE">
            <w:pPr>
              <w:pStyle w:val="berschrift4"/>
              <w:rPr>
                <w:noProof/>
              </w:rPr>
            </w:pPr>
            <w:r w:rsidRPr="00E14948">
              <w:rPr>
                <w:noProof/>
              </w:rPr>
              <w:t>c)</w:t>
            </w:r>
          </w:p>
        </w:tc>
        <w:tc>
          <w:tcPr>
            <w:tcW w:w="8187" w:type="dxa"/>
          </w:tcPr>
          <w:p w14:paraId="1A5B340F" w14:textId="2F6361EB" w:rsidR="00F43CDE" w:rsidRPr="00E14948" w:rsidRDefault="00F43CDE" w:rsidP="00F43CDE">
            <w:pPr>
              <w:pStyle w:val="Text"/>
            </w:pPr>
            <w:r w:rsidRPr="00E14948">
              <w:t xml:space="preserve">Finde auch jeweils eine passende </w:t>
            </w:r>
            <w:r w:rsidR="00825DFF">
              <w:t>Multiplikations-Aufgabe</w:t>
            </w:r>
            <w:r w:rsidRPr="00E14948">
              <w:t xml:space="preserve"> zu </w:t>
            </w:r>
            <w:r w:rsidR="00FE0257" w:rsidRPr="00A71530">
              <w:rPr>
                <w:b/>
                <w:bCs/>
                <w:color w:val="327A86" w:themeColor="text2"/>
              </w:rPr>
              <w:t>a)</w:t>
            </w:r>
            <w:r w:rsidR="00FE0257">
              <w:t xml:space="preserve"> und </w:t>
            </w:r>
            <w:r w:rsidR="00FE0257" w:rsidRPr="00A71530">
              <w:rPr>
                <w:b/>
                <w:bCs/>
                <w:color w:val="327A86" w:themeColor="text2"/>
              </w:rPr>
              <w:t>b)</w:t>
            </w:r>
            <w:r w:rsidR="00FE0257">
              <w:t>.</w:t>
            </w:r>
          </w:p>
          <w:p w14:paraId="37E8E5E9" w14:textId="77777777" w:rsidR="00F43CDE" w:rsidRPr="00E14948" w:rsidRDefault="00F43CDE" w:rsidP="00F43CDE">
            <w:pPr>
              <w:pStyle w:val="Text"/>
            </w:pPr>
          </w:p>
        </w:tc>
      </w:tr>
      <w:tr w:rsidR="00F43CDE" w:rsidRPr="00E14948" w14:paraId="5E01A998" w14:textId="77777777" w:rsidTr="002E0FA7">
        <w:tc>
          <w:tcPr>
            <w:tcW w:w="780" w:type="dxa"/>
          </w:tcPr>
          <w:p w14:paraId="45280017" w14:textId="20193C33" w:rsidR="00F43CDE" w:rsidRPr="00E14948" w:rsidRDefault="00F43CDE" w:rsidP="00F43CDE">
            <w:pPr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52397" behindDoc="0" locked="0" layoutInCell="1" allowOverlap="1" wp14:anchorId="01E7EABC" wp14:editId="79AD854C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1270</wp:posOffset>
                  </wp:positionV>
                  <wp:extent cx="313144" cy="272386"/>
                  <wp:effectExtent l="0" t="0" r="4445" b="0"/>
                  <wp:wrapNone/>
                  <wp:docPr id="1254071284" name="Grafik 1254071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8" w:type="dxa"/>
          </w:tcPr>
          <w:p w14:paraId="2A983EDC" w14:textId="77777777" w:rsidR="00F43CDE" w:rsidRPr="00E14948" w:rsidRDefault="00F43CDE" w:rsidP="00F43CDE">
            <w:pPr>
              <w:pStyle w:val="berschrift4"/>
              <w:rPr>
                <w:noProof/>
              </w:rPr>
            </w:pPr>
            <w:r w:rsidRPr="00E14948">
              <w:t>d)</w:t>
            </w:r>
          </w:p>
        </w:tc>
        <w:tc>
          <w:tcPr>
            <w:tcW w:w="8187" w:type="dxa"/>
          </w:tcPr>
          <w:p w14:paraId="06A6AFCD" w14:textId="4B18F1D3" w:rsidR="00A71D4F" w:rsidRDefault="00F43CDE" w:rsidP="00A71D4F">
            <w:r w:rsidRPr="00A51E65">
              <w:rPr>
                <w:noProof/>
              </w:rPr>
              <w:drawing>
                <wp:anchor distT="0" distB="0" distL="114300" distR="114300" simplePos="0" relativeHeight="251652396" behindDoc="0" locked="0" layoutInCell="1" allowOverlap="1" wp14:anchorId="565821B7" wp14:editId="659AAB61">
                  <wp:simplePos x="0" y="0"/>
                  <wp:positionH relativeFrom="column">
                    <wp:posOffset>3585845</wp:posOffset>
                  </wp:positionH>
                  <wp:positionV relativeFrom="paragraph">
                    <wp:posOffset>48710</wp:posOffset>
                  </wp:positionV>
                  <wp:extent cx="1381125" cy="775970"/>
                  <wp:effectExtent l="0" t="0" r="9525" b="5080"/>
                  <wp:wrapNone/>
                  <wp:docPr id="2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77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14948">
              <w:t xml:space="preserve">Nehmt die Zahlenstrahl-Karten. </w:t>
            </w:r>
          </w:p>
          <w:p w14:paraId="694E5F50" w14:textId="4B1D5B6C" w:rsidR="00A71D4F" w:rsidRDefault="00137644" w:rsidP="00A71D4F">
            <w:pPr>
              <w:pStyle w:val="Text"/>
              <w:numPr>
                <w:ilvl w:val="0"/>
                <w:numId w:val="15"/>
              </w:numPr>
              <w:rPr>
                <w:rStyle w:val="ListenabsatzZchn"/>
              </w:rPr>
            </w:pPr>
            <w:r>
              <w:t>D</w:t>
            </w:r>
            <w:r w:rsidR="00C05D0C">
              <w:t>ie</w:t>
            </w:r>
            <w:r>
              <w:t xml:space="preserve"> erste</w:t>
            </w:r>
            <w:r w:rsidR="00A71D4F">
              <w:t xml:space="preserve"> </w:t>
            </w:r>
            <w:r w:rsidR="00C05D0C">
              <w:t>Person</w:t>
            </w:r>
            <w:r>
              <w:t xml:space="preserve"> </w:t>
            </w:r>
            <w:r w:rsidR="00A71D4F">
              <w:t xml:space="preserve">schreibt </w:t>
            </w:r>
            <w:r w:rsidR="00F43CDE" w:rsidRPr="00E14948">
              <w:t xml:space="preserve">eine </w:t>
            </w:r>
            <w:r w:rsidR="00825DFF">
              <w:t>Divisio</w:t>
            </w:r>
            <w:r w:rsidR="00825DFF" w:rsidRPr="00A71D4F">
              <w:rPr>
                <w:rStyle w:val="ListenabsatzZchn"/>
              </w:rPr>
              <w:t>ns-Aufgabe</w:t>
            </w:r>
            <w:r w:rsidR="00A71D4F" w:rsidRPr="00A71D4F">
              <w:rPr>
                <w:rStyle w:val="ListenabsatzZchn"/>
              </w:rPr>
              <w:t xml:space="preserve"> auf</w:t>
            </w:r>
            <w:r w:rsidR="00F43CDE" w:rsidRPr="00A71D4F">
              <w:rPr>
                <w:rStyle w:val="ListenabsatzZchn"/>
              </w:rPr>
              <w:t xml:space="preserve">. </w:t>
            </w:r>
          </w:p>
          <w:p w14:paraId="2DB042DB" w14:textId="512D0B8E" w:rsidR="00F43CDE" w:rsidRPr="00E14948" w:rsidRDefault="00A71D4F" w:rsidP="00A71D4F">
            <w:pPr>
              <w:pStyle w:val="Text"/>
              <w:numPr>
                <w:ilvl w:val="0"/>
                <w:numId w:val="15"/>
              </w:numPr>
            </w:pPr>
            <w:r w:rsidRPr="00A71D4F">
              <w:rPr>
                <w:rStyle w:val="ListenabsatzZchn"/>
              </w:rPr>
              <w:t>D</w:t>
            </w:r>
            <w:r w:rsidR="00C05D0C">
              <w:rPr>
                <w:rStyle w:val="ListenabsatzZchn"/>
              </w:rPr>
              <w:t>ie</w:t>
            </w:r>
            <w:r w:rsidRPr="00A71D4F">
              <w:rPr>
                <w:rStyle w:val="ListenabsatzZchn"/>
              </w:rPr>
              <w:t xml:space="preserve"> zweite </w:t>
            </w:r>
            <w:r w:rsidR="00C05D0C">
              <w:rPr>
                <w:rStyle w:val="ListenabsatzZchn"/>
              </w:rPr>
              <w:t>Person</w:t>
            </w:r>
            <w:r w:rsidR="00F43CDE" w:rsidRPr="00A71D4F">
              <w:rPr>
                <w:rStyle w:val="ListenabsatzZchn"/>
              </w:rPr>
              <w:t xml:space="preserve"> zeichnet passende Schritte </w:t>
            </w:r>
            <w:r w:rsidR="00F43CDE" w:rsidRPr="00A71D4F">
              <w:rPr>
                <w:rStyle w:val="ListenabsatzZchn"/>
              </w:rPr>
              <w:br/>
              <w:t>in den Zahlenstrahl. Wechselt euch</w:t>
            </w:r>
            <w:r w:rsidR="00F43CDE" w:rsidRPr="00E14948">
              <w:t xml:space="preserve"> ab.</w:t>
            </w:r>
          </w:p>
        </w:tc>
      </w:tr>
      <w:tr w:rsidR="00F43CDE" w:rsidRPr="00E14948" w14:paraId="6C278919" w14:textId="77777777" w:rsidTr="002E0FA7">
        <w:tc>
          <w:tcPr>
            <w:tcW w:w="780" w:type="dxa"/>
          </w:tcPr>
          <w:p w14:paraId="00D4047D" w14:textId="77777777" w:rsidR="00F43CDE" w:rsidRDefault="00F43CDE" w:rsidP="00F43CDE">
            <w:pPr>
              <w:pStyle w:val="Impressum"/>
              <w:rPr>
                <w:noProof/>
              </w:rPr>
            </w:pPr>
          </w:p>
        </w:tc>
        <w:tc>
          <w:tcPr>
            <w:tcW w:w="318" w:type="dxa"/>
          </w:tcPr>
          <w:p w14:paraId="60BCE1D6" w14:textId="77777777" w:rsidR="00F43CDE" w:rsidRPr="00E14948" w:rsidRDefault="00F43CDE" w:rsidP="00F43CDE">
            <w:pPr>
              <w:pStyle w:val="Impressum"/>
            </w:pPr>
          </w:p>
        </w:tc>
        <w:tc>
          <w:tcPr>
            <w:tcW w:w="8187" w:type="dxa"/>
          </w:tcPr>
          <w:p w14:paraId="4930B1F3" w14:textId="77777777" w:rsidR="00F43CDE" w:rsidRPr="00E14948" w:rsidRDefault="00F43CDE" w:rsidP="00F43CDE">
            <w:pPr>
              <w:pStyle w:val="Impressum"/>
            </w:pPr>
          </w:p>
        </w:tc>
      </w:tr>
      <w:tr w:rsidR="00F43CDE" w:rsidRPr="00E14948" w14:paraId="4325FAE3" w14:textId="77777777" w:rsidTr="002E0FA7">
        <w:tc>
          <w:tcPr>
            <w:tcW w:w="780" w:type="dxa"/>
          </w:tcPr>
          <w:p w14:paraId="43C36B69" w14:textId="77777777" w:rsidR="00F43CDE" w:rsidRDefault="00F43CDE" w:rsidP="00F43CDE">
            <w:pPr>
              <w:spacing w:line="240" w:lineRule="auto"/>
              <w:rPr>
                <w:noProof/>
              </w:rPr>
            </w:pPr>
          </w:p>
        </w:tc>
        <w:tc>
          <w:tcPr>
            <w:tcW w:w="318" w:type="dxa"/>
          </w:tcPr>
          <w:p w14:paraId="5CA9AF12" w14:textId="38CF3004" w:rsidR="00F43CDE" w:rsidRDefault="009717D1" w:rsidP="00F43CDE">
            <w:pPr>
              <w:pStyle w:val="berschrift4"/>
              <w:rPr>
                <w:vertAlign w:val="superscript"/>
              </w:rPr>
            </w:pPr>
            <w:r w:rsidRPr="00F31F35">
              <w:rPr>
                <w:vertAlign w:val="superscript"/>
              </w:rPr>
              <w:t>*</w:t>
            </w:r>
            <w:r w:rsidR="00F43CDE">
              <w:t>e)</w:t>
            </w:r>
          </w:p>
          <w:p w14:paraId="58EAC768" w14:textId="20A20BF8" w:rsidR="0032245A" w:rsidRDefault="0032245A" w:rsidP="0032245A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426" behindDoc="0" locked="0" layoutInCell="1" allowOverlap="1" wp14:anchorId="5C812629" wp14:editId="5A5735AE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60801</wp:posOffset>
                      </wp:positionV>
                      <wp:extent cx="4686300" cy="471170"/>
                      <wp:effectExtent l="0" t="0" r="0" b="0"/>
                      <wp:wrapNone/>
                      <wp:docPr id="140338267" name="Gruppieren 1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6300" cy="471170"/>
                                <a:chOff x="0" y="0"/>
                                <a:chExt cx="4686300" cy="4714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14310030" name="Grafik 6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86300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083601400" name="Gruppieren 118"/>
                              <wpg:cNvGrpSpPr/>
                              <wpg:grpSpPr>
                                <a:xfrm>
                                  <a:off x="7144" y="235743"/>
                                  <a:ext cx="1893093" cy="235585"/>
                                  <a:chOff x="0" y="0"/>
                                  <a:chExt cx="1714500" cy="235743"/>
                                </a:xfrm>
                              </wpg:grpSpPr>
                              <wps:wsp>
                                <wps:cNvPr id="1134827061" name="Textfeld 117"/>
                                <wps:cNvSpPr txBox="1"/>
                                <wps:spPr>
                                  <a:xfrm>
                                    <a:off x="0" y="0"/>
                                    <a:ext cx="163830" cy="214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00E2A78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55419746" name="Textfeld 117"/>
                                <wps:cNvSpPr txBox="1"/>
                                <wps:spPr>
                                  <a:xfrm>
                                    <a:off x="721519" y="0"/>
                                    <a:ext cx="257175" cy="2357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1BBF037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80518257" name="Textfeld 117"/>
                                <wps:cNvSpPr txBox="1"/>
                                <wps:spPr>
                                  <a:xfrm>
                                    <a:off x="1485900" y="0"/>
                                    <a:ext cx="228600" cy="200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26BF908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121420488" name="Gruppieren 118"/>
                              <wpg:cNvGrpSpPr/>
                              <wpg:grpSpPr>
                                <a:xfrm>
                                  <a:off x="2478881" y="235743"/>
                                  <a:ext cx="1947559" cy="235743"/>
                                  <a:chOff x="-32036" y="0"/>
                                  <a:chExt cx="1746536" cy="235743"/>
                                </a:xfrm>
                              </wpg:grpSpPr>
                              <wps:wsp>
                                <wps:cNvPr id="1606245190" name="Textfeld 117"/>
                                <wps:cNvSpPr txBox="1"/>
                                <wps:spPr>
                                  <a:xfrm>
                                    <a:off x="-32036" y="0"/>
                                    <a:ext cx="237036" cy="21431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2AB5E80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30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44952343" name="Textfeld 117"/>
                                <wps:cNvSpPr txBox="1"/>
                                <wps:spPr>
                                  <a:xfrm>
                                    <a:off x="721519" y="0"/>
                                    <a:ext cx="257175" cy="2357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8326880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40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3600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3736814" name="Textfeld 117"/>
                                <wps:cNvSpPr txBox="1"/>
                                <wps:spPr>
                                  <a:xfrm>
                                    <a:off x="1485900" y="0"/>
                                    <a:ext cx="228600" cy="2000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92FC68" w14:textId="77777777" w:rsidR="0032245A" w:rsidRDefault="0032245A" w:rsidP="0032245A">
                                      <w:pPr>
                                        <w:pStyle w:val="Text"/>
                                      </w:pPr>
                                      <w:r>
                                        <w:t>50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18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812629" id="_x0000_s1241" style="position:absolute;margin-left:15.75pt;margin-top:4.8pt;width:369pt;height:37.1pt;z-index:251652426" coordsize="46863,4714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">
                      <v:shape id="Grafik 605" o:spid="_x0000_s1242" type="#_x0000_t75" style="position:absolute;width:46863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">
                        <v:imagedata r:id="rId121" o:title=""/>
                      </v:shape>
                      <v:group id="_x0000_s1243" style="position:absolute;left:71;top:2357;width:18931;height:2356" coordsize="17145,2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">
                        <v:shape id="Textfeld 117" o:spid="_x0000_s1244" type="#_x0000_t202" style="position:absolute;width:1638;height:2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" fillcolor="white [3201]" stroked="f" strokeweight=".5pt">
                          <v:textbox inset="1mm,.5mm,0,0">
                            <w:txbxContent>
                              <w:p w14:paraId="600E2A78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feld 117" o:spid="_x0000_s1245" type="#_x0000_t202" style="position:absolute;left:7215;width:2571;height:2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" fillcolor="white [3201]" stroked="f" strokeweight=".5pt">
                          <v:textbox inset="1mm,.5mm,0,1mm">
                            <w:txbxContent>
                              <w:p w14:paraId="41BBF037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117" o:spid="_x0000_s1246" type="#_x0000_t202" style="position:absolute;left:14859;width:2286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" fillcolor="white [3201]" stroked="f" strokeweight=".5pt">
                          <v:textbox inset="1mm,.5mm,0,0">
                            <w:txbxContent>
                              <w:p w14:paraId="026BF908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  <v:group id="_x0000_s1247" style="position:absolute;left:24788;top:2357;width:19476;height:2357" coordorigin="-320" coordsize="17465,2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">
                        <v:shape id="Textfeld 117" o:spid="_x0000_s1248" type="#_x0000_t202" style="position:absolute;left:-320;width:2370;height:2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" fillcolor="white [3201]" stroked="f" strokeweight=".5pt">
                          <v:textbox inset="1mm,.5mm,0,0">
                            <w:txbxContent>
                              <w:p w14:paraId="62AB5E80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30</w:t>
                                </w:r>
                              </w:p>
                            </w:txbxContent>
                          </v:textbox>
                        </v:shape>
                        <v:shape id="Textfeld 117" o:spid="_x0000_s1249" type="#_x0000_t202" style="position:absolute;left:7215;width:2571;height:2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" fillcolor="white [3201]" stroked="f" strokeweight=".5pt">
                          <v:textbox inset="1mm,.5mm,0,1mm">
                            <w:txbxContent>
                              <w:p w14:paraId="58326880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40</w:t>
                                </w:r>
                              </w:p>
                            </w:txbxContent>
                          </v:textbox>
                        </v:shape>
                        <v:shape id="Textfeld 117" o:spid="_x0000_s1250" type="#_x0000_t202" style="position:absolute;left:14859;width:2286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" fillcolor="white [3201]" stroked="f" strokeweight=".5pt">
                          <v:textbox inset="1mm,.5mm,0,0">
                            <w:txbxContent>
                              <w:p w14:paraId="4692FC68" w14:textId="77777777" w:rsidR="0032245A" w:rsidRDefault="0032245A" w:rsidP="0032245A">
                                <w:pPr>
                                  <w:pStyle w:val="Text"/>
                                </w:pPr>
                                <w:r>
                                  <w:t>50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14:paraId="3AFC6134" w14:textId="77777777" w:rsidR="0032245A" w:rsidRPr="0032245A" w:rsidRDefault="0032245A" w:rsidP="0032245A"/>
        </w:tc>
        <w:tc>
          <w:tcPr>
            <w:tcW w:w="8187" w:type="dxa"/>
          </w:tcPr>
          <w:p w14:paraId="7F29DB5B" w14:textId="57BBEDF7" w:rsidR="00F43CDE" w:rsidRDefault="00F43CDE" w:rsidP="00F43CDE">
            <w:pPr>
              <w:pStyle w:val="Text"/>
            </w:pPr>
            <w:r>
              <w:t xml:space="preserve">Zeichne </w:t>
            </w:r>
            <w:r w:rsidRPr="003A3504">
              <w:rPr>
                <w:rFonts w:ascii="Comic Sans MS" w:hAnsi="Comic Sans MS"/>
                <w:b/>
                <w:bCs/>
                <w:sz w:val="20"/>
                <w:szCs w:val="18"/>
              </w:rPr>
              <w:t>4 · 5 + 3 = 23</w:t>
            </w:r>
            <w:r>
              <w:t xml:space="preserve"> und </w:t>
            </w:r>
            <w:r w:rsidRPr="003A3504">
              <w:rPr>
                <w:rFonts w:ascii="Comic Sans MS" w:hAnsi="Comic Sans MS"/>
                <w:b/>
                <w:bCs/>
                <w:sz w:val="20"/>
                <w:szCs w:val="18"/>
              </w:rPr>
              <w:t xml:space="preserve">23 : </w:t>
            </w:r>
            <w:r w:rsidR="00A71D4F" w:rsidRPr="003A3504">
              <w:rPr>
                <w:rFonts w:ascii="Comic Sans MS" w:hAnsi="Comic Sans MS"/>
                <w:b/>
                <w:bCs/>
                <w:sz w:val="20"/>
                <w:szCs w:val="18"/>
              </w:rPr>
              <w:t>5</w:t>
            </w:r>
            <w:r w:rsidRPr="003A3504">
              <w:rPr>
                <w:rFonts w:ascii="Comic Sans MS" w:hAnsi="Comic Sans MS"/>
                <w:b/>
                <w:bCs/>
                <w:sz w:val="20"/>
                <w:szCs w:val="18"/>
              </w:rPr>
              <w:t xml:space="preserve"> = </w:t>
            </w:r>
            <w:r w:rsidR="00A71D4F" w:rsidRPr="003A3504">
              <w:rPr>
                <w:rFonts w:ascii="Comic Sans MS" w:hAnsi="Comic Sans MS"/>
                <w:b/>
                <w:bCs/>
                <w:sz w:val="20"/>
                <w:szCs w:val="18"/>
              </w:rPr>
              <w:t>4</w:t>
            </w:r>
            <w:r w:rsidRPr="003A3504">
              <w:rPr>
                <w:rFonts w:ascii="Comic Sans MS" w:hAnsi="Comic Sans MS"/>
                <w:b/>
                <w:bCs/>
                <w:sz w:val="20"/>
                <w:szCs w:val="18"/>
              </w:rPr>
              <w:t xml:space="preserve"> Rest 3</w:t>
            </w:r>
            <w:r>
              <w:t>.</w:t>
            </w:r>
          </w:p>
          <w:p w14:paraId="03D13F9A" w14:textId="77777777" w:rsidR="00F43CDE" w:rsidRDefault="00F43CDE" w:rsidP="00F43CDE">
            <w:pPr>
              <w:pStyle w:val="Text"/>
            </w:pPr>
          </w:p>
          <w:p w14:paraId="0D81AF12" w14:textId="525BA3A6" w:rsidR="00F43CDE" w:rsidRPr="00E14948" w:rsidRDefault="00F43CDE" w:rsidP="00F43CDE">
            <w:pPr>
              <w:pStyle w:val="Text"/>
            </w:pPr>
          </w:p>
        </w:tc>
      </w:tr>
    </w:tbl>
    <w:p w14:paraId="3A595C48" w14:textId="77777777" w:rsidR="00F37035" w:rsidRDefault="00F37035" w:rsidP="00F37035">
      <w:r>
        <w:rPr>
          <w:b/>
          <w:bCs/>
        </w:rP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8187"/>
      </w:tblGrid>
      <w:tr w:rsidR="00F37035" w:rsidRPr="00E14948" w14:paraId="4116F65E" w14:textId="77777777" w:rsidTr="004D383A">
        <w:tc>
          <w:tcPr>
            <w:tcW w:w="780" w:type="dxa"/>
          </w:tcPr>
          <w:p w14:paraId="11360DC0" w14:textId="77777777" w:rsidR="00F37035" w:rsidRPr="00E14948" w:rsidRDefault="00200F3D" w:rsidP="004D383A">
            <w:pPr>
              <w:pStyle w:val="berschrift2"/>
            </w:pPr>
            <w:r>
              <w:lastRenderedPageBreak/>
              <w:t>3</w:t>
            </w:r>
          </w:p>
        </w:tc>
        <w:tc>
          <w:tcPr>
            <w:tcW w:w="8505" w:type="dxa"/>
            <w:gridSpan w:val="2"/>
          </w:tcPr>
          <w:p w14:paraId="61BA3F30" w14:textId="22AE75FB" w:rsidR="00AD4928" w:rsidRPr="00AD4928" w:rsidRDefault="00711B95" w:rsidP="00E80775">
            <w:pPr>
              <w:pStyle w:val="berschrift2"/>
              <w:rPr>
                <w:color w:val="FF0000"/>
              </w:rPr>
            </w:pPr>
            <w:r w:rsidRPr="00053C69">
              <w:t>Rechengeschichten</w:t>
            </w:r>
            <w:r>
              <w:t xml:space="preserve"> zu Multiplikation und Division</w:t>
            </w:r>
            <w:r w:rsidRPr="00AD4928">
              <w:rPr>
                <w:color w:val="FF0000"/>
              </w:rPr>
              <w:t xml:space="preserve"> </w:t>
            </w:r>
          </w:p>
        </w:tc>
      </w:tr>
      <w:tr w:rsidR="00D726A5" w:rsidRPr="00E14948" w14:paraId="227E30E3" w14:textId="77777777" w:rsidTr="002E0FA7">
        <w:tc>
          <w:tcPr>
            <w:tcW w:w="780" w:type="dxa"/>
          </w:tcPr>
          <w:p w14:paraId="28F65D80" w14:textId="77777777" w:rsidR="00D726A5" w:rsidRPr="00E14948" w:rsidRDefault="00D726A5" w:rsidP="002E0FA7">
            <w:pPr>
              <w:pStyle w:val="berschrift3"/>
            </w:pPr>
            <w:r>
              <w:t>3</w:t>
            </w:r>
            <w:r w:rsidRPr="00E14948">
              <w:t>.</w:t>
            </w:r>
            <w:r>
              <w:t>1</w:t>
            </w:r>
          </w:p>
        </w:tc>
        <w:tc>
          <w:tcPr>
            <w:tcW w:w="8505" w:type="dxa"/>
            <w:gridSpan w:val="2"/>
          </w:tcPr>
          <w:p w14:paraId="0E6DB9D1" w14:textId="5F4DD07B" w:rsidR="00D726A5" w:rsidRPr="00E14948" w:rsidRDefault="00B74245" w:rsidP="002E0FA7">
            <w:pPr>
              <w:pStyle w:val="berschrift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83216" behindDoc="0" locked="0" layoutInCell="1" allowOverlap="1" wp14:anchorId="0DD13CE9" wp14:editId="5AA226FE">
                      <wp:simplePos x="0" y="0"/>
                      <wp:positionH relativeFrom="column">
                        <wp:posOffset>3481705</wp:posOffset>
                      </wp:positionH>
                      <wp:positionV relativeFrom="paragraph">
                        <wp:posOffset>371475</wp:posOffset>
                      </wp:positionV>
                      <wp:extent cx="1687195" cy="497840"/>
                      <wp:effectExtent l="0" t="0" r="1905" b="0"/>
                      <wp:wrapNone/>
                      <wp:docPr id="474443942" name="Textfeld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87195" cy="497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A869BA" w14:textId="52DEB78C" w:rsidR="00B74245" w:rsidRPr="00B74245" w:rsidRDefault="00B74245">
                                  <w:pPr>
                                    <w:rPr>
                                      <w:rFonts w:ascii="Comic Sans MS" w:hAnsi="Comic Sans MS" w:cs="Times New Roman (Textkörper CS)"/>
                                      <w:color w:val="0070C0"/>
                                      <w:spacing w:val="-10"/>
                                      <w:sz w:val="20"/>
                                      <w:szCs w:val="20"/>
                                    </w:rPr>
                                  </w:pPr>
                                  <w:r w:rsidRPr="00B74245">
                                    <w:rPr>
                                      <w:rFonts w:ascii="Comic Sans MS" w:hAnsi="Comic Sans MS" w:cs="Times New Roman (Textkörper CS)"/>
                                      <w:color w:val="0070C0"/>
                                      <w:spacing w:val="-10"/>
                                      <w:sz w:val="20"/>
                                      <w:szCs w:val="20"/>
                                    </w:rPr>
                                    <w:t>Es sind 48 Menschen im Zug. 6 davon sind Kinder.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D13CE9" id="Textfeld 196" o:spid="_x0000_s1251" type="#_x0000_t202" style="position:absolute;margin-left:274.15pt;margin-top:29.25pt;width:132.85pt;height:39.2pt;z-index:25228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" fillcolor="#f2f2f2 [3052]" stroked="f" strokeweight=".5pt">
                      <v:textbox>
                        <w:txbxContent>
                          <w:p w14:paraId="17A869BA" w14:textId="52DEB78C" w:rsidR="00B74245" w:rsidRPr="00B74245" w:rsidRDefault="00B74245">
                            <w:pPr>
                              <w:rPr>
                                <w:rFonts w:ascii="Comic Sans MS" w:hAnsi="Comic Sans MS" w:cs="Times New Roman (Textkörper CS)"/>
                                <w:color w:val="0070C0"/>
                                <w:spacing w:val="-10"/>
                                <w:sz w:val="20"/>
                                <w:szCs w:val="20"/>
                              </w:rPr>
                            </w:pPr>
                            <w:r w:rsidRPr="00B74245">
                              <w:rPr>
                                <w:rFonts w:ascii="Comic Sans MS" w:hAnsi="Comic Sans MS" w:cs="Times New Roman (Textkörper CS)"/>
                                <w:color w:val="0070C0"/>
                                <w:spacing w:val="-10"/>
                                <w:sz w:val="20"/>
                                <w:szCs w:val="20"/>
                              </w:rPr>
                              <w:t>Es sind 48 Menschen im Zug. 6 davon sind Kinder.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71530">
              <w:rPr>
                <w:rFonts w:asciiTheme="minorHAnsi" w:hAnsiTheme="minorHAnsi" w:cstheme="minorHAnsi"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285264" behindDoc="0" locked="0" layoutInCell="1" allowOverlap="1" wp14:anchorId="3FFA973D" wp14:editId="19BEBFC2">
                      <wp:simplePos x="0" y="0"/>
                      <wp:positionH relativeFrom="column">
                        <wp:posOffset>4850130</wp:posOffset>
                      </wp:positionH>
                      <wp:positionV relativeFrom="paragraph">
                        <wp:posOffset>370158</wp:posOffset>
                      </wp:positionV>
                      <wp:extent cx="657225" cy="755015"/>
                      <wp:effectExtent l="0" t="0" r="0" b="6985"/>
                      <wp:wrapNone/>
                      <wp:docPr id="314192087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755015"/>
                                <a:chOff x="0" y="0"/>
                                <a:chExt cx="657225" cy="75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8622642" name="Grafik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2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8301601" name="Textfeld 12"/>
                              <wps:cNvSpPr txBox="1"/>
                              <wps:spPr>
                                <a:xfrm>
                                  <a:off x="149043" y="608258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41FA79" w14:textId="77777777" w:rsidR="00B74245" w:rsidRPr="008D5126" w:rsidRDefault="00B74245" w:rsidP="00B74245">
                                    <w:pPr>
                                      <w:pStyle w:val="Transcript"/>
                                    </w:pPr>
                                    <w:r>
                                      <w:t>Rico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FFA973D" id="Gruppieren 16" o:spid="_x0000_s1252" style="position:absolute;margin-left:381.9pt;margin-top:29.15pt;width:51.75pt;height:59.45pt;z-index:252285264" coordsize="6572,7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">
                      <v:shape id="Grafik 8" o:spid="_x0000_s1253" type="#_x0000_t75" style="position:absolute;width:6572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">
                        <v:imagedata r:id="rId172" o:title="" chromakey="white"/>
                      </v:shape>
                      <v:shape id="Textfeld 12" o:spid="_x0000_s1254" type="#_x0000_t202" style="position:absolute;left:1490;top:6082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" filled="f" stroked="f" strokeweight=".5pt">
                        <v:textbox inset="0,0,0,0">
                          <w:txbxContent>
                            <w:p w14:paraId="0F41FA79" w14:textId="77777777" w:rsidR="00B74245" w:rsidRPr="008D5126" w:rsidRDefault="00B74245" w:rsidP="00B74245">
                              <w:pPr>
                                <w:pStyle w:val="Transcript"/>
                              </w:pPr>
                              <w:r>
                                <w:t>Rico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726A5" w:rsidRPr="00E14948">
              <w:t>Passt die Rechengeschichte?</w:t>
            </w:r>
          </w:p>
        </w:tc>
      </w:tr>
      <w:tr w:rsidR="00D726A5" w:rsidRPr="00E14948" w14:paraId="744E0DDC" w14:textId="77777777" w:rsidTr="002E0FA7">
        <w:tc>
          <w:tcPr>
            <w:tcW w:w="780" w:type="dxa"/>
          </w:tcPr>
          <w:p w14:paraId="5E264383" w14:textId="77777777" w:rsidR="00D726A5" w:rsidRPr="00E14948" w:rsidRDefault="00D726A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8505" w:type="dxa"/>
            <w:gridSpan w:val="2"/>
          </w:tcPr>
          <w:p w14:paraId="7CF8EAA1" w14:textId="5D785EBB" w:rsidR="00D726A5" w:rsidRPr="00A71530" w:rsidRDefault="00D726A5" w:rsidP="002E0FA7">
            <w:pPr>
              <w:pStyle w:val="Text"/>
              <w:rPr>
                <w:rFonts w:asciiTheme="minorHAnsi" w:hAnsiTheme="minorHAnsi" w:cstheme="minorHAnsi"/>
              </w:rPr>
            </w:pPr>
            <w:r w:rsidRPr="00A71530">
              <w:rPr>
                <w:rFonts w:asciiTheme="minorHAnsi" w:hAnsiTheme="minorHAnsi" w:cstheme="minorHAnsi"/>
              </w:rPr>
              <w:t xml:space="preserve">Zu der Aufgabe </w:t>
            </w:r>
            <w:r w:rsidRPr="003A3504">
              <w:rPr>
                <w:rFonts w:ascii="Comic Sans MS" w:hAnsi="Comic Sans MS" w:cstheme="minorHAnsi"/>
                <w:b/>
                <w:sz w:val="20"/>
                <w:szCs w:val="18"/>
              </w:rPr>
              <w:t>48 : 6</w:t>
            </w:r>
            <w:r w:rsidRPr="00A71530">
              <w:rPr>
                <w:rFonts w:asciiTheme="minorHAnsi" w:hAnsiTheme="minorHAnsi" w:cstheme="minorHAnsi"/>
              </w:rPr>
              <w:t xml:space="preserve"> hat Rico</w:t>
            </w:r>
            <w:r w:rsidRPr="00A71530">
              <w:rPr>
                <w:rFonts w:asciiTheme="minorHAnsi" w:hAnsiTheme="minorHAnsi" w:cstheme="minorHAnsi"/>
              </w:rPr>
              <w:br/>
              <w:t>eine Rechengeschichte erfunden.</w:t>
            </w:r>
          </w:p>
        </w:tc>
      </w:tr>
      <w:tr w:rsidR="00D726A5" w:rsidRPr="00E14948" w14:paraId="099F91AA" w14:textId="77777777" w:rsidTr="002E0FA7">
        <w:tc>
          <w:tcPr>
            <w:tcW w:w="780" w:type="dxa"/>
          </w:tcPr>
          <w:p w14:paraId="717695FF" w14:textId="77777777" w:rsidR="00D726A5" w:rsidRPr="00E14948" w:rsidRDefault="00D726A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6D65592F" w14:textId="77777777" w:rsidR="00D726A5" w:rsidRPr="00E14948" w:rsidRDefault="00D726A5" w:rsidP="002E0FA7">
            <w:pPr>
              <w:pStyle w:val="DialogAufgabeNummerV"/>
              <w:widowControl w:val="0"/>
              <w:spacing w:line="240" w:lineRule="auto"/>
              <w:rPr>
                <w:rFonts w:ascii="Cambria" w:hAnsi="Cambria"/>
              </w:rPr>
            </w:pPr>
          </w:p>
        </w:tc>
        <w:tc>
          <w:tcPr>
            <w:tcW w:w="8187" w:type="dxa"/>
          </w:tcPr>
          <w:p w14:paraId="641B6286" w14:textId="77777777" w:rsidR="00D726A5" w:rsidRPr="00FE0257" w:rsidRDefault="00D726A5" w:rsidP="002E0FA7">
            <w:pPr>
              <w:spacing w:line="240" w:lineRule="auto"/>
              <w:rPr>
                <w:rFonts w:cstheme="minorHAnsi"/>
                <w:b/>
              </w:rPr>
            </w:pPr>
          </w:p>
        </w:tc>
      </w:tr>
      <w:tr w:rsidR="00D726A5" w:rsidRPr="00E14948" w14:paraId="7E70E6CA" w14:textId="77777777" w:rsidTr="002E0FA7">
        <w:tc>
          <w:tcPr>
            <w:tcW w:w="780" w:type="dxa"/>
          </w:tcPr>
          <w:p w14:paraId="49A3D836" w14:textId="77777777" w:rsidR="00D726A5" w:rsidRPr="00E14948" w:rsidRDefault="00CD3FFB" w:rsidP="002E0FA7">
            <w:pPr>
              <w:spacing w:line="240" w:lineRule="auto"/>
              <w:rPr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6F646AF8" wp14:editId="14BBB7A3">
                  <wp:extent cx="360000" cy="272386"/>
                  <wp:effectExtent l="0" t="0" r="2540" b="0"/>
                  <wp:docPr id="1508069527" name="Grafik 1508069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2DAA64F6" w14:textId="77777777" w:rsidR="00D726A5" w:rsidRPr="00E14948" w:rsidRDefault="00D726A5" w:rsidP="002E0FA7">
            <w:pPr>
              <w:pStyle w:val="berschrift4"/>
            </w:pPr>
            <w:r w:rsidRPr="00E14948">
              <w:t>a)</w:t>
            </w:r>
          </w:p>
        </w:tc>
        <w:tc>
          <w:tcPr>
            <w:tcW w:w="8187" w:type="dxa"/>
          </w:tcPr>
          <w:p w14:paraId="7CF006EF" w14:textId="6A2D3A32" w:rsidR="00D726A5" w:rsidRPr="00A71530" w:rsidRDefault="00D726A5" w:rsidP="002E0FA7">
            <w:pPr>
              <w:pStyle w:val="Text"/>
              <w:rPr>
                <w:rFonts w:asciiTheme="minorHAnsi" w:hAnsiTheme="minorHAnsi" w:cstheme="minorHAnsi"/>
              </w:rPr>
            </w:pPr>
            <w:r w:rsidRPr="00A71530">
              <w:rPr>
                <w:rFonts w:asciiTheme="minorHAnsi" w:hAnsiTheme="minorHAnsi" w:cstheme="minorHAnsi"/>
                <w:noProof/>
              </w:rPr>
              <w:t>Passt Ricos Rechengeschichte</w:t>
            </w:r>
            <w:r w:rsidRPr="00A71530">
              <w:rPr>
                <w:rFonts w:asciiTheme="minorHAnsi" w:hAnsiTheme="minorHAnsi" w:cstheme="minorHAnsi"/>
              </w:rPr>
              <w:t xml:space="preserve"> zu der Aufgabe </w:t>
            </w:r>
            <w:r w:rsidRPr="003A3504">
              <w:rPr>
                <w:rFonts w:ascii="Comic Sans MS" w:hAnsi="Comic Sans MS" w:cstheme="minorHAnsi"/>
                <w:b/>
                <w:sz w:val="20"/>
                <w:szCs w:val="18"/>
              </w:rPr>
              <w:t>48 : 6</w:t>
            </w:r>
            <w:r w:rsidRPr="00A71530">
              <w:rPr>
                <w:rFonts w:asciiTheme="minorHAnsi" w:hAnsiTheme="minorHAnsi" w:cstheme="minorHAnsi"/>
              </w:rPr>
              <w:t xml:space="preserve">? </w:t>
            </w:r>
            <w:r w:rsidRPr="00A71530">
              <w:rPr>
                <w:rFonts w:asciiTheme="minorHAnsi" w:hAnsiTheme="minorHAnsi" w:cstheme="minorHAnsi"/>
              </w:rPr>
              <w:br/>
              <w:t>Begründe</w:t>
            </w:r>
            <w:r w:rsidR="00FE0257" w:rsidRPr="00A71530">
              <w:rPr>
                <w:rFonts w:asciiTheme="minorHAnsi" w:hAnsiTheme="minorHAnsi" w:cstheme="minorHAnsi"/>
              </w:rPr>
              <w:t>t</w:t>
            </w:r>
            <w:r w:rsidRPr="00A71530">
              <w:rPr>
                <w:rFonts w:asciiTheme="minorHAnsi" w:hAnsiTheme="minorHAnsi" w:cstheme="minorHAnsi"/>
              </w:rPr>
              <w:t>.</w:t>
            </w:r>
          </w:p>
          <w:p w14:paraId="1F46E94D" w14:textId="77777777" w:rsidR="00D726A5" w:rsidRPr="00A71530" w:rsidRDefault="00D726A5" w:rsidP="002E0FA7">
            <w:pPr>
              <w:pStyle w:val="Text"/>
              <w:rPr>
                <w:rFonts w:asciiTheme="minorHAnsi" w:hAnsiTheme="minorHAnsi" w:cstheme="minorHAnsi"/>
              </w:rPr>
            </w:pPr>
          </w:p>
        </w:tc>
      </w:tr>
      <w:tr w:rsidR="00D726A5" w:rsidRPr="00E14948" w14:paraId="567F360B" w14:textId="77777777" w:rsidTr="002E0FA7">
        <w:tc>
          <w:tcPr>
            <w:tcW w:w="780" w:type="dxa"/>
          </w:tcPr>
          <w:p w14:paraId="4C52DFF3" w14:textId="77777777" w:rsidR="00D726A5" w:rsidRDefault="00D726A5" w:rsidP="002E0FA7">
            <w:pPr>
              <w:spacing w:line="240" w:lineRule="auto"/>
              <w:rPr>
                <w:color w:val="008000"/>
              </w:rPr>
            </w:pPr>
          </w:p>
          <w:p w14:paraId="22663DD4" w14:textId="77777777" w:rsidR="00D726A5" w:rsidRPr="00E14948" w:rsidRDefault="00D726A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475EAB9B" w14:textId="77777777" w:rsidR="00D726A5" w:rsidRPr="00E14948" w:rsidRDefault="00D726A5" w:rsidP="002E0FA7">
            <w:pPr>
              <w:pStyle w:val="berschrift4"/>
            </w:pPr>
            <w:r w:rsidRPr="00E14948">
              <w:t>b)</w:t>
            </w:r>
          </w:p>
        </w:tc>
        <w:tc>
          <w:tcPr>
            <w:tcW w:w="8187" w:type="dxa"/>
          </w:tcPr>
          <w:p w14:paraId="15EA3EFD" w14:textId="77777777" w:rsidR="00D726A5" w:rsidRPr="00A71530" w:rsidRDefault="00D726A5" w:rsidP="002E0FA7">
            <w:pPr>
              <w:pStyle w:val="Text"/>
              <w:rPr>
                <w:rFonts w:asciiTheme="minorHAnsi" w:hAnsiTheme="minorHAnsi" w:cstheme="minorHAnsi"/>
                <w:noProof/>
              </w:rPr>
            </w:pPr>
            <w:r w:rsidRPr="00A71530">
              <w:rPr>
                <w:rFonts w:asciiTheme="minorHAnsi" w:hAnsiTheme="minorHAnsi" w:cstheme="minorHAnsi"/>
                <w:noProof/>
              </w:rPr>
              <w:t xml:space="preserve">Erfinde eine eigene Rechengeschichte, die zu der Aufgabe </w:t>
            </w:r>
            <w:r w:rsidRPr="003A3504">
              <w:rPr>
                <w:rFonts w:ascii="Comic Sans MS" w:hAnsi="Comic Sans MS" w:cstheme="minorHAnsi"/>
                <w:b/>
                <w:sz w:val="20"/>
                <w:szCs w:val="18"/>
              </w:rPr>
              <w:t>48 : 6</w:t>
            </w:r>
            <w:r w:rsidRPr="00A71530">
              <w:rPr>
                <w:rFonts w:asciiTheme="minorHAnsi" w:hAnsiTheme="minorHAnsi" w:cstheme="minorHAnsi"/>
                <w:noProof/>
              </w:rPr>
              <w:t xml:space="preserve"> passt.</w:t>
            </w:r>
          </w:p>
        </w:tc>
      </w:tr>
      <w:tr w:rsidR="00D726A5" w:rsidRPr="00E14948" w14:paraId="6ACD7F5C" w14:textId="77777777" w:rsidTr="002E0FA7">
        <w:tc>
          <w:tcPr>
            <w:tcW w:w="780" w:type="dxa"/>
          </w:tcPr>
          <w:p w14:paraId="69491E6F" w14:textId="77777777" w:rsidR="00D726A5" w:rsidRPr="00E14948" w:rsidRDefault="00D726A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35216B61" w14:textId="77777777" w:rsidR="00D726A5" w:rsidRPr="00E14948" w:rsidRDefault="00D726A5" w:rsidP="002E0FA7">
            <w:pPr>
              <w:pStyle w:val="berschrift4"/>
            </w:pPr>
            <w:r w:rsidRPr="00E14948">
              <w:t>c)</w:t>
            </w:r>
          </w:p>
        </w:tc>
        <w:tc>
          <w:tcPr>
            <w:tcW w:w="8187" w:type="dxa"/>
          </w:tcPr>
          <w:p w14:paraId="5E214705" w14:textId="77777777" w:rsidR="00D726A5" w:rsidRPr="00A71530" w:rsidRDefault="00D726A5" w:rsidP="002E0FA7">
            <w:pPr>
              <w:pStyle w:val="Text"/>
              <w:rPr>
                <w:rFonts w:asciiTheme="minorHAnsi" w:hAnsiTheme="minorHAnsi" w:cstheme="minorHAnsi"/>
                <w:noProof/>
              </w:rPr>
            </w:pPr>
            <w:r w:rsidRPr="00A71530">
              <w:rPr>
                <w:rFonts w:asciiTheme="minorHAnsi" w:hAnsiTheme="minorHAnsi" w:cstheme="minorHAnsi"/>
                <w:noProof/>
              </w:rPr>
              <w:t xml:space="preserve">Erfinde eine eigene Rechengeschichte mit den Zahlen 48 und 6, </w:t>
            </w:r>
            <w:r w:rsidRPr="00A71530">
              <w:rPr>
                <w:rFonts w:asciiTheme="minorHAnsi" w:hAnsiTheme="minorHAnsi" w:cstheme="minorHAnsi"/>
                <w:noProof/>
              </w:rPr>
              <w:br/>
              <w:t xml:space="preserve">die </w:t>
            </w:r>
            <w:r w:rsidRPr="00A71530">
              <w:rPr>
                <w:rFonts w:asciiTheme="minorHAnsi" w:hAnsiTheme="minorHAnsi" w:cstheme="minorHAnsi"/>
                <w:b/>
                <w:noProof/>
              </w:rPr>
              <w:t>nicht</w:t>
            </w:r>
            <w:r w:rsidRPr="00A71530">
              <w:rPr>
                <w:rFonts w:asciiTheme="minorHAnsi" w:hAnsiTheme="minorHAnsi" w:cstheme="minorHAnsi"/>
                <w:noProof/>
              </w:rPr>
              <w:t xml:space="preserve"> zu der Aufgabe </w:t>
            </w:r>
            <w:r w:rsidRPr="003A3504">
              <w:rPr>
                <w:rFonts w:ascii="Comic Sans MS" w:hAnsi="Comic Sans MS" w:cstheme="minorHAnsi"/>
                <w:b/>
                <w:sz w:val="20"/>
                <w:szCs w:val="18"/>
              </w:rPr>
              <w:t>48 : 6</w:t>
            </w:r>
            <w:r w:rsidRPr="00A71530">
              <w:rPr>
                <w:rFonts w:asciiTheme="minorHAnsi" w:hAnsiTheme="minorHAnsi" w:cstheme="minorHAnsi"/>
                <w:b/>
              </w:rPr>
              <w:t xml:space="preserve"> </w:t>
            </w:r>
            <w:r w:rsidRPr="00A71530">
              <w:rPr>
                <w:rFonts w:asciiTheme="minorHAnsi" w:hAnsiTheme="minorHAnsi" w:cstheme="minorHAnsi"/>
                <w:noProof/>
              </w:rPr>
              <w:t xml:space="preserve">passt. </w:t>
            </w:r>
          </w:p>
          <w:p w14:paraId="3DAE8267" w14:textId="77777777" w:rsidR="00D726A5" w:rsidRPr="00A71530" w:rsidRDefault="00D726A5" w:rsidP="002E0FA7">
            <w:pPr>
              <w:pStyle w:val="Text"/>
              <w:rPr>
                <w:rFonts w:asciiTheme="minorHAnsi" w:hAnsiTheme="minorHAnsi" w:cstheme="minorHAnsi"/>
                <w:noProof/>
              </w:rPr>
            </w:pPr>
          </w:p>
        </w:tc>
      </w:tr>
      <w:tr w:rsidR="00D726A5" w:rsidRPr="00E14948" w14:paraId="6E1959F8" w14:textId="77777777" w:rsidTr="002E0FA7">
        <w:tc>
          <w:tcPr>
            <w:tcW w:w="780" w:type="dxa"/>
          </w:tcPr>
          <w:p w14:paraId="689BD35F" w14:textId="77777777" w:rsidR="00D726A5" w:rsidRPr="00E14948" w:rsidRDefault="00CD3FFB" w:rsidP="002E0FA7">
            <w:pPr>
              <w:spacing w:line="240" w:lineRule="auto"/>
              <w:rPr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183184A0" wp14:editId="178642C2">
                  <wp:extent cx="360000" cy="272386"/>
                  <wp:effectExtent l="0" t="0" r="2540" b="0"/>
                  <wp:docPr id="1596794987" name="Grafik 1596794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3D08D361" w14:textId="77777777" w:rsidR="00D726A5" w:rsidRPr="00E14948" w:rsidRDefault="00D726A5" w:rsidP="002E0FA7">
            <w:pPr>
              <w:pStyle w:val="berschrift4"/>
            </w:pPr>
            <w:r w:rsidRPr="00E14948">
              <w:t>d)</w:t>
            </w:r>
          </w:p>
        </w:tc>
        <w:tc>
          <w:tcPr>
            <w:tcW w:w="8187" w:type="dxa"/>
          </w:tcPr>
          <w:p w14:paraId="16A21159" w14:textId="77777777" w:rsidR="00D726A5" w:rsidRDefault="00D726A5" w:rsidP="002E0FA7">
            <w:pPr>
              <w:pStyle w:val="Text"/>
              <w:rPr>
                <w:noProof/>
              </w:rPr>
            </w:pPr>
            <w:r w:rsidRPr="00E14948">
              <w:rPr>
                <w:noProof/>
              </w:rPr>
              <w:t xml:space="preserve">Tauscht eure Geschichten aus </w:t>
            </w:r>
            <w:r w:rsidRPr="005E3926">
              <w:rPr>
                <w:b/>
                <w:noProof/>
                <w:color w:val="327A86" w:themeColor="text2"/>
              </w:rPr>
              <w:t>b)</w:t>
            </w:r>
            <w:r w:rsidRPr="005E3926">
              <w:rPr>
                <w:noProof/>
                <w:color w:val="327A86" w:themeColor="text2"/>
              </w:rPr>
              <w:t xml:space="preserve"> </w:t>
            </w:r>
            <w:r w:rsidRPr="005E3926">
              <w:t>und</w:t>
            </w:r>
            <w:r w:rsidRPr="005E3926">
              <w:rPr>
                <w:noProof/>
                <w:color w:val="327A86" w:themeColor="text2"/>
              </w:rPr>
              <w:t xml:space="preserve"> </w:t>
            </w:r>
            <w:r w:rsidRPr="005E3926">
              <w:rPr>
                <w:b/>
                <w:noProof/>
                <w:color w:val="327A86" w:themeColor="text2"/>
              </w:rPr>
              <w:t>c)</w:t>
            </w:r>
            <w:r w:rsidRPr="005E3926">
              <w:rPr>
                <w:noProof/>
                <w:color w:val="327A86" w:themeColor="text2"/>
              </w:rPr>
              <w:t xml:space="preserve"> </w:t>
            </w:r>
            <w:r w:rsidRPr="00E14948">
              <w:rPr>
                <w:noProof/>
              </w:rPr>
              <w:t xml:space="preserve">miteinander. </w:t>
            </w:r>
            <w:r w:rsidRPr="00E14948">
              <w:rPr>
                <w:noProof/>
              </w:rPr>
              <w:br/>
              <w:t xml:space="preserve">Erkennt </w:t>
            </w:r>
            <w:r>
              <w:rPr>
                <w:noProof/>
              </w:rPr>
              <w:t>ihr gegenseitig</w:t>
            </w:r>
            <w:r w:rsidRPr="00E14948">
              <w:rPr>
                <w:noProof/>
              </w:rPr>
              <w:t>, welche der Geschichten pass</w:t>
            </w:r>
            <w:r>
              <w:rPr>
                <w:noProof/>
              </w:rPr>
              <w:t>en</w:t>
            </w:r>
            <w:r w:rsidRPr="00E14948">
              <w:rPr>
                <w:noProof/>
              </w:rPr>
              <w:t xml:space="preserve"> und welche nicht?</w:t>
            </w:r>
            <w:r>
              <w:rPr>
                <w:noProof/>
              </w:rPr>
              <w:t xml:space="preserve"> Woran?</w:t>
            </w:r>
          </w:p>
          <w:p w14:paraId="62804664" w14:textId="77777777" w:rsidR="00D726A5" w:rsidRPr="00E14948" w:rsidRDefault="00D726A5" w:rsidP="002E0FA7">
            <w:pPr>
              <w:pStyle w:val="Text"/>
              <w:rPr>
                <w:noProof/>
              </w:rPr>
            </w:pPr>
          </w:p>
        </w:tc>
      </w:tr>
    </w:tbl>
    <w:p w14:paraId="5D9D71A8" w14:textId="476AAA4D" w:rsidR="00D726A5" w:rsidRDefault="00D726A5" w:rsidP="00D726A5">
      <w:pPr>
        <w:spacing w:line="240" w:lineRule="auto"/>
        <w:rPr>
          <w:sz w:val="4"/>
          <w:szCs w:val="2"/>
        </w:rPr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4536"/>
        <w:gridCol w:w="1842"/>
        <w:gridCol w:w="1809"/>
      </w:tblGrid>
      <w:tr w:rsidR="00F37035" w:rsidRPr="00E14948" w14:paraId="475D7D12" w14:textId="77777777" w:rsidTr="004D383A">
        <w:tc>
          <w:tcPr>
            <w:tcW w:w="780" w:type="dxa"/>
          </w:tcPr>
          <w:p w14:paraId="7C1E2FE4" w14:textId="77777777" w:rsidR="00F37035" w:rsidRPr="00E14948" w:rsidRDefault="00D726A5" w:rsidP="004D383A">
            <w:pPr>
              <w:pStyle w:val="berschrift3"/>
            </w:pPr>
            <w:r>
              <w:t>3</w:t>
            </w:r>
            <w:r w:rsidR="00F37035" w:rsidRPr="00E14948">
              <w:t>.</w:t>
            </w:r>
            <w:r>
              <w:t>2</w:t>
            </w:r>
          </w:p>
        </w:tc>
        <w:tc>
          <w:tcPr>
            <w:tcW w:w="8505" w:type="dxa"/>
            <w:gridSpan w:val="4"/>
          </w:tcPr>
          <w:p w14:paraId="2D203351" w14:textId="5816E351" w:rsidR="00F37035" w:rsidRPr="00E14948" w:rsidRDefault="001A42BE" w:rsidP="004D383A">
            <w:pPr>
              <w:pStyle w:val="berschrift3"/>
            </w:pPr>
            <w:r>
              <w:t xml:space="preserve">Divisions-Aufgaben </w:t>
            </w:r>
            <w:r w:rsidR="00F37035" w:rsidRPr="00E14948">
              <w:t>und Bilder zu Rechengeschichten finden</w:t>
            </w:r>
          </w:p>
        </w:tc>
      </w:tr>
      <w:tr w:rsidR="00F37035" w:rsidRPr="00E14948" w14:paraId="41C3DD77" w14:textId="77777777" w:rsidTr="004D383A">
        <w:tc>
          <w:tcPr>
            <w:tcW w:w="780" w:type="dxa"/>
          </w:tcPr>
          <w:p w14:paraId="689402CA" w14:textId="77777777" w:rsidR="00F37035" w:rsidRPr="00E14948" w:rsidRDefault="00F3703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8505" w:type="dxa"/>
            <w:gridSpan w:val="4"/>
          </w:tcPr>
          <w:p w14:paraId="113BE4C4" w14:textId="77777777" w:rsidR="00E80775" w:rsidRPr="00E14948" w:rsidRDefault="00E80775" w:rsidP="00E80775">
            <w:pPr>
              <w:pStyle w:val="Text"/>
            </w:pPr>
          </w:p>
        </w:tc>
      </w:tr>
      <w:tr w:rsidR="002C2234" w:rsidRPr="00E14948" w14:paraId="57AC9602" w14:textId="77777777" w:rsidTr="00D726A5">
        <w:trPr>
          <w:trHeight w:val="401"/>
        </w:trPr>
        <w:tc>
          <w:tcPr>
            <w:tcW w:w="780" w:type="dxa"/>
            <w:vMerge w:val="restart"/>
          </w:tcPr>
          <w:p w14:paraId="1213E2CB" w14:textId="77777777" w:rsidR="002C2234" w:rsidRPr="00E14948" w:rsidRDefault="002C2234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  <w:vMerge w:val="restart"/>
          </w:tcPr>
          <w:p w14:paraId="1FF040F1" w14:textId="77777777" w:rsidR="002C2234" w:rsidRPr="00E14948" w:rsidRDefault="002C2234" w:rsidP="00E80775">
            <w:pPr>
              <w:pStyle w:val="berschrift4"/>
            </w:pPr>
            <w:r>
              <w:t>a)</w:t>
            </w:r>
          </w:p>
        </w:tc>
        <w:tc>
          <w:tcPr>
            <w:tcW w:w="4536" w:type="dxa"/>
            <w:vMerge w:val="restart"/>
          </w:tcPr>
          <w:p w14:paraId="5EF8240F" w14:textId="77777777" w:rsidR="002C2234" w:rsidRDefault="002C2234" w:rsidP="00E80775">
            <w:pPr>
              <w:pStyle w:val="Text"/>
            </w:pPr>
            <w:r>
              <w:t xml:space="preserve">Kenan hat eine Rechengeschichte geschrieben. </w:t>
            </w:r>
          </w:p>
          <w:p w14:paraId="708C2A5D" w14:textId="77777777" w:rsidR="002C2234" w:rsidRDefault="002C2234" w:rsidP="00E80775">
            <w:pPr>
              <w:pStyle w:val="Listenabsatz"/>
            </w:pPr>
            <w:r w:rsidRPr="00E14948">
              <w:t xml:space="preserve">Zeichne </w:t>
            </w:r>
            <w:r>
              <w:t xml:space="preserve">dazu </w:t>
            </w:r>
            <w:r w:rsidRPr="00E14948">
              <w:t xml:space="preserve">ein passendes Bild. </w:t>
            </w:r>
          </w:p>
          <w:p w14:paraId="4C422699" w14:textId="5AD95583" w:rsidR="002C2234" w:rsidRPr="00E14948" w:rsidRDefault="002C2234" w:rsidP="002E0FA7">
            <w:pPr>
              <w:pStyle w:val="Listenabsatz"/>
            </w:pPr>
            <w:r w:rsidRPr="00E14948">
              <w:t xml:space="preserve">Schreibe die passende </w:t>
            </w:r>
            <w:r w:rsidR="00825DFF">
              <w:t>Divisions-Aufgabe</w:t>
            </w:r>
            <w:r w:rsidRPr="00E14948">
              <w:t xml:space="preserve"> auf</w:t>
            </w:r>
            <w:r>
              <w:t>.</w:t>
            </w:r>
          </w:p>
        </w:tc>
        <w:tc>
          <w:tcPr>
            <w:tcW w:w="3651" w:type="dxa"/>
            <w:gridSpan w:val="2"/>
            <w:shd w:val="clear" w:color="auto" w:fill="F2F2F2" w:themeFill="background1" w:themeFillShade="F2"/>
            <w:tcMar>
              <w:top w:w="57" w:type="dxa"/>
              <w:left w:w="57" w:type="dxa"/>
            </w:tcMar>
          </w:tcPr>
          <w:p w14:paraId="20CF9C51" w14:textId="77777777" w:rsidR="002C2234" w:rsidRPr="00E14948" w:rsidRDefault="002C2234" w:rsidP="002C2234">
            <w:pPr>
              <w:pStyle w:val="HandschriftVorlage"/>
            </w:pPr>
            <w:r w:rsidRPr="002C2234">
              <w:rPr>
                <w:sz w:val="18"/>
                <w:szCs w:val="22"/>
              </w:rPr>
              <w:t xml:space="preserve">20 Bonbons sollen verpackt werden. </w:t>
            </w:r>
            <w:r w:rsidRPr="002C2234">
              <w:rPr>
                <w:sz w:val="18"/>
                <w:szCs w:val="22"/>
              </w:rPr>
              <w:br/>
              <w:t>Es passen immer 4 in eine Tüte.</w:t>
            </w:r>
            <w:r w:rsidRPr="002C2234">
              <w:rPr>
                <w:sz w:val="18"/>
                <w:szCs w:val="22"/>
              </w:rPr>
              <w:br/>
            </w:r>
            <w:r>
              <w:rPr>
                <w:sz w:val="18"/>
                <w:szCs w:val="22"/>
              </w:rPr>
              <w:t xml:space="preserve">Frage: </w:t>
            </w:r>
            <w:r w:rsidRPr="002C2234">
              <w:rPr>
                <w:sz w:val="18"/>
                <w:szCs w:val="22"/>
              </w:rPr>
              <w:t>Wie viele 4er-Tüten braucht man?</w:t>
            </w:r>
          </w:p>
        </w:tc>
      </w:tr>
      <w:tr w:rsidR="002C2234" w:rsidRPr="00E14948" w14:paraId="15B5E832" w14:textId="77777777" w:rsidTr="00D726A5">
        <w:trPr>
          <w:trHeight w:val="154"/>
        </w:trPr>
        <w:tc>
          <w:tcPr>
            <w:tcW w:w="780" w:type="dxa"/>
            <w:vMerge/>
          </w:tcPr>
          <w:p w14:paraId="1303A89D" w14:textId="77777777" w:rsidR="002C2234" w:rsidRPr="00E14948" w:rsidRDefault="002C2234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  <w:vMerge/>
          </w:tcPr>
          <w:p w14:paraId="0E68595E" w14:textId="77777777" w:rsidR="002C2234" w:rsidRDefault="002C2234" w:rsidP="00E80775">
            <w:pPr>
              <w:pStyle w:val="berschrift4"/>
            </w:pPr>
          </w:p>
        </w:tc>
        <w:tc>
          <w:tcPr>
            <w:tcW w:w="4536" w:type="dxa"/>
            <w:vMerge/>
          </w:tcPr>
          <w:p w14:paraId="543925D1" w14:textId="77777777" w:rsidR="002C2234" w:rsidRDefault="002C2234" w:rsidP="00E80775">
            <w:pPr>
              <w:pStyle w:val="Text"/>
            </w:pPr>
          </w:p>
        </w:tc>
        <w:tc>
          <w:tcPr>
            <w:tcW w:w="3651" w:type="dxa"/>
            <w:gridSpan w:val="2"/>
            <w:tcMar>
              <w:top w:w="57" w:type="dxa"/>
              <w:left w:w="57" w:type="dxa"/>
            </w:tcMar>
          </w:tcPr>
          <w:p w14:paraId="394CBAE3" w14:textId="77777777" w:rsidR="00FE0257" w:rsidRDefault="00FE0257" w:rsidP="002C2234">
            <w:pPr>
              <w:pStyle w:val="Impressum"/>
              <w:rPr>
                <w:sz w:val="21"/>
                <w:szCs w:val="21"/>
              </w:rPr>
            </w:pPr>
          </w:p>
          <w:p w14:paraId="76116E00" w14:textId="77777777" w:rsidR="00FE0257" w:rsidRPr="00D726A5" w:rsidRDefault="00FE0257" w:rsidP="002C2234">
            <w:pPr>
              <w:pStyle w:val="Impressum"/>
              <w:rPr>
                <w:sz w:val="21"/>
                <w:szCs w:val="21"/>
              </w:rPr>
            </w:pPr>
          </w:p>
        </w:tc>
      </w:tr>
      <w:tr w:rsidR="00D726A5" w:rsidRPr="00E14948" w14:paraId="23B508D3" w14:textId="77777777" w:rsidTr="00D726A5">
        <w:trPr>
          <w:trHeight w:val="320"/>
        </w:trPr>
        <w:tc>
          <w:tcPr>
            <w:tcW w:w="780" w:type="dxa"/>
          </w:tcPr>
          <w:p w14:paraId="7E9972BE" w14:textId="77777777" w:rsidR="00D726A5" w:rsidRPr="00E14948" w:rsidRDefault="00D726A5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5FD3E625" w14:textId="77777777" w:rsidR="00D726A5" w:rsidRPr="00E14948" w:rsidRDefault="00D726A5" w:rsidP="00E80775">
            <w:pPr>
              <w:pStyle w:val="berschrift4"/>
            </w:pPr>
            <w:r>
              <w:t>b)</w:t>
            </w:r>
          </w:p>
        </w:tc>
        <w:tc>
          <w:tcPr>
            <w:tcW w:w="4536" w:type="dxa"/>
          </w:tcPr>
          <w:p w14:paraId="5F3114B2" w14:textId="438DB19C" w:rsidR="00D726A5" w:rsidRDefault="00AA2F1D" w:rsidP="002E0FA7">
            <w:pPr>
              <w:pStyle w:val="Text"/>
            </w:pPr>
            <w:r>
              <w:t>Z</w:t>
            </w:r>
            <w:r w:rsidR="00D726A5">
              <w:t xml:space="preserve">u </w:t>
            </w:r>
            <w:r w:rsidR="00FE0257">
              <w:t xml:space="preserve">deinem </w:t>
            </w:r>
            <w:r w:rsidR="00D726A5">
              <w:t xml:space="preserve">Bild </w:t>
            </w:r>
            <w:r w:rsidR="00FE0257">
              <w:t>aus</w:t>
            </w:r>
            <w:r w:rsidR="00FE0257" w:rsidRPr="00A71530">
              <w:rPr>
                <w:b/>
                <w:bCs/>
                <w:color w:val="327A86" w:themeColor="text2"/>
              </w:rPr>
              <w:t xml:space="preserve"> a)</w:t>
            </w:r>
            <w:r w:rsidR="00FE0257">
              <w:t xml:space="preserve"> </w:t>
            </w:r>
            <w:r>
              <w:t xml:space="preserve">passt auch </w:t>
            </w:r>
            <w:r w:rsidR="00D726A5">
              <w:t>eine andere Rechengeschichte.</w:t>
            </w:r>
          </w:p>
          <w:p w14:paraId="78F3E925" w14:textId="6CB14F5C" w:rsidR="00D726A5" w:rsidRDefault="00D726A5" w:rsidP="002C2234">
            <w:pPr>
              <w:pStyle w:val="Listenabsatz"/>
            </w:pPr>
            <w:r>
              <w:t xml:space="preserve">Welche Frage </w:t>
            </w:r>
            <w:r w:rsidR="00C364DD">
              <w:t xml:space="preserve">kannst </w:t>
            </w:r>
            <w:r w:rsidR="00AA2F1D">
              <w:t xml:space="preserve">du </w:t>
            </w:r>
            <w:r>
              <w:t xml:space="preserve">stellen? </w:t>
            </w:r>
          </w:p>
          <w:p w14:paraId="404433A4" w14:textId="77777777" w:rsidR="00D726A5" w:rsidRPr="00E14948" w:rsidRDefault="00D726A5" w:rsidP="002C2234">
            <w:pPr>
              <w:pStyle w:val="Listenabsatz"/>
            </w:pPr>
            <w:r>
              <w:t>Welche Aufgabe passt dann dazu?</w:t>
            </w:r>
          </w:p>
        </w:tc>
        <w:tc>
          <w:tcPr>
            <w:tcW w:w="3651" w:type="dxa"/>
            <w:gridSpan w:val="2"/>
            <w:shd w:val="clear" w:color="auto" w:fill="F2F2F2" w:themeFill="background1" w:themeFillShade="F2"/>
            <w:tcMar>
              <w:top w:w="57" w:type="dxa"/>
              <w:left w:w="57" w:type="dxa"/>
            </w:tcMar>
          </w:tcPr>
          <w:p w14:paraId="137DF685" w14:textId="070E4277" w:rsidR="00D726A5" w:rsidRPr="00165441" w:rsidRDefault="00D726A5" w:rsidP="002C2234">
            <w:pPr>
              <w:pStyle w:val="HandschriftVorlage"/>
              <w:rPr>
                <w:sz w:val="18"/>
              </w:rPr>
            </w:pPr>
            <w:r w:rsidRPr="00165441">
              <w:rPr>
                <w:sz w:val="18"/>
              </w:rPr>
              <w:t xml:space="preserve">20 Bonbons sollen </w:t>
            </w:r>
            <w:r w:rsidR="00951765" w:rsidRPr="00432556">
              <w:rPr>
                <w:sz w:val="18"/>
                <w:szCs w:val="18"/>
              </w:rPr>
              <w:t xml:space="preserve">in 5 Tüten </w:t>
            </w:r>
            <w:r w:rsidRPr="00165441">
              <w:rPr>
                <w:sz w:val="18"/>
              </w:rPr>
              <w:t xml:space="preserve">verpackt </w:t>
            </w:r>
            <w:r w:rsidRPr="00072AF3">
              <w:rPr>
                <w:rFonts w:ascii="Bradley Hand" w:hAnsi="Bradley Hand"/>
                <w:color w:val="7030A0"/>
              </w:rPr>
              <w:br/>
            </w:r>
            <w:r w:rsidRPr="00165441">
              <w:rPr>
                <w:sz w:val="18"/>
              </w:rPr>
              <w:t xml:space="preserve">werden. </w:t>
            </w:r>
          </w:p>
          <w:p w14:paraId="1B4AA3F3" w14:textId="77777777" w:rsidR="00D726A5" w:rsidRPr="00165441" w:rsidRDefault="00D726A5" w:rsidP="002C2234">
            <w:pPr>
              <w:pStyle w:val="HandschriftVorlage"/>
              <w:rPr>
                <w:sz w:val="18"/>
              </w:rPr>
            </w:pPr>
            <w:r w:rsidRPr="00165441">
              <w:rPr>
                <w:sz w:val="18"/>
              </w:rPr>
              <w:t xml:space="preserve">Frage: </w:t>
            </w:r>
          </w:p>
          <w:p w14:paraId="6266FAEC" w14:textId="77777777" w:rsidR="00FE0257" w:rsidRPr="00E14948" w:rsidRDefault="00FE0257" w:rsidP="002C2234">
            <w:pPr>
              <w:pStyle w:val="HandschriftVorlage"/>
            </w:pPr>
          </w:p>
        </w:tc>
      </w:tr>
      <w:tr w:rsidR="002C2234" w:rsidRPr="00E14948" w14:paraId="6150F3FD" w14:textId="77777777" w:rsidTr="00D726A5">
        <w:tc>
          <w:tcPr>
            <w:tcW w:w="780" w:type="dxa"/>
          </w:tcPr>
          <w:p w14:paraId="12243643" w14:textId="77777777" w:rsidR="002C2234" w:rsidRPr="00E14948" w:rsidRDefault="002C2234" w:rsidP="002C2234">
            <w:pPr>
              <w:pStyle w:val="Impressum"/>
            </w:pPr>
          </w:p>
        </w:tc>
        <w:tc>
          <w:tcPr>
            <w:tcW w:w="318" w:type="dxa"/>
          </w:tcPr>
          <w:p w14:paraId="1242699B" w14:textId="77777777" w:rsidR="002C2234" w:rsidRDefault="002C2234" w:rsidP="002C2234">
            <w:pPr>
              <w:pStyle w:val="Impressum"/>
            </w:pPr>
          </w:p>
        </w:tc>
        <w:tc>
          <w:tcPr>
            <w:tcW w:w="4536" w:type="dxa"/>
          </w:tcPr>
          <w:p w14:paraId="18DA1ACE" w14:textId="77777777" w:rsidR="002C2234" w:rsidRDefault="002C2234" w:rsidP="002C2234">
            <w:pPr>
              <w:pStyle w:val="Impressum"/>
            </w:pPr>
          </w:p>
        </w:tc>
        <w:tc>
          <w:tcPr>
            <w:tcW w:w="3651" w:type="dxa"/>
            <w:gridSpan w:val="2"/>
            <w:tcMar>
              <w:top w:w="57" w:type="dxa"/>
              <w:left w:w="57" w:type="dxa"/>
            </w:tcMar>
          </w:tcPr>
          <w:p w14:paraId="02430CDC" w14:textId="77777777" w:rsidR="002C2234" w:rsidRPr="00E14948" w:rsidRDefault="002C2234" w:rsidP="002C2234">
            <w:pPr>
              <w:pStyle w:val="Impressum"/>
            </w:pPr>
          </w:p>
        </w:tc>
      </w:tr>
      <w:tr w:rsidR="002C2234" w:rsidRPr="00E14948" w14:paraId="06B65FC6" w14:textId="77777777" w:rsidTr="00D726A5">
        <w:tc>
          <w:tcPr>
            <w:tcW w:w="780" w:type="dxa"/>
          </w:tcPr>
          <w:p w14:paraId="79AD2739" w14:textId="77777777" w:rsidR="002C2234" w:rsidRPr="00E14948" w:rsidRDefault="002C2234" w:rsidP="002E0FA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02C69F49" w14:textId="77777777" w:rsidR="002C2234" w:rsidRDefault="002C2234" w:rsidP="00E80775">
            <w:pPr>
              <w:pStyle w:val="berschrift4"/>
            </w:pPr>
            <w:r>
              <w:t>c)</w:t>
            </w:r>
          </w:p>
        </w:tc>
        <w:tc>
          <w:tcPr>
            <w:tcW w:w="6378" w:type="dxa"/>
            <w:gridSpan w:val="2"/>
          </w:tcPr>
          <w:p w14:paraId="18D96473" w14:textId="672367C7" w:rsidR="002C2234" w:rsidRPr="00A71530" w:rsidRDefault="00AA2F1D" w:rsidP="002E0FA7">
            <w:pPr>
              <w:pStyle w:val="Text"/>
              <w:rPr>
                <w:rFonts w:asciiTheme="minorHAnsi" w:hAnsiTheme="minorHAnsi" w:cstheme="minorHAnsi"/>
              </w:rPr>
            </w:pPr>
            <w:r>
              <w:t>Passt zu</w:t>
            </w:r>
            <w:r w:rsidR="002C2234">
              <w:t xml:space="preserve"> </w:t>
            </w:r>
            <w:r w:rsidR="00FE0257">
              <w:t xml:space="preserve">deinem Bild aus </w:t>
            </w:r>
            <w:r w:rsidR="00FE0257" w:rsidRPr="00A71530">
              <w:rPr>
                <w:b/>
                <w:bCs/>
                <w:color w:val="327A86" w:themeColor="text2"/>
              </w:rPr>
              <w:t>a)</w:t>
            </w:r>
            <w:r w:rsidR="00FE0257">
              <w:t xml:space="preserve"> </w:t>
            </w:r>
            <w:r>
              <w:t xml:space="preserve">auch </w:t>
            </w:r>
            <w:r w:rsidR="00FE0257">
              <w:t xml:space="preserve">die </w:t>
            </w:r>
            <w:r w:rsidR="002C2234">
              <w:t xml:space="preserve">Aufgabe </w:t>
            </w:r>
            <w:r w:rsidR="002C2234" w:rsidRPr="003A3504">
              <w:rPr>
                <w:rFonts w:ascii="Comic Sans MS" w:hAnsi="Comic Sans MS" w:cstheme="minorHAnsi"/>
                <w:b/>
                <w:bCs/>
                <w:sz w:val="20"/>
                <w:szCs w:val="16"/>
              </w:rPr>
              <w:t>5 · 4 =</w:t>
            </w:r>
            <w:r w:rsidR="00495371" w:rsidRPr="00A71530">
              <w:rPr>
                <w:rFonts w:asciiTheme="minorHAnsi" w:hAnsiTheme="minorHAnsi" w:cstheme="minorHAnsi"/>
                <w:b/>
                <w:bCs/>
                <w:sz w:val="21"/>
                <w:szCs w:val="18"/>
              </w:rPr>
              <w:t xml:space="preserve"> </w:t>
            </w:r>
            <w:r w:rsidR="00FE0257">
              <w:rPr>
                <w:rFonts w:asciiTheme="minorHAnsi" w:hAnsiTheme="minorHAnsi" w:cstheme="minorHAnsi"/>
                <w:sz w:val="21"/>
                <w:szCs w:val="18"/>
              </w:rPr>
              <w:t>__</w:t>
            </w:r>
            <w:r w:rsidR="002C2234" w:rsidRPr="00A71530">
              <w:rPr>
                <w:rFonts w:asciiTheme="minorHAnsi" w:hAnsiTheme="minorHAnsi" w:cstheme="minorHAnsi"/>
                <w:sz w:val="21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21"/>
                <w:szCs w:val="18"/>
              </w:rPr>
              <w:t>?</w:t>
            </w:r>
            <w:r w:rsidR="002C2234" w:rsidRPr="00A71530">
              <w:rPr>
                <w:rFonts w:asciiTheme="minorHAnsi" w:hAnsiTheme="minorHAnsi" w:cstheme="minorHAnsi"/>
              </w:rPr>
              <w:t xml:space="preserve"> </w:t>
            </w:r>
          </w:p>
          <w:p w14:paraId="66EF5AB5" w14:textId="7D5562B2" w:rsidR="002C2234" w:rsidRDefault="00FE0257" w:rsidP="002C2234">
            <w:pPr>
              <w:pStyle w:val="Listenabsatz"/>
            </w:pPr>
            <w:r>
              <w:rPr>
                <w:rFonts w:cstheme="minorHAnsi"/>
              </w:rPr>
              <w:t>Schreibe eine</w:t>
            </w:r>
            <w:r w:rsidR="00D726A5" w:rsidRPr="00FE025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passende</w:t>
            </w:r>
            <w:r w:rsidRPr="00FE0257">
              <w:rPr>
                <w:rFonts w:cstheme="minorHAnsi"/>
              </w:rPr>
              <w:t xml:space="preserve"> </w:t>
            </w:r>
            <w:r w:rsidR="00D726A5" w:rsidRPr="00FE0257">
              <w:rPr>
                <w:rFonts w:cstheme="minorHAnsi"/>
              </w:rPr>
              <w:t>Rechengeschichte</w:t>
            </w:r>
            <w:r w:rsidR="00AA2F1D">
              <w:t>.</w:t>
            </w:r>
            <w:r w:rsidR="002C2234">
              <w:t xml:space="preserve"> </w:t>
            </w:r>
          </w:p>
          <w:p w14:paraId="0777B4D0" w14:textId="693E7607" w:rsidR="002C2234" w:rsidRDefault="002C2234" w:rsidP="002C2234">
            <w:pPr>
              <w:pStyle w:val="Listenabsatz"/>
            </w:pPr>
            <w:r>
              <w:t xml:space="preserve">Wie muss </w:t>
            </w:r>
            <w:r w:rsidR="00AA2F1D">
              <w:t xml:space="preserve">die </w:t>
            </w:r>
            <w:r>
              <w:t>Frage lauten?</w:t>
            </w:r>
          </w:p>
        </w:tc>
        <w:tc>
          <w:tcPr>
            <w:tcW w:w="1809" w:type="dxa"/>
            <w:tcMar>
              <w:top w:w="57" w:type="dxa"/>
              <w:left w:w="57" w:type="dxa"/>
            </w:tcMar>
          </w:tcPr>
          <w:p w14:paraId="166047FD" w14:textId="77777777" w:rsidR="002C2234" w:rsidRPr="00E14948" w:rsidRDefault="002C2234" w:rsidP="002C2234">
            <w:pPr>
              <w:pStyle w:val="Text"/>
            </w:pPr>
          </w:p>
        </w:tc>
      </w:tr>
      <w:tr w:rsidR="002C2234" w:rsidRPr="00E14948" w14:paraId="193D3E6B" w14:textId="77777777" w:rsidTr="00D726A5">
        <w:tc>
          <w:tcPr>
            <w:tcW w:w="780" w:type="dxa"/>
          </w:tcPr>
          <w:p w14:paraId="1D84DE83" w14:textId="77777777" w:rsidR="002C2234" w:rsidRPr="00E14948" w:rsidRDefault="002C2234" w:rsidP="00D726A5">
            <w:pPr>
              <w:pStyle w:val="Impressum"/>
            </w:pPr>
          </w:p>
        </w:tc>
        <w:tc>
          <w:tcPr>
            <w:tcW w:w="318" w:type="dxa"/>
          </w:tcPr>
          <w:p w14:paraId="0D59082E" w14:textId="77777777" w:rsidR="002C2234" w:rsidRDefault="002C2234" w:rsidP="00D726A5">
            <w:pPr>
              <w:pStyle w:val="Impressum"/>
            </w:pPr>
          </w:p>
        </w:tc>
        <w:tc>
          <w:tcPr>
            <w:tcW w:w="4536" w:type="dxa"/>
          </w:tcPr>
          <w:p w14:paraId="2B9B9638" w14:textId="77777777" w:rsidR="002C2234" w:rsidRDefault="002C2234" w:rsidP="00D726A5">
            <w:pPr>
              <w:pStyle w:val="Impressum"/>
            </w:pPr>
          </w:p>
        </w:tc>
        <w:tc>
          <w:tcPr>
            <w:tcW w:w="3651" w:type="dxa"/>
            <w:gridSpan w:val="2"/>
            <w:tcMar>
              <w:top w:w="57" w:type="dxa"/>
              <w:left w:w="57" w:type="dxa"/>
            </w:tcMar>
          </w:tcPr>
          <w:p w14:paraId="0ADE9D17" w14:textId="77777777" w:rsidR="002C2234" w:rsidRPr="00E14948" w:rsidRDefault="002C2234" w:rsidP="00D726A5">
            <w:pPr>
              <w:pStyle w:val="Impressum"/>
            </w:pPr>
          </w:p>
        </w:tc>
      </w:tr>
      <w:tr w:rsidR="00D726A5" w:rsidRPr="00E14948" w14:paraId="51A53FE2" w14:textId="77777777" w:rsidTr="002E0FA7">
        <w:tc>
          <w:tcPr>
            <w:tcW w:w="780" w:type="dxa"/>
          </w:tcPr>
          <w:p w14:paraId="5D905826" w14:textId="77777777" w:rsidR="00D726A5" w:rsidRPr="00E14948" w:rsidRDefault="00F43CDE" w:rsidP="002E0FA7">
            <w:pPr>
              <w:spacing w:line="240" w:lineRule="auto"/>
              <w:rPr>
                <w:color w:val="008000"/>
              </w:rPr>
            </w:pPr>
            <w:r>
              <w:rPr>
                <w:noProof/>
              </w:rPr>
              <w:drawing>
                <wp:inline distT="0" distB="0" distL="0" distR="0" wp14:anchorId="76227874" wp14:editId="3D198814">
                  <wp:extent cx="360000" cy="272386"/>
                  <wp:effectExtent l="0" t="0" r="2540" b="0"/>
                  <wp:docPr id="206085183" name="Grafik 206085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</w:tcPr>
          <w:p w14:paraId="05929C60" w14:textId="77777777" w:rsidR="00D726A5" w:rsidRDefault="00D726A5" w:rsidP="00E80775">
            <w:pPr>
              <w:pStyle w:val="berschrift4"/>
            </w:pPr>
            <w:r>
              <w:t>d)</w:t>
            </w:r>
          </w:p>
        </w:tc>
        <w:tc>
          <w:tcPr>
            <w:tcW w:w="8187" w:type="dxa"/>
            <w:gridSpan w:val="3"/>
          </w:tcPr>
          <w:p w14:paraId="6485B7EF" w14:textId="48211B54" w:rsidR="00D726A5" w:rsidRDefault="00D726A5" w:rsidP="002E0FA7">
            <w:pPr>
              <w:pStyle w:val="Text"/>
            </w:pPr>
            <w:r>
              <w:t xml:space="preserve">Man kann also zu </w:t>
            </w:r>
            <w:r w:rsidR="00FE0257">
              <w:t xml:space="preserve">dem </w:t>
            </w:r>
            <w:r>
              <w:t>Bild „</w:t>
            </w:r>
            <w:r w:rsidR="00716DB4">
              <w:t>F</w:t>
            </w:r>
            <w:r>
              <w:t>ünf 4er Tüten sind zusammen 20</w:t>
            </w:r>
            <w:r w:rsidR="00716DB4">
              <w:t>.</w:t>
            </w:r>
            <w:r>
              <w:t xml:space="preserve">“ </w:t>
            </w:r>
            <w:r w:rsidR="00072AF3">
              <w:br/>
            </w:r>
            <w:r>
              <w:t xml:space="preserve">drei verschiedene Rechengeschichten </w:t>
            </w:r>
            <w:r w:rsidR="00FE0257">
              <w:t>schreiben</w:t>
            </w:r>
            <w:r>
              <w:t>.</w:t>
            </w:r>
          </w:p>
          <w:p w14:paraId="78EE3A57" w14:textId="1740EE5D" w:rsidR="00D726A5" w:rsidRDefault="00D726A5" w:rsidP="00D726A5">
            <w:pPr>
              <w:pStyle w:val="Listenabsatz"/>
            </w:pPr>
            <w:r>
              <w:t>Was ist gleich?</w:t>
            </w:r>
          </w:p>
          <w:p w14:paraId="664118BC" w14:textId="310516DD" w:rsidR="00D726A5" w:rsidRDefault="00D726A5" w:rsidP="00D726A5">
            <w:pPr>
              <w:pStyle w:val="Listenabsatz"/>
            </w:pPr>
            <w:r>
              <w:t xml:space="preserve">Was ist </w:t>
            </w:r>
            <w:r w:rsidR="009717D1">
              <w:t>verschieden</w:t>
            </w:r>
            <w:r>
              <w:t xml:space="preserve">? </w:t>
            </w:r>
          </w:p>
          <w:p w14:paraId="6A5ECB2C" w14:textId="2B4AF527" w:rsidR="00D726A5" w:rsidRPr="00E14948" w:rsidRDefault="00FE0257" w:rsidP="00D726A5">
            <w:pPr>
              <w:pStyle w:val="Listenabsatz"/>
            </w:pPr>
            <w:r>
              <w:t>Welche drei Fragen kann</w:t>
            </w:r>
            <w:r w:rsidR="00C364DD">
              <w:t>st</w:t>
            </w:r>
            <w:r>
              <w:t xml:space="preserve"> </w:t>
            </w:r>
            <w:r w:rsidR="00C364DD">
              <w:t>du</w:t>
            </w:r>
            <w:r>
              <w:t xml:space="preserve"> stellen</w:t>
            </w:r>
            <w:r w:rsidR="00D726A5">
              <w:t>?</w:t>
            </w:r>
          </w:p>
        </w:tc>
      </w:tr>
    </w:tbl>
    <w:p w14:paraId="4B90A654" w14:textId="77777777" w:rsidR="00D726A5" w:rsidRDefault="00D726A5">
      <w:r>
        <w:rPr>
          <w:b/>
          <w:bCs/>
        </w:rP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18"/>
        <w:gridCol w:w="2693"/>
        <w:gridCol w:w="958"/>
        <w:gridCol w:w="4536"/>
      </w:tblGrid>
      <w:tr w:rsidR="00E80775" w:rsidRPr="00E14948" w14:paraId="3EFF2921" w14:textId="77777777" w:rsidTr="004D383A">
        <w:tc>
          <w:tcPr>
            <w:tcW w:w="780" w:type="dxa"/>
          </w:tcPr>
          <w:p w14:paraId="0749CD92" w14:textId="77777777" w:rsidR="00E80775" w:rsidRPr="00E14948" w:rsidRDefault="00E80775" w:rsidP="00E80775">
            <w:pPr>
              <w:pStyle w:val="berschrift3"/>
            </w:pPr>
            <w:r>
              <w:lastRenderedPageBreak/>
              <w:t>3</w:t>
            </w:r>
            <w:r w:rsidRPr="00E14948">
              <w:t>.</w:t>
            </w:r>
            <w:r w:rsidR="00D726A5">
              <w:t>3</w:t>
            </w:r>
          </w:p>
        </w:tc>
        <w:tc>
          <w:tcPr>
            <w:tcW w:w="8505" w:type="dxa"/>
            <w:gridSpan w:val="4"/>
          </w:tcPr>
          <w:p w14:paraId="3560007A" w14:textId="77777777" w:rsidR="00E80775" w:rsidRPr="00E14948" w:rsidRDefault="00E80775" w:rsidP="00E80775">
            <w:pPr>
              <w:pStyle w:val="berschrift3"/>
            </w:pPr>
            <w:r w:rsidRPr="00E14948">
              <w:t>Rechengeschichten und Aufgaben zu Bildern finden</w:t>
            </w:r>
          </w:p>
        </w:tc>
      </w:tr>
      <w:tr w:rsidR="001669F7" w:rsidRPr="00E14948" w14:paraId="420EB8CD" w14:textId="77777777" w:rsidTr="00A71530">
        <w:tc>
          <w:tcPr>
            <w:tcW w:w="780" w:type="dxa"/>
          </w:tcPr>
          <w:p w14:paraId="5DD9A48A" w14:textId="77777777" w:rsidR="001669F7" w:rsidRDefault="001669F7" w:rsidP="00E80775">
            <w:pPr>
              <w:pStyle w:val="berschrift3"/>
            </w:pPr>
          </w:p>
        </w:tc>
        <w:tc>
          <w:tcPr>
            <w:tcW w:w="318" w:type="dxa"/>
          </w:tcPr>
          <w:p w14:paraId="018A1BE7" w14:textId="77777777" w:rsidR="001669F7" w:rsidRPr="00E14948" w:rsidRDefault="001669F7" w:rsidP="001669F7">
            <w:pPr>
              <w:pStyle w:val="berschrift4"/>
            </w:pPr>
            <w:r>
              <w:t>a)</w:t>
            </w:r>
          </w:p>
        </w:tc>
        <w:tc>
          <w:tcPr>
            <w:tcW w:w="8187" w:type="dxa"/>
            <w:gridSpan w:val="3"/>
          </w:tcPr>
          <w:p w14:paraId="1E529D0C" w14:textId="666DA41F" w:rsidR="00AD245B" w:rsidRPr="00E14948" w:rsidRDefault="001669F7" w:rsidP="00AD245B">
            <w:pPr>
              <w:pStyle w:val="Text"/>
            </w:pPr>
            <w:r w:rsidRPr="00E14948">
              <w:t>Schreibe zu jede</w:t>
            </w:r>
            <w:r w:rsidR="00AD245B">
              <w:t>r Situation drei Aufgaben und eine andere Frage für die Rechengeschichte:</w:t>
            </w:r>
          </w:p>
          <w:p w14:paraId="7AA90AC2" w14:textId="40B95518" w:rsidR="00890616" w:rsidRPr="00E14948" w:rsidRDefault="00890616" w:rsidP="00FD7C86">
            <w:pPr>
              <w:pStyle w:val="Text"/>
            </w:pPr>
          </w:p>
        </w:tc>
      </w:tr>
      <w:tr w:rsidR="001669F7" w:rsidRPr="00E14948" w14:paraId="06D16C1B" w14:textId="77777777" w:rsidTr="00AD245B">
        <w:tc>
          <w:tcPr>
            <w:tcW w:w="780" w:type="dxa"/>
          </w:tcPr>
          <w:p w14:paraId="49D461C5" w14:textId="77777777" w:rsidR="001669F7" w:rsidRDefault="001669F7" w:rsidP="001669F7">
            <w:pPr>
              <w:pStyle w:val="berschrift3"/>
            </w:pPr>
          </w:p>
        </w:tc>
        <w:tc>
          <w:tcPr>
            <w:tcW w:w="318" w:type="dxa"/>
          </w:tcPr>
          <w:p w14:paraId="73B79F7A" w14:textId="661A5B0A" w:rsidR="001669F7" w:rsidRPr="00E14948" w:rsidRDefault="001669F7" w:rsidP="001669F7">
            <w:pPr>
              <w:pStyle w:val="berschrift3"/>
            </w:pPr>
          </w:p>
        </w:tc>
        <w:tc>
          <w:tcPr>
            <w:tcW w:w="2693" w:type="dxa"/>
          </w:tcPr>
          <w:p w14:paraId="5519CEC9" w14:textId="08166A3A" w:rsidR="00FD7C86" w:rsidRDefault="001669F7" w:rsidP="00FD7C86">
            <w:r w:rsidRPr="00E14948">
              <w:t>(1)</w:t>
            </w:r>
            <w:r>
              <w:t xml:space="preserve"> </w:t>
            </w:r>
            <w:r w:rsidR="00AD245B">
              <w:t xml:space="preserve">Situation: </w:t>
            </w:r>
            <w:r w:rsidR="00AD245B">
              <w:br/>
              <w:t xml:space="preserve">      </w:t>
            </w:r>
            <w:r w:rsidR="00B74245" w:rsidRPr="00D053E6">
              <w:t xml:space="preserve">Jonas geht in den Keller </w:t>
            </w:r>
            <w:r w:rsidR="00B74245">
              <w:br/>
              <w:t xml:space="preserve">      </w:t>
            </w:r>
            <w:r w:rsidR="00AD245B">
              <w:t>u</w:t>
            </w:r>
            <w:r w:rsidR="00B74245" w:rsidRPr="00D053E6">
              <w:t>nd holt Flaschen.</w:t>
            </w:r>
          </w:p>
          <w:p w14:paraId="666DEE26" w14:textId="15002894" w:rsidR="001669F7" w:rsidRDefault="00E24C6D" w:rsidP="001669F7">
            <w:pPr>
              <w:pStyle w:val="Text"/>
            </w:pPr>
            <w:r w:rsidRPr="00064A32">
              <w:rPr>
                <w:noProof/>
              </w:rPr>
              <w:drawing>
                <wp:anchor distT="0" distB="0" distL="114300" distR="114300" simplePos="0" relativeHeight="251651296" behindDoc="0" locked="0" layoutInCell="1" allowOverlap="1" wp14:anchorId="15B14EF0" wp14:editId="0BE5E3E7">
                  <wp:simplePos x="0" y="0"/>
                  <wp:positionH relativeFrom="column">
                    <wp:posOffset>1357630</wp:posOffset>
                  </wp:positionH>
                  <wp:positionV relativeFrom="paragraph">
                    <wp:posOffset>165735</wp:posOffset>
                  </wp:positionV>
                  <wp:extent cx="171450" cy="419735"/>
                  <wp:effectExtent l="0" t="0" r="6350" b="0"/>
                  <wp:wrapNone/>
                  <wp:docPr id="515" name="Grafik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7C86" w:rsidRPr="00064A3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297" behindDoc="1" locked="0" layoutInCell="1" allowOverlap="1" wp14:anchorId="69895F89" wp14:editId="0D64C15B">
                      <wp:simplePos x="0" y="0"/>
                      <wp:positionH relativeFrom="column">
                        <wp:posOffset>205105</wp:posOffset>
                      </wp:positionH>
                      <wp:positionV relativeFrom="paragraph">
                        <wp:posOffset>109079</wp:posOffset>
                      </wp:positionV>
                      <wp:extent cx="1381125" cy="504825"/>
                      <wp:effectExtent l="0" t="0" r="15875" b="15875"/>
                      <wp:wrapNone/>
                      <wp:docPr id="509" name="Abgerundetes Rechteck 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50482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1EBCCD3" id="Abgerundetes Rechteck 509" o:spid="_x0000_s1026" style="position:absolute;margin-left:16.15pt;margin-top:8.6pt;width:108.75pt;height:39.75pt;z-index:-251665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" fillcolor="white [3201]" strokecolor="black [3213]" strokeweight="1pt">
                      <v:stroke joinstyle="miter"/>
                    </v:roundrect>
                  </w:pict>
                </mc:Fallback>
              </mc:AlternateContent>
            </w:r>
            <w:r w:rsidR="00FD7C86" w:rsidRPr="00064A32">
              <w:rPr>
                <w:noProof/>
              </w:rPr>
              <w:drawing>
                <wp:anchor distT="0" distB="0" distL="114300" distR="114300" simplePos="0" relativeHeight="251651294" behindDoc="0" locked="0" layoutInCell="1" allowOverlap="1" wp14:anchorId="69E1777D" wp14:editId="425CD18C">
                  <wp:simplePos x="0" y="0"/>
                  <wp:positionH relativeFrom="column">
                    <wp:posOffset>919480</wp:posOffset>
                  </wp:positionH>
                  <wp:positionV relativeFrom="paragraph">
                    <wp:posOffset>180340</wp:posOffset>
                  </wp:positionV>
                  <wp:extent cx="171450" cy="419735"/>
                  <wp:effectExtent l="0" t="0" r="6350" b="0"/>
                  <wp:wrapNone/>
                  <wp:docPr id="513" name="Grafik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7C86" w:rsidRPr="00064A32">
              <w:rPr>
                <w:noProof/>
              </w:rPr>
              <w:drawing>
                <wp:anchor distT="0" distB="0" distL="114300" distR="114300" simplePos="0" relativeHeight="251651292" behindDoc="0" locked="0" layoutInCell="1" allowOverlap="1" wp14:anchorId="530026E5" wp14:editId="3ED94709">
                  <wp:simplePos x="0" y="0"/>
                  <wp:positionH relativeFrom="column">
                    <wp:posOffset>700405</wp:posOffset>
                  </wp:positionH>
                  <wp:positionV relativeFrom="paragraph">
                    <wp:posOffset>137936</wp:posOffset>
                  </wp:positionV>
                  <wp:extent cx="171450" cy="419735"/>
                  <wp:effectExtent l="0" t="0" r="6350" b="0"/>
                  <wp:wrapNone/>
                  <wp:docPr id="511" name="Grafik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7C86" w:rsidRPr="00064A32">
              <w:rPr>
                <w:noProof/>
              </w:rPr>
              <w:drawing>
                <wp:anchor distT="0" distB="0" distL="114300" distR="114300" simplePos="0" relativeHeight="251651293" behindDoc="0" locked="0" layoutInCell="1" allowOverlap="1" wp14:anchorId="0B6E554A" wp14:editId="3086E71B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123049</wp:posOffset>
                  </wp:positionV>
                  <wp:extent cx="171450" cy="419735"/>
                  <wp:effectExtent l="0" t="0" r="6350" b="0"/>
                  <wp:wrapNone/>
                  <wp:docPr id="512" name="Grafik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7C86" w:rsidRPr="00064A32">
              <w:rPr>
                <w:noProof/>
              </w:rPr>
              <w:drawing>
                <wp:anchor distT="0" distB="0" distL="114300" distR="114300" simplePos="0" relativeHeight="251651291" behindDoc="0" locked="0" layoutInCell="1" allowOverlap="1" wp14:anchorId="20537053" wp14:editId="396A5204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149789</wp:posOffset>
                  </wp:positionV>
                  <wp:extent cx="171450" cy="419735"/>
                  <wp:effectExtent l="0" t="0" r="6350" b="0"/>
                  <wp:wrapNone/>
                  <wp:docPr id="510" name="Grafik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561820" w14:textId="6799DEAB" w:rsidR="001669F7" w:rsidRDefault="00FD7C86" w:rsidP="001669F7">
            <w:pPr>
              <w:pStyle w:val="Text"/>
            </w:pPr>
            <w:r w:rsidRPr="00064A32">
              <w:rPr>
                <w:noProof/>
              </w:rPr>
              <w:drawing>
                <wp:anchor distT="0" distB="0" distL="114300" distR="114300" simplePos="0" relativeHeight="251651295" behindDoc="0" locked="0" layoutInCell="1" allowOverlap="1" wp14:anchorId="58FE4759" wp14:editId="7DDFC06C">
                  <wp:simplePos x="0" y="0"/>
                  <wp:positionH relativeFrom="column">
                    <wp:posOffset>1138555</wp:posOffset>
                  </wp:positionH>
                  <wp:positionV relativeFrom="paragraph">
                    <wp:posOffset>21096</wp:posOffset>
                  </wp:positionV>
                  <wp:extent cx="171450" cy="419735"/>
                  <wp:effectExtent l="0" t="0" r="6350" b="0"/>
                  <wp:wrapNone/>
                  <wp:docPr id="514" name="Grafik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669F7">
              <w:t xml:space="preserve">                                                      </w:t>
            </w:r>
          </w:p>
          <w:p w14:paraId="5BE841D0" w14:textId="5B4A2FED" w:rsidR="001669F7" w:rsidRDefault="001669F7" w:rsidP="001669F7">
            <w:pPr>
              <w:pStyle w:val="Text"/>
              <w:tabs>
                <w:tab w:val="left" w:pos="2775"/>
              </w:tabs>
            </w:pPr>
          </w:p>
          <w:p w14:paraId="5D884441" w14:textId="00361183" w:rsidR="001669F7" w:rsidRDefault="00FD7C86" w:rsidP="001669F7">
            <w:pPr>
              <w:pStyle w:val="berschrift3"/>
            </w:pPr>
            <w:r w:rsidRPr="00064A32">
              <w:rPr>
                <w:noProof/>
              </w:rPr>
              <w:drawing>
                <wp:anchor distT="0" distB="0" distL="114300" distR="114300" simplePos="0" relativeHeight="251651299" behindDoc="0" locked="0" layoutInCell="1" allowOverlap="1" wp14:anchorId="75B74DFF" wp14:editId="40689374">
                  <wp:simplePos x="0" y="0"/>
                  <wp:positionH relativeFrom="column">
                    <wp:posOffset>1353820</wp:posOffset>
                  </wp:positionH>
                  <wp:positionV relativeFrom="paragraph">
                    <wp:posOffset>149366</wp:posOffset>
                  </wp:positionV>
                  <wp:extent cx="171450" cy="419735"/>
                  <wp:effectExtent l="0" t="0" r="6350" b="0"/>
                  <wp:wrapNone/>
                  <wp:docPr id="518" name="Grafik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4A32">
              <w:rPr>
                <w:noProof/>
              </w:rPr>
              <w:drawing>
                <wp:anchor distT="0" distB="0" distL="114300" distR="114300" simplePos="0" relativeHeight="251651300" behindDoc="0" locked="0" layoutInCell="1" allowOverlap="1" wp14:anchorId="50CBEFD6" wp14:editId="06ED9A97">
                  <wp:simplePos x="0" y="0"/>
                  <wp:positionH relativeFrom="column">
                    <wp:posOffset>1136650</wp:posOffset>
                  </wp:positionH>
                  <wp:positionV relativeFrom="paragraph">
                    <wp:posOffset>156069</wp:posOffset>
                  </wp:positionV>
                  <wp:extent cx="171450" cy="419735"/>
                  <wp:effectExtent l="0" t="0" r="6350" b="0"/>
                  <wp:wrapNone/>
                  <wp:docPr id="519" name="Grafik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4A32">
              <w:rPr>
                <w:noProof/>
              </w:rPr>
              <w:drawing>
                <wp:anchor distT="0" distB="0" distL="114300" distR="114300" simplePos="0" relativeHeight="252267856" behindDoc="0" locked="0" layoutInCell="1" allowOverlap="1" wp14:anchorId="0956F1E9" wp14:editId="2C8B9BD4">
                  <wp:simplePos x="0" y="0"/>
                  <wp:positionH relativeFrom="column">
                    <wp:posOffset>916446</wp:posOffset>
                  </wp:positionH>
                  <wp:positionV relativeFrom="paragraph">
                    <wp:posOffset>147955</wp:posOffset>
                  </wp:positionV>
                  <wp:extent cx="171450" cy="419735"/>
                  <wp:effectExtent l="0" t="0" r="6350" b="0"/>
                  <wp:wrapNone/>
                  <wp:docPr id="1093340487" name="Grafik 1093340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4A32">
              <w:rPr>
                <w:noProof/>
              </w:rPr>
              <w:drawing>
                <wp:anchor distT="0" distB="0" distL="114300" distR="114300" simplePos="0" relativeHeight="252263760" behindDoc="0" locked="0" layoutInCell="1" allowOverlap="1" wp14:anchorId="4E655AB1" wp14:editId="24ECB8C0">
                  <wp:simplePos x="0" y="0"/>
                  <wp:positionH relativeFrom="column">
                    <wp:posOffset>486410</wp:posOffset>
                  </wp:positionH>
                  <wp:positionV relativeFrom="paragraph">
                    <wp:posOffset>144639</wp:posOffset>
                  </wp:positionV>
                  <wp:extent cx="171450" cy="417830"/>
                  <wp:effectExtent l="0" t="0" r="6350" b="1270"/>
                  <wp:wrapNone/>
                  <wp:docPr id="33784961" name="Grafik 33784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1450" cy="41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4A32">
              <w:rPr>
                <w:noProof/>
              </w:rPr>
              <w:drawing>
                <wp:anchor distT="0" distB="0" distL="114300" distR="114300" simplePos="0" relativeHeight="252265808" behindDoc="0" locked="0" layoutInCell="1" allowOverlap="1" wp14:anchorId="05FB49F0" wp14:editId="28785CC4">
                  <wp:simplePos x="0" y="0"/>
                  <wp:positionH relativeFrom="column">
                    <wp:posOffset>721501</wp:posOffset>
                  </wp:positionH>
                  <wp:positionV relativeFrom="paragraph">
                    <wp:posOffset>167005</wp:posOffset>
                  </wp:positionV>
                  <wp:extent cx="160020" cy="393065"/>
                  <wp:effectExtent l="0" t="0" r="5080" b="635"/>
                  <wp:wrapNone/>
                  <wp:docPr id="348593054" name="Grafik 348593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0020" cy="39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4A32">
              <w:rPr>
                <w:noProof/>
              </w:rPr>
              <w:drawing>
                <wp:anchor distT="0" distB="0" distL="114300" distR="114300" simplePos="0" relativeHeight="251651298" behindDoc="0" locked="0" layoutInCell="1" allowOverlap="1" wp14:anchorId="497F0910" wp14:editId="6D5A6884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154799</wp:posOffset>
                  </wp:positionV>
                  <wp:extent cx="171450" cy="419735"/>
                  <wp:effectExtent l="0" t="0" r="6350" b="0"/>
                  <wp:wrapNone/>
                  <wp:docPr id="517" name="Grafik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serflasche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41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4A3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304" behindDoc="1" locked="0" layoutInCell="1" allowOverlap="1" wp14:anchorId="3329D5C9" wp14:editId="64505757">
                      <wp:simplePos x="0" y="0"/>
                      <wp:positionH relativeFrom="column">
                        <wp:posOffset>200872</wp:posOffset>
                      </wp:positionH>
                      <wp:positionV relativeFrom="paragraph">
                        <wp:posOffset>127635</wp:posOffset>
                      </wp:positionV>
                      <wp:extent cx="1381125" cy="504825"/>
                      <wp:effectExtent l="0" t="0" r="28575" b="28575"/>
                      <wp:wrapNone/>
                      <wp:docPr id="516" name="Abgerundetes Rechteck 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50482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A957677" id="Abgerundetes Rechteck 516" o:spid="_x0000_s1026" style="position:absolute;margin-left:15.8pt;margin-top:10.05pt;width:108.75pt;height:39.75pt;z-index:-251665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" fillcolor="white [3201]" strokecolor="black [3213]" strokeweight="1pt">
                      <v:stroke joinstyle="miter"/>
                    </v:roundrect>
                  </w:pict>
                </mc:Fallback>
              </mc:AlternateContent>
            </w:r>
          </w:p>
          <w:p w14:paraId="1409BE49" w14:textId="33B965D0" w:rsidR="00FD7C86" w:rsidRDefault="00FD7C86" w:rsidP="00FD7C86">
            <w:pPr>
              <w:rPr>
                <w:lang w:eastAsia="de-DE"/>
              </w:rPr>
            </w:pPr>
          </w:p>
          <w:p w14:paraId="7831BF9F" w14:textId="77777777" w:rsidR="00FD7C86" w:rsidRPr="005F35BC" w:rsidRDefault="00FD7C86" w:rsidP="00A71530"/>
        </w:tc>
        <w:tc>
          <w:tcPr>
            <w:tcW w:w="5494" w:type="dxa"/>
            <w:gridSpan w:val="2"/>
          </w:tcPr>
          <w:p w14:paraId="6DA8BAC2" w14:textId="607A111E" w:rsidR="00D053E6" w:rsidRDefault="00B74245" w:rsidP="00AD245B">
            <w:r>
              <w:t xml:space="preserve">Drei </w:t>
            </w:r>
            <w:r w:rsidR="00AD245B">
              <w:t>Aufgaben</w:t>
            </w:r>
            <w:r w:rsidR="00716DB4">
              <w:t xml:space="preserve">:        </w:t>
            </w:r>
            <w:r w:rsidR="00AD245B">
              <w:t xml:space="preserve"> Drei Fragen</w:t>
            </w:r>
            <w:r>
              <w:t xml:space="preserve">: </w:t>
            </w:r>
          </w:p>
          <w:p w14:paraId="72CB3F76" w14:textId="77777777" w:rsidR="00D053E6" w:rsidRDefault="00D053E6" w:rsidP="00E24C6D">
            <w:pPr>
              <w:spacing w:line="220" w:lineRule="exact"/>
            </w:pPr>
          </w:p>
          <w:p w14:paraId="438F26B8" w14:textId="77777777" w:rsidR="00E24C6D" w:rsidRPr="00D053E6" w:rsidRDefault="00E24C6D" w:rsidP="00A71530">
            <w:pPr>
              <w:spacing w:line="220" w:lineRule="exact"/>
              <w:rPr>
                <w:rFonts w:ascii="Comic Sans MS" w:hAnsi="Comic Sans MS"/>
                <w:color w:val="0070C0"/>
                <w:sz w:val="6"/>
                <w:szCs w:val="6"/>
              </w:rPr>
            </w:pPr>
          </w:p>
          <w:p w14:paraId="2600273D" w14:textId="55211528" w:rsidR="00B74245" w:rsidRPr="00D053E6" w:rsidRDefault="00FD7C86" w:rsidP="00AD245B">
            <w:pPr>
              <w:ind w:left="990" w:hanging="992"/>
              <w:rPr>
                <w:rFonts w:ascii="Comic Sans MS" w:hAnsi="Comic Sans MS"/>
                <w:color w:val="0070C0"/>
                <w:sz w:val="20"/>
                <w:szCs w:val="20"/>
              </w:rPr>
            </w:pPr>
            <w:r w:rsidRPr="00D053E6">
              <w:rPr>
                <w:rFonts w:ascii="Comic Sans MS" w:hAnsi="Comic Sans MS"/>
                <w:color w:val="0070C0"/>
                <w:sz w:val="20"/>
                <w:szCs w:val="20"/>
              </w:rPr>
              <w:t xml:space="preserve">2 · 6 = </w:t>
            </w:r>
            <w:r w:rsidR="00AD245B">
              <w:rPr>
                <w:rFonts w:ascii="Comic Sans MS" w:hAnsi="Comic Sans MS"/>
                <w:color w:val="0070C0"/>
                <w:sz w:val="20"/>
                <w:szCs w:val="20"/>
              </w:rPr>
              <w:t>?</w:t>
            </w:r>
            <w:r w:rsidRPr="00D053E6">
              <w:rPr>
                <w:rFonts w:ascii="Comic Sans MS" w:hAnsi="Comic Sans MS"/>
                <w:color w:val="0070C0"/>
                <w:sz w:val="20"/>
                <w:szCs w:val="20"/>
              </w:rPr>
              <w:t xml:space="preserve">    </w:t>
            </w:r>
            <w:r w:rsidRPr="00A71D4F">
              <w:rPr>
                <w:rFonts w:ascii="Comic Sans MS" w:hAnsi="Comic Sans MS" w:cs="Times New Roman (Textkörper CS)"/>
                <w:color w:val="0070C0"/>
                <w:spacing w:val="-10"/>
                <w:sz w:val="20"/>
                <w:szCs w:val="20"/>
              </w:rPr>
              <w:t>Wie viele Flaschen hat er insgesamt aus dem Keller geholt?</w:t>
            </w:r>
          </w:p>
          <w:p w14:paraId="4895ABA2" w14:textId="77777777" w:rsidR="00E24C6D" w:rsidRPr="00AD245B" w:rsidRDefault="00E24C6D" w:rsidP="00A71530">
            <w:pPr>
              <w:spacing w:line="240" w:lineRule="auto"/>
              <w:rPr>
                <w:rFonts w:ascii="Comic Sans MS" w:hAnsi="Comic Sans MS"/>
                <w:color w:val="0070C0"/>
                <w:sz w:val="13"/>
                <w:szCs w:val="13"/>
              </w:rPr>
            </w:pPr>
          </w:p>
          <w:p w14:paraId="200DDE74" w14:textId="7A409CCB" w:rsidR="00AD245B" w:rsidRDefault="00307DFF" w:rsidP="001669F7">
            <w:pPr>
              <w:rPr>
                <w:lang w:eastAsia="de-DE"/>
              </w:rPr>
            </w:pPr>
            <w:r w:rsidRPr="00D053E6">
              <w:rPr>
                <w:rFonts w:ascii="Comic Sans MS" w:hAnsi="Comic Sans MS"/>
                <w:color w:val="0070C0"/>
                <w:sz w:val="20"/>
                <w:szCs w:val="20"/>
              </w:rPr>
              <w:t>12 : 2 =</w:t>
            </w:r>
            <w:r w:rsidR="00AD245B">
              <w:rPr>
                <w:rFonts w:ascii="Comic Sans MS" w:hAnsi="Comic Sans MS"/>
                <w:color w:val="0070C0"/>
                <w:sz w:val="20"/>
                <w:szCs w:val="20"/>
              </w:rPr>
              <w:t xml:space="preserve"> ? </w:t>
            </w:r>
            <w:r w:rsidR="00AD245B">
              <w:rPr>
                <w:lang w:eastAsia="de-DE"/>
              </w:rPr>
              <w:t>________________________________________</w:t>
            </w:r>
            <w:r w:rsidR="00AD245B">
              <w:rPr>
                <w:lang w:eastAsia="de-DE"/>
              </w:rPr>
              <w:br/>
            </w:r>
          </w:p>
          <w:p w14:paraId="05B7D902" w14:textId="10B9D5C4" w:rsidR="00307DFF" w:rsidRPr="00D053E6" w:rsidRDefault="00AD245B" w:rsidP="00AD245B">
            <w:pPr>
              <w:ind w:right="248"/>
              <w:jc w:val="right"/>
              <w:rPr>
                <w:rFonts w:ascii="Comic Sans MS" w:hAnsi="Comic Sans MS"/>
                <w:color w:val="0070C0"/>
                <w:sz w:val="20"/>
                <w:szCs w:val="20"/>
              </w:rPr>
            </w:pPr>
            <w:r>
              <w:rPr>
                <w:lang w:eastAsia="de-DE"/>
              </w:rPr>
              <w:t xml:space="preserve"> ________________________________________ </w:t>
            </w:r>
          </w:p>
          <w:p w14:paraId="42EBE866" w14:textId="77777777" w:rsidR="00307DFF" w:rsidRPr="00D053E6" w:rsidRDefault="00307DFF" w:rsidP="001669F7">
            <w:pPr>
              <w:rPr>
                <w:rFonts w:ascii="Comic Sans MS" w:hAnsi="Comic Sans MS"/>
                <w:color w:val="0070C0"/>
                <w:sz w:val="20"/>
                <w:szCs w:val="20"/>
              </w:rPr>
            </w:pPr>
          </w:p>
          <w:p w14:paraId="3310F2DB" w14:textId="77777777" w:rsidR="00AD245B" w:rsidRDefault="00307DFF" w:rsidP="00AD245B">
            <w:pPr>
              <w:rPr>
                <w:lang w:eastAsia="de-DE"/>
              </w:rPr>
            </w:pPr>
            <w:r w:rsidRPr="00D053E6">
              <w:rPr>
                <w:rFonts w:ascii="Comic Sans MS" w:hAnsi="Comic Sans MS"/>
                <w:color w:val="0070C0"/>
                <w:sz w:val="20"/>
                <w:szCs w:val="20"/>
              </w:rPr>
              <w:t xml:space="preserve">12 : </w:t>
            </w:r>
            <w:r w:rsidR="00AD245B">
              <w:rPr>
                <w:rFonts w:ascii="Comic Sans MS" w:hAnsi="Comic Sans MS"/>
                <w:color w:val="0070C0"/>
                <w:sz w:val="20"/>
                <w:szCs w:val="20"/>
              </w:rPr>
              <w:t xml:space="preserve">6 = ? </w:t>
            </w:r>
            <w:r w:rsidR="00AD245B">
              <w:rPr>
                <w:lang w:eastAsia="de-DE"/>
              </w:rPr>
              <w:t>________________________________________</w:t>
            </w:r>
            <w:r w:rsidR="00AD245B">
              <w:rPr>
                <w:lang w:eastAsia="de-DE"/>
              </w:rPr>
              <w:br/>
            </w:r>
          </w:p>
          <w:p w14:paraId="39C471E5" w14:textId="77777777" w:rsidR="00307DFF" w:rsidRDefault="00AD245B" w:rsidP="00AD245B">
            <w:pPr>
              <w:ind w:right="248"/>
              <w:jc w:val="right"/>
              <w:rPr>
                <w:lang w:eastAsia="de-DE"/>
              </w:rPr>
            </w:pPr>
            <w:r>
              <w:rPr>
                <w:lang w:eastAsia="de-DE"/>
              </w:rPr>
              <w:t xml:space="preserve"> ________________________________________ </w:t>
            </w:r>
          </w:p>
          <w:p w14:paraId="279128A8" w14:textId="085B7092" w:rsidR="00AD245B" w:rsidRPr="00AD245B" w:rsidRDefault="00AD245B" w:rsidP="00AD245B">
            <w:pPr>
              <w:ind w:right="248"/>
              <w:jc w:val="right"/>
              <w:rPr>
                <w:rFonts w:ascii="Comic Sans MS" w:hAnsi="Comic Sans MS"/>
                <w:color w:val="0070C0"/>
                <w:sz w:val="20"/>
                <w:szCs w:val="20"/>
              </w:rPr>
            </w:pPr>
          </w:p>
        </w:tc>
      </w:tr>
      <w:tr w:rsidR="00A71D4F" w:rsidRPr="00E14948" w14:paraId="3D794406" w14:textId="77777777" w:rsidTr="00AD245B">
        <w:tc>
          <w:tcPr>
            <w:tcW w:w="780" w:type="dxa"/>
          </w:tcPr>
          <w:p w14:paraId="1A9D0973" w14:textId="77777777" w:rsidR="00A71D4F" w:rsidRDefault="00A71D4F" w:rsidP="001669F7">
            <w:pPr>
              <w:pStyle w:val="berschrift3"/>
            </w:pPr>
          </w:p>
        </w:tc>
        <w:tc>
          <w:tcPr>
            <w:tcW w:w="318" w:type="dxa"/>
          </w:tcPr>
          <w:p w14:paraId="15803861" w14:textId="77777777" w:rsidR="00A71D4F" w:rsidRPr="00E14948" w:rsidRDefault="00A71D4F" w:rsidP="001669F7">
            <w:pPr>
              <w:pStyle w:val="berschrift3"/>
            </w:pPr>
          </w:p>
        </w:tc>
        <w:tc>
          <w:tcPr>
            <w:tcW w:w="2693" w:type="dxa"/>
          </w:tcPr>
          <w:p w14:paraId="0B374751" w14:textId="5510F27A" w:rsidR="00A71D4F" w:rsidRDefault="00A71D4F" w:rsidP="00A71D4F">
            <w:pPr>
              <w:rPr>
                <w:lang w:eastAsia="de-DE"/>
              </w:rPr>
            </w:pPr>
            <w:r>
              <w:t>(</w:t>
            </w:r>
            <w:r>
              <w:rPr>
                <w:lang w:eastAsia="de-DE"/>
              </w:rPr>
              <w:t>2)</w:t>
            </w:r>
            <w:r w:rsidR="00AD245B">
              <w:rPr>
                <w:lang w:eastAsia="de-DE"/>
              </w:rPr>
              <w:t xml:space="preserve">  Situation   Drei Aufgaben:</w:t>
            </w:r>
          </w:p>
          <w:p w14:paraId="79027E40" w14:textId="66AF2C18" w:rsidR="00AD245B" w:rsidRPr="00AD245B" w:rsidRDefault="00AD245B" w:rsidP="00AD245B">
            <w:pPr>
              <w:spacing w:before="180"/>
              <w:ind w:right="130"/>
              <w:jc w:val="right"/>
              <w:rPr>
                <w:color w:val="808080"/>
                <w:lang w:eastAsia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2295504" behindDoc="0" locked="0" layoutInCell="1" allowOverlap="1" wp14:anchorId="401FBE11" wp14:editId="45CF3504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103628</wp:posOffset>
                  </wp:positionV>
                  <wp:extent cx="574040" cy="279400"/>
                  <wp:effectExtent l="0" t="0" r="0" b="0"/>
                  <wp:wrapNone/>
                  <wp:docPr id="312" name="Grafik 312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5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6" t="76254" r="63065" b="4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D245B">
              <w:rPr>
                <w:color w:val="808080"/>
                <w:lang w:eastAsia="de-DE"/>
              </w:rPr>
              <w:t xml:space="preserve">___________ </w:t>
            </w:r>
          </w:p>
          <w:p w14:paraId="28114464" w14:textId="56D7507F" w:rsidR="00AD245B" w:rsidRDefault="002C29FD" w:rsidP="00AD245B">
            <w:pPr>
              <w:ind w:right="132"/>
              <w:jc w:val="right"/>
              <w:rPr>
                <w:lang w:eastAsia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2296528" behindDoc="0" locked="0" layoutInCell="1" allowOverlap="1" wp14:anchorId="43B0BEFA" wp14:editId="3931B57E">
                  <wp:simplePos x="0" y="0"/>
                  <wp:positionH relativeFrom="column">
                    <wp:posOffset>-90778</wp:posOffset>
                  </wp:positionH>
                  <wp:positionV relativeFrom="paragraph">
                    <wp:posOffset>370868</wp:posOffset>
                  </wp:positionV>
                  <wp:extent cx="574040" cy="279400"/>
                  <wp:effectExtent l="0" t="0" r="0" b="0"/>
                  <wp:wrapNone/>
                  <wp:docPr id="313" name="Grafik 313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6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6" t="76254" r="63065" b="4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297552" behindDoc="0" locked="0" layoutInCell="1" allowOverlap="1" wp14:anchorId="599D3474" wp14:editId="430C70D9">
                  <wp:simplePos x="0" y="0"/>
                  <wp:positionH relativeFrom="column">
                    <wp:posOffset>219489</wp:posOffset>
                  </wp:positionH>
                  <wp:positionV relativeFrom="paragraph">
                    <wp:posOffset>92958</wp:posOffset>
                  </wp:positionV>
                  <wp:extent cx="574040" cy="279400"/>
                  <wp:effectExtent l="0" t="0" r="0" b="0"/>
                  <wp:wrapNone/>
                  <wp:docPr id="310" name="Grafik 310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7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6" t="76254" r="63065" b="4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D245B">
              <w:rPr>
                <w:lang w:eastAsia="de-DE"/>
              </w:rPr>
              <w:br/>
            </w:r>
            <w:r w:rsidR="00AD245B">
              <w:rPr>
                <w:lang w:eastAsia="de-DE"/>
              </w:rPr>
              <w:br/>
            </w:r>
          </w:p>
          <w:p w14:paraId="4E2E3518" w14:textId="04450163" w:rsidR="00AD245B" w:rsidRPr="00AD245B" w:rsidRDefault="002C29FD" w:rsidP="00522A2B">
            <w:pPr>
              <w:spacing w:before="40"/>
              <w:ind w:right="130"/>
              <w:jc w:val="right"/>
              <w:rPr>
                <w:color w:val="808080"/>
                <w:lang w:eastAsia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2322128" behindDoc="0" locked="0" layoutInCell="1" allowOverlap="1" wp14:anchorId="7E357339" wp14:editId="0CB925BF">
                  <wp:simplePos x="0" y="0"/>
                  <wp:positionH relativeFrom="column">
                    <wp:posOffset>118054</wp:posOffset>
                  </wp:positionH>
                  <wp:positionV relativeFrom="paragraph">
                    <wp:posOffset>116646</wp:posOffset>
                  </wp:positionV>
                  <wp:extent cx="574040" cy="279400"/>
                  <wp:effectExtent l="0" t="0" r="0" b="0"/>
                  <wp:wrapNone/>
                  <wp:docPr id="1147345492" name="Grafik 1147345492" descr="Strichmän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7" descr="Strichmän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6" t="76254" r="63065" b="4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D245B" w:rsidRPr="00AD245B">
              <w:rPr>
                <w:color w:val="808080"/>
                <w:lang w:eastAsia="de-DE"/>
              </w:rPr>
              <w:t xml:space="preserve">___________ </w:t>
            </w:r>
          </w:p>
          <w:p w14:paraId="69C410E4" w14:textId="7D6AC643" w:rsidR="00AD245B" w:rsidRDefault="00AD245B" w:rsidP="00AD245B">
            <w:pPr>
              <w:ind w:right="132"/>
              <w:jc w:val="right"/>
              <w:rPr>
                <w:lang w:eastAsia="de-DE"/>
              </w:rPr>
            </w:pPr>
          </w:p>
          <w:p w14:paraId="72FF8C2B" w14:textId="49F40293" w:rsidR="00A71D4F" w:rsidRPr="00AD245B" w:rsidRDefault="00AD245B" w:rsidP="00522A2B">
            <w:pPr>
              <w:spacing w:before="40"/>
              <w:ind w:right="130"/>
              <w:jc w:val="right"/>
              <w:rPr>
                <w:color w:val="808080"/>
                <w:lang w:eastAsia="de-DE"/>
              </w:rPr>
            </w:pPr>
            <w:r>
              <w:rPr>
                <w:color w:val="808080"/>
                <w:lang w:eastAsia="de-DE"/>
              </w:rPr>
              <w:br/>
            </w:r>
            <w:r>
              <w:rPr>
                <w:color w:val="808080"/>
                <w:lang w:eastAsia="de-DE"/>
              </w:rPr>
              <w:br/>
            </w:r>
            <w:r w:rsidRPr="00AD245B">
              <w:rPr>
                <w:color w:val="808080"/>
                <w:lang w:eastAsia="de-DE"/>
              </w:rPr>
              <w:t>___________</w:t>
            </w:r>
          </w:p>
        </w:tc>
        <w:tc>
          <w:tcPr>
            <w:tcW w:w="5494" w:type="dxa"/>
            <w:gridSpan w:val="2"/>
          </w:tcPr>
          <w:p w14:paraId="718009E3" w14:textId="12143502" w:rsidR="00A71D4F" w:rsidRDefault="00AD245B" w:rsidP="00AD245B">
            <w:r>
              <w:t xml:space="preserve"> </w:t>
            </w:r>
            <w:r w:rsidR="00A71D4F">
              <w:t xml:space="preserve">Drei </w:t>
            </w:r>
            <w:r w:rsidR="00A71D4F" w:rsidRPr="00A71530">
              <w:t>Rechengeschichte</w:t>
            </w:r>
            <w:r w:rsidR="00A71D4F">
              <w:t>n</w:t>
            </w:r>
            <w:r>
              <w:t xml:space="preserve"> mit Fragen</w:t>
            </w:r>
            <w:r w:rsidR="00A71D4F" w:rsidRPr="00A71530">
              <w:t>:</w:t>
            </w:r>
          </w:p>
          <w:p w14:paraId="5D7C4113" w14:textId="77777777" w:rsidR="00AD245B" w:rsidRDefault="00AD245B" w:rsidP="00AD245B">
            <w:pPr>
              <w:spacing w:before="180" w:line="360" w:lineRule="auto"/>
              <w:rPr>
                <w:rFonts w:cstheme="minorHAnsi"/>
                <w:color w:val="000000" w:themeColor="text1"/>
              </w:rPr>
            </w:pPr>
            <w:r>
              <w:rPr>
                <w:lang w:eastAsia="de-DE"/>
              </w:rPr>
              <w:t xml:space="preserve"> ________________________________________________</w:t>
            </w:r>
          </w:p>
          <w:p w14:paraId="516C31F4" w14:textId="5946C431" w:rsidR="00AD245B" w:rsidRDefault="00AD245B" w:rsidP="00AD245B">
            <w:pPr>
              <w:spacing w:before="180" w:line="360" w:lineRule="auto"/>
              <w:rPr>
                <w:rFonts w:cstheme="minorHAnsi"/>
                <w:color w:val="000000" w:themeColor="text1"/>
              </w:rPr>
            </w:pPr>
            <w:r>
              <w:rPr>
                <w:lang w:eastAsia="de-DE"/>
              </w:rPr>
              <w:t xml:space="preserve"> ________________________________________________</w:t>
            </w:r>
          </w:p>
          <w:p w14:paraId="070EB892" w14:textId="56A02FEE" w:rsidR="00AD245B" w:rsidRDefault="00AD245B" w:rsidP="00AD245B">
            <w:pPr>
              <w:spacing w:before="180" w:line="360" w:lineRule="auto"/>
              <w:rPr>
                <w:rFonts w:cstheme="minorHAnsi"/>
                <w:color w:val="000000" w:themeColor="text1"/>
              </w:rPr>
            </w:pPr>
            <w:r>
              <w:rPr>
                <w:lang w:eastAsia="de-DE"/>
              </w:rPr>
              <w:t xml:space="preserve"> ________________________________________________</w:t>
            </w:r>
          </w:p>
          <w:p w14:paraId="0CAA4CFF" w14:textId="5A5BA22A" w:rsidR="00AD245B" w:rsidRDefault="00AD245B" w:rsidP="00AD245B">
            <w:pPr>
              <w:spacing w:before="180" w:line="360" w:lineRule="auto"/>
              <w:rPr>
                <w:rFonts w:cstheme="minorHAnsi"/>
                <w:color w:val="000000" w:themeColor="text1"/>
              </w:rPr>
            </w:pPr>
            <w:r>
              <w:rPr>
                <w:lang w:eastAsia="de-DE"/>
              </w:rPr>
              <w:t xml:space="preserve"> ________________________________________________</w:t>
            </w:r>
          </w:p>
          <w:p w14:paraId="49963005" w14:textId="086903E5" w:rsidR="00AD245B" w:rsidRPr="00165441" w:rsidRDefault="00AD245B" w:rsidP="00AD245B">
            <w:pPr>
              <w:spacing w:before="180" w:line="360" w:lineRule="auto"/>
            </w:pPr>
            <w:r>
              <w:rPr>
                <w:lang w:eastAsia="de-DE"/>
              </w:rPr>
              <w:t xml:space="preserve"> ________________________________________________</w:t>
            </w:r>
          </w:p>
          <w:p w14:paraId="50B150E5" w14:textId="337363CF" w:rsidR="00AD245B" w:rsidRPr="00AD245B" w:rsidRDefault="00AD245B" w:rsidP="00AD245B">
            <w:pPr>
              <w:spacing w:before="180" w:line="360" w:lineRule="auto"/>
              <w:rPr>
                <w:rFonts w:cstheme="minorHAnsi"/>
                <w:color w:val="000000" w:themeColor="text1"/>
              </w:rPr>
            </w:pPr>
            <w:r>
              <w:rPr>
                <w:lang w:eastAsia="de-DE"/>
              </w:rPr>
              <w:t xml:space="preserve"> ________________________________________________</w:t>
            </w:r>
          </w:p>
        </w:tc>
      </w:tr>
      <w:tr w:rsidR="001669F7" w:rsidRPr="00E14948" w14:paraId="36F09298" w14:textId="77777777" w:rsidTr="004D383A">
        <w:tc>
          <w:tcPr>
            <w:tcW w:w="780" w:type="dxa"/>
          </w:tcPr>
          <w:p w14:paraId="5889895D" w14:textId="77777777" w:rsidR="001669F7" w:rsidRPr="00E14948" w:rsidRDefault="001669F7" w:rsidP="001669F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8505" w:type="dxa"/>
            <w:gridSpan w:val="4"/>
          </w:tcPr>
          <w:p w14:paraId="2F67A9F9" w14:textId="39548DAA" w:rsidR="001669F7" w:rsidRPr="00E14948" w:rsidRDefault="001669F7" w:rsidP="001669F7">
            <w:pPr>
              <w:pStyle w:val="Text"/>
            </w:pPr>
          </w:p>
        </w:tc>
      </w:tr>
      <w:tr w:rsidR="001669F7" w:rsidRPr="00E14948" w14:paraId="14268309" w14:textId="77777777" w:rsidTr="004D383A">
        <w:tc>
          <w:tcPr>
            <w:tcW w:w="780" w:type="dxa"/>
          </w:tcPr>
          <w:p w14:paraId="2FB994AB" w14:textId="77777777" w:rsidR="001669F7" w:rsidRPr="00E14948" w:rsidRDefault="001669F7" w:rsidP="001669F7">
            <w:pPr>
              <w:pStyle w:val="berschrift3"/>
            </w:pPr>
            <w:r>
              <w:t>3</w:t>
            </w:r>
            <w:r w:rsidRPr="00E14948">
              <w:t>.</w:t>
            </w:r>
            <w:r>
              <w:t>4</w:t>
            </w:r>
          </w:p>
        </w:tc>
        <w:tc>
          <w:tcPr>
            <w:tcW w:w="8505" w:type="dxa"/>
            <w:gridSpan w:val="4"/>
          </w:tcPr>
          <w:p w14:paraId="7D893796" w14:textId="5594AAC2" w:rsidR="001669F7" w:rsidRPr="00E14948" w:rsidRDefault="001669F7" w:rsidP="001669F7">
            <w:pPr>
              <w:pStyle w:val="berschrift3"/>
            </w:pPr>
            <w:r w:rsidRPr="00E14948">
              <w:t xml:space="preserve">Rechengeschichten und Bilder zu </w:t>
            </w:r>
            <w:r w:rsidR="001A42BE">
              <w:t xml:space="preserve">Divisions-Aufgaben </w:t>
            </w:r>
            <w:r w:rsidRPr="00E14948">
              <w:t>finden</w:t>
            </w:r>
          </w:p>
        </w:tc>
      </w:tr>
      <w:tr w:rsidR="001669F7" w:rsidRPr="00E14948" w14:paraId="3D83051B" w14:textId="77777777" w:rsidTr="004D383A">
        <w:tc>
          <w:tcPr>
            <w:tcW w:w="780" w:type="dxa"/>
          </w:tcPr>
          <w:p w14:paraId="247DA865" w14:textId="77777777" w:rsidR="001669F7" w:rsidRPr="00E14948" w:rsidRDefault="001669F7" w:rsidP="001669F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03B1E00B" w14:textId="77777777" w:rsidR="001669F7" w:rsidRPr="00E14948" w:rsidRDefault="001669F7" w:rsidP="001669F7">
            <w:pPr>
              <w:pStyle w:val="berschrift4"/>
            </w:pPr>
            <w:r w:rsidRPr="00E14948">
              <w:t>a)</w:t>
            </w:r>
          </w:p>
        </w:tc>
        <w:tc>
          <w:tcPr>
            <w:tcW w:w="8187" w:type="dxa"/>
            <w:gridSpan w:val="3"/>
          </w:tcPr>
          <w:p w14:paraId="59ECC60F" w14:textId="0D9F45C3" w:rsidR="001669F7" w:rsidRDefault="001669F7" w:rsidP="001669F7">
            <w:pPr>
              <w:pStyle w:val="Text"/>
            </w:pPr>
            <w:r w:rsidRPr="00E14948">
              <w:t xml:space="preserve">Schreibe zu jeder Aufgabe jeweils eine passende Rechengeschichte in dein Heft. </w:t>
            </w:r>
            <w:r>
              <w:br/>
            </w:r>
            <w:r w:rsidRPr="00E14948">
              <w:t>Schreibe auch eine Frage auf und zeichne ein passendes Bild.</w:t>
            </w:r>
          </w:p>
          <w:p w14:paraId="6B7712E6" w14:textId="4367C70B" w:rsidR="001669F7" w:rsidRPr="00E14948" w:rsidRDefault="001669F7" w:rsidP="001669F7">
            <w:pPr>
              <w:pStyle w:val="Text"/>
            </w:pPr>
            <w:r>
              <w:t>Finde dann eine oder zwei weitere Rechengeschichten zu</w:t>
            </w:r>
            <w:r w:rsidR="00307DFF">
              <w:t>m</w:t>
            </w:r>
            <w:r>
              <w:t xml:space="preserve"> selben Bild. </w:t>
            </w:r>
          </w:p>
          <w:p w14:paraId="521CFF82" w14:textId="77777777" w:rsidR="001669F7" w:rsidRPr="00E14948" w:rsidRDefault="001669F7" w:rsidP="001669F7">
            <w:pPr>
              <w:pStyle w:val="Text"/>
            </w:pPr>
          </w:p>
        </w:tc>
      </w:tr>
      <w:tr w:rsidR="001669F7" w:rsidRPr="00E14948" w14:paraId="2C1AACC8" w14:textId="77777777" w:rsidTr="004D383A">
        <w:tc>
          <w:tcPr>
            <w:tcW w:w="780" w:type="dxa"/>
          </w:tcPr>
          <w:p w14:paraId="66679F58" w14:textId="77777777" w:rsidR="001669F7" w:rsidRPr="00E14948" w:rsidRDefault="001669F7" w:rsidP="001669F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3058D833" w14:textId="77777777" w:rsidR="001669F7" w:rsidRPr="00E14948" w:rsidRDefault="001669F7" w:rsidP="001669F7">
            <w:pPr>
              <w:pStyle w:val="berschrift4"/>
            </w:pPr>
          </w:p>
        </w:tc>
        <w:tc>
          <w:tcPr>
            <w:tcW w:w="3651" w:type="dxa"/>
            <w:gridSpan w:val="2"/>
          </w:tcPr>
          <w:p w14:paraId="5B6ADF36" w14:textId="77777777" w:rsidR="001669F7" w:rsidRPr="00E14948" w:rsidRDefault="001669F7" w:rsidP="001669F7">
            <w:pPr>
              <w:pStyle w:val="Text"/>
            </w:pPr>
            <w:r w:rsidRPr="00E14948">
              <w:t>(1)  15 : 3</w:t>
            </w:r>
          </w:p>
        </w:tc>
        <w:tc>
          <w:tcPr>
            <w:tcW w:w="4536" w:type="dxa"/>
          </w:tcPr>
          <w:p w14:paraId="2E020DC9" w14:textId="77777777" w:rsidR="001669F7" w:rsidRPr="00E14948" w:rsidRDefault="001669F7" w:rsidP="001669F7">
            <w:pPr>
              <w:pStyle w:val="Text"/>
            </w:pPr>
            <w:r w:rsidRPr="00E14948">
              <w:t>(2)  27 : 5</w:t>
            </w:r>
          </w:p>
          <w:p w14:paraId="1FD79277" w14:textId="77777777" w:rsidR="001669F7" w:rsidRPr="00E14948" w:rsidRDefault="001669F7" w:rsidP="001669F7">
            <w:pPr>
              <w:pStyle w:val="Text"/>
            </w:pPr>
          </w:p>
        </w:tc>
      </w:tr>
      <w:tr w:rsidR="001669F7" w:rsidRPr="00E14948" w14:paraId="55DCA1AC" w14:textId="77777777" w:rsidTr="004D383A">
        <w:tc>
          <w:tcPr>
            <w:tcW w:w="780" w:type="dxa"/>
          </w:tcPr>
          <w:p w14:paraId="16634E6C" w14:textId="0CF29E66" w:rsidR="001669F7" w:rsidRPr="00E14948" w:rsidRDefault="001669F7" w:rsidP="001669F7">
            <w:pPr>
              <w:spacing w:line="240" w:lineRule="auto"/>
              <w:rPr>
                <w:color w:val="008000"/>
              </w:rPr>
            </w:pPr>
          </w:p>
        </w:tc>
        <w:tc>
          <w:tcPr>
            <w:tcW w:w="318" w:type="dxa"/>
          </w:tcPr>
          <w:p w14:paraId="7AC44FEF" w14:textId="77777777" w:rsidR="001669F7" w:rsidRPr="00E14948" w:rsidRDefault="001669F7" w:rsidP="001669F7">
            <w:pPr>
              <w:pStyle w:val="berschrift4"/>
            </w:pPr>
            <w:r w:rsidRPr="00E14948">
              <w:t>b)</w:t>
            </w:r>
          </w:p>
        </w:tc>
        <w:tc>
          <w:tcPr>
            <w:tcW w:w="8187" w:type="dxa"/>
            <w:gridSpan w:val="3"/>
          </w:tcPr>
          <w:p w14:paraId="583B87B2" w14:textId="77777777" w:rsidR="00495371" w:rsidRDefault="001669F7" w:rsidP="00495371">
            <w:pPr>
              <w:ind w:left="284" w:hanging="284"/>
            </w:pPr>
            <w:r w:rsidRPr="00E14948">
              <w:t xml:space="preserve">Tauscht eure Rechengeschichten aus. </w:t>
            </w:r>
          </w:p>
          <w:p w14:paraId="7ED1ABE0" w14:textId="7D45F2CD" w:rsidR="001669F7" w:rsidRDefault="001669F7" w:rsidP="00495371">
            <w:pPr>
              <w:pStyle w:val="Listenabsatz"/>
            </w:pPr>
            <w:r w:rsidRPr="00E14948">
              <w:t>Welche Rechengeschichten passen gut zu den Aufgaben?</w:t>
            </w:r>
            <w:r w:rsidR="009717D1">
              <w:t xml:space="preserve"> Begründet.</w:t>
            </w:r>
          </w:p>
          <w:p w14:paraId="18259CF7" w14:textId="77777777" w:rsidR="00495371" w:rsidRDefault="00495371" w:rsidP="00495371">
            <w:pPr>
              <w:pStyle w:val="Listenabsatz"/>
            </w:pPr>
            <w:r>
              <w:t>Warum passen die anderen nicht?</w:t>
            </w:r>
            <w:r w:rsidR="009717D1">
              <w:t xml:space="preserve"> Begründet.</w:t>
            </w:r>
          </w:p>
          <w:p w14:paraId="4CBBA603" w14:textId="0DE89ED3" w:rsidR="0055560F" w:rsidRPr="00E14948" w:rsidRDefault="0055560F" w:rsidP="0055560F"/>
        </w:tc>
      </w:tr>
    </w:tbl>
    <w:p w14:paraId="4BFF1855" w14:textId="77777777" w:rsidR="00AC0B94" w:rsidRPr="00200F3D" w:rsidRDefault="00AC0B94">
      <w:pPr>
        <w:spacing w:after="200" w:line="276" w:lineRule="auto"/>
        <w:rPr>
          <w:sz w:val="4"/>
          <w:szCs w:val="2"/>
        </w:rPr>
      </w:pPr>
    </w:p>
    <w:sectPr w:rsidR="00AC0B94" w:rsidRPr="00200F3D" w:rsidSect="00BE1C19">
      <w:headerReference w:type="default" r:id="rId174"/>
      <w:pgSz w:w="11906" w:h="16838"/>
      <w:pgMar w:top="1474" w:right="1418" w:bottom="1418" w:left="1418" w:header="227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6046C8" w14:textId="77777777" w:rsidR="001C6D63" w:rsidRDefault="001C6D63" w:rsidP="00F56440">
      <w:r>
        <w:separator/>
      </w:r>
    </w:p>
    <w:p w14:paraId="4E885061" w14:textId="77777777" w:rsidR="001C6D63" w:rsidRDefault="001C6D63" w:rsidP="00F56440"/>
    <w:p w14:paraId="5E807E77" w14:textId="77777777" w:rsidR="001C6D63" w:rsidRDefault="001C6D63" w:rsidP="00F56440"/>
    <w:p w14:paraId="02808449" w14:textId="77777777" w:rsidR="001C6D63" w:rsidRDefault="001C6D63" w:rsidP="00F56440"/>
    <w:p w14:paraId="175F8AF6" w14:textId="77777777" w:rsidR="001C6D63" w:rsidRDefault="001C6D63"/>
    <w:p w14:paraId="4762B9D0" w14:textId="77777777" w:rsidR="001C6D63" w:rsidRDefault="001C6D63"/>
    <w:p w14:paraId="317F451E" w14:textId="77777777" w:rsidR="001C6D63" w:rsidRDefault="001C6D63"/>
  </w:endnote>
  <w:endnote w:type="continuationSeparator" w:id="0">
    <w:p w14:paraId="5005991C" w14:textId="77777777" w:rsidR="001C6D63" w:rsidRDefault="001C6D63" w:rsidP="00F56440">
      <w:r>
        <w:continuationSeparator/>
      </w:r>
    </w:p>
    <w:p w14:paraId="01CFA49D" w14:textId="77777777" w:rsidR="001C6D63" w:rsidRDefault="001C6D63" w:rsidP="00F56440"/>
    <w:p w14:paraId="15EABB8F" w14:textId="77777777" w:rsidR="001C6D63" w:rsidRDefault="001C6D63" w:rsidP="00F56440"/>
    <w:p w14:paraId="692A09FB" w14:textId="77777777" w:rsidR="001C6D63" w:rsidRDefault="001C6D63" w:rsidP="00F56440"/>
    <w:p w14:paraId="0CCDD966" w14:textId="77777777" w:rsidR="001C6D63" w:rsidRDefault="001C6D63"/>
    <w:p w14:paraId="5019D128" w14:textId="77777777" w:rsidR="001C6D63" w:rsidRDefault="001C6D63"/>
    <w:p w14:paraId="0979C0BA" w14:textId="77777777" w:rsidR="001C6D63" w:rsidRDefault="001C6D63"/>
  </w:endnote>
  <w:endnote w:type="continuationNotice" w:id="1">
    <w:p w14:paraId="14FB023F" w14:textId="77777777" w:rsidR="001C6D63" w:rsidRDefault="001C6D6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altName w:val="Sylfae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Komika Text">
    <w:panose1 w:val="02000000000000000000"/>
    <w:charset w:val="4D"/>
    <w:family w:val="auto"/>
    <w:pitch w:val="variable"/>
    <w:sig w:usb0="8000002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??">
    <w:altName w:val="MS Mincho"/>
    <w:panose1 w:val="020B0604020202020204"/>
    <w:charset w:val="80"/>
    <w:family w:val="auto"/>
    <w:notTrueType/>
    <w:pitch w:val="variable"/>
    <w:sig w:usb0="00000000" w:usb1="08070000" w:usb2="00000010" w:usb3="00000000" w:csb0="00020000" w:csb1="00000000"/>
  </w:font>
  <w:font w:name="Times New Roman (Textkörper CS)">
    <w:altName w:val="Times New Roman"/>
    <w:panose1 w:val="020B0604020202020204"/>
    <w:charset w:val="00"/>
    <w:family w:val="roman"/>
    <w:notTrueType/>
    <w:pitch w:val="default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F49DAB" w14:textId="77777777" w:rsidR="002E0FA7" w:rsidRDefault="002E0FA7" w:rsidP="003F0902">
    <w:pPr>
      <w:pStyle w:val="Fuzeile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C5368F" w14:textId="77777777" w:rsidR="001C6D63" w:rsidRDefault="001C6D63" w:rsidP="00F56440">
      <w:r>
        <w:separator/>
      </w:r>
    </w:p>
    <w:p w14:paraId="00CAEEA2" w14:textId="77777777" w:rsidR="001C6D63" w:rsidRDefault="001C6D63" w:rsidP="00F56440"/>
    <w:p w14:paraId="043178CC" w14:textId="77777777" w:rsidR="001C6D63" w:rsidRDefault="001C6D63" w:rsidP="00F56440"/>
    <w:p w14:paraId="78F3E992" w14:textId="77777777" w:rsidR="001C6D63" w:rsidRDefault="001C6D63" w:rsidP="00F56440"/>
    <w:p w14:paraId="40548BF9" w14:textId="77777777" w:rsidR="001C6D63" w:rsidRDefault="001C6D63"/>
    <w:p w14:paraId="068AB058" w14:textId="77777777" w:rsidR="001C6D63" w:rsidRDefault="001C6D63"/>
    <w:p w14:paraId="119BCE21" w14:textId="77777777" w:rsidR="001C6D63" w:rsidRDefault="001C6D63"/>
  </w:footnote>
  <w:footnote w:type="continuationSeparator" w:id="0">
    <w:p w14:paraId="1ACF5D26" w14:textId="77777777" w:rsidR="001C6D63" w:rsidRDefault="001C6D63" w:rsidP="00F56440">
      <w:r>
        <w:continuationSeparator/>
      </w:r>
    </w:p>
    <w:p w14:paraId="20352E6F" w14:textId="77777777" w:rsidR="001C6D63" w:rsidRDefault="001C6D63" w:rsidP="00F56440"/>
    <w:p w14:paraId="33431192" w14:textId="77777777" w:rsidR="001C6D63" w:rsidRDefault="001C6D63" w:rsidP="00F56440"/>
    <w:p w14:paraId="2F05DF30" w14:textId="77777777" w:rsidR="001C6D63" w:rsidRDefault="001C6D63" w:rsidP="00F56440"/>
    <w:p w14:paraId="0F50036A" w14:textId="77777777" w:rsidR="001C6D63" w:rsidRDefault="001C6D63"/>
    <w:p w14:paraId="0B9FBE38" w14:textId="77777777" w:rsidR="001C6D63" w:rsidRDefault="001C6D63"/>
    <w:p w14:paraId="0A51337A" w14:textId="77777777" w:rsidR="001C6D63" w:rsidRDefault="001C6D63"/>
  </w:footnote>
  <w:footnote w:type="continuationNotice" w:id="1">
    <w:p w14:paraId="29B48B29" w14:textId="77777777" w:rsidR="001C6D63" w:rsidRDefault="001C6D6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A28638" w14:textId="77777777" w:rsidR="002E0FA7" w:rsidRPr="00E0758C" w:rsidRDefault="002E0FA7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2E0FA7" w:rsidRPr="00E0758C" w14:paraId="3081EBE2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904189D" w14:textId="77777777" w:rsidR="002E0FA7" w:rsidRPr="00E0758C" w:rsidRDefault="002E0FA7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D312C0E" w14:textId="77777777" w:rsidR="002E0FA7" w:rsidRPr="00E0758C" w:rsidRDefault="002E0FA7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273F9F1" w14:textId="77777777" w:rsidR="002E0FA7" w:rsidRPr="00E0758C" w:rsidRDefault="002E0FA7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64858C2" w14:textId="77777777" w:rsidR="002E0FA7" w:rsidRPr="00E0758C" w:rsidRDefault="002E0FA7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03431C0A" w14:textId="77777777" w:rsidR="002E0FA7" w:rsidRPr="00E17AE8" w:rsidRDefault="002E0FA7" w:rsidP="0084766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E8101" w14:textId="77777777" w:rsidR="002E0FA7" w:rsidRPr="00E0758C" w:rsidRDefault="002E0FA7" w:rsidP="00E0758C"/>
  <w:tbl>
    <w:tblPr>
      <w:tblW w:w="9469" w:type="dxa"/>
      <w:jc w:val="center"/>
      <w:tblCellMar>
        <w:top w:w="57" w:type="dxa"/>
        <w:left w:w="28" w:type="dxa"/>
        <w:bottom w:w="57" w:type="dxa"/>
        <w:right w:w="28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246551" w:rsidRPr="00E0758C" w14:paraId="1F0C10FE" w14:textId="77777777" w:rsidTr="007E6223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4927B38B" w14:textId="56F8F198" w:rsidR="002E0FA7" w:rsidRPr="00E0758C" w:rsidRDefault="00246551" w:rsidP="000B37C6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275936AD" wp14:editId="5F17A749">
                <wp:extent cx="360000" cy="180198"/>
                <wp:effectExtent l="0" t="0" r="0" b="0"/>
                <wp:docPr id="957767409" name="Grafik 1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57767409" name="Grafik 95776740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V="1">
                          <a:off x="0" y="0"/>
                          <a:ext cx="373702" cy="1870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31FAD79" w14:textId="18121BF4" w:rsidR="002E0FA7" w:rsidRPr="00E0758C" w:rsidRDefault="002E0FA7" w:rsidP="000B37C6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 xml:space="preserve">  </w:t>
          </w:r>
          <w:r w:rsidRPr="00E0758C">
            <w:rPr>
              <w:color w:val="706F6F"/>
              <w:sz w:val="20"/>
              <w:szCs w:val="20"/>
            </w:rPr>
            <w:t>Standortbestimmung – Baustein N</w:t>
          </w:r>
          <w:r>
            <w:rPr>
              <w:color w:val="706F6F"/>
              <w:sz w:val="20"/>
              <w:szCs w:val="20"/>
            </w:rPr>
            <w:t>4</w:t>
          </w:r>
          <w:r w:rsidR="003610BA">
            <w:rPr>
              <w:color w:val="706F6F"/>
              <w:sz w:val="20"/>
              <w:szCs w:val="20"/>
            </w:rPr>
            <w:t>A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14EA37E" w14:textId="77777777" w:rsidR="002E0FA7" w:rsidRPr="00E0758C" w:rsidRDefault="002E0FA7" w:rsidP="000B37C6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0E2FCE2" w14:textId="77777777" w:rsidR="002E0FA7" w:rsidRPr="00E0758C" w:rsidRDefault="002E0FA7" w:rsidP="000B37C6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308957A7" wp14:editId="1FF469E7">
                <wp:extent cx="337235" cy="324000"/>
                <wp:effectExtent l="0" t="0" r="5715" b="0"/>
                <wp:docPr id="1741781457" name="Grafik 17417814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CF49E2B" w14:textId="77777777" w:rsidR="002E0FA7" w:rsidRPr="00E17AE8" w:rsidRDefault="002E0FA7" w:rsidP="008476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5A68C" w14:textId="77777777" w:rsidR="002E0FA7" w:rsidRDefault="002E0FA7" w:rsidP="003C704E"/>
  <w:tbl>
    <w:tblPr>
      <w:tblW w:w="9469" w:type="dxa"/>
      <w:jc w:val="center"/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1019"/>
      <w:gridCol w:w="6528"/>
      <w:gridCol w:w="1003"/>
      <w:gridCol w:w="919"/>
    </w:tblGrid>
    <w:tr w:rsidR="002E0FA7" w:rsidRPr="00E0758C" w14:paraId="75957BA4" w14:textId="77777777" w:rsidTr="00602712">
      <w:trPr>
        <w:trHeight w:val="510"/>
        <w:jc w:val="center"/>
      </w:trPr>
      <w:tc>
        <w:tcPr>
          <w:tcW w:w="10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C62F91D" w14:textId="77777777" w:rsidR="002E0FA7" w:rsidRPr="00E0758C" w:rsidRDefault="002E0FA7" w:rsidP="0060271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824378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7BE25957" wp14:editId="683C2CB8">
                <wp:extent cx="288587" cy="263525"/>
                <wp:effectExtent l="0" t="0" r="3810" b="0"/>
                <wp:docPr id="333377369" name="Grafik 333377369">
                  <a:extLst xmlns:a="http://schemas.openxmlformats.org/drawingml/2006/main">
                    <a:ext uri="{FF2B5EF4-FFF2-40B4-BE49-F238E27FC236}">
                      <a16:creationId xmlns:a16="http://schemas.microsoft.com/office/drawing/2014/main" id="{319CF23C-3F48-7222-C97C-855521170079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Grafik 4">
                          <a:extLst>
                            <a:ext uri="{FF2B5EF4-FFF2-40B4-BE49-F238E27FC236}">
                              <a16:creationId xmlns:a16="http://schemas.microsoft.com/office/drawing/2014/main" id="{319CF23C-3F48-7222-C97C-85552117007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4967" r="20170" b="-196"/>
                        <a:stretch/>
                      </pic:blipFill>
                      <pic:spPr bwMode="auto">
                        <a:xfrm>
                          <a:off x="0" y="0"/>
                          <a:ext cx="289545" cy="264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8" w:type="dxa"/>
          <w:tcBorders>
            <w:bottom w:val="single" w:sz="18" w:space="0" w:color="327A86" w:themeColor="accent1"/>
          </w:tcBorders>
          <w:shd w:val="clear" w:color="auto" w:fill="FFFFFF" w:themeFill="background1"/>
        </w:tcPr>
        <w:p w14:paraId="0BFBA67B" w14:textId="77777777" w:rsidR="002E0FA7" w:rsidRDefault="002E0FA7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  <w:p w14:paraId="502E6119" w14:textId="3D3D1011" w:rsidR="002E0FA7" w:rsidRPr="00E0758C" w:rsidRDefault="002E0FA7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0067E8">
            <w:rPr>
              <w:color w:val="706F6F"/>
              <w:sz w:val="20"/>
              <w:szCs w:val="20"/>
            </w:rPr>
            <w:t xml:space="preserve">Ich kann </w:t>
          </w:r>
          <w:r w:rsidR="003610BA">
            <w:rPr>
              <w:color w:val="706F6F"/>
              <w:sz w:val="20"/>
              <w:szCs w:val="20"/>
            </w:rPr>
            <w:t>Multiplikations</w:t>
          </w:r>
          <w:r w:rsidR="00DF62E5">
            <w:rPr>
              <w:color w:val="706F6F"/>
              <w:sz w:val="20"/>
              <w:szCs w:val="20"/>
            </w:rPr>
            <w:t>-A</w:t>
          </w:r>
          <w:r>
            <w:rPr>
              <w:color w:val="706F6F"/>
              <w:sz w:val="20"/>
              <w:szCs w:val="20"/>
            </w:rPr>
            <w:t>ufgaben</w:t>
          </w:r>
          <w:r w:rsidRPr="000067E8">
            <w:rPr>
              <w:color w:val="706F6F"/>
              <w:sz w:val="20"/>
              <w:szCs w:val="20"/>
            </w:rPr>
            <w:t xml:space="preserve"> zu Situationen finden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E4FE090" w14:textId="50186551" w:rsidR="002E0FA7" w:rsidRPr="00E0758C" w:rsidRDefault="002E0FA7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37373" w:themeColor="accent3"/>
              <w:sz w:val="18"/>
              <w:szCs w:val="18"/>
            </w:rPr>
            <w:t>N</w:t>
          </w:r>
          <w:r>
            <w:rPr>
              <w:color w:val="737373" w:themeColor="accent3"/>
              <w:sz w:val="18"/>
              <w:szCs w:val="18"/>
            </w:rPr>
            <w:t>4</w:t>
          </w:r>
          <w:r w:rsidR="003610BA">
            <w:rPr>
              <w:color w:val="737373" w:themeColor="accent3"/>
              <w:sz w:val="18"/>
              <w:szCs w:val="18"/>
            </w:rPr>
            <w:t>A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966BE0A" w14:textId="77777777" w:rsidR="002E0FA7" w:rsidRPr="00E0758C" w:rsidRDefault="002E0FA7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16B7B025" wp14:editId="1FED2EB2">
                <wp:extent cx="337235" cy="324000"/>
                <wp:effectExtent l="0" t="0" r="5715" b="0"/>
                <wp:docPr id="363872660" name="Grafik 3638726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02B54615" w14:textId="77777777" w:rsidR="002E0FA7" w:rsidRDefault="002E0FA7"/>
  <w:p w14:paraId="18268E3B" w14:textId="77777777" w:rsidR="008954ED" w:rsidRDefault="008954ED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E3377E" w14:textId="77777777" w:rsidR="003610BA" w:rsidRDefault="003610BA" w:rsidP="003C704E"/>
  <w:tbl>
    <w:tblPr>
      <w:tblW w:w="9469" w:type="dxa"/>
      <w:jc w:val="center"/>
      <w:tblCellMar>
        <w:top w:w="57" w:type="dxa"/>
        <w:left w:w="28" w:type="dxa"/>
        <w:bottom w:w="57" w:type="dxa"/>
        <w:right w:w="28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246551" w:rsidRPr="00E0758C" w14:paraId="579AD6A1" w14:textId="77777777" w:rsidTr="00D04171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4EB5CF28" w14:textId="1D678C85" w:rsidR="003610BA" w:rsidRPr="00E0758C" w:rsidRDefault="00246551" w:rsidP="003610BA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288697A5" wp14:editId="02ADC2E2">
                <wp:extent cx="352800" cy="227253"/>
                <wp:effectExtent l="0" t="0" r="3175" b="1905"/>
                <wp:docPr id="528681386" name="Grafik 1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8681386" name="Grafik 528681386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377"/>
                        <a:stretch/>
                      </pic:blipFill>
                      <pic:spPr bwMode="auto">
                        <a:xfrm>
                          <a:off x="0" y="0"/>
                          <a:ext cx="369874" cy="2382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FD91AF5" w14:textId="37C46CF3" w:rsidR="003610BA" w:rsidRPr="00E0758C" w:rsidRDefault="003610BA" w:rsidP="003610B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 xml:space="preserve">  </w:t>
          </w:r>
          <w:r w:rsidRPr="00E0758C">
            <w:rPr>
              <w:color w:val="706F6F"/>
              <w:sz w:val="20"/>
              <w:szCs w:val="20"/>
            </w:rPr>
            <w:t>Standortbestimmung – Baustein N</w:t>
          </w:r>
          <w:r>
            <w:rPr>
              <w:color w:val="706F6F"/>
              <w:sz w:val="20"/>
              <w:szCs w:val="20"/>
            </w:rPr>
            <w:t>4B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6EBF249" w14:textId="77777777" w:rsidR="003610BA" w:rsidRPr="00E0758C" w:rsidRDefault="003610BA" w:rsidP="003610B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4BAA6B9" w14:textId="77777777" w:rsidR="003610BA" w:rsidRPr="00E0758C" w:rsidRDefault="003610BA" w:rsidP="003610B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4E7974A6" wp14:editId="247CED35">
                <wp:extent cx="337235" cy="324000"/>
                <wp:effectExtent l="0" t="0" r="5715" b="0"/>
                <wp:docPr id="119007621" name="Grafik 1190076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95F0421" w14:textId="77777777" w:rsidR="003610BA" w:rsidRDefault="003610BA"/>
  <w:p w14:paraId="3D2E3A0F" w14:textId="77777777" w:rsidR="003610BA" w:rsidRDefault="003610BA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388E27" w14:textId="77777777" w:rsidR="003610BA" w:rsidRDefault="003610BA" w:rsidP="003C704E"/>
  <w:tbl>
    <w:tblPr>
      <w:tblW w:w="9469" w:type="dxa"/>
      <w:jc w:val="center"/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1019"/>
      <w:gridCol w:w="6528"/>
      <w:gridCol w:w="1003"/>
      <w:gridCol w:w="919"/>
    </w:tblGrid>
    <w:tr w:rsidR="00246551" w:rsidRPr="00E0758C" w14:paraId="72194759" w14:textId="77777777" w:rsidTr="00602712">
      <w:trPr>
        <w:trHeight w:val="510"/>
        <w:jc w:val="center"/>
      </w:trPr>
      <w:tc>
        <w:tcPr>
          <w:tcW w:w="10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1B2623C" w14:textId="09A2576D" w:rsidR="003610BA" w:rsidRPr="00E0758C" w:rsidRDefault="00246551" w:rsidP="0060271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3400A87F" wp14:editId="54949CEE">
                <wp:extent cx="414906" cy="266400"/>
                <wp:effectExtent l="0" t="0" r="4445" b="635"/>
                <wp:docPr id="1591921911" name="Grafik 1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91921911" name="Grafik 1591921911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127"/>
                        <a:stretch/>
                      </pic:blipFill>
                      <pic:spPr bwMode="auto">
                        <a:xfrm flipH="1">
                          <a:off x="0" y="0"/>
                          <a:ext cx="461447" cy="2962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8" w:type="dxa"/>
          <w:tcBorders>
            <w:bottom w:val="single" w:sz="18" w:space="0" w:color="327A86" w:themeColor="accent1"/>
          </w:tcBorders>
          <w:shd w:val="clear" w:color="auto" w:fill="FFFFFF" w:themeFill="background1"/>
        </w:tcPr>
        <w:p w14:paraId="536F5935" w14:textId="77777777" w:rsidR="003610BA" w:rsidRDefault="003610B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  <w:p w14:paraId="71BE360B" w14:textId="515891B1" w:rsidR="003610BA" w:rsidRPr="00E0758C" w:rsidRDefault="003610B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0067E8">
            <w:rPr>
              <w:color w:val="706F6F"/>
              <w:sz w:val="20"/>
              <w:szCs w:val="20"/>
            </w:rPr>
            <w:t xml:space="preserve">Ich kann </w:t>
          </w:r>
          <w:r>
            <w:rPr>
              <w:color w:val="706F6F"/>
              <w:sz w:val="20"/>
              <w:szCs w:val="20"/>
            </w:rPr>
            <w:t>Divisions-Aufgaben</w:t>
          </w:r>
          <w:r w:rsidRPr="000067E8">
            <w:rPr>
              <w:color w:val="706F6F"/>
              <w:sz w:val="20"/>
              <w:szCs w:val="20"/>
            </w:rPr>
            <w:t xml:space="preserve"> zu Situationen finden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92C4480" w14:textId="41F4A737" w:rsidR="003610BA" w:rsidRPr="00E0758C" w:rsidRDefault="003610B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37373" w:themeColor="accent3"/>
              <w:sz w:val="18"/>
              <w:szCs w:val="18"/>
            </w:rPr>
            <w:t>N</w:t>
          </w:r>
          <w:r>
            <w:rPr>
              <w:color w:val="737373" w:themeColor="accent3"/>
              <w:sz w:val="18"/>
              <w:szCs w:val="18"/>
            </w:rPr>
            <w:t>4B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24CA9C2" w14:textId="77777777" w:rsidR="003610BA" w:rsidRPr="00E0758C" w:rsidRDefault="003610B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2BD46B7" wp14:editId="424EABDA">
                <wp:extent cx="337235" cy="324000"/>
                <wp:effectExtent l="0" t="0" r="5715" b="0"/>
                <wp:docPr id="55235221" name="Grafik 552352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2982F17" w14:textId="77777777" w:rsidR="003610BA" w:rsidRDefault="003610B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4423E"/>
    <w:multiLevelType w:val="hybridMultilevel"/>
    <w:tmpl w:val="F5F8EF8A"/>
    <w:lvl w:ilvl="0" w:tplc="91F87C6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 w:themeColor="text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6151A"/>
    <w:multiLevelType w:val="hybridMultilevel"/>
    <w:tmpl w:val="D73839D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E16842"/>
    <w:multiLevelType w:val="hybridMultilevel"/>
    <w:tmpl w:val="15B086C6"/>
    <w:lvl w:ilvl="0" w:tplc="D07A4E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4C708D"/>
    <w:multiLevelType w:val="hybridMultilevel"/>
    <w:tmpl w:val="5B5064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2E63C3"/>
    <w:multiLevelType w:val="hybridMultilevel"/>
    <w:tmpl w:val="FAFC4244"/>
    <w:lvl w:ilvl="0" w:tplc="7E585ED6">
      <w:start w:val="1"/>
      <w:numFmt w:val="bullet"/>
      <w:pStyle w:val="Listenabsatz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4B2AAB"/>
    <w:multiLevelType w:val="hybridMultilevel"/>
    <w:tmpl w:val="FA8A21D8"/>
    <w:lvl w:ilvl="0" w:tplc="D07A4E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1D1692"/>
    <w:multiLevelType w:val="hybridMultilevel"/>
    <w:tmpl w:val="490E1B00"/>
    <w:lvl w:ilvl="0" w:tplc="0407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7" w15:restartNumberingAfterBreak="0">
    <w:nsid w:val="38FD0819"/>
    <w:multiLevelType w:val="hybridMultilevel"/>
    <w:tmpl w:val="9042A8EE"/>
    <w:lvl w:ilvl="0" w:tplc="2AF67AD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9419D6"/>
    <w:multiLevelType w:val="hybridMultilevel"/>
    <w:tmpl w:val="DD7EE8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CB5E5A"/>
    <w:multiLevelType w:val="hybridMultilevel"/>
    <w:tmpl w:val="C30E8F94"/>
    <w:lvl w:ilvl="0" w:tplc="3B709F18">
      <w:start w:val="1"/>
      <w:numFmt w:val="decimal"/>
      <w:lvlText w:val="(%1)"/>
      <w:lvlJc w:val="left"/>
      <w:pPr>
        <w:ind w:left="560" w:hanging="360"/>
      </w:pPr>
      <w:rPr>
        <w:rFonts w:hint="default"/>
        <w:color w:val="7F7F7F" w:themeColor="text1" w:themeTint="80"/>
      </w:rPr>
    </w:lvl>
    <w:lvl w:ilvl="1" w:tplc="04070019" w:tentative="1">
      <w:start w:val="1"/>
      <w:numFmt w:val="lowerLetter"/>
      <w:lvlText w:val="%2."/>
      <w:lvlJc w:val="left"/>
      <w:pPr>
        <w:ind w:left="1280" w:hanging="360"/>
      </w:pPr>
    </w:lvl>
    <w:lvl w:ilvl="2" w:tplc="0407001B" w:tentative="1">
      <w:start w:val="1"/>
      <w:numFmt w:val="lowerRoman"/>
      <w:lvlText w:val="%3."/>
      <w:lvlJc w:val="right"/>
      <w:pPr>
        <w:ind w:left="2000" w:hanging="180"/>
      </w:pPr>
    </w:lvl>
    <w:lvl w:ilvl="3" w:tplc="0407000F" w:tentative="1">
      <w:start w:val="1"/>
      <w:numFmt w:val="decimal"/>
      <w:lvlText w:val="%4."/>
      <w:lvlJc w:val="left"/>
      <w:pPr>
        <w:ind w:left="2720" w:hanging="360"/>
      </w:pPr>
    </w:lvl>
    <w:lvl w:ilvl="4" w:tplc="04070019" w:tentative="1">
      <w:start w:val="1"/>
      <w:numFmt w:val="lowerLetter"/>
      <w:lvlText w:val="%5."/>
      <w:lvlJc w:val="left"/>
      <w:pPr>
        <w:ind w:left="3440" w:hanging="360"/>
      </w:pPr>
    </w:lvl>
    <w:lvl w:ilvl="5" w:tplc="0407001B" w:tentative="1">
      <w:start w:val="1"/>
      <w:numFmt w:val="lowerRoman"/>
      <w:lvlText w:val="%6."/>
      <w:lvlJc w:val="right"/>
      <w:pPr>
        <w:ind w:left="4160" w:hanging="180"/>
      </w:pPr>
    </w:lvl>
    <w:lvl w:ilvl="6" w:tplc="0407000F" w:tentative="1">
      <w:start w:val="1"/>
      <w:numFmt w:val="decimal"/>
      <w:lvlText w:val="%7."/>
      <w:lvlJc w:val="left"/>
      <w:pPr>
        <w:ind w:left="4880" w:hanging="360"/>
      </w:pPr>
    </w:lvl>
    <w:lvl w:ilvl="7" w:tplc="04070019" w:tentative="1">
      <w:start w:val="1"/>
      <w:numFmt w:val="lowerLetter"/>
      <w:lvlText w:val="%8."/>
      <w:lvlJc w:val="left"/>
      <w:pPr>
        <w:ind w:left="5600" w:hanging="360"/>
      </w:pPr>
    </w:lvl>
    <w:lvl w:ilvl="8" w:tplc="0407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11" w15:restartNumberingAfterBreak="0">
    <w:nsid w:val="4E986904"/>
    <w:multiLevelType w:val="hybridMultilevel"/>
    <w:tmpl w:val="25B4BA86"/>
    <w:lvl w:ilvl="0" w:tplc="17A6C1AA">
      <w:start w:val="1"/>
      <w:numFmt w:val="decimal"/>
      <w:lvlText w:val="(%1)"/>
      <w:lvlJc w:val="left"/>
      <w:pPr>
        <w:ind w:left="67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98" w:hanging="360"/>
      </w:pPr>
    </w:lvl>
    <w:lvl w:ilvl="2" w:tplc="0407001B" w:tentative="1">
      <w:start w:val="1"/>
      <w:numFmt w:val="lowerRoman"/>
      <w:lvlText w:val="%3."/>
      <w:lvlJc w:val="right"/>
      <w:pPr>
        <w:ind w:left="2118" w:hanging="180"/>
      </w:pPr>
    </w:lvl>
    <w:lvl w:ilvl="3" w:tplc="0407000F" w:tentative="1">
      <w:start w:val="1"/>
      <w:numFmt w:val="decimal"/>
      <w:lvlText w:val="%4."/>
      <w:lvlJc w:val="left"/>
      <w:pPr>
        <w:ind w:left="2838" w:hanging="360"/>
      </w:pPr>
    </w:lvl>
    <w:lvl w:ilvl="4" w:tplc="04070019" w:tentative="1">
      <w:start w:val="1"/>
      <w:numFmt w:val="lowerLetter"/>
      <w:lvlText w:val="%5."/>
      <w:lvlJc w:val="left"/>
      <w:pPr>
        <w:ind w:left="3558" w:hanging="360"/>
      </w:pPr>
    </w:lvl>
    <w:lvl w:ilvl="5" w:tplc="0407001B" w:tentative="1">
      <w:start w:val="1"/>
      <w:numFmt w:val="lowerRoman"/>
      <w:lvlText w:val="%6."/>
      <w:lvlJc w:val="right"/>
      <w:pPr>
        <w:ind w:left="4278" w:hanging="180"/>
      </w:pPr>
    </w:lvl>
    <w:lvl w:ilvl="6" w:tplc="0407000F" w:tentative="1">
      <w:start w:val="1"/>
      <w:numFmt w:val="decimal"/>
      <w:lvlText w:val="%7."/>
      <w:lvlJc w:val="left"/>
      <w:pPr>
        <w:ind w:left="4998" w:hanging="360"/>
      </w:pPr>
    </w:lvl>
    <w:lvl w:ilvl="7" w:tplc="04070019" w:tentative="1">
      <w:start w:val="1"/>
      <w:numFmt w:val="lowerLetter"/>
      <w:lvlText w:val="%8."/>
      <w:lvlJc w:val="left"/>
      <w:pPr>
        <w:ind w:left="5718" w:hanging="360"/>
      </w:pPr>
    </w:lvl>
    <w:lvl w:ilvl="8" w:tplc="0407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12" w15:restartNumberingAfterBreak="0">
    <w:nsid w:val="528A51E3"/>
    <w:multiLevelType w:val="hybridMultilevel"/>
    <w:tmpl w:val="C30E8F94"/>
    <w:lvl w:ilvl="0" w:tplc="FFFFFFFF">
      <w:start w:val="1"/>
      <w:numFmt w:val="decimal"/>
      <w:lvlText w:val="(%1)"/>
      <w:lvlJc w:val="left"/>
      <w:pPr>
        <w:ind w:left="560" w:hanging="360"/>
      </w:pPr>
      <w:rPr>
        <w:rFonts w:hint="default"/>
        <w:color w:val="7F7F7F" w:themeColor="text1" w:themeTint="80"/>
      </w:rPr>
    </w:lvl>
    <w:lvl w:ilvl="1" w:tplc="FFFFFFFF" w:tentative="1">
      <w:start w:val="1"/>
      <w:numFmt w:val="lowerLetter"/>
      <w:lvlText w:val="%2."/>
      <w:lvlJc w:val="left"/>
      <w:pPr>
        <w:ind w:left="1280" w:hanging="360"/>
      </w:pPr>
    </w:lvl>
    <w:lvl w:ilvl="2" w:tplc="FFFFFFFF" w:tentative="1">
      <w:start w:val="1"/>
      <w:numFmt w:val="lowerRoman"/>
      <w:lvlText w:val="%3."/>
      <w:lvlJc w:val="right"/>
      <w:pPr>
        <w:ind w:left="2000" w:hanging="180"/>
      </w:pPr>
    </w:lvl>
    <w:lvl w:ilvl="3" w:tplc="FFFFFFFF" w:tentative="1">
      <w:start w:val="1"/>
      <w:numFmt w:val="decimal"/>
      <w:lvlText w:val="%4."/>
      <w:lvlJc w:val="left"/>
      <w:pPr>
        <w:ind w:left="2720" w:hanging="360"/>
      </w:pPr>
    </w:lvl>
    <w:lvl w:ilvl="4" w:tplc="FFFFFFFF" w:tentative="1">
      <w:start w:val="1"/>
      <w:numFmt w:val="lowerLetter"/>
      <w:lvlText w:val="%5."/>
      <w:lvlJc w:val="left"/>
      <w:pPr>
        <w:ind w:left="3440" w:hanging="360"/>
      </w:pPr>
    </w:lvl>
    <w:lvl w:ilvl="5" w:tplc="FFFFFFFF" w:tentative="1">
      <w:start w:val="1"/>
      <w:numFmt w:val="lowerRoman"/>
      <w:lvlText w:val="%6."/>
      <w:lvlJc w:val="right"/>
      <w:pPr>
        <w:ind w:left="4160" w:hanging="180"/>
      </w:pPr>
    </w:lvl>
    <w:lvl w:ilvl="6" w:tplc="FFFFFFFF" w:tentative="1">
      <w:start w:val="1"/>
      <w:numFmt w:val="decimal"/>
      <w:lvlText w:val="%7."/>
      <w:lvlJc w:val="left"/>
      <w:pPr>
        <w:ind w:left="4880" w:hanging="360"/>
      </w:pPr>
    </w:lvl>
    <w:lvl w:ilvl="7" w:tplc="FFFFFFFF" w:tentative="1">
      <w:start w:val="1"/>
      <w:numFmt w:val="lowerLetter"/>
      <w:lvlText w:val="%8."/>
      <w:lvlJc w:val="left"/>
      <w:pPr>
        <w:ind w:left="5600" w:hanging="360"/>
      </w:pPr>
    </w:lvl>
    <w:lvl w:ilvl="8" w:tplc="FFFFFFFF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13" w15:restartNumberingAfterBreak="0">
    <w:nsid w:val="5449494B"/>
    <w:multiLevelType w:val="hybridMultilevel"/>
    <w:tmpl w:val="C30E8F94"/>
    <w:lvl w:ilvl="0" w:tplc="FFFFFFFF">
      <w:start w:val="1"/>
      <w:numFmt w:val="decimal"/>
      <w:lvlText w:val="(%1)"/>
      <w:lvlJc w:val="left"/>
      <w:pPr>
        <w:ind w:left="560" w:hanging="360"/>
      </w:pPr>
      <w:rPr>
        <w:rFonts w:hint="default"/>
        <w:color w:val="7F7F7F" w:themeColor="text1" w:themeTint="80"/>
      </w:rPr>
    </w:lvl>
    <w:lvl w:ilvl="1" w:tplc="FFFFFFFF" w:tentative="1">
      <w:start w:val="1"/>
      <w:numFmt w:val="lowerLetter"/>
      <w:lvlText w:val="%2."/>
      <w:lvlJc w:val="left"/>
      <w:pPr>
        <w:ind w:left="1280" w:hanging="360"/>
      </w:pPr>
    </w:lvl>
    <w:lvl w:ilvl="2" w:tplc="FFFFFFFF" w:tentative="1">
      <w:start w:val="1"/>
      <w:numFmt w:val="lowerRoman"/>
      <w:lvlText w:val="%3."/>
      <w:lvlJc w:val="right"/>
      <w:pPr>
        <w:ind w:left="2000" w:hanging="180"/>
      </w:pPr>
    </w:lvl>
    <w:lvl w:ilvl="3" w:tplc="FFFFFFFF" w:tentative="1">
      <w:start w:val="1"/>
      <w:numFmt w:val="decimal"/>
      <w:lvlText w:val="%4."/>
      <w:lvlJc w:val="left"/>
      <w:pPr>
        <w:ind w:left="2720" w:hanging="360"/>
      </w:pPr>
    </w:lvl>
    <w:lvl w:ilvl="4" w:tplc="FFFFFFFF" w:tentative="1">
      <w:start w:val="1"/>
      <w:numFmt w:val="lowerLetter"/>
      <w:lvlText w:val="%5."/>
      <w:lvlJc w:val="left"/>
      <w:pPr>
        <w:ind w:left="3440" w:hanging="360"/>
      </w:pPr>
    </w:lvl>
    <w:lvl w:ilvl="5" w:tplc="FFFFFFFF" w:tentative="1">
      <w:start w:val="1"/>
      <w:numFmt w:val="lowerRoman"/>
      <w:lvlText w:val="%6."/>
      <w:lvlJc w:val="right"/>
      <w:pPr>
        <w:ind w:left="4160" w:hanging="180"/>
      </w:pPr>
    </w:lvl>
    <w:lvl w:ilvl="6" w:tplc="FFFFFFFF" w:tentative="1">
      <w:start w:val="1"/>
      <w:numFmt w:val="decimal"/>
      <w:lvlText w:val="%7."/>
      <w:lvlJc w:val="left"/>
      <w:pPr>
        <w:ind w:left="4880" w:hanging="360"/>
      </w:pPr>
    </w:lvl>
    <w:lvl w:ilvl="7" w:tplc="FFFFFFFF" w:tentative="1">
      <w:start w:val="1"/>
      <w:numFmt w:val="lowerLetter"/>
      <w:lvlText w:val="%8."/>
      <w:lvlJc w:val="left"/>
      <w:pPr>
        <w:ind w:left="5600" w:hanging="360"/>
      </w:pPr>
    </w:lvl>
    <w:lvl w:ilvl="8" w:tplc="FFFFFFFF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14" w15:restartNumberingAfterBreak="0">
    <w:nsid w:val="55560A2E"/>
    <w:multiLevelType w:val="hybridMultilevel"/>
    <w:tmpl w:val="067C006C"/>
    <w:lvl w:ilvl="0" w:tplc="81CCF7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DF2E77"/>
    <w:multiLevelType w:val="hybridMultilevel"/>
    <w:tmpl w:val="E362A528"/>
    <w:lvl w:ilvl="0" w:tplc="04070015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B4940C9"/>
    <w:multiLevelType w:val="hybridMultilevel"/>
    <w:tmpl w:val="C30E8F94"/>
    <w:lvl w:ilvl="0" w:tplc="FFFFFFFF">
      <w:start w:val="1"/>
      <w:numFmt w:val="decimal"/>
      <w:lvlText w:val="(%1)"/>
      <w:lvlJc w:val="left"/>
      <w:pPr>
        <w:ind w:left="560" w:hanging="360"/>
      </w:pPr>
      <w:rPr>
        <w:rFonts w:hint="default"/>
        <w:color w:val="7F7F7F" w:themeColor="text1" w:themeTint="80"/>
      </w:rPr>
    </w:lvl>
    <w:lvl w:ilvl="1" w:tplc="FFFFFFFF" w:tentative="1">
      <w:start w:val="1"/>
      <w:numFmt w:val="lowerLetter"/>
      <w:lvlText w:val="%2."/>
      <w:lvlJc w:val="left"/>
      <w:pPr>
        <w:ind w:left="1280" w:hanging="360"/>
      </w:pPr>
    </w:lvl>
    <w:lvl w:ilvl="2" w:tplc="FFFFFFFF" w:tentative="1">
      <w:start w:val="1"/>
      <w:numFmt w:val="lowerRoman"/>
      <w:lvlText w:val="%3."/>
      <w:lvlJc w:val="right"/>
      <w:pPr>
        <w:ind w:left="2000" w:hanging="180"/>
      </w:pPr>
    </w:lvl>
    <w:lvl w:ilvl="3" w:tplc="FFFFFFFF" w:tentative="1">
      <w:start w:val="1"/>
      <w:numFmt w:val="decimal"/>
      <w:lvlText w:val="%4."/>
      <w:lvlJc w:val="left"/>
      <w:pPr>
        <w:ind w:left="2720" w:hanging="360"/>
      </w:pPr>
    </w:lvl>
    <w:lvl w:ilvl="4" w:tplc="FFFFFFFF" w:tentative="1">
      <w:start w:val="1"/>
      <w:numFmt w:val="lowerLetter"/>
      <w:lvlText w:val="%5."/>
      <w:lvlJc w:val="left"/>
      <w:pPr>
        <w:ind w:left="3440" w:hanging="360"/>
      </w:pPr>
    </w:lvl>
    <w:lvl w:ilvl="5" w:tplc="FFFFFFFF" w:tentative="1">
      <w:start w:val="1"/>
      <w:numFmt w:val="lowerRoman"/>
      <w:lvlText w:val="%6."/>
      <w:lvlJc w:val="right"/>
      <w:pPr>
        <w:ind w:left="4160" w:hanging="180"/>
      </w:pPr>
    </w:lvl>
    <w:lvl w:ilvl="6" w:tplc="FFFFFFFF" w:tentative="1">
      <w:start w:val="1"/>
      <w:numFmt w:val="decimal"/>
      <w:lvlText w:val="%7."/>
      <w:lvlJc w:val="left"/>
      <w:pPr>
        <w:ind w:left="4880" w:hanging="360"/>
      </w:pPr>
    </w:lvl>
    <w:lvl w:ilvl="7" w:tplc="FFFFFFFF" w:tentative="1">
      <w:start w:val="1"/>
      <w:numFmt w:val="lowerLetter"/>
      <w:lvlText w:val="%8."/>
      <w:lvlJc w:val="left"/>
      <w:pPr>
        <w:ind w:left="5600" w:hanging="360"/>
      </w:pPr>
    </w:lvl>
    <w:lvl w:ilvl="8" w:tplc="FFFFFFFF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17" w15:restartNumberingAfterBreak="0">
    <w:nsid w:val="70D03660"/>
    <w:multiLevelType w:val="hybridMultilevel"/>
    <w:tmpl w:val="9B326968"/>
    <w:lvl w:ilvl="0" w:tplc="91F87C6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27A86" w:themeColor="text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1B57C41"/>
    <w:multiLevelType w:val="hybridMultilevel"/>
    <w:tmpl w:val="C30E8F94"/>
    <w:lvl w:ilvl="0" w:tplc="FFFFFFFF">
      <w:start w:val="1"/>
      <w:numFmt w:val="decimal"/>
      <w:lvlText w:val="(%1)"/>
      <w:lvlJc w:val="left"/>
      <w:pPr>
        <w:ind w:left="560" w:hanging="360"/>
      </w:pPr>
      <w:rPr>
        <w:rFonts w:hint="default"/>
        <w:color w:val="7F7F7F" w:themeColor="text1" w:themeTint="80"/>
      </w:rPr>
    </w:lvl>
    <w:lvl w:ilvl="1" w:tplc="FFFFFFFF" w:tentative="1">
      <w:start w:val="1"/>
      <w:numFmt w:val="lowerLetter"/>
      <w:lvlText w:val="%2."/>
      <w:lvlJc w:val="left"/>
      <w:pPr>
        <w:ind w:left="1280" w:hanging="360"/>
      </w:pPr>
    </w:lvl>
    <w:lvl w:ilvl="2" w:tplc="FFFFFFFF" w:tentative="1">
      <w:start w:val="1"/>
      <w:numFmt w:val="lowerRoman"/>
      <w:lvlText w:val="%3."/>
      <w:lvlJc w:val="right"/>
      <w:pPr>
        <w:ind w:left="2000" w:hanging="180"/>
      </w:pPr>
    </w:lvl>
    <w:lvl w:ilvl="3" w:tplc="FFFFFFFF" w:tentative="1">
      <w:start w:val="1"/>
      <w:numFmt w:val="decimal"/>
      <w:lvlText w:val="%4."/>
      <w:lvlJc w:val="left"/>
      <w:pPr>
        <w:ind w:left="2720" w:hanging="360"/>
      </w:pPr>
    </w:lvl>
    <w:lvl w:ilvl="4" w:tplc="FFFFFFFF" w:tentative="1">
      <w:start w:val="1"/>
      <w:numFmt w:val="lowerLetter"/>
      <w:lvlText w:val="%5."/>
      <w:lvlJc w:val="left"/>
      <w:pPr>
        <w:ind w:left="3440" w:hanging="360"/>
      </w:pPr>
    </w:lvl>
    <w:lvl w:ilvl="5" w:tplc="FFFFFFFF" w:tentative="1">
      <w:start w:val="1"/>
      <w:numFmt w:val="lowerRoman"/>
      <w:lvlText w:val="%6."/>
      <w:lvlJc w:val="right"/>
      <w:pPr>
        <w:ind w:left="4160" w:hanging="180"/>
      </w:pPr>
    </w:lvl>
    <w:lvl w:ilvl="6" w:tplc="FFFFFFFF" w:tentative="1">
      <w:start w:val="1"/>
      <w:numFmt w:val="decimal"/>
      <w:lvlText w:val="%7."/>
      <w:lvlJc w:val="left"/>
      <w:pPr>
        <w:ind w:left="4880" w:hanging="360"/>
      </w:pPr>
    </w:lvl>
    <w:lvl w:ilvl="7" w:tplc="FFFFFFFF" w:tentative="1">
      <w:start w:val="1"/>
      <w:numFmt w:val="lowerLetter"/>
      <w:lvlText w:val="%8."/>
      <w:lvlJc w:val="left"/>
      <w:pPr>
        <w:ind w:left="5600" w:hanging="360"/>
      </w:pPr>
    </w:lvl>
    <w:lvl w:ilvl="8" w:tplc="FFFFFFFF" w:tentative="1">
      <w:start w:val="1"/>
      <w:numFmt w:val="lowerRoman"/>
      <w:lvlText w:val="%9."/>
      <w:lvlJc w:val="right"/>
      <w:pPr>
        <w:ind w:left="6320" w:hanging="180"/>
      </w:pPr>
    </w:lvl>
  </w:abstractNum>
  <w:num w:numId="1" w16cid:durableId="1047143178">
    <w:abstractNumId w:val="4"/>
  </w:num>
  <w:num w:numId="2" w16cid:durableId="1475176997">
    <w:abstractNumId w:val="14"/>
  </w:num>
  <w:num w:numId="3" w16cid:durableId="1281451000">
    <w:abstractNumId w:val="9"/>
  </w:num>
  <w:num w:numId="4" w16cid:durableId="791674994">
    <w:abstractNumId w:val="1"/>
  </w:num>
  <w:num w:numId="5" w16cid:durableId="1246646153">
    <w:abstractNumId w:val="6"/>
  </w:num>
  <w:num w:numId="6" w16cid:durableId="1238201452">
    <w:abstractNumId w:val="7"/>
  </w:num>
  <w:num w:numId="7" w16cid:durableId="1877310889">
    <w:abstractNumId w:val="5"/>
  </w:num>
  <w:num w:numId="8" w16cid:durableId="1567569471">
    <w:abstractNumId w:val="2"/>
  </w:num>
  <w:num w:numId="9" w16cid:durableId="1297758271">
    <w:abstractNumId w:val="8"/>
  </w:num>
  <w:num w:numId="10" w16cid:durableId="1824858197">
    <w:abstractNumId w:val="0"/>
  </w:num>
  <w:num w:numId="11" w16cid:durableId="1098524184">
    <w:abstractNumId w:val="3"/>
  </w:num>
  <w:num w:numId="12" w16cid:durableId="444274248">
    <w:abstractNumId w:val="11"/>
  </w:num>
  <w:num w:numId="13" w16cid:durableId="1982730086">
    <w:abstractNumId w:val="15"/>
  </w:num>
  <w:num w:numId="14" w16cid:durableId="1830824175">
    <w:abstractNumId w:val="10"/>
  </w:num>
  <w:num w:numId="15" w16cid:durableId="2053572807">
    <w:abstractNumId w:val="17"/>
  </w:num>
  <w:num w:numId="16" w16cid:durableId="745230993">
    <w:abstractNumId w:val="18"/>
  </w:num>
  <w:num w:numId="17" w16cid:durableId="529221194">
    <w:abstractNumId w:val="16"/>
  </w:num>
  <w:num w:numId="18" w16cid:durableId="133330161">
    <w:abstractNumId w:val="13"/>
  </w:num>
  <w:num w:numId="19" w16cid:durableId="1074202856">
    <w:abstractNumId w:val="1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9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7C6"/>
    <w:rsid w:val="0000022A"/>
    <w:rsid w:val="00000CF2"/>
    <w:rsid w:val="00000D74"/>
    <w:rsid w:val="00001908"/>
    <w:rsid w:val="00004F79"/>
    <w:rsid w:val="000052CA"/>
    <w:rsid w:val="000067E8"/>
    <w:rsid w:val="00007390"/>
    <w:rsid w:val="00010341"/>
    <w:rsid w:val="00010863"/>
    <w:rsid w:val="00011C8C"/>
    <w:rsid w:val="00013060"/>
    <w:rsid w:val="00014E2D"/>
    <w:rsid w:val="00017B64"/>
    <w:rsid w:val="00020370"/>
    <w:rsid w:val="00021B05"/>
    <w:rsid w:val="00024CED"/>
    <w:rsid w:val="00026F34"/>
    <w:rsid w:val="00030B49"/>
    <w:rsid w:val="000358FA"/>
    <w:rsid w:val="0003654F"/>
    <w:rsid w:val="000425FD"/>
    <w:rsid w:val="00042F87"/>
    <w:rsid w:val="0004445C"/>
    <w:rsid w:val="00045C57"/>
    <w:rsid w:val="0004612D"/>
    <w:rsid w:val="00047413"/>
    <w:rsid w:val="0005096B"/>
    <w:rsid w:val="0005153C"/>
    <w:rsid w:val="00054386"/>
    <w:rsid w:val="0006247F"/>
    <w:rsid w:val="000646A2"/>
    <w:rsid w:val="00070F0F"/>
    <w:rsid w:val="00072AF3"/>
    <w:rsid w:val="000748E2"/>
    <w:rsid w:val="00076180"/>
    <w:rsid w:val="00076A10"/>
    <w:rsid w:val="00080CF0"/>
    <w:rsid w:val="00081AEE"/>
    <w:rsid w:val="000833C4"/>
    <w:rsid w:val="00085A82"/>
    <w:rsid w:val="000908F1"/>
    <w:rsid w:val="00091B11"/>
    <w:rsid w:val="0009400B"/>
    <w:rsid w:val="00095165"/>
    <w:rsid w:val="000951D4"/>
    <w:rsid w:val="00095D18"/>
    <w:rsid w:val="000970F9"/>
    <w:rsid w:val="00097784"/>
    <w:rsid w:val="000A2473"/>
    <w:rsid w:val="000A2D33"/>
    <w:rsid w:val="000A412F"/>
    <w:rsid w:val="000A4AED"/>
    <w:rsid w:val="000A4EAD"/>
    <w:rsid w:val="000A65C6"/>
    <w:rsid w:val="000A661D"/>
    <w:rsid w:val="000A7219"/>
    <w:rsid w:val="000B32E0"/>
    <w:rsid w:val="000B37C6"/>
    <w:rsid w:val="000B4968"/>
    <w:rsid w:val="000B7134"/>
    <w:rsid w:val="000B77D1"/>
    <w:rsid w:val="000C2A49"/>
    <w:rsid w:val="000C4116"/>
    <w:rsid w:val="000C527B"/>
    <w:rsid w:val="000C56AC"/>
    <w:rsid w:val="000C7083"/>
    <w:rsid w:val="000D0D1B"/>
    <w:rsid w:val="000D21F3"/>
    <w:rsid w:val="000D30D1"/>
    <w:rsid w:val="000D4174"/>
    <w:rsid w:val="000D488F"/>
    <w:rsid w:val="000D673C"/>
    <w:rsid w:val="000E1DE9"/>
    <w:rsid w:val="000E2765"/>
    <w:rsid w:val="000F13CD"/>
    <w:rsid w:val="000F1545"/>
    <w:rsid w:val="000F32C4"/>
    <w:rsid w:val="000F3516"/>
    <w:rsid w:val="000F39FC"/>
    <w:rsid w:val="000F5934"/>
    <w:rsid w:val="000F599B"/>
    <w:rsid w:val="000F7F6B"/>
    <w:rsid w:val="00101357"/>
    <w:rsid w:val="00101376"/>
    <w:rsid w:val="00101C71"/>
    <w:rsid w:val="001029C2"/>
    <w:rsid w:val="00104F4B"/>
    <w:rsid w:val="00112BD0"/>
    <w:rsid w:val="001148ED"/>
    <w:rsid w:val="00114F3B"/>
    <w:rsid w:val="00120536"/>
    <w:rsid w:val="00120807"/>
    <w:rsid w:val="00120E67"/>
    <w:rsid w:val="001217D3"/>
    <w:rsid w:val="00121991"/>
    <w:rsid w:val="0012488A"/>
    <w:rsid w:val="00125106"/>
    <w:rsid w:val="0013009F"/>
    <w:rsid w:val="001306A0"/>
    <w:rsid w:val="001312A6"/>
    <w:rsid w:val="00131443"/>
    <w:rsid w:val="00132F04"/>
    <w:rsid w:val="001334AC"/>
    <w:rsid w:val="00133C95"/>
    <w:rsid w:val="00133CDA"/>
    <w:rsid w:val="00133FC9"/>
    <w:rsid w:val="0013679C"/>
    <w:rsid w:val="00137391"/>
    <w:rsid w:val="00137644"/>
    <w:rsid w:val="00137D11"/>
    <w:rsid w:val="00140BC5"/>
    <w:rsid w:val="00141791"/>
    <w:rsid w:val="00141C88"/>
    <w:rsid w:val="00146955"/>
    <w:rsid w:val="0014695C"/>
    <w:rsid w:val="00146E20"/>
    <w:rsid w:val="00146ED1"/>
    <w:rsid w:val="00146F2A"/>
    <w:rsid w:val="00147015"/>
    <w:rsid w:val="00150886"/>
    <w:rsid w:val="00152728"/>
    <w:rsid w:val="00155195"/>
    <w:rsid w:val="001559BE"/>
    <w:rsid w:val="001610F3"/>
    <w:rsid w:val="00163EA8"/>
    <w:rsid w:val="00164B45"/>
    <w:rsid w:val="00165441"/>
    <w:rsid w:val="001662C7"/>
    <w:rsid w:val="001669F7"/>
    <w:rsid w:val="00170589"/>
    <w:rsid w:val="00172744"/>
    <w:rsid w:val="001735AF"/>
    <w:rsid w:val="00174391"/>
    <w:rsid w:val="00176749"/>
    <w:rsid w:val="00177A51"/>
    <w:rsid w:val="00177A63"/>
    <w:rsid w:val="00180304"/>
    <w:rsid w:val="00180775"/>
    <w:rsid w:val="00180EC4"/>
    <w:rsid w:val="00183265"/>
    <w:rsid w:val="0018492B"/>
    <w:rsid w:val="001853AA"/>
    <w:rsid w:val="001858C2"/>
    <w:rsid w:val="00185FA3"/>
    <w:rsid w:val="0018699D"/>
    <w:rsid w:val="00186F64"/>
    <w:rsid w:val="00190E12"/>
    <w:rsid w:val="00191F71"/>
    <w:rsid w:val="00192565"/>
    <w:rsid w:val="00192D9F"/>
    <w:rsid w:val="001948F0"/>
    <w:rsid w:val="001968BE"/>
    <w:rsid w:val="0019738E"/>
    <w:rsid w:val="001A1780"/>
    <w:rsid w:val="001A42BE"/>
    <w:rsid w:val="001A4621"/>
    <w:rsid w:val="001B249B"/>
    <w:rsid w:val="001B2AC2"/>
    <w:rsid w:val="001B3139"/>
    <w:rsid w:val="001B43D2"/>
    <w:rsid w:val="001B6520"/>
    <w:rsid w:val="001C0814"/>
    <w:rsid w:val="001C0C6A"/>
    <w:rsid w:val="001C3055"/>
    <w:rsid w:val="001C3EE1"/>
    <w:rsid w:val="001C4682"/>
    <w:rsid w:val="001C6C3A"/>
    <w:rsid w:val="001C6D63"/>
    <w:rsid w:val="001C79EB"/>
    <w:rsid w:val="001D3083"/>
    <w:rsid w:val="001D30B9"/>
    <w:rsid w:val="001D4814"/>
    <w:rsid w:val="001D6674"/>
    <w:rsid w:val="001D7B44"/>
    <w:rsid w:val="001E08C7"/>
    <w:rsid w:val="001E402C"/>
    <w:rsid w:val="001E4845"/>
    <w:rsid w:val="001E597C"/>
    <w:rsid w:val="001E6DF4"/>
    <w:rsid w:val="001E7430"/>
    <w:rsid w:val="001F2A76"/>
    <w:rsid w:val="001F3249"/>
    <w:rsid w:val="001F3BDF"/>
    <w:rsid w:val="001F47EC"/>
    <w:rsid w:val="001F4DB1"/>
    <w:rsid w:val="001F6F57"/>
    <w:rsid w:val="001F77B1"/>
    <w:rsid w:val="002003AD"/>
    <w:rsid w:val="00200F3D"/>
    <w:rsid w:val="00202DAA"/>
    <w:rsid w:val="00204695"/>
    <w:rsid w:val="00205D8A"/>
    <w:rsid w:val="002061FE"/>
    <w:rsid w:val="00206256"/>
    <w:rsid w:val="00206AA9"/>
    <w:rsid w:val="00210E94"/>
    <w:rsid w:val="002115C7"/>
    <w:rsid w:val="0021237C"/>
    <w:rsid w:val="00212D4A"/>
    <w:rsid w:val="0021309F"/>
    <w:rsid w:val="002150E8"/>
    <w:rsid w:val="0021619B"/>
    <w:rsid w:val="00224450"/>
    <w:rsid w:val="0022605A"/>
    <w:rsid w:val="002265C1"/>
    <w:rsid w:val="002274BA"/>
    <w:rsid w:val="00230A99"/>
    <w:rsid w:val="00232C39"/>
    <w:rsid w:val="002330F5"/>
    <w:rsid w:val="00234C3E"/>
    <w:rsid w:val="00235B6C"/>
    <w:rsid w:val="0023730D"/>
    <w:rsid w:val="00237759"/>
    <w:rsid w:val="00240CAD"/>
    <w:rsid w:val="00241D65"/>
    <w:rsid w:val="00243737"/>
    <w:rsid w:val="00246551"/>
    <w:rsid w:val="00246C21"/>
    <w:rsid w:val="00251C4C"/>
    <w:rsid w:val="00252562"/>
    <w:rsid w:val="002542C1"/>
    <w:rsid w:val="00255F39"/>
    <w:rsid w:val="00261A05"/>
    <w:rsid w:val="00261C8E"/>
    <w:rsid w:val="00261CE3"/>
    <w:rsid w:val="0026269D"/>
    <w:rsid w:val="002627C4"/>
    <w:rsid w:val="00264D79"/>
    <w:rsid w:val="002736A6"/>
    <w:rsid w:val="00273BC7"/>
    <w:rsid w:val="00273C8A"/>
    <w:rsid w:val="00276CE0"/>
    <w:rsid w:val="00276E7E"/>
    <w:rsid w:val="00280671"/>
    <w:rsid w:val="00280CAF"/>
    <w:rsid w:val="00281B10"/>
    <w:rsid w:val="00285A16"/>
    <w:rsid w:val="0028628F"/>
    <w:rsid w:val="002869C0"/>
    <w:rsid w:val="00290D95"/>
    <w:rsid w:val="00293E5E"/>
    <w:rsid w:val="00294AF4"/>
    <w:rsid w:val="002969B0"/>
    <w:rsid w:val="00297401"/>
    <w:rsid w:val="00297993"/>
    <w:rsid w:val="002A2C51"/>
    <w:rsid w:val="002A2C9A"/>
    <w:rsid w:val="002A3358"/>
    <w:rsid w:val="002A5ABD"/>
    <w:rsid w:val="002A6109"/>
    <w:rsid w:val="002A7EB5"/>
    <w:rsid w:val="002B0676"/>
    <w:rsid w:val="002B2B41"/>
    <w:rsid w:val="002B7422"/>
    <w:rsid w:val="002C0A1F"/>
    <w:rsid w:val="002C1315"/>
    <w:rsid w:val="002C2234"/>
    <w:rsid w:val="002C231B"/>
    <w:rsid w:val="002C29FD"/>
    <w:rsid w:val="002C381B"/>
    <w:rsid w:val="002C6103"/>
    <w:rsid w:val="002D1257"/>
    <w:rsid w:val="002D1681"/>
    <w:rsid w:val="002D1886"/>
    <w:rsid w:val="002D3D06"/>
    <w:rsid w:val="002D4115"/>
    <w:rsid w:val="002D69A5"/>
    <w:rsid w:val="002E0053"/>
    <w:rsid w:val="002E0FA7"/>
    <w:rsid w:val="002E2E60"/>
    <w:rsid w:val="002E55B9"/>
    <w:rsid w:val="002E5BEA"/>
    <w:rsid w:val="002E6140"/>
    <w:rsid w:val="002E6A63"/>
    <w:rsid w:val="002F2B43"/>
    <w:rsid w:val="002F2D13"/>
    <w:rsid w:val="002F4885"/>
    <w:rsid w:val="002F7A85"/>
    <w:rsid w:val="003006A2"/>
    <w:rsid w:val="003011A1"/>
    <w:rsid w:val="003011F8"/>
    <w:rsid w:val="0030347F"/>
    <w:rsid w:val="00305887"/>
    <w:rsid w:val="00306DF2"/>
    <w:rsid w:val="003079FB"/>
    <w:rsid w:val="00307DFF"/>
    <w:rsid w:val="003105B6"/>
    <w:rsid w:val="00315877"/>
    <w:rsid w:val="0032057B"/>
    <w:rsid w:val="003220D4"/>
    <w:rsid w:val="0032245A"/>
    <w:rsid w:val="0032289E"/>
    <w:rsid w:val="00323575"/>
    <w:rsid w:val="00324169"/>
    <w:rsid w:val="003244CA"/>
    <w:rsid w:val="00325B9F"/>
    <w:rsid w:val="00326D95"/>
    <w:rsid w:val="00327660"/>
    <w:rsid w:val="0033096A"/>
    <w:rsid w:val="00332BA3"/>
    <w:rsid w:val="00333312"/>
    <w:rsid w:val="00335B6E"/>
    <w:rsid w:val="0033677C"/>
    <w:rsid w:val="00342F80"/>
    <w:rsid w:val="0034350A"/>
    <w:rsid w:val="003469E3"/>
    <w:rsid w:val="00351B12"/>
    <w:rsid w:val="00351DF0"/>
    <w:rsid w:val="00352164"/>
    <w:rsid w:val="00353BDB"/>
    <w:rsid w:val="00354A18"/>
    <w:rsid w:val="00354D8C"/>
    <w:rsid w:val="00357CE4"/>
    <w:rsid w:val="003610BA"/>
    <w:rsid w:val="0036197D"/>
    <w:rsid w:val="00362FA9"/>
    <w:rsid w:val="00363178"/>
    <w:rsid w:val="00363A47"/>
    <w:rsid w:val="003654EE"/>
    <w:rsid w:val="003655ED"/>
    <w:rsid w:val="00365D85"/>
    <w:rsid w:val="003675F9"/>
    <w:rsid w:val="00367D3E"/>
    <w:rsid w:val="003724C0"/>
    <w:rsid w:val="0037445F"/>
    <w:rsid w:val="00374BA9"/>
    <w:rsid w:val="003760D9"/>
    <w:rsid w:val="00376701"/>
    <w:rsid w:val="00376C2F"/>
    <w:rsid w:val="003811BF"/>
    <w:rsid w:val="00381366"/>
    <w:rsid w:val="00385C81"/>
    <w:rsid w:val="00386976"/>
    <w:rsid w:val="00386A12"/>
    <w:rsid w:val="00387E4E"/>
    <w:rsid w:val="00387E96"/>
    <w:rsid w:val="003908B0"/>
    <w:rsid w:val="00391BC6"/>
    <w:rsid w:val="00393206"/>
    <w:rsid w:val="00393B01"/>
    <w:rsid w:val="003A0965"/>
    <w:rsid w:val="003A0D0A"/>
    <w:rsid w:val="003A2147"/>
    <w:rsid w:val="003A3504"/>
    <w:rsid w:val="003A591E"/>
    <w:rsid w:val="003A744F"/>
    <w:rsid w:val="003B0280"/>
    <w:rsid w:val="003B03AF"/>
    <w:rsid w:val="003B04ED"/>
    <w:rsid w:val="003B04FD"/>
    <w:rsid w:val="003B3169"/>
    <w:rsid w:val="003B54C2"/>
    <w:rsid w:val="003B5F33"/>
    <w:rsid w:val="003B6076"/>
    <w:rsid w:val="003B6095"/>
    <w:rsid w:val="003B6C56"/>
    <w:rsid w:val="003C1F98"/>
    <w:rsid w:val="003C3680"/>
    <w:rsid w:val="003C400E"/>
    <w:rsid w:val="003C704E"/>
    <w:rsid w:val="003C7B7B"/>
    <w:rsid w:val="003C7E45"/>
    <w:rsid w:val="003D17F3"/>
    <w:rsid w:val="003D2DC6"/>
    <w:rsid w:val="003D3222"/>
    <w:rsid w:val="003D3CF9"/>
    <w:rsid w:val="003D3DB9"/>
    <w:rsid w:val="003D5798"/>
    <w:rsid w:val="003D68AB"/>
    <w:rsid w:val="003D6A77"/>
    <w:rsid w:val="003E26AC"/>
    <w:rsid w:val="003E2761"/>
    <w:rsid w:val="003E53BF"/>
    <w:rsid w:val="003E60C5"/>
    <w:rsid w:val="003E6872"/>
    <w:rsid w:val="003F00BC"/>
    <w:rsid w:val="003F01D8"/>
    <w:rsid w:val="003F0902"/>
    <w:rsid w:val="003F3BD6"/>
    <w:rsid w:val="003F3D8F"/>
    <w:rsid w:val="003F40BD"/>
    <w:rsid w:val="003F4B77"/>
    <w:rsid w:val="003F6248"/>
    <w:rsid w:val="003F625D"/>
    <w:rsid w:val="003F6BF5"/>
    <w:rsid w:val="003F7237"/>
    <w:rsid w:val="003F7C0E"/>
    <w:rsid w:val="00404060"/>
    <w:rsid w:val="004041C4"/>
    <w:rsid w:val="00405B3A"/>
    <w:rsid w:val="00406E9D"/>
    <w:rsid w:val="00407353"/>
    <w:rsid w:val="00410341"/>
    <w:rsid w:val="0041293D"/>
    <w:rsid w:val="00415ECC"/>
    <w:rsid w:val="00416A45"/>
    <w:rsid w:val="00421399"/>
    <w:rsid w:val="00421559"/>
    <w:rsid w:val="004221C0"/>
    <w:rsid w:val="00423B88"/>
    <w:rsid w:val="004262BA"/>
    <w:rsid w:val="00427CE9"/>
    <w:rsid w:val="00430B07"/>
    <w:rsid w:val="004313C2"/>
    <w:rsid w:val="00432556"/>
    <w:rsid w:val="0043441A"/>
    <w:rsid w:val="00436FD7"/>
    <w:rsid w:val="0044106F"/>
    <w:rsid w:val="004410FB"/>
    <w:rsid w:val="00441287"/>
    <w:rsid w:val="004430E4"/>
    <w:rsid w:val="004443AB"/>
    <w:rsid w:val="00450EDC"/>
    <w:rsid w:val="00451718"/>
    <w:rsid w:val="00452209"/>
    <w:rsid w:val="00456B4C"/>
    <w:rsid w:val="00460CD0"/>
    <w:rsid w:val="004629EB"/>
    <w:rsid w:val="00463F5D"/>
    <w:rsid w:val="00467290"/>
    <w:rsid w:val="00472DA0"/>
    <w:rsid w:val="00473B71"/>
    <w:rsid w:val="004773EE"/>
    <w:rsid w:val="00477539"/>
    <w:rsid w:val="004806B4"/>
    <w:rsid w:val="0048537F"/>
    <w:rsid w:val="00485714"/>
    <w:rsid w:val="00485D20"/>
    <w:rsid w:val="004867F2"/>
    <w:rsid w:val="00487AD5"/>
    <w:rsid w:val="004916A8"/>
    <w:rsid w:val="00494C2C"/>
    <w:rsid w:val="00495371"/>
    <w:rsid w:val="004A2630"/>
    <w:rsid w:val="004A42F8"/>
    <w:rsid w:val="004A7418"/>
    <w:rsid w:val="004B006A"/>
    <w:rsid w:val="004B1E4C"/>
    <w:rsid w:val="004B43D8"/>
    <w:rsid w:val="004B54C0"/>
    <w:rsid w:val="004B66BA"/>
    <w:rsid w:val="004C0FF9"/>
    <w:rsid w:val="004C1479"/>
    <w:rsid w:val="004C2191"/>
    <w:rsid w:val="004D01A4"/>
    <w:rsid w:val="004D033C"/>
    <w:rsid w:val="004D0BBC"/>
    <w:rsid w:val="004D0BFC"/>
    <w:rsid w:val="004D383A"/>
    <w:rsid w:val="004D3F1F"/>
    <w:rsid w:val="004D5108"/>
    <w:rsid w:val="004D537D"/>
    <w:rsid w:val="004E07B3"/>
    <w:rsid w:val="004E1347"/>
    <w:rsid w:val="004E5545"/>
    <w:rsid w:val="004E5F18"/>
    <w:rsid w:val="004E6E5D"/>
    <w:rsid w:val="004E7EF5"/>
    <w:rsid w:val="004F1141"/>
    <w:rsid w:val="004F2687"/>
    <w:rsid w:val="004F6B97"/>
    <w:rsid w:val="004F797A"/>
    <w:rsid w:val="004F7D54"/>
    <w:rsid w:val="00505C12"/>
    <w:rsid w:val="00506BFA"/>
    <w:rsid w:val="00512E4A"/>
    <w:rsid w:val="005131AB"/>
    <w:rsid w:val="0051334C"/>
    <w:rsid w:val="00513E93"/>
    <w:rsid w:val="00513F2E"/>
    <w:rsid w:val="00516206"/>
    <w:rsid w:val="0052020F"/>
    <w:rsid w:val="0052085C"/>
    <w:rsid w:val="00522A2B"/>
    <w:rsid w:val="00524853"/>
    <w:rsid w:val="005256C6"/>
    <w:rsid w:val="00525E77"/>
    <w:rsid w:val="0052718F"/>
    <w:rsid w:val="0053007E"/>
    <w:rsid w:val="0053023E"/>
    <w:rsid w:val="005306EE"/>
    <w:rsid w:val="00530B72"/>
    <w:rsid w:val="00533B76"/>
    <w:rsid w:val="00535254"/>
    <w:rsid w:val="005353C9"/>
    <w:rsid w:val="0053554B"/>
    <w:rsid w:val="00536213"/>
    <w:rsid w:val="00536918"/>
    <w:rsid w:val="00536BC3"/>
    <w:rsid w:val="00536F5D"/>
    <w:rsid w:val="00537EB2"/>
    <w:rsid w:val="00542102"/>
    <w:rsid w:val="00543A9A"/>
    <w:rsid w:val="00545929"/>
    <w:rsid w:val="00547ED2"/>
    <w:rsid w:val="00550488"/>
    <w:rsid w:val="005513D5"/>
    <w:rsid w:val="00551D37"/>
    <w:rsid w:val="005525EF"/>
    <w:rsid w:val="00553FDA"/>
    <w:rsid w:val="005551AE"/>
    <w:rsid w:val="0055560F"/>
    <w:rsid w:val="005570FE"/>
    <w:rsid w:val="00557355"/>
    <w:rsid w:val="00557A27"/>
    <w:rsid w:val="0056041E"/>
    <w:rsid w:val="00560A32"/>
    <w:rsid w:val="00561FC1"/>
    <w:rsid w:val="00563011"/>
    <w:rsid w:val="00563877"/>
    <w:rsid w:val="00564563"/>
    <w:rsid w:val="00564791"/>
    <w:rsid w:val="005659A1"/>
    <w:rsid w:val="0056638C"/>
    <w:rsid w:val="00566654"/>
    <w:rsid w:val="005674D3"/>
    <w:rsid w:val="00575518"/>
    <w:rsid w:val="0057597F"/>
    <w:rsid w:val="0057608C"/>
    <w:rsid w:val="00576703"/>
    <w:rsid w:val="0057777C"/>
    <w:rsid w:val="00577C8D"/>
    <w:rsid w:val="00577DDC"/>
    <w:rsid w:val="00582922"/>
    <w:rsid w:val="00584CD5"/>
    <w:rsid w:val="005855D4"/>
    <w:rsid w:val="005874C8"/>
    <w:rsid w:val="00587F2C"/>
    <w:rsid w:val="0059191C"/>
    <w:rsid w:val="005923F0"/>
    <w:rsid w:val="005948D3"/>
    <w:rsid w:val="0059513B"/>
    <w:rsid w:val="00595848"/>
    <w:rsid w:val="00596FF7"/>
    <w:rsid w:val="005A1B94"/>
    <w:rsid w:val="005A2657"/>
    <w:rsid w:val="005A5C2E"/>
    <w:rsid w:val="005B0745"/>
    <w:rsid w:val="005B080D"/>
    <w:rsid w:val="005B181B"/>
    <w:rsid w:val="005B2620"/>
    <w:rsid w:val="005B4C3B"/>
    <w:rsid w:val="005B5014"/>
    <w:rsid w:val="005B7986"/>
    <w:rsid w:val="005B7C07"/>
    <w:rsid w:val="005C24F6"/>
    <w:rsid w:val="005C26AF"/>
    <w:rsid w:val="005C56C1"/>
    <w:rsid w:val="005C5897"/>
    <w:rsid w:val="005C5C5D"/>
    <w:rsid w:val="005C6311"/>
    <w:rsid w:val="005C6441"/>
    <w:rsid w:val="005C7FF4"/>
    <w:rsid w:val="005D1C13"/>
    <w:rsid w:val="005D3569"/>
    <w:rsid w:val="005D3B6F"/>
    <w:rsid w:val="005D410F"/>
    <w:rsid w:val="005D794B"/>
    <w:rsid w:val="005E0251"/>
    <w:rsid w:val="005E4463"/>
    <w:rsid w:val="005E619C"/>
    <w:rsid w:val="005F0A6D"/>
    <w:rsid w:val="005F1482"/>
    <w:rsid w:val="005F22E4"/>
    <w:rsid w:val="005F35BC"/>
    <w:rsid w:val="005F772D"/>
    <w:rsid w:val="00601303"/>
    <w:rsid w:val="006015F6"/>
    <w:rsid w:val="00602712"/>
    <w:rsid w:val="00603F17"/>
    <w:rsid w:val="00605734"/>
    <w:rsid w:val="006064BA"/>
    <w:rsid w:val="00610CC0"/>
    <w:rsid w:val="00613E4C"/>
    <w:rsid w:val="00614F05"/>
    <w:rsid w:val="00617C84"/>
    <w:rsid w:val="00621488"/>
    <w:rsid w:val="00623B9A"/>
    <w:rsid w:val="00623D43"/>
    <w:rsid w:val="00624820"/>
    <w:rsid w:val="00624F74"/>
    <w:rsid w:val="006259AD"/>
    <w:rsid w:val="006268AA"/>
    <w:rsid w:val="006347EC"/>
    <w:rsid w:val="0063560B"/>
    <w:rsid w:val="00636D7F"/>
    <w:rsid w:val="00637B96"/>
    <w:rsid w:val="006410D6"/>
    <w:rsid w:val="00643422"/>
    <w:rsid w:val="006438B1"/>
    <w:rsid w:val="00643F9F"/>
    <w:rsid w:val="00644456"/>
    <w:rsid w:val="00644F56"/>
    <w:rsid w:val="00645505"/>
    <w:rsid w:val="00647092"/>
    <w:rsid w:val="00647741"/>
    <w:rsid w:val="00651822"/>
    <w:rsid w:val="006518F9"/>
    <w:rsid w:val="00661A9A"/>
    <w:rsid w:val="0066281B"/>
    <w:rsid w:val="00662B5B"/>
    <w:rsid w:val="00662F80"/>
    <w:rsid w:val="00664421"/>
    <w:rsid w:val="00667BB0"/>
    <w:rsid w:val="00675072"/>
    <w:rsid w:val="0067534A"/>
    <w:rsid w:val="0067733B"/>
    <w:rsid w:val="00677409"/>
    <w:rsid w:val="006779A8"/>
    <w:rsid w:val="00680A22"/>
    <w:rsid w:val="00681F02"/>
    <w:rsid w:val="0068439C"/>
    <w:rsid w:val="00685B0E"/>
    <w:rsid w:val="00685B7A"/>
    <w:rsid w:val="00685C0B"/>
    <w:rsid w:val="00686C67"/>
    <w:rsid w:val="00686FC0"/>
    <w:rsid w:val="00687A7F"/>
    <w:rsid w:val="0069109B"/>
    <w:rsid w:val="0069129F"/>
    <w:rsid w:val="006949B0"/>
    <w:rsid w:val="00696B7F"/>
    <w:rsid w:val="006A0602"/>
    <w:rsid w:val="006A253B"/>
    <w:rsid w:val="006A4684"/>
    <w:rsid w:val="006A63F4"/>
    <w:rsid w:val="006A7431"/>
    <w:rsid w:val="006B0A78"/>
    <w:rsid w:val="006B1E07"/>
    <w:rsid w:val="006B5344"/>
    <w:rsid w:val="006C5A7B"/>
    <w:rsid w:val="006C70BC"/>
    <w:rsid w:val="006C7499"/>
    <w:rsid w:val="006D25D9"/>
    <w:rsid w:val="006D3390"/>
    <w:rsid w:val="006D3F5D"/>
    <w:rsid w:val="006D7159"/>
    <w:rsid w:val="006D7968"/>
    <w:rsid w:val="006E162A"/>
    <w:rsid w:val="006E5DEC"/>
    <w:rsid w:val="006E700D"/>
    <w:rsid w:val="006F0F14"/>
    <w:rsid w:val="006F164E"/>
    <w:rsid w:val="006F362B"/>
    <w:rsid w:val="006F3B1C"/>
    <w:rsid w:val="006F3F4C"/>
    <w:rsid w:val="006F5451"/>
    <w:rsid w:val="00700B74"/>
    <w:rsid w:val="007027D1"/>
    <w:rsid w:val="00705357"/>
    <w:rsid w:val="00705AE4"/>
    <w:rsid w:val="007060B4"/>
    <w:rsid w:val="00707F17"/>
    <w:rsid w:val="0071032F"/>
    <w:rsid w:val="00711B95"/>
    <w:rsid w:val="00712580"/>
    <w:rsid w:val="00716243"/>
    <w:rsid w:val="00716DB4"/>
    <w:rsid w:val="007205F3"/>
    <w:rsid w:val="00723E53"/>
    <w:rsid w:val="00724BEB"/>
    <w:rsid w:val="00727114"/>
    <w:rsid w:val="007306C0"/>
    <w:rsid w:val="00734981"/>
    <w:rsid w:val="0073516B"/>
    <w:rsid w:val="00735D3C"/>
    <w:rsid w:val="00736DAF"/>
    <w:rsid w:val="0073796D"/>
    <w:rsid w:val="00737D8D"/>
    <w:rsid w:val="00740CAE"/>
    <w:rsid w:val="0074113F"/>
    <w:rsid w:val="0074205D"/>
    <w:rsid w:val="007438C5"/>
    <w:rsid w:val="00747C20"/>
    <w:rsid w:val="00750506"/>
    <w:rsid w:val="0075112E"/>
    <w:rsid w:val="00751A89"/>
    <w:rsid w:val="00753CFE"/>
    <w:rsid w:val="00754B1A"/>
    <w:rsid w:val="00757F0F"/>
    <w:rsid w:val="007607D8"/>
    <w:rsid w:val="007610A9"/>
    <w:rsid w:val="00761338"/>
    <w:rsid w:val="0076139C"/>
    <w:rsid w:val="00764711"/>
    <w:rsid w:val="00765286"/>
    <w:rsid w:val="00765D9E"/>
    <w:rsid w:val="00766708"/>
    <w:rsid w:val="0076674D"/>
    <w:rsid w:val="007674C3"/>
    <w:rsid w:val="007723C1"/>
    <w:rsid w:val="007751B1"/>
    <w:rsid w:val="0077670D"/>
    <w:rsid w:val="00776C43"/>
    <w:rsid w:val="007804EC"/>
    <w:rsid w:val="00782287"/>
    <w:rsid w:val="00782847"/>
    <w:rsid w:val="0078312C"/>
    <w:rsid w:val="00784962"/>
    <w:rsid w:val="00786812"/>
    <w:rsid w:val="00787517"/>
    <w:rsid w:val="00790F21"/>
    <w:rsid w:val="00791C77"/>
    <w:rsid w:val="00792FE3"/>
    <w:rsid w:val="0079477A"/>
    <w:rsid w:val="00795818"/>
    <w:rsid w:val="00795A5D"/>
    <w:rsid w:val="00795F88"/>
    <w:rsid w:val="0079608D"/>
    <w:rsid w:val="007961DD"/>
    <w:rsid w:val="007A0104"/>
    <w:rsid w:val="007A149C"/>
    <w:rsid w:val="007A1C42"/>
    <w:rsid w:val="007A605F"/>
    <w:rsid w:val="007A6AD5"/>
    <w:rsid w:val="007A6CB2"/>
    <w:rsid w:val="007A75A7"/>
    <w:rsid w:val="007A7B97"/>
    <w:rsid w:val="007B06C3"/>
    <w:rsid w:val="007B19C9"/>
    <w:rsid w:val="007B2454"/>
    <w:rsid w:val="007B450E"/>
    <w:rsid w:val="007B5A47"/>
    <w:rsid w:val="007B726E"/>
    <w:rsid w:val="007C3B5B"/>
    <w:rsid w:val="007C3F51"/>
    <w:rsid w:val="007C650F"/>
    <w:rsid w:val="007C6A18"/>
    <w:rsid w:val="007D071F"/>
    <w:rsid w:val="007D082E"/>
    <w:rsid w:val="007D3998"/>
    <w:rsid w:val="007D49C6"/>
    <w:rsid w:val="007D6227"/>
    <w:rsid w:val="007D62DE"/>
    <w:rsid w:val="007D63F0"/>
    <w:rsid w:val="007D723D"/>
    <w:rsid w:val="007E2ED3"/>
    <w:rsid w:val="007E4977"/>
    <w:rsid w:val="007E4E89"/>
    <w:rsid w:val="007E5913"/>
    <w:rsid w:val="007E6223"/>
    <w:rsid w:val="007E6AC7"/>
    <w:rsid w:val="007F025F"/>
    <w:rsid w:val="007F1BC6"/>
    <w:rsid w:val="007F247F"/>
    <w:rsid w:val="007F3014"/>
    <w:rsid w:val="007F423C"/>
    <w:rsid w:val="007F476D"/>
    <w:rsid w:val="008006E4"/>
    <w:rsid w:val="008026EF"/>
    <w:rsid w:val="00802FFF"/>
    <w:rsid w:val="00803F58"/>
    <w:rsid w:val="00806A98"/>
    <w:rsid w:val="00807CF4"/>
    <w:rsid w:val="008103A1"/>
    <w:rsid w:val="00811D2D"/>
    <w:rsid w:val="00812B0E"/>
    <w:rsid w:val="00814EAA"/>
    <w:rsid w:val="008155D5"/>
    <w:rsid w:val="008159EA"/>
    <w:rsid w:val="00816C34"/>
    <w:rsid w:val="00820E3B"/>
    <w:rsid w:val="00822CFB"/>
    <w:rsid w:val="00824378"/>
    <w:rsid w:val="00824C43"/>
    <w:rsid w:val="00824E78"/>
    <w:rsid w:val="00825A92"/>
    <w:rsid w:val="00825CEC"/>
    <w:rsid w:val="00825DFF"/>
    <w:rsid w:val="0082727E"/>
    <w:rsid w:val="00827BF0"/>
    <w:rsid w:val="00830DD1"/>
    <w:rsid w:val="0083575B"/>
    <w:rsid w:val="00835983"/>
    <w:rsid w:val="00835C0B"/>
    <w:rsid w:val="008368C8"/>
    <w:rsid w:val="00840FC2"/>
    <w:rsid w:val="00841A2B"/>
    <w:rsid w:val="00841EB1"/>
    <w:rsid w:val="0084407C"/>
    <w:rsid w:val="00844A02"/>
    <w:rsid w:val="008454DC"/>
    <w:rsid w:val="008456A0"/>
    <w:rsid w:val="008456AB"/>
    <w:rsid w:val="00846EE1"/>
    <w:rsid w:val="0084766C"/>
    <w:rsid w:val="00851046"/>
    <w:rsid w:val="00851CEC"/>
    <w:rsid w:val="00851EA8"/>
    <w:rsid w:val="00852D1A"/>
    <w:rsid w:val="00854D4E"/>
    <w:rsid w:val="00855078"/>
    <w:rsid w:val="008552E0"/>
    <w:rsid w:val="008616E5"/>
    <w:rsid w:val="008619E9"/>
    <w:rsid w:val="008640FA"/>
    <w:rsid w:val="00867675"/>
    <w:rsid w:val="00867A6B"/>
    <w:rsid w:val="00870C51"/>
    <w:rsid w:val="00870D35"/>
    <w:rsid w:val="00871444"/>
    <w:rsid w:val="00871C2C"/>
    <w:rsid w:val="008738EB"/>
    <w:rsid w:val="00875803"/>
    <w:rsid w:val="00880305"/>
    <w:rsid w:val="00881799"/>
    <w:rsid w:val="00882E48"/>
    <w:rsid w:val="0088518E"/>
    <w:rsid w:val="008859B7"/>
    <w:rsid w:val="00885AB1"/>
    <w:rsid w:val="008863DF"/>
    <w:rsid w:val="00890616"/>
    <w:rsid w:val="00890B67"/>
    <w:rsid w:val="00890CED"/>
    <w:rsid w:val="008918CD"/>
    <w:rsid w:val="00891CFD"/>
    <w:rsid w:val="00892B90"/>
    <w:rsid w:val="00893281"/>
    <w:rsid w:val="00893D10"/>
    <w:rsid w:val="00894539"/>
    <w:rsid w:val="00895250"/>
    <w:rsid w:val="008954ED"/>
    <w:rsid w:val="0089672F"/>
    <w:rsid w:val="00896CF3"/>
    <w:rsid w:val="008A0409"/>
    <w:rsid w:val="008A17D3"/>
    <w:rsid w:val="008A5490"/>
    <w:rsid w:val="008B083A"/>
    <w:rsid w:val="008B08C3"/>
    <w:rsid w:val="008B7DBD"/>
    <w:rsid w:val="008C4891"/>
    <w:rsid w:val="008C5471"/>
    <w:rsid w:val="008C6C14"/>
    <w:rsid w:val="008C767A"/>
    <w:rsid w:val="008C7803"/>
    <w:rsid w:val="008D2096"/>
    <w:rsid w:val="008D2771"/>
    <w:rsid w:val="008D2906"/>
    <w:rsid w:val="008D6409"/>
    <w:rsid w:val="008D6498"/>
    <w:rsid w:val="008D6BF7"/>
    <w:rsid w:val="008D7103"/>
    <w:rsid w:val="008D7351"/>
    <w:rsid w:val="008E0035"/>
    <w:rsid w:val="008E1743"/>
    <w:rsid w:val="008E225A"/>
    <w:rsid w:val="008E2563"/>
    <w:rsid w:val="008E408B"/>
    <w:rsid w:val="008E6EEC"/>
    <w:rsid w:val="008E7B94"/>
    <w:rsid w:val="008F06F9"/>
    <w:rsid w:val="008F2B59"/>
    <w:rsid w:val="008F33A6"/>
    <w:rsid w:val="008F4B5F"/>
    <w:rsid w:val="008F521D"/>
    <w:rsid w:val="008F583D"/>
    <w:rsid w:val="008F5AC0"/>
    <w:rsid w:val="00902DA5"/>
    <w:rsid w:val="00904D35"/>
    <w:rsid w:val="00906263"/>
    <w:rsid w:val="00906FD2"/>
    <w:rsid w:val="0090734F"/>
    <w:rsid w:val="009073CA"/>
    <w:rsid w:val="0090740D"/>
    <w:rsid w:val="00907AE4"/>
    <w:rsid w:val="00907FF7"/>
    <w:rsid w:val="00910686"/>
    <w:rsid w:val="00911328"/>
    <w:rsid w:val="009117E0"/>
    <w:rsid w:val="00911EDF"/>
    <w:rsid w:val="00914E01"/>
    <w:rsid w:val="00920308"/>
    <w:rsid w:val="0092067B"/>
    <w:rsid w:val="00920890"/>
    <w:rsid w:val="00921714"/>
    <w:rsid w:val="00922C20"/>
    <w:rsid w:val="009250CC"/>
    <w:rsid w:val="009254A1"/>
    <w:rsid w:val="00925568"/>
    <w:rsid w:val="009270B6"/>
    <w:rsid w:val="0092716D"/>
    <w:rsid w:val="00927D4F"/>
    <w:rsid w:val="009348DD"/>
    <w:rsid w:val="0093552E"/>
    <w:rsid w:val="00937676"/>
    <w:rsid w:val="0094004C"/>
    <w:rsid w:val="009409A9"/>
    <w:rsid w:val="00942787"/>
    <w:rsid w:val="00942DC5"/>
    <w:rsid w:val="00944924"/>
    <w:rsid w:val="009452F9"/>
    <w:rsid w:val="00945E77"/>
    <w:rsid w:val="00946FF9"/>
    <w:rsid w:val="00950BC4"/>
    <w:rsid w:val="00950ED3"/>
    <w:rsid w:val="009514FB"/>
    <w:rsid w:val="00951765"/>
    <w:rsid w:val="00951D37"/>
    <w:rsid w:val="00951E28"/>
    <w:rsid w:val="00953B45"/>
    <w:rsid w:val="00956700"/>
    <w:rsid w:val="0095727C"/>
    <w:rsid w:val="00957A37"/>
    <w:rsid w:val="00960567"/>
    <w:rsid w:val="00960613"/>
    <w:rsid w:val="009636AA"/>
    <w:rsid w:val="00963FC5"/>
    <w:rsid w:val="00964360"/>
    <w:rsid w:val="00964E33"/>
    <w:rsid w:val="0096595E"/>
    <w:rsid w:val="00966E9B"/>
    <w:rsid w:val="009701AC"/>
    <w:rsid w:val="00970686"/>
    <w:rsid w:val="009717D1"/>
    <w:rsid w:val="0097228F"/>
    <w:rsid w:val="00974ACA"/>
    <w:rsid w:val="00982CBF"/>
    <w:rsid w:val="00983C41"/>
    <w:rsid w:val="00983C89"/>
    <w:rsid w:val="00986D01"/>
    <w:rsid w:val="0099425F"/>
    <w:rsid w:val="0099446E"/>
    <w:rsid w:val="009946DE"/>
    <w:rsid w:val="009A1831"/>
    <w:rsid w:val="009A20A3"/>
    <w:rsid w:val="009A620F"/>
    <w:rsid w:val="009A660E"/>
    <w:rsid w:val="009A767B"/>
    <w:rsid w:val="009B1317"/>
    <w:rsid w:val="009B1745"/>
    <w:rsid w:val="009B35B2"/>
    <w:rsid w:val="009B6775"/>
    <w:rsid w:val="009C07AB"/>
    <w:rsid w:val="009C1457"/>
    <w:rsid w:val="009C1884"/>
    <w:rsid w:val="009C2627"/>
    <w:rsid w:val="009C3128"/>
    <w:rsid w:val="009C4E47"/>
    <w:rsid w:val="009C533F"/>
    <w:rsid w:val="009C5751"/>
    <w:rsid w:val="009C6882"/>
    <w:rsid w:val="009D03B5"/>
    <w:rsid w:val="009D30C8"/>
    <w:rsid w:val="009D47D3"/>
    <w:rsid w:val="009E2ABB"/>
    <w:rsid w:val="009E4B11"/>
    <w:rsid w:val="009E5DC5"/>
    <w:rsid w:val="009E7004"/>
    <w:rsid w:val="009F0699"/>
    <w:rsid w:val="009F0C21"/>
    <w:rsid w:val="009F3719"/>
    <w:rsid w:val="009F555C"/>
    <w:rsid w:val="009F57A1"/>
    <w:rsid w:val="009F644B"/>
    <w:rsid w:val="009F6F49"/>
    <w:rsid w:val="009F75EA"/>
    <w:rsid w:val="00A00AC8"/>
    <w:rsid w:val="00A00F20"/>
    <w:rsid w:val="00A0137F"/>
    <w:rsid w:val="00A0340F"/>
    <w:rsid w:val="00A041F5"/>
    <w:rsid w:val="00A04869"/>
    <w:rsid w:val="00A05FEB"/>
    <w:rsid w:val="00A06C41"/>
    <w:rsid w:val="00A07BB3"/>
    <w:rsid w:val="00A07FE3"/>
    <w:rsid w:val="00A11F5F"/>
    <w:rsid w:val="00A147B9"/>
    <w:rsid w:val="00A14D75"/>
    <w:rsid w:val="00A1590E"/>
    <w:rsid w:val="00A161B2"/>
    <w:rsid w:val="00A17EEE"/>
    <w:rsid w:val="00A2208A"/>
    <w:rsid w:val="00A25865"/>
    <w:rsid w:val="00A260A5"/>
    <w:rsid w:val="00A27870"/>
    <w:rsid w:val="00A32041"/>
    <w:rsid w:val="00A34C62"/>
    <w:rsid w:val="00A35658"/>
    <w:rsid w:val="00A358DB"/>
    <w:rsid w:val="00A36B02"/>
    <w:rsid w:val="00A42243"/>
    <w:rsid w:val="00A42FF1"/>
    <w:rsid w:val="00A456D2"/>
    <w:rsid w:val="00A47116"/>
    <w:rsid w:val="00A52497"/>
    <w:rsid w:val="00A53FD1"/>
    <w:rsid w:val="00A5460E"/>
    <w:rsid w:val="00A55D00"/>
    <w:rsid w:val="00A561C8"/>
    <w:rsid w:val="00A563F1"/>
    <w:rsid w:val="00A565E3"/>
    <w:rsid w:val="00A57412"/>
    <w:rsid w:val="00A6056F"/>
    <w:rsid w:val="00A614C9"/>
    <w:rsid w:val="00A6279D"/>
    <w:rsid w:val="00A637F6"/>
    <w:rsid w:val="00A6622F"/>
    <w:rsid w:val="00A678FC"/>
    <w:rsid w:val="00A709C2"/>
    <w:rsid w:val="00A71530"/>
    <w:rsid w:val="00A71D4F"/>
    <w:rsid w:val="00A72E24"/>
    <w:rsid w:val="00A73114"/>
    <w:rsid w:val="00A73563"/>
    <w:rsid w:val="00A73596"/>
    <w:rsid w:val="00A756C0"/>
    <w:rsid w:val="00A77C0C"/>
    <w:rsid w:val="00A81287"/>
    <w:rsid w:val="00A81340"/>
    <w:rsid w:val="00A8170E"/>
    <w:rsid w:val="00A82B32"/>
    <w:rsid w:val="00A83021"/>
    <w:rsid w:val="00A8615A"/>
    <w:rsid w:val="00A862D3"/>
    <w:rsid w:val="00A86781"/>
    <w:rsid w:val="00A9431F"/>
    <w:rsid w:val="00A955F6"/>
    <w:rsid w:val="00A9585D"/>
    <w:rsid w:val="00A95A30"/>
    <w:rsid w:val="00A95D21"/>
    <w:rsid w:val="00AA0750"/>
    <w:rsid w:val="00AA0AF3"/>
    <w:rsid w:val="00AA104C"/>
    <w:rsid w:val="00AA13CF"/>
    <w:rsid w:val="00AA1F9C"/>
    <w:rsid w:val="00AA2A64"/>
    <w:rsid w:val="00AA2AFA"/>
    <w:rsid w:val="00AA2F1D"/>
    <w:rsid w:val="00AA519A"/>
    <w:rsid w:val="00AA663D"/>
    <w:rsid w:val="00AA6944"/>
    <w:rsid w:val="00AA7BE7"/>
    <w:rsid w:val="00AB041C"/>
    <w:rsid w:val="00AB0BE3"/>
    <w:rsid w:val="00AB0E82"/>
    <w:rsid w:val="00AB18D0"/>
    <w:rsid w:val="00AB4553"/>
    <w:rsid w:val="00AB4734"/>
    <w:rsid w:val="00AC0B94"/>
    <w:rsid w:val="00AC190B"/>
    <w:rsid w:val="00AC6A9B"/>
    <w:rsid w:val="00AC7020"/>
    <w:rsid w:val="00AC7674"/>
    <w:rsid w:val="00AD027D"/>
    <w:rsid w:val="00AD06F7"/>
    <w:rsid w:val="00AD13C3"/>
    <w:rsid w:val="00AD1C72"/>
    <w:rsid w:val="00AD1ED2"/>
    <w:rsid w:val="00AD245B"/>
    <w:rsid w:val="00AD3925"/>
    <w:rsid w:val="00AD4928"/>
    <w:rsid w:val="00AD623E"/>
    <w:rsid w:val="00AD791E"/>
    <w:rsid w:val="00AE3E32"/>
    <w:rsid w:val="00AE4B56"/>
    <w:rsid w:val="00AE56D4"/>
    <w:rsid w:val="00AE6358"/>
    <w:rsid w:val="00AF5DF6"/>
    <w:rsid w:val="00B00B43"/>
    <w:rsid w:val="00B00EE2"/>
    <w:rsid w:val="00B00F42"/>
    <w:rsid w:val="00B01E3A"/>
    <w:rsid w:val="00B055C4"/>
    <w:rsid w:val="00B05E8D"/>
    <w:rsid w:val="00B0709F"/>
    <w:rsid w:val="00B103D1"/>
    <w:rsid w:val="00B114AE"/>
    <w:rsid w:val="00B126D2"/>
    <w:rsid w:val="00B1324A"/>
    <w:rsid w:val="00B16463"/>
    <w:rsid w:val="00B20B30"/>
    <w:rsid w:val="00B21930"/>
    <w:rsid w:val="00B2197A"/>
    <w:rsid w:val="00B2255D"/>
    <w:rsid w:val="00B2327C"/>
    <w:rsid w:val="00B2460E"/>
    <w:rsid w:val="00B24DE1"/>
    <w:rsid w:val="00B250E8"/>
    <w:rsid w:val="00B262C5"/>
    <w:rsid w:val="00B27756"/>
    <w:rsid w:val="00B30199"/>
    <w:rsid w:val="00B34C95"/>
    <w:rsid w:val="00B3542D"/>
    <w:rsid w:val="00B37647"/>
    <w:rsid w:val="00B41FF9"/>
    <w:rsid w:val="00B427B8"/>
    <w:rsid w:val="00B53DD7"/>
    <w:rsid w:val="00B54EF4"/>
    <w:rsid w:val="00B553AE"/>
    <w:rsid w:val="00B565C2"/>
    <w:rsid w:val="00B569BB"/>
    <w:rsid w:val="00B56F51"/>
    <w:rsid w:val="00B577E2"/>
    <w:rsid w:val="00B60530"/>
    <w:rsid w:val="00B62017"/>
    <w:rsid w:val="00B65919"/>
    <w:rsid w:val="00B66771"/>
    <w:rsid w:val="00B678A7"/>
    <w:rsid w:val="00B70CFD"/>
    <w:rsid w:val="00B726BD"/>
    <w:rsid w:val="00B72942"/>
    <w:rsid w:val="00B72B1C"/>
    <w:rsid w:val="00B72DF8"/>
    <w:rsid w:val="00B74245"/>
    <w:rsid w:val="00B74344"/>
    <w:rsid w:val="00B760E9"/>
    <w:rsid w:val="00B762AE"/>
    <w:rsid w:val="00B773F0"/>
    <w:rsid w:val="00B843D5"/>
    <w:rsid w:val="00B849BA"/>
    <w:rsid w:val="00B84D5A"/>
    <w:rsid w:val="00B90A2A"/>
    <w:rsid w:val="00B91BA4"/>
    <w:rsid w:val="00B93889"/>
    <w:rsid w:val="00B953E6"/>
    <w:rsid w:val="00BA119B"/>
    <w:rsid w:val="00BA2A29"/>
    <w:rsid w:val="00BA476C"/>
    <w:rsid w:val="00BB05E4"/>
    <w:rsid w:val="00BB07F5"/>
    <w:rsid w:val="00BB1926"/>
    <w:rsid w:val="00BB35B4"/>
    <w:rsid w:val="00BB456F"/>
    <w:rsid w:val="00BB4735"/>
    <w:rsid w:val="00BB543D"/>
    <w:rsid w:val="00BB579A"/>
    <w:rsid w:val="00BB6FAC"/>
    <w:rsid w:val="00BB762D"/>
    <w:rsid w:val="00BC2170"/>
    <w:rsid w:val="00BC35DB"/>
    <w:rsid w:val="00BD1B41"/>
    <w:rsid w:val="00BD4139"/>
    <w:rsid w:val="00BD5277"/>
    <w:rsid w:val="00BD71FF"/>
    <w:rsid w:val="00BE0A56"/>
    <w:rsid w:val="00BE1C19"/>
    <w:rsid w:val="00BE1EF5"/>
    <w:rsid w:val="00BE336E"/>
    <w:rsid w:val="00BE43DC"/>
    <w:rsid w:val="00BE6AC7"/>
    <w:rsid w:val="00BF0827"/>
    <w:rsid w:val="00BF0B52"/>
    <w:rsid w:val="00BF1734"/>
    <w:rsid w:val="00BF309C"/>
    <w:rsid w:val="00BF43AC"/>
    <w:rsid w:val="00BF4F99"/>
    <w:rsid w:val="00BF5977"/>
    <w:rsid w:val="00BF62C0"/>
    <w:rsid w:val="00BF6CB2"/>
    <w:rsid w:val="00BF7225"/>
    <w:rsid w:val="00BF7ACE"/>
    <w:rsid w:val="00C01BE1"/>
    <w:rsid w:val="00C026D0"/>
    <w:rsid w:val="00C03FF0"/>
    <w:rsid w:val="00C05056"/>
    <w:rsid w:val="00C056A1"/>
    <w:rsid w:val="00C05D0C"/>
    <w:rsid w:val="00C06056"/>
    <w:rsid w:val="00C06312"/>
    <w:rsid w:val="00C069FF"/>
    <w:rsid w:val="00C06E18"/>
    <w:rsid w:val="00C12B19"/>
    <w:rsid w:val="00C12D86"/>
    <w:rsid w:val="00C14740"/>
    <w:rsid w:val="00C16FA4"/>
    <w:rsid w:val="00C17827"/>
    <w:rsid w:val="00C17E72"/>
    <w:rsid w:val="00C2193A"/>
    <w:rsid w:val="00C225BD"/>
    <w:rsid w:val="00C25120"/>
    <w:rsid w:val="00C3130F"/>
    <w:rsid w:val="00C31484"/>
    <w:rsid w:val="00C31EC7"/>
    <w:rsid w:val="00C3267D"/>
    <w:rsid w:val="00C364DD"/>
    <w:rsid w:val="00C37BC0"/>
    <w:rsid w:val="00C41788"/>
    <w:rsid w:val="00C43751"/>
    <w:rsid w:val="00C4398E"/>
    <w:rsid w:val="00C44A34"/>
    <w:rsid w:val="00C46951"/>
    <w:rsid w:val="00C46C91"/>
    <w:rsid w:val="00C506B3"/>
    <w:rsid w:val="00C507AD"/>
    <w:rsid w:val="00C51BE4"/>
    <w:rsid w:val="00C565A4"/>
    <w:rsid w:val="00C56FB9"/>
    <w:rsid w:val="00C6259D"/>
    <w:rsid w:val="00C62C04"/>
    <w:rsid w:val="00C66483"/>
    <w:rsid w:val="00C665BE"/>
    <w:rsid w:val="00C672EA"/>
    <w:rsid w:val="00C67509"/>
    <w:rsid w:val="00C720C2"/>
    <w:rsid w:val="00C728C1"/>
    <w:rsid w:val="00C76283"/>
    <w:rsid w:val="00C80E7B"/>
    <w:rsid w:val="00C8286F"/>
    <w:rsid w:val="00C82C61"/>
    <w:rsid w:val="00C83338"/>
    <w:rsid w:val="00C836CF"/>
    <w:rsid w:val="00C83C21"/>
    <w:rsid w:val="00C84303"/>
    <w:rsid w:val="00C90693"/>
    <w:rsid w:val="00C9163F"/>
    <w:rsid w:val="00C94274"/>
    <w:rsid w:val="00CA03D2"/>
    <w:rsid w:val="00CA186A"/>
    <w:rsid w:val="00CA387B"/>
    <w:rsid w:val="00CB1226"/>
    <w:rsid w:val="00CB2196"/>
    <w:rsid w:val="00CB2F57"/>
    <w:rsid w:val="00CB3A6B"/>
    <w:rsid w:val="00CB613A"/>
    <w:rsid w:val="00CB673F"/>
    <w:rsid w:val="00CB72F3"/>
    <w:rsid w:val="00CB7D37"/>
    <w:rsid w:val="00CC3642"/>
    <w:rsid w:val="00CC417C"/>
    <w:rsid w:val="00CC77F0"/>
    <w:rsid w:val="00CD06F3"/>
    <w:rsid w:val="00CD338A"/>
    <w:rsid w:val="00CD3FFB"/>
    <w:rsid w:val="00CD4FD7"/>
    <w:rsid w:val="00CD70B2"/>
    <w:rsid w:val="00CD7D00"/>
    <w:rsid w:val="00CD7EA4"/>
    <w:rsid w:val="00CE0250"/>
    <w:rsid w:val="00CE11CA"/>
    <w:rsid w:val="00CE4737"/>
    <w:rsid w:val="00CE48E0"/>
    <w:rsid w:val="00CE5E1C"/>
    <w:rsid w:val="00CF0F5D"/>
    <w:rsid w:val="00CF2749"/>
    <w:rsid w:val="00CF28DA"/>
    <w:rsid w:val="00CF2F07"/>
    <w:rsid w:val="00CF3F6C"/>
    <w:rsid w:val="00CF57CF"/>
    <w:rsid w:val="00D015D5"/>
    <w:rsid w:val="00D025A7"/>
    <w:rsid w:val="00D053E6"/>
    <w:rsid w:val="00D07038"/>
    <w:rsid w:val="00D10355"/>
    <w:rsid w:val="00D12349"/>
    <w:rsid w:val="00D16C21"/>
    <w:rsid w:val="00D1727F"/>
    <w:rsid w:val="00D239EF"/>
    <w:rsid w:val="00D25926"/>
    <w:rsid w:val="00D315D5"/>
    <w:rsid w:val="00D35B2E"/>
    <w:rsid w:val="00D3660C"/>
    <w:rsid w:val="00D4245A"/>
    <w:rsid w:val="00D47BA6"/>
    <w:rsid w:val="00D510B7"/>
    <w:rsid w:val="00D5145C"/>
    <w:rsid w:val="00D521C6"/>
    <w:rsid w:val="00D52C1B"/>
    <w:rsid w:val="00D53628"/>
    <w:rsid w:val="00D53CEA"/>
    <w:rsid w:val="00D60222"/>
    <w:rsid w:val="00D644E6"/>
    <w:rsid w:val="00D67EB7"/>
    <w:rsid w:val="00D7256B"/>
    <w:rsid w:val="00D726A5"/>
    <w:rsid w:val="00D75894"/>
    <w:rsid w:val="00D809E0"/>
    <w:rsid w:val="00D84481"/>
    <w:rsid w:val="00D8559C"/>
    <w:rsid w:val="00D85E6D"/>
    <w:rsid w:val="00D86395"/>
    <w:rsid w:val="00D86547"/>
    <w:rsid w:val="00D866A2"/>
    <w:rsid w:val="00D86AD2"/>
    <w:rsid w:val="00D90FD1"/>
    <w:rsid w:val="00D919CC"/>
    <w:rsid w:val="00D92625"/>
    <w:rsid w:val="00D92F05"/>
    <w:rsid w:val="00D95032"/>
    <w:rsid w:val="00DA0C15"/>
    <w:rsid w:val="00DA1AD4"/>
    <w:rsid w:val="00DA2444"/>
    <w:rsid w:val="00DA3A1C"/>
    <w:rsid w:val="00DA3CA6"/>
    <w:rsid w:val="00DA581C"/>
    <w:rsid w:val="00DA7DEA"/>
    <w:rsid w:val="00DB0C59"/>
    <w:rsid w:val="00DB28DE"/>
    <w:rsid w:val="00DB2E8D"/>
    <w:rsid w:val="00DB5CF5"/>
    <w:rsid w:val="00DB67E9"/>
    <w:rsid w:val="00DC1EC7"/>
    <w:rsid w:val="00DC60D7"/>
    <w:rsid w:val="00DC6897"/>
    <w:rsid w:val="00DD1212"/>
    <w:rsid w:val="00DD4217"/>
    <w:rsid w:val="00DD4E9C"/>
    <w:rsid w:val="00DD5F0C"/>
    <w:rsid w:val="00DD6BA0"/>
    <w:rsid w:val="00DE01CB"/>
    <w:rsid w:val="00DE31E6"/>
    <w:rsid w:val="00DE4397"/>
    <w:rsid w:val="00DE56BE"/>
    <w:rsid w:val="00DF140D"/>
    <w:rsid w:val="00DF5007"/>
    <w:rsid w:val="00DF62E5"/>
    <w:rsid w:val="00DF657A"/>
    <w:rsid w:val="00E012B4"/>
    <w:rsid w:val="00E022BD"/>
    <w:rsid w:val="00E0515E"/>
    <w:rsid w:val="00E07517"/>
    <w:rsid w:val="00E0758C"/>
    <w:rsid w:val="00E07631"/>
    <w:rsid w:val="00E076C1"/>
    <w:rsid w:val="00E077E2"/>
    <w:rsid w:val="00E129D8"/>
    <w:rsid w:val="00E12CE7"/>
    <w:rsid w:val="00E14506"/>
    <w:rsid w:val="00E14F0A"/>
    <w:rsid w:val="00E16684"/>
    <w:rsid w:val="00E17AE8"/>
    <w:rsid w:val="00E17B19"/>
    <w:rsid w:val="00E20362"/>
    <w:rsid w:val="00E20F33"/>
    <w:rsid w:val="00E21112"/>
    <w:rsid w:val="00E22CB5"/>
    <w:rsid w:val="00E22D64"/>
    <w:rsid w:val="00E24481"/>
    <w:rsid w:val="00E24C6D"/>
    <w:rsid w:val="00E3056F"/>
    <w:rsid w:val="00E31759"/>
    <w:rsid w:val="00E3244B"/>
    <w:rsid w:val="00E33DC8"/>
    <w:rsid w:val="00E34202"/>
    <w:rsid w:val="00E34AD9"/>
    <w:rsid w:val="00E34F59"/>
    <w:rsid w:val="00E403B6"/>
    <w:rsid w:val="00E41212"/>
    <w:rsid w:val="00E430D9"/>
    <w:rsid w:val="00E43D16"/>
    <w:rsid w:val="00E44ED6"/>
    <w:rsid w:val="00E456FD"/>
    <w:rsid w:val="00E5178C"/>
    <w:rsid w:val="00E61159"/>
    <w:rsid w:val="00E624C1"/>
    <w:rsid w:val="00E6546D"/>
    <w:rsid w:val="00E6618C"/>
    <w:rsid w:val="00E6633C"/>
    <w:rsid w:val="00E6658B"/>
    <w:rsid w:val="00E7003F"/>
    <w:rsid w:val="00E704D4"/>
    <w:rsid w:val="00E713CB"/>
    <w:rsid w:val="00E71967"/>
    <w:rsid w:val="00E71DA6"/>
    <w:rsid w:val="00E71F93"/>
    <w:rsid w:val="00E7596F"/>
    <w:rsid w:val="00E75ADD"/>
    <w:rsid w:val="00E75FBC"/>
    <w:rsid w:val="00E76BB7"/>
    <w:rsid w:val="00E80775"/>
    <w:rsid w:val="00E855E8"/>
    <w:rsid w:val="00E91941"/>
    <w:rsid w:val="00E91C8C"/>
    <w:rsid w:val="00E91D41"/>
    <w:rsid w:val="00E91F87"/>
    <w:rsid w:val="00E9320E"/>
    <w:rsid w:val="00E94B17"/>
    <w:rsid w:val="00E9750A"/>
    <w:rsid w:val="00EA153E"/>
    <w:rsid w:val="00EA4189"/>
    <w:rsid w:val="00EA4560"/>
    <w:rsid w:val="00EA578E"/>
    <w:rsid w:val="00EA7E7F"/>
    <w:rsid w:val="00EB0F6A"/>
    <w:rsid w:val="00EB0FED"/>
    <w:rsid w:val="00EB595E"/>
    <w:rsid w:val="00EB5E35"/>
    <w:rsid w:val="00EC0A91"/>
    <w:rsid w:val="00EC1D0E"/>
    <w:rsid w:val="00EC1D58"/>
    <w:rsid w:val="00EC2020"/>
    <w:rsid w:val="00EC3730"/>
    <w:rsid w:val="00EC5E23"/>
    <w:rsid w:val="00EC79AF"/>
    <w:rsid w:val="00EC79F0"/>
    <w:rsid w:val="00ED1092"/>
    <w:rsid w:val="00ED1B6A"/>
    <w:rsid w:val="00ED4B91"/>
    <w:rsid w:val="00ED7647"/>
    <w:rsid w:val="00EE0F21"/>
    <w:rsid w:val="00EE2D5D"/>
    <w:rsid w:val="00EE3199"/>
    <w:rsid w:val="00EE331C"/>
    <w:rsid w:val="00EE54A6"/>
    <w:rsid w:val="00EE55AD"/>
    <w:rsid w:val="00EF231F"/>
    <w:rsid w:val="00EF2E91"/>
    <w:rsid w:val="00EF2EED"/>
    <w:rsid w:val="00EF5545"/>
    <w:rsid w:val="00EF5B18"/>
    <w:rsid w:val="00EF6C83"/>
    <w:rsid w:val="00F02F68"/>
    <w:rsid w:val="00F04C87"/>
    <w:rsid w:val="00F05E24"/>
    <w:rsid w:val="00F10ADA"/>
    <w:rsid w:val="00F11DB6"/>
    <w:rsid w:val="00F138ED"/>
    <w:rsid w:val="00F1503F"/>
    <w:rsid w:val="00F1633C"/>
    <w:rsid w:val="00F167F1"/>
    <w:rsid w:val="00F16823"/>
    <w:rsid w:val="00F17F93"/>
    <w:rsid w:val="00F209BF"/>
    <w:rsid w:val="00F22035"/>
    <w:rsid w:val="00F31F35"/>
    <w:rsid w:val="00F32AE6"/>
    <w:rsid w:val="00F37035"/>
    <w:rsid w:val="00F378CB"/>
    <w:rsid w:val="00F40330"/>
    <w:rsid w:val="00F40F3A"/>
    <w:rsid w:val="00F4325B"/>
    <w:rsid w:val="00F43A93"/>
    <w:rsid w:val="00F43CDE"/>
    <w:rsid w:val="00F4477D"/>
    <w:rsid w:val="00F5002D"/>
    <w:rsid w:val="00F50100"/>
    <w:rsid w:val="00F50C4A"/>
    <w:rsid w:val="00F50DC9"/>
    <w:rsid w:val="00F515D5"/>
    <w:rsid w:val="00F51F4A"/>
    <w:rsid w:val="00F52123"/>
    <w:rsid w:val="00F53A4F"/>
    <w:rsid w:val="00F53C90"/>
    <w:rsid w:val="00F56440"/>
    <w:rsid w:val="00F57F2B"/>
    <w:rsid w:val="00F6318F"/>
    <w:rsid w:val="00F65668"/>
    <w:rsid w:val="00F70D1B"/>
    <w:rsid w:val="00F7120E"/>
    <w:rsid w:val="00F72802"/>
    <w:rsid w:val="00F73335"/>
    <w:rsid w:val="00F73905"/>
    <w:rsid w:val="00F73FFC"/>
    <w:rsid w:val="00F749ED"/>
    <w:rsid w:val="00F754B6"/>
    <w:rsid w:val="00F776E7"/>
    <w:rsid w:val="00F777C7"/>
    <w:rsid w:val="00F80DC9"/>
    <w:rsid w:val="00F81539"/>
    <w:rsid w:val="00F85B68"/>
    <w:rsid w:val="00F86491"/>
    <w:rsid w:val="00F86BCD"/>
    <w:rsid w:val="00F86E63"/>
    <w:rsid w:val="00F874E5"/>
    <w:rsid w:val="00F90C05"/>
    <w:rsid w:val="00F92C75"/>
    <w:rsid w:val="00F93689"/>
    <w:rsid w:val="00F96B1A"/>
    <w:rsid w:val="00F97093"/>
    <w:rsid w:val="00FA176D"/>
    <w:rsid w:val="00FA3E8E"/>
    <w:rsid w:val="00FA5DD4"/>
    <w:rsid w:val="00FA7568"/>
    <w:rsid w:val="00FB0762"/>
    <w:rsid w:val="00FB188E"/>
    <w:rsid w:val="00FB2189"/>
    <w:rsid w:val="00FB2C5D"/>
    <w:rsid w:val="00FB336B"/>
    <w:rsid w:val="00FB40B8"/>
    <w:rsid w:val="00FB47AA"/>
    <w:rsid w:val="00FB5176"/>
    <w:rsid w:val="00FB5B67"/>
    <w:rsid w:val="00FC0DEE"/>
    <w:rsid w:val="00FC1570"/>
    <w:rsid w:val="00FC1D95"/>
    <w:rsid w:val="00FC37DF"/>
    <w:rsid w:val="00FC65F8"/>
    <w:rsid w:val="00FC6D29"/>
    <w:rsid w:val="00FC6ECC"/>
    <w:rsid w:val="00FD19AF"/>
    <w:rsid w:val="00FD2D28"/>
    <w:rsid w:val="00FD59BF"/>
    <w:rsid w:val="00FD6552"/>
    <w:rsid w:val="00FD7C86"/>
    <w:rsid w:val="00FE0257"/>
    <w:rsid w:val="00FE239B"/>
    <w:rsid w:val="00FE27F5"/>
    <w:rsid w:val="00FE2CD3"/>
    <w:rsid w:val="00FE3D0A"/>
    <w:rsid w:val="00FE6AD8"/>
    <w:rsid w:val="00FF087C"/>
    <w:rsid w:val="00FF12B3"/>
    <w:rsid w:val="00FF155A"/>
    <w:rsid w:val="00FF1951"/>
    <w:rsid w:val="00FF1E5A"/>
    <w:rsid w:val="00FF49A7"/>
    <w:rsid w:val="00FF6E0C"/>
    <w:rsid w:val="00FF7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3A66CA"/>
  <w15:chartTrackingRefBased/>
  <w15:docId w15:val="{8B4EDBDA-00C0-4D64-AECE-D31F20591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D25D9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760D9"/>
    <w:pPr>
      <w:keepNext/>
      <w:keepLines/>
      <w:spacing w:after="120" w:line="240" w:lineRule="auto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760D9"/>
    <w:pPr>
      <w:keepLines/>
      <w:spacing w:before="120" w:after="12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760D9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D644E6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Cs w:val="40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berschrift2"/>
    <w:next w:val="Standard"/>
    <w:link w:val="berschrift6Zchn"/>
    <w:uiPriority w:val="9"/>
    <w:qFormat/>
    <w:rsid w:val="00A456D2"/>
    <w:pPr>
      <w:spacing w:before="240"/>
      <w:outlineLvl w:val="5"/>
    </w:pPr>
    <w:rPr>
      <w:color w:val="70BCC9" w:themeColor="text2" w:themeTint="99"/>
      <w:sz w:val="26"/>
      <w:szCs w:val="26"/>
    </w:rPr>
  </w:style>
  <w:style w:type="paragraph" w:styleId="berschrift9">
    <w:name w:val="heading 9"/>
    <w:basedOn w:val="Standard"/>
    <w:next w:val="Standard"/>
    <w:link w:val="berschrift9Zchn"/>
    <w:uiPriority w:val="9"/>
    <w:qFormat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760D9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760D9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760D9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D644E6"/>
    <w:rPr>
      <w:rFonts w:asciiTheme="majorHAnsi" w:eastAsiaTheme="majorEastAsia" w:hAnsiTheme="majorHAnsi" w:cstheme="majorBidi"/>
      <w:b/>
      <w:iCs/>
      <w:color w:val="327A86" w:themeColor="accent1"/>
      <w:szCs w:val="40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BB456F"/>
    <w:pPr>
      <w:numPr>
        <w:numId w:val="1"/>
      </w:numPr>
      <w:ind w:left="284" w:hanging="284"/>
      <w:contextualSpacing/>
    </w:p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BB456F"/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24E78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Standard"/>
    <w:link w:val="SprechbaseBeschreibungZchn"/>
    <w:qFormat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paragraph" w:customStyle="1" w:styleId="bershrift5">
    <w:name w:val="Übershrift 5"/>
    <w:basedOn w:val="berschrift9"/>
    <w:qFormat/>
    <w:rsid w:val="003760D9"/>
    <w:pPr>
      <w:spacing w:line="240" w:lineRule="atLeast"/>
    </w:p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3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5C644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character" w:customStyle="1" w:styleId="berschrift6Zchn">
    <w:name w:val="Überschrift 6 Zchn"/>
    <w:basedOn w:val="Absatz-Standardschriftart"/>
    <w:link w:val="berschrift6"/>
    <w:uiPriority w:val="9"/>
    <w:rsid w:val="00A456D2"/>
    <w:rPr>
      <w:rFonts w:ascii="Calibri" w:eastAsia="MS Gothic" w:hAnsi="Calibri" w:cs="Times New Roman"/>
      <w:b/>
      <w:bCs/>
      <w:color w:val="70BCC9" w:themeColor="text2" w:themeTint="99"/>
      <w:sz w:val="26"/>
      <w:szCs w:val="26"/>
      <w:lang w:eastAsia="de-DE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paragraph" w:customStyle="1" w:styleId="Text">
    <w:name w:val="Text"/>
    <w:basedOn w:val="Standard"/>
    <w:link w:val="TextZchn"/>
    <w:qFormat/>
    <w:rsid w:val="000B37C6"/>
    <w:pPr>
      <w:spacing w:line="240" w:lineRule="auto"/>
    </w:pPr>
    <w:rPr>
      <w:rFonts w:ascii="Calibri" w:hAnsi="Calibri" w:cs="Times New Roman"/>
      <w:color w:val="000000" w:themeColor="text1"/>
      <w:szCs w:val="20"/>
      <w:lang w:eastAsia="de-DE"/>
    </w:rPr>
  </w:style>
  <w:style w:type="character" w:customStyle="1" w:styleId="TextZchn">
    <w:name w:val="Text Zchn"/>
    <w:basedOn w:val="Absatz-Standardschriftart"/>
    <w:link w:val="Text"/>
    <w:rsid w:val="000B37C6"/>
    <w:rPr>
      <w:rFonts w:ascii="Calibri" w:hAnsi="Calibri" w:cs="Times New Roman"/>
      <w:color w:val="000000" w:themeColor="text1"/>
      <w:szCs w:val="20"/>
      <w:lang w:eastAsia="de-DE"/>
    </w:rPr>
  </w:style>
  <w:style w:type="table" w:customStyle="1" w:styleId="Tabellenraster1">
    <w:name w:val="Tabellenraster1"/>
    <w:basedOn w:val="NormaleTabelle"/>
    <w:next w:val="Tabellenraster"/>
    <w:uiPriority w:val="59"/>
    <w:rsid w:val="00DC68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Sprechblasen">
    <w:name w:val="Text_Sprechblasen"/>
    <w:basedOn w:val="Standard"/>
    <w:next w:val="Standard"/>
    <w:qFormat/>
    <w:rsid w:val="00FF1E5A"/>
    <w:pPr>
      <w:spacing w:line="240" w:lineRule="auto"/>
    </w:pPr>
    <w:rPr>
      <w:rFonts w:ascii="Comic Sans MS" w:hAnsi="Comic Sans MS" w:cs="Times New Roman"/>
      <w:color w:val="000000" w:themeColor="text1"/>
      <w:sz w:val="20"/>
      <w:szCs w:val="20"/>
      <w:lang w:eastAsia="de-DE"/>
    </w:rPr>
  </w:style>
  <w:style w:type="character" w:styleId="Seitenzahl">
    <w:name w:val="page number"/>
    <w:basedOn w:val="Absatz-Standardschriftart"/>
    <w:unhideWhenUsed/>
    <w:rsid w:val="003C1F98"/>
  </w:style>
  <w:style w:type="paragraph" w:customStyle="1" w:styleId="mskAufgabeNummer">
    <w:name w:val="msk_Aufgabe_Nummer"/>
    <w:basedOn w:val="Standard"/>
    <w:rsid w:val="003C1F98"/>
    <w:pPr>
      <w:spacing w:line="240" w:lineRule="auto"/>
    </w:pPr>
    <w:rPr>
      <w:rFonts w:ascii="Calibri" w:hAnsi="Calibri" w:cs="Times New Roman"/>
      <w:b/>
      <w:bCs/>
      <w:color w:val="000000" w:themeColor="text1"/>
      <w:szCs w:val="20"/>
      <w:lang w:eastAsia="de-DE"/>
    </w:rPr>
  </w:style>
  <w:style w:type="paragraph" w:customStyle="1" w:styleId="mskAufgabeText">
    <w:name w:val="msk_Aufgabe_Text"/>
    <w:basedOn w:val="Standard"/>
    <w:link w:val="mskAufgabeTextZchn"/>
    <w:rsid w:val="003C1F98"/>
    <w:pPr>
      <w:spacing w:line="240" w:lineRule="auto"/>
    </w:pPr>
    <w:rPr>
      <w:rFonts w:ascii="Calibri" w:hAnsi="Calibri" w:cs="Times New Roman"/>
      <w:color w:val="000000" w:themeColor="text1"/>
      <w:lang w:val="x-none" w:eastAsia="x-none"/>
    </w:rPr>
  </w:style>
  <w:style w:type="character" w:customStyle="1" w:styleId="mskAufgabeTextZchn">
    <w:name w:val="msk_Aufgabe_Text Zchn"/>
    <w:link w:val="mskAufgabeText"/>
    <w:rsid w:val="003C1F98"/>
    <w:rPr>
      <w:rFonts w:ascii="Calibri" w:hAnsi="Calibri" w:cs="Times New Roman"/>
      <w:color w:val="000000" w:themeColor="text1"/>
      <w:lang w:val="x-none" w:eastAsia="x-none"/>
    </w:rPr>
  </w:style>
  <w:style w:type="paragraph" w:customStyle="1" w:styleId="MittleresRaster1-Akzent21">
    <w:name w:val="Mittleres Raster 1 - Akzent 21"/>
    <w:basedOn w:val="Standard"/>
    <w:uiPriority w:val="34"/>
    <w:qFormat/>
    <w:rsid w:val="003C1F98"/>
    <w:pPr>
      <w:spacing w:line="240" w:lineRule="auto"/>
      <w:ind w:left="720"/>
      <w:contextualSpacing/>
    </w:pPr>
    <w:rPr>
      <w:rFonts w:ascii="Calibri" w:hAnsi="Calibri" w:cs="Times New Roman"/>
      <w:color w:val="000000" w:themeColor="text1"/>
      <w:szCs w:val="20"/>
      <w:lang w:eastAsia="de-DE"/>
    </w:rPr>
  </w:style>
  <w:style w:type="paragraph" w:customStyle="1" w:styleId="DialogAufgabeNummerV">
    <w:name w:val="Dialog_Aufgabe_Nummer_V"/>
    <w:link w:val="DialogAufgabeNummerVZchn"/>
    <w:uiPriority w:val="99"/>
    <w:rsid w:val="003C1F98"/>
    <w:pPr>
      <w:spacing w:after="0" w:line="270" w:lineRule="atLeast"/>
    </w:pPr>
    <w:rPr>
      <w:rFonts w:ascii="Times New Roman" w:eastAsia="Times New Roman" w:hAnsi="Times New Roman" w:cs="Times New Roman"/>
      <w:b/>
      <w:bCs/>
      <w:color w:val="008000"/>
      <w:szCs w:val="20"/>
      <w:lang w:eastAsia="de-DE"/>
    </w:rPr>
  </w:style>
  <w:style w:type="paragraph" w:customStyle="1" w:styleId="DialogAufgabeText">
    <w:name w:val="Dialog_Aufgabe_Text"/>
    <w:basedOn w:val="Standard"/>
    <w:link w:val="DialogAufgabeTextZchn"/>
    <w:uiPriority w:val="99"/>
    <w:rsid w:val="003C1F98"/>
    <w:pPr>
      <w:spacing w:line="240" w:lineRule="auto"/>
    </w:pPr>
    <w:rPr>
      <w:rFonts w:ascii="Times New Roman" w:hAnsi="Times New Roman" w:cs="Times New Roman"/>
      <w:color w:val="000000" w:themeColor="text1"/>
      <w:lang w:val="x-none" w:eastAsia="x-none"/>
    </w:rPr>
  </w:style>
  <w:style w:type="paragraph" w:customStyle="1" w:styleId="DialogMarginalieText">
    <w:name w:val="Dialog_Marginalie_Text"/>
    <w:link w:val="DialogMarginalieTextZchn"/>
    <w:uiPriority w:val="99"/>
    <w:rsid w:val="003C1F98"/>
    <w:pPr>
      <w:keepNext/>
      <w:spacing w:after="0" w:line="240" w:lineRule="auto"/>
    </w:pPr>
    <w:rPr>
      <w:rFonts w:ascii="Times New Roman" w:eastAsia="Times New Roman" w:hAnsi="Times New Roman" w:cs="Times New Roman"/>
      <w:i/>
      <w:color w:val="000000"/>
      <w:sz w:val="18"/>
      <w:szCs w:val="18"/>
      <w:lang w:eastAsia="de-DE"/>
    </w:rPr>
  </w:style>
  <w:style w:type="paragraph" w:customStyle="1" w:styleId="DialogZwischenziel">
    <w:name w:val="Dialog_Zwischenziel"/>
    <w:basedOn w:val="DialogAufgabeText"/>
    <w:link w:val="DialogZwischenzielZchn"/>
    <w:uiPriority w:val="99"/>
    <w:rsid w:val="003C1F98"/>
    <w:pPr>
      <w:widowControl w:val="0"/>
    </w:pPr>
    <w:rPr>
      <w:rFonts w:ascii="Arial Narrow" w:hAnsi="Arial Narrow"/>
      <w:color w:val="800000"/>
    </w:rPr>
  </w:style>
  <w:style w:type="character" w:customStyle="1" w:styleId="DialogAufgabeTextZchn">
    <w:name w:val="Dialog_Aufgabe_Text Zchn"/>
    <w:link w:val="DialogAufgabeText"/>
    <w:uiPriority w:val="99"/>
    <w:locked/>
    <w:rsid w:val="003C1F98"/>
    <w:rPr>
      <w:rFonts w:ascii="Times New Roman" w:hAnsi="Times New Roman" w:cs="Times New Roman"/>
      <w:color w:val="000000" w:themeColor="text1"/>
      <w:lang w:val="x-none" w:eastAsia="x-none"/>
    </w:rPr>
  </w:style>
  <w:style w:type="character" w:customStyle="1" w:styleId="DialogZwischenzielZchn">
    <w:name w:val="Dialog_Zwischenziel Zchn"/>
    <w:link w:val="DialogZwischenziel"/>
    <w:uiPriority w:val="99"/>
    <w:locked/>
    <w:rsid w:val="003C1F98"/>
    <w:rPr>
      <w:rFonts w:ascii="Arial Narrow" w:hAnsi="Arial Narrow" w:cs="Times New Roman"/>
      <w:color w:val="800000"/>
      <w:lang w:val="x-none" w:eastAsia="x-none"/>
    </w:rPr>
  </w:style>
  <w:style w:type="character" w:customStyle="1" w:styleId="DialogAufgabeNummerVZchn">
    <w:name w:val="Dialog_Aufgabe_Nummer_V Zchn"/>
    <w:link w:val="DialogAufgabeNummerV"/>
    <w:uiPriority w:val="99"/>
    <w:locked/>
    <w:rsid w:val="003C1F98"/>
    <w:rPr>
      <w:rFonts w:ascii="Times New Roman" w:eastAsia="Times New Roman" w:hAnsi="Times New Roman" w:cs="Times New Roman"/>
      <w:b/>
      <w:bCs/>
      <w:color w:val="008000"/>
      <w:szCs w:val="20"/>
      <w:lang w:eastAsia="de-DE"/>
    </w:rPr>
  </w:style>
  <w:style w:type="character" w:customStyle="1" w:styleId="DialogMarginalieTextZchn">
    <w:name w:val="Dialog_Marginalie_Text Zchn"/>
    <w:link w:val="DialogMarginalieText"/>
    <w:uiPriority w:val="99"/>
    <w:locked/>
    <w:rsid w:val="003C1F98"/>
    <w:rPr>
      <w:rFonts w:ascii="Times New Roman" w:eastAsia="Times New Roman" w:hAnsi="Times New Roman" w:cs="Times New Roman"/>
      <w:i/>
      <w:color w:val="000000"/>
      <w:sz w:val="18"/>
      <w:szCs w:val="1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3C1F98"/>
    <w:pPr>
      <w:spacing w:before="100" w:beforeAutospacing="1" w:after="100" w:afterAutospacing="1" w:line="240" w:lineRule="auto"/>
    </w:pPr>
    <w:rPr>
      <w:rFonts w:ascii="Times" w:eastAsia="MS Mincho" w:hAnsi="Times" w:cs="Times New Roman"/>
      <w:sz w:val="20"/>
      <w:szCs w:val="20"/>
      <w:lang w:eastAsia="de-DE"/>
    </w:rPr>
  </w:style>
  <w:style w:type="paragraph" w:customStyle="1" w:styleId="berschriftAufgaben">
    <w:name w:val="Überschrift_Aufgaben"/>
    <w:basedOn w:val="berschrift1"/>
    <w:autoRedefine/>
    <w:qFormat/>
    <w:rsid w:val="003C1F98"/>
    <w:pPr>
      <w:keepNext w:val="0"/>
      <w:spacing w:after="0"/>
    </w:pPr>
    <w:rPr>
      <w:rFonts w:ascii="Calibri" w:eastAsia="MS Gothic" w:hAnsi="Calibri" w:cs="Times New Roman"/>
      <w:bCs/>
      <w:iCs w:val="0"/>
      <w:color w:val="808080"/>
      <w:sz w:val="28"/>
      <w:szCs w:val="30"/>
      <w:lang w:eastAsia="de-DE"/>
    </w:rPr>
  </w:style>
  <w:style w:type="paragraph" w:customStyle="1" w:styleId="berschriftTeilaufgaben">
    <w:name w:val="Überschrift_Teilaufgaben"/>
    <w:basedOn w:val="berschrift2"/>
    <w:autoRedefine/>
    <w:qFormat/>
    <w:rsid w:val="003C1F98"/>
    <w:pPr>
      <w:spacing w:before="0" w:after="0"/>
    </w:pPr>
    <w:rPr>
      <w:color w:val="808080" w:themeColor="background1" w:themeShade="80"/>
      <w:sz w:val="24"/>
      <w:szCs w:val="22"/>
    </w:rPr>
  </w:style>
  <w:style w:type="paragraph" w:customStyle="1" w:styleId="Handschrift">
    <w:name w:val="Handschrift"/>
    <w:basedOn w:val="Text"/>
    <w:qFormat/>
    <w:rsid w:val="003C1F98"/>
    <w:rPr>
      <w:rFonts w:ascii="Komika Text" w:hAnsi="Komika Text"/>
      <w:color w:val="327A86" w:themeColor="accent1"/>
    </w:rPr>
  </w:style>
  <w:style w:type="paragraph" w:customStyle="1" w:styleId="Zettel">
    <w:name w:val="Zettel"/>
    <w:basedOn w:val="Standard"/>
    <w:qFormat/>
    <w:rsid w:val="003C1F98"/>
    <w:pPr>
      <w:spacing w:line="240" w:lineRule="auto"/>
    </w:pPr>
    <w:rPr>
      <w:rFonts w:ascii="Comic Sans MS" w:hAnsi="Comic Sans MS" w:cs="Times New Roman"/>
      <w:noProof/>
      <w:color w:val="000000" w:themeColor="text1"/>
      <w:sz w:val="18"/>
      <w:szCs w:val="20"/>
      <w:lang w:eastAsia="de-DE"/>
    </w:rPr>
  </w:style>
  <w:style w:type="paragraph" w:customStyle="1" w:styleId="HandschriftVorlage">
    <w:name w:val="Handschrift Vorlage"/>
    <w:basedOn w:val="Text"/>
    <w:qFormat/>
    <w:rsid w:val="003C1F98"/>
    <w:pPr>
      <w:spacing w:line="240" w:lineRule="atLeast"/>
    </w:pPr>
    <w:rPr>
      <w:rFonts w:ascii="Comic Sans MS" w:hAnsi="Comic Sans MS"/>
      <w:color w:val="0070C0"/>
      <w:sz w:val="20"/>
      <w:szCs w:val="24"/>
    </w:rPr>
  </w:style>
  <w:style w:type="paragraph" w:customStyle="1" w:styleId="Bibliographie1">
    <w:name w:val="Bibliographie1"/>
    <w:basedOn w:val="Standard"/>
    <w:link w:val="BibliographieZchn"/>
    <w:uiPriority w:val="99"/>
    <w:qFormat/>
    <w:rsid w:val="003C1F98"/>
    <w:pPr>
      <w:tabs>
        <w:tab w:val="left" w:pos="567"/>
      </w:tabs>
      <w:overflowPunct w:val="0"/>
      <w:autoSpaceDE w:val="0"/>
      <w:autoSpaceDN w:val="0"/>
      <w:adjustRightInd w:val="0"/>
      <w:spacing w:before="120" w:line="276" w:lineRule="auto"/>
      <w:ind w:left="340" w:hanging="340"/>
      <w:contextualSpacing/>
      <w:jc w:val="both"/>
      <w:textAlignment w:val="baseline"/>
    </w:pPr>
    <w:rPr>
      <w:rFonts w:ascii="Times New Roman" w:eastAsia="Times New Roman" w:hAnsi="Times New Roman" w:cs="Arial"/>
      <w:sz w:val="18"/>
      <w:szCs w:val="18"/>
      <w:lang w:eastAsia="de-DE"/>
    </w:rPr>
  </w:style>
  <w:style w:type="character" w:customStyle="1" w:styleId="BibliographieZchn">
    <w:name w:val="Bibliographie Zchn"/>
    <w:basedOn w:val="Absatz-Standardschriftart"/>
    <w:link w:val="Bibliographie1"/>
    <w:uiPriority w:val="99"/>
    <w:rsid w:val="003C1F98"/>
    <w:rPr>
      <w:rFonts w:ascii="Times New Roman" w:eastAsia="Times New Roman" w:hAnsi="Times New Roman" w:cs="Arial"/>
      <w:sz w:val="18"/>
      <w:szCs w:val="18"/>
      <w:lang w:eastAsia="de-DE"/>
    </w:rPr>
  </w:style>
  <w:style w:type="paragraph" w:customStyle="1" w:styleId="KommentarzurBildherkunft">
    <w:name w:val="Kommentar zur Bildherkunft"/>
    <w:basedOn w:val="Standard"/>
    <w:qFormat/>
    <w:rsid w:val="003C1F98"/>
    <w:pPr>
      <w:overflowPunct w:val="0"/>
      <w:autoSpaceDE w:val="0"/>
      <w:autoSpaceDN w:val="0"/>
      <w:adjustRightInd w:val="0"/>
      <w:spacing w:line="276" w:lineRule="auto"/>
      <w:textAlignment w:val="baseline"/>
    </w:pPr>
    <w:rPr>
      <w:rFonts w:ascii="Calibri" w:eastAsia="Times New Roman" w:hAnsi="Calibri" w:cs="Times New Roman"/>
      <w:b/>
      <w:color w:val="FFFFFF" w:themeColor="background1"/>
      <w:sz w:val="16"/>
      <w:szCs w:val="14"/>
      <w:lang w:eastAsia="de-DE"/>
    </w:rPr>
  </w:style>
  <w:style w:type="paragraph" w:customStyle="1" w:styleId="SOBberschrift1">
    <w:name w:val="SOB_Überschrift 1"/>
    <w:basedOn w:val="Standard"/>
    <w:qFormat/>
    <w:rsid w:val="00F37035"/>
    <w:pPr>
      <w:keepNext/>
      <w:spacing w:line="240" w:lineRule="auto"/>
    </w:pPr>
    <w:rPr>
      <w:rFonts w:ascii="Cambria" w:eastAsia="MS ??" w:hAnsi="Cambria" w:cs="Times New Roman"/>
      <w:b/>
      <w:sz w:val="28"/>
      <w:szCs w:val="28"/>
      <w:lang w:eastAsia="de-DE"/>
    </w:rPr>
  </w:style>
  <w:style w:type="paragraph" w:customStyle="1" w:styleId="SOBberschrift2">
    <w:name w:val="SOB_Überschrift 2"/>
    <w:basedOn w:val="berschrift2"/>
    <w:qFormat/>
    <w:rsid w:val="00F37035"/>
    <w:pPr>
      <w:keepNext/>
      <w:spacing w:before="0" w:after="0"/>
    </w:pPr>
    <w:rPr>
      <w:rFonts w:ascii="Cambria" w:eastAsia="MS ??" w:hAnsi="Cambria"/>
      <w:bCs w:val="0"/>
      <w:color w:val="auto"/>
      <w:sz w:val="22"/>
      <w:szCs w:val="24"/>
    </w:rPr>
  </w:style>
  <w:style w:type="paragraph" w:customStyle="1" w:styleId="SOBText">
    <w:name w:val="SOB_Text"/>
    <w:basedOn w:val="Standard"/>
    <w:qFormat/>
    <w:rsid w:val="00F37035"/>
    <w:pPr>
      <w:keepNext/>
      <w:spacing w:line="240" w:lineRule="auto"/>
    </w:pPr>
    <w:rPr>
      <w:rFonts w:ascii="Cambria" w:eastAsia="MS ??" w:hAnsi="Cambria" w:cs="Times New Roman"/>
      <w:color w:val="000000"/>
      <w:szCs w:val="24"/>
      <w:lang w:eastAsia="de-DE"/>
    </w:rPr>
  </w:style>
  <w:style w:type="paragraph" w:customStyle="1" w:styleId="Transcript">
    <w:name w:val="Transcript"/>
    <w:basedOn w:val="Standard"/>
    <w:qFormat/>
    <w:rsid w:val="000D673C"/>
    <w:pPr>
      <w:overflowPunct w:val="0"/>
      <w:autoSpaceDE w:val="0"/>
      <w:autoSpaceDN w:val="0"/>
      <w:adjustRightInd w:val="0"/>
      <w:spacing w:line="276" w:lineRule="auto"/>
      <w:jc w:val="center"/>
      <w:textAlignment w:val="baseline"/>
    </w:pPr>
    <w:rPr>
      <w:rFonts w:ascii="Calibri" w:eastAsia="Times New Roman" w:hAnsi="Calibri" w:cs="Times New Roman"/>
      <w:color w:val="000000"/>
      <w:sz w:val="16"/>
      <w:szCs w:val="15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51E28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951E28"/>
    <w:rPr>
      <w:color w:val="327A86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9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6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5.wmf"/><Relationship Id="rId42" Type="http://schemas.openxmlformats.org/officeDocument/2006/relationships/image" Target="media/image24.png"/><Relationship Id="rId63" Type="http://schemas.openxmlformats.org/officeDocument/2006/relationships/image" Target="media/image38.png"/><Relationship Id="rId84" Type="http://schemas.openxmlformats.org/officeDocument/2006/relationships/image" Target="media/image57.png"/><Relationship Id="rId138" Type="http://schemas.openxmlformats.org/officeDocument/2006/relationships/image" Target="media/image93.png"/><Relationship Id="rId159" Type="http://schemas.openxmlformats.org/officeDocument/2006/relationships/hyperlink" Target="https://mathe-sicher-koennen.dzlm.de/erklaervideos?nid=714" TargetMode="External"/><Relationship Id="rId170" Type="http://schemas.microsoft.com/office/2007/relationships/hdphoto" Target="media/hdphoto7.wdp"/><Relationship Id="rId107" Type="http://schemas.openxmlformats.org/officeDocument/2006/relationships/image" Target="media/image69.svg"/><Relationship Id="rId11" Type="http://schemas.openxmlformats.org/officeDocument/2006/relationships/hyperlink" Target="https://www.dzlm.de/vam/msk-rechteckfeld.html" TargetMode="External"/><Relationship Id="rId32" Type="http://schemas.openxmlformats.org/officeDocument/2006/relationships/image" Target="media/image14.wmf"/><Relationship Id="rId53" Type="http://schemas.openxmlformats.org/officeDocument/2006/relationships/image" Target="media/image36.png"/><Relationship Id="rId74" Type="http://schemas.openxmlformats.org/officeDocument/2006/relationships/image" Target="media/image43.png"/><Relationship Id="rId128" Type="http://schemas.openxmlformats.org/officeDocument/2006/relationships/image" Target="media/image84.jpg"/><Relationship Id="rId149" Type="http://schemas.openxmlformats.org/officeDocument/2006/relationships/image" Target="media/image101.wmf"/><Relationship Id="rId5" Type="http://schemas.openxmlformats.org/officeDocument/2006/relationships/webSettings" Target="webSettings.xml"/><Relationship Id="rId95" Type="http://schemas.openxmlformats.org/officeDocument/2006/relationships/image" Target="media/image60.wmf"/><Relationship Id="rId160" Type="http://schemas.openxmlformats.org/officeDocument/2006/relationships/image" Target="media/image109.wmf"/><Relationship Id="rId22" Type="http://schemas.openxmlformats.org/officeDocument/2006/relationships/image" Target="media/image9.png"/><Relationship Id="rId43" Type="http://schemas.openxmlformats.org/officeDocument/2006/relationships/image" Target="media/image25.png"/><Relationship Id="rId64" Type="http://schemas.openxmlformats.org/officeDocument/2006/relationships/image" Target="media/image40.png"/><Relationship Id="rId118" Type="http://schemas.openxmlformats.org/officeDocument/2006/relationships/image" Target="media/image85.wmf"/><Relationship Id="rId139" Type="http://schemas.openxmlformats.org/officeDocument/2006/relationships/image" Target="media/image94.jpeg"/><Relationship Id="rId85" Type="http://schemas.openxmlformats.org/officeDocument/2006/relationships/image" Target="media/image52.jpeg"/><Relationship Id="rId150" Type="http://schemas.openxmlformats.org/officeDocument/2006/relationships/image" Target="media/image102.wmf"/><Relationship Id="rId171" Type="http://schemas.openxmlformats.org/officeDocument/2006/relationships/image" Target="media/image118.png"/><Relationship Id="rId12" Type="http://schemas.openxmlformats.org/officeDocument/2006/relationships/header" Target="header1.xml"/><Relationship Id="rId33" Type="http://schemas.openxmlformats.org/officeDocument/2006/relationships/image" Target="media/image15.wmf"/><Relationship Id="rId108" Type="http://schemas.openxmlformats.org/officeDocument/2006/relationships/image" Target="media/image76.png"/><Relationship Id="rId129" Type="http://schemas.openxmlformats.org/officeDocument/2006/relationships/image" Target="media/image85.jpg"/><Relationship Id="rId54" Type="http://schemas.openxmlformats.org/officeDocument/2006/relationships/image" Target="media/image34.png"/><Relationship Id="rId70" Type="http://schemas.microsoft.com/office/2007/relationships/hdphoto" Target="media/hdphoto3.wdp"/><Relationship Id="rId75" Type="http://schemas.openxmlformats.org/officeDocument/2006/relationships/image" Target="media/image44.jpeg"/><Relationship Id="rId91" Type="http://schemas.openxmlformats.org/officeDocument/2006/relationships/hyperlink" Target="https://mathe-sicher-koennen.dzlm.de/erklaervideos?nid=686" TargetMode="External"/><Relationship Id="rId96" Type="http://schemas.openxmlformats.org/officeDocument/2006/relationships/image" Target="media/image61.wmf"/><Relationship Id="rId140" Type="http://schemas.openxmlformats.org/officeDocument/2006/relationships/image" Target="media/image95.jpeg"/><Relationship Id="rId145" Type="http://schemas.openxmlformats.org/officeDocument/2006/relationships/image" Target="media/image112.jpeg"/><Relationship Id="rId161" Type="http://schemas.openxmlformats.org/officeDocument/2006/relationships/image" Target="media/image110.png"/><Relationship Id="rId166" Type="http://schemas.openxmlformats.org/officeDocument/2006/relationships/image" Target="media/image114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0.png"/><Relationship Id="rId28" Type="http://schemas.openxmlformats.org/officeDocument/2006/relationships/image" Target="media/image10.wmf"/><Relationship Id="rId49" Type="http://schemas.openxmlformats.org/officeDocument/2006/relationships/image" Target="media/image32.jpeg"/><Relationship Id="rId114" Type="http://schemas.openxmlformats.org/officeDocument/2006/relationships/image" Target="media/image81.wmf"/><Relationship Id="rId119" Type="http://schemas.openxmlformats.org/officeDocument/2006/relationships/image" Target="media/image76.wmf"/><Relationship Id="rId44" Type="http://schemas.openxmlformats.org/officeDocument/2006/relationships/image" Target="media/image26.png"/><Relationship Id="rId60" Type="http://schemas.openxmlformats.org/officeDocument/2006/relationships/hyperlink" Target="https://mathe-sicher-koennen.dzlm.de/erklaervideos?nid=712" TargetMode="External"/><Relationship Id="rId65" Type="http://schemas.openxmlformats.org/officeDocument/2006/relationships/image" Target="media/image39.jpeg"/><Relationship Id="rId81" Type="http://schemas.openxmlformats.org/officeDocument/2006/relationships/image" Target="media/image49.png"/><Relationship Id="rId86" Type="http://schemas.openxmlformats.org/officeDocument/2006/relationships/image" Target="media/image53.wmf"/><Relationship Id="rId130" Type="http://schemas.openxmlformats.org/officeDocument/2006/relationships/header" Target="header3.xml"/><Relationship Id="rId135" Type="http://schemas.openxmlformats.org/officeDocument/2006/relationships/image" Target="media/image90.wmf"/><Relationship Id="rId151" Type="http://schemas.openxmlformats.org/officeDocument/2006/relationships/image" Target="media/image103.wmf"/><Relationship Id="rId156" Type="http://schemas.openxmlformats.org/officeDocument/2006/relationships/hyperlink" Target="https://mathe-sicher-koennen.dzlm.de/erklaervideos?nid=714" TargetMode="External"/><Relationship Id="rId172" Type="http://schemas.openxmlformats.org/officeDocument/2006/relationships/image" Target="media/image133.png"/><Relationship Id="rId13" Type="http://schemas.openxmlformats.org/officeDocument/2006/relationships/footer" Target="footer1.xml"/><Relationship Id="rId39" Type="http://schemas.openxmlformats.org/officeDocument/2006/relationships/image" Target="media/image21.png"/><Relationship Id="rId109" Type="http://schemas.openxmlformats.org/officeDocument/2006/relationships/image" Target="media/image71.png"/><Relationship Id="rId34" Type="http://schemas.openxmlformats.org/officeDocument/2006/relationships/image" Target="media/image16.wmf"/><Relationship Id="rId50" Type="http://schemas.openxmlformats.org/officeDocument/2006/relationships/image" Target="media/image30.jpeg"/><Relationship Id="rId55" Type="http://schemas.openxmlformats.org/officeDocument/2006/relationships/image" Target="media/image35.png"/><Relationship Id="rId76" Type="http://schemas.openxmlformats.org/officeDocument/2006/relationships/image" Target="media/image45.jpeg"/><Relationship Id="rId97" Type="http://schemas.openxmlformats.org/officeDocument/2006/relationships/image" Target="media/image62.wmf"/><Relationship Id="rId104" Type="http://schemas.openxmlformats.org/officeDocument/2006/relationships/hyperlink" Target="https://www.dzlm.de/vam/msk-rechteckfeld.html" TargetMode="External"/><Relationship Id="rId120" Type="http://schemas.openxmlformats.org/officeDocument/2006/relationships/image" Target="media/image77.wmf"/><Relationship Id="rId125" Type="http://schemas.openxmlformats.org/officeDocument/2006/relationships/image" Target="media/image81.jpeg"/><Relationship Id="rId141" Type="http://schemas.openxmlformats.org/officeDocument/2006/relationships/image" Target="media/image96.jpeg"/><Relationship Id="rId146" Type="http://schemas.openxmlformats.org/officeDocument/2006/relationships/image" Target="media/image97.jpeg"/><Relationship Id="rId167" Type="http://schemas.openxmlformats.org/officeDocument/2006/relationships/image" Target="media/image115.wmf"/><Relationship Id="rId7" Type="http://schemas.openxmlformats.org/officeDocument/2006/relationships/endnotes" Target="endnotes.xml"/><Relationship Id="rId71" Type="http://schemas.openxmlformats.org/officeDocument/2006/relationships/image" Target="media/image42.png"/><Relationship Id="rId92" Type="http://schemas.openxmlformats.org/officeDocument/2006/relationships/hyperlink" Target="https://mathe-sicher-koennen.dzlm.de/erklaervideos?nid=686" TargetMode="External"/><Relationship Id="rId162" Type="http://schemas.openxmlformats.org/officeDocument/2006/relationships/image" Target="media/image111.png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4" Type="http://schemas.openxmlformats.org/officeDocument/2006/relationships/image" Target="media/image11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66" Type="http://schemas.openxmlformats.org/officeDocument/2006/relationships/image" Target="media/image40.jpeg"/><Relationship Id="rId87" Type="http://schemas.openxmlformats.org/officeDocument/2006/relationships/image" Target="media/image54.wmf"/><Relationship Id="rId110" Type="http://schemas.openxmlformats.org/officeDocument/2006/relationships/image" Target="media/image78.png"/><Relationship Id="rId115" Type="http://schemas.openxmlformats.org/officeDocument/2006/relationships/image" Target="media/image74.wmf"/><Relationship Id="rId131" Type="http://schemas.openxmlformats.org/officeDocument/2006/relationships/image" Target="media/image87.png"/><Relationship Id="rId136" Type="http://schemas.openxmlformats.org/officeDocument/2006/relationships/header" Target="header4.xml"/><Relationship Id="rId157" Type="http://schemas.openxmlformats.org/officeDocument/2006/relationships/image" Target="media/image108.png"/><Relationship Id="rId61" Type="http://schemas.openxmlformats.org/officeDocument/2006/relationships/hyperlink" Target="https://mathe-sicher-koennen.dzlm.de/erklaervideos?nid=713" TargetMode="External"/><Relationship Id="rId82" Type="http://schemas.openxmlformats.org/officeDocument/2006/relationships/image" Target="media/image50.png"/><Relationship Id="rId152" Type="http://schemas.openxmlformats.org/officeDocument/2006/relationships/image" Target="media/image104.wmf"/><Relationship Id="rId173" Type="http://schemas.openxmlformats.org/officeDocument/2006/relationships/image" Target="media/image119.jpeg"/><Relationship Id="rId14" Type="http://schemas.openxmlformats.org/officeDocument/2006/relationships/image" Target="media/image4.png"/><Relationship Id="rId30" Type="http://schemas.openxmlformats.org/officeDocument/2006/relationships/image" Target="media/image12.wmf"/><Relationship Id="rId35" Type="http://schemas.openxmlformats.org/officeDocument/2006/relationships/image" Target="media/image17.wmf"/><Relationship Id="rId56" Type="http://schemas.openxmlformats.org/officeDocument/2006/relationships/image" Target="media/image39.png"/><Relationship Id="rId77" Type="http://schemas.openxmlformats.org/officeDocument/2006/relationships/image" Target="media/image46.jpeg"/><Relationship Id="rId100" Type="http://schemas.openxmlformats.org/officeDocument/2006/relationships/image" Target="media/image65.wmf"/><Relationship Id="rId105" Type="http://schemas.openxmlformats.org/officeDocument/2006/relationships/image" Target="media/image70.png"/><Relationship Id="rId126" Type="http://schemas.openxmlformats.org/officeDocument/2006/relationships/image" Target="media/image82.jpeg"/><Relationship Id="rId147" Type="http://schemas.openxmlformats.org/officeDocument/2006/relationships/image" Target="media/image98.jpeg"/><Relationship Id="rId168" Type="http://schemas.openxmlformats.org/officeDocument/2006/relationships/image" Target="media/image116.wmf"/><Relationship Id="rId8" Type="http://schemas.openxmlformats.org/officeDocument/2006/relationships/image" Target="media/image1.png"/><Relationship Id="rId51" Type="http://schemas.openxmlformats.org/officeDocument/2006/relationships/image" Target="media/image32.png"/><Relationship Id="rId72" Type="http://schemas.microsoft.com/office/2007/relationships/hdphoto" Target="media/hdphoto4.wdp"/><Relationship Id="rId93" Type="http://schemas.openxmlformats.org/officeDocument/2006/relationships/image" Target="media/image58.png"/><Relationship Id="rId98" Type="http://schemas.openxmlformats.org/officeDocument/2006/relationships/image" Target="media/image63.wmf"/><Relationship Id="rId121" Type="http://schemas.openxmlformats.org/officeDocument/2006/relationships/image" Target="media/image88.wmf"/><Relationship Id="rId142" Type="http://schemas.openxmlformats.org/officeDocument/2006/relationships/image" Target="media/image109.png"/><Relationship Id="rId163" Type="http://schemas.openxmlformats.org/officeDocument/2006/relationships/image" Target="media/image112.png"/><Relationship Id="rId3" Type="http://schemas.openxmlformats.org/officeDocument/2006/relationships/styles" Target="styles.xml"/><Relationship Id="rId25" Type="http://schemas.openxmlformats.org/officeDocument/2006/relationships/image" Target="media/image7.jpeg"/><Relationship Id="rId46" Type="http://schemas.openxmlformats.org/officeDocument/2006/relationships/image" Target="media/image28.png"/><Relationship Id="rId67" Type="http://schemas.openxmlformats.org/officeDocument/2006/relationships/image" Target="media/image41.png"/><Relationship Id="rId116" Type="http://schemas.openxmlformats.org/officeDocument/2006/relationships/image" Target="media/image83.wmf"/><Relationship Id="rId137" Type="http://schemas.openxmlformats.org/officeDocument/2006/relationships/image" Target="media/image92.png"/><Relationship Id="rId158" Type="http://schemas.openxmlformats.org/officeDocument/2006/relationships/hyperlink" Target="https://mathe-sicher-koennen.dzlm.de/erklaervideos?nid=714" TargetMode="External"/><Relationship Id="rId41" Type="http://schemas.openxmlformats.org/officeDocument/2006/relationships/image" Target="media/image23.png"/><Relationship Id="rId62" Type="http://schemas.openxmlformats.org/officeDocument/2006/relationships/hyperlink" Target="https://mathe-sicher-koennen.dzlm.de/erklaervideos?nid=713" TargetMode="External"/><Relationship Id="rId83" Type="http://schemas.openxmlformats.org/officeDocument/2006/relationships/image" Target="media/image51.png"/><Relationship Id="rId88" Type="http://schemas.openxmlformats.org/officeDocument/2006/relationships/image" Target="media/image55.wmf"/><Relationship Id="rId111" Type="http://schemas.openxmlformats.org/officeDocument/2006/relationships/image" Target="media/image72.png"/><Relationship Id="rId132" Type="http://schemas.openxmlformats.org/officeDocument/2006/relationships/image" Target="media/image88.png"/><Relationship Id="rId153" Type="http://schemas.openxmlformats.org/officeDocument/2006/relationships/image" Target="media/image105.png"/><Relationship Id="rId174" Type="http://schemas.openxmlformats.org/officeDocument/2006/relationships/header" Target="header5.xml"/><Relationship Id="rId15" Type="http://schemas.openxmlformats.org/officeDocument/2006/relationships/image" Target="media/image5.png"/><Relationship Id="rId36" Type="http://schemas.openxmlformats.org/officeDocument/2006/relationships/header" Target="header2.xml"/><Relationship Id="rId57" Type="http://schemas.openxmlformats.org/officeDocument/2006/relationships/hyperlink" Target="https://mathe-sicher-koennen.dzlm.de/erklaervideos?nid=713" TargetMode="External"/><Relationship Id="rId106" Type="http://schemas.openxmlformats.org/officeDocument/2006/relationships/image" Target="media/image68.png"/><Relationship Id="rId127" Type="http://schemas.openxmlformats.org/officeDocument/2006/relationships/image" Target="media/image83.jpeg"/><Relationship Id="rId10" Type="http://schemas.openxmlformats.org/officeDocument/2006/relationships/image" Target="media/image3.png"/><Relationship Id="rId31" Type="http://schemas.openxmlformats.org/officeDocument/2006/relationships/image" Target="media/image13.wmf"/><Relationship Id="rId52" Type="http://schemas.openxmlformats.org/officeDocument/2006/relationships/image" Target="media/image33.png"/><Relationship Id="rId73" Type="http://schemas.microsoft.com/office/2007/relationships/hdphoto" Target="media/hdphoto5.wdp"/><Relationship Id="rId78" Type="http://schemas.openxmlformats.org/officeDocument/2006/relationships/image" Target="media/image47.jpeg"/><Relationship Id="rId94" Type="http://schemas.openxmlformats.org/officeDocument/2006/relationships/image" Target="media/image59.wmf"/><Relationship Id="rId99" Type="http://schemas.openxmlformats.org/officeDocument/2006/relationships/image" Target="media/image64.wmf"/><Relationship Id="rId101" Type="http://schemas.openxmlformats.org/officeDocument/2006/relationships/image" Target="media/image66.wmf"/><Relationship Id="rId122" Type="http://schemas.openxmlformats.org/officeDocument/2006/relationships/image" Target="media/image79.png"/><Relationship Id="rId143" Type="http://schemas.openxmlformats.org/officeDocument/2006/relationships/image" Target="media/image110.jpeg"/><Relationship Id="rId148" Type="http://schemas.openxmlformats.org/officeDocument/2006/relationships/image" Target="media/image99.jpeg"/><Relationship Id="rId164" Type="http://schemas.openxmlformats.org/officeDocument/2006/relationships/image" Target="media/image113.wmf"/><Relationship Id="rId169" Type="http://schemas.openxmlformats.org/officeDocument/2006/relationships/image" Target="media/image11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8.wmf"/><Relationship Id="rId47" Type="http://schemas.openxmlformats.org/officeDocument/2006/relationships/image" Target="media/image29.jpg"/><Relationship Id="rId68" Type="http://schemas.microsoft.com/office/2007/relationships/hdphoto" Target="media/hdphoto1.wdp"/><Relationship Id="rId89" Type="http://schemas.openxmlformats.org/officeDocument/2006/relationships/image" Target="media/image56.wmf"/><Relationship Id="rId112" Type="http://schemas.openxmlformats.org/officeDocument/2006/relationships/image" Target="media/image80.png"/><Relationship Id="rId133" Type="http://schemas.openxmlformats.org/officeDocument/2006/relationships/image" Target="media/image89.wmf"/><Relationship Id="rId154" Type="http://schemas.openxmlformats.org/officeDocument/2006/relationships/image" Target="media/image106.png"/><Relationship Id="rId175" Type="http://schemas.openxmlformats.org/officeDocument/2006/relationships/fontTable" Target="fontTable.xml"/><Relationship Id="rId16" Type="http://schemas.openxmlformats.org/officeDocument/2006/relationships/image" Target="media/image6.png"/><Relationship Id="rId37" Type="http://schemas.openxmlformats.org/officeDocument/2006/relationships/image" Target="media/image19.png"/><Relationship Id="rId58" Type="http://schemas.openxmlformats.org/officeDocument/2006/relationships/hyperlink" Target="https://mathe-sicher-koennen.dzlm.de/erklaervideos?nid=711" TargetMode="External"/><Relationship Id="rId79" Type="http://schemas.openxmlformats.org/officeDocument/2006/relationships/image" Target="media/image48.png"/><Relationship Id="rId102" Type="http://schemas.openxmlformats.org/officeDocument/2006/relationships/hyperlink" Target="https://www.dzlm.de/vam/msk-rechteckfeld.html" TargetMode="External"/><Relationship Id="rId123" Type="http://schemas.microsoft.com/office/2007/relationships/hdphoto" Target="media/hdphoto6.wdp"/><Relationship Id="rId144" Type="http://schemas.openxmlformats.org/officeDocument/2006/relationships/image" Target="media/image111.jpeg"/><Relationship Id="rId90" Type="http://schemas.openxmlformats.org/officeDocument/2006/relationships/hyperlink" Target="https://mathe-sicher-koennen.dzlm.de/erklaervideos?nid=686" TargetMode="External"/><Relationship Id="rId165" Type="http://schemas.openxmlformats.org/officeDocument/2006/relationships/image" Target="media/image127.wmf"/><Relationship Id="rId27" Type="http://schemas.openxmlformats.org/officeDocument/2006/relationships/image" Target="media/image9.wmf"/><Relationship Id="rId48" Type="http://schemas.openxmlformats.org/officeDocument/2006/relationships/image" Target="media/image31.png"/><Relationship Id="rId69" Type="http://schemas.microsoft.com/office/2007/relationships/hdphoto" Target="media/hdphoto2.wdp"/><Relationship Id="rId113" Type="http://schemas.openxmlformats.org/officeDocument/2006/relationships/image" Target="media/image73.wmf"/><Relationship Id="rId134" Type="http://schemas.openxmlformats.org/officeDocument/2006/relationships/image" Target="media/image100.wmf"/><Relationship Id="rId80" Type="http://schemas.openxmlformats.org/officeDocument/2006/relationships/image" Target="media/image53.png"/><Relationship Id="rId155" Type="http://schemas.openxmlformats.org/officeDocument/2006/relationships/image" Target="media/image107.wmf"/><Relationship Id="rId176" Type="http://schemas.openxmlformats.org/officeDocument/2006/relationships/theme" Target="theme/theme1.xml"/><Relationship Id="rId38" Type="http://schemas.openxmlformats.org/officeDocument/2006/relationships/image" Target="media/image20.png"/><Relationship Id="rId59" Type="http://schemas.openxmlformats.org/officeDocument/2006/relationships/image" Target="media/image37.png"/><Relationship Id="rId103" Type="http://schemas.openxmlformats.org/officeDocument/2006/relationships/image" Target="media/image67.png"/><Relationship Id="rId124" Type="http://schemas.openxmlformats.org/officeDocument/2006/relationships/image" Target="media/image80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86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9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MSK_Baustein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B681D8-EDA3-3E40-939A-0B982B477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Office-Vorlagen\MSK_Baustein.dotx</Template>
  <TotalTime>0</TotalTime>
  <Pages>20</Pages>
  <Words>3943</Words>
  <Characters>24843</Characters>
  <Application>Microsoft Office Word</Application>
  <DocSecurity>0</DocSecurity>
  <Lines>207</Lines>
  <Paragraphs>57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Susanne Prediger</cp:lastModifiedBy>
  <cp:revision>8</cp:revision>
  <cp:lastPrinted>2024-11-07T19:57:00Z</cp:lastPrinted>
  <dcterms:created xsi:type="dcterms:W3CDTF">2026-02-04T21:58:00Z</dcterms:created>
  <dcterms:modified xsi:type="dcterms:W3CDTF">2026-02-04T22:03:00Z</dcterms:modified>
</cp:coreProperties>
</file>