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97CA06" w14:textId="11177CE5" w:rsidR="00E0758C" w:rsidRPr="00E0758C" w:rsidRDefault="00E0758C" w:rsidP="00441287">
      <w:pPr>
        <w:rPr>
          <w:lang w:eastAsia="de-DE"/>
        </w:rPr>
      </w:pPr>
      <w:bookmarkStart w:id="0" w:name="_Hlk116917551"/>
    </w:p>
    <w:p w14:paraId="152E4F6E" w14:textId="77777777" w:rsidR="00E0758C" w:rsidRPr="00E0758C" w:rsidRDefault="00E0758C" w:rsidP="00F636FC">
      <w:pPr>
        <w:spacing w:after="120" w:line="240" w:lineRule="auto"/>
        <w:rPr>
          <w:b/>
          <w:color w:val="000000"/>
          <w:sz w:val="72"/>
          <w:szCs w:val="72"/>
          <w:lang w:eastAsia="de-DE"/>
        </w:rPr>
      </w:pPr>
      <w:r w:rsidRPr="00E0758C">
        <w:rPr>
          <w:b/>
          <w:noProof/>
          <w:color w:val="000000"/>
          <w:sz w:val="21"/>
          <w:szCs w:val="21"/>
          <w:lang w:eastAsia="de-DE"/>
        </w:rPr>
        <w:drawing>
          <wp:anchor distT="0" distB="0" distL="114300" distR="114300" simplePos="0" relativeHeight="252314624" behindDoc="1" locked="0" layoutInCell="1" allowOverlap="1" wp14:anchorId="576F0B9C" wp14:editId="576E1132">
            <wp:simplePos x="0" y="0"/>
            <wp:positionH relativeFrom="margin">
              <wp:posOffset>4245899</wp:posOffset>
            </wp:positionH>
            <wp:positionV relativeFrom="page">
              <wp:posOffset>1179484</wp:posOffset>
            </wp:positionV>
            <wp:extent cx="854888" cy="850165"/>
            <wp:effectExtent l="0" t="0" r="2540" b="0"/>
            <wp:wrapTight wrapText="bothSides">
              <wp:wrapPolygon edited="0">
                <wp:start x="8666" y="0"/>
                <wp:lineTo x="5777" y="1453"/>
                <wp:lineTo x="963" y="6296"/>
                <wp:lineTo x="963" y="9202"/>
                <wp:lineTo x="2407" y="15498"/>
                <wp:lineTo x="2889" y="16466"/>
                <wp:lineTo x="7703" y="18888"/>
                <wp:lineTo x="9147" y="19857"/>
                <wp:lineTo x="12517" y="19857"/>
                <wp:lineTo x="13480" y="18888"/>
                <wp:lineTo x="19738" y="15982"/>
                <wp:lineTo x="21183" y="12592"/>
                <wp:lineTo x="21183" y="1937"/>
                <wp:lineTo x="17331" y="0"/>
                <wp:lineTo x="8666" y="0"/>
              </wp:wrapPolygon>
            </wp:wrapTight>
            <wp:docPr id="100" name="Grafi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MSK-kurz.png"/>
                    <pic:cNvPicPr/>
                  </pic:nvPicPr>
                  <pic:blipFill rotWithShape="1">
                    <a:blip r:embed="rId8" cstate="print">
                      <a:extLst>
                        <a:ext uri="{28A0092B-C50C-407E-A947-70E740481C1C}">
                          <a14:useLocalDpi xmlns:a14="http://schemas.microsoft.com/office/drawing/2010/main" val="0"/>
                        </a:ext>
                      </a:extLst>
                    </a:blip>
                    <a:srcRect l="75012" t="1" b="-15148"/>
                    <a:stretch/>
                  </pic:blipFill>
                  <pic:spPr bwMode="auto">
                    <a:xfrm>
                      <a:off x="0" y="0"/>
                      <a:ext cx="854888" cy="850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0758C">
        <w:rPr>
          <w:b/>
          <w:color w:val="000000"/>
          <w:sz w:val="72"/>
          <w:szCs w:val="72"/>
          <w:lang w:eastAsia="de-DE"/>
        </w:rPr>
        <w:t>Mathe sicher können</w:t>
      </w:r>
      <w:r w:rsidRPr="00E0758C">
        <w:rPr>
          <w:b/>
          <w:color w:val="000000"/>
          <w:sz w:val="72"/>
          <w:szCs w:val="72"/>
          <w:lang w:eastAsia="de-DE"/>
        </w:rPr>
        <w:br/>
      </w:r>
      <w:r w:rsidRPr="00E0758C">
        <w:rPr>
          <w:b/>
          <w:color w:val="000000"/>
          <w:sz w:val="48"/>
          <w:szCs w:val="48"/>
          <w:lang w:eastAsia="de-DE"/>
        </w:rPr>
        <w:t>Diagnose- und Fördermaterial</w:t>
      </w:r>
    </w:p>
    <w:p w14:paraId="2CA9DD31" w14:textId="77777777" w:rsidR="00E0758C" w:rsidRDefault="00E0758C" w:rsidP="00E0758C">
      <w:pPr>
        <w:spacing w:after="120" w:line="240" w:lineRule="auto"/>
        <w:rPr>
          <w:b/>
          <w:color w:val="327A86" w:themeColor="text2"/>
          <w:sz w:val="56"/>
          <w:szCs w:val="56"/>
          <w:lang w:eastAsia="de-DE"/>
        </w:rPr>
      </w:pPr>
    </w:p>
    <w:p w14:paraId="409FC80A" w14:textId="77777777" w:rsidR="00F544AC" w:rsidRDefault="00F544AC" w:rsidP="00E0758C">
      <w:pPr>
        <w:tabs>
          <w:tab w:val="left" w:pos="8020"/>
        </w:tabs>
        <w:spacing w:after="120" w:line="240" w:lineRule="auto"/>
        <w:rPr>
          <w:b/>
          <w:color w:val="327A86" w:themeColor="text2"/>
          <w:sz w:val="56"/>
          <w:szCs w:val="56"/>
          <w:lang w:eastAsia="de-DE"/>
        </w:rPr>
      </w:pPr>
    </w:p>
    <w:p w14:paraId="0B977D6A" w14:textId="321C8D8D" w:rsidR="00E0758C" w:rsidRPr="00421B9F" w:rsidRDefault="00E0758C" w:rsidP="00A43E83">
      <w:pPr>
        <w:tabs>
          <w:tab w:val="left" w:pos="8020"/>
        </w:tabs>
        <w:spacing w:after="120" w:line="240" w:lineRule="auto"/>
        <w:ind w:left="142" w:right="-286" w:hanging="142"/>
        <w:rPr>
          <w:b/>
          <w:color w:val="327A86" w:themeColor="text2"/>
          <w:sz w:val="48"/>
          <w:szCs w:val="48"/>
          <w:lang w:eastAsia="de-DE"/>
        </w:rPr>
      </w:pPr>
      <w:r w:rsidRPr="00421B9F">
        <w:rPr>
          <w:b/>
          <w:color w:val="327A86" w:themeColor="text2"/>
          <w:sz w:val="48"/>
          <w:szCs w:val="48"/>
          <w:lang w:eastAsia="de-DE"/>
        </w:rPr>
        <w:t>N</w:t>
      </w:r>
      <w:r w:rsidR="00126695" w:rsidRPr="00421B9F">
        <w:rPr>
          <w:b/>
          <w:color w:val="327A86" w:themeColor="text2"/>
          <w:sz w:val="48"/>
          <w:szCs w:val="48"/>
          <w:lang w:eastAsia="de-DE"/>
        </w:rPr>
        <w:t>5</w:t>
      </w:r>
      <w:r w:rsidRPr="00421B9F">
        <w:rPr>
          <w:b/>
          <w:color w:val="327A86" w:themeColor="text2"/>
          <w:sz w:val="48"/>
          <w:szCs w:val="48"/>
          <w:lang w:eastAsia="de-DE"/>
        </w:rPr>
        <w:t xml:space="preserve"> </w:t>
      </w:r>
      <w:r w:rsidR="005A52F2">
        <w:rPr>
          <w:b/>
          <w:color w:val="327A86" w:themeColor="text2"/>
          <w:sz w:val="48"/>
          <w:szCs w:val="48"/>
          <w:lang w:eastAsia="de-DE"/>
        </w:rPr>
        <w:t xml:space="preserve">Verständig </w:t>
      </w:r>
      <w:r w:rsidR="00296E6F">
        <w:rPr>
          <w:b/>
          <w:color w:val="327A86" w:themeColor="text2"/>
          <w:sz w:val="48"/>
          <w:szCs w:val="48"/>
          <w:lang w:eastAsia="de-DE"/>
        </w:rPr>
        <w:t>A</w:t>
      </w:r>
      <w:r w:rsidR="00126695" w:rsidRPr="00421B9F">
        <w:rPr>
          <w:b/>
          <w:color w:val="327A86" w:themeColor="text2"/>
          <w:sz w:val="48"/>
          <w:szCs w:val="48"/>
          <w:lang w:eastAsia="de-DE"/>
        </w:rPr>
        <w:t xml:space="preserve">ddieren &amp; </w:t>
      </w:r>
      <w:r w:rsidR="00296E6F">
        <w:rPr>
          <w:b/>
          <w:color w:val="327A86" w:themeColor="text2"/>
          <w:sz w:val="48"/>
          <w:szCs w:val="48"/>
          <w:lang w:eastAsia="de-DE"/>
        </w:rPr>
        <w:t>S</w:t>
      </w:r>
      <w:r w:rsidR="00126695" w:rsidRPr="00421B9F">
        <w:rPr>
          <w:b/>
          <w:color w:val="327A86" w:themeColor="text2"/>
          <w:sz w:val="48"/>
          <w:szCs w:val="48"/>
          <w:lang w:eastAsia="de-DE"/>
        </w:rPr>
        <w:t>ubtrahieren</w:t>
      </w:r>
    </w:p>
    <w:p w14:paraId="4DB31277" w14:textId="77777777" w:rsidR="00E0758C" w:rsidRPr="00E0758C" w:rsidRDefault="00E0758C" w:rsidP="00E0758C">
      <w:pPr>
        <w:rPr>
          <w:lang w:eastAsia="de-DE"/>
        </w:rPr>
      </w:pPr>
    </w:p>
    <w:p w14:paraId="69D83997" w14:textId="77777777" w:rsidR="00E0758C" w:rsidRPr="00E0758C" w:rsidRDefault="00E0758C" w:rsidP="00E0758C">
      <w:pPr>
        <w:rPr>
          <w:lang w:eastAsia="de-DE"/>
        </w:rPr>
      </w:pPr>
    </w:p>
    <w:tbl>
      <w:tblPr>
        <w:tblStyle w:val="EinfacheTabelle41"/>
        <w:tblW w:w="9071" w:type="dxa"/>
        <w:jc w:val="center"/>
        <w:tblCellMar>
          <w:left w:w="0" w:type="dxa"/>
          <w:bottom w:w="170" w:type="dxa"/>
          <w:right w:w="0" w:type="dxa"/>
        </w:tblCellMar>
        <w:tblLook w:val="0600" w:firstRow="0" w:lastRow="0" w:firstColumn="0" w:lastColumn="0" w:noHBand="1" w:noVBand="1"/>
      </w:tblPr>
      <w:tblGrid>
        <w:gridCol w:w="1870"/>
        <w:gridCol w:w="3670"/>
        <w:gridCol w:w="3531"/>
      </w:tblGrid>
      <w:tr w:rsidR="00E0758C" w:rsidRPr="00E0758C" w14:paraId="7B79D703" w14:textId="77777777" w:rsidTr="007A1C42">
        <w:trPr>
          <w:cantSplit/>
          <w:trHeight w:val="838"/>
          <w:jc w:val="center"/>
        </w:trPr>
        <w:tc>
          <w:tcPr>
            <w:tcW w:w="1870" w:type="dxa"/>
          </w:tcPr>
          <w:p w14:paraId="35EEF8B5" w14:textId="77777777" w:rsidR="00E0758C" w:rsidRDefault="00E0758C" w:rsidP="00E07631">
            <w:pPr>
              <w:rPr>
                <w:rFonts w:eastAsiaTheme="minorHAnsi"/>
                <w:lang w:eastAsia="en-US"/>
              </w:rPr>
            </w:pPr>
          </w:p>
          <w:p w14:paraId="2726584F" w14:textId="77777777" w:rsidR="00BF6C2E" w:rsidRPr="00E0758C" w:rsidRDefault="00BF6C2E" w:rsidP="00E07631">
            <w:pPr>
              <w:rPr>
                <w:rFonts w:eastAsiaTheme="minorHAnsi"/>
                <w:lang w:eastAsia="en-US"/>
              </w:rPr>
            </w:pPr>
          </w:p>
        </w:tc>
        <w:tc>
          <w:tcPr>
            <w:tcW w:w="3670" w:type="dxa"/>
          </w:tcPr>
          <w:p w14:paraId="05168B3F" w14:textId="77777777" w:rsidR="00E0758C" w:rsidRPr="00E0758C" w:rsidRDefault="00E0758C" w:rsidP="00E0758C">
            <w:pPr>
              <w:spacing w:line="240" w:lineRule="atLeast"/>
              <w:rPr>
                <w:rFonts w:asciiTheme="minorHAnsi" w:eastAsiaTheme="minorHAnsi" w:hAnsiTheme="minorHAnsi" w:cstheme="minorBidi"/>
                <w:b/>
                <w:color w:val="327A86" w:themeColor="text2"/>
                <w:lang w:eastAsia="en-US"/>
              </w:rPr>
            </w:pPr>
            <w:r w:rsidRPr="00E0758C">
              <w:rPr>
                <w:b/>
                <w:noProof/>
                <w:color w:val="327A86" w:themeColor="text2"/>
              </w:rPr>
              <w:drawing>
                <wp:inline distT="0" distB="0" distL="0" distR="0" wp14:anchorId="2F6D7A2B" wp14:editId="096088D5">
                  <wp:extent cx="2330833" cy="1165416"/>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con-MSK-N1- Stellenwerte verstehen.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0833" cy="1165416"/>
                          </a:xfrm>
                          <a:prstGeom prst="rect">
                            <a:avLst/>
                          </a:prstGeom>
                          <a:noFill/>
                        </pic:spPr>
                      </pic:pic>
                    </a:graphicData>
                  </a:graphic>
                </wp:inline>
              </w:drawing>
            </w:r>
          </w:p>
          <w:p w14:paraId="4CE89A5F" w14:textId="77777777" w:rsidR="00E0758C" w:rsidRPr="00E0758C" w:rsidRDefault="00E0758C" w:rsidP="00E0758C">
            <w:pPr>
              <w:spacing w:line="240" w:lineRule="atLeast"/>
              <w:rPr>
                <w:rFonts w:asciiTheme="minorHAnsi" w:eastAsiaTheme="minorHAnsi" w:hAnsiTheme="minorHAnsi" w:cstheme="minorBidi"/>
                <w:b/>
                <w:color w:val="327A86" w:themeColor="text2"/>
                <w:lang w:eastAsia="en-US"/>
              </w:rPr>
            </w:pPr>
          </w:p>
        </w:tc>
        <w:tc>
          <w:tcPr>
            <w:tcW w:w="3531" w:type="dxa"/>
          </w:tcPr>
          <w:p w14:paraId="127707FB" w14:textId="77777777" w:rsidR="00E0758C" w:rsidRPr="00E0758C" w:rsidRDefault="00E0758C" w:rsidP="00E0758C">
            <w:pPr>
              <w:rPr>
                <w:rFonts w:asciiTheme="minorHAnsi" w:eastAsiaTheme="minorHAnsi" w:hAnsiTheme="minorHAnsi" w:cstheme="minorBidi"/>
                <w:b/>
                <w:color w:val="327A86" w:themeColor="text2"/>
                <w:lang w:eastAsia="en-US"/>
              </w:rPr>
            </w:pPr>
          </w:p>
        </w:tc>
      </w:tr>
      <w:tr w:rsidR="00E0758C" w:rsidRPr="00E0758C" w14:paraId="7CDD79CA" w14:textId="77777777" w:rsidTr="007A1C42">
        <w:trPr>
          <w:cantSplit/>
          <w:trHeight w:val="68"/>
          <w:jc w:val="center"/>
        </w:trPr>
        <w:tc>
          <w:tcPr>
            <w:tcW w:w="1870" w:type="dxa"/>
          </w:tcPr>
          <w:p w14:paraId="1F478C3C" w14:textId="77777777" w:rsidR="00BF6C2E" w:rsidRDefault="00BF6C2E" w:rsidP="00644F56">
            <w:pPr>
              <w:pStyle w:val="berschrift1"/>
              <w:rPr>
                <w:color w:val="327A86" w:themeColor="text2"/>
              </w:rPr>
            </w:pPr>
          </w:p>
          <w:p w14:paraId="0C3A7C17" w14:textId="71F3566D" w:rsidR="00E0758C" w:rsidRPr="00E0758C" w:rsidRDefault="00E0758C" w:rsidP="00644F56">
            <w:pPr>
              <w:pStyle w:val="berschrift1"/>
              <w:rPr>
                <w:lang w:eastAsia="en-US"/>
              </w:rPr>
            </w:pPr>
            <w:r w:rsidRPr="00644F56">
              <w:rPr>
                <w:color w:val="327A86" w:themeColor="text2"/>
              </w:rPr>
              <w:t>Inhalt</w:t>
            </w:r>
          </w:p>
        </w:tc>
        <w:tc>
          <w:tcPr>
            <w:tcW w:w="3670" w:type="dxa"/>
          </w:tcPr>
          <w:p w14:paraId="3AB72458" w14:textId="3D9FEAF5" w:rsidR="00E0758C" w:rsidRPr="00E0758C" w:rsidRDefault="00E0758C" w:rsidP="00E0758C">
            <w:pPr>
              <w:rPr>
                <w:rFonts w:asciiTheme="minorHAnsi" w:eastAsiaTheme="minorHAnsi" w:hAnsiTheme="minorHAnsi" w:cstheme="minorBidi"/>
                <w:b/>
                <w:color w:val="327A86" w:themeColor="text2"/>
                <w:lang w:eastAsia="en-US"/>
              </w:rPr>
            </w:pPr>
          </w:p>
        </w:tc>
        <w:tc>
          <w:tcPr>
            <w:tcW w:w="3531" w:type="dxa"/>
          </w:tcPr>
          <w:p w14:paraId="1EFA2155" w14:textId="77777777" w:rsidR="00E0758C" w:rsidRPr="00E0758C" w:rsidRDefault="00E0758C" w:rsidP="00E0758C">
            <w:pPr>
              <w:rPr>
                <w:rFonts w:asciiTheme="minorHAnsi" w:eastAsiaTheme="minorHAnsi" w:hAnsiTheme="minorHAnsi" w:cstheme="minorBidi"/>
                <w:b/>
                <w:color w:val="327A86" w:themeColor="text2"/>
                <w:lang w:eastAsia="en-US"/>
              </w:rPr>
            </w:pPr>
          </w:p>
        </w:tc>
      </w:tr>
      <w:tr w:rsidR="005D36A4" w:rsidRPr="00E0758C" w14:paraId="2B4CD08E" w14:textId="77777777" w:rsidTr="007E60F8">
        <w:trPr>
          <w:cantSplit/>
          <w:trHeight w:val="68"/>
          <w:jc w:val="center"/>
        </w:trPr>
        <w:tc>
          <w:tcPr>
            <w:tcW w:w="1870" w:type="dxa"/>
          </w:tcPr>
          <w:p w14:paraId="1D774D8B" w14:textId="77777777" w:rsidR="005D36A4" w:rsidRPr="00E0758C" w:rsidRDefault="005D36A4" w:rsidP="00E84CEA">
            <w:pPr>
              <w:pStyle w:val="Nummerierung"/>
              <w:spacing w:line="276" w:lineRule="auto"/>
              <w:rPr>
                <w:rFonts w:eastAsiaTheme="minorHAnsi"/>
                <w:lang w:eastAsia="en-US"/>
              </w:rPr>
            </w:pPr>
            <w:r w:rsidRPr="00E0758C">
              <w:rPr>
                <w:rFonts w:eastAsiaTheme="minorHAnsi"/>
                <w:lang w:eastAsia="en-US"/>
              </w:rPr>
              <w:t>Baustein N</w:t>
            </w:r>
            <w:r>
              <w:rPr>
                <w:rFonts w:eastAsiaTheme="minorHAnsi"/>
                <w:lang w:eastAsia="en-US"/>
              </w:rPr>
              <w:t>5</w:t>
            </w:r>
            <w:r w:rsidRPr="00E0758C">
              <w:rPr>
                <w:rFonts w:eastAsiaTheme="minorHAnsi"/>
                <w:lang w:eastAsia="en-US"/>
              </w:rPr>
              <w:t xml:space="preserve">A </w:t>
            </w:r>
          </w:p>
          <w:p w14:paraId="7BBB1268" w14:textId="77777777" w:rsidR="005D36A4" w:rsidRPr="00644F56" w:rsidRDefault="005D36A4" w:rsidP="00E84CEA">
            <w:pPr>
              <w:pStyle w:val="berschrift1"/>
              <w:spacing w:line="276" w:lineRule="auto"/>
              <w:rPr>
                <w:color w:val="327A86" w:themeColor="text2"/>
              </w:rPr>
            </w:pPr>
          </w:p>
        </w:tc>
        <w:tc>
          <w:tcPr>
            <w:tcW w:w="7201" w:type="dxa"/>
            <w:gridSpan w:val="2"/>
          </w:tcPr>
          <w:p w14:paraId="729D3284" w14:textId="0C9D9E3C" w:rsidR="005D36A4" w:rsidRDefault="005D36A4" w:rsidP="00E84CEA">
            <w:pPr>
              <w:spacing w:line="276" w:lineRule="auto"/>
              <w:rPr>
                <w:rFonts w:eastAsiaTheme="minorHAnsi"/>
                <w:b/>
                <w:bCs/>
                <w:color w:val="000000" w:themeColor="text1"/>
                <w:lang w:eastAsia="en-US"/>
              </w:rPr>
            </w:pPr>
            <w:r w:rsidRPr="005D36A4">
              <w:rPr>
                <w:rFonts w:eastAsiaTheme="minorHAnsi"/>
                <w:b/>
                <w:bCs/>
                <w:color w:val="000000" w:themeColor="text1"/>
                <w:lang w:eastAsia="en-US"/>
              </w:rPr>
              <w:t>Ich kann sicher addieren und subtrahieren und meine Rechenwege erklären</w:t>
            </w:r>
          </w:p>
          <w:p w14:paraId="13A7EB44" w14:textId="77777777" w:rsidR="005D36A4" w:rsidRDefault="005D36A4" w:rsidP="00E84CEA">
            <w:pPr>
              <w:spacing w:line="276" w:lineRule="auto"/>
              <w:rPr>
                <w:rFonts w:eastAsiaTheme="minorHAnsi"/>
                <w:color w:val="70BCC9" w:themeColor="text2" w:themeTint="99"/>
                <w:lang w:eastAsia="en-US"/>
              </w:rPr>
            </w:pPr>
            <w:r>
              <w:rPr>
                <w:rFonts w:eastAsiaTheme="minorHAnsi"/>
                <w:color w:val="70BCC9" w:themeColor="text2" w:themeTint="99"/>
                <w:lang w:eastAsia="en-US"/>
              </w:rPr>
              <w:sym w:font="Wingdings" w:char="F06E"/>
            </w:r>
            <w:r>
              <w:rPr>
                <w:rFonts w:eastAsiaTheme="minorHAnsi"/>
                <w:color w:val="70BCC9" w:themeColor="text2" w:themeTint="99"/>
                <w:lang w:eastAsia="en-US"/>
              </w:rPr>
              <w:t xml:space="preserve"> </w:t>
            </w:r>
            <w:r w:rsidRPr="00E0758C">
              <w:rPr>
                <w:rFonts w:eastAsiaTheme="minorHAnsi"/>
                <w:lang w:eastAsia="en-US"/>
              </w:rPr>
              <w:t>Diagnosematerial (1 Seite Standortbestimmung)</w:t>
            </w:r>
          </w:p>
          <w:p w14:paraId="60515593" w14:textId="16876451" w:rsidR="005D36A4" w:rsidRPr="005D36A4" w:rsidRDefault="005D36A4" w:rsidP="00E84CEA">
            <w:pPr>
              <w:pStyle w:val="Nummerierung"/>
              <w:spacing w:line="276" w:lineRule="auto"/>
              <w:rPr>
                <w:b w:val="0"/>
                <w:bCs/>
                <w:color w:val="000000" w:themeColor="text1"/>
              </w:rPr>
            </w:pPr>
            <w:r w:rsidRPr="00751A89">
              <w:rPr>
                <w:rFonts w:eastAsiaTheme="minorHAnsi"/>
                <w:lang w:eastAsia="en-US"/>
              </w:rPr>
              <w:sym w:font="Wingdings" w:char="F06E"/>
            </w:r>
            <w:r w:rsidRPr="00751A89">
              <w:rPr>
                <w:rFonts w:eastAsiaTheme="minorHAnsi"/>
                <w:lang w:eastAsia="en-US"/>
              </w:rPr>
              <w:t xml:space="preserve"> </w:t>
            </w:r>
            <w:r w:rsidRPr="00D7375E">
              <w:rPr>
                <w:b w:val="0"/>
                <w:bCs/>
                <w:color w:val="000000" w:themeColor="text1"/>
              </w:rPr>
              <w:t xml:space="preserve">Fördermaterial in </w:t>
            </w:r>
            <w:r w:rsidR="00A404C9">
              <w:rPr>
                <w:b w:val="0"/>
                <w:bCs/>
                <w:color w:val="000000" w:themeColor="text1"/>
              </w:rPr>
              <w:t xml:space="preserve">einer </w:t>
            </w:r>
            <w:r w:rsidRPr="00D7375E">
              <w:rPr>
                <w:b w:val="0"/>
                <w:bCs/>
                <w:color w:val="000000" w:themeColor="text1"/>
              </w:rPr>
              <w:t xml:space="preserve">Fördereinheit </w:t>
            </w:r>
            <w:r>
              <w:rPr>
                <w:b w:val="0"/>
                <w:bCs/>
                <w:color w:val="000000" w:themeColor="text1"/>
              </w:rPr>
              <w:t>(</w:t>
            </w:r>
            <w:r w:rsidRPr="00D7375E">
              <w:rPr>
                <w:b w:val="0"/>
                <w:bCs/>
                <w:color w:val="000000" w:themeColor="text1"/>
              </w:rPr>
              <w:t>6 Seiten)</w:t>
            </w:r>
          </w:p>
        </w:tc>
      </w:tr>
      <w:tr w:rsidR="007A1C42" w:rsidRPr="00E0758C" w14:paraId="2D56C48A" w14:textId="77777777" w:rsidTr="002E7170">
        <w:trPr>
          <w:cantSplit/>
          <w:trHeight w:val="866"/>
          <w:jc w:val="center"/>
        </w:trPr>
        <w:tc>
          <w:tcPr>
            <w:tcW w:w="1870" w:type="dxa"/>
          </w:tcPr>
          <w:p w14:paraId="7FA0AA86" w14:textId="77777777" w:rsidR="00126695" w:rsidRDefault="00126695" w:rsidP="007A1C42">
            <w:pPr>
              <w:pStyle w:val="Nummerierung"/>
              <w:rPr>
                <w:rFonts w:eastAsiaTheme="minorHAnsi"/>
                <w:lang w:eastAsia="en-US"/>
              </w:rPr>
            </w:pPr>
          </w:p>
          <w:p w14:paraId="1F7434F8" w14:textId="77777777" w:rsidR="003B1034" w:rsidRPr="00E0758C" w:rsidRDefault="003B1034" w:rsidP="007A1C42">
            <w:pPr>
              <w:pStyle w:val="Nummerierung"/>
              <w:rPr>
                <w:rFonts w:eastAsiaTheme="minorHAnsi"/>
                <w:lang w:eastAsia="en-US"/>
              </w:rPr>
            </w:pPr>
          </w:p>
        </w:tc>
        <w:tc>
          <w:tcPr>
            <w:tcW w:w="3670" w:type="dxa"/>
          </w:tcPr>
          <w:p w14:paraId="4820C2EB" w14:textId="77777777" w:rsidR="00BF6C2E" w:rsidRPr="00E0758C" w:rsidRDefault="00BF6C2E" w:rsidP="007A1C42">
            <w:pPr>
              <w:rPr>
                <w:rFonts w:asciiTheme="minorHAnsi" w:eastAsiaTheme="minorHAnsi" w:hAnsiTheme="minorHAnsi" w:cstheme="minorBidi"/>
                <w:lang w:eastAsia="en-US"/>
              </w:rPr>
            </w:pPr>
          </w:p>
        </w:tc>
        <w:tc>
          <w:tcPr>
            <w:tcW w:w="3531" w:type="dxa"/>
          </w:tcPr>
          <w:p w14:paraId="65C04BBA" w14:textId="77777777" w:rsidR="007A1C42" w:rsidRDefault="007A1C42" w:rsidP="007A1C42">
            <w:pPr>
              <w:rPr>
                <w:rFonts w:asciiTheme="minorHAnsi" w:eastAsiaTheme="minorHAnsi" w:hAnsiTheme="minorHAnsi" w:cstheme="minorBidi"/>
                <w:lang w:eastAsia="en-US"/>
              </w:rPr>
            </w:pPr>
          </w:p>
          <w:p w14:paraId="577AC600" w14:textId="77777777" w:rsidR="002A7B5B" w:rsidRDefault="002A7B5B" w:rsidP="007A1C42">
            <w:pPr>
              <w:rPr>
                <w:rFonts w:asciiTheme="minorHAnsi" w:eastAsiaTheme="minorHAnsi" w:hAnsiTheme="minorHAnsi" w:cstheme="minorBidi"/>
                <w:lang w:eastAsia="en-US"/>
              </w:rPr>
            </w:pPr>
          </w:p>
          <w:p w14:paraId="2BE28D62" w14:textId="77777777" w:rsidR="002A7B5B" w:rsidRPr="00E0758C" w:rsidRDefault="002A7B5B" w:rsidP="007A1C42">
            <w:pPr>
              <w:rPr>
                <w:rFonts w:asciiTheme="minorHAnsi" w:eastAsiaTheme="minorHAnsi" w:hAnsiTheme="minorHAnsi" w:cstheme="minorBidi"/>
                <w:lang w:eastAsia="en-US"/>
              </w:rPr>
            </w:pPr>
          </w:p>
        </w:tc>
      </w:tr>
    </w:tbl>
    <w:p w14:paraId="74BEB719" w14:textId="77777777" w:rsidR="00E0758C" w:rsidRDefault="00E0758C" w:rsidP="00E0758C"/>
    <w:p w14:paraId="30E1773C" w14:textId="77777777" w:rsidR="00473A78" w:rsidRPr="00E0758C" w:rsidRDefault="00473A78" w:rsidP="00E0758C"/>
    <w:tbl>
      <w:tblPr>
        <w:tblStyle w:val="EinfacheTabelle41"/>
        <w:tblW w:w="9071" w:type="dxa"/>
        <w:jc w:val="center"/>
        <w:tblCellMar>
          <w:top w:w="57" w:type="dxa"/>
          <w:left w:w="0" w:type="dxa"/>
          <w:right w:w="0" w:type="dxa"/>
        </w:tblCellMar>
        <w:tblLook w:val="0600" w:firstRow="0" w:lastRow="0" w:firstColumn="0" w:lastColumn="0" w:noHBand="1" w:noVBand="1"/>
      </w:tblPr>
      <w:tblGrid>
        <w:gridCol w:w="1871"/>
        <w:gridCol w:w="7200"/>
      </w:tblGrid>
      <w:tr w:rsidR="007F1CE5" w:rsidRPr="007F1CE5" w14:paraId="18FB61DF" w14:textId="77777777" w:rsidTr="00565877">
        <w:trPr>
          <w:cantSplit/>
          <w:jc w:val="center"/>
        </w:trPr>
        <w:tc>
          <w:tcPr>
            <w:tcW w:w="1871" w:type="dxa"/>
            <w:tcBorders>
              <w:top w:val="single" w:sz="2" w:space="0" w:color="737373" w:themeColor="accent3"/>
            </w:tcBorders>
          </w:tcPr>
          <w:p w14:paraId="4F9CC492" w14:textId="77777777" w:rsidR="00451085" w:rsidRPr="00473A78" w:rsidRDefault="00451085" w:rsidP="00AB5DB9">
            <w:pPr>
              <w:spacing w:line="240" w:lineRule="auto"/>
              <w:jc w:val="both"/>
              <w:rPr>
                <w:rFonts w:asciiTheme="minorHAnsi" w:eastAsiaTheme="minorHAnsi" w:hAnsiTheme="minorHAnsi" w:cstheme="minorBidi"/>
                <w:color w:val="808080"/>
                <w:sz w:val="16"/>
                <w:szCs w:val="16"/>
                <w:lang w:eastAsia="en-US"/>
              </w:rPr>
            </w:pPr>
            <w:r w:rsidRPr="00473A78">
              <w:rPr>
                <w:noProof/>
                <w:color w:val="808080"/>
                <w:sz w:val="16"/>
                <w:szCs w:val="16"/>
              </w:rPr>
              <w:drawing>
                <wp:inline distT="0" distB="0" distL="0" distR="0" wp14:anchorId="7416FD28" wp14:editId="30FAE0C4">
                  <wp:extent cx="829310" cy="292735"/>
                  <wp:effectExtent l="0" t="0" r="889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9310" cy="292735"/>
                          </a:xfrm>
                          <a:prstGeom prst="rect">
                            <a:avLst/>
                          </a:prstGeom>
                          <a:noFill/>
                        </pic:spPr>
                      </pic:pic>
                    </a:graphicData>
                  </a:graphic>
                </wp:inline>
              </w:drawing>
            </w:r>
          </w:p>
        </w:tc>
        <w:tc>
          <w:tcPr>
            <w:tcW w:w="7200" w:type="dxa"/>
            <w:tcBorders>
              <w:top w:val="single" w:sz="2" w:space="0" w:color="737373" w:themeColor="accent3"/>
            </w:tcBorders>
          </w:tcPr>
          <w:p w14:paraId="4C2DED74" w14:textId="1B910010" w:rsidR="00451085" w:rsidRPr="00473A78" w:rsidRDefault="00451085" w:rsidP="00E84CEA">
            <w:pPr>
              <w:spacing w:line="240" w:lineRule="auto"/>
              <w:rPr>
                <w:color w:val="808080"/>
                <w:sz w:val="16"/>
                <w:szCs w:val="16"/>
              </w:rPr>
            </w:pPr>
            <w:r w:rsidRPr="00473A78">
              <w:rPr>
                <w:color w:val="808080"/>
                <w:sz w:val="16"/>
                <w:szCs w:val="16"/>
              </w:rPr>
              <w:t xml:space="preserve">Dieses Material wurde durch </w:t>
            </w:r>
            <w:r w:rsidR="00E84CEA" w:rsidRPr="00473A78">
              <w:rPr>
                <w:color w:val="808080"/>
                <w:sz w:val="16"/>
                <w:szCs w:val="16"/>
              </w:rPr>
              <w:t>Theresa Deutscher, Kathrin Akinwunmi</w:t>
            </w:r>
            <w:r w:rsidR="003B5112" w:rsidRPr="00473A78">
              <w:rPr>
                <w:color w:val="808080"/>
                <w:sz w:val="16"/>
                <w:szCs w:val="16"/>
              </w:rPr>
              <w:t>,</w:t>
            </w:r>
            <w:r w:rsidR="00E84CEA" w:rsidRPr="00473A78">
              <w:rPr>
                <w:color w:val="808080"/>
                <w:sz w:val="16"/>
                <w:szCs w:val="16"/>
              </w:rPr>
              <w:t xml:space="preserve"> Christoph Selter</w:t>
            </w:r>
            <w:r w:rsidR="003B5112" w:rsidRPr="00473A78">
              <w:rPr>
                <w:color w:val="808080"/>
                <w:sz w:val="16"/>
                <w:szCs w:val="16"/>
              </w:rPr>
              <w:t>, Corinna Mosandl und Marcus Nührenbörger</w:t>
            </w:r>
            <w:r w:rsidR="00E84CEA" w:rsidRPr="00473A78">
              <w:rPr>
                <w:color w:val="808080"/>
                <w:sz w:val="16"/>
                <w:szCs w:val="16"/>
              </w:rPr>
              <w:t xml:space="preserve"> </w:t>
            </w:r>
            <w:r w:rsidRPr="00473A78">
              <w:rPr>
                <w:color w:val="808080"/>
                <w:sz w:val="16"/>
                <w:szCs w:val="16"/>
              </w:rPr>
              <w:t xml:space="preserve">konzipiert und </w:t>
            </w:r>
            <w:r w:rsidR="00611F78" w:rsidRPr="00473A78">
              <w:rPr>
                <w:color w:val="808080"/>
                <w:sz w:val="16"/>
                <w:szCs w:val="16"/>
              </w:rPr>
              <w:t xml:space="preserve">von Viktoria </w:t>
            </w:r>
            <w:proofErr w:type="spellStart"/>
            <w:r w:rsidR="00611F78" w:rsidRPr="00473A78">
              <w:rPr>
                <w:color w:val="808080"/>
                <w:sz w:val="16"/>
                <w:szCs w:val="16"/>
              </w:rPr>
              <w:t>ter</w:t>
            </w:r>
            <w:proofErr w:type="spellEnd"/>
            <w:r w:rsidR="00611F78" w:rsidRPr="00473A78">
              <w:rPr>
                <w:color w:val="808080"/>
                <w:sz w:val="16"/>
                <w:szCs w:val="16"/>
              </w:rPr>
              <w:t xml:space="preserve"> Laak und Susanne Prediger </w:t>
            </w:r>
            <w:r w:rsidR="00E84CEA" w:rsidRPr="00473A78">
              <w:rPr>
                <w:color w:val="808080"/>
                <w:sz w:val="16"/>
                <w:szCs w:val="16"/>
              </w:rPr>
              <w:t>überarbeitet</w:t>
            </w:r>
            <w:r w:rsidR="00611F78" w:rsidRPr="00473A78">
              <w:rPr>
                <w:color w:val="808080"/>
                <w:sz w:val="16"/>
                <w:szCs w:val="16"/>
              </w:rPr>
              <w:t xml:space="preserve"> unter Mithilfe von Birte Pöhler-Friedrich und Lena Böing</w:t>
            </w:r>
            <w:r w:rsidRPr="00473A78">
              <w:rPr>
                <w:color w:val="808080"/>
                <w:sz w:val="16"/>
                <w:szCs w:val="16"/>
              </w:rPr>
              <w:t xml:space="preserve">. Es kann unter Creative Commons Lizenz BY-NC-SA (Namensnennung – Nicht </w:t>
            </w:r>
            <w:r w:rsidR="003B5112" w:rsidRPr="00473A78">
              <w:rPr>
                <w:color w:val="808080"/>
                <w:sz w:val="16"/>
                <w:szCs w:val="16"/>
              </w:rPr>
              <w:t xml:space="preserve">kommerziell </w:t>
            </w:r>
            <w:r w:rsidRPr="00473A78">
              <w:rPr>
                <w:color w:val="808080"/>
                <w:sz w:val="16"/>
                <w:szCs w:val="16"/>
              </w:rPr>
              <w:t>– Weitergabe unter gleichen Bedingungen) 4.0 International weiterverwendet werden.</w:t>
            </w:r>
          </w:p>
        </w:tc>
      </w:tr>
      <w:tr w:rsidR="007F1CE5" w:rsidRPr="007F1CE5" w14:paraId="33A0DF74" w14:textId="77777777" w:rsidTr="00565877">
        <w:trPr>
          <w:cantSplit/>
          <w:jc w:val="center"/>
        </w:trPr>
        <w:tc>
          <w:tcPr>
            <w:tcW w:w="1871" w:type="dxa"/>
          </w:tcPr>
          <w:p w14:paraId="7EE65C9C" w14:textId="77777777" w:rsidR="00451085" w:rsidRPr="00473A78" w:rsidRDefault="00451085" w:rsidP="00AB5DB9">
            <w:pPr>
              <w:spacing w:line="240" w:lineRule="auto"/>
              <w:jc w:val="both"/>
              <w:rPr>
                <w:rFonts w:asciiTheme="minorHAnsi" w:eastAsiaTheme="minorHAnsi" w:hAnsiTheme="minorHAnsi" w:cstheme="minorBidi"/>
                <w:b/>
                <w:color w:val="808080"/>
                <w:sz w:val="16"/>
                <w:szCs w:val="16"/>
                <w:lang w:eastAsia="en-US"/>
              </w:rPr>
            </w:pPr>
            <w:r w:rsidRPr="00473A78">
              <w:rPr>
                <w:rFonts w:asciiTheme="minorHAnsi" w:eastAsiaTheme="minorHAnsi" w:hAnsiTheme="minorHAnsi" w:cstheme="minorBidi"/>
                <w:b/>
                <w:color w:val="808080"/>
                <w:sz w:val="16"/>
                <w:szCs w:val="16"/>
                <w:lang w:eastAsia="en-US"/>
              </w:rPr>
              <w:t>Zitierbar als</w:t>
            </w:r>
          </w:p>
        </w:tc>
        <w:tc>
          <w:tcPr>
            <w:tcW w:w="7200" w:type="dxa"/>
          </w:tcPr>
          <w:p w14:paraId="667BBA24" w14:textId="2068393B" w:rsidR="00451085" w:rsidRPr="00473A78" w:rsidRDefault="00E84CEA" w:rsidP="00E84CEA">
            <w:pPr>
              <w:spacing w:line="240" w:lineRule="auto"/>
              <w:rPr>
                <w:color w:val="808080"/>
                <w:sz w:val="16"/>
                <w:szCs w:val="16"/>
              </w:rPr>
            </w:pPr>
            <w:r w:rsidRPr="00473A78">
              <w:rPr>
                <w:color w:val="808080"/>
                <w:sz w:val="16"/>
                <w:szCs w:val="16"/>
              </w:rPr>
              <w:t xml:space="preserve">Deutscher, </w:t>
            </w:r>
            <w:r w:rsidR="003B5112" w:rsidRPr="00473A78">
              <w:rPr>
                <w:color w:val="808080"/>
                <w:sz w:val="16"/>
                <w:szCs w:val="16"/>
              </w:rPr>
              <w:t xml:space="preserve">Theresa, </w:t>
            </w:r>
            <w:r w:rsidRPr="00473A78">
              <w:rPr>
                <w:color w:val="808080"/>
                <w:sz w:val="16"/>
                <w:szCs w:val="16"/>
              </w:rPr>
              <w:t>Akinwunmi</w:t>
            </w:r>
            <w:r w:rsidR="008F75EB" w:rsidRPr="00473A78">
              <w:rPr>
                <w:color w:val="808080"/>
                <w:sz w:val="16"/>
                <w:szCs w:val="16"/>
              </w:rPr>
              <w:t xml:space="preserve">, </w:t>
            </w:r>
            <w:r w:rsidR="003B5112" w:rsidRPr="00473A78">
              <w:rPr>
                <w:color w:val="808080"/>
                <w:sz w:val="16"/>
                <w:szCs w:val="16"/>
              </w:rPr>
              <w:t xml:space="preserve">Kathrin, </w:t>
            </w:r>
            <w:r w:rsidRPr="00473A78">
              <w:rPr>
                <w:color w:val="808080"/>
                <w:sz w:val="16"/>
                <w:szCs w:val="16"/>
              </w:rPr>
              <w:t>Selter</w:t>
            </w:r>
            <w:r w:rsidR="008F75EB" w:rsidRPr="00473A78">
              <w:rPr>
                <w:color w:val="808080"/>
                <w:sz w:val="16"/>
                <w:szCs w:val="16"/>
              </w:rPr>
              <w:t>,</w:t>
            </w:r>
            <w:r w:rsidR="00611F78" w:rsidRPr="00473A78">
              <w:rPr>
                <w:color w:val="808080"/>
                <w:sz w:val="16"/>
                <w:szCs w:val="16"/>
              </w:rPr>
              <w:t xml:space="preserve"> </w:t>
            </w:r>
            <w:r w:rsidR="003B5112" w:rsidRPr="00473A78">
              <w:rPr>
                <w:color w:val="808080"/>
                <w:sz w:val="16"/>
                <w:szCs w:val="16"/>
              </w:rPr>
              <w:t>Christoph, Mosandl, Corinna, Nührenbörger, Marcus, T</w:t>
            </w:r>
            <w:r w:rsidR="00611F78" w:rsidRPr="00473A78">
              <w:rPr>
                <w:color w:val="808080"/>
                <w:sz w:val="16"/>
                <w:szCs w:val="16"/>
              </w:rPr>
              <w:t>er Laak</w:t>
            </w:r>
            <w:r w:rsidR="003B5112" w:rsidRPr="00473A78">
              <w:rPr>
                <w:color w:val="808080"/>
                <w:sz w:val="16"/>
                <w:szCs w:val="16"/>
              </w:rPr>
              <w:t>,</w:t>
            </w:r>
            <w:r w:rsidR="00451085" w:rsidRPr="00473A78">
              <w:rPr>
                <w:color w:val="808080"/>
                <w:sz w:val="16"/>
                <w:szCs w:val="16"/>
              </w:rPr>
              <w:t xml:space="preserve"> </w:t>
            </w:r>
            <w:r w:rsidR="003B5112" w:rsidRPr="00473A78">
              <w:rPr>
                <w:color w:val="808080"/>
                <w:sz w:val="16"/>
                <w:szCs w:val="16"/>
              </w:rPr>
              <w:t xml:space="preserve">Viktoria </w:t>
            </w:r>
            <w:r w:rsidR="00611F78" w:rsidRPr="00473A78">
              <w:rPr>
                <w:color w:val="808080"/>
                <w:sz w:val="16"/>
                <w:szCs w:val="16"/>
              </w:rPr>
              <w:t>&amp; Prediger</w:t>
            </w:r>
            <w:r w:rsidR="003B5112" w:rsidRPr="00473A78">
              <w:rPr>
                <w:color w:val="808080"/>
                <w:sz w:val="16"/>
                <w:szCs w:val="16"/>
              </w:rPr>
              <w:t>,</w:t>
            </w:r>
            <w:r w:rsidR="00611F78" w:rsidRPr="00473A78">
              <w:rPr>
                <w:color w:val="808080"/>
                <w:sz w:val="16"/>
                <w:szCs w:val="16"/>
              </w:rPr>
              <w:t xml:space="preserve"> </w:t>
            </w:r>
            <w:r w:rsidR="003B5112" w:rsidRPr="00473A78">
              <w:rPr>
                <w:color w:val="808080"/>
                <w:sz w:val="16"/>
                <w:szCs w:val="16"/>
              </w:rPr>
              <w:t xml:space="preserve">Susanne </w:t>
            </w:r>
            <w:r w:rsidR="00451085" w:rsidRPr="00473A78">
              <w:rPr>
                <w:color w:val="808080"/>
                <w:sz w:val="16"/>
                <w:szCs w:val="16"/>
              </w:rPr>
              <w:t>(202</w:t>
            </w:r>
            <w:r w:rsidR="00611F78" w:rsidRPr="00473A78">
              <w:rPr>
                <w:color w:val="808080"/>
                <w:sz w:val="16"/>
                <w:szCs w:val="16"/>
              </w:rPr>
              <w:t>5</w:t>
            </w:r>
            <w:r w:rsidR="00451085" w:rsidRPr="00473A78">
              <w:rPr>
                <w:color w:val="808080"/>
                <w:sz w:val="16"/>
                <w:szCs w:val="16"/>
              </w:rPr>
              <w:t>). Mathe sicher können Diagnose- und Förderbausteine N5</w:t>
            </w:r>
            <w:r w:rsidR="00E54BCE" w:rsidRPr="00473A78">
              <w:rPr>
                <w:color w:val="808080"/>
                <w:sz w:val="16"/>
                <w:szCs w:val="16"/>
              </w:rPr>
              <w:t>:</w:t>
            </w:r>
            <w:r w:rsidR="00224E51" w:rsidRPr="00473A78">
              <w:rPr>
                <w:color w:val="808080"/>
                <w:sz w:val="16"/>
                <w:szCs w:val="16"/>
              </w:rPr>
              <w:t xml:space="preserve"> </w:t>
            </w:r>
            <w:r w:rsidR="00E54BCE" w:rsidRPr="00473A78">
              <w:rPr>
                <w:color w:val="808080"/>
                <w:sz w:val="16"/>
                <w:szCs w:val="16"/>
              </w:rPr>
              <w:t>Verständig</w:t>
            </w:r>
            <w:r w:rsidR="00451085" w:rsidRPr="00473A78">
              <w:rPr>
                <w:color w:val="808080"/>
                <w:sz w:val="16"/>
                <w:szCs w:val="16"/>
              </w:rPr>
              <w:t xml:space="preserve"> </w:t>
            </w:r>
            <w:r w:rsidR="00296E6F" w:rsidRPr="00473A78">
              <w:rPr>
                <w:color w:val="808080"/>
                <w:sz w:val="16"/>
                <w:szCs w:val="16"/>
              </w:rPr>
              <w:t>A</w:t>
            </w:r>
            <w:r w:rsidR="00451085" w:rsidRPr="00473A78">
              <w:rPr>
                <w:color w:val="808080"/>
                <w:sz w:val="16"/>
                <w:szCs w:val="16"/>
              </w:rPr>
              <w:t xml:space="preserve">ddieren &amp; </w:t>
            </w:r>
            <w:r w:rsidR="00296E6F" w:rsidRPr="00473A78">
              <w:rPr>
                <w:color w:val="808080"/>
                <w:sz w:val="16"/>
                <w:szCs w:val="16"/>
              </w:rPr>
              <w:t>S</w:t>
            </w:r>
            <w:r w:rsidR="00451085" w:rsidRPr="00473A78">
              <w:rPr>
                <w:color w:val="808080"/>
                <w:sz w:val="16"/>
                <w:szCs w:val="16"/>
              </w:rPr>
              <w:t>ubtrahieren.</w:t>
            </w:r>
            <w:r w:rsidR="003B5112" w:rsidRPr="00473A78">
              <w:rPr>
                <w:color w:val="808080"/>
                <w:sz w:val="16"/>
                <w:szCs w:val="16"/>
              </w:rPr>
              <w:t xml:space="preserve"> In Christoph Selter, Susanne Prediger, Marcus Nührenbörger &amp; Stephan Hußmann (Hrsg.), Mathe sicher können. Diagnose- und Förderkonzept zur Sicherung mathematischer Basiskompetenzen (2. Auflage).</w:t>
            </w:r>
            <w:r w:rsidR="00451085" w:rsidRPr="00473A78">
              <w:rPr>
                <w:color w:val="808080"/>
                <w:sz w:val="16"/>
                <w:szCs w:val="16"/>
              </w:rPr>
              <w:t xml:space="preserve"> Open Educational Resources unter mathe-sicher-koennen.dzlm.de/</w:t>
            </w:r>
            <w:r w:rsidR="00236620" w:rsidRPr="00473A78">
              <w:rPr>
                <w:color w:val="808080"/>
                <w:sz w:val="16"/>
                <w:szCs w:val="16"/>
              </w:rPr>
              <w:t>nz#n5</w:t>
            </w:r>
          </w:p>
        </w:tc>
      </w:tr>
      <w:tr w:rsidR="007F1CE5" w:rsidRPr="007F1CE5" w14:paraId="4AE2A66A" w14:textId="77777777" w:rsidTr="00565877">
        <w:trPr>
          <w:cantSplit/>
          <w:trHeight w:val="15"/>
          <w:jc w:val="center"/>
        </w:trPr>
        <w:tc>
          <w:tcPr>
            <w:tcW w:w="1871" w:type="dxa"/>
          </w:tcPr>
          <w:p w14:paraId="3DA93FF4" w14:textId="77777777" w:rsidR="00451085" w:rsidRPr="00473A78" w:rsidRDefault="00451085" w:rsidP="00AB5DB9">
            <w:pPr>
              <w:spacing w:line="240" w:lineRule="auto"/>
              <w:jc w:val="both"/>
              <w:rPr>
                <w:rFonts w:asciiTheme="minorHAnsi" w:eastAsiaTheme="minorHAnsi" w:hAnsiTheme="minorHAnsi" w:cstheme="minorBidi"/>
                <w:b/>
                <w:color w:val="808080"/>
                <w:sz w:val="16"/>
                <w:szCs w:val="16"/>
                <w:lang w:eastAsia="en-US"/>
              </w:rPr>
            </w:pPr>
            <w:r w:rsidRPr="00473A78">
              <w:rPr>
                <w:rFonts w:asciiTheme="minorHAnsi" w:eastAsiaTheme="minorHAnsi" w:hAnsiTheme="minorHAnsi" w:cstheme="minorBidi"/>
                <w:b/>
                <w:color w:val="808080"/>
                <w:sz w:val="16"/>
                <w:szCs w:val="16"/>
                <w:lang w:eastAsia="en-US"/>
              </w:rPr>
              <w:t xml:space="preserve">Hinweis zu </w:t>
            </w:r>
          </w:p>
          <w:p w14:paraId="2107532D" w14:textId="77777777" w:rsidR="00451085" w:rsidRPr="00473A78" w:rsidRDefault="00451085" w:rsidP="00AB5DB9">
            <w:pPr>
              <w:spacing w:line="240" w:lineRule="auto"/>
              <w:jc w:val="both"/>
              <w:rPr>
                <w:rFonts w:asciiTheme="minorHAnsi" w:eastAsiaTheme="minorHAnsi" w:hAnsiTheme="minorHAnsi" w:cstheme="minorBidi"/>
                <w:b/>
                <w:color w:val="808080"/>
                <w:sz w:val="16"/>
                <w:szCs w:val="16"/>
                <w:lang w:eastAsia="en-US"/>
              </w:rPr>
            </w:pPr>
            <w:r w:rsidRPr="00473A78">
              <w:rPr>
                <w:rFonts w:asciiTheme="minorHAnsi" w:eastAsiaTheme="minorHAnsi" w:hAnsiTheme="minorHAnsi" w:cstheme="minorBidi"/>
                <w:b/>
                <w:color w:val="808080"/>
                <w:sz w:val="16"/>
                <w:szCs w:val="16"/>
                <w:lang w:eastAsia="en-US"/>
              </w:rPr>
              <w:t>verwandtem Material</w:t>
            </w:r>
          </w:p>
        </w:tc>
        <w:tc>
          <w:tcPr>
            <w:tcW w:w="7200" w:type="dxa"/>
          </w:tcPr>
          <w:p w14:paraId="1B70A124" w14:textId="126B3B84" w:rsidR="00451085" w:rsidRPr="00473A78" w:rsidRDefault="002E7170" w:rsidP="00E84CEA">
            <w:pPr>
              <w:spacing w:line="240" w:lineRule="auto"/>
              <w:rPr>
                <w:color w:val="808080"/>
                <w:sz w:val="16"/>
                <w:szCs w:val="16"/>
              </w:rPr>
            </w:pPr>
            <w:r w:rsidRPr="00473A78">
              <w:rPr>
                <w:color w:val="808080"/>
                <w:sz w:val="16"/>
                <w:szCs w:val="16"/>
              </w:rPr>
              <w:t xml:space="preserve">Gegenüber der 1. Auflage (2014) wurde der Baustein in der 2. Auflage leicht weiterentwickelt, indem Addieren und Subtrahieren gemeinsam behandelt wird, mehr Sprechanlässe zu den Zerlegungen integriert wurden und für Stärkere eine zweite Einheit zu anderen Strategien ergänzt wurde. Die zu diesem Diagnose- und Fördermaterial gehörigen Didaktischen Kommentare und Fortbildungsfilme sind zu finden unter mathe-sicher-koennen.dzlm.de/nz#n5.  </w:t>
            </w:r>
          </w:p>
        </w:tc>
      </w:tr>
    </w:tbl>
    <w:p w14:paraId="53833989" w14:textId="1068C388" w:rsidR="00451085" w:rsidRDefault="00451085" w:rsidP="00C9163F">
      <w:pPr>
        <w:sectPr w:rsidR="00451085" w:rsidSect="003079FB">
          <w:headerReference w:type="default" r:id="rId11"/>
          <w:footerReference w:type="default" r:id="rId12"/>
          <w:pgSz w:w="11906" w:h="16838"/>
          <w:pgMar w:top="1474" w:right="1418" w:bottom="1418" w:left="1418" w:header="227" w:footer="567" w:gutter="0"/>
          <w:cols w:space="708"/>
          <w:docGrid w:linePitch="360"/>
        </w:sectPr>
      </w:pPr>
    </w:p>
    <w:bookmarkEnd w:id="0"/>
    <w:tbl>
      <w:tblPr>
        <w:tblW w:w="9071" w:type="dxa"/>
        <w:tblLayout w:type="fixed"/>
        <w:tblCellMar>
          <w:left w:w="0" w:type="dxa"/>
          <w:right w:w="0" w:type="dxa"/>
        </w:tblCellMar>
        <w:tblLook w:val="04A0" w:firstRow="1" w:lastRow="0" w:firstColumn="1" w:lastColumn="0" w:noHBand="0" w:noVBand="1"/>
      </w:tblPr>
      <w:tblGrid>
        <w:gridCol w:w="610"/>
        <w:gridCol w:w="8037"/>
        <w:gridCol w:w="424"/>
      </w:tblGrid>
      <w:tr w:rsidR="00AC7674" w:rsidRPr="00E0758C" w14:paraId="40BCAEE4" w14:textId="77777777" w:rsidTr="007A1C42">
        <w:tc>
          <w:tcPr>
            <w:tcW w:w="610" w:type="dxa"/>
          </w:tcPr>
          <w:p w14:paraId="6C43158F" w14:textId="61A8ADE8" w:rsidR="00AC7674" w:rsidRPr="00E0758C" w:rsidRDefault="00AC7674" w:rsidP="00E84CEA">
            <w:pPr>
              <w:pStyle w:val="berschrift1"/>
              <w:spacing w:line="240" w:lineRule="auto"/>
            </w:pPr>
          </w:p>
        </w:tc>
        <w:tc>
          <w:tcPr>
            <w:tcW w:w="8461" w:type="dxa"/>
            <w:gridSpan w:val="2"/>
          </w:tcPr>
          <w:p w14:paraId="649EF227" w14:textId="1F48C62F" w:rsidR="00AC7674" w:rsidRPr="00E0758C" w:rsidRDefault="00C81C48" w:rsidP="00E84CEA">
            <w:pPr>
              <w:pStyle w:val="berschrift1"/>
              <w:spacing w:line="240" w:lineRule="auto"/>
            </w:pPr>
            <w:r>
              <w:t xml:space="preserve">Kann ich sicher addieren und subtrahieren </w:t>
            </w:r>
            <w:r w:rsidR="00F636FC">
              <w:br/>
            </w:r>
            <w:r>
              <w:t>und meine Rechenwege erklären?</w:t>
            </w:r>
          </w:p>
        </w:tc>
      </w:tr>
      <w:tr w:rsidR="00AC7674" w:rsidRPr="00E0758C" w14:paraId="6082CABC" w14:textId="77777777" w:rsidTr="007A1C42">
        <w:tc>
          <w:tcPr>
            <w:tcW w:w="610" w:type="dxa"/>
          </w:tcPr>
          <w:p w14:paraId="218E29CF" w14:textId="77777777" w:rsidR="00AC7674" w:rsidRPr="00AC7674" w:rsidRDefault="00AC7674" w:rsidP="00AC7674">
            <w:pPr>
              <w:pStyle w:val="berschrift2"/>
              <w:rPr>
                <w:color w:val="70BCC9" w:themeColor="text2" w:themeTint="99"/>
              </w:rPr>
            </w:pPr>
            <w:r w:rsidRPr="00AC7674">
              <w:rPr>
                <w:color w:val="70BCC9" w:themeColor="text2" w:themeTint="99"/>
              </w:rPr>
              <w:t>1</w:t>
            </w:r>
          </w:p>
        </w:tc>
        <w:tc>
          <w:tcPr>
            <w:tcW w:w="8461" w:type="dxa"/>
            <w:gridSpan w:val="2"/>
          </w:tcPr>
          <w:p w14:paraId="65E6C0E4" w14:textId="698335A2" w:rsidR="00AC7674" w:rsidRPr="00AC7674" w:rsidRDefault="003F794B" w:rsidP="00AC7674">
            <w:pPr>
              <w:pStyle w:val="berschrift2"/>
              <w:rPr>
                <w:noProof/>
                <w:color w:val="70BCC9" w:themeColor="text2" w:themeTint="99"/>
              </w:rPr>
            </w:pPr>
            <w:r>
              <w:rPr>
                <w:color w:val="70BCC9" w:themeColor="text2" w:themeTint="99"/>
              </w:rPr>
              <w:t>Rechnen auf mehreren Wegen</w:t>
            </w:r>
          </w:p>
        </w:tc>
      </w:tr>
      <w:tr w:rsidR="00C25DC2" w:rsidRPr="00E0758C" w14:paraId="30DD52C1" w14:textId="77777777" w:rsidTr="007A1C42">
        <w:tc>
          <w:tcPr>
            <w:tcW w:w="610" w:type="dxa"/>
          </w:tcPr>
          <w:p w14:paraId="38CB5EDE" w14:textId="61961517" w:rsidR="00C25DC2" w:rsidRPr="00AC7674" w:rsidRDefault="00C25DC2" w:rsidP="00C25DC2">
            <w:pPr>
              <w:pStyle w:val="berschrift6"/>
              <w:jc w:val="center"/>
              <w:rPr>
                <w:color w:val="70BCC9" w:themeColor="text2" w:themeTint="99"/>
              </w:rPr>
            </w:pPr>
            <w:r w:rsidRPr="00C25DC2">
              <w:rPr>
                <w:color w:val="70BCC9" w:themeColor="text2" w:themeTint="99"/>
              </w:rPr>
              <w:t>a)</w:t>
            </w:r>
          </w:p>
        </w:tc>
        <w:tc>
          <w:tcPr>
            <w:tcW w:w="8461" w:type="dxa"/>
            <w:gridSpan w:val="2"/>
          </w:tcPr>
          <w:p w14:paraId="6D0340E4" w14:textId="3441CC93" w:rsidR="00C25DC2" w:rsidRPr="00C25DC2" w:rsidRDefault="00C25DC2" w:rsidP="00C25DC2">
            <w:r w:rsidRPr="00810E3F">
              <w:t xml:space="preserve">Rechne </w:t>
            </w:r>
            <w:r>
              <w:t xml:space="preserve">die Aufgaben </w:t>
            </w:r>
            <w:r w:rsidRPr="00810E3F">
              <w:t>auf zwei Wegen</w:t>
            </w:r>
            <w:r>
              <w:t xml:space="preserve">. Schreibe </w:t>
            </w:r>
            <w:r w:rsidR="00244D84">
              <w:t>die Rechenwege auf oder mache eine Skizze.</w:t>
            </w:r>
          </w:p>
        </w:tc>
      </w:tr>
      <w:tr w:rsidR="00E0758C" w:rsidRPr="00E0758C" w14:paraId="77E20A87" w14:textId="77777777" w:rsidTr="00192D9F">
        <w:tc>
          <w:tcPr>
            <w:tcW w:w="610" w:type="dxa"/>
          </w:tcPr>
          <w:p w14:paraId="14A87B52" w14:textId="5FE4A4E0" w:rsidR="00E0758C" w:rsidRPr="003F794B" w:rsidRDefault="00E0758C" w:rsidP="00E0758C">
            <w:pPr>
              <w:spacing w:line="240" w:lineRule="atLeast"/>
              <w:rPr>
                <w:b/>
                <w:bCs/>
              </w:rPr>
            </w:pPr>
          </w:p>
        </w:tc>
        <w:tc>
          <w:tcPr>
            <w:tcW w:w="8037" w:type="dxa"/>
          </w:tcPr>
          <w:p w14:paraId="0A770B5E" w14:textId="77777777" w:rsidR="00E0758C" w:rsidRPr="00E0758C" w:rsidRDefault="00E0758C" w:rsidP="00E0758C">
            <w:pPr>
              <w:spacing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3577"/>
              <w:gridCol w:w="425"/>
              <w:gridCol w:w="3577"/>
            </w:tblGrid>
            <w:tr w:rsidR="00C81C48" w14:paraId="019D57CA" w14:textId="77777777" w:rsidTr="00C81C48">
              <w:tc>
                <w:tcPr>
                  <w:tcW w:w="425" w:type="dxa"/>
                </w:tcPr>
                <w:p w14:paraId="13FBD032" w14:textId="7D0BBD1E" w:rsidR="00C81C48" w:rsidRDefault="003F794B" w:rsidP="00C81C48">
                  <w:pPr>
                    <w:pStyle w:val="Nummerierung"/>
                  </w:pPr>
                  <w:r w:rsidRPr="003F794B">
                    <w:rPr>
                      <w:color w:val="70BCC9" w:themeColor="text2" w:themeTint="99"/>
                    </w:rPr>
                    <w:t>(1)</w:t>
                  </w: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C81C48" w:rsidRPr="003D0C04" w14:paraId="7CBB6F78" w14:textId="77777777" w:rsidTr="007F1CE5">
                    <w:trPr>
                      <w:trHeight w:hRule="exact" w:val="397"/>
                    </w:trPr>
                    <w:tc>
                      <w:tcPr>
                        <w:tcW w:w="454" w:type="dxa"/>
                        <w:tcBorders>
                          <w:bottom w:val="single" w:sz="12" w:space="0" w:color="auto"/>
                        </w:tcBorders>
                        <w:shd w:val="clear" w:color="auto" w:fill="auto"/>
                        <w:vAlign w:val="center"/>
                      </w:tcPr>
                      <w:p w14:paraId="3E6EC6BC" w14:textId="77777777" w:rsidR="00C81C48" w:rsidRPr="00CC7DC1" w:rsidRDefault="00C81C48" w:rsidP="00CC7DC1">
                        <w:pPr>
                          <w:spacing w:line="480" w:lineRule="auto"/>
                          <w:rPr>
                            <w:sz w:val="28"/>
                            <w:szCs w:val="28"/>
                          </w:rPr>
                        </w:pPr>
                        <w:r w:rsidRPr="00CC7DC1">
                          <w:rPr>
                            <w:sz w:val="28"/>
                            <w:szCs w:val="28"/>
                          </w:rPr>
                          <w:t>45</w:t>
                        </w:r>
                      </w:p>
                    </w:tc>
                    <w:tc>
                      <w:tcPr>
                        <w:tcW w:w="227" w:type="dxa"/>
                        <w:tcBorders>
                          <w:bottom w:val="single" w:sz="12" w:space="0" w:color="auto"/>
                        </w:tcBorders>
                        <w:shd w:val="clear" w:color="auto" w:fill="auto"/>
                        <w:vAlign w:val="center"/>
                      </w:tcPr>
                      <w:p w14:paraId="3ACAF975" w14:textId="77777777" w:rsidR="00C81C48" w:rsidRPr="00CC7DC1" w:rsidRDefault="00C81C48" w:rsidP="00CC7DC1">
                        <w:pPr>
                          <w:spacing w:line="48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17D0CB35" w14:textId="51F473AA" w:rsidR="00C81C48" w:rsidRPr="00CC7DC1" w:rsidRDefault="00C81C48" w:rsidP="00CC7DC1">
                        <w:pPr>
                          <w:spacing w:line="480" w:lineRule="auto"/>
                          <w:rPr>
                            <w:sz w:val="28"/>
                            <w:szCs w:val="28"/>
                          </w:rPr>
                        </w:pPr>
                        <w:r w:rsidRPr="00CC7DC1">
                          <w:rPr>
                            <w:sz w:val="28"/>
                            <w:szCs w:val="28"/>
                          </w:rPr>
                          <w:t>2</w:t>
                        </w:r>
                        <w:r w:rsidR="00810E3F">
                          <w:rPr>
                            <w:sz w:val="28"/>
                            <w:szCs w:val="28"/>
                          </w:rPr>
                          <w:t>6</w:t>
                        </w:r>
                      </w:p>
                    </w:tc>
                    <w:tc>
                      <w:tcPr>
                        <w:tcW w:w="227" w:type="dxa"/>
                        <w:tcBorders>
                          <w:bottom w:val="single" w:sz="12" w:space="0" w:color="auto"/>
                        </w:tcBorders>
                        <w:shd w:val="clear" w:color="auto" w:fill="auto"/>
                        <w:vAlign w:val="center"/>
                      </w:tcPr>
                      <w:p w14:paraId="40107197" w14:textId="77777777" w:rsidR="00C81C48" w:rsidRPr="00CC7DC1" w:rsidRDefault="00C81C48" w:rsidP="00CC7DC1">
                        <w:pPr>
                          <w:spacing w:line="48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51E296AE" w14:textId="77777777" w:rsidR="00C81C48" w:rsidRPr="00CC7DC1" w:rsidRDefault="00C81C48" w:rsidP="00CC7DC1">
                        <w:pPr>
                          <w:spacing w:line="480" w:lineRule="auto"/>
                          <w:rPr>
                            <w:sz w:val="28"/>
                            <w:szCs w:val="28"/>
                          </w:rPr>
                        </w:pPr>
                      </w:p>
                    </w:tc>
                  </w:tr>
                  <w:tr w:rsidR="00C81C48" w:rsidRPr="003D0C04" w14:paraId="7F452D25" w14:textId="77777777" w:rsidTr="007F1CE5">
                    <w:trPr>
                      <w:trHeight w:hRule="exact" w:val="397"/>
                    </w:trPr>
                    <w:tc>
                      <w:tcPr>
                        <w:tcW w:w="454" w:type="dxa"/>
                        <w:tcBorders>
                          <w:top w:val="single" w:sz="12" w:space="0" w:color="auto"/>
                        </w:tcBorders>
                        <w:shd w:val="clear" w:color="auto" w:fill="auto"/>
                        <w:vAlign w:val="center"/>
                      </w:tcPr>
                      <w:p w14:paraId="3DB03BC4" w14:textId="7AC73CB4" w:rsidR="00C81C48" w:rsidRPr="00CC7DC1" w:rsidRDefault="00C81C48" w:rsidP="00CC7DC1">
                        <w:pPr>
                          <w:spacing w:line="480" w:lineRule="auto"/>
                          <w:rPr>
                            <w:sz w:val="28"/>
                            <w:szCs w:val="28"/>
                          </w:rPr>
                        </w:pPr>
                      </w:p>
                    </w:tc>
                    <w:tc>
                      <w:tcPr>
                        <w:tcW w:w="227" w:type="dxa"/>
                        <w:tcBorders>
                          <w:top w:val="single" w:sz="12" w:space="0" w:color="auto"/>
                        </w:tcBorders>
                        <w:shd w:val="clear" w:color="auto" w:fill="auto"/>
                        <w:vAlign w:val="center"/>
                      </w:tcPr>
                      <w:p w14:paraId="2CF19AB5" w14:textId="72DD6292" w:rsidR="00C81C48" w:rsidRPr="00CC7DC1" w:rsidRDefault="00C81C48" w:rsidP="00CC7DC1">
                        <w:pPr>
                          <w:spacing w:line="480" w:lineRule="auto"/>
                          <w:rPr>
                            <w:sz w:val="28"/>
                            <w:szCs w:val="28"/>
                          </w:rPr>
                        </w:pPr>
                      </w:p>
                    </w:tc>
                    <w:tc>
                      <w:tcPr>
                        <w:tcW w:w="454" w:type="dxa"/>
                        <w:tcBorders>
                          <w:top w:val="single" w:sz="12" w:space="0" w:color="auto"/>
                        </w:tcBorders>
                        <w:shd w:val="clear" w:color="auto" w:fill="auto"/>
                        <w:vAlign w:val="center"/>
                      </w:tcPr>
                      <w:p w14:paraId="4BC8D6B0" w14:textId="18B6D031" w:rsidR="00C81C48" w:rsidRPr="00CC7DC1" w:rsidRDefault="00C81C48" w:rsidP="00CC7DC1">
                        <w:pPr>
                          <w:spacing w:line="480" w:lineRule="auto"/>
                          <w:rPr>
                            <w:sz w:val="28"/>
                            <w:szCs w:val="28"/>
                          </w:rPr>
                        </w:pPr>
                      </w:p>
                    </w:tc>
                    <w:tc>
                      <w:tcPr>
                        <w:tcW w:w="227" w:type="dxa"/>
                        <w:tcBorders>
                          <w:top w:val="single" w:sz="12" w:space="0" w:color="auto"/>
                        </w:tcBorders>
                        <w:shd w:val="clear" w:color="auto" w:fill="auto"/>
                        <w:vAlign w:val="center"/>
                      </w:tcPr>
                      <w:p w14:paraId="72E0FBF8" w14:textId="321B7805" w:rsidR="00C81C48" w:rsidRPr="00CC7DC1" w:rsidRDefault="00C81C48" w:rsidP="00CC7DC1">
                        <w:pPr>
                          <w:spacing w:line="480" w:lineRule="auto"/>
                          <w:rPr>
                            <w:sz w:val="28"/>
                            <w:szCs w:val="28"/>
                          </w:rPr>
                        </w:pPr>
                      </w:p>
                    </w:tc>
                    <w:tc>
                      <w:tcPr>
                        <w:tcW w:w="454" w:type="dxa"/>
                        <w:tcBorders>
                          <w:top w:val="single" w:sz="12" w:space="0" w:color="auto"/>
                        </w:tcBorders>
                        <w:shd w:val="clear" w:color="auto" w:fill="auto"/>
                        <w:vAlign w:val="center"/>
                      </w:tcPr>
                      <w:p w14:paraId="3C2F57B9" w14:textId="34BB5F1D" w:rsidR="00C81C48" w:rsidRPr="00CC7DC1" w:rsidRDefault="00C81C48" w:rsidP="00CC7DC1">
                        <w:pPr>
                          <w:spacing w:line="480" w:lineRule="auto"/>
                          <w:rPr>
                            <w:sz w:val="28"/>
                            <w:szCs w:val="28"/>
                          </w:rPr>
                        </w:pPr>
                      </w:p>
                    </w:tc>
                  </w:tr>
                  <w:tr w:rsidR="00C81C48" w:rsidRPr="003D0C04" w14:paraId="1382F44E" w14:textId="77777777" w:rsidTr="007F1CE5">
                    <w:trPr>
                      <w:trHeight w:hRule="exact" w:val="397"/>
                    </w:trPr>
                    <w:tc>
                      <w:tcPr>
                        <w:tcW w:w="454" w:type="dxa"/>
                        <w:shd w:val="clear" w:color="auto" w:fill="auto"/>
                        <w:vAlign w:val="center"/>
                      </w:tcPr>
                      <w:p w14:paraId="1BE1D596" w14:textId="4870B40F" w:rsidR="00C81C48" w:rsidRPr="00CC7DC1" w:rsidRDefault="00C81C48" w:rsidP="00CC7DC1">
                        <w:pPr>
                          <w:spacing w:line="480" w:lineRule="auto"/>
                          <w:rPr>
                            <w:sz w:val="28"/>
                            <w:szCs w:val="28"/>
                          </w:rPr>
                        </w:pPr>
                      </w:p>
                    </w:tc>
                    <w:tc>
                      <w:tcPr>
                        <w:tcW w:w="227" w:type="dxa"/>
                        <w:shd w:val="clear" w:color="auto" w:fill="auto"/>
                        <w:vAlign w:val="center"/>
                      </w:tcPr>
                      <w:p w14:paraId="41CB99C2" w14:textId="62D830C1" w:rsidR="00C81C48" w:rsidRPr="00CC7DC1" w:rsidRDefault="00C81C48" w:rsidP="00CC7DC1">
                        <w:pPr>
                          <w:spacing w:line="480" w:lineRule="auto"/>
                          <w:rPr>
                            <w:sz w:val="28"/>
                            <w:szCs w:val="28"/>
                          </w:rPr>
                        </w:pPr>
                      </w:p>
                    </w:tc>
                    <w:tc>
                      <w:tcPr>
                        <w:tcW w:w="454" w:type="dxa"/>
                        <w:shd w:val="clear" w:color="auto" w:fill="auto"/>
                        <w:vAlign w:val="center"/>
                      </w:tcPr>
                      <w:p w14:paraId="3AD67F25" w14:textId="385D9FC6" w:rsidR="00C81C48" w:rsidRPr="00CC7DC1" w:rsidRDefault="00C81C48" w:rsidP="00CC7DC1">
                        <w:pPr>
                          <w:spacing w:line="480" w:lineRule="auto"/>
                          <w:rPr>
                            <w:sz w:val="28"/>
                            <w:szCs w:val="28"/>
                          </w:rPr>
                        </w:pPr>
                      </w:p>
                    </w:tc>
                    <w:tc>
                      <w:tcPr>
                        <w:tcW w:w="227" w:type="dxa"/>
                        <w:shd w:val="clear" w:color="auto" w:fill="auto"/>
                        <w:vAlign w:val="center"/>
                      </w:tcPr>
                      <w:p w14:paraId="51D875D9" w14:textId="1AD34D42" w:rsidR="00C81C48" w:rsidRPr="00CC7DC1" w:rsidRDefault="00C81C48" w:rsidP="00CC7DC1">
                        <w:pPr>
                          <w:spacing w:line="480" w:lineRule="auto"/>
                          <w:rPr>
                            <w:sz w:val="28"/>
                            <w:szCs w:val="28"/>
                          </w:rPr>
                        </w:pPr>
                      </w:p>
                    </w:tc>
                    <w:tc>
                      <w:tcPr>
                        <w:tcW w:w="454" w:type="dxa"/>
                        <w:shd w:val="clear" w:color="auto" w:fill="auto"/>
                        <w:vAlign w:val="center"/>
                      </w:tcPr>
                      <w:p w14:paraId="782DE3A4" w14:textId="133CA5F1" w:rsidR="00C81C48" w:rsidRPr="00CC7DC1" w:rsidRDefault="00C81C48" w:rsidP="00CC7DC1">
                        <w:pPr>
                          <w:spacing w:line="480" w:lineRule="auto"/>
                          <w:rPr>
                            <w:sz w:val="28"/>
                            <w:szCs w:val="28"/>
                          </w:rPr>
                        </w:pPr>
                      </w:p>
                    </w:tc>
                  </w:tr>
                </w:tbl>
                <w:p w14:paraId="21E31334" w14:textId="77777777" w:rsidR="00C81C48" w:rsidRDefault="00C81C48" w:rsidP="00C81C48"/>
                <w:p w14:paraId="1F647494" w14:textId="77777777" w:rsidR="00C81C48" w:rsidRDefault="00C81C48" w:rsidP="00C81C48"/>
                <w:p w14:paraId="6BD91E91" w14:textId="77777777" w:rsidR="00C81C48" w:rsidRDefault="00C81C48" w:rsidP="00C81C48"/>
                <w:p w14:paraId="0376817D" w14:textId="77777777" w:rsidR="00C81C48" w:rsidRDefault="00C81C48" w:rsidP="00C81C48"/>
                <w:p w14:paraId="74523F98" w14:textId="77777777" w:rsidR="00C81C48" w:rsidRDefault="00C81C48" w:rsidP="00C81C48"/>
              </w:tc>
              <w:tc>
                <w:tcPr>
                  <w:tcW w:w="425" w:type="dxa"/>
                </w:tcPr>
                <w:p w14:paraId="125EAA59" w14:textId="37479B18" w:rsidR="00C81C48" w:rsidRDefault="003F794B" w:rsidP="00C81C48">
                  <w:pPr>
                    <w:pStyle w:val="Nummerierung"/>
                  </w:pPr>
                  <w:r>
                    <w:rPr>
                      <w:color w:val="70BCC9" w:themeColor="text2" w:themeTint="99"/>
                    </w:rPr>
                    <w:t>(</w:t>
                  </w:r>
                  <w:r w:rsidR="0056378A">
                    <w:rPr>
                      <w:color w:val="70BCC9" w:themeColor="text2" w:themeTint="99"/>
                    </w:rPr>
                    <w:t>2</w:t>
                  </w:r>
                  <w:r w:rsidR="00C81C48" w:rsidRPr="002A69A9">
                    <w:rPr>
                      <w:color w:val="70BCC9" w:themeColor="text2" w:themeTint="99"/>
                    </w:rPr>
                    <w:t>)</w:t>
                  </w: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810E3F" w:rsidRPr="003D0C04" w14:paraId="7FA39C57" w14:textId="77777777" w:rsidTr="00CC7DC1">
                    <w:trPr>
                      <w:trHeight w:hRule="exact" w:val="397"/>
                    </w:trPr>
                    <w:tc>
                      <w:tcPr>
                        <w:tcW w:w="454" w:type="dxa"/>
                        <w:tcBorders>
                          <w:bottom w:val="single" w:sz="12" w:space="0" w:color="auto"/>
                        </w:tcBorders>
                        <w:shd w:val="clear" w:color="auto" w:fill="auto"/>
                        <w:vAlign w:val="center"/>
                      </w:tcPr>
                      <w:p w14:paraId="54B9E32F" w14:textId="7DBF5030" w:rsidR="00810E3F" w:rsidRPr="00CC7DC1" w:rsidRDefault="00810E3F" w:rsidP="00810E3F">
                        <w:pPr>
                          <w:rPr>
                            <w:sz w:val="28"/>
                            <w:szCs w:val="28"/>
                          </w:rPr>
                        </w:pPr>
                        <w:r w:rsidRPr="00CC7DC1">
                          <w:rPr>
                            <w:sz w:val="28"/>
                            <w:szCs w:val="28"/>
                          </w:rPr>
                          <w:t>185</w:t>
                        </w:r>
                      </w:p>
                    </w:tc>
                    <w:tc>
                      <w:tcPr>
                        <w:tcW w:w="227" w:type="dxa"/>
                        <w:tcBorders>
                          <w:bottom w:val="single" w:sz="12" w:space="0" w:color="auto"/>
                        </w:tcBorders>
                        <w:shd w:val="clear" w:color="auto" w:fill="auto"/>
                        <w:vAlign w:val="center"/>
                      </w:tcPr>
                      <w:p w14:paraId="7A4D6D85" w14:textId="172CE32D" w:rsidR="00810E3F" w:rsidRPr="00CC7DC1" w:rsidRDefault="00810E3F" w:rsidP="00810E3F">
                        <w:pPr>
                          <w:jc w:val="center"/>
                          <w:rPr>
                            <w:sz w:val="28"/>
                            <w:szCs w:val="28"/>
                          </w:rPr>
                        </w:pPr>
                        <w:r w:rsidRPr="00CC7DC1">
                          <w:rPr>
                            <w:sz w:val="28"/>
                            <w:szCs w:val="28"/>
                          </w:rPr>
                          <w:t>+</w:t>
                        </w:r>
                      </w:p>
                    </w:tc>
                    <w:tc>
                      <w:tcPr>
                        <w:tcW w:w="454" w:type="dxa"/>
                        <w:tcBorders>
                          <w:bottom w:val="single" w:sz="12" w:space="0" w:color="auto"/>
                        </w:tcBorders>
                        <w:shd w:val="clear" w:color="auto" w:fill="auto"/>
                        <w:vAlign w:val="center"/>
                      </w:tcPr>
                      <w:p w14:paraId="076F734B" w14:textId="09757A32" w:rsidR="00810E3F" w:rsidRPr="00CC7DC1" w:rsidRDefault="00810E3F" w:rsidP="00810E3F">
                        <w:pPr>
                          <w:rPr>
                            <w:sz w:val="28"/>
                            <w:szCs w:val="28"/>
                          </w:rPr>
                        </w:pPr>
                        <w:r w:rsidRPr="00CC7DC1">
                          <w:rPr>
                            <w:sz w:val="28"/>
                            <w:szCs w:val="28"/>
                          </w:rPr>
                          <w:t>267</w:t>
                        </w:r>
                      </w:p>
                    </w:tc>
                    <w:tc>
                      <w:tcPr>
                        <w:tcW w:w="227" w:type="dxa"/>
                        <w:tcBorders>
                          <w:bottom w:val="single" w:sz="12" w:space="0" w:color="auto"/>
                        </w:tcBorders>
                        <w:shd w:val="clear" w:color="auto" w:fill="auto"/>
                        <w:vAlign w:val="center"/>
                      </w:tcPr>
                      <w:p w14:paraId="59A6ADFB" w14:textId="77777777" w:rsidR="00810E3F" w:rsidRPr="00CC7DC1" w:rsidRDefault="00810E3F" w:rsidP="00810E3F">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6A6D56B0" w14:textId="77777777" w:rsidR="00810E3F" w:rsidRPr="00CC7DC1" w:rsidRDefault="00810E3F" w:rsidP="00810E3F">
                        <w:pPr>
                          <w:rPr>
                            <w:sz w:val="28"/>
                            <w:szCs w:val="28"/>
                          </w:rPr>
                        </w:pPr>
                      </w:p>
                    </w:tc>
                  </w:tr>
                  <w:tr w:rsidR="00A73177" w:rsidRPr="003D0C04" w14:paraId="6F4E64CA" w14:textId="77777777" w:rsidTr="00CC7DC1">
                    <w:trPr>
                      <w:trHeight w:hRule="exact" w:val="397"/>
                    </w:trPr>
                    <w:tc>
                      <w:tcPr>
                        <w:tcW w:w="454" w:type="dxa"/>
                        <w:tcBorders>
                          <w:top w:val="single" w:sz="12" w:space="0" w:color="auto"/>
                        </w:tcBorders>
                        <w:shd w:val="clear" w:color="auto" w:fill="auto"/>
                        <w:vAlign w:val="center"/>
                      </w:tcPr>
                      <w:p w14:paraId="42B19FDB" w14:textId="77777777" w:rsidR="00A73177" w:rsidRPr="00CC7DC1" w:rsidRDefault="00A73177" w:rsidP="007B0152">
                        <w:pPr>
                          <w:rPr>
                            <w:sz w:val="28"/>
                            <w:szCs w:val="28"/>
                          </w:rPr>
                        </w:pPr>
                      </w:p>
                    </w:tc>
                    <w:tc>
                      <w:tcPr>
                        <w:tcW w:w="227" w:type="dxa"/>
                        <w:tcBorders>
                          <w:top w:val="single" w:sz="12" w:space="0" w:color="auto"/>
                        </w:tcBorders>
                        <w:shd w:val="clear" w:color="auto" w:fill="auto"/>
                        <w:vAlign w:val="center"/>
                      </w:tcPr>
                      <w:p w14:paraId="334E5DEA" w14:textId="77777777" w:rsidR="00A73177" w:rsidRPr="00CC7DC1" w:rsidRDefault="00A73177" w:rsidP="007B0152">
                        <w:pPr>
                          <w:rPr>
                            <w:sz w:val="28"/>
                            <w:szCs w:val="28"/>
                          </w:rPr>
                        </w:pPr>
                      </w:p>
                    </w:tc>
                    <w:tc>
                      <w:tcPr>
                        <w:tcW w:w="454" w:type="dxa"/>
                        <w:tcBorders>
                          <w:top w:val="single" w:sz="12" w:space="0" w:color="auto"/>
                        </w:tcBorders>
                        <w:shd w:val="clear" w:color="auto" w:fill="auto"/>
                        <w:vAlign w:val="center"/>
                      </w:tcPr>
                      <w:p w14:paraId="6075AD2D" w14:textId="77777777" w:rsidR="00A73177" w:rsidRPr="00CC7DC1" w:rsidRDefault="00A73177" w:rsidP="007B0152">
                        <w:pPr>
                          <w:rPr>
                            <w:sz w:val="28"/>
                            <w:szCs w:val="28"/>
                          </w:rPr>
                        </w:pPr>
                      </w:p>
                    </w:tc>
                    <w:tc>
                      <w:tcPr>
                        <w:tcW w:w="227" w:type="dxa"/>
                        <w:tcBorders>
                          <w:top w:val="single" w:sz="12" w:space="0" w:color="auto"/>
                        </w:tcBorders>
                        <w:shd w:val="clear" w:color="auto" w:fill="auto"/>
                        <w:vAlign w:val="center"/>
                      </w:tcPr>
                      <w:p w14:paraId="1D818904" w14:textId="77777777" w:rsidR="00A73177" w:rsidRPr="00CC7DC1" w:rsidRDefault="00A73177" w:rsidP="007B0152">
                        <w:pPr>
                          <w:rPr>
                            <w:sz w:val="28"/>
                            <w:szCs w:val="28"/>
                          </w:rPr>
                        </w:pPr>
                      </w:p>
                    </w:tc>
                    <w:tc>
                      <w:tcPr>
                        <w:tcW w:w="454" w:type="dxa"/>
                        <w:tcBorders>
                          <w:top w:val="single" w:sz="12" w:space="0" w:color="auto"/>
                        </w:tcBorders>
                        <w:shd w:val="clear" w:color="auto" w:fill="auto"/>
                        <w:vAlign w:val="center"/>
                      </w:tcPr>
                      <w:p w14:paraId="0D7226FD" w14:textId="77777777" w:rsidR="00A73177" w:rsidRPr="00CC7DC1" w:rsidRDefault="00A73177" w:rsidP="007B0152">
                        <w:pPr>
                          <w:rPr>
                            <w:sz w:val="28"/>
                            <w:szCs w:val="28"/>
                          </w:rPr>
                        </w:pPr>
                      </w:p>
                    </w:tc>
                  </w:tr>
                  <w:tr w:rsidR="00A73177" w:rsidRPr="003D0C04" w14:paraId="2E4A9610" w14:textId="77777777" w:rsidTr="00CC7DC1">
                    <w:trPr>
                      <w:trHeight w:hRule="exact" w:val="397"/>
                    </w:trPr>
                    <w:tc>
                      <w:tcPr>
                        <w:tcW w:w="454" w:type="dxa"/>
                        <w:shd w:val="clear" w:color="auto" w:fill="auto"/>
                        <w:vAlign w:val="center"/>
                      </w:tcPr>
                      <w:p w14:paraId="2D7D9205" w14:textId="77777777" w:rsidR="00A73177" w:rsidRPr="00CC7DC1" w:rsidRDefault="00A73177" w:rsidP="007B0152">
                        <w:pPr>
                          <w:rPr>
                            <w:sz w:val="28"/>
                            <w:szCs w:val="28"/>
                          </w:rPr>
                        </w:pPr>
                      </w:p>
                    </w:tc>
                    <w:tc>
                      <w:tcPr>
                        <w:tcW w:w="227" w:type="dxa"/>
                        <w:shd w:val="clear" w:color="auto" w:fill="auto"/>
                        <w:vAlign w:val="center"/>
                      </w:tcPr>
                      <w:p w14:paraId="45578E60" w14:textId="77777777" w:rsidR="00A73177" w:rsidRPr="00CC7DC1" w:rsidRDefault="00A73177" w:rsidP="007B0152">
                        <w:pPr>
                          <w:rPr>
                            <w:sz w:val="28"/>
                            <w:szCs w:val="28"/>
                          </w:rPr>
                        </w:pPr>
                      </w:p>
                    </w:tc>
                    <w:tc>
                      <w:tcPr>
                        <w:tcW w:w="454" w:type="dxa"/>
                        <w:shd w:val="clear" w:color="auto" w:fill="auto"/>
                        <w:vAlign w:val="center"/>
                      </w:tcPr>
                      <w:p w14:paraId="4AFDDA6E" w14:textId="77777777" w:rsidR="00A73177" w:rsidRPr="00CC7DC1" w:rsidRDefault="00A73177" w:rsidP="007B0152">
                        <w:pPr>
                          <w:rPr>
                            <w:sz w:val="28"/>
                            <w:szCs w:val="28"/>
                          </w:rPr>
                        </w:pPr>
                      </w:p>
                    </w:tc>
                    <w:tc>
                      <w:tcPr>
                        <w:tcW w:w="227" w:type="dxa"/>
                        <w:shd w:val="clear" w:color="auto" w:fill="auto"/>
                        <w:vAlign w:val="center"/>
                      </w:tcPr>
                      <w:p w14:paraId="07B19AD6" w14:textId="77777777" w:rsidR="00A73177" w:rsidRPr="00CC7DC1" w:rsidRDefault="00A73177" w:rsidP="007B0152">
                        <w:pPr>
                          <w:rPr>
                            <w:sz w:val="28"/>
                            <w:szCs w:val="28"/>
                          </w:rPr>
                        </w:pPr>
                      </w:p>
                    </w:tc>
                    <w:tc>
                      <w:tcPr>
                        <w:tcW w:w="454" w:type="dxa"/>
                        <w:shd w:val="clear" w:color="auto" w:fill="auto"/>
                        <w:vAlign w:val="center"/>
                      </w:tcPr>
                      <w:p w14:paraId="438DB44C" w14:textId="77777777" w:rsidR="00A73177" w:rsidRPr="00CC7DC1" w:rsidRDefault="00A73177" w:rsidP="007B0152">
                        <w:pPr>
                          <w:rPr>
                            <w:sz w:val="28"/>
                            <w:szCs w:val="28"/>
                          </w:rPr>
                        </w:pPr>
                      </w:p>
                    </w:tc>
                  </w:tr>
                </w:tbl>
                <w:p w14:paraId="4516722B" w14:textId="77777777" w:rsidR="009659F8" w:rsidRDefault="009659F8" w:rsidP="00C81C48">
                  <w:pPr>
                    <w:pStyle w:val="Ausflltext"/>
                  </w:pPr>
                </w:p>
                <w:p w14:paraId="71786809" w14:textId="77777777" w:rsidR="00057319" w:rsidRDefault="00057319" w:rsidP="00C81C48">
                  <w:pPr>
                    <w:pStyle w:val="Ausflltext"/>
                  </w:pPr>
                </w:p>
                <w:p w14:paraId="5522E04A" w14:textId="77777777" w:rsidR="00057319" w:rsidRDefault="00057319" w:rsidP="00C81C48">
                  <w:pPr>
                    <w:pStyle w:val="Ausflltext"/>
                  </w:pPr>
                </w:p>
                <w:p w14:paraId="7E6B9E1A" w14:textId="77777777" w:rsidR="00057319" w:rsidRDefault="00057319" w:rsidP="00C81C48">
                  <w:pPr>
                    <w:pStyle w:val="Ausflltext"/>
                  </w:pPr>
                </w:p>
              </w:tc>
            </w:tr>
            <w:tr w:rsidR="00C81C48" w14:paraId="509373FF" w14:textId="77777777" w:rsidTr="00C81C48">
              <w:tc>
                <w:tcPr>
                  <w:tcW w:w="425" w:type="dxa"/>
                </w:tcPr>
                <w:p w14:paraId="0C3D9C1B" w14:textId="5115B173" w:rsidR="00C81C48" w:rsidRPr="002A69A9" w:rsidRDefault="00C81C48" w:rsidP="00C81C48">
                  <w:pPr>
                    <w:pStyle w:val="Nummerierung"/>
                    <w:rPr>
                      <w:color w:val="70BCC9" w:themeColor="text2" w:themeTint="99"/>
                    </w:rPr>
                  </w:pP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9659F8" w:rsidRPr="003D0C04" w14:paraId="2C7DB7EB" w14:textId="77777777" w:rsidTr="00CC7DC1">
                    <w:trPr>
                      <w:trHeight w:hRule="exact" w:val="397"/>
                    </w:trPr>
                    <w:tc>
                      <w:tcPr>
                        <w:tcW w:w="454" w:type="dxa"/>
                        <w:tcBorders>
                          <w:bottom w:val="single" w:sz="12" w:space="0" w:color="auto"/>
                        </w:tcBorders>
                        <w:shd w:val="clear" w:color="auto" w:fill="auto"/>
                        <w:vAlign w:val="center"/>
                      </w:tcPr>
                      <w:p w14:paraId="329A625F" w14:textId="49AF01BA" w:rsidR="009659F8" w:rsidRPr="00CC7DC1" w:rsidRDefault="00810E3F" w:rsidP="007B0152">
                        <w:pPr>
                          <w:rPr>
                            <w:sz w:val="28"/>
                            <w:szCs w:val="28"/>
                          </w:rPr>
                        </w:pPr>
                        <w:r>
                          <w:rPr>
                            <w:sz w:val="28"/>
                            <w:szCs w:val="28"/>
                          </w:rPr>
                          <w:t>45</w:t>
                        </w:r>
                      </w:p>
                    </w:tc>
                    <w:tc>
                      <w:tcPr>
                        <w:tcW w:w="227" w:type="dxa"/>
                        <w:tcBorders>
                          <w:bottom w:val="single" w:sz="12" w:space="0" w:color="auto"/>
                        </w:tcBorders>
                        <w:shd w:val="clear" w:color="auto" w:fill="auto"/>
                        <w:vAlign w:val="center"/>
                      </w:tcPr>
                      <w:p w14:paraId="67BC9C15" w14:textId="77777777" w:rsidR="009659F8" w:rsidRPr="00CC7DC1" w:rsidRDefault="009659F8" w:rsidP="007B0152">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49BCB159" w14:textId="1A47AD4C" w:rsidR="009659F8" w:rsidRPr="00CC7DC1" w:rsidRDefault="00810E3F" w:rsidP="007B0152">
                        <w:pPr>
                          <w:rPr>
                            <w:sz w:val="28"/>
                            <w:szCs w:val="28"/>
                          </w:rPr>
                        </w:pPr>
                        <w:r>
                          <w:rPr>
                            <w:sz w:val="28"/>
                            <w:szCs w:val="28"/>
                          </w:rPr>
                          <w:t>26</w:t>
                        </w:r>
                      </w:p>
                    </w:tc>
                    <w:tc>
                      <w:tcPr>
                        <w:tcW w:w="227" w:type="dxa"/>
                        <w:tcBorders>
                          <w:bottom w:val="single" w:sz="12" w:space="0" w:color="auto"/>
                        </w:tcBorders>
                        <w:shd w:val="clear" w:color="auto" w:fill="auto"/>
                        <w:vAlign w:val="center"/>
                      </w:tcPr>
                      <w:p w14:paraId="66EC9213" w14:textId="77777777" w:rsidR="009659F8" w:rsidRPr="00CC7DC1" w:rsidRDefault="009659F8" w:rsidP="007B0152">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1CACCE94" w14:textId="77777777" w:rsidR="009659F8" w:rsidRPr="00CC7DC1" w:rsidRDefault="009659F8" w:rsidP="007B0152">
                        <w:pPr>
                          <w:rPr>
                            <w:sz w:val="28"/>
                            <w:szCs w:val="28"/>
                          </w:rPr>
                        </w:pPr>
                      </w:p>
                    </w:tc>
                  </w:tr>
                  <w:tr w:rsidR="00FD370F" w:rsidRPr="003D0C04" w14:paraId="1E8B6ED7" w14:textId="77777777" w:rsidTr="00CC7DC1">
                    <w:trPr>
                      <w:trHeight w:hRule="exact" w:val="397"/>
                    </w:trPr>
                    <w:tc>
                      <w:tcPr>
                        <w:tcW w:w="454" w:type="dxa"/>
                        <w:tcBorders>
                          <w:top w:val="single" w:sz="12" w:space="0" w:color="auto"/>
                        </w:tcBorders>
                        <w:shd w:val="clear" w:color="auto" w:fill="auto"/>
                        <w:vAlign w:val="center"/>
                      </w:tcPr>
                      <w:p w14:paraId="6E057607" w14:textId="77777777" w:rsidR="00FD370F" w:rsidRPr="00CC7DC1" w:rsidRDefault="00FD370F" w:rsidP="007B0152">
                        <w:pPr>
                          <w:rPr>
                            <w:sz w:val="28"/>
                            <w:szCs w:val="28"/>
                          </w:rPr>
                        </w:pPr>
                      </w:p>
                    </w:tc>
                    <w:tc>
                      <w:tcPr>
                        <w:tcW w:w="227" w:type="dxa"/>
                        <w:tcBorders>
                          <w:top w:val="single" w:sz="12" w:space="0" w:color="auto"/>
                        </w:tcBorders>
                        <w:shd w:val="clear" w:color="auto" w:fill="auto"/>
                        <w:vAlign w:val="center"/>
                      </w:tcPr>
                      <w:p w14:paraId="628DEB91" w14:textId="77777777" w:rsidR="00FD370F" w:rsidRPr="00CC7DC1" w:rsidRDefault="00FD370F" w:rsidP="007B0152">
                        <w:pPr>
                          <w:rPr>
                            <w:sz w:val="28"/>
                            <w:szCs w:val="28"/>
                          </w:rPr>
                        </w:pPr>
                      </w:p>
                    </w:tc>
                    <w:tc>
                      <w:tcPr>
                        <w:tcW w:w="454" w:type="dxa"/>
                        <w:tcBorders>
                          <w:top w:val="single" w:sz="12" w:space="0" w:color="auto"/>
                        </w:tcBorders>
                        <w:shd w:val="clear" w:color="auto" w:fill="auto"/>
                        <w:vAlign w:val="center"/>
                      </w:tcPr>
                      <w:p w14:paraId="799311C8" w14:textId="77777777" w:rsidR="00FD370F" w:rsidRPr="00CC7DC1" w:rsidRDefault="00FD370F" w:rsidP="007B0152">
                        <w:pPr>
                          <w:rPr>
                            <w:sz w:val="28"/>
                            <w:szCs w:val="28"/>
                          </w:rPr>
                        </w:pPr>
                      </w:p>
                    </w:tc>
                    <w:tc>
                      <w:tcPr>
                        <w:tcW w:w="227" w:type="dxa"/>
                        <w:tcBorders>
                          <w:top w:val="single" w:sz="12" w:space="0" w:color="auto"/>
                        </w:tcBorders>
                        <w:shd w:val="clear" w:color="auto" w:fill="auto"/>
                        <w:vAlign w:val="center"/>
                      </w:tcPr>
                      <w:p w14:paraId="1A1E2C61" w14:textId="77777777" w:rsidR="00FD370F" w:rsidRPr="00CC7DC1" w:rsidRDefault="00FD370F" w:rsidP="007B0152">
                        <w:pPr>
                          <w:rPr>
                            <w:sz w:val="28"/>
                            <w:szCs w:val="28"/>
                          </w:rPr>
                        </w:pPr>
                      </w:p>
                    </w:tc>
                    <w:tc>
                      <w:tcPr>
                        <w:tcW w:w="454" w:type="dxa"/>
                        <w:tcBorders>
                          <w:top w:val="single" w:sz="12" w:space="0" w:color="auto"/>
                        </w:tcBorders>
                        <w:shd w:val="clear" w:color="auto" w:fill="auto"/>
                        <w:vAlign w:val="center"/>
                      </w:tcPr>
                      <w:p w14:paraId="12994F7F" w14:textId="77777777" w:rsidR="00FD370F" w:rsidRPr="00CC7DC1" w:rsidRDefault="00FD370F" w:rsidP="007B0152">
                        <w:pPr>
                          <w:rPr>
                            <w:sz w:val="28"/>
                            <w:szCs w:val="28"/>
                          </w:rPr>
                        </w:pPr>
                      </w:p>
                    </w:tc>
                  </w:tr>
                  <w:tr w:rsidR="00FD370F" w:rsidRPr="003D0C04" w14:paraId="762565C8" w14:textId="77777777" w:rsidTr="00CC7DC1">
                    <w:trPr>
                      <w:trHeight w:hRule="exact" w:val="397"/>
                    </w:trPr>
                    <w:tc>
                      <w:tcPr>
                        <w:tcW w:w="454" w:type="dxa"/>
                        <w:shd w:val="clear" w:color="auto" w:fill="auto"/>
                        <w:vAlign w:val="center"/>
                      </w:tcPr>
                      <w:p w14:paraId="6627EE51" w14:textId="77777777" w:rsidR="00FD370F" w:rsidRPr="00CC7DC1" w:rsidRDefault="00FD370F" w:rsidP="007B0152">
                        <w:pPr>
                          <w:rPr>
                            <w:sz w:val="28"/>
                            <w:szCs w:val="28"/>
                          </w:rPr>
                        </w:pPr>
                      </w:p>
                    </w:tc>
                    <w:tc>
                      <w:tcPr>
                        <w:tcW w:w="227" w:type="dxa"/>
                        <w:shd w:val="clear" w:color="auto" w:fill="auto"/>
                        <w:vAlign w:val="center"/>
                      </w:tcPr>
                      <w:p w14:paraId="24EE8CD1" w14:textId="77777777" w:rsidR="00FD370F" w:rsidRPr="00CC7DC1" w:rsidRDefault="00FD370F" w:rsidP="007B0152">
                        <w:pPr>
                          <w:rPr>
                            <w:sz w:val="28"/>
                            <w:szCs w:val="28"/>
                          </w:rPr>
                        </w:pPr>
                      </w:p>
                    </w:tc>
                    <w:tc>
                      <w:tcPr>
                        <w:tcW w:w="454" w:type="dxa"/>
                        <w:shd w:val="clear" w:color="auto" w:fill="auto"/>
                        <w:vAlign w:val="center"/>
                      </w:tcPr>
                      <w:p w14:paraId="6E9CFD46" w14:textId="77777777" w:rsidR="00FD370F" w:rsidRPr="00CC7DC1" w:rsidRDefault="00FD370F" w:rsidP="007B0152">
                        <w:pPr>
                          <w:rPr>
                            <w:sz w:val="28"/>
                            <w:szCs w:val="28"/>
                          </w:rPr>
                        </w:pPr>
                      </w:p>
                    </w:tc>
                    <w:tc>
                      <w:tcPr>
                        <w:tcW w:w="227" w:type="dxa"/>
                        <w:shd w:val="clear" w:color="auto" w:fill="auto"/>
                        <w:vAlign w:val="center"/>
                      </w:tcPr>
                      <w:p w14:paraId="17AD4DFC" w14:textId="77777777" w:rsidR="00FD370F" w:rsidRPr="00CC7DC1" w:rsidRDefault="00FD370F" w:rsidP="007B0152">
                        <w:pPr>
                          <w:rPr>
                            <w:sz w:val="28"/>
                            <w:szCs w:val="28"/>
                          </w:rPr>
                        </w:pPr>
                      </w:p>
                    </w:tc>
                    <w:tc>
                      <w:tcPr>
                        <w:tcW w:w="454" w:type="dxa"/>
                        <w:shd w:val="clear" w:color="auto" w:fill="auto"/>
                        <w:vAlign w:val="center"/>
                      </w:tcPr>
                      <w:p w14:paraId="6E957138" w14:textId="77777777" w:rsidR="00FD370F" w:rsidRPr="00CC7DC1" w:rsidRDefault="00FD370F" w:rsidP="007B0152">
                        <w:pPr>
                          <w:rPr>
                            <w:sz w:val="28"/>
                            <w:szCs w:val="28"/>
                          </w:rPr>
                        </w:pPr>
                      </w:p>
                    </w:tc>
                  </w:tr>
                </w:tbl>
                <w:p w14:paraId="13BE8DFD" w14:textId="77777777" w:rsidR="009659F8" w:rsidRDefault="009659F8" w:rsidP="00C81C48"/>
              </w:tc>
              <w:tc>
                <w:tcPr>
                  <w:tcW w:w="425" w:type="dxa"/>
                </w:tcPr>
                <w:p w14:paraId="1059DEC8" w14:textId="4845586D" w:rsidR="00C81C48" w:rsidRDefault="00C81C48" w:rsidP="00C81C48">
                  <w:pPr>
                    <w:pStyle w:val="Nummerierung"/>
                    <w:rPr>
                      <w:color w:val="70BCC9" w:themeColor="text2" w:themeTint="99"/>
                    </w:rPr>
                  </w:pP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9659F8" w:rsidRPr="003D0C04" w14:paraId="614C7936" w14:textId="77777777" w:rsidTr="00CC7DC1">
                    <w:trPr>
                      <w:trHeight w:hRule="exact" w:val="397"/>
                    </w:trPr>
                    <w:tc>
                      <w:tcPr>
                        <w:tcW w:w="454" w:type="dxa"/>
                        <w:tcBorders>
                          <w:bottom w:val="single" w:sz="12" w:space="0" w:color="auto"/>
                        </w:tcBorders>
                        <w:shd w:val="clear" w:color="auto" w:fill="auto"/>
                        <w:vAlign w:val="center"/>
                      </w:tcPr>
                      <w:p w14:paraId="62C45726" w14:textId="77777777" w:rsidR="009659F8" w:rsidRPr="00CC7DC1" w:rsidRDefault="009659F8" w:rsidP="007B0152">
                        <w:pPr>
                          <w:rPr>
                            <w:sz w:val="28"/>
                            <w:szCs w:val="28"/>
                          </w:rPr>
                        </w:pPr>
                        <w:r w:rsidRPr="00CC7DC1">
                          <w:rPr>
                            <w:sz w:val="28"/>
                            <w:szCs w:val="28"/>
                          </w:rPr>
                          <w:t>185</w:t>
                        </w:r>
                      </w:p>
                    </w:tc>
                    <w:tc>
                      <w:tcPr>
                        <w:tcW w:w="227" w:type="dxa"/>
                        <w:tcBorders>
                          <w:bottom w:val="single" w:sz="12" w:space="0" w:color="auto"/>
                        </w:tcBorders>
                        <w:shd w:val="clear" w:color="auto" w:fill="auto"/>
                        <w:vAlign w:val="center"/>
                      </w:tcPr>
                      <w:p w14:paraId="21504B5C" w14:textId="77777777" w:rsidR="009659F8" w:rsidRPr="00CC7DC1" w:rsidRDefault="009659F8" w:rsidP="00810E3F">
                        <w:pPr>
                          <w:jc w:val="center"/>
                          <w:rPr>
                            <w:sz w:val="28"/>
                            <w:szCs w:val="28"/>
                          </w:rPr>
                        </w:pPr>
                        <w:r w:rsidRPr="00CC7DC1">
                          <w:rPr>
                            <w:sz w:val="28"/>
                            <w:szCs w:val="28"/>
                          </w:rPr>
                          <w:t>+</w:t>
                        </w:r>
                      </w:p>
                    </w:tc>
                    <w:tc>
                      <w:tcPr>
                        <w:tcW w:w="454" w:type="dxa"/>
                        <w:tcBorders>
                          <w:bottom w:val="single" w:sz="12" w:space="0" w:color="auto"/>
                        </w:tcBorders>
                        <w:shd w:val="clear" w:color="auto" w:fill="auto"/>
                        <w:vAlign w:val="center"/>
                      </w:tcPr>
                      <w:p w14:paraId="2067DA3F" w14:textId="77777777" w:rsidR="009659F8" w:rsidRPr="00CC7DC1" w:rsidRDefault="009659F8" w:rsidP="007B0152">
                        <w:pPr>
                          <w:rPr>
                            <w:sz w:val="28"/>
                            <w:szCs w:val="28"/>
                          </w:rPr>
                        </w:pPr>
                        <w:r w:rsidRPr="00CC7DC1">
                          <w:rPr>
                            <w:sz w:val="28"/>
                            <w:szCs w:val="28"/>
                          </w:rPr>
                          <w:t>267</w:t>
                        </w:r>
                      </w:p>
                    </w:tc>
                    <w:tc>
                      <w:tcPr>
                        <w:tcW w:w="227" w:type="dxa"/>
                        <w:tcBorders>
                          <w:bottom w:val="single" w:sz="12" w:space="0" w:color="auto"/>
                        </w:tcBorders>
                        <w:shd w:val="clear" w:color="auto" w:fill="auto"/>
                        <w:vAlign w:val="center"/>
                      </w:tcPr>
                      <w:p w14:paraId="4B2C63D9" w14:textId="77777777" w:rsidR="009659F8" w:rsidRPr="00CC7DC1" w:rsidRDefault="009659F8" w:rsidP="007B0152">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00FF682F" w14:textId="77777777" w:rsidR="009659F8" w:rsidRPr="00CC7DC1" w:rsidRDefault="009659F8" w:rsidP="007B0152">
                        <w:pPr>
                          <w:rPr>
                            <w:sz w:val="28"/>
                            <w:szCs w:val="28"/>
                          </w:rPr>
                        </w:pPr>
                      </w:p>
                    </w:tc>
                  </w:tr>
                  <w:tr w:rsidR="00A73177" w:rsidRPr="003D0C04" w14:paraId="7E92D80D" w14:textId="77777777" w:rsidTr="00CC7DC1">
                    <w:trPr>
                      <w:trHeight w:hRule="exact" w:val="397"/>
                    </w:trPr>
                    <w:tc>
                      <w:tcPr>
                        <w:tcW w:w="454" w:type="dxa"/>
                        <w:tcBorders>
                          <w:top w:val="single" w:sz="12" w:space="0" w:color="auto"/>
                        </w:tcBorders>
                        <w:shd w:val="clear" w:color="auto" w:fill="auto"/>
                        <w:vAlign w:val="center"/>
                      </w:tcPr>
                      <w:p w14:paraId="4DD2F7EA" w14:textId="77777777" w:rsidR="00A73177" w:rsidRPr="00CC7DC1" w:rsidRDefault="00A73177" w:rsidP="007B0152">
                        <w:pPr>
                          <w:rPr>
                            <w:sz w:val="28"/>
                            <w:szCs w:val="28"/>
                          </w:rPr>
                        </w:pPr>
                      </w:p>
                    </w:tc>
                    <w:tc>
                      <w:tcPr>
                        <w:tcW w:w="227" w:type="dxa"/>
                        <w:tcBorders>
                          <w:top w:val="single" w:sz="12" w:space="0" w:color="auto"/>
                        </w:tcBorders>
                        <w:shd w:val="clear" w:color="auto" w:fill="auto"/>
                        <w:vAlign w:val="center"/>
                      </w:tcPr>
                      <w:p w14:paraId="317DB582" w14:textId="77777777" w:rsidR="00A73177" w:rsidRPr="00CC7DC1" w:rsidRDefault="00A73177" w:rsidP="007B0152">
                        <w:pPr>
                          <w:rPr>
                            <w:sz w:val="28"/>
                            <w:szCs w:val="28"/>
                          </w:rPr>
                        </w:pPr>
                      </w:p>
                    </w:tc>
                    <w:tc>
                      <w:tcPr>
                        <w:tcW w:w="454" w:type="dxa"/>
                        <w:tcBorders>
                          <w:top w:val="single" w:sz="12" w:space="0" w:color="auto"/>
                        </w:tcBorders>
                        <w:shd w:val="clear" w:color="auto" w:fill="auto"/>
                        <w:vAlign w:val="center"/>
                      </w:tcPr>
                      <w:p w14:paraId="3EA90C7A" w14:textId="77777777" w:rsidR="00A73177" w:rsidRPr="00CC7DC1" w:rsidRDefault="00A73177" w:rsidP="007B0152">
                        <w:pPr>
                          <w:rPr>
                            <w:sz w:val="28"/>
                            <w:szCs w:val="28"/>
                          </w:rPr>
                        </w:pPr>
                      </w:p>
                    </w:tc>
                    <w:tc>
                      <w:tcPr>
                        <w:tcW w:w="227" w:type="dxa"/>
                        <w:tcBorders>
                          <w:top w:val="single" w:sz="12" w:space="0" w:color="auto"/>
                        </w:tcBorders>
                        <w:shd w:val="clear" w:color="auto" w:fill="auto"/>
                        <w:vAlign w:val="center"/>
                      </w:tcPr>
                      <w:p w14:paraId="76506C66" w14:textId="77777777" w:rsidR="00A73177" w:rsidRPr="00CC7DC1" w:rsidRDefault="00A73177" w:rsidP="007B0152">
                        <w:pPr>
                          <w:rPr>
                            <w:sz w:val="28"/>
                            <w:szCs w:val="28"/>
                          </w:rPr>
                        </w:pPr>
                      </w:p>
                    </w:tc>
                    <w:tc>
                      <w:tcPr>
                        <w:tcW w:w="454" w:type="dxa"/>
                        <w:tcBorders>
                          <w:top w:val="single" w:sz="12" w:space="0" w:color="auto"/>
                        </w:tcBorders>
                        <w:shd w:val="clear" w:color="auto" w:fill="auto"/>
                        <w:vAlign w:val="center"/>
                      </w:tcPr>
                      <w:p w14:paraId="065B7B38" w14:textId="77777777" w:rsidR="00A73177" w:rsidRPr="00CC7DC1" w:rsidRDefault="00A73177" w:rsidP="007B0152">
                        <w:pPr>
                          <w:rPr>
                            <w:sz w:val="28"/>
                            <w:szCs w:val="28"/>
                          </w:rPr>
                        </w:pPr>
                      </w:p>
                    </w:tc>
                  </w:tr>
                  <w:tr w:rsidR="00A73177" w:rsidRPr="003D0C04" w14:paraId="0171B648" w14:textId="77777777" w:rsidTr="00CC7DC1">
                    <w:trPr>
                      <w:trHeight w:hRule="exact" w:val="397"/>
                    </w:trPr>
                    <w:tc>
                      <w:tcPr>
                        <w:tcW w:w="454" w:type="dxa"/>
                        <w:shd w:val="clear" w:color="auto" w:fill="auto"/>
                        <w:vAlign w:val="center"/>
                      </w:tcPr>
                      <w:p w14:paraId="62775A37" w14:textId="77777777" w:rsidR="00A73177" w:rsidRPr="00CC7DC1" w:rsidRDefault="00A73177" w:rsidP="007B0152">
                        <w:pPr>
                          <w:rPr>
                            <w:sz w:val="28"/>
                            <w:szCs w:val="28"/>
                          </w:rPr>
                        </w:pPr>
                      </w:p>
                    </w:tc>
                    <w:tc>
                      <w:tcPr>
                        <w:tcW w:w="227" w:type="dxa"/>
                        <w:shd w:val="clear" w:color="auto" w:fill="auto"/>
                        <w:vAlign w:val="center"/>
                      </w:tcPr>
                      <w:p w14:paraId="17CCD49D" w14:textId="77777777" w:rsidR="00A73177" w:rsidRPr="00CC7DC1" w:rsidRDefault="00A73177" w:rsidP="007B0152">
                        <w:pPr>
                          <w:rPr>
                            <w:sz w:val="28"/>
                            <w:szCs w:val="28"/>
                          </w:rPr>
                        </w:pPr>
                      </w:p>
                    </w:tc>
                    <w:tc>
                      <w:tcPr>
                        <w:tcW w:w="454" w:type="dxa"/>
                        <w:shd w:val="clear" w:color="auto" w:fill="auto"/>
                        <w:vAlign w:val="center"/>
                      </w:tcPr>
                      <w:p w14:paraId="28053C57" w14:textId="77777777" w:rsidR="00A73177" w:rsidRPr="00CC7DC1" w:rsidRDefault="00A73177" w:rsidP="007B0152">
                        <w:pPr>
                          <w:rPr>
                            <w:sz w:val="28"/>
                            <w:szCs w:val="28"/>
                          </w:rPr>
                        </w:pPr>
                      </w:p>
                    </w:tc>
                    <w:tc>
                      <w:tcPr>
                        <w:tcW w:w="227" w:type="dxa"/>
                        <w:shd w:val="clear" w:color="auto" w:fill="auto"/>
                        <w:vAlign w:val="center"/>
                      </w:tcPr>
                      <w:p w14:paraId="6BE89D03" w14:textId="77777777" w:rsidR="00A73177" w:rsidRPr="00CC7DC1" w:rsidRDefault="00A73177" w:rsidP="007B0152">
                        <w:pPr>
                          <w:rPr>
                            <w:sz w:val="28"/>
                            <w:szCs w:val="28"/>
                          </w:rPr>
                        </w:pPr>
                      </w:p>
                    </w:tc>
                    <w:tc>
                      <w:tcPr>
                        <w:tcW w:w="454" w:type="dxa"/>
                        <w:shd w:val="clear" w:color="auto" w:fill="auto"/>
                        <w:vAlign w:val="center"/>
                      </w:tcPr>
                      <w:p w14:paraId="55DC59E6" w14:textId="77777777" w:rsidR="00A73177" w:rsidRPr="00CC7DC1" w:rsidRDefault="00A73177" w:rsidP="007B0152">
                        <w:pPr>
                          <w:rPr>
                            <w:sz w:val="28"/>
                            <w:szCs w:val="28"/>
                          </w:rPr>
                        </w:pPr>
                      </w:p>
                    </w:tc>
                  </w:tr>
                </w:tbl>
                <w:p w14:paraId="42FE0357" w14:textId="77777777" w:rsidR="009659F8" w:rsidRDefault="009659F8" w:rsidP="00C81C48"/>
                <w:p w14:paraId="00CA60C2" w14:textId="77777777" w:rsidR="00057319" w:rsidRDefault="00057319" w:rsidP="00C81C48"/>
                <w:p w14:paraId="3D3108A6" w14:textId="77777777" w:rsidR="00057319" w:rsidRDefault="00057319" w:rsidP="00C81C48"/>
                <w:p w14:paraId="2352560B" w14:textId="77777777" w:rsidR="00057319" w:rsidRDefault="00057319" w:rsidP="00C81C48"/>
                <w:p w14:paraId="026AA6F3" w14:textId="77777777" w:rsidR="00057319" w:rsidRDefault="00057319" w:rsidP="00C81C48"/>
              </w:tc>
            </w:tr>
          </w:tbl>
          <w:p w14:paraId="43D5DA0F" w14:textId="77777777" w:rsidR="00E0758C" w:rsidRPr="00E0758C" w:rsidRDefault="00E0758C" w:rsidP="00E0758C">
            <w:pPr>
              <w:spacing w:line="240" w:lineRule="auto"/>
            </w:pPr>
          </w:p>
        </w:tc>
        <w:tc>
          <w:tcPr>
            <w:tcW w:w="424" w:type="dxa"/>
            <w:vAlign w:val="bottom"/>
          </w:tcPr>
          <w:p w14:paraId="7E1B4990" w14:textId="2DBC01F1" w:rsidR="00E0758C" w:rsidRPr="00E0758C" w:rsidRDefault="00E0758C" w:rsidP="00E0758C">
            <w:pPr>
              <w:spacing w:line="240" w:lineRule="auto"/>
              <w:jc w:val="right"/>
            </w:pPr>
          </w:p>
        </w:tc>
      </w:tr>
      <w:tr w:rsidR="00C25DC2" w:rsidRPr="00E0758C" w14:paraId="60CDED1A" w14:textId="77777777" w:rsidTr="00C25DC2">
        <w:trPr>
          <w:trHeight w:val="147"/>
        </w:trPr>
        <w:tc>
          <w:tcPr>
            <w:tcW w:w="610" w:type="dxa"/>
          </w:tcPr>
          <w:p w14:paraId="7ADB2698" w14:textId="77777777" w:rsidR="00C25DC2" w:rsidRPr="00C25DC2" w:rsidRDefault="00C25DC2" w:rsidP="00C25DC2"/>
        </w:tc>
        <w:tc>
          <w:tcPr>
            <w:tcW w:w="8461" w:type="dxa"/>
            <w:gridSpan w:val="2"/>
          </w:tcPr>
          <w:p w14:paraId="44648EFA" w14:textId="77777777" w:rsidR="00C25DC2" w:rsidRDefault="00C25DC2"/>
        </w:tc>
      </w:tr>
      <w:tr w:rsidR="00C25DC2" w:rsidRPr="00E0758C" w14:paraId="2F1CF6AF" w14:textId="77777777" w:rsidTr="00DE2302">
        <w:trPr>
          <w:trHeight w:val="435"/>
        </w:trPr>
        <w:tc>
          <w:tcPr>
            <w:tcW w:w="610" w:type="dxa"/>
          </w:tcPr>
          <w:p w14:paraId="7A847DBE" w14:textId="546B9740" w:rsidR="00C25DC2" w:rsidRPr="00C25DC2" w:rsidRDefault="00C25DC2" w:rsidP="00C25DC2">
            <w:pPr>
              <w:pStyle w:val="berschrift4"/>
              <w:jc w:val="center"/>
              <w:rPr>
                <w:color w:val="70BCC9" w:themeColor="text2" w:themeTint="99"/>
              </w:rPr>
            </w:pPr>
            <w:r w:rsidRPr="00C25DC2">
              <w:rPr>
                <w:color w:val="70BCC9" w:themeColor="text2" w:themeTint="99"/>
                <w:sz w:val="21"/>
                <w:szCs w:val="36"/>
              </w:rPr>
              <w:t>b)</w:t>
            </w:r>
          </w:p>
        </w:tc>
        <w:tc>
          <w:tcPr>
            <w:tcW w:w="8461" w:type="dxa"/>
            <w:gridSpan w:val="2"/>
          </w:tcPr>
          <w:p w14:paraId="67A7E584" w14:textId="12D4DE0F" w:rsidR="00C25DC2" w:rsidRDefault="00C25DC2" w:rsidP="00C25DC2">
            <w:pPr>
              <w:spacing w:line="240" w:lineRule="auto"/>
              <w:rPr>
                <w:noProof/>
                <w:sz w:val="18"/>
                <w:szCs w:val="18"/>
              </w:rPr>
            </w:pPr>
            <w:r w:rsidRPr="00810E3F">
              <w:t xml:space="preserve">Rechne </w:t>
            </w:r>
            <w:r>
              <w:t xml:space="preserve">die Aufgaben </w:t>
            </w:r>
            <w:r w:rsidRPr="00810E3F">
              <w:t>auf zwei Wegen</w:t>
            </w:r>
            <w:r>
              <w:t xml:space="preserve">. </w:t>
            </w:r>
            <w:r w:rsidR="00244D84">
              <w:t>Schreibe die Rechenwege auf oder mache eine Skizze.</w:t>
            </w:r>
          </w:p>
        </w:tc>
      </w:tr>
      <w:tr w:rsidR="00C81C48" w:rsidRPr="00E0758C" w14:paraId="48710808" w14:textId="77777777" w:rsidTr="00C25DC2">
        <w:trPr>
          <w:trHeight w:val="3035"/>
        </w:trPr>
        <w:tc>
          <w:tcPr>
            <w:tcW w:w="610" w:type="dxa"/>
          </w:tcPr>
          <w:p w14:paraId="0E99B7C3" w14:textId="5C075838" w:rsidR="00C81C48" w:rsidRPr="003F794B" w:rsidRDefault="00C81C48" w:rsidP="00C81C48">
            <w:pPr>
              <w:spacing w:line="240" w:lineRule="atLeast"/>
              <w:rPr>
                <w:b/>
                <w:bCs/>
              </w:rPr>
            </w:pPr>
          </w:p>
        </w:tc>
        <w:tc>
          <w:tcPr>
            <w:tcW w:w="8037" w:type="dxa"/>
            <w:tcBorders>
              <w:bottom w:val="single" w:sz="4" w:space="0" w:color="A6A6A6" w:themeColor="background1" w:themeShade="A6"/>
            </w:tcBorders>
          </w:tcPr>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3577"/>
              <w:gridCol w:w="425"/>
              <w:gridCol w:w="3577"/>
            </w:tblGrid>
            <w:tr w:rsidR="009659F8" w14:paraId="6C545C5D" w14:textId="77777777" w:rsidTr="006127CC">
              <w:tc>
                <w:tcPr>
                  <w:tcW w:w="425" w:type="dxa"/>
                </w:tcPr>
                <w:p w14:paraId="7A97EBAC" w14:textId="018F3C8C" w:rsidR="009659F8" w:rsidRDefault="003F794B" w:rsidP="009659F8">
                  <w:pPr>
                    <w:pStyle w:val="Nummerierung"/>
                  </w:pPr>
                  <w:r>
                    <w:rPr>
                      <w:color w:val="70BCC9" w:themeColor="text2" w:themeTint="99"/>
                    </w:rPr>
                    <w:t>(1</w:t>
                  </w:r>
                  <w:r w:rsidR="009659F8" w:rsidRPr="002A69A9">
                    <w:rPr>
                      <w:color w:val="70BCC9" w:themeColor="text2" w:themeTint="99"/>
                    </w:rPr>
                    <w:t>)</w:t>
                  </w: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9659F8" w:rsidRPr="003D0C04" w14:paraId="574F0E1B" w14:textId="77777777" w:rsidTr="007F1CE5">
                    <w:trPr>
                      <w:trHeight w:hRule="exact" w:val="340"/>
                    </w:trPr>
                    <w:tc>
                      <w:tcPr>
                        <w:tcW w:w="454" w:type="dxa"/>
                        <w:tcBorders>
                          <w:bottom w:val="single" w:sz="12" w:space="0" w:color="auto"/>
                        </w:tcBorders>
                        <w:shd w:val="clear" w:color="auto" w:fill="auto"/>
                        <w:vAlign w:val="center"/>
                      </w:tcPr>
                      <w:p w14:paraId="313915F4" w14:textId="77777777" w:rsidR="009659F8" w:rsidRPr="003B1034" w:rsidRDefault="009659F8" w:rsidP="00F9227E">
                        <w:pPr>
                          <w:rPr>
                            <w:sz w:val="28"/>
                            <w:szCs w:val="28"/>
                          </w:rPr>
                        </w:pPr>
                        <w:r w:rsidRPr="003B1034">
                          <w:rPr>
                            <w:sz w:val="28"/>
                            <w:szCs w:val="28"/>
                          </w:rPr>
                          <w:t>89</w:t>
                        </w:r>
                      </w:p>
                    </w:tc>
                    <w:tc>
                      <w:tcPr>
                        <w:tcW w:w="227" w:type="dxa"/>
                        <w:tcBorders>
                          <w:bottom w:val="single" w:sz="12" w:space="0" w:color="auto"/>
                        </w:tcBorders>
                        <w:shd w:val="clear" w:color="auto" w:fill="auto"/>
                        <w:vAlign w:val="center"/>
                      </w:tcPr>
                      <w:p w14:paraId="760BFDD7" w14:textId="77777777" w:rsidR="009659F8" w:rsidRPr="003B1034" w:rsidRDefault="009659F8" w:rsidP="00F9227E">
                        <w:pPr>
                          <w:rPr>
                            <w:sz w:val="28"/>
                            <w:szCs w:val="28"/>
                          </w:rPr>
                        </w:pPr>
                        <w:r w:rsidRPr="003B1034">
                          <w:rPr>
                            <w:sz w:val="28"/>
                            <w:szCs w:val="28"/>
                          </w:rPr>
                          <w:t>–</w:t>
                        </w:r>
                      </w:p>
                    </w:tc>
                    <w:tc>
                      <w:tcPr>
                        <w:tcW w:w="454" w:type="dxa"/>
                        <w:tcBorders>
                          <w:bottom w:val="single" w:sz="12" w:space="0" w:color="auto"/>
                        </w:tcBorders>
                        <w:shd w:val="clear" w:color="auto" w:fill="auto"/>
                        <w:vAlign w:val="center"/>
                      </w:tcPr>
                      <w:p w14:paraId="451616E5" w14:textId="77777777" w:rsidR="009659F8" w:rsidRPr="003B1034" w:rsidRDefault="009659F8" w:rsidP="00F9227E">
                        <w:pPr>
                          <w:rPr>
                            <w:sz w:val="28"/>
                            <w:szCs w:val="28"/>
                          </w:rPr>
                        </w:pPr>
                        <w:r w:rsidRPr="003B1034">
                          <w:rPr>
                            <w:sz w:val="28"/>
                            <w:szCs w:val="28"/>
                          </w:rPr>
                          <w:t>75</w:t>
                        </w:r>
                      </w:p>
                    </w:tc>
                    <w:tc>
                      <w:tcPr>
                        <w:tcW w:w="227" w:type="dxa"/>
                        <w:tcBorders>
                          <w:bottom w:val="single" w:sz="12" w:space="0" w:color="auto"/>
                        </w:tcBorders>
                        <w:shd w:val="clear" w:color="auto" w:fill="auto"/>
                        <w:vAlign w:val="center"/>
                      </w:tcPr>
                      <w:p w14:paraId="7B791758" w14:textId="77777777" w:rsidR="009659F8" w:rsidRPr="003B1034" w:rsidRDefault="009659F8" w:rsidP="00F9227E">
                        <w:pPr>
                          <w:rPr>
                            <w:sz w:val="28"/>
                            <w:szCs w:val="28"/>
                          </w:rPr>
                        </w:pPr>
                        <w:r w:rsidRPr="003B1034">
                          <w:rPr>
                            <w:sz w:val="28"/>
                            <w:szCs w:val="28"/>
                          </w:rPr>
                          <w:t>=</w:t>
                        </w:r>
                      </w:p>
                    </w:tc>
                    <w:tc>
                      <w:tcPr>
                        <w:tcW w:w="454" w:type="dxa"/>
                        <w:tcBorders>
                          <w:bottom w:val="single" w:sz="12" w:space="0" w:color="auto"/>
                        </w:tcBorders>
                        <w:shd w:val="clear" w:color="auto" w:fill="auto"/>
                        <w:vAlign w:val="center"/>
                      </w:tcPr>
                      <w:p w14:paraId="6F818819" w14:textId="77777777" w:rsidR="009659F8" w:rsidRPr="003B1034" w:rsidRDefault="009659F8" w:rsidP="00F9227E">
                        <w:pPr>
                          <w:rPr>
                            <w:sz w:val="28"/>
                            <w:szCs w:val="28"/>
                          </w:rPr>
                        </w:pPr>
                      </w:p>
                    </w:tc>
                  </w:tr>
                  <w:tr w:rsidR="007E04BA" w:rsidRPr="003D0C04" w14:paraId="54903D75" w14:textId="77777777" w:rsidTr="007F1CE5">
                    <w:trPr>
                      <w:trHeight w:hRule="exact" w:val="340"/>
                    </w:trPr>
                    <w:tc>
                      <w:tcPr>
                        <w:tcW w:w="454" w:type="dxa"/>
                        <w:tcBorders>
                          <w:top w:val="single" w:sz="12" w:space="0" w:color="auto"/>
                        </w:tcBorders>
                        <w:shd w:val="clear" w:color="auto" w:fill="auto"/>
                        <w:vAlign w:val="center"/>
                      </w:tcPr>
                      <w:p w14:paraId="0EDD18B9" w14:textId="6BF949F5" w:rsidR="007E04BA" w:rsidRPr="00CC7DC1" w:rsidRDefault="007E04BA" w:rsidP="007E04BA">
                        <w:pPr>
                          <w:rPr>
                            <w:sz w:val="24"/>
                            <w:szCs w:val="24"/>
                          </w:rPr>
                        </w:pPr>
                      </w:p>
                    </w:tc>
                    <w:tc>
                      <w:tcPr>
                        <w:tcW w:w="227" w:type="dxa"/>
                        <w:tcBorders>
                          <w:top w:val="single" w:sz="12" w:space="0" w:color="auto"/>
                        </w:tcBorders>
                        <w:shd w:val="clear" w:color="auto" w:fill="auto"/>
                        <w:vAlign w:val="center"/>
                      </w:tcPr>
                      <w:p w14:paraId="530A2ECC" w14:textId="6914BE00" w:rsidR="007E04BA" w:rsidRPr="00CC7DC1" w:rsidRDefault="007E04BA" w:rsidP="007E04BA">
                        <w:pPr>
                          <w:rPr>
                            <w:sz w:val="24"/>
                            <w:szCs w:val="24"/>
                          </w:rPr>
                        </w:pPr>
                      </w:p>
                    </w:tc>
                    <w:tc>
                      <w:tcPr>
                        <w:tcW w:w="454" w:type="dxa"/>
                        <w:tcBorders>
                          <w:top w:val="single" w:sz="12" w:space="0" w:color="auto"/>
                        </w:tcBorders>
                        <w:shd w:val="clear" w:color="auto" w:fill="auto"/>
                        <w:vAlign w:val="center"/>
                      </w:tcPr>
                      <w:p w14:paraId="48B22DC9" w14:textId="68304DFC" w:rsidR="007E04BA" w:rsidRPr="00CC7DC1" w:rsidRDefault="007E04BA" w:rsidP="007E04BA">
                        <w:pPr>
                          <w:rPr>
                            <w:sz w:val="24"/>
                            <w:szCs w:val="24"/>
                          </w:rPr>
                        </w:pPr>
                      </w:p>
                    </w:tc>
                    <w:tc>
                      <w:tcPr>
                        <w:tcW w:w="227" w:type="dxa"/>
                        <w:tcBorders>
                          <w:top w:val="single" w:sz="12" w:space="0" w:color="auto"/>
                        </w:tcBorders>
                        <w:shd w:val="clear" w:color="auto" w:fill="auto"/>
                        <w:vAlign w:val="center"/>
                      </w:tcPr>
                      <w:p w14:paraId="76936483" w14:textId="5BC9F4AB" w:rsidR="007E04BA" w:rsidRPr="00CC7DC1" w:rsidRDefault="007E04BA" w:rsidP="007E04BA">
                        <w:pPr>
                          <w:rPr>
                            <w:sz w:val="24"/>
                            <w:szCs w:val="24"/>
                          </w:rPr>
                        </w:pPr>
                      </w:p>
                    </w:tc>
                    <w:tc>
                      <w:tcPr>
                        <w:tcW w:w="454" w:type="dxa"/>
                        <w:tcBorders>
                          <w:top w:val="single" w:sz="12" w:space="0" w:color="auto"/>
                        </w:tcBorders>
                        <w:shd w:val="clear" w:color="auto" w:fill="auto"/>
                        <w:vAlign w:val="center"/>
                      </w:tcPr>
                      <w:p w14:paraId="0F83F665" w14:textId="4BBAFDA9" w:rsidR="007E04BA" w:rsidRPr="00CC7DC1" w:rsidRDefault="007E04BA" w:rsidP="007E04BA">
                        <w:pPr>
                          <w:rPr>
                            <w:sz w:val="24"/>
                            <w:szCs w:val="24"/>
                          </w:rPr>
                        </w:pPr>
                      </w:p>
                    </w:tc>
                  </w:tr>
                  <w:tr w:rsidR="007E04BA" w:rsidRPr="003D0C04" w14:paraId="14AF239A" w14:textId="77777777" w:rsidTr="007F1CE5">
                    <w:trPr>
                      <w:trHeight w:hRule="exact" w:val="340"/>
                    </w:trPr>
                    <w:tc>
                      <w:tcPr>
                        <w:tcW w:w="454" w:type="dxa"/>
                        <w:shd w:val="clear" w:color="auto" w:fill="auto"/>
                        <w:vAlign w:val="center"/>
                      </w:tcPr>
                      <w:p w14:paraId="3C929742" w14:textId="7672192B" w:rsidR="007E04BA" w:rsidRPr="00CC7DC1" w:rsidRDefault="007E04BA" w:rsidP="007E04BA">
                        <w:pPr>
                          <w:rPr>
                            <w:sz w:val="24"/>
                            <w:szCs w:val="24"/>
                          </w:rPr>
                        </w:pPr>
                      </w:p>
                    </w:tc>
                    <w:tc>
                      <w:tcPr>
                        <w:tcW w:w="227" w:type="dxa"/>
                        <w:shd w:val="clear" w:color="auto" w:fill="auto"/>
                        <w:vAlign w:val="center"/>
                      </w:tcPr>
                      <w:p w14:paraId="5EC18C14" w14:textId="6DBC28D2" w:rsidR="007E04BA" w:rsidRPr="00CC7DC1" w:rsidRDefault="007E04BA" w:rsidP="007E04BA">
                        <w:pPr>
                          <w:rPr>
                            <w:sz w:val="24"/>
                            <w:szCs w:val="24"/>
                          </w:rPr>
                        </w:pPr>
                      </w:p>
                    </w:tc>
                    <w:tc>
                      <w:tcPr>
                        <w:tcW w:w="454" w:type="dxa"/>
                        <w:shd w:val="clear" w:color="auto" w:fill="auto"/>
                        <w:vAlign w:val="center"/>
                      </w:tcPr>
                      <w:p w14:paraId="4227B195" w14:textId="2593D35C" w:rsidR="007E04BA" w:rsidRPr="00CC7DC1" w:rsidRDefault="007E04BA" w:rsidP="007E04BA">
                        <w:pPr>
                          <w:rPr>
                            <w:sz w:val="24"/>
                            <w:szCs w:val="24"/>
                          </w:rPr>
                        </w:pPr>
                      </w:p>
                    </w:tc>
                    <w:tc>
                      <w:tcPr>
                        <w:tcW w:w="227" w:type="dxa"/>
                        <w:shd w:val="clear" w:color="auto" w:fill="auto"/>
                        <w:vAlign w:val="center"/>
                      </w:tcPr>
                      <w:p w14:paraId="07D48490" w14:textId="66770549" w:rsidR="007E04BA" w:rsidRPr="00CC7DC1" w:rsidRDefault="007E04BA" w:rsidP="007E04BA">
                        <w:pPr>
                          <w:rPr>
                            <w:sz w:val="24"/>
                            <w:szCs w:val="24"/>
                          </w:rPr>
                        </w:pPr>
                      </w:p>
                    </w:tc>
                    <w:tc>
                      <w:tcPr>
                        <w:tcW w:w="454" w:type="dxa"/>
                        <w:shd w:val="clear" w:color="auto" w:fill="auto"/>
                        <w:vAlign w:val="center"/>
                      </w:tcPr>
                      <w:p w14:paraId="7EEE3D35" w14:textId="55973C35" w:rsidR="007E04BA" w:rsidRPr="00CC7DC1" w:rsidRDefault="007E04BA" w:rsidP="007E04BA">
                        <w:pPr>
                          <w:rPr>
                            <w:sz w:val="24"/>
                            <w:szCs w:val="24"/>
                          </w:rPr>
                        </w:pPr>
                      </w:p>
                    </w:tc>
                  </w:tr>
                </w:tbl>
                <w:p w14:paraId="1DF57C7A" w14:textId="77777777" w:rsidR="009659F8" w:rsidRDefault="009659F8" w:rsidP="009659F8"/>
                <w:p w14:paraId="6DB50A44" w14:textId="77777777" w:rsidR="009659F8" w:rsidRDefault="009659F8" w:rsidP="009659F8"/>
                <w:p w14:paraId="52CAF925" w14:textId="56C478A5" w:rsidR="00613F7B" w:rsidRDefault="00613F7B" w:rsidP="009659F8"/>
              </w:tc>
              <w:tc>
                <w:tcPr>
                  <w:tcW w:w="425" w:type="dxa"/>
                </w:tcPr>
                <w:p w14:paraId="4FC4ED50" w14:textId="5BAE6F9B" w:rsidR="009659F8" w:rsidRDefault="003F794B" w:rsidP="009659F8">
                  <w:pPr>
                    <w:pStyle w:val="Nummerierung"/>
                  </w:pPr>
                  <w:r>
                    <w:rPr>
                      <w:color w:val="70BCC9" w:themeColor="text2" w:themeTint="99"/>
                    </w:rPr>
                    <w:t>(</w:t>
                  </w:r>
                  <w:r w:rsidR="007F1CE5">
                    <w:rPr>
                      <w:color w:val="70BCC9" w:themeColor="text2" w:themeTint="99"/>
                    </w:rPr>
                    <w:t>2</w:t>
                  </w:r>
                  <w:r w:rsidR="009659F8" w:rsidRPr="002A69A9">
                    <w:rPr>
                      <w:color w:val="70BCC9" w:themeColor="text2" w:themeTint="99"/>
                    </w:rPr>
                    <w:t>)</w:t>
                  </w: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9659F8" w:rsidRPr="003D0C04" w14:paraId="29F2544B" w14:textId="77777777" w:rsidTr="00F9227E">
                    <w:trPr>
                      <w:trHeight w:hRule="exact" w:val="340"/>
                    </w:trPr>
                    <w:tc>
                      <w:tcPr>
                        <w:tcW w:w="454" w:type="dxa"/>
                        <w:tcBorders>
                          <w:bottom w:val="single" w:sz="12" w:space="0" w:color="auto"/>
                        </w:tcBorders>
                        <w:shd w:val="clear" w:color="auto" w:fill="auto"/>
                        <w:vAlign w:val="center"/>
                      </w:tcPr>
                      <w:p w14:paraId="50D0ECFB" w14:textId="0EE70AA6" w:rsidR="009659F8" w:rsidRPr="003B1034" w:rsidRDefault="00F30730" w:rsidP="00F9227E">
                        <w:pPr>
                          <w:rPr>
                            <w:sz w:val="28"/>
                            <w:szCs w:val="28"/>
                          </w:rPr>
                        </w:pPr>
                        <w:r>
                          <w:rPr>
                            <w:sz w:val="28"/>
                            <w:szCs w:val="28"/>
                          </w:rPr>
                          <w:t>1</w:t>
                        </w:r>
                        <w:r w:rsidR="009659F8" w:rsidRPr="003B1034">
                          <w:rPr>
                            <w:sz w:val="28"/>
                            <w:szCs w:val="28"/>
                          </w:rPr>
                          <w:t>63</w:t>
                        </w:r>
                      </w:p>
                    </w:tc>
                    <w:tc>
                      <w:tcPr>
                        <w:tcW w:w="227" w:type="dxa"/>
                        <w:tcBorders>
                          <w:bottom w:val="single" w:sz="12" w:space="0" w:color="auto"/>
                        </w:tcBorders>
                        <w:shd w:val="clear" w:color="auto" w:fill="auto"/>
                        <w:vAlign w:val="center"/>
                      </w:tcPr>
                      <w:p w14:paraId="7A2027A1" w14:textId="77777777" w:rsidR="009659F8" w:rsidRPr="003B1034" w:rsidRDefault="009659F8" w:rsidP="00F9227E">
                        <w:pPr>
                          <w:rPr>
                            <w:sz w:val="28"/>
                            <w:szCs w:val="28"/>
                          </w:rPr>
                        </w:pPr>
                        <w:r w:rsidRPr="003B1034">
                          <w:rPr>
                            <w:sz w:val="28"/>
                            <w:szCs w:val="28"/>
                          </w:rPr>
                          <w:t>–</w:t>
                        </w:r>
                      </w:p>
                    </w:tc>
                    <w:tc>
                      <w:tcPr>
                        <w:tcW w:w="454" w:type="dxa"/>
                        <w:tcBorders>
                          <w:bottom w:val="single" w:sz="12" w:space="0" w:color="auto"/>
                        </w:tcBorders>
                        <w:shd w:val="clear" w:color="auto" w:fill="auto"/>
                        <w:vAlign w:val="center"/>
                      </w:tcPr>
                      <w:p w14:paraId="3E9D5282" w14:textId="2F6F4702" w:rsidR="009659F8" w:rsidRPr="003B1034" w:rsidRDefault="009659F8" w:rsidP="00F9227E">
                        <w:pPr>
                          <w:rPr>
                            <w:sz w:val="28"/>
                            <w:szCs w:val="28"/>
                          </w:rPr>
                        </w:pPr>
                        <w:r w:rsidRPr="00130BAF">
                          <w:rPr>
                            <w:sz w:val="28"/>
                            <w:szCs w:val="28"/>
                          </w:rPr>
                          <w:t>27</w:t>
                        </w:r>
                      </w:p>
                    </w:tc>
                    <w:tc>
                      <w:tcPr>
                        <w:tcW w:w="227" w:type="dxa"/>
                        <w:tcBorders>
                          <w:bottom w:val="single" w:sz="12" w:space="0" w:color="auto"/>
                        </w:tcBorders>
                        <w:shd w:val="clear" w:color="auto" w:fill="auto"/>
                        <w:vAlign w:val="center"/>
                      </w:tcPr>
                      <w:p w14:paraId="34732B5B" w14:textId="77777777" w:rsidR="009659F8" w:rsidRPr="003B1034" w:rsidRDefault="009659F8" w:rsidP="00F9227E">
                        <w:pPr>
                          <w:rPr>
                            <w:sz w:val="28"/>
                            <w:szCs w:val="28"/>
                          </w:rPr>
                        </w:pPr>
                        <w:r w:rsidRPr="003B1034">
                          <w:rPr>
                            <w:sz w:val="28"/>
                            <w:szCs w:val="28"/>
                          </w:rPr>
                          <w:t>=</w:t>
                        </w:r>
                      </w:p>
                    </w:tc>
                    <w:tc>
                      <w:tcPr>
                        <w:tcW w:w="454" w:type="dxa"/>
                        <w:tcBorders>
                          <w:bottom w:val="single" w:sz="12" w:space="0" w:color="auto"/>
                        </w:tcBorders>
                        <w:shd w:val="clear" w:color="auto" w:fill="auto"/>
                        <w:vAlign w:val="center"/>
                      </w:tcPr>
                      <w:p w14:paraId="41530BA3" w14:textId="77777777" w:rsidR="009659F8" w:rsidRPr="003B1034" w:rsidRDefault="009659F8" w:rsidP="00F9227E">
                        <w:pPr>
                          <w:rPr>
                            <w:sz w:val="28"/>
                            <w:szCs w:val="28"/>
                          </w:rPr>
                        </w:pPr>
                      </w:p>
                    </w:tc>
                  </w:tr>
                  <w:tr w:rsidR="00CF66B2" w:rsidRPr="003D0C04" w14:paraId="0413DCF7" w14:textId="77777777" w:rsidTr="00F9227E">
                    <w:trPr>
                      <w:trHeight w:hRule="exact" w:val="340"/>
                    </w:trPr>
                    <w:tc>
                      <w:tcPr>
                        <w:tcW w:w="454" w:type="dxa"/>
                        <w:tcBorders>
                          <w:top w:val="single" w:sz="12" w:space="0" w:color="auto"/>
                        </w:tcBorders>
                        <w:shd w:val="clear" w:color="auto" w:fill="auto"/>
                        <w:vAlign w:val="center"/>
                      </w:tcPr>
                      <w:p w14:paraId="5098802F" w14:textId="77777777" w:rsidR="00CF66B2" w:rsidRPr="00CC7DC1" w:rsidRDefault="00CF66B2" w:rsidP="00F9227E">
                        <w:pPr>
                          <w:rPr>
                            <w:sz w:val="24"/>
                            <w:szCs w:val="24"/>
                          </w:rPr>
                        </w:pPr>
                      </w:p>
                    </w:tc>
                    <w:tc>
                      <w:tcPr>
                        <w:tcW w:w="227" w:type="dxa"/>
                        <w:tcBorders>
                          <w:top w:val="single" w:sz="12" w:space="0" w:color="auto"/>
                        </w:tcBorders>
                        <w:shd w:val="clear" w:color="auto" w:fill="auto"/>
                        <w:vAlign w:val="center"/>
                      </w:tcPr>
                      <w:p w14:paraId="057A7B19" w14:textId="77777777" w:rsidR="00CF66B2" w:rsidRPr="00CC7DC1" w:rsidRDefault="00CF66B2" w:rsidP="00F9227E">
                        <w:pPr>
                          <w:rPr>
                            <w:sz w:val="24"/>
                            <w:szCs w:val="24"/>
                          </w:rPr>
                        </w:pPr>
                      </w:p>
                    </w:tc>
                    <w:tc>
                      <w:tcPr>
                        <w:tcW w:w="454" w:type="dxa"/>
                        <w:tcBorders>
                          <w:top w:val="single" w:sz="12" w:space="0" w:color="auto"/>
                        </w:tcBorders>
                        <w:shd w:val="clear" w:color="auto" w:fill="auto"/>
                        <w:vAlign w:val="center"/>
                      </w:tcPr>
                      <w:p w14:paraId="46D11066" w14:textId="77777777" w:rsidR="00CF66B2" w:rsidRPr="00CC7DC1" w:rsidRDefault="00CF66B2" w:rsidP="00F9227E">
                        <w:pPr>
                          <w:rPr>
                            <w:sz w:val="24"/>
                            <w:szCs w:val="24"/>
                          </w:rPr>
                        </w:pPr>
                      </w:p>
                    </w:tc>
                    <w:tc>
                      <w:tcPr>
                        <w:tcW w:w="227" w:type="dxa"/>
                        <w:tcBorders>
                          <w:top w:val="single" w:sz="12" w:space="0" w:color="auto"/>
                        </w:tcBorders>
                        <w:shd w:val="clear" w:color="auto" w:fill="auto"/>
                        <w:vAlign w:val="center"/>
                      </w:tcPr>
                      <w:p w14:paraId="5D6EFA3C" w14:textId="77777777" w:rsidR="00CF66B2" w:rsidRPr="00CC7DC1" w:rsidRDefault="00CF66B2" w:rsidP="00F9227E">
                        <w:pPr>
                          <w:rPr>
                            <w:sz w:val="24"/>
                            <w:szCs w:val="24"/>
                          </w:rPr>
                        </w:pPr>
                      </w:p>
                    </w:tc>
                    <w:tc>
                      <w:tcPr>
                        <w:tcW w:w="454" w:type="dxa"/>
                        <w:tcBorders>
                          <w:top w:val="single" w:sz="12" w:space="0" w:color="auto"/>
                        </w:tcBorders>
                        <w:shd w:val="clear" w:color="auto" w:fill="auto"/>
                        <w:vAlign w:val="center"/>
                      </w:tcPr>
                      <w:p w14:paraId="0582C031" w14:textId="77777777" w:rsidR="00CF66B2" w:rsidRPr="00CC7DC1" w:rsidRDefault="00CF66B2" w:rsidP="00F9227E">
                        <w:pPr>
                          <w:rPr>
                            <w:sz w:val="24"/>
                            <w:szCs w:val="24"/>
                          </w:rPr>
                        </w:pPr>
                      </w:p>
                    </w:tc>
                  </w:tr>
                  <w:tr w:rsidR="00CF66B2" w:rsidRPr="003D0C04" w14:paraId="4DEFB6A1" w14:textId="77777777" w:rsidTr="00F9227E">
                    <w:trPr>
                      <w:trHeight w:hRule="exact" w:val="340"/>
                    </w:trPr>
                    <w:tc>
                      <w:tcPr>
                        <w:tcW w:w="454" w:type="dxa"/>
                        <w:shd w:val="clear" w:color="auto" w:fill="auto"/>
                        <w:vAlign w:val="center"/>
                      </w:tcPr>
                      <w:p w14:paraId="091095F3" w14:textId="77777777" w:rsidR="00CF66B2" w:rsidRPr="00CC7DC1" w:rsidRDefault="00CF66B2" w:rsidP="00F9227E">
                        <w:pPr>
                          <w:rPr>
                            <w:sz w:val="24"/>
                            <w:szCs w:val="24"/>
                          </w:rPr>
                        </w:pPr>
                      </w:p>
                    </w:tc>
                    <w:tc>
                      <w:tcPr>
                        <w:tcW w:w="227" w:type="dxa"/>
                        <w:shd w:val="clear" w:color="auto" w:fill="auto"/>
                        <w:vAlign w:val="center"/>
                      </w:tcPr>
                      <w:p w14:paraId="5C5530D1" w14:textId="77777777" w:rsidR="00CF66B2" w:rsidRPr="00CC7DC1" w:rsidRDefault="00CF66B2" w:rsidP="00F9227E">
                        <w:pPr>
                          <w:rPr>
                            <w:sz w:val="24"/>
                            <w:szCs w:val="24"/>
                          </w:rPr>
                        </w:pPr>
                      </w:p>
                    </w:tc>
                    <w:tc>
                      <w:tcPr>
                        <w:tcW w:w="454" w:type="dxa"/>
                        <w:shd w:val="clear" w:color="auto" w:fill="auto"/>
                        <w:vAlign w:val="center"/>
                      </w:tcPr>
                      <w:p w14:paraId="4B3E9BD7" w14:textId="77777777" w:rsidR="00CF66B2" w:rsidRPr="00CC7DC1" w:rsidRDefault="00CF66B2" w:rsidP="00F9227E">
                        <w:pPr>
                          <w:rPr>
                            <w:sz w:val="24"/>
                            <w:szCs w:val="24"/>
                          </w:rPr>
                        </w:pPr>
                      </w:p>
                    </w:tc>
                    <w:tc>
                      <w:tcPr>
                        <w:tcW w:w="227" w:type="dxa"/>
                        <w:shd w:val="clear" w:color="auto" w:fill="auto"/>
                        <w:vAlign w:val="center"/>
                      </w:tcPr>
                      <w:p w14:paraId="3BED5FBF" w14:textId="77777777" w:rsidR="00CF66B2" w:rsidRPr="00CC7DC1" w:rsidRDefault="00CF66B2" w:rsidP="00F9227E">
                        <w:pPr>
                          <w:rPr>
                            <w:sz w:val="24"/>
                            <w:szCs w:val="24"/>
                          </w:rPr>
                        </w:pPr>
                      </w:p>
                    </w:tc>
                    <w:tc>
                      <w:tcPr>
                        <w:tcW w:w="454" w:type="dxa"/>
                        <w:shd w:val="clear" w:color="auto" w:fill="auto"/>
                        <w:vAlign w:val="center"/>
                      </w:tcPr>
                      <w:p w14:paraId="1C7EF7A8" w14:textId="77777777" w:rsidR="00CF66B2" w:rsidRPr="00CC7DC1" w:rsidRDefault="00CF66B2" w:rsidP="00F9227E">
                        <w:pPr>
                          <w:rPr>
                            <w:sz w:val="24"/>
                            <w:szCs w:val="24"/>
                          </w:rPr>
                        </w:pPr>
                      </w:p>
                    </w:tc>
                  </w:tr>
                </w:tbl>
                <w:p w14:paraId="115A7FC0" w14:textId="77777777" w:rsidR="009659F8" w:rsidRDefault="009659F8" w:rsidP="009659F8">
                  <w:pPr>
                    <w:pStyle w:val="Ausflltext"/>
                  </w:pPr>
                </w:p>
                <w:p w14:paraId="526333F3" w14:textId="77777777" w:rsidR="00057319" w:rsidRDefault="00057319" w:rsidP="009659F8">
                  <w:pPr>
                    <w:pStyle w:val="Ausflltext"/>
                  </w:pPr>
                </w:p>
                <w:p w14:paraId="7F468DC9" w14:textId="77777777" w:rsidR="00057319" w:rsidRDefault="00057319" w:rsidP="009659F8">
                  <w:pPr>
                    <w:pStyle w:val="Ausflltext"/>
                  </w:pPr>
                </w:p>
                <w:p w14:paraId="003E2D16" w14:textId="77777777" w:rsidR="00057319" w:rsidRDefault="00057319" w:rsidP="009659F8">
                  <w:pPr>
                    <w:pStyle w:val="Ausflltext"/>
                  </w:pPr>
                </w:p>
              </w:tc>
            </w:tr>
            <w:tr w:rsidR="009659F8" w14:paraId="1C7C44AB" w14:textId="77777777" w:rsidTr="006127CC">
              <w:tc>
                <w:tcPr>
                  <w:tcW w:w="425" w:type="dxa"/>
                </w:tcPr>
                <w:p w14:paraId="1C74DFDB" w14:textId="3A195F7C" w:rsidR="009659F8" w:rsidRDefault="009659F8" w:rsidP="009659F8">
                  <w:pPr>
                    <w:pStyle w:val="Nummerierung"/>
                    <w:rPr>
                      <w:color w:val="70BCC9" w:themeColor="text2" w:themeTint="99"/>
                    </w:rPr>
                  </w:pPr>
                </w:p>
                <w:p w14:paraId="41398AB9" w14:textId="77777777" w:rsidR="003B1034" w:rsidRDefault="003B1034" w:rsidP="009659F8">
                  <w:pPr>
                    <w:pStyle w:val="Nummerierung"/>
                    <w:rPr>
                      <w:color w:val="70BCC9" w:themeColor="text2" w:themeTint="99"/>
                    </w:rPr>
                  </w:pPr>
                </w:p>
                <w:p w14:paraId="23435AD7" w14:textId="77777777" w:rsidR="003B1034" w:rsidRDefault="003B1034" w:rsidP="009659F8">
                  <w:pPr>
                    <w:pStyle w:val="Nummerierung"/>
                    <w:rPr>
                      <w:color w:val="70BCC9" w:themeColor="text2" w:themeTint="99"/>
                    </w:rPr>
                  </w:pPr>
                </w:p>
                <w:p w14:paraId="7B683E8A" w14:textId="77777777" w:rsidR="003B1034" w:rsidRPr="002A69A9" w:rsidRDefault="003B1034" w:rsidP="009659F8">
                  <w:pPr>
                    <w:pStyle w:val="Nummerierung"/>
                    <w:rPr>
                      <w:color w:val="70BCC9" w:themeColor="text2" w:themeTint="99"/>
                    </w:rPr>
                  </w:pP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3"/>
                    <w:gridCol w:w="227"/>
                    <w:gridCol w:w="157"/>
                    <w:gridCol w:w="297"/>
                    <w:gridCol w:w="227"/>
                    <w:gridCol w:w="96"/>
                    <w:gridCol w:w="175"/>
                    <w:gridCol w:w="184"/>
                  </w:tblGrid>
                  <w:tr w:rsidR="006127CC" w:rsidRPr="003B1034" w14:paraId="2166BDA0" w14:textId="77777777" w:rsidTr="00D72141">
                    <w:trPr>
                      <w:trHeight w:hRule="exact" w:val="340"/>
                    </w:trPr>
                    <w:tc>
                      <w:tcPr>
                        <w:tcW w:w="454" w:type="dxa"/>
                        <w:tcBorders>
                          <w:bottom w:val="single" w:sz="12" w:space="0" w:color="auto"/>
                        </w:tcBorders>
                        <w:shd w:val="clear" w:color="auto" w:fill="auto"/>
                        <w:vAlign w:val="center"/>
                      </w:tcPr>
                      <w:p w14:paraId="70B6B789" w14:textId="77777777" w:rsidR="006127CC" w:rsidRPr="003B1034" w:rsidRDefault="006127CC" w:rsidP="006127CC">
                        <w:pPr>
                          <w:rPr>
                            <w:sz w:val="28"/>
                            <w:szCs w:val="28"/>
                          </w:rPr>
                        </w:pPr>
                        <w:r w:rsidRPr="003B1034">
                          <w:rPr>
                            <w:sz w:val="28"/>
                            <w:szCs w:val="28"/>
                          </w:rPr>
                          <w:t>89</w:t>
                        </w:r>
                      </w:p>
                    </w:tc>
                    <w:tc>
                      <w:tcPr>
                        <w:tcW w:w="227" w:type="dxa"/>
                        <w:tcBorders>
                          <w:bottom w:val="single" w:sz="12" w:space="0" w:color="auto"/>
                        </w:tcBorders>
                        <w:shd w:val="clear" w:color="auto" w:fill="auto"/>
                        <w:vAlign w:val="center"/>
                      </w:tcPr>
                      <w:p w14:paraId="2CABF64F" w14:textId="77777777" w:rsidR="006127CC" w:rsidRPr="003B1034" w:rsidRDefault="006127CC" w:rsidP="006127CC">
                        <w:pPr>
                          <w:rPr>
                            <w:sz w:val="28"/>
                            <w:szCs w:val="28"/>
                          </w:rPr>
                        </w:pPr>
                        <w:r w:rsidRPr="003B1034">
                          <w:rPr>
                            <w:sz w:val="28"/>
                            <w:szCs w:val="28"/>
                          </w:rPr>
                          <w:t>–</w:t>
                        </w:r>
                      </w:p>
                    </w:tc>
                    <w:tc>
                      <w:tcPr>
                        <w:tcW w:w="454" w:type="dxa"/>
                        <w:gridSpan w:val="2"/>
                        <w:tcBorders>
                          <w:bottom w:val="single" w:sz="12" w:space="0" w:color="auto"/>
                        </w:tcBorders>
                        <w:shd w:val="clear" w:color="auto" w:fill="auto"/>
                        <w:vAlign w:val="center"/>
                      </w:tcPr>
                      <w:p w14:paraId="5C1511FC" w14:textId="77777777" w:rsidR="006127CC" w:rsidRPr="003B1034" w:rsidRDefault="006127CC" w:rsidP="006127CC">
                        <w:pPr>
                          <w:rPr>
                            <w:sz w:val="28"/>
                            <w:szCs w:val="28"/>
                          </w:rPr>
                        </w:pPr>
                        <w:r w:rsidRPr="003B1034">
                          <w:rPr>
                            <w:sz w:val="28"/>
                            <w:szCs w:val="28"/>
                          </w:rPr>
                          <w:t>75</w:t>
                        </w:r>
                      </w:p>
                    </w:tc>
                    <w:tc>
                      <w:tcPr>
                        <w:tcW w:w="227" w:type="dxa"/>
                        <w:tcBorders>
                          <w:bottom w:val="single" w:sz="12" w:space="0" w:color="auto"/>
                        </w:tcBorders>
                        <w:shd w:val="clear" w:color="auto" w:fill="auto"/>
                        <w:vAlign w:val="center"/>
                      </w:tcPr>
                      <w:p w14:paraId="2F5FCFDB" w14:textId="77777777" w:rsidR="006127CC" w:rsidRPr="003B1034" w:rsidRDefault="006127CC" w:rsidP="006127CC">
                        <w:pPr>
                          <w:rPr>
                            <w:sz w:val="28"/>
                            <w:szCs w:val="28"/>
                          </w:rPr>
                        </w:pPr>
                        <w:r w:rsidRPr="003B1034">
                          <w:rPr>
                            <w:sz w:val="28"/>
                            <w:szCs w:val="28"/>
                          </w:rPr>
                          <w:t>=</w:t>
                        </w:r>
                      </w:p>
                    </w:tc>
                    <w:tc>
                      <w:tcPr>
                        <w:tcW w:w="454" w:type="dxa"/>
                        <w:gridSpan w:val="3"/>
                        <w:tcBorders>
                          <w:bottom w:val="single" w:sz="12" w:space="0" w:color="auto"/>
                        </w:tcBorders>
                        <w:shd w:val="clear" w:color="auto" w:fill="auto"/>
                        <w:vAlign w:val="center"/>
                      </w:tcPr>
                      <w:p w14:paraId="09B5E033" w14:textId="77777777" w:rsidR="006127CC" w:rsidRPr="003B1034" w:rsidRDefault="006127CC" w:rsidP="006127CC">
                        <w:pPr>
                          <w:rPr>
                            <w:sz w:val="28"/>
                            <w:szCs w:val="28"/>
                          </w:rPr>
                        </w:pPr>
                      </w:p>
                    </w:tc>
                  </w:tr>
                  <w:tr w:rsidR="00CF66B2" w:rsidRPr="003D0C04" w14:paraId="44F8089E" w14:textId="77777777" w:rsidTr="006127CC">
                    <w:trPr>
                      <w:trHeight w:hRule="exact" w:val="340"/>
                    </w:trPr>
                    <w:tc>
                      <w:tcPr>
                        <w:tcW w:w="838" w:type="dxa"/>
                        <w:gridSpan w:val="3"/>
                        <w:tcBorders>
                          <w:top w:val="single" w:sz="12" w:space="0" w:color="auto"/>
                        </w:tcBorders>
                        <w:shd w:val="clear" w:color="auto" w:fill="auto"/>
                        <w:vAlign w:val="center"/>
                      </w:tcPr>
                      <w:p w14:paraId="0E48B5F2" w14:textId="77777777" w:rsidR="00CF66B2" w:rsidRPr="00CC7DC1" w:rsidRDefault="00CF66B2" w:rsidP="00F9227E">
                        <w:pPr>
                          <w:rPr>
                            <w:sz w:val="28"/>
                            <w:szCs w:val="28"/>
                          </w:rPr>
                        </w:pPr>
                      </w:p>
                    </w:tc>
                    <w:tc>
                      <w:tcPr>
                        <w:tcW w:w="296" w:type="dxa"/>
                        <w:tcBorders>
                          <w:top w:val="single" w:sz="12" w:space="0" w:color="auto"/>
                        </w:tcBorders>
                        <w:shd w:val="clear" w:color="auto" w:fill="auto"/>
                        <w:vAlign w:val="center"/>
                      </w:tcPr>
                      <w:p w14:paraId="1678C162" w14:textId="77777777" w:rsidR="00CF66B2" w:rsidRPr="00CC7DC1" w:rsidRDefault="00CF66B2" w:rsidP="00F9227E">
                        <w:pPr>
                          <w:rPr>
                            <w:sz w:val="28"/>
                            <w:szCs w:val="28"/>
                          </w:rPr>
                        </w:pPr>
                      </w:p>
                    </w:tc>
                    <w:tc>
                      <w:tcPr>
                        <w:tcW w:w="323" w:type="dxa"/>
                        <w:gridSpan w:val="2"/>
                        <w:tcBorders>
                          <w:top w:val="single" w:sz="12" w:space="0" w:color="auto"/>
                        </w:tcBorders>
                        <w:shd w:val="clear" w:color="auto" w:fill="auto"/>
                        <w:vAlign w:val="center"/>
                      </w:tcPr>
                      <w:p w14:paraId="319F967B" w14:textId="77777777" w:rsidR="00CF66B2" w:rsidRPr="00CC7DC1" w:rsidRDefault="00CF66B2" w:rsidP="00F9227E">
                        <w:pPr>
                          <w:rPr>
                            <w:sz w:val="28"/>
                            <w:szCs w:val="28"/>
                          </w:rPr>
                        </w:pPr>
                      </w:p>
                    </w:tc>
                    <w:tc>
                      <w:tcPr>
                        <w:tcW w:w="175" w:type="dxa"/>
                        <w:tcBorders>
                          <w:top w:val="single" w:sz="12" w:space="0" w:color="auto"/>
                        </w:tcBorders>
                        <w:shd w:val="clear" w:color="auto" w:fill="auto"/>
                        <w:vAlign w:val="center"/>
                      </w:tcPr>
                      <w:p w14:paraId="525CCA45" w14:textId="77777777" w:rsidR="00CF66B2" w:rsidRPr="00CC7DC1" w:rsidRDefault="00CF66B2" w:rsidP="00F9227E">
                        <w:pPr>
                          <w:rPr>
                            <w:sz w:val="28"/>
                            <w:szCs w:val="28"/>
                          </w:rPr>
                        </w:pPr>
                      </w:p>
                    </w:tc>
                    <w:tc>
                      <w:tcPr>
                        <w:tcW w:w="184" w:type="dxa"/>
                        <w:tcBorders>
                          <w:top w:val="single" w:sz="12" w:space="0" w:color="auto"/>
                        </w:tcBorders>
                        <w:shd w:val="clear" w:color="auto" w:fill="auto"/>
                        <w:vAlign w:val="center"/>
                      </w:tcPr>
                      <w:p w14:paraId="4CC88DE3" w14:textId="77777777" w:rsidR="00CF66B2" w:rsidRPr="00CC7DC1" w:rsidRDefault="00CF66B2" w:rsidP="00F9227E">
                        <w:pPr>
                          <w:rPr>
                            <w:sz w:val="28"/>
                            <w:szCs w:val="28"/>
                          </w:rPr>
                        </w:pPr>
                      </w:p>
                    </w:tc>
                  </w:tr>
                  <w:tr w:rsidR="00CF66B2" w:rsidRPr="003D0C04" w14:paraId="05EBE0CC" w14:textId="77777777" w:rsidTr="006127CC">
                    <w:trPr>
                      <w:trHeight w:hRule="exact" w:val="340"/>
                    </w:trPr>
                    <w:tc>
                      <w:tcPr>
                        <w:tcW w:w="838" w:type="dxa"/>
                        <w:gridSpan w:val="3"/>
                        <w:shd w:val="clear" w:color="auto" w:fill="auto"/>
                        <w:vAlign w:val="center"/>
                      </w:tcPr>
                      <w:p w14:paraId="7A6F765A" w14:textId="77777777" w:rsidR="00CF66B2" w:rsidRPr="00CC7DC1" w:rsidRDefault="00CF66B2" w:rsidP="00F9227E">
                        <w:pPr>
                          <w:rPr>
                            <w:sz w:val="28"/>
                            <w:szCs w:val="28"/>
                          </w:rPr>
                        </w:pPr>
                      </w:p>
                    </w:tc>
                    <w:tc>
                      <w:tcPr>
                        <w:tcW w:w="296" w:type="dxa"/>
                        <w:shd w:val="clear" w:color="auto" w:fill="auto"/>
                        <w:vAlign w:val="center"/>
                      </w:tcPr>
                      <w:p w14:paraId="211C5C8C" w14:textId="77777777" w:rsidR="00CF66B2" w:rsidRPr="00CC7DC1" w:rsidRDefault="00CF66B2" w:rsidP="00F9227E">
                        <w:pPr>
                          <w:rPr>
                            <w:sz w:val="28"/>
                            <w:szCs w:val="28"/>
                          </w:rPr>
                        </w:pPr>
                      </w:p>
                    </w:tc>
                    <w:tc>
                      <w:tcPr>
                        <w:tcW w:w="323" w:type="dxa"/>
                        <w:gridSpan w:val="2"/>
                        <w:shd w:val="clear" w:color="auto" w:fill="auto"/>
                        <w:vAlign w:val="center"/>
                      </w:tcPr>
                      <w:p w14:paraId="58173875" w14:textId="77777777" w:rsidR="00CF66B2" w:rsidRPr="00CC7DC1" w:rsidRDefault="00CF66B2" w:rsidP="00F9227E">
                        <w:pPr>
                          <w:rPr>
                            <w:sz w:val="28"/>
                            <w:szCs w:val="28"/>
                          </w:rPr>
                        </w:pPr>
                      </w:p>
                    </w:tc>
                    <w:tc>
                      <w:tcPr>
                        <w:tcW w:w="175" w:type="dxa"/>
                        <w:shd w:val="clear" w:color="auto" w:fill="auto"/>
                        <w:vAlign w:val="center"/>
                      </w:tcPr>
                      <w:p w14:paraId="0DDDB2EE" w14:textId="77777777" w:rsidR="00CF66B2" w:rsidRPr="00CC7DC1" w:rsidRDefault="00CF66B2" w:rsidP="00F9227E">
                        <w:pPr>
                          <w:rPr>
                            <w:sz w:val="28"/>
                            <w:szCs w:val="28"/>
                          </w:rPr>
                        </w:pPr>
                      </w:p>
                    </w:tc>
                    <w:tc>
                      <w:tcPr>
                        <w:tcW w:w="184" w:type="dxa"/>
                        <w:shd w:val="clear" w:color="auto" w:fill="auto"/>
                        <w:vAlign w:val="center"/>
                      </w:tcPr>
                      <w:p w14:paraId="0D260073" w14:textId="77777777" w:rsidR="00CF66B2" w:rsidRPr="00CC7DC1" w:rsidRDefault="00CF66B2" w:rsidP="00F9227E">
                        <w:pPr>
                          <w:rPr>
                            <w:sz w:val="28"/>
                            <w:szCs w:val="28"/>
                          </w:rPr>
                        </w:pPr>
                      </w:p>
                    </w:tc>
                  </w:tr>
                  <w:tr w:rsidR="00810E3F" w:rsidRPr="003D0C04" w14:paraId="2D3700A4" w14:textId="77777777" w:rsidTr="006127CC">
                    <w:trPr>
                      <w:trHeight w:hRule="exact" w:val="340"/>
                    </w:trPr>
                    <w:tc>
                      <w:tcPr>
                        <w:tcW w:w="838" w:type="dxa"/>
                        <w:gridSpan w:val="3"/>
                        <w:shd w:val="clear" w:color="auto" w:fill="auto"/>
                        <w:vAlign w:val="center"/>
                      </w:tcPr>
                      <w:p w14:paraId="1CDF63EA" w14:textId="77777777" w:rsidR="00810E3F" w:rsidRDefault="00810E3F" w:rsidP="00F9227E">
                        <w:pPr>
                          <w:rPr>
                            <w:sz w:val="28"/>
                            <w:szCs w:val="28"/>
                          </w:rPr>
                        </w:pPr>
                      </w:p>
                      <w:p w14:paraId="2B7AB5FE" w14:textId="4108C1C7" w:rsidR="00810E3F" w:rsidRPr="00CC7DC1" w:rsidRDefault="00810E3F" w:rsidP="00F9227E">
                        <w:pPr>
                          <w:rPr>
                            <w:sz w:val="28"/>
                            <w:szCs w:val="28"/>
                          </w:rPr>
                        </w:pPr>
                        <w:r>
                          <w:t>Warum darfst du so rechnen?</w:t>
                        </w:r>
                      </w:p>
                    </w:tc>
                    <w:tc>
                      <w:tcPr>
                        <w:tcW w:w="296" w:type="dxa"/>
                        <w:shd w:val="clear" w:color="auto" w:fill="auto"/>
                        <w:vAlign w:val="center"/>
                      </w:tcPr>
                      <w:p w14:paraId="1DA496A9" w14:textId="77777777" w:rsidR="00810E3F" w:rsidRPr="00CC7DC1" w:rsidRDefault="00810E3F" w:rsidP="00F9227E">
                        <w:pPr>
                          <w:rPr>
                            <w:sz w:val="28"/>
                            <w:szCs w:val="28"/>
                          </w:rPr>
                        </w:pPr>
                      </w:p>
                    </w:tc>
                    <w:tc>
                      <w:tcPr>
                        <w:tcW w:w="323" w:type="dxa"/>
                        <w:gridSpan w:val="2"/>
                        <w:shd w:val="clear" w:color="auto" w:fill="auto"/>
                        <w:vAlign w:val="center"/>
                      </w:tcPr>
                      <w:p w14:paraId="4E348C83" w14:textId="77777777" w:rsidR="00810E3F" w:rsidRPr="00CC7DC1" w:rsidRDefault="00810E3F" w:rsidP="00F9227E">
                        <w:pPr>
                          <w:rPr>
                            <w:sz w:val="28"/>
                            <w:szCs w:val="28"/>
                          </w:rPr>
                        </w:pPr>
                      </w:p>
                    </w:tc>
                    <w:tc>
                      <w:tcPr>
                        <w:tcW w:w="175" w:type="dxa"/>
                        <w:shd w:val="clear" w:color="auto" w:fill="auto"/>
                        <w:vAlign w:val="center"/>
                      </w:tcPr>
                      <w:p w14:paraId="50FF637E" w14:textId="77777777" w:rsidR="00810E3F" w:rsidRPr="00CC7DC1" w:rsidRDefault="00810E3F" w:rsidP="00F9227E">
                        <w:pPr>
                          <w:rPr>
                            <w:sz w:val="28"/>
                            <w:szCs w:val="28"/>
                          </w:rPr>
                        </w:pPr>
                      </w:p>
                    </w:tc>
                    <w:tc>
                      <w:tcPr>
                        <w:tcW w:w="184" w:type="dxa"/>
                        <w:shd w:val="clear" w:color="auto" w:fill="auto"/>
                        <w:vAlign w:val="center"/>
                      </w:tcPr>
                      <w:p w14:paraId="7098B3CF" w14:textId="77777777" w:rsidR="00810E3F" w:rsidRPr="00CC7DC1" w:rsidRDefault="00810E3F" w:rsidP="00F9227E">
                        <w:pPr>
                          <w:rPr>
                            <w:sz w:val="28"/>
                            <w:szCs w:val="28"/>
                          </w:rPr>
                        </w:pPr>
                      </w:p>
                    </w:tc>
                  </w:tr>
                </w:tbl>
                <w:p w14:paraId="451B9B3F" w14:textId="77777777" w:rsidR="009659F8" w:rsidRDefault="009659F8" w:rsidP="009659F8"/>
              </w:tc>
              <w:tc>
                <w:tcPr>
                  <w:tcW w:w="425" w:type="dxa"/>
                </w:tcPr>
                <w:p w14:paraId="4F1F8F03" w14:textId="4DFC84AB" w:rsidR="009659F8" w:rsidRDefault="009659F8" w:rsidP="009659F8">
                  <w:pPr>
                    <w:pStyle w:val="Nummerierung"/>
                    <w:rPr>
                      <w:color w:val="70BCC9" w:themeColor="text2" w:themeTint="99"/>
                    </w:rPr>
                  </w:pPr>
                </w:p>
              </w:tc>
              <w:tc>
                <w:tcPr>
                  <w:tcW w:w="3577"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9659F8" w:rsidRPr="003D0C04" w14:paraId="67DAD552" w14:textId="77777777" w:rsidTr="00F9227E">
                    <w:trPr>
                      <w:trHeight w:hRule="exact" w:val="340"/>
                    </w:trPr>
                    <w:tc>
                      <w:tcPr>
                        <w:tcW w:w="454" w:type="dxa"/>
                        <w:tcBorders>
                          <w:bottom w:val="single" w:sz="12" w:space="0" w:color="auto"/>
                        </w:tcBorders>
                        <w:shd w:val="clear" w:color="auto" w:fill="auto"/>
                        <w:vAlign w:val="center"/>
                      </w:tcPr>
                      <w:p w14:paraId="08BE38BD" w14:textId="72296C22" w:rsidR="009659F8" w:rsidRPr="00CC7DC1" w:rsidRDefault="00F30730" w:rsidP="00F9227E">
                        <w:pPr>
                          <w:rPr>
                            <w:sz w:val="28"/>
                            <w:szCs w:val="28"/>
                          </w:rPr>
                        </w:pPr>
                        <w:r>
                          <w:rPr>
                            <w:sz w:val="28"/>
                            <w:szCs w:val="28"/>
                          </w:rPr>
                          <w:t>163</w:t>
                        </w:r>
                      </w:p>
                    </w:tc>
                    <w:tc>
                      <w:tcPr>
                        <w:tcW w:w="227" w:type="dxa"/>
                        <w:tcBorders>
                          <w:bottom w:val="single" w:sz="12" w:space="0" w:color="auto"/>
                        </w:tcBorders>
                        <w:shd w:val="clear" w:color="auto" w:fill="auto"/>
                        <w:vAlign w:val="center"/>
                      </w:tcPr>
                      <w:p w14:paraId="04936B8D" w14:textId="77777777" w:rsidR="009659F8" w:rsidRPr="00CC7DC1" w:rsidRDefault="009659F8"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2691BF3D" w14:textId="6C77D57A" w:rsidR="009659F8" w:rsidRPr="00CC7DC1" w:rsidRDefault="00C64FF7" w:rsidP="00F9227E">
                        <w:pPr>
                          <w:rPr>
                            <w:sz w:val="28"/>
                            <w:szCs w:val="28"/>
                          </w:rPr>
                        </w:pPr>
                        <w:r w:rsidRPr="00130BAF">
                          <w:rPr>
                            <w:sz w:val="28"/>
                            <w:szCs w:val="28"/>
                          </w:rPr>
                          <w:t>2</w:t>
                        </w:r>
                        <w:r w:rsidR="009659F8" w:rsidRPr="00130BAF">
                          <w:rPr>
                            <w:sz w:val="28"/>
                            <w:szCs w:val="28"/>
                          </w:rPr>
                          <w:t>7</w:t>
                        </w:r>
                      </w:p>
                    </w:tc>
                    <w:tc>
                      <w:tcPr>
                        <w:tcW w:w="227" w:type="dxa"/>
                        <w:tcBorders>
                          <w:bottom w:val="single" w:sz="12" w:space="0" w:color="auto"/>
                        </w:tcBorders>
                        <w:shd w:val="clear" w:color="auto" w:fill="auto"/>
                        <w:vAlign w:val="center"/>
                      </w:tcPr>
                      <w:p w14:paraId="406257C9" w14:textId="77777777" w:rsidR="009659F8" w:rsidRPr="00CC7DC1" w:rsidRDefault="009659F8"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17CE7E95" w14:textId="77777777" w:rsidR="009659F8" w:rsidRPr="00CC7DC1" w:rsidRDefault="009659F8" w:rsidP="00F9227E">
                        <w:pPr>
                          <w:rPr>
                            <w:sz w:val="28"/>
                            <w:szCs w:val="28"/>
                          </w:rPr>
                        </w:pPr>
                      </w:p>
                    </w:tc>
                  </w:tr>
                  <w:tr w:rsidR="00CF66B2" w:rsidRPr="003D0C04" w14:paraId="721F5C4A" w14:textId="77777777" w:rsidTr="00F9227E">
                    <w:trPr>
                      <w:trHeight w:hRule="exact" w:val="340"/>
                    </w:trPr>
                    <w:tc>
                      <w:tcPr>
                        <w:tcW w:w="454" w:type="dxa"/>
                        <w:tcBorders>
                          <w:top w:val="single" w:sz="12" w:space="0" w:color="auto"/>
                        </w:tcBorders>
                        <w:shd w:val="clear" w:color="auto" w:fill="auto"/>
                        <w:vAlign w:val="center"/>
                      </w:tcPr>
                      <w:p w14:paraId="513697A9" w14:textId="77777777" w:rsidR="00CF66B2" w:rsidRPr="00CC7DC1" w:rsidRDefault="00CF66B2" w:rsidP="00F9227E">
                        <w:pPr>
                          <w:rPr>
                            <w:sz w:val="28"/>
                            <w:szCs w:val="28"/>
                          </w:rPr>
                        </w:pPr>
                      </w:p>
                    </w:tc>
                    <w:tc>
                      <w:tcPr>
                        <w:tcW w:w="227" w:type="dxa"/>
                        <w:tcBorders>
                          <w:top w:val="single" w:sz="12" w:space="0" w:color="auto"/>
                        </w:tcBorders>
                        <w:shd w:val="clear" w:color="auto" w:fill="auto"/>
                        <w:vAlign w:val="center"/>
                      </w:tcPr>
                      <w:p w14:paraId="36650550" w14:textId="77777777" w:rsidR="00CF66B2" w:rsidRPr="00CC7DC1" w:rsidRDefault="00CF66B2" w:rsidP="00F9227E">
                        <w:pPr>
                          <w:rPr>
                            <w:sz w:val="28"/>
                            <w:szCs w:val="28"/>
                          </w:rPr>
                        </w:pPr>
                      </w:p>
                    </w:tc>
                    <w:tc>
                      <w:tcPr>
                        <w:tcW w:w="454" w:type="dxa"/>
                        <w:tcBorders>
                          <w:top w:val="single" w:sz="12" w:space="0" w:color="auto"/>
                        </w:tcBorders>
                        <w:shd w:val="clear" w:color="auto" w:fill="auto"/>
                        <w:vAlign w:val="center"/>
                      </w:tcPr>
                      <w:p w14:paraId="5C899C83" w14:textId="77777777" w:rsidR="00CF66B2" w:rsidRPr="00CC7DC1" w:rsidRDefault="00CF66B2" w:rsidP="00F9227E">
                        <w:pPr>
                          <w:rPr>
                            <w:sz w:val="28"/>
                            <w:szCs w:val="28"/>
                          </w:rPr>
                        </w:pPr>
                      </w:p>
                    </w:tc>
                    <w:tc>
                      <w:tcPr>
                        <w:tcW w:w="227" w:type="dxa"/>
                        <w:tcBorders>
                          <w:top w:val="single" w:sz="12" w:space="0" w:color="auto"/>
                        </w:tcBorders>
                        <w:shd w:val="clear" w:color="auto" w:fill="auto"/>
                        <w:vAlign w:val="center"/>
                      </w:tcPr>
                      <w:p w14:paraId="26462E40" w14:textId="77777777" w:rsidR="00CF66B2" w:rsidRPr="00CC7DC1" w:rsidRDefault="00CF66B2" w:rsidP="00F9227E">
                        <w:pPr>
                          <w:rPr>
                            <w:sz w:val="28"/>
                            <w:szCs w:val="28"/>
                          </w:rPr>
                        </w:pPr>
                      </w:p>
                    </w:tc>
                    <w:tc>
                      <w:tcPr>
                        <w:tcW w:w="454" w:type="dxa"/>
                        <w:tcBorders>
                          <w:top w:val="single" w:sz="12" w:space="0" w:color="auto"/>
                        </w:tcBorders>
                        <w:shd w:val="clear" w:color="auto" w:fill="auto"/>
                        <w:vAlign w:val="center"/>
                      </w:tcPr>
                      <w:p w14:paraId="6D690CDD" w14:textId="77777777" w:rsidR="00CF66B2" w:rsidRPr="00CC7DC1" w:rsidRDefault="00CF66B2" w:rsidP="00F9227E">
                        <w:pPr>
                          <w:rPr>
                            <w:sz w:val="28"/>
                            <w:szCs w:val="28"/>
                          </w:rPr>
                        </w:pPr>
                      </w:p>
                    </w:tc>
                  </w:tr>
                  <w:tr w:rsidR="00CF66B2" w:rsidRPr="003D0C04" w14:paraId="6852E793" w14:textId="77777777" w:rsidTr="00F9227E">
                    <w:trPr>
                      <w:trHeight w:hRule="exact" w:val="340"/>
                    </w:trPr>
                    <w:tc>
                      <w:tcPr>
                        <w:tcW w:w="454" w:type="dxa"/>
                        <w:shd w:val="clear" w:color="auto" w:fill="auto"/>
                        <w:vAlign w:val="center"/>
                      </w:tcPr>
                      <w:p w14:paraId="38247333" w14:textId="77777777" w:rsidR="00CF66B2" w:rsidRPr="00CC7DC1" w:rsidRDefault="00CF66B2" w:rsidP="00F9227E">
                        <w:pPr>
                          <w:rPr>
                            <w:sz w:val="28"/>
                            <w:szCs w:val="28"/>
                          </w:rPr>
                        </w:pPr>
                      </w:p>
                    </w:tc>
                    <w:tc>
                      <w:tcPr>
                        <w:tcW w:w="227" w:type="dxa"/>
                        <w:shd w:val="clear" w:color="auto" w:fill="auto"/>
                        <w:vAlign w:val="center"/>
                      </w:tcPr>
                      <w:p w14:paraId="69645027" w14:textId="77777777" w:rsidR="00CF66B2" w:rsidRPr="00CC7DC1" w:rsidRDefault="00CF66B2" w:rsidP="00F9227E">
                        <w:pPr>
                          <w:rPr>
                            <w:sz w:val="28"/>
                            <w:szCs w:val="28"/>
                          </w:rPr>
                        </w:pPr>
                      </w:p>
                    </w:tc>
                    <w:tc>
                      <w:tcPr>
                        <w:tcW w:w="454" w:type="dxa"/>
                        <w:shd w:val="clear" w:color="auto" w:fill="auto"/>
                        <w:vAlign w:val="center"/>
                      </w:tcPr>
                      <w:p w14:paraId="4863E632" w14:textId="77777777" w:rsidR="00CF66B2" w:rsidRPr="00CC7DC1" w:rsidRDefault="00CF66B2" w:rsidP="00F9227E">
                        <w:pPr>
                          <w:rPr>
                            <w:sz w:val="28"/>
                            <w:szCs w:val="28"/>
                          </w:rPr>
                        </w:pPr>
                      </w:p>
                    </w:tc>
                    <w:tc>
                      <w:tcPr>
                        <w:tcW w:w="227" w:type="dxa"/>
                        <w:shd w:val="clear" w:color="auto" w:fill="auto"/>
                        <w:vAlign w:val="center"/>
                      </w:tcPr>
                      <w:p w14:paraId="3B82F9EF" w14:textId="77777777" w:rsidR="00CF66B2" w:rsidRPr="00CC7DC1" w:rsidRDefault="00CF66B2" w:rsidP="00F9227E">
                        <w:pPr>
                          <w:rPr>
                            <w:sz w:val="28"/>
                            <w:szCs w:val="28"/>
                          </w:rPr>
                        </w:pPr>
                      </w:p>
                    </w:tc>
                    <w:tc>
                      <w:tcPr>
                        <w:tcW w:w="454" w:type="dxa"/>
                        <w:shd w:val="clear" w:color="auto" w:fill="auto"/>
                        <w:vAlign w:val="center"/>
                      </w:tcPr>
                      <w:p w14:paraId="2ABB23A3" w14:textId="77777777" w:rsidR="00CF66B2" w:rsidRPr="00CC7DC1" w:rsidRDefault="00CF66B2" w:rsidP="00F9227E">
                        <w:pPr>
                          <w:rPr>
                            <w:sz w:val="28"/>
                            <w:szCs w:val="28"/>
                          </w:rPr>
                        </w:pPr>
                      </w:p>
                    </w:tc>
                  </w:tr>
                </w:tbl>
                <w:p w14:paraId="0A9267C8" w14:textId="77777777" w:rsidR="009659F8" w:rsidRDefault="009659F8" w:rsidP="009659F8"/>
                <w:p w14:paraId="2D7FE90F" w14:textId="77777777" w:rsidR="00057319" w:rsidRDefault="00057319" w:rsidP="009659F8"/>
                <w:p w14:paraId="282DE310" w14:textId="77777777" w:rsidR="00057319" w:rsidRDefault="00057319" w:rsidP="009659F8"/>
                <w:p w14:paraId="4A1AEB4B" w14:textId="77777777" w:rsidR="00057319" w:rsidRDefault="00057319" w:rsidP="009659F8"/>
                <w:p w14:paraId="4F8AD78E" w14:textId="77777777" w:rsidR="00057319" w:rsidRDefault="00057319" w:rsidP="009659F8"/>
              </w:tc>
            </w:tr>
          </w:tbl>
          <w:p w14:paraId="6663250B" w14:textId="1F591096" w:rsidR="00C25DC2" w:rsidRPr="00E0758C" w:rsidRDefault="00C25DC2" w:rsidP="00C25DC2">
            <w:pPr>
              <w:spacing w:line="240" w:lineRule="auto"/>
            </w:pPr>
            <w:r>
              <w:t>Erkläre</w:t>
            </w:r>
            <w:r w:rsidR="0056378A">
              <w:t xml:space="preserve"> </w:t>
            </w:r>
            <w:r w:rsidR="007F1CE5">
              <w:t xml:space="preserve">deinen zweiten </w:t>
            </w:r>
            <w:r w:rsidR="0056378A">
              <w:t>Rechenweg</w:t>
            </w:r>
            <w:r w:rsidR="004F5A22">
              <w:t xml:space="preserve"> von Aufgabe (2)</w:t>
            </w:r>
            <w:r>
              <w:t>.</w:t>
            </w:r>
          </w:p>
        </w:tc>
        <w:tc>
          <w:tcPr>
            <w:tcW w:w="424" w:type="dxa"/>
            <w:vAlign w:val="bottom"/>
          </w:tcPr>
          <w:p w14:paraId="0490F76F" w14:textId="11F0301B" w:rsidR="00C81C48" w:rsidRPr="00E0758C" w:rsidRDefault="00C81C48" w:rsidP="00C81C48">
            <w:pPr>
              <w:spacing w:line="240" w:lineRule="auto"/>
              <w:jc w:val="right"/>
            </w:pPr>
          </w:p>
        </w:tc>
      </w:tr>
      <w:tr w:rsidR="00C25DC2" w:rsidRPr="00E0758C" w14:paraId="2EA29A23" w14:textId="1F5D5576" w:rsidTr="00C25DC2">
        <w:trPr>
          <w:trHeight w:val="1650"/>
        </w:trPr>
        <w:tc>
          <w:tcPr>
            <w:tcW w:w="610" w:type="dxa"/>
            <w:tcBorders>
              <w:right w:val="single" w:sz="4" w:space="0" w:color="A6A6A6" w:themeColor="background1" w:themeShade="A6"/>
            </w:tcBorders>
          </w:tcPr>
          <w:p w14:paraId="7671F8A9" w14:textId="5595E240" w:rsidR="00C25DC2" w:rsidRPr="003F794B" w:rsidRDefault="00C25DC2" w:rsidP="00C81C48">
            <w:pPr>
              <w:spacing w:line="240" w:lineRule="atLeast"/>
              <w:rPr>
                <w:b/>
                <w:bCs/>
                <w:color w:val="70BCC9" w:themeColor="text2" w:themeTint="99"/>
              </w:rPr>
            </w:pPr>
          </w:p>
        </w:tc>
        <w:tc>
          <w:tcPr>
            <w:tcW w:w="80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D5D5E7D" w14:textId="721586AA" w:rsidR="00C25DC2" w:rsidRPr="00810E3F" w:rsidRDefault="00C25DC2"/>
        </w:tc>
        <w:tc>
          <w:tcPr>
            <w:tcW w:w="424" w:type="dxa"/>
            <w:tcBorders>
              <w:left w:val="single" w:sz="4" w:space="0" w:color="A6A6A6" w:themeColor="background1" w:themeShade="A6"/>
            </w:tcBorders>
            <w:vAlign w:val="bottom"/>
          </w:tcPr>
          <w:p w14:paraId="51FE94E3" w14:textId="5155987A" w:rsidR="00C25DC2" w:rsidRDefault="00C25DC2" w:rsidP="00C81C48">
            <w:pPr>
              <w:spacing w:line="240" w:lineRule="auto"/>
              <w:jc w:val="right"/>
              <w:rPr>
                <w:noProof/>
                <w:sz w:val="18"/>
                <w:szCs w:val="18"/>
              </w:rPr>
            </w:pPr>
          </w:p>
        </w:tc>
      </w:tr>
      <w:tr w:rsidR="00C25DC2" w:rsidRPr="00E0758C" w14:paraId="61B65197" w14:textId="77777777" w:rsidTr="00C25DC2">
        <w:trPr>
          <w:trHeight w:val="278"/>
        </w:trPr>
        <w:tc>
          <w:tcPr>
            <w:tcW w:w="610" w:type="dxa"/>
          </w:tcPr>
          <w:p w14:paraId="0357EC0C" w14:textId="77777777" w:rsidR="00C25DC2" w:rsidRPr="003F794B" w:rsidRDefault="00C25DC2" w:rsidP="00C81C48">
            <w:pPr>
              <w:spacing w:line="240" w:lineRule="atLeast"/>
              <w:rPr>
                <w:b/>
                <w:bCs/>
                <w:color w:val="70BCC9" w:themeColor="text2" w:themeTint="99"/>
              </w:rPr>
            </w:pPr>
          </w:p>
        </w:tc>
        <w:tc>
          <w:tcPr>
            <w:tcW w:w="8037" w:type="dxa"/>
            <w:tcBorders>
              <w:top w:val="single" w:sz="4" w:space="0" w:color="A6A6A6" w:themeColor="background1" w:themeShade="A6"/>
            </w:tcBorders>
          </w:tcPr>
          <w:p w14:paraId="5F072A3A" w14:textId="77777777" w:rsidR="00C25DC2" w:rsidRPr="00810E3F" w:rsidRDefault="00C25DC2"/>
        </w:tc>
        <w:tc>
          <w:tcPr>
            <w:tcW w:w="424" w:type="dxa"/>
            <w:vAlign w:val="bottom"/>
          </w:tcPr>
          <w:p w14:paraId="30EBD0CF" w14:textId="77777777" w:rsidR="00C25DC2" w:rsidRDefault="00C25DC2" w:rsidP="00C81C48">
            <w:pPr>
              <w:spacing w:line="240" w:lineRule="auto"/>
              <w:jc w:val="right"/>
              <w:rPr>
                <w:noProof/>
                <w:sz w:val="18"/>
                <w:szCs w:val="18"/>
              </w:rPr>
            </w:pPr>
          </w:p>
        </w:tc>
      </w:tr>
      <w:tr w:rsidR="00C25DC2" w:rsidRPr="00E0758C" w14:paraId="770EA74F" w14:textId="77777777" w:rsidTr="00940EF7">
        <w:tc>
          <w:tcPr>
            <w:tcW w:w="610" w:type="dxa"/>
          </w:tcPr>
          <w:p w14:paraId="2CC31F5D" w14:textId="7F88B659" w:rsidR="00C25DC2" w:rsidRPr="00C25DC2" w:rsidRDefault="00C25DC2" w:rsidP="00C25DC2">
            <w:pPr>
              <w:spacing w:line="240" w:lineRule="atLeast"/>
              <w:jc w:val="center"/>
              <w:rPr>
                <w:rFonts w:ascii="Calibri" w:hAnsi="Calibri"/>
                <w:b/>
                <w:bCs/>
              </w:rPr>
            </w:pPr>
            <w:r w:rsidRPr="00C25DC2">
              <w:rPr>
                <w:rFonts w:ascii="Calibri" w:hAnsi="Calibri"/>
                <w:b/>
                <w:bCs/>
                <w:color w:val="70BCC9" w:themeColor="text2" w:themeTint="99"/>
              </w:rPr>
              <w:t>c)</w:t>
            </w:r>
          </w:p>
        </w:tc>
        <w:tc>
          <w:tcPr>
            <w:tcW w:w="8037" w:type="dxa"/>
          </w:tcPr>
          <w:p w14:paraId="3DC44D3A" w14:textId="60A5FC8C" w:rsidR="00C25DC2" w:rsidRDefault="007F1CE5" w:rsidP="007F1CE5">
            <w:pPr>
              <w:spacing w:line="240" w:lineRule="auto"/>
            </w:pPr>
            <w:r>
              <w:rPr>
                <w:noProof/>
              </w:rPr>
              <w:drawing>
                <wp:anchor distT="0" distB="0" distL="114300" distR="114300" simplePos="0" relativeHeight="252614656" behindDoc="0" locked="0" layoutInCell="1" allowOverlap="1" wp14:anchorId="6494189E" wp14:editId="463CF70E">
                  <wp:simplePos x="0" y="0"/>
                  <wp:positionH relativeFrom="column">
                    <wp:posOffset>3021026</wp:posOffset>
                  </wp:positionH>
                  <wp:positionV relativeFrom="paragraph">
                    <wp:posOffset>27940</wp:posOffset>
                  </wp:positionV>
                  <wp:extent cx="2082800" cy="539750"/>
                  <wp:effectExtent l="0" t="0" r="0" b="6350"/>
                  <wp:wrapSquare wrapText="bothSides"/>
                  <wp:docPr id="1587420653" name="Grafik 33" descr="Ein Bild, das Entwurf, Hand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420653" name="Grafik 33" descr="Ein Bild, das Entwurf, Handschrift, Reihe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82800" cy="539750"/>
                          </a:xfrm>
                          <a:prstGeom prst="rect">
                            <a:avLst/>
                          </a:prstGeom>
                        </pic:spPr>
                      </pic:pic>
                    </a:graphicData>
                  </a:graphic>
                  <wp14:sizeRelH relativeFrom="page">
                    <wp14:pctWidth>0</wp14:pctWidth>
                  </wp14:sizeRelH>
                  <wp14:sizeRelV relativeFrom="page">
                    <wp14:pctHeight>0</wp14:pctHeight>
                  </wp14:sizeRelV>
                </wp:anchor>
              </w:drawing>
            </w:r>
            <w:r w:rsidR="00C25DC2">
              <w:t xml:space="preserve">Welche </w:t>
            </w:r>
            <w:r>
              <w:t xml:space="preserve">zwei </w:t>
            </w:r>
            <w:r w:rsidR="00C25DC2">
              <w:t xml:space="preserve">Aufgaben passen zu dem </w:t>
            </w:r>
            <w:r w:rsidR="00007384">
              <w:t>Bild</w:t>
            </w:r>
            <w:r w:rsidR="00C25DC2">
              <w:t>?</w:t>
            </w:r>
            <w:r>
              <w:t xml:space="preserve"> </w:t>
            </w:r>
            <w:r>
              <w:br/>
              <w:t xml:space="preserve">Schreibe </w:t>
            </w:r>
            <w:r w:rsidR="0094051E">
              <w:t>sie</w:t>
            </w:r>
            <w:r>
              <w:t xml:space="preserve"> auf und rechne sie aus. </w:t>
            </w:r>
            <w:r w:rsidR="00C25DC2">
              <w:t>Notiere d</w:t>
            </w:r>
            <w:r w:rsidR="00007384">
              <w:t>ie</w:t>
            </w:r>
            <w:r w:rsidR="00C25DC2">
              <w:t xml:space="preserve"> Rechenschritte.</w:t>
            </w:r>
          </w:p>
          <w:p w14:paraId="465D4E21" w14:textId="77777777" w:rsidR="006563BA" w:rsidRDefault="006563BA" w:rsidP="007F1CE5">
            <w:pPr>
              <w:spacing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2652"/>
              <w:gridCol w:w="2835"/>
              <w:gridCol w:w="2092"/>
            </w:tblGrid>
            <w:tr w:rsidR="00C25DC2" w14:paraId="6BB86B05" w14:textId="77777777" w:rsidTr="00007384">
              <w:tc>
                <w:tcPr>
                  <w:tcW w:w="425" w:type="dxa"/>
                </w:tcPr>
                <w:p w14:paraId="3AB29800" w14:textId="77777777" w:rsidR="00C25DC2" w:rsidRDefault="00C25DC2" w:rsidP="00940EF7">
                  <w:pPr>
                    <w:pStyle w:val="Nummerierung"/>
                  </w:pPr>
                </w:p>
              </w:tc>
              <w:tc>
                <w:tcPr>
                  <w:tcW w:w="2652"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C25DC2" w:rsidRPr="003D0C04" w14:paraId="43C11105" w14:textId="77777777" w:rsidTr="00007384">
                    <w:trPr>
                      <w:trHeight w:hRule="exact" w:val="340"/>
                    </w:trPr>
                    <w:tc>
                      <w:tcPr>
                        <w:tcW w:w="454" w:type="dxa"/>
                        <w:tcBorders>
                          <w:bottom w:val="single" w:sz="12" w:space="0" w:color="auto"/>
                        </w:tcBorders>
                        <w:shd w:val="clear" w:color="auto" w:fill="auto"/>
                        <w:vAlign w:val="center"/>
                      </w:tcPr>
                      <w:p w14:paraId="707E08B3" w14:textId="77777777" w:rsidR="00C25DC2" w:rsidRPr="003D0C04" w:rsidRDefault="00C25DC2" w:rsidP="00940EF7"/>
                    </w:tc>
                    <w:tc>
                      <w:tcPr>
                        <w:tcW w:w="227" w:type="dxa"/>
                        <w:tcBorders>
                          <w:bottom w:val="single" w:sz="12" w:space="0" w:color="auto"/>
                        </w:tcBorders>
                        <w:shd w:val="clear" w:color="auto" w:fill="auto"/>
                        <w:vAlign w:val="center"/>
                      </w:tcPr>
                      <w:p w14:paraId="2E209D8F" w14:textId="77777777" w:rsidR="00C25DC2" w:rsidRPr="003D0C04" w:rsidRDefault="00C25DC2" w:rsidP="00940EF7">
                        <w:r>
                          <w:t>+</w:t>
                        </w:r>
                      </w:p>
                    </w:tc>
                    <w:tc>
                      <w:tcPr>
                        <w:tcW w:w="454" w:type="dxa"/>
                        <w:tcBorders>
                          <w:bottom w:val="single" w:sz="12" w:space="0" w:color="auto"/>
                        </w:tcBorders>
                        <w:shd w:val="clear" w:color="auto" w:fill="auto"/>
                        <w:vAlign w:val="center"/>
                      </w:tcPr>
                      <w:p w14:paraId="34494B65" w14:textId="77777777" w:rsidR="00C25DC2" w:rsidRPr="003D0C04" w:rsidRDefault="00C25DC2" w:rsidP="00940EF7"/>
                    </w:tc>
                    <w:tc>
                      <w:tcPr>
                        <w:tcW w:w="227" w:type="dxa"/>
                        <w:tcBorders>
                          <w:bottom w:val="single" w:sz="12" w:space="0" w:color="auto"/>
                        </w:tcBorders>
                        <w:shd w:val="clear" w:color="auto" w:fill="auto"/>
                        <w:vAlign w:val="center"/>
                      </w:tcPr>
                      <w:p w14:paraId="7ADE305D" w14:textId="77777777" w:rsidR="00C25DC2" w:rsidRPr="003D0C04" w:rsidRDefault="00C25DC2" w:rsidP="00940EF7">
                        <w:r w:rsidRPr="003D0C04">
                          <w:t>=</w:t>
                        </w:r>
                      </w:p>
                    </w:tc>
                    <w:tc>
                      <w:tcPr>
                        <w:tcW w:w="454" w:type="dxa"/>
                        <w:tcBorders>
                          <w:bottom w:val="single" w:sz="12" w:space="0" w:color="auto"/>
                        </w:tcBorders>
                        <w:shd w:val="clear" w:color="auto" w:fill="auto"/>
                        <w:vAlign w:val="center"/>
                      </w:tcPr>
                      <w:p w14:paraId="38F25559" w14:textId="77777777" w:rsidR="00C25DC2" w:rsidRPr="003D0C04" w:rsidRDefault="00C25DC2" w:rsidP="00940EF7"/>
                    </w:tc>
                  </w:tr>
                  <w:tr w:rsidR="00007384" w:rsidRPr="003D0C04" w14:paraId="7E16830D" w14:textId="77777777" w:rsidTr="00007384">
                    <w:trPr>
                      <w:trHeight w:hRule="exact" w:val="340"/>
                    </w:trPr>
                    <w:tc>
                      <w:tcPr>
                        <w:tcW w:w="454" w:type="dxa"/>
                        <w:tcBorders>
                          <w:top w:val="single" w:sz="12" w:space="0" w:color="auto"/>
                        </w:tcBorders>
                        <w:shd w:val="clear" w:color="auto" w:fill="auto"/>
                        <w:vAlign w:val="center"/>
                      </w:tcPr>
                      <w:p w14:paraId="72E64CFF" w14:textId="77777777" w:rsidR="00007384" w:rsidRPr="003D0C04" w:rsidRDefault="00007384" w:rsidP="00940EF7"/>
                    </w:tc>
                    <w:tc>
                      <w:tcPr>
                        <w:tcW w:w="227" w:type="dxa"/>
                        <w:tcBorders>
                          <w:top w:val="single" w:sz="12" w:space="0" w:color="auto"/>
                        </w:tcBorders>
                        <w:shd w:val="clear" w:color="auto" w:fill="auto"/>
                        <w:vAlign w:val="center"/>
                      </w:tcPr>
                      <w:p w14:paraId="0824CA13" w14:textId="77777777" w:rsidR="00007384" w:rsidRPr="003D0C04" w:rsidRDefault="00007384" w:rsidP="00940EF7"/>
                    </w:tc>
                    <w:tc>
                      <w:tcPr>
                        <w:tcW w:w="454" w:type="dxa"/>
                        <w:tcBorders>
                          <w:top w:val="single" w:sz="12" w:space="0" w:color="auto"/>
                        </w:tcBorders>
                        <w:shd w:val="clear" w:color="auto" w:fill="auto"/>
                        <w:vAlign w:val="center"/>
                      </w:tcPr>
                      <w:p w14:paraId="066902EA" w14:textId="77777777" w:rsidR="00007384" w:rsidRPr="003D0C04" w:rsidRDefault="00007384" w:rsidP="00940EF7"/>
                    </w:tc>
                    <w:tc>
                      <w:tcPr>
                        <w:tcW w:w="227" w:type="dxa"/>
                        <w:tcBorders>
                          <w:top w:val="single" w:sz="12" w:space="0" w:color="auto"/>
                        </w:tcBorders>
                        <w:shd w:val="clear" w:color="auto" w:fill="auto"/>
                        <w:vAlign w:val="center"/>
                      </w:tcPr>
                      <w:p w14:paraId="05A16D7B" w14:textId="77777777" w:rsidR="00007384" w:rsidRPr="003D0C04" w:rsidRDefault="00007384" w:rsidP="00940EF7"/>
                    </w:tc>
                    <w:tc>
                      <w:tcPr>
                        <w:tcW w:w="454" w:type="dxa"/>
                        <w:tcBorders>
                          <w:top w:val="single" w:sz="12" w:space="0" w:color="auto"/>
                        </w:tcBorders>
                        <w:shd w:val="clear" w:color="auto" w:fill="auto"/>
                        <w:vAlign w:val="center"/>
                      </w:tcPr>
                      <w:p w14:paraId="1CF1AA14" w14:textId="77777777" w:rsidR="00007384" w:rsidRPr="003D0C04" w:rsidRDefault="00007384" w:rsidP="00940EF7"/>
                    </w:tc>
                  </w:tr>
                  <w:tr w:rsidR="00C25DC2" w:rsidRPr="003D0C04" w14:paraId="2D53F53C" w14:textId="77777777" w:rsidTr="00007384">
                    <w:trPr>
                      <w:trHeight w:hRule="exact" w:val="340"/>
                    </w:trPr>
                    <w:tc>
                      <w:tcPr>
                        <w:tcW w:w="454" w:type="dxa"/>
                        <w:shd w:val="clear" w:color="auto" w:fill="auto"/>
                        <w:vAlign w:val="center"/>
                      </w:tcPr>
                      <w:p w14:paraId="60B6D6EA" w14:textId="77777777" w:rsidR="00C25DC2" w:rsidRPr="003D0C04" w:rsidRDefault="00C25DC2" w:rsidP="00940EF7"/>
                    </w:tc>
                    <w:tc>
                      <w:tcPr>
                        <w:tcW w:w="227" w:type="dxa"/>
                        <w:shd w:val="clear" w:color="auto" w:fill="auto"/>
                        <w:vAlign w:val="center"/>
                      </w:tcPr>
                      <w:p w14:paraId="615FB0A3" w14:textId="77777777" w:rsidR="00C25DC2" w:rsidRPr="003D0C04" w:rsidRDefault="00C25DC2" w:rsidP="00940EF7"/>
                    </w:tc>
                    <w:tc>
                      <w:tcPr>
                        <w:tcW w:w="454" w:type="dxa"/>
                        <w:shd w:val="clear" w:color="auto" w:fill="auto"/>
                        <w:vAlign w:val="center"/>
                      </w:tcPr>
                      <w:p w14:paraId="2F08510E" w14:textId="77777777" w:rsidR="00C25DC2" w:rsidRPr="003D0C04" w:rsidRDefault="00C25DC2" w:rsidP="00940EF7"/>
                    </w:tc>
                    <w:tc>
                      <w:tcPr>
                        <w:tcW w:w="227" w:type="dxa"/>
                        <w:shd w:val="clear" w:color="auto" w:fill="auto"/>
                        <w:vAlign w:val="center"/>
                      </w:tcPr>
                      <w:p w14:paraId="6D1A58E1" w14:textId="77777777" w:rsidR="00C25DC2" w:rsidRPr="003D0C04" w:rsidRDefault="00C25DC2" w:rsidP="00940EF7"/>
                    </w:tc>
                    <w:tc>
                      <w:tcPr>
                        <w:tcW w:w="454" w:type="dxa"/>
                        <w:shd w:val="clear" w:color="auto" w:fill="auto"/>
                        <w:vAlign w:val="center"/>
                      </w:tcPr>
                      <w:p w14:paraId="26D0A4EE" w14:textId="77777777" w:rsidR="00C25DC2" w:rsidRPr="003D0C04" w:rsidRDefault="00C25DC2" w:rsidP="00940EF7"/>
                    </w:tc>
                  </w:tr>
                </w:tbl>
                <w:p w14:paraId="482DCEB6" w14:textId="57B2F802" w:rsidR="00C25DC2" w:rsidRDefault="00C25DC2" w:rsidP="00940EF7"/>
                <w:p w14:paraId="205FEB78" w14:textId="77777777" w:rsidR="00C25DC2" w:rsidRDefault="00C25DC2" w:rsidP="00940EF7"/>
                <w:p w14:paraId="1AD91BC9" w14:textId="77777777" w:rsidR="00C25DC2" w:rsidRDefault="00C25DC2" w:rsidP="00940EF7"/>
                <w:p w14:paraId="160BA28C" w14:textId="77777777" w:rsidR="00C25DC2" w:rsidRDefault="00C25DC2" w:rsidP="00940EF7"/>
              </w:tc>
              <w:tc>
                <w:tcPr>
                  <w:tcW w:w="2835" w:type="dxa"/>
                </w:tcPr>
                <w:tbl>
                  <w:tblPr>
                    <w:tblStyle w:val="Tabellenraster"/>
                    <w:tblpPr w:leftFromText="141" w:rightFromText="141" w:vertAnchor="text" w:horzAnchor="margin"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07384" w:rsidRPr="003D0C04" w14:paraId="21073CE2" w14:textId="77777777" w:rsidTr="00940EF7">
                    <w:trPr>
                      <w:trHeight w:hRule="exact" w:val="340"/>
                    </w:trPr>
                    <w:tc>
                      <w:tcPr>
                        <w:tcW w:w="454" w:type="dxa"/>
                        <w:tcBorders>
                          <w:bottom w:val="single" w:sz="12" w:space="0" w:color="auto"/>
                        </w:tcBorders>
                        <w:shd w:val="clear" w:color="auto" w:fill="auto"/>
                        <w:vAlign w:val="center"/>
                      </w:tcPr>
                      <w:p w14:paraId="1AC50920" w14:textId="63EBB84B" w:rsidR="00007384" w:rsidRPr="003D0C04" w:rsidRDefault="00007384" w:rsidP="00007384"/>
                    </w:tc>
                    <w:tc>
                      <w:tcPr>
                        <w:tcW w:w="227" w:type="dxa"/>
                        <w:tcBorders>
                          <w:bottom w:val="single" w:sz="12" w:space="0" w:color="auto"/>
                        </w:tcBorders>
                        <w:shd w:val="clear" w:color="auto" w:fill="auto"/>
                        <w:vAlign w:val="center"/>
                      </w:tcPr>
                      <w:p w14:paraId="13FBE0BA" w14:textId="03535545" w:rsidR="00007384" w:rsidRPr="003D0C04" w:rsidRDefault="00007384" w:rsidP="00007384">
                        <w:r>
                          <w:t>–</w:t>
                        </w:r>
                      </w:p>
                    </w:tc>
                    <w:tc>
                      <w:tcPr>
                        <w:tcW w:w="454" w:type="dxa"/>
                        <w:tcBorders>
                          <w:bottom w:val="single" w:sz="12" w:space="0" w:color="auto"/>
                        </w:tcBorders>
                        <w:shd w:val="clear" w:color="auto" w:fill="auto"/>
                        <w:vAlign w:val="center"/>
                      </w:tcPr>
                      <w:p w14:paraId="40E8F9B7" w14:textId="1F70D4C1" w:rsidR="00007384" w:rsidRPr="003D0C04" w:rsidRDefault="00007384" w:rsidP="00007384"/>
                    </w:tc>
                    <w:tc>
                      <w:tcPr>
                        <w:tcW w:w="227" w:type="dxa"/>
                        <w:tcBorders>
                          <w:bottom w:val="single" w:sz="12" w:space="0" w:color="auto"/>
                        </w:tcBorders>
                        <w:shd w:val="clear" w:color="auto" w:fill="auto"/>
                        <w:vAlign w:val="center"/>
                      </w:tcPr>
                      <w:p w14:paraId="44C0B985" w14:textId="77777777" w:rsidR="00007384" w:rsidRPr="003D0C04" w:rsidRDefault="00007384" w:rsidP="00007384">
                        <w:r w:rsidRPr="003D0C04">
                          <w:t>=</w:t>
                        </w:r>
                      </w:p>
                    </w:tc>
                    <w:tc>
                      <w:tcPr>
                        <w:tcW w:w="454" w:type="dxa"/>
                        <w:tcBorders>
                          <w:bottom w:val="single" w:sz="12" w:space="0" w:color="auto"/>
                        </w:tcBorders>
                        <w:shd w:val="clear" w:color="auto" w:fill="auto"/>
                        <w:vAlign w:val="center"/>
                      </w:tcPr>
                      <w:p w14:paraId="309A0D91" w14:textId="6ADD25B7" w:rsidR="00007384" w:rsidRPr="003D0C04" w:rsidRDefault="00007384" w:rsidP="00007384"/>
                    </w:tc>
                  </w:tr>
                  <w:tr w:rsidR="00007384" w:rsidRPr="003D0C04" w14:paraId="0E1A37DA" w14:textId="77777777" w:rsidTr="00940EF7">
                    <w:trPr>
                      <w:trHeight w:hRule="exact" w:val="340"/>
                    </w:trPr>
                    <w:tc>
                      <w:tcPr>
                        <w:tcW w:w="454" w:type="dxa"/>
                        <w:tcBorders>
                          <w:top w:val="single" w:sz="12" w:space="0" w:color="auto"/>
                        </w:tcBorders>
                        <w:shd w:val="clear" w:color="auto" w:fill="auto"/>
                        <w:vAlign w:val="center"/>
                      </w:tcPr>
                      <w:p w14:paraId="2DB76F56" w14:textId="77777777" w:rsidR="00007384" w:rsidRPr="003D0C04" w:rsidRDefault="00007384" w:rsidP="00007384"/>
                    </w:tc>
                    <w:tc>
                      <w:tcPr>
                        <w:tcW w:w="227" w:type="dxa"/>
                        <w:tcBorders>
                          <w:top w:val="single" w:sz="12" w:space="0" w:color="auto"/>
                        </w:tcBorders>
                        <w:shd w:val="clear" w:color="auto" w:fill="auto"/>
                        <w:vAlign w:val="center"/>
                      </w:tcPr>
                      <w:p w14:paraId="713709C9" w14:textId="28727885" w:rsidR="00007384" w:rsidRPr="003D0C04" w:rsidRDefault="00007384" w:rsidP="00007384"/>
                    </w:tc>
                    <w:tc>
                      <w:tcPr>
                        <w:tcW w:w="454" w:type="dxa"/>
                        <w:tcBorders>
                          <w:top w:val="single" w:sz="12" w:space="0" w:color="auto"/>
                        </w:tcBorders>
                        <w:shd w:val="clear" w:color="auto" w:fill="auto"/>
                        <w:vAlign w:val="center"/>
                      </w:tcPr>
                      <w:p w14:paraId="677F5229" w14:textId="5475E2EE" w:rsidR="00007384" w:rsidRDefault="00007384" w:rsidP="00007384"/>
                    </w:tc>
                    <w:tc>
                      <w:tcPr>
                        <w:tcW w:w="227" w:type="dxa"/>
                        <w:tcBorders>
                          <w:top w:val="single" w:sz="12" w:space="0" w:color="auto"/>
                        </w:tcBorders>
                        <w:shd w:val="clear" w:color="auto" w:fill="auto"/>
                        <w:vAlign w:val="center"/>
                      </w:tcPr>
                      <w:p w14:paraId="1A7FEF8D" w14:textId="038D38E1" w:rsidR="00007384" w:rsidRPr="003D0C04" w:rsidRDefault="00007384" w:rsidP="00007384"/>
                    </w:tc>
                    <w:tc>
                      <w:tcPr>
                        <w:tcW w:w="454" w:type="dxa"/>
                        <w:tcBorders>
                          <w:top w:val="single" w:sz="12" w:space="0" w:color="auto"/>
                        </w:tcBorders>
                        <w:shd w:val="clear" w:color="auto" w:fill="auto"/>
                        <w:vAlign w:val="center"/>
                      </w:tcPr>
                      <w:p w14:paraId="3915A2FB" w14:textId="4E2E5F6B" w:rsidR="00007384" w:rsidRPr="003D0C04" w:rsidRDefault="00007384" w:rsidP="00007384"/>
                    </w:tc>
                  </w:tr>
                  <w:tr w:rsidR="00007384" w:rsidRPr="003D0C04" w14:paraId="431B9DEF" w14:textId="77777777" w:rsidTr="00940EF7">
                    <w:trPr>
                      <w:trHeight w:hRule="exact" w:val="340"/>
                    </w:trPr>
                    <w:tc>
                      <w:tcPr>
                        <w:tcW w:w="454" w:type="dxa"/>
                        <w:shd w:val="clear" w:color="auto" w:fill="auto"/>
                        <w:vAlign w:val="center"/>
                      </w:tcPr>
                      <w:p w14:paraId="1EDD504F" w14:textId="77777777" w:rsidR="00007384" w:rsidRPr="003D0C04" w:rsidRDefault="00007384" w:rsidP="00007384"/>
                    </w:tc>
                    <w:tc>
                      <w:tcPr>
                        <w:tcW w:w="227" w:type="dxa"/>
                        <w:shd w:val="clear" w:color="auto" w:fill="auto"/>
                        <w:vAlign w:val="center"/>
                      </w:tcPr>
                      <w:p w14:paraId="2B5E9D53" w14:textId="77777777" w:rsidR="00007384" w:rsidRPr="003D0C04" w:rsidRDefault="00007384" w:rsidP="00007384"/>
                    </w:tc>
                    <w:tc>
                      <w:tcPr>
                        <w:tcW w:w="454" w:type="dxa"/>
                        <w:shd w:val="clear" w:color="auto" w:fill="auto"/>
                        <w:vAlign w:val="center"/>
                      </w:tcPr>
                      <w:p w14:paraId="67C63C96" w14:textId="46BDDD7B" w:rsidR="00007384" w:rsidRDefault="00007384" w:rsidP="00007384"/>
                    </w:tc>
                    <w:tc>
                      <w:tcPr>
                        <w:tcW w:w="227" w:type="dxa"/>
                        <w:shd w:val="clear" w:color="auto" w:fill="auto"/>
                        <w:vAlign w:val="center"/>
                      </w:tcPr>
                      <w:p w14:paraId="3B0F329D" w14:textId="77777777" w:rsidR="00007384" w:rsidRPr="003D0C04" w:rsidRDefault="00007384" w:rsidP="00007384"/>
                    </w:tc>
                    <w:tc>
                      <w:tcPr>
                        <w:tcW w:w="454" w:type="dxa"/>
                        <w:shd w:val="clear" w:color="auto" w:fill="auto"/>
                        <w:vAlign w:val="center"/>
                      </w:tcPr>
                      <w:p w14:paraId="51158EFF" w14:textId="77777777" w:rsidR="00007384" w:rsidRPr="003D0C04" w:rsidRDefault="00007384" w:rsidP="00007384"/>
                    </w:tc>
                  </w:tr>
                </w:tbl>
                <w:p w14:paraId="576794FF" w14:textId="52A0EA0A" w:rsidR="00C25DC2" w:rsidRDefault="00C25DC2" w:rsidP="00940EF7">
                  <w:pPr>
                    <w:pStyle w:val="Nummerierung"/>
                  </w:pPr>
                </w:p>
              </w:tc>
              <w:tc>
                <w:tcPr>
                  <w:tcW w:w="2092" w:type="dxa"/>
                </w:tcPr>
                <w:p w14:paraId="0ECD0EAB" w14:textId="77777777" w:rsidR="00C25DC2" w:rsidRDefault="00C25DC2" w:rsidP="00940EF7">
                  <w:pPr>
                    <w:pStyle w:val="Ausflltext"/>
                  </w:pPr>
                </w:p>
              </w:tc>
            </w:tr>
          </w:tbl>
          <w:p w14:paraId="1CEE81CD" w14:textId="77777777" w:rsidR="00C25DC2" w:rsidRPr="00E0758C" w:rsidRDefault="00C25DC2" w:rsidP="00940EF7">
            <w:pPr>
              <w:spacing w:line="240" w:lineRule="auto"/>
            </w:pPr>
          </w:p>
        </w:tc>
        <w:tc>
          <w:tcPr>
            <w:tcW w:w="424" w:type="dxa"/>
            <w:vAlign w:val="bottom"/>
          </w:tcPr>
          <w:p w14:paraId="04F64701" w14:textId="19D3C422" w:rsidR="00C25DC2" w:rsidRPr="00E0758C" w:rsidRDefault="00C25DC2" w:rsidP="00940EF7">
            <w:pPr>
              <w:spacing w:line="240" w:lineRule="auto"/>
              <w:jc w:val="right"/>
            </w:pPr>
          </w:p>
        </w:tc>
      </w:tr>
    </w:tbl>
    <w:p w14:paraId="4F8409E4" w14:textId="77777777" w:rsidR="00D32BC3" w:rsidRDefault="00D32BC3">
      <w:pPr>
        <w:sectPr w:rsidR="00D32BC3" w:rsidSect="008C0DF8">
          <w:headerReference w:type="default" r:id="rId14"/>
          <w:pgSz w:w="11906" w:h="16838"/>
          <w:pgMar w:top="1474" w:right="1418" w:bottom="1418" w:left="1418" w:header="227" w:footer="567" w:gutter="0"/>
          <w:pgNumType w:start="1"/>
          <w:cols w:space="708"/>
          <w:docGrid w:linePitch="360"/>
        </w:sectPr>
      </w:pPr>
    </w:p>
    <w:p w14:paraId="55D4606D" w14:textId="177C56EF" w:rsidR="00D32BC3" w:rsidRDefault="00D32BC3"/>
    <w:tbl>
      <w:tblPr>
        <w:tblW w:w="9209" w:type="dxa"/>
        <w:tblLayout w:type="fixed"/>
        <w:tblCellMar>
          <w:left w:w="0" w:type="dxa"/>
          <w:right w:w="0" w:type="dxa"/>
        </w:tblCellMar>
        <w:tblLook w:val="04A0" w:firstRow="1" w:lastRow="0" w:firstColumn="1" w:lastColumn="0" w:noHBand="0" w:noVBand="1"/>
      </w:tblPr>
      <w:tblGrid>
        <w:gridCol w:w="610"/>
        <w:gridCol w:w="425"/>
        <w:gridCol w:w="8174"/>
      </w:tblGrid>
      <w:tr w:rsidR="00E0758C" w:rsidRPr="00E0758C" w14:paraId="2AAAE0E5" w14:textId="77777777" w:rsidTr="001F05E4">
        <w:tc>
          <w:tcPr>
            <w:tcW w:w="610" w:type="dxa"/>
          </w:tcPr>
          <w:p w14:paraId="0CD30364" w14:textId="1F248A14" w:rsidR="00E0758C" w:rsidRPr="00AC7674" w:rsidRDefault="00E0758C" w:rsidP="006738EA">
            <w:pPr>
              <w:pStyle w:val="berschrift1"/>
              <w:spacing w:line="240" w:lineRule="auto"/>
            </w:pPr>
          </w:p>
        </w:tc>
        <w:tc>
          <w:tcPr>
            <w:tcW w:w="8599" w:type="dxa"/>
            <w:gridSpan w:val="2"/>
          </w:tcPr>
          <w:p w14:paraId="1635D7F7" w14:textId="11A8A7C2" w:rsidR="00E0758C" w:rsidRPr="00AC7674" w:rsidRDefault="00117ADA" w:rsidP="006738EA">
            <w:pPr>
              <w:pStyle w:val="berschrift1"/>
              <w:spacing w:line="240" w:lineRule="auto"/>
            </w:pPr>
            <w:r w:rsidRPr="00117ADA">
              <w:t xml:space="preserve">Ich kann sicher addieren und subtrahieren </w:t>
            </w:r>
            <w:r w:rsidR="006738EA">
              <w:br/>
            </w:r>
            <w:r w:rsidRPr="00117ADA">
              <w:t>und meine Rechenwege erklären</w:t>
            </w:r>
          </w:p>
        </w:tc>
      </w:tr>
      <w:tr w:rsidR="00E0758C" w:rsidRPr="00E0758C" w14:paraId="63D92673" w14:textId="77777777" w:rsidTr="001F05E4">
        <w:trPr>
          <w:trHeight w:val="170"/>
        </w:trPr>
        <w:tc>
          <w:tcPr>
            <w:tcW w:w="610" w:type="dxa"/>
          </w:tcPr>
          <w:p w14:paraId="78827393" w14:textId="4102B6B5" w:rsidR="00E0758C" w:rsidRPr="00E0758C" w:rsidRDefault="0071521D" w:rsidP="00F30730">
            <w:pPr>
              <w:pStyle w:val="berschrift2"/>
              <w:spacing w:after="0"/>
            </w:pPr>
            <w:r>
              <w:t>1</w:t>
            </w:r>
          </w:p>
        </w:tc>
        <w:tc>
          <w:tcPr>
            <w:tcW w:w="8599" w:type="dxa"/>
            <w:gridSpan w:val="2"/>
          </w:tcPr>
          <w:p w14:paraId="3F98CC0F" w14:textId="1E8FFDDD" w:rsidR="00E0758C" w:rsidRPr="00911328" w:rsidRDefault="00007384" w:rsidP="00F30730">
            <w:pPr>
              <w:pStyle w:val="berschrift2"/>
              <w:spacing w:after="0"/>
            </w:pPr>
            <w:r>
              <w:t>Rechnen auf mehreren Wegen</w:t>
            </w:r>
            <w:r w:rsidR="0071521D">
              <w:t xml:space="preserve"> – </w:t>
            </w:r>
            <w:r w:rsidR="00E07EB1">
              <w:t>s</w:t>
            </w:r>
            <w:r w:rsidR="0071521D">
              <w:t>chrittweise und stellenweise</w:t>
            </w:r>
          </w:p>
        </w:tc>
      </w:tr>
      <w:tr w:rsidR="00E0758C" w:rsidRPr="00E0758C" w14:paraId="52050DE6" w14:textId="77777777" w:rsidTr="001F05E4">
        <w:tc>
          <w:tcPr>
            <w:tcW w:w="610" w:type="dxa"/>
          </w:tcPr>
          <w:p w14:paraId="1CA5032A" w14:textId="18D5349D" w:rsidR="00E0758C" w:rsidRPr="00E0758C" w:rsidRDefault="0071113B" w:rsidP="00AC7674">
            <w:pPr>
              <w:pStyle w:val="berschrift3"/>
            </w:pPr>
            <w:r>
              <w:t>1.</w:t>
            </w:r>
            <w:r w:rsidR="00E0758C" w:rsidRPr="00E0758C">
              <w:t>1</w:t>
            </w:r>
          </w:p>
        </w:tc>
        <w:tc>
          <w:tcPr>
            <w:tcW w:w="8599" w:type="dxa"/>
            <w:gridSpan w:val="2"/>
          </w:tcPr>
          <w:p w14:paraId="01771FA1" w14:textId="4C25716A" w:rsidR="00E0758C" w:rsidRPr="00911328" w:rsidRDefault="005C62BD" w:rsidP="00AC7674">
            <w:pPr>
              <w:pStyle w:val="berschrift3"/>
            </w:pPr>
            <w:r w:rsidRPr="005C62BD">
              <w:t>Schrittweise</w:t>
            </w:r>
            <w:r w:rsidR="0071113B">
              <w:t xml:space="preserve"> a</w:t>
            </w:r>
            <w:r w:rsidRPr="005C62BD">
              <w:t>ddieren</w:t>
            </w:r>
          </w:p>
        </w:tc>
      </w:tr>
      <w:tr w:rsidR="00E0758C" w:rsidRPr="00E0758C" w14:paraId="297EB5AA" w14:textId="77777777" w:rsidTr="001F05E4">
        <w:trPr>
          <w:trHeight w:val="1664"/>
        </w:trPr>
        <w:tc>
          <w:tcPr>
            <w:tcW w:w="610" w:type="dxa"/>
          </w:tcPr>
          <w:p w14:paraId="4854617E" w14:textId="77777777" w:rsidR="00F30730" w:rsidRDefault="00F30730" w:rsidP="00E0758C">
            <w:pPr>
              <w:spacing w:line="240" w:lineRule="atLeast"/>
            </w:pPr>
          </w:p>
          <w:p w14:paraId="228C36B7" w14:textId="77777777" w:rsidR="00F30730" w:rsidRDefault="00F30730" w:rsidP="00E0758C">
            <w:pPr>
              <w:spacing w:line="240" w:lineRule="atLeast"/>
            </w:pPr>
          </w:p>
          <w:p w14:paraId="5D9AB76C" w14:textId="77777777" w:rsidR="00F30730" w:rsidRDefault="00F30730" w:rsidP="00E0758C">
            <w:pPr>
              <w:spacing w:line="240" w:lineRule="atLeast"/>
            </w:pPr>
          </w:p>
          <w:p w14:paraId="65B9604E" w14:textId="77777777" w:rsidR="00F30730" w:rsidRDefault="00F30730" w:rsidP="00E0758C">
            <w:pPr>
              <w:spacing w:line="240" w:lineRule="atLeast"/>
            </w:pPr>
          </w:p>
          <w:p w14:paraId="757DE8A2" w14:textId="77777777" w:rsidR="00F30730" w:rsidRDefault="00F30730" w:rsidP="00E0758C">
            <w:pPr>
              <w:spacing w:line="240" w:lineRule="atLeast"/>
            </w:pPr>
          </w:p>
          <w:p w14:paraId="4A0DB770" w14:textId="77777777" w:rsidR="00F30730" w:rsidRDefault="00F30730" w:rsidP="00E0758C">
            <w:pPr>
              <w:spacing w:line="240" w:lineRule="atLeast"/>
            </w:pPr>
          </w:p>
          <w:p w14:paraId="2B5A387D" w14:textId="77777777" w:rsidR="00F30730" w:rsidRDefault="00F30730" w:rsidP="00E0758C">
            <w:pPr>
              <w:spacing w:line="240" w:lineRule="atLeast"/>
            </w:pPr>
          </w:p>
          <w:p w14:paraId="33B5187E" w14:textId="77777777" w:rsidR="00F30730" w:rsidRDefault="00F30730" w:rsidP="00E0758C">
            <w:pPr>
              <w:spacing w:line="240" w:lineRule="atLeast"/>
            </w:pPr>
          </w:p>
          <w:p w14:paraId="26F3030E" w14:textId="76303D85" w:rsidR="00E0758C" w:rsidRPr="00E0758C" w:rsidRDefault="00F30730" w:rsidP="00E0758C">
            <w:pPr>
              <w:spacing w:line="240" w:lineRule="atLeast"/>
            </w:pPr>
            <w:r w:rsidRPr="00E0758C">
              <w:rPr>
                <w:noProof/>
              </w:rPr>
              <w:drawing>
                <wp:inline distT="0" distB="0" distL="0" distR="0" wp14:anchorId="0286C67B" wp14:editId="14FB57B5">
                  <wp:extent cx="360000" cy="272386"/>
                  <wp:effectExtent l="0" t="0" r="2540" b="0"/>
                  <wp:docPr id="1696914515" name="Grafik 169691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53C8EE80" w14:textId="2D98E46A" w:rsidR="00E0758C" w:rsidRPr="00E0758C" w:rsidRDefault="00E0758C" w:rsidP="00AC7674">
            <w:pPr>
              <w:pStyle w:val="Nummerierung"/>
            </w:pPr>
            <w:r w:rsidRPr="00E0758C">
              <w:t>a)</w:t>
            </w:r>
          </w:p>
        </w:tc>
        <w:tc>
          <w:tcPr>
            <w:tcW w:w="8174" w:type="dxa"/>
          </w:tcPr>
          <w:p w14:paraId="5E728A1A" w14:textId="44DAB17D" w:rsidR="00E0758C" w:rsidRDefault="005C62BD" w:rsidP="00F30730">
            <w:pPr>
              <w:ind w:right="-285"/>
            </w:pPr>
            <w:r w:rsidRPr="005C62BD">
              <w:t xml:space="preserve">Tara </w:t>
            </w:r>
            <w:r w:rsidR="006563BA">
              <w:t>zeichnet</w:t>
            </w:r>
            <w:r w:rsidRPr="005C62BD">
              <w:t xml:space="preserve"> die Aufgabe 62 + 34 am </w:t>
            </w:r>
            <w:r w:rsidR="006563BA">
              <w:t xml:space="preserve">Rechenstrich </w:t>
            </w:r>
            <w:r w:rsidR="00F30730">
              <w:t>ungefähr und notiert die Schritte</w:t>
            </w:r>
            <w:r>
              <w:t>.</w:t>
            </w:r>
            <w:r w:rsidR="006563BA">
              <w:br/>
              <w:t>Wieso ist es nicht schlimm, dass die Abstände nicht genau sind?</w:t>
            </w:r>
          </w:p>
          <w:p w14:paraId="6B28ECF9" w14:textId="5D7F92D1" w:rsidR="005C62BD" w:rsidRDefault="006563BA" w:rsidP="00AC7674">
            <w:r>
              <w:rPr>
                <w:noProof/>
              </w:rPr>
              <mc:AlternateContent>
                <mc:Choice Requires="wpg">
                  <w:drawing>
                    <wp:anchor distT="0" distB="0" distL="114300" distR="114300" simplePos="0" relativeHeight="252566528" behindDoc="0" locked="0" layoutInCell="1" allowOverlap="1" wp14:anchorId="1903B675" wp14:editId="456CEA7B">
                      <wp:simplePos x="0" y="0"/>
                      <wp:positionH relativeFrom="column">
                        <wp:posOffset>-6895</wp:posOffset>
                      </wp:positionH>
                      <wp:positionV relativeFrom="paragraph">
                        <wp:posOffset>113995</wp:posOffset>
                      </wp:positionV>
                      <wp:extent cx="3817199" cy="694420"/>
                      <wp:effectExtent l="0" t="0" r="5715" b="4445"/>
                      <wp:wrapNone/>
                      <wp:docPr id="14347387" name="Gruppieren 2"/>
                      <wp:cNvGraphicFramePr/>
                      <a:graphic xmlns:a="http://schemas.openxmlformats.org/drawingml/2006/main">
                        <a:graphicData uri="http://schemas.microsoft.com/office/word/2010/wordprocessingGroup">
                          <wpg:wgp>
                            <wpg:cNvGrpSpPr/>
                            <wpg:grpSpPr>
                              <a:xfrm>
                                <a:off x="0" y="0"/>
                                <a:ext cx="3817199" cy="694420"/>
                                <a:chOff x="-79513" y="-66"/>
                                <a:chExt cx="3817199" cy="694420"/>
                              </a:xfrm>
                            </wpg:grpSpPr>
                            <pic:pic xmlns:pic="http://schemas.openxmlformats.org/drawingml/2006/picture">
                              <pic:nvPicPr>
                                <pic:cNvPr id="36" name="Bild 36"/>
                                <pic:cNvPicPr>
                                  <a:picLocks noChangeAspect="1"/>
                                </pic:cNvPicPr>
                              </pic:nvPicPr>
                              <pic:blipFill rotWithShape="1">
                                <a:blip r:embed="rId16" cstate="print">
                                  <a:extLst>
                                    <a:ext uri="{BEBA8EAE-BF5A-486C-A8C5-ECC9F3942E4B}">
                                      <a14:imgProps xmlns:a14="http://schemas.microsoft.com/office/drawing/2010/main">
                                        <a14:imgLayer r:embed="rId17">
                                          <a14:imgEffect>
                                            <a14:brightnessContrast bright="15000"/>
                                          </a14:imgEffect>
                                        </a14:imgLayer>
                                      </a14:imgProps>
                                    </a:ext>
                                    <a:ext uri="{28A0092B-C50C-407E-A947-70E740481C1C}">
                                      <a14:useLocalDpi xmlns:a14="http://schemas.microsoft.com/office/drawing/2010/main" val="0"/>
                                    </a:ext>
                                  </a:extLst>
                                </a:blip>
                                <a:srcRect/>
                                <a:stretch/>
                              </pic:blipFill>
                              <pic:spPr bwMode="auto">
                                <a:xfrm>
                                  <a:off x="2286076" y="36494"/>
                                  <a:ext cx="1451610" cy="657860"/>
                                </a:xfrm>
                                <a:prstGeom prst="rect">
                                  <a:avLst/>
                                </a:prstGeom>
                                <a:solidFill>
                                  <a:srgbClr val="FFFFFF"/>
                                </a:solidFill>
                                <a:ln>
                                  <a:noFill/>
                                </a:ln>
                                <a:extLst>
                                  <a:ext uri="{53640926-AAD7-44D8-BBD7-CCE9431645EC}">
                                    <a14:shadowObscured xmlns:a14="http://schemas.microsoft.com/office/drawing/2010/main"/>
                                  </a:ext>
                                </a:extLst>
                              </pic:spPr>
                            </pic:pic>
                            <wpg:grpSp>
                              <wpg:cNvPr id="514641257" name="Gruppieren 13"/>
                              <wpg:cNvGrpSpPr/>
                              <wpg:grpSpPr>
                                <a:xfrm>
                                  <a:off x="-79513" y="0"/>
                                  <a:ext cx="547370" cy="693926"/>
                                  <a:chOff x="-79513" y="0"/>
                                  <a:chExt cx="547370" cy="693926"/>
                                </a:xfrm>
                              </wpg:grpSpPr>
                              <pic:pic xmlns:pic="http://schemas.openxmlformats.org/drawingml/2006/picture">
                                <pic:nvPicPr>
                                  <pic:cNvPr id="431386127" name="Grafik 10"/>
                                  <pic:cNvPicPr>
                                    <a:picLocks noChangeAspect="1"/>
                                  </pic:cNvPicPr>
                                </pic:nvPicPr>
                                <pic:blipFill>
                                  <a:blip r:embed="rId18"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79513" y="0"/>
                                    <a:ext cx="547370" cy="629920"/>
                                  </a:xfrm>
                                  <a:prstGeom prst="rect">
                                    <a:avLst/>
                                  </a:prstGeom>
                                </pic:spPr>
                              </pic:pic>
                              <wps:wsp>
                                <wps:cNvPr id="1970667551" name="Textfeld 12"/>
                                <wps:cNvSpPr txBox="1"/>
                                <wps:spPr>
                                  <a:xfrm>
                                    <a:off x="-7029" y="547561"/>
                                    <a:ext cx="349885" cy="146365"/>
                                  </a:xfrm>
                                  <a:prstGeom prst="rect">
                                    <a:avLst/>
                                  </a:prstGeom>
                                  <a:noFill/>
                                  <a:ln w="6350">
                                    <a:noFill/>
                                  </a:ln>
                                </wps:spPr>
                                <wps:txbx>
                                  <w:txbxContent>
                                    <w:p w14:paraId="44B214BE" w14:textId="77777777" w:rsidR="00162FA0" w:rsidRPr="008D5126" w:rsidRDefault="00162FA0" w:rsidP="00162FA0">
                                      <w:pPr>
                                        <w:pStyle w:val="Transcript"/>
                                      </w:pPr>
                                      <w:r w:rsidRPr="008D5126">
                                        <w:t>Tara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0" name="Rechteckige Legende 22152"/>
                              <wps:cNvSpPr/>
                              <wps:spPr>
                                <a:xfrm>
                                  <a:off x="413163" y="-66"/>
                                  <a:ext cx="1609256" cy="500184"/>
                                </a:xfrm>
                                <a:prstGeom prst="wedgeRoundRectCallout">
                                  <a:avLst>
                                    <a:gd name="adj1" fmla="val -55174"/>
                                    <a:gd name="adj2" fmla="val 937"/>
                                    <a:gd name="adj3" fmla="val 16667"/>
                                  </a:avLst>
                                </a:prstGeom>
                                <a:ln>
                                  <a:solidFill>
                                    <a:schemeClr val="bg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0BC84526" w14:textId="751CC598" w:rsidR="00FD370F" w:rsidRPr="00F30730" w:rsidRDefault="00F30730" w:rsidP="006738EA">
                                    <w:pPr>
                                      <w:pStyle w:val="Sprechblasetext"/>
                                      <w:rPr>
                                        <w:sz w:val="20"/>
                                        <w:szCs w:val="20"/>
                                      </w:rPr>
                                    </w:pPr>
                                    <w:r w:rsidRPr="00F30730">
                                      <w:rPr>
                                        <w:sz w:val="20"/>
                                        <w:szCs w:val="20"/>
                                      </w:rPr>
                                      <w:t>I</w:t>
                                    </w:r>
                                    <w:r w:rsidR="00FD370F" w:rsidRPr="00F30730">
                                      <w:rPr>
                                        <w:sz w:val="20"/>
                                        <w:szCs w:val="20"/>
                                      </w:rPr>
                                      <w:t>ch springe erst</w:t>
                                    </w:r>
                                    <w:r>
                                      <w:rPr>
                                        <w:sz w:val="20"/>
                                        <w:szCs w:val="20"/>
                                      </w:rPr>
                                      <w:t xml:space="preserve"> </w:t>
                                    </w:r>
                                    <w:r w:rsidR="009B5D65" w:rsidRPr="00F30730">
                                      <w:rPr>
                                        <w:sz w:val="20"/>
                                        <w:szCs w:val="20"/>
                                      </w:rPr>
                                      <w:t xml:space="preserve">drei </w:t>
                                    </w:r>
                                    <w:r w:rsidR="00FD370F" w:rsidRPr="00F30730">
                                      <w:rPr>
                                        <w:sz w:val="20"/>
                                        <w:szCs w:val="20"/>
                                      </w:rPr>
                                      <w:t xml:space="preserve">Zehner und dann </w:t>
                                    </w:r>
                                    <w:r w:rsidR="009B5D65" w:rsidRPr="00F30730">
                                      <w:rPr>
                                        <w:sz w:val="20"/>
                                        <w:szCs w:val="20"/>
                                      </w:rPr>
                                      <w:t xml:space="preserve">vier </w:t>
                                    </w:r>
                                    <w:r w:rsidR="00FD370F" w:rsidRPr="00F30730">
                                      <w:rPr>
                                        <w:sz w:val="20"/>
                                        <w:szCs w:val="20"/>
                                      </w:rPr>
                                      <w:t xml:space="preserve">Einer </w:t>
                                    </w:r>
                                    <w:r w:rsidR="007647BD">
                                      <w:rPr>
                                        <w:sz w:val="20"/>
                                        <w:szCs w:val="20"/>
                                      </w:rPr>
                                      <w:t>vor</w:t>
                                    </w:r>
                                    <w:r w:rsidR="00FD370F" w:rsidRPr="00F30730">
                                      <w:rPr>
                                        <w:sz w:val="20"/>
                                        <w:szCs w:val="20"/>
                                      </w:rPr>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03B675" id="Gruppieren 2" o:spid="_x0000_s1026" style="position:absolute;margin-left:-.55pt;margin-top:9pt;width:300.55pt;height:54.7pt;z-index:252566528;mso-width-relative:margin;mso-height-relative:margin" coordorigin="-795" coordsize="38171,6944" o:gfxdata="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6" o:spid="_x0000_s1027" type="#_x0000_t75" style="position:absolute;left:22860;top:364;width:14516;height:657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" filled="t">
                        <v:imagedata r:id="rId19" o:title=""/>
                      </v:shape>
                      <v:group id="_x0000_s1028" style="position:absolute;left:-795;width:5473;height:6939" coordorigin="-795" coordsize="5473,69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">
                        <v:shape id="Grafik 10" o:spid="_x0000_s1029" type="#_x0000_t75" style="position:absolute;left:-795;width:5473;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">
                          <v:imagedata r:id="rId20" o:title="" chromakey="white"/>
                        </v:shape>
                        <v:shapetype id="_x0000_t202" coordsize="21600,21600" o:spt="202" path="m,l,21600r21600,l21600,xe">
                          <v:stroke joinstyle="miter"/>
                          <v:path gradientshapeok="t" o:connecttype="rect"/>
                        </v:shapetype>
                        <v:shape id="Textfeld 12" o:spid="_x0000_s1030" type="#_x0000_t202" style="position:absolute;left:-70;top:5475;width:3498;height:14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" filled="f" stroked="f" strokeweight=".5pt">
                          <v:textbox inset="0,0,0,0">
                            <w:txbxContent>
                              <w:p w14:paraId="44B214BE" w14:textId="77777777" w:rsidR="00162FA0" w:rsidRPr="008D5126" w:rsidRDefault="00162FA0" w:rsidP="00162FA0">
                                <w:pPr>
                                  <w:pStyle w:val="Transcript"/>
                                </w:pPr>
                                <w:r w:rsidRPr="008D5126">
                                  <w:t>Tara</w:t>
                                </w:r>
                              </w:p>
                            </w:txbxContent>
                          </v:textbox>
                        </v:shape>
                      </v:group>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1" type="#_x0000_t62" style="position:absolute;left:4131;width:16093;height:500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" adj="-1118,11002" fillcolor="white [3201]" strokecolor="#bfbfbf [2412]" strokeweight="1pt">
                        <v:textbox inset="1mm,0,1mm,0">
                          <w:txbxContent>
                            <w:p w14:paraId="0BC84526" w14:textId="751CC598" w:rsidR="00FD370F" w:rsidRPr="00F30730" w:rsidRDefault="00F30730" w:rsidP="006738EA">
                              <w:pPr>
                                <w:pStyle w:val="Sprechblasetext"/>
                                <w:rPr>
                                  <w:sz w:val="20"/>
                                  <w:szCs w:val="20"/>
                                </w:rPr>
                              </w:pPr>
                              <w:r w:rsidRPr="00F30730">
                                <w:rPr>
                                  <w:sz w:val="20"/>
                                  <w:szCs w:val="20"/>
                                </w:rPr>
                                <w:t>I</w:t>
                              </w:r>
                              <w:r w:rsidR="00FD370F" w:rsidRPr="00F30730">
                                <w:rPr>
                                  <w:sz w:val="20"/>
                                  <w:szCs w:val="20"/>
                                </w:rPr>
                                <w:t>ch springe erst</w:t>
                              </w:r>
                              <w:r>
                                <w:rPr>
                                  <w:sz w:val="20"/>
                                  <w:szCs w:val="20"/>
                                </w:rPr>
                                <w:t xml:space="preserve"> </w:t>
                              </w:r>
                              <w:r w:rsidR="009B5D65" w:rsidRPr="00F30730">
                                <w:rPr>
                                  <w:sz w:val="20"/>
                                  <w:szCs w:val="20"/>
                                </w:rPr>
                                <w:t xml:space="preserve">drei </w:t>
                              </w:r>
                              <w:r w:rsidR="00FD370F" w:rsidRPr="00F30730">
                                <w:rPr>
                                  <w:sz w:val="20"/>
                                  <w:szCs w:val="20"/>
                                </w:rPr>
                                <w:t xml:space="preserve">Zehner und dann </w:t>
                              </w:r>
                              <w:r w:rsidR="009B5D65" w:rsidRPr="00F30730">
                                <w:rPr>
                                  <w:sz w:val="20"/>
                                  <w:szCs w:val="20"/>
                                </w:rPr>
                                <w:t xml:space="preserve">vier </w:t>
                              </w:r>
                              <w:r w:rsidR="00FD370F" w:rsidRPr="00F30730">
                                <w:rPr>
                                  <w:sz w:val="20"/>
                                  <w:szCs w:val="20"/>
                                </w:rPr>
                                <w:t xml:space="preserve">Einer </w:t>
                              </w:r>
                              <w:r w:rsidR="007647BD">
                                <w:rPr>
                                  <w:sz w:val="20"/>
                                  <w:szCs w:val="20"/>
                                </w:rPr>
                                <w:t>vor</w:t>
                              </w:r>
                              <w:r w:rsidR="00FD370F" w:rsidRPr="00F30730">
                                <w:rPr>
                                  <w:sz w:val="20"/>
                                  <w:szCs w:val="20"/>
                                </w:rPr>
                                <w:t>.</w:t>
                              </w:r>
                            </w:p>
                          </w:txbxContent>
                        </v:textbox>
                      </v:shape>
                    </v:group>
                  </w:pict>
                </mc:Fallback>
              </mc:AlternateContent>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F28ED" w:rsidRPr="003D0C04" w14:paraId="1EB2FF15" w14:textId="77777777" w:rsidTr="003B1034">
              <w:trPr>
                <w:trHeight w:hRule="exact" w:val="454"/>
              </w:trPr>
              <w:tc>
                <w:tcPr>
                  <w:tcW w:w="454" w:type="dxa"/>
                  <w:tcBorders>
                    <w:bottom w:val="single" w:sz="12" w:space="0" w:color="0070C0"/>
                  </w:tcBorders>
                  <w:shd w:val="clear" w:color="auto" w:fill="auto"/>
                  <w:vAlign w:val="center"/>
                </w:tcPr>
                <w:p w14:paraId="1C17EB05" w14:textId="77777777" w:rsidR="00BF28ED" w:rsidRPr="00CC7DC1" w:rsidRDefault="00BF28ED" w:rsidP="00F9227E">
                  <w:pPr>
                    <w:rPr>
                      <w:rFonts w:ascii="Comic Sans MS" w:hAnsi="Comic Sans MS"/>
                      <w:color w:val="0070C0"/>
                    </w:rPr>
                  </w:pPr>
                  <w:r w:rsidRPr="00CC7DC1">
                    <w:rPr>
                      <w:rFonts w:ascii="Comic Sans MS" w:hAnsi="Comic Sans MS"/>
                      <w:color w:val="0070C0"/>
                    </w:rPr>
                    <w:t>62</w:t>
                  </w:r>
                </w:p>
              </w:tc>
              <w:tc>
                <w:tcPr>
                  <w:tcW w:w="227" w:type="dxa"/>
                  <w:tcBorders>
                    <w:bottom w:val="single" w:sz="12" w:space="0" w:color="0070C0"/>
                  </w:tcBorders>
                  <w:shd w:val="clear" w:color="auto" w:fill="auto"/>
                  <w:vAlign w:val="center"/>
                </w:tcPr>
                <w:p w14:paraId="5C9FDB48" w14:textId="77777777" w:rsidR="00BF28ED" w:rsidRPr="00CC7DC1" w:rsidRDefault="00BF28ED"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7BAC4965" w14:textId="77777777" w:rsidR="00BF28ED" w:rsidRPr="00CC7DC1" w:rsidRDefault="00BF28ED" w:rsidP="00F9227E">
                  <w:pPr>
                    <w:rPr>
                      <w:rFonts w:ascii="Comic Sans MS" w:hAnsi="Comic Sans MS"/>
                      <w:color w:val="0070C0"/>
                    </w:rPr>
                  </w:pPr>
                  <w:r w:rsidRPr="00CC7DC1">
                    <w:rPr>
                      <w:rFonts w:ascii="Comic Sans MS" w:hAnsi="Comic Sans MS"/>
                      <w:color w:val="0070C0"/>
                    </w:rPr>
                    <w:t>34</w:t>
                  </w:r>
                </w:p>
              </w:tc>
              <w:tc>
                <w:tcPr>
                  <w:tcW w:w="227" w:type="dxa"/>
                  <w:tcBorders>
                    <w:bottom w:val="single" w:sz="12" w:space="0" w:color="0070C0"/>
                  </w:tcBorders>
                  <w:shd w:val="clear" w:color="auto" w:fill="auto"/>
                  <w:vAlign w:val="center"/>
                </w:tcPr>
                <w:p w14:paraId="1B88ABA5" w14:textId="77777777" w:rsidR="00BF28ED" w:rsidRPr="00CC7DC1" w:rsidRDefault="00BF28ED"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652D8778" w14:textId="77777777" w:rsidR="00BF28ED" w:rsidRPr="00CC7DC1" w:rsidRDefault="00BF28ED" w:rsidP="00F9227E">
                  <w:pPr>
                    <w:rPr>
                      <w:rFonts w:ascii="Comic Sans MS" w:hAnsi="Comic Sans MS"/>
                      <w:color w:val="0070C0"/>
                    </w:rPr>
                  </w:pPr>
                </w:p>
              </w:tc>
            </w:tr>
            <w:tr w:rsidR="00BF28ED" w:rsidRPr="003D0C04" w14:paraId="33772256" w14:textId="77777777" w:rsidTr="003B1034">
              <w:trPr>
                <w:trHeight w:hRule="exact" w:val="454"/>
              </w:trPr>
              <w:tc>
                <w:tcPr>
                  <w:tcW w:w="454" w:type="dxa"/>
                  <w:tcBorders>
                    <w:top w:val="single" w:sz="12" w:space="0" w:color="0070C0"/>
                  </w:tcBorders>
                  <w:shd w:val="clear" w:color="auto" w:fill="auto"/>
                  <w:vAlign w:val="center"/>
                </w:tcPr>
                <w:p w14:paraId="53F07F1A" w14:textId="77777777" w:rsidR="00BF28ED" w:rsidRPr="00CC7DC1" w:rsidRDefault="00BF28ED" w:rsidP="00F9227E">
                  <w:pPr>
                    <w:rPr>
                      <w:rFonts w:ascii="Comic Sans MS" w:hAnsi="Comic Sans MS"/>
                      <w:color w:val="0070C0"/>
                    </w:rPr>
                  </w:pPr>
                  <w:r w:rsidRPr="00CC7DC1">
                    <w:rPr>
                      <w:rFonts w:ascii="Comic Sans MS" w:hAnsi="Comic Sans MS"/>
                      <w:color w:val="0070C0"/>
                    </w:rPr>
                    <w:t>62</w:t>
                  </w:r>
                </w:p>
              </w:tc>
              <w:tc>
                <w:tcPr>
                  <w:tcW w:w="227" w:type="dxa"/>
                  <w:tcBorders>
                    <w:top w:val="single" w:sz="12" w:space="0" w:color="0070C0"/>
                  </w:tcBorders>
                  <w:shd w:val="clear" w:color="auto" w:fill="auto"/>
                  <w:vAlign w:val="center"/>
                </w:tcPr>
                <w:p w14:paraId="4C48E44F" w14:textId="77777777" w:rsidR="00BF28ED" w:rsidRPr="00CC7DC1" w:rsidRDefault="00BF28ED" w:rsidP="00F9227E">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236B78B4" w14:textId="77777777" w:rsidR="00BF28ED" w:rsidRPr="00CC7DC1" w:rsidRDefault="00BF28ED" w:rsidP="00F9227E">
                  <w:pPr>
                    <w:rPr>
                      <w:rFonts w:ascii="Comic Sans MS" w:hAnsi="Comic Sans MS"/>
                      <w:color w:val="0070C0"/>
                    </w:rPr>
                  </w:pPr>
                  <w:r w:rsidRPr="00CC7DC1">
                    <w:rPr>
                      <w:rFonts w:ascii="Comic Sans MS" w:hAnsi="Comic Sans MS"/>
                      <w:color w:val="0070C0"/>
                    </w:rPr>
                    <w:t>30</w:t>
                  </w:r>
                </w:p>
              </w:tc>
              <w:tc>
                <w:tcPr>
                  <w:tcW w:w="227" w:type="dxa"/>
                  <w:tcBorders>
                    <w:top w:val="single" w:sz="12" w:space="0" w:color="0070C0"/>
                  </w:tcBorders>
                  <w:shd w:val="clear" w:color="auto" w:fill="auto"/>
                  <w:vAlign w:val="center"/>
                </w:tcPr>
                <w:p w14:paraId="6D02483C" w14:textId="77777777" w:rsidR="00BF28ED"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bottom w:val="single" w:sz="6" w:space="0" w:color="0070C0"/>
                  </w:tcBorders>
                  <w:shd w:val="clear" w:color="auto" w:fill="auto"/>
                  <w:vAlign w:val="center"/>
                </w:tcPr>
                <w:p w14:paraId="0B9A2481" w14:textId="70CDC88C" w:rsidR="00BF28ED" w:rsidRPr="00CC7DC1" w:rsidRDefault="00BF28ED" w:rsidP="00F9227E">
                  <w:pPr>
                    <w:rPr>
                      <w:rFonts w:ascii="Comic Sans MS" w:hAnsi="Comic Sans MS"/>
                      <w:color w:val="0070C0"/>
                    </w:rPr>
                  </w:pPr>
                </w:p>
              </w:tc>
            </w:tr>
            <w:tr w:rsidR="00BF28ED" w:rsidRPr="003D0C04" w14:paraId="6EBD4331" w14:textId="77777777" w:rsidTr="003B1034">
              <w:trPr>
                <w:trHeight w:hRule="exact" w:val="454"/>
              </w:trPr>
              <w:tc>
                <w:tcPr>
                  <w:tcW w:w="454" w:type="dxa"/>
                  <w:shd w:val="clear" w:color="auto" w:fill="auto"/>
                  <w:vAlign w:val="center"/>
                </w:tcPr>
                <w:p w14:paraId="7C6CFCEE" w14:textId="77777777" w:rsidR="00BF28ED" w:rsidRPr="00CC7DC1" w:rsidRDefault="00BF28ED" w:rsidP="00F9227E">
                  <w:pPr>
                    <w:rPr>
                      <w:rFonts w:ascii="Comic Sans MS" w:hAnsi="Comic Sans MS"/>
                      <w:color w:val="0070C0"/>
                    </w:rPr>
                  </w:pPr>
                  <w:r w:rsidRPr="00CC7DC1">
                    <w:rPr>
                      <w:rFonts w:ascii="Comic Sans MS" w:hAnsi="Comic Sans MS"/>
                      <w:color w:val="0070C0"/>
                    </w:rPr>
                    <w:t>92</w:t>
                  </w:r>
                </w:p>
              </w:tc>
              <w:tc>
                <w:tcPr>
                  <w:tcW w:w="227" w:type="dxa"/>
                  <w:shd w:val="clear" w:color="auto" w:fill="auto"/>
                  <w:vAlign w:val="center"/>
                </w:tcPr>
                <w:p w14:paraId="7C301F6F" w14:textId="77777777" w:rsidR="00BF28ED" w:rsidRPr="00CC7DC1" w:rsidRDefault="00BF28ED" w:rsidP="00F9227E">
                  <w:pPr>
                    <w:rPr>
                      <w:rFonts w:ascii="Comic Sans MS" w:hAnsi="Comic Sans MS"/>
                      <w:color w:val="0070C0"/>
                    </w:rPr>
                  </w:pPr>
                  <w:r w:rsidRPr="00CC7DC1">
                    <w:rPr>
                      <w:rFonts w:ascii="Comic Sans MS" w:hAnsi="Comic Sans MS"/>
                      <w:color w:val="0070C0"/>
                    </w:rPr>
                    <w:t>+</w:t>
                  </w:r>
                </w:p>
              </w:tc>
              <w:tc>
                <w:tcPr>
                  <w:tcW w:w="454" w:type="dxa"/>
                  <w:tcBorders>
                    <w:bottom w:val="single" w:sz="6" w:space="0" w:color="0070C0"/>
                  </w:tcBorders>
                  <w:shd w:val="clear" w:color="auto" w:fill="auto"/>
                  <w:vAlign w:val="center"/>
                </w:tcPr>
                <w:p w14:paraId="5D32D198" w14:textId="62E67936" w:rsidR="00BF28ED" w:rsidRPr="00CC7DC1" w:rsidRDefault="00BF28ED" w:rsidP="00F9227E">
                  <w:pPr>
                    <w:rPr>
                      <w:rFonts w:ascii="Comic Sans MS" w:hAnsi="Comic Sans MS"/>
                      <w:color w:val="0070C0"/>
                    </w:rPr>
                  </w:pPr>
                </w:p>
              </w:tc>
              <w:tc>
                <w:tcPr>
                  <w:tcW w:w="227" w:type="dxa"/>
                  <w:shd w:val="clear" w:color="auto" w:fill="auto"/>
                  <w:vAlign w:val="center"/>
                </w:tcPr>
                <w:p w14:paraId="019FA032" w14:textId="77777777" w:rsidR="00BF28ED" w:rsidRPr="00CC7DC1" w:rsidRDefault="00BF28ED" w:rsidP="00F9227E">
                  <w:pPr>
                    <w:rPr>
                      <w:rFonts w:ascii="Comic Sans MS" w:hAnsi="Comic Sans MS"/>
                      <w:color w:val="0070C0"/>
                    </w:rPr>
                  </w:pPr>
                  <w:r w:rsidRPr="00CC7DC1">
                    <w:rPr>
                      <w:rFonts w:ascii="Comic Sans MS" w:hAnsi="Comic Sans MS"/>
                      <w:color w:val="0070C0"/>
                    </w:rPr>
                    <w:t>=</w:t>
                  </w:r>
                </w:p>
              </w:tc>
              <w:tc>
                <w:tcPr>
                  <w:tcW w:w="454" w:type="dxa"/>
                  <w:tcBorders>
                    <w:top w:val="single" w:sz="6" w:space="0" w:color="0070C0"/>
                    <w:bottom w:val="single" w:sz="6" w:space="0" w:color="0070C0"/>
                  </w:tcBorders>
                  <w:shd w:val="clear" w:color="auto" w:fill="auto"/>
                  <w:vAlign w:val="center"/>
                </w:tcPr>
                <w:p w14:paraId="63D147D3" w14:textId="33E13CCE" w:rsidR="00BF28ED" w:rsidRPr="00CC7DC1" w:rsidRDefault="00BF28ED" w:rsidP="00F9227E">
                  <w:pPr>
                    <w:rPr>
                      <w:rFonts w:ascii="Comic Sans MS" w:hAnsi="Comic Sans MS"/>
                      <w:color w:val="0070C0"/>
                    </w:rPr>
                  </w:pPr>
                </w:p>
              </w:tc>
            </w:tr>
          </w:tbl>
          <w:p w14:paraId="6DC7966D" w14:textId="64F3BDB9" w:rsidR="005C62BD" w:rsidRDefault="005C62BD" w:rsidP="00AC7674"/>
          <w:p w14:paraId="1CE2B588" w14:textId="77777777" w:rsidR="00BF28ED" w:rsidRDefault="00BF28ED" w:rsidP="00AC7674"/>
          <w:p w14:paraId="405AE578" w14:textId="77777777" w:rsidR="00BF28ED" w:rsidRDefault="00BF28ED" w:rsidP="00AC7674"/>
          <w:p w14:paraId="7A21F5DF" w14:textId="77777777" w:rsidR="00BF28ED" w:rsidRDefault="00BF28ED" w:rsidP="00AC7674"/>
          <w:p w14:paraId="03E25E95" w14:textId="211FB1D6" w:rsidR="00BF28ED" w:rsidRDefault="00F739AE" w:rsidP="00F739AE">
            <w:pPr>
              <w:pStyle w:val="Listenabsatz"/>
              <w:numPr>
                <w:ilvl w:val="0"/>
                <w:numId w:val="3"/>
              </w:numPr>
            </w:pPr>
            <w:r>
              <w:t>Ergänz</w:t>
            </w:r>
            <w:r w:rsidR="00C70FA6">
              <w:t>t</w:t>
            </w:r>
            <w:r>
              <w:t xml:space="preserve"> die Zahlen </w:t>
            </w:r>
            <w:r w:rsidR="006563BA">
              <w:t xml:space="preserve">unten </w:t>
            </w:r>
            <w:r>
              <w:t>am</w:t>
            </w:r>
            <w:r w:rsidR="001C3E21">
              <w:t xml:space="preserve"> </w:t>
            </w:r>
            <w:r w:rsidR="006563BA">
              <w:t>Rechenstrich</w:t>
            </w:r>
            <w:r w:rsidR="00BF28ED" w:rsidRPr="00BF28ED">
              <w:t xml:space="preserve"> und rechne</w:t>
            </w:r>
            <w:r w:rsidR="00C70FA6">
              <w:t>t</w:t>
            </w:r>
            <w:r w:rsidR="00BF28ED" w:rsidRPr="00BF28ED">
              <w:t xml:space="preserve"> aus.</w:t>
            </w:r>
            <w:r w:rsidR="00F30730">
              <w:t xml:space="preserve"> </w:t>
            </w:r>
          </w:p>
          <w:p w14:paraId="51BE863A" w14:textId="403260F3" w:rsidR="00BF28ED" w:rsidRDefault="00C70FA6" w:rsidP="00D00350">
            <w:pPr>
              <w:pStyle w:val="Listenabsatz"/>
              <w:numPr>
                <w:ilvl w:val="0"/>
                <w:numId w:val="3"/>
              </w:numPr>
            </w:pPr>
            <w:r w:rsidRPr="00B66F13">
              <w:rPr>
                <w:lang w:eastAsia="x-none"/>
              </w:rPr>
              <w:t>Mark</w:t>
            </w:r>
            <w:r>
              <w:rPr>
                <w:lang w:eastAsia="x-none"/>
              </w:rPr>
              <w:t xml:space="preserve">iert </w:t>
            </w:r>
            <w:r w:rsidR="00BF28ED">
              <w:rPr>
                <w:lang w:eastAsia="x-none"/>
              </w:rPr>
              <w:t>mit Farben, w</w:t>
            </w:r>
            <w:r w:rsidR="00EE4024">
              <w:rPr>
                <w:lang w:eastAsia="x-none"/>
              </w:rPr>
              <w:t xml:space="preserve">as </w:t>
            </w:r>
            <w:r w:rsidR="00BF28ED">
              <w:rPr>
                <w:lang w:eastAsia="x-none"/>
              </w:rPr>
              <w:t xml:space="preserve">in </w:t>
            </w:r>
            <w:r w:rsidR="004A10CA">
              <w:rPr>
                <w:lang w:eastAsia="x-none"/>
              </w:rPr>
              <w:t>dem Bild</w:t>
            </w:r>
            <w:r w:rsidR="00BF28ED">
              <w:rPr>
                <w:lang w:eastAsia="x-none"/>
              </w:rPr>
              <w:t xml:space="preserve"> und </w:t>
            </w:r>
            <w:r w:rsidR="0094051E">
              <w:rPr>
                <w:lang w:eastAsia="x-none"/>
              </w:rPr>
              <w:t xml:space="preserve">in </w:t>
            </w:r>
            <w:r w:rsidR="00AC0BEE">
              <w:rPr>
                <w:lang w:eastAsia="x-none"/>
              </w:rPr>
              <w:t xml:space="preserve">der </w:t>
            </w:r>
            <w:r w:rsidR="00BF28ED">
              <w:rPr>
                <w:lang w:eastAsia="x-none"/>
              </w:rPr>
              <w:t xml:space="preserve">Rechnung gleich </w:t>
            </w:r>
            <w:r w:rsidR="00EE4024">
              <w:rPr>
                <w:lang w:eastAsia="x-none"/>
              </w:rPr>
              <w:t>ist</w:t>
            </w:r>
            <w:r w:rsidR="00BF28ED">
              <w:rPr>
                <w:lang w:eastAsia="x-none"/>
              </w:rPr>
              <w:t>.</w:t>
            </w:r>
            <w:r w:rsidR="00BF28ED">
              <w:rPr>
                <w:lang w:eastAsia="x-none"/>
              </w:rPr>
              <w:br/>
              <w:t>Erklär</w:t>
            </w:r>
            <w:r w:rsidR="006127CC">
              <w:rPr>
                <w:lang w:eastAsia="x-none"/>
              </w:rPr>
              <w:t>t</w:t>
            </w:r>
            <w:r w:rsidR="00BF28ED">
              <w:rPr>
                <w:lang w:eastAsia="x-none"/>
              </w:rPr>
              <w:t xml:space="preserve"> Taras Rechenweg</w:t>
            </w:r>
            <w:r w:rsidR="0071113B">
              <w:rPr>
                <w:lang w:eastAsia="x-none"/>
              </w:rPr>
              <w:t xml:space="preserve">: </w:t>
            </w:r>
            <w:r w:rsidR="006563BA">
              <w:rPr>
                <w:lang w:eastAsia="x-none"/>
              </w:rPr>
              <w:t xml:space="preserve">Wozu zerlegt sie die </w:t>
            </w:r>
            <w:r w:rsidR="0073187D">
              <w:rPr>
                <w:lang w:eastAsia="x-none"/>
              </w:rPr>
              <w:t>Zahl 34?</w:t>
            </w:r>
          </w:p>
          <w:p w14:paraId="767CB6D3" w14:textId="77777777" w:rsidR="003B1034" w:rsidRPr="00E0758C" w:rsidRDefault="003B1034" w:rsidP="00F30730"/>
        </w:tc>
      </w:tr>
      <w:tr w:rsidR="00A73177" w:rsidRPr="00E0758C" w14:paraId="02EFDDB8" w14:textId="77777777" w:rsidTr="001F05E4">
        <w:tc>
          <w:tcPr>
            <w:tcW w:w="610" w:type="dxa"/>
          </w:tcPr>
          <w:p w14:paraId="7D0BFBB8" w14:textId="1973EF0C" w:rsidR="00A73177" w:rsidRPr="00E0758C" w:rsidRDefault="00007384" w:rsidP="00A73177">
            <w:pPr>
              <w:spacing w:line="240" w:lineRule="atLeast"/>
              <w:rPr>
                <w:noProof/>
              </w:rPr>
            </w:pPr>
            <w:r>
              <w:rPr>
                <w:noProof/>
              </w:rPr>
              <mc:AlternateContent>
                <mc:Choice Requires="wpg">
                  <w:drawing>
                    <wp:anchor distT="0" distB="0" distL="114300" distR="114300" simplePos="0" relativeHeight="252569600" behindDoc="0" locked="0" layoutInCell="1" allowOverlap="1" wp14:anchorId="49DF7C5C" wp14:editId="6D93A725">
                      <wp:simplePos x="0" y="0"/>
                      <wp:positionH relativeFrom="column">
                        <wp:posOffset>391240</wp:posOffset>
                      </wp:positionH>
                      <wp:positionV relativeFrom="paragraph">
                        <wp:posOffset>386937</wp:posOffset>
                      </wp:positionV>
                      <wp:extent cx="4130859" cy="980973"/>
                      <wp:effectExtent l="0" t="0" r="0" b="10160"/>
                      <wp:wrapNone/>
                      <wp:docPr id="993369794" name="Gruppieren 3"/>
                      <wp:cNvGraphicFramePr/>
                      <a:graphic xmlns:a="http://schemas.openxmlformats.org/drawingml/2006/main">
                        <a:graphicData uri="http://schemas.microsoft.com/office/word/2010/wordprocessingGroup">
                          <wpg:wgp>
                            <wpg:cNvGrpSpPr/>
                            <wpg:grpSpPr>
                              <a:xfrm>
                                <a:off x="0" y="0"/>
                                <a:ext cx="4130859" cy="980973"/>
                                <a:chOff x="-407909" y="-70851"/>
                                <a:chExt cx="4131278" cy="980973"/>
                              </a:xfrm>
                            </wpg:grpSpPr>
                            <wpg:grpSp>
                              <wpg:cNvPr id="22276" name="Gruppieren 22276"/>
                              <wpg:cNvGrpSpPr/>
                              <wpg:grpSpPr>
                                <a:xfrm>
                                  <a:off x="138437" y="-70851"/>
                                  <a:ext cx="3584932" cy="980973"/>
                                  <a:chOff x="270549" y="15763"/>
                                  <a:chExt cx="3585711" cy="981709"/>
                                </a:xfrm>
                              </wpg:grpSpPr>
                              <wps:wsp>
                                <wps:cNvPr id="22281" name="Rechteckige Legende 22152"/>
                                <wps:cNvSpPr/>
                                <wps:spPr>
                                  <a:xfrm>
                                    <a:off x="270549" y="15763"/>
                                    <a:ext cx="2081154" cy="981709"/>
                                  </a:xfrm>
                                  <a:prstGeom prst="wedgeRoundRectCallout">
                                    <a:avLst>
                                      <a:gd name="adj1" fmla="val -57151"/>
                                      <a:gd name="adj2" fmla="val -21212"/>
                                      <a:gd name="adj3" fmla="val 16667"/>
                                    </a:avLst>
                                  </a:prstGeom>
                                  <a:ln>
                                    <a:solidFill>
                                      <a:schemeClr val="bg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5CDEFAC4" w14:textId="210F979F" w:rsidR="00FD370F" w:rsidRPr="00F30730" w:rsidRDefault="00F30730" w:rsidP="005C62BD">
                                      <w:pPr>
                                        <w:rPr>
                                          <w:color w:val="000000" w:themeColor="text1"/>
                                          <w:spacing w:val="-2"/>
                                          <w:sz w:val="21"/>
                                          <w:szCs w:val="21"/>
                                        </w:rPr>
                                      </w:pPr>
                                      <w:r w:rsidRPr="00F30730">
                                        <w:rPr>
                                          <w:color w:val="000000" w:themeColor="text1"/>
                                          <w:spacing w:val="-2"/>
                                          <w:sz w:val="21"/>
                                          <w:szCs w:val="21"/>
                                        </w:rPr>
                                        <w:t xml:space="preserve">Ich starte bei 62 und </w:t>
                                      </w:r>
                                      <w:r w:rsidR="00CE3D06">
                                        <w:rPr>
                                          <w:color w:val="000000" w:themeColor="text1"/>
                                          <w:spacing w:val="-2"/>
                                          <w:sz w:val="21"/>
                                          <w:szCs w:val="21"/>
                                        </w:rPr>
                                        <w:t>muss</w:t>
                                      </w:r>
                                      <w:r w:rsidRPr="00F30730">
                                        <w:rPr>
                                          <w:color w:val="000000" w:themeColor="text1"/>
                                          <w:spacing w:val="-2"/>
                                          <w:sz w:val="21"/>
                                          <w:szCs w:val="21"/>
                                        </w:rPr>
                                        <w:t xml:space="preserve"> 34 </w:t>
                                      </w:r>
                                      <w:r w:rsidR="0085220B">
                                        <w:rPr>
                                          <w:color w:val="000000" w:themeColor="text1"/>
                                          <w:spacing w:val="-2"/>
                                          <w:sz w:val="21"/>
                                          <w:szCs w:val="21"/>
                                        </w:rPr>
                                        <w:t>weiter</w:t>
                                      </w:r>
                                      <w:r w:rsidR="00CE3D06">
                                        <w:rPr>
                                          <w:color w:val="000000" w:themeColor="text1"/>
                                          <w:spacing w:val="-2"/>
                                          <w:sz w:val="21"/>
                                          <w:szCs w:val="21"/>
                                        </w:rPr>
                                        <w:t xml:space="preserve"> springen</w:t>
                                      </w:r>
                                      <w:r>
                                        <w:rPr>
                                          <w:color w:val="000000" w:themeColor="text1"/>
                                          <w:spacing w:val="-2"/>
                                          <w:sz w:val="21"/>
                                          <w:szCs w:val="21"/>
                                        </w:rPr>
                                        <w:t>.</w:t>
                                      </w:r>
                                      <w:r w:rsidR="00212409">
                                        <w:rPr>
                                          <w:color w:val="000000" w:themeColor="text1"/>
                                          <w:spacing w:val="-2"/>
                                          <w:sz w:val="21"/>
                                          <w:szCs w:val="21"/>
                                        </w:rPr>
                                        <w:t xml:space="preserve"> </w:t>
                                      </w:r>
                                      <w:r w:rsidR="00EF4AF2">
                                        <w:rPr>
                                          <w:color w:val="000000" w:themeColor="text1"/>
                                          <w:spacing w:val="-2"/>
                                          <w:sz w:val="21"/>
                                          <w:szCs w:val="21"/>
                                        </w:rPr>
                                        <w:t>Erst</w:t>
                                      </w:r>
                                      <w:r w:rsidR="00CE3D06">
                                        <w:rPr>
                                          <w:color w:val="000000" w:themeColor="text1"/>
                                          <w:spacing w:val="-2"/>
                                          <w:sz w:val="21"/>
                                          <w:szCs w:val="21"/>
                                        </w:rPr>
                                        <w:t xml:space="preserve"> springe ich</w:t>
                                      </w:r>
                                      <w:r w:rsidR="00E768E7">
                                        <w:rPr>
                                          <w:color w:val="000000" w:themeColor="text1"/>
                                          <w:spacing w:val="-2"/>
                                          <w:sz w:val="21"/>
                                          <w:szCs w:val="21"/>
                                        </w:rPr>
                                        <w:t xml:space="preserve"> …</w:t>
                                      </w:r>
                                      <w:r w:rsidR="00212409">
                                        <w:rPr>
                                          <w:color w:val="000000" w:themeColor="text1"/>
                                          <w:spacing w:val="-2"/>
                                          <w:sz w:val="21"/>
                                          <w:szCs w:val="21"/>
                                        </w:rPr>
                                        <w:t xml:space="preserve"> </w:t>
                                      </w:r>
                                    </w:p>
                                    <w:p w14:paraId="714713CE" w14:textId="77777777" w:rsidR="00FD370F" w:rsidRDefault="00FD370F" w:rsidP="005C62BD">
                                      <w:pPr>
                                        <w:rPr>
                                          <w:color w:val="000000" w:themeColor="text1"/>
                                          <w:spacing w:val="-2"/>
                                        </w:rPr>
                                      </w:pPr>
                                    </w:p>
                                    <w:p w14:paraId="4ECFC789" w14:textId="77777777" w:rsidR="00FD370F" w:rsidRDefault="00FD370F" w:rsidP="005C62BD">
                                      <w:pPr>
                                        <w:rPr>
                                          <w:color w:val="000000" w:themeColor="text1"/>
                                          <w:spacing w:val="-2"/>
                                        </w:rPr>
                                      </w:pPr>
                                    </w:p>
                                    <w:p w14:paraId="1426BCCC" w14:textId="77777777" w:rsidR="00FD370F" w:rsidRDefault="00FD370F" w:rsidP="005C62BD">
                                      <w:pPr>
                                        <w:rPr>
                                          <w:color w:val="000000" w:themeColor="text1"/>
                                          <w:spacing w:val="-2"/>
                                        </w:rPr>
                                      </w:pPr>
                                    </w:p>
                                    <w:p w14:paraId="2D259269" w14:textId="77777777" w:rsidR="00FD370F" w:rsidRPr="00183926" w:rsidRDefault="00FD370F" w:rsidP="005C62BD">
                                      <w:pPr>
                                        <w:rPr>
                                          <w:color w:val="000000" w:themeColor="text1"/>
                                          <w:spacing w:val="-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pic:pic xmlns:pic="http://schemas.openxmlformats.org/drawingml/2006/picture">
                                <pic:nvPicPr>
                                  <pic:cNvPr id="22305" name="Bild 3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2404015" y="92554"/>
                                    <a:ext cx="1452245" cy="654362"/>
                                  </a:xfrm>
                                  <a:prstGeom prst="rect">
                                    <a:avLst/>
                                  </a:prstGeom>
                                  <a:solidFill>
                                    <a:srgbClr val="FFFFFF"/>
                                  </a:solidFill>
                                  <a:ln>
                                    <a:noFill/>
                                  </a:ln>
                                  <a:extLst>
                                    <a:ext uri="{53640926-AAD7-44D8-BBD7-CCE9431645EC}">
                                      <a14:shadowObscured xmlns:a14="http://schemas.microsoft.com/office/drawing/2010/main"/>
                                    </a:ext>
                                  </a:extLst>
                                </pic:spPr>
                              </pic:pic>
                            </wpg:grpSp>
                            <wpg:grpSp>
                              <wpg:cNvPr id="752443121" name="Gruppieren 14"/>
                              <wpg:cNvGrpSpPr/>
                              <wpg:grpSpPr>
                                <a:xfrm>
                                  <a:off x="-407909" y="29836"/>
                                  <a:ext cx="512626" cy="776782"/>
                                  <a:chOff x="-378590" y="-133331"/>
                                  <a:chExt cx="512626" cy="776782"/>
                                </a:xfrm>
                              </wpg:grpSpPr>
                              <pic:pic xmlns:pic="http://schemas.openxmlformats.org/drawingml/2006/picture">
                                <pic:nvPicPr>
                                  <pic:cNvPr id="908164260" name="Grafik 11"/>
                                  <pic:cNvPicPr>
                                    <a:picLocks noChangeAspect="1"/>
                                  </pic:cNvPicPr>
                                </pic:nvPicPr>
                                <pic:blipFill>
                                  <a:blip r:embed="rId2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378590" y="-133331"/>
                                    <a:ext cx="512626" cy="629920"/>
                                  </a:xfrm>
                                  <a:prstGeom prst="rect">
                                    <a:avLst/>
                                  </a:prstGeom>
                                </pic:spPr>
                              </pic:pic>
                              <wps:wsp>
                                <wps:cNvPr id="1874185016" name="Textfeld 12"/>
                                <wps:cNvSpPr txBox="1"/>
                                <wps:spPr>
                                  <a:xfrm>
                                    <a:off x="-346764" y="496589"/>
                                    <a:ext cx="349885" cy="146862"/>
                                  </a:xfrm>
                                  <a:prstGeom prst="rect">
                                    <a:avLst/>
                                  </a:prstGeom>
                                  <a:noFill/>
                                  <a:ln w="6350">
                                    <a:noFill/>
                                  </a:ln>
                                </wps:spPr>
                                <wps:txbx>
                                  <w:txbxContent>
                                    <w:p w14:paraId="7ED529DE" w14:textId="77777777" w:rsidR="00162FA0" w:rsidRPr="008D5126" w:rsidRDefault="00162FA0" w:rsidP="00162FA0">
                                      <w:pPr>
                                        <w:pStyle w:val="Transcript"/>
                                      </w:pPr>
                                      <w:r w:rsidRPr="008D5126">
                                        <w:t>T</w:t>
                                      </w:r>
                                      <w:r>
                                        <w:t>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DF7C5C" id="Gruppieren 3" o:spid="_x0000_s1032" style="position:absolute;margin-left:30.8pt;margin-top:30.45pt;width:325.25pt;height:77.25pt;z-index:252569600;mso-width-relative:margin;mso-height-relative:margin" coordorigin="-4079,-708" coordsize="41312,9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">
                      <v:group id="Gruppieren 22276" o:spid="_x0000_s1033" style="position:absolute;left:1384;top:-708;width:35849;height:9809" coordorigin="2705,157" coordsize="35857,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">
                        <v:shape id="_x0000_s1034" type="#_x0000_t62" style="position:absolute;left:2705;top:157;width:20812;height:9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" adj="-1545,6218" fillcolor="white [3201]" strokecolor="#bfbfbf [2412]" strokeweight="1pt">
                          <v:textbox inset="1mm,0,1mm,0">
                            <w:txbxContent>
                              <w:p w14:paraId="5CDEFAC4" w14:textId="210F979F" w:rsidR="00FD370F" w:rsidRPr="00F30730" w:rsidRDefault="00F30730" w:rsidP="005C62BD">
                                <w:pPr>
                                  <w:rPr>
                                    <w:color w:val="000000" w:themeColor="text1"/>
                                    <w:spacing w:val="-2"/>
                                    <w:sz w:val="21"/>
                                    <w:szCs w:val="21"/>
                                  </w:rPr>
                                </w:pPr>
                                <w:r w:rsidRPr="00F30730">
                                  <w:rPr>
                                    <w:color w:val="000000" w:themeColor="text1"/>
                                    <w:spacing w:val="-2"/>
                                    <w:sz w:val="21"/>
                                    <w:szCs w:val="21"/>
                                  </w:rPr>
                                  <w:t xml:space="preserve">Ich starte bei 62 und </w:t>
                                </w:r>
                                <w:r w:rsidR="00CE3D06">
                                  <w:rPr>
                                    <w:color w:val="000000" w:themeColor="text1"/>
                                    <w:spacing w:val="-2"/>
                                    <w:sz w:val="21"/>
                                    <w:szCs w:val="21"/>
                                  </w:rPr>
                                  <w:t>muss</w:t>
                                </w:r>
                                <w:r w:rsidRPr="00F30730">
                                  <w:rPr>
                                    <w:color w:val="000000" w:themeColor="text1"/>
                                    <w:spacing w:val="-2"/>
                                    <w:sz w:val="21"/>
                                    <w:szCs w:val="21"/>
                                  </w:rPr>
                                  <w:t xml:space="preserve"> 34 </w:t>
                                </w:r>
                                <w:r w:rsidR="0085220B">
                                  <w:rPr>
                                    <w:color w:val="000000" w:themeColor="text1"/>
                                    <w:spacing w:val="-2"/>
                                    <w:sz w:val="21"/>
                                    <w:szCs w:val="21"/>
                                  </w:rPr>
                                  <w:t>weiter</w:t>
                                </w:r>
                                <w:r w:rsidR="00CE3D06">
                                  <w:rPr>
                                    <w:color w:val="000000" w:themeColor="text1"/>
                                    <w:spacing w:val="-2"/>
                                    <w:sz w:val="21"/>
                                    <w:szCs w:val="21"/>
                                  </w:rPr>
                                  <w:t xml:space="preserve"> springen</w:t>
                                </w:r>
                                <w:r>
                                  <w:rPr>
                                    <w:color w:val="000000" w:themeColor="text1"/>
                                    <w:spacing w:val="-2"/>
                                    <w:sz w:val="21"/>
                                    <w:szCs w:val="21"/>
                                  </w:rPr>
                                  <w:t>.</w:t>
                                </w:r>
                                <w:r w:rsidR="00212409">
                                  <w:rPr>
                                    <w:color w:val="000000" w:themeColor="text1"/>
                                    <w:spacing w:val="-2"/>
                                    <w:sz w:val="21"/>
                                    <w:szCs w:val="21"/>
                                  </w:rPr>
                                  <w:t xml:space="preserve"> </w:t>
                                </w:r>
                                <w:r w:rsidR="00EF4AF2">
                                  <w:rPr>
                                    <w:color w:val="000000" w:themeColor="text1"/>
                                    <w:spacing w:val="-2"/>
                                    <w:sz w:val="21"/>
                                    <w:szCs w:val="21"/>
                                  </w:rPr>
                                  <w:t>Erst</w:t>
                                </w:r>
                                <w:r w:rsidR="00CE3D06">
                                  <w:rPr>
                                    <w:color w:val="000000" w:themeColor="text1"/>
                                    <w:spacing w:val="-2"/>
                                    <w:sz w:val="21"/>
                                    <w:szCs w:val="21"/>
                                  </w:rPr>
                                  <w:t xml:space="preserve"> springe ich</w:t>
                                </w:r>
                                <w:r w:rsidR="00E768E7">
                                  <w:rPr>
                                    <w:color w:val="000000" w:themeColor="text1"/>
                                    <w:spacing w:val="-2"/>
                                    <w:sz w:val="21"/>
                                    <w:szCs w:val="21"/>
                                  </w:rPr>
                                  <w:t xml:space="preserve"> …</w:t>
                                </w:r>
                                <w:r w:rsidR="00212409">
                                  <w:rPr>
                                    <w:color w:val="000000" w:themeColor="text1"/>
                                    <w:spacing w:val="-2"/>
                                    <w:sz w:val="21"/>
                                    <w:szCs w:val="21"/>
                                  </w:rPr>
                                  <w:t xml:space="preserve"> </w:t>
                                </w:r>
                              </w:p>
                              <w:p w14:paraId="714713CE" w14:textId="77777777" w:rsidR="00FD370F" w:rsidRDefault="00FD370F" w:rsidP="005C62BD">
                                <w:pPr>
                                  <w:rPr>
                                    <w:color w:val="000000" w:themeColor="text1"/>
                                    <w:spacing w:val="-2"/>
                                  </w:rPr>
                                </w:pPr>
                              </w:p>
                              <w:p w14:paraId="4ECFC789" w14:textId="77777777" w:rsidR="00FD370F" w:rsidRDefault="00FD370F" w:rsidP="005C62BD">
                                <w:pPr>
                                  <w:rPr>
                                    <w:color w:val="000000" w:themeColor="text1"/>
                                    <w:spacing w:val="-2"/>
                                  </w:rPr>
                                </w:pPr>
                              </w:p>
                              <w:p w14:paraId="1426BCCC" w14:textId="77777777" w:rsidR="00FD370F" w:rsidRDefault="00FD370F" w:rsidP="005C62BD">
                                <w:pPr>
                                  <w:rPr>
                                    <w:color w:val="000000" w:themeColor="text1"/>
                                    <w:spacing w:val="-2"/>
                                  </w:rPr>
                                </w:pPr>
                              </w:p>
                              <w:p w14:paraId="2D259269" w14:textId="77777777" w:rsidR="00FD370F" w:rsidRPr="00183926" w:rsidRDefault="00FD370F" w:rsidP="005C62BD">
                                <w:pPr>
                                  <w:rPr>
                                    <w:color w:val="000000" w:themeColor="text1"/>
                                    <w:spacing w:val="-2"/>
                                  </w:rPr>
                                </w:pPr>
                              </w:p>
                            </w:txbxContent>
                          </v:textbox>
                        </v:shape>
                        <v:shape id="Bild 36" o:spid="_x0000_s1035" type="#_x0000_t75" style="position:absolute;left:24040;top:925;width:14522;height:6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" filled="t">
                          <v:imagedata r:id="rId23" o:title=""/>
                        </v:shape>
                      </v:group>
                      <v:group id="_x0000_s1036" style="position:absolute;left:-4079;top:298;width:5126;height:7768" coordorigin="-3785,-1333" coordsize="5126,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">
                        <v:shape id="Grafik 11" o:spid="_x0000_s1037" type="#_x0000_t75" style="position:absolute;left:-3785;top:-1333;width:5125;height:62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">
                          <v:imagedata r:id="rId24" o:title="" chromakey="white"/>
                        </v:shape>
                        <v:shape id="Textfeld 12" o:spid="_x0000_s1038" type="#_x0000_t202" style="position:absolute;left:-3467;top:4965;width:3498;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" filled="f" stroked="f" strokeweight=".5pt">
                          <v:textbox inset="0,0,0,0">
                            <w:txbxContent>
                              <w:p w14:paraId="7ED529DE" w14:textId="77777777" w:rsidR="00162FA0" w:rsidRPr="008D5126" w:rsidRDefault="00162FA0" w:rsidP="00162FA0">
                                <w:pPr>
                                  <w:pStyle w:val="Transcript"/>
                                </w:pPr>
                                <w:r w:rsidRPr="008D5126">
                                  <w:t>T</w:t>
                                </w:r>
                                <w:r>
                                  <w:t>im</w:t>
                                </w:r>
                              </w:p>
                            </w:txbxContent>
                          </v:textbox>
                        </v:shape>
                      </v:group>
                    </v:group>
                  </w:pict>
                </mc:Fallback>
              </mc:AlternateContent>
            </w:r>
            <w:r w:rsidR="008F5C8E" w:rsidRPr="00F4582F">
              <w:rPr>
                <w:noProof/>
              </w:rPr>
              <w:drawing>
                <wp:inline distT="0" distB="0" distL="0" distR="0" wp14:anchorId="49711F5F" wp14:editId="13CD6711">
                  <wp:extent cx="287640" cy="338400"/>
                  <wp:effectExtent l="0" t="0" r="0" b="508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40" cy="338400"/>
                          </a:xfrm>
                          <a:prstGeom prst="rect">
                            <a:avLst/>
                          </a:prstGeom>
                          <a:noFill/>
                          <a:ln>
                            <a:noFill/>
                          </a:ln>
                        </pic:spPr>
                      </pic:pic>
                    </a:graphicData>
                  </a:graphic>
                </wp:inline>
              </w:drawing>
            </w:r>
          </w:p>
        </w:tc>
        <w:tc>
          <w:tcPr>
            <w:tcW w:w="425" w:type="dxa"/>
          </w:tcPr>
          <w:p w14:paraId="4FC4AE30" w14:textId="0F4F0F4E" w:rsidR="00A73177" w:rsidRPr="00E0758C" w:rsidRDefault="006127CC" w:rsidP="00A73177">
            <w:pPr>
              <w:pStyle w:val="Nummerierung"/>
            </w:pPr>
            <w:r>
              <w:t>b</w:t>
            </w:r>
            <w:r w:rsidR="00A73177" w:rsidRPr="00E0758C">
              <w:t>)</w:t>
            </w:r>
          </w:p>
        </w:tc>
        <w:tc>
          <w:tcPr>
            <w:tcW w:w="8174" w:type="dxa"/>
          </w:tcPr>
          <w:p w14:paraId="475B5A74" w14:textId="77777777" w:rsidR="00A73177" w:rsidRDefault="00A73177" w:rsidP="00A73177">
            <w:r>
              <w:t>Wie rechnet Tim die Aufgabe 62 + 34? Notiere seine Rechenschritte.</w:t>
            </w:r>
          </w:p>
          <w:p w14:paraId="16A9E704" w14:textId="26226758" w:rsidR="00A73177" w:rsidRDefault="00A73177" w:rsidP="00A73177">
            <w:r>
              <w:t>Was macht er anders als Tara? Schreibe seine Idee in die Sprechblase.</w:t>
            </w:r>
          </w:p>
          <w:p w14:paraId="0F1033E3" w14:textId="11C3A3E9" w:rsidR="00A73177" w:rsidRDefault="00A73177" w:rsidP="00A73177"/>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A73177" w:rsidRPr="003D0C04" w14:paraId="156BA65A" w14:textId="77777777" w:rsidTr="00F30730">
              <w:trPr>
                <w:trHeight w:hRule="exact" w:val="454"/>
              </w:trPr>
              <w:tc>
                <w:tcPr>
                  <w:tcW w:w="454" w:type="dxa"/>
                  <w:tcBorders>
                    <w:bottom w:val="single" w:sz="12" w:space="0" w:color="0070C0"/>
                  </w:tcBorders>
                  <w:shd w:val="clear" w:color="auto" w:fill="auto"/>
                  <w:vAlign w:val="center"/>
                </w:tcPr>
                <w:p w14:paraId="7BA33E1D" w14:textId="77777777" w:rsidR="00A73177" w:rsidRPr="00CC7DC1" w:rsidRDefault="00A73177" w:rsidP="00F9227E">
                  <w:pPr>
                    <w:rPr>
                      <w:rFonts w:ascii="Comic Sans MS" w:hAnsi="Comic Sans MS"/>
                      <w:color w:val="0070C0"/>
                    </w:rPr>
                  </w:pPr>
                  <w:r w:rsidRPr="00CC7DC1">
                    <w:rPr>
                      <w:rFonts w:ascii="Comic Sans MS" w:hAnsi="Comic Sans MS"/>
                      <w:color w:val="0070C0"/>
                    </w:rPr>
                    <w:t>62</w:t>
                  </w:r>
                </w:p>
              </w:tc>
              <w:tc>
                <w:tcPr>
                  <w:tcW w:w="227" w:type="dxa"/>
                  <w:tcBorders>
                    <w:bottom w:val="single" w:sz="12" w:space="0" w:color="0070C0"/>
                  </w:tcBorders>
                  <w:shd w:val="clear" w:color="auto" w:fill="auto"/>
                  <w:vAlign w:val="center"/>
                </w:tcPr>
                <w:p w14:paraId="4092D6A5"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5C41585F" w14:textId="77777777" w:rsidR="00A73177" w:rsidRPr="00CC7DC1" w:rsidRDefault="00A73177" w:rsidP="00F9227E">
                  <w:pPr>
                    <w:rPr>
                      <w:rFonts w:ascii="Comic Sans MS" w:hAnsi="Comic Sans MS"/>
                      <w:color w:val="0070C0"/>
                    </w:rPr>
                  </w:pPr>
                  <w:r w:rsidRPr="00CC7DC1">
                    <w:rPr>
                      <w:rFonts w:ascii="Comic Sans MS" w:hAnsi="Comic Sans MS"/>
                      <w:color w:val="0070C0"/>
                    </w:rPr>
                    <w:t>34</w:t>
                  </w:r>
                </w:p>
              </w:tc>
              <w:tc>
                <w:tcPr>
                  <w:tcW w:w="227" w:type="dxa"/>
                  <w:tcBorders>
                    <w:bottom w:val="single" w:sz="12" w:space="0" w:color="0070C0"/>
                  </w:tcBorders>
                  <w:shd w:val="clear" w:color="auto" w:fill="auto"/>
                  <w:vAlign w:val="center"/>
                </w:tcPr>
                <w:p w14:paraId="51E82BF2"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52EAD148" w14:textId="77777777" w:rsidR="00A73177" w:rsidRPr="00CC7DC1" w:rsidRDefault="00A73177" w:rsidP="00F9227E">
                  <w:pPr>
                    <w:rPr>
                      <w:rFonts w:ascii="Comic Sans MS" w:hAnsi="Comic Sans MS"/>
                      <w:color w:val="0070C0"/>
                    </w:rPr>
                  </w:pPr>
                </w:p>
              </w:tc>
            </w:tr>
            <w:tr w:rsidR="00A73177" w:rsidRPr="003D0C04" w14:paraId="260196EE" w14:textId="77777777" w:rsidTr="00737194">
              <w:trPr>
                <w:trHeight w:hRule="exact" w:val="454"/>
              </w:trPr>
              <w:tc>
                <w:tcPr>
                  <w:tcW w:w="454" w:type="dxa"/>
                  <w:tcBorders>
                    <w:top w:val="single" w:sz="12" w:space="0" w:color="0070C0"/>
                    <w:bottom w:val="single" w:sz="6" w:space="0" w:color="0070C0"/>
                  </w:tcBorders>
                  <w:shd w:val="clear" w:color="auto" w:fill="auto"/>
                  <w:vAlign w:val="center"/>
                </w:tcPr>
                <w:p w14:paraId="5DD99373" w14:textId="06F07F9D" w:rsidR="00A73177" w:rsidRPr="00CC7DC1" w:rsidRDefault="00A73177" w:rsidP="00F9227E">
                  <w:pPr>
                    <w:rPr>
                      <w:rFonts w:ascii="Comic Sans MS" w:hAnsi="Comic Sans MS"/>
                      <w:color w:val="0070C0"/>
                    </w:rPr>
                  </w:pPr>
                </w:p>
              </w:tc>
              <w:tc>
                <w:tcPr>
                  <w:tcW w:w="227" w:type="dxa"/>
                  <w:tcBorders>
                    <w:top w:val="single" w:sz="12" w:space="0" w:color="0070C0"/>
                  </w:tcBorders>
                  <w:shd w:val="clear" w:color="auto" w:fill="auto"/>
                  <w:vAlign w:val="center"/>
                </w:tcPr>
                <w:p w14:paraId="7EFA8AED"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bottom w:val="single" w:sz="6" w:space="0" w:color="0070C0"/>
                  </w:tcBorders>
                  <w:shd w:val="clear" w:color="auto" w:fill="auto"/>
                  <w:vAlign w:val="center"/>
                </w:tcPr>
                <w:p w14:paraId="6CB0925E" w14:textId="4BE7837B" w:rsidR="00A73177" w:rsidRPr="00CC7DC1" w:rsidRDefault="00A73177" w:rsidP="00F9227E">
                  <w:pPr>
                    <w:rPr>
                      <w:rFonts w:ascii="Comic Sans MS" w:hAnsi="Comic Sans MS"/>
                      <w:color w:val="0070C0"/>
                    </w:rPr>
                  </w:pPr>
                </w:p>
              </w:tc>
              <w:tc>
                <w:tcPr>
                  <w:tcW w:w="227" w:type="dxa"/>
                  <w:tcBorders>
                    <w:top w:val="single" w:sz="12" w:space="0" w:color="0070C0"/>
                  </w:tcBorders>
                  <w:shd w:val="clear" w:color="auto" w:fill="auto"/>
                  <w:vAlign w:val="center"/>
                </w:tcPr>
                <w:p w14:paraId="4CEC0C1F"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bottom w:val="single" w:sz="6" w:space="0" w:color="0070C0"/>
                  </w:tcBorders>
                  <w:shd w:val="clear" w:color="auto" w:fill="auto"/>
                  <w:vAlign w:val="center"/>
                </w:tcPr>
                <w:p w14:paraId="1699D15D" w14:textId="5A9CB582" w:rsidR="00A73177" w:rsidRPr="00CC7DC1" w:rsidRDefault="00A73177" w:rsidP="00F9227E">
                  <w:pPr>
                    <w:rPr>
                      <w:rFonts w:ascii="Comic Sans MS" w:hAnsi="Comic Sans MS"/>
                      <w:color w:val="0070C0"/>
                    </w:rPr>
                  </w:pPr>
                </w:p>
              </w:tc>
            </w:tr>
            <w:tr w:rsidR="00A73177" w:rsidRPr="003D0C04" w14:paraId="48365C89" w14:textId="77777777" w:rsidTr="00737194">
              <w:trPr>
                <w:trHeight w:hRule="exact" w:val="454"/>
              </w:trPr>
              <w:tc>
                <w:tcPr>
                  <w:tcW w:w="454" w:type="dxa"/>
                  <w:tcBorders>
                    <w:top w:val="single" w:sz="6" w:space="0" w:color="0070C0"/>
                    <w:bottom w:val="single" w:sz="6" w:space="0" w:color="0070C0"/>
                  </w:tcBorders>
                  <w:shd w:val="clear" w:color="auto" w:fill="auto"/>
                  <w:vAlign w:val="center"/>
                </w:tcPr>
                <w:p w14:paraId="26080081" w14:textId="6C33D030" w:rsidR="00A73177" w:rsidRPr="00CC7DC1" w:rsidRDefault="00A73177" w:rsidP="00F9227E">
                  <w:pPr>
                    <w:rPr>
                      <w:rFonts w:ascii="Comic Sans MS" w:hAnsi="Comic Sans MS"/>
                      <w:color w:val="0070C0"/>
                    </w:rPr>
                  </w:pPr>
                </w:p>
              </w:tc>
              <w:tc>
                <w:tcPr>
                  <w:tcW w:w="227" w:type="dxa"/>
                  <w:shd w:val="clear" w:color="auto" w:fill="auto"/>
                  <w:vAlign w:val="center"/>
                </w:tcPr>
                <w:p w14:paraId="1C0818C0"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top w:val="single" w:sz="6" w:space="0" w:color="0070C0"/>
                    <w:bottom w:val="single" w:sz="6" w:space="0" w:color="0070C0"/>
                  </w:tcBorders>
                  <w:shd w:val="clear" w:color="auto" w:fill="auto"/>
                  <w:vAlign w:val="center"/>
                </w:tcPr>
                <w:p w14:paraId="7DAA46F4" w14:textId="02425EA1" w:rsidR="00A73177" w:rsidRPr="00CC7DC1" w:rsidRDefault="00A73177" w:rsidP="00F9227E">
                  <w:pPr>
                    <w:rPr>
                      <w:rFonts w:ascii="Comic Sans MS" w:hAnsi="Comic Sans MS"/>
                      <w:color w:val="0070C0"/>
                    </w:rPr>
                  </w:pPr>
                </w:p>
              </w:tc>
              <w:tc>
                <w:tcPr>
                  <w:tcW w:w="227" w:type="dxa"/>
                  <w:shd w:val="clear" w:color="auto" w:fill="auto"/>
                  <w:vAlign w:val="center"/>
                </w:tcPr>
                <w:p w14:paraId="0870EA3E" w14:textId="77777777" w:rsidR="00A73177" w:rsidRPr="00CC7DC1" w:rsidRDefault="00A73177" w:rsidP="00F9227E">
                  <w:pPr>
                    <w:rPr>
                      <w:rFonts w:ascii="Comic Sans MS" w:hAnsi="Comic Sans MS"/>
                      <w:color w:val="0070C0"/>
                    </w:rPr>
                  </w:pPr>
                  <w:r w:rsidRPr="00CC7DC1">
                    <w:rPr>
                      <w:rFonts w:ascii="Comic Sans MS" w:hAnsi="Comic Sans MS"/>
                      <w:color w:val="0070C0"/>
                    </w:rPr>
                    <w:t>=</w:t>
                  </w:r>
                </w:p>
              </w:tc>
              <w:tc>
                <w:tcPr>
                  <w:tcW w:w="454" w:type="dxa"/>
                  <w:tcBorders>
                    <w:top w:val="single" w:sz="6" w:space="0" w:color="0070C0"/>
                    <w:bottom w:val="single" w:sz="6" w:space="0" w:color="0070C0"/>
                  </w:tcBorders>
                  <w:shd w:val="clear" w:color="auto" w:fill="auto"/>
                  <w:vAlign w:val="center"/>
                </w:tcPr>
                <w:p w14:paraId="6ED6F9B4" w14:textId="2495D629" w:rsidR="00A73177" w:rsidRPr="00CC7DC1" w:rsidRDefault="00A73177" w:rsidP="00F9227E">
                  <w:pPr>
                    <w:rPr>
                      <w:rFonts w:ascii="Comic Sans MS" w:hAnsi="Comic Sans MS"/>
                      <w:color w:val="0070C0"/>
                    </w:rPr>
                  </w:pPr>
                </w:p>
              </w:tc>
            </w:tr>
          </w:tbl>
          <w:p w14:paraId="6888CE35" w14:textId="732A9F2D" w:rsidR="00A73177" w:rsidRDefault="00A73177" w:rsidP="00A73177"/>
          <w:p w14:paraId="635BAA4F" w14:textId="77777777" w:rsidR="00A73177" w:rsidRDefault="00A73177" w:rsidP="00A73177"/>
          <w:p w14:paraId="4EA1777C" w14:textId="77777777" w:rsidR="00A73177" w:rsidRDefault="00A73177" w:rsidP="00A73177"/>
          <w:p w14:paraId="5944AA02" w14:textId="77777777" w:rsidR="003141F7" w:rsidRDefault="003141F7" w:rsidP="00A73177"/>
          <w:p w14:paraId="3A3AF5AE" w14:textId="77777777" w:rsidR="003B1034" w:rsidRPr="00E0758C" w:rsidRDefault="003B1034" w:rsidP="003141F7"/>
        </w:tc>
      </w:tr>
      <w:tr w:rsidR="00E0758C" w:rsidRPr="00E0758C" w14:paraId="6AB24365" w14:textId="77777777" w:rsidTr="001F05E4">
        <w:tc>
          <w:tcPr>
            <w:tcW w:w="610" w:type="dxa"/>
          </w:tcPr>
          <w:p w14:paraId="47199696" w14:textId="77777777" w:rsidR="00E0758C" w:rsidRPr="00E0758C" w:rsidRDefault="00E0758C" w:rsidP="00E0758C">
            <w:pPr>
              <w:spacing w:line="240" w:lineRule="atLeast"/>
              <w:rPr>
                <w:noProof/>
              </w:rPr>
            </w:pPr>
          </w:p>
        </w:tc>
        <w:tc>
          <w:tcPr>
            <w:tcW w:w="425" w:type="dxa"/>
          </w:tcPr>
          <w:p w14:paraId="3BB2E1EB" w14:textId="25819C5C" w:rsidR="00E0758C" w:rsidRPr="00E0758C" w:rsidRDefault="006127CC" w:rsidP="00AC7674">
            <w:pPr>
              <w:pStyle w:val="Nummerierung"/>
            </w:pPr>
            <w:r>
              <w:t>c</w:t>
            </w:r>
            <w:r w:rsidR="00E0758C" w:rsidRPr="00E0758C">
              <w:t>)</w:t>
            </w:r>
          </w:p>
        </w:tc>
        <w:tc>
          <w:tcPr>
            <w:tcW w:w="8174" w:type="dxa"/>
            <w:vAlign w:val="center"/>
          </w:tcPr>
          <w:p w14:paraId="5891D4A7" w14:textId="3FEACE4C" w:rsidR="00E0758C" w:rsidRDefault="006563BA" w:rsidP="00E0758C">
            <w:r>
              <w:t>Zeichne</w:t>
            </w:r>
            <w:r w:rsidR="008F5C8E" w:rsidRPr="008F5C8E">
              <w:t xml:space="preserve"> und rechne die Aufgabe 368 + 79 </w:t>
            </w:r>
            <w:r w:rsidR="00CC7DC1">
              <w:t>auf zwei Wegen:</w:t>
            </w:r>
          </w:p>
          <w:p w14:paraId="6D97F42A" w14:textId="77777777" w:rsidR="008F5C8E" w:rsidRDefault="008F5C8E" w:rsidP="00E0758C"/>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5578"/>
              <w:gridCol w:w="2001"/>
            </w:tblGrid>
            <w:tr w:rsidR="00117ADA" w14:paraId="6FED550D" w14:textId="77777777" w:rsidTr="00F30730">
              <w:trPr>
                <w:trHeight w:val="1225"/>
              </w:trPr>
              <w:tc>
                <w:tcPr>
                  <w:tcW w:w="425" w:type="dxa"/>
                </w:tcPr>
                <w:p w14:paraId="797EE5DE" w14:textId="3D3379C2" w:rsidR="00117ADA" w:rsidRDefault="00117ADA" w:rsidP="00117ADA">
                  <w:r>
                    <w:t>(1)</w:t>
                  </w:r>
                </w:p>
              </w:tc>
              <w:tc>
                <w:tcPr>
                  <w:tcW w:w="5578" w:type="dxa"/>
                </w:tcPr>
                <w:p w14:paraId="3A12597D" w14:textId="1AA66F40" w:rsidR="00292084" w:rsidRDefault="006563BA" w:rsidP="00117ADA">
                  <w:r>
                    <w:t>Zeichne</w:t>
                  </w:r>
                  <w:r w:rsidR="006F637C">
                    <w:t xml:space="preserve"> und r</w:t>
                  </w:r>
                  <w:r w:rsidR="00CC7DC1">
                    <w:t>echne</w:t>
                  </w:r>
                  <w:r w:rsidR="00117ADA">
                    <w:t xml:space="preserve"> so wie Tara.</w:t>
                  </w:r>
                </w:p>
                <w:p w14:paraId="3E3552E5" w14:textId="7AD2D493" w:rsidR="00292084" w:rsidRDefault="006563BA" w:rsidP="00F30730">
                  <w:pPr>
                    <w:spacing w:before="60"/>
                  </w:pPr>
                  <w:r>
                    <w:rPr>
                      <w:noProof/>
                    </w:rPr>
                    <w:drawing>
                      <wp:anchor distT="0" distB="0" distL="114300" distR="114300" simplePos="0" relativeHeight="252556288" behindDoc="0" locked="0" layoutInCell="1" allowOverlap="1" wp14:anchorId="7E819A40" wp14:editId="2F53BB2A">
                        <wp:simplePos x="0" y="0"/>
                        <wp:positionH relativeFrom="column">
                          <wp:posOffset>-24123</wp:posOffset>
                        </wp:positionH>
                        <wp:positionV relativeFrom="paragraph">
                          <wp:posOffset>293601</wp:posOffset>
                        </wp:positionV>
                        <wp:extent cx="2771775" cy="263525"/>
                        <wp:effectExtent l="0" t="0" r="0" b="3175"/>
                        <wp:wrapNone/>
                        <wp:docPr id="1423777550" name="Grafik 142377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90840" name="Grafik 660790840"/>
                                <pic:cNvPicPr/>
                              </pic:nvPicPr>
                              <pic:blipFill rotWithShape="1">
                                <a:blip r:embed="rId26" cstate="print">
                                  <a:extLst>
                                    <a:ext uri="{28A0092B-C50C-407E-A947-70E740481C1C}">
                                      <a14:useLocalDpi xmlns:a14="http://schemas.microsoft.com/office/drawing/2010/main" val="0"/>
                                    </a:ext>
                                  </a:extLst>
                                </a:blip>
                                <a:srcRect l="8485" b="37716"/>
                                <a:stretch/>
                              </pic:blipFill>
                              <pic:spPr bwMode="auto">
                                <a:xfrm>
                                  <a:off x="0" y="0"/>
                                  <a:ext cx="2771775" cy="26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001" w:type="dxa"/>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117ADA" w:rsidRPr="00CC7DC1" w14:paraId="599CB5B9" w14:textId="77777777" w:rsidTr="00F30730">
                    <w:trPr>
                      <w:trHeight w:hRule="exact" w:val="340"/>
                    </w:trPr>
                    <w:tc>
                      <w:tcPr>
                        <w:tcW w:w="454" w:type="dxa"/>
                        <w:tcBorders>
                          <w:bottom w:val="single" w:sz="12" w:space="0" w:color="auto"/>
                        </w:tcBorders>
                        <w:shd w:val="clear" w:color="auto" w:fill="auto"/>
                        <w:vAlign w:val="center"/>
                      </w:tcPr>
                      <w:p w14:paraId="1EBA00CC" w14:textId="77777777" w:rsidR="00117ADA" w:rsidRPr="00CC7DC1" w:rsidRDefault="00117ADA" w:rsidP="00F9227E">
                        <w:pPr>
                          <w:rPr>
                            <w:sz w:val="28"/>
                            <w:szCs w:val="28"/>
                          </w:rPr>
                        </w:pPr>
                        <w:r w:rsidRPr="00CC7DC1">
                          <w:rPr>
                            <w:sz w:val="28"/>
                            <w:szCs w:val="28"/>
                          </w:rPr>
                          <w:t>368</w:t>
                        </w:r>
                      </w:p>
                    </w:tc>
                    <w:tc>
                      <w:tcPr>
                        <w:tcW w:w="227" w:type="dxa"/>
                        <w:tcBorders>
                          <w:bottom w:val="single" w:sz="12" w:space="0" w:color="auto"/>
                        </w:tcBorders>
                        <w:shd w:val="clear" w:color="auto" w:fill="auto"/>
                        <w:vAlign w:val="center"/>
                      </w:tcPr>
                      <w:p w14:paraId="60BD5146" w14:textId="77777777" w:rsidR="00117ADA" w:rsidRPr="00CC7DC1" w:rsidRDefault="00117ADA"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59E3C8FD" w14:textId="2DF90DC1" w:rsidR="00117ADA" w:rsidRPr="00CC7DC1" w:rsidRDefault="00117ADA" w:rsidP="00F9227E">
                        <w:pPr>
                          <w:rPr>
                            <w:sz w:val="28"/>
                            <w:szCs w:val="28"/>
                          </w:rPr>
                        </w:pPr>
                        <w:r w:rsidRPr="00CC7DC1">
                          <w:rPr>
                            <w:sz w:val="28"/>
                            <w:szCs w:val="28"/>
                          </w:rPr>
                          <w:t>79</w:t>
                        </w:r>
                      </w:p>
                    </w:tc>
                    <w:tc>
                      <w:tcPr>
                        <w:tcW w:w="227" w:type="dxa"/>
                        <w:tcBorders>
                          <w:bottom w:val="single" w:sz="12" w:space="0" w:color="auto"/>
                        </w:tcBorders>
                        <w:shd w:val="clear" w:color="auto" w:fill="auto"/>
                        <w:vAlign w:val="center"/>
                      </w:tcPr>
                      <w:p w14:paraId="12A27498" w14:textId="77777777" w:rsidR="00117ADA" w:rsidRPr="00CC7DC1" w:rsidRDefault="00117ADA"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7D5FA728" w14:textId="77777777" w:rsidR="00117ADA" w:rsidRPr="00CC7DC1" w:rsidRDefault="00117ADA" w:rsidP="00F9227E">
                        <w:pPr>
                          <w:rPr>
                            <w:sz w:val="28"/>
                            <w:szCs w:val="28"/>
                          </w:rPr>
                        </w:pPr>
                      </w:p>
                    </w:tc>
                  </w:tr>
                  <w:tr w:rsidR="00117ADA" w:rsidRPr="00CC7DC1" w14:paraId="70AB57A1" w14:textId="77777777" w:rsidTr="00F30730">
                    <w:trPr>
                      <w:trHeight w:hRule="exact" w:val="340"/>
                    </w:trPr>
                    <w:tc>
                      <w:tcPr>
                        <w:tcW w:w="454" w:type="dxa"/>
                        <w:tcBorders>
                          <w:top w:val="single" w:sz="12" w:space="0" w:color="auto"/>
                        </w:tcBorders>
                        <w:shd w:val="clear" w:color="auto" w:fill="auto"/>
                        <w:vAlign w:val="center"/>
                      </w:tcPr>
                      <w:p w14:paraId="6BF44E59" w14:textId="77777777" w:rsidR="00117ADA" w:rsidRPr="00CC7DC1" w:rsidRDefault="00117ADA" w:rsidP="00F9227E">
                        <w:pPr>
                          <w:rPr>
                            <w:sz w:val="28"/>
                            <w:szCs w:val="28"/>
                          </w:rPr>
                        </w:pPr>
                      </w:p>
                    </w:tc>
                    <w:tc>
                      <w:tcPr>
                        <w:tcW w:w="227" w:type="dxa"/>
                        <w:tcBorders>
                          <w:top w:val="single" w:sz="12" w:space="0" w:color="auto"/>
                        </w:tcBorders>
                        <w:shd w:val="clear" w:color="auto" w:fill="auto"/>
                        <w:vAlign w:val="center"/>
                      </w:tcPr>
                      <w:p w14:paraId="166EABDD" w14:textId="77777777" w:rsidR="00117ADA" w:rsidRPr="00CC7DC1" w:rsidRDefault="00117ADA" w:rsidP="00F9227E">
                        <w:pPr>
                          <w:rPr>
                            <w:sz w:val="28"/>
                            <w:szCs w:val="28"/>
                          </w:rPr>
                        </w:pPr>
                      </w:p>
                    </w:tc>
                    <w:tc>
                      <w:tcPr>
                        <w:tcW w:w="454" w:type="dxa"/>
                        <w:tcBorders>
                          <w:top w:val="single" w:sz="12" w:space="0" w:color="auto"/>
                        </w:tcBorders>
                        <w:shd w:val="clear" w:color="auto" w:fill="auto"/>
                        <w:vAlign w:val="center"/>
                      </w:tcPr>
                      <w:p w14:paraId="2EC3F6C2" w14:textId="77777777" w:rsidR="00117ADA" w:rsidRPr="00CC7DC1" w:rsidRDefault="00117ADA" w:rsidP="00F9227E">
                        <w:pPr>
                          <w:rPr>
                            <w:sz w:val="28"/>
                            <w:szCs w:val="28"/>
                          </w:rPr>
                        </w:pPr>
                      </w:p>
                    </w:tc>
                    <w:tc>
                      <w:tcPr>
                        <w:tcW w:w="227" w:type="dxa"/>
                        <w:tcBorders>
                          <w:top w:val="single" w:sz="12" w:space="0" w:color="auto"/>
                        </w:tcBorders>
                        <w:shd w:val="clear" w:color="auto" w:fill="auto"/>
                        <w:vAlign w:val="center"/>
                      </w:tcPr>
                      <w:p w14:paraId="2EDE302B" w14:textId="77777777" w:rsidR="00117ADA" w:rsidRPr="00CC7DC1" w:rsidRDefault="00117ADA" w:rsidP="00F9227E">
                        <w:pPr>
                          <w:rPr>
                            <w:sz w:val="28"/>
                            <w:szCs w:val="28"/>
                          </w:rPr>
                        </w:pPr>
                      </w:p>
                    </w:tc>
                    <w:tc>
                      <w:tcPr>
                        <w:tcW w:w="454" w:type="dxa"/>
                        <w:tcBorders>
                          <w:top w:val="single" w:sz="12" w:space="0" w:color="auto"/>
                        </w:tcBorders>
                        <w:shd w:val="clear" w:color="auto" w:fill="auto"/>
                        <w:vAlign w:val="center"/>
                      </w:tcPr>
                      <w:p w14:paraId="1CEAA43C" w14:textId="77777777" w:rsidR="00117ADA" w:rsidRPr="00CC7DC1" w:rsidRDefault="00117ADA" w:rsidP="00F9227E">
                        <w:pPr>
                          <w:rPr>
                            <w:sz w:val="28"/>
                            <w:szCs w:val="28"/>
                          </w:rPr>
                        </w:pPr>
                      </w:p>
                    </w:tc>
                  </w:tr>
                  <w:tr w:rsidR="00117ADA" w:rsidRPr="00CC7DC1" w14:paraId="6EFCB97E" w14:textId="77777777" w:rsidTr="00F30730">
                    <w:trPr>
                      <w:trHeight w:hRule="exact" w:val="340"/>
                    </w:trPr>
                    <w:tc>
                      <w:tcPr>
                        <w:tcW w:w="454" w:type="dxa"/>
                        <w:shd w:val="clear" w:color="auto" w:fill="auto"/>
                        <w:vAlign w:val="center"/>
                      </w:tcPr>
                      <w:p w14:paraId="1EBA4951" w14:textId="77777777" w:rsidR="00117ADA" w:rsidRDefault="00117ADA" w:rsidP="00F9227E">
                        <w:pPr>
                          <w:rPr>
                            <w:sz w:val="28"/>
                            <w:szCs w:val="28"/>
                          </w:rPr>
                        </w:pPr>
                      </w:p>
                      <w:p w14:paraId="784DA06A" w14:textId="77777777" w:rsidR="006563BA" w:rsidRPr="00CC7DC1" w:rsidRDefault="006563BA" w:rsidP="00F9227E">
                        <w:pPr>
                          <w:rPr>
                            <w:sz w:val="28"/>
                            <w:szCs w:val="28"/>
                          </w:rPr>
                        </w:pPr>
                      </w:p>
                    </w:tc>
                    <w:tc>
                      <w:tcPr>
                        <w:tcW w:w="227" w:type="dxa"/>
                        <w:shd w:val="clear" w:color="auto" w:fill="auto"/>
                        <w:vAlign w:val="center"/>
                      </w:tcPr>
                      <w:p w14:paraId="550FF61F" w14:textId="77777777" w:rsidR="00117ADA" w:rsidRPr="00CC7DC1" w:rsidRDefault="00117ADA" w:rsidP="00F9227E">
                        <w:pPr>
                          <w:rPr>
                            <w:sz w:val="28"/>
                            <w:szCs w:val="28"/>
                          </w:rPr>
                        </w:pPr>
                      </w:p>
                    </w:tc>
                    <w:tc>
                      <w:tcPr>
                        <w:tcW w:w="454" w:type="dxa"/>
                        <w:shd w:val="clear" w:color="auto" w:fill="auto"/>
                        <w:vAlign w:val="center"/>
                      </w:tcPr>
                      <w:p w14:paraId="0470DE29" w14:textId="77777777" w:rsidR="00117ADA" w:rsidRDefault="00117ADA" w:rsidP="00F9227E">
                        <w:pPr>
                          <w:rPr>
                            <w:sz w:val="28"/>
                            <w:szCs w:val="28"/>
                          </w:rPr>
                        </w:pPr>
                      </w:p>
                      <w:p w14:paraId="6061E797" w14:textId="77777777" w:rsidR="001C3E21" w:rsidRPr="00CC7DC1" w:rsidRDefault="001C3E21" w:rsidP="00F9227E">
                        <w:pPr>
                          <w:rPr>
                            <w:sz w:val="28"/>
                            <w:szCs w:val="28"/>
                          </w:rPr>
                        </w:pPr>
                      </w:p>
                    </w:tc>
                    <w:tc>
                      <w:tcPr>
                        <w:tcW w:w="227" w:type="dxa"/>
                        <w:shd w:val="clear" w:color="auto" w:fill="auto"/>
                        <w:vAlign w:val="center"/>
                      </w:tcPr>
                      <w:p w14:paraId="26FE6E03" w14:textId="77777777" w:rsidR="00117ADA" w:rsidRPr="00CC7DC1" w:rsidRDefault="00117ADA" w:rsidP="00F9227E">
                        <w:pPr>
                          <w:rPr>
                            <w:sz w:val="28"/>
                            <w:szCs w:val="28"/>
                          </w:rPr>
                        </w:pPr>
                      </w:p>
                    </w:tc>
                    <w:tc>
                      <w:tcPr>
                        <w:tcW w:w="454" w:type="dxa"/>
                        <w:shd w:val="clear" w:color="auto" w:fill="auto"/>
                        <w:vAlign w:val="center"/>
                      </w:tcPr>
                      <w:p w14:paraId="09CF40FC" w14:textId="77777777" w:rsidR="00117ADA" w:rsidRPr="00CC7DC1" w:rsidRDefault="00117ADA" w:rsidP="00F9227E">
                        <w:pPr>
                          <w:rPr>
                            <w:sz w:val="28"/>
                            <w:szCs w:val="28"/>
                          </w:rPr>
                        </w:pPr>
                      </w:p>
                    </w:tc>
                  </w:tr>
                  <w:tr w:rsidR="001C3E21" w:rsidRPr="00CC7DC1" w14:paraId="6A7A5D20" w14:textId="77777777" w:rsidTr="00F30730">
                    <w:trPr>
                      <w:trHeight w:hRule="exact" w:val="340"/>
                    </w:trPr>
                    <w:tc>
                      <w:tcPr>
                        <w:tcW w:w="454" w:type="dxa"/>
                        <w:shd w:val="clear" w:color="auto" w:fill="auto"/>
                        <w:vAlign w:val="center"/>
                      </w:tcPr>
                      <w:p w14:paraId="3530F83D" w14:textId="77777777" w:rsidR="001C3E21" w:rsidRPr="00CC7DC1" w:rsidRDefault="001C3E21" w:rsidP="00F9227E">
                        <w:pPr>
                          <w:rPr>
                            <w:sz w:val="28"/>
                            <w:szCs w:val="28"/>
                          </w:rPr>
                        </w:pPr>
                      </w:p>
                    </w:tc>
                    <w:tc>
                      <w:tcPr>
                        <w:tcW w:w="227" w:type="dxa"/>
                        <w:shd w:val="clear" w:color="auto" w:fill="auto"/>
                        <w:vAlign w:val="center"/>
                      </w:tcPr>
                      <w:p w14:paraId="32B016E6" w14:textId="77777777" w:rsidR="001C3E21" w:rsidRPr="00CC7DC1" w:rsidRDefault="001C3E21" w:rsidP="00F9227E">
                        <w:pPr>
                          <w:rPr>
                            <w:sz w:val="28"/>
                            <w:szCs w:val="28"/>
                          </w:rPr>
                        </w:pPr>
                      </w:p>
                    </w:tc>
                    <w:tc>
                      <w:tcPr>
                        <w:tcW w:w="454" w:type="dxa"/>
                        <w:shd w:val="clear" w:color="auto" w:fill="auto"/>
                        <w:vAlign w:val="center"/>
                      </w:tcPr>
                      <w:p w14:paraId="286B4E1F" w14:textId="77777777" w:rsidR="001C3E21" w:rsidRDefault="001C3E21" w:rsidP="00F9227E">
                        <w:pPr>
                          <w:rPr>
                            <w:sz w:val="28"/>
                            <w:szCs w:val="28"/>
                          </w:rPr>
                        </w:pPr>
                      </w:p>
                    </w:tc>
                    <w:tc>
                      <w:tcPr>
                        <w:tcW w:w="227" w:type="dxa"/>
                        <w:shd w:val="clear" w:color="auto" w:fill="auto"/>
                        <w:vAlign w:val="center"/>
                      </w:tcPr>
                      <w:p w14:paraId="37A0C990" w14:textId="77777777" w:rsidR="001C3E21" w:rsidRPr="00CC7DC1" w:rsidRDefault="001C3E21" w:rsidP="00F9227E">
                        <w:pPr>
                          <w:rPr>
                            <w:sz w:val="28"/>
                            <w:szCs w:val="28"/>
                          </w:rPr>
                        </w:pPr>
                      </w:p>
                    </w:tc>
                    <w:tc>
                      <w:tcPr>
                        <w:tcW w:w="454" w:type="dxa"/>
                        <w:shd w:val="clear" w:color="auto" w:fill="auto"/>
                        <w:vAlign w:val="center"/>
                      </w:tcPr>
                      <w:p w14:paraId="2E616C09" w14:textId="77777777" w:rsidR="001C3E21" w:rsidRPr="00CC7DC1" w:rsidRDefault="001C3E21" w:rsidP="00F9227E">
                        <w:pPr>
                          <w:rPr>
                            <w:sz w:val="28"/>
                            <w:szCs w:val="28"/>
                          </w:rPr>
                        </w:pPr>
                      </w:p>
                    </w:tc>
                  </w:tr>
                </w:tbl>
                <w:p w14:paraId="70650E95" w14:textId="77777777" w:rsidR="00117ADA" w:rsidRPr="00CC7DC1" w:rsidRDefault="00117ADA" w:rsidP="00117ADA">
                  <w:pPr>
                    <w:pStyle w:val="Ausflltext"/>
                    <w:rPr>
                      <w:sz w:val="28"/>
                      <w:szCs w:val="28"/>
                    </w:rPr>
                  </w:pPr>
                </w:p>
              </w:tc>
            </w:tr>
            <w:tr w:rsidR="00117ADA" w14:paraId="678EB3C2" w14:textId="77777777" w:rsidTr="001F05E4">
              <w:trPr>
                <w:trHeight w:val="1241"/>
              </w:trPr>
              <w:tc>
                <w:tcPr>
                  <w:tcW w:w="425" w:type="dxa"/>
                </w:tcPr>
                <w:p w14:paraId="45DEB386" w14:textId="77777777" w:rsidR="006563BA" w:rsidRPr="006563BA" w:rsidRDefault="006563BA" w:rsidP="00117ADA">
                  <w:pPr>
                    <w:rPr>
                      <w:sz w:val="15"/>
                      <w:szCs w:val="15"/>
                    </w:rPr>
                  </w:pPr>
                </w:p>
                <w:p w14:paraId="7EE4B55A" w14:textId="1E86F5E7" w:rsidR="00117ADA" w:rsidRDefault="00117ADA" w:rsidP="00117ADA">
                  <w:r>
                    <w:t>(2)</w:t>
                  </w:r>
                </w:p>
              </w:tc>
              <w:tc>
                <w:tcPr>
                  <w:tcW w:w="5578" w:type="dxa"/>
                </w:tcPr>
                <w:p w14:paraId="2DAEB281" w14:textId="77777777" w:rsidR="006563BA" w:rsidRPr="006563BA" w:rsidRDefault="006563BA" w:rsidP="00117ADA">
                  <w:pPr>
                    <w:rPr>
                      <w:sz w:val="18"/>
                      <w:szCs w:val="18"/>
                    </w:rPr>
                  </w:pPr>
                </w:p>
                <w:p w14:paraId="270E319C" w14:textId="0B99FDEA" w:rsidR="00117ADA" w:rsidRDefault="006563BA" w:rsidP="00117ADA">
                  <w:r>
                    <w:t>Zeichne</w:t>
                  </w:r>
                  <w:r w:rsidR="006F637C">
                    <w:t xml:space="preserve"> und r</w:t>
                  </w:r>
                  <w:r w:rsidR="00CC7DC1">
                    <w:t xml:space="preserve">echne </w:t>
                  </w:r>
                  <w:r w:rsidR="00117ADA">
                    <w:t>so wie Tim.</w:t>
                  </w:r>
                </w:p>
                <w:p w14:paraId="66920782" w14:textId="3A9466ED" w:rsidR="00117ADA" w:rsidRDefault="005176E8" w:rsidP="00117ADA">
                  <w:r>
                    <w:rPr>
                      <w:noProof/>
                    </w:rPr>
                    <w:drawing>
                      <wp:anchor distT="0" distB="0" distL="114300" distR="114300" simplePos="0" relativeHeight="252557312" behindDoc="0" locked="0" layoutInCell="1" allowOverlap="1" wp14:anchorId="7E158C79" wp14:editId="2DBF316C">
                        <wp:simplePos x="0" y="0"/>
                        <wp:positionH relativeFrom="column">
                          <wp:posOffset>2871</wp:posOffset>
                        </wp:positionH>
                        <wp:positionV relativeFrom="paragraph">
                          <wp:posOffset>105465</wp:posOffset>
                        </wp:positionV>
                        <wp:extent cx="2771775" cy="270345"/>
                        <wp:effectExtent l="0" t="0" r="0" b="0"/>
                        <wp:wrapNone/>
                        <wp:docPr id="6607908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790840" name="Grafik 660790840"/>
                                <pic:cNvPicPr/>
                              </pic:nvPicPr>
                              <pic:blipFill rotWithShape="1">
                                <a:blip r:embed="rId26" cstate="print">
                                  <a:extLst>
                                    <a:ext uri="{28A0092B-C50C-407E-A947-70E740481C1C}">
                                      <a14:useLocalDpi xmlns:a14="http://schemas.microsoft.com/office/drawing/2010/main" val="0"/>
                                    </a:ext>
                                  </a:extLst>
                                </a:blip>
                                <a:srcRect l="11185" b="36266"/>
                                <a:stretch/>
                              </pic:blipFill>
                              <pic:spPr bwMode="auto">
                                <a:xfrm>
                                  <a:off x="0" y="0"/>
                                  <a:ext cx="2771775" cy="270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C529BA" w14:textId="77777777" w:rsidR="00117ADA" w:rsidRDefault="00117ADA" w:rsidP="001F05E4">
                  <w:pPr>
                    <w:spacing w:line="240" w:lineRule="atLeast"/>
                  </w:pPr>
                </w:p>
              </w:tc>
              <w:tc>
                <w:tcPr>
                  <w:tcW w:w="2001" w:type="dxa"/>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117ADA" w:rsidRPr="00CC7DC1" w14:paraId="1FC5E5AF" w14:textId="77777777" w:rsidTr="00F30730">
                    <w:trPr>
                      <w:trHeight w:hRule="exact" w:val="340"/>
                    </w:trPr>
                    <w:tc>
                      <w:tcPr>
                        <w:tcW w:w="454" w:type="dxa"/>
                        <w:tcBorders>
                          <w:bottom w:val="single" w:sz="12" w:space="0" w:color="auto"/>
                        </w:tcBorders>
                        <w:shd w:val="clear" w:color="auto" w:fill="auto"/>
                        <w:vAlign w:val="center"/>
                      </w:tcPr>
                      <w:p w14:paraId="41DEB929" w14:textId="77777777" w:rsidR="00117ADA" w:rsidRPr="00CC7DC1" w:rsidRDefault="00117ADA" w:rsidP="00F9227E">
                        <w:pPr>
                          <w:rPr>
                            <w:sz w:val="28"/>
                            <w:szCs w:val="28"/>
                          </w:rPr>
                        </w:pPr>
                        <w:r w:rsidRPr="00CC7DC1">
                          <w:rPr>
                            <w:sz w:val="28"/>
                            <w:szCs w:val="28"/>
                          </w:rPr>
                          <w:t>368</w:t>
                        </w:r>
                      </w:p>
                    </w:tc>
                    <w:tc>
                      <w:tcPr>
                        <w:tcW w:w="227" w:type="dxa"/>
                        <w:tcBorders>
                          <w:bottom w:val="single" w:sz="12" w:space="0" w:color="auto"/>
                        </w:tcBorders>
                        <w:shd w:val="clear" w:color="auto" w:fill="auto"/>
                        <w:vAlign w:val="center"/>
                      </w:tcPr>
                      <w:p w14:paraId="187225A6" w14:textId="77777777" w:rsidR="00117ADA" w:rsidRPr="00CC7DC1" w:rsidRDefault="00117ADA"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6E1B1D48" w14:textId="46917E47" w:rsidR="00117ADA" w:rsidRPr="00CC7DC1" w:rsidRDefault="00117ADA" w:rsidP="00F9227E">
                        <w:pPr>
                          <w:rPr>
                            <w:sz w:val="28"/>
                            <w:szCs w:val="28"/>
                          </w:rPr>
                        </w:pPr>
                        <w:r w:rsidRPr="00CC7DC1">
                          <w:rPr>
                            <w:sz w:val="28"/>
                            <w:szCs w:val="28"/>
                          </w:rPr>
                          <w:t>79</w:t>
                        </w:r>
                      </w:p>
                    </w:tc>
                    <w:tc>
                      <w:tcPr>
                        <w:tcW w:w="227" w:type="dxa"/>
                        <w:tcBorders>
                          <w:bottom w:val="single" w:sz="12" w:space="0" w:color="auto"/>
                        </w:tcBorders>
                        <w:shd w:val="clear" w:color="auto" w:fill="auto"/>
                        <w:vAlign w:val="center"/>
                      </w:tcPr>
                      <w:p w14:paraId="213F340A" w14:textId="77777777" w:rsidR="00117ADA" w:rsidRPr="00CC7DC1" w:rsidRDefault="00117ADA"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10BC383B" w14:textId="77777777" w:rsidR="00117ADA" w:rsidRPr="00CC7DC1" w:rsidRDefault="00117ADA" w:rsidP="00F9227E">
                        <w:pPr>
                          <w:rPr>
                            <w:sz w:val="28"/>
                            <w:szCs w:val="28"/>
                          </w:rPr>
                        </w:pPr>
                      </w:p>
                    </w:tc>
                  </w:tr>
                  <w:tr w:rsidR="00117ADA" w:rsidRPr="00CC7DC1" w14:paraId="679046B6" w14:textId="77777777" w:rsidTr="00F30730">
                    <w:trPr>
                      <w:trHeight w:hRule="exact" w:val="340"/>
                    </w:trPr>
                    <w:tc>
                      <w:tcPr>
                        <w:tcW w:w="454" w:type="dxa"/>
                        <w:tcBorders>
                          <w:top w:val="single" w:sz="12" w:space="0" w:color="auto"/>
                        </w:tcBorders>
                        <w:shd w:val="clear" w:color="auto" w:fill="auto"/>
                        <w:vAlign w:val="center"/>
                      </w:tcPr>
                      <w:p w14:paraId="06093189" w14:textId="77777777" w:rsidR="00117ADA" w:rsidRPr="00CC7DC1" w:rsidRDefault="00117ADA" w:rsidP="00F9227E">
                        <w:pPr>
                          <w:rPr>
                            <w:sz w:val="28"/>
                            <w:szCs w:val="28"/>
                          </w:rPr>
                        </w:pPr>
                      </w:p>
                    </w:tc>
                    <w:tc>
                      <w:tcPr>
                        <w:tcW w:w="227" w:type="dxa"/>
                        <w:tcBorders>
                          <w:top w:val="single" w:sz="12" w:space="0" w:color="auto"/>
                        </w:tcBorders>
                        <w:shd w:val="clear" w:color="auto" w:fill="auto"/>
                        <w:vAlign w:val="center"/>
                      </w:tcPr>
                      <w:p w14:paraId="29BE08C5" w14:textId="77777777" w:rsidR="00117ADA" w:rsidRPr="00CC7DC1" w:rsidRDefault="00117ADA" w:rsidP="00F9227E">
                        <w:pPr>
                          <w:rPr>
                            <w:sz w:val="28"/>
                            <w:szCs w:val="28"/>
                          </w:rPr>
                        </w:pPr>
                      </w:p>
                    </w:tc>
                    <w:tc>
                      <w:tcPr>
                        <w:tcW w:w="454" w:type="dxa"/>
                        <w:tcBorders>
                          <w:top w:val="single" w:sz="12" w:space="0" w:color="auto"/>
                        </w:tcBorders>
                        <w:shd w:val="clear" w:color="auto" w:fill="auto"/>
                        <w:vAlign w:val="center"/>
                      </w:tcPr>
                      <w:p w14:paraId="7A6349A6" w14:textId="77777777" w:rsidR="00117ADA" w:rsidRPr="00CC7DC1" w:rsidRDefault="00117ADA" w:rsidP="00F9227E">
                        <w:pPr>
                          <w:rPr>
                            <w:sz w:val="28"/>
                            <w:szCs w:val="28"/>
                          </w:rPr>
                        </w:pPr>
                      </w:p>
                    </w:tc>
                    <w:tc>
                      <w:tcPr>
                        <w:tcW w:w="227" w:type="dxa"/>
                        <w:tcBorders>
                          <w:top w:val="single" w:sz="12" w:space="0" w:color="auto"/>
                        </w:tcBorders>
                        <w:shd w:val="clear" w:color="auto" w:fill="auto"/>
                        <w:vAlign w:val="center"/>
                      </w:tcPr>
                      <w:p w14:paraId="4E0D6E93" w14:textId="77777777" w:rsidR="00117ADA" w:rsidRPr="00CC7DC1" w:rsidRDefault="00117ADA" w:rsidP="00F9227E">
                        <w:pPr>
                          <w:rPr>
                            <w:sz w:val="28"/>
                            <w:szCs w:val="28"/>
                          </w:rPr>
                        </w:pPr>
                      </w:p>
                    </w:tc>
                    <w:tc>
                      <w:tcPr>
                        <w:tcW w:w="454" w:type="dxa"/>
                        <w:tcBorders>
                          <w:top w:val="single" w:sz="12" w:space="0" w:color="auto"/>
                        </w:tcBorders>
                        <w:shd w:val="clear" w:color="auto" w:fill="auto"/>
                        <w:vAlign w:val="center"/>
                      </w:tcPr>
                      <w:p w14:paraId="7457CE3F" w14:textId="77777777" w:rsidR="00117ADA" w:rsidRPr="00CC7DC1" w:rsidRDefault="00117ADA" w:rsidP="00F9227E">
                        <w:pPr>
                          <w:rPr>
                            <w:sz w:val="28"/>
                            <w:szCs w:val="28"/>
                          </w:rPr>
                        </w:pPr>
                      </w:p>
                    </w:tc>
                  </w:tr>
                  <w:tr w:rsidR="00117ADA" w:rsidRPr="00CC7DC1" w14:paraId="712BF9B0" w14:textId="77777777" w:rsidTr="00F30730">
                    <w:trPr>
                      <w:trHeight w:hRule="exact" w:val="340"/>
                    </w:trPr>
                    <w:tc>
                      <w:tcPr>
                        <w:tcW w:w="454" w:type="dxa"/>
                        <w:shd w:val="clear" w:color="auto" w:fill="auto"/>
                        <w:vAlign w:val="center"/>
                      </w:tcPr>
                      <w:p w14:paraId="24F5AFD3" w14:textId="77777777" w:rsidR="00117ADA" w:rsidRPr="00CC7DC1" w:rsidRDefault="00117ADA" w:rsidP="00F9227E">
                        <w:pPr>
                          <w:rPr>
                            <w:sz w:val="28"/>
                            <w:szCs w:val="28"/>
                          </w:rPr>
                        </w:pPr>
                      </w:p>
                    </w:tc>
                    <w:tc>
                      <w:tcPr>
                        <w:tcW w:w="227" w:type="dxa"/>
                        <w:shd w:val="clear" w:color="auto" w:fill="auto"/>
                        <w:vAlign w:val="center"/>
                      </w:tcPr>
                      <w:p w14:paraId="0067073A" w14:textId="77777777" w:rsidR="00117ADA" w:rsidRPr="00CC7DC1" w:rsidRDefault="00117ADA" w:rsidP="00F9227E">
                        <w:pPr>
                          <w:rPr>
                            <w:sz w:val="28"/>
                            <w:szCs w:val="28"/>
                          </w:rPr>
                        </w:pPr>
                      </w:p>
                    </w:tc>
                    <w:tc>
                      <w:tcPr>
                        <w:tcW w:w="454" w:type="dxa"/>
                        <w:shd w:val="clear" w:color="auto" w:fill="auto"/>
                        <w:vAlign w:val="center"/>
                      </w:tcPr>
                      <w:p w14:paraId="0B8CD9D2" w14:textId="77777777" w:rsidR="00117ADA" w:rsidRPr="00CC7DC1" w:rsidRDefault="00117ADA" w:rsidP="00F9227E">
                        <w:pPr>
                          <w:rPr>
                            <w:sz w:val="28"/>
                            <w:szCs w:val="28"/>
                          </w:rPr>
                        </w:pPr>
                      </w:p>
                    </w:tc>
                    <w:tc>
                      <w:tcPr>
                        <w:tcW w:w="227" w:type="dxa"/>
                        <w:shd w:val="clear" w:color="auto" w:fill="auto"/>
                        <w:vAlign w:val="center"/>
                      </w:tcPr>
                      <w:p w14:paraId="358D050A" w14:textId="77777777" w:rsidR="00117ADA" w:rsidRPr="00CC7DC1" w:rsidRDefault="00117ADA" w:rsidP="00F9227E">
                        <w:pPr>
                          <w:rPr>
                            <w:sz w:val="28"/>
                            <w:szCs w:val="28"/>
                          </w:rPr>
                        </w:pPr>
                      </w:p>
                    </w:tc>
                    <w:tc>
                      <w:tcPr>
                        <w:tcW w:w="454" w:type="dxa"/>
                        <w:shd w:val="clear" w:color="auto" w:fill="auto"/>
                        <w:vAlign w:val="center"/>
                      </w:tcPr>
                      <w:p w14:paraId="7E0717E0" w14:textId="77777777" w:rsidR="00117ADA" w:rsidRPr="00CC7DC1" w:rsidRDefault="00117ADA" w:rsidP="00F9227E">
                        <w:pPr>
                          <w:rPr>
                            <w:sz w:val="28"/>
                            <w:szCs w:val="28"/>
                          </w:rPr>
                        </w:pPr>
                      </w:p>
                    </w:tc>
                  </w:tr>
                </w:tbl>
                <w:p w14:paraId="3F16C4F5" w14:textId="77777777" w:rsidR="00117ADA" w:rsidRPr="00CC7DC1" w:rsidRDefault="00117ADA" w:rsidP="00117ADA">
                  <w:pPr>
                    <w:pStyle w:val="Ausflltext"/>
                    <w:rPr>
                      <w:sz w:val="28"/>
                      <w:szCs w:val="28"/>
                    </w:rPr>
                  </w:pPr>
                </w:p>
              </w:tc>
            </w:tr>
          </w:tbl>
          <w:p w14:paraId="689301A0" w14:textId="77777777" w:rsidR="00117ADA" w:rsidRPr="00E0758C" w:rsidRDefault="00117ADA" w:rsidP="00E0758C"/>
        </w:tc>
      </w:tr>
      <w:tr w:rsidR="00D86F6A" w:rsidRPr="00E0758C" w14:paraId="38E0971B" w14:textId="77777777" w:rsidTr="001F05E4">
        <w:tc>
          <w:tcPr>
            <w:tcW w:w="610" w:type="dxa"/>
          </w:tcPr>
          <w:p w14:paraId="53D06596" w14:textId="77777777" w:rsidR="00D86F6A" w:rsidRPr="00E0758C" w:rsidRDefault="00D86F6A" w:rsidP="00E0758C">
            <w:pPr>
              <w:spacing w:line="240" w:lineRule="atLeast"/>
              <w:rPr>
                <w:noProof/>
              </w:rPr>
            </w:pPr>
          </w:p>
        </w:tc>
        <w:tc>
          <w:tcPr>
            <w:tcW w:w="425" w:type="dxa"/>
          </w:tcPr>
          <w:p w14:paraId="7CD61AE8" w14:textId="04F38425" w:rsidR="00D86F6A" w:rsidRPr="00E0758C" w:rsidRDefault="006127CC" w:rsidP="00AC7674">
            <w:pPr>
              <w:pStyle w:val="Nummerierung"/>
            </w:pPr>
            <w:r>
              <w:t>d</w:t>
            </w:r>
            <w:r w:rsidR="00117ADA">
              <w:t>)</w:t>
            </w:r>
          </w:p>
        </w:tc>
        <w:tc>
          <w:tcPr>
            <w:tcW w:w="8174" w:type="dxa"/>
            <w:vAlign w:val="center"/>
          </w:tcPr>
          <w:p w14:paraId="3CD33A4E" w14:textId="3AA4D0B0" w:rsidR="00D86F6A" w:rsidRDefault="00117ADA" w:rsidP="00E0758C">
            <w:r w:rsidRPr="00117ADA">
              <w:t xml:space="preserve">Finde die passenden </w:t>
            </w:r>
            <w:r w:rsidR="009B3C9D">
              <w:t>Additions</w:t>
            </w:r>
            <w:r w:rsidRPr="00117ADA">
              <w:t xml:space="preserve">-Aufgaben zu den </w:t>
            </w:r>
            <w:r w:rsidR="00C3423A">
              <w:t xml:space="preserve">Bildern am </w:t>
            </w:r>
            <w:r w:rsidR="006563BA">
              <w:t>Rechenstrich</w:t>
            </w:r>
            <w:r w:rsidRPr="00117ADA">
              <w:t xml:space="preserve">. </w:t>
            </w:r>
            <w:r w:rsidR="006F637C">
              <w:br/>
            </w:r>
            <w:r w:rsidRPr="00117ADA">
              <w:t>Rechne aus</w:t>
            </w:r>
            <w:r w:rsidR="00F739AE">
              <w:t xml:space="preserve"> und notiere die Rechenschritte</w:t>
            </w:r>
            <w:r w:rsidRPr="00117ADA">
              <w:t>.</w:t>
            </w:r>
          </w:p>
          <w:p w14:paraId="0E709E47" w14:textId="1511FA4B" w:rsidR="00117ADA" w:rsidRDefault="00BB7C64" w:rsidP="00E0758C">
            <w:r>
              <w:rPr>
                <w:noProof/>
              </w:rPr>
              <w:drawing>
                <wp:anchor distT="0" distB="0" distL="114300" distR="114300" simplePos="0" relativeHeight="252615680" behindDoc="0" locked="0" layoutInCell="1" allowOverlap="1" wp14:anchorId="6138734E" wp14:editId="40E3EC62">
                  <wp:simplePos x="0" y="0"/>
                  <wp:positionH relativeFrom="column">
                    <wp:posOffset>628015</wp:posOffset>
                  </wp:positionH>
                  <wp:positionV relativeFrom="paragraph">
                    <wp:posOffset>82550</wp:posOffset>
                  </wp:positionV>
                  <wp:extent cx="2650490" cy="649605"/>
                  <wp:effectExtent l="0" t="0" r="3810" b="0"/>
                  <wp:wrapNone/>
                  <wp:docPr id="81608711" name="Grafik 34" descr="Ein Bild, das Reihe, Kleiderbü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08711" name="Grafik 34" descr="Ein Bild, das Reihe, Kleiderbügel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50490" cy="649605"/>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5578"/>
              <w:gridCol w:w="2001"/>
            </w:tblGrid>
            <w:tr w:rsidR="00117ADA" w14:paraId="448F2EFB" w14:textId="77777777" w:rsidTr="00BE387F">
              <w:tc>
                <w:tcPr>
                  <w:tcW w:w="425" w:type="dxa"/>
                </w:tcPr>
                <w:p w14:paraId="277ABB3D" w14:textId="77777777" w:rsidR="00117ADA" w:rsidRDefault="00117ADA" w:rsidP="00117ADA">
                  <w:r>
                    <w:t>(1)</w:t>
                  </w:r>
                </w:p>
                <w:p w14:paraId="53330CD0" w14:textId="77777777" w:rsidR="006563BA" w:rsidRDefault="006563BA" w:rsidP="00117ADA"/>
                <w:p w14:paraId="7BC82711" w14:textId="77777777" w:rsidR="006563BA" w:rsidRDefault="006563BA" w:rsidP="00117ADA"/>
                <w:p w14:paraId="4BB75EC7" w14:textId="77777777" w:rsidR="006563BA" w:rsidRDefault="006563BA" w:rsidP="00117ADA"/>
                <w:p w14:paraId="1174B867" w14:textId="77777777" w:rsidR="006563BA" w:rsidRDefault="006563BA" w:rsidP="00117ADA"/>
              </w:tc>
              <w:tc>
                <w:tcPr>
                  <w:tcW w:w="5578" w:type="dxa"/>
                </w:tcPr>
                <w:p w14:paraId="45D2FA25" w14:textId="70E8264B" w:rsidR="00117ADA" w:rsidRDefault="00117ADA" w:rsidP="00117ADA">
                  <w:pPr>
                    <w:spacing w:line="240" w:lineRule="atLeast"/>
                    <w:jc w:val="center"/>
                  </w:pPr>
                </w:p>
                <w:p w14:paraId="69C13FD3" w14:textId="77777777" w:rsidR="006563BA" w:rsidRDefault="006563BA" w:rsidP="00117ADA">
                  <w:pPr>
                    <w:spacing w:line="240" w:lineRule="atLeast"/>
                  </w:pPr>
                </w:p>
                <w:p w14:paraId="4CD59A18" w14:textId="77777777" w:rsidR="006563BA" w:rsidRDefault="006563BA" w:rsidP="00117ADA">
                  <w:pPr>
                    <w:spacing w:line="240" w:lineRule="atLeast"/>
                  </w:pPr>
                </w:p>
                <w:p w14:paraId="49D33628" w14:textId="0C8B1D6F" w:rsidR="00117ADA" w:rsidRDefault="00117ADA" w:rsidP="00117ADA">
                  <w:pPr>
                    <w:spacing w:line="240" w:lineRule="atLeast"/>
                  </w:pPr>
                </w:p>
              </w:tc>
              <w:tc>
                <w:tcPr>
                  <w:tcW w:w="2001" w:type="dxa"/>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D370F" w:rsidRPr="003D0C04" w14:paraId="4ED515DA" w14:textId="77777777" w:rsidTr="00F9227E">
                    <w:trPr>
                      <w:trHeight w:hRule="exact" w:val="340"/>
                    </w:trPr>
                    <w:tc>
                      <w:tcPr>
                        <w:tcW w:w="454" w:type="dxa"/>
                        <w:tcBorders>
                          <w:bottom w:val="single" w:sz="12" w:space="0" w:color="auto"/>
                        </w:tcBorders>
                        <w:shd w:val="clear" w:color="auto" w:fill="auto"/>
                        <w:vAlign w:val="center"/>
                      </w:tcPr>
                      <w:p w14:paraId="46D178C5" w14:textId="77777777" w:rsidR="00FD370F" w:rsidRPr="003D0C04" w:rsidRDefault="00FD370F" w:rsidP="00F9227E"/>
                    </w:tc>
                    <w:tc>
                      <w:tcPr>
                        <w:tcW w:w="227" w:type="dxa"/>
                        <w:tcBorders>
                          <w:bottom w:val="single" w:sz="12" w:space="0" w:color="auto"/>
                        </w:tcBorders>
                        <w:shd w:val="clear" w:color="auto" w:fill="auto"/>
                        <w:vAlign w:val="center"/>
                      </w:tcPr>
                      <w:p w14:paraId="6D12E80B" w14:textId="77777777" w:rsidR="00FD370F" w:rsidRPr="003D0C04" w:rsidRDefault="00FD370F" w:rsidP="00F9227E">
                        <w:r>
                          <w:t>+</w:t>
                        </w:r>
                      </w:p>
                    </w:tc>
                    <w:tc>
                      <w:tcPr>
                        <w:tcW w:w="454" w:type="dxa"/>
                        <w:tcBorders>
                          <w:bottom w:val="single" w:sz="12" w:space="0" w:color="auto"/>
                        </w:tcBorders>
                        <w:shd w:val="clear" w:color="auto" w:fill="auto"/>
                        <w:vAlign w:val="center"/>
                      </w:tcPr>
                      <w:p w14:paraId="095CDCF8" w14:textId="77777777" w:rsidR="00FD370F" w:rsidRPr="003D0C04" w:rsidRDefault="00FD370F" w:rsidP="00F9227E"/>
                    </w:tc>
                    <w:tc>
                      <w:tcPr>
                        <w:tcW w:w="227" w:type="dxa"/>
                        <w:tcBorders>
                          <w:bottom w:val="single" w:sz="12" w:space="0" w:color="auto"/>
                        </w:tcBorders>
                        <w:shd w:val="clear" w:color="auto" w:fill="auto"/>
                        <w:vAlign w:val="center"/>
                      </w:tcPr>
                      <w:p w14:paraId="4A95CA05" w14:textId="77777777" w:rsidR="00FD370F" w:rsidRPr="003D0C04" w:rsidRDefault="00FD370F" w:rsidP="00F9227E">
                        <w:r w:rsidRPr="003D0C04">
                          <w:t>=</w:t>
                        </w:r>
                      </w:p>
                    </w:tc>
                    <w:tc>
                      <w:tcPr>
                        <w:tcW w:w="454" w:type="dxa"/>
                        <w:tcBorders>
                          <w:bottom w:val="single" w:sz="12" w:space="0" w:color="auto"/>
                        </w:tcBorders>
                        <w:shd w:val="clear" w:color="auto" w:fill="auto"/>
                        <w:vAlign w:val="center"/>
                      </w:tcPr>
                      <w:p w14:paraId="6F73F6EF" w14:textId="77777777" w:rsidR="00FD370F" w:rsidRPr="003D0C04" w:rsidRDefault="00FD370F" w:rsidP="00F9227E"/>
                    </w:tc>
                  </w:tr>
                  <w:tr w:rsidR="00117ADA" w:rsidRPr="003D0C04" w14:paraId="54A75EF0" w14:textId="77777777" w:rsidTr="00F9227E">
                    <w:trPr>
                      <w:trHeight w:hRule="exact" w:val="340"/>
                    </w:trPr>
                    <w:tc>
                      <w:tcPr>
                        <w:tcW w:w="454" w:type="dxa"/>
                        <w:tcBorders>
                          <w:top w:val="single" w:sz="12" w:space="0" w:color="auto"/>
                        </w:tcBorders>
                        <w:shd w:val="clear" w:color="auto" w:fill="auto"/>
                        <w:vAlign w:val="center"/>
                      </w:tcPr>
                      <w:p w14:paraId="6C932B0F" w14:textId="77777777" w:rsidR="00117ADA" w:rsidRDefault="00117ADA" w:rsidP="00F9227E"/>
                      <w:p w14:paraId="2D080D6B" w14:textId="1F00FF70" w:rsidR="006563BA" w:rsidRDefault="006563BA" w:rsidP="00F9227E">
                        <w:r>
                          <w:br/>
                        </w:r>
                      </w:p>
                      <w:p w14:paraId="3BFE1F3B" w14:textId="77777777" w:rsidR="006563BA" w:rsidRDefault="006563BA" w:rsidP="00F9227E"/>
                      <w:p w14:paraId="5FB41CBE" w14:textId="77777777" w:rsidR="006563BA" w:rsidRPr="003D0C04" w:rsidRDefault="006563BA" w:rsidP="00F9227E"/>
                    </w:tc>
                    <w:tc>
                      <w:tcPr>
                        <w:tcW w:w="227" w:type="dxa"/>
                        <w:tcBorders>
                          <w:top w:val="single" w:sz="12" w:space="0" w:color="auto"/>
                        </w:tcBorders>
                        <w:shd w:val="clear" w:color="auto" w:fill="auto"/>
                        <w:vAlign w:val="center"/>
                      </w:tcPr>
                      <w:p w14:paraId="1BBF88FB" w14:textId="77777777" w:rsidR="00117ADA" w:rsidRPr="003D0C04" w:rsidRDefault="00117ADA" w:rsidP="00F9227E"/>
                    </w:tc>
                    <w:tc>
                      <w:tcPr>
                        <w:tcW w:w="454" w:type="dxa"/>
                        <w:tcBorders>
                          <w:top w:val="single" w:sz="12" w:space="0" w:color="auto"/>
                        </w:tcBorders>
                        <w:shd w:val="clear" w:color="auto" w:fill="auto"/>
                        <w:vAlign w:val="center"/>
                      </w:tcPr>
                      <w:p w14:paraId="1DF6C480" w14:textId="77777777" w:rsidR="00117ADA" w:rsidRDefault="00117ADA" w:rsidP="00F9227E"/>
                    </w:tc>
                    <w:tc>
                      <w:tcPr>
                        <w:tcW w:w="227" w:type="dxa"/>
                        <w:tcBorders>
                          <w:top w:val="single" w:sz="12" w:space="0" w:color="auto"/>
                        </w:tcBorders>
                        <w:shd w:val="clear" w:color="auto" w:fill="auto"/>
                        <w:vAlign w:val="center"/>
                      </w:tcPr>
                      <w:p w14:paraId="1EDD28A3" w14:textId="77777777" w:rsidR="00117ADA" w:rsidRPr="003D0C04" w:rsidRDefault="00117ADA" w:rsidP="00F9227E"/>
                    </w:tc>
                    <w:tc>
                      <w:tcPr>
                        <w:tcW w:w="454" w:type="dxa"/>
                        <w:tcBorders>
                          <w:top w:val="single" w:sz="12" w:space="0" w:color="auto"/>
                        </w:tcBorders>
                        <w:shd w:val="clear" w:color="auto" w:fill="auto"/>
                        <w:vAlign w:val="center"/>
                      </w:tcPr>
                      <w:p w14:paraId="256CA94B" w14:textId="77777777" w:rsidR="00117ADA" w:rsidRDefault="00117ADA" w:rsidP="00F9227E"/>
                    </w:tc>
                  </w:tr>
                  <w:tr w:rsidR="00117ADA" w:rsidRPr="003D0C04" w14:paraId="7DE60A4F" w14:textId="77777777" w:rsidTr="00F9227E">
                    <w:trPr>
                      <w:trHeight w:hRule="exact" w:val="340"/>
                    </w:trPr>
                    <w:tc>
                      <w:tcPr>
                        <w:tcW w:w="454" w:type="dxa"/>
                        <w:shd w:val="clear" w:color="auto" w:fill="auto"/>
                        <w:vAlign w:val="center"/>
                      </w:tcPr>
                      <w:p w14:paraId="2F21A78C" w14:textId="77777777" w:rsidR="00117ADA" w:rsidRDefault="00117ADA" w:rsidP="00F9227E"/>
                      <w:p w14:paraId="33F1FBF9" w14:textId="77777777" w:rsidR="006563BA" w:rsidRDefault="006563BA" w:rsidP="00F9227E"/>
                    </w:tc>
                    <w:tc>
                      <w:tcPr>
                        <w:tcW w:w="227" w:type="dxa"/>
                        <w:shd w:val="clear" w:color="auto" w:fill="auto"/>
                        <w:vAlign w:val="center"/>
                      </w:tcPr>
                      <w:p w14:paraId="620105E8" w14:textId="77777777" w:rsidR="00117ADA" w:rsidRDefault="00117ADA" w:rsidP="00F9227E"/>
                      <w:p w14:paraId="7D5532A7" w14:textId="77777777" w:rsidR="006563BA" w:rsidRDefault="006563BA" w:rsidP="00F9227E"/>
                      <w:p w14:paraId="36B103C8" w14:textId="77777777" w:rsidR="006563BA" w:rsidRDefault="006563BA" w:rsidP="00F9227E"/>
                      <w:p w14:paraId="655C50AD" w14:textId="77777777" w:rsidR="006563BA" w:rsidRPr="003D0C04" w:rsidRDefault="006563BA" w:rsidP="00F9227E"/>
                    </w:tc>
                    <w:tc>
                      <w:tcPr>
                        <w:tcW w:w="454" w:type="dxa"/>
                        <w:shd w:val="clear" w:color="auto" w:fill="auto"/>
                        <w:vAlign w:val="center"/>
                      </w:tcPr>
                      <w:p w14:paraId="218FF928" w14:textId="77777777" w:rsidR="00117ADA" w:rsidRDefault="00117ADA" w:rsidP="00F9227E"/>
                    </w:tc>
                    <w:tc>
                      <w:tcPr>
                        <w:tcW w:w="227" w:type="dxa"/>
                        <w:shd w:val="clear" w:color="auto" w:fill="auto"/>
                        <w:vAlign w:val="center"/>
                      </w:tcPr>
                      <w:p w14:paraId="2B56341F" w14:textId="77777777" w:rsidR="00117ADA" w:rsidRPr="003D0C04" w:rsidRDefault="00117ADA" w:rsidP="00F9227E"/>
                    </w:tc>
                    <w:tc>
                      <w:tcPr>
                        <w:tcW w:w="454" w:type="dxa"/>
                        <w:shd w:val="clear" w:color="auto" w:fill="auto"/>
                        <w:vAlign w:val="center"/>
                      </w:tcPr>
                      <w:p w14:paraId="251A52C5" w14:textId="77777777" w:rsidR="00117ADA" w:rsidRPr="003D0C04" w:rsidRDefault="00117ADA" w:rsidP="00F9227E"/>
                    </w:tc>
                  </w:tr>
                </w:tbl>
                <w:p w14:paraId="7D26621F" w14:textId="77777777" w:rsidR="00117ADA" w:rsidRDefault="00117ADA" w:rsidP="00117ADA">
                  <w:pPr>
                    <w:pStyle w:val="Ausflltext"/>
                  </w:pPr>
                </w:p>
              </w:tc>
            </w:tr>
            <w:tr w:rsidR="00117ADA" w14:paraId="6C80E83F" w14:textId="77777777" w:rsidTr="00BE387F">
              <w:tc>
                <w:tcPr>
                  <w:tcW w:w="425" w:type="dxa"/>
                </w:tcPr>
                <w:p w14:paraId="440A266E" w14:textId="61113E46" w:rsidR="00117ADA" w:rsidRDefault="00117ADA" w:rsidP="00117ADA">
                  <w:r>
                    <w:t>(</w:t>
                  </w:r>
                  <w:r w:rsidR="002A7B5B">
                    <w:t>2</w:t>
                  </w:r>
                  <w:r>
                    <w:t>)</w:t>
                  </w:r>
                </w:p>
              </w:tc>
              <w:tc>
                <w:tcPr>
                  <w:tcW w:w="5578" w:type="dxa"/>
                </w:tcPr>
                <w:p w14:paraId="54711C3B" w14:textId="4FF4DD27" w:rsidR="00117ADA" w:rsidRDefault="006563BA" w:rsidP="00417949">
                  <w:pPr>
                    <w:spacing w:line="240" w:lineRule="atLeast"/>
                    <w:jc w:val="center"/>
                  </w:pPr>
                  <w:r>
                    <w:rPr>
                      <w:noProof/>
                    </w:rPr>
                    <w:drawing>
                      <wp:anchor distT="0" distB="0" distL="114300" distR="114300" simplePos="0" relativeHeight="252616704" behindDoc="0" locked="0" layoutInCell="1" allowOverlap="1" wp14:anchorId="5ABF41AB" wp14:editId="6700FD14">
                        <wp:simplePos x="0" y="0"/>
                        <wp:positionH relativeFrom="column">
                          <wp:posOffset>356870</wp:posOffset>
                        </wp:positionH>
                        <wp:positionV relativeFrom="paragraph">
                          <wp:posOffset>-170180</wp:posOffset>
                        </wp:positionV>
                        <wp:extent cx="2563495" cy="690245"/>
                        <wp:effectExtent l="0" t="0" r="1905" b="0"/>
                        <wp:wrapNone/>
                        <wp:docPr id="294971305" name="Grafik 36" descr="Ein Bild, das Reihe, Entwur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971305" name="Grafik 36" descr="Ein Bild, das Reihe, Entwurf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63495" cy="690245"/>
                                </a:xfrm>
                                <a:prstGeom prst="rect">
                                  <a:avLst/>
                                </a:prstGeom>
                              </pic:spPr>
                            </pic:pic>
                          </a:graphicData>
                        </a:graphic>
                        <wp14:sizeRelH relativeFrom="page">
                          <wp14:pctWidth>0</wp14:pctWidth>
                        </wp14:sizeRelH>
                        <wp14:sizeRelV relativeFrom="page">
                          <wp14:pctHeight>0</wp14:pctHeight>
                        </wp14:sizeRelV>
                      </wp:anchor>
                    </w:drawing>
                  </w:r>
                </w:p>
              </w:tc>
              <w:tc>
                <w:tcPr>
                  <w:tcW w:w="2001" w:type="dxa"/>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9227E" w:rsidRPr="003D0C04" w14:paraId="3E4747AA" w14:textId="77777777" w:rsidTr="00F9227E">
                    <w:trPr>
                      <w:trHeight w:hRule="exact" w:val="340"/>
                    </w:trPr>
                    <w:tc>
                      <w:tcPr>
                        <w:tcW w:w="454" w:type="dxa"/>
                        <w:tcBorders>
                          <w:bottom w:val="single" w:sz="12" w:space="0" w:color="auto"/>
                        </w:tcBorders>
                        <w:shd w:val="clear" w:color="auto" w:fill="auto"/>
                        <w:vAlign w:val="center"/>
                      </w:tcPr>
                      <w:p w14:paraId="1254EE36" w14:textId="77777777" w:rsidR="00F9227E" w:rsidRPr="003D0C04" w:rsidRDefault="00F9227E" w:rsidP="00F9227E"/>
                    </w:tc>
                    <w:tc>
                      <w:tcPr>
                        <w:tcW w:w="227" w:type="dxa"/>
                        <w:tcBorders>
                          <w:bottom w:val="single" w:sz="12" w:space="0" w:color="auto"/>
                        </w:tcBorders>
                        <w:shd w:val="clear" w:color="auto" w:fill="auto"/>
                        <w:vAlign w:val="center"/>
                      </w:tcPr>
                      <w:p w14:paraId="5F433ADF" w14:textId="77777777" w:rsidR="00F9227E" w:rsidRPr="003D0C04" w:rsidRDefault="00F9227E" w:rsidP="00F9227E">
                        <w:r>
                          <w:t>+</w:t>
                        </w:r>
                      </w:p>
                    </w:tc>
                    <w:tc>
                      <w:tcPr>
                        <w:tcW w:w="454" w:type="dxa"/>
                        <w:tcBorders>
                          <w:bottom w:val="single" w:sz="12" w:space="0" w:color="auto"/>
                        </w:tcBorders>
                        <w:shd w:val="clear" w:color="auto" w:fill="auto"/>
                        <w:vAlign w:val="center"/>
                      </w:tcPr>
                      <w:p w14:paraId="31367220" w14:textId="77777777" w:rsidR="00F9227E" w:rsidRPr="003D0C04" w:rsidRDefault="00F9227E" w:rsidP="00F9227E"/>
                    </w:tc>
                    <w:tc>
                      <w:tcPr>
                        <w:tcW w:w="227" w:type="dxa"/>
                        <w:tcBorders>
                          <w:bottom w:val="single" w:sz="12" w:space="0" w:color="auto"/>
                        </w:tcBorders>
                        <w:shd w:val="clear" w:color="auto" w:fill="auto"/>
                        <w:vAlign w:val="center"/>
                      </w:tcPr>
                      <w:p w14:paraId="10C50BCC" w14:textId="77777777" w:rsidR="00F9227E" w:rsidRPr="003D0C04" w:rsidRDefault="00F9227E" w:rsidP="00F9227E">
                        <w:r w:rsidRPr="003D0C04">
                          <w:t>=</w:t>
                        </w:r>
                      </w:p>
                    </w:tc>
                    <w:tc>
                      <w:tcPr>
                        <w:tcW w:w="454" w:type="dxa"/>
                        <w:tcBorders>
                          <w:bottom w:val="single" w:sz="12" w:space="0" w:color="auto"/>
                        </w:tcBorders>
                        <w:shd w:val="clear" w:color="auto" w:fill="auto"/>
                        <w:vAlign w:val="center"/>
                      </w:tcPr>
                      <w:p w14:paraId="7262403D" w14:textId="77777777" w:rsidR="00F9227E" w:rsidRPr="003D0C04" w:rsidRDefault="00F9227E" w:rsidP="00F9227E"/>
                    </w:tc>
                  </w:tr>
                  <w:tr w:rsidR="00117ADA" w:rsidRPr="003D0C04" w14:paraId="5E9CEA2B" w14:textId="77777777" w:rsidTr="00F9227E">
                    <w:trPr>
                      <w:trHeight w:hRule="exact" w:val="340"/>
                    </w:trPr>
                    <w:tc>
                      <w:tcPr>
                        <w:tcW w:w="454" w:type="dxa"/>
                        <w:tcBorders>
                          <w:top w:val="single" w:sz="12" w:space="0" w:color="auto"/>
                        </w:tcBorders>
                        <w:shd w:val="clear" w:color="auto" w:fill="auto"/>
                        <w:vAlign w:val="center"/>
                      </w:tcPr>
                      <w:p w14:paraId="4F9526FD" w14:textId="77777777" w:rsidR="00117ADA" w:rsidRPr="003D0C04" w:rsidRDefault="00117ADA" w:rsidP="00F9227E"/>
                    </w:tc>
                    <w:tc>
                      <w:tcPr>
                        <w:tcW w:w="227" w:type="dxa"/>
                        <w:tcBorders>
                          <w:top w:val="single" w:sz="12" w:space="0" w:color="auto"/>
                        </w:tcBorders>
                        <w:shd w:val="clear" w:color="auto" w:fill="auto"/>
                        <w:vAlign w:val="center"/>
                      </w:tcPr>
                      <w:p w14:paraId="280596C5" w14:textId="77777777" w:rsidR="00117ADA" w:rsidRPr="003D0C04" w:rsidRDefault="00117ADA" w:rsidP="00F9227E"/>
                    </w:tc>
                    <w:tc>
                      <w:tcPr>
                        <w:tcW w:w="454" w:type="dxa"/>
                        <w:tcBorders>
                          <w:top w:val="single" w:sz="12" w:space="0" w:color="auto"/>
                        </w:tcBorders>
                        <w:shd w:val="clear" w:color="auto" w:fill="auto"/>
                        <w:vAlign w:val="center"/>
                      </w:tcPr>
                      <w:p w14:paraId="7975DBC1" w14:textId="77777777" w:rsidR="00117ADA" w:rsidRDefault="00117ADA" w:rsidP="00F9227E"/>
                    </w:tc>
                    <w:tc>
                      <w:tcPr>
                        <w:tcW w:w="227" w:type="dxa"/>
                        <w:tcBorders>
                          <w:top w:val="single" w:sz="12" w:space="0" w:color="auto"/>
                        </w:tcBorders>
                        <w:shd w:val="clear" w:color="auto" w:fill="auto"/>
                        <w:vAlign w:val="center"/>
                      </w:tcPr>
                      <w:p w14:paraId="397C734D" w14:textId="77777777" w:rsidR="00117ADA" w:rsidRPr="003D0C04" w:rsidRDefault="00117ADA" w:rsidP="00F9227E"/>
                    </w:tc>
                    <w:tc>
                      <w:tcPr>
                        <w:tcW w:w="454" w:type="dxa"/>
                        <w:tcBorders>
                          <w:top w:val="single" w:sz="12" w:space="0" w:color="auto"/>
                        </w:tcBorders>
                        <w:shd w:val="clear" w:color="auto" w:fill="auto"/>
                        <w:vAlign w:val="center"/>
                      </w:tcPr>
                      <w:p w14:paraId="766011EF" w14:textId="77777777" w:rsidR="00117ADA" w:rsidRDefault="00117ADA" w:rsidP="00F9227E"/>
                    </w:tc>
                  </w:tr>
                </w:tbl>
                <w:p w14:paraId="74A4ACAA" w14:textId="77777777" w:rsidR="00117ADA" w:rsidRDefault="00117ADA" w:rsidP="00117ADA">
                  <w:pPr>
                    <w:pStyle w:val="Ausflltext"/>
                  </w:pPr>
                </w:p>
              </w:tc>
            </w:tr>
          </w:tbl>
          <w:p w14:paraId="285AA7B5" w14:textId="77777777" w:rsidR="00117ADA" w:rsidRPr="00E0758C" w:rsidRDefault="00117ADA" w:rsidP="00E0758C"/>
        </w:tc>
      </w:tr>
      <w:tr w:rsidR="00007384" w:rsidRPr="00230A99" w14:paraId="25FB367E" w14:textId="77777777" w:rsidTr="001F05E4">
        <w:tc>
          <w:tcPr>
            <w:tcW w:w="610" w:type="dxa"/>
          </w:tcPr>
          <w:p w14:paraId="2385B429" w14:textId="308A11ED" w:rsidR="00007384" w:rsidRPr="00230A99" w:rsidRDefault="00007384" w:rsidP="00940EF7">
            <w:pPr>
              <w:pStyle w:val="berschrift3"/>
            </w:pPr>
            <w:r>
              <w:lastRenderedPageBreak/>
              <w:t>1.2</w:t>
            </w:r>
          </w:p>
        </w:tc>
        <w:tc>
          <w:tcPr>
            <w:tcW w:w="8599" w:type="dxa"/>
            <w:gridSpan w:val="2"/>
          </w:tcPr>
          <w:p w14:paraId="5B5D510D" w14:textId="3CF61A85" w:rsidR="00007384" w:rsidRPr="006F637C" w:rsidRDefault="00007384" w:rsidP="00940EF7">
            <w:pPr>
              <w:pStyle w:val="berschrift3"/>
              <w:rPr>
                <w:sz w:val="10"/>
                <w:szCs w:val="8"/>
              </w:rPr>
            </w:pPr>
            <w:r w:rsidRPr="00463675">
              <w:t>Schrittweise</w:t>
            </w:r>
            <w:r w:rsidR="0071113B">
              <w:t xml:space="preserve"> s</w:t>
            </w:r>
            <w:r w:rsidRPr="00463675">
              <w:t>ubtrahieren</w:t>
            </w:r>
            <w:r w:rsidR="006F637C">
              <w:br/>
            </w:r>
          </w:p>
        </w:tc>
      </w:tr>
      <w:tr w:rsidR="00007384" w:rsidRPr="00E0758C" w14:paraId="25F43BE6" w14:textId="77777777" w:rsidTr="001F05E4">
        <w:trPr>
          <w:trHeight w:val="1664"/>
        </w:trPr>
        <w:tc>
          <w:tcPr>
            <w:tcW w:w="610" w:type="dxa"/>
          </w:tcPr>
          <w:p w14:paraId="3166404A" w14:textId="022D794A" w:rsidR="00007384" w:rsidRPr="00E0758C" w:rsidRDefault="00AA0025" w:rsidP="00940EF7">
            <w:pPr>
              <w:spacing w:line="240" w:lineRule="atLeast"/>
            </w:pPr>
            <w:r w:rsidRPr="00E0758C">
              <w:rPr>
                <w:noProof/>
              </w:rPr>
              <w:drawing>
                <wp:inline distT="0" distB="0" distL="0" distR="0" wp14:anchorId="2592B937" wp14:editId="1627EEA8">
                  <wp:extent cx="360000" cy="272386"/>
                  <wp:effectExtent l="0" t="0" r="2540" b="0"/>
                  <wp:docPr id="726453961" name="Grafik 72645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3ABD196B" w14:textId="0233FF77" w:rsidR="00007384" w:rsidRPr="00E0758C" w:rsidRDefault="00007384" w:rsidP="00940EF7">
            <w:pPr>
              <w:pStyle w:val="Nummerierung"/>
            </w:pPr>
            <w:r w:rsidRPr="00E0758C">
              <w:t>a)</w:t>
            </w:r>
          </w:p>
        </w:tc>
        <w:tc>
          <w:tcPr>
            <w:tcW w:w="8174" w:type="dxa"/>
          </w:tcPr>
          <w:p w14:paraId="0385031A" w14:textId="150A469A" w:rsidR="00007384" w:rsidRDefault="00007384" w:rsidP="00940EF7">
            <w:r>
              <w:t xml:space="preserve">Tara rechnet die Aufgabe </w:t>
            </w:r>
            <w:r w:rsidR="00777731">
              <w:t>61 – 24</w:t>
            </w:r>
            <w:r>
              <w:t xml:space="preserve"> am </w:t>
            </w:r>
            <w:r w:rsidR="006563BA">
              <w:t>Rechenstrich</w:t>
            </w:r>
            <w:r>
              <w:t>.</w:t>
            </w:r>
            <w:r w:rsidR="00D65D86">
              <w:t xml:space="preserve"> </w:t>
            </w:r>
            <w:r w:rsidR="00212409">
              <w:t>Wie zerlegt sie die Zahl</w:t>
            </w:r>
            <w:r w:rsidR="00D65D86">
              <w:t xml:space="preserve"> </w:t>
            </w:r>
            <w:r w:rsidR="00777731">
              <w:t>24</w:t>
            </w:r>
            <w:r w:rsidR="00D65D86">
              <w:t>?</w:t>
            </w:r>
          </w:p>
          <w:p w14:paraId="1CB54828" w14:textId="7B834F4E" w:rsidR="00007384" w:rsidRDefault="00F739AE" w:rsidP="00940EF7">
            <w:r>
              <w:t xml:space="preserve">Rechne weiter aus. </w:t>
            </w:r>
            <w:r w:rsidR="00007384">
              <w:t>Erklär</w:t>
            </w:r>
            <w:r>
              <w:t>t</w:t>
            </w:r>
            <w:r w:rsidR="00007384">
              <w:t xml:space="preserve"> Taras Rechenschritte </w:t>
            </w:r>
            <w:r w:rsidR="004A10CA">
              <w:t>mit</w:t>
            </w:r>
            <w:r w:rsidR="00212409">
              <w:t xml:space="preserve"> ihre</w:t>
            </w:r>
            <w:r w:rsidR="005B0E05">
              <w:t>m Bild</w:t>
            </w:r>
            <w:r w:rsidR="00007384">
              <w:t xml:space="preserve">. </w:t>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07384" w:rsidRPr="003D0C04" w14:paraId="7866DF5B" w14:textId="77777777" w:rsidTr="00940EF7">
              <w:trPr>
                <w:trHeight w:hRule="exact" w:val="454"/>
              </w:trPr>
              <w:tc>
                <w:tcPr>
                  <w:tcW w:w="454" w:type="dxa"/>
                  <w:tcBorders>
                    <w:bottom w:val="single" w:sz="12" w:space="0" w:color="0070C0"/>
                  </w:tcBorders>
                  <w:shd w:val="clear" w:color="auto" w:fill="auto"/>
                  <w:vAlign w:val="center"/>
                </w:tcPr>
                <w:p w14:paraId="719DE0F9" w14:textId="5FC6176C" w:rsidR="00007384" w:rsidRPr="00CC7DC1" w:rsidRDefault="00777731" w:rsidP="00940EF7">
                  <w:pPr>
                    <w:rPr>
                      <w:rFonts w:ascii="Comic Sans MS" w:hAnsi="Comic Sans MS"/>
                      <w:color w:val="0070C0"/>
                    </w:rPr>
                  </w:pPr>
                  <w:r>
                    <w:rPr>
                      <w:rFonts w:ascii="Comic Sans MS" w:hAnsi="Comic Sans MS"/>
                      <w:color w:val="0070C0"/>
                    </w:rPr>
                    <w:t>61</w:t>
                  </w:r>
                </w:p>
              </w:tc>
              <w:tc>
                <w:tcPr>
                  <w:tcW w:w="227" w:type="dxa"/>
                  <w:tcBorders>
                    <w:bottom w:val="single" w:sz="12" w:space="0" w:color="0070C0"/>
                  </w:tcBorders>
                  <w:shd w:val="clear" w:color="auto" w:fill="auto"/>
                  <w:vAlign w:val="center"/>
                </w:tcPr>
                <w:p w14:paraId="50CCA45F" w14:textId="77777777" w:rsidR="00007384" w:rsidRPr="00CC7DC1" w:rsidRDefault="00007384" w:rsidP="00940EF7">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55CAAA5A" w14:textId="20AA8849" w:rsidR="00007384" w:rsidRPr="00CC7DC1" w:rsidRDefault="00777731" w:rsidP="00940EF7">
                  <w:pPr>
                    <w:rPr>
                      <w:rFonts w:ascii="Comic Sans MS" w:hAnsi="Comic Sans MS"/>
                      <w:color w:val="0070C0"/>
                    </w:rPr>
                  </w:pPr>
                  <w:r>
                    <w:rPr>
                      <w:rFonts w:ascii="Comic Sans MS" w:hAnsi="Comic Sans MS"/>
                      <w:color w:val="0070C0"/>
                    </w:rPr>
                    <w:t>24</w:t>
                  </w:r>
                </w:p>
              </w:tc>
              <w:tc>
                <w:tcPr>
                  <w:tcW w:w="227" w:type="dxa"/>
                  <w:tcBorders>
                    <w:bottom w:val="single" w:sz="12" w:space="0" w:color="0070C0"/>
                  </w:tcBorders>
                  <w:shd w:val="clear" w:color="auto" w:fill="auto"/>
                  <w:vAlign w:val="center"/>
                </w:tcPr>
                <w:p w14:paraId="5AF6105E" w14:textId="77777777" w:rsidR="00007384" w:rsidRPr="00CC7DC1" w:rsidRDefault="00007384" w:rsidP="00940EF7">
                  <w:pPr>
                    <w:jc w:val="cente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2CDEBF8A" w14:textId="77777777" w:rsidR="00007384" w:rsidRPr="00CC7DC1" w:rsidRDefault="00007384" w:rsidP="00940EF7">
                  <w:pPr>
                    <w:rPr>
                      <w:rFonts w:ascii="Comic Sans MS" w:hAnsi="Comic Sans MS"/>
                      <w:color w:val="0070C0"/>
                    </w:rPr>
                  </w:pPr>
                </w:p>
              </w:tc>
            </w:tr>
            <w:tr w:rsidR="00007384" w:rsidRPr="003D0C04" w14:paraId="0D3AA9F0" w14:textId="77777777" w:rsidTr="00940EF7">
              <w:trPr>
                <w:trHeight w:hRule="exact" w:val="454"/>
              </w:trPr>
              <w:tc>
                <w:tcPr>
                  <w:tcW w:w="454" w:type="dxa"/>
                  <w:tcBorders>
                    <w:top w:val="single" w:sz="12" w:space="0" w:color="0070C0"/>
                  </w:tcBorders>
                  <w:shd w:val="clear" w:color="auto" w:fill="auto"/>
                  <w:vAlign w:val="center"/>
                </w:tcPr>
                <w:p w14:paraId="1D93982D" w14:textId="705824E5" w:rsidR="00007384" w:rsidRPr="00CC7DC1" w:rsidRDefault="00777731" w:rsidP="00940EF7">
                  <w:pPr>
                    <w:rPr>
                      <w:rFonts w:ascii="Comic Sans MS" w:hAnsi="Comic Sans MS"/>
                      <w:color w:val="0070C0"/>
                    </w:rPr>
                  </w:pPr>
                  <w:r>
                    <w:rPr>
                      <w:rFonts w:ascii="Comic Sans MS" w:hAnsi="Comic Sans MS"/>
                      <w:color w:val="0070C0"/>
                    </w:rPr>
                    <w:t>61</w:t>
                  </w:r>
                </w:p>
              </w:tc>
              <w:tc>
                <w:tcPr>
                  <w:tcW w:w="227" w:type="dxa"/>
                  <w:tcBorders>
                    <w:top w:val="single" w:sz="12" w:space="0" w:color="0070C0"/>
                  </w:tcBorders>
                  <w:shd w:val="clear" w:color="auto" w:fill="auto"/>
                  <w:vAlign w:val="center"/>
                </w:tcPr>
                <w:p w14:paraId="4241C266" w14:textId="77777777" w:rsidR="00007384" w:rsidRPr="00CC7DC1" w:rsidRDefault="00007384" w:rsidP="00940EF7">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6FCBAAE7" w14:textId="24B32A19" w:rsidR="00007384" w:rsidRPr="00CC7DC1" w:rsidRDefault="00777731" w:rsidP="00940EF7">
                  <w:pPr>
                    <w:rPr>
                      <w:rFonts w:ascii="Comic Sans MS" w:hAnsi="Comic Sans MS"/>
                      <w:color w:val="0070C0"/>
                    </w:rPr>
                  </w:pPr>
                  <w:r>
                    <w:rPr>
                      <w:rFonts w:ascii="Comic Sans MS" w:hAnsi="Comic Sans MS"/>
                      <w:color w:val="0070C0"/>
                    </w:rPr>
                    <w:t>2</w:t>
                  </w:r>
                  <w:r w:rsidR="00007384" w:rsidRPr="00CC7DC1">
                    <w:rPr>
                      <w:rFonts w:ascii="Comic Sans MS" w:hAnsi="Comic Sans MS"/>
                      <w:color w:val="0070C0"/>
                    </w:rPr>
                    <w:t>0</w:t>
                  </w:r>
                </w:p>
              </w:tc>
              <w:tc>
                <w:tcPr>
                  <w:tcW w:w="227" w:type="dxa"/>
                  <w:tcBorders>
                    <w:top w:val="single" w:sz="12" w:space="0" w:color="0070C0"/>
                  </w:tcBorders>
                  <w:shd w:val="clear" w:color="auto" w:fill="auto"/>
                  <w:vAlign w:val="center"/>
                </w:tcPr>
                <w:p w14:paraId="736856AD" w14:textId="77777777" w:rsidR="00007384" w:rsidRPr="00CC7DC1" w:rsidRDefault="00007384" w:rsidP="00940EF7">
                  <w:pPr>
                    <w:jc w:val="cente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04D2274F" w14:textId="00E9EC81" w:rsidR="00007384" w:rsidRPr="00CC7DC1" w:rsidRDefault="00777731" w:rsidP="00940EF7">
                  <w:pPr>
                    <w:rPr>
                      <w:rFonts w:ascii="Comic Sans MS" w:hAnsi="Comic Sans MS"/>
                      <w:color w:val="0070C0"/>
                    </w:rPr>
                  </w:pPr>
                  <w:r>
                    <w:rPr>
                      <w:rFonts w:ascii="Comic Sans MS" w:hAnsi="Comic Sans MS"/>
                      <w:color w:val="0070C0"/>
                    </w:rPr>
                    <w:t>41</w:t>
                  </w:r>
                </w:p>
              </w:tc>
            </w:tr>
            <w:tr w:rsidR="00007384" w:rsidRPr="003D0C04" w14:paraId="09B37EB0" w14:textId="77777777" w:rsidTr="00940EF7">
              <w:trPr>
                <w:trHeight w:hRule="exact" w:val="454"/>
              </w:trPr>
              <w:tc>
                <w:tcPr>
                  <w:tcW w:w="454" w:type="dxa"/>
                  <w:shd w:val="clear" w:color="auto" w:fill="auto"/>
                  <w:vAlign w:val="center"/>
                </w:tcPr>
                <w:p w14:paraId="1E96246C" w14:textId="15B22376" w:rsidR="00007384" w:rsidRPr="00CC7DC1" w:rsidRDefault="00777731" w:rsidP="00940EF7">
                  <w:pPr>
                    <w:rPr>
                      <w:rFonts w:ascii="Comic Sans MS" w:hAnsi="Comic Sans MS"/>
                      <w:color w:val="0070C0"/>
                    </w:rPr>
                  </w:pPr>
                  <w:r>
                    <w:rPr>
                      <w:rFonts w:ascii="Comic Sans MS" w:hAnsi="Comic Sans MS"/>
                      <w:color w:val="0070C0"/>
                    </w:rPr>
                    <w:t>41</w:t>
                  </w:r>
                </w:p>
              </w:tc>
              <w:tc>
                <w:tcPr>
                  <w:tcW w:w="227" w:type="dxa"/>
                  <w:shd w:val="clear" w:color="auto" w:fill="auto"/>
                  <w:vAlign w:val="center"/>
                </w:tcPr>
                <w:p w14:paraId="00FFFA9C" w14:textId="77777777" w:rsidR="00007384" w:rsidRPr="00CC7DC1" w:rsidRDefault="00007384" w:rsidP="00940EF7">
                  <w:pPr>
                    <w:rPr>
                      <w:rFonts w:ascii="Comic Sans MS" w:hAnsi="Comic Sans MS"/>
                      <w:color w:val="0070C0"/>
                    </w:rPr>
                  </w:pPr>
                  <w:r w:rsidRPr="00CC7DC1">
                    <w:rPr>
                      <w:rFonts w:ascii="Comic Sans MS" w:hAnsi="Comic Sans MS"/>
                      <w:color w:val="0070C0"/>
                    </w:rPr>
                    <w:t>–</w:t>
                  </w:r>
                </w:p>
              </w:tc>
              <w:tc>
                <w:tcPr>
                  <w:tcW w:w="454" w:type="dxa"/>
                  <w:tcBorders>
                    <w:bottom w:val="single" w:sz="6" w:space="0" w:color="0070C0"/>
                  </w:tcBorders>
                  <w:shd w:val="clear" w:color="auto" w:fill="auto"/>
                  <w:vAlign w:val="center"/>
                </w:tcPr>
                <w:p w14:paraId="773DEF10" w14:textId="77777777" w:rsidR="00007384" w:rsidRPr="00CC7DC1" w:rsidRDefault="00007384" w:rsidP="00940EF7">
                  <w:pPr>
                    <w:rPr>
                      <w:rFonts w:ascii="Comic Sans MS" w:hAnsi="Comic Sans MS"/>
                      <w:color w:val="0070C0"/>
                    </w:rPr>
                  </w:pPr>
                </w:p>
              </w:tc>
              <w:tc>
                <w:tcPr>
                  <w:tcW w:w="227" w:type="dxa"/>
                  <w:shd w:val="clear" w:color="auto" w:fill="auto"/>
                  <w:vAlign w:val="center"/>
                </w:tcPr>
                <w:p w14:paraId="1E092217" w14:textId="77777777" w:rsidR="00007384" w:rsidRPr="00CC7DC1" w:rsidRDefault="00007384" w:rsidP="00940EF7">
                  <w:pPr>
                    <w:jc w:val="center"/>
                    <w:rPr>
                      <w:rFonts w:ascii="Comic Sans MS" w:hAnsi="Comic Sans MS"/>
                      <w:color w:val="0070C0"/>
                    </w:rPr>
                  </w:pPr>
                  <w:r w:rsidRPr="00CC7DC1">
                    <w:rPr>
                      <w:rFonts w:ascii="Comic Sans MS" w:hAnsi="Comic Sans MS"/>
                      <w:color w:val="0070C0"/>
                    </w:rPr>
                    <w:t>=</w:t>
                  </w:r>
                </w:p>
              </w:tc>
              <w:tc>
                <w:tcPr>
                  <w:tcW w:w="454" w:type="dxa"/>
                  <w:tcBorders>
                    <w:bottom w:val="single" w:sz="6" w:space="0" w:color="0070C0"/>
                  </w:tcBorders>
                  <w:shd w:val="clear" w:color="auto" w:fill="auto"/>
                  <w:vAlign w:val="center"/>
                </w:tcPr>
                <w:p w14:paraId="5F6D9329" w14:textId="77777777" w:rsidR="00007384" w:rsidRPr="00CC7DC1" w:rsidRDefault="00007384" w:rsidP="00940EF7">
                  <w:pPr>
                    <w:rPr>
                      <w:rFonts w:ascii="Comic Sans MS" w:hAnsi="Comic Sans MS"/>
                      <w:color w:val="0070C0"/>
                    </w:rPr>
                  </w:pPr>
                </w:p>
              </w:tc>
            </w:tr>
          </w:tbl>
          <w:p w14:paraId="460FE3E7" w14:textId="778659CB" w:rsidR="00007384" w:rsidRDefault="00AA0025" w:rsidP="00940EF7">
            <w:r>
              <w:rPr>
                <w:noProof/>
              </w:rPr>
              <w:drawing>
                <wp:anchor distT="0" distB="0" distL="114300" distR="114300" simplePos="0" relativeHeight="252713984" behindDoc="0" locked="0" layoutInCell="1" allowOverlap="1" wp14:anchorId="1B4ECFF3" wp14:editId="3A24BFF9">
                  <wp:simplePos x="0" y="0"/>
                  <wp:positionH relativeFrom="column">
                    <wp:posOffset>575089</wp:posOffset>
                  </wp:positionH>
                  <wp:positionV relativeFrom="paragraph">
                    <wp:posOffset>66696</wp:posOffset>
                  </wp:positionV>
                  <wp:extent cx="1690610" cy="623469"/>
                  <wp:effectExtent l="0" t="0" r="0" b="0"/>
                  <wp:wrapNone/>
                  <wp:docPr id="9939653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65345" name=""/>
                          <pic:cNvPicPr/>
                        </pic:nvPicPr>
                        <pic:blipFill rotWithShape="1">
                          <a:blip r:embed="rId29">
                            <a:extLst>
                              <a:ext uri="{28A0092B-C50C-407E-A947-70E740481C1C}">
                                <a14:useLocalDpi xmlns:a14="http://schemas.microsoft.com/office/drawing/2010/main" val="0"/>
                              </a:ext>
                            </a:extLst>
                          </a:blip>
                          <a:srcRect b="7780"/>
                          <a:stretch/>
                        </pic:blipFill>
                        <pic:spPr bwMode="auto">
                          <a:xfrm>
                            <a:off x="0" y="0"/>
                            <a:ext cx="1690610" cy="62346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14:ligatures w14:val="standardContextual"/>
              </w:rPr>
              <mc:AlternateContent>
                <mc:Choice Requires="wpg">
                  <w:drawing>
                    <wp:anchor distT="0" distB="0" distL="114300" distR="114300" simplePos="0" relativeHeight="252592127" behindDoc="0" locked="0" layoutInCell="1" allowOverlap="1" wp14:anchorId="7A2B6792" wp14:editId="75032ED1">
                      <wp:simplePos x="0" y="0"/>
                      <wp:positionH relativeFrom="column">
                        <wp:posOffset>29845</wp:posOffset>
                      </wp:positionH>
                      <wp:positionV relativeFrom="paragraph">
                        <wp:posOffset>57316</wp:posOffset>
                      </wp:positionV>
                      <wp:extent cx="547370" cy="694690"/>
                      <wp:effectExtent l="0" t="0" r="0" b="3810"/>
                      <wp:wrapNone/>
                      <wp:docPr id="517067786" name="Gruppieren 13"/>
                      <wp:cNvGraphicFramePr/>
                      <a:graphic xmlns:a="http://schemas.openxmlformats.org/drawingml/2006/main">
                        <a:graphicData uri="http://schemas.microsoft.com/office/word/2010/wordprocessingGroup">
                          <wpg:wgp>
                            <wpg:cNvGrpSpPr/>
                            <wpg:grpSpPr>
                              <a:xfrm>
                                <a:off x="0" y="0"/>
                                <a:ext cx="547370" cy="694690"/>
                                <a:chOff x="0" y="0"/>
                                <a:chExt cx="547370" cy="694698"/>
                              </a:xfrm>
                            </wpg:grpSpPr>
                            <pic:pic xmlns:pic="http://schemas.openxmlformats.org/drawingml/2006/picture">
                              <pic:nvPicPr>
                                <pic:cNvPr id="545586331" name="Grafik 10"/>
                                <pic:cNvPicPr>
                                  <a:picLocks noChangeAspect="1"/>
                                </pic:cNvPicPr>
                              </pic:nvPicPr>
                              <pic:blipFill>
                                <a:blip r:embed="rId30"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47370" cy="629920"/>
                                </a:xfrm>
                                <a:prstGeom prst="rect">
                                  <a:avLst/>
                                </a:prstGeom>
                              </pic:spPr>
                            </pic:pic>
                            <wps:wsp>
                              <wps:cNvPr id="123511237" name="Textfeld 12"/>
                              <wps:cNvSpPr txBox="1"/>
                              <wps:spPr>
                                <a:xfrm>
                                  <a:off x="72507" y="547834"/>
                                  <a:ext cx="349885" cy="146864"/>
                                </a:xfrm>
                                <a:prstGeom prst="rect">
                                  <a:avLst/>
                                </a:prstGeom>
                                <a:noFill/>
                                <a:ln w="6350">
                                  <a:noFill/>
                                </a:ln>
                              </wps:spPr>
                              <wps:txbx>
                                <w:txbxContent>
                                  <w:p w14:paraId="239BA297" w14:textId="77777777" w:rsidR="00007384" w:rsidRPr="008D5126" w:rsidRDefault="00007384" w:rsidP="00007384">
                                    <w:pPr>
                                      <w:pStyle w:val="Transcript"/>
                                    </w:pPr>
                                    <w:r w:rsidRPr="008D5126">
                                      <w:t>Tara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A2B6792" id="Gruppieren 13" o:spid="_x0000_s1039" style="position:absolute;margin-left:2.35pt;margin-top:4.5pt;width:43.1pt;height:54.7pt;z-index:252592127" coordsize="5473,694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40" type="#_x0000_t75" style="position:absolute;width:5473;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">
                        <v:imagedata r:id="rId31" o:title="" chromakey="white"/>
                      </v:shape>
                      <v:shapetype id="_x0000_t202" coordsize="21600,21600" o:spt="202" path="m,l,21600r21600,l21600,xe">
                        <v:stroke joinstyle="miter"/>
                        <v:path gradientshapeok="t" o:connecttype="rect"/>
                      </v:shapetype>
                      <v:shape id="Textfeld 12" o:spid="_x0000_s1041" type="#_x0000_t202" style="position:absolute;left:725;top:5478;width:3498;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" filled="f" stroked="f" strokeweight=".5pt">
                        <v:textbox inset="0,0,0,0">
                          <w:txbxContent>
                            <w:p w14:paraId="239BA297" w14:textId="77777777" w:rsidR="00007384" w:rsidRPr="008D5126" w:rsidRDefault="00007384" w:rsidP="00007384">
                              <w:pPr>
                                <w:pStyle w:val="Transcript"/>
                              </w:pPr>
                              <w:r w:rsidRPr="008D5126">
                                <w:t>Tara</w:t>
                              </w:r>
                            </w:p>
                          </w:txbxContent>
                        </v:textbox>
                      </v:shape>
                    </v:group>
                  </w:pict>
                </mc:Fallback>
              </mc:AlternateContent>
            </w:r>
          </w:p>
          <w:p w14:paraId="6AA6F712" w14:textId="17311BC8" w:rsidR="00007384" w:rsidRDefault="00007384" w:rsidP="00940EF7"/>
          <w:p w14:paraId="0E712710" w14:textId="77777777" w:rsidR="00007384" w:rsidRPr="006F637C" w:rsidRDefault="00007384" w:rsidP="006F637C">
            <w:pPr>
              <w:spacing w:line="240" w:lineRule="auto"/>
              <w:rPr>
                <w:sz w:val="18"/>
                <w:szCs w:val="18"/>
              </w:rPr>
            </w:pPr>
          </w:p>
        </w:tc>
      </w:tr>
      <w:tr w:rsidR="00007384" w:rsidRPr="00E0758C" w14:paraId="770CFC3D" w14:textId="77777777" w:rsidTr="001F05E4">
        <w:tc>
          <w:tcPr>
            <w:tcW w:w="610" w:type="dxa"/>
          </w:tcPr>
          <w:p w14:paraId="25AAAB0B" w14:textId="7CD8B454" w:rsidR="00007384" w:rsidRPr="00E0758C" w:rsidRDefault="00007384" w:rsidP="00940EF7">
            <w:pPr>
              <w:spacing w:line="240" w:lineRule="atLeast"/>
              <w:rPr>
                <w:noProof/>
              </w:rPr>
            </w:pPr>
            <w:r w:rsidRPr="00F4582F">
              <w:rPr>
                <w:noProof/>
              </w:rPr>
              <w:drawing>
                <wp:inline distT="0" distB="0" distL="0" distR="0" wp14:anchorId="74EA90D2" wp14:editId="10C69F51">
                  <wp:extent cx="287640" cy="338400"/>
                  <wp:effectExtent l="0" t="0" r="0" b="5080"/>
                  <wp:docPr id="214" name="Grafi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40" cy="338400"/>
                          </a:xfrm>
                          <a:prstGeom prst="rect">
                            <a:avLst/>
                          </a:prstGeom>
                          <a:noFill/>
                          <a:ln>
                            <a:noFill/>
                          </a:ln>
                        </pic:spPr>
                      </pic:pic>
                    </a:graphicData>
                  </a:graphic>
                </wp:inline>
              </w:drawing>
            </w:r>
          </w:p>
        </w:tc>
        <w:tc>
          <w:tcPr>
            <w:tcW w:w="425" w:type="dxa"/>
          </w:tcPr>
          <w:p w14:paraId="1F707939" w14:textId="79B062EB" w:rsidR="00007384" w:rsidRPr="00E0758C" w:rsidRDefault="00007384" w:rsidP="00940EF7">
            <w:pPr>
              <w:pStyle w:val="Nummerierung"/>
            </w:pPr>
            <w:r>
              <w:t>b</w:t>
            </w:r>
            <w:r w:rsidRPr="00E0758C">
              <w:t>)</w:t>
            </w:r>
          </w:p>
        </w:tc>
        <w:tc>
          <w:tcPr>
            <w:tcW w:w="8174" w:type="dxa"/>
          </w:tcPr>
          <w:p w14:paraId="38E74A56" w14:textId="69E0DFAF" w:rsidR="00007384" w:rsidRDefault="00007384" w:rsidP="00940EF7">
            <w:r>
              <w:t xml:space="preserve">Wie rechnet Tim die Aufgabe </w:t>
            </w:r>
            <w:r w:rsidR="00777731">
              <w:t>61 – 24</w:t>
            </w:r>
            <w:r w:rsidR="00E768E7">
              <w:t>, und wie schreibt er sie auf?</w:t>
            </w:r>
          </w:p>
          <w:p w14:paraId="1C1B9BC9" w14:textId="23C3DB5C" w:rsidR="00007384" w:rsidRDefault="00007384" w:rsidP="00940EF7">
            <w:r>
              <w:t>Was macht er anders als Tara? Schreibe seine Idee in die Sprechblase.</w:t>
            </w:r>
          </w:p>
          <w:p w14:paraId="6A343FFD" w14:textId="4BB41BB2" w:rsidR="00007384" w:rsidRDefault="00E768E7" w:rsidP="00940EF7">
            <w:r>
              <w:rPr>
                <w:noProof/>
              </w:rPr>
              <mc:AlternateContent>
                <mc:Choice Requires="wps">
                  <w:drawing>
                    <wp:anchor distT="0" distB="0" distL="114300" distR="114300" simplePos="0" relativeHeight="252597248" behindDoc="0" locked="0" layoutInCell="1" allowOverlap="1" wp14:anchorId="393FA8F0" wp14:editId="46B1F6DF">
                      <wp:simplePos x="0" y="0"/>
                      <wp:positionH relativeFrom="column">
                        <wp:posOffset>1426502</wp:posOffset>
                      </wp:positionH>
                      <wp:positionV relativeFrom="paragraph">
                        <wp:posOffset>50491</wp:posOffset>
                      </wp:positionV>
                      <wp:extent cx="1834978" cy="847090"/>
                      <wp:effectExtent l="0" t="0" r="108585" b="16510"/>
                      <wp:wrapNone/>
                      <wp:docPr id="144484603" name="Rechteckige Legende 22152"/>
                      <wp:cNvGraphicFramePr/>
                      <a:graphic xmlns:a="http://schemas.openxmlformats.org/drawingml/2006/main">
                        <a:graphicData uri="http://schemas.microsoft.com/office/word/2010/wordprocessingShape">
                          <wps:wsp>
                            <wps:cNvSpPr/>
                            <wps:spPr>
                              <a:xfrm>
                                <a:off x="0" y="0"/>
                                <a:ext cx="1834978" cy="847090"/>
                              </a:xfrm>
                              <a:prstGeom prst="wedgeRoundRectCallout">
                                <a:avLst>
                                  <a:gd name="adj1" fmla="val 54741"/>
                                  <a:gd name="adj2" fmla="val -7053"/>
                                  <a:gd name="adj3" fmla="val 16667"/>
                                </a:avLst>
                              </a:prstGeom>
                              <a:ln w="9525">
                                <a:solidFill>
                                  <a:schemeClr val="bg1">
                                    <a:lumMod val="50000"/>
                                  </a:schemeClr>
                                </a:solidFill>
                              </a:ln>
                            </wps:spPr>
                            <wps:style>
                              <a:lnRef idx="2">
                                <a:schemeClr val="accent3"/>
                              </a:lnRef>
                              <a:fillRef idx="1">
                                <a:schemeClr val="lt1"/>
                              </a:fillRef>
                              <a:effectRef idx="0">
                                <a:schemeClr val="accent3"/>
                              </a:effectRef>
                              <a:fontRef idx="minor">
                                <a:schemeClr val="dk1"/>
                              </a:fontRef>
                            </wps:style>
                            <wps:txbx>
                              <w:txbxContent>
                                <w:p w14:paraId="78CE9D72" w14:textId="77777777" w:rsidR="002D5129" w:rsidRPr="00183926" w:rsidRDefault="002D5129" w:rsidP="00007384">
                                  <w:pPr>
                                    <w:rPr>
                                      <w:color w:val="000000" w:themeColor="text1"/>
                                      <w:spacing w:val="-2"/>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3FA8F0" id="Rechteckige Legende 22152" o:spid="_x0000_s1042" type="#_x0000_t62" style="position:absolute;margin-left:112.3pt;margin-top:4pt;width:144.5pt;height:66.7pt;z-index:25259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" adj="22624,9277" fillcolor="white [3201]" strokecolor="#7f7f7f [1612]">
                      <v:textbox inset="1mm,0,1mm,0">
                        <w:txbxContent>
                          <w:p w14:paraId="78CE9D72" w14:textId="77777777" w:rsidR="002D5129" w:rsidRPr="00183926" w:rsidRDefault="002D5129" w:rsidP="00007384">
                            <w:pPr>
                              <w:rPr>
                                <w:color w:val="000000" w:themeColor="text1"/>
                                <w:spacing w:val="-2"/>
                              </w:rPr>
                            </w:pPr>
                          </w:p>
                        </w:txbxContent>
                      </v:textbox>
                    </v:shape>
                  </w:pict>
                </mc:Fallback>
              </mc:AlternateContent>
            </w:r>
            <w:r>
              <w:rPr>
                <w:noProof/>
                <w14:ligatures w14:val="standardContextual"/>
              </w:rPr>
              <mc:AlternateContent>
                <mc:Choice Requires="wpg">
                  <w:drawing>
                    <wp:anchor distT="0" distB="0" distL="114300" distR="114300" simplePos="0" relativeHeight="252598272" behindDoc="0" locked="0" layoutInCell="1" allowOverlap="1" wp14:anchorId="7BCEE450" wp14:editId="57975FFE">
                      <wp:simplePos x="0" y="0"/>
                      <wp:positionH relativeFrom="column">
                        <wp:posOffset>3261188</wp:posOffset>
                      </wp:positionH>
                      <wp:positionV relativeFrom="paragraph">
                        <wp:posOffset>97790</wp:posOffset>
                      </wp:positionV>
                      <wp:extent cx="549275" cy="762000"/>
                      <wp:effectExtent l="0" t="0" r="0" b="0"/>
                      <wp:wrapNone/>
                      <wp:docPr id="735031110" name="Gruppieren 14"/>
                      <wp:cNvGraphicFramePr/>
                      <a:graphic xmlns:a="http://schemas.openxmlformats.org/drawingml/2006/main">
                        <a:graphicData uri="http://schemas.microsoft.com/office/word/2010/wordprocessingGroup">
                          <wpg:wgp>
                            <wpg:cNvGrpSpPr/>
                            <wpg:grpSpPr>
                              <a:xfrm flipH="1">
                                <a:off x="0" y="0"/>
                                <a:ext cx="549275" cy="762000"/>
                                <a:chOff x="29319" y="-55336"/>
                                <a:chExt cx="512626" cy="762117"/>
                              </a:xfrm>
                            </wpg:grpSpPr>
                            <pic:pic xmlns:pic="http://schemas.openxmlformats.org/drawingml/2006/picture">
                              <pic:nvPicPr>
                                <pic:cNvPr id="2123142379" name="Grafik 11"/>
                                <pic:cNvPicPr>
                                  <a:picLocks noChangeAspect="1"/>
                                </pic:cNvPicPr>
                              </pic:nvPicPr>
                              <pic:blipFill>
                                <a:blip r:embed="rId3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319" y="-55336"/>
                                  <a:ext cx="512626" cy="629920"/>
                                </a:xfrm>
                                <a:prstGeom prst="rect">
                                  <a:avLst/>
                                </a:prstGeom>
                              </pic:spPr>
                            </pic:pic>
                            <wps:wsp>
                              <wps:cNvPr id="132309480" name="Textfeld 12"/>
                              <wps:cNvSpPr txBox="1"/>
                              <wps:spPr>
                                <a:xfrm>
                                  <a:off x="64451" y="559919"/>
                                  <a:ext cx="349885" cy="146862"/>
                                </a:xfrm>
                                <a:prstGeom prst="rect">
                                  <a:avLst/>
                                </a:prstGeom>
                                <a:noFill/>
                                <a:ln w="6350">
                                  <a:noFill/>
                                </a:ln>
                              </wps:spPr>
                              <wps:txbx>
                                <w:txbxContent>
                                  <w:p w14:paraId="24B93AFF" w14:textId="77777777" w:rsidR="00007384" w:rsidRPr="008D5126" w:rsidRDefault="00007384" w:rsidP="00007384">
                                    <w:pPr>
                                      <w:pStyle w:val="Transcript"/>
                                    </w:pPr>
                                    <w:r w:rsidRPr="008D5126">
                                      <w:t>T</w:t>
                                    </w:r>
                                    <w:r>
                                      <w:t>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CEE450" id="Gruppieren 14" o:spid="_x0000_s1043" style="position:absolute;margin-left:256.8pt;margin-top:7.7pt;width:43.25pt;height:60pt;flip:x;z-index:252598272;mso-width-relative:margin;mso-height-relative:margin" coordorigin="293,-553" coordsize="5126,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">
                      <v:shape id="Grafik 11" o:spid="_x0000_s1044" type="#_x0000_t75" style="position:absolute;left:293;top:-553;width:5126;height:62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">
                        <v:imagedata r:id="rId33" o:title="" chromakey="white"/>
                      </v:shape>
                      <v:shape id="Textfeld 12" o:spid="_x0000_s1045" type="#_x0000_t202" style="position:absolute;left:644;top:5599;width:349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" filled="f" stroked="f" strokeweight=".5pt">
                        <v:textbox inset="0,0,0,0">
                          <w:txbxContent>
                            <w:p w14:paraId="24B93AFF" w14:textId="77777777" w:rsidR="00007384" w:rsidRPr="008D5126" w:rsidRDefault="00007384" w:rsidP="00007384">
                              <w:pPr>
                                <w:pStyle w:val="Transcript"/>
                              </w:pPr>
                              <w:r w:rsidRPr="008D5126">
                                <w:t>T</w:t>
                              </w:r>
                              <w:r>
                                <w:t>im</w:t>
                              </w:r>
                            </w:p>
                          </w:txbxContent>
                        </v:textbox>
                      </v:shape>
                    </v:group>
                  </w:pict>
                </mc:Fallback>
              </mc:AlternateContent>
            </w:r>
            <w:r w:rsidR="005836F8">
              <w:rPr>
                <w:noProof/>
              </w:rPr>
              <w:drawing>
                <wp:anchor distT="0" distB="0" distL="114300" distR="114300" simplePos="0" relativeHeight="252715008" behindDoc="0" locked="0" layoutInCell="1" allowOverlap="1" wp14:anchorId="2B37F8FD" wp14:editId="7FE56D49">
                  <wp:simplePos x="0" y="0"/>
                  <wp:positionH relativeFrom="column">
                    <wp:posOffset>-68975</wp:posOffset>
                  </wp:positionH>
                  <wp:positionV relativeFrom="paragraph">
                    <wp:posOffset>136027</wp:posOffset>
                  </wp:positionV>
                  <wp:extent cx="1440000" cy="786978"/>
                  <wp:effectExtent l="0" t="0" r="8255" b="0"/>
                  <wp:wrapNone/>
                  <wp:docPr id="16445932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593285" name=""/>
                          <pic:cNvPicPr/>
                        </pic:nvPicPr>
                        <pic:blipFill>
                          <a:blip r:embed="rId34">
                            <a:extLst>
                              <a:ext uri="{28A0092B-C50C-407E-A947-70E740481C1C}">
                                <a14:useLocalDpi xmlns:a14="http://schemas.microsoft.com/office/drawing/2010/main" val="0"/>
                              </a:ext>
                            </a:extLst>
                          </a:blip>
                          <a:stretch>
                            <a:fillRect/>
                          </a:stretch>
                        </pic:blipFill>
                        <pic:spPr>
                          <a:xfrm>
                            <a:off x="0" y="0"/>
                            <a:ext cx="1440000" cy="786978"/>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133CF8" w:rsidRPr="003D0C04" w14:paraId="5E9C149A" w14:textId="77777777" w:rsidTr="00C172D7">
              <w:trPr>
                <w:trHeight w:hRule="exact" w:val="454"/>
              </w:trPr>
              <w:tc>
                <w:tcPr>
                  <w:tcW w:w="454" w:type="dxa"/>
                  <w:tcBorders>
                    <w:bottom w:val="single" w:sz="12" w:space="0" w:color="0070C0"/>
                  </w:tcBorders>
                  <w:shd w:val="clear" w:color="auto" w:fill="auto"/>
                  <w:vAlign w:val="center"/>
                </w:tcPr>
                <w:p w14:paraId="501B636E" w14:textId="77777777" w:rsidR="00133CF8" w:rsidRPr="00CC7DC1" w:rsidRDefault="00133CF8" w:rsidP="00133CF8">
                  <w:pPr>
                    <w:rPr>
                      <w:rFonts w:ascii="Comic Sans MS" w:hAnsi="Comic Sans MS"/>
                      <w:color w:val="0070C0"/>
                    </w:rPr>
                  </w:pPr>
                  <w:r>
                    <w:rPr>
                      <w:rFonts w:ascii="Comic Sans MS" w:hAnsi="Comic Sans MS"/>
                      <w:color w:val="0070C0"/>
                    </w:rPr>
                    <w:t>61</w:t>
                  </w:r>
                </w:p>
              </w:tc>
              <w:tc>
                <w:tcPr>
                  <w:tcW w:w="227" w:type="dxa"/>
                  <w:tcBorders>
                    <w:bottom w:val="single" w:sz="12" w:space="0" w:color="0070C0"/>
                  </w:tcBorders>
                  <w:shd w:val="clear" w:color="auto" w:fill="auto"/>
                  <w:vAlign w:val="center"/>
                </w:tcPr>
                <w:p w14:paraId="45C263A7" w14:textId="77777777" w:rsidR="00133CF8" w:rsidRPr="00CC7DC1" w:rsidRDefault="00133CF8" w:rsidP="00133CF8">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4D75DEB3" w14:textId="77777777" w:rsidR="00133CF8" w:rsidRPr="00CC7DC1" w:rsidRDefault="00133CF8" w:rsidP="00133CF8">
                  <w:pPr>
                    <w:rPr>
                      <w:rFonts w:ascii="Comic Sans MS" w:hAnsi="Comic Sans MS"/>
                      <w:color w:val="0070C0"/>
                    </w:rPr>
                  </w:pPr>
                  <w:r>
                    <w:rPr>
                      <w:rFonts w:ascii="Comic Sans MS" w:hAnsi="Comic Sans MS"/>
                      <w:color w:val="0070C0"/>
                    </w:rPr>
                    <w:t>24</w:t>
                  </w:r>
                </w:p>
              </w:tc>
              <w:tc>
                <w:tcPr>
                  <w:tcW w:w="227" w:type="dxa"/>
                  <w:tcBorders>
                    <w:bottom w:val="single" w:sz="12" w:space="0" w:color="0070C0"/>
                  </w:tcBorders>
                  <w:shd w:val="clear" w:color="auto" w:fill="auto"/>
                  <w:vAlign w:val="center"/>
                </w:tcPr>
                <w:p w14:paraId="3DED5B7C" w14:textId="77777777" w:rsidR="00133CF8" w:rsidRPr="00CC7DC1" w:rsidRDefault="00133CF8" w:rsidP="00133CF8">
                  <w:pPr>
                    <w:jc w:val="cente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55DB7172" w14:textId="77777777" w:rsidR="00133CF8" w:rsidRPr="00CC7DC1" w:rsidRDefault="00133CF8" w:rsidP="00133CF8">
                  <w:pPr>
                    <w:rPr>
                      <w:rFonts w:ascii="Comic Sans MS" w:hAnsi="Comic Sans MS"/>
                      <w:color w:val="0070C0"/>
                    </w:rPr>
                  </w:pPr>
                </w:p>
              </w:tc>
            </w:tr>
            <w:tr w:rsidR="00133CF8" w:rsidRPr="003D0C04" w14:paraId="41206CCB" w14:textId="77777777" w:rsidTr="00C172D7">
              <w:trPr>
                <w:trHeight w:hRule="exact" w:val="454"/>
              </w:trPr>
              <w:tc>
                <w:tcPr>
                  <w:tcW w:w="454" w:type="dxa"/>
                  <w:tcBorders>
                    <w:top w:val="single" w:sz="12" w:space="0" w:color="0070C0"/>
                  </w:tcBorders>
                  <w:shd w:val="clear" w:color="auto" w:fill="auto"/>
                  <w:vAlign w:val="center"/>
                </w:tcPr>
                <w:p w14:paraId="24CF5142" w14:textId="77777777" w:rsidR="00133CF8" w:rsidRPr="00CC7DC1" w:rsidRDefault="00133CF8" w:rsidP="00133CF8">
                  <w:pPr>
                    <w:rPr>
                      <w:rFonts w:ascii="Comic Sans MS" w:hAnsi="Comic Sans MS"/>
                      <w:color w:val="0070C0"/>
                    </w:rPr>
                  </w:pPr>
                  <w:r>
                    <w:rPr>
                      <w:rFonts w:ascii="Comic Sans MS" w:hAnsi="Comic Sans MS"/>
                      <w:color w:val="0070C0"/>
                    </w:rPr>
                    <w:t>61</w:t>
                  </w:r>
                </w:p>
              </w:tc>
              <w:tc>
                <w:tcPr>
                  <w:tcW w:w="227" w:type="dxa"/>
                  <w:tcBorders>
                    <w:top w:val="single" w:sz="12" w:space="0" w:color="0070C0"/>
                  </w:tcBorders>
                  <w:shd w:val="clear" w:color="auto" w:fill="auto"/>
                  <w:vAlign w:val="center"/>
                </w:tcPr>
                <w:p w14:paraId="406D0760" w14:textId="77777777" w:rsidR="00133CF8" w:rsidRPr="00CC7DC1" w:rsidRDefault="00133CF8" w:rsidP="00133CF8">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31C0C2C5" w14:textId="28A36A5C" w:rsidR="00133CF8" w:rsidRPr="00CC7DC1" w:rsidRDefault="00133CF8" w:rsidP="00133CF8">
                  <w:pPr>
                    <w:rPr>
                      <w:rFonts w:ascii="Comic Sans MS" w:hAnsi="Comic Sans MS"/>
                      <w:color w:val="0070C0"/>
                    </w:rPr>
                  </w:pPr>
                  <w:r>
                    <w:rPr>
                      <w:rFonts w:ascii="Comic Sans MS" w:hAnsi="Comic Sans MS"/>
                      <w:color w:val="0070C0"/>
                    </w:rPr>
                    <w:t xml:space="preserve">  4</w:t>
                  </w:r>
                </w:p>
              </w:tc>
              <w:tc>
                <w:tcPr>
                  <w:tcW w:w="227" w:type="dxa"/>
                  <w:tcBorders>
                    <w:top w:val="single" w:sz="12" w:space="0" w:color="0070C0"/>
                  </w:tcBorders>
                  <w:shd w:val="clear" w:color="auto" w:fill="auto"/>
                  <w:vAlign w:val="center"/>
                </w:tcPr>
                <w:p w14:paraId="4AFCD1B0" w14:textId="77777777" w:rsidR="00133CF8" w:rsidRPr="00CC7DC1" w:rsidRDefault="00133CF8" w:rsidP="00133CF8">
                  <w:pPr>
                    <w:jc w:val="cente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600529C6" w14:textId="1E1AE070" w:rsidR="00133CF8" w:rsidRPr="00CC7DC1" w:rsidRDefault="00133CF8" w:rsidP="00133CF8">
                  <w:pPr>
                    <w:rPr>
                      <w:rFonts w:ascii="Comic Sans MS" w:hAnsi="Comic Sans MS"/>
                      <w:color w:val="0070C0"/>
                    </w:rPr>
                  </w:pPr>
                </w:p>
              </w:tc>
            </w:tr>
            <w:tr w:rsidR="00133CF8" w:rsidRPr="003D0C04" w14:paraId="4E46C9A7" w14:textId="77777777" w:rsidTr="00133CF8">
              <w:trPr>
                <w:trHeight w:hRule="exact" w:val="454"/>
              </w:trPr>
              <w:tc>
                <w:tcPr>
                  <w:tcW w:w="454" w:type="dxa"/>
                  <w:shd w:val="clear" w:color="auto" w:fill="auto"/>
                  <w:vAlign w:val="center"/>
                </w:tcPr>
                <w:p w14:paraId="13FA75C0" w14:textId="77777777" w:rsidR="00133CF8" w:rsidRPr="00CC7DC1" w:rsidRDefault="00133CF8" w:rsidP="00133CF8">
                  <w:pPr>
                    <w:rPr>
                      <w:rFonts w:ascii="Comic Sans MS" w:hAnsi="Comic Sans MS"/>
                      <w:color w:val="0070C0"/>
                    </w:rPr>
                  </w:pPr>
                  <w:r>
                    <w:rPr>
                      <w:rFonts w:ascii="Comic Sans MS" w:hAnsi="Comic Sans MS"/>
                      <w:color w:val="0070C0"/>
                    </w:rPr>
                    <w:t>41</w:t>
                  </w:r>
                </w:p>
              </w:tc>
              <w:tc>
                <w:tcPr>
                  <w:tcW w:w="227" w:type="dxa"/>
                  <w:shd w:val="clear" w:color="auto" w:fill="auto"/>
                  <w:vAlign w:val="center"/>
                </w:tcPr>
                <w:p w14:paraId="0A83FD9A" w14:textId="77777777" w:rsidR="00133CF8" w:rsidRPr="00CC7DC1" w:rsidRDefault="00133CF8" w:rsidP="00133CF8">
                  <w:pPr>
                    <w:rPr>
                      <w:rFonts w:ascii="Comic Sans MS" w:hAnsi="Comic Sans MS"/>
                      <w:color w:val="0070C0"/>
                    </w:rPr>
                  </w:pPr>
                  <w:r w:rsidRPr="00CC7DC1">
                    <w:rPr>
                      <w:rFonts w:ascii="Comic Sans MS" w:hAnsi="Comic Sans MS"/>
                      <w:color w:val="0070C0"/>
                    </w:rPr>
                    <w:t>–</w:t>
                  </w:r>
                </w:p>
              </w:tc>
              <w:tc>
                <w:tcPr>
                  <w:tcW w:w="454" w:type="dxa"/>
                  <w:tcBorders>
                    <w:bottom w:val="nil"/>
                  </w:tcBorders>
                  <w:shd w:val="clear" w:color="auto" w:fill="auto"/>
                  <w:vAlign w:val="center"/>
                </w:tcPr>
                <w:p w14:paraId="04A4AEED" w14:textId="065928A2" w:rsidR="00133CF8" w:rsidRPr="00CC7DC1" w:rsidRDefault="00133CF8" w:rsidP="00133CF8">
                  <w:pPr>
                    <w:rPr>
                      <w:rFonts w:ascii="Comic Sans MS" w:hAnsi="Comic Sans MS"/>
                      <w:color w:val="0070C0"/>
                    </w:rPr>
                  </w:pPr>
                  <w:r>
                    <w:rPr>
                      <w:rFonts w:ascii="Comic Sans MS" w:hAnsi="Comic Sans MS"/>
                      <w:color w:val="0070C0"/>
                    </w:rPr>
                    <w:t>20</w:t>
                  </w:r>
                </w:p>
              </w:tc>
              <w:tc>
                <w:tcPr>
                  <w:tcW w:w="227" w:type="dxa"/>
                  <w:shd w:val="clear" w:color="auto" w:fill="auto"/>
                  <w:vAlign w:val="center"/>
                </w:tcPr>
                <w:p w14:paraId="3CD7737E" w14:textId="77777777" w:rsidR="00133CF8" w:rsidRPr="00CC7DC1" w:rsidRDefault="00133CF8" w:rsidP="00133CF8">
                  <w:pPr>
                    <w:jc w:val="center"/>
                    <w:rPr>
                      <w:rFonts w:ascii="Comic Sans MS" w:hAnsi="Comic Sans MS"/>
                      <w:color w:val="0070C0"/>
                    </w:rPr>
                  </w:pPr>
                  <w:r w:rsidRPr="00CC7DC1">
                    <w:rPr>
                      <w:rFonts w:ascii="Comic Sans MS" w:hAnsi="Comic Sans MS"/>
                      <w:color w:val="0070C0"/>
                    </w:rPr>
                    <w:t>=</w:t>
                  </w:r>
                </w:p>
              </w:tc>
              <w:tc>
                <w:tcPr>
                  <w:tcW w:w="454" w:type="dxa"/>
                  <w:tcBorders>
                    <w:bottom w:val="nil"/>
                  </w:tcBorders>
                  <w:shd w:val="clear" w:color="auto" w:fill="auto"/>
                  <w:vAlign w:val="center"/>
                </w:tcPr>
                <w:p w14:paraId="307687DC" w14:textId="77777777" w:rsidR="00133CF8" w:rsidRPr="00CC7DC1" w:rsidRDefault="00133CF8" w:rsidP="00133CF8">
                  <w:pPr>
                    <w:rPr>
                      <w:rFonts w:ascii="Comic Sans MS" w:hAnsi="Comic Sans MS"/>
                      <w:color w:val="0070C0"/>
                    </w:rPr>
                  </w:pPr>
                </w:p>
              </w:tc>
            </w:tr>
          </w:tbl>
          <w:p w14:paraId="1F038973" w14:textId="77777777" w:rsidR="00007384" w:rsidRDefault="00007384" w:rsidP="00940EF7"/>
          <w:p w14:paraId="65BCB48D" w14:textId="77777777" w:rsidR="00007384" w:rsidRDefault="00007384" w:rsidP="00940EF7"/>
          <w:p w14:paraId="136772C5" w14:textId="4BEBF7D2" w:rsidR="00007384" w:rsidRDefault="00007384" w:rsidP="00940EF7"/>
          <w:p w14:paraId="3E32DC92" w14:textId="77777777" w:rsidR="00353BA3" w:rsidRPr="006F637C" w:rsidRDefault="00353BA3" w:rsidP="006F637C">
            <w:pPr>
              <w:spacing w:line="240" w:lineRule="auto"/>
              <w:rPr>
                <w:sz w:val="20"/>
                <w:szCs w:val="20"/>
              </w:rPr>
            </w:pPr>
          </w:p>
          <w:p w14:paraId="1C96E6C7" w14:textId="77777777" w:rsidR="00007384" w:rsidRPr="006F637C" w:rsidRDefault="00007384" w:rsidP="006F637C">
            <w:pPr>
              <w:spacing w:line="240" w:lineRule="auto"/>
              <w:rPr>
                <w:sz w:val="13"/>
                <w:szCs w:val="13"/>
              </w:rPr>
            </w:pPr>
          </w:p>
          <w:p w14:paraId="0A550147" w14:textId="77777777" w:rsidR="00C3423A" w:rsidRDefault="00C3423A" w:rsidP="00C3423A">
            <w:pPr>
              <w:spacing w:line="240" w:lineRule="auto"/>
              <w:rPr>
                <w:sz w:val="2"/>
                <w:szCs w:val="2"/>
              </w:rPr>
            </w:pPr>
          </w:p>
          <w:p w14:paraId="38120F00" w14:textId="77777777" w:rsidR="00C3423A" w:rsidRDefault="00C3423A" w:rsidP="00C3423A">
            <w:pPr>
              <w:spacing w:line="240" w:lineRule="auto"/>
              <w:rPr>
                <w:sz w:val="2"/>
                <w:szCs w:val="2"/>
              </w:rPr>
            </w:pPr>
          </w:p>
          <w:p w14:paraId="4AAD4861" w14:textId="77777777" w:rsidR="00C3423A" w:rsidRDefault="00C3423A" w:rsidP="00C3423A">
            <w:pPr>
              <w:spacing w:line="240" w:lineRule="auto"/>
              <w:rPr>
                <w:sz w:val="2"/>
                <w:szCs w:val="2"/>
              </w:rPr>
            </w:pPr>
          </w:p>
          <w:p w14:paraId="6A73C9AE" w14:textId="77777777" w:rsidR="009B3C9D" w:rsidRPr="006F637C" w:rsidRDefault="009B3C9D" w:rsidP="006F637C">
            <w:pPr>
              <w:spacing w:line="240" w:lineRule="auto"/>
              <w:rPr>
                <w:sz w:val="2"/>
                <w:szCs w:val="2"/>
              </w:rPr>
            </w:pPr>
          </w:p>
        </w:tc>
      </w:tr>
      <w:tr w:rsidR="00007384" w:rsidRPr="00E0758C" w14:paraId="2D0C475B" w14:textId="77777777" w:rsidTr="001F05E4">
        <w:tc>
          <w:tcPr>
            <w:tcW w:w="610" w:type="dxa"/>
          </w:tcPr>
          <w:p w14:paraId="2BDF579B" w14:textId="2A7C6B4F" w:rsidR="00007384" w:rsidRPr="00F4582F" w:rsidRDefault="00007384" w:rsidP="00940EF7">
            <w:pPr>
              <w:spacing w:line="240" w:lineRule="atLeast"/>
              <w:rPr>
                <w:noProof/>
              </w:rPr>
            </w:pPr>
          </w:p>
        </w:tc>
        <w:tc>
          <w:tcPr>
            <w:tcW w:w="425" w:type="dxa"/>
          </w:tcPr>
          <w:p w14:paraId="323096B9" w14:textId="22A3A243" w:rsidR="00007384" w:rsidRDefault="00007384" w:rsidP="00940EF7">
            <w:pPr>
              <w:pStyle w:val="Nummerierung"/>
            </w:pPr>
            <w:r>
              <w:t>c)</w:t>
            </w:r>
          </w:p>
        </w:tc>
        <w:tc>
          <w:tcPr>
            <w:tcW w:w="8174" w:type="dxa"/>
          </w:tcPr>
          <w:p w14:paraId="25D3FD99" w14:textId="4D27EA48" w:rsidR="00007384" w:rsidRDefault="006F637C" w:rsidP="00940EF7">
            <w:r>
              <w:t>Geh</w:t>
            </w:r>
            <w:r w:rsidR="00AA0025">
              <w:t>e</w:t>
            </w:r>
            <w:r>
              <w:t xml:space="preserve"> vor wie </w:t>
            </w:r>
            <w:r w:rsidR="00007384">
              <w:t xml:space="preserve">Tara und </w:t>
            </w:r>
            <w:r w:rsidR="00873002">
              <w:t xml:space="preserve">wie </w:t>
            </w:r>
            <w:r w:rsidR="00007384">
              <w:t>Tim</w:t>
            </w:r>
            <w:r w:rsidR="00873002">
              <w:t>.</w:t>
            </w:r>
            <w:r w:rsidR="00F739AE">
              <w:t xml:space="preserve"> </w:t>
            </w:r>
            <w:r w:rsidR="00873002">
              <w:t>Z</w:t>
            </w:r>
            <w:r w:rsidR="006563BA">
              <w:t>eichnet</w:t>
            </w:r>
            <w:r w:rsidR="00F739AE">
              <w:t xml:space="preserve"> ins Heft</w:t>
            </w:r>
            <w:r w:rsidR="00007384">
              <w:t>:  (1) 1</w:t>
            </w:r>
            <w:r w:rsidR="00D65D86">
              <w:t>4</w:t>
            </w:r>
            <w:r w:rsidR="00007384">
              <w:t xml:space="preserve">3 – 35          (2) 342 </w:t>
            </w:r>
            <w:r w:rsidR="00D65D86">
              <w:t>–</w:t>
            </w:r>
            <w:r w:rsidR="00007384">
              <w:t xml:space="preserve"> </w:t>
            </w:r>
            <w:r w:rsidR="00D65D86">
              <w:t>67</w:t>
            </w:r>
          </w:p>
          <w:p w14:paraId="0EB6BFF7" w14:textId="171C98EC" w:rsidR="00985F9C" w:rsidRDefault="00C70FA6" w:rsidP="00940EF7">
            <w:r>
              <w:t>Erklär</w:t>
            </w:r>
            <w:r w:rsidR="00AA0025">
              <w:t>e</w:t>
            </w:r>
            <w:r w:rsidR="00777731">
              <w:t>, warum das Ergebnis bei beiden Rechenwegen gleich ist.</w:t>
            </w:r>
          </w:p>
          <w:p w14:paraId="0D1300A4" w14:textId="43EC2CC2" w:rsidR="00353BA3" w:rsidRPr="006F637C" w:rsidRDefault="00353BA3" w:rsidP="006F637C">
            <w:pPr>
              <w:spacing w:line="240" w:lineRule="auto"/>
              <w:rPr>
                <w:sz w:val="18"/>
                <w:szCs w:val="18"/>
              </w:rPr>
            </w:pPr>
          </w:p>
        </w:tc>
      </w:tr>
    </w:tbl>
    <w:p w14:paraId="3E3BA39C" w14:textId="77777777" w:rsidR="00244D84" w:rsidRPr="006F637C" w:rsidRDefault="00244D84" w:rsidP="006F637C">
      <w:pPr>
        <w:spacing w:line="240" w:lineRule="auto"/>
        <w:rPr>
          <w:b/>
          <w:bCs/>
          <w:sz w:val="15"/>
          <w:szCs w:val="15"/>
        </w:rPr>
      </w:pPr>
    </w:p>
    <w:tbl>
      <w:tblPr>
        <w:tblW w:w="9214" w:type="dxa"/>
        <w:tblLayout w:type="fixed"/>
        <w:tblCellMar>
          <w:left w:w="0" w:type="dxa"/>
          <w:right w:w="0" w:type="dxa"/>
        </w:tblCellMar>
        <w:tblLook w:val="04A0" w:firstRow="1" w:lastRow="0" w:firstColumn="1" w:lastColumn="0" w:noHBand="0" w:noVBand="1"/>
      </w:tblPr>
      <w:tblGrid>
        <w:gridCol w:w="610"/>
        <w:gridCol w:w="8604"/>
      </w:tblGrid>
      <w:tr w:rsidR="00007384" w:rsidRPr="00911328" w14:paraId="1C4DD947" w14:textId="77777777" w:rsidTr="006F637C">
        <w:tc>
          <w:tcPr>
            <w:tcW w:w="610" w:type="dxa"/>
          </w:tcPr>
          <w:p w14:paraId="41497A7A" w14:textId="128EA165" w:rsidR="00007384" w:rsidRPr="00E0758C" w:rsidRDefault="00007384" w:rsidP="006F637C">
            <w:pPr>
              <w:pStyle w:val="berschrift3"/>
              <w:spacing w:before="0"/>
            </w:pPr>
            <w:r>
              <w:t>1.3</w:t>
            </w:r>
          </w:p>
        </w:tc>
        <w:tc>
          <w:tcPr>
            <w:tcW w:w="8604" w:type="dxa"/>
          </w:tcPr>
          <w:p w14:paraId="3AEC74E9" w14:textId="311675B2" w:rsidR="00007384" w:rsidRPr="00911328" w:rsidRDefault="00007384" w:rsidP="006F637C">
            <w:pPr>
              <w:pStyle w:val="berschrift3"/>
              <w:spacing w:before="0" w:after="0"/>
            </w:pPr>
            <w:r w:rsidRPr="00EC1D13">
              <w:t>Schrittweise</w:t>
            </w:r>
            <w:r w:rsidR="0071113B">
              <w:t xml:space="preserve"> a</w:t>
            </w:r>
            <w:r w:rsidRPr="00EC1D13">
              <w:t xml:space="preserve">ddieren und </w:t>
            </w:r>
            <w:r w:rsidR="0071113B">
              <w:t>s</w:t>
            </w:r>
            <w:r w:rsidRPr="00EC1D13">
              <w:t>ubtrahieren</w:t>
            </w:r>
            <w:r>
              <w:t xml:space="preserve">: </w:t>
            </w:r>
            <w:r w:rsidR="00076835">
              <w:t>V</w:t>
            </w:r>
            <w:r w:rsidR="00F739AE">
              <w:t xml:space="preserve">or </w:t>
            </w:r>
            <w:r>
              <w:t>und zurück</w:t>
            </w:r>
          </w:p>
        </w:tc>
      </w:tr>
      <w:tr w:rsidR="00007384" w:rsidRPr="00E0758C" w14:paraId="3EBD954C" w14:textId="77777777" w:rsidTr="006F637C">
        <w:trPr>
          <w:trHeight w:val="327"/>
        </w:trPr>
        <w:tc>
          <w:tcPr>
            <w:tcW w:w="610" w:type="dxa"/>
          </w:tcPr>
          <w:p w14:paraId="719528F8" w14:textId="15C3C29C" w:rsidR="00007384" w:rsidRPr="00E0758C" w:rsidRDefault="006F637C" w:rsidP="00D65D86">
            <w:pPr>
              <w:pStyle w:val="berschrift4"/>
            </w:pPr>
            <w:r>
              <w:t>a)</w:t>
            </w:r>
          </w:p>
        </w:tc>
        <w:tc>
          <w:tcPr>
            <w:tcW w:w="8604" w:type="dxa"/>
          </w:tcPr>
          <w:p w14:paraId="56345C3A" w14:textId="7298FD11" w:rsidR="00D65D86" w:rsidRDefault="00007384" w:rsidP="00940EF7">
            <w:r>
              <w:t xml:space="preserve">Immer zwei </w:t>
            </w:r>
            <w:r w:rsidR="00857FCF">
              <w:t xml:space="preserve">oder drei </w:t>
            </w:r>
            <w:r>
              <w:t>Aufgaben passen</w:t>
            </w:r>
            <w:r w:rsidR="00C3423A">
              <w:t xml:space="preserve"> zu</w:t>
            </w:r>
            <w:r>
              <w:t xml:space="preserve"> </w:t>
            </w:r>
            <w:r w:rsidR="00C3423A">
              <w:t>jedem</w:t>
            </w:r>
            <w:r>
              <w:t xml:space="preserve"> Bild.</w:t>
            </w:r>
          </w:p>
          <w:p w14:paraId="0251AA6F" w14:textId="78E3073E" w:rsidR="00007384" w:rsidRDefault="003124A9" w:rsidP="00D65D86">
            <w:pPr>
              <w:pStyle w:val="Listenabsatz"/>
            </w:pPr>
            <w:r>
              <w:t>Erkläre</w:t>
            </w:r>
            <w:r w:rsidR="00082FBA">
              <w:t>,</w:t>
            </w:r>
            <w:r w:rsidR="00D65D86">
              <w:t xml:space="preserve"> </w:t>
            </w:r>
            <w:r>
              <w:t xml:space="preserve">wie die </w:t>
            </w:r>
            <w:r w:rsidR="00D65D86">
              <w:t>Addition</w:t>
            </w:r>
            <w:r w:rsidR="00C3423A">
              <w:t>s</w:t>
            </w:r>
            <w:r w:rsidR="009B3C9D">
              <w:t>-A</w:t>
            </w:r>
            <w:r w:rsidR="00C3423A">
              <w:t>ufgaben</w:t>
            </w:r>
            <w:r w:rsidR="00D65D86">
              <w:t xml:space="preserve"> und</w:t>
            </w:r>
            <w:r w:rsidR="00873002">
              <w:t xml:space="preserve"> die</w:t>
            </w:r>
            <w:r w:rsidR="00D65D86">
              <w:t xml:space="preserve"> Subtraktion</w:t>
            </w:r>
            <w:r w:rsidR="00C3423A">
              <w:t>s</w:t>
            </w:r>
            <w:r w:rsidR="009B3C9D">
              <w:t>-A</w:t>
            </w:r>
            <w:r w:rsidR="00C3423A">
              <w:t>ufgaben</w:t>
            </w:r>
            <w:r w:rsidR="00D65D86">
              <w:t xml:space="preserve"> </w:t>
            </w:r>
            <w:r>
              <w:t>zu dem Bild passen</w:t>
            </w:r>
            <w:r w:rsidR="00D65D86">
              <w:t>.</w:t>
            </w:r>
          </w:p>
          <w:p w14:paraId="5F6848CC" w14:textId="21CBF267" w:rsidR="00007384" w:rsidRPr="00E0758C" w:rsidRDefault="00007384" w:rsidP="006F637C">
            <w:pPr>
              <w:pStyle w:val="Listenabsatz"/>
            </w:pPr>
            <w:r>
              <w:t xml:space="preserve">Notiere die Rechnungen und die fehlenden Zahlen an den </w:t>
            </w:r>
            <w:r w:rsidR="003124A9">
              <w:t xml:space="preserve">Bildern. </w:t>
            </w:r>
          </w:p>
        </w:tc>
      </w:tr>
    </w:tbl>
    <w:p w14:paraId="6F131E2E" w14:textId="2EFDDF17" w:rsidR="00D65D86" w:rsidRPr="006F637C" w:rsidRDefault="00D65D86" w:rsidP="006F637C">
      <w:pPr>
        <w:spacing w:line="240" w:lineRule="auto"/>
        <w:rPr>
          <w:sz w:val="13"/>
          <w:szCs w:val="13"/>
        </w:rPr>
      </w:pPr>
    </w:p>
    <w:tbl>
      <w:tblPr>
        <w:tblW w:w="9071" w:type="dxa"/>
        <w:tblLayout w:type="fixed"/>
        <w:tblCellMar>
          <w:left w:w="0" w:type="dxa"/>
          <w:right w:w="0" w:type="dxa"/>
        </w:tblCellMar>
        <w:tblLook w:val="04A0" w:firstRow="1" w:lastRow="0" w:firstColumn="1" w:lastColumn="0" w:noHBand="0" w:noVBand="1"/>
      </w:tblPr>
      <w:tblGrid>
        <w:gridCol w:w="610"/>
        <w:gridCol w:w="8461"/>
      </w:tblGrid>
      <w:tr w:rsidR="00007384" w14:paraId="68E78216" w14:textId="77777777" w:rsidTr="00940EF7">
        <w:trPr>
          <w:trHeight w:val="327"/>
        </w:trPr>
        <w:tc>
          <w:tcPr>
            <w:tcW w:w="610" w:type="dxa"/>
          </w:tcPr>
          <w:p w14:paraId="0A1560A0" w14:textId="73932584" w:rsidR="00007384" w:rsidRPr="00E0758C" w:rsidRDefault="00007384" w:rsidP="00940EF7">
            <w:pPr>
              <w:spacing w:line="240" w:lineRule="atLeast"/>
            </w:pPr>
          </w:p>
        </w:tc>
        <w:tc>
          <w:tcPr>
            <w:tcW w:w="8461" w:type="dxa"/>
          </w:tcPr>
          <w:tbl>
            <w:tblPr>
              <w:tblStyle w:val="MSKTabelle"/>
              <w:tblW w:w="0" w:type="auto"/>
              <w:tblLayout w:type="fixed"/>
              <w:tblLook w:val="04A0" w:firstRow="1" w:lastRow="0" w:firstColumn="1" w:lastColumn="0" w:noHBand="0" w:noVBand="1"/>
            </w:tblPr>
            <w:tblGrid>
              <w:gridCol w:w="2268"/>
              <w:gridCol w:w="3912"/>
              <w:gridCol w:w="2268"/>
            </w:tblGrid>
            <w:tr w:rsidR="00007384" w14:paraId="04DF154A" w14:textId="77777777" w:rsidTr="00940EF7">
              <w:trPr>
                <w:cnfStyle w:val="100000000000" w:firstRow="1" w:lastRow="0" w:firstColumn="0" w:lastColumn="0" w:oddVBand="0" w:evenVBand="0" w:oddHBand="0" w:evenHBand="0" w:firstRowFirstColumn="0" w:firstRowLastColumn="0" w:lastRowFirstColumn="0" w:lastRowLastColumn="0"/>
              </w:trPr>
              <w:tc>
                <w:tcPr>
                  <w:tcW w:w="2268" w:type="dxa"/>
                </w:tcPr>
                <w:p w14:paraId="71288FB2" w14:textId="054E4933" w:rsidR="00007384" w:rsidRDefault="00007384" w:rsidP="00940EF7">
                  <w:r>
                    <w:t>Additions-Aufgabe</w:t>
                  </w:r>
                </w:p>
              </w:tc>
              <w:tc>
                <w:tcPr>
                  <w:tcW w:w="3912" w:type="dxa"/>
                </w:tcPr>
                <w:p w14:paraId="3C1D9AFF" w14:textId="7AF5DF7C" w:rsidR="00007384" w:rsidRDefault="003124A9" w:rsidP="00940EF7">
                  <w:r>
                    <w:t>Bild</w:t>
                  </w:r>
                </w:p>
              </w:tc>
              <w:tc>
                <w:tcPr>
                  <w:tcW w:w="2268" w:type="dxa"/>
                </w:tcPr>
                <w:p w14:paraId="56D001BA" w14:textId="68744375" w:rsidR="00007384" w:rsidRDefault="00007384" w:rsidP="00940EF7">
                  <w:r>
                    <w:t>Subtraktions-Aufgabe</w:t>
                  </w:r>
                </w:p>
              </w:tc>
            </w:tr>
            <w:tr w:rsidR="00007384" w14:paraId="7A848E94" w14:textId="77777777" w:rsidTr="00940EF7">
              <w:trPr>
                <w:trHeight w:val="1773"/>
              </w:trPr>
              <w:tc>
                <w:tcPr>
                  <w:tcW w:w="2268" w:type="dxa"/>
                </w:tcPr>
                <w:p w14:paraId="7D406DC1" w14:textId="77777777" w:rsidR="00007384" w:rsidRDefault="00007384" w:rsidP="006F637C">
                  <w:pPr>
                    <w:spacing w:line="240" w:lineRule="auto"/>
                  </w:pPr>
                  <w:r>
                    <w:t>(1)</w:t>
                  </w:r>
                </w:p>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07384" w:rsidRPr="003D0C04" w14:paraId="37BC492C" w14:textId="77777777" w:rsidTr="00940EF7">
                    <w:trPr>
                      <w:trHeight w:hRule="exact" w:val="340"/>
                      <w:jc w:val="right"/>
                    </w:trPr>
                    <w:tc>
                      <w:tcPr>
                        <w:tcW w:w="454" w:type="dxa"/>
                        <w:tcBorders>
                          <w:bottom w:val="single" w:sz="12" w:space="0" w:color="auto"/>
                        </w:tcBorders>
                        <w:shd w:val="clear" w:color="auto" w:fill="auto"/>
                        <w:vAlign w:val="center"/>
                      </w:tcPr>
                      <w:p w14:paraId="2BBF75F5" w14:textId="77777777" w:rsidR="00007384" w:rsidRPr="003D0C04" w:rsidRDefault="00007384" w:rsidP="006F637C">
                        <w:pPr>
                          <w:spacing w:line="240" w:lineRule="auto"/>
                        </w:pPr>
                        <w:r>
                          <w:t>647</w:t>
                        </w:r>
                      </w:p>
                    </w:tc>
                    <w:tc>
                      <w:tcPr>
                        <w:tcW w:w="227" w:type="dxa"/>
                        <w:tcBorders>
                          <w:bottom w:val="single" w:sz="12" w:space="0" w:color="auto"/>
                        </w:tcBorders>
                        <w:shd w:val="clear" w:color="auto" w:fill="auto"/>
                        <w:vAlign w:val="center"/>
                      </w:tcPr>
                      <w:p w14:paraId="6B1D009B" w14:textId="77777777" w:rsidR="00007384" w:rsidRPr="003D0C04" w:rsidRDefault="00007384" w:rsidP="006F637C">
                        <w:pPr>
                          <w:spacing w:line="240" w:lineRule="auto"/>
                        </w:pPr>
                        <w:r>
                          <w:t>+</w:t>
                        </w:r>
                      </w:p>
                    </w:tc>
                    <w:tc>
                      <w:tcPr>
                        <w:tcW w:w="454" w:type="dxa"/>
                        <w:tcBorders>
                          <w:bottom w:val="single" w:sz="12" w:space="0" w:color="auto"/>
                        </w:tcBorders>
                        <w:shd w:val="clear" w:color="auto" w:fill="auto"/>
                        <w:vAlign w:val="center"/>
                      </w:tcPr>
                      <w:p w14:paraId="52AD3AE2" w14:textId="77777777" w:rsidR="00007384" w:rsidRPr="003D0C04" w:rsidRDefault="00007384" w:rsidP="006F637C">
                        <w:pPr>
                          <w:spacing w:line="240" w:lineRule="auto"/>
                        </w:pPr>
                        <w:r>
                          <w:t>287</w:t>
                        </w:r>
                      </w:p>
                    </w:tc>
                    <w:tc>
                      <w:tcPr>
                        <w:tcW w:w="227" w:type="dxa"/>
                        <w:tcBorders>
                          <w:bottom w:val="single" w:sz="12" w:space="0" w:color="auto"/>
                        </w:tcBorders>
                        <w:shd w:val="clear" w:color="auto" w:fill="auto"/>
                        <w:vAlign w:val="center"/>
                      </w:tcPr>
                      <w:p w14:paraId="5AB8E49D" w14:textId="77777777" w:rsidR="00007384" w:rsidRPr="003D0C04" w:rsidRDefault="00007384" w:rsidP="006F637C">
                        <w:pPr>
                          <w:spacing w:line="240" w:lineRule="auto"/>
                        </w:pPr>
                        <w:r w:rsidRPr="003D0C04">
                          <w:t>=</w:t>
                        </w:r>
                      </w:p>
                    </w:tc>
                    <w:tc>
                      <w:tcPr>
                        <w:tcW w:w="454" w:type="dxa"/>
                        <w:tcBorders>
                          <w:bottom w:val="single" w:sz="12" w:space="0" w:color="auto"/>
                        </w:tcBorders>
                        <w:shd w:val="clear" w:color="auto" w:fill="auto"/>
                        <w:vAlign w:val="center"/>
                      </w:tcPr>
                      <w:p w14:paraId="02274630" w14:textId="77777777" w:rsidR="00007384" w:rsidRPr="003D0C04" w:rsidRDefault="00007384" w:rsidP="006F637C">
                        <w:pPr>
                          <w:spacing w:line="240" w:lineRule="auto"/>
                        </w:pPr>
                        <w:r>
                          <w:t>934</w:t>
                        </w:r>
                      </w:p>
                    </w:tc>
                  </w:tr>
                  <w:tr w:rsidR="00007384" w:rsidRPr="003D0C04" w14:paraId="1E7FF34D" w14:textId="77777777" w:rsidTr="00940EF7">
                    <w:trPr>
                      <w:trHeight w:hRule="exact" w:val="340"/>
                      <w:jc w:val="right"/>
                    </w:trPr>
                    <w:tc>
                      <w:tcPr>
                        <w:tcW w:w="454" w:type="dxa"/>
                        <w:tcBorders>
                          <w:top w:val="single" w:sz="12" w:space="0" w:color="auto"/>
                        </w:tcBorders>
                        <w:shd w:val="clear" w:color="auto" w:fill="auto"/>
                        <w:vAlign w:val="center"/>
                      </w:tcPr>
                      <w:p w14:paraId="4D4FFD7E" w14:textId="77777777" w:rsidR="00007384" w:rsidRPr="003D0C04" w:rsidRDefault="00007384" w:rsidP="00940EF7">
                        <w:r>
                          <w:t>647</w:t>
                        </w:r>
                      </w:p>
                    </w:tc>
                    <w:tc>
                      <w:tcPr>
                        <w:tcW w:w="227" w:type="dxa"/>
                        <w:tcBorders>
                          <w:top w:val="single" w:sz="12" w:space="0" w:color="auto"/>
                        </w:tcBorders>
                        <w:shd w:val="clear" w:color="auto" w:fill="auto"/>
                        <w:vAlign w:val="center"/>
                      </w:tcPr>
                      <w:p w14:paraId="10BCB9D2" w14:textId="77777777" w:rsidR="00007384" w:rsidRPr="003D0C04" w:rsidRDefault="00007384" w:rsidP="00940EF7">
                        <w:r>
                          <w:t>+</w:t>
                        </w:r>
                      </w:p>
                    </w:tc>
                    <w:tc>
                      <w:tcPr>
                        <w:tcW w:w="454" w:type="dxa"/>
                        <w:tcBorders>
                          <w:top w:val="single" w:sz="12" w:space="0" w:color="auto"/>
                        </w:tcBorders>
                        <w:shd w:val="clear" w:color="auto" w:fill="auto"/>
                        <w:vAlign w:val="center"/>
                      </w:tcPr>
                      <w:p w14:paraId="3331681C" w14:textId="77777777" w:rsidR="00007384" w:rsidRDefault="00007384" w:rsidP="00940EF7">
                        <w:r>
                          <w:t>  7</w:t>
                        </w:r>
                      </w:p>
                    </w:tc>
                    <w:tc>
                      <w:tcPr>
                        <w:tcW w:w="227" w:type="dxa"/>
                        <w:tcBorders>
                          <w:top w:val="single" w:sz="12" w:space="0" w:color="auto"/>
                        </w:tcBorders>
                        <w:shd w:val="clear" w:color="auto" w:fill="auto"/>
                        <w:vAlign w:val="center"/>
                      </w:tcPr>
                      <w:p w14:paraId="0973C434" w14:textId="77777777" w:rsidR="00007384" w:rsidRPr="003D0C04" w:rsidRDefault="00007384" w:rsidP="00940EF7">
                        <w:r>
                          <w:t>=</w:t>
                        </w:r>
                      </w:p>
                    </w:tc>
                    <w:tc>
                      <w:tcPr>
                        <w:tcW w:w="454" w:type="dxa"/>
                        <w:tcBorders>
                          <w:top w:val="single" w:sz="12" w:space="0" w:color="auto"/>
                        </w:tcBorders>
                        <w:shd w:val="clear" w:color="auto" w:fill="auto"/>
                        <w:vAlign w:val="center"/>
                      </w:tcPr>
                      <w:p w14:paraId="393AC40D" w14:textId="77777777" w:rsidR="00007384" w:rsidRDefault="00007384" w:rsidP="00940EF7">
                        <w:r>
                          <w:t>654</w:t>
                        </w:r>
                      </w:p>
                    </w:tc>
                  </w:tr>
                  <w:tr w:rsidR="00007384" w:rsidRPr="003D0C04" w14:paraId="183F3AF9" w14:textId="77777777" w:rsidTr="00940EF7">
                    <w:trPr>
                      <w:trHeight w:hRule="exact" w:val="340"/>
                      <w:jc w:val="right"/>
                    </w:trPr>
                    <w:tc>
                      <w:tcPr>
                        <w:tcW w:w="454" w:type="dxa"/>
                        <w:shd w:val="clear" w:color="auto" w:fill="auto"/>
                        <w:vAlign w:val="center"/>
                      </w:tcPr>
                      <w:p w14:paraId="2DA59CE0" w14:textId="77777777" w:rsidR="00007384" w:rsidRDefault="00007384" w:rsidP="00940EF7">
                        <w:r>
                          <w:t>654</w:t>
                        </w:r>
                      </w:p>
                    </w:tc>
                    <w:tc>
                      <w:tcPr>
                        <w:tcW w:w="227" w:type="dxa"/>
                        <w:shd w:val="clear" w:color="auto" w:fill="auto"/>
                        <w:vAlign w:val="center"/>
                      </w:tcPr>
                      <w:p w14:paraId="4580174A" w14:textId="77777777" w:rsidR="00007384" w:rsidRPr="003D0C04" w:rsidRDefault="00007384" w:rsidP="00940EF7">
                        <w:r>
                          <w:t>+</w:t>
                        </w:r>
                      </w:p>
                    </w:tc>
                    <w:tc>
                      <w:tcPr>
                        <w:tcW w:w="454" w:type="dxa"/>
                        <w:shd w:val="clear" w:color="auto" w:fill="auto"/>
                        <w:vAlign w:val="center"/>
                      </w:tcPr>
                      <w:p w14:paraId="5E0A4A85" w14:textId="77777777" w:rsidR="00007384" w:rsidRDefault="00007384" w:rsidP="00940EF7">
                        <w:r>
                          <w:t> 80</w:t>
                        </w:r>
                      </w:p>
                    </w:tc>
                    <w:tc>
                      <w:tcPr>
                        <w:tcW w:w="227" w:type="dxa"/>
                        <w:shd w:val="clear" w:color="auto" w:fill="auto"/>
                        <w:vAlign w:val="center"/>
                      </w:tcPr>
                      <w:p w14:paraId="4BD9CBF3" w14:textId="77777777" w:rsidR="00007384" w:rsidRPr="003D0C04" w:rsidRDefault="00007384" w:rsidP="00940EF7">
                        <w:r>
                          <w:t>=</w:t>
                        </w:r>
                      </w:p>
                    </w:tc>
                    <w:tc>
                      <w:tcPr>
                        <w:tcW w:w="454" w:type="dxa"/>
                        <w:shd w:val="clear" w:color="auto" w:fill="auto"/>
                        <w:vAlign w:val="center"/>
                      </w:tcPr>
                      <w:p w14:paraId="7D71F7E0" w14:textId="77777777" w:rsidR="00007384" w:rsidRPr="003D0C04" w:rsidRDefault="00007384" w:rsidP="00940EF7">
                        <w:r>
                          <w:t>734</w:t>
                        </w:r>
                      </w:p>
                    </w:tc>
                  </w:tr>
                  <w:tr w:rsidR="00007384" w:rsidRPr="003D0C04" w14:paraId="35115E67" w14:textId="77777777" w:rsidTr="00940EF7">
                    <w:trPr>
                      <w:trHeight w:hRule="exact" w:val="340"/>
                      <w:jc w:val="right"/>
                    </w:trPr>
                    <w:tc>
                      <w:tcPr>
                        <w:tcW w:w="454" w:type="dxa"/>
                        <w:shd w:val="clear" w:color="auto" w:fill="auto"/>
                        <w:vAlign w:val="center"/>
                      </w:tcPr>
                      <w:p w14:paraId="4CC619D4" w14:textId="77777777" w:rsidR="00007384" w:rsidRDefault="00007384" w:rsidP="00940EF7">
                        <w:r>
                          <w:t>734</w:t>
                        </w:r>
                      </w:p>
                    </w:tc>
                    <w:tc>
                      <w:tcPr>
                        <w:tcW w:w="227" w:type="dxa"/>
                        <w:shd w:val="clear" w:color="auto" w:fill="auto"/>
                        <w:vAlign w:val="center"/>
                      </w:tcPr>
                      <w:p w14:paraId="66D9BCC5" w14:textId="77777777" w:rsidR="00007384" w:rsidRDefault="00007384" w:rsidP="00940EF7">
                        <w:r>
                          <w:t>+</w:t>
                        </w:r>
                      </w:p>
                    </w:tc>
                    <w:tc>
                      <w:tcPr>
                        <w:tcW w:w="454" w:type="dxa"/>
                        <w:shd w:val="clear" w:color="auto" w:fill="auto"/>
                        <w:vAlign w:val="center"/>
                      </w:tcPr>
                      <w:p w14:paraId="4A2BBAD7" w14:textId="77777777" w:rsidR="00007384" w:rsidRDefault="00007384" w:rsidP="00940EF7">
                        <w:r>
                          <w:t>200</w:t>
                        </w:r>
                      </w:p>
                    </w:tc>
                    <w:tc>
                      <w:tcPr>
                        <w:tcW w:w="227" w:type="dxa"/>
                        <w:shd w:val="clear" w:color="auto" w:fill="auto"/>
                        <w:vAlign w:val="center"/>
                      </w:tcPr>
                      <w:p w14:paraId="0AABABD1" w14:textId="77777777" w:rsidR="00007384" w:rsidRDefault="00007384" w:rsidP="00940EF7">
                        <w:r>
                          <w:t>=</w:t>
                        </w:r>
                      </w:p>
                    </w:tc>
                    <w:tc>
                      <w:tcPr>
                        <w:tcW w:w="454" w:type="dxa"/>
                        <w:shd w:val="clear" w:color="auto" w:fill="auto"/>
                        <w:vAlign w:val="center"/>
                      </w:tcPr>
                      <w:p w14:paraId="76EB1F01" w14:textId="77777777" w:rsidR="00007384" w:rsidRDefault="00007384" w:rsidP="00940EF7">
                        <w:r>
                          <w:t>934</w:t>
                        </w:r>
                      </w:p>
                    </w:tc>
                  </w:tr>
                </w:tbl>
                <w:p w14:paraId="765F649D" w14:textId="77777777" w:rsidR="00007384" w:rsidRDefault="00007384" w:rsidP="00940EF7"/>
              </w:tc>
              <w:tc>
                <w:tcPr>
                  <w:tcW w:w="3912" w:type="dxa"/>
                  <w:vAlign w:val="center"/>
                </w:tcPr>
                <w:p w14:paraId="44A3DB03" w14:textId="5177E03F" w:rsidR="00007384" w:rsidRDefault="00985EDE" w:rsidP="00940EF7">
                  <w:pPr>
                    <w:spacing w:line="240" w:lineRule="atLeast"/>
                    <w:jc w:val="center"/>
                  </w:pPr>
                  <w:r>
                    <w:rPr>
                      <w:b/>
                      <w:noProof/>
                    </w:rPr>
                    <w:drawing>
                      <wp:inline distT="0" distB="0" distL="0" distR="0" wp14:anchorId="4E8676BA" wp14:editId="784F4044">
                        <wp:extent cx="2268000" cy="667908"/>
                        <wp:effectExtent l="0" t="0" r="0" b="5715"/>
                        <wp:docPr id="1343831192" name="Grafik 49" descr="Ein Bild, das Handschrift, Reihe, Entwurf, weiß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3831192" name="Grafik 49" descr="Ein Bild, das Handschrift, Reihe, Entwurf, weiß enthält.&#10;&#10;Automatisch generierte Beschreibu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68000" cy="667908"/>
                                </a:xfrm>
                                <a:prstGeom prst="rect">
                                  <a:avLst/>
                                </a:prstGeom>
                              </pic:spPr>
                            </pic:pic>
                          </a:graphicData>
                        </a:graphic>
                      </wp:inline>
                    </w:drawing>
                  </w:r>
                </w:p>
              </w:tc>
              <w:tc>
                <w:tcPr>
                  <w:tcW w:w="2268" w:type="dxa"/>
                </w:tcPr>
                <w:p w14:paraId="5D15E538" w14:textId="77777777" w:rsidR="00007384" w:rsidRDefault="00007384" w:rsidP="00940EF7"/>
                <w:tbl>
                  <w:tblPr>
                    <w:tblStyle w:val="Tabellenraster"/>
                    <w:tblW w:w="18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227"/>
                    <w:gridCol w:w="454"/>
                    <w:gridCol w:w="227"/>
                    <w:gridCol w:w="454"/>
                  </w:tblGrid>
                  <w:tr w:rsidR="00007384" w:rsidRPr="003D0C04" w14:paraId="0E59F5A5" w14:textId="77777777" w:rsidTr="00940EF7">
                    <w:trPr>
                      <w:trHeight w:hRule="exact" w:val="340"/>
                      <w:jc w:val="right"/>
                    </w:trPr>
                    <w:tc>
                      <w:tcPr>
                        <w:tcW w:w="510" w:type="dxa"/>
                        <w:tcBorders>
                          <w:bottom w:val="single" w:sz="12" w:space="0" w:color="auto"/>
                        </w:tcBorders>
                        <w:shd w:val="clear" w:color="auto" w:fill="auto"/>
                        <w:vAlign w:val="center"/>
                      </w:tcPr>
                      <w:p w14:paraId="2C077B19" w14:textId="77777777" w:rsidR="00007384" w:rsidRPr="003D0C04" w:rsidRDefault="00007384" w:rsidP="00940EF7">
                        <w:r>
                          <w:t>934</w:t>
                        </w:r>
                      </w:p>
                    </w:tc>
                    <w:tc>
                      <w:tcPr>
                        <w:tcW w:w="227" w:type="dxa"/>
                        <w:tcBorders>
                          <w:bottom w:val="single" w:sz="12" w:space="0" w:color="auto"/>
                        </w:tcBorders>
                        <w:shd w:val="clear" w:color="auto" w:fill="auto"/>
                        <w:vAlign w:val="center"/>
                      </w:tcPr>
                      <w:p w14:paraId="360A3B2F" w14:textId="77777777" w:rsidR="00007384" w:rsidRPr="003D0C04" w:rsidRDefault="00007384" w:rsidP="00940EF7">
                        <w:r>
                          <w:t>–</w:t>
                        </w:r>
                      </w:p>
                    </w:tc>
                    <w:tc>
                      <w:tcPr>
                        <w:tcW w:w="454" w:type="dxa"/>
                        <w:tcBorders>
                          <w:bottom w:val="single" w:sz="12" w:space="0" w:color="auto"/>
                        </w:tcBorders>
                        <w:shd w:val="clear" w:color="auto" w:fill="auto"/>
                        <w:vAlign w:val="center"/>
                      </w:tcPr>
                      <w:p w14:paraId="418D5064" w14:textId="77777777" w:rsidR="00007384" w:rsidRPr="003D0C04" w:rsidRDefault="00007384" w:rsidP="00940EF7">
                        <w:r>
                          <w:t>287</w:t>
                        </w:r>
                      </w:p>
                    </w:tc>
                    <w:tc>
                      <w:tcPr>
                        <w:tcW w:w="227" w:type="dxa"/>
                        <w:tcBorders>
                          <w:bottom w:val="single" w:sz="12" w:space="0" w:color="auto"/>
                        </w:tcBorders>
                        <w:shd w:val="clear" w:color="auto" w:fill="auto"/>
                        <w:vAlign w:val="center"/>
                      </w:tcPr>
                      <w:p w14:paraId="6551EFC2" w14:textId="77777777" w:rsidR="00007384" w:rsidRPr="003D0C04" w:rsidRDefault="00007384" w:rsidP="00940EF7">
                        <w:r w:rsidRPr="003D0C04">
                          <w:t>=</w:t>
                        </w:r>
                      </w:p>
                    </w:tc>
                    <w:tc>
                      <w:tcPr>
                        <w:tcW w:w="454" w:type="dxa"/>
                        <w:tcBorders>
                          <w:bottom w:val="single" w:sz="12" w:space="0" w:color="auto"/>
                        </w:tcBorders>
                        <w:shd w:val="clear" w:color="auto" w:fill="auto"/>
                        <w:vAlign w:val="center"/>
                      </w:tcPr>
                      <w:p w14:paraId="1367C0BE" w14:textId="77777777" w:rsidR="00007384" w:rsidRPr="003D0C04" w:rsidRDefault="00007384" w:rsidP="00940EF7"/>
                    </w:tc>
                  </w:tr>
                  <w:tr w:rsidR="00007384" w:rsidRPr="003D0C04" w14:paraId="2926B397" w14:textId="77777777" w:rsidTr="00940EF7">
                    <w:trPr>
                      <w:trHeight w:hRule="exact" w:val="340"/>
                      <w:jc w:val="right"/>
                    </w:trPr>
                    <w:tc>
                      <w:tcPr>
                        <w:tcW w:w="510" w:type="dxa"/>
                        <w:tcBorders>
                          <w:top w:val="single" w:sz="12" w:space="0" w:color="auto"/>
                        </w:tcBorders>
                        <w:shd w:val="clear" w:color="auto" w:fill="auto"/>
                        <w:vAlign w:val="center"/>
                      </w:tcPr>
                      <w:p w14:paraId="2C316C65" w14:textId="77777777" w:rsidR="00007384" w:rsidRPr="003D0C04" w:rsidRDefault="00007384" w:rsidP="00940EF7"/>
                    </w:tc>
                    <w:tc>
                      <w:tcPr>
                        <w:tcW w:w="227" w:type="dxa"/>
                        <w:tcBorders>
                          <w:top w:val="single" w:sz="12" w:space="0" w:color="auto"/>
                        </w:tcBorders>
                        <w:shd w:val="clear" w:color="auto" w:fill="auto"/>
                        <w:vAlign w:val="center"/>
                      </w:tcPr>
                      <w:p w14:paraId="7F183408" w14:textId="77777777" w:rsidR="00007384" w:rsidRPr="003D0C04" w:rsidRDefault="00007384" w:rsidP="00940EF7"/>
                    </w:tc>
                    <w:tc>
                      <w:tcPr>
                        <w:tcW w:w="454" w:type="dxa"/>
                        <w:tcBorders>
                          <w:top w:val="single" w:sz="12" w:space="0" w:color="auto"/>
                        </w:tcBorders>
                        <w:shd w:val="clear" w:color="auto" w:fill="auto"/>
                        <w:vAlign w:val="center"/>
                      </w:tcPr>
                      <w:p w14:paraId="5E9112D6" w14:textId="77777777" w:rsidR="00007384" w:rsidRDefault="00007384" w:rsidP="00940EF7"/>
                    </w:tc>
                    <w:tc>
                      <w:tcPr>
                        <w:tcW w:w="227" w:type="dxa"/>
                        <w:tcBorders>
                          <w:top w:val="single" w:sz="12" w:space="0" w:color="auto"/>
                        </w:tcBorders>
                        <w:shd w:val="clear" w:color="auto" w:fill="auto"/>
                        <w:vAlign w:val="center"/>
                      </w:tcPr>
                      <w:p w14:paraId="7E8C8636" w14:textId="77777777" w:rsidR="00007384" w:rsidRPr="003D0C04" w:rsidRDefault="00007384" w:rsidP="00940EF7"/>
                    </w:tc>
                    <w:tc>
                      <w:tcPr>
                        <w:tcW w:w="454" w:type="dxa"/>
                        <w:tcBorders>
                          <w:top w:val="single" w:sz="12" w:space="0" w:color="auto"/>
                        </w:tcBorders>
                        <w:shd w:val="clear" w:color="auto" w:fill="auto"/>
                        <w:vAlign w:val="center"/>
                      </w:tcPr>
                      <w:p w14:paraId="7005CA16" w14:textId="77777777" w:rsidR="00007384" w:rsidRDefault="00007384" w:rsidP="00940EF7"/>
                    </w:tc>
                  </w:tr>
                  <w:tr w:rsidR="00007384" w:rsidRPr="003D0C04" w14:paraId="5C58F928" w14:textId="77777777" w:rsidTr="00940EF7">
                    <w:trPr>
                      <w:trHeight w:hRule="exact" w:val="340"/>
                      <w:jc w:val="right"/>
                    </w:trPr>
                    <w:tc>
                      <w:tcPr>
                        <w:tcW w:w="510" w:type="dxa"/>
                        <w:shd w:val="clear" w:color="auto" w:fill="auto"/>
                        <w:vAlign w:val="center"/>
                      </w:tcPr>
                      <w:p w14:paraId="4CC47C99" w14:textId="77777777" w:rsidR="00007384" w:rsidRDefault="00007384" w:rsidP="00940EF7"/>
                    </w:tc>
                    <w:tc>
                      <w:tcPr>
                        <w:tcW w:w="227" w:type="dxa"/>
                        <w:shd w:val="clear" w:color="auto" w:fill="auto"/>
                        <w:vAlign w:val="center"/>
                      </w:tcPr>
                      <w:p w14:paraId="28ECE422" w14:textId="77777777" w:rsidR="00007384" w:rsidRPr="003D0C04" w:rsidRDefault="00007384" w:rsidP="00940EF7"/>
                    </w:tc>
                    <w:tc>
                      <w:tcPr>
                        <w:tcW w:w="454" w:type="dxa"/>
                        <w:shd w:val="clear" w:color="auto" w:fill="auto"/>
                        <w:vAlign w:val="center"/>
                      </w:tcPr>
                      <w:p w14:paraId="22F8AB12" w14:textId="77777777" w:rsidR="00007384" w:rsidRDefault="00007384" w:rsidP="00940EF7"/>
                    </w:tc>
                    <w:tc>
                      <w:tcPr>
                        <w:tcW w:w="227" w:type="dxa"/>
                        <w:shd w:val="clear" w:color="auto" w:fill="auto"/>
                        <w:vAlign w:val="center"/>
                      </w:tcPr>
                      <w:p w14:paraId="38C7864A" w14:textId="77777777" w:rsidR="00007384" w:rsidRPr="003D0C04" w:rsidRDefault="00007384" w:rsidP="00940EF7"/>
                    </w:tc>
                    <w:tc>
                      <w:tcPr>
                        <w:tcW w:w="454" w:type="dxa"/>
                        <w:shd w:val="clear" w:color="auto" w:fill="auto"/>
                        <w:vAlign w:val="center"/>
                      </w:tcPr>
                      <w:p w14:paraId="597799ED" w14:textId="77777777" w:rsidR="00007384" w:rsidRPr="003D0C04" w:rsidRDefault="00007384" w:rsidP="00940EF7"/>
                    </w:tc>
                  </w:tr>
                  <w:tr w:rsidR="00007384" w:rsidRPr="003D0C04" w14:paraId="54500E81" w14:textId="77777777" w:rsidTr="00940EF7">
                    <w:trPr>
                      <w:trHeight w:hRule="exact" w:val="340"/>
                      <w:jc w:val="right"/>
                    </w:trPr>
                    <w:tc>
                      <w:tcPr>
                        <w:tcW w:w="510" w:type="dxa"/>
                        <w:shd w:val="clear" w:color="auto" w:fill="auto"/>
                        <w:vAlign w:val="center"/>
                      </w:tcPr>
                      <w:p w14:paraId="5C5B4820" w14:textId="77777777" w:rsidR="00007384" w:rsidRDefault="00007384" w:rsidP="00940EF7"/>
                    </w:tc>
                    <w:tc>
                      <w:tcPr>
                        <w:tcW w:w="227" w:type="dxa"/>
                        <w:shd w:val="clear" w:color="auto" w:fill="auto"/>
                        <w:vAlign w:val="center"/>
                      </w:tcPr>
                      <w:p w14:paraId="34EAD03D" w14:textId="77777777" w:rsidR="00007384" w:rsidRDefault="00007384" w:rsidP="00940EF7"/>
                    </w:tc>
                    <w:tc>
                      <w:tcPr>
                        <w:tcW w:w="454" w:type="dxa"/>
                        <w:shd w:val="clear" w:color="auto" w:fill="auto"/>
                        <w:vAlign w:val="center"/>
                      </w:tcPr>
                      <w:p w14:paraId="2F437B1E" w14:textId="77777777" w:rsidR="00007384" w:rsidRDefault="00007384" w:rsidP="00940EF7"/>
                    </w:tc>
                    <w:tc>
                      <w:tcPr>
                        <w:tcW w:w="227" w:type="dxa"/>
                        <w:shd w:val="clear" w:color="auto" w:fill="auto"/>
                        <w:vAlign w:val="center"/>
                      </w:tcPr>
                      <w:p w14:paraId="4AD70843" w14:textId="77777777" w:rsidR="00007384" w:rsidRDefault="00007384" w:rsidP="00940EF7"/>
                    </w:tc>
                    <w:tc>
                      <w:tcPr>
                        <w:tcW w:w="454" w:type="dxa"/>
                        <w:shd w:val="clear" w:color="auto" w:fill="auto"/>
                        <w:vAlign w:val="center"/>
                      </w:tcPr>
                      <w:p w14:paraId="3664CE6D" w14:textId="77777777" w:rsidR="00007384" w:rsidRDefault="00007384" w:rsidP="00940EF7"/>
                    </w:tc>
                  </w:tr>
                </w:tbl>
                <w:p w14:paraId="1E493BB7" w14:textId="77777777" w:rsidR="00007384" w:rsidRDefault="00007384" w:rsidP="00940EF7"/>
              </w:tc>
            </w:tr>
            <w:tr w:rsidR="00007384" w14:paraId="24A277A6" w14:textId="77777777" w:rsidTr="006F637C">
              <w:trPr>
                <w:trHeight w:val="1487"/>
              </w:trPr>
              <w:tc>
                <w:tcPr>
                  <w:tcW w:w="2268" w:type="dxa"/>
                </w:tcPr>
                <w:p w14:paraId="4A5EBF52" w14:textId="77777777" w:rsidR="00007384" w:rsidRDefault="00007384" w:rsidP="006F637C">
                  <w:pPr>
                    <w:spacing w:line="240" w:lineRule="auto"/>
                  </w:pPr>
                  <w:r>
                    <w:t>(2)</w:t>
                  </w:r>
                </w:p>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07384" w:rsidRPr="003D0C04" w14:paraId="578564CB" w14:textId="77777777" w:rsidTr="00940EF7">
                    <w:trPr>
                      <w:trHeight w:hRule="exact" w:val="340"/>
                      <w:jc w:val="right"/>
                    </w:trPr>
                    <w:tc>
                      <w:tcPr>
                        <w:tcW w:w="454" w:type="dxa"/>
                        <w:tcBorders>
                          <w:bottom w:val="single" w:sz="12" w:space="0" w:color="auto"/>
                        </w:tcBorders>
                        <w:shd w:val="clear" w:color="auto" w:fill="auto"/>
                        <w:vAlign w:val="center"/>
                      </w:tcPr>
                      <w:p w14:paraId="2FDE9ADC" w14:textId="77777777" w:rsidR="00007384" w:rsidRPr="003D0C04" w:rsidRDefault="00007384" w:rsidP="006F637C">
                        <w:pPr>
                          <w:spacing w:line="240" w:lineRule="auto"/>
                        </w:pPr>
                        <w:r>
                          <w:t> 37</w:t>
                        </w:r>
                      </w:p>
                    </w:tc>
                    <w:tc>
                      <w:tcPr>
                        <w:tcW w:w="227" w:type="dxa"/>
                        <w:tcBorders>
                          <w:bottom w:val="single" w:sz="12" w:space="0" w:color="auto"/>
                        </w:tcBorders>
                        <w:shd w:val="clear" w:color="auto" w:fill="auto"/>
                        <w:vAlign w:val="center"/>
                      </w:tcPr>
                      <w:p w14:paraId="09E7BD3F" w14:textId="77777777" w:rsidR="00007384" w:rsidRPr="003D0C04" w:rsidRDefault="00007384" w:rsidP="006F637C">
                        <w:pPr>
                          <w:spacing w:line="240" w:lineRule="auto"/>
                        </w:pPr>
                        <w:r>
                          <w:t>+</w:t>
                        </w:r>
                      </w:p>
                    </w:tc>
                    <w:tc>
                      <w:tcPr>
                        <w:tcW w:w="454" w:type="dxa"/>
                        <w:tcBorders>
                          <w:bottom w:val="single" w:sz="12" w:space="0" w:color="auto"/>
                        </w:tcBorders>
                        <w:shd w:val="clear" w:color="auto" w:fill="auto"/>
                        <w:vAlign w:val="center"/>
                      </w:tcPr>
                      <w:p w14:paraId="1A53CCC4" w14:textId="77777777" w:rsidR="00007384" w:rsidRPr="003D0C04" w:rsidRDefault="00007384" w:rsidP="006F637C">
                        <w:pPr>
                          <w:spacing w:line="240" w:lineRule="auto"/>
                        </w:pPr>
                        <w:r>
                          <w:t>129</w:t>
                        </w:r>
                      </w:p>
                    </w:tc>
                    <w:tc>
                      <w:tcPr>
                        <w:tcW w:w="227" w:type="dxa"/>
                        <w:tcBorders>
                          <w:bottom w:val="single" w:sz="12" w:space="0" w:color="auto"/>
                        </w:tcBorders>
                        <w:shd w:val="clear" w:color="auto" w:fill="auto"/>
                        <w:vAlign w:val="center"/>
                      </w:tcPr>
                      <w:p w14:paraId="1BE33B7E" w14:textId="77777777" w:rsidR="00007384" w:rsidRPr="003D0C04" w:rsidRDefault="00007384" w:rsidP="006F637C">
                        <w:pPr>
                          <w:spacing w:line="240" w:lineRule="auto"/>
                        </w:pPr>
                        <w:r w:rsidRPr="003D0C04">
                          <w:t>=</w:t>
                        </w:r>
                      </w:p>
                    </w:tc>
                    <w:tc>
                      <w:tcPr>
                        <w:tcW w:w="454" w:type="dxa"/>
                        <w:tcBorders>
                          <w:bottom w:val="single" w:sz="12" w:space="0" w:color="auto"/>
                        </w:tcBorders>
                        <w:shd w:val="clear" w:color="auto" w:fill="auto"/>
                        <w:vAlign w:val="center"/>
                      </w:tcPr>
                      <w:p w14:paraId="776E24C4" w14:textId="77777777" w:rsidR="00007384" w:rsidRPr="003D0C04" w:rsidRDefault="00007384" w:rsidP="006F637C">
                        <w:pPr>
                          <w:spacing w:line="240" w:lineRule="auto"/>
                        </w:pPr>
                        <w:r>
                          <w:t>166</w:t>
                        </w:r>
                      </w:p>
                    </w:tc>
                  </w:tr>
                  <w:tr w:rsidR="00007384" w:rsidRPr="003D0C04" w14:paraId="39D96F49" w14:textId="77777777" w:rsidTr="00940EF7">
                    <w:trPr>
                      <w:trHeight w:hRule="exact" w:val="340"/>
                      <w:jc w:val="right"/>
                    </w:trPr>
                    <w:tc>
                      <w:tcPr>
                        <w:tcW w:w="454" w:type="dxa"/>
                        <w:tcBorders>
                          <w:top w:val="single" w:sz="12" w:space="0" w:color="auto"/>
                        </w:tcBorders>
                        <w:shd w:val="clear" w:color="auto" w:fill="auto"/>
                        <w:vAlign w:val="center"/>
                      </w:tcPr>
                      <w:p w14:paraId="3378A7AC" w14:textId="77777777" w:rsidR="00007384" w:rsidRPr="003D0C04" w:rsidRDefault="00007384" w:rsidP="00940EF7">
                        <w:r>
                          <w:t> 37</w:t>
                        </w:r>
                      </w:p>
                    </w:tc>
                    <w:tc>
                      <w:tcPr>
                        <w:tcW w:w="227" w:type="dxa"/>
                        <w:tcBorders>
                          <w:top w:val="single" w:sz="12" w:space="0" w:color="auto"/>
                        </w:tcBorders>
                        <w:shd w:val="clear" w:color="auto" w:fill="auto"/>
                        <w:vAlign w:val="center"/>
                      </w:tcPr>
                      <w:p w14:paraId="36C548DA" w14:textId="77777777" w:rsidR="00007384" w:rsidRPr="003D0C04" w:rsidRDefault="00007384" w:rsidP="00940EF7">
                        <w:r>
                          <w:t>+</w:t>
                        </w:r>
                      </w:p>
                    </w:tc>
                    <w:tc>
                      <w:tcPr>
                        <w:tcW w:w="454" w:type="dxa"/>
                        <w:tcBorders>
                          <w:top w:val="single" w:sz="12" w:space="0" w:color="auto"/>
                        </w:tcBorders>
                        <w:shd w:val="clear" w:color="auto" w:fill="auto"/>
                        <w:vAlign w:val="center"/>
                      </w:tcPr>
                      <w:p w14:paraId="4988A517" w14:textId="77777777" w:rsidR="00007384" w:rsidRDefault="00007384" w:rsidP="00940EF7">
                        <w:r>
                          <w:t>  9</w:t>
                        </w:r>
                      </w:p>
                    </w:tc>
                    <w:tc>
                      <w:tcPr>
                        <w:tcW w:w="227" w:type="dxa"/>
                        <w:tcBorders>
                          <w:top w:val="single" w:sz="12" w:space="0" w:color="auto"/>
                        </w:tcBorders>
                        <w:shd w:val="clear" w:color="auto" w:fill="auto"/>
                        <w:vAlign w:val="center"/>
                      </w:tcPr>
                      <w:p w14:paraId="1A3251A7" w14:textId="77777777" w:rsidR="00007384" w:rsidRPr="003D0C04" w:rsidRDefault="00007384" w:rsidP="00940EF7">
                        <w:r>
                          <w:t>=</w:t>
                        </w:r>
                      </w:p>
                    </w:tc>
                    <w:tc>
                      <w:tcPr>
                        <w:tcW w:w="454" w:type="dxa"/>
                        <w:tcBorders>
                          <w:top w:val="single" w:sz="12" w:space="0" w:color="auto"/>
                        </w:tcBorders>
                        <w:shd w:val="clear" w:color="auto" w:fill="auto"/>
                        <w:vAlign w:val="center"/>
                      </w:tcPr>
                      <w:p w14:paraId="17733588" w14:textId="77777777" w:rsidR="00007384" w:rsidRDefault="00007384" w:rsidP="00940EF7">
                        <w:r>
                          <w:t> 46</w:t>
                        </w:r>
                      </w:p>
                    </w:tc>
                  </w:tr>
                  <w:tr w:rsidR="00007384" w:rsidRPr="003D0C04" w14:paraId="1AB896AF" w14:textId="77777777" w:rsidTr="00940EF7">
                    <w:trPr>
                      <w:trHeight w:hRule="exact" w:val="340"/>
                      <w:jc w:val="right"/>
                    </w:trPr>
                    <w:tc>
                      <w:tcPr>
                        <w:tcW w:w="454" w:type="dxa"/>
                        <w:shd w:val="clear" w:color="auto" w:fill="auto"/>
                        <w:vAlign w:val="center"/>
                      </w:tcPr>
                      <w:p w14:paraId="658F04EE" w14:textId="77777777" w:rsidR="00007384" w:rsidRDefault="00007384" w:rsidP="00940EF7">
                        <w:r>
                          <w:t> 46</w:t>
                        </w:r>
                      </w:p>
                    </w:tc>
                    <w:tc>
                      <w:tcPr>
                        <w:tcW w:w="227" w:type="dxa"/>
                        <w:shd w:val="clear" w:color="auto" w:fill="auto"/>
                        <w:vAlign w:val="center"/>
                      </w:tcPr>
                      <w:p w14:paraId="3ABD0E41" w14:textId="77777777" w:rsidR="00007384" w:rsidRPr="003D0C04" w:rsidRDefault="00007384" w:rsidP="00940EF7">
                        <w:r>
                          <w:t>+</w:t>
                        </w:r>
                      </w:p>
                    </w:tc>
                    <w:tc>
                      <w:tcPr>
                        <w:tcW w:w="454" w:type="dxa"/>
                        <w:shd w:val="clear" w:color="auto" w:fill="auto"/>
                        <w:vAlign w:val="center"/>
                      </w:tcPr>
                      <w:p w14:paraId="01D8ADC2" w14:textId="77777777" w:rsidR="00007384" w:rsidRDefault="00007384" w:rsidP="00940EF7">
                        <w:r>
                          <w:t> 20</w:t>
                        </w:r>
                      </w:p>
                    </w:tc>
                    <w:tc>
                      <w:tcPr>
                        <w:tcW w:w="227" w:type="dxa"/>
                        <w:shd w:val="clear" w:color="auto" w:fill="auto"/>
                        <w:vAlign w:val="center"/>
                      </w:tcPr>
                      <w:p w14:paraId="708E8C4B" w14:textId="77777777" w:rsidR="00007384" w:rsidRPr="003D0C04" w:rsidRDefault="00007384" w:rsidP="00940EF7">
                        <w:r>
                          <w:t>=</w:t>
                        </w:r>
                      </w:p>
                    </w:tc>
                    <w:tc>
                      <w:tcPr>
                        <w:tcW w:w="454" w:type="dxa"/>
                        <w:shd w:val="clear" w:color="auto" w:fill="auto"/>
                        <w:vAlign w:val="center"/>
                      </w:tcPr>
                      <w:p w14:paraId="27A90885" w14:textId="77777777" w:rsidR="00007384" w:rsidRPr="003D0C04" w:rsidRDefault="00007384" w:rsidP="00940EF7">
                        <w:r>
                          <w:t> 66</w:t>
                        </w:r>
                      </w:p>
                    </w:tc>
                  </w:tr>
                  <w:tr w:rsidR="00007384" w:rsidRPr="003D0C04" w14:paraId="443587A3" w14:textId="77777777" w:rsidTr="00940EF7">
                    <w:trPr>
                      <w:trHeight w:hRule="exact" w:val="340"/>
                      <w:jc w:val="right"/>
                    </w:trPr>
                    <w:tc>
                      <w:tcPr>
                        <w:tcW w:w="454" w:type="dxa"/>
                        <w:shd w:val="clear" w:color="auto" w:fill="auto"/>
                        <w:vAlign w:val="center"/>
                      </w:tcPr>
                      <w:p w14:paraId="36796C2D" w14:textId="77777777" w:rsidR="00007384" w:rsidRDefault="00007384" w:rsidP="00940EF7">
                        <w:r>
                          <w:t> 66</w:t>
                        </w:r>
                      </w:p>
                    </w:tc>
                    <w:tc>
                      <w:tcPr>
                        <w:tcW w:w="227" w:type="dxa"/>
                        <w:shd w:val="clear" w:color="auto" w:fill="auto"/>
                        <w:vAlign w:val="center"/>
                      </w:tcPr>
                      <w:p w14:paraId="6B37C174" w14:textId="77777777" w:rsidR="00007384" w:rsidRDefault="00007384" w:rsidP="00940EF7">
                        <w:r>
                          <w:t>+</w:t>
                        </w:r>
                      </w:p>
                    </w:tc>
                    <w:tc>
                      <w:tcPr>
                        <w:tcW w:w="454" w:type="dxa"/>
                        <w:shd w:val="clear" w:color="auto" w:fill="auto"/>
                        <w:vAlign w:val="center"/>
                      </w:tcPr>
                      <w:p w14:paraId="55056771" w14:textId="77777777" w:rsidR="00007384" w:rsidRDefault="00007384" w:rsidP="00940EF7">
                        <w:r>
                          <w:t>100</w:t>
                        </w:r>
                      </w:p>
                    </w:tc>
                    <w:tc>
                      <w:tcPr>
                        <w:tcW w:w="227" w:type="dxa"/>
                        <w:shd w:val="clear" w:color="auto" w:fill="auto"/>
                        <w:vAlign w:val="center"/>
                      </w:tcPr>
                      <w:p w14:paraId="4B5E2DE5" w14:textId="77777777" w:rsidR="00007384" w:rsidRDefault="00007384" w:rsidP="00940EF7">
                        <w:r>
                          <w:t>=</w:t>
                        </w:r>
                      </w:p>
                    </w:tc>
                    <w:tc>
                      <w:tcPr>
                        <w:tcW w:w="454" w:type="dxa"/>
                        <w:shd w:val="clear" w:color="auto" w:fill="auto"/>
                        <w:vAlign w:val="center"/>
                      </w:tcPr>
                      <w:p w14:paraId="77138DD8" w14:textId="77777777" w:rsidR="00007384" w:rsidRDefault="00007384" w:rsidP="00940EF7">
                        <w:r>
                          <w:t>166</w:t>
                        </w:r>
                      </w:p>
                    </w:tc>
                  </w:tr>
                </w:tbl>
                <w:p w14:paraId="54A14EE8" w14:textId="77777777" w:rsidR="00007384" w:rsidRDefault="00007384" w:rsidP="00940EF7"/>
              </w:tc>
              <w:tc>
                <w:tcPr>
                  <w:tcW w:w="3912" w:type="dxa"/>
                  <w:vAlign w:val="center"/>
                </w:tcPr>
                <w:p w14:paraId="4B5CFA30" w14:textId="7AFFDBCF" w:rsidR="00007384" w:rsidRDefault="002067EB" w:rsidP="00940EF7">
                  <w:pPr>
                    <w:spacing w:line="240" w:lineRule="atLeast"/>
                    <w:jc w:val="center"/>
                  </w:pPr>
                  <w:r>
                    <w:rPr>
                      <w:noProof/>
                    </w:rPr>
                    <w:drawing>
                      <wp:anchor distT="0" distB="0" distL="114300" distR="114300" simplePos="0" relativeHeight="252617728" behindDoc="0" locked="0" layoutInCell="1" allowOverlap="1" wp14:anchorId="16478BBB" wp14:editId="55FB395A">
                        <wp:simplePos x="0" y="0"/>
                        <wp:positionH relativeFrom="column">
                          <wp:posOffset>28575</wp:posOffset>
                        </wp:positionH>
                        <wp:positionV relativeFrom="paragraph">
                          <wp:posOffset>-113030</wp:posOffset>
                        </wp:positionV>
                        <wp:extent cx="2267585" cy="490220"/>
                        <wp:effectExtent l="0" t="0" r="5715" b="5080"/>
                        <wp:wrapNone/>
                        <wp:docPr id="180548754"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48754" name="Grafik 18054875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67585" cy="490220"/>
                                </a:xfrm>
                                <a:prstGeom prst="rect">
                                  <a:avLst/>
                                </a:prstGeom>
                              </pic:spPr>
                            </pic:pic>
                          </a:graphicData>
                        </a:graphic>
                        <wp14:sizeRelH relativeFrom="page">
                          <wp14:pctWidth>0</wp14:pctWidth>
                        </wp14:sizeRelH>
                        <wp14:sizeRelV relativeFrom="page">
                          <wp14:pctHeight>0</wp14:pctHeight>
                        </wp14:sizeRelV>
                      </wp:anchor>
                    </w:drawing>
                  </w:r>
                </w:p>
              </w:tc>
              <w:tc>
                <w:tcPr>
                  <w:tcW w:w="2268" w:type="dxa"/>
                </w:tcPr>
                <w:p w14:paraId="48F6F075" w14:textId="77777777" w:rsidR="00007384" w:rsidRDefault="00007384" w:rsidP="00940EF7"/>
                <w:tbl>
                  <w:tblPr>
                    <w:tblStyle w:val="Tabellenraster"/>
                    <w:tblW w:w="18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227"/>
                    <w:gridCol w:w="454"/>
                    <w:gridCol w:w="227"/>
                    <w:gridCol w:w="454"/>
                  </w:tblGrid>
                  <w:tr w:rsidR="00007384" w:rsidRPr="003D0C04" w14:paraId="7E5B7BB7" w14:textId="77777777" w:rsidTr="00940EF7">
                    <w:trPr>
                      <w:trHeight w:hRule="exact" w:val="340"/>
                      <w:jc w:val="right"/>
                    </w:trPr>
                    <w:tc>
                      <w:tcPr>
                        <w:tcW w:w="510" w:type="dxa"/>
                        <w:tcBorders>
                          <w:bottom w:val="single" w:sz="12" w:space="0" w:color="auto"/>
                        </w:tcBorders>
                        <w:shd w:val="clear" w:color="auto" w:fill="auto"/>
                        <w:vAlign w:val="center"/>
                      </w:tcPr>
                      <w:p w14:paraId="44739D5C" w14:textId="77777777" w:rsidR="00007384" w:rsidRPr="003D0C04" w:rsidRDefault="00007384" w:rsidP="00940EF7"/>
                    </w:tc>
                    <w:tc>
                      <w:tcPr>
                        <w:tcW w:w="227" w:type="dxa"/>
                        <w:tcBorders>
                          <w:bottom w:val="single" w:sz="12" w:space="0" w:color="auto"/>
                        </w:tcBorders>
                        <w:shd w:val="clear" w:color="auto" w:fill="auto"/>
                        <w:vAlign w:val="center"/>
                      </w:tcPr>
                      <w:p w14:paraId="226898A2" w14:textId="77777777" w:rsidR="00007384" w:rsidRPr="003D0C04" w:rsidRDefault="00007384" w:rsidP="00940EF7">
                        <w:r>
                          <w:t>–</w:t>
                        </w:r>
                      </w:p>
                    </w:tc>
                    <w:tc>
                      <w:tcPr>
                        <w:tcW w:w="454" w:type="dxa"/>
                        <w:tcBorders>
                          <w:bottom w:val="single" w:sz="12" w:space="0" w:color="auto"/>
                        </w:tcBorders>
                        <w:shd w:val="clear" w:color="auto" w:fill="auto"/>
                        <w:vAlign w:val="center"/>
                      </w:tcPr>
                      <w:p w14:paraId="21B439E6" w14:textId="77777777" w:rsidR="00007384" w:rsidRPr="003D0C04" w:rsidRDefault="00007384" w:rsidP="00940EF7"/>
                    </w:tc>
                    <w:tc>
                      <w:tcPr>
                        <w:tcW w:w="227" w:type="dxa"/>
                        <w:tcBorders>
                          <w:bottom w:val="single" w:sz="12" w:space="0" w:color="auto"/>
                        </w:tcBorders>
                        <w:shd w:val="clear" w:color="auto" w:fill="auto"/>
                        <w:vAlign w:val="center"/>
                      </w:tcPr>
                      <w:p w14:paraId="1A1DE521" w14:textId="77777777" w:rsidR="00007384" w:rsidRPr="003D0C04" w:rsidRDefault="00007384" w:rsidP="00940EF7">
                        <w:r w:rsidRPr="003D0C04">
                          <w:t>=</w:t>
                        </w:r>
                      </w:p>
                    </w:tc>
                    <w:tc>
                      <w:tcPr>
                        <w:tcW w:w="454" w:type="dxa"/>
                        <w:tcBorders>
                          <w:bottom w:val="single" w:sz="12" w:space="0" w:color="auto"/>
                        </w:tcBorders>
                        <w:shd w:val="clear" w:color="auto" w:fill="auto"/>
                        <w:vAlign w:val="center"/>
                      </w:tcPr>
                      <w:p w14:paraId="07EBDBCA" w14:textId="77777777" w:rsidR="00007384" w:rsidRPr="003D0C04" w:rsidRDefault="00007384" w:rsidP="00940EF7"/>
                    </w:tc>
                  </w:tr>
                  <w:tr w:rsidR="00007384" w:rsidRPr="003D0C04" w14:paraId="635073B5" w14:textId="77777777" w:rsidTr="00940EF7">
                    <w:trPr>
                      <w:trHeight w:hRule="exact" w:val="340"/>
                      <w:jc w:val="right"/>
                    </w:trPr>
                    <w:tc>
                      <w:tcPr>
                        <w:tcW w:w="510" w:type="dxa"/>
                        <w:tcBorders>
                          <w:top w:val="single" w:sz="12" w:space="0" w:color="auto"/>
                        </w:tcBorders>
                        <w:shd w:val="clear" w:color="auto" w:fill="auto"/>
                        <w:vAlign w:val="center"/>
                      </w:tcPr>
                      <w:p w14:paraId="16A6298C" w14:textId="77777777" w:rsidR="00007384" w:rsidRPr="003D0C04" w:rsidRDefault="00007384" w:rsidP="00940EF7"/>
                    </w:tc>
                    <w:tc>
                      <w:tcPr>
                        <w:tcW w:w="227" w:type="dxa"/>
                        <w:tcBorders>
                          <w:top w:val="single" w:sz="12" w:space="0" w:color="auto"/>
                        </w:tcBorders>
                        <w:shd w:val="clear" w:color="auto" w:fill="auto"/>
                        <w:vAlign w:val="center"/>
                      </w:tcPr>
                      <w:p w14:paraId="7F94A251" w14:textId="77777777" w:rsidR="00007384" w:rsidRPr="003D0C04" w:rsidRDefault="00007384" w:rsidP="00940EF7"/>
                    </w:tc>
                    <w:tc>
                      <w:tcPr>
                        <w:tcW w:w="454" w:type="dxa"/>
                        <w:tcBorders>
                          <w:top w:val="single" w:sz="12" w:space="0" w:color="auto"/>
                        </w:tcBorders>
                        <w:shd w:val="clear" w:color="auto" w:fill="auto"/>
                        <w:vAlign w:val="center"/>
                      </w:tcPr>
                      <w:p w14:paraId="0424020E" w14:textId="77777777" w:rsidR="00007384" w:rsidRDefault="00007384" w:rsidP="00940EF7"/>
                    </w:tc>
                    <w:tc>
                      <w:tcPr>
                        <w:tcW w:w="227" w:type="dxa"/>
                        <w:tcBorders>
                          <w:top w:val="single" w:sz="12" w:space="0" w:color="auto"/>
                        </w:tcBorders>
                        <w:shd w:val="clear" w:color="auto" w:fill="auto"/>
                        <w:vAlign w:val="center"/>
                      </w:tcPr>
                      <w:p w14:paraId="746F7387" w14:textId="77777777" w:rsidR="00007384" w:rsidRPr="003D0C04" w:rsidRDefault="00007384" w:rsidP="00940EF7"/>
                    </w:tc>
                    <w:tc>
                      <w:tcPr>
                        <w:tcW w:w="454" w:type="dxa"/>
                        <w:tcBorders>
                          <w:top w:val="single" w:sz="12" w:space="0" w:color="auto"/>
                        </w:tcBorders>
                        <w:shd w:val="clear" w:color="auto" w:fill="auto"/>
                        <w:vAlign w:val="center"/>
                      </w:tcPr>
                      <w:p w14:paraId="72AFF4D5" w14:textId="77777777" w:rsidR="00007384" w:rsidRDefault="00007384" w:rsidP="00940EF7"/>
                    </w:tc>
                  </w:tr>
                  <w:tr w:rsidR="00007384" w:rsidRPr="003D0C04" w14:paraId="1602273F" w14:textId="77777777" w:rsidTr="00940EF7">
                    <w:trPr>
                      <w:trHeight w:hRule="exact" w:val="340"/>
                      <w:jc w:val="right"/>
                    </w:trPr>
                    <w:tc>
                      <w:tcPr>
                        <w:tcW w:w="510" w:type="dxa"/>
                        <w:shd w:val="clear" w:color="auto" w:fill="auto"/>
                        <w:vAlign w:val="center"/>
                      </w:tcPr>
                      <w:p w14:paraId="2073C8FD" w14:textId="77777777" w:rsidR="00007384" w:rsidRDefault="00007384" w:rsidP="00940EF7"/>
                    </w:tc>
                    <w:tc>
                      <w:tcPr>
                        <w:tcW w:w="227" w:type="dxa"/>
                        <w:shd w:val="clear" w:color="auto" w:fill="auto"/>
                        <w:vAlign w:val="center"/>
                      </w:tcPr>
                      <w:p w14:paraId="14F24A69" w14:textId="77777777" w:rsidR="00007384" w:rsidRPr="003D0C04" w:rsidRDefault="00007384" w:rsidP="00940EF7"/>
                    </w:tc>
                    <w:tc>
                      <w:tcPr>
                        <w:tcW w:w="454" w:type="dxa"/>
                        <w:shd w:val="clear" w:color="auto" w:fill="auto"/>
                        <w:vAlign w:val="center"/>
                      </w:tcPr>
                      <w:p w14:paraId="2E1D4FF9" w14:textId="77777777" w:rsidR="00007384" w:rsidRDefault="00007384" w:rsidP="00940EF7"/>
                    </w:tc>
                    <w:tc>
                      <w:tcPr>
                        <w:tcW w:w="227" w:type="dxa"/>
                        <w:shd w:val="clear" w:color="auto" w:fill="auto"/>
                        <w:vAlign w:val="center"/>
                      </w:tcPr>
                      <w:p w14:paraId="3591D548" w14:textId="77777777" w:rsidR="00007384" w:rsidRPr="003D0C04" w:rsidRDefault="00007384" w:rsidP="00940EF7"/>
                    </w:tc>
                    <w:tc>
                      <w:tcPr>
                        <w:tcW w:w="454" w:type="dxa"/>
                        <w:shd w:val="clear" w:color="auto" w:fill="auto"/>
                        <w:vAlign w:val="center"/>
                      </w:tcPr>
                      <w:p w14:paraId="36AFEC1F" w14:textId="77777777" w:rsidR="00007384" w:rsidRPr="003D0C04" w:rsidRDefault="00007384" w:rsidP="00940EF7"/>
                    </w:tc>
                  </w:tr>
                  <w:tr w:rsidR="00007384" w:rsidRPr="003D0C04" w14:paraId="261704DC" w14:textId="77777777" w:rsidTr="00940EF7">
                    <w:trPr>
                      <w:trHeight w:hRule="exact" w:val="340"/>
                      <w:jc w:val="right"/>
                    </w:trPr>
                    <w:tc>
                      <w:tcPr>
                        <w:tcW w:w="510" w:type="dxa"/>
                        <w:shd w:val="clear" w:color="auto" w:fill="auto"/>
                        <w:vAlign w:val="center"/>
                      </w:tcPr>
                      <w:p w14:paraId="6BA86863" w14:textId="77777777" w:rsidR="00007384" w:rsidRDefault="00007384" w:rsidP="00940EF7"/>
                    </w:tc>
                    <w:tc>
                      <w:tcPr>
                        <w:tcW w:w="227" w:type="dxa"/>
                        <w:shd w:val="clear" w:color="auto" w:fill="auto"/>
                        <w:vAlign w:val="center"/>
                      </w:tcPr>
                      <w:p w14:paraId="36B98943" w14:textId="77777777" w:rsidR="00007384" w:rsidRDefault="00007384" w:rsidP="00940EF7"/>
                    </w:tc>
                    <w:tc>
                      <w:tcPr>
                        <w:tcW w:w="454" w:type="dxa"/>
                        <w:shd w:val="clear" w:color="auto" w:fill="auto"/>
                        <w:vAlign w:val="center"/>
                      </w:tcPr>
                      <w:p w14:paraId="06D3AD61" w14:textId="77777777" w:rsidR="00007384" w:rsidRDefault="00007384" w:rsidP="00940EF7"/>
                    </w:tc>
                    <w:tc>
                      <w:tcPr>
                        <w:tcW w:w="227" w:type="dxa"/>
                        <w:shd w:val="clear" w:color="auto" w:fill="auto"/>
                        <w:vAlign w:val="center"/>
                      </w:tcPr>
                      <w:p w14:paraId="01AF1425" w14:textId="77777777" w:rsidR="00007384" w:rsidRDefault="00007384" w:rsidP="00940EF7"/>
                    </w:tc>
                    <w:tc>
                      <w:tcPr>
                        <w:tcW w:w="454" w:type="dxa"/>
                        <w:shd w:val="clear" w:color="auto" w:fill="auto"/>
                        <w:vAlign w:val="center"/>
                      </w:tcPr>
                      <w:p w14:paraId="34A481DF" w14:textId="77777777" w:rsidR="00007384" w:rsidRDefault="00007384" w:rsidP="00940EF7"/>
                    </w:tc>
                  </w:tr>
                </w:tbl>
                <w:p w14:paraId="5C2222EB" w14:textId="77777777" w:rsidR="00007384" w:rsidRDefault="00007384" w:rsidP="00940EF7"/>
              </w:tc>
            </w:tr>
            <w:tr w:rsidR="00007384" w14:paraId="62CC2840" w14:textId="77777777" w:rsidTr="006F637C">
              <w:trPr>
                <w:trHeight w:val="1279"/>
              </w:trPr>
              <w:tc>
                <w:tcPr>
                  <w:tcW w:w="0" w:type="dxa"/>
                </w:tcPr>
                <w:p w14:paraId="07D4F2D3" w14:textId="77777777" w:rsidR="00007384" w:rsidRDefault="00007384" w:rsidP="006F637C">
                  <w:pPr>
                    <w:spacing w:line="240" w:lineRule="auto"/>
                  </w:pPr>
                  <w:r>
                    <w:t>(3)</w:t>
                  </w:r>
                </w:p>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07384" w:rsidRPr="003D0C04" w14:paraId="55C92DF6" w14:textId="77777777" w:rsidTr="00940EF7">
                    <w:trPr>
                      <w:trHeight w:hRule="exact" w:val="340"/>
                      <w:jc w:val="right"/>
                    </w:trPr>
                    <w:tc>
                      <w:tcPr>
                        <w:tcW w:w="454" w:type="dxa"/>
                        <w:tcBorders>
                          <w:bottom w:val="single" w:sz="12" w:space="0" w:color="auto"/>
                        </w:tcBorders>
                        <w:shd w:val="clear" w:color="auto" w:fill="auto"/>
                        <w:vAlign w:val="center"/>
                      </w:tcPr>
                      <w:p w14:paraId="0F744220" w14:textId="77777777" w:rsidR="00007384" w:rsidRPr="003D0C04" w:rsidRDefault="00007384" w:rsidP="006F637C">
                        <w:pPr>
                          <w:spacing w:line="240" w:lineRule="auto"/>
                        </w:pPr>
                      </w:p>
                    </w:tc>
                    <w:tc>
                      <w:tcPr>
                        <w:tcW w:w="227" w:type="dxa"/>
                        <w:tcBorders>
                          <w:bottom w:val="single" w:sz="12" w:space="0" w:color="auto"/>
                        </w:tcBorders>
                        <w:shd w:val="clear" w:color="auto" w:fill="auto"/>
                        <w:vAlign w:val="center"/>
                      </w:tcPr>
                      <w:p w14:paraId="7A198550" w14:textId="77777777" w:rsidR="00007384" w:rsidRPr="003D0C04" w:rsidRDefault="00007384" w:rsidP="006F637C">
                        <w:pPr>
                          <w:spacing w:line="240" w:lineRule="auto"/>
                        </w:pPr>
                        <w:r>
                          <w:t>+</w:t>
                        </w:r>
                      </w:p>
                    </w:tc>
                    <w:tc>
                      <w:tcPr>
                        <w:tcW w:w="454" w:type="dxa"/>
                        <w:tcBorders>
                          <w:bottom w:val="single" w:sz="12" w:space="0" w:color="auto"/>
                        </w:tcBorders>
                        <w:shd w:val="clear" w:color="auto" w:fill="auto"/>
                        <w:vAlign w:val="center"/>
                      </w:tcPr>
                      <w:p w14:paraId="401C370A" w14:textId="77777777" w:rsidR="00007384" w:rsidRPr="003D0C04" w:rsidRDefault="00007384" w:rsidP="006F637C">
                        <w:pPr>
                          <w:spacing w:line="240" w:lineRule="auto"/>
                        </w:pPr>
                      </w:p>
                    </w:tc>
                    <w:tc>
                      <w:tcPr>
                        <w:tcW w:w="227" w:type="dxa"/>
                        <w:tcBorders>
                          <w:bottom w:val="single" w:sz="12" w:space="0" w:color="auto"/>
                        </w:tcBorders>
                        <w:shd w:val="clear" w:color="auto" w:fill="auto"/>
                        <w:vAlign w:val="center"/>
                      </w:tcPr>
                      <w:p w14:paraId="1578408B" w14:textId="77777777" w:rsidR="00007384" w:rsidRPr="003D0C04" w:rsidRDefault="00007384" w:rsidP="006F637C">
                        <w:pPr>
                          <w:spacing w:line="240" w:lineRule="auto"/>
                        </w:pPr>
                        <w:r w:rsidRPr="003D0C04">
                          <w:t>=</w:t>
                        </w:r>
                      </w:p>
                    </w:tc>
                    <w:tc>
                      <w:tcPr>
                        <w:tcW w:w="454" w:type="dxa"/>
                        <w:tcBorders>
                          <w:bottom w:val="single" w:sz="12" w:space="0" w:color="auto"/>
                        </w:tcBorders>
                        <w:shd w:val="clear" w:color="auto" w:fill="auto"/>
                        <w:vAlign w:val="center"/>
                      </w:tcPr>
                      <w:p w14:paraId="4150DA08" w14:textId="77777777" w:rsidR="00007384" w:rsidRPr="003D0C04" w:rsidRDefault="00007384" w:rsidP="006F637C">
                        <w:pPr>
                          <w:spacing w:line="240" w:lineRule="auto"/>
                        </w:pPr>
                      </w:p>
                    </w:tc>
                  </w:tr>
                  <w:tr w:rsidR="00007384" w:rsidRPr="003D0C04" w14:paraId="2A88364D" w14:textId="77777777" w:rsidTr="00940EF7">
                    <w:trPr>
                      <w:trHeight w:hRule="exact" w:val="340"/>
                      <w:jc w:val="right"/>
                    </w:trPr>
                    <w:tc>
                      <w:tcPr>
                        <w:tcW w:w="454" w:type="dxa"/>
                        <w:tcBorders>
                          <w:top w:val="single" w:sz="12" w:space="0" w:color="auto"/>
                        </w:tcBorders>
                        <w:shd w:val="clear" w:color="auto" w:fill="auto"/>
                        <w:vAlign w:val="center"/>
                      </w:tcPr>
                      <w:p w14:paraId="21F51408" w14:textId="77777777" w:rsidR="00007384" w:rsidRPr="003D0C04" w:rsidRDefault="00007384" w:rsidP="00940EF7"/>
                    </w:tc>
                    <w:tc>
                      <w:tcPr>
                        <w:tcW w:w="227" w:type="dxa"/>
                        <w:tcBorders>
                          <w:top w:val="single" w:sz="12" w:space="0" w:color="auto"/>
                        </w:tcBorders>
                        <w:shd w:val="clear" w:color="auto" w:fill="auto"/>
                        <w:vAlign w:val="center"/>
                      </w:tcPr>
                      <w:p w14:paraId="520E2C54" w14:textId="77777777" w:rsidR="00007384" w:rsidRPr="003D0C04" w:rsidRDefault="00007384" w:rsidP="00940EF7"/>
                    </w:tc>
                    <w:tc>
                      <w:tcPr>
                        <w:tcW w:w="454" w:type="dxa"/>
                        <w:tcBorders>
                          <w:top w:val="single" w:sz="12" w:space="0" w:color="auto"/>
                        </w:tcBorders>
                        <w:shd w:val="clear" w:color="auto" w:fill="auto"/>
                        <w:vAlign w:val="center"/>
                      </w:tcPr>
                      <w:p w14:paraId="04C77FEA" w14:textId="77777777" w:rsidR="00007384" w:rsidRDefault="00007384" w:rsidP="00940EF7"/>
                    </w:tc>
                    <w:tc>
                      <w:tcPr>
                        <w:tcW w:w="227" w:type="dxa"/>
                        <w:tcBorders>
                          <w:top w:val="single" w:sz="12" w:space="0" w:color="auto"/>
                        </w:tcBorders>
                        <w:shd w:val="clear" w:color="auto" w:fill="auto"/>
                        <w:vAlign w:val="center"/>
                      </w:tcPr>
                      <w:p w14:paraId="7482EEF9" w14:textId="77777777" w:rsidR="00007384" w:rsidRPr="003D0C04" w:rsidRDefault="00007384" w:rsidP="00940EF7"/>
                    </w:tc>
                    <w:tc>
                      <w:tcPr>
                        <w:tcW w:w="454" w:type="dxa"/>
                        <w:tcBorders>
                          <w:top w:val="single" w:sz="12" w:space="0" w:color="auto"/>
                        </w:tcBorders>
                        <w:shd w:val="clear" w:color="auto" w:fill="auto"/>
                        <w:vAlign w:val="center"/>
                      </w:tcPr>
                      <w:p w14:paraId="5E16C4C9" w14:textId="77777777" w:rsidR="00007384" w:rsidRDefault="00007384" w:rsidP="00940EF7"/>
                    </w:tc>
                  </w:tr>
                  <w:tr w:rsidR="00007384" w:rsidRPr="003D0C04" w14:paraId="2A179D10" w14:textId="77777777" w:rsidTr="00940EF7">
                    <w:trPr>
                      <w:trHeight w:hRule="exact" w:val="340"/>
                      <w:jc w:val="right"/>
                    </w:trPr>
                    <w:tc>
                      <w:tcPr>
                        <w:tcW w:w="454" w:type="dxa"/>
                        <w:shd w:val="clear" w:color="auto" w:fill="auto"/>
                        <w:vAlign w:val="center"/>
                      </w:tcPr>
                      <w:p w14:paraId="4697F54C" w14:textId="77777777" w:rsidR="00007384" w:rsidRDefault="00007384" w:rsidP="00940EF7"/>
                    </w:tc>
                    <w:tc>
                      <w:tcPr>
                        <w:tcW w:w="227" w:type="dxa"/>
                        <w:shd w:val="clear" w:color="auto" w:fill="auto"/>
                        <w:vAlign w:val="center"/>
                      </w:tcPr>
                      <w:p w14:paraId="4EAA4FD5" w14:textId="77777777" w:rsidR="00007384" w:rsidRPr="003D0C04" w:rsidRDefault="00007384" w:rsidP="00940EF7"/>
                    </w:tc>
                    <w:tc>
                      <w:tcPr>
                        <w:tcW w:w="454" w:type="dxa"/>
                        <w:shd w:val="clear" w:color="auto" w:fill="auto"/>
                        <w:vAlign w:val="center"/>
                      </w:tcPr>
                      <w:p w14:paraId="76C57571" w14:textId="77777777" w:rsidR="00007384" w:rsidRDefault="00007384" w:rsidP="00940EF7"/>
                    </w:tc>
                    <w:tc>
                      <w:tcPr>
                        <w:tcW w:w="227" w:type="dxa"/>
                        <w:shd w:val="clear" w:color="auto" w:fill="auto"/>
                        <w:vAlign w:val="center"/>
                      </w:tcPr>
                      <w:p w14:paraId="103772CE" w14:textId="77777777" w:rsidR="00007384" w:rsidRPr="003D0C04" w:rsidRDefault="00007384" w:rsidP="00940EF7"/>
                    </w:tc>
                    <w:tc>
                      <w:tcPr>
                        <w:tcW w:w="454" w:type="dxa"/>
                        <w:shd w:val="clear" w:color="auto" w:fill="auto"/>
                        <w:vAlign w:val="center"/>
                      </w:tcPr>
                      <w:p w14:paraId="3A3BFAF7" w14:textId="77777777" w:rsidR="00007384" w:rsidRPr="003D0C04" w:rsidRDefault="00007384" w:rsidP="00940EF7"/>
                    </w:tc>
                  </w:tr>
                  <w:tr w:rsidR="00007384" w:rsidRPr="003D0C04" w14:paraId="549E675A" w14:textId="77777777" w:rsidTr="00940EF7">
                    <w:trPr>
                      <w:trHeight w:hRule="exact" w:val="340"/>
                      <w:jc w:val="right"/>
                    </w:trPr>
                    <w:tc>
                      <w:tcPr>
                        <w:tcW w:w="454" w:type="dxa"/>
                        <w:shd w:val="clear" w:color="auto" w:fill="auto"/>
                        <w:vAlign w:val="center"/>
                      </w:tcPr>
                      <w:p w14:paraId="66F145A7" w14:textId="77777777" w:rsidR="00007384" w:rsidRDefault="00007384" w:rsidP="00940EF7"/>
                    </w:tc>
                    <w:tc>
                      <w:tcPr>
                        <w:tcW w:w="227" w:type="dxa"/>
                        <w:shd w:val="clear" w:color="auto" w:fill="auto"/>
                        <w:vAlign w:val="center"/>
                      </w:tcPr>
                      <w:p w14:paraId="510A0583" w14:textId="77777777" w:rsidR="00007384" w:rsidRDefault="00007384" w:rsidP="00940EF7"/>
                    </w:tc>
                    <w:tc>
                      <w:tcPr>
                        <w:tcW w:w="454" w:type="dxa"/>
                        <w:shd w:val="clear" w:color="auto" w:fill="auto"/>
                        <w:vAlign w:val="center"/>
                      </w:tcPr>
                      <w:p w14:paraId="0882575F" w14:textId="77777777" w:rsidR="00007384" w:rsidRDefault="00007384" w:rsidP="00940EF7"/>
                    </w:tc>
                    <w:tc>
                      <w:tcPr>
                        <w:tcW w:w="227" w:type="dxa"/>
                        <w:shd w:val="clear" w:color="auto" w:fill="auto"/>
                        <w:vAlign w:val="center"/>
                      </w:tcPr>
                      <w:p w14:paraId="0B5E96C1" w14:textId="77777777" w:rsidR="00007384" w:rsidRDefault="00007384" w:rsidP="00940EF7"/>
                    </w:tc>
                    <w:tc>
                      <w:tcPr>
                        <w:tcW w:w="454" w:type="dxa"/>
                        <w:shd w:val="clear" w:color="auto" w:fill="auto"/>
                        <w:vAlign w:val="center"/>
                      </w:tcPr>
                      <w:p w14:paraId="46CA2947" w14:textId="77777777" w:rsidR="00007384" w:rsidRDefault="00007384" w:rsidP="00940EF7"/>
                    </w:tc>
                  </w:tr>
                </w:tbl>
                <w:p w14:paraId="5BEFCA60" w14:textId="77777777" w:rsidR="00007384" w:rsidRDefault="00007384" w:rsidP="00940EF7"/>
              </w:tc>
              <w:tc>
                <w:tcPr>
                  <w:tcW w:w="0" w:type="dxa"/>
                  <w:vAlign w:val="center"/>
                </w:tcPr>
                <w:p w14:paraId="1933A72F" w14:textId="49765489" w:rsidR="00007384" w:rsidRDefault="002067EB" w:rsidP="00940EF7">
                  <w:pPr>
                    <w:spacing w:line="240" w:lineRule="atLeast"/>
                    <w:jc w:val="center"/>
                    <w:rPr>
                      <w:b/>
                      <w:noProof/>
                    </w:rPr>
                  </w:pPr>
                  <w:r>
                    <w:rPr>
                      <w:noProof/>
                    </w:rPr>
                    <w:drawing>
                      <wp:anchor distT="0" distB="0" distL="114300" distR="114300" simplePos="0" relativeHeight="252618752" behindDoc="0" locked="0" layoutInCell="1" allowOverlap="1" wp14:anchorId="4C77F911" wp14:editId="21D4180D">
                        <wp:simplePos x="0" y="0"/>
                        <wp:positionH relativeFrom="column">
                          <wp:posOffset>-33020</wp:posOffset>
                        </wp:positionH>
                        <wp:positionV relativeFrom="paragraph">
                          <wp:posOffset>-133350</wp:posOffset>
                        </wp:positionV>
                        <wp:extent cx="2411730" cy="492125"/>
                        <wp:effectExtent l="0" t="0" r="1270" b="3175"/>
                        <wp:wrapNone/>
                        <wp:docPr id="1903108215" name="Grafik 38" descr="Ein Bild, das Reihe, Entwurf, weiß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108215" name="Grafik 38" descr="Ein Bild, das Reihe, Entwurf, weiß enthält.&#10;&#10;Automatisch generierte Beschreibu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11730" cy="492125"/>
                                </a:xfrm>
                                <a:prstGeom prst="rect">
                                  <a:avLst/>
                                </a:prstGeom>
                              </pic:spPr>
                            </pic:pic>
                          </a:graphicData>
                        </a:graphic>
                        <wp14:sizeRelH relativeFrom="page">
                          <wp14:pctWidth>0</wp14:pctWidth>
                        </wp14:sizeRelH>
                        <wp14:sizeRelV relativeFrom="page">
                          <wp14:pctHeight>0</wp14:pctHeight>
                        </wp14:sizeRelV>
                      </wp:anchor>
                    </w:drawing>
                  </w:r>
                </w:p>
              </w:tc>
              <w:tc>
                <w:tcPr>
                  <w:tcW w:w="0" w:type="dxa"/>
                </w:tcPr>
                <w:p w14:paraId="6DA17589" w14:textId="77777777" w:rsidR="00007384" w:rsidRDefault="00007384" w:rsidP="00940EF7"/>
                <w:tbl>
                  <w:tblPr>
                    <w:tblStyle w:val="Tabellenraster"/>
                    <w:tblW w:w="18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10"/>
                    <w:gridCol w:w="227"/>
                    <w:gridCol w:w="454"/>
                    <w:gridCol w:w="227"/>
                    <w:gridCol w:w="454"/>
                  </w:tblGrid>
                  <w:tr w:rsidR="00007384" w:rsidRPr="003D0C04" w14:paraId="29047807" w14:textId="77777777" w:rsidTr="00940EF7">
                    <w:trPr>
                      <w:trHeight w:hRule="exact" w:val="340"/>
                      <w:jc w:val="right"/>
                    </w:trPr>
                    <w:tc>
                      <w:tcPr>
                        <w:tcW w:w="510" w:type="dxa"/>
                        <w:tcBorders>
                          <w:bottom w:val="single" w:sz="12" w:space="0" w:color="auto"/>
                        </w:tcBorders>
                        <w:shd w:val="clear" w:color="auto" w:fill="auto"/>
                        <w:vAlign w:val="center"/>
                      </w:tcPr>
                      <w:p w14:paraId="66270333" w14:textId="77777777" w:rsidR="00007384" w:rsidRPr="003D0C04" w:rsidRDefault="00007384" w:rsidP="00940EF7"/>
                    </w:tc>
                    <w:tc>
                      <w:tcPr>
                        <w:tcW w:w="227" w:type="dxa"/>
                        <w:tcBorders>
                          <w:bottom w:val="single" w:sz="12" w:space="0" w:color="auto"/>
                        </w:tcBorders>
                        <w:shd w:val="clear" w:color="auto" w:fill="auto"/>
                        <w:vAlign w:val="center"/>
                      </w:tcPr>
                      <w:p w14:paraId="01B2B417" w14:textId="77777777" w:rsidR="00007384" w:rsidRPr="003D0C04" w:rsidRDefault="00007384" w:rsidP="00940EF7">
                        <w:r>
                          <w:t>–</w:t>
                        </w:r>
                      </w:p>
                    </w:tc>
                    <w:tc>
                      <w:tcPr>
                        <w:tcW w:w="454" w:type="dxa"/>
                        <w:tcBorders>
                          <w:bottom w:val="single" w:sz="12" w:space="0" w:color="auto"/>
                        </w:tcBorders>
                        <w:shd w:val="clear" w:color="auto" w:fill="auto"/>
                        <w:vAlign w:val="center"/>
                      </w:tcPr>
                      <w:p w14:paraId="3FB393CC" w14:textId="77777777" w:rsidR="00007384" w:rsidRPr="003D0C04" w:rsidRDefault="00007384" w:rsidP="00940EF7"/>
                    </w:tc>
                    <w:tc>
                      <w:tcPr>
                        <w:tcW w:w="227" w:type="dxa"/>
                        <w:tcBorders>
                          <w:bottom w:val="single" w:sz="12" w:space="0" w:color="auto"/>
                        </w:tcBorders>
                        <w:shd w:val="clear" w:color="auto" w:fill="auto"/>
                        <w:vAlign w:val="center"/>
                      </w:tcPr>
                      <w:p w14:paraId="6739D0DA" w14:textId="77777777" w:rsidR="00007384" w:rsidRPr="003D0C04" w:rsidRDefault="00007384" w:rsidP="00940EF7">
                        <w:r w:rsidRPr="003D0C04">
                          <w:t>=</w:t>
                        </w:r>
                      </w:p>
                    </w:tc>
                    <w:tc>
                      <w:tcPr>
                        <w:tcW w:w="454" w:type="dxa"/>
                        <w:tcBorders>
                          <w:bottom w:val="single" w:sz="12" w:space="0" w:color="auto"/>
                        </w:tcBorders>
                        <w:shd w:val="clear" w:color="auto" w:fill="auto"/>
                        <w:vAlign w:val="center"/>
                      </w:tcPr>
                      <w:p w14:paraId="300E2093" w14:textId="77777777" w:rsidR="00007384" w:rsidRPr="003D0C04" w:rsidRDefault="00007384" w:rsidP="00940EF7"/>
                    </w:tc>
                  </w:tr>
                  <w:tr w:rsidR="00007384" w:rsidRPr="003D0C04" w14:paraId="4083BFC4" w14:textId="77777777" w:rsidTr="00940EF7">
                    <w:trPr>
                      <w:trHeight w:hRule="exact" w:val="340"/>
                      <w:jc w:val="right"/>
                    </w:trPr>
                    <w:tc>
                      <w:tcPr>
                        <w:tcW w:w="510" w:type="dxa"/>
                        <w:tcBorders>
                          <w:top w:val="single" w:sz="12" w:space="0" w:color="auto"/>
                        </w:tcBorders>
                        <w:shd w:val="clear" w:color="auto" w:fill="auto"/>
                        <w:vAlign w:val="center"/>
                      </w:tcPr>
                      <w:p w14:paraId="2B7D691B" w14:textId="77777777" w:rsidR="00007384" w:rsidRPr="003D0C04" w:rsidRDefault="00007384" w:rsidP="00940EF7"/>
                    </w:tc>
                    <w:tc>
                      <w:tcPr>
                        <w:tcW w:w="227" w:type="dxa"/>
                        <w:tcBorders>
                          <w:top w:val="single" w:sz="12" w:space="0" w:color="auto"/>
                        </w:tcBorders>
                        <w:shd w:val="clear" w:color="auto" w:fill="auto"/>
                        <w:vAlign w:val="center"/>
                      </w:tcPr>
                      <w:p w14:paraId="0535EC02" w14:textId="77777777" w:rsidR="00007384" w:rsidRPr="003D0C04" w:rsidRDefault="00007384" w:rsidP="00940EF7"/>
                    </w:tc>
                    <w:tc>
                      <w:tcPr>
                        <w:tcW w:w="454" w:type="dxa"/>
                        <w:tcBorders>
                          <w:top w:val="single" w:sz="12" w:space="0" w:color="auto"/>
                        </w:tcBorders>
                        <w:shd w:val="clear" w:color="auto" w:fill="auto"/>
                        <w:vAlign w:val="center"/>
                      </w:tcPr>
                      <w:p w14:paraId="00ABA8E0" w14:textId="77777777" w:rsidR="00007384" w:rsidRDefault="00007384" w:rsidP="00940EF7"/>
                    </w:tc>
                    <w:tc>
                      <w:tcPr>
                        <w:tcW w:w="227" w:type="dxa"/>
                        <w:tcBorders>
                          <w:top w:val="single" w:sz="12" w:space="0" w:color="auto"/>
                        </w:tcBorders>
                        <w:shd w:val="clear" w:color="auto" w:fill="auto"/>
                        <w:vAlign w:val="center"/>
                      </w:tcPr>
                      <w:p w14:paraId="547A49ED" w14:textId="77777777" w:rsidR="00007384" w:rsidRPr="003D0C04" w:rsidRDefault="00007384" w:rsidP="00940EF7"/>
                    </w:tc>
                    <w:tc>
                      <w:tcPr>
                        <w:tcW w:w="454" w:type="dxa"/>
                        <w:tcBorders>
                          <w:top w:val="single" w:sz="12" w:space="0" w:color="auto"/>
                        </w:tcBorders>
                        <w:shd w:val="clear" w:color="auto" w:fill="auto"/>
                        <w:vAlign w:val="center"/>
                      </w:tcPr>
                      <w:p w14:paraId="7272FDE9" w14:textId="77777777" w:rsidR="00007384" w:rsidRDefault="00007384" w:rsidP="00940EF7"/>
                    </w:tc>
                  </w:tr>
                  <w:tr w:rsidR="00007384" w:rsidRPr="003D0C04" w14:paraId="7F3D21F2" w14:textId="77777777" w:rsidTr="00940EF7">
                    <w:trPr>
                      <w:trHeight w:hRule="exact" w:val="340"/>
                      <w:jc w:val="right"/>
                    </w:trPr>
                    <w:tc>
                      <w:tcPr>
                        <w:tcW w:w="510" w:type="dxa"/>
                        <w:shd w:val="clear" w:color="auto" w:fill="auto"/>
                        <w:vAlign w:val="center"/>
                      </w:tcPr>
                      <w:p w14:paraId="1960A03E" w14:textId="77777777" w:rsidR="00007384" w:rsidRDefault="00007384" w:rsidP="00940EF7"/>
                    </w:tc>
                    <w:tc>
                      <w:tcPr>
                        <w:tcW w:w="227" w:type="dxa"/>
                        <w:shd w:val="clear" w:color="auto" w:fill="auto"/>
                        <w:vAlign w:val="center"/>
                      </w:tcPr>
                      <w:p w14:paraId="2AF01C6D" w14:textId="77777777" w:rsidR="00007384" w:rsidRPr="003D0C04" w:rsidRDefault="00007384" w:rsidP="00940EF7"/>
                    </w:tc>
                    <w:tc>
                      <w:tcPr>
                        <w:tcW w:w="454" w:type="dxa"/>
                        <w:shd w:val="clear" w:color="auto" w:fill="auto"/>
                        <w:vAlign w:val="center"/>
                      </w:tcPr>
                      <w:p w14:paraId="587F5A63" w14:textId="77777777" w:rsidR="00007384" w:rsidRDefault="00007384" w:rsidP="00940EF7"/>
                    </w:tc>
                    <w:tc>
                      <w:tcPr>
                        <w:tcW w:w="227" w:type="dxa"/>
                        <w:shd w:val="clear" w:color="auto" w:fill="auto"/>
                        <w:vAlign w:val="center"/>
                      </w:tcPr>
                      <w:p w14:paraId="28BB6B2C" w14:textId="77777777" w:rsidR="00007384" w:rsidRPr="003D0C04" w:rsidRDefault="00007384" w:rsidP="00940EF7"/>
                    </w:tc>
                    <w:tc>
                      <w:tcPr>
                        <w:tcW w:w="454" w:type="dxa"/>
                        <w:shd w:val="clear" w:color="auto" w:fill="auto"/>
                        <w:vAlign w:val="center"/>
                      </w:tcPr>
                      <w:p w14:paraId="390B3D58" w14:textId="77777777" w:rsidR="00007384" w:rsidRPr="003D0C04" w:rsidRDefault="00007384" w:rsidP="00940EF7"/>
                    </w:tc>
                  </w:tr>
                  <w:tr w:rsidR="00007384" w:rsidRPr="003D0C04" w14:paraId="05042315" w14:textId="77777777" w:rsidTr="00940EF7">
                    <w:trPr>
                      <w:trHeight w:hRule="exact" w:val="340"/>
                      <w:jc w:val="right"/>
                    </w:trPr>
                    <w:tc>
                      <w:tcPr>
                        <w:tcW w:w="510" w:type="dxa"/>
                        <w:shd w:val="clear" w:color="auto" w:fill="auto"/>
                        <w:vAlign w:val="center"/>
                      </w:tcPr>
                      <w:p w14:paraId="674C3DF8" w14:textId="77777777" w:rsidR="00007384" w:rsidRDefault="00007384" w:rsidP="00940EF7"/>
                    </w:tc>
                    <w:tc>
                      <w:tcPr>
                        <w:tcW w:w="227" w:type="dxa"/>
                        <w:shd w:val="clear" w:color="auto" w:fill="auto"/>
                        <w:vAlign w:val="center"/>
                      </w:tcPr>
                      <w:p w14:paraId="72F23313" w14:textId="77777777" w:rsidR="00007384" w:rsidRDefault="00007384" w:rsidP="00940EF7"/>
                    </w:tc>
                    <w:tc>
                      <w:tcPr>
                        <w:tcW w:w="454" w:type="dxa"/>
                        <w:shd w:val="clear" w:color="auto" w:fill="auto"/>
                        <w:vAlign w:val="center"/>
                      </w:tcPr>
                      <w:p w14:paraId="509E53E4" w14:textId="77777777" w:rsidR="00007384" w:rsidRDefault="00007384" w:rsidP="00940EF7"/>
                    </w:tc>
                    <w:tc>
                      <w:tcPr>
                        <w:tcW w:w="227" w:type="dxa"/>
                        <w:shd w:val="clear" w:color="auto" w:fill="auto"/>
                        <w:vAlign w:val="center"/>
                      </w:tcPr>
                      <w:p w14:paraId="6505328F" w14:textId="77777777" w:rsidR="00007384" w:rsidRDefault="00007384" w:rsidP="00940EF7"/>
                    </w:tc>
                    <w:tc>
                      <w:tcPr>
                        <w:tcW w:w="454" w:type="dxa"/>
                        <w:shd w:val="clear" w:color="auto" w:fill="auto"/>
                        <w:vAlign w:val="center"/>
                      </w:tcPr>
                      <w:p w14:paraId="137184E6" w14:textId="77777777" w:rsidR="00007384" w:rsidRDefault="00007384" w:rsidP="00940EF7"/>
                    </w:tc>
                  </w:tr>
                </w:tbl>
                <w:p w14:paraId="0AC28099" w14:textId="77777777" w:rsidR="00007384" w:rsidRDefault="00007384" w:rsidP="00940EF7"/>
              </w:tc>
            </w:tr>
          </w:tbl>
          <w:p w14:paraId="0762807A" w14:textId="77777777" w:rsidR="00007384" w:rsidRDefault="00007384" w:rsidP="00940EF7"/>
        </w:tc>
      </w:tr>
      <w:tr w:rsidR="006F637C" w14:paraId="13A4BA6D" w14:textId="77777777" w:rsidTr="00940EF7">
        <w:trPr>
          <w:trHeight w:val="327"/>
        </w:trPr>
        <w:tc>
          <w:tcPr>
            <w:tcW w:w="610" w:type="dxa"/>
          </w:tcPr>
          <w:p w14:paraId="41287AE6" w14:textId="77777777" w:rsidR="006F637C" w:rsidRDefault="006F637C" w:rsidP="006F637C">
            <w:pPr>
              <w:pStyle w:val="berschrift4"/>
            </w:pPr>
          </w:p>
        </w:tc>
        <w:tc>
          <w:tcPr>
            <w:tcW w:w="8461" w:type="dxa"/>
          </w:tcPr>
          <w:p w14:paraId="48FFAD36" w14:textId="77777777" w:rsidR="006F637C" w:rsidRDefault="006F637C" w:rsidP="00940EF7"/>
        </w:tc>
      </w:tr>
      <w:tr w:rsidR="006F637C" w14:paraId="223C8774" w14:textId="77777777" w:rsidTr="00940EF7">
        <w:trPr>
          <w:trHeight w:val="327"/>
        </w:trPr>
        <w:tc>
          <w:tcPr>
            <w:tcW w:w="610" w:type="dxa"/>
          </w:tcPr>
          <w:p w14:paraId="62841964" w14:textId="0B4AC9D1" w:rsidR="006F637C" w:rsidRPr="00E0758C" w:rsidRDefault="006F637C" w:rsidP="006F637C">
            <w:pPr>
              <w:pStyle w:val="berschrift4"/>
            </w:pPr>
            <w:r>
              <w:t xml:space="preserve">b) </w:t>
            </w:r>
          </w:p>
        </w:tc>
        <w:tc>
          <w:tcPr>
            <w:tcW w:w="8461" w:type="dxa"/>
          </w:tcPr>
          <w:p w14:paraId="00CF0D44" w14:textId="162DD9C4" w:rsidR="006F637C" w:rsidRDefault="003124A9" w:rsidP="00940EF7">
            <w:r>
              <w:t xml:space="preserve">Stellt euch gegenseitig </w:t>
            </w:r>
            <w:r w:rsidR="006F637C">
              <w:t>Aufgaben</w:t>
            </w:r>
            <w:r>
              <w:t xml:space="preserve">. Zeichnet dann passende </w:t>
            </w:r>
            <w:r w:rsidR="006F637C">
              <w:t xml:space="preserve">Bilder </w:t>
            </w:r>
            <w:r>
              <w:t>dazu.</w:t>
            </w:r>
          </w:p>
        </w:tc>
      </w:tr>
    </w:tbl>
    <w:p w14:paraId="1BC6A5A9" w14:textId="77777777" w:rsidR="006F637C" w:rsidRDefault="006F637C">
      <w:r>
        <w:rPr>
          <w:b/>
          <w:bCs/>
        </w:rPr>
        <w:br w:type="page"/>
      </w:r>
    </w:p>
    <w:tbl>
      <w:tblPr>
        <w:tblW w:w="9071" w:type="dxa"/>
        <w:tblLayout w:type="fixed"/>
        <w:tblCellMar>
          <w:left w:w="0" w:type="dxa"/>
          <w:right w:w="0" w:type="dxa"/>
        </w:tblCellMar>
        <w:tblLook w:val="04A0" w:firstRow="1" w:lastRow="0" w:firstColumn="1" w:lastColumn="0" w:noHBand="0" w:noVBand="1"/>
      </w:tblPr>
      <w:tblGrid>
        <w:gridCol w:w="610"/>
        <w:gridCol w:w="425"/>
        <w:gridCol w:w="8036"/>
      </w:tblGrid>
      <w:tr w:rsidR="00417949" w:rsidRPr="00E0758C" w14:paraId="6AC6CE12" w14:textId="77777777" w:rsidTr="00BE387F">
        <w:tc>
          <w:tcPr>
            <w:tcW w:w="610" w:type="dxa"/>
          </w:tcPr>
          <w:p w14:paraId="1B11C42C" w14:textId="35F1E40D" w:rsidR="00417949" w:rsidRPr="00E0758C" w:rsidRDefault="00417949" w:rsidP="00BE387F">
            <w:pPr>
              <w:pStyle w:val="berschrift3"/>
            </w:pPr>
            <w:r w:rsidRPr="00E0758C">
              <w:lastRenderedPageBreak/>
              <w:t>1.</w:t>
            </w:r>
            <w:r w:rsidR="0071113B">
              <w:t>4</w:t>
            </w:r>
          </w:p>
        </w:tc>
        <w:tc>
          <w:tcPr>
            <w:tcW w:w="8461" w:type="dxa"/>
            <w:gridSpan w:val="2"/>
          </w:tcPr>
          <w:p w14:paraId="139F8BE7" w14:textId="7D3A61AC" w:rsidR="00417949" w:rsidRPr="00911328" w:rsidRDefault="00417949" w:rsidP="00BE387F">
            <w:pPr>
              <w:pStyle w:val="berschrift3"/>
            </w:pPr>
            <w:r w:rsidRPr="005C62BD">
              <w:t>S</w:t>
            </w:r>
            <w:r>
              <w:t>tellenweise</w:t>
            </w:r>
            <w:r w:rsidRPr="005C62BD">
              <w:t xml:space="preserve"> </w:t>
            </w:r>
            <w:r w:rsidR="0071113B">
              <w:t>a</w:t>
            </w:r>
            <w:r w:rsidRPr="005C62BD">
              <w:t>ddieren</w:t>
            </w:r>
            <w:r w:rsidR="00E75F60">
              <w:t xml:space="preserve"> mit Bündeln</w:t>
            </w:r>
          </w:p>
        </w:tc>
      </w:tr>
      <w:tr w:rsidR="00076835" w:rsidRPr="00076835" w14:paraId="24D12F04" w14:textId="77777777" w:rsidTr="00BE387F">
        <w:trPr>
          <w:trHeight w:val="1664"/>
        </w:trPr>
        <w:tc>
          <w:tcPr>
            <w:tcW w:w="610" w:type="dxa"/>
          </w:tcPr>
          <w:p w14:paraId="67DC685F" w14:textId="310BB098" w:rsidR="00417949" w:rsidRPr="00E0758C" w:rsidRDefault="00AA0025" w:rsidP="00BE387F">
            <w:pPr>
              <w:spacing w:line="240" w:lineRule="atLeast"/>
            </w:pPr>
            <w:r w:rsidRPr="00E0758C">
              <w:rPr>
                <w:noProof/>
              </w:rPr>
              <w:drawing>
                <wp:inline distT="0" distB="0" distL="0" distR="0" wp14:anchorId="28827CFB" wp14:editId="73B4AAA3">
                  <wp:extent cx="360000" cy="272386"/>
                  <wp:effectExtent l="0" t="0" r="2540" b="0"/>
                  <wp:docPr id="1356585804" name="Grafik 135658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0D9CEAA4" w14:textId="74BAD6FA" w:rsidR="00417949" w:rsidRPr="00E0758C" w:rsidRDefault="00417949" w:rsidP="00BE387F">
            <w:pPr>
              <w:pStyle w:val="Nummerierung"/>
            </w:pPr>
            <w:r w:rsidRPr="00E0758C">
              <w:t>a)</w:t>
            </w:r>
          </w:p>
        </w:tc>
        <w:tc>
          <w:tcPr>
            <w:tcW w:w="8036" w:type="dxa"/>
          </w:tcPr>
          <w:p w14:paraId="2269699C" w14:textId="05F01D82" w:rsidR="00417949" w:rsidRDefault="00417949" w:rsidP="00417949">
            <w:r>
              <w:t xml:space="preserve">Dilara rechnet die Aufgabe </w:t>
            </w:r>
            <w:r w:rsidR="00777731">
              <w:t xml:space="preserve">37 + </w:t>
            </w:r>
            <w:r>
              <w:t>24.</w:t>
            </w:r>
            <w:r w:rsidR="00777731">
              <w:t xml:space="preserve"> </w:t>
            </w:r>
            <w:r>
              <w:t xml:space="preserve">Sie </w:t>
            </w:r>
            <w:r w:rsidR="006563BA">
              <w:t>zeichnet</w:t>
            </w:r>
            <w:r w:rsidR="00777731">
              <w:t xml:space="preserve">, wie sie </w:t>
            </w:r>
            <w:r>
              <w:t xml:space="preserve">die Aufgabe </w:t>
            </w:r>
            <w:r w:rsidR="00E624E3">
              <w:t xml:space="preserve">mit Material </w:t>
            </w:r>
            <w:r w:rsidR="00777731">
              <w:t xml:space="preserve">legen kann </w:t>
            </w:r>
            <w:r>
              <w:t>und schreibt ihre Rechenschritte daneben.</w:t>
            </w:r>
          </w:p>
          <w:p w14:paraId="4105449D" w14:textId="08EFED3D" w:rsidR="00417949" w:rsidRDefault="00162FA0" w:rsidP="00BE387F">
            <w:r>
              <w:rPr>
                <w:noProof/>
                <w14:ligatures w14:val="standardContextual"/>
              </w:rPr>
              <mc:AlternateContent>
                <mc:Choice Requires="wpg">
                  <w:drawing>
                    <wp:anchor distT="0" distB="0" distL="114300" distR="114300" simplePos="0" relativeHeight="252571648" behindDoc="0" locked="0" layoutInCell="1" allowOverlap="1" wp14:anchorId="71CD7EFA" wp14:editId="15625316">
                      <wp:simplePos x="0" y="0"/>
                      <wp:positionH relativeFrom="column">
                        <wp:posOffset>-35009</wp:posOffset>
                      </wp:positionH>
                      <wp:positionV relativeFrom="paragraph">
                        <wp:posOffset>148686</wp:posOffset>
                      </wp:positionV>
                      <wp:extent cx="702945" cy="775261"/>
                      <wp:effectExtent l="0" t="0" r="0" b="0"/>
                      <wp:wrapNone/>
                      <wp:docPr id="1478639604" name="Gruppieren 22"/>
                      <wp:cNvGraphicFramePr/>
                      <a:graphic xmlns:a="http://schemas.openxmlformats.org/drawingml/2006/main">
                        <a:graphicData uri="http://schemas.microsoft.com/office/word/2010/wordprocessingGroup">
                          <wpg:wgp>
                            <wpg:cNvGrpSpPr/>
                            <wpg:grpSpPr>
                              <a:xfrm>
                                <a:off x="0" y="0"/>
                                <a:ext cx="702945" cy="775261"/>
                                <a:chOff x="0" y="0"/>
                                <a:chExt cx="702945" cy="775261"/>
                              </a:xfrm>
                            </wpg:grpSpPr>
                            <pic:pic xmlns:pic="http://schemas.openxmlformats.org/drawingml/2006/picture">
                              <pic:nvPicPr>
                                <pic:cNvPr id="1409150069" name="Grafik 1"/>
                                <pic:cNvPicPr>
                                  <a:picLocks noChangeAspect="1"/>
                                </pic:cNvPicPr>
                              </pic:nvPicPr>
                              <pic:blipFill>
                                <a:blip r:embed="rId38"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02945" cy="629920"/>
                                </a:xfrm>
                                <a:prstGeom prst="rect">
                                  <a:avLst/>
                                </a:prstGeom>
                              </pic:spPr>
                            </pic:pic>
                            <wps:wsp>
                              <wps:cNvPr id="1394898366" name="Textfeld 12"/>
                              <wps:cNvSpPr txBox="1"/>
                              <wps:spPr>
                                <a:xfrm>
                                  <a:off x="197382" y="628399"/>
                                  <a:ext cx="349885" cy="146862"/>
                                </a:xfrm>
                                <a:prstGeom prst="rect">
                                  <a:avLst/>
                                </a:prstGeom>
                                <a:noFill/>
                                <a:ln w="6350">
                                  <a:noFill/>
                                </a:ln>
                              </wps:spPr>
                              <wps:txbx>
                                <w:txbxContent>
                                  <w:p w14:paraId="40FC49AC" w14:textId="77777777" w:rsidR="00162FA0" w:rsidRPr="008D5126" w:rsidRDefault="00162FA0" w:rsidP="00162FA0">
                                    <w:pPr>
                                      <w:pStyle w:val="Zitat1"/>
                                    </w:pPr>
                                    <w:r w:rsidRPr="00846BA4">
                                      <w:t>Dilara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1CD7EFA" id="Gruppieren 22" o:spid="_x0000_s1046" style="position:absolute;margin-left:-2.75pt;margin-top:11.7pt;width:55.35pt;height:61.05pt;z-index:252571648" coordsize="7029,7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">
                      <v:shape id="Grafik 1" o:spid="_x0000_s1047" type="#_x0000_t75" style="position:absolute;width:7029;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">
                        <v:imagedata r:id="rId39" o:title="" chromakey="white"/>
                      </v:shape>
                      <v:shape id="Textfeld 12" o:spid="_x0000_s1048" type="#_x0000_t202" style="position:absolute;left:1973;top:6283;width:3499;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" filled="f" stroked="f" strokeweight=".5pt">
                        <v:textbox inset="0,0,0,0">
                          <w:txbxContent>
                            <w:p w14:paraId="40FC49AC" w14:textId="77777777" w:rsidR="00162FA0" w:rsidRPr="008D5126" w:rsidRDefault="00162FA0" w:rsidP="00162FA0">
                              <w:pPr>
                                <w:pStyle w:val="Zitat1"/>
                              </w:pPr>
                              <w:r w:rsidRPr="00846BA4">
                                <w:t>Dilara</w:t>
                              </w:r>
                            </w:p>
                          </w:txbxContent>
                        </v:textbox>
                      </v:shape>
                    </v:group>
                  </w:pict>
                </mc:Fallback>
              </mc:AlternateContent>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417949" w:rsidRPr="003D0C04" w14:paraId="7C9183CB" w14:textId="77777777" w:rsidTr="003B1034">
              <w:trPr>
                <w:trHeight w:hRule="exact" w:val="454"/>
              </w:trPr>
              <w:tc>
                <w:tcPr>
                  <w:tcW w:w="454" w:type="dxa"/>
                  <w:tcBorders>
                    <w:bottom w:val="single" w:sz="12" w:space="0" w:color="0070C0"/>
                  </w:tcBorders>
                  <w:shd w:val="clear" w:color="auto" w:fill="auto"/>
                  <w:vAlign w:val="center"/>
                </w:tcPr>
                <w:p w14:paraId="022604B2" w14:textId="2CD5C148" w:rsidR="00417949" w:rsidRPr="00CC7DC1" w:rsidRDefault="00777731" w:rsidP="00F9227E">
                  <w:pPr>
                    <w:rPr>
                      <w:rFonts w:ascii="Comic Sans MS" w:hAnsi="Comic Sans MS"/>
                      <w:color w:val="0070C0"/>
                    </w:rPr>
                  </w:pPr>
                  <w:r>
                    <w:rPr>
                      <w:rFonts w:ascii="Comic Sans MS" w:hAnsi="Comic Sans MS"/>
                      <w:color w:val="0070C0"/>
                    </w:rPr>
                    <w:t>37</w:t>
                  </w:r>
                </w:p>
              </w:tc>
              <w:tc>
                <w:tcPr>
                  <w:tcW w:w="227" w:type="dxa"/>
                  <w:tcBorders>
                    <w:bottom w:val="single" w:sz="12" w:space="0" w:color="0070C0"/>
                  </w:tcBorders>
                  <w:shd w:val="clear" w:color="auto" w:fill="auto"/>
                  <w:vAlign w:val="center"/>
                </w:tcPr>
                <w:p w14:paraId="078EC2FC" w14:textId="77777777" w:rsidR="00417949" w:rsidRPr="00CC7DC1" w:rsidRDefault="00417949"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0ADAF85F" w14:textId="30E8D82C" w:rsidR="00417949" w:rsidRPr="00CC7DC1" w:rsidRDefault="00777731" w:rsidP="00F9227E">
                  <w:pPr>
                    <w:rPr>
                      <w:rFonts w:ascii="Comic Sans MS" w:hAnsi="Comic Sans MS"/>
                      <w:color w:val="0070C0"/>
                    </w:rPr>
                  </w:pPr>
                  <w:r>
                    <w:rPr>
                      <w:rFonts w:ascii="Comic Sans MS" w:hAnsi="Comic Sans MS"/>
                      <w:color w:val="0070C0"/>
                    </w:rPr>
                    <w:t>24</w:t>
                  </w:r>
                </w:p>
              </w:tc>
              <w:tc>
                <w:tcPr>
                  <w:tcW w:w="227" w:type="dxa"/>
                  <w:tcBorders>
                    <w:bottom w:val="single" w:sz="12" w:space="0" w:color="0070C0"/>
                  </w:tcBorders>
                  <w:shd w:val="clear" w:color="auto" w:fill="auto"/>
                  <w:vAlign w:val="center"/>
                </w:tcPr>
                <w:p w14:paraId="0D770F2D" w14:textId="77777777" w:rsidR="00417949" w:rsidRPr="00CC7DC1" w:rsidRDefault="00417949" w:rsidP="00F9227E">
                  <w:pPr>
                    <w:rPr>
                      <w:rFonts w:ascii="Comic Sans MS" w:hAnsi="Comic Sans MS"/>
                      <w:color w:val="0070C0"/>
                    </w:rPr>
                  </w:pPr>
                  <w:r w:rsidRPr="00CC7DC1">
                    <w:rPr>
                      <w:rFonts w:ascii="Comic Sans MS" w:hAnsi="Comic Sans MS"/>
                      <w:color w:val="0070C0"/>
                    </w:rPr>
                    <w:t>=</w:t>
                  </w:r>
                </w:p>
              </w:tc>
              <w:tc>
                <w:tcPr>
                  <w:tcW w:w="454" w:type="dxa"/>
                  <w:tcBorders>
                    <w:bottom w:val="single" w:sz="12" w:space="0" w:color="0070C0"/>
                  </w:tcBorders>
                  <w:shd w:val="clear" w:color="auto" w:fill="auto"/>
                  <w:vAlign w:val="center"/>
                </w:tcPr>
                <w:p w14:paraId="2B8DDE2F" w14:textId="77777777" w:rsidR="00417949" w:rsidRPr="00CC7DC1" w:rsidRDefault="00417949" w:rsidP="00F9227E">
                  <w:pPr>
                    <w:rPr>
                      <w:rFonts w:ascii="Comic Sans MS" w:hAnsi="Comic Sans MS"/>
                      <w:color w:val="0070C0"/>
                    </w:rPr>
                  </w:pPr>
                </w:p>
              </w:tc>
            </w:tr>
            <w:tr w:rsidR="00417949" w:rsidRPr="003D0C04" w14:paraId="17B39200" w14:textId="77777777" w:rsidTr="005D17EB">
              <w:trPr>
                <w:trHeight w:hRule="exact" w:val="291"/>
              </w:trPr>
              <w:tc>
                <w:tcPr>
                  <w:tcW w:w="454" w:type="dxa"/>
                  <w:tcBorders>
                    <w:top w:val="single" w:sz="12" w:space="0" w:color="0070C0"/>
                  </w:tcBorders>
                  <w:shd w:val="clear" w:color="auto" w:fill="auto"/>
                  <w:vAlign w:val="center"/>
                </w:tcPr>
                <w:p w14:paraId="7579F0F6" w14:textId="6C80AE61" w:rsidR="00417949" w:rsidRPr="00CC7DC1" w:rsidRDefault="00777731" w:rsidP="00F9227E">
                  <w:pPr>
                    <w:rPr>
                      <w:rFonts w:ascii="Comic Sans MS" w:hAnsi="Comic Sans MS"/>
                      <w:color w:val="0070C0"/>
                    </w:rPr>
                  </w:pPr>
                  <w:r>
                    <w:rPr>
                      <w:rFonts w:ascii="Comic Sans MS" w:hAnsi="Comic Sans MS"/>
                      <w:color w:val="0070C0"/>
                    </w:rPr>
                    <w:t>3</w:t>
                  </w:r>
                  <w:r w:rsidR="00417949" w:rsidRPr="00CC7DC1">
                    <w:rPr>
                      <w:rFonts w:ascii="Comic Sans MS" w:hAnsi="Comic Sans MS"/>
                      <w:color w:val="0070C0"/>
                    </w:rPr>
                    <w:t>0</w:t>
                  </w:r>
                </w:p>
              </w:tc>
              <w:tc>
                <w:tcPr>
                  <w:tcW w:w="227" w:type="dxa"/>
                  <w:tcBorders>
                    <w:top w:val="single" w:sz="12" w:space="0" w:color="0070C0"/>
                  </w:tcBorders>
                  <w:shd w:val="clear" w:color="auto" w:fill="auto"/>
                  <w:vAlign w:val="center"/>
                </w:tcPr>
                <w:p w14:paraId="621E1510" w14:textId="77777777" w:rsidR="00417949" w:rsidRPr="00CC7DC1" w:rsidRDefault="00417949" w:rsidP="00F9227E">
                  <w:pPr>
                    <w:rPr>
                      <w:rFonts w:ascii="Comic Sans MS" w:hAnsi="Comic Sans MS"/>
                      <w:color w:val="0070C0"/>
                    </w:rPr>
                  </w:pPr>
                  <w:r w:rsidRPr="00CC7DC1">
                    <w:rPr>
                      <w:rFonts w:ascii="Comic Sans MS" w:hAnsi="Comic Sans MS"/>
                      <w:color w:val="0070C0"/>
                    </w:rPr>
                    <w:t>+</w:t>
                  </w:r>
                </w:p>
              </w:tc>
              <w:tc>
                <w:tcPr>
                  <w:tcW w:w="454" w:type="dxa"/>
                  <w:tcBorders>
                    <w:top w:val="single" w:sz="12" w:space="0" w:color="0070C0"/>
                  </w:tcBorders>
                  <w:shd w:val="clear" w:color="auto" w:fill="auto"/>
                  <w:vAlign w:val="center"/>
                </w:tcPr>
                <w:p w14:paraId="371ADEDB" w14:textId="4749B7FC" w:rsidR="00417949" w:rsidRPr="00CC7DC1" w:rsidRDefault="00777731" w:rsidP="005612BD">
                  <w:pPr>
                    <w:spacing w:after="120" w:line="240" w:lineRule="auto"/>
                    <w:rPr>
                      <w:rFonts w:ascii="Comic Sans MS" w:hAnsi="Comic Sans MS"/>
                      <w:color w:val="0070C0"/>
                    </w:rPr>
                  </w:pPr>
                  <w:r>
                    <w:rPr>
                      <w:rFonts w:ascii="Comic Sans MS" w:hAnsi="Comic Sans MS"/>
                      <w:color w:val="0070C0"/>
                    </w:rPr>
                    <w:t>2</w:t>
                  </w:r>
                  <w:r w:rsidR="00417949" w:rsidRPr="00CC7DC1">
                    <w:rPr>
                      <w:rFonts w:ascii="Comic Sans MS" w:hAnsi="Comic Sans MS"/>
                      <w:color w:val="0070C0"/>
                    </w:rPr>
                    <w:t>0</w:t>
                  </w:r>
                </w:p>
              </w:tc>
              <w:tc>
                <w:tcPr>
                  <w:tcW w:w="227" w:type="dxa"/>
                  <w:tcBorders>
                    <w:top w:val="single" w:sz="12" w:space="0" w:color="0070C0"/>
                  </w:tcBorders>
                  <w:shd w:val="clear" w:color="auto" w:fill="auto"/>
                  <w:vAlign w:val="center"/>
                </w:tcPr>
                <w:p w14:paraId="1CE43B72" w14:textId="77777777" w:rsidR="00417949" w:rsidRPr="00CC7DC1" w:rsidRDefault="00417949" w:rsidP="005D17EB">
                  <w:pPr>
                    <w:spacing w:after="120" w:line="240" w:lineRule="auto"/>
                    <w:rPr>
                      <w:rFonts w:ascii="Comic Sans MS" w:hAnsi="Comic Sans MS"/>
                      <w:color w:val="0070C0"/>
                    </w:rPr>
                  </w:pPr>
                  <w:r w:rsidRPr="00CC7DC1">
                    <w:rPr>
                      <w:rFonts w:ascii="Comic Sans MS" w:hAnsi="Comic Sans MS"/>
                      <w:color w:val="0070C0"/>
                    </w:rPr>
                    <w:t>=</w:t>
                  </w:r>
                </w:p>
              </w:tc>
              <w:tc>
                <w:tcPr>
                  <w:tcW w:w="454" w:type="dxa"/>
                  <w:tcBorders>
                    <w:top w:val="single" w:sz="12" w:space="0" w:color="0070C0"/>
                    <w:bottom w:val="single" w:sz="6" w:space="0" w:color="0070C0"/>
                  </w:tcBorders>
                  <w:shd w:val="clear" w:color="auto" w:fill="auto"/>
                  <w:vAlign w:val="center"/>
                </w:tcPr>
                <w:p w14:paraId="7AC94D9E" w14:textId="0B1501E9" w:rsidR="00417949" w:rsidRPr="00CC7DC1" w:rsidRDefault="00417949" w:rsidP="00F9227E">
                  <w:pPr>
                    <w:rPr>
                      <w:rFonts w:ascii="Comic Sans MS" w:hAnsi="Comic Sans MS"/>
                      <w:color w:val="0070C0"/>
                    </w:rPr>
                  </w:pPr>
                </w:p>
              </w:tc>
            </w:tr>
            <w:tr w:rsidR="00417949" w:rsidRPr="003D0C04" w14:paraId="70B96CB2" w14:textId="77777777" w:rsidTr="005D17EB">
              <w:trPr>
                <w:trHeight w:hRule="exact" w:val="395"/>
              </w:trPr>
              <w:tc>
                <w:tcPr>
                  <w:tcW w:w="454" w:type="dxa"/>
                  <w:tcBorders>
                    <w:bottom w:val="single" w:sz="6" w:space="0" w:color="0070C0"/>
                  </w:tcBorders>
                  <w:shd w:val="clear" w:color="auto" w:fill="auto"/>
                  <w:vAlign w:val="center"/>
                </w:tcPr>
                <w:p w14:paraId="5EF4B72E" w14:textId="7106327E" w:rsidR="00417949" w:rsidRPr="00CC7DC1" w:rsidRDefault="00417949" w:rsidP="00CC7DC1">
                  <w:pPr>
                    <w:spacing w:line="360" w:lineRule="auto"/>
                    <w:rPr>
                      <w:rFonts w:ascii="Comic Sans MS" w:hAnsi="Comic Sans MS"/>
                      <w:color w:val="0070C0"/>
                    </w:rPr>
                  </w:pPr>
                </w:p>
              </w:tc>
              <w:tc>
                <w:tcPr>
                  <w:tcW w:w="227" w:type="dxa"/>
                  <w:shd w:val="clear" w:color="auto" w:fill="auto"/>
                  <w:vAlign w:val="center"/>
                </w:tcPr>
                <w:p w14:paraId="6D244DDA" w14:textId="77777777" w:rsidR="00417949" w:rsidRPr="00CC7DC1" w:rsidRDefault="00417949" w:rsidP="00CC7DC1">
                  <w:pPr>
                    <w:spacing w:line="360" w:lineRule="auto"/>
                    <w:rPr>
                      <w:rFonts w:ascii="Comic Sans MS" w:hAnsi="Comic Sans MS"/>
                      <w:color w:val="0070C0"/>
                    </w:rPr>
                  </w:pPr>
                  <w:r w:rsidRPr="00CC7DC1">
                    <w:rPr>
                      <w:rFonts w:ascii="Comic Sans MS" w:hAnsi="Comic Sans MS"/>
                      <w:color w:val="0070C0"/>
                    </w:rPr>
                    <w:t>+</w:t>
                  </w:r>
                </w:p>
              </w:tc>
              <w:tc>
                <w:tcPr>
                  <w:tcW w:w="454" w:type="dxa"/>
                  <w:tcBorders>
                    <w:bottom w:val="single" w:sz="6" w:space="0" w:color="0070C0"/>
                  </w:tcBorders>
                  <w:shd w:val="clear" w:color="auto" w:fill="auto"/>
                  <w:vAlign w:val="center"/>
                </w:tcPr>
                <w:p w14:paraId="24CBA4D9" w14:textId="00B669D1" w:rsidR="00417949" w:rsidRPr="00CC7DC1" w:rsidRDefault="00417949" w:rsidP="005D17EB">
                  <w:pPr>
                    <w:spacing w:after="120" w:line="240" w:lineRule="auto"/>
                    <w:rPr>
                      <w:rFonts w:ascii="Comic Sans MS" w:hAnsi="Comic Sans MS"/>
                      <w:color w:val="0070C0"/>
                    </w:rPr>
                  </w:pPr>
                </w:p>
              </w:tc>
              <w:tc>
                <w:tcPr>
                  <w:tcW w:w="227" w:type="dxa"/>
                  <w:shd w:val="clear" w:color="auto" w:fill="auto"/>
                  <w:vAlign w:val="center"/>
                </w:tcPr>
                <w:p w14:paraId="337FEE07" w14:textId="77777777" w:rsidR="00417949" w:rsidRPr="00CC7DC1" w:rsidRDefault="00417949" w:rsidP="005D17EB">
                  <w:pPr>
                    <w:spacing w:after="120" w:line="240" w:lineRule="auto"/>
                    <w:rPr>
                      <w:rFonts w:ascii="Comic Sans MS" w:hAnsi="Comic Sans MS"/>
                      <w:color w:val="0070C0"/>
                    </w:rPr>
                  </w:pPr>
                  <w:r w:rsidRPr="00CC7DC1">
                    <w:rPr>
                      <w:rFonts w:ascii="Comic Sans MS" w:hAnsi="Comic Sans MS"/>
                      <w:color w:val="0070C0"/>
                    </w:rPr>
                    <w:t>=</w:t>
                  </w:r>
                </w:p>
              </w:tc>
              <w:tc>
                <w:tcPr>
                  <w:tcW w:w="454" w:type="dxa"/>
                  <w:tcBorders>
                    <w:top w:val="single" w:sz="6" w:space="0" w:color="0070C0"/>
                    <w:bottom w:val="single" w:sz="6" w:space="0" w:color="0070C0"/>
                  </w:tcBorders>
                  <w:shd w:val="clear" w:color="auto" w:fill="auto"/>
                  <w:vAlign w:val="center"/>
                </w:tcPr>
                <w:p w14:paraId="4DDB4A2D" w14:textId="3FF6F8DF" w:rsidR="00417949" w:rsidRPr="00CC7DC1" w:rsidRDefault="00417949" w:rsidP="00CC7DC1">
                  <w:pPr>
                    <w:spacing w:line="360" w:lineRule="auto"/>
                    <w:rPr>
                      <w:rFonts w:ascii="Comic Sans MS" w:hAnsi="Comic Sans MS"/>
                      <w:color w:val="0070C0"/>
                    </w:rPr>
                  </w:pPr>
                </w:p>
              </w:tc>
            </w:tr>
          </w:tbl>
          <w:p w14:paraId="148BEC64" w14:textId="776D00E4" w:rsidR="00417949" w:rsidRDefault="00A16C86" w:rsidP="00BE387F">
            <w:r>
              <w:rPr>
                <w:noProof/>
              </w:rPr>
              <w:drawing>
                <wp:anchor distT="0" distB="0" distL="114300" distR="114300" simplePos="0" relativeHeight="252707840" behindDoc="0" locked="0" layoutInCell="1" allowOverlap="1" wp14:anchorId="69725941" wp14:editId="21193C9F">
                  <wp:simplePos x="0" y="0"/>
                  <wp:positionH relativeFrom="column">
                    <wp:posOffset>2070344</wp:posOffset>
                  </wp:positionH>
                  <wp:positionV relativeFrom="paragraph">
                    <wp:posOffset>41128</wp:posOffset>
                  </wp:positionV>
                  <wp:extent cx="1770136" cy="359410"/>
                  <wp:effectExtent l="0" t="0" r="0" b="0"/>
                  <wp:wrapNone/>
                  <wp:docPr id="2067588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8818" name=""/>
                          <pic:cNvPicPr/>
                        </pic:nvPicPr>
                        <pic:blipFill>
                          <a:blip r:embed="rId40">
                            <a:extLst>
                              <a:ext uri="{28A0092B-C50C-407E-A947-70E740481C1C}">
                                <a14:useLocalDpi xmlns:a14="http://schemas.microsoft.com/office/drawing/2010/main" val="0"/>
                              </a:ext>
                            </a:extLst>
                          </a:blip>
                          <a:stretch>
                            <a:fillRect/>
                          </a:stretch>
                        </pic:blipFill>
                        <pic:spPr>
                          <a:xfrm>
                            <a:off x="0" y="0"/>
                            <a:ext cx="1770136" cy="359410"/>
                          </a:xfrm>
                          <a:prstGeom prst="rect">
                            <a:avLst/>
                          </a:prstGeom>
                        </pic:spPr>
                      </pic:pic>
                    </a:graphicData>
                  </a:graphic>
                  <wp14:sizeRelH relativeFrom="margin">
                    <wp14:pctWidth>0</wp14:pctWidth>
                  </wp14:sizeRelH>
                </wp:anchor>
              </w:drawing>
            </w:r>
          </w:p>
          <w:p w14:paraId="56F87864" w14:textId="1DE808D9" w:rsidR="00417949" w:rsidRDefault="00E84CEA" w:rsidP="00BE387F">
            <w:r w:rsidRPr="00E84CEA">
              <w:rPr>
                <w:noProof/>
                <w:lang w:eastAsia="x-none"/>
              </w:rPr>
              <mc:AlternateContent>
                <mc:Choice Requires="wps">
                  <w:drawing>
                    <wp:anchor distT="0" distB="0" distL="114300" distR="114300" simplePos="0" relativeHeight="252620800" behindDoc="0" locked="0" layoutInCell="1" allowOverlap="1" wp14:anchorId="5F9FFA39" wp14:editId="1AC8F414">
                      <wp:simplePos x="0" y="0"/>
                      <wp:positionH relativeFrom="column">
                        <wp:posOffset>577948</wp:posOffset>
                      </wp:positionH>
                      <wp:positionV relativeFrom="paragraph">
                        <wp:posOffset>85090</wp:posOffset>
                      </wp:positionV>
                      <wp:extent cx="1374775" cy="480695"/>
                      <wp:effectExtent l="254000" t="0" r="9525" b="14605"/>
                      <wp:wrapNone/>
                      <wp:docPr id="20967350" name="Rechteckige Legende 22152"/>
                      <wp:cNvGraphicFramePr/>
                      <a:graphic xmlns:a="http://schemas.openxmlformats.org/drawingml/2006/main">
                        <a:graphicData uri="http://schemas.microsoft.com/office/word/2010/wordprocessingShape">
                          <wps:wsp>
                            <wps:cNvSpPr/>
                            <wps:spPr>
                              <a:xfrm>
                                <a:off x="0" y="0"/>
                                <a:ext cx="1374775" cy="480695"/>
                              </a:xfrm>
                              <a:prstGeom prst="wedgeRoundRectCallout">
                                <a:avLst>
                                  <a:gd name="adj1" fmla="val -66218"/>
                                  <a:gd name="adj2" fmla="val -41101"/>
                                  <a:gd name="adj3" fmla="val 16667"/>
                                </a:avLst>
                              </a:prstGeom>
                              <a:ln w="9525">
                                <a:solidFill>
                                  <a:schemeClr val="bg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BE0C276" w14:textId="77777777" w:rsidR="00E84CEA" w:rsidRPr="00E84CEA" w:rsidRDefault="00E84CEA" w:rsidP="00E84CEA">
                                  <w:pPr>
                                    <w:spacing w:line="240" w:lineRule="auto"/>
                                    <w:rPr>
                                      <w:rFonts w:eastAsia="Calibri" w:hAnsi="Calibri"/>
                                      <w:color w:val="000000"/>
                                      <w:spacing w:val="-2"/>
                                      <w:kern w:val="24"/>
                                      <w:sz w:val="18"/>
                                      <w:szCs w:val="18"/>
                                    </w:rPr>
                                  </w:pPr>
                                  <w:r w:rsidRPr="00E84CEA">
                                    <w:rPr>
                                      <w:rFonts w:eastAsia="Calibri" w:hAnsi="Calibri"/>
                                      <w:color w:val="000000"/>
                                      <w:spacing w:val="-2"/>
                                      <w:kern w:val="24"/>
                                      <w:sz w:val="18"/>
                                      <w:szCs w:val="18"/>
                                    </w:rPr>
                                    <w:t xml:space="preserve">Ich addiere erst die Zehner </w:t>
                                  </w:r>
                                  <w:r w:rsidRPr="00E84CEA">
                                    <w:rPr>
                                      <w:rFonts w:eastAsia="Calibri" w:hAnsi="Calibri"/>
                                      <w:color w:val="000000"/>
                                      <w:spacing w:val="-2"/>
                                      <w:kern w:val="24"/>
                                      <w:sz w:val="18"/>
                                      <w:szCs w:val="18"/>
                                    </w:rPr>
                                    <w:br/>
                                    <w:t xml:space="preserve">und dann die Einer. Dann </w:t>
                                  </w:r>
                                  <w:r w:rsidRPr="00E84CEA">
                                    <w:rPr>
                                      <w:rFonts w:eastAsia="Calibri" w:hAnsi="Calibri"/>
                                      <w:color w:val="000000"/>
                                      <w:spacing w:val="-2"/>
                                      <w:kern w:val="24"/>
                                      <w:sz w:val="18"/>
                                      <w:szCs w:val="18"/>
                                    </w:rPr>
                                    <w:br/>
                                    <w:t>rechne ich alles zusammen.</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FFA39" id="_x0000_s1049" type="#_x0000_t62" style="position:absolute;margin-left:45.5pt;margin-top:6.7pt;width:108.25pt;height:37.85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" adj="-3503,1922" fillcolor="white [3201]" strokecolor="#bfbfbf [2412]">
                      <v:textbox inset="1mm,0,1mm,0">
                        <w:txbxContent>
                          <w:p w14:paraId="6BE0C276" w14:textId="77777777" w:rsidR="00E84CEA" w:rsidRPr="00E84CEA" w:rsidRDefault="00E84CEA" w:rsidP="00E84CEA">
                            <w:pPr>
                              <w:spacing w:line="240" w:lineRule="auto"/>
                              <w:rPr>
                                <w:rFonts w:eastAsia="Calibri" w:hAnsi="Calibri"/>
                                <w:color w:val="000000"/>
                                <w:spacing w:val="-2"/>
                                <w:kern w:val="24"/>
                                <w:sz w:val="18"/>
                                <w:szCs w:val="18"/>
                              </w:rPr>
                            </w:pPr>
                            <w:r w:rsidRPr="00E84CEA">
                              <w:rPr>
                                <w:rFonts w:eastAsia="Calibri" w:hAnsi="Calibri"/>
                                <w:color w:val="000000"/>
                                <w:spacing w:val="-2"/>
                                <w:kern w:val="24"/>
                                <w:sz w:val="18"/>
                                <w:szCs w:val="18"/>
                              </w:rPr>
                              <w:t xml:space="preserve">Ich addiere erst die Zehner </w:t>
                            </w:r>
                            <w:r w:rsidRPr="00E84CEA">
                              <w:rPr>
                                <w:rFonts w:eastAsia="Calibri" w:hAnsi="Calibri"/>
                                <w:color w:val="000000"/>
                                <w:spacing w:val="-2"/>
                                <w:kern w:val="24"/>
                                <w:sz w:val="18"/>
                                <w:szCs w:val="18"/>
                              </w:rPr>
                              <w:br/>
                              <w:t xml:space="preserve">und dann die Einer. Dann </w:t>
                            </w:r>
                            <w:r w:rsidRPr="00E84CEA">
                              <w:rPr>
                                <w:rFonts w:eastAsia="Calibri" w:hAnsi="Calibri"/>
                                <w:color w:val="000000"/>
                                <w:spacing w:val="-2"/>
                                <w:kern w:val="24"/>
                                <w:sz w:val="18"/>
                                <w:szCs w:val="18"/>
                              </w:rPr>
                              <w:br/>
                              <w:t>rechne ich alles zusammen.</w:t>
                            </w:r>
                          </w:p>
                        </w:txbxContent>
                      </v:textbox>
                    </v:shape>
                  </w:pict>
                </mc:Fallback>
              </mc:AlternateContent>
            </w:r>
          </w:p>
          <w:p w14:paraId="152F79C9" w14:textId="77FB70C7" w:rsidR="00417949" w:rsidRDefault="00417949" w:rsidP="00BE387F"/>
          <w:p w14:paraId="595FC53F" w14:textId="20E09A73" w:rsidR="00417949" w:rsidRDefault="00417949" w:rsidP="00BE387F"/>
          <w:p w14:paraId="1ED189DF" w14:textId="01679BC2" w:rsidR="00417949" w:rsidRDefault="00417949" w:rsidP="00BE387F"/>
          <w:p w14:paraId="67A2F2FF" w14:textId="2F6D2F20" w:rsidR="00417949" w:rsidRDefault="00A73D4D" w:rsidP="004A10CA">
            <w:pPr>
              <w:pStyle w:val="Listenabsatz"/>
            </w:pPr>
            <w:r w:rsidRPr="00A73D4D">
              <w:t>Erklär</w:t>
            </w:r>
            <w:r w:rsidR="00E25134">
              <w:t>t</w:t>
            </w:r>
            <w:r w:rsidRPr="00A73D4D">
              <w:t xml:space="preserve"> Dilaras Rechenschritte </w:t>
            </w:r>
            <w:r w:rsidR="004A10CA">
              <w:t>mit Bild</w:t>
            </w:r>
            <w:r w:rsidRPr="00A73D4D">
              <w:t xml:space="preserve"> </w:t>
            </w:r>
            <w:r w:rsidR="00777731">
              <w:t xml:space="preserve">oder Material </w:t>
            </w:r>
            <w:r w:rsidRPr="00A73D4D">
              <w:t xml:space="preserve">und </w:t>
            </w:r>
            <w:r w:rsidR="006E3047">
              <w:t>ergänzt ihre Rechnung</w:t>
            </w:r>
            <w:r w:rsidRPr="00A73D4D">
              <w:t>.</w:t>
            </w:r>
          </w:p>
          <w:p w14:paraId="29BED69F" w14:textId="2789C594" w:rsidR="00A73D4D" w:rsidRDefault="0071113B" w:rsidP="00777731">
            <w:pPr>
              <w:pStyle w:val="Listenabsatz"/>
              <w:rPr>
                <w:lang w:eastAsia="x-none"/>
              </w:rPr>
            </w:pPr>
            <w:r>
              <w:rPr>
                <w:lang w:eastAsia="x-none"/>
              </w:rPr>
              <w:t xml:space="preserve">Dilara zerlegt nicht nur die zweite Zahl, sondern auch die erste. </w:t>
            </w:r>
            <w:r>
              <w:rPr>
                <w:lang w:eastAsia="x-none"/>
              </w:rPr>
              <w:br/>
            </w:r>
            <w:r w:rsidR="00A73D4D">
              <w:rPr>
                <w:lang w:eastAsia="x-none"/>
              </w:rPr>
              <w:t>Erklär</w:t>
            </w:r>
            <w:r w:rsidR="00E25134">
              <w:rPr>
                <w:lang w:eastAsia="x-none"/>
              </w:rPr>
              <w:t>t</w:t>
            </w:r>
            <w:r w:rsidR="00A73D4D">
              <w:rPr>
                <w:lang w:eastAsia="x-none"/>
              </w:rPr>
              <w:t xml:space="preserve"> mit </w:t>
            </w:r>
            <w:r w:rsidR="004A10CA">
              <w:rPr>
                <w:lang w:eastAsia="x-none"/>
              </w:rPr>
              <w:t>dem Bild</w:t>
            </w:r>
            <w:r>
              <w:rPr>
                <w:lang w:eastAsia="x-none"/>
              </w:rPr>
              <w:t xml:space="preserve">, </w:t>
            </w:r>
            <w:r w:rsidR="00777731">
              <w:rPr>
                <w:lang w:eastAsia="x-none"/>
              </w:rPr>
              <w:t xml:space="preserve">warum die Rechnung stimmt. </w:t>
            </w:r>
          </w:p>
          <w:p w14:paraId="4CDF1263" w14:textId="30E559C7" w:rsidR="00777731" w:rsidRPr="00E0758C" w:rsidRDefault="00777731" w:rsidP="00777731">
            <w:pPr>
              <w:pStyle w:val="Listenabsatz"/>
              <w:numPr>
                <w:ilvl w:val="0"/>
                <w:numId w:val="0"/>
              </w:numPr>
              <w:ind w:left="284"/>
              <w:rPr>
                <w:lang w:eastAsia="x-none"/>
              </w:rPr>
            </w:pPr>
          </w:p>
        </w:tc>
      </w:tr>
      <w:tr w:rsidR="00417949" w:rsidRPr="00E0758C" w14:paraId="13E3BDD5" w14:textId="77777777" w:rsidTr="00244D84">
        <w:tc>
          <w:tcPr>
            <w:tcW w:w="610" w:type="dxa"/>
          </w:tcPr>
          <w:p w14:paraId="08057822" w14:textId="4B5C3D26" w:rsidR="00417949" w:rsidRPr="00E0758C" w:rsidRDefault="00AA0025" w:rsidP="00BE387F">
            <w:pPr>
              <w:spacing w:line="240" w:lineRule="atLeast"/>
              <w:rPr>
                <w:noProof/>
              </w:rPr>
            </w:pPr>
            <w:r w:rsidRPr="00E0758C">
              <w:rPr>
                <w:noProof/>
              </w:rPr>
              <w:drawing>
                <wp:inline distT="0" distB="0" distL="0" distR="0" wp14:anchorId="2CA2AF1A" wp14:editId="6F6AEA8A">
                  <wp:extent cx="360000" cy="272386"/>
                  <wp:effectExtent l="0" t="0" r="2540" b="0"/>
                  <wp:docPr id="1239774790" name="Grafik 1239774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a:ln>
                            <a:noFill/>
                          </a:ln>
                        </pic:spPr>
                      </pic:pic>
                    </a:graphicData>
                  </a:graphic>
                </wp:inline>
              </w:drawing>
            </w:r>
          </w:p>
        </w:tc>
        <w:tc>
          <w:tcPr>
            <w:tcW w:w="425" w:type="dxa"/>
          </w:tcPr>
          <w:p w14:paraId="54DE755C" w14:textId="52806FC8" w:rsidR="00417949" w:rsidRPr="00E0758C" w:rsidRDefault="00D6532D" w:rsidP="00BE387F">
            <w:pPr>
              <w:pStyle w:val="Nummerierung"/>
            </w:pPr>
            <w:r>
              <w:rPr>
                <w:noProof/>
              </w:rPr>
              <w:drawing>
                <wp:anchor distT="0" distB="0" distL="114300" distR="114300" simplePos="0" relativeHeight="252708864" behindDoc="0" locked="0" layoutInCell="1" allowOverlap="1" wp14:anchorId="575AD7D4" wp14:editId="31A8EE58">
                  <wp:simplePos x="0" y="0"/>
                  <wp:positionH relativeFrom="column">
                    <wp:posOffset>234315</wp:posOffset>
                  </wp:positionH>
                  <wp:positionV relativeFrom="paragraph">
                    <wp:posOffset>614680</wp:posOffset>
                  </wp:positionV>
                  <wp:extent cx="1619885" cy="837565"/>
                  <wp:effectExtent l="0" t="0" r="5715" b="635"/>
                  <wp:wrapNone/>
                  <wp:docPr id="9801875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87539"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9885" cy="837565"/>
                          </a:xfrm>
                          <a:prstGeom prst="rect">
                            <a:avLst/>
                          </a:prstGeom>
                        </pic:spPr>
                      </pic:pic>
                    </a:graphicData>
                  </a:graphic>
                  <wp14:sizeRelH relativeFrom="margin">
                    <wp14:pctWidth>0</wp14:pctWidth>
                  </wp14:sizeRelH>
                  <wp14:sizeRelV relativeFrom="margin">
                    <wp14:pctHeight>0</wp14:pctHeight>
                  </wp14:sizeRelV>
                </wp:anchor>
              </w:drawing>
            </w:r>
            <w:r w:rsidR="00417949">
              <w:t>b</w:t>
            </w:r>
            <w:r w:rsidR="00417949" w:rsidRPr="00E0758C">
              <w:t>)</w:t>
            </w:r>
          </w:p>
        </w:tc>
        <w:tc>
          <w:tcPr>
            <w:tcW w:w="8036" w:type="dxa"/>
          </w:tcPr>
          <w:p w14:paraId="75492F6C" w14:textId="1EC12D71" w:rsidR="00BA3003" w:rsidRDefault="00BA3003" w:rsidP="00BA3003">
            <w:r>
              <w:t>Welche Aufgabe wird hier gerechnet?</w:t>
            </w:r>
          </w:p>
          <w:p w14:paraId="13AD3CBF" w14:textId="4A90F455" w:rsidR="00BA3003" w:rsidRPr="00F636FC" w:rsidRDefault="00BA3003" w:rsidP="00BA3003">
            <w:pPr>
              <w:rPr>
                <w:sz w:val="16"/>
                <w:szCs w:val="16"/>
              </w:rPr>
            </w:pPr>
            <w:r>
              <w:t>Erklär</w:t>
            </w:r>
            <w:r w:rsidR="00207DDF">
              <w:t>t</w:t>
            </w:r>
            <w:r>
              <w:t xml:space="preserve"> die Rechenschritte </w:t>
            </w:r>
            <w:r w:rsidR="004A10CA">
              <w:t>mit dem Bild</w:t>
            </w:r>
            <w:r>
              <w:t>. Rechne</w:t>
            </w:r>
            <w:r w:rsidR="00207DDF">
              <w:t>t</w:t>
            </w:r>
            <w:r>
              <w:t xml:space="preserve"> aus. </w:t>
            </w:r>
            <w:r w:rsidR="00F636FC">
              <w:br/>
            </w:r>
          </w:p>
          <w:p w14:paraId="78001E43" w14:textId="19D9C5A8" w:rsidR="00BA3003" w:rsidRDefault="00D6532D" w:rsidP="00BA3003">
            <w:r>
              <w:rPr>
                <w:noProof/>
              </w:rPr>
              <w:drawing>
                <wp:anchor distT="0" distB="0" distL="114300" distR="114300" simplePos="0" relativeHeight="252709888" behindDoc="0" locked="0" layoutInCell="1" allowOverlap="1" wp14:anchorId="61BC4600" wp14:editId="050D6F13">
                  <wp:simplePos x="0" y="0"/>
                  <wp:positionH relativeFrom="column">
                    <wp:posOffset>2167255</wp:posOffset>
                  </wp:positionH>
                  <wp:positionV relativeFrom="paragraph">
                    <wp:posOffset>70322</wp:posOffset>
                  </wp:positionV>
                  <wp:extent cx="1617345" cy="899795"/>
                  <wp:effectExtent l="0" t="0" r="0" b="1905"/>
                  <wp:wrapNone/>
                  <wp:docPr id="152938048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380482"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7345" cy="899795"/>
                          </a:xfrm>
                          <a:prstGeom prst="rect">
                            <a:avLst/>
                          </a:prstGeom>
                        </pic:spPr>
                      </pic:pic>
                    </a:graphicData>
                  </a:graphic>
                  <wp14:sizeRelH relativeFrom="margin">
                    <wp14:pctWidth>0</wp14:pctWidth>
                  </wp14:sizeRelH>
                  <wp14:sizeRelV relativeFrom="margin">
                    <wp14:pctHeight>0</wp14:pctHeight>
                  </wp14:sizeRelV>
                </wp:anchor>
              </w:drawing>
            </w:r>
            <w:r w:rsidR="00E75F60">
              <w:rPr>
                <w:noProof/>
              </w:rPr>
              <mc:AlternateContent>
                <mc:Choice Requires="wps">
                  <w:drawing>
                    <wp:anchor distT="0" distB="0" distL="114300" distR="114300" simplePos="0" relativeHeight="252702720" behindDoc="0" locked="0" layoutInCell="1" allowOverlap="1" wp14:anchorId="1351AAC8" wp14:editId="0E859FED">
                      <wp:simplePos x="0" y="0"/>
                      <wp:positionH relativeFrom="column">
                        <wp:posOffset>1602370</wp:posOffset>
                      </wp:positionH>
                      <wp:positionV relativeFrom="paragraph">
                        <wp:posOffset>19618</wp:posOffset>
                      </wp:positionV>
                      <wp:extent cx="638175" cy="470535"/>
                      <wp:effectExtent l="0" t="0" r="9525" b="12065"/>
                      <wp:wrapNone/>
                      <wp:docPr id="497792063" name="Textfeld 45"/>
                      <wp:cNvGraphicFramePr/>
                      <a:graphic xmlns:a="http://schemas.openxmlformats.org/drawingml/2006/main">
                        <a:graphicData uri="http://schemas.microsoft.com/office/word/2010/wordprocessingShape">
                          <wps:wsp>
                            <wps:cNvSpPr txBox="1"/>
                            <wps:spPr>
                              <a:xfrm>
                                <a:off x="0" y="0"/>
                                <a:ext cx="638175" cy="470535"/>
                              </a:xfrm>
                              <a:prstGeom prst="rect">
                                <a:avLst/>
                              </a:prstGeom>
                              <a:noFill/>
                              <a:ln w="6350">
                                <a:solidFill>
                                  <a:schemeClr val="bg1"/>
                                </a:solidFill>
                              </a:ln>
                            </wps:spPr>
                            <wps:txbx>
                              <w:txbxContent>
                                <w:p w14:paraId="74214A8F" w14:textId="2FA5896C" w:rsidR="00E75F60" w:rsidRPr="00E75F60" w:rsidRDefault="00E75F60" w:rsidP="00E75F60">
                                  <w:pPr>
                                    <w:spacing w:line="240" w:lineRule="auto"/>
                                    <w:rPr>
                                      <w:color w:val="7F7F7F" w:themeColor="text1" w:themeTint="80"/>
                                      <w:sz w:val="21"/>
                                      <w:szCs w:val="21"/>
                                    </w:rPr>
                                  </w:pPr>
                                  <w:r w:rsidRPr="00E75F60">
                                    <w:rPr>
                                      <w:color w:val="7F7F7F" w:themeColor="text1" w:themeTint="80"/>
                                      <w:sz w:val="21"/>
                                      <w:szCs w:val="21"/>
                                    </w:rPr>
                                    <w:t>Dann gebündelt</w:t>
                                  </w:r>
                                  <w:r>
                                    <w:rPr>
                                      <w:color w:val="7F7F7F" w:themeColor="text1" w:themeTint="80"/>
                                      <w:sz w:val="21"/>
                                      <w:szCs w:val="21"/>
                                    </w:rPr>
                                    <w:t>:</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AAC8" id="Textfeld 45" o:spid="_x0000_s1050" type="#_x0000_t202" style="position:absolute;margin-left:126.15pt;margin-top:1.55pt;width:50.25pt;height:37.0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" filled="f" strokecolor="white [3212]" strokeweight=".5pt">
                      <v:textbox inset="0,,0">
                        <w:txbxContent>
                          <w:p w14:paraId="74214A8F" w14:textId="2FA5896C" w:rsidR="00E75F60" w:rsidRPr="00E75F60" w:rsidRDefault="00E75F60" w:rsidP="00E75F60">
                            <w:pPr>
                              <w:spacing w:line="240" w:lineRule="auto"/>
                              <w:rPr>
                                <w:color w:val="7F7F7F" w:themeColor="text1" w:themeTint="80"/>
                                <w:sz w:val="21"/>
                                <w:szCs w:val="21"/>
                              </w:rPr>
                            </w:pPr>
                            <w:r w:rsidRPr="00E75F60">
                              <w:rPr>
                                <w:color w:val="7F7F7F" w:themeColor="text1" w:themeTint="80"/>
                                <w:sz w:val="21"/>
                                <w:szCs w:val="21"/>
                              </w:rPr>
                              <w:t>Dann gebündelt</w:t>
                            </w:r>
                            <w:r>
                              <w:rPr>
                                <w:color w:val="7F7F7F" w:themeColor="text1" w:themeTint="80"/>
                                <w:sz w:val="21"/>
                                <w:szCs w:val="21"/>
                              </w:rPr>
                              <w:t>:</w:t>
                            </w:r>
                          </w:p>
                        </w:txbxContent>
                      </v:textbox>
                    </v:shape>
                  </w:pict>
                </mc:Fallback>
              </mc:AlternateContent>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A3003" w:rsidRPr="003D0C04" w14:paraId="56592933" w14:textId="77777777" w:rsidTr="00244D84">
              <w:trPr>
                <w:trHeight w:hRule="exact" w:val="454"/>
              </w:trPr>
              <w:tc>
                <w:tcPr>
                  <w:tcW w:w="454" w:type="dxa"/>
                  <w:tcBorders>
                    <w:bottom w:val="single" w:sz="12" w:space="0" w:color="auto"/>
                  </w:tcBorders>
                  <w:shd w:val="clear" w:color="auto" w:fill="auto"/>
                  <w:vAlign w:val="center"/>
                </w:tcPr>
                <w:p w14:paraId="3795D6FE" w14:textId="652EA988" w:rsidR="00BA3003" w:rsidRPr="00CC7DC1" w:rsidRDefault="00BA3003" w:rsidP="00F9227E">
                  <w:pPr>
                    <w:rPr>
                      <w:sz w:val="28"/>
                      <w:szCs w:val="28"/>
                    </w:rPr>
                  </w:pPr>
                </w:p>
              </w:tc>
              <w:tc>
                <w:tcPr>
                  <w:tcW w:w="227" w:type="dxa"/>
                  <w:tcBorders>
                    <w:bottom w:val="single" w:sz="12" w:space="0" w:color="auto"/>
                  </w:tcBorders>
                  <w:shd w:val="clear" w:color="auto" w:fill="auto"/>
                  <w:vAlign w:val="center"/>
                </w:tcPr>
                <w:p w14:paraId="0A65A26C" w14:textId="77777777" w:rsidR="00BA3003" w:rsidRPr="00CC7DC1" w:rsidRDefault="00BA3003"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7814BC08" w14:textId="4A2AAD5C" w:rsidR="00BA3003" w:rsidRPr="00CC7DC1" w:rsidRDefault="00BA3003" w:rsidP="00F9227E">
                  <w:pPr>
                    <w:rPr>
                      <w:sz w:val="28"/>
                      <w:szCs w:val="28"/>
                    </w:rPr>
                  </w:pPr>
                </w:p>
              </w:tc>
              <w:tc>
                <w:tcPr>
                  <w:tcW w:w="227" w:type="dxa"/>
                  <w:tcBorders>
                    <w:bottom w:val="single" w:sz="12" w:space="0" w:color="auto"/>
                  </w:tcBorders>
                  <w:shd w:val="clear" w:color="auto" w:fill="auto"/>
                  <w:vAlign w:val="center"/>
                </w:tcPr>
                <w:p w14:paraId="4E7E84F4" w14:textId="77777777" w:rsidR="00BA3003" w:rsidRPr="00CC7DC1" w:rsidRDefault="00BA3003" w:rsidP="00F9227E">
                  <w:pPr>
                    <w:rPr>
                      <w:sz w:val="28"/>
                      <w:szCs w:val="28"/>
                    </w:rPr>
                  </w:pPr>
                  <w:r w:rsidRPr="00CC7DC1">
                    <w:rPr>
                      <w:sz w:val="28"/>
                      <w:szCs w:val="28"/>
                    </w:rPr>
                    <w:t>=</w:t>
                  </w:r>
                </w:p>
              </w:tc>
              <w:tc>
                <w:tcPr>
                  <w:tcW w:w="454" w:type="dxa"/>
                  <w:tcBorders>
                    <w:bottom w:val="single" w:sz="12" w:space="0" w:color="auto"/>
                  </w:tcBorders>
                  <w:shd w:val="clear" w:color="auto" w:fill="auto"/>
                  <w:vAlign w:val="center"/>
                </w:tcPr>
                <w:p w14:paraId="66BF5CD4" w14:textId="77777777" w:rsidR="00BA3003" w:rsidRPr="00CC7DC1" w:rsidRDefault="00BA3003" w:rsidP="00F9227E">
                  <w:pPr>
                    <w:rPr>
                      <w:sz w:val="28"/>
                      <w:szCs w:val="28"/>
                    </w:rPr>
                  </w:pPr>
                </w:p>
              </w:tc>
            </w:tr>
            <w:tr w:rsidR="00BA3003" w:rsidRPr="003D0C04" w14:paraId="52F20630" w14:textId="77777777" w:rsidTr="005E307A">
              <w:trPr>
                <w:trHeight w:hRule="exact" w:val="454"/>
              </w:trPr>
              <w:tc>
                <w:tcPr>
                  <w:tcW w:w="454" w:type="dxa"/>
                  <w:tcBorders>
                    <w:top w:val="single" w:sz="12" w:space="0" w:color="auto"/>
                  </w:tcBorders>
                  <w:shd w:val="clear" w:color="auto" w:fill="auto"/>
                  <w:vAlign w:val="center"/>
                </w:tcPr>
                <w:p w14:paraId="358E70DB" w14:textId="06A0B479" w:rsidR="00BA3003" w:rsidRPr="00CC7DC1" w:rsidRDefault="00252F4E" w:rsidP="00CC7DC1">
                  <w:pPr>
                    <w:spacing w:line="360" w:lineRule="auto"/>
                    <w:rPr>
                      <w:sz w:val="28"/>
                      <w:szCs w:val="28"/>
                    </w:rPr>
                  </w:pPr>
                  <w:r>
                    <w:rPr>
                      <w:sz w:val="28"/>
                      <w:szCs w:val="28"/>
                    </w:rPr>
                    <w:t>2</w:t>
                  </w:r>
                  <w:r w:rsidR="004A10CA">
                    <w:rPr>
                      <w:sz w:val="28"/>
                      <w:szCs w:val="28"/>
                    </w:rPr>
                    <w:t>0</w:t>
                  </w:r>
                  <w:r w:rsidR="00BA3003" w:rsidRPr="00CC7DC1">
                    <w:rPr>
                      <w:sz w:val="28"/>
                      <w:szCs w:val="28"/>
                    </w:rPr>
                    <w:t>0</w:t>
                  </w:r>
                </w:p>
              </w:tc>
              <w:tc>
                <w:tcPr>
                  <w:tcW w:w="227" w:type="dxa"/>
                  <w:tcBorders>
                    <w:top w:val="single" w:sz="12" w:space="0" w:color="auto"/>
                  </w:tcBorders>
                  <w:shd w:val="clear" w:color="auto" w:fill="auto"/>
                  <w:vAlign w:val="center"/>
                </w:tcPr>
                <w:p w14:paraId="348C478B" w14:textId="77777777" w:rsidR="00BA3003" w:rsidRPr="00CC7DC1" w:rsidRDefault="00BA3003" w:rsidP="00CC7DC1">
                  <w:pPr>
                    <w:spacing w:line="360" w:lineRule="auto"/>
                    <w:rPr>
                      <w:sz w:val="28"/>
                      <w:szCs w:val="28"/>
                    </w:rPr>
                  </w:pPr>
                  <w:r w:rsidRPr="00CC7DC1">
                    <w:rPr>
                      <w:sz w:val="28"/>
                      <w:szCs w:val="28"/>
                    </w:rPr>
                    <w:t>+</w:t>
                  </w:r>
                </w:p>
              </w:tc>
              <w:tc>
                <w:tcPr>
                  <w:tcW w:w="454" w:type="dxa"/>
                  <w:tcBorders>
                    <w:top w:val="single" w:sz="12" w:space="0" w:color="auto"/>
                    <w:bottom w:val="single" w:sz="6" w:space="0" w:color="000000" w:themeColor="text1"/>
                  </w:tcBorders>
                  <w:shd w:val="clear" w:color="auto" w:fill="auto"/>
                  <w:vAlign w:val="center"/>
                </w:tcPr>
                <w:p w14:paraId="04A16C00" w14:textId="1FBFB0F5" w:rsidR="00BA3003" w:rsidRPr="00CC7DC1" w:rsidRDefault="00BA3003" w:rsidP="00CC7DC1">
                  <w:pPr>
                    <w:spacing w:line="360" w:lineRule="auto"/>
                    <w:rPr>
                      <w:sz w:val="28"/>
                      <w:szCs w:val="28"/>
                    </w:rPr>
                  </w:pPr>
                </w:p>
              </w:tc>
              <w:tc>
                <w:tcPr>
                  <w:tcW w:w="227" w:type="dxa"/>
                  <w:tcBorders>
                    <w:top w:val="single" w:sz="12" w:space="0" w:color="auto"/>
                  </w:tcBorders>
                  <w:shd w:val="clear" w:color="auto" w:fill="auto"/>
                  <w:vAlign w:val="center"/>
                </w:tcPr>
                <w:p w14:paraId="3FB900EF" w14:textId="77777777" w:rsidR="00BA3003" w:rsidRPr="00CC7DC1" w:rsidRDefault="00BA3003" w:rsidP="00CC7DC1">
                  <w:pPr>
                    <w:spacing w:line="360" w:lineRule="auto"/>
                    <w:rPr>
                      <w:sz w:val="28"/>
                      <w:szCs w:val="28"/>
                    </w:rPr>
                  </w:pPr>
                  <w:r w:rsidRPr="00CC7DC1">
                    <w:rPr>
                      <w:sz w:val="28"/>
                      <w:szCs w:val="28"/>
                    </w:rPr>
                    <w:t>=</w:t>
                  </w:r>
                </w:p>
              </w:tc>
              <w:tc>
                <w:tcPr>
                  <w:tcW w:w="454" w:type="dxa"/>
                  <w:tcBorders>
                    <w:top w:val="single" w:sz="12" w:space="0" w:color="auto"/>
                    <w:bottom w:val="single" w:sz="6" w:space="0" w:color="000000" w:themeColor="text1"/>
                  </w:tcBorders>
                  <w:shd w:val="clear" w:color="auto" w:fill="auto"/>
                  <w:vAlign w:val="center"/>
                </w:tcPr>
                <w:p w14:paraId="3765AEDC" w14:textId="2F47E942" w:rsidR="00BA3003" w:rsidRPr="00CC7DC1" w:rsidRDefault="00BA3003" w:rsidP="00CC7DC1">
                  <w:pPr>
                    <w:spacing w:line="360" w:lineRule="auto"/>
                    <w:rPr>
                      <w:sz w:val="28"/>
                      <w:szCs w:val="28"/>
                    </w:rPr>
                  </w:pPr>
                </w:p>
              </w:tc>
            </w:tr>
            <w:tr w:rsidR="00BA3003" w:rsidRPr="003D0C04" w14:paraId="3F5F770C" w14:textId="77777777" w:rsidTr="005E307A">
              <w:trPr>
                <w:trHeight w:hRule="exact" w:val="454"/>
              </w:trPr>
              <w:tc>
                <w:tcPr>
                  <w:tcW w:w="454" w:type="dxa"/>
                  <w:tcBorders>
                    <w:bottom w:val="single" w:sz="6" w:space="0" w:color="000000" w:themeColor="text1"/>
                  </w:tcBorders>
                  <w:shd w:val="clear" w:color="auto" w:fill="auto"/>
                  <w:vAlign w:val="center"/>
                </w:tcPr>
                <w:p w14:paraId="29E4383B" w14:textId="62986E52" w:rsidR="00BA3003" w:rsidRPr="00CC7DC1" w:rsidRDefault="00BA3003" w:rsidP="00CC7DC1">
                  <w:pPr>
                    <w:spacing w:line="360" w:lineRule="auto"/>
                    <w:rPr>
                      <w:sz w:val="28"/>
                      <w:szCs w:val="28"/>
                    </w:rPr>
                  </w:pPr>
                </w:p>
              </w:tc>
              <w:tc>
                <w:tcPr>
                  <w:tcW w:w="227" w:type="dxa"/>
                  <w:shd w:val="clear" w:color="auto" w:fill="auto"/>
                  <w:vAlign w:val="center"/>
                </w:tcPr>
                <w:p w14:paraId="334DEC47" w14:textId="77777777" w:rsidR="00BA3003" w:rsidRPr="00CC7DC1" w:rsidRDefault="00BA3003" w:rsidP="00CC7DC1">
                  <w:pPr>
                    <w:spacing w:line="360" w:lineRule="auto"/>
                    <w:rPr>
                      <w:sz w:val="28"/>
                      <w:szCs w:val="28"/>
                    </w:rPr>
                  </w:pPr>
                  <w:r w:rsidRPr="00CC7DC1">
                    <w:rPr>
                      <w:sz w:val="28"/>
                      <w:szCs w:val="28"/>
                    </w:rPr>
                    <w:t>+</w:t>
                  </w:r>
                </w:p>
              </w:tc>
              <w:tc>
                <w:tcPr>
                  <w:tcW w:w="454" w:type="dxa"/>
                  <w:tcBorders>
                    <w:top w:val="single" w:sz="6" w:space="0" w:color="000000" w:themeColor="text1"/>
                    <w:bottom w:val="single" w:sz="6" w:space="0" w:color="000000" w:themeColor="text1"/>
                  </w:tcBorders>
                  <w:shd w:val="clear" w:color="auto" w:fill="auto"/>
                  <w:vAlign w:val="center"/>
                </w:tcPr>
                <w:p w14:paraId="4F6E2626" w14:textId="2352BCDE" w:rsidR="00BA3003" w:rsidRPr="00CC7DC1" w:rsidRDefault="00BA3003" w:rsidP="00CC7DC1">
                  <w:pPr>
                    <w:spacing w:line="360" w:lineRule="auto"/>
                    <w:rPr>
                      <w:sz w:val="28"/>
                      <w:szCs w:val="28"/>
                    </w:rPr>
                  </w:pPr>
                </w:p>
              </w:tc>
              <w:tc>
                <w:tcPr>
                  <w:tcW w:w="227" w:type="dxa"/>
                  <w:shd w:val="clear" w:color="auto" w:fill="auto"/>
                  <w:vAlign w:val="center"/>
                </w:tcPr>
                <w:p w14:paraId="4FBA6F26" w14:textId="77777777" w:rsidR="00BA3003" w:rsidRPr="00CC7DC1" w:rsidRDefault="00BA3003" w:rsidP="00CC7DC1">
                  <w:pPr>
                    <w:spacing w:line="360" w:lineRule="auto"/>
                    <w:rPr>
                      <w:sz w:val="28"/>
                      <w:szCs w:val="28"/>
                    </w:rPr>
                  </w:pPr>
                  <w:r w:rsidRPr="00CC7DC1">
                    <w:rPr>
                      <w:sz w:val="28"/>
                      <w:szCs w:val="28"/>
                    </w:rPr>
                    <w:t>=</w:t>
                  </w:r>
                </w:p>
              </w:tc>
              <w:tc>
                <w:tcPr>
                  <w:tcW w:w="454" w:type="dxa"/>
                  <w:tcBorders>
                    <w:top w:val="single" w:sz="6" w:space="0" w:color="000000" w:themeColor="text1"/>
                    <w:bottom w:val="single" w:sz="6" w:space="0" w:color="000000" w:themeColor="text1"/>
                  </w:tcBorders>
                  <w:shd w:val="clear" w:color="auto" w:fill="auto"/>
                  <w:vAlign w:val="center"/>
                </w:tcPr>
                <w:p w14:paraId="3E46DB7F" w14:textId="74CC46CA" w:rsidR="00BA3003" w:rsidRPr="00CC7DC1" w:rsidRDefault="00BA3003" w:rsidP="00CC7DC1">
                  <w:pPr>
                    <w:spacing w:line="360" w:lineRule="auto"/>
                    <w:rPr>
                      <w:sz w:val="28"/>
                      <w:szCs w:val="28"/>
                    </w:rPr>
                  </w:pPr>
                </w:p>
              </w:tc>
            </w:tr>
            <w:tr w:rsidR="00F9227E" w:rsidRPr="003D0C04" w14:paraId="4362FD2C" w14:textId="77777777" w:rsidTr="005E307A">
              <w:trPr>
                <w:trHeight w:hRule="exact" w:val="454"/>
              </w:trPr>
              <w:tc>
                <w:tcPr>
                  <w:tcW w:w="454" w:type="dxa"/>
                  <w:tcBorders>
                    <w:top w:val="single" w:sz="6" w:space="0" w:color="000000" w:themeColor="text1"/>
                    <w:bottom w:val="single" w:sz="6" w:space="0" w:color="000000" w:themeColor="text1"/>
                  </w:tcBorders>
                  <w:shd w:val="clear" w:color="auto" w:fill="auto"/>
                  <w:vAlign w:val="center"/>
                </w:tcPr>
                <w:p w14:paraId="4C66CE04" w14:textId="0CCD2D7D" w:rsidR="00F9227E" w:rsidRPr="00CC7DC1" w:rsidRDefault="00F9227E" w:rsidP="00CC7DC1">
                  <w:pPr>
                    <w:spacing w:line="360" w:lineRule="auto"/>
                    <w:rPr>
                      <w:sz w:val="28"/>
                      <w:szCs w:val="28"/>
                    </w:rPr>
                  </w:pPr>
                </w:p>
              </w:tc>
              <w:tc>
                <w:tcPr>
                  <w:tcW w:w="227" w:type="dxa"/>
                  <w:shd w:val="clear" w:color="auto" w:fill="auto"/>
                  <w:vAlign w:val="center"/>
                </w:tcPr>
                <w:p w14:paraId="1EFA544F" w14:textId="77777777" w:rsidR="00F9227E" w:rsidRPr="00CC7DC1" w:rsidRDefault="00F9227E" w:rsidP="00CC7DC1">
                  <w:pPr>
                    <w:spacing w:line="360" w:lineRule="auto"/>
                    <w:rPr>
                      <w:sz w:val="28"/>
                      <w:szCs w:val="28"/>
                    </w:rPr>
                  </w:pPr>
                  <w:r w:rsidRPr="00CC7DC1">
                    <w:rPr>
                      <w:sz w:val="28"/>
                      <w:szCs w:val="28"/>
                    </w:rPr>
                    <w:t>+</w:t>
                  </w:r>
                </w:p>
              </w:tc>
              <w:tc>
                <w:tcPr>
                  <w:tcW w:w="454" w:type="dxa"/>
                  <w:tcBorders>
                    <w:top w:val="single" w:sz="6" w:space="0" w:color="000000" w:themeColor="text1"/>
                    <w:bottom w:val="single" w:sz="6" w:space="0" w:color="000000" w:themeColor="text1"/>
                  </w:tcBorders>
                  <w:shd w:val="clear" w:color="auto" w:fill="auto"/>
                  <w:vAlign w:val="center"/>
                </w:tcPr>
                <w:p w14:paraId="048120E9" w14:textId="382445D9" w:rsidR="00F9227E" w:rsidRPr="00CC7DC1" w:rsidRDefault="00F9227E" w:rsidP="00CC7DC1">
                  <w:pPr>
                    <w:spacing w:line="360" w:lineRule="auto"/>
                    <w:rPr>
                      <w:sz w:val="28"/>
                      <w:szCs w:val="28"/>
                    </w:rPr>
                  </w:pPr>
                </w:p>
              </w:tc>
              <w:tc>
                <w:tcPr>
                  <w:tcW w:w="227" w:type="dxa"/>
                  <w:shd w:val="clear" w:color="auto" w:fill="auto"/>
                  <w:vAlign w:val="center"/>
                </w:tcPr>
                <w:p w14:paraId="68D845B0" w14:textId="77777777" w:rsidR="00F9227E" w:rsidRPr="00CC7DC1" w:rsidRDefault="00F9227E" w:rsidP="00CC7DC1">
                  <w:pPr>
                    <w:spacing w:line="360" w:lineRule="auto"/>
                    <w:rPr>
                      <w:sz w:val="28"/>
                      <w:szCs w:val="28"/>
                    </w:rPr>
                  </w:pPr>
                  <w:r w:rsidRPr="00CC7DC1">
                    <w:rPr>
                      <w:sz w:val="28"/>
                      <w:szCs w:val="28"/>
                    </w:rPr>
                    <w:t>=</w:t>
                  </w:r>
                </w:p>
              </w:tc>
              <w:tc>
                <w:tcPr>
                  <w:tcW w:w="454" w:type="dxa"/>
                  <w:tcBorders>
                    <w:top w:val="single" w:sz="6" w:space="0" w:color="000000" w:themeColor="text1"/>
                    <w:bottom w:val="single" w:sz="6" w:space="0" w:color="000000" w:themeColor="text1"/>
                  </w:tcBorders>
                  <w:shd w:val="clear" w:color="auto" w:fill="auto"/>
                  <w:vAlign w:val="center"/>
                </w:tcPr>
                <w:p w14:paraId="4BF64FDF" w14:textId="5BC4ADF7" w:rsidR="00F9227E" w:rsidRPr="00CC7DC1" w:rsidRDefault="00F9227E" w:rsidP="00CC7DC1">
                  <w:pPr>
                    <w:spacing w:line="360" w:lineRule="auto"/>
                    <w:rPr>
                      <w:sz w:val="28"/>
                      <w:szCs w:val="28"/>
                    </w:rPr>
                  </w:pPr>
                </w:p>
              </w:tc>
            </w:tr>
          </w:tbl>
          <w:p w14:paraId="47974EAF" w14:textId="7E26F3A3" w:rsidR="00BA3003" w:rsidRDefault="00BA3003" w:rsidP="00BA3003"/>
          <w:p w14:paraId="12B27747" w14:textId="5B711A49" w:rsidR="00BA3003" w:rsidRDefault="00BA3003" w:rsidP="00BA3003"/>
          <w:p w14:paraId="6396A141" w14:textId="1A694A5A" w:rsidR="00BA3003" w:rsidRDefault="00BA3003" w:rsidP="00BA3003"/>
          <w:p w14:paraId="24B518E0" w14:textId="13CCD955" w:rsidR="00BA3003" w:rsidRDefault="00BA3003" w:rsidP="00BA3003"/>
          <w:p w14:paraId="5288102E" w14:textId="7C4BFDFD" w:rsidR="000427A8" w:rsidRDefault="000427A8" w:rsidP="00BA3003"/>
          <w:p w14:paraId="4DBD48E8" w14:textId="5D9B8B64" w:rsidR="000427A8" w:rsidRDefault="000427A8" w:rsidP="00BA3003"/>
          <w:p w14:paraId="48E1A780" w14:textId="53A8D9BF" w:rsidR="00F636FC" w:rsidRPr="00E0758C" w:rsidRDefault="00F636FC" w:rsidP="00BA3003"/>
        </w:tc>
      </w:tr>
      <w:tr w:rsidR="00417949" w:rsidRPr="00E0758C" w14:paraId="415DC242" w14:textId="77777777" w:rsidTr="00244D84">
        <w:tc>
          <w:tcPr>
            <w:tcW w:w="610" w:type="dxa"/>
          </w:tcPr>
          <w:p w14:paraId="22F6502C" w14:textId="1201B9BB" w:rsidR="00417949" w:rsidRPr="00E0758C" w:rsidRDefault="00EE7069" w:rsidP="00BE387F">
            <w:pPr>
              <w:spacing w:line="240" w:lineRule="atLeast"/>
              <w:rPr>
                <w:noProof/>
              </w:rPr>
            </w:pPr>
            <w:r>
              <w:rPr>
                <w:noProof/>
              </w:rPr>
              <w:drawing>
                <wp:inline distT="0" distB="0" distL="0" distR="0" wp14:anchorId="673EE544" wp14:editId="72EE5397">
                  <wp:extent cx="313144" cy="272386"/>
                  <wp:effectExtent l="0" t="0" r="0" b="0"/>
                  <wp:docPr id="1759902585" name="Grafik 175990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inline>
              </w:drawing>
            </w:r>
          </w:p>
        </w:tc>
        <w:tc>
          <w:tcPr>
            <w:tcW w:w="425" w:type="dxa"/>
          </w:tcPr>
          <w:p w14:paraId="5E6E7FE0" w14:textId="743358E7" w:rsidR="00417949" w:rsidRPr="00E0758C" w:rsidRDefault="00417949" w:rsidP="00BE387F">
            <w:pPr>
              <w:pStyle w:val="Nummerierung"/>
            </w:pPr>
            <w:r w:rsidRPr="00E0758C">
              <w:t>c)</w:t>
            </w:r>
          </w:p>
        </w:tc>
        <w:tc>
          <w:tcPr>
            <w:tcW w:w="8036" w:type="dxa"/>
            <w:vAlign w:val="center"/>
          </w:tcPr>
          <w:p w14:paraId="502C90B0" w14:textId="32487F05" w:rsidR="000427A8" w:rsidRDefault="00EF711F" w:rsidP="000427A8">
            <w:r>
              <w:t>Rechnet</w:t>
            </w:r>
            <w:r w:rsidR="000427A8">
              <w:t xml:space="preserve"> die Aufgaben 62 + 56 und 123 + 118</w:t>
            </w:r>
            <w:r>
              <w:t xml:space="preserve"> und </w:t>
            </w:r>
            <w:r w:rsidR="006563BA">
              <w:t>zeichnet</w:t>
            </w:r>
            <w:r>
              <w:t xml:space="preserve"> sie mit Material wie Dilara</w:t>
            </w:r>
            <w:r w:rsidR="000427A8">
              <w:t>.</w:t>
            </w:r>
          </w:p>
          <w:p w14:paraId="5323A2A1" w14:textId="4512B2AB" w:rsidR="004A10CA" w:rsidRDefault="000427A8" w:rsidP="000427A8">
            <w:r>
              <w:t>Denk</w:t>
            </w:r>
            <w:r w:rsidR="00EE7069">
              <w:t>t</w:t>
            </w:r>
            <w:r>
              <w:t xml:space="preserve"> </w:t>
            </w:r>
            <w:r w:rsidR="00EE7069">
              <w:t xml:space="preserve">euch </w:t>
            </w:r>
            <w:r>
              <w:t>auch selbst eine dritte und vierte Aufgabe aus</w:t>
            </w:r>
            <w:r w:rsidR="004A10CA">
              <w:t xml:space="preserve">, bei denen </w:t>
            </w:r>
            <w:r w:rsidR="00EE7069">
              <w:t xml:space="preserve">ihr </w:t>
            </w:r>
            <w:r w:rsidR="004A10CA">
              <w:t>erst bündeln m</w:t>
            </w:r>
            <w:r w:rsidR="00EE7069">
              <w:t>ü</w:t>
            </w:r>
            <w:r w:rsidR="004A10CA">
              <w:t>sst. Erklär</w:t>
            </w:r>
            <w:r w:rsidR="00EE7069">
              <w:t>t</w:t>
            </w:r>
            <w:r w:rsidR="004A10CA">
              <w:t xml:space="preserve"> jedes Mal mit dem Bild, warum </w:t>
            </w:r>
            <w:r w:rsidR="00EE7069">
              <w:t xml:space="preserve">ihr </w:t>
            </w:r>
            <w:r w:rsidR="004A10CA">
              <w:t xml:space="preserve">so zerlegen und bündeln </w:t>
            </w:r>
            <w:r w:rsidR="00EE7069">
              <w:t>könnt</w:t>
            </w:r>
            <w:r w:rsidR="004A10CA">
              <w:t xml:space="preserve">. </w:t>
            </w:r>
          </w:p>
          <w:p w14:paraId="12EB7774" w14:textId="77777777" w:rsidR="000427A8" w:rsidRDefault="000427A8" w:rsidP="000427A8"/>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5578"/>
              <w:gridCol w:w="2001"/>
            </w:tblGrid>
            <w:tr w:rsidR="00417949" w14:paraId="1178644E" w14:textId="77777777" w:rsidTr="00A16C86">
              <w:trPr>
                <w:trHeight w:hRule="exact" w:val="1361"/>
              </w:trPr>
              <w:tc>
                <w:tcPr>
                  <w:tcW w:w="425" w:type="dxa"/>
                  <w:tcBorders>
                    <w:right w:val="single" w:sz="6" w:space="0" w:color="D9D9D9" w:themeColor="background1" w:themeShade="D9"/>
                  </w:tcBorders>
                </w:tcPr>
                <w:p w14:paraId="6E52515D" w14:textId="77777777" w:rsidR="00417949" w:rsidRDefault="00417949" w:rsidP="00BE387F">
                  <w:r>
                    <w:t>(1)</w:t>
                  </w:r>
                </w:p>
              </w:tc>
              <w:tc>
                <w:tcPr>
                  <w:tcW w:w="557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67084DC6" w14:textId="063AADAC" w:rsidR="00417949" w:rsidRDefault="004A10CA" w:rsidP="00A16C86">
                  <w:pPr>
                    <w:spacing w:before="120" w:line="240" w:lineRule="atLeast"/>
                    <w:ind w:left="57"/>
                  </w:pPr>
                  <w:r>
                    <w:t>Bild</w:t>
                  </w:r>
                  <w:r w:rsidR="000427A8">
                    <w:t>:</w:t>
                  </w:r>
                </w:p>
                <w:p w14:paraId="47F960B7" w14:textId="77777777" w:rsidR="000427A8" w:rsidRDefault="000427A8" w:rsidP="00A16C86">
                  <w:pPr>
                    <w:spacing w:before="120" w:line="240" w:lineRule="atLeast"/>
                    <w:ind w:left="57"/>
                  </w:pPr>
                </w:p>
                <w:p w14:paraId="30273C58" w14:textId="77777777" w:rsidR="00EE7069" w:rsidRPr="00244D84" w:rsidRDefault="00EE7069" w:rsidP="00A16C86">
                  <w:pPr>
                    <w:spacing w:before="120" w:line="240" w:lineRule="atLeast"/>
                    <w:rPr>
                      <w:sz w:val="10"/>
                      <w:szCs w:val="10"/>
                    </w:rPr>
                  </w:pPr>
                </w:p>
              </w:tc>
              <w:tc>
                <w:tcPr>
                  <w:tcW w:w="2001" w:type="dxa"/>
                  <w:tcBorders>
                    <w:left w:val="single" w:sz="6" w:space="0" w:color="D9D9D9" w:themeColor="background1" w:themeShade="D9"/>
                  </w:tcBorders>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417949" w:rsidRPr="003D0C04" w14:paraId="116EA1D8" w14:textId="77777777" w:rsidTr="00F9227E">
                    <w:trPr>
                      <w:trHeight w:hRule="exact" w:val="340"/>
                    </w:trPr>
                    <w:tc>
                      <w:tcPr>
                        <w:tcW w:w="454" w:type="dxa"/>
                        <w:tcBorders>
                          <w:bottom w:val="single" w:sz="12" w:space="0" w:color="auto"/>
                        </w:tcBorders>
                        <w:shd w:val="clear" w:color="auto" w:fill="auto"/>
                        <w:vAlign w:val="center"/>
                      </w:tcPr>
                      <w:p w14:paraId="6C42C938" w14:textId="77777777" w:rsidR="00417949" w:rsidRPr="00CC7DC1" w:rsidRDefault="000427A8" w:rsidP="00CC7DC1">
                        <w:pPr>
                          <w:spacing w:line="360" w:lineRule="auto"/>
                          <w:rPr>
                            <w:sz w:val="28"/>
                            <w:szCs w:val="28"/>
                          </w:rPr>
                        </w:pPr>
                        <w:r w:rsidRPr="00CC7DC1">
                          <w:rPr>
                            <w:sz w:val="28"/>
                            <w:szCs w:val="28"/>
                          </w:rPr>
                          <w:t>62</w:t>
                        </w:r>
                      </w:p>
                    </w:tc>
                    <w:tc>
                      <w:tcPr>
                        <w:tcW w:w="227" w:type="dxa"/>
                        <w:tcBorders>
                          <w:bottom w:val="single" w:sz="12" w:space="0" w:color="auto"/>
                        </w:tcBorders>
                        <w:shd w:val="clear" w:color="auto" w:fill="auto"/>
                        <w:vAlign w:val="center"/>
                      </w:tcPr>
                      <w:p w14:paraId="592E4D99" w14:textId="77777777" w:rsidR="00417949" w:rsidRPr="00CC7DC1" w:rsidRDefault="00417949"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6063C1EB" w14:textId="77777777" w:rsidR="00417949" w:rsidRPr="00CC7DC1" w:rsidRDefault="000427A8" w:rsidP="00CC7DC1">
                        <w:pPr>
                          <w:spacing w:line="360" w:lineRule="auto"/>
                          <w:rPr>
                            <w:sz w:val="28"/>
                            <w:szCs w:val="28"/>
                          </w:rPr>
                        </w:pPr>
                        <w:r w:rsidRPr="00CC7DC1">
                          <w:rPr>
                            <w:sz w:val="28"/>
                            <w:szCs w:val="28"/>
                          </w:rPr>
                          <w:t>56</w:t>
                        </w:r>
                      </w:p>
                    </w:tc>
                    <w:tc>
                      <w:tcPr>
                        <w:tcW w:w="227" w:type="dxa"/>
                        <w:tcBorders>
                          <w:bottom w:val="single" w:sz="12" w:space="0" w:color="auto"/>
                        </w:tcBorders>
                        <w:shd w:val="clear" w:color="auto" w:fill="auto"/>
                        <w:vAlign w:val="center"/>
                      </w:tcPr>
                      <w:p w14:paraId="6E133E51" w14:textId="77777777" w:rsidR="00417949" w:rsidRPr="00CC7DC1" w:rsidRDefault="00417949"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734AA37B" w14:textId="77777777" w:rsidR="00417949" w:rsidRPr="00CC7DC1" w:rsidRDefault="00417949" w:rsidP="00CC7DC1">
                        <w:pPr>
                          <w:spacing w:line="360" w:lineRule="auto"/>
                          <w:rPr>
                            <w:sz w:val="28"/>
                            <w:szCs w:val="28"/>
                          </w:rPr>
                        </w:pPr>
                      </w:p>
                    </w:tc>
                  </w:tr>
                  <w:tr w:rsidR="00417949" w:rsidRPr="003D0C04" w14:paraId="2B5E660E" w14:textId="77777777" w:rsidTr="00F9227E">
                    <w:trPr>
                      <w:trHeight w:hRule="exact" w:val="340"/>
                    </w:trPr>
                    <w:tc>
                      <w:tcPr>
                        <w:tcW w:w="454" w:type="dxa"/>
                        <w:tcBorders>
                          <w:top w:val="single" w:sz="12" w:space="0" w:color="auto"/>
                        </w:tcBorders>
                        <w:shd w:val="clear" w:color="auto" w:fill="auto"/>
                        <w:vAlign w:val="center"/>
                      </w:tcPr>
                      <w:p w14:paraId="5C438E32" w14:textId="77777777" w:rsidR="00417949" w:rsidRPr="00CC7DC1" w:rsidRDefault="00417949" w:rsidP="00CC7DC1">
                        <w:pPr>
                          <w:spacing w:line="360" w:lineRule="auto"/>
                          <w:rPr>
                            <w:sz w:val="28"/>
                            <w:szCs w:val="28"/>
                          </w:rPr>
                        </w:pPr>
                      </w:p>
                    </w:tc>
                    <w:tc>
                      <w:tcPr>
                        <w:tcW w:w="227" w:type="dxa"/>
                        <w:tcBorders>
                          <w:top w:val="single" w:sz="12" w:space="0" w:color="auto"/>
                        </w:tcBorders>
                        <w:shd w:val="clear" w:color="auto" w:fill="auto"/>
                        <w:vAlign w:val="center"/>
                      </w:tcPr>
                      <w:p w14:paraId="26B2ECE2" w14:textId="77777777" w:rsidR="00417949" w:rsidRPr="00CC7DC1" w:rsidRDefault="00417949" w:rsidP="00CC7DC1">
                        <w:pPr>
                          <w:spacing w:line="360" w:lineRule="auto"/>
                          <w:rPr>
                            <w:sz w:val="28"/>
                            <w:szCs w:val="28"/>
                          </w:rPr>
                        </w:pPr>
                      </w:p>
                    </w:tc>
                    <w:tc>
                      <w:tcPr>
                        <w:tcW w:w="454" w:type="dxa"/>
                        <w:tcBorders>
                          <w:top w:val="single" w:sz="12" w:space="0" w:color="auto"/>
                        </w:tcBorders>
                        <w:shd w:val="clear" w:color="auto" w:fill="auto"/>
                        <w:vAlign w:val="center"/>
                      </w:tcPr>
                      <w:p w14:paraId="39364FFA" w14:textId="77777777" w:rsidR="00417949" w:rsidRPr="00CC7DC1" w:rsidRDefault="00417949" w:rsidP="00CC7DC1">
                        <w:pPr>
                          <w:spacing w:line="360" w:lineRule="auto"/>
                          <w:rPr>
                            <w:sz w:val="28"/>
                            <w:szCs w:val="28"/>
                          </w:rPr>
                        </w:pPr>
                      </w:p>
                    </w:tc>
                    <w:tc>
                      <w:tcPr>
                        <w:tcW w:w="227" w:type="dxa"/>
                        <w:tcBorders>
                          <w:top w:val="single" w:sz="12" w:space="0" w:color="auto"/>
                        </w:tcBorders>
                        <w:shd w:val="clear" w:color="auto" w:fill="auto"/>
                        <w:vAlign w:val="center"/>
                      </w:tcPr>
                      <w:p w14:paraId="73A6F44C" w14:textId="77777777" w:rsidR="00417949" w:rsidRPr="00CC7DC1" w:rsidRDefault="00417949" w:rsidP="00CC7DC1">
                        <w:pPr>
                          <w:spacing w:line="360" w:lineRule="auto"/>
                          <w:rPr>
                            <w:sz w:val="28"/>
                            <w:szCs w:val="28"/>
                          </w:rPr>
                        </w:pPr>
                      </w:p>
                    </w:tc>
                    <w:tc>
                      <w:tcPr>
                        <w:tcW w:w="454" w:type="dxa"/>
                        <w:tcBorders>
                          <w:top w:val="single" w:sz="12" w:space="0" w:color="auto"/>
                        </w:tcBorders>
                        <w:shd w:val="clear" w:color="auto" w:fill="auto"/>
                        <w:vAlign w:val="center"/>
                      </w:tcPr>
                      <w:p w14:paraId="66F6F693" w14:textId="77777777" w:rsidR="00417949" w:rsidRPr="00CC7DC1" w:rsidRDefault="00417949" w:rsidP="00CC7DC1">
                        <w:pPr>
                          <w:spacing w:line="360" w:lineRule="auto"/>
                          <w:rPr>
                            <w:sz w:val="28"/>
                            <w:szCs w:val="28"/>
                          </w:rPr>
                        </w:pPr>
                      </w:p>
                    </w:tc>
                  </w:tr>
                  <w:tr w:rsidR="00417949" w:rsidRPr="003D0C04" w14:paraId="27293918" w14:textId="77777777" w:rsidTr="00F9227E">
                    <w:trPr>
                      <w:trHeight w:hRule="exact" w:val="340"/>
                    </w:trPr>
                    <w:tc>
                      <w:tcPr>
                        <w:tcW w:w="454" w:type="dxa"/>
                        <w:shd w:val="clear" w:color="auto" w:fill="auto"/>
                        <w:vAlign w:val="center"/>
                      </w:tcPr>
                      <w:p w14:paraId="5F7DFC34" w14:textId="77777777" w:rsidR="00417949" w:rsidRPr="00CC7DC1" w:rsidRDefault="00417949" w:rsidP="00CC7DC1">
                        <w:pPr>
                          <w:spacing w:line="360" w:lineRule="auto"/>
                          <w:rPr>
                            <w:sz w:val="28"/>
                            <w:szCs w:val="28"/>
                          </w:rPr>
                        </w:pPr>
                      </w:p>
                    </w:tc>
                    <w:tc>
                      <w:tcPr>
                        <w:tcW w:w="227" w:type="dxa"/>
                        <w:shd w:val="clear" w:color="auto" w:fill="auto"/>
                        <w:vAlign w:val="center"/>
                      </w:tcPr>
                      <w:p w14:paraId="7F413DEA" w14:textId="77777777" w:rsidR="00417949" w:rsidRPr="00CC7DC1" w:rsidRDefault="00417949" w:rsidP="00CC7DC1">
                        <w:pPr>
                          <w:spacing w:line="360" w:lineRule="auto"/>
                          <w:rPr>
                            <w:sz w:val="28"/>
                            <w:szCs w:val="28"/>
                          </w:rPr>
                        </w:pPr>
                      </w:p>
                    </w:tc>
                    <w:tc>
                      <w:tcPr>
                        <w:tcW w:w="454" w:type="dxa"/>
                        <w:shd w:val="clear" w:color="auto" w:fill="auto"/>
                        <w:vAlign w:val="center"/>
                      </w:tcPr>
                      <w:p w14:paraId="04F130D9" w14:textId="77777777" w:rsidR="00417949" w:rsidRPr="00CC7DC1" w:rsidRDefault="00417949" w:rsidP="00CC7DC1">
                        <w:pPr>
                          <w:spacing w:line="360" w:lineRule="auto"/>
                          <w:rPr>
                            <w:sz w:val="28"/>
                            <w:szCs w:val="28"/>
                          </w:rPr>
                        </w:pPr>
                      </w:p>
                    </w:tc>
                    <w:tc>
                      <w:tcPr>
                        <w:tcW w:w="227" w:type="dxa"/>
                        <w:shd w:val="clear" w:color="auto" w:fill="auto"/>
                        <w:vAlign w:val="center"/>
                      </w:tcPr>
                      <w:p w14:paraId="33EBAB9B" w14:textId="77777777" w:rsidR="00417949" w:rsidRPr="00CC7DC1" w:rsidRDefault="00417949" w:rsidP="00CC7DC1">
                        <w:pPr>
                          <w:spacing w:line="360" w:lineRule="auto"/>
                          <w:rPr>
                            <w:sz w:val="28"/>
                            <w:szCs w:val="28"/>
                          </w:rPr>
                        </w:pPr>
                      </w:p>
                    </w:tc>
                    <w:tc>
                      <w:tcPr>
                        <w:tcW w:w="454" w:type="dxa"/>
                        <w:shd w:val="clear" w:color="auto" w:fill="auto"/>
                        <w:vAlign w:val="center"/>
                      </w:tcPr>
                      <w:p w14:paraId="73232AAE" w14:textId="77777777" w:rsidR="00417949" w:rsidRPr="00CC7DC1" w:rsidRDefault="00417949" w:rsidP="00CC7DC1">
                        <w:pPr>
                          <w:spacing w:line="360" w:lineRule="auto"/>
                          <w:rPr>
                            <w:sz w:val="28"/>
                            <w:szCs w:val="28"/>
                          </w:rPr>
                        </w:pPr>
                      </w:p>
                    </w:tc>
                  </w:tr>
                </w:tbl>
                <w:p w14:paraId="73800623" w14:textId="77777777" w:rsidR="00417949" w:rsidRDefault="00417949" w:rsidP="00BE387F">
                  <w:pPr>
                    <w:pStyle w:val="Ausflltext"/>
                  </w:pPr>
                </w:p>
              </w:tc>
            </w:tr>
            <w:tr w:rsidR="000427A8" w14:paraId="043C9A9F" w14:textId="77777777" w:rsidTr="00A16C86">
              <w:trPr>
                <w:trHeight w:hRule="exact" w:val="1361"/>
              </w:trPr>
              <w:tc>
                <w:tcPr>
                  <w:tcW w:w="425" w:type="dxa"/>
                  <w:tcBorders>
                    <w:right w:val="single" w:sz="6" w:space="0" w:color="D9D9D9" w:themeColor="background1" w:themeShade="D9"/>
                  </w:tcBorders>
                </w:tcPr>
                <w:p w14:paraId="52ACB3EA" w14:textId="77777777" w:rsidR="000427A8" w:rsidRDefault="000427A8" w:rsidP="000427A8">
                  <w:r>
                    <w:t>(2)</w:t>
                  </w:r>
                </w:p>
              </w:tc>
              <w:tc>
                <w:tcPr>
                  <w:tcW w:w="557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467EFEF6" w14:textId="794B0940" w:rsidR="000427A8" w:rsidRDefault="004A10CA" w:rsidP="00A16C86">
                  <w:pPr>
                    <w:spacing w:before="120" w:line="240" w:lineRule="atLeast"/>
                    <w:ind w:left="57"/>
                  </w:pPr>
                  <w:r>
                    <w:t>Bild</w:t>
                  </w:r>
                  <w:r w:rsidR="000427A8">
                    <w:t>:</w:t>
                  </w:r>
                </w:p>
                <w:p w14:paraId="3664A673" w14:textId="77777777" w:rsidR="000427A8" w:rsidRDefault="000427A8" w:rsidP="00A16C86">
                  <w:pPr>
                    <w:spacing w:before="120" w:line="240" w:lineRule="atLeast"/>
                  </w:pPr>
                </w:p>
                <w:p w14:paraId="4A7C6DCB" w14:textId="77777777" w:rsidR="00A16C86" w:rsidRDefault="00A16C86" w:rsidP="00A16C86">
                  <w:pPr>
                    <w:spacing w:before="120" w:line="240" w:lineRule="atLeast"/>
                  </w:pPr>
                </w:p>
                <w:p w14:paraId="48D94982" w14:textId="77777777" w:rsidR="00A16C86" w:rsidRDefault="00A16C86" w:rsidP="00A16C86">
                  <w:pPr>
                    <w:spacing w:before="120" w:line="240" w:lineRule="atLeast"/>
                  </w:pPr>
                </w:p>
              </w:tc>
              <w:tc>
                <w:tcPr>
                  <w:tcW w:w="2001" w:type="dxa"/>
                  <w:tcBorders>
                    <w:left w:val="single" w:sz="6" w:space="0" w:color="D9D9D9" w:themeColor="background1" w:themeShade="D9"/>
                  </w:tcBorders>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0427A8" w:rsidRPr="003D0C04" w14:paraId="454C1012" w14:textId="77777777" w:rsidTr="00F9227E">
                    <w:trPr>
                      <w:trHeight w:hRule="exact" w:val="340"/>
                    </w:trPr>
                    <w:tc>
                      <w:tcPr>
                        <w:tcW w:w="454" w:type="dxa"/>
                        <w:tcBorders>
                          <w:bottom w:val="single" w:sz="12" w:space="0" w:color="auto"/>
                        </w:tcBorders>
                        <w:shd w:val="clear" w:color="auto" w:fill="auto"/>
                        <w:vAlign w:val="center"/>
                      </w:tcPr>
                      <w:p w14:paraId="52E5D365" w14:textId="77777777" w:rsidR="000427A8" w:rsidRPr="00CC7DC1" w:rsidRDefault="000427A8" w:rsidP="00CC7DC1">
                        <w:pPr>
                          <w:spacing w:line="360" w:lineRule="auto"/>
                          <w:rPr>
                            <w:sz w:val="28"/>
                            <w:szCs w:val="28"/>
                          </w:rPr>
                        </w:pPr>
                        <w:r w:rsidRPr="00CC7DC1">
                          <w:rPr>
                            <w:sz w:val="28"/>
                            <w:szCs w:val="28"/>
                          </w:rPr>
                          <w:t>123</w:t>
                        </w:r>
                      </w:p>
                    </w:tc>
                    <w:tc>
                      <w:tcPr>
                        <w:tcW w:w="227" w:type="dxa"/>
                        <w:tcBorders>
                          <w:bottom w:val="single" w:sz="12" w:space="0" w:color="auto"/>
                        </w:tcBorders>
                        <w:shd w:val="clear" w:color="auto" w:fill="auto"/>
                        <w:vAlign w:val="center"/>
                      </w:tcPr>
                      <w:p w14:paraId="55EBBB5B" w14:textId="77777777" w:rsidR="000427A8" w:rsidRPr="00CC7DC1" w:rsidRDefault="000427A8"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4F7F80F4" w14:textId="77777777" w:rsidR="000427A8" w:rsidRPr="00CC7DC1" w:rsidRDefault="000427A8" w:rsidP="00CC7DC1">
                        <w:pPr>
                          <w:spacing w:line="360" w:lineRule="auto"/>
                          <w:rPr>
                            <w:sz w:val="28"/>
                            <w:szCs w:val="28"/>
                          </w:rPr>
                        </w:pPr>
                        <w:r w:rsidRPr="00CC7DC1">
                          <w:rPr>
                            <w:sz w:val="28"/>
                            <w:szCs w:val="28"/>
                          </w:rPr>
                          <w:t>118</w:t>
                        </w:r>
                      </w:p>
                    </w:tc>
                    <w:tc>
                      <w:tcPr>
                        <w:tcW w:w="227" w:type="dxa"/>
                        <w:tcBorders>
                          <w:bottom w:val="single" w:sz="12" w:space="0" w:color="auto"/>
                        </w:tcBorders>
                        <w:shd w:val="clear" w:color="auto" w:fill="auto"/>
                        <w:vAlign w:val="center"/>
                      </w:tcPr>
                      <w:p w14:paraId="6982E3E2" w14:textId="77777777" w:rsidR="000427A8" w:rsidRPr="00CC7DC1" w:rsidRDefault="000427A8"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5D6D4DBC" w14:textId="77777777" w:rsidR="000427A8" w:rsidRPr="00CC7DC1" w:rsidRDefault="000427A8" w:rsidP="00CC7DC1">
                        <w:pPr>
                          <w:spacing w:line="360" w:lineRule="auto"/>
                          <w:rPr>
                            <w:sz w:val="28"/>
                            <w:szCs w:val="28"/>
                          </w:rPr>
                        </w:pPr>
                      </w:p>
                    </w:tc>
                  </w:tr>
                  <w:tr w:rsidR="000427A8" w:rsidRPr="003D0C04" w14:paraId="490C0592" w14:textId="77777777" w:rsidTr="00F9227E">
                    <w:trPr>
                      <w:trHeight w:hRule="exact" w:val="340"/>
                    </w:trPr>
                    <w:tc>
                      <w:tcPr>
                        <w:tcW w:w="454" w:type="dxa"/>
                        <w:tcBorders>
                          <w:top w:val="single" w:sz="12" w:space="0" w:color="auto"/>
                        </w:tcBorders>
                        <w:shd w:val="clear" w:color="auto" w:fill="auto"/>
                        <w:vAlign w:val="center"/>
                      </w:tcPr>
                      <w:p w14:paraId="1211562A"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3E2331A5"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67345D1B"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5EE4D0AA"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0B25ED44" w14:textId="77777777" w:rsidR="000427A8" w:rsidRPr="00CC7DC1" w:rsidRDefault="000427A8" w:rsidP="00CC7DC1">
                        <w:pPr>
                          <w:spacing w:line="360" w:lineRule="auto"/>
                          <w:rPr>
                            <w:sz w:val="28"/>
                            <w:szCs w:val="28"/>
                          </w:rPr>
                        </w:pPr>
                      </w:p>
                    </w:tc>
                  </w:tr>
                  <w:tr w:rsidR="000427A8" w:rsidRPr="003D0C04" w14:paraId="18FA833E" w14:textId="77777777" w:rsidTr="00F9227E">
                    <w:trPr>
                      <w:trHeight w:hRule="exact" w:val="340"/>
                    </w:trPr>
                    <w:tc>
                      <w:tcPr>
                        <w:tcW w:w="454" w:type="dxa"/>
                        <w:shd w:val="clear" w:color="auto" w:fill="auto"/>
                        <w:vAlign w:val="center"/>
                      </w:tcPr>
                      <w:p w14:paraId="6D3E90E5" w14:textId="77777777" w:rsidR="000427A8" w:rsidRPr="00CC7DC1" w:rsidRDefault="000427A8" w:rsidP="00CC7DC1">
                        <w:pPr>
                          <w:spacing w:line="360" w:lineRule="auto"/>
                          <w:rPr>
                            <w:sz w:val="28"/>
                            <w:szCs w:val="28"/>
                          </w:rPr>
                        </w:pPr>
                      </w:p>
                    </w:tc>
                    <w:tc>
                      <w:tcPr>
                        <w:tcW w:w="227" w:type="dxa"/>
                        <w:shd w:val="clear" w:color="auto" w:fill="auto"/>
                        <w:vAlign w:val="center"/>
                      </w:tcPr>
                      <w:p w14:paraId="14499FC0" w14:textId="77777777" w:rsidR="000427A8" w:rsidRPr="00CC7DC1" w:rsidRDefault="000427A8" w:rsidP="00CC7DC1">
                        <w:pPr>
                          <w:spacing w:line="360" w:lineRule="auto"/>
                          <w:rPr>
                            <w:sz w:val="28"/>
                            <w:szCs w:val="28"/>
                          </w:rPr>
                        </w:pPr>
                      </w:p>
                    </w:tc>
                    <w:tc>
                      <w:tcPr>
                        <w:tcW w:w="454" w:type="dxa"/>
                        <w:shd w:val="clear" w:color="auto" w:fill="auto"/>
                        <w:vAlign w:val="center"/>
                      </w:tcPr>
                      <w:p w14:paraId="67823448" w14:textId="77777777" w:rsidR="000427A8" w:rsidRPr="00CC7DC1" w:rsidRDefault="000427A8" w:rsidP="00CC7DC1">
                        <w:pPr>
                          <w:spacing w:line="360" w:lineRule="auto"/>
                          <w:rPr>
                            <w:sz w:val="28"/>
                            <w:szCs w:val="28"/>
                          </w:rPr>
                        </w:pPr>
                      </w:p>
                    </w:tc>
                    <w:tc>
                      <w:tcPr>
                        <w:tcW w:w="227" w:type="dxa"/>
                        <w:shd w:val="clear" w:color="auto" w:fill="auto"/>
                        <w:vAlign w:val="center"/>
                      </w:tcPr>
                      <w:p w14:paraId="091C9C74" w14:textId="77777777" w:rsidR="000427A8" w:rsidRPr="00CC7DC1" w:rsidRDefault="000427A8" w:rsidP="00CC7DC1">
                        <w:pPr>
                          <w:spacing w:line="360" w:lineRule="auto"/>
                          <w:rPr>
                            <w:sz w:val="28"/>
                            <w:szCs w:val="28"/>
                          </w:rPr>
                        </w:pPr>
                      </w:p>
                    </w:tc>
                    <w:tc>
                      <w:tcPr>
                        <w:tcW w:w="454" w:type="dxa"/>
                        <w:shd w:val="clear" w:color="auto" w:fill="auto"/>
                        <w:vAlign w:val="center"/>
                      </w:tcPr>
                      <w:p w14:paraId="29AAD001" w14:textId="77777777" w:rsidR="000427A8" w:rsidRPr="00CC7DC1" w:rsidRDefault="000427A8" w:rsidP="00CC7DC1">
                        <w:pPr>
                          <w:spacing w:line="360" w:lineRule="auto"/>
                          <w:rPr>
                            <w:sz w:val="28"/>
                            <w:szCs w:val="28"/>
                          </w:rPr>
                        </w:pPr>
                      </w:p>
                    </w:tc>
                  </w:tr>
                </w:tbl>
                <w:p w14:paraId="5D89A2EF" w14:textId="77777777" w:rsidR="000427A8" w:rsidRDefault="000427A8" w:rsidP="000427A8">
                  <w:pPr>
                    <w:pStyle w:val="Ausflltext"/>
                  </w:pPr>
                </w:p>
              </w:tc>
            </w:tr>
            <w:tr w:rsidR="000427A8" w14:paraId="26F418A4" w14:textId="77777777" w:rsidTr="00A16C86">
              <w:trPr>
                <w:trHeight w:hRule="exact" w:val="1361"/>
              </w:trPr>
              <w:tc>
                <w:tcPr>
                  <w:tcW w:w="425" w:type="dxa"/>
                  <w:tcBorders>
                    <w:right w:val="single" w:sz="6" w:space="0" w:color="D9D9D9" w:themeColor="background1" w:themeShade="D9"/>
                  </w:tcBorders>
                </w:tcPr>
                <w:p w14:paraId="2404798A" w14:textId="77777777" w:rsidR="000427A8" w:rsidRDefault="000427A8" w:rsidP="000427A8">
                  <w:r>
                    <w:t>(3)</w:t>
                  </w:r>
                </w:p>
              </w:tc>
              <w:tc>
                <w:tcPr>
                  <w:tcW w:w="557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5AB76A50" w14:textId="2398A372" w:rsidR="000427A8" w:rsidRDefault="004A10CA" w:rsidP="00A16C86">
                  <w:pPr>
                    <w:spacing w:before="120" w:line="240" w:lineRule="atLeast"/>
                    <w:ind w:left="57"/>
                  </w:pPr>
                  <w:r>
                    <w:t>Bild</w:t>
                  </w:r>
                  <w:r w:rsidR="000427A8">
                    <w:t>:</w:t>
                  </w:r>
                </w:p>
                <w:p w14:paraId="49766E55" w14:textId="77777777" w:rsidR="000427A8" w:rsidRDefault="000427A8" w:rsidP="00A16C86">
                  <w:pPr>
                    <w:spacing w:before="120" w:line="240" w:lineRule="atLeast"/>
                    <w:ind w:left="57"/>
                  </w:pPr>
                </w:p>
                <w:p w14:paraId="36C79EA1" w14:textId="77777777" w:rsidR="000427A8" w:rsidRDefault="000427A8" w:rsidP="00A16C86">
                  <w:pPr>
                    <w:spacing w:before="120" w:line="240" w:lineRule="atLeast"/>
                  </w:pPr>
                </w:p>
                <w:p w14:paraId="04980A1B" w14:textId="77777777" w:rsidR="00A16C86" w:rsidRDefault="00A16C86" w:rsidP="00A16C86">
                  <w:pPr>
                    <w:spacing w:before="120" w:line="240" w:lineRule="atLeast"/>
                  </w:pPr>
                </w:p>
              </w:tc>
              <w:tc>
                <w:tcPr>
                  <w:tcW w:w="2001" w:type="dxa"/>
                  <w:tcBorders>
                    <w:left w:val="single" w:sz="6" w:space="0" w:color="D9D9D9" w:themeColor="background1" w:themeShade="D9"/>
                  </w:tcBorders>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9227E" w:rsidRPr="003D0C04" w14:paraId="6038DB3F" w14:textId="77777777" w:rsidTr="00F9227E">
                    <w:trPr>
                      <w:trHeight w:hRule="exact" w:val="340"/>
                    </w:trPr>
                    <w:tc>
                      <w:tcPr>
                        <w:tcW w:w="454" w:type="dxa"/>
                        <w:tcBorders>
                          <w:bottom w:val="single" w:sz="12" w:space="0" w:color="auto"/>
                        </w:tcBorders>
                        <w:shd w:val="clear" w:color="auto" w:fill="auto"/>
                        <w:vAlign w:val="center"/>
                      </w:tcPr>
                      <w:p w14:paraId="57C86FF8" w14:textId="77777777" w:rsidR="00F9227E" w:rsidRPr="00CC7DC1" w:rsidRDefault="00F9227E" w:rsidP="00CC7DC1">
                        <w:pPr>
                          <w:spacing w:line="360" w:lineRule="auto"/>
                          <w:rPr>
                            <w:sz w:val="28"/>
                            <w:szCs w:val="28"/>
                          </w:rPr>
                        </w:pPr>
                      </w:p>
                    </w:tc>
                    <w:tc>
                      <w:tcPr>
                        <w:tcW w:w="227" w:type="dxa"/>
                        <w:tcBorders>
                          <w:bottom w:val="single" w:sz="12" w:space="0" w:color="auto"/>
                        </w:tcBorders>
                        <w:shd w:val="clear" w:color="auto" w:fill="auto"/>
                        <w:vAlign w:val="center"/>
                      </w:tcPr>
                      <w:p w14:paraId="3F7C65D8" w14:textId="77777777" w:rsidR="00F9227E" w:rsidRPr="00CC7DC1" w:rsidRDefault="00F9227E"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225BE6C3" w14:textId="77777777" w:rsidR="00F9227E" w:rsidRPr="00CC7DC1" w:rsidRDefault="00F9227E" w:rsidP="00CC7DC1">
                        <w:pPr>
                          <w:spacing w:line="360" w:lineRule="auto"/>
                          <w:rPr>
                            <w:sz w:val="28"/>
                            <w:szCs w:val="28"/>
                          </w:rPr>
                        </w:pPr>
                      </w:p>
                    </w:tc>
                    <w:tc>
                      <w:tcPr>
                        <w:tcW w:w="227" w:type="dxa"/>
                        <w:tcBorders>
                          <w:bottom w:val="single" w:sz="12" w:space="0" w:color="auto"/>
                        </w:tcBorders>
                        <w:shd w:val="clear" w:color="auto" w:fill="auto"/>
                        <w:vAlign w:val="center"/>
                      </w:tcPr>
                      <w:p w14:paraId="3AB091C5" w14:textId="77777777" w:rsidR="00F9227E" w:rsidRPr="00CC7DC1" w:rsidRDefault="00F9227E"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22D4FE9F" w14:textId="77777777" w:rsidR="00F9227E" w:rsidRPr="00CC7DC1" w:rsidRDefault="00F9227E" w:rsidP="00CC7DC1">
                        <w:pPr>
                          <w:spacing w:line="360" w:lineRule="auto"/>
                          <w:rPr>
                            <w:sz w:val="28"/>
                            <w:szCs w:val="28"/>
                          </w:rPr>
                        </w:pPr>
                      </w:p>
                    </w:tc>
                  </w:tr>
                  <w:tr w:rsidR="000427A8" w:rsidRPr="003D0C04" w14:paraId="11C96B19" w14:textId="77777777" w:rsidTr="00F9227E">
                    <w:trPr>
                      <w:trHeight w:hRule="exact" w:val="340"/>
                    </w:trPr>
                    <w:tc>
                      <w:tcPr>
                        <w:tcW w:w="454" w:type="dxa"/>
                        <w:tcBorders>
                          <w:top w:val="single" w:sz="12" w:space="0" w:color="auto"/>
                        </w:tcBorders>
                        <w:shd w:val="clear" w:color="auto" w:fill="auto"/>
                        <w:vAlign w:val="center"/>
                      </w:tcPr>
                      <w:p w14:paraId="003FF6A7"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30E61453"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05A67BB7"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5EE4C8E3"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09FB8928" w14:textId="77777777" w:rsidR="000427A8" w:rsidRPr="00CC7DC1" w:rsidRDefault="000427A8" w:rsidP="00CC7DC1">
                        <w:pPr>
                          <w:spacing w:line="360" w:lineRule="auto"/>
                          <w:rPr>
                            <w:sz w:val="28"/>
                            <w:szCs w:val="28"/>
                          </w:rPr>
                        </w:pPr>
                      </w:p>
                    </w:tc>
                  </w:tr>
                  <w:tr w:rsidR="000427A8" w:rsidRPr="003D0C04" w14:paraId="19F08F4A" w14:textId="77777777" w:rsidTr="00F9227E">
                    <w:trPr>
                      <w:trHeight w:hRule="exact" w:val="340"/>
                    </w:trPr>
                    <w:tc>
                      <w:tcPr>
                        <w:tcW w:w="454" w:type="dxa"/>
                        <w:shd w:val="clear" w:color="auto" w:fill="auto"/>
                        <w:vAlign w:val="center"/>
                      </w:tcPr>
                      <w:p w14:paraId="771E4DF5" w14:textId="77777777" w:rsidR="000427A8" w:rsidRPr="00CC7DC1" w:rsidRDefault="000427A8" w:rsidP="00CC7DC1">
                        <w:pPr>
                          <w:spacing w:line="360" w:lineRule="auto"/>
                          <w:rPr>
                            <w:sz w:val="28"/>
                            <w:szCs w:val="28"/>
                          </w:rPr>
                        </w:pPr>
                      </w:p>
                    </w:tc>
                    <w:tc>
                      <w:tcPr>
                        <w:tcW w:w="227" w:type="dxa"/>
                        <w:shd w:val="clear" w:color="auto" w:fill="auto"/>
                        <w:vAlign w:val="center"/>
                      </w:tcPr>
                      <w:p w14:paraId="60A1B2D4" w14:textId="77777777" w:rsidR="000427A8" w:rsidRPr="00CC7DC1" w:rsidRDefault="000427A8" w:rsidP="00CC7DC1">
                        <w:pPr>
                          <w:spacing w:line="360" w:lineRule="auto"/>
                          <w:rPr>
                            <w:sz w:val="28"/>
                            <w:szCs w:val="28"/>
                          </w:rPr>
                        </w:pPr>
                      </w:p>
                    </w:tc>
                    <w:tc>
                      <w:tcPr>
                        <w:tcW w:w="454" w:type="dxa"/>
                        <w:shd w:val="clear" w:color="auto" w:fill="auto"/>
                        <w:vAlign w:val="center"/>
                      </w:tcPr>
                      <w:p w14:paraId="36564E8D" w14:textId="77777777" w:rsidR="000427A8" w:rsidRPr="00CC7DC1" w:rsidRDefault="000427A8" w:rsidP="00CC7DC1">
                        <w:pPr>
                          <w:spacing w:line="360" w:lineRule="auto"/>
                          <w:rPr>
                            <w:sz w:val="28"/>
                            <w:szCs w:val="28"/>
                          </w:rPr>
                        </w:pPr>
                      </w:p>
                    </w:tc>
                    <w:tc>
                      <w:tcPr>
                        <w:tcW w:w="227" w:type="dxa"/>
                        <w:shd w:val="clear" w:color="auto" w:fill="auto"/>
                        <w:vAlign w:val="center"/>
                      </w:tcPr>
                      <w:p w14:paraId="28104167" w14:textId="77777777" w:rsidR="000427A8" w:rsidRPr="00CC7DC1" w:rsidRDefault="000427A8" w:rsidP="00CC7DC1">
                        <w:pPr>
                          <w:spacing w:line="360" w:lineRule="auto"/>
                          <w:rPr>
                            <w:sz w:val="28"/>
                            <w:szCs w:val="28"/>
                          </w:rPr>
                        </w:pPr>
                      </w:p>
                    </w:tc>
                    <w:tc>
                      <w:tcPr>
                        <w:tcW w:w="454" w:type="dxa"/>
                        <w:shd w:val="clear" w:color="auto" w:fill="auto"/>
                        <w:vAlign w:val="center"/>
                      </w:tcPr>
                      <w:p w14:paraId="12A9DF84" w14:textId="77777777" w:rsidR="000427A8" w:rsidRPr="00CC7DC1" w:rsidRDefault="000427A8" w:rsidP="00CC7DC1">
                        <w:pPr>
                          <w:spacing w:line="360" w:lineRule="auto"/>
                          <w:rPr>
                            <w:sz w:val="28"/>
                            <w:szCs w:val="28"/>
                          </w:rPr>
                        </w:pPr>
                      </w:p>
                    </w:tc>
                  </w:tr>
                </w:tbl>
                <w:p w14:paraId="3CB5D689" w14:textId="77777777" w:rsidR="000427A8" w:rsidRDefault="000427A8" w:rsidP="000427A8">
                  <w:pPr>
                    <w:pStyle w:val="Ausflltext"/>
                  </w:pPr>
                </w:p>
              </w:tc>
            </w:tr>
            <w:tr w:rsidR="000427A8" w14:paraId="304ADA1B" w14:textId="77777777" w:rsidTr="00A16C86">
              <w:trPr>
                <w:trHeight w:hRule="exact" w:val="1361"/>
              </w:trPr>
              <w:tc>
                <w:tcPr>
                  <w:tcW w:w="425" w:type="dxa"/>
                  <w:tcBorders>
                    <w:right w:val="single" w:sz="6" w:space="0" w:color="D9D9D9" w:themeColor="background1" w:themeShade="D9"/>
                  </w:tcBorders>
                </w:tcPr>
                <w:p w14:paraId="7D62215E" w14:textId="77777777" w:rsidR="000427A8" w:rsidRDefault="000427A8" w:rsidP="000427A8">
                  <w:r>
                    <w:t>(4)</w:t>
                  </w:r>
                </w:p>
              </w:tc>
              <w:tc>
                <w:tcPr>
                  <w:tcW w:w="5578" w:type="dxa"/>
                  <w:tc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cBorders>
                </w:tcPr>
                <w:p w14:paraId="38A71287" w14:textId="22E7E818" w:rsidR="000427A8" w:rsidRDefault="004A10CA" w:rsidP="00A16C86">
                  <w:pPr>
                    <w:spacing w:before="120" w:line="240" w:lineRule="atLeast"/>
                    <w:ind w:left="57"/>
                  </w:pPr>
                  <w:r>
                    <w:t>Bild</w:t>
                  </w:r>
                  <w:r w:rsidR="000427A8">
                    <w:t>:</w:t>
                  </w:r>
                </w:p>
                <w:p w14:paraId="3A529634" w14:textId="77777777" w:rsidR="000427A8" w:rsidRDefault="000427A8" w:rsidP="00A16C86">
                  <w:pPr>
                    <w:spacing w:before="120" w:line="240" w:lineRule="atLeast"/>
                    <w:ind w:left="57"/>
                  </w:pPr>
                </w:p>
                <w:p w14:paraId="1CE1B10D" w14:textId="77777777" w:rsidR="00A16C86" w:rsidRDefault="00A16C86" w:rsidP="00A16C86">
                  <w:pPr>
                    <w:spacing w:before="120" w:line="240" w:lineRule="atLeast"/>
                    <w:ind w:left="57"/>
                  </w:pPr>
                </w:p>
                <w:p w14:paraId="58E0CFDB" w14:textId="77777777" w:rsidR="00A16C86" w:rsidRDefault="00A16C86" w:rsidP="00A16C86">
                  <w:pPr>
                    <w:spacing w:before="120" w:line="240" w:lineRule="atLeast"/>
                    <w:ind w:left="57"/>
                  </w:pPr>
                </w:p>
              </w:tc>
              <w:tc>
                <w:tcPr>
                  <w:tcW w:w="2001" w:type="dxa"/>
                  <w:tcBorders>
                    <w:left w:val="single" w:sz="6" w:space="0" w:color="D9D9D9" w:themeColor="background1" w:themeShade="D9"/>
                  </w:tcBorders>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9227E" w:rsidRPr="003D0C04" w14:paraId="69F61F3B" w14:textId="77777777" w:rsidTr="00F9227E">
                    <w:trPr>
                      <w:trHeight w:hRule="exact" w:val="340"/>
                    </w:trPr>
                    <w:tc>
                      <w:tcPr>
                        <w:tcW w:w="454" w:type="dxa"/>
                        <w:tcBorders>
                          <w:bottom w:val="single" w:sz="12" w:space="0" w:color="auto"/>
                        </w:tcBorders>
                        <w:shd w:val="clear" w:color="auto" w:fill="auto"/>
                        <w:vAlign w:val="center"/>
                      </w:tcPr>
                      <w:p w14:paraId="4392EB49" w14:textId="77777777" w:rsidR="00F9227E" w:rsidRPr="00CC7DC1" w:rsidRDefault="00F9227E" w:rsidP="00CC7DC1">
                        <w:pPr>
                          <w:spacing w:line="360" w:lineRule="auto"/>
                          <w:rPr>
                            <w:sz w:val="28"/>
                            <w:szCs w:val="28"/>
                          </w:rPr>
                        </w:pPr>
                      </w:p>
                    </w:tc>
                    <w:tc>
                      <w:tcPr>
                        <w:tcW w:w="227" w:type="dxa"/>
                        <w:tcBorders>
                          <w:bottom w:val="single" w:sz="12" w:space="0" w:color="auto"/>
                        </w:tcBorders>
                        <w:shd w:val="clear" w:color="auto" w:fill="auto"/>
                        <w:vAlign w:val="center"/>
                      </w:tcPr>
                      <w:p w14:paraId="76592A7B" w14:textId="77777777" w:rsidR="00F9227E" w:rsidRPr="00CC7DC1" w:rsidRDefault="00F9227E"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55BF9E27" w14:textId="77777777" w:rsidR="00F9227E" w:rsidRPr="00CC7DC1" w:rsidRDefault="00F9227E" w:rsidP="00CC7DC1">
                        <w:pPr>
                          <w:spacing w:line="360" w:lineRule="auto"/>
                          <w:rPr>
                            <w:sz w:val="28"/>
                            <w:szCs w:val="28"/>
                          </w:rPr>
                        </w:pPr>
                      </w:p>
                    </w:tc>
                    <w:tc>
                      <w:tcPr>
                        <w:tcW w:w="227" w:type="dxa"/>
                        <w:tcBorders>
                          <w:bottom w:val="single" w:sz="12" w:space="0" w:color="auto"/>
                        </w:tcBorders>
                        <w:shd w:val="clear" w:color="auto" w:fill="auto"/>
                        <w:vAlign w:val="center"/>
                      </w:tcPr>
                      <w:p w14:paraId="3323268B" w14:textId="77777777" w:rsidR="00F9227E" w:rsidRPr="00CC7DC1" w:rsidRDefault="00F9227E" w:rsidP="00CC7DC1">
                        <w:pPr>
                          <w:spacing w:line="360" w:lineRule="auto"/>
                          <w:rPr>
                            <w:sz w:val="28"/>
                            <w:szCs w:val="28"/>
                          </w:rPr>
                        </w:pPr>
                        <w:r w:rsidRPr="00CC7DC1">
                          <w:rPr>
                            <w:sz w:val="28"/>
                            <w:szCs w:val="28"/>
                          </w:rPr>
                          <w:t>=</w:t>
                        </w:r>
                      </w:p>
                    </w:tc>
                    <w:tc>
                      <w:tcPr>
                        <w:tcW w:w="454" w:type="dxa"/>
                        <w:tcBorders>
                          <w:bottom w:val="single" w:sz="12" w:space="0" w:color="auto"/>
                        </w:tcBorders>
                        <w:shd w:val="clear" w:color="auto" w:fill="auto"/>
                        <w:vAlign w:val="center"/>
                      </w:tcPr>
                      <w:p w14:paraId="668A7D4F" w14:textId="77777777" w:rsidR="00F9227E" w:rsidRPr="00CC7DC1" w:rsidRDefault="00F9227E" w:rsidP="00CC7DC1">
                        <w:pPr>
                          <w:spacing w:line="360" w:lineRule="auto"/>
                          <w:rPr>
                            <w:sz w:val="28"/>
                            <w:szCs w:val="28"/>
                          </w:rPr>
                        </w:pPr>
                      </w:p>
                    </w:tc>
                  </w:tr>
                  <w:tr w:rsidR="000427A8" w:rsidRPr="003D0C04" w14:paraId="4076B276" w14:textId="77777777" w:rsidTr="00F9227E">
                    <w:trPr>
                      <w:trHeight w:hRule="exact" w:val="340"/>
                    </w:trPr>
                    <w:tc>
                      <w:tcPr>
                        <w:tcW w:w="454" w:type="dxa"/>
                        <w:tcBorders>
                          <w:top w:val="single" w:sz="12" w:space="0" w:color="auto"/>
                        </w:tcBorders>
                        <w:shd w:val="clear" w:color="auto" w:fill="auto"/>
                        <w:vAlign w:val="center"/>
                      </w:tcPr>
                      <w:p w14:paraId="22190AFA"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35C6EBEB"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2B555AB5" w14:textId="77777777" w:rsidR="000427A8" w:rsidRPr="00CC7DC1" w:rsidRDefault="000427A8" w:rsidP="00CC7DC1">
                        <w:pPr>
                          <w:spacing w:line="360" w:lineRule="auto"/>
                          <w:rPr>
                            <w:sz w:val="28"/>
                            <w:szCs w:val="28"/>
                          </w:rPr>
                        </w:pPr>
                      </w:p>
                    </w:tc>
                    <w:tc>
                      <w:tcPr>
                        <w:tcW w:w="227" w:type="dxa"/>
                        <w:tcBorders>
                          <w:top w:val="single" w:sz="12" w:space="0" w:color="auto"/>
                        </w:tcBorders>
                        <w:shd w:val="clear" w:color="auto" w:fill="auto"/>
                        <w:vAlign w:val="center"/>
                      </w:tcPr>
                      <w:p w14:paraId="04859E69" w14:textId="77777777" w:rsidR="000427A8" w:rsidRPr="00CC7DC1" w:rsidRDefault="000427A8" w:rsidP="00CC7DC1">
                        <w:pPr>
                          <w:spacing w:line="360" w:lineRule="auto"/>
                          <w:rPr>
                            <w:sz w:val="28"/>
                            <w:szCs w:val="28"/>
                          </w:rPr>
                        </w:pPr>
                      </w:p>
                    </w:tc>
                    <w:tc>
                      <w:tcPr>
                        <w:tcW w:w="454" w:type="dxa"/>
                        <w:tcBorders>
                          <w:top w:val="single" w:sz="12" w:space="0" w:color="auto"/>
                        </w:tcBorders>
                        <w:shd w:val="clear" w:color="auto" w:fill="auto"/>
                        <w:vAlign w:val="center"/>
                      </w:tcPr>
                      <w:p w14:paraId="151ACEA8" w14:textId="77777777" w:rsidR="000427A8" w:rsidRPr="00CC7DC1" w:rsidRDefault="000427A8" w:rsidP="00CC7DC1">
                        <w:pPr>
                          <w:spacing w:line="360" w:lineRule="auto"/>
                          <w:rPr>
                            <w:sz w:val="28"/>
                            <w:szCs w:val="28"/>
                          </w:rPr>
                        </w:pPr>
                      </w:p>
                    </w:tc>
                  </w:tr>
                </w:tbl>
                <w:p w14:paraId="03B0CA3B" w14:textId="77777777" w:rsidR="000427A8" w:rsidRDefault="000427A8" w:rsidP="000427A8">
                  <w:pPr>
                    <w:pStyle w:val="Ausflltext"/>
                  </w:pPr>
                </w:p>
              </w:tc>
            </w:tr>
          </w:tbl>
          <w:p w14:paraId="429DF8C7" w14:textId="77777777" w:rsidR="00417949" w:rsidRPr="00E0758C" w:rsidRDefault="00417949" w:rsidP="00BE387F"/>
        </w:tc>
      </w:tr>
      <w:tr w:rsidR="003E74C4" w:rsidRPr="003E74C4" w14:paraId="63B69CBB" w14:textId="77777777" w:rsidTr="00244D84">
        <w:tc>
          <w:tcPr>
            <w:tcW w:w="610" w:type="dxa"/>
          </w:tcPr>
          <w:p w14:paraId="4C7B6BB4" w14:textId="5B57D42A" w:rsidR="003E74C4" w:rsidRPr="003E74C4" w:rsidRDefault="004A10CA" w:rsidP="003E74C4">
            <w:pPr>
              <w:keepLines/>
              <w:spacing w:before="240" w:after="120" w:line="240" w:lineRule="auto"/>
              <w:outlineLvl w:val="2"/>
              <w:rPr>
                <w:rFonts w:ascii="Calibri" w:eastAsia="MS Gothic" w:hAnsi="Calibri" w:cs="Times New Roman"/>
                <w:b/>
                <w:bCs/>
                <w:color w:val="327A86" w:themeColor="text2"/>
                <w:sz w:val="24"/>
                <w:lang w:eastAsia="de-DE"/>
              </w:rPr>
            </w:pPr>
            <w:r>
              <w:rPr>
                <w:rFonts w:ascii="Calibri" w:eastAsia="MS Gothic" w:hAnsi="Calibri" w:cs="Times New Roman"/>
                <w:b/>
                <w:bCs/>
                <w:color w:val="327A86" w:themeColor="text2"/>
                <w:sz w:val="24"/>
                <w:lang w:eastAsia="de-DE"/>
              </w:rPr>
              <w:lastRenderedPageBreak/>
              <w:t>1.5</w:t>
            </w:r>
          </w:p>
        </w:tc>
        <w:tc>
          <w:tcPr>
            <w:tcW w:w="8461" w:type="dxa"/>
            <w:gridSpan w:val="2"/>
          </w:tcPr>
          <w:p w14:paraId="35DFBF31" w14:textId="76E26F63" w:rsidR="003E74C4" w:rsidRPr="003E74C4" w:rsidRDefault="003E74C4" w:rsidP="003E74C4">
            <w:pPr>
              <w:keepLines/>
              <w:spacing w:before="240" w:after="120" w:line="240" w:lineRule="auto"/>
              <w:outlineLvl w:val="2"/>
              <w:rPr>
                <w:rFonts w:ascii="Calibri" w:eastAsia="MS Gothic" w:hAnsi="Calibri" w:cs="Times New Roman"/>
                <w:b/>
                <w:bCs/>
                <w:color w:val="327A86" w:themeColor="text2"/>
                <w:sz w:val="24"/>
                <w:lang w:eastAsia="de-DE"/>
              </w:rPr>
            </w:pPr>
            <w:r w:rsidRPr="003E74C4">
              <w:rPr>
                <w:rFonts w:ascii="Calibri" w:eastAsia="MS Gothic" w:hAnsi="Calibri" w:cs="Times New Roman"/>
                <w:b/>
                <w:bCs/>
                <w:color w:val="327A86" w:themeColor="text2"/>
                <w:sz w:val="24"/>
                <w:lang w:eastAsia="de-DE"/>
              </w:rPr>
              <w:t xml:space="preserve">Stellenweise </w:t>
            </w:r>
            <w:r w:rsidR="004A10CA">
              <w:rPr>
                <w:rFonts w:ascii="Calibri" w:eastAsia="MS Gothic" w:hAnsi="Calibri" w:cs="Times New Roman"/>
                <w:b/>
                <w:bCs/>
                <w:color w:val="327A86" w:themeColor="text2"/>
                <w:sz w:val="24"/>
                <w:lang w:eastAsia="de-DE"/>
              </w:rPr>
              <w:t>s</w:t>
            </w:r>
            <w:r w:rsidRPr="003E74C4">
              <w:rPr>
                <w:rFonts w:ascii="Calibri" w:eastAsia="MS Gothic" w:hAnsi="Calibri" w:cs="Times New Roman"/>
                <w:b/>
                <w:bCs/>
                <w:color w:val="327A86" w:themeColor="text2"/>
                <w:sz w:val="24"/>
                <w:lang w:eastAsia="de-DE"/>
              </w:rPr>
              <w:t>ubtrahieren</w:t>
            </w:r>
          </w:p>
        </w:tc>
      </w:tr>
      <w:tr w:rsidR="003E74C4" w:rsidRPr="003E74C4" w14:paraId="4EB03960" w14:textId="77777777" w:rsidTr="00901D99">
        <w:trPr>
          <w:trHeight w:val="1664"/>
        </w:trPr>
        <w:tc>
          <w:tcPr>
            <w:tcW w:w="610" w:type="dxa"/>
          </w:tcPr>
          <w:p w14:paraId="6FA79B48" w14:textId="66B2C349" w:rsidR="003E74C4" w:rsidRPr="003E74C4" w:rsidRDefault="00AA0025" w:rsidP="003E74C4">
            <w:pPr>
              <w:spacing w:line="240" w:lineRule="atLeast"/>
            </w:pPr>
            <w:r w:rsidRPr="00E0758C">
              <w:rPr>
                <w:noProof/>
              </w:rPr>
              <w:drawing>
                <wp:inline distT="0" distB="0" distL="0" distR="0" wp14:anchorId="72FAA374" wp14:editId="2D829150">
                  <wp:extent cx="360000" cy="272386"/>
                  <wp:effectExtent l="0" t="0" r="2540" b="0"/>
                  <wp:docPr id="1323483130" name="Grafik 132348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0BFD01D6" w14:textId="556C7B44" w:rsidR="003E74C4" w:rsidRPr="003E74C4" w:rsidRDefault="003E74C4" w:rsidP="003E74C4">
            <w:pPr>
              <w:rPr>
                <w:b/>
                <w:color w:val="327A86" w:themeColor="text2"/>
              </w:rPr>
            </w:pPr>
            <w:r w:rsidRPr="003E74C4">
              <w:rPr>
                <w:b/>
                <w:color w:val="327A86" w:themeColor="text2"/>
              </w:rPr>
              <w:t>a)</w:t>
            </w:r>
          </w:p>
        </w:tc>
        <w:tc>
          <w:tcPr>
            <w:tcW w:w="8036" w:type="dxa"/>
          </w:tcPr>
          <w:p w14:paraId="043C18C8" w14:textId="2FD8AB63" w:rsidR="003E74C4" w:rsidRDefault="003E74C4" w:rsidP="003E74C4">
            <w:r w:rsidRPr="003E74C4">
              <w:t xml:space="preserve">Dilara rechnet die Aufgabe 46 </w:t>
            </w:r>
            <w:r w:rsidR="002A7B5B">
              <w:t>–</w:t>
            </w:r>
            <w:r w:rsidRPr="003E74C4">
              <w:t xml:space="preserve"> 32.</w:t>
            </w:r>
          </w:p>
          <w:p w14:paraId="539075C8" w14:textId="1295A2F3" w:rsidR="004A10CA" w:rsidRDefault="003E74C4" w:rsidP="004A10CA">
            <w:pPr>
              <w:pStyle w:val="Listenabsatz"/>
            </w:pPr>
            <w:r w:rsidRPr="004A10CA">
              <w:t>Rechne</w:t>
            </w:r>
            <w:r w:rsidR="00E14849">
              <w:t>t</w:t>
            </w:r>
            <w:r w:rsidRPr="004A10CA">
              <w:t xml:space="preserve"> weiter aus.</w:t>
            </w:r>
          </w:p>
          <w:p w14:paraId="108F6050" w14:textId="11DC0B50" w:rsidR="003E74C4" w:rsidRPr="003E74C4" w:rsidRDefault="004A10CA" w:rsidP="004A10CA">
            <w:pPr>
              <w:pStyle w:val="Listenabsatz"/>
            </w:pPr>
            <w:r w:rsidRPr="004A10CA">
              <w:t>E</w:t>
            </w:r>
            <w:r>
              <w:t>rklär</w:t>
            </w:r>
            <w:r w:rsidR="00563CFC">
              <w:t>t</w:t>
            </w:r>
            <w:r>
              <w:t xml:space="preserve"> mit dem Bild und </w:t>
            </w:r>
            <w:r w:rsidR="00873002">
              <w:t xml:space="preserve">mit </w:t>
            </w:r>
            <w:r>
              <w:t>der Rechnung, w</w:t>
            </w:r>
            <w:r w:rsidR="00E14849">
              <w:t>ie</w:t>
            </w:r>
            <w:r>
              <w:t xml:space="preserve"> sie die Zahl</w:t>
            </w:r>
            <w:r w:rsidR="00E14849">
              <w:t xml:space="preserve"> 32</w:t>
            </w:r>
            <w:r>
              <w:t xml:space="preserve"> zerleg</w:t>
            </w:r>
            <w:r w:rsidR="00E14849">
              <w:t>t</w:t>
            </w:r>
            <w:r>
              <w:t>.</w:t>
            </w:r>
          </w:p>
          <w:p w14:paraId="676EA49E" w14:textId="6BEE00F9" w:rsidR="003E74C4" w:rsidRPr="003E74C4" w:rsidRDefault="002551F2" w:rsidP="003E74C4">
            <w:r>
              <w:rPr>
                <w:noProof/>
              </w:rPr>
              <w:drawing>
                <wp:anchor distT="0" distB="0" distL="114300" distR="114300" simplePos="0" relativeHeight="252710912" behindDoc="0" locked="0" layoutInCell="1" allowOverlap="1" wp14:anchorId="1099CCD5" wp14:editId="266F1257">
                  <wp:simplePos x="0" y="0"/>
                  <wp:positionH relativeFrom="column">
                    <wp:posOffset>2221865</wp:posOffset>
                  </wp:positionH>
                  <wp:positionV relativeFrom="paragraph">
                    <wp:posOffset>120015</wp:posOffset>
                  </wp:positionV>
                  <wp:extent cx="1178825" cy="720000"/>
                  <wp:effectExtent l="0" t="0" r="2540" b="4445"/>
                  <wp:wrapNone/>
                  <wp:docPr id="134979787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97876" name=""/>
                          <pic:cNvPicPr/>
                        </pic:nvPicPr>
                        <pic:blipFill>
                          <a:blip r:embed="rId44">
                            <a:extLst>
                              <a:ext uri="{28A0092B-C50C-407E-A947-70E740481C1C}">
                                <a14:useLocalDpi xmlns:a14="http://schemas.microsoft.com/office/drawing/2010/main" val="0"/>
                              </a:ext>
                            </a:extLst>
                          </a:blip>
                          <a:stretch>
                            <a:fillRect/>
                          </a:stretch>
                        </pic:blipFill>
                        <pic:spPr>
                          <a:xfrm>
                            <a:off x="0" y="0"/>
                            <a:ext cx="1178825" cy="720000"/>
                          </a:xfrm>
                          <a:prstGeom prst="rect">
                            <a:avLst/>
                          </a:prstGeom>
                        </pic:spPr>
                      </pic:pic>
                    </a:graphicData>
                  </a:graphic>
                </wp:anchor>
              </w:drawing>
            </w:r>
            <w:r w:rsidR="00162FA0">
              <w:rPr>
                <w:noProof/>
                <w14:ligatures w14:val="standardContextual"/>
              </w:rPr>
              <mc:AlternateContent>
                <mc:Choice Requires="wpg">
                  <w:drawing>
                    <wp:anchor distT="0" distB="0" distL="114300" distR="114300" simplePos="0" relativeHeight="252579840" behindDoc="0" locked="0" layoutInCell="1" allowOverlap="1" wp14:anchorId="218A7A99" wp14:editId="04CD701F">
                      <wp:simplePos x="0" y="0"/>
                      <wp:positionH relativeFrom="column">
                        <wp:posOffset>-63181</wp:posOffset>
                      </wp:positionH>
                      <wp:positionV relativeFrom="paragraph">
                        <wp:posOffset>120027</wp:posOffset>
                      </wp:positionV>
                      <wp:extent cx="702945" cy="775261"/>
                      <wp:effectExtent l="0" t="0" r="0" b="0"/>
                      <wp:wrapNone/>
                      <wp:docPr id="315868669" name="Gruppieren 22"/>
                      <wp:cNvGraphicFramePr/>
                      <a:graphic xmlns:a="http://schemas.openxmlformats.org/drawingml/2006/main">
                        <a:graphicData uri="http://schemas.microsoft.com/office/word/2010/wordprocessingGroup">
                          <wpg:wgp>
                            <wpg:cNvGrpSpPr/>
                            <wpg:grpSpPr>
                              <a:xfrm>
                                <a:off x="0" y="0"/>
                                <a:ext cx="702945" cy="775261"/>
                                <a:chOff x="0" y="0"/>
                                <a:chExt cx="702945" cy="775261"/>
                              </a:xfrm>
                            </wpg:grpSpPr>
                            <pic:pic xmlns:pic="http://schemas.openxmlformats.org/drawingml/2006/picture">
                              <pic:nvPicPr>
                                <pic:cNvPr id="1089317508" name="Grafik 1"/>
                                <pic:cNvPicPr>
                                  <a:picLocks noChangeAspect="1"/>
                                </pic:cNvPicPr>
                              </pic:nvPicPr>
                              <pic:blipFill>
                                <a:blip r:embed="rId38"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02945" cy="629920"/>
                                </a:xfrm>
                                <a:prstGeom prst="rect">
                                  <a:avLst/>
                                </a:prstGeom>
                              </pic:spPr>
                            </pic:pic>
                            <wps:wsp>
                              <wps:cNvPr id="632048355" name="Textfeld 12"/>
                              <wps:cNvSpPr txBox="1"/>
                              <wps:spPr>
                                <a:xfrm>
                                  <a:off x="197382" y="628399"/>
                                  <a:ext cx="349885" cy="146862"/>
                                </a:xfrm>
                                <a:prstGeom prst="rect">
                                  <a:avLst/>
                                </a:prstGeom>
                                <a:noFill/>
                                <a:ln w="6350">
                                  <a:noFill/>
                                </a:ln>
                              </wps:spPr>
                              <wps:txbx>
                                <w:txbxContent>
                                  <w:p w14:paraId="1D275662" w14:textId="77777777" w:rsidR="00162FA0" w:rsidRPr="008D5126" w:rsidRDefault="00162FA0" w:rsidP="00162FA0">
                                    <w:pPr>
                                      <w:pStyle w:val="Zitat1"/>
                                    </w:pPr>
                                    <w:r w:rsidRPr="00846BA4">
                                      <w:t>Dilara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218A7A99" id="_x0000_s1051" style="position:absolute;margin-left:-4.95pt;margin-top:9.45pt;width:55.35pt;height:61.05pt;z-index:252579840" coordsize="7029,7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">
                      <v:shape id="Grafik 1" o:spid="_x0000_s1052" type="#_x0000_t75" style="position:absolute;width:7029;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">
                        <v:imagedata r:id="rId39" o:title="" chromakey="white"/>
                      </v:shape>
                      <v:shape id="Textfeld 12" o:spid="_x0000_s1053" type="#_x0000_t202" style="position:absolute;left:1973;top:6283;width:3499;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" filled="f" stroked="f" strokeweight=".5pt">
                        <v:textbox inset="0,0,0,0">
                          <w:txbxContent>
                            <w:p w14:paraId="1D275662" w14:textId="77777777" w:rsidR="00162FA0" w:rsidRPr="008D5126" w:rsidRDefault="00162FA0" w:rsidP="00162FA0">
                              <w:pPr>
                                <w:pStyle w:val="Zitat1"/>
                              </w:pPr>
                              <w:r w:rsidRPr="00846BA4">
                                <w:t>Dilara</w:t>
                              </w:r>
                            </w:p>
                          </w:txbxContent>
                        </v:textbox>
                      </v:shape>
                    </v:group>
                  </w:pict>
                </mc:Fallback>
              </mc:AlternateContent>
            </w:r>
            <w:r w:rsidR="006738EA" w:rsidRPr="006738EA">
              <w:rPr>
                <w:noProof/>
              </w:rPr>
              <mc:AlternateContent>
                <mc:Choice Requires="wps">
                  <w:drawing>
                    <wp:anchor distT="0" distB="0" distL="114300" distR="114300" simplePos="0" relativeHeight="252553216" behindDoc="0" locked="0" layoutInCell="1" allowOverlap="1" wp14:anchorId="7C06DEE1" wp14:editId="70A2C45B">
                      <wp:simplePos x="0" y="0"/>
                      <wp:positionH relativeFrom="column">
                        <wp:posOffset>712874</wp:posOffset>
                      </wp:positionH>
                      <wp:positionV relativeFrom="paragraph">
                        <wp:posOffset>140913</wp:posOffset>
                      </wp:positionV>
                      <wp:extent cx="1144270" cy="473710"/>
                      <wp:effectExtent l="177800" t="0" r="11430" b="8890"/>
                      <wp:wrapNone/>
                      <wp:docPr id="1011157990" name="Rechteckige Legende 22152"/>
                      <wp:cNvGraphicFramePr/>
                      <a:graphic xmlns:a="http://schemas.openxmlformats.org/drawingml/2006/main">
                        <a:graphicData uri="http://schemas.microsoft.com/office/word/2010/wordprocessingShape">
                          <wps:wsp>
                            <wps:cNvSpPr/>
                            <wps:spPr>
                              <a:xfrm>
                                <a:off x="0" y="0"/>
                                <a:ext cx="1144270" cy="473710"/>
                              </a:xfrm>
                              <a:prstGeom prst="wedgeRoundRectCallout">
                                <a:avLst>
                                  <a:gd name="adj1" fmla="val -64176"/>
                                  <a:gd name="adj2" fmla="val -19091"/>
                                  <a:gd name="adj3" fmla="val 16667"/>
                                </a:avLst>
                              </a:prstGeom>
                              <a:solidFill>
                                <a:srgbClr val="FFFFFF"/>
                              </a:solidFill>
                              <a:ln w="9525" cap="flat" cmpd="sng" algn="ctr">
                                <a:solidFill>
                                  <a:schemeClr val="bg1">
                                    <a:lumMod val="50000"/>
                                  </a:schemeClr>
                                </a:solidFill>
                                <a:prstDash val="solid"/>
                                <a:miter lim="800000"/>
                              </a:ln>
                              <a:effectLst/>
                            </wps:spPr>
                            <wps:txbx>
                              <w:txbxContent>
                                <w:p w14:paraId="22A4E553" w14:textId="1E4A232D" w:rsidR="006738EA" w:rsidRPr="00244D84" w:rsidRDefault="006738EA" w:rsidP="006738EA">
                                  <w:pPr>
                                    <w:pStyle w:val="Sprechblasetext"/>
                                    <w:rPr>
                                      <w:sz w:val="20"/>
                                      <w:szCs w:val="20"/>
                                    </w:rPr>
                                  </w:pPr>
                                  <w:r w:rsidRPr="00244D84">
                                    <w:rPr>
                                      <w:sz w:val="20"/>
                                      <w:szCs w:val="20"/>
                                    </w:rPr>
                                    <w:t xml:space="preserve">Ich subtrahiere </w:t>
                                  </w:r>
                                  <w:r w:rsidRPr="00244D84">
                                    <w:rPr>
                                      <w:sz w:val="20"/>
                                      <w:szCs w:val="20"/>
                                    </w:rPr>
                                    <w:br/>
                                    <w:t>erst die Zehner und dann die Einer.</w:t>
                                  </w:r>
                                </w:p>
                              </w:txbxContent>
                            </wps:txbx>
                            <wps:bodyPr rot="0" spcFirstLastPara="0" vert="horz" wrap="square" lIns="36000" tIns="0" rIns="36000" bIns="0" numCol="1" spcCol="0" rtlCol="0" fromWordArt="0" anchor="ctr" anchorCtr="0" forceAA="0" compatLnSpc="1">
                              <a:prstTxWarp prst="textNoShape">
                                <a:avLst/>
                              </a:prstTxWarp>
                              <a:spAutoFit/>
                            </wps:bodyPr>
                          </wps:wsp>
                        </a:graphicData>
                      </a:graphic>
                    </wp:anchor>
                  </w:drawing>
                </mc:Choice>
                <mc:Fallback>
                  <w:pict>
                    <v:shape w14:anchorId="7C06DEE1" id="_x0000_s1054" type="#_x0000_t62" style="position:absolute;margin-left:56.15pt;margin-top:11.1pt;width:90.1pt;height:37.3pt;z-index:25255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" adj="-3062,6676" strokecolor="#7f7f7f [1612]">
                      <v:textbox style="mso-fit-shape-to-text:t" inset="1mm,0,1mm,0">
                        <w:txbxContent>
                          <w:p w14:paraId="22A4E553" w14:textId="1E4A232D" w:rsidR="006738EA" w:rsidRPr="00244D84" w:rsidRDefault="006738EA" w:rsidP="006738EA">
                            <w:pPr>
                              <w:pStyle w:val="Sprechblasetext"/>
                              <w:rPr>
                                <w:sz w:val="20"/>
                                <w:szCs w:val="20"/>
                              </w:rPr>
                            </w:pPr>
                            <w:r w:rsidRPr="00244D84">
                              <w:rPr>
                                <w:sz w:val="20"/>
                                <w:szCs w:val="20"/>
                              </w:rPr>
                              <w:t xml:space="preserve">Ich subtrahiere </w:t>
                            </w:r>
                            <w:r w:rsidRPr="00244D84">
                              <w:rPr>
                                <w:sz w:val="20"/>
                                <w:szCs w:val="20"/>
                              </w:rPr>
                              <w:br/>
                              <w:t>erst die Zehner und dann die Einer.</w:t>
                            </w:r>
                          </w:p>
                        </w:txbxContent>
                      </v:textbox>
                    </v:shape>
                  </w:pict>
                </mc:Fallback>
              </mc:AlternateContent>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E74C4" w:rsidRPr="003E74C4" w14:paraId="047A6F1F" w14:textId="77777777" w:rsidTr="007E04BA">
              <w:trPr>
                <w:trHeight w:hRule="exact" w:val="454"/>
              </w:trPr>
              <w:tc>
                <w:tcPr>
                  <w:tcW w:w="454" w:type="dxa"/>
                  <w:tcBorders>
                    <w:bottom w:val="single" w:sz="12" w:space="0" w:color="0070C0"/>
                  </w:tcBorders>
                  <w:shd w:val="clear" w:color="auto" w:fill="auto"/>
                  <w:vAlign w:val="center"/>
                </w:tcPr>
                <w:p w14:paraId="1AAE2D26"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46</w:t>
                  </w:r>
                </w:p>
              </w:tc>
              <w:tc>
                <w:tcPr>
                  <w:tcW w:w="227" w:type="dxa"/>
                  <w:tcBorders>
                    <w:bottom w:val="single" w:sz="12" w:space="0" w:color="0070C0"/>
                  </w:tcBorders>
                  <w:shd w:val="clear" w:color="auto" w:fill="auto"/>
                  <w:vAlign w:val="center"/>
                </w:tcPr>
                <w:p w14:paraId="2706C5ED"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w:t>
                  </w:r>
                </w:p>
              </w:tc>
              <w:tc>
                <w:tcPr>
                  <w:tcW w:w="454" w:type="dxa"/>
                  <w:tcBorders>
                    <w:bottom w:val="single" w:sz="12" w:space="0" w:color="0070C0"/>
                  </w:tcBorders>
                  <w:shd w:val="clear" w:color="auto" w:fill="auto"/>
                  <w:vAlign w:val="center"/>
                </w:tcPr>
                <w:p w14:paraId="49E3D4A3"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32</w:t>
                  </w:r>
                </w:p>
              </w:tc>
              <w:tc>
                <w:tcPr>
                  <w:tcW w:w="227" w:type="dxa"/>
                  <w:tcBorders>
                    <w:bottom w:val="single" w:sz="12" w:space="0" w:color="0070C0"/>
                  </w:tcBorders>
                  <w:shd w:val="clear" w:color="auto" w:fill="auto"/>
                  <w:vAlign w:val="center"/>
                </w:tcPr>
                <w:p w14:paraId="44614C41"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w:t>
                  </w:r>
                </w:p>
              </w:tc>
              <w:tc>
                <w:tcPr>
                  <w:tcW w:w="454" w:type="dxa"/>
                  <w:tcBorders>
                    <w:bottom w:val="single" w:sz="12" w:space="0" w:color="0070C0"/>
                  </w:tcBorders>
                  <w:shd w:val="clear" w:color="auto" w:fill="auto"/>
                  <w:vAlign w:val="center"/>
                </w:tcPr>
                <w:p w14:paraId="63B727B0" w14:textId="77777777" w:rsidR="003E74C4" w:rsidRPr="00CC7DC1" w:rsidRDefault="003E74C4" w:rsidP="00F9227E">
                  <w:pPr>
                    <w:rPr>
                      <w:rFonts w:ascii="Comic Sans MS" w:hAnsi="Comic Sans MS"/>
                      <w:color w:val="0070C0"/>
                      <w:sz w:val="24"/>
                      <w:szCs w:val="24"/>
                    </w:rPr>
                  </w:pPr>
                </w:p>
              </w:tc>
            </w:tr>
            <w:tr w:rsidR="003E74C4" w:rsidRPr="003E74C4" w14:paraId="563B24FE" w14:textId="77777777" w:rsidTr="007E04BA">
              <w:trPr>
                <w:trHeight w:hRule="exact" w:val="454"/>
              </w:trPr>
              <w:tc>
                <w:tcPr>
                  <w:tcW w:w="454" w:type="dxa"/>
                  <w:tcBorders>
                    <w:top w:val="single" w:sz="12" w:space="0" w:color="0070C0"/>
                  </w:tcBorders>
                  <w:shd w:val="clear" w:color="auto" w:fill="auto"/>
                  <w:vAlign w:val="center"/>
                </w:tcPr>
                <w:p w14:paraId="6805A61E"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40</w:t>
                  </w:r>
                </w:p>
              </w:tc>
              <w:tc>
                <w:tcPr>
                  <w:tcW w:w="227" w:type="dxa"/>
                  <w:tcBorders>
                    <w:top w:val="single" w:sz="12" w:space="0" w:color="0070C0"/>
                  </w:tcBorders>
                  <w:shd w:val="clear" w:color="auto" w:fill="auto"/>
                  <w:vAlign w:val="center"/>
                </w:tcPr>
                <w:p w14:paraId="3BC2AD08"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w:t>
                  </w:r>
                </w:p>
              </w:tc>
              <w:tc>
                <w:tcPr>
                  <w:tcW w:w="454" w:type="dxa"/>
                  <w:tcBorders>
                    <w:top w:val="single" w:sz="12" w:space="0" w:color="0070C0"/>
                  </w:tcBorders>
                  <w:shd w:val="clear" w:color="auto" w:fill="auto"/>
                  <w:vAlign w:val="center"/>
                </w:tcPr>
                <w:p w14:paraId="3674E778"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30</w:t>
                  </w:r>
                </w:p>
              </w:tc>
              <w:tc>
                <w:tcPr>
                  <w:tcW w:w="227" w:type="dxa"/>
                  <w:tcBorders>
                    <w:top w:val="single" w:sz="12" w:space="0" w:color="0070C0"/>
                  </w:tcBorders>
                  <w:shd w:val="clear" w:color="auto" w:fill="auto"/>
                  <w:vAlign w:val="center"/>
                </w:tcPr>
                <w:p w14:paraId="3DE0BF16"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w:t>
                  </w:r>
                </w:p>
              </w:tc>
              <w:tc>
                <w:tcPr>
                  <w:tcW w:w="454" w:type="dxa"/>
                  <w:tcBorders>
                    <w:top w:val="single" w:sz="12" w:space="0" w:color="0070C0"/>
                    <w:bottom w:val="single" w:sz="6" w:space="0" w:color="0070C0"/>
                  </w:tcBorders>
                  <w:shd w:val="clear" w:color="auto" w:fill="auto"/>
                  <w:vAlign w:val="center"/>
                </w:tcPr>
                <w:p w14:paraId="720F7652" w14:textId="4C879A7A" w:rsidR="003E74C4" w:rsidRPr="00CC7DC1" w:rsidRDefault="003E74C4" w:rsidP="00F9227E">
                  <w:pPr>
                    <w:rPr>
                      <w:rFonts w:ascii="Comic Sans MS" w:hAnsi="Comic Sans MS"/>
                      <w:color w:val="0070C0"/>
                      <w:sz w:val="24"/>
                      <w:szCs w:val="24"/>
                    </w:rPr>
                  </w:pPr>
                </w:p>
              </w:tc>
            </w:tr>
            <w:tr w:rsidR="003E74C4" w:rsidRPr="003E74C4" w14:paraId="64368CC7" w14:textId="77777777" w:rsidTr="007E04BA">
              <w:trPr>
                <w:trHeight w:hRule="exact" w:val="454"/>
              </w:trPr>
              <w:tc>
                <w:tcPr>
                  <w:tcW w:w="454" w:type="dxa"/>
                  <w:tcBorders>
                    <w:bottom w:val="single" w:sz="6" w:space="0" w:color="0070C0"/>
                  </w:tcBorders>
                  <w:shd w:val="clear" w:color="auto" w:fill="auto"/>
                  <w:vAlign w:val="center"/>
                </w:tcPr>
                <w:p w14:paraId="36071232" w14:textId="0C8F7187" w:rsidR="003E74C4" w:rsidRPr="00CC7DC1" w:rsidRDefault="003E74C4" w:rsidP="00F9227E">
                  <w:pPr>
                    <w:rPr>
                      <w:rFonts w:ascii="Comic Sans MS" w:hAnsi="Comic Sans MS"/>
                      <w:color w:val="0070C0"/>
                      <w:sz w:val="24"/>
                      <w:szCs w:val="24"/>
                    </w:rPr>
                  </w:pPr>
                </w:p>
              </w:tc>
              <w:tc>
                <w:tcPr>
                  <w:tcW w:w="227" w:type="dxa"/>
                  <w:shd w:val="clear" w:color="auto" w:fill="auto"/>
                  <w:vAlign w:val="center"/>
                </w:tcPr>
                <w:p w14:paraId="4851CD8C" w14:textId="77777777" w:rsidR="003E74C4" w:rsidRPr="00CC7DC1" w:rsidRDefault="003E74C4" w:rsidP="00F9227E">
                  <w:pPr>
                    <w:rPr>
                      <w:rFonts w:ascii="Comic Sans MS" w:hAnsi="Comic Sans MS"/>
                      <w:color w:val="0070C0"/>
                      <w:sz w:val="24"/>
                      <w:szCs w:val="24"/>
                    </w:rPr>
                  </w:pPr>
                  <w:r w:rsidRPr="00CC7DC1">
                    <w:rPr>
                      <w:rFonts w:ascii="Comic Sans MS" w:hAnsi="Comic Sans MS"/>
                      <w:color w:val="0070C0"/>
                      <w:sz w:val="24"/>
                      <w:szCs w:val="24"/>
                    </w:rPr>
                    <w:t>–</w:t>
                  </w:r>
                </w:p>
              </w:tc>
              <w:tc>
                <w:tcPr>
                  <w:tcW w:w="454" w:type="dxa"/>
                  <w:tcBorders>
                    <w:bottom w:val="single" w:sz="6" w:space="0" w:color="0070C0"/>
                  </w:tcBorders>
                  <w:shd w:val="clear" w:color="auto" w:fill="auto"/>
                  <w:vAlign w:val="center"/>
                </w:tcPr>
                <w:p w14:paraId="05475558" w14:textId="12211D7C" w:rsidR="003E74C4" w:rsidRPr="00CC7DC1" w:rsidRDefault="003E74C4" w:rsidP="00F9227E">
                  <w:pPr>
                    <w:rPr>
                      <w:rFonts w:ascii="Comic Sans MS" w:hAnsi="Comic Sans MS"/>
                      <w:color w:val="0070C0"/>
                      <w:sz w:val="24"/>
                      <w:szCs w:val="24"/>
                    </w:rPr>
                  </w:pPr>
                </w:p>
              </w:tc>
              <w:tc>
                <w:tcPr>
                  <w:tcW w:w="227" w:type="dxa"/>
                  <w:shd w:val="clear" w:color="auto" w:fill="auto"/>
                  <w:vAlign w:val="center"/>
                </w:tcPr>
                <w:p w14:paraId="1CA1D083" w14:textId="3CE67BD0" w:rsidR="003E74C4" w:rsidRPr="00CC7DC1" w:rsidRDefault="0015435D" w:rsidP="00F9227E">
                  <w:pPr>
                    <w:rPr>
                      <w:rFonts w:ascii="Comic Sans MS" w:hAnsi="Comic Sans MS"/>
                      <w:color w:val="0070C0"/>
                      <w:sz w:val="24"/>
                      <w:szCs w:val="24"/>
                    </w:rPr>
                  </w:pPr>
                  <w:r>
                    <w:rPr>
                      <w:rFonts w:ascii="Comic Sans MS" w:hAnsi="Comic Sans MS"/>
                      <w:color w:val="0070C0"/>
                      <w:sz w:val="24"/>
                      <w:szCs w:val="24"/>
                    </w:rPr>
                    <w:t>=</w:t>
                  </w:r>
                </w:p>
              </w:tc>
              <w:tc>
                <w:tcPr>
                  <w:tcW w:w="454" w:type="dxa"/>
                  <w:tcBorders>
                    <w:top w:val="single" w:sz="6" w:space="0" w:color="0070C0"/>
                    <w:bottom w:val="single" w:sz="6" w:space="0" w:color="0070C0"/>
                  </w:tcBorders>
                  <w:shd w:val="clear" w:color="auto" w:fill="auto"/>
                  <w:vAlign w:val="center"/>
                </w:tcPr>
                <w:p w14:paraId="06C8E645" w14:textId="2C02ECCE" w:rsidR="003E74C4" w:rsidRPr="00CC7DC1" w:rsidRDefault="003E74C4" w:rsidP="00F9227E">
                  <w:pPr>
                    <w:rPr>
                      <w:rFonts w:ascii="Comic Sans MS" w:hAnsi="Comic Sans MS"/>
                      <w:color w:val="0070C0"/>
                      <w:sz w:val="24"/>
                      <w:szCs w:val="24"/>
                    </w:rPr>
                  </w:pPr>
                </w:p>
              </w:tc>
            </w:tr>
          </w:tbl>
          <w:p w14:paraId="1BC3927A" w14:textId="1D06F69D" w:rsidR="003E74C4" w:rsidRPr="003E74C4" w:rsidRDefault="003E74C4" w:rsidP="003E74C4"/>
          <w:p w14:paraId="38D7002D" w14:textId="78140415" w:rsidR="003E74C4" w:rsidRPr="003E74C4" w:rsidRDefault="003E74C4" w:rsidP="003E74C4"/>
          <w:p w14:paraId="2B2E9E7B" w14:textId="10451382" w:rsidR="003E74C4" w:rsidRPr="003E74C4" w:rsidRDefault="003E74C4" w:rsidP="003E74C4"/>
          <w:p w14:paraId="3682B03F" w14:textId="1226404C" w:rsidR="003E74C4" w:rsidRPr="003E74C4" w:rsidRDefault="003E74C4" w:rsidP="003E74C4">
            <w:pPr>
              <w:rPr>
                <w:lang w:eastAsia="x-none"/>
              </w:rPr>
            </w:pPr>
          </w:p>
        </w:tc>
      </w:tr>
      <w:tr w:rsidR="003E74C4" w:rsidRPr="003E74C4" w14:paraId="54B53C49" w14:textId="77777777" w:rsidTr="00901D99">
        <w:trPr>
          <w:trHeight w:val="1664"/>
        </w:trPr>
        <w:tc>
          <w:tcPr>
            <w:tcW w:w="610" w:type="dxa"/>
          </w:tcPr>
          <w:p w14:paraId="59960592" w14:textId="6F8E42BB" w:rsidR="003E74C4" w:rsidRPr="003E74C4" w:rsidRDefault="00AA0025" w:rsidP="003E74C4">
            <w:pPr>
              <w:spacing w:line="240" w:lineRule="atLeast"/>
              <w:rPr>
                <w:noProof/>
              </w:rPr>
            </w:pPr>
            <w:r w:rsidRPr="00E0758C">
              <w:rPr>
                <w:noProof/>
              </w:rPr>
              <w:drawing>
                <wp:inline distT="0" distB="0" distL="0" distR="0" wp14:anchorId="3FA2E144" wp14:editId="0FB4FE0A">
                  <wp:extent cx="360000" cy="272386"/>
                  <wp:effectExtent l="0" t="0" r="2540" b="0"/>
                  <wp:docPr id="1759622295" name="Grafik 175962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6B6088E1" w14:textId="3772B436" w:rsidR="003E74C4" w:rsidRPr="003E74C4" w:rsidRDefault="008C0DF8" w:rsidP="003E74C4">
            <w:pPr>
              <w:rPr>
                <w:b/>
                <w:color w:val="327A86" w:themeColor="text2"/>
              </w:rPr>
            </w:pPr>
            <w:r>
              <w:rPr>
                <w:b/>
                <w:color w:val="327A86" w:themeColor="text2"/>
              </w:rPr>
              <w:t>b</w:t>
            </w:r>
            <w:r w:rsidR="003E74C4" w:rsidRPr="003E74C4">
              <w:rPr>
                <w:b/>
                <w:color w:val="327A86" w:themeColor="text2"/>
              </w:rPr>
              <w:t>)</w:t>
            </w:r>
          </w:p>
        </w:tc>
        <w:tc>
          <w:tcPr>
            <w:tcW w:w="8036" w:type="dxa"/>
          </w:tcPr>
          <w:p w14:paraId="71700D95" w14:textId="509D2339" w:rsidR="003E74C4" w:rsidRPr="003E74C4" w:rsidRDefault="003E74C4" w:rsidP="003E74C4">
            <w:r w:rsidRPr="003E74C4">
              <w:t xml:space="preserve">Dilara und Leonie überlegen, wie sie mit den Zwischenergebnissen </w:t>
            </w:r>
            <w:r w:rsidR="00E674E8">
              <w:br/>
            </w:r>
            <w:r w:rsidRPr="003E74C4">
              <w:t>weiterrechnen müssen.</w:t>
            </w:r>
          </w:p>
          <w:p w14:paraId="72C5F20E" w14:textId="23C6BF1B" w:rsidR="003E74C4" w:rsidRPr="003E74C4" w:rsidRDefault="00C41906" w:rsidP="003E74C4">
            <w:r>
              <w:rPr>
                <w:noProof/>
                <w14:ligatures w14:val="standardContextual"/>
              </w:rPr>
              <mc:AlternateContent>
                <mc:Choice Requires="wpg">
                  <w:drawing>
                    <wp:anchor distT="0" distB="0" distL="114300" distR="114300" simplePos="0" relativeHeight="252583936" behindDoc="0" locked="0" layoutInCell="1" allowOverlap="1" wp14:anchorId="72935807" wp14:editId="03C834BE">
                      <wp:simplePos x="0" y="0"/>
                      <wp:positionH relativeFrom="column">
                        <wp:posOffset>4599717</wp:posOffset>
                      </wp:positionH>
                      <wp:positionV relativeFrom="paragraph">
                        <wp:posOffset>170815</wp:posOffset>
                      </wp:positionV>
                      <wp:extent cx="645795" cy="722893"/>
                      <wp:effectExtent l="0" t="0" r="0" b="1270"/>
                      <wp:wrapNone/>
                      <wp:docPr id="1370828430" name="Gruppieren 18"/>
                      <wp:cNvGraphicFramePr/>
                      <a:graphic xmlns:a="http://schemas.openxmlformats.org/drawingml/2006/main">
                        <a:graphicData uri="http://schemas.microsoft.com/office/word/2010/wordprocessingGroup">
                          <wpg:wgp>
                            <wpg:cNvGrpSpPr/>
                            <wpg:grpSpPr>
                              <a:xfrm>
                                <a:off x="0" y="0"/>
                                <a:ext cx="645795" cy="722893"/>
                                <a:chOff x="0" y="0"/>
                                <a:chExt cx="645795" cy="722893"/>
                              </a:xfrm>
                            </wpg:grpSpPr>
                            <pic:pic xmlns:pic="http://schemas.openxmlformats.org/drawingml/2006/picture">
                              <pic:nvPicPr>
                                <pic:cNvPr id="1428974928" name="Grafik 6"/>
                                <pic:cNvPicPr>
                                  <a:picLocks noChangeAspect="1"/>
                                </pic:cNvPicPr>
                              </pic:nvPicPr>
                              <pic:blipFill>
                                <a:blip r:embed="rId45"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45795" cy="629920"/>
                                </a:xfrm>
                                <a:prstGeom prst="rect">
                                  <a:avLst/>
                                </a:prstGeom>
                              </pic:spPr>
                            </pic:pic>
                            <wps:wsp>
                              <wps:cNvPr id="1245133118" name="Textfeld 12"/>
                              <wps:cNvSpPr txBox="1"/>
                              <wps:spPr>
                                <a:xfrm>
                                  <a:off x="140987" y="576031"/>
                                  <a:ext cx="349885" cy="146862"/>
                                </a:xfrm>
                                <a:prstGeom prst="rect">
                                  <a:avLst/>
                                </a:prstGeom>
                                <a:noFill/>
                                <a:ln w="6350">
                                  <a:noFill/>
                                </a:ln>
                              </wps:spPr>
                              <wps:txbx>
                                <w:txbxContent>
                                  <w:p w14:paraId="1B788DD8" w14:textId="77777777" w:rsidR="00162FA0" w:rsidRPr="008D5126" w:rsidRDefault="00162FA0" w:rsidP="00162FA0">
                                    <w:pPr>
                                      <w:pStyle w:val="Transcript"/>
                                    </w:pPr>
                                    <w:r>
                                      <w:t>Leonie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2935807" id="Gruppieren 18" o:spid="_x0000_s1055" style="position:absolute;margin-left:362.2pt;margin-top:13.45pt;width:50.85pt;height:56.9pt;z-index:252583936" coordsize="6457,7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">
                      <v:shape id="Grafik 6" o:spid="_x0000_s1056" type="#_x0000_t75" style="position:absolute;width:6457;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">
                        <v:imagedata r:id="rId46" o:title="" chromakey="white"/>
                      </v:shape>
                      <v:shape id="Textfeld 12" o:spid="_x0000_s1057" type="#_x0000_t202" style="position:absolute;left:1409;top:5760;width:349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" filled="f" stroked="f" strokeweight=".5pt">
                        <v:textbox inset="0,0,0,0">
                          <w:txbxContent>
                            <w:p w14:paraId="1B788DD8" w14:textId="77777777" w:rsidR="00162FA0" w:rsidRPr="008D5126" w:rsidRDefault="00162FA0" w:rsidP="00162FA0">
                              <w:pPr>
                                <w:pStyle w:val="Transcript"/>
                              </w:pPr>
                              <w:r>
                                <w:t>Leonie</w:t>
                              </w:r>
                            </w:p>
                          </w:txbxContent>
                        </v:textbox>
                      </v:shape>
                    </v:group>
                  </w:pict>
                </mc:Fallback>
              </mc:AlternateContent>
            </w:r>
            <w:r w:rsidR="00162FA0">
              <w:rPr>
                <w:noProof/>
                <w14:ligatures w14:val="standardContextual"/>
              </w:rPr>
              <mc:AlternateContent>
                <mc:Choice Requires="wpg">
                  <w:drawing>
                    <wp:anchor distT="0" distB="0" distL="114300" distR="114300" simplePos="0" relativeHeight="252581888" behindDoc="0" locked="0" layoutInCell="1" allowOverlap="1" wp14:anchorId="78DE1CDC" wp14:editId="585303DE">
                      <wp:simplePos x="0" y="0"/>
                      <wp:positionH relativeFrom="column">
                        <wp:posOffset>-1821</wp:posOffset>
                      </wp:positionH>
                      <wp:positionV relativeFrom="paragraph">
                        <wp:posOffset>93608</wp:posOffset>
                      </wp:positionV>
                      <wp:extent cx="702945" cy="775261"/>
                      <wp:effectExtent l="0" t="0" r="0" b="0"/>
                      <wp:wrapNone/>
                      <wp:docPr id="249567867" name="Gruppieren 22"/>
                      <wp:cNvGraphicFramePr/>
                      <a:graphic xmlns:a="http://schemas.openxmlformats.org/drawingml/2006/main">
                        <a:graphicData uri="http://schemas.microsoft.com/office/word/2010/wordprocessingGroup">
                          <wpg:wgp>
                            <wpg:cNvGrpSpPr/>
                            <wpg:grpSpPr>
                              <a:xfrm>
                                <a:off x="0" y="0"/>
                                <a:ext cx="702945" cy="775261"/>
                                <a:chOff x="0" y="0"/>
                                <a:chExt cx="702945" cy="775261"/>
                              </a:xfrm>
                            </wpg:grpSpPr>
                            <pic:pic xmlns:pic="http://schemas.openxmlformats.org/drawingml/2006/picture">
                              <pic:nvPicPr>
                                <pic:cNvPr id="1221096551" name="Grafik 1"/>
                                <pic:cNvPicPr>
                                  <a:picLocks noChangeAspect="1"/>
                                </pic:cNvPicPr>
                              </pic:nvPicPr>
                              <pic:blipFill>
                                <a:blip r:embed="rId38"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02945" cy="629920"/>
                                </a:xfrm>
                                <a:prstGeom prst="rect">
                                  <a:avLst/>
                                </a:prstGeom>
                              </pic:spPr>
                            </pic:pic>
                            <wps:wsp>
                              <wps:cNvPr id="1780500148" name="Textfeld 12"/>
                              <wps:cNvSpPr txBox="1"/>
                              <wps:spPr>
                                <a:xfrm>
                                  <a:off x="197382" y="628399"/>
                                  <a:ext cx="349885" cy="146862"/>
                                </a:xfrm>
                                <a:prstGeom prst="rect">
                                  <a:avLst/>
                                </a:prstGeom>
                                <a:noFill/>
                                <a:ln w="6350">
                                  <a:noFill/>
                                </a:ln>
                              </wps:spPr>
                              <wps:txbx>
                                <w:txbxContent>
                                  <w:p w14:paraId="36BB8E91" w14:textId="77777777" w:rsidR="00162FA0" w:rsidRPr="008D5126" w:rsidRDefault="00162FA0" w:rsidP="00162FA0">
                                    <w:pPr>
                                      <w:pStyle w:val="Zitat1"/>
                                    </w:pPr>
                                    <w:r w:rsidRPr="00846BA4">
                                      <w:t>Dilara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78DE1CDC" id="_x0000_s1058" style="position:absolute;margin-left:-.15pt;margin-top:7.35pt;width:55.35pt;height:61.05pt;z-index:252581888" coordsize="7029,7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&#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">
                      <v:shape id="Grafik 1" o:spid="_x0000_s1059" type="#_x0000_t75" style="position:absolute;width:7029;height:6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">
                        <v:imagedata r:id="rId39" o:title="" chromakey="white"/>
                      </v:shape>
                      <v:shape id="Textfeld 12" o:spid="_x0000_s1060" type="#_x0000_t202" style="position:absolute;left:1973;top:6283;width:3499;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" filled="f" stroked="f" strokeweight=".5pt">
                        <v:textbox inset="0,0,0,0">
                          <w:txbxContent>
                            <w:p w14:paraId="36BB8E91" w14:textId="77777777" w:rsidR="00162FA0" w:rsidRPr="008D5126" w:rsidRDefault="00162FA0" w:rsidP="00162FA0">
                              <w:pPr>
                                <w:pStyle w:val="Zitat1"/>
                              </w:pPr>
                              <w:r w:rsidRPr="00846BA4">
                                <w:t>Dilara</w:t>
                              </w:r>
                            </w:p>
                          </w:txbxContent>
                        </v:textbox>
                      </v:shape>
                    </v:group>
                  </w:pict>
                </mc:Fallback>
              </mc:AlternateContent>
            </w:r>
          </w:p>
          <w:p w14:paraId="2EE3F6B4" w14:textId="1A9E425B" w:rsidR="003E74C4" w:rsidRPr="003E74C4" w:rsidRDefault="00773E71" w:rsidP="003E74C4">
            <w:r>
              <w:rPr>
                <w:noProof/>
              </w:rPr>
              <mc:AlternateContent>
                <mc:Choice Requires="wps">
                  <w:drawing>
                    <wp:anchor distT="0" distB="0" distL="114300" distR="114300" simplePos="0" relativeHeight="252537856" behindDoc="0" locked="0" layoutInCell="1" allowOverlap="1" wp14:anchorId="45E25A14" wp14:editId="57A8F800">
                      <wp:simplePos x="0" y="0"/>
                      <wp:positionH relativeFrom="column">
                        <wp:posOffset>2592771</wp:posOffset>
                      </wp:positionH>
                      <wp:positionV relativeFrom="paragraph">
                        <wp:posOffset>60498</wp:posOffset>
                      </wp:positionV>
                      <wp:extent cx="2000578" cy="397824"/>
                      <wp:effectExtent l="0" t="0" r="196850" b="8890"/>
                      <wp:wrapNone/>
                      <wp:docPr id="3857" name="Rechteckige Legende 22152"/>
                      <wp:cNvGraphicFramePr/>
                      <a:graphic xmlns:a="http://schemas.openxmlformats.org/drawingml/2006/main">
                        <a:graphicData uri="http://schemas.microsoft.com/office/word/2010/wordprocessingShape">
                          <wps:wsp>
                            <wps:cNvSpPr/>
                            <wps:spPr>
                              <a:xfrm flipH="1">
                                <a:off x="0" y="0"/>
                                <a:ext cx="2000578" cy="397824"/>
                              </a:xfrm>
                              <a:prstGeom prst="wedgeRoundRectCallout">
                                <a:avLst>
                                  <a:gd name="adj1" fmla="val -57945"/>
                                  <a:gd name="adj2" fmla="val -3273"/>
                                  <a:gd name="adj3" fmla="val 16667"/>
                                </a:avLst>
                              </a:prstGeom>
                              <a:solidFill>
                                <a:srgbClr val="FFFFFF"/>
                              </a:solidFill>
                              <a:ln w="9525" cap="flat" cmpd="sng" algn="ctr">
                                <a:solidFill>
                                  <a:schemeClr val="bg1">
                                    <a:lumMod val="50000"/>
                                  </a:schemeClr>
                                </a:solidFill>
                                <a:prstDash val="solid"/>
                                <a:miter lim="800000"/>
                              </a:ln>
                              <a:effectLst/>
                            </wps:spPr>
                            <wps:txbx>
                              <w:txbxContent>
                                <w:p w14:paraId="0D6A0CE9" w14:textId="499F419D" w:rsidR="00FD370F" w:rsidRPr="00244D84" w:rsidRDefault="00FD370F" w:rsidP="006738EA">
                                  <w:pPr>
                                    <w:pStyle w:val="Sprechblasetext"/>
                                    <w:rPr>
                                      <w:sz w:val="20"/>
                                      <w:szCs w:val="20"/>
                                    </w:rPr>
                                  </w:pPr>
                                  <w:r w:rsidRPr="00244D84">
                                    <w:rPr>
                                      <w:sz w:val="20"/>
                                      <w:szCs w:val="20"/>
                                    </w:rPr>
                                    <w:t xml:space="preserve">Das ist doch eine Minus-Aufgabe. </w:t>
                                  </w:r>
                                  <w:r w:rsidR="00C41906">
                                    <w:rPr>
                                      <w:sz w:val="20"/>
                                      <w:szCs w:val="20"/>
                                    </w:rPr>
                                    <w:t>Ich muss die 4 von der 10 wegnehmen.</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25A14" id="_x0000_s1061" type="#_x0000_t62" style="position:absolute;margin-left:204.15pt;margin-top:4.75pt;width:157.55pt;height:31.3pt;flip:x;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" adj="-1716,10093" strokecolor="#7f7f7f [1612]">
                      <v:textbox inset="1mm,0,1mm,0">
                        <w:txbxContent>
                          <w:p w14:paraId="0D6A0CE9" w14:textId="499F419D" w:rsidR="00FD370F" w:rsidRPr="00244D84" w:rsidRDefault="00FD370F" w:rsidP="006738EA">
                            <w:pPr>
                              <w:pStyle w:val="Sprechblasetext"/>
                              <w:rPr>
                                <w:sz w:val="20"/>
                                <w:szCs w:val="20"/>
                              </w:rPr>
                            </w:pPr>
                            <w:r w:rsidRPr="00244D84">
                              <w:rPr>
                                <w:sz w:val="20"/>
                                <w:szCs w:val="20"/>
                              </w:rPr>
                              <w:t xml:space="preserve">Das ist doch eine Minus-Aufgabe. </w:t>
                            </w:r>
                            <w:r w:rsidR="00C41906">
                              <w:rPr>
                                <w:sz w:val="20"/>
                                <w:szCs w:val="20"/>
                              </w:rPr>
                              <w:t>Ich muss die 4 von der 10 wegnehmen.</w:t>
                            </w:r>
                          </w:p>
                        </w:txbxContent>
                      </v:textbox>
                    </v:shape>
                  </w:pict>
                </mc:Fallback>
              </mc:AlternateContent>
            </w:r>
            <w:r w:rsidR="00C41906" w:rsidRPr="006738EA">
              <w:rPr>
                <w:noProof/>
              </w:rPr>
              <mc:AlternateContent>
                <mc:Choice Requires="wps">
                  <w:drawing>
                    <wp:anchor distT="0" distB="0" distL="114300" distR="114300" simplePos="0" relativeHeight="252657664" behindDoc="0" locked="0" layoutInCell="1" allowOverlap="1" wp14:anchorId="2E8945D1" wp14:editId="276299EA">
                      <wp:simplePos x="0" y="0"/>
                      <wp:positionH relativeFrom="column">
                        <wp:posOffset>782423</wp:posOffset>
                      </wp:positionH>
                      <wp:positionV relativeFrom="paragraph">
                        <wp:posOffset>54241</wp:posOffset>
                      </wp:positionV>
                      <wp:extent cx="1745226" cy="473710"/>
                      <wp:effectExtent l="279400" t="0" r="7620" b="15240"/>
                      <wp:wrapNone/>
                      <wp:docPr id="1879493484" name="Rechteckige Legende 22152"/>
                      <wp:cNvGraphicFramePr/>
                      <a:graphic xmlns:a="http://schemas.openxmlformats.org/drawingml/2006/main">
                        <a:graphicData uri="http://schemas.microsoft.com/office/word/2010/wordprocessingShape">
                          <wps:wsp>
                            <wps:cNvSpPr/>
                            <wps:spPr>
                              <a:xfrm>
                                <a:off x="0" y="0"/>
                                <a:ext cx="1745226" cy="473710"/>
                              </a:xfrm>
                              <a:prstGeom prst="wedgeRoundRectCallout">
                                <a:avLst>
                                  <a:gd name="adj1" fmla="val -64176"/>
                                  <a:gd name="adj2" fmla="val -19091"/>
                                  <a:gd name="adj3" fmla="val 16667"/>
                                </a:avLst>
                              </a:prstGeom>
                              <a:solidFill>
                                <a:srgbClr val="FFFFFF"/>
                              </a:solidFill>
                              <a:ln w="9525" cap="flat" cmpd="sng" algn="ctr">
                                <a:solidFill>
                                  <a:schemeClr val="bg1">
                                    <a:lumMod val="50000"/>
                                  </a:schemeClr>
                                </a:solidFill>
                                <a:prstDash val="solid"/>
                                <a:miter lim="800000"/>
                              </a:ln>
                              <a:effectLst/>
                            </wps:spPr>
                            <wps:txbx>
                              <w:txbxContent>
                                <w:p w14:paraId="19C7AC3D" w14:textId="0286639A" w:rsidR="006738EA" w:rsidRPr="00C41906" w:rsidRDefault="004A10CA" w:rsidP="004A10CA">
                                  <w:pPr>
                                    <w:pStyle w:val="Kommentartext"/>
                                  </w:pPr>
                                  <w:r w:rsidRPr="00C41906">
                                    <w:t>Ich addiere die 10 und 4, dann erhalte ich das Endergebnis.</w:t>
                                  </w:r>
                                </w:p>
                              </w:txbxContent>
                            </wps:txbx>
                            <wps:bodyPr rot="0" spcFirstLastPara="0"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E8945D1" id="_x0000_s1062" type="#_x0000_t62" style="position:absolute;margin-left:61.6pt;margin-top:4.25pt;width:137.4pt;height:37.3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" adj="-3062,6676" strokecolor="#7f7f7f [1612]">
                      <v:textbox style="mso-fit-shape-to-text:t" inset="1mm,0,1mm,0">
                        <w:txbxContent>
                          <w:p w14:paraId="19C7AC3D" w14:textId="0286639A" w:rsidR="006738EA" w:rsidRPr="00C41906" w:rsidRDefault="004A10CA" w:rsidP="004A10CA">
                            <w:pPr>
                              <w:pStyle w:val="Kommentartext"/>
                            </w:pPr>
                            <w:r w:rsidRPr="00C41906">
                              <w:t>Ich addiere die 10 und 4, dann erhalte ich das Endergebnis.</w:t>
                            </w:r>
                          </w:p>
                        </w:txbxContent>
                      </v:textbox>
                    </v:shape>
                  </w:pict>
                </mc:Fallback>
              </mc:AlternateContent>
            </w:r>
          </w:p>
          <w:p w14:paraId="7A7C155A" w14:textId="74C862EF" w:rsidR="003E74C4" w:rsidRPr="003E74C4" w:rsidRDefault="003E74C4" w:rsidP="003E74C4"/>
          <w:p w14:paraId="054C2638" w14:textId="3FF69EBC" w:rsidR="00E674E8" w:rsidRDefault="00E674E8" w:rsidP="003E74C4"/>
          <w:p w14:paraId="5562E405" w14:textId="475FCC5B" w:rsidR="00376555" w:rsidRDefault="00376555" w:rsidP="003E74C4">
            <w:pPr>
              <w:rPr>
                <w:lang w:eastAsia="x-none"/>
              </w:rPr>
            </w:pPr>
          </w:p>
          <w:p w14:paraId="4DD27E10" w14:textId="430CB6F4" w:rsidR="00E674E8" w:rsidRDefault="00E674E8" w:rsidP="004A10CA">
            <w:pPr>
              <w:pStyle w:val="Listenabsatz"/>
            </w:pPr>
            <w:r w:rsidRPr="00E674E8">
              <w:t xml:space="preserve">Wer hat </w:t>
            </w:r>
            <w:r w:rsidR="004A10CA">
              <w:t>R</w:t>
            </w:r>
            <w:r w:rsidRPr="00E674E8">
              <w:t xml:space="preserve">echt? </w:t>
            </w:r>
            <w:r w:rsidR="00C41906">
              <w:t>Warum?</w:t>
            </w:r>
          </w:p>
          <w:p w14:paraId="1F3B1B62" w14:textId="4232A1A6" w:rsidR="003E74C4" w:rsidRDefault="00E674E8" w:rsidP="004A10CA">
            <w:pPr>
              <w:pStyle w:val="Listenabsatz"/>
            </w:pPr>
            <w:r w:rsidRPr="00E674E8">
              <w:t>Erklär</w:t>
            </w:r>
            <w:r w:rsidR="00C41906">
              <w:t>t</w:t>
            </w:r>
            <w:r w:rsidRPr="00E674E8">
              <w:t xml:space="preserve"> </w:t>
            </w:r>
            <w:r w:rsidR="004A10CA">
              <w:t>mit dem Bild</w:t>
            </w:r>
            <w:r w:rsidRPr="00E674E8">
              <w:t xml:space="preserve"> oben, wie</w:t>
            </w:r>
            <w:r w:rsidR="00C41906">
              <w:t xml:space="preserve"> </w:t>
            </w:r>
            <w:r w:rsidR="006E3047">
              <w:t xml:space="preserve">man bei solchen Aufgaben entscheidet, </w:t>
            </w:r>
            <w:r w:rsidR="00773E71">
              <w:br/>
            </w:r>
            <w:r w:rsidR="006E3047">
              <w:t>ob man die Zwischenergebnisse hinzufügt oder wegn</w:t>
            </w:r>
            <w:r w:rsidR="00E75F60">
              <w:t>imm</w:t>
            </w:r>
            <w:r w:rsidR="006E3047">
              <w:t xml:space="preserve">t. </w:t>
            </w:r>
          </w:p>
          <w:p w14:paraId="399643D6" w14:textId="77777777" w:rsidR="003E74C4" w:rsidRPr="003E74C4" w:rsidRDefault="003E74C4" w:rsidP="003E74C4">
            <w:pPr>
              <w:rPr>
                <w:lang w:eastAsia="x-none"/>
              </w:rPr>
            </w:pPr>
          </w:p>
        </w:tc>
      </w:tr>
      <w:tr w:rsidR="001C426D" w:rsidRPr="003E74C4" w14:paraId="08DB7CA4" w14:textId="77777777" w:rsidTr="00901D99">
        <w:trPr>
          <w:trHeight w:val="1664"/>
        </w:trPr>
        <w:tc>
          <w:tcPr>
            <w:tcW w:w="610" w:type="dxa"/>
          </w:tcPr>
          <w:p w14:paraId="47D6AAAA" w14:textId="32E6B3D3" w:rsidR="001C426D" w:rsidRPr="003E74C4" w:rsidRDefault="00AA0025" w:rsidP="001C426D">
            <w:pPr>
              <w:spacing w:line="240" w:lineRule="atLeast"/>
              <w:rPr>
                <w:noProof/>
              </w:rPr>
            </w:pPr>
            <w:r w:rsidRPr="00E0758C">
              <w:rPr>
                <w:noProof/>
              </w:rPr>
              <w:drawing>
                <wp:inline distT="0" distB="0" distL="0" distR="0" wp14:anchorId="578D7659" wp14:editId="28E26121">
                  <wp:extent cx="360000" cy="272386"/>
                  <wp:effectExtent l="0" t="0" r="2540" b="0"/>
                  <wp:docPr id="179384403" name="Grafik 17938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115E160D" w14:textId="76063161" w:rsidR="001C426D" w:rsidRPr="003E74C4" w:rsidRDefault="001C426D" w:rsidP="001C426D">
            <w:pPr>
              <w:rPr>
                <w:b/>
                <w:noProof/>
                <w:color w:val="327A86" w:themeColor="text2"/>
              </w:rPr>
            </w:pPr>
            <w:r>
              <w:rPr>
                <w:b/>
                <w:noProof/>
                <w:color w:val="327A86" w:themeColor="text2"/>
              </w:rPr>
              <w:t>c)</w:t>
            </w:r>
          </w:p>
        </w:tc>
        <w:tc>
          <w:tcPr>
            <w:tcW w:w="8036" w:type="dxa"/>
          </w:tcPr>
          <w:p w14:paraId="61809F7A" w14:textId="6AECB283" w:rsidR="001C426D" w:rsidRDefault="001C426D" w:rsidP="001C426D">
            <w:r>
              <w:t>Welche Aufgabe wird hier gerechnet?</w:t>
            </w:r>
          </w:p>
          <w:p w14:paraId="1E72F259" w14:textId="4706CEE3" w:rsidR="001C426D" w:rsidRDefault="001C426D" w:rsidP="001C426D">
            <w:r>
              <w:t>Erklär</w:t>
            </w:r>
            <w:r w:rsidR="00E57299">
              <w:t>t</w:t>
            </w:r>
            <w:r>
              <w:t xml:space="preserve"> die Rechenschritte </w:t>
            </w:r>
            <w:r w:rsidR="004A10CA">
              <w:t>mit dem Bild</w:t>
            </w:r>
            <w:r>
              <w:t xml:space="preserve">. </w:t>
            </w:r>
            <w:r w:rsidR="006E427C">
              <w:t>Notiert die Rechenschritte daneben</w:t>
            </w:r>
            <w:r>
              <w:t>.</w:t>
            </w:r>
          </w:p>
          <w:p w14:paraId="54B0A7A3" w14:textId="377C9ABC" w:rsidR="00473A78" w:rsidRDefault="00473A78" w:rsidP="001C426D"/>
          <w:p w14:paraId="3AC810CE" w14:textId="4248EA59" w:rsidR="001C426D" w:rsidRPr="003E74C4" w:rsidRDefault="006B696B" w:rsidP="001C426D">
            <w:r>
              <w:rPr>
                <w:noProof/>
              </w:rPr>
              <w:drawing>
                <wp:anchor distT="0" distB="0" distL="114300" distR="114300" simplePos="0" relativeHeight="252711936" behindDoc="0" locked="0" layoutInCell="1" allowOverlap="1" wp14:anchorId="7E27F3DE" wp14:editId="49926C89">
                  <wp:simplePos x="0" y="0"/>
                  <wp:positionH relativeFrom="column">
                    <wp:posOffset>57454</wp:posOffset>
                  </wp:positionH>
                  <wp:positionV relativeFrom="paragraph">
                    <wp:posOffset>3976</wp:posOffset>
                  </wp:positionV>
                  <wp:extent cx="2007704" cy="999635"/>
                  <wp:effectExtent l="0" t="0" r="0" b="3810"/>
                  <wp:wrapNone/>
                  <wp:docPr id="15525860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86024" name=""/>
                          <pic:cNvPicPr/>
                        </pic:nvPicPr>
                        <pic:blipFill>
                          <a:blip r:embed="rId47">
                            <a:extLst>
                              <a:ext uri="{28A0092B-C50C-407E-A947-70E740481C1C}">
                                <a14:useLocalDpi xmlns:a14="http://schemas.microsoft.com/office/drawing/2010/main" val="0"/>
                              </a:ext>
                            </a:extLst>
                          </a:blip>
                          <a:stretch>
                            <a:fillRect/>
                          </a:stretch>
                        </pic:blipFill>
                        <pic:spPr>
                          <a:xfrm>
                            <a:off x="0" y="0"/>
                            <a:ext cx="2020812" cy="1006161"/>
                          </a:xfrm>
                          <a:prstGeom prst="rect">
                            <a:avLst/>
                          </a:prstGeom>
                        </pic:spPr>
                      </pic:pic>
                    </a:graphicData>
                  </a:graphic>
                  <wp14:sizeRelH relativeFrom="margin">
                    <wp14:pctWidth>0</wp14:pctWidth>
                  </wp14:sizeRelH>
                  <wp14:sizeRelV relativeFrom="margin">
                    <wp14:pctHeight>0</wp14:pctHeight>
                  </wp14:sizeRelV>
                </wp:anchor>
              </w:drawing>
            </w:r>
          </w:p>
          <w:tbl>
            <w:tblPr>
              <w:tblStyle w:val="Tabellenraster"/>
              <w:tblpPr w:leftFromText="141" w:rightFromText="141" w:vertAnchor="text" w:horzAnchor="margin" w:tblpXSpec="right" w:tblpY="-192"/>
              <w:tblOverlap w:val="never"/>
              <w:tblW w:w="1816" w:type="dxa"/>
              <w:tblBorders>
                <w:top w:val="none" w:sz="0" w:space="0" w:color="auto"/>
                <w:left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9227E" w:rsidRPr="003E74C4" w14:paraId="0E5B833D" w14:textId="77777777" w:rsidTr="00244D84">
              <w:trPr>
                <w:trHeight w:hRule="exact" w:val="454"/>
              </w:trPr>
              <w:tc>
                <w:tcPr>
                  <w:tcW w:w="454" w:type="dxa"/>
                  <w:tcBorders>
                    <w:bottom w:val="single" w:sz="12" w:space="0" w:color="auto"/>
                  </w:tcBorders>
                  <w:shd w:val="clear" w:color="auto" w:fill="auto"/>
                  <w:vAlign w:val="center"/>
                </w:tcPr>
                <w:p w14:paraId="28398BD3" w14:textId="77777777" w:rsidR="00F9227E" w:rsidRPr="003D0C04" w:rsidRDefault="00F9227E" w:rsidP="00F9227E"/>
              </w:tc>
              <w:tc>
                <w:tcPr>
                  <w:tcW w:w="227" w:type="dxa"/>
                  <w:tcBorders>
                    <w:bottom w:val="single" w:sz="12" w:space="0" w:color="auto"/>
                  </w:tcBorders>
                  <w:shd w:val="clear" w:color="auto" w:fill="auto"/>
                  <w:vAlign w:val="center"/>
                </w:tcPr>
                <w:p w14:paraId="42B5E117" w14:textId="77777777" w:rsidR="00F9227E" w:rsidRPr="003D0C04" w:rsidRDefault="00F9227E" w:rsidP="00F9227E">
                  <w:r>
                    <w:t>–</w:t>
                  </w:r>
                </w:p>
              </w:tc>
              <w:tc>
                <w:tcPr>
                  <w:tcW w:w="454" w:type="dxa"/>
                  <w:tcBorders>
                    <w:bottom w:val="single" w:sz="12" w:space="0" w:color="auto"/>
                  </w:tcBorders>
                  <w:shd w:val="clear" w:color="auto" w:fill="auto"/>
                  <w:vAlign w:val="center"/>
                </w:tcPr>
                <w:p w14:paraId="5688F51D" w14:textId="77777777" w:rsidR="00F9227E" w:rsidRPr="003D0C04" w:rsidRDefault="00F9227E" w:rsidP="00F9227E"/>
              </w:tc>
              <w:tc>
                <w:tcPr>
                  <w:tcW w:w="227" w:type="dxa"/>
                  <w:tcBorders>
                    <w:bottom w:val="single" w:sz="12" w:space="0" w:color="auto"/>
                  </w:tcBorders>
                  <w:shd w:val="clear" w:color="auto" w:fill="auto"/>
                  <w:vAlign w:val="center"/>
                </w:tcPr>
                <w:p w14:paraId="5F30377E" w14:textId="77777777" w:rsidR="00F9227E" w:rsidRPr="003D0C04" w:rsidRDefault="00F9227E" w:rsidP="00F9227E">
                  <w:r w:rsidRPr="003D0C04">
                    <w:t>=</w:t>
                  </w:r>
                </w:p>
              </w:tc>
              <w:tc>
                <w:tcPr>
                  <w:tcW w:w="454" w:type="dxa"/>
                  <w:tcBorders>
                    <w:bottom w:val="single" w:sz="12" w:space="0" w:color="auto"/>
                  </w:tcBorders>
                  <w:shd w:val="clear" w:color="auto" w:fill="auto"/>
                  <w:vAlign w:val="center"/>
                </w:tcPr>
                <w:p w14:paraId="57CDD46F" w14:textId="77777777" w:rsidR="00F9227E" w:rsidRPr="003D0C04" w:rsidRDefault="00F9227E" w:rsidP="00F9227E"/>
              </w:tc>
            </w:tr>
            <w:tr w:rsidR="001C426D" w:rsidRPr="003E74C4" w14:paraId="2F0972AE" w14:textId="77777777" w:rsidTr="00244D84">
              <w:trPr>
                <w:trHeight w:hRule="exact" w:val="454"/>
              </w:trPr>
              <w:tc>
                <w:tcPr>
                  <w:tcW w:w="454" w:type="dxa"/>
                  <w:tcBorders>
                    <w:top w:val="single" w:sz="12" w:space="0" w:color="auto"/>
                    <w:bottom w:val="single" w:sz="4" w:space="0" w:color="auto"/>
                  </w:tcBorders>
                  <w:shd w:val="clear" w:color="auto" w:fill="auto"/>
                  <w:vAlign w:val="center"/>
                </w:tcPr>
                <w:p w14:paraId="67C677A0" w14:textId="3E4DD045" w:rsidR="001C426D" w:rsidRPr="003E74C4" w:rsidRDefault="001C426D" w:rsidP="00F9227E"/>
              </w:tc>
              <w:tc>
                <w:tcPr>
                  <w:tcW w:w="227" w:type="dxa"/>
                  <w:tcBorders>
                    <w:top w:val="single" w:sz="12" w:space="0" w:color="auto"/>
                    <w:bottom w:val="nil"/>
                  </w:tcBorders>
                  <w:shd w:val="clear" w:color="auto" w:fill="auto"/>
                  <w:vAlign w:val="center"/>
                </w:tcPr>
                <w:p w14:paraId="43E8255E" w14:textId="192B1D7F" w:rsidR="001C426D" w:rsidRPr="00E57299" w:rsidRDefault="00E57299" w:rsidP="00F9227E">
                  <w:r w:rsidRPr="00E57299">
                    <w:t>–</w:t>
                  </w:r>
                </w:p>
              </w:tc>
              <w:tc>
                <w:tcPr>
                  <w:tcW w:w="454" w:type="dxa"/>
                  <w:tcBorders>
                    <w:top w:val="single" w:sz="12" w:space="0" w:color="auto"/>
                    <w:bottom w:val="single" w:sz="4" w:space="0" w:color="auto"/>
                  </w:tcBorders>
                  <w:shd w:val="clear" w:color="auto" w:fill="auto"/>
                  <w:vAlign w:val="center"/>
                </w:tcPr>
                <w:p w14:paraId="3BEE64BC" w14:textId="08DDD1D4" w:rsidR="001C426D" w:rsidRPr="003E74C4" w:rsidRDefault="001C426D" w:rsidP="00F9227E"/>
              </w:tc>
              <w:tc>
                <w:tcPr>
                  <w:tcW w:w="227" w:type="dxa"/>
                  <w:tcBorders>
                    <w:top w:val="single" w:sz="12" w:space="0" w:color="auto"/>
                    <w:bottom w:val="nil"/>
                  </w:tcBorders>
                  <w:shd w:val="clear" w:color="auto" w:fill="auto"/>
                  <w:vAlign w:val="center"/>
                </w:tcPr>
                <w:p w14:paraId="439B551E" w14:textId="7FE4CB48" w:rsidR="001C426D" w:rsidRPr="003E74C4" w:rsidRDefault="00E57299" w:rsidP="00F9227E">
                  <w:r w:rsidRPr="003D0C04">
                    <w:t>=</w:t>
                  </w:r>
                </w:p>
              </w:tc>
              <w:tc>
                <w:tcPr>
                  <w:tcW w:w="454" w:type="dxa"/>
                  <w:tcBorders>
                    <w:top w:val="single" w:sz="12" w:space="0" w:color="auto"/>
                    <w:bottom w:val="single" w:sz="4" w:space="0" w:color="auto"/>
                  </w:tcBorders>
                  <w:shd w:val="clear" w:color="auto" w:fill="auto"/>
                  <w:vAlign w:val="center"/>
                </w:tcPr>
                <w:p w14:paraId="391D2B0D" w14:textId="7602F718" w:rsidR="001C426D" w:rsidRPr="003E74C4" w:rsidRDefault="001C426D" w:rsidP="00F9227E"/>
              </w:tc>
            </w:tr>
            <w:tr w:rsidR="0015435D" w:rsidRPr="003E74C4" w14:paraId="39A6D7FC" w14:textId="77777777" w:rsidTr="00244D84">
              <w:trPr>
                <w:trHeight w:hRule="exact" w:val="454"/>
              </w:trPr>
              <w:tc>
                <w:tcPr>
                  <w:tcW w:w="454" w:type="dxa"/>
                  <w:tcBorders>
                    <w:top w:val="single" w:sz="4" w:space="0" w:color="auto"/>
                    <w:bottom w:val="single" w:sz="4" w:space="0" w:color="auto"/>
                  </w:tcBorders>
                  <w:shd w:val="clear" w:color="auto" w:fill="auto"/>
                  <w:vAlign w:val="center"/>
                </w:tcPr>
                <w:p w14:paraId="188158B3" w14:textId="4FCA4154" w:rsidR="0015435D" w:rsidRPr="003E74C4" w:rsidRDefault="0015435D" w:rsidP="0015435D"/>
              </w:tc>
              <w:tc>
                <w:tcPr>
                  <w:tcW w:w="227" w:type="dxa"/>
                  <w:tcBorders>
                    <w:top w:val="nil"/>
                    <w:bottom w:val="nil"/>
                  </w:tcBorders>
                  <w:shd w:val="clear" w:color="auto" w:fill="auto"/>
                  <w:vAlign w:val="center"/>
                </w:tcPr>
                <w:p w14:paraId="35349C8D" w14:textId="304BC60D" w:rsidR="0015435D" w:rsidRPr="003E74C4" w:rsidRDefault="00E57299" w:rsidP="0015435D">
                  <w:r>
                    <w:t>–</w:t>
                  </w:r>
                </w:p>
              </w:tc>
              <w:tc>
                <w:tcPr>
                  <w:tcW w:w="454" w:type="dxa"/>
                  <w:tcBorders>
                    <w:top w:val="single" w:sz="4" w:space="0" w:color="auto"/>
                    <w:bottom w:val="single" w:sz="4" w:space="0" w:color="auto"/>
                  </w:tcBorders>
                  <w:shd w:val="clear" w:color="auto" w:fill="auto"/>
                  <w:vAlign w:val="center"/>
                </w:tcPr>
                <w:p w14:paraId="3E6698AD" w14:textId="24E04985" w:rsidR="0015435D" w:rsidRPr="003E74C4" w:rsidRDefault="0015435D" w:rsidP="0015435D"/>
              </w:tc>
              <w:tc>
                <w:tcPr>
                  <w:tcW w:w="227" w:type="dxa"/>
                  <w:tcBorders>
                    <w:top w:val="nil"/>
                    <w:bottom w:val="nil"/>
                  </w:tcBorders>
                  <w:shd w:val="clear" w:color="auto" w:fill="auto"/>
                  <w:vAlign w:val="center"/>
                </w:tcPr>
                <w:p w14:paraId="00FBFB52" w14:textId="2CE339ED" w:rsidR="0015435D" w:rsidRPr="003E74C4" w:rsidRDefault="00E57299" w:rsidP="0015435D">
                  <w:r w:rsidRPr="003D0C04">
                    <w:t>=</w:t>
                  </w:r>
                </w:p>
              </w:tc>
              <w:tc>
                <w:tcPr>
                  <w:tcW w:w="454" w:type="dxa"/>
                  <w:tcBorders>
                    <w:top w:val="single" w:sz="4" w:space="0" w:color="auto"/>
                    <w:bottom w:val="single" w:sz="4" w:space="0" w:color="auto"/>
                  </w:tcBorders>
                  <w:shd w:val="clear" w:color="auto" w:fill="auto"/>
                  <w:vAlign w:val="center"/>
                </w:tcPr>
                <w:p w14:paraId="5DE51D6D" w14:textId="05B71A22" w:rsidR="0015435D" w:rsidRPr="003E74C4" w:rsidRDefault="0015435D" w:rsidP="0015435D"/>
              </w:tc>
            </w:tr>
            <w:tr w:rsidR="0015435D" w:rsidRPr="003E74C4" w14:paraId="036408E6" w14:textId="77777777" w:rsidTr="00244D84">
              <w:trPr>
                <w:trHeight w:hRule="exact" w:val="454"/>
              </w:trPr>
              <w:tc>
                <w:tcPr>
                  <w:tcW w:w="454" w:type="dxa"/>
                  <w:tcBorders>
                    <w:top w:val="single" w:sz="4" w:space="0" w:color="auto"/>
                  </w:tcBorders>
                  <w:shd w:val="clear" w:color="auto" w:fill="auto"/>
                  <w:vAlign w:val="center"/>
                </w:tcPr>
                <w:p w14:paraId="50B8A760" w14:textId="652E4E1E" w:rsidR="0015435D" w:rsidRPr="003E74C4" w:rsidRDefault="0015435D" w:rsidP="0015435D"/>
              </w:tc>
              <w:tc>
                <w:tcPr>
                  <w:tcW w:w="227" w:type="dxa"/>
                  <w:tcBorders>
                    <w:top w:val="nil"/>
                    <w:bottom w:val="nil"/>
                  </w:tcBorders>
                  <w:shd w:val="clear" w:color="auto" w:fill="auto"/>
                  <w:vAlign w:val="center"/>
                </w:tcPr>
                <w:p w14:paraId="56F9FCFE" w14:textId="772FD667" w:rsidR="0015435D" w:rsidRPr="003E74C4" w:rsidRDefault="00E57299" w:rsidP="0015435D">
                  <w:r>
                    <w:t>–</w:t>
                  </w:r>
                </w:p>
              </w:tc>
              <w:tc>
                <w:tcPr>
                  <w:tcW w:w="454" w:type="dxa"/>
                  <w:tcBorders>
                    <w:top w:val="single" w:sz="4" w:space="0" w:color="auto"/>
                  </w:tcBorders>
                  <w:shd w:val="clear" w:color="auto" w:fill="auto"/>
                  <w:vAlign w:val="center"/>
                </w:tcPr>
                <w:p w14:paraId="4F6B846C" w14:textId="0A324637" w:rsidR="0015435D" w:rsidRPr="003E74C4" w:rsidRDefault="0015435D" w:rsidP="0015435D"/>
              </w:tc>
              <w:tc>
                <w:tcPr>
                  <w:tcW w:w="227" w:type="dxa"/>
                  <w:tcBorders>
                    <w:top w:val="nil"/>
                    <w:bottom w:val="nil"/>
                  </w:tcBorders>
                  <w:shd w:val="clear" w:color="auto" w:fill="auto"/>
                  <w:vAlign w:val="center"/>
                </w:tcPr>
                <w:p w14:paraId="6AC40F81" w14:textId="3D021D36" w:rsidR="0015435D" w:rsidRPr="003E74C4" w:rsidRDefault="00E57299" w:rsidP="0015435D">
                  <w:r w:rsidRPr="003D0C04">
                    <w:t>=</w:t>
                  </w:r>
                </w:p>
              </w:tc>
              <w:tc>
                <w:tcPr>
                  <w:tcW w:w="454" w:type="dxa"/>
                  <w:tcBorders>
                    <w:top w:val="single" w:sz="4" w:space="0" w:color="auto"/>
                  </w:tcBorders>
                  <w:shd w:val="clear" w:color="auto" w:fill="auto"/>
                  <w:vAlign w:val="center"/>
                </w:tcPr>
                <w:p w14:paraId="7E93B3C2" w14:textId="1D3924BC" w:rsidR="0015435D" w:rsidRPr="003E74C4" w:rsidRDefault="0015435D" w:rsidP="0015435D"/>
              </w:tc>
            </w:tr>
          </w:tbl>
          <w:p w14:paraId="2FB616EE" w14:textId="3F1B36A3" w:rsidR="001C426D" w:rsidRPr="003E74C4" w:rsidRDefault="001C426D" w:rsidP="001C426D"/>
          <w:p w14:paraId="779A64DA" w14:textId="2AFFC3F4" w:rsidR="001C426D" w:rsidRPr="003E74C4" w:rsidRDefault="001C426D" w:rsidP="001C426D"/>
          <w:p w14:paraId="791BE877" w14:textId="7BAC3CD5" w:rsidR="001C426D" w:rsidRPr="003E74C4" w:rsidRDefault="001C426D" w:rsidP="001C426D"/>
          <w:p w14:paraId="3EB22560" w14:textId="181BE9AA" w:rsidR="001C426D" w:rsidRDefault="001C426D" w:rsidP="001C426D">
            <w:pPr>
              <w:rPr>
                <w:lang w:eastAsia="x-none"/>
              </w:rPr>
            </w:pPr>
          </w:p>
          <w:p w14:paraId="5964544E" w14:textId="7ABF25C2" w:rsidR="001C426D" w:rsidRDefault="001C426D" w:rsidP="001C426D">
            <w:pPr>
              <w:rPr>
                <w:lang w:eastAsia="x-none"/>
              </w:rPr>
            </w:pPr>
          </w:p>
          <w:p w14:paraId="79032626" w14:textId="16BAA9B4" w:rsidR="001C426D" w:rsidRPr="003E74C4" w:rsidRDefault="001C426D" w:rsidP="001C426D">
            <w:pPr>
              <w:rPr>
                <w:lang w:eastAsia="x-none"/>
              </w:rPr>
            </w:pPr>
          </w:p>
        </w:tc>
      </w:tr>
      <w:tr w:rsidR="00DD56FB" w:rsidRPr="00E0758C" w14:paraId="6041064B" w14:textId="77777777" w:rsidTr="00901D99">
        <w:tc>
          <w:tcPr>
            <w:tcW w:w="610" w:type="dxa"/>
          </w:tcPr>
          <w:p w14:paraId="6749445E" w14:textId="3FEF744F" w:rsidR="00DD56FB" w:rsidRPr="00E0758C" w:rsidRDefault="0071521D" w:rsidP="00901D99">
            <w:pPr>
              <w:pStyle w:val="berschrift3"/>
            </w:pPr>
            <w:r>
              <w:t>1.6</w:t>
            </w:r>
          </w:p>
        </w:tc>
        <w:tc>
          <w:tcPr>
            <w:tcW w:w="8461" w:type="dxa"/>
            <w:gridSpan w:val="2"/>
          </w:tcPr>
          <w:p w14:paraId="00D0AB1C" w14:textId="4B532011" w:rsidR="00DD56FB" w:rsidRPr="00244D84" w:rsidRDefault="00DD56FB" w:rsidP="00901D99">
            <w:pPr>
              <w:pStyle w:val="berschrift3"/>
            </w:pPr>
            <w:r w:rsidRPr="00244D84">
              <w:t xml:space="preserve">Stellenweise </w:t>
            </w:r>
            <w:r w:rsidR="004A10CA" w:rsidRPr="00244D84">
              <w:t>s</w:t>
            </w:r>
            <w:r w:rsidRPr="00244D84">
              <w:t>ubtrahieren</w:t>
            </w:r>
            <w:r w:rsidR="00586C16" w:rsidRPr="00244D84">
              <w:t xml:space="preserve"> mit Entbündeln</w:t>
            </w:r>
          </w:p>
        </w:tc>
      </w:tr>
      <w:tr w:rsidR="00DD56FB" w:rsidRPr="00E0758C" w14:paraId="6A780793" w14:textId="77777777" w:rsidTr="00901D99">
        <w:trPr>
          <w:trHeight w:val="1664"/>
        </w:trPr>
        <w:tc>
          <w:tcPr>
            <w:tcW w:w="610" w:type="dxa"/>
          </w:tcPr>
          <w:p w14:paraId="399B6322" w14:textId="659DF4CA" w:rsidR="00DD56FB" w:rsidRPr="00E0758C" w:rsidRDefault="00DD56FB" w:rsidP="00901D99">
            <w:pPr>
              <w:spacing w:line="240" w:lineRule="atLeast"/>
            </w:pPr>
          </w:p>
        </w:tc>
        <w:tc>
          <w:tcPr>
            <w:tcW w:w="8461" w:type="dxa"/>
            <w:gridSpan w:val="2"/>
          </w:tcPr>
          <w:p w14:paraId="1936E645" w14:textId="5B958B3E" w:rsidR="00DD56FB" w:rsidRDefault="00DD56FB" w:rsidP="006738EA">
            <w:r w:rsidRPr="00DD56FB">
              <w:t xml:space="preserve">Tim rechnet die Aufgabe </w:t>
            </w:r>
            <w:r w:rsidR="005D17EB">
              <w:t>5</w:t>
            </w:r>
            <w:r w:rsidRPr="00DD56FB">
              <w:t xml:space="preserve">2 </w:t>
            </w:r>
            <w:r w:rsidR="002A7B5B">
              <w:t>–</w:t>
            </w:r>
            <w:r w:rsidRPr="00DD56FB">
              <w:t xml:space="preserve"> 16</w:t>
            </w:r>
            <w:r>
              <w:t>.</w:t>
            </w:r>
          </w:p>
          <w:p w14:paraId="6A2CB384" w14:textId="11DBD165" w:rsidR="00DD56FB" w:rsidRDefault="00D03CBE" w:rsidP="00901D99">
            <w:r>
              <w:rPr>
                <w:noProof/>
              </w:rPr>
              <w:drawing>
                <wp:anchor distT="0" distB="0" distL="114300" distR="114300" simplePos="0" relativeHeight="252712960" behindDoc="0" locked="0" layoutInCell="1" allowOverlap="1" wp14:anchorId="7B5722CD" wp14:editId="3932454F">
                  <wp:simplePos x="0" y="0"/>
                  <wp:positionH relativeFrom="column">
                    <wp:posOffset>2043623</wp:posOffset>
                  </wp:positionH>
                  <wp:positionV relativeFrom="paragraph">
                    <wp:posOffset>85205</wp:posOffset>
                  </wp:positionV>
                  <wp:extent cx="1062650" cy="710648"/>
                  <wp:effectExtent l="0" t="0" r="4445" b="635"/>
                  <wp:wrapNone/>
                  <wp:docPr id="93442160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421603" name=""/>
                          <pic:cNvPicPr/>
                        </pic:nvPicPr>
                        <pic:blipFill>
                          <a:blip r:embed="rId48">
                            <a:extLst>
                              <a:ext uri="{28A0092B-C50C-407E-A947-70E740481C1C}">
                                <a14:useLocalDpi xmlns:a14="http://schemas.microsoft.com/office/drawing/2010/main" val="0"/>
                              </a:ext>
                            </a:extLst>
                          </a:blip>
                          <a:stretch>
                            <a:fillRect/>
                          </a:stretch>
                        </pic:blipFill>
                        <pic:spPr>
                          <a:xfrm>
                            <a:off x="0" y="0"/>
                            <a:ext cx="1062650" cy="710648"/>
                          </a:xfrm>
                          <a:prstGeom prst="rect">
                            <a:avLst/>
                          </a:prstGeom>
                        </pic:spPr>
                      </pic:pic>
                    </a:graphicData>
                  </a:graphic>
                  <wp14:sizeRelH relativeFrom="margin">
                    <wp14:pctWidth>0</wp14:pctWidth>
                  </wp14:sizeRelH>
                  <wp14:sizeRelV relativeFrom="margin">
                    <wp14:pctHeight>0</wp14:pctHeight>
                  </wp14:sizeRelV>
                </wp:anchor>
              </w:drawing>
            </w:r>
            <w:r w:rsidR="00162FA0">
              <w:rPr>
                <w:noProof/>
                <w14:ligatures w14:val="standardContextual"/>
              </w:rPr>
              <mc:AlternateContent>
                <mc:Choice Requires="wpg">
                  <w:drawing>
                    <wp:anchor distT="0" distB="0" distL="114300" distR="114300" simplePos="0" relativeHeight="252585984" behindDoc="0" locked="0" layoutInCell="1" allowOverlap="1" wp14:anchorId="4A767508" wp14:editId="329C0F60">
                      <wp:simplePos x="0" y="0"/>
                      <wp:positionH relativeFrom="column">
                        <wp:posOffset>-57068</wp:posOffset>
                      </wp:positionH>
                      <wp:positionV relativeFrom="paragraph">
                        <wp:posOffset>111125</wp:posOffset>
                      </wp:positionV>
                      <wp:extent cx="512626" cy="762117"/>
                      <wp:effectExtent l="0" t="0" r="0" b="0"/>
                      <wp:wrapNone/>
                      <wp:docPr id="509198095" name="Gruppieren 14"/>
                      <wp:cNvGraphicFramePr/>
                      <a:graphic xmlns:a="http://schemas.openxmlformats.org/drawingml/2006/main">
                        <a:graphicData uri="http://schemas.microsoft.com/office/word/2010/wordprocessingGroup">
                          <wpg:wgp>
                            <wpg:cNvGrpSpPr/>
                            <wpg:grpSpPr>
                              <a:xfrm>
                                <a:off x="0" y="0"/>
                                <a:ext cx="512626" cy="762117"/>
                                <a:chOff x="29319" y="-55336"/>
                                <a:chExt cx="512626" cy="762117"/>
                              </a:xfrm>
                            </wpg:grpSpPr>
                            <pic:pic xmlns:pic="http://schemas.openxmlformats.org/drawingml/2006/picture">
                              <pic:nvPicPr>
                                <pic:cNvPr id="2067157315" name="Grafik 11"/>
                                <pic:cNvPicPr>
                                  <a:picLocks noChangeAspect="1"/>
                                </pic:cNvPicPr>
                              </pic:nvPicPr>
                              <pic:blipFill>
                                <a:blip r:embed="rId3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flipH="1">
                                  <a:off x="29319" y="-55336"/>
                                  <a:ext cx="512626" cy="629920"/>
                                </a:xfrm>
                                <a:prstGeom prst="rect">
                                  <a:avLst/>
                                </a:prstGeom>
                              </pic:spPr>
                            </pic:pic>
                            <wps:wsp>
                              <wps:cNvPr id="1762693197" name="Textfeld 12"/>
                              <wps:cNvSpPr txBox="1"/>
                              <wps:spPr>
                                <a:xfrm>
                                  <a:off x="64451" y="559919"/>
                                  <a:ext cx="349885" cy="146862"/>
                                </a:xfrm>
                                <a:prstGeom prst="rect">
                                  <a:avLst/>
                                </a:prstGeom>
                                <a:noFill/>
                                <a:ln w="6350">
                                  <a:noFill/>
                                </a:ln>
                              </wps:spPr>
                              <wps:txbx>
                                <w:txbxContent>
                                  <w:p w14:paraId="73548C5A" w14:textId="77777777" w:rsidR="00162FA0" w:rsidRPr="008D5126" w:rsidRDefault="00162FA0" w:rsidP="00162FA0">
                                    <w:pPr>
                                      <w:pStyle w:val="Transcript"/>
                                    </w:pPr>
                                    <w:r w:rsidRPr="008D5126">
                                      <w:t>T</w:t>
                                    </w:r>
                                    <w:r>
                                      <w:t>im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767508" id="_x0000_s1063" style="position:absolute;margin-left:-4.5pt;margin-top:8.75pt;width:40.35pt;height:60pt;z-index:252585984;mso-width-relative:margin;mso-height-relative:margin" coordorigin="293,-553" coordsize="5126,76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">
                      <v:shape id="Grafik 11" o:spid="_x0000_s1064" type="#_x0000_t75" style="position:absolute;left:293;top:-553;width:5126;height:629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">
                        <v:imagedata r:id="rId33" o:title="" chromakey="white"/>
                      </v:shape>
                      <v:shape id="Textfeld 12" o:spid="_x0000_s1065" type="#_x0000_t202" style="position:absolute;left:644;top:5599;width:3499;height:1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" filled="f" stroked="f" strokeweight=".5pt">
                        <v:textbox inset="0,0,0,0">
                          <w:txbxContent>
                            <w:p w14:paraId="73548C5A" w14:textId="77777777" w:rsidR="00162FA0" w:rsidRPr="008D5126" w:rsidRDefault="00162FA0" w:rsidP="00162FA0">
                              <w:pPr>
                                <w:pStyle w:val="Transcript"/>
                              </w:pPr>
                              <w:r w:rsidRPr="008D5126">
                                <w:t>T</w:t>
                              </w:r>
                              <w:r>
                                <w:t>im</w:t>
                              </w:r>
                            </w:p>
                          </w:txbxContent>
                        </v:textbox>
                      </v:shape>
                    </v:group>
                  </w:pict>
                </mc:Fallback>
              </mc:AlternateContent>
            </w:r>
          </w:p>
          <w:tbl>
            <w:tblPr>
              <w:tblStyle w:val="Tabellenraster"/>
              <w:tblpPr w:leftFromText="141" w:rightFromText="141" w:vertAnchor="text" w:horzAnchor="margin" w:tblpXSpec="right" w:tblpY="-192"/>
              <w:tblOverlap w:val="never"/>
              <w:tblW w:w="3139"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Layout w:type="fixed"/>
              <w:tblCellMar>
                <w:left w:w="0" w:type="dxa"/>
                <w:right w:w="0" w:type="dxa"/>
              </w:tblCellMar>
              <w:tblLook w:val="04A0" w:firstRow="1" w:lastRow="0" w:firstColumn="1" w:lastColumn="0" w:noHBand="0" w:noVBand="1"/>
            </w:tblPr>
            <w:tblGrid>
              <w:gridCol w:w="314"/>
              <w:gridCol w:w="314"/>
              <w:gridCol w:w="314"/>
              <w:gridCol w:w="314"/>
              <w:gridCol w:w="314"/>
              <w:gridCol w:w="314"/>
              <w:gridCol w:w="314"/>
              <w:gridCol w:w="314"/>
              <w:gridCol w:w="314"/>
              <w:gridCol w:w="313"/>
            </w:tblGrid>
            <w:tr w:rsidR="00F00AF8" w:rsidRPr="003D0C04" w14:paraId="5AB8A5CC" w14:textId="77777777" w:rsidTr="00512B89">
              <w:trPr>
                <w:trHeight w:hRule="exact" w:val="340"/>
              </w:trPr>
              <w:tc>
                <w:tcPr>
                  <w:tcW w:w="314" w:type="dxa"/>
                  <w:vAlign w:val="center"/>
                </w:tcPr>
                <w:p w14:paraId="5A664B68" w14:textId="77777777" w:rsidR="00F00AF8" w:rsidRPr="00CC7DC1" w:rsidRDefault="00F00AF8" w:rsidP="00F00AF8">
                  <w:pPr>
                    <w:jc w:val="center"/>
                    <w:rPr>
                      <w:rFonts w:ascii="Comic Sans MS" w:hAnsi="Comic Sans MS"/>
                      <w:color w:val="0070C0"/>
                    </w:rPr>
                  </w:pPr>
                </w:p>
              </w:tc>
              <w:tc>
                <w:tcPr>
                  <w:tcW w:w="314" w:type="dxa"/>
                  <w:vAlign w:val="center"/>
                </w:tcPr>
                <w:p w14:paraId="2167B092" w14:textId="64FEBF74" w:rsidR="00F00AF8" w:rsidRPr="00CC7DC1" w:rsidRDefault="00F00AF8" w:rsidP="00F00AF8">
                  <w:pPr>
                    <w:jc w:val="center"/>
                    <w:rPr>
                      <w:rFonts w:ascii="Comic Sans MS" w:hAnsi="Comic Sans MS"/>
                      <w:color w:val="0070C0"/>
                    </w:rPr>
                  </w:pPr>
                  <w:r>
                    <w:rPr>
                      <w:rFonts w:ascii="Comic Sans MS" w:hAnsi="Comic Sans MS"/>
                      <w:color w:val="0070C0"/>
                    </w:rPr>
                    <w:t>5</w:t>
                  </w:r>
                  <w:r w:rsidRPr="00CC7DC1">
                    <w:rPr>
                      <w:rFonts w:ascii="Comic Sans MS" w:hAnsi="Comic Sans MS"/>
                      <w:color w:val="0070C0"/>
                    </w:rPr>
                    <w:t>2</w:t>
                  </w:r>
                </w:p>
              </w:tc>
              <w:tc>
                <w:tcPr>
                  <w:tcW w:w="314" w:type="dxa"/>
                  <w:vAlign w:val="center"/>
                </w:tcPr>
                <w:p w14:paraId="21ED9813" w14:textId="1C03B5D6" w:rsidR="00F00AF8" w:rsidRPr="00CC7DC1" w:rsidRDefault="00F00AF8" w:rsidP="00F00AF8">
                  <w:pPr>
                    <w:jc w:val="center"/>
                    <w:rPr>
                      <w:rFonts w:ascii="Comic Sans MS" w:hAnsi="Comic Sans MS"/>
                      <w:color w:val="0070C0"/>
                    </w:rPr>
                  </w:pPr>
                  <w:r w:rsidRPr="00CC7DC1">
                    <w:rPr>
                      <w:rFonts w:ascii="Comic Sans MS" w:hAnsi="Comic Sans MS"/>
                      <w:color w:val="0070C0"/>
                    </w:rPr>
                    <w:t>–</w:t>
                  </w:r>
                </w:p>
              </w:tc>
              <w:tc>
                <w:tcPr>
                  <w:tcW w:w="314" w:type="dxa"/>
                  <w:vAlign w:val="center"/>
                </w:tcPr>
                <w:p w14:paraId="32EFCBDF" w14:textId="55638D69" w:rsidR="00F00AF8" w:rsidRPr="00CC7DC1" w:rsidRDefault="00F00AF8" w:rsidP="00F00AF8">
                  <w:pPr>
                    <w:jc w:val="center"/>
                    <w:rPr>
                      <w:rFonts w:ascii="Comic Sans MS" w:hAnsi="Comic Sans MS"/>
                      <w:color w:val="0070C0"/>
                    </w:rPr>
                  </w:pPr>
                  <w:r w:rsidRPr="00CC7DC1">
                    <w:rPr>
                      <w:rFonts w:ascii="Comic Sans MS" w:hAnsi="Comic Sans MS"/>
                      <w:color w:val="0070C0"/>
                    </w:rPr>
                    <w:t>16</w:t>
                  </w:r>
                </w:p>
              </w:tc>
              <w:tc>
                <w:tcPr>
                  <w:tcW w:w="314" w:type="dxa"/>
                  <w:vAlign w:val="center"/>
                </w:tcPr>
                <w:p w14:paraId="346D01FB" w14:textId="77777777" w:rsidR="00F00AF8" w:rsidRPr="00CC7DC1" w:rsidRDefault="00F00AF8" w:rsidP="00F00AF8">
                  <w:pPr>
                    <w:jc w:val="center"/>
                    <w:rPr>
                      <w:rFonts w:ascii="Comic Sans MS" w:hAnsi="Comic Sans MS"/>
                      <w:color w:val="0070C0"/>
                    </w:rPr>
                  </w:pPr>
                </w:p>
              </w:tc>
              <w:tc>
                <w:tcPr>
                  <w:tcW w:w="314" w:type="dxa"/>
                  <w:vAlign w:val="center"/>
                </w:tcPr>
                <w:p w14:paraId="54F1B719" w14:textId="77777777" w:rsidR="00F00AF8" w:rsidRPr="00CC7DC1" w:rsidRDefault="00F00AF8" w:rsidP="00F00AF8">
                  <w:pPr>
                    <w:jc w:val="center"/>
                    <w:rPr>
                      <w:rFonts w:ascii="Comic Sans MS" w:hAnsi="Comic Sans MS"/>
                      <w:color w:val="0070C0"/>
                    </w:rPr>
                  </w:pPr>
                </w:p>
              </w:tc>
              <w:tc>
                <w:tcPr>
                  <w:tcW w:w="314" w:type="dxa"/>
                  <w:vAlign w:val="center"/>
                </w:tcPr>
                <w:p w14:paraId="580A2DC5" w14:textId="77777777" w:rsidR="00F00AF8" w:rsidRPr="00CC7DC1" w:rsidRDefault="00F00AF8" w:rsidP="00F00AF8">
                  <w:pPr>
                    <w:jc w:val="center"/>
                    <w:rPr>
                      <w:rFonts w:ascii="Comic Sans MS" w:hAnsi="Comic Sans MS"/>
                      <w:color w:val="0070C0"/>
                    </w:rPr>
                  </w:pPr>
                </w:p>
              </w:tc>
              <w:tc>
                <w:tcPr>
                  <w:tcW w:w="314" w:type="dxa"/>
                  <w:vAlign w:val="center"/>
                </w:tcPr>
                <w:p w14:paraId="198AC9CB" w14:textId="77777777" w:rsidR="00F00AF8" w:rsidRPr="00CC7DC1" w:rsidRDefault="00F00AF8" w:rsidP="00F00AF8">
                  <w:pPr>
                    <w:jc w:val="center"/>
                    <w:rPr>
                      <w:rFonts w:ascii="Comic Sans MS" w:hAnsi="Comic Sans MS"/>
                      <w:color w:val="0070C0"/>
                    </w:rPr>
                  </w:pPr>
                </w:p>
              </w:tc>
              <w:tc>
                <w:tcPr>
                  <w:tcW w:w="314" w:type="dxa"/>
                </w:tcPr>
                <w:p w14:paraId="2CF6EB15" w14:textId="3632EACB" w:rsidR="00F00AF8" w:rsidRPr="00CC7DC1" w:rsidRDefault="00F00AF8" w:rsidP="00F00AF8">
                  <w:pPr>
                    <w:rPr>
                      <w:rFonts w:ascii="Comic Sans MS" w:hAnsi="Comic Sans MS"/>
                      <w:color w:val="0070C0"/>
                    </w:rPr>
                  </w:pPr>
                </w:p>
              </w:tc>
              <w:tc>
                <w:tcPr>
                  <w:tcW w:w="313" w:type="dxa"/>
                  <w:vAlign w:val="center"/>
                </w:tcPr>
                <w:p w14:paraId="5D608419" w14:textId="4C28FCA8" w:rsidR="00F00AF8" w:rsidRPr="00CC7DC1" w:rsidRDefault="00F00AF8" w:rsidP="00F00AF8">
                  <w:pPr>
                    <w:rPr>
                      <w:rFonts w:ascii="Comic Sans MS" w:hAnsi="Comic Sans MS"/>
                      <w:color w:val="0070C0"/>
                    </w:rPr>
                  </w:pPr>
                </w:p>
              </w:tc>
            </w:tr>
            <w:tr w:rsidR="00F00AF8" w:rsidRPr="003D0C04" w14:paraId="41E03699" w14:textId="77777777" w:rsidTr="00512B89">
              <w:trPr>
                <w:trHeight w:hRule="exact" w:val="340"/>
              </w:trPr>
              <w:tc>
                <w:tcPr>
                  <w:tcW w:w="314" w:type="dxa"/>
                  <w:vAlign w:val="center"/>
                </w:tcPr>
                <w:p w14:paraId="5B4C152A" w14:textId="6734D799" w:rsidR="00F00AF8" w:rsidRDefault="00F00AF8" w:rsidP="00F00AF8">
                  <w:pPr>
                    <w:jc w:val="center"/>
                    <w:rPr>
                      <w:rFonts w:ascii="Comic Sans MS" w:hAnsi="Comic Sans MS"/>
                      <w:color w:val="0070C0"/>
                    </w:rPr>
                  </w:pPr>
                  <w:r>
                    <w:rPr>
                      <w:rFonts w:ascii="Comic Sans MS" w:hAnsi="Comic Sans MS"/>
                      <w:color w:val="0070C0"/>
                    </w:rPr>
                    <w:t>=</w:t>
                  </w:r>
                </w:p>
              </w:tc>
              <w:tc>
                <w:tcPr>
                  <w:tcW w:w="314" w:type="dxa"/>
                  <w:vAlign w:val="center"/>
                </w:tcPr>
                <w:p w14:paraId="10D4C4C0" w14:textId="713FFC58" w:rsidR="00F00AF8" w:rsidRDefault="00F00AF8" w:rsidP="00F00AF8">
                  <w:pPr>
                    <w:jc w:val="center"/>
                    <w:rPr>
                      <w:rFonts w:ascii="Comic Sans MS" w:hAnsi="Comic Sans MS"/>
                      <w:color w:val="0070C0"/>
                    </w:rPr>
                  </w:pPr>
                  <w:r>
                    <w:rPr>
                      <w:rFonts w:ascii="Comic Sans MS" w:hAnsi="Comic Sans MS"/>
                      <w:color w:val="0070C0"/>
                    </w:rPr>
                    <w:t>50</w:t>
                  </w:r>
                </w:p>
              </w:tc>
              <w:tc>
                <w:tcPr>
                  <w:tcW w:w="314" w:type="dxa"/>
                  <w:vAlign w:val="center"/>
                </w:tcPr>
                <w:p w14:paraId="4D8CC115" w14:textId="3EC0AE29" w:rsidR="00F00AF8" w:rsidRDefault="00F00AF8" w:rsidP="00F00AF8">
                  <w:pPr>
                    <w:jc w:val="center"/>
                    <w:rPr>
                      <w:rFonts w:ascii="Comic Sans MS" w:hAnsi="Comic Sans MS"/>
                      <w:color w:val="0070C0"/>
                    </w:rPr>
                  </w:pPr>
                  <w:r>
                    <w:rPr>
                      <w:rFonts w:ascii="Comic Sans MS" w:hAnsi="Comic Sans MS"/>
                      <w:color w:val="0070C0"/>
                    </w:rPr>
                    <w:t>–</w:t>
                  </w:r>
                </w:p>
              </w:tc>
              <w:tc>
                <w:tcPr>
                  <w:tcW w:w="314" w:type="dxa"/>
                  <w:vAlign w:val="center"/>
                </w:tcPr>
                <w:p w14:paraId="2BD81979" w14:textId="00E62DD8" w:rsidR="00F00AF8" w:rsidRDefault="00F00AF8" w:rsidP="00F00AF8">
                  <w:pPr>
                    <w:jc w:val="center"/>
                    <w:rPr>
                      <w:rFonts w:ascii="Comic Sans MS" w:hAnsi="Comic Sans MS"/>
                      <w:color w:val="0070C0"/>
                    </w:rPr>
                  </w:pPr>
                  <w:r>
                    <w:rPr>
                      <w:rFonts w:ascii="Comic Sans MS" w:hAnsi="Comic Sans MS"/>
                      <w:color w:val="0070C0"/>
                    </w:rPr>
                    <w:t>10</w:t>
                  </w:r>
                </w:p>
              </w:tc>
              <w:tc>
                <w:tcPr>
                  <w:tcW w:w="314" w:type="dxa"/>
                  <w:vAlign w:val="center"/>
                </w:tcPr>
                <w:p w14:paraId="1C55FE71" w14:textId="19796DDF" w:rsidR="00F00AF8" w:rsidRDefault="00F00AF8" w:rsidP="00F00AF8">
                  <w:pPr>
                    <w:jc w:val="center"/>
                    <w:rPr>
                      <w:rFonts w:ascii="Comic Sans MS" w:hAnsi="Comic Sans MS"/>
                      <w:color w:val="0070C0"/>
                    </w:rPr>
                  </w:pPr>
                  <w:r>
                    <w:rPr>
                      <w:rFonts w:ascii="Comic Sans MS" w:hAnsi="Comic Sans MS"/>
                      <w:color w:val="0070C0"/>
                    </w:rPr>
                    <w:t>+</w:t>
                  </w:r>
                </w:p>
              </w:tc>
              <w:tc>
                <w:tcPr>
                  <w:tcW w:w="314" w:type="dxa"/>
                  <w:vAlign w:val="center"/>
                </w:tcPr>
                <w:p w14:paraId="2A0EF378" w14:textId="6278B28B" w:rsidR="00F00AF8" w:rsidRDefault="00F00AF8" w:rsidP="00F00AF8">
                  <w:pPr>
                    <w:jc w:val="center"/>
                    <w:rPr>
                      <w:rFonts w:ascii="Comic Sans MS" w:hAnsi="Comic Sans MS"/>
                      <w:color w:val="0070C0"/>
                    </w:rPr>
                  </w:pPr>
                  <w:r>
                    <w:rPr>
                      <w:rFonts w:ascii="Comic Sans MS" w:hAnsi="Comic Sans MS"/>
                      <w:color w:val="0070C0"/>
                    </w:rPr>
                    <w:t>2</w:t>
                  </w:r>
                </w:p>
              </w:tc>
              <w:tc>
                <w:tcPr>
                  <w:tcW w:w="314" w:type="dxa"/>
                  <w:vAlign w:val="center"/>
                </w:tcPr>
                <w:p w14:paraId="1A9F01D6" w14:textId="4B665C1E" w:rsidR="00F00AF8" w:rsidRDefault="00F00AF8" w:rsidP="00F00AF8">
                  <w:pPr>
                    <w:jc w:val="center"/>
                    <w:rPr>
                      <w:rFonts w:ascii="Comic Sans MS" w:hAnsi="Comic Sans MS"/>
                      <w:color w:val="0070C0"/>
                    </w:rPr>
                  </w:pPr>
                  <w:r w:rsidRPr="00E768E7">
                    <w:rPr>
                      <w:rFonts w:ascii="Comic Sans MS" w:hAnsi="Comic Sans MS"/>
                      <w:color w:val="0070C0"/>
                    </w:rPr>
                    <w:t>–</w:t>
                  </w:r>
                </w:p>
              </w:tc>
              <w:tc>
                <w:tcPr>
                  <w:tcW w:w="314" w:type="dxa"/>
                  <w:vAlign w:val="center"/>
                </w:tcPr>
                <w:p w14:paraId="61162DE8" w14:textId="30E8D66C" w:rsidR="00F00AF8" w:rsidRDefault="00F00AF8" w:rsidP="00F00AF8">
                  <w:pPr>
                    <w:jc w:val="center"/>
                    <w:rPr>
                      <w:rFonts w:ascii="Comic Sans MS" w:hAnsi="Comic Sans MS"/>
                      <w:color w:val="0070C0"/>
                    </w:rPr>
                  </w:pPr>
                  <w:r w:rsidRPr="00E768E7">
                    <w:rPr>
                      <w:rFonts w:ascii="Comic Sans MS" w:hAnsi="Comic Sans MS"/>
                      <w:color w:val="0070C0"/>
                    </w:rPr>
                    <w:t>6</w:t>
                  </w:r>
                </w:p>
              </w:tc>
              <w:tc>
                <w:tcPr>
                  <w:tcW w:w="314" w:type="dxa"/>
                </w:tcPr>
                <w:p w14:paraId="3E231365" w14:textId="7C6C2172" w:rsidR="00F00AF8" w:rsidRDefault="00F00AF8" w:rsidP="00F00AF8">
                  <w:pPr>
                    <w:rPr>
                      <w:rFonts w:ascii="Comic Sans MS" w:hAnsi="Comic Sans MS"/>
                      <w:color w:val="0070C0"/>
                    </w:rPr>
                  </w:pPr>
                </w:p>
              </w:tc>
              <w:tc>
                <w:tcPr>
                  <w:tcW w:w="313" w:type="dxa"/>
                  <w:vAlign w:val="center"/>
                </w:tcPr>
                <w:p w14:paraId="552D31E6" w14:textId="77777777" w:rsidR="00F00AF8" w:rsidRPr="00CC7DC1" w:rsidRDefault="00F00AF8" w:rsidP="00F00AF8">
                  <w:pPr>
                    <w:rPr>
                      <w:rFonts w:ascii="Comic Sans MS" w:hAnsi="Comic Sans MS"/>
                      <w:color w:val="0070C0"/>
                    </w:rPr>
                  </w:pPr>
                </w:p>
              </w:tc>
            </w:tr>
            <w:tr w:rsidR="00F00AF8" w:rsidRPr="003D0C04" w14:paraId="65770526" w14:textId="77777777" w:rsidTr="00512B89">
              <w:trPr>
                <w:trHeight w:hRule="exact" w:val="340"/>
              </w:trPr>
              <w:tc>
                <w:tcPr>
                  <w:tcW w:w="314" w:type="dxa"/>
                  <w:vAlign w:val="center"/>
                </w:tcPr>
                <w:p w14:paraId="3A2949C9" w14:textId="6F76B9CF" w:rsidR="00F00AF8" w:rsidRDefault="00F00AF8" w:rsidP="00F00AF8">
                  <w:pPr>
                    <w:jc w:val="center"/>
                    <w:rPr>
                      <w:rFonts w:ascii="Comic Sans MS" w:hAnsi="Comic Sans MS"/>
                      <w:color w:val="0070C0"/>
                    </w:rPr>
                  </w:pPr>
                  <w:r>
                    <w:rPr>
                      <w:rFonts w:ascii="Comic Sans MS" w:hAnsi="Comic Sans MS"/>
                      <w:color w:val="0070C0"/>
                    </w:rPr>
                    <w:t>=</w:t>
                  </w:r>
                </w:p>
              </w:tc>
              <w:tc>
                <w:tcPr>
                  <w:tcW w:w="314" w:type="dxa"/>
                  <w:vAlign w:val="center"/>
                </w:tcPr>
                <w:p w14:paraId="5D008653" w14:textId="78DC40CB" w:rsidR="00F00AF8" w:rsidRDefault="00F00AF8" w:rsidP="00F00AF8">
                  <w:pPr>
                    <w:jc w:val="center"/>
                    <w:rPr>
                      <w:rFonts w:ascii="Comic Sans MS" w:hAnsi="Comic Sans MS"/>
                      <w:color w:val="0070C0"/>
                    </w:rPr>
                  </w:pPr>
                  <w:r>
                    <w:rPr>
                      <w:rFonts w:ascii="Comic Sans MS" w:hAnsi="Comic Sans MS"/>
                      <w:color w:val="0070C0"/>
                    </w:rPr>
                    <w:t>400</w:t>
                  </w:r>
                </w:p>
              </w:tc>
              <w:tc>
                <w:tcPr>
                  <w:tcW w:w="314" w:type="dxa"/>
                  <w:vAlign w:val="center"/>
                </w:tcPr>
                <w:p w14:paraId="782E03FA" w14:textId="777E768E" w:rsidR="00F00AF8" w:rsidRDefault="00F00AF8" w:rsidP="00F00AF8">
                  <w:pPr>
                    <w:jc w:val="center"/>
                    <w:rPr>
                      <w:rFonts w:ascii="Comic Sans MS" w:hAnsi="Comic Sans MS"/>
                      <w:color w:val="0070C0"/>
                    </w:rPr>
                  </w:pPr>
                  <w:r>
                    <w:rPr>
                      <w:rFonts w:ascii="Comic Sans MS" w:hAnsi="Comic Sans MS" w:cs="Times New Roman"/>
                      <w:color w:val="0070C0"/>
                    </w:rPr>
                    <w:t>–</w:t>
                  </w:r>
                </w:p>
              </w:tc>
              <w:tc>
                <w:tcPr>
                  <w:tcW w:w="314" w:type="dxa"/>
                  <w:vAlign w:val="center"/>
                </w:tcPr>
                <w:p w14:paraId="185B8842" w14:textId="486CA568" w:rsidR="00F00AF8" w:rsidRDefault="00F00AF8" w:rsidP="00F00AF8">
                  <w:pPr>
                    <w:jc w:val="center"/>
                    <w:rPr>
                      <w:rFonts w:ascii="Comic Sans MS" w:hAnsi="Comic Sans MS"/>
                      <w:color w:val="0070C0"/>
                    </w:rPr>
                  </w:pPr>
                  <w:r>
                    <w:rPr>
                      <w:rFonts w:ascii="Comic Sans MS" w:hAnsi="Comic Sans MS"/>
                      <w:color w:val="0070C0"/>
                    </w:rPr>
                    <w:t>10</w:t>
                  </w:r>
                </w:p>
              </w:tc>
              <w:tc>
                <w:tcPr>
                  <w:tcW w:w="314" w:type="dxa"/>
                  <w:vAlign w:val="center"/>
                </w:tcPr>
                <w:p w14:paraId="0A86F7D0" w14:textId="5CE3307B" w:rsidR="00F00AF8" w:rsidRDefault="00F00AF8" w:rsidP="00F00AF8">
                  <w:pPr>
                    <w:jc w:val="center"/>
                    <w:rPr>
                      <w:rFonts w:ascii="Comic Sans MS" w:hAnsi="Comic Sans MS"/>
                      <w:color w:val="0070C0"/>
                    </w:rPr>
                  </w:pPr>
                  <w:r>
                    <w:rPr>
                      <w:rFonts w:ascii="Comic Sans MS" w:hAnsi="Comic Sans MS"/>
                      <w:color w:val="0070C0"/>
                    </w:rPr>
                    <w:t>+</w:t>
                  </w:r>
                </w:p>
              </w:tc>
              <w:tc>
                <w:tcPr>
                  <w:tcW w:w="314" w:type="dxa"/>
                  <w:vAlign w:val="center"/>
                </w:tcPr>
                <w:p w14:paraId="76DDA400" w14:textId="0C5D734A" w:rsidR="00F00AF8" w:rsidRDefault="00F00AF8" w:rsidP="00F00AF8">
                  <w:pPr>
                    <w:jc w:val="center"/>
                    <w:rPr>
                      <w:rFonts w:ascii="Comic Sans MS" w:hAnsi="Comic Sans MS"/>
                      <w:color w:val="0070C0"/>
                    </w:rPr>
                  </w:pPr>
                  <w:r>
                    <w:rPr>
                      <w:rFonts w:ascii="Comic Sans MS" w:hAnsi="Comic Sans MS"/>
                      <w:color w:val="0070C0"/>
                    </w:rPr>
                    <w:t>12</w:t>
                  </w:r>
                </w:p>
              </w:tc>
              <w:tc>
                <w:tcPr>
                  <w:tcW w:w="314" w:type="dxa"/>
                  <w:vAlign w:val="center"/>
                </w:tcPr>
                <w:p w14:paraId="2FE9921B" w14:textId="0E55C515" w:rsidR="00F00AF8" w:rsidRDefault="00F00AF8" w:rsidP="00F00AF8">
                  <w:pPr>
                    <w:jc w:val="center"/>
                    <w:rPr>
                      <w:rFonts w:ascii="Comic Sans MS" w:hAnsi="Comic Sans MS"/>
                      <w:color w:val="0070C0"/>
                    </w:rPr>
                  </w:pPr>
                  <w:r w:rsidRPr="00E768E7">
                    <w:rPr>
                      <w:rFonts w:ascii="Comic Sans MS" w:hAnsi="Comic Sans MS"/>
                      <w:color w:val="0070C0"/>
                    </w:rPr>
                    <w:t>-</w:t>
                  </w:r>
                </w:p>
              </w:tc>
              <w:tc>
                <w:tcPr>
                  <w:tcW w:w="314" w:type="dxa"/>
                  <w:vAlign w:val="center"/>
                </w:tcPr>
                <w:p w14:paraId="2E96E443" w14:textId="0B765C3F" w:rsidR="00F00AF8" w:rsidRDefault="00F00AF8" w:rsidP="00F00AF8">
                  <w:pPr>
                    <w:jc w:val="center"/>
                    <w:rPr>
                      <w:rFonts w:ascii="Comic Sans MS" w:hAnsi="Comic Sans MS"/>
                      <w:color w:val="0070C0"/>
                    </w:rPr>
                  </w:pPr>
                  <w:r w:rsidRPr="00E768E7">
                    <w:rPr>
                      <w:rFonts w:ascii="Comic Sans MS" w:hAnsi="Comic Sans MS"/>
                      <w:color w:val="0070C0"/>
                    </w:rPr>
                    <w:t>6</w:t>
                  </w:r>
                </w:p>
              </w:tc>
              <w:tc>
                <w:tcPr>
                  <w:tcW w:w="314" w:type="dxa"/>
                </w:tcPr>
                <w:p w14:paraId="77D183BD" w14:textId="2AEBFBD8" w:rsidR="00F00AF8" w:rsidRDefault="00F00AF8" w:rsidP="00F00AF8">
                  <w:pPr>
                    <w:rPr>
                      <w:rFonts w:ascii="Comic Sans MS" w:hAnsi="Comic Sans MS"/>
                      <w:color w:val="0070C0"/>
                    </w:rPr>
                  </w:pPr>
                </w:p>
              </w:tc>
              <w:tc>
                <w:tcPr>
                  <w:tcW w:w="313" w:type="dxa"/>
                  <w:vAlign w:val="center"/>
                </w:tcPr>
                <w:p w14:paraId="50DA658F" w14:textId="77777777" w:rsidR="00F00AF8" w:rsidRPr="00CC7DC1" w:rsidRDefault="00F00AF8" w:rsidP="00F00AF8">
                  <w:pPr>
                    <w:rPr>
                      <w:rFonts w:ascii="Comic Sans MS" w:hAnsi="Comic Sans MS"/>
                      <w:color w:val="0070C0"/>
                    </w:rPr>
                  </w:pPr>
                </w:p>
              </w:tc>
            </w:tr>
            <w:tr w:rsidR="00F00AF8" w:rsidRPr="003D0C04" w14:paraId="4C8F7769" w14:textId="77777777" w:rsidTr="00512B89">
              <w:trPr>
                <w:trHeight w:hRule="exact" w:val="340"/>
              </w:trPr>
              <w:tc>
                <w:tcPr>
                  <w:tcW w:w="314" w:type="dxa"/>
                  <w:vAlign w:val="center"/>
                </w:tcPr>
                <w:p w14:paraId="6A4F64D4" w14:textId="56BD9768" w:rsidR="00F00AF8" w:rsidRPr="00E768E7" w:rsidRDefault="00F00AF8" w:rsidP="00F00AF8">
                  <w:pPr>
                    <w:jc w:val="center"/>
                    <w:rPr>
                      <w:rFonts w:ascii="Comic Sans MS" w:hAnsi="Comic Sans MS" w:cs="Times New Roman"/>
                      <w:color w:val="0070C0"/>
                    </w:rPr>
                  </w:pPr>
                  <w:r w:rsidRPr="00E768E7">
                    <w:rPr>
                      <w:rFonts w:ascii="Comic Sans MS" w:hAnsi="Comic Sans MS" w:cs="Times New Roman"/>
                      <w:color w:val="0070C0"/>
                    </w:rPr>
                    <w:t>=</w:t>
                  </w:r>
                </w:p>
              </w:tc>
              <w:tc>
                <w:tcPr>
                  <w:tcW w:w="314" w:type="dxa"/>
                  <w:vAlign w:val="center"/>
                </w:tcPr>
                <w:p w14:paraId="02DBFB1A" w14:textId="4266454D" w:rsidR="00F00AF8" w:rsidRPr="00E768E7" w:rsidRDefault="00F00AF8" w:rsidP="00F00AF8">
                  <w:pPr>
                    <w:jc w:val="center"/>
                    <w:rPr>
                      <w:rFonts w:ascii="Comic Sans MS" w:hAnsi="Comic Sans MS" w:cs="Times New Roman"/>
                      <w:color w:val="0070C0"/>
                    </w:rPr>
                  </w:pPr>
                  <w:r w:rsidRPr="00E768E7">
                    <w:rPr>
                      <w:rFonts w:ascii="Comic Sans MS" w:hAnsi="Comic Sans MS"/>
                      <w:color w:val="0070C0"/>
                    </w:rPr>
                    <w:t>30</w:t>
                  </w:r>
                </w:p>
              </w:tc>
              <w:tc>
                <w:tcPr>
                  <w:tcW w:w="314" w:type="dxa"/>
                  <w:vAlign w:val="center"/>
                </w:tcPr>
                <w:p w14:paraId="4C3CBF01" w14:textId="687D709D" w:rsidR="00F00AF8" w:rsidRPr="00E768E7" w:rsidRDefault="00F00AF8" w:rsidP="00F00AF8">
                  <w:pPr>
                    <w:jc w:val="center"/>
                    <w:rPr>
                      <w:rFonts w:ascii="Comic Sans MS" w:hAnsi="Comic Sans MS" w:cs="Times New Roman"/>
                      <w:color w:val="0070C0"/>
                    </w:rPr>
                  </w:pPr>
                  <w:r w:rsidRPr="00E768E7">
                    <w:rPr>
                      <w:rFonts w:ascii="Comic Sans MS" w:hAnsi="Comic Sans MS" w:cs="Times New Roman"/>
                      <w:color w:val="0070C0"/>
                    </w:rPr>
                    <w:t>+</w:t>
                  </w:r>
                </w:p>
              </w:tc>
              <w:tc>
                <w:tcPr>
                  <w:tcW w:w="314" w:type="dxa"/>
                  <w:vAlign w:val="center"/>
                </w:tcPr>
                <w:p w14:paraId="517869CC" w14:textId="2932FB9E" w:rsidR="00F00AF8" w:rsidRPr="00E768E7" w:rsidRDefault="00F00AF8" w:rsidP="00F00AF8">
                  <w:pPr>
                    <w:jc w:val="center"/>
                    <w:rPr>
                      <w:rFonts w:ascii="Comic Sans MS" w:hAnsi="Comic Sans MS" w:cs="Times New Roman"/>
                      <w:color w:val="0070C0"/>
                    </w:rPr>
                  </w:pPr>
                  <w:r>
                    <w:rPr>
                      <w:rFonts w:ascii="Comic Sans MS" w:hAnsi="Comic Sans MS"/>
                      <w:color w:val="0070C0"/>
                    </w:rPr>
                    <w:t>6</w:t>
                  </w:r>
                </w:p>
              </w:tc>
              <w:tc>
                <w:tcPr>
                  <w:tcW w:w="314" w:type="dxa"/>
                  <w:vAlign w:val="center"/>
                </w:tcPr>
                <w:p w14:paraId="137F9F30"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220AB361"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0F9059E5"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2FD56EE0" w14:textId="77777777" w:rsidR="00F00AF8" w:rsidRPr="00E768E7" w:rsidRDefault="00F00AF8" w:rsidP="00F00AF8">
                  <w:pPr>
                    <w:jc w:val="center"/>
                    <w:rPr>
                      <w:rFonts w:ascii="Comic Sans MS" w:hAnsi="Comic Sans MS" w:cs="Times New Roman"/>
                      <w:color w:val="0070C0"/>
                    </w:rPr>
                  </w:pPr>
                </w:p>
              </w:tc>
              <w:tc>
                <w:tcPr>
                  <w:tcW w:w="314" w:type="dxa"/>
                </w:tcPr>
                <w:p w14:paraId="17FE4732" w14:textId="6DBF98A2" w:rsidR="00F00AF8" w:rsidRPr="00E768E7" w:rsidRDefault="00F00AF8" w:rsidP="00F00AF8">
                  <w:pPr>
                    <w:rPr>
                      <w:rFonts w:ascii="Comic Sans MS" w:hAnsi="Comic Sans MS" w:cs="Times New Roman"/>
                      <w:color w:val="0070C0"/>
                    </w:rPr>
                  </w:pPr>
                </w:p>
              </w:tc>
              <w:tc>
                <w:tcPr>
                  <w:tcW w:w="313" w:type="dxa"/>
                  <w:vAlign w:val="center"/>
                </w:tcPr>
                <w:p w14:paraId="707B7DA1" w14:textId="77777777" w:rsidR="00F00AF8" w:rsidRPr="00CC7DC1" w:rsidRDefault="00F00AF8" w:rsidP="00F00AF8">
                  <w:pPr>
                    <w:rPr>
                      <w:rFonts w:ascii="Comic Sans MS" w:hAnsi="Comic Sans MS"/>
                      <w:color w:val="0070C0"/>
                    </w:rPr>
                  </w:pPr>
                </w:p>
              </w:tc>
            </w:tr>
            <w:tr w:rsidR="00F00AF8" w:rsidRPr="003D0C04" w14:paraId="5330AE10" w14:textId="77777777" w:rsidTr="00512B89">
              <w:trPr>
                <w:trHeight w:hRule="exact" w:val="340"/>
              </w:trPr>
              <w:tc>
                <w:tcPr>
                  <w:tcW w:w="314" w:type="dxa"/>
                  <w:vAlign w:val="center"/>
                </w:tcPr>
                <w:p w14:paraId="0CF74232" w14:textId="175BAA50" w:rsidR="00F00AF8" w:rsidRPr="00E768E7" w:rsidRDefault="00F00AF8" w:rsidP="00F00AF8">
                  <w:pPr>
                    <w:jc w:val="center"/>
                    <w:rPr>
                      <w:rFonts w:ascii="Comic Sans MS" w:hAnsi="Comic Sans MS" w:cs="Times New Roman"/>
                      <w:color w:val="0070C0"/>
                    </w:rPr>
                  </w:pPr>
                  <w:r w:rsidRPr="00E768E7">
                    <w:rPr>
                      <w:rFonts w:ascii="Comic Sans MS" w:hAnsi="Comic Sans MS" w:cs="Times New Roman"/>
                      <w:color w:val="0070C0"/>
                    </w:rPr>
                    <w:t>=</w:t>
                  </w:r>
                </w:p>
              </w:tc>
              <w:tc>
                <w:tcPr>
                  <w:tcW w:w="314" w:type="dxa"/>
                  <w:vAlign w:val="center"/>
                </w:tcPr>
                <w:p w14:paraId="04B33D54" w14:textId="205CE624" w:rsidR="00F00AF8" w:rsidRPr="00E768E7" w:rsidRDefault="00F00AF8" w:rsidP="00F00AF8">
                  <w:pPr>
                    <w:jc w:val="center"/>
                    <w:rPr>
                      <w:rFonts w:ascii="Comic Sans MS" w:hAnsi="Comic Sans MS" w:cs="Times New Roman"/>
                      <w:color w:val="0070C0"/>
                    </w:rPr>
                  </w:pPr>
                  <w:r w:rsidRPr="00E768E7">
                    <w:rPr>
                      <w:rFonts w:ascii="Comic Sans MS" w:hAnsi="Comic Sans MS"/>
                      <w:color w:val="0070C0"/>
                    </w:rPr>
                    <w:t>3</w:t>
                  </w:r>
                  <w:r>
                    <w:rPr>
                      <w:rFonts w:ascii="Comic Sans MS" w:hAnsi="Comic Sans MS"/>
                      <w:color w:val="0070C0"/>
                    </w:rPr>
                    <w:t>6</w:t>
                  </w:r>
                </w:p>
              </w:tc>
              <w:tc>
                <w:tcPr>
                  <w:tcW w:w="314" w:type="dxa"/>
                  <w:vAlign w:val="center"/>
                </w:tcPr>
                <w:p w14:paraId="6B4465BA"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39FF82D6"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1A4B25BC"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4FF3568B"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454BE3A5" w14:textId="77777777" w:rsidR="00F00AF8" w:rsidRPr="00E768E7" w:rsidRDefault="00F00AF8" w:rsidP="00F00AF8">
                  <w:pPr>
                    <w:jc w:val="center"/>
                    <w:rPr>
                      <w:rFonts w:ascii="Comic Sans MS" w:hAnsi="Comic Sans MS" w:cs="Times New Roman"/>
                      <w:color w:val="0070C0"/>
                    </w:rPr>
                  </w:pPr>
                </w:p>
              </w:tc>
              <w:tc>
                <w:tcPr>
                  <w:tcW w:w="314" w:type="dxa"/>
                  <w:vAlign w:val="center"/>
                </w:tcPr>
                <w:p w14:paraId="0B68FFEB" w14:textId="77777777" w:rsidR="00F00AF8" w:rsidRPr="00E768E7" w:rsidRDefault="00F00AF8" w:rsidP="00F00AF8">
                  <w:pPr>
                    <w:jc w:val="center"/>
                    <w:rPr>
                      <w:rFonts w:ascii="Comic Sans MS" w:hAnsi="Comic Sans MS" w:cs="Times New Roman"/>
                      <w:color w:val="0070C0"/>
                    </w:rPr>
                  </w:pPr>
                </w:p>
              </w:tc>
              <w:tc>
                <w:tcPr>
                  <w:tcW w:w="314" w:type="dxa"/>
                </w:tcPr>
                <w:p w14:paraId="7B984853" w14:textId="2A0B4232" w:rsidR="00F00AF8" w:rsidRPr="00E768E7" w:rsidRDefault="00F00AF8" w:rsidP="00F00AF8">
                  <w:pPr>
                    <w:rPr>
                      <w:rFonts w:ascii="Comic Sans MS" w:hAnsi="Comic Sans MS" w:cs="Times New Roman"/>
                      <w:color w:val="0070C0"/>
                    </w:rPr>
                  </w:pPr>
                </w:p>
              </w:tc>
              <w:tc>
                <w:tcPr>
                  <w:tcW w:w="313" w:type="dxa"/>
                  <w:vAlign w:val="center"/>
                </w:tcPr>
                <w:p w14:paraId="400321B3" w14:textId="77777777" w:rsidR="00F00AF8" w:rsidRPr="00CC7DC1" w:rsidRDefault="00F00AF8" w:rsidP="00F00AF8">
                  <w:pPr>
                    <w:rPr>
                      <w:rFonts w:ascii="Comic Sans MS" w:hAnsi="Comic Sans MS"/>
                      <w:color w:val="0070C0"/>
                    </w:rPr>
                  </w:pPr>
                </w:p>
              </w:tc>
            </w:tr>
          </w:tbl>
          <w:p w14:paraId="0D927415" w14:textId="1D18AE37" w:rsidR="00DD56FB" w:rsidRDefault="00E75F60" w:rsidP="00901D99">
            <w:r>
              <w:rPr>
                <w:noProof/>
              </w:rPr>
              <mc:AlternateContent>
                <mc:Choice Requires="wps">
                  <w:drawing>
                    <wp:anchor distT="0" distB="0" distL="114300" distR="114300" simplePos="0" relativeHeight="252546048" behindDoc="0" locked="0" layoutInCell="1" allowOverlap="1" wp14:anchorId="6E7CE585" wp14:editId="083EE9FA">
                      <wp:simplePos x="0" y="0"/>
                      <wp:positionH relativeFrom="column">
                        <wp:posOffset>441018</wp:posOffset>
                      </wp:positionH>
                      <wp:positionV relativeFrom="paragraph">
                        <wp:posOffset>21048</wp:posOffset>
                      </wp:positionV>
                      <wp:extent cx="1280850" cy="628650"/>
                      <wp:effectExtent l="101600" t="0" r="14605" b="18415"/>
                      <wp:wrapNone/>
                      <wp:docPr id="6" name="Rechteckige Legende 22152"/>
                      <wp:cNvGraphicFramePr/>
                      <a:graphic xmlns:a="http://schemas.openxmlformats.org/drawingml/2006/main">
                        <a:graphicData uri="http://schemas.microsoft.com/office/word/2010/wordprocessingShape">
                          <wps:wsp>
                            <wps:cNvSpPr/>
                            <wps:spPr>
                              <a:xfrm>
                                <a:off x="0" y="0"/>
                                <a:ext cx="1280850" cy="628650"/>
                              </a:xfrm>
                              <a:prstGeom prst="wedgeRoundRectCallout">
                                <a:avLst>
                                  <a:gd name="adj1" fmla="val -57151"/>
                                  <a:gd name="adj2" fmla="val -21212"/>
                                  <a:gd name="adj3" fmla="val 16667"/>
                                </a:avLst>
                              </a:prstGeom>
                              <a:ln w="9525">
                                <a:solidFill>
                                  <a:schemeClr val="bg1">
                                    <a:lumMod val="65000"/>
                                  </a:schemeClr>
                                </a:solidFill>
                              </a:ln>
                            </wps:spPr>
                            <wps:style>
                              <a:lnRef idx="2">
                                <a:schemeClr val="accent3"/>
                              </a:lnRef>
                              <a:fillRef idx="1">
                                <a:schemeClr val="lt1"/>
                              </a:fillRef>
                              <a:effectRef idx="0">
                                <a:schemeClr val="accent3"/>
                              </a:effectRef>
                              <a:fontRef idx="minor">
                                <a:schemeClr val="dk1"/>
                              </a:fontRef>
                            </wps:style>
                            <wps:txbx>
                              <w:txbxContent>
                                <w:p w14:paraId="1D1DD235" w14:textId="779867B5" w:rsidR="00FD370F" w:rsidRPr="00183926" w:rsidRDefault="00E75F60" w:rsidP="006738EA">
                                  <w:pPr>
                                    <w:pStyle w:val="Sprechblasetext"/>
                                  </w:pPr>
                                  <w:r>
                                    <w:t>Ich brauche mehr Einer, also entbündele ich einen Zehner</w:t>
                                  </w:r>
                                  <w:r w:rsidR="00D75DCF">
                                    <w: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6E7CE585" id="_x0000_s1066" type="#_x0000_t62" style="position:absolute;margin-left:34.75pt;margin-top:1.65pt;width:100.85pt;height:49.5pt;z-index:252546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" adj="-1545,6218" fillcolor="white [3201]" strokecolor="#a5a5a5 [2092]">
                      <v:textbox style="mso-fit-shape-to-text:t" inset="1mm,0,1mm,0">
                        <w:txbxContent>
                          <w:p w14:paraId="1D1DD235" w14:textId="779867B5" w:rsidR="00FD370F" w:rsidRPr="00183926" w:rsidRDefault="00E75F60" w:rsidP="006738EA">
                            <w:pPr>
                              <w:pStyle w:val="Sprechblasetext"/>
                            </w:pPr>
                            <w:r>
                              <w:t xml:space="preserve">Ich brauche mehr Einer, also entbündele ich einen </w:t>
                            </w:r>
                            <w:r>
                              <w:t>Zehner</w:t>
                            </w:r>
                            <w:r w:rsidR="00D75DCF">
                              <w:t>.</w:t>
                            </w:r>
                          </w:p>
                        </w:txbxContent>
                      </v:textbox>
                    </v:shape>
                  </w:pict>
                </mc:Fallback>
              </mc:AlternateContent>
            </w:r>
          </w:p>
          <w:p w14:paraId="467BFC0E" w14:textId="7EF4F229" w:rsidR="00DD56FB" w:rsidRDefault="00DD56FB" w:rsidP="00901D99"/>
          <w:p w14:paraId="1D81884B" w14:textId="28599996" w:rsidR="00DD56FB" w:rsidRDefault="00DD56FB" w:rsidP="00901D99"/>
          <w:p w14:paraId="0D566B9B" w14:textId="7E4C5828" w:rsidR="00DD56FB" w:rsidRDefault="00DD56FB" w:rsidP="00901D99"/>
          <w:p w14:paraId="476AE24A" w14:textId="2E6CF61B" w:rsidR="00DD56FB" w:rsidRPr="00E0758C" w:rsidRDefault="00DD56FB" w:rsidP="00B63F34">
            <w:pPr>
              <w:rPr>
                <w:lang w:eastAsia="x-none"/>
              </w:rPr>
            </w:pPr>
          </w:p>
        </w:tc>
      </w:tr>
      <w:tr w:rsidR="00DD56FB" w:rsidRPr="00E0758C" w14:paraId="7854C433" w14:textId="77777777" w:rsidTr="00B63F34">
        <w:trPr>
          <w:trHeight w:val="64"/>
        </w:trPr>
        <w:tc>
          <w:tcPr>
            <w:tcW w:w="610" w:type="dxa"/>
          </w:tcPr>
          <w:p w14:paraId="19C77250" w14:textId="77777777" w:rsidR="00DD56FB" w:rsidRPr="00E0758C" w:rsidRDefault="00B63F34" w:rsidP="00901D99">
            <w:pPr>
              <w:spacing w:line="240" w:lineRule="atLeast"/>
              <w:rPr>
                <w:noProof/>
              </w:rPr>
            </w:pPr>
            <w:r w:rsidRPr="00E0758C">
              <w:rPr>
                <w:noProof/>
              </w:rPr>
              <w:drawing>
                <wp:inline distT="0" distB="0" distL="0" distR="0" wp14:anchorId="032C5BF2" wp14:editId="2A736B26">
                  <wp:extent cx="360000" cy="272386"/>
                  <wp:effectExtent l="0" t="0" r="254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13792DB9" w14:textId="77777777" w:rsidR="00DD56FB" w:rsidRDefault="00B63F34" w:rsidP="00901D99">
            <w:pPr>
              <w:pStyle w:val="Nummerierung"/>
              <w:rPr>
                <w:noProof/>
              </w:rPr>
            </w:pPr>
            <w:r>
              <w:rPr>
                <w:noProof/>
              </w:rPr>
              <w:t>a)</w:t>
            </w:r>
          </w:p>
        </w:tc>
        <w:tc>
          <w:tcPr>
            <w:tcW w:w="8036" w:type="dxa"/>
          </w:tcPr>
          <w:p w14:paraId="2ADBD0B3" w14:textId="724042EE" w:rsidR="00DD56FB" w:rsidRDefault="00B63F34" w:rsidP="00901D99">
            <w:r w:rsidRPr="00B63F34">
              <w:t>Was meint Tim? Erklär</w:t>
            </w:r>
            <w:r w:rsidR="00586C16">
              <w:t>t</w:t>
            </w:r>
            <w:r w:rsidRPr="00B63F34">
              <w:t xml:space="preserve"> </w:t>
            </w:r>
            <w:r w:rsidR="004A10CA">
              <w:t>mit dem Bild</w:t>
            </w:r>
            <w:r w:rsidRPr="00B63F34">
              <w:t xml:space="preserve"> </w:t>
            </w:r>
            <w:r w:rsidR="0071521D">
              <w:t xml:space="preserve">oder </w:t>
            </w:r>
            <w:r w:rsidR="00353AF7">
              <w:br/>
            </w:r>
            <w:r w:rsidR="001B5983">
              <w:t xml:space="preserve">mit </w:t>
            </w:r>
            <w:r w:rsidR="005612BD">
              <w:t xml:space="preserve">dem </w:t>
            </w:r>
            <w:r w:rsidR="0071521D">
              <w:t xml:space="preserve">Würfelmaterial, was in </w:t>
            </w:r>
            <w:r w:rsidR="00353AF7">
              <w:t>sein</w:t>
            </w:r>
            <w:r w:rsidR="0071521D">
              <w:t xml:space="preserve">er Rechnung passiert. </w:t>
            </w:r>
          </w:p>
          <w:p w14:paraId="4DE2293C" w14:textId="754549D6" w:rsidR="00B63F34" w:rsidRPr="00DD56FB" w:rsidRDefault="00B63F34" w:rsidP="00901D99"/>
        </w:tc>
      </w:tr>
      <w:tr w:rsidR="00901D99" w:rsidRPr="00E0758C" w14:paraId="0D239780" w14:textId="77777777" w:rsidTr="00B63F34">
        <w:trPr>
          <w:trHeight w:val="64"/>
        </w:trPr>
        <w:tc>
          <w:tcPr>
            <w:tcW w:w="610" w:type="dxa"/>
          </w:tcPr>
          <w:p w14:paraId="312F6FEB" w14:textId="77777777" w:rsidR="00901D99" w:rsidRPr="00E0758C" w:rsidRDefault="00901D99" w:rsidP="00901D99">
            <w:pPr>
              <w:spacing w:line="240" w:lineRule="atLeast"/>
              <w:rPr>
                <w:noProof/>
              </w:rPr>
            </w:pPr>
          </w:p>
        </w:tc>
        <w:tc>
          <w:tcPr>
            <w:tcW w:w="425" w:type="dxa"/>
          </w:tcPr>
          <w:p w14:paraId="03E558AD" w14:textId="19589479" w:rsidR="00901D99" w:rsidRDefault="002D61B6" w:rsidP="00901D99">
            <w:pPr>
              <w:pStyle w:val="Nummerierung"/>
              <w:rPr>
                <w:noProof/>
              </w:rPr>
            </w:pPr>
            <w:r>
              <w:rPr>
                <w:noProof/>
              </w:rPr>
              <w:t>b</w:t>
            </w:r>
            <w:r w:rsidR="00901D99">
              <w:rPr>
                <w:noProof/>
              </w:rPr>
              <w:t>)</w:t>
            </w:r>
          </w:p>
        </w:tc>
        <w:tc>
          <w:tcPr>
            <w:tcW w:w="8036" w:type="dxa"/>
          </w:tcPr>
          <w:p w14:paraId="3BDA661C" w14:textId="645533A7" w:rsidR="00901D99" w:rsidRDefault="006563BA" w:rsidP="00B63F34">
            <w:r>
              <w:t>Zeichne</w:t>
            </w:r>
            <w:r w:rsidR="00901D99" w:rsidRPr="00901D99">
              <w:t xml:space="preserve"> und rechne die Aufgaben wie Tim in deinem Heft.</w:t>
            </w:r>
          </w:p>
          <w:p w14:paraId="44E97904" w14:textId="77777777" w:rsidR="002D61B6" w:rsidRDefault="002D61B6" w:rsidP="00B63F34"/>
          <w:tbl>
            <w:tblPr>
              <w:tblStyle w:val="Tabellenraster"/>
              <w:tblW w:w="80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2251"/>
              <w:gridCol w:w="425"/>
              <w:gridCol w:w="2251"/>
              <w:gridCol w:w="425"/>
              <w:gridCol w:w="2251"/>
            </w:tblGrid>
            <w:tr w:rsidR="00901D99" w14:paraId="333F1192" w14:textId="77777777" w:rsidTr="00152F39">
              <w:tc>
                <w:tcPr>
                  <w:tcW w:w="425" w:type="dxa"/>
                </w:tcPr>
                <w:p w14:paraId="448C216E" w14:textId="77777777" w:rsidR="00901D99" w:rsidRDefault="00152F39" w:rsidP="00B63F34">
                  <w:r>
                    <w:t>(1)</w:t>
                  </w:r>
                </w:p>
              </w:tc>
              <w:tc>
                <w:tcPr>
                  <w:tcW w:w="2251" w:type="dxa"/>
                </w:tcPr>
                <w:p w14:paraId="4EEB49F5" w14:textId="77777777" w:rsidR="00152F39" w:rsidRDefault="00152F39" w:rsidP="00B63F34">
                  <w:r>
                    <w:t>72 – 46</w:t>
                  </w:r>
                </w:p>
              </w:tc>
              <w:tc>
                <w:tcPr>
                  <w:tcW w:w="425" w:type="dxa"/>
                </w:tcPr>
                <w:p w14:paraId="33812368" w14:textId="77777777" w:rsidR="00901D99" w:rsidRDefault="00152F39" w:rsidP="00B63F34">
                  <w:r>
                    <w:t>(3)</w:t>
                  </w:r>
                </w:p>
              </w:tc>
              <w:tc>
                <w:tcPr>
                  <w:tcW w:w="2251" w:type="dxa"/>
                </w:tcPr>
                <w:p w14:paraId="7C3819BB" w14:textId="77777777" w:rsidR="00901D99" w:rsidRDefault="00152F39" w:rsidP="00B63F34">
                  <w:r>
                    <w:t>57 – 39</w:t>
                  </w:r>
                </w:p>
              </w:tc>
              <w:tc>
                <w:tcPr>
                  <w:tcW w:w="425" w:type="dxa"/>
                </w:tcPr>
                <w:p w14:paraId="0F4009AE" w14:textId="77777777" w:rsidR="00901D99" w:rsidRDefault="00152F39" w:rsidP="00B63F34">
                  <w:r>
                    <w:t>(5)</w:t>
                  </w:r>
                </w:p>
              </w:tc>
              <w:tc>
                <w:tcPr>
                  <w:tcW w:w="2251" w:type="dxa"/>
                </w:tcPr>
                <w:p w14:paraId="26C01DAC" w14:textId="77777777" w:rsidR="00901D99" w:rsidRDefault="00152F39" w:rsidP="00B63F34">
                  <w:r>
                    <w:t>234 – 126</w:t>
                  </w:r>
                </w:p>
              </w:tc>
            </w:tr>
            <w:tr w:rsidR="00152F39" w14:paraId="0DF60D98" w14:textId="77777777" w:rsidTr="00152F39">
              <w:tc>
                <w:tcPr>
                  <w:tcW w:w="425" w:type="dxa"/>
                </w:tcPr>
                <w:p w14:paraId="1591EFD3" w14:textId="77777777" w:rsidR="00152F39" w:rsidRDefault="00152F39" w:rsidP="00B63F34">
                  <w:r>
                    <w:t>(2)</w:t>
                  </w:r>
                </w:p>
              </w:tc>
              <w:tc>
                <w:tcPr>
                  <w:tcW w:w="2251" w:type="dxa"/>
                </w:tcPr>
                <w:p w14:paraId="1AAA26B4" w14:textId="77777777" w:rsidR="00152F39" w:rsidRDefault="00152F39" w:rsidP="00B63F34">
                  <w:r>
                    <w:t>35 – 18</w:t>
                  </w:r>
                </w:p>
              </w:tc>
              <w:tc>
                <w:tcPr>
                  <w:tcW w:w="425" w:type="dxa"/>
                </w:tcPr>
                <w:p w14:paraId="0C9B91F3" w14:textId="77777777" w:rsidR="00152F39" w:rsidRDefault="00152F39" w:rsidP="00B63F34">
                  <w:r>
                    <w:t>(4)</w:t>
                  </w:r>
                </w:p>
              </w:tc>
              <w:tc>
                <w:tcPr>
                  <w:tcW w:w="2251" w:type="dxa"/>
                </w:tcPr>
                <w:p w14:paraId="473AC07D" w14:textId="77777777" w:rsidR="00152F39" w:rsidRDefault="00152F39" w:rsidP="00B63F34">
                  <w:r>
                    <w:t>81 – 65</w:t>
                  </w:r>
                </w:p>
              </w:tc>
              <w:tc>
                <w:tcPr>
                  <w:tcW w:w="425" w:type="dxa"/>
                </w:tcPr>
                <w:p w14:paraId="33F75181" w14:textId="77777777" w:rsidR="00152F39" w:rsidRDefault="00152F39" w:rsidP="00B63F34">
                  <w:r>
                    <w:t>(6)</w:t>
                  </w:r>
                </w:p>
              </w:tc>
              <w:tc>
                <w:tcPr>
                  <w:tcW w:w="2251" w:type="dxa"/>
                </w:tcPr>
                <w:p w14:paraId="31FE9064" w14:textId="77777777" w:rsidR="00152F39" w:rsidRDefault="00152F39" w:rsidP="00B63F34">
                  <w:r>
                    <w:t>352 – 237</w:t>
                  </w:r>
                </w:p>
              </w:tc>
            </w:tr>
          </w:tbl>
          <w:p w14:paraId="33743BB7" w14:textId="77777777" w:rsidR="00901D99" w:rsidRDefault="00901D99" w:rsidP="00B63F34"/>
        </w:tc>
      </w:tr>
    </w:tbl>
    <w:p w14:paraId="2A645FC9" w14:textId="77777777" w:rsidR="002D61B6" w:rsidRDefault="002D61B6">
      <w:r>
        <w:rPr>
          <w:b/>
          <w:bCs/>
        </w:rPr>
        <w:br w:type="page"/>
      </w:r>
    </w:p>
    <w:tbl>
      <w:tblPr>
        <w:tblW w:w="9071" w:type="dxa"/>
        <w:tblLayout w:type="fixed"/>
        <w:tblCellMar>
          <w:left w:w="0" w:type="dxa"/>
          <w:right w:w="0" w:type="dxa"/>
        </w:tblCellMar>
        <w:tblLook w:val="04A0" w:firstRow="1" w:lastRow="0" w:firstColumn="1" w:lastColumn="0" w:noHBand="0" w:noVBand="1"/>
      </w:tblPr>
      <w:tblGrid>
        <w:gridCol w:w="610"/>
        <w:gridCol w:w="425"/>
        <w:gridCol w:w="5061"/>
        <w:gridCol w:w="708"/>
        <w:gridCol w:w="1560"/>
        <w:gridCol w:w="707"/>
      </w:tblGrid>
      <w:tr w:rsidR="00F50C98" w:rsidRPr="00E0758C" w14:paraId="02EA6A3E" w14:textId="77777777" w:rsidTr="00FD370F">
        <w:tc>
          <w:tcPr>
            <w:tcW w:w="610" w:type="dxa"/>
          </w:tcPr>
          <w:p w14:paraId="5D756200" w14:textId="21CC018E" w:rsidR="00F50C98" w:rsidRPr="00E0758C" w:rsidRDefault="0071521D" w:rsidP="00FD370F">
            <w:pPr>
              <w:pStyle w:val="berschrift3"/>
            </w:pPr>
            <w:r>
              <w:lastRenderedPageBreak/>
              <w:t>1.7</w:t>
            </w:r>
          </w:p>
        </w:tc>
        <w:tc>
          <w:tcPr>
            <w:tcW w:w="8461" w:type="dxa"/>
            <w:gridSpan w:val="5"/>
          </w:tcPr>
          <w:p w14:paraId="7B3D8A2A" w14:textId="28759372" w:rsidR="00F50C98" w:rsidRPr="00911328" w:rsidRDefault="00F50C98" w:rsidP="00FD370F">
            <w:pPr>
              <w:pStyle w:val="berschrift3"/>
            </w:pPr>
            <w:r w:rsidRPr="00F50C98">
              <w:t xml:space="preserve">Stellenweise </w:t>
            </w:r>
            <w:r w:rsidR="00586C16">
              <w:t>a</w:t>
            </w:r>
            <w:r w:rsidRPr="00F50C98">
              <w:t xml:space="preserve">ddieren und </w:t>
            </w:r>
            <w:r w:rsidR="00586C16">
              <w:t>s</w:t>
            </w:r>
            <w:r w:rsidRPr="00F50C98">
              <w:t>ubtrahieren</w:t>
            </w:r>
          </w:p>
        </w:tc>
      </w:tr>
      <w:tr w:rsidR="00F50C98" w:rsidRPr="00E0758C" w14:paraId="6235A588" w14:textId="77777777" w:rsidTr="00FD370F">
        <w:trPr>
          <w:trHeight w:val="1664"/>
        </w:trPr>
        <w:tc>
          <w:tcPr>
            <w:tcW w:w="610" w:type="dxa"/>
          </w:tcPr>
          <w:p w14:paraId="75FA7F19" w14:textId="77777777" w:rsidR="00F50C98" w:rsidRPr="00E0758C" w:rsidRDefault="00F50C98" w:rsidP="00FD370F">
            <w:pPr>
              <w:spacing w:line="240" w:lineRule="atLeast"/>
            </w:pPr>
          </w:p>
        </w:tc>
        <w:tc>
          <w:tcPr>
            <w:tcW w:w="425" w:type="dxa"/>
          </w:tcPr>
          <w:p w14:paraId="25EAD33A" w14:textId="77777777" w:rsidR="00F50C98" w:rsidRPr="00E0758C" w:rsidRDefault="00F50C98" w:rsidP="00FD370F">
            <w:pPr>
              <w:pStyle w:val="Nummerierung"/>
            </w:pPr>
            <w:r w:rsidRPr="00E0758C">
              <w:t>a)</w:t>
            </w:r>
          </w:p>
        </w:tc>
        <w:tc>
          <w:tcPr>
            <w:tcW w:w="8036" w:type="dxa"/>
            <w:gridSpan w:val="4"/>
          </w:tcPr>
          <w:p w14:paraId="3CB62D44" w14:textId="77777777" w:rsidR="00F50C98" w:rsidRDefault="00F50C98" w:rsidP="00F50C98">
            <w:r>
              <w:t>Rechne aus. Was fällt dir auf? Markiere deine Entdeckungen mit verschiedenen Farben. Setze die Päckchen fort.</w:t>
            </w:r>
          </w:p>
          <w:p w14:paraId="33F35156" w14:textId="77777777" w:rsidR="00F50C98" w:rsidRDefault="00F50C98" w:rsidP="00F50C98"/>
          <w:tbl>
            <w:tblPr>
              <w:tblStyle w:val="Tabellenraster"/>
              <w:tblW w:w="8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1814"/>
              <w:gridCol w:w="113"/>
              <w:gridCol w:w="1814"/>
              <w:gridCol w:w="113"/>
              <w:gridCol w:w="1814"/>
              <w:gridCol w:w="113"/>
              <w:gridCol w:w="1814"/>
            </w:tblGrid>
            <w:tr w:rsidR="00F50C98" w:rsidRPr="00F50C98" w14:paraId="4B5CE4B5" w14:textId="77777777" w:rsidTr="00F50C98">
              <w:tc>
                <w:tcPr>
                  <w:tcW w:w="425" w:type="dxa"/>
                </w:tcPr>
                <w:p w14:paraId="18841C99" w14:textId="77777777" w:rsidR="00F50C98" w:rsidRPr="00F50C98" w:rsidRDefault="00F50C98" w:rsidP="00F50C98">
                  <w:pPr>
                    <w:rPr>
                      <w:color w:val="327A86" w:themeColor="text2"/>
                    </w:rPr>
                  </w:pPr>
                  <w:r>
                    <w:t>(1)</w:t>
                  </w: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F50C98" w:rsidRPr="003D0C04" w14:paraId="0140F872" w14:textId="77777777" w:rsidTr="00DE429D">
                    <w:trPr>
                      <w:trHeight w:hRule="exact" w:val="340"/>
                      <w:jc w:val="right"/>
                    </w:trPr>
                    <w:tc>
                      <w:tcPr>
                        <w:tcW w:w="454" w:type="dxa"/>
                        <w:shd w:val="clear" w:color="auto" w:fill="auto"/>
                        <w:vAlign w:val="center"/>
                      </w:tcPr>
                      <w:p w14:paraId="1F49D095" w14:textId="77777777" w:rsidR="00F50C98" w:rsidRPr="003D0C04" w:rsidRDefault="00B81127" w:rsidP="00F9227E">
                        <w:r>
                          <w:t>264</w:t>
                        </w:r>
                      </w:p>
                    </w:tc>
                    <w:tc>
                      <w:tcPr>
                        <w:tcW w:w="227" w:type="dxa"/>
                        <w:shd w:val="clear" w:color="auto" w:fill="auto"/>
                        <w:vAlign w:val="center"/>
                      </w:tcPr>
                      <w:p w14:paraId="6DD3A40A" w14:textId="77777777" w:rsidR="00F50C98" w:rsidRPr="003D0C04" w:rsidRDefault="00F50C98" w:rsidP="00F9227E">
                        <w:r>
                          <w:t>+</w:t>
                        </w:r>
                      </w:p>
                    </w:tc>
                    <w:tc>
                      <w:tcPr>
                        <w:tcW w:w="454" w:type="dxa"/>
                        <w:shd w:val="clear" w:color="auto" w:fill="auto"/>
                        <w:vAlign w:val="center"/>
                      </w:tcPr>
                      <w:p w14:paraId="6B491183" w14:textId="77777777" w:rsidR="00F50C98" w:rsidRPr="003D0C04" w:rsidRDefault="00B81127" w:rsidP="00F9227E">
                        <w:r>
                          <w:t>152</w:t>
                        </w:r>
                      </w:p>
                    </w:tc>
                    <w:tc>
                      <w:tcPr>
                        <w:tcW w:w="227" w:type="dxa"/>
                        <w:shd w:val="clear" w:color="auto" w:fill="auto"/>
                        <w:vAlign w:val="center"/>
                      </w:tcPr>
                      <w:p w14:paraId="6D31AE6C" w14:textId="6B236720" w:rsidR="00F50C98" w:rsidRPr="003D0C04" w:rsidRDefault="00F50C98" w:rsidP="00F9227E"/>
                    </w:tc>
                    <w:tc>
                      <w:tcPr>
                        <w:tcW w:w="454" w:type="dxa"/>
                        <w:shd w:val="clear" w:color="auto" w:fill="auto"/>
                        <w:vAlign w:val="center"/>
                      </w:tcPr>
                      <w:p w14:paraId="25FD4B5D" w14:textId="77777777" w:rsidR="00F50C98" w:rsidRPr="003D0C04" w:rsidRDefault="00F50C98" w:rsidP="00F9227E"/>
                    </w:tc>
                  </w:tr>
                  <w:tr w:rsidR="00F50C98" w:rsidRPr="003D0C04" w14:paraId="46F1606E" w14:textId="77777777" w:rsidTr="00DE429D">
                    <w:trPr>
                      <w:trHeight w:hRule="exact" w:val="340"/>
                      <w:jc w:val="right"/>
                    </w:trPr>
                    <w:tc>
                      <w:tcPr>
                        <w:tcW w:w="454" w:type="dxa"/>
                        <w:shd w:val="clear" w:color="auto" w:fill="auto"/>
                        <w:vAlign w:val="center"/>
                      </w:tcPr>
                      <w:p w14:paraId="3487CFBB" w14:textId="77777777" w:rsidR="00F50C98" w:rsidRPr="003D0C04" w:rsidRDefault="00F50C98" w:rsidP="00F9227E"/>
                    </w:tc>
                    <w:tc>
                      <w:tcPr>
                        <w:tcW w:w="227" w:type="dxa"/>
                        <w:shd w:val="clear" w:color="auto" w:fill="auto"/>
                        <w:vAlign w:val="center"/>
                      </w:tcPr>
                      <w:p w14:paraId="59391A1E" w14:textId="77777777" w:rsidR="00F50C98" w:rsidRPr="003D0C04" w:rsidRDefault="00F50C98" w:rsidP="00F9227E"/>
                    </w:tc>
                    <w:tc>
                      <w:tcPr>
                        <w:tcW w:w="454" w:type="dxa"/>
                        <w:shd w:val="clear" w:color="auto" w:fill="auto"/>
                        <w:vAlign w:val="center"/>
                      </w:tcPr>
                      <w:p w14:paraId="7EABC66D" w14:textId="77777777" w:rsidR="00F50C98" w:rsidRDefault="00F50C98" w:rsidP="00F9227E"/>
                    </w:tc>
                    <w:tc>
                      <w:tcPr>
                        <w:tcW w:w="227" w:type="dxa"/>
                        <w:shd w:val="clear" w:color="auto" w:fill="auto"/>
                        <w:vAlign w:val="center"/>
                      </w:tcPr>
                      <w:p w14:paraId="1EE83DBC" w14:textId="77777777" w:rsidR="00F50C98" w:rsidRPr="003D0C04" w:rsidRDefault="00F50C98" w:rsidP="00F9227E"/>
                    </w:tc>
                    <w:tc>
                      <w:tcPr>
                        <w:tcW w:w="454" w:type="dxa"/>
                        <w:shd w:val="clear" w:color="auto" w:fill="auto"/>
                        <w:vAlign w:val="center"/>
                      </w:tcPr>
                      <w:p w14:paraId="4E950BC5" w14:textId="77777777" w:rsidR="00F50C98" w:rsidRDefault="00F50C98" w:rsidP="00F9227E"/>
                    </w:tc>
                  </w:tr>
                  <w:tr w:rsidR="00F50C98" w:rsidRPr="003D0C04" w14:paraId="1D520493" w14:textId="77777777" w:rsidTr="00F9227E">
                    <w:trPr>
                      <w:trHeight w:hRule="exact" w:val="340"/>
                      <w:jc w:val="right"/>
                    </w:trPr>
                    <w:tc>
                      <w:tcPr>
                        <w:tcW w:w="454" w:type="dxa"/>
                        <w:shd w:val="clear" w:color="auto" w:fill="auto"/>
                        <w:vAlign w:val="center"/>
                      </w:tcPr>
                      <w:p w14:paraId="350D29F6" w14:textId="77777777" w:rsidR="00F50C98" w:rsidRDefault="00F50C98" w:rsidP="00F9227E"/>
                    </w:tc>
                    <w:tc>
                      <w:tcPr>
                        <w:tcW w:w="227" w:type="dxa"/>
                        <w:shd w:val="clear" w:color="auto" w:fill="auto"/>
                        <w:vAlign w:val="center"/>
                      </w:tcPr>
                      <w:p w14:paraId="550F9F94" w14:textId="77777777" w:rsidR="00F50C98" w:rsidRPr="003D0C04" w:rsidRDefault="00F50C98" w:rsidP="00F9227E"/>
                    </w:tc>
                    <w:tc>
                      <w:tcPr>
                        <w:tcW w:w="454" w:type="dxa"/>
                        <w:shd w:val="clear" w:color="auto" w:fill="auto"/>
                        <w:vAlign w:val="center"/>
                      </w:tcPr>
                      <w:p w14:paraId="5369C91B" w14:textId="77777777" w:rsidR="00F50C98" w:rsidRDefault="00F50C98" w:rsidP="00F9227E"/>
                    </w:tc>
                    <w:tc>
                      <w:tcPr>
                        <w:tcW w:w="227" w:type="dxa"/>
                        <w:shd w:val="clear" w:color="auto" w:fill="auto"/>
                        <w:vAlign w:val="center"/>
                      </w:tcPr>
                      <w:p w14:paraId="1C54F092" w14:textId="77777777" w:rsidR="00F50C98" w:rsidRPr="003D0C04" w:rsidRDefault="00F50C98" w:rsidP="00F9227E"/>
                    </w:tc>
                    <w:tc>
                      <w:tcPr>
                        <w:tcW w:w="454" w:type="dxa"/>
                        <w:shd w:val="clear" w:color="auto" w:fill="auto"/>
                        <w:vAlign w:val="center"/>
                      </w:tcPr>
                      <w:p w14:paraId="019DC9C4" w14:textId="77777777" w:rsidR="00F50C98" w:rsidRPr="003D0C04" w:rsidRDefault="00F50C98" w:rsidP="00F9227E"/>
                    </w:tc>
                  </w:tr>
                  <w:tr w:rsidR="00F50C98" w:rsidRPr="003D0C04" w14:paraId="52E69C18" w14:textId="77777777" w:rsidTr="00F9227E">
                    <w:trPr>
                      <w:trHeight w:hRule="exact" w:val="340"/>
                      <w:jc w:val="right"/>
                    </w:trPr>
                    <w:tc>
                      <w:tcPr>
                        <w:tcW w:w="454" w:type="dxa"/>
                        <w:shd w:val="clear" w:color="auto" w:fill="auto"/>
                        <w:vAlign w:val="center"/>
                      </w:tcPr>
                      <w:p w14:paraId="6E8640DC" w14:textId="77777777" w:rsidR="00F50C98" w:rsidRDefault="00F50C98" w:rsidP="00F9227E"/>
                    </w:tc>
                    <w:tc>
                      <w:tcPr>
                        <w:tcW w:w="227" w:type="dxa"/>
                        <w:shd w:val="clear" w:color="auto" w:fill="auto"/>
                        <w:vAlign w:val="center"/>
                      </w:tcPr>
                      <w:p w14:paraId="2F732BE0" w14:textId="77777777" w:rsidR="00F50C98" w:rsidRDefault="00F50C98" w:rsidP="00F9227E"/>
                    </w:tc>
                    <w:tc>
                      <w:tcPr>
                        <w:tcW w:w="454" w:type="dxa"/>
                        <w:shd w:val="clear" w:color="auto" w:fill="auto"/>
                        <w:vAlign w:val="center"/>
                      </w:tcPr>
                      <w:p w14:paraId="7066FA7A" w14:textId="77777777" w:rsidR="00F50C98" w:rsidRDefault="00F50C98" w:rsidP="00F9227E"/>
                    </w:tc>
                    <w:tc>
                      <w:tcPr>
                        <w:tcW w:w="227" w:type="dxa"/>
                        <w:shd w:val="clear" w:color="auto" w:fill="auto"/>
                        <w:vAlign w:val="center"/>
                      </w:tcPr>
                      <w:p w14:paraId="39A40CD0" w14:textId="77777777" w:rsidR="00F50C98" w:rsidRDefault="00F50C98" w:rsidP="00F9227E"/>
                    </w:tc>
                    <w:tc>
                      <w:tcPr>
                        <w:tcW w:w="454" w:type="dxa"/>
                        <w:shd w:val="clear" w:color="auto" w:fill="auto"/>
                        <w:vAlign w:val="center"/>
                      </w:tcPr>
                      <w:p w14:paraId="658C5004" w14:textId="77777777" w:rsidR="00F50C98" w:rsidRDefault="00F50C98" w:rsidP="00F9227E"/>
                    </w:tc>
                  </w:tr>
                </w:tbl>
                <w:p w14:paraId="73FF1B1C" w14:textId="77777777" w:rsidR="00F50C98" w:rsidRPr="00F50C98" w:rsidRDefault="00F50C98" w:rsidP="00F50C98">
                  <w:r>
                    <w:t xml:space="preserve"> </w:t>
                  </w:r>
                </w:p>
              </w:tc>
              <w:tc>
                <w:tcPr>
                  <w:tcW w:w="113" w:type="dxa"/>
                </w:tcPr>
                <w:p w14:paraId="1CBFEB93" w14:textId="77777777" w:rsidR="00F50C98" w:rsidRPr="00F50C98" w:rsidRDefault="00F50C98" w:rsidP="00F50C98">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49FABDAC" w14:textId="77777777" w:rsidTr="00DE429D">
                    <w:trPr>
                      <w:trHeight w:hRule="exact" w:val="340"/>
                      <w:jc w:val="right"/>
                    </w:trPr>
                    <w:tc>
                      <w:tcPr>
                        <w:tcW w:w="454" w:type="dxa"/>
                        <w:shd w:val="clear" w:color="auto" w:fill="auto"/>
                        <w:vAlign w:val="center"/>
                      </w:tcPr>
                      <w:p w14:paraId="09BD172F" w14:textId="77777777" w:rsidR="00B81127" w:rsidRPr="003D0C04" w:rsidRDefault="00B81127" w:rsidP="00F9227E">
                        <w:r>
                          <w:t>364</w:t>
                        </w:r>
                      </w:p>
                    </w:tc>
                    <w:tc>
                      <w:tcPr>
                        <w:tcW w:w="227" w:type="dxa"/>
                        <w:shd w:val="clear" w:color="auto" w:fill="auto"/>
                        <w:vAlign w:val="center"/>
                      </w:tcPr>
                      <w:p w14:paraId="362F2311" w14:textId="77777777" w:rsidR="00B81127" w:rsidRPr="003D0C04" w:rsidRDefault="00B81127" w:rsidP="00F9227E">
                        <w:r>
                          <w:t>+</w:t>
                        </w:r>
                      </w:p>
                    </w:tc>
                    <w:tc>
                      <w:tcPr>
                        <w:tcW w:w="454" w:type="dxa"/>
                        <w:shd w:val="clear" w:color="auto" w:fill="auto"/>
                        <w:vAlign w:val="center"/>
                      </w:tcPr>
                      <w:p w14:paraId="49611778" w14:textId="77777777" w:rsidR="00B81127" w:rsidRPr="003D0C04" w:rsidRDefault="00B81127" w:rsidP="00F9227E">
                        <w:r>
                          <w:t>162</w:t>
                        </w:r>
                      </w:p>
                    </w:tc>
                    <w:tc>
                      <w:tcPr>
                        <w:tcW w:w="227" w:type="dxa"/>
                        <w:shd w:val="clear" w:color="auto" w:fill="auto"/>
                        <w:vAlign w:val="center"/>
                      </w:tcPr>
                      <w:p w14:paraId="2CCE3DB2" w14:textId="5F8A76EF" w:rsidR="00B81127" w:rsidRPr="003D0C04" w:rsidRDefault="00B81127" w:rsidP="00F9227E"/>
                    </w:tc>
                    <w:tc>
                      <w:tcPr>
                        <w:tcW w:w="454" w:type="dxa"/>
                        <w:shd w:val="clear" w:color="auto" w:fill="auto"/>
                        <w:vAlign w:val="center"/>
                      </w:tcPr>
                      <w:p w14:paraId="7F21AD1A" w14:textId="77777777" w:rsidR="00B81127" w:rsidRPr="003D0C04" w:rsidRDefault="00B81127" w:rsidP="00F9227E"/>
                    </w:tc>
                  </w:tr>
                  <w:tr w:rsidR="00B81127" w:rsidRPr="003D0C04" w14:paraId="3379B427" w14:textId="77777777" w:rsidTr="00DE429D">
                    <w:trPr>
                      <w:trHeight w:hRule="exact" w:val="340"/>
                      <w:jc w:val="right"/>
                    </w:trPr>
                    <w:tc>
                      <w:tcPr>
                        <w:tcW w:w="454" w:type="dxa"/>
                        <w:shd w:val="clear" w:color="auto" w:fill="auto"/>
                        <w:vAlign w:val="center"/>
                      </w:tcPr>
                      <w:p w14:paraId="334B59CF" w14:textId="77777777" w:rsidR="00B81127" w:rsidRPr="003D0C04" w:rsidRDefault="00B81127" w:rsidP="00F9227E"/>
                    </w:tc>
                    <w:tc>
                      <w:tcPr>
                        <w:tcW w:w="227" w:type="dxa"/>
                        <w:shd w:val="clear" w:color="auto" w:fill="auto"/>
                        <w:vAlign w:val="center"/>
                      </w:tcPr>
                      <w:p w14:paraId="6CC12A5F" w14:textId="77777777" w:rsidR="00B81127" w:rsidRPr="003D0C04" w:rsidRDefault="00B81127" w:rsidP="00F9227E"/>
                    </w:tc>
                    <w:tc>
                      <w:tcPr>
                        <w:tcW w:w="454" w:type="dxa"/>
                        <w:shd w:val="clear" w:color="auto" w:fill="auto"/>
                        <w:vAlign w:val="center"/>
                      </w:tcPr>
                      <w:p w14:paraId="498365FD" w14:textId="77777777" w:rsidR="00B81127" w:rsidRDefault="00B81127" w:rsidP="00F9227E"/>
                    </w:tc>
                    <w:tc>
                      <w:tcPr>
                        <w:tcW w:w="227" w:type="dxa"/>
                        <w:shd w:val="clear" w:color="auto" w:fill="auto"/>
                        <w:vAlign w:val="center"/>
                      </w:tcPr>
                      <w:p w14:paraId="50EC6EE7" w14:textId="77777777" w:rsidR="00B81127" w:rsidRPr="003D0C04" w:rsidRDefault="00B81127" w:rsidP="00F9227E"/>
                    </w:tc>
                    <w:tc>
                      <w:tcPr>
                        <w:tcW w:w="454" w:type="dxa"/>
                        <w:shd w:val="clear" w:color="auto" w:fill="auto"/>
                        <w:vAlign w:val="center"/>
                      </w:tcPr>
                      <w:p w14:paraId="19678583" w14:textId="77777777" w:rsidR="00B81127" w:rsidRDefault="00B81127" w:rsidP="00F9227E"/>
                    </w:tc>
                  </w:tr>
                  <w:tr w:rsidR="00B81127" w:rsidRPr="003D0C04" w14:paraId="3FB70CD1" w14:textId="77777777" w:rsidTr="00F9227E">
                    <w:trPr>
                      <w:trHeight w:hRule="exact" w:val="340"/>
                      <w:jc w:val="right"/>
                    </w:trPr>
                    <w:tc>
                      <w:tcPr>
                        <w:tcW w:w="454" w:type="dxa"/>
                        <w:shd w:val="clear" w:color="auto" w:fill="auto"/>
                        <w:vAlign w:val="center"/>
                      </w:tcPr>
                      <w:p w14:paraId="5F011388" w14:textId="77777777" w:rsidR="00B81127" w:rsidRDefault="00B81127" w:rsidP="00F9227E"/>
                    </w:tc>
                    <w:tc>
                      <w:tcPr>
                        <w:tcW w:w="227" w:type="dxa"/>
                        <w:shd w:val="clear" w:color="auto" w:fill="auto"/>
                        <w:vAlign w:val="center"/>
                      </w:tcPr>
                      <w:p w14:paraId="475740AB" w14:textId="77777777" w:rsidR="00B81127" w:rsidRPr="003D0C04" w:rsidRDefault="00B81127" w:rsidP="00F9227E"/>
                    </w:tc>
                    <w:tc>
                      <w:tcPr>
                        <w:tcW w:w="454" w:type="dxa"/>
                        <w:shd w:val="clear" w:color="auto" w:fill="auto"/>
                        <w:vAlign w:val="center"/>
                      </w:tcPr>
                      <w:p w14:paraId="7958A80D" w14:textId="77777777" w:rsidR="00B81127" w:rsidRDefault="00B81127" w:rsidP="00F9227E"/>
                    </w:tc>
                    <w:tc>
                      <w:tcPr>
                        <w:tcW w:w="227" w:type="dxa"/>
                        <w:shd w:val="clear" w:color="auto" w:fill="auto"/>
                        <w:vAlign w:val="center"/>
                      </w:tcPr>
                      <w:p w14:paraId="5933E2F2" w14:textId="77777777" w:rsidR="00B81127" w:rsidRPr="003D0C04" w:rsidRDefault="00B81127" w:rsidP="00F9227E"/>
                    </w:tc>
                    <w:tc>
                      <w:tcPr>
                        <w:tcW w:w="454" w:type="dxa"/>
                        <w:shd w:val="clear" w:color="auto" w:fill="auto"/>
                        <w:vAlign w:val="center"/>
                      </w:tcPr>
                      <w:p w14:paraId="3696513B" w14:textId="77777777" w:rsidR="00B81127" w:rsidRPr="003D0C04" w:rsidRDefault="00B81127" w:rsidP="00F9227E"/>
                    </w:tc>
                  </w:tr>
                  <w:tr w:rsidR="00B81127" w:rsidRPr="003D0C04" w14:paraId="29C8F918" w14:textId="77777777" w:rsidTr="00F9227E">
                    <w:trPr>
                      <w:trHeight w:hRule="exact" w:val="340"/>
                      <w:jc w:val="right"/>
                    </w:trPr>
                    <w:tc>
                      <w:tcPr>
                        <w:tcW w:w="454" w:type="dxa"/>
                        <w:shd w:val="clear" w:color="auto" w:fill="auto"/>
                        <w:vAlign w:val="center"/>
                      </w:tcPr>
                      <w:p w14:paraId="6C73733B" w14:textId="77777777" w:rsidR="00B81127" w:rsidRDefault="00B81127" w:rsidP="00F9227E"/>
                    </w:tc>
                    <w:tc>
                      <w:tcPr>
                        <w:tcW w:w="227" w:type="dxa"/>
                        <w:shd w:val="clear" w:color="auto" w:fill="auto"/>
                        <w:vAlign w:val="center"/>
                      </w:tcPr>
                      <w:p w14:paraId="24189F50" w14:textId="77777777" w:rsidR="00B81127" w:rsidRDefault="00B81127" w:rsidP="00F9227E"/>
                    </w:tc>
                    <w:tc>
                      <w:tcPr>
                        <w:tcW w:w="454" w:type="dxa"/>
                        <w:shd w:val="clear" w:color="auto" w:fill="auto"/>
                        <w:vAlign w:val="center"/>
                      </w:tcPr>
                      <w:p w14:paraId="5FA483B9" w14:textId="77777777" w:rsidR="00B81127" w:rsidRDefault="00B81127" w:rsidP="00F9227E"/>
                    </w:tc>
                    <w:tc>
                      <w:tcPr>
                        <w:tcW w:w="227" w:type="dxa"/>
                        <w:shd w:val="clear" w:color="auto" w:fill="auto"/>
                        <w:vAlign w:val="center"/>
                      </w:tcPr>
                      <w:p w14:paraId="455E2ADF" w14:textId="77777777" w:rsidR="00B81127" w:rsidRDefault="00B81127" w:rsidP="00F9227E"/>
                    </w:tc>
                    <w:tc>
                      <w:tcPr>
                        <w:tcW w:w="454" w:type="dxa"/>
                        <w:shd w:val="clear" w:color="auto" w:fill="auto"/>
                        <w:vAlign w:val="center"/>
                      </w:tcPr>
                      <w:p w14:paraId="489F7E9C" w14:textId="77777777" w:rsidR="00B81127" w:rsidRDefault="00B81127" w:rsidP="00F9227E"/>
                    </w:tc>
                  </w:tr>
                </w:tbl>
                <w:p w14:paraId="1E08E011" w14:textId="77777777" w:rsidR="00F50C98" w:rsidRPr="00F50C98" w:rsidRDefault="00B81127" w:rsidP="00F50C98">
                  <w:r>
                    <w:t xml:space="preserve"> </w:t>
                  </w:r>
                </w:p>
              </w:tc>
              <w:tc>
                <w:tcPr>
                  <w:tcW w:w="113" w:type="dxa"/>
                </w:tcPr>
                <w:p w14:paraId="5588B78D" w14:textId="77777777" w:rsidR="00F50C98" w:rsidRPr="00F50C98" w:rsidRDefault="00F50C98" w:rsidP="00F50C98">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6C80C0D3" w14:textId="77777777" w:rsidTr="00DE429D">
                    <w:trPr>
                      <w:trHeight w:hRule="exact" w:val="340"/>
                      <w:jc w:val="right"/>
                    </w:trPr>
                    <w:tc>
                      <w:tcPr>
                        <w:tcW w:w="454" w:type="dxa"/>
                        <w:shd w:val="clear" w:color="auto" w:fill="auto"/>
                        <w:vAlign w:val="center"/>
                      </w:tcPr>
                      <w:p w14:paraId="78F69215" w14:textId="77777777" w:rsidR="00B81127" w:rsidRPr="003D0C04" w:rsidRDefault="00B81127" w:rsidP="00F9227E">
                        <w:r>
                          <w:t>464</w:t>
                        </w:r>
                      </w:p>
                    </w:tc>
                    <w:tc>
                      <w:tcPr>
                        <w:tcW w:w="227" w:type="dxa"/>
                        <w:shd w:val="clear" w:color="auto" w:fill="auto"/>
                        <w:vAlign w:val="center"/>
                      </w:tcPr>
                      <w:p w14:paraId="264F251E" w14:textId="77777777" w:rsidR="00B81127" w:rsidRPr="003D0C04" w:rsidRDefault="00B81127" w:rsidP="00F9227E">
                        <w:r>
                          <w:t>+</w:t>
                        </w:r>
                      </w:p>
                    </w:tc>
                    <w:tc>
                      <w:tcPr>
                        <w:tcW w:w="454" w:type="dxa"/>
                        <w:shd w:val="clear" w:color="auto" w:fill="auto"/>
                        <w:vAlign w:val="center"/>
                      </w:tcPr>
                      <w:p w14:paraId="454FC28B" w14:textId="77777777" w:rsidR="00B81127" w:rsidRPr="003D0C04" w:rsidRDefault="00B81127" w:rsidP="00F9227E">
                        <w:r>
                          <w:t>172</w:t>
                        </w:r>
                      </w:p>
                    </w:tc>
                    <w:tc>
                      <w:tcPr>
                        <w:tcW w:w="227" w:type="dxa"/>
                        <w:shd w:val="clear" w:color="auto" w:fill="auto"/>
                        <w:vAlign w:val="center"/>
                      </w:tcPr>
                      <w:p w14:paraId="1FE735C0" w14:textId="2F3D58F5" w:rsidR="00B81127" w:rsidRPr="003D0C04" w:rsidRDefault="00B81127" w:rsidP="00F9227E"/>
                    </w:tc>
                    <w:tc>
                      <w:tcPr>
                        <w:tcW w:w="454" w:type="dxa"/>
                        <w:shd w:val="clear" w:color="auto" w:fill="auto"/>
                        <w:vAlign w:val="center"/>
                      </w:tcPr>
                      <w:p w14:paraId="0405C5C5" w14:textId="77777777" w:rsidR="00B81127" w:rsidRPr="003D0C04" w:rsidRDefault="00B81127" w:rsidP="00F9227E"/>
                    </w:tc>
                  </w:tr>
                  <w:tr w:rsidR="00B81127" w:rsidRPr="003D0C04" w14:paraId="07EF37B2" w14:textId="77777777" w:rsidTr="00DE429D">
                    <w:trPr>
                      <w:trHeight w:hRule="exact" w:val="340"/>
                      <w:jc w:val="right"/>
                    </w:trPr>
                    <w:tc>
                      <w:tcPr>
                        <w:tcW w:w="454" w:type="dxa"/>
                        <w:shd w:val="clear" w:color="auto" w:fill="auto"/>
                        <w:vAlign w:val="center"/>
                      </w:tcPr>
                      <w:p w14:paraId="22724994" w14:textId="77777777" w:rsidR="00B81127" w:rsidRPr="003D0C04" w:rsidRDefault="00B81127" w:rsidP="00F9227E"/>
                    </w:tc>
                    <w:tc>
                      <w:tcPr>
                        <w:tcW w:w="227" w:type="dxa"/>
                        <w:shd w:val="clear" w:color="auto" w:fill="auto"/>
                        <w:vAlign w:val="center"/>
                      </w:tcPr>
                      <w:p w14:paraId="157D6E09" w14:textId="77777777" w:rsidR="00B81127" w:rsidRPr="003D0C04" w:rsidRDefault="00B81127" w:rsidP="00F9227E"/>
                    </w:tc>
                    <w:tc>
                      <w:tcPr>
                        <w:tcW w:w="454" w:type="dxa"/>
                        <w:shd w:val="clear" w:color="auto" w:fill="auto"/>
                        <w:vAlign w:val="center"/>
                      </w:tcPr>
                      <w:p w14:paraId="07F31CC0" w14:textId="77777777" w:rsidR="00B81127" w:rsidRDefault="00B81127" w:rsidP="00F9227E"/>
                    </w:tc>
                    <w:tc>
                      <w:tcPr>
                        <w:tcW w:w="227" w:type="dxa"/>
                        <w:shd w:val="clear" w:color="auto" w:fill="auto"/>
                        <w:vAlign w:val="center"/>
                      </w:tcPr>
                      <w:p w14:paraId="14A29E2F" w14:textId="77777777" w:rsidR="00B81127" w:rsidRPr="003D0C04" w:rsidRDefault="00B81127" w:rsidP="00F9227E"/>
                    </w:tc>
                    <w:tc>
                      <w:tcPr>
                        <w:tcW w:w="454" w:type="dxa"/>
                        <w:shd w:val="clear" w:color="auto" w:fill="auto"/>
                        <w:vAlign w:val="center"/>
                      </w:tcPr>
                      <w:p w14:paraId="3D9B3FE6" w14:textId="77777777" w:rsidR="00B81127" w:rsidRDefault="00B81127" w:rsidP="00F9227E"/>
                    </w:tc>
                  </w:tr>
                  <w:tr w:rsidR="00B81127" w:rsidRPr="003D0C04" w14:paraId="2C178D1C" w14:textId="77777777" w:rsidTr="00F9227E">
                    <w:trPr>
                      <w:trHeight w:hRule="exact" w:val="340"/>
                      <w:jc w:val="right"/>
                    </w:trPr>
                    <w:tc>
                      <w:tcPr>
                        <w:tcW w:w="454" w:type="dxa"/>
                        <w:shd w:val="clear" w:color="auto" w:fill="auto"/>
                        <w:vAlign w:val="center"/>
                      </w:tcPr>
                      <w:p w14:paraId="7F3852AB" w14:textId="77777777" w:rsidR="00B81127" w:rsidRDefault="00B81127" w:rsidP="00F9227E"/>
                    </w:tc>
                    <w:tc>
                      <w:tcPr>
                        <w:tcW w:w="227" w:type="dxa"/>
                        <w:shd w:val="clear" w:color="auto" w:fill="auto"/>
                        <w:vAlign w:val="center"/>
                      </w:tcPr>
                      <w:p w14:paraId="2EC8745D" w14:textId="77777777" w:rsidR="00B81127" w:rsidRPr="003D0C04" w:rsidRDefault="00B81127" w:rsidP="00F9227E"/>
                    </w:tc>
                    <w:tc>
                      <w:tcPr>
                        <w:tcW w:w="454" w:type="dxa"/>
                        <w:shd w:val="clear" w:color="auto" w:fill="auto"/>
                        <w:vAlign w:val="center"/>
                      </w:tcPr>
                      <w:p w14:paraId="5B24F291" w14:textId="77777777" w:rsidR="00B81127" w:rsidRDefault="00B81127" w:rsidP="00F9227E"/>
                    </w:tc>
                    <w:tc>
                      <w:tcPr>
                        <w:tcW w:w="227" w:type="dxa"/>
                        <w:shd w:val="clear" w:color="auto" w:fill="auto"/>
                        <w:vAlign w:val="center"/>
                      </w:tcPr>
                      <w:p w14:paraId="337A9C43" w14:textId="77777777" w:rsidR="00B81127" w:rsidRPr="003D0C04" w:rsidRDefault="00B81127" w:rsidP="00F9227E"/>
                    </w:tc>
                    <w:tc>
                      <w:tcPr>
                        <w:tcW w:w="454" w:type="dxa"/>
                        <w:shd w:val="clear" w:color="auto" w:fill="auto"/>
                        <w:vAlign w:val="center"/>
                      </w:tcPr>
                      <w:p w14:paraId="01C98C49" w14:textId="77777777" w:rsidR="00B81127" w:rsidRPr="003D0C04" w:rsidRDefault="00B81127" w:rsidP="00F9227E"/>
                    </w:tc>
                  </w:tr>
                  <w:tr w:rsidR="00B81127" w:rsidRPr="003D0C04" w14:paraId="5BAA5975" w14:textId="77777777" w:rsidTr="00F9227E">
                    <w:trPr>
                      <w:trHeight w:hRule="exact" w:val="340"/>
                      <w:jc w:val="right"/>
                    </w:trPr>
                    <w:tc>
                      <w:tcPr>
                        <w:tcW w:w="454" w:type="dxa"/>
                        <w:shd w:val="clear" w:color="auto" w:fill="auto"/>
                        <w:vAlign w:val="center"/>
                      </w:tcPr>
                      <w:p w14:paraId="1E8D34AE" w14:textId="77777777" w:rsidR="00B81127" w:rsidRDefault="00B81127" w:rsidP="00F9227E"/>
                    </w:tc>
                    <w:tc>
                      <w:tcPr>
                        <w:tcW w:w="227" w:type="dxa"/>
                        <w:shd w:val="clear" w:color="auto" w:fill="auto"/>
                        <w:vAlign w:val="center"/>
                      </w:tcPr>
                      <w:p w14:paraId="2A2AC8F6" w14:textId="77777777" w:rsidR="00B81127" w:rsidRDefault="00B81127" w:rsidP="00F9227E"/>
                    </w:tc>
                    <w:tc>
                      <w:tcPr>
                        <w:tcW w:w="454" w:type="dxa"/>
                        <w:shd w:val="clear" w:color="auto" w:fill="auto"/>
                        <w:vAlign w:val="center"/>
                      </w:tcPr>
                      <w:p w14:paraId="466C3F5D" w14:textId="77777777" w:rsidR="00B81127" w:rsidRDefault="00B81127" w:rsidP="00F9227E"/>
                    </w:tc>
                    <w:tc>
                      <w:tcPr>
                        <w:tcW w:w="227" w:type="dxa"/>
                        <w:shd w:val="clear" w:color="auto" w:fill="auto"/>
                        <w:vAlign w:val="center"/>
                      </w:tcPr>
                      <w:p w14:paraId="41C79CE4" w14:textId="77777777" w:rsidR="00B81127" w:rsidRDefault="00B81127" w:rsidP="00F9227E"/>
                    </w:tc>
                    <w:tc>
                      <w:tcPr>
                        <w:tcW w:w="454" w:type="dxa"/>
                        <w:shd w:val="clear" w:color="auto" w:fill="auto"/>
                        <w:vAlign w:val="center"/>
                      </w:tcPr>
                      <w:p w14:paraId="21DAA2F5" w14:textId="77777777" w:rsidR="00B81127" w:rsidRDefault="00B81127" w:rsidP="00F9227E"/>
                    </w:tc>
                  </w:tr>
                </w:tbl>
                <w:p w14:paraId="3136D025" w14:textId="77777777" w:rsidR="00F50C98" w:rsidRPr="00F50C98" w:rsidRDefault="00F50C98" w:rsidP="00F50C98"/>
              </w:tc>
              <w:tc>
                <w:tcPr>
                  <w:tcW w:w="113" w:type="dxa"/>
                </w:tcPr>
                <w:p w14:paraId="1EDBF1D6" w14:textId="77777777" w:rsidR="00F50C98" w:rsidRPr="00F50C98" w:rsidRDefault="00F50C98" w:rsidP="00F50C98">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9"/>
                    <w:gridCol w:w="558"/>
                    <w:gridCol w:w="574"/>
                    <w:gridCol w:w="65"/>
                    <w:gridCol w:w="120"/>
                  </w:tblGrid>
                  <w:tr w:rsidR="00DE429D" w:rsidRPr="003D0C04" w14:paraId="1A924561" w14:textId="77777777" w:rsidTr="00DE429D">
                    <w:trPr>
                      <w:trHeight w:hRule="exact" w:val="340"/>
                      <w:jc w:val="right"/>
                    </w:trPr>
                    <w:tc>
                      <w:tcPr>
                        <w:tcW w:w="499" w:type="dxa"/>
                        <w:shd w:val="clear" w:color="auto" w:fill="auto"/>
                        <w:vAlign w:val="center"/>
                      </w:tcPr>
                      <w:p w14:paraId="76D962C6" w14:textId="055EE5AE" w:rsidR="00B81127" w:rsidRPr="003D0C04" w:rsidRDefault="00DE429D" w:rsidP="00F9227E">
                        <w:r>
                          <w:t>____</w:t>
                        </w:r>
                      </w:p>
                    </w:tc>
                    <w:tc>
                      <w:tcPr>
                        <w:tcW w:w="558" w:type="dxa"/>
                        <w:shd w:val="clear" w:color="auto" w:fill="auto"/>
                        <w:vAlign w:val="center"/>
                      </w:tcPr>
                      <w:p w14:paraId="0CAF4370" w14:textId="438211F1" w:rsidR="00B81127" w:rsidRPr="00DE429D" w:rsidRDefault="00DE429D" w:rsidP="00F9227E">
                        <w:pPr>
                          <w:rPr>
                            <w:color w:val="000000" w:themeColor="text1"/>
                          </w:rPr>
                        </w:pPr>
                        <w:r w:rsidRPr="00DE429D">
                          <w:rPr>
                            <w:color w:val="000000" w:themeColor="text1"/>
                          </w:rPr>
                          <w:t xml:space="preserve"> </w:t>
                        </w:r>
                        <w:r>
                          <w:rPr>
                            <w:color w:val="000000" w:themeColor="text1"/>
                          </w:rPr>
                          <w:t xml:space="preserve">   +</w:t>
                        </w:r>
                      </w:p>
                    </w:tc>
                    <w:tc>
                      <w:tcPr>
                        <w:tcW w:w="574" w:type="dxa"/>
                        <w:shd w:val="clear" w:color="auto" w:fill="auto"/>
                        <w:vAlign w:val="center"/>
                      </w:tcPr>
                      <w:p w14:paraId="3ABADCC1" w14:textId="5F2E116A" w:rsidR="00B81127" w:rsidRPr="003D0C04" w:rsidRDefault="00DE429D" w:rsidP="00F9227E">
                        <w:r>
                          <w:t>____</w:t>
                        </w:r>
                      </w:p>
                    </w:tc>
                    <w:tc>
                      <w:tcPr>
                        <w:tcW w:w="65" w:type="dxa"/>
                        <w:shd w:val="clear" w:color="auto" w:fill="auto"/>
                        <w:vAlign w:val="center"/>
                      </w:tcPr>
                      <w:p w14:paraId="2DB3B361" w14:textId="4838345B" w:rsidR="00B81127" w:rsidRPr="003D0C04" w:rsidRDefault="00B81127" w:rsidP="00F9227E"/>
                    </w:tc>
                    <w:tc>
                      <w:tcPr>
                        <w:tcW w:w="120" w:type="dxa"/>
                        <w:shd w:val="clear" w:color="auto" w:fill="auto"/>
                        <w:vAlign w:val="center"/>
                      </w:tcPr>
                      <w:p w14:paraId="61F54CDB" w14:textId="77777777" w:rsidR="00B81127" w:rsidRPr="003D0C04" w:rsidRDefault="00B81127" w:rsidP="00F9227E"/>
                    </w:tc>
                  </w:tr>
                </w:tbl>
                <w:p w14:paraId="791F9325" w14:textId="77777777" w:rsidR="00F50C98" w:rsidRPr="00F50C98" w:rsidRDefault="00F50C98" w:rsidP="00F50C98"/>
              </w:tc>
            </w:tr>
            <w:tr w:rsidR="00B81127" w:rsidRPr="00F50C98" w14:paraId="7DDBDDDD" w14:textId="77777777" w:rsidTr="00F50C98">
              <w:tc>
                <w:tcPr>
                  <w:tcW w:w="425" w:type="dxa"/>
                </w:tcPr>
                <w:p w14:paraId="45BECDBE" w14:textId="77777777" w:rsidR="00B81127" w:rsidRPr="00F50C98" w:rsidRDefault="00B81127" w:rsidP="00B81127">
                  <w:pPr>
                    <w:rPr>
                      <w:color w:val="327A86" w:themeColor="text2"/>
                    </w:rPr>
                  </w:pPr>
                  <w:r>
                    <w:t>(2)</w:t>
                  </w: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68A21C65" w14:textId="77777777" w:rsidTr="00DE429D">
                    <w:trPr>
                      <w:trHeight w:hRule="exact" w:val="340"/>
                      <w:jc w:val="right"/>
                    </w:trPr>
                    <w:tc>
                      <w:tcPr>
                        <w:tcW w:w="454" w:type="dxa"/>
                        <w:shd w:val="clear" w:color="auto" w:fill="auto"/>
                        <w:vAlign w:val="center"/>
                      </w:tcPr>
                      <w:p w14:paraId="43E7D1A2" w14:textId="77777777" w:rsidR="00B81127" w:rsidRPr="003D0C04" w:rsidRDefault="00B81127" w:rsidP="00F9227E">
                        <w:r>
                          <w:t>466</w:t>
                        </w:r>
                      </w:p>
                    </w:tc>
                    <w:tc>
                      <w:tcPr>
                        <w:tcW w:w="227" w:type="dxa"/>
                        <w:shd w:val="clear" w:color="auto" w:fill="auto"/>
                        <w:vAlign w:val="center"/>
                      </w:tcPr>
                      <w:p w14:paraId="2F620500" w14:textId="77777777" w:rsidR="00B81127" w:rsidRPr="003D0C04" w:rsidRDefault="00B81127" w:rsidP="00F9227E">
                        <w:r>
                          <w:t>–</w:t>
                        </w:r>
                      </w:p>
                    </w:tc>
                    <w:tc>
                      <w:tcPr>
                        <w:tcW w:w="454" w:type="dxa"/>
                        <w:shd w:val="clear" w:color="auto" w:fill="auto"/>
                        <w:vAlign w:val="center"/>
                      </w:tcPr>
                      <w:p w14:paraId="5E669FF9" w14:textId="77777777" w:rsidR="00B81127" w:rsidRPr="003D0C04" w:rsidRDefault="00B81127" w:rsidP="00F9227E">
                        <w:r>
                          <w:t>254</w:t>
                        </w:r>
                      </w:p>
                    </w:tc>
                    <w:tc>
                      <w:tcPr>
                        <w:tcW w:w="227" w:type="dxa"/>
                        <w:shd w:val="clear" w:color="auto" w:fill="auto"/>
                        <w:vAlign w:val="center"/>
                      </w:tcPr>
                      <w:p w14:paraId="2213FE88" w14:textId="353C6913" w:rsidR="00B81127" w:rsidRPr="003D0C04" w:rsidRDefault="00B81127" w:rsidP="00F9227E"/>
                    </w:tc>
                    <w:tc>
                      <w:tcPr>
                        <w:tcW w:w="454" w:type="dxa"/>
                        <w:shd w:val="clear" w:color="auto" w:fill="auto"/>
                        <w:vAlign w:val="center"/>
                      </w:tcPr>
                      <w:p w14:paraId="74187089" w14:textId="77777777" w:rsidR="00B81127" w:rsidRPr="003D0C04" w:rsidRDefault="00B81127" w:rsidP="00F9227E"/>
                    </w:tc>
                  </w:tr>
                  <w:tr w:rsidR="00B81127" w:rsidRPr="003D0C04" w14:paraId="0C13D9A2" w14:textId="77777777" w:rsidTr="00DE429D">
                    <w:trPr>
                      <w:trHeight w:hRule="exact" w:val="340"/>
                      <w:jc w:val="right"/>
                    </w:trPr>
                    <w:tc>
                      <w:tcPr>
                        <w:tcW w:w="454" w:type="dxa"/>
                        <w:shd w:val="clear" w:color="auto" w:fill="auto"/>
                        <w:vAlign w:val="center"/>
                      </w:tcPr>
                      <w:p w14:paraId="2E284CCC" w14:textId="77777777" w:rsidR="00B81127" w:rsidRPr="003D0C04" w:rsidRDefault="00B81127" w:rsidP="00F9227E"/>
                    </w:tc>
                    <w:tc>
                      <w:tcPr>
                        <w:tcW w:w="227" w:type="dxa"/>
                        <w:shd w:val="clear" w:color="auto" w:fill="auto"/>
                        <w:vAlign w:val="center"/>
                      </w:tcPr>
                      <w:p w14:paraId="5B16FC7C" w14:textId="77777777" w:rsidR="00B81127" w:rsidRPr="003D0C04" w:rsidRDefault="00B81127" w:rsidP="00F9227E"/>
                    </w:tc>
                    <w:tc>
                      <w:tcPr>
                        <w:tcW w:w="454" w:type="dxa"/>
                        <w:shd w:val="clear" w:color="auto" w:fill="auto"/>
                        <w:vAlign w:val="center"/>
                      </w:tcPr>
                      <w:p w14:paraId="1BE0FABD" w14:textId="77777777" w:rsidR="00B81127" w:rsidRDefault="00B81127" w:rsidP="00F9227E"/>
                    </w:tc>
                    <w:tc>
                      <w:tcPr>
                        <w:tcW w:w="227" w:type="dxa"/>
                        <w:shd w:val="clear" w:color="auto" w:fill="auto"/>
                        <w:vAlign w:val="center"/>
                      </w:tcPr>
                      <w:p w14:paraId="20FFE866" w14:textId="77777777" w:rsidR="00B81127" w:rsidRPr="003D0C04" w:rsidRDefault="00B81127" w:rsidP="00F9227E"/>
                    </w:tc>
                    <w:tc>
                      <w:tcPr>
                        <w:tcW w:w="454" w:type="dxa"/>
                        <w:shd w:val="clear" w:color="auto" w:fill="auto"/>
                        <w:vAlign w:val="center"/>
                      </w:tcPr>
                      <w:p w14:paraId="14834C53" w14:textId="77777777" w:rsidR="00B81127" w:rsidRDefault="00B81127" w:rsidP="00F9227E"/>
                    </w:tc>
                  </w:tr>
                  <w:tr w:rsidR="00B81127" w:rsidRPr="003D0C04" w14:paraId="03824E55" w14:textId="77777777" w:rsidTr="00F9227E">
                    <w:trPr>
                      <w:trHeight w:hRule="exact" w:val="340"/>
                      <w:jc w:val="right"/>
                    </w:trPr>
                    <w:tc>
                      <w:tcPr>
                        <w:tcW w:w="454" w:type="dxa"/>
                        <w:shd w:val="clear" w:color="auto" w:fill="auto"/>
                        <w:vAlign w:val="center"/>
                      </w:tcPr>
                      <w:p w14:paraId="7090C848" w14:textId="77777777" w:rsidR="00B81127" w:rsidRDefault="00B81127" w:rsidP="00F9227E"/>
                    </w:tc>
                    <w:tc>
                      <w:tcPr>
                        <w:tcW w:w="227" w:type="dxa"/>
                        <w:shd w:val="clear" w:color="auto" w:fill="auto"/>
                        <w:vAlign w:val="center"/>
                      </w:tcPr>
                      <w:p w14:paraId="7D606757" w14:textId="77777777" w:rsidR="00B81127" w:rsidRPr="003D0C04" w:rsidRDefault="00B81127" w:rsidP="00F9227E"/>
                    </w:tc>
                    <w:tc>
                      <w:tcPr>
                        <w:tcW w:w="454" w:type="dxa"/>
                        <w:shd w:val="clear" w:color="auto" w:fill="auto"/>
                        <w:vAlign w:val="center"/>
                      </w:tcPr>
                      <w:p w14:paraId="7669781A" w14:textId="77777777" w:rsidR="00B81127" w:rsidRDefault="00B81127" w:rsidP="00F9227E"/>
                    </w:tc>
                    <w:tc>
                      <w:tcPr>
                        <w:tcW w:w="227" w:type="dxa"/>
                        <w:shd w:val="clear" w:color="auto" w:fill="auto"/>
                        <w:vAlign w:val="center"/>
                      </w:tcPr>
                      <w:p w14:paraId="47317541" w14:textId="77777777" w:rsidR="00B81127" w:rsidRPr="003D0C04" w:rsidRDefault="00B81127" w:rsidP="00F9227E"/>
                    </w:tc>
                    <w:tc>
                      <w:tcPr>
                        <w:tcW w:w="454" w:type="dxa"/>
                        <w:shd w:val="clear" w:color="auto" w:fill="auto"/>
                        <w:vAlign w:val="center"/>
                      </w:tcPr>
                      <w:p w14:paraId="4F6C2989" w14:textId="77777777" w:rsidR="00B81127" w:rsidRPr="003D0C04" w:rsidRDefault="00B81127" w:rsidP="00F9227E"/>
                    </w:tc>
                  </w:tr>
                  <w:tr w:rsidR="00B81127" w:rsidRPr="003D0C04" w14:paraId="614FFD63" w14:textId="77777777" w:rsidTr="00F9227E">
                    <w:trPr>
                      <w:trHeight w:hRule="exact" w:val="340"/>
                      <w:jc w:val="right"/>
                    </w:trPr>
                    <w:tc>
                      <w:tcPr>
                        <w:tcW w:w="454" w:type="dxa"/>
                        <w:shd w:val="clear" w:color="auto" w:fill="auto"/>
                        <w:vAlign w:val="center"/>
                      </w:tcPr>
                      <w:p w14:paraId="3903B306" w14:textId="77777777" w:rsidR="00B81127" w:rsidRDefault="00B81127" w:rsidP="00F9227E"/>
                    </w:tc>
                    <w:tc>
                      <w:tcPr>
                        <w:tcW w:w="227" w:type="dxa"/>
                        <w:shd w:val="clear" w:color="auto" w:fill="auto"/>
                        <w:vAlign w:val="center"/>
                      </w:tcPr>
                      <w:p w14:paraId="5DF7C418" w14:textId="77777777" w:rsidR="00B81127" w:rsidRDefault="00B81127" w:rsidP="00F9227E"/>
                    </w:tc>
                    <w:tc>
                      <w:tcPr>
                        <w:tcW w:w="454" w:type="dxa"/>
                        <w:shd w:val="clear" w:color="auto" w:fill="auto"/>
                        <w:vAlign w:val="center"/>
                      </w:tcPr>
                      <w:p w14:paraId="052AC189" w14:textId="77777777" w:rsidR="00B81127" w:rsidRDefault="00B81127" w:rsidP="00F9227E"/>
                    </w:tc>
                    <w:tc>
                      <w:tcPr>
                        <w:tcW w:w="227" w:type="dxa"/>
                        <w:shd w:val="clear" w:color="auto" w:fill="auto"/>
                        <w:vAlign w:val="center"/>
                      </w:tcPr>
                      <w:p w14:paraId="544F5F10" w14:textId="77777777" w:rsidR="00B81127" w:rsidRDefault="00B81127" w:rsidP="00F9227E"/>
                    </w:tc>
                    <w:tc>
                      <w:tcPr>
                        <w:tcW w:w="454" w:type="dxa"/>
                        <w:shd w:val="clear" w:color="auto" w:fill="auto"/>
                        <w:vAlign w:val="center"/>
                      </w:tcPr>
                      <w:p w14:paraId="03FECECB" w14:textId="77777777" w:rsidR="00B81127" w:rsidRDefault="00B81127" w:rsidP="00F9227E"/>
                    </w:tc>
                  </w:tr>
                </w:tbl>
                <w:p w14:paraId="54B8AF48" w14:textId="77777777" w:rsidR="00B81127" w:rsidRPr="00F50C98" w:rsidRDefault="00B81127" w:rsidP="00B81127">
                  <w:r>
                    <w:t xml:space="preserve"> </w:t>
                  </w:r>
                </w:p>
              </w:tc>
              <w:tc>
                <w:tcPr>
                  <w:tcW w:w="113" w:type="dxa"/>
                </w:tcPr>
                <w:p w14:paraId="4C2941B6"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1F9AED3D" w14:textId="77777777" w:rsidTr="00DE429D">
                    <w:trPr>
                      <w:trHeight w:hRule="exact" w:val="340"/>
                      <w:jc w:val="right"/>
                    </w:trPr>
                    <w:tc>
                      <w:tcPr>
                        <w:tcW w:w="454" w:type="dxa"/>
                        <w:shd w:val="clear" w:color="auto" w:fill="auto"/>
                        <w:vAlign w:val="center"/>
                      </w:tcPr>
                      <w:p w14:paraId="65CAB3D0" w14:textId="77777777" w:rsidR="00B81127" w:rsidRPr="003D0C04" w:rsidRDefault="00B81127" w:rsidP="00F9227E">
                        <w:r>
                          <w:t>477</w:t>
                        </w:r>
                      </w:p>
                    </w:tc>
                    <w:tc>
                      <w:tcPr>
                        <w:tcW w:w="227" w:type="dxa"/>
                        <w:shd w:val="clear" w:color="auto" w:fill="auto"/>
                        <w:vAlign w:val="center"/>
                      </w:tcPr>
                      <w:p w14:paraId="2C612474" w14:textId="77777777" w:rsidR="00B81127" w:rsidRPr="003D0C04" w:rsidRDefault="00B81127" w:rsidP="00F9227E">
                        <w:r>
                          <w:t>–</w:t>
                        </w:r>
                      </w:p>
                    </w:tc>
                    <w:tc>
                      <w:tcPr>
                        <w:tcW w:w="454" w:type="dxa"/>
                        <w:shd w:val="clear" w:color="auto" w:fill="auto"/>
                        <w:vAlign w:val="center"/>
                      </w:tcPr>
                      <w:p w14:paraId="25C05394" w14:textId="77777777" w:rsidR="00B81127" w:rsidRPr="003D0C04" w:rsidRDefault="00B81127" w:rsidP="00F9227E">
                        <w:r>
                          <w:t>265</w:t>
                        </w:r>
                      </w:p>
                    </w:tc>
                    <w:tc>
                      <w:tcPr>
                        <w:tcW w:w="227" w:type="dxa"/>
                        <w:shd w:val="clear" w:color="auto" w:fill="auto"/>
                        <w:vAlign w:val="center"/>
                      </w:tcPr>
                      <w:p w14:paraId="5E531BA5" w14:textId="28573942" w:rsidR="00B81127" w:rsidRPr="003D0C04" w:rsidRDefault="00B81127" w:rsidP="00F9227E"/>
                    </w:tc>
                    <w:tc>
                      <w:tcPr>
                        <w:tcW w:w="454" w:type="dxa"/>
                        <w:shd w:val="clear" w:color="auto" w:fill="auto"/>
                        <w:vAlign w:val="center"/>
                      </w:tcPr>
                      <w:p w14:paraId="355882B3" w14:textId="77777777" w:rsidR="00B81127" w:rsidRPr="003D0C04" w:rsidRDefault="00B81127" w:rsidP="00F9227E"/>
                    </w:tc>
                  </w:tr>
                  <w:tr w:rsidR="00B81127" w:rsidRPr="003D0C04" w14:paraId="54C1C10E" w14:textId="77777777" w:rsidTr="00DE429D">
                    <w:trPr>
                      <w:trHeight w:hRule="exact" w:val="340"/>
                      <w:jc w:val="right"/>
                    </w:trPr>
                    <w:tc>
                      <w:tcPr>
                        <w:tcW w:w="454" w:type="dxa"/>
                        <w:shd w:val="clear" w:color="auto" w:fill="auto"/>
                        <w:vAlign w:val="center"/>
                      </w:tcPr>
                      <w:p w14:paraId="158BF955" w14:textId="77777777" w:rsidR="00B81127" w:rsidRPr="003D0C04" w:rsidRDefault="00B81127" w:rsidP="00F9227E"/>
                    </w:tc>
                    <w:tc>
                      <w:tcPr>
                        <w:tcW w:w="227" w:type="dxa"/>
                        <w:shd w:val="clear" w:color="auto" w:fill="auto"/>
                        <w:vAlign w:val="center"/>
                      </w:tcPr>
                      <w:p w14:paraId="35E8DFE3" w14:textId="77777777" w:rsidR="00B81127" w:rsidRPr="003D0C04" w:rsidRDefault="00B81127" w:rsidP="00F9227E"/>
                    </w:tc>
                    <w:tc>
                      <w:tcPr>
                        <w:tcW w:w="454" w:type="dxa"/>
                        <w:shd w:val="clear" w:color="auto" w:fill="auto"/>
                        <w:vAlign w:val="center"/>
                      </w:tcPr>
                      <w:p w14:paraId="41E1CF2C" w14:textId="77777777" w:rsidR="00B81127" w:rsidRDefault="00B81127" w:rsidP="00F9227E"/>
                    </w:tc>
                    <w:tc>
                      <w:tcPr>
                        <w:tcW w:w="227" w:type="dxa"/>
                        <w:shd w:val="clear" w:color="auto" w:fill="auto"/>
                        <w:vAlign w:val="center"/>
                      </w:tcPr>
                      <w:p w14:paraId="0ED59E4F" w14:textId="77777777" w:rsidR="00B81127" w:rsidRPr="003D0C04" w:rsidRDefault="00B81127" w:rsidP="00F9227E"/>
                    </w:tc>
                    <w:tc>
                      <w:tcPr>
                        <w:tcW w:w="454" w:type="dxa"/>
                        <w:shd w:val="clear" w:color="auto" w:fill="auto"/>
                        <w:vAlign w:val="center"/>
                      </w:tcPr>
                      <w:p w14:paraId="3426EF94" w14:textId="77777777" w:rsidR="00B81127" w:rsidRDefault="00B81127" w:rsidP="00F9227E"/>
                    </w:tc>
                  </w:tr>
                  <w:tr w:rsidR="00B81127" w:rsidRPr="003D0C04" w14:paraId="18481C75" w14:textId="77777777" w:rsidTr="00F9227E">
                    <w:trPr>
                      <w:trHeight w:hRule="exact" w:val="340"/>
                      <w:jc w:val="right"/>
                    </w:trPr>
                    <w:tc>
                      <w:tcPr>
                        <w:tcW w:w="454" w:type="dxa"/>
                        <w:shd w:val="clear" w:color="auto" w:fill="auto"/>
                        <w:vAlign w:val="center"/>
                      </w:tcPr>
                      <w:p w14:paraId="28180A15" w14:textId="77777777" w:rsidR="00B81127" w:rsidRDefault="00B81127" w:rsidP="00F9227E"/>
                    </w:tc>
                    <w:tc>
                      <w:tcPr>
                        <w:tcW w:w="227" w:type="dxa"/>
                        <w:shd w:val="clear" w:color="auto" w:fill="auto"/>
                        <w:vAlign w:val="center"/>
                      </w:tcPr>
                      <w:p w14:paraId="3D4792DB" w14:textId="77777777" w:rsidR="00B81127" w:rsidRPr="003D0C04" w:rsidRDefault="00B81127" w:rsidP="00F9227E"/>
                    </w:tc>
                    <w:tc>
                      <w:tcPr>
                        <w:tcW w:w="454" w:type="dxa"/>
                        <w:shd w:val="clear" w:color="auto" w:fill="auto"/>
                        <w:vAlign w:val="center"/>
                      </w:tcPr>
                      <w:p w14:paraId="7DD9C37B" w14:textId="77777777" w:rsidR="00B81127" w:rsidRDefault="00B81127" w:rsidP="00F9227E"/>
                    </w:tc>
                    <w:tc>
                      <w:tcPr>
                        <w:tcW w:w="227" w:type="dxa"/>
                        <w:shd w:val="clear" w:color="auto" w:fill="auto"/>
                        <w:vAlign w:val="center"/>
                      </w:tcPr>
                      <w:p w14:paraId="262D436A" w14:textId="77777777" w:rsidR="00B81127" w:rsidRPr="003D0C04" w:rsidRDefault="00B81127" w:rsidP="00F9227E"/>
                    </w:tc>
                    <w:tc>
                      <w:tcPr>
                        <w:tcW w:w="454" w:type="dxa"/>
                        <w:shd w:val="clear" w:color="auto" w:fill="auto"/>
                        <w:vAlign w:val="center"/>
                      </w:tcPr>
                      <w:p w14:paraId="31800B8E" w14:textId="77777777" w:rsidR="00B81127" w:rsidRPr="003D0C04" w:rsidRDefault="00B81127" w:rsidP="00F9227E"/>
                    </w:tc>
                  </w:tr>
                  <w:tr w:rsidR="00B81127" w:rsidRPr="003D0C04" w14:paraId="5E8BFAB4" w14:textId="77777777" w:rsidTr="00F9227E">
                    <w:trPr>
                      <w:trHeight w:hRule="exact" w:val="340"/>
                      <w:jc w:val="right"/>
                    </w:trPr>
                    <w:tc>
                      <w:tcPr>
                        <w:tcW w:w="454" w:type="dxa"/>
                        <w:shd w:val="clear" w:color="auto" w:fill="auto"/>
                        <w:vAlign w:val="center"/>
                      </w:tcPr>
                      <w:p w14:paraId="21786E20" w14:textId="77777777" w:rsidR="00B81127" w:rsidRDefault="00B81127" w:rsidP="00F9227E"/>
                    </w:tc>
                    <w:tc>
                      <w:tcPr>
                        <w:tcW w:w="227" w:type="dxa"/>
                        <w:shd w:val="clear" w:color="auto" w:fill="auto"/>
                        <w:vAlign w:val="center"/>
                      </w:tcPr>
                      <w:p w14:paraId="24258F41" w14:textId="77777777" w:rsidR="00B81127" w:rsidRDefault="00B81127" w:rsidP="00F9227E"/>
                    </w:tc>
                    <w:tc>
                      <w:tcPr>
                        <w:tcW w:w="454" w:type="dxa"/>
                        <w:shd w:val="clear" w:color="auto" w:fill="auto"/>
                        <w:vAlign w:val="center"/>
                      </w:tcPr>
                      <w:p w14:paraId="4FF56AFB" w14:textId="77777777" w:rsidR="00B81127" w:rsidRDefault="00B81127" w:rsidP="00F9227E"/>
                    </w:tc>
                    <w:tc>
                      <w:tcPr>
                        <w:tcW w:w="227" w:type="dxa"/>
                        <w:shd w:val="clear" w:color="auto" w:fill="auto"/>
                        <w:vAlign w:val="center"/>
                      </w:tcPr>
                      <w:p w14:paraId="15160C22" w14:textId="77777777" w:rsidR="00B81127" w:rsidRDefault="00B81127" w:rsidP="00F9227E"/>
                    </w:tc>
                    <w:tc>
                      <w:tcPr>
                        <w:tcW w:w="454" w:type="dxa"/>
                        <w:shd w:val="clear" w:color="auto" w:fill="auto"/>
                        <w:vAlign w:val="center"/>
                      </w:tcPr>
                      <w:p w14:paraId="09DC2BE1" w14:textId="77777777" w:rsidR="00B81127" w:rsidRDefault="00B81127" w:rsidP="00F9227E"/>
                    </w:tc>
                  </w:tr>
                </w:tbl>
                <w:p w14:paraId="3B1DAC6C" w14:textId="77777777" w:rsidR="00B81127" w:rsidRPr="00F50C98" w:rsidRDefault="00B81127" w:rsidP="00B81127">
                  <w:r>
                    <w:t xml:space="preserve"> </w:t>
                  </w:r>
                </w:p>
              </w:tc>
              <w:tc>
                <w:tcPr>
                  <w:tcW w:w="113" w:type="dxa"/>
                </w:tcPr>
                <w:p w14:paraId="7C6C8DB0"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19A9F070" w14:textId="77777777" w:rsidTr="00DE429D">
                    <w:trPr>
                      <w:trHeight w:hRule="exact" w:val="340"/>
                      <w:jc w:val="right"/>
                    </w:trPr>
                    <w:tc>
                      <w:tcPr>
                        <w:tcW w:w="454" w:type="dxa"/>
                        <w:shd w:val="clear" w:color="auto" w:fill="auto"/>
                        <w:vAlign w:val="center"/>
                      </w:tcPr>
                      <w:p w14:paraId="6B848CB3" w14:textId="77777777" w:rsidR="00B81127" w:rsidRPr="003D0C04" w:rsidRDefault="00B81127" w:rsidP="00F9227E">
                        <w:r>
                          <w:t>488</w:t>
                        </w:r>
                      </w:p>
                    </w:tc>
                    <w:tc>
                      <w:tcPr>
                        <w:tcW w:w="227" w:type="dxa"/>
                        <w:shd w:val="clear" w:color="auto" w:fill="auto"/>
                        <w:vAlign w:val="center"/>
                      </w:tcPr>
                      <w:p w14:paraId="5716A14B" w14:textId="77777777" w:rsidR="00B81127" w:rsidRPr="003D0C04" w:rsidRDefault="00B81127" w:rsidP="00F9227E">
                        <w:r>
                          <w:t>–</w:t>
                        </w:r>
                      </w:p>
                    </w:tc>
                    <w:tc>
                      <w:tcPr>
                        <w:tcW w:w="454" w:type="dxa"/>
                        <w:shd w:val="clear" w:color="auto" w:fill="auto"/>
                        <w:vAlign w:val="center"/>
                      </w:tcPr>
                      <w:p w14:paraId="1A36943D" w14:textId="77777777" w:rsidR="00B81127" w:rsidRPr="003D0C04" w:rsidRDefault="00B81127" w:rsidP="00F9227E">
                        <w:r>
                          <w:t>276</w:t>
                        </w:r>
                      </w:p>
                    </w:tc>
                    <w:tc>
                      <w:tcPr>
                        <w:tcW w:w="227" w:type="dxa"/>
                        <w:shd w:val="clear" w:color="auto" w:fill="auto"/>
                        <w:vAlign w:val="center"/>
                      </w:tcPr>
                      <w:p w14:paraId="3AE1A168" w14:textId="6FF71567" w:rsidR="00B81127" w:rsidRPr="003D0C04" w:rsidRDefault="00B81127" w:rsidP="00F9227E"/>
                    </w:tc>
                    <w:tc>
                      <w:tcPr>
                        <w:tcW w:w="454" w:type="dxa"/>
                        <w:shd w:val="clear" w:color="auto" w:fill="auto"/>
                        <w:vAlign w:val="center"/>
                      </w:tcPr>
                      <w:p w14:paraId="7CF9E3ED" w14:textId="77777777" w:rsidR="00B81127" w:rsidRPr="003D0C04" w:rsidRDefault="00B81127" w:rsidP="00F9227E"/>
                    </w:tc>
                  </w:tr>
                  <w:tr w:rsidR="00B81127" w:rsidRPr="003D0C04" w14:paraId="0EA7D22F" w14:textId="77777777" w:rsidTr="00DE429D">
                    <w:trPr>
                      <w:trHeight w:hRule="exact" w:val="340"/>
                      <w:jc w:val="right"/>
                    </w:trPr>
                    <w:tc>
                      <w:tcPr>
                        <w:tcW w:w="454" w:type="dxa"/>
                        <w:shd w:val="clear" w:color="auto" w:fill="auto"/>
                        <w:vAlign w:val="center"/>
                      </w:tcPr>
                      <w:p w14:paraId="2779BD8C" w14:textId="77777777" w:rsidR="00B81127" w:rsidRPr="003D0C04" w:rsidRDefault="00B81127" w:rsidP="00F9227E"/>
                    </w:tc>
                    <w:tc>
                      <w:tcPr>
                        <w:tcW w:w="227" w:type="dxa"/>
                        <w:shd w:val="clear" w:color="auto" w:fill="auto"/>
                        <w:vAlign w:val="center"/>
                      </w:tcPr>
                      <w:p w14:paraId="04697AEE" w14:textId="77777777" w:rsidR="00B81127" w:rsidRPr="003D0C04" w:rsidRDefault="00B81127" w:rsidP="00F9227E"/>
                    </w:tc>
                    <w:tc>
                      <w:tcPr>
                        <w:tcW w:w="454" w:type="dxa"/>
                        <w:shd w:val="clear" w:color="auto" w:fill="auto"/>
                        <w:vAlign w:val="center"/>
                      </w:tcPr>
                      <w:p w14:paraId="5D9DB27C" w14:textId="77777777" w:rsidR="00B81127" w:rsidRDefault="00B81127" w:rsidP="00F9227E"/>
                    </w:tc>
                    <w:tc>
                      <w:tcPr>
                        <w:tcW w:w="227" w:type="dxa"/>
                        <w:shd w:val="clear" w:color="auto" w:fill="auto"/>
                        <w:vAlign w:val="center"/>
                      </w:tcPr>
                      <w:p w14:paraId="05D51777" w14:textId="77777777" w:rsidR="00B81127" w:rsidRPr="003D0C04" w:rsidRDefault="00B81127" w:rsidP="00F9227E"/>
                    </w:tc>
                    <w:tc>
                      <w:tcPr>
                        <w:tcW w:w="454" w:type="dxa"/>
                        <w:shd w:val="clear" w:color="auto" w:fill="auto"/>
                        <w:vAlign w:val="center"/>
                      </w:tcPr>
                      <w:p w14:paraId="5AF1F098" w14:textId="77777777" w:rsidR="00B81127" w:rsidRDefault="00B81127" w:rsidP="00F9227E"/>
                    </w:tc>
                  </w:tr>
                  <w:tr w:rsidR="00B81127" w:rsidRPr="003D0C04" w14:paraId="295E2ECA" w14:textId="77777777" w:rsidTr="00F9227E">
                    <w:trPr>
                      <w:trHeight w:hRule="exact" w:val="340"/>
                      <w:jc w:val="right"/>
                    </w:trPr>
                    <w:tc>
                      <w:tcPr>
                        <w:tcW w:w="454" w:type="dxa"/>
                        <w:shd w:val="clear" w:color="auto" w:fill="auto"/>
                        <w:vAlign w:val="center"/>
                      </w:tcPr>
                      <w:p w14:paraId="57371C2E" w14:textId="77777777" w:rsidR="00B81127" w:rsidRDefault="00B81127" w:rsidP="00F9227E"/>
                    </w:tc>
                    <w:tc>
                      <w:tcPr>
                        <w:tcW w:w="227" w:type="dxa"/>
                        <w:shd w:val="clear" w:color="auto" w:fill="auto"/>
                        <w:vAlign w:val="center"/>
                      </w:tcPr>
                      <w:p w14:paraId="7840F902" w14:textId="77777777" w:rsidR="00B81127" w:rsidRPr="003D0C04" w:rsidRDefault="00B81127" w:rsidP="00F9227E"/>
                    </w:tc>
                    <w:tc>
                      <w:tcPr>
                        <w:tcW w:w="454" w:type="dxa"/>
                        <w:shd w:val="clear" w:color="auto" w:fill="auto"/>
                        <w:vAlign w:val="center"/>
                      </w:tcPr>
                      <w:p w14:paraId="6F9DBBEF" w14:textId="77777777" w:rsidR="00B81127" w:rsidRDefault="00B81127" w:rsidP="00F9227E"/>
                    </w:tc>
                    <w:tc>
                      <w:tcPr>
                        <w:tcW w:w="227" w:type="dxa"/>
                        <w:shd w:val="clear" w:color="auto" w:fill="auto"/>
                        <w:vAlign w:val="center"/>
                      </w:tcPr>
                      <w:p w14:paraId="113FA38F" w14:textId="77777777" w:rsidR="00B81127" w:rsidRPr="003D0C04" w:rsidRDefault="00B81127" w:rsidP="00F9227E"/>
                    </w:tc>
                    <w:tc>
                      <w:tcPr>
                        <w:tcW w:w="454" w:type="dxa"/>
                        <w:shd w:val="clear" w:color="auto" w:fill="auto"/>
                        <w:vAlign w:val="center"/>
                      </w:tcPr>
                      <w:p w14:paraId="51724F6F" w14:textId="77777777" w:rsidR="00B81127" w:rsidRPr="003D0C04" w:rsidRDefault="00B81127" w:rsidP="00F9227E"/>
                    </w:tc>
                  </w:tr>
                  <w:tr w:rsidR="00B81127" w:rsidRPr="003D0C04" w14:paraId="4DC20E13" w14:textId="77777777" w:rsidTr="00F9227E">
                    <w:trPr>
                      <w:trHeight w:hRule="exact" w:val="340"/>
                      <w:jc w:val="right"/>
                    </w:trPr>
                    <w:tc>
                      <w:tcPr>
                        <w:tcW w:w="454" w:type="dxa"/>
                        <w:shd w:val="clear" w:color="auto" w:fill="auto"/>
                        <w:vAlign w:val="center"/>
                      </w:tcPr>
                      <w:p w14:paraId="1D35D094" w14:textId="77777777" w:rsidR="00B81127" w:rsidRDefault="00B81127" w:rsidP="00F9227E"/>
                    </w:tc>
                    <w:tc>
                      <w:tcPr>
                        <w:tcW w:w="227" w:type="dxa"/>
                        <w:shd w:val="clear" w:color="auto" w:fill="auto"/>
                        <w:vAlign w:val="center"/>
                      </w:tcPr>
                      <w:p w14:paraId="348F8566" w14:textId="77777777" w:rsidR="00B81127" w:rsidRDefault="00B81127" w:rsidP="00F9227E"/>
                    </w:tc>
                    <w:tc>
                      <w:tcPr>
                        <w:tcW w:w="454" w:type="dxa"/>
                        <w:shd w:val="clear" w:color="auto" w:fill="auto"/>
                        <w:vAlign w:val="center"/>
                      </w:tcPr>
                      <w:p w14:paraId="00FD6669" w14:textId="77777777" w:rsidR="00B81127" w:rsidRDefault="00B81127" w:rsidP="00F9227E"/>
                    </w:tc>
                    <w:tc>
                      <w:tcPr>
                        <w:tcW w:w="227" w:type="dxa"/>
                        <w:shd w:val="clear" w:color="auto" w:fill="auto"/>
                        <w:vAlign w:val="center"/>
                      </w:tcPr>
                      <w:p w14:paraId="144E8125" w14:textId="77777777" w:rsidR="00B81127" w:rsidRDefault="00B81127" w:rsidP="00F9227E"/>
                    </w:tc>
                    <w:tc>
                      <w:tcPr>
                        <w:tcW w:w="454" w:type="dxa"/>
                        <w:shd w:val="clear" w:color="auto" w:fill="auto"/>
                        <w:vAlign w:val="center"/>
                      </w:tcPr>
                      <w:p w14:paraId="22BD285C" w14:textId="77777777" w:rsidR="00B81127" w:rsidRDefault="00B81127" w:rsidP="00F9227E"/>
                    </w:tc>
                  </w:tr>
                </w:tbl>
                <w:p w14:paraId="28A2DD63" w14:textId="77777777" w:rsidR="00B81127" w:rsidRPr="00F50C98" w:rsidRDefault="00B81127" w:rsidP="00B81127">
                  <w:r>
                    <w:t xml:space="preserve"> </w:t>
                  </w:r>
                </w:p>
              </w:tc>
              <w:tc>
                <w:tcPr>
                  <w:tcW w:w="113" w:type="dxa"/>
                </w:tcPr>
                <w:p w14:paraId="0B13DF1B"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9"/>
                    <w:gridCol w:w="558"/>
                    <w:gridCol w:w="574"/>
                    <w:gridCol w:w="65"/>
                    <w:gridCol w:w="120"/>
                  </w:tblGrid>
                  <w:tr w:rsidR="00DE429D" w:rsidRPr="003D0C04" w14:paraId="40E6FC1D" w14:textId="77777777" w:rsidTr="00DE429D">
                    <w:trPr>
                      <w:trHeight w:hRule="exact" w:val="340"/>
                      <w:jc w:val="right"/>
                    </w:trPr>
                    <w:tc>
                      <w:tcPr>
                        <w:tcW w:w="499" w:type="dxa"/>
                        <w:shd w:val="clear" w:color="auto" w:fill="auto"/>
                        <w:vAlign w:val="center"/>
                      </w:tcPr>
                      <w:p w14:paraId="7B42D8AD" w14:textId="77777777" w:rsidR="00DE429D" w:rsidRPr="003D0C04" w:rsidRDefault="00DE429D" w:rsidP="00DE429D">
                        <w:r>
                          <w:t>____</w:t>
                        </w:r>
                      </w:p>
                    </w:tc>
                    <w:tc>
                      <w:tcPr>
                        <w:tcW w:w="558" w:type="dxa"/>
                        <w:shd w:val="clear" w:color="auto" w:fill="auto"/>
                        <w:vAlign w:val="center"/>
                      </w:tcPr>
                      <w:p w14:paraId="4E7F64C0" w14:textId="6E3116A5" w:rsidR="00DE429D" w:rsidRPr="00DE429D" w:rsidRDefault="00DE429D" w:rsidP="00DE429D">
                        <w:pPr>
                          <w:rPr>
                            <w:color w:val="000000" w:themeColor="text1"/>
                          </w:rPr>
                        </w:pPr>
                        <w:r w:rsidRPr="00DE429D">
                          <w:rPr>
                            <w:color w:val="000000" w:themeColor="text1"/>
                          </w:rPr>
                          <w:t xml:space="preserve"> </w:t>
                        </w:r>
                        <w:r>
                          <w:rPr>
                            <w:color w:val="000000" w:themeColor="text1"/>
                          </w:rPr>
                          <w:t xml:space="preserve">   –</w:t>
                        </w:r>
                      </w:p>
                    </w:tc>
                    <w:tc>
                      <w:tcPr>
                        <w:tcW w:w="574" w:type="dxa"/>
                        <w:shd w:val="clear" w:color="auto" w:fill="auto"/>
                        <w:vAlign w:val="center"/>
                      </w:tcPr>
                      <w:p w14:paraId="0848F5FE" w14:textId="77777777" w:rsidR="00DE429D" w:rsidRPr="003D0C04" w:rsidRDefault="00DE429D" w:rsidP="00DE429D">
                        <w:r>
                          <w:t>____</w:t>
                        </w:r>
                      </w:p>
                    </w:tc>
                    <w:tc>
                      <w:tcPr>
                        <w:tcW w:w="65" w:type="dxa"/>
                        <w:shd w:val="clear" w:color="auto" w:fill="auto"/>
                        <w:vAlign w:val="center"/>
                      </w:tcPr>
                      <w:p w14:paraId="7211B563" w14:textId="77777777" w:rsidR="00DE429D" w:rsidRPr="003D0C04" w:rsidRDefault="00DE429D" w:rsidP="00DE429D"/>
                    </w:tc>
                    <w:tc>
                      <w:tcPr>
                        <w:tcW w:w="120" w:type="dxa"/>
                        <w:shd w:val="clear" w:color="auto" w:fill="auto"/>
                        <w:vAlign w:val="center"/>
                      </w:tcPr>
                      <w:p w14:paraId="2C6885EF" w14:textId="77777777" w:rsidR="00DE429D" w:rsidRPr="003D0C04" w:rsidRDefault="00DE429D" w:rsidP="00DE429D"/>
                    </w:tc>
                  </w:tr>
                </w:tbl>
                <w:p w14:paraId="7F265D72" w14:textId="77777777" w:rsidR="00B81127" w:rsidRPr="00F50C98" w:rsidRDefault="00B81127" w:rsidP="00B81127">
                  <w:r>
                    <w:t xml:space="preserve"> </w:t>
                  </w:r>
                </w:p>
              </w:tc>
            </w:tr>
            <w:tr w:rsidR="00B81127" w:rsidRPr="00F50C98" w14:paraId="06CA21C3" w14:textId="77777777" w:rsidTr="00F50C98">
              <w:tc>
                <w:tcPr>
                  <w:tcW w:w="425" w:type="dxa"/>
                </w:tcPr>
                <w:p w14:paraId="76DB666F" w14:textId="77777777" w:rsidR="00B81127" w:rsidRPr="00F50C98" w:rsidRDefault="00B81127" w:rsidP="00B81127">
                  <w:pPr>
                    <w:rPr>
                      <w:color w:val="327A86" w:themeColor="text2"/>
                    </w:rPr>
                  </w:pPr>
                  <w:r>
                    <w:t>(</w:t>
                  </w:r>
                  <w:r w:rsidR="00C36AD0">
                    <w:t>3</w:t>
                  </w:r>
                  <w:r>
                    <w:t>)</w:t>
                  </w: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7F2E2B82" w14:textId="77777777" w:rsidTr="00DE429D">
                    <w:trPr>
                      <w:trHeight w:hRule="exact" w:val="340"/>
                      <w:jc w:val="right"/>
                    </w:trPr>
                    <w:tc>
                      <w:tcPr>
                        <w:tcW w:w="454" w:type="dxa"/>
                        <w:shd w:val="clear" w:color="auto" w:fill="auto"/>
                        <w:vAlign w:val="center"/>
                      </w:tcPr>
                      <w:p w14:paraId="59F5B9F7" w14:textId="77777777" w:rsidR="00B81127" w:rsidRPr="003D0C04" w:rsidRDefault="00B81127" w:rsidP="00F9227E">
                        <w:r>
                          <w:t>757</w:t>
                        </w:r>
                      </w:p>
                    </w:tc>
                    <w:tc>
                      <w:tcPr>
                        <w:tcW w:w="227" w:type="dxa"/>
                        <w:shd w:val="clear" w:color="auto" w:fill="auto"/>
                        <w:vAlign w:val="center"/>
                      </w:tcPr>
                      <w:p w14:paraId="42EC2C7F" w14:textId="77777777" w:rsidR="00B81127" w:rsidRPr="003D0C04" w:rsidRDefault="00B81127" w:rsidP="00F9227E">
                        <w:r>
                          <w:t>–</w:t>
                        </w:r>
                      </w:p>
                    </w:tc>
                    <w:tc>
                      <w:tcPr>
                        <w:tcW w:w="454" w:type="dxa"/>
                        <w:shd w:val="clear" w:color="auto" w:fill="auto"/>
                        <w:vAlign w:val="center"/>
                      </w:tcPr>
                      <w:p w14:paraId="7973CFF6" w14:textId="77777777" w:rsidR="00B81127" w:rsidRPr="003D0C04" w:rsidRDefault="00B81127" w:rsidP="00F9227E">
                        <w:r>
                          <w:t>143</w:t>
                        </w:r>
                      </w:p>
                    </w:tc>
                    <w:tc>
                      <w:tcPr>
                        <w:tcW w:w="227" w:type="dxa"/>
                        <w:shd w:val="clear" w:color="auto" w:fill="auto"/>
                        <w:vAlign w:val="center"/>
                      </w:tcPr>
                      <w:p w14:paraId="6AFE09AC" w14:textId="035400EE" w:rsidR="00B81127" w:rsidRPr="003D0C04" w:rsidRDefault="00B81127" w:rsidP="00F9227E"/>
                    </w:tc>
                    <w:tc>
                      <w:tcPr>
                        <w:tcW w:w="454" w:type="dxa"/>
                        <w:shd w:val="clear" w:color="auto" w:fill="auto"/>
                        <w:vAlign w:val="center"/>
                      </w:tcPr>
                      <w:p w14:paraId="2EC60EAF" w14:textId="77777777" w:rsidR="00B81127" w:rsidRPr="003D0C04" w:rsidRDefault="00B81127" w:rsidP="00F9227E"/>
                    </w:tc>
                  </w:tr>
                  <w:tr w:rsidR="00B81127" w:rsidRPr="003D0C04" w14:paraId="1893E6AA" w14:textId="77777777" w:rsidTr="00DE429D">
                    <w:trPr>
                      <w:trHeight w:hRule="exact" w:val="340"/>
                      <w:jc w:val="right"/>
                    </w:trPr>
                    <w:tc>
                      <w:tcPr>
                        <w:tcW w:w="454" w:type="dxa"/>
                        <w:shd w:val="clear" w:color="auto" w:fill="auto"/>
                        <w:vAlign w:val="center"/>
                      </w:tcPr>
                      <w:p w14:paraId="2948158F" w14:textId="77777777" w:rsidR="00B81127" w:rsidRPr="003D0C04" w:rsidRDefault="00B81127" w:rsidP="00F9227E"/>
                    </w:tc>
                    <w:tc>
                      <w:tcPr>
                        <w:tcW w:w="227" w:type="dxa"/>
                        <w:shd w:val="clear" w:color="auto" w:fill="auto"/>
                        <w:vAlign w:val="center"/>
                      </w:tcPr>
                      <w:p w14:paraId="4D6FE830" w14:textId="77777777" w:rsidR="00B81127" w:rsidRPr="003D0C04" w:rsidRDefault="00B81127" w:rsidP="00F9227E"/>
                    </w:tc>
                    <w:tc>
                      <w:tcPr>
                        <w:tcW w:w="454" w:type="dxa"/>
                        <w:shd w:val="clear" w:color="auto" w:fill="auto"/>
                        <w:vAlign w:val="center"/>
                      </w:tcPr>
                      <w:p w14:paraId="592B6017" w14:textId="77777777" w:rsidR="00B81127" w:rsidRDefault="00B81127" w:rsidP="00F9227E"/>
                    </w:tc>
                    <w:tc>
                      <w:tcPr>
                        <w:tcW w:w="227" w:type="dxa"/>
                        <w:shd w:val="clear" w:color="auto" w:fill="auto"/>
                        <w:vAlign w:val="center"/>
                      </w:tcPr>
                      <w:p w14:paraId="70122659" w14:textId="77777777" w:rsidR="00B81127" w:rsidRPr="003D0C04" w:rsidRDefault="00B81127" w:rsidP="00F9227E"/>
                    </w:tc>
                    <w:tc>
                      <w:tcPr>
                        <w:tcW w:w="454" w:type="dxa"/>
                        <w:shd w:val="clear" w:color="auto" w:fill="auto"/>
                        <w:vAlign w:val="center"/>
                      </w:tcPr>
                      <w:p w14:paraId="035615ED" w14:textId="77777777" w:rsidR="00B81127" w:rsidRDefault="00B81127" w:rsidP="00F9227E"/>
                    </w:tc>
                  </w:tr>
                  <w:tr w:rsidR="00B81127" w:rsidRPr="003D0C04" w14:paraId="41230BD8" w14:textId="77777777" w:rsidTr="00F9227E">
                    <w:trPr>
                      <w:trHeight w:hRule="exact" w:val="340"/>
                      <w:jc w:val="right"/>
                    </w:trPr>
                    <w:tc>
                      <w:tcPr>
                        <w:tcW w:w="454" w:type="dxa"/>
                        <w:shd w:val="clear" w:color="auto" w:fill="auto"/>
                        <w:vAlign w:val="center"/>
                      </w:tcPr>
                      <w:p w14:paraId="7D04B8C2" w14:textId="77777777" w:rsidR="00B81127" w:rsidRDefault="00B81127" w:rsidP="00F9227E"/>
                    </w:tc>
                    <w:tc>
                      <w:tcPr>
                        <w:tcW w:w="227" w:type="dxa"/>
                        <w:shd w:val="clear" w:color="auto" w:fill="auto"/>
                        <w:vAlign w:val="center"/>
                      </w:tcPr>
                      <w:p w14:paraId="3930E2BD" w14:textId="77777777" w:rsidR="00B81127" w:rsidRPr="003D0C04" w:rsidRDefault="00B81127" w:rsidP="00F9227E"/>
                    </w:tc>
                    <w:tc>
                      <w:tcPr>
                        <w:tcW w:w="454" w:type="dxa"/>
                        <w:shd w:val="clear" w:color="auto" w:fill="auto"/>
                        <w:vAlign w:val="center"/>
                      </w:tcPr>
                      <w:p w14:paraId="237734AB" w14:textId="77777777" w:rsidR="00B81127" w:rsidRDefault="00B81127" w:rsidP="00F9227E"/>
                    </w:tc>
                    <w:tc>
                      <w:tcPr>
                        <w:tcW w:w="227" w:type="dxa"/>
                        <w:shd w:val="clear" w:color="auto" w:fill="auto"/>
                        <w:vAlign w:val="center"/>
                      </w:tcPr>
                      <w:p w14:paraId="2F2C4CF4" w14:textId="77777777" w:rsidR="00B81127" w:rsidRPr="003D0C04" w:rsidRDefault="00B81127" w:rsidP="00F9227E"/>
                    </w:tc>
                    <w:tc>
                      <w:tcPr>
                        <w:tcW w:w="454" w:type="dxa"/>
                        <w:shd w:val="clear" w:color="auto" w:fill="auto"/>
                        <w:vAlign w:val="center"/>
                      </w:tcPr>
                      <w:p w14:paraId="5190F565" w14:textId="77777777" w:rsidR="00B81127" w:rsidRPr="003D0C04" w:rsidRDefault="00B81127" w:rsidP="00F9227E"/>
                    </w:tc>
                  </w:tr>
                  <w:tr w:rsidR="00B81127" w:rsidRPr="003D0C04" w14:paraId="625FA807" w14:textId="77777777" w:rsidTr="00F9227E">
                    <w:trPr>
                      <w:trHeight w:hRule="exact" w:val="340"/>
                      <w:jc w:val="right"/>
                    </w:trPr>
                    <w:tc>
                      <w:tcPr>
                        <w:tcW w:w="454" w:type="dxa"/>
                        <w:shd w:val="clear" w:color="auto" w:fill="auto"/>
                        <w:vAlign w:val="center"/>
                      </w:tcPr>
                      <w:p w14:paraId="788A2360" w14:textId="77777777" w:rsidR="00B81127" w:rsidRDefault="00B81127" w:rsidP="00F9227E"/>
                    </w:tc>
                    <w:tc>
                      <w:tcPr>
                        <w:tcW w:w="227" w:type="dxa"/>
                        <w:shd w:val="clear" w:color="auto" w:fill="auto"/>
                        <w:vAlign w:val="center"/>
                      </w:tcPr>
                      <w:p w14:paraId="667C05C5" w14:textId="77777777" w:rsidR="00B81127" w:rsidRDefault="00B81127" w:rsidP="00F9227E"/>
                    </w:tc>
                    <w:tc>
                      <w:tcPr>
                        <w:tcW w:w="454" w:type="dxa"/>
                        <w:shd w:val="clear" w:color="auto" w:fill="auto"/>
                        <w:vAlign w:val="center"/>
                      </w:tcPr>
                      <w:p w14:paraId="3EF645FC" w14:textId="77777777" w:rsidR="00B81127" w:rsidRDefault="00B81127" w:rsidP="00F9227E"/>
                    </w:tc>
                    <w:tc>
                      <w:tcPr>
                        <w:tcW w:w="227" w:type="dxa"/>
                        <w:shd w:val="clear" w:color="auto" w:fill="auto"/>
                        <w:vAlign w:val="center"/>
                      </w:tcPr>
                      <w:p w14:paraId="08E7B236" w14:textId="77777777" w:rsidR="00B81127" w:rsidRDefault="00B81127" w:rsidP="00F9227E"/>
                    </w:tc>
                    <w:tc>
                      <w:tcPr>
                        <w:tcW w:w="454" w:type="dxa"/>
                        <w:shd w:val="clear" w:color="auto" w:fill="auto"/>
                        <w:vAlign w:val="center"/>
                      </w:tcPr>
                      <w:p w14:paraId="3BAC770B" w14:textId="77777777" w:rsidR="00B81127" w:rsidRDefault="00B81127" w:rsidP="00F9227E"/>
                    </w:tc>
                  </w:tr>
                </w:tbl>
                <w:p w14:paraId="0ABDF5E1" w14:textId="77777777" w:rsidR="00B81127" w:rsidRPr="00F50C98" w:rsidRDefault="00B81127" w:rsidP="00B81127">
                  <w:r>
                    <w:t xml:space="preserve"> </w:t>
                  </w:r>
                </w:p>
              </w:tc>
              <w:tc>
                <w:tcPr>
                  <w:tcW w:w="113" w:type="dxa"/>
                </w:tcPr>
                <w:p w14:paraId="348E6A58"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0D3485D5" w14:textId="77777777" w:rsidTr="00DE429D">
                    <w:trPr>
                      <w:trHeight w:hRule="exact" w:val="340"/>
                      <w:jc w:val="right"/>
                    </w:trPr>
                    <w:tc>
                      <w:tcPr>
                        <w:tcW w:w="454" w:type="dxa"/>
                        <w:shd w:val="clear" w:color="auto" w:fill="auto"/>
                        <w:vAlign w:val="center"/>
                      </w:tcPr>
                      <w:p w14:paraId="56926EE2" w14:textId="77777777" w:rsidR="00B81127" w:rsidRPr="003D0C04" w:rsidRDefault="00B81127" w:rsidP="00F9227E">
                        <w:r>
                          <w:t>757</w:t>
                        </w:r>
                      </w:p>
                    </w:tc>
                    <w:tc>
                      <w:tcPr>
                        <w:tcW w:w="227" w:type="dxa"/>
                        <w:shd w:val="clear" w:color="auto" w:fill="auto"/>
                        <w:vAlign w:val="center"/>
                      </w:tcPr>
                      <w:p w14:paraId="4AB4C7CA" w14:textId="77777777" w:rsidR="00B81127" w:rsidRPr="003D0C04" w:rsidRDefault="00B81127" w:rsidP="00F9227E">
                        <w:r>
                          <w:t>–</w:t>
                        </w:r>
                      </w:p>
                    </w:tc>
                    <w:tc>
                      <w:tcPr>
                        <w:tcW w:w="454" w:type="dxa"/>
                        <w:shd w:val="clear" w:color="auto" w:fill="auto"/>
                        <w:vAlign w:val="center"/>
                      </w:tcPr>
                      <w:p w14:paraId="14617B9C" w14:textId="77777777" w:rsidR="00B81127" w:rsidRPr="003D0C04" w:rsidRDefault="00B81127" w:rsidP="00F9227E">
                        <w:r>
                          <w:t>254</w:t>
                        </w:r>
                      </w:p>
                    </w:tc>
                    <w:tc>
                      <w:tcPr>
                        <w:tcW w:w="227" w:type="dxa"/>
                        <w:shd w:val="clear" w:color="auto" w:fill="auto"/>
                        <w:vAlign w:val="center"/>
                      </w:tcPr>
                      <w:p w14:paraId="7ACFC05F" w14:textId="48B467AD" w:rsidR="00B81127" w:rsidRPr="003D0C04" w:rsidRDefault="00B81127" w:rsidP="00F9227E"/>
                    </w:tc>
                    <w:tc>
                      <w:tcPr>
                        <w:tcW w:w="454" w:type="dxa"/>
                        <w:shd w:val="clear" w:color="auto" w:fill="auto"/>
                        <w:vAlign w:val="center"/>
                      </w:tcPr>
                      <w:p w14:paraId="0F13FF44" w14:textId="77777777" w:rsidR="00B81127" w:rsidRPr="003D0C04" w:rsidRDefault="00B81127" w:rsidP="00F9227E"/>
                    </w:tc>
                  </w:tr>
                  <w:tr w:rsidR="00B81127" w:rsidRPr="003D0C04" w14:paraId="3BC9CC9C" w14:textId="77777777" w:rsidTr="00DE429D">
                    <w:trPr>
                      <w:trHeight w:hRule="exact" w:val="340"/>
                      <w:jc w:val="right"/>
                    </w:trPr>
                    <w:tc>
                      <w:tcPr>
                        <w:tcW w:w="454" w:type="dxa"/>
                        <w:shd w:val="clear" w:color="auto" w:fill="auto"/>
                        <w:vAlign w:val="center"/>
                      </w:tcPr>
                      <w:p w14:paraId="32FF03B6" w14:textId="77777777" w:rsidR="00B81127" w:rsidRPr="003D0C04" w:rsidRDefault="00B81127" w:rsidP="00F9227E"/>
                    </w:tc>
                    <w:tc>
                      <w:tcPr>
                        <w:tcW w:w="227" w:type="dxa"/>
                        <w:shd w:val="clear" w:color="auto" w:fill="auto"/>
                        <w:vAlign w:val="center"/>
                      </w:tcPr>
                      <w:p w14:paraId="7C3E33F5" w14:textId="77777777" w:rsidR="00B81127" w:rsidRPr="003D0C04" w:rsidRDefault="00B81127" w:rsidP="00F9227E"/>
                    </w:tc>
                    <w:tc>
                      <w:tcPr>
                        <w:tcW w:w="454" w:type="dxa"/>
                        <w:shd w:val="clear" w:color="auto" w:fill="auto"/>
                        <w:vAlign w:val="center"/>
                      </w:tcPr>
                      <w:p w14:paraId="795C2BD8" w14:textId="77777777" w:rsidR="00B81127" w:rsidRDefault="00B81127" w:rsidP="00F9227E"/>
                    </w:tc>
                    <w:tc>
                      <w:tcPr>
                        <w:tcW w:w="227" w:type="dxa"/>
                        <w:shd w:val="clear" w:color="auto" w:fill="auto"/>
                        <w:vAlign w:val="center"/>
                      </w:tcPr>
                      <w:p w14:paraId="600B08C2" w14:textId="77777777" w:rsidR="00B81127" w:rsidRPr="003D0C04" w:rsidRDefault="00B81127" w:rsidP="00F9227E"/>
                    </w:tc>
                    <w:tc>
                      <w:tcPr>
                        <w:tcW w:w="454" w:type="dxa"/>
                        <w:shd w:val="clear" w:color="auto" w:fill="auto"/>
                        <w:vAlign w:val="center"/>
                      </w:tcPr>
                      <w:p w14:paraId="225BEE18" w14:textId="77777777" w:rsidR="00B81127" w:rsidRDefault="00B81127" w:rsidP="00F9227E"/>
                    </w:tc>
                  </w:tr>
                  <w:tr w:rsidR="00B81127" w:rsidRPr="003D0C04" w14:paraId="6ED45E7C" w14:textId="77777777" w:rsidTr="00F9227E">
                    <w:trPr>
                      <w:trHeight w:hRule="exact" w:val="340"/>
                      <w:jc w:val="right"/>
                    </w:trPr>
                    <w:tc>
                      <w:tcPr>
                        <w:tcW w:w="454" w:type="dxa"/>
                        <w:shd w:val="clear" w:color="auto" w:fill="auto"/>
                        <w:vAlign w:val="center"/>
                      </w:tcPr>
                      <w:p w14:paraId="47BB57DC" w14:textId="77777777" w:rsidR="00B81127" w:rsidRDefault="00B81127" w:rsidP="00F9227E"/>
                    </w:tc>
                    <w:tc>
                      <w:tcPr>
                        <w:tcW w:w="227" w:type="dxa"/>
                        <w:shd w:val="clear" w:color="auto" w:fill="auto"/>
                        <w:vAlign w:val="center"/>
                      </w:tcPr>
                      <w:p w14:paraId="79266EEE" w14:textId="77777777" w:rsidR="00B81127" w:rsidRPr="003D0C04" w:rsidRDefault="00B81127" w:rsidP="00F9227E"/>
                    </w:tc>
                    <w:tc>
                      <w:tcPr>
                        <w:tcW w:w="454" w:type="dxa"/>
                        <w:shd w:val="clear" w:color="auto" w:fill="auto"/>
                        <w:vAlign w:val="center"/>
                      </w:tcPr>
                      <w:p w14:paraId="527AA2C3" w14:textId="77777777" w:rsidR="00B81127" w:rsidRDefault="00B81127" w:rsidP="00F9227E"/>
                    </w:tc>
                    <w:tc>
                      <w:tcPr>
                        <w:tcW w:w="227" w:type="dxa"/>
                        <w:shd w:val="clear" w:color="auto" w:fill="auto"/>
                        <w:vAlign w:val="center"/>
                      </w:tcPr>
                      <w:p w14:paraId="45C2E7E2" w14:textId="77777777" w:rsidR="00B81127" w:rsidRPr="003D0C04" w:rsidRDefault="00B81127" w:rsidP="00F9227E"/>
                    </w:tc>
                    <w:tc>
                      <w:tcPr>
                        <w:tcW w:w="454" w:type="dxa"/>
                        <w:shd w:val="clear" w:color="auto" w:fill="auto"/>
                        <w:vAlign w:val="center"/>
                      </w:tcPr>
                      <w:p w14:paraId="6146A928" w14:textId="77777777" w:rsidR="00B81127" w:rsidRPr="003D0C04" w:rsidRDefault="00B81127" w:rsidP="00F9227E"/>
                    </w:tc>
                  </w:tr>
                  <w:tr w:rsidR="00B81127" w:rsidRPr="003D0C04" w14:paraId="0898FACC" w14:textId="77777777" w:rsidTr="00F9227E">
                    <w:trPr>
                      <w:trHeight w:hRule="exact" w:val="340"/>
                      <w:jc w:val="right"/>
                    </w:trPr>
                    <w:tc>
                      <w:tcPr>
                        <w:tcW w:w="454" w:type="dxa"/>
                        <w:shd w:val="clear" w:color="auto" w:fill="auto"/>
                        <w:vAlign w:val="center"/>
                      </w:tcPr>
                      <w:p w14:paraId="6439BE05" w14:textId="77777777" w:rsidR="00B81127" w:rsidRDefault="00B81127" w:rsidP="00F9227E"/>
                    </w:tc>
                    <w:tc>
                      <w:tcPr>
                        <w:tcW w:w="227" w:type="dxa"/>
                        <w:shd w:val="clear" w:color="auto" w:fill="auto"/>
                        <w:vAlign w:val="center"/>
                      </w:tcPr>
                      <w:p w14:paraId="163BB324" w14:textId="77777777" w:rsidR="00B81127" w:rsidRDefault="00B81127" w:rsidP="00F9227E"/>
                    </w:tc>
                    <w:tc>
                      <w:tcPr>
                        <w:tcW w:w="454" w:type="dxa"/>
                        <w:shd w:val="clear" w:color="auto" w:fill="auto"/>
                        <w:vAlign w:val="center"/>
                      </w:tcPr>
                      <w:p w14:paraId="0B542015" w14:textId="77777777" w:rsidR="00B81127" w:rsidRDefault="00B81127" w:rsidP="00F9227E"/>
                    </w:tc>
                    <w:tc>
                      <w:tcPr>
                        <w:tcW w:w="227" w:type="dxa"/>
                        <w:shd w:val="clear" w:color="auto" w:fill="auto"/>
                        <w:vAlign w:val="center"/>
                      </w:tcPr>
                      <w:p w14:paraId="355F7B5A" w14:textId="77777777" w:rsidR="00B81127" w:rsidRDefault="00B81127" w:rsidP="00F9227E"/>
                    </w:tc>
                    <w:tc>
                      <w:tcPr>
                        <w:tcW w:w="454" w:type="dxa"/>
                        <w:shd w:val="clear" w:color="auto" w:fill="auto"/>
                        <w:vAlign w:val="center"/>
                      </w:tcPr>
                      <w:p w14:paraId="2B0C0E9A" w14:textId="77777777" w:rsidR="00B81127" w:rsidRDefault="00B81127" w:rsidP="00F9227E"/>
                    </w:tc>
                  </w:tr>
                </w:tbl>
                <w:p w14:paraId="6FDA1735" w14:textId="77777777" w:rsidR="00B81127" w:rsidRPr="00F50C98" w:rsidRDefault="00B81127" w:rsidP="00B81127">
                  <w:r>
                    <w:t xml:space="preserve"> </w:t>
                  </w:r>
                </w:p>
              </w:tc>
              <w:tc>
                <w:tcPr>
                  <w:tcW w:w="113" w:type="dxa"/>
                </w:tcPr>
                <w:p w14:paraId="1CB947D0"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B81127" w:rsidRPr="003D0C04" w14:paraId="76334900" w14:textId="77777777" w:rsidTr="00DE429D">
                    <w:trPr>
                      <w:trHeight w:hRule="exact" w:val="340"/>
                      <w:jc w:val="right"/>
                    </w:trPr>
                    <w:tc>
                      <w:tcPr>
                        <w:tcW w:w="454" w:type="dxa"/>
                        <w:shd w:val="clear" w:color="auto" w:fill="auto"/>
                        <w:vAlign w:val="center"/>
                      </w:tcPr>
                      <w:p w14:paraId="0B04BE46" w14:textId="77777777" w:rsidR="00B81127" w:rsidRPr="003D0C04" w:rsidRDefault="00B81127" w:rsidP="00F9227E">
                        <w:r>
                          <w:t>757</w:t>
                        </w:r>
                      </w:p>
                    </w:tc>
                    <w:tc>
                      <w:tcPr>
                        <w:tcW w:w="227" w:type="dxa"/>
                        <w:shd w:val="clear" w:color="auto" w:fill="auto"/>
                        <w:vAlign w:val="center"/>
                      </w:tcPr>
                      <w:p w14:paraId="50043063" w14:textId="77777777" w:rsidR="00B81127" w:rsidRPr="003D0C04" w:rsidRDefault="00B81127" w:rsidP="00F9227E">
                        <w:r>
                          <w:t>–</w:t>
                        </w:r>
                      </w:p>
                    </w:tc>
                    <w:tc>
                      <w:tcPr>
                        <w:tcW w:w="454" w:type="dxa"/>
                        <w:shd w:val="clear" w:color="auto" w:fill="auto"/>
                        <w:vAlign w:val="center"/>
                      </w:tcPr>
                      <w:p w14:paraId="4BC11F34" w14:textId="77777777" w:rsidR="00B81127" w:rsidRPr="003D0C04" w:rsidRDefault="00B81127" w:rsidP="00F9227E">
                        <w:r>
                          <w:t>365</w:t>
                        </w:r>
                      </w:p>
                    </w:tc>
                    <w:tc>
                      <w:tcPr>
                        <w:tcW w:w="227" w:type="dxa"/>
                        <w:shd w:val="clear" w:color="auto" w:fill="auto"/>
                        <w:vAlign w:val="center"/>
                      </w:tcPr>
                      <w:p w14:paraId="4AD6F48B" w14:textId="74FCFBDD" w:rsidR="00B81127" w:rsidRPr="003D0C04" w:rsidRDefault="00B81127" w:rsidP="00F9227E"/>
                    </w:tc>
                    <w:tc>
                      <w:tcPr>
                        <w:tcW w:w="454" w:type="dxa"/>
                        <w:shd w:val="clear" w:color="auto" w:fill="auto"/>
                        <w:vAlign w:val="center"/>
                      </w:tcPr>
                      <w:p w14:paraId="33704C7E" w14:textId="77777777" w:rsidR="00B81127" w:rsidRPr="003D0C04" w:rsidRDefault="00B81127" w:rsidP="00F9227E"/>
                    </w:tc>
                  </w:tr>
                  <w:tr w:rsidR="00B81127" w:rsidRPr="003D0C04" w14:paraId="30F6739C" w14:textId="77777777" w:rsidTr="00DE429D">
                    <w:trPr>
                      <w:trHeight w:hRule="exact" w:val="340"/>
                      <w:jc w:val="right"/>
                    </w:trPr>
                    <w:tc>
                      <w:tcPr>
                        <w:tcW w:w="454" w:type="dxa"/>
                        <w:shd w:val="clear" w:color="auto" w:fill="auto"/>
                        <w:vAlign w:val="center"/>
                      </w:tcPr>
                      <w:p w14:paraId="28846CED" w14:textId="77777777" w:rsidR="00B81127" w:rsidRPr="003D0C04" w:rsidRDefault="00B81127" w:rsidP="00F9227E"/>
                    </w:tc>
                    <w:tc>
                      <w:tcPr>
                        <w:tcW w:w="227" w:type="dxa"/>
                        <w:shd w:val="clear" w:color="auto" w:fill="auto"/>
                        <w:vAlign w:val="center"/>
                      </w:tcPr>
                      <w:p w14:paraId="7B539789" w14:textId="77777777" w:rsidR="00B81127" w:rsidRPr="003D0C04" w:rsidRDefault="00B81127" w:rsidP="00F9227E"/>
                    </w:tc>
                    <w:tc>
                      <w:tcPr>
                        <w:tcW w:w="454" w:type="dxa"/>
                        <w:shd w:val="clear" w:color="auto" w:fill="auto"/>
                        <w:vAlign w:val="center"/>
                      </w:tcPr>
                      <w:p w14:paraId="50E961FF" w14:textId="77777777" w:rsidR="00B81127" w:rsidRDefault="00B81127" w:rsidP="00F9227E"/>
                    </w:tc>
                    <w:tc>
                      <w:tcPr>
                        <w:tcW w:w="227" w:type="dxa"/>
                        <w:shd w:val="clear" w:color="auto" w:fill="auto"/>
                        <w:vAlign w:val="center"/>
                      </w:tcPr>
                      <w:p w14:paraId="24615DF6" w14:textId="77777777" w:rsidR="00B81127" w:rsidRPr="003D0C04" w:rsidRDefault="00B81127" w:rsidP="00F9227E"/>
                    </w:tc>
                    <w:tc>
                      <w:tcPr>
                        <w:tcW w:w="454" w:type="dxa"/>
                        <w:shd w:val="clear" w:color="auto" w:fill="auto"/>
                        <w:vAlign w:val="center"/>
                      </w:tcPr>
                      <w:p w14:paraId="465E768A" w14:textId="77777777" w:rsidR="00B81127" w:rsidRDefault="00B81127" w:rsidP="00F9227E"/>
                    </w:tc>
                  </w:tr>
                  <w:tr w:rsidR="00B81127" w:rsidRPr="003D0C04" w14:paraId="112739E1" w14:textId="77777777" w:rsidTr="00F9227E">
                    <w:trPr>
                      <w:trHeight w:hRule="exact" w:val="340"/>
                      <w:jc w:val="right"/>
                    </w:trPr>
                    <w:tc>
                      <w:tcPr>
                        <w:tcW w:w="454" w:type="dxa"/>
                        <w:shd w:val="clear" w:color="auto" w:fill="auto"/>
                        <w:vAlign w:val="center"/>
                      </w:tcPr>
                      <w:p w14:paraId="79BDFB97" w14:textId="77777777" w:rsidR="00B81127" w:rsidRDefault="00B81127" w:rsidP="00F9227E"/>
                    </w:tc>
                    <w:tc>
                      <w:tcPr>
                        <w:tcW w:w="227" w:type="dxa"/>
                        <w:shd w:val="clear" w:color="auto" w:fill="auto"/>
                        <w:vAlign w:val="center"/>
                      </w:tcPr>
                      <w:p w14:paraId="0869BA7B" w14:textId="77777777" w:rsidR="00B81127" w:rsidRPr="003D0C04" w:rsidRDefault="00B81127" w:rsidP="00F9227E"/>
                    </w:tc>
                    <w:tc>
                      <w:tcPr>
                        <w:tcW w:w="454" w:type="dxa"/>
                        <w:shd w:val="clear" w:color="auto" w:fill="auto"/>
                        <w:vAlign w:val="center"/>
                      </w:tcPr>
                      <w:p w14:paraId="5B23C671" w14:textId="77777777" w:rsidR="00B81127" w:rsidRDefault="00B81127" w:rsidP="00F9227E"/>
                    </w:tc>
                    <w:tc>
                      <w:tcPr>
                        <w:tcW w:w="227" w:type="dxa"/>
                        <w:shd w:val="clear" w:color="auto" w:fill="auto"/>
                        <w:vAlign w:val="center"/>
                      </w:tcPr>
                      <w:p w14:paraId="0680BB04" w14:textId="77777777" w:rsidR="00B81127" w:rsidRPr="003D0C04" w:rsidRDefault="00B81127" w:rsidP="00F9227E"/>
                    </w:tc>
                    <w:tc>
                      <w:tcPr>
                        <w:tcW w:w="454" w:type="dxa"/>
                        <w:shd w:val="clear" w:color="auto" w:fill="auto"/>
                        <w:vAlign w:val="center"/>
                      </w:tcPr>
                      <w:p w14:paraId="13933364" w14:textId="77777777" w:rsidR="00B81127" w:rsidRPr="003D0C04" w:rsidRDefault="00B81127" w:rsidP="00F9227E"/>
                    </w:tc>
                  </w:tr>
                  <w:tr w:rsidR="00B81127" w:rsidRPr="003D0C04" w14:paraId="0C8788B3" w14:textId="77777777" w:rsidTr="00F9227E">
                    <w:trPr>
                      <w:trHeight w:hRule="exact" w:val="340"/>
                      <w:jc w:val="right"/>
                    </w:trPr>
                    <w:tc>
                      <w:tcPr>
                        <w:tcW w:w="454" w:type="dxa"/>
                        <w:shd w:val="clear" w:color="auto" w:fill="auto"/>
                        <w:vAlign w:val="center"/>
                      </w:tcPr>
                      <w:p w14:paraId="28E42935" w14:textId="77777777" w:rsidR="00B81127" w:rsidRDefault="00B81127" w:rsidP="00F9227E"/>
                    </w:tc>
                    <w:tc>
                      <w:tcPr>
                        <w:tcW w:w="227" w:type="dxa"/>
                        <w:shd w:val="clear" w:color="auto" w:fill="auto"/>
                        <w:vAlign w:val="center"/>
                      </w:tcPr>
                      <w:p w14:paraId="540DA022" w14:textId="77777777" w:rsidR="00B81127" w:rsidRDefault="00B81127" w:rsidP="00F9227E"/>
                    </w:tc>
                    <w:tc>
                      <w:tcPr>
                        <w:tcW w:w="454" w:type="dxa"/>
                        <w:shd w:val="clear" w:color="auto" w:fill="auto"/>
                        <w:vAlign w:val="center"/>
                      </w:tcPr>
                      <w:p w14:paraId="29C515F0" w14:textId="77777777" w:rsidR="00B81127" w:rsidRDefault="00B81127" w:rsidP="00F9227E"/>
                    </w:tc>
                    <w:tc>
                      <w:tcPr>
                        <w:tcW w:w="227" w:type="dxa"/>
                        <w:shd w:val="clear" w:color="auto" w:fill="auto"/>
                        <w:vAlign w:val="center"/>
                      </w:tcPr>
                      <w:p w14:paraId="08E76D03" w14:textId="77777777" w:rsidR="00B81127" w:rsidRDefault="00B81127" w:rsidP="00F9227E"/>
                    </w:tc>
                    <w:tc>
                      <w:tcPr>
                        <w:tcW w:w="454" w:type="dxa"/>
                        <w:shd w:val="clear" w:color="auto" w:fill="auto"/>
                        <w:vAlign w:val="center"/>
                      </w:tcPr>
                      <w:p w14:paraId="314DB0E2" w14:textId="77777777" w:rsidR="00B81127" w:rsidRDefault="00B81127" w:rsidP="00F9227E"/>
                    </w:tc>
                  </w:tr>
                </w:tbl>
                <w:p w14:paraId="4693F027" w14:textId="77777777" w:rsidR="00B81127" w:rsidRPr="00F50C98" w:rsidRDefault="00B81127" w:rsidP="00B81127">
                  <w:r>
                    <w:t xml:space="preserve"> </w:t>
                  </w:r>
                </w:p>
              </w:tc>
              <w:tc>
                <w:tcPr>
                  <w:tcW w:w="113" w:type="dxa"/>
                </w:tcPr>
                <w:p w14:paraId="3470D9B1" w14:textId="77777777" w:rsidR="00B81127" w:rsidRPr="00F50C98" w:rsidRDefault="00B81127" w:rsidP="00B81127">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99"/>
                    <w:gridCol w:w="558"/>
                    <w:gridCol w:w="574"/>
                    <w:gridCol w:w="65"/>
                    <w:gridCol w:w="120"/>
                  </w:tblGrid>
                  <w:tr w:rsidR="00DE429D" w:rsidRPr="003D0C04" w14:paraId="1E64845E" w14:textId="77777777" w:rsidTr="00385170">
                    <w:trPr>
                      <w:trHeight w:hRule="exact" w:val="340"/>
                      <w:jc w:val="right"/>
                    </w:trPr>
                    <w:tc>
                      <w:tcPr>
                        <w:tcW w:w="499" w:type="dxa"/>
                        <w:shd w:val="clear" w:color="auto" w:fill="auto"/>
                        <w:vAlign w:val="center"/>
                      </w:tcPr>
                      <w:p w14:paraId="654302EA" w14:textId="77777777" w:rsidR="00DE429D" w:rsidRPr="003D0C04" w:rsidRDefault="00DE429D" w:rsidP="00DE429D">
                        <w:r>
                          <w:t>____</w:t>
                        </w:r>
                      </w:p>
                    </w:tc>
                    <w:tc>
                      <w:tcPr>
                        <w:tcW w:w="558" w:type="dxa"/>
                        <w:shd w:val="clear" w:color="auto" w:fill="auto"/>
                        <w:vAlign w:val="center"/>
                      </w:tcPr>
                      <w:p w14:paraId="56D3A96B" w14:textId="77777777" w:rsidR="00DE429D" w:rsidRPr="00DE429D" w:rsidRDefault="00DE429D" w:rsidP="00DE429D">
                        <w:pPr>
                          <w:rPr>
                            <w:color w:val="000000" w:themeColor="text1"/>
                          </w:rPr>
                        </w:pPr>
                        <w:r w:rsidRPr="00DE429D">
                          <w:rPr>
                            <w:color w:val="000000" w:themeColor="text1"/>
                          </w:rPr>
                          <w:t xml:space="preserve"> </w:t>
                        </w:r>
                        <w:r>
                          <w:rPr>
                            <w:color w:val="000000" w:themeColor="text1"/>
                          </w:rPr>
                          <w:t xml:space="preserve">   –</w:t>
                        </w:r>
                      </w:p>
                    </w:tc>
                    <w:tc>
                      <w:tcPr>
                        <w:tcW w:w="574" w:type="dxa"/>
                        <w:shd w:val="clear" w:color="auto" w:fill="auto"/>
                        <w:vAlign w:val="center"/>
                      </w:tcPr>
                      <w:p w14:paraId="1117429E" w14:textId="77777777" w:rsidR="00DE429D" w:rsidRPr="003D0C04" w:rsidRDefault="00DE429D" w:rsidP="00DE429D">
                        <w:r>
                          <w:t>____</w:t>
                        </w:r>
                      </w:p>
                    </w:tc>
                    <w:tc>
                      <w:tcPr>
                        <w:tcW w:w="65" w:type="dxa"/>
                        <w:shd w:val="clear" w:color="auto" w:fill="auto"/>
                        <w:vAlign w:val="center"/>
                      </w:tcPr>
                      <w:p w14:paraId="44636B95" w14:textId="77777777" w:rsidR="00DE429D" w:rsidRPr="003D0C04" w:rsidRDefault="00DE429D" w:rsidP="00DE429D"/>
                    </w:tc>
                    <w:tc>
                      <w:tcPr>
                        <w:tcW w:w="120" w:type="dxa"/>
                        <w:shd w:val="clear" w:color="auto" w:fill="auto"/>
                        <w:vAlign w:val="center"/>
                      </w:tcPr>
                      <w:p w14:paraId="35231835" w14:textId="77777777" w:rsidR="00DE429D" w:rsidRPr="003D0C04" w:rsidRDefault="00DE429D" w:rsidP="00DE429D"/>
                    </w:tc>
                  </w:tr>
                </w:tbl>
                <w:p w14:paraId="39AEED15" w14:textId="77777777" w:rsidR="00B81127" w:rsidRPr="00F50C98" w:rsidRDefault="00B81127" w:rsidP="00B81127">
                  <w:r>
                    <w:t xml:space="preserve"> </w:t>
                  </w:r>
                </w:p>
              </w:tc>
            </w:tr>
          </w:tbl>
          <w:p w14:paraId="137DF53B" w14:textId="77777777" w:rsidR="00F50C98" w:rsidRPr="00E0758C" w:rsidRDefault="00F50C98" w:rsidP="00F50C98"/>
        </w:tc>
      </w:tr>
      <w:tr w:rsidR="00C36AD0" w:rsidRPr="00E0758C" w14:paraId="6E24536C" w14:textId="77777777" w:rsidTr="00FD370F">
        <w:trPr>
          <w:trHeight w:val="1664"/>
        </w:trPr>
        <w:tc>
          <w:tcPr>
            <w:tcW w:w="610" w:type="dxa"/>
          </w:tcPr>
          <w:p w14:paraId="3F1C4F16" w14:textId="77777777" w:rsidR="00C36AD0" w:rsidRPr="00E0758C" w:rsidRDefault="006C3CF7" w:rsidP="00FD370F">
            <w:pPr>
              <w:spacing w:line="240" w:lineRule="atLeast"/>
            </w:pPr>
            <w:r w:rsidRPr="00F4582F">
              <w:rPr>
                <w:noProof/>
              </w:rPr>
              <w:drawing>
                <wp:inline distT="0" distB="0" distL="0" distR="0" wp14:anchorId="64C49E37" wp14:editId="65F6828A">
                  <wp:extent cx="287640" cy="338400"/>
                  <wp:effectExtent l="0" t="0" r="0" b="508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640" cy="338400"/>
                          </a:xfrm>
                          <a:prstGeom prst="rect">
                            <a:avLst/>
                          </a:prstGeom>
                          <a:noFill/>
                          <a:ln>
                            <a:noFill/>
                          </a:ln>
                        </pic:spPr>
                      </pic:pic>
                    </a:graphicData>
                  </a:graphic>
                </wp:inline>
              </w:drawing>
            </w:r>
          </w:p>
        </w:tc>
        <w:tc>
          <w:tcPr>
            <w:tcW w:w="425" w:type="dxa"/>
          </w:tcPr>
          <w:p w14:paraId="3C12E26C" w14:textId="77777777" w:rsidR="00C36AD0" w:rsidRPr="00E0758C" w:rsidRDefault="00311763" w:rsidP="00FD370F">
            <w:pPr>
              <w:pStyle w:val="Nummerierung"/>
            </w:pPr>
            <w:r>
              <w:t>b)</w:t>
            </w:r>
          </w:p>
        </w:tc>
        <w:tc>
          <w:tcPr>
            <w:tcW w:w="8036" w:type="dxa"/>
            <w:gridSpan w:val="4"/>
          </w:tcPr>
          <w:p w14:paraId="3B85247F" w14:textId="77777777" w:rsidR="00311763" w:rsidRDefault="00311763" w:rsidP="00311763">
            <w:r>
              <w:t xml:space="preserve">Schreibe zu einem Päckchen aus </w:t>
            </w:r>
            <w:r w:rsidRPr="0008736E">
              <w:rPr>
                <w:b/>
                <w:bCs/>
                <w:color w:val="327A86" w:themeColor="text2"/>
              </w:rPr>
              <w:t>a)</w:t>
            </w:r>
            <w:r>
              <w:t xml:space="preserve"> deine Entdeckungen auf. </w:t>
            </w:r>
          </w:p>
          <w:p w14:paraId="7DD5FF1D" w14:textId="77777777" w:rsidR="00311763" w:rsidRDefault="00311763" w:rsidP="00FD6778">
            <w:pPr>
              <w:pStyle w:val="Ausflltext"/>
            </w:pPr>
            <w:r>
              <w:t xml:space="preserve">Kreuze an. Ich beschreibe meine Entdeckungen zu:           </w:t>
            </w:r>
            <w:r w:rsidRPr="002A7B5B">
              <w:rPr>
                <w:sz w:val="28"/>
                <w:szCs w:val="28"/>
              </w:rPr>
              <w:t>□</w:t>
            </w:r>
            <w:r>
              <w:t xml:space="preserve"> (1)           </w:t>
            </w:r>
            <w:r w:rsidRPr="002A7B5B">
              <w:rPr>
                <w:sz w:val="28"/>
                <w:szCs w:val="28"/>
              </w:rPr>
              <w:t>□</w:t>
            </w:r>
            <w:r>
              <w:t xml:space="preserve"> (2)          </w:t>
            </w:r>
            <w:r w:rsidRPr="002A7B5B">
              <w:rPr>
                <w:sz w:val="28"/>
                <w:szCs w:val="28"/>
              </w:rPr>
              <w:t xml:space="preserve"> □</w:t>
            </w:r>
            <w:r>
              <w:t xml:space="preserve"> (3)</w:t>
            </w:r>
          </w:p>
          <w:tbl>
            <w:tblPr>
              <w:tblStyle w:val="MSKTabelle"/>
              <w:tblW w:w="0" w:type="auto"/>
              <w:tblLayout w:type="fixed"/>
              <w:tblLook w:val="0600" w:firstRow="0" w:lastRow="0" w:firstColumn="0" w:lastColumn="0" w:noHBand="1" w:noVBand="1"/>
            </w:tblPr>
            <w:tblGrid>
              <w:gridCol w:w="8026"/>
            </w:tblGrid>
            <w:tr w:rsidR="00311763" w14:paraId="27BC281D" w14:textId="77777777" w:rsidTr="00311763">
              <w:tc>
                <w:tcPr>
                  <w:tcW w:w="8026" w:type="dxa"/>
                </w:tcPr>
                <w:p w14:paraId="15A8F9B8" w14:textId="77777777" w:rsidR="00311763" w:rsidRDefault="00311763" w:rsidP="00311763"/>
                <w:p w14:paraId="0E80B6D4" w14:textId="77777777" w:rsidR="00311763" w:rsidRDefault="00311763" w:rsidP="00311763"/>
                <w:p w14:paraId="7AF29238" w14:textId="77777777" w:rsidR="00311763" w:rsidRDefault="00311763" w:rsidP="00311763"/>
                <w:p w14:paraId="3DFE8040" w14:textId="77777777" w:rsidR="00311763" w:rsidRDefault="00311763" w:rsidP="00311763"/>
                <w:p w14:paraId="2395FFC3" w14:textId="77777777" w:rsidR="00572FC4" w:rsidRDefault="00572FC4" w:rsidP="00311763"/>
                <w:p w14:paraId="46E058D1" w14:textId="77777777" w:rsidR="00572FC4" w:rsidRDefault="00572FC4" w:rsidP="00311763"/>
              </w:tc>
            </w:tr>
          </w:tbl>
          <w:p w14:paraId="785BA05F" w14:textId="77777777" w:rsidR="00311763" w:rsidRDefault="00311763" w:rsidP="00311763">
            <w:r>
              <w:t xml:space="preserve"> </w:t>
            </w:r>
          </w:p>
        </w:tc>
      </w:tr>
      <w:tr w:rsidR="00311763" w:rsidRPr="00E0758C" w14:paraId="039B650F" w14:textId="77777777" w:rsidTr="00311763">
        <w:trPr>
          <w:trHeight w:val="3627"/>
        </w:trPr>
        <w:tc>
          <w:tcPr>
            <w:tcW w:w="610" w:type="dxa"/>
          </w:tcPr>
          <w:p w14:paraId="02A13A45" w14:textId="77777777" w:rsidR="00311763" w:rsidRPr="00E0758C" w:rsidRDefault="00311763" w:rsidP="00FD370F">
            <w:pPr>
              <w:spacing w:line="240" w:lineRule="atLeast"/>
            </w:pPr>
          </w:p>
        </w:tc>
        <w:tc>
          <w:tcPr>
            <w:tcW w:w="425" w:type="dxa"/>
          </w:tcPr>
          <w:p w14:paraId="7E45090F" w14:textId="77777777" w:rsidR="00311763" w:rsidRDefault="00311763" w:rsidP="00FD370F">
            <w:pPr>
              <w:pStyle w:val="Nummerierung"/>
            </w:pPr>
            <w:r>
              <w:t>c)</w:t>
            </w:r>
          </w:p>
        </w:tc>
        <w:tc>
          <w:tcPr>
            <w:tcW w:w="8036" w:type="dxa"/>
            <w:gridSpan w:val="4"/>
          </w:tcPr>
          <w:p w14:paraId="397973CC" w14:textId="245A5C08" w:rsidR="00311763" w:rsidRDefault="00311763" w:rsidP="00311763">
            <w:r>
              <w:t>Erfinde selbst solche Entdeck</w:t>
            </w:r>
            <w:r w:rsidR="0015435D">
              <w:t>ungs</w:t>
            </w:r>
            <w:r>
              <w:t>päckchen.</w:t>
            </w:r>
          </w:p>
          <w:p w14:paraId="035C2085" w14:textId="77777777" w:rsidR="00311763" w:rsidRDefault="00311763" w:rsidP="00311763">
            <w:r>
              <w:t>Schreibe jeweils nur die ersten zwei Aufgaben auf. Rechne sie aus.</w:t>
            </w:r>
          </w:p>
          <w:p w14:paraId="005845C4" w14:textId="77777777" w:rsidR="00311763" w:rsidRDefault="00311763" w:rsidP="00311763"/>
          <w:tbl>
            <w:tblPr>
              <w:tblStyle w:val="Tabellenraster"/>
              <w:tblW w:w="7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25"/>
              <w:gridCol w:w="1871"/>
              <w:gridCol w:w="1020"/>
              <w:gridCol w:w="1814"/>
              <w:gridCol w:w="510"/>
              <w:gridCol w:w="510"/>
              <w:gridCol w:w="1814"/>
            </w:tblGrid>
            <w:tr w:rsidR="00311763" w:rsidRPr="00F50C98" w14:paraId="30245231" w14:textId="77777777" w:rsidTr="00572FC4">
              <w:trPr>
                <w:trHeight w:val="1459"/>
              </w:trPr>
              <w:tc>
                <w:tcPr>
                  <w:tcW w:w="425" w:type="dxa"/>
                </w:tcPr>
                <w:p w14:paraId="55793390" w14:textId="77777777" w:rsidR="00311763" w:rsidRPr="00F50C98" w:rsidRDefault="00311763" w:rsidP="00311763">
                  <w:pPr>
                    <w:rPr>
                      <w:color w:val="327A86" w:themeColor="text2"/>
                    </w:rPr>
                  </w:pPr>
                  <w:r>
                    <w:t>(1)</w:t>
                  </w:r>
                </w:p>
              </w:tc>
              <w:tc>
                <w:tcPr>
                  <w:tcW w:w="1871"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08DE6BC7" w14:textId="77777777" w:rsidTr="00F9227E">
                    <w:trPr>
                      <w:trHeight w:hRule="exact" w:val="340"/>
                      <w:jc w:val="right"/>
                    </w:trPr>
                    <w:tc>
                      <w:tcPr>
                        <w:tcW w:w="454" w:type="dxa"/>
                        <w:tcBorders>
                          <w:bottom w:val="single" w:sz="12" w:space="0" w:color="auto"/>
                        </w:tcBorders>
                        <w:shd w:val="clear" w:color="auto" w:fill="auto"/>
                        <w:vAlign w:val="center"/>
                      </w:tcPr>
                      <w:p w14:paraId="25BC0078" w14:textId="77777777" w:rsidR="00311763" w:rsidRPr="003D0C04" w:rsidRDefault="00311763" w:rsidP="00F9227E"/>
                    </w:tc>
                    <w:tc>
                      <w:tcPr>
                        <w:tcW w:w="227" w:type="dxa"/>
                        <w:tcBorders>
                          <w:bottom w:val="single" w:sz="12" w:space="0" w:color="auto"/>
                        </w:tcBorders>
                        <w:shd w:val="clear" w:color="auto" w:fill="auto"/>
                        <w:vAlign w:val="center"/>
                      </w:tcPr>
                      <w:p w14:paraId="386AC5B3" w14:textId="77777777" w:rsidR="00311763" w:rsidRPr="003D0C04" w:rsidRDefault="00311763" w:rsidP="00F9227E">
                        <w:r>
                          <w:t>+</w:t>
                        </w:r>
                      </w:p>
                    </w:tc>
                    <w:tc>
                      <w:tcPr>
                        <w:tcW w:w="454" w:type="dxa"/>
                        <w:tcBorders>
                          <w:bottom w:val="single" w:sz="12" w:space="0" w:color="auto"/>
                        </w:tcBorders>
                        <w:shd w:val="clear" w:color="auto" w:fill="auto"/>
                        <w:vAlign w:val="center"/>
                      </w:tcPr>
                      <w:p w14:paraId="732F3027" w14:textId="77777777" w:rsidR="00311763" w:rsidRPr="003D0C04" w:rsidRDefault="00311763" w:rsidP="00F9227E"/>
                    </w:tc>
                    <w:tc>
                      <w:tcPr>
                        <w:tcW w:w="227" w:type="dxa"/>
                        <w:tcBorders>
                          <w:bottom w:val="single" w:sz="12" w:space="0" w:color="auto"/>
                        </w:tcBorders>
                        <w:shd w:val="clear" w:color="auto" w:fill="auto"/>
                        <w:vAlign w:val="center"/>
                      </w:tcPr>
                      <w:p w14:paraId="745736FC"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50E55443" w14:textId="77777777" w:rsidR="00311763" w:rsidRPr="003D0C04" w:rsidRDefault="00311763" w:rsidP="00F9227E"/>
                    </w:tc>
                  </w:tr>
                  <w:tr w:rsidR="00311763" w:rsidRPr="003D0C04" w14:paraId="19FA9C28" w14:textId="77777777" w:rsidTr="00F9227E">
                    <w:trPr>
                      <w:trHeight w:hRule="exact" w:val="340"/>
                      <w:jc w:val="right"/>
                    </w:trPr>
                    <w:tc>
                      <w:tcPr>
                        <w:tcW w:w="454" w:type="dxa"/>
                        <w:tcBorders>
                          <w:top w:val="single" w:sz="12" w:space="0" w:color="auto"/>
                        </w:tcBorders>
                        <w:shd w:val="clear" w:color="auto" w:fill="auto"/>
                        <w:vAlign w:val="center"/>
                      </w:tcPr>
                      <w:p w14:paraId="57D9782D" w14:textId="77777777" w:rsidR="00311763" w:rsidRPr="003D0C04" w:rsidRDefault="00311763" w:rsidP="00F9227E"/>
                    </w:tc>
                    <w:tc>
                      <w:tcPr>
                        <w:tcW w:w="227" w:type="dxa"/>
                        <w:tcBorders>
                          <w:top w:val="single" w:sz="12" w:space="0" w:color="auto"/>
                        </w:tcBorders>
                        <w:shd w:val="clear" w:color="auto" w:fill="auto"/>
                        <w:vAlign w:val="center"/>
                      </w:tcPr>
                      <w:p w14:paraId="4CE429BE" w14:textId="77777777" w:rsidR="00311763" w:rsidRPr="003D0C04" w:rsidRDefault="00311763" w:rsidP="00F9227E"/>
                    </w:tc>
                    <w:tc>
                      <w:tcPr>
                        <w:tcW w:w="454" w:type="dxa"/>
                        <w:tcBorders>
                          <w:top w:val="single" w:sz="12" w:space="0" w:color="auto"/>
                        </w:tcBorders>
                        <w:shd w:val="clear" w:color="auto" w:fill="auto"/>
                        <w:vAlign w:val="center"/>
                      </w:tcPr>
                      <w:p w14:paraId="68223E3B" w14:textId="77777777" w:rsidR="00311763" w:rsidRDefault="00311763" w:rsidP="00F9227E"/>
                    </w:tc>
                    <w:tc>
                      <w:tcPr>
                        <w:tcW w:w="227" w:type="dxa"/>
                        <w:tcBorders>
                          <w:top w:val="single" w:sz="12" w:space="0" w:color="auto"/>
                        </w:tcBorders>
                        <w:shd w:val="clear" w:color="auto" w:fill="auto"/>
                        <w:vAlign w:val="center"/>
                      </w:tcPr>
                      <w:p w14:paraId="04BA3FF8" w14:textId="77777777" w:rsidR="00311763" w:rsidRPr="003D0C04" w:rsidRDefault="00311763" w:rsidP="00F9227E"/>
                    </w:tc>
                    <w:tc>
                      <w:tcPr>
                        <w:tcW w:w="454" w:type="dxa"/>
                        <w:tcBorders>
                          <w:top w:val="single" w:sz="12" w:space="0" w:color="auto"/>
                        </w:tcBorders>
                        <w:shd w:val="clear" w:color="auto" w:fill="auto"/>
                        <w:vAlign w:val="center"/>
                      </w:tcPr>
                      <w:p w14:paraId="7834BB19" w14:textId="77777777" w:rsidR="00311763" w:rsidRDefault="00311763" w:rsidP="00F9227E"/>
                    </w:tc>
                  </w:tr>
                  <w:tr w:rsidR="00311763" w:rsidRPr="003D0C04" w14:paraId="099EFAE8" w14:textId="77777777" w:rsidTr="00F9227E">
                    <w:trPr>
                      <w:trHeight w:hRule="exact" w:val="340"/>
                      <w:jc w:val="right"/>
                    </w:trPr>
                    <w:tc>
                      <w:tcPr>
                        <w:tcW w:w="454" w:type="dxa"/>
                        <w:shd w:val="clear" w:color="auto" w:fill="auto"/>
                        <w:vAlign w:val="center"/>
                      </w:tcPr>
                      <w:p w14:paraId="3E455790" w14:textId="77777777" w:rsidR="00311763" w:rsidRDefault="00311763" w:rsidP="00F9227E"/>
                    </w:tc>
                    <w:tc>
                      <w:tcPr>
                        <w:tcW w:w="227" w:type="dxa"/>
                        <w:shd w:val="clear" w:color="auto" w:fill="auto"/>
                        <w:vAlign w:val="center"/>
                      </w:tcPr>
                      <w:p w14:paraId="053D0F86" w14:textId="77777777" w:rsidR="00311763" w:rsidRPr="003D0C04" w:rsidRDefault="00311763" w:rsidP="00F9227E"/>
                    </w:tc>
                    <w:tc>
                      <w:tcPr>
                        <w:tcW w:w="454" w:type="dxa"/>
                        <w:shd w:val="clear" w:color="auto" w:fill="auto"/>
                        <w:vAlign w:val="center"/>
                      </w:tcPr>
                      <w:p w14:paraId="128943DA" w14:textId="77777777" w:rsidR="00311763" w:rsidRDefault="00311763" w:rsidP="00F9227E"/>
                    </w:tc>
                    <w:tc>
                      <w:tcPr>
                        <w:tcW w:w="227" w:type="dxa"/>
                        <w:shd w:val="clear" w:color="auto" w:fill="auto"/>
                        <w:vAlign w:val="center"/>
                      </w:tcPr>
                      <w:p w14:paraId="36FCB034" w14:textId="77777777" w:rsidR="00311763" w:rsidRPr="003D0C04" w:rsidRDefault="00311763" w:rsidP="00F9227E"/>
                    </w:tc>
                    <w:tc>
                      <w:tcPr>
                        <w:tcW w:w="454" w:type="dxa"/>
                        <w:shd w:val="clear" w:color="auto" w:fill="auto"/>
                        <w:vAlign w:val="center"/>
                      </w:tcPr>
                      <w:p w14:paraId="1700829A" w14:textId="77777777" w:rsidR="00311763" w:rsidRPr="003D0C04" w:rsidRDefault="00311763" w:rsidP="00F9227E"/>
                    </w:tc>
                  </w:tr>
                  <w:tr w:rsidR="00311763" w:rsidRPr="003D0C04" w14:paraId="34D7083F" w14:textId="77777777" w:rsidTr="00F9227E">
                    <w:trPr>
                      <w:trHeight w:hRule="exact" w:val="340"/>
                      <w:jc w:val="right"/>
                    </w:trPr>
                    <w:tc>
                      <w:tcPr>
                        <w:tcW w:w="454" w:type="dxa"/>
                        <w:shd w:val="clear" w:color="auto" w:fill="auto"/>
                        <w:vAlign w:val="center"/>
                      </w:tcPr>
                      <w:p w14:paraId="330C4929" w14:textId="77777777" w:rsidR="00311763" w:rsidRDefault="00311763" w:rsidP="00F9227E"/>
                    </w:tc>
                    <w:tc>
                      <w:tcPr>
                        <w:tcW w:w="227" w:type="dxa"/>
                        <w:shd w:val="clear" w:color="auto" w:fill="auto"/>
                        <w:vAlign w:val="center"/>
                      </w:tcPr>
                      <w:p w14:paraId="795F6A2E" w14:textId="77777777" w:rsidR="00311763" w:rsidRDefault="00311763" w:rsidP="00F9227E"/>
                    </w:tc>
                    <w:tc>
                      <w:tcPr>
                        <w:tcW w:w="454" w:type="dxa"/>
                        <w:shd w:val="clear" w:color="auto" w:fill="auto"/>
                        <w:vAlign w:val="center"/>
                      </w:tcPr>
                      <w:p w14:paraId="5C796111" w14:textId="77777777" w:rsidR="00311763" w:rsidRDefault="00311763" w:rsidP="00F9227E"/>
                    </w:tc>
                    <w:tc>
                      <w:tcPr>
                        <w:tcW w:w="227" w:type="dxa"/>
                        <w:shd w:val="clear" w:color="auto" w:fill="auto"/>
                        <w:vAlign w:val="center"/>
                      </w:tcPr>
                      <w:p w14:paraId="378DBAD8" w14:textId="77777777" w:rsidR="00311763" w:rsidRDefault="00311763" w:rsidP="00F9227E"/>
                    </w:tc>
                    <w:tc>
                      <w:tcPr>
                        <w:tcW w:w="454" w:type="dxa"/>
                        <w:shd w:val="clear" w:color="auto" w:fill="auto"/>
                        <w:vAlign w:val="center"/>
                      </w:tcPr>
                      <w:p w14:paraId="5345B900" w14:textId="77777777" w:rsidR="00311763" w:rsidRDefault="00311763" w:rsidP="00F9227E"/>
                    </w:tc>
                  </w:tr>
                </w:tbl>
                <w:p w14:paraId="38642B29" w14:textId="77777777" w:rsidR="00311763" w:rsidRPr="00F50C98" w:rsidRDefault="00311763" w:rsidP="00311763">
                  <w:r>
                    <w:t xml:space="preserve"> </w:t>
                  </w:r>
                </w:p>
              </w:tc>
              <w:tc>
                <w:tcPr>
                  <w:tcW w:w="1020" w:type="dxa"/>
                </w:tcPr>
                <w:p w14:paraId="75D8884D" w14:textId="77777777" w:rsidR="00311763" w:rsidRPr="00F50C98" w:rsidRDefault="00311763" w:rsidP="00311763">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4C2D62AD" w14:textId="77777777" w:rsidTr="00F9227E">
                    <w:trPr>
                      <w:trHeight w:hRule="exact" w:val="340"/>
                      <w:jc w:val="right"/>
                    </w:trPr>
                    <w:tc>
                      <w:tcPr>
                        <w:tcW w:w="454" w:type="dxa"/>
                        <w:tcBorders>
                          <w:bottom w:val="single" w:sz="12" w:space="0" w:color="auto"/>
                        </w:tcBorders>
                        <w:shd w:val="clear" w:color="auto" w:fill="auto"/>
                        <w:vAlign w:val="center"/>
                      </w:tcPr>
                      <w:p w14:paraId="0EF1EBF6" w14:textId="77777777" w:rsidR="00311763" w:rsidRPr="003D0C04" w:rsidRDefault="00311763" w:rsidP="00F9227E"/>
                    </w:tc>
                    <w:tc>
                      <w:tcPr>
                        <w:tcW w:w="227" w:type="dxa"/>
                        <w:tcBorders>
                          <w:bottom w:val="single" w:sz="12" w:space="0" w:color="auto"/>
                        </w:tcBorders>
                        <w:shd w:val="clear" w:color="auto" w:fill="auto"/>
                        <w:vAlign w:val="center"/>
                      </w:tcPr>
                      <w:p w14:paraId="71F5E4C0" w14:textId="77777777" w:rsidR="00311763" w:rsidRPr="003D0C04" w:rsidRDefault="00311763" w:rsidP="00F9227E">
                        <w:r>
                          <w:t>+</w:t>
                        </w:r>
                      </w:p>
                    </w:tc>
                    <w:tc>
                      <w:tcPr>
                        <w:tcW w:w="454" w:type="dxa"/>
                        <w:tcBorders>
                          <w:bottom w:val="single" w:sz="12" w:space="0" w:color="auto"/>
                        </w:tcBorders>
                        <w:shd w:val="clear" w:color="auto" w:fill="auto"/>
                        <w:vAlign w:val="center"/>
                      </w:tcPr>
                      <w:p w14:paraId="01559649" w14:textId="77777777" w:rsidR="00311763" w:rsidRPr="003D0C04" w:rsidRDefault="00311763" w:rsidP="00F9227E"/>
                    </w:tc>
                    <w:tc>
                      <w:tcPr>
                        <w:tcW w:w="227" w:type="dxa"/>
                        <w:tcBorders>
                          <w:bottom w:val="single" w:sz="12" w:space="0" w:color="auto"/>
                        </w:tcBorders>
                        <w:shd w:val="clear" w:color="auto" w:fill="auto"/>
                        <w:vAlign w:val="center"/>
                      </w:tcPr>
                      <w:p w14:paraId="4B731DCD"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1A4B0C8E" w14:textId="77777777" w:rsidR="00311763" w:rsidRPr="003D0C04" w:rsidRDefault="00311763" w:rsidP="00F9227E"/>
                    </w:tc>
                  </w:tr>
                  <w:tr w:rsidR="00311763" w:rsidRPr="003D0C04" w14:paraId="73DDE0D2" w14:textId="77777777" w:rsidTr="00F9227E">
                    <w:trPr>
                      <w:trHeight w:hRule="exact" w:val="340"/>
                      <w:jc w:val="right"/>
                    </w:trPr>
                    <w:tc>
                      <w:tcPr>
                        <w:tcW w:w="454" w:type="dxa"/>
                        <w:tcBorders>
                          <w:top w:val="single" w:sz="12" w:space="0" w:color="auto"/>
                        </w:tcBorders>
                        <w:shd w:val="clear" w:color="auto" w:fill="auto"/>
                        <w:vAlign w:val="center"/>
                      </w:tcPr>
                      <w:p w14:paraId="042F5E71" w14:textId="77777777" w:rsidR="00311763" w:rsidRPr="003D0C04" w:rsidRDefault="00311763" w:rsidP="00F9227E"/>
                    </w:tc>
                    <w:tc>
                      <w:tcPr>
                        <w:tcW w:w="227" w:type="dxa"/>
                        <w:tcBorders>
                          <w:top w:val="single" w:sz="12" w:space="0" w:color="auto"/>
                        </w:tcBorders>
                        <w:shd w:val="clear" w:color="auto" w:fill="auto"/>
                        <w:vAlign w:val="center"/>
                      </w:tcPr>
                      <w:p w14:paraId="2846D57E" w14:textId="77777777" w:rsidR="00311763" w:rsidRPr="003D0C04" w:rsidRDefault="00311763" w:rsidP="00F9227E"/>
                    </w:tc>
                    <w:tc>
                      <w:tcPr>
                        <w:tcW w:w="454" w:type="dxa"/>
                        <w:tcBorders>
                          <w:top w:val="single" w:sz="12" w:space="0" w:color="auto"/>
                        </w:tcBorders>
                        <w:shd w:val="clear" w:color="auto" w:fill="auto"/>
                        <w:vAlign w:val="center"/>
                      </w:tcPr>
                      <w:p w14:paraId="4078FE57" w14:textId="77777777" w:rsidR="00311763" w:rsidRDefault="00311763" w:rsidP="00F9227E"/>
                    </w:tc>
                    <w:tc>
                      <w:tcPr>
                        <w:tcW w:w="227" w:type="dxa"/>
                        <w:tcBorders>
                          <w:top w:val="single" w:sz="12" w:space="0" w:color="auto"/>
                        </w:tcBorders>
                        <w:shd w:val="clear" w:color="auto" w:fill="auto"/>
                        <w:vAlign w:val="center"/>
                      </w:tcPr>
                      <w:p w14:paraId="7CC238F4" w14:textId="77777777" w:rsidR="00311763" w:rsidRPr="003D0C04" w:rsidRDefault="00311763" w:rsidP="00F9227E"/>
                    </w:tc>
                    <w:tc>
                      <w:tcPr>
                        <w:tcW w:w="454" w:type="dxa"/>
                        <w:tcBorders>
                          <w:top w:val="single" w:sz="12" w:space="0" w:color="auto"/>
                        </w:tcBorders>
                        <w:shd w:val="clear" w:color="auto" w:fill="auto"/>
                        <w:vAlign w:val="center"/>
                      </w:tcPr>
                      <w:p w14:paraId="420FD151" w14:textId="77777777" w:rsidR="00311763" w:rsidRDefault="00311763" w:rsidP="00F9227E"/>
                    </w:tc>
                  </w:tr>
                  <w:tr w:rsidR="00311763" w:rsidRPr="003D0C04" w14:paraId="78806934" w14:textId="77777777" w:rsidTr="00F9227E">
                    <w:trPr>
                      <w:trHeight w:hRule="exact" w:val="340"/>
                      <w:jc w:val="right"/>
                    </w:trPr>
                    <w:tc>
                      <w:tcPr>
                        <w:tcW w:w="454" w:type="dxa"/>
                        <w:shd w:val="clear" w:color="auto" w:fill="auto"/>
                        <w:vAlign w:val="center"/>
                      </w:tcPr>
                      <w:p w14:paraId="2206D4AC" w14:textId="77777777" w:rsidR="00311763" w:rsidRDefault="00311763" w:rsidP="00F9227E"/>
                    </w:tc>
                    <w:tc>
                      <w:tcPr>
                        <w:tcW w:w="227" w:type="dxa"/>
                        <w:shd w:val="clear" w:color="auto" w:fill="auto"/>
                        <w:vAlign w:val="center"/>
                      </w:tcPr>
                      <w:p w14:paraId="7B19920A" w14:textId="77777777" w:rsidR="00311763" w:rsidRPr="003D0C04" w:rsidRDefault="00311763" w:rsidP="00F9227E"/>
                    </w:tc>
                    <w:tc>
                      <w:tcPr>
                        <w:tcW w:w="454" w:type="dxa"/>
                        <w:shd w:val="clear" w:color="auto" w:fill="auto"/>
                        <w:vAlign w:val="center"/>
                      </w:tcPr>
                      <w:p w14:paraId="1F047562" w14:textId="77777777" w:rsidR="00311763" w:rsidRDefault="00311763" w:rsidP="00F9227E"/>
                    </w:tc>
                    <w:tc>
                      <w:tcPr>
                        <w:tcW w:w="227" w:type="dxa"/>
                        <w:shd w:val="clear" w:color="auto" w:fill="auto"/>
                        <w:vAlign w:val="center"/>
                      </w:tcPr>
                      <w:p w14:paraId="0917EBE0" w14:textId="77777777" w:rsidR="00311763" w:rsidRPr="003D0C04" w:rsidRDefault="00311763" w:rsidP="00F9227E"/>
                    </w:tc>
                    <w:tc>
                      <w:tcPr>
                        <w:tcW w:w="454" w:type="dxa"/>
                        <w:shd w:val="clear" w:color="auto" w:fill="auto"/>
                        <w:vAlign w:val="center"/>
                      </w:tcPr>
                      <w:p w14:paraId="75C0977C" w14:textId="77777777" w:rsidR="00311763" w:rsidRPr="003D0C04" w:rsidRDefault="00311763" w:rsidP="00F9227E"/>
                    </w:tc>
                  </w:tr>
                  <w:tr w:rsidR="00311763" w:rsidRPr="003D0C04" w14:paraId="3D86DA75" w14:textId="77777777" w:rsidTr="00F9227E">
                    <w:trPr>
                      <w:trHeight w:hRule="exact" w:val="340"/>
                      <w:jc w:val="right"/>
                    </w:trPr>
                    <w:tc>
                      <w:tcPr>
                        <w:tcW w:w="454" w:type="dxa"/>
                        <w:shd w:val="clear" w:color="auto" w:fill="auto"/>
                        <w:vAlign w:val="center"/>
                      </w:tcPr>
                      <w:p w14:paraId="7150E527" w14:textId="77777777" w:rsidR="00311763" w:rsidRDefault="00311763" w:rsidP="00F9227E"/>
                    </w:tc>
                    <w:tc>
                      <w:tcPr>
                        <w:tcW w:w="227" w:type="dxa"/>
                        <w:shd w:val="clear" w:color="auto" w:fill="auto"/>
                        <w:vAlign w:val="center"/>
                      </w:tcPr>
                      <w:p w14:paraId="4773ED59" w14:textId="77777777" w:rsidR="00311763" w:rsidRDefault="00311763" w:rsidP="00F9227E"/>
                    </w:tc>
                    <w:tc>
                      <w:tcPr>
                        <w:tcW w:w="454" w:type="dxa"/>
                        <w:shd w:val="clear" w:color="auto" w:fill="auto"/>
                        <w:vAlign w:val="center"/>
                      </w:tcPr>
                      <w:p w14:paraId="456543A0" w14:textId="77777777" w:rsidR="00311763" w:rsidRDefault="00311763" w:rsidP="00F9227E"/>
                    </w:tc>
                    <w:tc>
                      <w:tcPr>
                        <w:tcW w:w="227" w:type="dxa"/>
                        <w:shd w:val="clear" w:color="auto" w:fill="auto"/>
                        <w:vAlign w:val="center"/>
                      </w:tcPr>
                      <w:p w14:paraId="58E0383A" w14:textId="77777777" w:rsidR="00311763" w:rsidRDefault="00311763" w:rsidP="00F9227E"/>
                    </w:tc>
                    <w:tc>
                      <w:tcPr>
                        <w:tcW w:w="454" w:type="dxa"/>
                        <w:shd w:val="clear" w:color="auto" w:fill="auto"/>
                        <w:vAlign w:val="center"/>
                      </w:tcPr>
                      <w:p w14:paraId="2CD9E083" w14:textId="77777777" w:rsidR="00311763" w:rsidRDefault="00311763" w:rsidP="00F9227E"/>
                    </w:tc>
                  </w:tr>
                </w:tbl>
                <w:p w14:paraId="79777E50" w14:textId="77777777" w:rsidR="00311763" w:rsidRPr="00F50C98" w:rsidRDefault="00311763" w:rsidP="00311763">
                  <w:r>
                    <w:t xml:space="preserve"> </w:t>
                  </w:r>
                </w:p>
              </w:tc>
              <w:tc>
                <w:tcPr>
                  <w:tcW w:w="510" w:type="dxa"/>
                </w:tcPr>
                <w:p w14:paraId="7835ABA9" w14:textId="77777777" w:rsidR="00311763" w:rsidRPr="00F50C98" w:rsidRDefault="00311763" w:rsidP="00311763">
                  <w:pPr>
                    <w:rPr>
                      <w:color w:val="327A86" w:themeColor="text2"/>
                    </w:rPr>
                  </w:pPr>
                </w:p>
              </w:tc>
              <w:tc>
                <w:tcPr>
                  <w:tcW w:w="510" w:type="dxa"/>
                </w:tcPr>
                <w:p w14:paraId="3E07621D" w14:textId="77777777" w:rsidR="00311763" w:rsidRPr="00F50C98" w:rsidRDefault="00311763" w:rsidP="00311763">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3FB7AA1D" w14:textId="77777777" w:rsidTr="00F9227E">
                    <w:trPr>
                      <w:trHeight w:hRule="exact" w:val="340"/>
                      <w:jc w:val="right"/>
                    </w:trPr>
                    <w:tc>
                      <w:tcPr>
                        <w:tcW w:w="454" w:type="dxa"/>
                        <w:tcBorders>
                          <w:bottom w:val="single" w:sz="12" w:space="0" w:color="auto"/>
                        </w:tcBorders>
                        <w:shd w:val="clear" w:color="auto" w:fill="auto"/>
                        <w:vAlign w:val="center"/>
                      </w:tcPr>
                      <w:p w14:paraId="3C4BC5C8" w14:textId="77777777" w:rsidR="00311763" w:rsidRPr="003D0C04" w:rsidRDefault="00311763" w:rsidP="00F9227E"/>
                    </w:tc>
                    <w:tc>
                      <w:tcPr>
                        <w:tcW w:w="227" w:type="dxa"/>
                        <w:tcBorders>
                          <w:bottom w:val="single" w:sz="12" w:space="0" w:color="auto"/>
                        </w:tcBorders>
                        <w:shd w:val="clear" w:color="auto" w:fill="auto"/>
                        <w:vAlign w:val="center"/>
                      </w:tcPr>
                      <w:p w14:paraId="41EF5BED" w14:textId="77777777" w:rsidR="00311763" w:rsidRPr="003D0C04" w:rsidRDefault="00311763" w:rsidP="00F9227E">
                        <w:r>
                          <w:t>+</w:t>
                        </w:r>
                      </w:p>
                    </w:tc>
                    <w:tc>
                      <w:tcPr>
                        <w:tcW w:w="454" w:type="dxa"/>
                        <w:tcBorders>
                          <w:bottom w:val="single" w:sz="12" w:space="0" w:color="auto"/>
                        </w:tcBorders>
                        <w:shd w:val="clear" w:color="auto" w:fill="auto"/>
                        <w:vAlign w:val="center"/>
                      </w:tcPr>
                      <w:p w14:paraId="16A67DE0" w14:textId="77777777" w:rsidR="00311763" w:rsidRPr="003D0C04" w:rsidRDefault="00311763" w:rsidP="00F9227E"/>
                    </w:tc>
                    <w:tc>
                      <w:tcPr>
                        <w:tcW w:w="227" w:type="dxa"/>
                        <w:tcBorders>
                          <w:bottom w:val="single" w:sz="12" w:space="0" w:color="auto"/>
                        </w:tcBorders>
                        <w:shd w:val="clear" w:color="auto" w:fill="auto"/>
                        <w:vAlign w:val="center"/>
                      </w:tcPr>
                      <w:p w14:paraId="0C37A7A3"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4E26C09A" w14:textId="77777777" w:rsidR="00311763" w:rsidRPr="003D0C04" w:rsidRDefault="00311763" w:rsidP="00F9227E"/>
                    </w:tc>
                  </w:tr>
                  <w:tr w:rsidR="00311763" w:rsidRPr="003D0C04" w14:paraId="76B0F332" w14:textId="77777777" w:rsidTr="00F9227E">
                    <w:trPr>
                      <w:trHeight w:hRule="exact" w:val="340"/>
                      <w:jc w:val="right"/>
                    </w:trPr>
                    <w:tc>
                      <w:tcPr>
                        <w:tcW w:w="454" w:type="dxa"/>
                        <w:tcBorders>
                          <w:top w:val="single" w:sz="12" w:space="0" w:color="auto"/>
                        </w:tcBorders>
                        <w:shd w:val="clear" w:color="auto" w:fill="auto"/>
                        <w:vAlign w:val="center"/>
                      </w:tcPr>
                      <w:p w14:paraId="0405F008" w14:textId="77777777" w:rsidR="00311763" w:rsidRPr="003D0C04" w:rsidRDefault="00311763" w:rsidP="00F9227E"/>
                    </w:tc>
                    <w:tc>
                      <w:tcPr>
                        <w:tcW w:w="227" w:type="dxa"/>
                        <w:tcBorders>
                          <w:top w:val="single" w:sz="12" w:space="0" w:color="auto"/>
                        </w:tcBorders>
                        <w:shd w:val="clear" w:color="auto" w:fill="auto"/>
                        <w:vAlign w:val="center"/>
                      </w:tcPr>
                      <w:p w14:paraId="72D6200C" w14:textId="77777777" w:rsidR="00311763" w:rsidRPr="003D0C04" w:rsidRDefault="00311763" w:rsidP="00F9227E"/>
                    </w:tc>
                    <w:tc>
                      <w:tcPr>
                        <w:tcW w:w="454" w:type="dxa"/>
                        <w:tcBorders>
                          <w:top w:val="single" w:sz="12" w:space="0" w:color="auto"/>
                        </w:tcBorders>
                        <w:shd w:val="clear" w:color="auto" w:fill="auto"/>
                        <w:vAlign w:val="center"/>
                      </w:tcPr>
                      <w:p w14:paraId="1B984E98" w14:textId="77777777" w:rsidR="00311763" w:rsidRDefault="00311763" w:rsidP="00F9227E"/>
                    </w:tc>
                    <w:tc>
                      <w:tcPr>
                        <w:tcW w:w="227" w:type="dxa"/>
                        <w:tcBorders>
                          <w:top w:val="single" w:sz="12" w:space="0" w:color="auto"/>
                        </w:tcBorders>
                        <w:shd w:val="clear" w:color="auto" w:fill="auto"/>
                        <w:vAlign w:val="center"/>
                      </w:tcPr>
                      <w:p w14:paraId="3D0BD5CA" w14:textId="77777777" w:rsidR="00311763" w:rsidRPr="003D0C04" w:rsidRDefault="00311763" w:rsidP="00F9227E"/>
                    </w:tc>
                    <w:tc>
                      <w:tcPr>
                        <w:tcW w:w="454" w:type="dxa"/>
                        <w:tcBorders>
                          <w:top w:val="single" w:sz="12" w:space="0" w:color="auto"/>
                        </w:tcBorders>
                        <w:shd w:val="clear" w:color="auto" w:fill="auto"/>
                        <w:vAlign w:val="center"/>
                      </w:tcPr>
                      <w:p w14:paraId="0A15858C" w14:textId="77777777" w:rsidR="00311763" w:rsidRDefault="00311763" w:rsidP="00F9227E"/>
                    </w:tc>
                  </w:tr>
                  <w:tr w:rsidR="00311763" w:rsidRPr="003D0C04" w14:paraId="626A8ED3" w14:textId="77777777" w:rsidTr="00F9227E">
                    <w:trPr>
                      <w:trHeight w:hRule="exact" w:val="340"/>
                      <w:jc w:val="right"/>
                    </w:trPr>
                    <w:tc>
                      <w:tcPr>
                        <w:tcW w:w="454" w:type="dxa"/>
                        <w:shd w:val="clear" w:color="auto" w:fill="auto"/>
                        <w:vAlign w:val="center"/>
                      </w:tcPr>
                      <w:p w14:paraId="7D6EACDD" w14:textId="77777777" w:rsidR="00311763" w:rsidRDefault="00311763" w:rsidP="00F9227E"/>
                    </w:tc>
                    <w:tc>
                      <w:tcPr>
                        <w:tcW w:w="227" w:type="dxa"/>
                        <w:shd w:val="clear" w:color="auto" w:fill="auto"/>
                        <w:vAlign w:val="center"/>
                      </w:tcPr>
                      <w:p w14:paraId="19EA831D" w14:textId="77777777" w:rsidR="00311763" w:rsidRPr="003D0C04" w:rsidRDefault="00311763" w:rsidP="00F9227E"/>
                    </w:tc>
                    <w:tc>
                      <w:tcPr>
                        <w:tcW w:w="454" w:type="dxa"/>
                        <w:shd w:val="clear" w:color="auto" w:fill="auto"/>
                        <w:vAlign w:val="center"/>
                      </w:tcPr>
                      <w:p w14:paraId="54B4A781" w14:textId="77777777" w:rsidR="00311763" w:rsidRDefault="00311763" w:rsidP="00F9227E"/>
                    </w:tc>
                    <w:tc>
                      <w:tcPr>
                        <w:tcW w:w="227" w:type="dxa"/>
                        <w:shd w:val="clear" w:color="auto" w:fill="auto"/>
                        <w:vAlign w:val="center"/>
                      </w:tcPr>
                      <w:p w14:paraId="318AF401" w14:textId="77777777" w:rsidR="00311763" w:rsidRPr="003D0C04" w:rsidRDefault="00311763" w:rsidP="00F9227E"/>
                    </w:tc>
                    <w:tc>
                      <w:tcPr>
                        <w:tcW w:w="454" w:type="dxa"/>
                        <w:shd w:val="clear" w:color="auto" w:fill="auto"/>
                        <w:vAlign w:val="center"/>
                      </w:tcPr>
                      <w:p w14:paraId="3ABF92AB" w14:textId="77777777" w:rsidR="00311763" w:rsidRPr="003D0C04" w:rsidRDefault="00311763" w:rsidP="00F9227E"/>
                    </w:tc>
                  </w:tr>
                  <w:tr w:rsidR="00311763" w:rsidRPr="003D0C04" w14:paraId="0F470B8F" w14:textId="77777777" w:rsidTr="00F9227E">
                    <w:trPr>
                      <w:trHeight w:hRule="exact" w:val="340"/>
                      <w:jc w:val="right"/>
                    </w:trPr>
                    <w:tc>
                      <w:tcPr>
                        <w:tcW w:w="454" w:type="dxa"/>
                        <w:shd w:val="clear" w:color="auto" w:fill="auto"/>
                        <w:vAlign w:val="center"/>
                      </w:tcPr>
                      <w:p w14:paraId="2CF6134A" w14:textId="77777777" w:rsidR="00311763" w:rsidRDefault="00311763" w:rsidP="00F9227E"/>
                    </w:tc>
                    <w:tc>
                      <w:tcPr>
                        <w:tcW w:w="227" w:type="dxa"/>
                        <w:shd w:val="clear" w:color="auto" w:fill="auto"/>
                        <w:vAlign w:val="center"/>
                      </w:tcPr>
                      <w:p w14:paraId="774EC12A" w14:textId="77777777" w:rsidR="00311763" w:rsidRDefault="00311763" w:rsidP="00F9227E"/>
                    </w:tc>
                    <w:tc>
                      <w:tcPr>
                        <w:tcW w:w="454" w:type="dxa"/>
                        <w:shd w:val="clear" w:color="auto" w:fill="auto"/>
                        <w:vAlign w:val="center"/>
                      </w:tcPr>
                      <w:p w14:paraId="23556CCF" w14:textId="77777777" w:rsidR="00311763" w:rsidRDefault="00311763" w:rsidP="00F9227E"/>
                    </w:tc>
                    <w:tc>
                      <w:tcPr>
                        <w:tcW w:w="227" w:type="dxa"/>
                        <w:shd w:val="clear" w:color="auto" w:fill="auto"/>
                        <w:vAlign w:val="center"/>
                      </w:tcPr>
                      <w:p w14:paraId="1F3C011E" w14:textId="77777777" w:rsidR="00311763" w:rsidRDefault="00311763" w:rsidP="00F9227E"/>
                    </w:tc>
                    <w:tc>
                      <w:tcPr>
                        <w:tcW w:w="454" w:type="dxa"/>
                        <w:shd w:val="clear" w:color="auto" w:fill="auto"/>
                        <w:vAlign w:val="center"/>
                      </w:tcPr>
                      <w:p w14:paraId="5C038D0D" w14:textId="77777777" w:rsidR="00311763" w:rsidRDefault="00311763" w:rsidP="00F9227E"/>
                    </w:tc>
                  </w:tr>
                </w:tbl>
                <w:p w14:paraId="33932CA4" w14:textId="77777777" w:rsidR="00311763" w:rsidRPr="00F50C98" w:rsidRDefault="00311763" w:rsidP="00311763"/>
              </w:tc>
            </w:tr>
            <w:tr w:rsidR="00311763" w:rsidRPr="00F50C98" w14:paraId="41AB589A" w14:textId="77777777" w:rsidTr="00306525">
              <w:tc>
                <w:tcPr>
                  <w:tcW w:w="425" w:type="dxa"/>
                </w:tcPr>
                <w:p w14:paraId="7C71E7A1" w14:textId="4229D63F" w:rsidR="00311763" w:rsidRDefault="002A7B5B" w:rsidP="00311763">
                  <w:r>
                    <w:t>(2)</w:t>
                  </w:r>
                </w:p>
              </w:tc>
              <w:tc>
                <w:tcPr>
                  <w:tcW w:w="1871"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039D2944" w14:textId="77777777" w:rsidTr="00F9227E">
                    <w:trPr>
                      <w:trHeight w:hRule="exact" w:val="340"/>
                      <w:jc w:val="right"/>
                    </w:trPr>
                    <w:tc>
                      <w:tcPr>
                        <w:tcW w:w="454" w:type="dxa"/>
                        <w:tcBorders>
                          <w:bottom w:val="single" w:sz="12" w:space="0" w:color="auto"/>
                        </w:tcBorders>
                        <w:shd w:val="clear" w:color="auto" w:fill="auto"/>
                        <w:vAlign w:val="center"/>
                      </w:tcPr>
                      <w:p w14:paraId="38D016C8" w14:textId="77777777" w:rsidR="00311763" w:rsidRPr="003D0C04" w:rsidRDefault="00311763" w:rsidP="00F9227E"/>
                    </w:tc>
                    <w:tc>
                      <w:tcPr>
                        <w:tcW w:w="227" w:type="dxa"/>
                        <w:tcBorders>
                          <w:bottom w:val="single" w:sz="12" w:space="0" w:color="auto"/>
                        </w:tcBorders>
                        <w:shd w:val="clear" w:color="auto" w:fill="auto"/>
                        <w:vAlign w:val="center"/>
                      </w:tcPr>
                      <w:p w14:paraId="2206C3E9" w14:textId="77777777" w:rsidR="00311763" w:rsidRPr="003D0C04" w:rsidRDefault="00311763" w:rsidP="00F9227E">
                        <w:r>
                          <w:t>–</w:t>
                        </w:r>
                      </w:p>
                    </w:tc>
                    <w:tc>
                      <w:tcPr>
                        <w:tcW w:w="454" w:type="dxa"/>
                        <w:tcBorders>
                          <w:bottom w:val="single" w:sz="12" w:space="0" w:color="auto"/>
                        </w:tcBorders>
                        <w:shd w:val="clear" w:color="auto" w:fill="auto"/>
                        <w:vAlign w:val="center"/>
                      </w:tcPr>
                      <w:p w14:paraId="78967F88" w14:textId="77777777" w:rsidR="00311763" w:rsidRPr="003D0C04" w:rsidRDefault="00311763" w:rsidP="00F9227E"/>
                    </w:tc>
                    <w:tc>
                      <w:tcPr>
                        <w:tcW w:w="227" w:type="dxa"/>
                        <w:tcBorders>
                          <w:bottom w:val="single" w:sz="12" w:space="0" w:color="auto"/>
                        </w:tcBorders>
                        <w:shd w:val="clear" w:color="auto" w:fill="auto"/>
                        <w:vAlign w:val="center"/>
                      </w:tcPr>
                      <w:p w14:paraId="40A785F5"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75CAE416" w14:textId="77777777" w:rsidR="00311763" w:rsidRPr="003D0C04" w:rsidRDefault="00311763" w:rsidP="00F9227E"/>
                    </w:tc>
                  </w:tr>
                  <w:tr w:rsidR="00311763" w:rsidRPr="003D0C04" w14:paraId="6F1C9FD1" w14:textId="77777777" w:rsidTr="00F9227E">
                    <w:trPr>
                      <w:trHeight w:hRule="exact" w:val="340"/>
                      <w:jc w:val="right"/>
                    </w:trPr>
                    <w:tc>
                      <w:tcPr>
                        <w:tcW w:w="454" w:type="dxa"/>
                        <w:tcBorders>
                          <w:top w:val="single" w:sz="12" w:space="0" w:color="auto"/>
                        </w:tcBorders>
                        <w:shd w:val="clear" w:color="auto" w:fill="auto"/>
                        <w:vAlign w:val="center"/>
                      </w:tcPr>
                      <w:p w14:paraId="3F44C030" w14:textId="77777777" w:rsidR="00311763" w:rsidRPr="003D0C04" w:rsidRDefault="00311763" w:rsidP="00F9227E"/>
                    </w:tc>
                    <w:tc>
                      <w:tcPr>
                        <w:tcW w:w="227" w:type="dxa"/>
                        <w:tcBorders>
                          <w:top w:val="single" w:sz="12" w:space="0" w:color="auto"/>
                        </w:tcBorders>
                        <w:shd w:val="clear" w:color="auto" w:fill="auto"/>
                        <w:vAlign w:val="center"/>
                      </w:tcPr>
                      <w:p w14:paraId="4B8DCAE7" w14:textId="77777777" w:rsidR="00311763" w:rsidRPr="003D0C04" w:rsidRDefault="00311763" w:rsidP="00F9227E"/>
                    </w:tc>
                    <w:tc>
                      <w:tcPr>
                        <w:tcW w:w="454" w:type="dxa"/>
                        <w:tcBorders>
                          <w:top w:val="single" w:sz="12" w:space="0" w:color="auto"/>
                        </w:tcBorders>
                        <w:shd w:val="clear" w:color="auto" w:fill="auto"/>
                        <w:vAlign w:val="center"/>
                      </w:tcPr>
                      <w:p w14:paraId="19ADD51D" w14:textId="77777777" w:rsidR="00311763" w:rsidRDefault="00311763" w:rsidP="00F9227E"/>
                    </w:tc>
                    <w:tc>
                      <w:tcPr>
                        <w:tcW w:w="227" w:type="dxa"/>
                        <w:tcBorders>
                          <w:top w:val="single" w:sz="12" w:space="0" w:color="auto"/>
                        </w:tcBorders>
                        <w:shd w:val="clear" w:color="auto" w:fill="auto"/>
                        <w:vAlign w:val="center"/>
                      </w:tcPr>
                      <w:p w14:paraId="3CD5812B" w14:textId="77777777" w:rsidR="00311763" w:rsidRPr="003D0C04" w:rsidRDefault="00311763" w:rsidP="00F9227E"/>
                    </w:tc>
                    <w:tc>
                      <w:tcPr>
                        <w:tcW w:w="454" w:type="dxa"/>
                        <w:tcBorders>
                          <w:top w:val="single" w:sz="12" w:space="0" w:color="auto"/>
                        </w:tcBorders>
                        <w:shd w:val="clear" w:color="auto" w:fill="auto"/>
                        <w:vAlign w:val="center"/>
                      </w:tcPr>
                      <w:p w14:paraId="65C91AF9" w14:textId="77777777" w:rsidR="00311763" w:rsidRDefault="00311763" w:rsidP="00F9227E"/>
                    </w:tc>
                  </w:tr>
                  <w:tr w:rsidR="00311763" w:rsidRPr="003D0C04" w14:paraId="27882A4C" w14:textId="77777777" w:rsidTr="00F9227E">
                    <w:trPr>
                      <w:trHeight w:hRule="exact" w:val="340"/>
                      <w:jc w:val="right"/>
                    </w:trPr>
                    <w:tc>
                      <w:tcPr>
                        <w:tcW w:w="454" w:type="dxa"/>
                        <w:shd w:val="clear" w:color="auto" w:fill="auto"/>
                        <w:vAlign w:val="center"/>
                      </w:tcPr>
                      <w:p w14:paraId="382BFB34" w14:textId="77777777" w:rsidR="00311763" w:rsidRDefault="00311763" w:rsidP="00F9227E"/>
                    </w:tc>
                    <w:tc>
                      <w:tcPr>
                        <w:tcW w:w="227" w:type="dxa"/>
                        <w:shd w:val="clear" w:color="auto" w:fill="auto"/>
                        <w:vAlign w:val="center"/>
                      </w:tcPr>
                      <w:p w14:paraId="0A50D17C" w14:textId="77777777" w:rsidR="00311763" w:rsidRPr="003D0C04" w:rsidRDefault="00311763" w:rsidP="00F9227E"/>
                    </w:tc>
                    <w:tc>
                      <w:tcPr>
                        <w:tcW w:w="454" w:type="dxa"/>
                        <w:shd w:val="clear" w:color="auto" w:fill="auto"/>
                        <w:vAlign w:val="center"/>
                      </w:tcPr>
                      <w:p w14:paraId="5981427C" w14:textId="77777777" w:rsidR="00311763" w:rsidRDefault="00311763" w:rsidP="00F9227E"/>
                    </w:tc>
                    <w:tc>
                      <w:tcPr>
                        <w:tcW w:w="227" w:type="dxa"/>
                        <w:shd w:val="clear" w:color="auto" w:fill="auto"/>
                        <w:vAlign w:val="center"/>
                      </w:tcPr>
                      <w:p w14:paraId="4EE070FA" w14:textId="77777777" w:rsidR="00311763" w:rsidRPr="003D0C04" w:rsidRDefault="00311763" w:rsidP="00F9227E"/>
                    </w:tc>
                    <w:tc>
                      <w:tcPr>
                        <w:tcW w:w="454" w:type="dxa"/>
                        <w:shd w:val="clear" w:color="auto" w:fill="auto"/>
                        <w:vAlign w:val="center"/>
                      </w:tcPr>
                      <w:p w14:paraId="135B102C" w14:textId="77777777" w:rsidR="00311763" w:rsidRPr="003D0C04" w:rsidRDefault="00311763" w:rsidP="00F9227E"/>
                    </w:tc>
                  </w:tr>
                  <w:tr w:rsidR="00311763" w:rsidRPr="003D0C04" w14:paraId="79550921" w14:textId="77777777" w:rsidTr="00F9227E">
                    <w:trPr>
                      <w:trHeight w:hRule="exact" w:val="340"/>
                      <w:jc w:val="right"/>
                    </w:trPr>
                    <w:tc>
                      <w:tcPr>
                        <w:tcW w:w="454" w:type="dxa"/>
                        <w:shd w:val="clear" w:color="auto" w:fill="auto"/>
                        <w:vAlign w:val="center"/>
                      </w:tcPr>
                      <w:p w14:paraId="2DCB75EF" w14:textId="77777777" w:rsidR="00311763" w:rsidRDefault="00311763" w:rsidP="00F9227E"/>
                    </w:tc>
                    <w:tc>
                      <w:tcPr>
                        <w:tcW w:w="227" w:type="dxa"/>
                        <w:shd w:val="clear" w:color="auto" w:fill="auto"/>
                        <w:vAlign w:val="center"/>
                      </w:tcPr>
                      <w:p w14:paraId="717820DF" w14:textId="77777777" w:rsidR="00311763" w:rsidRDefault="00311763" w:rsidP="00F9227E"/>
                    </w:tc>
                    <w:tc>
                      <w:tcPr>
                        <w:tcW w:w="454" w:type="dxa"/>
                        <w:shd w:val="clear" w:color="auto" w:fill="auto"/>
                        <w:vAlign w:val="center"/>
                      </w:tcPr>
                      <w:p w14:paraId="2891FD0E" w14:textId="77777777" w:rsidR="00311763" w:rsidRDefault="00311763" w:rsidP="00F9227E"/>
                    </w:tc>
                    <w:tc>
                      <w:tcPr>
                        <w:tcW w:w="227" w:type="dxa"/>
                        <w:shd w:val="clear" w:color="auto" w:fill="auto"/>
                        <w:vAlign w:val="center"/>
                      </w:tcPr>
                      <w:p w14:paraId="03A5C740" w14:textId="77777777" w:rsidR="00311763" w:rsidRDefault="00311763" w:rsidP="00F9227E"/>
                    </w:tc>
                    <w:tc>
                      <w:tcPr>
                        <w:tcW w:w="454" w:type="dxa"/>
                        <w:shd w:val="clear" w:color="auto" w:fill="auto"/>
                        <w:vAlign w:val="center"/>
                      </w:tcPr>
                      <w:p w14:paraId="09D98878" w14:textId="77777777" w:rsidR="00311763" w:rsidRDefault="00311763" w:rsidP="00F9227E"/>
                    </w:tc>
                  </w:tr>
                </w:tbl>
                <w:p w14:paraId="4E4C3744" w14:textId="77777777" w:rsidR="00311763" w:rsidRPr="00F50C98" w:rsidRDefault="00311763" w:rsidP="00311763">
                  <w:r>
                    <w:t xml:space="preserve"> </w:t>
                  </w:r>
                </w:p>
              </w:tc>
              <w:tc>
                <w:tcPr>
                  <w:tcW w:w="1020" w:type="dxa"/>
                </w:tcPr>
                <w:p w14:paraId="5CF10458" w14:textId="77777777" w:rsidR="00311763" w:rsidRPr="00F50C98" w:rsidRDefault="00311763" w:rsidP="00311763">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07C8805A" w14:textId="77777777" w:rsidTr="00F9227E">
                    <w:trPr>
                      <w:trHeight w:hRule="exact" w:val="340"/>
                      <w:jc w:val="right"/>
                    </w:trPr>
                    <w:tc>
                      <w:tcPr>
                        <w:tcW w:w="454" w:type="dxa"/>
                        <w:tcBorders>
                          <w:bottom w:val="single" w:sz="12" w:space="0" w:color="auto"/>
                        </w:tcBorders>
                        <w:shd w:val="clear" w:color="auto" w:fill="auto"/>
                        <w:vAlign w:val="center"/>
                      </w:tcPr>
                      <w:p w14:paraId="2540793D" w14:textId="77777777" w:rsidR="00311763" w:rsidRPr="003D0C04" w:rsidRDefault="00311763" w:rsidP="00F9227E"/>
                    </w:tc>
                    <w:tc>
                      <w:tcPr>
                        <w:tcW w:w="227" w:type="dxa"/>
                        <w:tcBorders>
                          <w:bottom w:val="single" w:sz="12" w:space="0" w:color="auto"/>
                        </w:tcBorders>
                        <w:shd w:val="clear" w:color="auto" w:fill="auto"/>
                        <w:vAlign w:val="center"/>
                      </w:tcPr>
                      <w:p w14:paraId="3577E7C3" w14:textId="77777777" w:rsidR="00311763" w:rsidRPr="003D0C04" w:rsidRDefault="00311763" w:rsidP="00F9227E">
                        <w:r>
                          <w:t>–</w:t>
                        </w:r>
                      </w:p>
                    </w:tc>
                    <w:tc>
                      <w:tcPr>
                        <w:tcW w:w="454" w:type="dxa"/>
                        <w:tcBorders>
                          <w:bottom w:val="single" w:sz="12" w:space="0" w:color="auto"/>
                        </w:tcBorders>
                        <w:shd w:val="clear" w:color="auto" w:fill="auto"/>
                        <w:vAlign w:val="center"/>
                      </w:tcPr>
                      <w:p w14:paraId="5402EC12" w14:textId="77777777" w:rsidR="00311763" w:rsidRPr="003D0C04" w:rsidRDefault="00311763" w:rsidP="00F9227E"/>
                    </w:tc>
                    <w:tc>
                      <w:tcPr>
                        <w:tcW w:w="227" w:type="dxa"/>
                        <w:tcBorders>
                          <w:bottom w:val="single" w:sz="12" w:space="0" w:color="auto"/>
                        </w:tcBorders>
                        <w:shd w:val="clear" w:color="auto" w:fill="auto"/>
                        <w:vAlign w:val="center"/>
                      </w:tcPr>
                      <w:p w14:paraId="0F274C47"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71A5FC2F" w14:textId="77777777" w:rsidR="00311763" w:rsidRPr="003D0C04" w:rsidRDefault="00311763" w:rsidP="00F9227E"/>
                    </w:tc>
                  </w:tr>
                  <w:tr w:rsidR="00311763" w:rsidRPr="003D0C04" w14:paraId="2D157BDD" w14:textId="77777777" w:rsidTr="00F9227E">
                    <w:trPr>
                      <w:trHeight w:hRule="exact" w:val="340"/>
                      <w:jc w:val="right"/>
                    </w:trPr>
                    <w:tc>
                      <w:tcPr>
                        <w:tcW w:w="454" w:type="dxa"/>
                        <w:tcBorders>
                          <w:top w:val="single" w:sz="12" w:space="0" w:color="auto"/>
                        </w:tcBorders>
                        <w:shd w:val="clear" w:color="auto" w:fill="auto"/>
                        <w:vAlign w:val="center"/>
                      </w:tcPr>
                      <w:p w14:paraId="31F0B81D" w14:textId="77777777" w:rsidR="00311763" w:rsidRPr="003D0C04" w:rsidRDefault="00311763" w:rsidP="00F9227E"/>
                    </w:tc>
                    <w:tc>
                      <w:tcPr>
                        <w:tcW w:w="227" w:type="dxa"/>
                        <w:tcBorders>
                          <w:top w:val="single" w:sz="12" w:space="0" w:color="auto"/>
                        </w:tcBorders>
                        <w:shd w:val="clear" w:color="auto" w:fill="auto"/>
                        <w:vAlign w:val="center"/>
                      </w:tcPr>
                      <w:p w14:paraId="7AD40BF2" w14:textId="77777777" w:rsidR="00311763" w:rsidRPr="003D0C04" w:rsidRDefault="00311763" w:rsidP="00F9227E"/>
                    </w:tc>
                    <w:tc>
                      <w:tcPr>
                        <w:tcW w:w="454" w:type="dxa"/>
                        <w:tcBorders>
                          <w:top w:val="single" w:sz="12" w:space="0" w:color="auto"/>
                        </w:tcBorders>
                        <w:shd w:val="clear" w:color="auto" w:fill="auto"/>
                        <w:vAlign w:val="center"/>
                      </w:tcPr>
                      <w:p w14:paraId="33DB33D5" w14:textId="77777777" w:rsidR="00311763" w:rsidRDefault="00311763" w:rsidP="00F9227E"/>
                    </w:tc>
                    <w:tc>
                      <w:tcPr>
                        <w:tcW w:w="227" w:type="dxa"/>
                        <w:tcBorders>
                          <w:top w:val="single" w:sz="12" w:space="0" w:color="auto"/>
                        </w:tcBorders>
                        <w:shd w:val="clear" w:color="auto" w:fill="auto"/>
                        <w:vAlign w:val="center"/>
                      </w:tcPr>
                      <w:p w14:paraId="7B604206" w14:textId="77777777" w:rsidR="00311763" w:rsidRPr="003D0C04" w:rsidRDefault="00311763" w:rsidP="00F9227E"/>
                    </w:tc>
                    <w:tc>
                      <w:tcPr>
                        <w:tcW w:w="454" w:type="dxa"/>
                        <w:tcBorders>
                          <w:top w:val="single" w:sz="12" w:space="0" w:color="auto"/>
                        </w:tcBorders>
                        <w:shd w:val="clear" w:color="auto" w:fill="auto"/>
                        <w:vAlign w:val="center"/>
                      </w:tcPr>
                      <w:p w14:paraId="36D1E39B" w14:textId="77777777" w:rsidR="00311763" w:rsidRDefault="00311763" w:rsidP="00F9227E"/>
                    </w:tc>
                  </w:tr>
                  <w:tr w:rsidR="00311763" w:rsidRPr="003D0C04" w14:paraId="12315F73" w14:textId="77777777" w:rsidTr="00F9227E">
                    <w:trPr>
                      <w:trHeight w:hRule="exact" w:val="340"/>
                      <w:jc w:val="right"/>
                    </w:trPr>
                    <w:tc>
                      <w:tcPr>
                        <w:tcW w:w="454" w:type="dxa"/>
                        <w:shd w:val="clear" w:color="auto" w:fill="auto"/>
                        <w:vAlign w:val="center"/>
                      </w:tcPr>
                      <w:p w14:paraId="2C3D9CDC" w14:textId="77777777" w:rsidR="00311763" w:rsidRDefault="00311763" w:rsidP="00F9227E"/>
                    </w:tc>
                    <w:tc>
                      <w:tcPr>
                        <w:tcW w:w="227" w:type="dxa"/>
                        <w:shd w:val="clear" w:color="auto" w:fill="auto"/>
                        <w:vAlign w:val="center"/>
                      </w:tcPr>
                      <w:p w14:paraId="52B77A03" w14:textId="77777777" w:rsidR="00311763" w:rsidRPr="003D0C04" w:rsidRDefault="00311763" w:rsidP="00F9227E"/>
                    </w:tc>
                    <w:tc>
                      <w:tcPr>
                        <w:tcW w:w="454" w:type="dxa"/>
                        <w:shd w:val="clear" w:color="auto" w:fill="auto"/>
                        <w:vAlign w:val="center"/>
                      </w:tcPr>
                      <w:p w14:paraId="63D0B9FA" w14:textId="77777777" w:rsidR="00311763" w:rsidRDefault="00311763" w:rsidP="00F9227E"/>
                    </w:tc>
                    <w:tc>
                      <w:tcPr>
                        <w:tcW w:w="227" w:type="dxa"/>
                        <w:shd w:val="clear" w:color="auto" w:fill="auto"/>
                        <w:vAlign w:val="center"/>
                      </w:tcPr>
                      <w:p w14:paraId="597B9372" w14:textId="77777777" w:rsidR="00311763" w:rsidRPr="003D0C04" w:rsidRDefault="00311763" w:rsidP="00F9227E"/>
                    </w:tc>
                    <w:tc>
                      <w:tcPr>
                        <w:tcW w:w="454" w:type="dxa"/>
                        <w:shd w:val="clear" w:color="auto" w:fill="auto"/>
                        <w:vAlign w:val="center"/>
                      </w:tcPr>
                      <w:p w14:paraId="74D45E44" w14:textId="77777777" w:rsidR="00311763" w:rsidRPr="003D0C04" w:rsidRDefault="00311763" w:rsidP="00F9227E"/>
                    </w:tc>
                  </w:tr>
                  <w:tr w:rsidR="00311763" w:rsidRPr="003D0C04" w14:paraId="276CD96B" w14:textId="77777777" w:rsidTr="00F9227E">
                    <w:trPr>
                      <w:trHeight w:hRule="exact" w:val="340"/>
                      <w:jc w:val="right"/>
                    </w:trPr>
                    <w:tc>
                      <w:tcPr>
                        <w:tcW w:w="454" w:type="dxa"/>
                        <w:shd w:val="clear" w:color="auto" w:fill="auto"/>
                        <w:vAlign w:val="center"/>
                      </w:tcPr>
                      <w:p w14:paraId="0B27854A" w14:textId="77777777" w:rsidR="00311763" w:rsidRDefault="00311763" w:rsidP="00F9227E"/>
                    </w:tc>
                    <w:tc>
                      <w:tcPr>
                        <w:tcW w:w="227" w:type="dxa"/>
                        <w:shd w:val="clear" w:color="auto" w:fill="auto"/>
                        <w:vAlign w:val="center"/>
                      </w:tcPr>
                      <w:p w14:paraId="06311871" w14:textId="77777777" w:rsidR="00311763" w:rsidRDefault="00311763" w:rsidP="00F9227E"/>
                    </w:tc>
                    <w:tc>
                      <w:tcPr>
                        <w:tcW w:w="454" w:type="dxa"/>
                        <w:shd w:val="clear" w:color="auto" w:fill="auto"/>
                        <w:vAlign w:val="center"/>
                      </w:tcPr>
                      <w:p w14:paraId="24834F24" w14:textId="77777777" w:rsidR="00311763" w:rsidRDefault="00311763" w:rsidP="00F9227E"/>
                    </w:tc>
                    <w:tc>
                      <w:tcPr>
                        <w:tcW w:w="227" w:type="dxa"/>
                        <w:shd w:val="clear" w:color="auto" w:fill="auto"/>
                        <w:vAlign w:val="center"/>
                      </w:tcPr>
                      <w:p w14:paraId="5C7FD25F" w14:textId="77777777" w:rsidR="00311763" w:rsidRDefault="00311763" w:rsidP="00F9227E"/>
                    </w:tc>
                    <w:tc>
                      <w:tcPr>
                        <w:tcW w:w="454" w:type="dxa"/>
                        <w:shd w:val="clear" w:color="auto" w:fill="auto"/>
                        <w:vAlign w:val="center"/>
                      </w:tcPr>
                      <w:p w14:paraId="2EB66C7E" w14:textId="77777777" w:rsidR="00311763" w:rsidRDefault="00311763" w:rsidP="00F9227E"/>
                    </w:tc>
                  </w:tr>
                </w:tbl>
                <w:p w14:paraId="15DDA7D4" w14:textId="77777777" w:rsidR="00311763" w:rsidRPr="00F50C98" w:rsidRDefault="00311763" w:rsidP="00311763">
                  <w:r>
                    <w:t xml:space="preserve"> </w:t>
                  </w:r>
                </w:p>
              </w:tc>
              <w:tc>
                <w:tcPr>
                  <w:tcW w:w="510" w:type="dxa"/>
                </w:tcPr>
                <w:p w14:paraId="737C2E34" w14:textId="77777777" w:rsidR="00311763" w:rsidRPr="00F50C98" w:rsidRDefault="00311763" w:rsidP="00311763">
                  <w:pPr>
                    <w:rPr>
                      <w:color w:val="327A86" w:themeColor="text2"/>
                    </w:rPr>
                  </w:pPr>
                </w:p>
              </w:tc>
              <w:tc>
                <w:tcPr>
                  <w:tcW w:w="510" w:type="dxa"/>
                </w:tcPr>
                <w:p w14:paraId="7E0577F3" w14:textId="77777777" w:rsidR="00311763" w:rsidRPr="00F50C98" w:rsidRDefault="00311763" w:rsidP="00311763">
                  <w:pPr>
                    <w:rPr>
                      <w:color w:val="327A86" w:themeColor="text2"/>
                    </w:rPr>
                  </w:pPr>
                </w:p>
              </w:tc>
              <w:tc>
                <w:tcPr>
                  <w:tcW w:w="1814" w:type="dxa"/>
                </w:tcPr>
                <w:tbl>
                  <w:tblPr>
                    <w:tblStyle w:val="Tabellenraster"/>
                    <w:tblW w:w="181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311763" w:rsidRPr="003D0C04" w14:paraId="4BDE8AF7" w14:textId="77777777" w:rsidTr="00F9227E">
                    <w:trPr>
                      <w:trHeight w:hRule="exact" w:val="340"/>
                      <w:jc w:val="right"/>
                    </w:trPr>
                    <w:tc>
                      <w:tcPr>
                        <w:tcW w:w="454" w:type="dxa"/>
                        <w:tcBorders>
                          <w:bottom w:val="single" w:sz="12" w:space="0" w:color="auto"/>
                        </w:tcBorders>
                        <w:shd w:val="clear" w:color="auto" w:fill="auto"/>
                        <w:vAlign w:val="center"/>
                      </w:tcPr>
                      <w:p w14:paraId="32D7973F" w14:textId="77777777" w:rsidR="00311763" w:rsidRPr="003D0C04" w:rsidRDefault="00311763" w:rsidP="00F9227E"/>
                    </w:tc>
                    <w:tc>
                      <w:tcPr>
                        <w:tcW w:w="227" w:type="dxa"/>
                        <w:tcBorders>
                          <w:bottom w:val="single" w:sz="12" w:space="0" w:color="auto"/>
                        </w:tcBorders>
                        <w:shd w:val="clear" w:color="auto" w:fill="auto"/>
                        <w:vAlign w:val="center"/>
                      </w:tcPr>
                      <w:p w14:paraId="13D20A01" w14:textId="77777777" w:rsidR="00311763" w:rsidRPr="003D0C04" w:rsidRDefault="00311763" w:rsidP="00F9227E">
                        <w:r>
                          <w:t>+</w:t>
                        </w:r>
                      </w:p>
                    </w:tc>
                    <w:tc>
                      <w:tcPr>
                        <w:tcW w:w="454" w:type="dxa"/>
                        <w:tcBorders>
                          <w:bottom w:val="single" w:sz="12" w:space="0" w:color="auto"/>
                        </w:tcBorders>
                        <w:shd w:val="clear" w:color="auto" w:fill="auto"/>
                        <w:vAlign w:val="center"/>
                      </w:tcPr>
                      <w:p w14:paraId="7BD69217" w14:textId="77777777" w:rsidR="00311763" w:rsidRPr="003D0C04" w:rsidRDefault="00311763" w:rsidP="00F9227E"/>
                    </w:tc>
                    <w:tc>
                      <w:tcPr>
                        <w:tcW w:w="227" w:type="dxa"/>
                        <w:tcBorders>
                          <w:bottom w:val="single" w:sz="12" w:space="0" w:color="auto"/>
                        </w:tcBorders>
                        <w:shd w:val="clear" w:color="auto" w:fill="auto"/>
                        <w:vAlign w:val="center"/>
                      </w:tcPr>
                      <w:p w14:paraId="71AF725D" w14:textId="77777777" w:rsidR="00311763" w:rsidRPr="003D0C04" w:rsidRDefault="00311763" w:rsidP="00F9227E">
                        <w:r w:rsidRPr="003D0C04">
                          <w:t>=</w:t>
                        </w:r>
                      </w:p>
                    </w:tc>
                    <w:tc>
                      <w:tcPr>
                        <w:tcW w:w="454" w:type="dxa"/>
                        <w:tcBorders>
                          <w:bottom w:val="single" w:sz="12" w:space="0" w:color="auto"/>
                        </w:tcBorders>
                        <w:shd w:val="clear" w:color="auto" w:fill="auto"/>
                        <w:vAlign w:val="center"/>
                      </w:tcPr>
                      <w:p w14:paraId="72C35D48" w14:textId="77777777" w:rsidR="00311763" w:rsidRPr="003D0C04" w:rsidRDefault="00311763" w:rsidP="00F9227E"/>
                    </w:tc>
                  </w:tr>
                  <w:tr w:rsidR="00311763" w:rsidRPr="003D0C04" w14:paraId="3A685DEA" w14:textId="77777777" w:rsidTr="00F9227E">
                    <w:trPr>
                      <w:trHeight w:hRule="exact" w:val="340"/>
                      <w:jc w:val="right"/>
                    </w:trPr>
                    <w:tc>
                      <w:tcPr>
                        <w:tcW w:w="454" w:type="dxa"/>
                        <w:tcBorders>
                          <w:top w:val="single" w:sz="12" w:space="0" w:color="auto"/>
                        </w:tcBorders>
                        <w:shd w:val="clear" w:color="auto" w:fill="auto"/>
                        <w:vAlign w:val="center"/>
                      </w:tcPr>
                      <w:p w14:paraId="338610A7" w14:textId="77777777" w:rsidR="00311763" w:rsidRPr="003D0C04" w:rsidRDefault="00311763" w:rsidP="00F9227E"/>
                    </w:tc>
                    <w:tc>
                      <w:tcPr>
                        <w:tcW w:w="227" w:type="dxa"/>
                        <w:tcBorders>
                          <w:top w:val="single" w:sz="12" w:space="0" w:color="auto"/>
                        </w:tcBorders>
                        <w:shd w:val="clear" w:color="auto" w:fill="auto"/>
                        <w:vAlign w:val="center"/>
                      </w:tcPr>
                      <w:p w14:paraId="3939B83A" w14:textId="77777777" w:rsidR="00311763" w:rsidRPr="003D0C04" w:rsidRDefault="00311763" w:rsidP="00F9227E"/>
                    </w:tc>
                    <w:tc>
                      <w:tcPr>
                        <w:tcW w:w="454" w:type="dxa"/>
                        <w:tcBorders>
                          <w:top w:val="single" w:sz="12" w:space="0" w:color="auto"/>
                        </w:tcBorders>
                        <w:shd w:val="clear" w:color="auto" w:fill="auto"/>
                        <w:vAlign w:val="center"/>
                      </w:tcPr>
                      <w:p w14:paraId="765D4F93" w14:textId="77777777" w:rsidR="00311763" w:rsidRDefault="00311763" w:rsidP="00F9227E"/>
                    </w:tc>
                    <w:tc>
                      <w:tcPr>
                        <w:tcW w:w="227" w:type="dxa"/>
                        <w:tcBorders>
                          <w:top w:val="single" w:sz="12" w:space="0" w:color="auto"/>
                        </w:tcBorders>
                        <w:shd w:val="clear" w:color="auto" w:fill="auto"/>
                        <w:vAlign w:val="center"/>
                      </w:tcPr>
                      <w:p w14:paraId="74C2B7AE" w14:textId="77777777" w:rsidR="00311763" w:rsidRPr="003D0C04" w:rsidRDefault="00311763" w:rsidP="00F9227E"/>
                    </w:tc>
                    <w:tc>
                      <w:tcPr>
                        <w:tcW w:w="454" w:type="dxa"/>
                        <w:tcBorders>
                          <w:top w:val="single" w:sz="12" w:space="0" w:color="auto"/>
                        </w:tcBorders>
                        <w:shd w:val="clear" w:color="auto" w:fill="auto"/>
                        <w:vAlign w:val="center"/>
                      </w:tcPr>
                      <w:p w14:paraId="6D0D8306" w14:textId="77777777" w:rsidR="00311763" w:rsidRDefault="00311763" w:rsidP="00F9227E"/>
                    </w:tc>
                  </w:tr>
                  <w:tr w:rsidR="00311763" w:rsidRPr="003D0C04" w14:paraId="5C2BE8D9" w14:textId="77777777" w:rsidTr="00F9227E">
                    <w:trPr>
                      <w:trHeight w:hRule="exact" w:val="340"/>
                      <w:jc w:val="right"/>
                    </w:trPr>
                    <w:tc>
                      <w:tcPr>
                        <w:tcW w:w="454" w:type="dxa"/>
                        <w:shd w:val="clear" w:color="auto" w:fill="auto"/>
                        <w:vAlign w:val="center"/>
                      </w:tcPr>
                      <w:p w14:paraId="50E7A0AA" w14:textId="77777777" w:rsidR="00311763" w:rsidRDefault="00311763" w:rsidP="00F9227E"/>
                    </w:tc>
                    <w:tc>
                      <w:tcPr>
                        <w:tcW w:w="227" w:type="dxa"/>
                        <w:shd w:val="clear" w:color="auto" w:fill="auto"/>
                        <w:vAlign w:val="center"/>
                      </w:tcPr>
                      <w:p w14:paraId="610B7E9C" w14:textId="77777777" w:rsidR="00311763" w:rsidRPr="003D0C04" w:rsidRDefault="00311763" w:rsidP="00F9227E"/>
                    </w:tc>
                    <w:tc>
                      <w:tcPr>
                        <w:tcW w:w="454" w:type="dxa"/>
                        <w:shd w:val="clear" w:color="auto" w:fill="auto"/>
                        <w:vAlign w:val="center"/>
                      </w:tcPr>
                      <w:p w14:paraId="1105133F" w14:textId="77777777" w:rsidR="00311763" w:rsidRDefault="00311763" w:rsidP="00F9227E"/>
                    </w:tc>
                    <w:tc>
                      <w:tcPr>
                        <w:tcW w:w="227" w:type="dxa"/>
                        <w:shd w:val="clear" w:color="auto" w:fill="auto"/>
                        <w:vAlign w:val="center"/>
                      </w:tcPr>
                      <w:p w14:paraId="0AC012EF" w14:textId="77777777" w:rsidR="00311763" w:rsidRPr="003D0C04" w:rsidRDefault="00311763" w:rsidP="00F9227E"/>
                    </w:tc>
                    <w:tc>
                      <w:tcPr>
                        <w:tcW w:w="454" w:type="dxa"/>
                        <w:shd w:val="clear" w:color="auto" w:fill="auto"/>
                        <w:vAlign w:val="center"/>
                      </w:tcPr>
                      <w:p w14:paraId="05A31366" w14:textId="77777777" w:rsidR="00311763" w:rsidRPr="003D0C04" w:rsidRDefault="00311763" w:rsidP="00F9227E"/>
                    </w:tc>
                  </w:tr>
                  <w:tr w:rsidR="00311763" w:rsidRPr="003D0C04" w14:paraId="0D640B7F" w14:textId="77777777" w:rsidTr="00F9227E">
                    <w:trPr>
                      <w:trHeight w:hRule="exact" w:val="340"/>
                      <w:jc w:val="right"/>
                    </w:trPr>
                    <w:tc>
                      <w:tcPr>
                        <w:tcW w:w="454" w:type="dxa"/>
                        <w:shd w:val="clear" w:color="auto" w:fill="auto"/>
                        <w:vAlign w:val="center"/>
                      </w:tcPr>
                      <w:p w14:paraId="1B90C0E6" w14:textId="77777777" w:rsidR="00311763" w:rsidRDefault="00311763" w:rsidP="00F9227E"/>
                    </w:tc>
                    <w:tc>
                      <w:tcPr>
                        <w:tcW w:w="227" w:type="dxa"/>
                        <w:shd w:val="clear" w:color="auto" w:fill="auto"/>
                        <w:vAlign w:val="center"/>
                      </w:tcPr>
                      <w:p w14:paraId="1B44F8E5" w14:textId="77777777" w:rsidR="00311763" w:rsidRDefault="00311763" w:rsidP="00F9227E"/>
                    </w:tc>
                    <w:tc>
                      <w:tcPr>
                        <w:tcW w:w="454" w:type="dxa"/>
                        <w:shd w:val="clear" w:color="auto" w:fill="auto"/>
                        <w:vAlign w:val="center"/>
                      </w:tcPr>
                      <w:p w14:paraId="400D2BA7" w14:textId="77777777" w:rsidR="00311763" w:rsidRDefault="00311763" w:rsidP="00F9227E"/>
                    </w:tc>
                    <w:tc>
                      <w:tcPr>
                        <w:tcW w:w="227" w:type="dxa"/>
                        <w:shd w:val="clear" w:color="auto" w:fill="auto"/>
                        <w:vAlign w:val="center"/>
                      </w:tcPr>
                      <w:p w14:paraId="545083ED" w14:textId="77777777" w:rsidR="00311763" w:rsidRDefault="00311763" w:rsidP="00F9227E"/>
                    </w:tc>
                    <w:tc>
                      <w:tcPr>
                        <w:tcW w:w="454" w:type="dxa"/>
                        <w:shd w:val="clear" w:color="auto" w:fill="auto"/>
                        <w:vAlign w:val="center"/>
                      </w:tcPr>
                      <w:p w14:paraId="2FE20845" w14:textId="77777777" w:rsidR="00311763" w:rsidRDefault="00311763" w:rsidP="00F9227E"/>
                    </w:tc>
                  </w:tr>
                </w:tbl>
                <w:p w14:paraId="5219C51A" w14:textId="77777777" w:rsidR="00311763" w:rsidRPr="00F50C98" w:rsidRDefault="00311763" w:rsidP="00311763"/>
              </w:tc>
            </w:tr>
          </w:tbl>
          <w:p w14:paraId="6572E3D6" w14:textId="77777777" w:rsidR="00311763" w:rsidRDefault="00311763" w:rsidP="00311763"/>
        </w:tc>
      </w:tr>
      <w:tr w:rsidR="00311763" w:rsidRPr="00E0758C" w14:paraId="589D18CA" w14:textId="77777777" w:rsidTr="00244D84">
        <w:trPr>
          <w:trHeight w:val="392"/>
        </w:trPr>
        <w:tc>
          <w:tcPr>
            <w:tcW w:w="610" w:type="dxa"/>
          </w:tcPr>
          <w:p w14:paraId="7B809B88" w14:textId="50CEF3A7" w:rsidR="00311763" w:rsidRPr="00E0758C" w:rsidRDefault="00586C16" w:rsidP="00FD370F">
            <w:pPr>
              <w:spacing w:line="240" w:lineRule="atLeast"/>
            </w:pPr>
            <w:r>
              <w:rPr>
                <w:noProof/>
              </w:rPr>
              <w:drawing>
                <wp:inline distT="0" distB="0" distL="0" distR="0" wp14:anchorId="2E661CA5" wp14:editId="1E65AAA7">
                  <wp:extent cx="313144" cy="272386"/>
                  <wp:effectExtent l="0" t="0" r="0" b="0"/>
                  <wp:docPr id="1135761784" name="Grafik 113576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inline>
              </w:drawing>
            </w:r>
          </w:p>
        </w:tc>
        <w:tc>
          <w:tcPr>
            <w:tcW w:w="425" w:type="dxa"/>
          </w:tcPr>
          <w:p w14:paraId="0FDB9B42" w14:textId="77777777" w:rsidR="00311763" w:rsidRDefault="00311763" w:rsidP="00FD370F">
            <w:pPr>
              <w:pStyle w:val="Nummerierung"/>
            </w:pPr>
            <w:r>
              <w:t>d)</w:t>
            </w:r>
          </w:p>
        </w:tc>
        <w:tc>
          <w:tcPr>
            <w:tcW w:w="8036" w:type="dxa"/>
            <w:gridSpan w:val="4"/>
          </w:tcPr>
          <w:p w14:paraId="76DFE759" w14:textId="616A6B0E" w:rsidR="00311763" w:rsidRDefault="00311763" w:rsidP="00311763">
            <w:r>
              <w:t>Tauscht eure Entdeck</w:t>
            </w:r>
            <w:r w:rsidR="0015435D">
              <w:t>ungs</w:t>
            </w:r>
            <w:r>
              <w:t>päckchen untereinander.</w:t>
            </w:r>
          </w:p>
          <w:p w14:paraId="06BB4044" w14:textId="77777777" w:rsidR="00311763" w:rsidRDefault="00311763" w:rsidP="00311763">
            <w:r>
              <w:t>Schreibt die passende dritte Aufgabe auf. Rechnet sie aus.</w:t>
            </w:r>
          </w:p>
        </w:tc>
      </w:tr>
      <w:tr w:rsidR="0071521D" w:rsidRPr="00911328" w14:paraId="472492CE" w14:textId="77777777" w:rsidTr="00244D84">
        <w:trPr>
          <w:trHeight w:val="562"/>
        </w:trPr>
        <w:tc>
          <w:tcPr>
            <w:tcW w:w="610" w:type="dxa"/>
          </w:tcPr>
          <w:p w14:paraId="42836074" w14:textId="3A4A3A44" w:rsidR="0071521D" w:rsidRPr="00E0758C" w:rsidRDefault="00311827" w:rsidP="00244D84">
            <w:pPr>
              <w:pStyle w:val="berschrift2"/>
              <w:spacing w:after="0"/>
            </w:pPr>
            <w:r>
              <w:lastRenderedPageBreak/>
              <w:t>*</w:t>
            </w:r>
            <w:r w:rsidR="0071521D">
              <w:t>2</w:t>
            </w:r>
          </w:p>
        </w:tc>
        <w:tc>
          <w:tcPr>
            <w:tcW w:w="8461" w:type="dxa"/>
            <w:gridSpan w:val="5"/>
          </w:tcPr>
          <w:p w14:paraId="45180FD7" w14:textId="5AD259E6" w:rsidR="0071521D" w:rsidRPr="00911328" w:rsidRDefault="0071521D" w:rsidP="00244D84">
            <w:pPr>
              <w:pStyle w:val="berschrift2"/>
              <w:spacing w:after="0"/>
            </w:pPr>
            <w:r>
              <w:t xml:space="preserve">Rechnen auf </w:t>
            </w:r>
            <w:r w:rsidR="00311827">
              <w:t xml:space="preserve">weiteren </w:t>
            </w:r>
            <w:r>
              <w:t xml:space="preserve">Wegen </w:t>
            </w:r>
          </w:p>
        </w:tc>
      </w:tr>
      <w:tr w:rsidR="0071113B" w:rsidRPr="00230A99" w14:paraId="1B2EF3BB" w14:textId="77777777" w:rsidTr="00244D84">
        <w:tc>
          <w:tcPr>
            <w:tcW w:w="610" w:type="dxa"/>
          </w:tcPr>
          <w:p w14:paraId="5FF53795" w14:textId="652550C1" w:rsidR="0071113B" w:rsidRPr="00230A99" w:rsidRDefault="0071113B" w:rsidP="00940EF7">
            <w:pPr>
              <w:pStyle w:val="berschrift3"/>
            </w:pPr>
            <w:r>
              <w:t>2.</w:t>
            </w:r>
            <w:r w:rsidR="0071521D">
              <w:t>1</w:t>
            </w:r>
          </w:p>
        </w:tc>
        <w:tc>
          <w:tcPr>
            <w:tcW w:w="8461" w:type="dxa"/>
            <w:gridSpan w:val="5"/>
          </w:tcPr>
          <w:p w14:paraId="5D623242" w14:textId="23684C73" w:rsidR="0071113B" w:rsidRPr="00230A99" w:rsidRDefault="0071113B" w:rsidP="00940EF7">
            <w:pPr>
              <w:pStyle w:val="berschrift3"/>
            </w:pPr>
            <w:r>
              <w:t>Ergänzen</w:t>
            </w:r>
          </w:p>
        </w:tc>
      </w:tr>
      <w:tr w:rsidR="00D1766F" w:rsidRPr="00E0758C" w14:paraId="6D9FBDE2" w14:textId="77777777" w:rsidTr="00244D84">
        <w:trPr>
          <w:trHeight w:val="1600"/>
        </w:trPr>
        <w:tc>
          <w:tcPr>
            <w:tcW w:w="610" w:type="dxa"/>
          </w:tcPr>
          <w:p w14:paraId="5A86BFD2" w14:textId="2BE15610" w:rsidR="00D1766F" w:rsidRPr="00E0758C" w:rsidRDefault="0007474A" w:rsidP="00940EF7">
            <w:pPr>
              <w:spacing w:line="240" w:lineRule="atLeast"/>
              <w:rPr>
                <w:noProof/>
              </w:rPr>
            </w:pPr>
            <w:r w:rsidRPr="00E0758C">
              <w:rPr>
                <w:noProof/>
              </w:rPr>
              <w:drawing>
                <wp:inline distT="0" distB="0" distL="0" distR="0" wp14:anchorId="7EAF6C0A" wp14:editId="231652CE">
                  <wp:extent cx="360000" cy="272386"/>
                  <wp:effectExtent l="0" t="0" r="2540" b="0"/>
                  <wp:docPr id="433212244" name="Grafik 433212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7E79C8FB" w14:textId="3F9B5B1B" w:rsidR="00D1766F" w:rsidRDefault="00D1766F" w:rsidP="00940EF7">
            <w:pPr>
              <w:pStyle w:val="Nummerierung"/>
            </w:pPr>
            <w:r>
              <w:t>a</w:t>
            </w:r>
            <w:r w:rsidRPr="00E0758C">
              <w:t>)</w:t>
            </w:r>
          </w:p>
        </w:tc>
        <w:tc>
          <w:tcPr>
            <w:tcW w:w="8036" w:type="dxa"/>
            <w:gridSpan w:val="4"/>
          </w:tcPr>
          <w:p w14:paraId="58F38D4F" w14:textId="496367CB" w:rsidR="00D1766F" w:rsidRDefault="002D61B6" w:rsidP="00D1766F">
            <w:r w:rsidRPr="00F7004C">
              <w:rPr>
                <w:noProof/>
              </w:rPr>
              <w:drawing>
                <wp:anchor distT="0" distB="0" distL="114300" distR="114300" simplePos="0" relativeHeight="252686336" behindDoc="0" locked="0" layoutInCell="1" allowOverlap="1" wp14:anchorId="3273148D" wp14:editId="7E2BE4A5">
                  <wp:simplePos x="0" y="0"/>
                  <wp:positionH relativeFrom="column">
                    <wp:posOffset>2470860</wp:posOffset>
                  </wp:positionH>
                  <wp:positionV relativeFrom="paragraph">
                    <wp:posOffset>349704</wp:posOffset>
                  </wp:positionV>
                  <wp:extent cx="1445895" cy="698500"/>
                  <wp:effectExtent l="0" t="0" r="1905" b="0"/>
                  <wp:wrapNone/>
                  <wp:docPr id="242630605" name="Grafik 11" descr="Ein Bild, das Text, Screenshot, Diagramm, Design enthält.&#10;&#10;Automatisch generierte Beschreibung">
                    <a:extLst xmlns:a="http://schemas.openxmlformats.org/drawingml/2006/main">
                      <a:ext uri="{FF2B5EF4-FFF2-40B4-BE49-F238E27FC236}">
                        <a16:creationId xmlns:a16="http://schemas.microsoft.com/office/drawing/2014/main" id="{C2D9010F-FC1C-5393-65E0-DF6545DD9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descr="Ein Bild, das Text, Screenshot, Diagramm, Design enthält.&#10;&#10;Automatisch generierte Beschreibung">
                            <a:extLst>
                              <a:ext uri="{FF2B5EF4-FFF2-40B4-BE49-F238E27FC236}">
                                <a16:creationId xmlns:a16="http://schemas.microsoft.com/office/drawing/2014/main" id="{C2D9010F-FC1C-5393-65E0-DF6545DD921A}"/>
                              </a:ext>
                            </a:extLst>
                          </pic:cNvPr>
                          <pic:cNvPicPr>
                            <a:picLocks noChangeAspect="1"/>
                          </pic:cNvPicPr>
                        </pic:nvPicPr>
                        <pic:blipFill rotWithShape="1">
                          <a:blip r:embed="rId49" cstate="print">
                            <a:extLst>
                              <a:ext uri="{28A0092B-C50C-407E-A947-70E740481C1C}">
                                <a14:useLocalDpi xmlns:a14="http://schemas.microsoft.com/office/drawing/2010/main" val="0"/>
                              </a:ext>
                            </a:extLst>
                          </a:blip>
                          <a:srcRect l="47367" t="78030" r="25707" b="4907"/>
                          <a:stretch/>
                        </pic:blipFill>
                        <pic:spPr bwMode="auto">
                          <a:xfrm>
                            <a:off x="0" y="0"/>
                            <a:ext cx="1445895"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4D84">
              <w:rPr>
                <w:noProof/>
                <w14:ligatures w14:val="standardContextual"/>
              </w:rPr>
              <mc:AlternateContent>
                <mc:Choice Requires="wpg">
                  <w:drawing>
                    <wp:anchor distT="0" distB="0" distL="114300" distR="114300" simplePos="0" relativeHeight="252685312" behindDoc="0" locked="0" layoutInCell="1" allowOverlap="1" wp14:anchorId="64E92449" wp14:editId="1BFF1005">
                      <wp:simplePos x="0" y="0"/>
                      <wp:positionH relativeFrom="column">
                        <wp:posOffset>150133</wp:posOffset>
                      </wp:positionH>
                      <wp:positionV relativeFrom="paragraph">
                        <wp:posOffset>352592</wp:posOffset>
                      </wp:positionV>
                      <wp:extent cx="581025" cy="702310"/>
                      <wp:effectExtent l="0" t="0" r="0" b="8890"/>
                      <wp:wrapNone/>
                      <wp:docPr id="1130714845" name="Gruppieren 17"/>
                      <wp:cNvGraphicFramePr/>
                      <a:graphic xmlns:a="http://schemas.openxmlformats.org/drawingml/2006/main">
                        <a:graphicData uri="http://schemas.microsoft.com/office/word/2010/wordprocessingGroup">
                          <wpg:wgp>
                            <wpg:cNvGrpSpPr/>
                            <wpg:grpSpPr>
                              <a:xfrm>
                                <a:off x="0" y="0"/>
                                <a:ext cx="581025" cy="702310"/>
                                <a:chOff x="0" y="0"/>
                                <a:chExt cx="581025" cy="702402"/>
                              </a:xfrm>
                            </wpg:grpSpPr>
                            <pic:pic xmlns:pic="http://schemas.openxmlformats.org/drawingml/2006/picture">
                              <pic:nvPicPr>
                                <pic:cNvPr id="895689422" name="Grafik 7"/>
                                <pic:cNvPicPr>
                                  <a:picLocks noChangeAspect="1"/>
                                </pic:cNvPicPr>
                              </pic:nvPicPr>
                              <pic:blipFill>
                                <a:blip r:embed="rId50"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81025" cy="629920"/>
                                </a:xfrm>
                                <a:prstGeom prst="rect">
                                  <a:avLst/>
                                </a:prstGeom>
                              </pic:spPr>
                            </pic:pic>
                            <wps:wsp>
                              <wps:cNvPr id="164242479" name="Textfeld 12"/>
                              <wps:cNvSpPr txBox="1"/>
                              <wps:spPr>
                                <a:xfrm>
                                  <a:off x="124874" y="555540"/>
                                  <a:ext cx="407529" cy="146862"/>
                                </a:xfrm>
                                <a:prstGeom prst="rect">
                                  <a:avLst/>
                                </a:prstGeom>
                                <a:noFill/>
                                <a:ln w="6350">
                                  <a:noFill/>
                                </a:ln>
                              </wps:spPr>
                              <wps:txbx>
                                <w:txbxContent>
                                  <w:p w14:paraId="64A7FE40" w14:textId="77777777" w:rsidR="00D1766F" w:rsidRPr="008D5126" w:rsidRDefault="00D1766F" w:rsidP="00D1766F">
                                    <w:pPr>
                                      <w:pStyle w:val="Transcript"/>
                                    </w:pPr>
                                    <w:r>
                                      <w:t>Maurice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4E92449" id="Gruppieren 17" o:spid="_x0000_s1067" style="position:absolute;margin-left:11.8pt;margin-top:27.75pt;width:45.75pt;height:55.3pt;z-index:252685312" coordsize="5810,702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">
                      <v:shape id="Grafik 7" o:spid="_x0000_s1068" type="#_x0000_t75" style="position:absolute;width:5810;height:62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">
                        <v:imagedata r:id="rId51" o:title="" chromakey="white"/>
                      </v:shape>
                      <v:shape id="Textfeld 12" o:spid="_x0000_s1069" type="#_x0000_t202" style="position:absolute;left:1248;top:5555;width:4076;height:14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" filled="f" stroked="f" strokeweight=".5pt">
                        <v:textbox inset="0,0,0,0">
                          <w:txbxContent>
                            <w:p w14:paraId="64A7FE40" w14:textId="77777777" w:rsidR="00D1766F" w:rsidRPr="008D5126" w:rsidRDefault="00D1766F" w:rsidP="00D1766F">
                              <w:pPr>
                                <w:pStyle w:val="Transcript"/>
                              </w:pPr>
                              <w:r>
                                <w:t>Maurice</w:t>
                              </w:r>
                            </w:p>
                          </w:txbxContent>
                        </v:textbox>
                      </v:shape>
                    </v:group>
                  </w:pict>
                </mc:Fallback>
              </mc:AlternateContent>
            </w:r>
            <w:r w:rsidR="00D1766F" w:rsidRPr="00BE387F">
              <w:t xml:space="preserve">Maurice löst die Aufgabe 94 – 78 am </w:t>
            </w:r>
            <w:r w:rsidR="006563BA">
              <w:t>Rechenstrich</w:t>
            </w:r>
            <w:r w:rsidR="00D1766F" w:rsidRPr="00BE387F">
              <w:t xml:space="preserve"> durch Ergänzen.</w:t>
            </w:r>
            <w:r w:rsidR="00D1766F">
              <w:t xml:space="preserve"> </w:t>
            </w:r>
            <w:r w:rsidR="00244D84">
              <w:br/>
            </w:r>
            <w:r w:rsidR="00D1766F">
              <w:t>Rechne</w:t>
            </w:r>
            <w:r w:rsidR="0007474A">
              <w:t>t</w:t>
            </w:r>
            <w:r w:rsidR="00D1766F">
              <w:t xml:space="preserve"> weiter aus.</w:t>
            </w:r>
          </w:p>
          <w:p w14:paraId="5B567D67" w14:textId="0A6B05CE" w:rsidR="00244D84" w:rsidRDefault="00244D84" w:rsidP="00244D84">
            <w:r>
              <w:rPr>
                <w:noProof/>
              </w:rPr>
              <mc:AlternateContent>
                <mc:Choice Requires="wps">
                  <w:drawing>
                    <wp:anchor distT="0" distB="0" distL="114300" distR="114300" simplePos="0" relativeHeight="252684288" behindDoc="0" locked="0" layoutInCell="1" allowOverlap="1" wp14:anchorId="1DF99D05" wp14:editId="4E91687A">
                      <wp:simplePos x="0" y="0"/>
                      <wp:positionH relativeFrom="column">
                        <wp:posOffset>773863</wp:posOffset>
                      </wp:positionH>
                      <wp:positionV relativeFrom="paragraph">
                        <wp:posOffset>84758</wp:posOffset>
                      </wp:positionV>
                      <wp:extent cx="1471739" cy="474345"/>
                      <wp:effectExtent l="114300" t="0" r="14605" b="8255"/>
                      <wp:wrapNone/>
                      <wp:docPr id="254586898" name="Rechteckige Legende 22152"/>
                      <wp:cNvGraphicFramePr/>
                      <a:graphic xmlns:a="http://schemas.openxmlformats.org/drawingml/2006/main">
                        <a:graphicData uri="http://schemas.microsoft.com/office/word/2010/wordprocessingShape">
                          <wps:wsp>
                            <wps:cNvSpPr/>
                            <wps:spPr>
                              <a:xfrm>
                                <a:off x="0" y="0"/>
                                <a:ext cx="1471739" cy="474345"/>
                              </a:xfrm>
                              <a:prstGeom prst="wedgeRoundRectCallout">
                                <a:avLst>
                                  <a:gd name="adj1" fmla="val -57151"/>
                                  <a:gd name="adj2" fmla="val 12313"/>
                                  <a:gd name="adj3" fmla="val 16667"/>
                                </a:avLst>
                              </a:prstGeom>
                              <a:ln w="9525">
                                <a:solidFill>
                                  <a:schemeClr val="bg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3C2713C" w14:textId="2D0BAAB9" w:rsidR="00D1766F" w:rsidRPr="00183926" w:rsidRDefault="00D1766F" w:rsidP="00D1766F">
                                  <w:pPr>
                                    <w:pStyle w:val="Sprechblasetext"/>
                                  </w:pPr>
                                  <w:r w:rsidRPr="00BE387F">
                                    <w:t xml:space="preserve">Ich </w:t>
                                  </w:r>
                                  <w:r w:rsidR="00A831A4">
                                    <w:t>starte bei 7</w:t>
                                  </w:r>
                                  <w:r w:rsidR="00190AB3">
                                    <w:t>8</w:t>
                                  </w:r>
                                  <w:r w:rsidR="00A831A4">
                                    <w:t xml:space="preserve">. Erst </w:t>
                                  </w:r>
                                  <w:r w:rsidRPr="00BE387F">
                                    <w:t>ergänze</w:t>
                                  </w:r>
                                  <w:r w:rsidR="00A831A4">
                                    <w:t xml:space="preserve"> ich</w:t>
                                  </w:r>
                                  <w:r w:rsidRPr="00BE387F">
                                    <w:t xml:space="preserve"> von</w:t>
                                  </w:r>
                                  <w:r w:rsidR="00A831A4">
                                    <w:t xml:space="preserve"> </w:t>
                                  </w:r>
                                  <w:r w:rsidRPr="00BE387F">
                                    <w:t xml:space="preserve">78 bis 80. </w:t>
                                  </w:r>
                                  <w:r>
                                    <w:t xml:space="preserve"> </w:t>
                                  </w:r>
                                  <w:r w:rsidRPr="00BE387F">
                                    <w:t xml:space="preserve">Dann </w:t>
                                  </w:r>
                                  <w:r>
                                    <w:br/>
                                  </w:r>
                                  <w:r w:rsidRPr="00BE387F">
                                    <w:t>ergänze ich noch bis 94.</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DF99D05"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0" type="#_x0000_t62" style="position:absolute;margin-left:60.95pt;margin-top:6.65pt;width:115.9pt;height:37.35pt;z-index:25268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" adj="-1545,13460" fillcolor="white [3201]" strokecolor="#bfbfbf [2412]">
                      <v:textbox inset="1mm,0,1mm,0">
                        <w:txbxContent>
                          <w:p w14:paraId="63C2713C" w14:textId="2D0BAAB9" w:rsidR="00D1766F" w:rsidRPr="00183926" w:rsidRDefault="00D1766F" w:rsidP="00D1766F">
                            <w:pPr>
                              <w:pStyle w:val="Sprechblasetext"/>
                            </w:pPr>
                            <w:r w:rsidRPr="00BE387F">
                              <w:t xml:space="preserve">Ich </w:t>
                            </w:r>
                            <w:r w:rsidR="00A831A4">
                              <w:t xml:space="preserve">starte bei </w:t>
                            </w:r>
                            <w:r w:rsidR="00A831A4">
                              <w:t>7</w:t>
                            </w:r>
                            <w:r w:rsidR="00190AB3">
                              <w:t>8</w:t>
                            </w:r>
                            <w:r w:rsidR="00A831A4">
                              <w:t xml:space="preserve">. Erst </w:t>
                            </w:r>
                            <w:r w:rsidRPr="00BE387F">
                              <w:t>ergänze</w:t>
                            </w:r>
                            <w:r w:rsidR="00A831A4">
                              <w:t xml:space="preserve"> ich</w:t>
                            </w:r>
                            <w:r w:rsidRPr="00BE387F">
                              <w:t xml:space="preserve"> von</w:t>
                            </w:r>
                            <w:r w:rsidR="00A831A4">
                              <w:t xml:space="preserve"> </w:t>
                            </w:r>
                            <w:r w:rsidRPr="00BE387F">
                              <w:t xml:space="preserve">78 bis 80. </w:t>
                            </w:r>
                            <w:r>
                              <w:t xml:space="preserve"> </w:t>
                            </w:r>
                            <w:r w:rsidRPr="00BE387F">
                              <w:t xml:space="preserve">Dann </w:t>
                            </w:r>
                            <w:r>
                              <w:br/>
                            </w:r>
                            <w:r w:rsidRPr="00BE387F">
                              <w:t>ergänze ich noch bis 94.</w:t>
                            </w:r>
                          </w:p>
                        </w:txbxContent>
                      </v:textbox>
                    </v:shape>
                  </w:pict>
                </mc:Fallback>
              </mc:AlternateContent>
            </w:r>
          </w:p>
          <w:tbl>
            <w:tblPr>
              <w:tblStyle w:val="Tabellenraster"/>
              <w:tblpPr w:leftFromText="141" w:rightFromText="141" w:vertAnchor="text" w:horzAnchor="margin" w:tblpXSpec="right" w:tblpY="-192"/>
              <w:tblOverlap w:val="never"/>
              <w:tblW w:w="1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45"/>
              <w:gridCol w:w="211"/>
              <w:gridCol w:w="364"/>
              <w:gridCol w:w="156"/>
              <w:gridCol w:w="299"/>
            </w:tblGrid>
            <w:tr w:rsidR="00244D84" w:rsidRPr="00203BE8" w14:paraId="78C0D200" w14:textId="77777777" w:rsidTr="000735A4">
              <w:trPr>
                <w:trHeight w:hRule="exact" w:val="454"/>
              </w:trPr>
              <w:tc>
                <w:tcPr>
                  <w:tcW w:w="445" w:type="dxa"/>
                  <w:tcBorders>
                    <w:bottom w:val="single" w:sz="12" w:space="0" w:color="0070C0"/>
                  </w:tcBorders>
                  <w:shd w:val="clear" w:color="auto" w:fill="auto"/>
                </w:tcPr>
                <w:p w14:paraId="7DA3A171" w14:textId="77777777" w:rsidR="00244D84" w:rsidRPr="00203BE8" w:rsidRDefault="00244D84" w:rsidP="00244D84">
                  <w:pPr>
                    <w:spacing w:line="360" w:lineRule="auto"/>
                    <w:rPr>
                      <w:rFonts w:ascii="Comic Sans MS" w:hAnsi="Comic Sans MS"/>
                      <w:color w:val="0070C0"/>
                    </w:rPr>
                  </w:pPr>
                  <w:r w:rsidRPr="002D01E7">
                    <w:rPr>
                      <w:rFonts w:ascii="Comic Sans MS" w:hAnsi="Comic Sans MS"/>
                      <w:color w:val="0070C0"/>
                    </w:rPr>
                    <w:t>94</w:t>
                  </w:r>
                </w:p>
              </w:tc>
              <w:tc>
                <w:tcPr>
                  <w:tcW w:w="211" w:type="dxa"/>
                  <w:tcBorders>
                    <w:bottom w:val="single" w:sz="12" w:space="0" w:color="0070C0"/>
                  </w:tcBorders>
                  <w:shd w:val="clear" w:color="auto" w:fill="auto"/>
                </w:tcPr>
                <w:p w14:paraId="09756CB5"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364" w:type="dxa"/>
                  <w:tcBorders>
                    <w:bottom w:val="single" w:sz="12" w:space="0" w:color="0070C0"/>
                  </w:tcBorders>
                  <w:shd w:val="clear" w:color="auto" w:fill="auto"/>
                </w:tcPr>
                <w:p w14:paraId="78D815F8"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78</w:t>
                  </w:r>
                </w:p>
              </w:tc>
              <w:tc>
                <w:tcPr>
                  <w:tcW w:w="156" w:type="dxa"/>
                  <w:tcBorders>
                    <w:bottom w:val="single" w:sz="12" w:space="0" w:color="0070C0"/>
                  </w:tcBorders>
                  <w:shd w:val="clear" w:color="auto" w:fill="auto"/>
                </w:tcPr>
                <w:p w14:paraId="14CFD078"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299" w:type="dxa"/>
                  <w:tcBorders>
                    <w:bottom w:val="single" w:sz="12" w:space="0" w:color="0070C0"/>
                  </w:tcBorders>
                  <w:shd w:val="clear" w:color="auto" w:fill="auto"/>
                </w:tcPr>
                <w:p w14:paraId="037D4B5D" w14:textId="77777777" w:rsidR="00244D84" w:rsidRPr="00203BE8" w:rsidRDefault="00244D84" w:rsidP="00244D84">
                  <w:pPr>
                    <w:spacing w:line="360" w:lineRule="auto"/>
                    <w:rPr>
                      <w:rFonts w:ascii="Comic Sans MS" w:hAnsi="Comic Sans MS"/>
                      <w:color w:val="0070C0"/>
                    </w:rPr>
                  </w:pPr>
                </w:p>
              </w:tc>
            </w:tr>
            <w:tr w:rsidR="00244D84" w:rsidRPr="00203BE8" w14:paraId="515886A4" w14:textId="77777777" w:rsidTr="000735A4">
              <w:trPr>
                <w:trHeight w:hRule="exact" w:val="454"/>
              </w:trPr>
              <w:tc>
                <w:tcPr>
                  <w:tcW w:w="445" w:type="dxa"/>
                  <w:tcBorders>
                    <w:top w:val="single" w:sz="12" w:space="0" w:color="0070C0"/>
                  </w:tcBorders>
                  <w:shd w:val="clear" w:color="auto" w:fill="auto"/>
                </w:tcPr>
                <w:p w14:paraId="18453214" w14:textId="77777777" w:rsidR="00244D84" w:rsidRPr="00203BE8" w:rsidRDefault="00244D84" w:rsidP="00244D84">
                  <w:pPr>
                    <w:spacing w:line="360" w:lineRule="auto"/>
                    <w:rPr>
                      <w:rFonts w:ascii="Comic Sans MS" w:hAnsi="Comic Sans MS"/>
                      <w:color w:val="0070C0"/>
                    </w:rPr>
                  </w:pPr>
                  <w:r w:rsidRPr="00516149">
                    <w:rPr>
                      <w:rFonts w:ascii="Comic Sans MS" w:hAnsi="Comic Sans MS"/>
                      <w:color w:val="0070C0"/>
                    </w:rPr>
                    <w:t>78</w:t>
                  </w:r>
                </w:p>
              </w:tc>
              <w:tc>
                <w:tcPr>
                  <w:tcW w:w="211" w:type="dxa"/>
                  <w:tcBorders>
                    <w:top w:val="single" w:sz="12" w:space="0" w:color="0070C0"/>
                  </w:tcBorders>
                  <w:shd w:val="clear" w:color="auto" w:fill="auto"/>
                </w:tcPr>
                <w:p w14:paraId="319EE848"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364" w:type="dxa"/>
                  <w:tcBorders>
                    <w:top w:val="single" w:sz="12" w:space="0" w:color="0070C0"/>
                  </w:tcBorders>
                  <w:shd w:val="clear" w:color="auto" w:fill="auto"/>
                </w:tcPr>
                <w:p w14:paraId="3841E2C8" w14:textId="77777777" w:rsidR="00244D84" w:rsidRPr="00203BE8" w:rsidRDefault="00244D84" w:rsidP="00244D84">
                  <w:pPr>
                    <w:spacing w:line="360" w:lineRule="auto"/>
                    <w:rPr>
                      <w:rFonts w:ascii="Comic Sans MS" w:hAnsi="Comic Sans MS"/>
                      <w:color w:val="0070C0"/>
                    </w:rPr>
                  </w:pPr>
                  <w:r w:rsidRPr="00203BE8">
                    <w:rPr>
                      <w:rFonts w:ascii="Times New Roman" w:hAnsi="Times New Roman" w:cs="Times New Roman"/>
                      <w:color w:val="0070C0"/>
                    </w:rPr>
                    <w:t> </w:t>
                  </w:r>
                  <w:r w:rsidRPr="00203BE8">
                    <w:rPr>
                      <w:rFonts w:ascii="Comic Sans MS" w:hAnsi="Comic Sans MS"/>
                      <w:color w:val="0070C0"/>
                    </w:rPr>
                    <w:t>2</w:t>
                  </w:r>
                </w:p>
              </w:tc>
              <w:tc>
                <w:tcPr>
                  <w:tcW w:w="156" w:type="dxa"/>
                  <w:tcBorders>
                    <w:top w:val="single" w:sz="12" w:space="0" w:color="0070C0"/>
                  </w:tcBorders>
                  <w:shd w:val="clear" w:color="auto" w:fill="auto"/>
                </w:tcPr>
                <w:p w14:paraId="52A5D737"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299" w:type="dxa"/>
                  <w:tcBorders>
                    <w:top w:val="single" w:sz="12" w:space="0" w:color="0070C0"/>
                  </w:tcBorders>
                  <w:shd w:val="clear" w:color="auto" w:fill="auto"/>
                </w:tcPr>
                <w:p w14:paraId="3F3E3A8A"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80</w:t>
                  </w:r>
                </w:p>
              </w:tc>
            </w:tr>
            <w:tr w:rsidR="00244D84" w:rsidRPr="00203BE8" w14:paraId="7A07B9B5" w14:textId="77777777" w:rsidTr="000735A4">
              <w:trPr>
                <w:trHeight w:hRule="exact" w:val="454"/>
              </w:trPr>
              <w:tc>
                <w:tcPr>
                  <w:tcW w:w="445" w:type="dxa"/>
                  <w:shd w:val="clear" w:color="auto" w:fill="auto"/>
                </w:tcPr>
                <w:p w14:paraId="4C32187F" w14:textId="77777777" w:rsidR="00244D84" w:rsidRPr="00203BE8" w:rsidRDefault="00244D84" w:rsidP="00244D84">
                  <w:pPr>
                    <w:spacing w:line="360" w:lineRule="auto"/>
                    <w:rPr>
                      <w:rFonts w:ascii="Comic Sans MS" w:hAnsi="Comic Sans MS"/>
                      <w:color w:val="0070C0"/>
                    </w:rPr>
                  </w:pPr>
                  <w:r w:rsidRPr="00E77BAD">
                    <w:rPr>
                      <w:rFonts w:ascii="Comic Sans MS" w:hAnsi="Comic Sans MS"/>
                      <w:color w:val="0070C0"/>
                    </w:rPr>
                    <w:t>80</w:t>
                  </w:r>
                </w:p>
              </w:tc>
              <w:tc>
                <w:tcPr>
                  <w:tcW w:w="211" w:type="dxa"/>
                  <w:shd w:val="clear" w:color="auto" w:fill="auto"/>
                </w:tcPr>
                <w:p w14:paraId="38E28E96"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364" w:type="dxa"/>
                  <w:shd w:val="clear" w:color="auto" w:fill="auto"/>
                </w:tcPr>
                <w:p w14:paraId="6684F126" w14:textId="77777777" w:rsidR="00244D84" w:rsidRPr="00203BE8" w:rsidRDefault="00244D84" w:rsidP="00244D84">
                  <w:pPr>
                    <w:spacing w:line="360" w:lineRule="auto"/>
                    <w:rPr>
                      <w:rFonts w:ascii="Comic Sans MS" w:hAnsi="Comic Sans MS"/>
                      <w:color w:val="0070C0"/>
                    </w:rPr>
                  </w:pPr>
                </w:p>
              </w:tc>
              <w:tc>
                <w:tcPr>
                  <w:tcW w:w="156" w:type="dxa"/>
                  <w:shd w:val="clear" w:color="auto" w:fill="auto"/>
                </w:tcPr>
                <w:p w14:paraId="152424C9" w14:textId="77777777" w:rsidR="00244D84" w:rsidRPr="00203BE8" w:rsidRDefault="00244D84" w:rsidP="00244D84">
                  <w:pPr>
                    <w:spacing w:line="360" w:lineRule="auto"/>
                    <w:rPr>
                      <w:rFonts w:ascii="Comic Sans MS" w:hAnsi="Comic Sans MS"/>
                      <w:color w:val="0070C0"/>
                    </w:rPr>
                  </w:pPr>
                  <w:r w:rsidRPr="00203BE8">
                    <w:rPr>
                      <w:rFonts w:ascii="Comic Sans MS" w:hAnsi="Comic Sans MS"/>
                      <w:color w:val="0070C0"/>
                    </w:rPr>
                    <w:t>=</w:t>
                  </w:r>
                </w:p>
              </w:tc>
              <w:tc>
                <w:tcPr>
                  <w:tcW w:w="299" w:type="dxa"/>
                  <w:shd w:val="clear" w:color="auto" w:fill="auto"/>
                </w:tcPr>
                <w:p w14:paraId="26A3EEAA" w14:textId="77777777" w:rsidR="00244D84" w:rsidRPr="00203BE8" w:rsidRDefault="00244D84" w:rsidP="00244D84">
                  <w:pPr>
                    <w:spacing w:line="360" w:lineRule="auto"/>
                    <w:rPr>
                      <w:rFonts w:ascii="Comic Sans MS" w:hAnsi="Comic Sans MS"/>
                      <w:color w:val="0070C0"/>
                    </w:rPr>
                  </w:pPr>
                </w:p>
              </w:tc>
            </w:tr>
          </w:tbl>
          <w:p w14:paraId="0076470B" w14:textId="3576CBBD" w:rsidR="00244D84" w:rsidRDefault="00244D84" w:rsidP="00244D84"/>
          <w:p w14:paraId="616853A6" w14:textId="77777777" w:rsidR="00244D84" w:rsidRDefault="00244D84" w:rsidP="00244D84"/>
          <w:p w14:paraId="3CC670AF" w14:textId="77777777" w:rsidR="00244D84" w:rsidRDefault="00244D84" w:rsidP="00244D84"/>
          <w:p w14:paraId="21204264" w14:textId="5D34CC19" w:rsidR="00D1766F" w:rsidRDefault="00244D84" w:rsidP="00940EF7">
            <w:r>
              <w:t xml:space="preserve">Erklärt den Rechenweg von Maurice: </w:t>
            </w:r>
          </w:p>
        </w:tc>
      </w:tr>
      <w:tr w:rsidR="0071113B" w:rsidRPr="00E0758C" w14:paraId="4687914E" w14:textId="77777777" w:rsidTr="00244D84">
        <w:trPr>
          <w:trHeight w:val="1004"/>
        </w:trPr>
        <w:tc>
          <w:tcPr>
            <w:tcW w:w="610" w:type="dxa"/>
          </w:tcPr>
          <w:p w14:paraId="2C866C17" w14:textId="4BD2E333" w:rsidR="0071113B" w:rsidRPr="00E0758C" w:rsidRDefault="0071113B" w:rsidP="00940EF7">
            <w:pPr>
              <w:spacing w:line="240" w:lineRule="atLeast"/>
              <w:rPr>
                <w:noProof/>
              </w:rPr>
            </w:pPr>
          </w:p>
        </w:tc>
        <w:tc>
          <w:tcPr>
            <w:tcW w:w="425" w:type="dxa"/>
          </w:tcPr>
          <w:p w14:paraId="3BED87BF" w14:textId="56119621" w:rsidR="0071113B" w:rsidRPr="00E0758C" w:rsidRDefault="0071113B" w:rsidP="00940EF7">
            <w:pPr>
              <w:pStyle w:val="Nummerierung"/>
            </w:pPr>
          </w:p>
        </w:tc>
        <w:tc>
          <w:tcPr>
            <w:tcW w:w="8036" w:type="dxa"/>
            <w:gridSpan w:val="4"/>
          </w:tcPr>
          <w:p w14:paraId="4288EACA" w14:textId="5FBF609B" w:rsidR="0071113B" w:rsidRDefault="0071521D" w:rsidP="003062FD">
            <w:pPr>
              <w:pStyle w:val="Listenabsatz"/>
            </w:pPr>
            <w:r>
              <w:t xml:space="preserve">Warum addiert Maurice, obwohl er subtrahieren soll? </w:t>
            </w:r>
            <w:r w:rsidR="00244D84">
              <w:t xml:space="preserve">Warum </w:t>
            </w:r>
            <w:r w:rsidR="00622C8F">
              <w:t xml:space="preserve">ergänzt er </w:t>
            </w:r>
            <w:r w:rsidR="00244D84">
              <w:t xml:space="preserve">erst </w:t>
            </w:r>
            <w:r w:rsidR="00622C8F">
              <w:t>bis</w:t>
            </w:r>
            <w:r w:rsidR="00244D84">
              <w:t xml:space="preserve"> 80?</w:t>
            </w:r>
          </w:p>
          <w:p w14:paraId="789E85AC" w14:textId="14502736" w:rsidR="00625164" w:rsidRDefault="00625164" w:rsidP="003062FD">
            <w:pPr>
              <w:pStyle w:val="Listenabsatz"/>
            </w:pPr>
            <w:r>
              <w:t>Wie viel ergänzt Maurice insgesamt? Zeigt am Bild.</w:t>
            </w:r>
          </w:p>
          <w:p w14:paraId="19A4135D" w14:textId="085F93CD" w:rsidR="0071113B" w:rsidRPr="00E0758C" w:rsidRDefault="003062FD" w:rsidP="00244D84">
            <w:pPr>
              <w:pStyle w:val="Listenabsatz"/>
            </w:pPr>
            <w:r>
              <w:t xml:space="preserve">Wo </w:t>
            </w:r>
            <w:r w:rsidR="00622C8F">
              <w:t xml:space="preserve">im Bild </w:t>
            </w:r>
            <w:r w:rsidR="002D61B6">
              <w:t xml:space="preserve">seht </w:t>
            </w:r>
            <w:r w:rsidR="0007474A">
              <w:t>ihr</w:t>
            </w:r>
            <w:r w:rsidR="00316B79">
              <w:t xml:space="preserve"> </w:t>
            </w:r>
            <w:r w:rsidR="00622C8F">
              <w:t>das Ergebnis</w:t>
            </w:r>
            <w:r>
              <w:t xml:space="preserve"> der Rechnung?</w:t>
            </w:r>
          </w:p>
        </w:tc>
      </w:tr>
      <w:tr w:rsidR="00625164" w:rsidRPr="00E0758C" w14:paraId="542FF293" w14:textId="77777777" w:rsidTr="00244D84">
        <w:tc>
          <w:tcPr>
            <w:tcW w:w="610" w:type="dxa"/>
          </w:tcPr>
          <w:p w14:paraId="2BADF6F8" w14:textId="4900305C" w:rsidR="00625164" w:rsidRPr="00E0758C" w:rsidRDefault="00625164" w:rsidP="00940EF7">
            <w:pPr>
              <w:spacing w:line="240" w:lineRule="atLeast"/>
              <w:rPr>
                <w:noProof/>
              </w:rPr>
            </w:pPr>
          </w:p>
        </w:tc>
        <w:tc>
          <w:tcPr>
            <w:tcW w:w="425" w:type="dxa"/>
          </w:tcPr>
          <w:p w14:paraId="4BE847DB" w14:textId="2CAC81EC" w:rsidR="00625164" w:rsidRDefault="00625164" w:rsidP="00940EF7">
            <w:pPr>
              <w:pStyle w:val="Nummerierung"/>
            </w:pPr>
            <w:r>
              <w:t xml:space="preserve">b) </w:t>
            </w:r>
          </w:p>
        </w:tc>
        <w:tc>
          <w:tcPr>
            <w:tcW w:w="8036" w:type="dxa"/>
            <w:gridSpan w:val="4"/>
          </w:tcPr>
          <w:p w14:paraId="0588FF2F" w14:textId="17307139" w:rsidR="00E32328" w:rsidRDefault="00E32328" w:rsidP="00244D84">
            <w:r>
              <w:t>Löse die Aufgabe 1</w:t>
            </w:r>
            <w:r w:rsidR="00A831A4">
              <w:t>6</w:t>
            </w:r>
            <w:r>
              <w:t xml:space="preserve">3 </w:t>
            </w:r>
            <w:r w:rsidRPr="00BE387F">
              <w:t>–</w:t>
            </w:r>
            <w:r>
              <w:t xml:space="preserve"> 146 wie Maurice.</w:t>
            </w:r>
            <w:r w:rsidR="00622C8F">
              <w:t xml:space="preserve"> </w:t>
            </w:r>
            <w:r w:rsidR="006563BA">
              <w:t>Zeichne</w:t>
            </w:r>
            <w:r w:rsidR="00244D84">
              <w:t xml:space="preserve"> im Heft und rechne aus. </w:t>
            </w:r>
          </w:p>
          <w:p w14:paraId="29198C81" w14:textId="62A35E42" w:rsidR="00244D84" w:rsidRDefault="00244D84" w:rsidP="00244D84"/>
        </w:tc>
      </w:tr>
      <w:tr w:rsidR="0071113B" w14:paraId="38CC3FFC" w14:textId="77777777" w:rsidTr="00940EF7">
        <w:tc>
          <w:tcPr>
            <w:tcW w:w="610" w:type="dxa"/>
          </w:tcPr>
          <w:p w14:paraId="59DE31DB" w14:textId="77777777" w:rsidR="0071113B" w:rsidRPr="00F4582F" w:rsidRDefault="0071113B" w:rsidP="00940EF7">
            <w:pPr>
              <w:spacing w:line="240" w:lineRule="atLeast"/>
              <w:rPr>
                <w:noProof/>
              </w:rPr>
            </w:pPr>
            <w:r w:rsidRPr="00E0758C">
              <w:rPr>
                <w:noProof/>
              </w:rPr>
              <w:drawing>
                <wp:inline distT="0" distB="0" distL="0" distR="0" wp14:anchorId="4765BC67" wp14:editId="1CE5190F">
                  <wp:extent cx="360000" cy="272386"/>
                  <wp:effectExtent l="0" t="0" r="254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425" w:type="dxa"/>
          </w:tcPr>
          <w:p w14:paraId="3C2B7434" w14:textId="38CA1150" w:rsidR="0071113B" w:rsidRDefault="00625164" w:rsidP="00940EF7">
            <w:pPr>
              <w:pStyle w:val="Nummerierung"/>
            </w:pPr>
            <w:r>
              <w:t>c</w:t>
            </w:r>
            <w:r w:rsidR="0071113B">
              <w:t>)</w:t>
            </w:r>
          </w:p>
        </w:tc>
        <w:tc>
          <w:tcPr>
            <w:tcW w:w="8036" w:type="dxa"/>
            <w:gridSpan w:val="4"/>
          </w:tcPr>
          <w:p w14:paraId="6A15B9F7" w14:textId="0BE190FD" w:rsidR="0071113B" w:rsidRDefault="0071113B" w:rsidP="00D868B8">
            <w:pPr>
              <w:pStyle w:val="Listenabsatz"/>
            </w:pPr>
            <w:r>
              <w:t>Kreuz</w:t>
            </w:r>
            <w:r w:rsidR="00177588">
              <w:t>t</w:t>
            </w:r>
            <w:r>
              <w:t xml:space="preserve"> Aufgaben an, die sich leicht durch Ergänzen lösen lassen.</w:t>
            </w:r>
          </w:p>
          <w:p w14:paraId="5E8C3915" w14:textId="64D0EA29" w:rsidR="0071113B" w:rsidRDefault="006563BA" w:rsidP="00D868B8">
            <w:pPr>
              <w:pStyle w:val="Listenabsatz"/>
              <w:numPr>
                <w:ilvl w:val="0"/>
                <w:numId w:val="0"/>
              </w:numPr>
              <w:ind w:left="284"/>
            </w:pPr>
            <w:r>
              <w:t>Zeichnet</w:t>
            </w:r>
            <w:r w:rsidR="00393442">
              <w:t xml:space="preserve"> </w:t>
            </w:r>
            <w:r w:rsidR="002D61B6">
              <w:t xml:space="preserve">ein Bild ins Heft </w:t>
            </w:r>
            <w:r w:rsidR="00393442">
              <w:t>und e</w:t>
            </w:r>
            <w:r w:rsidR="0071113B">
              <w:t>rklär</w:t>
            </w:r>
            <w:r w:rsidR="00177588">
              <w:t>t</w:t>
            </w:r>
            <w:r w:rsidR="0071113B">
              <w:t xml:space="preserve">, warum </w:t>
            </w:r>
            <w:r w:rsidR="00FA2FDC">
              <w:t>ihr die</w:t>
            </w:r>
            <w:r w:rsidR="0091774E">
              <w:t>se</w:t>
            </w:r>
            <w:r w:rsidR="00FA2FDC">
              <w:t xml:space="preserve"> Aufgaben ausgewählt habt</w:t>
            </w:r>
            <w:r w:rsidR="0071113B">
              <w:t>.</w:t>
            </w:r>
          </w:p>
          <w:p w14:paraId="4476BA3D" w14:textId="3AE46DB0" w:rsidR="0071113B" w:rsidRDefault="00D868B8" w:rsidP="00940EF7">
            <w:pPr>
              <w:pStyle w:val="Listenabsatz"/>
            </w:pPr>
            <w:r>
              <w:t xml:space="preserve">Wie </w:t>
            </w:r>
            <w:r w:rsidR="00311827">
              <w:t xml:space="preserve">rechnet </w:t>
            </w:r>
            <w:r w:rsidR="00177588">
              <w:t xml:space="preserve">ihr </w:t>
            </w:r>
            <w:r>
              <w:t xml:space="preserve">die anderen </w:t>
            </w:r>
            <w:r w:rsidR="00311827">
              <w:t>Aufgaben</w:t>
            </w:r>
            <w:r>
              <w:t>?</w:t>
            </w:r>
            <w:r w:rsidR="00311827">
              <w:t xml:space="preserve"> </w:t>
            </w:r>
            <w:r w:rsidR="00393442">
              <w:t xml:space="preserve">Notiert </w:t>
            </w:r>
            <w:r w:rsidR="00A831A4">
              <w:t xml:space="preserve">eure </w:t>
            </w:r>
            <w:r w:rsidR="00311827">
              <w:t>weitere</w:t>
            </w:r>
            <w:r w:rsidR="00A831A4">
              <w:t>n</w:t>
            </w:r>
            <w:r w:rsidR="00311827">
              <w:t xml:space="preserve"> </w:t>
            </w:r>
            <w:r w:rsidR="00A831A4">
              <w:t xml:space="preserve">Rechenwege </w:t>
            </w:r>
            <w:r w:rsidR="00311827">
              <w:t>i</w:t>
            </w:r>
            <w:r w:rsidR="00A831A4">
              <w:t>m</w:t>
            </w:r>
            <w:r w:rsidR="00311827">
              <w:t xml:space="preserve"> Heft.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75"/>
              <w:gridCol w:w="2675"/>
              <w:gridCol w:w="2676"/>
            </w:tblGrid>
            <w:tr w:rsidR="0071113B" w14:paraId="4CC05ACF" w14:textId="77777777" w:rsidTr="00940EF7">
              <w:tc>
                <w:tcPr>
                  <w:tcW w:w="2675" w:type="dxa"/>
                </w:tcPr>
                <w:p w14:paraId="58541998" w14:textId="18B0E625" w:rsidR="0071113B" w:rsidRDefault="00311827" w:rsidP="00940EF7">
                  <w:r>
                    <w:rPr>
                      <w:noProof/>
                    </w:rPr>
                    <mc:AlternateContent>
                      <mc:Choice Requires="wpg">
                        <w:drawing>
                          <wp:anchor distT="0" distB="0" distL="114300" distR="114300" simplePos="0" relativeHeight="252609536" behindDoc="0" locked="0" layoutInCell="1" allowOverlap="1" wp14:anchorId="3E23A111" wp14:editId="78846D8A">
                            <wp:simplePos x="0" y="0"/>
                            <wp:positionH relativeFrom="column">
                              <wp:posOffset>195580</wp:posOffset>
                            </wp:positionH>
                            <wp:positionV relativeFrom="paragraph">
                              <wp:posOffset>130810</wp:posOffset>
                            </wp:positionV>
                            <wp:extent cx="1234440" cy="655744"/>
                            <wp:effectExtent l="0" t="0" r="0" b="5080"/>
                            <wp:wrapNone/>
                            <wp:docPr id="1667285554" name="Gruppieren 1667285554"/>
                            <wp:cNvGraphicFramePr/>
                            <a:graphic xmlns:a="http://schemas.openxmlformats.org/drawingml/2006/main">
                              <a:graphicData uri="http://schemas.microsoft.com/office/word/2010/wordprocessingGroup">
                                <wpg:wgp>
                                  <wpg:cNvGrpSpPr/>
                                  <wpg:grpSpPr>
                                    <a:xfrm>
                                      <a:off x="0" y="0"/>
                                      <a:ext cx="1234440" cy="655744"/>
                                      <a:chOff x="0" y="0"/>
                                      <a:chExt cx="1234440" cy="655744"/>
                                    </a:xfrm>
                                  </wpg:grpSpPr>
                                  <wpg:grpSp>
                                    <wpg:cNvPr id="1351200633" name="Gruppieren 1351200633"/>
                                    <wpg:cNvGrpSpPr/>
                                    <wpg:grpSpPr>
                                      <a:xfrm>
                                        <a:off x="0" y="0"/>
                                        <a:ext cx="1234440" cy="283210"/>
                                        <a:chOff x="0" y="0"/>
                                        <a:chExt cx="1234611" cy="283660"/>
                                      </a:xfrm>
                                    </wpg:grpSpPr>
                                    <wps:wsp>
                                      <wps:cNvPr id="1931045040" name="Rechteck 1931045040"/>
                                      <wps:cNvSpPr/>
                                      <wps:spPr>
                                        <a:xfrm>
                                          <a:off x="266700" y="0"/>
                                          <a:ext cx="967911" cy="283660"/>
                                        </a:xfrm>
                                        <a:prstGeom prst="rect">
                                          <a:avLst/>
                                        </a:prstGeom>
                                        <a:solidFill>
                                          <a:schemeClr val="bg1">
                                            <a:lumMod val="95000"/>
                                          </a:schemeClr>
                                        </a:solidFill>
                                        <a:ln w="9525" cap="flat" cmpd="sng" algn="ctr">
                                          <a:noFill/>
                                          <a:prstDash val="solid"/>
                                        </a:ln>
                                        <a:effectLst/>
                                      </wps:spPr>
                                      <wps:txbx>
                                        <w:txbxContent>
                                          <w:p w14:paraId="02079185" w14:textId="77777777" w:rsidR="00311827" w:rsidRDefault="00311827" w:rsidP="00311827">
                                            <w:pPr>
                                              <w:jc w:val="center"/>
                                            </w:pPr>
                                            <w:r w:rsidRPr="003B2EB6">
                                              <w:t xml:space="preserve">1002 </w:t>
                                            </w:r>
                                            <w:r>
                                              <w:t>–</w:t>
                                            </w:r>
                                            <w:r w:rsidRPr="003B2EB6">
                                              <w:t xml:space="preserve"> 998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217301" name="Rechteck 684217301"/>
                                      <wps:cNvSpPr/>
                                      <wps:spPr>
                                        <a:xfrm>
                                          <a:off x="0" y="66675"/>
                                          <a:ext cx="144068" cy="144145"/>
                                        </a:xfrm>
                                        <a:prstGeom prst="rect">
                                          <a:avLst/>
                                        </a:prstGeom>
                                        <a:solidFill>
                                          <a:srgbClr val="FFFFFF"/>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091990905" name="Gruppieren 2091990905"/>
                                    <wpg:cNvGrpSpPr/>
                                    <wpg:grpSpPr>
                                      <a:xfrm>
                                        <a:off x="0" y="372534"/>
                                        <a:ext cx="1234440" cy="283210"/>
                                        <a:chOff x="0" y="0"/>
                                        <a:chExt cx="1234611" cy="283660"/>
                                      </a:xfrm>
                                    </wpg:grpSpPr>
                                    <wps:wsp>
                                      <wps:cNvPr id="1301296665" name="Rechteck 1301296665"/>
                                      <wps:cNvSpPr/>
                                      <wps:spPr>
                                        <a:xfrm>
                                          <a:off x="266700" y="0"/>
                                          <a:ext cx="967911" cy="283660"/>
                                        </a:xfrm>
                                        <a:prstGeom prst="rect">
                                          <a:avLst/>
                                        </a:prstGeom>
                                        <a:solidFill>
                                          <a:schemeClr val="bg1">
                                            <a:lumMod val="95000"/>
                                          </a:schemeClr>
                                        </a:solidFill>
                                        <a:ln w="9525" cap="flat" cmpd="sng" algn="ctr">
                                          <a:noFill/>
                                          <a:prstDash val="solid"/>
                                        </a:ln>
                                        <a:effectLst/>
                                      </wps:spPr>
                                      <wps:txbx>
                                        <w:txbxContent>
                                          <w:p w14:paraId="77663FBA" w14:textId="77777777" w:rsidR="00311827" w:rsidRDefault="00311827" w:rsidP="00311827">
                                            <w:pPr>
                                              <w:jc w:val="center"/>
                                            </w:pPr>
                                            <w:r w:rsidRPr="003B2EB6">
                                              <w:t xml:space="preserve">1012 </w:t>
                                            </w:r>
                                            <w:r>
                                              <w:t>–</w:t>
                                            </w:r>
                                            <w:r w:rsidRPr="003B2EB6">
                                              <w:t xml:space="preserve"> 754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690282" name="Rechteck 1405690282"/>
                                      <wps:cNvSpPr/>
                                      <wps:spPr>
                                        <a:xfrm>
                                          <a:off x="0" y="66675"/>
                                          <a:ext cx="144068" cy="144145"/>
                                        </a:xfrm>
                                        <a:prstGeom prst="rect">
                                          <a:avLst/>
                                        </a:prstGeom>
                                        <a:solidFill>
                                          <a:srgbClr val="FFFFFF"/>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3E23A111" id="Gruppieren 1667285554" o:spid="_x0000_s1071" style="position:absolute;margin-left:15.4pt;margin-top:10.3pt;width:97.2pt;height:51.65pt;z-index:252609536;mso-height-relative:margin" coordsize="12344,6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">
                            <v:group id="Gruppieren 1351200633" o:spid="_x0000_s1072" style="position:absolute;width:12344;height:2832" coordsize="1234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">
                              <v:rect id="Rechteck 1931045040" o:spid="_x0000_s1073" style="position:absolute;left:2667;width:9679;height: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" fillcolor="#f2f2f2 [3052]" stroked="f">
                                <v:textbox>
                                  <w:txbxContent>
                                    <w:p w14:paraId="02079185" w14:textId="77777777" w:rsidR="00311827" w:rsidRDefault="00311827" w:rsidP="00311827">
                                      <w:pPr>
                                        <w:jc w:val="center"/>
                                      </w:pPr>
                                      <w:r w:rsidRPr="003B2EB6">
                                        <w:t xml:space="preserve">1002 </w:t>
                                      </w:r>
                                      <w:r>
                                        <w:t>–</w:t>
                                      </w:r>
                                      <w:r w:rsidRPr="003B2EB6">
                                        <w:t xml:space="preserve"> 998</w:t>
                                      </w:r>
                                    </w:p>
                                  </w:txbxContent>
                                </v:textbox>
                              </v:rect>
                              <v:rect id="Rechteck 684217301" o:spid="_x0000_s1074" style="position:absolute;top:666;width:1440;height:1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" strokecolor="black [3213]"/>
                            </v:group>
                            <v:group id="Gruppieren 2091990905" o:spid="_x0000_s1075" style="position:absolute;top:3725;width:12344;height:2832" coordsize="1234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">
                              <v:rect id="Rechteck 1301296665" o:spid="_x0000_s1076" style="position:absolute;left:2667;width:9679;height: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" fillcolor="#f2f2f2 [3052]" stroked="f">
                                <v:textbox>
                                  <w:txbxContent>
                                    <w:p w14:paraId="77663FBA" w14:textId="77777777" w:rsidR="00311827" w:rsidRDefault="00311827" w:rsidP="00311827">
                                      <w:pPr>
                                        <w:jc w:val="center"/>
                                      </w:pPr>
                                      <w:r w:rsidRPr="003B2EB6">
                                        <w:t xml:space="preserve">1012 </w:t>
                                      </w:r>
                                      <w:r>
                                        <w:t>–</w:t>
                                      </w:r>
                                      <w:r w:rsidRPr="003B2EB6">
                                        <w:t xml:space="preserve"> 754</w:t>
                                      </w:r>
                                    </w:p>
                                  </w:txbxContent>
                                </v:textbox>
                              </v:rect>
                              <v:rect id="Rechteck 1405690282" o:spid="_x0000_s1077" style="position:absolute;top:666;width:1440;height:1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" strokecolor="black [3213]"/>
                            </v:group>
                          </v:group>
                        </w:pict>
                      </mc:Fallback>
                    </mc:AlternateContent>
                  </w:r>
                </w:p>
                <w:p w14:paraId="2D66C7BE" w14:textId="5EA7AD56" w:rsidR="0071113B" w:rsidRDefault="0071113B" w:rsidP="00940EF7"/>
                <w:p w14:paraId="5B099099" w14:textId="0663B004" w:rsidR="0071113B" w:rsidRDefault="0071113B" w:rsidP="00940EF7"/>
                <w:p w14:paraId="18FD2FDA" w14:textId="54E91F8B" w:rsidR="0071113B" w:rsidRDefault="0071113B" w:rsidP="00940EF7"/>
                <w:p w14:paraId="442171BF" w14:textId="77777777" w:rsidR="0071113B" w:rsidRDefault="0071113B" w:rsidP="00940EF7"/>
              </w:tc>
              <w:tc>
                <w:tcPr>
                  <w:tcW w:w="2675" w:type="dxa"/>
                  <w:vMerge w:val="restart"/>
                </w:tcPr>
                <w:p w14:paraId="52158507" w14:textId="66798D84" w:rsidR="0071113B" w:rsidRDefault="00311827" w:rsidP="00940EF7">
                  <w:r>
                    <w:rPr>
                      <w:noProof/>
                    </w:rPr>
                    <mc:AlternateContent>
                      <mc:Choice Requires="wpg">
                        <w:drawing>
                          <wp:anchor distT="0" distB="0" distL="114300" distR="114300" simplePos="0" relativeHeight="252603392" behindDoc="0" locked="0" layoutInCell="1" allowOverlap="1" wp14:anchorId="17E81F3E" wp14:editId="7CDE5589">
                            <wp:simplePos x="0" y="0"/>
                            <wp:positionH relativeFrom="column">
                              <wp:posOffset>92710</wp:posOffset>
                            </wp:positionH>
                            <wp:positionV relativeFrom="paragraph">
                              <wp:posOffset>123190</wp:posOffset>
                            </wp:positionV>
                            <wp:extent cx="1234440" cy="1021715"/>
                            <wp:effectExtent l="0" t="0" r="0" b="0"/>
                            <wp:wrapNone/>
                            <wp:docPr id="3840" name="Gruppieren 3840"/>
                            <wp:cNvGraphicFramePr/>
                            <a:graphic xmlns:a="http://schemas.openxmlformats.org/drawingml/2006/main">
                              <a:graphicData uri="http://schemas.microsoft.com/office/word/2010/wordprocessingGroup">
                                <wpg:wgp>
                                  <wpg:cNvGrpSpPr/>
                                  <wpg:grpSpPr>
                                    <a:xfrm>
                                      <a:off x="0" y="0"/>
                                      <a:ext cx="1234440" cy="1021715"/>
                                      <a:chOff x="0" y="745067"/>
                                      <a:chExt cx="1234611" cy="1022222"/>
                                    </a:xfrm>
                                  </wpg:grpSpPr>
                                  <wpg:grpSp>
                                    <wpg:cNvPr id="303" name="Gruppieren 303"/>
                                    <wpg:cNvGrpSpPr/>
                                    <wpg:grpSpPr>
                                      <a:xfrm>
                                        <a:off x="0" y="745067"/>
                                        <a:ext cx="1234440" cy="283210"/>
                                        <a:chOff x="0" y="0"/>
                                        <a:chExt cx="1234611" cy="283660"/>
                                      </a:xfrm>
                                    </wpg:grpSpPr>
                                    <wps:wsp>
                                      <wps:cNvPr id="305" name="Rechteck 305"/>
                                      <wps:cNvSpPr/>
                                      <wps:spPr>
                                        <a:xfrm>
                                          <a:off x="266700" y="0"/>
                                          <a:ext cx="967911" cy="283660"/>
                                        </a:xfrm>
                                        <a:prstGeom prst="rect">
                                          <a:avLst/>
                                        </a:prstGeom>
                                        <a:solidFill>
                                          <a:schemeClr val="bg1">
                                            <a:lumMod val="95000"/>
                                          </a:schemeClr>
                                        </a:solidFill>
                                        <a:ln w="9525" cap="flat" cmpd="sng" algn="ctr">
                                          <a:noFill/>
                                          <a:prstDash val="solid"/>
                                        </a:ln>
                                        <a:effectLst/>
                                      </wps:spPr>
                                      <wps:txbx>
                                        <w:txbxContent>
                                          <w:p w14:paraId="6FB1175C" w14:textId="77777777" w:rsidR="0071113B" w:rsidRDefault="0071113B" w:rsidP="0071113B">
                                            <w:pPr>
                                              <w:jc w:val="center"/>
                                            </w:pPr>
                                            <w:r w:rsidRPr="003B2EB6">
                                              <w:t xml:space="preserve">467 </w:t>
                                            </w:r>
                                            <w:r>
                                              <w:t>–</w:t>
                                            </w:r>
                                            <w:r w:rsidRPr="003B2EB6">
                                              <w:t xml:space="preserve"> 399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hteck 306"/>
                                      <wps:cNvSpPr/>
                                      <wps:spPr>
                                        <a:xfrm>
                                          <a:off x="0" y="66675"/>
                                          <a:ext cx="144068" cy="144145"/>
                                        </a:xfrm>
                                        <a:prstGeom prst="rect">
                                          <a:avLst/>
                                        </a:prstGeom>
                                        <a:solidFill>
                                          <a:srgbClr val="FFFFFF"/>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1" name="Gruppieren 311"/>
                                    <wpg:cNvGrpSpPr/>
                                    <wpg:grpSpPr>
                                      <a:xfrm>
                                        <a:off x="0" y="1129957"/>
                                        <a:ext cx="1234611" cy="283660"/>
                                        <a:chOff x="0" y="-355943"/>
                                        <a:chExt cx="1234611" cy="283660"/>
                                      </a:xfrm>
                                    </wpg:grpSpPr>
                                    <wps:wsp>
                                      <wps:cNvPr id="312" name="Rechteck 312"/>
                                      <wps:cNvSpPr/>
                                      <wps:spPr>
                                        <a:xfrm>
                                          <a:off x="266700" y="-355943"/>
                                          <a:ext cx="967911" cy="283660"/>
                                        </a:xfrm>
                                        <a:prstGeom prst="rect">
                                          <a:avLst/>
                                        </a:prstGeom>
                                        <a:solidFill>
                                          <a:schemeClr val="bg1">
                                            <a:lumMod val="95000"/>
                                          </a:schemeClr>
                                        </a:solidFill>
                                        <a:ln w="9525" cap="flat" cmpd="sng" algn="ctr">
                                          <a:noFill/>
                                          <a:prstDash val="solid"/>
                                        </a:ln>
                                        <a:effectLst/>
                                      </wps:spPr>
                                      <wps:txbx>
                                        <w:txbxContent>
                                          <w:p w14:paraId="04B0B76A" w14:textId="77777777" w:rsidR="0071113B" w:rsidRDefault="0071113B" w:rsidP="0071113B">
                                            <w:pPr>
                                              <w:jc w:val="center"/>
                                            </w:pPr>
                                            <w:r w:rsidRPr="005B006D">
                                              <w:t xml:space="preserve">834 </w:t>
                                            </w:r>
                                            <w:r>
                                              <w:t>–</w:t>
                                            </w:r>
                                            <w:r w:rsidRPr="005B006D">
                                              <w:t xml:space="preserve"> 576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hteck 313"/>
                                      <wps:cNvSpPr/>
                                      <wps:spPr>
                                        <a:xfrm>
                                          <a:off x="0" y="-289268"/>
                                          <a:ext cx="144068" cy="144145"/>
                                        </a:xfrm>
                                        <a:prstGeom prst="rect">
                                          <a:avLst/>
                                        </a:prstGeom>
                                        <a:solidFill>
                                          <a:srgbClr val="FFFFFF"/>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5" name="Gruppieren 315"/>
                                    <wpg:cNvGrpSpPr/>
                                    <wpg:grpSpPr>
                                      <a:xfrm>
                                        <a:off x="0" y="1484079"/>
                                        <a:ext cx="1234440" cy="283210"/>
                                        <a:chOff x="0" y="-374954"/>
                                        <a:chExt cx="1234611" cy="283660"/>
                                      </a:xfrm>
                                    </wpg:grpSpPr>
                                    <wps:wsp>
                                      <wps:cNvPr id="317" name="Rechteck 317"/>
                                      <wps:cNvSpPr/>
                                      <wps:spPr>
                                        <a:xfrm>
                                          <a:off x="266700" y="-374954"/>
                                          <a:ext cx="967911" cy="283660"/>
                                        </a:xfrm>
                                        <a:prstGeom prst="rect">
                                          <a:avLst/>
                                        </a:prstGeom>
                                        <a:solidFill>
                                          <a:schemeClr val="bg1">
                                            <a:lumMod val="95000"/>
                                          </a:schemeClr>
                                        </a:solidFill>
                                        <a:ln w="9525" cap="flat" cmpd="sng" algn="ctr">
                                          <a:noFill/>
                                          <a:prstDash val="solid"/>
                                        </a:ln>
                                        <a:effectLst/>
                                      </wps:spPr>
                                      <wps:txbx>
                                        <w:txbxContent>
                                          <w:p w14:paraId="0A790659" w14:textId="77777777" w:rsidR="0071113B" w:rsidRDefault="0071113B" w:rsidP="0071113B">
                                            <w:pPr>
                                              <w:jc w:val="center"/>
                                            </w:pPr>
                                            <w:r w:rsidRPr="005B006D">
                                              <w:t xml:space="preserve">653 </w:t>
                                            </w:r>
                                            <w:r>
                                              <w:t>–</w:t>
                                            </w:r>
                                            <w:r w:rsidRPr="005B006D">
                                              <w:t xml:space="preserve"> 644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hteck 318"/>
                                      <wps:cNvSpPr/>
                                      <wps:spPr>
                                        <a:xfrm>
                                          <a:off x="0" y="-308279"/>
                                          <a:ext cx="144068" cy="144145"/>
                                        </a:xfrm>
                                        <a:prstGeom prst="rect">
                                          <a:avLst/>
                                        </a:prstGeom>
                                        <a:solidFill>
                                          <a:srgbClr val="FFFFFF"/>
                                        </a:solidFill>
                                        <a:ln w="9525">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17E81F3E" id="Gruppieren 3840" o:spid="_x0000_s1078" style="position:absolute;margin-left:7.3pt;margin-top:9.7pt;width:97.2pt;height:80.45pt;z-index:252603392;mso-height-relative:margin" coordorigin=",7450" coordsize="12346,10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">
                            <v:group id="Gruppieren 303" o:spid="_x0000_s1079" style="position:absolute;top:7450;width:12344;height:2832" coordsize="1234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">
                              <v:rect id="Rechteck 305" o:spid="_x0000_s1080" style="position:absolute;left:2667;width:9679;height:2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" fillcolor="#f2f2f2 [3052]" stroked="f">
                                <v:textbox>
                                  <w:txbxContent>
                                    <w:p w14:paraId="6FB1175C" w14:textId="77777777" w:rsidR="0071113B" w:rsidRDefault="0071113B" w:rsidP="0071113B">
                                      <w:pPr>
                                        <w:jc w:val="center"/>
                                      </w:pPr>
                                      <w:r w:rsidRPr="003B2EB6">
                                        <w:t xml:space="preserve">467 </w:t>
                                      </w:r>
                                      <w:r>
                                        <w:t>–</w:t>
                                      </w:r>
                                      <w:r w:rsidRPr="003B2EB6">
                                        <w:t xml:space="preserve"> 399</w:t>
                                      </w:r>
                                    </w:p>
                                  </w:txbxContent>
                                </v:textbox>
                              </v:rect>
                              <v:rect id="Rechteck 306" o:spid="_x0000_s1081" style="position:absolute;top:666;width:1440;height:1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" strokecolor="black [3213]"/>
                            </v:group>
                            <v:group id="Gruppieren 311" o:spid="_x0000_s1082" style="position:absolute;top:11299;width:12346;height:2837" coordorigin=",-3559" coordsize="1234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">
                              <v:rect id="Rechteck 312" o:spid="_x0000_s1083" style="position:absolute;left:2667;top:-3559;width:9679;height:2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" fillcolor="#f2f2f2 [3052]" stroked="f">
                                <v:textbox>
                                  <w:txbxContent>
                                    <w:p w14:paraId="04B0B76A" w14:textId="77777777" w:rsidR="0071113B" w:rsidRDefault="0071113B" w:rsidP="0071113B">
                                      <w:pPr>
                                        <w:jc w:val="center"/>
                                      </w:pPr>
                                      <w:r w:rsidRPr="005B006D">
                                        <w:t xml:space="preserve">834 </w:t>
                                      </w:r>
                                      <w:r>
                                        <w:t>–</w:t>
                                      </w:r>
                                      <w:r w:rsidRPr="005B006D">
                                        <w:t xml:space="preserve"> 576</w:t>
                                      </w:r>
                                    </w:p>
                                  </w:txbxContent>
                                </v:textbox>
                              </v:rect>
                              <v:rect id="Rechteck 313" o:spid="_x0000_s1084" style="position:absolute;top:-2892;width:144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" strokecolor="black [3213]"/>
                            </v:group>
                            <v:group id="Gruppieren 315" o:spid="_x0000_s1085" style="position:absolute;top:14840;width:12344;height:2832" coordorigin=",-3749" coordsize="12346,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">
                              <v:rect id="Rechteck 317" o:spid="_x0000_s1086" style="position:absolute;left:2667;top:-3749;width:9679;height:2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" fillcolor="#f2f2f2 [3052]" stroked="f">
                                <v:textbox>
                                  <w:txbxContent>
                                    <w:p w14:paraId="0A790659" w14:textId="77777777" w:rsidR="0071113B" w:rsidRDefault="0071113B" w:rsidP="0071113B">
                                      <w:pPr>
                                        <w:jc w:val="center"/>
                                      </w:pPr>
                                      <w:r w:rsidRPr="005B006D">
                                        <w:t xml:space="preserve">653 </w:t>
                                      </w:r>
                                      <w:r>
                                        <w:t>–</w:t>
                                      </w:r>
                                      <w:r w:rsidRPr="005B006D">
                                        <w:t xml:space="preserve"> 644</w:t>
                                      </w:r>
                                    </w:p>
                                  </w:txbxContent>
                                </v:textbox>
                              </v:rect>
                              <v:rect id="Rechteck 318" o:spid="_x0000_s1087" style="position:absolute;top:-3082;width:1440;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" strokecolor="black [3213]"/>
                            </v:group>
                          </v:group>
                        </w:pict>
                      </mc:Fallback>
                    </mc:AlternateContent>
                  </w:r>
                </w:p>
              </w:tc>
              <w:tc>
                <w:tcPr>
                  <w:tcW w:w="2676" w:type="dxa"/>
                </w:tcPr>
                <w:p w14:paraId="169D0C60" w14:textId="77777777" w:rsidR="0071113B" w:rsidRDefault="0071113B" w:rsidP="00940EF7"/>
                <w:p w14:paraId="21F0804A" w14:textId="77777777" w:rsidR="0071113B" w:rsidRDefault="0071113B" w:rsidP="00940EF7"/>
                <w:p w14:paraId="22766051" w14:textId="77777777" w:rsidR="0071113B" w:rsidRDefault="0071113B" w:rsidP="00940EF7"/>
                <w:p w14:paraId="36D60D13" w14:textId="2738D4B8" w:rsidR="0071113B" w:rsidRDefault="0071113B" w:rsidP="00940EF7"/>
              </w:tc>
            </w:tr>
            <w:tr w:rsidR="0071113B" w14:paraId="3BDDF4DD" w14:textId="77777777" w:rsidTr="00311827">
              <w:trPr>
                <w:trHeight w:val="1074"/>
              </w:trPr>
              <w:tc>
                <w:tcPr>
                  <w:tcW w:w="2675" w:type="dxa"/>
                </w:tcPr>
                <w:p w14:paraId="5C467149" w14:textId="77777777" w:rsidR="0071113B" w:rsidRDefault="0071113B" w:rsidP="00940EF7"/>
                <w:p w14:paraId="1574D7F6" w14:textId="77777777" w:rsidR="0071113B" w:rsidRDefault="0071113B" w:rsidP="00940EF7"/>
              </w:tc>
              <w:tc>
                <w:tcPr>
                  <w:tcW w:w="2675" w:type="dxa"/>
                  <w:vMerge/>
                </w:tcPr>
                <w:p w14:paraId="3E8DB50F" w14:textId="77777777" w:rsidR="0071113B" w:rsidRDefault="0071113B" w:rsidP="00940EF7"/>
              </w:tc>
              <w:tc>
                <w:tcPr>
                  <w:tcW w:w="2676" w:type="dxa"/>
                </w:tcPr>
                <w:p w14:paraId="24C540B9" w14:textId="6505C2FA" w:rsidR="0071113B" w:rsidRDefault="0071113B" w:rsidP="00940EF7"/>
                <w:p w14:paraId="3E50C51C" w14:textId="77777777" w:rsidR="0071113B" w:rsidRDefault="0071113B" w:rsidP="00940EF7"/>
                <w:p w14:paraId="5014751F" w14:textId="1616BBAE" w:rsidR="0071113B" w:rsidRDefault="0071113B" w:rsidP="00940EF7"/>
              </w:tc>
            </w:tr>
          </w:tbl>
          <w:p w14:paraId="4D07A185" w14:textId="77777777" w:rsidR="0071113B" w:rsidRDefault="0071113B" w:rsidP="00940EF7"/>
        </w:tc>
      </w:tr>
      <w:tr w:rsidR="00D868B8" w:rsidRPr="00230A99" w14:paraId="718ABED8" w14:textId="77777777" w:rsidTr="00244D84">
        <w:trPr>
          <w:trHeight w:val="131"/>
        </w:trPr>
        <w:tc>
          <w:tcPr>
            <w:tcW w:w="610" w:type="dxa"/>
          </w:tcPr>
          <w:p w14:paraId="5CB1D905" w14:textId="365A0037" w:rsidR="00D868B8" w:rsidRPr="00230A99" w:rsidRDefault="00D868B8" w:rsidP="00F824BD">
            <w:pPr>
              <w:pStyle w:val="berschrift3"/>
              <w:spacing w:before="0"/>
            </w:pPr>
            <w:r>
              <w:t>2.2</w:t>
            </w:r>
          </w:p>
        </w:tc>
        <w:tc>
          <w:tcPr>
            <w:tcW w:w="8461" w:type="dxa"/>
            <w:gridSpan w:val="5"/>
          </w:tcPr>
          <w:p w14:paraId="2DDF7B52" w14:textId="68E1F5AB" w:rsidR="00D868B8" w:rsidRPr="00230A99" w:rsidRDefault="009C404A" w:rsidP="00F824BD">
            <w:pPr>
              <w:pStyle w:val="berschrift3"/>
              <w:spacing w:before="0"/>
            </w:pPr>
            <w:r>
              <w:t>Vereinfachen</w:t>
            </w:r>
          </w:p>
        </w:tc>
      </w:tr>
      <w:tr w:rsidR="009C404A" w:rsidRPr="00E0758C" w14:paraId="73532BBE" w14:textId="77777777" w:rsidTr="002D61B6">
        <w:trPr>
          <w:trHeight w:val="1664"/>
        </w:trPr>
        <w:tc>
          <w:tcPr>
            <w:tcW w:w="610" w:type="dxa"/>
          </w:tcPr>
          <w:p w14:paraId="72C85E4D" w14:textId="29796AA6" w:rsidR="009C404A" w:rsidRPr="00E0758C" w:rsidRDefault="00A54910" w:rsidP="00940EF7">
            <w:pPr>
              <w:spacing w:line="240" w:lineRule="atLeast"/>
            </w:pPr>
            <w:r w:rsidRPr="00E0758C">
              <w:rPr>
                <w:noProof/>
              </w:rPr>
              <w:drawing>
                <wp:inline distT="0" distB="0" distL="0" distR="0" wp14:anchorId="31FD3E2B" wp14:editId="256B3536">
                  <wp:extent cx="360000" cy="272386"/>
                  <wp:effectExtent l="0" t="0" r="2540" b="0"/>
                  <wp:docPr id="876803272" name="Grafik 87680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 cy="272386"/>
                          </a:xfrm>
                          <a:prstGeom prst="rect">
                            <a:avLst/>
                          </a:prstGeom>
                          <a:noFill/>
                        </pic:spPr>
                      </pic:pic>
                    </a:graphicData>
                  </a:graphic>
                </wp:inline>
              </w:drawing>
            </w:r>
          </w:p>
        </w:tc>
        <w:tc>
          <w:tcPr>
            <w:tcW w:w="5486" w:type="dxa"/>
            <w:gridSpan w:val="2"/>
          </w:tcPr>
          <w:p w14:paraId="560A15EF" w14:textId="2B4BF4B7" w:rsidR="009C404A" w:rsidRDefault="009C404A" w:rsidP="00940EF7">
            <w:r>
              <w:t xml:space="preserve">Kenan </w:t>
            </w:r>
            <w:r w:rsidR="00A831A4">
              <w:t xml:space="preserve">verändert </w:t>
            </w:r>
            <w:r w:rsidRPr="00BE387F">
              <w:t>die Aufgabe 94 – 78</w:t>
            </w:r>
            <w:r w:rsidR="002D61B6">
              <w:t>.</w:t>
            </w:r>
            <w:r>
              <w:t xml:space="preserve"> </w:t>
            </w:r>
          </w:p>
          <w:p w14:paraId="7294866F" w14:textId="6EF88794" w:rsidR="009C404A" w:rsidRDefault="009C404A" w:rsidP="009C404A">
            <w:pPr>
              <w:pStyle w:val="Listenabsatz"/>
            </w:pPr>
            <w:r>
              <w:t xml:space="preserve">Wie </w:t>
            </w:r>
            <w:r w:rsidR="00D5061E">
              <w:t xml:space="preserve">verändert </w:t>
            </w:r>
            <w:r w:rsidR="00A831A4">
              <w:t xml:space="preserve">er </w:t>
            </w:r>
            <w:r w:rsidR="00A54910">
              <w:t>d</w:t>
            </w:r>
            <w:r w:rsidR="0017381E">
              <w:t>ie</w:t>
            </w:r>
            <w:r w:rsidR="00A54910">
              <w:t xml:space="preserve"> Aufgabe </w:t>
            </w:r>
            <w:r w:rsidR="00F824BD">
              <w:t>9</w:t>
            </w:r>
            <w:r w:rsidR="00D5061E">
              <w:t>4</w:t>
            </w:r>
            <w:r w:rsidR="00F824BD">
              <w:t xml:space="preserve"> – </w:t>
            </w:r>
            <w:r w:rsidR="00D5061E">
              <w:t>78</w:t>
            </w:r>
            <w:r w:rsidR="00A54910">
              <w:t xml:space="preserve">? </w:t>
            </w:r>
          </w:p>
          <w:p w14:paraId="16F9D649" w14:textId="77FF10C1" w:rsidR="00A54910" w:rsidRDefault="00A54910" w:rsidP="009C404A">
            <w:pPr>
              <w:pStyle w:val="Listenabsatz"/>
            </w:pPr>
            <w:r>
              <w:t xml:space="preserve">Warum </w:t>
            </w:r>
            <w:r w:rsidR="000F4B23">
              <w:t>ha</w:t>
            </w:r>
            <w:r w:rsidR="002D61B6">
              <w:t xml:space="preserve">t die veränderte Aufgabe </w:t>
            </w:r>
            <w:r w:rsidR="000F4B23">
              <w:t>das gleiche Ergebnis</w:t>
            </w:r>
            <w:r w:rsidR="00F824BD">
              <w:t>?</w:t>
            </w:r>
            <w:r w:rsidR="002D61B6">
              <w:t xml:space="preserve"> </w:t>
            </w:r>
          </w:p>
          <w:p w14:paraId="4656594E" w14:textId="1EBB1577" w:rsidR="00A54910" w:rsidRDefault="0007474A" w:rsidP="009C404A">
            <w:pPr>
              <w:pStyle w:val="Listenabsatz"/>
            </w:pPr>
            <w:r>
              <w:t xml:space="preserve">Verändert </w:t>
            </w:r>
            <w:r w:rsidR="00A54910">
              <w:t>723 – 198</w:t>
            </w:r>
            <w:r w:rsidR="0017381E">
              <w:t xml:space="preserve"> genauso wie Kenan</w:t>
            </w:r>
            <w:r w:rsidR="000F4B23">
              <w:t xml:space="preserve"> und </w:t>
            </w:r>
            <w:r w:rsidR="002D61B6">
              <w:br/>
            </w:r>
            <w:r w:rsidR="000F4B23">
              <w:t>rechne</w:t>
            </w:r>
            <w:r>
              <w:t>t</w:t>
            </w:r>
            <w:r w:rsidR="000F4B23">
              <w:t xml:space="preserve"> mit der vereinfachten Aufgabe.</w:t>
            </w:r>
          </w:p>
          <w:p w14:paraId="789BD9C3" w14:textId="0DFDF88B" w:rsidR="002D61B6" w:rsidRDefault="002D61B6" w:rsidP="009C404A">
            <w:pPr>
              <w:pStyle w:val="Listenabsatz"/>
            </w:pPr>
            <w:r>
              <w:t>Geht das immer?</w:t>
            </w:r>
          </w:p>
          <w:p w14:paraId="7A1D21E9" w14:textId="3FE79EAD" w:rsidR="00A54910" w:rsidRDefault="00A54910" w:rsidP="00A54910">
            <w:pPr>
              <w:pStyle w:val="Listenabsatz"/>
              <w:numPr>
                <w:ilvl w:val="0"/>
                <w:numId w:val="0"/>
              </w:numPr>
              <w:ind w:left="284"/>
            </w:pPr>
          </w:p>
        </w:tc>
        <w:tc>
          <w:tcPr>
            <w:tcW w:w="2268" w:type="dxa"/>
            <w:gridSpan w:val="2"/>
          </w:tcPr>
          <w:tbl>
            <w:tblPr>
              <w:tblStyle w:val="Tabellenraster"/>
              <w:tblpPr w:leftFromText="141" w:rightFromText="141" w:vertAnchor="text" w:horzAnchor="margin" w:tblpXSpec="right" w:tblpY="-192"/>
              <w:tblOverlap w:val="never"/>
              <w:tblW w:w="18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54"/>
              <w:gridCol w:w="227"/>
              <w:gridCol w:w="454"/>
              <w:gridCol w:w="227"/>
              <w:gridCol w:w="454"/>
            </w:tblGrid>
            <w:tr w:rsidR="006625C2" w:rsidRPr="006625C2" w14:paraId="627DD92D" w14:textId="77777777" w:rsidTr="00244D84">
              <w:trPr>
                <w:trHeight w:hRule="exact" w:val="314"/>
              </w:trPr>
              <w:tc>
                <w:tcPr>
                  <w:tcW w:w="454" w:type="dxa"/>
                  <w:tcBorders>
                    <w:bottom w:val="single" w:sz="12" w:space="0" w:color="0070C0"/>
                  </w:tcBorders>
                  <w:shd w:val="clear" w:color="auto" w:fill="auto"/>
                </w:tcPr>
                <w:p w14:paraId="4A86FCBB" w14:textId="6A80902E" w:rsidR="009C404A" w:rsidRPr="00244D84" w:rsidRDefault="009C404A" w:rsidP="00244D84">
                  <w:pPr>
                    <w:spacing w:line="276" w:lineRule="auto"/>
                    <w:jc w:val="right"/>
                    <w:rPr>
                      <w:rFonts w:ascii="Comic Sans MS" w:hAnsi="Comic Sans MS"/>
                      <w:color w:val="0070C0"/>
                    </w:rPr>
                  </w:pPr>
                  <w:r w:rsidRPr="00244D84">
                    <w:rPr>
                      <w:rFonts w:ascii="Comic Sans MS" w:hAnsi="Comic Sans MS"/>
                      <w:color w:val="0070C0"/>
                    </w:rPr>
                    <w:t>94</w:t>
                  </w:r>
                </w:p>
              </w:tc>
              <w:tc>
                <w:tcPr>
                  <w:tcW w:w="227" w:type="dxa"/>
                  <w:tcBorders>
                    <w:bottom w:val="single" w:sz="12" w:space="0" w:color="0070C0"/>
                  </w:tcBorders>
                  <w:shd w:val="clear" w:color="auto" w:fill="auto"/>
                </w:tcPr>
                <w:p w14:paraId="379A7105" w14:textId="77777777" w:rsidR="009C404A" w:rsidRPr="00244D84" w:rsidRDefault="009C404A" w:rsidP="00244D84">
                  <w:pPr>
                    <w:spacing w:line="276" w:lineRule="auto"/>
                    <w:jc w:val="right"/>
                    <w:rPr>
                      <w:rFonts w:ascii="Comic Sans MS" w:hAnsi="Comic Sans MS"/>
                      <w:color w:val="0070C0"/>
                    </w:rPr>
                  </w:pPr>
                  <w:r w:rsidRPr="00244D84">
                    <w:rPr>
                      <w:rFonts w:ascii="Comic Sans MS" w:hAnsi="Comic Sans MS"/>
                      <w:color w:val="0070C0"/>
                    </w:rPr>
                    <w:t>–</w:t>
                  </w:r>
                </w:p>
              </w:tc>
              <w:tc>
                <w:tcPr>
                  <w:tcW w:w="454" w:type="dxa"/>
                  <w:tcBorders>
                    <w:bottom w:val="single" w:sz="12" w:space="0" w:color="0070C0"/>
                  </w:tcBorders>
                  <w:shd w:val="clear" w:color="auto" w:fill="auto"/>
                </w:tcPr>
                <w:p w14:paraId="3AEE938D" w14:textId="77777777" w:rsidR="009C404A" w:rsidRPr="00244D84" w:rsidRDefault="009C404A" w:rsidP="00244D84">
                  <w:pPr>
                    <w:spacing w:line="276" w:lineRule="auto"/>
                    <w:jc w:val="right"/>
                    <w:rPr>
                      <w:rFonts w:ascii="Comic Sans MS" w:hAnsi="Comic Sans MS"/>
                      <w:color w:val="0070C0"/>
                    </w:rPr>
                  </w:pPr>
                  <w:r w:rsidRPr="00244D84">
                    <w:rPr>
                      <w:rFonts w:ascii="Comic Sans MS" w:hAnsi="Comic Sans MS"/>
                      <w:color w:val="0070C0"/>
                    </w:rPr>
                    <w:t>78</w:t>
                  </w:r>
                </w:p>
              </w:tc>
              <w:tc>
                <w:tcPr>
                  <w:tcW w:w="227" w:type="dxa"/>
                  <w:tcBorders>
                    <w:bottom w:val="single" w:sz="12" w:space="0" w:color="0070C0"/>
                  </w:tcBorders>
                  <w:shd w:val="clear" w:color="auto" w:fill="auto"/>
                </w:tcPr>
                <w:p w14:paraId="6D9F4DAE" w14:textId="77777777" w:rsidR="009C404A" w:rsidRPr="00244D84" w:rsidRDefault="009C404A" w:rsidP="00244D84">
                  <w:pPr>
                    <w:spacing w:line="276" w:lineRule="auto"/>
                    <w:jc w:val="right"/>
                    <w:rPr>
                      <w:rFonts w:ascii="Comic Sans MS" w:hAnsi="Comic Sans MS"/>
                      <w:color w:val="0070C0"/>
                    </w:rPr>
                  </w:pPr>
                  <w:r w:rsidRPr="00244D84">
                    <w:rPr>
                      <w:rFonts w:ascii="Comic Sans MS" w:hAnsi="Comic Sans MS"/>
                      <w:color w:val="0070C0"/>
                    </w:rPr>
                    <w:t>=</w:t>
                  </w:r>
                </w:p>
              </w:tc>
              <w:tc>
                <w:tcPr>
                  <w:tcW w:w="454" w:type="dxa"/>
                  <w:tcBorders>
                    <w:bottom w:val="single" w:sz="12" w:space="0" w:color="0070C0"/>
                  </w:tcBorders>
                  <w:shd w:val="clear" w:color="auto" w:fill="auto"/>
                </w:tcPr>
                <w:p w14:paraId="1373F4AA" w14:textId="77777777" w:rsidR="009C404A" w:rsidRPr="00244D84" w:rsidRDefault="009C404A" w:rsidP="00244D84">
                  <w:pPr>
                    <w:spacing w:line="276" w:lineRule="auto"/>
                    <w:jc w:val="right"/>
                    <w:rPr>
                      <w:rFonts w:ascii="Comic Sans MS" w:hAnsi="Comic Sans MS"/>
                      <w:color w:val="0070C0"/>
                    </w:rPr>
                  </w:pPr>
                </w:p>
              </w:tc>
            </w:tr>
            <w:tr w:rsidR="006625C2" w:rsidRPr="006625C2" w14:paraId="7EE0C779" w14:textId="77777777" w:rsidTr="00244D84">
              <w:trPr>
                <w:trHeight w:hRule="exact" w:val="454"/>
              </w:trPr>
              <w:tc>
                <w:tcPr>
                  <w:tcW w:w="454" w:type="dxa"/>
                  <w:tcBorders>
                    <w:top w:val="single" w:sz="12" w:space="0" w:color="0070C0"/>
                  </w:tcBorders>
                  <w:shd w:val="clear" w:color="auto" w:fill="auto"/>
                </w:tcPr>
                <w:p w14:paraId="11016EC3" w14:textId="7DA71E92" w:rsidR="009C404A" w:rsidRPr="00244D84" w:rsidRDefault="009C404A" w:rsidP="00244D84">
                  <w:pPr>
                    <w:spacing w:line="276" w:lineRule="auto"/>
                    <w:jc w:val="right"/>
                    <w:rPr>
                      <w:rFonts w:ascii="Comic Sans MS" w:hAnsi="Comic Sans MS"/>
                      <w:color w:val="0070C0"/>
                    </w:rPr>
                  </w:pPr>
                  <w:r w:rsidRPr="00244D84">
                    <w:rPr>
                      <w:rFonts w:ascii="Comic Sans MS" w:hAnsi="Comic Sans MS"/>
                      <w:color w:val="0070C0"/>
                    </w:rPr>
                    <w:t xml:space="preserve"> 96</w:t>
                  </w:r>
                </w:p>
              </w:tc>
              <w:tc>
                <w:tcPr>
                  <w:tcW w:w="227" w:type="dxa"/>
                  <w:tcBorders>
                    <w:top w:val="single" w:sz="12" w:space="0" w:color="0070C0"/>
                  </w:tcBorders>
                  <w:shd w:val="clear" w:color="auto" w:fill="auto"/>
                </w:tcPr>
                <w:p w14:paraId="7F02F964" w14:textId="1AEC7CDB" w:rsidR="009C404A" w:rsidRPr="00244D84" w:rsidRDefault="009C404A" w:rsidP="00F824BD">
                  <w:pPr>
                    <w:spacing w:line="360" w:lineRule="auto"/>
                    <w:jc w:val="right"/>
                    <w:rPr>
                      <w:rFonts w:ascii="Comic Sans MS" w:hAnsi="Comic Sans MS"/>
                      <w:color w:val="0070C0"/>
                    </w:rPr>
                  </w:pPr>
                  <w:r w:rsidRPr="00244D84">
                    <w:rPr>
                      <w:rFonts w:ascii="Comic Sans MS" w:hAnsi="Comic Sans MS"/>
                      <w:color w:val="0070C0"/>
                    </w:rPr>
                    <w:t>–</w:t>
                  </w:r>
                </w:p>
              </w:tc>
              <w:tc>
                <w:tcPr>
                  <w:tcW w:w="454" w:type="dxa"/>
                  <w:tcBorders>
                    <w:top w:val="single" w:sz="12" w:space="0" w:color="0070C0"/>
                  </w:tcBorders>
                  <w:shd w:val="clear" w:color="auto" w:fill="auto"/>
                </w:tcPr>
                <w:p w14:paraId="30266744" w14:textId="266EA793" w:rsidR="009C404A" w:rsidRPr="00244D84" w:rsidRDefault="009C404A" w:rsidP="00F824BD">
                  <w:pPr>
                    <w:spacing w:line="360" w:lineRule="auto"/>
                    <w:jc w:val="right"/>
                    <w:rPr>
                      <w:rFonts w:ascii="Comic Sans MS" w:hAnsi="Comic Sans MS"/>
                      <w:color w:val="0070C0"/>
                    </w:rPr>
                  </w:pPr>
                  <w:r w:rsidRPr="00244D84">
                    <w:rPr>
                      <w:rFonts w:ascii="Times New Roman" w:hAnsi="Times New Roman" w:cs="Times New Roman"/>
                      <w:color w:val="0070C0"/>
                    </w:rPr>
                    <w:t> </w:t>
                  </w:r>
                  <w:r w:rsidRPr="00244D84">
                    <w:rPr>
                      <w:rFonts w:ascii="Comic Sans MS" w:hAnsi="Comic Sans MS" w:cs="Times New Roman"/>
                      <w:color w:val="0070C0"/>
                    </w:rPr>
                    <w:t>80</w:t>
                  </w:r>
                </w:p>
              </w:tc>
              <w:tc>
                <w:tcPr>
                  <w:tcW w:w="227" w:type="dxa"/>
                  <w:tcBorders>
                    <w:top w:val="single" w:sz="12" w:space="0" w:color="0070C0"/>
                  </w:tcBorders>
                  <w:shd w:val="clear" w:color="auto" w:fill="auto"/>
                </w:tcPr>
                <w:p w14:paraId="4C5471CC" w14:textId="77777777" w:rsidR="009C404A" w:rsidRPr="00244D84" w:rsidRDefault="009C404A" w:rsidP="00F824BD">
                  <w:pPr>
                    <w:spacing w:line="360" w:lineRule="auto"/>
                    <w:jc w:val="right"/>
                    <w:rPr>
                      <w:rFonts w:ascii="Comic Sans MS" w:hAnsi="Comic Sans MS"/>
                      <w:color w:val="0070C0"/>
                    </w:rPr>
                  </w:pPr>
                  <w:r w:rsidRPr="00244D84">
                    <w:rPr>
                      <w:rFonts w:ascii="Comic Sans MS" w:hAnsi="Comic Sans MS"/>
                      <w:color w:val="0070C0"/>
                    </w:rPr>
                    <w:t>=</w:t>
                  </w:r>
                </w:p>
              </w:tc>
              <w:tc>
                <w:tcPr>
                  <w:tcW w:w="454" w:type="dxa"/>
                  <w:tcBorders>
                    <w:top w:val="single" w:sz="12" w:space="0" w:color="0070C0"/>
                  </w:tcBorders>
                  <w:shd w:val="clear" w:color="auto" w:fill="auto"/>
                </w:tcPr>
                <w:p w14:paraId="5E9E6DA2" w14:textId="10635924" w:rsidR="009C404A" w:rsidRPr="00244D84" w:rsidRDefault="009C404A" w:rsidP="00F824BD">
                  <w:pPr>
                    <w:spacing w:line="360" w:lineRule="auto"/>
                    <w:jc w:val="right"/>
                    <w:rPr>
                      <w:rFonts w:ascii="Comic Sans MS" w:hAnsi="Comic Sans MS"/>
                      <w:color w:val="0070C0"/>
                    </w:rPr>
                  </w:pPr>
                </w:p>
              </w:tc>
            </w:tr>
          </w:tbl>
          <w:p w14:paraId="42716B4A" w14:textId="3B423AAD" w:rsidR="009C404A" w:rsidRDefault="009C404A" w:rsidP="00940EF7"/>
          <w:p w14:paraId="60298190" w14:textId="6ECFDC9E" w:rsidR="009C404A" w:rsidRDefault="00857FCF" w:rsidP="00940EF7">
            <w:r w:rsidRPr="00244D84">
              <w:rPr>
                <w:noProof/>
                <w:color w:val="0070C0"/>
              </w:rPr>
              <mc:AlternateContent>
                <mc:Choice Requires="wps">
                  <w:drawing>
                    <wp:anchor distT="0" distB="0" distL="114300" distR="114300" simplePos="0" relativeHeight="252613632" behindDoc="0" locked="0" layoutInCell="1" allowOverlap="1" wp14:anchorId="54853C8F" wp14:editId="18F6DDE3">
                      <wp:simplePos x="0" y="0"/>
                      <wp:positionH relativeFrom="column">
                        <wp:posOffset>347980</wp:posOffset>
                      </wp:positionH>
                      <wp:positionV relativeFrom="paragraph">
                        <wp:posOffset>146848</wp:posOffset>
                      </wp:positionV>
                      <wp:extent cx="1072515" cy="394970"/>
                      <wp:effectExtent l="0" t="0" r="260985" b="11430"/>
                      <wp:wrapNone/>
                      <wp:docPr id="4" name="Rechteckige Legende 22152">
                        <a:extLst xmlns:a="http://schemas.openxmlformats.org/drawingml/2006/main">
                          <a:ext uri="{FF2B5EF4-FFF2-40B4-BE49-F238E27FC236}">
                            <a16:creationId xmlns:a16="http://schemas.microsoft.com/office/drawing/2014/main" id="{7041E7E2-C782-C44A-99BA-25067EF84D58}"/>
                          </a:ext>
                        </a:extLst>
                      </wp:docPr>
                      <wp:cNvGraphicFramePr/>
                      <a:graphic xmlns:a="http://schemas.openxmlformats.org/drawingml/2006/main">
                        <a:graphicData uri="http://schemas.microsoft.com/office/word/2010/wordprocessingShape">
                          <wps:wsp>
                            <wps:cNvSpPr/>
                            <wps:spPr>
                              <a:xfrm>
                                <a:off x="0" y="0"/>
                                <a:ext cx="1072515" cy="394970"/>
                              </a:xfrm>
                              <a:prstGeom prst="wedgeRoundRectCallout">
                                <a:avLst>
                                  <a:gd name="adj1" fmla="val 71050"/>
                                  <a:gd name="adj2" fmla="val -30616"/>
                                  <a:gd name="adj3" fmla="val 16667"/>
                                </a:avLst>
                              </a:prstGeom>
                              <a:ln w="9525">
                                <a:solidFill>
                                  <a:schemeClr val="bg1">
                                    <a:lumMod val="75000"/>
                                  </a:schemeClr>
                                </a:solidFill>
                              </a:ln>
                            </wps:spPr>
                            <wps:style>
                              <a:lnRef idx="2">
                                <a:schemeClr val="accent3"/>
                              </a:lnRef>
                              <a:fillRef idx="1">
                                <a:schemeClr val="lt1"/>
                              </a:fillRef>
                              <a:effectRef idx="0">
                                <a:schemeClr val="accent3"/>
                              </a:effectRef>
                              <a:fontRef idx="minor">
                                <a:schemeClr val="dk1"/>
                              </a:fontRef>
                            </wps:style>
                            <wps:txbx>
                              <w:txbxContent>
                                <w:p w14:paraId="61A1C21D" w14:textId="4FAB7BEA" w:rsidR="00A54910" w:rsidRDefault="00A54910" w:rsidP="00A54910">
                                  <w:pPr>
                                    <w:spacing w:line="240" w:lineRule="auto"/>
                                    <w:rPr>
                                      <w:rFonts w:eastAsia="Calibri" w:hAnsi="Calibri"/>
                                      <w:color w:val="000000"/>
                                      <w:spacing w:val="-2"/>
                                      <w:kern w:val="24"/>
                                      <w:sz w:val="18"/>
                                      <w:szCs w:val="18"/>
                                    </w:rPr>
                                  </w:pPr>
                                  <w:r>
                                    <w:rPr>
                                      <w:rFonts w:eastAsia="Calibri" w:hAnsi="Calibri"/>
                                      <w:color w:val="000000"/>
                                      <w:spacing w:val="-2"/>
                                      <w:kern w:val="24"/>
                                      <w:sz w:val="18"/>
                                      <w:szCs w:val="18"/>
                                    </w:rPr>
                                    <w:t>Einfacher find</w:t>
                                  </w:r>
                                  <w:r w:rsidR="0017381E">
                                    <w:rPr>
                                      <w:rFonts w:eastAsia="Calibri" w:hAnsi="Calibri"/>
                                      <w:color w:val="000000"/>
                                      <w:spacing w:val="-2"/>
                                      <w:kern w:val="24"/>
                                      <w:sz w:val="18"/>
                                      <w:szCs w:val="18"/>
                                    </w:rPr>
                                    <w:t>e</w:t>
                                  </w:r>
                                  <w:r>
                                    <w:rPr>
                                      <w:rFonts w:eastAsia="Calibri" w:hAnsi="Calibri"/>
                                      <w:color w:val="000000"/>
                                      <w:spacing w:val="-2"/>
                                      <w:kern w:val="24"/>
                                      <w:sz w:val="18"/>
                                      <w:szCs w:val="18"/>
                                    </w:rPr>
                                    <w:t xml:space="preserve"> ich die Aufgabe</w:t>
                                  </w:r>
                                  <w:r w:rsidR="0017381E">
                                    <w:rPr>
                                      <w:rFonts w:eastAsia="Calibri" w:hAnsi="Calibri"/>
                                      <w:color w:val="000000"/>
                                      <w:spacing w:val="-2"/>
                                      <w:kern w:val="24"/>
                                      <w:sz w:val="18"/>
                                      <w:szCs w:val="18"/>
                                    </w:rPr>
                                    <w:t xml:space="preserve"> 96 – 80</w:t>
                                  </w:r>
                                  <w:r>
                                    <w:rPr>
                                      <w:rFonts w:eastAsia="Calibri" w:hAnsi="Calibri"/>
                                      <w:color w:val="000000"/>
                                      <w:spacing w:val="-2"/>
                                      <w:kern w:val="24"/>
                                      <w:sz w:val="18"/>
                                      <w:szCs w:val="18"/>
                                    </w:rPr>
                                    <w:t>.</w:t>
                                  </w:r>
                                </w:p>
                              </w:txbxContent>
                            </wps:txbx>
                            <wps:bodyPr rot="0" spcFirstLastPara="0"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853C8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8" type="#_x0000_t62" style="position:absolute;margin-left:27.4pt;margin-top:11.55pt;width:84.45pt;height:31.1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" adj="26147,4187" fillcolor="white [3201]" strokecolor="#bfbfbf [2412]">
                      <v:textbox inset="1mm,0,1mm,0">
                        <w:txbxContent>
                          <w:p w14:paraId="61A1C21D" w14:textId="4FAB7BEA" w:rsidR="00A54910" w:rsidRDefault="00A54910" w:rsidP="00A54910">
                            <w:pPr>
                              <w:spacing w:line="240" w:lineRule="auto"/>
                              <w:rPr>
                                <w:rFonts w:eastAsia="Calibri" w:hAnsi="Calibri"/>
                                <w:color w:val="000000"/>
                                <w:spacing w:val="-2"/>
                                <w:kern w:val="24"/>
                                <w:sz w:val="18"/>
                                <w:szCs w:val="18"/>
                              </w:rPr>
                            </w:pPr>
                            <w:r>
                              <w:rPr>
                                <w:rFonts w:eastAsia="Calibri" w:hAnsi="Calibri"/>
                                <w:color w:val="000000"/>
                                <w:spacing w:val="-2"/>
                                <w:kern w:val="24"/>
                                <w:sz w:val="18"/>
                                <w:szCs w:val="18"/>
                              </w:rPr>
                              <w:t>Einfacher find</w:t>
                            </w:r>
                            <w:r w:rsidR="0017381E">
                              <w:rPr>
                                <w:rFonts w:eastAsia="Calibri" w:hAnsi="Calibri"/>
                                <w:color w:val="000000"/>
                                <w:spacing w:val="-2"/>
                                <w:kern w:val="24"/>
                                <w:sz w:val="18"/>
                                <w:szCs w:val="18"/>
                              </w:rPr>
                              <w:t>e</w:t>
                            </w:r>
                            <w:r>
                              <w:rPr>
                                <w:rFonts w:eastAsia="Calibri" w:hAnsi="Calibri"/>
                                <w:color w:val="000000"/>
                                <w:spacing w:val="-2"/>
                                <w:kern w:val="24"/>
                                <w:sz w:val="18"/>
                                <w:szCs w:val="18"/>
                              </w:rPr>
                              <w:t xml:space="preserve"> ich die Aufgabe</w:t>
                            </w:r>
                            <w:r w:rsidR="0017381E">
                              <w:rPr>
                                <w:rFonts w:eastAsia="Calibri" w:hAnsi="Calibri"/>
                                <w:color w:val="000000"/>
                                <w:spacing w:val="-2"/>
                                <w:kern w:val="24"/>
                                <w:sz w:val="18"/>
                                <w:szCs w:val="18"/>
                              </w:rPr>
                              <w:t xml:space="preserve"> 96 – 80</w:t>
                            </w:r>
                            <w:r>
                              <w:rPr>
                                <w:rFonts w:eastAsia="Calibri" w:hAnsi="Calibri"/>
                                <w:color w:val="000000"/>
                                <w:spacing w:val="-2"/>
                                <w:kern w:val="24"/>
                                <w:sz w:val="18"/>
                                <w:szCs w:val="18"/>
                              </w:rPr>
                              <w:t>.</w:t>
                            </w:r>
                          </w:p>
                        </w:txbxContent>
                      </v:textbox>
                    </v:shape>
                  </w:pict>
                </mc:Fallback>
              </mc:AlternateContent>
            </w:r>
          </w:p>
        </w:tc>
        <w:tc>
          <w:tcPr>
            <w:tcW w:w="707" w:type="dxa"/>
          </w:tcPr>
          <w:p w14:paraId="65027A99" w14:textId="03A5FC96" w:rsidR="009C404A" w:rsidRDefault="009C404A" w:rsidP="00940EF7"/>
          <w:p w14:paraId="2B2631D9" w14:textId="76D1D1B7" w:rsidR="009C404A" w:rsidRPr="00E0758C" w:rsidRDefault="00857FCF" w:rsidP="00940EF7">
            <w:r>
              <w:rPr>
                <w:noProof/>
                <w14:ligatures w14:val="standardContextual"/>
              </w:rPr>
              <mc:AlternateContent>
                <mc:Choice Requires="wpg">
                  <w:drawing>
                    <wp:anchor distT="0" distB="0" distL="114300" distR="114300" simplePos="0" relativeHeight="252611584" behindDoc="0" locked="0" layoutInCell="1" allowOverlap="1" wp14:anchorId="12D3D84A" wp14:editId="2C82FEDB">
                      <wp:simplePos x="0" y="0"/>
                      <wp:positionH relativeFrom="column">
                        <wp:posOffset>123825</wp:posOffset>
                      </wp:positionH>
                      <wp:positionV relativeFrom="paragraph">
                        <wp:posOffset>292263</wp:posOffset>
                      </wp:positionV>
                      <wp:extent cx="472440" cy="775335"/>
                      <wp:effectExtent l="0" t="0" r="0" b="0"/>
                      <wp:wrapNone/>
                      <wp:docPr id="1806991847" name="Gruppieren 19"/>
                      <wp:cNvGraphicFramePr/>
                      <a:graphic xmlns:a="http://schemas.openxmlformats.org/drawingml/2006/main">
                        <a:graphicData uri="http://schemas.microsoft.com/office/word/2010/wordprocessingGroup">
                          <wpg:wgp>
                            <wpg:cNvGrpSpPr/>
                            <wpg:grpSpPr>
                              <a:xfrm>
                                <a:off x="0" y="0"/>
                                <a:ext cx="472440" cy="775335"/>
                                <a:chOff x="92648" y="-25691"/>
                                <a:chExt cx="472883" cy="776782"/>
                              </a:xfrm>
                            </wpg:grpSpPr>
                            <pic:pic xmlns:pic="http://schemas.openxmlformats.org/drawingml/2006/picture">
                              <pic:nvPicPr>
                                <pic:cNvPr id="921243704" name="Grafik 5"/>
                                <pic:cNvPicPr>
                                  <a:picLocks noChangeAspect="1"/>
                                </pic:cNvPicPr>
                              </pic:nvPicPr>
                              <pic:blipFill>
                                <a:blip r:embed="rId52" cstate="print">
                                  <a:clrChange>
                                    <a:clrFrom>
                                      <a:srgbClr val="FFFFFF">
                                        <a:alpha val="0"/>
                                      </a:srgbClr>
                                    </a:clrFrom>
                                    <a:clrTo>
                                      <a:srgbClr val="FFFFFF">
                                        <a:alpha val="0"/>
                                      </a:srgbClr>
                                    </a:clrTo>
                                  </a:clrChange>
                                  <a:extLst>
                                    <a:ext uri="{28A0092B-C50C-407E-A947-70E740481C1C}">
                                      <a14:useLocalDpi xmlns:a14="http://schemas.microsoft.com/office/drawing/2010/main" val="0"/>
                                    </a:ext>
                                  </a:extLst>
                                </a:blip>
                                <a:stretch>
                                  <a:fillRect/>
                                </a:stretch>
                              </pic:blipFill>
                              <pic:spPr>
                                <a:xfrm>
                                  <a:off x="95780" y="-25691"/>
                                  <a:ext cx="469751" cy="629920"/>
                                </a:xfrm>
                                <a:prstGeom prst="rect">
                                  <a:avLst/>
                                </a:prstGeom>
                              </pic:spPr>
                            </pic:pic>
                            <wps:wsp>
                              <wps:cNvPr id="2006144614" name="Textfeld 12"/>
                              <wps:cNvSpPr txBox="1"/>
                              <wps:spPr>
                                <a:xfrm>
                                  <a:off x="92648" y="604229"/>
                                  <a:ext cx="349885" cy="146862"/>
                                </a:xfrm>
                                <a:prstGeom prst="rect">
                                  <a:avLst/>
                                </a:prstGeom>
                                <a:noFill/>
                                <a:ln w="6350">
                                  <a:noFill/>
                                </a:ln>
                              </wps:spPr>
                              <wps:txbx>
                                <w:txbxContent>
                                  <w:p w14:paraId="7DE82E05" w14:textId="77777777" w:rsidR="009C404A" w:rsidRPr="008D5126" w:rsidRDefault="009C404A" w:rsidP="009C404A">
                                    <w:pPr>
                                      <w:pStyle w:val="Transcript"/>
                                    </w:pPr>
                                    <w:r>
                                      <w:t>Kenan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D3D84A" id="Gruppieren 19" o:spid="_x0000_s1089" style="position:absolute;margin-left:9.75pt;margin-top:23pt;width:37.2pt;height:61.05pt;z-index:252611584;mso-width-relative:margin;mso-height-relative:margin" coordorigin="926,-256" coordsize="4728,77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1090" type="#_x0000_t75" style="position:absolute;left:957;top:-256;width:4698;height:629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">
                        <v:imagedata r:id="rId53" o:title="" chromakey="white"/>
                      </v:shape>
                      <v:shapetype id="_x0000_t202" coordsize="21600,21600" o:spt="202" path="m,l,21600r21600,l21600,xe">
                        <v:stroke joinstyle="miter"/>
                        <v:path gradientshapeok="t" o:connecttype="rect"/>
                      </v:shapetype>
                      <v:shape id="Textfeld 12" o:spid="_x0000_s1091" type="#_x0000_t202" style="position:absolute;left:926;top:6042;width:3499;height:14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" filled="f" stroked="f" strokeweight=".5pt">
                        <v:textbox inset="0,0,0,0">
                          <w:txbxContent>
                            <w:p w14:paraId="7DE82E05" w14:textId="77777777" w:rsidR="009C404A" w:rsidRPr="008D5126" w:rsidRDefault="009C404A" w:rsidP="009C404A">
                              <w:pPr>
                                <w:pStyle w:val="Transcript"/>
                              </w:pPr>
                              <w:r>
                                <w:t>Kenan</w:t>
                              </w:r>
                            </w:p>
                          </w:txbxContent>
                        </v:textbox>
                      </v:shape>
                    </v:group>
                  </w:pict>
                </mc:Fallback>
              </mc:AlternateContent>
            </w:r>
          </w:p>
        </w:tc>
      </w:tr>
      <w:tr w:rsidR="00A54910" w:rsidRPr="00230A99" w14:paraId="036CC45E" w14:textId="77777777" w:rsidTr="00940EF7">
        <w:tc>
          <w:tcPr>
            <w:tcW w:w="610" w:type="dxa"/>
          </w:tcPr>
          <w:p w14:paraId="05E6DDBC" w14:textId="684C90FE" w:rsidR="00A54910" w:rsidRPr="00230A99" w:rsidRDefault="00A54910" w:rsidP="00940EF7">
            <w:pPr>
              <w:pStyle w:val="berschrift3"/>
            </w:pPr>
            <w:r>
              <w:t>2.3</w:t>
            </w:r>
          </w:p>
        </w:tc>
        <w:tc>
          <w:tcPr>
            <w:tcW w:w="8461" w:type="dxa"/>
            <w:gridSpan w:val="5"/>
          </w:tcPr>
          <w:p w14:paraId="04D53C08" w14:textId="5C9724F6" w:rsidR="00A54910" w:rsidRPr="00230A99" w:rsidRDefault="00A54910" w:rsidP="00940EF7">
            <w:pPr>
              <w:pStyle w:val="berschrift3"/>
            </w:pPr>
            <w:r>
              <w:t>Rechenkonferenz</w:t>
            </w:r>
          </w:p>
        </w:tc>
      </w:tr>
      <w:tr w:rsidR="00A54910" w:rsidRPr="00E0758C" w14:paraId="361E270E" w14:textId="77777777" w:rsidTr="0099141C">
        <w:trPr>
          <w:trHeight w:val="987"/>
        </w:trPr>
        <w:tc>
          <w:tcPr>
            <w:tcW w:w="610" w:type="dxa"/>
          </w:tcPr>
          <w:p w14:paraId="7EB60C3B" w14:textId="1B9343E9" w:rsidR="00A54910" w:rsidRPr="00E0758C" w:rsidRDefault="00A54910" w:rsidP="00A54910">
            <w:pPr>
              <w:pStyle w:val="berschrift4"/>
            </w:pPr>
            <w:r>
              <w:t>a)</w:t>
            </w:r>
            <w:r w:rsidR="0007474A" w:rsidRPr="00E0758C">
              <w:rPr>
                <w:noProof/>
              </w:rPr>
              <w:t xml:space="preserve"> </w:t>
            </w:r>
          </w:p>
        </w:tc>
        <w:tc>
          <w:tcPr>
            <w:tcW w:w="6194" w:type="dxa"/>
            <w:gridSpan w:val="3"/>
          </w:tcPr>
          <w:p w14:paraId="29C0ABAA" w14:textId="6E268C8F" w:rsidR="00A54910" w:rsidRDefault="00A54910" w:rsidP="00940EF7">
            <w:pPr>
              <w:pStyle w:val="Listenabsatz"/>
            </w:pPr>
            <w:r>
              <w:t>Jetzt ha</w:t>
            </w:r>
            <w:r w:rsidR="00AA0025">
              <w:t xml:space="preserve">st </w:t>
            </w:r>
            <w:r w:rsidR="00AA0025" w:rsidRPr="005612BD">
              <w:t>du</w:t>
            </w:r>
            <w:r>
              <w:t xml:space="preserve"> viele Rechenwege kennengelernt. </w:t>
            </w:r>
            <w:r>
              <w:br/>
              <w:t>Nutz</w:t>
            </w:r>
            <w:r w:rsidR="00AA0025">
              <w:t>e</w:t>
            </w:r>
            <w:r>
              <w:t xml:space="preserve"> </w:t>
            </w:r>
            <w:r w:rsidR="000F4B23">
              <w:t>verschiedene</w:t>
            </w:r>
            <w:r>
              <w:t xml:space="preserve"> </w:t>
            </w:r>
            <w:r w:rsidR="0017381E">
              <w:t>Rechenw</w:t>
            </w:r>
            <w:r>
              <w:t xml:space="preserve">ege, um diese Aufgaben zu lösen. </w:t>
            </w:r>
          </w:p>
          <w:p w14:paraId="062CC691" w14:textId="79335D4B" w:rsidR="00A54910" w:rsidRDefault="0017381E" w:rsidP="00940EF7">
            <w:pPr>
              <w:pStyle w:val="Listenabsatz"/>
            </w:pPr>
            <w:r>
              <w:t>Notier</w:t>
            </w:r>
            <w:r w:rsidR="00AA0025">
              <w:t>e</w:t>
            </w:r>
            <w:r>
              <w:t xml:space="preserve"> und </w:t>
            </w:r>
            <w:r w:rsidR="006563BA">
              <w:t>zeichne</w:t>
            </w:r>
            <w:r w:rsidR="00AA0025">
              <w:t xml:space="preserve"> die </w:t>
            </w:r>
            <w:r w:rsidR="000F4B23">
              <w:t>Rechenwege</w:t>
            </w:r>
            <w:r w:rsidR="00A54910">
              <w:t xml:space="preserve"> auf Karten</w:t>
            </w:r>
            <w:r w:rsidR="0099141C">
              <w:t>.</w:t>
            </w:r>
          </w:p>
          <w:p w14:paraId="0BEA767F" w14:textId="77777777" w:rsidR="00A54910" w:rsidRDefault="00A54910" w:rsidP="00940EF7"/>
        </w:tc>
        <w:tc>
          <w:tcPr>
            <w:tcW w:w="2267" w:type="dxa"/>
            <w:gridSpan w:val="2"/>
          </w:tcPr>
          <w:p w14:paraId="3CD0A3F4" w14:textId="0735BC28" w:rsidR="00A54910" w:rsidRPr="0099141C" w:rsidRDefault="00A54910" w:rsidP="00940EF7">
            <w:pPr>
              <w:rPr>
                <w:rFonts w:ascii="Comic Sans MS" w:hAnsi="Comic Sans MS"/>
                <w:b/>
                <w:bCs/>
              </w:rPr>
            </w:pPr>
            <w:r w:rsidRPr="0099141C">
              <w:rPr>
                <w:rFonts w:ascii="Comic Sans MS" w:hAnsi="Comic Sans MS"/>
                <w:b/>
                <w:bCs/>
              </w:rPr>
              <w:t>(1) 224 – 98</w:t>
            </w:r>
          </w:p>
          <w:p w14:paraId="2C72A6C0" w14:textId="5E8DB4E7" w:rsidR="00A54910" w:rsidRPr="0099141C" w:rsidRDefault="00A54910" w:rsidP="00940EF7">
            <w:pPr>
              <w:rPr>
                <w:rFonts w:ascii="Comic Sans MS" w:hAnsi="Comic Sans MS"/>
                <w:b/>
                <w:bCs/>
              </w:rPr>
            </w:pPr>
            <w:r w:rsidRPr="0099141C">
              <w:rPr>
                <w:rFonts w:ascii="Comic Sans MS" w:hAnsi="Comic Sans MS"/>
                <w:b/>
                <w:bCs/>
              </w:rPr>
              <w:t>(2) 471 – 468</w:t>
            </w:r>
          </w:p>
          <w:p w14:paraId="31EA289A" w14:textId="0F4950E2" w:rsidR="00A54910" w:rsidRPr="0099141C" w:rsidRDefault="00A54910" w:rsidP="00940EF7">
            <w:pPr>
              <w:rPr>
                <w:rFonts w:ascii="Comic Sans MS" w:hAnsi="Comic Sans MS"/>
                <w:b/>
                <w:bCs/>
              </w:rPr>
            </w:pPr>
            <w:r w:rsidRPr="0099141C">
              <w:rPr>
                <w:rFonts w:ascii="Comic Sans MS" w:hAnsi="Comic Sans MS"/>
                <w:b/>
                <w:bCs/>
              </w:rPr>
              <w:t>(3) 615 – 595</w:t>
            </w:r>
          </w:p>
          <w:p w14:paraId="2B2E9BDD" w14:textId="77777777" w:rsidR="00A54910" w:rsidRPr="0099141C" w:rsidRDefault="00A54910" w:rsidP="00940EF7">
            <w:pPr>
              <w:rPr>
                <w:rFonts w:ascii="Comic Sans MS" w:hAnsi="Comic Sans MS"/>
                <w:b/>
                <w:bCs/>
              </w:rPr>
            </w:pPr>
          </w:p>
        </w:tc>
      </w:tr>
      <w:tr w:rsidR="00A54910" w:rsidRPr="00E0758C" w14:paraId="46E9F61E" w14:textId="77777777" w:rsidTr="00A54910">
        <w:trPr>
          <w:trHeight w:val="1003"/>
        </w:trPr>
        <w:tc>
          <w:tcPr>
            <w:tcW w:w="610" w:type="dxa"/>
          </w:tcPr>
          <w:p w14:paraId="2BC0E1E6" w14:textId="77777777" w:rsidR="00A54910" w:rsidRDefault="00A54910" w:rsidP="00A54910">
            <w:pPr>
              <w:pStyle w:val="berschrift4"/>
            </w:pPr>
            <w:r>
              <w:t xml:space="preserve">b) </w:t>
            </w:r>
          </w:p>
          <w:p w14:paraId="57458B60" w14:textId="77777777" w:rsidR="00AA0025" w:rsidRDefault="00AA0025" w:rsidP="00AA0025"/>
          <w:p w14:paraId="263ECAF7" w14:textId="009B0CC5" w:rsidR="00AA0025" w:rsidRPr="00AA0025" w:rsidRDefault="00AA0025" w:rsidP="00AA0025">
            <w:r>
              <w:rPr>
                <w:noProof/>
              </w:rPr>
              <w:drawing>
                <wp:inline distT="0" distB="0" distL="0" distR="0" wp14:anchorId="1C0C01FA" wp14:editId="13B48E31">
                  <wp:extent cx="313144" cy="272386"/>
                  <wp:effectExtent l="0" t="0" r="0" b="0"/>
                  <wp:docPr id="1059426691" name="Grafik 1059426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313144" cy="272386"/>
                          </a:xfrm>
                          <a:prstGeom prst="rect">
                            <a:avLst/>
                          </a:prstGeom>
                          <a:noFill/>
                        </pic:spPr>
                      </pic:pic>
                    </a:graphicData>
                  </a:graphic>
                </wp:inline>
              </w:drawing>
            </w:r>
          </w:p>
        </w:tc>
        <w:tc>
          <w:tcPr>
            <w:tcW w:w="8461" w:type="dxa"/>
            <w:gridSpan w:val="5"/>
          </w:tcPr>
          <w:p w14:paraId="2C9AAA2F" w14:textId="733B8D4B" w:rsidR="00A54910" w:rsidRDefault="00A54910" w:rsidP="00A54910">
            <w:pPr>
              <w:ind w:left="284" w:hanging="284"/>
            </w:pPr>
            <w:r>
              <w:t>Trefft euch zu vier</w:t>
            </w:r>
            <w:r w:rsidR="0099141C">
              <w:t>t</w:t>
            </w:r>
            <w:r>
              <w:t xml:space="preserve"> in Rechenkonferenzen und stellt euch eure Rechenwege vor. </w:t>
            </w:r>
          </w:p>
          <w:p w14:paraId="447FA531" w14:textId="46E69729" w:rsidR="00A54910" w:rsidRDefault="003C2211" w:rsidP="00A54910">
            <w:pPr>
              <w:pStyle w:val="Listenabsatz"/>
            </w:pPr>
            <w:r>
              <w:t>Welche</w:t>
            </w:r>
            <w:r w:rsidR="00A54910">
              <w:t xml:space="preserve"> verschiedene</w:t>
            </w:r>
            <w:r>
              <w:t>n</w:t>
            </w:r>
            <w:r w:rsidR="00A54910">
              <w:t xml:space="preserve"> Wege habt ihr gefunden? </w:t>
            </w:r>
          </w:p>
          <w:p w14:paraId="6FF113A7" w14:textId="12210D6C" w:rsidR="00A54910" w:rsidRDefault="00A54910" w:rsidP="00A54910">
            <w:pPr>
              <w:pStyle w:val="Listenabsatz"/>
            </w:pPr>
            <w:r>
              <w:t xml:space="preserve">Warum </w:t>
            </w:r>
            <w:r w:rsidR="002D61B6">
              <w:t xml:space="preserve">führen die Wege zum richtigen Ergebnis? </w:t>
            </w:r>
          </w:p>
          <w:p w14:paraId="779FC232" w14:textId="38745333" w:rsidR="00A54910" w:rsidRDefault="00A54910" w:rsidP="00A54910">
            <w:pPr>
              <w:pStyle w:val="Listenabsatz"/>
            </w:pPr>
            <w:r>
              <w:t xml:space="preserve">Welchen </w:t>
            </w:r>
            <w:r w:rsidR="0017381E">
              <w:t>Rechenweg</w:t>
            </w:r>
            <w:r>
              <w:t xml:space="preserve"> findet ihr für die Aufgabe </w:t>
            </w:r>
            <w:r w:rsidR="0017381E">
              <w:t xml:space="preserve">jeweils </w:t>
            </w:r>
            <w:r>
              <w:t>am besten? Warum?</w:t>
            </w:r>
          </w:p>
        </w:tc>
      </w:tr>
    </w:tbl>
    <w:p w14:paraId="27CCF5CD" w14:textId="782FC7B0" w:rsidR="000A0613" w:rsidRDefault="000A0613" w:rsidP="007A3183"/>
    <w:sectPr w:rsidR="000A0613" w:rsidSect="008C0DF8">
      <w:headerReference w:type="default" r:id="rId54"/>
      <w:pgSz w:w="11906" w:h="16838"/>
      <w:pgMar w:top="1474" w:right="1418" w:bottom="1418" w:left="1418" w:header="22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E1665" w14:textId="77777777" w:rsidR="00406B3A" w:rsidRDefault="00406B3A" w:rsidP="00F56440">
      <w:r>
        <w:separator/>
      </w:r>
    </w:p>
    <w:p w14:paraId="767E0E29" w14:textId="77777777" w:rsidR="00406B3A" w:rsidRDefault="00406B3A" w:rsidP="00F56440"/>
    <w:p w14:paraId="5CF22331" w14:textId="77777777" w:rsidR="00406B3A" w:rsidRDefault="00406B3A" w:rsidP="00F56440"/>
    <w:p w14:paraId="503D0902" w14:textId="77777777" w:rsidR="00406B3A" w:rsidRDefault="00406B3A" w:rsidP="00F56440"/>
    <w:p w14:paraId="508F7561" w14:textId="77777777" w:rsidR="00406B3A" w:rsidRDefault="00406B3A"/>
    <w:p w14:paraId="2A96FA68" w14:textId="77777777" w:rsidR="00406B3A" w:rsidRDefault="00406B3A"/>
    <w:p w14:paraId="7D113E65" w14:textId="77777777" w:rsidR="00406B3A" w:rsidRDefault="00406B3A"/>
  </w:endnote>
  <w:endnote w:type="continuationSeparator" w:id="0">
    <w:p w14:paraId="50A0AC7D" w14:textId="77777777" w:rsidR="00406B3A" w:rsidRDefault="00406B3A" w:rsidP="00F56440">
      <w:r>
        <w:continuationSeparator/>
      </w:r>
    </w:p>
    <w:p w14:paraId="3F0622DC" w14:textId="77777777" w:rsidR="00406B3A" w:rsidRDefault="00406B3A" w:rsidP="00F56440"/>
    <w:p w14:paraId="69741787" w14:textId="77777777" w:rsidR="00406B3A" w:rsidRDefault="00406B3A" w:rsidP="00F56440"/>
    <w:p w14:paraId="25B78C6E" w14:textId="77777777" w:rsidR="00406B3A" w:rsidRDefault="00406B3A" w:rsidP="00F56440"/>
    <w:p w14:paraId="0D933181" w14:textId="77777777" w:rsidR="00406B3A" w:rsidRDefault="00406B3A"/>
    <w:p w14:paraId="62DED7A9" w14:textId="77777777" w:rsidR="00406B3A" w:rsidRDefault="00406B3A"/>
    <w:p w14:paraId="1A045845" w14:textId="77777777" w:rsidR="00406B3A" w:rsidRDefault="00406B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359E4" w14:textId="77777777" w:rsidR="00FD370F" w:rsidRDefault="00FD370F" w:rsidP="003F0902">
    <w:pPr>
      <w:pStyle w:val="Fuzeile"/>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D83D9" w14:textId="77777777" w:rsidR="00406B3A" w:rsidRDefault="00406B3A" w:rsidP="00F56440">
      <w:r>
        <w:separator/>
      </w:r>
    </w:p>
    <w:p w14:paraId="7E1814D6" w14:textId="77777777" w:rsidR="00406B3A" w:rsidRDefault="00406B3A" w:rsidP="00F56440"/>
    <w:p w14:paraId="7CE4635A" w14:textId="77777777" w:rsidR="00406B3A" w:rsidRDefault="00406B3A" w:rsidP="00F56440"/>
    <w:p w14:paraId="60C47F6F" w14:textId="77777777" w:rsidR="00406B3A" w:rsidRDefault="00406B3A" w:rsidP="00F56440"/>
    <w:p w14:paraId="6D59BC62" w14:textId="77777777" w:rsidR="00406B3A" w:rsidRDefault="00406B3A"/>
    <w:p w14:paraId="269CED7F" w14:textId="77777777" w:rsidR="00406B3A" w:rsidRDefault="00406B3A"/>
    <w:p w14:paraId="6D4FD835" w14:textId="77777777" w:rsidR="00406B3A" w:rsidRDefault="00406B3A"/>
  </w:footnote>
  <w:footnote w:type="continuationSeparator" w:id="0">
    <w:p w14:paraId="78D13FE4" w14:textId="77777777" w:rsidR="00406B3A" w:rsidRDefault="00406B3A" w:rsidP="00F56440">
      <w:r>
        <w:continuationSeparator/>
      </w:r>
    </w:p>
    <w:p w14:paraId="0E8D1467" w14:textId="77777777" w:rsidR="00406B3A" w:rsidRDefault="00406B3A" w:rsidP="00F56440"/>
    <w:p w14:paraId="55546F96" w14:textId="77777777" w:rsidR="00406B3A" w:rsidRDefault="00406B3A" w:rsidP="00F56440"/>
    <w:p w14:paraId="2349A1DD" w14:textId="77777777" w:rsidR="00406B3A" w:rsidRDefault="00406B3A" w:rsidP="00F56440"/>
    <w:p w14:paraId="5AD362FD" w14:textId="77777777" w:rsidR="00406B3A" w:rsidRDefault="00406B3A"/>
    <w:p w14:paraId="7A897D97" w14:textId="77777777" w:rsidR="00406B3A" w:rsidRDefault="00406B3A"/>
    <w:p w14:paraId="07A40976" w14:textId="77777777" w:rsidR="00406B3A" w:rsidRDefault="00406B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DA27F" w14:textId="77777777" w:rsidR="00FD370F" w:rsidRPr="00E0758C" w:rsidRDefault="00FD370F" w:rsidP="00E0758C"/>
  <w:tbl>
    <w:tblPr>
      <w:tblW w:w="9469" w:type="dxa"/>
      <w:jc w:val="center"/>
      <w:tblCellMar>
        <w:top w:w="57" w:type="dxa"/>
        <w:left w:w="170" w:type="dxa"/>
        <w:bottom w:w="57" w:type="dxa"/>
        <w:right w:w="170" w:type="dxa"/>
      </w:tblCellMar>
      <w:tblLook w:val="04A0" w:firstRow="1" w:lastRow="0" w:firstColumn="1" w:lastColumn="0" w:noHBand="0" w:noVBand="1"/>
    </w:tblPr>
    <w:tblGrid>
      <w:gridCol w:w="1357"/>
      <w:gridCol w:w="6190"/>
      <w:gridCol w:w="1003"/>
      <w:gridCol w:w="919"/>
    </w:tblGrid>
    <w:tr w:rsidR="00FD370F" w:rsidRPr="00E0758C" w14:paraId="28E2B4B3" w14:textId="77777777" w:rsidTr="003F0902">
      <w:trPr>
        <w:trHeight w:val="510"/>
        <w:jc w:val="center"/>
      </w:trPr>
      <w:tc>
        <w:tcPr>
          <w:tcW w:w="1349" w:type="dxa"/>
          <w:tcBorders>
            <w:bottom w:val="single" w:sz="18" w:space="0" w:color="327A86" w:themeColor="accent1"/>
          </w:tcBorders>
          <w:shd w:val="clear" w:color="auto" w:fill="FFFFFF" w:themeFill="background1"/>
          <w:vAlign w:val="center"/>
        </w:tcPr>
        <w:p w14:paraId="7D2FAF89" w14:textId="77777777" w:rsidR="00FD370F" w:rsidRPr="00E0758C" w:rsidRDefault="00FD370F" w:rsidP="00E0758C">
          <w:pPr>
            <w:spacing w:line="240" w:lineRule="atLeast"/>
            <w:jc w:val="center"/>
            <w:rPr>
              <w:rFonts w:asciiTheme="majorHAnsi" w:eastAsiaTheme="majorEastAsia" w:hAnsiTheme="majorHAnsi" w:cstheme="majorBidi"/>
              <w:color w:val="737373" w:themeColor="accent3"/>
              <w:sz w:val="17"/>
              <w:szCs w:val="18"/>
              <w:lang w:eastAsia="de-DE"/>
            </w:rPr>
          </w:pPr>
        </w:p>
      </w:tc>
      <w:tc>
        <w:tcPr>
          <w:tcW w:w="6153" w:type="dxa"/>
          <w:tcBorders>
            <w:bottom w:val="single" w:sz="18" w:space="0" w:color="327A86" w:themeColor="accent1"/>
          </w:tcBorders>
          <w:shd w:val="clear" w:color="auto" w:fill="FFFFFF" w:themeFill="background1"/>
          <w:vAlign w:val="bottom"/>
        </w:tcPr>
        <w:p w14:paraId="296E0CF6" w14:textId="77777777" w:rsidR="00FD370F" w:rsidRPr="00E0758C" w:rsidRDefault="00FD370F" w:rsidP="00E0758C">
          <w:pPr>
            <w:tabs>
              <w:tab w:val="left" w:pos="284"/>
              <w:tab w:val="center" w:pos="4536"/>
              <w:tab w:val="left" w:pos="6120"/>
              <w:tab w:val="right" w:pos="9072"/>
            </w:tabs>
            <w:spacing w:line="276" w:lineRule="auto"/>
            <w:rPr>
              <w:color w:val="706F6F"/>
              <w:sz w:val="20"/>
              <w:szCs w:val="20"/>
            </w:rPr>
          </w:pPr>
        </w:p>
      </w:tc>
      <w:tc>
        <w:tcPr>
          <w:tcW w:w="997" w:type="dxa"/>
          <w:tcBorders>
            <w:bottom w:val="single" w:sz="18" w:space="0" w:color="327A86" w:themeColor="accent1"/>
          </w:tcBorders>
          <w:shd w:val="clear" w:color="auto" w:fill="FFFFFF" w:themeFill="background1"/>
          <w:vAlign w:val="bottom"/>
        </w:tcPr>
        <w:p w14:paraId="7DF40C4F" w14:textId="77777777" w:rsidR="00FD370F" w:rsidRPr="00E0758C" w:rsidRDefault="00FD370F" w:rsidP="00E0758C">
          <w:pPr>
            <w:tabs>
              <w:tab w:val="left" w:pos="284"/>
              <w:tab w:val="center" w:pos="4536"/>
              <w:tab w:val="left" w:pos="6120"/>
              <w:tab w:val="right" w:pos="9072"/>
            </w:tabs>
            <w:spacing w:line="276" w:lineRule="auto"/>
            <w:rPr>
              <w:color w:val="706F6F"/>
              <w:sz w:val="20"/>
              <w:szCs w:val="20"/>
            </w:rPr>
          </w:pPr>
        </w:p>
      </w:tc>
      <w:tc>
        <w:tcPr>
          <w:tcW w:w="913" w:type="dxa"/>
          <w:tcBorders>
            <w:bottom w:val="single" w:sz="18" w:space="0" w:color="327A86" w:themeColor="accent1"/>
          </w:tcBorders>
          <w:shd w:val="clear" w:color="auto" w:fill="FFFFFF" w:themeFill="background1"/>
          <w:vAlign w:val="center"/>
        </w:tcPr>
        <w:p w14:paraId="168935D4" w14:textId="77777777" w:rsidR="00FD370F" w:rsidRPr="00E0758C" w:rsidRDefault="00FD370F" w:rsidP="00E0758C">
          <w:pPr>
            <w:tabs>
              <w:tab w:val="left" w:pos="284"/>
              <w:tab w:val="center" w:pos="4536"/>
              <w:tab w:val="left" w:pos="6120"/>
              <w:tab w:val="right" w:pos="9072"/>
            </w:tabs>
            <w:spacing w:line="240" w:lineRule="atLeast"/>
            <w:jc w:val="center"/>
            <w:rPr>
              <w:color w:val="706F6F"/>
              <w:sz w:val="20"/>
              <w:szCs w:val="20"/>
            </w:rPr>
          </w:pPr>
        </w:p>
      </w:tc>
    </w:tr>
  </w:tbl>
  <w:p w14:paraId="1C3AF0BA" w14:textId="77777777" w:rsidR="00FD370F" w:rsidRPr="00E17AE8" w:rsidRDefault="00FD370F" w:rsidP="0084766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5B252" w14:textId="78ECC155" w:rsidR="00FD370F" w:rsidRDefault="00192F79" w:rsidP="003C704E">
    <w:r>
      <w:rPr>
        <w:b/>
        <w:noProof/>
        <w:color w:val="327A86" w:themeColor="text2"/>
      </w:rPr>
      <w:drawing>
        <wp:inline distT="0" distB="0" distL="0" distR="0" wp14:anchorId="077278BE" wp14:editId="54A96BC2">
          <wp:extent cx="5759450" cy="2879725"/>
          <wp:effectExtent l="0" t="0" r="0" b="0"/>
          <wp:docPr id="348242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31947" name="Grafik 1469631947"/>
                  <pic:cNvPicPr/>
                </pic:nvPicPr>
                <pic:blipFill>
                  <a:blip r:embed="rId1">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tbl>
    <w:tblPr>
      <w:tblW w:w="9469" w:type="dxa"/>
      <w:jc w:val="center"/>
      <w:tblCellMar>
        <w:top w:w="57" w:type="dxa"/>
        <w:left w:w="57" w:type="dxa"/>
        <w:bottom w:w="57" w:type="dxa"/>
        <w:right w:w="170" w:type="dxa"/>
      </w:tblCellMar>
      <w:tblLook w:val="04A0" w:firstRow="1" w:lastRow="0" w:firstColumn="1" w:lastColumn="0" w:noHBand="0" w:noVBand="1"/>
    </w:tblPr>
    <w:tblGrid>
      <w:gridCol w:w="908"/>
      <w:gridCol w:w="6645"/>
      <w:gridCol w:w="999"/>
      <w:gridCol w:w="917"/>
    </w:tblGrid>
    <w:tr w:rsidR="006F288B" w:rsidRPr="00E0758C" w14:paraId="5C7D2EF6" w14:textId="77777777" w:rsidTr="00ED639A">
      <w:trPr>
        <w:trHeight w:val="510"/>
        <w:jc w:val="center"/>
      </w:trPr>
      <w:tc>
        <w:tcPr>
          <w:tcW w:w="851" w:type="dxa"/>
          <w:tcBorders>
            <w:bottom w:val="single" w:sz="18" w:space="0" w:color="327A86" w:themeColor="accent1"/>
          </w:tcBorders>
          <w:shd w:val="clear" w:color="auto" w:fill="70BCC9"/>
          <w:vAlign w:val="center"/>
        </w:tcPr>
        <w:p w14:paraId="72B6ED8B" w14:textId="34451274" w:rsidR="00FD370F" w:rsidRPr="00E0758C" w:rsidRDefault="006F288B" w:rsidP="003E26AC">
          <w:pPr>
            <w:spacing w:line="240" w:lineRule="atLeast"/>
            <w:jc w:val="center"/>
            <w:rPr>
              <w:rFonts w:asciiTheme="majorHAnsi" w:eastAsiaTheme="majorEastAsia" w:hAnsiTheme="majorHAnsi" w:cstheme="majorBidi"/>
              <w:color w:val="737373" w:themeColor="accent3"/>
              <w:sz w:val="17"/>
              <w:szCs w:val="18"/>
              <w:lang w:eastAsia="de-DE"/>
            </w:rPr>
          </w:pPr>
          <w:r>
            <w:rPr>
              <w:noProof/>
              <w:color w:val="000000"/>
            </w:rPr>
            <w:drawing>
              <wp:inline distT="0" distB="0" distL="0" distR="0" wp14:anchorId="58E1B259" wp14:editId="0C5F39F8">
                <wp:extent cx="432574" cy="214312"/>
                <wp:effectExtent l="0" t="0" r="0" b="1905"/>
                <wp:docPr id="1404560183"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93848" name="Grafik 784993848"/>
                        <pic:cNvPicPr/>
                      </pic:nvPicPr>
                      <pic:blipFill>
                        <a:blip r:embed="rId2">
                          <a:clrChange>
                            <a:clrFrom>
                              <a:srgbClr val="FFFFFF"/>
                            </a:clrFrom>
                            <a:clrTo>
                              <a:srgbClr val="FFFFFF">
                                <a:alpha val="0"/>
                              </a:srgbClr>
                            </a:clrTo>
                          </a:clrChange>
                          <a:biLevel thresh="25000"/>
                          <a:extLst>
                            <a:ext uri="{28A0092B-C50C-407E-A947-70E740481C1C}">
                              <a14:useLocalDpi xmlns:a14="http://schemas.microsoft.com/office/drawing/2010/main" val="0"/>
                            </a:ext>
                          </a:extLst>
                        </a:blip>
                        <a:stretch>
                          <a:fillRect/>
                        </a:stretch>
                      </pic:blipFill>
                      <pic:spPr>
                        <a:xfrm>
                          <a:off x="0" y="0"/>
                          <a:ext cx="458143" cy="226980"/>
                        </a:xfrm>
                        <a:prstGeom prst="rect">
                          <a:avLst/>
                        </a:prstGeom>
                      </pic:spPr>
                    </pic:pic>
                  </a:graphicData>
                </a:graphic>
              </wp:inline>
            </w:drawing>
          </w:r>
        </w:p>
      </w:tc>
      <w:tc>
        <w:tcPr>
          <w:tcW w:w="6696" w:type="dxa"/>
          <w:tcBorders>
            <w:bottom w:val="single" w:sz="18" w:space="0" w:color="327A86" w:themeColor="accent1"/>
          </w:tcBorders>
          <w:shd w:val="clear" w:color="auto" w:fill="FFFFFF" w:themeFill="background1"/>
          <w:vAlign w:val="bottom"/>
        </w:tcPr>
        <w:p w14:paraId="6E7712B4" w14:textId="3352607F" w:rsidR="00FD370F" w:rsidRPr="00D32BC3" w:rsidRDefault="00D32BC3" w:rsidP="00192F79">
          <w:pPr>
            <w:tabs>
              <w:tab w:val="left" w:pos="284"/>
              <w:tab w:val="center" w:pos="4536"/>
              <w:tab w:val="left" w:pos="6120"/>
              <w:tab w:val="right" w:pos="9072"/>
            </w:tabs>
            <w:spacing w:line="276" w:lineRule="auto"/>
            <w:jc w:val="both"/>
            <w:rPr>
              <w:color w:val="808080"/>
              <w:sz w:val="20"/>
              <w:szCs w:val="20"/>
            </w:rPr>
          </w:pPr>
          <w:r w:rsidRPr="00D32BC3">
            <w:rPr>
              <w:color w:val="808080"/>
              <w:sz w:val="20"/>
              <w:szCs w:val="20"/>
            </w:rPr>
            <w:t>Standortbestimmung N5A</w:t>
          </w:r>
        </w:p>
      </w:tc>
      <w:tc>
        <w:tcPr>
          <w:tcW w:w="1003" w:type="dxa"/>
          <w:tcBorders>
            <w:bottom w:val="single" w:sz="18" w:space="0" w:color="327A86" w:themeColor="accent1"/>
          </w:tcBorders>
          <w:shd w:val="clear" w:color="auto" w:fill="FFFFFF" w:themeFill="background1"/>
          <w:vAlign w:val="bottom"/>
        </w:tcPr>
        <w:p w14:paraId="69157E32" w14:textId="77777777" w:rsidR="00FD370F" w:rsidRPr="00E0758C" w:rsidRDefault="00FD370F" w:rsidP="003E26AC">
          <w:pPr>
            <w:tabs>
              <w:tab w:val="left" w:pos="284"/>
              <w:tab w:val="center" w:pos="4536"/>
              <w:tab w:val="left" w:pos="6120"/>
              <w:tab w:val="right" w:pos="9072"/>
            </w:tabs>
            <w:spacing w:line="276" w:lineRule="auto"/>
            <w:rPr>
              <w:color w:val="706F6F"/>
              <w:sz w:val="20"/>
              <w:szCs w:val="20"/>
            </w:rPr>
          </w:pPr>
          <w:r w:rsidRPr="00E0758C">
            <w:rPr>
              <w:color w:val="737373" w:themeColor="accent3"/>
              <w:sz w:val="18"/>
              <w:szCs w:val="18"/>
            </w:rPr>
            <w:t>N</w:t>
          </w:r>
          <w:r>
            <w:rPr>
              <w:color w:val="737373" w:themeColor="accent3"/>
              <w:sz w:val="18"/>
              <w:szCs w:val="18"/>
            </w:rPr>
            <w:t>5A</w:t>
          </w:r>
          <w:r w:rsidRPr="00E0758C">
            <w:rPr>
              <w:color w:val="737373" w:themeColor="accent3"/>
              <w:sz w:val="18"/>
              <w:szCs w:val="18"/>
            </w:rPr>
            <w:t>-</w:t>
          </w:r>
          <w:r w:rsidRPr="00E0758C">
            <w:rPr>
              <w:color w:val="737373" w:themeColor="accent3"/>
              <w:sz w:val="18"/>
              <w:szCs w:val="18"/>
            </w:rPr>
            <w:fldChar w:fldCharType="begin"/>
          </w:r>
          <w:r w:rsidRPr="00E0758C">
            <w:rPr>
              <w:color w:val="737373" w:themeColor="accent3"/>
              <w:sz w:val="18"/>
              <w:szCs w:val="18"/>
            </w:rPr>
            <w:instrText xml:space="preserve"> PAGE  \* Arabic  \* MERGEFORMAT </w:instrText>
          </w:r>
          <w:r w:rsidRPr="00E0758C">
            <w:rPr>
              <w:color w:val="737373" w:themeColor="accent3"/>
              <w:sz w:val="18"/>
              <w:szCs w:val="18"/>
            </w:rPr>
            <w:fldChar w:fldCharType="separate"/>
          </w:r>
          <w:r>
            <w:rPr>
              <w:color w:val="737373" w:themeColor="accent3"/>
              <w:sz w:val="18"/>
              <w:szCs w:val="18"/>
            </w:rPr>
            <w:t>1</w:t>
          </w:r>
          <w:r w:rsidRPr="00E0758C">
            <w:rPr>
              <w:color w:val="737373" w:themeColor="accent3"/>
              <w:sz w:val="18"/>
              <w:szCs w:val="18"/>
            </w:rPr>
            <w:fldChar w:fldCharType="end"/>
          </w:r>
        </w:p>
      </w:tc>
      <w:tc>
        <w:tcPr>
          <w:tcW w:w="919" w:type="dxa"/>
          <w:tcBorders>
            <w:bottom w:val="single" w:sz="18" w:space="0" w:color="327A86" w:themeColor="accent1"/>
          </w:tcBorders>
          <w:shd w:val="clear" w:color="auto" w:fill="FFFFFF" w:themeFill="background1"/>
          <w:vAlign w:val="center"/>
        </w:tcPr>
        <w:p w14:paraId="78973946" w14:textId="77777777" w:rsidR="00FD370F" w:rsidRPr="00E0758C" w:rsidRDefault="00FD370F" w:rsidP="003E26AC">
          <w:pPr>
            <w:tabs>
              <w:tab w:val="left" w:pos="284"/>
              <w:tab w:val="center" w:pos="4536"/>
              <w:tab w:val="left" w:pos="6120"/>
              <w:tab w:val="right" w:pos="9072"/>
            </w:tabs>
            <w:spacing w:line="240" w:lineRule="atLeast"/>
            <w:jc w:val="center"/>
            <w:rPr>
              <w:color w:val="706F6F"/>
              <w:sz w:val="20"/>
              <w:szCs w:val="20"/>
            </w:rPr>
          </w:pPr>
          <w:r w:rsidRPr="00E0758C">
            <w:rPr>
              <w:noProof/>
              <w:color w:val="706F6F"/>
              <w:sz w:val="20"/>
              <w:szCs w:val="20"/>
            </w:rPr>
            <w:drawing>
              <wp:inline distT="0" distB="0" distL="0" distR="0" wp14:anchorId="44B9C9F4" wp14:editId="26857EC4">
                <wp:extent cx="337235" cy="324000"/>
                <wp:effectExtent l="0" t="0" r="5715" b="0"/>
                <wp:docPr id="1504042551" name="Grafik 150404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7235" cy="324000"/>
                        </a:xfrm>
                        <a:prstGeom prst="rect">
                          <a:avLst/>
                        </a:prstGeom>
                        <a:noFill/>
                      </pic:spPr>
                    </pic:pic>
                  </a:graphicData>
                </a:graphic>
              </wp:inline>
            </w:drawing>
          </w:r>
        </w:p>
      </w:tc>
    </w:tr>
  </w:tbl>
  <w:p w14:paraId="497F6903" w14:textId="30BF2846" w:rsidR="00FD370F" w:rsidRDefault="00192F79">
    <w:r>
      <w:rPr>
        <w:noProof/>
      </w:rPr>
      <w:drawing>
        <wp:inline distT="0" distB="0" distL="0" distR="0" wp14:anchorId="3078D981" wp14:editId="39535CC5">
          <wp:extent cx="5759450" cy="2879725"/>
          <wp:effectExtent l="0" t="0" r="0" b="0"/>
          <wp:docPr id="1936824146"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3410" name="Grafik 179983410"/>
                  <pic:cNvPicPr/>
                </pic:nvPicPr>
                <pic:blipFill>
                  <a:blip r:embed="rId1">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7EC3E" w14:textId="77777777" w:rsidR="00D32BC3" w:rsidRDefault="00D32BC3" w:rsidP="003C704E">
    <w:r>
      <w:rPr>
        <w:b/>
        <w:noProof/>
        <w:color w:val="327A86" w:themeColor="text2"/>
      </w:rPr>
      <w:drawing>
        <wp:inline distT="0" distB="0" distL="0" distR="0" wp14:anchorId="035872EA" wp14:editId="733D1C59">
          <wp:extent cx="5759450" cy="2879725"/>
          <wp:effectExtent l="0" t="0" r="0" b="0"/>
          <wp:docPr id="15980121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631947" name="Grafik 1469631947"/>
                  <pic:cNvPicPr/>
                </pic:nvPicPr>
                <pic:blipFill>
                  <a:blip r:embed="rId1">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tbl>
    <w:tblPr>
      <w:tblW w:w="9469" w:type="dxa"/>
      <w:jc w:val="center"/>
      <w:tblCellMar>
        <w:top w:w="57" w:type="dxa"/>
        <w:left w:w="57" w:type="dxa"/>
        <w:bottom w:w="57" w:type="dxa"/>
        <w:right w:w="170" w:type="dxa"/>
      </w:tblCellMar>
      <w:tblLook w:val="04A0" w:firstRow="1" w:lastRow="0" w:firstColumn="1" w:lastColumn="0" w:noHBand="0" w:noVBand="1"/>
    </w:tblPr>
    <w:tblGrid>
      <w:gridCol w:w="908"/>
      <w:gridCol w:w="6644"/>
      <w:gridCol w:w="999"/>
      <w:gridCol w:w="918"/>
    </w:tblGrid>
    <w:tr w:rsidR="00D32BC3" w:rsidRPr="00E0758C" w14:paraId="2D7CF313" w14:textId="77777777" w:rsidTr="00D32BC3">
      <w:trPr>
        <w:trHeight w:val="510"/>
        <w:jc w:val="center"/>
      </w:trPr>
      <w:tc>
        <w:tcPr>
          <w:tcW w:w="851" w:type="dxa"/>
          <w:tcBorders>
            <w:bottom w:val="single" w:sz="18" w:space="0" w:color="327A86" w:themeColor="accent1"/>
          </w:tcBorders>
          <w:shd w:val="clear" w:color="auto" w:fill="auto"/>
          <w:vAlign w:val="center"/>
        </w:tcPr>
        <w:p w14:paraId="3FFEF86A" w14:textId="77777777" w:rsidR="00D32BC3" w:rsidRPr="00E0758C" w:rsidRDefault="00D32BC3" w:rsidP="003E26AC">
          <w:pPr>
            <w:spacing w:line="240" w:lineRule="atLeast"/>
            <w:jc w:val="center"/>
            <w:rPr>
              <w:rFonts w:asciiTheme="majorHAnsi" w:eastAsiaTheme="majorEastAsia" w:hAnsiTheme="majorHAnsi" w:cstheme="majorBidi"/>
              <w:color w:val="737373" w:themeColor="accent3"/>
              <w:sz w:val="17"/>
              <w:szCs w:val="18"/>
              <w:lang w:eastAsia="de-DE"/>
            </w:rPr>
          </w:pPr>
          <w:r>
            <w:rPr>
              <w:noProof/>
              <w:color w:val="000000"/>
            </w:rPr>
            <w:drawing>
              <wp:inline distT="0" distB="0" distL="0" distR="0" wp14:anchorId="0A757C05" wp14:editId="7872EEE0">
                <wp:extent cx="432574" cy="214312"/>
                <wp:effectExtent l="0" t="0" r="0" b="1905"/>
                <wp:docPr id="159105964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93848" name="Grafik 784993848"/>
                        <pic:cNvPicPr/>
                      </pic:nvPicPr>
                      <pic:blipFill>
                        <a:blip r:embed="rId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58143" cy="226980"/>
                        </a:xfrm>
                        <a:prstGeom prst="rect">
                          <a:avLst/>
                        </a:prstGeom>
                      </pic:spPr>
                    </pic:pic>
                  </a:graphicData>
                </a:graphic>
              </wp:inline>
            </w:drawing>
          </w:r>
        </w:p>
      </w:tc>
      <w:tc>
        <w:tcPr>
          <w:tcW w:w="6696" w:type="dxa"/>
          <w:tcBorders>
            <w:bottom w:val="single" w:sz="18" w:space="0" w:color="327A86" w:themeColor="accent1"/>
          </w:tcBorders>
          <w:shd w:val="clear" w:color="auto" w:fill="FFFFFF" w:themeFill="background1"/>
          <w:vAlign w:val="bottom"/>
        </w:tcPr>
        <w:p w14:paraId="338CD7F2" w14:textId="77777777" w:rsidR="00D32BC3" w:rsidRPr="00E0758C" w:rsidRDefault="00D32BC3" w:rsidP="00192F79">
          <w:pPr>
            <w:tabs>
              <w:tab w:val="left" w:pos="284"/>
              <w:tab w:val="center" w:pos="4536"/>
              <w:tab w:val="left" w:pos="6120"/>
              <w:tab w:val="right" w:pos="9072"/>
            </w:tabs>
            <w:spacing w:line="276" w:lineRule="auto"/>
            <w:jc w:val="both"/>
            <w:rPr>
              <w:color w:val="706F6F"/>
              <w:sz w:val="20"/>
              <w:szCs w:val="20"/>
            </w:rPr>
          </w:pPr>
          <w:r w:rsidRPr="008C0DF8">
            <w:rPr>
              <w:color w:val="706F6F"/>
              <w:sz w:val="20"/>
              <w:szCs w:val="20"/>
            </w:rPr>
            <w:t>Ich kann sicher addieren und subtrahieren und meine Rechenwege erklären</w:t>
          </w:r>
        </w:p>
      </w:tc>
      <w:tc>
        <w:tcPr>
          <w:tcW w:w="1003" w:type="dxa"/>
          <w:tcBorders>
            <w:bottom w:val="single" w:sz="18" w:space="0" w:color="327A86" w:themeColor="accent1"/>
          </w:tcBorders>
          <w:shd w:val="clear" w:color="auto" w:fill="FFFFFF" w:themeFill="background1"/>
          <w:vAlign w:val="bottom"/>
        </w:tcPr>
        <w:p w14:paraId="3D4525CC" w14:textId="77777777" w:rsidR="00D32BC3" w:rsidRPr="00E0758C" w:rsidRDefault="00D32BC3" w:rsidP="003E26AC">
          <w:pPr>
            <w:tabs>
              <w:tab w:val="left" w:pos="284"/>
              <w:tab w:val="center" w:pos="4536"/>
              <w:tab w:val="left" w:pos="6120"/>
              <w:tab w:val="right" w:pos="9072"/>
            </w:tabs>
            <w:spacing w:line="276" w:lineRule="auto"/>
            <w:rPr>
              <w:color w:val="706F6F"/>
              <w:sz w:val="20"/>
              <w:szCs w:val="20"/>
            </w:rPr>
          </w:pPr>
          <w:r w:rsidRPr="00E0758C">
            <w:rPr>
              <w:color w:val="737373" w:themeColor="accent3"/>
              <w:sz w:val="18"/>
              <w:szCs w:val="18"/>
            </w:rPr>
            <w:t>N</w:t>
          </w:r>
          <w:r>
            <w:rPr>
              <w:color w:val="737373" w:themeColor="accent3"/>
              <w:sz w:val="18"/>
              <w:szCs w:val="18"/>
            </w:rPr>
            <w:t>5A</w:t>
          </w:r>
          <w:r w:rsidRPr="00E0758C">
            <w:rPr>
              <w:color w:val="737373" w:themeColor="accent3"/>
              <w:sz w:val="18"/>
              <w:szCs w:val="18"/>
            </w:rPr>
            <w:t>-</w:t>
          </w:r>
          <w:r w:rsidRPr="00E0758C">
            <w:rPr>
              <w:color w:val="737373" w:themeColor="accent3"/>
              <w:sz w:val="18"/>
              <w:szCs w:val="18"/>
            </w:rPr>
            <w:fldChar w:fldCharType="begin"/>
          </w:r>
          <w:r w:rsidRPr="00E0758C">
            <w:rPr>
              <w:color w:val="737373" w:themeColor="accent3"/>
              <w:sz w:val="18"/>
              <w:szCs w:val="18"/>
            </w:rPr>
            <w:instrText xml:space="preserve"> PAGE  \* Arabic  \* MERGEFORMAT </w:instrText>
          </w:r>
          <w:r w:rsidRPr="00E0758C">
            <w:rPr>
              <w:color w:val="737373" w:themeColor="accent3"/>
              <w:sz w:val="18"/>
              <w:szCs w:val="18"/>
            </w:rPr>
            <w:fldChar w:fldCharType="separate"/>
          </w:r>
          <w:r>
            <w:rPr>
              <w:color w:val="737373" w:themeColor="accent3"/>
              <w:sz w:val="18"/>
              <w:szCs w:val="18"/>
            </w:rPr>
            <w:t>1</w:t>
          </w:r>
          <w:r w:rsidRPr="00E0758C">
            <w:rPr>
              <w:color w:val="737373" w:themeColor="accent3"/>
              <w:sz w:val="18"/>
              <w:szCs w:val="18"/>
            </w:rPr>
            <w:fldChar w:fldCharType="end"/>
          </w:r>
        </w:p>
      </w:tc>
      <w:tc>
        <w:tcPr>
          <w:tcW w:w="919" w:type="dxa"/>
          <w:tcBorders>
            <w:bottom w:val="single" w:sz="18" w:space="0" w:color="327A86" w:themeColor="accent1"/>
          </w:tcBorders>
          <w:shd w:val="clear" w:color="auto" w:fill="FFFFFF" w:themeFill="background1"/>
          <w:vAlign w:val="center"/>
        </w:tcPr>
        <w:p w14:paraId="20C7D682" w14:textId="77777777" w:rsidR="00D32BC3" w:rsidRPr="00E0758C" w:rsidRDefault="00D32BC3" w:rsidP="003E26AC">
          <w:pPr>
            <w:tabs>
              <w:tab w:val="left" w:pos="284"/>
              <w:tab w:val="center" w:pos="4536"/>
              <w:tab w:val="left" w:pos="6120"/>
              <w:tab w:val="right" w:pos="9072"/>
            </w:tabs>
            <w:spacing w:line="240" w:lineRule="atLeast"/>
            <w:jc w:val="center"/>
            <w:rPr>
              <w:color w:val="706F6F"/>
              <w:sz w:val="20"/>
              <w:szCs w:val="20"/>
            </w:rPr>
          </w:pPr>
          <w:r w:rsidRPr="00E0758C">
            <w:rPr>
              <w:noProof/>
              <w:color w:val="706F6F"/>
              <w:sz w:val="20"/>
              <w:szCs w:val="20"/>
            </w:rPr>
            <w:drawing>
              <wp:inline distT="0" distB="0" distL="0" distR="0" wp14:anchorId="64C032F3" wp14:editId="3C6F8EA3">
                <wp:extent cx="337235" cy="324000"/>
                <wp:effectExtent l="0" t="0" r="5715" b="0"/>
                <wp:docPr id="1527744564" name="Grafik 1527744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7235" cy="324000"/>
                        </a:xfrm>
                        <a:prstGeom prst="rect">
                          <a:avLst/>
                        </a:prstGeom>
                        <a:noFill/>
                      </pic:spPr>
                    </pic:pic>
                  </a:graphicData>
                </a:graphic>
              </wp:inline>
            </w:drawing>
          </w:r>
        </w:p>
      </w:tc>
    </w:tr>
  </w:tbl>
  <w:p w14:paraId="2D85DC12" w14:textId="77777777" w:rsidR="00D32BC3" w:rsidRDefault="00D32BC3">
    <w:r>
      <w:rPr>
        <w:noProof/>
      </w:rPr>
      <w:drawing>
        <wp:inline distT="0" distB="0" distL="0" distR="0" wp14:anchorId="1EBFCE72" wp14:editId="3F5FACFA">
          <wp:extent cx="5759450" cy="2879725"/>
          <wp:effectExtent l="0" t="0" r="0" b="0"/>
          <wp:docPr id="14510478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3410" name="Grafik 179983410"/>
                  <pic:cNvPicPr/>
                </pic:nvPicPr>
                <pic:blipFill>
                  <a:blip r:embed="rId1">
                    <a:extLst>
                      <a:ext uri="{28A0092B-C50C-407E-A947-70E740481C1C}">
                        <a14:useLocalDpi xmlns:a14="http://schemas.microsoft.com/office/drawing/2010/main" val="0"/>
                      </a:ext>
                    </a:extLst>
                  </a:blip>
                  <a:stretch>
                    <a:fillRect/>
                  </a:stretch>
                </pic:blipFill>
                <pic:spPr>
                  <a:xfrm>
                    <a:off x="0" y="0"/>
                    <a:ext cx="5759450" cy="28797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A120C"/>
    <w:multiLevelType w:val="hybridMultilevel"/>
    <w:tmpl w:val="893A01AC"/>
    <w:lvl w:ilvl="0" w:tplc="A6523458">
      <w:start w:val="2"/>
      <w:numFmt w:val="bullet"/>
      <w:lvlText w:val="-"/>
      <w:lvlJc w:val="left"/>
      <w:pPr>
        <w:ind w:left="720" w:hanging="360"/>
      </w:pPr>
      <w:rPr>
        <w:rFonts w:ascii="Comic Sans MS" w:eastAsiaTheme="minorHAnsi" w:hAnsi="Comic Sans M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5D690E"/>
    <w:multiLevelType w:val="hybridMultilevel"/>
    <w:tmpl w:val="04DE1D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EA00DF5"/>
    <w:multiLevelType w:val="hybridMultilevel"/>
    <w:tmpl w:val="55E46CFA"/>
    <w:lvl w:ilvl="0" w:tplc="BA5E5918">
      <w:start w:val="42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340E0A"/>
    <w:multiLevelType w:val="multilevel"/>
    <w:tmpl w:val="C50E6612"/>
    <w:lvl w:ilvl="0">
      <w:start w:val="1"/>
      <w:numFmt w:val="decimal"/>
      <w:lvlText w:val="(%1)"/>
      <w:lvlJc w:val="left"/>
      <w:pPr>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A2E63C3"/>
    <w:multiLevelType w:val="hybridMultilevel"/>
    <w:tmpl w:val="FAFC4244"/>
    <w:lvl w:ilvl="0" w:tplc="7E585ED6">
      <w:start w:val="1"/>
      <w:numFmt w:val="bullet"/>
      <w:pStyle w:val="Listenabsatz"/>
      <w:lvlText w:val=""/>
      <w:lvlJc w:val="left"/>
      <w:pPr>
        <w:ind w:left="720" w:hanging="360"/>
      </w:pPr>
      <w:rPr>
        <w:rFonts w:ascii="Wingdings" w:hAnsi="Wingdings" w:hint="default"/>
        <w:b w:val="0"/>
        <w:color w:val="327A8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4EC7964"/>
    <w:multiLevelType w:val="hybridMultilevel"/>
    <w:tmpl w:val="B254CF5A"/>
    <w:lvl w:ilvl="0" w:tplc="721E4DFE">
      <w:start w:val="74"/>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03C0756"/>
    <w:multiLevelType w:val="hybridMultilevel"/>
    <w:tmpl w:val="D0501056"/>
    <w:lvl w:ilvl="0" w:tplc="1DACC342">
      <w:start w:val="1"/>
      <w:numFmt w:val="decimal"/>
      <w:pStyle w:val="Verzeichnis1"/>
      <w:lvlText w:val="(%1)"/>
      <w:lvlJc w:val="left"/>
      <w:pPr>
        <w:ind w:left="720" w:hanging="360"/>
      </w:pPr>
      <w:rPr>
        <w:rFonts w:hint="default"/>
        <w:b w:val="0"/>
        <w:sz w:val="20"/>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745827BE"/>
    <w:multiLevelType w:val="multilevel"/>
    <w:tmpl w:val="C50E6612"/>
    <w:lvl w:ilvl="0">
      <w:start w:val="1"/>
      <w:numFmt w:val="decimal"/>
      <w:lvlText w:val="(%1)"/>
      <w:lvlJc w:val="left"/>
      <w:pPr>
        <w:ind w:left="454" w:hanging="45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763842183">
    <w:abstractNumId w:val="4"/>
  </w:num>
  <w:num w:numId="2" w16cid:durableId="768624712">
    <w:abstractNumId w:val="6"/>
  </w:num>
  <w:num w:numId="3" w16cid:durableId="1668433287">
    <w:abstractNumId w:val="3"/>
  </w:num>
  <w:num w:numId="4" w16cid:durableId="1314486279">
    <w:abstractNumId w:val="7"/>
  </w:num>
  <w:num w:numId="5" w16cid:durableId="1008364433">
    <w:abstractNumId w:val="5"/>
  </w:num>
  <w:num w:numId="6" w16cid:durableId="1076437087">
    <w:abstractNumId w:val="1"/>
  </w:num>
  <w:num w:numId="7" w16cid:durableId="1939946141">
    <w:abstractNumId w:val="2"/>
  </w:num>
  <w:num w:numId="8" w16cid:durableId="314533756">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consecutiveHyphenLimit w:val="3"/>
  <w:hyphenationZone w:val="425"/>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C48"/>
    <w:rsid w:val="00000D74"/>
    <w:rsid w:val="00001908"/>
    <w:rsid w:val="00004F79"/>
    <w:rsid w:val="000052CA"/>
    <w:rsid w:val="00006477"/>
    <w:rsid w:val="00007384"/>
    <w:rsid w:val="00010863"/>
    <w:rsid w:val="00010D57"/>
    <w:rsid w:val="000116E5"/>
    <w:rsid w:val="00011C8C"/>
    <w:rsid w:val="00013060"/>
    <w:rsid w:val="00020370"/>
    <w:rsid w:val="00021B05"/>
    <w:rsid w:val="00024CED"/>
    <w:rsid w:val="00026823"/>
    <w:rsid w:val="00026F34"/>
    <w:rsid w:val="00030B49"/>
    <w:rsid w:val="000358FA"/>
    <w:rsid w:val="0003654F"/>
    <w:rsid w:val="000425FD"/>
    <w:rsid w:val="000427A8"/>
    <w:rsid w:val="00042F87"/>
    <w:rsid w:val="000441F0"/>
    <w:rsid w:val="00045C57"/>
    <w:rsid w:val="00047413"/>
    <w:rsid w:val="0005096B"/>
    <w:rsid w:val="00050BB3"/>
    <w:rsid w:val="0005153C"/>
    <w:rsid w:val="00057319"/>
    <w:rsid w:val="00062263"/>
    <w:rsid w:val="000657FE"/>
    <w:rsid w:val="0007474A"/>
    <w:rsid w:val="00076180"/>
    <w:rsid w:val="00076835"/>
    <w:rsid w:val="000768FF"/>
    <w:rsid w:val="00076A10"/>
    <w:rsid w:val="00081AEE"/>
    <w:rsid w:val="00082FBA"/>
    <w:rsid w:val="00085040"/>
    <w:rsid w:val="00085A82"/>
    <w:rsid w:val="000861A3"/>
    <w:rsid w:val="0008736E"/>
    <w:rsid w:val="00090773"/>
    <w:rsid w:val="00091B11"/>
    <w:rsid w:val="0009400B"/>
    <w:rsid w:val="0009471A"/>
    <w:rsid w:val="00095D18"/>
    <w:rsid w:val="00096066"/>
    <w:rsid w:val="000970F9"/>
    <w:rsid w:val="00097240"/>
    <w:rsid w:val="00097784"/>
    <w:rsid w:val="000A0613"/>
    <w:rsid w:val="000A2473"/>
    <w:rsid w:val="000A412F"/>
    <w:rsid w:val="000B1BD0"/>
    <w:rsid w:val="000B5C0B"/>
    <w:rsid w:val="000B7134"/>
    <w:rsid w:val="000C183E"/>
    <w:rsid w:val="000C56AC"/>
    <w:rsid w:val="000C7083"/>
    <w:rsid w:val="000D30D1"/>
    <w:rsid w:val="000D3D88"/>
    <w:rsid w:val="000D488F"/>
    <w:rsid w:val="000E1DE9"/>
    <w:rsid w:val="000E2765"/>
    <w:rsid w:val="000E2D5B"/>
    <w:rsid w:val="000E5CF9"/>
    <w:rsid w:val="000E6B98"/>
    <w:rsid w:val="000F13CD"/>
    <w:rsid w:val="000F1545"/>
    <w:rsid w:val="000F32C4"/>
    <w:rsid w:val="000F3516"/>
    <w:rsid w:val="000F4B23"/>
    <w:rsid w:val="000F7F6B"/>
    <w:rsid w:val="001006BD"/>
    <w:rsid w:val="00101357"/>
    <w:rsid w:val="001029C2"/>
    <w:rsid w:val="00104F4B"/>
    <w:rsid w:val="00112BD0"/>
    <w:rsid w:val="00114F3B"/>
    <w:rsid w:val="00114F45"/>
    <w:rsid w:val="00117ADA"/>
    <w:rsid w:val="00120536"/>
    <w:rsid w:val="00120696"/>
    <w:rsid w:val="00120E67"/>
    <w:rsid w:val="0012488A"/>
    <w:rsid w:val="00126695"/>
    <w:rsid w:val="00130BAF"/>
    <w:rsid w:val="001312A6"/>
    <w:rsid w:val="001338AE"/>
    <w:rsid w:val="00133C95"/>
    <w:rsid w:val="00133CDA"/>
    <w:rsid w:val="00133CF8"/>
    <w:rsid w:val="00134A95"/>
    <w:rsid w:val="00140BC5"/>
    <w:rsid w:val="001433AB"/>
    <w:rsid w:val="001462BE"/>
    <w:rsid w:val="0014695C"/>
    <w:rsid w:val="00146ED1"/>
    <w:rsid w:val="00146F2A"/>
    <w:rsid w:val="00150886"/>
    <w:rsid w:val="00152F39"/>
    <w:rsid w:val="0015435D"/>
    <w:rsid w:val="001559BE"/>
    <w:rsid w:val="00156868"/>
    <w:rsid w:val="001610F3"/>
    <w:rsid w:val="00162FA0"/>
    <w:rsid w:val="00163F86"/>
    <w:rsid w:val="00163FDC"/>
    <w:rsid w:val="001662C7"/>
    <w:rsid w:val="00170589"/>
    <w:rsid w:val="001735AF"/>
    <w:rsid w:val="0017381E"/>
    <w:rsid w:val="00177588"/>
    <w:rsid w:val="00177A63"/>
    <w:rsid w:val="00180775"/>
    <w:rsid w:val="00180EC4"/>
    <w:rsid w:val="00183265"/>
    <w:rsid w:val="0018492B"/>
    <w:rsid w:val="001853AA"/>
    <w:rsid w:val="001858C2"/>
    <w:rsid w:val="0018699D"/>
    <w:rsid w:val="00190AB3"/>
    <w:rsid w:val="00192D9F"/>
    <w:rsid w:val="00192F79"/>
    <w:rsid w:val="001948F0"/>
    <w:rsid w:val="00197A46"/>
    <w:rsid w:val="001A04DD"/>
    <w:rsid w:val="001A1780"/>
    <w:rsid w:val="001A7A6D"/>
    <w:rsid w:val="001B249B"/>
    <w:rsid w:val="001B3139"/>
    <w:rsid w:val="001B43D2"/>
    <w:rsid w:val="001B5983"/>
    <w:rsid w:val="001C0814"/>
    <w:rsid w:val="001C0C6A"/>
    <w:rsid w:val="001C350D"/>
    <w:rsid w:val="001C3E21"/>
    <w:rsid w:val="001C3EE1"/>
    <w:rsid w:val="001C426D"/>
    <w:rsid w:val="001C4682"/>
    <w:rsid w:val="001C6C3A"/>
    <w:rsid w:val="001D6674"/>
    <w:rsid w:val="001D7B44"/>
    <w:rsid w:val="001E08C7"/>
    <w:rsid w:val="001E2D97"/>
    <w:rsid w:val="001E3F46"/>
    <w:rsid w:val="001E402C"/>
    <w:rsid w:val="001E4845"/>
    <w:rsid w:val="001E6171"/>
    <w:rsid w:val="001E6C75"/>
    <w:rsid w:val="001E7430"/>
    <w:rsid w:val="001F05E4"/>
    <w:rsid w:val="001F2A76"/>
    <w:rsid w:val="001F47EC"/>
    <w:rsid w:val="001F6F57"/>
    <w:rsid w:val="00202DAA"/>
    <w:rsid w:val="00204695"/>
    <w:rsid w:val="002061FE"/>
    <w:rsid w:val="00206256"/>
    <w:rsid w:val="002067EB"/>
    <w:rsid w:val="00206AA9"/>
    <w:rsid w:val="00207DDF"/>
    <w:rsid w:val="0021237C"/>
    <w:rsid w:val="00212409"/>
    <w:rsid w:val="002150E8"/>
    <w:rsid w:val="002164A0"/>
    <w:rsid w:val="002234B3"/>
    <w:rsid w:val="00224E51"/>
    <w:rsid w:val="002264FD"/>
    <w:rsid w:val="00227378"/>
    <w:rsid w:val="002274BA"/>
    <w:rsid w:val="00227FCE"/>
    <w:rsid w:val="00230A99"/>
    <w:rsid w:val="00232FBB"/>
    <w:rsid w:val="002330F5"/>
    <w:rsid w:val="0023471D"/>
    <w:rsid w:val="00235B6C"/>
    <w:rsid w:val="00236620"/>
    <w:rsid w:val="002371AD"/>
    <w:rsid w:val="00240C09"/>
    <w:rsid w:val="00240CAD"/>
    <w:rsid w:val="002426FC"/>
    <w:rsid w:val="002429C2"/>
    <w:rsid w:val="00243737"/>
    <w:rsid w:val="00244D84"/>
    <w:rsid w:val="00252562"/>
    <w:rsid w:val="00252F4E"/>
    <w:rsid w:val="002551F2"/>
    <w:rsid w:val="00261CE3"/>
    <w:rsid w:val="00264D79"/>
    <w:rsid w:val="00273BC7"/>
    <w:rsid w:val="00273C8A"/>
    <w:rsid w:val="00276E7E"/>
    <w:rsid w:val="00281B10"/>
    <w:rsid w:val="002869C0"/>
    <w:rsid w:val="002911BC"/>
    <w:rsid w:val="00291356"/>
    <w:rsid w:val="00292084"/>
    <w:rsid w:val="002969B0"/>
    <w:rsid w:val="00296E6F"/>
    <w:rsid w:val="00296F17"/>
    <w:rsid w:val="00297993"/>
    <w:rsid w:val="002A3358"/>
    <w:rsid w:val="002A7B5B"/>
    <w:rsid w:val="002B7422"/>
    <w:rsid w:val="002C1315"/>
    <w:rsid w:val="002C381B"/>
    <w:rsid w:val="002C4CBE"/>
    <w:rsid w:val="002D1257"/>
    <w:rsid w:val="002D1886"/>
    <w:rsid w:val="002D22AC"/>
    <w:rsid w:val="002D3D06"/>
    <w:rsid w:val="002D5129"/>
    <w:rsid w:val="002D61B6"/>
    <w:rsid w:val="002E0053"/>
    <w:rsid w:val="002E0F2F"/>
    <w:rsid w:val="002E55B9"/>
    <w:rsid w:val="002E6140"/>
    <w:rsid w:val="002E7170"/>
    <w:rsid w:val="002F2B43"/>
    <w:rsid w:val="002F4885"/>
    <w:rsid w:val="003006A2"/>
    <w:rsid w:val="0030347F"/>
    <w:rsid w:val="00305887"/>
    <w:rsid w:val="003062FD"/>
    <w:rsid w:val="00306525"/>
    <w:rsid w:val="003079FB"/>
    <w:rsid w:val="003105B6"/>
    <w:rsid w:val="00311763"/>
    <w:rsid w:val="00311827"/>
    <w:rsid w:val="0031241B"/>
    <w:rsid w:val="003124A9"/>
    <w:rsid w:val="003141F7"/>
    <w:rsid w:val="00315877"/>
    <w:rsid w:val="00316B79"/>
    <w:rsid w:val="0032057B"/>
    <w:rsid w:val="003214FE"/>
    <w:rsid w:val="0032289E"/>
    <w:rsid w:val="00324169"/>
    <w:rsid w:val="003244CA"/>
    <w:rsid w:val="00332BA3"/>
    <w:rsid w:val="00333312"/>
    <w:rsid w:val="00335B6E"/>
    <w:rsid w:val="0033677C"/>
    <w:rsid w:val="0034350A"/>
    <w:rsid w:val="00352164"/>
    <w:rsid w:val="00353AF7"/>
    <w:rsid w:val="00353BA3"/>
    <w:rsid w:val="00353BDB"/>
    <w:rsid w:val="00354A18"/>
    <w:rsid w:val="00354D8C"/>
    <w:rsid w:val="00357C0F"/>
    <w:rsid w:val="00357CE4"/>
    <w:rsid w:val="0036197D"/>
    <w:rsid w:val="00362FA9"/>
    <w:rsid w:val="003654EE"/>
    <w:rsid w:val="003655ED"/>
    <w:rsid w:val="00365D85"/>
    <w:rsid w:val="003669A3"/>
    <w:rsid w:val="00367D3E"/>
    <w:rsid w:val="0037445F"/>
    <w:rsid w:val="00376555"/>
    <w:rsid w:val="00376C2F"/>
    <w:rsid w:val="00382C33"/>
    <w:rsid w:val="003853E4"/>
    <w:rsid w:val="003856A1"/>
    <w:rsid w:val="00386976"/>
    <w:rsid w:val="00386A12"/>
    <w:rsid w:val="00387E4E"/>
    <w:rsid w:val="00387E96"/>
    <w:rsid w:val="003908B0"/>
    <w:rsid w:val="00391BC6"/>
    <w:rsid w:val="00393206"/>
    <w:rsid w:val="00393442"/>
    <w:rsid w:val="003A2147"/>
    <w:rsid w:val="003A591E"/>
    <w:rsid w:val="003A6CC8"/>
    <w:rsid w:val="003A744F"/>
    <w:rsid w:val="003B03AF"/>
    <w:rsid w:val="003B04ED"/>
    <w:rsid w:val="003B04FD"/>
    <w:rsid w:val="003B1034"/>
    <w:rsid w:val="003B2EB6"/>
    <w:rsid w:val="003B3169"/>
    <w:rsid w:val="003B5112"/>
    <w:rsid w:val="003B54C2"/>
    <w:rsid w:val="003B5F33"/>
    <w:rsid w:val="003B6076"/>
    <w:rsid w:val="003B6095"/>
    <w:rsid w:val="003C2211"/>
    <w:rsid w:val="003C3680"/>
    <w:rsid w:val="003C5108"/>
    <w:rsid w:val="003C704E"/>
    <w:rsid w:val="003C7B7B"/>
    <w:rsid w:val="003D17F3"/>
    <w:rsid w:val="003D2DC6"/>
    <w:rsid w:val="003D3CF9"/>
    <w:rsid w:val="003D5798"/>
    <w:rsid w:val="003D78EE"/>
    <w:rsid w:val="003E0D1D"/>
    <w:rsid w:val="003E26AC"/>
    <w:rsid w:val="003E6872"/>
    <w:rsid w:val="003E74C4"/>
    <w:rsid w:val="003F00BC"/>
    <w:rsid w:val="003F0902"/>
    <w:rsid w:val="003F1CC0"/>
    <w:rsid w:val="003F343E"/>
    <w:rsid w:val="003F3BD6"/>
    <w:rsid w:val="003F44A3"/>
    <w:rsid w:val="003F625D"/>
    <w:rsid w:val="003F64F4"/>
    <w:rsid w:val="003F6BF5"/>
    <w:rsid w:val="003F7237"/>
    <w:rsid w:val="003F794B"/>
    <w:rsid w:val="004041C4"/>
    <w:rsid w:val="00405B3A"/>
    <w:rsid w:val="00406B3A"/>
    <w:rsid w:val="00406E9D"/>
    <w:rsid w:val="004100A9"/>
    <w:rsid w:val="00415ECC"/>
    <w:rsid w:val="00416AD7"/>
    <w:rsid w:val="00417949"/>
    <w:rsid w:val="00421399"/>
    <w:rsid w:val="00421559"/>
    <w:rsid w:val="00421B9F"/>
    <w:rsid w:val="004221C0"/>
    <w:rsid w:val="00423B88"/>
    <w:rsid w:val="004249A1"/>
    <w:rsid w:val="004251AC"/>
    <w:rsid w:val="00427CE9"/>
    <w:rsid w:val="004345E3"/>
    <w:rsid w:val="004410FB"/>
    <w:rsid w:val="00441287"/>
    <w:rsid w:val="004430E4"/>
    <w:rsid w:val="004443AB"/>
    <w:rsid w:val="00450EDC"/>
    <w:rsid w:val="00451085"/>
    <w:rsid w:val="004556B1"/>
    <w:rsid w:val="0045665B"/>
    <w:rsid w:val="004629EB"/>
    <w:rsid w:val="00463675"/>
    <w:rsid w:val="00463F5D"/>
    <w:rsid w:val="00467290"/>
    <w:rsid w:val="00473A78"/>
    <w:rsid w:val="00473B71"/>
    <w:rsid w:val="00477539"/>
    <w:rsid w:val="0048010F"/>
    <w:rsid w:val="004806B4"/>
    <w:rsid w:val="0048537F"/>
    <w:rsid w:val="00485714"/>
    <w:rsid w:val="004971BC"/>
    <w:rsid w:val="0049733C"/>
    <w:rsid w:val="004A10CA"/>
    <w:rsid w:val="004A2630"/>
    <w:rsid w:val="004A42F8"/>
    <w:rsid w:val="004A7528"/>
    <w:rsid w:val="004B006A"/>
    <w:rsid w:val="004B1E4C"/>
    <w:rsid w:val="004B43D8"/>
    <w:rsid w:val="004B66BA"/>
    <w:rsid w:val="004C0FF9"/>
    <w:rsid w:val="004D01A4"/>
    <w:rsid w:val="004D033C"/>
    <w:rsid w:val="004D0BBC"/>
    <w:rsid w:val="004D3A17"/>
    <w:rsid w:val="004D5108"/>
    <w:rsid w:val="004D537D"/>
    <w:rsid w:val="004E07B3"/>
    <w:rsid w:val="004E1347"/>
    <w:rsid w:val="004E5545"/>
    <w:rsid w:val="004E5F18"/>
    <w:rsid w:val="004E6E5D"/>
    <w:rsid w:val="004E7EF5"/>
    <w:rsid w:val="004F5A22"/>
    <w:rsid w:val="004F6B97"/>
    <w:rsid w:val="004F797A"/>
    <w:rsid w:val="004F7D54"/>
    <w:rsid w:val="00501685"/>
    <w:rsid w:val="00506BFA"/>
    <w:rsid w:val="00512E4A"/>
    <w:rsid w:val="005131AB"/>
    <w:rsid w:val="0051334C"/>
    <w:rsid w:val="00513F2E"/>
    <w:rsid w:val="00516206"/>
    <w:rsid w:val="005176E8"/>
    <w:rsid w:val="0052085C"/>
    <w:rsid w:val="0052153D"/>
    <w:rsid w:val="005256C6"/>
    <w:rsid w:val="00525E77"/>
    <w:rsid w:val="0053007E"/>
    <w:rsid w:val="005306EE"/>
    <w:rsid w:val="00530B72"/>
    <w:rsid w:val="0053398A"/>
    <w:rsid w:val="00533B76"/>
    <w:rsid w:val="005350B5"/>
    <w:rsid w:val="0053554B"/>
    <w:rsid w:val="00536138"/>
    <w:rsid w:val="00536918"/>
    <w:rsid w:val="00536F5D"/>
    <w:rsid w:val="00540E2F"/>
    <w:rsid w:val="00545929"/>
    <w:rsid w:val="00550488"/>
    <w:rsid w:val="005513D5"/>
    <w:rsid w:val="00551D37"/>
    <w:rsid w:val="0055274F"/>
    <w:rsid w:val="00553F74"/>
    <w:rsid w:val="00553FDA"/>
    <w:rsid w:val="005551AE"/>
    <w:rsid w:val="005570FE"/>
    <w:rsid w:val="00557355"/>
    <w:rsid w:val="00557A27"/>
    <w:rsid w:val="0056041E"/>
    <w:rsid w:val="00560A32"/>
    <w:rsid w:val="005612BD"/>
    <w:rsid w:val="00561FC1"/>
    <w:rsid w:val="00563011"/>
    <w:rsid w:val="0056378A"/>
    <w:rsid w:val="00563CFC"/>
    <w:rsid w:val="00564563"/>
    <w:rsid w:val="00565877"/>
    <w:rsid w:val="005659A1"/>
    <w:rsid w:val="0056638C"/>
    <w:rsid w:val="00572FC4"/>
    <w:rsid w:val="005736B7"/>
    <w:rsid w:val="00575518"/>
    <w:rsid w:val="0057597F"/>
    <w:rsid w:val="0057608C"/>
    <w:rsid w:val="00576703"/>
    <w:rsid w:val="00577C8D"/>
    <w:rsid w:val="00577DDC"/>
    <w:rsid w:val="00582922"/>
    <w:rsid w:val="005836F8"/>
    <w:rsid w:val="00586C16"/>
    <w:rsid w:val="00587F2C"/>
    <w:rsid w:val="005930C1"/>
    <w:rsid w:val="00594580"/>
    <w:rsid w:val="005945C2"/>
    <w:rsid w:val="005948A6"/>
    <w:rsid w:val="005948D3"/>
    <w:rsid w:val="00596FF7"/>
    <w:rsid w:val="005A1B94"/>
    <w:rsid w:val="005A1FC0"/>
    <w:rsid w:val="005A52F2"/>
    <w:rsid w:val="005B006D"/>
    <w:rsid w:val="005B0745"/>
    <w:rsid w:val="005B080D"/>
    <w:rsid w:val="005B0E05"/>
    <w:rsid w:val="005B181B"/>
    <w:rsid w:val="005B2620"/>
    <w:rsid w:val="005C24F6"/>
    <w:rsid w:val="005C26AF"/>
    <w:rsid w:val="005C50CA"/>
    <w:rsid w:val="005C56C1"/>
    <w:rsid w:val="005C62BD"/>
    <w:rsid w:val="005C7A9B"/>
    <w:rsid w:val="005D17EB"/>
    <w:rsid w:val="005D1C13"/>
    <w:rsid w:val="005D3569"/>
    <w:rsid w:val="005D36A4"/>
    <w:rsid w:val="005D3B6F"/>
    <w:rsid w:val="005D410F"/>
    <w:rsid w:val="005D794B"/>
    <w:rsid w:val="005E0251"/>
    <w:rsid w:val="005E307A"/>
    <w:rsid w:val="005E619C"/>
    <w:rsid w:val="005F08BF"/>
    <w:rsid w:val="005F0A6D"/>
    <w:rsid w:val="005F1F54"/>
    <w:rsid w:val="005F22E4"/>
    <w:rsid w:val="005F772D"/>
    <w:rsid w:val="00600954"/>
    <w:rsid w:val="006015F6"/>
    <w:rsid w:val="00605734"/>
    <w:rsid w:val="006061BB"/>
    <w:rsid w:val="006078EF"/>
    <w:rsid w:val="006105EC"/>
    <w:rsid w:val="00611F78"/>
    <w:rsid w:val="006127CC"/>
    <w:rsid w:val="00613F7B"/>
    <w:rsid w:val="00614F05"/>
    <w:rsid w:val="00617C84"/>
    <w:rsid w:val="00621268"/>
    <w:rsid w:val="00622C8F"/>
    <w:rsid w:val="0062405E"/>
    <w:rsid w:val="00624F74"/>
    <w:rsid w:val="00625164"/>
    <w:rsid w:val="006259AD"/>
    <w:rsid w:val="00626DB9"/>
    <w:rsid w:val="006347EC"/>
    <w:rsid w:val="0063560B"/>
    <w:rsid w:val="00636D7F"/>
    <w:rsid w:val="00637B96"/>
    <w:rsid w:val="006410D6"/>
    <w:rsid w:val="00643F9F"/>
    <w:rsid w:val="006440D8"/>
    <w:rsid w:val="00644F56"/>
    <w:rsid w:val="00646B75"/>
    <w:rsid w:val="00647092"/>
    <w:rsid w:val="00651822"/>
    <w:rsid w:val="006518F9"/>
    <w:rsid w:val="006532D1"/>
    <w:rsid w:val="0065361A"/>
    <w:rsid w:val="006563BA"/>
    <w:rsid w:val="00657B63"/>
    <w:rsid w:val="00661A9A"/>
    <w:rsid w:val="006625C2"/>
    <w:rsid w:val="0066281B"/>
    <w:rsid w:val="00662B5B"/>
    <w:rsid w:val="00664421"/>
    <w:rsid w:val="00667BB0"/>
    <w:rsid w:val="00671A47"/>
    <w:rsid w:val="006731FE"/>
    <w:rsid w:val="006738EA"/>
    <w:rsid w:val="00674B3C"/>
    <w:rsid w:val="00675072"/>
    <w:rsid w:val="0067534A"/>
    <w:rsid w:val="006763BA"/>
    <w:rsid w:val="0067664C"/>
    <w:rsid w:val="00681F02"/>
    <w:rsid w:val="00685B0E"/>
    <w:rsid w:val="00685B7A"/>
    <w:rsid w:val="00686C67"/>
    <w:rsid w:val="00686FC0"/>
    <w:rsid w:val="00691FC5"/>
    <w:rsid w:val="00696B7F"/>
    <w:rsid w:val="006A253B"/>
    <w:rsid w:val="006A7431"/>
    <w:rsid w:val="006B023D"/>
    <w:rsid w:val="006B1E07"/>
    <w:rsid w:val="006B5344"/>
    <w:rsid w:val="006B6584"/>
    <w:rsid w:val="006B696B"/>
    <w:rsid w:val="006C3CF7"/>
    <w:rsid w:val="006C7499"/>
    <w:rsid w:val="006D25D9"/>
    <w:rsid w:val="006D325E"/>
    <w:rsid w:val="006D3390"/>
    <w:rsid w:val="006D7968"/>
    <w:rsid w:val="006E162A"/>
    <w:rsid w:val="006E3047"/>
    <w:rsid w:val="006E427C"/>
    <w:rsid w:val="006E5DEC"/>
    <w:rsid w:val="006E700D"/>
    <w:rsid w:val="006F0F14"/>
    <w:rsid w:val="006F288B"/>
    <w:rsid w:val="006F362B"/>
    <w:rsid w:val="006F3B1C"/>
    <w:rsid w:val="006F3F4C"/>
    <w:rsid w:val="006F5451"/>
    <w:rsid w:val="006F637C"/>
    <w:rsid w:val="00700B74"/>
    <w:rsid w:val="00705357"/>
    <w:rsid w:val="00705AE4"/>
    <w:rsid w:val="0071032F"/>
    <w:rsid w:val="0071113B"/>
    <w:rsid w:val="00712580"/>
    <w:rsid w:val="0071521D"/>
    <w:rsid w:val="00723E53"/>
    <w:rsid w:val="00724BEB"/>
    <w:rsid w:val="00727114"/>
    <w:rsid w:val="007306C0"/>
    <w:rsid w:val="0073187D"/>
    <w:rsid w:val="00734981"/>
    <w:rsid w:val="00735DD3"/>
    <w:rsid w:val="00737194"/>
    <w:rsid w:val="0073796D"/>
    <w:rsid w:val="00737D8D"/>
    <w:rsid w:val="00740506"/>
    <w:rsid w:val="00740CAE"/>
    <w:rsid w:val="0074113F"/>
    <w:rsid w:val="00743F1A"/>
    <w:rsid w:val="00746106"/>
    <w:rsid w:val="00750506"/>
    <w:rsid w:val="00751A89"/>
    <w:rsid w:val="00753CFE"/>
    <w:rsid w:val="00757F0F"/>
    <w:rsid w:val="007610A9"/>
    <w:rsid w:val="00761338"/>
    <w:rsid w:val="0076139C"/>
    <w:rsid w:val="00764711"/>
    <w:rsid w:val="007647BD"/>
    <w:rsid w:val="00765286"/>
    <w:rsid w:val="007652D5"/>
    <w:rsid w:val="0076674D"/>
    <w:rsid w:val="007674C3"/>
    <w:rsid w:val="007723C1"/>
    <w:rsid w:val="00773E71"/>
    <w:rsid w:val="007742E8"/>
    <w:rsid w:val="007751B1"/>
    <w:rsid w:val="00776C43"/>
    <w:rsid w:val="00777731"/>
    <w:rsid w:val="00782287"/>
    <w:rsid w:val="00784962"/>
    <w:rsid w:val="00786812"/>
    <w:rsid w:val="00790F21"/>
    <w:rsid w:val="00791C77"/>
    <w:rsid w:val="00792FE3"/>
    <w:rsid w:val="0079477A"/>
    <w:rsid w:val="00794F52"/>
    <w:rsid w:val="00795F88"/>
    <w:rsid w:val="0079608D"/>
    <w:rsid w:val="007A0104"/>
    <w:rsid w:val="007A149C"/>
    <w:rsid w:val="007A1C42"/>
    <w:rsid w:val="007A3183"/>
    <w:rsid w:val="007A605F"/>
    <w:rsid w:val="007A6CB2"/>
    <w:rsid w:val="007A7082"/>
    <w:rsid w:val="007A732A"/>
    <w:rsid w:val="007A7B97"/>
    <w:rsid w:val="007B0152"/>
    <w:rsid w:val="007B19C9"/>
    <w:rsid w:val="007B2454"/>
    <w:rsid w:val="007B726E"/>
    <w:rsid w:val="007C1413"/>
    <w:rsid w:val="007C3B5B"/>
    <w:rsid w:val="007D3998"/>
    <w:rsid w:val="007D57A7"/>
    <w:rsid w:val="007D62DE"/>
    <w:rsid w:val="007D723D"/>
    <w:rsid w:val="007E04BA"/>
    <w:rsid w:val="007E2ED3"/>
    <w:rsid w:val="007E6AC7"/>
    <w:rsid w:val="007F025F"/>
    <w:rsid w:val="007F1CE5"/>
    <w:rsid w:val="008026EF"/>
    <w:rsid w:val="00803F58"/>
    <w:rsid w:val="00807CF4"/>
    <w:rsid w:val="00810078"/>
    <w:rsid w:val="00810E3F"/>
    <w:rsid w:val="00811D2D"/>
    <w:rsid w:val="00812B0E"/>
    <w:rsid w:val="00814EAA"/>
    <w:rsid w:val="0081554C"/>
    <w:rsid w:val="00816C34"/>
    <w:rsid w:val="00820120"/>
    <w:rsid w:val="0082388A"/>
    <w:rsid w:val="00824C43"/>
    <w:rsid w:val="00824E78"/>
    <w:rsid w:val="00825CEC"/>
    <w:rsid w:val="0082727E"/>
    <w:rsid w:val="00830DD1"/>
    <w:rsid w:val="0083575B"/>
    <w:rsid w:val="00835983"/>
    <w:rsid w:val="00835C0B"/>
    <w:rsid w:val="008368C8"/>
    <w:rsid w:val="00841A2B"/>
    <w:rsid w:val="00841EB1"/>
    <w:rsid w:val="00844A02"/>
    <w:rsid w:val="008452F3"/>
    <w:rsid w:val="008454DC"/>
    <w:rsid w:val="008456A0"/>
    <w:rsid w:val="00846EE1"/>
    <w:rsid w:val="0084766C"/>
    <w:rsid w:val="00851046"/>
    <w:rsid w:val="00851CEC"/>
    <w:rsid w:val="0085220B"/>
    <w:rsid w:val="00854D4E"/>
    <w:rsid w:val="00857FCF"/>
    <w:rsid w:val="008616E5"/>
    <w:rsid w:val="008619E9"/>
    <w:rsid w:val="008656DB"/>
    <w:rsid w:val="00867A6B"/>
    <w:rsid w:val="00871C2C"/>
    <w:rsid w:val="00873002"/>
    <w:rsid w:val="008738EB"/>
    <w:rsid w:val="00880305"/>
    <w:rsid w:val="00895250"/>
    <w:rsid w:val="008A17D3"/>
    <w:rsid w:val="008A282C"/>
    <w:rsid w:val="008B083A"/>
    <w:rsid w:val="008B08C3"/>
    <w:rsid w:val="008C0DF8"/>
    <w:rsid w:val="008C4891"/>
    <w:rsid w:val="008C6C14"/>
    <w:rsid w:val="008C727A"/>
    <w:rsid w:val="008C767A"/>
    <w:rsid w:val="008D2BD0"/>
    <w:rsid w:val="008D6498"/>
    <w:rsid w:val="008D6BF7"/>
    <w:rsid w:val="008D7103"/>
    <w:rsid w:val="008E0035"/>
    <w:rsid w:val="008E1743"/>
    <w:rsid w:val="008E2563"/>
    <w:rsid w:val="008E408B"/>
    <w:rsid w:val="008E6EEC"/>
    <w:rsid w:val="008F06F9"/>
    <w:rsid w:val="008F4B5F"/>
    <w:rsid w:val="008F521D"/>
    <w:rsid w:val="008F5C8E"/>
    <w:rsid w:val="008F75EB"/>
    <w:rsid w:val="00901D99"/>
    <w:rsid w:val="00906263"/>
    <w:rsid w:val="009073CA"/>
    <w:rsid w:val="009111E1"/>
    <w:rsid w:val="00911328"/>
    <w:rsid w:val="009117E0"/>
    <w:rsid w:val="00911EDF"/>
    <w:rsid w:val="00912DB0"/>
    <w:rsid w:val="00914E01"/>
    <w:rsid w:val="00915888"/>
    <w:rsid w:val="0091774E"/>
    <w:rsid w:val="0092067B"/>
    <w:rsid w:val="009270B6"/>
    <w:rsid w:val="0092716D"/>
    <w:rsid w:val="00927D4F"/>
    <w:rsid w:val="00933496"/>
    <w:rsid w:val="0093552E"/>
    <w:rsid w:val="00937676"/>
    <w:rsid w:val="0094004C"/>
    <w:rsid w:val="0094051E"/>
    <w:rsid w:val="009409A9"/>
    <w:rsid w:val="00942DC5"/>
    <w:rsid w:val="00942F08"/>
    <w:rsid w:val="00944924"/>
    <w:rsid w:val="009455AA"/>
    <w:rsid w:val="00947D73"/>
    <w:rsid w:val="00950ED3"/>
    <w:rsid w:val="00951D37"/>
    <w:rsid w:val="00960613"/>
    <w:rsid w:val="00963FC5"/>
    <w:rsid w:val="00964E33"/>
    <w:rsid w:val="009659F8"/>
    <w:rsid w:val="00965D4A"/>
    <w:rsid w:val="009701AC"/>
    <w:rsid w:val="009704E5"/>
    <w:rsid w:val="00970B98"/>
    <w:rsid w:val="00974ACA"/>
    <w:rsid w:val="00974E3E"/>
    <w:rsid w:val="009757CC"/>
    <w:rsid w:val="00983017"/>
    <w:rsid w:val="00983C41"/>
    <w:rsid w:val="009841E7"/>
    <w:rsid w:val="00985EDE"/>
    <w:rsid w:val="00985F9C"/>
    <w:rsid w:val="00987CA8"/>
    <w:rsid w:val="00990DB6"/>
    <w:rsid w:val="0099141C"/>
    <w:rsid w:val="0099425F"/>
    <w:rsid w:val="009A660E"/>
    <w:rsid w:val="009A767B"/>
    <w:rsid w:val="009A771B"/>
    <w:rsid w:val="009B1745"/>
    <w:rsid w:val="009B3C9D"/>
    <w:rsid w:val="009B5D65"/>
    <w:rsid w:val="009C07AB"/>
    <w:rsid w:val="009C2627"/>
    <w:rsid w:val="009C404A"/>
    <w:rsid w:val="009C4E47"/>
    <w:rsid w:val="009D30C8"/>
    <w:rsid w:val="009D3111"/>
    <w:rsid w:val="009D47D3"/>
    <w:rsid w:val="009E2ABB"/>
    <w:rsid w:val="009E4A70"/>
    <w:rsid w:val="009E5DC5"/>
    <w:rsid w:val="009F0699"/>
    <w:rsid w:val="009F0C21"/>
    <w:rsid w:val="009F3787"/>
    <w:rsid w:val="009F555C"/>
    <w:rsid w:val="009F5818"/>
    <w:rsid w:val="00A00AC8"/>
    <w:rsid w:val="00A00C04"/>
    <w:rsid w:val="00A00F20"/>
    <w:rsid w:val="00A04869"/>
    <w:rsid w:val="00A05FEB"/>
    <w:rsid w:val="00A064D0"/>
    <w:rsid w:val="00A06C41"/>
    <w:rsid w:val="00A07BB3"/>
    <w:rsid w:val="00A07FE3"/>
    <w:rsid w:val="00A14250"/>
    <w:rsid w:val="00A147B9"/>
    <w:rsid w:val="00A1590E"/>
    <w:rsid w:val="00A161B2"/>
    <w:rsid w:val="00A16C86"/>
    <w:rsid w:val="00A2208A"/>
    <w:rsid w:val="00A237FC"/>
    <w:rsid w:val="00A27870"/>
    <w:rsid w:val="00A32041"/>
    <w:rsid w:val="00A34C62"/>
    <w:rsid w:val="00A36E5F"/>
    <w:rsid w:val="00A404C9"/>
    <w:rsid w:val="00A42FF1"/>
    <w:rsid w:val="00A43319"/>
    <w:rsid w:val="00A43E83"/>
    <w:rsid w:val="00A47116"/>
    <w:rsid w:val="00A512B1"/>
    <w:rsid w:val="00A519E0"/>
    <w:rsid w:val="00A53FD1"/>
    <w:rsid w:val="00A54910"/>
    <w:rsid w:val="00A561C8"/>
    <w:rsid w:val="00A563F1"/>
    <w:rsid w:val="00A565E3"/>
    <w:rsid w:val="00A57290"/>
    <w:rsid w:val="00A57412"/>
    <w:rsid w:val="00A6056F"/>
    <w:rsid w:val="00A614C9"/>
    <w:rsid w:val="00A6279D"/>
    <w:rsid w:val="00A637F6"/>
    <w:rsid w:val="00A65E7B"/>
    <w:rsid w:val="00A6622F"/>
    <w:rsid w:val="00A678FC"/>
    <w:rsid w:val="00A709C2"/>
    <w:rsid w:val="00A72E24"/>
    <w:rsid w:val="00A73177"/>
    <w:rsid w:val="00A73563"/>
    <w:rsid w:val="00A73D4D"/>
    <w:rsid w:val="00A77C0C"/>
    <w:rsid w:val="00A82B32"/>
    <w:rsid w:val="00A83021"/>
    <w:rsid w:val="00A831A4"/>
    <w:rsid w:val="00A862D3"/>
    <w:rsid w:val="00A91D61"/>
    <w:rsid w:val="00A944C0"/>
    <w:rsid w:val="00A955F6"/>
    <w:rsid w:val="00A97539"/>
    <w:rsid w:val="00AA0025"/>
    <w:rsid w:val="00AA0750"/>
    <w:rsid w:val="00AA0AF3"/>
    <w:rsid w:val="00AA1F9C"/>
    <w:rsid w:val="00AA2AFA"/>
    <w:rsid w:val="00AA6944"/>
    <w:rsid w:val="00AA7BE7"/>
    <w:rsid w:val="00AB041C"/>
    <w:rsid w:val="00AB4553"/>
    <w:rsid w:val="00AB4734"/>
    <w:rsid w:val="00AB5DB9"/>
    <w:rsid w:val="00AB6F73"/>
    <w:rsid w:val="00AB701F"/>
    <w:rsid w:val="00AC0BEE"/>
    <w:rsid w:val="00AC4DE5"/>
    <w:rsid w:val="00AC7674"/>
    <w:rsid w:val="00AD027D"/>
    <w:rsid w:val="00AD0F04"/>
    <w:rsid w:val="00AD13C3"/>
    <w:rsid w:val="00AD1C72"/>
    <w:rsid w:val="00AD1ED2"/>
    <w:rsid w:val="00AD623E"/>
    <w:rsid w:val="00AD791E"/>
    <w:rsid w:val="00AE0894"/>
    <w:rsid w:val="00AE0A6D"/>
    <w:rsid w:val="00AE15F9"/>
    <w:rsid w:val="00AE3E32"/>
    <w:rsid w:val="00AE4B56"/>
    <w:rsid w:val="00AE5EDC"/>
    <w:rsid w:val="00AE6358"/>
    <w:rsid w:val="00B00EE2"/>
    <w:rsid w:val="00B00F42"/>
    <w:rsid w:val="00B01089"/>
    <w:rsid w:val="00B01E3A"/>
    <w:rsid w:val="00B055C4"/>
    <w:rsid w:val="00B05ABF"/>
    <w:rsid w:val="00B0709F"/>
    <w:rsid w:val="00B114AE"/>
    <w:rsid w:val="00B126D2"/>
    <w:rsid w:val="00B1324A"/>
    <w:rsid w:val="00B20B30"/>
    <w:rsid w:val="00B218AE"/>
    <w:rsid w:val="00B21930"/>
    <w:rsid w:val="00B2197A"/>
    <w:rsid w:val="00B2327C"/>
    <w:rsid w:val="00B24DE1"/>
    <w:rsid w:val="00B24F44"/>
    <w:rsid w:val="00B262C5"/>
    <w:rsid w:val="00B27756"/>
    <w:rsid w:val="00B30199"/>
    <w:rsid w:val="00B311FD"/>
    <w:rsid w:val="00B3542D"/>
    <w:rsid w:val="00B37647"/>
    <w:rsid w:val="00B41FF9"/>
    <w:rsid w:val="00B427B8"/>
    <w:rsid w:val="00B513C5"/>
    <w:rsid w:val="00B53A8D"/>
    <w:rsid w:val="00B53DD7"/>
    <w:rsid w:val="00B547D8"/>
    <w:rsid w:val="00B54EF4"/>
    <w:rsid w:val="00B56F51"/>
    <w:rsid w:val="00B577E2"/>
    <w:rsid w:val="00B60530"/>
    <w:rsid w:val="00B63F34"/>
    <w:rsid w:val="00B66771"/>
    <w:rsid w:val="00B7037D"/>
    <w:rsid w:val="00B70CFD"/>
    <w:rsid w:val="00B74344"/>
    <w:rsid w:val="00B81127"/>
    <w:rsid w:val="00B81CED"/>
    <w:rsid w:val="00B843D5"/>
    <w:rsid w:val="00B849BA"/>
    <w:rsid w:val="00B84D5A"/>
    <w:rsid w:val="00B913A6"/>
    <w:rsid w:val="00B93F06"/>
    <w:rsid w:val="00B945C8"/>
    <w:rsid w:val="00B953E6"/>
    <w:rsid w:val="00BA119B"/>
    <w:rsid w:val="00BA2706"/>
    <w:rsid w:val="00BA2A29"/>
    <w:rsid w:val="00BA3003"/>
    <w:rsid w:val="00BB05E4"/>
    <w:rsid w:val="00BB456F"/>
    <w:rsid w:val="00BB4735"/>
    <w:rsid w:val="00BB543D"/>
    <w:rsid w:val="00BB6FAC"/>
    <w:rsid w:val="00BB762D"/>
    <w:rsid w:val="00BB7C64"/>
    <w:rsid w:val="00BC2170"/>
    <w:rsid w:val="00BC35DB"/>
    <w:rsid w:val="00BD1B41"/>
    <w:rsid w:val="00BD2257"/>
    <w:rsid w:val="00BD4139"/>
    <w:rsid w:val="00BD5277"/>
    <w:rsid w:val="00BE1EF5"/>
    <w:rsid w:val="00BE336E"/>
    <w:rsid w:val="00BE387F"/>
    <w:rsid w:val="00BE43DC"/>
    <w:rsid w:val="00BE6AC7"/>
    <w:rsid w:val="00BE6FC6"/>
    <w:rsid w:val="00BF0B52"/>
    <w:rsid w:val="00BF1E86"/>
    <w:rsid w:val="00BF28ED"/>
    <w:rsid w:val="00BF309C"/>
    <w:rsid w:val="00BF43AC"/>
    <w:rsid w:val="00BF62C0"/>
    <w:rsid w:val="00BF6C2E"/>
    <w:rsid w:val="00BF7225"/>
    <w:rsid w:val="00BF7A9C"/>
    <w:rsid w:val="00C02944"/>
    <w:rsid w:val="00C03A36"/>
    <w:rsid w:val="00C05056"/>
    <w:rsid w:val="00C056A1"/>
    <w:rsid w:val="00C06056"/>
    <w:rsid w:val="00C06312"/>
    <w:rsid w:val="00C069FF"/>
    <w:rsid w:val="00C06E18"/>
    <w:rsid w:val="00C12753"/>
    <w:rsid w:val="00C12B19"/>
    <w:rsid w:val="00C12D86"/>
    <w:rsid w:val="00C1603B"/>
    <w:rsid w:val="00C17451"/>
    <w:rsid w:val="00C2193A"/>
    <w:rsid w:val="00C25120"/>
    <w:rsid w:val="00C25DC2"/>
    <w:rsid w:val="00C31EC7"/>
    <w:rsid w:val="00C3423A"/>
    <w:rsid w:val="00C34932"/>
    <w:rsid w:val="00C36AD0"/>
    <w:rsid w:val="00C37BC0"/>
    <w:rsid w:val="00C41906"/>
    <w:rsid w:val="00C43751"/>
    <w:rsid w:val="00C4398E"/>
    <w:rsid w:val="00C46951"/>
    <w:rsid w:val="00C46CFB"/>
    <w:rsid w:val="00C506B3"/>
    <w:rsid w:val="00C507AD"/>
    <w:rsid w:val="00C51BE4"/>
    <w:rsid w:val="00C64FF7"/>
    <w:rsid w:val="00C66483"/>
    <w:rsid w:val="00C67509"/>
    <w:rsid w:val="00C70FA6"/>
    <w:rsid w:val="00C76FE1"/>
    <w:rsid w:val="00C80E7B"/>
    <w:rsid w:val="00C81C48"/>
    <w:rsid w:val="00C82827"/>
    <w:rsid w:val="00C8286F"/>
    <w:rsid w:val="00C82C61"/>
    <w:rsid w:val="00C83338"/>
    <w:rsid w:val="00C836CF"/>
    <w:rsid w:val="00C83C21"/>
    <w:rsid w:val="00C84303"/>
    <w:rsid w:val="00C86677"/>
    <w:rsid w:val="00C90693"/>
    <w:rsid w:val="00C9163F"/>
    <w:rsid w:val="00C91767"/>
    <w:rsid w:val="00C94274"/>
    <w:rsid w:val="00C963D4"/>
    <w:rsid w:val="00CA03D2"/>
    <w:rsid w:val="00CA387B"/>
    <w:rsid w:val="00CA4436"/>
    <w:rsid w:val="00CB1226"/>
    <w:rsid w:val="00CB2196"/>
    <w:rsid w:val="00CB3A6B"/>
    <w:rsid w:val="00CB4B62"/>
    <w:rsid w:val="00CB673F"/>
    <w:rsid w:val="00CB72F3"/>
    <w:rsid w:val="00CC6C1C"/>
    <w:rsid w:val="00CC77F0"/>
    <w:rsid w:val="00CC7DC1"/>
    <w:rsid w:val="00CD338A"/>
    <w:rsid w:val="00CD3F44"/>
    <w:rsid w:val="00CD4FD7"/>
    <w:rsid w:val="00CD70B2"/>
    <w:rsid w:val="00CD7D00"/>
    <w:rsid w:val="00CD7EA4"/>
    <w:rsid w:val="00CE3D06"/>
    <w:rsid w:val="00CE5A05"/>
    <w:rsid w:val="00CF25CA"/>
    <w:rsid w:val="00CF2749"/>
    <w:rsid w:val="00CF28DA"/>
    <w:rsid w:val="00CF2F07"/>
    <w:rsid w:val="00CF3F6C"/>
    <w:rsid w:val="00CF4DA8"/>
    <w:rsid w:val="00CF60E5"/>
    <w:rsid w:val="00CF66B2"/>
    <w:rsid w:val="00D01BCF"/>
    <w:rsid w:val="00D03CBE"/>
    <w:rsid w:val="00D10355"/>
    <w:rsid w:val="00D118F5"/>
    <w:rsid w:val="00D12349"/>
    <w:rsid w:val="00D1727F"/>
    <w:rsid w:val="00D1766F"/>
    <w:rsid w:val="00D24192"/>
    <w:rsid w:val="00D25F0B"/>
    <w:rsid w:val="00D32BC3"/>
    <w:rsid w:val="00D35B2E"/>
    <w:rsid w:val="00D4245A"/>
    <w:rsid w:val="00D47BA6"/>
    <w:rsid w:val="00D5061E"/>
    <w:rsid w:val="00D5145C"/>
    <w:rsid w:val="00D521C6"/>
    <w:rsid w:val="00D53628"/>
    <w:rsid w:val="00D53CEA"/>
    <w:rsid w:val="00D650A7"/>
    <w:rsid w:val="00D6532D"/>
    <w:rsid w:val="00D65D86"/>
    <w:rsid w:val="00D67EB7"/>
    <w:rsid w:val="00D752E7"/>
    <w:rsid w:val="00D75894"/>
    <w:rsid w:val="00D75DCF"/>
    <w:rsid w:val="00D80E44"/>
    <w:rsid w:val="00D84DC7"/>
    <w:rsid w:val="00D86395"/>
    <w:rsid w:val="00D868B8"/>
    <w:rsid w:val="00D86F6A"/>
    <w:rsid w:val="00D90FD1"/>
    <w:rsid w:val="00D919CC"/>
    <w:rsid w:val="00D92625"/>
    <w:rsid w:val="00D92F05"/>
    <w:rsid w:val="00DA1AD4"/>
    <w:rsid w:val="00DA581C"/>
    <w:rsid w:val="00DA7DEA"/>
    <w:rsid w:val="00DB0C59"/>
    <w:rsid w:val="00DB28DE"/>
    <w:rsid w:val="00DB2E8D"/>
    <w:rsid w:val="00DB31EF"/>
    <w:rsid w:val="00DC4264"/>
    <w:rsid w:val="00DC60D7"/>
    <w:rsid w:val="00DC7C60"/>
    <w:rsid w:val="00DD1212"/>
    <w:rsid w:val="00DD1EDF"/>
    <w:rsid w:val="00DD56FB"/>
    <w:rsid w:val="00DD5F0C"/>
    <w:rsid w:val="00DE01CB"/>
    <w:rsid w:val="00DE31E6"/>
    <w:rsid w:val="00DE3451"/>
    <w:rsid w:val="00DE429D"/>
    <w:rsid w:val="00DE56BE"/>
    <w:rsid w:val="00DF140D"/>
    <w:rsid w:val="00DF3865"/>
    <w:rsid w:val="00DF4AEF"/>
    <w:rsid w:val="00E012B4"/>
    <w:rsid w:val="00E01E2E"/>
    <w:rsid w:val="00E022BD"/>
    <w:rsid w:val="00E0279E"/>
    <w:rsid w:val="00E0515E"/>
    <w:rsid w:val="00E0758C"/>
    <w:rsid w:val="00E07631"/>
    <w:rsid w:val="00E076C1"/>
    <w:rsid w:val="00E077E2"/>
    <w:rsid w:val="00E07EB1"/>
    <w:rsid w:val="00E133DE"/>
    <w:rsid w:val="00E14506"/>
    <w:rsid w:val="00E14849"/>
    <w:rsid w:val="00E14F0A"/>
    <w:rsid w:val="00E15AAE"/>
    <w:rsid w:val="00E17AE8"/>
    <w:rsid w:val="00E206B4"/>
    <w:rsid w:val="00E20E7E"/>
    <w:rsid w:val="00E227DE"/>
    <w:rsid w:val="00E22D64"/>
    <w:rsid w:val="00E23928"/>
    <w:rsid w:val="00E24481"/>
    <w:rsid w:val="00E25134"/>
    <w:rsid w:val="00E3056F"/>
    <w:rsid w:val="00E32328"/>
    <w:rsid w:val="00E3244B"/>
    <w:rsid w:val="00E34202"/>
    <w:rsid w:val="00E34AD9"/>
    <w:rsid w:val="00E37085"/>
    <w:rsid w:val="00E403B6"/>
    <w:rsid w:val="00E44ED6"/>
    <w:rsid w:val="00E456FD"/>
    <w:rsid w:val="00E541C4"/>
    <w:rsid w:val="00E54BCE"/>
    <w:rsid w:val="00E55957"/>
    <w:rsid w:val="00E57299"/>
    <w:rsid w:val="00E61159"/>
    <w:rsid w:val="00E624E3"/>
    <w:rsid w:val="00E6633C"/>
    <w:rsid w:val="00E6658B"/>
    <w:rsid w:val="00E6680D"/>
    <w:rsid w:val="00E6747A"/>
    <w:rsid w:val="00E674E8"/>
    <w:rsid w:val="00E7003F"/>
    <w:rsid w:val="00E704D4"/>
    <w:rsid w:val="00E71967"/>
    <w:rsid w:val="00E71F93"/>
    <w:rsid w:val="00E7596F"/>
    <w:rsid w:val="00E75F60"/>
    <w:rsid w:val="00E75FBC"/>
    <w:rsid w:val="00E768E7"/>
    <w:rsid w:val="00E76BB7"/>
    <w:rsid w:val="00E83133"/>
    <w:rsid w:val="00E84CEA"/>
    <w:rsid w:val="00E855E8"/>
    <w:rsid w:val="00E91C8C"/>
    <w:rsid w:val="00EA0393"/>
    <w:rsid w:val="00EA153E"/>
    <w:rsid w:val="00EA30B6"/>
    <w:rsid w:val="00EA4189"/>
    <w:rsid w:val="00EA5396"/>
    <w:rsid w:val="00EA5427"/>
    <w:rsid w:val="00EA578E"/>
    <w:rsid w:val="00EB0F6A"/>
    <w:rsid w:val="00EB0FED"/>
    <w:rsid w:val="00EB3BE0"/>
    <w:rsid w:val="00EB5E35"/>
    <w:rsid w:val="00EC0A91"/>
    <w:rsid w:val="00EC1D0E"/>
    <w:rsid w:val="00EC1D13"/>
    <w:rsid w:val="00EC2020"/>
    <w:rsid w:val="00EC2FF5"/>
    <w:rsid w:val="00EC36CE"/>
    <w:rsid w:val="00EC3730"/>
    <w:rsid w:val="00EC7C66"/>
    <w:rsid w:val="00EC7CDE"/>
    <w:rsid w:val="00ED4B91"/>
    <w:rsid w:val="00ED4CC8"/>
    <w:rsid w:val="00ED639A"/>
    <w:rsid w:val="00ED71AE"/>
    <w:rsid w:val="00EE024B"/>
    <w:rsid w:val="00EE2D5D"/>
    <w:rsid w:val="00EE4024"/>
    <w:rsid w:val="00EE7069"/>
    <w:rsid w:val="00EF2DAD"/>
    <w:rsid w:val="00EF2EED"/>
    <w:rsid w:val="00EF3922"/>
    <w:rsid w:val="00EF4AF2"/>
    <w:rsid w:val="00EF5B24"/>
    <w:rsid w:val="00EF6C83"/>
    <w:rsid w:val="00EF711F"/>
    <w:rsid w:val="00F00AF8"/>
    <w:rsid w:val="00F02F68"/>
    <w:rsid w:val="00F037BA"/>
    <w:rsid w:val="00F043F1"/>
    <w:rsid w:val="00F05E24"/>
    <w:rsid w:val="00F10ADA"/>
    <w:rsid w:val="00F138ED"/>
    <w:rsid w:val="00F167F1"/>
    <w:rsid w:val="00F16823"/>
    <w:rsid w:val="00F209BF"/>
    <w:rsid w:val="00F30730"/>
    <w:rsid w:val="00F319EF"/>
    <w:rsid w:val="00F3486D"/>
    <w:rsid w:val="00F371D2"/>
    <w:rsid w:val="00F378CB"/>
    <w:rsid w:val="00F40330"/>
    <w:rsid w:val="00F40828"/>
    <w:rsid w:val="00F431F5"/>
    <w:rsid w:val="00F4325B"/>
    <w:rsid w:val="00F43A93"/>
    <w:rsid w:val="00F5002D"/>
    <w:rsid w:val="00F50C98"/>
    <w:rsid w:val="00F515D5"/>
    <w:rsid w:val="00F51BA4"/>
    <w:rsid w:val="00F51F4A"/>
    <w:rsid w:val="00F52123"/>
    <w:rsid w:val="00F52231"/>
    <w:rsid w:val="00F544AC"/>
    <w:rsid w:val="00F56440"/>
    <w:rsid w:val="00F636FC"/>
    <w:rsid w:val="00F6748C"/>
    <w:rsid w:val="00F67C94"/>
    <w:rsid w:val="00F7004C"/>
    <w:rsid w:val="00F70D1B"/>
    <w:rsid w:val="00F7120E"/>
    <w:rsid w:val="00F73335"/>
    <w:rsid w:val="00F739AE"/>
    <w:rsid w:val="00F73FFC"/>
    <w:rsid w:val="00F754B6"/>
    <w:rsid w:val="00F764F2"/>
    <w:rsid w:val="00F76C41"/>
    <w:rsid w:val="00F776E7"/>
    <w:rsid w:val="00F80DC9"/>
    <w:rsid w:val="00F824BD"/>
    <w:rsid w:val="00F86491"/>
    <w:rsid w:val="00F86BCD"/>
    <w:rsid w:val="00F86E63"/>
    <w:rsid w:val="00F9227E"/>
    <w:rsid w:val="00F93689"/>
    <w:rsid w:val="00F96B1A"/>
    <w:rsid w:val="00F97093"/>
    <w:rsid w:val="00F97274"/>
    <w:rsid w:val="00FA176D"/>
    <w:rsid w:val="00FA2FDC"/>
    <w:rsid w:val="00FA3E8E"/>
    <w:rsid w:val="00FA7568"/>
    <w:rsid w:val="00FB0762"/>
    <w:rsid w:val="00FB188E"/>
    <w:rsid w:val="00FB40B8"/>
    <w:rsid w:val="00FB47AA"/>
    <w:rsid w:val="00FB5B67"/>
    <w:rsid w:val="00FC1570"/>
    <w:rsid w:val="00FC65F8"/>
    <w:rsid w:val="00FD2D28"/>
    <w:rsid w:val="00FD370F"/>
    <w:rsid w:val="00FD59BF"/>
    <w:rsid w:val="00FD6552"/>
    <w:rsid w:val="00FD6778"/>
    <w:rsid w:val="00FE27F5"/>
    <w:rsid w:val="00FE2CD3"/>
    <w:rsid w:val="00FE6AD8"/>
    <w:rsid w:val="00FF087C"/>
    <w:rsid w:val="00FF12B3"/>
    <w:rsid w:val="00FF155A"/>
    <w:rsid w:val="00FF26C7"/>
    <w:rsid w:val="00FF2CD7"/>
    <w:rsid w:val="00FF7C3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9ED3B3"/>
  <w15:chartTrackingRefBased/>
  <w15:docId w15:val="{F2D3730D-F03E-4AA0-AE74-97121022A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637C"/>
    <w:pPr>
      <w:spacing w:after="0" w:line="280" w:lineRule="exact"/>
    </w:pPr>
  </w:style>
  <w:style w:type="paragraph" w:styleId="berschrift1">
    <w:name w:val="heading 1"/>
    <w:basedOn w:val="Standard"/>
    <w:next w:val="Standard"/>
    <w:link w:val="berschrift1Zchn"/>
    <w:uiPriority w:val="9"/>
    <w:qFormat/>
    <w:rsid w:val="003C3680"/>
    <w:pPr>
      <w:keepNext/>
      <w:keepLines/>
      <w:spacing w:after="120"/>
      <w:outlineLvl w:val="0"/>
    </w:pPr>
    <w:rPr>
      <w:rFonts w:asciiTheme="majorHAnsi" w:eastAsiaTheme="majorEastAsia" w:hAnsiTheme="majorHAnsi" w:cstheme="majorBidi"/>
      <w:b/>
      <w:iCs/>
      <w:color w:val="000000" w:themeColor="text1"/>
      <w:sz w:val="30"/>
      <w:szCs w:val="32"/>
    </w:rPr>
  </w:style>
  <w:style w:type="paragraph" w:styleId="berschrift2">
    <w:name w:val="heading 2"/>
    <w:basedOn w:val="Standard"/>
    <w:next w:val="Standard"/>
    <w:link w:val="berschrift2Zchn"/>
    <w:uiPriority w:val="9"/>
    <w:unhideWhenUsed/>
    <w:qFormat/>
    <w:rsid w:val="003C3680"/>
    <w:pPr>
      <w:keepLines/>
      <w:spacing w:before="240" w:after="240" w:line="240" w:lineRule="auto"/>
      <w:outlineLvl w:val="1"/>
    </w:pPr>
    <w:rPr>
      <w:rFonts w:ascii="Calibri" w:eastAsia="MS Gothic" w:hAnsi="Calibri" w:cs="Times New Roman"/>
      <w:b/>
      <w:bCs/>
      <w:color w:val="327A86" w:themeColor="text2"/>
      <w:sz w:val="28"/>
      <w:szCs w:val="30"/>
      <w:lang w:eastAsia="de-DE"/>
    </w:rPr>
  </w:style>
  <w:style w:type="paragraph" w:styleId="berschrift3">
    <w:name w:val="heading 3"/>
    <w:basedOn w:val="Standard"/>
    <w:next w:val="Standard"/>
    <w:link w:val="berschrift3Zchn"/>
    <w:uiPriority w:val="9"/>
    <w:unhideWhenUsed/>
    <w:qFormat/>
    <w:rsid w:val="003C3680"/>
    <w:pPr>
      <w:keepLines/>
      <w:spacing w:before="240" w:after="120" w:line="240" w:lineRule="auto"/>
      <w:outlineLvl w:val="2"/>
    </w:pPr>
    <w:rPr>
      <w:rFonts w:ascii="Calibri" w:eastAsia="MS Gothic" w:hAnsi="Calibri" w:cs="Times New Roman"/>
      <w:b/>
      <w:bCs/>
      <w:color w:val="327A86" w:themeColor="text2"/>
      <w:sz w:val="24"/>
      <w:lang w:eastAsia="de-DE"/>
    </w:rPr>
  </w:style>
  <w:style w:type="paragraph" w:styleId="berschrift4">
    <w:name w:val="heading 4"/>
    <w:basedOn w:val="Standard"/>
    <w:next w:val="Standard"/>
    <w:link w:val="berschrift4Zchn"/>
    <w:uiPriority w:val="9"/>
    <w:semiHidden/>
    <w:rsid w:val="00E07631"/>
    <w:pPr>
      <w:keepNext/>
      <w:keepLines/>
      <w:spacing w:after="120"/>
      <w:outlineLvl w:val="3"/>
    </w:pPr>
    <w:rPr>
      <w:rFonts w:asciiTheme="majorHAnsi" w:eastAsiaTheme="majorEastAsia" w:hAnsiTheme="majorHAnsi" w:cstheme="majorBidi"/>
      <w:b/>
      <w:iCs/>
      <w:color w:val="327A86" w:themeColor="accent1"/>
      <w:sz w:val="20"/>
      <w:szCs w:val="32"/>
    </w:rPr>
  </w:style>
  <w:style w:type="paragraph" w:styleId="berschrift5">
    <w:name w:val="heading 5"/>
    <w:basedOn w:val="Standard"/>
    <w:next w:val="Standard"/>
    <w:link w:val="berschrift5Zchn"/>
    <w:uiPriority w:val="9"/>
    <w:semiHidden/>
    <w:rsid w:val="00E07631"/>
    <w:pPr>
      <w:keepNext/>
      <w:keepLines/>
      <w:outlineLvl w:val="4"/>
    </w:pPr>
    <w:rPr>
      <w:rFonts w:asciiTheme="majorHAnsi" w:eastAsiaTheme="majorEastAsia" w:hAnsiTheme="majorHAnsi" w:cstheme="majorBidi"/>
      <w:b/>
      <w:bCs/>
      <w:iCs/>
      <w:color w:val="000000" w:themeColor="text1"/>
      <w:sz w:val="20"/>
      <w:szCs w:val="32"/>
    </w:rPr>
  </w:style>
  <w:style w:type="paragraph" w:styleId="berschrift6">
    <w:name w:val="heading 6"/>
    <w:basedOn w:val="Nummerierung"/>
    <w:next w:val="Standard"/>
    <w:link w:val="berschrift6Zchn"/>
    <w:uiPriority w:val="9"/>
    <w:semiHidden/>
    <w:rsid w:val="00441287"/>
    <w:pPr>
      <w:outlineLvl w:val="5"/>
    </w:pPr>
  </w:style>
  <w:style w:type="paragraph" w:styleId="berschrift9">
    <w:name w:val="heading 9"/>
    <w:basedOn w:val="Standard"/>
    <w:next w:val="Standard"/>
    <w:link w:val="berschrift9Zchn"/>
    <w:uiPriority w:val="9"/>
    <w:semiHidden/>
    <w:rsid w:val="002B742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C3680"/>
    <w:rPr>
      <w:rFonts w:asciiTheme="majorHAnsi" w:eastAsiaTheme="majorEastAsia" w:hAnsiTheme="majorHAnsi" w:cstheme="majorBidi"/>
      <w:b/>
      <w:iCs/>
      <w:color w:val="000000" w:themeColor="text1"/>
      <w:sz w:val="30"/>
      <w:szCs w:val="32"/>
    </w:rPr>
  </w:style>
  <w:style w:type="character" w:customStyle="1" w:styleId="berschrift2Zchn">
    <w:name w:val="Überschrift 2 Zchn"/>
    <w:basedOn w:val="Absatz-Standardschriftart"/>
    <w:link w:val="berschrift2"/>
    <w:uiPriority w:val="9"/>
    <w:rsid w:val="003C3680"/>
    <w:rPr>
      <w:rFonts w:ascii="Calibri" w:eastAsia="MS Gothic" w:hAnsi="Calibri" w:cs="Times New Roman"/>
      <w:b/>
      <w:bCs/>
      <w:color w:val="327A86" w:themeColor="text2"/>
      <w:sz w:val="28"/>
      <w:szCs w:val="30"/>
      <w:lang w:eastAsia="de-DE"/>
    </w:rPr>
  </w:style>
  <w:style w:type="character" w:customStyle="1" w:styleId="berschrift3Zchn">
    <w:name w:val="Überschrift 3 Zchn"/>
    <w:basedOn w:val="Absatz-Standardschriftart"/>
    <w:link w:val="berschrift3"/>
    <w:uiPriority w:val="9"/>
    <w:rsid w:val="003C3680"/>
    <w:rPr>
      <w:rFonts w:ascii="Calibri" w:eastAsia="MS Gothic" w:hAnsi="Calibri" w:cs="Times New Roman"/>
      <w:b/>
      <w:bCs/>
      <w:color w:val="327A86" w:themeColor="text2"/>
      <w:sz w:val="24"/>
      <w:lang w:eastAsia="de-DE"/>
    </w:rPr>
  </w:style>
  <w:style w:type="character" w:customStyle="1" w:styleId="berschrift4Zchn">
    <w:name w:val="Überschrift 4 Zchn"/>
    <w:basedOn w:val="Absatz-Standardschriftart"/>
    <w:link w:val="berschrift4"/>
    <w:uiPriority w:val="9"/>
    <w:semiHidden/>
    <w:rsid w:val="001853AA"/>
    <w:rPr>
      <w:rFonts w:asciiTheme="majorHAnsi" w:eastAsiaTheme="majorEastAsia" w:hAnsiTheme="majorHAnsi" w:cstheme="majorBidi"/>
      <w:b/>
      <w:iCs/>
      <w:color w:val="327A86" w:themeColor="accent1"/>
      <w:sz w:val="20"/>
      <w:szCs w:val="32"/>
    </w:rPr>
  </w:style>
  <w:style w:type="character" w:customStyle="1" w:styleId="berschrift5Zchn">
    <w:name w:val="Überschrift 5 Zchn"/>
    <w:basedOn w:val="Absatz-Standardschriftart"/>
    <w:link w:val="berschrift5"/>
    <w:uiPriority w:val="9"/>
    <w:semiHidden/>
    <w:rsid w:val="001853AA"/>
    <w:rPr>
      <w:rFonts w:asciiTheme="majorHAnsi" w:eastAsiaTheme="majorEastAsia" w:hAnsiTheme="majorHAnsi" w:cstheme="majorBidi"/>
      <w:b/>
      <w:bCs/>
      <w:iCs/>
      <w:color w:val="000000" w:themeColor="text1"/>
      <w:sz w:val="20"/>
      <w:szCs w:val="32"/>
    </w:rPr>
  </w:style>
  <w:style w:type="paragraph" w:styleId="Kopfzeile">
    <w:name w:val="header"/>
    <w:basedOn w:val="Standard"/>
    <w:link w:val="KopfzeileZchn"/>
    <w:uiPriority w:val="99"/>
    <w:unhideWhenUsed/>
    <w:rsid w:val="0067534A"/>
    <w:pPr>
      <w:tabs>
        <w:tab w:val="left" w:pos="284"/>
        <w:tab w:val="center" w:pos="4536"/>
        <w:tab w:val="left" w:pos="6120"/>
        <w:tab w:val="right" w:pos="9072"/>
      </w:tabs>
      <w:spacing w:line="276" w:lineRule="auto"/>
    </w:pPr>
    <w:rPr>
      <w:color w:val="706F6F"/>
      <w:sz w:val="20"/>
      <w:szCs w:val="20"/>
    </w:rPr>
  </w:style>
  <w:style w:type="character" w:customStyle="1" w:styleId="KopfzeileZchn">
    <w:name w:val="Kopfzeile Zchn"/>
    <w:basedOn w:val="Absatz-Standardschriftart"/>
    <w:link w:val="Kopfzeile"/>
    <w:uiPriority w:val="99"/>
    <w:rsid w:val="0067534A"/>
    <w:rPr>
      <w:color w:val="706F6F"/>
      <w:sz w:val="20"/>
      <w:szCs w:val="20"/>
    </w:rPr>
  </w:style>
  <w:style w:type="paragraph" w:styleId="Fuzeile">
    <w:name w:val="footer"/>
    <w:basedOn w:val="Standard"/>
    <w:link w:val="FuzeileZchn"/>
    <w:uiPriority w:val="99"/>
    <w:unhideWhenUsed/>
    <w:rsid w:val="00550488"/>
    <w:pPr>
      <w:tabs>
        <w:tab w:val="center" w:pos="4536"/>
        <w:tab w:val="right" w:pos="9072"/>
      </w:tabs>
      <w:spacing w:line="240" w:lineRule="auto"/>
      <w:jc w:val="right"/>
    </w:pPr>
    <w:rPr>
      <w:noProof/>
    </w:rPr>
  </w:style>
  <w:style w:type="character" w:customStyle="1" w:styleId="FuzeileZchn">
    <w:name w:val="Fußzeile Zchn"/>
    <w:basedOn w:val="Absatz-Standardschriftart"/>
    <w:link w:val="Fuzeile"/>
    <w:uiPriority w:val="99"/>
    <w:rsid w:val="00AB041C"/>
    <w:rPr>
      <w:noProof/>
    </w:rPr>
  </w:style>
  <w:style w:type="paragraph" w:customStyle="1" w:styleId="Quelle">
    <w:name w:val="Quelle"/>
    <w:basedOn w:val="Standard"/>
    <w:link w:val="QuelleZchn"/>
    <w:qFormat/>
    <w:rsid w:val="005659A1"/>
    <w:pPr>
      <w:tabs>
        <w:tab w:val="left" w:pos="284"/>
        <w:tab w:val="center" w:pos="4536"/>
        <w:tab w:val="left" w:pos="6120"/>
        <w:tab w:val="right" w:pos="9072"/>
      </w:tabs>
      <w:spacing w:line="276" w:lineRule="auto"/>
    </w:pPr>
    <w:rPr>
      <w:color w:val="808080" w:themeColor="background1" w:themeShade="80"/>
      <w:sz w:val="15"/>
      <w:szCs w:val="15"/>
    </w:rPr>
  </w:style>
  <w:style w:type="paragraph" w:styleId="Listenabsatz">
    <w:name w:val="List Paragraph"/>
    <w:aliases w:val="Aufzählung"/>
    <w:basedOn w:val="Standard"/>
    <w:link w:val="ListenabsatzZchn"/>
    <w:uiPriority w:val="34"/>
    <w:qFormat/>
    <w:rsid w:val="00BB456F"/>
    <w:pPr>
      <w:numPr>
        <w:numId w:val="1"/>
      </w:numPr>
      <w:ind w:left="284" w:hanging="284"/>
      <w:contextualSpacing/>
    </w:pPr>
  </w:style>
  <w:style w:type="character" w:customStyle="1" w:styleId="ListenabsatzZchn">
    <w:name w:val="Listenabsatz Zchn"/>
    <w:aliases w:val="Aufzählung Zchn"/>
    <w:basedOn w:val="Absatz-Standardschriftart"/>
    <w:link w:val="Listenabsatz"/>
    <w:uiPriority w:val="34"/>
    <w:rsid w:val="00BB456F"/>
  </w:style>
  <w:style w:type="paragraph" w:styleId="Zitat">
    <w:name w:val="Quote"/>
    <w:basedOn w:val="Standard"/>
    <w:next w:val="Standard"/>
    <w:link w:val="ZitatZchn"/>
    <w:uiPriority w:val="29"/>
    <w:rsid w:val="00AD027D"/>
    <w:rPr>
      <w:i/>
    </w:rPr>
  </w:style>
  <w:style w:type="character" w:customStyle="1" w:styleId="ZitatZchn">
    <w:name w:val="Zitat Zchn"/>
    <w:basedOn w:val="Absatz-Standardschriftart"/>
    <w:link w:val="Zitat"/>
    <w:uiPriority w:val="29"/>
    <w:rsid w:val="00AD027D"/>
    <w:rPr>
      <w:i/>
    </w:rPr>
  </w:style>
  <w:style w:type="table" w:styleId="EinfacheTabelle4">
    <w:name w:val="Plain Table 4"/>
    <w:basedOn w:val="NormaleTabelle"/>
    <w:uiPriority w:val="44"/>
    <w:rsid w:val="00824E78"/>
    <w:pPr>
      <w:spacing w:after="0" w:line="240" w:lineRule="auto"/>
    </w:pPr>
    <w:rPr>
      <w:rFonts w:asciiTheme="majorHAnsi" w:eastAsiaTheme="majorEastAsia" w:hAnsiTheme="majorHAnsi" w:cstheme="majorBidi"/>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Impressum">
    <w:name w:val="Impressum"/>
    <w:basedOn w:val="Standard"/>
    <w:link w:val="ImpressumZchn"/>
    <w:qFormat/>
    <w:rsid w:val="0084766C"/>
    <w:pPr>
      <w:spacing w:line="220" w:lineRule="exact"/>
      <w:jc w:val="both"/>
    </w:pPr>
    <w:rPr>
      <w:rFonts w:asciiTheme="majorHAnsi" w:eastAsiaTheme="majorEastAsia" w:hAnsiTheme="majorHAnsi" w:cstheme="majorBidi"/>
      <w:color w:val="737373" w:themeColor="accent3"/>
      <w:sz w:val="17"/>
      <w:szCs w:val="18"/>
      <w:lang w:eastAsia="de-DE"/>
    </w:rPr>
  </w:style>
  <w:style w:type="character" w:customStyle="1" w:styleId="ImpressumZchn">
    <w:name w:val="Impressum Zchn"/>
    <w:basedOn w:val="Absatz-Standardschriftart"/>
    <w:link w:val="Impressum"/>
    <w:rsid w:val="0084766C"/>
    <w:rPr>
      <w:rFonts w:asciiTheme="majorHAnsi" w:eastAsiaTheme="majorEastAsia" w:hAnsiTheme="majorHAnsi" w:cstheme="majorBidi"/>
      <w:color w:val="737373" w:themeColor="accent3"/>
      <w:sz w:val="17"/>
      <w:szCs w:val="18"/>
      <w:lang w:eastAsia="de-DE"/>
    </w:rPr>
  </w:style>
  <w:style w:type="paragraph" w:styleId="Titel">
    <w:name w:val="Title"/>
    <w:basedOn w:val="Standard"/>
    <w:next w:val="Standard"/>
    <w:link w:val="TitelZchn"/>
    <w:uiPriority w:val="10"/>
    <w:qFormat/>
    <w:rsid w:val="00AB4734"/>
    <w:pPr>
      <w:spacing w:after="120" w:line="240" w:lineRule="auto"/>
    </w:pPr>
    <w:rPr>
      <w:b/>
      <w:color w:val="327A86" w:themeColor="text2"/>
      <w:sz w:val="56"/>
      <w:szCs w:val="56"/>
      <w:lang w:eastAsia="de-DE"/>
    </w:rPr>
  </w:style>
  <w:style w:type="character" w:customStyle="1" w:styleId="TitelZchn">
    <w:name w:val="Titel Zchn"/>
    <w:basedOn w:val="Absatz-Standardschriftart"/>
    <w:link w:val="Titel"/>
    <w:uiPriority w:val="10"/>
    <w:rsid w:val="00AB4734"/>
    <w:rPr>
      <w:b/>
      <w:color w:val="327A86" w:themeColor="text2"/>
      <w:sz w:val="56"/>
      <w:szCs w:val="56"/>
      <w:lang w:eastAsia="de-DE"/>
    </w:rPr>
  </w:style>
  <w:style w:type="table" w:styleId="Tabellenraster">
    <w:name w:val="Table Grid"/>
    <w:basedOn w:val="NormaleTabelle"/>
    <w:uiPriority w:val="59"/>
    <w:rsid w:val="00AD0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sflltext">
    <w:name w:val="Ausfülltext"/>
    <w:basedOn w:val="Standard"/>
    <w:link w:val="AusflltextZchn"/>
    <w:qFormat/>
    <w:rsid w:val="00AC7674"/>
    <w:pPr>
      <w:spacing w:line="360" w:lineRule="auto"/>
    </w:pPr>
  </w:style>
  <w:style w:type="character" w:customStyle="1" w:styleId="AusflltextZchn">
    <w:name w:val="Ausfülltext Zchn"/>
    <w:basedOn w:val="Absatz-Standardschriftart"/>
    <w:link w:val="Ausflltext"/>
    <w:rsid w:val="00AC7674"/>
  </w:style>
  <w:style w:type="character" w:customStyle="1" w:styleId="QuelleZchn">
    <w:name w:val="Quelle Zchn"/>
    <w:basedOn w:val="Absatz-Standardschriftart"/>
    <w:link w:val="Quelle"/>
    <w:rsid w:val="005659A1"/>
    <w:rPr>
      <w:color w:val="808080" w:themeColor="background1" w:themeShade="80"/>
      <w:sz w:val="15"/>
      <w:szCs w:val="15"/>
    </w:rPr>
  </w:style>
  <w:style w:type="paragraph" w:customStyle="1" w:styleId="Nummerierung">
    <w:name w:val="Nummerierung"/>
    <w:basedOn w:val="Standard"/>
    <w:link w:val="NummerierungZchn"/>
    <w:qFormat/>
    <w:rsid w:val="007A149C"/>
    <w:rPr>
      <w:b/>
      <w:color w:val="327A86" w:themeColor="text2"/>
    </w:rPr>
  </w:style>
  <w:style w:type="character" w:customStyle="1" w:styleId="NummerierungZchn">
    <w:name w:val="Nummerierung Zchn"/>
    <w:basedOn w:val="Absatz-Standardschriftart"/>
    <w:link w:val="Nummerierung"/>
    <w:rsid w:val="007A149C"/>
    <w:rPr>
      <w:b/>
      <w:color w:val="327A86" w:themeColor="text2"/>
    </w:rPr>
  </w:style>
  <w:style w:type="character" w:styleId="Fett">
    <w:name w:val="Strong"/>
    <w:basedOn w:val="Absatz-Standardschriftart"/>
    <w:uiPriority w:val="22"/>
    <w:rsid w:val="0034350A"/>
    <w:rPr>
      <w:b/>
      <w:bCs/>
    </w:rPr>
  </w:style>
  <w:style w:type="paragraph" w:styleId="Funotentext">
    <w:name w:val="footnote text"/>
    <w:basedOn w:val="Standard"/>
    <w:link w:val="FunotentextZchn"/>
    <w:uiPriority w:val="99"/>
    <w:unhideWhenUsed/>
    <w:rsid w:val="005256C6"/>
    <w:pPr>
      <w:tabs>
        <w:tab w:val="left" w:pos="198"/>
      </w:tabs>
      <w:spacing w:line="240" w:lineRule="auto"/>
      <w:ind w:left="198" w:hanging="198"/>
    </w:pPr>
    <w:rPr>
      <w:sz w:val="20"/>
      <w:szCs w:val="20"/>
    </w:rPr>
  </w:style>
  <w:style w:type="character" w:customStyle="1" w:styleId="FunotentextZchn">
    <w:name w:val="Fußnotentext Zchn"/>
    <w:basedOn w:val="Absatz-Standardschriftart"/>
    <w:link w:val="Funotentext"/>
    <w:uiPriority w:val="99"/>
    <w:rsid w:val="00AB041C"/>
    <w:rPr>
      <w:sz w:val="20"/>
      <w:szCs w:val="20"/>
    </w:rPr>
  </w:style>
  <w:style w:type="character" w:styleId="Funotenzeichen">
    <w:name w:val="footnote reference"/>
    <w:basedOn w:val="Absatz-Standardschriftart"/>
    <w:uiPriority w:val="99"/>
    <w:semiHidden/>
    <w:unhideWhenUsed/>
    <w:rsid w:val="003D3CF9"/>
    <w:rPr>
      <w:vertAlign w:val="superscript"/>
    </w:rPr>
  </w:style>
  <w:style w:type="paragraph" w:customStyle="1" w:styleId="SprechbaseBeschreibung">
    <w:name w:val="Sprechbase/Beschreibung"/>
    <w:basedOn w:val="Standard"/>
    <w:link w:val="SprechbaseBeschreibungZchn"/>
    <w:qFormat/>
    <w:rsid w:val="004443AB"/>
    <w:rPr>
      <w:rFonts w:ascii="Comic Sans MS" w:hAnsi="Comic Sans MS"/>
      <w:noProof/>
      <w:color w:val="327A86" w:themeColor="text2"/>
      <w:sz w:val="20"/>
      <w:szCs w:val="20"/>
    </w:rPr>
  </w:style>
  <w:style w:type="character" w:customStyle="1" w:styleId="SprechbaseBeschreibungZchn">
    <w:name w:val="Sprechbase/Beschreibung Zchn"/>
    <w:basedOn w:val="Absatz-Standardschriftart"/>
    <w:link w:val="SprechbaseBeschreibung"/>
    <w:rsid w:val="004443AB"/>
    <w:rPr>
      <w:rFonts w:ascii="Comic Sans MS" w:hAnsi="Comic Sans MS"/>
      <w:noProof/>
      <w:color w:val="327A86" w:themeColor="text2"/>
      <w:sz w:val="20"/>
      <w:szCs w:val="20"/>
    </w:rPr>
  </w:style>
  <w:style w:type="paragraph" w:customStyle="1" w:styleId="bershrift5">
    <w:name w:val="Übershrift 5"/>
    <w:basedOn w:val="berschrift5"/>
    <w:semiHidden/>
    <w:rsid w:val="009A767B"/>
    <w:rPr>
      <w:color w:val="auto"/>
      <w:sz w:val="14"/>
      <w:szCs w:val="14"/>
    </w:rPr>
  </w:style>
  <w:style w:type="paragraph" w:styleId="Verzeichnis1">
    <w:name w:val="toc 1"/>
    <w:basedOn w:val="Standard"/>
    <w:next w:val="Standard"/>
    <w:autoRedefine/>
    <w:uiPriority w:val="39"/>
    <w:unhideWhenUsed/>
    <w:rsid w:val="000F13CD"/>
    <w:pPr>
      <w:numPr>
        <w:numId w:val="2"/>
      </w:numPr>
      <w:tabs>
        <w:tab w:val="left" w:pos="442"/>
        <w:tab w:val="right" w:pos="9072"/>
      </w:tabs>
      <w:spacing w:before="120" w:line="240" w:lineRule="exact"/>
      <w:ind w:left="340" w:hanging="340"/>
    </w:pPr>
    <w:rPr>
      <w:noProof/>
      <w:color w:val="000000" w:themeColor="text1"/>
      <w:sz w:val="20"/>
    </w:rPr>
  </w:style>
  <w:style w:type="paragraph" w:styleId="Verzeichnis2">
    <w:name w:val="toc 2"/>
    <w:basedOn w:val="Standard"/>
    <w:next w:val="Standard"/>
    <w:autoRedefine/>
    <w:uiPriority w:val="39"/>
    <w:semiHidden/>
    <w:rsid w:val="00DB28DE"/>
    <w:pPr>
      <w:tabs>
        <w:tab w:val="left" w:pos="0"/>
        <w:tab w:val="right" w:leader="dot" w:pos="9070"/>
      </w:tabs>
      <w:ind w:left="340" w:hanging="340"/>
    </w:pPr>
    <w:rPr>
      <w:color w:val="000000" w:themeColor="text1"/>
      <w:sz w:val="18"/>
    </w:rPr>
  </w:style>
  <w:style w:type="character" w:styleId="Hyperlink">
    <w:name w:val="Hyperlink"/>
    <w:basedOn w:val="Absatz-Standardschriftart"/>
    <w:uiPriority w:val="99"/>
    <w:unhideWhenUsed/>
    <w:rsid w:val="00206AA9"/>
    <w:rPr>
      <w:color w:val="327A86" w:themeColor="hyperlink"/>
      <w:u w:val="single"/>
    </w:rPr>
  </w:style>
  <w:style w:type="paragraph" w:styleId="Verzeichnis3">
    <w:name w:val="toc 3"/>
    <w:basedOn w:val="Standard"/>
    <w:next w:val="Standard"/>
    <w:autoRedefine/>
    <w:uiPriority w:val="39"/>
    <w:semiHidden/>
    <w:rsid w:val="008C6C14"/>
    <w:pPr>
      <w:tabs>
        <w:tab w:val="left" w:pos="442"/>
        <w:tab w:val="right" w:leader="dot" w:pos="4536"/>
      </w:tabs>
      <w:spacing w:after="120" w:line="240" w:lineRule="exact"/>
      <w:ind w:left="680" w:hanging="340"/>
      <w:contextualSpacing/>
    </w:pPr>
    <w:rPr>
      <w:rFonts w:eastAsiaTheme="minorEastAsia" w:cs="Times New Roman"/>
      <w:sz w:val="18"/>
      <w:lang w:eastAsia="de-DE"/>
    </w:rPr>
  </w:style>
  <w:style w:type="paragraph" w:styleId="Verzeichnis4">
    <w:name w:val="toc 4"/>
    <w:basedOn w:val="Standard"/>
    <w:next w:val="Standard"/>
    <w:autoRedefine/>
    <w:uiPriority w:val="39"/>
    <w:semiHidden/>
    <w:rsid w:val="006A253B"/>
    <w:pPr>
      <w:spacing w:after="100"/>
      <w:ind w:left="660"/>
    </w:pPr>
  </w:style>
  <w:style w:type="paragraph" w:styleId="Verzeichnis9">
    <w:name w:val="toc 9"/>
    <w:basedOn w:val="Standard"/>
    <w:next w:val="Standard"/>
    <w:autoRedefine/>
    <w:uiPriority w:val="39"/>
    <w:semiHidden/>
    <w:unhideWhenUsed/>
    <w:rsid w:val="00B66771"/>
    <w:pPr>
      <w:spacing w:after="100"/>
      <w:ind w:left="1760"/>
    </w:pPr>
  </w:style>
  <w:style w:type="character" w:styleId="Kommentarzeichen">
    <w:name w:val="annotation reference"/>
    <w:basedOn w:val="Absatz-Standardschriftart"/>
    <w:uiPriority w:val="99"/>
    <w:semiHidden/>
    <w:unhideWhenUsed/>
    <w:rsid w:val="00A04869"/>
    <w:rPr>
      <w:sz w:val="16"/>
      <w:szCs w:val="16"/>
    </w:rPr>
  </w:style>
  <w:style w:type="paragraph" w:styleId="Kommentartext">
    <w:name w:val="annotation text"/>
    <w:basedOn w:val="Standard"/>
    <w:link w:val="KommentartextZchn"/>
    <w:uiPriority w:val="99"/>
    <w:unhideWhenUsed/>
    <w:rsid w:val="00A04869"/>
    <w:pPr>
      <w:spacing w:line="240" w:lineRule="auto"/>
    </w:pPr>
    <w:rPr>
      <w:sz w:val="20"/>
      <w:szCs w:val="20"/>
    </w:rPr>
  </w:style>
  <w:style w:type="character" w:customStyle="1" w:styleId="KommentartextZchn">
    <w:name w:val="Kommentartext Zchn"/>
    <w:basedOn w:val="Absatz-Standardschriftart"/>
    <w:link w:val="Kommentartext"/>
    <w:uiPriority w:val="99"/>
    <w:rsid w:val="00A04869"/>
    <w:rPr>
      <w:sz w:val="20"/>
      <w:szCs w:val="20"/>
    </w:rPr>
  </w:style>
  <w:style w:type="paragraph" w:styleId="Kommentarthema">
    <w:name w:val="annotation subject"/>
    <w:basedOn w:val="Kommentartext"/>
    <w:next w:val="Kommentartext"/>
    <w:link w:val="KommentarthemaZchn"/>
    <w:uiPriority w:val="99"/>
    <w:semiHidden/>
    <w:unhideWhenUsed/>
    <w:rsid w:val="00A04869"/>
    <w:rPr>
      <w:b/>
      <w:bCs/>
    </w:rPr>
  </w:style>
  <w:style w:type="character" w:customStyle="1" w:styleId="KommentarthemaZchn">
    <w:name w:val="Kommentarthema Zchn"/>
    <w:basedOn w:val="KommentartextZchn"/>
    <w:link w:val="Kommentarthema"/>
    <w:uiPriority w:val="99"/>
    <w:semiHidden/>
    <w:rsid w:val="00A04869"/>
    <w:rPr>
      <w:b/>
      <w:bCs/>
      <w:sz w:val="20"/>
      <w:szCs w:val="20"/>
    </w:rPr>
  </w:style>
  <w:style w:type="paragraph" w:styleId="Sprechblasentext">
    <w:name w:val="Balloon Text"/>
    <w:basedOn w:val="Standard"/>
    <w:link w:val="SprechblasentextZchn"/>
    <w:uiPriority w:val="99"/>
    <w:semiHidden/>
    <w:unhideWhenUsed/>
    <w:rsid w:val="00A0486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04869"/>
    <w:rPr>
      <w:rFonts w:ascii="Segoe UI" w:hAnsi="Segoe UI" w:cs="Segoe UI"/>
      <w:sz w:val="18"/>
      <w:szCs w:val="18"/>
    </w:rPr>
  </w:style>
  <w:style w:type="table" w:customStyle="1" w:styleId="EinfacheTabelle41">
    <w:name w:val="Einfache Tabelle 41"/>
    <w:basedOn w:val="NormaleTabelle"/>
    <w:next w:val="EinfacheTabelle4"/>
    <w:uiPriority w:val="44"/>
    <w:rsid w:val="00387E96"/>
    <w:pPr>
      <w:spacing w:after="0" w:line="240" w:lineRule="auto"/>
    </w:pPr>
    <w:rPr>
      <w:rFonts w:asciiTheme="majorHAnsi" w:eastAsiaTheme="majorEastAsia" w:hAnsiTheme="majorHAnsi" w:cstheme="majorBidi"/>
      <w:lang w:eastAsia="de-D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erarbeitung">
    <w:name w:val="Revision"/>
    <w:hidden/>
    <w:uiPriority w:val="99"/>
    <w:semiHidden/>
    <w:rsid w:val="00EA578E"/>
    <w:pPr>
      <w:spacing w:after="0" w:line="240" w:lineRule="auto"/>
    </w:pPr>
  </w:style>
  <w:style w:type="character" w:customStyle="1" w:styleId="berschrift6Zchn">
    <w:name w:val="Überschrift 6 Zchn"/>
    <w:basedOn w:val="Absatz-Standardschriftart"/>
    <w:link w:val="berschrift6"/>
    <w:uiPriority w:val="9"/>
    <w:semiHidden/>
    <w:rsid w:val="001853AA"/>
    <w:rPr>
      <w:b/>
      <w:color w:val="327A86" w:themeColor="text2"/>
    </w:rPr>
  </w:style>
  <w:style w:type="character" w:customStyle="1" w:styleId="berschrift9Zchn">
    <w:name w:val="Überschrift 9 Zchn"/>
    <w:basedOn w:val="Absatz-Standardschriftart"/>
    <w:link w:val="berschrift9"/>
    <w:uiPriority w:val="9"/>
    <w:semiHidden/>
    <w:rsid w:val="001853AA"/>
    <w:rPr>
      <w:rFonts w:asciiTheme="majorHAnsi" w:eastAsiaTheme="majorEastAsia" w:hAnsiTheme="majorHAnsi" w:cstheme="majorBidi"/>
      <w:i/>
      <w:iCs/>
      <w:color w:val="272727" w:themeColor="text1" w:themeTint="D8"/>
      <w:sz w:val="21"/>
      <w:szCs w:val="21"/>
    </w:rPr>
  </w:style>
  <w:style w:type="table" w:customStyle="1" w:styleId="MSKTabelle">
    <w:name w:val="MSK_Tabelle"/>
    <w:basedOn w:val="NormaleTabelle"/>
    <w:uiPriority w:val="99"/>
    <w:rsid w:val="001E402C"/>
    <w:pPr>
      <w:spacing w:after="0" w:line="240" w:lineRule="auto"/>
    </w:p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pPr>
        <w:jc w:val="center"/>
      </w:pPr>
      <w:rPr>
        <w:b/>
      </w:rPr>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cBorders>
        <w:shd w:val="clear" w:color="auto" w:fill="D9D9D9" w:themeFill="background1" w:themeFillShade="D9"/>
      </w:tcPr>
    </w:tblStylePr>
  </w:style>
  <w:style w:type="paragraph" w:customStyle="1" w:styleId="MittleresRaster1-Akzent21">
    <w:name w:val="Mittleres Raster 1 - Akzent 21"/>
    <w:basedOn w:val="Standard"/>
    <w:uiPriority w:val="34"/>
    <w:qFormat/>
    <w:rsid w:val="00BF28ED"/>
    <w:pPr>
      <w:keepNext/>
      <w:spacing w:line="270" w:lineRule="atLeast"/>
      <w:ind w:left="720"/>
      <w:contextualSpacing/>
    </w:pPr>
    <w:rPr>
      <w:rFonts w:ascii="Cambria" w:eastAsia="Times New Roman" w:hAnsi="Cambria" w:cs="Times New Roman"/>
      <w:color w:val="000000"/>
      <w:szCs w:val="24"/>
      <w:lang w:eastAsia="de-DE"/>
    </w:rPr>
  </w:style>
  <w:style w:type="paragraph" w:customStyle="1" w:styleId="Sprechblase">
    <w:name w:val="Sprechblase"/>
    <w:basedOn w:val="Standard"/>
    <w:qFormat/>
    <w:rsid w:val="00E84CEA"/>
    <w:pPr>
      <w:spacing w:line="240" w:lineRule="auto"/>
    </w:pPr>
    <w:rPr>
      <w:rFonts w:eastAsia="Calibri" w:hAnsi="Calibri"/>
      <w:color w:val="000000"/>
      <w:spacing w:val="-2"/>
      <w:kern w:val="24"/>
      <w:sz w:val="18"/>
      <w:szCs w:val="18"/>
    </w:rPr>
  </w:style>
  <w:style w:type="paragraph" w:customStyle="1" w:styleId="Sprechblasetext">
    <w:name w:val="Sprechblasetext"/>
    <w:basedOn w:val="Standard"/>
    <w:qFormat/>
    <w:rsid w:val="00E84CEA"/>
    <w:pPr>
      <w:spacing w:line="240" w:lineRule="auto"/>
    </w:pPr>
    <w:rPr>
      <w:rFonts w:eastAsia="Calibri" w:hAnsi="Calibri"/>
      <w:color w:val="000000"/>
      <w:spacing w:val="-2"/>
      <w:kern w:val="24"/>
      <w:sz w:val="18"/>
      <w:szCs w:val="18"/>
    </w:rPr>
  </w:style>
  <w:style w:type="paragraph" w:customStyle="1" w:styleId="Transcript">
    <w:name w:val="Transcript"/>
    <w:basedOn w:val="Standard"/>
    <w:qFormat/>
    <w:rsid w:val="00162FA0"/>
    <w:pPr>
      <w:overflowPunct w:val="0"/>
      <w:autoSpaceDE w:val="0"/>
      <w:autoSpaceDN w:val="0"/>
      <w:adjustRightInd w:val="0"/>
      <w:spacing w:line="276" w:lineRule="auto"/>
      <w:jc w:val="center"/>
      <w:textAlignment w:val="baseline"/>
    </w:pPr>
    <w:rPr>
      <w:rFonts w:ascii="Calibri" w:eastAsia="Times New Roman" w:hAnsi="Calibri" w:cs="Times New Roman"/>
      <w:color w:val="000000"/>
      <w:sz w:val="16"/>
      <w:szCs w:val="15"/>
      <w:lang w:eastAsia="de-DE"/>
    </w:rPr>
  </w:style>
  <w:style w:type="paragraph" w:customStyle="1" w:styleId="Zitat1">
    <w:name w:val="Zitat1"/>
    <w:basedOn w:val="Standard"/>
    <w:qFormat/>
    <w:rsid w:val="00162FA0"/>
    <w:pPr>
      <w:overflowPunct w:val="0"/>
      <w:autoSpaceDE w:val="0"/>
      <w:autoSpaceDN w:val="0"/>
      <w:adjustRightInd w:val="0"/>
      <w:spacing w:line="276" w:lineRule="auto"/>
      <w:jc w:val="center"/>
      <w:textAlignment w:val="baseline"/>
    </w:pPr>
    <w:rPr>
      <w:rFonts w:ascii="Calibri" w:eastAsia="Times New Roman" w:hAnsi="Calibri" w:cs="Times New Roman"/>
      <w:color w:val="000000"/>
      <w:sz w:val="16"/>
      <w:szCs w:val="15"/>
      <w:lang w:eastAsia="de-DE"/>
    </w:rPr>
  </w:style>
  <w:style w:type="paragraph" w:styleId="StandardWeb">
    <w:name w:val="Normal (Web)"/>
    <w:basedOn w:val="Standard"/>
    <w:uiPriority w:val="99"/>
    <w:semiHidden/>
    <w:unhideWhenUsed/>
    <w:rsid w:val="00F5223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12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header" Target="head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len\Documents\Benutzerdefinierte%20Office-Vorlagen\MSK_Baustein.dotx" TargetMode="External"/></Relationships>
</file>

<file path=word/theme/theme1.xml><?xml version="1.0" encoding="utf-8"?>
<a:theme xmlns:a="http://schemas.openxmlformats.org/drawingml/2006/main" name="Office">
  <a:themeElements>
    <a:clrScheme name="Design_DZLM">
      <a:dk1>
        <a:sysClr val="windowText" lastClr="000000"/>
      </a:dk1>
      <a:lt1>
        <a:srgbClr val="FFFFFF"/>
      </a:lt1>
      <a:dk2>
        <a:srgbClr val="327A86"/>
      </a:dk2>
      <a:lt2>
        <a:srgbClr val="F8B44F"/>
      </a:lt2>
      <a:accent1>
        <a:srgbClr val="327A86"/>
      </a:accent1>
      <a:accent2>
        <a:srgbClr val="F8B44F"/>
      </a:accent2>
      <a:accent3>
        <a:srgbClr val="737373"/>
      </a:accent3>
      <a:accent4>
        <a:srgbClr val="F8B44F"/>
      </a:accent4>
      <a:accent5>
        <a:srgbClr val="A44168"/>
      </a:accent5>
      <a:accent6>
        <a:srgbClr val="FFFFFF"/>
      </a:accent6>
      <a:hlink>
        <a:srgbClr val="327A86"/>
      </a:hlink>
      <a:folHlink>
        <a:srgbClr val="327A86"/>
      </a:folHlink>
    </a:clrScheme>
    <a:fontScheme name="DZLM_Schrift">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463977-4520-40EA-B82A-91C6152ED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C:\Users\Marlen\Documents\Benutzerdefinierte Office-Vorlagen\MSK_Baustein.dotx</Template>
  <TotalTime>0</TotalTime>
  <Pages>8</Pages>
  <Words>1328</Words>
  <Characters>8197</Characters>
  <Application>Microsoft Office Word</Application>
  <DocSecurity>0</DocSecurity>
  <Lines>117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dc:creator>
  <cp:keywords/>
  <dc:description/>
  <cp:lastModifiedBy>Susanne Prediger</cp:lastModifiedBy>
  <cp:revision>3</cp:revision>
  <cp:lastPrinted>2025-03-20T11:08:00Z</cp:lastPrinted>
  <dcterms:created xsi:type="dcterms:W3CDTF">2025-04-11T17:31:00Z</dcterms:created>
  <dcterms:modified xsi:type="dcterms:W3CDTF">2025-05-13T10:22:00Z</dcterms:modified>
</cp:coreProperties>
</file>