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7CDE1" w14:textId="77777777" w:rsidR="005F015C" w:rsidRDefault="005F015C" w:rsidP="000A04D1">
      <w:pPr>
        <w:tabs>
          <w:tab w:val="left" w:pos="1843"/>
        </w:tabs>
        <w:spacing w:after="200" w:line="276" w:lineRule="auto"/>
        <w:rPr>
          <w:lang w:eastAsia="de-DE"/>
        </w:rPr>
      </w:pPr>
      <w:bookmarkStart w:id="0" w:name="_Hlk116917551"/>
    </w:p>
    <w:p w14:paraId="7E261043" w14:textId="2910E52F" w:rsidR="000A04D1" w:rsidRDefault="000A04D1" w:rsidP="000A04D1">
      <w:pPr>
        <w:tabs>
          <w:tab w:val="left" w:pos="1843"/>
        </w:tabs>
        <w:spacing w:after="200" w:line="276" w:lineRule="auto"/>
        <w:rPr>
          <w:lang w:eastAsia="de-DE"/>
        </w:rPr>
      </w:pPr>
    </w:p>
    <w:p w14:paraId="71111997" w14:textId="77777777" w:rsidR="00E0758C" w:rsidRPr="00E0758C" w:rsidRDefault="00E0758C" w:rsidP="00441287">
      <w:pPr>
        <w:rPr>
          <w:lang w:eastAsia="de-DE"/>
        </w:rPr>
      </w:pPr>
    </w:p>
    <w:p w14:paraId="154AD740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71712" behindDoc="1" locked="0" layoutInCell="1" allowOverlap="1" wp14:anchorId="0059447E" wp14:editId="19C63D6B">
            <wp:simplePos x="0" y="0"/>
            <wp:positionH relativeFrom="margin">
              <wp:posOffset>4245898</wp:posOffset>
            </wp:positionH>
            <wp:positionV relativeFrom="page">
              <wp:posOffset>1214120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6D10F9A0" w:rsidR="00E0758C" w:rsidRPr="00E0758C" w:rsidRDefault="00901AFD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noProof/>
          <w:color w:val="327A86" w:themeColor="text2"/>
          <w:sz w:val="56"/>
          <w:szCs w:val="56"/>
          <w:lang w:eastAsia="de-DE"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 wp14:anchorId="3F45564D" wp14:editId="09C2513D">
                <wp:simplePos x="0" y="0"/>
                <wp:positionH relativeFrom="column">
                  <wp:posOffset>7297170</wp:posOffset>
                </wp:positionH>
                <wp:positionV relativeFrom="paragraph">
                  <wp:posOffset>-540334</wp:posOffset>
                </wp:positionV>
                <wp:extent cx="464760" cy="1257840"/>
                <wp:effectExtent l="57150" t="57150" r="50165" b="57150"/>
                <wp:wrapNone/>
                <wp:docPr id="1041193244" name="Freihand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64760" cy="12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A8A57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93" o:spid="_x0000_s1026" type="#_x0000_t75" style="position:absolute;margin-left:573.9pt;margin-top:-43.25pt;width:38.05pt;height:100.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">
                <v:imagedata r:id="rId13" o:title=""/>
              </v:shape>
            </w:pict>
          </mc:Fallback>
        </mc:AlternateContent>
      </w:r>
      <w:r>
        <w:rPr>
          <w:b/>
          <w:noProof/>
          <w:color w:val="327A86" w:themeColor="text2"/>
          <w:sz w:val="56"/>
          <w:szCs w:val="56"/>
          <w:lang w:eastAsia="de-DE"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 wp14:anchorId="637B3DEC" wp14:editId="7941EB26">
                <wp:simplePos x="0" y="0"/>
                <wp:positionH relativeFrom="column">
                  <wp:posOffset>7023210</wp:posOffset>
                </wp:positionH>
                <wp:positionV relativeFrom="paragraph">
                  <wp:posOffset>-577414</wp:posOffset>
                </wp:positionV>
                <wp:extent cx="289080" cy="1503000"/>
                <wp:effectExtent l="38100" t="38100" r="34925" b="40640"/>
                <wp:wrapNone/>
                <wp:docPr id="1897589820" name="Freihand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89080" cy="150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585A" id="Freihand 192" o:spid="_x0000_s1026" type="#_x0000_t75" style="position:absolute;margin-left:552.5pt;margin-top:-45.95pt;width:23.75pt;height:119.3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">
                <v:imagedata r:id="rId15" o:title=""/>
              </v:shape>
            </w:pict>
          </mc:Fallback>
        </mc:AlternateContent>
      </w:r>
    </w:p>
    <w:p w14:paraId="21906FB2" w14:textId="6BC6C083" w:rsidR="00E0758C" w:rsidRPr="00F4198D" w:rsidRDefault="00E0758C" w:rsidP="00F4198D">
      <w:pPr>
        <w:tabs>
          <w:tab w:val="left" w:pos="8020"/>
        </w:tabs>
        <w:spacing w:after="120" w:line="240" w:lineRule="auto"/>
        <w:ind w:right="-1136"/>
        <w:rPr>
          <w:b/>
          <w:color w:val="327A86" w:themeColor="text2"/>
          <w:sz w:val="48"/>
          <w:szCs w:val="48"/>
          <w:lang w:eastAsia="de-DE"/>
        </w:rPr>
      </w:pPr>
      <w:r w:rsidRPr="00F4198D">
        <w:rPr>
          <w:b/>
          <w:color w:val="327A86" w:themeColor="text2"/>
          <w:sz w:val="48"/>
          <w:szCs w:val="48"/>
          <w:lang w:eastAsia="de-DE"/>
        </w:rPr>
        <w:t>N</w:t>
      </w:r>
      <w:r w:rsidR="008F2BF3" w:rsidRPr="00F4198D">
        <w:rPr>
          <w:b/>
          <w:color w:val="327A86" w:themeColor="text2"/>
          <w:sz w:val="48"/>
          <w:szCs w:val="48"/>
          <w:lang w:eastAsia="de-DE"/>
        </w:rPr>
        <w:t>6</w:t>
      </w:r>
      <w:r w:rsidRPr="00F4198D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48785A">
        <w:rPr>
          <w:b/>
          <w:color w:val="327A86" w:themeColor="text2"/>
          <w:sz w:val="48"/>
          <w:szCs w:val="48"/>
          <w:lang w:eastAsia="de-DE"/>
        </w:rPr>
        <w:t xml:space="preserve">Verständig </w:t>
      </w:r>
      <w:r w:rsidR="00163286" w:rsidRPr="00F4198D">
        <w:rPr>
          <w:b/>
          <w:color w:val="327A86" w:themeColor="text2"/>
          <w:sz w:val="48"/>
          <w:szCs w:val="48"/>
          <w:lang w:eastAsia="de-DE"/>
        </w:rPr>
        <w:t>Multiplizieren</w:t>
      </w:r>
      <w:r w:rsidR="00F4198D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163286" w:rsidRPr="00F4198D">
        <w:rPr>
          <w:b/>
          <w:color w:val="327A86" w:themeColor="text2"/>
          <w:sz w:val="48"/>
          <w:szCs w:val="48"/>
          <w:lang w:eastAsia="de-DE"/>
        </w:rPr>
        <w:t>und Dividieren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2965D3BD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5CA9B615" w14:textId="6775265F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E2057A0" wp14:editId="524AC722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5BB3179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4ABE7552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C5D14F4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F4198D" w:rsidRPr="00E0758C" w14:paraId="0BDD8ABA" w14:textId="77777777" w:rsidTr="005F38A8">
        <w:trPr>
          <w:cantSplit/>
          <w:trHeight w:val="68"/>
          <w:jc w:val="center"/>
        </w:trPr>
        <w:tc>
          <w:tcPr>
            <w:tcW w:w="1870" w:type="dxa"/>
          </w:tcPr>
          <w:p w14:paraId="72EDEDFC" w14:textId="77777777" w:rsidR="00F4198D" w:rsidRPr="00E0758C" w:rsidRDefault="00F4198D" w:rsidP="00F4198D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6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692680A6" w14:textId="77777777" w:rsidR="00F4198D" w:rsidRPr="00644F56" w:rsidRDefault="00F4198D" w:rsidP="00F4198D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161C1A36" w14:textId="6CD8C5BD" w:rsidR="00F4198D" w:rsidRDefault="00F4198D" w:rsidP="00F4198D">
            <w:pPr>
              <w:spacing w:line="276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sicher mit </w:t>
            </w:r>
            <w:r w:rsidR="00F4267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Vielfachen von 10 </w:t>
            </w: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multiplizieren und dividieren</w:t>
            </w: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br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0DF5056B" w14:textId="4C112CDB" w:rsidR="00F4198D" w:rsidRPr="00F4198D" w:rsidRDefault="00F4198D" w:rsidP="00F4198D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F4198D">
              <w:rPr>
                <w:rFonts w:eastAsiaTheme="minorHAnsi"/>
                <w:lang w:eastAsia="en-US"/>
              </w:rPr>
              <w:t xml:space="preserve"> </w:t>
            </w:r>
            <w:r w:rsidRPr="00F4198D">
              <w:rPr>
                <w:color w:val="000000" w:themeColor="text1"/>
              </w:rPr>
              <w:t xml:space="preserve">Fördermaterial in </w:t>
            </w:r>
            <w:r w:rsidR="00EE2859">
              <w:rPr>
                <w:color w:val="000000" w:themeColor="text1"/>
              </w:rPr>
              <w:t>vier</w:t>
            </w:r>
            <w:r w:rsidRPr="00F4198D">
              <w:rPr>
                <w:color w:val="000000" w:themeColor="text1"/>
              </w:rPr>
              <w:t xml:space="preserve"> Fördereinheiten (</w:t>
            </w:r>
            <w:r w:rsidR="006066A4">
              <w:rPr>
                <w:color w:val="000000" w:themeColor="text1"/>
              </w:rPr>
              <w:t>5</w:t>
            </w:r>
            <w:r w:rsidRPr="00F4198D">
              <w:rPr>
                <w:color w:val="000000" w:themeColor="text1"/>
              </w:rPr>
              <w:t xml:space="preserve"> Seiten)</w:t>
            </w:r>
          </w:p>
        </w:tc>
      </w:tr>
      <w:tr w:rsidR="00F4198D" w:rsidRPr="00E0758C" w14:paraId="73DFAF91" w14:textId="77777777" w:rsidTr="008852CD">
        <w:trPr>
          <w:cantSplit/>
          <w:trHeight w:val="68"/>
          <w:jc w:val="center"/>
        </w:trPr>
        <w:tc>
          <w:tcPr>
            <w:tcW w:w="1870" w:type="dxa"/>
          </w:tcPr>
          <w:p w14:paraId="3D33A404" w14:textId="77777777" w:rsidR="00F4198D" w:rsidRPr="00E0758C" w:rsidRDefault="00F4198D" w:rsidP="00F4198D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6</w:t>
            </w:r>
            <w:r w:rsidRPr="00E0758C">
              <w:rPr>
                <w:rFonts w:eastAsiaTheme="minorHAnsi"/>
                <w:lang w:eastAsia="en-US"/>
              </w:rPr>
              <w:t xml:space="preserve">B </w:t>
            </w:r>
          </w:p>
          <w:p w14:paraId="5ABF6E1C" w14:textId="77777777" w:rsidR="00F4198D" w:rsidRPr="00644F56" w:rsidRDefault="00F4198D" w:rsidP="00F4198D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76AC6C80" w14:textId="70394959" w:rsidR="00F4198D" w:rsidRDefault="00F4198D" w:rsidP="00F4198D">
            <w:pPr>
              <w:pStyle w:val="Nummerierung"/>
              <w:spacing w:line="276" w:lineRule="auto"/>
              <w:rPr>
                <w:color w:val="000000" w:themeColor="text1"/>
              </w:rPr>
            </w:pPr>
            <w:r w:rsidRPr="002D522F">
              <w:rPr>
                <w:color w:val="000000" w:themeColor="text1"/>
              </w:rPr>
              <w:t>Ich kann sicher multiplizieren und meine Rechenwege erklären</w:t>
            </w:r>
          </w:p>
          <w:p w14:paraId="6E75EAE8" w14:textId="77777777" w:rsidR="00F4198D" w:rsidRDefault="00F4198D" w:rsidP="00F4198D">
            <w:pPr>
              <w:spacing w:line="276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ED1DB88" w14:textId="226493CF" w:rsidR="00F4198D" w:rsidRPr="00F4198D" w:rsidRDefault="00F4198D" w:rsidP="00F4198D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F4198D">
              <w:rPr>
                <w:rFonts w:eastAsiaTheme="minorHAnsi"/>
                <w:lang w:eastAsia="en-US"/>
              </w:rPr>
              <w:t xml:space="preserve"> </w:t>
            </w:r>
            <w:r w:rsidRPr="00F4198D">
              <w:rPr>
                <w:color w:val="000000" w:themeColor="text1"/>
              </w:rPr>
              <w:t xml:space="preserve">Fördermaterial in </w:t>
            </w:r>
            <w:r w:rsidR="00EE2859">
              <w:rPr>
                <w:color w:val="000000" w:themeColor="text1"/>
              </w:rPr>
              <w:t>zwei</w:t>
            </w:r>
            <w:r w:rsidRPr="00F4198D">
              <w:rPr>
                <w:color w:val="000000" w:themeColor="text1"/>
              </w:rPr>
              <w:t xml:space="preserve"> Fördereinheiten (</w:t>
            </w:r>
            <w:r w:rsidR="00171460">
              <w:rPr>
                <w:color w:val="000000" w:themeColor="text1"/>
              </w:rPr>
              <w:t>2</w:t>
            </w:r>
            <w:r w:rsidRPr="00F4198D">
              <w:rPr>
                <w:color w:val="000000" w:themeColor="text1"/>
              </w:rPr>
              <w:t xml:space="preserve"> Seiten)</w:t>
            </w:r>
          </w:p>
        </w:tc>
      </w:tr>
      <w:tr w:rsidR="00F4198D" w:rsidRPr="00E0758C" w14:paraId="5C169866" w14:textId="77777777" w:rsidTr="00F04028">
        <w:trPr>
          <w:cantSplit/>
          <w:trHeight w:val="68"/>
          <w:jc w:val="center"/>
        </w:trPr>
        <w:tc>
          <w:tcPr>
            <w:tcW w:w="1870" w:type="dxa"/>
          </w:tcPr>
          <w:p w14:paraId="3BB61172" w14:textId="01280EDD" w:rsidR="00F4198D" w:rsidRPr="00644F56" w:rsidRDefault="00F4198D" w:rsidP="00F4198D">
            <w:pPr>
              <w:pStyle w:val="Nummerierung"/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6C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7201" w:type="dxa"/>
            <w:gridSpan w:val="2"/>
          </w:tcPr>
          <w:p w14:paraId="3B257F76" w14:textId="60BFCCB2" w:rsidR="00F4198D" w:rsidRDefault="00F4198D" w:rsidP="00F4198D">
            <w:pPr>
              <w:spacing w:line="276" w:lineRule="auto"/>
              <w:rPr>
                <w:rFonts w:asciiTheme="minorHAnsi" w:eastAsiaTheme="minorHAnsi" w:hAnsiTheme="minorHAnsi" w:cstheme="minorBidi"/>
                <w:b/>
                <w:color w:val="000000" w:themeColor="text1"/>
                <w:lang w:eastAsia="en-US"/>
              </w:rPr>
            </w:pPr>
            <w:r w:rsidRPr="00F4198D">
              <w:rPr>
                <w:b/>
                <w:color w:val="000000" w:themeColor="text1"/>
              </w:rPr>
              <w:t xml:space="preserve">Ich kann sicher dividieren </w:t>
            </w:r>
            <w:r w:rsidRPr="00F4198D">
              <w:rPr>
                <w:rFonts w:asciiTheme="minorHAnsi" w:eastAsiaTheme="minorHAnsi" w:hAnsiTheme="minorHAnsi" w:cstheme="minorBidi"/>
                <w:b/>
                <w:color w:val="000000" w:themeColor="text1"/>
                <w:lang w:eastAsia="en-US"/>
              </w:rPr>
              <w:t>und meine Rechenwege erklären</w:t>
            </w:r>
          </w:p>
          <w:p w14:paraId="439926B0" w14:textId="77777777" w:rsidR="00F4198D" w:rsidRDefault="00F4198D" w:rsidP="00F4198D">
            <w:pPr>
              <w:spacing w:line="276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5EB4E088" w14:textId="6FAC6EB7" w:rsidR="00F4198D" w:rsidRPr="00F4198D" w:rsidRDefault="00F4198D" w:rsidP="00F4198D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F4198D">
              <w:rPr>
                <w:rFonts w:eastAsiaTheme="minorHAnsi"/>
                <w:lang w:eastAsia="en-US"/>
              </w:rPr>
              <w:t xml:space="preserve"> </w:t>
            </w:r>
            <w:r w:rsidRPr="00F4198D">
              <w:rPr>
                <w:color w:val="000000" w:themeColor="text1"/>
              </w:rPr>
              <w:t xml:space="preserve">Fördermaterial in </w:t>
            </w:r>
            <w:r w:rsidR="001C76D2">
              <w:rPr>
                <w:color w:val="000000" w:themeColor="text1"/>
              </w:rPr>
              <w:t>zwe</w:t>
            </w:r>
            <w:r w:rsidRPr="00F4198D">
              <w:rPr>
                <w:color w:val="000000" w:themeColor="text1"/>
              </w:rPr>
              <w:t>i Fördereinheiten (</w:t>
            </w:r>
            <w:r w:rsidR="00FB411D">
              <w:rPr>
                <w:color w:val="000000" w:themeColor="text1"/>
              </w:rPr>
              <w:t>2</w:t>
            </w:r>
            <w:r w:rsidRPr="00F4198D">
              <w:rPr>
                <w:color w:val="000000" w:themeColor="text1"/>
              </w:rPr>
              <w:t xml:space="preserve"> Seiten)</w:t>
            </w:r>
          </w:p>
        </w:tc>
      </w:tr>
    </w:tbl>
    <w:p w14:paraId="461220E5" w14:textId="77777777" w:rsidR="00DD0E1B" w:rsidRPr="00E0758C" w:rsidRDefault="00DD0E1B" w:rsidP="00B41D88">
      <w:pPr>
        <w:spacing w:line="240" w:lineRule="auto"/>
      </w:pPr>
    </w:p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F4198D" w:rsidRPr="00A77575" w14:paraId="2CA62FC3" w14:textId="77777777" w:rsidTr="00F4198D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F070832" w14:textId="77777777" w:rsidR="00F4198D" w:rsidRPr="00DD0E1B" w:rsidRDefault="00F4198D" w:rsidP="00B41D88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color w:val="737373" w:themeColor="accent3"/>
                <w:sz w:val="16"/>
                <w:szCs w:val="16"/>
                <w:lang w:eastAsia="en-US"/>
              </w:rPr>
            </w:pPr>
            <w:r w:rsidRPr="00DD0E1B">
              <w:rPr>
                <w:noProof/>
                <w:color w:val="737373" w:themeColor="accent3"/>
                <w:sz w:val="16"/>
                <w:szCs w:val="16"/>
              </w:rPr>
              <w:drawing>
                <wp:inline distT="0" distB="0" distL="0" distR="0" wp14:anchorId="1691DC4B" wp14:editId="74BCE9FB">
                  <wp:extent cx="829310" cy="292735"/>
                  <wp:effectExtent l="0" t="0" r="8890" b="0"/>
                  <wp:docPr id="15271" name="Grafik 15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5BD244CC" w14:textId="4111E4EB" w:rsidR="00F4198D" w:rsidRPr="00DD0E1B" w:rsidRDefault="00F4198D" w:rsidP="00B41D88">
            <w:pPr>
              <w:spacing w:line="240" w:lineRule="auto"/>
              <w:jc w:val="both"/>
              <w:rPr>
                <w:color w:val="808080"/>
                <w:sz w:val="16"/>
                <w:szCs w:val="16"/>
              </w:rPr>
            </w:pPr>
            <w:r w:rsidRPr="00DD0E1B">
              <w:rPr>
                <w:color w:val="808080"/>
                <w:sz w:val="16"/>
                <w:szCs w:val="16"/>
              </w:rPr>
              <w:t xml:space="preserve">Dieses Material wurde durch </w:t>
            </w:r>
            <w:r w:rsidR="00EC445C" w:rsidRPr="00DD0E1B">
              <w:rPr>
                <w:color w:val="808080"/>
                <w:sz w:val="16"/>
                <w:szCs w:val="16"/>
              </w:rPr>
              <w:t>Kathrin Akinwunmi</w:t>
            </w:r>
            <w:r w:rsidR="00BD6B17" w:rsidRPr="00DD0E1B">
              <w:rPr>
                <w:color w:val="808080"/>
                <w:sz w:val="16"/>
                <w:szCs w:val="16"/>
              </w:rPr>
              <w:t>, Theresa Deutscher</w:t>
            </w:r>
            <w:r w:rsidR="00654B9F" w:rsidRPr="00DD0E1B">
              <w:rPr>
                <w:color w:val="808080"/>
                <w:sz w:val="16"/>
                <w:szCs w:val="16"/>
              </w:rPr>
              <w:t>,</w:t>
            </w:r>
            <w:r w:rsidR="00EC445C" w:rsidRPr="00DD0E1B">
              <w:rPr>
                <w:color w:val="808080"/>
                <w:sz w:val="16"/>
                <w:szCs w:val="16"/>
              </w:rPr>
              <w:t xml:space="preserve"> Christoph Selter</w:t>
            </w:r>
            <w:r w:rsidR="00654B9F" w:rsidRPr="00DD0E1B">
              <w:rPr>
                <w:color w:val="808080"/>
                <w:sz w:val="16"/>
                <w:szCs w:val="16"/>
              </w:rPr>
              <w:t>, Corinna Mosandl und Marcus Nührenbörger</w:t>
            </w:r>
            <w:r w:rsidR="00EC445C" w:rsidRPr="00DD0E1B">
              <w:rPr>
                <w:b/>
                <w:bCs/>
                <w:color w:val="808080"/>
                <w:sz w:val="16"/>
                <w:szCs w:val="16"/>
              </w:rPr>
              <w:t xml:space="preserve"> </w:t>
            </w:r>
            <w:r w:rsidRPr="00DD0E1B">
              <w:rPr>
                <w:color w:val="808080"/>
                <w:sz w:val="16"/>
                <w:szCs w:val="16"/>
              </w:rPr>
              <w:t xml:space="preserve">konzipiert und </w:t>
            </w:r>
            <w:r w:rsidR="00F4267D" w:rsidRPr="00DD0E1B">
              <w:rPr>
                <w:color w:val="808080"/>
                <w:sz w:val="16"/>
                <w:szCs w:val="16"/>
              </w:rPr>
              <w:t>mit Susanne Prediger</w:t>
            </w:r>
            <w:r w:rsidR="003F6A46" w:rsidRPr="00DD0E1B">
              <w:rPr>
                <w:color w:val="808080"/>
                <w:sz w:val="16"/>
                <w:szCs w:val="16"/>
              </w:rPr>
              <w:t xml:space="preserve"> und Birte Pöhler-Friedrich </w:t>
            </w:r>
            <w:r w:rsidR="00F4267D" w:rsidRPr="00DD0E1B">
              <w:rPr>
                <w:color w:val="808080"/>
                <w:sz w:val="16"/>
                <w:szCs w:val="16"/>
              </w:rPr>
              <w:t>überarbeitet</w:t>
            </w:r>
            <w:r w:rsidRPr="00DD0E1B">
              <w:rPr>
                <w:color w:val="808080"/>
                <w:sz w:val="16"/>
                <w:szCs w:val="16"/>
              </w:rPr>
              <w:t xml:space="preserve">. Es kann unter der Creative Commons Lizenz BY-NC-SA (Namensnennung – Nicht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kommerziell </w:t>
            </w:r>
            <w:r w:rsidRPr="00DD0E1B">
              <w:rPr>
                <w:color w:val="808080"/>
                <w:sz w:val="16"/>
                <w:szCs w:val="16"/>
              </w:rPr>
              <w:t>– Weitergabe unter gleichen Bedingungen) 4.0 International weiterverwendet werden.</w:t>
            </w:r>
          </w:p>
        </w:tc>
      </w:tr>
      <w:tr w:rsidR="00F4198D" w:rsidRPr="00C72ECD" w14:paraId="6F90CE21" w14:textId="77777777" w:rsidTr="00F4198D">
        <w:trPr>
          <w:cantSplit/>
          <w:jc w:val="center"/>
        </w:trPr>
        <w:tc>
          <w:tcPr>
            <w:tcW w:w="1871" w:type="dxa"/>
          </w:tcPr>
          <w:p w14:paraId="7E8303A8" w14:textId="77777777" w:rsidR="00F4198D" w:rsidRPr="00DD0E1B" w:rsidRDefault="00F4198D" w:rsidP="00B41D88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</w:pPr>
            <w:r w:rsidRPr="00DD0E1B"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  <w:t>Zitierbar als</w:t>
            </w:r>
          </w:p>
        </w:tc>
        <w:tc>
          <w:tcPr>
            <w:tcW w:w="7200" w:type="dxa"/>
          </w:tcPr>
          <w:p w14:paraId="0330509A" w14:textId="1A5AB2B5" w:rsidR="00F4198D" w:rsidRPr="00DD0E1B" w:rsidRDefault="00EC445C" w:rsidP="00B41D88">
            <w:pPr>
              <w:spacing w:line="240" w:lineRule="auto"/>
              <w:jc w:val="both"/>
              <w:rPr>
                <w:color w:val="808080"/>
                <w:sz w:val="16"/>
                <w:szCs w:val="16"/>
              </w:rPr>
            </w:pPr>
            <w:r w:rsidRPr="00DD0E1B">
              <w:rPr>
                <w:color w:val="808080"/>
                <w:sz w:val="16"/>
                <w:szCs w:val="16"/>
              </w:rPr>
              <w:t>Akinwunmi</w:t>
            </w:r>
            <w:r w:rsidR="00BD6B17" w:rsidRPr="00DD0E1B">
              <w:rPr>
                <w:color w:val="808080"/>
                <w:sz w:val="16"/>
                <w:szCs w:val="16"/>
              </w:rPr>
              <w:t xml:space="preserve">,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Kathrin, </w:t>
            </w:r>
            <w:r w:rsidR="00BD6B17" w:rsidRPr="00DD0E1B">
              <w:rPr>
                <w:color w:val="808080"/>
                <w:sz w:val="16"/>
                <w:szCs w:val="16"/>
              </w:rPr>
              <w:t>Deutscher</w:t>
            </w:r>
            <w:r w:rsidR="00F4267D" w:rsidRPr="00DD0E1B">
              <w:rPr>
                <w:color w:val="808080"/>
                <w:sz w:val="16"/>
                <w:szCs w:val="16"/>
              </w:rPr>
              <w:t xml:space="preserve">,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Theresa, </w:t>
            </w:r>
            <w:r w:rsidRPr="00DD0E1B">
              <w:rPr>
                <w:color w:val="808080"/>
                <w:sz w:val="16"/>
                <w:szCs w:val="16"/>
              </w:rPr>
              <w:t>Selter</w:t>
            </w:r>
            <w:r w:rsidR="00CC258E" w:rsidRPr="00DD0E1B">
              <w:rPr>
                <w:color w:val="808080"/>
                <w:sz w:val="16"/>
                <w:szCs w:val="16"/>
              </w:rPr>
              <w:t xml:space="preserve">,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Christoph, Mosandl, Corinna, Nührenbörger, Marcus, </w:t>
            </w:r>
            <w:r w:rsidR="00F4267D" w:rsidRPr="00DD0E1B">
              <w:rPr>
                <w:color w:val="808080"/>
                <w:sz w:val="16"/>
                <w:szCs w:val="16"/>
              </w:rPr>
              <w:t>Prediger</w:t>
            </w:r>
            <w:r w:rsidR="00654B9F" w:rsidRPr="00DD0E1B">
              <w:rPr>
                <w:color w:val="808080"/>
                <w:sz w:val="16"/>
                <w:szCs w:val="16"/>
              </w:rPr>
              <w:t>,</w:t>
            </w:r>
            <w:r w:rsidR="00F4267D" w:rsidRPr="00DD0E1B">
              <w:rPr>
                <w:color w:val="808080"/>
                <w:sz w:val="16"/>
                <w:szCs w:val="16"/>
              </w:rPr>
              <w:t xml:space="preserve">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Susanne </w:t>
            </w:r>
            <w:r w:rsidR="00CC258E" w:rsidRPr="00DD0E1B">
              <w:rPr>
                <w:color w:val="808080"/>
                <w:sz w:val="16"/>
                <w:szCs w:val="16"/>
              </w:rPr>
              <w:t>&amp; Pöhler-Friedrich</w:t>
            </w:r>
            <w:r w:rsidR="00CF745E">
              <w:rPr>
                <w:color w:val="808080"/>
                <w:sz w:val="16"/>
                <w:szCs w:val="16"/>
              </w:rPr>
              <w:t xml:space="preserve">, </w:t>
            </w:r>
            <w:r w:rsidR="00CF745E" w:rsidRPr="00DD0E1B">
              <w:rPr>
                <w:color w:val="808080"/>
                <w:sz w:val="16"/>
                <w:szCs w:val="16"/>
              </w:rPr>
              <w:t>Birte</w:t>
            </w:r>
            <w:r w:rsidR="00CC258E" w:rsidRPr="00DD0E1B">
              <w:rPr>
                <w:color w:val="808080"/>
                <w:sz w:val="16"/>
                <w:szCs w:val="16"/>
              </w:rPr>
              <w:t xml:space="preserve"> </w:t>
            </w:r>
            <w:r w:rsidR="00F4198D" w:rsidRPr="00DD0E1B">
              <w:rPr>
                <w:color w:val="808080"/>
                <w:sz w:val="16"/>
                <w:szCs w:val="16"/>
              </w:rPr>
              <w:t>(202</w:t>
            </w:r>
            <w:r w:rsidR="00CC258E" w:rsidRPr="00DD0E1B">
              <w:rPr>
                <w:color w:val="808080"/>
                <w:sz w:val="16"/>
                <w:szCs w:val="16"/>
              </w:rPr>
              <w:t>5</w:t>
            </w:r>
            <w:r w:rsidR="00F4198D" w:rsidRPr="00DD0E1B">
              <w:rPr>
                <w:color w:val="808080"/>
                <w:sz w:val="16"/>
                <w:szCs w:val="16"/>
              </w:rPr>
              <w:t>). Mathe sicher können Diagnose- und Förderbausteine N</w:t>
            </w:r>
            <w:r w:rsidRPr="00DD0E1B">
              <w:rPr>
                <w:color w:val="808080"/>
                <w:sz w:val="16"/>
                <w:szCs w:val="16"/>
              </w:rPr>
              <w:t>6</w:t>
            </w:r>
            <w:r w:rsidR="00F4198D" w:rsidRPr="00DD0E1B">
              <w:rPr>
                <w:color w:val="808080"/>
                <w:sz w:val="16"/>
                <w:szCs w:val="16"/>
              </w:rPr>
              <w:t xml:space="preserve">: </w:t>
            </w:r>
            <w:r w:rsidR="00F4267D" w:rsidRPr="00DD0E1B">
              <w:rPr>
                <w:color w:val="808080"/>
                <w:sz w:val="16"/>
                <w:szCs w:val="16"/>
              </w:rPr>
              <w:t>Verständig Multiplizieren und Dividieren</w:t>
            </w:r>
            <w:r w:rsidR="00F4198D" w:rsidRPr="00DD0E1B">
              <w:rPr>
                <w:color w:val="808080"/>
                <w:sz w:val="16"/>
                <w:szCs w:val="16"/>
              </w:rPr>
              <w:t xml:space="preserve">. </w:t>
            </w:r>
            <w:r w:rsidR="00654B9F" w:rsidRPr="00DD0E1B">
              <w:rPr>
                <w:color w:val="808080"/>
                <w:sz w:val="16"/>
                <w:szCs w:val="16"/>
              </w:rPr>
              <w:t xml:space="preserve">In Christoph Selter, Susanne Prediger, Marcus Nührenbörger &amp; Stephan Hußmann (Hrsg.), Mathe sicher können. Diagnose- und Förderkonzept zur Sicherung mathematischer Basiskompetenzen (2. Auflage). </w:t>
            </w:r>
            <w:r w:rsidR="00F4198D" w:rsidRPr="00DD0E1B">
              <w:rPr>
                <w:color w:val="808080"/>
                <w:sz w:val="16"/>
                <w:szCs w:val="16"/>
              </w:rPr>
              <w:t>Open Educational Resources unter mathe-sicher-koennen.dzlm.de/</w:t>
            </w:r>
            <w:r w:rsidR="001C44D2" w:rsidRPr="00DD0E1B">
              <w:rPr>
                <w:color w:val="808080"/>
                <w:sz w:val="16"/>
                <w:szCs w:val="16"/>
              </w:rPr>
              <w:t>nz#n</w:t>
            </w:r>
            <w:r w:rsidR="005E54DA" w:rsidRPr="00DD0E1B">
              <w:rPr>
                <w:color w:val="808080"/>
                <w:sz w:val="16"/>
                <w:szCs w:val="16"/>
              </w:rPr>
              <w:t>6</w:t>
            </w:r>
          </w:p>
        </w:tc>
      </w:tr>
      <w:tr w:rsidR="00F4198D" w:rsidRPr="00A77575" w14:paraId="4256CA0B" w14:textId="77777777" w:rsidTr="00F4198D">
        <w:trPr>
          <w:cantSplit/>
          <w:jc w:val="center"/>
        </w:trPr>
        <w:tc>
          <w:tcPr>
            <w:tcW w:w="1871" w:type="dxa"/>
          </w:tcPr>
          <w:p w14:paraId="2140ABF2" w14:textId="77777777" w:rsidR="00F4198D" w:rsidRPr="00DD0E1B" w:rsidRDefault="00F4198D" w:rsidP="00B41D88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</w:pPr>
            <w:r w:rsidRPr="00DD0E1B"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  <w:t xml:space="preserve">Hinweis zu </w:t>
            </w:r>
          </w:p>
          <w:p w14:paraId="4911394E" w14:textId="77777777" w:rsidR="00F4198D" w:rsidRPr="00DD0E1B" w:rsidRDefault="00F4198D" w:rsidP="00B41D88">
            <w:pPr>
              <w:spacing w:line="240" w:lineRule="auto"/>
              <w:jc w:val="both"/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</w:pPr>
            <w:r w:rsidRPr="00DD0E1B">
              <w:rPr>
                <w:rFonts w:asciiTheme="minorHAnsi" w:eastAsiaTheme="minorHAnsi" w:hAnsiTheme="minorHAnsi" w:cstheme="minorBidi"/>
                <w:b/>
                <w:color w:val="737373" w:themeColor="accent3"/>
                <w:sz w:val="16"/>
                <w:szCs w:val="16"/>
                <w:lang w:eastAsia="en-US"/>
              </w:rPr>
              <w:t>verwandtem Material</w:t>
            </w:r>
          </w:p>
        </w:tc>
        <w:tc>
          <w:tcPr>
            <w:tcW w:w="7200" w:type="dxa"/>
          </w:tcPr>
          <w:p w14:paraId="368FB670" w14:textId="153369E1" w:rsidR="00F4198D" w:rsidRPr="00DD0E1B" w:rsidRDefault="00AA75F4" w:rsidP="00B41D88">
            <w:pPr>
              <w:spacing w:line="240" w:lineRule="auto"/>
              <w:jc w:val="both"/>
              <w:rPr>
                <w:color w:val="808080"/>
                <w:sz w:val="16"/>
                <w:szCs w:val="16"/>
              </w:rPr>
            </w:pPr>
            <w:r w:rsidRPr="00DD0E1B">
              <w:rPr>
                <w:color w:val="808080"/>
                <w:sz w:val="16"/>
                <w:szCs w:val="16"/>
              </w:rPr>
              <w:t>Gegenüber der 1. Auflage des Materials (2014) wurde die 2. Auflage weiterentwickelt, um die explizite Anknüpfung an das Zahl- und Operationsverständnis zu stärken, unterstützt durch Sprachangebote. Die zu diesem Diagnose- und Fördermaterial gehörigen Didaktischen Kommentare und Fortbildungsfilme sind zu finden unter mathe-sicher-koennen.dzlm.de/</w:t>
            </w:r>
            <w:proofErr w:type="spellStart"/>
            <w:r w:rsidRPr="00DD0E1B">
              <w:rPr>
                <w:color w:val="808080"/>
                <w:sz w:val="16"/>
                <w:szCs w:val="16"/>
              </w:rPr>
              <w:t>nz</w:t>
            </w:r>
            <w:proofErr w:type="spellEnd"/>
            <w:r w:rsidRPr="00DD0E1B">
              <w:rPr>
                <w:color w:val="808080"/>
                <w:sz w:val="16"/>
                <w:szCs w:val="16"/>
              </w:rPr>
              <w:t xml:space="preserve">. </w:t>
            </w:r>
          </w:p>
        </w:tc>
      </w:tr>
      <w:tr w:rsidR="00CD7029" w:rsidRPr="00A77575" w14:paraId="769F1CC8" w14:textId="77777777" w:rsidTr="00F4198D">
        <w:trPr>
          <w:cantSplit/>
          <w:jc w:val="center"/>
        </w:trPr>
        <w:tc>
          <w:tcPr>
            <w:tcW w:w="1871" w:type="dxa"/>
          </w:tcPr>
          <w:p w14:paraId="3720A054" w14:textId="468AC8DE" w:rsidR="00CD7029" w:rsidRPr="00DD0E1B" w:rsidRDefault="00CD7029" w:rsidP="00B41D88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</w:tcPr>
          <w:p w14:paraId="79B3826A" w14:textId="35777EBC" w:rsidR="00CD7029" w:rsidRPr="00DD0E1B" w:rsidRDefault="00CD7029" w:rsidP="00CD7029">
            <w:pPr>
              <w:spacing w:line="240" w:lineRule="auto"/>
              <w:rPr>
                <w:color w:val="808080"/>
                <w:sz w:val="16"/>
                <w:szCs w:val="16"/>
              </w:rPr>
            </w:pPr>
            <w:r>
              <w:rPr>
                <w:color w:val="808080"/>
                <w:sz w:val="16"/>
                <w:szCs w:val="16"/>
              </w:rPr>
              <w:t xml:space="preserve">Genutzt werden kann für den Baustein auch das einfach oder zweifach zerlegte Rechteckfeld unter </w:t>
            </w:r>
            <w:r>
              <w:rPr>
                <w:color w:val="808080"/>
                <w:sz w:val="16"/>
                <w:szCs w:val="16"/>
              </w:rPr>
              <w:br/>
            </w:r>
            <w:hyperlink r:id="rId18" w:history="1">
              <w:r w:rsidRPr="00CD7029">
                <w:rPr>
                  <w:rStyle w:val="Hyperlink"/>
                  <w:sz w:val="16"/>
                  <w:szCs w:val="16"/>
                </w:rPr>
                <w:t>dzlm.de/</w:t>
              </w:r>
              <w:proofErr w:type="spellStart"/>
              <w:r w:rsidRPr="00CD7029">
                <w:rPr>
                  <w:rStyle w:val="Hyperlink"/>
                  <w:sz w:val="16"/>
                  <w:szCs w:val="16"/>
                </w:rPr>
                <w:t>vam</w:t>
              </w:r>
              <w:proofErr w:type="spellEnd"/>
              <w:r w:rsidRPr="00CD7029">
                <w:rPr>
                  <w:rStyle w:val="Hyperlink"/>
                  <w:sz w:val="16"/>
                  <w:szCs w:val="16"/>
                </w:rPr>
                <w:t>/msk-rechteckfeld-zerlegt.html</w:t>
              </w:r>
            </w:hyperlink>
            <w:r>
              <w:rPr>
                <w:color w:val="808080"/>
                <w:sz w:val="16"/>
                <w:szCs w:val="16"/>
              </w:rPr>
              <w:t xml:space="preserve"> und </w:t>
            </w:r>
            <w:hyperlink r:id="rId19" w:history="1">
              <w:r w:rsidRPr="00CD7029">
                <w:rPr>
                  <w:rStyle w:val="Hyperlink"/>
                  <w:sz w:val="16"/>
                  <w:szCs w:val="16"/>
                </w:rPr>
                <w:t>dzlm.de/</w:t>
              </w:r>
              <w:proofErr w:type="spellStart"/>
              <w:r w:rsidRPr="00CD7029">
                <w:rPr>
                  <w:rStyle w:val="Hyperlink"/>
                  <w:sz w:val="16"/>
                  <w:szCs w:val="16"/>
                </w:rPr>
                <w:t>vam</w:t>
              </w:r>
              <w:proofErr w:type="spellEnd"/>
              <w:r w:rsidRPr="00CD7029">
                <w:rPr>
                  <w:rStyle w:val="Hyperlink"/>
                  <w:sz w:val="16"/>
                  <w:szCs w:val="16"/>
                </w:rPr>
                <w:t>/msk-rechteckfeld-doppelt.html</w:t>
              </w:r>
            </w:hyperlink>
            <w:r>
              <w:rPr>
                <w:color w:val="808080"/>
                <w:sz w:val="16"/>
                <w:szCs w:val="16"/>
              </w:rPr>
              <w:t>.</w:t>
            </w:r>
          </w:p>
        </w:tc>
      </w:tr>
    </w:tbl>
    <w:p w14:paraId="400CE224" w14:textId="0E9D7C56" w:rsidR="00F4198D" w:rsidRPr="00F4198D" w:rsidRDefault="00F4198D" w:rsidP="00F4198D">
      <w:pPr>
        <w:sectPr w:rsidR="00F4198D" w:rsidRPr="00F4198D" w:rsidSect="003079F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018"/>
        <w:gridCol w:w="4019"/>
        <w:gridCol w:w="424"/>
      </w:tblGrid>
      <w:tr w:rsidR="00AC7674" w:rsidRPr="00E0758C" w14:paraId="2B9A6F2A" w14:textId="77777777" w:rsidTr="00161608">
        <w:tc>
          <w:tcPr>
            <w:tcW w:w="610" w:type="dxa"/>
          </w:tcPr>
          <w:bookmarkEnd w:id="0"/>
          <w:p w14:paraId="49D7CDC7" w14:textId="77777777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3"/>
          </w:tcPr>
          <w:p w14:paraId="0E6AA075" w14:textId="11BC182E" w:rsidR="00AC7674" w:rsidRPr="00E0758C" w:rsidRDefault="001D55A9" w:rsidP="00AC7674">
            <w:pPr>
              <w:pStyle w:val="berschrift1"/>
              <w:rPr>
                <w:noProof/>
              </w:rPr>
            </w:pPr>
            <w:r w:rsidRPr="001D55A9">
              <w:t xml:space="preserve">Kann ich sicher mit </w:t>
            </w:r>
            <w:r w:rsidR="00F4267D">
              <w:t>Vielfachen von 10</w:t>
            </w:r>
            <w:r w:rsidRPr="001D55A9">
              <w:t xml:space="preserve"> multiplizieren und dividieren?</w:t>
            </w:r>
          </w:p>
        </w:tc>
      </w:tr>
      <w:tr w:rsidR="00AC7674" w:rsidRPr="00E0758C" w14:paraId="7A12C213" w14:textId="77777777" w:rsidTr="00161608">
        <w:tc>
          <w:tcPr>
            <w:tcW w:w="610" w:type="dxa"/>
          </w:tcPr>
          <w:p w14:paraId="5EA75CBF" w14:textId="77777777" w:rsidR="00AC7674" w:rsidRPr="00AC7674" w:rsidRDefault="00AC7674" w:rsidP="00161608">
            <w:pPr>
              <w:pStyle w:val="berschrift2"/>
              <w:spacing w:after="120"/>
              <w:rPr>
                <w:color w:val="70BCC9" w:themeColor="text2" w:themeTint="99"/>
              </w:rPr>
            </w:pPr>
            <w:bookmarkStart w:id="1" w:name="_Hlk124251923"/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3"/>
          </w:tcPr>
          <w:p w14:paraId="283E536A" w14:textId="377878A3" w:rsidR="00AC7674" w:rsidRPr="00AC7674" w:rsidRDefault="00F4267D" w:rsidP="00161608">
            <w:pPr>
              <w:pStyle w:val="berschrift2"/>
              <w:spacing w:after="120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Multiplizieren mit 10 verstehen</w:t>
            </w:r>
          </w:p>
        </w:tc>
      </w:tr>
      <w:tr w:rsidR="00161608" w:rsidRPr="00E0758C" w14:paraId="05BAC041" w14:textId="77777777" w:rsidTr="00161608">
        <w:tc>
          <w:tcPr>
            <w:tcW w:w="610" w:type="dxa"/>
          </w:tcPr>
          <w:p w14:paraId="539C5B1F" w14:textId="77777777" w:rsidR="00161608" w:rsidRPr="00AC7674" w:rsidRDefault="00161608" w:rsidP="00161608">
            <w:pPr>
              <w:spacing w:after="120"/>
            </w:pPr>
          </w:p>
        </w:tc>
        <w:tc>
          <w:tcPr>
            <w:tcW w:w="8461" w:type="dxa"/>
            <w:gridSpan w:val="3"/>
          </w:tcPr>
          <w:p w14:paraId="30609ED9" w14:textId="1583273A" w:rsidR="00161608" w:rsidRDefault="00161608" w:rsidP="00161608">
            <w:pPr>
              <w:spacing w:after="120"/>
            </w:pPr>
            <w:r>
              <w:t>Rechne aus und schreibe deinen Rechenweg auf.</w:t>
            </w:r>
          </w:p>
        </w:tc>
      </w:tr>
      <w:tr w:rsidR="00D10F68" w:rsidRPr="00E0758C" w14:paraId="7E7F3716" w14:textId="77777777" w:rsidTr="00161608">
        <w:trPr>
          <w:trHeight w:val="1441"/>
        </w:trPr>
        <w:tc>
          <w:tcPr>
            <w:tcW w:w="610" w:type="dxa"/>
          </w:tcPr>
          <w:p w14:paraId="3CAC586D" w14:textId="77777777" w:rsidR="00D10F68" w:rsidRPr="00E0758C" w:rsidRDefault="00D10F68" w:rsidP="00E0758C">
            <w:pPr>
              <w:spacing w:line="240" w:lineRule="atLeast"/>
            </w:pPr>
          </w:p>
        </w:tc>
        <w:tc>
          <w:tcPr>
            <w:tcW w:w="4018" w:type="dxa"/>
          </w:tcPr>
          <w:p w14:paraId="7DFBA427" w14:textId="31DD270A" w:rsidR="00D10F68" w:rsidRDefault="00447564" w:rsidP="0011529A">
            <w:pPr>
              <w:pStyle w:val="Listenabsatz"/>
              <w:numPr>
                <w:ilvl w:val="0"/>
                <w:numId w:val="3"/>
              </w:numPr>
              <w:tabs>
                <w:tab w:val="left" w:pos="1020"/>
              </w:tabs>
              <w:spacing w:line="240" w:lineRule="auto"/>
            </w:pPr>
            <w:r>
              <w:t xml:space="preserve">37 </w:t>
            </w:r>
            <w:r w:rsidR="001517E1">
              <w:t>· </w:t>
            </w:r>
            <w:r>
              <w:t xml:space="preserve">10 </w:t>
            </w:r>
            <w:r w:rsidR="0075194A">
              <w:t>=</w:t>
            </w:r>
          </w:p>
          <w:p w14:paraId="3DF67A7F" w14:textId="3536711F" w:rsidR="0075194A" w:rsidRDefault="005C3748" w:rsidP="0075194A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23FD0880" wp14:editId="34C5C832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1A9C5D" id="Gerade Verbindung 1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564349CD" w14:textId="77777777" w:rsidR="0075194A" w:rsidRDefault="0075194A" w:rsidP="0075194A">
            <w:pPr>
              <w:tabs>
                <w:tab w:val="left" w:pos="1020"/>
              </w:tabs>
              <w:spacing w:line="240" w:lineRule="auto"/>
            </w:pPr>
          </w:p>
          <w:p w14:paraId="3B352846" w14:textId="77777777" w:rsidR="00CD6158" w:rsidRDefault="00CD6158" w:rsidP="0075194A">
            <w:pPr>
              <w:tabs>
                <w:tab w:val="left" w:pos="1020"/>
              </w:tabs>
              <w:spacing w:line="240" w:lineRule="auto"/>
            </w:pPr>
          </w:p>
          <w:p w14:paraId="1C152A6A" w14:textId="047BF77A" w:rsidR="00960136" w:rsidRPr="00E0758C" w:rsidRDefault="00960136" w:rsidP="0075194A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5A1D58CC" w14:textId="4A041AA5" w:rsidR="00D10F68" w:rsidRPr="00E0758C" w:rsidRDefault="00447564" w:rsidP="0011529A">
            <w:pPr>
              <w:pStyle w:val="Listenabsatz"/>
              <w:numPr>
                <w:ilvl w:val="0"/>
                <w:numId w:val="3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D754BC3" wp14:editId="3D449B93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20884674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4AA3FE" id="Gerade Verbindung 1" o:spid="_x0000_s1026" style="position:absolute;z-index:2524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>358</w:t>
            </w:r>
            <w:r>
              <w:t xml:space="preserve"> </w:t>
            </w:r>
            <w:r w:rsidR="0075194A" w:rsidRPr="00FC1A7D">
              <w:t>·</w:t>
            </w:r>
            <w:r w:rsidR="0075194A">
              <w:t xml:space="preserve"> </w:t>
            </w:r>
            <w:r>
              <w:t xml:space="preserve">10 </w:t>
            </w:r>
            <w:r w:rsidR="0075194A">
              <w:t>=</w:t>
            </w:r>
          </w:p>
        </w:tc>
        <w:tc>
          <w:tcPr>
            <w:tcW w:w="424" w:type="dxa"/>
            <w:vAlign w:val="bottom"/>
          </w:tcPr>
          <w:p w14:paraId="32E4618D" w14:textId="1A7EF73F" w:rsidR="00D10F68" w:rsidRPr="00E0758C" w:rsidRDefault="00D10F68" w:rsidP="00E0758C">
            <w:pPr>
              <w:spacing w:line="240" w:lineRule="auto"/>
              <w:jc w:val="right"/>
            </w:pPr>
          </w:p>
        </w:tc>
      </w:tr>
      <w:tr w:rsidR="002C507F" w:rsidRPr="00E0758C" w14:paraId="2F5A8CF1" w14:textId="77777777" w:rsidTr="00161608">
        <w:trPr>
          <w:trHeight w:val="1113"/>
        </w:trPr>
        <w:tc>
          <w:tcPr>
            <w:tcW w:w="610" w:type="dxa"/>
          </w:tcPr>
          <w:p w14:paraId="70C63AF0" w14:textId="77777777" w:rsidR="002C507F" w:rsidRPr="00E0758C" w:rsidRDefault="002C507F" w:rsidP="00E0758C">
            <w:pPr>
              <w:spacing w:line="240" w:lineRule="atLeast"/>
            </w:pPr>
          </w:p>
        </w:tc>
        <w:tc>
          <w:tcPr>
            <w:tcW w:w="8037" w:type="dxa"/>
            <w:gridSpan w:val="2"/>
          </w:tcPr>
          <w:p w14:paraId="4B262EA5" w14:textId="77777777" w:rsidR="002C507F" w:rsidRDefault="002C507F" w:rsidP="0011529A">
            <w:pPr>
              <w:pStyle w:val="Listenabsatz"/>
              <w:numPr>
                <w:ilvl w:val="0"/>
                <w:numId w:val="3"/>
              </w:numPr>
              <w:tabs>
                <w:tab w:val="left" w:pos="1020"/>
              </w:tabs>
              <w:spacing w:line="240" w:lineRule="auto"/>
            </w:pPr>
            <w:r>
              <w:t xml:space="preserve">Erkläre, wie du rechnest, zeichne gerne auch ein Bild dazu. </w:t>
            </w:r>
          </w:p>
          <w:p w14:paraId="12D84EF4" w14:textId="77777777" w:rsidR="002C507F" w:rsidRDefault="002C507F" w:rsidP="00804708">
            <w:pPr>
              <w:tabs>
                <w:tab w:val="left" w:pos="1020"/>
              </w:tabs>
              <w:spacing w:line="240" w:lineRule="auto"/>
            </w:pPr>
          </w:p>
          <w:p w14:paraId="0F59A668" w14:textId="77777777" w:rsidR="002C507F" w:rsidRDefault="002C507F" w:rsidP="00804708">
            <w:pPr>
              <w:tabs>
                <w:tab w:val="left" w:pos="1020"/>
              </w:tabs>
              <w:spacing w:line="240" w:lineRule="auto"/>
            </w:pPr>
          </w:p>
          <w:p w14:paraId="7D51AD5B" w14:textId="77777777" w:rsidR="002C507F" w:rsidRDefault="002C507F" w:rsidP="00804708">
            <w:pPr>
              <w:tabs>
                <w:tab w:val="left" w:pos="1020"/>
              </w:tabs>
              <w:spacing w:line="240" w:lineRule="auto"/>
            </w:pPr>
          </w:p>
          <w:p w14:paraId="67114098" w14:textId="78040819" w:rsidR="002C507F" w:rsidRDefault="002C507F" w:rsidP="00E35FBD">
            <w:pPr>
              <w:spacing w:line="240" w:lineRule="auto"/>
              <w:rPr>
                <w:noProof/>
              </w:rPr>
            </w:pPr>
          </w:p>
        </w:tc>
        <w:tc>
          <w:tcPr>
            <w:tcW w:w="424" w:type="dxa"/>
            <w:vAlign w:val="bottom"/>
          </w:tcPr>
          <w:p w14:paraId="1BE806D3" w14:textId="77777777" w:rsidR="002C507F" w:rsidRPr="00E0758C" w:rsidRDefault="002C507F" w:rsidP="00E0758C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150CA4" w:rsidRPr="00AC7674" w14:paraId="1A44252C" w14:textId="77777777" w:rsidTr="00161608">
        <w:tc>
          <w:tcPr>
            <w:tcW w:w="610" w:type="dxa"/>
          </w:tcPr>
          <w:p w14:paraId="35971742" w14:textId="56FE1777" w:rsidR="00150CA4" w:rsidRPr="00AC7674" w:rsidRDefault="00150CA4" w:rsidP="00161608">
            <w:pPr>
              <w:pStyle w:val="berschrift2"/>
              <w:spacing w:before="120" w:after="120"/>
              <w:rPr>
                <w:color w:val="70BCC9" w:themeColor="text2" w:themeTint="99"/>
              </w:rPr>
            </w:pPr>
            <w:bookmarkStart w:id="2" w:name="_Hlk124251939"/>
            <w:bookmarkEnd w:id="1"/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461" w:type="dxa"/>
            <w:gridSpan w:val="3"/>
          </w:tcPr>
          <w:p w14:paraId="00641346" w14:textId="60EEB657" w:rsidR="00150CA4" w:rsidRPr="00AC7674" w:rsidRDefault="00F4267D" w:rsidP="00161608">
            <w:pPr>
              <w:pStyle w:val="berschrift2"/>
              <w:spacing w:before="120" w:after="120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Dividieren durch 10 verstehen</w:t>
            </w:r>
          </w:p>
        </w:tc>
      </w:tr>
      <w:tr w:rsidR="00161608" w:rsidRPr="00AC7674" w14:paraId="105C9237" w14:textId="77777777" w:rsidTr="00161608">
        <w:tc>
          <w:tcPr>
            <w:tcW w:w="610" w:type="dxa"/>
          </w:tcPr>
          <w:p w14:paraId="1EAAABE2" w14:textId="77777777" w:rsidR="00161608" w:rsidRDefault="00161608" w:rsidP="00161608">
            <w:pPr>
              <w:spacing w:after="120"/>
            </w:pPr>
          </w:p>
        </w:tc>
        <w:tc>
          <w:tcPr>
            <w:tcW w:w="8461" w:type="dxa"/>
            <w:gridSpan w:val="3"/>
          </w:tcPr>
          <w:p w14:paraId="1490C184" w14:textId="797FECBD" w:rsidR="00161608" w:rsidRDefault="00161608" w:rsidP="00161608">
            <w:pPr>
              <w:spacing w:after="120"/>
            </w:pPr>
            <w:r>
              <w:t>Rechne aus und schreibe deinen Rechenweg auf.</w:t>
            </w:r>
          </w:p>
        </w:tc>
      </w:tr>
      <w:tr w:rsidR="00150CA4" w:rsidRPr="00E0758C" w14:paraId="4F431726" w14:textId="77777777" w:rsidTr="00161608">
        <w:tc>
          <w:tcPr>
            <w:tcW w:w="610" w:type="dxa"/>
          </w:tcPr>
          <w:p w14:paraId="4352BA10" w14:textId="77777777" w:rsidR="00150CA4" w:rsidRPr="00E0758C" w:rsidRDefault="00150CA4" w:rsidP="00332D6B">
            <w:pPr>
              <w:spacing w:line="240" w:lineRule="atLeast"/>
            </w:pPr>
          </w:p>
        </w:tc>
        <w:tc>
          <w:tcPr>
            <w:tcW w:w="4018" w:type="dxa"/>
          </w:tcPr>
          <w:p w14:paraId="57B8DF0B" w14:textId="2972FADC" w:rsidR="00150CA4" w:rsidRDefault="001A7843" w:rsidP="0011529A">
            <w:pPr>
              <w:pStyle w:val="Listenabsatz"/>
              <w:numPr>
                <w:ilvl w:val="0"/>
                <w:numId w:val="4"/>
              </w:numPr>
              <w:tabs>
                <w:tab w:val="left" w:pos="1020"/>
              </w:tabs>
              <w:spacing w:line="240" w:lineRule="auto"/>
            </w:pPr>
            <w:r>
              <w:t xml:space="preserve">630 </w:t>
            </w:r>
            <w:r w:rsidR="006C0BB5">
              <w:t>: 10</w:t>
            </w:r>
            <w:r w:rsidR="00150CA4">
              <w:t xml:space="preserve"> =</w:t>
            </w:r>
          </w:p>
          <w:p w14:paraId="6A51963D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5BDBE60B" wp14:editId="0A483A61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55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667D26" id="Gerade Verbindung 1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56FD9BEB" w14:textId="561A3A7D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47429E42" w14:textId="77777777" w:rsidR="00960136" w:rsidRDefault="00960136" w:rsidP="00332D6B">
            <w:pPr>
              <w:tabs>
                <w:tab w:val="left" w:pos="1020"/>
              </w:tabs>
              <w:spacing w:line="240" w:lineRule="auto"/>
            </w:pPr>
          </w:p>
          <w:p w14:paraId="5A536694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4C931E4C" w14:textId="77777777" w:rsidR="00150CA4" w:rsidRPr="00E0758C" w:rsidRDefault="00150CA4" w:rsidP="00332D6B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42FE1DFB" w14:textId="211527B8" w:rsidR="00150CA4" w:rsidRPr="00E0758C" w:rsidRDefault="00150CA4" w:rsidP="0011529A">
            <w:pPr>
              <w:pStyle w:val="Listenabsatz"/>
              <w:numPr>
                <w:ilvl w:val="0"/>
                <w:numId w:val="4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2AAC264D" wp14:editId="0FF45CBB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56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A7CC17" id="Gerade Verbindung 1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 w:rsidR="006C0BB5">
              <w:rPr>
                <w:noProof/>
              </w:rPr>
              <w:t>30 630 : 10</w:t>
            </w:r>
            <w:r>
              <w:t xml:space="preserve"> =</w:t>
            </w:r>
          </w:p>
        </w:tc>
        <w:tc>
          <w:tcPr>
            <w:tcW w:w="424" w:type="dxa"/>
            <w:vAlign w:val="bottom"/>
          </w:tcPr>
          <w:p w14:paraId="29D0EDE4" w14:textId="0CCA826C" w:rsidR="00150CA4" w:rsidRPr="00E0758C" w:rsidRDefault="00150CA4" w:rsidP="00332D6B">
            <w:pPr>
              <w:spacing w:line="240" w:lineRule="auto"/>
              <w:jc w:val="right"/>
            </w:pPr>
          </w:p>
        </w:tc>
      </w:tr>
      <w:tr w:rsidR="00150CA4" w:rsidRPr="00AC7674" w14:paraId="5F380DE5" w14:textId="77777777" w:rsidTr="00161608">
        <w:tc>
          <w:tcPr>
            <w:tcW w:w="610" w:type="dxa"/>
          </w:tcPr>
          <w:p w14:paraId="05A49B84" w14:textId="1081E806" w:rsidR="00150CA4" w:rsidRPr="00AC7674" w:rsidRDefault="00150CA4" w:rsidP="00161608">
            <w:pPr>
              <w:pStyle w:val="berschrift2"/>
              <w:spacing w:before="120" w:after="120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3</w:t>
            </w:r>
          </w:p>
        </w:tc>
        <w:tc>
          <w:tcPr>
            <w:tcW w:w="8461" w:type="dxa"/>
            <w:gridSpan w:val="3"/>
          </w:tcPr>
          <w:p w14:paraId="16EEB8E6" w14:textId="2C8650D8" w:rsidR="00150CA4" w:rsidRPr="00AC7674" w:rsidRDefault="00150CA4" w:rsidP="00161608">
            <w:pPr>
              <w:pStyle w:val="berschrift2"/>
              <w:spacing w:before="120" w:after="120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Mit 10</w:t>
            </w:r>
            <w:r w:rsidR="0060393B">
              <w:rPr>
                <w:color w:val="70BCC9" w:themeColor="text2" w:themeTint="99"/>
              </w:rPr>
              <w:t>0 und 1</w:t>
            </w:r>
            <w:r w:rsidR="00960136">
              <w:rPr>
                <w:color w:val="70BCC9" w:themeColor="text2" w:themeTint="99"/>
              </w:rPr>
              <w:t xml:space="preserve"> </w:t>
            </w:r>
            <w:r w:rsidR="0060393B">
              <w:rPr>
                <w:color w:val="70BCC9" w:themeColor="text2" w:themeTint="99"/>
              </w:rPr>
              <w:t>000</w:t>
            </w:r>
            <w:r>
              <w:rPr>
                <w:color w:val="70BCC9" w:themeColor="text2" w:themeTint="99"/>
              </w:rPr>
              <w:t xml:space="preserve"> multiplizieren</w:t>
            </w:r>
            <w:r w:rsidR="0060393B">
              <w:rPr>
                <w:color w:val="70BCC9" w:themeColor="text2" w:themeTint="99"/>
              </w:rPr>
              <w:t xml:space="preserve"> und dividieren</w:t>
            </w:r>
          </w:p>
        </w:tc>
      </w:tr>
      <w:tr w:rsidR="00161608" w:rsidRPr="00AC7674" w14:paraId="299E20A2" w14:textId="77777777" w:rsidTr="00161608">
        <w:tc>
          <w:tcPr>
            <w:tcW w:w="610" w:type="dxa"/>
          </w:tcPr>
          <w:p w14:paraId="4F1EE99D" w14:textId="77777777" w:rsidR="00161608" w:rsidRDefault="00161608" w:rsidP="00161608">
            <w:pPr>
              <w:spacing w:after="120"/>
            </w:pPr>
          </w:p>
        </w:tc>
        <w:tc>
          <w:tcPr>
            <w:tcW w:w="8461" w:type="dxa"/>
            <w:gridSpan w:val="3"/>
          </w:tcPr>
          <w:p w14:paraId="6FF51E73" w14:textId="15BE7A18" w:rsidR="00161608" w:rsidRDefault="00161608" w:rsidP="00161608">
            <w:pPr>
              <w:spacing w:after="120"/>
            </w:pPr>
            <w:r>
              <w:t>Rechne aus und schreibe deinen Rechenweg auf.</w:t>
            </w:r>
          </w:p>
        </w:tc>
      </w:tr>
      <w:tr w:rsidR="00150CA4" w:rsidRPr="00E0758C" w14:paraId="6D1B6084" w14:textId="77777777" w:rsidTr="00161608">
        <w:trPr>
          <w:trHeight w:val="1390"/>
        </w:trPr>
        <w:tc>
          <w:tcPr>
            <w:tcW w:w="610" w:type="dxa"/>
          </w:tcPr>
          <w:p w14:paraId="0479E8D4" w14:textId="77777777" w:rsidR="00150CA4" w:rsidRPr="00E0758C" w:rsidRDefault="00150CA4" w:rsidP="00332D6B">
            <w:pPr>
              <w:spacing w:line="240" w:lineRule="atLeast"/>
            </w:pPr>
          </w:p>
        </w:tc>
        <w:tc>
          <w:tcPr>
            <w:tcW w:w="4018" w:type="dxa"/>
          </w:tcPr>
          <w:p w14:paraId="53E5D04D" w14:textId="1FA5B932" w:rsidR="00150CA4" w:rsidRDefault="00447564" w:rsidP="0011529A">
            <w:pPr>
              <w:pStyle w:val="Listenabsatz"/>
              <w:numPr>
                <w:ilvl w:val="0"/>
                <w:numId w:val="5"/>
              </w:numPr>
              <w:tabs>
                <w:tab w:val="left" w:pos="1020"/>
              </w:tabs>
              <w:spacing w:line="240" w:lineRule="auto"/>
            </w:pPr>
            <w:r>
              <w:t xml:space="preserve">37 </w:t>
            </w:r>
            <w:r w:rsidR="001517E1">
              <w:t>· </w:t>
            </w:r>
            <w:r>
              <w:t xml:space="preserve">100  </w:t>
            </w:r>
            <w:r w:rsidR="00150CA4">
              <w:t>=</w:t>
            </w:r>
          </w:p>
          <w:p w14:paraId="3274F829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4E528B02" wp14:editId="229DFD75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46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03E8A2" id="Gerade Verbindung 1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4C60FCBC" w14:textId="77777777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3FCC88D8" w14:textId="61BE2370" w:rsidR="00150CA4" w:rsidRDefault="00150CA4" w:rsidP="00332D6B">
            <w:pPr>
              <w:tabs>
                <w:tab w:val="left" w:pos="1020"/>
              </w:tabs>
              <w:spacing w:line="240" w:lineRule="auto"/>
            </w:pPr>
          </w:p>
          <w:p w14:paraId="24AAAA6D" w14:textId="77777777" w:rsidR="00150CA4" w:rsidRPr="00E0758C" w:rsidRDefault="00150CA4" w:rsidP="00332D6B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4258D6EA" w14:textId="6A409610" w:rsidR="00150CA4" w:rsidRPr="00E0758C" w:rsidRDefault="00150CA4" w:rsidP="0011529A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07BEF48F" wp14:editId="22113C6F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49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C992DD" id="Gerade Verbindung 1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 w:rsidR="00F4267D">
              <w:rPr>
                <w:noProof/>
              </w:rPr>
              <w:t>24</w:t>
            </w:r>
            <w:r w:rsidR="00E35FBD">
              <w:rPr>
                <w:noProof/>
              </w:rPr>
              <w:t>0</w:t>
            </w:r>
            <w:r w:rsidR="00F4267D">
              <w:rPr>
                <w:noProof/>
              </w:rPr>
              <w:t xml:space="preserve"> 000 : 1</w:t>
            </w:r>
            <w:r w:rsidR="00E35FBD">
              <w:rPr>
                <w:noProof/>
              </w:rPr>
              <w:t>0</w:t>
            </w:r>
            <w:r w:rsidR="00F4267D">
              <w:rPr>
                <w:noProof/>
              </w:rPr>
              <w:t>00</w:t>
            </w:r>
            <w:r>
              <w:t xml:space="preserve"> =</w:t>
            </w:r>
          </w:p>
        </w:tc>
        <w:tc>
          <w:tcPr>
            <w:tcW w:w="424" w:type="dxa"/>
            <w:vAlign w:val="bottom"/>
          </w:tcPr>
          <w:p w14:paraId="65399524" w14:textId="6C8C0239" w:rsidR="00150CA4" w:rsidRPr="00E0758C" w:rsidRDefault="00150CA4" w:rsidP="00332D6B">
            <w:pPr>
              <w:spacing w:line="240" w:lineRule="auto"/>
              <w:jc w:val="right"/>
            </w:pPr>
          </w:p>
        </w:tc>
      </w:tr>
      <w:tr w:rsidR="00150CA4" w:rsidRPr="00AC7674" w14:paraId="046FC6C2" w14:textId="77777777" w:rsidTr="00161608">
        <w:tc>
          <w:tcPr>
            <w:tcW w:w="610" w:type="dxa"/>
          </w:tcPr>
          <w:p w14:paraId="21E82F73" w14:textId="5E64E861" w:rsidR="00150CA4" w:rsidRPr="00232534" w:rsidRDefault="00F4267D" w:rsidP="00161608">
            <w:pPr>
              <w:pStyle w:val="berschrift2"/>
              <w:spacing w:before="120" w:after="120"/>
              <w:rPr>
                <w:color w:val="0000FF"/>
              </w:rPr>
            </w:pPr>
            <w:r w:rsidRPr="00F4267D">
              <w:rPr>
                <w:color w:val="70BCC9" w:themeColor="text2" w:themeTint="99"/>
              </w:rPr>
              <w:t>4</w:t>
            </w:r>
          </w:p>
        </w:tc>
        <w:tc>
          <w:tcPr>
            <w:tcW w:w="8461" w:type="dxa"/>
            <w:gridSpan w:val="3"/>
          </w:tcPr>
          <w:p w14:paraId="63711642" w14:textId="530582AE" w:rsidR="00150CA4" w:rsidRPr="00AC7674" w:rsidRDefault="004251CB" w:rsidP="00161608">
            <w:pPr>
              <w:pStyle w:val="berschrift2"/>
              <w:spacing w:before="120" w:after="120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Mit </w:t>
            </w:r>
            <w:r w:rsidR="00F4267D">
              <w:rPr>
                <w:color w:val="70BCC9" w:themeColor="text2" w:themeTint="99"/>
              </w:rPr>
              <w:t>Vielfache</w:t>
            </w:r>
            <w:r>
              <w:rPr>
                <w:color w:val="70BCC9" w:themeColor="text2" w:themeTint="99"/>
              </w:rPr>
              <w:t>n</w:t>
            </w:r>
            <w:r w:rsidR="00F4267D">
              <w:rPr>
                <w:color w:val="70BCC9" w:themeColor="text2" w:themeTint="99"/>
              </w:rPr>
              <w:t xml:space="preserve"> von 10 multiplizieren und dividieren</w:t>
            </w:r>
          </w:p>
        </w:tc>
      </w:tr>
      <w:tr w:rsidR="00161608" w:rsidRPr="00AC7674" w14:paraId="412125D7" w14:textId="77777777" w:rsidTr="00161608">
        <w:tc>
          <w:tcPr>
            <w:tcW w:w="610" w:type="dxa"/>
          </w:tcPr>
          <w:p w14:paraId="1BB16526" w14:textId="77777777" w:rsidR="00161608" w:rsidRPr="00F4267D" w:rsidRDefault="00161608" w:rsidP="00161608">
            <w:pPr>
              <w:spacing w:after="120"/>
            </w:pPr>
          </w:p>
        </w:tc>
        <w:tc>
          <w:tcPr>
            <w:tcW w:w="8461" w:type="dxa"/>
            <w:gridSpan w:val="3"/>
          </w:tcPr>
          <w:p w14:paraId="7F823466" w14:textId="52A3C304" w:rsidR="00161608" w:rsidRDefault="00161608" w:rsidP="00161608">
            <w:pPr>
              <w:spacing w:after="120"/>
            </w:pPr>
            <w:r>
              <w:t>Rechne aus und schreibe deinen Rechenweg auf.</w:t>
            </w:r>
          </w:p>
        </w:tc>
      </w:tr>
      <w:tr w:rsidR="00960136" w:rsidRPr="00E0758C" w14:paraId="1B46BF24" w14:textId="77777777" w:rsidTr="00161608">
        <w:tc>
          <w:tcPr>
            <w:tcW w:w="610" w:type="dxa"/>
          </w:tcPr>
          <w:p w14:paraId="4F28BFB7" w14:textId="77777777" w:rsidR="00960136" w:rsidRPr="00E0758C" w:rsidRDefault="00960136" w:rsidP="00332D6B">
            <w:pPr>
              <w:spacing w:line="240" w:lineRule="atLeast"/>
            </w:pPr>
            <w:bookmarkStart w:id="3" w:name="_Hlk124252081"/>
            <w:bookmarkEnd w:id="2"/>
          </w:p>
        </w:tc>
        <w:tc>
          <w:tcPr>
            <w:tcW w:w="4018" w:type="dxa"/>
          </w:tcPr>
          <w:p w14:paraId="694FB502" w14:textId="550E1F0A" w:rsidR="00960136" w:rsidRDefault="00960136" w:rsidP="0011529A">
            <w:pPr>
              <w:pStyle w:val="Listenabsatz"/>
              <w:numPr>
                <w:ilvl w:val="0"/>
                <w:numId w:val="6"/>
              </w:numPr>
              <w:tabs>
                <w:tab w:val="left" w:pos="1020"/>
              </w:tabs>
              <w:spacing w:line="240" w:lineRule="auto"/>
            </w:pPr>
            <w:r>
              <w:t>20 · 30 =</w:t>
            </w:r>
          </w:p>
          <w:p w14:paraId="31DFEC4A" w14:textId="77777777" w:rsidR="00960136" w:rsidRDefault="00960136" w:rsidP="00332D6B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041F7976" wp14:editId="2C961BF8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42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FC1F4A" id="Gerade Verbindung 1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76788F32" w14:textId="1B1EE785" w:rsidR="00960136" w:rsidRDefault="00960136" w:rsidP="00332D6B">
            <w:pPr>
              <w:tabs>
                <w:tab w:val="left" w:pos="1020"/>
              </w:tabs>
              <w:spacing w:line="240" w:lineRule="auto"/>
            </w:pPr>
          </w:p>
          <w:p w14:paraId="34C0C635" w14:textId="77777777" w:rsidR="00960136" w:rsidRPr="00E0758C" w:rsidRDefault="00960136" w:rsidP="00332D6B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6280B352" w14:textId="33CE73FE" w:rsidR="00960136" w:rsidRPr="00E0758C" w:rsidRDefault="00960136" w:rsidP="0011529A">
            <w:pPr>
              <w:pStyle w:val="Listenabsatz"/>
              <w:numPr>
                <w:ilvl w:val="0"/>
                <w:numId w:val="6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3602D06E" wp14:editId="15BBCF1D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4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50D45C" id="Gerade Verbindung 1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50 </w:t>
            </w:r>
            <w:r>
              <w:t>· 600 =</w:t>
            </w:r>
          </w:p>
        </w:tc>
        <w:tc>
          <w:tcPr>
            <w:tcW w:w="424" w:type="dxa"/>
            <w:vMerge w:val="restart"/>
            <w:vAlign w:val="bottom"/>
          </w:tcPr>
          <w:p w14:paraId="7E6C4958" w14:textId="6CE5F0CA" w:rsidR="00960136" w:rsidRPr="00E0758C" w:rsidRDefault="00960136" w:rsidP="00332D6B">
            <w:pPr>
              <w:spacing w:line="240" w:lineRule="auto"/>
              <w:jc w:val="right"/>
            </w:pPr>
          </w:p>
        </w:tc>
      </w:tr>
      <w:bookmarkEnd w:id="3"/>
      <w:tr w:rsidR="00782821" w:rsidRPr="00E0758C" w14:paraId="0DB4EE6D" w14:textId="77777777" w:rsidTr="00161608">
        <w:tc>
          <w:tcPr>
            <w:tcW w:w="610" w:type="dxa"/>
          </w:tcPr>
          <w:p w14:paraId="468D6642" w14:textId="77777777" w:rsidR="00782821" w:rsidRPr="00E0758C" w:rsidRDefault="00782821" w:rsidP="00782821">
            <w:pPr>
              <w:spacing w:line="240" w:lineRule="atLeast"/>
            </w:pPr>
          </w:p>
        </w:tc>
        <w:tc>
          <w:tcPr>
            <w:tcW w:w="4018" w:type="dxa"/>
          </w:tcPr>
          <w:p w14:paraId="44567585" w14:textId="77777777" w:rsidR="00782821" w:rsidRDefault="00782821" w:rsidP="0011529A">
            <w:pPr>
              <w:pStyle w:val="Listenabsatz"/>
              <w:numPr>
                <w:ilvl w:val="0"/>
                <w:numId w:val="6"/>
              </w:numPr>
              <w:tabs>
                <w:tab w:val="left" w:pos="1020"/>
              </w:tabs>
              <w:spacing w:line="240" w:lineRule="auto"/>
            </w:pPr>
            <w:r>
              <w:t>250 : 5 =</w:t>
            </w:r>
          </w:p>
          <w:p w14:paraId="43E7494E" w14:textId="77777777" w:rsidR="00782821" w:rsidRDefault="00782821" w:rsidP="00782821">
            <w:pPr>
              <w:pStyle w:val="Listenabsatz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24D7CF18" wp14:editId="22E04FB0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62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42A6CF" id="Gerade Verbindung 1" o:spid="_x0000_s1026" style="position:absolute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1AF414F2" w14:textId="77777777" w:rsidR="00782821" w:rsidRDefault="00782821" w:rsidP="00782821">
            <w:pPr>
              <w:pStyle w:val="Listenabsatz"/>
              <w:numPr>
                <w:ilvl w:val="0"/>
                <w:numId w:val="0"/>
              </w:numPr>
              <w:ind w:left="360" w:hanging="360"/>
            </w:pPr>
          </w:p>
          <w:p w14:paraId="20D45910" w14:textId="77777777" w:rsidR="00782821" w:rsidRDefault="00782821" w:rsidP="00782821">
            <w:pPr>
              <w:pStyle w:val="Listenabsatz"/>
              <w:numPr>
                <w:ilvl w:val="0"/>
                <w:numId w:val="0"/>
              </w:numPr>
              <w:ind w:left="360" w:hanging="360"/>
            </w:pPr>
          </w:p>
          <w:p w14:paraId="3998B9FC" w14:textId="77777777" w:rsidR="00782821" w:rsidRDefault="00782821" w:rsidP="00782821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3323C161" w14:textId="5BEC6628" w:rsidR="00782821" w:rsidRDefault="00782821" w:rsidP="0011529A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1717F642" wp14:editId="125DD51A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2227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D0930E" id="Gerade Verbindung 1" o:spid="_x0000_s1026" style="position:absolute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>2 000 : 5 =</w:t>
            </w:r>
          </w:p>
        </w:tc>
        <w:tc>
          <w:tcPr>
            <w:tcW w:w="424" w:type="dxa"/>
            <w:vMerge/>
            <w:vAlign w:val="bottom"/>
          </w:tcPr>
          <w:p w14:paraId="7DBE6EFD" w14:textId="77777777" w:rsidR="00782821" w:rsidRPr="00E0758C" w:rsidRDefault="00782821" w:rsidP="00782821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782821" w:rsidRPr="00E0758C" w14:paraId="74A03090" w14:textId="77777777" w:rsidTr="00161608">
        <w:tc>
          <w:tcPr>
            <w:tcW w:w="610" w:type="dxa"/>
          </w:tcPr>
          <w:p w14:paraId="0BACE615" w14:textId="77777777" w:rsidR="00782821" w:rsidRPr="00E0758C" w:rsidRDefault="00782821" w:rsidP="00782821">
            <w:pPr>
              <w:spacing w:line="240" w:lineRule="atLeast"/>
            </w:pPr>
          </w:p>
        </w:tc>
        <w:tc>
          <w:tcPr>
            <w:tcW w:w="4018" w:type="dxa"/>
          </w:tcPr>
          <w:p w14:paraId="317D89A4" w14:textId="4E1A9FB3" w:rsidR="00782821" w:rsidRDefault="00782821" w:rsidP="00782821">
            <w:pPr>
              <w:tabs>
                <w:tab w:val="left" w:pos="1020"/>
              </w:tabs>
              <w:spacing w:line="240" w:lineRule="auto"/>
            </w:pPr>
            <w:r>
              <w:t xml:space="preserve">(5) </w:t>
            </w:r>
            <w:r w:rsidR="00E3574A">
              <w:t xml:space="preserve">Erkläre, wie du </w:t>
            </w:r>
            <w:r w:rsidR="002C507F">
              <w:t xml:space="preserve">in (4) </w:t>
            </w:r>
            <w:r w:rsidR="00E3574A">
              <w:t xml:space="preserve">rechnest. </w:t>
            </w:r>
          </w:p>
          <w:p w14:paraId="381625E8" w14:textId="77777777" w:rsidR="00782821" w:rsidRDefault="00782821" w:rsidP="00782821">
            <w:pPr>
              <w:tabs>
                <w:tab w:val="left" w:pos="1020"/>
              </w:tabs>
              <w:spacing w:line="240" w:lineRule="auto"/>
            </w:pPr>
          </w:p>
          <w:p w14:paraId="03036802" w14:textId="77777777" w:rsidR="00782821" w:rsidRDefault="00782821" w:rsidP="00782821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4019" w:type="dxa"/>
          </w:tcPr>
          <w:p w14:paraId="34B9C6EE" w14:textId="68731DA7" w:rsidR="00782821" w:rsidRDefault="00782821" w:rsidP="00E35FBD">
            <w:pPr>
              <w:spacing w:line="240" w:lineRule="auto"/>
              <w:rPr>
                <w:noProof/>
              </w:rPr>
            </w:pPr>
          </w:p>
        </w:tc>
        <w:tc>
          <w:tcPr>
            <w:tcW w:w="424" w:type="dxa"/>
            <w:vMerge/>
            <w:vAlign w:val="bottom"/>
          </w:tcPr>
          <w:p w14:paraId="561166C3" w14:textId="77777777" w:rsidR="00782821" w:rsidRPr="00E0758C" w:rsidRDefault="00782821" w:rsidP="00782821">
            <w:pPr>
              <w:spacing w:line="240" w:lineRule="auto"/>
              <w:jc w:val="right"/>
              <w:rPr>
                <w:noProof/>
              </w:rPr>
            </w:pPr>
          </w:p>
        </w:tc>
      </w:tr>
    </w:tbl>
    <w:p w14:paraId="6D1229A4" w14:textId="118969A4" w:rsidR="00EB33CD" w:rsidRDefault="00EB33CD">
      <w:pPr>
        <w:sectPr w:rsidR="00EB33CD" w:rsidSect="003079FB">
          <w:headerReference w:type="default" r:id="rId2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8"/>
        <w:gridCol w:w="2679"/>
        <w:gridCol w:w="2679"/>
      </w:tblGrid>
      <w:tr w:rsidR="00E0758C" w:rsidRPr="00E0758C" w14:paraId="11279670" w14:textId="77777777" w:rsidTr="00192D9F">
        <w:tc>
          <w:tcPr>
            <w:tcW w:w="610" w:type="dxa"/>
          </w:tcPr>
          <w:p w14:paraId="26BFD7EB" w14:textId="77777777" w:rsidR="00E0758C" w:rsidRPr="00AC7674" w:rsidRDefault="00E0758C" w:rsidP="00AC7674">
            <w:pPr>
              <w:pStyle w:val="berschrift1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28CB0FBD" w14:textId="0C1AB3C2" w:rsidR="00E0758C" w:rsidRPr="00AC7674" w:rsidRDefault="001D1756" w:rsidP="00AC7674">
            <w:pPr>
              <w:pStyle w:val="berschrift1"/>
            </w:pPr>
            <w:r>
              <w:t xml:space="preserve">Ich kann sicher mit </w:t>
            </w:r>
            <w:r w:rsidR="00F4267D">
              <w:t>Vielfachen von 10</w:t>
            </w:r>
            <w:r>
              <w:t xml:space="preserve"> multiplizieren und dividieren</w:t>
            </w:r>
          </w:p>
        </w:tc>
      </w:tr>
      <w:tr w:rsidR="00E0758C" w:rsidRPr="00E0758C" w14:paraId="07FD7092" w14:textId="77777777" w:rsidTr="00192D9F">
        <w:trPr>
          <w:trHeight w:val="170"/>
        </w:trPr>
        <w:tc>
          <w:tcPr>
            <w:tcW w:w="610" w:type="dxa"/>
          </w:tcPr>
          <w:p w14:paraId="36C2F2D2" w14:textId="77777777" w:rsidR="00E0758C" w:rsidRPr="00E0758C" w:rsidRDefault="00E0758C" w:rsidP="00F74A5E">
            <w:pPr>
              <w:pStyle w:val="berschrift2"/>
              <w:spacing w:after="0"/>
            </w:pPr>
            <w:r w:rsidRPr="00E0758C">
              <w:t>1</w:t>
            </w:r>
          </w:p>
        </w:tc>
        <w:tc>
          <w:tcPr>
            <w:tcW w:w="8461" w:type="dxa"/>
            <w:gridSpan w:val="4"/>
          </w:tcPr>
          <w:p w14:paraId="6FEA3B9A" w14:textId="4E66E061" w:rsidR="00E0758C" w:rsidRPr="00911328" w:rsidRDefault="00F4267D" w:rsidP="00F74A5E">
            <w:pPr>
              <w:pStyle w:val="berschrift2"/>
              <w:spacing w:after="0"/>
            </w:pPr>
            <w:r w:rsidRPr="00F4267D">
              <w:t xml:space="preserve">Multiplizieren mit 10 verstehen </w:t>
            </w:r>
          </w:p>
        </w:tc>
      </w:tr>
      <w:tr w:rsidR="00E0758C" w:rsidRPr="00E0758C" w14:paraId="294132F3" w14:textId="77777777" w:rsidTr="00192D9F">
        <w:tc>
          <w:tcPr>
            <w:tcW w:w="610" w:type="dxa"/>
          </w:tcPr>
          <w:p w14:paraId="20D43AA0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4"/>
          </w:tcPr>
          <w:p w14:paraId="08D9DEB3" w14:textId="39670730" w:rsidR="00E0758C" w:rsidRPr="00911328" w:rsidRDefault="007E4256" w:rsidP="00AC7674">
            <w:pPr>
              <w:pStyle w:val="berschrift3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6288" behindDoc="0" locked="0" layoutInCell="1" allowOverlap="1" wp14:anchorId="3544135F" wp14:editId="2EF1FE0C">
                      <wp:simplePos x="0" y="0"/>
                      <wp:positionH relativeFrom="column">
                        <wp:posOffset>4648884</wp:posOffset>
                      </wp:positionH>
                      <wp:positionV relativeFrom="paragraph">
                        <wp:posOffset>-253775</wp:posOffset>
                      </wp:positionV>
                      <wp:extent cx="702945" cy="775261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5261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1A87DC" w14:textId="77777777" w:rsidR="007E4256" w:rsidRPr="008D5126" w:rsidRDefault="007E4256" w:rsidP="007E4256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44135F" id="Gruppieren 22" o:spid="_x0000_s1026" style="position:absolute;margin-left:366.05pt;margin-top:-20pt;width:55.35pt;height:61.05pt;z-index:251898368" coordsize="7029,7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" o:spid="_x0000_s1027" type="#_x0000_t75" style="position:absolute;width:702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">
                        <v:imagedata r:id="rId28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8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021A87DC" w14:textId="77777777" w:rsidR="007E4256" w:rsidRPr="008D5126" w:rsidRDefault="007E4256" w:rsidP="007E4256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51D15">
              <w:t>Zehnmal so viel</w:t>
            </w:r>
          </w:p>
        </w:tc>
      </w:tr>
      <w:tr w:rsidR="00E0758C" w:rsidRPr="00E0758C" w14:paraId="24A2CC51" w14:textId="77777777" w:rsidTr="00192D9F">
        <w:tc>
          <w:tcPr>
            <w:tcW w:w="610" w:type="dxa"/>
          </w:tcPr>
          <w:p w14:paraId="454C576A" w14:textId="4C744134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425" w:type="dxa"/>
          </w:tcPr>
          <w:p w14:paraId="1CC24DC2" w14:textId="25D40E8C" w:rsidR="00E0758C" w:rsidRPr="00E0758C" w:rsidRDefault="00E0758C" w:rsidP="00AC7674">
            <w:pPr>
              <w:pStyle w:val="Nummerierung"/>
            </w:pPr>
          </w:p>
        </w:tc>
        <w:tc>
          <w:tcPr>
            <w:tcW w:w="8036" w:type="dxa"/>
            <w:gridSpan w:val="3"/>
          </w:tcPr>
          <w:p w14:paraId="53631D6F" w14:textId="52B1E0AE" w:rsidR="00733966" w:rsidRDefault="00733966" w:rsidP="00733966">
            <w:r>
              <w:t>Dilara</w:t>
            </w:r>
            <w:r w:rsidR="007D25FA">
              <w:t xml:space="preserve"> legt</w:t>
            </w:r>
            <w:r>
              <w:t xml:space="preserve"> </w:t>
            </w:r>
            <w:r w:rsidR="00E42E9B">
              <w:t>Würfel</w:t>
            </w:r>
            <w:r w:rsidR="007D25FA">
              <w:t>material</w:t>
            </w:r>
            <w:r>
              <w:t>. Lege Material vor dich auf den Tisch</w:t>
            </w:r>
            <w:r w:rsidR="007D25FA">
              <w:t>.</w:t>
            </w:r>
            <w:r>
              <w:t xml:space="preserve"> </w:t>
            </w:r>
          </w:p>
          <w:p w14:paraId="10F6AB8C" w14:textId="07557AEA" w:rsidR="00E0758C" w:rsidRDefault="007D25FA" w:rsidP="00733966">
            <w:pPr>
              <w:rPr>
                <w:noProof/>
              </w:rPr>
            </w:pPr>
            <w:r>
              <w:t>Dann verzehnfach</w:t>
            </w:r>
            <w:r w:rsidR="00085D30">
              <w:t>e</w:t>
            </w:r>
            <w:r>
              <w:t xml:space="preserve">, </w:t>
            </w:r>
            <w:r w:rsidR="00733966">
              <w:t xml:space="preserve">so dass du immer genau </w:t>
            </w:r>
            <w:r w:rsidR="00733966" w:rsidRPr="00733966">
              <w:rPr>
                <w:i/>
                <w:iCs/>
              </w:rPr>
              <w:t>zehnmal</w:t>
            </w:r>
            <w:r w:rsidR="00733966">
              <w:t xml:space="preserve"> so viel hast wie Dilara.</w:t>
            </w:r>
          </w:p>
          <w:p w14:paraId="79C8BA5F" w14:textId="298EE319" w:rsidR="007A4344" w:rsidRPr="00E0758C" w:rsidRDefault="007A4344" w:rsidP="00733966"/>
        </w:tc>
      </w:tr>
      <w:tr w:rsidR="00B219F1" w:rsidRPr="00E0758C" w14:paraId="491E32C9" w14:textId="77777777" w:rsidTr="001621B1">
        <w:tc>
          <w:tcPr>
            <w:tcW w:w="610" w:type="dxa"/>
          </w:tcPr>
          <w:p w14:paraId="1485185E" w14:textId="77777777" w:rsidR="00B219F1" w:rsidRPr="00E0758C" w:rsidRDefault="00B219F1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0498ED" w14:textId="261D13BD" w:rsidR="00B219F1" w:rsidRPr="00E0758C" w:rsidRDefault="00B219F1" w:rsidP="00AC7674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2678" w:type="dxa"/>
          </w:tcPr>
          <w:p w14:paraId="5EA52436" w14:textId="2698B970" w:rsidR="00B219F1" w:rsidRDefault="00B219F1" w:rsidP="0011529A">
            <w:pPr>
              <w:pStyle w:val="Listenabsatz"/>
              <w:numPr>
                <w:ilvl w:val="0"/>
                <w:numId w:val="13"/>
              </w:numPr>
            </w:pPr>
            <w:r>
              <w:t xml:space="preserve"> </w:t>
            </w:r>
            <w:r w:rsidR="00F450B2">
              <w:sym w:font="Wingdings" w:char="F06C"/>
            </w:r>
            <w:r w:rsidR="00F450B2">
              <w:sym w:font="Wingdings" w:char="F06C"/>
            </w:r>
            <w:r w:rsidR="001113E1">
              <w:t xml:space="preserve"> </w:t>
            </w:r>
          </w:p>
          <w:p w14:paraId="2D211798" w14:textId="0EB24CB5" w:rsidR="00B219F1" w:rsidRPr="00E0758C" w:rsidRDefault="00B219F1" w:rsidP="00B219F1"/>
        </w:tc>
        <w:tc>
          <w:tcPr>
            <w:tcW w:w="2679" w:type="dxa"/>
          </w:tcPr>
          <w:p w14:paraId="6992E8B9" w14:textId="5E77D41E" w:rsidR="00B219F1" w:rsidRPr="00E0758C" w:rsidRDefault="00F450B2" w:rsidP="0011529A">
            <w:pPr>
              <w:pStyle w:val="Listenabsatz"/>
              <w:numPr>
                <w:ilvl w:val="0"/>
                <w:numId w:val="13"/>
              </w:numPr>
            </w:pPr>
            <w:r>
              <w:sym w:font="Wingdings" w:char="F06C"/>
            </w:r>
            <w:r>
              <w:sym w:font="Wingdings" w:char="F06C"/>
            </w:r>
            <w:r>
              <w:sym w:font="Wingdings" w:char="F06C"/>
            </w:r>
          </w:p>
        </w:tc>
        <w:tc>
          <w:tcPr>
            <w:tcW w:w="2679" w:type="dxa"/>
            <w:vMerge w:val="restart"/>
          </w:tcPr>
          <w:p w14:paraId="13FC1780" w14:textId="09B1C77C" w:rsidR="00B219F1" w:rsidRPr="00E0758C" w:rsidRDefault="00E42E9B" w:rsidP="00E60872">
            <w:pPr>
              <w:pStyle w:val="Nummerierung"/>
            </w:pPr>
            <w:r>
              <w:rPr>
                <w:noProof/>
              </w:rPr>
              <w:drawing>
                <wp:anchor distT="0" distB="0" distL="114300" distR="114300" simplePos="0" relativeHeight="251719168" behindDoc="0" locked="0" layoutInCell="1" allowOverlap="1" wp14:anchorId="043EA61C" wp14:editId="482321BA">
                  <wp:simplePos x="0" y="0"/>
                  <wp:positionH relativeFrom="column">
                    <wp:posOffset>347876</wp:posOffset>
                  </wp:positionH>
                  <wp:positionV relativeFrom="paragraph">
                    <wp:posOffset>25519</wp:posOffset>
                  </wp:positionV>
                  <wp:extent cx="506627" cy="518409"/>
                  <wp:effectExtent l="0" t="0" r="1905" b="2540"/>
                  <wp:wrapNone/>
                  <wp:docPr id="165240424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27" cy="51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19F1">
              <w:t>c)</w:t>
            </w:r>
            <w:r w:rsidR="00FC04FE">
              <w:t xml:space="preserve"> </w:t>
            </w:r>
          </w:p>
        </w:tc>
      </w:tr>
      <w:tr w:rsidR="00B219F1" w:rsidRPr="00E0758C" w14:paraId="3D369454" w14:textId="77777777" w:rsidTr="007D52D9">
        <w:tc>
          <w:tcPr>
            <w:tcW w:w="610" w:type="dxa"/>
          </w:tcPr>
          <w:p w14:paraId="4A0108C1" w14:textId="77777777" w:rsidR="00B219F1" w:rsidRPr="00E0758C" w:rsidRDefault="00B219F1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4B9C329" w14:textId="7EFFB0C8" w:rsidR="00B219F1" w:rsidRPr="00E0758C" w:rsidRDefault="00B219F1" w:rsidP="00AC7674">
            <w:pPr>
              <w:pStyle w:val="Nummerierung"/>
            </w:pPr>
            <w:r>
              <w:t>b)</w:t>
            </w:r>
          </w:p>
        </w:tc>
        <w:tc>
          <w:tcPr>
            <w:tcW w:w="2678" w:type="dxa"/>
          </w:tcPr>
          <w:p w14:paraId="0580B6B8" w14:textId="469EE065" w:rsidR="00B219F1" w:rsidRPr="00E0758C" w:rsidRDefault="00E42E9B" w:rsidP="00FF6E9B">
            <w:r w:rsidRPr="00343DD1">
              <w:rPr>
                <w:b/>
                <w:bCs/>
                <w:noProof/>
              </w:rPr>
              <w:drawing>
                <wp:anchor distT="0" distB="0" distL="114300" distR="114300" simplePos="0" relativeHeight="251718144" behindDoc="0" locked="0" layoutInCell="1" allowOverlap="1" wp14:anchorId="4778F8D2" wp14:editId="28CC759F">
                  <wp:simplePos x="0" y="0"/>
                  <wp:positionH relativeFrom="column">
                    <wp:posOffset>244818</wp:posOffset>
                  </wp:positionH>
                  <wp:positionV relativeFrom="paragraph">
                    <wp:posOffset>186158</wp:posOffset>
                  </wp:positionV>
                  <wp:extent cx="942975" cy="179705"/>
                  <wp:effectExtent l="0" t="0" r="0" b="0"/>
                  <wp:wrapNone/>
                  <wp:docPr id="1778956273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81320"/>
                          <a:stretch/>
                        </pic:blipFill>
                        <pic:spPr bwMode="auto">
                          <a:xfrm flipH="1">
                            <a:off x="0" y="0"/>
                            <a:ext cx="942975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3DD1">
              <w:rPr>
                <w:b/>
                <w:bCs/>
                <w:noProof/>
              </w:rPr>
              <w:drawing>
                <wp:anchor distT="0" distB="0" distL="114300" distR="114300" simplePos="0" relativeHeight="251717120" behindDoc="0" locked="0" layoutInCell="1" allowOverlap="1" wp14:anchorId="60EB5C64" wp14:editId="5505E876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635</wp:posOffset>
                  </wp:positionV>
                  <wp:extent cx="942975" cy="179705"/>
                  <wp:effectExtent l="0" t="0" r="0" b="0"/>
                  <wp:wrapNone/>
                  <wp:docPr id="372489790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81320"/>
                          <a:stretch/>
                        </pic:blipFill>
                        <pic:spPr bwMode="auto">
                          <a:xfrm flipH="1">
                            <a:off x="0" y="0"/>
                            <a:ext cx="942975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6E9B">
              <w:t>(1)</w:t>
            </w:r>
          </w:p>
        </w:tc>
        <w:tc>
          <w:tcPr>
            <w:tcW w:w="2679" w:type="dxa"/>
          </w:tcPr>
          <w:p w14:paraId="1E7A4F1D" w14:textId="3F0C9837" w:rsidR="00B219F1" w:rsidRDefault="00FF6E9B" w:rsidP="0096170A">
            <w:pPr>
              <w:spacing w:line="240" w:lineRule="atLeast"/>
            </w:pPr>
            <w:r>
              <w:t>(2)</w:t>
            </w:r>
            <w:r w:rsidR="0096170A" w:rsidRPr="00343DD1">
              <w:rPr>
                <w:b/>
                <w:bCs/>
                <w:noProof/>
              </w:rPr>
              <w:t xml:space="preserve"> </w:t>
            </w:r>
            <w:r w:rsidR="0096170A" w:rsidRPr="00343DD1">
              <w:rPr>
                <w:b/>
                <w:bCs/>
                <w:noProof/>
              </w:rPr>
              <w:drawing>
                <wp:anchor distT="0" distB="0" distL="114300" distR="114300" simplePos="0" relativeHeight="251684352" behindDoc="0" locked="0" layoutInCell="1" allowOverlap="1" wp14:anchorId="3AB90EFF" wp14:editId="420773A6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-6350</wp:posOffset>
                  </wp:positionV>
                  <wp:extent cx="942975" cy="179705"/>
                  <wp:effectExtent l="0" t="0" r="0" b="0"/>
                  <wp:wrapNone/>
                  <wp:docPr id="697391190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81320"/>
                          <a:stretch/>
                        </pic:blipFill>
                        <pic:spPr bwMode="auto">
                          <a:xfrm flipH="1">
                            <a:off x="0" y="0"/>
                            <a:ext cx="942975" cy="17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EE5483" w14:textId="11C9CD88" w:rsidR="00B219F1" w:rsidRPr="00E0758C" w:rsidRDefault="00B219F1" w:rsidP="007D52D9">
            <w:pPr>
              <w:spacing w:line="240" w:lineRule="exact"/>
              <w:ind w:left="340"/>
            </w:pPr>
          </w:p>
        </w:tc>
        <w:tc>
          <w:tcPr>
            <w:tcW w:w="2679" w:type="dxa"/>
            <w:vMerge/>
          </w:tcPr>
          <w:p w14:paraId="132CEAC0" w14:textId="77777777" w:rsidR="00B219F1" w:rsidRPr="00E0758C" w:rsidRDefault="00B219F1" w:rsidP="00597BCC"/>
        </w:tc>
      </w:tr>
    </w:tbl>
    <w:p w14:paraId="6C025D20" w14:textId="3751A73B" w:rsidR="00BE1EF5" w:rsidRDefault="00BE1EF5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E1EF5" w14:paraId="02860B1D" w14:textId="77777777" w:rsidTr="006015F6">
        <w:tc>
          <w:tcPr>
            <w:tcW w:w="610" w:type="dxa"/>
          </w:tcPr>
          <w:p w14:paraId="314C6E51" w14:textId="40A227DF" w:rsidR="00BE1EF5" w:rsidRPr="00230A99" w:rsidRDefault="00BE1EF5" w:rsidP="00146F2A">
            <w:pPr>
              <w:pStyle w:val="berschrift3"/>
            </w:pPr>
            <w:r w:rsidRPr="00230A99">
              <w:t>1.2</w:t>
            </w:r>
          </w:p>
        </w:tc>
        <w:tc>
          <w:tcPr>
            <w:tcW w:w="8461" w:type="dxa"/>
            <w:gridSpan w:val="2"/>
          </w:tcPr>
          <w:p w14:paraId="58AD1185" w14:textId="6BA16EBD" w:rsidR="00BE1EF5" w:rsidRPr="00230A99" w:rsidRDefault="00280E7D" w:rsidP="00146F2A">
            <w:pPr>
              <w:pStyle w:val="berschrift3"/>
            </w:pPr>
            <w:r>
              <w:t>Verzehnfachen</w:t>
            </w:r>
            <w:r w:rsidR="00800542">
              <w:t xml:space="preserve"> mit Material</w:t>
            </w:r>
            <w:r w:rsidR="000F7820">
              <w:t xml:space="preserve">, Stellentafel und </w:t>
            </w:r>
            <w:r w:rsidR="009505AE">
              <w:t>Schritt</w:t>
            </w:r>
            <w:r w:rsidR="000F7820">
              <w:t>e am Zahlenstrahl</w:t>
            </w:r>
          </w:p>
        </w:tc>
      </w:tr>
      <w:tr w:rsidR="009442DA" w14:paraId="525B8A68" w14:textId="77777777" w:rsidTr="005C24F6">
        <w:tc>
          <w:tcPr>
            <w:tcW w:w="610" w:type="dxa"/>
          </w:tcPr>
          <w:p w14:paraId="781B9ECC" w14:textId="3CBAD534" w:rsidR="009442DA" w:rsidRDefault="009442DA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91EF40" wp14:editId="16624055">
                  <wp:extent cx="360000" cy="272386"/>
                  <wp:effectExtent l="0" t="0" r="2540" b="0"/>
                  <wp:docPr id="22275" name="Grafik 22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6A7FC82" w14:textId="77777777" w:rsidR="009442DA" w:rsidRPr="00230A99" w:rsidRDefault="009442DA" w:rsidP="00230A99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vMerge w:val="restart"/>
          </w:tcPr>
          <w:p w14:paraId="219B19E3" w14:textId="3E44D62E" w:rsidR="009442DA" w:rsidRDefault="009442DA" w:rsidP="008E2563">
            <w:pPr>
              <w:spacing w:line="240" w:lineRule="auto"/>
            </w:pPr>
            <w:r w:rsidRPr="00C83BB4">
              <w:t>Erklär</w:t>
            </w:r>
            <w:r w:rsidR="00087085">
              <w:t>t</w:t>
            </w:r>
            <w:r w:rsidRPr="00C83BB4">
              <w:t xml:space="preserve"> mit dem Material und mit der Stellentafel: </w:t>
            </w:r>
            <w:r w:rsidR="00280E7D">
              <w:rPr>
                <w:b/>
                <w:bCs/>
              </w:rPr>
              <w:t>4</w:t>
            </w:r>
            <w:r w:rsidR="0096170A">
              <w:rPr>
                <w:b/>
                <w:bCs/>
              </w:rPr>
              <w:t xml:space="preserve"> · 10</w:t>
            </w:r>
            <w:r w:rsidR="00343DD1">
              <w:rPr>
                <w:b/>
                <w:bCs/>
              </w:rPr>
              <w:t xml:space="preserve"> </w:t>
            </w:r>
            <w:r w:rsidRPr="00C83BB4">
              <w:rPr>
                <w:b/>
                <w:bCs/>
              </w:rPr>
              <w:t>= 40</w:t>
            </w:r>
            <w:r w:rsidRPr="00C83BB4">
              <w:t xml:space="preserve"> </w:t>
            </w:r>
          </w:p>
          <w:p w14:paraId="35DE2D2E" w14:textId="2D276D48" w:rsidR="009442DA" w:rsidRDefault="009442DA" w:rsidP="008E2563">
            <w:pPr>
              <w:spacing w:line="240" w:lineRule="auto"/>
            </w:pPr>
          </w:p>
          <w:tbl>
            <w:tblPr>
              <w:tblStyle w:val="Tabellenraster"/>
              <w:tblW w:w="8030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324"/>
              <w:gridCol w:w="1644"/>
              <w:gridCol w:w="2361"/>
            </w:tblGrid>
            <w:tr w:rsidR="006C498B" w14:paraId="37F44AB1" w14:textId="77777777" w:rsidTr="006C498B">
              <w:trPr>
                <w:trHeight w:val="584"/>
              </w:trPr>
              <w:tc>
                <w:tcPr>
                  <w:tcW w:w="1701" w:type="dxa"/>
                  <w:tcBorders>
                    <w:top w:val="single" w:sz="8" w:space="0" w:color="A6A6A6" w:themeColor="background1" w:themeShade="A6"/>
                    <w:left w:val="single" w:sz="8" w:space="0" w:color="A6A6A6" w:themeColor="background1" w:themeShade="A6"/>
                    <w:bottom w:val="nil"/>
                  </w:tcBorders>
                  <w:vAlign w:val="center"/>
                </w:tcPr>
                <w:p w14:paraId="563CE152" w14:textId="53E03B0F" w:rsidR="006C498B" w:rsidRDefault="006C498B" w:rsidP="006C498B">
                  <w:pPr>
                    <w:spacing w:before="120"/>
                  </w:pPr>
                  <w:r>
                    <w:t>Material:</w:t>
                  </w:r>
                </w:p>
              </w:tc>
              <w:tc>
                <w:tcPr>
                  <w:tcW w:w="2324" w:type="dxa"/>
                  <w:tcBorders>
                    <w:top w:val="single" w:sz="8" w:space="0" w:color="A6A6A6" w:themeColor="background1" w:themeShade="A6"/>
                    <w:bottom w:val="nil"/>
                    <w:right w:val="single" w:sz="8" w:space="0" w:color="A6A6A6" w:themeColor="background1" w:themeShade="A6"/>
                  </w:tcBorders>
                  <w:vAlign w:val="center"/>
                </w:tcPr>
                <w:p w14:paraId="789CE80B" w14:textId="0C91C400" w:rsidR="006C498B" w:rsidRDefault="006C498B" w:rsidP="0061029E">
                  <w:pPr>
                    <w:ind w:left="57"/>
                  </w:pPr>
                  <w:r>
                    <w:t xml:space="preserve">  </w:t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>
                    <w:sym w:font="Wingdings" w:char="F06C"/>
                  </w:r>
                  <w:r w:rsidRPr="006C498B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644" w:type="dxa"/>
                  <w:tcBorders>
                    <w:top w:val="single" w:sz="8" w:space="0" w:color="A6A6A6" w:themeColor="background1" w:themeShade="A6"/>
                    <w:left w:val="single" w:sz="8" w:space="0" w:color="A6A6A6" w:themeColor="background1" w:themeShade="A6"/>
                    <w:bottom w:val="nil"/>
                  </w:tcBorders>
                </w:tcPr>
                <w:p w14:paraId="367EE55C" w14:textId="7FB85748" w:rsidR="006C498B" w:rsidRPr="00F4271D" w:rsidRDefault="006C498B" w:rsidP="006C498B">
                  <w:pPr>
                    <w:spacing w:before="120"/>
                  </w:pPr>
                  <w:r>
                    <w:t>Stellentafel:</w:t>
                  </w:r>
                </w:p>
              </w:tc>
              <w:tc>
                <w:tcPr>
                  <w:tcW w:w="2361" w:type="dxa"/>
                  <w:vMerge w:val="restart"/>
                  <w:tcBorders>
                    <w:top w:val="single" w:sz="8" w:space="0" w:color="A6A6A6" w:themeColor="background1" w:themeShade="A6"/>
                    <w:bottom w:val="nil"/>
                    <w:right w:val="single" w:sz="8" w:space="0" w:color="A6A6A6" w:themeColor="background1" w:themeShade="A6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tblBorders>
                      <w:top w:val="single" w:sz="6" w:space="0" w:color="BFBFBF" w:themeColor="background1" w:themeShade="BF"/>
                      <w:left w:val="single" w:sz="6" w:space="0" w:color="BFBFBF" w:themeColor="background1" w:themeShade="BF"/>
                      <w:bottom w:val="single" w:sz="6" w:space="0" w:color="BFBFBF" w:themeColor="background1" w:themeShade="BF"/>
                      <w:right w:val="single" w:sz="6" w:space="0" w:color="BFBFBF" w:themeColor="background1" w:themeShade="BF"/>
                      <w:insideH w:val="single" w:sz="6" w:space="0" w:color="BFBFBF" w:themeColor="background1" w:themeShade="BF"/>
                      <w:insideV w:val="single" w:sz="6" w:space="0" w:color="BFBFBF" w:themeColor="background1" w:themeShade="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4"/>
                    <w:gridCol w:w="454"/>
                    <w:gridCol w:w="454"/>
                    <w:gridCol w:w="454"/>
                  </w:tblGrid>
                  <w:tr w:rsidR="006C498B" w:rsidRPr="00354F01" w14:paraId="743E30BF" w14:textId="77777777" w:rsidTr="00F76826">
                    <w:trPr>
                      <w:trHeight w:val="340"/>
                    </w:trPr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6D5CB636" w14:textId="77777777" w:rsidR="006C498B" w:rsidRPr="00354F01" w:rsidRDefault="006C498B" w:rsidP="000F78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18C72F3B" w14:textId="77777777" w:rsidR="006C498B" w:rsidRPr="00354F01" w:rsidRDefault="006C498B" w:rsidP="000F78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H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2C6B966B" w14:textId="77777777" w:rsidR="006C498B" w:rsidRPr="00354F01" w:rsidRDefault="006C498B" w:rsidP="000F78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Z</w:t>
                        </w:r>
                      </w:p>
                    </w:tc>
                    <w:tc>
                      <w:tcPr>
                        <w:tcW w:w="454" w:type="dxa"/>
                        <w:shd w:val="clear" w:color="auto" w:fill="D9D9D9" w:themeFill="background1" w:themeFillShade="D9"/>
                        <w:vAlign w:val="center"/>
                      </w:tcPr>
                      <w:p w14:paraId="36765240" w14:textId="77777777" w:rsidR="006C498B" w:rsidRPr="00354F01" w:rsidRDefault="006C498B" w:rsidP="000F782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354F01">
                          <w:rPr>
                            <w:b/>
                            <w:bCs/>
                          </w:rPr>
                          <w:t>E</w:t>
                        </w:r>
                      </w:p>
                    </w:tc>
                  </w:tr>
                  <w:tr w:rsidR="006C498B" w14:paraId="27DF7C36" w14:textId="77777777" w:rsidTr="00F76826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10E104E1" w14:textId="6725D998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384D806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A601F11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494B48F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0132AB">
                          <w:rPr>
                            <w:rFonts w:ascii="Comic Sans MS" w:hAnsi="Comic Sans MS"/>
                          </w:rPr>
                          <w:t>4</w:t>
                        </w:r>
                      </w:p>
                    </w:tc>
                  </w:tr>
                  <w:tr w:rsidR="006C498B" w14:paraId="595D7D53" w14:textId="77777777" w:rsidTr="00F76826">
                    <w:trPr>
                      <w:trHeight w:val="397"/>
                    </w:trPr>
                    <w:tc>
                      <w:tcPr>
                        <w:tcW w:w="454" w:type="dxa"/>
                        <w:vAlign w:val="center"/>
                      </w:tcPr>
                      <w:p w14:paraId="5BD62A66" w14:textId="4BA8625B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225712F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73E1A8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5A4ABBE" w14:textId="77777777" w:rsidR="006C498B" w:rsidRPr="000132AB" w:rsidRDefault="006C498B" w:rsidP="000132AB">
                        <w:pPr>
                          <w:spacing w:before="120" w:line="36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c>
                  </w:tr>
                </w:tbl>
                <w:p w14:paraId="3D31BB89" w14:textId="63880D2C" w:rsidR="006C498B" w:rsidRDefault="006C498B" w:rsidP="00F4271D"/>
              </w:tc>
            </w:tr>
            <w:tr w:rsidR="006C498B" w14:paraId="3237ADE3" w14:textId="77777777" w:rsidTr="006C498B">
              <w:trPr>
                <w:trHeight w:val="907"/>
              </w:trPr>
              <w:tc>
                <w:tcPr>
                  <w:tcW w:w="1701" w:type="dxa"/>
                  <w:tcBorders>
                    <w:top w:val="nil"/>
                    <w:left w:val="single" w:sz="8" w:space="0" w:color="A6A6A6" w:themeColor="background1" w:themeShade="A6"/>
                    <w:bottom w:val="single" w:sz="8" w:space="0" w:color="A6A6A6" w:themeColor="background1" w:themeShade="A6"/>
                  </w:tcBorders>
                </w:tcPr>
                <w:p w14:paraId="31E22C90" w14:textId="256A9DA9" w:rsidR="006C498B" w:rsidRPr="006C498B" w:rsidRDefault="00447564" w:rsidP="006C498B">
                  <w:pPr>
                    <w:ind w:right="218"/>
                    <w:jc w:val="right"/>
                    <w:rPr>
                      <w:color w:val="808080"/>
                    </w:rPr>
                  </w:pPr>
                  <w:r w:rsidRPr="00F74A5E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6640" behindDoc="0" locked="0" layoutInCell="1" allowOverlap="1" wp14:anchorId="7BCF1B66" wp14:editId="497A4F3A">
                            <wp:simplePos x="0" y="0"/>
                            <wp:positionH relativeFrom="column">
                              <wp:posOffset>516923</wp:posOffset>
                            </wp:positionH>
                            <wp:positionV relativeFrom="paragraph">
                              <wp:posOffset>115025</wp:posOffset>
                            </wp:positionV>
                            <wp:extent cx="399416" cy="395605"/>
                            <wp:effectExtent l="0" t="12700" r="32385" b="36195"/>
                            <wp:wrapNone/>
                            <wp:docPr id="226573147" name="Gruppieren 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9416" cy="395605"/>
                                      <a:chOff x="0" y="0"/>
                                      <a:chExt cx="399500" cy="395605"/>
                                    </a:xfrm>
                                  </wpg:grpSpPr>
                                  <wps:wsp>
                                    <wps:cNvPr id="436666617" name="Textfeld 1"/>
                                    <wps:cNvSpPr txBox="1"/>
                                    <wps:spPr>
                                      <a:xfrm>
                                        <a:off x="0" y="73731"/>
                                        <a:ext cx="217216" cy="18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2D53EA" w14:textId="60CF67E2" w:rsidR="00447564" w:rsidRDefault="00447564" w:rsidP="00447564">
                                          <w:pPr>
                                            <w:jc w:val="right"/>
                                            <w:rPr>
                                              <w:rFonts w:ascii="Calibri" w:eastAsia="Calibri" w:hAnsi="Calibri"/>
                                              <w:b/>
                                              <w:bCs/>
                                              <w:color w:val="80808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bCs/>
                                              <w:color w:val="808080"/>
                                              <w:kern w:val="24"/>
                                            </w:rPr>
                                            <w:t>· 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048070889" name="Freihandform 2048070889"/>
                                    <wps:cNvSpPr/>
                                    <wps:spPr>
                                      <a:xfrm>
                                        <a:off x="255990" y="0"/>
                                        <a:ext cx="143510" cy="39560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27423 w 327423"/>
                                          <a:gd name="connsiteY0" fmla="*/ 0 h 457200"/>
                                          <a:gd name="connsiteX1" fmla="*/ 851 w 327423"/>
                                          <a:gd name="connsiteY1" fmla="*/ 174171 h 457200"/>
                                          <a:gd name="connsiteX2" fmla="*/ 251223 w 327423"/>
                                          <a:gd name="connsiteY2" fmla="*/ 457200 h 457200"/>
                                          <a:gd name="connsiteX0" fmla="*/ 259211 w 259211"/>
                                          <a:gd name="connsiteY0" fmla="*/ 0 h 448984"/>
                                          <a:gd name="connsiteX1" fmla="*/ 851 w 259211"/>
                                          <a:gd name="connsiteY1" fmla="*/ 165955 h 448984"/>
                                          <a:gd name="connsiteX2" fmla="*/ 251223 w 259211"/>
                                          <a:gd name="connsiteY2" fmla="*/ 448984 h 448984"/>
                                          <a:gd name="connsiteX0" fmla="*/ 259211 w 259211"/>
                                          <a:gd name="connsiteY0" fmla="*/ 0 h 448984"/>
                                          <a:gd name="connsiteX1" fmla="*/ 851 w 259211"/>
                                          <a:gd name="connsiteY1" fmla="*/ 207036 h 448984"/>
                                          <a:gd name="connsiteX2" fmla="*/ 251223 w 259211"/>
                                          <a:gd name="connsiteY2" fmla="*/ 448984 h 44898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9211" h="448984">
                                            <a:moveTo>
                                              <a:pt x="259211" y="0"/>
                                            </a:moveTo>
                                            <a:cubicBezTo>
                                              <a:pt x="102275" y="48985"/>
                                              <a:pt x="13551" y="130836"/>
                                              <a:pt x="851" y="207036"/>
                                            </a:cubicBezTo>
                                            <a:cubicBezTo>
                                              <a:pt x="-11849" y="283236"/>
                                              <a:pt x="119687" y="345569"/>
                                              <a:pt x="251223" y="44898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8100">
                                        <a:solidFill>
                                          <a:schemeClr val="tx1">
                                            <a:lumMod val="50000"/>
                                            <a:lumOff val="50000"/>
                                          </a:schemeClr>
                                        </a:solidFill>
                                        <a:headEnd type="none" w="med" len="med"/>
                                        <a:tailEnd type="triangle" w="med" len="me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BCF1B66" id="Gruppieren 7" o:spid="_x0000_s1029" style="position:absolute;left:0;text-align:left;margin-left:40.7pt;margin-top:9.05pt;width:31.45pt;height:31.15pt;z-index:252424704;mso-width-relative:margin;mso-height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">
                            <v:shape id="_x0000_s1030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" filled="f" stroked="f" strokeweight=".5pt">
                              <v:textbox style="mso-fit-shape-to-text:t" inset="0,0,0,0">
                                <w:txbxContent>
                                  <w:p w14:paraId="3B2D53EA" w14:textId="60CF67E2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v:textbox>
                            </v:shape>
                            <v:shape id="Freihandform 2048070889" o:spid="_x0000_s1031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" path="m259211,c102275,48985,13551,130836,851,207036v-12700,76200,118836,138533,250372,241948e" filled="f" strokecolor="gray [1629]" strokeweight="3pt">
                              <v:stroke endarrow="block" joinstyle="miter"/>
                              <v:path arrowok="t" o:connecttype="custom" o:connectlocs="143510,0;471,182422;139088,395605" o:connectangles="0,0,0"/>
                            </v:shape>
                          </v:group>
                        </w:pict>
                      </mc:Fallback>
                    </mc:AlternateContent>
                  </w:r>
                  <w:r w:rsidR="006C498B" w:rsidRPr="006C498B">
                    <w:rPr>
                      <w:noProof/>
                      <w:color w:val="808080"/>
                      <w14:ligatures w14:val="standardContextual"/>
                    </w:rPr>
                    <w:t xml:space="preserve"> </w:t>
                  </w:r>
                </w:p>
              </w:tc>
              <w:tc>
                <w:tcPr>
                  <w:tcW w:w="2324" w:type="dxa"/>
                  <w:tcBorders>
                    <w:top w:val="nil"/>
                    <w:bottom w:val="single" w:sz="8" w:space="0" w:color="A6A6A6" w:themeColor="background1" w:themeShade="A6"/>
                    <w:right w:val="single" w:sz="8" w:space="0" w:color="A6A6A6" w:themeColor="background1" w:themeShade="A6"/>
                  </w:tcBorders>
                  <w:vAlign w:val="center"/>
                </w:tcPr>
                <w:p w14:paraId="37B9532F" w14:textId="04533E42" w:rsidR="006C498B" w:rsidRDefault="006C498B" w:rsidP="00F4271D"/>
              </w:tc>
              <w:tc>
                <w:tcPr>
                  <w:tcW w:w="1644" w:type="dxa"/>
                  <w:tcBorders>
                    <w:top w:val="nil"/>
                    <w:left w:val="single" w:sz="8" w:space="0" w:color="A6A6A6" w:themeColor="background1" w:themeShade="A6"/>
                    <w:bottom w:val="single" w:sz="8" w:space="0" w:color="A6A6A6" w:themeColor="background1" w:themeShade="A6"/>
                  </w:tcBorders>
                  <w:vAlign w:val="center"/>
                </w:tcPr>
                <w:p w14:paraId="5BB8FC07" w14:textId="00F89CEC" w:rsidR="006C498B" w:rsidRPr="006C498B" w:rsidRDefault="00447564" w:rsidP="006C498B">
                  <w:pPr>
                    <w:spacing w:before="120"/>
                    <w:ind w:right="363"/>
                    <w:jc w:val="right"/>
                    <w:rPr>
                      <w:color w:val="808080"/>
                    </w:rPr>
                  </w:pPr>
                  <w:r w:rsidRPr="00F74A5E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5616" behindDoc="0" locked="0" layoutInCell="1" allowOverlap="1" wp14:anchorId="721C80CA" wp14:editId="6B47AE0D">
                            <wp:simplePos x="0" y="0"/>
                            <wp:positionH relativeFrom="column">
                              <wp:posOffset>457835</wp:posOffset>
                            </wp:positionH>
                            <wp:positionV relativeFrom="paragraph">
                              <wp:posOffset>-76835</wp:posOffset>
                            </wp:positionV>
                            <wp:extent cx="399415" cy="395605"/>
                            <wp:effectExtent l="0" t="12700" r="32385" b="36195"/>
                            <wp:wrapNone/>
                            <wp:docPr id="410563648" name="Gruppieren 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9415" cy="395605"/>
                                      <a:chOff x="0" y="0"/>
                                      <a:chExt cx="399500" cy="395605"/>
                                    </a:xfrm>
                                  </wpg:grpSpPr>
                                  <wps:wsp>
                                    <wps:cNvPr id="2146170860" name="Textfeld 1"/>
                                    <wps:cNvSpPr txBox="1"/>
                                    <wps:spPr>
                                      <a:xfrm>
                                        <a:off x="0" y="73731"/>
                                        <a:ext cx="217216" cy="18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037E53" w14:textId="633D3DE1" w:rsidR="00447564" w:rsidRDefault="00447564" w:rsidP="00447564">
                                          <w:pPr>
                                            <w:jc w:val="right"/>
                                            <w:rPr>
                                              <w:rFonts w:ascii="Calibri" w:eastAsia="Calibri" w:hAnsi="Calibri"/>
                                              <w:b/>
                                              <w:bCs/>
                                              <w:color w:val="80808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/>
                                              <w:b/>
                                              <w:bCs/>
                                              <w:color w:val="808080"/>
                                              <w:kern w:val="24"/>
                                            </w:rPr>
                                            <w:t>· 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403114274" name="Freihandform 403114274"/>
                                    <wps:cNvSpPr/>
                                    <wps:spPr>
                                      <a:xfrm>
                                        <a:off x="255990" y="0"/>
                                        <a:ext cx="143510" cy="39560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27423 w 327423"/>
                                          <a:gd name="connsiteY0" fmla="*/ 0 h 457200"/>
                                          <a:gd name="connsiteX1" fmla="*/ 851 w 327423"/>
                                          <a:gd name="connsiteY1" fmla="*/ 174171 h 457200"/>
                                          <a:gd name="connsiteX2" fmla="*/ 251223 w 327423"/>
                                          <a:gd name="connsiteY2" fmla="*/ 457200 h 457200"/>
                                          <a:gd name="connsiteX0" fmla="*/ 259211 w 259211"/>
                                          <a:gd name="connsiteY0" fmla="*/ 0 h 448984"/>
                                          <a:gd name="connsiteX1" fmla="*/ 851 w 259211"/>
                                          <a:gd name="connsiteY1" fmla="*/ 165955 h 448984"/>
                                          <a:gd name="connsiteX2" fmla="*/ 251223 w 259211"/>
                                          <a:gd name="connsiteY2" fmla="*/ 448984 h 448984"/>
                                          <a:gd name="connsiteX0" fmla="*/ 259211 w 259211"/>
                                          <a:gd name="connsiteY0" fmla="*/ 0 h 448984"/>
                                          <a:gd name="connsiteX1" fmla="*/ 851 w 259211"/>
                                          <a:gd name="connsiteY1" fmla="*/ 207036 h 448984"/>
                                          <a:gd name="connsiteX2" fmla="*/ 251223 w 259211"/>
                                          <a:gd name="connsiteY2" fmla="*/ 448984 h 44898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9211" h="448984">
                                            <a:moveTo>
                                              <a:pt x="259211" y="0"/>
                                            </a:moveTo>
                                            <a:cubicBezTo>
                                              <a:pt x="102275" y="48985"/>
                                              <a:pt x="13551" y="130836"/>
                                              <a:pt x="851" y="207036"/>
                                            </a:cubicBezTo>
                                            <a:cubicBezTo>
                                              <a:pt x="-11849" y="283236"/>
                                              <a:pt x="119687" y="345569"/>
                                              <a:pt x="251223" y="44898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8100">
                                        <a:solidFill>
                                          <a:schemeClr val="tx1">
                                            <a:lumMod val="50000"/>
                                            <a:lumOff val="50000"/>
                                          </a:schemeClr>
                                        </a:solidFill>
                                        <a:headEnd type="none" w="med" len="med"/>
                                        <a:tailEnd type="triangle" w="med" len="me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21C80CA" id="_x0000_s1032" style="position:absolute;left:0;text-align:left;margin-left:36.05pt;margin-top:-6.05pt;width:31.45pt;height:31.15pt;z-index:252422656;mso-width-relative:margin;mso-height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">
                            <v:shape id="_x0000_s1033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" filled="f" stroked="f" strokeweight=".5pt">
                              <v:textbox style="mso-fit-shape-to-text:t" inset="0,0,0,0">
                                <w:txbxContent>
                                  <w:p w14:paraId="32037E53" w14:textId="633D3DE1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v:textbox>
                            </v:shape>
                            <v:shape id="Freihandform 403114274" o:spid="_x0000_s1034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" path="m259211,c102275,48985,13551,130836,851,207036v-12700,76200,118836,138533,250372,241948e" filled="f" strokecolor="gray [1629]" strokeweight="3pt">
                              <v:stroke endarrow="block" joinstyle="miter"/>
                              <v:path arrowok="t" o:connecttype="custom" o:connectlocs="143510,0;471,182422;139088,395605" o:connectangles="0,0,0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361" w:type="dxa"/>
                  <w:vMerge/>
                  <w:tcBorders>
                    <w:top w:val="nil"/>
                    <w:bottom w:val="single" w:sz="8" w:space="0" w:color="A6A6A6" w:themeColor="background1" w:themeShade="A6"/>
                    <w:right w:val="single" w:sz="8" w:space="0" w:color="A6A6A6" w:themeColor="background1" w:themeShade="A6"/>
                  </w:tcBorders>
                  <w:vAlign w:val="center"/>
                </w:tcPr>
                <w:p w14:paraId="0994F2EA" w14:textId="77777777" w:rsidR="006C498B" w:rsidRDefault="006C498B" w:rsidP="00F4271D"/>
              </w:tc>
            </w:tr>
          </w:tbl>
          <w:p w14:paraId="55239D6F" w14:textId="4127C872" w:rsidR="009442DA" w:rsidRDefault="009442DA" w:rsidP="003908B0"/>
        </w:tc>
      </w:tr>
      <w:tr w:rsidR="009442DA" w14:paraId="7CF5C9AF" w14:textId="77777777" w:rsidTr="0074738C">
        <w:tc>
          <w:tcPr>
            <w:tcW w:w="610" w:type="dxa"/>
          </w:tcPr>
          <w:p w14:paraId="1CD9A4E1" w14:textId="77777777" w:rsidR="009442DA" w:rsidRDefault="009442DA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3A81727" w14:textId="77777777" w:rsidR="009442DA" w:rsidRDefault="009442DA" w:rsidP="00230A99">
            <w:pPr>
              <w:pStyle w:val="Nummerierung"/>
            </w:pPr>
          </w:p>
          <w:p w14:paraId="2496DDB8" w14:textId="77777777" w:rsidR="009442DA" w:rsidRDefault="009442DA" w:rsidP="00230A99">
            <w:pPr>
              <w:pStyle w:val="Nummerierung"/>
            </w:pPr>
          </w:p>
          <w:p w14:paraId="7B77F339" w14:textId="77777777" w:rsidR="009442DA" w:rsidRDefault="009442DA" w:rsidP="00230A99">
            <w:pPr>
              <w:pStyle w:val="Nummerierung"/>
            </w:pPr>
          </w:p>
          <w:p w14:paraId="701C7483" w14:textId="77777777" w:rsidR="006C02C9" w:rsidRDefault="006C02C9" w:rsidP="00230A99">
            <w:pPr>
              <w:pStyle w:val="Nummerierung"/>
            </w:pPr>
          </w:p>
          <w:p w14:paraId="5E7FD59A" w14:textId="77777777" w:rsidR="006C02C9" w:rsidRDefault="006C02C9" w:rsidP="00230A99">
            <w:pPr>
              <w:pStyle w:val="Nummerierung"/>
            </w:pPr>
          </w:p>
          <w:p w14:paraId="4D1BC320" w14:textId="77777777" w:rsidR="006C02C9" w:rsidRDefault="006C02C9" w:rsidP="00230A99">
            <w:pPr>
              <w:pStyle w:val="Nummerierung"/>
            </w:pPr>
          </w:p>
          <w:p w14:paraId="64971132" w14:textId="69326363" w:rsidR="006C02C9" w:rsidRPr="00230A99" w:rsidRDefault="006C02C9" w:rsidP="00230A99">
            <w:pPr>
              <w:pStyle w:val="Nummerierung"/>
            </w:pPr>
          </w:p>
        </w:tc>
        <w:tc>
          <w:tcPr>
            <w:tcW w:w="8036" w:type="dxa"/>
            <w:vMerge/>
            <w:vAlign w:val="center"/>
          </w:tcPr>
          <w:p w14:paraId="2ED35878" w14:textId="77777777" w:rsidR="009442DA" w:rsidRDefault="009442DA" w:rsidP="003908B0"/>
        </w:tc>
      </w:tr>
      <w:tr w:rsidR="004E5F18" w14:paraId="069E100D" w14:textId="77777777" w:rsidTr="00201E30">
        <w:trPr>
          <w:trHeight w:val="1996"/>
        </w:trPr>
        <w:tc>
          <w:tcPr>
            <w:tcW w:w="610" w:type="dxa"/>
          </w:tcPr>
          <w:p w14:paraId="7C473376" w14:textId="5221EBB0" w:rsidR="004E5F18" w:rsidRDefault="00EA0B65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5BAEF4" wp14:editId="7491BF3B">
                  <wp:extent cx="360000" cy="272386"/>
                  <wp:effectExtent l="0" t="0" r="2540" b="0"/>
                  <wp:docPr id="15263" name="Grafik 1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8E1D7E" w14:textId="77777777" w:rsidR="004E5F18" w:rsidRPr="00230A99" w:rsidRDefault="003908B0" w:rsidP="00230A99">
            <w:pPr>
              <w:pStyle w:val="Nummerierung"/>
            </w:pPr>
            <w:r w:rsidRPr="00230A99">
              <w:t>b</w:t>
            </w:r>
            <w:r w:rsidR="004E5F18" w:rsidRPr="00230A99">
              <w:t>)</w:t>
            </w:r>
          </w:p>
        </w:tc>
        <w:tc>
          <w:tcPr>
            <w:tcW w:w="8036" w:type="dxa"/>
          </w:tcPr>
          <w:p w14:paraId="57B69D35" w14:textId="2C63CFDA" w:rsidR="006C02C9" w:rsidRDefault="0058303D" w:rsidP="00E1450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473FAB44" wp14:editId="2451851B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6781165</wp:posOffset>
                      </wp:positionV>
                      <wp:extent cx="2214880" cy="478155"/>
                      <wp:effectExtent l="1270" t="113665" r="3175" b="8255"/>
                      <wp:wrapNone/>
                      <wp:docPr id="22305" name="Sprechblase: rechteckig 22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4880" cy="478155"/>
                              </a:xfrm>
                              <a:prstGeom prst="wedgeRectCallout">
                                <a:avLst>
                                  <a:gd name="adj1" fmla="val -45213"/>
                                  <a:gd name="adj2" fmla="val -71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7BCCC" w14:textId="77777777" w:rsidR="0058303D" w:rsidRPr="001A7AF9" w:rsidRDefault="0058303D" w:rsidP="0058303D">
                                  <w:pPr>
                                    <w:pStyle w:val="TextSprechblasen"/>
                                  </w:pPr>
                                  <w:r w:rsidRPr="001A7AF9">
                                    <w:t xml:space="preserve">Die 4 wird aus der </w:t>
                                  </w:r>
                                  <w:proofErr w:type="spellStart"/>
                                  <w:r w:rsidRPr="001A7AF9">
                                    <w:t>Einerspalte</w:t>
                                  </w:r>
                                  <w:proofErr w:type="spellEnd"/>
                                  <w:r w:rsidRPr="001A7AF9">
                                    <w:t xml:space="preserve"> in die Zehnerspalte verschoben.</w:t>
                                  </w:r>
                                </w:p>
                                <w:p w14:paraId="3A02B3D4" w14:textId="77777777" w:rsidR="0058303D" w:rsidRDefault="0058303D" w:rsidP="0058303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3FAB44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rechblase: rechteckig 22305" o:spid="_x0000_s1035" type="#_x0000_t61" style="position:absolute;margin-left:191.35pt;margin-top:533.95pt;width:174.4pt;height:37.6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" adj="1034,-4647">
                      <v:textbox>
                        <w:txbxContent>
                          <w:p w14:paraId="2CA7BCCC" w14:textId="77777777" w:rsidR="0058303D" w:rsidRPr="001A7AF9" w:rsidRDefault="0058303D" w:rsidP="0058303D">
                            <w:pPr>
                              <w:pStyle w:val="TextSprechblasen"/>
                            </w:pPr>
                            <w:r w:rsidRPr="001A7AF9">
                              <w:t>Die 4 wird aus der Einerspalte in die Zehnerspalte verschoben.</w:t>
                            </w:r>
                          </w:p>
                          <w:p w14:paraId="3A02B3D4" w14:textId="77777777" w:rsidR="0058303D" w:rsidRDefault="0058303D" w:rsidP="0058303D"/>
                        </w:txbxContent>
                      </v:textbox>
                    </v:shape>
                  </w:pict>
                </mc:Fallback>
              </mc:AlternateContent>
            </w:r>
            <w:r w:rsidR="00DA714A">
              <w:t>Erklär</w:t>
            </w:r>
            <w:r w:rsidR="00087085">
              <w:t>t</w:t>
            </w:r>
            <w:r w:rsidR="00DA714A">
              <w:t xml:space="preserve"> die Sätze von </w:t>
            </w:r>
            <w:r w:rsidR="009505AE">
              <w:t xml:space="preserve">Dilara und </w:t>
            </w:r>
            <w:r w:rsidR="00DA714A">
              <w:t>Maurice.</w:t>
            </w:r>
          </w:p>
          <w:p w14:paraId="509059B9" w14:textId="6A37DB11" w:rsidR="004E5F18" w:rsidRDefault="00BF6061" w:rsidP="00E14506">
            <w:r w:rsidRPr="006C49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2202CD9D" wp14:editId="024EB501">
                      <wp:simplePos x="0" y="0"/>
                      <wp:positionH relativeFrom="column">
                        <wp:posOffset>775789</wp:posOffset>
                      </wp:positionH>
                      <wp:positionV relativeFrom="paragraph">
                        <wp:posOffset>108583</wp:posOffset>
                      </wp:positionV>
                      <wp:extent cx="1737360" cy="673100"/>
                      <wp:effectExtent l="177800" t="0" r="15240" b="12700"/>
                      <wp:wrapNone/>
                      <wp:docPr id="29399767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7360" cy="673100"/>
                              </a:xfrm>
                              <a:prstGeom prst="wedgeRoundRectCallout">
                                <a:avLst>
                                  <a:gd name="adj1" fmla="val -59316"/>
                                  <a:gd name="adj2" fmla="val -377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2062CB" w14:textId="28C06301" w:rsidR="006C498B" w:rsidRDefault="00D10DF1" w:rsidP="0096352A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Wenn ich verzehnfache, werden a</w:t>
                                  </w:r>
                                  <w:r w:rsidR="006C498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us 4 Einer-</w:t>
                                  </w:r>
                                  <w:r w:rsidR="00E42E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Würfeln</w:t>
                                  </w:r>
                                  <w:r w:rsidR="006C498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 xml:space="preserve">dann </w:t>
                                  </w:r>
                                  <w:r w:rsidR="006C498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4 Zehner</w:t>
                                  </w:r>
                                  <w:r w:rsidR="00F74A5E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-S</w:t>
                                  </w:r>
                                  <w:r w:rsidR="006C498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 w:rsidR="00E42E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angen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72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02CD9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6" type="#_x0000_t62" style="position:absolute;margin-left:61.1pt;margin-top:8.55pt;width:136.8pt;height:53p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" adj="-2012,9984" fillcolor="white [3201]" strokecolor="#bfbfbf [2412]">
                      <v:textbox inset="2mm,1mm,2mm,0">
                        <w:txbxContent>
                          <w:p w14:paraId="3C2062CB" w14:textId="28C06301" w:rsidR="006C498B" w:rsidRDefault="00D10DF1" w:rsidP="0096352A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Wenn ich verzehnfache, werden a</w:t>
                            </w:r>
                            <w:r w:rsidR="006C498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us 4 Einer-</w:t>
                            </w:r>
                            <w:r w:rsidR="00E42E9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Würfeln</w:t>
                            </w:r>
                            <w:r w:rsidR="006C498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dann </w:t>
                            </w:r>
                            <w:r w:rsidR="006C498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4 Zehner</w:t>
                            </w:r>
                            <w:r w:rsidR="00F74A5E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-S</w:t>
                            </w:r>
                            <w:r w:rsidR="006C498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t</w:t>
                            </w:r>
                            <w:r w:rsidR="00E42E9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angen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498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7312" behindDoc="0" locked="0" layoutInCell="1" allowOverlap="1" wp14:anchorId="440BFEFA" wp14:editId="33D03AB2">
                      <wp:simplePos x="0" y="0"/>
                      <wp:positionH relativeFrom="column">
                        <wp:posOffset>89216</wp:posOffset>
                      </wp:positionH>
                      <wp:positionV relativeFrom="paragraph">
                        <wp:posOffset>155417</wp:posOffset>
                      </wp:positionV>
                      <wp:extent cx="701040" cy="774700"/>
                      <wp:effectExtent l="0" t="0" r="0" b="0"/>
                      <wp:wrapNone/>
                      <wp:docPr id="1121758853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01040" cy="774700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29130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8408521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976091" w14:textId="77777777" w:rsidR="007E4256" w:rsidRPr="008D5126" w:rsidRDefault="007E4256" w:rsidP="007E4256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40BFEFA" id="_x0000_s1037" style="position:absolute;margin-left:7pt;margin-top:12.25pt;width:55.2pt;height:61pt;flip:x;z-index:251597312;mso-width-relative:margin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" o:spid="_x0000_s1038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">
                        <v:imagedata r:id="rId32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39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0976091" w14:textId="77777777" w:rsidR="007E4256" w:rsidRPr="008D5126" w:rsidRDefault="007E4256" w:rsidP="007E4256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C03DB8" w14:textId="25CA803B" w:rsidR="004E5F18" w:rsidRDefault="006C498B" w:rsidP="000132AB">
            <w:pPr>
              <w:jc w:val="righ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8336" behindDoc="0" locked="0" layoutInCell="1" allowOverlap="1" wp14:anchorId="064CBD0C" wp14:editId="2C4BD75C">
                      <wp:simplePos x="0" y="0"/>
                      <wp:positionH relativeFrom="column">
                        <wp:posOffset>4603053</wp:posOffset>
                      </wp:positionH>
                      <wp:positionV relativeFrom="paragraph">
                        <wp:posOffset>46990</wp:posOffset>
                      </wp:positionV>
                      <wp:extent cx="565150" cy="702310"/>
                      <wp:effectExtent l="0" t="0" r="0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65150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5B67E0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64CBD0C" id="Gruppieren 17" o:spid="_x0000_s1040" style="position:absolute;left:0;text-align:left;margin-left:362.45pt;margin-top:3.7pt;width:44.5pt;height:55.3pt;flip:x;z-index:251598336;mso-width-relative:margin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7" o:spid="_x0000_s104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">
                        <v:imagedata r:id="rId34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42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5B67E0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521C6">
              <w:t xml:space="preserve"> </w:t>
            </w:r>
          </w:p>
          <w:p w14:paraId="61985D1D" w14:textId="214EE1C4" w:rsidR="00CC48DD" w:rsidRPr="00CC48DD" w:rsidRDefault="00BF6061" w:rsidP="00CC48D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3" behindDoc="0" locked="0" layoutInCell="1" allowOverlap="1" wp14:anchorId="02959193" wp14:editId="10725DBD">
                      <wp:simplePos x="0" y="0"/>
                      <wp:positionH relativeFrom="column">
                        <wp:posOffset>2597785</wp:posOffset>
                      </wp:positionH>
                      <wp:positionV relativeFrom="paragraph">
                        <wp:posOffset>8890</wp:posOffset>
                      </wp:positionV>
                      <wp:extent cx="2008505" cy="467995"/>
                      <wp:effectExtent l="0" t="0" r="201295" b="14605"/>
                      <wp:wrapSquare wrapText="bothSides"/>
                      <wp:docPr id="223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8505" cy="467995"/>
                              </a:xfrm>
                              <a:prstGeom prst="wedgeRoundRectCallout">
                                <a:avLst>
                                  <a:gd name="adj1" fmla="val 58205"/>
                                  <a:gd name="adj2" fmla="val 294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C2D292" w14:textId="06410001" w:rsidR="0058303D" w:rsidRPr="00FF6E9B" w:rsidRDefault="00E35FBD" w:rsidP="0058303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wird di</w:t>
                                  </w:r>
                                  <w:r w:rsidR="00CC0CCE"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e 4 aus der </w:t>
                                  </w:r>
                                  <w:proofErr w:type="spellStart"/>
                                  <w:r w:rsidR="00CC0CCE"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Einerspalte</w:t>
                                  </w:r>
                                  <w:proofErr w:type="spellEnd"/>
                                  <w:r w:rsidR="00CC0CCE"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="00CC0CCE" w:rsidRPr="00FF6E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in die Zehnerspalte verschoben.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9193" id="_x0000_s1043" type="#_x0000_t62" style="position:absolute;margin-left:204.55pt;margin-top:.7pt;width:158.15pt;height:36.85pt;z-index:25160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" adj="23372,11435" fillcolor="white [3201]" strokecolor="#bfbfbf [2412]">
                      <v:textbox inset="2mm,1mm,2mm,1mm">
                        <w:txbxContent>
                          <w:p w14:paraId="58C2D292" w14:textId="06410001" w:rsidR="0058303D" w:rsidRPr="00FF6E9B" w:rsidRDefault="00E35FBD" w:rsidP="0058303D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Dann wird di</w:t>
                            </w:r>
                            <w:r w:rsidR="00CC0CCE"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e 4 aus der </w:t>
                            </w:r>
                            <w:proofErr w:type="spellStart"/>
                            <w:r w:rsidR="00CC0CCE"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Einerspalte</w:t>
                            </w:r>
                            <w:proofErr w:type="spellEnd"/>
                            <w:r w:rsidR="00CC0CCE"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="00CC0CCE" w:rsidRPr="00FF6E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in die Zehnerspalte verschoben.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F6C33E5" w14:textId="6D68815B" w:rsidR="00CC48DD" w:rsidRPr="00CC48DD" w:rsidRDefault="00CC48DD" w:rsidP="00CC48DD"/>
          <w:p w14:paraId="5D8D08F9" w14:textId="45D9662B" w:rsidR="00CC48DD" w:rsidRPr="00CC48DD" w:rsidRDefault="00CC48DD" w:rsidP="00CC48DD"/>
        </w:tc>
      </w:tr>
      <w:tr w:rsidR="00201E30" w14:paraId="729593C2" w14:textId="77777777" w:rsidTr="006C498B">
        <w:tc>
          <w:tcPr>
            <w:tcW w:w="610" w:type="dxa"/>
          </w:tcPr>
          <w:p w14:paraId="5B0F2CA9" w14:textId="77777777" w:rsidR="00201E30" w:rsidRDefault="00201E30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0312496" w14:textId="4A99F3CE" w:rsidR="00201E30" w:rsidRPr="00230A99" w:rsidRDefault="00201E30" w:rsidP="00230A99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3506A67A" w14:textId="0821F188" w:rsidR="000F7820" w:rsidRDefault="003D117E" w:rsidP="00E1450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06CA7D54" wp14:editId="45E31671">
                      <wp:simplePos x="0" y="0"/>
                      <wp:positionH relativeFrom="column">
                        <wp:posOffset>3157467</wp:posOffset>
                      </wp:positionH>
                      <wp:positionV relativeFrom="paragraph">
                        <wp:posOffset>-49972</wp:posOffset>
                      </wp:positionV>
                      <wp:extent cx="1496447" cy="981168"/>
                      <wp:effectExtent l="0" t="0" r="2540" b="0"/>
                      <wp:wrapNone/>
                      <wp:docPr id="1249102820" name="Gruppieren 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6447" cy="981168"/>
                                <a:chOff x="0" y="0"/>
                                <a:chExt cx="1719598" cy="981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9856367" name="Grafik 177" descr="Ein Bild, das Entwurf, Zeichnung, Design, Kuns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055" t="31452" r="19337" b="453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7670" cy="9213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1891826" name="Rechteck 176"/>
                              <wps:cNvSpPr/>
                              <wps:spPr>
                                <a:xfrm>
                                  <a:off x="1392573" y="721453"/>
                                  <a:ext cx="327025" cy="259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B40E84" w14:textId="77777777" w:rsidR="00815808" w:rsidRPr="0096170A" w:rsidRDefault="00815808" w:rsidP="00815808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0000"/>
                                      </w:rPr>
                                    </w:pPr>
                                    <w:r w:rsidRPr="0096170A">
                                      <w:rPr>
                                        <w:rFonts w:ascii="Comic Sans MS" w:hAnsi="Comic Sans MS"/>
                                        <w:color w:val="00000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CA7D54" id="Gruppieren 178" o:spid="_x0000_s1044" style="position:absolute;margin-left:248.6pt;margin-top:-3.95pt;width:117.85pt;height:77.25pt;z-index:252189184;mso-width-relative:margin;mso-height-relative:margin" coordsize="17195,9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">
                      <v:shape id="Grafik 177" o:spid="_x0000_s1045" type="#_x0000_t75" alt="Ein Bild, das Entwurf, Zeichnung, Design, Kunst enthält.&#10;&#10;Automatisch generierte Beschreibung" style="position:absolute;width:16776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">
                        <v:imagedata r:id="rId36" o:title="Ein Bild, das Entwurf, Zeichnung, Design, Kunst enthält" croptop="20612f" cropbottom="29744f" cropleft="13799f" cropright="12673f"/>
                      </v:shape>
                      <v:rect id="_x0000_s1046" style="position:absolute;left:13925;top:7214;width:3270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" filled="f" stroked="f" strokeweight="1pt">
                        <v:textbox>
                          <w:txbxContent>
                            <w:p w14:paraId="7CB40E84" w14:textId="77777777" w:rsidR="00815808" w:rsidRPr="0096170A" w:rsidRDefault="00815808" w:rsidP="00815808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/>
                                </w:rPr>
                              </w:pPr>
                              <w:r w:rsidRPr="0096170A">
                                <w:rPr>
                                  <w:rFonts w:ascii="Comic Sans MS" w:hAnsi="Comic Sans MS"/>
                                  <w:color w:val="000000"/>
                                </w:rPr>
                                <w:t>?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201E30">
              <w:rPr>
                <w:noProof/>
              </w:rPr>
              <w:t xml:space="preserve">Kenan zeichnet zwei </w:t>
            </w:r>
            <w:r w:rsidR="00E42E9B">
              <w:rPr>
                <w:noProof/>
              </w:rPr>
              <w:t>Zahlenstrahl</w:t>
            </w:r>
            <w:r w:rsidR="007D25FA">
              <w:rPr>
                <w:noProof/>
              </w:rPr>
              <w:t>e untereinander</w:t>
            </w:r>
            <w:r w:rsidR="00201E30">
              <w:rPr>
                <w:noProof/>
              </w:rPr>
              <w:t xml:space="preserve">. </w:t>
            </w:r>
          </w:p>
          <w:p w14:paraId="38492362" w14:textId="1CE0878B" w:rsidR="00E42E9B" w:rsidRDefault="00E42E9B" w:rsidP="000F7820">
            <w:pPr>
              <w:pStyle w:val="Listenabsatz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0192" behindDoc="0" locked="0" layoutInCell="1" allowOverlap="1" wp14:anchorId="462709EC" wp14:editId="1506432D">
                      <wp:simplePos x="0" y="0"/>
                      <wp:positionH relativeFrom="column">
                        <wp:posOffset>4619883</wp:posOffset>
                      </wp:positionH>
                      <wp:positionV relativeFrom="paragraph">
                        <wp:posOffset>5080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7C616B" w14:textId="77777777" w:rsidR="00E42E9B" w:rsidRPr="008D5126" w:rsidRDefault="00E42E9B" w:rsidP="00E42E9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2709EC" id="Gruppieren 19" o:spid="_x0000_s1047" style="position:absolute;left:0;text-align:left;margin-left:363.75pt;margin-top:.4pt;width:42.9pt;height:59.15pt;z-index:25172019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">
                      <v:shape id="Grafik 5" o:spid="_x0000_s104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">
                        <v:imagedata r:id="rId38" o:title="" chromakey="white"/>
                      </v:shape>
                      <v:shape id="Textfeld 12" o:spid="_x0000_s104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D7C616B" w14:textId="77777777" w:rsidR="00E42E9B" w:rsidRPr="008D5126" w:rsidRDefault="00E42E9B" w:rsidP="00E42E9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47564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0BB38E18" wp14:editId="0560F080">
                      <wp:simplePos x="0" y="0"/>
                      <wp:positionH relativeFrom="column">
                        <wp:posOffset>2725190</wp:posOffset>
                      </wp:positionH>
                      <wp:positionV relativeFrom="paragraph">
                        <wp:posOffset>102235</wp:posOffset>
                      </wp:positionV>
                      <wp:extent cx="399416" cy="395605"/>
                      <wp:effectExtent l="0" t="12700" r="32385" b="36195"/>
                      <wp:wrapNone/>
                      <wp:docPr id="166768284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368477674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033A03" w14:textId="57E0233A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10199518" name="Freihandform 310199518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BB38E18" id="_x0000_s1050" style="position:absolute;left:0;text-align:left;margin-left:214.6pt;margin-top:8.05pt;width:31.45pt;height:31.15pt;z-index:252426752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">
                      <v:shape id="_x0000_s1051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76033A03" w14:textId="57E0233A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310199518" o:spid="_x0000_s1052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>Zu welchen Aufgaben gehören die Bilder?</w:t>
            </w:r>
          </w:p>
          <w:p w14:paraId="7906A8A2" w14:textId="1CE27FAF" w:rsidR="00201E30" w:rsidRDefault="00201E30" w:rsidP="000F7820">
            <w:pPr>
              <w:pStyle w:val="Listenabsatz"/>
              <w:rPr>
                <w:noProof/>
              </w:rPr>
            </w:pPr>
            <w:r>
              <w:rPr>
                <w:noProof/>
              </w:rPr>
              <w:t>Was steht bei dem Fragezeichen? Warum?</w:t>
            </w:r>
          </w:p>
          <w:p w14:paraId="0869B106" w14:textId="7B979B35" w:rsidR="000F7820" w:rsidRDefault="000F7820" w:rsidP="000F7820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Was würde Kenan sagen? </w:t>
            </w:r>
            <w:r>
              <w:rPr>
                <w:noProof/>
              </w:rPr>
              <w:br/>
              <w:t>Bilde Sätze wie Dilara</w:t>
            </w:r>
            <w:r w:rsidR="00415767">
              <w:rPr>
                <w:noProof/>
              </w:rPr>
              <w:t xml:space="preserve"> und Maurice</w:t>
            </w:r>
            <w:r>
              <w:rPr>
                <w:noProof/>
              </w:rPr>
              <w:t>.</w:t>
            </w:r>
          </w:p>
          <w:p w14:paraId="28557C7D" w14:textId="0E9270C9" w:rsidR="006C498B" w:rsidRDefault="006C498B" w:rsidP="000132AB">
            <w:pPr>
              <w:rPr>
                <w:noProof/>
              </w:rPr>
            </w:pPr>
          </w:p>
        </w:tc>
      </w:tr>
      <w:tr w:rsidR="00F74A5E" w14:paraId="78AAF1EB" w14:textId="77777777" w:rsidTr="005C24F6">
        <w:tc>
          <w:tcPr>
            <w:tcW w:w="610" w:type="dxa"/>
          </w:tcPr>
          <w:p w14:paraId="13045F21" w14:textId="77777777" w:rsidR="00F74A5E" w:rsidRDefault="00F74A5E" w:rsidP="008E2563">
            <w:pPr>
              <w:spacing w:line="240" w:lineRule="atLeast"/>
            </w:pPr>
          </w:p>
        </w:tc>
        <w:tc>
          <w:tcPr>
            <w:tcW w:w="425" w:type="dxa"/>
          </w:tcPr>
          <w:p w14:paraId="29C23461" w14:textId="0EDF3CA8" w:rsidR="00F74A5E" w:rsidRDefault="00F74A5E" w:rsidP="00230A99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3F8E476B" w14:textId="07DC9634" w:rsidR="00F74A5E" w:rsidRDefault="00F74A5E" w:rsidP="00F74A5E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50569AAD" wp14:editId="762C61F7">
                      <wp:simplePos x="0" y="0"/>
                      <wp:positionH relativeFrom="column">
                        <wp:posOffset>3746523</wp:posOffset>
                      </wp:positionH>
                      <wp:positionV relativeFrom="paragraph">
                        <wp:posOffset>100330</wp:posOffset>
                      </wp:positionV>
                      <wp:extent cx="1417320" cy="323850"/>
                      <wp:effectExtent l="215900" t="0" r="17780" b="19050"/>
                      <wp:wrapNone/>
                      <wp:docPr id="79108537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7320" cy="323850"/>
                              </a:xfrm>
                              <a:prstGeom prst="wedgeRoundRectCallout">
                                <a:avLst>
                                  <a:gd name="adj1" fmla="val -62753"/>
                                  <a:gd name="adj2" fmla="val 45790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C92B49" w14:textId="485B9F83" w:rsidR="00F74A5E" w:rsidRPr="00FF6E9B" w:rsidRDefault="006B7C5C" w:rsidP="00F74A5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Aus 6 Einern werden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69AAD" id="_x0000_s1053" type="#_x0000_t62" style="position:absolute;margin-left:295pt;margin-top:7.9pt;width:111.6pt;height:25.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" adj="-2755,20691" fillcolor="white [3201]" strokecolor="#bfbfbf [2412]">
                      <v:textbox inset="2mm,1mm,2mm,1mm">
                        <w:txbxContent>
                          <w:p w14:paraId="0BC92B49" w14:textId="485B9F83" w:rsidR="00F74A5E" w:rsidRPr="00FF6E9B" w:rsidRDefault="006B7C5C" w:rsidP="00F74A5E">
                            <w:pPr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Aus 6 Einern werden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42DA">
              <w:t>Erkläre mit dem Material</w:t>
            </w:r>
            <w:r>
              <w:t xml:space="preserve">, der </w:t>
            </w:r>
            <w:r w:rsidR="00E35FBD">
              <w:t>Stellentafel</w:t>
            </w:r>
            <w:r>
              <w:t xml:space="preserve"> und  </w:t>
            </w:r>
            <w:r>
              <w:br/>
              <w:t xml:space="preserve">mit </w:t>
            </w:r>
            <w:r w:rsidR="009505AE">
              <w:t>Schritten</w:t>
            </w:r>
            <w:r w:rsidR="000D2E5F">
              <w:t xml:space="preserve"> </w:t>
            </w:r>
            <w:r>
              <w:t xml:space="preserve">am </w:t>
            </w:r>
            <w:r w:rsidR="00E42E9B">
              <w:t>Zahlenstrahl</w:t>
            </w:r>
            <w:r w:rsidRPr="009442DA">
              <w:t>:</w:t>
            </w:r>
            <w:r>
              <w:t xml:space="preserve">  </w:t>
            </w:r>
            <w:r w:rsidRPr="009442DA">
              <w:t xml:space="preserve"> </w:t>
            </w:r>
            <w:r w:rsidR="00D0150C">
              <w:rPr>
                <w:b/>
                <w:bCs/>
              </w:rPr>
              <w:t xml:space="preserve">6 · 10 = </w:t>
            </w:r>
            <w:r w:rsidRPr="009442DA">
              <w:rPr>
                <w:b/>
                <w:bCs/>
              </w:rPr>
              <w:t>60</w:t>
            </w:r>
          </w:p>
          <w:p w14:paraId="1A603A58" w14:textId="37F71DCC" w:rsidR="00F74A5E" w:rsidRDefault="00F74A5E" w:rsidP="00BC0F77">
            <w:pPr>
              <w:rPr>
                <w:noProof/>
              </w:rPr>
            </w:pPr>
          </w:p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01"/>
        <w:gridCol w:w="1276"/>
        <w:gridCol w:w="709"/>
        <w:gridCol w:w="1984"/>
        <w:gridCol w:w="4292"/>
      </w:tblGrid>
      <w:tr w:rsidR="0099012E" w:rsidRPr="00F74A5E" w14:paraId="4DA8ADF2" w14:textId="77777777" w:rsidTr="0099012E">
        <w:tc>
          <w:tcPr>
            <w:tcW w:w="2077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6190B9BF" w14:textId="77777777" w:rsidR="0099012E" w:rsidRPr="00F74A5E" w:rsidRDefault="0099012E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70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0832BC04" w14:textId="77777777" w:rsidR="0099012E" w:rsidRPr="00F74A5E" w:rsidRDefault="0099012E" w:rsidP="00A21299"/>
        </w:tc>
        <w:tc>
          <w:tcPr>
            <w:tcW w:w="1984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1D63A0F3" w14:textId="0A72525F" w:rsidR="00790754" w:rsidRPr="00F74A5E" w:rsidRDefault="0099012E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222464C" w14:textId="1E522B98" w:rsidR="0099012E" w:rsidRPr="00F74A5E" w:rsidRDefault="00E42E9B" w:rsidP="00A21299">
            <w:pPr>
              <w:spacing w:before="60" w:after="60"/>
            </w:pPr>
            <w:r>
              <w:t>Zahlenstrahl</w:t>
            </w:r>
            <w:r w:rsidR="0099012E" w:rsidRPr="00F74A5E">
              <w:t>:</w:t>
            </w:r>
          </w:p>
          <w:p w14:paraId="47EF980B" w14:textId="03E32F0F" w:rsidR="0099012E" w:rsidRPr="00F74A5E" w:rsidRDefault="001B6D9A" w:rsidP="00A212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3D90FA03" wp14:editId="6ABB355B">
                      <wp:simplePos x="0" y="0"/>
                      <wp:positionH relativeFrom="column">
                        <wp:posOffset>2307848</wp:posOffset>
                      </wp:positionH>
                      <wp:positionV relativeFrom="paragraph">
                        <wp:posOffset>962214</wp:posOffset>
                      </wp:positionV>
                      <wp:extent cx="327025" cy="259715"/>
                      <wp:effectExtent l="0" t="0" r="0" b="0"/>
                      <wp:wrapNone/>
                      <wp:docPr id="730840682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D5F9F6" w14:textId="02830BF8" w:rsidR="001B6D9A" w:rsidRPr="001B6D9A" w:rsidRDefault="001B6D9A" w:rsidP="001B6D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0FA03" id="Rechteck 176" o:spid="_x0000_s1054" style="position:absolute;margin-left:181.7pt;margin-top:75.75pt;width:25.75pt;height:20.45pt;z-index:25248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" filled="f" stroked="f" strokeweight="1pt">
                      <v:textbox>
                        <w:txbxContent>
                          <w:p w14:paraId="38D5F9F6" w14:textId="02830BF8" w:rsidR="001B6D9A" w:rsidRPr="001B6D9A" w:rsidRDefault="001B6D9A" w:rsidP="001B6D9A">
                            <w:pPr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5F9135F" wp14:editId="4801D84A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403739</wp:posOffset>
                      </wp:positionV>
                      <wp:extent cx="327025" cy="259715"/>
                      <wp:effectExtent l="0" t="0" r="0" b="0"/>
                      <wp:wrapNone/>
                      <wp:docPr id="1990956249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C266A3" w14:textId="7737DFCD" w:rsidR="001B6D9A" w:rsidRPr="001B6D9A" w:rsidRDefault="001B6D9A" w:rsidP="001B6D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</w:pPr>
                                  <w:r w:rsidRPr="001B6D9A"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9135F" id="_x0000_s1055" style="position:absolute;margin-left:180.3pt;margin-top:31.8pt;width:25.75pt;height:20.45pt;z-index:25248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" filled="f" stroked="f" strokeweight="1pt">
                      <v:textbox>
                        <w:txbxContent>
                          <w:p w14:paraId="61C266A3" w14:textId="7737DFCD" w:rsidR="001B6D9A" w:rsidRPr="001B6D9A" w:rsidRDefault="001B6D9A" w:rsidP="001B6D9A">
                            <w:pPr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 w:rsidRPr="001B6D9A"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49E4128C" wp14:editId="71F35A32">
                      <wp:simplePos x="0" y="0"/>
                      <wp:positionH relativeFrom="column">
                        <wp:posOffset>569558</wp:posOffset>
                      </wp:positionH>
                      <wp:positionV relativeFrom="paragraph">
                        <wp:posOffset>132286</wp:posOffset>
                      </wp:positionV>
                      <wp:extent cx="327025" cy="259715"/>
                      <wp:effectExtent l="0" t="0" r="0" b="0"/>
                      <wp:wrapNone/>
                      <wp:docPr id="956880773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32EB81" w14:textId="48EDAB3E" w:rsidR="001B6D9A" w:rsidRPr="001B6D9A" w:rsidRDefault="001B6D9A" w:rsidP="001B6D9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1B6D9A"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4128C" id="_x0000_s1056" style="position:absolute;margin-left:44.85pt;margin-top:10.4pt;width:25.75pt;height:20.45pt;z-index:25248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" filled="f" stroked="f" strokeweight="1pt">
                      <v:textbox>
                        <w:txbxContent>
                          <w:p w14:paraId="2A32EB81" w14:textId="48EDAB3E" w:rsidR="001B6D9A" w:rsidRPr="001B6D9A" w:rsidRDefault="001B6D9A" w:rsidP="001B6D9A">
                            <w:pPr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1B6D9A">
                              <w:rPr>
                                <w:rFonts w:ascii="Comic Sans MS" w:hAnsi="Comic Sans MS"/>
                                <w:color w:val="7F7F7F" w:themeColor="text1" w:themeTint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3264" behindDoc="0" locked="0" layoutInCell="1" allowOverlap="1" wp14:anchorId="10EEDE61" wp14:editId="3FCFFEE3">
                  <wp:simplePos x="0" y="0"/>
                  <wp:positionH relativeFrom="column">
                    <wp:posOffset>530620</wp:posOffset>
                  </wp:positionH>
                  <wp:positionV relativeFrom="paragraph">
                    <wp:posOffset>294880</wp:posOffset>
                  </wp:positionV>
                  <wp:extent cx="1949759" cy="929005"/>
                  <wp:effectExtent l="0" t="0" r="6350" b="0"/>
                  <wp:wrapNone/>
                  <wp:docPr id="276942692" name="Grafik 186" descr="Ein Bild, das Entwurf, Zeichnung, Design, Mu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226791" name="Grafik 186" descr="Ein Bild, das Entwurf, Zeichnung, Design, Muster enthält.&#10;&#10;Automatisch generierte Beschreibu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58889" r="27234" b="19923"/>
                          <a:stretch/>
                        </pic:blipFill>
                        <pic:spPr bwMode="auto">
                          <a:xfrm>
                            <a:off x="0" y="0"/>
                            <a:ext cx="1986340" cy="946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5E2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77055FBB" wp14:editId="2D1CF8E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582827</wp:posOffset>
                      </wp:positionV>
                      <wp:extent cx="399415" cy="395605"/>
                      <wp:effectExtent l="0" t="12700" r="32385" b="36195"/>
                      <wp:wrapNone/>
                      <wp:docPr id="86986958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427104404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3FFFB4" w14:textId="77777777" w:rsidR="007E25E2" w:rsidRDefault="007E25E2" w:rsidP="007E25E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23811895" name="Freihandform 223811895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7055FBB" id="_x0000_s1057" style="position:absolute;margin-left:-.15pt;margin-top:45.9pt;width:31.45pt;height:31.15pt;z-index:252475904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">
                      <v:shape id="_x0000_s1058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523FFFB4" w14:textId="77777777" w:rsidR="007E25E2" w:rsidRDefault="007E25E2" w:rsidP="007E25E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223811895" o:spid="_x0000_s1059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8158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13BF115" wp14:editId="11EE5FD2">
                      <wp:simplePos x="0" y="0"/>
                      <wp:positionH relativeFrom="column">
                        <wp:posOffset>2267553</wp:posOffset>
                      </wp:positionH>
                      <wp:positionV relativeFrom="paragraph">
                        <wp:posOffset>994765</wp:posOffset>
                      </wp:positionV>
                      <wp:extent cx="327171" cy="260058"/>
                      <wp:effectExtent l="0" t="0" r="0" b="0"/>
                      <wp:wrapNone/>
                      <wp:docPr id="248328577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171" cy="2600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D4A5C3" w14:textId="77777777" w:rsidR="00815808" w:rsidRPr="00D0150C" w:rsidRDefault="00815808" w:rsidP="00815808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D0150C">
                                    <w:rPr>
                                      <w:color w:val="00000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BF115" id="_x0000_s1060" style="position:absolute;margin-left:178.55pt;margin-top:78.35pt;width:25.75pt;height:20.5pt;z-index:25218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" filled="f" stroked="f" strokeweight="1pt">
                      <v:textbox>
                        <w:txbxContent>
                          <w:p w14:paraId="10D4A5C3" w14:textId="77777777" w:rsidR="00815808" w:rsidRPr="00D0150C" w:rsidRDefault="00815808" w:rsidP="0081580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0150C">
                              <w:rPr>
                                <w:color w:val="000000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158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857A1F8" wp14:editId="4B888F45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653916</wp:posOffset>
                      </wp:positionV>
                      <wp:extent cx="327171" cy="260058"/>
                      <wp:effectExtent l="0" t="0" r="0" b="0"/>
                      <wp:wrapNone/>
                      <wp:docPr id="229818325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171" cy="2600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6C4B4E" w14:textId="77777777" w:rsidR="00815808" w:rsidRPr="00D0150C" w:rsidRDefault="00815808" w:rsidP="00815808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D0150C">
                                    <w:rPr>
                                      <w:color w:val="00000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7A1F8" id="_x0000_s1061" style="position:absolute;margin-left:52.05pt;margin-top:51.5pt;width:25.75pt;height:20.5pt;z-index:25218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" filled="f" stroked="f" strokeweight="1pt">
                      <v:textbox>
                        <w:txbxContent>
                          <w:p w14:paraId="156C4B4E" w14:textId="77777777" w:rsidR="00815808" w:rsidRPr="00D0150C" w:rsidRDefault="00815808" w:rsidP="0081580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0150C">
                              <w:rPr>
                                <w:color w:val="000000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012E" w:rsidRPr="00F74A5E" w14:paraId="0C46F307" w14:textId="77777777" w:rsidTr="0099012E">
        <w:tc>
          <w:tcPr>
            <w:tcW w:w="801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5B25EF7C" w14:textId="32DF5E59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1A2621CD" w14:textId="7FEA19A0" w:rsidR="00790754" w:rsidRDefault="0099012E" w:rsidP="00A21299">
            <w:r>
              <w:t xml:space="preserve">  </w:t>
            </w:r>
          </w:p>
          <w:p w14:paraId="3CB0B51B" w14:textId="77777777" w:rsidR="00790754" w:rsidRDefault="00790754" w:rsidP="00A21299"/>
          <w:p w14:paraId="0420A805" w14:textId="06FC8C1A" w:rsidR="0099012E" w:rsidRDefault="0099012E" w:rsidP="00A21299">
            <w:pPr>
              <w:rPr>
                <w:b/>
                <w:bCs/>
              </w:rPr>
            </w:pPr>
            <w:r>
              <w:sym w:font="Wingdings" w:char="F06C"/>
            </w:r>
            <w:r>
              <w:sym w:font="Wingdings" w:char="F06C"/>
            </w:r>
            <w:r>
              <w:sym w:font="Wingdings" w:char="F06C"/>
            </w:r>
            <w:r>
              <w:sym w:font="Wingdings" w:char="F06C"/>
            </w:r>
            <w:r>
              <w:sym w:font="Wingdings" w:char="F06C"/>
            </w:r>
            <w:r>
              <w:t xml:space="preserve"> </w:t>
            </w:r>
            <w:r>
              <w:sym w:font="Wingdings" w:char="F06C"/>
            </w: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73DA71B3" w14:textId="4FE2258D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pPr w:leftFromText="141" w:rightFromText="141" w:vertAnchor="page" w:horzAnchor="margin" w:tblpY="252"/>
              <w:tblOverlap w:val="nev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"/>
              <w:gridCol w:w="440"/>
              <w:gridCol w:w="436"/>
              <w:gridCol w:w="440"/>
            </w:tblGrid>
            <w:tr w:rsidR="00790754" w:rsidRPr="00354F01" w14:paraId="3CD7F323" w14:textId="77777777" w:rsidTr="00790754">
              <w:trPr>
                <w:trHeight w:val="340"/>
              </w:trPr>
              <w:tc>
                <w:tcPr>
                  <w:tcW w:w="436" w:type="dxa"/>
                  <w:shd w:val="clear" w:color="auto" w:fill="D9D9D9" w:themeFill="background1" w:themeFillShade="D9"/>
                  <w:vAlign w:val="center"/>
                </w:tcPr>
                <w:p w14:paraId="289E4F67" w14:textId="77777777" w:rsidR="00790754" w:rsidRPr="00354F01" w:rsidRDefault="00790754" w:rsidP="00790754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440" w:type="dxa"/>
                  <w:shd w:val="clear" w:color="auto" w:fill="D9D9D9" w:themeFill="background1" w:themeFillShade="D9"/>
                  <w:vAlign w:val="center"/>
                </w:tcPr>
                <w:p w14:paraId="5C58E27B" w14:textId="77777777" w:rsidR="00790754" w:rsidRPr="00354F01" w:rsidRDefault="00790754" w:rsidP="00790754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436" w:type="dxa"/>
                  <w:shd w:val="clear" w:color="auto" w:fill="D9D9D9" w:themeFill="background1" w:themeFillShade="D9"/>
                  <w:vAlign w:val="center"/>
                </w:tcPr>
                <w:p w14:paraId="58F56E23" w14:textId="77777777" w:rsidR="00790754" w:rsidRPr="00354F01" w:rsidRDefault="00790754" w:rsidP="00790754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440" w:type="dxa"/>
                  <w:shd w:val="clear" w:color="auto" w:fill="D9D9D9" w:themeFill="background1" w:themeFillShade="D9"/>
                  <w:vAlign w:val="center"/>
                </w:tcPr>
                <w:p w14:paraId="5A8F0C4E" w14:textId="77777777" w:rsidR="00790754" w:rsidRPr="00354F01" w:rsidRDefault="00790754" w:rsidP="00790754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790754" w:rsidRPr="000132AB" w14:paraId="0AF64F7C" w14:textId="77777777" w:rsidTr="00790754">
              <w:trPr>
                <w:trHeight w:val="397"/>
              </w:trPr>
              <w:tc>
                <w:tcPr>
                  <w:tcW w:w="436" w:type="dxa"/>
                  <w:vAlign w:val="center"/>
                </w:tcPr>
                <w:p w14:paraId="439767A5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40" w:type="dxa"/>
                  <w:vAlign w:val="center"/>
                </w:tcPr>
                <w:p w14:paraId="22700E4B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14:paraId="3FE1158F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40" w:type="dxa"/>
                  <w:vAlign w:val="center"/>
                </w:tcPr>
                <w:p w14:paraId="3904DF46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</w:t>
                  </w:r>
                </w:p>
              </w:tc>
            </w:tr>
            <w:tr w:rsidR="00790754" w:rsidRPr="000132AB" w14:paraId="1418905C" w14:textId="77777777" w:rsidTr="00790754">
              <w:trPr>
                <w:trHeight w:val="397"/>
              </w:trPr>
              <w:tc>
                <w:tcPr>
                  <w:tcW w:w="436" w:type="dxa"/>
                  <w:vAlign w:val="center"/>
                </w:tcPr>
                <w:p w14:paraId="2653ED5D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40" w:type="dxa"/>
                  <w:vAlign w:val="center"/>
                </w:tcPr>
                <w:p w14:paraId="7CC5CDCA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6" w:type="dxa"/>
                  <w:vAlign w:val="center"/>
                </w:tcPr>
                <w:p w14:paraId="4B74C9C0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40" w:type="dxa"/>
                  <w:vAlign w:val="center"/>
                </w:tcPr>
                <w:p w14:paraId="5A6C9EE5" w14:textId="77777777" w:rsidR="00790754" w:rsidRPr="000132AB" w:rsidRDefault="00790754" w:rsidP="00790754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14:paraId="6C7DB03F" w14:textId="20BB9222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CDF442B" w14:textId="77777777" w:rsidR="0099012E" w:rsidRPr="00F74A5E" w:rsidRDefault="0099012E" w:rsidP="00A21299">
            <w:pPr>
              <w:rPr>
                <w:b/>
                <w:bCs/>
                <w:color w:val="FF00FF"/>
              </w:rPr>
            </w:pPr>
          </w:p>
        </w:tc>
      </w:tr>
      <w:tr w:rsidR="0099012E" w14:paraId="057CF72D" w14:textId="77777777" w:rsidTr="0099012E">
        <w:tc>
          <w:tcPr>
            <w:tcW w:w="801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18E5F903" w14:textId="3E333C19" w:rsidR="0099012E" w:rsidRDefault="007A040C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1216" behindDoc="0" locked="0" layoutInCell="1" allowOverlap="1" wp14:anchorId="2192083D" wp14:editId="563C68D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38485</wp:posOffset>
                      </wp:positionV>
                      <wp:extent cx="399415" cy="395605"/>
                      <wp:effectExtent l="0" t="12700" r="32385" b="36195"/>
                      <wp:wrapNone/>
                      <wp:docPr id="97312170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86474338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F3D4AA" w14:textId="77777777" w:rsidR="007E25E2" w:rsidRDefault="007E25E2" w:rsidP="007E25E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18249567" name="Freihandform 1318249567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192083D" id="_x0000_s1062" style="position:absolute;margin-left:-.05pt;margin-top:3.05pt;width:31.45pt;height:31.15pt;z-index:252473856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">
                      <v:shape id="_x0000_s1063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09F3D4AA" w14:textId="77777777" w:rsidR="007E25E2" w:rsidRDefault="007E25E2" w:rsidP="007E25E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318249567" o:spid="_x0000_s1064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F2E20FF" w14:textId="77777777" w:rsidR="0099012E" w:rsidRDefault="0099012E" w:rsidP="00A21299">
            <w:pPr>
              <w:rPr>
                <w:b/>
                <w:bCs/>
              </w:rPr>
            </w:pPr>
          </w:p>
          <w:p w14:paraId="2ABCEB7A" w14:textId="77777777" w:rsidR="00790754" w:rsidRDefault="00790754" w:rsidP="00A21299">
            <w:pPr>
              <w:rPr>
                <w:b/>
                <w:bCs/>
              </w:rPr>
            </w:pPr>
          </w:p>
          <w:p w14:paraId="6F3F4AB7" w14:textId="77777777" w:rsidR="00790754" w:rsidRDefault="00790754" w:rsidP="00A21299">
            <w:pPr>
              <w:rPr>
                <w:b/>
                <w:bCs/>
              </w:rPr>
            </w:pPr>
          </w:p>
          <w:p w14:paraId="27B4D4BE" w14:textId="77777777" w:rsidR="00790754" w:rsidRDefault="00790754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1273BF42" w14:textId="31C77F8B" w:rsidR="00790754" w:rsidRDefault="007E25E2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0573F9B9" wp14:editId="7112B37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48209</wp:posOffset>
                      </wp:positionV>
                      <wp:extent cx="399415" cy="395605"/>
                      <wp:effectExtent l="0" t="12700" r="32385" b="36195"/>
                      <wp:wrapNone/>
                      <wp:docPr id="71465041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5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88552850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61ADF0" w14:textId="64162FD8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65620815" name="Freihandform 265620815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573F9B9" id="_x0000_s1065" style="position:absolute;margin-left:-.25pt;margin-top:3.8pt;width:31.45pt;height:31.15pt;z-index:252418560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">
                      <v:shape id="_x0000_s1066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" filled="f" stroked="f" strokeweight=".5pt">
                        <v:textbox style="mso-fit-shape-to-text:t" inset="0,0,0,0">
                          <w:txbxContent>
                            <w:p w14:paraId="7761ADF0" w14:textId="64162FD8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265620815" o:spid="_x0000_s1067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  <w:p w14:paraId="3D2876C1" w14:textId="157441BF" w:rsidR="00790754" w:rsidRDefault="00790754" w:rsidP="00A21299">
            <w:pPr>
              <w:rPr>
                <w:b/>
                <w:bCs/>
              </w:rPr>
            </w:pPr>
          </w:p>
          <w:p w14:paraId="1ADA952D" w14:textId="035C2388" w:rsidR="00790754" w:rsidRDefault="00790754" w:rsidP="00A21299">
            <w:pPr>
              <w:rPr>
                <w:b/>
                <w:bCs/>
              </w:rPr>
            </w:pPr>
          </w:p>
          <w:p w14:paraId="5F524B79" w14:textId="0AED271A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326419D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DB00A04" w14:textId="77777777" w:rsidR="0099012E" w:rsidRDefault="0099012E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8078"/>
      </w:tblGrid>
      <w:tr w:rsidR="00BE1EF5" w14:paraId="448051DF" w14:textId="77777777" w:rsidTr="0071032F">
        <w:trPr>
          <w:trHeight w:val="154"/>
        </w:trPr>
        <w:tc>
          <w:tcPr>
            <w:tcW w:w="610" w:type="dxa"/>
          </w:tcPr>
          <w:p w14:paraId="77DC674D" w14:textId="4B6BB775" w:rsidR="00BE1EF5" w:rsidRDefault="0071032F" w:rsidP="00146F2A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5D73F4B9" w14:textId="79C52B87" w:rsidR="00BE1EF5" w:rsidRPr="00596FF7" w:rsidRDefault="00C830D5" w:rsidP="00146F2A">
            <w:pPr>
              <w:pStyle w:val="berschrift3"/>
            </w:pPr>
            <w:r w:rsidRPr="00C830D5">
              <w:t xml:space="preserve">Verzehnfachen </w:t>
            </w:r>
            <w:r w:rsidR="00E35FBD">
              <w:t>auf mehreren Wegen</w:t>
            </w:r>
          </w:p>
        </w:tc>
      </w:tr>
      <w:tr w:rsidR="0099012E" w14:paraId="4F393DA2" w14:textId="77777777" w:rsidTr="0099012E">
        <w:trPr>
          <w:trHeight w:val="154"/>
        </w:trPr>
        <w:tc>
          <w:tcPr>
            <w:tcW w:w="610" w:type="dxa"/>
          </w:tcPr>
          <w:p w14:paraId="40131712" w14:textId="77777777" w:rsidR="0099012E" w:rsidRDefault="0099012E" w:rsidP="00146F2A">
            <w:pPr>
              <w:pStyle w:val="berschrift3"/>
              <w:rPr>
                <w:noProof/>
              </w:rPr>
            </w:pPr>
          </w:p>
        </w:tc>
        <w:tc>
          <w:tcPr>
            <w:tcW w:w="383" w:type="dxa"/>
          </w:tcPr>
          <w:p w14:paraId="54FBA212" w14:textId="4139B01D" w:rsidR="0099012E" w:rsidRPr="00C830D5" w:rsidRDefault="0099012E" w:rsidP="00C81065">
            <w:pPr>
              <w:pStyle w:val="berschrift4"/>
            </w:pPr>
            <w:r>
              <w:t>a)</w:t>
            </w:r>
          </w:p>
        </w:tc>
        <w:tc>
          <w:tcPr>
            <w:tcW w:w="8078" w:type="dxa"/>
          </w:tcPr>
          <w:p w14:paraId="2914F5D2" w14:textId="1F942A7F" w:rsidR="006B7C5C" w:rsidRDefault="0011529A" w:rsidP="006B7C5C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2427451E" wp14:editId="0916FDE3">
                      <wp:simplePos x="0" y="0"/>
                      <wp:positionH relativeFrom="column">
                        <wp:posOffset>3485515</wp:posOffset>
                      </wp:positionH>
                      <wp:positionV relativeFrom="paragraph">
                        <wp:posOffset>46355</wp:posOffset>
                      </wp:positionV>
                      <wp:extent cx="1615440" cy="571500"/>
                      <wp:effectExtent l="190500" t="0" r="10160" b="12700"/>
                      <wp:wrapNone/>
                      <wp:docPr id="146284578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440" cy="571500"/>
                              </a:xfrm>
                              <a:prstGeom prst="wedgeRoundRectCallout">
                                <a:avLst>
                                  <a:gd name="adj1" fmla="val -60633"/>
                                  <a:gd name="adj2" fmla="val 4754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176510" w14:textId="77777777" w:rsidR="003D117E" w:rsidRDefault="0096170A" w:rsidP="003D117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30 sind </w:t>
                                  </w:r>
                                  <w:r w:rsidR="00E35FBD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drei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Zehner, </w:t>
                                  </w:r>
                                </w:p>
                                <w:p w14:paraId="74530399" w14:textId="5E48EBB0" w:rsidR="006B7C5C" w:rsidRPr="00FF6E9B" w:rsidRDefault="0096170A" w:rsidP="003D117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wenn ich die verzehnfache, </w:t>
                                  </w:r>
                                  <w:r w:rsidR="009D7ABD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werden daraus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6B7C5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7451E" id="_x0000_s1068" type="#_x0000_t62" style="position:absolute;margin-left:274.45pt;margin-top:3.65pt;width:127.2pt;height:4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" adj="-2297,21070" fillcolor="white [3201]" strokecolor="#bfbfbf [2412]">
                      <v:textbox inset="2mm,0,2mm,0">
                        <w:txbxContent>
                          <w:p w14:paraId="7D176510" w14:textId="77777777" w:rsidR="003D117E" w:rsidRDefault="0096170A" w:rsidP="003D117E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30 sind </w:t>
                            </w:r>
                            <w:r w:rsidR="00E35FBD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drei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Zehner, </w:t>
                            </w:r>
                          </w:p>
                          <w:p w14:paraId="74530399" w14:textId="5E48EBB0" w:rsidR="006B7C5C" w:rsidRPr="00FF6E9B" w:rsidRDefault="0096170A" w:rsidP="003D117E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wenn ich die verzehnfache, </w:t>
                            </w:r>
                            <w:r w:rsidR="009D7ABD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werden daraus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6B7C5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C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4313C34B" wp14:editId="7411E009">
                      <wp:simplePos x="0" y="0"/>
                      <wp:positionH relativeFrom="column">
                        <wp:posOffset>2324735</wp:posOffset>
                      </wp:positionH>
                      <wp:positionV relativeFrom="paragraph">
                        <wp:posOffset>197485</wp:posOffset>
                      </wp:positionV>
                      <wp:extent cx="1828800" cy="1828800"/>
                      <wp:effectExtent l="0" t="0" r="0" b="0"/>
                      <wp:wrapNone/>
                      <wp:docPr id="182483367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A6C6B0" w14:textId="77777777" w:rsidR="006B7C5C" w:rsidRPr="00343DD1" w:rsidRDefault="006B7C5C" w:rsidP="00994072">
                                  <w:pPr>
                                    <w:rPr>
                                      <w:noProof/>
                                      <w:color w:val="808080"/>
                                    </w:rPr>
                                  </w:pPr>
                                  <w:r w:rsidRPr="00343DD1">
                                    <w:rPr>
                                      <w:b/>
                                      <w:bCs/>
                                      <w:color w:val="808080"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13C34B" id="Textfeld 1" o:spid="_x0000_s1069" type="#_x0000_t202" style="position:absolute;margin-left:183.05pt;margin-top:15.55pt;width:2in;height:2in;z-index:25203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" filled="f" stroked="f" strokeweight=".5pt">
                      <v:textbox style="mso-fit-shape-to-text:t">
                        <w:txbxContent>
                          <w:p w14:paraId="65A6C6B0" w14:textId="77777777" w:rsidR="006B7C5C" w:rsidRPr="00343DD1" w:rsidRDefault="006B7C5C" w:rsidP="00994072">
                            <w:pPr>
                              <w:rPr>
                                <w:noProof/>
                                <w:color w:val="808080"/>
                              </w:rPr>
                            </w:pPr>
                            <w:r w:rsidRPr="00343DD1">
                              <w:rPr>
                                <w:b/>
                                <w:bCs/>
                                <w:color w:val="808080"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C5C" w:rsidRPr="009442DA">
              <w:t>Erkläre mit dem Material</w:t>
            </w:r>
            <w:r w:rsidR="006B7C5C">
              <w:t xml:space="preserve">, der </w:t>
            </w:r>
            <w:r w:rsidR="00E35FBD">
              <w:t>Stellentafel</w:t>
            </w:r>
            <w:r w:rsidR="006B7C5C">
              <w:t xml:space="preserve"> und  </w:t>
            </w:r>
            <w:r w:rsidR="006B7C5C">
              <w:br/>
              <w:t xml:space="preserve">mit </w:t>
            </w:r>
            <w:r w:rsidR="009505AE">
              <w:t>Schritte</w:t>
            </w:r>
            <w:r w:rsidR="006B7C5C">
              <w:t xml:space="preserve">n am </w:t>
            </w:r>
            <w:r w:rsidR="00E42E9B">
              <w:t>Zahlenstrahl</w:t>
            </w:r>
            <w:r w:rsidR="006B7C5C" w:rsidRPr="009442DA">
              <w:t>:</w:t>
            </w:r>
            <w:r w:rsidR="006B7C5C">
              <w:t xml:space="preserve">  </w:t>
            </w:r>
            <w:r w:rsidR="006B7C5C" w:rsidRPr="009442DA">
              <w:t xml:space="preserve"> </w:t>
            </w:r>
            <w:r w:rsidR="00447564">
              <w:rPr>
                <w:b/>
                <w:bCs/>
              </w:rPr>
              <w:t>3</w:t>
            </w:r>
            <w:r w:rsidR="006B7C5C">
              <w:rPr>
                <w:b/>
                <w:bCs/>
              </w:rPr>
              <w:t>0</w:t>
            </w:r>
            <w:r w:rsidR="006B7C5C" w:rsidRPr="009442DA">
              <w:rPr>
                <w:b/>
                <w:bCs/>
              </w:rPr>
              <w:t xml:space="preserve"> · </w:t>
            </w:r>
            <w:r w:rsidR="00447564">
              <w:rPr>
                <w:b/>
                <w:bCs/>
              </w:rPr>
              <w:t>1</w:t>
            </w:r>
            <w:r w:rsidR="006B7C5C" w:rsidRPr="009442DA">
              <w:rPr>
                <w:b/>
                <w:bCs/>
              </w:rPr>
              <w:t>0 =</w:t>
            </w:r>
            <w:r w:rsidR="006B7C5C">
              <w:rPr>
                <w:b/>
                <w:bCs/>
              </w:rPr>
              <w:t xml:space="preserve">   </w:t>
            </w:r>
          </w:p>
          <w:p w14:paraId="3768EC2D" w14:textId="4E5C9D9C" w:rsidR="0099012E" w:rsidRPr="00C830D5" w:rsidRDefault="0099012E" w:rsidP="006B7C5C"/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701"/>
        <w:gridCol w:w="709"/>
        <w:gridCol w:w="1803"/>
        <w:gridCol w:w="4292"/>
      </w:tblGrid>
      <w:tr w:rsidR="0099012E" w:rsidRPr="00F74A5E" w14:paraId="26EDEE58" w14:textId="77777777" w:rsidTr="0099012E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6133973D" w14:textId="0D653C70" w:rsidR="0099012E" w:rsidRPr="00F74A5E" w:rsidRDefault="0099012E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70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133DE85D" w14:textId="77777777" w:rsidR="0099012E" w:rsidRPr="00F74A5E" w:rsidRDefault="0099012E" w:rsidP="00A21299"/>
        </w:tc>
        <w:tc>
          <w:tcPr>
            <w:tcW w:w="1803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4907EC29" w14:textId="77777777" w:rsidR="0099012E" w:rsidRPr="00F74A5E" w:rsidRDefault="0099012E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FFBB976" w14:textId="759C426A" w:rsidR="0099012E" w:rsidRPr="00F74A5E" w:rsidRDefault="00E42E9B" w:rsidP="00A21299">
            <w:pPr>
              <w:spacing w:before="60" w:after="60"/>
            </w:pPr>
            <w:r>
              <w:t>Zahlenstrahl</w:t>
            </w:r>
            <w:r w:rsidR="0099012E" w:rsidRPr="00F74A5E">
              <w:t>:</w:t>
            </w:r>
          </w:p>
          <w:p w14:paraId="0706B22C" w14:textId="02DC7AA1" w:rsidR="0099012E" w:rsidRPr="00F74A5E" w:rsidRDefault="00447564" w:rsidP="00A21299"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0496" behindDoc="0" locked="0" layoutInCell="1" allowOverlap="1" wp14:anchorId="0CABB52D" wp14:editId="0AA56A00">
                      <wp:simplePos x="0" y="0"/>
                      <wp:positionH relativeFrom="column">
                        <wp:posOffset>461</wp:posOffset>
                      </wp:positionH>
                      <wp:positionV relativeFrom="paragraph">
                        <wp:posOffset>388356</wp:posOffset>
                      </wp:positionV>
                      <wp:extent cx="399416" cy="395605"/>
                      <wp:effectExtent l="0" t="12700" r="32385" b="36195"/>
                      <wp:wrapNone/>
                      <wp:docPr id="150785108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81084685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48A808" w14:textId="1CC06E23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74800080" name="Freihandform 774800080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CABB52D" id="_x0000_s1070" style="position:absolute;margin-left:.05pt;margin-top:30.6pt;width:31.45pt;height:31.15pt;z-index:252408320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">
                      <v:shape id="_x0000_s1071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6548A808" w14:textId="1CC06E23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774800080" o:spid="_x0000_s1072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96170A"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1AE42E0D" wp14:editId="1F3FA06D">
                  <wp:simplePos x="0" y="0"/>
                  <wp:positionH relativeFrom="column">
                    <wp:posOffset>561948</wp:posOffset>
                  </wp:positionH>
                  <wp:positionV relativeFrom="paragraph">
                    <wp:posOffset>2540</wp:posOffset>
                  </wp:positionV>
                  <wp:extent cx="1848823" cy="1023570"/>
                  <wp:effectExtent l="0" t="0" r="0" b="5715"/>
                  <wp:wrapNone/>
                  <wp:docPr id="1531947239" name="Grafik 180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947239" name="Grafik 180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1" t="57075" r="20741" b="20378"/>
                          <a:stretch/>
                        </pic:blipFill>
                        <pic:spPr bwMode="auto">
                          <a:xfrm>
                            <a:off x="0" y="0"/>
                            <a:ext cx="1848823" cy="102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012E" w:rsidRPr="00F74A5E" w14:paraId="0F412D3E" w14:textId="77777777" w:rsidTr="006B7C5C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10DD6DD4" w14:textId="57BA3631" w:rsidR="0099012E" w:rsidRDefault="0099012E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1" allowOverlap="1" wp14:anchorId="3F4D346D" wp14:editId="031E775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309880</wp:posOffset>
                      </wp:positionV>
                      <wp:extent cx="399416" cy="395605"/>
                      <wp:effectExtent l="0" t="12700" r="32385" b="36195"/>
                      <wp:wrapNone/>
                      <wp:docPr id="199275906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235683834" name="Textfeld 1"/>
                              <wps:cNvSpPr txBox="1"/>
                              <wps:spPr>
                                <a:xfrm>
                                  <a:off x="0" y="73719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C34D96" w14:textId="78B2BF38" w:rsidR="0099012E" w:rsidRDefault="00447564" w:rsidP="0099012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455774" name="Freihandform 20455774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F4D346D" id="_x0000_s1073" style="position:absolute;margin-left:-5.4pt;margin-top:24.4pt;width:31.45pt;height:31.15pt;z-index:252024320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">
                      <v:shape id="_x0000_s1074" type="#_x0000_t202" style="position:absolute;top:73719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02C34D96" w14:textId="78B2BF38" w:rsidR="0099012E" w:rsidRDefault="00447564" w:rsidP="0099012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Freihandform 20455774" o:spid="_x0000_s1075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19CB18E9" w14:textId="450F622D" w:rsidR="0099012E" w:rsidRDefault="0099012E" w:rsidP="006B7C5C">
            <w:pPr>
              <w:pStyle w:val="Impressum"/>
            </w:pPr>
            <w:r>
              <w:t xml:space="preserve">  </w:t>
            </w:r>
          </w:p>
          <w:p w14:paraId="1F8773A5" w14:textId="6555FB9D" w:rsidR="0099012E" w:rsidRDefault="00343DD1" w:rsidP="00A21299">
            <w:pPr>
              <w:rPr>
                <w:b/>
                <w:bCs/>
              </w:rPr>
            </w:pPr>
            <w:r w:rsidRPr="00343DD1">
              <w:rPr>
                <w:b/>
                <w:bCs/>
                <w:noProof/>
              </w:rPr>
              <w:drawing>
                <wp:inline distT="0" distB="0" distL="0" distR="0" wp14:anchorId="2EA2A5AE" wp14:editId="30BAD06A">
                  <wp:extent cx="942975" cy="254000"/>
                  <wp:effectExtent l="0" t="0" r="0" b="0"/>
                  <wp:docPr id="1850358647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73597"/>
                          <a:stretch/>
                        </pic:blipFill>
                        <pic:spPr bwMode="auto">
                          <a:xfrm flipH="1">
                            <a:off x="0" y="0"/>
                            <a:ext cx="942975" cy="2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2A6C41FB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803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0"/>
              <w:gridCol w:w="350"/>
              <w:gridCol w:w="351"/>
            </w:tblGrid>
            <w:tr w:rsidR="0099012E" w:rsidRPr="00354F01" w14:paraId="160E5E22" w14:textId="77777777" w:rsidTr="00F76826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162C0723" w14:textId="77777777" w:rsidR="0099012E" w:rsidRPr="00354F01" w:rsidRDefault="0099012E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321A9219" w14:textId="77777777" w:rsidR="0099012E" w:rsidRPr="00354F01" w:rsidRDefault="0099012E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40638E64" w14:textId="77777777" w:rsidR="0099012E" w:rsidRPr="00354F01" w:rsidRDefault="0099012E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465A6CD7" w14:textId="77777777" w:rsidR="0099012E" w:rsidRPr="00354F01" w:rsidRDefault="0099012E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99012E" w:rsidRPr="000132AB" w14:paraId="4C9C49D6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403DF2A7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2392C244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50337D20" w14:textId="6761905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351" w:type="dxa"/>
                  <w:vAlign w:val="center"/>
                </w:tcPr>
                <w:p w14:paraId="625406F8" w14:textId="24EB4B33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99012E" w:rsidRPr="000132AB" w14:paraId="5581126C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22C9663E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236427A6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5451DDF3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63BC9A87" w14:textId="77777777" w:rsidR="0099012E" w:rsidRPr="000132AB" w:rsidRDefault="0099012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14:paraId="53AC89DB" w14:textId="37D23C5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D31817C" w14:textId="77777777" w:rsidR="0099012E" w:rsidRPr="00F74A5E" w:rsidRDefault="0099012E" w:rsidP="00A21299">
            <w:pPr>
              <w:rPr>
                <w:b/>
                <w:bCs/>
                <w:color w:val="FF00FF"/>
              </w:rPr>
            </w:pPr>
          </w:p>
        </w:tc>
      </w:tr>
      <w:tr w:rsidR="0099012E" w14:paraId="1EB1438C" w14:textId="77777777" w:rsidTr="006B7C5C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52716A08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3FD8BD2" w14:textId="1620C287" w:rsidR="0099012E" w:rsidRDefault="0099012E" w:rsidP="00A21299">
            <w:pPr>
              <w:rPr>
                <w:b/>
                <w:bCs/>
              </w:rPr>
            </w:pPr>
          </w:p>
          <w:p w14:paraId="10E9EC1B" w14:textId="3E6A616E" w:rsidR="0099012E" w:rsidRDefault="0099012E" w:rsidP="00A21299">
            <w:pPr>
              <w:rPr>
                <w:b/>
                <w:bCs/>
              </w:rPr>
            </w:pPr>
          </w:p>
          <w:p w14:paraId="7C73056B" w14:textId="77777777" w:rsidR="0099012E" w:rsidRDefault="0099012E" w:rsidP="00A21299">
            <w:pPr>
              <w:rPr>
                <w:b/>
                <w:bCs/>
              </w:rPr>
            </w:pPr>
          </w:p>
          <w:p w14:paraId="63A3E250" w14:textId="77777777" w:rsidR="0099012E" w:rsidRDefault="0099012E" w:rsidP="00A21299">
            <w:pPr>
              <w:rPr>
                <w:b/>
                <w:bCs/>
              </w:rPr>
            </w:pPr>
          </w:p>
          <w:p w14:paraId="212E0E6D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7EEC2CA2" w14:textId="4E5F1697" w:rsidR="0099012E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3FE6BD63" wp14:editId="0C11318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19050</wp:posOffset>
                      </wp:positionV>
                      <wp:extent cx="399416" cy="395605"/>
                      <wp:effectExtent l="0" t="12700" r="32385" b="36195"/>
                      <wp:wrapNone/>
                      <wp:docPr id="806882422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2106278065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82422D" w14:textId="49D84C10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33723569" name="Freihandform 833723569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FE6BD63" id="_x0000_s1076" style="position:absolute;margin-left:-.45pt;margin-top:1.5pt;width:31.45pt;height:31.15pt;z-index:252406272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">
                      <v:shape id="_x0000_s1077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7B82422D" w14:textId="49D84C10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833723569" o:spid="_x0000_s1078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579362B" w14:textId="77777777" w:rsidR="0099012E" w:rsidRDefault="0099012E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61FD813" w14:textId="77777777" w:rsidR="0099012E" w:rsidRDefault="0099012E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8078"/>
      </w:tblGrid>
      <w:tr w:rsidR="006B7C5C" w14:paraId="115B3EEF" w14:textId="77777777" w:rsidTr="00865B25">
        <w:trPr>
          <w:trHeight w:val="133"/>
        </w:trPr>
        <w:tc>
          <w:tcPr>
            <w:tcW w:w="610" w:type="dxa"/>
          </w:tcPr>
          <w:p w14:paraId="535FB368" w14:textId="77777777" w:rsidR="006B7C5C" w:rsidRDefault="006B7C5C" w:rsidP="006B7C5C">
            <w:pPr>
              <w:rPr>
                <w:noProof/>
              </w:rPr>
            </w:pPr>
          </w:p>
        </w:tc>
        <w:tc>
          <w:tcPr>
            <w:tcW w:w="383" w:type="dxa"/>
          </w:tcPr>
          <w:p w14:paraId="19727679" w14:textId="77777777" w:rsidR="006B7C5C" w:rsidRDefault="006B7C5C" w:rsidP="00C81065">
            <w:pPr>
              <w:pStyle w:val="berschrift4"/>
            </w:pPr>
          </w:p>
        </w:tc>
        <w:tc>
          <w:tcPr>
            <w:tcW w:w="8078" w:type="dxa"/>
          </w:tcPr>
          <w:p w14:paraId="5737C3B1" w14:textId="4F7F3D3C" w:rsidR="006B7C5C" w:rsidRDefault="006B7C5C" w:rsidP="00A21299">
            <w:pPr>
              <w:rPr>
                <w:noProof/>
              </w:rPr>
            </w:pPr>
          </w:p>
        </w:tc>
      </w:tr>
      <w:tr w:rsidR="006B7C5C" w14:paraId="793DED82" w14:textId="77777777" w:rsidTr="00A21299">
        <w:trPr>
          <w:trHeight w:val="154"/>
        </w:trPr>
        <w:tc>
          <w:tcPr>
            <w:tcW w:w="610" w:type="dxa"/>
          </w:tcPr>
          <w:p w14:paraId="343EB120" w14:textId="77777777" w:rsidR="006B7C5C" w:rsidRDefault="006B7C5C" w:rsidP="00A21299">
            <w:pPr>
              <w:pStyle w:val="berschrift3"/>
              <w:rPr>
                <w:noProof/>
              </w:rPr>
            </w:pPr>
          </w:p>
        </w:tc>
        <w:tc>
          <w:tcPr>
            <w:tcW w:w="383" w:type="dxa"/>
          </w:tcPr>
          <w:p w14:paraId="641DF77B" w14:textId="53073B2A" w:rsidR="006B7C5C" w:rsidRPr="00C830D5" w:rsidRDefault="006B7C5C" w:rsidP="00C81065">
            <w:pPr>
              <w:pStyle w:val="berschrift4"/>
            </w:pPr>
            <w:r>
              <w:t>b)</w:t>
            </w:r>
          </w:p>
        </w:tc>
        <w:tc>
          <w:tcPr>
            <w:tcW w:w="8078" w:type="dxa"/>
          </w:tcPr>
          <w:p w14:paraId="6CAC283C" w14:textId="21C04DCD" w:rsidR="006B7C5C" w:rsidRDefault="0096170A" w:rsidP="00A21299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75F4BFE4" wp14:editId="10D26FA6">
                      <wp:simplePos x="0" y="0"/>
                      <wp:positionH relativeFrom="column">
                        <wp:posOffset>3182164</wp:posOffset>
                      </wp:positionH>
                      <wp:positionV relativeFrom="paragraph">
                        <wp:posOffset>27518</wp:posOffset>
                      </wp:positionV>
                      <wp:extent cx="1934031" cy="501650"/>
                      <wp:effectExtent l="228600" t="0" r="9525" b="17780"/>
                      <wp:wrapNone/>
                      <wp:docPr id="33526682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031" cy="501650"/>
                              </a:xfrm>
                              <a:prstGeom prst="wedgeRoundRectCallout">
                                <a:avLst>
                                  <a:gd name="adj1" fmla="val -60633"/>
                                  <a:gd name="adj2" fmla="val 4754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8FEB1" w14:textId="1AA10C11" w:rsidR="006B7C5C" w:rsidRPr="00FF6E9B" w:rsidRDefault="006B7C5C" w:rsidP="006B7C5C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200 sind zwei Hunderter, </w:t>
                                  </w:r>
                                  <w:r w:rsidR="0096170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wenn ich die verzehnfache, </w:t>
                                  </w:r>
                                  <w:r w:rsidR="009D7ABD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werden daraus</w:t>
                                  </w:r>
                                  <w:r w:rsidR="0096170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4BFE4" id="_x0000_s1079" type="#_x0000_t62" style="position:absolute;margin-left:250.55pt;margin-top:2.15pt;width:152.3pt;height:39.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" adj="-2297,21070" fillcolor="white [3201]" strokecolor="#bfbfbf [2412]">
                      <v:textbox style="mso-fit-shape-to-text:t" inset="2mm,0,2mm,0">
                        <w:txbxContent>
                          <w:p w14:paraId="32A8FEB1" w14:textId="1AA10C11" w:rsidR="006B7C5C" w:rsidRPr="00FF6E9B" w:rsidRDefault="006B7C5C" w:rsidP="006B7C5C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200 sind zwei Hunderter, </w:t>
                            </w:r>
                            <w:r w:rsidR="0096170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wenn ich die verzehnfache, </w:t>
                            </w:r>
                            <w:r w:rsidR="009D7ABD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werden daraus</w:t>
                            </w:r>
                            <w:r w:rsidR="0096170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C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57239631" wp14:editId="6CCCA3F7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178435</wp:posOffset>
                      </wp:positionV>
                      <wp:extent cx="1828800" cy="1828800"/>
                      <wp:effectExtent l="0" t="0" r="0" b="0"/>
                      <wp:wrapNone/>
                      <wp:docPr id="751626352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6C2A9A" w14:textId="77777777" w:rsidR="006B7C5C" w:rsidRPr="00343DD1" w:rsidRDefault="006B7C5C" w:rsidP="006B7C5C">
                                  <w:pPr>
                                    <w:rPr>
                                      <w:noProof/>
                                      <w:color w:val="808080"/>
                                    </w:rPr>
                                  </w:pPr>
                                  <w:r w:rsidRPr="00343DD1">
                                    <w:rPr>
                                      <w:b/>
                                      <w:bCs/>
                                      <w:color w:val="808080"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239631" id="_x0000_s1080" type="#_x0000_t202" style="position:absolute;margin-left:187.3pt;margin-top:14.05pt;width:2in;height:2in;z-index:25204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" filled="f" stroked="f" strokeweight=".5pt">
                      <v:textbox style="mso-fit-shape-to-text:t">
                        <w:txbxContent>
                          <w:p w14:paraId="316C2A9A" w14:textId="77777777" w:rsidR="006B7C5C" w:rsidRPr="00343DD1" w:rsidRDefault="006B7C5C" w:rsidP="006B7C5C">
                            <w:pPr>
                              <w:rPr>
                                <w:noProof/>
                                <w:color w:val="808080"/>
                              </w:rPr>
                            </w:pPr>
                            <w:r w:rsidRPr="00343DD1">
                              <w:rPr>
                                <w:b/>
                                <w:bCs/>
                                <w:color w:val="808080"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C5C" w:rsidRPr="009442DA">
              <w:t>Erkläre mit dem Material</w:t>
            </w:r>
            <w:r w:rsidR="006B7C5C">
              <w:t xml:space="preserve">, der </w:t>
            </w:r>
            <w:r w:rsidR="00E35FBD">
              <w:t>Stellentafel</w:t>
            </w:r>
            <w:r w:rsidR="006B7C5C">
              <w:t xml:space="preserve"> und  </w:t>
            </w:r>
            <w:r w:rsidR="006B7C5C">
              <w:br/>
              <w:t xml:space="preserve">mit </w:t>
            </w:r>
            <w:r w:rsidR="009505AE">
              <w:t>Schritt</w:t>
            </w:r>
            <w:r w:rsidR="006B7C5C">
              <w:t xml:space="preserve">en am </w:t>
            </w:r>
            <w:r w:rsidR="00E42E9B">
              <w:t>Zahlenstrahl</w:t>
            </w:r>
            <w:r w:rsidR="006B7C5C" w:rsidRPr="009442DA">
              <w:t>:</w:t>
            </w:r>
            <w:r w:rsidR="006B7C5C">
              <w:t xml:space="preserve">  </w:t>
            </w:r>
            <w:r w:rsidR="006B7C5C" w:rsidRPr="009442DA">
              <w:t xml:space="preserve"> </w:t>
            </w:r>
            <w:r w:rsidR="00447564">
              <w:rPr>
                <w:b/>
                <w:bCs/>
              </w:rPr>
              <w:t>200</w:t>
            </w:r>
            <w:r w:rsidR="00447564" w:rsidRPr="009442DA">
              <w:rPr>
                <w:b/>
                <w:bCs/>
              </w:rPr>
              <w:t xml:space="preserve"> </w:t>
            </w:r>
            <w:r w:rsidR="006B7C5C" w:rsidRPr="009442DA">
              <w:rPr>
                <w:b/>
                <w:bCs/>
              </w:rPr>
              <w:t xml:space="preserve">· </w:t>
            </w:r>
            <w:r w:rsidR="00447564">
              <w:rPr>
                <w:b/>
                <w:bCs/>
              </w:rPr>
              <w:t>10</w:t>
            </w:r>
            <w:r w:rsidR="00447564" w:rsidRPr="009442DA">
              <w:rPr>
                <w:b/>
                <w:bCs/>
              </w:rPr>
              <w:t xml:space="preserve"> </w:t>
            </w:r>
            <w:r w:rsidR="006B7C5C" w:rsidRPr="009442DA">
              <w:rPr>
                <w:b/>
                <w:bCs/>
              </w:rPr>
              <w:t>=</w:t>
            </w:r>
            <w:r w:rsidR="006B7C5C">
              <w:rPr>
                <w:b/>
                <w:bCs/>
              </w:rPr>
              <w:t xml:space="preserve"> </w:t>
            </w:r>
          </w:p>
          <w:p w14:paraId="23907DFC" w14:textId="77777777" w:rsidR="006B7C5C" w:rsidRPr="00C830D5" w:rsidRDefault="006B7C5C" w:rsidP="00A21299"/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559"/>
        <w:gridCol w:w="709"/>
        <w:gridCol w:w="1803"/>
        <w:gridCol w:w="4292"/>
      </w:tblGrid>
      <w:tr w:rsidR="006B7C5C" w:rsidRPr="00F74A5E" w14:paraId="020A5CEF" w14:textId="77777777" w:rsidTr="00A21299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57CD8092" w14:textId="08B122B4" w:rsidR="006B7C5C" w:rsidRPr="00F74A5E" w:rsidRDefault="00032084" w:rsidP="00A21299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7BB5884F" wp14:editId="04D6CB56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243529</wp:posOffset>
                  </wp:positionV>
                  <wp:extent cx="327660" cy="335280"/>
                  <wp:effectExtent l="0" t="0" r="2540" b="0"/>
                  <wp:wrapNone/>
                  <wp:docPr id="20948407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5984" behindDoc="0" locked="0" layoutInCell="1" allowOverlap="1" wp14:anchorId="1A36AF87" wp14:editId="01BB2DC0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239395</wp:posOffset>
                  </wp:positionV>
                  <wp:extent cx="327660" cy="335280"/>
                  <wp:effectExtent l="0" t="0" r="2540" b="0"/>
                  <wp:wrapNone/>
                  <wp:docPr id="2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C5C" w:rsidRPr="00F74A5E">
              <w:t>Material:</w:t>
            </w:r>
          </w:p>
        </w:tc>
        <w:tc>
          <w:tcPr>
            <w:tcW w:w="70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01CA53E9" w14:textId="7AA19173" w:rsidR="006B7C5C" w:rsidRPr="00F74A5E" w:rsidRDefault="006B7C5C" w:rsidP="00A21299"/>
        </w:tc>
        <w:tc>
          <w:tcPr>
            <w:tcW w:w="1803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4A01B037" w14:textId="77777777" w:rsidR="006B7C5C" w:rsidRPr="00F74A5E" w:rsidRDefault="006B7C5C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DD20C05" w14:textId="697570C9" w:rsidR="006B7C5C" w:rsidRPr="00F74A5E" w:rsidRDefault="00E42E9B" w:rsidP="00A21299">
            <w:pPr>
              <w:spacing w:before="60" w:after="60"/>
            </w:pPr>
            <w:r>
              <w:t>Zahlenstrahl</w:t>
            </w:r>
            <w:r w:rsidR="006B7C5C" w:rsidRPr="00F74A5E">
              <w:t>:</w:t>
            </w:r>
          </w:p>
          <w:p w14:paraId="3E23E4B9" w14:textId="34742930" w:rsidR="006B7C5C" w:rsidRPr="00F74A5E" w:rsidRDefault="00447564" w:rsidP="00A21299"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1520" behindDoc="0" locked="0" layoutInCell="1" allowOverlap="1" wp14:anchorId="3A1B11AB" wp14:editId="06E03BB3">
                      <wp:simplePos x="0" y="0"/>
                      <wp:positionH relativeFrom="column">
                        <wp:posOffset>43593</wp:posOffset>
                      </wp:positionH>
                      <wp:positionV relativeFrom="paragraph">
                        <wp:posOffset>414250</wp:posOffset>
                      </wp:positionV>
                      <wp:extent cx="399416" cy="395605"/>
                      <wp:effectExtent l="0" t="12700" r="32385" b="36195"/>
                      <wp:wrapNone/>
                      <wp:docPr id="1910990833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68242137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CCB8E4" w14:textId="499E6D81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39235100" name="Freihandform 739235100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A1B11AB" id="_x0000_s1081" style="position:absolute;margin-left:3.45pt;margin-top:32.6pt;width:31.45pt;height:31.15pt;z-index:252410368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">
                      <v:shape id="_x0000_s1082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39CCB8E4" w14:textId="499E6D81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739235100" o:spid="_x0000_s1083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96170A"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30AEC3EA" wp14:editId="66FA39EE">
                  <wp:simplePos x="0" y="0"/>
                  <wp:positionH relativeFrom="column">
                    <wp:posOffset>653053</wp:posOffset>
                  </wp:positionH>
                  <wp:positionV relativeFrom="paragraph">
                    <wp:posOffset>18563</wp:posOffset>
                  </wp:positionV>
                  <wp:extent cx="1928495" cy="1101090"/>
                  <wp:effectExtent l="0" t="0" r="1905" b="3810"/>
                  <wp:wrapNone/>
                  <wp:docPr id="925691180" name="Grafik 182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91180" name="Grafik 182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80" t="69011" r="18380" b="7052"/>
                          <a:stretch/>
                        </pic:blipFill>
                        <pic:spPr bwMode="auto">
                          <a:xfrm>
                            <a:off x="0" y="0"/>
                            <a:ext cx="1928495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7C5C" w:rsidRPr="00F74A5E" w14:paraId="2EFDFA6D" w14:textId="77777777" w:rsidTr="00A21299">
        <w:tc>
          <w:tcPr>
            <w:tcW w:w="69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629BFA7D" w14:textId="63982A58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14E57A10" w14:textId="2F98BE07" w:rsidR="006B7C5C" w:rsidRDefault="006B7C5C" w:rsidP="00A21299">
            <w:pPr>
              <w:pStyle w:val="Impressum"/>
            </w:pPr>
            <w:r>
              <w:t xml:space="preserve">  </w:t>
            </w:r>
          </w:p>
          <w:p w14:paraId="42886A77" w14:textId="4F667823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066928FB" w14:textId="6C54A5F0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1803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0"/>
              <w:gridCol w:w="350"/>
              <w:gridCol w:w="351"/>
            </w:tblGrid>
            <w:tr w:rsidR="006B7C5C" w:rsidRPr="00354F01" w14:paraId="6DDF60C5" w14:textId="77777777" w:rsidTr="00F76826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B55DF2E" w14:textId="77777777" w:rsidR="006B7C5C" w:rsidRPr="00354F01" w:rsidRDefault="006B7C5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785FB1D0" w14:textId="77777777" w:rsidR="006B7C5C" w:rsidRPr="00354F01" w:rsidRDefault="006B7C5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A356B0E" w14:textId="77777777" w:rsidR="006B7C5C" w:rsidRPr="00354F01" w:rsidRDefault="006B7C5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3E58C08B" w14:textId="77777777" w:rsidR="006B7C5C" w:rsidRPr="00354F01" w:rsidRDefault="006B7C5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6B7C5C" w:rsidRPr="000132AB" w14:paraId="51AF44C2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2D906253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718CE44" w14:textId="06E27962" w:rsidR="006B7C5C" w:rsidRPr="000132AB" w:rsidRDefault="00BA730B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350" w:type="dxa"/>
                  <w:vAlign w:val="center"/>
                </w:tcPr>
                <w:p w14:paraId="2DADBE74" w14:textId="39575262" w:rsidR="006B7C5C" w:rsidRPr="000132AB" w:rsidRDefault="00BA730B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351" w:type="dxa"/>
                  <w:vAlign w:val="center"/>
                </w:tcPr>
                <w:p w14:paraId="7D702102" w14:textId="660052C4" w:rsidR="006B7C5C" w:rsidRPr="000132AB" w:rsidRDefault="00BA730B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6B7C5C" w:rsidRPr="000132AB" w14:paraId="612505AA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4BEDAA0E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77A1C448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3F3FF43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12945F9F" w14:textId="77777777" w:rsidR="006B7C5C" w:rsidRPr="000132AB" w:rsidRDefault="006B7C5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</w:tr>
          </w:tbl>
          <w:p w14:paraId="64573FB8" w14:textId="4A44C9A8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2346471" w14:textId="77777777" w:rsidR="006B7C5C" w:rsidRPr="00F74A5E" w:rsidRDefault="006B7C5C" w:rsidP="00A21299">
            <w:pPr>
              <w:rPr>
                <w:b/>
                <w:bCs/>
                <w:color w:val="FF00FF"/>
              </w:rPr>
            </w:pPr>
          </w:p>
        </w:tc>
      </w:tr>
      <w:tr w:rsidR="006B7C5C" w14:paraId="1DEF0738" w14:textId="77777777" w:rsidTr="00A21299">
        <w:tc>
          <w:tcPr>
            <w:tcW w:w="69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607CE3FE" w14:textId="044A7BC7" w:rsidR="006B7C5C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5995F810" wp14:editId="4C33F096">
                      <wp:simplePos x="0" y="0"/>
                      <wp:positionH relativeFrom="column">
                        <wp:posOffset>-61026</wp:posOffset>
                      </wp:positionH>
                      <wp:positionV relativeFrom="paragraph">
                        <wp:posOffset>18822</wp:posOffset>
                      </wp:positionV>
                      <wp:extent cx="399416" cy="395605"/>
                      <wp:effectExtent l="0" t="12700" r="32385" b="36195"/>
                      <wp:wrapNone/>
                      <wp:docPr id="122683969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757724983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B14A6" w14:textId="5EFBAE3D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19997391" name="Freihandform 1719997391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995F810" id="_x0000_s1084" style="position:absolute;margin-left:-4.8pt;margin-top:1.5pt;width:31.45pt;height:31.15pt;z-index:252414464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">
                      <v:shape id="_x0000_s1085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2B7B14A6" w14:textId="5EFBAE3D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719997391" o:spid="_x0000_s1086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2436130" w14:textId="6D872F52" w:rsidR="006B7C5C" w:rsidRDefault="006B7C5C" w:rsidP="00A21299">
            <w:pPr>
              <w:rPr>
                <w:b/>
                <w:bCs/>
              </w:rPr>
            </w:pPr>
          </w:p>
          <w:p w14:paraId="5DF44713" w14:textId="48E3C2D4" w:rsidR="006B7C5C" w:rsidRDefault="006B7C5C" w:rsidP="00A21299">
            <w:pPr>
              <w:rPr>
                <w:b/>
                <w:bCs/>
              </w:rPr>
            </w:pPr>
          </w:p>
          <w:p w14:paraId="5F90195E" w14:textId="70C94887" w:rsidR="006B7C5C" w:rsidRDefault="006B7C5C" w:rsidP="00A21299">
            <w:pPr>
              <w:rPr>
                <w:b/>
                <w:bCs/>
              </w:rPr>
            </w:pPr>
          </w:p>
          <w:p w14:paraId="362A19D2" w14:textId="2E279BD0" w:rsidR="006B7C5C" w:rsidRDefault="006B7C5C" w:rsidP="00A21299">
            <w:pPr>
              <w:rPr>
                <w:b/>
                <w:bCs/>
              </w:rPr>
            </w:pPr>
          </w:p>
          <w:p w14:paraId="082D4BA2" w14:textId="6537A743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4CBB3E1F" w14:textId="79AC151C" w:rsidR="006B7C5C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2544" behindDoc="0" locked="0" layoutInCell="1" allowOverlap="1" wp14:anchorId="637B32CB" wp14:editId="635EF04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19050</wp:posOffset>
                      </wp:positionV>
                      <wp:extent cx="399416" cy="395605"/>
                      <wp:effectExtent l="0" t="12700" r="32385" b="36195"/>
                      <wp:wrapNone/>
                      <wp:docPr id="28178714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807578142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D4421E" w14:textId="078F3E0E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94913588" name="Freihandform 1894913588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37B32CB" id="_x0000_s1087" style="position:absolute;margin-left:-.45pt;margin-top:1.5pt;width:31.45pt;height:31.15pt;z-index:252412416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">
                      <v:shape id="_x0000_s1088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03D4421E" w14:textId="078F3E0E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894913588" o:spid="_x0000_s1089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64B14E9" w14:textId="77777777" w:rsidR="006B7C5C" w:rsidRDefault="006B7C5C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96E0CD4" w14:textId="77777777" w:rsidR="006B7C5C" w:rsidRDefault="006B7C5C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032084" w14:paraId="068A86D5" w14:textId="77777777" w:rsidTr="00865B25">
        <w:trPr>
          <w:trHeight w:val="99"/>
        </w:trPr>
        <w:tc>
          <w:tcPr>
            <w:tcW w:w="610" w:type="dxa"/>
          </w:tcPr>
          <w:p w14:paraId="6A6C99C8" w14:textId="43F63AD2" w:rsidR="00032084" w:rsidRDefault="00032084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3548DB5" w14:textId="77777777" w:rsidR="00032084" w:rsidRPr="004D033C" w:rsidRDefault="00032084" w:rsidP="004D033C">
            <w:pPr>
              <w:pStyle w:val="Nummerierung"/>
            </w:pPr>
          </w:p>
        </w:tc>
        <w:tc>
          <w:tcPr>
            <w:tcW w:w="8036" w:type="dxa"/>
          </w:tcPr>
          <w:p w14:paraId="3DCD42DA" w14:textId="2FF9E172" w:rsidR="00032084" w:rsidRPr="00EE533C" w:rsidRDefault="00032084" w:rsidP="008E2563">
            <w:pPr>
              <w:rPr>
                <w:noProof/>
              </w:rPr>
            </w:pPr>
          </w:p>
        </w:tc>
      </w:tr>
      <w:tr w:rsidR="001C0814" w14:paraId="375FD68B" w14:textId="77777777" w:rsidTr="00865B25">
        <w:trPr>
          <w:trHeight w:val="244"/>
        </w:trPr>
        <w:tc>
          <w:tcPr>
            <w:tcW w:w="610" w:type="dxa"/>
          </w:tcPr>
          <w:p w14:paraId="66AD5779" w14:textId="601C2E29" w:rsidR="001C0814" w:rsidRDefault="003D683B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423B4F6" wp14:editId="4CF95A33">
                  <wp:extent cx="360000" cy="272386"/>
                  <wp:effectExtent l="0" t="0" r="2540" b="0"/>
                  <wp:docPr id="456" name="Grafik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01A5EF" w14:textId="0948FBBB" w:rsidR="001C0814" w:rsidRPr="004D033C" w:rsidRDefault="0071032F" w:rsidP="004D033C">
            <w:pPr>
              <w:pStyle w:val="Nummerierung"/>
            </w:pPr>
            <w:r w:rsidRPr="004D033C">
              <w:t>c</w:t>
            </w:r>
            <w:r w:rsidR="001C0814" w:rsidRPr="004D033C">
              <w:t>)</w:t>
            </w:r>
          </w:p>
        </w:tc>
        <w:tc>
          <w:tcPr>
            <w:tcW w:w="8036" w:type="dxa"/>
          </w:tcPr>
          <w:p w14:paraId="002C1CF7" w14:textId="29B1DD42" w:rsidR="00376C2F" w:rsidRPr="00563011" w:rsidRDefault="00E767CB" w:rsidP="008E2563">
            <w:r>
              <w:rPr>
                <w:noProof/>
              </w:rPr>
              <w:t xml:space="preserve">Vergleicht eure Erklärungen. Wie würden Dilara, Maurice und Kenan </w:t>
            </w:r>
            <w:r w:rsidR="004374ED">
              <w:rPr>
                <w:noProof/>
              </w:rPr>
              <w:t>in</w:t>
            </w:r>
            <w:r>
              <w:rPr>
                <w:noProof/>
              </w:rPr>
              <w:t xml:space="preserve"> </w:t>
            </w:r>
            <w:r w:rsidRPr="00E767CB">
              <w:rPr>
                <w:b/>
                <w:bCs/>
                <w:noProof/>
                <w:color w:val="327A86" w:themeColor="text2"/>
              </w:rPr>
              <w:t>1.2</w:t>
            </w:r>
            <w:r>
              <w:rPr>
                <w:noProof/>
              </w:rPr>
              <w:t xml:space="preserve"> erklären? </w:t>
            </w:r>
          </w:p>
        </w:tc>
      </w:tr>
    </w:tbl>
    <w:p w14:paraId="72B66FC8" w14:textId="0075703F" w:rsidR="001C0814" w:rsidRDefault="001C0814" w:rsidP="001C081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E533C" w14:paraId="3720ADBD" w14:textId="77777777" w:rsidTr="00DF1141">
        <w:trPr>
          <w:trHeight w:val="154"/>
        </w:trPr>
        <w:tc>
          <w:tcPr>
            <w:tcW w:w="610" w:type="dxa"/>
          </w:tcPr>
          <w:p w14:paraId="60636AD1" w14:textId="10004D3B" w:rsidR="00EE533C" w:rsidRDefault="00EE533C" w:rsidP="00DF1141">
            <w:pPr>
              <w:pStyle w:val="berschrift3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461" w:type="dxa"/>
            <w:gridSpan w:val="2"/>
          </w:tcPr>
          <w:p w14:paraId="6105D09B" w14:textId="19DA3919" w:rsidR="00EE533C" w:rsidRPr="00596FF7" w:rsidRDefault="00CA4EEC" w:rsidP="00DF1141">
            <w:pPr>
              <w:pStyle w:val="berschrift3"/>
            </w:pPr>
            <w:r w:rsidRPr="00CA4EEC">
              <w:t>Mit 10 multiplizieren auf verschiedenen Wegen</w:t>
            </w:r>
          </w:p>
        </w:tc>
      </w:tr>
      <w:tr w:rsidR="00E767CB" w14:paraId="02951390" w14:textId="77777777" w:rsidTr="00E767CB">
        <w:tc>
          <w:tcPr>
            <w:tcW w:w="610" w:type="dxa"/>
          </w:tcPr>
          <w:p w14:paraId="1D7FD9CA" w14:textId="0706A03E" w:rsidR="00E767CB" w:rsidRDefault="00E767CB" w:rsidP="00DF1141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CD2E323" w14:textId="4D30D01B" w:rsidR="00E767CB" w:rsidRPr="004D033C" w:rsidRDefault="00E767CB" w:rsidP="00DF1141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63C9B4C1" w14:textId="078A6767" w:rsidR="00E767CB" w:rsidRPr="00E767CB" w:rsidRDefault="00E767CB" w:rsidP="00E767CB">
            <w:r w:rsidRPr="00E767CB">
              <w:t>Dilara</w:t>
            </w:r>
            <w:r w:rsidR="007B7F1B">
              <w:t>, Maurice</w:t>
            </w:r>
            <w:r w:rsidRPr="00E767CB">
              <w:t xml:space="preserve"> und Jonas rechnen die Aufgabe </w:t>
            </w:r>
            <w:r w:rsidR="00447564">
              <w:rPr>
                <w:b/>
                <w:bCs/>
              </w:rPr>
              <w:t xml:space="preserve">123 </w:t>
            </w:r>
            <w:r w:rsidR="004D4A16">
              <w:rPr>
                <w:b/>
                <w:bCs/>
              </w:rPr>
              <w:t xml:space="preserve">· </w:t>
            </w:r>
            <w:r w:rsidR="00447564">
              <w:rPr>
                <w:b/>
                <w:bCs/>
              </w:rPr>
              <w:t>10</w:t>
            </w:r>
            <w:r w:rsidRPr="00E767CB">
              <w:t xml:space="preserve">. </w:t>
            </w:r>
          </w:p>
          <w:p w14:paraId="4C284D65" w14:textId="77777777" w:rsidR="00E767CB" w:rsidRDefault="00E767CB" w:rsidP="00E767CB">
            <w:r w:rsidRPr="00E767CB">
              <w:t>Erkläre, wie die Kinder vorgehen.</w:t>
            </w:r>
          </w:p>
          <w:p w14:paraId="19D46B7F" w14:textId="7E88493C" w:rsidR="00F76826" w:rsidRPr="00E767CB" w:rsidRDefault="00F76826" w:rsidP="00E767CB">
            <w:r>
              <w:t>Wie findest du die Rechnung von Jonas bei Dilara wieder, wie bei Maurice?</w:t>
            </w:r>
          </w:p>
          <w:p w14:paraId="51609DDD" w14:textId="746AD5A5" w:rsidR="00E767CB" w:rsidRDefault="00E767CB" w:rsidP="00A77B0D"/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268"/>
        <w:gridCol w:w="709"/>
        <w:gridCol w:w="2268"/>
        <w:gridCol w:w="3118"/>
      </w:tblGrid>
      <w:tr w:rsidR="00F76826" w:rsidRPr="00F74A5E" w14:paraId="3EC0051E" w14:textId="77777777" w:rsidTr="00F76826">
        <w:tc>
          <w:tcPr>
            <w:tcW w:w="2967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2C3BE778" w14:textId="2FF0DE2D" w:rsidR="00F76826" w:rsidRPr="00F74A5E" w:rsidRDefault="00F76826" w:rsidP="00A21299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7807CE67" wp14:editId="2C49EBF1">
                  <wp:simplePos x="0" y="0"/>
                  <wp:positionH relativeFrom="column">
                    <wp:posOffset>438212</wp:posOffset>
                  </wp:positionH>
                  <wp:positionV relativeFrom="paragraph">
                    <wp:posOffset>239395</wp:posOffset>
                  </wp:positionV>
                  <wp:extent cx="327660" cy="335280"/>
                  <wp:effectExtent l="0" t="0" r="2540" b="0"/>
                  <wp:wrapNone/>
                  <wp:docPr id="37453145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Dilaras </w:t>
            </w:r>
            <w:r w:rsidRPr="00F74A5E">
              <w:t>Material:</w:t>
            </w:r>
          </w:p>
        </w:tc>
        <w:tc>
          <w:tcPr>
            <w:tcW w:w="2977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539C955C" w14:textId="4148F6E1" w:rsidR="00F76826" w:rsidRPr="00F74A5E" w:rsidRDefault="00F76826" w:rsidP="00A21299">
            <w:pPr>
              <w:spacing w:before="60" w:after="60"/>
            </w:pPr>
            <w:r>
              <w:t xml:space="preserve">Maurices </w:t>
            </w:r>
            <w:r w:rsidRPr="00F74A5E">
              <w:t>Stellentafel:</w:t>
            </w:r>
          </w:p>
        </w:tc>
        <w:tc>
          <w:tcPr>
            <w:tcW w:w="3118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EE6BCAE" w14:textId="763D8462" w:rsidR="00F76826" w:rsidRDefault="00F76826" w:rsidP="00F76826">
            <w:pPr>
              <w:spacing w:before="60" w:after="60"/>
            </w:pPr>
            <w:r>
              <w:t>Jonas‘ Rechnung:</w:t>
            </w:r>
          </w:p>
          <w:tbl>
            <w:tblPr>
              <w:tblStyle w:val="Tabellenraster"/>
              <w:tblW w:w="28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0"/>
              <w:gridCol w:w="605"/>
              <w:gridCol w:w="531"/>
              <w:gridCol w:w="263"/>
              <w:gridCol w:w="281"/>
              <w:gridCol w:w="811"/>
              <w:gridCol w:w="64"/>
            </w:tblGrid>
            <w:tr w:rsidR="00F76826" w14:paraId="5C3100EE" w14:textId="77777777" w:rsidTr="007E25E2">
              <w:trPr>
                <w:gridAfter w:val="1"/>
                <w:wAfter w:w="64" w:type="dxa"/>
              </w:trPr>
              <w:tc>
                <w:tcPr>
                  <w:tcW w:w="280" w:type="dxa"/>
                  <w:vAlign w:val="center"/>
                </w:tcPr>
                <w:p w14:paraId="0E13AFF4" w14:textId="77777777" w:rsidR="00F76826" w:rsidRPr="00F76826" w:rsidRDefault="00F76826" w:rsidP="00F76826">
                  <w:pPr>
                    <w:spacing w:before="120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</w:p>
              </w:tc>
              <w:tc>
                <w:tcPr>
                  <w:tcW w:w="605" w:type="dxa"/>
                  <w:vAlign w:val="center"/>
                </w:tcPr>
                <w:p w14:paraId="2451E548" w14:textId="301D6987" w:rsidR="00F76826" w:rsidRPr="00F76826" w:rsidRDefault="00F76826" w:rsidP="00F76826">
                  <w:pPr>
                    <w:spacing w:before="120"/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10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794" w:type="dxa"/>
                  <w:gridSpan w:val="2"/>
                  <w:vAlign w:val="center"/>
                </w:tcPr>
                <w:p w14:paraId="74D5B320" w14:textId="3FEB4F7C" w:rsidR="00F76826" w:rsidRPr="00F76826" w:rsidRDefault="00F76826" w:rsidP="00F76826">
                  <w:pPr>
                    <w:spacing w:before="120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· 10</w:t>
                  </w:r>
                </w:p>
              </w:tc>
              <w:tc>
                <w:tcPr>
                  <w:tcW w:w="281" w:type="dxa"/>
                  <w:vAlign w:val="center"/>
                </w:tcPr>
                <w:p w14:paraId="4545C6C4" w14:textId="77777777" w:rsidR="00F76826" w:rsidRPr="00F76826" w:rsidRDefault="00F76826" w:rsidP="00F76826">
                  <w:pPr>
                    <w:spacing w:before="120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20E71583" w14:textId="457D9D72" w:rsidR="00F76826" w:rsidRPr="00F76826" w:rsidRDefault="00F76826" w:rsidP="00F76826">
                  <w:pPr>
                    <w:spacing w:before="120"/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1000</w:t>
                  </w:r>
                </w:p>
              </w:tc>
            </w:tr>
            <w:tr w:rsidR="00F76826" w14:paraId="0E1EB64E" w14:textId="77777777" w:rsidTr="007E25E2">
              <w:trPr>
                <w:gridAfter w:val="1"/>
                <w:wAfter w:w="64" w:type="dxa"/>
              </w:trPr>
              <w:tc>
                <w:tcPr>
                  <w:tcW w:w="280" w:type="dxa"/>
                  <w:vAlign w:val="center"/>
                </w:tcPr>
                <w:p w14:paraId="5EFD8918" w14:textId="77777777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+</w:t>
                  </w:r>
                </w:p>
              </w:tc>
              <w:tc>
                <w:tcPr>
                  <w:tcW w:w="605" w:type="dxa"/>
                  <w:vAlign w:val="center"/>
                </w:tcPr>
                <w:p w14:paraId="3F81475E" w14:textId="39414218" w:rsidR="00F76826" w:rsidRPr="00F76826" w:rsidRDefault="007E25E2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2</w:t>
                  </w:r>
                  <w:r w:rsidR="00F76826"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794" w:type="dxa"/>
                  <w:gridSpan w:val="2"/>
                  <w:vAlign w:val="center"/>
                </w:tcPr>
                <w:p w14:paraId="5D9BBF55" w14:textId="3848D073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· 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</w:t>
                  </w:r>
                  <w:r w:rsidR="004D4A1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281" w:type="dxa"/>
                  <w:vAlign w:val="center"/>
                </w:tcPr>
                <w:p w14:paraId="3B080615" w14:textId="77777777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+</w:t>
                  </w:r>
                </w:p>
              </w:tc>
              <w:tc>
                <w:tcPr>
                  <w:tcW w:w="811" w:type="dxa"/>
                  <w:vAlign w:val="center"/>
                </w:tcPr>
                <w:p w14:paraId="3DDE242D" w14:textId="77777777" w:rsidR="00F76826" w:rsidRPr="00F76826" w:rsidRDefault="00F76826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200</w:t>
                  </w:r>
                </w:p>
              </w:tc>
            </w:tr>
            <w:tr w:rsidR="00F76826" w14:paraId="159A2DCA" w14:textId="77777777" w:rsidTr="007E25E2">
              <w:trPr>
                <w:gridAfter w:val="1"/>
                <w:wAfter w:w="64" w:type="dxa"/>
              </w:trPr>
              <w:tc>
                <w:tcPr>
                  <w:tcW w:w="280" w:type="dxa"/>
                  <w:tcBorders>
                    <w:bottom w:val="single" w:sz="8" w:space="0" w:color="0070C0"/>
                  </w:tcBorders>
                  <w:vAlign w:val="center"/>
                </w:tcPr>
                <w:p w14:paraId="4B448DA6" w14:textId="77777777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+</w:t>
                  </w:r>
                </w:p>
              </w:tc>
              <w:tc>
                <w:tcPr>
                  <w:tcW w:w="605" w:type="dxa"/>
                  <w:tcBorders>
                    <w:bottom w:val="single" w:sz="8" w:space="0" w:color="0070C0"/>
                  </w:tcBorders>
                  <w:vAlign w:val="center"/>
                </w:tcPr>
                <w:p w14:paraId="1FFB05CE" w14:textId="5357A569" w:rsidR="00F76826" w:rsidRPr="00F76826" w:rsidRDefault="007E25E2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794" w:type="dxa"/>
                  <w:gridSpan w:val="2"/>
                  <w:vAlign w:val="center"/>
                </w:tcPr>
                <w:p w14:paraId="7C1A63E8" w14:textId="30487324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· 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10</w:t>
                  </w:r>
                </w:p>
              </w:tc>
              <w:tc>
                <w:tcPr>
                  <w:tcW w:w="281" w:type="dxa"/>
                  <w:tcBorders>
                    <w:bottom w:val="single" w:sz="8" w:space="0" w:color="0070C0"/>
                  </w:tcBorders>
                  <w:vAlign w:val="center"/>
                </w:tcPr>
                <w:p w14:paraId="1B77C4B4" w14:textId="77777777" w:rsidR="00F76826" w:rsidRPr="00F76826" w:rsidRDefault="00F7682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+</w:t>
                  </w:r>
                </w:p>
              </w:tc>
              <w:tc>
                <w:tcPr>
                  <w:tcW w:w="811" w:type="dxa"/>
                  <w:tcBorders>
                    <w:bottom w:val="single" w:sz="8" w:space="0" w:color="0070C0"/>
                  </w:tcBorders>
                  <w:vAlign w:val="center"/>
                </w:tcPr>
                <w:p w14:paraId="5CC1E5CF" w14:textId="77777777" w:rsidR="00F76826" w:rsidRPr="00F76826" w:rsidRDefault="00F76826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30</w:t>
                  </w:r>
                </w:p>
              </w:tc>
            </w:tr>
            <w:tr w:rsidR="004D4A16" w14:paraId="2146B69E" w14:textId="77777777" w:rsidTr="007E25E2">
              <w:tc>
                <w:tcPr>
                  <w:tcW w:w="280" w:type="dxa"/>
                  <w:tcBorders>
                    <w:top w:val="single" w:sz="8" w:space="0" w:color="0070C0"/>
                  </w:tcBorders>
                  <w:vAlign w:val="center"/>
                </w:tcPr>
                <w:p w14:paraId="56DB4DF6" w14:textId="77777777" w:rsidR="004D4A16" w:rsidRPr="00F76826" w:rsidRDefault="004D4A1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</w:p>
              </w:tc>
              <w:tc>
                <w:tcPr>
                  <w:tcW w:w="605" w:type="dxa"/>
                  <w:tcBorders>
                    <w:top w:val="single" w:sz="8" w:space="0" w:color="0070C0"/>
                  </w:tcBorders>
                  <w:vAlign w:val="center"/>
                </w:tcPr>
                <w:p w14:paraId="364ABD52" w14:textId="2FABA601" w:rsidR="004D4A16" w:rsidRPr="00F76826" w:rsidRDefault="004D4A16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23</w:t>
                  </w:r>
                </w:p>
              </w:tc>
              <w:tc>
                <w:tcPr>
                  <w:tcW w:w="531" w:type="dxa"/>
                  <w:tcBorders>
                    <w:top w:val="single" w:sz="8" w:space="0" w:color="0070C0"/>
                  </w:tcBorders>
                  <w:vAlign w:val="center"/>
                </w:tcPr>
                <w:p w14:paraId="5BF8279D" w14:textId="04AC4DE8" w:rsidR="004D4A16" w:rsidRPr="00F76826" w:rsidRDefault="004D4A16" w:rsidP="007E25E2">
                  <w:pPr>
                    <w:ind w:right="-508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· </w:t>
                  </w: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</w:t>
                  </w:r>
                  <w:r w:rsidR="007E25E2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263" w:type="dxa"/>
                  <w:vAlign w:val="center"/>
                </w:tcPr>
                <w:p w14:paraId="6C4DBC4B" w14:textId="4579873A" w:rsidR="004D4A16" w:rsidRPr="00F76826" w:rsidRDefault="004D4A1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=</w:t>
                  </w:r>
                </w:p>
              </w:tc>
              <w:tc>
                <w:tcPr>
                  <w:tcW w:w="281" w:type="dxa"/>
                  <w:tcBorders>
                    <w:top w:val="single" w:sz="8" w:space="0" w:color="0070C0"/>
                  </w:tcBorders>
                  <w:vAlign w:val="center"/>
                </w:tcPr>
                <w:p w14:paraId="7D3D6A5A" w14:textId="77777777" w:rsidR="004D4A16" w:rsidRPr="00F76826" w:rsidRDefault="004D4A16" w:rsidP="00F76826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</w:p>
              </w:tc>
              <w:tc>
                <w:tcPr>
                  <w:tcW w:w="875" w:type="dxa"/>
                  <w:gridSpan w:val="2"/>
                  <w:tcBorders>
                    <w:top w:val="single" w:sz="8" w:space="0" w:color="0070C0"/>
                  </w:tcBorders>
                  <w:vAlign w:val="center"/>
                </w:tcPr>
                <w:p w14:paraId="3825E81F" w14:textId="77777777" w:rsidR="004D4A16" w:rsidRPr="00F76826" w:rsidRDefault="004D4A16" w:rsidP="00F76826">
                  <w:pPr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F76826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1 230</w:t>
                  </w:r>
                </w:p>
              </w:tc>
            </w:tr>
          </w:tbl>
          <w:p w14:paraId="56F2E174" w14:textId="32C2E2E1" w:rsidR="00F76826" w:rsidRPr="00F74A5E" w:rsidRDefault="00F76826" w:rsidP="00A21299"/>
        </w:tc>
      </w:tr>
      <w:tr w:rsidR="00E767CB" w:rsidRPr="00F74A5E" w14:paraId="77A28829" w14:textId="77777777" w:rsidTr="00F76826">
        <w:tc>
          <w:tcPr>
            <w:tcW w:w="69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679131E7" w14:textId="038B50E3" w:rsidR="00E767CB" w:rsidRDefault="00E767CB" w:rsidP="00A21299">
            <w:pPr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1B9CF15A" w14:textId="1B17ACB0" w:rsidR="00E767CB" w:rsidRPr="00F76826" w:rsidRDefault="00E767CB" w:rsidP="00D405F1">
            <w:pPr>
              <w:pStyle w:val="Impressum"/>
              <w:ind w:right="176"/>
              <w:jc w:val="right"/>
              <w:rPr>
                <w:sz w:val="21"/>
                <w:szCs w:val="21"/>
              </w:rPr>
            </w:pPr>
            <w:r w:rsidRPr="00F76826">
              <w:rPr>
                <w:noProof/>
                <w:sz w:val="11"/>
                <w:szCs w:val="11"/>
              </w:rPr>
              <w:drawing>
                <wp:anchor distT="0" distB="0" distL="114300" distR="114300" simplePos="0" relativeHeight="251628032" behindDoc="0" locked="0" layoutInCell="1" allowOverlap="1" wp14:anchorId="7EE14BE7" wp14:editId="14701E5F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17686</wp:posOffset>
                  </wp:positionV>
                  <wp:extent cx="287655" cy="89535"/>
                  <wp:effectExtent l="0" t="0" r="4445" b="0"/>
                  <wp:wrapNone/>
                  <wp:docPr id="1180030213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6A4363-449B-DC69-7956-4F7E00CBB9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996A4363-449B-DC69-7956-4F7E00CBB9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04" t="27885" b="51099"/>
                          <a:stretch/>
                        </pic:blipFill>
                        <pic:spPr bwMode="auto">
                          <a:xfrm flipH="1" flipV="1">
                            <a:off x="0" y="0"/>
                            <a:ext cx="287655" cy="8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05F1">
              <w:rPr>
                <w:color w:val="000000"/>
                <w:sz w:val="11"/>
                <w:szCs w:val="11"/>
              </w:rPr>
              <w:t xml:space="preserve">  </w:t>
            </w:r>
            <w:r w:rsidRPr="00F76826">
              <w:rPr>
                <w:color w:val="000000"/>
                <w:sz w:val="11"/>
                <w:szCs w:val="11"/>
              </w:rPr>
              <w:sym w:font="Wingdings" w:char="F06C"/>
            </w:r>
            <w:r w:rsidRPr="00F76826">
              <w:rPr>
                <w:color w:val="000000"/>
                <w:sz w:val="11"/>
                <w:szCs w:val="11"/>
              </w:rPr>
              <w:sym w:font="Wingdings" w:char="F06C"/>
            </w:r>
            <w:r w:rsidRPr="00F76826">
              <w:rPr>
                <w:color w:val="000000"/>
                <w:sz w:val="11"/>
                <w:szCs w:val="11"/>
              </w:rPr>
              <w:sym w:font="Wingdings" w:char="F06C"/>
            </w: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5CCE0CB6" w14:textId="77777777" w:rsidR="00E767CB" w:rsidRDefault="00E767CB" w:rsidP="00A21299">
            <w:pPr>
              <w:rPr>
                <w:b/>
                <w:bCs/>
              </w:rPr>
            </w:pPr>
          </w:p>
          <w:p w14:paraId="6EE3DA64" w14:textId="77777777" w:rsidR="00F76826" w:rsidRDefault="00F76826" w:rsidP="00A21299">
            <w:pPr>
              <w:rPr>
                <w:b/>
                <w:bCs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0"/>
              <w:gridCol w:w="350"/>
              <w:gridCol w:w="351"/>
            </w:tblGrid>
            <w:tr w:rsidR="00E767CB" w:rsidRPr="00354F01" w14:paraId="50D05453" w14:textId="77777777" w:rsidTr="00F76826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363E2038" w14:textId="77777777" w:rsidR="00E767CB" w:rsidRPr="00354F01" w:rsidRDefault="00E767CB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866E1C8" w14:textId="77777777" w:rsidR="00E767CB" w:rsidRPr="00354F01" w:rsidRDefault="00E767CB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6DF07C89" w14:textId="77777777" w:rsidR="00E767CB" w:rsidRPr="00354F01" w:rsidRDefault="00E767CB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3DE68D87" w14:textId="77777777" w:rsidR="00E767CB" w:rsidRPr="00354F01" w:rsidRDefault="00E767CB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E767CB" w:rsidRPr="000132AB" w14:paraId="4B5C812F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633FDDA6" w14:textId="77777777" w:rsidR="00E767CB" w:rsidRPr="00F76826" w:rsidRDefault="00E767CB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24271FEB" w14:textId="0E3BB851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1</w:t>
                  </w:r>
                </w:p>
              </w:tc>
              <w:tc>
                <w:tcPr>
                  <w:tcW w:w="350" w:type="dxa"/>
                  <w:vAlign w:val="center"/>
                </w:tcPr>
                <w:p w14:paraId="0C004275" w14:textId="67CA7D61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2</w:t>
                  </w:r>
                </w:p>
              </w:tc>
              <w:tc>
                <w:tcPr>
                  <w:tcW w:w="351" w:type="dxa"/>
                  <w:vAlign w:val="center"/>
                </w:tcPr>
                <w:p w14:paraId="01022BF2" w14:textId="4F34144B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3</w:t>
                  </w:r>
                </w:p>
              </w:tc>
            </w:tr>
            <w:tr w:rsidR="00E767CB" w:rsidRPr="000132AB" w14:paraId="2C0C9816" w14:textId="77777777" w:rsidTr="00F76826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36D4D09A" w14:textId="45589D29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1</w:t>
                  </w:r>
                </w:p>
              </w:tc>
              <w:tc>
                <w:tcPr>
                  <w:tcW w:w="350" w:type="dxa"/>
                  <w:vAlign w:val="center"/>
                </w:tcPr>
                <w:p w14:paraId="1D5371CC" w14:textId="7392033C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2</w:t>
                  </w:r>
                </w:p>
              </w:tc>
              <w:tc>
                <w:tcPr>
                  <w:tcW w:w="350" w:type="dxa"/>
                  <w:vAlign w:val="center"/>
                </w:tcPr>
                <w:p w14:paraId="25416E63" w14:textId="439310BA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3</w:t>
                  </w:r>
                </w:p>
              </w:tc>
              <w:tc>
                <w:tcPr>
                  <w:tcW w:w="351" w:type="dxa"/>
                  <w:vAlign w:val="center"/>
                </w:tcPr>
                <w:p w14:paraId="5A34862F" w14:textId="7BF59A0A" w:rsidR="00E767CB" w:rsidRPr="00F76826" w:rsidRDefault="00F7682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color w:val="00B050"/>
                    </w:rPr>
                  </w:pPr>
                  <w:r w:rsidRPr="00F76826">
                    <w:rPr>
                      <w:rFonts w:ascii="Comic Sans MS" w:hAnsi="Comic Sans MS"/>
                      <w:color w:val="00B050"/>
                    </w:rPr>
                    <w:t>0</w:t>
                  </w:r>
                </w:p>
              </w:tc>
            </w:tr>
          </w:tbl>
          <w:p w14:paraId="7A3343C1" w14:textId="75755969" w:rsidR="00E767CB" w:rsidRDefault="00E767CB" w:rsidP="00A21299">
            <w:pPr>
              <w:rPr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BBB330F" w14:textId="77777777" w:rsidR="00E767CB" w:rsidRPr="00F74A5E" w:rsidRDefault="00E767CB" w:rsidP="00A21299">
            <w:pPr>
              <w:rPr>
                <w:b/>
                <w:bCs/>
                <w:color w:val="FF00FF"/>
              </w:rPr>
            </w:pPr>
          </w:p>
        </w:tc>
      </w:tr>
      <w:tr w:rsidR="00E767CB" w14:paraId="72A4CB4B" w14:textId="77777777" w:rsidTr="00F76826">
        <w:tc>
          <w:tcPr>
            <w:tcW w:w="69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314E7233" w14:textId="7C72A3D8" w:rsidR="00E767CB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3A77A26F" wp14:editId="3412BAC1">
                      <wp:simplePos x="0" y="0"/>
                      <wp:positionH relativeFrom="column">
                        <wp:posOffset>-121453</wp:posOffset>
                      </wp:positionH>
                      <wp:positionV relativeFrom="paragraph">
                        <wp:posOffset>57150</wp:posOffset>
                      </wp:positionV>
                      <wp:extent cx="399416" cy="395605"/>
                      <wp:effectExtent l="0" t="12700" r="32385" b="36195"/>
                      <wp:wrapNone/>
                      <wp:docPr id="181292344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909671480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62FEA6" w14:textId="3D6D87C5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74197772" name="Freihandform 574197772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A77A26F" id="_x0000_s1090" style="position:absolute;margin-left:-9.55pt;margin-top:4.5pt;width:31.45pt;height:31.15pt;z-index:252430848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">
                      <v:shape id="_x0000_s1091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6362FEA6" w14:textId="3D6D87C5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574197772" o:spid="_x0000_s1092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4D4A16">
              <w:rPr>
                <w:b/>
                <w:bCs/>
                <w:noProof/>
              </w:rPr>
              <w:drawing>
                <wp:anchor distT="0" distB="0" distL="114300" distR="114300" simplePos="0" relativeHeight="251630080" behindDoc="0" locked="0" layoutInCell="1" allowOverlap="1" wp14:anchorId="2C84F429" wp14:editId="64AADCF3">
                  <wp:simplePos x="0" y="0"/>
                  <wp:positionH relativeFrom="column">
                    <wp:posOffset>322215</wp:posOffset>
                  </wp:positionH>
                  <wp:positionV relativeFrom="paragraph">
                    <wp:posOffset>160655</wp:posOffset>
                  </wp:positionV>
                  <wp:extent cx="1475740" cy="437515"/>
                  <wp:effectExtent l="0" t="0" r="0" b="0"/>
                  <wp:wrapNone/>
                  <wp:docPr id="366035463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035463" name="Grafik 36603546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97FD82F" w14:textId="2225BB98" w:rsidR="00E767CB" w:rsidRDefault="00E767CB" w:rsidP="00A21299">
            <w:pPr>
              <w:rPr>
                <w:b/>
                <w:bCs/>
              </w:rPr>
            </w:pPr>
          </w:p>
          <w:p w14:paraId="28954BC2" w14:textId="494F7D74" w:rsidR="00E767CB" w:rsidRDefault="00E767CB" w:rsidP="00A21299">
            <w:pPr>
              <w:rPr>
                <w:b/>
                <w:bCs/>
              </w:rPr>
            </w:pPr>
          </w:p>
          <w:p w14:paraId="02880C4D" w14:textId="5AA0053F" w:rsidR="00E767CB" w:rsidRDefault="00E767CB" w:rsidP="00A21299">
            <w:pPr>
              <w:rPr>
                <w:b/>
                <w:bCs/>
              </w:rPr>
            </w:pPr>
          </w:p>
          <w:p w14:paraId="384C89A4" w14:textId="77777777" w:rsidR="00E767CB" w:rsidRDefault="00E767CB" w:rsidP="00A21299">
            <w:pPr>
              <w:rPr>
                <w:b/>
                <w:bCs/>
              </w:rPr>
            </w:pPr>
          </w:p>
          <w:p w14:paraId="6B491DBD" w14:textId="77777777" w:rsidR="00E767CB" w:rsidRDefault="00E767CB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6F06BF3D" w14:textId="0AAA3E16" w:rsidR="00E767CB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 wp14:anchorId="2EC518DF" wp14:editId="5EA67CE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15240</wp:posOffset>
                      </wp:positionV>
                      <wp:extent cx="399416" cy="395605"/>
                      <wp:effectExtent l="0" t="12700" r="32385" b="36195"/>
                      <wp:wrapNone/>
                      <wp:docPr id="2064917086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2058361411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35811D" w14:textId="0843706C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1726826" name="Freihandform 1151726826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EC518DF" id="_x0000_s1093" style="position:absolute;margin-left:-.6pt;margin-top:1.2pt;width:31.45pt;height:31.15pt;z-index:252428800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">
                      <v:shape id="_x0000_s1094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5835811D" w14:textId="0843706C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151726826" o:spid="_x0000_s1095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0E3706F" w14:textId="77777777" w:rsidR="00E767CB" w:rsidRDefault="00E767CB" w:rsidP="00A21299">
            <w:pPr>
              <w:rPr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05D341B" w14:textId="77777777" w:rsidR="00E767CB" w:rsidRDefault="00E767CB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009"/>
        <w:gridCol w:w="2009"/>
        <w:gridCol w:w="2009"/>
        <w:gridCol w:w="2009"/>
      </w:tblGrid>
      <w:tr w:rsidR="00E767CB" w14:paraId="2F913B57" w14:textId="77777777" w:rsidTr="004D4A16">
        <w:tc>
          <w:tcPr>
            <w:tcW w:w="610" w:type="dxa"/>
          </w:tcPr>
          <w:p w14:paraId="3717F422" w14:textId="77777777" w:rsidR="00E767CB" w:rsidRDefault="00E767CB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CFD87CE" w14:textId="77777777" w:rsidR="00E767CB" w:rsidRPr="004D033C" w:rsidRDefault="00E767CB" w:rsidP="00A21299">
            <w:pPr>
              <w:pStyle w:val="Nummerierung"/>
            </w:pPr>
          </w:p>
        </w:tc>
        <w:tc>
          <w:tcPr>
            <w:tcW w:w="8036" w:type="dxa"/>
            <w:gridSpan w:val="4"/>
          </w:tcPr>
          <w:p w14:paraId="154FC04E" w14:textId="77777777" w:rsidR="00E767CB" w:rsidRPr="00EE533C" w:rsidRDefault="00E767CB" w:rsidP="00A21299">
            <w:pPr>
              <w:rPr>
                <w:noProof/>
              </w:rPr>
            </w:pPr>
          </w:p>
        </w:tc>
      </w:tr>
      <w:tr w:rsidR="00EE533C" w14:paraId="1A3A1684" w14:textId="77777777" w:rsidTr="004D4A16">
        <w:trPr>
          <w:trHeight w:val="142"/>
        </w:trPr>
        <w:tc>
          <w:tcPr>
            <w:tcW w:w="610" w:type="dxa"/>
          </w:tcPr>
          <w:p w14:paraId="44186F5C" w14:textId="50396258" w:rsidR="00EE533C" w:rsidRDefault="00655C98" w:rsidP="00DF1141">
            <w:pPr>
              <w:spacing w:line="240" w:lineRule="atLeast"/>
            </w:pPr>
            <w:bookmarkStart w:id="4" w:name="_Hlk124414631"/>
            <w:r>
              <w:rPr>
                <w:noProof/>
              </w:rPr>
              <w:drawing>
                <wp:inline distT="0" distB="0" distL="0" distR="0" wp14:anchorId="447EA695" wp14:editId="09FD141D">
                  <wp:extent cx="360000" cy="272386"/>
                  <wp:effectExtent l="0" t="0" r="254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4E8589" w14:textId="5F0E23AC" w:rsidR="00EE533C" w:rsidRPr="004D033C" w:rsidRDefault="00EE533C" w:rsidP="00D05749">
            <w:pPr>
              <w:pStyle w:val="Nummerierung"/>
            </w:pPr>
            <w:r w:rsidRPr="004D033C">
              <w:t>b)</w:t>
            </w:r>
          </w:p>
        </w:tc>
        <w:tc>
          <w:tcPr>
            <w:tcW w:w="8036" w:type="dxa"/>
            <w:gridSpan w:val="4"/>
          </w:tcPr>
          <w:p w14:paraId="0D47E573" w14:textId="7172A11E" w:rsidR="008833E5" w:rsidRPr="008026EF" w:rsidRDefault="00564CFB" w:rsidP="004D4A16">
            <w:pPr>
              <w:ind w:left="284" w:hanging="284"/>
              <w:rPr>
                <w:noProof/>
              </w:rPr>
            </w:pPr>
            <w:r w:rsidRPr="00564CFB">
              <w:rPr>
                <w:noProof/>
              </w:rPr>
              <w:t xml:space="preserve">Löse die </w:t>
            </w:r>
            <w:r w:rsidR="00E35FBD">
              <w:rPr>
                <w:noProof/>
              </w:rPr>
              <w:t xml:space="preserve">vier </w:t>
            </w:r>
            <w:r w:rsidRPr="00564CFB">
              <w:rPr>
                <w:noProof/>
              </w:rPr>
              <w:t xml:space="preserve">Aufgaben wie Maurice, Dilara </w:t>
            </w:r>
            <w:r w:rsidR="00E35FBD">
              <w:rPr>
                <w:noProof/>
              </w:rPr>
              <w:t xml:space="preserve">oder </w:t>
            </w:r>
            <w:r w:rsidRPr="00564CFB">
              <w:rPr>
                <w:noProof/>
              </w:rPr>
              <w:t xml:space="preserve">Jonas. Erkläre </w:t>
            </w:r>
            <w:r w:rsidR="0037454C">
              <w:rPr>
                <w:noProof/>
              </w:rPr>
              <w:t>die Rechenweg</w:t>
            </w:r>
            <w:r w:rsidR="0096352A">
              <w:rPr>
                <w:noProof/>
              </w:rPr>
              <w:t>e</w:t>
            </w:r>
            <w:r>
              <w:rPr>
                <w:noProof/>
              </w:rPr>
              <w:t>.</w:t>
            </w:r>
          </w:p>
        </w:tc>
      </w:tr>
      <w:tr w:rsidR="00A06D93" w14:paraId="1852B12C" w14:textId="77777777" w:rsidTr="004D4A16">
        <w:tc>
          <w:tcPr>
            <w:tcW w:w="610" w:type="dxa"/>
          </w:tcPr>
          <w:p w14:paraId="5CBEE823" w14:textId="77777777" w:rsidR="00A06D93" w:rsidRDefault="00A06D93" w:rsidP="00DF1141">
            <w:pPr>
              <w:spacing w:line="240" w:lineRule="atLeast"/>
            </w:pPr>
          </w:p>
        </w:tc>
        <w:tc>
          <w:tcPr>
            <w:tcW w:w="425" w:type="dxa"/>
          </w:tcPr>
          <w:p w14:paraId="22DC6AF9" w14:textId="77777777" w:rsidR="00A06D93" w:rsidRPr="004D033C" w:rsidRDefault="00A06D93" w:rsidP="00DF1141">
            <w:pPr>
              <w:pStyle w:val="Nummerierung"/>
            </w:pPr>
          </w:p>
        </w:tc>
        <w:tc>
          <w:tcPr>
            <w:tcW w:w="4018" w:type="dxa"/>
            <w:gridSpan w:val="2"/>
          </w:tcPr>
          <w:p w14:paraId="3F680B26" w14:textId="5CD85AF8" w:rsidR="00A06D93" w:rsidRPr="00564CFB" w:rsidRDefault="00447564" w:rsidP="0011529A">
            <w:pPr>
              <w:pStyle w:val="Listenabsatz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 xml:space="preserve">  35 </w:t>
            </w:r>
            <w:r w:rsidR="000A2E42">
              <w:rPr>
                <w:noProof/>
              </w:rPr>
              <w:t>· </w:t>
            </w:r>
            <w:r>
              <w:rPr>
                <w:noProof/>
              </w:rPr>
              <w:t>10</w:t>
            </w:r>
            <w:r w:rsidRPr="00D05749">
              <w:rPr>
                <w:noProof/>
              </w:rPr>
              <w:t xml:space="preserve"> </w:t>
            </w:r>
          </w:p>
        </w:tc>
        <w:tc>
          <w:tcPr>
            <w:tcW w:w="4018" w:type="dxa"/>
            <w:gridSpan w:val="2"/>
          </w:tcPr>
          <w:p w14:paraId="7D008747" w14:textId="306334E2" w:rsidR="00A06D93" w:rsidRPr="00564CFB" w:rsidRDefault="00447564" w:rsidP="0011529A">
            <w:pPr>
              <w:pStyle w:val="Listenabsatz"/>
              <w:numPr>
                <w:ilvl w:val="0"/>
                <w:numId w:val="14"/>
              </w:numPr>
              <w:rPr>
                <w:noProof/>
              </w:rPr>
            </w:pPr>
            <w:r>
              <w:t xml:space="preserve">137 </w:t>
            </w:r>
            <w:r w:rsidR="000A2E42">
              <w:t>· </w:t>
            </w:r>
            <w:r>
              <w:t>10</w:t>
            </w:r>
          </w:p>
        </w:tc>
      </w:tr>
      <w:tr w:rsidR="004D4A16" w14:paraId="1B994120" w14:textId="77777777" w:rsidTr="004D4A16">
        <w:tc>
          <w:tcPr>
            <w:tcW w:w="610" w:type="dxa"/>
          </w:tcPr>
          <w:p w14:paraId="79F3BDDA" w14:textId="77777777" w:rsidR="004D4A16" w:rsidRDefault="004D4A16" w:rsidP="00DF1141">
            <w:pPr>
              <w:spacing w:line="240" w:lineRule="atLeast"/>
            </w:pPr>
          </w:p>
        </w:tc>
        <w:tc>
          <w:tcPr>
            <w:tcW w:w="425" w:type="dxa"/>
          </w:tcPr>
          <w:p w14:paraId="16C74AA9" w14:textId="77777777" w:rsidR="004D4A16" w:rsidRPr="004D033C" w:rsidRDefault="004D4A16" w:rsidP="00DF1141">
            <w:pPr>
              <w:pStyle w:val="Nummerierung"/>
            </w:pPr>
          </w:p>
        </w:tc>
        <w:tc>
          <w:tcPr>
            <w:tcW w:w="4018" w:type="dxa"/>
            <w:gridSpan w:val="2"/>
          </w:tcPr>
          <w:p w14:paraId="7687EF9C" w14:textId="70C0C80C" w:rsidR="004D4A16" w:rsidRPr="00D05749" w:rsidRDefault="00447564" w:rsidP="0011529A">
            <w:pPr>
              <w:pStyle w:val="Listenabsatz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 xml:space="preserve">213 </w:t>
            </w:r>
            <w:r w:rsidR="000A2E42">
              <w:rPr>
                <w:noProof/>
              </w:rPr>
              <w:t>· </w:t>
            </w:r>
            <w:r>
              <w:rPr>
                <w:noProof/>
              </w:rPr>
              <w:t xml:space="preserve">10 </w:t>
            </w:r>
          </w:p>
        </w:tc>
        <w:tc>
          <w:tcPr>
            <w:tcW w:w="4018" w:type="dxa"/>
            <w:gridSpan w:val="2"/>
          </w:tcPr>
          <w:p w14:paraId="5800390B" w14:textId="3627C45D" w:rsidR="004D4A16" w:rsidRDefault="000A2E42" w:rsidP="0011529A">
            <w:pPr>
              <w:pStyle w:val="Listenabsatz"/>
              <w:numPr>
                <w:ilvl w:val="0"/>
                <w:numId w:val="14"/>
              </w:numPr>
            </w:pPr>
            <w:r>
              <w:t>243 · 1</w:t>
            </w:r>
            <w:r w:rsidR="004D4A16">
              <w:t xml:space="preserve">0  </w:t>
            </w:r>
          </w:p>
        </w:tc>
      </w:tr>
      <w:bookmarkEnd w:id="4"/>
      <w:tr w:rsidR="0071032F" w14:paraId="59874D2A" w14:textId="77777777" w:rsidTr="007E441C">
        <w:tc>
          <w:tcPr>
            <w:tcW w:w="610" w:type="dxa"/>
          </w:tcPr>
          <w:p w14:paraId="44520F31" w14:textId="47FF6132" w:rsidR="0071032F" w:rsidRDefault="0071032F" w:rsidP="00146F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5"/>
          </w:tcPr>
          <w:p w14:paraId="1B1D991A" w14:textId="2015A625" w:rsidR="0071032F" w:rsidRPr="001C0C6A" w:rsidRDefault="00F4267D" w:rsidP="00146F2A">
            <w:pPr>
              <w:pStyle w:val="berschrift2"/>
            </w:pPr>
            <w:r>
              <w:t>Dividieren durch 10 verstehen</w:t>
            </w:r>
          </w:p>
        </w:tc>
      </w:tr>
      <w:tr w:rsidR="0071032F" w14:paraId="1C7469FD" w14:textId="77777777" w:rsidTr="007E441C">
        <w:tc>
          <w:tcPr>
            <w:tcW w:w="610" w:type="dxa"/>
          </w:tcPr>
          <w:p w14:paraId="463C4081" w14:textId="7A8425C3" w:rsidR="0071032F" w:rsidRPr="001E402C" w:rsidRDefault="0071032F" w:rsidP="000A2E42">
            <w:pPr>
              <w:pStyle w:val="berschrift3"/>
              <w:spacing w:before="0"/>
            </w:pPr>
            <w:r w:rsidRPr="001E402C">
              <w:t>2.1</w:t>
            </w:r>
          </w:p>
        </w:tc>
        <w:tc>
          <w:tcPr>
            <w:tcW w:w="8461" w:type="dxa"/>
            <w:gridSpan w:val="5"/>
          </w:tcPr>
          <w:p w14:paraId="10836989" w14:textId="0C5448B4" w:rsidR="0071032F" w:rsidRPr="001E402C" w:rsidRDefault="00356617" w:rsidP="000A2E42">
            <w:pPr>
              <w:pStyle w:val="berschrift3"/>
              <w:spacing w:before="0"/>
            </w:pPr>
            <w:r>
              <w:t>Mal 10 und geteilt durch 10</w:t>
            </w:r>
          </w:p>
        </w:tc>
      </w:tr>
      <w:tr w:rsidR="00356617" w:rsidRPr="008026EF" w14:paraId="0942E29B" w14:textId="77777777" w:rsidTr="007E441C">
        <w:trPr>
          <w:trHeight w:val="142"/>
        </w:trPr>
        <w:tc>
          <w:tcPr>
            <w:tcW w:w="610" w:type="dxa"/>
          </w:tcPr>
          <w:p w14:paraId="4EEEE66D" w14:textId="77777777" w:rsidR="00356617" w:rsidRDefault="00356617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3E0AB306" w14:textId="1BB3FA49" w:rsidR="00356617" w:rsidRPr="004D033C" w:rsidRDefault="00356617" w:rsidP="00757DD4">
            <w:pPr>
              <w:pStyle w:val="Nummerierung"/>
            </w:pPr>
            <w:r>
              <w:t>a</w:t>
            </w:r>
            <w:r w:rsidRPr="004D033C">
              <w:t>)</w:t>
            </w:r>
          </w:p>
        </w:tc>
        <w:tc>
          <w:tcPr>
            <w:tcW w:w="8036" w:type="dxa"/>
            <w:gridSpan w:val="4"/>
          </w:tcPr>
          <w:p w14:paraId="20737B03" w14:textId="0FFEA3A7" w:rsidR="00FF543B" w:rsidRPr="000F4B89" w:rsidRDefault="00FF543B" w:rsidP="000F4B89">
            <w:pPr>
              <w:rPr>
                <w:noProof/>
              </w:rPr>
            </w:pPr>
            <w:r w:rsidRPr="00FF543B">
              <w:rPr>
                <w:noProof/>
              </w:rPr>
              <w:t xml:space="preserve">Finde heraus, welche Zahlen hier mal 10 gerechnet wurden. </w:t>
            </w:r>
            <w:r w:rsidR="007E4256">
              <w:rPr>
                <w:noProof/>
              </w:rPr>
              <w:br/>
            </w:r>
            <w:r w:rsidRPr="00FF543B">
              <w:rPr>
                <w:noProof/>
              </w:rPr>
              <w:t>Du kannst das Material</w:t>
            </w:r>
            <w:r w:rsidR="007E441C">
              <w:rPr>
                <w:noProof/>
              </w:rPr>
              <w:t xml:space="preserve">, den </w:t>
            </w:r>
            <w:r w:rsidR="00E42E9B">
              <w:rPr>
                <w:noProof/>
              </w:rPr>
              <w:t>Zahlenstrahl</w:t>
            </w:r>
            <w:r w:rsidR="007E441C" w:rsidRPr="00FF543B">
              <w:rPr>
                <w:noProof/>
              </w:rPr>
              <w:t xml:space="preserve"> </w:t>
            </w:r>
            <w:r w:rsidRPr="00FF543B">
              <w:rPr>
                <w:noProof/>
              </w:rPr>
              <w:t>oder</w:t>
            </w:r>
            <w:r w:rsidR="006F69BD">
              <w:rPr>
                <w:noProof/>
              </w:rPr>
              <w:t xml:space="preserve"> </w:t>
            </w:r>
            <w:r w:rsidRPr="00FF543B">
              <w:rPr>
                <w:noProof/>
              </w:rPr>
              <w:t>die Stellentafel zu Hilfe nehmen.</w:t>
            </w:r>
          </w:p>
        </w:tc>
      </w:tr>
      <w:tr w:rsidR="00515512" w:rsidRPr="00564CFB" w14:paraId="245C1970" w14:textId="77777777" w:rsidTr="007873F5">
        <w:tc>
          <w:tcPr>
            <w:tcW w:w="610" w:type="dxa"/>
          </w:tcPr>
          <w:p w14:paraId="0E96BCEE" w14:textId="77777777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47DAA883" w14:textId="7E4CFCF2" w:rsidR="00515512" w:rsidRDefault="00515512" w:rsidP="00515512">
            <w:pPr>
              <w:pStyle w:val="Nummerierung"/>
            </w:pPr>
          </w:p>
        </w:tc>
        <w:tc>
          <w:tcPr>
            <w:tcW w:w="2009" w:type="dxa"/>
          </w:tcPr>
          <w:p w14:paraId="01DE695F" w14:textId="370DAD4B" w:rsidR="00515512" w:rsidRDefault="00515512" w:rsidP="00515512">
            <w:pPr>
              <w:rPr>
                <w:noProof/>
                <w:color w:val="808080"/>
              </w:rPr>
            </w:pPr>
          </w:p>
          <w:p w14:paraId="063F42A8" w14:textId="228A70DC" w:rsidR="00515512" w:rsidRPr="00CD3984" w:rsidRDefault="00447564" w:rsidP="00515512">
            <w:pPr>
              <w:rPr>
                <w:noProof/>
                <w:color w:val="808080"/>
              </w:rPr>
            </w:pPr>
            <w:r w:rsidRPr="00F74A5E" w:rsidDel="00447564">
              <w:rPr>
                <w:noProof/>
                <w14:ligatures w14:val="standardContextual"/>
              </w:rPr>
              <w:t xml:space="preserve"> </w:t>
            </w:r>
            <w:r w:rsidR="00515512" w:rsidRPr="00782821">
              <w:rPr>
                <w:noProof/>
                <w:color w:val="000000"/>
              </w:rPr>
              <w:t>(1)</w:t>
            </w:r>
            <w:r w:rsidR="00515512">
              <w:rPr>
                <w:noProof/>
                <w:color w:val="808080"/>
              </w:rPr>
              <w:t xml:space="preserve">   </w:t>
            </w:r>
            <w:r w:rsidR="000F4B89">
              <w:rPr>
                <w:noProof/>
                <w:color w:val="808080"/>
              </w:rPr>
              <w:t xml:space="preserve">      </w:t>
            </w:r>
            <w:r w:rsidR="00515512">
              <w:rPr>
                <w:noProof/>
                <w:color w:val="808080"/>
              </w:rPr>
              <w:t xml:space="preserve">  ____</w:t>
            </w:r>
          </w:p>
        </w:tc>
        <w:tc>
          <w:tcPr>
            <w:tcW w:w="2009" w:type="dxa"/>
          </w:tcPr>
          <w:p w14:paraId="4C4ECB1A" w14:textId="77777777" w:rsidR="00515512" w:rsidRDefault="00515512" w:rsidP="00515512">
            <w:pPr>
              <w:rPr>
                <w:noProof/>
                <w:color w:val="808080"/>
              </w:rPr>
            </w:pPr>
          </w:p>
          <w:p w14:paraId="43ECCC6C" w14:textId="7C2106CF" w:rsidR="00515512" w:rsidRPr="00CD3984" w:rsidRDefault="00515512" w:rsidP="00515512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2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</w:t>
            </w:r>
            <w:r w:rsidR="000F4B89">
              <w:rPr>
                <w:noProof/>
                <w:color w:val="808080"/>
              </w:rPr>
              <w:t xml:space="preserve">    </w:t>
            </w:r>
            <w:r>
              <w:rPr>
                <w:noProof/>
                <w:color w:val="808080"/>
              </w:rPr>
              <w:t xml:space="preserve">     ____</w:t>
            </w:r>
          </w:p>
        </w:tc>
        <w:tc>
          <w:tcPr>
            <w:tcW w:w="2009" w:type="dxa"/>
          </w:tcPr>
          <w:p w14:paraId="14D5F3E1" w14:textId="5C620D7B" w:rsidR="00515512" w:rsidRDefault="00515512" w:rsidP="00515512">
            <w:pPr>
              <w:rPr>
                <w:noProof/>
                <w:color w:val="808080"/>
              </w:rPr>
            </w:pPr>
          </w:p>
          <w:p w14:paraId="6E6B1736" w14:textId="7C63BA78" w:rsidR="00515512" w:rsidRPr="00CD3984" w:rsidRDefault="00447564" w:rsidP="00515512">
            <w:pPr>
              <w:rPr>
                <w:noProof/>
                <w:color w:val="808080"/>
              </w:rPr>
            </w:pPr>
            <w:r w:rsidRPr="00F74A5E" w:rsidDel="00447564">
              <w:rPr>
                <w:noProof/>
                <w14:ligatures w14:val="standardContextual"/>
              </w:rPr>
              <w:t xml:space="preserve"> </w:t>
            </w:r>
            <w:r w:rsidR="00515512" w:rsidRPr="00782821">
              <w:rPr>
                <w:noProof/>
                <w:color w:val="000000"/>
              </w:rPr>
              <w:t>(</w:t>
            </w:r>
            <w:r w:rsidR="00515512">
              <w:rPr>
                <w:noProof/>
                <w:color w:val="000000"/>
              </w:rPr>
              <w:t>3</w:t>
            </w:r>
            <w:r w:rsidR="00515512" w:rsidRPr="00782821">
              <w:rPr>
                <w:noProof/>
                <w:color w:val="000000"/>
              </w:rPr>
              <w:t>)</w:t>
            </w:r>
            <w:r w:rsidR="000F4B89">
              <w:rPr>
                <w:noProof/>
                <w:color w:val="000000"/>
              </w:rPr>
              <w:t xml:space="preserve">    </w:t>
            </w:r>
            <w:r w:rsidR="00515512">
              <w:rPr>
                <w:noProof/>
                <w:color w:val="808080"/>
              </w:rPr>
              <w:t xml:space="preserve">       ____</w:t>
            </w:r>
          </w:p>
        </w:tc>
        <w:tc>
          <w:tcPr>
            <w:tcW w:w="2009" w:type="dxa"/>
          </w:tcPr>
          <w:p w14:paraId="406F48B3" w14:textId="438EE546" w:rsidR="00515512" w:rsidRDefault="00515512" w:rsidP="00515512">
            <w:pPr>
              <w:rPr>
                <w:noProof/>
                <w:color w:val="808080"/>
              </w:rPr>
            </w:pPr>
          </w:p>
          <w:p w14:paraId="7AD04E63" w14:textId="2B1AF0A6" w:rsidR="00515512" w:rsidRPr="00CD3984" w:rsidRDefault="00447564" w:rsidP="00515512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3808" behindDoc="0" locked="0" layoutInCell="1" allowOverlap="1" wp14:anchorId="0E561B49" wp14:editId="4EA1D20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212726</wp:posOffset>
                      </wp:positionV>
                      <wp:extent cx="399416" cy="353060"/>
                      <wp:effectExtent l="0" t="19050" r="38735" b="46990"/>
                      <wp:wrapNone/>
                      <wp:docPr id="75435165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53060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81449819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3F1EF8" w14:textId="7BB58160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8369337" name="Freihandform 1438369337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561B49" id="_x0000_s1096" style="position:absolute;margin-left:.2pt;margin-top:16.75pt;width:31.45pt;height:27.8pt;z-index:252439040;mso-width-relative:margin;mso-height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">
                      <v:shape id="_x0000_s1097" type="#_x0000_t202" style="position:absolute;top:73731;width:217216;height:18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" filled="f" stroked="f" strokeweight=".5pt">
                        <v:textbox inset="0,0,0,0">
                          <w:txbxContent>
                            <w:p w14:paraId="133F1EF8" w14:textId="7BB58160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438369337" o:spid="_x0000_s1098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Pr="00F74A5E" w:rsidDel="00447564">
              <w:rPr>
                <w:noProof/>
                <w14:ligatures w14:val="standardContextual"/>
              </w:rPr>
              <w:t xml:space="preserve"> </w:t>
            </w:r>
            <w:r w:rsidR="00515512" w:rsidRPr="00782821">
              <w:rPr>
                <w:noProof/>
                <w:color w:val="000000"/>
              </w:rPr>
              <w:t>(</w:t>
            </w:r>
            <w:r w:rsidR="00515512">
              <w:rPr>
                <w:noProof/>
                <w:color w:val="000000"/>
              </w:rPr>
              <w:t>4</w:t>
            </w:r>
            <w:r w:rsidR="00515512" w:rsidRPr="00782821">
              <w:rPr>
                <w:noProof/>
                <w:color w:val="000000"/>
              </w:rPr>
              <w:t>)</w:t>
            </w:r>
            <w:r w:rsidR="00515512">
              <w:rPr>
                <w:noProof/>
                <w:color w:val="808080"/>
              </w:rPr>
              <w:t xml:space="preserve"> </w:t>
            </w:r>
            <w:r w:rsidR="000F4B89">
              <w:rPr>
                <w:noProof/>
                <w:color w:val="808080"/>
              </w:rPr>
              <w:t xml:space="preserve">    </w:t>
            </w:r>
            <w:r w:rsidR="00515512">
              <w:rPr>
                <w:noProof/>
                <w:color w:val="808080"/>
              </w:rPr>
              <w:t xml:space="preserve">      ____</w:t>
            </w:r>
          </w:p>
        </w:tc>
      </w:tr>
      <w:tr w:rsidR="00515512" w:rsidRPr="00564CFB" w14:paraId="05F4136A" w14:textId="77777777" w:rsidTr="007873F5">
        <w:tc>
          <w:tcPr>
            <w:tcW w:w="610" w:type="dxa"/>
          </w:tcPr>
          <w:p w14:paraId="5511C0A7" w14:textId="77777777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2518A275" w14:textId="65AC2D6F" w:rsidR="00515512" w:rsidRDefault="00515512" w:rsidP="00515512">
            <w:pPr>
              <w:pStyle w:val="Nummerierung"/>
            </w:pPr>
          </w:p>
        </w:tc>
        <w:tc>
          <w:tcPr>
            <w:tcW w:w="2009" w:type="dxa"/>
          </w:tcPr>
          <w:p w14:paraId="638360BA" w14:textId="6A90E27C" w:rsidR="00515512" w:rsidRPr="00CD3984" w:rsidRDefault="00447564" w:rsidP="00515512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 wp14:anchorId="3210ACA9" wp14:editId="4D935C39">
                      <wp:simplePos x="0" y="0"/>
                      <wp:positionH relativeFrom="column">
                        <wp:posOffset>-19021</wp:posOffset>
                      </wp:positionH>
                      <wp:positionV relativeFrom="paragraph">
                        <wp:posOffset>-102799</wp:posOffset>
                      </wp:positionV>
                      <wp:extent cx="399416" cy="395605"/>
                      <wp:effectExtent l="0" t="12700" r="32385" b="36195"/>
                      <wp:wrapNone/>
                      <wp:docPr id="127044786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476275954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DF2CF9" w14:textId="38576304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53066090" name="Freihandform 853066090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210ACA9" id="_x0000_s1099" style="position:absolute;margin-left:-1.5pt;margin-top:-8.1pt;width:31.45pt;height:31.15pt;z-index:252432896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">
                      <v:shape id="_x0000_s1100" type="#_x0000_t202" style="position:absolute;top:73731;width:217216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3DDF2CF9" w14:textId="38576304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853066090" o:spid="_x0000_s1101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009" w:type="dxa"/>
          </w:tcPr>
          <w:p w14:paraId="42229969" w14:textId="4CC153C3" w:rsidR="00515512" w:rsidRPr="00CD3984" w:rsidRDefault="00515512" w:rsidP="00515512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</w:tcPr>
          <w:p w14:paraId="446422D1" w14:textId="7DC112B3" w:rsidR="00515512" w:rsidRPr="00CD3984" w:rsidRDefault="00447564" w:rsidP="00515512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 wp14:anchorId="40F8B29F" wp14:editId="1CC98E4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-26034</wp:posOffset>
                      </wp:positionV>
                      <wp:extent cx="399416" cy="317500"/>
                      <wp:effectExtent l="0" t="19050" r="38735" b="44450"/>
                      <wp:wrapNone/>
                      <wp:docPr id="19184391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17500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959968281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52862" w14:textId="0A0BA494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2068929" name="Freihandform 1552068929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F8B29F" id="_x0000_s1102" style="position:absolute;margin-left:-.15pt;margin-top:-2.05pt;width:31.45pt;height:25pt;z-index:252436992;mso-width-relative:margin;mso-height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">
                      <v:shape id="_x0000_s1103" type="#_x0000_t202" style="position:absolute;top:73731;width:217216;height:18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" filled="f" stroked="f" strokeweight=".5pt">
                        <v:textbox inset="0,0,0,0">
                          <w:txbxContent>
                            <w:p w14:paraId="4D452862" w14:textId="0A0BA494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552068929" o:spid="_x0000_s1104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009" w:type="dxa"/>
          </w:tcPr>
          <w:p w14:paraId="22CF4E1A" w14:textId="41A4F429" w:rsidR="00515512" w:rsidRPr="00CD3984" w:rsidRDefault="00515512" w:rsidP="00515512">
            <w:pPr>
              <w:rPr>
                <w:noProof/>
                <w:color w:val="808080"/>
              </w:rPr>
            </w:pPr>
          </w:p>
        </w:tc>
      </w:tr>
      <w:tr w:rsidR="00515512" w:rsidRPr="00564CFB" w14:paraId="227871DF" w14:textId="77777777" w:rsidTr="007873F5">
        <w:tc>
          <w:tcPr>
            <w:tcW w:w="610" w:type="dxa"/>
          </w:tcPr>
          <w:p w14:paraId="02E07288" w14:textId="77777777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77967A3C" w14:textId="28FC9846" w:rsidR="00515512" w:rsidRDefault="00515512" w:rsidP="00515512">
            <w:pPr>
              <w:pStyle w:val="Nummerierung"/>
            </w:pPr>
          </w:p>
        </w:tc>
        <w:tc>
          <w:tcPr>
            <w:tcW w:w="2009" w:type="dxa"/>
          </w:tcPr>
          <w:p w14:paraId="66A95D2C" w14:textId="0AB60596" w:rsidR="00515512" w:rsidRPr="00782821" w:rsidRDefault="00515512" w:rsidP="00515512">
            <w:pPr>
              <w:rPr>
                <w:noProof/>
                <w:color w:val="000000"/>
              </w:rPr>
            </w:pPr>
            <w:r w:rsidRPr="00782821">
              <w:rPr>
                <w:noProof/>
                <w:color w:val="000000"/>
              </w:rPr>
              <w:t xml:space="preserve">   </w:t>
            </w:r>
            <w:r w:rsidR="000F4B89">
              <w:rPr>
                <w:noProof/>
                <w:color w:val="000000"/>
              </w:rPr>
              <w:t xml:space="preserve">   </w:t>
            </w:r>
            <w:r w:rsidRPr="00782821">
              <w:rPr>
                <w:noProof/>
                <w:color w:val="000000"/>
              </w:rPr>
              <w:t xml:space="preserve">            50</w:t>
            </w:r>
          </w:p>
        </w:tc>
        <w:tc>
          <w:tcPr>
            <w:tcW w:w="2009" w:type="dxa"/>
          </w:tcPr>
          <w:p w14:paraId="0A6860E4" w14:textId="1913301E" w:rsidR="00515512" w:rsidRPr="00CD3984" w:rsidRDefault="00447564" w:rsidP="00515512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1760" behindDoc="0" locked="0" layoutInCell="1" allowOverlap="1" wp14:anchorId="1F325036" wp14:editId="3C85273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-234315</wp:posOffset>
                      </wp:positionV>
                      <wp:extent cx="399416" cy="349321"/>
                      <wp:effectExtent l="0" t="19050" r="38735" b="31750"/>
                      <wp:wrapNone/>
                      <wp:docPr id="197577141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49321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404043077" name="Textfeld 1"/>
                              <wps:cNvSpPr txBox="1"/>
                              <wps:spPr>
                                <a:xfrm>
                                  <a:off x="0" y="73731"/>
                                  <a:ext cx="217216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44A5FC" w14:textId="0B7E5EE8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1592321" name="Freihandform 581592321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325036" id="_x0000_s1105" style="position:absolute;margin-left:.1pt;margin-top:-18.45pt;width:31.45pt;height:27.5pt;z-index:252434944;mso-width-relative:margin;mso-height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">
                      <v:shape id="_x0000_s1106" type="#_x0000_t202" style="position:absolute;top:73731;width:217216;height:18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" filled="f" stroked="f" strokeweight=".5pt">
                        <v:textbox inset="0,0,0,0">
                          <w:txbxContent>
                            <w:p w14:paraId="2C44A5FC" w14:textId="0B7E5EE8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581592321" o:spid="_x0000_s1107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515512" w:rsidRPr="00782821">
              <w:rPr>
                <w:noProof/>
                <w:color w:val="000000"/>
              </w:rPr>
              <w:t xml:space="preserve">    </w:t>
            </w:r>
            <w:r w:rsidR="000F4B89">
              <w:rPr>
                <w:noProof/>
                <w:color w:val="000000"/>
              </w:rPr>
              <w:t xml:space="preserve">  </w:t>
            </w:r>
            <w:r w:rsidR="00515512" w:rsidRPr="00782821">
              <w:rPr>
                <w:noProof/>
                <w:color w:val="000000"/>
              </w:rPr>
              <w:t xml:space="preserve">         </w:t>
            </w:r>
            <w:r w:rsidR="00515512">
              <w:rPr>
                <w:noProof/>
                <w:color w:val="000000"/>
              </w:rPr>
              <w:t>20</w:t>
            </w:r>
            <w:r w:rsidR="00515512" w:rsidRPr="00782821">
              <w:rPr>
                <w:noProof/>
                <w:color w:val="000000"/>
              </w:rPr>
              <w:t>0</w:t>
            </w:r>
          </w:p>
        </w:tc>
        <w:tc>
          <w:tcPr>
            <w:tcW w:w="2009" w:type="dxa"/>
          </w:tcPr>
          <w:p w14:paraId="6159C0A0" w14:textId="31BD6181" w:rsidR="00515512" w:rsidRPr="00CD3984" w:rsidRDefault="00515512" w:rsidP="00515512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</w:t>
            </w:r>
            <w:r w:rsidR="000F4B89">
              <w:rPr>
                <w:noProof/>
                <w:color w:val="000000"/>
              </w:rPr>
              <w:t xml:space="preserve">    </w:t>
            </w:r>
            <w:r w:rsidRPr="00782821">
              <w:rPr>
                <w:noProof/>
                <w:color w:val="000000"/>
              </w:rPr>
              <w:t xml:space="preserve">        </w:t>
            </w:r>
            <w:r>
              <w:rPr>
                <w:noProof/>
                <w:color w:val="000000"/>
              </w:rPr>
              <w:t>3000</w:t>
            </w:r>
          </w:p>
        </w:tc>
        <w:tc>
          <w:tcPr>
            <w:tcW w:w="2009" w:type="dxa"/>
          </w:tcPr>
          <w:p w14:paraId="363B7807" w14:textId="04B77B2E" w:rsidR="00515512" w:rsidRPr="00CD3984" w:rsidRDefault="00515512" w:rsidP="00515512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</w:t>
            </w:r>
            <w:r w:rsidR="000F4B89">
              <w:rPr>
                <w:noProof/>
                <w:color w:val="000000"/>
              </w:rPr>
              <w:t xml:space="preserve">   </w:t>
            </w:r>
            <w:r w:rsidRPr="00782821">
              <w:rPr>
                <w:noProof/>
                <w:color w:val="000000"/>
              </w:rPr>
              <w:t xml:space="preserve">       </w:t>
            </w:r>
            <w:r>
              <w:rPr>
                <w:noProof/>
                <w:color w:val="000000"/>
              </w:rPr>
              <w:t>1000</w:t>
            </w:r>
          </w:p>
        </w:tc>
      </w:tr>
      <w:tr w:rsidR="00515512" w:rsidRPr="00564CFB" w14:paraId="531F6A8E" w14:textId="77777777" w:rsidTr="007E441C">
        <w:tc>
          <w:tcPr>
            <w:tcW w:w="610" w:type="dxa"/>
          </w:tcPr>
          <w:p w14:paraId="35B1D791" w14:textId="4F9CF091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02A795D2" w14:textId="77777777" w:rsidR="00515512" w:rsidRDefault="00515512" w:rsidP="00515512">
            <w:pPr>
              <w:pStyle w:val="Nummerierung"/>
            </w:pPr>
          </w:p>
        </w:tc>
        <w:tc>
          <w:tcPr>
            <w:tcW w:w="4018" w:type="dxa"/>
            <w:gridSpan w:val="2"/>
          </w:tcPr>
          <w:p w14:paraId="722B38FB" w14:textId="77777777" w:rsidR="00515512" w:rsidRPr="00CD3984" w:rsidRDefault="00515512" w:rsidP="00515512">
            <w:pPr>
              <w:jc w:val="center"/>
              <w:rPr>
                <w:noProof/>
                <w:color w:val="808080"/>
              </w:rPr>
            </w:pPr>
          </w:p>
        </w:tc>
        <w:tc>
          <w:tcPr>
            <w:tcW w:w="4018" w:type="dxa"/>
            <w:gridSpan w:val="2"/>
          </w:tcPr>
          <w:p w14:paraId="7F35EF04" w14:textId="2DA3CE27" w:rsidR="00515512" w:rsidRPr="00CD3984" w:rsidRDefault="00515512" w:rsidP="00515512">
            <w:pPr>
              <w:jc w:val="center"/>
              <w:rPr>
                <w:noProof/>
                <w:color w:val="808080"/>
              </w:rPr>
            </w:pPr>
          </w:p>
        </w:tc>
      </w:tr>
      <w:tr w:rsidR="00515512" w:rsidRPr="00564CFB" w14:paraId="4B12EF67" w14:textId="77777777" w:rsidTr="00D830B6">
        <w:trPr>
          <w:trHeight w:val="359"/>
        </w:trPr>
        <w:tc>
          <w:tcPr>
            <w:tcW w:w="610" w:type="dxa"/>
          </w:tcPr>
          <w:p w14:paraId="4B312965" w14:textId="77777777" w:rsidR="00515512" w:rsidRDefault="00515512" w:rsidP="00515512">
            <w:pPr>
              <w:spacing w:line="240" w:lineRule="atLeast"/>
            </w:pPr>
          </w:p>
        </w:tc>
        <w:tc>
          <w:tcPr>
            <w:tcW w:w="425" w:type="dxa"/>
          </w:tcPr>
          <w:p w14:paraId="380DE01C" w14:textId="007C5170" w:rsidR="00515512" w:rsidRDefault="00515512" w:rsidP="00515512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4"/>
          </w:tcPr>
          <w:p w14:paraId="187A20A5" w14:textId="76B40ADE" w:rsidR="00515512" w:rsidRDefault="00515512" w:rsidP="00515512">
            <w:pPr>
              <w:rPr>
                <w:b/>
                <w:bCs/>
                <w:noProof/>
              </w:rPr>
            </w:pPr>
            <w:r w:rsidRPr="006F69BD">
              <w:rPr>
                <w:noProof/>
              </w:rPr>
              <w:t>Erkläre mit dem Material</w:t>
            </w:r>
            <w:r w:rsidR="00310054">
              <w:rPr>
                <w:noProof/>
              </w:rPr>
              <w:t xml:space="preserve">, </w:t>
            </w:r>
            <w:r w:rsidRPr="006F69BD">
              <w:rPr>
                <w:noProof/>
              </w:rPr>
              <w:t>der Stellentafel</w:t>
            </w:r>
            <w:r w:rsidR="00310054">
              <w:rPr>
                <w:noProof/>
              </w:rPr>
              <w:t xml:space="preserve"> und dem Zahlenstrahl</w:t>
            </w:r>
            <w:r w:rsidRPr="006F69BD">
              <w:rPr>
                <w:noProof/>
              </w:rPr>
              <w:t xml:space="preserve">: </w:t>
            </w:r>
            <w:r w:rsidRPr="0048343B">
              <w:rPr>
                <w:b/>
                <w:bCs/>
                <w:noProof/>
              </w:rPr>
              <w:t xml:space="preserve">70 : 10 = </w:t>
            </w:r>
            <w:r w:rsidR="004251CB">
              <w:rPr>
                <w:b/>
                <w:bCs/>
                <w:noProof/>
              </w:rPr>
              <w:t>?</w:t>
            </w:r>
          </w:p>
          <w:p w14:paraId="557A2CBB" w14:textId="3C4CD994" w:rsidR="00515512" w:rsidRDefault="00515512" w:rsidP="00515512">
            <w:pPr>
              <w:rPr>
                <w:noProof/>
              </w:rPr>
            </w:pPr>
          </w:p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1842"/>
        <w:gridCol w:w="284"/>
        <w:gridCol w:w="2228"/>
        <w:gridCol w:w="4292"/>
      </w:tblGrid>
      <w:tr w:rsidR="007E441C" w:rsidRPr="00F74A5E" w14:paraId="79C153EB" w14:textId="77777777" w:rsidTr="00AC6C72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76D5D6B8" w14:textId="57C6424A" w:rsidR="007E441C" w:rsidRPr="00F74A5E" w:rsidRDefault="007E441C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284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049B44E9" w14:textId="77777777" w:rsidR="007E441C" w:rsidRPr="00F74A5E" w:rsidRDefault="007E441C" w:rsidP="00A21299"/>
        </w:tc>
        <w:tc>
          <w:tcPr>
            <w:tcW w:w="2228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53AF600E" w14:textId="77777777" w:rsidR="007E441C" w:rsidRPr="00F74A5E" w:rsidRDefault="007E441C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A04E8E2" w14:textId="0DBDD58A" w:rsidR="007E441C" w:rsidRPr="00F74A5E" w:rsidRDefault="00E42E9B" w:rsidP="00A21299">
            <w:pPr>
              <w:spacing w:before="60" w:after="60"/>
            </w:pPr>
            <w:r>
              <w:t>Zahlenstrahl</w:t>
            </w:r>
            <w:r w:rsidR="007E441C" w:rsidRPr="00F74A5E">
              <w:t>:</w:t>
            </w:r>
            <w:r w:rsidR="004251CB">
              <w:rPr>
                <w:noProof/>
              </w:rPr>
              <w:t xml:space="preserve"> </w:t>
            </w:r>
          </w:p>
          <w:p w14:paraId="7966D9E0" w14:textId="3AE970CB" w:rsidR="007E441C" w:rsidRPr="00F74A5E" w:rsidRDefault="004251CB" w:rsidP="00A212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6029498A" wp14:editId="005EB4F4">
                      <wp:simplePos x="0" y="0"/>
                      <wp:positionH relativeFrom="column">
                        <wp:posOffset>1901653</wp:posOffset>
                      </wp:positionH>
                      <wp:positionV relativeFrom="paragraph">
                        <wp:posOffset>206375</wp:posOffset>
                      </wp:positionV>
                      <wp:extent cx="327025" cy="259715"/>
                      <wp:effectExtent l="0" t="0" r="0" b="0"/>
                      <wp:wrapNone/>
                      <wp:docPr id="1594276869" name="Rechteck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02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AE3CF8" w14:textId="77777777" w:rsidR="004251CB" w:rsidRPr="001B6D9A" w:rsidRDefault="004251CB" w:rsidP="004251C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21"/>
                                      <w:szCs w:val="2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9498A" id="_x0000_s1108" style="position:absolute;margin-left:149.75pt;margin-top:16.25pt;width:25.75pt;height:20.45pt;z-index:25248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" filled="f" stroked="f" strokeweight="1pt">
                      <v:textbox>
                        <w:txbxContent>
                          <w:p w14:paraId="3AAE3CF8" w14:textId="77777777" w:rsidR="004251CB" w:rsidRPr="001B6D9A" w:rsidRDefault="004251CB" w:rsidP="004251CB">
                            <w:pPr>
                              <w:jc w:val="center"/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F7F7F" w:themeColor="text1" w:themeTint="80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789F"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67653A70" wp14:editId="33E0D56D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76524</wp:posOffset>
                  </wp:positionV>
                  <wp:extent cx="2057075" cy="929848"/>
                  <wp:effectExtent l="0" t="0" r="635" b="0"/>
                  <wp:wrapNone/>
                  <wp:docPr id="690226791" name="Grafik 186" descr="Ein Bild, das Entwurf, Zeichnung, Design, Mus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226791" name="Grafik 186" descr="Ein Bild, das Entwurf, Zeichnung, Design, Muster enthält.&#10;&#10;Automatisch generierte Beschreibu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1" t="58889" r="16007" b="19923"/>
                          <a:stretch/>
                        </pic:blipFill>
                        <pic:spPr bwMode="auto">
                          <a:xfrm>
                            <a:off x="0" y="0"/>
                            <a:ext cx="2057075" cy="929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4A3A">
              <w:rPr>
                <w:noProof/>
              </w:rPr>
              <w:drawing>
                <wp:anchor distT="0" distB="0" distL="114300" distR="114300" simplePos="0" relativeHeight="251570688" behindDoc="0" locked="0" layoutInCell="1" allowOverlap="1" wp14:anchorId="0C6381E3" wp14:editId="75B2F12D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85401</wp:posOffset>
                  </wp:positionV>
                  <wp:extent cx="2063882" cy="927127"/>
                  <wp:effectExtent l="0" t="0" r="6350" b="0"/>
                  <wp:wrapNone/>
                  <wp:docPr id="56556861" name="Grafik 187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56861" name="Grafik 187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3" t="59199" r="16374" b="19886"/>
                          <a:stretch/>
                        </pic:blipFill>
                        <pic:spPr bwMode="auto">
                          <a:xfrm>
                            <a:off x="0" y="0"/>
                            <a:ext cx="2063882" cy="927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36AA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11BFA51A" wp14:editId="085513DD">
                      <wp:simplePos x="0" y="0"/>
                      <wp:positionH relativeFrom="column">
                        <wp:posOffset>2221656</wp:posOffset>
                      </wp:positionH>
                      <wp:positionV relativeFrom="paragraph">
                        <wp:posOffset>378622</wp:posOffset>
                      </wp:positionV>
                      <wp:extent cx="308299" cy="323850"/>
                      <wp:effectExtent l="25400" t="25400" r="0" b="19050"/>
                      <wp:wrapNone/>
                      <wp:docPr id="2042467886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299" cy="323850"/>
                                <a:chOff x="255990" y="-6073"/>
                                <a:chExt cx="309639" cy="324658"/>
                              </a:xfrm>
                            </wpg:grpSpPr>
                            <wps:wsp>
                              <wps:cNvPr id="1893447156" name="Freihandform 1893447156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44013121" name="Textfeld 1"/>
                              <wps:cNvSpPr txBox="1"/>
                              <wps:spPr>
                                <a:xfrm>
                                  <a:off x="346959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3BFAE5" w14:textId="77777777" w:rsidR="00AC6C72" w:rsidRDefault="00AC6C72" w:rsidP="00AC6C7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BFA51A" id="_x0000_s1109" style="position:absolute;margin-left:174.95pt;margin-top:29.8pt;width:24.3pt;height:25.5pt;z-index:252136960;mso-width-relative:margin;mso-height-relative:margin" coordorigin="2559,-60" coordsize="3096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">
                      <v:shape id="Freihandform 1893447156" o:spid="_x0000_s1110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" path="m259211,c102275,48985,13551,130836,851,207036v-12700,76200,118836,138533,250372,241948e" filled="f" strokecolor="gray [1629]" strokeweight="2.2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11" type="#_x0000_t202" style="position:absolute;left:3469;top:248;width:2187;height:18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663BFAE5" w14:textId="77777777" w:rsidR="00AC6C72" w:rsidRDefault="00AC6C72" w:rsidP="00AC6C7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E441C" w:rsidRPr="00F74A5E" w14:paraId="32AE0483" w14:textId="77777777" w:rsidTr="00AC6C72">
        <w:tc>
          <w:tcPr>
            <w:tcW w:w="416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08BD4DA5" w14:textId="1F10596B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61585C60" w14:textId="77777777" w:rsidR="007E441C" w:rsidRDefault="007E441C" w:rsidP="00A21299">
            <w:pPr>
              <w:pStyle w:val="Impressum"/>
            </w:pPr>
            <w:r>
              <w:t xml:space="preserve">  </w:t>
            </w:r>
          </w:p>
          <w:p w14:paraId="15DCB9E0" w14:textId="181D34CF" w:rsidR="007E441C" w:rsidRDefault="00AC6C72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3F8DB36C" wp14:editId="4A7E8956">
                      <wp:simplePos x="0" y="0"/>
                      <wp:positionH relativeFrom="column">
                        <wp:posOffset>744946</wp:posOffset>
                      </wp:positionH>
                      <wp:positionV relativeFrom="paragraph">
                        <wp:posOffset>64770</wp:posOffset>
                      </wp:positionV>
                      <wp:extent cx="308585" cy="323850"/>
                      <wp:effectExtent l="25400" t="25400" r="0" b="19050"/>
                      <wp:wrapNone/>
                      <wp:docPr id="629408806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585" cy="323850"/>
                                <a:chOff x="255990" y="-6073"/>
                                <a:chExt cx="309632" cy="324658"/>
                              </a:xfrm>
                            </wpg:grpSpPr>
                            <wps:wsp>
                              <wps:cNvPr id="481014185" name="Freihandform 481014185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46875535" name="Textfeld 1"/>
                              <wps:cNvSpPr txBox="1"/>
                              <wps:spPr>
                                <a:xfrm>
                                  <a:off x="346952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600FA1" w14:textId="77777777" w:rsidR="00AC6C72" w:rsidRDefault="00AC6C72" w:rsidP="00AC6C7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8DB36C" id="_x0000_s1112" style="position:absolute;margin-left:58.65pt;margin-top:5.1pt;width:24.3pt;height:25.5pt;z-index:251641344;mso-width-relative:margin;mso-height-relative:margin" coordorigin="2559,-60" coordsize="3096,3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">
                      <v:shape id="Freihandform 481014185" o:spid="_x0000_s1113" style="position:absolute;left:2559;top:-60;width:721;height:3245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" path="m259211,c102275,48985,13551,130836,851,207036v-12700,76200,118836,138533,250372,241948e" filled="f" strokecolor="gray [1629]" strokeweight="2.2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14" type="#_x0000_t202" style="position:absolute;left:3469;top:248;width:2187;height:184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D600FA1" w14:textId="77777777" w:rsidR="00AC6C72" w:rsidRDefault="00AC6C72" w:rsidP="00AC6C7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4FD38889" w14:textId="6D81656F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2228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0"/>
              <w:gridCol w:w="350"/>
              <w:gridCol w:w="351"/>
            </w:tblGrid>
            <w:tr w:rsidR="007E441C" w:rsidRPr="00354F01" w14:paraId="2DCEE1B4" w14:textId="77777777" w:rsidTr="00A21299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129D886" w14:textId="77777777" w:rsidR="007E441C" w:rsidRPr="00354F01" w:rsidRDefault="007E441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3D643D9C" w14:textId="77777777" w:rsidR="007E441C" w:rsidRPr="00354F01" w:rsidRDefault="007E441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499C549A" w14:textId="77777777" w:rsidR="007E441C" w:rsidRPr="00354F01" w:rsidRDefault="007E441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0D666F77" w14:textId="77777777" w:rsidR="007E441C" w:rsidRPr="00354F01" w:rsidRDefault="007E441C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7E441C" w:rsidRPr="000132AB" w14:paraId="077A79ED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74B57614" w14:textId="77777777" w:rsidR="007E441C" w:rsidRPr="004159CD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707FC63D" w14:textId="77777777" w:rsidR="007E441C" w:rsidRPr="004159CD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70E4FE6E" w14:textId="77777777" w:rsidR="007E441C" w:rsidRPr="004159CD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1C01ADEF" w14:textId="77777777" w:rsidR="007E441C" w:rsidRPr="004159CD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</w:tr>
            <w:tr w:rsidR="007E441C" w:rsidRPr="000132AB" w14:paraId="27CE83C4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00A4333F" w14:textId="77777777" w:rsidR="007E441C" w:rsidRPr="000132AB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364EA991" w14:textId="77777777" w:rsidR="007E441C" w:rsidRPr="000132AB" w:rsidRDefault="007E441C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02CBE391" w14:textId="0B1933C4" w:rsidR="007E441C" w:rsidRPr="000132AB" w:rsidRDefault="00D830B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7</w:t>
                  </w:r>
                </w:p>
              </w:tc>
              <w:tc>
                <w:tcPr>
                  <w:tcW w:w="351" w:type="dxa"/>
                  <w:vAlign w:val="center"/>
                </w:tcPr>
                <w:p w14:paraId="62E5DFFB" w14:textId="26552BDE" w:rsidR="007E441C" w:rsidRPr="000132AB" w:rsidRDefault="00D830B6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</w:tbl>
          <w:p w14:paraId="38A1D00B" w14:textId="2C809939" w:rsidR="007E441C" w:rsidRDefault="00AC6C72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595031CE" wp14:editId="42E7C832">
                      <wp:simplePos x="0" y="0"/>
                      <wp:positionH relativeFrom="column">
                        <wp:posOffset>980004</wp:posOffset>
                      </wp:positionH>
                      <wp:positionV relativeFrom="paragraph">
                        <wp:posOffset>-558638</wp:posOffset>
                      </wp:positionV>
                      <wp:extent cx="308585" cy="323850"/>
                      <wp:effectExtent l="25400" t="25400" r="0" b="19050"/>
                      <wp:wrapNone/>
                      <wp:docPr id="57031381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585" cy="323850"/>
                                <a:chOff x="255990" y="-6073"/>
                                <a:chExt cx="297373" cy="324658"/>
                              </a:xfrm>
                            </wpg:grpSpPr>
                            <wps:wsp>
                              <wps:cNvPr id="2100154748" name="Freihandform 2100154748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959698839" name="Textfeld 1"/>
                              <wps:cNvSpPr txBox="1"/>
                              <wps:spPr>
                                <a:xfrm>
                                  <a:off x="346128" y="24817"/>
                                  <a:ext cx="207235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EE2819" w14:textId="77777777" w:rsidR="00AC6C72" w:rsidRDefault="00AC6C72" w:rsidP="00AC6C7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5031CE" id="_x0000_s1115" style="position:absolute;margin-left:77.15pt;margin-top:-44pt;width:24.3pt;height:25.5pt;z-index:252139008;mso-width-relative:margin;mso-height-relative:margin" coordorigin="2559,-60" coordsize="2973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">
                      <v:shape id="Freihandform 2100154748" o:spid="_x0000_s1116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" path="m259211,c102275,48985,13551,130836,851,207036v-12700,76200,118836,138533,250372,241948e" filled="f" strokecolor="gray [1629]" strokeweight="2.2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17" type="#_x0000_t202" style="position:absolute;left:3461;top:248;width:2072;height:1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17EE2819" w14:textId="77777777" w:rsidR="00AC6C72" w:rsidRDefault="00AC6C72" w:rsidP="00AC6C7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2B707AB" w14:textId="77777777" w:rsidR="007E441C" w:rsidRPr="00F74A5E" w:rsidRDefault="007E441C" w:rsidP="00A21299">
            <w:pPr>
              <w:rPr>
                <w:b/>
                <w:bCs/>
                <w:color w:val="FF00FF"/>
              </w:rPr>
            </w:pPr>
          </w:p>
        </w:tc>
      </w:tr>
      <w:tr w:rsidR="007E441C" w14:paraId="3594BFB3" w14:textId="77777777" w:rsidTr="00AC6C72">
        <w:tc>
          <w:tcPr>
            <w:tcW w:w="416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58EFE3D0" w14:textId="77777777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60394AF" w14:textId="551D8BBE" w:rsidR="007E441C" w:rsidRDefault="00D830B6" w:rsidP="00A21299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14C9FE51" wp14:editId="09EB4C71">
                  <wp:simplePos x="0" y="0"/>
                  <wp:positionH relativeFrom="column">
                    <wp:posOffset>-46</wp:posOffset>
                  </wp:positionH>
                  <wp:positionV relativeFrom="paragraph">
                    <wp:posOffset>63500</wp:posOffset>
                  </wp:positionV>
                  <wp:extent cx="756920" cy="542795"/>
                  <wp:effectExtent l="0" t="0" r="5080" b="3810"/>
                  <wp:wrapNone/>
                  <wp:docPr id="1382079362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65"/>
                          <a:stretch/>
                        </pic:blipFill>
                        <pic:spPr bwMode="auto">
                          <a:xfrm>
                            <a:off x="0" y="0"/>
                            <a:ext cx="756920" cy="54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6BA330" w14:textId="435CAB1F" w:rsidR="007E441C" w:rsidRDefault="007E441C" w:rsidP="00A21299">
            <w:pPr>
              <w:rPr>
                <w:b/>
                <w:bCs/>
              </w:rPr>
            </w:pPr>
          </w:p>
          <w:p w14:paraId="06604953" w14:textId="77777777" w:rsidR="007E441C" w:rsidRDefault="007E441C" w:rsidP="00A21299">
            <w:pPr>
              <w:rPr>
                <w:b/>
                <w:bCs/>
              </w:rPr>
            </w:pPr>
          </w:p>
          <w:p w14:paraId="36E9A34F" w14:textId="77777777" w:rsidR="007E441C" w:rsidRDefault="007E441C" w:rsidP="00A21299">
            <w:pPr>
              <w:rPr>
                <w:b/>
                <w:bCs/>
              </w:rPr>
            </w:pPr>
          </w:p>
          <w:p w14:paraId="3C2AE358" w14:textId="77777777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5460720C" w14:textId="3D4686C7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2228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304105A" w14:textId="77777777" w:rsidR="007E441C" w:rsidRDefault="007E441C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DF405F1" w14:textId="77777777" w:rsidR="007E441C" w:rsidRDefault="007E441C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009"/>
        <w:gridCol w:w="671"/>
        <w:gridCol w:w="1338"/>
        <w:gridCol w:w="1342"/>
        <w:gridCol w:w="667"/>
        <w:gridCol w:w="2009"/>
      </w:tblGrid>
      <w:tr w:rsidR="00575DAF" w:rsidRPr="00564CFB" w14:paraId="1CDE7143" w14:textId="77777777" w:rsidTr="00575DAF">
        <w:tc>
          <w:tcPr>
            <w:tcW w:w="610" w:type="dxa"/>
          </w:tcPr>
          <w:p w14:paraId="1245844B" w14:textId="77777777" w:rsidR="00575DAF" w:rsidRDefault="00575DAF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0FF0F3B6" w14:textId="77777777" w:rsidR="00575DAF" w:rsidRDefault="00575DAF" w:rsidP="00757DD4">
            <w:pPr>
              <w:pStyle w:val="Nummerierung"/>
            </w:pPr>
          </w:p>
        </w:tc>
        <w:tc>
          <w:tcPr>
            <w:tcW w:w="8036" w:type="dxa"/>
            <w:gridSpan w:val="6"/>
          </w:tcPr>
          <w:p w14:paraId="29C24504" w14:textId="52316156" w:rsidR="00575DAF" w:rsidRDefault="00575DAF" w:rsidP="0048343B">
            <w:pPr>
              <w:rPr>
                <w:noProof/>
                <w14:ligatures w14:val="standardContextual"/>
              </w:rPr>
            </w:pPr>
          </w:p>
        </w:tc>
      </w:tr>
      <w:tr w:rsidR="001638EF" w:rsidRPr="00564CFB" w14:paraId="1C25FC0F" w14:textId="77777777" w:rsidTr="007E441C">
        <w:trPr>
          <w:trHeight w:val="1573"/>
        </w:trPr>
        <w:tc>
          <w:tcPr>
            <w:tcW w:w="610" w:type="dxa"/>
          </w:tcPr>
          <w:p w14:paraId="518A160A" w14:textId="07156F80" w:rsidR="001638EF" w:rsidRDefault="001638EF" w:rsidP="00757DD4">
            <w:pPr>
              <w:spacing w:line="240" w:lineRule="atLeast"/>
            </w:pPr>
          </w:p>
        </w:tc>
        <w:tc>
          <w:tcPr>
            <w:tcW w:w="425" w:type="dxa"/>
          </w:tcPr>
          <w:p w14:paraId="397C63B0" w14:textId="341CE340" w:rsidR="001638EF" w:rsidRDefault="001638EF" w:rsidP="00757DD4">
            <w:pPr>
              <w:pStyle w:val="Nummerierung"/>
            </w:pPr>
            <w:r>
              <w:t>c)</w:t>
            </w:r>
          </w:p>
        </w:tc>
        <w:tc>
          <w:tcPr>
            <w:tcW w:w="8036" w:type="dxa"/>
            <w:gridSpan w:val="6"/>
          </w:tcPr>
          <w:p w14:paraId="7409198C" w14:textId="213B273F" w:rsidR="001638EF" w:rsidRPr="006F69BD" w:rsidRDefault="009D24BC" w:rsidP="0048343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B1CD073" wp14:editId="288D527A">
                      <wp:simplePos x="0" y="0"/>
                      <wp:positionH relativeFrom="column">
                        <wp:posOffset>2702773</wp:posOffset>
                      </wp:positionH>
                      <wp:positionV relativeFrom="paragraph">
                        <wp:posOffset>250190</wp:posOffset>
                      </wp:positionV>
                      <wp:extent cx="217170" cy="184065"/>
                      <wp:effectExtent l="0" t="0" r="0" b="6350"/>
                      <wp:wrapNone/>
                      <wp:docPr id="1402290716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170" cy="184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30D23B" w14:textId="24B5B6BC" w:rsidR="009D24BC" w:rsidRPr="009D24BC" w:rsidRDefault="009D24BC" w:rsidP="009D24BC">
                                  <w:pPr>
                                    <w:jc w:val="right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447564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· </w:t>
                                  </w:r>
                                  <w:r w:rsidRPr="009D24BC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1CD073" id="_x0000_s1118" type="#_x0000_t202" style="position:absolute;margin-left:212.8pt;margin-top:19.7pt;width:17.1pt;height:14.5pt;z-index:252205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" fillcolor="white [3212]" stroked="f" strokeweight=".5pt">
                      <v:textbox style="mso-fit-shape-to-text:t" inset="0,0,0,0">
                        <w:txbxContent>
                          <w:p w14:paraId="4130D23B" w14:textId="24B5B6BC" w:rsidR="009D24BC" w:rsidRPr="009D24BC" w:rsidRDefault="009D24BC" w:rsidP="009D24BC">
                            <w:pPr>
                              <w:jc w:val="right"/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7564"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 xml:space="preserve">· </w:t>
                            </w:r>
                            <w:r w:rsidRPr="009D24BC"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A53"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6985DED9" wp14:editId="592A98D7">
                  <wp:simplePos x="0" y="0"/>
                  <wp:positionH relativeFrom="column">
                    <wp:posOffset>2675507</wp:posOffset>
                  </wp:positionH>
                  <wp:positionV relativeFrom="paragraph">
                    <wp:posOffset>182013</wp:posOffset>
                  </wp:positionV>
                  <wp:extent cx="793718" cy="438150"/>
                  <wp:effectExtent l="0" t="0" r="0" b="0"/>
                  <wp:wrapNone/>
                  <wp:docPr id="1152682293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682293" name="Grafik 1152682293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7496"/>
                          <a:stretch/>
                        </pic:blipFill>
                        <pic:spPr bwMode="auto">
                          <a:xfrm>
                            <a:off x="0" y="0"/>
                            <a:ext cx="808853" cy="4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3A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09D6EBFA" wp14:editId="0C386C0B">
                      <wp:simplePos x="0" y="0"/>
                      <wp:positionH relativeFrom="column">
                        <wp:posOffset>532439</wp:posOffset>
                      </wp:positionH>
                      <wp:positionV relativeFrom="paragraph">
                        <wp:posOffset>36975</wp:posOffset>
                      </wp:positionV>
                      <wp:extent cx="1308027" cy="566928"/>
                      <wp:effectExtent l="165100" t="0" r="13335" b="17780"/>
                      <wp:wrapNone/>
                      <wp:docPr id="223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027" cy="566928"/>
                              </a:xfrm>
                              <a:prstGeom prst="wedgeRoundRectCallout">
                                <a:avLst>
                                  <a:gd name="adj1" fmla="val -61349"/>
                                  <a:gd name="adj2" fmla="val 1561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A9EA62" w14:textId="29B4F089" w:rsidR="0040398A" w:rsidRPr="00E27235" w:rsidRDefault="0040398A" w:rsidP="00E2723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E2723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Mit mal 10 und geteilt durch 10 kann ich Umkehraufgaben bilden.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6EBFA" id="_x0000_s1119" type="#_x0000_t62" style="position:absolute;margin-left:41.9pt;margin-top:2.9pt;width:103pt;height:44.6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" adj="-2451,14174" fillcolor="white [3201]" strokecolor="#bfbfbf [2412]" strokeweight="1pt">
                      <v:textbox inset="0,1mm,0,1mm">
                        <w:txbxContent>
                          <w:p w14:paraId="1AA9EA62" w14:textId="29B4F089" w:rsidR="0040398A" w:rsidRPr="00E27235" w:rsidRDefault="0040398A" w:rsidP="00E2723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E2723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Mit mal 10 und geteilt durch 10 kann ich Umkehraufgaben bilden.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3A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200679C" wp14:editId="7991605C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149225</wp:posOffset>
                      </wp:positionV>
                      <wp:extent cx="1828800" cy="1828800"/>
                      <wp:effectExtent l="0" t="0" r="0" b="0"/>
                      <wp:wrapSquare wrapText="bothSides"/>
                      <wp:docPr id="107686723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28AD1A" w14:textId="66AD62D7" w:rsidR="000F4B89" w:rsidRDefault="00447564" w:rsidP="000F4B8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 7 </w:t>
                                  </w:r>
                                  <w:r w:rsidR="00ED3A53">
                                    <w:rPr>
                                      <w:noProof/>
                                    </w:rPr>
                                    <w:t>· 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10 </w:t>
                                  </w:r>
                                  <w:r w:rsidR="000F4B89">
                                    <w:t>= 70</w:t>
                                  </w:r>
                                </w:p>
                                <w:p w14:paraId="4B85B8CE" w14:textId="5045EE69" w:rsidR="000F4B89" w:rsidRPr="00BE61E3" w:rsidRDefault="000F4B89" w:rsidP="00BE61E3">
                                  <w:pPr>
                                    <w:jc w:val="center"/>
                                  </w:pPr>
                                  <w:r>
                                    <w:t xml:space="preserve">70 : 10 = </w:t>
                                  </w:r>
                                  <w:r w:rsidR="00447564">
                                    <w:t xml:space="preserve">  </w:t>
                                  </w: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0679C" id="_x0000_s1120" type="#_x0000_t202" style="position:absolute;margin-left:147.85pt;margin-top:11.75pt;width:2in;height:2in;z-index:25212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0rFFwIAADM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" filled="f" stroked="f" strokeweight=".5pt">
                      <v:textbox style="mso-fit-shape-to-text:t">
                        <w:txbxContent>
                          <w:p w14:paraId="7828AD1A" w14:textId="66AD62D7" w:rsidR="000F4B89" w:rsidRDefault="00447564" w:rsidP="000F4B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 7 </w:t>
                            </w:r>
                            <w:r w:rsidR="00ED3A53">
                              <w:rPr>
                                <w:noProof/>
                              </w:rPr>
                              <w:t>· </w:t>
                            </w:r>
                            <w:r>
                              <w:rPr>
                                <w:noProof/>
                              </w:rPr>
                              <w:t xml:space="preserve"> 10 </w:t>
                            </w:r>
                            <w:r w:rsidR="000F4B89">
                              <w:t>= 70</w:t>
                            </w:r>
                          </w:p>
                          <w:p w14:paraId="4B85B8CE" w14:textId="5045EE69" w:rsidR="000F4B89" w:rsidRPr="00BE61E3" w:rsidRDefault="000F4B89" w:rsidP="00BE61E3">
                            <w:pPr>
                              <w:jc w:val="center"/>
                            </w:pPr>
                            <w:r>
                              <w:t xml:space="preserve">70 : 10 = </w:t>
                            </w:r>
                            <w:r w:rsidR="00447564">
                              <w:t xml:space="preserve">  </w:t>
                            </w:r>
                            <w: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D3A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27440BDF" wp14:editId="6B9589B5">
                      <wp:simplePos x="0" y="0"/>
                      <wp:positionH relativeFrom="column">
                        <wp:posOffset>3510280</wp:posOffset>
                      </wp:positionH>
                      <wp:positionV relativeFrom="paragraph">
                        <wp:posOffset>104775</wp:posOffset>
                      </wp:positionV>
                      <wp:extent cx="1121410" cy="652145"/>
                      <wp:effectExtent l="0" t="0" r="110490" b="8255"/>
                      <wp:wrapSquare wrapText="bothSides"/>
                      <wp:docPr id="2232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1410" cy="652145"/>
                              </a:xfrm>
                              <a:prstGeom prst="wedgeRoundRectCallout">
                                <a:avLst>
                                  <a:gd name="adj1" fmla="val 57733"/>
                                  <a:gd name="adj2" fmla="val -20403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15F89" w14:textId="21C4DCBB" w:rsidR="0040398A" w:rsidRPr="00E27235" w:rsidRDefault="00A869C9" w:rsidP="00575DAF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Aus sieben Zehnern werden wieder sieben Einer.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40BDF" id="_x0000_s1121" type="#_x0000_t62" style="position:absolute;margin-left:276.4pt;margin-top:8.25pt;width:88.3pt;height:51.3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" adj="23270,6393" fillcolor="white [3201]" strokecolor="#bfbfbf [2412]" strokeweight="1pt">
                      <v:textbox inset="1mm,2mm,1mm,2mm">
                        <w:txbxContent>
                          <w:p w14:paraId="03915F89" w14:textId="21C4DCBB" w:rsidR="0040398A" w:rsidRPr="00E27235" w:rsidRDefault="00A869C9" w:rsidP="00575DAF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Aus sieben Zehnern werden wieder sieben Einer.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D3A5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0384" behindDoc="0" locked="0" layoutInCell="1" allowOverlap="1" wp14:anchorId="42877A60" wp14:editId="4AFDE9BF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45085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83C652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877A60" id="Gruppieren 21" o:spid="_x0000_s1122" style="position:absolute;margin-left:359pt;margin-top:3.55pt;width:49.35pt;height:60.85pt;z-index:25160038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">
                      <v:shape id="Grafik 3" o:spid="_x0000_s1123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">
                        <v:imagedata r:id="rId46" o:title="" chromakey="white"/>
                      </v:shape>
                      <v:shape id="Textfeld 12" o:spid="_x0000_s1124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183C652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E4256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9360" behindDoc="0" locked="0" layoutInCell="1" allowOverlap="1" wp14:anchorId="06454FA2" wp14:editId="256AF44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2540</wp:posOffset>
                      </wp:positionV>
                      <wp:extent cx="555171" cy="732769"/>
                      <wp:effectExtent l="0" t="0" r="0" b="4445"/>
                      <wp:wrapNone/>
                      <wp:docPr id="1619332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558577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1618348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B73BE3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454FA2" id="Gruppieren 20" o:spid="_x0000_s1125" style="position:absolute;margin-left:-.1pt;margin-top:.2pt;width:43.7pt;height:57.7pt;z-index:251910656;mso-width-relative:margin;mso-height-relative:margin" coordorigin="322,-101" coordsize="5552,7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">
                      <v:shape id="Grafik 4" o:spid="_x0000_s1126" type="#_x0000_t75" style="position:absolute;left:322;top:-101;width:5553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">
                        <v:imagedata r:id="rId48" o:title="" chromakey="white"/>
                      </v:shape>
                      <v:shape id="Textfeld 12" o:spid="_x0000_s1127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7FB73BE3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461B0" w:rsidRPr="00564CFB" w14:paraId="2518050C" w14:textId="77777777" w:rsidTr="007E441C">
        <w:tc>
          <w:tcPr>
            <w:tcW w:w="610" w:type="dxa"/>
          </w:tcPr>
          <w:p w14:paraId="5E5B6248" w14:textId="08642687" w:rsidR="009461B0" w:rsidRDefault="009461B0" w:rsidP="00757DD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526AB24" wp14:editId="1D1508C3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2D65C6A" w14:textId="77777777" w:rsidR="009461B0" w:rsidRDefault="009461B0" w:rsidP="00757DD4">
            <w:pPr>
              <w:pStyle w:val="Nummerierung"/>
            </w:pPr>
          </w:p>
        </w:tc>
        <w:tc>
          <w:tcPr>
            <w:tcW w:w="8036" w:type="dxa"/>
            <w:gridSpan w:val="6"/>
          </w:tcPr>
          <w:p w14:paraId="0088781C" w14:textId="11BE6DE8" w:rsidR="009461B0" w:rsidRDefault="009461B0" w:rsidP="009461B0">
            <w:pPr>
              <w:rPr>
                <w:noProof/>
              </w:rPr>
            </w:pPr>
            <w:r>
              <w:rPr>
                <w:noProof/>
              </w:rPr>
              <w:t>Was mein</w:t>
            </w:r>
            <w:r w:rsidR="00E35FBD">
              <w:rPr>
                <w:noProof/>
              </w:rPr>
              <w:t xml:space="preserve">en Jonas und </w:t>
            </w:r>
            <w:r w:rsidR="007E4256">
              <w:rPr>
                <w:noProof/>
              </w:rPr>
              <w:t>Emily</w:t>
            </w:r>
            <w:r>
              <w:rPr>
                <w:noProof/>
              </w:rPr>
              <w:t xml:space="preserve">? </w:t>
            </w:r>
          </w:p>
          <w:p w14:paraId="72F0F187" w14:textId="483E832D" w:rsidR="009461B0" w:rsidRDefault="009461B0" w:rsidP="009461B0">
            <w:pPr>
              <w:rPr>
                <w:noProof/>
              </w:rPr>
            </w:pPr>
            <w:r>
              <w:rPr>
                <w:noProof/>
              </w:rPr>
              <w:t>Erklär</w:t>
            </w:r>
            <w:r w:rsidR="00946B51">
              <w:rPr>
                <w:noProof/>
              </w:rPr>
              <w:t>t,</w:t>
            </w:r>
            <w:r>
              <w:rPr>
                <w:noProof/>
              </w:rPr>
              <w:t xml:space="preserve"> wie </w:t>
            </w:r>
            <w:r w:rsidRPr="009461B0">
              <w:rPr>
                <w:i/>
                <w:iCs/>
                <w:noProof/>
              </w:rPr>
              <w:t>mal 10</w:t>
            </w:r>
            <w:r>
              <w:rPr>
                <w:noProof/>
              </w:rPr>
              <w:t xml:space="preserve"> und </w:t>
            </w:r>
            <w:r w:rsidRPr="009461B0">
              <w:rPr>
                <w:i/>
                <w:iCs/>
                <w:noProof/>
              </w:rPr>
              <w:t>geteilt durch 10</w:t>
            </w:r>
            <w:r>
              <w:rPr>
                <w:noProof/>
              </w:rPr>
              <w:t xml:space="preserve"> zusammenhängen.</w:t>
            </w:r>
          </w:p>
          <w:p w14:paraId="4D7538FC" w14:textId="373E7A92" w:rsidR="00460EAA" w:rsidRDefault="00460EAA" w:rsidP="009461B0">
            <w:pPr>
              <w:rPr>
                <w:noProof/>
              </w:rPr>
            </w:pPr>
          </w:p>
        </w:tc>
      </w:tr>
      <w:tr w:rsidR="000F4B89" w:rsidRPr="004159CD" w14:paraId="4FD82FA6" w14:textId="77777777" w:rsidTr="000F4B89">
        <w:tc>
          <w:tcPr>
            <w:tcW w:w="610" w:type="dxa"/>
          </w:tcPr>
          <w:p w14:paraId="31013A33" w14:textId="77777777" w:rsidR="000F4B89" w:rsidRDefault="000F4B89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7228B46" w14:textId="4DFD00EA" w:rsidR="000F4B89" w:rsidRPr="004D033C" w:rsidRDefault="000F4B89" w:rsidP="00A21299">
            <w:pPr>
              <w:pStyle w:val="Nummerierung"/>
            </w:pPr>
            <w:r>
              <w:t>d</w:t>
            </w:r>
            <w:r w:rsidRPr="004D033C">
              <w:t>)</w:t>
            </w:r>
          </w:p>
        </w:tc>
        <w:tc>
          <w:tcPr>
            <w:tcW w:w="8036" w:type="dxa"/>
            <w:gridSpan w:val="6"/>
          </w:tcPr>
          <w:p w14:paraId="0DFE65D3" w14:textId="6B6806AB" w:rsidR="000F4B89" w:rsidRDefault="000F4B89" w:rsidP="000F4B89">
            <w:pPr>
              <w:rPr>
                <w:noProof/>
              </w:rPr>
            </w:pPr>
            <w:r w:rsidRPr="007F22FB">
              <w:rPr>
                <w:noProof/>
              </w:rPr>
              <w:t xml:space="preserve">Schreibe </w:t>
            </w:r>
            <w:r w:rsidR="00ED3A53">
              <w:rPr>
                <w:noProof/>
              </w:rPr>
              <w:t xml:space="preserve">die </w:t>
            </w:r>
            <w:r w:rsidR="00E35FBD">
              <w:rPr>
                <w:noProof/>
              </w:rPr>
              <w:t xml:space="preserve">fehlenden Zahlen auf die Striche und schreibe die </w:t>
            </w:r>
            <w:r w:rsidR="00ED3A53">
              <w:rPr>
                <w:noProof/>
              </w:rPr>
              <w:t>Multiplikations- und Divisions</w:t>
            </w:r>
            <w:r w:rsidR="00CD7BFD">
              <w:rPr>
                <w:noProof/>
              </w:rPr>
              <w:t>-A</w:t>
            </w:r>
            <w:r w:rsidR="00ED3A53">
              <w:rPr>
                <w:noProof/>
              </w:rPr>
              <w:t xml:space="preserve">ufgabe dazu, so wie Jonas in </w:t>
            </w:r>
            <w:r w:rsidR="00ED3A53" w:rsidRPr="00ED3A53">
              <w:rPr>
                <w:b/>
                <w:bCs/>
                <w:noProof/>
                <w:color w:val="327A86" w:themeColor="text2"/>
              </w:rPr>
              <w:t>c)</w:t>
            </w:r>
            <w:r w:rsidR="00ED3A53">
              <w:rPr>
                <w:noProof/>
              </w:rPr>
              <w:t>.</w:t>
            </w:r>
            <w:r w:rsidR="00780A55">
              <w:rPr>
                <w:noProof/>
              </w:rPr>
              <w:t xml:space="preserve"> </w:t>
            </w:r>
            <w:r w:rsidR="00780A55">
              <w:rPr>
                <w:noProof/>
              </w:rPr>
              <w:br/>
              <w:t>Erkläre mit Bild</w:t>
            </w:r>
            <w:r w:rsidR="007B7F1B">
              <w:rPr>
                <w:noProof/>
              </w:rPr>
              <w:t>ern</w:t>
            </w:r>
            <w:r w:rsidR="00780A55">
              <w:rPr>
                <w:noProof/>
              </w:rPr>
              <w:t>, warum die Aufgaben zusammenpassen</w:t>
            </w:r>
            <w:r w:rsidR="00310054">
              <w:rPr>
                <w:noProof/>
              </w:rPr>
              <w:t xml:space="preserve"> </w:t>
            </w:r>
            <w:r w:rsidR="00780A55">
              <w:rPr>
                <w:noProof/>
              </w:rPr>
              <w:t xml:space="preserve">und warum sich die Ziffern in der Stellentafel </w:t>
            </w:r>
            <w:r w:rsidR="000C7FEE">
              <w:rPr>
                <w:noProof/>
              </w:rPr>
              <w:t xml:space="preserve">so </w:t>
            </w:r>
            <w:r w:rsidR="00780A55">
              <w:rPr>
                <w:noProof/>
              </w:rPr>
              <w:t>verschieben.</w:t>
            </w:r>
          </w:p>
          <w:p w14:paraId="45FB2C1D" w14:textId="18BE7788" w:rsidR="00780A55" w:rsidRPr="000F4B89" w:rsidRDefault="00780A55" w:rsidP="000F4B89">
            <w:pPr>
              <w:rPr>
                <w:noProof/>
              </w:rPr>
            </w:pPr>
          </w:p>
        </w:tc>
      </w:tr>
      <w:tr w:rsidR="000F4B89" w:rsidRPr="00CD3984" w14:paraId="06CAFA8C" w14:textId="77777777" w:rsidTr="00A21299">
        <w:tc>
          <w:tcPr>
            <w:tcW w:w="610" w:type="dxa"/>
          </w:tcPr>
          <w:p w14:paraId="33A8C859" w14:textId="77777777" w:rsidR="000F4B89" w:rsidRDefault="000F4B89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6D1ADE63" w14:textId="77AA31B2" w:rsidR="000F4B89" w:rsidRDefault="000F4B89" w:rsidP="00A21299">
            <w:pPr>
              <w:pStyle w:val="Nummerierung"/>
            </w:pPr>
          </w:p>
        </w:tc>
        <w:tc>
          <w:tcPr>
            <w:tcW w:w="2009" w:type="dxa"/>
          </w:tcPr>
          <w:p w14:paraId="3729186C" w14:textId="46FCEDAC" w:rsidR="000F4B89" w:rsidRPr="00CD3984" w:rsidRDefault="00780A55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4176" behindDoc="0" locked="0" layoutInCell="1" allowOverlap="1" wp14:anchorId="16781413" wp14:editId="7039B6DF">
                      <wp:simplePos x="0" y="0"/>
                      <wp:positionH relativeFrom="column">
                        <wp:posOffset>-1982</wp:posOffset>
                      </wp:positionH>
                      <wp:positionV relativeFrom="paragraph">
                        <wp:posOffset>166760</wp:posOffset>
                      </wp:positionV>
                      <wp:extent cx="327660" cy="323850"/>
                      <wp:effectExtent l="0" t="12700" r="27940" b="31750"/>
                      <wp:wrapNone/>
                      <wp:docPr id="177352747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1843384583" name="Textfeld 1"/>
                              <wps:cNvSpPr txBox="1"/>
                              <wps:spPr>
                                <a:xfrm>
                                  <a:off x="0" y="25200"/>
                                  <a:ext cx="217399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7D8910" w14:textId="6A3021F6" w:rsidR="000F4B89" w:rsidRDefault="00447564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57479821" name="Freihandform 957479821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781413" id="_x0000_s1128" style="position:absolute;margin-left:-.15pt;margin-top:13.15pt;width:25.8pt;height:25.5pt;z-index:252116480;mso-width-relative:margin;mso-height-relative:margin" coordorigin=",-2" coordsize="328005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">
                      <v:shape id="_x0000_s1129" type="#_x0000_t202" style="position:absolute;top:25200;width:217399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267D8910" w14:textId="6A3021F6" w:rsidR="000F4B89" w:rsidRDefault="00447564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Freihandform 957479821" o:spid="_x0000_s1130" style="position:absolute;left:255990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="000F4B89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5200" behindDoc="0" locked="0" layoutInCell="1" allowOverlap="1" wp14:anchorId="798E7D20" wp14:editId="712986BD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25121" cy="323850"/>
                      <wp:effectExtent l="25400" t="25400" r="5080" b="19050"/>
                      <wp:wrapNone/>
                      <wp:docPr id="201562669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21" cy="323850"/>
                                <a:chOff x="255990" y="-6073"/>
                                <a:chExt cx="325664" cy="324658"/>
                              </a:xfrm>
                            </wpg:grpSpPr>
                            <wps:wsp>
                              <wps:cNvPr id="1301540978" name="Freihandform 1301540978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6041235" name="Textfeld 1"/>
                              <wps:cNvSpPr txBox="1"/>
                              <wps:spPr>
                                <a:xfrm>
                                  <a:off x="362849" y="24766"/>
                                  <a:ext cx="218805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5D514" w14:textId="77777777" w:rsidR="000F4B89" w:rsidRDefault="000F4B89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8E7D20" id="_x0000_s1131" style="position:absolute;margin-left:57.7pt;margin-top:13.1pt;width:25.6pt;height:25.5pt;z-index:252117504;mso-width-relative:margin;mso-height-relative:margin" coordorigin="2559,-60" coordsize="3256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">
                      <v:shape id="Freihandform 1301540978" o:spid="_x0000_s1132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33" type="#_x0000_t202" style="position:absolute;left:3628;top:247;width:2188;height:1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4D35D514" w14:textId="77777777" w:rsidR="000F4B89" w:rsidRDefault="000F4B89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4B89" w:rsidRPr="00782821">
              <w:rPr>
                <w:noProof/>
                <w:color w:val="000000"/>
              </w:rPr>
              <w:t>(1)</w:t>
            </w:r>
            <w:r w:rsidR="000F4B89">
              <w:rPr>
                <w:noProof/>
                <w:color w:val="808080"/>
              </w:rPr>
              <w:t xml:space="preserve">       </w:t>
            </w:r>
            <w:r>
              <w:rPr>
                <w:noProof/>
                <w:color w:val="808080"/>
              </w:rPr>
              <w:t xml:space="preserve">  </w:t>
            </w:r>
            <w:r w:rsidRPr="00780A55">
              <w:rPr>
                <w:noProof/>
                <w:color w:val="000000"/>
              </w:rPr>
              <w:t>20</w:t>
            </w:r>
          </w:p>
        </w:tc>
        <w:tc>
          <w:tcPr>
            <w:tcW w:w="2009" w:type="dxa"/>
            <w:gridSpan w:val="2"/>
          </w:tcPr>
          <w:p w14:paraId="5024BC23" w14:textId="77777777" w:rsidR="000F4B89" w:rsidRPr="00CD3984" w:rsidRDefault="000F4B89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6224" behindDoc="0" locked="0" layoutInCell="1" allowOverlap="1" wp14:anchorId="7AB4FD58" wp14:editId="6122F8EB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25679" cy="323850"/>
                      <wp:effectExtent l="25400" t="25400" r="5080" b="19050"/>
                      <wp:wrapNone/>
                      <wp:docPr id="131874644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679" cy="323850"/>
                                <a:chOff x="255990" y="-6073"/>
                                <a:chExt cx="326224" cy="324658"/>
                              </a:xfrm>
                            </wpg:grpSpPr>
                            <wps:wsp>
                              <wps:cNvPr id="743086070" name="Freihandform 743086070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54375079" name="Textfeld 1"/>
                              <wps:cNvSpPr txBox="1"/>
                              <wps:spPr>
                                <a:xfrm>
                                  <a:off x="363544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8E1AFE" w14:textId="77777777" w:rsidR="000F4B89" w:rsidRDefault="000F4B89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B4FD58" id="_x0000_s1134" style="position:absolute;margin-left:57.7pt;margin-top:13.1pt;width:25.65pt;height:25.5pt;z-index:252118528;mso-width-relative:margin;mso-height-relative:margin" coordorigin="2559,-60" coordsize="3262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">
                      <v:shape id="Freihandform 743086070" o:spid="_x0000_s1135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36" type="#_x0000_t202" style="position:absolute;left:3635;top:248;width:2187;height:18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118E1AFE" w14:textId="77777777" w:rsidR="000F4B89" w:rsidRDefault="000F4B89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2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     ____</w:t>
            </w:r>
          </w:p>
        </w:tc>
        <w:tc>
          <w:tcPr>
            <w:tcW w:w="2009" w:type="dxa"/>
            <w:gridSpan w:val="2"/>
          </w:tcPr>
          <w:p w14:paraId="704D08BB" w14:textId="79BFC441" w:rsidR="000F4B89" w:rsidRPr="00CD3984" w:rsidRDefault="000F4B89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7248" behindDoc="0" locked="0" layoutInCell="1" allowOverlap="1" wp14:anchorId="50BB2A82" wp14:editId="15B43DBE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25679" cy="323850"/>
                      <wp:effectExtent l="25400" t="25400" r="5080" b="19050"/>
                      <wp:wrapNone/>
                      <wp:docPr id="839440168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679" cy="323850"/>
                                <a:chOff x="255990" y="-6073"/>
                                <a:chExt cx="326224" cy="324658"/>
                              </a:xfrm>
                            </wpg:grpSpPr>
                            <wps:wsp>
                              <wps:cNvPr id="54649299" name="Freihandform 54649299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72342865" name="Textfeld 1"/>
                              <wps:cNvSpPr txBox="1"/>
                              <wps:spPr>
                                <a:xfrm>
                                  <a:off x="363544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965154" w14:textId="77777777" w:rsidR="000F4B89" w:rsidRDefault="000F4B89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BB2A82" id="_x0000_s1137" style="position:absolute;margin-left:57.7pt;margin-top:13.1pt;width:25.65pt;height:25.5pt;z-index:252119552;mso-width-relative:margin;mso-height-relative:margin" coordorigin="2559,-60" coordsize="3262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">
                      <v:shape id="Freihandform 54649299" o:spid="_x0000_s1138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39" type="#_x0000_t202" style="position:absolute;left:3635;top:248;width:2187;height:18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3E965154" w14:textId="77777777" w:rsidR="000F4B89" w:rsidRDefault="000F4B89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3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     ____</w:t>
            </w:r>
          </w:p>
        </w:tc>
        <w:tc>
          <w:tcPr>
            <w:tcW w:w="2009" w:type="dxa"/>
          </w:tcPr>
          <w:p w14:paraId="0ED11979" w14:textId="016512F3" w:rsidR="000F4B89" w:rsidRPr="00CD3984" w:rsidRDefault="000F4B89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38272" behindDoc="0" locked="0" layoutInCell="1" allowOverlap="1" wp14:anchorId="6B39EC7B" wp14:editId="3EB16ADB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25679" cy="323850"/>
                      <wp:effectExtent l="25400" t="25400" r="5080" b="19050"/>
                      <wp:wrapNone/>
                      <wp:docPr id="192964277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679" cy="323850"/>
                                <a:chOff x="255990" y="-6073"/>
                                <a:chExt cx="326224" cy="324658"/>
                              </a:xfrm>
                            </wpg:grpSpPr>
                            <wps:wsp>
                              <wps:cNvPr id="1479255061" name="Freihandform 1479255061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99129251" name="Textfeld 1"/>
                              <wps:cNvSpPr txBox="1"/>
                              <wps:spPr>
                                <a:xfrm>
                                  <a:off x="363544" y="24817"/>
                                  <a:ext cx="218670" cy="184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05A58C" w14:textId="77777777" w:rsidR="000F4B89" w:rsidRDefault="000F4B89" w:rsidP="000F4B89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: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39EC7B" id="_x0000_s1140" style="position:absolute;margin-left:57.7pt;margin-top:13.1pt;width:25.65pt;height:25.5pt;z-index:252120576;mso-width-relative:margin;mso-height-relative:margin" coordorigin="2559,-60" coordsize="3262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">
                      <v:shape id="Freihandform 1479255061" o:spid="_x0000_s1141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42" type="#_x0000_t202" style="position:absolute;left:3635;top:248;width:2187;height:18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3E05A58C" w14:textId="77777777" w:rsidR="000F4B89" w:rsidRDefault="000F4B89" w:rsidP="000F4B89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: 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4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     </w:t>
            </w:r>
            <w:r w:rsidR="00780A55">
              <w:rPr>
                <w:noProof/>
                <w:color w:val="808080"/>
              </w:rPr>
              <w:t xml:space="preserve"> </w:t>
            </w:r>
            <w:r w:rsidR="00780A55" w:rsidRPr="00780A55">
              <w:rPr>
                <w:noProof/>
                <w:color w:val="000000"/>
              </w:rPr>
              <w:t>123</w:t>
            </w:r>
          </w:p>
        </w:tc>
      </w:tr>
      <w:tr w:rsidR="000F4B89" w:rsidRPr="00CD3984" w14:paraId="0F97E3FB" w14:textId="77777777" w:rsidTr="00A21299">
        <w:tc>
          <w:tcPr>
            <w:tcW w:w="610" w:type="dxa"/>
          </w:tcPr>
          <w:p w14:paraId="33FA7A31" w14:textId="77777777" w:rsidR="000F4B89" w:rsidRDefault="000F4B89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2B2E7F85" w14:textId="5B7CD6A9" w:rsidR="000F4B89" w:rsidRDefault="000F4B89" w:rsidP="00A21299">
            <w:pPr>
              <w:pStyle w:val="Nummerierung"/>
            </w:pPr>
          </w:p>
        </w:tc>
        <w:tc>
          <w:tcPr>
            <w:tcW w:w="2009" w:type="dxa"/>
          </w:tcPr>
          <w:p w14:paraId="31DEE35D" w14:textId="6E5F453A" w:rsidR="000F4B89" w:rsidRPr="00CD3984" w:rsidRDefault="000F4B89" w:rsidP="00A21299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  <w:gridSpan w:val="2"/>
          </w:tcPr>
          <w:p w14:paraId="4EC53CA7" w14:textId="310A5E7A" w:rsidR="000F4B89" w:rsidRPr="00CD3984" w:rsidRDefault="00447564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4832" behindDoc="0" locked="0" layoutInCell="1" allowOverlap="1" wp14:anchorId="7FB3C338" wp14:editId="10523D0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13335</wp:posOffset>
                      </wp:positionV>
                      <wp:extent cx="327660" cy="323850"/>
                      <wp:effectExtent l="0" t="12700" r="27940" b="31750"/>
                      <wp:wrapNone/>
                      <wp:docPr id="39179569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692381434" name="Textfeld 1"/>
                              <wps:cNvSpPr txBox="1"/>
                              <wps:spPr>
                                <a:xfrm>
                                  <a:off x="0" y="25200"/>
                                  <a:ext cx="217399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C075D6" w14:textId="5393C823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35191914" name="Freihandform 1035191914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B3C338" id="_x0000_s1143" style="position:absolute;margin-left:-.05pt;margin-top:1.05pt;width:25.8pt;height:25.5pt;z-index:252441088;mso-width-relative:margin;mso-height-relative:margin" coordorigin=",-2" coordsize="328005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">
                      <v:shape id="_x0000_s1144" type="#_x0000_t202" style="position:absolute;top:25200;width:217399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52C075D6" w14:textId="5393C823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035191914" o:spid="_x0000_s1145" style="position:absolute;left:255990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009" w:type="dxa"/>
            <w:gridSpan w:val="2"/>
          </w:tcPr>
          <w:p w14:paraId="7FB4B2A6" w14:textId="3E241075" w:rsidR="000F4B89" w:rsidRPr="00CD3984" w:rsidRDefault="000F4B89" w:rsidP="00A21299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</w:tcPr>
          <w:p w14:paraId="52367E4B" w14:textId="1DE1A551" w:rsidR="000F4B89" w:rsidRPr="00CD3984" w:rsidRDefault="00447564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6880" behindDoc="0" locked="0" layoutInCell="1" allowOverlap="1" wp14:anchorId="6253764D" wp14:editId="6E5611C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-12999</wp:posOffset>
                      </wp:positionV>
                      <wp:extent cx="327660" cy="323850"/>
                      <wp:effectExtent l="0" t="12700" r="27940" b="31750"/>
                      <wp:wrapNone/>
                      <wp:docPr id="63220200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999683926" name="Textfeld 1"/>
                              <wps:cNvSpPr txBox="1"/>
                              <wps:spPr>
                                <a:xfrm>
                                  <a:off x="0" y="25200"/>
                                  <a:ext cx="217399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57131D" w14:textId="7FEF97FA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5023765" name="Freihandform 1165023765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3764D" id="_x0000_s1146" style="position:absolute;margin-left:.1pt;margin-top:-1pt;width:25.8pt;height:25.5pt;z-index:252445184;mso-width-relative:margin;mso-height-relative:margin" coordorigin=",-2" coordsize="328005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">
                      <v:shape id="_x0000_s1147" type="#_x0000_t202" style="position:absolute;top:25200;width:217399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5657131D" w14:textId="7FEF97FA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165023765" o:spid="_x0000_s1148" style="position:absolute;left:255990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</w:p>
        </w:tc>
      </w:tr>
      <w:tr w:rsidR="000F4B89" w:rsidRPr="00CD3984" w14:paraId="09413F24" w14:textId="77777777" w:rsidTr="00A21299">
        <w:tc>
          <w:tcPr>
            <w:tcW w:w="610" w:type="dxa"/>
          </w:tcPr>
          <w:p w14:paraId="5111DAC4" w14:textId="77777777" w:rsidR="000F4B89" w:rsidRDefault="000F4B89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35026F17" w14:textId="77777777" w:rsidR="000F4B89" w:rsidRDefault="000F4B89" w:rsidP="00A21299">
            <w:pPr>
              <w:pStyle w:val="Nummerierung"/>
            </w:pPr>
          </w:p>
        </w:tc>
        <w:tc>
          <w:tcPr>
            <w:tcW w:w="2009" w:type="dxa"/>
          </w:tcPr>
          <w:p w14:paraId="396C8FAF" w14:textId="2000F513" w:rsidR="000F4B89" w:rsidRPr="00782821" w:rsidRDefault="000F4B89" w:rsidP="00A21299">
            <w:pPr>
              <w:rPr>
                <w:noProof/>
                <w:color w:val="000000"/>
              </w:rPr>
            </w:pPr>
            <w:r w:rsidRPr="00782821">
              <w:rPr>
                <w:noProof/>
                <w:color w:val="000000"/>
              </w:rPr>
              <w:t xml:space="preserve">            </w:t>
            </w:r>
            <w:r w:rsidR="00780A55">
              <w:rPr>
                <w:noProof/>
                <w:color w:val="808080"/>
              </w:rPr>
              <w:t>____</w:t>
            </w:r>
          </w:p>
        </w:tc>
        <w:tc>
          <w:tcPr>
            <w:tcW w:w="2009" w:type="dxa"/>
            <w:gridSpan w:val="2"/>
          </w:tcPr>
          <w:p w14:paraId="14D10D9C" w14:textId="254AA22A" w:rsidR="000F4B89" w:rsidRPr="00CD3984" w:rsidRDefault="000F4B89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  </w:t>
            </w:r>
            <w:r w:rsidR="00780A55">
              <w:rPr>
                <w:noProof/>
                <w:color w:val="000000"/>
              </w:rPr>
              <w:t>5</w:t>
            </w:r>
            <w:r>
              <w:rPr>
                <w:noProof/>
                <w:color w:val="000000"/>
              </w:rPr>
              <w:t>0</w:t>
            </w:r>
            <w:r w:rsidRPr="00782821">
              <w:rPr>
                <w:noProof/>
                <w:color w:val="000000"/>
              </w:rPr>
              <w:t>0</w:t>
            </w:r>
          </w:p>
        </w:tc>
        <w:tc>
          <w:tcPr>
            <w:tcW w:w="2009" w:type="dxa"/>
            <w:gridSpan w:val="2"/>
          </w:tcPr>
          <w:p w14:paraId="3303D5C4" w14:textId="472A61F1" w:rsidR="000F4B89" w:rsidRPr="00CD3984" w:rsidRDefault="00447564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5856" behindDoc="0" locked="0" layoutInCell="1" allowOverlap="1" wp14:anchorId="248B60D7" wp14:editId="3DFB576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-139781</wp:posOffset>
                      </wp:positionV>
                      <wp:extent cx="327660" cy="323850"/>
                      <wp:effectExtent l="0" t="12700" r="27940" b="31750"/>
                      <wp:wrapNone/>
                      <wp:docPr id="126982159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317074221" name="Textfeld 1"/>
                              <wps:cNvSpPr txBox="1"/>
                              <wps:spPr>
                                <a:xfrm>
                                  <a:off x="0" y="25200"/>
                                  <a:ext cx="217399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C1D8" w14:textId="6771C486" w:rsidR="00447564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</w:rPr>
                                      <w:t>· 10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3133156" name="Freihandform 1093133156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8B60D7" id="_x0000_s1149" style="position:absolute;margin-left:.05pt;margin-top:-11pt;width:25.8pt;height:25.5pt;z-index:252443136;mso-width-relative:margin;mso-height-relative:margin" coordorigin=",-2" coordsize="328005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">
                      <v:shape id="_x0000_s1150" type="#_x0000_t202" style="position:absolute;top:25200;width:217399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16E9C1D8" w14:textId="6771C486" w:rsidR="00447564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</w:rPr>
                                <w:t>· 10</w:t>
                              </w:r>
                            </w:p>
                          </w:txbxContent>
                        </v:textbox>
                      </v:shape>
                      <v:shape id="Freihandform 1093133156" o:spid="_x0000_s1151" style="position:absolute;left:255990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="000F4B89" w:rsidRPr="00782821">
              <w:rPr>
                <w:noProof/>
                <w:color w:val="000000"/>
              </w:rPr>
              <w:t xml:space="preserve">            </w:t>
            </w:r>
            <w:r w:rsidR="000F4B89">
              <w:rPr>
                <w:noProof/>
                <w:color w:val="000000"/>
              </w:rPr>
              <w:t>3</w:t>
            </w:r>
            <w:r w:rsidR="00780A55">
              <w:rPr>
                <w:noProof/>
                <w:color w:val="000000"/>
              </w:rPr>
              <w:t>7</w:t>
            </w:r>
            <w:r w:rsidR="000F4B89">
              <w:rPr>
                <w:noProof/>
                <w:color w:val="000000"/>
              </w:rPr>
              <w:t>00</w:t>
            </w:r>
          </w:p>
        </w:tc>
        <w:tc>
          <w:tcPr>
            <w:tcW w:w="2009" w:type="dxa"/>
          </w:tcPr>
          <w:p w14:paraId="352C8D9B" w14:textId="1E1BB631" w:rsidR="000F4B89" w:rsidRPr="00CD3984" w:rsidRDefault="000F4B89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  </w:t>
            </w:r>
            <w:r w:rsidR="00780A55">
              <w:rPr>
                <w:noProof/>
                <w:color w:val="808080"/>
              </w:rPr>
              <w:t>____</w:t>
            </w:r>
          </w:p>
        </w:tc>
      </w:tr>
      <w:tr w:rsidR="000F4B89" w:rsidRPr="00CD3984" w14:paraId="169969AF" w14:textId="77777777" w:rsidTr="00A21299">
        <w:tc>
          <w:tcPr>
            <w:tcW w:w="610" w:type="dxa"/>
          </w:tcPr>
          <w:p w14:paraId="271FF4AA" w14:textId="77777777" w:rsidR="000F4B89" w:rsidRDefault="000F4B89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0FF9D429" w14:textId="77777777" w:rsidR="000F4B89" w:rsidRDefault="000F4B89" w:rsidP="00A21299">
            <w:pPr>
              <w:pStyle w:val="Nummerierung"/>
            </w:pPr>
          </w:p>
        </w:tc>
        <w:tc>
          <w:tcPr>
            <w:tcW w:w="4018" w:type="dxa"/>
            <w:gridSpan w:val="3"/>
          </w:tcPr>
          <w:p w14:paraId="2588F59E" w14:textId="77777777" w:rsidR="000F4B89" w:rsidRDefault="000F4B89" w:rsidP="00A21299">
            <w:pPr>
              <w:jc w:val="center"/>
              <w:rPr>
                <w:noProof/>
                <w:color w:val="808080"/>
              </w:rPr>
            </w:pPr>
          </w:p>
          <w:p w14:paraId="3F5C110C" w14:textId="77777777" w:rsidR="00780A55" w:rsidRDefault="00780A55" w:rsidP="00A21299">
            <w:pPr>
              <w:jc w:val="center"/>
              <w:rPr>
                <w:noProof/>
                <w:color w:val="808080"/>
              </w:rPr>
            </w:pPr>
          </w:p>
          <w:p w14:paraId="7E4CD76C" w14:textId="77777777" w:rsidR="00780A55" w:rsidRPr="00CD3984" w:rsidRDefault="00780A55" w:rsidP="00A21299">
            <w:pPr>
              <w:jc w:val="center"/>
              <w:rPr>
                <w:noProof/>
                <w:color w:val="808080"/>
              </w:rPr>
            </w:pPr>
          </w:p>
        </w:tc>
        <w:tc>
          <w:tcPr>
            <w:tcW w:w="4018" w:type="dxa"/>
            <w:gridSpan w:val="3"/>
          </w:tcPr>
          <w:p w14:paraId="64F142B8" w14:textId="77777777" w:rsidR="000F4B89" w:rsidRPr="00CD3984" w:rsidRDefault="000F4B89" w:rsidP="00A21299">
            <w:pPr>
              <w:jc w:val="center"/>
              <w:rPr>
                <w:noProof/>
                <w:color w:val="808080"/>
              </w:rPr>
            </w:pPr>
          </w:p>
        </w:tc>
      </w:tr>
      <w:tr w:rsidR="006B5DF2" w:rsidRPr="00564CFB" w14:paraId="7F79FBBC" w14:textId="77777777" w:rsidTr="007E441C">
        <w:trPr>
          <w:trHeight w:val="320"/>
        </w:trPr>
        <w:tc>
          <w:tcPr>
            <w:tcW w:w="610" w:type="dxa"/>
          </w:tcPr>
          <w:p w14:paraId="34D38BBD" w14:textId="77777777" w:rsidR="006B5DF2" w:rsidRDefault="006B5DF2" w:rsidP="00757DD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2A49EB0" w14:textId="7E30E093" w:rsidR="006B5DF2" w:rsidRDefault="006B5DF2" w:rsidP="00757DD4">
            <w:pPr>
              <w:pStyle w:val="Nummerierung"/>
            </w:pPr>
            <w:r>
              <w:t>e)</w:t>
            </w:r>
          </w:p>
        </w:tc>
        <w:tc>
          <w:tcPr>
            <w:tcW w:w="8036" w:type="dxa"/>
            <w:gridSpan w:val="6"/>
          </w:tcPr>
          <w:p w14:paraId="76346286" w14:textId="77777777" w:rsidR="00B6341C" w:rsidRDefault="00B6341C" w:rsidP="00B6341C">
            <w:pPr>
              <w:rPr>
                <w:noProof/>
              </w:rPr>
            </w:pPr>
            <w:r w:rsidRPr="00B6341C">
              <w:rPr>
                <w:noProof/>
              </w:rPr>
              <w:t>Rechne die Aufgaben aus. Erkläre, wie du rechnest.</w:t>
            </w:r>
          </w:p>
          <w:p w14:paraId="49E3D37F" w14:textId="1C66D3DB" w:rsidR="00780A55" w:rsidRDefault="00780A55" w:rsidP="00B6341C">
            <w:pPr>
              <w:rPr>
                <w:noProof/>
              </w:rPr>
            </w:pPr>
            <w:r>
              <w:rPr>
                <w:noProof/>
              </w:rPr>
              <w:t xml:space="preserve">Zeichne </w:t>
            </w:r>
            <w:r w:rsidR="008102FD">
              <w:rPr>
                <w:noProof/>
              </w:rPr>
              <w:t>zu</w:t>
            </w:r>
            <w:r w:rsidR="00E35FBD">
              <w:rPr>
                <w:noProof/>
              </w:rPr>
              <w:t xml:space="preserve">r Aufgabe (3) </w:t>
            </w:r>
            <w:r>
              <w:rPr>
                <w:noProof/>
              </w:rPr>
              <w:t>ein Bild</w:t>
            </w:r>
            <w:r w:rsidR="00C031F5">
              <w:rPr>
                <w:noProof/>
              </w:rPr>
              <w:t xml:space="preserve"> ins Heft</w:t>
            </w:r>
            <w:r>
              <w:rPr>
                <w:noProof/>
              </w:rPr>
              <w:t>.</w:t>
            </w:r>
          </w:p>
          <w:p w14:paraId="40C277C8" w14:textId="605C6E15" w:rsidR="00780A55" w:rsidRDefault="00780A55" w:rsidP="00B6341C">
            <w:pPr>
              <w:rPr>
                <w:noProof/>
              </w:rPr>
            </w:pPr>
          </w:p>
        </w:tc>
      </w:tr>
      <w:tr w:rsidR="00B6341C" w:rsidRPr="00564CFB" w14:paraId="7EBF411A" w14:textId="77777777" w:rsidTr="007E441C">
        <w:trPr>
          <w:trHeight w:val="320"/>
        </w:trPr>
        <w:tc>
          <w:tcPr>
            <w:tcW w:w="610" w:type="dxa"/>
          </w:tcPr>
          <w:p w14:paraId="29DBF362" w14:textId="77777777" w:rsidR="00B6341C" w:rsidRDefault="00B6341C" w:rsidP="00757DD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614B0AB" w14:textId="77777777" w:rsidR="00B6341C" w:rsidRDefault="00B6341C" w:rsidP="00757DD4">
            <w:pPr>
              <w:pStyle w:val="Nummerierung"/>
            </w:pPr>
          </w:p>
        </w:tc>
        <w:tc>
          <w:tcPr>
            <w:tcW w:w="2680" w:type="dxa"/>
            <w:gridSpan w:val="2"/>
          </w:tcPr>
          <w:p w14:paraId="10DBA822" w14:textId="77777777" w:rsidR="00B6341C" w:rsidRPr="00B6341C" w:rsidRDefault="00B6341C" w:rsidP="0011529A">
            <w:pPr>
              <w:pStyle w:val="Listenabsatz"/>
              <w:numPr>
                <w:ilvl w:val="0"/>
                <w:numId w:val="15"/>
              </w:numPr>
              <w:rPr>
                <w:noProof/>
              </w:rPr>
            </w:pPr>
            <w:r>
              <w:rPr>
                <w:noProof/>
              </w:rPr>
              <w:t>600 : 10</w:t>
            </w:r>
          </w:p>
        </w:tc>
        <w:tc>
          <w:tcPr>
            <w:tcW w:w="2680" w:type="dxa"/>
            <w:gridSpan w:val="2"/>
          </w:tcPr>
          <w:p w14:paraId="55CDD3D4" w14:textId="7EF7A758" w:rsidR="00B6341C" w:rsidRPr="00B6341C" w:rsidRDefault="00960920" w:rsidP="0011529A">
            <w:pPr>
              <w:pStyle w:val="Listenabsatz"/>
              <w:numPr>
                <w:ilvl w:val="0"/>
                <w:numId w:val="15"/>
              </w:numPr>
              <w:rPr>
                <w:noProof/>
              </w:rPr>
            </w:pPr>
            <w:r>
              <w:rPr>
                <w:noProof/>
              </w:rPr>
              <w:t>3 500 : 10</w:t>
            </w:r>
          </w:p>
        </w:tc>
        <w:tc>
          <w:tcPr>
            <w:tcW w:w="2676" w:type="dxa"/>
            <w:gridSpan w:val="2"/>
          </w:tcPr>
          <w:p w14:paraId="12CA878F" w14:textId="2C492664" w:rsidR="00B6341C" w:rsidRPr="00B6341C" w:rsidRDefault="00960920" w:rsidP="0011529A">
            <w:pPr>
              <w:pStyle w:val="Listenabsatz"/>
              <w:numPr>
                <w:ilvl w:val="0"/>
                <w:numId w:val="15"/>
              </w:numPr>
              <w:rPr>
                <w:noProof/>
              </w:rPr>
            </w:pPr>
            <w:r>
              <w:rPr>
                <w:noProof/>
              </w:rPr>
              <w:t>420 : 10</w:t>
            </w:r>
          </w:p>
        </w:tc>
      </w:tr>
    </w:tbl>
    <w:p w14:paraId="00297C80" w14:textId="1F1CECE1" w:rsidR="00780A55" w:rsidRDefault="00780A55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046D8" w14:paraId="7CF825F0" w14:textId="77777777" w:rsidTr="007E441C">
        <w:tc>
          <w:tcPr>
            <w:tcW w:w="610" w:type="dxa"/>
          </w:tcPr>
          <w:p w14:paraId="2EB63DAF" w14:textId="4A06C111" w:rsidR="003046D8" w:rsidRPr="001E402C" w:rsidRDefault="00995073" w:rsidP="003046D8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20692689" w14:textId="7267EC4C" w:rsidR="003046D8" w:rsidRPr="001E402C" w:rsidRDefault="00995073" w:rsidP="003046D8">
            <w:pPr>
              <w:pStyle w:val="berschrift2"/>
            </w:pPr>
            <w:r>
              <w:t>Mit 100 und 1 000 multiplizieren und dividieren</w:t>
            </w:r>
          </w:p>
        </w:tc>
      </w:tr>
      <w:tr w:rsidR="003046D8" w14:paraId="0466C424" w14:textId="77777777" w:rsidTr="007E441C">
        <w:tc>
          <w:tcPr>
            <w:tcW w:w="610" w:type="dxa"/>
          </w:tcPr>
          <w:p w14:paraId="015B52F7" w14:textId="6BFECBED" w:rsidR="003046D8" w:rsidRDefault="00F43CA0" w:rsidP="003046D8">
            <w:pPr>
              <w:pStyle w:val="berschrift3"/>
            </w:pPr>
            <w:r>
              <w:t>3</w:t>
            </w:r>
            <w:r w:rsidR="003046D8" w:rsidRPr="001E402C">
              <w:t>.1</w:t>
            </w:r>
          </w:p>
        </w:tc>
        <w:tc>
          <w:tcPr>
            <w:tcW w:w="8461" w:type="dxa"/>
            <w:gridSpan w:val="2"/>
          </w:tcPr>
          <w:p w14:paraId="278A6C3A" w14:textId="65E3ED13" w:rsidR="003046D8" w:rsidRDefault="00F43CA0" w:rsidP="003046D8">
            <w:pPr>
              <w:pStyle w:val="berschrift3"/>
            </w:pPr>
            <w:r w:rsidRPr="00F43CA0">
              <w:t>Verhundertfachen mit Material</w:t>
            </w:r>
            <w:r w:rsidR="00D35B76">
              <w:t xml:space="preserve">, Stellentafel und </w:t>
            </w:r>
            <w:r w:rsidR="009505AE">
              <w:t>Schritten</w:t>
            </w:r>
            <w:r w:rsidR="00D35B76">
              <w:t xml:space="preserve"> am </w:t>
            </w:r>
            <w:r w:rsidR="00E42E9B">
              <w:t>Zahlenstrahl</w:t>
            </w:r>
          </w:p>
        </w:tc>
      </w:tr>
      <w:tr w:rsidR="003046D8" w14:paraId="0B4E2B73" w14:textId="77777777" w:rsidTr="00D35B76">
        <w:trPr>
          <w:trHeight w:val="936"/>
        </w:trPr>
        <w:tc>
          <w:tcPr>
            <w:tcW w:w="610" w:type="dxa"/>
          </w:tcPr>
          <w:p w14:paraId="21654792" w14:textId="28E23F1B" w:rsidR="003046D8" w:rsidRDefault="003046D8" w:rsidP="003046D8">
            <w:pPr>
              <w:spacing w:line="240" w:lineRule="atLeast"/>
            </w:pPr>
          </w:p>
        </w:tc>
        <w:tc>
          <w:tcPr>
            <w:tcW w:w="425" w:type="dxa"/>
          </w:tcPr>
          <w:p w14:paraId="6EC40F1B" w14:textId="7357A6F1" w:rsidR="00D52AED" w:rsidRDefault="003046D8" w:rsidP="003046D8">
            <w:pPr>
              <w:pStyle w:val="Nummerierung"/>
            </w:pPr>
            <w:r>
              <w:t>a</w:t>
            </w:r>
            <w:r w:rsidRPr="007A149C">
              <w:t>)</w:t>
            </w:r>
          </w:p>
          <w:p w14:paraId="45776C2D" w14:textId="214853D0" w:rsidR="00D52AED" w:rsidRPr="007A149C" w:rsidRDefault="00D52AED" w:rsidP="003046D8">
            <w:pPr>
              <w:pStyle w:val="Nummerierung"/>
            </w:pPr>
          </w:p>
        </w:tc>
        <w:tc>
          <w:tcPr>
            <w:tcW w:w="8036" w:type="dxa"/>
          </w:tcPr>
          <w:p w14:paraId="54ACB26C" w14:textId="386C77BC" w:rsidR="00F676BC" w:rsidRDefault="00F676BC" w:rsidP="00D35B76">
            <w:pPr>
              <w:spacing w:line="360" w:lineRule="auto"/>
              <w:rPr>
                <w:b/>
                <w:bCs/>
                <w:noProof/>
              </w:rPr>
            </w:pPr>
            <w:r w:rsidRPr="00F676BC">
              <w:rPr>
                <w:noProof/>
              </w:rPr>
              <w:t xml:space="preserve">Erkläre mit </w:t>
            </w:r>
            <w:r w:rsidR="00D35B76">
              <w:rPr>
                <w:noProof/>
              </w:rPr>
              <w:t>M</w:t>
            </w:r>
            <w:r w:rsidRPr="00F676BC">
              <w:rPr>
                <w:noProof/>
              </w:rPr>
              <w:t>aterial</w:t>
            </w:r>
            <w:r w:rsidR="00D35B76">
              <w:rPr>
                <w:noProof/>
              </w:rPr>
              <w:t xml:space="preserve">, </w:t>
            </w:r>
            <w:r w:rsidR="0020596E">
              <w:rPr>
                <w:noProof/>
              </w:rPr>
              <w:t xml:space="preserve">mit der </w:t>
            </w:r>
            <w:r w:rsidR="00D35B76">
              <w:rPr>
                <w:noProof/>
              </w:rPr>
              <w:t xml:space="preserve">Stellentafel </w:t>
            </w:r>
            <w:r w:rsidR="0020596E">
              <w:rPr>
                <w:b/>
                <w:bCs/>
                <w:noProof/>
              </w:rPr>
              <w:t xml:space="preserve">                      </w:t>
            </w:r>
            <w:r w:rsidR="00447564">
              <w:rPr>
                <w:b/>
                <w:bCs/>
                <w:noProof/>
              </w:rPr>
              <w:t xml:space="preserve">30 </w:t>
            </w:r>
            <w:r w:rsidR="002A479D">
              <w:rPr>
                <w:b/>
                <w:bCs/>
                <w:noProof/>
              </w:rPr>
              <w:t xml:space="preserve">· </w:t>
            </w:r>
            <w:r w:rsidR="003D117E">
              <w:rPr>
                <w:b/>
                <w:bCs/>
                <w:noProof/>
              </w:rPr>
              <w:t xml:space="preserve">  </w:t>
            </w:r>
            <w:r w:rsidR="00447564">
              <w:rPr>
                <w:b/>
                <w:bCs/>
                <w:noProof/>
              </w:rPr>
              <w:t xml:space="preserve">100 </w:t>
            </w:r>
            <w:r w:rsidRPr="00F676BC">
              <w:rPr>
                <w:b/>
                <w:bCs/>
                <w:noProof/>
              </w:rPr>
              <w:t xml:space="preserve">= </w:t>
            </w:r>
            <w:r w:rsidRPr="00D35B76">
              <w:rPr>
                <w:b/>
                <w:bCs/>
                <w:noProof/>
                <w:color w:val="808080"/>
              </w:rPr>
              <w:t>__________</w:t>
            </w:r>
          </w:p>
          <w:p w14:paraId="260AE70A" w14:textId="4B4B254D" w:rsidR="00D35B76" w:rsidRPr="00D35B76" w:rsidRDefault="0020596E" w:rsidP="00D35B76">
            <w:pPr>
              <w:spacing w:line="360" w:lineRule="auto"/>
              <w:rPr>
                <w:b/>
                <w:bCs/>
                <w:noProof/>
              </w:rPr>
            </w:pPr>
            <w:r>
              <w:rPr>
                <w:noProof/>
              </w:rPr>
              <w:t>u</w:t>
            </w:r>
            <w:r w:rsidRPr="00CE0B7D">
              <w:rPr>
                <w:noProof/>
              </w:rPr>
              <w:t xml:space="preserve">nd mit dem </w:t>
            </w:r>
            <w:r w:rsidR="00E42E9B">
              <w:rPr>
                <w:noProof/>
              </w:rPr>
              <w:t>Zahlenstrahl</w:t>
            </w:r>
            <w:r w:rsidRPr="00CE0B7D">
              <w:rPr>
                <w:noProof/>
              </w:rPr>
              <w:t xml:space="preserve">: </w:t>
            </w:r>
            <w:r w:rsidR="00D35B76" w:rsidRPr="00CE0B7D">
              <w:rPr>
                <w:noProof/>
              </w:rPr>
              <w:t xml:space="preserve">                       </w:t>
            </w:r>
            <w:r>
              <w:rPr>
                <w:noProof/>
              </w:rPr>
              <w:t xml:space="preserve">   </w:t>
            </w:r>
            <w:r w:rsidR="00D35B76" w:rsidRPr="00CE0B7D">
              <w:rPr>
                <w:noProof/>
              </w:rPr>
              <w:t xml:space="preserve">                  </w:t>
            </w:r>
            <w:r w:rsidR="00D35B76">
              <w:rPr>
                <w:b/>
                <w:bCs/>
                <w:noProof/>
              </w:rPr>
              <w:t xml:space="preserve">3000 : 100 = </w:t>
            </w:r>
            <w:r w:rsidR="00D35B76" w:rsidRPr="00D35B76">
              <w:rPr>
                <w:b/>
                <w:bCs/>
                <w:noProof/>
                <w:color w:val="808080"/>
              </w:rPr>
              <w:t>__________</w:t>
            </w:r>
          </w:p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701"/>
        <w:gridCol w:w="709"/>
        <w:gridCol w:w="1803"/>
        <w:gridCol w:w="4292"/>
      </w:tblGrid>
      <w:tr w:rsidR="00AC6C72" w:rsidRPr="00F74A5E" w14:paraId="26ABCC77" w14:textId="77777777" w:rsidTr="00A21299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33656065" w14:textId="77777777" w:rsidR="00AC6C72" w:rsidRPr="00F74A5E" w:rsidRDefault="00AC6C72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70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532FD1BD" w14:textId="77777777" w:rsidR="00AC6C72" w:rsidRPr="00F74A5E" w:rsidRDefault="00AC6C72" w:rsidP="00A21299"/>
        </w:tc>
        <w:tc>
          <w:tcPr>
            <w:tcW w:w="1803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6C8E31B3" w14:textId="77777777" w:rsidR="00AC6C72" w:rsidRPr="00F74A5E" w:rsidRDefault="00AC6C72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5BD7419" w14:textId="2F80D91C" w:rsidR="00E44A3A" w:rsidRDefault="00E42E9B" w:rsidP="00E44A3A">
            <w:pPr>
              <w:spacing w:before="60" w:after="60"/>
            </w:pPr>
            <w:r>
              <w:t>Zahlenstrahl</w:t>
            </w:r>
            <w:r w:rsidR="00AC6C72" w:rsidRPr="00F74A5E">
              <w:t>:</w:t>
            </w:r>
          </w:p>
          <w:p w14:paraId="2391AD23" w14:textId="618D5D2B" w:rsidR="00AC6C72" w:rsidRPr="00F74A5E" w:rsidRDefault="00447564" w:rsidP="00E44A3A">
            <w:pPr>
              <w:spacing w:before="60" w:after="60"/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8928" behindDoc="0" locked="0" layoutInCell="1" allowOverlap="1" wp14:anchorId="111DA491" wp14:editId="1D0EF6BA">
                      <wp:simplePos x="0" y="0"/>
                      <wp:positionH relativeFrom="column">
                        <wp:posOffset>64703</wp:posOffset>
                      </wp:positionH>
                      <wp:positionV relativeFrom="paragraph">
                        <wp:posOffset>344577</wp:posOffset>
                      </wp:positionV>
                      <wp:extent cx="399416" cy="395605"/>
                      <wp:effectExtent l="0" t="12700" r="32385" b="36195"/>
                      <wp:wrapNone/>
                      <wp:docPr id="2141106413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720012842" name="Textfeld 1"/>
                              <wps:cNvSpPr txBox="1"/>
                              <wps:spPr>
                                <a:xfrm>
                                  <a:off x="0" y="73719"/>
                                  <a:ext cx="211499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03647D" w14:textId="38037C68" w:rsidR="00447564" w:rsidRPr="00AC6C72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 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43293219" name="Freihandform 343293219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11DA491" id="_x0000_s1152" style="position:absolute;margin-left:5.1pt;margin-top:27.15pt;width:31.45pt;height:31.15pt;z-index:252449280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">
                      <v:shape id="_x0000_s1153" type="#_x0000_t202" style="position:absolute;top:73719;width:211499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3A03647D" w14:textId="38037C68" w:rsidR="00447564" w:rsidRPr="00AC6C72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 100</w:t>
                              </w:r>
                            </w:p>
                          </w:txbxContent>
                        </v:textbox>
                      </v:shape>
                      <v:shape id="Freihandform 343293219" o:spid="_x0000_s1154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D4789F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3AE7AECC" wp14:editId="53689169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26788</wp:posOffset>
                  </wp:positionV>
                  <wp:extent cx="1848485" cy="1022985"/>
                  <wp:effectExtent l="0" t="0" r="0" b="5715"/>
                  <wp:wrapNone/>
                  <wp:docPr id="2105742951" name="Grafik 180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947239" name="Grafik 180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1" t="57075" r="20741" b="20378"/>
                          <a:stretch/>
                        </pic:blipFill>
                        <pic:spPr bwMode="auto">
                          <a:xfrm>
                            <a:off x="0" y="0"/>
                            <a:ext cx="1848485" cy="102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6C72" w:rsidRPr="00F74A5E" w14:paraId="51CF293E" w14:textId="77777777" w:rsidTr="00A21299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27CFC647" w14:textId="77777777" w:rsidR="00AC6C72" w:rsidRDefault="00AC6C72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6526EA18" wp14:editId="5652CA7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309880</wp:posOffset>
                      </wp:positionV>
                      <wp:extent cx="399416" cy="395605"/>
                      <wp:effectExtent l="0" t="12700" r="32385" b="36195"/>
                      <wp:wrapNone/>
                      <wp:docPr id="79063507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411888095" name="Textfeld 1"/>
                              <wps:cNvSpPr txBox="1"/>
                              <wps:spPr>
                                <a:xfrm>
                                  <a:off x="0" y="73694"/>
                                  <a:ext cx="211499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3BA9F2" w14:textId="25A64104" w:rsidR="00AC6C72" w:rsidRPr="00AC6C72" w:rsidRDefault="00447564" w:rsidP="00AC6C72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 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8266565" name="Freihandform 1738266565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526EA18" id="_x0000_s1155" style="position:absolute;margin-left:-5.4pt;margin-top:24.4pt;width:31.45pt;height:31.15pt;z-index:252142080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">
                      <v:shape id="_x0000_s1156" type="#_x0000_t202" style="position:absolute;top:73694;width:211499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273BA9F2" w14:textId="25A64104" w:rsidR="00AC6C72" w:rsidRPr="00AC6C72" w:rsidRDefault="00447564" w:rsidP="00AC6C72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 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Freihandform 1738266565" o:spid="_x0000_s1157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68F64B7C" w14:textId="77777777" w:rsidR="00AC6C72" w:rsidRDefault="00AC6C72" w:rsidP="00A21299">
            <w:pPr>
              <w:pStyle w:val="Impressum"/>
            </w:pPr>
            <w:r>
              <w:t xml:space="preserve">  </w:t>
            </w:r>
          </w:p>
          <w:p w14:paraId="4BBACF01" w14:textId="3C8E6ECA" w:rsidR="00AC6C72" w:rsidRDefault="00A36CAF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073C4D82" wp14:editId="79366969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143581</wp:posOffset>
                      </wp:positionV>
                      <wp:extent cx="342406" cy="395605"/>
                      <wp:effectExtent l="0" t="25400" r="26035" b="23495"/>
                      <wp:wrapNone/>
                      <wp:docPr id="199073162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406" cy="395605"/>
                                <a:chOff x="-5645" y="0"/>
                                <a:chExt cx="342957" cy="395605"/>
                              </a:xfrm>
                            </wpg:grpSpPr>
                            <wps:wsp>
                              <wps:cNvPr id="2049346247" name="Textfeld 1"/>
                              <wps:cNvSpPr txBox="1"/>
                              <wps:spPr>
                                <a:xfrm>
                                  <a:off x="-5645" y="73731"/>
                                  <a:ext cx="212431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C058F" w14:textId="2838DCFC" w:rsidR="00A36CAF" w:rsidRPr="00AC6C72" w:rsidRDefault="00A36CAF" w:rsidP="00A36CAF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66448088" name="Freihandform 1166448088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73C4D82" id="_x0000_s1158" style="position:absolute;margin-left:47.35pt;margin-top:11.3pt;width:26.95pt;height:31.15pt;z-index:252152320;mso-width-relative:margin" coordorigin="-5645" coordsize="342957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">
                      <v:shape id="_x0000_s1159" type="#_x0000_t202" style="position:absolute;left:-5645;top:73731;width:212431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4F5C058F" w14:textId="2838DCFC" w:rsidR="00A36CAF" w:rsidRPr="00AC6C72" w:rsidRDefault="00A36CAF" w:rsidP="00A36CAF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</w:p>
                          </w:txbxContent>
                        </v:textbox>
                      </v:shape>
                      <v:shape id="Freihandform 1166448088" o:spid="_x0000_s1160" style="position:absolute;left:193802;width:143510;height:39560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AC6C72" w:rsidRPr="00343DD1">
              <w:rPr>
                <w:b/>
                <w:bCs/>
                <w:noProof/>
              </w:rPr>
              <w:drawing>
                <wp:inline distT="0" distB="0" distL="0" distR="0" wp14:anchorId="2267C94C" wp14:editId="0FB94D60">
                  <wp:extent cx="763826" cy="254000"/>
                  <wp:effectExtent l="0" t="0" r="0" b="0"/>
                  <wp:docPr id="299600386" name="Grafi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F0EFF-BF47-83F7-7398-0F513F2680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fik 54">
                            <a:extLst>
                              <a:ext uri="{FF2B5EF4-FFF2-40B4-BE49-F238E27FC236}">
                                <a16:creationId xmlns:a16="http://schemas.microsoft.com/office/drawing/2014/main" id="{094F0EFF-BF47-83F7-7398-0F513F268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b="73597"/>
                          <a:stretch/>
                        </pic:blipFill>
                        <pic:spPr bwMode="auto">
                          <a:xfrm flipH="1">
                            <a:off x="0" y="0"/>
                            <a:ext cx="769649" cy="255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58A435F9" w14:textId="4F5CF777" w:rsidR="00AC6C72" w:rsidRDefault="00AC6C72" w:rsidP="00A21299">
            <w:pPr>
              <w:rPr>
                <w:b/>
                <w:bCs/>
              </w:rPr>
            </w:pPr>
          </w:p>
        </w:tc>
        <w:tc>
          <w:tcPr>
            <w:tcW w:w="1803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0"/>
              <w:gridCol w:w="350"/>
              <w:gridCol w:w="351"/>
            </w:tblGrid>
            <w:tr w:rsidR="00AC6C72" w:rsidRPr="00354F01" w14:paraId="7B1937AE" w14:textId="77777777" w:rsidTr="00A21299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2EB77EC7" w14:textId="77777777" w:rsidR="00AC6C72" w:rsidRPr="00354F01" w:rsidRDefault="00AC6C72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508772A8" w14:textId="77777777" w:rsidR="00AC6C72" w:rsidRPr="00354F01" w:rsidRDefault="00AC6C72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7746731D" w14:textId="77777777" w:rsidR="00AC6C72" w:rsidRPr="00354F01" w:rsidRDefault="00AC6C72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64BB28CD" w14:textId="77777777" w:rsidR="00AC6C72" w:rsidRPr="00354F01" w:rsidRDefault="00AC6C72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AC6C72" w:rsidRPr="000132AB" w14:paraId="51E28464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117A0E0B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2796AD4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57040EA5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C7FEE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51" w:type="dxa"/>
                  <w:vAlign w:val="center"/>
                </w:tcPr>
                <w:p w14:paraId="51B2C2A8" w14:textId="2A72B8C8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C7FEE">
                    <w:rPr>
                      <w:rFonts w:ascii="Comic Sans MS" w:hAnsi="Comic Sans MS"/>
                      <w:sz w:val="20"/>
                      <w:szCs w:val="20"/>
                    </w:rPr>
                    <w:t>0</w:t>
                  </w:r>
                </w:p>
              </w:tc>
            </w:tr>
            <w:tr w:rsidR="00AC6C72" w:rsidRPr="000132AB" w14:paraId="04095010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79FDD69A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A1ECFD4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2B17B17D" w14:textId="77777777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4700C819" w14:textId="505A3116" w:rsidR="00AC6C72" w:rsidRPr="000C7FEE" w:rsidRDefault="00AC6C72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</w:tbl>
          <w:p w14:paraId="74511548" w14:textId="0E278B54" w:rsidR="00AC6C72" w:rsidRPr="00D35B76" w:rsidRDefault="0032777C" w:rsidP="00A21299">
            <w:pPr>
              <w:rPr>
                <w:b/>
                <w:bCs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76461FCE" wp14:editId="6A7C4A8B">
                      <wp:simplePos x="0" y="0"/>
                      <wp:positionH relativeFrom="column">
                        <wp:posOffset>705049</wp:posOffset>
                      </wp:positionH>
                      <wp:positionV relativeFrom="paragraph">
                        <wp:posOffset>-477074</wp:posOffset>
                      </wp:positionV>
                      <wp:extent cx="276860" cy="184150"/>
                      <wp:effectExtent l="0" t="0" r="2540" b="6350"/>
                      <wp:wrapNone/>
                      <wp:docPr id="1430050726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C10EF9" w14:textId="77777777" w:rsidR="0032777C" w:rsidRPr="00AC6C72" w:rsidRDefault="0032777C" w:rsidP="0032777C">
                                  <w:pPr>
                                    <w:jc w:val="right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Pr="00AC6C72"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80808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100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61FCE" id="_x0000_s1161" type="#_x0000_t202" style="position:absolute;margin-left:55.5pt;margin-top:-37.55pt;width:21.8pt;height:14.5pt;z-index:252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" fillcolor="white [3212]" stroked="f" strokeweight=".5pt">
                      <v:textbox style="mso-fit-shape-to-text:t" inset="0,0,0,0">
                        <w:txbxContent>
                          <w:p w14:paraId="51C10EF9" w14:textId="77777777" w:rsidR="0032777C" w:rsidRPr="00AC6C72" w:rsidRDefault="0032777C" w:rsidP="0032777C">
                            <w:pPr>
                              <w:jc w:val="right"/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>:</w:t>
                            </w:r>
                            <w:r w:rsidRPr="00AC6C72">
                              <w:rPr>
                                <w:rFonts w:ascii="Calibri" w:eastAsia="Calibri" w:hAnsi="Calibri"/>
                                <w:b/>
                                <w:bCs/>
                                <w:color w:val="808080"/>
                                <w:kern w:val="24"/>
                                <w:sz w:val="16"/>
                                <w:szCs w:val="16"/>
                              </w:rPr>
                              <w:t xml:space="preserve">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6CAF">
              <w:rPr>
                <w:b/>
                <w:bCs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40D0BD6" wp14:editId="5C13A88F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-595630</wp:posOffset>
                      </wp:positionV>
                      <wp:extent cx="143480" cy="396000"/>
                      <wp:effectExtent l="38100" t="25400" r="22225" b="23495"/>
                      <wp:wrapNone/>
                      <wp:docPr id="1138943410" name="Freihandform 281979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43480" cy="396000"/>
                              </a:xfrm>
                              <a:custGeom>
                                <a:avLst/>
                                <a:gdLst>
                                  <a:gd name="connsiteX0" fmla="*/ 327423 w 327423"/>
                                  <a:gd name="connsiteY0" fmla="*/ 0 h 457200"/>
                                  <a:gd name="connsiteX1" fmla="*/ 851 w 327423"/>
                                  <a:gd name="connsiteY1" fmla="*/ 174171 h 457200"/>
                                  <a:gd name="connsiteX2" fmla="*/ 251223 w 327423"/>
                                  <a:gd name="connsiteY2" fmla="*/ 457200 h 457200"/>
                                  <a:gd name="connsiteX0" fmla="*/ 259211 w 259211"/>
                                  <a:gd name="connsiteY0" fmla="*/ 0 h 448984"/>
                                  <a:gd name="connsiteX1" fmla="*/ 851 w 259211"/>
                                  <a:gd name="connsiteY1" fmla="*/ 165955 h 448984"/>
                                  <a:gd name="connsiteX2" fmla="*/ 251223 w 259211"/>
                                  <a:gd name="connsiteY2" fmla="*/ 448984 h 448984"/>
                                  <a:gd name="connsiteX0" fmla="*/ 259211 w 259211"/>
                                  <a:gd name="connsiteY0" fmla="*/ 0 h 448984"/>
                                  <a:gd name="connsiteX1" fmla="*/ 851 w 259211"/>
                                  <a:gd name="connsiteY1" fmla="*/ 207036 h 448984"/>
                                  <a:gd name="connsiteX2" fmla="*/ 251223 w 259211"/>
                                  <a:gd name="connsiteY2" fmla="*/ 448984 h 4489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59211" h="448984">
                                    <a:moveTo>
                                      <a:pt x="259211" y="0"/>
                                    </a:moveTo>
                                    <a:cubicBezTo>
                                      <a:pt x="102275" y="48985"/>
                                      <a:pt x="13551" y="130836"/>
                                      <a:pt x="851" y="207036"/>
                                    </a:cubicBezTo>
                                    <a:cubicBezTo>
                                      <a:pt x="-11849" y="283236"/>
                                      <a:pt x="119687" y="345569"/>
                                      <a:pt x="251223" y="448984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26884" id="Freihandform 281979477" o:spid="_x0000_s1026" style="position:absolute;margin-left:70.7pt;margin-top:-46.9pt;width:11.3pt;height:31.2pt;flip:x y;z-index:25215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9211,44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" path="m259211,c102275,48985,13551,130836,851,207036v-12700,76200,118836,138533,250372,241948e" filled="f" strokecolor="gray [1629]" strokeweight="3pt">
                      <v:stroke endarrow="block" joinstyle="miter"/>
                      <v:path arrowok="t" o:connecttype="custom" o:connectlocs="143480,0;471,182604;139058,396000" o:connectangles="0,0,0"/>
                    </v:shape>
                  </w:pict>
                </mc:Fallback>
              </mc:AlternateContent>
            </w: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5AA5015" w14:textId="77777777" w:rsidR="00AC6C72" w:rsidRPr="00F74A5E" w:rsidRDefault="00AC6C72" w:rsidP="00A21299">
            <w:pPr>
              <w:rPr>
                <w:b/>
                <w:bCs/>
                <w:color w:val="FF00FF"/>
              </w:rPr>
            </w:pPr>
          </w:p>
        </w:tc>
      </w:tr>
      <w:tr w:rsidR="00AC6C72" w14:paraId="12EB4804" w14:textId="77777777" w:rsidTr="00A21299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136E13C8" w14:textId="77777777" w:rsidR="00AC6C72" w:rsidRDefault="00AC6C72" w:rsidP="00A21299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0F9947C" w14:textId="19EA048C" w:rsidR="00AC6C72" w:rsidRDefault="00AC6C72" w:rsidP="00A21299">
            <w:pPr>
              <w:rPr>
                <w:b/>
                <w:bCs/>
              </w:rPr>
            </w:pPr>
          </w:p>
          <w:p w14:paraId="01C20EB3" w14:textId="713733A0" w:rsidR="00AC6C72" w:rsidRDefault="00AC6C72" w:rsidP="00A21299">
            <w:pPr>
              <w:rPr>
                <w:b/>
                <w:bCs/>
              </w:rPr>
            </w:pPr>
          </w:p>
          <w:p w14:paraId="0CBA9E9B" w14:textId="07A74767" w:rsidR="00AC6C72" w:rsidRDefault="00AC6C72" w:rsidP="00A21299">
            <w:pPr>
              <w:rPr>
                <w:b/>
                <w:bCs/>
              </w:rPr>
            </w:pPr>
          </w:p>
          <w:p w14:paraId="6E635A69" w14:textId="66C2DEA3" w:rsidR="00AC6C72" w:rsidRDefault="00AC6C72" w:rsidP="00A21299">
            <w:pPr>
              <w:rPr>
                <w:b/>
                <w:bCs/>
              </w:rPr>
            </w:pPr>
          </w:p>
          <w:p w14:paraId="74906540" w14:textId="7B72DEA0" w:rsidR="00AC6C72" w:rsidRDefault="00AC6C72" w:rsidP="00A21299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628939C4" w14:textId="46481E88" w:rsidR="00AC6C72" w:rsidRDefault="00447564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7904" behindDoc="0" locked="0" layoutInCell="1" allowOverlap="1" wp14:anchorId="0E96168B" wp14:editId="76F4813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19050</wp:posOffset>
                      </wp:positionV>
                      <wp:extent cx="399416" cy="395605"/>
                      <wp:effectExtent l="0" t="12700" r="32385" b="36195"/>
                      <wp:wrapNone/>
                      <wp:docPr id="88063946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416" cy="395605"/>
                                <a:chOff x="0" y="0"/>
                                <a:chExt cx="399500" cy="395605"/>
                              </a:xfrm>
                            </wpg:grpSpPr>
                            <wps:wsp>
                              <wps:cNvPr id="1112178996" name="Textfeld 1"/>
                              <wps:cNvSpPr txBox="1"/>
                              <wps:spPr>
                                <a:xfrm>
                                  <a:off x="0" y="73719"/>
                                  <a:ext cx="211499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8C783F" w14:textId="7618FF35" w:rsidR="00447564" w:rsidRPr="00AC6C72" w:rsidRDefault="00447564" w:rsidP="00447564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 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71836736" name="Freihandform 1571836736"/>
                              <wps:cNvSpPr/>
                              <wps:spPr>
                                <a:xfrm>
                                  <a:off x="25599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E96168B" id="_x0000_s1162" style="position:absolute;margin-left:-.45pt;margin-top:1.5pt;width:31.45pt;height:31.15pt;z-index:252447232;mso-width-relative:margin" coordsize="399500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">
                      <v:shape id="_x0000_s1163" type="#_x0000_t202" style="position:absolute;top:73719;width:211499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718C783F" w14:textId="7618FF35" w:rsidR="00447564" w:rsidRPr="00AC6C72" w:rsidRDefault="00447564" w:rsidP="00447564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 100</w:t>
                              </w:r>
                            </w:p>
                          </w:txbxContent>
                        </v:textbox>
                      </v:shape>
                      <v:shape id="Freihandform 1571836736" o:spid="_x0000_s1164" style="position:absolute;left:25599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579F53C" w14:textId="77777777" w:rsidR="00AC6C72" w:rsidRDefault="00AC6C72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2C1E140" w14:textId="77777777" w:rsidR="00AC6C72" w:rsidRDefault="00AC6C72" w:rsidP="00A21299">
            <w:pPr>
              <w:rPr>
                <w:b/>
                <w:bCs/>
              </w:rPr>
            </w:pPr>
          </w:p>
        </w:tc>
      </w:tr>
    </w:tbl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A36CAF" w14:paraId="2B1DD984" w14:textId="77777777" w:rsidTr="007E441C">
        <w:tc>
          <w:tcPr>
            <w:tcW w:w="610" w:type="dxa"/>
          </w:tcPr>
          <w:p w14:paraId="02D1A100" w14:textId="77777777" w:rsidR="00A36CAF" w:rsidRDefault="00A36CAF" w:rsidP="00E61C4B">
            <w:pPr>
              <w:spacing w:line="240" w:lineRule="atLeast"/>
            </w:pPr>
          </w:p>
        </w:tc>
        <w:tc>
          <w:tcPr>
            <w:tcW w:w="425" w:type="dxa"/>
          </w:tcPr>
          <w:p w14:paraId="3F1A1C05" w14:textId="77777777" w:rsidR="00A36CAF" w:rsidRPr="00230A99" w:rsidRDefault="00A36CAF" w:rsidP="00E61C4B">
            <w:pPr>
              <w:pStyle w:val="Nummerierung"/>
            </w:pPr>
          </w:p>
        </w:tc>
        <w:tc>
          <w:tcPr>
            <w:tcW w:w="8036" w:type="dxa"/>
          </w:tcPr>
          <w:p w14:paraId="67B1CD4C" w14:textId="252AD684" w:rsidR="00A36CAF" w:rsidRDefault="00A36CAF" w:rsidP="00E61C4B"/>
        </w:tc>
      </w:tr>
      <w:tr w:rsidR="00E61C4B" w14:paraId="29F7047F" w14:textId="77777777" w:rsidTr="007E441C">
        <w:tc>
          <w:tcPr>
            <w:tcW w:w="610" w:type="dxa"/>
          </w:tcPr>
          <w:p w14:paraId="565F3DCC" w14:textId="5A417FBF" w:rsidR="00E61C4B" w:rsidRDefault="00F236DF" w:rsidP="00E61C4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DCE981B" wp14:editId="319786A4">
                  <wp:extent cx="360000" cy="272386"/>
                  <wp:effectExtent l="0" t="0" r="2540" b="0"/>
                  <wp:docPr id="719861920" name="Grafik 71986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ED2A3C9" w14:textId="2AFE16B9" w:rsidR="00E61C4B" w:rsidRPr="007A149C" w:rsidRDefault="00E61C4B" w:rsidP="00E61C4B">
            <w:pPr>
              <w:pStyle w:val="Nummerierung"/>
            </w:pPr>
            <w:r w:rsidRPr="00230A99">
              <w:t>b)</w:t>
            </w:r>
          </w:p>
        </w:tc>
        <w:tc>
          <w:tcPr>
            <w:tcW w:w="8036" w:type="dxa"/>
          </w:tcPr>
          <w:p w14:paraId="477BF38B" w14:textId="77C419FC" w:rsidR="00E61C4B" w:rsidRDefault="00E61C4B" w:rsidP="00E61C4B">
            <w:r>
              <w:t xml:space="preserve"> </w:t>
            </w:r>
            <w:r w:rsidR="00087085" w:rsidRPr="00E61C4B">
              <w:t>Vervollständig</w:t>
            </w:r>
            <w:r w:rsidR="00087085">
              <w:t>t</w:t>
            </w:r>
            <w:r w:rsidR="00562DB2">
              <w:t xml:space="preserve"> </w:t>
            </w:r>
            <w:r w:rsidRPr="00E61C4B">
              <w:t>die Sätze</w:t>
            </w:r>
            <w:r w:rsidR="009D24BC">
              <w:t xml:space="preserve"> von Maurice und Emily.</w:t>
            </w:r>
          </w:p>
          <w:p w14:paraId="793B012C" w14:textId="16A65ED6" w:rsidR="00E61C4B" w:rsidRDefault="00831967" w:rsidP="00E61C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3D1707C7" wp14:editId="62D0C8EE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116205</wp:posOffset>
                      </wp:positionV>
                      <wp:extent cx="1607185" cy="944245"/>
                      <wp:effectExtent l="266700" t="0" r="18415" b="8255"/>
                      <wp:wrapSquare wrapText="bothSides"/>
                      <wp:docPr id="14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7185" cy="944245"/>
                              </a:xfrm>
                              <a:prstGeom prst="wedgeRoundRectCallout">
                                <a:avLst>
                                  <a:gd name="adj1" fmla="val -65749"/>
                                  <a:gd name="adj2" fmla="val 107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7792ED" w14:textId="5000A1DA" w:rsidR="00E61C4B" w:rsidRPr="003D117E" w:rsidRDefault="003D117E" w:rsidP="003D117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Bei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„</w:t>
                                  </w:r>
                                  <w:r w:rsidR="0044756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mal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100“</w:t>
                                  </w:r>
                                  <w:r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14E8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werden aus</w:t>
                                  </w:r>
                                  <w:r w:rsidR="00714E8A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35B76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714E8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35B76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Zehner</w:t>
                                  </w:r>
                                  <w:r w:rsidR="00714E8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n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707C7" id="_x0000_s1165" type="#_x0000_t62" style="position:absolute;margin-left:64.4pt;margin-top:9.15pt;width:126.55pt;height:74.3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" adj="-3402,13118" fillcolor="white [3201]" strokecolor="#bfbfbf [2412]" strokeweight="1pt">
                      <v:textbox inset="2mm,0,2mm,2mm">
                        <w:txbxContent>
                          <w:p w14:paraId="1E7792ED" w14:textId="5000A1DA" w:rsidR="00E61C4B" w:rsidRPr="003D117E" w:rsidRDefault="003D117E" w:rsidP="003D117E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Bei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„</w:t>
                            </w:r>
                            <w:r w:rsidR="0044756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mal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100“</w:t>
                            </w:r>
                            <w:r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4E8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werden aus</w:t>
                            </w:r>
                            <w:r w:rsidR="00714E8A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5B76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="00714E8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5B76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Zehner</w:t>
                            </w:r>
                            <w:r w:rsidR="00714E8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 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E4256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1408" behindDoc="0" locked="0" layoutInCell="1" allowOverlap="1" wp14:anchorId="3118B591" wp14:editId="6621967F">
                      <wp:simplePos x="0" y="0"/>
                      <wp:positionH relativeFrom="column">
                        <wp:posOffset>4350757</wp:posOffset>
                      </wp:positionH>
                      <wp:positionV relativeFrom="paragraph">
                        <wp:posOffset>120770</wp:posOffset>
                      </wp:positionV>
                      <wp:extent cx="626957" cy="772886"/>
                      <wp:effectExtent l="0" t="0" r="0" b="1905"/>
                      <wp:wrapNone/>
                      <wp:docPr id="1104518559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01849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881906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6D3835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18B591" id="_x0000_s1166" style="position:absolute;margin-left:342.6pt;margin-top:9.5pt;width:49.35pt;height:60.85pt;z-index:25160140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">
                      <v:shape id="Grafik 3" o:spid="_x0000_s1167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">
                        <v:imagedata r:id="rId46" o:title="" chromakey="white"/>
                      </v:shape>
                      <v:shape id="Textfeld 12" o:spid="_x0000_s116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36D3835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36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298588D9" wp14:editId="7EB94D1D">
                      <wp:simplePos x="0" y="0"/>
                      <wp:positionH relativeFrom="column">
                        <wp:posOffset>2498725</wp:posOffset>
                      </wp:positionH>
                      <wp:positionV relativeFrom="paragraph">
                        <wp:posOffset>121920</wp:posOffset>
                      </wp:positionV>
                      <wp:extent cx="1789430" cy="937895"/>
                      <wp:effectExtent l="0" t="0" r="191770" b="14605"/>
                      <wp:wrapSquare wrapText="bothSides"/>
                      <wp:docPr id="13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430" cy="937895"/>
                              </a:xfrm>
                              <a:prstGeom prst="wedgeRoundRectCallout">
                                <a:avLst>
                                  <a:gd name="adj1" fmla="val 59355"/>
                                  <a:gd name="adj2" fmla="val -199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09C3D1" w14:textId="321E1EA1" w:rsidR="00E61C4B" w:rsidRPr="003D117E" w:rsidRDefault="003D117E" w:rsidP="00D35B76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Bei „geteilt durch 100“ werden </w:t>
                                  </w:r>
                                  <w:r w:rsidR="00D35B76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E61C4B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us </w:t>
                                  </w:r>
                                  <w:r w:rsidR="00D35B76"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3 Tausendern </w:t>
                                  </w:r>
                                  <w:r w:rsidRPr="003D117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588D9" id="_x0000_s1169" type="#_x0000_t62" style="position:absolute;margin-left:196.75pt;margin-top:9.6pt;width:140.9pt;height:73.8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" adj="23621,6496" fillcolor="white [3201]" strokecolor="#bfbfbf [2412]">
                      <v:textbox inset="2mm,2mm,2mm,2mm">
                        <w:txbxContent>
                          <w:p w14:paraId="6A09C3D1" w14:textId="321E1EA1" w:rsidR="00E61C4B" w:rsidRPr="003D117E" w:rsidRDefault="003D117E" w:rsidP="00D35B76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Bei „geteilt durch 100“ werden </w:t>
                            </w:r>
                            <w:r w:rsidR="00D35B76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r w:rsidR="00E61C4B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us </w:t>
                            </w:r>
                            <w:r w:rsidR="00D35B76"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 Tausendern </w:t>
                            </w:r>
                            <w:r w:rsidRPr="003D117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7A8E17A" w14:textId="0E7CDBF3" w:rsidR="00E61C4B" w:rsidRDefault="007E4256" w:rsidP="00E61C4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2432" behindDoc="0" locked="0" layoutInCell="1" allowOverlap="1" wp14:anchorId="6FFFCE3E" wp14:editId="62C2CC3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581025" cy="702310"/>
                      <wp:effectExtent l="0" t="0" r="0" b="8890"/>
                      <wp:wrapNone/>
                      <wp:docPr id="99661871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382856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8363310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5B4329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FFCE3E" id="_x0000_s1170" style="position:absolute;margin-left:-.1pt;margin-top:0;width:45.75pt;height:55.3pt;z-index:251602432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">
                      <v:shape id="Grafik 7" o:spid="_x0000_s117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">
                        <v:imagedata r:id="rId50" o:title="" chromakey="white"/>
                      </v:shape>
                      <v:shape id="Textfeld 12" o:spid="_x0000_s1172" type="#_x0000_t202" style="position:absolute;left:1248;top:5555;width:4076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5B4329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4DF061F" w14:textId="5D6C6208" w:rsidR="00E61C4B" w:rsidRDefault="00E61C4B" w:rsidP="00E61C4B">
            <w:r>
              <w:t xml:space="preserve"> </w:t>
            </w:r>
          </w:p>
          <w:p w14:paraId="0AFAB652" w14:textId="519233E3" w:rsidR="00E61C4B" w:rsidRPr="00CC48DD" w:rsidRDefault="00E61C4B" w:rsidP="00E61C4B"/>
          <w:p w14:paraId="4F312036" w14:textId="4D2E43B3" w:rsidR="00E61C4B" w:rsidRPr="00CC48DD" w:rsidRDefault="00E61C4B" w:rsidP="00E61C4B"/>
          <w:p w14:paraId="2BE5CD05" w14:textId="6A0F815B" w:rsidR="00E61C4B" w:rsidRPr="00563011" w:rsidRDefault="00E61C4B" w:rsidP="00E61C4B"/>
        </w:tc>
      </w:tr>
      <w:tr w:rsidR="00A36CAF" w14:paraId="5EC34EC2" w14:textId="77777777" w:rsidTr="007E441C">
        <w:tc>
          <w:tcPr>
            <w:tcW w:w="610" w:type="dxa"/>
          </w:tcPr>
          <w:p w14:paraId="279D7945" w14:textId="77777777" w:rsidR="00A36CAF" w:rsidRDefault="00A36CAF" w:rsidP="00E61C4B">
            <w:pPr>
              <w:spacing w:line="240" w:lineRule="atLeast"/>
            </w:pPr>
          </w:p>
        </w:tc>
        <w:tc>
          <w:tcPr>
            <w:tcW w:w="425" w:type="dxa"/>
          </w:tcPr>
          <w:p w14:paraId="5F421A71" w14:textId="77777777" w:rsidR="00A36CAF" w:rsidRPr="00230A99" w:rsidRDefault="00A36CAF" w:rsidP="00E61C4B">
            <w:pPr>
              <w:pStyle w:val="Nummerierung"/>
            </w:pPr>
          </w:p>
        </w:tc>
        <w:tc>
          <w:tcPr>
            <w:tcW w:w="8036" w:type="dxa"/>
          </w:tcPr>
          <w:p w14:paraId="05FD3ABE" w14:textId="7827C988" w:rsidR="00A36CAF" w:rsidRDefault="00A36CAF" w:rsidP="00E61C4B"/>
        </w:tc>
      </w:tr>
      <w:tr w:rsidR="00A36CAF" w14:paraId="1A924ADB" w14:textId="77777777" w:rsidTr="00A21299">
        <w:trPr>
          <w:trHeight w:val="936"/>
        </w:trPr>
        <w:tc>
          <w:tcPr>
            <w:tcW w:w="610" w:type="dxa"/>
          </w:tcPr>
          <w:p w14:paraId="43D3B26C" w14:textId="206BCBC0" w:rsidR="00A36CAF" w:rsidRDefault="00F236DF" w:rsidP="00A21299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2744C28" wp14:editId="395DE910">
                  <wp:extent cx="360000" cy="272386"/>
                  <wp:effectExtent l="0" t="0" r="2540" b="0"/>
                  <wp:docPr id="1366925028" name="Grafik 1366925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B70B46C" w14:textId="0CCC3E01" w:rsidR="00A36CAF" w:rsidRDefault="00A36CAF" w:rsidP="00A21299">
            <w:pPr>
              <w:pStyle w:val="Nummerierung"/>
            </w:pPr>
            <w:r>
              <w:t>c</w:t>
            </w:r>
            <w:r w:rsidRPr="007A149C">
              <w:t>)</w:t>
            </w:r>
          </w:p>
          <w:p w14:paraId="1DC66F40" w14:textId="77777777" w:rsidR="00A36CAF" w:rsidRPr="007A149C" w:rsidRDefault="00A36CAF" w:rsidP="00A21299">
            <w:pPr>
              <w:pStyle w:val="Nummerierung"/>
            </w:pPr>
          </w:p>
        </w:tc>
        <w:tc>
          <w:tcPr>
            <w:tcW w:w="8036" w:type="dxa"/>
          </w:tcPr>
          <w:p w14:paraId="60A69FD2" w14:textId="21A7A616" w:rsidR="00A36CAF" w:rsidRDefault="00087085" w:rsidP="00A21299">
            <w:pPr>
              <w:spacing w:line="360" w:lineRule="auto"/>
              <w:rPr>
                <w:b/>
                <w:bCs/>
                <w:noProof/>
              </w:rPr>
            </w:pPr>
            <w:r w:rsidRPr="00F676BC">
              <w:rPr>
                <w:noProof/>
              </w:rPr>
              <w:t>Erklär</w:t>
            </w:r>
            <w:r>
              <w:rPr>
                <w:noProof/>
              </w:rPr>
              <w:t>t</w:t>
            </w:r>
            <w:r w:rsidR="00562DB2">
              <w:rPr>
                <w:noProof/>
              </w:rPr>
              <w:t xml:space="preserve"> </w:t>
            </w:r>
            <w:r w:rsidR="00A36CAF" w:rsidRPr="00F676BC">
              <w:rPr>
                <w:noProof/>
              </w:rPr>
              <w:t xml:space="preserve">mit </w:t>
            </w:r>
            <w:r w:rsidR="00A36CAF">
              <w:rPr>
                <w:noProof/>
              </w:rPr>
              <w:t>M</w:t>
            </w:r>
            <w:r w:rsidR="00A36CAF" w:rsidRPr="00F676BC">
              <w:rPr>
                <w:noProof/>
              </w:rPr>
              <w:t>aterial</w:t>
            </w:r>
            <w:r w:rsidR="00A36CAF">
              <w:rPr>
                <w:noProof/>
              </w:rPr>
              <w:t xml:space="preserve">, Stellentafel und </w:t>
            </w:r>
            <w:r w:rsidR="00E42E9B">
              <w:rPr>
                <w:noProof/>
              </w:rPr>
              <w:t>Zahlenstrahl</w:t>
            </w:r>
            <w:r w:rsidR="00A36CAF">
              <w:rPr>
                <w:noProof/>
              </w:rPr>
              <w:t>:</w:t>
            </w:r>
            <w:r w:rsidR="00A36CAF" w:rsidRPr="00F676BC">
              <w:rPr>
                <w:noProof/>
              </w:rPr>
              <w:t xml:space="preserve"> </w:t>
            </w:r>
            <w:r w:rsidR="00A36CAF" w:rsidRPr="00F676BC">
              <w:rPr>
                <w:b/>
                <w:bCs/>
                <w:noProof/>
              </w:rPr>
              <w:t xml:space="preserve"> </w:t>
            </w:r>
            <w:r w:rsidR="00A36CAF">
              <w:rPr>
                <w:b/>
                <w:bCs/>
                <w:noProof/>
              </w:rPr>
              <w:t xml:space="preserve">  </w:t>
            </w:r>
            <w:r w:rsidR="00714E8A">
              <w:rPr>
                <w:b/>
                <w:bCs/>
                <w:noProof/>
              </w:rPr>
              <w:t xml:space="preserve">       2   </w:t>
            </w:r>
            <w:r w:rsidR="00A36CAF">
              <w:rPr>
                <w:b/>
                <w:bCs/>
                <w:noProof/>
              </w:rPr>
              <w:t>·</w:t>
            </w:r>
            <w:r w:rsidR="00714E8A">
              <w:rPr>
                <w:b/>
                <w:bCs/>
                <w:noProof/>
              </w:rPr>
              <w:t xml:space="preserve"> 1000</w:t>
            </w:r>
            <w:r w:rsidR="00FE3B1A">
              <w:rPr>
                <w:b/>
                <w:bCs/>
                <w:noProof/>
              </w:rPr>
              <w:t xml:space="preserve"> </w:t>
            </w:r>
            <w:r w:rsidR="00A36CAF" w:rsidRPr="00F676BC">
              <w:rPr>
                <w:b/>
                <w:bCs/>
                <w:noProof/>
              </w:rPr>
              <w:t xml:space="preserve">= </w:t>
            </w:r>
            <w:r w:rsidR="00A36CAF" w:rsidRPr="00D35B76">
              <w:rPr>
                <w:b/>
                <w:bCs/>
                <w:noProof/>
                <w:color w:val="808080"/>
              </w:rPr>
              <w:t>__________</w:t>
            </w:r>
          </w:p>
          <w:p w14:paraId="734E369E" w14:textId="3DA9DC28" w:rsidR="00A36CAF" w:rsidRPr="00D35B76" w:rsidRDefault="00A36CAF" w:rsidP="00A21299">
            <w:pPr>
              <w:spacing w:line="360" w:lineRule="auto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                                                                                              </w:t>
            </w:r>
            <w:r w:rsidRPr="00D35B76">
              <w:rPr>
                <w:b/>
                <w:bCs/>
                <w:noProof/>
                <w:color w:val="808080"/>
              </w:rPr>
              <w:t>_____</w:t>
            </w:r>
            <w:r>
              <w:rPr>
                <w:b/>
                <w:bCs/>
                <w:noProof/>
              </w:rPr>
              <w:t xml:space="preserve"> : 1000 = </w:t>
            </w:r>
            <w:r w:rsidRPr="00D35B76">
              <w:rPr>
                <w:b/>
                <w:bCs/>
                <w:noProof/>
                <w:color w:val="808080"/>
              </w:rPr>
              <w:t>__________</w:t>
            </w:r>
          </w:p>
        </w:tc>
      </w:tr>
    </w:tbl>
    <w:tbl>
      <w:tblPr>
        <w:tblStyle w:val="Tabellenraster"/>
        <w:tblW w:w="9062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701"/>
        <w:gridCol w:w="567"/>
        <w:gridCol w:w="1945"/>
        <w:gridCol w:w="4292"/>
      </w:tblGrid>
      <w:tr w:rsidR="00A36CAF" w:rsidRPr="00F74A5E" w14:paraId="1A224BA6" w14:textId="77777777" w:rsidTr="000C7FEE">
        <w:tc>
          <w:tcPr>
            <w:tcW w:w="2258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single" w:sz="8" w:space="0" w:color="A6A6A6" w:themeColor="background1" w:themeShade="A6"/>
            </w:tcBorders>
          </w:tcPr>
          <w:p w14:paraId="794E65FB" w14:textId="77777777" w:rsidR="00A36CAF" w:rsidRPr="00F74A5E" w:rsidRDefault="00A36CAF" w:rsidP="00A21299">
            <w:pPr>
              <w:spacing w:before="60" w:after="60"/>
            </w:pPr>
            <w:r w:rsidRPr="00F74A5E">
              <w:t>Material:</w:t>
            </w:r>
          </w:p>
        </w:tc>
        <w:tc>
          <w:tcPr>
            <w:tcW w:w="56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nil"/>
              <w:right w:val="nil"/>
            </w:tcBorders>
          </w:tcPr>
          <w:p w14:paraId="4FAB57C0" w14:textId="77777777" w:rsidR="00A36CAF" w:rsidRPr="00F74A5E" w:rsidRDefault="00A36CAF" w:rsidP="00A21299"/>
        </w:tc>
        <w:tc>
          <w:tcPr>
            <w:tcW w:w="1945" w:type="dxa"/>
            <w:tcBorders>
              <w:top w:val="single" w:sz="8" w:space="0" w:color="A6A6A6" w:themeColor="background1" w:themeShade="A6"/>
              <w:left w:val="nil"/>
              <w:bottom w:val="nil"/>
              <w:right w:val="single" w:sz="8" w:space="0" w:color="A6A6A6" w:themeColor="background1" w:themeShade="A6"/>
            </w:tcBorders>
          </w:tcPr>
          <w:p w14:paraId="7B524D78" w14:textId="77777777" w:rsidR="00A36CAF" w:rsidRPr="00F74A5E" w:rsidRDefault="00A36CAF" w:rsidP="00A21299">
            <w:pPr>
              <w:spacing w:before="60" w:after="60"/>
            </w:pPr>
            <w:r w:rsidRPr="00F74A5E">
              <w:t>Stellentafel:</w:t>
            </w:r>
          </w:p>
        </w:tc>
        <w:tc>
          <w:tcPr>
            <w:tcW w:w="4292" w:type="dxa"/>
            <w:vMerge w:val="restart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F72E3F1" w14:textId="0372667A" w:rsidR="00A36CAF" w:rsidRPr="00F74A5E" w:rsidRDefault="00E42E9B" w:rsidP="00A21299">
            <w:pPr>
              <w:spacing w:before="60" w:after="60"/>
            </w:pPr>
            <w:r>
              <w:t>Zahlenstrahl</w:t>
            </w:r>
            <w:r w:rsidR="00A36CAF" w:rsidRPr="00F74A5E">
              <w:t>:</w:t>
            </w:r>
          </w:p>
          <w:p w14:paraId="159F44E2" w14:textId="45835C69" w:rsidR="00A36CAF" w:rsidRPr="00F74A5E" w:rsidRDefault="00714E8A" w:rsidP="00A21299"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0976" behindDoc="0" locked="0" layoutInCell="1" allowOverlap="1" wp14:anchorId="74CFBECD" wp14:editId="64F56B4A">
                      <wp:simplePos x="0" y="0"/>
                      <wp:positionH relativeFrom="column">
                        <wp:posOffset>-40076</wp:posOffset>
                      </wp:positionH>
                      <wp:positionV relativeFrom="paragraph">
                        <wp:posOffset>266939</wp:posOffset>
                      </wp:positionV>
                      <wp:extent cx="490855" cy="395605"/>
                      <wp:effectExtent l="0" t="12700" r="29845" b="36195"/>
                      <wp:wrapNone/>
                      <wp:docPr id="756927228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395605"/>
                                <a:chOff x="-5645" y="0"/>
                                <a:chExt cx="490958" cy="395605"/>
                              </a:xfrm>
                            </wpg:grpSpPr>
                            <wps:wsp>
                              <wps:cNvPr id="1112872093" name="Textfeld 1"/>
                              <wps:cNvSpPr txBox="1"/>
                              <wps:spPr>
                                <a:xfrm>
                                  <a:off x="-5645" y="73709"/>
                                  <a:ext cx="490958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EB4912" w14:textId="6FF8F8CB" w:rsidR="00714E8A" w:rsidRPr="00AC6C72" w:rsidRDefault="00714E8A" w:rsidP="00714E8A">
                                    <w:pP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 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98599316" name="Freihandform 898599316"/>
                              <wps:cNvSpPr/>
                              <wps:spPr>
                                <a:xfrm>
                                  <a:off x="30680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4CFBECD" id="_x0000_s1173" style="position:absolute;margin-left:-3.15pt;margin-top:21pt;width:38.65pt;height:31.15pt;z-index:252453376;mso-width-relative:margin" coordorigin="-5645" coordsize="490958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">
                      <v:shape id="_x0000_s1174" type="#_x0000_t202" style="position:absolute;left:-5645;top:73709;width:490958;height:18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09EB4912" w14:textId="6FF8F8CB" w:rsidR="00714E8A" w:rsidRPr="00AC6C72" w:rsidRDefault="00714E8A" w:rsidP="00714E8A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 1000</w:t>
                              </w:r>
                            </w:p>
                          </w:txbxContent>
                        </v:textbox>
                      </v:shape>
                      <v:shape id="Freihandform 898599316" o:spid="_x0000_s1175" style="position:absolute;left:30680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4446AB"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3FAF8C19" wp14:editId="12B40565">
                      <wp:simplePos x="0" y="0"/>
                      <wp:positionH relativeFrom="column">
                        <wp:posOffset>1969446</wp:posOffset>
                      </wp:positionH>
                      <wp:positionV relativeFrom="paragraph">
                        <wp:posOffset>311150</wp:posOffset>
                      </wp:positionV>
                      <wp:extent cx="342265" cy="395605"/>
                      <wp:effectExtent l="0" t="25400" r="26035" b="23495"/>
                      <wp:wrapNone/>
                      <wp:docPr id="191962439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265" cy="395605"/>
                                <a:chOff x="-5645" y="0"/>
                                <a:chExt cx="342957" cy="395605"/>
                              </a:xfrm>
                            </wpg:grpSpPr>
                            <wps:wsp>
                              <wps:cNvPr id="1047770902" name="Textfeld 1"/>
                              <wps:cNvSpPr txBox="1"/>
                              <wps:spPr>
                                <a:xfrm>
                                  <a:off x="-5645" y="73731"/>
                                  <a:ext cx="263949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112715" w14:textId="77777777" w:rsidR="000C7FEE" w:rsidRPr="00AC6C72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81038406" name="Freihandform 1781038406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FAF8C19" id="_x0000_s1176" style="position:absolute;margin-left:155.05pt;margin-top:24.5pt;width:26.95pt;height:31.15pt;z-index:252199424;mso-width-relative:margin" coordorigin="-5645" coordsize="342957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">
                      <v:shape id="_x0000_s1177" type="#_x0000_t202" style="position:absolute;left:-5645;top:73731;width:263949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70112715" w14:textId="77777777" w:rsidR="000C7FEE" w:rsidRPr="00AC6C72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Freihandform 1781038406" o:spid="_x0000_s1178" style="position:absolute;left:193802;width:143510;height:39560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4446AB"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4DF576C2" wp14:editId="1FAF65A0">
                  <wp:simplePos x="0" y="0"/>
                  <wp:positionH relativeFrom="column">
                    <wp:posOffset>461969</wp:posOffset>
                  </wp:positionH>
                  <wp:positionV relativeFrom="paragraph">
                    <wp:posOffset>57785</wp:posOffset>
                  </wp:positionV>
                  <wp:extent cx="1719580" cy="907415"/>
                  <wp:effectExtent l="0" t="0" r="0" b="0"/>
                  <wp:wrapNone/>
                  <wp:docPr id="680007434" name="Grafik 188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07434" name="Grafik 188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8" t="70778" r="19124" b="7283"/>
                          <a:stretch/>
                        </pic:blipFill>
                        <pic:spPr bwMode="auto">
                          <a:xfrm>
                            <a:off x="0" y="0"/>
                            <a:ext cx="1719580" cy="90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6CAF" w:rsidRPr="00F74A5E" w14:paraId="02C5780B" w14:textId="77777777" w:rsidTr="000C7FEE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30BCE5F7" w14:textId="3F57932E" w:rsidR="00A36CAF" w:rsidRDefault="000C7FEE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467AFF4D" wp14:editId="53650C4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272839</wp:posOffset>
                      </wp:positionV>
                      <wp:extent cx="490855" cy="395605"/>
                      <wp:effectExtent l="0" t="12700" r="29845" b="36195"/>
                      <wp:wrapNone/>
                      <wp:docPr id="142905683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395605"/>
                                <a:chOff x="-5645" y="0"/>
                                <a:chExt cx="490958" cy="395605"/>
                              </a:xfrm>
                            </wpg:grpSpPr>
                            <wps:wsp>
                              <wps:cNvPr id="1524287090" name="Textfeld 1"/>
                              <wps:cNvSpPr txBox="1"/>
                              <wps:spPr>
                                <a:xfrm>
                                  <a:off x="-5645" y="73709"/>
                                  <a:ext cx="490958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01701B" w14:textId="78C867B0" w:rsidR="00A36CAF" w:rsidRPr="00AC6C72" w:rsidRDefault="00714E8A" w:rsidP="000C7FEE">
                                    <w:pP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0553786" name="Freihandform 200553786"/>
                              <wps:cNvSpPr/>
                              <wps:spPr>
                                <a:xfrm>
                                  <a:off x="30680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67AFF4D" id="_x0000_s1179" style="position:absolute;margin-left:.45pt;margin-top:21.5pt;width:38.65pt;height:31.15pt;z-index:252146176;mso-width-relative:margin" coordorigin="-5645" coordsize="490958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">
                      <v:shape id="_x0000_s1180" type="#_x0000_t202" style="position:absolute;left:-5645;top:73709;width:490958;height:18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0801701B" w14:textId="78C867B0" w:rsidR="00A36CAF" w:rsidRPr="00AC6C72" w:rsidRDefault="00714E8A" w:rsidP="000C7FEE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1000</w:t>
                              </w:r>
                            </w:p>
                          </w:txbxContent>
                        </v:textbox>
                      </v:shape>
                      <v:shape id="Freihandform 200553786" o:spid="_x0000_s1181" style="position:absolute;left:30680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59CEF338" w14:textId="77777777" w:rsidR="00A36CAF" w:rsidRDefault="00A36CAF" w:rsidP="00A21299">
            <w:pPr>
              <w:pStyle w:val="Impressum"/>
            </w:pPr>
            <w:r>
              <w:t xml:space="preserve">  </w:t>
            </w:r>
          </w:p>
          <w:p w14:paraId="735597E9" w14:textId="5D7328E6" w:rsidR="00A36CAF" w:rsidRDefault="000C7FEE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3C2124E2" wp14:editId="4603BFE4">
                      <wp:simplePos x="0" y="0"/>
                      <wp:positionH relativeFrom="column">
                        <wp:posOffset>611011</wp:posOffset>
                      </wp:positionH>
                      <wp:positionV relativeFrom="paragraph">
                        <wp:posOffset>124460</wp:posOffset>
                      </wp:positionV>
                      <wp:extent cx="342265" cy="395605"/>
                      <wp:effectExtent l="0" t="25400" r="26035" b="23495"/>
                      <wp:wrapNone/>
                      <wp:docPr id="93315110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265" cy="395605"/>
                                <a:chOff x="-5645" y="0"/>
                                <a:chExt cx="342957" cy="395605"/>
                              </a:xfrm>
                            </wpg:grpSpPr>
                            <wps:wsp>
                              <wps:cNvPr id="1926922093" name="Textfeld 1"/>
                              <wps:cNvSpPr txBox="1"/>
                              <wps:spPr>
                                <a:xfrm>
                                  <a:off x="-5645" y="73731"/>
                                  <a:ext cx="263949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41F555" w14:textId="5B530C73" w:rsidR="000C7FEE" w:rsidRPr="00AC6C72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38134298" name="Freihandform 938134298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C2124E2" id="_x0000_s1182" style="position:absolute;margin-left:48.1pt;margin-top:9.8pt;width:26.95pt;height:31.15pt;z-index:252164608;mso-width-relative:margin" coordorigin="-5645" coordsize="342957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">
                      <v:shape id="_x0000_s1183" type="#_x0000_t202" style="position:absolute;left:-5645;top:73731;width:263949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4F41F555" w14:textId="5B530C73" w:rsidR="000C7FEE" w:rsidRPr="00AC6C72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Freihandform 938134298" o:spid="_x0000_s1184" style="position:absolute;left:193802;width:143510;height:39560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</w:tcPr>
          <w:p w14:paraId="35B1CD6A" w14:textId="1B245F92" w:rsidR="00A36CAF" w:rsidRDefault="00A36CAF" w:rsidP="00A21299">
            <w:pPr>
              <w:rPr>
                <w:b/>
                <w:bCs/>
              </w:rPr>
            </w:pPr>
          </w:p>
        </w:tc>
        <w:tc>
          <w:tcPr>
            <w:tcW w:w="1945" w:type="dxa"/>
            <w:vMerge w:val="restart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tbl>
            <w:tblPr>
              <w:tblStyle w:val="Tabellenraster"/>
              <w:tblW w:w="0" w:type="auto"/>
              <w:tblBorders>
                <w:top w:val="single" w:sz="6" w:space="0" w:color="BFBFBF" w:themeColor="background1" w:themeShade="BF"/>
                <w:left w:val="single" w:sz="6" w:space="0" w:color="BFBFBF" w:themeColor="background1" w:themeShade="BF"/>
                <w:bottom w:val="single" w:sz="6" w:space="0" w:color="BFBFBF" w:themeColor="background1" w:themeShade="BF"/>
                <w:right w:val="single" w:sz="6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0"/>
              <w:gridCol w:w="350"/>
              <w:gridCol w:w="350"/>
              <w:gridCol w:w="351"/>
            </w:tblGrid>
            <w:tr w:rsidR="00A36CAF" w:rsidRPr="00354F01" w14:paraId="44CB1CA3" w14:textId="77777777" w:rsidTr="00A21299">
              <w:trPr>
                <w:trHeight w:val="340"/>
              </w:trPr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01223A72" w14:textId="77777777" w:rsidR="00A36CAF" w:rsidRPr="00354F01" w:rsidRDefault="00A36CAF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1928E036" w14:textId="77777777" w:rsidR="00A36CAF" w:rsidRPr="00354F01" w:rsidRDefault="00A36CAF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  <w:vAlign w:val="center"/>
                </w:tcPr>
                <w:p w14:paraId="502E4551" w14:textId="77777777" w:rsidR="00A36CAF" w:rsidRPr="00354F01" w:rsidRDefault="00A36CAF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  <w:vAlign w:val="center"/>
                </w:tcPr>
                <w:p w14:paraId="1A2627A1" w14:textId="77777777" w:rsidR="00A36CAF" w:rsidRPr="00354F01" w:rsidRDefault="00A36CAF" w:rsidP="00A21299">
                  <w:pPr>
                    <w:jc w:val="center"/>
                    <w:rPr>
                      <w:b/>
                      <w:bCs/>
                    </w:rPr>
                  </w:pPr>
                  <w:r w:rsidRPr="00354F01">
                    <w:rPr>
                      <w:b/>
                      <w:bCs/>
                    </w:rPr>
                    <w:t>E</w:t>
                  </w:r>
                </w:p>
              </w:tc>
            </w:tr>
            <w:tr w:rsidR="00A36CAF" w:rsidRPr="000132AB" w14:paraId="2198E2A0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3F166831" w14:textId="77777777" w:rsidR="00A36CAF" w:rsidRPr="000C7FEE" w:rsidRDefault="00A36CAF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59A7E482" w14:textId="77777777" w:rsidR="00A36CAF" w:rsidRPr="000C7FEE" w:rsidRDefault="00A36CAF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0" w:type="dxa"/>
                  <w:vAlign w:val="center"/>
                </w:tcPr>
                <w:p w14:paraId="18F63EB9" w14:textId="7A3FD951" w:rsidR="00A36CAF" w:rsidRPr="000C7FEE" w:rsidRDefault="00A36CAF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  <w:tc>
                <w:tcPr>
                  <w:tcW w:w="351" w:type="dxa"/>
                  <w:vAlign w:val="center"/>
                </w:tcPr>
                <w:p w14:paraId="39D0FD79" w14:textId="0B0C1370" w:rsidR="00A36CAF" w:rsidRPr="000C7FEE" w:rsidRDefault="00A36CAF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c>
            </w:tr>
            <w:tr w:rsidR="00A36CAF" w:rsidRPr="000132AB" w14:paraId="5CB7CDCA" w14:textId="77777777" w:rsidTr="00A21299">
              <w:trPr>
                <w:trHeight w:val="397"/>
              </w:trPr>
              <w:tc>
                <w:tcPr>
                  <w:tcW w:w="350" w:type="dxa"/>
                  <w:vAlign w:val="center"/>
                </w:tcPr>
                <w:p w14:paraId="013ADB89" w14:textId="366737DF" w:rsidR="00A36CAF" w:rsidRPr="000132AB" w:rsidRDefault="000C7FE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350" w:type="dxa"/>
                  <w:vAlign w:val="center"/>
                </w:tcPr>
                <w:p w14:paraId="4A04CE37" w14:textId="0E073046" w:rsidR="00A36CAF" w:rsidRPr="000132AB" w:rsidRDefault="000C7FE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350" w:type="dxa"/>
                  <w:vAlign w:val="center"/>
                </w:tcPr>
                <w:p w14:paraId="3567FDB5" w14:textId="5C9AD06E" w:rsidR="00A36CAF" w:rsidRPr="000132AB" w:rsidRDefault="000C7FE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351" w:type="dxa"/>
                  <w:vAlign w:val="center"/>
                </w:tcPr>
                <w:p w14:paraId="717CD301" w14:textId="44D6F4B7" w:rsidR="00A36CAF" w:rsidRPr="000132AB" w:rsidRDefault="000C7FEE" w:rsidP="00A21299">
                  <w:pPr>
                    <w:spacing w:before="120" w:line="36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</w:tbl>
          <w:p w14:paraId="125EA4F6" w14:textId="07C23060" w:rsidR="00A36CAF" w:rsidRPr="00D35B76" w:rsidRDefault="000C7FEE" w:rsidP="00A21299">
            <w:pPr>
              <w:rPr>
                <w:b/>
                <w:bCs/>
                <w:sz w:val="10"/>
                <w:szCs w:val="1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31A50528" wp14:editId="2BF41D14">
                      <wp:simplePos x="0" y="0"/>
                      <wp:positionH relativeFrom="column">
                        <wp:posOffset>782229</wp:posOffset>
                      </wp:positionH>
                      <wp:positionV relativeFrom="paragraph">
                        <wp:posOffset>-575764</wp:posOffset>
                      </wp:positionV>
                      <wp:extent cx="342265" cy="464458"/>
                      <wp:effectExtent l="0" t="25400" r="26035" b="5715"/>
                      <wp:wrapNone/>
                      <wp:docPr id="1928107320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265" cy="464458"/>
                                <a:chOff x="-5645" y="0"/>
                                <a:chExt cx="342957" cy="524697"/>
                              </a:xfrm>
                            </wpg:grpSpPr>
                            <wps:wsp>
                              <wps:cNvPr id="2066374393" name="Textfeld 1"/>
                              <wps:cNvSpPr txBox="1"/>
                              <wps:spPr>
                                <a:xfrm>
                                  <a:off x="-5645" y="73641"/>
                                  <a:ext cx="264058" cy="451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58FA92" w14:textId="77777777" w:rsidR="000C7FEE" w:rsidRPr="00AC6C72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445973" name="Freihandform 1255445973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A50528" id="_x0000_s1185" style="position:absolute;margin-left:61.6pt;margin-top:-45.35pt;width:26.95pt;height:36.55pt;z-index:251651584;mso-width-relative:margin;mso-height-relative:margin" coordorigin="-56" coordsize="3429,5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">
                      <v:shape id="_x0000_s1186" type="#_x0000_t202" style="position:absolute;left:-56;top:736;width:2640;height:45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7458FA92" w14:textId="77777777" w:rsidR="000C7FEE" w:rsidRPr="00AC6C72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Freihandform 1255445973" o:spid="_x0000_s1187" style="position:absolute;left:1938;width:1435;height:3956;flip:x y;visibility:visible;mso-wrap-style:square;v-text-anchor:middle" coordsize="259211,448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&#13;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3EB3E65" w14:textId="77777777" w:rsidR="00A36CAF" w:rsidRPr="00F74A5E" w:rsidRDefault="00A36CAF" w:rsidP="00A21299">
            <w:pPr>
              <w:rPr>
                <w:b/>
                <w:bCs/>
                <w:color w:val="FF00FF"/>
              </w:rPr>
            </w:pPr>
          </w:p>
        </w:tc>
      </w:tr>
      <w:tr w:rsidR="00A36CAF" w14:paraId="47049F27" w14:textId="77777777" w:rsidTr="000C7FEE">
        <w:tc>
          <w:tcPr>
            <w:tcW w:w="557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6C9AFF2E" w14:textId="59B72DCF" w:rsidR="00A36CAF" w:rsidRDefault="00A36CAF" w:rsidP="00A21299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13C88F8" w14:textId="0092F125" w:rsidR="00A36CAF" w:rsidRDefault="00A36CAF" w:rsidP="00A21299">
            <w:pPr>
              <w:rPr>
                <w:b/>
                <w:bCs/>
              </w:rPr>
            </w:pPr>
          </w:p>
          <w:p w14:paraId="5A5F42DF" w14:textId="76E99635" w:rsidR="00A36CAF" w:rsidRDefault="000C7FEE" w:rsidP="00A21299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0D64D2C6" wp14:editId="3776DDD3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174625</wp:posOffset>
                  </wp:positionV>
                  <wp:extent cx="287655" cy="292735"/>
                  <wp:effectExtent l="0" t="0" r="4445" b="0"/>
                  <wp:wrapNone/>
                  <wp:docPr id="11618858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Grafik 15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620779DF" wp14:editId="6628CB15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178224</wp:posOffset>
                  </wp:positionV>
                  <wp:extent cx="287655" cy="292735"/>
                  <wp:effectExtent l="0" t="0" r="4445" b="0"/>
                  <wp:wrapNone/>
                  <wp:docPr id="10400597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Grafik 15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95485F" w14:textId="704EAD0A" w:rsidR="00A36CAF" w:rsidRDefault="00A36CAF" w:rsidP="00A21299">
            <w:pPr>
              <w:rPr>
                <w:b/>
                <w:bCs/>
              </w:rPr>
            </w:pPr>
          </w:p>
          <w:p w14:paraId="61061271" w14:textId="7FEBB654" w:rsidR="00A36CAF" w:rsidRDefault="00A36CAF" w:rsidP="00A21299">
            <w:pPr>
              <w:rPr>
                <w:b/>
                <w:bCs/>
              </w:rPr>
            </w:pPr>
          </w:p>
          <w:p w14:paraId="40FE6027" w14:textId="7D936BD1" w:rsidR="00A36CAF" w:rsidRDefault="00A36CAF" w:rsidP="00A21299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nil"/>
            </w:tcBorders>
          </w:tcPr>
          <w:p w14:paraId="79BB8F9B" w14:textId="4EFBED65" w:rsidR="00A36CAF" w:rsidRDefault="00714E8A" w:rsidP="00A21299">
            <w:pPr>
              <w:rPr>
                <w:b/>
                <w:bCs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421BBB30" wp14:editId="621BF0E5">
                      <wp:simplePos x="0" y="0"/>
                      <wp:positionH relativeFrom="column">
                        <wp:posOffset>-134261</wp:posOffset>
                      </wp:positionH>
                      <wp:positionV relativeFrom="paragraph">
                        <wp:posOffset>32374</wp:posOffset>
                      </wp:positionV>
                      <wp:extent cx="490855" cy="395605"/>
                      <wp:effectExtent l="0" t="12700" r="29845" b="36195"/>
                      <wp:wrapNone/>
                      <wp:docPr id="20739049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855" cy="395605"/>
                                <a:chOff x="-5645" y="0"/>
                                <a:chExt cx="490958" cy="395605"/>
                              </a:xfrm>
                            </wpg:grpSpPr>
                            <wps:wsp>
                              <wps:cNvPr id="1786177682" name="Textfeld 1"/>
                              <wps:cNvSpPr txBox="1"/>
                              <wps:spPr>
                                <a:xfrm>
                                  <a:off x="-5645" y="73709"/>
                                  <a:ext cx="490958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F6AAA7" w14:textId="3B3EB6D6" w:rsidR="00714E8A" w:rsidRPr="00AC6C72" w:rsidRDefault="00714E8A" w:rsidP="00714E8A">
                                    <w:pP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 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1397382" name="Freihandform 1451397382"/>
                              <wps:cNvSpPr/>
                              <wps:spPr>
                                <a:xfrm>
                                  <a:off x="306800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21BBB30" id="_x0000_s1188" style="position:absolute;margin-left:-10.55pt;margin-top:2.55pt;width:38.65pt;height:31.15pt;z-index:252451328;mso-width-relative:margin" coordorigin="-5645" coordsize="490958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">
                      <v:shape id="_x0000_s1189" type="#_x0000_t202" style="position:absolute;left:-5645;top:73709;width:490958;height:18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54F6AAA7" w14:textId="3B3EB6D6" w:rsidR="00714E8A" w:rsidRPr="00AC6C72" w:rsidRDefault="00714E8A" w:rsidP="00714E8A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 1000</w:t>
                              </w:r>
                            </w:p>
                          </w:txbxContent>
                        </v:textbox>
                      </v:shape>
                      <v:shape id="Freihandform 1451397382" o:spid="_x0000_s1190" style="position:absolute;left:306800;width:143510;height:395605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945" w:type="dxa"/>
            <w:vMerge/>
            <w:tcBorders>
              <w:top w:val="nil"/>
              <w:left w:val="nil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B812C8A" w14:textId="77777777" w:rsidR="00A36CAF" w:rsidRDefault="00A36CAF" w:rsidP="00A21299">
            <w:pPr>
              <w:rPr>
                <w:b/>
                <w:bCs/>
              </w:rPr>
            </w:pPr>
          </w:p>
        </w:tc>
        <w:tc>
          <w:tcPr>
            <w:tcW w:w="4292" w:type="dxa"/>
            <w:vMerge/>
            <w:tcBorders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5966DF2" w14:textId="77777777" w:rsidR="00A36CAF" w:rsidRDefault="00A36CAF" w:rsidP="00A21299">
            <w:pPr>
              <w:rPr>
                <w:b/>
                <w:bCs/>
              </w:rPr>
            </w:pPr>
          </w:p>
        </w:tc>
      </w:tr>
    </w:tbl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424"/>
        <w:gridCol w:w="1375"/>
        <w:gridCol w:w="634"/>
        <w:gridCol w:w="671"/>
        <w:gridCol w:w="1338"/>
        <w:gridCol w:w="1043"/>
        <w:gridCol w:w="299"/>
        <w:gridCol w:w="835"/>
        <w:gridCol w:w="850"/>
        <w:gridCol w:w="994"/>
      </w:tblGrid>
      <w:tr w:rsidR="00A36CAF" w14:paraId="296C2809" w14:textId="77777777" w:rsidTr="004251CB">
        <w:tc>
          <w:tcPr>
            <w:tcW w:w="610" w:type="dxa"/>
          </w:tcPr>
          <w:p w14:paraId="175A6487" w14:textId="77777777" w:rsidR="00A36CAF" w:rsidRDefault="00A36CAF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01CF3BDB" w14:textId="77777777" w:rsidR="00A36CAF" w:rsidRPr="00230A99" w:rsidRDefault="00A36CAF" w:rsidP="00A21299">
            <w:pPr>
              <w:pStyle w:val="Nummerierung"/>
            </w:pPr>
          </w:p>
        </w:tc>
        <w:tc>
          <w:tcPr>
            <w:tcW w:w="8036" w:type="dxa"/>
            <w:gridSpan w:val="9"/>
          </w:tcPr>
          <w:p w14:paraId="0637E581" w14:textId="77777777" w:rsidR="00A36CAF" w:rsidRDefault="00A36CAF" w:rsidP="00A21299"/>
        </w:tc>
      </w:tr>
      <w:tr w:rsidR="000C7FEE" w14:paraId="2C902CE5" w14:textId="77777777" w:rsidTr="004251CB">
        <w:tc>
          <w:tcPr>
            <w:tcW w:w="610" w:type="dxa"/>
          </w:tcPr>
          <w:p w14:paraId="3B7816A8" w14:textId="77777777" w:rsidR="000C7FEE" w:rsidRDefault="000C7FEE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0909F896" w14:textId="750DC115" w:rsidR="000C7FEE" w:rsidRPr="00230A99" w:rsidRDefault="000C7FEE" w:rsidP="00A21299">
            <w:pPr>
              <w:pStyle w:val="Nummerierung"/>
            </w:pPr>
            <w:r>
              <w:t>d)</w:t>
            </w:r>
          </w:p>
        </w:tc>
        <w:tc>
          <w:tcPr>
            <w:tcW w:w="8036" w:type="dxa"/>
            <w:gridSpan w:val="9"/>
          </w:tcPr>
          <w:p w14:paraId="5E9245E4" w14:textId="3D8863CF" w:rsidR="000C7FEE" w:rsidRDefault="000C7FEE" w:rsidP="00A21299">
            <w:pPr>
              <w:rPr>
                <w:noProof/>
              </w:rPr>
            </w:pPr>
            <w:r w:rsidRPr="007F22FB">
              <w:rPr>
                <w:noProof/>
              </w:rPr>
              <w:t xml:space="preserve">Schreibe </w:t>
            </w:r>
            <w:r>
              <w:rPr>
                <w:noProof/>
              </w:rPr>
              <w:t>die Multiplikations- und Divisions</w:t>
            </w:r>
            <w:r w:rsidR="0032777C">
              <w:rPr>
                <w:noProof/>
              </w:rPr>
              <w:t>-A</w:t>
            </w:r>
            <w:r>
              <w:rPr>
                <w:noProof/>
              </w:rPr>
              <w:t>ufgabe</w:t>
            </w:r>
            <w:r w:rsidR="00831967">
              <w:rPr>
                <w:noProof/>
              </w:rPr>
              <w:t>n</w:t>
            </w:r>
            <w:r>
              <w:rPr>
                <w:noProof/>
              </w:rPr>
              <w:t xml:space="preserve"> </w:t>
            </w:r>
            <w:r w:rsidR="00F236DF">
              <w:rPr>
                <w:noProof/>
              </w:rPr>
              <w:t>ins Heft</w:t>
            </w:r>
            <w:r>
              <w:rPr>
                <w:noProof/>
              </w:rPr>
              <w:t xml:space="preserve">. Erkläre mit </w:t>
            </w:r>
            <w:r w:rsidR="00281684">
              <w:rPr>
                <w:noProof/>
              </w:rPr>
              <w:t xml:space="preserve">einem </w:t>
            </w:r>
            <w:r>
              <w:rPr>
                <w:noProof/>
              </w:rPr>
              <w:t>Bild, warum die Aufgaben passen und warum sich die Ziffern in der Stellentafel so verschieben.</w:t>
            </w:r>
          </w:p>
        </w:tc>
      </w:tr>
      <w:tr w:rsidR="000C7FEE" w:rsidRPr="00CD3984" w14:paraId="2456C1EE" w14:textId="77777777" w:rsidTr="004251CB">
        <w:trPr>
          <w:trHeight w:hRule="exact" w:val="170"/>
        </w:trPr>
        <w:tc>
          <w:tcPr>
            <w:tcW w:w="610" w:type="dxa"/>
          </w:tcPr>
          <w:p w14:paraId="2A7EBF26" w14:textId="77777777" w:rsidR="000C7FEE" w:rsidRPr="00B85A13" w:rsidRDefault="000C7FEE" w:rsidP="00A21299">
            <w:pPr>
              <w:spacing w:line="240" w:lineRule="atLeast"/>
              <w:rPr>
                <w:sz w:val="15"/>
                <w:szCs w:val="15"/>
              </w:rPr>
            </w:pPr>
          </w:p>
        </w:tc>
        <w:tc>
          <w:tcPr>
            <w:tcW w:w="425" w:type="dxa"/>
          </w:tcPr>
          <w:p w14:paraId="5B77DA7D" w14:textId="07B16773" w:rsidR="000C7FEE" w:rsidRPr="00B85A13" w:rsidRDefault="000C7FEE" w:rsidP="00A21299">
            <w:pPr>
              <w:pStyle w:val="Nummerierung"/>
              <w:rPr>
                <w:sz w:val="15"/>
                <w:szCs w:val="15"/>
              </w:rPr>
            </w:pPr>
          </w:p>
        </w:tc>
        <w:tc>
          <w:tcPr>
            <w:tcW w:w="2009" w:type="dxa"/>
            <w:gridSpan w:val="2"/>
          </w:tcPr>
          <w:p w14:paraId="2005C467" w14:textId="77777777" w:rsidR="000C7FEE" w:rsidRPr="00B85A13" w:rsidRDefault="000C7FEE" w:rsidP="00A21299">
            <w:pPr>
              <w:rPr>
                <w:noProof/>
                <w:sz w:val="15"/>
                <w:szCs w:val="15"/>
                <w14:ligatures w14:val="standardContextual"/>
              </w:rPr>
            </w:pPr>
          </w:p>
        </w:tc>
        <w:tc>
          <w:tcPr>
            <w:tcW w:w="2009" w:type="dxa"/>
            <w:gridSpan w:val="2"/>
          </w:tcPr>
          <w:p w14:paraId="184C78D7" w14:textId="77777777" w:rsidR="000C7FEE" w:rsidRPr="00B85A13" w:rsidRDefault="000C7FEE" w:rsidP="00A21299">
            <w:pPr>
              <w:rPr>
                <w:noProof/>
                <w:sz w:val="15"/>
                <w:szCs w:val="15"/>
                <w14:ligatures w14:val="standardContextual"/>
              </w:rPr>
            </w:pPr>
          </w:p>
        </w:tc>
        <w:tc>
          <w:tcPr>
            <w:tcW w:w="2177" w:type="dxa"/>
            <w:gridSpan w:val="3"/>
          </w:tcPr>
          <w:p w14:paraId="48C48647" w14:textId="77777777" w:rsidR="000C7FEE" w:rsidRPr="00B85A13" w:rsidRDefault="000C7FEE" w:rsidP="00A21299">
            <w:pPr>
              <w:rPr>
                <w:noProof/>
                <w:sz w:val="15"/>
                <w:szCs w:val="15"/>
                <w14:ligatures w14:val="standardContextual"/>
              </w:rPr>
            </w:pPr>
          </w:p>
        </w:tc>
        <w:tc>
          <w:tcPr>
            <w:tcW w:w="1841" w:type="dxa"/>
            <w:gridSpan w:val="2"/>
          </w:tcPr>
          <w:p w14:paraId="36603825" w14:textId="77777777" w:rsidR="000C7FEE" w:rsidRPr="00B85A13" w:rsidRDefault="000C7FEE" w:rsidP="00A21299">
            <w:pPr>
              <w:rPr>
                <w:noProof/>
                <w:sz w:val="15"/>
                <w:szCs w:val="15"/>
                <w14:ligatures w14:val="standardContextual"/>
              </w:rPr>
            </w:pPr>
          </w:p>
        </w:tc>
      </w:tr>
      <w:tr w:rsidR="000C7FEE" w:rsidRPr="00CD3984" w14:paraId="660CFC0B" w14:textId="77777777" w:rsidTr="004251CB">
        <w:tc>
          <w:tcPr>
            <w:tcW w:w="610" w:type="dxa"/>
          </w:tcPr>
          <w:p w14:paraId="3D4C1C27" w14:textId="77777777" w:rsidR="000C7FEE" w:rsidRDefault="000C7FEE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2BE0D82A" w14:textId="77777777" w:rsidR="000C7FEE" w:rsidRDefault="000C7FEE" w:rsidP="00A21299">
            <w:pPr>
              <w:pStyle w:val="Nummerierung"/>
            </w:pPr>
          </w:p>
        </w:tc>
        <w:tc>
          <w:tcPr>
            <w:tcW w:w="2009" w:type="dxa"/>
            <w:gridSpan w:val="2"/>
          </w:tcPr>
          <w:p w14:paraId="6BD18E7C" w14:textId="3BDA5A54" w:rsidR="000C7FEE" w:rsidRPr="00CD3984" w:rsidRDefault="000C7FEE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219B0893" wp14:editId="35258D04">
                      <wp:simplePos x="0" y="0"/>
                      <wp:positionH relativeFrom="column">
                        <wp:posOffset>-1982</wp:posOffset>
                      </wp:positionH>
                      <wp:positionV relativeFrom="paragraph">
                        <wp:posOffset>166760</wp:posOffset>
                      </wp:positionV>
                      <wp:extent cx="327660" cy="323850"/>
                      <wp:effectExtent l="0" t="12700" r="27940" b="31750"/>
                      <wp:wrapNone/>
                      <wp:docPr id="56706763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1364529283" name="Textfeld 1"/>
                              <wps:cNvSpPr txBox="1"/>
                              <wps:spPr>
                                <a:xfrm>
                                  <a:off x="0" y="25255"/>
                                  <a:ext cx="211678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0CF6E9" w14:textId="1E3C8FF1" w:rsidR="000C7FEE" w:rsidRPr="000C7FEE" w:rsidRDefault="00714E8A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63346600" name="Freihandform 1863346600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9B0893" id="_x0000_s1191" style="position:absolute;margin-left:-.15pt;margin-top:13.15pt;width:25.8pt;height:25.5pt;z-index:252170752;mso-width-relative:margin;mso-height-relative:margin" coordorigin=",-2" coordsize="328005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">
                      <v:shape id="_x0000_s1192" type="#_x0000_t202" style="position:absolute;top:25255;width:211678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4D0CF6E9" w14:textId="1E3C8FF1" w:rsidR="000C7FEE" w:rsidRPr="000C7FEE" w:rsidRDefault="00714E8A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Freihandform 1863346600" o:spid="_x0000_s1193" style="position:absolute;left:255990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716D7C5A" wp14:editId="7C9FA7CB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44996" cy="323850"/>
                      <wp:effectExtent l="25400" t="25400" r="0" b="19050"/>
                      <wp:wrapNone/>
                      <wp:docPr id="177425485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996" cy="323850"/>
                                <a:chOff x="255990" y="-6073"/>
                                <a:chExt cx="345574" cy="324658"/>
                              </a:xfrm>
                            </wpg:grpSpPr>
                            <wps:wsp>
                              <wps:cNvPr id="1163439464" name="Freihandform 1163439464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83421812" name="Textfeld 1"/>
                              <wps:cNvSpPr txBox="1"/>
                              <wps:spPr>
                                <a:xfrm>
                                  <a:off x="363040" y="24817"/>
                                  <a:ext cx="238524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2E6BC5" w14:textId="0AD31713" w:rsidR="000C7FEE" w:rsidRPr="000C7FEE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0C7FEE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8"/>
                                        <w:szCs w:val="18"/>
                                      </w:rPr>
                                      <w:t>: 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D7C5A" id="_x0000_s1194" style="position:absolute;margin-left:57.7pt;margin-top:13.1pt;width:27.15pt;height:25.5pt;z-index:252171776;mso-width-relative:margin;mso-height-relative:margin" coordorigin="2559,-60" coordsize="3455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">
                      <v:shape id="Freihandform 1163439464" o:spid="_x0000_s1195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196" type="#_x0000_t202" style="position:absolute;left:3630;top:248;width:2385;height:1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2F2E6BC5" w14:textId="0AD31713" w:rsidR="000C7FEE" w:rsidRPr="000C7FEE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0C7FEE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8"/>
                                  <w:szCs w:val="18"/>
                                </w:rPr>
                                <w:t>: 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(1)</w:t>
            </w:r>
            <w:r>
              <w:rPr>
                <w:noProof/>
                <w:color w:val="808080"/>
              </w:rPr>
              <w:t xml:space="preserve">         </w:t>
            </w:r>
            <w:r w:rsidRPr="00780A55">
              <w:rPr>
                <w:noProof/>
                <w:color w:val="000000"/>
              </w:rPr>
              <w:t>2</w:t>
            </w:r>
            <w:r>
              <w:rPr>
                <w:noProof/>
                <w:color w:val="000000"/>
              </w:rPr>
              <w:t>3</w:t>
            </w:r>
            <w:r w:rsidRPr="00780A55">
              <w:rPr>
                <w:noProof/>
                <w:color w:val="000000"/>
              </w:rPr>
              <w:t>0</w:t>
            </w:r>
          </w:p>
        </w:tc>
        <w:tc>
          <w:tcPr>
            <w:tcW w:w="2009" w:type="dxa"/>
            <w:gridSpan w:val="2"/>
          </w:tcPr>
          <w:p w14:paraId="615412F9" w14:textId="7E80E1AD" w:rsidR="000C7FEE" w:rsidRPr="00CD3984" w:rsidRDefault="000C7FEE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613B52F1" wp14:editId="462FAACA">
                      <wp:simplePos x="0" y="0"/>
                      <wp:positionH relativeFrom="column">
                        <wp:posOffset>1266088</wp:posOffset>
                      </wp:positionH>
                      <wp:positionV relativeFrom="paragraph">
                        <wp:posOffset>162513</wp:posOffset>
                      </wp:positionV>
                      <wp:extent cx="373302" cy="323850"/>
                      <wp:effectExtent l="0" t="12700" r="20955" b="31750"/>
                      <wp:wrapNone/>
                      <wp:docPr id="736000762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02" cy="323850"/>
                                <a:chOff x="0" y="-2"/>
                                <a:chExt cx="374330" cy="324658"/>
                              </a:xfrm>
                            </wpg:grpSpPr>
                            <wps:wsp>
                              <wps:cNvPr id="1630152477" name="Textfeld 1"/>
                              <wps:cNvSpPr txBox="1"/>
                              <wps:spPr>
                                <a:xfrm>
                                  <a:off x="0" y="25219"/>
                                  <a:ext cx="263614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0248A5" w14:textId="020BCC43" w:rsidR="000C7FEE" w:rsidRPr="000C7FEE" w:rsidRDefault="00714E8A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· </w:t>
                                    </w:r>
                                    <w:r w:rsidR="001151C7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17429502" name="Freihandform 1217429502"/>
                              <wps:cNvSpPr/>
                              <wps:spPr>
                                <a:xfrm>
                                  <a:off x="302315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3B52F1" id="_x0000_s1197" style="position:absolute;margin-left:99.7pt;margin-top:12.8pt;width:29.4pt;height:25.5pt;z-index:252175872;mso-width-relative:margin;mso-height-relative:margin" coordorigin=",-2" coordsize="374330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">
                      <v:shape id="_x0000_s1198" type="#_x0000_t202" style="position:absolute;top:25219;width:263614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520248A5" w14:textId="020BCC43" w:rsidR="000C7FEE" w:rsidRPr="000C7FEE" w:rsidRDefault="00714E8A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· </w:t>
                              </w:r>
                              <w:r w:rsidR="001151C7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1000</w:t>
                              </w:r>
                            </w:p>
                          </w:txbxContent>
                        </v:textbox>
                      </v:shape>
                      <v:shape id="Freihandform 1217429502" o:spid="_x0000_s1199" style="position:absolute;left:302315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471DCF4E" wp14:editId="13F512AE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44996" cy="323850"/>
                      <wp:effectExtent l="25400" t="25400" r="0" b="19050"/>
                      <wp:wrapNone/>
                      <wp:docPr id="73899024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996" cy="323850"/>
                                <a:chOff x="255990" y="-6073"/>
                                <a:chExt cx="345574" cy="324658"/>
                              </a:xfrm>
                            </wpg:grpSpPr>
                            <wps:wsp>
                              <wps:cNvPr id="2123038945" name="Freihandform 2123038945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92271358" name="Textfeld 1"/>
                              <wps:cNvSpPr txBox="1"/>
                              <wps:spPr>
                                <a:xfrm>
                                  <a:off x="363040" y="24817"/>
                                  <a:ext cx="238524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AA88DE" w14:textId="425D8216" w:rsidR="000C7FEE" w:rsidRPr="000C7FEE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 w:rsidRPr="000C7FEE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8"/>
                                        <w:szCs w:val="18"/>
                                      </w:rPr>
                                      <w:t>: 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1DCF4E" id="_x0000_s1200" style="position:absolute;margin-left:57.7pt;margin-top:13.1pt;width:27.15pt;height:25.5pt;z-index:252172800;mso-width-relative:margin;mso-height-relative:margin" coordorigin="2559,-60" coordsize="3455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">
                      <v:shape id="Freihandform 2123038945" o:spid="_x0000_s1201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202" type="#_x0000_t202" style="position:absolute;left:3630;top:248;width:2385;height:1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66AA88DE" w14:textId="425D8216" w:rsidR="000C7FEE" w:rsidRPr="000C7FEE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0C7FEE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8"/>
                                  <w:szCs w:val="18"/>
                                </w:rPr>
                                <w:t>: 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2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     ____</w:t>
            </w:r>
          </w:p>
        </w:tc>
        <w:tc>
          <w:tcPr>
            <w:tcW w:w="2177" w:type="dxa"/>
            <w:gridSpan w:val="3"/>
          </w:tcPr>
          <w:p w14:paraId="7168B1E5" w14:textId="734FB046" w:rsidR="000C7FEE" w:rsidRPr="00CD3984" w:rsidRDefault="000C7FEE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1153CF03" wp14:editId="3BDA6152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167287</wp:posOffset>
                      </wp:positionV>
                      <wp:extent cx="359082" cy="323850"/>
                      <wp:effectExtent l="25400" t="25400" r="0" b="19050"/>
                      <wp:wrapNone/>
                      <wp:docPr id="460430683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082" cy="323850"/>
                                <a:chOff x="267316" y="-6073"/>
                                <a:chExt cx="360302" cy="324658"/>
                              </a:xfrm>
                            </wpg:grpSpPr>
                            <wps:wsp>
                              <wps:cNvPr id="695812180" name="Freihandform 695812180"/>
                              <wps:cNvSpPr/>
                              <wps:spPr>
                                <a:xfrm flipH="1" flipV="1">
                                  <a:off x="267316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40673248" name="Textfeld 1"/>
                              <wps:cNvSpPr txBox="1"/>
                              <wps:spPr>
                                <a:xfrm>
                                  <a:off x="363198" y="24817"/>
                                  <a:ext cx="264420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1FB31F" w14:textId="68A768FF" w:rsidR="000C7FEE" w:rsidRPr="000C7FEE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0C7FEE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 1000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53CF03" id="_x0000_s1203" style="position:absolute;margin-left:66.45pt;margin-top:13.15pt;width:28.25pt;height:25.5pt;z-index:252173824;mso-width-relative:margin;mso-height-relative:margin" coordorigin="2673,-60" coordsize="3603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">
                      <v:shape id="Freihandform 695812180" o:spid="_x0000_s1204" style="position:absolute;left:2673;top:-60;width:720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205" type="#_x0000_t202" style="position:absolute;left:3631;top:248;width:2645;height:1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571FB31F" w14:textId="68A768FF" w:rsidR="000C7FEE" w:rsidRPr="000C7FEE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0C7FEE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 1000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3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       ____</w:t>
            </w:r>
          </w:p>
        </w:tc>
        <w:tc>
          <w:tcPr>
            <w:tcW w:w="1841" w:type="dxa"/>
            <w:gridSpan w:val="2"/>
          </w:tcPr>
          <w:p w14:paraId="587D9D6B" w14:textId="5811D429" w:rsidR="000C7FEE" w:rsidRPr="00CD3984" w:rsidRDefault="000C7FEE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105F547D" wp14:editId="43D464E6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166370</wp:posOffset>
                      </wp:positionV>
                      <wp:extent cx="370492" cy="323850"/>
                      <wp:effectExtent l="25400" t="25400" r="0" b="19050"/>
                      <wp:wrapNone/>
                      <wp:docPr id="124222153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492" cy="323850"/>
                                <a:chOff x="255990" y="-6073"/>
                                <a:chExt cx="371112" cy="324658"/>
                              </a:xfrm>
                            </wpg:grpSpPr>
                            <wps:wsp>
                              <wps:cNvPr id="2010523337" name="Freihandform 2010523337"/>
                              <wps:cNvSpPr/>
                              <wps:spPr>
                                <a:xfrm flipH="1" flipV="1">
                                  <a:off x="255990" y="-6073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29690422" name="Textfeld 1"/>
                              <wps:cNvSpPr txBox="1"/>
                              <wps:spPr>
                                <a:xfrm>
                                  <a:off x="363136" y="24817"/>
                                  <a:ext cx="263966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8238AC" w14:textId="1A7E890C" w:rsidR="000C7FEE" w:rsidRPr="00B85A13" w:rsidRDefault="000C7FEE" w:rsidP="000C7FE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B85A13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 1</w:t>
                                    </w:r>
                                    <w:r w:rsidR="00B85A13" w:rsidRPr="00B85A13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00</w:t>
                                    </w:r>
                                    <w:r w:rsidRPr="00B85A13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5F547D" id="_x0000_s1206" style="position:absolute;margin-left:57.7pt;margin-top:13.1pt;width:29.15pt;height:25.5pt;z-index:252174848;mso-width-relative:margin;mso-height-relative:margin" coordorigin="2559,-60" coordsize="3711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">
                      <v:shape id="Freihandform 2010523337" o:spid="_x0000_s1207" style="position:absolute;left:2559;top:-60;width:721;height:324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  <v:shape id="_x0000_s1208" type="#_x0000_t202" style="position:absolute;left:3631;top:248;width:2640;height:18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298238AC" w14:textId="1A7E890C" w:rsidR="000C7FEE" w:rsidRPr="00B85A13" w:rsidRDefault="000C7FEE" w:rsidP="000C7FE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B85A1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 1</w:t>
                              </w:r>
                              <w:r w:rsidR="00B85A13" w:rsidRPr="00B85A1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00</w:t>
                              </w:r>
                              <w:r w:rsidRPr="00B85A13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82821">
              <w:rPr>
                <w:noProof/>
                <w:color w:val="000000"/>
              </w:rPr>
              <w:t>(</w:t>
            </w:r>
            <w:r>
              <w:rPr>
                <w:noProof/>
                <w:color w:val="000000"/>
              </w:rPr>
              <w:t>4</w:t>
            </w:r>
            <w:r w:rsidRPr="00782821">
              <w:rPr>
                <w:noProof/>
                <w:color w:val="000000"/>
              </w:rPr>
              <w:t>)</w:t>
            </w:r>
            <w:r>
              <w:rPr>
                <w:noProof/>
                <w:color w:val="808080"/>
              </w:rPr>
              <w:t xml:space="preserve">        </w:t>
            </w:r>
            <w:r w:rsidR="00CA41F0">
              <w:rPr>
                <w:noProof/>
                <w:color w:val="808080"/>
              </w:rPr>
              <w:t xml:space="preserve"> </w:t>
            </w:r>
            <w:r w:rsidRPr="00780A55">
              <w:rPr>
                <w:noProof/>
                <w:color w:val="000000"/>
              </w:rPr>
              <w:t>123</w:t>
            </w:r>
          </w:p>
        </w:tc>
      </w:tr>
      <w:tr w:rsidR="000C7FEE" w:rsidRPr="00CD3984" w14:paraId="2215EE93" w14:textId="77777777" w:rsidTr="004251CB">
        <w:tc>
          <w:tcPr>
            <w:tcW w:w="610" w:type="dxa"/>
          </w:tcPr>
          <w:p w14:paraId="1B2E1A99" w14:textId="77777777" w:rsidR="000C7FEE" w:rsidRDefault="000C7FEE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52BF28F0" w14:textId="77777777" w:rsidR="000C7FEE" w:rsidRDefault="000C7FEE" w:rsidP="00A21299">
            <w:pPr>
              <w:pStyle w:val="Nummerierung"/>
            </w:pPr>
          </w:p>
        </w:tc>
        <w:tc>
          <w:tcPr>
            <w:tcW w:w="2009" w:type="dxa"/>
            <w:gridSpan w:val="2"/>
          </w:tcPr>
          <w:p w14:paraId="0A92525D" w14:textId="77777777" w:rsidR="000C7FEE" w:rsidRPr="00CD3984" w:rsidRDefault="000C7FEE" w:rsidP="00A21299">
            <w:pPr>
              <w:rPr>
                <w:noProof/>
                <w:color w:val="808080"/>
              </w:rPr>
            </w:pPr>
          </w:p>
        </w:tc>
        <w:tc>
          <w:tcPr>
            <w:tcW w:w="2009" w:type="dxa"/>
            <w:gridSpan w:val="2"/>
          </w:tcPr>
          <w:p w14:paraId="2A6E5EBA" w14:textId="3FDE6994" w:rsidR="000C7FEE" w:rsidRPr="00CD3984" w:rsidRDefault="00714E8A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2000" behindDoc="0" locked="0" layoutInCell="1" allowOverlap="1" wp14:anchorId="6300B028" wp14:editId="3621D78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15875</wp:posOffset>
                      </wp:positionV>
                      <wp:extent cx="327660" cy="323850"/>
                      <wp:effectExtent l="0" t="12700" r="27940" b="31750"/>
                      <wp:wrapNone/>
                      <wp:docPr id="966271405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323850"/>
                                <a:chOff x="0" y="-2"/>
                                <a:chExt cx="328005" cy="324658"/>
                              </a:xfrm>
                            </wpg:grpSpPr>
                            <wps:wsp>
                              <wps:cNvPr id="630774" name="Textfeld 1"/>
                              <wps:cNvSpPr txBox="1"/>
                              <wps:spPr>
                                <a:xfrm>
                                  <a:off x="0" y="25255"/>
                                  <a:ext cx="211678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C3CC2" w14:textId="146AC694" w:rsidR="00714E8A" w:rsidRPr="000C7FEE" w:rsidRDefault="00714E8A" w:rsidP="00714E8A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 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91318430" name="Freihandform 1791318430"/>
                              <wps:cNvSpPr/>
                              <wps:spPr>
                                <a:xfrm>
                                  <a:off x="255990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00B028" id="_x0000_s1209" style="position:absolute;margin-left:-.05pt;margin-top:1.25pt;width:25.8pt;height:25.5pt;z-index:252455424;mso-width-relative:margin;mso-height-relative:margin" coordorigin=",-2" coordsize="328005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">
                      <v:shape id="_x0000_s1210" type="#_x0000_t202" style="position:absolute;top:25255;width:211678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6FAC3CC2" w14:textId="146AC694" w:rsidR="00714E8A" w:rsidRPr="000C7FEE" w:rsidRDefault="00714E8A" w:rsidP="00714E8A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 100</w:t>
                              </w:r>
                            </w:p>
                          </w:txbxContent>
                        </v:textbox>
                      </v:shape>
                      <v:shape id="Freihandform 1791318430" o:spid="_x0000_s1211" style="position:absolute;left:255990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177" w:type="dxa"/>
            <w:gridSpan w:val="3"/>
          </w:tcPr>
          <w:p w14:paraId="6734CE19" w14:textId="77777777" w:rsidR="000C7FEE" w:rsidRPr="00CD3984" w:rsidRDefault="000C7FEE" w:rsidP="00A21299">
            <w:pPr>
              <w:rPr>
                <w:noProof/>
                <w:color w:val="808080"/>
              </w:rPr>
            </w:pPr>
          </w:p>
        </w:tc>
        <w:tc>
          <w:tcPr>
            <w:tcW w:w="1841" w:type="dxa"/>
            <w:gridSpan w:val="2"/>
          </w:tcPr>
          <w:p w14:paraId="6FD38EB0" w14:textId="5566AA00" w:rsidR="000C7FEE" w:rsidRPr="00CD3984" w:rsidRDefault="00714E8A" w:rsidP="00A21299">
            <w:pPr>
              <w:rPr>
                <w:noProof/>
                <w:color w:val="808080"/>
              </w:rPr>
            </w:pPr>
            <w:r w:rsidRPr="00F74A5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3024" behindDoc="0" locked="0" layoutInCell="1" allowOverlap="1" wp14:anchorId="1A86BB37" wp14:editId="4B55B06E">
                      <wp:simplePos x="0" y="0"/>
                      <wp:positionH relativeFrom="column">
                        <wp:posOffset>-73615</wp:posOffset>
                      </wp:positionH>
                      <wp:positionV relativeFrom="paragraph">
                        <wp:posOffset>-6435</wp:posOffset>
                      </wp:positionV>
                      <wp:extent cx="373302" cy="323850"/>
                      <wp:effectExtent l="0" t="12700" r="20955" b="31750"/>
                      <wp:wrapNone/>
                      <wp:docPr id="1397107408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302" cy="323850"/>
                                <a:chOff x="0" y="-2"/>
                                <a:chExt cx="374330" cy="324658"/>
                              </a:xfrm>
                            </wpg:grpSpPr>
                            <wps:wsp>
                              <wps:cNvPr id="877517793" name="Textfeld 1"/>
                              <wps:cNvSpPr txBox="1"/>
                              <wps:spPr>
                                <a:xfrm>
                                  <a:off x="0" y="25219"/>
                                  <a:ext cx="263614" cy="184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2AACA1" w14:textId="19A7CA29" w:rsidR="00714E8A" w:rsidRPr="000C7FEE" w:rsidRDefault="00714E8A" w:rsidP="00714E8A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· 1000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7646200" name="Freihandform 47646200"/>
                              <wps:cNvSpPr/>
                              <wps:spPr>
                                <a:xfrm>
                                  <a:off x="302315" y="-2"/>
                                  <a:ext cx="72015" cy="324658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86BB37" id="_x0000_s1212" style="position:absolute;margin-left:-5.8pt;margin-top:-.5pt;width:29.4pt;height:25.5pt;z-index:252457472;mso-width-relative:margin;mso-height-relative:margin" coordorigin=",-2" coordsize="374330,32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">
                      <v:shape id="_x0000_s1213" type="#_x0000_t202" style="position:absolute;top:25219;width:263614;height:1846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142AACA1" w14:textId="19A7CA29" w:rsidR="00714E8A" w:rsidRPr="000C7FEE" w:rsidRDefault="00714E8A" w:rsidP="00714E8A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· 1000</w:t>
                              </w:r>
                            </w:p>
                          </w:txbxContent>
                        </v:textbox>
                      </v:shape>
                      <v:shape id="Freihandform 47646200" o:spid="_x0000_s1214" style="position:absolute;left:302315;top:-2;width:72015;height:324658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" path="m259211,c102275,48985,13551,130836,851,207036v-12700,76200,118836,138533,250372,241948e" filled="f" strokecolor="gray [1629]" strokeweight="1.5pt">
                        <v:stroke endarrow="block" joinstyle="miter"/>
                        <v:path arrowok="t" o:connecttype="custom" o:connectlocs="72015,0;236,149707;69796,324658" o:connectangles="0,0,0"/>
                      </v:shape>
                    </v:group>
                  </w:pict>
                </mc:Fallback>
              </mc:AlternateContent>
            </w:r>
          </w:p>
        </w:tc>
      </w:tr>
      <w:tr w:rsidR="000C7FEE" w:rsidRPr="00CD3984" w14:paraId="25834121" w14:textId="77777777" w:rsidTr="004251CB">
        <w:tc>
          <w:tcPr>
            <w:tcW w:w="610" w:type="dxa"/>
          </w:tcPr>
          <w:p w14:paraId="3E6E41D0" w14:textId="77777777" w:rsidR="000C7FEE" w:rsidRDefault="000C7FEE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26DF9C2F" w14:textId="77777777" w:rsidR="000C7FEE" w:rsidRDefault="000C7FEE" w:rsidP="00A21299">
            <w:pPr>
              <w:pStyle w:val="Nummerierung"/>
            </w:pPr>
          </w:p>
        </w:tc>
        <w:tc>
          <w:tcPr>
            <w:tcW w:w="2009" w:type="dxa"/>
            <w:gridSpan w:val="2"/>
          </w:tcPr>
          <w:p w14:paraId="6B7785D2" w14:textId="77777777" w:rsidR="000C7FEE" w:rsidRPr="00782821" w:rsidRDefault="000C7FEE" w:rsidP="00A21299">
            <w:pPr>
              <w:rPr>
                <w:noProof/>
                <w:color w:val="000000"/>
              </w:rPr>
            </w:pPr>
            <w:r w:rsidRPr="00782821">
              <w:rPr>
                <w:noProof/>
                <w:color w:val="000000"/>
              </w:rPr>
              <w:t xml:space="preserve">            </w:t>
            </w:r>
            <w:r>
              <w:rPr>
                <w:noProof/>
                <w:color w:val="808080"/>
              </w:rPr>
              <w:t>____</w:t>
            </w:r>
          </w:p>
        </w:tc>
        <w:tc>
          <w:tcPr>
            <w:tcW w:w="2009" w:type="dxa"/>
            <w:gridSpan w:val="2"/>
          </w:tcPr>
          <w:p w14:paraId="6355C5D1" w14:textId="05C772C9" w:rsidR="000C7FEE" w:rsidRPr="00CD3984" w:rsidRDefault="000C7FEE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</w:t>
            </w:r>
            <w:r>
              <w:rPr>
                <w:noProof/>
                <w:color w:val="000000"/>
              </w:rPr>
              <w:t>530</w:t>
            </w:r>
            <w:r w:rsidRPr="00782821">
              <w:rPr>
                <w:noProof/>
                <w:color w:val="000000"/>
              </w:rPr>
              <w:t>0</w:t>
            </w:r>
          </w:p>
        </w:tc>
        <w:tc>
          <w:tcPr>
            <w:tcW w:w="2177" w:type="dxa"/>
            <w:gridSpan w:val="3"/>
          </w:tcPr>
          <w:p w14:paraId="6C92DEC8" w14:textId="7973F88B" w:rsidR="000C7FEE" w:rsidRPr="00CD3984" w:rsidRDefault="000C7FEE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 </w:t>
            </w:r>
            <w:r>
              <w:rPr>
                <w:noProof/>
                <w:color w:val="000000"/>
              </w:rPr>
              <w:t>370.000</w:t>
            </w:r>
          </w:p>
        </w:tc>
        <w:tc>
          <w:tcPr>
            <w:tcW w:w="1841" w:type="dxa"/>
            <w:gridSpan w:val="2"/>
          </w:tcPr>
          <w:p w14:paraId="59798229" w14:textId="651B8E81" w:rsidR="000C7FEE" w:rsidRPr="00CD3984" w:rsidRDefault="000C7FEE" w:rsidP="00A21299">
            <w:pPr>
              <w:rPr>
                <w:noProof/>
                <w:color w:val="808080"/>
              </w:rPr>
            </w:pPr>
            <w:r w:rsidRPr="00782821">
              <w:rPr>
                <w:noProof/>
                <w:color w:val="000000"/>
              </w:rPr>
              <w:t xml:space="preserve">             </w:t>
            </w:r>
            <w:r>
              <w:rPr>
                <w:noProof/>
                <w:color w:val="808080"/>
              </w:rPr>
              <w:t>____</w:t>
            </w:r>
          </w:p>
        </w:tc>
      </w:tr>
      <w:tr w:rsidR="000C7FEE" w:rsidRPr="00CD3984" w14:paraId="3D11804A" w14:textId="77777777" w:rsidTr="004251CB">
        <w:tc>
          <w:tcPr>
            <w:tcW w:w="610" w:type="dxa"/>
          </w:tcPr>
          <w:p w14:paraId="3766477C" w14:textId="77777777" w:rsidR="000C7FEE" w:rsidRDefault="000C7FEE" w:rsidP="00B85A13"/>
        </w:tc>
        <w:tc>
          <w:tcPr>
            <w:tcW w:w="425" w:type="dxa"/>
          </w:tcPr>
          <w:p w14:paraId="69D1383C" w14:textId="77777777" w:rsidR="000C7FEE" w:rsidRDefault="000C7FEE" w:rsidP="00B85A13"/>
        </w:tc>
        <w:tc>
          <w:tcPr>
            <w:tcW w:w="4018" w:type="dxa"/>
            <w:gridSpan w:val="4"/>
          </w:tcPr>
          <w:p w14:paraId="6E06D092" w14:textId="77777777" w:rsidR="000C7FEE" w:rsidRPr="00CD3984" w:rsidRDefault="000C7FEE" w:rsidP="00B85A13">
            <w:pPr>
              <w:rPr>
                <w:noProof/>
                <w:color w:val="808080"/>
              </w:rPr>
            </w:pPr>
          </w:p>
        </w:tc>
        <w:tc>
          <w:tcPr>
            <w:tcW w:w="4018" w:type="dxa"/>
            <w:gridSpan w:val="5"/>
          </w:tcPr>
          <w:p w14:paraId="167C63E8" w14:textId="77777777" w:rsidR="000C7FEE" w:rsidRPr="00CD3984" w:rsidRDefault="000C7FEE" w:rsidP="00B85A13">
            <w:pPr>
              <w:rPr>
                <w:noProof/>
                <w:color w:val="808080"/>
              </w:rPr>
            </w:pPr>
          </w:p>
        </w:tc>
      </w:tr>
      <w:tr w:rsidR="000C7FEE" w14:paraId="70461D55" w14:textId="77777777" w:rsidTr="004251CB">
        <w:trPr>
          <w:trHeight w:val="320"/>
        </w:trPr>
        <w:tc>
          <w:tcPr>
            <w:tcW w:w="610" w:type="dxa"/>
          </w:tcPr>
          <w:p w14:paraId="63737BE2" w14:textId="77777777" w:rsidR="000C7FEE" w:rsidRDefault="000C7FEE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64879C" w14:textId="77777777" w:rsidR="000C7FEE" w:rsidRDefault="000C7FEE" w:rsidP="00A21299">
            <w:pPr>
              <w:pStyle w:val="Nummerierung"/>
            </w:pPr>
            <w:r>
              <w:t>e)</w:t>
            </w:r>
          </w:p>
        </w:tc>
        <w:tc>
          <w:tcPr>
            <w:tcW w:w="8036" w:type="dxa"/>
            <w:gridSpan w:val="9"/>
          </w:tcPr>
          <w:p w14:paraId="6B2B1EB6" w14:textId="68B1B36C" w:rsidR="000C7FEE" w:rsidRDefault="000C7FEE" w:rsidP="00B85A13">
            <w:pPr>
              <w:rPr>
                <w:noProof/>
              </w:rPr>
            </w:pPr>
            <w:r w:rsidRPr="00B6341C">
              <w:rPr>
                <w:noProof/>
              </w:rPr>
              <w:t xml:space="preserve">Rechne die Aufgaben aus. </w:t>
            </w:r>
            <w:r w:rsidR="00F236DF">
              <w:rPr>
                <w:noProof/>
              </w:rPr>
              <w:t>Wie hängen die beiden Aufgaben jeweils zusammen?</w:t>
            </w:r>
          </w:p>
        </w:tc>
      </w:tr>
      <w:tr w:rsidR="000C7FEE" w:rsidRPr="00B6341C" w14:paraId="2C1AF7A4" w14:textId="77777777" w:rsidTr="004251CB">
        <w:trPr>
          <w:trHeight w:val="320"/>
        </w:trPr>
        <w:tc>
          <w:tcPr>
            <w:tcW w:w="610" w:type="dxa"/>
          </w:tcPr>
          <w:p w14:paraId="4CE03167" w14:textId="77777777" w:rsidR="000C7FEE" w:rsidRDefault="000C7FEE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FD40912" w14:textId="77777777" w:rsidR="000C7FEE" w:rsidRDefault="000C7FEE" w:rsidP="00A21299">
            <w:pPr>
              <w:pStyle w:val="Nummerierung"/>
            </w:pPr>
          </w:p>
        </w:tc>
        <w:tc>
          <w:tcPr>
            <w:tcW w:w="2680" w:type="dxa"/>
            <w:gridSpan w:val="3"/>
          </w:tcPr>
          <w:p w14:paraId="146CCA6A" w14:textId="362D19FB" w:rsidR="000C7FEE" w:rsidRPr="00B6341C" w:rsidRDefault="00F236DF" w:rsidP="00F236DF">
            <w:pPr>
              <w:rPr>
                <w:noProof/>
              </w:rPr>
            </w:pPr>
            <w:r>
              <w:rPr>
                <w:noProof/>
              </w:rPr>
              <w:t xml:space="preserve">(1) </w:t>
            </w:r>
            <w:r w:rsidR="006A4CF1">
              <w:rPr>
                <w:noProof/>
              </w:rPr>
              <w:t xml:space="preserve">   </w:t>
            </w:r>
            <w:r w:rsidR="000C7FEE">
              <w:rPr>
                <w:noProof/>
              </w:rPr>
              <w:t>6</w:t>
            </w:r>
            <w:r w:rsidR="00B85A13">
              <w:rPr>
                <w:noProof/>
              </w:rPr>
              <w:t>3</w:t>
            </w:r>
            <w:r w:rsidR="000C7FEE">
              <w:rPr>
                <w:noProof/>
              </w:rPr>
              <w:t xml:space="preserve">00 : </w:t>
            </w:r>
            <w:r w:rsidR="003D117E">
              <w:rPr>
                <w:noProof/>
              </w:rPr>
              <w:t xml:space="preserve">  </w:t>
            </w:r>
            <w:r w:rsidR="000C7FEE">
              <w:rPr>
                <w:noProof/>
              </w:rPr>
              <w:t>10</w:t>
            </w:r>
            <w:r w:rsidR="00B85A13">
              <w:rPr>
                <w:noProof/>
              </w:rPr>
              <w:t>0</w:t>
            </w:r>
          </w:p>
        </w:tc>
        <w:tc>
          <w:tcPr>
            <w:tcW w:w="2680" w:type="dxa"/>
            <w:gridSpan w:val="3"/>
          </w:tcPr>
          <w:p w14:paraId="2C9DF3F0" w14:textId="5E7FD62D" w:rsidR="000C7FEE" w:rsidRPr="00B6341C" w:rsidRDefault="00F236DF" w:rsidP="00F236DF">
            <w:pPr>
              <w:rPr>
                <w:noProof/>
              </w:rPr>
            </w:pPr>
            <w:r>
              <w:rPr>
                <w:noProof/>
              </w:rPr>
              <w:t>(</w:t>
            </w:r>
            <w:r w:rsidR="003D117E">
              <w:rPr>
                <w:noProof/>
              </w:rPr>
              <w:t>2</w:t>
            </w:r>
            <w:r>
              <w:rPr>
                <w:noProof/>
              </w:rPr>
              <w:t xml:space="preserve">) </w:t>
            </w:r>
            <w:r w:rsidR="00714E8A">
              <w:rPr>
                <w:noProof/>
              </w:rPr>
              <w:t xml:space="preserve">3500 </w:t>
            </w:r>
            <w:r w:rsidR="00BC5595">
              <w:rPr>
                <w:noProof/>
              </w:rPr>
              <w:t xml:space="preserve">· </w:t>
            </w:r>
            <w:r w:rsidR="00714E8A">
              <w:rPr>
                <w:noProof/>
              </w:rPr>
              <w:t>100</w:t>
            </w:r>
            <w:r w:rsidR="000C7FEE">
              <w:rPr>
                <w:noProof/>
              </w:rPr>
              <w:t xml:space="preserve"> </w:t>
            </w:r>
          </w:p>
        </w:tc>
        <w:tc>
          <w:tcPr>
            <w:tcW w:w="2676" w:type="dxa"/>
            <w:gridSpan w:val="3"/>
          </w:tcPr>
          <w:p w14:paraId="42A41734" w14:textId="7B5AF949" w:rsidR="000C7FEE" w:rsidRPr="00B6341C" w:rsidRDefault="00F236DF" w:rsidP="00F236DF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</w:t>
            </w:r>
            <w:r w:rsidR="003D117E">
              <w:rPr>
                <w:noProof/>
              </w:rPr>
              <w:t>3</w:t>
            </w:r>
            <w:r>
              <w:rPr>
                <w:noProof/>
              </w:rPr>
              <w:t xml:space="preserve">) </w:t>
            </w:r>
            <w:r w:rsidR="000C7FEE">
              <w:rPr>
                <w:noProof/>
              </w:rPr>
              <w:t>420</w:t>
            </w:r>
            <w:r w:rsidR="003D117E">
              <w:rPr>
                <w:noProof/>
              </w:rPr>
              <w:t xml:space="preserve"> </w:t>
            </w:r>
            <w:r>
              <w:rPr>
                <w:noProof/>
              </w:rPr>
              <w:t>000</w:t>
            </w:r>
            <w:r w:rsidR="000C7FEE">
              <w:rPr>
                <w:noProof/>
              </w:rPr>
              <w:t xml:space="preserve"> : 10</w:t>
            </w:r>
            <w:r>
              <w:rPr>
                <w:noProof/>
              </w:rPr>
              <w:t>00</w:t>
            </w:r>
          </w:p>
        </w:tc>
      </w:tr>
      <w:tr w:rsidR="00B85A13" w:rsidRPr="00B6341C" w14:paraId="70BEB734" w14:textId="77777777" w:rsidTr="004251CB">
        <w:trPr>
          <w:trHeight w:val="320"/>
        </w:trPr>
        <w:tc>
          <w:tcPr>
            <w:tcW w:w="610" w:type="dxa"/>
          </w:tcPr>
          <w:p w14:paraId="163E300D" w14:textId="77777777" w:rsidR="00B85A13" w:rsidRDefault="00B85A13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AC6215C" w14:textId="77777777" w:rsidR="00B85A13" w:rsidRDefault="00B85A13" w:rsidP="00A21299">
            <w:pPr>
              <w:pStyle w:val="Nummerierung"/>
            </w:pPr>
          </w:p>
        </w:tc>
        <w:tc>
          <w:tcPr>
            <w:tcW w:w="2680" w:type="dxa"/>
            <w:gridSpan w:val="3"/>
          </w:tcPr>
          <w:p w14:paraId="4DFAC0EE" w14:textId="6F6EEB77" w:rsidR="00B85A13" w:rsidRDefault="003D117E" w:rsidP="00F236DF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F236DF">
              <w:rPr>
                <w:noProof/>
              </w:rPr>
              <w:t xml:space="preserve"> </w:t>
            </w:r>
            <w:r w:rsidR="00B85A13">
              <w:rPr>
                <w:noProof/>
              </w:rPr>
              <w:t>6</w:t>
            </w:r>
            <w:r>
              <w:rPr>
                <w:noProof/>
              </w:rPr>
              <w:t xml:space="preserve"> </w:t>
            </w:r>
            <w:r w:rsidR="00B85A13">
              <w:rPr>
                <w:noProof/>
              </w:rPr>
              <w:t>3000 : 1000</w:t>
            </w:r>
          </w:p>
        </w:tc>
        <w:tc>
          <w:tcPr>
            <w:tcW w:w="2680" w:type="dxa"/>
            <w:gridSpan w:val="3"/>
          </w:tcPr>
          <w:p w14:paraId="27C843B4" w14:textId="16EE6350" w:rsidR="00B85A13" w:rsidRDefault="003D117E" w:rsidP="00F236DF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F236DF">
              <w:rPr>
                <w:noProof/>
              </w:rPr>
              <w:t xml:space="preserve"> </w:t>
            </w:r>
            <w:r w:rsidR="00714E8A">
              <w:rPr>
                <w:noProof/>
              </w:rPr>
              <w:t xml:space="preserve">  </w:t>
            </w:r>
            <w:r w:rsidR="00F236DF">
              <w:rPr>
                <w:noProof/>
              </w:rPr>
              <w:t>3500 :</w:t>
            </w:r>
            <w:r w:rsidR="006A4CF1">
              <w:rPr>
                <w:noProof/>
              </w:rPr>
              <w:t xml:space="preserve"> </w:t>
            </w:r>
            <w:r w:rsidR="00F236DF">
              <w:rPr>
                <w:noProof/>
              </w:rPr>
              <w:t>100</w:t>
            </w:r>
          </w:p>
        </w:tc>
        <w:tc>
          <w:tcPr>
            <w:tcW w:w="2676" w:type="dxa"/>
            <w:gridSpan w:val="3"/>
          </w:tcPr>
          <w:p w14:paraId="48DA10AE" w14:textId="4DC00432" w:rsidR="00B85A13" w:rsidRDefault="003D117E" w:rsidP="00F236DF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F236DF">
              <w:rPr>
                <w:noProof/>
              </w:rPr>
              <w:t xml:space="preserve"> 420</w:t>
            </w:r>
            <w:r>
              <w:rPr>
                <w:noProof/>
              </w:rPr>
              <w:t xml:space="preserve"> </w:t>
            </w:r>
            <w:r w:rsidR="00F236DF">
              <w:rPr>
                <w:noProof/>
              </w:rPr>
              <w:t>000 · 1000</w:t>
            </w:r>
          </w:p>
        </w:tc>
      </w:tr>
      <w:tr w:rsidR="0090382F" w:rsidRPr="0090382F" w14:paraId="18241A58" w14:textId="77777777" w:rsidTr="004251CB">
        <w:trPr>
          <w:trHeight w:val="170"/>
        </w:trPr>
        <w:tc>
          <w:tcPr>
            <w:tcW w:w="610" w:type="dxa"/>
          </w:tcPr>
          <w:p w14:paraId="6BEEE0B3" w14:textId="60A30C31" w:rsidR="0090382F" w:rsidRPr="0090382F" w:rsidRDefault="003D117E" w:rsidP="0090382F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 w:rsidRPr="00F74A5E">
              <w:rPr>
                <w:noProof/>
                <w14:ligatures w14:val="standardContextua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6400" behindDoc="0" locked="0" layoutInCell="1" allowOverlap="1" wp14:anchorId="31DF0EAD" wp14:editId="1E75FE2B">
                      <wp:simplePos x="0" y="0"/>
                      <wp:positionH relativeFrom="column">
                        <wp:posOffset>5415363</wp:posOffset>
                      </wp:positionH>
                      <wp:positionV relativeFrom="paragraph">
                        <wp:posOffset>-6484813</wp:posOffset>
                      </wp:positionV>
                      <wp:extent cx="342406" cy="395605"/>
                      <wp:effectExtent l="0" t="25400" r="26035" b="23495"/>
                      <wp:wrapNone/>
                      <wp:docPr id="1927402673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406" cy="395605"/>
                                <a:chOff x="-5645" y="0"/>
                                <a:chExt cx="342957" cy="395605"/>
                              </a:xfrm>
                            </wpg:grpSpPr>
                            <wps:wsp>
                              <wps:cNvPr id="192865274" name="Textfeld 1"/>
                              <wps:cNvSpPr txBox="1"/>
                              <wps:spPr>
                                <a:xfrm>
                                  <a:off x="-5645" y="73731"/>
                                  <a:ext cx="212431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B7FB30" w14:textId="77777777" w:rsidR="003D117E" w:rsidRPr="00AC6C72" w:rsidRDefault="003D117E" w:rsidP="003D117E">
                                    <w:pPr>
                                      <w:jc w:val="right"/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 w:rsidRPr="00AC6C72">
                                      <w:rPr>
                                        <w:rFonts w:ascii="Calibri" w:eastAsia="Calibri" w:hAnsi="Calibri"/>
                                        <w:b/>
                                        <w:bCs/>
                                        <w:color w:val="808080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100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6141195" name="Freihandform 26141195"/>
                              <wps:cNvSpPr/>
                              <wps:spPr>
                                <a:xfrm flipH="1" flipV="1">
                                  <a:off x="193802" y="0"/>
                                  <a:ext cx="143510" cy="395605"/>
                                </a:xfrm>
                                <a:custGeom>
                                  <a:avLst/>
                                  <a:gdLst>
                                    <a:gd name="connsiteX0" fmla="*/ 327423 w 327423"/>
                                    <a:gd name="connsiteY0" fmla="*/ 0 h 457200"/>
                                    <a:gd name="connsiteX1" fmla="*/ 851 w 327423"/>
                                    <a:gd name="connsiteY1" fmla="*/ 174171 h 457200"/>
                                    <a:gd name="connsiteX2" fmla="*/ 251223 w 327423"/>
                                    <a:gd name="connsiteY2" fmla="*/ 457200 h 457200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165955 h 448984"/>
                                    <a:gd name="connsiteX2" fmla="*/ 251223 w 259211"/>
                                    <a:gd name="connsiteY2" fmla="*/ 448984 h 448984"/>
                                    <a:gd name="connsiteX0" fmla="*/ 259211 w 259211"/>
                                    <a:gd name="connsiteY0" fmla="*/ 0 h 448984"/>
                                    <a:gd name="connsiteX1" fmla="*/ 851 w 259211"/>
                                    <a:gd name="connsiteY1" fmla="*/ 207036 h 448984"/>
                                    <a:gd name="connsiteX2" fmla="*/ 251223 w 259211"/>
                                    <a:gd name="connsiteY2" fmla="*/ 448984 h 448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9211" h="448984">
                                      <a:moveTo>
                                        <a:pt x="259211" y="0"/>
                                      </a:moveTo>
                                      <a:cubicBezTo>
                                        <a:pt x="102275" y="48985"/>
                                        <a:pt x="13551" y="130836"/>
                                        <a:pt x="851" y="207036"/>
                                      </a:cubicBezTo>
                                      <a:cubicBezTo>
                                        <a:pt x="-11849" y="283236"/>
                                        <a:pt x="119687" y="345569"/>
                                        <a:pt x="251223" y="44898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1DF0EAD" id="_x0000_s1215" style="position:absolute;margin-left:426.4pt;margin-top:-510.6pt;width:26.95pt;height:31.15pt;z-index:252250624;mso-width-relative:margin" coordorigin="-5645" coordsize="342957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">
                      <v:shape id="_x0000_s1216" type="#_x0000_t202" style="position:absolute;left:-5645;top:73731;width:212431;height:184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47B7FB30" w14:textId="77777777" w:rsidR="003D117E" w:rsidRPr="00AC6C72" w:rsidRDefault="003D117E" w:rsidP="003D117E">
                              <w:pPr>
                                <w:jc w:val="right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AC6C72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808080"/>
                                  <w:kern w:val="24"/>
                                  <w:sz w:val="16"/>
                                  <w:szCs w:val="16"/>
                                </w:rPr>
                                <w:t xml:space="preserve"> 100</w:t>
                              </w:r>
                            </w:p>
                          </w:txbxContent>
                        </v:textbox>
                      </v:shape>
                      <v:shape id="Freihandform 26141195" o:spid="_x0000_s1217" style="position:absolute;left:193802;width:143510;height:395605;flip:x y;visibility:visible;mso-wrap-style:square;v-text-anchor:middle" coordsize="259211,44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" path="m259211,c102275,48985,13551,130836,851,207036v-12700,76200,118836,138533,250372,241948e" filled="f" strokecolor="gray [1629]" strokeweight="3pt">
                        <v:stroke endarrow="block" joinstyle="miter"/>
                        <v:path arrowok="t" o:connecttype="custom" o:connectlocs="143510,0;471,182422;139088,395605" o:connectangles="0,0,0"/>
                      </v:shape>
                    </v:group>
                  </w:pict>
                </mc:Fallback>
              </mc:AlternateContent>
            </w:r>
            <w:r w:rsidR="0090382F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4</w:t>
            </w:r>
          </w:p>
        </w:tc>
        <w:tc>
          <w:tcPr>
            <w:tcW w:w="8462" w:type="dxa"/>
            <w:gridSpan w:val="10"/>
          </w:tcPr>
          <w:p w14:paraId="462F1ACE" w14:textId="638B3690" w:rsidR="0090382F" w:rsidRPr="0090382F" w:rsidRDefault="004251CB" w:rsidP="0090382F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Mit </w:t>
            </w:r>
            <w:r w:rsidR="00F4267D" w:rsidRPr="00F4267D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Vielfache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n</w:t>
            </w:r>
            <w:r w:rsidR="00F4267D" w:rsidRPr="00F4267D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 von 10 multiplizieren und dividieren </w:t>
            </w:r>
          </w:p>
        </w:tc>
      </w:tr>
      <w:tr w:rsidR="0090382F" w:rsidRPr="0090382F" w14:paraId="09D3ECC8" w14:textId="77777777" w:rsidTr="004251CB">
        <w:tc>
          <w:tcPr>
            <w:tcW w:w="610" w:type="dxa"/>
          </w:tcPr>
          <w:p w14:paraId="3C135CB7" w14:textId="48CC7048" w:rsidR="0090382F" w:rsidRPr="0090382F" w:rsidRDefault="0090382F" w:rsidP="0090382F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4.1</w:t>
            </w:r>
          </w:p>
        </w:tc>
        <w:tc>
          <w:tcPr>
            <w:tcW w:w="8462" w:type="dxa"/>
            <w:gridSpan w:val="10"/>
          </w:tcPr>
          <w:p w14:paraId="4DD89B8A" w14:textId="580A90B9" w:rsidR="0090382F" w:rsidRPr="0090382F" w:rsidRDefault="0090382F" w:rsidP="0090382F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Wie rechnest du?</w:t>
            </w:r>
          </w:p>
        </w:tc>
      </w:tr>
      <w:tr w:rsidR="0090382F" w:rsidRPr="0090382F" w14:paraId="4420C382" w14:textId="77777777" w:rsidTr="004251CB">
        <w:tc>
          <w:tcPr>
            <w:tcW w:w="610" w:type="dxa"/>
          </w:tcPr>
          <w:p w14:paraId="222F5A7F" w14:textId="77777777" w:rsidR="0090382F" w:rsidRPr="0090382F" w:rsidRDefault="0090382F" w:rsidP="0090382F">
            <w:pPr>
              <w:spacing w:line="240" w:lineRule="atLeast"/>
            </w:pPr>
          </w:p>
        </w:tc>
        <w:tc>
          <w:tcPr>
            <w:tcW w:w="425" w:type="dxa"/>
          </w:tcPr>
          <w:p w14:paraId="0DAF8990" w14:textId="28C3A8DE" w:rsidR="0090382F" w:rsidRPr="0090382F" w:rsidRDefault="0090382F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9"/>
          </w:tcPr>
          <w:p w14:paraId="21BFC10F" w14:textId="5790508C" w:rsidR="0090382F" w:rsidRDefault="00983EAB" w:rsidP="00983EAB">
            <w:r>
              <w:t xml:space="preserve">Rechne die Aufgabe </w:t>
            </w:r>
            <w:r w:rsidRPr="00983EAB">
              <w:rPr>
                <w:b/>
                <w:bCs/>
              </w:rPr>
              <w:t>4 · 60</w:t>
            </w:r>
            <w:r w:rsidRPr="00983EAB">
              <w:t>.</w:t>
            </w:r>
            <w:r w:rsidR="00416F6E">
              <w:t xml:space="preserve"> </w:t>
            </w:r>
            <w:r>
              <w:t>Schreibe deinen Rechenweg auf.</w:t>
            </w:r>
          </w:p>
          <w:p w14:paraId="2AD4E34D" w14:textId="16E31C42" w:rsidR="00983EAB" w:rsidRPr="0090382F" w:rsidRDefault="00983EAB" w:rsidP="00983EAB"/>
        </w:tc>
      </w:tr>
      <w:tr w:rsidR="00983EAB" w:rsidRPr="0090382F" w14:paraId="264CCE46" w14:textId="77777777" w:rsidTr="004251CB">
        <w:tc>
          <w:tcPr>
            <w:tcW w:w="610" w:type="dxa"/>
          </w:tcPr>
          <w:p w14:paraId="09EBA099" w14:textId="4E21F0A5" w:rsidR="00983EAB" w:rsidRPr="0090382F" w:rsidRDefault="00983EAB" w:rsidP="0090382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719C4AF" wp14:editId="0B438BFC">
                  <wp:extent cx="360000" cy="272386"/>
                  <wp:effectExtent l="0" t="0" r="2540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7CBA77" w14:textId="60F0EC78" w:rsidR="00983EAB" w:rsidRDefault="00983EAB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9"/>
          </w:tcPr>
          <w:p w14:paraId="1BAE9365" w14:textId="463E13C7" w:rsidR="00983EAB" w:rsidRDefault="00983EAB" w:rsidP="00983EAB">
            <w:r>
              <w:t>Vergleicht eure Rechenwege.</w:t>
            </w:r>
            <w:r w:rsidR="00CA41F0">
              <w:t xml:space="preserve"> </w:t>
            </w:r>
            <w:r w:rsidR="00BE134D">
              <w:br/>
            </w:r>
            <w:r w:rsidR="00CA41F0">
              <w:t xml:space="preserve">Erklärt </w:t>
            </w:r>
            <w:r w:rsidR="00831967">
              <w:t xml:space="preserve">mit </w:t>
            </w:r>
            <w:r w:rsidR="00CA41F0">
              <w:t xml:space="preserve">Material oder </w:t>
            </w:r>
            <w:r w:rsidR="00831967">
              <w:t xml:space="preserve">am </w:t>
            </w:r>
            <w:r w:rsidR="00E42E9B">
              <w:t>Zahlenstrahl</w:t>
            </w:r>
            <w:r w:rsidR="00CA41F0">
              <w:t xml:space="preserve">, warum man so rechnen darf. </w:t>
            </w:r>
          </w:p>
          <w:p w14:paraId="5F0A3980" w14:textId="6A355945" w:rsidR="00983EAB" w:rsidRDefault="00983EAB" w:rsidP="00983EAB"/>
        </w:tc>
      </w:tr>
      <w:tr w:rsidR="00983EAB" w:rsidRPr="0090382F" w14:paraId="5D9957AB" w14:textId="77777777" w:rsidTr="004251CB">
        <w:tc>
          <w:tcPr>
            <w:tcW w:w="610" w:type="dxa"/>
          </w:tcPr>
          <w:p w14:paraId="0BC76787" w14:textId="038323A9" w:rsidR="00983EAB" w:rsidRDefault="00BE134D" w:rsidP="0090382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FBC31D" wp14:editId="0F4954B6">
                  <wp:extent cx="360000" cy="272386"/>
                  <wp:effectExtent l="0" t="0" r="2540" b="0"/>
                  <wp:docPr id="1274210452" name="Grafik 127421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BDB57F1" w14:textId="4DA1A66C" w:rsidR="00983EAB" w:rsidRDefault="00983EAB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37" w:type="dxa"/>
            <w:gridSpan w:val="9"/>
          </w:tcPr>
          <w:p w14:paraId="28C9B7B5" w14:textId="46C6E745" w:rsidR="00BE134D" w:rsidRDefault="00D66F36" w:rsidP="00983EAB">
            <w:r>
              <w:t xml:space="preserve">So rechnen </w:t>
            </w:r>
            <w:r w:rsidR="00CA41F0">
              <w:t xml:space="preserve">Kenan </w:t>
            </w:r>
            <w:r>
              <w:t xml:space="preserve">und </w:t>
            </w:r>
            <w:r w:rsidR="007E4256">
              <w:t>Leonie</w:t>
            </w:r>
            <w:r w:rsidR="00BE134D">
              <w:t>. Erklär</w:t>
            </w:r>
            <w:r w:rsidR="00D4789F">
              <w:t>t</w:t>
            </w:r>
            <w:r w:rsidR="00BE134D">
              <w:t xml:space="preserve"> ihre Rechenwege.</w:t>
            </w:r>
          </w:p>
        </w:tc>
      </w:tr>
      <w:tr w:rsidR="00D66F36" w:rsidRPr="0090382F" w14:paraId="2EF4DE24" w14:textId="77777777" w:rsidTr="004251CB">
        <w:trPr>
          <w:trHeight w:val="1307"/>
        </w:trPr>
        <w:tc>
          <w:tcPr>
            <w:tcW w:w="610" w:type="dxa"/>
          </w:tcPr>
          <w:p w14:paraId="3DDF9B31" w14:textId="77777777" w:rsidR="00D66F36" w:rsidRDefault="00D66F36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51830A" w14:textId="252D8DA2" w:rsidR="00D66F36" w:rsidRDefault="00D66F36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1375" w:type="dxa"/>
          </w:tcPr>
          <w:p w14:paraId="39320B4B" w14:textId="2DF6CF2C" w:rsidR="00D66F36" w:rsidRDefault="00BE134D" w:rsidP="00983EA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4480" behindDoc="0" locked="0" layoutInCell="1" allowOverlap="1" wp14:anchorId="024CD502" wp14:editId="121DE38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-1415</wp:posOffset>
                      </wp:positionV>
                      <wp:extent cx="487680" cy="822585"/>
                      <wp:effectExtent l="0" t="0" r="0" b="317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822585"/>
                                <a:chOff x="73712" y="-73111"/>
                                <a:chExt cx="487774" cy="8242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73111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794C66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4CD502" id="_x0000_s1218" style="position:absolute;margin-left:1.25pt;margin-top:-.1pt;width:38.4pt;height:64.75pt;z-index:251924992;mso-width-relative:margin;mso-height-relative:margin" coordorigin="737,-731" coordsize="4877,8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">
                      <v:shape id="Grafik 5" o:spid="_x0000_s1219" type="#_x0000_t75" style="position:absolute;left:737;top:-731;width:4877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">
                        <v:imagedata r:id="rId54" o:title="" chromakey="white"/>
                      </v:shape>
                      <v:shape id="Textfeld 12" o:spid="_x0000_s1220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5C794C66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86" w:type="dxa"/>
            <w:gridSpan w:val="4"/>
          </w:tcPr>
          <w:p w14:paraId="4E5B3E35" w14:textId="1089B88F" w:rsidR="00D66F36" w:rsidRDefault="00971941" w:rsidP="00983EAB"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6096" behindDoc="0" locked="0" layoutInCell="1" allowOverlap="1" wp14:anchorId="52DB34F9" wp14:editId="56F4362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877867" cy="338138"/>
                  <wp:effectExtent l="0" t="0" r="1905" b="5080"/>
                  <wp:wrapNone/>
                  <wp:docPr id="39888758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88758" name="Grafik 39888758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72" cy="35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A57699" w14:textId="2BE88576" w:rsidR="00BE134D" w:rsidRDefault="00BE134D" w:rsidP="00983EAB"/>
          <w:p w14:paraId="7C889BA0" w14:textId="1254DC2F" w:rsidR="00535F23" w:rsidRDefault="00971941" w:rsidP="00983EA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56D0AA2" wp14:editId="2DB7DC0E">
                      <wp:simplePos x="0" y="0"/>
                      <wp:positionH relativeFrom="column">
                        <wp:posOffset>-120967</wp:posOffset>
                      </wp:positionH>
                      <wp:positionV relativeFrom="paragraph">
                        <wp:posOffset>36830</wp:posOffset>
                      </wp:positionV>
                      <wp:extent cx="1552575" cy="427038"/>
                      <wp:effectExtent l="304800" t="0" r="9525" b="17780"/>
                      <wp:wrapNone/>
                      <wp:docPr id="218871518" name="Abgerundete rechteckige Legend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427038"/>
                              </a:xfrm>
                              <a:prstGeom prst="wedgeRoundRectCallout">
                                <a:avLst>
                                  <a:gd name="adj1" fmla="val -67391"/>
                                  <a:gd name="adj2" fmla="val -4340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DB0A03" w14:textId="4CDEC70B" w:rsidR="00CA41F0" w:rsidRPr="00971941" w:rsidRDefault="008D10E3" w:rsidP="00971941">
                                  <w:pPr>
                                    <w:spacing w:line="200" w:lineRule="exact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7194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60 sind ja sechs Zehner, </w:t>
                                  </w:r>
                                </w:p>
                                <w:p w14:paraId="5DD4A6A1" w14:textId="6F95AED5" w:rsidR="008D10E3" w:rsidRPr="00971941" w:rsidRDefault="003D117E" w:rsidP="0097194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7194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und die nun </w:t>
                                  </w:r>
                                  <w:proofErr w:type="spellStart"/>
                                  <w:proofErr w:type="gramStart"/>
                                  <w:r w:rsidR="008D10E3" w:rsidRPr="0097194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vier mal</w:t>
                                  </w:r>
                                  <w:proofErr w:type="spellEnd"/>
                                  <w:proofErr w:type="gramEnd"/>
                                  <w:r w:rsidR="008D10E3" w:rsidRPr="00971941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D0AA2" id="Abgerundete rechteckige Legende 98" o:spid="_x0000_s1221" type="#_x0000_t62" style="position:absolute;margin-left:-9.5pt;margin-top:2.9pt;width:122.25pt;height:33.6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" adj="-3756,1425" filled="f" strokecolor="#bfbfbf [2412]" strokeweight="1pt">
                      <v:textbox>
                        <w:txbxContent>
                          <w:p w14:paraId="26DB0A03" w14:textId="4CDEC70B" w:rsidR="00CA41F0" w:rsidRPr="00971941" w:rsidRDefault="008D10E3" w:rsidP="00971941">
                            <w:pPr>
                              <w:spacing w:line="200" w:lineRule="exac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94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60 sind ja sechs Zehner, </w:t>
                            </w:r>
                          </w:p>
                          <w:p w14:paraId="5DD4A6A1" w14:textId="6F95AED5" w:rsidR="008D10E3" w:rsidRPr="00971941" w:rsidRDefault="003D117E" w:rsidP="00971941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941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und die nun </w:t>
                            </w:r>
                            <w:r w:rsidR="008D10E3" w:rsidRPr="00971941">
                              <w:rPr>
                                <w:color w:val="000000"/>
                                <w:sz w:val="20"/>
                                <w:szCs w:val="20"/>
                              </w:rPr>
                              <w:t>vier mal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E7FC4F" w14:textId="410A9DA9" w:rsidR="00535F23" w:rsidRPr="00535F23" w:rsidRDefault="00535F23" w:rsidP="00983EAB">
            <w:pPr>
              <w:rPr>
                <w:rFonts w:cs="Times New Roman (Textkörper CS)"/>
                <w:spacing w:val="-10"/>
              </w:rPr>
            </w:pPr>
          </w:p>
        </w:tc>
        <w:tc>
          <w:tcPr>
            <w:tcW w:w="1984" w:type="dxa"/>
            <w:gridSpan w:val="3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8"/>
              <w:gridCol w:w="598"/>
              <w:gridCol w:w="454"/>
            </w:tblGrid>
            <w:tr w:rsidR="00B633FB" w14:paraId="1897AC73" w14:textId="77777777" w:rsidTr="00D11DF6">
              <w:tc>
                <w:tcPr>
                  <w:tcW w:w="848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21C88873" w14:textId="059E44FD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4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·</w:t>
                  </w:r>
                  <w:r w:rsidR="00B633FB" w:rsidRPr="00BE134D"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98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25276498" w14:textId="2A182064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60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</w:t>
                  </w: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734AD343" w14:textId="77777777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240</w:t>
                  </w:r>
                </w:p>
              </w:tc>
            </w:tr>
            <w:tr w:rsidR="00B633FB" w14:paraId="7C0E4949" w14:textId="77777777" w:rsidTr="00D11DF6">
              <w:tc>
                <w:tcPr>
                  <w:tcW w:w="848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DBF7C0A" w14:textId="23C957AF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4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·</w:t>
                  </w:r>
                </w:p>
              </w:tc>
              <w:tc>
                <w:tcPr>
                  <w:tcW w:w="598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6065152" w14:textId="0CF058D6" w:rsidR="00EE4C71" w:rsidRPr="00BE134D" w:rsidRDefault="001D41FD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</w:t>
                  </w:r>
                  <w:r w:rsidR="00EE4C71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6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="00EE4C71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3B6A676B" w14:textId="52C89405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24</w:t>
                  </w:r>
                </w:p>
              </w:tc>
            </w:tr>
            <w:tr w:rsidR="00B633FB" w14:paraId="323AC18E" w14:textId="77777777" w:rsidTr="00D11DF6">
              <w:tc>
                <w:tcPr>
                  <w:tcW w:w="848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B1E786B" w14:textId="0982A471" w:rsidR="00EE4C71" w:rsidRPr="00BE134D" w:rsidRDefault="00D11DF6" w:rsidP="00D11DF6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   </w:t>
                  </w:r>
                  <w:r w:rsidR="00AB673B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24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·</w:t>
                  </w:r>
                  <w:r w:rsidR="00B633F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98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AFE874C" w14:textId="4E13AE48" w:rsidR="00EE4C71" w:rsidRPr="00BE134D" w:rsidRDefault="00D11DF6" w:rsidP="00D11DF6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="00AB673B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10</w:t>
                  </w:r>
                  <w:r w:rsidR="00AB673B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</w:t>
                  </w:r>
                  <w:r w:rsidR="00EE4C71" w:rsidRPr="00BE134D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45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1995410" w14:textId="7DA70F66" w:rsidR="00EE4C71" w:rsidRPr="00BE134D" w:rsidRDefault="00EE4C71" w:rsidP="001D41FD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11C74828" w14:textId="77777777" w:rsidR="00D66F36" w:rsidRDefault="00D66F36" w:rsidP="00983EAB"/>
        </w:tc>
        <w:tc>
          <w:tcPr>
            <w:tcW w:w="992" w:type="dxa"/>
          </w:tcPr>
          <w:p w14:paraId="401CE11D" w14:textId="1CB4659C" w:rsidR="00D66F36" w:rsidRDefault="007E4256" w:rsidP="00983EAB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3456" behindDoc="0" locked="0" layoutInCell="1" allowOverlap="1" wp14:anchorId="4FAAD076" wp14:editId="5F7E7A1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DDA94A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AAD076" id="Gruppieren 18" o:spid="_x0000_s1222" style="position:absolute;margin-left:.1pt;margin-top:.25pt;width:50.85pt;height:56.9pt;z-index:251922944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">
                      <v:shape id="Grafik 6" o:spid="_x0000_s1223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">
                        <v:imagedata r:id="rId57" o:title="" chromakey="white"/>
                      </v:shape>
                      <v:shape id="Textfeld 12" o:spid="_x0000_s1224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52DDA94A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E134D" w:rsidRPr="0090382F" w14:paraId="7F5D409F" w14:textId="77777777" w:rsidTr="004251CB">
        <w:trPr>
          <w:trHeight w:val="64"/>
        </w:trPr>
        <w:tc>
          <w:tcPr>
            <w:tcW w:w="610" w:type="dxa"/>
          </w:tcPr>
          <w:p w14:paraId="1ADDBC99" w14:textId="7C0831AE" w:rsidR="00BE134D" w:rsidRDefault="00BE134D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798F54D" w14:textId="77777777" w:rsidR="00BE134D" w:rsidRDefault="00BE134D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9"/>
          </w:tcPr>
          <w:p w14:paraId="52075BE5" w14:textId="77777777" w:rsidR="00BE134D" w:rsidRDefault="00BE134D" w:rsidP="00BE134D">
            <w:pPr>
              <w:rPr>
                <w:noProof/>
              </w:rPr>
            </w:pPr>
          </w:p>
        </w:tc>
      </w:tr>
      <w:tr w:rsidR="009A5A8A" w:rsidRPr="0090382F" w14:paraId="122917FB" w14:textId="77777777" w:rsidTr="004251CB">
        <w:trPr>
          <w:trHeight w:val="64"/>
        </w:trPr>
        <w:tc>
          <w:tcPr>
            <w:tcW w:w="610" w:type="dxa"/>
          </w:tcPr>
          <w:p w14:paraId="565A6860" w14:textId="77777777" w:rsidR="009A5A8A" w:rsidRDefault="009A5A8A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631FD6" w14:textId="7AB53D54" w:rsidR="009A5A8A" w:rsidRDefault="000C315D" w:rsidP="0090382F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8037" w:type="dxa"/>
            <w:gridSpan w:val="9"/>
          </w:tcPr>
          <w:p w14:paraId="02AFA70D" w14:textId="74989FCD" w:rsidR="009A5A8A" w:rsidRDefault="00B7746F" w:rsidP="00983EAB">
            <w:pPr>
              <w:rPr>
                <w:noProof/>
              </w:rPr>
            </w:pPr>
            <w:r w:rsidRPr="00B7746F">
              <w:rPr>
                <w:noProof/>
              </w:rPr>
              <w:t>Rechne die Aufgaben aus.</w:t>
            </w:r>
            <w:r w:rsidR="00D2327F">
              <w:rPr>
                <w:noProof/>
              </w:rPr>
              <w:t xml:space="preserve"> </w:t>
            </w:r>
            <w:r w:rsidR="001E52EE">
              <w:rPr>
                <w:noProof/>
              </w:rPr>
              <w:t>Notiere deine Rechenschritte</w:t>
            </w:r>
            <w:r w:rsidR="00EE6D39">
              <w:rPr>
                <w:noProof/>
              </w:rPr>
              <w:t>.</w:t>
            </w:r>
          </w:p>
          <w:p w14:paraId="26C94357" w14:textId="2CC452F7" w:rsidR="00B7746F" w:rsidRDefault="00B7746F" w:rsidP="00983EAB">
            <w:pPr>
              <w:rPr>
                <w:noProof/>
              </w:rPr>
            </w:pPr>
          </w:p>
        </w:tc>
      </w:tr>
      <w:tr w:rsidR="00B7746F" w:rsidRPr="0090382F" w14:paraId="45C9F018" w14:textId="77777777" w:rsidTr="004251CB">
        <w:trPr>
          <w:trHeight w:val="64"/>
        </w:trPr>
        <w:tc>
          <w:tcPr>
            <w:tcW w:w="610" w:type="dxa"/>
          </w:tcPr>
          <w:p w14:paraId="3E746F9C" w14:textId="77777777" w:rsidR="00B7746F" w:rsidRDefault="00B7746F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3EA7756" w14:textId="77777777" w:rsidR="00B7746F" w:rsidRDefault="00B7746F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  <w:gridSpan w:val="3"/>
          </w:tcPr>
          <w:p w14:paraId="329B08F8" w14:textId="77777777" w:rsidR="00B7746F" w:rsidRDefault="00B7746F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5 </w:t>
            </w:r>
            <w:r w:rsidRPr="00446100">
              <w:t>·</w:t>
            </w:r>
            <w:r>
              <w:t xml:space="preserve"> 50</w:t>
            </w:r>
          </w:p>
          <w:p w14:paraId="4361E7DB" w14:textId="759A116A" w:rsidR="00712E67" w:rsidRPr="00B7746F" w:rsidRDefault="00712E67" w:rsidP="00712E67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</w:tc>
        <w:tc>
          <w:tcPr>
            <w:tcW w:w="2679" w:type="dxa"/>
            <w:gridSpan w:val="3"/>
          </w:tcPr>
          <w:p w14:paraId="1E08A04A" w14:textId="226D5DD5" w:rsidR="00B7746F" w:rsidRPr="00B7746F" w:rsidRDefault="00712E67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3 </w:t>
            </w:r>
            <w:r w:rsidRPr="00446100">
              <w:t>·</w:t>
            </w:r>
            <w:r>
              <w:t xml:space="preserve"> 20</w:t>
            </w:r>
          </w:p>
        </w:tc>
        <w:tc>
          <w:tcPr>
            <w:tcW w:w="2679" w:type="dxa"/>
            <w:gridSpan w:val="3"/>
          </w:tcPr>
          <w:p w14:paraId="24F0D28B" w14:textId="782EE3E6" w:rsidR="00B7746F" w:rsidRPr="00B7746F" w:rsidRDefault="00712E67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50 </w:t>
            </w:r>
            <w:r w:rsidRPr="00446100">
              <w:t>·</w:t>
            </w:r>
            <w:r>
              <w:t xml:space="preserve"> 40</w:t>
            </w:r>
          </w:p>
        </w:tc>
      </w:tr>
      <w:tr w:rsidR="00712E67" w:rsidRPr="0090382F" w14:paraId="0351D662" w14:textId="77777777" w:rsidTr="004251CB">
        <w:trPr>
          <w:trHeight w:val="64"/>
        </w:trPr>
        <w:tc>
          <w:tcPr>
            <w:tcW w:w="610" w:type="dxa"/>
          </w:tcPr>
          <w:p w14:paraId="51C9CB2F" w14:textId="77777777" w:rsidR="00712E67" w:rsidRDefault="00712E67" w:rsidP="009038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584BD9D" w14:textId="77777777" w:rsidR="00712E67" w:rsidRDefault="00712E67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  <w:gridSpan w:val="3"/>
          </w:tcPr>
          <w:p w14:paraId="106B0D53" w14:textId="2756B4D5" w:rsidR="00712E67" w:rsidRDefault="00712E67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700 </w:t>
            </w:r>
            <w:r w:rsidRPr="00446100">
              <w:t>·</w:t>
            </w:r>
            <w:r>
              <w:t xml:space="preserve"> 80</w:t>
            </w:r>
          </w:p>
        </w:tc>
        <w:tc>
          <w:tcPr>
            <w:tcW w:w="2679" w:type="dxa"/>
            <w:gridSpan w:val="3"/>
          </w:tcPr>
          <w:p w14:paraId="75EAE218" w14:textId="6119376B" w:rsidR="00712E67" w:rsidRDefault="00712E67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 xml:space="preserve">60 </w:t>
            </w:r>
            <w:r w:rsidRPr="00446100">
              <w:t>·</w:t>
            </w:r>
            <w:r>
              <w:t xml:space="preserve"> 400</w:t>
            </w:r>
          </w:p>
        </w:tc>
        <w:tc>
          <w:tcPr>
            <w:tcW w:w="2679" w:type="dxa"/>
            <w:gridSpan w:val="3"/>
          </w:tcPr>
          <w:p w14:paraId="2743F5E8" w14:textId="19CB3A29" w:rsidR="00712E67" w:rsidRDefault="00952BF4" w:rsidP="0011529A">
            <w:pPr>
              <w:pStyle w:val="Listenabsatz"/>
              <w:numPr>
                <w:ilvl w:val="0"/>
                <w:numId w:val="16"/>
              </w:numPr>
              <w:rPr>
                <w:noProof/>
              </w:rPr>
            </w:pPr>
            <w:r>
              <w:rPr>
                <w:noProof/>
              </w:rPr>
              <w:t>5</w:t>
            </w:r>
            <w:r w:rsidR="00712E67">
              <w:rPr>
                <w:noProof/>
              </w:rPr>
              <w:t xml:space="preserve">00 </w:t>
            </w:r>
            <w:r w:rsidR="00712E67" w:rsidRPr="00446100">
              <w:t>·</w:t>
            </w:r>
            <w:r w:rsidR="00712E67">
              <w:t xml:space="preserve"> </w:t>
            </w:r>
            <w:r>
              <w:t>4</w:t>
            </w:r>
            <w:r w:rsidR="00712E67">
              <w:t>00</w:t>
            </w:r>
          </w:p>
          <w:p w14:paraId="4EF0B4B8" w14:textId="152AD542" w:rsidR="00712E67" w:rsidRDefault="00712E67" w:rsidP="0098682C">
            <w:pPr>
              <w:rPr>
                <w:noProof/>
              </w:rPr>
            </w:pPr>
          </w:p>
        </w:tc>
      </w:tr>
      <w:tr w:rsidR="0098682C" w:rsidRPr="0090382F" w14:paraId="0781CC3B" w14:textId="77777777" w:rsidTr="004251CB">
        <w:trPr>
          <w:trHeight w:val="64"/>
        </w:trPr>
        <w:tc>
          <w:tcPr>
            <w:tcW w:w="610" w:type="dxa"/>
          </w:tcPr>
          <w:p w14:paraId="6D761D31" w14:textId="68552A48" w:rsidR="0098682C" w:rsidRDefault="0098682C" w:rsidP="0090382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440218" wp14:editId="43618573">
                  <wp:extent cx="360000" cy="272386"/>
                  <wp:effectExtent l="0" t="0" r="2540" b="0"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4AD04B" w14:textId="77777777" w:rsidR="0098682C" w:rsidRDefault="0098682C" w:rsidP="0090382F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9"/>
          </w:tcPr>
          <w:p w14:paraId="7AC58B66" w14:textId="55174DA1" w:rsidR="0098682C" w:rsidRDefault="0098682C" w:rsidP="001D2391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Erklär</w:t>
            </w:r>
            <w:r w:rsidR="00D4789F">
              <w:rPr>
                <w:noProof/>
              </w:rPr>
              <w:t>t</w:t>
            </w:r>
            <w:r>
              <w:rPr>
                <w:noProof/>
              </w:rPr>
              <w:t xml:space="preserve">, wie </w:t>
            </w:r>
            <w:r w:rsidR="00D4789F">
              <w:rPr>
                <w:noProof/>
              </w:rPr>
              <w:t>ihr</w:t>
            </w:r>
            <w:r>
              <w:rPr>
                <w:noProof/>
              </w:rPr>
              <w:t xml:space="preserve"> </w:t>
            </w:r>
            <w:r w:rsidR="003D117E">
              <w:rPr>
                <w:noProof/>
              </w:rPr>
              <w:t xml:space="preserve">bei Aufgabe (2) und (3) </w:t>
            </w:r>
            <w:r>
              <w:rPr>
                <w:noProof/>
              </w:rPr>
              <w:t>vorgeht.</w:t>
            </w:r>
            <w:r w:rsidR="00EE6D39">
              <w:rPr>
                <w:noProof/>
              </w:rPr>
              <w:t xml:space="preserve"> Nutz</w:t>
            </w:r>
            <w:r w:rsidR="00D4789F">
              <w:rPr>
                <w:noProof/>
              </w:rPr>
              <w:t>t</w:t>
            </w:r>
            <w:r w:rsidR="00EE6D39">
              <w:rPr>
                <w:noProof/>
              </w:rPr>
              <w:t xml:space="preserve"> dazu die Sprechweise von Kenan. </w:t>
            </w:r>
          </w:p>
        </w:tc>
      </w:tr>
    </w:tbl>
    <w:p w14:paraId="0244CFF8" w14:textId="3389F050" w:rsidR="0016462D" w:rsidRDefault="0016462D" w:rsidP="008E408B"/>
    <w:tbl>
      <w:tblPr>
        <w:tblW w:w="90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83"/>
        <w:gridCol w:w="2398"/>
        <w:gridCol w:w="283"/>
        <w:gridCol w:w="2398"/>
        <w:gridCol w:w="283"/>
        <w:gridCol w:w="2398"/>
      </w:tblGrid>
      <w:tr w:rsidR="003C1E8F" w:rsidRPr="0090382F" w14:paraId="0471D1C4" w14:textId="77777777" w:rsidTr="006A4CF1">
        <w:tc>
          <w:tcPr>
            <w:tcW w:w="610" w:type="dxa"/>
          </w:tcPr>
          <w:p w14:paraId="59F2D93C" w14:textId="1733E093" w:rsidR="003C1E8F" w:rsidRPr="0090382F" w:rsidRDefault="003C1E8F" w:rsidP="00820B46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4.</w:t>
            </w:r>
            <w:r w:rsidR="009D540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</w:p>
        </w:tc>
        <w:tc>
          <w:tcPr>
            <w:tcW w:w="8468" w:type="dxa"/>
            <w:gridSpan w:val="7"/>
          </w:tcPr>
          <w:p w14:paraId="5484C476" w14:textId="715C686D" w:rsidR="003C1E8F" w:rsidRPr="0090382F" w:rsidRDefault="009D5401" w:rsidP="00820B46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Aufgaben-Paare</w:t>
            </w:r>
          </w:p>
        </w:tc>
      </w:tr>
      <w:tr w:rsidR="00952BF4" w:rsidRPr="0090382F" w14:paraId="6FD50C96" w14:textId="77777777" w:rsidTr="006A4CF1">
        <w:tc>
          <w:tcPr>
            <w:tcW w:w="610" w:type="dxa"/>
          </w:tcPr>
          <w:p w14:paraId="6DFCB2C9" w14:textId="77777777" w:rsidR="00952BF4" w:rsidRPr="0090382F" w:rsidRDefault="00952BF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1263BB70" w14:textId="7B3148ED" w:rsidR="00952BF4" w:rsidRDefault="00952BF4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</w:tc>
        <w:tc>
          <w:tcPr>
            <w:tcW w:w="8043" w:type="dxa"/>
            <w:gridSpan w:val="6"/>
          </w:tcPr>
          <w:p w14:paraId="416F8F30" w14:textId="7FB688CD" w:rsidR="00952BF4" w:rsidRDefault="00952BF4" w:rsidP="00952BF4">
            <w:pPr>
              <w:ind w:right="1134"/>
            </w:pPr>
            <w:r>
              <w:t>Löse die Aufgaben</w:t>
            </w:r>
            <w:r w:rsidR="008D156E">
              <w:t>p</w:t>
            </w:r>
            <w:r w:rsidR="00256751">
              <w:t>aare</w:t>
            </w:r>
            <w:r>
              <w:t xml:space="preserve">, nutze </w:t>
            </w:r>
            <w:r w:rsidR="00256751">
              <w:t>für die untere Aufgabe die obere.</w:t>
            </w:r>
          </w:p>
        </w:tc>
      </w:tr>
      <w:tr w:rsidR="009D5401" w:rsidRPr="0090382F" w14:paraId="64117152" w14:textId="77777777" w:rsidTr="006A4CF1">
        <w:tc>
          <w:tcPr>
            <w:tcW w:w="610" w:type="dxa"/>
          </w:tcPr>
          <w:p w14:paraId="1D88F916" w14:textId="77777777" w:rsidR="009D5401" w:rsidRPr="0090382F" w:rsidRDefault="009D5401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2AC89344" w14:textId="1BDDFAAF" w:rsidR="009D5401" w:rsidRPr="0090382F" w:rsidRDefault="009D5401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21AA8290" w14:textId="77777777" w:rsidR="009D5401" w:rsidRPr="0090382F" w:rsidRDefault="009D5401" w:rsidP="0011529A">
            <w:pPr>
              <w:pStyle w:val="Listenabsatz"/>
              <w:numPr>
                <w:ilvl w:val="0"/>
                <w:numId w:val="17"/>
              </w:numPr>
              <w:jc w:val="right"/>
            </w:pPr>
          </w:p>
        </w:tc>
        <w:tc>
          <w:tcPr>
            <w:tcW w:w="2398" w:type="dxa"/>
          </w:tcPr>
          <w:p w14:paraId="0A1D8B59" w14:textId="0F05BDE8" w:rsidR="009D5401" w:rsidRDefault="006A4CF1" w:rsidP="0032777C">
            <w:pPr>
              <w:ind w:right="1134"/>
            </w:pPr>
            <w:r>
              <w:t xml:space="preserve">             </w:t>
            </w:r>
            <w:r w:rsidR="00084C99">
              <w:t xml:space="preserve">3 · </w:t>
            </w:r>
            <w:r>
              <w:t xml:space="preserve">  </w:t>
            </w:r>
            <w:r w:rsidR="00084C99">
              <w:t>20</w:t>
            </w:r>
          </w:p>
          <w:p w14:paraId="300821E2" w14:textId="77777777" w:rsidR="00084C99" w:rsidRDefault="00084C99" w:rsidP="00D60AC6">
            <w:pPr>
              <w:ind w:right="1134"/>
              <w:jc w:val="right"/>
            </w:pPr>
            <w:r>
              <w:t>3 · 200</w:t>
            </w:r>
          </w:p>
          <w:p w14:paraId="255F82EA" w14:textId="676BDCF2" w:rsidR="00D60AC6" w:rsidRPr="0090382F" w:rsidRDefault="00D60AC6" w:rsidP="00D60AC6">
            <w:pPr>
              <w:ind w:right="1134"/>
              <w:jc w:val="right"/>
            </w:pPr>
          </w:p>
        </w:tc>
        <w:tc>
          <w:tcPr>
            <w:tcW w:w="283" w:type="dxa"/>
          </w:tcPr>
          <w:p w14:paraId="5C2E121D" w14:textId="77777777" w:rsidR="009D5401" w:rsidRPr="0090382F" w:rsidRDefault="009D5401" w:rsidP="0011529A">
            <w:pPr>
              <w:pStyle w:val="Listenabsatz"/>
              <w:numPr>
                <w:ilvl w:val="0"/>
                <w:numId w:val="17"/>
              </w:numPr>
              <w:jc w:val="right"/>
            </w:pPr>
          </w:p>
        </w:tc>
        <w:tc>
          <w:tcPr>
            <w:tcW w:w="2398" w:type="dxa"/>
          </w:tcPr>
          <w:p w14:paraId="2629D1A1" w14:textId="68DBCE9B" w:rsidR="009D5401" w:rsidRDefault="006A4CF1" w:rsidP="0032777C">
            <w:pPr>
              <w:ind w:right="1134"/>
            </w:pPr>
            <w:r>
              <w:t xml:space="preserve">             </w:t>
            </w:r>
            <w:r w:rsidR="00084C99">
              <w:t xml:space="preserve">7 · </w:t>
            </w:r>
            <w:r>
              <w:t xml:space="preserve">  </w:t>
            </w:r>
            <w:r w:rsidR="00084C99">
              <w:t>40</w:t>
            </w:r>
          </w:p>
          <w:p w14:paraId="6E79CAD5" w14:textId="1E8CB953" w:rsidR="00084C99" w:rsidRPr="0090382F" w:rsidRDefault="00084C99" w:rsidP="00D60AC6">
            <w:pPr>
              <w:ind w:right="1134"/>
              <w:jc w:val="right"/>
            </w:pPr>
            <w:r>
              <w:t>7 · 400</w:t>
            </w:r>
          </w:p>
        </w:tc>
        <w:tc>
          <w:tcPr>
            <w:tcW w:w="283" w:type="dxa"/>
          </w:tcPr>
          <w:p w14:paraId="51674796" w14:textId="632ED524" w:rsidR="009D5401" w:rsidRPr="0090382F" w:rsidRDefault="00EA67EE" w:rsidP="0011529A">
            <w:pPr>
              <w:pStyle w:val="Listenabsatz"/>
              <w:numPr>
                <w:ilvl w:val="0"/>
                <w:numId w:val="17"/>
              </w:numPr>
              <w:jc w:val="right"/>
            </w:pPr>
            <w:r>
              <w:t>5</w:t>
            </w:r>
          </w:p>
        </w:tc>
        <w:tc>
          <w:tcPr>
            <w:tcW w:w="2398" w:type="dxa"/>
          </w:tcPr>
          <w:p w14:paraId="46E83ABC" w14:textId="0D1755B3" w:rsidR="009D5401" w:rsidRDefault="006A4CF1" w:rsidP="0032777C">
            <w:pPr>
              <w:ind w:right="1134"/>
            </w:pPr>
            <w:r>
              <w:t xml:space="preserve">           </w:t>
            </w:r>
            <w:r w:rsidR="00EA67EE">
              <w:t xml:space="preserve">5 · </w:t>
            </w:r>
            <w:r>
              <w:t xml:space="preserve">  </w:t>
            </w:r>
            <w:r w:rsidR="00EA67EE">
              <w:t>40</w:t>
            </w:r>
            <w:r w:rsidR="00256751">
              <w:t>0</w:t>
            </w:r>
          </w:p>
          <w:p w14:paraId="31820548" w14:textId="75A16C08" w:rsidR="00EA67EE" w:rsidRPr="0090382F" w:rsidRDefault="00EA67EE" w:rsidP="00D60AC6">
            <w:pPr>
              <w:ind w:right="1134"/>
              <w:jc w:val="right"/>
            </w:pPr>
            <w:r>
              <w:t>5 · 400</w:t>
            </w:r>
            <w:r w:rsidR="00256751">
              <w:t>0</w:t>
            </w:r>
          </w:p>
        </w:tc>
      </w:tr>
      <w:tr w:rsidR="00D60AC6" w:rsidRPr="0090382F" w14:paraId="26A0CB7B" w14:textId="77777777" w:rsidTr="006A4CF1">
        <w:tc>
          <w:tcPr>
            <w:tcW w:w="610" w:type="dxa"/>
          </w:tcPr>
          <w:p w14:paraId="259E4B0A" w14:textId="77777777" w:rsidR="00D60AC6" w:rsidRPr="0090382F" w:rsidRDefault="00D60AC6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44B181EB" w14:textId="19523118" w:rsidR="00D60AC6" w:rsidRDefault="00D60AC6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43" w:type="dxa"/>
            <w:gridSpan w:val="6"/>
          </w:tcPr>
          <w:p w14:paraId="18844D93" w14:textId="46F39549" w:rsidR="004B6B51" w:rsidRDefault="00256751" w:rsidP="00B23979">
            <w:pPr>
              <w:ind w:right="1134"/>
            </w:pPr>
            <w:r>
              <w:t>Ergänze die Aufgaben zu einem Aufgabenpaar und löse sie.</w:t>
            </w:r>
          </w:p>
        </w:tc>
      </w:tr>
      <w:tr w:rsidR="00D60AC6" w:rsidRPr="0090382F" w14:paraId="4BF3EA2F" w14:textId="77777777" w:rsidTr="006A4CF1">
        <w:tc>
          <w:tcPr>
            <w:tcW w:w="610" w:type="dxa"/>
          </w:tcPr>
          <w:p w14:paraId="38B1450C" w14:textId="77777777" w:rsidR="00D60AC6" w:rsidRPr="0090382F" w:rsidRDefault="00D60AC6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03B2A478" w14:textId="77777777" w:rsidR="00D60AC6" w:rsidRDefault="00D60AC6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775C5187" w14:textId="77777777" w:rsidR="00D60AC6" w:rsidRPr="0090382F" w:rsidRDefault="00D60AC6" w:rsidP="0011529A">
            <w:pPr>
              <w:pStyle w:val="Listenabsatz"/>
              <w:numPr>
                <w:ilvl w:val="0"/>
                <w:numId w:val="18"/>
              </w:numPr>
              <w:jc w:val="right"/>
            </w:pPr>
          </w:p>
        </w:tc>
        <w:tc>
          <w:tcPr>
            <w:tcW w:w="2398" w:type="dxa"/>
          </w:tcPr>
          <w:p w14:paraId="69A150E3" w14:textId="77EFD080" w:rsidR="00256751" w:rsidRDefault="007E5944" w:rsidP="00261067">
            <w:pPr>
              <w:ind w:right="1134"/>
              <w:jc w:val="right"/>
            </w:pPr>
            <w:r>
              <w:t>5 · 6</w:t>
            </w:r>
            <w:r w:rsidR="00952BF4">
              <w:t>0</w:t>
            </w:r>
          </w:p>
          <w:p w14:paraId="2BB0A241" w14:textId="486C4E17" w:rsidR="00256751" w:rsidRDefault="00256751" w:rsidP="00D60AC6">
            <w:pPr>
              <w:ind w:right="1134"/>
              <w:jc w:val="right"/>
            </w:pPr>
          </w:p>
        </w:tc>
        <w:tc>
          <w:tcPr>
            <w:tcW w:w="283" w:type="dxa"/>
          </w:tcPr>
          <w:p w14:paraId="324D54FB" w14:textId="77777777" w:rsidR="00D60AC6" w:rsidRPr="0090382F" w:rsidRDefault="00D60AC6" w:rsidP="0011529A">
            <w:pPr>
              <w:pStyle w:val="Listenabsatz"/>
              <w:numPr>
                <w:ilvl w:val="0"/>
                <w:numId w:val="18"/>
              </w:numPr>
              <w:jc w:val="right"/>
            </w:pPr>
          </w:p>
        </w:tc>
        <w:tc>
          <w:tcPr>
            <w:tcW w:w="2398" w:type="dxa"/>
          </w:tcPr>
          <w:p w14:paraId="5BC1F1F4" w14:textId="167510DA" w:rsidR="00D60AC6" w:rsidRDefault="007E5944" w:rsidP="00D60AC6">
            <w:pPr>
              <w:ind w:right="1134"/>
              <w:jc w:val="right"/>
            </w:pPr>
            <w:r>
              <w:t>6 · 7</w:t>
            </w:r>
            <w:r w:rsidR="00952BF4">
              <w:t>0</w:t>
            </w:r>
          </w:p>
        </w:tc>
        <w:tc>
          <w:tcPr>
            <w:tcW w:w="283" w:type="dxa"/>
          </w:tcPr>
          <w:p w14:paraId="3A6C1680" w14:textId="77777777" w:rsidR="00D60AC6" w:rsidRDefault="00D60AC6" w:rsidP="0011529A">
            <w:pPr>
              <w:pStyle w:val="Listenabsatz"/>
              <w:numPr>
                <w:ilvl w:val="0"/>
                <w:numId w:val="18"/>
              </w:numPr>
              <w:jc w:val="right"/>
            </w:pPr>
          </w:p>
        </w:tc>
        <w:tc>
          <w:tcPr>
            <w:tcW w:w="2398" w:type="dxa"/>
          </w:tcPr>
          <w:p w14:paraId="2694452D" w14:textId="1C07CF84" w:rsidR="00D60AC6" w:rsidRDefault="007E5944" w:rsidP="00D60AC6">
            <w:pPr>
              <w:ind w:right="1134"/>
              <w:jc w:val="right"/>
            </w:pPr>
            <w:r>
              <w:t>7 · 8</w:t>
            </w:r>
            <w:r w:rsidR="00952BF4">
              <w:t>0</w:t>
            </w:r>
          </w:p>
          <w:p w14:paraId="5FA805D0" w14:textId="0F896FD7" w:rsidR="007E5944" w:rsidRDefault="007E5944" w:rsidP="00D60AC6">
            <w:pPr>
              <w:ind w:right="1134"/>
              <w:jc w:val="right"/>
            </w:pPr>
          </w:p>
        </w:tc>
      </w:tr>
      <w:tr w:rsidR="00952BF4" w:rsidRPr="0090382F" w14:paraId="0DF71586" w14:textId="77777777" w:rsidTr="006A4CF1">
        <w:tc>
          <w:tcPr>
            <w:tcW w:w="610" w:type="dxa"/>
          </w:tcPr>
          <w:p w14:paraId="7338287E" w14:textId="77777777" w:rsidR="00952BF4" w:rsidRPr="0090382F" w:rsidRDefault="00952BF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4C765106" w14:textId="7E1AFC69" w:rsidR="00952BF4" w:rsidRDefault="00952BF4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43" w:type="dxa"/>
            <w:gridSpan w:val="6"/>
          </w:tcPr>
          <w:p w14:paraId="06628E3B" w14:textId="379E5541" w:rsidR="00952BF4" w:rsidRDefault="00952BF4" w:rsidP="00952BF4">
            <w:r>
              <w:t>Löse die Aufgaben</w:t>
            </w:r>
            <w:r w:rsidR="00D94BBD">
              <w:t>.</w:t>
            </w:r>
            <w:r>
              <w:t xml:space="preserve"> </w:t>
            </w:r>
            <w:r w:rsidR="00D94BBD">
              <w:t>N</w:t>
            </w:r>
            <w:r>
              <w:t>utze dazu die Zusammenhänge der Aufgaben</w:t>
            </w:r>
            <w:r w:rsidR="008D156E">
              <w:t>päckchen</w:t>
            </w:r>
            <w:r w:rsidR="00256751">
              <w:t>.</w:t>
            </w:r>
          </w:p>
        </w:tc>
      </w:tr>
      <w:tr w:rsidR="007E5944" w:rsidRPr="0090382F" w14:paraId="4B099EA8" w14:textId="77777777" w:rsidTr="006A4CF1">
        <w:tc>
          <w:tcPr>
            <w:tcW w:w="610" w:type="dxa"/>
          </w:tcPr>
          <w:p w14:paraId="2A5EA544" w14:textId="77777777" w:rsidR="007E5944" w:rsidRPr="0090382F" w:rsidRDefault="007E594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0BF6FDA5" w14:textId="70483248" w:rsidR="007E5944" w:rsidRDefault="007E5944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1D6D518D" w14:textId="77777777" w:rsidR="007E5944" w:rsidRPr="0090382F" w:rsidRDefault="007E5944" w:rsidP="0011529A">
            <w:pPr>
              <w:pStyle w:val="Listenabsatz"/>
              <w:numPr>
                <w:ilvl w:val="0"/>
                <w:numId w:val="19"/>
              </w:numPr>
              <w:jc w:val="right"/>
            </w:pPr>
          </w:p>
        </w:tc>
        <w:tc>
          <w:tcPr>
            <w:tcW w:w="2398" w:type="dxa"/>
          </w:tcPr>
          <w:p w14:paraId="6B0A16AC" w14:textId="751F6F4D" w:rsidR="007E5944" w:rsidRDefault="0032777C" w:rsidP="0032777C">
            <w:pPr>
              <w:ind w:right="1134"/>
            </w:pPr>
            <w:r>
              <w:t xml:space="preserve">    </w:t>
            </w:r>
            <w:r w:rsidR="00DC34A8">
              <w:t xml:space="preserve">240 : </w:t>
            </w:r>
            <w:r>
              <w:t xml:space="preserve">    </w:t>
            </w:r>
            <w:r w:rsidR="00DC34A8">
              <w:t>6</w:t>
            </w:r>
          </w:p>
          <w:p w14:paraId="61122A19" w14:textId="38A1081F" w:rsidR="00DC34A8" w:rsidRDefault="0032777C" w:rsidP="0032777C">
            <w:pPr>
              <w:ind w:right="1308"/>
            </w:pPr>
            <w:r>
              <w:t xml:space="preserve">  </w:t>
            </w:r>
            <w:r w:rsidR="00DC34A8">
              <w:t xml:space="preserve">2400 : </w:t>
            </w:r>
            <w:r>
              <w:t xml:space="preserve">    </w:t>
            </w:r>
            <w:r w:rsidR="00DC34A8">
              <w:t>6</w:t>
            </w:r>
            <w:r>
              <w:t xml:space="preserve"> </w:t>
            </w:r>
          </w:p>
          <w:p w14:paraId="53C398C3" w14:textId="12ACA4A7" w:rsidR="00EE6D39" w:rsidRDefault="0032777C" w:rsidP="0032777C">
            <w:pPr>
              <w:ind w:right="1134"/>
            </w:pPr>
            <w:r>
              <w:t xml:space="preserve">  </w:t>
            </w:r>
            <w:r w:rsidR="00EE6D39">
              <w:t>2400</w:t>
            </w:r>
            <w:r w:rsidR="00454091">
              <w:t xml:space="preserve"> </w:t>
            </w:r>
            <w:r w:rsidR="00EE6D39">
              <w:t xml:space="preserve">: </w:t>
            </w:r>
            <w:r>
              <w:t xml:space="preserve">  </w:t>
            </w:r>
            <w:r w:rsidR="00EE6D39">
              <w:t>60</w:t>
            </w:r>
          </w:p>
          <w:p w14:paraId="64845EB2" w14:textId="2DB1D00C" w:rsidR="00EE6D39" w:rsidRDefault="0032777C" w:rsidP="0032777C">
            <w:pPr>
              <w:ind w:right="1134"/>
            </w:pPr>
            <w:r>
              <w:t xml:space="preserve">  </w:t>
            </w:r>
            <w:r w:rsidR="00EE6D39">
              <w:t>2400 : 600</w:t>
            </w:r>
          </w:p>
          <w:p w14:paraId="05DE40F4" w14:textId="3F1DA3CE" w:rsidR="00EE6D39" w:rsidRDefault="00EE6D39" w:rsidP="00D60AC6">
            <w:pPr>
              <w:ind w:right="1134"/>
              <w:jc w:val="right"/>
            </w:pPr>
          </w:p>
        </w:tc>
        <w:tc>
          <w:tcPr>
            <w:tcW w:w="283" w:type="dxa"/>
          </w:tcPr>
          <w:p w14:paraId="3A6E82FE" w14:textId="77777777" w:rsidR="007E5944" w:rsidRPr="0090382F" w:rsidRDefault="007E5944" w:rsidP="0011529A">
            <w:pPr>
              <w:pStyle w:val="Listenabsatz"/>
              <w:numPr>
                <w:ilvl w:val="0"/>
                <w:numId w:val="19"/>
              </w:numPr>
              <w:jc w:val="right"/>
            </w:pPr>
          </w:p>
        </w:tc>
        <w:tc>
          <w:tcPr>
            <w:tcW w:w="2398" w:type="dxa"/>
          </w:tcPr>
          <w:p w14:paraId="7EC61256" w14:textId="32D5496A" w:rsidR="007E5944" w:rsidRDefault="0032777C" w:rsidP="0032777C">
            <w:pPr>
              <w:ind w:right="1134"/>
            </w:pPr>
            <w:r>
              <w:t xml:space="preserve">       </w:t>
            </w:r>
            <w:r w:rsidR="00DC34A8">
              <w:t xml:space="preserve">720 : </w:t>
            </w:r>
            <w:r>
              <w:t xml:space="preserve">   </w:t>
            </w:r>
            <w:r w:rsidR="00DC34A8">
              <w:t>8</w:t>
            </w:r>
          </w:p>
          <w:p w14:paraId="34D31207" w14:textId="713C77C8" w:rsidR="00DC34A8" w:rsidRDefault="0032777C" w:rsidP="0032777C">
            <w:pPr>
              <w:ind w:right="1134"/>
            </w:pPr>
            <w:r>
              <w:t xml:space="preserve">     </w:t>
            </w:r>
            <w:r w:rsidR="00DC34A8">
              <w:t xml:space="preserve">7200 : </w:t>
            </w:r>
            <w:r>
              <w:t xml:space="preserve">   </w:t>
            </w:r>
            <w:r w:rsidR="00DC34A8">
              <w:t>8</w:t>
            </w:r>
          </w:p>
          <w:p w14:paraId="6F9A213C" w14:textId="123AAE34" w:rsidR="00EE6D39" w:rsidRDefault="0032777C" w:rsidP="0032777C">
            <w:pPr>
              <w:ind w:right="1134"/>
            </w:pPr>
            <w:r>
              <w:t xml:space="preserve">    </w:t>
            </w:r>
            <w:r w:rsidR="00EE6D39">
              <w:t xml:space="preserve">7200 : </w:t>
            </w:r>
            <w:r>
              <w:t xml:space="preserve">  </w:t>
            </w:r>
            <w:r w:rsidR="00EE6D39">
              <w:t>80</w:t>
            </w:r>
          </w:p>
          <w:p w14:paraId="3CA42683" w14:textId="3F609813" w:rsidR="00EE6D39" w:rsidRDefault="0032777C" w:rsidP="0032777C">
            <w:pPr>
              <w:ind w:right="1134"/>
            </w:pPr>
            <w:r>
              <w:t xml:space="preserve">    </w:t>
            </w:r>
            <w:r w:rsidR="00EE6D39">
              <w:t>7200 : 800</w:t>
            </w:r>
          </w:p>
        </w:tc>
        <w:tc>
          <w:tcPr>
            <w:tcW w:w="283" w:type="dxa"/>
          </w:tcPr>
          <w:p w14:paraId="00663A13" w14:textId="77777777" w:rsidR="007E5944" w:rsidRDefault="007E5944" w:rsidP="0011529A">
            <w:pPr>
              <w:pStyle w:val="Listenabsatz"/>
              <w:numPr>
                <w:ilvl w:val="0"/>
                <w:numId w:val="19"/>
              </w:numPr>
              <w:jc w:val="right"/>
            </w:pPr>
          </w:p>
        </w:tc>
        <w:tc>
          <w:tcPr>
            <w:tcW w:w="2398" w:type="dxa"/>
          </w:tcPr>
          <w:p w14:paraId="68B1B7F4" w14:textId="65F21272" w:rsidR="007E5944" w:rsidRDefault="0032777C" w:rsidP="0032777C">
            <w:pPr>
              <w:ind w:right="1134"/>
            </w:pPr>
            <w:r>
              <w:t xml:space="preserve">     </w:t>
            </w:r>
            <w:r w:rsidR="00DC34A8">
              <w:t xml:space="preserve">180 : </w:t>
            </w:r>
            <w:r>
              <w:t xml:space="preserve">    </w:t>
            </w:r>
            <w:r w:rsidR="00DC34A8">
              <w:t>6</w:t>
            </w:r>
          </w:p>
          <w:p w14:paraId="75E99DFD" w14:textId="3C9ED8E1" w:rsidR="00DC34A8" w:rsidRDefault="0032777C" w:rsidP="0032777C">
            <w:pPr>
              <w:ind w:right="1134"/>
            </w:pPr>
            <w:r>
              <w:t xml:space="preserve">   </w:t>
            </w:r>
            <w:r w:rsidR="00DC34A8">
              <w:t xml:space="preserve">1800 : </w:t>
            </w:r>
            <w:r>
              <w:t xml:space="preserve">    </w:t>
            </w:r>
            <w:r w:rsidR="00DC34A8">
              <w:t>6</w:t>
            </w:r>
            <w:r w:rsidR="00EE6D39">
              <w:br/>
            </w:r>
            <w:r>
              <w:t xml:space="preserve">   </w:t>
            </w:r>
            <w:r w:rsidR="00EE6D39">
              <w:t xml:space="preserve">1800 : </w:t>
            </w:r>
            <w:r>
              <w:t xml:space="preserve">  </w:t>
            </w:r>
            <w:r w:rsidR="00EE6D39">
              <w:t>60</w:t>
            </w:r>
          </w:p>
          <w:p w14:paraId="219F4DAC" w14:textId="2A8B711A" w:rsidR="00EE6D39" w:rsidRDefault="0032777C" w:rsidP="0032777C">
            <w:pPr>
              <w:ind w:right="1134"/>
            </w:pPr>
            <w:r>
              <w:t xml:space="preserve">   </w:t>
            </w:r>
            <w:r w:rsidR="00EE6D39">
              <w:t>1800 : 600</w:t>
            </w:r>
          </w:p>
          <w:p w14:paraId="6CCE8D24" w14:textId="0F060B3B" w:rsidR="008166E4" w:rsidRDefault="008166E4" w:rsidP="00D60AC6">
            <w:pPr>
              <w:ind w:right="1134"/>
              <w:jc w:val="right"/>
            </w:pPr>
          </w:p>
        </w:tc>
      </w:tr>
      <w:tr w:rsidR="008166E4" w:rsidRPr="0090382F" w14:paraId="607F6180" w14:textId="77777777" w:rsidTr="006A4CF1">
        <w:tc>
          <w:tcPr>
            <w:tcW w:w="610" w:type="dxa"/>
          </w:tcPr>
          <w:p w14:paraId="48056CB4" w14:textId="77777777" w:rsidR="008166E4" w:rsidRPr="0090382F" w:rsidRDefault="008166E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132816A7" w14:textId="775AE12C" w:rsidR="008166E4" w:rsidRDefault="008166E4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8043" w:type="dxa"/>
            <w:gridSpan w:val="6"/>
          </w:tcPr>
          <w:p w14:paraId="330EB35D" w14:textId="31EFACA5" w:rsidR="008166E4" w:rsidRDefault="00971941" w:rsidP="004B6B51">
            <w:pPr>
              <w:ind w:right="1134"/>
            </w:pPr>
            <w:r>
              <w:t xml:space="preserve">Mache </w:t>
            </w:r>
            <w:r w:rsidR="004B6B51" w:rsidRPr="004B6B51">
              <w:t>Aufgaben</w:t>
            </w:r>
            <w:r w:rsidR="008D156E">
              <w:t>p</w:t>
            </w:r>
            <w:r w:rsidR="00EE6D39">
              <w:t xml:space="preserve">äckchen </w:t>
            </w:r>
            <w:r w:rsidR="004B6B51" w:rsidRPr="004B6B51">
              <w:t xml:space="preserve">wie in Aufgabe </w:t>
            </w:r>
            <w:r w:rsidR="004B6B51" w:rsidRPr="00655C98">
              <w:rPr>
                <w:b/>
                <w:color w:val="327A86" w:themeColor="text2"/>
              </w:rPr>
              <w:t>c)</w:t>
            </w:r>
            <w:r w:rsidR="004B6B51" w:rsidRPr="004B6B51">
              <w:t xml:space="preserve"> mit diesen Geteilt-Aufgaben.</w:t>
            </w:r>
          </w:p>
          <w:p w14:paraId="1DC9C460" w14:textId="33160106" w:rsidR="004B6B51" w:rsidRDefault="00EE6D39" w:rsidP="004B6B51">
            <w:pPr>
              <w:ind w:right="1134"/>
            </w:pPr>
            <w:r>
              <w:t xml:space="preserve">Zeichne </w:t>
            </w:r>
            <w:r w:rsidR="00971941">
              <w:t xml:space="preserve">zu (2) </w:t>
            </w:r>
            <w:r>
              <w:t xml:space="preserve">auch ein </w:t>
            </w:r>
            <w:r w:rsidR="00256751">
              <w:t xml:space="preserve">Bild von </w:t>
            </w:r>
            <w:r>
              <w:t>Materia</w:t>
            </w:r>
            <w:r w:rsidR="00256751">
              <w:t>l</w:t>
            </w:r>
            <w:r>
              <w:t xml:space="preserve"> oder </w:t>
            </w:r>
            <w:r w:rsidR="00E42E9B">
              <w:t>Zahlenstrahl</w:t>
            </w:r>
            <w:r w:rsidR="00256751">
              <w:t xml:space="preserve"> </w:t>
            </w:r>
            <w:r w:rsidR="00971941">
              <w:t>d</w:t>
            </w:r>
            <w:r w:rsidR="00256751">
              <w:t>azu.</w:t>
            </w:r>
          </w:p>
        </w:tc>
      </w:tr>
      <w:tr w:rsidR="008166E4" w:rsidRPr="0090382F" w14:paraId="6D41E0CD" w14:textId="77777777" w:rsidTr="006A4CF1">
        <w:tc>
          <w:tcPr>
            <w:tcW w:w="610" w:type="dxa"/>
          </w:tcPr>
          <w:p w14:paraId="04A6952E" w14:textId="77777777" w:rsidR="008166E4" w:rsidRPr="0090382F" w:rsidRDefault="008166E4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05B5B0F3" w14:textId="77777777" w:rsidR="008166E4" w:rsidRDefault="008166E4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26520656" w14:textId="77777777" w:rsidR="008166E4" w:rsidRPr="0090382F" w:rsidRDefault="008166E4" w:rsidP="0011529A">
            <w:pPr>
              <w:pStyle w:val="Listenabsatz"/>
              <w:numPr>
                <w:ilvl w:val="0"/>
                <w:numId w:val="20"/>
              </w:numPr>
              <w:jc w:val="right"/>
            </w:pPr>
          </w:p>
        </w:tc>
        <w:tc>
          <w:tcPr>
            <w:tcW w:w="2398" w:type="dxa"/>
          </w:tcPr>
          <w:p w14:paraId="33C9E397" w14:textId="08EDA33D" w:rsidR="008166E4" w:rsidRDefault="004B6B51" w:rsidP="00D60AC6">
            <w:pPr>
              <w:ind w:right="1134"/>
              <w:jc w:val="right"/>
            </w:pPr>
            <w:r>
              <w:t>21</w:t>
            </w:r>
            <w:r w:rsidR="003A22F7">
              <w:t xml:space="preserve"> </w:t>
            </w:r>
            <w:r>
              <w:t>:</w:t>
            </w:r>
            <w:r w:rsidR="003A22F7">
              <w:t xml:space="preserve"> </w:t>
            </w:r>
            <w:r>
              <w:t>7</w:t>
            </w:r>
          </w:p>
        </w:tc>
        <w:tc>
          <w:tcPr>
            <w:tcW w:w="283" w:type="dxa"/>
          </w:tcPr>
          <w:p w14:paraId="632CE33B" w14:textId="77777777" w:rsidR="008166E4" w:rsidRPr="0090382F" w:rsidRDefault="008166E4" w:rsidP="0011529A">
            <w:pPr>
              <w:pStyle w:val="Listenabsatz"/>
              <w:numPr>
                <w:ilvl w:val="0"/>
                <w:numId w:val="20"/>
              </w:numPr>
              <w:jc w:val="right"/>
            </w:pPr>
          </w:p>
        </w:tc>
        <w:tc>
          <w:tcPr>
            <w:tcW w:w="2398" w:type="dxa"/>
          </w:tcPr>
          <w:p w14:paraId="4C16444C" w14:textId="020E2F2B" w:rsidR="008166E4" w:rsidRDefault="004B6B51" w:rsidP="00D60AC6">
            <w:pPr>
              <w:ind w:right="1134"/>
              <w:jc w:val="right"/>
            </w:pPr>
            <w:r>
              <w:t>8 : 2</w:t>
            </w:r>
          </w:p>
        </w:tc>
        <w:tc>
          <w:tcPr>
            <w:tcW w:w="283" w:type="dxa"/>
          </w:tcPr>
          <w:p w14:paraId="0D46E6BD" w14:textId="77777777" w:rsidR="008166E4" w:rsidRDefault="008166E4" w:rsidP="0011529A">
            <w:pPr>
              <w:pStyle w:val="Listenabsatz"/>
              <w:numPr>
                <w:ilvl w:val="0"/>
                <w:numId w:val="20"/>
              </w:numPr>
              <w:jc w:val="right"/>
            </w:pPr>
          </w:p>
        </w:tc>
        <w:tc>
          <w:tcPr>
            <w:tcW w:w="2398" w:type="dxa"/>
          </w:tcPr>
          <w:p w14:paraId="740E8CF1" w14:textId="74BDF9C1" w:rsidR="008166E4" w:rsidRDefault="004B6B51" w:rsidP="00D60AC6">
            <w:pPr>
              <w:ind w:right="1134"/>
              <w:jc w:val="right"/>
            </w:pPr>
            <w:r>
              <w:t>45 : 9</w:t>
            </w:r>
          </w:p>
        </w:tc>
      </w:tr>
      <w:tr w:rsidR="001D3D73" w:rsidRPr="0090382F" w14:paraId="58C773BC" w14:textId="77777777" w:rsidTr="006A4CF1">
        <w:tc>
          <w:tcPr>
            <w:tcW w:w="610" w:type="dxa"/>
          </w:tcPr>
          <w:p w14:paraId="57CCD5AB" w14:textId="77777777" w:rsidR="001D3D73" w:rsidRPr="0090382F" w:rsidRDefault="001D3D73" w:rsidP="00820B46">
            <w:pPr>
              <w:spacing w:line="240" w:lineRule="atLeast"/>
            </w:pPr>
          </w:p>
        </w:tc>
        <w:tc>
          <w:tcPr>
            <w:tcW w:w="425" w:type="dxa"/>
          </w:tcPr>
          <w:p w14:paraId="682DD304" w14:textId="77777777" w:rsidR="001D3D73" w:rsidRDefault="001D3D73" w:rsidP="00820B46">
            <w:pPr>
              <w:rPr>
                <w:b/>
                <w:color w:val="327A86" w:themeColor="text2"/>
              </w:rPr>
            </w:pPr>
          </w:p>
        </w:tc>
        <w:tc>
          <w:tcPr>
            <w:tcW w:w="283" w:type="dxa"/>
          </w:tcPr>
          <w:p w14:paraId="41052EBF" w14:textId="77777777" w:rsidR="001D3D73" w:rsidRPr="0090382F" w:rsidRDefault="001D3D73" w:rsidP="001D3D73"/>
        </w:tc>
        <w:tc>
          <w:tcPr>
            <w:tcW w:w="2398" w:type="dxa"/>
          </w:tcPr>
          <w:p w14:paraId="7EDF3D9C" w14:textId="77777777" w:rsidR="001D3D73" w:rsidRDefault="001D3D73" w:rsidP="001D3D73"/>
        </w:tc>
        <w:tc>
          <w:tcPr>
            <w:tcW w:w="283" w:type="dxa"/>
          </w:tcPr>
          <w:p w14:paraId="554B7CE9" w14:textId="77777777" w:rsidR="001D3D73" w:rsidRPr="0090382F" w:rsidRDefault="001D3D73" w:rsidP="001D3D73"/>
        </w:tc>
        <w:tc>
          <w:tcPr>
            <w:tcW w:w="2398" w:type="dxa"/>
          </w:tcPr>
          <w:p w14:paraId="4C03DE6B" w14:textId="77777777" w:rsidR="001D3D73" w:rsidRDefault="001D3D73" w:rsidP="001D3D73"/>
        </w:tc>
        <w:tc>
          <w:tcPr>
            <w:tcW w:w="283" w:type="dxa"/>
          </w:tcPr>
          <w:p w14:paraId="4B789EAA" w14:textId="77777777" w:rsidR="001D3D73" w:rsidRDefault="001D3D73" w:rsidP="001D3D73"/>
        </w:tc>
        <w:tc>
          <w:tcPr>
            <w:tcW w:w="2398" w:type="dxa"/>
          </w:tcPr>
          <w:p w14:paraId="6D6BB9E5" w14:textId="77777777" w:rsidR="001D3D73" w:rsidRDefault="001D3D73" w:rsidP="001D3D73"/>
        </w:tc>
      </w:tr>
      <w:tr w:rsidR="001D3D73" w:rsidRPr="0090382F" w14:paraId="751A00D5" w14:textId="77777777" w:rsidTr="006A4CF1">
        <w:tc>
          <w:tcPr>
            <w:tcW w:w="610" w:type="dxa"/>
          </w:tcPr>
          <w:p w14:paraId="2337E2CA" w14:textId="24C891D3" w:rsidR="001D3D73" w:rsidRPr="0090382F" w:rsidRDefault="001D3D73" w:rsidP="00820B46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D8F20B2" wp14:editId="3DFD8EF1">
                  <wp:extent cx="360000" cy="272386"/>
                  <wp:effectExtent l="0" t="0" r="2540" b="0"/>
                  <wp:docPr id="607931497" name="Grafik 60793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2041F56" w14:textId="0911B6BD" w:rsidR="001D3D73" w:rsidRDefault="001D3D73" w:rsidP="00820B46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e)</w:t>
            </w:r>
          </w:p>
        </w:tc>
        <w:tc>
          <w:tcPr>
            <w:tcW w:w="8043" w:type="dxa"/>
            <w:gridSpan w:val="6"/>
          </w:tcPr>
          <w:p w14:paraId="487CC18C" w14:textId="4E66D0F1" w:rsidR="001D3D73" w:rsidRDefault="001D3D73" w:rsidP="001D3D73">
            <w:r>
              <w:t>Fass</w:t>
            </w:r>
            <w:r w:rsidR="00D4789F">
              <w:t>t</w:t>
            </w:r>
            <w:r>
              <w:t xml:space="preserve"> noch einmal zusammen: Warum kann man Vielfache von 10 wie 240, 2400, 7200 leichter multiplizieren und dividieren als andere Zahlen?</w:t>
            </w:r>
            <w:r w:rsidR="00971941">
              <w:t xml:space="preserve"> Was stellt ihr euch dazu vor? </w:t>
            </w:r>
          </w:p>
        </w:tc>
      </w:tr>
    </w:tbl>
    <w:p w14:paraId="1D8DAB44" w14:textId="77777777" w:rsidR="00AF7E8C" w:rsidRDefault="00AF7E8C" w:rsidP="008E408B">
      <w:pPr>
        <w:sectPr w:rsidR="00AF7E8C" w:rsidSect="003079FB">
          <w:headerReference w:type="default" r:id="rId58"/>
          <w:footerReference w:type="default" r:id="rId59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313"/>
        <w:gridCol w:w="2254"/>
        <w:gridCol w:w="147"/>
        <w:gridCol w:w="141"/>
        <w:gridCol w:w="1665"/>
        <w:gridCol w:w="206"/>
        <w:gridCol w:w="1001"/>
        <w:gridCol w:w="109"/>
        <w:gridCol w:w="2386"/>
        <w:gridCol w:w="304"/>
      </w:tblGrid>
      <w:tr w:rsidR="00AF7E8C" w:rsidRPr="00E0758C" w14:paraId="7816D01D" w14:textId="77777777" w:rsidTr="00D13301">
        <w:tc>
          <w:tcPr>
            <w:tcW w:w="547" w:type="dxa"/>
          </w:tcPr>
          <w:p w14:paraId="36E16DD5" w14:textId="77777777" w:rsidR="00AF7E8C" w:rsidRPr="00E0758C" w:rsidRDefault="00AF7E8C" w:rsidP="00A21299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26" w:type="dxa"/>
            <w:gridSpan w:val="10"/>
          </w:tcPr>
          <w:p w14:paraId="013F651E" w14:textId="77777777" w:rsidR="00AF7E8C" w:rsidRPr="00E0758C" w:rsidRDefault="00AF7E8C" w:rsidP="00A21299">
            <w:pPr>
              <w:pStyle w:val="berschrift1"/>
              <w:rPr>
                <w:noProof/>
              </w:rPr>
            </w:pPr>
            <w:r w:rsidRPr="004049A0">
              <w:t>Kann ich sicher multiplizieren und meine Rechenwege erklären?</w:t>
            </w:r>
          </w:p>
        </w:tc>
      </w:tr>
      <w:tr w:rsidR="00AF7E8C" w:rsidRPr="00E0758C" w14:paraId="2A7DF494" w14:textId="77777777" w:rsidTr="00D13301">
        <w:tc>
          <w:tcPr>
            <w:tcW w:w="547" w:type="dxa"/>
          </w:tcPr>
          <w:p w14:paraId="1E3AECCA" w14:textId="77777777" w:rsidR="00AF7E8C" w:rsidRPr="00AC7674" w:rsidRDefault="00AF7E8C" w:rsidP="00A21299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526" w:type="dxa"/>
            <w:gridSpan w:val="10"/>
          </w:tcPr>
          <w:p w14:paraId="559AB0D0" w14:textId="4123BBCF" w:rsidR="00AF7E8C" w:rsidRPr="00AC7674" w:rsidRDefault="00AF7E8C" w:rsidP="00A21299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Multiplizieren </w:t>
            </w:r>
            <w:r w:rsidR="0065706E">
              <w:rPr>
                <w:color w:val="70BCC9" w:themeColor="text2" w:themeTint="99"/>
              </w:rPr>
              <w:t>mit Zerlegen</w:t>
            </w:r>
          </w:p>
        </w:tc>
      </w:tr>
      <w:tr w:rsidR="00D13301" w:rsidRPr="00E0758C" w14:paraId="1D1D32FB" w14:textId="77777777" w:rsidTr="00D13301">
        <w:tc>
          <w:tcPr>
            <w:tcW w:w="547" w:type="dxa"/>
          </w:tcPr>
          <w:p w14:paraId="48279790" w14:textId="77777777" w:rsidR="00D13301" w:rsidRPr="00AC7674" w:rsidRDefault="00D13301" w:rsidP="00D13301"/>
        </w:tc>
        <w:tc>
          <w:tcPr>
            <w:tcW w:w="8526" w:type="dxa"/>
            <w:gridSpan w:val="10"/>
          </w:tcPr>
          <w:p w14:paraId="31EE46C1" w14:textId="04398AFF" w:rsidR="00D13301" w:rsidRDefault="00D13301" w:rsidP="00D13301">
            <w:r>
              <w:t>Rechne aus und schreibe deinen Rechenweg auf.</w:t>
            </w:r>
          </w:p>
        </w:tc>
      </w:tr>
      <w:tr w:rsidR="00AF7E8C" w:rsidRPr="00E0758C" w14:paraId="6F774DE7" w14:textId="77777777" w:rsidTr="00D13301">
        <w:trPr>
          <w:trHeight w:val="1188"/>
        </w:trPr>
        <w:tc>
          <w:tcPr>
            <w:tcW w:w="547" w:type="dxa"/>
          </w:tcPr>
          <w:p w14:paraId="0EB9B8F3" w14:textId="6BF90FF1" w:rsidR="00AF7E8C" w:rsidRDefault="0065706E" w:rsidP="00A21299">
            <w:pPr>
              <w:spacing w:line="240" w:lineRule="atLeast"/>
            </w:pPr>
            <w:r w:rsidRPr="0065706E">
              <w:rPr>
                <w:b/>
                <w:bCs/>
                <w:color w:val="70BCC9" w:themeColor="text2" w:themeTint="99"/>
              </w:rPr>
              <w:t>a)</w:t>
            </w:r>
          </w:p>
          <w:p w14:paraId="05F90C63" w14:textId="77777777" w:rsidR="00AF7E8C" w:rsidRDefault="00AF7E8C" w:rsidP="00A21299">
            <w:pPr>
              <w:spacing w:line="240" w:lineRule="atLeast"/>
            </w:pPr>
          </w:p>
          <w:p w14:paraId="3E5CD7BB" w14:textId="77777777" w:rsidR="00AF7E8C" w:rsidRDefault="00AF7E8C" w:rsidP="00A21299">
            <w:pPr>
              <w:spacing w:line="240" w:lineRule="atLeast"/>
            </w:pPr>
          </w:p>
          <w:p w14:paraId="0ACCE965" w14:textId="77777777" w:rsidR="00AF7E8C" w:rsidRPr="00E0758C" w:rsidRDefault="00AF7E8C" w:rsidP="00A21299">
            <w:pPr>
              <w:spacing w:line="240" w:lineRule="atLeast"/>
            </w:pPr>
          </w:p>
        </w:tc>
        <w:tc>
          <w:tcPr>
            <w:tcW w:w="4520" w:type="dxa"/>
            <w:gridSpan w:val="5"/>
          </w:tcPr>
          <w:p w14:paraId="72226D9A" w14:textId="77777777" w:rsidR="00AF7E8C" w:rsidRDefault="00AF7E8C" w:rsidP="0011529A">
            <w:pPr>
              <w:pStyle w:val="Listenabsatz"/>
              <w:numPr>
                <w:ilvl w:val="0"/>
                <w:numId w:val="7"/>
              </w:numPr>
              <w:tabs>
                <w:tab w:val="left" w:pos="1020"/>
              </w:tabs>
              <w:spacing w:line="240" w:lineRule="auto"/>
            </w:pPr>
            <w:r>
              <w:t>6 · 4 =</w:t>
            </w:r>
          </w:p>
          <w:p w14:paraId="2DD3A9B4" w14:textId="77777777" w:rsidR="00AF7E8C" w:rsidRPr="00E0758C" w:rsidRDefault="00AF7E8C" w:rsidP="00A21299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1E01436C" wp14:editId="5C136303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68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9D4046" id="Gerade Verbindung 1" o:spid="_x0000_s1026" style="position:absolute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3702" w:type="dxa"/>
            <w:gridSpan w:val="4"/>
          </w:tcPr>
          <w:p w14:paraId="0A8468BB" w14:textId="77777777" w:rsidR="00AF7E8C" w:rsidRDefault="00AF7E8C" w:rsidP="0011529A">
            <w:pPr>
              <w:pStyle w:val="Listenabsatz"/>
              <w:numPr>
                <w:ilvl w:val="0"/>
                <w:numId w:val="7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38593048" wp14:editId="6ECA5349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69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C18A66" id="Gerade Verbindung 1" o:spid="_x0000_s1026" style="position:absolute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9 </w:t>
            </w:r>
            <w:r>
              <w:t>· 6 =</w:t>
            </w:r>
          </w:p>
          <w:p w14:paraId="1E40F4A6" w14:textId="77777777" w:rsidR="00CB47BB" w:rsidRDefault="00CB47BB" w:rsidP="00CB47BB"/>
          <w:p w14:paraId="2C222281" w14:textId="77777777" w:rsidR="00CB47BB" w:rsidRPr="00CB47BB" w:rsidRDefault="00CB47BB" w:rsidP="00CB47BB">
            <w:pPr>
              <w:jc w:val="right"/>
            </w:pPr>
          </w:p>
        </w:tc>
        <w:tc>
          <w:tcPr>
            <w:tcW w:w="304" w:type="dxa"/>
            <w:vAlign w:val="bottom"/>
          </w:tcPr>
          <w:p w14:paraId="3492669C" w14:textId="346512EE" w:rsidR="00AF7E8C" w:rsidRPr="00E0758C" w:rsidRDefault="00AF7E8C" w:rsidP="00A21299">
            <w:pPr>
              <w:spacing w:line="240" w:lineRule="auto"/>
              <w:jc w:val="right"/>
            </w:pPr>
          </w:p>
        </w:tc>
      </w:tr>
      <w:tr w:rsidR="00AF7E8C" w:rsidRPr="00E0758C" w14:paraId="158089DE" w14:textId="77777777" w:rsidTr="00D13301">
        <w:tc>
          <w:tcPr>
            <w:tcW w:w="547" w:type="dxa"/>
          </w:tcPr>
          <w:p w14:paraId="15FFC938" w14:textId="34644E26" w:rsidR="00AF7E8C" w:rsidRPr="0065706E" w:rsidRDefault="0065706E" w:rsidP="00A21299">
            <w:pPr>
              <w:spacing w:line="240" w:lineRule="atLeast"/>
              <w:rPr>
                <w:b/>
                <w:bCs/>
                <w:color w:val="70BCC9" w:themeColor="text2" w:themeTint="99"/>
              </w:rPr>
            </w:pPr>
            <w:r w:rsidRPr="0065706E">
              <w:rPr>
                <w:b/>
                <w:bCs/>
                <w:color w:val="70BCC9" w:themeColor="text2" w:themeTint="99"/>
              </w:rPr>
              <w:t>b)</w:t>
            </w:r>
          </w:p>
          <w:p w14:paraId="10D71B8D" w14:textId="77777777" w:rsidR="00AF7E8C" w:rsidRDefault="00AF7E8C" w:rsidP="00A21299">
            <w:pPr>
              <w:spacing w:line="240" w:lineRule="atLeast"/>
            </w:pPr>
          </w:p>
          <w:p w14:paraId="27489829" w14:textId="77777777" w:rsidR="00AF7E8C" w:rsidRDefault="00AF7E8C" w:rsidP="00A21299">
            <w:pPr>
              <w:spacing w:line="240" w:lineRule="atLeast"/>
            </w:pPr>
          </w:p>
          <w:p w14:paraId="27022F9E" w14:textId="77777777" w:rsidR="00AF7E8C" w:rsidRDefault="00AF7E8C" w:rsidP="00A21299">
            <w:pPr>
              <w:spacing w:line="240" w:lineRule="atLeast"/>
            </w:pPr>
          </w:p>
          <w:p w14:paraId="19E98842" w14:textId="77777777" w:rsidR="00AF7E8C" w:rsidRPr="00E0758C" w:rsidRDefault="00AF7E8C" w:rsidP="00A21299">
            <w:pPr>
              <w:spacing w:line="240" w:lineRule="atLeast"/>
            </w:pPr>
          </w:p>
        </w:tc>
        <w:tc>
          <w:tcPr>
            <w:tcW w:w="2714" w:type="dxa"/>
            <w:gridSpan w:val="3"/>
          </w:tcPr>
          <w:p w14:paraId="2F1D06DF" w14:textId="77777777" w:rsidR="00AF7E8C" w:rsidRDefault="00AF7E8C" w:rsidP="0011529A">
            <w:pPr>
              <w:pStyle w:val="Listenabsatz"/>
              <w:numPr>
                <w:ilvl w:val="0"/>
                <w:numId w:val="8"/>
              </w:numPr>
              <w:tabs>
                <w:tab w:val="left" w:pos="1020"/>
              </w:tabs>
              <w:spacing w:line="240" w:lineRule="auto"/>
            </w:pPr>
            <w:r>
              <w:t>6 · 14 =</w:t>
            </w:r>
          </w:p>
          <w:p w14:paraId="079D6A03" w14:textId="77777777" w:rsidR="00AF7E8C" w:rsidRDefault="00AF7E8C" w:rsidP="00A21299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1C11FC07" wp14:editId="49BF6467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71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1352D7" id="Gerade Verbindung 1" o:spid="_x0000_s1026" style="position:absolute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3013" w:type="dxa"/>
            <w:gridSpan w:val="4"/>
          </w:tcPr>
          <w:p w14:paraId="3CF8B621" w14:textId="77777777" w:rsidR="00AF7E8C" w:rsidRDefault="00AF7E8C" w:rsidP="0011529A">
            <w:pPr>
              <w:pStyle w:val="Listenabsatz"/>
              <w:numPr>
                <w:ilvl w:val="0"/>
                <w:numId w:val="8"/>
              </w:numPr>
              <w:tabs>
                <w:tab w:val="left" w:pos="1020"/>
              </w:tabs>
              <w:spacing w:line="240" w:lineRule="auto"/>
            </w:pPr>
            <w:r>
              <w:t>4 · 19 =</w:t>
            </w:r>
          </w:p>
          <w:p w14:paraId="2C6FDCF1" w14:textId="77777777" w:rsidR="00AF7E8C" w:rsidRDefault="00AF7E8C" w:rsidP="00A21299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4DF0D669" wp14:editId="769D6689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97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690B2E" id="Gerade Verbindung 1" o:spid="_x0000_s1026" style="position:absolute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495" w:type="dxa"/>
            <w:gridSpan w:val="2"/>
          </w:tcPr>
          <w:p w14:paraId="5A7BD1EE" w14:textId="77777777" w:rsidR="00AF7E8C" w:rsidRPr="00E0758C" w:rsidRDefault="00AF7E8C" w:rsidP="0011529A">
            <w:pPr>
              <w:pStyle w:val="Listenabsatz"/>
              <w:numPr>
                <w:ilvl w:val="0"/>
                <w:numId w:val="8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5F18E193" wp14:editId="4E7B98B0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75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FBA89A" id="Gerade Verbindung 1" o:spid="_x0000_s1026" style="position:absolute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19 </w:t>
            </w:r>
            <w:r>
              <w:t>· 6 =</w:t>
            </w:r>
          </w:p>
        </w:tc>
        <w:tc>
          <w:tcPr>
            <w:tcW w:w="304" w:type="dxa"/>
            <w:vAlign w:val="bottom"/>
          </w:tcPr>
          <w:p w14:paraId="5B318322" w14:textId="382DBBA3" w:rsidR="00AF7E8C" w:rsidRPr="00E0758C" w:rsidRDefault="00AF7E8C" w:rsidP="00A21299">
            <w:pPr>
              <w:spacing w:line="240" w:lineRule="auto"/>
              <w:jc w:val="right"/>
            </w:pPr>
          </w:p>
        </w:tc>
      </w:tr>
      <w:tr w:rsidR="00D621E2" w:rsidRPr="00E0758C" w14:paraId="7837EA14" w14:textId="77777777" w:rsidTr="00D13301">
        <w:tc>
          <w:tcPr>
            <w:tcW w:w="547" w:type="dxa"/>
          </w:tcPr>
          <w:p w14:paraId="7F35CD4E" w14:textId="77777777" w:rsidR="00D621E2" w:rsidRDefault="00D621E2" w:rsidP="00A21299">
            <w:pPr>
              <w:spacing w:line="240" w:lineRule="atLeast"/>
            </w:pPr>
          </w:p>
        </w:tc>
        <w:tc>
          <w:tcPr>
            <w:tcW w:w="5727" w:type="dxa"/>
            <w:gridSpan w:val="7"/>
          </w:tcPr>
          <w:p w14:paraId="6FF12AAA" w14:textId="097331D8" w:rsidR="00D621E2" w:rsidRDefault="00D621E2" w:rsidP="0011529A">
            <w:pPr>
              <w:pStyle w:val="Listenabsatz"/>
              <w:numPr>
                <w:ilvl w:val="0"/>
                <w:numId w:val="8"/>
              </w:numPr>
              <w:tabs>
                <w:tab w:val="left" w:pos="1020"/>
              </w:tabs>
              <w:spacing w:line="240" w:lineRule="auto"/>
            </w:pPr>
            <w:r>
              <w:t>W</w:t>
            </w:r>
            <w:r w:rsidR="00971941">
              <w:t xml:space="preserve">ie gehst Du </w:t>
            </w:r>
            <w:proofErr w:type="spellStart"/>
            <w:r w:rsidR="00971941">
              <w:t>vor bei</w:t>
            </w:r>
            <w:proofErr w:type="spellEnd"/>
            <w:r w:rsidR="00971941">
              <w:t xml:space="preserve"> </w:t>
            </w:r>
            <w:r>
              <w:t>(3)?</w:t>
            </w:r>
          </w:p>
          <w:p w14:paraId="11FE9EAB" w14:textId="77777777" w:rsidR="00D621E2" w:rsidRDefault="00D621E2" w:rsidP="003D117E">
            <w:pPr>
              <w:tabs>
                <w:tab w:val="left" w:pos="1020"/>
              </w:tabs>
              <w:spacing w:line="240" w:lineRule="auto"/>
            </w:pPr>
          </w:p>
          <w:p w14:paraId="7019B09A" w14:textId="77777777" w:rsidR="00D621E2" w:rsidRDefault="00D621E2" w:rsidP="003D117E">
            <w:pPr>
              <w:tabs>
                <w:tab w:val="left" w:pos="1020"/>
              </w:tabs>
              <w:spacing w:line="240" w:lineRule="auto"/>
            </w:pPr>
          </w:p>
          <w:p w14:paraId="29F00362" w14:textId="77777777" w:rsidR="00D621E2" w:rsidRDefault="00D621E2" w:rsidP="00A21299">
            <w:pPr>
              <w:pStyle w:val="Listenabsatz"/>
              <w:numPr>
                <w:ilvl w:val="0"/>
                <w:numId w:val="0"/>
              </w:numPr>
              <w:tabs>
                <w:tab w:val="left" w:pos="1020"/>
              </w:tabs>
              <w:spacing w:line="240" w:lineRule="auto"/>
              <w:ind w:left="360"/>
            </w:pPr>
          </w:p>
          <w:p w14:paraId="66014D86" w14:textId="77777777" w:rsidR="00D621E2" w:rsidRDefault="00D621E2" w:rsidP="00D621E2">
            <w:pPr>
              <w:tabs>
                <w:tab w:val="left" w:pos="1020"/>
              </w:tabs>
              <w:spacing w:line="240" w:lineRule="auto"/>
            </w:pPr>
          </w:p>
          <w:p w14:paraId="5B07FF7F" w14:textId="77777777" w:rsidR="00D621E2" w:rsidRDefault="00D621E2" w:rsidP="00A21299">
            <w:pPr>
              <w:pStyle w:val="Listenabsatz"/>
              <w:numPr>
                <w:ilvl w:val="0"/>
                <w:numId w:val="0"/>
              </w:numPr>
              <w:tabs>
                <w:tab w:val="left" w:pos="1020"/>
              </w:tabs>
              <w:spacing w:line="240" w:lineRule="auto"/>
              <w:ind w:left="360"/>
            </w:pPr>
          </w:p>
        </w:tc>
        <w:tc>
          <w:tcPr>
            <w:tcW w:w="2495" w:type="dxa"/>
            <w:gridSpan w:val="2"/>
          </w:tcPr>
          <w:p w14:paraId="5CE1819A" w14:textId="77777777" w:rsidR="00D621E2" w:rsidRDefault="00D621E2" w:rsidP="00A21299">
            <w:pPr>
              <w:pStyle w:val="Listenabsatz"/>
              <w:numPr>
                <w:ilvl w:val="0"/>
                <w:numId w:val="0"/>
              </w:numPr>
              <w:spacing w:line="240" w:lineRule="auto"/>
              <w:ind w:left="360"/>
              <w:rPr>
                <w:noProof/>
              </w:rPr>
            </w:pPr>
          </w:p>
        </w:tc>
        <w:tc>
          <w:tcPr>
            <w:tcW w:w="304" w:type="dxa"/>
            <w:vAlign w:val="bottom"/>
          </w:tcPr>
          <w:p w14:paraId="5235E250" w14:textId="07D4FB5A" w:rsidR="00D621E2" w:rsidRPr="00E0758C" w:rsidRDefault="00D621E2" w:rsidP="00A21299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AF7E8C" w:rsidRPr="00AC7674" w14:paraId="19C0C589" w14:textId="77777777" w:rsidTr="00D13301">
        <w:tc>
          <w:tcPr>
            <w:tcW w:w="547" w:type="dxa"/>
          </w:tcPr>
          <w:p w14:paraId="141C0B5D" w14:textId="3518BBFC" w:rsidR="00AF7E8C" w:rsidRPr="00AC7674" w:rsidRDefault="0065706E" w:rsidP="00A21299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526" w:type="dxa"/>
            <w:gridSpan w:val="10"/>
          </w:tcPr>
          <w:p w14:paraId="12EC9946" w14:textId="1C9F73F4" w:rsidR="00AF7E8C" w:rsidRPr="00AC7674" w:rsidRDefault="00AF7E8C" w:rsidP="00A21299">
            <w:pPr>
              <w:pStyle w:val="berschrift2"/>
              <w:rPr>
                <w:noProof/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Multiplizieren </w:t>
            </w:r>
            <w:r w:rsidR="00831967">
              <w:rPr>
                <w:color w:val="70BCC9" w:themeColor="text2" w:themeTint="99"/>
              </w:rPr>
              <w:t xml:space="preserve">mit </w:t>
            </w:r>
            <w:r w:rsidR="0065706E">
              <w:rPr>
                <w:color w:val="70BCC9" w:themeColor="text2" w:themeTint="99"/>
              </w:rPr>
              <w:t xml:space="preserve">doppeltem Zerlegen und </w:t>
            </w:r>
            <w:proofErr w:type="spellStart"/>
            <w:r w:rsidR="0065706E">
              <w:rPr>
                <w:color w:val="70BCC9" w:themeColor="text2" w:themeTint="99"/>
              </w:rPr>
              <w:t>Malkreuz</w:t>
            </w:r>
            <w:proofErr w:type="spellEnd"/>
          </w:p>
        </w:tc>
      </w:tr>
      <w:tr w:rsidR="00D13301" w:rsidRPr="00AC7674" w14:paraId="0F7D52AC" w14:textId="77777777" w:rsidTr="00D13301">
        <w:tc>
          <w:tcPr>
            <w:tcW w:w="547" w:type="dxa"/>
          </w:tcPr>
          <w:p w14:paraId="5C00B0FC" w14:textId="77777777" w:rsidR="00D13301" w:rsidRDefault="00D13301" w:rsidP="00D13301"/>
        </w:tc>
        <w:tc>
          <w:tcPr>
            <w:tcW w:w="8526" w:type="dxa"/>
            <w:gridSpan w:val="10"/>
          </w:tcPr>
          <w:p w14:paraId="2192957B" w14:textId="55D952CB" w:rsidR="00D13301" w:rsidRDefault="00D13301" w:rsidP="00D13301">
            <w:pPr>
              <w:spacing w:after="240"/>
            </w:pPr>
            <w:r>
              <w:t>Rechne aus und schreibe deinen Rechenweg auf.</w:t>
            </w:r>
          </w:p>
        </w:tc>
      </w:tr>
      <w:tr w:rsidR="00AF7E8C" w:rsidRPr="00E0758C" w14:paraId="1A6DB895" w14:textId="77777777" w:rsidTr="00D13301">
        <w:trPr>
          <w:trHeight w:val="1558"/>
        </w:trPr>
        <w:tc>
          <w:tcPr>
            <w:tcW w:w="547" w:type="dxa"/>
          </w:tcPr>
          <w:p w14:paraId="1366C79A" w14:textId="7444264B" w:rsidR="00AF7E8C" w:rsidRPr="0065706E" w:rsidRDefault="0065706E" w:rsidP="00A21299">
            <w:pPr>
              <w:spacing w:line="240" w:lineRule="atLeast"/>
              <w:rPr>
                <w:b/>
                <w:bCs/>
                <w:color w:val="70BCC9" w:themeColor="text2" w:themeTint="99"/>
              </w:rPr>
            </w:pPr>
            <w:r w:rsidRPr="0065706E">
              <w:rPr>
                <w:b/>
                <w:bCs/>
                <w:color w:val="70BCC9" w:themeColor="text2" w:themeTint="99"/>
              </w:rPr>
              <w:t>a)</w:t>
            </w:r>
          </w:p>
          <w:p w14:paraId="69042693" w14:textId="77777777" w:rsidR="00AF7E8C" w:rsidRDefault="00AF7E8C" w:rsidP="00A21299">
            <w:pPr>
              <w:spacing w:line="240" w:lineRule="atLeast"/>
            </w:pPr>
          </w:p>
          <w:p w14:paraId="06320443" w14:textId="77777777" w:rsidR="00AF7E8C" w:rsidRPr="00E0758C" w:rsidRDefault="00AF7E8C" w:rsidP="00A21299">
            <w:pPr>
              <w:spacing w:line="240" w:lineRule="atLeast"/>
            </w:pPr>
          </w:p>
        </w:tc>
        <w:tc>
          <w:tcPr>
            <w:tcW w:w="2567" w:type="dxa"/>
            <w:gridSpan w:val="2"/>
          </w:tcPr>
          <w:p w14:paraId="47DA3E41" w14:textId="77777777" w:rsidR="00AF7E8C" w:rsidRDefault="00AF7E8C" w:rsidP="0011529A">
            <w:pPr>
              <w:pStyle w:val="Listenabsatz"/>
              <w:numPr>
                <w:ilvl w:val="0"/>
                <w:numId w:val="9"/>
              </w:numPr>
              <w:tabs>
                <w:tab w:val="left" w:pos="1020"/>
              </w:tabs>
              <w:spacing w:line="240" w:lineRule="auto"/>
            </w:pPr>
            <w:r>
              <w:t>16 · 14 =</w:t>
            </w:r>
          </w:p>
          <w:p w14:paraId="1A931B22" w14:textId="77777777" w:rsidR="00AF7E8C" w:rsidRPr="00E0758C" w:rsidRDefault="00AF7E8C" w:rsidP="00A21299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1CEE9C08" wp14:editId="62EA189F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77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551B46" id="Gerade Verbindung 1" o:spid="_x0000_s1026" style="position:absolute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5655" w:type="dxa"/>
            <w:gridSpan w:val="7"/>
          </w:tcPr>
          <w:p w14:paraId="2AF12308" w14:textId="1FFA3D6C" w:rsidR="00AF7E8C" w:rsidRDefault="0082667A" w:rsidP="00256751">
            <w:pPr>
              <w:spacing w:before="40" w:line="240" w:lineRule="auto"/>
              <w:ind w:left="138" w:hanging="138"/>
            </w:pPr>
            <w:r>
              <w:t xml:space="preserve"> </w:t>
            </w:r>
            <w:r w:rsidR="0019796C">
              <w:t xml:space="preserve"> </w:t>
            </w:r>
            <w:r w:rsidR="00831967">
              <w:t xml:space="preserve"> </w:t>
            </w:r>
            <w:r>
              <w:t>Erkläre</w:t>
            </w:r>
            <w:r w:rsidR="00AF7E8C">
              <w:t>, wie du die Aufgabe gelöst hast</w:t>
            </w:r>
            <w:r w:rsidR="0019796C">
              <w:t>, zu</w:t>
            </w:r>
            <w:r w:rsidR="00831967">
              <w:t>m</w:t>
            </w:r>
            <w:r w:rsidR="0019796C">
              <w:t xml:space="preserve"> Beispiel </w:t>
            </w:r>
            <w:r>
              <w:t>mit</w:t>
            </w:r>
            <w:r w:rsidR="00831967">
              <w:t xml:space="preserve"> </w:t>
            </w:r>
            <w:r>
              <w:t xml:space="preserve">Bild. </w:t>
            </w:r>
          </w:p>
          <w:p w14:paraId="5FDE2C11" w14:textId="77777777" w:rsidR="0082667A" w:rsidRDefault="0082667A" w:rsidP="00A21299">
            <w:pPr>
              <w:spacing w:line="240" w:lineRule="auto"/>
              <w:ind w:left="284" w:hanging="284"/>
            </w:pPr>
          </w:p>
          <w:p w14:paraId="5A8D6FEA" w14:textId="77777777" w:rsidR="0082667A" w:rsidRDefault="0082667A" w:rsidP="00A21299">
            <w:pPr>
              <w:spacing w:line="240" w:lineRule="auto"/>
              <w:ind w:left="284" w:hanging="284"/>
            </w:pPr>
          </w:p>
          <w:p w14:paraId="1884A0D3" w14:textId="3D385E2D" w:rsidR="0082667A" w:rsidRPr="00E0758C" w:rsidRDefault="0082667A" w:rsidP="003D117E">
            <w:pPr>
              <w:spacing w:line="240" w:lineRule="auto"/>
            </w:pPr>
          </w:p>
        </w:tc>
        <w:tc>
          <w:tcPr>
            <w:tcW w:w="304" w:type="dxa"/>
            <w:vAlign w:val="bottom"/>
          </w:tcPr>
          <w:p w14:paraId="331A7E58" w14:textId="7DFEF860" w:rsidR="00AF7E8C" w:rsidRPr="00E0758C" w:rsidRDefault="00AF7E8C" w:rsidP="00A21299">
            <w:pPr>
              <w:spacing w:line="240" w:lineRule="auto"/>
              <w:jc w:val="right"/>
            </w:pPr>
          </w:p>
        </w:tc>
      </w:tr>
      <w:tr w:rsidR="0082667A" w:rsidRPr="00E0758C" w14:paraId="4A96E5C8" w14:textId="77777777" w:rsidTr="00D13301">
        <w:tc>
          <w:tcPr>
            <w:tcW w:w="547" w:type="dxa"/>
          </w:tcPr>
          <w:p w14:paraId="3973B6AB" w14:textId="77777777" w:rsidR="0082667A" w:rsidRPr="0082667A" w:rsidRDefault="0082667A" w:rsidP="0082667A">
            <w:pPr>
              <w:rPr>
                <w:sz w:val="15"/>
                <w:szCs w:val="15"/>
              </w:rPr>
            </w:pPr>
          </w:p>
        </w:tc>
        <w:tc>
          <w:tcPr>
            <w:tcW w:w="2567" w:type="dxa"/>
            <w:gridSpan w:val="2"/>
          </w:tcPr>
          <w:p w14:paraId="2733871A" w14:textId="77777777" w:rsidR="0082667A" w:rsidRPr="0082667A" w:rsidRDefault="0082667A" w:rsidP="0082667A">
            <w:pPr>
              <w:rPr>
                <w:sz w:val="15"/>
                <w:szCs w:val="15"/>
              </w:rPr>
            </w:pPr>
          </w:p>
        </w:tc>
        <w:tc>
          <w:tcPr>
            <w:tcW w:w="5655" w:type="dxa"/>
            <w:gridSpan w:val="7"/>
          </w:tcPr>
          <w:p w14:paraId="7ED2C722" w14:textId="77777777" w:rsidR="0082667A" w:rsidRPr="0082667A" w:rsidRDefault="0082667A" w:rsidP="0082667A">
            <w:pPr>
              <w:rPr>
                <w:sz w:val="15"/>
                <w:szCs w:val="15"/>
              </w:rPr>
            </w:pPr>
          </w:p>
        </w:tc>
        <w:tc>
          <w:tcPr>
            <w:tcW w:w="304" w:type="dxa"/>
            <w:vAlign w:val="bottom"/>
          </w:tcPr>
          <w:p w14:paraId="772E699F" w14:textId="77777777" w:rsidR="0082667A" w:rsidRPr="0082667A" w:rsidRDefault="0082667A" w:rsidP="0082667A">
            <w:pPr>
              <w:rPr>
                <w:sz w:val="15"/>
                <w:szCs w:val="15"/>
              </w:rPr>
            </w:pPr>
          </w:p>
        </w:tc>
      </w:tr>
      <w:tr w:rsidR="0065706E" w14:paraId="35EF6782" w14:textId="77777777" w:rsidTr="00D13301">
        <w:trPr>
          <w:trHeight w:val="1405"/>
        </w:trPr>
        <w:tc>
          <w:tcPr>
            <w:tcW w:w="547" w:type="dxa"/>
          </w:tcPr>
          <w:p w14:paraId="2535532E" w14:textId="369604AB" w:rsidR="0065706E" w:rsidRPr="0065706E" w:rsidRDefault="0065706E" w:rsidP="00A21299">
            <w:pPr>
              <w:rPr>
                <w:b/>
                <w:bCs/>
                <w:color w:val="70BCC9" w:themeColor="text2" w:themeTint="99"/>
              </w:rPr>
            </w:pPr>
            <w:r w:rsidRPr="0065706E">
              <w:rPr>
                <w:b/>
                <w:bCs/>
                <w:color w:val="70BCC9" w:themeColor="text2" w:themeTint="99"/>
              </w:rPr>
              <w:t>b)</w:t>
            </w:r>
          </w:p>
          <w:p w14:paraId="09C4C08A" w14:textId="77777777" w:rsidR="0065706E" w:rsidRDefault="0065706E" w:rsidP="00A21299">
            <w:pPr>
              <w:rPr>
                <w:color w:val="70BCC9" w:themeColor="text2" w:themeTint="99"/>
              </w:rPr>
            </w:pPr>
          </w:p>
          <w:p w14:paraId="5C1B23C8" w14:textId="77777777" w:rsidR="0065706E" w:rsidRDefault="0065706E" w:rsidP="00A21299">
            <w:pPr>
              <w:rPr>
                <w:color w:val="70BCC9" w:themeColor="text2" w:themeTint="99"/>
              </w:rPr>
            </w:pPr>
          </w:p>
          <w:p w14:paraId="18388B99" w14:textId="77777777" w:rsidR="0065706E" w:rsidRPr="00964EC9" w:rsidRDefault="0065706E" w:rsidP="00A21299">
            <w:pPr>
              <w:rPr>
                <w:color w:val="70BCC9" w:themeColor="text2" w:themeTint="99"/>
              </w:rPr>
            </w:pPr>
          </w:p>
        </w:tc>
        <w:tc>
          <w:tcPr>
            <w:tcW w:w="2855" w:type="dxa"/>
            <w:gridSpan w:val="4"/>
          </w:tcPr>
          <w:p w14:paraId="382FD987" w14:textId="57ED07A9" w:rsidR="0065706E" w:rsidRDefault="0065706E" w:rsidP="0011529A">
            <w:pPr>
              <w:pStyle w:val="Listenabsatz"/>
              <w:numPr>
                <w:ilvl w:val="0"/>
                <w:numId w:val="10"/>
              </w:numPr>
              <w:tabs>
                <w:tab w:val="left" w:pos="1020"/>
              </w:tabs>
              <w:spacing w:line="240" w:lineRule="auto"/>
            </w:pPr>
            <w:r>
              <w:t>3 · 246 =</w:t>
            </w:r>
          </w:p>
          <w:p w14:paraId="1EB8E8C3" w14:textId="77777777" w:rsidR="0065706E" w:rsidRPr="007E21D8" w:rsidRDefault="0065706E" w:rsidP="00A212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6CBD80A8" wp14:editId="5471EE12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A6720A" id="Gerade Verbindung 1" o:spid="_x0000_s1026" style="position:absolute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981" w:type="dxa"/>
            <w:gridSpan w:val="4"/>
          </w:tcPr>
          <w:p w14:paraId="36C636B7" w14:textId="77777777" w:rsidR="0065706E" w:rsidRDefault="0065706E" w:rsidP="0011529A">
            <w:pPr>
              <w:pStyle w:val="Listenabsatz"/>
              <w:numPr>
                <w:ilvl w:val="0"/>
                <w:numId w:val="10"/>
              </w:numPr>
              <w:tabs>
                <w:tab w:val="left" w:pos="1020"/>
              </w:tabs>
              <w:spacing w:line="240" w:lineRule="auto"/>
            </w:pPr>
            <w:r>
              <w:t>12 · 246 =</w:t>
            </w:r>
          </w:p>
          <w:p w14:paraId="6D2DD4F5" w14:textId="77777777" w:rsidR="0065706E" w:rsidRPr="007E21D8" w:rsidRDefault="0065706E" w:rsidP="00A212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669BDA34" wp14:editId="31C711D1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5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6B5F4C" id="Gerade Verbindung 1" o:spid="_x0000_s1026" style="position:absolute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386" w:type="dxa"/>
          </w:tcPr>
          <w:p w14:paraId="124FA9FA" w14:textId="77777777" w:rsidR="0065706E" w:rsidRPr="007E21D8" w:rsidRDefault="0065706E" w:rsidP="0011529A">
            <w:pPr>
              <w:pStyle w:val="Listenabsatz"/>
              <w:numPr>
                <w:ilvl w:val="0"/>
                <w:numId w:val="10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ABA99CD" wp14:editId="3D033A45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06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7B38F4" id="Gerade Verbindung 1" o:spid="_x0000_s1026" style="position:absolute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3 </w:t>
            </w:r>
            <w:r>
              <w:t>· 206 =</w:t>
            </w:r>
          </w:p>
        </w:tc>
        <w:tc>
          <w:tcPr>
            <w:tcW w:w="304" w:type="dxa"/>
            <w:vAlign w:val="bottom"/>
          </w:tcPr>
          <w:p w14:paraId="15388FC0" w14:textId="77777777" w:rsidR="0065706E" w:rsidRDefault="0065706E" w:rsidP="00A21299">
            <w:pPr>
              <w:jc w:val="right"/>
              <w:rPr>
                <w:noProof/>
              </w:rPr>
            </w:pPr>
          </w:p>
        </w:tc>
      </w:tr>
      <w:tr w:rsidR="0065706E" w14:paraId="172145E2" w14:textId="77777777" w:rsidTr="00D13301">
        <w:trPr>
          <w:trHeight w:val="1060"/>
        </w:trPr>
        <w:tc>
          <w:tcPr>
            <w:tcW w:w="547" w:type="dxa"/>
          </w:tcPr>
          <w:p w14:paraId="3C62A6E4" w14:textId="65D2DBA7" w:rsidR="0065706E" w:rsidRPr="0065706E" w:rsidRDefault="0065706E" w:rsidP="00A21299">
            <w:pPr>
              <w:rPr>
                <w:b/>
                <w:bCs/>
                <w:color w:val="70BCC9" w:themeColor="text2" w:themeTint="99"/>
              </w:rPr>
            </w:pPr>
            <w:r w:rsidRPr="0065706E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222" w:type="dxa"/>
            <w:gridSpan w:val="9"/>
          </w:tcPr>
          <w:p w14:paraId="0C6DEBF6" w14:textId="77777777" w:rsidR="0065706E" w:rsidRDefault="0065706E" w:rsidP="00A21299">
            <w:pPr>
              <w:rPr>
                <w:noProof/>
              </w:rPr>
            </w:pPr>
            <w:r>
              <w:rPr>
                <w:noProof/>
              </w:rPr>
              <w:t xml:space="preserve">Rechne die Aufgaben mit dem Malkreuz. Kreuze an:  </w:t>
            </w:r>
          </w:p>
          <w:p w14:paraId="7001FFCD" w14:textId="77777777" w:rsidR="0065706E" w:rsidRDefault="0065706E" w:rsidP="00A21299">
            <w:pPr>
              <w:rPr>
                <w:noProof/>
              </w:rPr>
            </w:pPr>
            <w:r>
              <w:rPr>
                <w:noProof/>
              </w:rPr>
              <w:sym w:font="Wingdings" w:char="F0A8"/>
            </w:r>
            <w:r>
              <w:rPr>
                <w:noProof/>
              </w:rPr>
              <w:t xml:space="preserve"> Ich kenne das Malkreuz gut. </w:t>
            </w:r>
            <w:r>
              <w:rPr>
                <w:noProof/>
              </w:rPr>
              <w:sym w:font="Wingdings" w:char="F0A8"/>
            </w:r>
            <w:r>
              <w:rPr>
                <w:noProof/>
              </w:rPr>
              <w:t xml:space="preserve"> Ich kenne das Malkreuz nicht.</w:t>
            </w:r>
          </w:p>
          <w:p w14:paraId="17BF4799" w14:textId="77777777" w:rsidR="0065706E" w:rsidRDefault="0065706E" w:rsidP="00A21299">
            <w:pPr>
              <w:rPr>
                <w:noProof/>
              </w:rPr>
            </w:pPr>
            <w:r>
              <w:rPr>
                <w:noProof/>
              </w:rPr>
              <w:sym w:font="Wingdings" w:char="F0A8"/>
            </w:r>
            <w:r>
              <w:rPr>
                <w:noProof/>
              </w:rPr>
              <w:t xml:space="preserve"> Ich weiß nicht mehr genau, wie man mit dem Malkreuz rechnet.</w:t>
            </w:r>
          </w:p>
        </w:tc>
        <w:tc>
          <w:tcPr>
            <w:tcW w:w="304" w:type="dxa"/>
            <w:vAlign w:val="bottom"/>
          </w:tcPr>
          <w:p w14:paraId="202A7042" w14:textId="77777777" w:rsidR="0065706E" w:rsidRPr="00E0758C" w:rsidRDefault="0065706E" w:rsidP="00A21299">
            <w:pPr>
              <w:rPr>
                <w:noProof/>
              </w:rPr>
            </w:pPr>
          </w:p>
        </w:tc>
      </w:tr>
      <w:tr w:rsidR="00AF7E8C" w14:paraId="2A6EA68A" w14:textId="77777777" w:rsidTr="00D13301">
        <w:trPr>
          <w:trHeight w:val="417"/>
        </w:trPr>
        <w:tc>
          <w:tcPr>
            <w:tcW w:w="547" w:type="dxa"/>
          </w:tcPr>
          <w:p w14:paraId="7282A187" w14:textId="77777777" w:rsidR="00AF7E8C" w:rsidRPr="00964EC9" w:rsidRDefault="00AF7E8C" w:rsidP="00A21299">
            <w:pPr>
              <w:rPr>
                <w:color w:val="70BCC9" w:themeColor="text2" w:themeTint="99"/>
              </w:rPr>
            </w:pPr>
          </w:p>
        </w:tc>
        <w:tc>
          <w:tcPr>
            <w:tcW w:w="313" w:type="dxa"/>
          </w:tcPr>
          <w:p w14:paraId="187B9B40" w14:textId="62CBE6E9" w:rsidR="00AF7E8C" w:rsidRPr="0065706E" w:rsidRDefault="0065706E" w:rsidP="00A21299">
            <w:pPr>
              <w:rPr>
                <w:bCs/>
                <w:color w:val="000000"/>
              </w:rPr>
            </w:pPr>
            <w:r w:rsidRPr="0065706E">
              <w:rPr>
                <w:bCs/>
                <w:color w:val="000000"/>
              </w:rPr>
              <w:t xml:space="preserve">(1) </w:t>
            </w:r>
          </w:p>
        </w:tc>
        <w:tc>
          <w:tcPr>
            <w:tcW w:w="4413" w:type="dxa"/>
            <w:gridSpan w:val="5"/>
          </w:tcPr>
          <w:p w14:paraId="58FFAC9B" w14:textId="77777777" w:rsidR="00AF7E8C" w:rsidRDefault="00AF7E8C" w:rsidP="0065706E">
            <w:pPr>
              <w:pStyle w:val="Listenabsatz"/>
              <w:numPr>
                <w:ilvl w:val="0"/>
                <w:numId w:val="0"/>
              </w:numPr>
              <w:tabs>
                <w:tab w:val="left" w:pos="1020"/>
              </w:tabs>
              <w:spacing w:line="240" w:lineRule="auto"/>
              <w:ind w:left="360"/>
            </w:pPr>
            <w:r>
              <w:t>15 · 13 =</w:t>
            </w:r>
          </w:p>
          <w:p w14:paraId="638DA5A6" w14:textId="77777777" w:rsidR="00AF7E8C" w:rsidRDefault="00AF7E8C" w:rsidP="00A21299">
            <w:pPr>
              <w:tabs>
                <w:tab w:val="left" w:pos="1020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0771E0DA" wp14:editId="0F73845E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07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8BBADA" id="Gerade Verbindung 1" o:spid="_x0000_s1026" style="position:absolute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3496" w:type="dxa"/>
            <w:gridSpan w:val="3"/>
          </w:tcPr>
          <w:p w14:paraId="4C18CE5C" w14:textId="0AE6C78B" w:rsidR="00AF7E8C" w:rsidRDefault="00AF7E8C" w:rsidP="0065706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40C924E2" wp14:editId="5DA9C185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221095</wp:posOffset>
                      </wp:positionV>
                      <wp:extent cx="1263015" cy="0"/>
                      <wp:effectExtent l="0" t="0" r="0" b="0"/>
                      <wp:wrapSquare wrapText="bothSides"/>
                      <wp:docPr id="109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E763A1" id="Gerade Verbindung 1" o:spid="_x0000_s1026" style="position:absolute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17.4pt" to="118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Am5jT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 w:rsidR="0065706E">
              <w:rPr>
                <w:noProof/>
              </w:rPr>
              <w:t xml:space="preserve">(2) </w:t>
            </w:r>
            <w:r>
              <w:rPr>
                <w:noProof/>
              </w:rPr>
              <w:t xml:space="preserve">24 </w:t>
            </w:r>
            <w:r>
              <w:t>· 12</w:t>
            </w:r>
            <w:r w:rsidR="00971941">
              <w:t xml:space="preserve">0 </w:t>
            </w:r>
            <w:r>
              <w:t>=</w:t>
            </w:r>
          </w:p>
        </w:tc>
        <w:tc>
          <w:tcPr>
            <w:tcW w:w="304" w:type="dxa"/>
            <w:vAlign w:val="bottom"/>
          </w:tcPr>
          <w:p w14:paraId="6EB17F54" w14:textId="77777777" w:rsidR="00AF7E8C" w:rsidRPr="00E0758C" w:rsidRDefault="00AF7E8C" w:rsidP="00A21299">
            <w:pPr>
              <w:rPr>
                <w:noProof/>
              </w:rPr>
            </w:pPr>
          </w:p>
        </w:tc>
      </w:tr>
      <w:tr w:rsidR="00AF7E8C" w14:paraId="0BC30E1D" w14:textId="77777777" w:rsidTr="00D13301">
        <w:trPr>
          <w:trHeight w:val="1904"/>
        </w:trPr>
        <w:tc>
          <w:tcPr>
            <w:tcW w:w="547" w:type="dxa"/>
          </w:tcPr>
          <w:p w14:paraId="71F7BAB2" w14:textId="77777777" w:rsidR="00AF7E8C" w:rsidRPr="00964EC9" w:rsidRDefault="00AF7E8C" w:rsidP="00A21299">
            <w:pPr>
              <w:rPr>
                <w:color w:val="70BCC9" w:themeColor="text2" w:themeTint="99"/>
              </w:rPr>
            </w:pPr>
          </w:p>
        </w:tc>
        <w:tc>
          <w:tcPr>
            <w:tcW w:w="313" w:type="dxa"/>
          </w:tcPr>
          <w:p w14:paraId="47C23234" w14:textId="77777777" w:rsidR="00AF7E8C" w:rsidRDefault="00AF7E8C" w:rsidP="00A21299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4413" w:type="dxa"/>
            <w:gridSpan w:val="5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5"/>
              <w:gridCol w:w="983"/>
              <w:gridCol w:w="983"/>
              <w:gridCol w:w="273"/>
              <w:gridCol w:w="981"/>
            </w:tblGrid>
            <w:tr w:rsidR="00AF7E8C" w14:paraId="53239465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000CD22E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06E7E7A9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09AEF3AC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17C6D43D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</w:tcPr>
                <w:p w14:paraId="41C8E5C5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AF7E8C" w14:paraId="5DA009E6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1700C88D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41A853E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87661F4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5098C3F4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bottom w:val="dashSmallGap" w:sz="4" w:space="0" w:color="auto"/>
                  </w:tcBorders>
                </w:tcPr>
                <w:p w14:paraId="0FA23A37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AF7E8C" w14:paraId="3403FBF5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5FA8A60D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3F73755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E12A653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4C838DF3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top w:val="dashSmallGap" w:sz="4" w:space="0" w:color="auto"/>
                    <w:bottom w:val="single" w:sz="12" w:space="0" w:color="auto"/>
                  </w:tcBorders>
                </w:tcPr>
                <w:p w14:paraId="6DE98E46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  <w:jc w:val="both"/>
                  </w:pPr>
                  <w:r>
                    <w:t>+</w:t>
                  </w:r>
                </w:p>
              </w:tc>
            </w:tr>
            <w:tr w:rsidR="00AF7E8C" w14:paraId="361FA52A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</w:tcPr>
                <w:p w14:paraId="17E5A878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</w:tcPr>
                <w:p w14:paraId="607CBB7D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C319795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</w:tcPr>
                <w:p w14:paraId="0590FB8F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60F5AEB" w14:textId="77777777" w:rsidR="00AF7E8C" w:rsidRDefault="00AF7E8C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77101425" w14:textId="77777777" w:rsidR="00AF7E8C" w:rsidRDefault="00AF7E8C" w:rsidP="00A21299">
            <w:pPr>
              <w:tabs>
                <w:tab w:val="left" w:pos="1020"/>
              </w:tabs>
              <w:spacing w:line="240" w:lineRule="auto"/>
              <w:ind w:left="284" w:hanging="284"/>
            </w:pPr>
          </w:p>
        </w:tc>
        <w:tc>
          <w:tcPr>
            <w:tcW w:w="3496" w:type="dxa"/>
            <w:gridSpan w:val="3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54"/>
              <w:gridCol w:w="655"/>
              <w:gridCol w:w="655"/>
              <w:gridCol w:w="656"/>
              <w:gridCol w:w="222"/>
              <w:gridCol w:w="654"/>
            </w:tblGrid>
            <w:tr w:rsidR="00671F94" w14:paraId="453AFCAC" w14:textId="77777777" w:rsidTr="00671F94">
              <w:trPr>
                <w:trHeight w:val="397"/>
              </w:trPr>
              <w:tc>
                <w:tcPr>
                  <w:tcW w:w="935" w:type="pct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3EE1D21E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7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78469A58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22E08AD3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8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479C0CD1" w14:textId="2BF9A29F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18" w:type="pct"/>
                  <w:tcBorders>
                    <w:left w:val="single" w:sz="4" w:space="0" w:color="auto"/>
                  </w:tcBorders>
                </w:tcPr>
                <w:p w14:paraId="48A48884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</w:tcPr>
                <w:p w14:paraId="6B15FA94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671F94" w14:paraId="59ADC002" w14:textId="77777777" w:rsidTr="00671F94">
              <w:trPr>
                <w:trHeight w:val="397"/>
              </w:trPr>
              <w:tc>
                <w:tcPr>
                  <w:tcW w:w="935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02FC2489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E124B47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D76264B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EDE9C6A" w14:textId="783FAA53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18" w:type="pct"/>
                  <w:tcBorders>
                    <w:left w:val="single" w:sz="12" w:space="0" w:color="auto"/>
                  </w:tcBorders>
                </w:tcPr>
                <w:p w14:paraId="7D237322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bottom w:val="dashSmallGap" w:sz="4" w:space="0" w:color="auto"/>
                  </w:tcBorders>
                </w:tcPr>
                <w:p w14:paraId="5404DD61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671F94" w14:paraId="46D90F7D" w14:textId="77777777" w:rsidTr="00671F94">
              <w:trPr>
                <w:trHeight w:val="397"/>
              </w:trPr>
              <w:tc>
                <w:tcPr>
                  <w:tcW w:w="935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79ABEA89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351737E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86CF5BB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6C88E00" w14:textId="6F62B2A9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18" w:type="pct"/>
                  <w:tcBorders>
                    <w:left w:val="single" w:sz="12" w:space="0" w:color="auto"/>
                  </w:tcBorders>
                </w:tcPr>
                <w:p w14:paraId="06FC7F0E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dashSmallGap" w:sz="4" w:space="0" w:color="auto"/>
                    <w:bottom w:val="single" w:sz="12" w:space="0" w:color="auto"/>
                  </w:tcBorders>
                </w:tcPr>
                <w:p w14:paraId="1FA2E287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  <w:jc w:val="both"/>
                  </w:pPr>
                  <w:r>
                    <w:t>+</w:t>
                  </w:r>
                </w:p>
              </w:tc>
            </w:tr>
            <w:tr w:rsidR="00671F94" w14:paraId="0D93BBAD" w14:textId="77777777" w:rsidTr="00671F94">
              <w:trPr>
                <w:trHeight w:val="397"/>
              </w:trPr>
              <w:tc>
                <w:tcPr>
                  <w:tcW w:w="935" w:type="pct"/>
                  <w:tcBorders>
                    <w:top w:val="single" w:sz="4" w:space="0" w:color="auto"/>
                  </w:tcBorders>
                </w:tcPr>
                <w:p w14:paraId="1033FBF7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bottom w:val="dashSmallGap" w:sz="4" w:space="0" w:color="auto"/>
                  </w:tcBorders>
                </w:tcPr>
                <w:p w14:paraId="3555E622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7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1983245" w14:textId="16D1CDEF" w:rsidR="00671F94" w:rsidRDefault="00671F94" w:rsidP="00671F94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8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B6A710E" w14:textId="49C8A614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18" w:type="pct"/>
                  <w:tcBorders>
                    <w:right w:val="single" w:sz="12" w:space="0" w:color="auto"/>
                  </w:tcBorders>
                </w:tcPr>
                <w:p w14:paraId="7D800398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316D26F" w14:textId="77777777" w:rsidR="00671F94" w:rsidRDefault="00671F94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77939D08" w14:textId="77777777" w:rsidR="00AF7E8C" w:rsidRDefault="00AF7E8C" w:rsidP="00A21299">
            <w:pPr>
              <w:rPr>
                <w:noProof/>
              </w:rPr>
            </w:pPr>
          </w:p>
        </w:tc>
        <w:tc>
          <w:tcPr>
            <w:tcW w:w="304" w:type="dxa"/>
            <w:vAlign w:val="bottom"/>
          </w:tcPr>
          <w:p w14:paraId="74FC3D28" w14:textId="262C5AA3" w:rsidR="00AF7E8C" w:rsidRPr="00E0758C" w:rsidRDefault="00AF7E8C" w:rsidP="00A21299">
            <w:pPr>
              <w:jc w:val="right"/>
              <w:rPr>
                <w:noProof/>
              </w:rPr>
            </w:pPr>
          </w:p>
        </w:tc>
      </w:tr>
    </w:tbl>
    <w:p w14:paraId="111DC2B2" w14:textId="77777777" w:rsidR="00AF7E8C" w:rsidRDefault="00AF7E8C" w:rsidP="008E408B">
      <w:pPr>
        <w:sectPr w:rsidR="00AF7E8C" w:rsidSect="003079FB">
          <w:headerReference w:type="default" r:id="rId6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26"/>
        <w:gridCol w:w="5344"/>
        <w:gridCol w:w="2693"/>
      </w:tblGrid>
      <w:tr w:rsidR="002D522F" w:rsidRPr="00E0758C" w14:paraId="319CCE37" w14:textId="77777777" w:rsidTr="00DC00E9">
        <w:tc>
          <w:tcPr>
            <w:tcW w:w="709" w:type="dxa"/>
          </w:tcPr>
          <w:p w14:paraId="27564845" w14:textId="5BC3535E" w:rsidR="002D522F" w:rsidRPr="00AC7674" w:rsidRDefault="00487C30" w:rsidP="00820B46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363" w:type="dxa"/>
            <w:gridSpan w:val="3"/>
          </w:tcPr>
          <w:p w14:paraId="341F58C2" w14:textId="6722BC3E" w:rsidR="002D522F" w:rsidRPr="00AC7674" w:rsidRDefault="002D522F" w:rsidP="002D522F">
            <w:pPr>
              <w:pStyle w:val="berschrift1"/>
            </w:pPr>
            <w:r>
              <w:t>Ich kann sicher multiplizieren und meine Rechenwege erklären</w:t>
            </w:r>
          </w:p>
        </w:tc>
      </w:tr>
      <w:tr w:rsidR="002D522F" w:rsidRPr="00E0758C" w14:paraId="0E6F8D5F" w14:textId="77777777" w:rsidTr="00DC00E9">
        <w:trPr>
          <w:trHeight w:val="170"/>
        </w:trPr>
        <w:tc>
          <w:tcPr>
            <w:tcW w:w="709" w:type="dxa"/>
          </w:tcPr>
          <w:p w14:paraId="679FCF3F" w14:textId="6DB28CE9" w:rsidR="002D522F" w:rsidRPr="00E0758C" w:rsidRDefault="002D522F" w:rsidP="00DC00E9">
            <w:pPr>
              <w:pStyle w:val="berschrift2"/>
              <w:spacing w:before="120"/>
            </w:pPr>
            <w:bookmarkStart w:id="5" w:name="_Hlk124755847"/>
            <w:r w:rsidRPr="00E0758C">
              <w:t>1</w:t>
            </w:r>
          </w:p>
        </w:tc>
        <w:tc>
          <w:tcPr>
            <w:tcW w:w="8363" w:type="dxa"/>
            <w:gridSpan w:val="3"/>
          </w:tcPr>
          <w:p w14:paraId="78DE97B9" w14:textId="38564725" w:rsidR="002D522F" w:rsidRPr="005E3180" w:rsidRDefault="00681AC0" w:rsidP="00DC00E9">
            <w:pPr>
              <w:pStyle w:val="berschrift2"/>
              <w:spacing w:before="120"/>
              <w:rPr>
                <w:color w:val="0000FF"/>
              </w:rPr>
            </w:pPr>
            <w:r w:rsidRPr="0065706E">
              <w:t>Multip</w:t>
            </w:r>
            <w:r w:rsidR="00CE727C" w:rsidRPr="0065706E">
              <w:t xml:space="preserve">lizieren </w:t>
            </w:r>
            <w:r w:rsidR="005E3180" w:rsidRPr="0065706E">
              <w:t>mit Zerlegen</w:t>
            </w:r>
          </w:p>
        </w:tc>
      </w:tr>
      <w:tr w:rsidR="002D522F" w:rsidRPr="00E0758C" w14:paraId="4119207B" w14:textId="77777777" w:rsidTr="00DC00E9">
        <w:tc>
          <w:tcPr>
            <w:tcW w:w="709" w:type="dxa"/>
          </w:tcPr>
          <w:p w14:paraId="688F1E0C" w14:textId="77777777" w:rsidR="002D522F" w:rsidRPr="00E0758C" w:rsidRDefault="002D522F" w:rsidP="00ED3828">
            <w:pPr>
              <w:pStyle w:val="berschrift3"/>
              <w:spacing w:before="0"/>
            </w:pPr>
            <w:r w:rsidRPr="00E0758C">
              <w:t>1.1</w:t>
            </w:r>
          </w:p>
        </w:tc>
        <w:tc>
          <w:tcPr>
            <w:tcW w:w="8363" w:type="dxa"/>
            <w:gridSpan w:val="3"/>
          </w:tcPr>
          <w:p w14:paraId="55809676" w14:textId="3FD2532A" w:rsidR="002D522F" w:rsidRPr="00911328" w:rsidRDefault="00C82247" w:rsidP="00ED3828">
            <w:pPr>
              <w:pStyle w:val="berschrift3"/>
              <w:spacing w:before="0"/>
            </w:pPr>
            <w:r>
              <w:t>M</w:t>
            </w:r>
            <w:r w:rsidR="00E2292C">
              <w:t>ultiplikations</w:t>
            </w:r>
            <w:r>
              <w:t>-Aufgaben zerlegen</w:t>
            </w:r>
          </w:p>
        </w:tc>
      </w:tr>
      <w:tr w:rsidR="00CB41BB" w:rsidRPr="00E0758C" w14:paraId="6BB5047D" w14:textId="77777777" w:rsidTr="00DC00E9">
        <w:trPr>
          <w:trHeight w:val="126"/>
        </w:trPr>
        <w:tc>
          <w:tcPr>
            <w:tcW w:w="709" w:type="dxa"/>
          </w:tcPr>
          <w:p w14:paraId="560595BE" w14:textId="3EE52DB2" w:rsidR="00CB41BB" w:rsidRPr="00E0758C" w:rsidRDefault="00CB41BB" w:rsidP="006461F5">
            <w:pPr>
              <w:spacing w:line="240" w:lineRule="atLeast"/>
            </w:pPr>
          </w:p>
        </w:tc>
        <w:tc>
          <w:tcPr>
            <w:tcW w:w="326" w:type="dxa"/>
            <w:vMerge w:val="restart"/>
          </w:tcPr>
          <w:p w14:paraId="2F4E77E9" w14:textId="133B4E0C" w:rsidR="00CB41BB" w:rsidRDefault="00CB41BB" w:rsidP="006461F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  <w:vMerge w:val="restart"/>
          </w:tcPr>
          <w:p w14:paraId="39C112A7" w14:textId="60F43992" w:rsidR="00CB41BB" w:rsidRDefault="00CD6354" w:rsidP="006461F5">
            <w:r>
              <w:rPr>
                <w:noProof/>
              </w:rPr>
              <w:drawing>
                <wp:anchor distT="0" distB="0" distL="114300" distR="114300" simplePos="0" relativeHeight="251594240" behindDoc="0" locked="0" layoutInCell="1" allowOverlap="1" wp14:anchorId="5BD7BA5B" wp14:editId="4E42FF4E">
                  <wp:simplePos x="0" y="0"/>
                  <wp:positionH relativeFrom="column">
                    <wp:posOffset>3461411</wp:posOffset>
                  </wp:positionH>
                  <wp:positionV relativeFrom="paragraph">
                    <wp:posOffset>-515323</wp:posOffset>
                  </wp:positionV>
                  <wp:extent cx="1638300" cy="1612900"/>
                  <wp:effectExtent l="0" t="0" r="0" b="0"/>
                  <wp:wrapNone/>
                  <wp:docPr id="239" name="Grafik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1BB" w:rsidRPr="000E639A">
              <w:t xml:space="preserve">Das Bild zeigt die Aufgabe </w:t>
            </w:r>
            <w:r w:rsidR="00CB41BB" w:rsidRPr="000E639A">
              <w:rPr>
                <w:b/>
                <w:bCs/>
              </w:rPr>
              <w:t>6 · 7</w:t>
            </w:r>
            <w:r w:rsidR="00CB41BB">
              <w:t>.</w:t>
            </w:r>
          </w:p>
          <w:p w14:paraId="3EF56051" w14:textId="42490EA1" w:rsidR="00CB41BB" w:rsidRDefault="00CB41BB" w:rsidP="00BA65D1">
            <w:pPr>
              <w:spacing w:after="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AE37AA8" wp14:editId="50A1E531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356235</wp:posOffset>
                      </wp:positionV>
                      <wp:extent cx="1517650" cy="467995"/>
                      <wp:effectExtent l="190500" t="190500" r="19050" b="14605"/>
                      <wp:wrapNone/>
                      <wp:docPr id="25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650" cy="467995"/>
                              </a:xfrm>
                              <a:prstGeom prst="wedgeRoundRectCallout">
                                <a:avLst>
                                  <a:gd name="adj1" fmla="val -60843"/>
                                  <a:gd name="adj2" fmla="val -8719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E77DC1" w14:textId="24D2B367" w:rsidR="00CB41BB" w:rsidRPr="00E27235" w:rsidRDefault="00EF5069" w:rsidP="00256751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Ich zerlege</w:t>
                                  </w:r>
                                  <w:r w:rsidR="00CB41B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sechs 7er 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br/>
                                    <w:t>in</w:t>
                                  </w:r>
                                  <w:r w:rsidR="00CB41B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fünf 7er und ein</w:t>
                                  </w:r>
                                  <w:r w:rsidR="00831967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 w:rsidR="00CB41BB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7er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37AA8" id="_x0000_s1225" type="#_x0000_t62" style="position:absolute;margin-left:191.85pt;margin-top:28.05pt;width:119.5pt;height:36.8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" adj="-2342,-8034" fillcolor="white [3201]" strokecolor="#bfbfbf [2412]" strokeweight="1pt">
                      <v:textbox inset="2mm,2mm,2mm,2mm">
                        <w:txbxContent>
                          <w:p w14:paraId="24E77DC1" w14:textId="24D2B367" w:rsidR="00CB41BB" w:rsidRPr="00E27235" w:rsidRDefault="00EF5069" w:rsidP="00256751">
                            <w:pPr>
                              <w:spacing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Ich zerlege</w:t>
                            </w:r>
                            <w:r w:rsidR="00CB41B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sechs 7er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in</w:t>
                            </w:r>
                            <w:r w:rsidR="00CB41B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fünf 7er und ein</w:t>
                            </w:r>
                            <w:r w:rsidR="0083196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en</w:t>
                            </w:r>
                            <w:r w:rsidR="00CB41B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7er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5083957E" wp14:editId="0015CDA2">
                      <wp:simplePos x="0" y="0"/>
                      <wp:positionH relativeFrom="column">
                        <wp:posOffset>1799509</wp:posOffset>
                      </wp:positionH>
                      <wp:positionV relativeFrom="paragraph">
                        <wp:posOffset>-3663</wp:posOffset>
                      </wp:positionV>
                      <wp:extent cx="645795" cy="722893"/>
                      <wp:effectExtent l="0" t="0" r="0" b="1270"/>
                      <wp:wrapNone/>
                      <wp:docPr id="95996496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7644771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25988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DC32F4" w14:textId="77777777" w:rsidR="00CB41BB" w:rsidRPr="008D5126" w:rsidRDefault="00CB41BB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83957E" id="_x0000_s1226" style="position:absolute;margin-left:141.7pt;margin-top:-.3pt;width:50.85pt;height:56.9pt;z-index:252209664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">
                      <v:shape id="Grafik 6" o:spid="_x0000_s1227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">
                        <v:imagedata r:id="rId57" o:title="" chromakey="white"/>
                      </v:shape>
                      <v:shape id="Textfeld 12" o:spid="_x0000_s1228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" filled="f" stroked="f" strokeweight=".5pt">
                        <v:textbox inset="0,0,0,0">
                          <w:txbxContent>
                            <w:p w14:paraId="5BDC32F4" w14:textId="77777777" w:rsidR="00CB41BB" w:rsidRPr="008D5126" w:rsidRDefault="00CB41BB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Leonie rechnet so: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3"/>
              <w:gridCol w:w="645"/>
              <w:gridCol w:w="1985"/>
            </w:tblGrid>
            <w:tr w:rsidR="00CB41BB" w:rsidRPr="00ED3828" w14:paraId="005826A7" w14:textId="77777777" w:rsidTr="00DC00E9">
              <w:trPr>
                <w:trHeight w:val="170"/>
              </w:trPr>
              <w:tc>
                <w:tcPr>
                  <w:tcW w:w="163" w:type="dxa"/>
                  <w:tcMar>
                    <w:left w:w="0" w:type="dxa"/>
                    <w:right w:w="0" w:type="dxa"/>
                  </w:tcMar>
                </w:tcPr>
                <w:p w14:paraId="667CE07C" w14:textId="77777777" w:rsidR="00CB41BB" w:rsidRPr="00ED3828" w:rsidRDefault="00CB41BB" w:rsidP="006461F5">
                  <w:pPr>
                    <w:rPr>
                      <w:rFonts w:ascii="Comic Sans MS" w:hAnsi="Comic Sans MS"/>
                      <w:color w:val="0070C0"/>
                    </w:rPr>
                  </w:pPr>
                  <w:r w:rsidRPr="00ED3828">
                    <w:rPr>
                      <w:rFonts w:ascii="Comic Sans MS" w:hAnsi="Comic Sans MS"/>
                      <w:color w:val="0070C0"/>
                    </w:rPr>
                    <w:t>6</w:t>
                  </w:r>
                </w:p>
              </w:tc>
              <w:tc>
                <w:tcPr>
                  <w:tcW w:w="645" w:type="dxa"/>
                  <w:tcMar>
                    <w:left w:w="0" w:type="dxa"/>
                    <w:right w:w="0" w:type="dxa"/>
                  </w:tcMar>
                </w:tcPr>
                <w:p w14:paraId="5FBCE5D0" w14:textId="77777777" w:rsidR="00CB41BB" w:rsidRPr="00ED3828" w:rsidRDefault="00CB41BB" w:rsidP="00E2292C">
                  <w:pPr>
                    <w:jc w:val="right"/>
                    <w:rPr>
                      <w:rFonts w:ascii="Comic Sans MS" w:hAnsi="Comic Sans MS"/>
                      <w:color w:val="0070C0"/>
                    </w:rPr>
                  </w:pPr>
                  <w:r w:rsidRPr="00ED3828">
                    <w:rPr>
                      <w:rFonts w:ascii="Comic Sans MS" w:hAnsi="Comic Sans MS"/>
                      <w:color w:val="0070C0"/>
                    </w:rPr>
                    <w:t xml:space="preserve">· 7 </w:t>
                  </w:r>
                  <w:r>
                    <w:rPr>
                      <w:rFonts w:ascii="Comic Sans MS" w:hAnsi="Comic Sans MS"/>
                      <w:color w:val="0070C0"/>
                    </w:rPr>
                    <w:t xml:space="preserve">  =   </w:t>
                  </w:r>
                </w:p>
              </w:tc>
              <w:tc>
                <w:tcPr>
                  <w:tcW w:w="1985" w:type="dxa"/>
                  <w:tcMar>
                    <w:left w:w="0" w:type="dxa"/>
                    <w:right w:w="0" w:type="dxa"/>
                  </w:tcMar>
                </w:tcPr>
                <w:p w14:paraId="6CC94490" w14:textId="315D42B1" w:rsidR="00CB41BB" w:rsidRPr="00ED3828" w:rsidRDefault="00CB41BB" w:rsidP="006461F5">
                  <w:pPr>
                    <w:rPr>
                      <w:rFonts w:ascii="Comic Sans MS" w:hAnsi="Comic Sans MS"/>
                      <w:color w:val="0070C0"/>
                    </w:rPr>
                  </w:pPr>
                  <w:r>
                    <w:rPr>
                      <w:rFonts w:ascii="Comic Sans MS" w:hAnsi="Comic Sans MS"/>
                      <w:color w:val="0070C0"/>
                    </w:rPr>
                    <w:t xml:space="preserve"> </w:t>
                  </w:r>
                  <w:r w:rsidR="00DC00E9">
                    <w:rPr>
                      <w:rFonts w:ascii="Comic Sans MS" w:hAnsi="Comic Sans MS"/>
                      <w:color w:val="0070C0"/>
                    </w:rPr>
                    <w:t xml:space="preserve"> </w:t>
                  </w:r>
                  <w:r w:rsidRPr="00ED3828">
                    <w:rPr>
                      <w:rFonts w:ascii="Comic Sans MS" w:hAnsi="Comic Sans MS"/>
                      <w:color w:val="0070C0"/>
                    </w:rPr>
                    <w:t xml:space="preserve">5 · 7 + 1 · 7 </w:t>
                  </w:r>
                </w:p>
              </w:tc>
            </w:tr>
            <w:tr w:rsidR="00CB41BB" w14:paraId="718C930C" w14:textId="77777777" w:rsidTr="00DC00E9">
              <w:trPr>
                <w:trHeight w:val="353"/>
              </w:trPr>
              <w:tc>
                <w:tcPr>
                  <w:tcW w:w="163" w:type="dxa"/>
                  <w:tcMar>
                    <w:left w:w="0" w:type="dxa"/>
                    <w:right w:w="0" w:type="dxa"/>
                  </w:tcMar>
                </w:tcPr>
                <w:p w14:paraId="50CF7C28" w14:textId="77777777" w:rsidR="00CB41BB" w:rsidRDefault="00CB41BB" w:rsidP="006461F5"/>
              </w:tc>
              <w:tc>
                <w:tcPr>
                  <w:tcW w:w="645" w:type="dxa"/>
                  <w:tcMar>
                    <w:left w:w="0" w:type="dxa"/>
                    <w:right w:w="0" w:type="dxa"/>
                  </w:tcMar>
                </w:tcPr>
                <w:p w14:paraId="3931C17D" w14:textId="77777777" w:rsidR="00CB41BB" w:rsidRDefault="00CB41BB" w:rsidP="00E2292C">
                  <w:pPr>
                    <w:jc w:val="right"/>
                    <w:rPr>
                      <w:rFonts w:ascii="Comic Sans MS" w:hAnsi="Comic Sans MS"/>
                      <w:color w:val="0070C0"/>
                    </w:rPr>
                  </w:pPr>
                  <w:r w:rsidRPr="00E2292C"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  <w:p w14:paraId="42DAD9CF" w14:textId="44D89926" w:rsidR="00DC00E9" w:rsidRPr="00E2292C" w:rsidRDefault="00DC00E9" w:rsidP="00E2292C">
                  <w:pPr>
                    <w:jc w:val="right"/>
                    <w:rPr>
                      <w:rFonts w:ascii="Comic Sans MS" w:hAnsi="Comic Sans MS"/>
                      <w:color w:val="0070C0"/>
                    </w:rPr>
                  </w:pPr>
                  <w:r>
                    <w:rPr>
                      <w:rFonts w:ascii="Comic Sans MS" w:hAnsi="Comic Sans MS"/>
                      <w:color w:val="0070C0"/>
                    </w:rPr>
                    <w:t>=</w:t>
                  </w:r>
                </w:p>
              </w:tc>
              <w:tc>
                <w:tcPr>
                  <w:tcW w:w="1985" w:type="dxa"/>
                  <w:tcMar>
                    <w:left w:w="0" w:type="dxa"/>
                    <w:right w:w="0" w:type="dxa"/>
                  </w:tcMar>
                </w:tcPr>
                <w:p w14:paraId="64D8C8FE" w14:textId="3791D484" w:rsidR="00DC00E9" w:rsidRDefault="00CB41BB" w:rsidP="00CB41BB">
                  <w:pPr>
                    <w:rPr>
                      <w:rFonts w:ascii="Comic Sans MS" w:hAnsi="Comic Sans MS"/>
                      <w:color w:val="0070C0"/>
                    </w:rPr>
                  </w:pPr>
                  <w:r w:rsidRPr="00E2292C">
                    <w:rPr>
                      <w:rFonts w:ascii="Comic Sans MS" w:hAnsi="Comic Sans MS"/>
                      <w:color w:val="0070C0"/>
                    </w:rPr>
                    <w:t xml:space="preserve"> </w:t>
                  </w:r>
                  <w:r w:rsidR="00DC00E9">
                    <w:rPr>
                      <w:rFonts w:ascii="Comic Sans MS" w:hAnsi="Comic Sans MS"/>
                      <w:color w:val="0070C0"/>
                    </w:rPr>
                    <w:t xml:space="preserve"> </w:t>
                  </w:r>
                  <w:r w:rsidRPr="00E2292C">
                    <w:rPr>
                      <w:rFonts w:ascii="Comic Sans MS" w:hAnsi="Comic Sans MS"/>
                      <w:color w:val="0070C0"/>
                    </w:rPr>
                    <w:t xml:space="preserve">35 + 7 </w:t>
                  </w:r>
                  <w:r w:rsidR="00C578C3">
                    <w:rPr>
                      <w:rFonts w:ascii="Comic Sans MS" w:hAnsi="Comic Sans MS"/>
                      <w:color w:val="0070C0"/>
                    </w:rPr>
                    <w:t xml:space="preserve">       </w:t>
                  </w:r>
                </w:p>
                <w:p w14:paraId="60E2A2CE" w14:textId="7092A32B" w:rsidR="00CB41BB" w:rsidRPr="00E2292C" w:rsidRDefault="00DC00E9" w:rsidP="00CB41BB">
                  <w:pPr>
                    <w:rPr>
                      <w:rFonts w:ascii="Comic Sans MS" w:hAnsi="Comic Sans MS"/>
                      <w:color w:val="0070C0"/>
                    </w:rPr>
                  </w:pPr>
                  <w:r>
                    <w:rPr>
                      <w:rFonts w:ascii="Comic Sans MS" w:hAnsi="Comic Sans MS"/>
                      <w:color w:val="0070C0"/>
                    </w:rPr>
                    <w:t xml:space="preserve">  </w:t>
                  </w:r>
                  <w:r w:rsidR="00CB41BB" w:rsidRPr="00E2292C">
                    <w:rPr>
                      <w:rFonts w:ascii="Comic Sans MS" w:hAnsi="Comic Sans MS"/>
                      <w:color w:val="0070C0"/>
                    </w:rPr>
                    <w:t>42</w:t>
                  </w:r>
                  <w:r w:rsidR="00CB41BB" w:rsidRPr="00BA65D1">
                    <w:rPr>
                      <w:rFonts w:ascii="Comic Sans MS" w:hAnsi="Comic Sans MS"/>
                      <w:color w:val="0070C0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184B4593" w14:textId="77777777" w:rsidR="00DC00E9" w:rsidRPr="00DC00E9" w:rsidRDefault="00DC00E9" w:rsidP="00DC00E9">
            <w:pPr>
              <w:rPr>
                <w:sz w:val="2"/>
                <w:szCs w:val="2"/>
              </w:rPr>
            </w:pPr>
          </w:p>
          <w:p w14:paraId="3CF0813C" w14:textId="7B58CA06" w:rsidR="00CB41BB" w:rsidRDefault="00CB41BB" w:rsidP="00DC00E9">
            <w:r>
              <w:t>Erklär</w:t>
            </w:r>
            <w:r w:rsidR="00562DB2">
              <w:t>t</w:t>
            </w:r>
            <w:r>
              <w:t>, wie Leonie rechnet:</w:t>
            </w:r>
          </w:p>
          <w:p w14:paraId="719AB1DC" w14:textId="42ABE94F" w:rsidR="00CB41BB" w:rsidRDefault="00CB41BB" w:rsidP="00ED3828">
            <w:pPr>
              <w:pStyle w:val="Listenabsatz"/>
            </w:pPr>
            <w:r>
              <w:t>Kreis</w:t>
            </w:r>
            <w:r w:rsidR="00562DB2">
              <w:t>t</w:t>
            </w:r>
            <w:r>
              <w:t xml:space="preserve"> dazu in dem Punktefeld in </w:t>
            </w:r>
            <w:proofErr w:type="spellStart"/>
            <w:r>
              <w:t>rot</w:t>
            </w:r>
            <w:proofErr w:type="spellEnd"/>
            <w:r>
              <w:t xml:space="preserve"> ein, welche Gruppen sie zählt. </w:t>
            </w:r>
          </w:p>
          <w:p w14:paraId="5BEE30C5" w14:textId="77777777" w:rsidR="00CB41BB" w:rsidRDefault="00CB41BB" w:rsidP="006461F5">
            <w:pPr>
              <w:pStyle w:val="Listenabsatz"/>
            </w:pPr>
            <w:r>
              <w:t>Was bedeutet das + zwischen den Multiplikationen?</w:t>
            </w:r>
          </w:p>
          <w:p w14:paraId="705AEFF9" w14:textId="36AF4B36" w:rsidR="00DC00E9" w:rsidRPr="000E639A" w:rsidRDefault="00DC00E9" w:rsidP="00DC00E9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CB41BB" w:rsidRPr="00E0758C" w14:paraId="454F4452" w14:textId="77777777" w:rsidTr="00DC00E9">
        <w:trPr>
          <w:trHeight w:val="842"/>
        </w:trPr>
        <w:tc>
          <w:tcPr>
            <w:tcW w:w="709" w:type="dxa"/>
          </w:tcPr>
          <w:p w14:paraId="3E642B43" w14:textId="1C986FEB" w:rsidR="00CB41BB" w:rsidRPr="00E0758C" w:rsidRDefault="00CB41BB" w:rsidP="006461F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67AEBF1" wp14:editId="400C96AF">
                  <wp:extent cx="360000" cy="272386"/>
                  <wp:effectExtent l="0" t="0" r="2540" b="0"/>
                  <wp:docPr id="277" name="Grafik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  <w:vMerge/>
          </w:tcPr>
          <w:p w14:paraId="23DC82F5" w14:textId="77777777" w:rsidR="00CB41BB" w:rsidRDefault="00CB41BB" w:rsidP="006461F5">
            <w:pPr>
              <w:pStyle w:val="Nummerierung"/>
            </w:pPr>
          </w:p>
        </w:tc>
        <w:tc>
          <w:tcPr>
            <w:tcW w:w="8037" w:type="dxa"/>
            <w:gridSpan w:val="2"/>
            <w:vMerge/>
          </w:tcPr>
          <w:p w14:paraId="5D98ADC5" w14:textId="13A8585A" w:rsidR="00CB41BB" w:rsidRPr="000E639A" w:rsidRDefault="00CB41BB" w:rsidP="006461F5"/>
        </w:tc>
      </w:tr>
      <w:tr w:rsidR="00274D15" w:rsidRPr="00E0758C" w14:paraId="3BDDDE99" w14:textId="77777777" w:rsidTr="00DC00E9">
        <w:trPr>
          <w:trHeight w:val="684"/>
        </w:trPr>
        <w:tc>
          <w:tcPr>
            <w:tcW w:w="709" w:type="dxa"/>
          </w:tcPr>
          <w:p w14:paraId="63A03023" w14:textId="605D8464" w:rsidR="00274D15" w:rsidRPr="00E0758C" w:rsidRDefault="00E2292C" w:rsidP="006461F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EACDBFF" wp14:editId="2111B9AB">
                  <wp:extent cx="360000" cy="272386"/>
                  <wp:effectExtent l="0" t="0" r="2540" b="0"/>
                  <wp:docPr id="276" name="Grafik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6E6281D0" w14:textId="16F8120E" w:rsidR="00274D15" w:rsidRDefault="00ED3828" w:rsidP="00C81065">
            <w:pPr>
              <w:pStyle w:val="berschrift4"/>
            </w:pPr>
            <w:r>
              <w:t>b)</w:t>
            </w:r>
          </w:p>
        </w:tc>
        <w:tc>
          <w:tcPr>
            <w:tcW w:w="5344" w:type="dxa"/>
          </w:tcPr>
          <w:p w14:paraId="087317B2" w14:textId="545B0659" w:rsidR="00274D15" w:rsidRDefault="006A2834" w:rsidP="00CB41BB">
            <w:pPr>
              <w:pStyle w:val="Listenabsatz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5504" behindDoc="0" locked="0" layoutInCell="1" allowOverlap="1" wp14:anchorId="621D07CB" wp14:editId="042AFC18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-100965</wp:posOffset>
                      </wp:positionV>
                      <wp:extent cx="555171" cy="732769"/>
                      <wp:effectExtent l="0" t="0" r="0" b="4445"/>
                      <wp:wrapNone/>
                      <wp:docPr id="158385101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482374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9396959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7D361B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1D07CB" id="_x0000_s1229" style="position:absolute;left:0;text-align:left;margin-left:220.75pt;margin-top:-7.95pt;width:43.7pt;height:57.7pt;z-index:251929088;mso-width-relative:margin;mso-height-relative:margin" coordorigin="322,-101" coordsize="5552,7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">
                      <v:shape id="Grafik 4" o:spid="_x0000_s1230" type="#_x0000_t75" style="position:absolute;left:322;top:-101;width:5553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">
                        <v:imagedata r:id="rId48" o:title="" chromakey="white"/>
                      </v:shape>
                      <v:shape id="Textfeld 12" o:spid="_x0000_s1231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57D361B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D3828">
              <w:t>Erklär</w:t>
            </w:r>
            <w:r w:rsidR="00562DB2">
              <w:t>t</w:t>
            </w:r>
            <w:r w:rsidR="00E2292C">
              <w:t>, wie Jonas rechnet</w:t>
            </w:r>
            <w:r w:rsidR="00CB41BB">
              <w:t>.</w:t>
            </w:r>
          </w:p>
          <w:p w14:paraId="6EB3A7A6" w14:textId="38803D93" w:rsidR="00E2292C" w:rsidRDefault="00E2292C" w:rsidP="00B0698E">
            <w:pPr>
              <w:pStyle w:val="Listenabsatz"/>
            </w:pPr>
            <w:r>
              <w:t>Kreis</w:t>
            </w:r>
            <w:r w:rsidR="00562DB2">
              <w:t>t</w:t>
            </w:r>
            <w:r>
              <w:t xml:space="preserve"> im Punktefeld aus </w:t>
            </w:r>
            <w:r w:rsidRPr="0032777C">
              <w:rPr>
                <w:b/>
                <w:bCs/>
                <w:color w:val="327A86" w:themeColor="text2"/>
              </w:rPr>
              <w:t>a)</w:t>
            </w:r>
            <w:r w:rsidRPr="0032777C">
              <w:rPr>
                <w:color w:val="327A86" w:themeColor="text2"/>
              </w:rPr>
              <w:t xml:space="preserve"> </w:t>
            </w:r>
            <w:r>
              <w:t xml:space="preserve">in grün ein, </w:t>
            </w:r>
            <w:r>
              <w:br/>
              <w:t xml:space="preserve">welche Gruppen er zählt. </w:t>
            </w:r>
          </w:p>
        </w:tc>
        <w:tc>
          <w:tcPr>
            <w:tcW w:w="2693" w:type="dxa"/>
            <w:vMerge w:val="restart"/>
          </w:tcPr>
          <w:tbl>
            <w:tblPr>
              <w:tblStyle w:val="Tabellenraster"/>
              <w:tblpPr w:leftFromText="141" w:rightFromText="141" w:vertAnchor="text" w:horzAnchor="page" w:tblpX="330" w:tblpY="-184"/>
              <w:tblOverlap w:val="never"/>
              <w:tblW w:w="32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2531"/>
              <w:gridCol w:w="14"/>
            </w:tblGrid>
            <w:tr w:rsidR="00B0698E" w14:paraId="20DD19CD" w14:textId="77777777" w:rsidTr="00DC00E9">
              <w:trPr>
                <w:trHeight w:val="170"/>
              </w:trPr>
              <w:tc>
                <w:tcPr>
                  <w:tcW w:w="3254" w:type="dxa"/>
                  <w:gridSpan w:val="3"/>
                  <w:tcMar>
                    <w:left w:w="0" w:type="dxa"/>
                    <w:right w:w="0" w:type="dxa"/>
                  </w:tcMar>
                </w:tcPr>
                <w:p w14:paraId="4E1BF043" w14:textId="59014ED6" w:rsidR="00B0698E" w:rsidRDefault="00CB41BB" w:rsidP="00B0698E">
                  <w:pPr>
                    <w:spacing w:after="80"/>
                  </w:pPr>
                  <w:r>
                    <w:t xml:space="preserve">Rechenweg von </w:t>
                  </w:r>
                  <w:r w:rsidR="00B0698E">
                    <w:t>Jonas:</w:t>
                  </w:r>
                </w:p>
              </w:tc>
            </w:tr>
            <w:tr w:rsidR="00B0698E" w:rsidRPr="00E2292C" w14:paraId="73880FB4" w14:textId="77777777" w:rsidTr="00DC00E9">
              <w:trPr>
                <w:gridAfter w:val="1"/>
                <w:wAfter w:w="14" w:type="dxa"/>
                <w:trHeight w:val="170"/>
              </w:trPr>
              <w:tc>
                <w:tcPr>
                  <w:tcW w:w="709" w:type="dxa"/>
                  <w:tcMar>
                    <w:left w:w="0" w:type="dxa"/>
                    <w:right w:w="0" w:type="dxa"/>
                  </w:tcMar>
                </w:tcPr>
                <w:p w14:paraId="5D3390AF" w14:textId="5EFD71E9" w:rsidR="00B0698E" w:rsidRPr="00E2292C" w:rsidRDefault="00B0698E" w:rsidP="00B0698E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6 </w:t>
                  </w:r>
                  <w:r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· 7 =</w:t>
                  </w:r>
                </w:p>
              </w:tc>
              <w:tc>
                <w:tcPr>
                  <w:tcW w:w="2531" w:type="dxa"/>
                  <w:tcMar>
                    <w:left w:w="0" w:type="dxa"/>
                    <w:right w:w="0" w:type="dxa"/>
                  </w:tcMar>
                </w:tcPr>
                <w:p w14:paraId="1E4260CB" w14:textId="2B913159" w:rsidR="00B0698E" w:rsidRPr="00E2292C" w:rsidRDefault="00B0698E" w:rsidP="00B0698E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6 · 5 + 6 · 2</w:t>
                  </w:r>
                </w:p>
              </w:tc>
            </w:tr>
            <w:tr w:rsidR="00B0698E" w:rsidRPr="00E2292C" w14:paraId="34C9AC53" w14:textId="77777777" w:rsidTr="00DC00E9">
              <w:trPr>
                <w:gridAfter w:val="1"/>
                <w:wAfter w:w="14" w:type="dxa"/>
                <w:trHeight w:val="170"/>
              </w:trPr>
              <w:tc>
                <w:tcPr>
                  <w:tcW w:w="709" w:type="dxa"/>
                  <w:tcMar>
                    <w:left w:w="0" w:type="dxa"/>
                    <w:right w:w="0" w:type="dxa"/>
                  </w:tcMar>
                </w:tcPr>
                <w:p w14:paraId="33094D93" w14:textId="24ED84E8" w:rsidR="00DC00E9" w:rsidRDefault="00DC00E9" w:rsidP="00DC00E9">
                  <w:pPr>
                    <w:ind w:right="57"/>
                    <w:jc w:val="center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       =</w:t>
                  </w:r>
                </w:p>
                <w:p w14:paraId="45CF62ED" w14:textId="06F1D1EE" w:rsidR="00B0698E" w:rsidRPr="00E2292C" w:rsidRDefault="00DC00E9" w:rsidP="00B0698E">
                  <w:pPr>
                    <w:ind w:right="57"/>
                    <w:jc w:val="right"/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=</w:t>
                  </w:r>
                  <w:r w:rsidR="00B0698E"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2531" w:type="dxa"/>
                  <w:tcMar>
                    <w:left w:w="0" w:type="dxa"/>
                    <w:right w:w="0" w:type="dxa"/>
                  </w:tcMar>
                </w:tcPr>
                <w:p w14:paraId="4F2D2FC0" w14:textId="6FE532AC" w:rsidR="00DC00E9" w:rsidRDefault="00B0698E" w:rsidP="00B0698E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30 </w:t>
                  </w:r>
                  <w:r w:rsidR="006A2834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 </w:t>
                  </w:r>
                  <w:r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+ 12 </w:t>
                  </w:r>
                  <w:r w:rsidR="006A2834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  </w:t>
                  </w:r>
                </w:p>
                <w:p w14:paraId="40130593" w14:textId="71990B5B" w:rsidR="00B0698E" w:rsidRPr="00E2292C" w:rsidRDefault="00DC00E9" w:rsidP="00B0698E">
                  <w:pP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 xml:space="preserve"> </w:t>
                  </w:r>
                  <w:r w:rsidR="00B0698E" w:rsidRPr="00E2292C">
                    <w:rPr>
                      <w:rFonts w:ascii="Comic Sans MS" w:hAnsi="Comic Sans MS"/>
                      <w:color w:val="0070C0"/>
                      <w:sz w:val="21"/>
                      <w:szCs w:val="21"/>
                    </w:rPr>
                    <w:t>42</w:t>
                  </w:r>
                </w:p>
              </w:tc>
            </w:tr>
          </w:tbl>
          <w:p w14:paraId="7D3380B7" w14:textId="62AB7BA7" w:rsidR="00274D15" w:rsidRPr="000E639A" w:rsidRDefault="00274D15" w:rsidP="006461F5"/>
        </w:tc>
      </w:tr>
      <w:bookmarkEnd w:id="5"/>
      <w:tr w:rsidR="00274D15" w:rsidRPr="00E0758C" w14:paraId="15EEEA69" w14:textId="77777777" w:rsidTr="00DC00E9">
        <w:trPr>
          <w:trHeight w:val="163"/>
        </w:trPr>
        <w:tc>
          <w:tcPr>
            <w:tcW w:w="709" w:type="dxa"/>
          </w:tcPr>
          <w:p w14:paraId="2A0E4FE9" w14:textId="403585DF" w:rsidR="00274D15" w:rsidRPr="00E0758C" w:rsidRDefault="00274D15" w:rsidP="00274D15">
            <w:pPr>
              <w:spacing w:line="240" w:lineRule="atLeast"/>
            </w:pPr>
          </w:p>
        </w:tc>
        <w:tc>
          <w:tcPr>
            <w:tcW w:w="326" w:type="dxa"/>
          </w:tcPr>
          <w:p w14:paraId="5BE1980C" w14:textId="717BB6AF" w:rsidR="00274D15" w:rsidRDefault="00274D15" w:rsidP="00274D15"/>
        </w:tc>
        <w:tc>
          <w:tcPr>
            <w:tcW w:w="5344" w:type="dxa"/>
          </w:tcPr>
          <w:p w14:paraId="021C7551" w14:textId="7FDA36F8" w:rsidR="00E2292C" w:rsidRDefault="00E2292C" w:rsidP="00E2292C"/>
        </w:tc>
        <w:tc>
          <w:tcPr>
            <w:tcW w:w="2693" w:type="dxa"/>
            <w:vMerge/>
          </w:tcPr>
          <w:p w14:paraId="18CD4579" w14:textId="77777777" w:rsidR="00274D15" w:rsidRDefault="00274D15" w:rsidP="00274D15"/>
        </w:tc>
      </w:tr>
      <w:tr w:rsidR="00B0698E" w:rsidRPr="00E0758C" w14:paraId="7D2743F5" w14:textId="77777777" w:rsidTr="00DC00E9">
        <w:trPr>
          <w:trHeight w:val="183"/>
        </w:trPr>
        <w:tc>
          <w:tcPr>
            <w:tcW w:w="709" w:type="dxa"/>
          </w:tcPr>
          <w:p w14:paraId="11CFE0A2" w14:textId="77777777" w:rsidR="00B0698E" w:rsidRPr="00E0758C" w:rsidRDefault="00B0698E" w:rsidP="00B0698E">
            <w:pPr>
              <w:spacing w:line="240" w:lineRule="atLeast"/>
            </w:pPr>
          </w:p>
        </w:tc>
        <w:tc>
          <w:tcPr>
            <w:tcW w:w="326" w:type="dxa"/>
          </w:tcPr>
          <w:p w14:paraId="6EE95634" w14:textId="7BE7A53E" w:rsidR="00B0698E" w:rsidRPr="00E2292C" w:rsidRDefault="00B0698E" w:rsidP="00C81065">
            <w:pPr>
              <w:pStyle w:val="berschrift4"/>
            </w:pPr>
            <w:r w:rsidRPr="00E2292C">
              <w:t>c)</w:t>
            </w:r>
          </w:p>
        </w:tc>
        <w:tc>
          <w:tcPr>
            <w:tcW w:w="8037" w:type="dxa"/>
            <w:gridSpan w:val="2"/>
          </w:tcPr>
          <w:p w14:paraId="7B6D9D76" w14:textId="36F2F366" w:rsidR="00B0698E" w:rsidRDefault="00B0698E" w:rsidP="00B0698E">
            <w:pPr>
              <w:rPr>
                <w:rFonts w:ascii="Comic Sans MS" w:hAnsi="Comic Sans MS"/>
                <w:b/>
                <w:bCs/>
                <w:color w:val="000000"/>
              </w:rPr>
            </w:pPr>
            <w:r>
              <w:t>Zeichne und zerlege im 400er-Punktefeld</w:t>
            </w:r>
            <w:r w:rsidR="00F70D36">
              <w:t xml:space="preserve"> die Aufgaben</w:t>
            </w:r>
            <w:r>
              <w:t xml:space="preserve"> </w:t>
            </w:r>
            <w:r w:rsidRPr="00E2292C">
              <w:rPr>
                <w:rFonts w:ascii="Comic Sans MS" w:hAnsi="Comic Sans MS"/>
                <w:b/>
                <w:bCs/>
                <w:color w:val="000000"/>
              </w:rPr>
              <w:t>7 · 12</w:t>
            </w:r>
            <w:r w:rsidR="00835FB0">
              <w:rPr>
                <w:rFonts w:ascii="Comic Sans MS" w:hAnsi="Comic Sans MS"/>
                <w:b/>
                <w:bCs/>
                <w:color w:val="000000"/>
              </w:rPr>
              <w:t xml:space="preserve"> </w:t>
            </w:r>
            <w:r w:rsidR="00835FB0" w:rsidRPr="00835FB0">
              <w:t>und</w:t>
            </w:r>
            <w:r w:rsidR="00835FB0">
              <w:rPr>
                <w:rFonts w:ascii="Comic Sans MS" w:hAnsi="Comic Sans MS"/>
                <w:b/>
                <w:bCs/>
                <w:color w:val="000000"/>
              </w:rPr>
              <w:t xml:space="preserve"> 8 · 13</w:t>
            </w:r>
          </w:p>
          <w:p w14:paraId="63FA740D" w14:textId="6C341CF4" w:rsidR="00B0698E" w:rsidRDefault="00B0698E" w:rsidP="00B0698E">
            <w:r>
              <w:t xml:space="preserve">Findest du </w:t>
            </w:r>
            <w:r w:rsidR="00831967">
              <w:t xml:space="preserve">für beide Aufgaben </w:t>
            </w:r>
            <w:r>
              <w:t>auch eine zweite Zerlegung?</w:t>
            </w:r>
            <w:r w:rsidR="00D70B9D" w:rsidRPr="000A04D1">
              <w:rPr>
                <w:noProof/>
                <w:lang w:eastAsia="de-DE"/>
              </w:rPr>
              <w:t xml:space="preserve"> </w:t>
            </w:r>
          </w:p>
          <w:p w14:paraId="0A47BCEB" w14:textId="38DF7080" w:rsidR="00B0698E" w:rsidRDefault="00B0698E" w:rsidP="00B0698E"/>
        </w:tc>
      </w:tr>
      <w:tr w:rsidR="00B0698E" w:rsidRPr="00E0758C" w14:paraId="3D6F7CE4" w14:textId="77777777" w:rsidTr="00DC00E9">
        <w:trPr>
          <w:trHeight w:val="763"/>
        </w:trPr>
        <w:tc>
          <w:tcPr>
            <w:tcW w:w="709" w:type="dxa"/>
          </w:tcPr>
          <w:p w14:paraId="0E2FCF82" w14:textId="430ACB94" w:rsidR="00B0698E" w:rsidRDefault="00B0698E" w:rsidP="00B0698E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427EE9" wp14:editId="630B59C7">
                  <wp:extent cx="313144" cy="272386"/>
                  <wp:effectExtent l="0" t="0" r="0" b="0"/>
                  <wp:docPr id="278" name="Grafik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5B3876AE" w14:textId="1CD2340B" w:rsidR="00B0698E" w:rsidRDefault="00B0698E" w:rsidP="00B0698E">
            <w:pPr>
              <w:pStyle w:val="Nummerierung"/>
            </w:pPr>
            <w:r>
              <w:t>d)</w:t>
            </w:r>
          </w:p>
        </w:tc>
        <w:tc>
          <w:tcPr>
            <w:tcW w:w="8037" w:type="dxa"/>
            <w:gridSpan w:val="2"/>
          </w:tcPr>
          <w:p w14:paraId="322F86A9" w14:textId="21706780" w:rsidR="00B0698E" w:rsidRDefault="000D2940" w:rsidP="00B0698E">
            <w:r w:rsidRPr="000A04D1">
              <w:rPr>
                <w:noProof/>
                <w:lang w:eastAsia="de-DE"/>
              </w:rPr>
              <w:drawing>
                <wp:anchor distT="0" distB="0" distL="114300" distR="114300" simplePos="0" relativeHeight="251672064" behindDoc="0" locked="0" layoutInCell="1" allowOverlap="1" wp14:anchorId="27850181" wp14:editId="4C5D542B">
                  <wp:simplePos x="0" y="0"/>
                  <wp:positionH relativeFrom="column">
                    <wp:posOffset>4260232</wp:posOffset>
                  </wp:positionH>
                  <wp:positionV relativeFrom="paragraph">
                    <wp:posOffset>-253365</wp:posOffset>
                  </wp:positionV>
                  <wp:extent cx="1011115" cy="1020342"/>
                  <wp:effectExtent l="0" t="0" r="5080" b="0"/>
                  <wp:wrapNone/>
                  <wp:docPr id="658704441" name="Inhaltsplatzhalt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D554E4-A4DB-0B42-88DA-A98F3188D4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haltsplatzhalter 5">
                            <a:extLst>
                              <a:ext uri="{FF2B5EF4-FFF2-40B4-BE49-F238E27FC236}">
                                <a16:creationId xmlns:a16="http://schemas.microsoft.com/office/drawing/2014/main" id="{22D554E4-A4DB-0B42-88DA-A98F3188D4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15" cy="102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98E">
              <w:t>Stellt euch gegenseitig Multiplikations-Aufgaben im 400er-Punktefeld:</w:t>
            </w:r>
          </w:p>
          <w:p w14:paraId="38410101" w14:textId="3A25FD4D" w:rsidR="00B0698E" w:rsidRDefault="00B0698E" w:rsidP="00B0698E">
            <w:pPr>
              <w:pStyle w:val="Listenabsatz"/>
            </w:pPr>
            <w:r>
              <w:t>Eine Person legt mit de</w:t>
            </w:r>
            <w:r w:rsidR="00562DB2">
              <w:t>m</w:t>
            </w:r>
            <w:r>
              <w:t xml:space="preserve"> Malwinkel. </w:t>
            </w:r>
          </w:p>
          <w:p w14:paraId="0B1C5958" w14:textId="704E8DBA" w:rsidR="00B0698E" w:rsidRDefault="00B0698E" w:rsidP="00B0698E">
            <w:pPr>
              <w:pStyle w:val="Listenabsatz"/>
            </w:pPr>
            <w:r>
              <w:t xml:space="preserve">Die andere nennt die passende </w:t>
            </w:r>
            <w:r w:rsidR="00BC7026">
              <w:t>Multiplikations-</w:t>
            </w:r>
            <w:r>
              <w:t xml:space="preserve">Aufgabe. </w:t>
            </w:r>
          </w:p>
          <w:p w14:paraId="1FE5D35F" w14:textId="77777777" w:rsidR="00B0698E" w:rsidRDefault="00B0698E" w:rsidP="00B0698E">
            <w:pPr>
              <w:pStyle w:val="Listenabsatz"/>
            </w:pPr>
            <w:r>
              <w:t xml:space="preserve">Rechnet gemeinsam die Aufgabe wie Leonie oder wie Jonas. </w:t>
            </w:r>
          </w:p>
          <w:p w14:paraId="1B8AF897" w14:textId="4EEAAD77" w:rsidR="00B0698E" w:rsidRDefault="00B0698E" w:rsidP="00B0698E">
            <w:pPr>
              <w:pStyle w:val="Listenabsatz"/>
            </w:pPr>
            <w:r>
              <w:t>Schreibt euren Rechenweg ins Heft und vergleicht eure Rechenwege.</w:t>
            </w:r>
          </w:p>
        </w:tc>
      </w:tr>
    </w:tbl>
    <w:p w14:paraId="4DD500FB" w14:textId="2815D594" w:rsidR="003C1E8F" w:rsidRDefault="003C1E8F" w:rsidP="008E408B"/>
    <w:tbl>
      <w:tblPr>
        <w:tblW w:w="500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99"/>
        <w:gridCol w:w="284"/>
        <w:gridCol w:w="42"/>
        <w:gridCol w:w="1092"/>
        <w:gridCol w:w="992"/>
        <w:gridCol w:w="567"/>
        <w:gridCol w:w="1134"/>
        <w:gridCol w:w="142"/>
        <w:gridCol w:w="1417"/>
        <w:gridCol w:w="2693"/>
      </w:tblGrid>
      <w:tr w:rsidR="00374F93" w:rsidRPr="002B594D" w14:paraId="0936315C" w14:textId="77777777" w:rsidTr="00DC00E9">
        <w:tc>
          <w:tcPr>
            <w:tcW w:w="709" w:type="dxa"/>
            <w:gridSpan w:val="2"/>
          </w:tcPr>
          <w:p w14:paraId="05B7F9FB" w14:textId="1944705F" w:rsidR="00374F93" w:rsidRPr="002B594D" w:rsidRDefault="00374F93" w:rsidP="00DC00E9">
            <w:pPr>
              <w:keepLines/>
              <w:spacing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2B594D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1.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</w:p>
        </w:tc>
        <w:tc>
          <w:tcPr>
            <w:tcW w:w="8363" w:type="dxa"/>
            <w:gridSpan w:val="9"/>
          </w:tcPr>
          <w:p w14:paraId="7DFDB5D9" w14:textId="7372CDA9" w:rsidR="00374F93" w:rsidRPr="002B594D" w:rsidRDefault="00374F93" w:rsidP="00DC00E9">
            <w:pPr>
              <w:keepLines/>
              <w:spacing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Punktebilder verändern</w:t>
            </w:r>
          </w:p>
        </w:tc>
      </w:tr>
      <w:tr w:rsidR="00374F93" w:rsidRPr="002B594D" w14:paraId="217C806F" w14:textId="77777777" w:rsidTr="00DC00E9">
        <w:trPr>
          <w:trHeight w:val="315"/>
        </w:trPr>
        <w:tc>
          <w:tcPr>
            <w:tcW w:w="709" w:type="dxa"/>
            <w:gridSpan w:val="2"/>
          </w:tcPr>
          <w:p w14:paraId="4CD6BD3E" w14:textId="77777777" w:rsidR="00374F93" w:rsidRPr="002B594D" w:rsidRDefault="00374F93" w:rsidP="002B594D">
            <w:pPr>
              <w:spacing w:line="240" w:lineRule="atLeast"/>
              <w:rPr>
                <w:noProof/>
              </w:rPr>
            </w:pPr>
            <w:r w:rsidRPr="002B594D"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1F4EF3AD" wp14:editId="4DECC3D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</wp:posOffset>
                  </wp:positionV>
                  <wp:extent cx="313144" cy="272386"/>
                  <wp:effectExtent l="0" t="0" r="4445" b="0"/>
                  <wp:wrapNone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3FA68202" w14:textId="48494AA9" w:rsidR="00374F93" w:rsidRPr="002B594D" w:rsidRDefault="00374F93" w:rsidP="00C81065">
            <w:pPr>
              <w:pStyle w:val="berschrift4"/>
            </w:pPr>
            <w:r>
              <w:t>a)</w:t>
            </w:r>
          </w:p>
        </w:tc>
        <w:tc>
          <w:tcPr>
            <w:tcW w:w="8079" w:type="dxa"/>
            <w:gridSpan w:val="8"/>
          </w:tcPr>
          <w:p w14:paraId="7ED08B4A" w14:textId="6602891B" w:rsidR="00374F93" w:rsidRPr="002B594D" w:rsidRDefault="00374F93" w:rsidP="0082155B">
            <w:r w:rsidRPr="002B594D">
              <w:t>Stellt euch gegenseitig Aufgabe</w:t>
            </w:r>
            <w:r>
              <w:t>n mit dem 400er-Punktefeld</w:t>
            </w:r>
            <w:r w:rsidR="0086418A">
              <w:t>, so wie Tim und Leonie</w:t>
            </w:r>
            <w:r>
              <w:t>:</w:t>
            </w:r>
            <w:r w:rsidRPr="002B594D">
              <w:t xml:space="preserve"> </w:t>
            </w:r>
          </w:p>
        </w:tc>
      </w:tr>
      <w:tr w:rsidR="00374F93" w:rsidRPr="002B594D" w14:paraId="7CF9D3CE" w14:textId="77777777" w:rsidTr="00DC00E9">
        <w:trPr>
          <w:trHeight w:val="377"/>
        </w:trPr>
        <w:tc>
          <w:tcPr>
            <w:tcW w:w="709" w:type="dxa"/>
            <w:gridSpan w:val="2"/>
          </w:tcPr>
          <w:p w14:paraId="18D6DA11" w14:textId="77777777" w:rsidR="00374F93" w:rsidRPr="002B594D" w:rsidRDefault="00374F93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464F42DA" w14:textId="77777777" w:rsidR="00374F93" w:rsidRDefault="00374F93" w:rsidP="0082155B"/>
        </w:tc>
        <w:tc>
          <w:tcPr>
            <w:tcW w:w="3827" w:type="dxa"/>
            <w:gridSpan w:val="5"/>
          </w:tcPr>
          <w:p w14:paraId="33649270" w14:textId="77E47E48" w:rsidR="00374F93" w:rsidRPr="002B594D" w:rsidRDefault="0086418A" w:rsidP="0082155B">
            <w:r>
              <w:t xml:space="preserve">Tim </w:t>
            </w:r>
            <w:r w:rsidR="00374F93">
              <w:t>legt mit de</w:t>
            </w:r>
            <w:r w:rsidR="00831967">
              <w:t>m</w:t>
            </w:r>
            <w:r w:rsidR="00374F93">
              <w:t xml:space="preserve"> Malwinke</w:t>
            </w:r>
            <w:r w:rsidR="00B442BD">
              <w:t>l</w:t>
            </w:r>
            <w:r w:rsidR="00374F93">
              <w:t>.</w:t>
            </w:r>
          </w:p>
        </w:tc>
        <w:tc>
          <w:tcPr>
            <w:tcW w:w="4252" w:type="dxa"/>
            <w:gridSpan w:val="3"/>
          </w:tcPr>
          <w:p w14:paraId="05788E5A" w14:textId="5E7FD687" w:rsidR="00374F93" w:rsidRPr="002B594D" w:rsidRDefault="00374F93" w:rsidP="0082155B">
            <w:r>
              <w:t xml:space="preserve"> </w:t>
            </w:r>
            <w:r w:rsidR="0032777C">
              <w:t xml:space="preserve">       </w:t>
            </w:r>
            <w:r w:rsidR="0086418A">
              <w:t>Leonie</w:t>
            </w:r>
            <w:r>
              <w:t xml:space="preserve"> schreibt die passende </w:t>
            </w:r>
            <w:r w:rsidR="00256751">
              <w:t>A</w:t>
            </w:r>
            <w:r>
              <w:t>ufgabe.</w:t>
            </w:r>
          </w:p>
        </w:tc>
      </w:tr>
      <w:tr w:rsidR="00374F93" w:rsidRPr="002B594D" w14:paraId="559D07AC" w14:textId="77777777" w:rsidTr="00DC00E9">
        <w:trPr>
          <w:trHeight w:val="1374"/>
        </w:trPr>
        <w:tc>
          <w:tcPr>
            <w:tcW w:w="709" w:type="dxa"/>
            <w:gridSpan w:val="2"/>
          </w:tcPr>
          <w:p w14:paraId="605C8D7C" w14:textId="1BCA309B" w:rsidR="00374F93" w:rsidRPr="002B594D" w:rsidRDefault="00374F93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3072E327" w14:textId="77777777" w:rsidR="00374F93" w:rsidRDefault="00374F93" w:rsidP="0082155B">
            <w:pPr>
              <w:rPr>
                <w:noProof/>
              </w:rPr>
            </w:pPr>
          </w:p>
        </w:tc>
        <w:tc>
          <w:tcPr>
            <w:tcW w:w="3827" w:type="dxa"/>
            <w:gridSpan w:val="5"/>
          </w:tcPr>
          <w:p w14:paraId="59ACB692" w14:textId="69C472BE" w:rsidR="00374F93" w:rsidRDefault="00374F93" w:rsidP="0082155B">
            <w:r>
              <w:rPr>
                <w:noProof/>
              </w:rPr>
              <w:drawing>
                <wp:anchor distT="0" distB="0" distL="0" distR="0" simplePos="0" relativeHeight="251673088" behindDoc="0" locked="0" layoutInCell="1" allowOverlap="1" wp14:anchorId="34A27AE8" wp14:editId="48E8BD8B">
                  <wp:simplePos x="0" y="0"/>
                  <wp:positionH relativeFrom="column">
                    <wp:posOffset>1010526</wp:posOffset>
                  </wp:positionH>
                  <wp:positionV relativeFrom="paragraph">
                    <wp:posOffset>40640</wp:posOffset>
                  </wp:positionV>
                  <wp:extent cx="1638000" cy="813600"/>
                  <wp:effectExtent l="0" t="0" r="635" b="5715"/>
                  <wp:wrapSquare wrapText="bothSides"/>
                  <wp:docPr id="293" name="Grafi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 wp14:anchorId="5F71342F" wp14:editId="1269E96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1270</wp:posOffset>
                      </wp:positionV>
                      <wp:extent cx="512626" cy="762117"/>
                      <wp:effectExtent l="0" t="0" r="0" b="0"/>
                      <wp:wrapNone/>
                      <wp:docPr id="79045408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83317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7028764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2D94D" w14:textId="77777777" w:rsidR="00374F93" w:rsidRPr="008D5126" w:rsidRDefault="00374F93" w:rsidP="007E4256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71342F" id="Gruppieren 14" o:spid="_x0000_s1232" style="position:absolute;margin-left:.05pt;margin-top:.1pt;width:40.35pt;height:60pt;z-index:252224000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">
                      <v:shape id="Grafik 11" o:spid="_x0000_s1233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">
                        <v:imagedata r:id="rId66" o:title="" chromakey="white"/>
                      </v:shape>
                      <v:shape id="Textfeld 12" o:spid="_x0000_s1234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6FA2D94D" w14:textId="77777777" w:rsidR="00374F93" w:rsidRPr="008D5126" w:rsidRDefault="00374F93" w:rsidP="007E4256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52" w:type="dxa"/>
            <w:gridSpan w:val="3"/>
          </w:tcPr>
          <w:p w14:paraId="51E4E7CA" w14:textId="55228A21" w:rsidR="00374F93" w:rsidRDefault="00374F93" w:rsidP="0082155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688BC17" wp14:editId="4FE761EB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180340</wp:posOffset>
                      </wp:positionV>
                      <wp:extent cx="1201420" cy="486410"/>
                      <wp:effectExtent l="0" t="0" r="233680" b="8890"/>
                      <wp:wrapSquare wrapText="bothSides"/>
                      <wp:docPr id="29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420" cy="486410"/>
                              </a:xfrm>
                              <a:prstGeom prst="wedgeRoundRectCallout">
                                <a:avLst>
                                  <a:gd name="adj1" fmla="val 65916"/>
                                  <a:gd name="adj2" fmla="val -1670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1B6641" w14:textId="6B9B47EF" w:rsidR="00374F93" w:rsidRPr="0048402D" w:rsidRDefault="00374F93" w:rsidP="00896CF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Ich sehe drei 6er, </w:t>
                                  </w: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  <w:t>also 3 · 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8BC17" id="_x0000_s1235" type="#_x0000_t62" style="position:absolute;margin-left:45.65pt;margin-top:14.2pt;width:94.6pt;height:38.3pt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" adj="25038,7191" fillcolor="white [3201]" strokecolor="#bfbfbf [2412]" strokeweight="1pt">
                      <v:textbox inset="1mm,1mm,1mm,1mm">
                        <w:txbxContent>
                          <w:p w14:paraId="121B6641" w14:textId="6B9B47EF" w:rsidR="00374F93" w:rsidRPr="0048402D" w:rsidRDefault="00374F93" w:rsidP="00896CF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Ich sehe drei 6er, </w:t>
                            </w: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also 3 · 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 wp14:anchorId="11986107" wp14:editId="77690175">
                      <wp:simplePos x="0" y="0"/>
                      <wp:positionH relativeFrom="column">
                        <wp:posOffset>1946359</wp:posOffset>
                      </wp:positionH>
                      <wp:positionV relativeFrom="paragraph">
                        <wp:posOffset>87942</wp:posOffset>
                      </wp:positionV>
                      <wp:extent cx="645795" cy="722893"/>
                      <wp:effectExtent l="0" t="0" r="0" b="1270"/>
                      <wp:wrapNone/>
                      <wp:docPr id="178782809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47080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3344449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53BA1C" w14:textId="77777777" w:rsidR="00374F93" w:rsidRPr="008D5126" w:rsidRDefault="00374F93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986107" id="_x0000_s1236" style="position:absolute;margin-left:153.25pt;margin-top:6.9pt;width:50.85pt;height:56.9pt;z-index:252220928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">
                      <v:shape id="Grafik 6" o:spid="_x0000_s1237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">
                        <v:imagedata r:id="rId57" o:title="" chromakey="white"/>
                      </v:shape>
                      <v:shape id="Textfeld 12" o:spid="_x0000_s1238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0153BA1C" w14:textId="77777777" w:rsidR="00374F93" w:rsidRPr="008D5126" w:rsidRDefault="00374F93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74F93" w:rsidRPr="002B594D" w14:paraId="7472538E" w14:textId="77777777" w:rsidTr="00DC00E9">
        <w:trPr>
          <w:trHeight w:val="62"/>
        </w:trPr>
        <w:tc>
          <w:tcPr>
            <w:tcW w:w="709" w:type="dxa"/>
            <w:gridSpan w:val="2"/>
          </w:tcPr>
          <w:p w14:paraId="2E703617" w14:textId="77777777" w:rsidR="00374F93" w:rsidRPr="002B594D" w:rsidRDefault="00374F93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6DCA5D85" w14:textId="77777777" w:rsidR="00374F93" w:rsidRPr="008A64FB" w:rsidRDefault="00374F93" w:rsidP="0011130A">
            <w:pPr>
              <w:spacing w:before="120" w:after="120"/>
              <w:rPr>
                <w:noProof/>
              </w:rPr>
            </w:pPr>
          </w:p>
        </w:tc>
        <w:tc>
          <w:tcPr>
            <w:tcW w:w="3827" w:type="dxa"/>
            <w:gridSpan w:val="5"/>
          </w:tcPr>
          <w:p w14:paraId="54BB2607" w14:textId="3485B5FC" w:rsidR="00374F93" w:rsidRDefault="0086418A" w:rsidP="0011130A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t xml:space="preserve">Tim </w:t>
            </w:r>
            <w:r w:rsidR="00374F93" w:rsidRPr="008A64FB">
              <w:rPr>
                <w:noProof/>
              </w:rPr>
              <w:t xml:space="preserve">verschiebt den Malwinkel </w:t>
            </w:r>
            <w:r w:rsidR="00374F93">
              <w:rPr>
                <w:noProof/>
              </w:rPr>
              <w:t xml:space="preserve">nach </w:t>
            </w:r>
            <w:r w:rsidR="00374F93" w:rsidRPr="008A64FB">
              <w:rPr>
                <w:noProof/>
              </w:rPr>
              <w:t>unten oder</w:t>
            </w:r>
            <w:r w:rsidR="0048402D">
              <w:rPr>
                <w:noProof/>
              </w:rPr>
              <w:t xml:space="preserve"> nach rechts</w:t>
            </w:r>
            <w:r w:rsidR="00374F93" w:rsidRPr="008A64FB">
              <w:rPr>
                <w:noProof/>
              </w:rPr>
              <w:t xml:space="preserve"> </w:t>
            </w:r>
            <w:r w:rsidR="00374F93" w:rsidRPr="008A64FB">
              <w:rPr>
                <w:b/>
                <w:bCs/>
                <w:noProof/>
              </w:rPr>
              <w:t>um eine Reihe</w:t>
            </w:r>
            <w:r w:rsidR="00374F93" w:rsidRPr="008A64FB">
              <w:rPr>
                <w:noProof/>
              </w:rPr>
              <w:t>.</w:t>
            </w:r>
          </w:p>
        </w:tc>
        <w:tc>
          <w:tcPr>
            <w:tcW w:w="4252" w:type="dxa"/>
            <w:gridSpan w:val="3"/>
          </w:tcPr>
          <w:p w14:paraId="6F9CFBBC" w14:textId="3D76D5D4" w:rsidR="00374F93" w:rsidRDefault="0086418A" w:rsidP="0032777C">
            <w:pPr>
              <w:spacing w:before="120" w:after="120"/>
              <w:ind w:left="420"/>
              <w:rPr>
                <w:noProof/>
              </w:rPr>
            </w:pPr>
            <w:r>
              <w:rPr>
                <w:noProof/>
              </w:rPr>
              <w:t>Leonie</w:t>
            </w:r>
            <w:r w:rsidR="00374F93" w:rsidRPr="000F2B37">
              <w:rPr>
                <w:noProof/>
              </w:rPr>
              <w:t xml:space="preserve"> </w:t>
            </w:r>
            <w:r w:rsidR="00374F93">
              <w:rPr>
                <w:noProof/>
              </w:rPr>
              <w:t xml:space="preserve">schreibt </w:t>
            </w:r>
            <w:r w:rsidR="00374F93" w:rsidRPr="000F2B37">
              <w:rPr>
                <w:noProof/>
              </w:rPr>
              <w:t xml:space="preserve">die passende </w:t>
            </w:r>
            <w:r w:rsidR="0032777C">
              <w:rPr>
                <w:noProof/>
              </w:rPr>
              <w:br/>
            </w:r>
            <w:r w:rsidR="00374F93" w:rsidRPr="000F2B37">
              <w:rPr>
                <w:noProof/>
              </w:rPr>
              <w:t>Aufgabe</w:t>
            </w:r>
            <w:r w:rsidR="00831967">
              <w:rPr>
                <w:noProof/>
              </w:rPr>
              <w:t xml:space="preserve"> </w:t>
            </w:r>
            <w:r w:rsidR="0032777C">
              <w:rPr>
                <w:noProof/>
              </w:rPr>
              <w:t>dazu</w:t>
            </w:r>
            <w:r w:rsidR="00374F93" w:rsidRPr="000F2B37">
              <w:rPr>
                <w:noProof/>
              </w:rPr>
              <w:t xml:space="preserve"> ins Heft.</w:t>
            </w:r>
          </w:p>
        </w:tc>
      </w:tr>
      <w:tr w:rsidR="00374F93" w:rsidRPr="002B594D" w14:paraId="0ED20203" w14:textId="77777777" w:rsidTr="00DC00E9">
        <w:trPr>
          <w:trHeight w:val="377"/>
        </w:trPr>
        <w:tc>
          <w:tcPr>
            <w:tcW w:w="709" w:type="dxa"/>
            <w:gridSpan w:val="2"/>
          </w:tcPr>
          <w:p w14:paraId="177B0F2E" w14:textId="77777777" w:rsidR="00374F93" w:rsidRPr="002B594D" w:rsidRDefault="00374F93" w:rsidP="002B594D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552B4FC1" w14:textId="77777777" w:rsidR="00374F93" w:rsidRDefault="00374F93" w:rsidP="0082155B">
            <w:pPr>
              <w:rPr>
                <w:noProof/>
              </w:rPr>
            </w:pPr>
          </w:p>
        </w:tc>
        <w:tc>
          <w:tcPr>
            <w:tcW w:w="3827" w:type="dxa"/>
            <w:gridSpan w:val="5"/>
          </w:tcPr>
          <w:p w14:paraId="67021E11" w14:textId="0772AB89" w:rsidR="00374F93" w:rsidRDefault="00374F93" w:rsidP="0082155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88BA7D5" wp14:editId="0C6964AB">
                      <wp:simplePos x="0" y="0"/>
                      <wp:positionH relativeFrom="column">
                        <wp:posOffset>700018</wp:posOffset>
                      </wp:positionH>
                      <wp:positionV relativeFrom="paragraph">
                        <wp:posOffset>690714</wp:posOffset>
                      </wp:positionV>
                      <wp:extent cx="1418646" cy="359410"/>
                      <wp:effectExtent l="76200" t="292100" r="16510" b="8890"/>
                      <wp:wrapNone/>
                      <wp:docPr id="3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646" cy="359410"/>
                              </a:xfrm>
                              <a:prstGeom prst="wedgeRoundRectCallout">
                                <a:avLst>
                                  <a:gd name="adj1" fmla="val -53314"/>
                                  <a:gd name="adj2" fmla="val -12519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8F578A" w14:textId="2CD519BC" w:rsidR="00374F93" w:rsidRPr="0048402D" w:rsidRDefault="00374F93" w:rsidP="004F797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Rechts eine Reihe dazu.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BA7D5" id="_x0000_s1239" type="#_x0000_t62" style="position:absolute;margin-left:55.1pt;margin-top:54.4pt;width:111.7pt;height:28.3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" adj="-716,-16241" fillcolor="white [3201]" strokecolor="#bfbfbf [2412]" strokeweight="1pt">
                      <v:textbox inset="2mm,2mm,2mm,2mm">
                        <w:txbxContent>
                          <w:p w14:paraId="178F578A" w14:textId="2CD519BC" w:rsidR="00374F93" w:rsidRPr="0048402D" w:rsidRDefault="00374F93" w:rsidP="004F7974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Rechts eine Reihe dazu.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5A85B45B" wp14:editId="23BC5DDB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46990</wp:posOffset>
                  </wp:positionV>
                  <wp:extent cx="1638300" cy="812800"/>
                  <wp:effectExtent l="0" t="0" r="0" b="6350"/>
                  <wp:wrapSquare wrapText="bothSides"/>
                  <wp:docPr id="305" name="Grafik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 wp14:anchorId="56DDA489" wp14:editId="0607E1A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3810</wp:posOffset>
                      </wp:positionV>
                      <wp:extent cx="512626" cy="762117"/>
                      <wp:effectExtent l="0" t="0" r="0" b="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62117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6F08AB" w14:textId="77777777" w:rsidR="00374F93" w:rsidRPr="008D5126" w:rsidRDefault="00374F93" w:rsidP="007E4256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DDA489" id="_x0000_s1240" style="position:absolute;margin-left:.05pt;margin-top:.3pt;width:40.35pt;height:60pt;z-index:252222976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">
                      <v:shape id="Grafik 11" o:spid="_x0000_s1241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">
                        <v:imagedata r:id="rId66" o:title="" chromakey="white"/>
                      </v:shape>
                      <v:shape id="Textfeld 12" o:spid="_x0000_s1242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" filled="f" stroked="f" strokeweight=".5pt">
                        <v:textbox inset="0,0,0,0">
                          <w:txbxContent>
                            <w:p w14:paraId="606F08AB" w14:textId="77777777" w:rsidR="00374F93" w:rsidRPr="008D5126" w:rsidRDefault="00374F93" w:rsidP="007E4256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52" w:type="dxa"/>
            <w:gridSpan w:val="3"/>
          </w:tcPr>
          <w:p w14:paraId="57486185" w14:textId="79CE9C8F" w:rsidR="00374F93" w:rsidRDefault="00374F93" w:rsidP="0082155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F64AF09" wp14:editId="424799E3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80010</wp:posOffset>
                      </wp:positionV>
                      <wp:extent cx="1475105" cy="681990"/>
                      <wp:effectExtent l="0" t="0" r="264795" b="16510"/>
                      <wp:wrapSquare wrapText="bothSides"/>
                      <wp:docPr id="31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105" cy="681990"/>
                              </a:xfrm>
                              <a:prstGeom prst="wedgeRoundRectCallout">
                                <a:avLst>
                                  <a:gd name="adj1" fmla="val 65916"/>
                                  <a:gd name="adj2" fmla="val -1670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678FD" w14:textId="6F275ACD" w:rsidR="00374F93" w:rsidRPr="0048402D" w:rsidRDefault="00374F93" w:rsidP="00E27235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Alle Reihen wurden um eins länger: drei 7er</w:t>
                                  </w:r>
                                  <w:r w:rsidRPr="0048402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  <w:t>3 · 6 + 3 · 1 = 3 · 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4AF09" id="_x0000_s1243" type="#_x0000_t62" style="position:absolute;margin-left:19.9pt;margin-top:6.3pt;width:116.15pt;height:53.7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" adj="25038,7191" fillcolor="white [3201]" strokecolor="#bfbfbf [2412]" strokeweight="1pt">
                      <v:textbox inset="2mm,2mm,2mm,2mm">
                        <w:txbxContent>
                          <w:p w14:paraId="32A678FD" w14:textId="6F275ACD" w:rsidR="00374F93" w:rsidRPr="0048402D" w:rsidRDefault="00374F93" w:rsidP="00E27235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Alle Reihen wurden um eins länger: drei 7er</w:t>
                            </w:r>
                            <w:r w:rsidRPr="0048402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3 · 6 + 3 · 1 = 3 · 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163D14D5" wp14:editId="1B361D1F">
                      <wp:simplePos x="0" y="0"/>
                      <wp:positionH relativeFrom="column">
                        <wp:posOffset>1856501</wp:posOffset>
                      </wp:positionH>
                      <wp:positionV relativeFrom="paragraph">
                        <wp:posOffset>2816</wp:posOffset>
                      </wp:positionV>
                      <wp:extent cx="645795" cy="722893"/>
                      <wp:effectExtent l="0" t="0" r="0" b="1270"/>
                      <wp:wrapNone/>
                      <wp:docPr id="94477229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09795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148787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59A146" w14:textId="77777777" w:rsidR="00374F93" w:rsidRPr="008D5126" w:rsidRDefault="00374F93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3D14D5" id="_x0000_s1244" style="position:absolute;margin-left:146.2pt;margin-top:.2pt;width:50.85pt;height:56.9pt;z-index:252221952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">
                      <v:shape id="Grafik 6" o:spid="_x0000_s1245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">
                        <v:imagedata r:id="rId57" o:title="" chromakey="white"/>
                      </v:shape>
                      <v:shape id="Textfeld 12" o:spid="_x0000_s1246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2759A146" w14:textId="77777777" w:rsidR="00374F93" w:rsidRPr="008D5126" w:rsidRDefault="00374F93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74F93" w:rsidRPr="002B594D" w14:paraId="610F3C65" w14:textId="77777777" w:rsidTr="00DC00E9">
        <w:trPr>
          <w:trHeight w:val="377"/>
        </w:trPr>
        <w:tc>
          <w:tcPr>
            <w:tcW w:w="709" w:type="dxa"/>
            <w:gridSpan w:val="2"/>
          </w:tcPr>
          <w:p w14:paraId="1056DC0C" w14:textId="77777777" w:rsidR="00B442BD" w:rsidRDefault="00B442BD" w:rsidP="002B594D">
            <w:pPr>
              <w:spacing w:line="240" w:lineRule="atLeast"/>
              <w:rPr>
                <w:noProof/>
              </w:rPr>
            </w:pPr>
          </w:p>
          <w:p w14:paraId="74CCABAE" w14:textId="6F4474F9" w:rsidR="00374F93" w:rsidRPr="002B594D" w:rsidRDefault="00B442BD" w:rsidP="002B594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1E9102" wp14:editId="64FEE12F">
                  <wp:extent cx="360000" cy="272386"/>
                  <wp:effectExtent l="0" t="0" r="2540" b="0"/>
                  <wp:docPr id="2033739539" name="Grafik 2033739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BDAFB00" w14:textId="77777777" w:rsidR="00374F93" w:rsidRDefault="00374F93" w:rsidP="00B564E0">
            <w:pPr>
              <w:rPr>
                <w:noProof/>
              </w:rPr>
            </w:pPr>
          </w:p>
          <w:p w14:paraId="77FE02A5" w14:textId="0F1684CF" w:rsidR="00374F93" w:rsidRDefault="00374F93" w:rsidP="00C81065">
            <w:pPr>
              <w:pStyle w:val="berschrift4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8079" w:type="dxa"/>
            <w:gridSpan w:val="8"/>
          </w:tcPr>
          <w:p w14:paraId="16CD79D5" w14:textId="799F86A9" w:rsidR="00374F93" w:rsidRDefault="00374F93" w:rsidP="00B564E0">
            <w:pPr>
              <w:rPr>
                <w:noProof/>
              </w:rPr>
            </w:pPr>
          </w:p>
          <w:p w14:paraId="272C1430" w14:textId="33F9EDA0" w:rsidR="00374F93" w:rsidRDefault="00374F93" w:rsidP="003C4464">
            <w:pPr>
              <w:rPr>
                <w:noProof/>
              </w:rPr>
            </w:pPr>
            <w:r>
              <w:rPr>
                <w:noProof/>
              </w:rPr>
              <w:t xml:space="preserve">Überlegt gemeinsam: Wie viele Reihen </w:t>
            </w:r>
            <w:r w:rsidR="00B442BD">
              <w:rPr>
                <w:noProof/>
              </w:rPr>
              <w:t>und</w:t>
            </w:r>
            <w:r>
              <w:rPr>
                <w:noProof/>
              </w:rPr>
              <w:t xml:space="preserve"> wie viel</w:t>
            </w:r>
            <w:r w:rsidR="00831967">
              <w:rPr>
                <w:noProof/>
              </w:rPr>
              <w:t>e</w:t>
            </w:r>
            <w:r>
              <w:rPr>
                <w:noProof/>
              </w:rPr>
              <w:t xml:space="preserve"> Punkte sind es durch Verschieben mehr oder weniger geworden? Erklärt das mit dem Punktebild. Wechselt euch ab.</w:t>
            </w:r>
          </w:p>
        </w:tc>
      </w:tr>
      <w:tr w:rsidR="000D4C09" w:rsidRPr="00D23487" w14:paraId="100890B3" w14:textId="77777777" w:rsidTr="00DC00E9">
        <w:tc>
          <w:tcPr>
            <w:tcW w:w="610" w:type="dxa"/>
          </w:tcPr>
          <w:p w14:paraId="6418BF52" w14:textId="288E7898" w:rsidR="000D4C09" w:rsidRPr="00D23487" w:rsidRDefault="00D23487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lastRenderedPageBreak/>
              <w:t>1.</w:t>
            </w:r>
            <w:r w:rsidR="00015996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3</w:t>
            </w:r>
          </w:p>
        </w:tc>
        <w:tc>
          <w:tcPr>
            <w:tcW w:w="8462" w:type="dxa"/>
            <w:gridSpan w:val="10"/>
          </w:tcPr>
          <w:p w14:paraId="2470A221" w14:textId="5D8BC20C" w:rsidR="000D4C09" w:rsidRPr="00D23487" w:rsidRDefault="000D4C09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D23487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Hilfsaufgaben legen</w:t>
            </w:r>
          </w:p>
        </w:tc>
      </w:tr>
      <w:tr w:rsidR="000D4C09" w:rsidRPr="00D23487" w14:paraId="78E77F0E" w14:textId="77777777" w:rsidTr="00DC00E9">
        <w:trPr>
          <w:trHeight w:val="1111"/>
        </w:trPr>
        <w:tc>
          <w:tcPr>
            <w:tcW w:w="610" w:type="dxa"/>
            <w:vAlign w:val="bottom"/>
          </w:tcPr>
          <w:p w14:paraId="0AFF9665" w14:textId="77777777" w:rsidR="00795958" w:rsidRPr="00D23487" w:rsidRDefault="00795958" w:rsidP="00795958">
            <w:pPr>
              <w:spacing w:line="240" w:lineRule="atLeast"/>
            </w:pPr>
          </w:p>
          <w:p w14:paraId="555E9BC8" w14:textId="77777777" w:rsidR="00795958" w:rsidRPr="00D23487" w:rsidRDefault="00795958" w:rsidP="00795958">
            <w:pPr>
              <w:spacing w:line="240" w:lineRule="atLeast"/>
            </w:pPr>
          </w:p>
          <w:p w14:paraId="5C065A7C" w14:textId="77777777" w:rsidR="00795958" w:rsidRPr="00D23487" w:rsidRDefault="00795958" w:rsidP="00795958">
            <w:pPr>
              <w:spacing w:line="240" w:lineRule="atLeast"/>
            </w:pPr>
          </w:p>
          <w:p w14:paraId="3A05B77D" w14:textId="77777777" w:rsidR="000D4C09" w:rsidRPr="00D23487" w:rsidRDefault="00795958" w:rsidP="00795958">
            <w:pPr>
              <w:spacing w:line="240" w:lineRule="atLeast"/>
            </w:pPr>
            <w:r w:rsidRPr="00D23487">
              <w:rPr>
                <w:noProof/>
              </w:rPr>
              <w:drawing>
                <wp:inline distT="0" distB="0" distL="0" distR="0" wp14:anchorId="4E28C284" wp14:editId="351AECE5">
                  <wp:extent cx="360000" cy="272386"/>
                  <wp:effectExtent l="0" t="0" r="254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A3EC29" w14:textId="7ACA32A4" w:rsidR="00795958" w:rsidRPr="00D23487" w:rsidRDefault="00795958" w:rsidP="00795958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32A79F29" w14:textId="77777777" w:rsidR="000D4C09" w:rsidRPr="00D23487" w:rsidRDefault="000D4C09" w:rsidP="00A1647D">
            <w:pPr>
              <w:rPr>
                <w:b/>
                <w:color w:val="327A86" w:themeColor="text2"/>
              </w:rPr>
            </w:pPr>
            <w:r w:rsidRPr="00D23487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7"/>
          </w:tcPr>
          <w:p w14:paraId="589776A7" w14:textId="55A01D93" w:rsidR="000D4C09" w:rsidRPr="00D23487" w:rsidRDefault="005D4283" w:rsidP="00B44D4F">
            <w:pPr>
              <w:spacing w:line="240" w:lineRule="auto"/>
              <w:rPr>
                <w:rFonts w:eastAsia="Calibri"/>
                <w:szCs w:val="20"/>
              </w:rPr>
            </w:pPr>
            <w:r w:rsidRPr="00D23487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06528" behindDoc="0" locked="0" layoutInCell="1" allowOverlap="1" wp14:anchorId="7200892D" wp14:editId="57579E45">
                      <wp:simplePos x="0" y="0"/>
                      <wp:positionH relativeFrom="column">
                        <wp:posOffset>4406744</wp:posOffset>
                      </wp:positionH>
                      <wp:positionV relativeFrom="paragraph">
                        <wp:posOffset>-167770</wp:posOffset>
                      </wp:positionV>
                      <wp:extent cx="657225" cy="647700"/>
                      <wp:effectExtent l="0" t="0" r="0" b="0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647700"/>
                                <a:chOff x="0" y="0"/>
                                <a:chExt cx="657225" cy="647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248795" y="50104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075939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00892D" id="Gruppieren 16" o:spid="_x0000_s1247" style="position:absolute;margin-left:347pt;margin-top:-13.2pt;width:51.75pt;height:51pt;z-index:251606528;mso-height-relative:margin" coordsize="6572,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">
                      <v:shape id="Grafik 8" o:spid="_x0000_s1248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">
                        <v:imagedata r:id="rId69" o:title="" chromakey="white"/>
                      </v:shape>
                      <v:shape id="Textfeld 12" o:spid="_x0000_s1249" type="#_x0000_t202" style="position:absolute;left:2487;top:5010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" filled="f" stroked="f" strokeweight=".5pt">
                        <v:textbox inset="0,0,0,0">
                          <w:txbxContent>
                            <w:p w14:paraId="00075939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65C16">
              <w:t>Rico will 9 · 16 rechnen und hat eine gute Idee, aber ist noch nicht zufrieden.</w:t>
            </w:r>
          </w:p>
          <w:p w14:paraId="09401E23" w14:textId="51AE07A1" w:rsidR="006931EB" w:rsidRPr="00D23487" w:rsidRDefault="006931EB" w:rsidP="00B44D4F">
            <w:pPr>
              <w:spacing w:line="240" w:lineRule="auto"/>
              <w:rPr>
                <w:rFonts w:eastAsia="Calibri"/>
                <w:szCs w:val="20"/>
              </w:rPr>
            </w:pPr>
            <w:r w:rsidRPr="00D23487">
              <w:rPr>
                <w:noProof/>
              </w:rPr>
              <w:drawing>
                <wp:anchor distT="0" distB="0" distL="114300" distR="114300" simplePos="0" relativeHeight="251595264" behindDoc="0" locked="0" layoutInCell="1" allowOverlap="1" wp14:anchorId="413B1972" wp14:editId="45D95A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103505</wp:posOffset>
                  </wp:positionV>
                  <wp:extent cx="2324100" cy="1152525"/>
                  <wp:effectExtent l="0" t="0" r="0" b="9525"/>
                  <wp:wrapSquare wrapText="bothSides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BAC3D0" w14:textId="544DB3A4" w:rsidR="006538B2" w:rsidRPr="00D23487" w:rsidRDefault="00831967" w:rsidP="00A1647D">
            <w:r w:rsidRPr="00D23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16723215" wp14:editId="3D7C07EF">
                      <wp:simplePos x="0" y="0"/>
                      <wp:positionH relativeFrom="column">
                        <wp:posOffset>2495234</wp:posOffset>
                      </wp:positionH>
                      <wp:positionV relativeFrom="paragraph">
                        <wp:posOffset>178435</wp:posOffset>
                      </wp:positionV>
                      <wp:extent cx="2652712" cy="903605"/>
                      <wp:effectExtent l="0" t="165100" r="14605" b="10795"/>
                      <wp:wrapNone/>
                      <wp:docPr id="33486670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2712" cy="903605"/>
                              </a:xfrm>
                              <a:prstGeom prst="wedgeRoundRectCallout">
                                <a:avLst>
                                  <a:gd name="adj1" fmla="val 30598"/>
                                  <a:gd name="adj2" fmla="val -6731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403C6E" w14:textId="43C1070E" w:rsidR="00C34A35" w:rsidRPr="00DD0E1B" w:rsidRDefault="000B395B" w:rsidP="00C34A3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Neun 16er </w:t>
                                  </w:r>
                                  <w:r w:rsidR="00E13D53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wi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ll ich rechnen</w:t>
                                  </w:r>
                                  <w:r w:rsidR="00AB673B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AB673B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ehn 16er </w:t>
                                  </w:r>
                                  <w:r w:rsidR="00831967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sind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B673B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einfach zu rechnen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  <w:t xml:space="preserve">Also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rechne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ich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="00F65C16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·</w:t>
                                  </w:r>
                                  <w:r w:rsidR="00F65C16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="00F65C16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 w:rsidR="00F65C16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F2CE2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160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und ziehe einen</w:t>
                                  </w:r>
                                  <w:r w:rsidR="00831967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ab. </w:t>
                                  </w:r>
                                </w:p>
                                <w:p w14:paraId="21C9911B" w14:textId="4407619E" w:rsidR="000B395B" w:rsidRPr="00DD0E1B" w:rsidRDefault="007B3D02" w:rsidP="00C34A3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Aber in meiner Rechnung </w:t>
                                  </w:r>
                                  <w:r w:rsidR="00831967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="000B395B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timmt was nicht</w:t>
                                  </w:r>
                                  <w:r w:rsidR="00EA403C" w:rsidRPr="00DD0E1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23215" id="_x0000_s1250" type="#_x0000_t62" style="position:absolute;margin-left:196.5pt;margin-top:14.05pt;width:208.85pt;height:71.1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" adj="17409,-3739" fillcolor="white [3201]" strokecolor="#bfbfbf [2412]" strokeweight="1pt">
                      <v:textbox inset="0,1mm,0,1mm">
                        <w:txbxContent>
                          <w:p w14:paraId="28403C6E" w14:textId="43C1070E" w:rsidR="00C34A35" w:rsidRPr="00DD0E1B" w:rsidRDefault="000B395B" w:rsidP="00C34A3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Neun 16er </w:t>
                            </w:r>
                            <w:r w:rsidR="00E13D53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wi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ll ich rechnen</w:t>
                            </w:r>
                            <w:r w:rsidR="00AB673B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="00AB673B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Z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ehn 16er </w:t>
                            </w:r>
                            <w:r w:rsidR="00831967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sind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673B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einfach zu rechnen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  <w:t xml:space="preserve">Also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rechne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ich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 w:rsidR="00F65C16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·</w:t>
                            </w:r>
                            <w:r w:rsidR="00F65C16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16</w:t>
                            </w:r>
                            <w:r w:rsidR="00F65C16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=</w:t>
                            </w:r>
                            <w:r w:rsidR="00F65C16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2CE2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160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und ziehe einen</w:t>
                            </w:r>
                            <w:r w:rsidR="00831967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ab. </w:t>
                            </w:r>
                          </w:p>
                          <w:p w14:paraId="21C9911B" w14:textId="4407619E" w:rsidR="000B395B" w:rsidRPr="00DD0E1B" w:rsidRDefault="007B3D02" w:rsidP="00C34A3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Aber in meiner Rechnung </w:t>
                            </w:r>
                            <w:r w:rsidR="00831967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="000B395B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timmt was nicht</w:t>
                            </w:r>
                            <w:r w:rsidR="00EA403C" w:rsidRPr="00DD0E1B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B2185E" w14:textId="37EB2DED" w:rsidR="00E27235" w:rsidRPr="00D23487" w:rsidRDefault="00E27235" w:rsidP="00A1647D"/>
          <w:p w14:paraId="49BAE0D6" w14:textId="097099EE" w:rsidR="00E27235" w:rsidRPr="00D23487" w:rsidRDefault="00E27235" w:rsidP="00A1647D"/>
          <w:p w14:paraId="1F429262" w14:textId="4894D890" w:rsidR="00E27235" w:rsidRPr="00D23487" w:rsidRDefault="00E27235" w:rsidP="00A1647D"/>
          <w:p w14:paraId="254D3839" w14:textId="4FDACB41" w:rsidR="00E27235" w:rsidRPr="00D23487" w:rsidRDefault="00E27235" w:rsidP="00A1647D"/>
          <w:p w14:paraId="2E87E8C5" w14:textId="78C54BC1" w:rsidR="00E27235" w:rsidRPr="00D23487" w:rsidRDefault="00E27235" w:rsidP="00A1647D"/>
          <w:p w14:paraId="3AEB6EB4" w14:textId="400EBFAC" w:rsidR="00E27235" w:rsidRPr="00D23487" w:rsidRDefault="00E27235" w:rsidP="00A1647D"/>
          <w:p w14:paraId="2A7B7264" w14:textId="62EBFDC3" w:rsidR="00EA403C" w:rsidRDefault="007E4256" w:rsidP="00A1647D">
            <w:r w:rsidRPr="00D23487">
              <w:t>Rico schreibt seine</w:t>
            </w:r>
            <w:r w:rsidR="00EA403C">
              <w:t xml:space="preserve">n Rechenweg so </w:t>
            </w:r>
            <w:r w:rsidR="007A780D" w:rsidRPr="00D23487">
              <w:t>auf:</w:t>
            </w:r>
            <w:r w:rsidR="000B395B">
              <w:t xml:space="preserve"> </w:t>
            </w:r>
            <w:r w:rsidR="007A040C">
              <w:t xml:space="preserve">                               </w:t>
            </w:r>
            <w:r w:rsidR="000B395B" w:rsidRPr="00A75B82">
              <w:rPr>
                <w:rFonts w:ascii="Comic Sans MS" w:hAnsi="Comic Sans MS"/>
                <w:color w:val="7030A0"/>
              </w:rPr>
              <w:t>9 · 16 = 10 · 16 – 1</w:t>
            </w:r>
            <w:r w:rsidR="00AC4760" w:rsidRPr="00A75B82">
              <w:rPr>
                <w:rFonts w:ascii="Comic Sans MS" w:hAnsi="Comic Sans MS"/>
                <w:color w:val="7030A0"/>
              </w:rPr>
              <w:t>,</w:t>
            </w:r>
            <w:r w:rsidR="000B395B" w:rsidRPr="00A75B82">
              <w:rPr>
                <w:rFonts w:ascii="Comic Sans MS" w:hAnsi="Comic Sans MS"/>
                <w:color w:val="7030A0"/>
              </w:rPr>
              <w:t xml:space="preserve"> </w:t>
            </w:r>
            <w:r w:rsidR="0048402D" w:rsidRPr="00A75B82">
              <w:rPr>
                <w:rFonts w:ascii="Comic Sans MS" w:hAnsi="Comic Sans MS"/>
                <w:color w:val="7030A0"/>
              </w:rPr>
              <w:t>oder</w:t>
            </w:r>
            <w:r w:rsidR="000B395B" w:rsidRPr="00A75B82">
              <w:rPr>
                <w:rFonts w:ascii="Comic Sans MS" w:hAnsi="Comic Sans MS"/>
                <w:color w:val="7030A0"/>
              </w:rPr>
              <w:t>?</w:t>
            </w:r>
            <w:r w:rsidR="00EA403C" w:rsidRPr="007A040C">
              <w:rPr>
                <w:rFonts w:ascii="Comic Sans MS" w:hAnsi="Comic Sans MS"/>
                <w:color w:val="0070C0"/>
              </w:rPr>
              <w:br/>
            </w:r>
            <w:r w:rsidR="00EA403C">
              <w:t>Er denkt, da</w:t>
            </w:r>
            <w:r w:rsidR="00831967">
              <w:t>ss</w:t>
            </w:r>
            <w:r w:rsidR="00EA403C">
              <w:t xml:space="preserve"> </w:t>
            </w:r>
            <w:r w:rsidR="000B395B">
              <w:t>etwas</w:t>
            </w:r>
            <w:r w:rsidR="00831967">
              <w:t xml:space="preserve"> in seinem</w:t>
            </w:r>
            <w:r w:rsidR="000B395B">
              <w:t xml:space="preserve"> </w:t>
            </w:r>
            <w:r w:rsidRPr="00D23487">
              <w:t>Rechenweg</w:t>
            </w:r>
            <w:r w:rsidR="00831967">
              <w:t xml:space="preserve"> nicht stimmt</w:t>
            </w:r>
            <w:r w:rsidR="00795958" w:rsidRPr="00D23487">
              <w:t>.</w:t>
            </w:r>
            <w:r w:rsidR="000B395B">
              <w:t xml:space="preserve"> </w:t>
            </w:r>
          </w:p>
          <w:p w14:paraId="751C157E" w14:textId="77C8B959" w:rsidR="006538B2" w:rsidRDefault="004F2CE2" w:rsidP="00EA403C">
            <w:pPr>
              <w:pStyle w:val="Listenabsatz"/>
            </w:pPr>
            <w:r>
              <w:t>Könnt ihr</w:t>
            </w:r>
            <w:r w:rsidR="000B395B">
              <w:t xml:space="preserve"> ihm erklären,</w:t>
            </w:r>
            <w:r w:rsidR="00EA403C">
              <w:t xml:space="preserve"> </w:t>
            </w:r>
            <w:r w:rsidR="000B395B">
              <w:t>was falsch ist?</w:t>
            </w:r>
          </w:p>
          <w:p w14:paraId="5F720F70" w14:textId="6A7B835D" w:rsidR="00EA403C" w:rsidRPr="00D23487" w:rsidRDefault="004F2CE2" w:rsidP="00EA403C">
            <w:pPr>
              <w:pStyle w:val="Listenabsatz"/>
            </w:pPr>
            <w:proofErr w:type="gramStart"/>
            <w:r>
              <w:t>Korrigiert</w:t>
            </w:r>
            <w:proofErr w:type="gramEnd"/>
            <w:r>
              <w:t xml:space="preserve"> </w:t>
            </w:r>
            <w:r w:rsidR="00EA403C">
              <w:t>die Rechnung und seine Erklärung.</w:t>
            </w:r>
          </w:p>
          <w:p w14:paraId="57C9EF20" w14:textId="38FDE5C7" w:rsidR="00795958" w:rsidRPr="00D23487" w:rsidRDefault="00795958" w:rsidP="00A1647D"/>
        </w:tc>
      </w:tr>
      <w:tr w:rsidR="005B5F3E" w:rsidRPr="00D23487" w14:paraId="5678C837" w14:textId="77777777" w:rsidTr="00DC00E9">
        <w:trPr>
          <w:trHeight w:val="508"/>
        </w:trPr>
        <w:tc>
          <w:tcPr>
            <w:tcW w:w="610" w:type="dxa"/>
            <w:vAlign w:val="bottom"/>
          </w:tcPr>
          <w:p w14:paraId="2B6433C2" w14:textId="77777777" w:rsidR="005B5F3E" w:rsidRPr="00D23487" w:rsidRDefault="005B5F3E" w:rsidP="00795958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3E22588F" w14:textId="5B9FEE41" w:rsidR="005B5F3E" w:rsidRPr="00D23487" w:rsidRDefault="005B5F3E" w:rsidP="00A1647D">
            <w:pPr>
              <w:rPr>
                <w:b/>
                <w:color w:val="327A86" w:themeColor="text2"/>
              </w:rPr>
            </w:pPr>
            <w:r w:rsidRPr="00D23487"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7"/>
          </w:tcPr>
          <w:p w14:paraId="6B258941" w14:textId="483AE187" w:rsidR="005B5F3E" w:rsidRPr="00D23487" w:rsidRDefault="00C54B57" w:rsidP="00C54B57">
            <w:pPr>
              <w:spacing w:line="240" w:lineRule="auto"/>
              <w:rPr>
                <w:noProof/>
              </w:rPr>
            </w:pPr>
            <w:r w:rsidRPr="00D23487">
              <w:rPr>
                <w:noProof/>
              </w:rPr>
              <w:t>Rechne die Aufgaben</w:t>
            </w:r>
            <w:r w:rsidR="00EA403C">
              <w:rPr>
                <w:noProof/>
              </w:rPr>
              <w:t xml:space="preserve"> wie Rico: </w:t>
            </w:r>
            <w:r w:rsidRPr="00D23487">
              <w:rPr>
                <w:noProof/>
              </w:rPr>
              <w:t xml:space="preserve">Lege erst eine leichte Aufgabe. </w:t>
            </w:r>
            <w:r w:rsidR="00DD0E1B">
              <w:rPr>
                <w:noProof/>
              </w:rPr>
              <w:br/>
            </w:r>
            <w:r w:rsidRPr="00D23487">
              <w:rPr>
                <w:noProof/>
              </w:rPr>
              <w:t>Verschiebe dann den Malwinkel.</w:t>
            </w:r>
          </w:p>
          <w:p w14:paraId="46AC2E4B" w14:textId="5DB1054F" w:rsidR="00C54B57" w:rsidRPr="00D23487" w:rsidRDefault="00C54B57" w:rsidP="00C54B57">
            <w:pPr>
              <w:spacing w:line="240" w:lineRule="auto"/>
              <w:rPr>
                <w:noProof/>
              </w:rPr>
            </w:pPr>
          </w:p>
        </w:tc>
      </w:tr>
      <w:tr w:rsidR="00C54B57" w:rsidRPr="00D23487" w14:paraId="5C3D8F3A" w14:textId="77777777" w:rsidTr="00DC00E9">
        <w:tc>
          <w:tcPr>
            <w:tcW w:w="610" w:type="dxa"/>
          </w:tcPr>
          <w:p w14:paraId="221CE206" w14:textId="77777777" w:rsidR="00C54B57" w:rsidRPr="00D23487" w:rsidRDefault="00C54B57" w:rsidP="00A1647D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4917CD21" w14:textId="77777777" w:rsidR="00C54B57" w:rsidRPr="00D23487" w:rsidRDefault="00C54B57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51" w:type="dxa"/>
            <w:gridSpan w:val="3"/>
          </w:tcPr>
          <w:p w14:paraId="312559BC" w14:textId="3D7E3C40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5 · 19</w:t>
            </w:r>
          </w:p>
        </w:tc>
        <w:tc>
          <w:tcPr>
            <w:tcW w:w="1276" w:type="dxa"/>
            <w:gridSpan w:val="2"/>
          </w:tcPr>
          <w:p w14:paraId="00F0469C" w14:textId="06439CE1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8 · 19</w:t>
            </w:r>
          </w:p>
        </w:tc>
        <w:tc>
          <w:tcPr>
            <w:tcW w:w="4110" w:type="dxa"/>
            <w:gridSpan w:val="2"/>
          </w:tcPr>
          <w:p w14:paraId="1CD182D3" w14:textId="7EC9335F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4 · 19</w:t>
            </w:r>
          </w:p>
          <w:p w14:paraId="2C949C51" w14:textId="77777777" w:rsidR="00C54B57" w:rsidRPr="00D23487" w:rsidRDefault="00C54B57" w:rsidP="00A1647D"/>
        </w:tc>
      </w:tr>
      <w:tr w:rsidR="00C54B57" w:rsidRPr="00D23487" w14:paraId="78A6F2A8" w14:textId="77777777" w:rsidTr="00DC00E9">
        <w:tc>
          <w:tcPr>
            <w:tcW w:w="610" w:type="dxa"/>
          </w:tcPr>
          <w:p w14:paraId="40AC8451" w14:textId="77777777" w:rsidR="00C54B57" w:rsidRPr="00D23487" w:rsidRDefault="00C54B57" w:rsidP="00A1647D">
            <w:pPr>
              <w:spacing w:line="240" w:lineRule="atLeast"/>
            </w:pPr>
          </w:p>
        </w:tc>
        <w:tc>
          <w:tcPr>
            <w:tcW w:w="425" w:type="dxa"/>
            <w:gridSpan w:val="3"/>
          </w:tcPr>
          <w:p w14:paraId="355CEA4C" w14:textId="77777777" w:rsidR="00C54B57" w:rsidRPr="00D23487" w:rsidRDefault="00C54B57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51" w:type="dxa"/>
            <w:gridSpan w:val="3"/>
          </w:tcPr>
          <w:p w14:paraId="48953B67" w14:textId="507E3A77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9 · 15</w:t>
            </w:r>
          </w:p>
        </w:tc>
        <w:tc>
          <w:tcPr>
            <w:tcW w:w="1276" w:type="dxa"/>
            <w:gridSpan w:val="2"/>
          </w:tcPr>
          <w:p w14:paraId="2014B76F" w14:textId="06258B02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9 · 18</w:t>
            </w:r>
          </w:p>
        </w:tc>
        <w:tc>
          <w:tcPr>
            <w:tcW w:w="4110" w:type="dxa"/>
            <w:gridSpan w:val="2"/>
          </w:tcPr>
          <w:p w14:paraId="55CDEF12" w14:textId="62FA666A" w:rsidR="00C54B57" w:rsidRPr="00D23487" w:rsidRDefault="00C54B57" w:rsidP="0011529A">
            <w:pPr>
              <w:pStyle w:val="Listenabsatz"/>
              <w:numPr>
                <w:ilvl w:val="0"/>
                <w:numId w:val="21"/>
              </w:numPr>
            </w:pPr>
            <w:r w:rsidRPr="00D23487">
              <w:t>9 · 11</w:t>
            </w:r>
          </w:p>
          <w:p w14:paraId="585965E5" w14:textId="77777777" w:rsidR="00C54B57" w:rsidRPr="00D23487" w:rsidRDefault="00C54B57" w:rsidP="00A1647D"/>
        </w:tc>
      </w:tr>
      <w:tr w:rsidR="00BC7026" w:rsidRPr="00D23487" w14:paraId="345A441B" w14:textId="77777777" w:rsidTr="00DC00E9">
        <w:tc>
          <w:tcPr>
            <w:tcW w:w="610" w:type="dxa"/>
          </w:tcPr>
          <w:p w14:paraId="7A369564" w14:textId="7AC58B76" w:rsidR="00BC7026" w:rsidRPr="00D23487" w:rsidRDefault="00BC7026" w:rsidP="00BC7026">
            <w:pPr>
              <w:pStyle w:val="berschrift3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462" w:type="dxa"/>
            <w:gridSpan w:val="10"/>
          </w:tcPr>
          <w:p w14:paraId="2BEE1DE1" w14:textId="45254A01" w:rsidR="00BC7026" w:rsidRDefault="00BC7026" w:rsidP="00BC7026">
            <w:pPr>
              <w:pStyle w:val="berschrift3"/>
            </w:pPr>
            <w:r>
              <w:t>Multiplizieren mit Zerlegen und Hilfsaufgaben</w:t>
            </w:r>
          </w:p>
          <w:p w14:paraId="062E2BFD" w14:textId="6E15E369" w:rsidR="00BC7026" w:rsidRPr="00D23487" w:rsidRDefault="00BC7026" w:rsidP="00F33689">
            <w:pPr>
              <w:ind w:left="284" w:hanging="284"/>
            </w:pPr>
          </w:p>
        </w:tc>
      </w:tr>
      <w:tr w:rsidR="00F33689" w:rsidRPr="00D23487" w14:paraId="200F3B01" w14:textId="77777777" w:rsidTr="00DC00E9">
        <w:tc>
          <w:tcPr>
            <w:tcW w:w="610" w:type="dxa"/>
          </w:tcPr>
          <w:p w14:paraId="2F864E0A" w14:textId="254D421F" w:rsidR="00F33689" w:rsidRPr="00D23487" w:rsidRDefault="009B59B0" w:rsidP="00A1647D">
            <w:pPr>
              <w:spacing w:line="240" w:lineRule="atLeast"/>
            </w:pPr>
            <w:r w:rsidRPr="00D23487">
              <w:rPr>
                <w:noProof/>
              </w:rPr>
              <w:drawing>
                <wp:inline distT="0" distB="0" distL="0" distR="0" wp14:anchorId="1FEE7535" wp14:editId="214D7F57">
                  <wp:extent cx="360000" cy="272386"/>
                  <wp:effectExtent l="0" t="0" r="2540" b="0"/>
                  <wp:docPr id="22277" name="Grafik 22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3"/>
          </w:tcPr>
          <w:p w14:paraId="4E6CA774" w14:textId="0E20A08D" w:rsidR="00F33689" w:rsidRPr="00D23487" w:rsidRDefault="00BC7026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7"/>
          </w:tcPr>
          <w:p w14:paraId="3338AB45" w14:textId="5A492507" w:rsidR="00F33689" w:rsidRPr="00D23487" w:rsidRDefault="00BC7026" w:rsidP="00F65C16">
            <w:pPr>
              <w:spacing w:after="120"/>
            </w:pPr>
            <w:r w:rsidRPr="000A04D1">
              <w:rPr>
                <w:noProof/>
                <w:lang w:eastAsia="de-DE"/>
              </w:rPr>
              <w:drawing>
                <wp:anchor distT="0" distB="0" distL="114300" distR="114300" simplePos="0" relativeHeight="251683328" behindDoc="0" locked="0" layoutInCell="1" allowOverlap="1" wp14:anchorId="56E485C9" wp14:editId="0F20D73C">
                  <wp:simplePos x="0" y="0"/>
                  <wp:positionH relativeFrom="column">
                    <wp:posOffset>3469005</wp:posOffset>
                  </wp:positionH>
                  <wp:positionV relativeFrom="paragraph">
                    <wp:posOffset>-635</wp:posOffset>
                  </wp:positionV>
                  <wp:extent cx="1634490" cy="1649730"/>
                  <wp:effectExtent l="0" t="0" r="3810" b="1270"/>
                  <wp:wrapNone/>
                  <wp:docPr id="1986914332" name="Inhaltsplatzhalt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D554E4-A4DB-0B42-88DA-A98F3188D4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haltsplatzhalter 5">
                            <a:extLst>
                              <a:ext uri="{FF2B5EF4-FFF2-40B4-BE49-F238E27FC236}">
                                <a16:creationId xmlns:a16="http://schemas.microsoft.com/office/drawing/2014/main" id="{22D554E4-A4DB-0B42-88DA-A98F3188D4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Rechn</w:t>
            </w:r>
            <w:r w:rsidR="00D73E3B">
              <w:t>e</w:t>
            </w:r>
            <w:r w:rsidR="00562DB2">
              <w:t>t</w:t>
            </w:r>
            <w:r>
              <w:t xml:space="preserve"> und erklär</w:t>
            </w:r>
            <w:r w:rsidR="00562DB2">
              <w:t>t</w:t>
            </w:r>
            <w:r>
              <w:t xml:space="preserve"> am Punktefeld, </w:t>
            </w:r>
            <w:r w:rsidR="009B59B0" w:rsidRPr="00D23487">
              <w:t>wie</w:t>
            </w:r>
            <w:r w:rsidR="00562DB2">
              <w:t xml:space="preserve"> ihr</w:t>
            </w:r>
            <w:r w:rsidR="009B59B0" w:rsidRPr="00D23487">
              <w:t xml:space="preserve"> die Aufgaben </w:t>
            </w:r>
            <w:r>
              <w:br/>
              <w:t>zerlegt und leichte Aufgaben nutzt.</w:t>
            </w:r>
          </w:p>
        </w:tc>
      </w:tr>
      <w:tr w:rsidR="00BC7026" w:rsidRPr="00D23487" w14:paraId="10B32F2B" w14:textId="77777777" w:rsidTr="00DC00E9">
        <w:tc>
          <w:tcPr>
            <w:tcW w:w="610" w:type="dxa"/>
          </w:tcPr>
          <w:p w14:paraId="0F7F23F2" w14:textId="77777777" w:rsidR="00BC7026" w:rsidRPr="00D23487" w:rsidRDefault="00BC7026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B92A4F4" w14:textId="77777777" w:rsidR="00BC7026" w:rsidRDefault="00BC7026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084" w:type="dxa"/>
            <w:gridSpan w:val="2"/>
          </w:tcPr>
          <w:p w14:paraId="1CF2FD8C" w14:textId="6C7FCDAF" w:rsidR="00BC7026" w:rsidRDefault="00BC7026" w:rsidP="00F33689">
            <w:pPr>
              <w:ind w:left="284" w:hanging="284"/>
            </w:pPr>
            <w:r>
              <w:t xml:space="preserve">(1) </w:t>
            </w:r>
            <w:r w:rsidR="00D73E3B">
              <w:t xml:space="preserve"> </w:t>
            </w:r>
            <w:r>
              <w:t>6 · 18</w:t>
            </w:r>
          </w:p>
          <w:p w14:paraId="71DB0D27" w14:textId="4B7E4E9B" w:rsidR="00BC7026" w:rsidRDefault="00132FFE" w:rsidP="00F33689">
            <w:pPr>
              <w:ind w:left="284" w:hanging="284"/>
            </w:pPr>
            <w:r>
              <w:t xml:space="preserve">     </w:t>
            </w:r>
            <w:r w:rsidR="00BC7026">
              <w:t>12 · </w:t>
            </w:r>
            <w:r w:rsidR="00D73E3B">
              <w:t xml:space="preserve">  </w:t>
            </w:r>
            <w:r w:rsidR="00BC7026">
              <w:t>9</w:t>
            </w:r>
          </w:p>
        </w:tc>
        <w:tc>
          <w:tcPr>
            <w:tcW w:w="1843" w:type="dxa"/>
            <w:gridSpan w:val="3"/>
          </w:tcPr>
          <w:p w14:paraId="1C8EC47E" w14:textId="0098F8E8" w:rsidR="00BC7026" w:rsidRDefault="00BC7026" w:rsidP="00F33689">
            <w:pPr>
              <w:ind w:left="284" w:hanging="284"/>
            </w:pPr>
            <w:r>
              <w:t>(</w:t>
            </w:r>
            <w:r w:rsidR="00132FFE">
              <w:t>2</w:t>
            </w:r>
            <w:r>
              <w:t xml:space="preserve">) 7 · </w:t>
            </w:r>
            <w:r w:rsidR="00D73E3B">
              <w:t xml:space="preserve">  </w:t>
            </w:r>
            <w:r>
              <w:t>14</w:t>
            </w:r>
          </w:p>
          <w:p w14:paraId="62CF13DD" w14:textId="279AACAD" w:rsidR="00BC7026" w:rsidRPr="00D23487" w:rsidRDefault="00132FFE" w:rsidP="00F65C16">
            <w:pPr>
              <w:spacing w:after="120"/>
              <w:ind w:left="284" w:hanging="284"/>
            </w:pPr>
            <w:r>
              <w:t xml:space="preserve">      </w:t>
            </w:r>
            <w:r w:rsidR="00BC7026">
              <w:t>7 · 140</w:t>
            </w:r>
          </w:p>
        </w:tc>
        <w:tc>
          <w:tcPr>
            <w:tcW w:w="4110" w:type="dxa"/>
            <w:gridSpan w:val="2"/>
          </w:tcPr>
          <w:p w14:paraId="638D41B9" w14:textId="6209203E" w:rsidR="00BC7026" w:rsidRDefault="00BC7026" w:rsidP="00F33689">
            <w:pPr>
              <w:ind w:left="284" w:hanging="284"/>
            </w:pPr>
            <w:r>
              <w:t>(</w:t>
            </w:r>
            <w:r w:rsidR="00132FFE">
              <w:t>3</w:t>
            </w:r>
            <w:r>
              <w:t>) 9 · </w:t>
            </w:r>
            <w:r w:rsidR="00D73E3B">
              <w:t xml:space="preserve">  </w:t>
            </w:r>
            <w:r>
              <w:t>13</w:t>
            </w:r>
          </w:p>
          <w:p w14:paraId="63CED44B" w14:textId="0E5BCC4E" w:rsidR="00BC7026" w:rsidRPr="00D23487" w:rsidRDefault="00132FFE" w:rsidP="00F33689">
            <w:pPr>
              <w:ind w:left="284" w:hanging="284"/>
            </w:pPr>
            <w:r>
              <w:t xml:space="preserve">      </w:t>
            </w:r>
            <w:r w:rsidR="00BC7026">
              <w:t>9 · 130</w:t>
            </w:r>
          </w:p>
        </w:tc>
      </w:tr>
      <w:tr w:rsidR="00BC7026" w:rsidRPr="00D23487" w14:paraId="140350BA" w14:textId="77777777" w:rsidTr="00DC00E9">
        <w:tc>
          <w:tcPr>
            <w:tcW w:w="610" w:type="dxa"/>
          </w:tcPr>
          <w:p w14:paraId="2EB96E05" w14:textId="77777777" w:rsidR="00BC7026" w:rsidRPr="00D23487" w:rsidRDefault="00BC7026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ABE7A74" w14:textId="77777777" w:rsidR="00BC7026" w:rsidRDefault="00BC7026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7"/>
          </w:tcPr>
          <w:p w14:paraId="3E18A909" w14:textId="33ADF84B" w:rsidR="00CE0B7D" w:rsidRDefault="00CE0B7D" w:rsidP="00F33689">
            <w:pPr>
              <w:ind w:left="284" w:hanging="284"/>
            </w:pPr>
            <w:r>
              <w:t xml:space="preserve">Einige Aufgaben könnt ihr nicht im Material zeigen, </w:t>
            </w:r>
          </w:p>
          <w:p w14:paraId="7BEBBCA0" w14:textId="3BAB84F6" w:rsidR="00BC7026" w:rsidRDefault="00132FFE" w:rsidP="00F33689">
            <w:pPr>
              <w:ind w:left="284" w:hanging="284"/>
            </w:pPr>
            <w:r>
              <w:t>Erklär</w:t>
            </w:r>
            <w:r w:rsidR="00562DB2">
              <w:t>t</w:t>
            </w:r>
            <w:r>
              <w:t>, wie die Aufgaben zusammenhängen.</w:t>
            </w:r>
          </w:p>
          <w:p w14:paraId="186C764E" w14:textId="02855B6B" w:rsidR="00132FFE" w:rsidRPr="00D23487" w:rsidRDefault="00132FFE" w:rsidP="00F33689">
            <w:pPr>
              <w:ind w:left="284" w:hanging="284"/>
            </w:pPr>
          </w:p>
        </w:tc>
      </w:tr>
      <w:tr w:rsidR="00BC7026" w:rsidRPr="00D23487" w14:paraId="67084E27" w14:textId="77777777" w:rsidTr="00DC00E9">
        <w:tc>
          <w:tcPr>
            <w:tcW w:w="610" w:type="dxa"/>
          </w:tcPr>
          <w:p w14:paraId="65B7CE01" w14:textId="77777777" w:rsidR="00BC7026" w:rsidRPr="00D23487" w:rsidRDefault="00BC7026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5766F2AD" w14:textId="7A97FDF0" w:rsidR="00BC7026" w:rsidRDefault="00BC7026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7"/>
          </w:tcPr>
          <w:p w14:paraId="0F5B33A6" w14:textId="488971A3" w:rsidR="00BC7026" w:rsidRDefault="00BC7026" w:rsidP="00BC7026">
            <w:r>
              <w:t xml:space="preserve">Finde für drei der Aufgaben aus </w:t>
            </w:r>
            <w:r w:rsidRPr="0032777C">
              <w:rPr>
                <w:b/>
                <w:bCs/>
                <w:color w:val="327A86" w:themeColor="text2"/>
              </w:rPr>
              <w:t>a)</w:t>
            </w:r>
            <w:r w:rsidRPr="0032777C">
              <w:rPr>
                <w:color w:val="327A86" w:themeColor="text2"/>
              </w:rPr>
              <w:t xml:space="preserve"> </w:t>
            </w:r>
            <w:r>
              <w:t xml:space="preserve">einen zweiten </w:t>
            </w:r>
            <w:r>
              <w:br/>
              <w:t>(und vielleicht sogar einen dritten)</w:t>
            </w:r>
            <w:r w:rsidR="00960260">
              <w:t xml:space="preserve"> Rechenweg</w:t>
            </w:r>
            <w:r>
              <w:t>.</w:t>
            </w:r>
          </w:p>
          <w:p w14:paraId="2378A96C" w14:textId="4D659C6F" w:rsidR="00BC7026" w:rsidRPr="00D23487" w:rsidRDefault="00BC7026" w:rsidP="00BC7026"/>
        </w:tc>
      </w:tr>
      <w:tr w:rsidR="00BC7026" w:rsidRPr="00D23487" w14:paraId="4A3EC59F" w14:textId="77777777" w:rsidTr="00DC00E9">
        <w:tc>
          <w:tcPr>
            <w:tcW w:w="610" w:type="dxa"/>
          </w:tcPr>
          <w:p w14:paraId="30F58798" w14:textId="77777777" w:rsidR="00BC7026" w:rsidRPr="00D23487" w:rsidRDefault="00BC7026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565FB114" w14:textId="0FBF272A" w:rsidR="00BC7026" w:rsidRDefault="00BC7026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37" w:type="dxa"/>
            <w:gridSpan w:val="7"/>
          </w:tcPr>
          <w:p w14:paraId="50222DAA" w14:textId="3962264C" w:rsidR="00BC7026" w:rsidRPr="00D23487" w:rsidRDefault="00BC7026" w:rsidP="00BC7026">
            <w:r>
              <w:t xml:space="preserve">Rechne </w:t>
            </w:r>
            <w:r w:rsidR="00121692">
              <w:t xml:space="preserve">und schreibe deinen Rechenweg ins Heft. </w:t>
            </w:r>
            <w:r w:rsidR="00121692">
              <w:br/>
              <w:t>E</w:t>
            </w:r>
            <w:r>
              <w:t xml:space="preserve">rkläre, wie du zerlegst, um einfache Aufgaben zu finden. </w:t>
            </w:r>
            <w:r>
              <w:br/>
            </w:r>
          </w:p>
        </w:tc>
      </w:tr>
      <w:tr w:rsidR="007F107A" w:rsidRPr="00D23487" w14:paraId="7EA5FF93" w14:textId="77777777" w:rsidTr="00DC00E9">
        <w:tc>
          <w:tcPr>
            <w:tcW w:w="610" w:type="dxa"/>
          </w:tcPr>
          <w:p w14:paraId="6D772ED6" w14:textId="77777777" w:rsidR="007F107A" w:rsidRPr="00D23487" w:rsidRDefault="007F107A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04CB657" w14:textId="1CE76F8C" w:rsidR="007F107A" w:rsidRDefault="007F107A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1092" w:type="dxa"/>
          </w:tcPr>
          <w:p w14:paraId="53CFA36C" w14:textId="726256F5" w:rsidR="007F107A" w:rsidRDefault="007F107A" w:rsidP="00F33689">
            <w:pPr>
              <w:ind w:left="284" w:hanging="284"/>
            </w:pPr>
            <w:r>
              <w:t>(1) 8 ·   17</w:t>
            </w:r>
          </w:p>
          <w:p w14:paraId="68EFAC1D" w14:textId="72007373" w:rsidR="007F107A" w:rsidRDefault="007F107A" w:rsidP="00F33689">
            <w:pPr>
              <w:ind w:left="284" w:hanging="284"/>
            </w:pPr>
            <w:r>
              <w:t xml:space="preserve">      8 · 170</w:t>
            </w:r>
          </w:p>
          <w:p w14:paraId="281EC872" w14:textId="7DACD4CD" w:rsidR="007F107A" w:rsidRPr="00D23487" w:rsidRDefault="007F107A" w:rsidP="00F33689">
            <w:pPr>
              <w:ind w:left="284" w:hanging="284"/>
            </w:pPr>
            <w:r>
              <w:t xml:space="preserve">    80 ·  17</w:t>
            </w:r>
          </w:p>
        </w:tc>
        <w:tc>
          <w:tcPr>
            <w:tcW w:w="1559" w:type="dxa"/>
            <w:gridSpan w:val="2"/>
          </w:tcPr>
          <w:p w14:paraId="397CAF48" w14:textId="3245481E" w:rsidR="007F107A" w:rsidRDefault="007F107A" w:rsidP="00F33689">
            <w:pPr>
              <w:ind w:left="284" w:hanging="284"/>
            </w:pPr>
            <w:r>
              <w:t>(2)   9  ·   25</w:t>
            </w:r>
          </w:p>
          <w:p w14:paraId="4978C258" w14:textId="17953502" w:rsidR="007F107A" w:rsidRDefault="007F107A" w:rsidP="00F33689">
            <w:pPr>
              <w:ind w:left="284" w:hanging="284"/>
            </w:pPr>
            <w:r>
              <w:t xml:space="preserve">        9  · 250</w:t>
            </w:r>
          </w:p>
          <w:p w14:paraId="3FFC8F89" w14:textId="086F1379" w:rsidR="007F107A" w:rsidRPr="00D23487" w:rsidRDefault="007F107A" w:rsidP="00121692">
            <w:r>
              <w:t xml:space="preserve">      90  ·   25</w:t>
            </w:r>
          </w:p>
        </w:tc>
        <w:tc>
          <w:tcPr>
            <w:tcW w:w="5386" w:type="dxa"/>
            <w:gridSpan w:val="4"/>
          </w:tcPr>
          <w:p w14:paraId="69FBDEFA" w14:textId="3420F397" w:rsidR="007F107A" w:rsidRPr="00D23487" w:rsidRDefault="007F107A" w:rsidP="00F33689">
            <w:pPr>
              <w:ind w:left="284" w:hanging="284"/>
            </w:pPr>
            <w:r>
              <w:rPr>
                <w:noProof/>
              </w:rPr>
              <w:t xml:space="preserve">(3) Erkläre: Wie hast du die zweite und dritte Aufgabe </w:t>
            </w:r>
            <w:r>
              <w:rPr>
                <w:noProof/>
              </w:rPr>
              <w:br/>
              <w:t>in (1) und (2) berechnet?</w:t>
            </w:r>
          </w:p>
        </w:tc>
      </w:tr>
      <w:tr w:rsidR="00121692" w:rsidRPr="00D23487" w14:paraId="3A218B8C" w14:textId="77777777" w:rsidTr="00DC00E9">
        <w:tc>
          <w:tcPr>
            <w:tcW w:w="610" w:type="dxa"/>
          </w:tcPr>
          <w:p w14:paraId="0ADA41F3" w14:textId="77777777" w:rsidR="00121692" w:rsidRPr="00D23487" w:rsidRDefault="00121692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7220B129" w14:textId="77777777" w:rsidR="00121692" w:rsidRDefault="0012169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1092" w:type="dxa"/>
          </w:tcPr>
          <w:p w14:paraId="6B396056" w14:textId="77777777" w:rsidR="00121692" w:rsidRDefault="00121692" w:rsidP="00F33689">
            <w:pPr>
              <w:ind w:left="284" w:hanging="284"/>
            </w:pPr>
          </w:p>
        </w:tc>
        <w:tc>
          <w:tcPr>
            <w:tcW w:w="1559" w:type="dxa"/>
            <w:gridSpan w:val="2"/>
          </w:tcPr>
          <w:p w14:paraId="1331B968" w14:textId="77777777" w:rsidR="00121692" w:rsidRDefault="00121692" w:rsidP="00F33689">
            <w:pPr>
              <w:ind w:left="284" w:hanging="284"/>
            </w:pPr>
          </w:p>
        </w:tc>
        <w:tc>
          <w:tcPr>
            <w:tcW w:w="2693" w:type="dxa"/>
            <w:gridSpan w:val="3"/>
          </w:tcPr>
          <w:p w14:paraId="75A28F7D" w14:textId="77777777" w:rsidR="00121692" w:rsidRPr="00D23487" w:rsidRDefault="00121692" w:rsidP="00F33689">
            <w:pPr>
              <w:ind w:left="284" w:hanging="284"/>
              <w:rPr>
                <w:noProof/>
              </w:rPr>
            </w:pPr>
          </w:p>
        </w:tc>
        <w:tc>
          <w:tcPr>
            <w:tcW w:w="2693" w:type="dxa"/>
          </w:tcPr>
          <w:p w14:paraId="78679DE6" w14:textId="77777777" w:rsidR="00121692" w:rsidRPr="00D23487" w:rsidRDefault="00121692" w:rsidP="00F33689">
            <w:pPr>
              <w:ind w:left="284" w:hanging="284"/>
              <w:rPr>
                <w:noProof/>
              </w:rPr>
            </w:pPr>
          </w:p>
        </w:tc>
      </w:tr>
      <w:tr w:rsidR="007F107A" w:rsidRPr="00D23487" w14:paraId="5AAAF280" w14:textId="77777777" w:rsidTr="00DC00E9">
        <w:tc>
          <w:tcPr>
            <w:tcW w:w="610" w:type="dxa"/>
          </w:tcPr>
          <w:p w14:paraId="4CB8D48A" w14:textId="77777777" w:rsidR="007F107A" w:rsidRPr="00D23487" w:rsidRDefault="007F107A" w:rsidP="007F107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69BE8261" w14:textId="1EC72FB0" w:rsidR="007F107A" w:rsidRDefault="007F107A" w:rsidP="007F107A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2651" w:type="dxa"/>
            <w:gridSpan w:val="3"/>
          </w:tcPr>
          <w:p w14:paraId="32595660" w14:textId="6594D2A4" w:rsidR="007F107A" w:rsidRDefault="007F107A" w:rsidP="007F107A">
            <w:r>
              <w:rPr>
                <w:noProof/>
              </w:rPr>
              <w:t xml:space="preserve">Finde auch für (4) und (5) ähnliche Aufgaben, die du jetzt leicht berechnen kannst. </w:t>
            </w:r>
          </w:p>
        </w:tc>
        <w:tc>
          <w:tcPr>
            <w:tcW w:w="2693" w:type="dxa"/>
            <w:gridSpan w:val="3"/>
          </w:tcPr>
          <w:p w14:paraId="28536583" w14:textId="62293509" w:rsidR="007F107A" w:rsidRPr="00D23487" w:rsidRDefault="007F107A" w:rsidP="007F107A">
            <w:pPr>
              <w:ind w:left="284" w:hanging="284"/>
              <w:rPr>
                <w:noProof/>
              </w:rPr>
            </w:pPr>
            <w:r w:rsidRPr="00D23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F16A848" wp14:editId="315E3EC2">
                      <wp:simplePos x="0" y="0"/>
                      <wp:positionH relativeFrom="column">
                        <wp:posOffset>207481</wp:posOffset>
                      </wp:positionH>
                      <wp:positionV relativeFrom="paragraph">
                        <wp:posOffset>15240</wp:posOffset>
                      </wp:positionV>
                      <wp:extent cx="1486576" cy="550545"/>
                      <wp:effectExtent l="139700" t="0" r="12065" b="8255"/>
                      <wp:wrapNone/>
                      <wp:docPr id="134897712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6576" cy="550545"/>
                              </a:xfrm>
                              <a:prstGeom prst="wedgeRoundRectCallout">
                                <a:avLst>
                                  <a:gd name="adj1" fmla="val -58702"/>
                                  <a:gd name="adj2" fmla="val 2076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A598AF" w14:textId="77777777" w:rsidR="007F107A" w:rsidRPr="007F107A" w:rsidRDefault="007F107A" w:rsidP="00121692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Neun 26er will ich rechnen, </w:t>
                                  </w: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  <w:t xml:space="preserve">zehn 26er sind einfacher. </w:t>
                                  </w: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  <w:p w14:paraId="73DF40EC" w14:textId="77777777" w:rsidR="007F107A" w:rsidRPr="007F107A" w:rsidRDefault="007F107A" w:rsidP="00121692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6A848" id="_x0000_s1251" type="#_x0000_t62" style="position:absolute;left:0;text-align:left;margin-left:16.35pt;margin-top:1.2pt;width:117.05pt;height:43.35pt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" adj="-1880,15286" fillcolor="white [3201]" strokecolor="#bfbfbf [2412]" strokeweight="1pt">
                      <v:textbox inset="0,1mm,0,1mm">
                        <w:txbxContent>
                          <w:p w14:paraId="28A598AF" w14:textId="77777777" w:rsidR="007F107A" w:rsidRPr="007F107A" w:rsidRDefault="007F107A" w:rsidP="00121692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Neun 26er will ich rechnen, </w:t>
                            </w: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  <w:t xml:space="preserve">zehn 26er sind einfacher. </w:t>
                            </w: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3DF40EC" w14:textId="77777777" w:rsidR="007F107A" w:rsidRPr="007F107A" w:rsidRDefault="007F107A" w:rsidP="00121692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(4)</w:t>
            </w:r>
          </w:p>
        </w:tc>
        <w:tc>
          <w:tcPr>
            <w:tcW w:w="2693" w:type="dxa"/>
          </w:tcPr>
          <w:p w14:paraId="226A14C1" w14:textId="377A3E62" w:rsidR="007F107A" w:rsidRPr="00D23487" w:rsidRDefault="007F107A" w:rsidP="007F107A">
            <w:pPr>
              <w:ind w:left="284" w:hanging="284"/>
              <w:rPr>
                <w:noProof/>
              </w:rPr>
            </w:pPr>
            <w:r w:rsidRPr="00D23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038414F" wp14:editId="079A674E">
                      <wp:simplePos x="0" y="0"/>
                      <wp:positionH relativeFrom="column">
                        <wp:posOffset>183431</wp:posOffset>
                      </wp:positionH>
                      <wp:positionV relativeFrom="paragraph">
                        <wp:posOffset>15424</wp:posOffset>
                      </wp:positionV>
                      <wp:extent cx="1523017" cy="550545"/>
                      <wp:effectExtent l="152400" t="0" r="13970" b="8255"/>
                      <wp:wrapNone/>
                      <wp:docPr id="41948699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017" cy="550545"/>
                              </a:xfrm>
                              <a:prstGeom prst="wedgeRoundRectCallout">
                                <a:avLst>
                                  <a:gd name="adj1" fmla="val -58702"/>
                                  <a:gd name="adj2" fmla="val 2076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96073D" w14:textId="77777777" w:rsidR="007F107A" w:rsidRPr="007F107A" w:rsidRDefault="007F107A" w:rsidP="00121692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Acht 240er will ich rechnen, </w:t>
                                  </w: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  <w:t xml:space="preserve">zehn 240er sind einfacher. </w:t>
                                  </w:r>
                                  <w:r w:rsidRPr="007F107A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  <w:p w14:paraId="40A06FFA" w14:textId="77777777" w:rsidR="007F107A" w:rsidRPr="007F107A" w:rsidRDefault="007F107A" w:rsidP="00121692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8414F" id="_x0000_s1252" type="#_x0000_t62" style="position:absolute;left:0;text-align:left;margin-left:14.45pt;margin-top:1.2pt;width:119.9pt;height:43.35pt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" adj="-1880,15286" fillcolor="white [3201]" strokecolor="#bfbfbf [2412]" strokeweight="1pt">
                      <v:textbox inset="0,1mm,0,1mm">
                        <w:txbxContent>
                          <w:p w14:paraId="3296073D" w14:textId="77777777" w:rsidR="007F107A" w:rsidRPr="007F107A" w:rsidRDefault="007F107A" w:rsidP="00121692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Acht 240er will ich rechnen, </w:t>
                            </w: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  <w:t xml:space="preserve">zehn 240er sind einfacher. </w:t>
                            </w:r>
                            <w:r w:rsidRPr="007F107A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0A06FFA" w14:textId="77777777" w:rsidR="007F107A" w:rsidRPr="007F107A" w:rsidRDefault="007F107A" w:rsidP="00121692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(5)</w:t>
            </w:r>
          </w:p>
        </w:tc>
      </w:tr>
    </w:tbl>
    <w:p w14:paraId="4FCA3926" w14:textId="77777777" w:rsidR="00112860" w:rsidRDefault="00112860" w:rsidP="008E408B">
      <w:pPr>
        <w:sectPr w:rsidR="00112860" w:rsidSect="00232AE1">
          <w:headerReference w:type="default" r:id="rId7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2085B829" w14:textId="0C512F1F" w:rsidR="009B59B0" w:rsidRPr="00D23487" w:rsidRDefault="009B59B0" w:rsidP="008E408B">
      <w:r w:rsidRPr="00D23487">
        <w:br w:type="page"/>
      </w:r>
    </w:p>
    <w:tbl>
      <w:tblPr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03"/>
        <w:gridCol w:w="20"/>
      </w:tblGrid>
      <w:tr w:rsidR="009B59B0" w:rsidRPr="007947E8" w14:paraId="6226134E" w14:textId="77777777" w:rsidTr="00D4061C">
        <w:trPr>
          <w:trHeight w:val="170"/>
        </w:trPr>
        <w:tc>
          <w:tcPr>
            <w:tcW w:w="610" w:type="dxa"/>
          </w:tcPr>
          <w:p w14:paraId="1BD92ECA" w14:textId="3982550B" w:rsidR="009B59B0" w:rsidRPr="007947E8" w:rsidRDefault="00CA3B70" w:rsidP="00A1647D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lastRenderedPageBreak/>
              <w:t>2</w:t>
            </w:r>
          </w:p>
        </w:tc>
        <w:tc>
          <w:tcPr>
            <w:tcW w:w="8462" w:type="dxa"/>
            <w:gridSpan w:val="4"/>
          </w:tcPr>
          <w:p w14:paraId="75E4B5F9" w14:textId="06C1FA9E" w:rsidR="009B59B0" w:rsidRPr="005E3180" w:rsidRDefault="009B59B0" w:rsidP="00A1647D">
            <w:pPr>
              <w:keepLines/>
              <w:spacing w:before="240" w:after="240" w:line="240" w:lineRule="auto"/>
              <w:outlineLvl w:val="1"/>
              <w:rPr>
                <w:rFonts w:ascii="Calibri" w:eastAsia="MS Gothic" w:hAnsi="Calibri" w:cs="Times New Roman"/>
                <w:b/>
                <w:bCs/>
                <w:color w:val="0000FF"/>
                <w:sz w:val="28"/>
                <w:szCs w:val="30"/>
                <w:lang w:eastAsia="de-DE"/>
              </w:rPr>
            </w:pPr>
            <w:r w:rsidRPr="00CA3B70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Multiplizieren </w:t>
            </w:r>
            <w:r w:rsidR="005E3180" w:rsidRPr="00CA3B70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mit doppelte</w:t>
            </w:r>
            <w:r w:rsidR="00CA3B70" w:rsidRPr="00CA3B70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m</w:t>
            </w:r>
            <w:r w:rsidR="005E3180" w:rsidRPr="00CA3B70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 Zerlegen</w:t>
            </w:r>
            <w:r w:rsidR="00A61224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 xml:space="preserve"> und </w:t>
            </w:r>
            <w:proofErr w:type="spellStart"/>
            <w:r w:rsidR="00A61224">
              <w:rPr>
                <w:rFonts w:ascii="Calibri" w:eastAsia="MS Gothic" w:hAnsi="Calibri" w:cs="Times New Roman"/>
                <w:b/>
                <w:bCs/>
                <w:color w:val="327A86" w:themeColor="text2"/>
                <w:sz w:val="28"/>
                <w:szCs w:val="30"/>
                <w:lang w:eastAsia="de-DE"/>
              </w:rPr>
              <w:t>Malkreuz</w:t>
            </w:r>
            <w:proofErr w:type="spellEnd"/>
          </w:p>
        </w:tc>
      </w:tr>
      <w:tr w:rsidR="009B59B0" w:rsidRPr="007947E8" w14:paraId="2FD7EA41" w14:textId="77777777" w:rsidTr="00D4061C">
        <w:tc>
          <w:tcPr>
            <w:tcW w:w="610" w:type="dxa"/>
          </w:tcPr>
          <w:p w14:paraId="69BF8F4B" w14:textId="27EC85D1" w:rsidR="009B59B0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  <w:r w:rsidR="009B59B0"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.1</w:t>
            </w:r>
          </w:p>
        </w:tc>
        <w:tc>
          <w:tcPr>
            <w:tcW w:w="8462" w:type="dxa"/>
            <w:gridSpan w:val="4"/>
          </w:tcPr>
          <w:p w14:paraId="74E92907" w14:textId="542BFCFC" w:rsidR="009B59B0" w:rsidRPr="007947E8" w:rsidRDefault="000D0E4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579904" behindDoc="0" locked="0" layoutInCell="1" allowOverlap="1" wp14:anchorId="58DC933F" wp14:editId="3E6F79EB">
                  <wp:simplePos x="0" y="0"/>
                  <wp:positionH relativeFrom="column">
                    <wp:posOffset>2884707</wp:posOffset>
                  </wp:positionH>
                  <wp:positionV relativeFrom="paragraph">
                    <wp:posOffset>36195</wp:posOffset>
                  </wp:positionV>
                  <wp:extent cx="2438400" cy="2352675"/>
                  <wp:effectExtent l="0" t="0" r="0" b="0"/>
                  <wp:wrapNone/>
                  <wp:docPr id="22286" name="Grafik 22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7026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Multiplikations-</w:t>
            </w:r>
            <w:r w:rsidR="009B59B0" w:rsidRPr="007947E8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Aufgaben zerlegen</w:t>
            </w:r>
          </w:p>
        </w:tc>
      </w:tr>
      <w:tr w:rsidR="00AE6376" w:rsidRPr="007947E8" w14:paraId="63839E68" w14:textId="77777777" w:rsidTr="00D4061C">
        <w:trPr>
          <w:trHeight w:val="1111"/>
        </w:trPr>
        <w:tc>
          <w:tcPr>
            <w:tcW w:w="610" w:type="dxa"/>
          </w:tcPr>
          <w:p w14:paraId="09428B12" w14:textId="77777777" w:rsidR="00AE6376" w:rsidRPr="007947E8" w:rsidRDefault="00AE6376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58DDE1A4" w14:textId="77777777" w:rsidR="00AE6376" w:rsidRPr="007947E8" w:rsidRDefault="00AE6376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4018" w:type="dxa"/>
          </w:tcPr>
          <w:p w14:paraId="2A6B56B6" w14:textId="77777777" w:rsidR="00AE6376" w:rsidRDefault="00AE6376" w:rsidP="00A93226">
            <w:r>
              <w:t xml:space="preserve">Das Bild zeigt die Aufgabe </w:t>
            </w:r>
            <w:r w:rsidRPr="00A93226">
              <w:rPr>
                <w:b/>
                <w:bCs/>
              </w:rPr>
              <w:t>14 · 13</w:t>
            </w:r>
            <w:r>
              <w:t>.</w:t>
            </w:r>
          </w:p>
          <w:p w14:paraId="72EA508B" w14:textId="5E6E1658" w:rsidR="00AE6376" w:rsidRDefault="00AE6376" w:rsidP="00A93226">
            <w:r>
              <w:t xml:space="preserve">Zerlege die Aufgabe in </w:t>
            </w:r>
            <w:r w:rsidR="006B0635">
              <w:t xml:space="preserve">vier </w:t>
            </w:r>
            <w:r>
              <w:t xml:space="preserve">kleinere </w:t>
            </w:r>
          </w:p>
          <w:p w14:paraId="4CBE44F6" w14:textId="47B3210B" w:rsidR="00AE6376" w:rsidRDefault="00AE6376" w:rsidP="00A93226">
            <w:r>
              <w:t>Aufgaben und rechne sie im Heft aus.</w:t>
            </w:r>
          </w:p>
          <w:p w14:paraId="6E40E577" w14:textId="5EC528E2" w:rsidR="00AE6376" w:rsidRDefault="00AE6376" w:rsidP="00A93226"/>
        </w:tc>
        <w:tc>
          <w:tcPr>
            <w:tcW w:w="4019" w:type="dxa"/>
            <w:gridSpan w:val="2"/>
            <w:vMerge w:val="restart"/>
          </w:tcPr>
          <w:p w14:paraId="155B1D66" w14:textId="2F52400F" w:rsidR="00AE6376" w:rsidRPr="007947E8" w:rsidRDefault="00AE6376" w:rsidP="00A1647D"/>
        </w:tc>
      </w:tr>
      <w:tr w:rsidR="00375DB8" w:rsidRPr="007947E8" w14:paraId="5D4CEA92" w14:textId="77777777" w:rsidTr="00D4061C">
        <w:trPr>
          <w:trHeight w:val="1111"/>
        </w:trPr>
        <w:tc>
          <w:tcPr>
            <w:tcW w:w="610" w:type="dxa"/>
          </w:tcPr>
          <w:p w14:paraId="116B3561" w14:textId="77777777" w:rsidR="00375DB8" w:rsidRDefault="00375DB8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EB72C6" w14:textId="3EC19315" w:rsidR="00375DB8" w:rsidRDefault="00375DB8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4018" w:type="dxa"/>
          </w:tcPr>
          <w:p w14:paraId="525CFD1B" w14:textId="60EC8DE2" w:rsidR="00375DB8" w:rsidRDefault="00375DB8" w:rsidP="0041068D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1952" behindDoc="0" locked="0" layoutInCell="1" allowOverlap="1" wp14:anchorId="35FBFBAB" wp14:editId="40456E6E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429724</wp:posOffset>
                      </wp:positionV>
                      <wp:extent cx="645795" cy="722893"/>
                      <wp:effectExtent l="0" t="0" r="0" b="1270"/>
                      <wp:wrapNone/>
                      <wp:docPr id="2037266709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7967994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584258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D5B58C" w14:textId="77777777" w:rsidR="007E4256" w:rsidRPr="008D5126" w:rsidRDefault="007E4256" w:rsidP="007E425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FBFBAB" id="_x0000_s1253" style="position:absolute;margin-left:162.7pt;margin-top:33.85pt;width:50.85pt;height:56.9pt;z-index:251700736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">
                      <v:shape id="Grafik 6" o:spid="_x0000_s1254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">
                        <v:imagedata r:id="rId57" o:title="" chromakey="white"/>
                      </v:shape>
                      <v:shape id="Textfeld 12" o:spid="_x0000_s1255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5D5B58C" w14:textId="77777777" w:rsidR="007E4256" w:rsidRPr="008D5126" w:rsidRDefault="007E4256" w:rsidP="007E425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Zeichne ein, wie Leonie das Bild </w:t>
            </w:r>
            <w:r w:rsidR="00A167F9">
              <w:t>zerlegt.</w:t>
            </w:r>
            <w:r>
              <w:t xml:space="preserve"> Addiere ihre</w:t>
            </w:r>
            <w:r w:rsidR="0032777C">
              <w:t xml:space="preserve"> v</w:t>
            </w:r>
            <w:r>
              <w:t>ier M</w:t>
            </w:r>
            <w:r w:rsidR="0032777C">
              <w:t>ultiplikations</w:t>
            </w:r>
            <w:r>
              <w:t>-Aufgaben in einem Term</w:t>
            </w:r>
            <w:r w:rsidR="007E25E2">
              <w:t xml:space="preserve"> wie bei Tara in </w:t>
            </w:r>
            <w:r w:rsidR="00EB73F4" w:rsidRPr="00AE41CD">
              <w:rPr>
                <w:b/>
                <w:bCs/>
                <w:color w:val="327A86"/>
              </w:rPr>
              <w:t>c)</w:t>
            </w:r>
            <w:r>
              <w:t xml:space="preserve">. </w:t>
            </w:r>
          </w:p>
          <w:p w14:paraId="5B9EFA08" w14:textId="70E6040F" w:rsidR="00375DB8" w:rsidRDefault="00375DB8" w:rsidP="0041068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7A735ACA" wp14:editId="55A4F02E">
                      <wp:simplePos x="0" y="0"/>
                      <wp:positionH relativeFrom="column">
                        <wp:posOffset>543657</wp:posOffset>
                      </wp:positionH>
                      <wp:positionV relativeFrom="paragraph">
                        <wp:posOffset>27940</wp:posOffset>
                      </wp:positionV>
                      <wp:extent cx="1477010" cy="523875"/>
                      <wp:effectExtent l="0" t="0" r="148590" b="9525"/>
                      <wp:wrapSquare wrapText="bothSides"/>
                      <wp:docPr id="2230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7010" cy="523875"/>
                              </a:xfrm>
                              <a:prstGeom prst="wedgeRoundRectCallout">
                                <a:avLst>
                                  <a:gd name="adj1" fmla="val 58362"/>
                                  <a:gd name="adj2" fmla="val -2053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EE9140" w14:textId="35CE9766" w:rsidR="008C35E8" w:rsidRPr="00C34A35" w:rsidRDefault="00375DB8" w:rsidP="000D0E40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Vierzehn 13er, das sind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  <w:t>zehn 10er und zehn 3er und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  <w:t xml:space="preserve">  vier 10er und</w:t>
                                  </w:r>
                                  <w:r w:rsidR="00132FF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vier 3er</w:t>
                                  </w:r>
                                  <w:r w:rsidR="00372DD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35ACA" id="_x0000_s1256" type="#_x0000_t62" style="position:absolute;margin-left:42.8pt;margin-top:2.2pt;width:116.3pt;height:41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" adj="23406,6365" fillcolor="white [3201]" strokecolor="#bfbfbf [2412]">
                      <v:textbox inset="0,0,0,0">
                        <w:txbxContent>
                          <w:p w14:paraId="76EE9140" w14:textId="35CE9766" w:rsidR="008C35E8" w:rsidRPr="00C34A35" w:rsidRDefault="00375DB8" w:rsidP="000D0E40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Vierzehn 13er, das sind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  <w:t>zehn 10er und zehn 3er und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  <w:t xml:space="preserve">  vier 10er und</w:t>
                            </w:r>
                            <w:r w:rsidR="00132FF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vier 3er</w:t>
                            </w:r>
                            <w:r w:rsidR="00372DD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19" w:type="dxa"/>
            <w:gridSpan w:val="2"/>
            <w:vMerge/>
          </w:tcPr>
          <w:p w14:paraId="7CEAF884" w14:textId="77777777" w:rsidR="00375DB8" w:rsidRDefault="00375DB8" w:rsidP="00A1647D"/>
        </w:tc>
      </w:tr>
      <w:tr w:rsidR="00AE6376" w:rsidRPr="007947E8" w14:paraId="5C9C2934" w14:textId="77777777" w:rsidTr="00D4061C">
        <w:trPr>
          <w:trHeight w:val="203"/>
        </w:trPr>
        <w:tc>
          <w:tcPr>
            <w:tcW w:w="610" w:type="dxa"/>
          </w:tcPr>
          <w:p w14:paraId="3A03A5DA" w14:textId="10882F1B" w:rsidR="00AE6376" w:rsidRPr="007947E8" w:rsidRDefault="00AE6376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38FE6121" w14:textId="0539AC00" w:rsidR="00AE6376" w:rsidRPr="007947E8" w:rsidRDefault="00AE6376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11E10D07" w14:textId="4483895E" w:rsidR="00AE6376" w:rsidRDefault="00AE6376" w:rsidP="0041068D"/>
        </w:tc>
        <w:tc>
          <w:tcPr>
            <w:tcW w:w="4019" w:type="dxa"/>
            <w:gridSpan w:val="2"/>
            <w:vMerge/>
          </w:tcPr>
          <w:p w14:paraId="01BD7773" w14:textId="77777777" w:rsidR="00AE6376" w:rsidRDefault="00AE6376" w:rsidP="00A1647D"/>
        </w:tc>
      </w:tr>
      <w:tr w:rsidR="000D0E40" w:rsidRPr="007947E8" w14:paraId="0322A7F3" w14:textId="77777777" w:rsidTr="00D4061C">
        <w:trPr>
          <w:trHeight w:val="1111"/>
        </w:trPr>
        <w:tc>
          <w:tcPr>
            <w:tcW w:w="610" w:type="dxa"/>
          </w:tcPr>
          <w:p w14:paraId="4D391DB9" w14:textId="4A75F1B7" w:rsidR="000D0E40" w:rsidRDefault="000D0E40" w:rsidP="000D0E4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C6D532" wp14:editId="623B8AED">
                  <wp:extent cx="360000" cy="272386"/>
                  <wp:effectExtent l="0" t="0" r="2540" b="0"/>
                  <wp:docPr id="1835801591" name="Grafik 183580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3627E3" w14:textId="13593874" w:rsidR="000D0E40" w:rsidRDefault="000D0E40" w:rsidP="000D0E40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21" w:type="dxa"/>
            <w:gridSpan w:val="2"/>
          </w:tcPr>
          <w:p w14:paraId="1690766F" w14:textId="335A4019" w:rsidR="0030542E" w:rsidRPr="00AD0AC0" w:rsidRDefault="00757E1A" w:rsidP="000D0E40">
            <w:pPr>
              <w:rPr>
                <w:rFonts w:ascii="Comic Sans MS" w:hAnsi="Comic Sans MS"/>
                <w:b/>
                <w:bCs/>
                <w:color w:val="0070C0"/>
                <w:spacing w:val="-10"/>
                <w:sz w:val="18"/>
                <w:szCs w:val="18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8096" behindDoc="0" locked="0" layoutInCell="1" allowOverlap="1" wp14:anchorId="023F737C" wp14:editId="14718658">
                      <wp:simplePos x="0" y="0"/>
                      <wp:positionH relativeFrom="column">
                        <wp:posOffset>4587333</wp:posOffset>
                      </wp:positionH>
                      <wp:positionV relativeFrom="paragraph">
                        <wp:posOffset>122555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0602C8" w14:textId="77777777" w:rsidR="00C038BA" w:rsidRPr="008D5126" w:rsidRDefault="00C038BA" w:rsidP="00C038BA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3F737C" id="Gruppieren 13" o:spid="_x0000_s1257" style="position:absolute;margin-left:361.2pt;margin-top:9.65pt;width:43.1pt;height:54.7pt;z-index:251588096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koWSmgMAAIA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">
                      <v:shape id="Grafik 10" o:spid="_x0000_s125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">
                        <v:imagedata r:id="rId75" o:title="" chromakey="white"/>
                      </v:shape>
                      <v:shape id="Textfeld 12" o:spid="_x0000_s125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30602C8" w14:textId="77777777" w:rsidR="00C038BA" w:rsidRPr="008D5126" w:rsidRDefault="00C038BA" w:rsidP="00C038BA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D0E40">
              <w:t xml:space="preserve">Welche Aufgabe hat </w:t>
            </w:r>
            <w:r w:rsidR="00C038BA">
              <w:t xml:space="preserve">Tara </w:t>
            </w:r>
            <w:r w:rsidR="000D0E40">
              <w:t>hier gerechnet</w:t>
            </w:r>
            <w:r w:rsidR="009C0455">
              <w:t>?</w:t>
            </w:r>
            <w:r w:rsidR="000D0E40">
              <w:t xml:space="preserve"> </w:t>
            </w:r>
            <w:r>
              <w:t xml:space="preserve">                        </w:t>
            </w:r>
            <w:r w:rsidR="00D4061C">
              <w:t xml:space="preserve">   </w:t>
            </w:r>
            <w:r>
              <w:t xml:space="preserve"> </w:t>
            </w:r>
            <w:r w:rsidRPr="00971941">
              <w:rPr>
                <w:rFonts w:ascii="Comic Sans MS" w:hAnsi="Comic Sans MS" w:cs="Times New Roman (Textkörper CS)"/>
                <w:b/>
                <w:bCs/>
                <w:color w:val="0070C0"/>
                <w:spacing w:val="-10"/>
                <w:sz w:val="18"/>
                <w:szCs w:val="18"/>
              </w:rPr>
              <w:t>10 ·</w:t>
            </w:r>
            <w:r w:rsidRPr="00971941">
              <w:rPr>
                <w:rFonts w:ascii="Comic Sans MS" w:hAnsi="Comic Sans MS"/>
                <w:b/>
                <w:bCs/>
                <w:color w:val="0070C0"/>
                <w:spacing w:val="-10"/>
                <w:sz w:val="18"/>
                <w:szCs w:val="18"/>
              </w:rPr>
              <w:t> 10 + 10 · 3 + 2 · 10 + 2 · 3</w:t>
            </w:r>
          </w:p>
          <w:p w14:paraId="1450AEE4" w14:textId="77777777" w:rsidR="007D300B" w:rsidRPr="007D300B" w:rsidRDefault="007D300B" w:rsidP="007D300B">
            <w:pPr>
              <w:pStyle w:val="Listenabsatz"/>
              <w:ind w:left="387"/>
              <w:rPr>
                <w:rFonts w:ascii="Comic Sans MS" w:hAnsi="Comic Sans MS"/>
                <w:b/>
                <w:bCs/>
              </w:rPr>
            </w:pPr>
            <w:r>
              <w:t xml:space="preserve">Zeigt die Aufgaben in einem Punktefeld mit Malwinkel. </w:t>
            </w:r>
            <w:r w:rsidRPr="007D300B">
              <w:rPr>
                <w:spacing w:val="-10"/>
                <w:sz w:val="21"/>
                <w:szCs w:val="21"/>
              </w:rPr>
              <w:t xml:space="preserve">  </w:t>
            </w:r>
          </w:p>
          <w:p w14:paraId="6EAA3F70" w14:textId="64B34A08" w:rsidR="007D300B" w:rsidRPr="00E8283D" w:rsidRDefault="007D300B" w:rsidP="000D0E40">
            <w:pPr>
              <w:pStyle w:val="Listenabsatz"/>
              <w:ind w:left="387"/>
              <w:rPr>
                <w:rFonts w:ascii="Comic Sans MS" w:hAnsi="Comic Sans MS"/>
                <w:b/>
                <w:bCs/>
              </w:rPr>
            </w:pPr>
            <w:r>
              <w:t xml:space="preserve">Wie würde Leonie die vier Multiplikations-Aufgaben </w:t>
            </w:r>
            <w:r>
              <w:br/>
              <w:t>aus Taras Term mit Gruppen beschreiben?</w:t>
            </w:r>
            <w:r w:rsidRPr="007D300B">
              <w:rPr>
                <w:noProof/>
                <w14:ligatures w14:val="standardContextual"/>
              </w:rPr>
              <w:t xml:space="preserve"> </w:t>
            </w:r>
          </w:p>
          <w:p w14:paraId="6FA4F598" w14:textId="5F350681" w:rsidR="000D0E40" w:rsidRDefault="000D0E40" w:rsidP="0095010E"/>
        </w:tc>
        <w:tc>
          <w:tcPr>
            <w:tcW w:w="20" w:type="dxa"/>
          </w:tcPr>
          <w:p w14:paraId="266EC906" w14:textId="77777777" w:rsidR="000D0E40" w:rsidRDefault="000D0E40" w:rsidP="000D0E40"/>
        </w:tc>
      </w:tr>
      <w:tr w:rsidR="000D0E40" w:rsidRPr="007947E8" w14:paraId="48F46C00" w14:textId="77777777" w:rsidTr="00D4061C">
        <w:trPr>
          <w:trHeight w:val="1111"/>
        </w:trPr>
        <w:tc>
          <w:tcPr>
            <w:tcW w:w="610" w:type="dxa"/>
          </w:tcPr>
          <w:p w14:paraId="7C97B005" w14:textId="77777777" w:rsidR="000D0E40" w:rsidRPr="000D0E40" w:rsidRDefault="000D0E40" w:rsidP="000D0E40">
            <w:pPr>
              <w:spacing w:line="240" w:lineRule="atLeast"/>
              <w:rPr>
                <w:rFonts w:ascii="Times New Roman" w:hAnsi="Times New Roman"/>
                <w:noProof/>
              </w:rPr>
            </w:pPr>
          </w:p>
        </w:tc>
        <w:tc>
          <w:tcPr>
            <w:tcW w:w="425" w:type="dxa"/>
          </w:tcPr>
          <w:p w14:paraId="6248AA66" w14:textId="3E8F6E82" w:rsidR="000D0E40" w:rsidRDefault="000D0E40" w:rsidP="000D0E40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d)</w:t>
            </w:r>
          </w:p>
        </w:tc>
        <w:tc>
          <w:tcPr>
            <w:tcW w:w="8037" w:type="dxa"/>
            <w:gridSpan w:val="3"/>
          </w:tcPr>
          <w:p w14:paraId="13C811F4" w14:textId="3C2D63C0" w:rsidR="00AE41CD" w:rsidRDefault="000D0E40" w:rsidP="000D0E40">
            <w:r>
              <w:t xml:space="preserve">Rechne </w:t>
            </w:r>
            <w:r w:rsidR="00AE41CD">
              <w:t>die Aufgaben</w:t>
            </w:r>
            <w:r w:rsidR="009C0455">
              <w:t xml:space="preserve"> </w:t>
            </w:r>
            <w:r w:rsidR="00AE41CD" w:rsidRPr="007A78FF">
              <w:rPr>
                <w:rFonts w:ascii="Comic Sans MS" w:hAnsi="Comic Sans MS"/>
                <w:b/>
                <w:bCs/>
              </w:rPr>
              <w:t>16 · 1</w:t>
            </w:r>
            <w:r w:rsidR="00065627">
              <w:rPr>
                <w:rFonts w:ascii="Comic Sans MS" w:hAnsi="Comic Sans MS"/>
                <w:b/>
                <w:bCs/>
              </w:rPr>
              <w:t>4</w:t>
            </w:r>
            <w:r w:rsidR="00AE41CD" w:rsidRPr="007A78FF">
              <w:rPr>
                <w:rFonts w:ascii="Comic Sans MS" w:hAnsi="Comic Sans MS"/>
                <w:b/>
                <w:bCs/>
              </w:rPr>
              <w:t xml:space="preserve"> </w:t>
            </w:r>
            <w:r w:rsidR="00AE41CD" w:rsidRPr="007A78FF">
              <w:t>und</w:t>
            </w:r>
            <w:r w:rsidR="00AE41CD" w:rsidRPr="007A78FF">
              <w:rPr>
                <w:rFonts w:ascii="Comic Sans MS" w:hAnsi="Comic Sans MS"/>
                <w:b/>
                <w:bCs/>
              </w:rPr>
              <w:t xml:space="preserve"> 11</w:t>
            </w:r>
            <w:r w:rsidR="00AC4760">
              <w:rPr>
                <w:rFonts w:ascii="Comic Sans MS" w:hAnsi="Comic Sans MS"/>
                <w:b/>
                <w:bCs/>
              </w:rPr>
              <w:t xml:space="preserve"> </w:t>
            </w:r>
            <w:r w:rsidR="00AE41CD" w:rsidRPr="007A78FF">
              <w:rPr>
                <w:rFonts w:ascii="Comic Sans MS" w:hAnsi="Comic Sans MS"/>
                <w:b/>
                <w:bCs/>
              </w:rPr>
              <w:t>· 19</w:t>
            </w:r>
            <w:r w:rsidR="00AE41CD">
              <w:rPr>
                <w:rFonts w:ascii="Comic Sans MS" w:hAnsi="Comic Sans MS"/>
                <w:b/>
                <w:bCs/>
              </w:rPr>
              <w:t>.</w:t>
            </w:r>
          </w:p>
          <w:p w14:paraId="659C66DA" w14:textId="77777777" w:rsidR="00AE41CD" w:rsidRDefault="00AE41CD" w:rsidP="00DD0E1B">
            <w:pPr>
              <w:pStyle w:val="Listenabsatz"/>
              <w:ind w:left="387"/>
            </w:pPr>
            <w:r>
              <w:t xml:space="preserve">Zerlege dazu wie </w:t>
            </w:r>
            <w:r w:rsidR="000D0E40">
              <w:t xml:space="preserve">Leonie </w:t>
            </w:r>
            <w:r>
              <w:t>in</w:t>
            </w:r>
            <w:r w:rsidRPr="00AE41CD">
              <w:rPr>
                <w:b/>
                <w:bCs/>
                <w:color w:val="327A86"/>
              </w:rPr>
              <w:t xml:space="preserve"> b)</w:t>
            </w:r>
            <w:r>
              <w:t xml:space="preserve"> das Punktefeld und beschreibe die Gruppen. </w:t>
            </w:r>
          </w:p>
          <w:p w14:paraId="4F90375C" w14:textId="77777777" w:rsidR="00DD0E1B" w:rsidRPr="00DD0E1B" w:rsidRDefault="00AE41CD" w:rsidP="00DD0E1B">
            <w:pPr>
              <w:pStyle w:val="Listenabsatz"/>
              <w:ind w:left="387"/>
              <w:rPr>
                <w:rFonts w:ascii="Comic Sans MS" w:hAnsi="Comic Sans MS"/>
                <w:b/>
                <w:bCs/>
              </w:rPr>
            </w:pPr>
            <w:r>
              <w:t xml:space="preserve">Schreibe den Term mit vier </w:t>
            </w:r>
            <w:r w:rsidR="00256751">
              <w:t>Teila</w:t>
            </w:r>
            <w:r>
              <w:t xml:space="preserve">ufgaben wie </w:t>
            </w:r>
            <w:r w:rsidR="00C038BA">
              <w:t xml:space="preserve">Tara </w:t>
            </w:r>
            <w:r>
              <w:t xml:space="preserve">in </w:t>
            </w:r>
            <w:r w:rsidRPr="00AE41CD">
              <w:rPr>
                <w:b/>
                <w:bCs/>
                <w:color w:val="327A86"/>
              </w:rPr>
              <w:t xml:space="preserve">c) </w:t>
            </w:r>
            <w:r>
              <w:t xml:space="preserve">auf. </w:t>
            </w:r>
          </w:p>
          <w:p w14:paraId="18BDEB31" w14:textId="40AC4EA2" w:rsidR="000D0E40" w:rsidRPr="007A78FF" w:rsidRDefault="00AE41CD" w:rsidP="00DD0E1B">
            <w:pPr>
              <w:pStyle w:val="Listenabsatz"/>
              <w:ind w:left="387"/>
              <w:rPr>
                <w:rFonts w:ascii="Comic Sans MS" w:hAnsi="Comic Sans MS"/>
                <w:b/>
                <w:bCs/>
              </w:rPr>
            </w:pPr>
            <w:r w:rsidRPr="00DD0E1B">
              <w:t>W</w:t>
            </w:r>
            <w:r w:rsidR="00256751" w:rsidRPr="00DD0E1B">
              <w:t>ie</w:t>
            </w:r>
            <w:r w:rsidRPr="00DD0E1B">
              <w:t xml:space="preserve"> </w:t>
            </w:r>
            <w:r w:rsidR="00C038BA" w:rsidRPr="00DD0E1B">
              <w:t xml:space="preserve">sieht man das </w:t>
            </w:r>
            <w:r w:rsidR="00256751" w:rsidRPr="00DD0E1B">
              <w:t>„</w:t>
            </w:r>
            <w:r w:rsidR="00C038BA" w:rsidRPr="00DD0E1B">
              <w:t>plus</w:t>
            </w:r>
            <w:r w:rsidR="00256751" w:rsidRPr="00DD0E1B">
              <w:t>“</w:t>
            </w:r>
            <w:r w:rsidR="00C038BA" w:rsidRPr="00DD0E1B">
              <w:t xml:space="preserve"> </w:t>
            </w:r>
            <w:r w:rsidRPr="00DD0E1B">
              <w:t xml:space="preserve">zwischen den </w:t>
            </w:r>
            <w:r w:rsidR="00256751" w:rsidRPr="00DD0E1B">
              <w:t>Teil</w:t>
            </w:r>
            <w:r w:rsidRPr="00DD0E1B">
              <w:t>aufgaben</w:t>
            </w:r>
            <w:r w:rsidR="00C038BA" w:rsidRPr="00DD0E1B">
              <w:t xml:space="preserve"> i</w:t>
            </w:r>
            <w:r w:rsidR="009C0455" w:rsidRPr="00DD0E1B">
              <w:t>m</w:t>
            </w:r>
            <w:r w:rsidR="00C038BA" w:rsidRPr="00DD0E1B">
              <w:t xml:space="preserve"> Punktefeld</w:t>
            </w:r>
            <w:r w:rsidRPr="00DD0E1B">
              <w:t>?</w:t>
            </w:r>
            <w:r>
              <w:br/>
            </w:r>
          </w:p>
        </w:tc>
      </w:tr>
      <w:tr w:rsidR="000D0E40" w:rsidRPr="007947E8" w14:paraId="6DB7A965" w14:textId="77777777" w:rsidTr="00D4061C">
        <w:trPr>
          <w:trHeight w:val="828"/>
        </w:trPr>
        <w:tc>
          <w:tcPr>
            <w:tcW w:w="610" w:type="dxa"/>
          </w:tcPr>
          <w:p w14:paraId="415295EF" w14:textId="0C5A916E" w:rsidR="000D0E40" w:rsidRDefault="000D0E40" w:rsidP="000D0E4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9E4D5" wp14:editId="0A1C77E1">
                  <wp:extent cx="313144" cy="272386"/>
                  <wp:effectExtent l="0" t="0" r="0" b="0"/>
                  <wp:docPr id="22295" name="Grafik 22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4EC8E5" w14:textId="4D486046" w:rsidR="000D0E40" w:rsidRDefault="007A78FF" w:rsidP="000D0E40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e</w:t>
            </w:r>
            <w:r w:rsidR="000D0E40">
              <w:rPr>
                <w:b/>
                <w:color w:val="327A86" w:themeColor="text2"/>
              </w:rPr>
              <w:t>)</w:t>
            </w:r>
          </w:p>
        </w:tc>
        <w:tc>
          <w:tcPr>
            <w:tcW w:w="8037" w:type="dxa"/>
            <w:gridSpan w:val="3"/>
          </w:tcPr>
          <w:p w14:paraId="52FACF91" w14:textId="0C8F910A" w:rsidR="000D0E40" w:rsidRDefault="000D0E40" w:rsidP="000D0E40">
            <w:r>
              <w:t>Stellt euch gegenseitig Aufgaben</w:t>
            </w:r>
            <w:r w:rsidR="007A78FF">
              <w:t xml:space="preserve">: </w:t>
            </w:r>
            <w:r>
              <w:t xml:space="preserve">Eine Person legt mit dem Malwinkel ein Punktebild. </w:t>
            </w:r>
          </w:p>
          <w:p w14:paraId="217DAF38" w14:textId="5D0589EA" w:rsidR="000D0E40" w:rsidRDefault="000D0E40" w:rsidP="007A78FF">
            <w:r>
              <w:t xml:space="preserve">Die andere nennt die passende Aufgabe. Rechnet gemeinsam aus: Zerlegt die Aufgabe in </w:t>
            </w:r>
            <w:r w:rsidR="007A78FF">
              <w:t xml:space="preserve">vier </w:t>
            </w:r>
            <w:r>
              <w:t xml:space="preserve">kleinere Aufgaben. Schreibt euren Rechenweg </w:t>
            </w:r>
            <w:r w:rsidR="007A78FF">
              <w:t xml:space="preserve">so wie </w:t>
            </w:r>
            <w:r w:rsidR="00C038BA">
              <w:t>Tara</w:t>
            </w:r>
            <w:r w:rsidR="007A78FF">
              <w:t xml:space="preserve"> in </w:t>
            </w:r>
            <w:r w:rsidR="007A78FF" w:rsidRPr="007A78FF">
              <w:rPr>
                <w:b/>
                <w:bCs/>
                <w:color w:val="327A86"/>
              </w:rPr>
              <w:t>c).</w:t>
            </w:r>
          </w:p>
        </w:tc>
      </w:tr>
    </w:tbl>
    <w:p w14:paraId="17F0C434" w14:textId="43A8FEBF" w:rsidR="007A78FF" w:rsidRDefault="007A78FF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210"/>
        <w:gridCol w:w="3827"/>
      </w:tblGrid>
      <w:tr w:rsidR="007A78FF" w:rsidRPr="007947E8" w14:paraId="655A4CA2" w14:textId="77777777" w:rsidTr="00A21299">
        <w:tc>
          <w:tcPr>
            <w:tcW w:w="610" w:type="dxa"/>
          </w:tcPr>
          <w:p w14:paraId="0AA3B524" w14:textId="58DF8C49" w:rsidR="007A78FF" w:rsidRPr="007947E8" w:rsidRDefault="007A78FF" w:rsidP="00A21299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2.2</w:t>
            </w:r>
          </w:p>
        </w:tc>
        <w:tc>
          <w:tcPr>
            <w:tcW w:w="8462" w:type="dxa"/>
            <w:gridSpan w:val="3"/>
          </w:tcPr>
          <w:p w14:paraId="4568ED09" w14:textId="12818AC7" w:rsidR="007A78FF" w:rsidRPr="007947E8" w:rsidRDefault="007A78FF" w:rsidP="00A21299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Das </w:t>
            </w:r>
            <w:proofErr w:type="spellStart"/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Malkreuz</w:t>
            </w:r>
            <w:proofErr w:type="spellEnd"/>
          </w:p>
        </w:tc>
      </w:tr>
      <w:tr w:rsidR="007A78FF" w:rsidRPr="007947E8" w14:paraId="15E1C1D3" w14:textId="77777777" w:rsidTr="007A78FF">
        <w:trPr>
          <w:trHeight w:val="1111"/>
        </w:trPr>
        <w:tc>
          <w:tcPr>
            <w:tcW w:w="610" w:type="dxa"/>
          </w:tcPr>
          <w:p w14:paraId="543ABEF0" w14:textId="77777777" w:rsidR="007A78FF" w:rsidRPr="007947E8" w:rsidRDefault="007A78FF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6CBBE017" w14:textId="77777777" w:rsidR="007A78FF" w:rsidRPr="007947E8" w:rsidRDefault="007A78FF" w:rsidP="00A21299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4210" w:type="dxa"/>
          </w:tcPr>
          <w:p w14:paraId="3596C215" w14:textId="7A70BCBD" w:rsidR="00AE41CD" w:rsidRDefault="007A78FF" w:rsidP="00A21299">
            <w:r>
              <w:t>Welche Aufgabe zeigt das Bild</w:t>
            </w:r>
            <w:r w:rsidR="00AE41CD">
              <w:t xml:space="preserve">? Wie </w:t>
            </w:r>
            <w:r>
              <w:t xml:space="preserve">würde Leonie sie </w:t>
            </w:r>
            <w:r w:rsidR="00AE41CD">
              <w:t xml:space="preserve">zerlegen und beschreiben? </w:t>
            </w:r>
          </w:p>
          <w:p w14:paraId="58E74563" w14:textId="7D68A384" w:rsidR="00AE41CD" w:rsidRPr="007A78FF" w:rsidRDefault="00AE41CD" w:rsidP="00AE41CD">
            <w:pPr>
              <w:rPr>
                <w:noProof/>
                <w14:ligatures w14:val="standardContextual"/>
              </w:rPr>
            </w:pPr>
            <w:r>
              <w:t xml:space="preserve">Schreibe den Term auf wie </w:t>
            </w:r>
            <w:r w:rsidR="00C038BA">
              <w:t>Tara</w:t>
            </w:r>
            <w:r>
              <w:t xml:space="preserve">. </w:t>
            </w:r>
          </w:p>
          <w:p w14:paraId="13919938" w14:textId="4C87F1A7" w:rsidR="007A78FF" w:rsidRPr="007A78FF" w:rsidRDefault="007A78FF" w:rsidP="00A21299">
            <w:pPr>
              <w:rPr>
                <w:noProof/>
                <w14:ligatures w14:val="standardContextual"/>
              </w:rPr>
            </w:pPr>
          </w:p>
        </w:tc>
        <w:tc>
          <w:tcPr>
            <w:tcW w:w="3827" w:type="dxa"/>
            <w:vMerge w:val="restart"/>
          </w:tcPr>
          <w:p w14:paraId="53AFAF37" w14:textId="79976ACB" w:rsidR="007A78FF" w:rsidRPr="007947E8" w:rsidRDefault="00AC4760" w:rsidP="00A21299">
            <w:r>
              <w:rPr>
                <w:noProof/>
              </w:rPr>
              <w:drawing>
                <wp:anchor distT="0" distB="0" distL="114300" distR="114300" simplePos="0" relativeHeight="251582976" behindDoc="0" locked="0" layoutInCell="1" allowOverlap="1" wp14:anchorId="55902486" wp14:editId="68C080BE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-300355</wp:posOffset>
                  </wp:positionV>
                  <wp:extent cx="2020570" cy="1976755"/>
                  <wp:effectExtent l="0" t="0" r="0" b="4445"/>
                  <wp:wrapNone/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97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78F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4000" behindDoc="0" locked="0" layoutInCell="1" allowOverlap="1" wp14:anchorId="38C04E71" wp14:editId="385E4B0A">
                      <wp:simplePos x="0" y="0"/>
                      <wp:positionH relativeFrom="column">
                        <wp:posOffset>38393</wp:posOffset>
                      </wp:positionH>
                      <wp:positionV relativeFrom="paragraph">
                        <wp:posOffset>1790700</wp:posOffset>
                      </wp:positionV>
                      <wp:extent cx="544830" cy="751091"/>
                      <wp:effectExtent l="0" t="0" r="1270" b="0"/>
                      <wp:wrapNone/>
                      <wp:docPr id="2064996743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115341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969066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10B4A8" w14:textId="77777777" w:rsidR="007A78FF" w:rsidRPr="008D5126" w:rsidRDefault="007A78FF" w:rsidP="007A78FF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C04E71" id="_x0000_s1260" style="position:absolute;margin-left:3pt;margin-top:141pt;width:42.9pt;height:59.15pt;z-index:25158400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">
                      <v:shape id="Grafik 5" o:spid="_x0000_s126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">
                        <v:imagedata r:id="rId38" o:title="" chromakey="white"/>
                      </v:shape>
                      <v:shape id="Textfeld 12" o:spid="_x0000_s126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610B4A8" w14:textId="77777777" w:rsidR="007A78FF" w:rsidRPr="008D5126" w:rsidRDefault="007A78FF" w:rsidP="007A78FF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A78FF" w14:paraId="4CE798D9" w14:textId="77777777" w:rsidTr="007A78FF">
        <w:trPr>
          <w:trHeight w:val="2054"/>
        </w:trPr>
        <w:tc>
          <w:tcPr>
            <w:tcW w:w="610" w:type="dxa"/>
          </w:tcPr>
          <w:p w14:paraId="10D58443" w14:textId="77777777" w:rsidR="007A78FF" w:rsidRPr="007947E8" w:rsidRDefault="007A78FF" w:rsidP="00A21299">
            <w:pPr>
              <w:spacing w:line="240" w:lineRule="atLeast"/>
            </w:pPr>
          </w:p>
        </w:tc>
        <w:tc>
          <w:tcPr>
            <w:tcW w:w="425" w:type="dxa"/>
          </w:tcPr>
          <w:p w14:paraId="36752D6C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  <w:p w14:paraId="6A3FB230" w14:textId="754A1785" w:rsidR="007A78FF" w:rsidRPr="007947E8" w:rsidRDefault="007A78FF" w:rsidP="00A21299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4210" w:type="dxa"/>
          </w:tcPr>
          <w:p w14:paraId="63ADFED9" w14:textId="77777777" w:rsidR="007A78FF" w:rsidRDefault="007A78FF" w:rsidP="00A21299"/>
          <w:p w14:paraId="2F6D886D" w14:textId="2C76C69B" w:rsidR="007A78FF" w:rsidRDefault="007A78FF" w:rsidP="00A21299">
            <w:r>
              <w:t xml:space="preserve">Kenan rechnet die Aufgabe im </w:t>
            </w:r>
            <w:proofErr w:type="spellStart"/>
            <w:r>
              <w:t>Malkreuz</w:t>
            </w:r>
            <w:proofErr w:type="spellEnd"/>
            <w:r>
              <w:t xml:space="preserve"> so:</w:t>
            </w:r>
          </w:p>
          <w:tbl>
            <w:tblPr>
              <w:tblStyle w:val="Tabellenraster"/>
              <w:tblpPr w:leftFromText="141" w:rightFromText="141" w:vertAnchor="page" w:horzAnchor="margin" w:tblpY="877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9"/>
              <w:gridCol w:w="938"/>
              <w:gridCol w:w="938"/>
              <w:gridCol w:w="261"/>
              <w:gridCol w:w="935"/>
            </w:tblGrid>
            <w:tr w:rsidR="007A78FF" w14:paraId="63AAC1C1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285D22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5889D69D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3AFB2924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3</w:t>
                  </w: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50661754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7799D5C4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57FE81FA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8D7E534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D80B86E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E304B2C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30</w:t>
                  </w: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2DC0B086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5440E0D7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130</w:t>
                  </w:r>
                </w:p>
              </w:tc>
            </w:tr>
            <w:tr w:rsidR="007A78FF" w14:paraId="6E5369EE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59CD46E9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326327C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B6B90B8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18</w:t>
                  </w: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</w:tcPr>
                <w:p w14:paraId="489BBC3C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19911806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ind w:left="-113"/>
                    <w:jc w:val="center"/>
                  </w:pPr>
                  <w:r>
                    <w:t>+ 78</w:t>
                  </w:r>
                </w:p>
              </w:tc>
            </w:tr>
            <w:tr w:rsidR="007A78FF" w14:paraId="36DC9391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1113C1CE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DFEB65B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160</w:t>
                  </w: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6FA69593" w14:textId="77591851" w:rsidR="007A78FF" w:rsidRDefault="007A78FF" w:rsidP="00CE0B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 xml:space="preserve">+ </w:t>
                  </w:r>
                  <w:r w:rsidR="00AC4760">
                    <w:t xml:space="preserve">    </w:t>
                  </w:r>
                  <w:r>
                    <w:t>48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64C52468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A129B4B" w14:textId="77777777" w:rsidR="007A78FF" w:rsidRDefault="007A78FF" w:rsidP="007A78FF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208</w:t>
                  </w:r>
                </w:p>
              </w:tc>
            </w:tr>
          </w:tbl>
          <w:p w14:paraId="7CD3EEF0" w14:textId="77777777" w:rsidR="007A78FF" w:rsidRDefault="007A78FF" w:rsidP="00A21299"/>
        </w:tc>
        <w:tc>
          <w:tcPr>
            <w:tcW w:w="3827" w:type="dxa"/>
            <w:vMerge/>
          </w:tcPr>
          <w:p w14:paraId="698275A1" w14:textId="77777777" w:rsidR="007A78FF" w:rsidRDefault="007A78FF" w:rsidP="00A21299"/>
        </w:tc>
      </w:tr>
      <w:tr w:rsidR="007A78FF" w14:paraId="2253FD9F" w14:textId="77777777" w:rsidTr="00A21299">
        <w:trPr>
          <w:trHeight w:val="497"/>
        </w:trPr>
        <w:tc>
          <w:tcPr>
            <w:tcW w:w="610" w:type="dxa"/>
          </w:tcPr>
          <w:p w14:paraId="76620447" w14:textId="77777777" w:rsidR="007A78FF" w:rsidRDefault="007A78FF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94B2123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2"/>
          </w:tcPr>
          <w:p w14:paraId="4243139B" w14:textId="77777777" w:rsidR="007A78FF" w:rsidRDefault="007A78FF" w:rsidP="00A21299"/>
        </w:tc>
      </w:tr>
      <w:tr w:rsidR="007A78FF" w14:paraId="24C8CA66" w14:textId="77777777" w:rsidTr="00A21299">
        <w:trPr>
          <w:trHeight w:val="497"/>
        </w:trPr>
        <w:tc>
          <w:tcPr>
            <w:tcW w:w="610" w:type="dxa"/>
          </w:tcPr>
          <w:p w14:paraId="6BDFA43B" w14:textId="77777777" w:rsidR="007A78FF" w:rsidRPr="007947E8" w:rsidRDefault="007A78FF" w:rsidP="00A21299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F6D6B81" wp14:editId="7C893FB7">
                  <wp:extent cx="360000" cy="272386"/>
                  <wp:effectExtent l="0" t="0" r="2540" b="0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DAC5EBF" w14:textId="47A708E6" w:rsidR="007A78FF" w:rsidRDefault="007A78FF" w:rsidP="00A21299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c)</w:t>
            </w:r>
          </w:p>
        </w:tc>
        <w:tc>
          <w:tcPr>
            <w:tcW w:w="8037" w:type="dxa"/>
            <w:gridSpan w:val="2"/>
          </w:tcPr>
          <w:p w14:paraId="10FF14AC" w14:textId="582EC480" w:rsidR="007A78FF" w:rsidRDefault="007A78FF" w:rsidP="00AE41CD">
            <w:r>
              <w:t xml:space="preserve">Vergleiche Kenans Rechnung im </w:t>
            </w:r>
            <w:proofErr w:type="spellStart"/>
            <w:r>
              <w:t>Malkreuz</w:t>
            </w:r>
            <w:proofErr w:type="spellEnd"/>
            <w:r>
              <w:t xml:space="preserve"> mit Leonies </w:t>
            </w:r>
            <w:r w:rsidR="00AE41CD">
              <w:t xml:space="preserve">Zerlegung im Punktefeld </w:t>
            </w:r>
            <w:r w:rsidR="00A61224">
              <w:br/>
            </w:r>
            <w:r w:rsidR="00AE41CD">
              <w:t xml:space="preserve">und </w:t>
            </w:r>
            <w:r w:rsidR="00067C5A">
              <w:t xml:space="preserve">mit </w:t>
            </w:r>
            <w:r w:rsidR="00C038BA">
              <w:t xml:space="preserve">Taras </w:t>
            </w:r>
            <w:r>
              <w:t xml:space="preserve">Term. </w:t>
            </w:r>
            <w:r w:rsidR="00AE41CD">
              <w:t>W</w:t>
            </w:r>
            <w:r>
              <w:t>as ist gleich? Was ist verschieden?</w:t>
            </w:r>
          </w:p>
        </w:tc>
      </w:tr>
      <w:tr w:rsidR="007A78FF" w14:paraId="0B21AA16" w14:textId="77777777" w:rsidTr="00921C8E">
        <w:trPr>
          <w:trHeight w:val="509"/>
        </w:trPr>
        <w:tc>
          <w:tcPr>
            <w:tcW w:w="610" w:type="dxa"/>
          </w:tcPr>
          <w:p w14:paraId="0905809E" w14:textId="1F0E17E8" w:rsidR="007A78FF" w:rsidRDefault="007A78FF" w:rsidP="007A78FF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2.3</w:t>
            </w:r>
          </w:p>
        </w:tc>
        <w:tc>
          <w:tcPr>
            <w:tcW w:w="8462" w:type="dxa"/>
            <w:gridSpan w:val="3"/>
          </w:tcPr>
          <w:p w14:paraId="19CD1C19" w14:textId="630EB1B3" w:rsidR="007A78FF" w:rsidRDefault="007A78FF" w:rsidP="007A78FF">
            <w:pPr>
              <w:pStyle w:val="berschrift3"/>
            </w:pPr>
            <w:r>
              <w:t xml:space="preserve">Multiplikationen mit </w:t>
            </w:r>
            <w:proofErr w:type="spellStart"/>
            <w:r>
              <w:t>Malkreuz</w:t>
            </w:r>
            <w:proofErr w:type="spellEnd"/>
            <w:r>
              <w:t xml:space="preserve"> und Punktefeld rechnen</w:t>
            </w:r>
          </w:p>
          <w:p w14:paraId="04960A9C" w14:textId="43F8DF7C" w:rsidR="007A78FF" w:rsidRPr="007A78FF" w:rsidRDefault="007A78FF" w:rsidP="007A78FF">
            <w:pPr>
              <w:rPr>
                <w:lang w:eastAsia="de-DE"/>
              </w:rPr>
            </w:pPr>
          </w:p>
        </w:tc>
      </w:tr>
      <w:tr w:rsidR="007A78FF" w14:paraId="66080EE9" w14:textId="77777777" w:rsidTr="00A21299">
        <w:trPr>
          <w:trHeight w:val="509"/>
        </w:trPr>
        <w:tc>
          <w:tcPr>
            <w:tcW w:w="610" w:type="dxa"/>
          </w:tcPr>
          <w:p w14:paraId="46098292" w14:textId="42C9336E" w:rsidR="007A78FF" w:rsidRDefault="007A78FF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2B9F337" w14:textId="77777777" w:rsidR="007A78FF" w:rsidRDefault="007A78FF" w:rsidP="00A21299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a)</w:t>
            </w:r>
          </w:p>
          <w:p w14:paraId="469ED569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  <w:p w14:paraId="75E2FADF" w14:textId="1A008D69" w:rsidR="007A78FF" w:rsidRDefault="007A78FF" w:rsidP="00A21299">
            <w:pPr>
              <w:rPr>
                <w:b/>
                <w:color w:val="327A86" w:themeColor="text2"/>
              </w:rPr>
            </w:pPr>
          </w:p>
        </w:tc>
        <w:tc>
          <w:tcPr>
            <w:tcW w:w="8037" w:type="dxa"/>
            <w:gridSpan w:val="2"/>
          </w:tcPr>
          <w:p w14:paraId="1FBF2311" w14:textId="491F55A4" w:rsidR="007A78FF" w:rsidRDefault="00B30EA1" w:rsidP="00CE0B7D">
            <w:pPr>
              <w:ind w:left="27"/>
            </w:pPr>
            <w:r w:rsidRPr="000A04D1">
              <w:rPr>
                <w:noProof/>
                <w:lang w:eastAsia="de-DE"/>
              </w:rPr>
              <w:drawing>
                <wp:anchor distT="0" distB="0" distL="114300" distR="114300" simplePos="0" relativeHeight="251586048" behindDoc="0" locked="0" layoutInCell="1" allowOverlap="1" wp14:anchorId="38F9A4D3" wp14:editId="6755639E">
                  <wp:simplePos x="0" y="0"/>
                  <wp:positionH relativeFrom="column">
                    <wp:posOffset>3777670</wp:posOffset>
                  </wp:positionH>
                  <wp:positionV relativeFrom="paragraph">
                    <wp:posOffset>-616916</wp:posOffset>
                  </wp:positionV>
                  <wp:extent cx="1263816" cy="1275599"/>
                  <wp:effectExtent l="0" t="0" r="0" b="0"/>
                  <wp:wrapNone/>
                  <wp:docPr id="978083420" name="Inhaltsplatzhalt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D554E4-A4DB-0B42-88DA-A98F3188D4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haltsplatzhalter 5">
                            <a:extLst>
                              <a:ext uri="{FF2B5EF4-FFF2-40B4-BE49-F238E27FC236}">
                                <a16:creationId xmlns:a16="http://schemas.microsoft.com/office/drawing/2014/main" id="{22D554E4-A4DB-0B42-88DA-A98F3188D4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75" cy="128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78FF">
              <w:t>Lege die Aufgaben</w:t>
            </w:r>
            <w:r w:rsidR="009C0455">
              <w:t xml:space="preserve"> </w:t>
            </w:r>
            <w:r w:rsidR="009C0455" w:rsidRPr="007A040C">
              <w:rPr>
                <w:b/>
                <w:bCs/>
              </w:rPr>
              <w:t>11 · 11</w:t>
            </w:r>
            <w:r w:rsidR="009C0455">
              <w:t xml:space="preserve"> und </w:t>
            </w:r>
            <w:r w:rsidR="009C0455" w:rsidRPr="007A040C">
              <w:rPr>
                <w:b/>
                <w:bCs/>
              </w:rPr>
              <w:t>15 · 17</w:t>
            </w:r>
            <w:r w:rsidR="007A78FF">
              <w:t xml:space="preserve"> mit dem</w:t>
            </w:r>
            <w:r w:rsidR="009C0455">
              <w:br/>
            </w:r>
            <w:r w:rsidR="007A78FF">
              <w:t>Punktefel</w:t>
            </w:r>
            <w:r w:rsidR="00065627">
              <w:t xml:space="preserve">d </w:t>
            </w:r>
            <w:r w:rsidR="007A78FF">
              <w:t xml:space="preserve">und dem Malwinkel. </w:t>
            </w:r>
          </w:p>
          <w:p w14:paraId="02B105CB" w14:textId="6C4D0C3F" w:rsidR="007A78FF" w:rsidRDefault="007A78FF" w:rsidP="00CE0B7D">
            <w:pPr>
              <w:ind w:left="27"/>
            </w:pPr>
            <w:r>
              <w:t xml:space="preserve">Rechne </w:t>
            </w:r>
            <w:r w:rsidR="009C0455">
              <w:t xml:space="preserve">die Aufgaben </w:t>
            </w:r>
            <w:r>
              <w:t xml:space="preserve">mit dem </w:t>
            </w:r>
            <w:proofErr w:type="spellStart"/>
            <w:r>
              <w:t>Malkreuz</w:t>
            </w:r>
            <w:proofErr w:type="spellEnd"/>
            <w:r>
              <w:t xml:space="preserve"> aus.</w:t>
            </w:r>
          </w:p>
          <w:p w14:paraId="5C37DC37" w14:textId="77777777" w:rsidR="007A78FF" w:rsidRDefault="007A78FF" w:rsidP="00A21299"/>
        </w:tc>
      </w:tr>
      <w:tr w:rsidR="007A78FF" w14:paraId="6E52AADA" w14:textId="77777777" w:rsidTr="007A78FF">
        <w:trPr>
          <w:trHeight w:val="509"/>
        </w:trPr>
        <w:tc>
          <w:tcPr>
            <w:tcW w:w="610" w:type="dxa"/>
          </w:tcPr>
          <w:p w14:paraId="5E30E4D2" w14:textId="77777777" w:rsidR="007A78FF" w:rsidRDefault="007A78FF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4C746E0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</w:tc>
        <w:tc>
          <w:tcPr>
            <w:tcW w:w="4210" w:type="dxa"/>
          </w:tcPr>
          <w:p w14:paraId="3BF6B925" w14:textId="77777777" w:rsidR="007A78FF" w:rsidRDefault="007A78FF" w:rsidP="0011529A">
            <w:pPr>
              <w:pStyle w:val="Listenabsatz"/>
              <w:numPr>
                <w:ilvl w:val="0"/>
                <w:numId w:val="23"/>
              </w:numPr>
            </w:pPr>
            <w:r>
              <w:t>11 · 11 = ______</w:t>
            </w:r>
          </w:p>
        </w:tc>
        <w:tc>
          <w:tcPr>
            <w:tcW w:w="3827" w:type="dxa"/>
          </w:tcPr>
          <w:p w14:paraId="03299C02" w14:textId="77777777" w:rsidR="007A78FF" w:rsidRDefault="007A78FF" w:rsidP="0011529A">
            <w:pPr>
              <w:pStyle w:val="Listenabsatz"/>
              <w:numPr>
                <w:ilvl w:val="0"/>
                <w:numId w:val="23"/>
              </w:numPr>
            </w:pPr>
            <w:r>
              <w:t>15 · 17 = ______</w:t>
            </w:r>
          </w:p>
        </w:tc>
      </w:tr>
      <w:tr w:rsidR="007A78FF" w14:paraId="13238ACA" w14:textId="77777777" w:rsidTr="007A78FF">
        <w:trPr>
          <w:trHeight w:val="509"/>
        </w:trPr>
        <w:tc>
          <w:tcPr>
            <w:tcW w:w="610" w:type="dxa"/>
          </w:tcPr>
          <w:p w14:paraId="74715AE4" w14:textId="77777777" w:rsidR="007A78FF" w:rsidRDefault="007A78FF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BB8CA99" w14:textId="77777777" w:rsidR="007A78FF" w:rsidRDefault="007A78FF" w:rsidP="00A21299">
            <w:pPr>
              <w:rPr>
                <w:b/>
                <w:color w:val="327A86" w:themeColor="text2"/>
              </w:rPr>
            </w:pPr>
          </w:p>
        </w:tc>
        <w:tc>
          <w:tcPr>
            <w:tcW w:w="4210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9"/>
              <w:gridCol w:w="938"/>
              <w:gridCol w:w="938"/>
              <w:gridCol w:w="261"/>
              <w:gridCol w:w="935"/>
            </w:tblGrid>
            <w:tr w:rsidR="007A78FF" w14:paraId="6C14BAEF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412D78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4E7A1EEC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3E0124C4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4CEC55A9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219F01CC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4923E2AA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72545C21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95F613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B204A6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30D219D8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07364C9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325D12CF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00BB700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1C4541E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3DBCB81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321AF994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4FE57F9A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7A78FF" w14:paraId="142A400C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37A75D33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AAF4ABD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1D30D01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38A698C2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A3F298F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33E7D1D2" w14:textId="77777777" w:rsidR="007A78FF" w:rsidRDefault="007A78FF" w:rsidP="00A21299"/>
        </w:tc>
        <w:tc>
          <w:tcPr>
            <w:tcW w:w="3827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4"/>
              <w:gridCol w:w="853"/>
              <w:gridCol w:w="852"/>
              <w:gridCol w:w="237"/>
              <w:gridCol w:w="850"/>
            </w:tblGrid>
            <w:tr w:rsidR="007A78FF" w14:paraId="1EF4C937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69276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0186FA8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4805B72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6B40EEF7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351C6FAB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12037B8D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FD81182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F24697E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2EFC245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42FC8D16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6DBD4B6D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7A78FF" w14:paraId="6989961A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AA799BB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AC155AD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600B745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4483C1C9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0DAE0F31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7A78FF" w14:paraId="4383BE4C" w14:textId="77777777" w:rsidTr="00A21299">
              <w:trPr>
                <w:trHeight w:val="397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5E505256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4A73A6DA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51D4CB77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6B8E7F00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4AB1CFB" w14:textId="77777777" w:rsidR="007A78FF" w:rsidRDefault="007A78FF" w:rsidP="00A21299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30283FC7" w14:textId="77777777" w:rsidR="007A78FF" w:rsidRDefault="007A78FF" w:rsidP="00A21299"/>
        </w:tc>
      </w:tr>
      <w:tr w:rsidR="0030542E" w14:paraId="6F49144D" w14:textId="77777777" w:rsidTr="00B30EA1">
        <w:trPr>
          <w:trHeight w:val="119"/>
        </w:trPr>
        <w:tc>
          <w:tcPr>
            <w:tcW w:w="610" w:type="dxa"/>
          </w:tcPr>
          <w:p w14:paraId="5889DDF5" w14:textId="77777777" w:rsidR="0030542E" w:rsidRPr="00B30EA1" w:rsidRDefault="0030542E" w:rsidP="00A21299">
            <w:pPr>
              <w:spacing w:line="240" w:lineRule="atLeast"/>
              <w:rPr>
                <w:noProof/>
                <w:sz w:val="16"/>
                <w:szCs w:val="16"/>
              </w:rPr>
            </w:pPr>
          </w:p>
        </w:tc>
        <w:tc>
          <w:tcPr>
            <w:tcW w:w="425" w:type="dxa"/>
          </w:tcPr>
          <w:p w14:paraId="3C14D6B2" w14:textId="77777777" w:rsidR="0030542E" w:rsidRPr="00B30EA1" w:rsidRDefault="0030542E" w:rsidP="00A21299">
            <w:pPr>
              <w:rPr>
                <w:b/>
                <w:color w:val="327A86" w:themeColor="text2"/>
                <w:sz w:val="16"/>
                <w:szCs w:val="16"/>
              </w:rPr>
            </w:pPr>
          </w:p>
        </w:tc>
        <w:tc>
          <w:tcPr>
            <w:tcW w:w="4210" w:type="dxa"/>
          </w:tcPr>
          <w:p w14:paraId="067D4A93" w14:textId="77777777" w:rsidR="0030542E" w:rsidRPr="00B30EA1" w:rsidRDefault="0030542E" w:rsidP="00A21299">
            <w:pPr>
              <w:tabs>
                <w:tab w:val="left" w:pos="1020"/>
              </w:tabs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</w:tcPr>
          <w:p w14:paraId="0FA2B010" w14:textId="77777777" w:rsidR="0030542E" w:rsidRPr="00B30EA1" w:rsidRDefault="0030542E" w:rsidP="00A21299">
            <w:pPr>
              <w:tabs>
                <w:tab w:val="left" w:pos="1020"/>
              </w:tabs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30542E" w14:paraId="0FAECE08" w14:textId="77777777" w:rsidTr="00030DF2">
        <w:trPr>
          <w:trHeight w:val="282"/>
        </w:trPr>
        <w:tc>
          <w:tcPr>
            <w:tcW w:w="610" w:type="dxa"/>
          </w:tcPr>
          <w:p w14:paraId="46EB0315" w14:textId="77777777" w:rsidR="0030542E" w:rsidRDefault="0030542E" w:rsidP="00A212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0E228FA" w14:textId="732471B1" w:rsidR="0030542E" w:rsidRDefault="00065627" w:rsidP="00A21299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</w:t>
            </w:r>
            <w:r w:rsidR="0030542E">
              <w:rPr>
                <w:b/>
                <w:color w:val="327A86" w:themeColor="text2"/>
              </w:rPr>
              <w:t>)</w:t>
            </w:r>
          </w:p>
        </w:tc>
        <w:tc>
          <w:tcPr>
            <w:tcW w:w="8037" w:type="dxa"/>
            <w:gridSpan w:val="2"/>
          </w:tcPr>
          <w:p w14:paraId="3366F416" w14:textId="6CD84524" w:rsidR="0030542E" w:rsidRDefault="0030542E" w:rsidP="00AE41CD">
            <w:r>
              <w:t xml:space="preserve">Schreibe für beide Aufgaben auch den Term </w:t>
            </w:r>
            <w:r w:rsidR="00067C5A">
              <w:t xml:space="preserve">mit vier Multiplikationen </w:t>
            </w:r>
            <w:r w:rsidR="00AE41CD">
              <w:t xml:space="preserve">auf wie </w:t>
            </w:r>
            <w:r w:rsidR="00C038BA">
              <w:t xml:space="preserve">Tara </w:t>
            </w:r>
            <w:r w:rsidR="00B30EA1">
              <w:t>in 2.1</w:t>
            </w:r>
            <w:r w:rsidR="0032777C">
              <w:t>.</w:t>
            </w:r>
            <w:r w:rsidR="00AE41CD">
              <w:t xml:space="preserve"> </w:t>
            </w:r>
          </w:p>
        </w:tc>
      </w:tr>
    </w:tbl>
    <w:p w14:paraId="4391FFCF" w14:textId="5AE65D07" w:rsidR="00C038BA" w:rsidRDefault="00C038BA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344"/>
        <w:gridCol w:w="3118"/>
      </w:tblGrid>
      <w:tr w:rsidR="001703E1" w:rsidRPr="007947E8" w14:paraId="78FE913B" w14:textId="77777777" w:rsidTr="00A1647D">
        <w:tc>
          <w:tcPr>
            <w:tcW w:w="610" w:type="dxa"/>
          </w:tcPr>
          <w:p w14:paraId="37FFECB9" w14:textId="2BBEBFDA" w:rsidR="001703E1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  <w:r w:rsidR="001703E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</w:t>
            </w:r>
            <w:r w:rsidR="00C038BA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4</w:t>
            </w:r>
          </w:p>
        </w:tc>
        <w:tc>
          <w:tcPr>
            <w:tcW w:w="8462" w:type="dxa"/>
            <w:gridSpan w:val="2"/>
          </w:tcPr>
          <w:p w14:paraId="70293C63" w14:textId="4AA375FB" w:rsidR="001703E1" w:rsidRPr="007947E8" w:rsidRDefault="00C038BA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Fehler in </w:t>
            </w:r>
            <w:r w:rsidR="00383862" w:rsidRPr="00383862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Rechenwege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n</w:t>
            </w:r>
            <w:r w:rsidR="00383862" w:rsidRPr="00383862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 erklären</w:t>
            </w:r>
          </w:p>
        </w:tc>
      </w:tr>
      <w:tr w:rsidR="00C038BA" w:rsidRPr="007947E8" w14:paraId="239ACB11" w14:textId="77777777" w:rsidTr="00B30EA1">
        <w:trPr>
          <w:trHeight w:val="823"/>
        </w:trPr>
        <w:tc>
          <w:tcPr>
            <w:tcW w:w="610" w:type="dxa"/>
          </w:tcPr>
          <w:p w14:paraId="59167A98" w14:textId="77777777" w:rsidR="00C038BA" w:rsidRDefault="00C038BA" w:rsidP="00882531">
            <w:pPr>
              <w:spacing w:line="240" w:lineRule="atLeast"/>
            </w:pPr>
          </w:p>
          <w:p w14:paraId="4E6A044A" w14:textId="77777777" w:rsidR="00C038BA" w:rsidRDefault="00C038BA" w:rsidP="00882531">
            <w:pPr>
              <w:spacing w:line="240" w:lineRule="atLeast"/>
            </w:pPr>
          </w:p>
          <w:p w14:paraId="240FC188" w14:textId="4E7F2B4F" w:rsidR="00C038BA" w:rsidRPr="007947E8" w:rsidRDefault="00C038BA" w:rsidP="00882531">
            <w:pPr>
              <w:spacing w:line="240" w:lineRule="atLeast"/>
            </w:pPr>
          </w:p>
        </w:tc>
        <w:tc>
          <w:tcPr>
            <w:tcW w:w="5344" w:type="dxa"/>
          </w:tcPr>
          <w:p w14:paraId="59CEA1D3" w14:textId="769E7C7A" w:rsidR="00C038BA" w:rsidRDefault="00C038BA" w:rsidP="00DD0E1B">
            <w:pPr>
              <w:ind w:left="380" w:hanging="284"/>
            </w:pPr>
            <w:r>
              <w:t xml:space="preserve">Jonas rechnet die Aufgabe </w:t>
            </w:r>
            <w:r w:rsidRPr="0032777C">
              <w:rPr>
                <w:rFonts w:ascii="Comic Sans MS" w:hAnsi="Comic Sans MS"/>
                <w:b/>
                <w:bCs/>
                <w:sz w:val="20"/>
                <w:szCs w:val="20"/>
              </w:rPr>
              <w:t>16 · 15</w:t>
            </w:r>
            <w:r w:rsidRPr="0032777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F40FFE">
              <w:t>s</w:t>
            </w:r>
            <w:r>
              <w:t>o:</w:t>
            </w:r>
          </w:p>
          <w:p w14:paraId="0F081CCA" w14:textId="04B7E9E9" w:rsidR="00C038BA" w:rsidRDefault="00C038BA" w:rsidP="00DD0E1B">
            <w:pPr>
              <w:pStyle w:val="Listenabsatz"/>
              <w:ind w:left="380" w:hanging="284"/>
            </w:pPr>
            <w:r>
              <w:t>Leg</w:t>
            </w:r>
            <w:r w:rsidR="00065627">
              <w:t>t</w:t>
            </w:r>
            <w:r>
              <w:t xml:space="preserve"> die Aufgabe mit dem Malwinkel und </w:t>
            </w:r>
            <w:r>
              <w:br/>
              <w:t>rechne</w:t>
            </w:r>
            <w:r w:rsidR="00AC4760">
              <w:t>t</w:t>
            </w:r>
            <w:r>
              <w:t xml:space="preserve"> sie im Heft aus.</w:t>
            </w:r>
          </w:p>
        </w:tc>
        <w:tc>
          <w:tcPr>
            <w:tcW w:w="3118" w:type="dxa"/>
          </w:tcPr>
          <w:p w14:paraId="1C55D360" w14:textId="6910101B" w:rsidR="00C038BA" w:rsidRPr="00C038BA" w:rsidRDefault="00DD0E1B" w:rsidP="00A1647D">
            <w:pPr>
              <w:rPr>
                <w:rFonts w:ascii="Comic Sans MS" w:hAnsi="Comic Sans MS"/>
              </w:rPr>
            </w:pPr>
            <w:r w:rsidRPr="00A75B82">
              <w:rPr>
                <w:rFonts w:ascii="Comic Sans MS" w:hAnsi="Comic Sans MS"/>
                <w:color w:val="7030A0"/>
              </w:rPr>
              <w:t xml:space="preserve">Vielleicht so? </w:t>
            </w:r>
            <w:r w:rsidRPr="00A75B82">
              <w:rPr>
                <w:rFonts w:ascii="Comic Sans MS" w:hAnsi="Comic Sans MS"/>
                <w:color w:val="7030A0"/>
              </w:rPr>
              <w:br/>
            </w:r>
            <w:r w:rsidR="00C038BA" w:rsidRPr="00A75B82">
              <w:rPr>
                <w:rFonts w:ascii="Comic Sans MS" w:hAnsi="Comic Sans MS"/>
                <w:color w:val="7030A0"/>
              </w:rPr>
              <w:t>16 · 15 = 10 · 10 + 6 · 5</w:t>
            </w:r>
          </w:p>
        </w:tc>
      </w:tr>
      <w:tr w:rsidR="00B30EA1" w:rsidRPr="007947E8" w14:paraId="6D43892E" w14:textId="77777777" w:rsidTr="00B30EA1">
        <w:trPr>
          <w:trHeight w:val="553"/>
        </w:trPr>
        <w:tc>
          <w:tcPr>
            <w:tcW w:w="610" w:type="dxa"/>
          </w:tcPr>
          <w:p w14:paraId="6F5DC972" w14:textId="6424F461" w:rsidR="00B30EA1" w:rsidRDefault="00B30EA1" w:rsidP="0088253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8C00CB2" wp14:editId="2274F936">
                  <wp:extent cx="360000" cy="272386"/>
                  <wp:effectExtent l="0" t="0" r="254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  <w:gridSpan w:val="2"/>
          </w:tcPr>
          <w:p w14:paraId="491BAF6D" w14:textId="267F21AB" w:rsidR="00B30EA1" w:rsidRDefault="00B30EA1" w:rsidP="00DD0E1B">
            <w:pPr>
              <w:pStyle w:val="Listenabsatz"/>
              <w:ind w:left="380" w:hanging="284"/>
            </w:pPr>
            <w:r>
              <w:t>Erklär</w:t>
            </w:r>
            <w:r w:rsidR="00065627">
              <w:t>t</w:t>
            </w:r>
            <w:r>
              <w:t xml:space="preserve"> mit Material oder dem </w:t>
            </w:r>
            <w:proofErr w:type="spellStart"/>
            <w:r>
              <w:t>Malkreuz</w:t>
            </w:r>
            <w:proofErr w:type="spellEnd"/>
            <w:r>
              <w:t xml:space="preserve">, warum Jonas Rechnung </w:t>
            </w:r>
            <w:r w:rsidRPr="00E544FD">
              <w:rPr>
                <w:b/>
                <w:bCs/>
              </w:rPr>
              <w:t>nicht</w:t>
            </w:r>
            <w:r>
              <w:t xml:space="preserve"> richtig ist.</w:t>
            </w:r>
          </w:p>
          <w:p w14:paraId="105D7AFA" w14:textId="2DAE2A07" w:rsidR="00B30EA1" w:rsidRPr="00C038BA" w:rsidRDefault="00B30EA1" w:rsidP="00DD0E1B">
            <w:pPr>
              <w:pStyle w:val="Listenabsatz"/>
              <w:ind w:left="380" w:hanging="284"/>
              <w:rPr>
                <w:rFonts w:ascii="Comic Sans MS" w:hAnsi="Comic Sans MS"/>
                <w:color w:val="0070C0"/>
              </w:rPr>
            </w:pPr>
            <w:r>
              <w:t>Ergänz</w:t>
            </w:r>
            <w:r w:rsidR="00065627">
              <w:t>t</w:t>
            </w:r>
            <w:r>
              <w:t xml:space="preserve"> die Aufgabe so, dass sie richtig ist.</w:t>
            </w:r>
          </w:p>
        </w:tc>
      </w:tr>
    </w:tbl>
    <w:p w14:paraId="24EF2CDD" w14:textId="6F48E0AF" w:rsidR="001703E1" w:rsidRDefault="001703E1" w:rsidP="008E408B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1339"/>
        <w:gridCol w:w="1340"/>
        <w:gridCol w:w="2679"/>
      </w:tblGrid>
      <w:tr w:rsidR="00E544FD" w:rsidRPr="007947E8" w14:paraId="40896AF1" w14:textId="77777777" w:rsidTr="00A1647D">
        <w:tc>
          <w:tcPr>
            <w:tcW w:w="610" w:type="dxa"/>
          </w:tcPr>
          <w:p w14:paraId="14EED8C9" w14:textId="38C8474C" w:rsidR="00E544FD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</w:t>
            </w:r>
            <w:r w:rsidR="00E544FD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5</w:t>
            </w:r>
          </w:p>
        </w:tc>
        <w:tc>
          <w:tcPr>
            <w:tcW w:w="8462" w:type="dxa"/>
            <w:gridSpan w:val="5"/>
          </w:tcPr>
          <w:p w14:paraId="29FF41BB" w14:textId="7E4A37B6" w:rsidR="00E544FD" w:rsidRPr="007947E8" w:rsidRDefault="00E544FD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383862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Rechenwege 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bei </w:t>
            </w:r>
            <w:r w:rsidR="00BC7026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Multiplikations-</w:t>
            </w: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Aufgaben</w:t>
            </w:r>
          </w:p>
        </w:tc>
      </w:tr>
      <w:tr w:rsidR="00E544FD" w:rsidRPr="007947E8" w14:paraId="6A73D43A" w14:textId="77777777" w:rsidTr="00FE082E">
        <w:trPr>
          <w:trHeight w:val="772"/>
        </w:trPr>
        <w:tc>
          <w:tcPr>
            <w:tcW w:w="610" w:type="dxa"/>
          </w:tcPr>
          <w:p w14:paraId="72D86861" w14:textId="77777777" w:rsidR="00E544FD" w:rsidRDefault="00E544FD" w:rsidP="00A1647D">
            <w:pPr>
              <w:spacing w:line="240" w:lineRule="atLeast"/>
            </w:pPr>
          </w:p>
          <w:p w14:paraId="7329405B" w14:textId="77777777" w:rsidR="00E544FD" w:rsidRDefault="00E544FD" w:rsidP="00A1647D">
            <w:pPr>
              <w:spacing w:line="240" w:lineRule="atLeast"/>
            </w:pPr>
          </w:p>
          <w:p w14:paraId="1096CB49" w14:textId="77777777" w:rsidR="00E544FD" w:rsidRPr="007947E8" w:rsidRDefault="00E544FD" w:rsidP="00A1647D">
            <w:pPr>
              <w:spacing w:line="240" w:lineRule="atLeast"/>
            </w:pPr>
          </w:p>
        </w:tc>
        <w:tc>
          <w:tcPr>
            <w:tcW w:w="8462" w:type="dxa"/>
            <w:gridSpan w:val="5"/>
          </w:tcPr>
          <w:p w14:paraId="4810F656" w14:textId="770EC945" w:rsidR="00E544FD" w:rsidRDefault="00FE082E" w:rsidP="00FE082E">
            <w:r>
              <w:t>Entscheide selbst, ob du wie</w:t>
            </w:r>
            <w:r w:rsidR="009C0455">
              <w:t xml:space="preserve"> </w:t>
            </w:r>
            <w:r>
              <w:t>Leonie</w:t>
            </w:r>
            <w:r w:rsidR="00030DF2">
              <w:t xml:space="preserve"> in</w:t>
            </w:r>
            <w:r w:rsidR="00B30EA1">
              <w:t xml:space="preserve"> </w:t>
            </w:r>
            <w:r w:rsidR="00B30EA1" w:rsidRPr="0032777C">
              <w:rPr>
                <w:b/>
                <w:bCs/>
                <w:color w:val="327A86" w:themeColor="text2"/>
              </w:rPr>
              <w:t>2.1</w:t>
            </w:r>
            <w:r w:rsidR="00030DF2" w:rsidRPr="0032777C">
              <w:rPr>
                <w:color w:val="327A86" w:themeColor="text2"/>
              </w:rPr>
              <w:t xml:space="preserve"> </w:t>
            </w:r>
            <w:r w:rsidR="00030DF2">
              <w:t xml:space="preserve">mit Punktefeld, </w:t>
            </w:r>
            <w:r w:rsidR="00B30EA1">
              <w:t>w</w:t>
            </w:r>
            <w:r w:rsidR="009C0455">
              <w:t>i</w:t>
            </w:r>
            <w:r w:rsidR="00B30EA1">
              <w:t xml:space="preserve">e Kenan </w:t>
            </w:r>
            <w:r w:rsidR="00030DF2">
              <w:t xml:space="preserve">in </w:t>
            </w:r>
            <w:r w:rsidR="00B30EA1" w:rsidRPr="0032777C">
              <w:rPr>
                <w:b/>
                <w:bCs/>
                <w:color w:val="327A86" w:themeColor="text2"/>
              </w:rPr>
              <w:t>2.2</w:t>
            </w:r>
            <w:r w:rsidR="00B30EA1" w:rsidRPr="0032777C">
              <w:rPr>
                <w:color w:val="327A86" w:themeColor="text2"/>
              </w:rPr>
              <w:t xml:space="preserve"> </w:t>
            </w:r>
            <w:r w:rsidR="00030DF2">
              <w:t xml:space="preserve">mit </w:t>
            </w:r>
            <w:proofErr w:type="spellStart"/>
            <w:r w:rsidR="00030DF2">
              <w:t>Malkreuz</w:t>
            </w:r>
            <w:proofErr w:type="spellEnd"/>
            <w:r w:rsidR="00030DF2">
              <w:t xml:space="preserve"> </w:t>
            </w:r>
            <w:r w:rsidR="00CE0B7D">
              <w:br/>
            </w:r>
            <w:r w:rsidR="00030DF2">
              <w:t xml:space="preserve">oder wie Rico in </w:t>
            </w:r>
            <w:r w:rsidR="00030DF2" w:rsidRPr="0032777C">
              <w:rPr>
                <w:b/>
                <w:bCs/>
                <w:color w:val="327A86" w:themeColor="text2"/>
              </w:rPr>
              <w:t>1.4</w:t>
            </w:r>
            <w:r w:rsidR="00030DF2" w:rsidRPr="0032777C">
              <w:rPr>
                <w:color w:val="327A86" w:themeColor="text2"/>
              </w:rPr>
              <w:t xml:space="preserve"> </w:t>
            </w:r>
            <w:r w:rsidR="00030DF2">
              <w:t xml:space="preserve">mit Hilfsaufgabe </w:t>
            </w:r>
            <w:r w:rsidR="00B30EA1">
              <w:t xml:space="preserve">rechnest. </w:t>
            </w:r>
            <w:r>
              <w:t>Schreibe de</w:t>
            </w:r>
            <w:r w:rsidR="00030DF2">
              <w:t>n</w:t>
            </w:r>
            <w:r>
              <w:t xml:space="preserve"> Rechenweg </w:t>
            </w:r>
            <w:r w:rsidR="00030DF2">
              <w:t xml:space="preserve">wie Tara </w:t>
            </w:r>
            <w:r>
              <w:t>in dein Heft.</w:t>
            </w:r>
          </w:p>
          <w:p w14:paraId="413D5F0A" w14:textId="77777777" w:rsidR="00E544FD" w:rsidRPr="007947E8" w:rsidRDefault="00E544FD" w:rsidP="00A1647D"/>
        </w:tc>
      </w:tr>
      <w:tr w:rsidR="00FE082E" w14:paraId="53AFFE2A" w14:textId="77777777" w:rsidTr="00A1647D">
        <w:tc>
          <w:tcPr>
            <w:tcW w:w="610" w:type="dxa"/>
          </w:tcPr>
          <w:p w14:paraId="33EB8E2D" w14:textId="77777777" w:rsidR="00FE082E" w:rsidRPr="0090382F" w:rsidRDefault="00FE082E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6EBA3587" w14:textId="77777777" w:rsidR="00FE082E" w:rsidRDefault="00FE082E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</w:tcPr>
          <w:p w14:paraId="78A46C6F" w14:textId="1D80DC9E" w:rsidR="00FE082E" w:rsidRDefault="00FE082E" w:rsidP="0011529A">
            <w:pPr>
              <w:pStyle w:val="Listenabsatz"/>
              <w:numPr>
                <w:ilvl w:val="0"/>
                <w:numId w:val="22"/>
              </w:numPr>
            </w:pPr>
            <w:r>
              <w:t xml:space="preserve">15 </w:t>
            </w:r>
            <w:r w:rsidRPr="008835E8">
              <w:t>·</w:t>
            </w:r>
            <w:r>
              <w:t xml:space="preserve"> 17</w:t>
            </w:r>
          </w:p>
        </w:tc>
        <w:tc>
          <w:tcPr>
            <w:tcW w:w="2679" w:type="dxa"/>
            <w:gridSpan w:val="2"/>
          </w:tcPr>
          <w:p w14:paraId="56E0C9D8" w14:textId="4A2F23B9" w:rsidR="00FE082E" w:rsidRDefault="00A73D8E" w:rsidP="0011529A">
            <w:pPr>
              <w:pStyle w:val="Listenabsatz"/>
              <w:numPr>
                <w:ilvl w:val="0"/>
                <w:numId w:val="22"/>
              </w:numPr>
            </w:pPr>
            <w:r>
              <w:t>19</w:t>
            </w:r>
            <w:r w:rsidR="00FE082E">
              <w:t xml:space="preserve"> </w:t>
            </w:r>
            <w:r w:rsidR="00FE082E" w:rsidRPr="008835E8">
              <w:t>·</w:t>
            </w:r>
            <w:r w:rsidR="00FE082E">
              <w:t xml:space="preserve"> </w:t>
            </w:r>
            <w:r w:rsidR="00BC1BDF">
              <w:t xml:space="preserve">  </w:t>
            </w:r>
            <w:r>
              <w:t>9</w:t>
            </w:r>
          </w:p>
        </w:tc>
        <w:tc>
          <w:tcPr>
            <w:tcW w:w="2679" w:type="dxa"/>
          </w:tcPr>
          <w:p w14:paraId="567EA5EB" w14:textId="11DA179D" w:rsidR="00FE082E" w:rsidRDefault="00A73D8E" w:rsidP="0011529A">
            <w:pPr>
              <w:pStyle w:val="Listenabsatz"/>
              <w:numPr>
                <w:ilvl w:val="0"/>
                <w:numId w:val="22"/>
              </w:numPr>
            </w:pPr>
            <w:r>
              <w:t>12</w:t>
            </w:r>
            <w:r w:rsidR="00FE082E">
              <w:t xml:space="preserve"> </w:t>
            </w:r>
            <w:r w:rsidR="00FE082E" w:rsidRPr="008835E8">
              <w:t>·</w:t>
            </w:r>
            <w:r w:rsidR="00FE082E">
              <w:t xml:space="preserve"> 1</w:t>
            </w:r>
            <w:r>
              <w:t>2</w:t>
            </w:r>
          </w:p>
        </w:tc>
      </w:tr>
      <w:tr w:rsidR="00FE082E" w14:paraId="7A592C64" w14:textId="77777777" w:rsidTr="00030DF2">
        <w:trPr>
          <w:trHeight w:val="297"/>
        </w:trPr>
        <w:tc>
          <w:tcPr>
            <w:tcW w:w="610" w:type="dxa"/>
          </w:tcPr>
          <w:p w14:paraId="21B66A46" w14:textId="77777777" w:rsidR="00FE082E" w:rsidRPr="0090382F" w:rsidRDefault="00FE082E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6E17D12D" w14:textId="77777777" w:rsidR="00FE082E" w:rsidRDefault="00FE082E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2679" w:type="dxa"/>
          </w:tcPr>
          <w:p w14:paraId="22C08BB5" w14:textId="07CFA719" w:rsidR="00FE082E" w:rsidRDefault="00BC1BDF" w:rsidP="0011529A">
            <w:pPr>
              <w:pStyle w:val="Listenabsatz"/>
              <w:numPr>
                <w:ilvl w:val="0"/>
                <w:numId w:val="22"/>
              </w:numPr>
            </w:pPr>
            <w:r>
              <w:t xml:space="preserve">  </w:t>
            </w:r>
            <w:r w:rsidR="00A73D8E">
              <w:t>8</w:t>
            </w:r>
            <w:r w:rsidR="00FE082E">
              <w:t xml:space="preserve"> </w:t>
            </w:r>
            <w:r w:rsidR="00FE082E" w:rsidRPr="008835E8">
              <w:t>·</w:t>
            </w:r>
            <w:r w:rsidR="00FE082E">
              <w:t xml:space="preserve"> 1</w:t>
            </w:r>
            <w:r w:rsidR="00A73D8E">
              <w:t>8</w:t>
            </w:r>
          </w:p>
        </w:tc>
        <w:tc>
          <w:tcPr>
            <w:tcW w:w="2679" w:type="dxa"/>
            <w:gridSpan w:val="2"/>
          </w:tcPr>
          <w:p w14:paraId="4FBC6902" w14:textId="1AF80C49" w:rsidR="00FE082E" w:rsidRDefault="00A73D8E" w:rsidP="0011529A">
            <w:pPr>
              <w:pStyle w:val="Listenabsatz"/>
              <w:numPr>
                <w:ilvl w:val="0"/>
                <w:numId w:val="22"/>
              </w:numPr>
            </w:pPr>
            <w:r>
              <w:t>1</w:t>
            </w:r>
            <w:r w:rsidR="00FE082E">
              <w:t xml:space="preserve">9 </w:t>
            </w:r>
            <w:r w:rsidR="00FE082E" w:rsidRPr="008835E8">
              <w:t>·</w:t>
            </w:r>
            <w:r w:rsidR="00FE082E">
              <w:t xml:space="preserve"> </w:t>
            </w:r>
            <w:r>
              <w:t>20</w:t>
            </w:r>
          </w:p>
        </w:tc>
        <w:tc>
          <w:tcPr>
            <w:tcW w:w="2679" w:type="dxa"/>
          </w:tcPr>
          <w:p w14:paraId="0A154BCB" w14:textId="39771613" w:rsidR="00FE082E" w:rsidRDefault="00A73D8E" w:rsidP="0011529A">
            <w:pPr>
              <w:pStyle w:val="Listenabsatz"/>
              <w:numPr>
                <w:ilvl w:val="0"/>
                <w:numId w:val="22"/>
              </w:numPr>
            </w:pPr>
            <w:r>
              <w:t>1</w:t>
            </w:r>
            <w:r w:rsidR="00FE082E">
              <w:t xml:space="preserve">9 </w:t>
            </w:r>
            <w:r w:rsidR="00FE082E" w:rsidRPr="008835E8">
              <w:t>·</w:t>
            </w:r>
            <w:r w:rsidR="00FE082E">
              <w:t xml:space="preserve"> 1</w:t>
            </w:r>
            <w:r>
              <w:t>9</w:t>
            </w:r>
          </w:p>
          <w:p w14:paraId="6E096AF5" w14:textId="77777777" w:rsidR="00FE082E" w:rsidRDefault="00FE082E" w:rsidP="00A1647D"/>
        </w:tc>
      </w:tr>
      <w:tr w:rsidR="00F0705D" w:rsidRPr="007947E8" w14:paraId="58C6F5C7" w14:textId="77777777" w:rsidTr="00A1647D">
        <w:tc>
          <w:tcPr>
            <w:tcW w:w="610" w:type="dxa"/>
          </w:tcPr>
          <w:p w14:paraId="5D04105A" w14:textId="4F48D178" w:rsidR="00F0705D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6</w:t>
            </w:r>
          </w:p>
        </w:tc>
        <w:tc>
          <w:tcPr>
            <w:tcW w:w="8462" w:type="dxa"/>
            <w:gridSpan w:val="5"/>
          </w:tcPr>
          <w:p w14:paraId="7FF4434E" w14:textId="0A023FA3" w:rsidR="00F0705D" w:rsidRPr="007947E8" w:rsidRDefault="00A204E5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A204E5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Verwandte Multiplikations-Aufgaben</w:t>
            </w:r>
          </w:p>
        </w:tc>
      </w:tr>
      <w:tr w:rsidR="00A204E5" w:rsidRPr="007947E8" w14:paraId="653DCB42" w14:textId="77777777" w:rsidTr="008C6F80">
        <w:trPr>
          <w:trHeight w:val="211"/>
        </w:trPr>
        <w:tc>
          <w:tcPr>
            <w:tcW w:w="610" w:type="dxa"/>
          </w:tcPr>
          <w:p w14:paraId="63CFC99A" w14:textId="77777777" w:rsidR="00A204E5" w:rsidRPr="007947E8" w:rsidRDefault="00A204E5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357611E1" w14:textId="77777777" w:rsidR="00A204E5" w:rsidRPr="007947E8" w:rsidRDefault="00A204E5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4"/>
          </w:tcPr>
          <w:p w14:paraId="0EAB85EF" w14:textId="43EC4BE4" w:rsidR="008C6F80" w:rsidRPr="007947E8" w:rsidRDefault="008C6F80" w:rsidP="00A1647D">
            <w:r w:rsidRPr="008C6F80">
              <w:t>Rechne die Aufgabe</w:t>
            </w:r>
            <w:r w:rsidR="008454E7">
              <w:t>n</w:t>
            </w:r>
            <w:r w:rsidR="00B30EA1">
              <w:t>.</w:t>
            </w:r>
          </w:p>
        </w:tc>
      </w:tr>
      <w:tr w:rsidR="008C6F80" w:rsidRPr="007947E8" w14:paraId="48450A06" w14:textId="77777777" w:rsidTr="00BA5566">
        <w:trPr>
          <w:trHeight w:val="211"/>
        </w:trPr>
        <w:tc>
          <w:tcPr>
            <w:tcW w:w="610" w:type="dxa"/>
          </w:tcPr>
          <w:p w14:paraId="0FB4E591" w14:textId="77777777" w:rsidR="008C6F80" w:rsidRPr="007947E8" w:rsidRDefault="008C6F80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29D7994F" w14:textId="77777777" w:rsidR="008C6F80" w:rsidRPr="007947E8" w:rsidRDefault="008C6F80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  <w:gridSpan w:val="2"/>
          </w:tcPr>
          <w:p w14:paraId="58FCD607" w14:textId="77777777" w:rsidR="008C6F80" w:rsidRDefault="008C6F80" w:rsidP="0011529A">
            <w:pPr>
              <w:pStyle w:val="Listenabsatz"/>
              <w:numPr>
                <w:ilvl w:val="0"/>
                <w:numId w:val="24"/>
              </w:numPr>
            </w:pPr>
            <w:r>
              <w:t>12 · 15</w:t>
            </w:r>
          </w:p>
          <w:p w14:paraId="451D0807" w14:textId="77777777" w:rsidR="008C6F80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22 · 15</w:t>
            </w:r>
          </w:p>
          <w:p w14:paraId="11EE3F9C" w14:textId="77777777" w:rsidR="00C62A1D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32 · 15</w:t>
            </w:r>
          </w:p>
          <w:p w14:paraId="06424B0D" w14:textId="77777777" w:rsidR="00C62A1D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42 · 15</w:t>
            </w:r>
          </w:p>
          <w:p w14:paraId="1D8913DF" w14:textId="42B07341" w:rsidR="00C62A1D" w:rsidRPr="008C6F80" w:rsidRDefault="00C62A1D" w:rsidP="008C6F80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  <w:tc>
          <w:tcPr>
            <w:tcW w:w="4019" w:type="dxa"/>
            <w:gridSpan w:val="2"/>
          </w:tcPr>
          <w:p w14:paraId="3A5B3AA7" w14:textId="77777777" w:rsidR="008C6F80" w:rsidRDefault="00C62A1D" w:rsidP="0011529A">
            <w:pPr>
              <w:pStyle w:val="Listenabsatz"/>
              <w:numPr>
                <w:ilvl w:val="0"/>
                <w:numId w:val="24"/>
              </w:numPr>
            </w:pPr>
            <w:r>
              <w:t>11 · 12</w:t>
            </w:r>
          </w:p>
          <w:p w14:paraId="1B386A62" w14:textId="77777777" w:rsidR="00C62A1D" w:rsidRDefault="00C62A1D" w:rsidP="00C62A1D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12 · 13</w:t>
            </w:r>
          </w:p>
          <w:p w14:paraId="31F47787" w14:textId="5A3CE233" w:rsidR="00C62A1D" w:rsidRDefault="00C62A1D" w:rsidP="00C62A1D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13 · 14</w:t>
            </w:r>
          </w:p>
          <w:p w14:paraId="4F2136ED" w14:textId="7ECFFD90" w:rsidR="00C62A1D" w:rsidRPr="008C6F80" w:rsidRDefault="00C62A1D" w:rsidP="00C62A1D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14 · 15</w:t>
            </w:r>
          </w:p>
        </w:tc>
      </w:tr>
      <w:tr w:rsidR="00C62A1D" w:rsidRPr="007947E8" w14:paraId="4499286B" w14:textId="77777777" w:rsidTr="00AA2449">
        <w:trPr>
          <w:trHeight w:val="211"/>
        </w:trPr>
        <w:tc>
          <w:tcPr>
            <w:tcW w:w="610" w:type="dxa"/>
          </w:tcPr>
          <w:p w14:paraId="39505422" w14:textId="6E2C37F2" w:rsidR="00C62A1D" w:rsidRPr="007947E8" w:rsidRDefault="00A72164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16B275E" wp14:editId="3CCD1394">
                  <wp:extent cx="360000" cy="272386"/>
                  <wp:effectExtent l="0" t="0" r="254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9B87271" w14:textId="46F4A156" w:rsidR="00C62A1D" w:rsidRPr="007947E8" w:rsidRDefault="00C62A1D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4"/>
          </w:tcPr>
          <w:p w14:paraId="3DC0D69A" w14:textId="77A3AD24" w:rsidR="00C62A1D" w:rsidRDefault="001F4DBB" w:rsidP="00C62A1D">
            <w:r w:rsidRPr="001F4DBB">
              <w:t>Wie verändern sich die Aufgaben</w:t>
            </w:r>
            <w:r w:rsidR="009C0455">
              <w:t xml:space="preserve"> in </w:t>
            </w:r>
            <w:r w:rsidR="009C0455" w:rsidRPr="00065627">
              <w:rPr>
                <w:b/>
                <w:bCs/>
                <w:color w:val="327A86" w:themeColor="text2"/>
              </w:rPr>
              <w:t>a)</w:t>
            </w:r>
            <w:r w:rsidRPr="001F4DBB">
              <w:t>? Wie verändern sich die Ergebnisse?</w:t>
            </w:r>
          </w:p>
          <w:p w14:paraId="10B9D7D1" w14:textId="6B0C651A" w:rsidR="001F4DBB" w:rsidRDefault="00B30EA1" w:rsidP="00C62A1D">
            <w:r w:rsidRPr="00A72164">
              <w:t>Erklär</w:t>
            </w:r>
            <w:r w:rsidR="00562DB2">
              <w:t>t</w:t>
            </w:r>
            <w:r w:rsidRPr="00A72164">
              <w:t xml:space="preserve"> mit dem </w:t>
            </w:r>
            <w:r w:rsidR="007E25E2">
              <w:t xml:space="preserve">mehreren </w:t>
            </w:r>
            <w:r>
              <w:t>Punktefeld</w:t>
            </w:r>
            <w:r w:rsidR="007E25E2">
              <w:t>ern</w:t>
            </w:r>
            <w:r>
              <w:t xml:space="preserve"> oder dem </w:t>
            </w:r>
            <w:proofErr w:type="spellStart"/>
            <w:r w:rsidRPr="00A72164">
              <w:t>Malkreuz</w:t>
            </w:r>
            <w:proofErr w:type="spellEnd"/>
            <w:r w:rsidRPr="00A72164">
              <w:t xml:space="preserve">, </w:t>
            </w:r>
            <w:r w:rsidR="00961CBD">
              <w:br/>
            </w:r>
            <w:r w:rsidRPr="00A72164">
              <w:t xml:space="preserve">warum </w:t>
            </w:r>
            <w:r w:rsidR="00FE27A4">
              <w:t xml:space="preserve">sich </w:t>
            </w:r>
            <w:r w:rsidRPr="00A72164">
              <w:t>die Ergebnisse so verändern.</w:t>
            </w:r>
          </w:p>
        </w:tc>
      </w:tr>
    </w:tbl>
    <w:p w14:paraId="4D003409" w14:textId="39E1C6E8" w:rsidR="00DD04C7" w:rsidRDefault="00DD04C7" w:rsidP="008E408B"/>
    <w:p w14:paraId="1EBD128D" w14:textId="55EF583E" w:rsidR="00065627" w:rsidRDefault="00065627"/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9"/>
      </w:tblGrid>
      <w:tr w:rsidR="00DD04C7" w:rsidRPr="007947E8" w14:paraId="0456D041" w14:textId="77777777" w:rsidTr="00A1647D">
        <w:tc>
          <w:tcPr>
            <w:tcW w:w="610" w:type="dxa"/>
          </w:tcPr>
          <w:p w14:paraId="7CC41401" w14:textId="2A58763F" w:rsidR="00DD04C7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lastRenderedPageBreak/>
              <w:t>2.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7</w:t>
            </w:r>
          </w:p>
        </w:tc>
        <w:tc>
          <w:tcPr>
            <w:tcW w:w="8462" w:type="dxa"/>
            <w:gridSpan w:val="3"/>
          </w:tcPr>
          <w:p w14:paraId="09405703" w14:textId="1DA8DD04" w:rsidR="00DD04C7" w:rsidRPr="007947E8" w:rsidRDefault="00D9528E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 w:rsidRPr="00D9528E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Welche Multiplikations-Aufgabe passt?</w:t>
            </w:r>
          </w:p>
        </w:tc>
      </w:tr>
      <w:tr w:rsidR="00DD04C7" w:rsidRPr="007947E8" w14:paraId="67ACDDE7" w14:textId="77777777" w:rsidTr="00A1647D">
        <w:trPr>
          <w:trHeight w:val="211"/>
        </w:trPr>
        <w:tc>
          <w:tcPr>
            <w:tcW w:w="610" w:type="dxa"/>
          </w:tcPr>
          <w:p w14:paraId="11801001" w14:textId="77777777" w:rsidR="00DD04C7" w:rsidRPr="007947E8" w:rsidRDefault="00DD04C7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78F2A74A" w14:textId="77777777" w:rsidR="00DD04C7" w:rsidRPr="007947E8" w:rsidRDefault="00DD04C7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2"/>
          </w:tcPr>
          <w:p w14:paraId="7CD35C28" w14:textId="77777777" w:rsidR="00FE16C2" w:rsidRDefault="00FE16C2" w:rsidP="00FE16C2">
            <w:r>
              <w:t xml:space="preserve">Welche Zahlen kannst du in das </w:t>
            </w:r>
            <w:proofErr w:type="spellStart"/>
            <w:r>
              <w:t>Malkreuz</w:t>
            </w:r>
            <w:proofErr w:type="spellEnd"/>
            <w:r>
              <w:t xml:space="preserve"> eintragen, um das Ergebnis 280</w:t>
            </w:r>
          </w:p>
          <w:p w14:paraId="6FBA3BF0" w14:textId="77777777" w:rsidR="00DD04C7" w:rsidRDefault="00FE16C2" w:rsidP="00FE16C2">
            <w:r>
              <w:t>zu erhalten? Findest du mehrere Möglichkeiten?</w:t>
            </w:r>
          </w:p>
          <w:p w14:paraId="38CE9167" w14:textId="7101DE4E" w:rsidR="00FE16C2" w:rsidRPr="007947E8" w:rsidRDefault="00FE16C2" w:rsidP="00FE16C2"/>
        </w:tc>
      </w:tr>
      <w:tr w:rsidR="00FE16C2" w:rsidRPr="007947E8" w14:paraId="1C2FF457" w14:textId="77777777" w:rsidTr="00CB710D">
        <w:trPr>
          <w:trHeight w:val="2198"/>
        </w:trPr>
        <w:tc>
          <w:tcPr>
            <w:tcW w:w="610" w:type="dxa"/>
          </w:tcPr>
          <w:p w14:paraId="13C23D69" w14:textId="77777777" w:rsidR="00FE16C2" w:rsidRPr="007947E8" w:rsidRDefault="00FE16C2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1DBAB2EC" w14:textId="77777777" w:rsidR="00FE16C2" w:rsidRPr="007947E8" w:rsidRDefault="00FE16C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611939DD" w14:textId="19430F59" w:rsidR="00FE16C2" w:rsidRDefault="00FE16C2" w:rsidP="00FE16C2">
            <w:r>
              <w:t>___ · ___ = ______</w:t>
            </w:r>
          </w:p>
          <w:p w14:paraId="171BAD3C" w14:textId="77777777" w:rsidR="00FE16C2" w:rsidRDefault="00FE16C2" w:rsidP="00FE16C2"/>
          <w:tbl>
            <w:tblPr>
              <w:tblStyle w:val="Tabellenraster"/>
              <w:tblpPr w:leftFromText="142" w:rightFromText="142" w:vertAnchor="text" w:horzAnchor="margin" w:tblpY="1"/>
              <w:tblOverlap w:val="never"/>
              <w:tblW w:w="476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6"/>
              <w:gridCol w:w="895"/>
              <w:gridCol w:w="895"/>
              <w:gridCol w:w="249"/>
              <w:gridCol w:w="893"/>
            </w:tblGrid>
            <w:tr w:rsidR="00FE16C2" w14:paraId="5B50318C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B9A5DE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1A1CFC29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5026172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4" w:space="0" w:color="auto"/>
                  </w:tcBorders>
                </w:tcPr>
                <w:p w14:paraId="2761473B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</w:tcPr>
                <w:p w14:paraId="59F65CBA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E16C2" w14:paraId="10476C4E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2E89A9DE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246739A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CDBF81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57386259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6" w:type="pct"/>
                  <w:tcBorders>
                    <w:bottom w:val="dashSmallGap" w:sz="4" w:space="0" w:color="auto"/>
                  </w:tcBorders>
                  <w:vAlign w:val="center"/>
                </w:tcPr>
                <w:p w14:paraId="2921C9CC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E16C2" w14:paraId="51CAF666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1F12B3F8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B8EFD72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9DDBC7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5" w:type="pct"/>
                  <w:tcBorders>
                    <w:left w:val="single" w:sz="12" w:space="0" w:color="auto"/>
                  </w:tcBorders>
                  <w:vAlign w:val="center"/>
                </w:tcPr>
                <w:p w14:paraId="6E052134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55D7C5C5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E16C2" w14:paraId="4BC95EF6" w14:textId="77777777" w:rsidTr="00904595">
              <w:trPr>
                <w:trHeight w:val="340"/>
              </w:trPr>
              <w:tc>
                <w:tcPr>
                  <w:tcW w:w="1170" w:type="pct"/>
                  <w:tcBorders>
                    <w:top w:val="single" w:sz="4" w:space="0" w:color="auto"/>
                  </w:tcBorders>
                  <w:vAlign w:val="center"/>
                </w:tcPr>
                <w:p w14:paraId="725B8D1B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D412DC9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1169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08863DEE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5" w:type="pct"/>
                  <w:tcBorders>
                    <w:right w:val="single" w:sz="12" w:space="0" w:color="auto"/>
                  </w:tcBorders>
                  <w:vAlign w:val="center"/>
                </w:tcPr>
                <w:p w14:paraId="210298FF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116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BB437B0" w14:textId="77777777" w:rsidR="00FE16C2" w:rsidRDefault="00FE16C2" w:rsidP="00FE16C2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4F699BF0" w14:textId="18808FDC" w:rsidR="00FE16C2" w:rsidRDefault="00FE16C2" w:rsidP="00FE16C2"/>
        </w:tc>
        <w:tc>
          <w:tcPr>
            <w:tcW w:w="4019" w:type="dxa"/>
          </w:tcPr>
          <w:p w14:paraId="0D2E9241" w14:textId="77777777" w:rsidR="00211B30" w:rsidRPr="00132FFE" w:rsidRDefault="00211B30" w:rsidP="00211B30">
            <w:pPr>
              <w:rPr>
                <w:i/>
                <w:iCs/>
              </w:rPr>
            </w:pPr>
            <w:r w:rsidRPr="00132FFE">
              <w:rPr>
                <w:i/>
                <w:iCs/>
              </w:rPr>
              <w:t xml:space="preserve">Tipp: </w:t>
            </w:r>
          </w:p>
          <w:p w14:paraId="7E899EE8" w14:textId="3B4B7422" w:rsidR="00FE16C2" w:rsidRDefault="00211B30" w:rsidP="00211B30">
            <w:r>
              <w:t xml:space="preserve">Starte, indem du eine Aufgabe </w:t>
            </w:r>
            <w:r w:rsidR="00132FFE">
              <w:br/>
              <w:t xml:space="preserve">in deinem Heft </w:t>
            </w:r>
            <w:r>
              <w:t xml:space="preserve">ausprobierst. </w:t>
            </w:r>
            <w:r w:rsidR="00132FFE">
              <w:br/>
            </w:r>
            <w:r>
              <w:t xml:space="preserve">Wie musst du die Zahlen verändern, </w:t>
            </w:r>
            <w:r w:rsidR="00132FFE">
              <w:br/>
            </w:r>
            <w:r>
              <w:t>damit du näher zur 280 kommst?</w:t>
            </w:r>
          </w:p>
          <w:p w14:paraId="6867273D" w14:textId="77777777" w:rsidR="00211B30" w:rsidRDefault="00211B30" w:rsidP="00211B30"/>
          <w:p w14:paraId="1E6ED00B" w14:textId="66980202" w:rsidR="00211B30" w:rsidRDefault="00211B30" w:rsidP="00211B30"/>
        </w:tc>
      </w:tr>
      <w:tr w:rsidR="00211B30" w:rsidRPr="007947E8" w14:paraId="337C2FFD" w14:textId="77777777" w:rsidTr="00BB23F3">
        <w:trPr>
          <w:trHeight w:val="211"/>
        </w:trPr>
        <w:tc>
          <w:tcPr>
            <w:tcW w:w="610" w:type="dxa"/>
          </w:tcPr>
          <w:p w14:paraId="62A12B6A" w14:textId="77777777" w:rsidR="00211B30" w:rsidRPr="007947E8" w:rsidRDefault="00211B30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5C0B5CB2" w14:textId="31A396B7" w:rsidR="00211B30" w:rsidRPr="007947E8" w:rsidRDefault="00211B30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2"/>
          </w:tcPr>
          <w:p w14:paraId="228A6CC9" w14:textId="464C58A6" w:rsidR="00211B30" w:rsidRDefault="00BE501A" w:rsidP="00211B30">
            <w:r w:rsidRPr="006F2F70">
              <w:rPr>
                <w:rFonts w:eastAsia="Calibri"/>
                <w:szCs w:val="20"/>
              </w:rPr>
              <w:t xml:space="preserve">Welche Zahlen kannst du in das </w:t>
            </w:r>
            <w:proofErr w:type="spellStart"/>
            <w:r w:rsidRPr="006F2F70">
              <w:rPr>
                <w:rFonts w:eastAsia="Calibri"/>
                <w:szCs w:val="20"/>
              </w:rPr>
              <w:t>Malkreuz</w:t>
            </w:r>
            <w:proofErr w:type="spellEnd"/>
            <w:r w:rsidRPr="006F2F70">
              <w:rPr>
                <w:rFonts w:eastAsia="Calibri"/>
                <w:szCs w:val="20"/>
              </w:rPr>
              <w:t xml:space="preserve"> eintragen, um das Ergebnis 1 000 zu erhalten? Findest du mehrere Möglichkeiten?</w:t>
            </w:r>
          </w:p>
        </w:tc>
      </w:tr>
    </w:tbl>
    <w:p w14:paraId="349AC15E" w14:textId="17023E5F" w:rsidR="00DD04C7" w:rsidRDefault="00DD04C7" w:rsidP="00DD04C7">
      <w:pPr>
        <w:jc w:val="both"/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9"/>
      </w:tblGrid>
      <w:tr w:rsidR="00BE501A" w:rsidRPr="007947E8" w14:paraId="3E7D0D40" w14:textId="77777777" w:rsidTr="00A1647D">
        <w:tc>
          <w:tcPr>
            <w:tcW w:w="610" w:type="dxa"/>
          </w:tcPr>
          <w:p w14:paraId="6EA21535" w14:textId="4EDC0208" w:rsidR="00BE501A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8</w:t>
            </w:r>
          </w:p>
        </w:tc>
        <w:tc>
          <w:tcPr>
            <w:tcW w:w="8462" w:type="dxa"/>
            <w:gridSpan w:val="3"/>
          </w:tcPr>
          <w:p w14:paraId="5B148D49" w14:textId="7C335508" w:rsidR="00BE501A" w:rsidRPr="007947E8" w:rsidRDefault="00BE501A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Mit dem </w:t>
            </w:r>
            <w:proofErr w:type="spellStart"/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Malkreuz</w:t>
            </w:r>
            <w:proofErr w:type="spellEnd"/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 xml:space="preserve"> bis 10 000</w:t>
            </w:r>
          </w:p>
        </w:tc>
      </w:tr>
      <w:tr w:rsidR="00BE501A" w:rsidRPr="007947E8" w14:paraId="5E423C1E" w14:textId="77777777" w:rsidTr="00A1647D">
        <w:trPr>
          <w:trHeight w:val="211"/>
        </w:trPr>
        <w:tc>
          <w:tcPr>
            <w:tcW w:w="610" w:type="dxa"/>
          </w:tcPr>
          <w:p w14:paraId="5E722105" w14:textId="77777777" w:rsidR="00BE501A" w:rsidRPr="007947E8" w:rsidRDefault="00BE501A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5B69B5AD" w14:textId="77777777" w:rsidR="00BE501A" w:rsidRPr="007947E8" w:rsidRDefault="00BE501A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2"/>
          </w:tcPr>
          <w:p w14:paraId="7CD997A4" w14:textId="77777777" w:rsidR="00BE501A" w:rsidRDefault="00CA0299" w:rsidP="00A1647D">
            <w:r w:rsidRPr="00CA0299">
              <w:t xml:space="preserve">Rechne die Multiplikations-Aufgaben mit dem </w:t>
            </w:r>
            <w:proofErr w:type="spellStart"/>
            <w:r w:rsidRPr="00CA0299">
              <w:t>Malkreuz</w:t>
            </w:r>
            <w:proofErr w:type="spellEnd"/>
            <w:r w:rsidRPr="00CA0299">
              <w:t xml:space="preserve"> aus.</w:t>
            </w:r>
          </w:p>
          <w:p w14:paraId="7ED220D3" w14:textId="1D87C692" w:rsidR="00CA0299" w:rsidRPr="007947E8" w:rsidRDefault="00CA0299" w:rsidP="00A1647D"/>
        </w:tc>
      </w:tr>
      <w:tr w:rsidR="00CA0299" w14:paraId="30A7F3BD" w14:textId="77777777" w:rsidTr="00A1647D">
        <w:trPr>
          <w:trHeight w:val="509"/>
        </w:trPr>
        <w:tc>
          <w:tcPr>
            <w:tcW w:w="610" w:type="dxa"/>
          </w:tcPr>
          <w:p w14:paraId="262B4F43" w14:textId="77777777" w:rsidR="00CA0299" w:rsidRDefault="00CA0299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8C92D5" w14:textId="77777777" w:rsidR="00CA0299" w:rsidRDefault="00CA0299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39E9D8E2" w14:textId="6BD8E962" w:rsidR="00CA0299" w:rsidRDefault="000810C2" w:rsidP="0011529A">
            <w:pPr>
              <w:pStyle w:val="Listenabsatz"/>
              <w:numPr>
                <w:ilvl w:val="0"/>
                <w:numId w:val="25"/>
              </w:numPr>
            </w:pPr>
            <w:r>
              <w:t>21</w:t>
            </w:r>
            <w:r w:rsidR="00CA0299">
              <w:t xml:space="preserve"> · </w:t>
            </w:r>
            <w:r>
              <w:t>246</w:t>
            </w:r>
            <w:r w:rsidR="00CA0299">
              <w:t xml:space="preserve"> = ______</w:t>
            </w:r>
          </w:p>
        </w:tc>
        <w:tc>
          <w:tcPr>
            <w:tcW w:w="4019" w:type="dxa"/>
          </w:tcPr>
          <w:p w14:paraId="5B323855" w14:textId="1451921D" w:rsidR="00CA0299" w:rsidRDefault="00CA0299" w:rsidP="0011529A">
            <w:pPr>
              <w:pStyle w:val="Listenabsatz"/>
              <w:numPr>
                <w:ilvl w:val="0"/>
                <w:numId w:val="25"/>
              </w:numPr>
            </w:pPr>
            <w:r>
              <w:t xml:space="preserve">15 · </w:t>
            </w:r>
            <w:r w:rsidR="000810C2">
              <w:t>631</w:t>
            </w:r>
            <w:r>
              <w:t xml:space="preserve"> = ______</w:t>
            </w:r>
          </w:p>
        </w:tc>
      </w:tr>
      <w:tr w:rsidR="00CA0299" w14:paraId="27E5AB8A" w14:textId="77777777" w:rsidTr="00904595">
        <w:trPr>
          <w:trHeight w:val="454"/>
        </w:trPr>
        <w:tc>
          <w:tcPr>
            <w:tcW w:w="610" w:type="dxa"/>
          </w:tcPr>
          <w:p w14:paraId="363E71DA" w14:textId="77777777" w:rsidR="00CA0299" w:rsidRDefault="00CA0299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602C052" w14:textId="77777777" w:rsidR="00CA0299" w:rsidRDefault="00CA0299" w:rsidP="00A1647D">
            <w:pPr>
              <w:rPr>
                <w:b/>
                <w:color w:val="327A86" w:themeColor="text2"/>
              </w:rPr>
            </w:pPr>
          </w:p>
          <w:p w14:paraId="5AE9311F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2395A718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5E4DCF5F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6B4A4363" w14:textId="77777777" w:rsidR="000810C2" w:rsidRDefault="000810C2" w:rsidP="00A1647D">
            <w:pPr>
              <w:rPr>
                <w:b/>
                <w:color w:val="327A86" w:themeColor="text2"/>
              </w:rPr>
            </w:pPr>
          </w:p>
          <w:p w14:paraId="14A28A05" w14:textId="6A196526" w:rsidR="000810C2" w:rsidRDefault="000810C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36"/>
              <w:gridCol w:w="680"/>
            </w:tblGrid>
            <w:tr w:rsidR="001C5FEA" w14:paraId="5F5B4A99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95A2C8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199298A4" w14:textId="1CAF73AF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200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648BE4DD" w14:textId="22BCE567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40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7F69815" w14:textId="3D186D36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</w:t>
                  </w:r>
                </w:p>
              </w:tc>
              <w:tc>
                <w:tcPr>
                  <w:tcW w:w="324" w:type="pct"/>
                  <w:tcBorders>
                    <w:left w:val="single" w:sz="4" w:space="0" w:color="auto"/>
                  </w:tcBorders>
                </w:tcPr>
                <w:p w14:paraId="3A352290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</w:tcPr>
                <w:p w14:paraId="237BCC59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33C9754D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4C49A85F" w14:textId="5EE4B62B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20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0CD27B8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45A06E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9798434" w14:textId="24D5423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65D187D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bottom w:val="dashSmallGap" w:sz="4" w:space="0" w:color="auto"/>
                  </w:tcBorders>
                  <w:vAlign w:val="center"/>
                </w:tcPr>
                <w:p w14:paraId="32564CB4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2416A185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52A5D1A1" w14:textId="072D7FCB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E67F258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68D8546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4C8E02D" w14:textId="106BE71A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194CFFC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39FC6E0C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1C5FEA" w14:paraId="6C786E3B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</w:tcBorders>
                  <w:vAlign w:val="center"/>
                </w:tcPr>
                <w:p w14:paraId="133F3905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7B7B3627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04C01B04" w14:textId="778C3EFF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40D95EFE" w14:textId="5CE2D2DC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4" w:type="pct"/>
                  <w:tcBorders>
                    <w:right w:val="single" w:sz="12" w:space="0" w:color="auto"/>
                  </w:tcBorders>
                  <w:vAlign w:val="center"/>
                </w:tcPr>
                <w:p w14:paraId="6E1E149B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097273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6329C012" w14:textId="77777777" w:rsidR="00CA0299" w:rsidRDefault="00CA0299" w:rsidP="00A1647D"/>
        </w:tc>
        <w:tc>
          <w:tcPr>
            <w:tcW w:w="4019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4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49"/>
              <w:gridCol w:w="679"/>
            </w:tblGrid>
            <w:tr w:rsidR="001C5FEA" w14:paraId="16CC3706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BA6F7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32523A63" w14:textId="355D8B42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600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028F4CC2" w14:textId="7C184068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30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1796B6DE" w14:textId="496BD42F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341" w:type="pct"/>
                  <w:tcBorders>
                    <w:left w:val="single" w:sz="4" w:space="0" w:color="auto"/>
                  </w:tcBorders>
                </w:tcPr>
                <w:p w14:paraId="0BF22065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</w:tcPr>
                <w:p w14:paraId="62D16994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4ECCA8DA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33679601" w14:textId="362E84C8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10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F28061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D0CDA1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D33BED1" w14:textId="703B4682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652C0687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bottom w:val="dashSmallGap" w:sz="4" w:space="0" w:color="auto"/>
                  </w:tcBorders>
                  <w:vAlign w:val="center"/>
                </w:tcPr>
                <w:p w14:paraId="6503687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1C5FEA" w14:paraId="78957F57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1C768F6F" w14:textId="31A8B0EB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5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B695FC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6564D45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48D2A71" w14:textId="13E654F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16A20B44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6196FDDA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1C5FEA" w14:paraId="48D9522C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</w:tcBorders>
                  <w:vAlign w:val="center"/>
                </w:tcPr>
                <w:p w14:paraId="1A432312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1CA523C3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3517B7F9" w14:textId="5A59BBF0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0659A87D" w14:textId="37A44C81" w:rsidR="001C5FEA" w:rsidRDefault="001C5FEA" w:rsidP="001C5FEA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41" w:type="pct"/>
                  <w:tcBorders>
                    <w:right w:val="single" w:sz="12" w:space="0" w:color="auto"/>
                  </w:tcBorders>
                  <w:vAlign w:val="center"/>
                </w:tcPr>
                <w:p w14:paraId="38A1832D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27321EEE" w14:textId="77777777" w:rsidR="001C5FEA" w:rsidRDefault="001C5FEA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54324749" w14:textId="77777777" w:rsidR="00CA0299" w:rsidRDefault="00CA0299" w:rsidP="00A1647D"/>
        </w:tc>
      </w:tr>
      <w:tr w:rsidR="00D77E38" w14:paraId="147CCC08" w14:textId="77777777" w:rsidTr="00D77E38">
        <w:trPr>
          <w:trHeight w:val="509"/>
        </w:trPr>
        <w:tc>
          <w:tcPr>
            <w:tcW w:w="610" w:type="dxa"/>
          </w:tcPr>
          <w:p w14:paraId="46B8CB57" w14:textId="77777777" w:rsidR="00D77E38" w:rsidRDefault="00D77E38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A5D9243" w14:textId="144F1215" w:rsidR="00D77E38" w:rsidRDefault="00D77E38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2"/>
          </w:tcPr>
          <w:p w14:paraId="556B93D3" w14:textId="77777777" w:rsidR="00D77E38" w:rsidRDefault="00D77E38" w:rsidP="00D77E38">
            <w:pPr>
              <w:tabs>
                <w:tab w:val="left" w:pos="1020"/>
              </w:tabs>
              <w:spacing w:line="240" w:lineRule="auto"/>
            </w:pPr>
            <w:r w:rsidRPr="00D77E38">
              <w:t xml:space="preserve">Trage die Zahlen selbst im </w:t>
            </w:r>
            <w:proofErr w:type="spellStart"/>
            <w:r w:rsidRPr="00D77E38">
              <w:t>Malkreuz</w:t>
            </w:r>
            <w:proofErr w:type="spellEnd"/>
            <w:r w:rsidRPr="00D77E38">
              <w:t xml:space="preserve"> ein und rechne aus.</w:t>
            </w:r>
          </w:p>
          <w:p w14:paraId="2BEBEA00" w14:textId="7363C438" w:rsidR="00D77E38" w:rsidRDefault="00D77E38" w:rsidP="00D77E38">
            <w:pPr>
              <w:tabs>
                <w:tab w:val="left" w:pos="1020"/>
              </w:tabs>
              <w:spacing w:line="240" w:lineRule="auto"/>
            </w:pPr>
          </w:p>
        </w:tc>
      </w:tr>
      <w:tr w:rsidR="00F223F1" w14:paraId="5791F3FA" w14:textId="77777777" w:rsidTr="00A1647D">
        <w:trPr>
          <w:trHeight w:val="509"/>
        </w:trPr>
        <w:tc>
          <w:tcPr>
            <w:tcW w:w="610" w:type="dxa"/>
          </w:tcPr>
          <w:p w14:paraId="1D9132F8" w14:textId="77777777" w:rsidR="00F223F1" w:rsidRDefault="00F223F1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5D2610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1E8A2914" w14:textId="0235B5DC" w:rsidR="00F223F1" w:rsidRDefault="00F223F1" w:rsidP="0011529A">
            <w:pPr>
              <w:pStyle w:val="Listenabsatz"/>
              <w:numPr>
                <w:ilvl w:val="0"/>
                <w:numId w:val="26"/>
              </w:numPr>
            </w:pPr>
            <w:r>
              <w:t>12 · 467 = ______</w:t>
            </w:r>
          </w:p>
        </w:tc>
        <w:tc>
          <w:tcPr>
            <w:tcW w:w="4019" w:type="dxa"/>
          </w:tcPr>
          <w:p w14:paraId="3556A202" w14:textId="2F74E6DC" w:rsidR="00F223F1" w:rsidRDefault="00F223F1" w:rsidP="0011529A">
            <w:pPr>
              <w:pStyle w:val="Listenabsatz"/>
              <w:numPr>
                <w:ilvl w:val="0"/>
                <w:numId w:val="26"/>
              </w:numPr>
            </w:pPr>
            <w:r>
              <w:t xml:space="preserve">24 · </w:t>
            </w:r>
            <w:r w:rsidR="0038125A">
              <w:t>365</w:t>
            </w:r>
            <w:r>
              <w:t xml:space="preserve"> = ______</w:t>
            </w:r>
          </w:p>
        </w:tc>
      </w:tr>
      <w:tr w:rsidR="00F223F1" w14:paraId="7E69BE46" w14:textId="77777777" w:rsidTr="00A1647D">
        <w:trPr>
          <w:trHeight w:val="509"/>
        </w:trPr>
        <w:tc>
          <w:tcPr>
            <w:tcW w:w="610" w:type="dxa"/>
          </w:tcPr>
          <w:p w14:paraId="1549A214" w14:textId="77777777" w:rsidR="00F223F1" w:rsidRDefault="00F223F1" w:rsidP="00A1647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4DB8E17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35E6E45E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75D3C615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58630EF6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  <w:p w14:paraId="52567D83" w14:textId="77777777" w:rsidR="00F223F1" w:rsidRDefault="00F223F1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36"/>
              <w:gridCol w:w="680"/>
            </w:tblGrid>
            <w:tr w:rsidR="00F223F1" w14:paraId="1C5EF59A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19E3C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0B4342CD" w14:textId="5C8EE95D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E66643A" w14:textId="47DF4CB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91FCFED" w14:textId="0BB55DE2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4" w:type="pct"/>
                  <w:tcBorders>
                    <w:left w:val="single" w:sz="4" w:space="0" w:color="auto"/>
                  </w:tcBorders>
                </w:tcPr>
                <w:p w14:paraId="44787C2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</w:tcPr>
                <w:p w14:paraId="5D40DCA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390B886D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0200C820" w14:textId="719B694D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30A296C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7E3FE1C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0985BE7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600A7DB0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bottom w:val="dashSmallGap" w:sz="4" w:space="0" w:color="auto"/>
                  </w:tcBorders>
                  <w:vAlign w:val="center"/>
                </w:tcPr>
                <w:p w14:paraId="0D84C1CD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6E37AC06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0A7D84DC" w14:textId="7223AAFA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C5E9570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3978EE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852FE8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24" w:type="pct"/>
                  <w:tcBorders>
                    <w:left w:val="single" w:sz="12" w:space="0" w:color="auto"/>
                  </w:tcBorders>
                  <w:vAlign w:val="center"/>
                </w:tcPr>
                <w:p w14:paraId="72FA5D9F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09E696E6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223F1" w14:paraId="2F82AE35" w14:textId="77777777" w:rsidTr="00904595">
              <w:trPr>
                <w:trHeight w:val="340"/>
              </w:trPr>
              <w:tc>
                <w:tcPr>
                  <w:tcW w:w="936" w:type="pct"/>
                  <w:tcBorders>
                    <w:top w:val="single" w:sz="4" w:space="0" w:color="auto"/>
                  </w:tcBorders>
                  <w:vAlign w:val="center"/>
                </w:tcPr>
                <w:p w14:paraId="68CF6467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774BB7E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EDC109C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4B7600EB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24" w:type="pct"/>
                  <w:tcBorders>
                    <w:right w:val="single" w:sz="12" w:space="0" w:color="auto"/>
                  </w:tcBorders>
                  <w:vAlign w:val="center"/>
                </w:tcPr>
                <w:p w14:paraId="090E25D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ECD92B9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4361E96A" w14:textId="77777777" w:rsidR="00F223F1" w:rsidRDefault="00F223F1" w:rsidP="00A1647D"/>
        </w:tc>
        <w:tc>
          <w:tcPr>
            <w:tcW w:w="4019" w:type="dxa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364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1"/>
              <w:gridCol w:w="680"/>
              <w:gridCol w:w="680"/>
              <w:gridCol w:w="680"/>
              <w:gridCol w:w="249"/>
              <w:gridCol w:w="679"/>
            </w:tblGrid>
            <w:tr w:rsidR="00F223F1" w14:paraId="5BF738AC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447043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  <w:r>
                    <w:t>·</w:t>
                  </w: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42936B45" w14:textId="25698DE3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2C8700FF" w14:textId="405C0646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14:paraId="523E02B0" w14:textId="5D632A56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41" w:type="pct"/>
                  <w:tcBorders>
                    <w:left w:val="single" w:sz="4" w:space="0" w:color="auto"/>
                  </w:tcBorders>
                </w:tcPr>
                <w:p w14:paraId="2FFA01CA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</w:tcPr>
                <w:p w14:paraId="252372C8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5343E1BF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36460C68" w14:textId="5D750ADD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856B72A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1BDA7BD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D8E39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029EE65B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bottom w:val="dashSmallGap" w:sz="4" w:space="0" w:color="auto"/>
                  </w:tcBorders>
                  <w:vAlign w:val="center"/>
                </w:tcPr>
                <w:p w14:paraId="24F7D8C6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  <w:tr w:rsidR="00F223F1" w14:paraId="4C60B17D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14:paraId="6E38479B" w14:textId="6E2EB279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002002B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715E93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EA00984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341" w:type="pct"/>
                  <w:tcBorders>
                    <w:left w:val="single" w:sz="12" w:space="0" w:color="auto"/>
                  </w:tcBorders>
                  <w:vAlign w:val="center"/>
                </w:tcPr>
                <w:p w14:paraId="6C99F9D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dashSmallGap" w:sz="4" w:space="0" w:color="auto"/>
                    <w:bottom w:val="single" w:sz="12" w:space="0" w:color="auto"/>
                  </w:tcBorders>
                  <w:vAlign w:val="center"/>
                </w:tcPr>
                <w:p w14:paraId="6A11EA91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</w:tr>
            <w:tr w:rsidR="00F223F1" w14:paraId="605A6E8D" w14:textId="77777777" w:rsidTr="00904595">
              <w:trPr>
                <w:trHeight w:val="340"/>
              </w:trPr>
              <w:tc>
                <w:tcPr>
                  <w:tcW w:w="932" w:type="pct"/>
                  <w:tcBorders>
                    <w:top w:val="single" w:sz="4" w:space="0" w:color="auto"/>
                  </w:tcBorders>
                  <w:vAlign w:val="center"/>
                </w:tcPr>
                <w:p w14:paraId="3485E912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104B1728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jc w:val="center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2BC4152D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bottom w:val="dashSmallGap" w:sz="4" w:space="0" w:color="auto"/>
                  </w:tcBorders>
                  <w:vAlign w:val="center"/>
                </w:tcPr>
                <w:p w14:paraId="1C6D294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  <w:ind w:left="-113"/>
                  </w:pPr>
                  <w:r>
                    <w:t>+</w:t>
                  </w:r>
                </w:p>
              </w:tc>
              <w:tc>
                <w:tcPr>
                  <w:tcW w:w="341" w:type="pct"/>
                  <w:tcBorders>
                    <w:right w:val="single" w:sz="12" w:space="0" w:color="auto"/>
                  </w:tcBorders>
                  <w:vAlign w:val="center"/>
                </w:tcPr>
                <w:p w14:paraId="22D65387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  <w:tc>
                <w:tcPr>
                  <w:tcW w:w="93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4F32BE" w14:textId="77777777" w:rsidR="00F223F1" w:rsidRDefault="00F223F1" w:rsidP="00A1647D">
                  <w:pPr>
                    <w:tabs>
                      <w:tab w:val="left" w:pos="1020"/>
                    </w:tabs>
                    <w:spacing w:line="240" w:lineRule="auto"/>
                  </w:pPr>
                </w:p>
              </w:tc>
            </w:tr>
          </w:tbl>
          <w:p w14:paraId="084FF4A9" w14:textId="77777777" w:rsidR="00F223F1" w:rsidRDefault="00F223F1" w:rsidP="00A1647D"/>
        </w:tc>
      </w:tr>
      <w:tr w:rsidR="000E660C" w:rsidRPr="007947E8" w14:paraId="74F9D852" w14:textId="77777777" w:rsidTr="00A1647D">
        <w:tc>
          <w:tcPr>
            <w:tcW w:w="610" w:type="dxa"/>
          </w:tcPr>
          <w:p w14:paraId="5FDAC573" w14:textId="77777777" w:rsidR="00CE0B7D" w:rsidRDefault="00CE0B7D" w:rsidP="00CE0B7D">
            <w:pPr>
              <w:rPr>
                <w:lang w:eastAsia="de-DE"/>
              </w:rPr>
            </w:pPr>
          </w:p>
          <w:p w14:paraId="7ECF7A3B" w14:textId="5CFC8DDA" w:rsidR="000E660C" w:rsidRPr="007947E8" w:rsidRDefault="00CA3B70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2.</w:t>
            </w:r>
            <w:r w:rsidR="00B30EA1"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9</w:t>
            </w:r>
          </w:p>
        </w:tc>
        <w:tc>
          <w:tcPr>
            <w:tcW w:w="8462" w:type="dxa"/>
            <w:gridSpan w:val="3"/>
          </w:tcPr>
          <w:p w14:paraId="4333CB3F" w14:textId="77777777" w:rsidR="00CE0B7D" w:rsidRDefault="00CE0B7D" w:rsidP="00CE0B7D">
            <w:pPr>
              <w:rPr>
                <w:lang w:eastAsia="de-DE"/>
              </w:rPr>
            </w:pPr>
          </w:p>
          <w:p w14:paraId="78913060" w14:textId="53B0DDA4" w:rsidR="000E660C" w:rsidRPr="007947E8" w:rsidRDefault="000E660C" w:rsidP="00A1647D">
            <w:pPr>
              <w:keepLines/>
              <w:spacing w:before="240" w:after="120" w:line="240" w:lineRule="auto"/>
              <w:outlineLvl w:val="2"/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color w:val="327A86" w:themeColor="text2"/>
                <w:sz w:val="24"/>
                <w:lang w:eastAsia="de-DE"/>
              </w:rPr>
              <w:t>Verwandte Multiplikations-Aufgaben</w:t>
            </w:r>
          </w:p>
        </w:tc>
      </w:tr>
      <w:tr w:rsidR="000E660C" w:rsidRPr="007947E8" w14:paraId="0122818C" w14:textId="77777777" w:rsidTr="00A1647D">
        <w:trPr>
          <w:trHeight w:val="211"/>
        </w:trPr>
        <w:tc>
          <w:tcPr>
            <w:tcW w:w="610" w:type="dxa"/>
          </w:tcPr>
          <w:p w14:paraId="2FECAEF6" w14:textId="77777777" w:rsidR="000E660C" w:rsidRPr="007947E8" w:rsidRDefault="000E660C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2600DFDF" w14:textId="77777777" w:rsidR="000E660C" w:rsidRPr="007947E8" w:rsidRDefault="000E660C" w:rsidP="00A1647D">
            <w:pPr>
              <w:rPr>
                <w:b/>
                <w:color w:val="327A86" w:themeColor="text2"/>
              </w:rPr>
            </w:pPr>
            <w:r w:rsidRPr="007947E8">
              <w:rPr>
                <w:b/>
                <w:color w:val="327A86" w:themeColor="text2"/>
              </w:rPr>
              <w:t>a)</w:t>
            </w:r>
          </w:p>
        </w:tc>
        <w:tc>
          <w:tcPr>
            <w:tcW w:w="8037" w:type="dxa"/>
            <w:gridSpan w:val="2"/>
          </w:tcPr>
          <w:p w14:paraId="0F4286C4" w14:textId="77777777" w:rsidR="000E660C" w:rsidRDefault="00702322" w:rsidP="00A1647D">
            <w:r w:rsidRPr="00702322">
              <w:t xml:space="preserve">Rechne die Aufgaben mit dem </w:t>
            </w:r>
            <w:proofErr w:type="spellStart"/>
            <w:r w:rsidRPr="00702322">
              <w:t>Malkreuz</w:t>
            </w:r>
            <w:proofErr w:type="spellEnd"/>
            <w:r w:rsidRPr="00702322">
              <w:t>.</w:t>
            </w:r>
          </w:p>
          <w:p w14:paraId="32444BF3" w14:textId="547B0A2F" w:rsidR="00702322" w:rsidRPr="007947E8" w:rsidRDefault="00702322" w:rsidP="00A1647D"/>
        </w:tc>
      </w:tr>
      <w:tr w:rsidR="00702322" w:rsidRPr="007947E8" w14:paraId="7AE81AC0" w14:textId="77777777" w:rsidTr="00883AEB">
        <w:trPr>
          <w:trHeight w:val="211"/>
        </w:trPr>
        <w:tc>
          <w:tcPr>
            <w:tcW w:w="610" w:type="dxa"/>
          </w:tcPr>
          <w:p w14:paraId="0EEAEB01" w14:textId="77777777" w:rsidR="00702322" w:rsidRPr="007947E8" w:rsidRDefault="00702322" w:rsidP="00A1647D">
            <w:pPr>
              <w:spacing w:line="240" w:lineRule="atLeast"/>
            </w:pPr>
          </w:p>
        </w:tc>
        <w:tc>
          <w:tcPr>
            <w:tcW w:w="425" w:type="dxa"/>
          </w:tcPr>
          <w:p w14:paraId="65462DD3" w14:textId="77777777" w:rsidR="00702322" w:rsidRPr="007947E8" w:rsidRDefault="00702322" w:rsidP="00A1647D">
            <w:pPr>
              <w:rPr>
                <w:b/>
                <w:color w:val="327A86" w:themeColor="text2"/>
              </w:rPr>
            </w:pPr>
          </w:p>
        </w:tc>
        <w:tc>
          <w:tcPr>
            <w:tcW w:w="4018" w:type="dxa"/>
          </w:tcPr>
          <w:p w14:paraId="48AD9D35" w14:textId="77777777" w:rsidR="00702322" w:rsidRDefault="00702322" w:rsidP="0011529A">
            <w:pPr>
              <w:pStyle w:val="Listenabsatz"/>
              <w:numPr>
                <w:ilvl w:val="0"/>
                <w:numId w:val="27"/>
              </w:numPr>
            </w:pPr>
            <w:r>
              <w:t>11 · 121</w:t>
            </w:r>
          </w:p>
          <w:p w14:paraId="5CED621A" w14:textId="77777777" w:rsidR="00702322" w:rsidRDefault="00702322" w:rsidP="00702322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21 · 121</w:t>
            </w:r>
          </w:p>
          <w:p w14:paraId="79243AC5" w14:textId="77777777" w:rsidR="00702322" w:rsidRDefault="00702322" w:rsidP="00702322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31 · 121</w:t>
            </w:r>
          </w:p>
          <w:p w14:paraId="3431CEBA" w14:textId="46F326CC" w:rsidR="00702322" w:rsidRPr="00702322" w:rsidRDefault="00702322" w:rsidP="00702322">
            <w:pPr>
              <w:pStyle w:val="Listenabsatz"/>
              <w:numPr>
                <w:ilvl w:val="0"/>
                <w:numId w:val="0"/>
              </w:numPr>
              <w:ind w:left="720"/>
            </w:pPr>
          </w:p>
        </w:tc>
        <w:tc>
          <w:tcPr>
            <w:tcW w:w="4019" w:type="dxa"/>
          </w:tcPr>
          <w:p w14:paraId="52B65697" w14:textId="77777777" w:rsidR="00702322" w:rsidRDefault="00702322" w:rsidP="0011529A">
            <w:pPr>
              <w:pStyle w:val="Listenabsatz"/>
              <w:numPr>
                <w:ilvl w:val="0"/>
                <w:numId w:val="27"/>
              </w:numPr>
            </w:pPr>
            <w:r>
              <w:t>11 ·</w:t>
            </w:r>
            <w:r w:rsidR="0030332A">
              <w:t xml:space="preserve"> 121</w:t>
            </w:r>
          </w:p>
          <w:p w14:paraId="07D3F510" w14:textId="77777777" w:rsidR="0030332A" w:rsidRDefault="0030332A" w:rsidP="0030332A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11 · 221</w:t>
            </w:r>
          </w:p>
          <w:p w14:paraId="5058D4CA" w14:textId="0CAD2EBB" w:rsidR="0030332A" w:rsidRPr="00702322" w:rsidRDefault="0030332A" w:rsidP="0030332A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11 · 321</w:t>
            </w:r>
          </w:p>
        </w:tc>
      </w:tr>
      <w:tr w:rsidR="00904595" w:rsidRPr="007947E8" w14:paraId="12A4CF84" w14:textId="77777777" w:rsidTr="004C1F67">
        <w:trPr>
          <w:trHeight w:val="211"/>
        </w:trPr>
        <w:tc>
          <w:tcPr>
            <w:tcW w:w="610" w:type="dxa"/>
          </w:tcPr>
          <w:p w14:paraId="3B5A34E3" w14:textId="531B98F8" w:rsidR="00904595" w:rsidRPr="007947E8" w:rsidRDefault="00A13F7C" w:rsidP="00A1647D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4C84047" wp14:editId="17D0B56F">
                  <wp:extent cx="360000" cy="272386"/>
                  <wp:effectExtent l="0" t="0" r="2540" b="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EABADB4" w14:textId="6990AC54" w:rsidR="00904595" w:rsidRPr="007947E8" w:rsidRDefault="00904595" w:rsidP="00A1647D">
            <w:pPr>
              <w:rPr>
                <w:b/>
                <w:color w:val="327A86" w:themeColor="text2"/>
              </w:rPr>
            </w:pPr>
            <w:r>
              <w:rPr>
                <w:b/>
                <w:color w:val="327A86" w:themeColor="text2"/>
              </w:rPr>
              <w:t>b)</w:t>
            </w:r>
          </w:p>
        </w:tc>
        <w:tc>
          <w:tcPr>
            <w:tcW w:w="8037" w:type="dxa"/>
            <w:gridSpan w:val="2"/>
          </w:tcPr>
          <w:p w14:paraId="096C1801" w14:textId="1FD8141B" w:rsidR="00A13F7C" w:rsidRDefault="00A13F7C" w:rsidP="00A13F7C">
            <w:pPr>
              <w:ind w:left="284" w:hanging="284"/>
            </w:pPr>
            <w:r>
              <w:t>Wie verändern sich die Aufgaben</w:t>
            </w:r>
            <w:r w:rsidR="009C0455">
              <w:t xml:space="preserve"> in </w:t>
            </w:r>
            <w:r w:rsidR="009C0455" w:rsidRPr="00065627">
              <w:rPr>
                <w:b/>
                <w:bCs/>
                <w:color w:val="327A86" w:themeColor="text2"/>
              </w:rPr>
              <w:t>a)</w:t>
            </w:r>
            <w:r>
              <w:t>? Wie verändern sich die Ergebnisse?</w:t>
            </w:r>
          </w:p>
          <w:p w14:paraId="31B1F22F" w14:textId="0D5454F6" w:rsidR="00904595" w:rsidRDefault="00A13F7C" w:rsidP="00A13F7C">
            <w:pPr>
              <w:ind w:left="284" w:hanging="284"/>
            </w:pPr>
            <w:r>
              <w:t>Erklär</w:t>
            </w:r>
            <w:r w:rsidR="00562DB2">
              <w:t>t</w:t>
            </w:r>
            <w:r>
              <w:t xml:space="preserve"> mit dem </w:t>
            </w:r>
            <w:proofErr w:type="spellStart"/>
            <w:r>
              <w:t>Malkreuz</w:t>
            </w:r>
            <w:proofErr w:type="spellEnd"/>
            <w:r>
              <w:t xml:space="preserve">, warum </w:t>
            </w:r>
            <w:r w:rsidR="000500AC">
              <w:t xml:space="preserve">sich </w:t>
            </w:r>
            <w:r>
              <w:t>die Ergebnisse so verändern.</w:t>
            </w:r>
          </w:p>
        </w:tc>
      </w:tr>
    </w:tbl>
    <w:p w14:paraId="366144E0" w14:textId="77777777" w:rsidR="004C4264" w:rsidRDefault="004C4264" w:rsidP="008E408B">
      <w:pPr>
        <w:sectPr w:rsidR="004C4264" w:rsidSect="00112860">
          <w:headerReference w:type="default" r:id="rId78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2" w:type="dxa"/>
        <w:tblLayout w:type="fixed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1796"/>
        <w:gridCol w:w="1990"/>
        <w:gridCol w:w="273"/>
        <w:gridCol w:w="1519"/>
        <w:gridCol w:w="476"/>
        <w:gridCol w:w="1984"/>
        <w:gridCol w:w="28"/>
        <w:gridCol w:w="397"/>
      </w:tblGrid>
      <w:tr w:rsidR="004C4264" w:rsidRPr="00E0758C" w14:paraId="707D258C" w14:textId="77777777" w:rsidTr="004C4264">
        <w:tc>
          <w:tcPr>
            <w:tcW w:w="609" w:type="dxa"/>
          </w:tcPr>
          <w:p w14:paraId="6EAD149B" w14:textId="77777777" w:rsidR="004C4264" w:rsidRPr="00E0758C" w:rsidRDefault="004C4264" w:rsidP="00A04A7A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3" w:type="dxa"/>
            <w:gridSpan w:val="8"/>
          </w:tcPr>
          <w:p w14:paraId="00FC7766" w14:textId="77777777" w:rsidR="004C4264" w:rsidRPr="00E0758C" w:rsidRDefault="004C4264" w:rsidP="00A04A7A">
            <w:pPr>
              <w:pStyle w:val="berschrift1"/>
            </w:pPr>
            <w:r w:rsidRPr="00DA57FB">
              <w:t>Kann ich sicher dividieren und meine Rechenwege erklären?</w:t>
            </w:r>
          </w:p>
        </w:tc>
      </w:tr>
      <w:tr w:rsidR="00423481" w:rsidRPr="00E0758C" w14:paraId="6B490CAD" w14:textId="77777777" w:rsidTr="004C4264">
        <w:tc>
          <w:tcPr>
            <w:tcW w:w="609" w:type="dxa"/>
          </w:tcPr>
          <w:p w14:paraId="0C164D1F" w14:textId="7AF6CBE0" w:rsidR="00423481" w:rsidRPr="00423481" w:rsidRDefault="00423481" w:rsidP="00423481">
            <w:pPr>
              <w:pStyle w:val="berschrift1"/>
              <w:spacing w:before="240" w:after="240"/>
              <w:rPr>
                <w:sz w:val="28"/>
                <w:szCs w:val="28"/>
              </w:rPr>
            </w:pPr>
            <w:r w:rsidRPr="00423481">
              <w:rPr>
                <w:color w:val="70BCC9" w:themeColor="text2" w:themeTint="99"/>
                <w:sz w:val="28"/>
                <w:szCs w:val="28"/>
              </w:rPr>
              <w:t>1</w:t>
            </w:r>
          </w:p>
        </w:tc>
        <w:tc>
          <w:tcPr>
            <w:tcW w:w="8463" w:type="dxa"/>
            <w:gridSpan w:val="8"/>
          </w:tcPr>
          <w:p w14:paraId="4E99546F" w14:textId="41A49E50" w:rsidR="00423481" w:rsidRPr="00423481" w:rsidRDefault="00423481" w:rsidP="00423481">
            <w:pPr>
              <w:pStyle w:val="berschrift1"/>
              <w:spacing w:before="240" w:after="240"/>
              <w:rPr>
                <w:sz w:val="28"/>
                <w:szCs w:val="28"/>
              </w:rPr>
            </w:pPr>
            <w:r w:rsidRPr="00423481">
              <w:rPr>
                <w:color w:val="70BCC9" w:themeColor="text2" w:themeTint="99"/>
                <w:sz w:val="28"/>
                <w:szCs w:val="28"/>
              </w:rPr>
              <w:t xml:space="preserve">Divisionen </w:t>
            </w:r>
            <w:r>
              <w:rPr>
                <w:color w:val="70BCC9" w:themeColor="text2" w:themeTint="99"/>
                <w:sz w:val="28"/>
                <w:szCs w:val="28"/>
              </w:rPr>
              <w:t>zerlegen am Bild</w:t>
            </w:r>
          </w:p>
        </w:tc>
      </w:tr>
      <w:tr w:rsidR="00423481" w:rsidRPr="00E0758C" w14:paraId="3EE4535B" w14:textId="77777777" w:rsidTr="00A04A7A">
        <w:trPr>
          <w:trHeight w:val="480"/>
        </w:trPr>
        <w:tc>
          <w:tcPr>
            <w:tcW w:w="609" w:type="dxa"/>
          </w:tcPr>
          <w:p w14:paraId="6C782754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8038" w:type="dxa"/>
            <w:gridSpan w:val="6"/>
          </w:tcPr>
          <w:p w14:paraId="5889C3AA" w14:textId="77777777" w:rsidR="00423481" w:rsidRDefault="00423481" w:rsidP="00423481">
            <w:pPr>
              <w:rPr>
                <w:noProof/>
              </w:rPr>
            </w:pPr>
            <w:r>
              <w:rPr>
                <w:noProof/>
              </w:rPr>
              <w:t>Löse</w:t>
            </w:r>
            <w:r w:rsidRPr="004D6F36">
              <w:rPr>
                <w:noProof/>
              </w:rPr>
              <w:t xml:space="preserve"> die Aufgabe</w:t>
            </w:r>
            <w:r>
              <w:rPr>
                <w:noProof/>
              </w:rPr>
              <w:t>n</w:t>
            </w:r>
            <w:r w:rsidRPr="004D6F36">
              <w:rPr>
                <w:noProof/>
              </w:rPr>
              <w:t xml:space="preserve">. </w:t>
            </w:r>
            <w:r>
              <w:rPr>
                <w:noProof/>
              </w:rPr>
              <w:t xml:space="preserve">Notiere deine Rechenschritte. </w:t>
            </w:r>
            <w:r>
              <w:rPr>
                <w:noProof/>
              </w:rPr>
              <w:br/>
              <w:t>Zeichne dazu passend zu (1) ein Bild, z.B. mit Schritten am Zahlenstrahl.</w:t>
            </w:r>
          </w:p>
          <w:p w14:paraId="38243E3B" w14:textId="77777777" w:rsidR="00423481" w:rsidRDefault="00423481" w:rsidP="00423481">
            <w:pPr>
              <w:rPr>
                <w:noProof/>
              </w:rPr>
            </w:pPr>
          </w:p>
        </w:tc>
        <w:tc>
          <w:tcPr>
            <w:tcW w:w="425" w:type="dxa"/>
            <w:gridSpan w:val="2"/>
            <w:vAlign w:val="bottom"/>
          </w:tcPr>
          <w:p w14:paraId="61741F5E" w14:textId="77777777" w:rsidR="00423481" w:rsidRPr="00E0758C" w:rsidRDefault="00423481" w:rsidP="00423481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423481" w:rsidRPr="00E0758C" w14:paraId="28597F97" w14:textId="77777777" w:rsidTr="00A04A7A">
        <w:trPr>
          <w:trHeight w:val="2198"/>
        </w:trPr>
        <w:tc>
          <w:tcPr>
            <w:tcW w:w="609" w:type="dxa"/>
          </w:tcPr>
          <w:p w14:paraId="585EADB6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1796" w:type="dxa"/>
          </w:tcPr>
          <w:p w14:paraId="433B0F49" w14:textId="77777777" w:rsidR="00423481" w:rsidRDefault="00423481" w:rsidP="00423481">
            <w:pPr>
              <w:pStyle w:val="Listenabsatz"/>
              <w:numPr>
                <w:ilvl w:val="0"/>
                <w:numId w:val="11"/>
              </w:numPr>
              <w:tabs>
                <w:tab w:val="left" w:pos="1020"/>
              </w:tabs>
              <w:spacing w:line="240" w:lineRule="auto"/>
            </w:pPr>
            <w:r>
              <w:t>840 : 4 =</w:t>
            </w:r>
          </w:p>
          <w:p w14:paraId="4BC63A23" w14:textId="77777777" w:rsidR="00423481" w:rsidRDefault="00423481" w:rsidP="00423481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280A59C1" wp14:editId="3021FC88">
                      <wp:simplePos x="0" y="0"/>
                      <wp:positionH relativeFrom="column">
                        <wp:posOffset>214270</wp:posOffset>
                      </wp:positionH>
                      <wp:positionV relativeFrom="paragraph">
                        <wp:posOffset>46189</wp:posOffset>
                      </wp:positionV>
                      <wp:extent cx="749355" cy="0"/>
                      <wp:effectExtent l="0" t="0" r="0" b="0"/>
                      <wp:wrapSquare wrapText="bothSides"/>
                      <wp:docPr id="135627434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935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BBBB2C4" id="Gerade Verbindung 1" o:spid="_x0000_s1026" style="position:absolute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3.65pt" to="75.8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  <w:p w14:paraId="0EB129A8" w14:textId="77777777" w:rsidR="00423481" w:rsidRDefault="00423481" w:rsidP="00423481">
            <w:pPr>
              <w:tabs>
                <w:tab w:val="left" w:pos="1020"/>
              </w:tabs>
              <w:spacing w:line="240" w:lineRule="auto"/>
            </w:pPr>
          </w:p>
        </w:tc>
        <w:tc>
          <w:tcPr>
            <w:tcW w:w="2263" w:type="dxa"/>
            <w:gridSpan w:val="2"/>
            <w:vAlign w:val="bottom"/>
          </w:tcPr>
          <w:p w14:paraId="3D97DCCF" w14:textId="77777777" w:rsidR="00423481" w:rsidRPr="00E0758C" w:rsidRDefault="00423481" w:rsidP="00423481">
            <w:pPr>
              <w:tabs>
                <w:tab w:val="left" w:pos="1020"/>
              </w:tabs>
              <w:spacing w:line="240" w:lineRule="auto"/>
              <w:jc w:val="center"/>
            </w:pPr>
          </w:p>
        </w:tc>
        <w:tc>
          <w:tcPr>
            <w:tcW w:w="1519" w:type="dxa"/>
          </w:tcPr>
          <w:p w14:paraId="05FED5AF" w14:textId="77777777" w:rsidR="00423481" w:rsidRPr="00E0758C" w:rsidRDefault="00423481" w:rsidP="00423481">
            <w:pPr>
              <w:pStyle w:val="Listenabsatz"/>
              <w:numPr>
                <w:ilvl w:val="0"/>
                <w:numId w:val="11"/>
              </w:num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22E1C8D2" wp14:editId="4AE1EAD8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224790</wp:posOffset>
                      </wp:positionV>
                      <wp:extent cx="745490" cy="0"/>
                      <wp:effectExtent l="0" t="0" r="0" b="0"/>
                      <wp:wrapSquare wrapText="bothSides"/>
                      <wp:docPr id="2084647153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549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CDA2F9E" id="Gerade Verbindung 1" o:spid="_x0000_s1026" style="position:absolute;z-index:2517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25pt,17.7pt" to="75.9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" strokeweight="1pt">
                      <w10:wrap type="square"/>
                    </v:line>
                  </w:pict>
                </mc:Fallback>
              </mc:AlternateContent>
            </w:r>
            <w:r>
              <w:t>505 : 5 =</w:t>
            </w:r>
          </w:p>
        </w:tc>
        <w:tc>
          <w:tcPr>
            <w:tcW w:w="2460" w:type="dxa"/>
            <w:gridSpan w:val="2"/>
            <w:vAlign w:val="bottom"/>
          </w:tcPr>
          <w:p w14:paraId="1C583DF1" w14:textId="77777777" w:rsidR="00423481" w:rsidRPr="00E0758C" w:rsidRDefault="00423481" w:rsidP="00423481">
            <w:pPr>
              <w:spacing w:line="240" w:lineRule="auto"/>
            </w:pPr>
          </w:p>
        </w:tc>
        <w:tc>
          <w:tcPr>
            <w:tcW w:w="425" w:type="dxa"/>
            <w:gridSpan w:val="2"/>
            <w:vAlign w:val="bottom"/>
          </w:tcPr>
          <w:p w14:paraId="004D1634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  <w:tr w:rsidR="00423481" w:rsidRPr="00AC7674" w14:paraId="02897954" w14:textId="77777777" w:rsidTr="00A04A7A">
        <w:tc>
          <w:tcPr>
            <w:tcW w:w="609" w:type="dxa"/>
          </w:tcPr>
          <w:p w14:paraId="0C808E44" w14:textId="77777777" w:rsidR="00423481" w:rsidRPr="00AC7674" w:rsidRDefault="00423481" w:rsidP="00423481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463" w:type="dxa"/>
            <w:gridSpan w:val="8"/>
          </w:tcPr>
          <w:p w14:paraId="3ADE705D" w14:textId="77777777" w:rsidR="00423481" w:rsidRPr="00AC7674" w:rsidRDefault="00423481" w:rsidP="00423481">
            <w:pPr>
              <w:pStyle w:val="berschrift2"/>
              <w:rPr>
                <w:noProof/>
                <w:color w:val="70BCC9" w:themeColor="text2" w:themeTint="99"/>
              </w:rPr>
            </w:pPr>
            <w:r w:rsidRPr="00CA3B70">
              <w:rPr>
                <w:color w:val="70BCC9" w:themeColor="text2" w:themeTint="99"/>
              </w:rPr>
              <w:t xml:space="preserve">Divisionen </w:t>
            </w:r>
            <w:r>
              <w:rPr>
                <w:color w:val="70BCC9" w:themeColor="text2" w:themeTint="99"/>
              </w:rPr>
              <w:t>schrittweise oder mit Umkehraufgaben rechnen</w:t>
            </w:r>
          </w:p>
        </w:tc>
      </w:tr>
      <w:tr w:rsidR="00423481" w:rsidRPr="00E0758C" w14:paraId="6F6F1537" w14:textId="77777777" w:rsidTr="00A04A7A">
        <w:tc>
          <w:tcPr>
            <w:tcW w:w="609" w:type="dxa"/>
          </w:tcPr>
          <w:p w14:paraId="6F004150" w14:textId="77777777" w:rsidR="00423481" w:rsidRPr="007E25E2" w:rsidRDefault="00423481" w:rsidP="00423481">
            <w:pPr>
              <w:spacing w:line="240" w:lineRule="atLeast"/>
              <w:rPr>
                <w:b/>
                <w:bCs/>
              </w:rPr>
            </w:pPr>
            <w:r w:rsidRPr="007E25E2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038" w:type="dxa"/>
            <w:gridSpan w:val="6"/>
          </w:tcPr>
          <w:p w14:paraId="77D683EF" w14:textId="77777777" w:rsidR="00423481" w:rsidRDefault="00423481" w:rsidP="00423481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t xml:space="preserve">Löse die </w:t>
            </w:r>
            <w:r w:rsidRPr="004D6F36">
              <w:rPr>
                <w:noProof/>
              </w:rPr>
              <w:t>Aufgabe</w:t>
            </w:r>
            <w:r>
              <w:rPr>
                <w:noProof/>
              </w:rPr>
              <w:t>n in mehreren Schritten</w:t>
            </w:r>
            <w:r w:rsidRPr="004D6F36">
              <w:rPr>
                <w:noProof/>
              </w:rPr>
              <w:t xml:space="preserve">. </w:t>
            </w:r>
            <w:r>
              <w:rPr>
                <w:noProof/>
              </w:rPr>
              <w:t xml:space="preserve">Notiere die Rechenschritte. </w:t>
            </w:r>
          </w:p>
        </w:tc>
        <w:tc>
          <w:tcPr>
            <w:tcW w:w="425" w:type="dxa"/>
            <w:gridSpan w:val="2"/>
            <w:vAlign w:val="bottom"/>
          </w:tcPr>
          <w:p w14:paraId="7B9071EA" w14:textId="77777777" w:rsidR="00423481" w:rsidRDefault="00423481" w:rsidP="00423481">
            <w:pPr>
              <w:spacing w:line="240" w:lineRule="auto"/>
              <w:jc w:val="right"/>
              <w:rPr>
                <w:noProof/>
                <w:sz w:val="18"/>
                <w:szCs w:val="18"/>
              </w:rPr>
            </w:pPr>
          </w:p>
        </w:tc>
      </w:tr>
      <w:tr w:rsidR="00423481" w:rsidRPr="00E0758C" w14:paraId="49E6219A" w14:textId="77777777" w:rsidTr="00A04A7A">
        <w:tc>
          <w:tcPr>
            <w:tcW w:w="609" w:type="dxa"/>
          </w:tcPr>
          <w:p w14:paraId="138DDEE3" w14:textId="77777777" w:rsidR="00423481" w:rsidRDefault="00423481" w:rsidP="00423481">
            <w:pPr>
              <w:spacing w:line="240" w:lineRule="atLeast"/>
            </w:pPr>
          </w:p>
          <w:p w14:paraId="44AC6057" w14:textId="77777777" w:rsidR="00423481" w:rsidRDefault="00423481" w:rsidP="00423481">
            <w:pPr>
              <w:spacing w:line="240" w:lineRule="atLeast"/>
            </w:pPr>
          </w:p>
          <w:p w14:paraId="23F8B416" w14:textId="77777777" w:rsidR="00423481" w:rsidRDefault="00423481" w:rsidP="00423481">
            <w:pPr>
              <w:spacing w:line="240" w:lineRule="atLeast"/>
            </w:pPr>
          </w:p>
          <w:p w14:paraId="1721789A" w14:textId="77777777" w:rsidR="00423481" w:rsidRDefault="00423481" w:rsidP="00423481">
            <w:pPr>
              <w:spacing w:line="240" w:lineRule="atLeast"/>
            </w:pPr>
          </w:p>
          <w:p w14:paraId="7A1C5FCB" w14:textId="77777777" w:rsidR="00423481" w:rsidRDefault="00423481" w:rsidP="00423481">
            <w:pPr>
              <w:spacing w:line="240" w:lineRule="atLeast"/>
            </w:pPr>
          </w:p>
          <w:p w14:paraId="2D93E343" w14:textId="77777777" w:rsidR="00423481" w:rsidRDefault="00423481" w:rsidP="00423481">
            <w:pPr>
              <w:spacing w:line="240" w:lineRule="atLeast"/>
            </w:pPr>
          </w:p>
          <w:p w14:paraId="1D824634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3786" w:type="dxa"/>
            <w:gridSpan w:val="2"/>
            <w:tcBorders>
              <w:bottom w:val="single" w:sz="6" w:space="0" w:color="BFBFBF" w:themeColor="background1" w:themeShade="BF"/>
            </w:tcBorders>
          </w:tcPr>
          <w:p w14:paraId="29CBE998" w14:textId="77777777" w:rsidR="00423481" w:rsidRDefault="00423481" w:rsidP="00423481">
            <w:pPr>
              <w:pStyle w:val="Listenabsatz"/>
              <w:numPr>
                <w:ilvl w:val="0"/>
                <w:numId w:val="12"/>
              </w:numPr>
              <w:tabs>
                <w:tab w:val="left" w:pos="1020"/>
              </w:tabs>
              <w:spacing w:line="240" w:lineRule="auto"/>
            </w:pPr>
            <w:r>
              <w:t>396 : 3 =</w:t>
            </w:r>
          </w:p>
          <w:p w14:paraId="0ECD489C" w14:textId="77777777" w:rsidR="00423481" w:rsidRDefault="00423481" w:rsidP="00423481">
            <w:p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57FB300B" wp14:editId="5A6EEC16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98699971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E700BC" id="Gerade Verbindung 1" o:spid="_x0000_s1026" style="position:absolute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2268" w:type="dxa"/>
            <w:gridSpan w:val="3"/>
            <w:tcBorders>
              <w:bottom w:val="single" w:sz="6" w:space="0" w:color="BFBFBF" w:themeColor="background1" w:themeShade="BF"/>
            </w:tcBorders>
          </w:tcPr>
          <w:p w14:paraId="74673AB9" w14:textId="77777777" w:rsidR="00423481" w:rsidRDefault="00423481" w:rsidP="00423481">
            <w:pPr>
              <w:pStyle w:val="Listenabsatz"/>
              <w:numPr>
                <w:ilvl w:val="0"/>
                <w:numId w:val="12"/>
              </w:numPr>
              <w:tabs>
                <w:tab w:val="left" w:pos="1020"/>
              </w:tabs>
              <w:spacing w:line="240" w:lineRule="auto"/>
            </w:pPr>
            <w:r>
              <w:t>2 024 : 4 =</w:t>
            </w:r>
          </w:p>
          <w:p w14:paraId="3744B1EF" w14:textId="77777777" w:rsidR="00423481" w:rsidRDefault="00423481" w:rsidP="00423481">
            <w:pPr>
              <w:tabs>
                <w:tab w:val="left" w:pos="1020"/>
              </w:tabs>
              <w:spacing w:line="240" w:lineRule="auto"/>
              <w:ind w:left="284" w:hanging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C63FCE1" wp14:editId="52E92B5D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1232685051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F4C0D5" id="Gerade Verbindung 1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1984" w:type="dxa"/>
            <w:tcBorders>
              <w:bottom w:val="single" w:sz="6" w:space="0" w:color="BFBFBF" w:themeColor="background1" w:themeShade="BF"/>
            </w:tcBorders>
          </w:tcPr>
          <w:p w14:paraId="616AF8DC" w14:textId="77777777" w:rsidR="00423481" w:rsidRPr="00E0758C" w:rsidRDefault="00423481" w:rsidP="00423481"/>
        </w:tc>
        <w:tc>
          <w:tcPr>
            <w:tcW w:w="425" w:type="dxa"/>
            <w:gridSpan w:val="2"/>
            <w:vAlign w:val="bottom"/>
          </w:tcPr>
          <w:p w14:paraId="5FDA045C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  <w:tr w:rsidR="00423481" w:rsidRPr="00E0758C" w14:paraId="12E4B200" w14:textId="77777777" w:rsidTr="00A04A7A">
        <w:tc>
          <w:tcPr>
            <w:tcW w:w="609" w:type="dxa"/>
            <w:tcBorders>
              <w:right w:val="single" w:sz="6" w:space="0" w:color="BFBFBF" w:themeColor="background1" w:themeShade="BF"/>
            </w:tcBorders>
          </w:tcPr>
          <w:p w14:paraId="1CA3E52B" w14:textId="77777777" w:rsidR="00423481" w:rsidRDefault="00423481" w:rsidP="00423481">
            <w:pPr>
              <w:spacing w:line="240" w:lineRule="atLeast"/>
            </w:pPr>
          </w:p>
        </w:tc>
        <w:tc>
          <w:tcPr>
            <w:tcW w:w="8038" w:type="dxa"/>
            <w:gridSpan w:val="6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69B5C64" w14:textId="77777777" w:rsidR="00423481" w:rsidRDefault="00423481" w:rsidP="00423481">
            <w:pPr>
              <w:spacing w:line="240" w:lineRule="auto"/>
            </w:pPr>
            <w:r>
              <w:t xml:space="preserve">Beschreibe für (1), wie du herausgefunden hast, wie oft die 3 in die 396 passt. </w:t>
            </w:r>
            <w:r>
              <w:br/>
            </w:r>
          </w:p>
          <w:p w14:paraId="213443E5" w14:textId="77777777" w:rsidR="00423481" w:rsidRDefault="00423481" w:rsidP="00423481">
            <w:pPr>
              <w:spacing w:line="240" w:lineRule="auto"/>
            </w:pPr>
          </w:p>
          <w:p w14:paraId="6D1D5A51" w14:textId="77777777" w:rsidR="00423481" w:rsidRDefault="00423481" w:rsidP="00423481">
            <w:pPr>
              <w:spacing w:line="240" w:lineRule="auto"/>
            </w:pPr>
          </w:p>
          <w:p w14:paraId="1A1EC320" w14:textId="77777777" w:rsidR="00423481" w:rsidRDefault="00423481" w:rsidP="00423481">
            <w:pPr>
              <w:spacing w:line="240" w:lineRule="auto"/>
            </w:pPr>
          </w:p>
          <w:p w14:paraId="2930531B" w14:textId="77777777" w:rsidR="00423481" w:rsidRDefault="00423481" w:rsidP="00423481">
            <w:pPr>
              <w:spacing w:line="240" w:lineRule="auto"/>
            </w:pPr>
          </w:p>
          <w:p w14:paraId="3DF0FA4A" w14:textId="77777777" w:rsidR="00423481" w:rsidRDefault="00423481" w:rsidP="00423481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gridSpan w:val="2"/>
            <w:tcBorders>
              <w:left w:val="single" w:sz="6" w:space="0" w:color="BFBFBF" w:themeColor="background1" w:themeShade="BF"/>
            </w:tcBorders>
            <w:vAlign w:val="bottom"/>
          </w:tcPr>
          <w:p w14:paraId="60BECDA9" w14:textId="77777777" w:rsidR="00423481" w:rsidRDefault="00423481" w:rsidP="00423481">
            <w:pPr>
              <w:spacing w:line="240" w:lineRule="auto"/>
              <w:jc w:val="center"/>
              <w:rPr>
                <w:noProof/>
                <w:sz w:val="18"/>
                <w:szCs w:val="18"/>
              </w:rPr>
            </w:pPr>
          </w:p>
        </w:tc>
      </w:tr>
      <w:tr w:rsidR="00423481" w:rsidRPr="00E0758C" w14:paraId="22063E9E" w14:textId="77777777" w:rsidTr="00A04A7A">
        <w:trPr>
          <w:trHeight w:val="395"/>
        </w:trPr>
        <w:tc>
          <w:tcPr>
            <w:tcW w:w="609" w:type="dxa"/>
          </w:tcPr>
          <w:p w14:paraId="6A8D692A" w14:textId="77777777" w:rsidR="00423481" w:rsidRPr="007E25E2" w:rsidRDefault="00423481" w:rsidP="00423481">
            <w:pPr>
              <w:spacing w:before="120" w:line="240" w:lineRule="atLeast"/>
              <w:ind w:right="28"/>
              <w:rPr>
                <w:b/>
                <w:bCs/>
              </w:rPr>
            </w:pPr>
            <w:r w:rsidRPr="007E25E2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066" w:type="dxa"/>
            <w:gridSpan w:val="7"/>
          </w:tcPr>
          <w:p w14:paraId="4E084ED1" w14:textId="77777777" w:rsidR="00423481" w:rsidRDefault="00423481" w:rsidP="00423481">
            <w:pPr>
              <w:spacing w:before="120" w:after="120" w:line="240" w:lineRule="auto"/>
              <w:ind w:left="284" w:right="28" w:hanging="284"/>
            </w:pPr>
            <w:r>
              <w:rPr>
                <w:noProof/>
              </w:rPr>
              <w:t xml:space="preserve">Löse die </w:t>
            </w:r>
            <w:r w:rsidRPr="004D6F36">
              <w:rPr>
                <w:noProof/>
              </w:rPr>
              <w:t>Aufgabe</w:t>
            </w:r>
            <w:r>
              <w:rPr>
                <w:noProof/>
              </w:rPr>
              <w:t>n, indem du sie in Schritte zerlegst</w:t>
            </w:r>
            <w:r w:rsidRPr="004D6F36">
              <w:rPr>
                <w:noProof/>
              </w:rPr>
              <w:t xml:space="preserve">. </w:t>
            </w:r>
            <w:r>
              <w:rPr>
                <w:noProof/>
              </w:rPr>
              <w:t>Notiere die Rechenschritte.</w:t>
            </w:r>
          </w:p>
        </w:tc>
        <w:tc>
          <w:tcPr>
            <w:tcW w:w="397" w:type="dxa"/>
            <w:vAlign w:val="bottom"/>
          </w:tcPr>
          <w:p w14:paraId="2FC48A9C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  <w:tr w:rsidR="00423481" w:rsidRPr="00E0758C" w14:paraId="4B776A28" w14:textId="77777777" w:rsidTr="00A04A7A">
        <w:trPr>
          <w:trHeight w:val="998"/>
        </w:trPr>
        <w:tc>
          <w:tcPr>
            <w:tcW w:w="609" w:type="dxa"/>
          </w:tcPr>
          <w:p w14:paraId="649CF2DC" w14:textId="77777777" w:rsidR="00423481" w:rsidRDefault="00423481" w:rsidP="00423481">
            <w:pPr>
              <w:spacing w:line="240" w:lineRule="atLeast"/>
            </w:pPr>
          </w:p>
          <w:p w14:paraId="741DDC5A" w14:textId="77777777" w:rsidR="00423481" w:rsidRDefault="00423481" w:rsidP="00423481">
            <w:pPr>
              <w:spacing w:line="240" w:lineRule="atLeast"/>
            </w:pPr>
          </w:p>
          <w:p w14:paraId="389B6141" w14:textId="77777777" w:rsidR="00423481" w:rsidRDefault="00423481" w:rsidP="00423481">
            <w:pPr>
              <w:spacing w:line="240" w:lineRule="atLeast"/>
            </w:pPr>
          </w:p>
          <w:p w14:paraId="3BEEDE7E" w14:textId="77777777" w:rsidR="00423481" w:rsidRDefault="00423481" w:rsidP="00423481">
            <w:pPr>
              <w:spacing w:line="240" w:lineRule="atLeast"/>
            </w:pPr>
          </w:p>
          <w:p w14:paraId="55DA667B" w14:textId="77777777" w:rsidR="00423481" w:rsidRDefault="00423481" w:rsidP="00423481">
            <w:pPr>
              <w:spacing w:line="240" w:lineRule="atLeast"/>
            </w:pPr>
          </w:p>
          <w:p w14:paraId="369A6D4D" w14:textId="77777777" w:rsidR="00423481" w:rsidRDefault="00423481" w:rsidP="00423481">
            <w:pPr>
              <w:spacing w:line="240" w:lineRule="atLeast"/>
            </w:pPr>
          </w:p>
          <w:p w14:paraId="5D5FFD09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3786" w:type="dxa"/>
            <w:gridSpan w:val="2"/>
            <w:tcBorders>
              <w:bottom w:val="single" w:sz="6" w:space="0" w:color="BFBFBF" w:themeColor="background1" w:themeShade="BF"/>
            </w:tcBorders>
          </w:tcPr>
          <w:p w14:paraId="467B28D9" w14:textId="77777777" w:rsidR="00423481" w:rsidRDefault="00423481" w:rsidP="00423481">
            <w:pPr>
              <w:pStyle w:val="Listenabsatz"/>
              <w:numPr>
                <w:ilvl w:val="0"/>
                <w:numId w:val="29"/>
              </w:numPr>
              <w:tabs>
                <w:tab w:val="left" w:pos="1020"/>
              </w:tabs>
              <w:spacing w:line="240" w:lineRule="auto"/>
            </w:pPr>
            <w:r>
              <w:t>12852 : 6 =</w:t>
            </w:r>
          </w:p>
          <w:p w14:paraId="7DDAD9DB" w14:textId="77777777" w:rsidR="00423481" w:rsidRDefault="00423481" w:rsidP="00423481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563170B7" wp14:editId="41BE05D4">
                      <wp:simplePos x="0" y="0"/>
                      <wp:positionH relativeFrom="column">
                        <wp:posOffset>237952</wp:posOffset>
                      </wp:positionH>
                      <wp:positionV relativeFrom="paragraph">
                        <wp:posOffset>49645</wp:posOffset>
                      </wp:positionV>
                      <wp:extent cx="1263015" cy="0"/>
                      <wp:effectExtent l="0" t="0" r="0" b="0"/>
                      <wp:wrapSquare wrapText="bothSides"/>
                      <wp:docPr id="560423562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8BE802" id="Gerade Verbindung 1" o:spid="_x0000_s1026" style="position:absolute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3.9pt" to="118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" strokeweight="1pt">
                      <w10:wrap type="square"/>
                    </v:line>
                  </w:pict>
                </mc:Fallback>
              </mc:AlternateContent>
            </w:r>
          </w:p>
        </w:tc>
        <w:tc>
          <w:tcPr>
            <w:tcW w:w="4280" w:type="dxa"/>
            <w:gridSpan w:val="5"/>
            <w:tcBorders>
              <w:bottom w:val="single" w:sz="6" w:space="0" w:color="BFBFBF" w:themeColor="background1" w:themeShade="BF"/>
            </w:tcBorders>
          </w:tcPr>
          <w:p w14:paraId="4FE49C45" w14:textId="77777777" w:rsidR="00423481" w:rsidRDefault="00423481" w:rsidP="00423481">
            <w:pPr>
              <w:pStyle w:val="Listenabsatz"/>
              <w:numPr>
                <w:ilvl w:val="0"/>
                <w:numId w:val="29"/>
              </w:numPr>
              <w:tabs>
                <w:tab w:val="left" w:pos="1020"/>
              </w:tabs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31F27EB1" wp14:editId="3EF31CA0">
                      <wp:simplePos x="0" y="0"/>
                      <wp:positionH relativeFrom="column">
                        <wp:posOffset>181583</wp:posOffset>
                      </wp:positionH>
                      <wp:positionV relativeFrom="paragraph">
                        <wp:posOffset>215900</wp:posOffset>
                      </wp:positionV>
                      <wp:extent cx="1263015" cy="0"/>
                      <wp:effectExtent l="0" t="0" r="6985" b="12700"/>
                      <wp:wrapSquare wrapText="bothSides"/>
                      <wp:docPr id="1101182060" name="Gerade Verbindung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30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63E450" id="Gerade Verbindung 1" o:spid="_x0000_s1026" style="position:absolute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3pt,17pt" to="113.7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" strokeweight="1pt">
                      <w10:wrap type="square"/>
                    </v:line>
                  </w:pict>
                </mc:Fallback>
              </mc:AlternateContent>
            </w:r>
            <w:r>
              <w:t>12 852 : 12 =</w:t>
            </w:r>
          </w:p>
        </w:tc>
        <w:tc>
          <w:tcPr>
            <w:tcW w:w="397" w:type="dxa"/>
            <w:vAlign w:val="bottom"/>
          </w:tcPr>
          <w:p w14:paraId="104BEAB2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  <w:tr w:rsidR="00423481" w:rsidRPr="00E0758C" w14:paraId="4509E7B1" w14:textId="77777777" w:rsidTr="00A04A7A">
        <w:trPr>
          <w:trHeight w:val="998"/>
        </w:trPr>
        <w:tc>
          <w:tcPr>
            <w:tcW w:w="609" w:type="dxa"/>
            <w:tcBorders>
              <w:right w:val="single" w:sz="6" w:space="0" w:color="BFBFBF" w:themeColor="background1" w:themeShade="BF"/>
            </w:tcBorders>
          </w:tcPr>
          <w:p w14:paraId="3F3062EA" w14:textId="77777777" w:rsidR="00423481" w:rsidRPr="00E0758C" w:rsidRDefault="00423481" w:rsidP="00423481">
            <w:pPr>
              <w:spacing w:line="240" w:lineRule="atLeast"/>
            </w:pPr>
          </w:p>
        </w:tc>
        <w:tc>
          <w:tcPr>
            <w:tcW w:w="8066" w:type="dxa"/>
            <w:gridSpan w:val="7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4F7171" w14:textId="77777777" w:rsidR="00423481" w:rsidRDefault="00423481" w:rsidP="00423481">
            <w:pPr>
              <w:pStyle w:val="Listenabsatz"/>
              <w:numPr>
                <w:ilvl w:val="0"/>
                <w:numId w:val="29"/>
              </w:numPr>
              <w:spacing w:line="240" w:lineRule="auto"/>
              <w:ind w:right="1134"/>
            </w:pPr>
            <w:r>
              <w:t>Erkläre, wie du in (2) rechnest.</w:t>
            </w:r>
          </w:p>
          <w:p w14:paraId="08BFCC01" w14:textId="77777777" w:rsidR="00423481" w:rsidRDefault="00423481" w:rsidP="00423481">
            <w:pPr>
              <w:spacing w:line="240" w:lineRule="auto"/>
              <w:ind w:right="1134"/>
            </w:pPr>
          </w:p>
          <w:p w14:paraId="4101EE92" w14:textId="77777777" w:rsidR="00423481" w:rsidRDefault="00423481" w:rsidP="00423481">
            <w:pPr>
              <w:spacing w:line="240" w:lineRule="auto"/>
              <w:ind w:right="1134"/>
            </w:pPr>
          </w:p>
          <w:p w14:paraId="022A3753" w14:textId="77777777" w:rsidR="00423481" w:rsidRDefault="00423481" w:rsidP="00423481">
            <w:pPr>
              <w:spacing w:line="240" w:lineRule="auto"/>
              <w:ind w:right="1134"/>
            </w:pPr>
          </w:p>
          <w:p w14:paraId="28992E4A" w14:textId="77777777" w:rsidR="00423481" w:rsidRDefault="00423481" w:rsidP="00423481">
            <w:pPr>
              <w:spacing w:line="240" w:lineRule="auto"/>
              <w:ind w:right="1134"/>
            </w:pPr>
          </w:p>
          <w:p w14:paraId="17919D23" w14:textId="77777777" w:rsidR="00423481" w:rsidRDefault="00423481" w:rsidP="00423481">
            <w:pPr>
              <w:spacing w:line="240" w:lineRule="auto"/>
              <w:ind w:right="1134"/>
            </w:pPr>
          </w:p>
          <w:p w14:paraId="4846006F" w14:textId="77777777" w:rsidR="00423481" w:rsidRDefault="00423481" w:rsidP="00423481">
            <w:pPr>
              <w:spacing w:line="240" w:lineRule="auto"/>
              <w:ind w:right="1134"/>
            </w:pPr>
          </w:p>
        </w:tc>
        <w:tc>
          <w:tcPr>
            <w:tcW w:w="397" w:type="dxa"/>
            <w:tcBorders>
              <w:left w:val="single" w:sz="6" w:space="0" w:color="BFBFBF" w:themeColor="background1" w:themeShade="BF"/>
            </w:tcBorders>
            <w:vAlign w:val="bottom"/>
          </w:tcPr>
          <w:p w14:paraId="408B8F6C" w14:textId="77777777" w:rsidR="00423481" w:rsidRPr="00E0758C" w:rsidRDefault="00423481" w:rsidP="00423481">
            <w:pPr>
              <w:spacing w:line="240" w:lineRule="auto"/>
              <w:jc w:val="right"/>
            </w:pPr>
          </w:p>
        </w:tc>
      </w:tr>
    </w:tbl>
    <w:p w14:paraId="2B95C5FC" w14:textId="354611F1" w:rsidR="00232AE1" w:rsidRDefault="00232AE1" w:rsidP="00232AE1">
      <w:pPr>
        <w:sectPr w:rsidR="00232AE1" w:rsidSect="004C4264">
          <w:headerReference w:type="default" r:id="rId79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387"/>
        <w:gridCol w:w="2041"/>
        <w:gridCol w:w="2006"/>
        <w:gridCol w:w="484"/>
        <w:gridCol w:w="3544"/>
      </w:tblGrid>
      <w:tr w:rsidR="00232AE1" w:rsidRPr="00AC7674" w14:paraId="372FA5B7" w14:textId="77777777" w:rsidTr="00914FA1">
        <w:tc>
          <w:tcPr>
            <w:tcW w:w="606" w:type="dxa"/>
          </w:tcPr>
          <w:p w14:paraId="2BD92E50" w14:textId="77777777" w:rsidR="00232AE1" w:rsidRPr="00AC7674" w:rsidRDefault="00232AE1" w:rsidP="00E20E90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2" w:type="dxa"/>
            <w:gridSpan w:val="5"/>
          </w:tcPr>
          <w:p w14:paraId="45D27DC4" w14:textId="6619D43B" w:rsidR="00232AE1" w:rsidRPr="00337C7E" w:rsidRDefault="00337C7E" w:rsidP="00E20E90">
            <w:pPr>
              <w:pStyle w:val="berschrift1"/>
            </w:pPr>
            <w:r w:rsidRPr="00337C7E">
              <w:t>Ich kann sicher dividieren und meine Rechenwege erklären</w:t>
            </w:r>
          </w:p>
        </w:tc>
      </w:tr>
      <w:tr w:rsidR="00232AE1" w:rsidRPr="00911328" w14:paraId="556057C0" w14:textId="77777777" w:rsidTr="00914FA1">
        <w:trPr>
          <w:trHeight w:val="170"/>
        </w:trPr>
        <w:tc>
          <w:tcPr>
            <w:tcW w:w="606" w:type="dxa"/>
          </w:tcPr>
          <w:p w14:paraId="39F52B55" w14:textId="77777777" w:rsidR="00232AE1" w:rsidRPr="00E0758C" w:rsidRDefault="00232AE1" w:rsidP="00E20E90">
            <w:pPr>
              <w:pStyle w:val="berschrift2"/>
            </w:pPr>
            <w:r w:rsidRPr="00E0758C">
              <w:t>1</w:t>
            </w:r>
          </w:p>
        </w:tc>
        <w:tc>
          <w:tcPr>
            <w:tcW w:w="8462" w:type="dxa"/>
            <w:gridSpan w:val="5"/>
          </w:tcPr>
          <w:p w14:paraId="0D8C2B28" w14:textId="5943DF0E" w:rsidR="00232AE1" w:rsidRPr="007E25E2" w:rsidRDefault="007E25E2" w:rsidP="00E20E90">
            <w:pPr>
              <w:pStyle w:val="berschrift2"/>
            </w:pPr>
            <w:r w:rsidRPr="007E25E2">
              <w:t>Divisionen zerlegen am Bild: Wie oft passt es hinein?</w:t>
            </w:r>
          </w:p>
        </w:tc>
      </w:tr>
      <w:tr w:rsidR="00AD35FB" w14:paraId="2F09BA2F" w14:textId="77777777" w:rsidTr="00593000">
        <w:trPr>
          <w:trHeight w:val="324"/>
        </w:trPr>
        <w:tc>
          <w:tcPr>
            <w:tcW w:w="606" w:type="dxa"/>
          </w:tcPr>
          <w:p w14:paraId="57EF6178" w14:textId="7350E539" w:rsidR="00AD35FB" w:rsidRDefault="00AD35FB" w:rsidP="00593000">
            <w:pPr>
              <w:pStyle w:val="berschrift3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4918" w:type="dxa"/>
            <w:gridSpan w:val="4"/>
          </w:tcPr>
          <w:p w14:paraId="157B1462" w14:textId="1E550B5E" w:rsidR="00AD35FB" w:rsidRPr="0005424B" w:rsidRDefault="00AD35FB" w:rsidP="00593000">
            <w:pPr>
              <w:pStyle w:val="berschrift3"/>
            </w:pPr>
            <w:r>
              <w:t>Division</w:t>
            </w:r>
            <w:r w:rsidR="00A20056">
              <w:t>en zerlegen</w:t>
            </w:r>
          </w:p>
        </w:tc>
        <w:tc>
          <w:tcPr>
            <w:tcW w:w="3544" w:type="dxa"/>
            <w:vAlign w:val="bottom"/>
          </w:tcPr>
          <w:p w14:paraId="2DC9BAA3" w14:textId="7DCDA888" w:rsidR="00AD35FB" w:rsidRDefault="00AD35FB" w:rsidP="00593000">
            <w:pPr>
              <w:rPr>
                <w:noProof/>
              </w:rPr>
            </w:pPr>
          </w:p>
        </w:tc>
      </w:tr>
      <w:tr w:rsidR="00AD35FB" w:rsidRPr="000E639A" w14:paraId="3780013D" w14:textId="77777777" w:rsidTr="00593000">
        <w:trPr>
          <w:trHeight w:val="324"/>
        </w:trPr>
        <w:tc>
          <w:tcPr>
            <w:tcW w:w="606" w:type="dxa"/>
          </w:tcPr>
          <w:p w14:paraId="2338750B" w14:textId="77777777" w:rsidR="00AD35FB" w:rsidRPr="00E0758C" w:rsidRDefault="00AD35FB" w:rsidP="00593000">
            <w:pPr>
              <w:pStyle w:val="berschrift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0880C" wp14:editId="0189A021">
                  <wp:extent cx="360000" cy="272386"/>
                  <wp:effectExtent l="0" t="0" r="2540" b="0"/>
                  <wp:docPr id="1146158930" name="Grafik 1146158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47EEE3EA" w14:textId="77777777" w:rsidR="00AD35FB" w:rsidRPr="00C81065" w:rsidRDefault="00AD35FB" w:rsidP="00593000">
            <w:pPr>
              <w:pStyle w:val="berschrift4"/>
            </w:pPr>
            <w:r w:rsidRPr="00C81065">
              <w:t>a)</w:t>
            </w:r>
          </w:p>
        </w:tc>
        <w:tc>
          <w:tcPr>
            <w:tcW w:w="8075" w:type="dxa"/>
            <w:gridSpan w:val="4"/>
            <w:vAlign w:val="bottom"/>
          </w:tcPr>
          <w:p w14:paraId="32AA5556" w14:textId="787F9F40" w:rsidR="00AD35FB" w:rsidRDefault="007A040C" w:rsidP="0059300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0812FA7F" wp14:editId="0D164417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-62230</wp:posOffset>
                  </wp:positionV>
                  <wp:extent cx="1676400" cy="715010"/>
                  <wp:effectExtent l="0" t="0" r="0" b="8890"/>
                  <wp:wrapNone/>
                  <wp:docPr id="18605188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518864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0056">
              <w:rPr>
                <w:noProof/>
              </w:rPr>
              <w:t xml:space="preserve">Wie will Tara </w:t>
            </w:r>
            <w:r w:rsidR="00AD35FB" w:rsidRPr="00C81065">
              <w:rPr>
                <w:rFonts w:ascii="Comic Sans MS" w:hAnsi="Comic Sans MS"/>
                <w:b/>
                <w:bCs/>
                <w:noProof/>
              </w:rPr>
              <w:t>6</w:t>
            </w:r>
            <w:r w:rsidR="00A20056">
              <w:rPr>
                <w:rFonts w:ascii="Comic Sans MS" w:hAnsi="Comic Sans MS"/>
                <w:b/>
                <w:bCs/>
                <w:noProof/>
              </w:rPr>
              <w:t>12</w:t>
            </w:r>
            <w:r w:rsidR="00AD35FB" w:rsidRPr="00C81065">
              <w:rPr>
                <w:rFonts w:ascii="Comic Sans MS" w:hAnsi="Comic Sans MS"/>
                <w:b/>
                <w:bCs/>
                <w:noProof/>
              </w:rPr>
              <w:t xml:space="preserve"> : </w:t>
            </w:r>
            <w:r w:rsidR="00A20056">
              <w:rPr>
                <w:rFonts w:ascii="Comic Sans MS" w:hAnsi="Comic Sans MS"/>
                <w:b/>
                <w:bCs/>
                <w:noProof/>
              </w:rPr>
              <w:t xml:space="preserve">6 </w:t>
            </w:r>
            <w:r w:rsidR="00A20056">
              <w:t>lösen? Zeichnet ihr Bild fertig.</w:t>
            </w:r>
            <w:r w:rsidR="00AD35FB">
              <w:rPr>
                <w:noProof/>
              </w:rPr>
              <w:br/>
            </w:r>
            <w:r w:rsidR="00A20056">
              <w:rPr>
                <w:noProof/>
              </w:rPr>
              <w:t>Warum muss sie nicht alle einzelnen Schritte zeichnen?</w:t>
            </w:r>
          </w:p>
          <w:p w14:paraId="4B98891A" w14:textId="30847FCD" w:rsidR="00AD35FB" w:rsidRDefault="00AD35FB" w:rsidP="00593000">
            <w:pPr>
              <w:rPr>
                <w:noProof/>
              </w:rPr>
            </w:pPr>
          </w:p>
          <w:p w14:paraId="179CC8AF" w14:textId="47CFBF3A" w:rsidR="00AD35FB" w:rsidRDefault="007A040C" w:rsidP="007A040C">
            <w:pPr>
              <w:rPr>
                <w:noProof/>
                <w:color w:val="FF00FF"/>
              </w:rPr>
            </w:pPr>
            <w:r w:rsidRPr="007A04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08A7E360" wp14:editId="5D3C2B32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107950</wp:posOffset>
                      </wp:positionV>
                      <wp:extent cx="1954530" cy="431800"/>
                      <wp:effectExtent l="0" t="19050" r="160020" b="25400"/>
                      <wp:wrapNone/>
                      <wp:docPr id="7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2CD7F8-A85D-5E52-C87B-E02E16BDF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4530" cy="431800"/>
                              </a:xfrm>
                              <a:prstGeom prst="wedgeRoundRectCallout">
                                <a:avLst>
                                  <a:gd name="adj1" fmla="val 56460"/>
                                  <a:gd name="adj2" fmla="val -54024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86E858" w14:textId="77777777" w:rsidR="007A040C" w:rsidRPr="00D119CF" w:rsidRDefault="007A040C" w:rsidP="007A040C">
                                  <w:pPr>
                                    <w:spacing w:line="240" w:lineRule="auto"/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D119CF">
                                    <w:rPr>
                                      <w:rFonts w:ascii="Calibri" w:eastAsia="Calibri" w:hAnsi="Calibri"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Ich springe in 6er-Schritten</w:t>
                                  </w:r>
                                  <w:r w:rsidRPr="00D119CF">
                                    <w:rPr>
                                      <w:rFonts w:ascii="Calibri" w:eastAsia="Calibri" w:hAnsi="Calibri"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br/>
                                    <w:t>erst bis zur 600, und dann noch 12.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7E360" id="_x0000_s1263" type="#_x0000_t62" style="position:absolute;margin-left:247.5pt;margin-top:8.5pt;width:153.9pt;height:3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" adj="22995,-869" fillcolor="window" strokecolor="#bfbfbf">
                      <v:textbox inset="2mm,1mm,0,1mm">
                        <w:txbxContent>
                          <w:p w14:paraId="1286E858" w14:textId="77777777" w:rsidR="007A040C" w:rsidRPr="00D119CF" w:rsidRDefault="007A040C" w:rsidP="007A040C">
                            <w:pPr>
                              <w:spacing w:line="240" w:lineRule="auto"/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119CF"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Ich springe in 6er-Schritten</w:t>
                            </w:r>
                            <w:r w:rsidRPr="00D119CF">
                              <w:rPr>
                                <w:rFonts w:ascii="Calibri" w:eastAsia="Calibri" w:hAnsi="Calibri"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  <w:t>erst bis zur 600, und dann noch 12.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1AB5FD" w14:textId="4481EF8D" w:rsidR="007A040C" w:rsidRDefault="007A040C" w:rsidP="007A040C">
            <w:pPr>
              <w:rPr>
                <w:noProof/>
                <w:color w:val="FF00FF"/>
              </w:rPr>
            </w:pPr>
          </w:p>
          <w:p w14:paraId="1B055AFB" w14:textId="51EDC032" w:rsidR="007A040C" w:rsidRPr="000E639A" w:rsidRDefault="007A040C" w:rsidP="007A040C">
            <w:pPr>
              <w:rPr>
                <w:noProof/>
              </w:rPr>
            </w:pPr>
          </w:p>
        </w:tc>
      </w:tr>
      <w:tr w:rsidR="00AD35FB" w14:paraId="23D40968" w14:textId="77777777" w:rsidTr="00593000">
        <w:trPr>
          <w:trHeight w:val="324"/>
        </w:trPr>
        <w:tc>
          <w:tcPr>
            <w:tcW w:w="606" w:type="dxa"/>
          </w:tcPr>
          <w:p w14:paraId="44BC4186" w14:textId="77777777" w:rsidR="00AD35FB" w:rsidRDefault="00AD35FB" w:rsidP="00593000">
            <w:pPr>
              <w:pStyle w:val="berschrift3"/>
              <w:rPr>
                <w:noProof/>
              </w:rPr>
            </w:pPr>
          </w:p>
        </w:tc>
        <w:tc>
          <w:tcPr>
            <w:tcW w:w="387" w:type="dxa"/>
          </w:tcPr>
          <w:p w14:paraId="052A8CA6" w14:textId="77777777" w:rsidR="00AD35FB" w:rsidRDefault="00AD35FB" w:rsidP="00593000">
            <w:pPr>
              <w:pStyle w:val="berschrift4"/>
            </w:pPr>
            <w:r>
              <w:t>b)</w:t>
            </w:r>
          </w:p>
        </w:tc>
        <w:tc>
          <w:tcPr>
            <w:tcW w:w="8075" w:type="dxa"/>
            <w:gridSpan w:val="4"/>
            <w:vAlign w:val="bottom"/>
          </w:tcPr>
          <w:p w14:paraId="4C625D0C" w14:textId="3488C167" w:rsidR="00AD35FB" w:rsidRDefault="00AD35FB" w:rsidP="00593000">
            <w:pPr>
              <w:rPr>
                <w:noProof/>
              </w:rPr>
            </w:pPr>
            <w:r>
              <w:rPr>
                <w:noProof/>
              </w:rPr>
              <w:t xml:space="preserve">Löse </w:t>
            </w:r>
            <w:r w:rsidR="00A20056">
              <w:rPr>
                <w:rFonts w:ascii="Comic Sans MS" w:hAnsi="Comic Sans MS"/>
                <w:b/>
                <w:bCs/>
                <w:noProof/>
              </w:rPr>
              <w:t>427</w:t>
            </w:r>
            <w:r w:rsidRPr="00C81065">
              <w:rPr>
                <w:rFonts w:ascii="Comic Sans MS" w:hAnsi="Comic Sans MS"/>
                <w:b/>
                <w:bCs/>
                <w:noProof/>
              </w:rPr>
              <w:t xml:space="preserve"> : </w:t>
            </w:r>
            <w:r w:rsidR="00A20056">
              <w:rPr>
                <w:rFonts w:ascii="Comic Sans MS" w:hAnsi="Comic Sans MS"/>
                <w:b/>
                <w:bCs/>
                <w:noProof/>
              </w:rPr>
              <w:t>7</w:t>
            </w:r>
            <w:r>
              <w:rPr>
                <w:rFonts w:ascii="Comic Sans MS" w:hAnsi="Comic Sans MS"/>
                <w:b/>
                <w:bCs/>
                <w:noProof/>
              </w:rPr>
              <w:t>.</w:t>
            </w:r>
            <w:r w:rsidR="00A20056">
              <w:rPr>
                <w:noProof/>
              </w:rPr>
              <w:t xml:space="preserve"> </w:t>
            </w:r>
            <w:r>
              <w:rPr>
                <w:noProof/>
              </w:rPr>
              <w:t xml:space="preserve">Erkläre am </w:t>
            </w:r>
            <w:r w:rsidR="00337C7E">
              <w:rPr>
                <w:noProof/>
              </w:rPr>
              <w:t>Bild</w:t>
            </w:r>
            <w:r>
              <w:rPr>
                <w:noProof/>
              </w:rPr>
              <w:t xml:space="preserve">, wie du vorgehst. </w:t>
            </w:r>
            <w:r>
              <w:rPr>
                <w:noProof/>
              </w:rPr>
              <w:br/>
              <w:t xml:space="preserve">Warum musst du nicht alle </w:t>
            </w:r>
            <w:r w:rsidR="00A20056">
              <w:rPr>
                <w:noProof/>
              </w:rPr>
              <w:t>7</w:t>
            </w:r>
            <w:r>
              <w:rPr>
                <w:noProof/>
              </w:rPr>
              <w:t>er-Schritte hinzeichnen?</w:t>
            </w:r>
            <w:r w:rsidR="00A20056" w:rsidRPr="00D23487">
              <w:rPr>
                <w:noProof/>
              </w:rPr>
              <w:t xml:space="preserve"> </w:t>
            </w:r>
          </w:p>
          <w:p w14:paraId="74987DA8" w14:textId="77777777" w:rsidR="00AD35FB" w:rsidRDefault="00AD35FB" w:rsidP="00593000">
            <w:pPr>
              <w:rPr>
                <w:noProof/>
              </w:rPr>
            </w:pPr>
          </w:p>
          <w:p w14:paraId="1919903E" w14:textId="77777777" w:rsidR="00AD35FB" w:rsidRDefault="00AD35FB" w:rsidP="00593000">
            <w:pPr>
              <w:rPr>
                <w:noProof/>
              </w:rPr>
            </w:pPr>
          </w:p>
          <w:p w14:paraId="04BF57E5" w14:textId="77777777" w:rsidR="00AD35FB" w:rsidRPr="00C81065" w:rsidRDefault="00AD35FB" w:rsidP="00593000">
            <w:pPr>
              <w:rPr>
                <w:noProof/>
                <w:color w:val="7F7F7F" w:themeColor="text1" w:themeTint="80"/>
              </w:rPr>
            </w:pPr>
            <w:r w:rsidRPr="00C81065">
              <w:rPr>
                <w:noProof/>
                <w:color w:val="7F7F7F" w:themeColor="text1" w:themeTint="80"/>
              </w:rPr>
              <w:t>________________________________________________________________</w:t>
            </w:r>
          </w:p>
          <w:p w14:paraId="3B9B969A" w14:textId="77777777" w:rsidR="00AD35FB" w:rsidRDefault="00AD35FB" w:rsidP="00593000">
            <w:pPr>
              <w:rPr>
                <w:noProof/>
              </w:rPr>
            </w:pPr>
          </w:p>
          <w:p w14:paraId="60331C5D" w14:textId="77777777" w:rsidR="00AD35FB" w:rsidRDefault="00AD35FB" w:rsidP="00593000">
            <w:pPr>
              <w:rPr>
                <w:noProof/>
              </w:rPr>
            </w:pPr>
          </w:p>
        </w:tc>
      </w:tr>
      <w:tr w:rsidR="00A20056" w14:paraId="3C5D753F" w14:textId="77777777" w:rsidTr="00A20056">
        <w:trPr>
          <w:trHeight w:val="437"/>
        </w:trPr>
        <w:tc>
          <w:tcPr>
            <w:tcW w:w="606" w:type="dxa"/>
          </w:tcPr>
          <w:p w14:paraId="393184B4" w14:textId="77777777" w:rsidR="00A20056" w:rsidRDefault="00A20056" w:rsidP="00A20056">
            <w:pPr>
              <w:rPr>
                <w:noProof/>
              </w:rPr>
            </w:pPr>
          </w:p>
        </w:tc>
        <w:tc>
          <w:tcPr>
            <w:tcW w:w="387" w:type="dxa"/>
          </w:tcPr>
          <w:p w14:paraId="3BBCAEA7" w14:textId="0F8B1FF2" w:rsidR="00A20056" w:rsidRDefault="00A20056" w:rsidP="00593000">
            <w:pPr>
              <w:pStyle w:val="berschrift4"/>
            </w:pPr>
            <w:r>
              <w:t>c)</w:t>
            </w:r>
          </w:p>
        </w:tc>
        <w:tc>
          <w:tcPr>
            <w:tcW w:w="8075" w:type="dxa"/>
            <w:gridSpan w:val="4"/>
          </w:tcPr>
          <w:p w14:paraId="1DF0DD10" w14:textId="2070AB64" w:rsidR="00A20056" w:rsidRDefault="00A20056" w:rsidP="00A20056">
            <w:pPr>
              <w:rPr>
                <w:noProof/>
              </w:rPr>
            </w:pPr>
            <w:r>
              <w:rPr>
                <w:noProof/>
              </w:rPr>
              <w:t>Löse die Aufgaben mit Zahlenstrahl. Wie hängen die Aufgabe eines Päckchens zusammen?</w:t>
            </w:r>
          </w:p>
        </w:tc>
      </w:tr>
      <w:tr w:rsidR="00A20056" w14:paraId="718C9CF1" w14:textId="77777777" w:rsidTr="00593000">
        <w:trPr>
          <w:trHeight w:val="324"/>
        </w:trPr>
        <w:tc>
          <w:tcPr>
            <w:tcW w:w="606" w:type="dxa"/>
          </w:tcPr>
          <w:p w14:paraId="6867C1D5" w14:textId="77777777" w:rsidR="00A20056" w:rsidRDefault="00A20056" w:rsidP="00593000">
            <w:pPr>
              <w:spacing w:line="240" w:lineRule="atLeast"/>
              <w:rPr>
                <w:noProof/>
              </w:rPr>
            </w:pPr>
          </w:p>
        </w:tc>
        <w:tc>
          <w:tcPr>
            <w:tcW w:w="387" w:type="dxa"/>
          </w:tcPr>
          <w:p w14:paraId="6F840150" w14:textId="77777777" w:rsidR="00A20056" w:rsidRDefault="00A20056" w:rsidP="00593000">
            <w:pPr>
              <w:pStyle w:val="Nummerierung"/>
            </w:pPr>
          </w:p>
        </w:tc>
        <w:tc>
          <w:tcPr>
            <w:tcW w:w="2041" w:type="dxa"/>
          </w:tcPr>
          <w:p w14:paraId="36333A59" w14:textId="77777777" w:rsidR="00A20056" w:rsidRDefault="00A20056" w:rsidP="00593000">
            <w:pPr>
              <w:pStyle w:val="Listenabsatz"/>
              <w:numPr>
                <w:ilvl w:val="0"/>
                <w:numId w:val="28"/>
              </w:numPr>
            </w:pPr>
            <w:r>
              <w:t>250 : 5</w:t>
            </w:r>
          </w:p>
          <w:p w14:paraId="66522B8A" w14:textId="77777777" w:rsidR="00A20056" w:rsidRDefault="00A20056" w:rsidP="00593000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500 : 5</w:t>
            </w:r>
          </w:p>
          <w:p w14:paraId="795D4AB6" w14:textId="77777777" w:rsidR="00A20056" w:rsidRPr="007A040C" w:rsidRDefault="00A20056" w:rsidP="00593000">
            <w:pPr>
              <w:pStyle w:val="Listenabsatz"/>
              <w:numPr>
                <w:ilvl w:val="0"/>
                <w:numId w:val="0"/>
              </w:numPr>
              <w:ind w:left="720"/>
            </w:pPr>
            <w:r w:rsidRPr="007A040C">
              <w:t>750 : 5</w:t>
            </w:r>
          </w:p>
        </w:tc>
        <w:tc>
          <w:tcPr>
            <w:tcW w:w="2006" w:type="dxa"/>
          </w:tcPr>
          <w:p w14:paraId="0B081272" w14:textId="77777777" w:rsidR="00A20056" w:rsidRDefault="00A20056" w:rsidP="00593000">
            <w:pPr>
              <w:pStyle w:val="Listenabsatz"/>
              <w:numPr>
                <w:ilvl w:val="0"/>
                <w:numId w:val="28"/>
              </w:numPr>
            </w:pPr>
            <w:r>
              <w:t>800 : 8</w:t>
            </w:r>
          </w:p>
          <w:p w14:paraId="4FB8494C" w14:textId="77777777" w:rsidR="00A20056" w:rsidRDefault="00A20056" w:rsidP="00593000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t>160 : 8</w:t>
            </w:r>
          </w:p>
          <w:p w14:paraId="2BA703E3" w14:textId="3021EC3D" w:rsidR="00A20056" w:rsidRPr="002D07BB" w:rsidRDefault="00A20056" w:rsidP="00A20056">
            <w:pPr>
              <w:pStyle w:val="Listenabsatz"/>
              <w:numPr>
                <w:ilvl w:val="0"/>
                <w:numId w:val="0"/>
              </w:numPr>
              <w:ind w:left="720"/>
            </w:pPr>
            <w:r w:rsidRPr="007A040C">
              <w:t>960 : 8</w:t>
            </w:r>
          </w:p>
        </w:tc>
        <w:tc>
          <w:tcPr>
            <w:tcW w:w="484" w:type="dxa"/>
          </w:tcPr>
          <w:p w14:paraId="414CE02D" w14:textId="77777777" w:rsidR="00A20056" w:rsidRDefault="00A20056" w:rsidP="00593000"/>
        </w:tc>
        <w:tc>
          <w:tcPr>
            <w:tcW w:w="3544" w:type="dxa"/>
          </w:tcPr>
          <w:p w14:paraId="3D40E77A" w14:textId="77777777" w:rsidR="00A20056" w:rsidRDefault="00A20056" w:rsidP="00593000">
            <w:r>
              <w:t>(3) 1500 : 15</w:t>
            </w:r>
          </w:p>
          <w:p w14:paraId="7DFD17F2" w14:textId="77777777" w:rsidR="00A20056" w:rsidRDefault="00A20056" w:rsidP="00593000">
            <w:r>
              <w:t xml:space="preserve">        450 : 15</w:t>
            </w:r>
            <w:r>
              <w:br/>
            </w:r>
            <w:r w:rsidRPr="00F63A97">
              <w:rPr>
                <w:b/>
                <w:bCs/>
              </w:rPr>
              <w:t xml:space="preserve">     </w:t>
            </w:r>
            <w:r w:rsidRPr="007A040C">
              <w:t xml:space="preserve"> 1950 : 15</w:t>
            </w:r>
          </w:p>
        </w:tc>
      </w:tr>
    </w:tbl>
    <w:p w14:paraId="4CD5F2AE" w14:textId="530D5881" w:rsidR="00A20056" w:rsidRDefault="007A040C">
      <w:pPr>
        <w:rPr>
          <w:b/>
          <w:bCs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0187E844" wp14:editId="518BF6D8">
                <wp:simplePos x="0" y="0"/>
                <wp:positionH relativeFrom="column">
                  <wp:posOffset>5725847</wp:posOffset>
                </wp:positionH>
                <wp:positionV relativeFrom="paragraph">
                  <wp:posOffset>-3250680</wp:posOffset>
                </wp:positionV>
                <wp:extent cx="547370" cy="694690"/>
                <wp:effectExtent l="0" t="0" r="0" b="3810"/>
                <wp:wrapNone/>
                <wp:docPr id="1967626501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694690"/>
                          <a:chOff x="0" y="0"/>
                          <a:chExt cx="547370" cy="694698"/>
                        </a:xfrm>
                      </wpg:grpSpPr>
                      <pic:pic xmlns:pic="http://schemas.openxmlformats.org/drawingml/2006/picture">
                        <pic:nvPicPr>
                          <pic:cNvPr id="731185372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144321" name="Textfeld 12"/>
                        <wps:cNvSpPr txBox="1"/>
                        <wps:spPr>
                          <a:xfrm>
                            <a:off x="72507" y="547834"/>
                            <a:ext cx="349885" cy="146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F6738B" w14:textId="77777777" w:rsidR="007A040C" w:rsidRPr="008D5126" w:rsidRDefault="007A040C" w:rsidP="007A040C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7E844" id="_x0000_s1264" style="position:absolute;margin-left:450.85pt;margin-top:-255.95pt;width:43.1pt;height:54.7pt;z-index:251732480;mso-width-relative:margin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zKvamwMAAIA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JkMsmw6Gkz6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">
                <v:shape id="Grafik 10" o:spid="_x0000_s126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">
                  <v:imagedata r:id="rId75" o:title="" chromakey="white"/>
                </v:shape>
                <v:shape id="Textfeld 12" o:spid="_x0000_s126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" filled="f" stroked="f" strokeweight=".5pt">
                  <v:textbox inset="0,0,0,0">
                    <w:txbxContent>
                      <w:p w14:paraId="56F6738B" w14:textId="77777777" w:rsidR="007A040C" w:rsidRPr="008D5126" w:rsidRDefault="007A040C" w:rsidP="007A040C">
                        <w:pPr>
                          <w:pStyle w:val="Transcript"/>
                        </w:pPr>
                        <w:r w:rsidRPr="008D5126">
                          <w:t>Tara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0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387"/>
        <w:gridCol w:w="2018"/>
        <w:gridCol w:w="2019"/>
        <w:gridCol w:w="2019"/>
        <w:gridCol w:w="2019"/>
      </w:tblGrid>
      <w:tr w:rsidR="00232AE1" w:rsidRPr="00911328" w14:paraId="45D292F7" w14:textId="77777777" w:rsidTr="00914FA1">
        <w:tc>
          <w:tcPr>
            <w:tcW w:w="606" w:type="dxa"/>
          </w:tcPr>
          <w:p w14:paraId="6C133FC2" w14:textId="509DDD58" w:rsidR="00232AE1" w:rsidRPr="00E0758C" w:rsidRDefault="007C05C5" w:rsidP="00E20E90">
            <w:pPr>
              <w:pStyle w:val="berschrift3"/>
            </w:pPr>
            <w:r>
              <w:t>1.</w:t>
            </w:r>
            <w:r w:rsidR="00A20056">
              <w:t>2</w:t>
            </w:r>
          </w:p>
        </w:tc>
        <w:tc>
          <w:tcPr>
            <w:tcW w:w="8462" w:type="dxa"/>
            <w:gridSpan w:val="5"/>
          </w:tcPr>
          <w:p w14:paraId="3981DB9B" w14:textId="4B9BB956" w:rsidR="00232AE1" w:rsidRPr="00911328" w:rsidRDefault="003309BE" w:rsidP="00E20E90">
            <w:pPr>
              <w:pStyle w:val="berschrift3"/>
            </w:pPr>
            <w:r>
              <w:t xml:space="preserve">Divisionen </w:t>
            </w:r>
            <w:r w:rsidR="00AD35FB">
              <w:t xml:space="preserve">durch </w:t>
            </w:r>
            <w:r w:rsidR="00A20056">
              <w:t xml:space="preserve">größere Zahlen </w:t>
            </w:r>
          </w:p>
        </w:tc>
      </w:tr>
      <w:tr w:rsidR="00232AE1" w:rsidRPr="000E639A" w14:paraId="68566221" w14:textId="77777777" w:rsidTr="00914FA1">
        <w:trPr>
          <w:trHeight w:val="644"/>
        </w:trPr>
        <w:tc>
          <w:tcPr>
            <w:tcW w:w="606" w:type="dxa"/>
          </w:tcPr>
          <w:p w14:paraId="3A5CD669" w14:textId="44758EB6" w:rsidR="00232AE1" w:rsidRPr="00E0758C" w:rsidRDefault="00CB59B1" w:rsidP="00E20E9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CF0A399" wp14:editId="2BE37F00">
                  <wp:extent cx="360000" cy="272386"/>
                  <wp:effectExtent l="0" t="0" r="2540" b="0"/>
                  <wp:docPr id="1038413698" name="Grafik 1038413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169A5B54" w14:textId="41AD77BA" w:rsidR="00232AE1" w:rsidRDefault="003309BE" w:rsidP="00E20E90">
            <w:pPr>
              <w:pStyle w:val="Nummerierung"/>
            </w:pPr>
            <w:r>
              <w:t>a)</w:t>
            </w:r>
          </w:p>
        </w:tc>
        <w:tc>
          <w:tcPr>
            <w:tcW w:w="8075" w:type="dxa"/>
            <w:gridSpan w:val="4"/>
          </w:tcPr>
          <w:p w14:paraId="4780CA56" w14:textId="3E9C1D80" w:rsidR="00C81065" w:rsidRDefault="003309BE" w:rsidP="00066671">
            <w:r>
              <w:t>Kenan hat die Division am Zahlenstrahl zerlegt.</w:t>
            </w:r>
          </w:p>
          <w:p w14:paraId="792CF483" w14:textId="06248069" w:rsidR="00517C9C" w:rsidRDefault="00331F9F" w:rsidP="0006667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9120" behindDoc="0" locked="0" layoutInCell="1" allowOverlap="1" wp14:anchorId="379C06AA" wp14:editId="59C9C04F">
                      <wp:simplePos x="0" y="0"/>
                      <wp:positionH relativeFrom="column">
                        <wp:posOffset>4446905</wp:posOffset>
                      </wp:positionH>
                      <wp:positionV relativeFrom="paragraph">
                        <wp:posOffset>97562</wp:posOffset>
                      </wp:positionV>
                      <wp:extent cx="544830" cy="751091"/>
                      <wp:effectExtent l="0" t="0" r="1270" b="0"/>
                      <wp:wrapNone/>
                      <wp:docPr id="22085600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58935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4701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60AAA" w14:textId="77777777" w:rsidR="00517C9C" w:rsidRPr="008D5126" w:rsidRDefault="00517C9C" w:rsidP="00517C9C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9C06AA" id="_x0000_s1267" style="position:absolute;margin-left:350.15pt;margin-top:7.7pt;width:42.9pt;height:59.15pt;z-index:25158912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">
                      <v:shape id="Grafik 5" o:spid="_x0000_s126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">
                        <v:imagedata r:id="rId38" o:title="" chromakey="white"/>
                      </v:shape>
                      <v:shape id="Textfeld 12" o:spid="_x0000_s126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6F60AAA" w14:textId="77777777" w:rsidR="00517C9C" w:rsidRPr="008D5126" w:rsidRDefault="00517C9C" w:rsidP="00517C9C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17C9C">
              <w:t>Erklär</w:t>
            </w:r>
            <w:r w:rsidR="00CB59B1">
              <w:t>t</w:t>
            </w:r>
            <w:r w:rsidR="00517C9C">
              <w:t xml:space="preserve">, wie sein Bild zu seiner Rechnung und seiner </w:t>
            </w:r>
            <w:r w:rsidR="007A040C">
              <w:t xml:space="preserve">Beschreibung </w:t>
            </w:r>
            <w:r w:rsidR="00517C9C">
              <w:t>passt.</w:t>
            </w:r>
          </w:p>
          <w:p w14:paraId="532FB598" w14:textId="6DA058D6" w:rsidR="003309BE" w:rsidRPr="003309BE" w:rsidRDefault="00517C9C" w:rsidP="00066671">
            <w:pPr>
              <w:rPr>
                <w:rFonts w:ascii="Comic Sans MS" w:hAnsi="Comic Sans MS"/>
              </w:rPr>
            </w:pPr>
            <w:r w:rsidRPr="00D23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6E2433D4" wp14:editId="3B7CFB1C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75565</wp:posOffset>
                      </wp:positionV>
                      <wp:extent cx="2931160" cy="509270"/>
                      <wp:effectExtent l="0" t="0" r="320040" b="11430"/>
                      <wp:wrapNone/>
                      <wp:docPr id="62691900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1160" cy="509270"/>
                              </a:xfrm>
                              <a:prstGeom prst="wedgeRoundRectCallout">
                                <a:avLst>
                                  <a:gd name="adj1" fmla="val 59346"/>
                                  <a:gd name="adj2" fmla="val -338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8945AF" w14:textId="336C8954" w:rsidR="003309BE" w:rsidRPr="000B395B" w:rsidRDefault="003309BE" w:rsidP="003309BE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Wie oft passt 5 in die 75? Erst mach</w:t>
                                  </w:r>
                                  <w:r w:rsidR="009E3BF9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e ich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5er-Schritte bis zur 50, dann noch 25 weiter in 5er-Schritten.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433D4" id="_x0000_s1270" type="#_x0000_t62" style="position:absolute;margin-left:104.2pt;margin-top:5.95pt;width:230.8pt;height:40.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" adj="23619,10068" fillcolor="white [3201]" strokecolor="#bfbfbf [2412]" strokeweight="1pt">
                      <v:textbox inset="0,1mm,0,1mm">
                        <w:txbxContent>
                          <w:p w14:paraId="318945AF" w14:textId="336C8954" w:rsidR="003309BE" w:rsidRPr="000B395B" w:rsidRDefault="003309BE" w:rsidP="003309BE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Wie oft passt 5 in die 75?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Erst mach</w:t>
                            </w:r>
                            <w:r w:rsidR="009E3BF9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e </w:t>
                            </w:r>
                            <w:r w:rsidR="009E3BF9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ich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5er-Schritte bis zur 50, dann noch 25 weiter in 5er-Schritten.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color w:val="0070C0"/>
              </w:rPr>
              <w:t xml:space="preserve">   </w:t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75 : 5 </w:t>
            </w:r>
            <w:r>
              <w:rPr>
                <w:rFonts w:ascii="Comic Sans MS" w:hAnsi="Comic Sans MS"/>
                <w:color w:val="0070C0"/>
              </w:rPr>
              <w:br/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= </w:t>
            </w:r>
            <w:r w:rsidR="003309BE">
              <w:rPr>
                <w:rFonts w:ascii="Comic Sans MS" w:hAnsi="Comic Sans MS"/>
                <w:color w:val="0070C0"/>
              </w:rPr>
              <w:t>50</w:t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 : 5 + </w:t>
            </w:r>
            <w:r w:rsidR="003309BE">
              <w:rPr>
                <w:rFonts w:ascii="Comic Sans MS" w:hAnsi="Comic Sans MS"/>
                <w:color w:val="0070C0"/>
              </w:rPr>
              <w:t>2</w:t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5 : 5  </w:t>
            </w:r>
            <w:r>
              <w:rPr>
                <w:rFonts w:ascii="Comic Sans MS" w:hAnsi="Comic Sans MS"/>
                <w:color w:val="0070C0"/>
              </w:rPr>
              <w:br/>
            </w:r>
            <w:r w:rsidR="003309BE" w:rsidRPr="003309BE">
              <w:rPr>
                <w:rFonts w:ascii="Comic Sans MS" w:hAnsi="Comic Sans MS"/>
                <w:color w:val="0070C0"/>
              </w:rPr>
              <w:t xml:space="preserve">= 10 + 5 </w:t>
            </w:r>
            <w:r>
              <w:rPr>
                <w:rFonts w:ascii="Comic Sans MS" w:hAnsi="Comic Sans MS"/>
                <w:color w:val="0070C0"/>
              </w:rPr>
              <w:br/>
            </w:r>
            <w:r w:rsidR="003309BE" w:rsidRPr="003309BE">
              <w:rPr>
                <w:rFonts w:ascii="Comic Sans MS" w:hAnsi="Comic Sans MS"/>
                <w:color w:val="0070C0"/>
              </w:rPr>
              <w:t>= 15</w:t>
            </w:r>
          </w:p>
        </w:tc>
      </w:tr>
      <w:tr w:rsidR="00C81065" w:rsidRPr="000E639A" w14:paraId="5DEF50FB" w14:textId="77777777" w:rsidTr="00914FA1">
        <w:trPr>
          <w:trHeight w:val="324"/>
        </w:trPr>
        <w:tc>
          <w:tcPr>
            <w:tcW w:w="606" w:type="dxa"/>
          </w:tcPr>
          <w:p w14:paraId="4748A6D3" w14:textId="77777777" w:rsidR="00C81065" w:rsidRDefault="00C81065" w:rsidP="00E20E90">
            <w:pPr>
              <w:spacing w:line="240" w:lineRule="atLeast"/>
              <w:rPr>
                <w:noProof/>
              </w:rPr>
            </w:pPr>
          </w:p>
        </w:tc>
        <w:tc>
          <w:tcPr>
            <w:tcW w:w="387" w:type="dxa"/>
          </w:tcPr>
          <w:p w14:paraId="4934DA0C" w14:textId="253162FB" w:rsidR="00C81065" w:rsidRDefault="00C81065" w:rsidP="00E20E90">
            <w:pPr>
              <w:pStyle w:val="Nummerierung"/>
            </w:pPr>
          </w:p>
        </w:tc>
        <w:tc>
          <w:tcPr>
            <w:tcW w:w="8075" w:type="dxa"/>
            <w:gridSpan w:val="4"/>
          </w:tcPr>
          <w:p w14:paraId="7CFB8F60" w14:textId="69244ABA" w:rsidR="00C81065" w:rsidRDefault="00541475" w:rsidP="00E20E90">
            <w:r>
              <w:rPr>
                <w:noProof/>
              </w:rPr>
              <w:drawing>
                <wp:anchor distT="0" distB="0" distL="114300" distR="114300" simplePos="0" relativeHeight="251730432" behindDoc="0" locked="0" layoutInCell="1" allowOverlap="1" wp14:anchorId="748A901A" wp14:editId="3AAA9587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-19685</wp:posOffset>
                  </wp:positionV>
                  <wp:extent cx="2552700" cy="573405"/>
                  <wp:effectExtent l="0" t="0" r="0" b="0"/>
                  <wp:wrapNone/>
                  <wp:docPr id="66798556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985560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B6EFD9" w14:textId="77777777" w:rsidR="003309BE" w:rsidRDefault="003309BE" w:rsidP="00E20E90"/>
          <w:p w14:paraId="1E63E165" w14:textId="2E5E0CF8" w:rsidR="00541475" w:rsidRPr="00517C9C" w:rsidRDefault="00541475" w:rsidP="00E20E90">
            <w:pPr>
              <w:rPr>
                <w:color w:val="FF00FF"/>
              </w:rPr>
            </w:pPr>
          </w:p>
          <w:p w14:paraId="429B6144" w14:textId="411192BF" w:rsidR="003309BE" w:rsidRDefault="003309BE" w:rsidP="00541475"/>
        </w:tc>
      </w:tr>
      <w:tr w:rsidR="00517C9C" w:rsidRPr="000E639A" w14:paraId="3596CAA5" w14:textId="77777777" w:rsidTr="002B5388">
        <w:trPr>
          <w:trHeight w:val="324"/>
        </w:trPr>
        <w:tc>
          <w:tcPr>
            <w:tcW w:w="606" w:type="dxa"/>
          </w:tcPr>
          <w:p w14:paraId="7090C694" w14:textId="77777777" w:rsidR="00517C9C" w:rsidRDefault="00517C9C" w:rsidP="00E20E90">
            <w:pPr>
              <w:spacing w:line="240" w:lineRule="atLeast"/>
              <w:rPr>
                <w:noProof/>
              </w:rPr>
            </w:pPr>
          </w:p>
        </w:tc>
        <w:tc>
          <w:tcPr>
            <w:tcW w:w="387" w:type="dxa"/>
          </w:tcPr>
          <w:p w14:paraId="7D1F01E4" w14:textId="38A04053" w:rsidR="00517C9C" w:rsidRDefault="00517C9C" w:rsidP="00E20E90">
            <w:pPr>
              <w:pStyle w:val="Nummerierung"/>
            </w:pPr>
            <w:r>
              <w:t>b)</w:t>
            </w:r>
          </w:p>
        </w:tc>
        <w:tc>
          <w:tcPr>
            <w:tcW w:w="8075" w:type="dxa"/>
            <w:gridSpan w:val="4"/>
          </w:tcPr>
          <w:p w14:paraId="6CA1922E" w14:textId="2698896F" w:rsidR="00517C9C" w:rsidRDefault="009746BA" w:rsidP="00E20E90">
            <w:r>
              <w:t>Löse</w:t>
            </w:r>
            <w:r w:rsidR="00517C9C">
              <w:t xml:space="preserve"> </w:t>
            </w:r>
            <w:r w:rsidR="00517C9C" w:rsidRPr="00517C9C">
              <w:rPr>
                <w:rFonts w:ascii="Comic Sans MS" w:hAnsi="Comic Sans MS"/>
                <w:b/>
                <w:bCs/>
              </w:rPr>
              <w:t>750 : 50</w:t>
            </w:r>
            <w:r w:rsidR="00517C9C">
              <w:t xml:space="preserve"> </w:t>
            </w:r>
            <w:r>
              <w:t xml:space="preserve">am Zahlenstrahl </w:t>
            </w:r>
            <w:r w:rsidR="00517C9C">
              <w:t xml:space="preserve">und </w:t>
            </w:r>
            <w:r>
              <w:t xml:space="preserve">löse die Aufgabe </w:t>
            </w:r>
            <w:r w:rsidR="00517C9C">
              <w:t xml:space="preserve">so wie Kenan. </w:t>
            </w:r>
            <w:r w:rsidR="00517C9C">
              <w:br/>
              <w:t>Schreibe die Erklärung in dein Heft.</w:t>
            </w:r>
          </w:p>
          <w:p w14:paraId="65F023E0" w14:textId="77777777" w:rsidR="00517C9C" w:rsidRDefault="00517C9C" w:rsidP="00E20E90"/>
          <w:p w14:paraId="4FD68550" w14:textId="6314F53C" w:rsidR="00517C9C" w:rsidRDefault="00517C9C" w:rsidP="00E20E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3610EBAB" wp14:editId="503FBF03">
                      <wp:simplePos x="0" y="0"/>
                      <wp:positionH relativeFrom="column">
                        <wp:posOffset>39548</wp:posOffset>
                      </wp:positionH>
                      <wp:positionV relativeFrom="paragraph">
                        <wp:posOffset>154925</wp:posOffset>
                      </wp:positionV>
                      <wp:extent cx="3950767" cy="0"/>
                      <wp:effectExtent l="0" t="12700" r="24765" b="12700"/>
                      <wp:wrapNone/>
                      <wp:docPr id="2095965375" name="Gerade Verbindung mit Pfeil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50767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92331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29" o:spid="_x0000_s1026" type="#_x0000_t32" style="position:absolute;margin-left:3.1pt;margin-top:12.2pt;width:311.1pt;height:0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" strokecolor="gray [1629]" strokeweight="1.5pt">
                      <v:stroke joinstyle="miter"/>
                    </v:shape>
                  </w:pict>
                </mc:Fallback>
              </mc:AlternateContent>
            </w:r>
          </w:p>
          <w:p w14:paraId="593A8896" w14:textId="124A3AA7" w:rsidR="00517C9C" w:rsidRDefault="00517C9C" w:rsidP="00E20E90">
            <w:pPr>
              <w:rPr>
                <w:noProof/>
              </w:rPr>
            </w:pPr>
          </w:p>
        </w:tc>
      </w:tr>
      <w:tr w:rsidR="00517C9C" w:rsidRPr="000E639A" w14:paraId="550C229D" w14:textId="77777777" w:rsidTr="002B5388">
        <w:trPr>
          <w:trHeight w:val="324"/>
        </w:trPr>
        <w:tc>
          <w:tcPr>
            <w:tcW w:w="606" w:type="dxa"/>
          </w:tcPr>
          <w:p w14:paraId="40DFA1FC" w14:textId="7ECBB37E" w:rsidR="00517C9C" w:rsidRDefault="00CB59B1" w:rsidP="00E20E9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1F4BD" wp14:editId="10B062C4">
                  <wp:extent cx="360000" cy="272386"/>
                  <wp:effectExtent l="0" t="0" r="2540" b="0"/>
                  <wp:docPr id="2657379" name="Grafik 2657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5E561178" w14:textId="57CB4144" w:rsidR="00517C9C" w:rsidRDefault="00517C9C" w:rsidP="00E20E90">
            <w:pPr>
              <w:pStyle w:val="Nummerierung"/>
            </w:pPr>
            <w:r>
              <w:t>c)</w:t>
            </w:r>
          </w:p>
        </w:tc>
        <w:tc>
          <w:tcPr>
            <w:tcW w:w="8075" w:type="dxa"/>
            <w:gridSpan w:val="4"/>
          </w:tcPr>
          <w:p w14:paraId="150A78BD" w14:textId="6256784F" w:rsidR="00517C9C" w:rsidRDefault="009746BA" w:rsidP="00E20E90">
            <w:r>
              <w:t>Lös</w:t>
            </w:r>
            <w:r w:rsidR="00CB59B1">
              <w:t>t</w:t>
            </w:r>
            <w:r w:rsidR="00517C9C">
              <w:t xml:space="preserve"> </w:t>
            </w:r>
            <w:r w:rsidR="00517C9C" w:rsidRPr="00517C9C">
              <w:rPr>
                <w:rFonts w:ascii="Comic Sans MS" w:hAnsi="Comic Sans MS"/>
                <w:b/>
                <w:bCs/>
              </w:rPr>
              <w:t>75</w:t>
            </w:r>
            <w:r w:rsidR="00517C9C">
              <w:rPr>
                <w:rFonts w:ascii="Comic Sans MS" w:hAnsi="Comic Sans MS"/>
                <w:b/>
                <w:bCs/>
              </w:rPr>
              <w:t>0</w:t>
            </w:r>
            <w:r w:rsidR="00517C9C" w:rsidRPr="00517C9C">
              <w:rPr>
                <w:rFonts w:ascii="Comic Sans MS" w:hAnsi="Comic Sans MS"/>
                <w:b/>
                <w:bCs/>
              </w:rPr>
              <w:t>0 : 5</w:t>
            </w:r>
            <w:r w:rsidR="00517C9C">
              <w:rPr>
                <w:rFonts w:ascii="Comic Sans MS" w:hAnsi="Comic Sans MS"/>
                <w:b/>
                <w:bCs/>
              </w:rPr>
              <w:t>0</w:t>
            </w:r>
            <w:r w:rsidR="00517C9C" w:rsidRPr="00517C9C">
              <w:rPr>
                <w:rFonts w:ascii="Comic Sans MS" w:hAnsi="Comic Sans MS"/>
                <w:b/>
                <w:bCs/>
              </w:rPr>
              <w:t>0</w:t>
            </w:r>
            <w:r w:rsidR="00517C9C">
              <w:rPr>
                <w:rFonts w:ascii="Comic Sans MS" w:hAnsi="Comic Sans MS"/>
                <w:b/>
                <w:bCs/>
              </w:rPr>
              <w:t xml:space="preserve">. </w:t>
            </w:r>
            <w:r w:rsidR="00517C9C">
              <w:t xml:space="preserve"> Wie m</w:t>
            </w:r>
            <w:r w:rsidR="00CB59B1">
              <w:t xml:space="preserve">üsst ihr Eure </w:t>
            </w:r>
            <w:r w:rsidR="00517C9C">
              <w:t>Bild</w:t>
            </w:r>
            <w:r w:rsidR="00CB59B1">
              <w:t>er</w:t>
            </w:r>
            <w:r w:rsidR="00517C9C">
              <w:t xml:space="preserve"> aus </w:t>
            </w:r>
            <w:r w:rsidR="00517C9C" w:rsidRPr="009746BA">
              <w:rPr>
                <w:rStyle w:val="berschrift3Zchn"/>
              </w:rPr>
              <w:t>b)</w:t>
            </w:r>
            <w:r w:rsidR="00517C9C">
              <w:t xml:space="preserve"> ändern? </w:t>
            </w:r>
          </w:p>
          <w:p w14:paraId="459D929B" w14:textId="77777777" w:rsidR="00517C9C" w:rsidRDefault="00517C9C" w:rsidP="00E20E90"/>
          <w:p w14:paraId="26E90907" w14:textId="77777777" w:rsidR="00517C9C" w:rsidRDefault="00517C9C" w:rsidP="00E20E90"/>
        </w:tc>
      </w:tr>
      <w:tr w:rsidR="00A20056" w:rsidRPr="000E639A" w14:paraId="54334C35" w14:textId="77777777" w:rsidTr="0014113A">
        <w:trPr>
          <w:trHeight w:val="324"/>
        </w:trPr>
        <w:tc>
          <w:tcPr>
            <w:tcW w:w="606" w:type="dxa"/>
          </w:tcPr>
          <w:p w14:paraId="587EE198" w14:textId="77777777" w:rsidR="00A20056" w:rsidRDefault="00A20056" w:rsidP="00E20E90">
            <w:pPr>
              <w:spacing w:line="240" w:lineRule="atLeast"/>
              <w:rPr>
                <w:noProof/>
              </w:rPr>
            </w:pPr>
          </w:p>
        </w:tc>
        <w:tc>
          <w:tcPr>
            <w:tcW w:w="387" w:type="dxa"/>
          </w:tcPr>
          <w:p w14:paraId="16A170DE" w14:textId="37FD4B90" w:rsidR="00A20056" w:rsidRDefault="00A20056" w:rsidP="00E20E90">
            <w:pPr>
              <w:pStyle w:val="Nummerierung"/>
            </w:pPr>
            <w:r>
              <w:t>d)</w:t>
            </w:r>
          </w:p>
        </w:tc>
        <w:tc>
          <w:tcPr>
            <w:tcW w:w="2018" w:type="dxa"/>
          </w:tcPr>
          <w:p w14:paraId="0C53C2FF" w14:textId="44595BCB" w:rsidR="00A20056" w:rsidRDefault="00A20056" w:rsidP="00E20E90">
            <w:r>
              <w:t xml:space="preserve">Löse die Aufgaben:     </w:t>
            </w:r>
          </w:p>
        </w:tc>
        <w:tc>
          <w:tcPr>
            <w:tcW w:w="2019" w:type="dxa"/>
          </w:tcPr>
          <w:p w14:paraId="4E5DD7DE" w14:textId="77777777" w:rsidR="00A20056" w:rsidRDefault="00A20056" w:rsidP="00E20E90">
            <w:r>
              <w:t xml:space="preserve">(1) </w:t>
            </w:r>
            <w:r w:rsidR="00337C7E">
              <w:t>720 : 6</w:t>
            </w:r>
          </w:p>
          <w:p w14:paraId="046C64DE" w14:textId="5A177595" w:rsidR="00337C7E" w:rsidRDefault="00337C7E" w:rsidP="00E20E90">
            <w:r>
              <w:t xml:space="preserve">      7200 : 60</w:t>
            </w:r>
          </w:p>
        </w:tc>
        <w:tc>
          <w:tcPr>
            <w:tcW w:w="2019" w:type="dxa"/>
          </w:tcPr>
          <w:p w14:paraId="4D663CEA" w14:textId="044268E3" w:rsidR="00A20056" w:rsidRDefault="00337C7E" w:rsidP="00E20E90">
            <w:r>
              <w:t>(2) 856 : 4</w:t>
            </w:r>
            <w:r>
              <w:br/>
              <w:t xml:space="preserve">      8560 : 40</w:t>
            </w:r>
          </w:p>
        </w:tc>
        <w:tc>
          <w:tcPr>
            <w:tcW w:w="2019" w:type="dxa"/>
          </w:tcPr>
          <w:p w14:paraId="752C28E2" w14:textId="11C081D1" w:rsidR="00A20056" w:rsidRDefault="00337C7E" w:rsidP="00E20E90">
            <w:r>
              <w:t>(3)       143 :    13</w:t>
            </w:r>
          </w:p>
          <w:p w14:paraId="4A73B6A9" w14:textId="13A87518" w:rsidR="00337C7E" w:rsidRDefault="00337C7E" w:rsidP="00E20E90">
            <w:r>
              <w:t xml:space="preserve">       14300 : 1300</w:t>
            </w:r>
          </w:p>
        </w:tc>
      </w:tr>
    </w:tbl>
    <w:p w14:paraId="212C65F9" w14:textId="77777777" w:rsidR="00A20056" w:rsidRDefault="00A20056">
      <w:r>
        <w:rPr>
          <w:b/>
          <w:bCs/>
        </w:rPr>
        <w:br w:type="page"/>
      </w:r>
    </w:p>
    <w:tbl>
      <w:tblPr>
        <w:tblW w:w="90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387"/>
        <w:gridCol w:w="2693"/>
        <w:gridCol w:w="1984"/>
        <w:gridCol w:w="3398"/>
        <w:gridCol w:w="11"/>
      </w:tblGrid>
      <w:tr w:rsidR="00232AE1" w:rsidRPr="00911328" w14:paraId="46C94DF1" w14:textId="77777777" w:rsidTr="00454091">
        <w:trPr>
          <w:gridAfter w:val="1"/>
          <w:wAfter w:w="11" w:type="dxa"/>
          <w:trHeight w:val="170"/>
        </w:trPr>
        <w:tc>
          <w:tcPr>
            <w:tcW w:w="606" w:type="dxa"/>
          </w:tcPr>
          <w:p w14:paraId="281DA236" w14:textId="19D96361" w:rsidR="00232AE1" w:rsidRPr="00E0758C" w:rsidRDefault="00232AE1" w:rsidP="00E20E90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2" w:type="dxa"/>
            <w:gridSpan w:val="4"/>
          </w:tcPr>
          <w:p w14:paraId="13E4ACE3" w14:textId="0AFC59CE" w:rsidR="00232AE1" w:rsidRPr="0002583D" w:rsidRDefault="007E25E2" w:rsidP="00E20E90">
            <w:pPr>
              <w:pStyle w:val="berschrift2"/>
            </w:pPr>
            <w:r w:rsidRPr="0002583D">
              <w:t>Divisionen schrittweise oder mit Umkehraufgaben rechnen</w:t>
            </w:r>
          </w:p>
        </w:tc>
      </w:tr>
      <w:tr w:rsidR="00232AE1" w:rsidRPr="00911328" w14:paraId="7CC33DAA" w14:textId="77777777" w:rsidTr="00454091">
        <w:trPr>
          <w:gridAfter w:val="1"/>
          <w:wAfter w:w="11" w:type="dxa"/>
        </w:trPr>
        <w:tc>
          <w:tcPr>
            <w:tcW w:w="606" w:type="dxa"/>
          </w:tcPr>
          <w:p w14:paraId="33BFE959" w14:textId="77777777" w:rsidR="00232AE1" w:rsidRPr="00E0758C" w:rsidRDefault="00232AE1" w:rsidP="00E20E90">
            <w:pPr>
              <w:pStyle w:val="berschrift3"/>
            </w:pPr>
            <w:r>
              <w:t>2.1</w:t>
            </w:r>
          </w:p>
        </w:tc>
        <w:tc>
          <w:tcPr>
            <w:tcW w:w="8462" w:type="dxa"/>
            <w:gridSpan w:val="4"/>
          </w:tcPr>
          <w:p w14:paraId="6467CA28" w14:textId="2EC0B528" w:rsidR="00232AE1" w:rsidRPr="00911328" w:rsidRDefault="00232AE1" w:rsidP="00E20E90">
            <w:pPr>
              <w:pStyle w:val="berschrift3"/>
            </w:pPr>
            <w:r w:rsidRPr="00EF1C35">
              <w:t>Division</w:t>
            </w:r>
            <w:r w:rsidR="003E2125">
              <w:t>s-Aufgaben</w:t>
            </w:r>
            <w:r w:rsidRPr="00EF1C35" w:rsidDel="00F4513F">
              <w:t xml:space="preserve"> </w:t>
            </w:r>
            <w:r w:rsidR="0023321F">
              <w:t>mit Multiplikations</w:t>
            </w:r>
            <w:r w:rsidR="00CD6354">
              <w:t>-A</w:t>
            </w:r>
            <w:r w:rsidR="0023321F">
              <w:t>ufgaben rechnen</w:t>
            </w:r>
          </w:p>
        </w:tc>
      </w:tr>
      <w:tr w:rsidR="00232AE1" w:rsidRPr="000E639A" w14:paraId="7A1C42E9" w14:textId="77777777" w:rsidTr="00454091">
        <w:trPr>
          <w:gridAfter w:val="1"/>
          <w:wAfter w:w="11" w:type="dxa"/>
          <w:trHeight w:val="327"/>
        </w:trPr>
        <w:tc>
          <w:tcPr>
            <w:tcW w:w="606" w:type="dxa"/>
          </w:tcPr>
          <w:p w14:paraId="69219A7E" w14:textId="05383891" w:rsidR="00232AE1" w:rsidRPr="00E0758C" w:rsidRDefault="007C7C3F" w:rsidP="00E20E9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8DECCAB" wp14:editId="13E9F032">
                  <wp:extent cx="360000" cy="272386"/>
                  <wp:effectExtent l="0" t="0" r="2540" b="0"/>
                  <wp:docPr id="820970550" name="Grafik 82097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4930B7A7" w14:textId="77777777" w:rsidR="00232AE1" w:rsidRDefault="00232AE1" w:rsidP="00E20E90">
            <w:pPr>
              <w:pStyle w:val="Nummerierung"/>
            </w:pPr>
            <w:r>
              <w:t>a)</w:t>
            </w:r>
          </w:p>
        </w:tc>
        <w:tc>
          <w:tcPr>
            <w:tcW w:w="8075" w:type="dxa"/>
            <w:gridSpan w:val="3"/>
          </w:tcPr>
          <w:p w14:paraId="6D026060" w14:textId="22EB842F" w:rsidR="00232AE1" w:rsidRDefault="00337C7E" w:rsidP="00337C7E">
            <w:r>
              <w:t xml:space="preserve">Dilara und </w:t>
            </w:r>
            <w:r w:rsidR="00F63A97">
              <w:t xml:space="preserve">Maurice </w:t>
            </w:r>
            <w:r>
              <w:t xml:space="preserve">rechen </w:t>
            </w:r>
            <w:r w:rsidR="00115E26" w:rsidRPr="00115E26">
              <w:rPr>
                <w:rFonts w:ascii="Comic Sans MS" w:hAnsi="Comic Sans MS"/>
                <w:b/>
                <w:bCs/>
              </w:rPr>
              <w:t>408 : 4</w:t>
            </w:r>
            <w:r w:rsidR="00115E26">
              <w:t xml:space="preserve"> </w:t>
            </w:r>
            <w:r>
              <w:t>auf zwei Wegen. Erklärt die</w:t>
            </w:r>
            <w:r w:rsidR="00115E26">
              <w:t xml:space="preserve"> Rechenweg</w:t>
            </w:r>
            <w:r>
              <w:t>e</w:t>
            </w:r>
            <w:r w:rsidR="00115E26">
              <w:t>.</w:t>
            </w:r>
          </w:p>
          <w:p w14:paraId="0F38337F" w14:textId="6CCC7BA8" w:rsidR="00232AE1" w:rsidRPr="000E639A" w:rsidRDefault="00232AE1" w:rsidP="00E20E90"/>
        </w:tc>
      </w:tr>
      <w:tr w:rsidR="005A1AD1" w14:paraId="3FD85172" w14:textId="77777777" w:rsidTr="00CB59B1">
        <w:trPr>
          <w:trHeight w:val="327"/>
        </w:trPr>
        <w:tc>
          <w:tcPr>
            <w:tcW w:w="606" w:type="dxa"/>
          </w:tcPr>
          <w:p w14:paraId="1D844927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76F71A3B" w14:textId="455133A4" w:rsidR="005A1AD1" w:rsidRDefault="005A1AD1" w:rsidP="005A1AD1">
            <w:pPr>
              <w:pStyle w:val="Nummerierung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5736E9C7" wp14:editId="70B350E8">
                      <wp:simplePos x="0" y="0"/>
                      <wp:positionH relativeFrom="column">
                        <wp:posOffset>-336550</wp:posOffset>
                      </wp:positionH>
                      <wp:positionV relativeFrom="paragraph">
                        <wp:posOffset>127635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B4DB63" w14:textId="77777777" w:rsidR="005A1AD1" w:rsidRPr="008D5126" w:rsidRDefault="005A1AD1" w:rsidP="00337C7E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36E9C7" id="_x0000_s1271" style="position:absolute;margin-left:-26.5pt;margin-top:10.05pt;width:51.5pt;height:62.75pt;z-index:252510720;mso-width-relative:margin;mso-height-relative:margin" coordorigin="488,-225" coordsize="6542,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">
                      <v:shape id="Grafik 1" o:spid="_x0000_s1272" type="#_x0000_t75" style="position:absolute;left:488;top:-225;width:6542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">
                        <v:imagedata r:id="rId83" o:title="" chromakey="white"/>
                      </v:shape>
                      <v:shape id="Textfeld 12" o:spid="_x0000_s1273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50B4DB63" w14:textId="77777777" w:rsidR="005A1AD1" w:rsidRPr="008D5126" w:rsidRDefault="005A1AD1" w:rsidP="00337C7E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 w14:paraId="2A33B76A" w14:textId="77777777" w:rsidR="005A1AD1" w:rsidRDefault="005A1AD1" w:rsidP="005A1AD1">
            <w:pP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</w:pPr>
            <w:r w:rsidRPr="00115E26"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>408 : 4</w:t>
            </w:r>
            <w: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 xml:space="preserve"> = 102, denn</w:t>
            </w:r>
          </w:p>
          <w:p w14:paraId="1D101CF9" w14:textId="77777777" w:rsidR="005A1AD1" w:rsidRPr="00784449" w:rsidRDefault="005A1AD1" w:rsidP="005A1AD1">
            <w:pP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8"/>
              <w:gridCol w:w="709"/>
            </w:tblGrid>
            <w:tr w:rsidR="005A1AD1" w:rsidRPr="00115E26" w14:paraId="542890F7" w14:textId="77777777" w:rsidTr="00F047F1">
              <w:tc>
                <w:tcPr>
                  <w:tcW w:w="1278" w:type="dxa"/>
                  <w:shd w:val="clear" w:color="auto" w:fill="auto"/>
                  <w:vAlign w:val="center"/>
                </w:tcPr>
                <w:p w14:paraId="0E345088" w14:textId="77777777" w:rsidR="005A1AD1" w:rsidRPr="00115E26" w:rsidRDefault="005A1AD1" w:rsidP="005A1AD1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400 =  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08021D3E" w14:textId="77777777" w:rsidR="005A1AD1" w:rsidRPr="00115E26" w:rsidRDefault="005A1AD1" w:rsidP="005A1AD1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87101B"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  <w:t>100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 4</w:t>
                  </w:r>
                </w:p>
              </w:tc>
            </w:tr>
            <w:tr w:rsidR="005A1AD1" w:rsidRPr="00115E26" w14:paraId="20158992" w14:textId="77777777" w:rsidTr="00F047F1">
              <w:tc>
                <w:tcPr>
                  <w:tcW w:w="1278" w:type="dxa"/>
                  <w:shd w:val="clear" w:color="auto" w:fill="auto"/>
                  <w:vAlign w:val="center"/>
                </w:tcPr>
                <w:p w14:paraId="334E2B79" w14:textId="77777777" w:rsidR="005A1AD1" w:rsidRPr="00115E26" w:rsidRDefault="005A1AD1" w:rsidP="005A1AD1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8 =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58E68F55" w14:textId="77777777" w:rsidR="005A1AD1" w:rsidRPr="00115E26" w:rsidRDefault="005A1AD1" w:rsidP="005A1AD1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 </w:t>
                  </w:r>
                  <w:r w:rsidRPr="003B607E">
                    <w:rPr>
                      <w:rFonts w:ascii="Comic Sans MS" w:hAnsi="Comic Sans MS"/>
                      <w:color w:val="0070C0"/>
                      <w:sz w:val="15"/>
                      <w:szCs w:val="15"/>
                    </w:rPr>
                    <w:t xml:space="preserve"> </w:t>
                  </w:r>
                  <w:r w:rsidRPr="0087101B"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  <w:t>2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 4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5A1AD1" w:rsidRPr="00115E26" w14:paraId="66400BDC" w14:textId="77777777" w:rsidTr="00F047F1">
              <w:tc>
                <w:tcPr>
                  <w:tcW w:w="1278" w:type="dxa"/>
                  <w:shd w:val="clear" w:color="auto" w:fill="auto"/>
                  <w:vAlign w:val="center"/>
                </w:tcPr>
                <w:p w14:paraId="754B69C5" w14:textId="77777777" w:rsidR="005A1AD1" w:rsidRPr="00115E26" w:rsidRDefault="005A1AD1" w:rsidP="005A1AD1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925B28F" w14:textId="77777777" w:rsidR="005A1AD1" w:rsidRPr="00115E26" w:rsidRDefault="005A1AD1" w:rsidP="005A1AD1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7122894D" w14:textId="77777777" w:rsidR="005A1AD1" w:rsidRPr="00115E26" w:rsidRDefault="005A1AD1" w:rsidP="005A1AD1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2F9786E" w14:textId="77777777" w:rsidR="005A1AD1" w:rsidRPr="00337C7E" w:rsidRDefault="005A1AD1" w:rsidP="005A1AD1">
            <w:pPr>
              <w:rPr>
                <w:rFonts w:ascii="Comic Sans MS" w:hAnsi="Comic Sans MS"/>
                <w:color w:val="002060"/>
                <w:sz w:val="20"/>
                <w:szCs w:val="20"/>
              </w:rPr>
            </w:pPr>
            <w:r w:rsidRPr="00337C7E">
              <w:rPr>
                <w:rFonts w:ascii="Comic Sans MS" w:hAnsi="Comic Sans MS"/>
                <w:noProof/>
                <w:color w:val="002060"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35552" behindDoc="0" locked="0" layoutInCell="1" allowOverlap="1" wp14:anchorId="3DA2B063" wp14:editId="2555917F">
                      <wp:simplePos x="0" y="0"/>
                      <wp:positionH relativeFrom="column">
                        <wp:posOffset>1240473</wp:posOffset>
                      </wp:positionH>
                      <wp:positionV relativeFrom="paragraph">
                        <wp:posOffset>95885</wp:posOffset>
                      </wp:positionV>
                      <wp:extent cx="661987" cy="773748"/>
                      <wp:effectExtent l="0" t="0" r="5080" b="7620"/>
                      <wp:wrapNone/>
                      <wp:docPr id="544392074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987" cy="773748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170505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8702449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13F70D" w14:textId="77777777" w:rsidR="005A1AD1" w:rsidRPr="008D5126" w:rsidRDefault="005A1AD1" w:rsidP="00115E2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A2B063" id="_x0000_s1274" style="position:absolute;margin-left:97.7pt;margin-top:7.55pt;width:52.1pt;height:60.95pt;z-index:252511744;mso-width-relative:margin;mso-height-relative:margin" coordsize="5810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">
                      <v:shape id="Grafik 7" o:spid="_x0000_s1275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">
                        <v:imagedata r:id="rId85" o:title="" chromakey="white"/>
                      </v:shape>
                      <v:shape id="Textfeld 12" o:spid="_x0000_s1276" type="#_x0000_t202" style="position:absolute;left:1248;top:5555;width:4076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4213F70D" w14:textId="77777777" w:rsidR="005A1AD1" w:rsidRPr="008D5126" w:rsidRDefault="005A1AD1" w:rsidP="00115E2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tbl>
            <w:tblPr>
              <w:tblStyle w:val="Tabellenraster"/>
              <w:tblW w:w="21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4"/>
              <w:gridCol w:w="1135"/>
            </w:tblGrid>
            <w:tr w:rsidR="005A1AD1" w:rsidRPr="00337C7E" w14:paraId="086E1875" w14:textId="77777777" w:rsidTr="00782BC8">
              <w:trPr>
                <w:trHeight w:val="249"/>
              </w:trPr>
              <w:tc>
                <w:tcPr>
                  <w:tcW w:w="994" w:type="dxa"/>
                  <w:shd w:val="clear" w:color="auto" w:fill="auto"/>
                  <w:vAlign w:val="center"/>
                </w:tcPr>
                <w:p w14:paraId="078DCB1D" w14:textId="77777777" w:rsidR="005A1AD1" w:rsidRPr="00337C7E" w:rsidRDefault="005A1AD1" w:rsidP="005A1AD1">
                  <w:pPr>
                    <w:jc w:val="right"/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135" w:type="dxa"/>
                  <w:shd w:val="clear" w:color="auto" w:fill="auto"/>
                  <w:vAlign w:val="center"/>
                </w:tcPr>
                <w:p w14:paraId="65B5BF05" w14:textId="77777777" w:rsidR="005A1AD1" w:rsidRPr="00337C7E" w:rsidRDefault="005A1AD1" w:rsidP="005A1AD1">
                  <w:pPr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</w:p>
              </w:tc>
            </w:tr>
            <w:tr w:rsidR="005A1AD1" w:rsidRPr="00337C7E" w14:paraId="53C6A61C" w14:textId="77777777" w:rsidTr="00782BC8">
              <w:trPr>
                <w:trHeight w:val="259"/>
              </w:trPr>
              <w:tc>
                <w:tcPr>
                  <w:tcW w:w="994" w:type="dxa"/>
                  <w:shd w:val="clear" w:color="auto" w:fill="auto"/>
                  <w:vAlign w:val="center"/>
                </w:tcPr>
                <w:p w14:paraId="02ACFABA" w14:textId="77777777" w:rsidR="005A1AD1" w:rsidRPr="00337C7E" w:rsidRDefault="005A1AD1" w:rsidP="005A1AD1">
                  <w:pPr>
                    <w:jc w:val="right"/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1135" w:type="dxa"/>
                  <w:shd w:val="clear" w:color="auto" w:fill="auto"/>
                  <w:vAlign w:val="center"/>
                </w:tcPr>
                <w:p w14:paraId="411B6A37" w14:textId="77777777" w:rsidR="005A1AD1" w:rsidRPr="00337C7E" w:rsidRDefault="005A1AD1" w:rsidP="005A1AD1">
                  <w:pPr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  <w:t xml:space="preserve"> : 4 = 100</w:t>
                  </w:r>
                </w:p>
              </w:tc>
            </w:tr>
            <w:tr w:rsidR="005A1AD1" w:rsidRPr="00337C7E" w14:paraId="1CA4AA64" w14:textId="77777777" w:rsidTr="00782BC8">
              <w:trPr>
                <w:trHeight w:val="249"/>
              </w:trPr>
              <w:tc>
                <w:tcPr>
                  <w:tcW w:w="994" w:type="dxa"/>
                  <w:tcBorders>
                    <w:bottom w:val="single" w:sz="8" w:space="0" w:color="002060"/>
                  </w:tcBorders>
                  <w:shd w:val="clear" w:color="auto" w:fill="auto"/>
                  <w:vAlign w:val="center"/>
                </w:tcPr>
                <w:p w14:paraId="06DF60C2" w14:textId="77777777" w:rsidR="005A1AD1" w:rsidRPr="00337C7E" w:rsidRDefault="005A1AD1" w:rsidP="005A1AD1">
                  <w:pPr>
                    <w:jc w:val="right"/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35" w:type="dxa"/>
                  <w:tcBorders>
                    <w:bottom w:val="single" w:sz="8" w:space="0" w:color="002060"/>
                  </w:tcBorders>
                  <w:shd w:val="clear" w:color="auto" w:fill="auto"/>
                  <w:vAlign w:val="center"/>
                </w:tcPr>
                <w:p w14:paraId="428FAB1F" w14:textId="77777777" w:rsidR="005A1AD1" w:rsidRPr="00337C7E" w:rsidRDefault="005A1AD1" w:rsidP="005A1AD1">
                  <w:pPr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color w:val="002060"/>
                      <w:sz w:val="20"/>
                      <w:szCs w:val="20"/>
                    </w:rPr>
                    <w:t xml:space="preserve"> : 4 =    2</w:t>
                  </w:r>
                </w:p>
              </w:tc>
            </w:tr>
            <w:tr w:rsidR="005A1AD1" w:rsidRPr="00337C7E" w14:paraId="253A0370" w14:textId="77777777" w:rsidTr="00782BC8">
              <w:trPr>
                <w:trHeight w:val="249"/>
              </w:trPr>
              <w:tc>
                <w:tcPr>
                  <w:tcW w:w="994" w:type="dxa"/>
                  <w:tcBorders>
                    <w:top w:val="single" w:sz="8" w:space="0" w:color="002060"/>
                  </w:tcBorders>
                  <w:shd w:val="clear" w:color="auto" w:fill="auto"/>
                  <w:vAlign w:val="center"/>
                </w:tcPr>
                <w:p w14:paraId="742987E8" w14:textId="109DF328" w:rsidR="005A1AD1" w:rsidRPr="00337C7E" w:rsidRDefault="005A1AD1" w:rsidP="00782BC8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 xml:space="preserve">Also </w:t>
                  </w: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408</w:t>
                  </w:r>
                </w:p>
              </w:tc>
              <w:tc>
                <w:tcPr>
                  <w:tcW w:w="1135" w:type="dxa"/>
                  <w:tcBorders>
                    <w:top w:val="single" w:sz="8" w:space="0" w:color="002060"/>
                  </w:tcBorders>
                  <w:shd w:val="clear" w:color="auto" w:fill="auto"/>
                  <w:vAlign w:val="center"/>
                </w:tcPr>
                <w:p w14:paraId="784FB75B" w14:textId="59227287" w:rsidR="005A1AD1" w:rsidRPr="00337C7E" w:rsidRDefault="005A1AD1" w:rsidP="005A1AD1">
                  <w:pPr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</w:pP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:</w:t>
                  </w:r>
                  <w:r w:rsidR="00782BC8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4</w:t>
                  </w:r>
                  <w:r w:rsidR="00782BC8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=</w:t>
                  </w:r>
                  <w:r w:rsidR="00782BC8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 xml:space="preserve"> </w:t>
                  </w:r>
                  <w:r w:rsidRPr="00337C7E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10</w:t>
                  </w:r>
                  <w:r w:rsidR="001045D8">
                    <w:rPr>
                      <w:rFonts w:ascii="Comic Sans MS" w:hAnsi="Comic Sans MS"/>
                      <w:b/>
                      <w:bCs/>
                      <w:color w:val="002060"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16EE9A96" w14:textId="77777777" w:rsidR="005A1AD1" w:rsidRPr="00337C7E" w:rsidRDefault="005A1AD1" w:rsidP="005A1AD1">
            <w:pPr>
              <w:rPr>
                <w:rFonts w:ascii="Comic Sans MS" w:hAnsi="Comic Sans MS"/>
                <w:color w:val="002060"/>
                <w:sz w:val="20"/>
                <w:szCs w:val="20"/>
              </w:rPr>
            </w:pPr>
          </w:p>
        </w:tc>
        <w:tc>
          <w:tcPr>
            <w:tcW w:w="3409" w:type="dxa"/>
            <w:gridSpan w:val="2"/>
            <w:tcBorders>
              <w:left w:val="nil"/>
            </w:tcBorders>
          </w:tcPr>
          <w:p w14:paraId="5AAD27AF" w14:textId="36B44396" w:rsidR="005A1AD1" w:rsidRPr="00337C7E" w:rsidRDefault="005A1AD1" w:rsidP="005A1AD1">
            <w:pPr>
              <w:rPr>
                <w:color w:val="002060"/>
              </w:rPr>
            </w:pPr>
            <w:r w:rsidRPr="00337C7E">
              <w:rPr>
                <w:rFonts w:ascii="Comic Sans MS" w:hAnsi="Comic Sans MS"/>
                <w:noProof/>
                <w:color w:val="00206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3C91A5DD" wp14:editId="3A94D6FE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5398</wp:posOffset>
                      </wp:positionV>
                      <wp:extent cx="1590675" cy="767715"/>
                      <wp:effectExtent l="171450" t="0" r="28575" b="13335"/>
                      <wp:wrapNone/>
                      <wp:docPr id="13509463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767715"/>
                              </a:xfrm>
                              <a:prstGeom prst="wedgeRoundRectCallout">
                                <a:avLst>
                                  <a:gd name="adj1" fmla="val -59932"/>
                                  <a:gd name="adj2" fmla="val 1431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331A80" w14:textId="77777777" w:rsidR="005A1AD1" w:rsidRPr="00115E26" w:rsidRDefault="005A1AD1" w:rsidP="00115E2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15E2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 400 passen hundert 4er.</w:t>
                                  </w:r>
                                </w:p>
                                <w:p w14:paraId="5E8C73E5" w14:textId="77777777" w:rsidR="005A1AD1" w:rsidRPr="00115E26" w:rsidRDefault="005A1AD1" w:rsidP="00115E2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15E2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 8 passen zwei 4er.</w:t>
                                  </w:r>
                                </w:p>
                                <w:p w14:paraId="4D46F866" w14:textId="77777777" w:rsidR="005A1AD1" w:rsidRPr="00115E26" w:rsidRDefault="005A1AD1" w:rsidP="00115E2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15E26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 408 passen also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1A5DD" id="_x0000_s1277" type="#_x0000_t62" style="position:absolute;margin-left:50.6pt;margin-top:.45pt;width:125.25pt;height:60.45pt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" adj="-2145,13891" fillcolor="white [3201]" strokecolor="#bfbfbf [2412]" strokeweight="1pt">
                      <v:textbox inset="2mm,2mm,0,2mm">
                        <w:txbxContent>
                          <w:p w14:paraId="57331A80" w14:textId="77777777" w:rsidR="005A1AD1" w:rsidRPr="00115E26" w:rsidRDefault="005A1AD1" w:rsidP="00115E2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15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 400 passen hundert 4er.</w:t>
                            </w:r>
                          </w:p>
                          <w:p w14:paraId="5E8C73E5" w14:textId="77777777" w:rsidR="005A1AD1" w:rsidRPr="00115E26" w:rsidRDefault="005A1AD1" w:rsidP="00115E2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15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 8 passen zwei 4er.</w:t>
                            </w:r>
                          </w:p>
                          <w:p w14:paraId="4D46F866" w14:textId="77777777" w:rsidR="005A1AD1" w:rsidRPr="00115E26" w:rsidRDefault="005A1AD1" w:rsidP="00115E2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15E2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 408 passen also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A1AD1" w14:paraId="32532254" w14:textId="77777777" w:rsidTr="00CB59B1">
        <w:trPr>
          <w:trHeight w:val="327"/>
        </w:trPr>
        <w:tc>
          <w:tcPr>
            <w:tcW w:w="606" w:type="dxa"/>
          </w:tcPr>
          <w:p w14:paraId="3E076BE4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3DC2D67B" w14:textId="77777777" w:rsidR="005A1AD1" w:rsidRDefault="005A1AD1" w:rsidP="005A1AD1">
            <w:pPr>
              <w:pStyle w:val="Nummerierung"/>
            </w:pPr>
          </w:p>
        </w:tc>
        <w:tc>
          <w:tcPr>
            <w:tcW w:w="4677" w:type="dxa"/>
            <w:gridSpan w:val="2"/>
            <w:shd w:val="clear" w:color="auto" w:fill="auto"/>
          </w:tcPr>
          <w:p w14:paraId="76AAFF8D" w14:textId="77777777" w:rsidR="005A1AD1" w:rsidRDefault="005A1AD1" w:rsidP="005A1AD1"/>
        </w:tc>
        <w:tc>
          <w:tcPr>
            <w:tcW w:w="3409" w:type="dxa"/>
            <w:gridSpan w:val="2"/>
          </w:tcPr>
          <w:p w14:paraId="191AC062" w14:textId="77777777" w:rsidR="005A1AD1" w:rsidRDefault="005A1AD1" w:rsidP="005A1AD1"/>
        </w:tc>
      </w:tr>
      <w:tr w:rsidR="005A1AD1" w14:paraId="161467C3" w14:textId="77777777" w:rsidTr="00CB59B1">
        <w:trPr>
          <w:trHeight w:val="327"/>
        </w:trPr>
        <w:tc>
          <w:tcPr>
            <w:tcW w:w="606" w:type="dxa"/>
          </w:tcPr>
          <w:p w14:paraId="0595801B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53603026" w14:textId="5872F83B" w:rsidR="005A1AD1" w:rsidRDefault="005A1AD1" w:rsidP="005A1AD1">
            <w:pPr>
              <w:pStyle w:val="Nummerierung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37600" behindDoc="0" locked="0" layoutInCell="1" allowOverlap="1" wp14:anchorId="4DA9CA65" wp14:editId="05C6722A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326708</wp:posOffset>
                      </wp:positionV>
                      <wp:extent cx="654206" cy="797191"/>
                      <wp:effectExtent l="0" t="0" r="6350" b="3175"/>
                      <wp:wrapNone/>
                      <wp:docPr id="687957597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424285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6140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2C1D76" w14:textId="77777777" w:rsidR="005A1AD1" w:rsidRPr="008D5126" w:rsidRDefault="005A1AD1" w:rsidP="003B607E">
                                    <w:pPr>
                                      <w:pStyle w:val="Zitat1"/>
                                    </w:pPr>
                                    <w:r w:rsidRPr="00846BA4"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A9CA65" id="_x0000_s1278" style="position:absolute;margin-left:-22.6pt;margin-top:25.75pt;width:51.5pt;height:62.75pt;z-index:252513792;mso-width-relative:margin;mso-height-relative:margin" coordorigin="488,-225" coordsize="6542,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">
                      <v:shape id="Grafik 1" o:spid="_x0000_s1279" type="#_x0000_t75" style="position:absolute;left:488;top:-225;width:6542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">
                        <v:imagedata r:id="rId83" o:title="" chromakey="white"/>
                      </v:shape>
                      <v:shape id="Textfeld 12" o:spid="_x0000_s1280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" filled="f" stroked="f" strokeweight=".5pt">
                        <v:textbox inset="0,0,0,0">
                          <w:txbxContent>
                            <w:p w14:paraId="152C1D76" w14:textId="77777777" w:rsidR="005A1AD1" w:rsidRPr="008D5126" w:rsidRDefault="005A1AD1" w:rsidP="003B607E">
                              <w:pPr>
                                <w:pStyle w:val="Zitat1"/>
                              </w:pPr>
                              <w:r w:rsidRPr="00846BA4"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b)</w:t>
            </w:r>
            <w:r>
              <w:rPr>
                <w:noProof/>
                <w14:ligatures w14:val="standardContextual"/>
              </w:rPr>
              <w:t xml:space="preserve"> </w:t>
            </w:r>
          </w:p>
        </w:tc>
        <w:tc>
          <w:tcPr>
            <w:tcW w:w="4677" w:type="dxa"/>
            <w:gridSpan w:val="2"/>
            <w:shd w:val="clear" w:color="auto" w:fill="auto"/>
          </w:tcPr>
          <w:p w14:paraId="29167732" w14:textId="77777777" w:rsidR="005A1AD1" w:rsidRDefault="005A1AD1" w:rsidP="005A1AD1">
            <w:r>
              <w:t>Rechne und erkläre wie Dilara und Maurice.</w:t>
            </w:r>
          </w:p>
          <w:p w14:paraId="5DE78D02" w14:textId="77777777" w:rsidR="005A1AD1" w:rsidRDefault="005A1AD1" w:rsidP="005A1AD1">
            <w:pPr>
              <w:rPr>
                <w:noProof/>
              </w:rPr>
            </w:pPr>
          </w:p>
          <w:tbl>
            <w:tblPr>
              <w:tblStyle w:val="Tabellenraster"/>
              <w:tblW w:w="56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6"/>
              <w:gridCol w:w="1101"/>
              <w:gridCol w:w="567"/>
              <w:gridCol w:w="2534"/>
            </w:tblGrid>
            <w:tr w:rsidR="005A1AD1" w14:paraId="686CE06A" w14:textId="77777777" w:rsidTr="00F047F1">
              <w:tc>
                <w:tcPr>
                  <w:tcW w:w="1416" w:type="dxa"/>
                </w:tcPr>
                <w:p w14:paraId="17196962" w14:textId="77777777" w:rsidR="005A1AD1" w:rsidRDefault="005A1AD1" w:rsidP="005A1AD1">
                  <w:pPr>
                    <w:jc w:val="right"/>
                    <w:rPr>
                      <w:noProof/>
                    </w:rPr>
                  </w:pPr>
                  <w:r w:rsidRPr="009F21F0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770 : 7</w:t>
                  </w: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 =</w:t>
                  </w:r>
                </w:p>
              </w:tc>
              <w:tc>
                <w:tcPr>
                  <w:tcW w:w="1101" w:type="dxa"/>
                </w:tcPr>
                <w:p w14:paraId="44EC9E68" w14:textId="77777777" w:rsidR="005A1AD1" w:rsidRPr="00862C2F" w:rsidRDefault="005A1AD1" w:rsidP="005A1AD1">
                  <w:pPr>
                    <w:rPr>
                      <w:b/>
                      <w:bCs/>
                      <w:noProof/>
                    </w:rPr>
                  </w:pPr>
                  <w:r w:rsidRPr="00862C2F">
                    <w:rPr>
                      <w:b/>
                      <w:bCs/>
                      <w:noProof/>
                    </w:rPr>
                    <w:t>____</w:t>
                  </w:r>
                </w:p>
              </w:tc>
              <w:tc>
                <w:tcPr>
                  <w:tcW w:w="567" w:type="dxa"/>
                </w:tcPr>
                <w:p w14:paraId="4485D266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  <w:tc>
                <w:tcPr>
                  <w:tcW w:w="2534" w:type="dxa"/>
                </w:tcPr>
                <w:p w14:paraId="5CE56BFE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70B4B8E7" w14:textId="77777777" w:rsidTr="00F047F1">
              <w:tc>
                <w:tcPr>
                  <w:tcW w:w="1416" w:type="dxa"/>
                  <w:vAlign w:val="center"/>
                </w:tcPr>
                <w:p w14:paraId="33EA26FD" w14:textId="77777777" w:rsidR="005A1AD1" w:rsidRDefault="005A1AD1" w:rsidP="005A1AD1">
                  <w:pPr>
                    <w:jc w:val="right"/>
                    <w:rPr>
                      <w:noProof/>
                    </w:rPr>
                  </w:pPr>
                  <w:r>
                    <w:t xml:space="preserve">700 = </w:t>
                  </w:r>
                </w:p>
              </w:tc>
              <w:tc>
                <w:tcPr>
                  <w:tcW w:w="1101" w:type="dxa"/>
                  <w:vAlign w:val="center"/>
                </w:tcPr>
                <w:p w14:paraId="38E681A4" w14:textId="77777777" w:rsidR="005A1AD1" w:rsidRDefault="005A1AD1" w:rsidP="005A1AD1">
                  <w:pPr>
                    <w:rPr>
                      <w:noProof/>
                    </w:rPr>
                  </w:pPr>
                  <w:r>
                    <w:t>____ · 7</w:t>
                  </w:r>
                </w:p>
              </w:tc>
              <w:tc>
                <w:tcPr>
                  <w:tcW w:w="567" w:type="dxa"/>
                  <w:vAlign w:val="center"/>
                </w:tcPr>
                <w:p w14:paraId="7E084039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vAlign w:val="center"/>
                </w:tcPr>
                <w:p w14:paraId="1D94CE22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4F2695EF" w14:textId="77777777" w:rsidTr="00F047F1">
              <w:tc>
                <w:tcPr>
                  <w:tcW w:w="1416" w:type="dxa"/>
                  <w:vAlign w:val="center"/>
                </w:tcPr>
                <w:p w14:paraId="60266BDA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t xml:space="preserve">70 = </w:t>
                  </w:r>
                </w:p>
              </w:tc>
              <w:tc>
                <w:tcPr>
                  <w:tcW w:w="1101" w:type="dxa"/>
                  <w:vAlign w:val="center"/>
                </w:tcPr>
                <w:p w14:paraId="3D0486CD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  <w:r>
                    <w:t>____ · 7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auto"/>
                  </w:tcBorders>
                  <w:vAlign w:val="center"/>
                </w:tcPr>
                <w:p w14:paraId="71B442EE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tcBorders>
                    <w:bottom w:val="single" w:sz="4" w:space="0" w:color="auto"/>
                  </w:tcBorders>
                  <w:vAlign w:val="center"/>
                </w:tcPr>
                <w:p w14:paraId="2B78AA36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511D2230" w14:textId="77777777" w:rsidTr="00F047F1">
              <w:tc>
                <w:tcPr>
                  <w:tcW w:w="1416" w:type="dxa"/>
                  <w:vAlign w:val="center"/>
                </w:tcPr>
                <w:p w14:paraId="1652D422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1101" w:type="dxa"/>
                  <w:vAlign w:val="center"/>
                </w:tcPr>
                <w:p w14:paraId="02A0DBD2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14:paraId="701DB4FE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tcBorders>
                    <w:top w:val="single" w:sz="4" w:space="0" w:color="auto"/>
                  </w:tcBorders>
                  <w:vAlign w:val="center"/>
                </w:tcPr>
                <w:p w14:paraId="3EB56CD6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</w:tbl>
          <w:p w14:paraId="7C069446" w14:textId="55730AD9" w:rsidR="005A1AD1" w:rsidRDefault="005A1AD1" w:rsidP="005A1AD1">
            <w:pPr>
              <w:rPr>
                <w:noProof/>
              </w:rPr>
            </w:pPr>
          </w:p>
        </w:tc>
        <w:tc>
          <w:tcPr>
            <w:tcW w:w="3409" w:type="dxa"/>
            <w:gridSpan w:val="2"/>
          </w:tcPr>
          <w:p w14:paraId="23733712" w14:textId="6103DAE9" w:rsidR="005A1AD1" w:rsidRDefault="005A1AD1" w:rsidP="005A1AD1">
            <w:r w:rsidRPr="00115E2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8624" behindDoc="0" locked="0" layoutInCell="1" allowOverlap="1" wp14:anchorId="6BF1FFC6" wp14:editId="3DEE34AF">
                      <wp:simplePos x="0" y="0"/>
                      <wp:positionH relativeFrom="column">
                        <wp:posOffset>-54292</wp:posOffset>
                      </wp:positionH>
                      <wp:positionV relativeFrom="paragraph">
                        <wp:posOffset>324485</wp:posOffset>
                      </wp:positionV>
                      <wp:extent cx="695325" cy="759460"/>
                      <wp:effectExtent l="0" t="0" r="9525" b="2540"/>
                      <wp:wrapNone/>
                      <wp:docPr id="110048274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325" cy="75946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608413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65084" name="Textfeld 12"/>
                              <wps:cNvSpPr txBox="1"/>
                              <wps:spPr>
                                <a:xfrm>
                                  <a:off x="124874" y="555540"/>
                                  <a:ext cx="407529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4ED9BB" w14:textId="77777777" w:rsidR="005A1AD1" w:rsidRPr="008D5126" w:rsidRDefault="005A1AD1" w:rsidP="00115E26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F1FFC6" id="_x0000_s1281" style="position:absolute;margin-left:-4.25pt;margin-top:25.55pt;width:54.75pt;height:59.8pt;z-index:252514816;mso-width-relative:margin;mso-height-relative:margin" coordsize="5810,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">
                      <v:shape id="Grafik 7" o:spid="_x0000_s1282" type="#_x0000_t75" style="position:absolute;width:5810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">
                        <v:imagedata r:id="rId87" o:title="" chromakey="white"/>
                      </v:shape>
                      <v:shape id="Textfeld 12" o:spid="_x0000_s1283" type="#_x0000_t202" style="position:absolute;left:1248;top:5555;width:4076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" filled="f" stroked="f" strokeweight=".5pt">
                        <v:textbox inset="0,0,0,0">
                          <w:txbxContent>
                            <w:p w14:paraId="794ED9BB" w14:textId="77777777" w:rsidR="005A1AD1" w:rsidRPr="008D5126" w:rsidRDefault="005A1AD1" w:rsidP="00115E26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A1AD1" w14:paraId="41DB0CCA" w14:textId="77777777" w:rsidTr="00CB59B1">
        <w:trPr>
          <w:trHeight w:val="327"/>
        </w:trPr>
        <w:tc>
          <w:tcPr>
            <w:tcW w:w="606" w:type="dxa"/>
          </w:tcPr>
          <w:p w14:paraId="4C869278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61ADF59C" w14:textId="77777777" w:rsidR="005A1AD1" w:rsidRDefault="005A1AD1" w:rsidP="005A1AD1">
            <w:pPr>
              <w:pStyle w:val="Nummerierung"/>
              <w:rPr>
                <w:noProof/>
                <w14:ligatures w14:val="standardContextual"/>
              </w:rPr>
            </w:pPr>
          </w:p>
        </w:tc>
        <w:tc>
          <w:tcPr>
            <w:tcW w:w="4677" w:type="dxa"/>
            <w:gridSpan w:val="2"/>
            <w:shd w:val="clear" w:color="auto" w:fill="auto"/>
          </w:tcPr>
          <w:p w14:paraId="69B450B7" w14:textId="77777777" w:rsidR="005A1AD1" w:rsidRDefault="005A1AD1" w:rsidP="005A1AD1"/>
        </w:tc>
        <w:tc>
          <w:tcPr>
            <w:tcW w:w="3409" w:type="dxa"/>
            <w:gridSpan w:val="2"/>
          </w:tcPr>
          <w:p w14:paraId="45895DAA" w14:textId="77777777" w:rsidR="005A1AD1" w:rsidRPr="00115E26" w:rsidRDefault="005A1AD1" w:rsidP="005A1AD1">
            <w:pPr>
              <w:rPr>
                <w:noProof/>
              </w:rPr>
            </w:pPr>
          </w:p>
        </w:tc>
      </w:tr>
      <w:tr w:rsidR="005A1AD1" w14:paraId="3D902DB0" w14:textId="77777777" w:rsidTr="00F047F1">
        <w:trPr>
          <w:trHeight w:val="327"/>
        </w:trPr>
        <w:tc>
          <w:tcPr>
            <w:tcW w:w="606" w:type="dxa"/>
          </w:tcPr>
          <w:p w14:paraId="46CA7776" w14:textId="77777777" w:rsidR="005A1AD1" w:rsidRPr="00E0758C" w:rsidRDefault="005A1AD1" w:rsidP="005A1AD1">
            <w:pPr>
              <w:spacing w:line="240" w:lineRule="atLeast"/>
            </w:pPr>
          </w:p>
        </w:tc>
        <w:tc>
          <w:tcPr>
            <w:tcW w:w="387" w:type="dxa"/>
          </w:tcPr>
          <w:p w14:paraId="6055C80D" w14:textId="77777777" w:rsidR="005A1AD1" w:rsidRDefault="005A1AD1" w:rsidP="005A1AD1">
            <w:pPr>
              <w:pStyle w:val="Nummerierung"/>
            </w:pPr>
            <w:r>
              <w:t>c)</w:t>
            </w:r>
          </w:p>
        </w:tc>
        <w:tc>
          <w:tcPr>
            <w:tcW w:w="4677" w:type="dxa"/>
            <w:gridSpan w:val="2"/>
            <w:shd w:val="clear" w:color="auto" w:fill="auto"/>
          </w:tcPr>
          <w:tbl>
            <w:tblPr>
              <w:tblStyle w:val="Tabellenraster"/>
              <w:tblW w:w="56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9"/>
              <w:gridCol w:w="1098"/>
              <w:gridCol w:w="36"/>
              <w:gridCol w:w="1844"/>
              <w:gridCol w:w="1221"/>
            </w:tblGrid>
            <w:tr w:rsidR="005A1AD1" w14:paraId="69AC3824" w14:textId="77777777" w:rsidTr="00CA3BC3">
              <w:tc>
                <w:tcPr>
                  <w:tcW w:w="1419" w:type="dxa"/>
                </w:tcPr>
                <w:p w14:paraId="55E880ED" w14:textId="77777777" w:rsidR="005A1AD1" w:rsidRDefault="005A1AD1" w:rsidP="005A1AD1">
                  <w:pPr>
                    <w:rPr>
                      <w:noProof/>
                    </w:rPr>
                  </w:pPr>
                  <w:r w:rsidRPr="009F21F0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1320 : 12</w:t>
                  </w: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1098" w:type="dxa"/>
                </w:tcPr>
                <w:p w14:paraId="53A6D4A5" w14:textId="77777777" w:rsidR="005A1AD1" w:rsidRPr="00862C2F" w:rsidRDefault="005A1AD1" w:rsidP="005A1AD1">
                  <w:pPr>
                    <w:rPr>
                      <w:b/>
                      <w:bCs/>
                      <w:noProof/>
                    </w:rPr>
                  </w:pPr>
                  <w:r w:rsidRPr="00862C2F">
                    <w:rPr>
                      <w:b/>
                      <w:bCs/>
                      <w:noProof/>
                    </w:rPr>
                    <w:t>____</w:t>
                  </w:r>
                </w:p>
              </w:tc>
              <w:tc>
                <w:tcPr>
                  <w:tcW w:w="1880" w:type="dxa"/>
                  <w:gridSpan w:val="2"/>
                </w:tcPr>
                <w:p w14:paraId="4238A1E5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  <w:tc>
                <w:tcPr>
                  <w:tcW w:w="1221" w:type="dxa"/>
                </w:tcPr>
                <w:p w14:paraId="11A7B3DF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40AF896E" w14:textId="77777777" w:rsidTr="00CA3BC3">
              <w:trPr>
                <w:trHeight w:val="423"/>
              </w:trPr>
              <w:tc>
                <w:tcPr>
                  <w:tcW w:w="1419" w:type="dxa"/>
                  <w:vAlign w:val="center"/>
                </w:tcPr>
                <w:p w14:paraId="0EF2BDE2" w14:textId="77777777" w:rsidR="005A1AD1" w:rsidRDefault="005A1AD1" w:rsidP="005A1AD1">
                  <w:pPr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____ =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14:paraId="116B43CC" w14:textId="77777777" w:rsidR="005A1AD1" w:rsidRDefault="005A1AD1" w:rsidP="005A1AD1">
                  <w:pPr>
                    <w:rPr>
                      <w:noProof/>
                    </w:rPr>
                  </w:pPr>
                  <w:r>
                    <w:t>____ · 12</w:t>
                  </w:r>
                </w:p>
              </w:tc>
              <w:tc>
                <w:tcPr>
                  <w:tcW w:w="1844" w:type="dxa"/>
                  <w:vAlign w:val="center"/>
                </w:tcPr>
                <w:p w14:paraId="5B14A187" w14:textId="77777777" w:rsidR="005A1AD1" w:rsidRDefault="005A1AD1" w:rsidP="005A1AD1">
                  <w:pPr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1221" w:type="dxa"/>
                  <w:vAlign w:val="center"/>
                </w:tcPr>
                <w:p w14:paraId="4185AFA1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59FDE4A3" w14:textId="77777777" w:rsidTr="00CA3BC3">
              <w:tc>
                <w:tcPr>
                  <w:tcW w:w="1419" w:type="dxa"/>
                  <w:vAlign w:val="center"/>
                </w:tcPr>
                <w:p w14:paraId="293827EA" w14:textId="77777777" w:rsidR="005A1AD1" w:rsidRDefault="005A1AD1" w:rsidP="005A1AD1">
                  <w:pPr>
                    <w:spacing w:before="80"/>
                    <w:jc w:val="right"/>
                  </w:pPr>
                  <w:r>
                    <w:rPr>
                      <w:noProof/>
                    </w:rPr>
                    <w:t>____ =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14:paraId="6A600583" w14:textId="77777777" w:rsidR="005A1AD1" w:rsidRDefault="005A1AD1" w:rsidP="005A1AD1">
                  <w:pPr>
                    <w:spacing w:before="80"/>
                  </w:pPr>
                  <w:r>
                    <w:t>____ · 12</w:t>
                  </w:r>
                </w:p>
              </w:tc>
              <w:tc>
                <w:tcPr>
                  <w:tcW w:w="1844" w:type="dxa"/>
                  <w:vAlign w:val="center"/>
                </w:tcPr>
                <w:p w14:paraId="00C053B3" w14:textId="77777777" w:rsidR="005A1AD1" w:rsidRDefault="005A1AD1" w:rsidP="005A1AD1">
                  <w:pPr>
                    <w:spacing w:before="80"/>
                    <w:jc w:val="right"/>
                  </w:pPr>
                </w:p>
              </w:tc>
              <w:tc>
                <w:tcPr>
                  <w:tcW w:w="1221" w:type="dxa"/>
                  <w:vAlign w:val="center"/>
                </w:tcPr>
                <w:p w14:paraId="6D57BD16" w14:textId="77777777" w:rsidR="005A1AD1" w:rsidRPr="00115E26" w:rsidRDefault="005A1AD1" w:rsidP="005A1AD1">
                  <w:pPr>
                    <w:spacing w:before="80"/>
                  </w:pPr>
                </w:p>
              </w:tc>
            </w:tr>
            <w:tr w:rsidR="005A1AD1" w14:paraId="608B4CBA" w14:textId="77777777" w:rsidTr="00CA3BC3">
              <w:tc>
                <w:tcPr>
                  <w:tcW w:w="1419" w:type="dxa"/>
                  <w:vAlign w:val="center"/>
                </w:tcPr>
                <w:p w14:paraId="7C3918F4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____ =</w:t>
                  </w: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14:paraId="357F3D61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  <w:r>
                    <w:t>____ · 12</w:t>
                  </w:r>
                </w:p>
              </w:tc>
              <w:tc>
                <w:tcPr>
                  <w:tcW w:w="1844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6D628C13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1221" w:type="dxa"/>
                  <w:vAlign w:val="center"/>
                </w:tcPr>
                <w:p w14:paraId="78A4ACEF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11AD343B" w14:textId="77777777" w:rsidTr="00CA3BC3">
              <w:tc>
                <w:tcPr>
                  <w:tcW w:w="1419" w:type="dxa"/>
                  <w:vAlign w:val="center"/>
                </w:tcPr>
                <w:p w14:paraId="5B0B57CE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1134" w:type="dxa"/>
                  <w:gridSpan w:val="2"/>
                  <w:vAlign w:val="center"/>
                </w:tcPr>
                <w:p w14:paraId="5D346AAD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1844" w:type="dxa"/>
                  <w:tcBorders>
                    <w:top w:val="single" w:sz="4" w:space="0" w:color="000000" w:themeColor="text1"/>
                  </w:tcBorders>
                  <w:vAlign w:val="center"/>
                </w:tcPr>
                <w:p w14:paraId="3EED5DD1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1221" w:type="dxa"/>
                  <w:vAlign w:val="center"/>
                </w:tcPr>
                <w:p w14:paraId="3334F524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</w:tbl>
          <w:p w14:paraId="3CB98038" w14:textId="77777777" w:rsidR="005A1AD1" w:rsidRDefault="005A1AD1" w:rsidP="005A1AD1"/>
        </w:tc>
        <w:tc>
          <w:tcPr>
            <w:tcW w:w="3409" w:type="dxa"/>
            <w:gridSpan w:val="2"/>
          </w:tcPr>
          <w:tbl>
            <w:tblPr>
              <w:tblStyle w:val="Tabellenraster"/>
              <w:tblW w:w="56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21"/>
              <w:gridCol w:w="710"/>
              <w:gridCol w:w="953"/>
              <w:gridCol w:w="2534"/>
            </w:tblGrid>
            <w:tr w:rsidR="005A1AD1" w14:paraId="221F1E1A" w14:textId="77777777" w:rsidTr="0088077E">
              <w:tc>
                <w:tcPr>
                  <w:tcW w:w="1421" w:type="dxa"/>
                </w:tcPr>
                <w:p w14:paraId="3378B471" w14:textId="77777777" w:rsidR="005A1AD1" w:rsidRDefault="005A1AD1" w:rsidP="005A1AD1">
                  <w:pPr>
                    <w:rPr>
                      <w:noProof/>
                    </w:rPr>
                  </w:pPr>
                  <w:r w:rsidRPr="00167901">
                    <w:rPr>
                      <w:rStyle w:val="berschrift4Zchn"/>
                    </w:rPr>
                    <w:t xml:space="preserve">d) </w:t>
                  </w:r>
                  <w:r w:rsidRPr="00167901">
                    <w:rPr>
                      <w:rStyle w:val="berschrift4Zchn"/>
                      <w:rFonts w:ascii="Comic Sans MS" w:hAnsi="Comic Sans MS"/>
                      <w:color w:val="000000"/>
                      <w:sz w:val="20"/>
                      <w:szCs w:val="20"/>
                    </w:rPr>
                    <w:t>384</w:t>
                  </w:r>
                  <w:r w:rsidRPr="00167901">
                    <w:rPr>
                      <w:rFonts w:ascii="Comic Sans MS" w:hAnsi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 : 8</w:t>
                  </w: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710" w:type="dxa"/>
                </w:tcPr>
                <w:p w14:paraId="38AF338F" w14:textId="77777777" w:rsidR="005A1AD1" w:rsidRDefault="005A1AD1" w:rsidP="005A1AD1">
                  <w:pPr>
                    <w:rPr>
                      <w:noProof/>
                    </w:rPr>
                  </w:pPr>
                  <w:r w:rsidRPr="00862C2F">
                    <w:rPr>
                      <w:b/>
                      <w:bCs/>
                      <w:noProof/>
                    </w:rPr>
                    <w:t>____</w:t>
                  </w:r>
                </w:p>
              </w:tc>
              <w:tc>
                <w:tcPr>
                  <w:tcW w:w="953" w:type="dxa"/>
                </w:tcPr>
                <w:p w14:paraId="3459CCFE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  <w:tc>
                <w:tcPr>
                  <w:tcW w:w="2534" w:type="dxa"/>
                </w:tcPr>
                <w:p w14:paraId="7419F028" w14:textId="77777777" w:rsidR="005A1AD1" w:rsidRDefault="005A1AD1" w:rsidP="005A1AD1">
                  <w:pPr>
                    <w:rPr>
                      <w:noProof/>
                    </w:rPr>
                  </w:pPr>
                </w:p>
              </w:tc>
            </w:tr>
            <w:tr w:rsidR="005A1AD1" w14:paraId="18471B32" w14:textId="77777777" w:rsidTr="0088077E">
              <w:trPr>
                <w:trHeight w:val="423"/>
              </w:trPr>
              <w:tc>
                <w:tcPr>
                  <w:tcW w:w="1421" w:type="dxa"/>
                  <w:vAlign w:val="center"/>
                </w:tcPr>
                <w:p w14:paraId="1ED290C2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=</w:t>
                  </w:r>
                </w:p>
              </w:tc>
              <w:tc>
                <w:tcPr>
                  <w:tcW w:w="710" w:type="dxa"/>
                  <w:vAlign w:val="center"/>
                </w:tcPr>
                <w:p w14:paraId="0F0816A1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953" w:type="dxa"/>
                  <w:vAlign w:val="center"/>
                </w:tcPr>
                <w:p w14:paraId="4458E226" w14:textId="60BCCF5A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vAlign w:val="center"/>
                </w:tcPr>
                <w:p w14:paraId="20E8A678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2C04F0F3" w14:textId="77777777" w:rsidTr="0088077E">
              <w:tc>
                <w:tcPr>
                  <w:tcW w:w="1421" w:type="dxa"/>
                  <w:vAlign w:val="center"/>
                </w:tcPr>
                <w:p w14:paraId="7AEAF938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>=</w:t>
                  </w:r>
                </w:p>
              </w:tc>
              <w:tc>
                <w:tcPr>
                  <w:tcW w:w="710" w:type="dxa"/>
                  <w:vAlign w:val="center"/>
                </w:tcPr>
                <w:p w14:paraId="2367D20E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953" w:type="dxa"/>
                  <w:vAlign w:val="center"/>
                </w:tcPr>
                <w:p w14:paraId="60F22E89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vAlign w:val="center"/>
                </w:tcPr>
                <w:p w14:paraId="45F03A9A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2E5A9E9D" w14:textId="77777777" w:rsidTr="0088077E">
              <w:tc>
                <w:tcPr>
                  <w:tcW w:w="1421" w:type="dxa"/>
                  <w:vAlign w:val="center"/>
                </w:tcPr>
                <w:p w14:paraId="549C6D4C" w14:textId="0D88869F" w:rsidR="005A1AD1" w:rsidRDefault="0050209E" w:rsidP="005A1AD1">
                  <w:pPr>
                    <w:spacing w:before="80"/>
                    <w:jc w:val="right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="005A1AD1">
                    <w:rPr>
                      <w:noProof/>
                    </w:rPr>
                    <w:t>=</w:t>
                  </w:r>
                </w:p>
              </w:tc>
              <w:tc>
                <w:tcPr>
                  <w:tcW w:w="710" w:type="dxa"/>
                  <w:vAlign w:val="center"/>
                </w:tcPr>
                <w:p w14:paraId="1019E058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953" w:type="dxa"/>
                  <w:tcBorders>
                    <w:bottom w:val="single" w:sz="4" w:space="0" w:color="auto"/>
                  </w:tcBorders>
                  <w:vAlign w:val="center"/>
                </w:tcPr>
                <w:p w14:paraId="4BC03A61" w14:textId="77777777" w:rsidR="005A1AD1" w:rsidRDefault="005A1AD1" w:rsidP="005A1AD1">
                  <w:pPr>
                    <w:spacing w:before="80"/>
                    <w:jc w:val="right"/>
                    <w:rPr>
                      <w:noProof/>
                    </w:rPr>
                  </w:pPr>
                </w:p>
              </w:tc>
              <w:tc>
                <w:tcPr>
                  <w:tcW w:w="2534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288C6DBC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</w:tr>
            <w:tr w:rsidR="005A1AD1" w14:paraId="661D280F" w14:textId="77777777" w:rsidTr="0088077E">
              <w:tc>
                <w:tcPr>
                  <w:tcW w:w="1421" w:type="dxa"/>
                  <w:vAlign w:val="center"/>
                </w:tcPr>
                <w:p w14:paraId="6583B44A" w14:textId="77777777" w:rsidR="005A1AD1" w:rsidRDefault="005A1AD1" w:rsidP="005A1AD1">
                  <w:pPr>
                    <w:spacing w:before="80"/>
                    <w:rPr>
                      <w:noProof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14:paraId="08A87120" w14:textId="77777777" w:rsidR="005A1AD1" w:rsidRPr="00167901" w:rsidRDefault="005A1AD1" w:rsidP="005A1AD1">
                  <w:pPr>
                    <w:spacing w:before="80"/>
                    <w:jc w:val="right"/>
                    <w:rPr>
                      <w:rFonts w:ascii="Comic Sans MS" w:hAnsi="Comic Sans MS"/>
                      <w:b/>
                      <w:bCs/>
                      <w:noProof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4" w:space="0" w:color="auto"/>
                  </w:tcBorders>
                  <w:vAlign w:val="center"/>
                </w:tcPr>
                <w:p w14:paraId="41087DDD" w14:textId="77777777" w:rsidR="005A1AD1" w:rsidRPr="00167901" w:rsidRDefault="005A1AD1" w:rsidP="005A1AD1">
                  <w:pPr>
                    <w:spacing w:before="80"/>
                    <w:jc w:val="right"/>
                    <w:rPr>
                      <w:rFonts w:ascii="Comic Sans MS" w:hAnsi="Comic Sans MS"/>
                      <w:b/>
                      <w:bCs/>
                      <w:noProof/>
                    </w:rPr>
                  </w:pPr>
                </w:p>
              </w:tc>
              <w:tc>
                <w:tcPr>
                  <w:tcW w:w="2534" w:type="dxa"/>
                  <w:tcBorders>
                    <w:top w:val="single" w:sz="4" w:space="0" w:color="000000" w:themeColor="text1"/>
                  </w:tcBorders>
                  <w:vAlign w:val="center"/>
                </w:tcPr>
                <w:p w14:paraId="7DD16BB0" w14:textId="77777777" w:rsidR="005A1AD1" w:rsidRPr="00167901" w:rsidRDefault="005A1AD1" w:rsidP="005A1AD1">
                  <w:pPr>
                    <w:spacing w:before="80"/>
                    <w:jc w:val="right"/>
                    <w:rPr>
                      <w:rFonts w:ascii="Comic Sans MS" w:hAnsi="Comic Sans MS"/>
                      <w:b/>
                      <w:bCs/>
                      <w:noProof/>
                    </w:rPr>
                  </w:pPr>
                </w:p>
              </w:tc>
            </w:tr>
          </w:tbl>
          <w:p w14:paraId="0796C1A9" w14:textId="77777777" w:rsidR="005A1AD1" w:rsidRDefault="005A1AD1" w:rsidP="005A1AD1">
            <w:pPr>
              <w:rPr>
                <w:noProof/>
              </w:rPr>
            </w:pPr>
          </w:p>
        </w:tc>
      </w:tr>
    </w:tbl>
    <w:p w14:paraId="29714D79" w14:textId="2193B471" w:rsidR="00115E26" w:rsidRDefault="00BD2232">
      <w:r>
        <w:rPr>
          <w:noProof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 wp14:anchorId="3A7E06D4" wp14:editId="6CBB5163">
                <wp:simplePos x="0" y="0"/>
                <wp:positionH relativeFrom="column">
                  <wp:posOffset>7345282</wp:posOffset>
                </wp:positionH>
                <wp:positionV relativeFrom="paragraph">
                  <wp:posOffset>-2322894</wp:posOffset>
                </wp:positionV>
                <wp:extent cx="61560" cy="38880"/>
                <wp:effectExtent l="38100" t="38100" r="53340" b="37465"/>
                <wp:wrapNone/>
                <wp:docPr id="1256641341" name="Freihand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15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B5A83" id="Freihand 194" o:spid="_x0000_s1026" type="#_x0000_t75" style="position:absolute;margin-left:577.85pt;margin-top:-183.4pt;width:5.85pt;height:4.0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">
                <v:imagedata r:id="rId89" o:title=""/>
              </v:shape>
            </w:pict>
          </mc:Fallback>
        </mc:AlternateContent>
      </w:r>
      <w:r w:rsidR="00BF7437">
        <w:rPr>
          <w:noProof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 wp14:anchorId="098A396E" wp14:editId="5BC29BAC">
                <wp:simplePos x="0" y="0"/>
                <wp:positionH relativeFrom="column">
                  <wp:posOffset>8034810</wp:posOffset>
                </wp:positionH>
                <wp:positionV relativeFrom="paragraph">
                  <wp:posOffset>120546</wp:posOffset>
                </wp:positionV>
                <wp:extent cx="9000" cy="5760"/>
                <wp:effectExtent l="38100" t="38100" r="48260" b="51435"/>
                <wp:wrapNone/>
                <wp:docPr id="1678841452" name="Freihand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04BF6" id="Freihand 193" o:spid="_x0000_s1026" type="#_x0000_t75" style="position:absolute;margin-left:632.15pt;margin-top:9pt;width:1.65pt;height:1.4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">
                <v:imagedata r:id="rId91" o:title=""/>
              </v:shape>
            </w:pict>
          </mc:Fallback>
        </mc:AlternateContent>
      </w:r>
      <w:r w:rsidR="00BF7437">
        <w:rPr>
          <w:noProof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 wp14:anchorId="0D400626" wp14:editId="07BEF5ED">
                <wp:simplePos x="0" y="0"/>
                <wp:positionH relativeFrom="column">
                  <wp:posOffset>7234890</wp:posOffset>
                </wp:positionH>
                <wp:positionV relativeFrom="paragraph">
                  <wp:posOffset>40986</wp:posOffset>
                </wp:positionV>
                <wp:extent cx="12960" cy="62280"/>
                <wp:effectExtent l="38100" t="38100" r="44450" b="52070"/>
                <wp:wrapNone/>
                <wp:docPr id="1663156788" name="Freihand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4B5C3" id="Freihand 192" o:spid="_x0000_s1026" type="#_x0000_t75" style="position:absolute;margin-left:569.2pt;margin-top:2.75pt;width:2pt;height:5.8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">
                <v:imagedata r:id="rId93" o:title=""/>
              </v:shape>
            </w:pict>
          </mc:Fallback>
        </mc:AlternateContent>
      </w:r>
    </w:p>
    <w:tbl>
      <w:tblPr>
        <w:tblW w:w="90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"/>
        <w:gridCol w:w="423"/>
        <w:gridCol w:w="1809"/>
        <w:gridCol w:w="2080"/>
        <w:gridCol w:w="1885"/>
        <w:gridCol w:w="2285"/>
      </w:tblGrid>
      <w:tr w:rsidR="00FD1078" w:rsidRPr="00167901" w14:paraId="134CDB8C" w14:textId="77777777" w:rsidTr="005249B3">
        <w:trPr>
          <w:trHeight w:val="327"/>
        </w:trPr>
        <w:tc>
          <w:tcPr>
            <w:tcW w:w="602" w:type="dxa"/>
          </w:tcPr>
          <w:p w14:paraId="3950FF9F" w14:textId="07308845" w:rsidR="00FD1078" w:rsidRPr="00E0758C" w:rsidRDefault="00FD1078" w:rsidP="00FD1078">
            <w:pPr>
              <w:pStyle w:val="berschrift3"/>
            </w:pPr>
            <w:r>
              <w:t>2.2</w:t>
            </w:r>
          </w:p>
        </w:tc>
        <w:tc>
          <w:tcPr>
            <w:tcW w:w="8482" w:type="dxa"/>
            <w:gridSpan w:val="5"/>
          </w:tcPr>
          <w:p w14:paraId="7841E721" w14:textId="55F1786A" w:rsidR="00FD1078" w:rsidRPr="00167901" w:rsidRDefault="00FD1078" w:rsidP="00FD1078">
            <w:pPr>
              <w:pStyle w:val="berschrift3"/>
              <w:rPr>
                <w:rStyle w:val="berschrift4Zchn"/>
              </w:rPr>
            </w:pPr>
            <w:r>
              <w:t>Fehler finden und reparieren</w:t>
            </w:r>
          </w:p>
        </w:tc>
      </w:tr>
      <w:tr w:rsidR="00676A58" w:rsidRPr="00167901" w14:paraId="4005C46F" w14:textId="77777777" w:rsidTr="005249B3">
        <w:trPr>
          <w:trHeight w:val="327"/>
        </w:trPr>
        <w:tc>
          <w:tcPr>
            <w:tcW w:w="602" w:type="dxa"/>
          </w:tcPr>
          <w:p w14:paraId="33E48FBA" w14:textId="18B4CA0F" w:rsidR="00676A58" w:rsidRPr="00E0758C" w:rsidRDefault="00A847B5" w:rsidP="00E20E90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AB86A47" wp14:editId="634CC9E3">
                  <wp:extent cx="360000" cy="272386"/>
                  <wp:effectExtent l="0" t="0" r="2540" b="0"/>
                  <wp:docPr id="1263150669" name="Grafik 1263150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626A9BB3" w14:textId="6D9D61DD" w:rsidR="00676A58" w:rsidRDefault="00676A58" w:rsidP="00E20E90">
            <w:pPr>
              <w:pStyle w:val="Nummerierung"/>
            </w:pPr>
            <w:r>
              <w:t>a)</w:t>
            </w:r>
          </w:p>
        </w:tc>
        <w:tc>
          <w:tcPr>
            <w:tcW w:w="8059" w:type="dxa"/>
            <w:gridSpan w:val="4"/>
            <w:shd w:val="clear" w:color="auto" w:fill="auto"/>
          </w:tcPr>
          <w:p w14:paraId="7CE032B2" w14:textId="382A0489" w:rsidR="00676A58" w:rsidRPr="00454091" w:rsidRDefault="00676A58" w:rsidP="00454091">
            <w:pPr>
              <w:rPr>
                <w:rFonts w:cstheme="minorHAnsi"/>
                <w:color w:val="0070C0"/>
              </w:rPr>
            </w:pPr>
            <w:r w:rsidRPr="00454091">
              <w:rPr>
                <w:rFonts w:cstheme="minorHAnsi"/>
                <w:color w:val="000000" w:themeColor="text1"/>
              </w:rPr>
              <w:t xml:space="preserve">Leonie </w:t>
            </w:r>
            <w:r w:rsidR="00C869CE">
              <w:rPr>
                <w:rFonts w:cstheme="minorHAnsi"/>
                <w:color w:val="000000" w:themeColor="text1"/>
              </w:rPr>
              <w:t>und Tim rechnen</w:t>
            </w:r>
            <w:r w:rsidRPr="00454091">
              <w:rPr>
                <w:rFonts w:cstheme="minorHAnsi"/>
                <w:color w:val="000000" w:themeColor="text1"/>
              </w:rPr>
              <w:t xml:space="preserve"> </w:t>
            </w:r>
            <w:r w:rsidRPr="005249B3">
              <w:rPr>
                <w:rFonts w:cstheme="minorHAnsi"/>
                <w:b/>
                <w:bCs/>
                <w:color w:val="000000" w:themeColor="text1"/>
              </w:rPr>
              <w:t>927 : 3</w:t>
            </w:r>
            <w:r w:rsidRPr="00454091">
              <w:rPr>
                <w:rFonts w:cstheme="minorHAnsi"/>
                <w:color w:val="000000" w:themeColor="text1"/>
              </w:rPr>
              <w:t xml:space="preserve"> wie </w:t>
            </w:r>
            <w:r w:rsidR="00CB59B1">
              <w:rPr>
                <w:rFonts w:cstheme="minorHAnsi"/>
                <w:color w:val="000000" w:themeColor="text1"/>
              </w:rPr>
              <w:t>Dilara</w:t>
            </w:r>
            <w:r w:rsidRPr="00454091">
              <w:rPr>
                <w:rFonts w:cstheme="minorHAnsi"/>
                <w:color w:val="000000" w:themeColor="text1"/>
              </w:rPr>
              <w:t xml:space="preserve">. </w:t>
            </w:r>
            <w:r w:rsidR="00FB411D">
              <w:rPr>
                <w:rFonts w:cstheme="minorHAnsi"/>
                <w:color w:val="000000" w:themeColor="text1"/>
              </w:rPr>
              <w:t xml:space="preserve">Erklärt ihre </w:t>
            </w:r>
            <w:r w:rsidRPr="00454091">
              <w:rPr>
                <w:rFonts w:cstheme="minorHAnsi"/>
                <w:color w:val="000000" w:themeColor="text1"/>
              </w:rPr>
              <w:t xml:space="preserve">Fehler </w:t>
            </w:r>
            <w:r w:rsidR="00FB411D">
              <w:rPr>
                <w:rFonts w:cstheme="minorHAnsi"/>
                <w:color w:val="000000" w:themeColor="text1"/>
              </w:rPr>
              <w:t xml:space="preserve">und korrigiert sie. </w:t>
            </w:r>
          </w:p>
        </w:tc>
      </w:tr>
      <w:tr w:rsidR="002B4551" w:rsidRPr="00167901" w14:paraId="6F4FF9A1" w14:textId="5F995D00" w:rsidTr="005249B3">
        <w:trPr>
          <w:trHeight w:val="327"/>
        </w:trPr>
        <w:tc>
          <w:tcPr>
            <w:tcW w:w="602" w:type="dxa"/>
          </w:tcPr>
          <w:p w14:paraId="08DD9475" w14:textId="77777777" w:rsidR="00B2365E" w:rsidRPr="00E0758C" w:rsidRDefault="00B2365E" w:rsidP="00B2365E">
            <w:pPr>
              <w:spacing w:line="240" w:lineRule="atLeast"/>
            </w:pPr>
          </w:p>
        </w:tc>
        <w:tc>
          <w:tcPr>
            <w:tcW w:w="423" w:type="dxa"/>
          </w:tcPr>
          <w:p w14:paraId="37951363" w14:textId="79D6CD2C" w:rsidR="00B2365E" w:rsidRDefault="00B2365E" w:rsidP="00B2365E">
            <w:pPr>
              <w:pStyle w:val="Nummerierung"/>
            </w:pPr>
          </w:p>
        </w:tc>
        <w:tc>
          <w:tcPr>
            <w:tcW w:w="1809" w:type="dxa"/>
            <w:shd w:val="clear" w:color="auto" w:fill="auto"/>
          </w:tcPr>
          <w:p w14:paraId="41E02672" w14:textId="5434109B" w:rsidR="00B2365E" w:rsidRPr="005249B3" w:rsidRDefault="00B2365E" w:rsidP="00B2365E">
            <w:r w:rsidRPr="005249B3">
              <w:t>Leonie:</w:t>
            </w:r>
          </w:p>
          <w:p w14:paraId="5D6D26E3" w14:textId="40F4E082" w:rsidR="00B2365E" w:rsidRPr="00A75B82" w:rsidRDefault="00B2365E" w:rsidP="00B2365E">
            <w:pP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</w:pPr>
            <w:r w:rsidRPr="00A75B82"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 xml:space="preserve">927 : 3 = </w:t>
            </w:r>
            <w:r w:rsidR="0099168A" w:rsidRPr="00A75B82">
              <w:rPr>
                <w:rFonts w:ascii="Comic Sans MS" w:hAnsi="Comic Sans MS"/>
                <w:color w:val="7030A0"/>
                <w:sz w:val="20"/>
                <w:szCs w:val="20"/>
              </w:rPr>
              <w:t>?</w:t>
            </w:r>
          </w:p>
          <w:p w14:paraId="3F79C40E" w14:textId="77777777" w:rsidR="00B2365E" w:rsidRPr="00A75B82" w:rsidRDefault="00B2365E" w:rsidP="00B2365E">
            <w:pPr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944"/>
            </w:tblGrid>
            <w:tr w:rsidR="00A75B82" w:rsidRPr="00A75B82" w14:paraId="63F3D966" w14:textId="77777777" w:rsidTr="00454091">
              <w:tc>
                <w:tcPr>
                  <w:tcW w:w="845" w:type="dxa"/>
                  <w:shd w:val="clear" w:color="auto" w:fill="auto"/>
                  <w:vAlign w:val="center"/>
                </w:tcPr>
                <w:p w14:paraId="3D633503" w14:textId="29B855F5" w:rsidR="00B2365E" w:rsidRPr="00A75B82" w:rsidRDefault="00B2365E" w:rsidP="00B2365E">
                  <w:pPr>
                    <w:jc w:val="right"/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300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21F58B75" w14:textId="01848370" w:rsidR="00B2365E" w:rsidRPr="00A75B82" w:rsidRDefault="00B2365E" w:rsidP="00B2365E">
                  <w:pPr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 100 · 3</w:t>
                  </w:r>
                </w:p>
              </w:tc>
            </w:tr>
            <w:tr w:rsidR="00A75B82" w:rsidRPr="00A75B82" w14:paraId="2BB99054" w14:textId="77777777" w:rsidTr="00454091">
              <w:tc>
                <w:tcPr>
                  <w:tcW w:w="845" w:type="dxa"/>
                  <w:shd w:val="clear" w:color="auto" w:fill="auto"/>
                  <w:vAlign w:val="center"/>
                </w:tcPr>
                <w:p w14:paraId="1EEEC22F" w14:textId="76428E90" w:rsidR="00B2365E" w:rsidRPr="00A75B82" w:rsidRDefault="00B2365E" w:rsidP="00B2365E">
                  <w:pPr>
                    <w:jc w:val="right"/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300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489C3567" w14:textId="72641263" w:rsidR="00B2365E" w:rsidRPr="00A75B82" w:rsidRDefault="00B2365E" w:rsidP="00B2365E">
                  <w:pPr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 100 · 3</w:t>
                  </w:r>
                </w:p>
              </w:tc>
            </w:tr>
            <w:tr w:rsidR="00A75B82" w:rsidRPr="00A75B82" w14:paraId="4FEC2CD3" w14:textId="77777777" w:rsidTr="00454091">
              <w:tc>
                <w:tcPr>
                  <w:tcW w:w="845" w:type="dxa"/>
                  <w:shd w:val="clear" w:color="auto" w:fill="auto"/>
                  <w:vAlign w:val="center"/>
                </w:tcPr>
                <w:p w14:paraId="1CE80C5A" w14:textId="4E49F392" w:rsidR="00B2365E" w:rsidRPr="00A75B82" w:rsidRDefault="00B2365E" w:rsidP="00B2365E">
                  <w:pPr>
                    <w:jc w:val="right"/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27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0D2E9A90" w14:textId="552E25E2" w:rsidR="00B2365E" w:rsidRPr="00A75B82" w:rsidRDefault="00B2365E" w:rsidP="00B2365E">
                  <w:pPr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</w:pPr>
                  <w:r w:rsidRPr="00A75B82">
                    <w:rPr>
                      <w:rFonts w:ascii="Comic Sans MS" w:hAnsi="Comic Sans MS"/>
                      <w:color w:val="7030A0"/>
                      <w:sz w:val="20"/>
                      <w:szCs w:val="20"/>
                    </w:rPr>
                    <w:t xml:space="preserve">    9 · 3</w:t>
                  </w:r>
                </w:p>
              </w:tc>
            </w:tr>
            <w:tr w:rsidR="005249B3" w:rsidRPr="005249B3" w14:paraId="51DBF977" w14:textId="77777777" w:rsidTr="00454091">
              <w:tc>
                <w:tcPr>
                  <w:tcW w:w="845" w:type="dxa"/>
                  <w:shd w:val="clear" w:color="auto" w:fill="auto"/>
                  <w:vAlign w:val="center"/>
                </w:tcPr>
                <w:p w14:paraId="3280826E" w14:textId="77777777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07187F65" w14:textId="3F52B017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</w:tbl>
          <w:p w14:paraId="78D4A656" w14:textId="77777777" w:rsidR="00B2365E" w:rsidRPr="005249B3" w:rsidRDefault="00B2365E" w:rsidP="00B2365E">
            <w:pPr>
              <w:rPr>
                <w:color w:val="A44168" w:themeColor="accent5"/>
              </w:rPr>
            </w:pPr>
          </w:p>
        </w:tc>
        <w:tc>
          <w:tcPr>
            <w:tcW w:w="2080" w:type="dxa"/>
            <w:shd w:val="clear" w:color="auto" w:fill="auto"/>
          </w:tcPr>
          <w:tbl>
            <w:tblPr>
              <w:tblStyle w:val="Tabellenraster"/>
              <w:tblpPr w:leftFromText="141" w:rightFromText="141" w:vertAnchor="text" w:horzAnchor="margin" w:tblpY="805"/>
              <w:tblOverlap w:val="never"/>
              <w:tblW w:w="21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993"/>
            </w:tblGrid>
            <w:tr w:rsidR="005249B3" w:rsidRPr="005249B3" w14:paraId="2ECD7C3A" w14:textId="77777777" w:rsidTr="00DC796E">
              <w:trPr>
                <w:trHeight w:val="24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58AF682F" w14:textId="77777777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5C3CCA6F" w14:textId="77777777" w:rsidR="00B2365E" w:rsidRPr="005249B3" w:rsidRDefault="00B2365E" w:rsidP="00B2365E">
                  <w:pPr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  <w:r w:rsidRPr="005249B3"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  <w:t xml:space="preserve">  </w:t>
                  </w:r>
                </w:p>
              </w:tc>
            </w:tr>
            <w:tr w:rsidR="005249B3" w:rsidRPr="005249B3" w14:paraId="0D3B1720" w14:textId="77777777" w:rsidTr="00BC1BDF">
              <w:trPr>
                <w:trHeight w:val="24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5A160B85" w14:textId="623A2C3C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1AC4DC10" w14:textId="6CBFD761" w:rsidR="00B2365E" w:rsidRPr="005249B3" w:rsidRDefault="00B2365E" w:rsidP="00B2365E">
                  <w:pPr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  <w:tr w:rsidR="005249B3" w:rsidRPr="005249B3" w14:paraId="1966B64E" w14:textId="77777777" w:rsidTr="00BC1BDF">
              <w:trPr>
                <w:trHeight w:val="25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2EF2DAC7" w14:textId="16B69F6C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35BFC7F4" w14:textId="770EBD62" w:rsidR="00B2365E" w:rsidRPr="005249B3" w:rsidRDefault="00B2365E" w:rsidP="00B2365E">
                  <w:pPr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  <w:tr w:rsidR="005249B3" w:rsidRPr="005249B3" w14:paraId="0F9F513C" w14:textId="77777777" w:rsidTr="00A75B82">
              <w:trPr>
                <w:trHeight w:val="249"/>
              </w:trPr>
              <w:tc>
                <w:tcPr>
                  <w:tcW w:w="1136" w:type="dxa"/>
                  <w:tcBorders>
                    <w:bottom w:val="single" w:sz="4" w:space="0" w:color="7030A0"/>
                  </w:tcBorders>
                  <w:shd w:val="clear" w:color="auto" w:fill="auto"/>
                  <w:vAlign w:val="center"/>
                </w:tcPr>
                <w:p w14:paraId="146C9FF0" w14:textId="0B845FED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bottom w:val="single" w:sz="4" w:space="0" w:color="7030A0"/>
                  </w:tcBorders>
                  <w:shd w:val="clear" w:color="auto" w:fill="auto"/>
                  <w:vAlign w:val="center"/>
                </w:tcPr>
                <w:p w14:paraId="2640663F" w14:textId="7060BC38" w:rsidR="00B2365E" w:rsidRPr="005249B3" w:rsidRDefault="00B2365E" w:rsidP="00B2365E">
                  <w:pPr>
                    <w:rPr>
                      <w:rFonts w:ascii="Comic Sans MS" w:hAnsi="Comic Sans MS"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  <w:tr w:rsidR="005249B3" w:rsidRPr="005249B3" w14:paraId="3119F308" w14:textId="77777777" w:rsidTr="00A75B82">
              <w:trPr>
                <w:trHeight w:val="249"/>
              </w:trPr>
              <w:tc>
                <w:tcPr>
                  <w:tcW w:w="1136" w:type="dxa"/>
                  <w:tcBorders>
                    <w:top w:val="single" w:sz="4" w:space="0" w:color="7030A0"/>
                  </w:tcBorders>
                  <w:shd w:val="clear" w:color="auto" w:fill="auto"/>
                  <w:vAlign w:val="center"/>
                </w:tcPr>
                <w:p w14:paraId="6DFC362C" w14:textId="4A21A83B" w:rsidR="00B2365E" w:rsidRPr="005249B3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A44168" w:themeColor="accent5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7030A0"/>
                  </w:tcBorders>
                  <w:shd w:val="clear" w:color="auto" w:fill="auto"/>
                  <w:vAlign w:val="center"/>
                </w:tcPr>
                <w:p w14:paraId="7FB72BD8" w14:textId="401047D4" w:rsidR="00B2365E" w:rsidRPr="005249B3" w:rsidRDefault="00B2365E" w:rsidP="00B2365E">
                  <w:pPr>
                    <w:rPr>
                      <w:rFonts w:ascii="Comic Sans MS" w:hAnsi="Comic Sans MS"/>
                      <w:b/>
                      <w:bCs/>
                      <w:color w:val="A44168" w:themeColor="accent5"/>
                      <w:sz w:val="20"/>
                      <w:szCs w:val="20"/>
                    </w:rPr>
                  </w:pPr>
                </w:p>
              </w:tc>
            </w:tr>
          </w:tbl>
          <w:p w14:paraId="6D15905C" w14:textId="74018192" w:rsidR="00B2365E" w:rsidRPr="005249B3" w:rsidRDefault="00B2365E" w:rsidP="00B2365E">
            <w:pPr>
              <w:rPr>
                <w:color w:val="A44168" w:themeColor="accent5"/>
              </w:rPr>
            </w:pPr>
          </w:p>
        </w:tc>
        <w:tc>
          <w:tcPr>
            <w:tcW w:w="1885" w:type="dxa"/>
            <w:shd w:val="clear" w:color="auto" w:fill="auto"/>
          </w:tcPr>
          <w:p w14:paraId="204FA9CC" w14:textId="77777777" w:rsidR="00113195" w:rsidRDefault="00B2365E" w:rsidP="00B2365E">
            <w:r w:rsidRPr="005249B3">
              <w:t>Ti</w:t>
            </w:r>
            <w:r w:rsidR="00113195">
              <w:t>m:</w:t>
            </w:r>
          </w:p>
          <w:p w14:paraId="20E8DDE4" w14:textId="06EBD4CE" w:rsidR="00B2365E" w:rsidRPr="00113195" w:rsidRDefault="00B2365E" w:rsidP="00B2365E">
            <w: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>927</w:t>
            </w:r>
            <w:r w:rsidRPr="00115E26"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 xml:space="preserve"> : </w:t>
            </w:r>
            <w:r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 xml:space="preserve">3 = </w:t>
            </w:r>
            <w:r w:rsidR="00520E4D">
              <w:rPr>
                <w:rFonts w:ascii="Comic Sans MS" w:hAnsi="Comic Sans MS"/>
                <w:b/>
                <w:bCs/>
                <w:color w:val="0070C0"/>
                <w:sz w:val="20"/>
                <w:szCs w:val="20"/>
              </w:rPr>
              <w:t>12</w:t>
            </w:r>
          </w:p>
          <w:p w14:paraId="20952967" w14:textId="77777777" w:rsidR="00B2365E" w:rsidRPr="00115E26" w:rsidRDefault="00B2365E" w:rsidP="00B2365E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944"/>
            </w:tblGrid>
            <w:tr w:rsidR="00B2365E" w:rsidRPr="00115E26" w14:paraId="696EB5CD" w14:textId="77777777" w:rsidTr="00B5138A">
              <w:tc>
                <w:tcPr>
                  <w:tcW w:w="845" w:type="dxa"/>
                  <w:shd w:val="clear" w:color="auto" w:fill="auto"/>
                  <w:vAlign w:val="center"/>
                </w:tcPr>
                <w:p w14:paraId="15622964" w14:textId="694D1AE8" w:rsidR="00B2365E" w:rsidRPr="00115E26" w:rsidRDefault="005249B3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="00B2365E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9</w:t>
                  </w:r>
                  <w:r w:rsidR="00B2365E"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71DA940D" w14:textId="0FED6DA8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="007D159B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</w:p>
              </w:tc>
            </w:tr>
            <w:tr w:rsidR="00B2365E" w:rsidRPr="00115E26" w14:paraId="141E4331" w14:textId="77777777" w:rsidTr="00B5138A">
              <w:tc>
                <w:tcPr>
                  <w:tcW w:w="845" w:type="dxa"/>
                  <w:shd w:val="clear" w:color="auto" w:fill="auto"/>
                  <w:vAlign w:val="center"/>
                </w:tcPr>
                <w:p w14:paraId="574155B5" w14:textId="77777777" w:rsidR="00B2365E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18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0081F19A" w14:textId="77777777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 6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</w:p>
              </w:tc>
            </w:tr>
            <w:tr w:rsidR="00B2365E" w:rsidRPr="00115E26" w14:paraId="1CE66F43" w14:textId="77777777" w:rsidTr="00B5138A">
              <w:tc>
                <w:tcPr>
                  <w:tcW w:w="845" w:type="dxa"/>
                  <w:shd w:val="clear" w:color="auto" w:fill="auto"/>
                  <w:vAlign w:val="center"/>
                </w:tcPr>
                <w:p w14:paraId="680462A6" w14:textId="77777777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9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= </w:t>
                  </w: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0B497A53" w14:textId="77777777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· </w:t>
                  </w:r>
                  <w: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3</w:t>
                  </w:r>
                </w:p>
              </w:tc>
            </w:tr>
            <w:tr w:rsidR="00B2365E" w:rsidRPr="00115E26" w14:paraId="59EFAE82" w14:textId="77777777" w:rsidTr="00B5138A">
              <w:tc>
                <w:tcPr>
                  <w:tcW w:w="845" w:type="dxa"/>
                  <w:shd w:val="clear" w:color="auto" w:fill="auto"/>
                  <w:vAlign w:val="center"/>
                </w:tcPr>
                <w:p w14:paraId="4F471E27" w14:textId="77777777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44" w:type="dxa"/>
                  <w:shd w:val="clear" w:color="auto" w:fill="auto"/>
                  <w:vAlign w:val="center"/>
                </w:tcPr>
                <w:p w14:paraId="765C9C93" w14:textId="334BB4C6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1991BD11" w14:textId="77777777" w:rsidR="00B2365E" w:rsidRDefault="00B2365E" w:rsidP="00B2365E"/>
        </w:tc>
        <w:tc>
          <w:tcPr>
            <w:tcW w:w="2285" w:type="dxa"/>
            <w:shd w:val="clear" w:color="auto" w:fill="auto"/>
          </w:tcPr>
          <w:tbl>
            <w:tblPr>
              <w:tblStyle w:val="Tabellenraster"/>
              <w:tblpPr w:leftFromText="141" w:rightFromText="141" w:vertAnchor="text" w:horzAnchor="margin" w:tblpY="819"/>
              <w:tblOverlap w:val="never"/>
              <w:tblW w:w="21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993"/>
            </w:tblGrid>
            <w:tr w:rsidR="00B2365E" w:rsidRPr="00115E26" w14:paraId="36EEF1BB" w14:textId="77777777" w:rsidTr="007D159B">
              <w:trPr>
                <w:trHeight w:val="24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5B069BD9" w14:textId="77777777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2795BFE1" w14:textId="77777777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  <w:r w:rsidRPr="00115E26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 xml:space="preserve">  </w:t>
                  </w:r>
                </w:p>
              </w:tc>
            </w:tr>
            <w:tr w:rsidR="00B2365E" w:rsidRPr="00115E26" w14:paraId="2093BACA" w14:textId="77777777" w:rsidTr="007D159B">
              <w:trPr>
                <w:trHeight w:val="24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07BC685B" w14:textId="7A62E26C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61FC213B" w14:textId="60B0F95E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B2365E" w:rsidRPr="00115E26" w14:paraId="6BB0A4D4" w14:textId="77777777" w:rsidTr="007D159B">
              <w:trPr>
                <w:trHeight w:val="259"/>
              </w:trPr>
              <w:tc>
                <w:tcPr>
                  <w:tcW w:w="1136" w:type="dxa"/>
                  <w:shd w:val="clear" w:color="auto" w:fill="auto"/>
                  <w:vAlign w:val="center"/>
                </w:tcPr>
                <w:p w14:paraId="5E718F81" w14:textId="005B7DF1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center"/>
                </w:tcPr>
                <w:p w14:paraId="459B2393" w14:textId="2813994C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B2365E" w:rsidRPr="00115E26" w14:paraId="74BF46F3" w14:textId="77777777" w:rsidTr="007D159B">
              <w:trPr>
                <w:trHeight w:val="249"/>
              </w:trPr>
              <w:tc>
                <w:tcPr>
                  <w:tcW w:w="1136" w:type="dxa"/>
                  <w:tcBorders>
                    <w:bottom w:val="single" w:sz="4" w:space="0" w:color="0070C0"/>
                  </w:tcBorders>
                  <w:shd w:val="clear" w:color="auto" w:fill="auto"/>
                  <w:vAlign w:val="center"/>
                </w:tcPr>
                <w:p w14:paraId="72B03E77" w14:textId="12ECB215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bottom w:val="single" w:sz="4" w:space="0" w:color="0070C0"/>
                  </w:tcBorders>
                  <w:shd w:val="clear" w:color="auto" w:fill="auto"/>
                  <w:vAlign w:val="center"/>
                </w:tcPr>
                <w:p w14:paraId="6E59592F" w14:textId="7CCCF42D" w:rsidR="00B2365E" w:rsidRPr="00115E26" w:rsidRDefault="00B2365E" w:rsidP="00B2365E">
                  <w:pPr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B2365E" w:rsidRPr="00115E26" w14:paraId="632DFA36" w14:textId="77777777" w:rsidTr="007D159B">
              <w:trPr>
                <w:trHeight w:val="249"/>
              </w:trPr>
              <w:tc>
                <w:tcPr>
                  <w:tcW w:w="1136" w:type="dxa"/>
                  <w:tcBorders>
                    <w:top w:val="single" w:sz="4" w:space="0" w:color="0070C0"/>
                  </w:tcBorders>
                  <w:shd w:val="clear" w:color="auto" w:fill="auto"/>
                  <w:vAlign w:val="center"/>
                </w:tcPr>
                <w:p w14:paraId="6911C140" w14:textId="5DC055E3" w:rsidR="00B2365E" w:rsidRPr="00115E26" w:rsidRDefault="00B2365E" w:rsidP="00B2365E">
                  <w:pPr>
                    <w:jc w:val="right"/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70C0"/>
                  </w:tcBorders>
                  <w:shd w:val="clear" w:color="auto" w:fill="auto"/>
                  <w:vAlign w:val="center"/>
                </w:tcPr>
                <w:p w14:paraId="692FA085" w14:textId="6AEF011F" w:rsidR="00B2365E" w:rsidRPr="00115E26" w:rsidRDefault="00B2365E" w:rsidP="00B2365E">
                  <w:pPr>
                    <w:rPr>
                      <w:rFonts w:ascii="Comic Sans MS" w:hAnsi="Comic Sans MS"/>
                      <w:b/>
                      <w:bCs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2E97965F" w14:textId="77777777" w:rsidR="00B2365E" w:rsidRDefault="00B2365E" w:rsidP="00B2365E"/>
          <w:p w14:paraId="070EF684" w14:textId="77777777" w:rsidR="00B2365E" w:rsidRDefault="00B2365E" w:rsidP="00B2365E"/>
        </w:tc>
      </w:tr>
      <w:tr w:rsidR="00B2365E" w:rsidRPr="00167901" w14:paraId="0562A16B" w14:textId="77777777" w:rsidTr="005249B3">
        <w:trPr>
          <w:trHeight w:val="327"/>
        </w:trPr>
        <w:tc>
          <w:tcPr>
            <w:tcW w:w="602" w:type="dxa"/>
          </w:tcPr>
          <w:p w14:paraId="5B07C86D" w14:textId="77777777" w:rsidR="00B2365E" w:rsidRPr="00E0758C" w:rsidRDefault="00B2365E" w:rsidP="00B2365E">
            <w:pPr>
              <w:spacing w:line="240" w:lineRule="atLeast"/>
            </w:pPr>
          </w:p>
        </w:tc>
        <w:tc>
          <w:tcPr>
            <w:tcW w:w="423" w:type="dxa"/>
          </w:tcPr>
          <w:p w14:paraId="54A0DD94" w14:textId="77E9C370" w:rsidR="00B2365E" w:rsidRDefault="00BC1BDF" w:rsidP="00B2365E">
            <w:pPr>
              <w:pStyle w:val="Nummerierung"/>
            </w:pPr>
            <w:r>
              <w:br/>
            </w:r>
            <w:r w:rsidR="00B2365E">
              <w:t>b)</w:t>
            </w:r>
          </w:p>
        </w:tc>
        <w:tc>
          <w:tcPr>
            <w:tcW w:w="8059" w:type="dxa"/>
            <w:gridSpan w:val="4"/>
            <w:shd w:val="clear" w:color="auto" w:fill="auto"/>
          </w:tcPr>
          <w:p w14:paraId="3B6C1A59" w14:textId="77777777" w:rsidR="00FB411D" w:rsidRDefault="00BC1BDF" w:rsidP="00BC1BDF">
            <w:pPr>
              <w:pStyle w:val="Kommentar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 w:rsidR="00FB411D">
              <w:rPr>
                <w:sz w:val="22"/>
                <w:szCs w:val="22"/>
              </w:rPr>
              <w:t xml:space="preserve">Findest du noch einen dritten Weg, wie du die Aufgabe zerlegen und richtig berechnen kannst? </w:t>
            </w:r>
          </w:p>
          <w:p w14:paraId="2649CAC9" w14:textId="77777777" w:rsidR="00FB411D" w:rsidRDefault="00B2365E" w:rsidP="00BC1BDF">
            <w:pPr>
              <w:pStyle w:val="Kommentartext"/>
              <w:rPr>
                <w:sz w:val="22"/>
                <w:szCs w:val="22"/>
              </w:rPr>
            </w:pPr>
            <w:r w:rsidRPr="00454091">
              <w:rPr>
                <w:sz w:val="22"/>
                <w:szCs w:val="22"/>
              </w:rPr>
              <w:t xml:space="preserve">Warum kommt </w:t>
            </w:r>
            <w:r w:rsidR="0099168A">
              <w:rPr>
                <w:sz w:val="22"/>
                <w:szCs w:val="22"/>
              </w:rPr>
              <w:t xml:space="preserve">man </w:t>
            </w:r>
            <w:r w:rsidRPr="00454091">
              <w:rPr>
                <w:sz w:val="22"/>
                <w:szCs w:val="22"/>
              </w:rPr>
              <w:t xml:space="preserve">auf das gleiche Ergebnis, </w:t>
            </w:r>
            <w:r w:rsidR="0099168A">
              <w:rPr>
                <w:sz w:val="22"/>
                <w:szCs w:val="22"/>
              </w:rPr>
              <w:t xml:space="preserve">auch wenn man </w:t>
            </w:r>
            <w:r w:rsidR="00BC1BDF">
              <w:rPr>
                <w:sz w:val="22"/>
                <w:szCs w:val="22"/>
              </w:rPr>
              <w:t xml:space="preserve">927 unterschiedlich </w:t>
            </w:r>
            <w:r w:rsidR="00FB411D">
              <w:rPr>
                <w:sz w:val="22"/>
                <w:szCs w:val="22"/>
              </w:rPr>
              <w:t>z</w:t>
            </w:r>
            <w:r w:rsidR="00BC1BDF">
              <w:rPr>
                <w:sz w:val="22"/>
                <w:szCs w:val="22"/>
              </w:rPr>
              <w:t>erlegt</w:t>
            </w:r>
            <w:r w:rsidRPr="00454091">
              <w:rPr>
                <w:sz w:val="22"/>
                <w:szCs w:val="22"/>
              </w:rPr>
              <w:t>?</w:t>
            </w:r>
          </w:p>
          <w:p w14:paraId="46494ED8" w14:textId="22EE6E7D" w:rsidR="0013597E" w:rsidRPr="00BC1BDF" w:rsidRDefault="0013597E" w:rsidP="00BC1BDF">
            <w:pPr>
              <w:pStyle w:val="Kommentartext"/>
              <w:rPr>
                <w:sz w:val="22"/>
                <w:szCs w:val="22"/>
              </w:rPr>
            </w:pPr>
          </w:p>
        </w:tc>
      </w:tr>
      <w:tr w:rsidR="00FB411D" w:rsidRPr="00167901" w14:paraId="2C3AD75A" w14:textId="77777777" w:rsidTr="005249B3">
        <w:trPr>
          <w:trHeight w:val="327"/>
        </w:trPr>
        <w:tc>
          <w:tcPr>
            <w:tcW w:w="602" w:type="dxa"/>
          </w:tcPr>
          <w:p w14:paraId="5F3CA669" w14:textId="77777777" w:rsidR="00FB411D" w:rsidRPr="00E0758C" w:rsidRDefault="00FB411D" w:rsidP="00B2365E">
            <w:pPr>
              <w:spacing w:line="240" w:lineRule="atLeast"/>
            </w:pPr>
          </w:p>
        </w:tc>
        <w:tc>
          <w:tcPr>
            <w:tcW w:w="423" w:type="dxa"/>
          </w:tcPr>
          <w:p w14:paraId="34C8F4B2" w14:textId="76879909" w:rsidR="00FB411D" w:rsidRDefault="00FB411D" w:rsidP="00B2365E">
            <w:pPr>
              <w:pStyle w:val="Nummerierung"/>
            </w:pPr>
            <w:r>
              <w:t>c)</w:t>
            </w:r>
          </w:p>
        </w:tc>
        <w:tc>
          <w:tcPr>
            <w:tcW w:w="8059" w:type="dxa"/>
            <w:gridSpan w:val="4"/>
            <w:shd w:val="clear" w:color="auto" w:fill="auto"/>
          </w:tcPr>
          <w:p w14:paraId="1C600F62" w14:textId="552FA82D" w:rsidR="00FB411D" w:rsidRDefault="00FB411D" w:rsidP="00BC1BDF">
            <w:pPr>
              <w:pStyle w:val="Kommentar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Berechne auf zwei oder drei Wegen:     (1) 390 : 15       (2) 1480 : 40           (3) </w:t>
            </w:r>
            <w:r w:rsidR="00647588">
              <w:rPr>
                <w:sz w:val="22"/>
                <w:szCs w:val="22"/>
              </w:rPr>
              <w:t>9500 : 500</w:t>
            </w:r>
          </w:p>
        </w:tc>
      </w:tr>
    </w:tbl>
    <w:p w14:paraId="410967D7" w14:textId="1AC3264F" w:rsidR="00232AE1" w:rsidRPr="008825BE" w:rsidRDefault="00232AE1" w:rsidP="0030525C"/>
    <w:sectPr w:rsidR="00232AE1" w:rsidRPr="008825BE" w:rsidSect="00232AE1">
      <w:headerReference w:type="default" r:id="rId94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62925" w14:textId="77777777" w:rsidR="00FC2EA6" w:rsidRDefault="00FC2EA6" w:rsidP="00F56440">
      <w:r>
        <w:separator/>
      </w:r>
    </w:p>
    <w:p w14:paraId="29954064" w14:textId="77777777" w:rsidR="00FC2EA6" w:rsidRDefault="00FC2EA6" w:rsidP="00F56440"/>
    <w:p w14:paraId="5DD40EE6" w14:textId="77777777" w:rsidR="00FC2EA6" w:rsidRDefault="00FC2EA6" w:rsidP="00F56440"/>
    <w:p w14:paraId="2B4C6DD7" w14:textId="77777777" w:rsidR="00FC2EA6" w:rsidRDefault="00FC2EA6" w:rsidP="00F56440"/>
    <w:p w14:paraId="2E1E943E" w14:textId="77777777" w:rsidR="00FC2EA6" w:rsidRDefault="00FC2EA6"/>
    <w:p w14:paraId="6629DEC5" w14:textId="77777777" w:rsidR="00FC2EA6" w:rsidRDefault="00FC2EA6"/>
    <w:p w14:paraId="6F541A02" w14:textId="77777777" w:rsidR="00FC2EA6" w:rsidRDefault="00FC2EA6"/>
  </w:endnote>
  <w:endnote w:type="continuationSeparator" w:id="0">
    <w:p w14:paraId="4D065389" w14:textId="77777777" w:rsidR="00FC2EA6" w:rsidRDefault="00FC2EA6" w:rsidP="00F56440">
      <w:r>
        <w:continuationSeparator/>
      </w:r>
    </w:p>
    <w:p w14:paraId="06BF9E44" w14:textId="77777777" w:rsidR="00FC2EA6" w:rsidRDefault="00FC2EA6" w:rsidP="00F56440"/>
    <w:p w14:paraId="002754F9" w14:textId="77777777" w:rsidR="00FC2EA6" w:rsidRDefault="00FC2EA6" w:rsidP="00F56440"/>
    <w:p w14:paraId="7FF385C2" w14:textId="77777777" w:rsidR="00FC2EA6" w:rsidRDefault="00FC2EA6" w:rsidP="00F56440"/>
    <w:p w14:paraId="3C5F5140" w14:textId="77777777" w:rsidR="00FC2EA6" w:rsidRDefault="00FC2EA6"/>
    <w:p w14:paraId="2FBCCA02" w14:textId="77777777" w:rsidR="00FC2EA6" w:rsidRDefault="00FC2EA6"/>
    <w:p w14:paraId="789E8CAF" w14:textId="77777777" w:rsidR="00FC2EA6" w:rsidRDefault="00FC2E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29174" w14:textId="77777777" w:rsidR="008B7367" w:rsidRDefault="008B73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313608A0" w:rsidR="00DA581C" w:rsidRDefault="00DA581C" w:rsidP="003F0902">
    <w:pPr>
      <w:pStyle w:val="Fuzeile"/>
      <w:jc w:val="left"/>
    </w:pPr>
  </w:p>
  <w:p w14:paraId="00F5BA18" w14:textId="6DF0E7A2" w:rsidR="00A77575" w:rsidRDefault="00A77575" w:rsidP="003F0902">
    <w:pPr>
      <w:pStyle w:val="Fuzeile"/>
      <w:jc w:val="left"/>
    </w:pPr>
  </w:p>
  <w:p w14:paraId="45F8C836" w14:textId="77777777" w:rsidR="00A77575" w:rsidRDefault="00A77575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39A09" w14:textId="77777777" w:rsidR="008B7367" w:rsidRDefault="008B7367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31AF0" w14:textId="44B4CA6A" w:rsidR="00DA581C" w:rsidRPr="002150E8" w:rsidRDefault="00DA581C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37D6957E">
          <wp:extent cx="569562" cy="199347"/>
          <wp:effectExtent l="0" t="0" r="2540" b="0"/>
          <wp:docPr id="1169455112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="00EC445C" w:rsidRPr="00E84CEA">
      <w:rPr>
        <w:color w:val="737373" w:themeColor="accent3"/>
        <w:sz w:val="17"/>
        <w:szCs w:val="18"/>
      </w:rPr>
      <w:t xml:space="preserve"> </w:t>
    </w:r>
  </w:p>
  <w:p w14:paraId="0CDB8E6C" w14:textId="3A8A1A6A" w:rsidR="00DA581C" w:rsidRPr="00B2327C" w:rsidRDefault="008343D0" w:rsidP="008343D0">
    <w:pPr>
      <w:tabs>
        <w:tab w:val="left" w:pos="61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B682D" w14:textId="77777777" w:rsidR="00FC2EA6" w:rsidRDefault="00FC2EA6" w:rsidP="00F56440">
      <w:r>
        <w:separator/>
      </w:r>
    </w:p>
    <w:p w14:paraId="2A986EF3" w14:textId="77777777" w:rsidR="00FC2EA6" w:rsidRDefault="00FC2EA6" w:rsidP="00F56440"/>
    <w:p w14:paraId="34E529A2" w14:textId="77777777" w:rsidR="00FC2EA6" w:rsidRDefault="00FC2EA6" w:rsidP="00F56440"/>
    <w:p w14:paraId="567AFF05" w14:textId="77777777" w:rsidR="00FC2EA6" w:rsidRDefault="00FC2EA6" w:rsidP="00F56440"/>
    <w:p w14:paraId="4796547C" w14:textId="77777777" w:rsidR="00FC2EA6" w:rsidRDefault="00FC2EA6"/>
    <w:p w14:paraId="6D33E193" w14:textId="77777777" w:rsidR="00FC2EA6" w:rsidRDefault="00FC2EA6"/>
    <w:p w14:paraId="7A61BE02" w14:textId="77777777" w:rsidR="00FC2EA6" w:rsidRDefault="00FC2EA6"/>
  </w:footnote>
  <w:footnote w:type="continuationSeparator" w:id="0">
    <w:p w14:paraId="6931D323" w14:textId="77777777" w:rsidR="00FC2EA6" w:rsidRDefault="00FC2EA6" w:rsidP="00F56440">
      <w:r>
        <w:continuationSeparator/>
      </w:r>
    </w:p>
    <w:p w14:paraId="377DE28C" w14:textId="77777777" w:rsidR="00FC2EA6" w:rsidRDefault="00FC2EA6" w:rsidP="00F56440"/>
    <w:p w14:paraId="7368DFDC" w14:textId="77777777" w:rsidR="00FC2EA6" w:rsidRDefault="00FC2EA6" w:rsidP="00F56440"/>
    <w:p w14:paraId="1960F44F" w14:textId="77777777" w:rsidR="00FC2EA6" w:rsidRDefault="00FC2EA6" w:rsidP="00F56440"/>
    <w:p w14:paraId="37893811" w14:textId="77777777" w:rsidR="00FC2EA6" w:rsidRDefault="00FC2EA6"/>
    <w:p w14:paraId="2638B4F3" w14:textId="77777777" w:rsidR="00FC2EA6" w:rsidRDefault="00FC2EA6"/>
    <w:p w14:paraId="6882A0C5" w14:textId="77777777" w:rsidR="00FC2EA6" w:rsidRDefault="00FC2E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E3940" w14:textId="77777777" w:rsidR="008B7367" w:rsidRDefault="008B7367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6B313" w14:textId="73A3A739" w:rsidR="00950DF0" w:rsidRDefault="00950DF0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50DF0" w:rsidRPr="00E0758C" w14:paraId="1949339E" w14:textId="77777777" w:rsidTr="001D223B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F20AE80" w14:textId="685326EC" w:rsidR="00950DF0" w:rsidRPr="00E0758C" w:rsidRDefault="001D223B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5408" behindDoc="0" locked="0" layoutInCell="1" allowOverlap="1" wp14:anchorId="530CA848" wp14:editId="6CB24DEB">
                <wp:simplePos x="0" y="0"/>
                <wp:positionH relativeFrom="column">
                  <wp:posOffset>-1905</wp:posOffset>
                </wp:positionH>
                <wp:positionV relativeFrom="paragraph">
                  <wp:posOffset>93980</wp:posOffset>
                </wp:positionV>
                <wp:extent cx="476250" cy="238125"/>
                <wp:effectExtent l="0" t="0" r="0" b="0"/>
                <wp:wrapNone/>
                <wp:docPr id="203" name="Grafik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" name="Grafik 20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23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3D35319" w14:textId="6B2C3EAC" w:rsidR="00950DF0" w:rsidRPr="00E0758C" w:rsidRDefault="00DC3B99" w:rsidP="00DC3B99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DC3B99">
            <w:rPr>
              <w:color w:val="706F6F"/>
              <w:sz w:val="20"/>
              <w:szCs w:val="20"/>
            </w:rPr>
            <w:t>Ich kann sicher dividieren und meine Rechenwege erklären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D279D73" w14:textId="42DFDA39" w:rsidR="00950DF0" w:rsidRPr="00E0758C" w:rsidRDefault="00950DF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6C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3D04DE5" w14:textId="77777777" w:rsidR="00950DF0" w:rsidRPr="00E0758C" w:rsidRDefault="00950DF0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D853E2E" wp14:editId="5BAF6451">
                <wp:extent cx="337235" cy="324000"/>
                <wp:effectExtent l="0" t="0" r="5715" b="0"/>
                <wp:docPr id="206" name="Grafik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84DFDC1" w14:textId="77777777" w:rsidR="00950DF0" w:rsidRPr="00E17AE8" w:rsidRDefault="00950DF0" w:rsidP="001C3EE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DA581C" w:rsidRPr="00E0758C" w:rsidRDefault="00DA581C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A581C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DA581C" w:rsidRPr="00E0758C" w:rsidRDefault="00DA581C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DA581C" w:rsidRPr="00E0758C" w:rsidRDefault="00DA581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DA581C" w:rsidRPr="00E17AE8" w:rsidRDefault="00DA581C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7D0C7" w14:textId="77777777" w:rsidR="008B7367" w:rsidRDefault="008B7367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D9036" w14:textId="30D52390" w:rsidR="00EB33CD" w:rsidRPr="00E0758C" w:rsidRDefault="00EB33C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60"/>
      <w:gridCol w:w="6688"/>
      <w:gridCol w:w="1002"/>
      <w:gridCol w:w="919"/>
    </w:tblGrid>
    <w:tr w:rsidR="00EB33CD" w:rsidRPr="00E0758C" w14:paraId="50143C66" w14:textId="77777777" w:rsidTr="001D223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2F024BA6" w14:textId="72F7B8B2" w:rsidR="00EB33CD" w:rsidRPr="00E0758C" w:rsidRDefault="00D942F1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475671F" wp14:editId="7B324572">
                <wp:extent cx="330200" cy="233260"/>
                <wp:effectExtent l="0" t="0" r="0" b="0"/>
                <wp:docPr id="2124896417" name="Grafik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3888597" name="Grafik 1783888597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9879" cy="261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61CE597" w14:textId="64F12138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6</w:t>
          </w:r>
          <w:r w:rsidR="00AF7E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A093DF" w14:textId="77777777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558676" w14:textId="77777777" w:rsidR="00EB33CD" w:rsidRPr="00E0758C" w:rsidRDefault="00EB33C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3B7BB83" wp14:editId="7AA16375">
                <wp:extent cx="337235" cy="324000"/>
                <wp:effectExtent l="0" t="0" r="5715" b="0"/>
                <wp:docPr id="748465194" name="Grafik 748465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35E0599" w14:textId="77777777" w:rsidR="00EB33CD" w:rsidRPr="00E17AE8" w:rsidRDefault="00EB33CD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304CF" w14:textId="14A1F037" w:rsidR="00DA581C" w:rsidRDefault="00DA581C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D942F1" w:rsidRPr="00E0758C" w14:paraId="0EAA86BF" w14:textId="77777777" w:rsidTr="001D223B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6E774E41" w:rsidR="00DA581C" w:rsidRPr="00E0758C" w:rsidRDefault="00D942F1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1F59913" wp14:editId="4C314E19">
                <wp:extent cx="330345" cy="233363"/>
                <wp:effectExtent l="0" t="0" r="0" b="0"/>
                <wp:docPr id="1812795444" name="Grafik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3888597" name="Grafik 178388859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635" cy="254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130E7331" w:rsidR="00DA581C" w:rsidRPr="00E0758C" w:rsidRDefault="00D678C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sicher mit </w:t>
          </w:r>
          <w:r w:rsidR="00F4267D">
            <w:rPr>
              <w:color w:val="706F6F"/>
              <w:sz w:val="20"/>
              <w:szCs w:val="20"/>
            </w:rPr>
            <w:t>Vielfachen von 10</w:t>
          </w:r>
          <w:r>
            <w:rPr>
              <w:color w:val="706F6F"/>
              <w:sz w:val="20"/>
              <w:szCs w:val="20"/>
            </w:rPr>
            <w:t xml:space="preserve"> multiplizieren und dividieren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76A84213" w:rsidR="00DA581C" w:rsidRPr="00E0758C" w:rsidRDefault="00DA581C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 w:rsidR="00D678CD">
            <w:rPr>
              <w:color w:val="737373" w:themeColor="accent3"/>
              <w:sz w:val="18"/>
              <w:szCs w:val="18"/>
            </w:rPr>
            <w:t>6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DA581C" w:rsidRPr="00E0758C" w:rsidRDefault="00DA581C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2AA2850A">
                <wp:extent cx="337235" cy="324000"/>
                <wp:effectExtent l="0" t="0" r="5715" b="0"/>
                <wp:docPr id="784332749" name="Grafik 784332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DA581C" w:rsidRPr="00E17AE8" w:rsidRDefault="00DA581C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FE1B7" w14:textId="77777777" w:rsidR="00AF7E8C" w:rsidRPr="00E0758C" w:rsidRDefault="00AF7E8C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AF7E8C" w:rsidRPr="00E0758C" w14:paraId="767405BF" w14:textId="77777777" w:rsidTr="00B12252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bottom"/>
        </w:tcPr>
        <w:p w14:paraId="25CBC9D5" w14:textId="0FA2A4D7" w:rsidR="00B12252" w:rsidRPr="00B12252" w:rsidRDefault="00B12252" w:rsidP="00B12252">
          <w:pPr>
            <w:spacing w:line="240" w:lineRule="auto"/>
            <w:ind w:left="-174" w:right="-175"/>
            <w:jc w:val="center"/>
            <w:rPr>
              <w:color w:val="808080"/>
              <w:sz w:val="13"/>
              <w:szCs w:val="13"/>
            </w:rPr>
          </w:pPr>
          <w:r>
            <w:rPr>
              <w:rFonts w:asciiTheme="majorHAnsi" w:eastAsiaTheme="majorEastAsia" w:hAnsiTheme="majorHAnsi" w:cstheme="majorBidi"/>
              <w:noProof/>
              <w:color w:val="FFFFFF" w:themeColor="background1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7E6F13BE" wp14:editId="1ED774C3">
                    <wp:simplePos x="0" y="0"/>
                    <wp:positionH relativeFrom="column">
                      <wp:posOffset>208280</wp:posOffset>
                    </wp:positionH>
                    <wp:positionV relativeFrom="paragraph">
                      <wp:posOffset>-36195</wp:posOffset>
                    </wp:positionV>
                    <wp:extent cx="0" cy="215900"/>
                    <wp:effectExtent l="0" t="0" r="12700" b="12700"/>
                    <wp:wrapNone/>
                    <wp:docPr id="649990687" name="Gerade Verbindung 1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215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E341C6F" id="Gerade Verbindung 17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-2.85pt" to="16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" strokecolor="white [3212]" strokeweight=".5pt">
                    <v:stroke joinstyle="miter"/>
                  </v:line>
                </w:pict>
              </mc:Fallback>
            </mc:AlternateContent>
          </w:r>
          <w:r w:rsidRPr="00B12252">
            <w:rPr>
              <w:rFonts w:asciiTheme="majorHAnsi" w:eastAsiaTheme="majorEastAsia" w:hAnsiTheme="majorHAnsi" w:cstheme="majorBidi"/>
              <w:noProof/>
              <w:color w:val="FFFFFF" w:themeColor="background1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3644A04B" wp14:editId="674FCC26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10570845</wp:posOffset>
                    </wp:positionV>
                    <wp:extent cx="167005" cy="205740"/>
                    <wp:effectExtent l="0" t="0" r="10795" b="10160"/>
                    <wp:wrapNone/>
                    <wp:docPr id="1301593306" name="Abgerundetes 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7005" cy="205740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95DDD1C" id="Abgerundetes Rechteck 10" o:spid="_x0000_s1026" style="position:absolute;margin-left:-54pt;margin-top:832.35pt;width:13.15pt;height:1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" filled="f" strokecolor="white [3212]" strokeweight=".5pt">
                    <v:stroke joinstyle="miter"/>
                  </v:roundrect>
                </w:pict>
              </mc:Fallback>
            </mc:AlternateConten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  <w:p w14:paraId="3842E859" w14:textId="2E6F0794" w:rsidR="00B12252" w:rsidRPr="00B12252" w:rsidRDefault="00B12252" w:rsidP="00B12252">
          <w:pPr>
            <w:spacing w:line="240" w:lineRule="auto"/>
            <w:ind w:left="-174" w:right="-175"/>
            <w:jc w:val="center"/>
            <w:rPr>
              <w:color w:val="D9D9D9" w:themeColor="background1" w:themeShade="D9"/>
              <w:sz w:val="13"/>
              <w:szCs w:val="13"/>
            </w:rPr>
          </w:pP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FFFFFF" w:themeColor="background1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9D86104" w14:textId="761B47E9" w:rsidR="00AF7E8C" w:rsidRPr="00E0758C" w:rsidRDefault="00AF7E8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6B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D0EC99D" w14:textId="77777777" w:rsidR="00AF7E8C" w:rsidRPr="00E0758C" w:rsidRDefault="00AF7E8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599348" w14:textId="77777777" w:rsidR="00AF7E8C" w:rsidRPr="00E0758C" w:rsidRDefault="00AF7E8C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B391BB4" wp14:editId="48E8A048">
                <wp:extent cx="337235" cy="324000"/>
                <wp:effectExtent l="0" t="0" r="5715" b="0"/>
                <wp:docPr id="15278" name="Grafik 15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C0D735C" w14:textId="77777777" w:rsidR="00AF7E8C" w:rsidRPr="00E17AE8" w:rsidRDefault="00AF7E8C" w:rsidP="0084766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E9F37" w14:textId="547D7B61" w:rsidR="00232AE1" w:rsidRDefault="00232AE1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F2A2E" w:rsidRPr="00E0758C" w14:paraId="5114DF4F" w14:textId="77777777" w:rsidTr="008B7367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bottom"/>
        </w:tcPr>
        <w:p w14:paraId="520A564E" w14:textId="77777777" w:rsidR="009F2A2E" w:rsidRPr="00B12252" w:rsidRDefault="009F2A2E" w:rsidP="009F2A2E">
          <w:pPr>
            <w:spacing w:line="240" w:lineRule="auto"/>
            <w:ind w:left="-174" w:right="-175"/>
            <w:jc w:val="center"/>
            <w:rPr>
              <w:color w:val="808080"/>
              <w:sz w:val="13"/>
              <w:szCs w:val="13"/>
            </w:rPr>
          </w:pPr>
          <w:r w:rsidRPr="008B7367">
            <w:rPr>
              <w:rFonts w:asciiTheme="majorHAnsi" w:eastAsiaTheme="majorEastAsia" w:hAnsiTheme="majorHAnsi" w:cstheme="majorBidi"/>
              <w:noProof/>
              <w:color w:val="327A86" w:themeColor="text2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92544" behindDoc="0" locked="0" layoutInCell="1" allowOverlap="1" wp14:anchorId="28C7B8B6" wp14:editId="170C0FD2">
                    <wp:simplePos x="0" y="0"/>
                    <wp:positionH relativeFrom="column">
                      <wp:posOffset>208280</wp:posOffset>
                    </wp:positionH>
                    <wp:positionV relativeFrom="paragraph">
                      <wp:posOffset>-36195</wp:posOffset>
                    </wp:positionV>
                    <wp:extent cx="0" cy="215900"/>
                    <wp:effectExtent l="0" t="0" r="12700" b="12700"/>
                    <wp:wrapNone/>
                    <wp:docPr id="1256622620" name="Gerade Verbindung 1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215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CC59761" id="Gerade Verbindung 172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-2.85pt" to="16.4pt,1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" strokecolor="#327a86 [3204]" strokeweight=".5pt">
                    <v:stroke joinstyle="miter"/>
                  </v:line>
                </w:pict>
              </mc:Fallback>
            </mc:AlternateContent>
          </w:r>
          <w:r w:rsidRPr="008B7367">
            <w:rPr>
              <w:rFonts w:asciiTheme="majorHAnsi" w:eastAsiaTheme="majorEastAsia" w:hAnsiTheme="majorHAnsi" w:cstheme="majorBidi"/>
              <w:noProof/>
              <w:color w:val="327A86" w:themeColor="text2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291DF0AF" wp14:editId="7CA72B48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10570845</wp:posOffset>
                    </wp:positionV>
                    <wp:extent cx="167005" cy="205740"/>
                    <wp:effectExtent l="0" t="0" r="10795" b="10160"/>
                    <wp:wrapNone/>
                    <wp:docPr id="1679900914" name="Abgerundetes 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7005" cy="205740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7D908838" id="Abgerundetes Rechteck 10" o:spid="_x0000_s1026" style="position:absolute;margin-left:-54pt;margin-top:832.35pt;width:13.15pt;height:16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" filled="f" strokecolor="white [3212]" strokeweight=".5pt">
                    <v:stroke joinstyle="miter"/>
                  </v:roundrect>
                </w:pict>
              </mc:Fallback>
            </mc:AlternateConten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  <w:p w14:paraId="719DCD44" w14:textId="77777777" w:rsidR="009F2A2E" w:rsidRPr="00B12252" w:rsidRDefault="009F2A2E" w:rsidP="009F2A2E">
          <w:pPr>
            <w:spacing w:line="240" w:lineRule="auto"/>
            <w:ind w:left="-174" w:right="-175"/>
            <w:jc w:val="center"/>
            <w:rPr>
              <w:color w:val="D9D9D9" w:themeColor="background1" w:themeShade="D9"/>
              <w:sz w:val="13"/>
              <w:szCs w:val="13"/>
            </w:rPr>
          </w:pP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DD8AF3A" w14:textId="251012A4" w:rsidR="009F2A2E" w:rsidRPr="00E0758C" w:rsidRDefault="00E3001F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DC3B99">
            <w:rPr>
              <w:color w:val="706F6F"/>
              <w:sz w:val="20"/>
              <w:szCs w:val="20"/>
            </w:rPr>
            <w:t xml:space="preserve">Ich kann sicher </w:t>
          </w:r>
          <w:r w:rsidR="008B7367">
            <w:rPr>
              <w:color w:val="706F6F"/>
              <w:sz w:val="20"/>
              <w:szCs w:val="20"/>
            </w:rPr>
            <w:t>multiplizieren</w:t>
          </w:r>
          <w:r w:rsidRPr="00DC3B99">
            <w:rPr>
              <w:color w:val="706F6F"/>
              <w:sz w:val="20"/>
              <w:szCs w:val="20"/>
            </w:rPr>
            <w:t xml:space="preserve"> und meine Rechenwege erklären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C711ED" w14:textId="6026BC8A" w:rsidR="009F2A2E" w:rsidRPr="00E0758C" w:rsidRDefault="00112860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N6B-1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C075A02" w14:textId="77777777" w:rsidR="009F2A2E" w:rsidRPr="00E0758C" w:rsidRDefault="009F2A2E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43474D3" wp14:editId="5B728C4E">
                <wp:extent cx="337235" cy="324000"/>
                <wp:effectExtent l="0" t="0" r="5715" b="0"/>
                <wp:docPr id="1981582637" name="Grafik 1981582637" descr="Ein Bild, das Kreis, Symbol, Messgerä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291898" name="Grafik 820291898" descr="Ein Bild, das Kreis, Symbol, Messgerät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C54EE76" w14:textId="77777777" w:rsidR="00232AE1" w:rsidRPr="00E17AE8" w:rsidRDefault="00232AE1" w:rsidP="001C3EE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A5AC5" w14:textId="77777777" w:rsidR="00112860" w:rsidRDefault="0011286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12860" w:rsidRPr="00E0758C" w14:paraId="2998B846" w14:textId="77777777" w:rsidTr="008B7367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bottom"/>
        </w:tcPr>
        <w:p w14:paraId="49B90C9C" w14:textId="77777777" w:rsidR="00112860" w:rsidRPr="00B12252" w:rsidRDefault="00112860" w:rsidP="009F2A2E">
          <w:pPr>
            <w:spacing w:line="240" w:lineRule="auto"/>
            <w:ind w:left="-174" w:right="-175"/>
            <w:jc w:val="center"/>
            <w:rPr>
              <w:color w:val="808080"/>
              <w:sz w:val="13"/>
              <w:szCs w:val="13"/>
            </w:rPr>
          </w:pPr>
          <w:r w:rsidRPr="008B7367">
            <w:rPr>
              <w:rFonts w:asciiTheme="majorHAnsi" w:eastAsiaTheme="majorEastAsia" w:hAnsiTheme="majorHAnsi" w:cstheme="majorBidi"/>
              <w:noProof/>
              <w:color w:val="327A86" w:themeColor="text2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97664" behindDoc="0" locked="0" layoutInCell="1" allowOverlap="1" wp14:anchorId="1A9277DC" wp14:editId="61D03B73">
                    <wp:simplePos x="0" y="0"/>
                    <wp:positionH relativeFrom="column">
                      <wp:posOffset>208280</wp:posOffset>
                    </wp:positionH>
                    <wp:positionV relativeFrom="paragraph">
                      <wp:posOffset>-44450</wp:posOffset>
                    </wp:positionV>
                    <wp:extent cx="0" cy="215900"/>
                    <wp:effectExtent l="0" t="0" r="12700" b="12700"/>
                    <wp:wrapNone/>
                    <wp:docPr id="1375167071" name="Gerade Verbindung 1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215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B489E6B" id="Gerade Verbindung 172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-3.5pt" to="16.4pt,1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" strokecolor="#327a86 [3204]" strokeweight=".5pt">
                    <v:stroke joinstyle="miter"/>
                  </v:line>
                </w:pict>
              </mc:Fallback>
            </mc:AlternateContent>
          </w:r>
          <w:r w:rsidRPr="008B7367">
            <w:rPr>
              <w:rFonts w:asciiTheme="majorHAnsi" w:eastAsiaTheme="majorEastAsia" w:hAnsiTheme="majorHAnsi" w:cstheme="majorBidi"/>
              <w:noProof/>
              <w:color w:val="327A86" w:themeColor="text2"/>
              <w:sz w:val="13"/>
              <w:szCs w:val="13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95616" behindDoc="0" locked="0" layoutInCell="1" allowOverlap="1" wp14:anchorId="0E567609" wp14:editId="25FAE61A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10570845</wp:posOffset>
                    </wp:positionV>
                    <wp:extent cx="167005" cy="205740"/>
                    <wp:effectExtent l="0" t="0" r="10795" b="10160"/>
                    <wp:wrapNone/>
                    <wp:docPr id="488598987" name="Abgerundetes 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7005" cy="205740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48BD0D3" id="Abgerundetes Rechteck 10" o:spid="_x0000_s1026" style="position:absolute;margin-left:-54pt;margin-top:832.35pt;width:13.15pt;height:16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" filled="f" strokecolor="white [3212]" strokeweight=".5pt">
                    <v:stroke joinstyle="miter"/>
                  </v:roundrect>
                </w:pict>
              </mc:Fallback>
            </mc:AlternateConten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B12252">
            <w:rPr>
              <w:color w:val="FFFFFF" w:themeColor="background1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  <w:p w14:paraId="5B259CBB" w14:textId="77777777" w:rsidR="00112860" w:rsidRPr="00B12252" w:rsidRDefault="00112860" w:rsidP="009F2A2E">
          <w:pPr>
            <w:spacing w:line="240" w:lineRule="auto"/>
            <w:ind w:left="-174" w:right="-175"/>
            <w:jc w:val="center"/>
            <w:rPr>
              <w:color w:val="D9D9D9" w:themeColor="background1" w:themeShade="D9"/>
              <w:sz w:val="13"/>
              <w:szCs w:val="13"/>
            </w:rPr>
          </w:pP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8B7367">
            <w:rPr>
              <w:color w:val="327A86" w:themeColor="text2"/>
              <w:sz w:val="13"/>
              <w:szCs w:val="13"/>
            </w:rPr>
            <w:t xml:space="preserve"> </w:t>
          </w:r>
          <w:r w:rsidRPr="008B7367">
            <w:rPr>
              <w:color w:val="327A86" w:themeColor="text2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  <w:r w:rsidRPr="00B12252">
            <w:rPr>
              <w:color w:val="D9D9D9" w:themeColor="background1" w:themeShade="D9"/>
              <w:sz w:val="13"/>
              <w:szCs w:val="13"/>
            </w:rPr>
            <w:t xml:space="preserve"> </w:t>
          </w:r>
          <w:r w:rsidRPr="00B12252">
            <w:rPr>
              <w:color w:val="D9D9D9" w:themeColor="background1" w:themeShade="D9"/>
              <w:sz w:val="13"/>
              <w:szCs w:val="13"/>
            </w:rPr>
            <w:sym w:font="Wingdings" w:char="F06C"/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FA8687" w14:textId="3A26559F" w:rsidR="00112860" w:rsidRPr="00E0758C" w:rsidRDefault="00112860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DC3B99">
            <w:rPr>
              <w:color w:val="706F6F"/>
              <w:sz w:val="20"/>
              <w:szCs w:val="20"/>
            </w:rPr>
            <w:t xml:space="preserve">Ich kann sicher </w:t>
          </w:r>
          <w:r w:rsidR="008B7367">
            <w:rPr>
              <w:color w:val="706F6F"/>
              <w:sz w:val="20"/>
              <w:szCs w:val="20"/>
            </w:rPr>
            <w:t>multiplizieren</w:t>
          </w:r>
          <w:r w:rsidRPr="00DC3B99">
            <w:rPr>
              <w:color w:val="706F6F"/>
              <w:sz w:val="20"/>
              <w:szCs w:val="20"/>
            </w:rPr>
            <w:t xml:space="preserve"> und meine Rechenwege erklären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07C5A8" w14:textId="788F233B" w:rsidR="00112860" w:rsidRPr="00E0758C" w:rsidRDefault="00112860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N6B-2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F3684FD" w14:textId="77777777" w:rsidR="00112860" w:rsidRPr="00E0758C" w:rsidRDefault="00112860" w:rsidP="009F2A2E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55A48BC" wp14:editId="13A51B08">
                <wp:extent cx="337235" cy="324000"/>
                <wp:effectExtent l="0" t="0" r="5715" b="0"/>
                <wp:docPr id="1095537254" name="Grafik 1095537254" descr="Ein Bild, das Kreis, Symbol, Messgerä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291898" name="Grafik 820291898" descr="Ein Bild, das Kreis, Symbol, Messgerät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2E23184" w14:textId="77777777" w:rsidR="00112860" w:rsidRPr="00E17AE8" w:rsidRDefault="00112860" w:rsidP="001C3EE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1F71E" w14:textId="77777777" w:rsidR="004C4264" w:rsidRDefault="004C4264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4C4264" w:rsidRPr="00E0758C" w14:paraId="59DDF2CB" w14:textId="77777777" w:rsidTr="00A04A7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bottom"/>
        </w:tcPr>
        <w:p w14:paraId="2318F14D" w14:textId="7C71D9E3" w:rsidR="004C4264" w:rsidRPr="00B12252" w:rsidRDefault="00E434AC" w:rsidP="00773D8A">
          <w:pPr>
            <w:spacing w:line="240" w:lineRule="auto"/>
            <w:ind w:left="-174" w:right="-175"/>
            <w:jc w:val="center"/>
            <w:rPr>
              <w:color w:val="D9D9D9" w:themeColor="background1" w:themeShade="D9"/>
              <w:sz w:val="13"/>
              <w:szCs w:val="13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3568" behindDoc="0" locked="0" layoutInCell="1" allowOverlap="1" wp14:anchorId="36C0E223" wp14:editId="0214DB39">
                <wp:simplePos x="0" y="0"/>
                <wp:positionH relativeFrom="column">
                  <wp:posOffset>-109855</wp:posOffset>
                </wp:positionH>
                <wp:positionV relativeFrom="paragraph">
                  <wp:posOffset>78105</wp:posOffset>
                </wp:positionV>
                <wp:extent cx="507365" cy="288290"/>
                <wp:effectExtent l="0" t="0" r="6985" b="0"/>
                <wp:wrapNone/>
                <wp:docPr id="333633865" name="Grafik 3336338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" name="Grafik 18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365" cy="288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EEDCE7F" w14:textId="77777777" w:rsidR="004C4264" w:rsidRPr="00E0758C" w:rsidRDefault="004C4264" w:rsidP="00773D8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6C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417A877" w14:textId="77777777" w:rsidR="004C4264" w:rsidRPr="00E0758C" w:rsidRDefault="004C4264" w:rsidP="00773D8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AA6BE44" w14:textId="77777777" w:rsidR="004C4264" w:rsidRPr="00E0758C" w:rsidRDefault="004C4264" w:rsidP="00773D8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FC9893" wp14:editId="61762335">
                <wp:extent cx="337235" cy="324000"/>
                <wp:effectExtent l="0" t="0" r="5715" b="0"/>
                <wp:docPr id="385292680" name="Grafik 385292680" descr="Ein Bild, das Kreis, Symbol, Messgerä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291898" name="Grafik 820291898" descr="Ein Bild, das Kreis, Symbol, Messgerät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2B84983" w14:textId="77777777" w:rsidR="004C4264" w:rsidRPr="00E17AE8" w:rsidRDefault="004C4264" w:rsidP="001C3E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C118D"/>
    <w:multiLevelType w:val="hybridMultilevel"/>
    <w:tmpl w:val="1582763A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B819E7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3E38AE"/>
    <w:multiLevelType w:val="hybridMultilevel"/>
    <w:tmpl w:val="D19602D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A93CFA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12127C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D33D8B"/>
    <w:multiLevelType w:val="hybridMultilevel"/>
    <w:tmpl w:val="1582763A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EB4A12"/>
    <w:multiLevelType w:val="hybridMultilevel"/>
    <w:tmpl w:val="FB8238E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1423A6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083027"/>
    <w:multiLevelType w:val="hybridMultilevel"/>
    <w:tmpl w:val="3CF6237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185475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C65DA5"/>
    <w:multiLevelType w:val="hybridMultilevel"/>
    <w:tmpl w:val="73EC911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A54A0A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7A59D9"/>
    <w:multiLevelType w:val="hybridMultilevel"/>
    <w:tmpl w:val="6422ECA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B52537"/>
    <w:multiLevelType w:val="hybridMultilevel"/>
    <w:tmpl w:val="3CF6237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826B7B"/>
    <w:multiLevelType w:val="hybridMultilevel"/>
    <w:tmpl w:val="A39AC366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A01AC2"/>
    <w:multiLevelType w:val="hybridMultilevel"/>
    <w:tmpl w:val="FB8238E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511E48"/>
    <w:multiLevelType w:val="hybridMultilevel"/>
    <w:tmpl w:val="9288F53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F37861"/>
    <w:multiLevelType w:val="hybridMultilevel"/>
    <w:tmpl w:val="6C0C73FA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C0AC0"/>
    <w:multiLevelType w:val="hybridMultilevel"/>
    <w:tmpl w:val="73EC911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975155"/>
    <w:multiLevelType w:val="hybridMultilevel"/>
    <w:tmpl w:val="FB8238E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B337608"/>
    <w:multiLevelType w:val="hybridMultilevel"/>
    <w:tmpl w:val="4D2844E4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E068E2"/>
    <w:multiLevelType w:val="hybridMultilevel"/>
    <w:tmpl w:val="73EC9110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E5331F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85D07C0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D31F1E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A3E20CF"/>
    <w:multiLevelType w:val="hybridMultilevel"/>
    <w:tmpl w:val="732242DC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E063A5"/>
    <w:multiLevelType w:val="hybridMultilevel"/>
    <w:tmpl w:val="FEEA05D6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6F02578"/>
    <w:multiLevelType w:val="hybridMultilevel"/>
    <w:tmpl w:val="43E03E6C"/>
    <w:lvl w:ilvl="0" w:tplc="91DE94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57921415">
    <w:abstractNumId w:val="11"/>
  </w:num>
  <w:num w:numId="2" w16cid:durableId="822621437">
    <w:abstractNumId w:val="16"/>
  </w:num>
  <w:num w:numId="3" w16cid:durableId="1201479666">
    <w:abstractNumId w:val="5"/>
  </w:num>
  <w:num w:numId="4" w16cid:durableId="1199390952">
    <w:abstractNumId w:val="7"/>
  </w:num>
  <w:num w:numId="5" w16cid:durableId="1122000226">
    <w:abstractNumId w:val="9"/>
  </w:num>
  <w:num w:numId="6" w16cid:durableId="1337153509">
    <w:abstractNumId w:val="27"/>
  </w:num>
  <w:num w:numId="7" w16cid:durableId="2104914098">
    <w:abstractNumId w:val="25"/>
  </w:num>
  <w:num w:numId="8" w16cid:durableId="1566337045">
    <w:abstractNumId w:val="24"/>
  </w:num>
  <w:num w:numId="9" w16cid:durableId="377050174">
    <w:abstractNumId w:val="3"/>
  </w:num>
  <w:num w:numId="10" w16cid:durableId="1591038348">
    <w:abstractNumId w:val="1"/>
  </w:num>
  <w:num w:numId="11" w16cid:durableId="331177733">
    <w:abstractNumId w:val="12"/>
  </w:num>
  <w:num w:numId="12" w16cid:durableId="1191648905">
    <w:abstractNumId w:val="4"/>
  </w:num>
  <w:num w:numId="13" w16cid:durableId="802963329">
    <w:abstractNumId w:val="29"/>
  </w:num>
  <w:num w:numId="14" w16cid:durableId="742021428">
    <w:abstractNumId w:val="2"/>
  </w:num>
  <w:num w:numId="15" w16cid:durableId="2137868309">
    <w:abstractNumId w:val="28"/>
  </w:num>
  <w:num w:numId="16" w16cid:durableId="1851554801">
    <w:abstractNumId w:val="18"/>
  </w:num>
  <w:num w:numId="17" w16cid:durableId="443039370">
    <w:abstractNumId w:val="20"/>
  </w:num>
  <w:num w:numId="18" w16cid:durableId="1357072435">
    <w:abstractNumId w:val="10"/>
  </w:num>
  <w:num w:numId="19" w16cid:durableId="1906640263">
    <w:abstractNumId w:val="23"/>
  </w:num>
  <w:num w:numId="20" w16cid:durableId="1627736485">
    <w:abstractNumId w:val="22"/>
  </w:num>
  <w:num w:numId="21" w16cid:durableId="1787504462">
    <w:abstractNumId w:val="14"/>
  </w:num>
  <w:num w:numId="22" w16cid:durableId="397021015">
    <w:abstractNumId w:val="8"/>
  </w:num>
  <w:num w:numId="23" w16cid:durableId="1156383158">
    <w:abstractNumId w:val="17"/>
  </w:num>
  <w:num w:numId="24" w16cid:durableId="198249270">
    <w:abstractNumId w:val="0"/>
  </w:num>
  <w:num w:numId="25" w16cid:durableId="2097363935">
    <w:abstractNumId w:val="21"/>
  </w:num>
  <w:num w:numId="26" w16cid:durableId="1566451097">
    <w:abstractNumId w:val="6"/>
  </w:num>
  <w:num w:numId="27" w16cid:durableId="982850542">
    <w:abstractNumId w:val="15"/>
  </w:num>
  <w:num w:numId="28" w16cid:durableId="2035036825">
    <w:abstractNumId w:val="19"/>
  </w:num>
  <w:num w:numId="29" w16cid:durableId="1886721193">
    <w:abstractNumId w:val="26"/>
  </w:num>
  <w:num w:numId="30" w16cid:durableId="422067948">
    <w:abstractNumId w:val="1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4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03AC"/>
    <w:rsid w:val="00000DE1"/>
    <w:rsid w:val="00001908"/>
    <w:rsid w:val="00002970"/>
    <w:rsid w:val="00004BD3"/>
    <w:rsid w:val="00004F79"/>
    <w:rsid w:val="000052CA"/>
    <w:rsid w:val="000058AC"/>
    <w:rsid w:val="00006F21"/>
    <w:rsid w:val="00010863"/>
    <w:rsid w:val="00011C8C"/>
    <w:rsid w:val="00013060"/>
    <w:rsid w:val="000132AB"/>
    <w:rsid w:val="00014336"/>
    <w:rsid w:val="00014D1B"/>
    <w:rsid w:val="00015556"/>
    <w:rsid w:val="00015996"/>
    <w:rsid w:val="00020370"/>
    <w:rsid w:val="000208A8"/>
    <w:rsid w:val="00021B05"/>
    <w:rsid w:val="00024CED"/>
    <w:rsid w:val="0002583D"/>
    <w:rsid w:val="00026823"/>
    <w:rsid w:val="00026D9C"/>
    <w:rsid w:val="00026F34"/>
    <w:rsid w:val="00030B49"/>
    <w:rsid w:val="00030DF2"/>
    <w:rsid w:val="00032084"/>
    <w:rsid w:val="00033A07"/>
    <w:rsid w:val="00034C8E"/>
    <w:rsid w:val="000358FA"/>
    <w:rsid w:val="0003654F"/>
    <w:rsid w:val="00037D28"/>
    <w:rsid w:val="000425FD"/>
    <w:rsid w:val="00042F87"/>
    <w:rsid w:val="000441F0"/>
    <w:rsid w:val="00045C57"/>
    <w:rsid w:val="000469CA"/>
    <w:rsid w:val="00047413"/>
    <w:rsid w:val="00047A4E"/>
    <w:rsid w:val="000500AC"/>
    <w:rsid w:val="0005096B"/>
    <w:rsid w:val="0005153C"/>
    <w:rsid w:val="00052716"/>
    <w:rsid w:val="0005424B"/>
    <w:rsid w:val="000542D5"/>
    <w:rsid w:val="00056E65"/>
    <w:rsid w:val="00061AC9"/>
    <w:rsid w:val="00062176"/>
    <w:rsid w:val="00065627"/>
    <w:rsid w:val="00066671"/>
    <w:rsid w:val="00067C5A"/>
    <w:rsid w:val="000705E6"/>
    <w:rsid w:val="00074F49"/>
    <w:rsid w:val="00076180"/>
    <w:rsid w:val="00076A10"/>
    <w:rsid w:val="00080484"/>
    <w:rsid w:val="000810C2"/>
    <w:rsid w:val="00081AEE"/>
    <w:rsid w:val="00084C99"/>
    <w:rsid w:val="00085A82"/>
    <w:rsid w:val="00085D30"/>
    <w:rsid w:val="000862D7"/>
    <w:rsid w:val="00087085"/>
    <w:rsid w:val="000874DF"/>
    <w:rsid w:val="00091648"/>
    <w:rsid w:val="00091B11"/>
    <w:rsid w:val="0009400B"/>
    <w:rsid w:val="00095D18"/>
    <w:rsid w:val="000970F9"/>
    <w:rsid w:val="00097784"/>
    <w:rsid w:val="00097A14"/>
    <w:rsid w:val="00097DC3"/>
    <w:rsid w:val="000A04D1"/>
    <w:rsid w:val="000A1D50"/>
    <w:rsid w:val="000A2473"/>
    <w:rsid w:val="000A2E42"/>
    <w:rsid w:val="000A3246"/>
    <w:rsid w:val="000A389A"/>
    <w:rsid w:val="000A412F"/>
    <w:rsid w:val="000A4CE1"/>
    <w:rsid w:val="000A7B09"/>
    <w:rsid w:val="000B35BC"/>
    <w:rsid w:val="000B395B"/>
    <w:rsid w:val="000B7134"/>
    <w:rsid w:val="000C0BFA"/>
    <w:rsid w:val="000C0FE2"/>
    <w:rsid w:val="000C1F7E"/>
    <w:rsid w:val="000C2381"/>
    <w:rsid w:val="000C315D"/>
    <w:rsid w:val="000C4495"/>
    <w:rsid w:val="000C56AC"/>
    <w:rsid w:val="000C7083"/>
    <w:rsid w:val="000C76B4"/>
    <w:rsid w:val="000C7FEE"/>
    <w:rsid w:val="000D0E40"/>
    <w:rsid w:val="000D23B2"/>
    <w:rsid w:val="000D2940"/>
    <w:rsid w:val="000D2E5F"/>
    <w:rsid w:val="000D30D1"/>
    <w:rsid w:val="000D488F"/>
    <w:rsid w:val="000D4B1D"/>
    <w:rsid w:val="000D4C09"/>
    <w:rsid w:val="000D6AD3"/>
    <w:rsid w:val="000D7CEA"/>
    <w:rsid w:val="000E1301"/>
    <w:rsid w:val="000E1DE9"/>
    <w:rsid w:val="000E2765"/>
    <w:rsid w:val="000E639A"/>
    <w:rsid w:val="000E660C"/>
    <w:rsid w:val="000E6B18"/>
    <w:rsid w:val="000F13CD"/>
    <w:rsid w:val="000F1545"/>
    <w:rsid w:val="000F2B37"/>
    <w:rsid w:val="000F2E4D"/>
    <w:rsid w:val="000F32C4"/>
    <w:rsid w:val="000F3516"/>
    <w:rsid w:val="000F481F"/>
    <w:rsid w:val="000F4B89"/>
    <w:rsid w:val="000F4D85"/>
    <w:rsid w:val="000F669E"/>
    <w:rsid w:val="000F7820"/>
    <w:rsid w:val="000F7F6B"/>
    <w:rsid w:val="00101357"/>
    <w:rsid w:val="00101A06"/>
    <w:rsid w:val="001029C2"/>
    <w:rsid w:val="0010343F"/>
    <w:rsid w:val="001045D8"/>
    <w:rsid w:val="00104F4B"/>
    <w:rsid w:val="001062EF"/>
    <w:rsid w:val="001073C7"/>
    <w:rsid w:val="0011130A"/>
    <w:rsid w:val="001113E1"/>
    <w:rsid w:val="00111CB9"/>
    <w:rsid w:val="00112860"/>
    <w:rsid w:val="00112BD0"/>
    <w:rsid w:val="00113195"/>
    <w:rsid w:val="00114B07"/>
    <w:rsid w:val="00114F3B"/>
    <w:rsid w:val="001151C7"/>
    <w:rsid w:val="0011529A"/>
    <w:rsid w:val="00115E26"/>
    <w:rsid w:val="00117298"/>
    <w:rsid w:val="00117C8E"/>
    <w:rsid w:val="00120536"/>
    <w:rsid w:val="00120CE0"/>
    <w:rsid w:val="00120E67"/>
    <w:rsid w:val="00121692"/>
    <w:rsid w:val="00123F05"/>
    <w:rsid w:val="0012488A"/>
    <w:rsid w:val="00125BC0"/>
    <w:rsid w:val="001262D6"/>
    <w:rsid w:val="001311F3"/>
    <w:rsid w:val="001312A6"/>
    <w:rsid w:val="00132FFE"/>
    <w:rsid w:val="001339B9"/>
    <w:rsid w:val="00133C95"/>
    <w:rsid w:val="00133CDA"/>
    <w:rsid w:val="0013597E"/>
    <w:rsid w:val="001362AD"/>
    <w:rsid w:val="00140BC5"/>
    <w:rsid w:val="00145914"/>
    <w:rsid w:val="00145B3D"/>
    <w:rsid w:val="0014695C"/>
    <w:rsid w:val="00146E89"/>
    <w:rsid w:val="00146ED1"/>
    <w:rsid w:val="00146F2A"/>
    <w:rsid w:val="00147866"/>
    <w:rsid w:val="00150886"/>
    <w:rsid w:val="00150CA4"/>
    <w:rsid w:val="001517E1"/>
    <w:rsid w:val="001559BE"/>
    <w:rsid w:val="001610F3"/>
    <w:rsid w:val="00161608"/>
    <w:rsid w:val="00162965"/>
    <w:rsid w:val="00163286"/>
    <w:rsid w:val="001638EF"/>
    <w:rsid w:val="0016462D"/>
    <w:rsid w:val="00165363"/>
    <w:rsid w:val="001662C7"/>
    <w:rsid w:val="00167901"/>
    <w:rsid w:val="001703E1"/>
    <w:rsid w:val="00170589"/>
    <w:rsid w:val="00171460"/>
    <w:rsid w:val="001735AF"/>
    <w:rsid w:val="00175E0C"/>
    <w:rsid w:val="00177A63"/>
    <w:rsid w:val="00180775"/>
    <w:rsid w:val="00180EC4"/>
    <w:rsid w:val="00183265"/>
    <w:rsid w:val="00183545"/>
    <w:rsid w:val="0018492B"/>
    <w:rsid w:val="00184D5D"/>
    <w:rsid w:val="00184F6E"/>
    <w:rsid w:val="001853AA"/>
    <w:rsid w:val="001858C2"/>
    <w:rsid w:val="0018699D"/>
    <w:rsid w:val="001921C3"/>
    <w:rsid w:val="00192414"/>
    <w:rsid w:val="00192D9F"/>
    <w:rsid w:val="001948F0"/>
    <w:rsid w:val="0019796C"/>
    <w:rsid w:val="001A1780"/>
    <w:rsid w:val="001A71F1"/>
    <w:rsid w:val="001A752A"/>
    <w:rsid w:val="001A7843"/>
    <w:rsid w:val="001B23CF"/>
    <w:rsid w:val="001B249B"/>
    <w:rsid w:val="001B3139"/>
    <w:rsid w:val="001B3F5C"/>
    <w:rsid w:val="001B43D2"/>
    <w:rsid w:val="001B4893"/>
    <w:rsid w:val="001B6D9A"/>
    <w:rsid w:val="001C07DA"/>
    <w:rsid w:val="001C0814"/>
    <w:rsid w:val="001C0C6A"/>
    <w:rsid w:val="001C3EE1"/>
    <w:rsid w:val="001C44D2"/>
    <w:rsid w:val="001C4682"/>
    <w:rsid w:val="001C5FEA"/>
    <w:rsid w:val="001C6C3A"/>
    <w:rsid w:val="001C76D2"/>
    <w:rsid w:val="001D15A2"/>
    <w:rsid w:val="001D1756"/>
    <w:rsid w:val="001D223B"/>
    <w:rsid w:val="001D2391"/>
    <w:rsid w:val="001D2A74"/>
    <w:rsid w:val="001D3D73"/>
    <w:rsid w:val="001D41FD"/>
    <w:rsid w:val="001D55A9"/>
    <w:rsid w:val="001D6674"/>
    <w:rsid w:val="001D7B44"/>
    <w:rsid w:val="001E08C7"/>
    <w:rsid w:val="001E287D"/>
    <w:rsid w:val="001E402C"/>
    <w:rsid w:val="001E4845"/>
    <w:rsid w:val="001E52EE"/>
    <w:rsid w:val="001E7315"/>
    <w:rsid w:val="001E7430"/>
    <w:rsid w:val="001F16F9"/>
    <w:rsid w:val="001F2A76"/>
    <w:rsid w:val="001F2E68"/>
    <w:rsid w:val="001F47EC"/>
    <w:rsid w:val="001F4DBB"/>
    <w:rsid w:val="001F51F2"/>
    <w:rsid w:val="001F585A"/>
    <w:rsid w:val="001F6F57"/>
    <w:rsid w:val="0020109B"/>
    <w:rsid w:val="00201972"/>
    <w:rsid w:val="00201E30"/>
    <w:rsid w:val="002027BE"/>
    <w:rsid w:val="00202DAA"/>
    <w:rsid w:val="00202F28"/>
    <w:rsid w:val="00203C7C"/>
    <w:rsid w:val="00204695"/>
    <w:rsid w:val="0020471A"/>
    <w:rsid w:val="0020596E"/>
    <w:rsid w:val="002061FE"/>
    <w:rsid w:val="00206256"/>
    <w:rsid w:val="002069D4"/>
    <w:rsid w:val="00206AA9"/>
    <w:rsid w:val="00207138"/>
    <w:rsid w:val="00207DB7"/>
    <w:rsid w:val="00211B30"/>
    <w:rsid w:val="0021237C"/>
    <w:rsid w:val="00212D71"/>
    <w:rsid w:val="002150E8"/>
    <w:rsid w:val="0021669C"/>
    <w:rsid w:val="00220F29"/>
    <w:rsid w:val="002219C7"/>
    <w:rsid w:val="00223A7F"/>
    <w:rsid w:val="002274BA"/>
    <w:rsid w:val="00230A99"/>
    <w:rsid w:val="00232534"/>
    <w:rsid w:val="00232AE1"/>
    <w:rsid w:val="00232CEF"/>
    <w:rsid w:val="002330F5"/>
    <w:rsid w:val="0023321F"/>
    <w:rsid w:val="0023325A"/>
    <w:rsid w:val="0023366C"/>
    <w:rsid w:val="00235B6C"/>
    <w:rsid w:val="00240CAD"/>
    <w:rsid w:val="002417BF"/>
    <w:rsid w:val="00241F2C"/>
    <w:rsid w:val="00243737"/>
    <w:rsid w:val="00246E51"/>
    <w:rsid w:val="00250CAA"/>
    <w:rsid w:val="00252562"/>
    <w:rsid w:val="002543F2"/>
    <w:rsid w:val="00256751"/>
    <w:rsid w:val="00257D43"/>
    <w:rsid w:val="00261067"/>
    <w:rsid w:val="00261CE3"/>
    <w:rsid w:val="00263EE3"/>
    <w:rsid w:val="0026426F"/>
    <w:rsid w:val="00264D79"/>
    <w:rsid w:val="0027150A"/>
    <w:rsid w:val="00273BC7"/>
    <w:rsid w:val="00273C8A"/>
    <w:rsid w:val="00274D15"/>
    <w:rsid w:val="00276E7E"/>
    <w:rsid w:val="00280E7D"/>
    <w:rsid w:val="00281684"/>
    <w:rsid w:val="00281B10"/>
    <w:rsid w:val="00282EE7"/>
    <w:rsid w:val="002869C0"/>
    <w:rsid w:val="00294C69"/>
    <w:rsid w:val="00296455"/>
    <w:rsid w:val="0029656B"/>
    <w:rsid w:val="002969B0"/>
    <w:rsid w:val="00297993"/>
    <w:rsid w:val="002A0C91"/>
    <w:rsid w:val="002A3358"/>
    <w:rsid w:val="002A33E7"/>
    <w:rsid w:val="002A479D"/>
    <w:rsid w:val="002A7EB5"/>
    <w:rsid w:val="002B4551"/>
    <w:rsid w:val="002B542E"/>
    <w:rsid w:val="002B594D"/>
    <w:rsid w:val="002B6B4E"/>
    <w:rsid w:val="002B7422"/>
    <w:rsid w:val="002C1315"/>
    <w:rsid w:val="002C381B"/>
    <w:rsid w:val="002C3BD7"/>
    <w:rsid w:val="002C507F"/>
    <w:rsid w:val="002C7913"/>
    <w:rsid w:val="002D07BB"/>
    <w:rsid w:val="002D1257"/>
    <w:rsid w:val="002D1886"/>
    <w:rsid w:val="002D3A8A"/>
    <w:rsid w:val="002D3D06"/>
    <w:rsid w:val="002D522F"/>
    <w:rsid w:val="002D61DB"/>
    <w:rsid w:val="002D703D"/>
    <w:rsid w:val="002E0033"/>
    <w:rsid w:val="002E0053"/>
    <w:rsid w:val="002E4CF9"/>
    <w:rsid w:val="002E55B9"/>
    <w:rsid w:val="002E5993"/>
    <w:rsid w:val="002E6140"/>
    <w:rsid w:val="002E73A6"/>
    <w:rsid w:val="002F2B43"/>
    <w:rsid w:val="002F4885"/>
    <w:rsid w:val="002F4C16"/>
    <w:rsid w:val="003006A2"/>
    <w:rsid w:val="00300EA0"/>
    <w:rsid w:val="003015A2"/>
    <w:rsid w:val="0030332A"/>
    <w:rsid w:val="0030347F"/>
    <w:rsid w:val="0030412A"/>
    <w:rsid w:val="003046D8"/>
    <w:rsid w:val="00304F89"/>
    <w:rsid w:val="0030525C"/>
    <w:rsid w:val="0030542E"/>
    <w:rsid w:val="00305887"/>
    <w:rsid w:val="003079FB"/>
    <w:rsid w:val="00310054"/>
    <w:rsid w:val="003105B6"/>
    <w:rsid w:val="00315877"/>
    <w:rsid w:val="00316B92"/>
    <w:rsid w:val="0032057B"/>
    <w:rsid w:val="00320A30"/>
    <w:rsid w:val="0032289E"/>
    <w:rsid w:val="0032343B"/>
    <w:rsid w:val="00324169"/>
    <w:rsid w:val="003244CA"/>
    <w:rsid w:val="00325202"/>
    <w:rsid w:val="0032777C"/>
    <w:rsid w:val="003309BE"/>
    <w:rsid w:val="00330B93"/>
    <w:rsid w:val="00331F9F"/>
    <w:rsid w:val="00332BA3"/>
    <w:rsid w:val="00333312"/>
    <w:rsid w:val="003338FA"/>
    <w:rsid w:val="00335B6E"/>
    <w:rsid w:val="0033677C"/>
    <w:rsid w:val="00337C7E"/>
    <w:rsid w:val="003415FF"/>
    <w:rsid w:val="00342EF5"/>
    <w:rsid w:val="0034350A"/>
    <w:rsid w:val="00343DD1"/>
    <w:rsid w:val="0035103C"/>
    <w:rsid w:val="003514BB"/>
    <w:rsid w:val="00352164"/>
    <w:rsid w:val="00353BDB"/>
    <w:rsid w:val="00354A18"/>
    <w:rsid w:val="00354D8C"/>
    <w:rsid w:val="00354F01"/>
    <w:rsid w:val="00356617"/>
    <w:rsid w:val="00357C0F"/>
    <w:rsid w:val="00357CE4"/>
    <w:rsid w:val="00360A13"/>
    <w:rsid w:val="00360BFA"/>
    <w:rsid w:val="0036197D"/>
    <w:rsid w:val="00361DA1"/>
    <w:rsid w:val="00362FA9"/>
    <w:rsid w:val="00364A02"/>
    <w:rsid w:val="003654EE"/>
    <w:rsid w:val="003655ED"/>
    <w:rsid w:val="00365D85"/>
    <w:rsid w:val="00367D3E"/>
    <w:rsid w:val="00372DDC"/>
    <w:rsid w:val="0037445F"/>
    <w:rsid w:val="0037454C"/>
    <w:rsid w:val="00374F93"/>
    <w:rsid w:val="003754A1"/>
    <w:rsid w:val="00375DB8"/>
    <w:rsid w:val="00376C2F"/>
    <w:rsid w:val="0038125A"/>
    <w:rsid w:val="00383862"/>
    <w:rsid w:val="00384A77"/>
    <w:rsid w:val="00386976"/>
    <w:rsid w:val="00386A12"/>
    <w:rsid w:val="00386D0E"/>
    <w:rsid w:val="00387E4E"/>
    <w:rsid w:val="00387E96"/>
    <w:rsid w:val="003908B0"/>
    <w:rsid w:val="00390AD4"/>
    <w:rsid w:val="00391334"/>
    <w:rsid w:val="003914FD"/>
    <w:rsid w:val="00391BC6"/>
    <w:rsid w:val="00393206"/>
    <w:rsid w:val="00395135"/>
    <w:rsid w:val="003A148E"/>
    <w:rsid w:val="003A2147"/>
    <w:rsid w:val="003A22F7"/>
    <w:rsid w:val="003A42C4"/>
    <w:rsid w:val="003A46FD"/>
    <w:rsid w:val="003A591E"/>
    <w:rsid w:val="003A744F"/>
    <w:rsid w:val="003B03AF"/>
    <w:rsid w:val="003B04ED"/>
    <w:rsid w:val="003B04FD"/>
    <w:rsid w:val="003B0AB2"/>
    <w:rsid w:val="003B2D57"/>
    <w:rsid w:val="003B54C2"/>
    <w:rsid w:val="003B5F33"/>
    <w:rsid w:val="003B6076"/>
    <w:rsid w:val="003B607E"/>
    <w:rsid w:val="003B6095"/>
    <w:rsid w:val="003C1E8F"/>
    <w:rsid w:val="003C328E"/>
    <w:rsid w:val="003C3680"/>
    <w:rsid w:val="003C4464"/>
    <w:rsid w:val="003C704E"/>
    <w:rsid w:val="003C7B7B"/>
    <w:rsid w:val="003D117E"/>
    <w:rsid w:val="003D17F3"/>
    <w:rsid w:val="003D2DC6"/>
    <w:rsid w:val="003D3CF9"/>
    <w:rsid w:val="003D4464"/>
    <w:rsid w:val="003D5798"/>
    <w:rsid w:val="003D683B"/>
    <w:rsid w:val="003E2125"/>
    <w:rsid w:val="003E26AC"/>
    <w:rsid w:val="003E542E"/>
    <w:rsid w:val="003E6872"/>
    <w:rsid w:val="003E7A78"/>
    <w:rsid w:val="003F00BC"/>
    <w:rsid w:val="003F0902"/>
    <w:rsid w:val="003F2335"/>
    <w:rsid w:val="003F2652"/>
    <w:rsid w:val="003F3A0D"/>
    <w:rsid w:val="003F3BD6"/>
    <w:rsid w:val="003F5602"/>
    <w:rsid w:val="003F5ACD"/>
    <w:rsid w:val="003F625D"/>
    <w:rsid w:val="003F6436"/>
    <w:rsid w:val="003F6A46"/>
    <w:rsid w:val="003F6BF5"/>
    <w:rsid w:val="003F7237"/>
    <w:rsid w:val="00401EBF"/>
    <w:rsid w:val="0040398A"/>
    <w:rsid w:val="004041C4"/>
    <w:rsid w:val="004049A0"/>
    <w:rsid w:val="00405B3A"/>
    <w:rsid w:val="00406E9D"/>
    <w:rsid w:val="0041068D"/>
    <w:rsid w:val="00410D42"/>
    <w:rsid w:val="00411D9F"/>
    <w:rsid w:val="0041556F"/>
    <w:rsid w:val="00415767"/>
    <w:rsid w:val="004159CD"/>
    <w:rsid w:val="00415ECC"/>
    <w:rsid w:val="004161F5"/>
    <w:rsid w:val="00416F6E"/>
    <w:rsid w:val="00417354"/>
    <w:rsid w:val="00421399"/>
    <w:rsid w:val="00421559"/>
    <w:rsid w:val="004221C0"/>
    <w:rsid w:val="00423481"/>
    <w:rsid w:val="004236AA"/>
    <w:rsid w:val="00423B88"/>
    <w:rsid w:val="004251CB"/>
    <w:rsid w:val="00427CE9"/>
    <w:rsid w:val="00430B96"/>
    <w:rsid w:val="00431E38"/>
    <w:rsid w:val="004334CE"/>
    <w:rsid w:val="004374ED"/>
    <w:rsid w:val="004400B3"/>
    <w:rsid w:val="004410FB"/>
    <w:rsid w:val="00441287"/>
    <w:rsid w:val="004430E4"/>
    <w:rsid w:val="004443AB"/>
    <w:rsid w:val="004446AB"/>
    <w:rsid w:val="00446100"/>
    <w:rsid w:val="00447564"/>
    <w:rsid w:val="00450EDC"/>
    <w:rsid w:val="00451DCE"/>
    <w:rsid w:val="00452E88"/>
    <w:rsid w:val="00454091"/>
    <w:rsid w:val="00457363"/>
    <w:rsid w:val="00460900"/>
    <w:rsid w:val="00460C47"/>
    <w:rsid w:val="00460EAA"/>
    <w:rsid w:val="004629EB"/>
    <w:rsid w:val="00463F5D"/>
    <w:rsid w:val="004645C6"/>
    <w:rsid w:val="00464B53"/>
    <w:rsid w:val="004650CF"/>
    <w:rsid w:val="00467290"/>
    <w:rsid w:val="004678CD"/>
    <w:rsid w:val="00471A95"/>
    <w:rsid w:val="00471F26"/>
    <w:rsid w:val="00473B71"/>
    <w:rsid w:val="00475A9C"/>
    <w:rsid w:val="00477539"/>
    <w:rsid w:val="0047783A"/>
    <w:rsid w:val="004806B4"/>
    <w:rsid w:val="0048343B"/>
    <w:rsid w:val="0048402D"/>
    <w:rsid w:val="0048537F"/>
    <w:rsid w:val="00485714"/>
    <w:rsid w:val="0048785A"/>
    <w:rsid w:val="00487B3B"/>
    <w:rsid w:val="00487C30"/>
    <w:rsid w:val="0049063E"/>
    <w:rsid w:val="00490E36"/>
    <w:rsid w:val="00491962"/>
    <w:rsid w:val="00491FBC"/>
    <w:rsid w:val="00495C47"/>
    <w:rsid w:val="00496BF1"/>
    <w:rsid w:val="004A2630"/>
    <w:rsid w:val="004B006A"/>
    <w:rsid w:val="004B1E4C"/>
    <w:rsid w:val="004B21AF"/>
    <w:rsid w:val="004B43D8"/>
    <w:rsid w:val="004B453F"/>
    <w:rsid w:val="004B6561"/>
    <w:rsid w:val="004B66BA"/>
    <w:rsid w:val="004B6B51"/>
    <w:rsid w:val="004C0FF9"/>
    <w:rsid w:val="004C330C"/>
    <w:rsid w:val="004C4264"/>
    <w:rsid w:val="004D01A4"/>
    <w:rsid w:val="004D033C"/>
    <w:rsid w:val="004D07D8"/>
    <w:rsid w:val="004D4A16"/>
    <w:rsid w:val="004D5108"/>
    <w:rsid w:val="004D537D"/>
    <w:rsid w:val="004D6F36"/>
    <w:rsid w:val="004E07B3"/>
    <w:rsid w:val="004E1347"/>
    <w:rsid w:val="004E5545"/>
    <w:rsid w:val="004E58D0"/>
    <w:rsid w:val="004E5F18"/>
    <w:rsid w:val="004E6D67"/>
    <w:rsid w:val="004E6E5D"/>
    <w:rsid w:val="004E7EF5"/>
    <w:rsid w:val="004F02D2"/>
    <w:rsid w:val="004F0F25"/>
    <w:rsid w:val="004F297C"/>
    <w:rsid w:val="004F2CE2"/>
    <w:rsid w:val="004F6B97"/>
    <w:rsid w:val="004F7974"/>
    <w:rsid w:val="004F797A"/>
    <w:rsid w:val="004F7D54"/>
    <w:rsid w:val="00501E04"/>
    <w:rsid w:val="0050209E"/>
    <w:rsid w:val="00505B18"/>
    <w:rsid w:val="00506BFA"/>
    <w:rsid w:val="00511F8C"/>
    <w:rsid w:val="00512E4A"/>
    <w:rsid w:val="005131AB"/>
    <w:rsid w:val="0051334C"/>
    <w:rsid w:val="00513F2E"/>
    <w:rsid w:val="00515512"/>
    <w:rsid w:val="00515B9B"/>
    <w:rsid w:val="00516206"/>
    <w:rsid w:val="00517C9C"/>
    <w:rsid w:val="0052085C"/>
    <w:rsid w:val="00520E4D"/>
    <w:rsid w:val="00523FCA"/>
    <w:rsid w:val="005249B3"/>
    <w:rsid w:val="005256C6"/>
    <w:rsid w:val="005257A8"/>
    <w:rsid w:val="00525E77"/>
    <w:rsid w:val="0053007E"/>
    <w:rsid w:val="005306EE"/>
    <w:rsid w:val="00530B72"/>
    <w:rsid w:val="00531DA5"/>
    <w:rsid w:val="0053264E"/>
    <w:rsid w:val="00533B76"/>
    <w:rsid w:val="00533BC7"/>
    <w:rsid w:val="0053554B"/>
    <w:rsid w:val="00535F23"/>
    <w:rsid w:val="00536918"/>
    <w:rsid w:val="00536F5D"/>
    <w:rsid w:val="00541475"/>
    <w:rsid w:val="005455F7"/>
    <w:rsid w:val="00545929"/>
    <w:rsid w:val="00550488"/>
    <w:rsid w:val="00550855"/>
    <w:rsid w:val="005513D5"/>
    <w:rsid w:val="00551D37"/>
    <w:rsid w:val="00552FE7"/>
    <w:rsid w:val="00553FDA"/>
    <w:rsid w:val="005551AE"/>
    <w:rsid w:val="005570FE"/>
    <w:rsid w:val="00557355"/>
    <w:rsid w:val="00557A27"/>
    <w:rsid w:val="0056041E"/>
    <w:rsid w:val="00560A32"/>
    <w:rsid w:val="00560F1B"/>
    <w:rsid w:val="00561FC1"/>
    <w:rsid w:val="005627FB"/>
    <w:rsid w:val="00562DB2"/>
    <w:rsid w:val="00563011"/>
    <w:rsid w:val="005636C2"/>
    <w:rsid w:val="005643E9"/>
    <w:rsid w:val="00564563"/>
    <w:rsid w:val="00564B52"/>
    <w:rsid w:val="00564CFB"/>
    <w:rsid w:val="005659A1"/>
    <w:rsid w:val="0056638C"/>
    <w:rsid w:val="00566E51"/>
    <w:rsid w:val="0056709B"/>
    <w:rsid w:val="00567846"/>
    <w:rsid w:val="0057342A"/>
    <w:rsid w:val="00575518"/>
    <w:rsid w:val="0057597F"/>
    <w:rsid w:val="00575DAF"/>
    <w:rsid w:val="0057608C"/>
    <w:rsid w:val="00576703"/>
    <w:rsid w:val="00577C8D"/>
    <w:rsid w:val="00577DDC"/>
    <w:rsid w:val="00582922"/>
    <w:rsid w:val="0058303D"/>
    <w:rsid w:val="00587F2C"/>
    <w:rsid w:val="00591F48"/>
    <w:rsid w:val="005948D3"/>
    <w:rsid w:val="00595A90"/>
    <w:rsid w:val="00596FF7"/>
    <w:rsid w:val="005975C4"/>
    <w:rsid w:val="00597BCC"/>
    <w:rsid w:val="005A1AD1"/>
    <w:rsid w:val="005A1B94"/>
    <w:rsid w:val="005B0745"/>
    <w:rsid w:val="005B080D"/>
    <w:rsid w:val="005B181B"/>
    <w:rsid w:val="005B2620"/>
    <w:rsid w:val="005B400C"/>
    <w:rsid w:val="005B4E72"/>
    <w:rsid w:val="005B54CD"/>
    <w:rsid w:val="005B5F3E"/>
    <w:rsid w:val="005B6EBB"/>
    <w:rsid w:val="005C0A18"/>
    <w:rsid w:val="005C24F6"/>
    <w:rsid w:val="005C26AF"/>
    <w:rsid w:val="005C3748"/>
    <w:rsid w:val="005C4A87"/>
    <w:rsid w:val="005C56C1"/>
    <w:rsid w:val="005C5A55"/>
    <w:rsid w:val="005D1C13"/>
    <w:rsid w:val="005D2B1F"/>
    <w:rsid w:val="005D324A"/>
    <w:rsid w:val="005D3569"/>
    <w:rsid w:val="005D3B6F"/>
    <w:rsid w:val="005D410F"/>
    <w:rsid w:val="005D4283"/>
    <w:rsid w:val="005D794B"/>
    <w:rsid w:val="005E0251"/>
    <w:rsid w:val="005E1CC8"/>
    <w:rsid w:val="005E25DC"/>
    <w:rsid w:val="005E3180"/>
    <w:rsid w:val="005E54DA"/>
    <w:rsid w:val="005E619C"/>
    <w:rsid w:val="005F015C"/>
    <w:rsid w:val="005F0A6D"/>
    <w:rsid w:val="005F22E4"/>
    <w:rsid w:val="005F2EBB"/>
    <w:rsid w:val="005F3B22"/>
    <w:rsid w:val="005F772D"/>
    <w:rsid w:val="006015F6"/>
    <w:rsid w:val="0060393B"/>
    <w:rsid w:val="00605734"/>
    <w:rsid w:val="006066A4"/>
    <w:rsid w:val="0061029E"/>
    <w:rsid w:val="006106EC"/>
    <w:rsid w:val="0061137A"/>
    <w:rsid w:val="00614F05"/>
    <w:rsid w:val="00617C84"/>
    <w:rsid w:val="006228FE"/>
    <w:rsid w:val="00624F74"/>
    <w:rsid w:val="006255A1"/>
    <w:rsid w:val="006259AD"/>
    <w:rsid w:val="0063101B"/>
    <w:rsid w:val="006347EC"/>
    <w:rsid w:val="0063560B"/>
    <w:rsid w:val="00636CEB"/>
    <w:rsid w:val="00636D7F"/>
    <w:rsid w:val="0063719D"/>
    <w:rsid w:val="00637453"/>
    <w:rsid w:val="00637B96"/>
    <w:rsid w:val="00637D24"/>
    <w:rsid w:val="00637EDE"/>
    <w:rsid w:val="00637F11"/>
    <w:rsid w:val="006410D6"/>
    <w:rsid w:val="00643F9F"/>
    <w:rsid w:val="006440D8"/>
    <w:rsid w:val="00644F56"/>
    <w:rsid w:val="006461F5"/>
    <w:rsid w:val="0064625E"/>
    <w:rsid w:val="00647092"/>
    <w:rsid w:val="00647588"/>
    <w:rsid w:val="0065080A"/>
    <w:rsid w:val="00651822"/>
    <w:rsid w:val="006518F9"/>
    <w:rsid w:val="0065221F"/>
    <w:rsid w:val="0065251D"/>
    <w:rsid w:val="006538B2"/>
    <w:rsid w:val="00654B9F"/>
    <w:rsid w:val="00655C98"/>
    <w:rsid w:val="0065706E"/>
    <w:rsid w:val="00657617"/>
    <w:rsid w:val="0066044D"/>
    <w:rsid w:val="00661A9A"/>
    <w:rsid w:val="006624E8"/>
    <w:rsid w:val="0066281B"/>
    <w:rsid w:val="00662B5B"/>
    <w:rsid w:val="006633EA"/>
    <w:rsid w:val="0066418D"/>
    <w:rsid w:val="00664421"/>
    <w:rsid w:val="006663D7"/>
    <w:rsid w:val="00667501"/>
    <w:rsid w:val="00667BB0"/>
    <w:rsid w:val="0067180B"/>
    <w:rsid w:val="00671F94"/>
    <w:rsid w:val="00672D13"/>
    <w:rsid w:val="00675072"/>
    <w:rsid w:val="0067534A"/>
    <w:rsid w:val="00676A58"/>
    <w:rsid w:val="0067752E"/>
    <w:rsid w:val="00677548"/>
    <w:rsid w:val="00681AC0"/>
    <w:rsid w:val="00681F02"/>
    <w:rsid w:val="00682B2D"/>
    <w:rsid w:val="00683518"/>
    <w:rsid w:val="0068512B"/>
    <w:rsid w:val="00685B0E"/>
    <w:rsid w:val="00685B7A"/>
    <w:rsid w:val="00686C67"/>
    <w:rsid w:val="00686FC0"/>
    <w:rsid w:val="00690B4A"/>
    <w:rsid w:val="006931EB"/>
    <w:rsid w:val="006952F3"/>
    <w:rsid w:val="0069599F"/>
    <w:rsid w:val="00696B7F"/>
    <w:rsid w:val="006A1396"/>
    <w:rsid w:val="006A1472"/>
    <w:rsid w:val="006A253B"/>
    <w:rsid w:val="006A2834"/>
    <w:rsid w:val="006A4CF1"/>
    <w:rsid w:val="006A5156"/>
    <w:rsid w:val="006A7431"/>
    <w:rsid w:val="006B0635"/>
    <w:rsid w:val="006B1E07"/>
    <w:rsid w:val="006B3166"/>
    <w:rsid w:val="006B5344"/>
    <w:rsid w:val="006B5DF2"/>
    <w:rsid w:val="006B7C5C"/>
    <w:rsid w:val="006C02C9"/>
    <w:rsid w:val="006C0BB5"/>
    <w:rsid w:val="006C3538"/>
    <w:rsid w:val="006C498B"/>
    <w:rsid w:val="006C58B3"/>
    <w:rsid w:val="006C7499"/>
    <w:rsid w:val="006D25D9"/>
    <w:rsid w:val="006D307D"/>
    <w:rsid w:val="006D3390"/>
    <w:rsid w:val="006D365B"/>
    <w:rsid w:val="006D41A6"/>
    <w:rsid w:val="006D697C"/>
    <w:rsid w:val="006D6F3B"/>
    <w:rsid w:val="006D7D1F"/>
    <w:rsid w:val="006E079D"/>
    <w:rsid w:val="006E162A"/>
    <w:rsid w:val="006E3722"/>
    <w:rsid w:val="006E3CEE"/>
    <w:rsid w:val="006E5DEC"/>
    <w:rsid w:val="006E700D"/>
    <w:rsid w:val="006E770A"/>
    <w:rsid w:val="006F061C"/>
    <w:rsid w:val="006F0F14"/>
    <w:rsid w:val="006F295E"/>
    <w:rsid w:val="006F2AEA"/>
    <w:rsid w:val="006F3B1C"/>
    <w:rsid w:val="006F3E4F"/>
    <w:rsid w:val="006F3F4C"/>
    <w:rsid w:val="006F4B68"/>
    <w:rsid w:val="006F5451"/>
    <w:rsid w:val="006F5E26"/>
    <w:rsid w:val="006F69BD"/>
    <w:rsid w:val="00700B74"/>
    <w:rsid w:val="00701459"/>
    <w:rsid w:val="00701655"/>
    <w:rsid w:val="00702322"/>
    <w:rsid w:val="00704644"/>
    <w:rsid w:val="00705357"/>
    <w:rsid w:val="00705AE4"/>
    <w:rsid w:val="00706478"/>
    <w:rsid w:val="0071032F"/>
    <w:rsid w:val="00712580"/>
    <w:rsid w:val="00712E67"/>
    <w:rsid w:val="00713BC3"/>
    <w:rsid w:val="00714E8A"/>
    <w:rsid w:val="007175EE"/>
    <w:rsid w:val="0072092E"/>
    <w:rsid w:val="00723959"/>
    <w:rsid w:val="00723E53"/>
    <w:rsid w:val="00724BEB"/>
    <w:rsid w:val="0072639D"/>
    <w:rsid w:val="00727114"/>
    <w:rsid w:val="007306C0"/>
    <w:rsid w:val="00733966"/>
    <w:rsid w:val="00734981"/>
    <w:rsid w:val="0073796D"/>
    <w:rsid w:val="00737D8D"/>
    <w:rsid w:val="00740CAE"/>
    <w:rsid w:val="0074113F"/>
    <w:rsid w:val="00741638"/>
    <w:rsid w:val="0074235A"/>
    <w:rsid w:val="00746580"/>
    <w:rsid w:val="00747943"/>
    <w:rsid w:val="00750506"/>
    <w:rsid w:val="0075127F"/>
    <w:rsid w:val="0075155D"/>
    <w:rsid w:val="0075194A"/>
    <w:rsid w:val="00751A89"/>
    <w:rsid w:val="00753CFE"/>
    <w:rsid w:val="00757E1A"/>
    <w:rsid w:val="00757F0F"/>
    <w:rsid w:val="007610A9"/>
    <w:rsid w:val="00761338"/>
    <w:rsid w:val="0076139C"/>
    <w:rsid w:val="00764711"/>
    <w:rsid w:val="00765286"/>
    <w:rsid w:val="00765CB0"/>
    <w:rsid w:val="0076674D"/>
    <w:rsid w:val="00766C55"/>
    <w:rsid w:val="007674C3"/>
    <w:rsid w:val="007723C1"/>
    <w:rsid w:val="00773D8A"/>
    <w:rsid w:val="00774FBE"/>
    <w:rsid w:val="007751B1"/>
    <w:rsid w:val="00776C43"/>
    <w:rsid w:val="00780A55"/>
    <w:rsid w:val="00782287"/>
    <w:rsid w:val="00782821"/>
    <w:rsid w:val="00782BC8"/>
    <w:rsid w:val="00784962"/>
    <w:rsid w:val="007863CD"/>
    <w:rsid w:val="00786812"/>
    <w:rsid w:val="00787469"/>
    <w:rsid w:val="00790754"/>
    <w:rsid w:val="00790F21"/>
    <w:rsid w:val="00791C77"/>
    <w:rsid w:val="007929B2"/>
    <w:rsid w:val="00792FE3"/>
    <w:rsid w:val="0079477A"/>
    <w:rsid w:val="007947E8"/>
    <w:rsid w:val="00794AE9"/>
    <w:rsid w:val="00795958"/>
    <w:rsid w:val="00795F88"/>
    <w:rsid w:val="0079608D"/>
    <w:rsid w:val="0079766E"/>
    <w:rsid w:val="007A0104"/>
    <w:rsid w:val="007A040C"/>
    <w:rsid w:val="007A149C"/>
    <w:rsid w:val="007A1C42"/>
    <w:rsid w:val="007A415A"/>
    <w:rsid w:val="007A4344"/>
    <w:rsid w:val="007A57EA"/>
    <w:rsid w:val="007A5F79"/>
    <w:rsid w:val="007A605F"/>
    <w:rsid w:val="007A6CB2"/>
    <w:rsid w:val="007A780D"/>
    <w:rsid w:val="007A78FF"/>
    <w:rsid w:val="007A7B97"/>
    <w:rsid w:val="007B153C"/>
    <w:rsid w:val="007B19C9"/>
    <w:rsid w:val="007B2454"/>
    <w:rsid w:val="007B3CFB"/>
    <w:rsid w:val="007B3D02"/>
    <w:rsid w:val="007B5B95"/>
    <w:rsid w:val="007B726E"/>
    <w:rsid w:val="007B77AC"/>
    <w:rsid w:val="007B7F1B"/>
    <w:rsid w:val="007C05C5"/>
    <w:rsid w:val="007C3B5B"/>
    <w:rsid w:val="007C7C3F"/>
    <w:rsid w:val="007D159B"/>
    <w:rsid w:val="007D25FA"/>
    <w:rsid w:val="007D2DD6"/>
    <w:rsid w:val="007D2DD8"/>
    <w:rsid w:val="007D300B"/>
    <w:rsid w:val="007D3998"/>
    <w:rsid w:val="007D41B7"/>
    <w:rsid w:val="007D41CF"/>
    <w:rsid w:val="007D52D9"/>
    <w:rsid w:val="007D62DE"/>
    <w:rsid w:val="007D723D"/>
    <w:rsid w:val="007E1980"/>
    <w:rsid w:val="007E25E2"/>
    <w:rsid w:val="007E2ED3"/>
    <w:rsid w:val="007E40A2"/>
    <w:rsid w:val="007E4256"/>
    <w:rsid w:val="007E441C"/>
    <w:rsid w:val="007E5579"/>
    <w:rsid w:val="007E5944"/>
    <w:rsid w:val="007E6AC7"/>
    <w:rsid w:val="007E7529"/>
    <w:rsid w:val="007F025F"/>
    <w:rsid w:val="007F107A"/>
    <w:rsid w:val="007F22FB"/>
    <w:rsid w:val="007F25AC"/>
    <w:rsid w:val="007F3E1D"/>
    <w:rsid w:val="007F7F81"/>
    <w:rsid w:val="00800542"/>
    <w:rsid w:val="00800F52"/>
    <w:rsid w:val="008026EF"/>
    <w:rsid w:val="00803F58"/>
    <w:rsid w:val="00804708"/>
    <w:rsid w:val="00804860"/>
    <w:rsid w:val="008063FC"/>
    <w:rsid w:val="00807CED"/>
    <w:rsid w:val="00807CF4"/>
    <w:rsid w:val="008102FD"/>
    <w:rsid w:val="00811D2D"/>
    <w:rsid w:val="00812B0E"/>
    <w:rsid w:val="00814EAA"/>
    <w:rsid w:val="00815808"/>
    <w:rsid w:val="008166E4"/>
    <w:rsid w:val="00816C34"/>
    <w:rsid w:val="0082155B"/>
    <w:rsid w:val="0082388A"/>
    <w:rsid w:val="00824C43"/>
    <w:rsid w:val="00824E78"/>
    <w:rsid w:val="00825CEC"/>
    <w:rsid w:val="0082667A"/>
    <w:rsid w:val="0082727E"/>
    <w:rsid w:val="00827DF0"/>
    <w:rsid w:val="00830C82"/>
    <w:rsid w:val="00830DD1"/>
    <w:rsid w:val="00831967"/>
    <w:rsid w:val="008343D0"/>
    <w:rsid w:val="0083575B"/>
    <w:rsid w:val="00835983"/>
    <w:rsid w:val="00835C0B"/>
    <w:rsid w:val="00835FB0"/>
    <w:rsid w:val="008368C8"/>
    <w:rsid w:val="008414E0"/>
    <w:rsid w:val="00841EB1"/>
    <w:rsid w:val="00844A02"/>
    <w:rsid w:val="008454DC"/>
    <w:rsid w:val="008454E7"/>
    <w:rsid w:val="008456A0"/>
    <w:rsid w:val="00846EE1"/>
    <w:rsid w:val="0084766C"/>
    <w:rsid w:val="00847CC4"/>
    <w:rsid w:val="00847DB1"/>
    <w:rsid w:val="00851046"/>
    <w:rsid w:val="00851CEC"/>
    <w:rsid w:val="00852D1D"/>
    <w:rsid w:val="00854D4E"/>
    <w:rsid w:val="008558AD"/>
    <w:rsid w:val="0085593A"/>
    <w:rsid w:val="00855B68"/>
    <w:rsid w:val="0085663A"/>
    <w:rsid w:val="00856A1C"/>
    <w:rsid w:val="00857DC5"/>
    <w:rsid w:val="008616E5"/>
    <w:rsid w:val="008619E9"/>
    <w:rsid w:val="00863194"/>
    <w:rsid w:val="0086418A"/>
    <w:rsid w:val="00865B25"/>
    <w:rsid w:val="00867A6B"/>
    <w:rsid w:val="00870FF6"/>
    <w:rsid w:val="0087101B"/>
    <w:rsid w:val="00871C2C"/>
    <w:rsid w:val="008738EB"/>
    <w:rsid w:val="00880305"/>
    <w:rsid w:val="0088077E"/>
    <w:rsid w:val="00882328"/>
    <w:rsid w:val="00882531"/>
    <w:rsid w:val="008825BE"/>
    <w:rsid w:val="008833E5"/>
    <w:rsid w:val="008835E8"/>
    <w:rsid w:val="008846FB"/>
    <w:rsid w:val="00887227"/>
    <w:rsid w:val="008872FC"/>
    <w:rsid w:val="00887EED"/>
    <w:rsid w:val="00895250"/>
    <w:rsid w:val="00896CFB"/>
    <w:rsid w:val="008976B1"/>
    <w:rsid w:val="008A14A1"/>
    <w:rsid w:val="008A17C9"/>
    <w:rsid w:val="008A17D3"/>
    <w:rsid w:val="008A217F"/>
    <w:rsid w:val="008A64FB"/>
    <w:rsid w:val="008B083A"/>
    <w:rsid w:val="008B08C3"/>
    <w:rsid w:val="008B168B"/>
    <w:rsid w:val="008B29CB"/>
    <w:rsid w:val="008B365D"/>
    <w:rsid w:val="008B673D"/>
    <w:rsid w:val="008B7367"/>
    <w:rsid w:val="008C35E8"/>
    <w:rsid w:val="008C4891"/>
    <w:rsid w:val="008C539B"/>
    <w:rsid w:val="008C5913"/>
    <w:rsid w:val="008C6C14"/>
    <w:rsid w:val="008C6F80"/>
    <w:rsid w:val="008C767A"/>
    <w:rsid w:val="008D10E3"/>
    <w:rsid w:val="008D156E"/>
    <w:rsid w:val="008D1840"/>
    <w:rsid w:val="008D222C"/>
    <w:rsid w:val="008D6498"/>
    <w:rsid w:val="008D6BF7"/>
    <w:rsid w:val="008D7103"/>
    <w:rsid w:val="008E0035"/>
    <w:rsid w:val="008E1743"/>
    <w:rsid w:val="008E1F56"/>
    <w:rsid w:val="008E2563"/>
    <w:rsid w:val="008E408B"/>
    <w:rsid w:val="008E4A25"/>
    <w:rsid w:val="008E6EEC"/>
    <w:rsid w:val="008F06F9"/>
    <w:rsid w:val="008F17EA"/>
    <w:rsid w:val="008F1F69"/>
    <w:rsid w:val="008F2BF3"/>
    <w:rsid w:val="008F2D33"/>
    <w:rsid w:val="008F4B5F"/>
    <w:rsid w:val="008F521D"/>
    <w:rsid w:val="00901AFD"/>
    <w:rsid w:val="00902419"/>
    <w:rsid w:val="0090382F"/>
    <w:rsid w:val="00903B15"/>
    <w:rsid w:val="00904595"/>
    <w:rsid w:val="00906263"/>
    <w:rsid w:val="00907181"/>
    <w:rsid w:val="009073CA"/>
    <w:rsid w:val="00910614"/>
    <w:rsid w:val="00911328"/>
    <w:rsid w:val="0091162E"/>
    <w:rsid w:val="009117E0"/>
    <w:rsid w:val="00911EDF"/>
    <w:rsid w:val="00914E01"/>
    <w:rsid w:val="00914FA1"/>
    <w:rsid w:val="00915CC6"/>
    <w:rsid w:val="0092067B"/>
    <w:rsid w:val="009236AA"/>
    <w:rsid w:val="00923B48"/>
    <w:rsid w:val="00924559"/>
    <w:rsid w:val="009270B6"/>
    <w:rsid w:val="0092716D"/>
    <w:rsid w:val="00927D4F"/>
    <w:rsid w:val="00932B84"/>
    <w:rsid w:val="0093552E"/>
    <w:rsid w:val="009373E1"/>
    <w:rsid w:val="00937676"/>
    <w:rsid w:val="0094004C"/>
    <w:rsid w:val="009409A9"/>
    <w:rsid w:val="00942DA4"/>
    <w:rsid w:val="00942DC5"/>
    <w:rsid w:val="009442DA"/>
    <w:rsid w:val="00944924"/>
    <w:rsid w:val="009457CF"/>
    <w:rsid w:val="009461B0"/>
    <w:rsid w:val="00946B51"/>
    <w:rsid w:val="00946F77"/>
    <w:rsid w:val="00947BB1"/>
    <w:rsid w:val="0095010E"/>
    <w:rsid w:val="009505AE"/>
    <w:rsid w:val="00950685"/>
    <w:rsid w:val="00950DF0"/>
    <w:rsid w:val="00950ED3"/>
    <w:rsid w:val="00951D37"/>
    <w:rsid w:val="009521D5"/>
    <w:rsid w:val="00952BF4"/>
    <w:rsid w:val="00953DED"/>
    <w:rsid w:val="00955F1D"/>
    <w:rsid w:val="00960136"/>
    <w:rsid w:val="00960260"/>
    <w:rsid w:val="00960613"/>
    <w:rsid w:val="00960920"/>
    <w:rsid w:val="0096170A"/>
    <w:rsid w:val="00961CBD"/>
    <w:rsid w:val="0096352A"/>
    <w:rsid w:val="00963FC5"/>
    <w:rsid w:val="00964E33"/>
    <w:rsid w:val="00967893"/>
    <w:rsid w:val="009701AC"/>
    <w:rsid w:val="009707C3"/>
    <w:rsid w:val="00970C65"/>
    <w:rsid w:val="00970D6D"/>
    <w:rsid w:val="00971770"/>
    <w:rsid w:val="00971941"/>
    <w:rsid w:val="00971D1E"/>
    <w:rsid w:val="0097275A"/>
    <w:rsid w:val="009743B3"/>
    <w:rsid w:val="009746BA"/>
    <w:rsid w:val="00974ACA"/>
    <w:rsid w:val="00975030"/>
    <w:rsid w:val="00980ED6"/>
    <w:rsid w:val="0098125B"/>
    <w:rsid w:val="00981E0B"/>
    <w:rsid w:val="00983C41"/>
    <w:rsid w:val="00983EAB"/>
    <w:rsid w:val="00983F3A"/>
    <w:rsid w:val="00984BA4"/>
    <w:rsid w:val="00985C0B"/>
    <w:rsid w:val="009863A2"/>
    <w:rsid w:val="0098682C"/>
    <w:rsid w:val="0099012E"/>
    <w:rsid w:val="0099168A"/>
    <w:rsid w:val="00992027"/>
    <w:rsid w:val="0099425F"/>
    <w:rsid w:val="00995073"/>
    <w:rsid w:val="009965CB"/>
    <w:rsid w:val="009A36A9"/>
    <w:rsid w:val="009A5A8A"/>
    <w:rsid w:val="009A660E"/>
    <w:rsid w:val="009A767B"/>
    <w:rsid w:val="009B1745"/>
    <w:rsid w:val="009B382F"/>
    <w:rsid w:val="009B59B0"/>
    <w:rsid w:val="009C0455"/>
    <w:rsid w:val="009C07AB"/>
    <w:rsid w:val="009C0CF8"/>
    <w:rsid w:val="009C2627"/>
    <w:rsid w:val="009C3A6A"/>
    <w:rsid w:val="009C4E47"/>
    <w:rsid w:val="009D24BC"/>
    <w:rsid w:val="009D30C8"/>
    <w:rsid w:val="009D47D3"/>
    <w:rsid w:val="009D5401"/>
    <w:rsid w:val="009D582B"/>
    <w:rsid w:val="009D7ABD"/>
    <w:rsid w:val="009E2ABB"/>
    <w:rsid w:val="009E3104"/>
    <w:rsid w:val="009E3BF9"/>
    <w:rsid w:val="009E5D14"/>
    <w:rsid w:val="009E5DC5"/>
    <w:rsid w:val="009F0699"/>
    <w:rsid w:val="009F0960"/>
    <w:rsid w:val="009F0C21"/>
    <w:rsid w:val="009F10DA"/>
    <w:rsid w:val="009F11BB"/>
    <w:rsid w:val="009F21F0"/>
    <w:rsid w:val="009F2A2E"/>
    <w:rsid w:val="009F555C"/>
    <w:rsid w:val="009F6C92"/>
    <w:rsid w:val="009F7E2A"/>
    <w:rsid w:val="00A00094"/>
    <w:rsid w:val="00A00AC8"/>
    <w:rsid w:val="00A00F20"/>
    <w:rsid w:val="00A04869"/>
    <w:rsid w:val="00A05A30"/>
    <w:rsid w:val="00A05FEB"/>
    <w:rsid w:val="00A069C4"/>
    <w:rsid w:val="00A06C41"/>
    <w:rsid w:val="00A06D19"/>
    <w:rsid w:val="00A06D93"/>
    <w:rsid w:val="00A07BB3"/>
    <w:rsid w:val="00A07FE3"/>
    <w:rsid w:val="00A11DBD"/>
    <w:rsid w:val="00A12744"/>
    <w:rsid w:val="00A13F7C"/>
    <w:rsid w:val="00A140C9"/>
    <w:rsid w:val="00A147B9"/>
    <w:rsid w:val="00A14973"/>
    <w:rsid w:val="00A1590E"/>
    <w:rsid w:val="00A161B2"/>
    <w:rsid w:val="00A167F9"/>
    <w:rsid w:val="00A20056"/>
    <w:rsid w:val="00A204E5"/>
    <w:rsid w:val="00A2208A"/>
    <w:rsid w:val="00A22614"/>
    <w:rsid w:val="00A2681C"/>
    <w:rsid w:val="00A27240"/>
    <w:rsid w:val="00A27870"/>
    <w:rsid w:val="00A32041"/>
    <w:rsid w:val="00A34C62"/>
    <w:rsid w:val="00A36282"/>
    <w:rsid w:val="00A36CAF"/>
    <w:rsid w:val="00A422C4"/>
    <w:rsid w:val="00A42FF1"/>
    <w:rsid w:val="00A43033"/>
    <w:rsid w:val="00A44111"/>
    <w:rsid w:val="00A47116"/>
    <w:rsid w:val="00A50275"/>
    <w:rsid w:val="00A5396A"/>
    <w:rsid w:val="00A53FD1"/>
    <w:rsid w:val="00A561C8"/>
    <w:rsid w:val="00A563F1"/>
    <w:rsid w:val="00A565E3"/>
    <w:rsid w:val="00A57412"/>
    <w:rsid w:val="00A6056F"/>
    <w:rsid w:val="00A61224"/>
    <w:rsid w:val="00A614C9"/>
    <w:rsid w:val="00A6279D"/>
    <w:rsid w:val="00A6305D"/>
    <w:rsid w:val="00A637A0"/>
    <w:rsid w:val="00A637F6"/>
    <w:rsid w:val="00A652F6"/>
    <w:rsid w:val="00A65A52"/>
    <w:rsid w:val="00A6622F"/>
    <w:rsid w:val="00A663E9"/>
    <w:rsid w:val="00A668AE"/>
    <w:rsid w:val="00A678FC"/>
    <w:rsid w:val="00A67C8E"/>
    <w:rsid w:val="00A709C2"/>
    <w:rsid w:val="00A72164"/>
    <w:rsid w:val="00A72E24"/>
    <w:rsid w:val="00A73256"/>
    <w:rsid w:val="00A73563"/>
    <w:rsid w:val="00A73D8E"/>
    <w:rsid w:val="00A73EF1"/>
    <w:rsid w:val="00A74C1D"/>
    <w:rsid w:val="00A75B82"/>
    <w:rsid w:val="00A77575"/>
    <w:rsid w:val="00A77B0D"/>
    <w:rsid w:val="00A77C0C"/>
    <w:rsid w:val="00A805D4"/>
    <w:rsid w:val="00A82B32"/>
    <w:rsid w:val="00A83021"/>
    <w:rsid w:val="00A847B5"/>
    <w:rsid w:val="00A84A65"/>
    <w:rsid w:val="00A862D3"/>
    <w:rsid w:val="00A869C9"/>
    <w:rsid w:val="00A93226"/>
    <w:rsid w:val="00A940DE"/>
    <w:rsid w:val="00A94B9D"/>
    <w:rsid w:val="00A955F6"/>
    <w:rsid w:val="00AA0750"/>
    <w:rsid w:val="00AA0AF3"/>
    <w:rsid w:val="00AA1F9C"/>
    <w:rsid w:val="00AA2AFA"/>
    <w:rsid w:val="00AA4F5D"/>
    <w:rsid w:val="00AA6944"/>
    <w:rsid w:val="00AA75F4"/>
    <w:rsid w:val="00AA7BE7"/>
    <w:rsid w:val="00AB041C"/>
    <w:rsid w:val="00AB05D2"/>
    <w:rsid w:val="00AB1319"/>
    <w:rsid w:val="00AB3A4F"/>
    <w:rsid w:val="00AB3F62"/>
    <w:rsid w:val="00AB4553"/>
    <w:rsid w:val="00AB4734"/>
    <w:rsid w:val="00AB4C63"/>
    <w:rsid w:val="00AB673B"/>
    <w:rsid w:val="00AB719F"/>
    <w:rsid w:val="00AB7B67"/>
    <w:rsid w:val="00AC0556"/>
    <w:rsid w:val="00AC2971"/>
    <w:rsid w:val="00AC3344"/>
    <w:rsid w:val="00AC390A"/>
    <w:rsid w:val="00AC3E8E"/>
    <w:rsid w:val="00AC45A6"/>
    <w:rsid w:val="00AC4760"/>
    <w:rsid w:val="00AC564C"/>
    <w:rsid w:val="00AC6C72"/>
    <w:rsid w:val="00AC71FA"/>
    <w:rsid w:val="00AC7674"/>
    <w:rsid w:val="00AD027D"/>
    <w:rsid w:val="00AD0AC0"/>
    <w:rsid w:val="00AD0D01"/>
    <w:rsid w:val="00AD13C3"/>
    <w:rsid w:val="00AD1A6B"/>
    <w:rsid w:val="00AD1C72"/>
    <w:rsid w:val="00AD1ED2"/>
    <w:rsid w:val="00AD35FB"/>
    <w:rsid w:val="00AD623E"/>
    <w:rsid w:val="00AD791E"/>
    <w:rsid w:val="00AE0243"/>
    <w:rsid w:val="00AE08A9"/>
    <w:rsid w:val="00AE3E32"/>
    <w:rsid w:val="00AE41CD"/>
    <w:rsid w:val="00AE4B56"/>
    <w:rsid w:val="00AE524F"/>
    <w:rsid w:val="00AE55CF"/>
    <w:rsid w:val="00AE6358"/>
    <w:rsid w:val="00AE6376"/>
    <w:rsid w:val="00AF5A72"/>
    <w:rsid w:val="00AF7E8C"/>
    <w:rsid w:val="00AF7FCA"/>
    <w:rsid w:val="00B00EE2"/>
    <w:rsid w:val="00B00F42"/>
    <w:rsid w:val="00B01E3A"/>
    <w:rsid w:val="00B055C4"/>
    <w:rsid w:val="00B0698E"/>
    <w:rsid w:val="00B06FDB"/>
    <w:rsid w:val="00B0709F"/>
    <w:rsid w:val="00B07578"/>
    <w:rsid w:val="00B11041"/>
    <w:rsid w:val="00B114AE"/>
    <w:rsid w:val="00B12252"/>
    <w:rsid w:val="00B12516"/>
    <w:rsid w:val="00B126D2"/>
    <w:rsid w:val="00B1324A"/>
    <w:rsid w:val="00B132DD"/>
    <w:rsid w:val="00B14685"/>
    <w:rsid w:val="00B1736E"/>
    <w:rsid w:val="00B20B30"/>
    <w:rsid w:val="00B21930"/>
    <w:rsid w:val="00B2197A"/>
    <w:rsid w:val="00B219F1"/>
    <w:rsid w:val="00B2327C"/>
    <w:rsid w:val="00B2365E"/>
    <w:rsid w:val="00B23979"/>
    <w:rsid w:val="00B23C14"/>
    <w:rsid w:val="00B24DE1"/>
    <w:rsid w:val="00B26032"/>
    <w:rsid w:val="00B262C5"/>
    <w:rsid w:val="00B2713A"/>
    <w:rsid w:val="00B27756"/>
    <w:rsid w:val="00B30199"/>
    <w:rsid w:val="00B30B3A"/>
    <w:rsid w:val="00B30EA1"/>
    <w:rsid w:val="00B32E30"/>
    <w:rsid w:val="00B34D14"/>
    <w:rsid w:val="00B3542D"/>
    <w:rsid w:val="00B373D3"/>
    <w:rsid w:val="00B37647"/>
    <w:rsid w:val="00B405FD"/>
    <w:rsid w:val="00B41D88"/>
    <w:rsid w:val="00B41FF9"/>
    <w:rsid w:val="00B427B8"/>
    <w:rsid w:val="00B439D9"/>
    <w:rsid w:val="00B442BD"/>
    <w:rsid w:val="00B44D4F"/>
    <w:rsid w:val="00B513C5"/>
    <w:rsid w:val="00B53839"/>
    <w:rsid w:val="00B53DD7"/>
    <w:rsid w:val="00B54EF4"/>
    <w:rsid w:val="00B56422"/>
    <w:rsid w:val="00B564E0"/>
    <w:rsid w:val="00B56F51"/>
    <w:rsid w:val="00B577E2"/>
    <w:rsid w:val="00B60530"/>
    <w:rsid w:val="00B633FB"/>
    <w:rsid w:val="00B6341C"/>
    <w:rsid w:val="00B63C88"/>
    <w:rsid w:val="00B65C66"/>
    <w:rsid w:val="00B66771"/>
    <w:rsid w:val="00B70CFD"/>
    <w:rsid w:val="00B71717"/>
    <w:rsid w:val="00B7299F"/>
    <w:rsid w:val="00B74344"/>
    <w:rsid w:val="00B74B9F"/>
    <w:rsid w:val="00B7746F"/>
    <w:rsid w:val="00B843D5"/>
    <w:rsid w:val="00B849BA"/>
    <w:rsid w:val="00B84D5A"/>
    <w:rsid w:val="00B85A13"/>
    <w:rsid w:val="00B86C1A"/>
    <w:rsid w:val="00B86CBF"/>
    <w:rsid w:val="00B9146D"/>
    <w:rsid w:val="00B91F4B"/>
    <w:rsid w:val="00B92A10"/>
    <w:rsid w:val="00B93B67"/>
    <w:rsid w:val="00B953E6"/>
    <w:rsid w:val="00BA119B"/>
    <w:rsid w:val="00BA2A29"/>
    <w:rsid w:val="00BA65D1"/>
    <w:rsid w:val="00BA6F12"/>
    <w:rsid w:val="00BA730B"/>
    <w:rsid w:val="00BB0252"/>
    <w:rsid w:val="00BB05E4"/>
    <w:rsid w:val="00BB1A21"/>
    <w:rsid w:val="00BB456F"/>
    <w:rsid w:val="00BB4735"/>
    <w:rsid w:val="00BB543D"/>
    <w:rsid w:val="00BB6FAC"/>
    <w:rsid w:val="00BB762D"/>
    <w:rsid w:val="00BC0F77"/>
    <w:rsid w:val="00BC1BDF"/>
    <w:rsid w:val="00BC2170"/>
    <w:rsid w:val="00BC35DB"/>
    <w:rsid w:val="00BC5595"/>
    <w:rsid w:val="00BC7026"/>
    <w:rsid w:val="00BD1B41"/>
    <w:rsid w:val="00BD2232"/>
    <w:rsid w:val="00BD4139"/>
    <w:rsid w:val="00BD5277"/>
    <w:rsid w:val="00BD6B17"/>
    <w:rsid w:val="00BE134D"/>
    <w:rsid w:val="00BE1EF5"/>
    <w:rsid w:val="00BE336E"/>
    <w:rsid w:val="00BE3E66"/>
    <w:rsid w:val="00BE43DC"/>
    <w:rsid w:val="00BE4A2B"/>
    <w:rsid w:val="00BE4E82"/>
    <w:rsid w:val="00BE501A"/>
    <w:rsid w:val="00BE52CB"/>
    <w:rsid w:val="00BE6AC7"/>
    <w:rsid w:val="00BE71DC"/>
    <w:rsid w:val="00BF0B52"/>
    <w:rsid w:val="00BF1077"/>
    <w:rsid w:val="00BF1739"/>
    <w:rsid w:val="00BF2E42"/>
    <w:rsid w:val="00BF309C"/>
    <w:rsid w:val="00BF43AC"/>
    <w:rsid w:val="00BF6061"/>
    <w:rsid w:val="00BF62C0"/>
    <w:rsid w:val="00BF7225"/>
    <w:rsid w:val="00BF7437"/>
    <w:rsid w:val="00C031F5"/>
    <w:rsid w:val="00C038BA"/>
    <w:rsid w:val="00C0443A"/>
    <w:rsid w:val="00C05056"/>
    <w:rsid w:val="00C056A1"/>
    <w:rsid w:val="00C05F6D"/>
    <w:rsid w:val="00C06056"/>
    <w:rsid w:val="00C061E8"/>
    <w:rsid w:val="00C06312"/>
    <w:rsid w:val="00C069FF"/>
    <w:rsid w:val="00C06E18"/>
    <w:rsid w:val="00C12B19"/>
    <w:rsid w:val="00C12BC8"/>
    <w:rsid w:val="00C12D86"/>
    <w:rsid w:val="00C14DB4"/>
    <w:rsid w:val="00C15ED9"/>
    <w:rsid w:val="00C17451"/>
    <w:rsid w:val="00C2193A"/>
    <w:rsid w:val="00C22C1D"/>
    <w:rsid w:val="00C22DAA"/>
    <w:rsid w:val="00C25120"/>
    <w:rsid w:val="00C25D0B"/>
    <w:rsid w:val="00C27D9E"/>
    <w:rsid w:val="00C31736"/>
    <w:rsid w:val="00C31EC7"/>
    <w:rsid w:val="00C32EFE"/>
    <w:rsid w:val="00C33F1E"/>
    <w:rsid w:val="00C34953"/>
    <w:rsid w:val="00C34A35"/>
    <w:rsid w:val="00C36401"/>
    <w:rsid w:val="00C37BC0"/>
    <w:rsid w:val="00C412A6"/>
    <w:rsid w:val="00C43751"/>
    <w:rsid w:val="00C4398E"/>
    <w:rsid w:val="00C43DA7"/>
    <w:rsid w:val="00C45777"/>
    <w:rsid w:val="00C46951"/>
    <w:rsid w:val="00C46C9B"/>
    <w:rsid w:val="00C506B3"/>
    <w:rsid w:val="00C507AD"/>
    <w:rsid w:val="00C51BE4"/>
    <w:rsid w:val="00C51D6C"/>
    <w:rsid w:val="00C54B57"/>
    <w:rsid w:val="00C56897"/>
    <w:rsid w:val="00C578C3"/>
    <w:rsid w:val="00C60E23"/>
    <w:rsid w:val="00C62A1D"/>
    <w:rsid w:val="00C631F7"/>
    <w:rsid w:val="00C646A4"/>
    <w:rsid w:val="00C66483"/>
    <w:rsid w:val="00C67509"/>
    <w:rsid w:val="00C728EB"/>
    <w:rsid w:val="00C72AF5"/>
    <w:rsid w:val="00C72BDC"/>
    <w:rsid w:val="00C72ECD"/>
    <w:rsid w:val="00C75245"/>
    <w:rsid w:val="00C76B77"/>
    <w:rsid w:val="00C80E7B"/>
    <w:rsid w:val="00C81065"/>
    <w:rsid w:val="00C82247"/>
    <w:rsid w:val="00C8286F"/>
    <w:rsid w:val="00C82C61"/>
    <w:rsid w:val="00C830D5"/>
    <w:rsid w:val="00C83338"/>
    <w:rsid w:val="00C836CF"/>
    <w:rsid w:val="00C83BB4"/>
    <w:rsid w:val="00C83C21"/>
    <w:rsid w:val="00C84303"/>
    <w:rsid w:val="00C84414"/>
    <w:rsid w:val="00C869CE"/>
    <w:rsid w:val="00C86F56"/>
    <w:rsid w:val="00C87788"/>
    <w:rsid w:val="00C90693"/>
    <w:rsid w:val="00C9163F"/>
    <w:rsid w:val="00C92D68"/>
    <w:rsid w:val="00C94274"/>
    <w:rsid w:val="00C95F69"/>
    <w:rsid w:val="00C96C95"/>
    <w:rsid w:val="00CA0299"/>
    <w:rsid w:val="00CA03D2"/>
    <w:rsid w:val="00CA3443"/>
    <w:rsid w:val="00CA387B"/>
    <w:rsid w:val="00CA3B70"/>
    <w:rsid w:val="00CA3BC3"/>
    <w:rsid w:val="00CA41F0"/>
    <w:rsid w:val="00CA4EEC"/>
    <w:rsid w:val="00CA5B85"/>
    <w:rsid w:val="00CA5F5E"/>
    <w:rsid w:val="00CA788B"/>
    <w:rsid w:val="00CB1226"/>
    <w:rsid w:val="00CB2196"/>
    <w:rsid w:val="00CB2386"/>
    <w:rsid w:val="00CB3A6B"/>
    <w:rsid w:val="00CB41BB"/>
    <w:rsid w:val="00CB47BB"/>
    <w:rsid w:val="00CB4B62"/>
    <w:rsid w:val="00CB59B1"/>
    <w:rsid w:val="00CB5AC2"/>
    <w:rsid w:val="00CB673F"/>
    <w:rsid w:val="00CB710D"/>
    <w:rsid w:val="00CB72F3"/>
    <w:rsid w:val="00CC0945"/>
    <w:rsid w:val="00CC0CCE"/>
    <w:rsid w:val="00CC258E"/>
    <w:rsid w:val="00CC48DD"/>
    <w:rsid w:val="00CC5E85"/>
    <w:rsid w:val="00CC7707"/>
    <w:rsid w:val="00CC77F0"/>
    <w:rsid w:val="00CD13E0"/>
    <w:rsid w:val="00CD338A"/>
    <w:rsid w:val="00CD3984"/>
    <w:rsid w:val="00CD4BD8"/>
    <w:rsid w:val="00CD4FD7"/>
    <w:rsid w:val="00CD6158"/>
    <w:rsid w:val="00CD6354"/>
    <w:rsid w:val="00CD670D"/>
    <w:rsid w:val="00CD7029"/>
    <w:rsid w:val="00CD70B2"/>
    <w:rsid w:val="00CD7BFD"/>
    <w:rsid w:val="00CD7D00"/>
    <w:rsid w:val="00CD7EA4"/>
    <w:rsid w:val="00CE0B7D"/>
    <w:rsid w:val="00CE3F5A"/>
    <w:rsid w:val="00CE48E5"/>
    <w:rsid w:val="00CE6E64"/>
    <w:rsid w:val="00CE727C"/>
    <w:rsid w:val="00CF1D92"/>
    <w:rsid w:val="00CF2749"/>
    <w:rsid w:val="00CF28DA"/>
    <w:rsid w:val="00CF2F07"/>
    <w:rsid w:val="00CF3F6C"/>
    <w:rsid w:val="00CF41D5"/>
    <w:rsid w:val="00CF50F5"/>
    <w:rsid w:val="00CF745E"/>
    <w:rsid w:val="00D01486"/>
    <w:rsid w:val="00D0150C"/>
    <w:rsid w:val="00D01AAD"/>
    <w:rsid w:val="00D02B2A"/>
    <w:rsid w:val="00D04CEE"/>
    <w:rsid w:val="00D05749"/>
    <w:rsid w:val="00D10355"/>
    <w:rsid w:val="00D103A3"/>
    <w:rsid w:val="00D10DF1"/>
    <w:rsid w:val="00D10F68"/>
    <w:rsid w:val="00D119CF"/>
    <w:rsid w:val="00D11DF6"/>
    <w:rsid w:val="00D12349"/>
    <w:rsid w:val="00D12633"/>
    <w:rsid w:val="00D12F73"/>
    <w:rsid w:val="00D13301"/>
    <w:rsid w:val="00D1727F"/>
    <w:rsid w:val="00D2327F"/>
    <w:rsid w:val="00D23487"/>
    <w:rsid w:val="00D24639"/>
    <w:rsid w:val="00D264AA"/>
    <w:rsid w:val="00D27523"/>
    <w:rsid w:val="00D27C77"/>
    <w:rsid w:val="00D319D1"/>
    <w:rsid w:val="00D338E5"/>
    <w:rsid w:val="00D35B2E"/>
    <w:rsid w:val="00D35B76"/>
    <w:rsid w:val="00D405F1"/>
    <w:rsid w:val="00D4061C"/>
    <w:rsid w:val="00D4245A"/>
    <w:rsid w:val="00D46496"/>
    <w:rsid w:val="00D4789F"/>
    <w:rsid w:val="00D47BA6"/>
    <w:rsid w:val="00D5145C"/>
    <w:rsid w:val="00D51521"/>
    <w:rsid w:val="00D521C6"/>
    <w:rsid w:val="00D52AED"/>
    <w:rsid w:val="00D52C70"/>
    <w:rsid w:val="00D53628"/>
    <w:rsid w:val="00D53CEA"/>
    <w:rsid w:val="00D5644B"/>
    <w:rsid w:val="00D5784B"/>
    <w:rsid w:val="00D60AC6"/>
    <w:rsid w:val="00D621E2"/>
    <w:rsid w:val="00D6287E"/>
    <w:rsid w:val="00D62F7F"/>
    <w:rsid w:val="00D643AF"/>
    <w:rsid w:val="00D6549F"/>
    <w:rsid w:val="00D66F36"/>
    <w:rsid w:val="00D678CD"/>
    <w:rsid w:val="00D67EB7"/>
    <w:rsid w:val="00D70817"/>
    <w:rsid w:val="00D70B9D"/>
    <w:rsid w:val="00D72D9D"/>
    <w:rsid w:val="00D73E3B"/>
    <w:rsid w:val="00D743F4"/>
    <w:rsid w:val="00D75191"/>
    <w:rsid w:val="00D75894"/>
    <w:rsid w:val="00D77E38"/>
    <w:rsid w:val="00D812CE"/>
    <w:rsid w:val="00D82BE0"/>
    <w:rsid w:val="00D830B6"/>
    <w:rsid w:val="00D86395"/>
    <w:rsid w:val="00D86812"/>
    <w:rsid w:val="00D904C5"/>
    <w:rsid w:val="00D909DF"/>
    <w:rsid w:val="00D90FD1"/>
    <w:rsid w:val="00D913D8"/>
    <w:rsid w:val="00D919CC"/>
    <w:rsid w:val="00D92625"/>
    <w:rsid w:val="00D92F05"/>
    <w:rsid w:val="00D942F1"/>
    <w:rsid w:val="00D94BBD"/>
    <w:rsid w:val="00D9528E"/>
    <w:rsid w:val="00D971A5"/>
    <w:rsid w:val="00D9766F"/>
    <w:rsid w:val="00DA0190"/>
    <w:rsid w:val="00DA1AD4"/>
    <w:rsid w:val="00DA57FB"/>
    <w:rsid w:val="00DA581C"/>
    <w:rsid w:val="00DA5FCB"/>
    <w:rsid w:val="00DA714A"/>
    <w:rsid w:val="00DA7DEA"/>
    <w:rsid w:val="00DB0C59"/>
    <w:rsid w:val="00DB28DE"/>
    <w:rsid w:val="00DB2E8D"/>
    <w:rsid w:val="00DB3C92"/>
    <w:rsid w:val="00DB3F10"/>
    <w:rsid w:val="00DB5CEA"/>
    <w:rsid w:val="00DC00E9"/>
    <w:rsid w:val="00DC2CA1"/>
    <w:rsid w:val="00DC34A8"/>
    <w:rsid w:val="00DC367C"/>
    <w:rsid w:val="00DC3B99"/>
    <w:rsid w:val="00DC60D7"/>
    <w:rsid w:val="00DC7283"/>
    <w:rsid w:val="00DC796E"/>
    <w:rsid w:val="00DD04C7"/>
    <w:rsid w:val="00DD0E1B"/>
    <w:rsid w:val="00DD1212"/>
    <w:rsid w:val="00DD141B"/>
    <w:rsid w:val="00DD1A40"/>
    <w:rsid w:val="00DD44A8"/>
    <w:rsid w:val="00DD5F0C"/>
    <w:rsid w:val="00DD609E"/>
    <w:rsid w:val="00DD7178"/>
    <w:rsid w:val="00DE01CB"/>
    <w:rsid w:val="00DE2F81"/>
    <w:rsid w:val="00DE31E6"/>
    <w:rsid w:val="00DE35FC"/>
    <w:rsid w:val="00DE362D"/>
    <w:rsid w:val="00DE5093"/>
    <w:rsid w:val="00DE56BE"/>
    <w:rsid w:val="00DF0F96"/>
    <w:rsid w:val="00DF140D"/>
    <w:rsid w:val="00DF1421"/>
    <w:rsid w:val="00DF4C57"/>
    <w:rsid w:val="00DF4EE9"/>
    <w:rsid w:val="00DF662E"/>
    <w:rsid w:val="00DF6B53"/>
    <w:rsid w:val="00DF6FCD"/>
    <w:rsid w:val="00E010F1"/>
    <w:rsid w:val="00E012B4"/>
    <w:rsid w:val="00E019A0"/>
    <w:rsid w:val="00E022AD"/>
    <w:rsid w:val="00E022BD"/>
    <w:rsid w:val="00E0515E"/>
    <w:rsid w:val="00E05D3B"/>
    <w:rsid w:val="00E0758C"/>
    <w:rsid w:val="00E07631"/>
    <w:rsid w:val="00E076C1"/>
    <w:rsid w:val="00E077E2"/>
    <w:rsid w:val="00E13D53"/>
    <w:rsid w:val="00E14506"/>
    <w:rsid w:val="00E14F0A"/>
    <w:rsid w:val="00E1648A"/>
    <w:rsid w:val="00E175AF"/>
    <w:rsid w:val="00E17AE8"/>
    <w:rsid w:val="00E17EFC"/>
    <w:rsid w:val="00E2292C"/>
    <w:rsid w:val="00E22BFB"/>
    <w:rsid w:val="00E22D64"/>
    <w:rsid w:val="00E24481"/>
    <w:rsid w:val="00E244DB"/>
    <w:rsid w:val="00E26278"/>
    <w:rsid w:val="00E271C6"/>
    <w:rsid w:val="00E27235"/>
    <w:rsid w:val="00E3001F"/>
    <w:rsid w:val="00E3056F"/>
    <w:rsid w:val="00E30834"/>
    <w:rsid w:val="00E3244B"/>
    <w:rsid w:val="00E34202"/>
    <w:rsid w:val="00E34AD9"/>
    <w:rsid w:val="00E3574A"/>
    <w:rsid w:val="00E35FBD"/>
    <w:rsid w:val="00E403B6"/>
    <w:rsid w:val="00E42E9B"/>
    <w:rsid w:val="00E434AC"/>
    <w:rsid w:val="00E4363F"/>
    <w:rsid w:val="00E43FCC"/>
    <w:rsid w:val="00E44A3A"/>
    <w:rsid w:val="00E44ED6"/>
    <w:rsid w:val="00E456FD"/>
    <w:rsid w:val="00E5190A"/>
    <w:rsid w:val="00E51D15"/>
    <w:rsid w:val="00E52C4B"/>
    <w:rsid w:val="00E52FE6"/>
    <w:rsid w:val="00E544FD"/>
    <w:rsid w:val="00E54613"/>
    <w:rsid w:val="00E55296"/>
    <w:rsid w:val="00E55C32"/>
    <w:rsid w:val="00E60872"/>
    <w:rsid w:val="00E60BAC"/>
    <w:rsid w:val="00E61159"/>
    <w:rsid w:val="00E61903"/>
    <w:rsid w:val="00E61C4B"/>
    <w:rsid w:val="00E61E90"/>
    <w:rsid w:val="00E6598D"/>
    <w:rsid w:val="00E65B84"/>
    <w:rsid w:val="00E6633C"/>
    <w:rsid w:val="00E6658B"/>
    <w:rsid w:val="00E7003F"/>
    <w:rsid w:val="00E70490"/>
    <w:rsid w:val="00E704D4"/>
    <w:rsid w:val="00E71967"/>
    <w:rsid w:val="00E71F93"/>
    <w:rsid w:val="00E721B5"/>
    <w:rsid w:val="00E739EB"/>
    <w:rsid w:val="00E7596F"/>
    <w:rsid w:val="00E75B10"/>
    <w:rsid w:val="00E75FBC"/>
    <w:rsid w:val="00E767CB"/>
    <w:rsid w:val="00E76BB7"/>
    <w:rsid w:val="00E81146"/>
    <w:rsid w:val="00E81777"/>
    <w:rsid w:val="00E8283D"/>
    <w:rsid w:val="00E855E8"/>
    <w:rsid w:val="00E918CF"/>
    <w:rsid w:val="00E91C8C"/>
    <w:rsid w:val="00E94451"/>
    <w:rsid w:val="00E9537E"/>
    <w:rsid w:val="00EA0B65"/>
    <w:rsid w:val="00EA153E"/>
    <w:rsid w:val="00EA262A"/>
    <w:rsid w:val="00EA3A83"/>
    <w:rsid w:val="00EA403C"/>
    <w:rsid w:val="00EA4189"/>
    <w:rsid w:val="00EA4CD9"/>
    <w:rsid w:val="00EA578E"/>
    <w:rsid w:val="00EA67B6"/>
    <w:rsid w:val="00EA67EE"/>
    <w:rsid w:val="00EB0F6A"/>
    <w:rsid w:val="00EB0FED"/>
    <w:rsid w:val="00EB3269"/>
    <w:rsid w:val="00EB33CD"/>
    <w:rsid w:val="00EB5E35"/>
    <w:rsid w:val="00EB73F4"/>
    <w:rsid w:val="00EC03A7"/>
    <w:rsid w:val="00EC056D"/>
    <w:rsid w:val="00EC0A91"/>
    <w:rsid w:val="00EC1D0E"/>
    <w:rsid w:val="00EC1F75"/>
    <w:rsid w:val="00EC2020"/>
    <w:rsid w:val="00EC3730"/>
    <w:rsid w:val="00EC445C"/>
    <w:rsid w:val="00EC64EA"/>
    <w:rsid w:val="00ED2F60"/>
    <w:rsid w:val="00ED3828"/>
    <w:rsid w:val="00ED3A53"/>
    <w:rsid w:val="00ED4B91"/>
    <w:rsid w:val="00ED6FED"/>
    <w:rsid w:val="00ED7787"/>
    <w:rsid w:val="00EE2859"/>
    <w:rsid w:val="00EE2D5D"/>
    <w:rsid w:val="00EE349D"/>
    <w:rsid w:val="00EE4C71"/>
    <w:rsid w:val="00EE533C"/>
    <w:rsid w:val="00EE6D39"/>
    <w:rsid w:val="00EF0695"/>
    <w:rsid w:val="00EF1C35"/>
    <w:rsid w:val="00EF2EED"/>
    <w:rsid w:val="00EF5069"/>
    <w:rsid w:val="00EF6C83"/>
    <w:rsid w:val="00EF6D42"/>
    <w:rsid w:val="00F02F68"/>
    <w:rsid w:val="00F03883"/>
    <w:rsid w:val="00F04975"/>
    <w:rsid w:val="00F05E24"/>
    <w:rsid w:val="00F0705D"/>
    <w:rsid w:val="00F108A0"/>
    <w:rsid w:val="00F108FB"/>
    <w:rsid w:val="00F10ADA"/>
    <w:rsid w:val="00F1252E"/>
    <w:rsid w:val="00F138ED"/>
    <w:rsid w:val="00F14E33"/>
    <w:rsid w:val="00F167F1"/>
    <w:rsid w:val="00F16823"/>
    <w:rsid w:val="00F20095"/>
    <w:rsid w:val="00F209BF"/>
    <w:rsid w:val="00F223F1"/>
    <w:rsid w:val="00F236DF"/>
    <w:rsid w:val="00F2461E"/>
    <w:rsid w:val="00F26FC6"/>
    <w:rsid w:val="00F2722C"/>
    <w:rsid w:val="00F276CE"/>
    <w:rsid w:val="00F27C0F"/>
    <w:rsid w:val="00F31DC0"/>
    <w:rsid w:val="00F32DFA"/>
    <w:rsid w:val="00F3300F"/>
    <w:rsid w:val="00F33689"/>
    <w:rsid w:val="00F36EED"/>
    <w:rsid w:val="00F378CB"/>
    <w:rsid w:val="00F40330"/>
    <w:rsid w:val="00F40FFE"/>
    <w:rsid w:val="00F4192D"/>
    <w:rsid w:val="00F4198D"/>
    <w:rsid w:val="00F4267D"/>
    <w:rsid w:val="00F4271D"/>
    <w:rsid w:val="00F429A7"/>
    <w:rsid w:val="00F4325B"/>
    <w:rsid w:val="00F43A93"/>
    <w:rsid w:val="00F43BCE"/>
    <w:rsid w:val="00F43CA0"/>
    <w:rsid w:val="00F4443C"/>
    <w:rsid w:val="00F450B2"/>
    <w:rsid w:val="00F46950"/>
    <w:rsid w:val="00F5002D"/>
    <w:rsid w:val="00F515D5"/>
    <w:rsid w:val="00F51691"/>
    <w:rsid w:val="00F51F4A"/>
    <w:rsid w:val="00F52123"/>
    <w:rsid w:val="00F556E4"/>
    <w:rsid w:val="00F56440"/>
    <w:rsid w:val="00F56E47"/>
    <w:rsid w:val="00F56F9F"/>
    <w:rsid w:val="00F579DF"/>
    <w:rsid w:val="00F6021F"/>
    <w:rsid w:val="00F60A25"/>
    <w:rsid w:val="00F60F6B"/>
    <w:rsid w:val="00F63A97"/>
    <w:rsid w:val="00F65C16"/>
    <w:rsid w:val="00F676BC"/>
    <w:rsid w:val="00F70D1B"/>
    <w:rsid w:val="00F70D36"/>
    <w:rsid w:val="00F7120E"/>
    <w:rsid w:val="00F73335"/>
    <w:rsid w:val="00F733C3"/>
    <w:rsid w:val="00F73FFC"/>
    <w:rsid w:val="00F74415"/>
    <w:rsid w:val="00F74A5E"/>
    <w:rsid w:val="00F754B6"/>
    <w:rsid w:val="00F76826"/>
    <w:rsid w:val="00F776E7"/>
    <w:rsid w:val="00F80DC9"/>
    <w:rsid w:val="00F85935"/>
    <w:rsid w:val="00F85BF9"/>
    <w:rsid w:val="00F86491"/>
    <w:rsid w:val="00F86BCD"/>
    <w:rsid w:val="00F86E63"/>
    <w:rsid w:val="00F90B02"/>
    <w:rsid w:val="00F93689"/>
    <w:rsid w:val="00F955F1"/>
    <w:rsid w:val="00F96B1A"/>
    <w:rsid w:val="00F97093"/>
    <w:rsid w:val="00FA03F9"/>
    <w:rsid w:val="00FA176D"/>
    <w:rsid w:val="00FA3E8E"/>
    <w:rsid w:val="00FA4340"/>
    <w:rsid w:val="00FA5347"/>
    <w:rsid w:val="00FA6CFD"/>
    <w:rsid w:val="00FA7568"/>
    <w:rsid w:val="00FB0762"/>
    <w:rsid w:val="00FB188E"/>
    <w:rsid w:val="00FB40B8"/>
    <w:rsid w:val="00FB411D"/>
    <w:rsid w:val="00FB47AA"/>
    <w:rsid w:val="00FB5B67"/>
    <w:rsid w:val="00FB6ED0"/>
    <w:rsid w:val="00FC04FE"/>
    <w:rsid w:val="00FC09C7"/>
    <w:rsid w:val="00FC1570"/>
    <w:rsid w:val="00FC1B0E"/>
    <w:rsid w:val="00FC2EA6"/>
    <w:rsid w:val="00FC48F4"/>
    <w:rsid w:val="00FC65F8"/>
    <w:rsid w:val="00FC6D75"/>
    <w:rsid w:val="00FC74CD"/>
    <w:rsid w:val="00FC7A1F"/>
    <w:rsid w:val="00FD1078"/>
    <w:rsid w:val="00FD14B8"/>
    <w:rsid w:val="00FD2D28"/>
    <w:rsid w:val="00FD3843"/>
    <w:rsid w:val="00FD3D84"/>
    <w:rsid w:val="00FD59BF"/>
    <w:rsid w:val="00FD6552"/>
    <w:rsid w:val="00FD6702"/>
    <w:rsid w:val="00FD794B"/>
    <w:rsid w:val="00FE082E"/>
    <w:rsid w:val="00FE16C2"/>
    <w:rsid w:val="00FE1F7E"/>
    <w:rsid w:val="00FE27A4"/>
    <w:rsid w:val="00FE27F5"/>
    <w:rsid w:val="00FE2CD3"/>
    <w:rsid w:val="00FE3B1A"/>
    <w:rsid w:val="00FE5263"/>
    <w:rsid w:val="00FE6AD8"/>
    <w:rsid w:val="00FF087C"/>
    <w:rsid w:val="00FF12B3"/>
    <w:rsid w:val="00FF155A"/>
    <w:rsid w:val="00FF1AD9"/>
    <w:rsid w:val="00FF543B"/>
    <w:rsid w:val="00FF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5C98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C81065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1065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extSprechblasen">
    <w:name w:val="Text_Sprechblasen"/>
    <w:basedOn w:val="Standard"/>
    <w:next w:val="Standard"/>
    <w:qFormat/>
    <w:rsid w:val="0058303D"/>
    <w:pPr>
      <w:spacing w:line="240" w:lineRule="auto"/>
    </w:pPr>
    <w:rPr>
      <w:rFonts w:ascii="Comic Sans MS" w:eastAsia="Calibri" w:hAnsi="Comic Sans MS" w:cs="Times New Roman"/>
      <w:color w:val="000000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66418D"/>
    <w:pPr>
      <w:spacing w:line="240" w:lineRule="auto"/>
    </w:pPr>
    <w:rPr>
      <w:rFonts w:ascii="Cambria" w:eastAsia="Calibri" w:hAnsi="Cambria" w:cs="Times New Roman"/>
      <w:color w:val="000000"/>
      <w:szCs w:val="20"/>
      <w:lang w:eastAsia="de-DE"/>
    </w:rPr>
  </w:style>
  <w:style w:type="paragraph" w:customStyle="1" w:styleId="Zitat1">
    <w:name w:val="Zitat1"/>
    <w:basedOn w:val="Standard"/>
    <w:qFormat/>
    <w:rsid w:val="007E4256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Transcript">
    <w:name w:val="Transcript"/>
    <w:basedOn w:val="Standard"/>
    <w:qFormat/>
    <w:rsid w:val="007E4256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D7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9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header" Target="header2.xm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39.png"/><Relationship Id="rId68" Type="http://schemas.openxmlformats.org/officeDocument/2006/relationships/image" Target="media/image43.png"/><Relationship Id="rId84" Type="http://schemas.openxmlformats.org/officeDocument/2006/relationships/image" Target="media/image54.png"/><Relationship Id="rId89" Type="http://schemas.openxmlformats.org/officeDocument/2006/relationships/image" Target="media/image58.png"/><Relationship Id="rId16" Type="http://schemas.openxmlformats.org/officeDocument/2006/relationships/image" Target="media/image4.png"/><Relationship Id="rId11" Type="http://schemas.openxmlformats.org/officeDocument/2006/relationships/image" Target="media/image1.pn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53" Type="http://schemas.openxmlformats.org/officeDocument/2006/relationships/image" Target="media/image31.png"/><Relationship Id="rId58" Type="http://schemas.openxmlformats.org/officeDocument/2006/relationships/header" Target="header5.xml"/><Relationship Id="rId74" Type="http://schemas.openxmlformats.org/officeDocument/2006/relationships/image" Target="media/image47.png"/><Relationship Id="rId79" Type="http://schemas.openxmlformats.org/officeDocument/2006/relationships/header" Target="header9.xml"/><Relationship Id="rId5" Type="http://schemas.openxmlformats.org/officeDocument/2006/relationships/numbering" Target="numbering.xml"/><Relationship Id="rId90" Type="http://schemas.openxmlformats.org/officeDocument/2006/relationships/customXml" Target="ink/ink4.xml"/><Relationship Id="rId95" Type="http://schemas.openxmlformats.org/officeDocument/2006/relationships/fontTable" Target="fontTable.xml"/><Relationship Id="rId22" Type="http://schemas.openxmlformats.org/officeDocument/2006/relationships/footer" Target="footer1.xml"/><Relationship Id="rId27" Type="http://schemas.openxmlformats.org/officeDocument/2006/relationships/image" Target="media/image8.png"/><Relationship Id="rId43" Type="http://schemas.openxmlformats.org/officeDocument/2006/relationships/image" Target="media/image22.png"/><Relationship Id="rId48" Type="http://schemas.openxmlformats.org/officeDocument/2006/relationships/image" Target="media/image260.png"/><Relationship Id="rId64" Type="http://schemas.openxmlformats.org/officeDocument/2006/relationships/image" Target="media/image40.wmf"/><Relationship Id="rId69" Type="http://schemas.openxmlformats.org/officeDocument/2006/relationships/image" Target="media/image430.png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72" Type="http://schemas.openxmlformats.org/officeDocument/2006/relationships/header" Target="header7.xml"/><Relationship Id="rId80" Type="http://schemas.openxmlformats.org/officeDocument/2006/relationships/image" Target="media/image51.png"/><Relationship Id="rId85" Type="http://schemas.openxmlformats.org/officeDocument/2006/relationships/image" Target="media/image59.png"/><Relationship Id="rId93" Type="http://schemas.openxmlformats.org/officeDocument/2006/relationships/image" Target="media/image60.png"/><Relationship Id="rId3" Type="http://schemas.openxmlformats.org/officeDocument/2006/relationships/customXml" Target="../customXml/item3.xml"/><Relationship Id="rId12" Type="http://schemas.openxmlformats.org/officeDocument/2006/relationships/customXml" Target="ink/ink1.xm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footer" Target="footer4.xml"/><Relationship Id="rId67" Type="http://schemas.openxmlformats.org/officeDocument/2006/relationships/image" Target="media/image42.wmf"/><Relationship Id="rId20" Type="http://schemas.openxmlformats.org/officeDocument/2006/relationships/header" Target="header1.xml"/><Relationship Id="rId41" Type="http://schemas.openxmlformats.org/officeDocument/2006/relationships/image" Target="media/image20.png"/><Relationship Id="rId54" Type="http://schemas.openxmlformats.org/officeDocument/2006/relationships/image" Target="media/image32.png"/><Relationship Id="rId62" Type="http://schemas.openxmlformats.org/officeDocument/2006/relationships/image" Target="media/image38.png"/><Relationship Id="rId70" Type="http://schemas.openxmlformats.org/officeDocument/2006/relationships/image" Target="media/image44.wmf"/><Relationship Id="rId75" Type="http://schemas.openxmlformats.org/officeDocument/2006/relationships/image" Target="media/image48.png"/><Relationship Id="rId83" Type="http://schemas.openxmlformats.org/officeDocument/2006/relationships/image" Target="media/image57.png"/><Relationship Id="rId88" Type="http://schemas.openxmlformats.org/officeDocument/2006/relationships/customXml" Target="ink/ink3.xml"/><Relationship Id="rId91" Type="http://schemas.openxmlformats.org/officeDocument/2006/relationships/image" Target="media/image580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28" Type="http://schemas.openxmlformats.org/officeDocument/2006/relationships/image" Target="media/image70.png"/><Relationship Id="rId36" Type="http://schemas.openxmlformats.org/officeDocument/2006/relationships/image" Target="media/image140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3.png"/><Relationship Id="rId52" Type="http://schemas.openxmlformats.org/officeDocument/2006/relationships/image" Target="media/image30.png"/><Relationship Id="rId60" Type="http://schemas.openxmlformats.org/officeDocument/2006/relationships/header" Target="header6.xml"/><Relationship Id="rId65" Type="http://schemas.openxmlformats.org/officeDocument/2006/relationships/image" Target="media/image41.png"/><Relationship Id="rId73" Type="http://schemas.openxmlformats.org/officeDocument/2006/relationships/image" Target="media/image46.wmf"/><Relationship Id="rId78" Type="http://schemas.openxmlformats.org/officeDocument/2006/relationships/header" Target="header8.xml"/><Relationship Id="rId81" Type="http://schemas.openxmlformats.org/officeDocument/2006/relationships/image" Target="media/image52.png"/><Relationship Id="rId86" Type="http://schemas.openxmlformats.org/officeDocument/2006/relationships/image" Target="media/image55.png"/><Relationship Id="rId94" Type="http://schemas.openxmlformats.org/officeDocument/2006/relationships/header" Target="head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.dzlm.de/vam/msk-rechteckfeld-zerlegt.html" TargetMode="External"/><Relationship Id="rId39" Type="http://schemas.openxmlformats.org/officeDocument/2006/relationships/image" Target="media/image18.png"/><Relationship Id="rId34" Type="http://schemas.openxmlformats.org/officeDocument/2006/relationships/image" Target="media/image14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48.wmf"/><Relationship Id="rId7" Type="http://schemas.openxmlformats.org/officeDocument/2006/relationships/settings" Target="settings.xml"/><Relationship Id="rId71" Type="http://schemas.openxmlformats.org/officeDocument/2006/relationships/image" Target="media/image45.png"/><Relationship Id="rId92" Type="http://schemas.openxmlformats.org/officeDocument/2006/relationships/customXml" Target="ink/ink5.xml"/><Relationship Id="rId2" Type="http://schemas.openxmlformats.org/officeDocument/2006/relationships/customXml" Target="../customXml/item2.xml"/><Relationship Id="rId29" Type="http://schemas.openxmlformats.org/officeDocument/2006/relationships/image" Target="media/image9.wmf"/><Relationship Id="rId24" Type="http://schemas.openxmlformats.org/officeDocument/2006/relationships/header" Target="header3.xml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2.png"/><Relationship Id="rId87" Type="http://schemas.openxmlformats.org/officeDocument/2006/relationships/image" Target="media/image61.png"/><Relationship Id="rId61" Type="http://schemas.openxmlformats.org/officeDocument/2006/relationships/image" Target="media/image37.wmf"/><Relationship Id="rId82" Type="http://schemas.openxmlformats.org/officeDocument/2006/relationships/image" Target="media/image53.png"/><Relationship Id="rId19" Type="http://schemas.openxmlformats.org/officeDocument/2006/relationships/hyperlink" Target="https://www.dzlm.de/vam/msk-rechteckfeld-doppelt.html" TargetMode="External"/><Relationship Id="rId14" Type="http://schemas.openxmlformats.org/officeDocument/2006/relationships/customXml" Target="ink/ink2.xml"/><Relationship Id="rId30" Type="http://schemas.openxmlformats.org/officeDocument/2006/relationships/image" Target="media/image10.wmf"/><Relationship Id="rId35" Type="http://schemas.openxmlformats.org/officeDocument/2006/relationships/image" Target="media/image15.png"/><Relationship Id="rId56" Type="http://schemas.openxmlformats.org/officeDocument/2006/relationships/image" Target="media/image34.png"/><Relationship Id="rId77" Type="http://schemas.openxmlformats.org/officeDocument/2006/relationships/image" Target="media/image4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5:33.0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3494 20735 0 0,'-1'-46'2288'0'0,"3"16"-2670"0"0,11-48 0 0 0,40-98 329 0 0,-29 106 17 0 0,63-207 28 0 0,116-323-123 0 0,-57 241-18 0 0,54-136-512 0 0,-197 486 645 0 0,181-447-807 0 0,-116 304 313 0 0,69-157-829 0 0,-49 87-709 0 0,-7 8-4046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5:32.87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121 4174 20879 0 0,'-4'-6'192'0'0,"0"0"0"0"0,-1 1-1 0 0,0 0 1 0 0,-6-6 0 0 0,-2 3 180 0 0,11 7-292 0 0,-1-1 0 0 0,0 1 0 0 0,1-1 1 0 0,-1 0-1 0 0,1 0 0 0 0,-3-3 0 0 0,1 0-36 0 0,1-1 0 0 0,0 1 0 0 0,0-1 0 0 0,0 1 0 0 0,1-1 1 0 0,0 0-1 0 0,-2-7 0 0 0,-10-50-25 0 0,14 63-19 0 0,-9-60-322 0 0,-3-115 0 0 0,17-63-688 0 0,-4 211 935 0 0,81-947-561 0 0,-15 585 1010 0 0,20 25-392 0 0,-71 300-31 0 0,108-403-309 0 0,106-243-1588 0 0,-201 628 1742 0 0,132-371-1078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6:58.26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170 107 23495 0 0,'-13'-26'2088'0'0,"-11"-13"-1672"0"0,-2 15-328 0 0,2 11-88 0 0,0 8-1248 0 0,2 8-256 0 0,1 5-64 0 0,5 1-7296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4:20.23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 1 17047 0 0,'0'0'1512'0'0,"-8"15"-1144"0"0,0-19-368 0 0,-1 2-256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27T22:54:12.35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35 172 20271 0 0,'-5'-32'1800'0'0,"0"0"-1440"0"0,0 3-288 0 0,0 4-72 0 0,1 6-680 0 0,0 5-152 0 0,0 2-32 0 0,1 3-552 0 0</inkml:trace>
</inkml:ink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61b5f0-af21-4818-ae32-ef38663b312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5F806D20AB04DB80A7040106C2270" ma:contentTypeVersion="11" ma:contentTypeDescription="Ein neues Dokument erstellen." ma:contentTypeScope="" ma:versionID="ef61f1a36e20d257ae48a76efd802d06">
  <xsd:schema xmlns:xsd="http://www.w3.org/2001/XMLSchema" xmlns:xs="http://www.w3.org/2001/XMLSchema" xmlns:p="http://schemas.microsoft.com/office/2006/metadata/properties" xmlns:ns3="5d61b5f0-af21-4818-ae32-ef38663b312f" targetNamespace="http://schemas.microsoft.com/office/2006/metadata/properties" ma:root="true" ma:fieldsID="2e2a8973d4769a27b13852b9f9af3220" ns3:_="">
    <xsd:import namespace="5d61b5f0-af21-4818-ae32-ef38663b31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61b5f0-af21-4818-ae32-ef38663b31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D943F4-AA92-429F-9258-3353FDAE63A6}">
  <ds:schemaRefs>
    <ds:schemaRef ds:uri="http://schemas.microsoft.com/office/2006/metadata/properties"/>
    <ds:schemaRef ds:uri="http://schemas.microsoft.com/office/infopath/2007/PartnerControls"/>
    <ds:schemaRef ds:uri="5d61b5f0-af21-4818-ae32-ef38663b312f"/>
  </ds:schemaRefs>
</ds:datastoreItem>
</file>

<file path=customXml/itemProps2.xml><?xml version="1.0" encoding="utf-8"?>
<ds:datastoreItem xmlns:ds="http://schemas.openxmlformats.org/officeDocument/2006/customXml" ds:itemID="{5B8BF05F-CEE1-4945-940C-1B32D36739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A04006-EF80-4E03-9D19-2EEF045E87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3463BE-9153-465D-9433-847A438042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61b5f0-af21-4818-ae32-ef38663b31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16</Pages>
  <Words>2709</Words>
  <Characters>17069</Characters>
  <Application>Microsoft Office Word</Application>
  <DocSecurity>0</DocSecurity>
  <Lines>142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7</cp:revision>
  <cp:lastPrinted>2025-03-27T23:08:00Z</cp:lastPrinted>
  <dcterms:created xsi:type="dcterms:W3CDTF">2025-04-07T07:25:00Z</dcterms:created>
  <dcterms:modified xsi:type="dcterms:W3CDTF">2025-04-24T09:07:00Z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0x0101002855F806D20AB04DB80A7040106C2270</vt:lpwstr>
  </property>
</Properties>
</file>