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38029" w14:textId="6195651F" w:rsidR="00E0758C" w:rsidRPr="00E0758C" w:rsidRDefault="00EA0D50" w:rsidP="0029426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32704" behindDoc="1" locked="0" layoutInCell="1" allowOverlap="1" wp14:anchorId="4BB97E92" wp14:editId="3DAF4401">
            <wp:simplePos x="0" y="0"/>
            <wp:positionH relativeFrom="margin">
              <wp:posOffset>4121150</wp:posOffset>
            </wp:positionH>
            <wp:positionV relativeFrom="page">
              <wp:posOffset>950058</wp:posOffset>
            </wp:positionV>
            <wp:extent cx="632460" cy="628650"/>
            <wp:effectExtent l="0" t="0" r="0" b="0"/>
            <wp:wrapTight wrapText="bothSides">
              <wp:wrapPolygon edited="0">
                <wp:start x="7807" y="0"/>
                <wp:lineTo x="4554" y="1309"/>
                <wp:lineTo x="651" y="7200"/>
                <wp:lineTo x="651" y="12436"/>
                <wp:lineTo x="5205" y="18327"/>
                <wp:lineTo x="6506" y="19636"/>
                <wp:lineTo x="14964" y="19636"/>
                <wp:lineTo x="20819" y="15055"/>
                <wp:lineTo x="20819" y="3273"/>
                <wp:lineTo x="18217" y="0"/>
                <wp:lineTo x="7807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63246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58C" w:rsidRPr="00E0758C">
        <w:rPr>
          <w:b/>
          <w:color w:val="000000"/>
          <w:sz w:val="72"/>
          <w:szCs w:val="72"/>
          <w:lang w:eastAsia="de-DE"/>
        </w:rPr>
        <w:t>Mathe sicher können</w:t>
      </w:r>
      <w:r w:rsidR="00E0758C" w:rsidRPr="00E0758C">
        <w:rPr>
          <w:b/>
          <w:color w:val="000000"/>
          <w:sz w:val="72"/>
          <w:szCs w:val="72"/>
          <w:lang w:eastAsia="de-DE"/>
        </w:rPr>
        <w:br/>
      </w:r>
      <w:r w:rsidR="00B85A41">
        <w:rPr>
          <w:b/>
          <w:color w:val="000000"/>
          <w:sz w:val="48"/>
          <w:szCs w:val="48"/>
          <w:lang w:eastAsia="de-DE"/>
        </w:rPr>
        <w:br/>
      </w:r>
      <w:r w:rsidR="00E0758C"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92F062C" w14:textId="77777777" w:rsidR="00E31479" w:rsidRDefault="00E31479" w:rsidP="008409E4">
      <w:pPr>
        <w:tabs>
          <w:tab w:val="left" w:pos="8020"/>
        </w:tabs>
        <w:spacing w:before="360" w:after="120" w:line="560" w:lineRule="exact"/>
        <w:rPr>
          <w:b/>
          <w:color w:val="327A86"/>
          <w:sz w:val="56"/>
          <w:szCs w:val="56"/>
          <w:lang w:eastAsia="de-DE"/>
        </w:rPr>
      </w:pPr>
    </w:p>
    <w:p w14:paraId="75930CBF" w14:textId="66B642D6" w:rsidR="008409E4" w:rsidRDefault="008409E4" w:rsidP="008409E4">
      <w:pPr>
        <w:tabs>
          <w:tab w:val="left" w:pos="8020"/>
        </w:tabs>
        <w:spacing w:before="360" w:after="120" w:line="560" w:lineRule="exact"/>
        <w:rPr>
          <w:lang w:eastAsia="de-DE"/>
        </w:rPr>
      </w:pPr>
      <w:r>
        <w:rPr>
          <w:b/>
          <w:noProof/>
          <w:color w:val="327A86" w:themeColor="text2"/>
        </w:rPr>
        <w:drawing>
          <wp:anchor distT="0" distB="0" distL="114300" distR="114300" simplePos="0" relativeHeight="254537728" behindDoc="0" locked="0" layoutInCell="1" allowOverlap="1" wp14:anchorId="255CF898" wp14:editId="42BBA809">
            <wp:simplePos x="0" y="0"/>
            <wp:positionH relativeFrom="column">
              <wp:posOffset>2922906</wp:posOffset>
            </wp:positionH>
            <wp:positionV relativeFrom="paragraph">
              <wp:posOffset>142044</wp:posOffset>
            </wp:positionV>
            <wp:extent cx="2108885" cy="1054443"/>
            <wp:effectExtent l="0" t="0" r="0" b="0"/>
            <wp:wrapNone/>
            <wp:docPr id="1716422558" name="Grafik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22558" name="Grafik 17164225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85" cy="105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7F8">
        <w:rPr>
          <w:b/>
          <w:color w:val="327A86"/>
          <w:sz w:val="56"/>
          <w:szCs w:val="56"/>
          <w:lang w:eastAsia="de-DE"/>
        </w:rPr>
        <w:t>P</w:t>
      </w:r>
      <w:r>
        <w:rPr>
          <w:b/>
          <w:color w:val="327A86" w:themeColor="text2"/>
          <w:sz w:val="56"/>
          <w:szCs w:val="56"/>
          <w:lang w:eastAsia="de-DE"/>
        </w:rPr>
        <w:t xml:space="preserve"> Verständiges </w:t>
      </w:r>
      <w:r>
        <w:rPr>
          <w:b/>
          <w:color w:val="327A86" w:themeColor="text2"/>
          <w:sz w:val="56"/>
          <w:szCs w:val="56"/>
          <w:lang w:eastAsia="de-DE"/>
        </w:rPr>
        <w:br/>
        <w:t xml:space="preserve">    Prozentrechnen</w:t>
      </w:r>
    </w:p>
    <w:p w14:paraId="412B346E" w14:textId="77777777" w:rsidR="00EA0D50" w:rsidRDefault="00EA0D50" w:rsidP="00E31479">
      <w:pPr>
        <w:rPr>
          <w:lang w:eastAsia="de-DE"/>
        </w:rPr>
      </w:pPr>
    </w:p>
    <w:p w14:paraId="4B039BB3" w14:textId="77777777" w:rsidR="00E31479" w:rsidRDefault="00E31479" w:rsidP="00E31479">
      <w:pPr>
        <w:rPr>
          <w:lang w:eastAsia="de-DE"/>
        </w:rPr>
      </w:pPr>
    </w:p>
    <w:p w14:paraId="10B3C1B4" w14:textId="77777777" w:rsidR="00E31479" w:rsidRDefault="00E31479" w:rsidP="00E31479">
      <w:pPr>
        <w:rPr>
          <w:lang w:eastAsia="de-DE"/>
        </w:rPr>
      </w:pPr>
    </w:p>
    <w:tbl>
      <w:tblPr>
        <w:tblStyle w:val="EinfacheTabelle41"/>
        <w:tblW w:w="978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701"/>
        <w:gridCol w:w="5619"/>
        <w:gridCol w:w="2461"/>
      </w:tblGrid>
      <w:tr w:rsidR="008409E4" w:rsidRPr="00E0758C" w14:paraId="7A6DE44C" w14:textId="77777777" w:rsidTr="008F796E">
        <w:trPr>
          <w:cantSplit/>
          <w:trHeight w:val="247"/>
          <w:jc w:val="center"/>
        </w:trPr>
        <w:tc>
          <w:tcPr>
            <w:tcW w:w="7320" w:type="dxa"/>
            <w:gridSpan w:val="2"/>
          </w:tcPr>
          <w:p w14:paraId="2EEB1C25" w14:textId="7EAD0CD6" w:rsidR="008409E4" w:rsidRPr="008F796E" w:rsidRDefault="008409E4" w:rsidP="008409E4">
            <w:pPr>
              <w:rPr>
                <w:rFonts w:asciiTheme="minorHAnsi" w:eastAsiaTheme="minorHAnsi" w:hAnsiTheme="minorHAnsi" w:cstheme="minorBidi"/>
                <w:color w:val="808080"/>
                <w:u w:val="single"/>
                <w:lang w:eastAsia="en-US"/>
              </w:rPr>
            </w:pPr>
            <w:r w:rsidRPr="00FA252B">
              <w:rPr>
                <w:b/>
                <w:bCs/>
                <w:color w:val="808080"/>
                <w:lang w:eastAsia="en-US"/>
              </w:rPr>
              <w:t>Vorarbeit zum Prozentverständnis</w:t>
            </w:r>
          </w:p>
        </w:tc>
        <w:tc>
          <w:tcPr>
            <w:tcW w:w="0" w:type="dxa"/>
          </w:tcPr>
          <w:p w14:paraId="0CA393E8" w14:textId="77777777" w:rsidR="008409E4" w:rsidRPr="00FA252B" w:rsidRDefault="008409E4" w:rsidP="008409E4">
            <w:pPr>
              <w:rPr>
                <w:rFonts w:asciiTheme="minorHAnsi" w:eastAsiaTheme="minorHAnsi" w:hAnsiTheme="minorHAnsi" w:cstheme="minorBidi"/>
                <w:b/>
                <w:color w:val="808080"/>
                <w:lang w:eastAsia="en-US"/>
              </w:rPr>
            </w:pPr>
          </w:p>
        </w:tc>
      </w:tr>
      <w:tr w:rsidR="008409E4" w:rsidRPr="00E0758C" w14:paraId="1AFB3974" w14:textId="77777777" w:rsidTr="008F796E">
        <w:trPr>
          <w:cantSplit/>
          <w:trHeight w:val="1018"/>
          <w:jc w:val="center"/>
        </w:trPr>
        <w:tc>
          <w:tcPr>
            <w:tcW w:w="1701" w:type="dxa"/>
          </w:tcPr>
          <w:p w14:paraId="14761596" w14:textId="56FEAC97" w:rsidR="008409E4" w:rsidRPr="00FA252B" w:rsidRDefault="008409E4" w:rsidP="008F796E">
            <w:pPr>
              <w:pStyle w:val="Nummerierung"/>
              <w:spacing w:after="120"/>
              <w:rPr>
                <w:color w:val="808080"/>
              </w:rPr>
            </w:pPr>
            <w:r w:rsidRPr="00FA252B">
              <w:rPr>
                <w:color w:val="808080"/>
              </w:rPr>
              <w:t>Bausteine B1B</w:t>
            </w:r>
            <w:r w:rsidRPr="00FA252B">
              <w:rPr>
                <w:color w:val="808080"/>
              </w:rPr>
              <w:br/>
              <w:t xml:space="preserve">                   B2C</w:t>
            </w:r>
          </w:p>
        </w:tc>
        <w:tc>
          <w:tcPr>
            <w:tcW w:w="8080" w:type="dxa"/>
            <w:gridSpan w:val="2"/>
          </w:tcPr>
          <w:p w14:paraId="64AFDE76" w14:textId="77777777" w:rsidR="008409E4" w:rsidRPr="00FA252B" w:rsidRDefault="008409E4" w:rsidP="008409E4">
            <w:pPr>
              <w:pStyle w:val="Nummerierung"/>
              <w:rPr>
                <w:rFonts w:ascii="Calibri" w:hAnsi="Calibri" w:cs="Calibri"/>
                <w:bCs/>
                <w:color w:val="808080"/>
              </w:rPr>
            </w:pPr>
            <w:r w:rsidRPr="00FA252B">
              <w:rPr>
                <w:rFonts w:ascii="Calibri" w:hAnsi="Calibri" w:cs="Calibri"/>
                <w:bCs/>
                <w:color w:val="808080"/>
              </w:rPr>
              <w:t>Ich kann Prozente bestimmen und darstellen</w:t>
            </w:r>
          </w:p>
          <w:p w14:paraId="1126DD0F" w14:textId="49F63560" w:rsidR="008409E4" w:rsidRPr="00FA252B" w:rsidRDefault="008409E4" w:rsidP="008F796E">
            <w:pPr>
              <w:pStyle w:val="Nummerierung"/>
              <w:spacing w:after="120"/>
              <w:rPr>
                <w:color w:val="808080"/>
              </w:rPr>
            </w:pPr>
            <w:r w:rsidRPr="004C09CB">
              <w:rPr>
                <w:rFonts w:ascii="Calibri" w:hAnsi="Calibri" w:cs="Calibri"/>
                <w:bCs/>
                <w:color w:val="808080"/>
              </w:rPr>
              <w:t>Ich kann Brüche und Prozente ineinander umwandeln</w:t>
            </w:r>
          </w:p>
        </w:tc>
      </w:tr>
      <w:tr w:rsidR="008409E4" w:rsidRPr="00E0758C" w14:paraId="31F85267" w14:textId="77777777" w:rsidTr="008F796E">
        <w:trPr>
          <w:cantSplit/>
          <w:trHeight w:val="68"/>
          <w:jc w:val="center"/>
        </w:trPr>
        <w:tc>
          <w:tcPr>
            <w:tcW w:w="9781" w:type="dxa"/>
            <w:gridSpan w:val="3"/>
          </w:tcPr>
          <w:p w14:paraId="05F20D63" w14:textId="6493228D" w:rsidR="008409E4" w:rsidRPr="008F796E" w:rsidRDefault="008409E4" w:rsidP="008409E4">
            <w:pPr>
              <w:pStyle w:val="Nummerierung"/>
              <w:rPr>
                <w:b w:val="0"/>
                <w:bCs/>
                <w:color w:val="000000"/>
                <w:u w:val="single"/>
              </w:rPr>
            </w:pPr>
            <w:r w:rsidRPr="00464988">
              <w:rPr>
                <w:color w:val="000000"/>
              </w:rPr>
              <w:t>In diesem Dokument</w:t>
            </w:r>
          </w:p>
        </w:tc>
      </w:tr>
      <w:tr w:rsidR="008409E4" w:rsidRPr="00E0758C" w14:paraId="3D7CE016" w14:textId="77777777" w:rsidTr="008F796E">
        <w:trPr>
          <w:cantSplit/>
          <w:trHeight w:val="68"/>
          <w:jc w:val="center"/>
        </w:trPr>
        <w:tc>
          <w:tcPr>
            <w:tcW w:w="1701" w:type="dxa"/>
          </w:tcPr>
          <w:p w14:paraId="7BA16B9D" w14:textId="77777777" w:rsidR="008409E4" w:rsidRPr="001B47F8" w:rsidRDefault="008409E4" w:rsidP="008409E4">
            <w:pPr>
              <w:pStyle w:val="Nummerierung"/>
              <w:rPr>
                <w:rFonts w:eastAsiaTheme="minorHAnsi"/>
                <w:color w:val="327A86"/>
                <w:lang w:eastAsia="en-US"/>
              </w:rPr>
            </w:pPr>
            <w:r w:rsidRPr="001B47F8">
              <w:rPr>
                <w:rFonts w:eastAsiaTheme="minorHAnsi"/>
                <w:color w:val="327A86"/>
                <w:lang w:eastAsia="en-US"/>
              </w:rPr>
              <w:t>Baustein P</w:t>
            </w:r>
            <w:r>
              <w:rPr>
                <w:rFonts w:eastAsiaTheme="minorHAnsi"/>
                <w:color w:val="327A86"/>
                <w:lang w:eastAsia="en-US"/>
              </w:rPr>
              <w:t xml:space="preserve"> </w:t>
            </w:r>
            <w:r w:rsidRPr="001B47F8">
              <w:rPr>
                <w:rFonts w:eastAsiaTheme="minorHAnsi"/>
                <w:color w:val="327A86"/>
                <w:lang w:eastAsia="en-US"/>
              </w:rPr>
              <w:t xml:space="preserve">A </w:t>
            </w:r>
          </w:p>
          <w:p w14:paraId="749A93C7" w14:textId="77777777" w:rsidR="008409E4" w:rsidRPr="001B47F8" w:rsidRDefault="008409E4" w:rsidP="008409E4">
            <w:pPr>
              <w:pStyle w:val="berschrift1"/>
            </w:pPr>
          </w:p>
        </w:tc>
        <w:tc>
          <w:tcPr>
            <w:tcW w:w="8080" w:type="dxa"/>
            <w:gridSpan w:val="2"/>
          </w:tcPr>
          <w:p w14:paraId="7307A799" w14:textId="77777777" w:rsidR="008409E4" w:rsidRDefault="008409E4" w:rsidP="008409E4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Ich kann </w:t>
            </w:r>
            <w:r w:rsidRPr="00F468BA">
              <w:rPr>
                <w:rFonts w:eastAsiaTheme="minorHAnsi"/>
                <w:color w:val="000000" w:themeColor="text1"/>
                <w:lang w:eastAsia="en-US"/>
              </w:rPr>
              <w:t>Prozentwert und Prozentsatz abschätzen und bestimmen</w:t>
            </w:r>
          </w:p>
          <w:p w14:paraId="07B591E5" w14:textId="77777777" w:rsidR="008409E4" w:rsidRDefault="008409E4" w:rsidP="008409E4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E3189B6" w14:textId="5BAAB4AA" w:rsidR="008409E4" w:rsidRPr="007E2A15" w:rsidRDefault="008409E4" w:rsidP="008409E4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657E5A">
              <w:rPr>
                <w:b w:val="0"/>
                <w:bCs/>
                <w:color w:val="000000"/>
              </w:rPr>
              <w:t>Fördereinheiten (1</w:t>
            </w:r>
            <w:r>
              <w:rPr>
                <w:b w:val="0"/>
                <w:bCs/>
                <w:color w:val="000000"/>
              </w:rPr>
              <w:t>1</w:t>
            </w:r>
            <w:r w:rsidRPr="00657E5A">
              <w:rPr>
                <w:b w:val="0"/>
                <w:bCs/>
                <w:color w:val="000000"/>
              </w:rPr>
              <w:t xml:space="preserve"> Seiten</w:t>
            </w:r>
            <w:r>
              <w:rPr>
                <w:b w:val="0"/>
                <w:bCs/>
                <w:color w:val="000000"/>
              </w:rPr>
              <w:t xml:space="preserve"> + 2 Seiten Zusatzmaterial</w:t>
            </w:r>
            <w:r w:rsidRPr="00657E5A">
              <w:rPr>
                <w:b w:val="0"/>
                <w:bCs/>
                <w:color w:val="000000"/>
              </w:rPr>
              <w:t>)</w:t>
            </w:r>
          </w:p>
        </w:tc>
      </w:tr>
      <w:tr w:rsidR="008409E4" w:rsidRPr="00E0758C" w14:paraId="6145ED77" w14:textId="77777777" w:rsidTr="008F796E">
        <w:trPr>
          <w:cantSplit/>
          <w:trHeight w:val="68"/>
          <w:jc w:val="center"/>
        </w:trPr>
        <w:tc>
          <w:tcPr>
            <w:tcW w:w="1701" w:type="dxa"/>
          </w:tcPr>
          <w:p w14:paraId="3EE1B99F" w14:textId="77777777" w:rsidR="008409E4" w:rsidRPr="001B47F8" w:rsidRDefault="008409E4" w:rsidP="008409E4">
            <w:pPr>
              <w:pStyle w:val="Nummerierung"/>
              <w:rPr>
                <w:rFonts w:eastAsiaTheme="minorHAnsi"/>
                <w:color w:val="327A86"/>
                <w:lang w:eastAsia="en-US"/>
              </w:rPr>
            </w:pPr>
            <w:r w:rsidRPr="001B47F8">
              <w:rPr>
                <w:rFonts w:eastAsiaTheme="minorHAnsi"/>
                <w:color w:val="327A86"/>
                <w:lang w:eastAsia="en-US"/>
              </w:rPr>
              <w:t>Baustein P</w:t>
            </w:r>
            <w:r>
              <w:rPr>
                <w:rFonts w:eastAsiaTheme="minorHAnsi"/>
                <w:color w:val="327A86"/>
                <w:lang w:eastAsia="en-US"/>
              </w:rPr>
              <w:t xml:space="preserve"> </w:t>
            </w:r>
            <w:r w:rsidRPr="001B47F8">
              <w:rPr>
                <w:rFonts w:eastAsiaTheme="minorHAnsi"/>
                <w:color w:val="327A86"/>
                <w:lang w:eastAsia="en-US"/>
              </w:rPr>
              <w:t xml:space="preserve">B </w:t>
            </w:r>
          </w:p>
          <w:p w14:paraId="52130C46" w14:textId="77777777" w:rsidR="008409E4" w:rsidRPr="001B47F8" w:rsidRDefault="008409E4" w:rsidP="008409E4">
            <w:pPr>
              <w:pStyle w:val="Nummerierung"/>
              <w:rPr>
                <w:color w:val="327A86"/>
              </w:rPr>
            </w:pPr>
          </w:p>
        </w:tc>
        <w:tc>
          <w:tcPr>
            <w:tcW w:w="8080" w:type="dxa"/>
            <w:gridSpan w:val="2"/>
          </w:tcPr>
          <w:p w14:paraId="732DD40C" w14:textId="77777777" w:rsidR="008409E4" w:rsidRPr="00F4198D" w:rsidRDefault="008409E4" w:rsidP="008409E4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</w:t>
            </w:r>
            <w:r>
              <w:rPr>
                <w:rFonts w:eastAsiaTheme="minorHAnsi"/>
                <w:b/>
                <w:bCs/>
                <w:color w:val="000000" w:themeColor="text1"/>
                <w:lang w:eastAsia="en-US"/>
              </w:rPr>
              <w:t>f</w:t>
            </w:r>
            <w:r w:rsidRPr="00F468BA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lexibel Grundwerte abschätzen und bestimmen </w:t>
            </w:r>
          </w:p>
          <w:p w14:paraId="402CCF10" w14:textId="77777777" w:rsidR="008409E4" w:rsidRDefault="008409E4" w:rsidP="008409E4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FCAC720" w14:textId="121078A6" w:rsidR="008409E4" w:rsidRPr="007E2A15" w:rsidRDefault="008409E4" w:rsidP="008409E4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657E5A">
              <w:rPr>
                <w:b w:val="0"/>
                <w:bCs/>
                <w:color w:val="000000"/>
              </w:rPr>
              <w:t>Fördereinheiten (8 Seiten</w:t>
            </w:r>
            <w:r w:rsidRPr="00E51241">
              <w:rPr>
                <w:b w:val="0"/>
                <w:bCs/>
                <w:color w:val="000000"/>
              </w:rPr>
              <w:t>)</w:t>
            </w:r>
          </w:p>
        </w:tc>
      </w:tr>
      <w:tr w:rsidR="008409E4" w:rsidRPr="00E0758C" w14:paraId="4CD7FA5B" w14:textId="77777777" w:rsidTr="008F796E">
        <w:trPr>
          <w:cantSplit/>
          <w:trHeight w:val="344"/>
          <w:jc w:val="center"/>
        </w:trPr>
        <w:tc>
          <w:tcPr>
            <w:tcW w:w="1701" w:type="dxa"/>
          </w:tcPr>
          <w:p w14:paraId="1CF137FF" w14:textId="77777777" w:rsidR="008409E4" w:rsidRPr="001B47F8" w:rsidRDefault="008409E4" w:rsidP="008409E4">
            <w:pPr>
              <w:pStyle w:val="Nummerierung"/>
              <w:spacing w:line="240" w:lineRule="auto"/>
              <w:rPr>
                <w:rFonts w:eastAsiaTheme="minorHAnsi"/>
                <w:color w:val="327A86"/>
                <w:lang w:eastAsia="en-US"/>
              </w:rPr>
            </w:pPr>
            <w:r w:rsidRPr="001B47F8">
              <w:rPr>
                <w:rFonts w:eastAsiaTheme="minorHAnsi"/>
                <w:color w:val="327A86"/>
                <w:lang w:eastAsia="en-US"/>
              </w:rPr>
              <w:t>Baustein P</w:t>
            </w:r>
            <w:r>
              <w:rPr>
                <w:rFonts w:eastAsiaTheme="minorHAnsi"/>
                <w:color w:val="327A86"/>
                <w:lang w:eastAsia="en-US"/>
              </w:rPr>
              <w:t xml:space="preserve"> </w:t>
            </w:r>
            <w:r w:rsidRPr="001B47F8">
              <w:rPr>
                <w:rFonts w:eastAsiaTheme="minorHAnsi"/>
                <w:color w:val="327A86"/>
                <w:lang w:eastAsia="en-US"/>
              </w:rPr>
              <w:t>C</w:t>
            </w:r>
          </w:p>
          <w:p w14:paraId="69FB3485" w14:textId="77777777" w:rsidR="008409E4" w:rsidRPr="001B47F8" w:rsidRDefault="008409E4" w:rsidP="008409E4">
            <w:pPr>
              <w:spacing w:line="240" w:lineRule="auto"/>
              <w:rPr>
                <w:color w:val="327A86"/>
              </w:rPr>
            </w:pPr>
          </w:p>
        </w:tc>
        <w:tc>
          <w:tcPr>
            <w:tcW w:w="8080" w:type="dxa"/>
            <w:gridSpan w:val="2"/>
          </w:tcPr>
          <w:p w14:paraId="6CFDF43F" w14:textId="77777777" w:rsidR="008409E4" w:rsidRDefault="008409E4" w:rsidP="008409E4">
            <w:pPr>
              <w:pStyle w:val="Nummerierung"/>
              <w:spacing w:line="240" w:lineRule="auto"/>
              <w:rPr>
                <w:color w:val="000000" w:themeColor="text1"/>
              </w:rPr>
            </w:pPr>
            <w:r w:rsidRPr="002D522F">
              <w:rPr>
                <w:color w:val="000000" w:themeColor="text1"/>
              </w:rPr>
              <w:t xml:space="preserve">Ich kann </w:t>
            </w:r>
            <w:r>
              <w:rPr>
                <w:color w:val="000000" w:themeColor="text1"/>
              </w:rPr>
              <w:t>m</w:t>
            </w:r>
            <w:r w:rsidRPr="00F468BA">
              <w:rPr>
                <w:color w:val="000000" w:themeColor="text1"/>
              </w:rPr>
              <w:t xml:space="preserve">it Textaufgaben zur Prozentrechnung umgehen </w:t>
            </w:r>
          </w:p>
          <w:p w14:paraId="65900115" w14:textId="77777777" w:rsidR="008409E4" w:rsidRDefault="008409E4" w:rsidP="008409E4">
            <w:pPr>
              <w:spacing w:line="240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6086678E" w14:textId="77777777" w:rsidR="008409E4" w:rsidRDefault="008409E4" w:rsidP="008409E4">
            <w:pPr>
              <w:pStyle w:val="Nummerierung"/>
              <w:spacing w:line="240" w:lineRule="auto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>Fördermaterial in drei Fördereinheiten</w:t>
            </w:r>
            <w:r w:rsidRPr="00657E5A">
              <w:rPr>
                <w:b w:val="0"/>
                <w:bCs/>
                <w:color w:val="000000"/>
              </w:rPr>
              <w:t xml:space="preserve"> (8 Seiten</w:t>
            </w:r>
            <w:r>
              <w:rPr>
                <w:b w:val="0"/>
                <w:bCs/>
                <w:color w:val="000000"/>
              </w:rPr>
              <w:t xml:space="preserve"> + 1 Seite Zusatzmaterial</w:t>
            </w:r>
            <w:r w:rsidRPr="00657E5A">
              <w:rPr>
                <w:b w:val="0"/>
                <w:bCs/>
                <w:color w:val="000000"/>
              </w:rPr>
              <w:t>)</w:t>
            </w:r>
          </w:p>
          <w:p w14:paraId="651AB67E" w14:textId="427E2B81" w:rsidR="005863EA" w:rsidRPr="007E2A15" w:rsidRDefault="005863EA" w:rsidP="008409E4">
            <w:pPr>
              <w:pStyle w:val="Nummerierung"/>
              <w:spacing w:line="240" w:lineRule="auto"/>
              <w:rPr>
                <w:b w:val="0"/>
                <w:bCs/>
                <w:color w:val="000000" w:themeColor="text1"/>
              </w:rPr>
            </w:pPr>
          </w:p>
        </w:tc>
      </w:tr>
      <w:tr w:rsidR="007E2A15" w:rsidRPr="00E0758C" w14:paraId="0C90DF15" w14:textId="77777777" w:rsidTr="008F796E">
        <w:trPr>
          <w:cantSplit/>
          <w:trHeight w:val="68"/>
          <w:jc w:val="center"/>
        </w:trPr>
        <w:tc>
          <w:tcPr>
            <w:tcW w:w="9781" w:type="dxa"/>
            <w:gridSpan w:val="3"/>
          </w:tcPr>
          <w:tbl>
            <w:tblPr>
              <w:tblStyle w:val="EinfacheTabelle41"/>
              <w:tblW w:w="9753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692"/>
              <w:gridCol w:w="8061"/>
            </w:tblGrid>
            <w:tr w:rsidR="007E2A15" w:rsidRPr="009C6E3B" w14:paraId="460142BF" w14:textId="77777777" w:rsidTr="00D66F48">
              <w:trPr>
                <w:cantSplit/>
                <w:trHeight w:val="690"/>
                <w:jc w:val="center"/>
              </w:trPr>
              <w:tc>
                <w:tcPr>
                  <w:tcW w:w="1692" w:type="dxa"/>
                  <w:tcBorders>
                    <w:top w:val="single" w:sz="2" w:space="0" w:color="737373" w:themeColor="accent3"/>
                  </w:tcBorders>
                </w:tcPr>
                <w:p w14:paraId="763897A3" w14:textId="77777777" w:rsidR="007E2A15" w:rsidRPr="005863EA" w:rsidRDefault="007E2A15" w:rsidP="007E2A15">
                  <w:pPr>
                    <w:spacing w:line="240" w:lineRule="auto"/>
                    <w:jc w:val="both"/>
                    <w:rPr>
                      <w:color w:val="808080"/>
                      <w:sz w:val="16"/>
                      <w:szCs w:val="16"/>
                    </w:rPr>
                  </w:pPr>
                  <w:r w:rsidRPr="005863EA">
                    <w:rPr>
                      <w:noProof/>
                      <w:color w:val="808080"/>
                      <w:sz w:val="16"/>
                      <w:szCs w:val="16"/>
                    </w:rPr>
                    <w:drawing>
                      <wp:inline distT="0" distB="0" distL="0" distR="0" wp14:anchorId="06060379" wp14:editId="2FBFE2FE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061" w:type="dxa"/>
                  <w:tcBorders>
                    <w:top w:val="single" w:sz="2" w:space="0" w:color="737373" w:themeColor="accent3"/>
                  </w:tcBorders>
                </w:tcPr>
                <w:p w14:paraId="741E35C2" w14:textId="6EBD74EA" w:rsidR="007E2A15" w:rsidRPr="005863EA" w:rsidRDefault="00AA7135" w:rsidP="00407957">
                  <w:pPr>
                    <w:pStyle w:val="Impressum"/>
                    <w:spacing w:line="200" w:lineRule="exact"/>
                    <w:jc w:val="left"/>
                    <w:rPr>
                      <w:color w:val="808080"/>
                      <w:sz w:val="16"/>
                      <w:szCs w:val="16"/>
                    </w:rPr>
                  </w:pPr>
                  <w:r w:rsidRPr="005863EA">
                    <w:rPr>
                      <w:color w:val="808080"/>
                      <w:sz w:val="16"/>
                      <w:szCs w:val="16"/>
                    </w:rPr>
                    <w:t>Dieses Material wurde durch Birte Pöhler-Friedrich und Susanne Prediger und mehrfach überarbeitet und auf Lernwirk</w:t>
                  </w:r>
                  <w:r w:rsidR="003418D8" w:rsidRPr="005863EA">
                    <w:rPr>
                      <w:color w:val="808080"/>
                      <w:sz w:val="16"/>
                      <w:szCs w:val="16"/>
                    </w:rPr>
                    <w:t>s</w:t>
                  </w:r>
                  <w:r w:rsidRPr="005863EA">
                    <w:rPr>
                      <w:color w:val="808080"/>
                      <w:sz w:val="16"/>
                      <w:szCs w:val="16"/>
                    </w:rPr>
                    <w:t xml:space="preserve">amkeit evaluiert. Es kann </w:t>
                  </w:r>
                  <w:r w:rsidR="007E2A15" w:rsidRPr="005863EA">
                    <w:rPr>
                      <w:color w:val="808080"/>
                      <w:sz w:val="16"/>
                      <w:szCs w:val="16"/>
                    </w:rPr>
                    <w:t>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7E2A15" w:rsidRPr="00F3371E" w14:paraId="62E56A10" w14:textId="77777777" w:rsidTr="00D66F48">
              <w:trPr>
                <w:cantSplit/>
                <w:trHeight w:val="1075"/>
                <w:jc w:val="center"/>
              </w:trPr>
              <w:tc>
                <w:tcPr>
                  <w:tcW w:w="1692" w:type="dxa"/>
                </w:tcPr>
                <w:p w14:paraId="396A6930" w14:textId="77777777" w:rsidR="007E2A15" w:rsidRPr="005863EA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6"/>
                      <w:szCs w:val="16"/>
                    </w:rPr>
                  </w:pPr>
                  <w:r w:rsidRPr="005863EA">
                    <w:rPr>
                      <w:b/>
                      <w:color w:val="808080"/>
                      <w:sz w:val="16"/>
                      <w:szCs w:val="16"/>
                    </w:rPr>
                    <w:t>Zitierbar als</w:t>
                  </w:r>
                </w:p>
              </w:tc>
              <w:tc>
                <w:tcPr>
                  <w:tcW w:w="8061" w:type="dxa"/>
                </w:tcPr>
                <w:p w14:paraId="42521B12" w14:textId="3B553CB0" w:rsidR="007E2A15" w:rsidRPr="005863EA" w:rsidRDefault="00AA7135" w:rsidP="00407957">
                  <w:pPr>
                    <w:pStyle w:val="Impressum"/>
                    <w:spacing w:line="200" w:lineRule="exact"/>
                    <w:ind w:right="143"/>
                    <w:jc w:val="left"/>
                    <w:rPr>
                      <w:color w:val="808080"/>
                      <w:sz w:val="16"/>
                      <w:szCs w:val="16"/>
                      <w:lang w:val="en-US"/>
                    </w:rPr>
                  </w:pPr>
                  <w:r w:rsidRPr="005863EA">
                    <w:rPr>
                      <w:color w:val="808080"/>
                      <w:sz w:val="16"/>
                      <w:szCs w:val="16"/>
                    </w:rPr>
                    <w:t>Pöhler-Friedrich, B., Prediger, S. &amp; Ademmer, C. (20</w:t>
                  </w:r>
                  <w:r w:rsidR="001E252C" w:rsidRPr="005863EA">
                    <w:rPr>
                      <w:color w:val="808080"/>
                      <w:sz w:val="16"/>
                      <w:szCs w:val="16"/>
                    </w:rPr>
                    <w:t>2</w:t>
                  </w:r>
                  <w:r w:rsidR="00E44A76" w:rsidRPr="005863EA">
                    <w:rPr>
                      <w:color w:val="808080"/>
                      <w:sz w:val="16"/>
                      <w:szCs w:val="16"/>
                    </w:rPr>
                    <w:t>6</w:t>
                  </w:r>
                  <w:r w:rsidRPr="005863EA">
                    <w:rPr>
                      <w:color w:val="808080"/>
                      <w:sz w:val="16"/>
                      <w:szCs w:val="16"/>
                    </w:rPr>
                    <w:t xml:space="preserve">). Mathe sicher können Diagnose- und Förderbausteine </w:t>
                  </w:r>
                  <w:r w:rsidR="00FA252B" w:rsidRPr="005863EA">
                    <w:rPr>
                      <w:color w:val="808080"/>
                      <w:sz w:val="16"/>
                      <w:szCs w:val="16"/>
                    </w:rPr>
                    <w:t>P</w:t>
                  </w:r>
                  <w:r w:rsidRPr="005863EA">
                    <w:rPr>
                      <w:color w:val="808080"/>
                      <w:sz w:val="16"/>
                      <w:szCs w:val="16"/>
                    </w:rPr>
                    <w:t>: Verständig</w:t>
                  </w:r>
                  <w:r w:rsidR="003418D8" w:rsidRPr="005863EA">
                    <w:rPr>
                      <w:color w:val="808080"/>
                      <w:sz w:val="16"/>
                      <w:szCs w:val="16"/>
                    </w:rPr>
                    <w:t>es</w:t>
                  </w:r>
                  <w:r w:rsidRPr="005863EA">
                    <w:rPr>
                      <w:color w:val="808080"/>
                      <w:sz w:val="16"/>
                      <w:szCs w:val="16"/>
                    </w:rPr>
                    <w:t xml:space="preserve"> Prozentrechnen. </w:t>
                  </w:r>
                  <w:r w:rsidR="00B5083F" w:rsidRPr="005863EA">
                    <w:rPr>
                      <w:color w:val="808080"/>
                      <w:sz w:val="16"/>
                      <w:szCs w:val="16"/>
                    </w:rPr>
                    <w:t xml:space="preserve">In </w:t>
                  </w:r>
                  <w:r w:rsidR="007D446C" w:rsidRPr="005863EA">
                    <w:rPr>
                      <w:color w:val="808080"/>
                      <w:sz w:val="16"/>
                      <w:szCs w:val="16"/>
                    </w:rPr>
                    <w:t xml:space="preserve">S. Prediger, C. Selter, S. Hußmann &amp; M. Nührenbörger (Hrsg.), </w:t>
                  </w:r>
                  <w:r w:rsidR="00A90651" w:rsidRPr="005863EA">
                    <w:rPr>
                      <w:color w:val="808080"/>
                      <w:sz w:val="16"/>
                      <w:szCs w:val="16"/>
                    </w:rPr>
                    <w:br/>
                  </w:r>
                  <w:r w:rsidR="007D446C" w:rsidRPr="005863EA">
                    <w:rPr>
                      <w:color w:val="808080"/>
                      <w:sz w:val="16"/>
                      <w:szCs w:val="16"/>
                    </w:rPr>
                    <w:t xml:space="preserve">Mathe sicher können: Diagnose- und Förderkonzept zur Sicherung mathematischer Basiskompetenzen. Brüche, Prozente, Dezimalzahlen (2. Auflage). </w:t>
                  </w:r>
                  <w:r w:rsidRPr="005863EA">
                    <w:rPr>
                      <w:color w:val="808080"/>
                      <w:sz w:val="16"/>
                      <w:szCs w:val="16"/>
                      <w:lang w:val="en-US"/>
                    </w:rPr>
                    <w:t>Co</w:t>
                  </w:r>
                  <w:r w:rsidR="003B6B8F" w:rsidRPr="005863EA">
                    <w:rPr>
                      <w:color w:val="808080"/>
                      <w:sz w:val="16"/>
                      <w:szCs w:val="16"/>
                      <w:lang w:val="en-US"/>
                    </w:rPr>
                    <w:t>r</w:t>
                  </w:r>
                  <w:r w:rsidRPr="005863EA">
                    <w:rPr>
                      <w:color w:val="808080"/>
                      <w:sz w:val="16"/>
                      <w:szCs w:val="16"/>
                      <w:lang w:val="en-US"/>
                    </w:rPr>
                    <w:t xml:space="preserve">nelsen. </w:t>
                  </w:r>
                  <w:r w:rsidR="007E2A15" w:rsidRPr="005863EA">
                    <w:rPr>
                      <w:color w:val="808080"/>
                      <w:sz w:val="16"/>
                      <w:szCs w:val="16"/>
                      <w:lang w:val="en-US"/>
                    </w:rPr>
                    <w:t xml:space="preserve">Open Educational Resources </w:t>
                  </w:r>
                  <w:proofErr w:type="spellStart"/>
                  <w:r w:rsidR="007E2A15" w:rsidRPr="005863EA">
                    <w:rPr>
                      <w:color w:val="808080"/>
                      <w:sz w:val="16"/>
                      <w:szCs w:val="16"/>
                      <w:lang w:val="en-US"/>
                    </w:rPr>
                    <w:t>unter</w:t>
                  </w:r>
                  <w:proofErr w:type="spellEnd"/>
                  <w:r w:rsidR="00A90651" w:rsidRPr="005863EA">
                    <w:rPr>
                      <w:color w:val="808080"/>
                      <w:sz w:val="16"/>
                      <w:szCs w:val="16"/>
                      <w:lang w:val="en-US"/>
                    </w:rPr>
                    <w:br/>
                  </w:r>
                  <w:hyperlink r:id="rId11" w:anchor="p" w:history="1">
                    <w:r w:rsidR="007E2A15" w:rsidRPr="005863EA">
                      <w:rPr>
                        <w:rStyle w:val="Hyperlink"/>
                        <w:sz w:val="16"/>
                        <w:szCs w:val="16"/>
                        <w:lang w:val="en-US"/>
                      </w:rPr>
                      <w:t>mathe-sicher-koennen.dzlm.de/bpd/#</w:t>
                    </w:r>
                    <w:r w:rsidR="00FB162A" w:rsidRPr="005863EA">
                      <w:rPr>
                        <w:rStyle w:val="Hyperlink"/>
                        <w:sz w:val="16"/>
                        <w:szCs w:val="16"/>
                        <w:lang w:val="en-US"/>
                      </w:rPr>
                      <w:t>p</w:t>
                    </w:r>
                  </w:hyperlink>
                  <w:r w:rsidR="00FA252B" w:rsidRPr="005863EA">
                    <w:rPr>
                      <w:color w:val="808080"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</w:tr>
            <w:tr w:rsidR="007E2A15" w:rsidRPr="009C6E3B" w14:paraId="6D1CD436" w14:textId="77777777" w:rsidTr="00D66F48">
              <w:trPr>
                <w:cantSplit/>
                <w:jc w:val="center"/>
              </w:trPr>
              <w:tc>
                <w:tcPr>
                  <w:tcW w:w="1692" w:type="dxa"/>
                </w:tcPr>
                <w:p w14:paraId="1622D091" w14:textId="77777777" w:rsidR="007E2A15" w:rsidRPr="005863EA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6"/>
                      <w:szCs w:val="16"/>
                    </w:rPr>
                  </w:pPr>
                  <w:r w:rsidRPr="005863EA">
                    <w:rPr>
                      <w:b/>
                      <w:color w:val="808080"/>
                      <w:sz w:val="16"/>
                      <w:szCs w:val="16"/>
                    </w:rPr>
                    <w:t xml:space="preserve">Hinweis zu </w:t>
                  </w:r>
                </w:p>
                <w:p w14:paraId="50A7FB9A" w14:textId="77777777" w:rsidR="007E2A15" w:rsidRPr="005863EA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6"/>
                      <w:szCs w:val="16"/>
                    </w:rPr>
                  </w:pPr>
                  <w:r w:rsidRPr="005863EA">
                    <w:rPr>
                      <w:b/>
                      <w:color w:val="808080"/>
                      <w:sz w:val="16"/>
                      <w:szCs w:val="16"/>
                    </w:rPr>
                    <w:t>verwandtem Material</w:t>
                  </w:r>
                </w:p>
              </w:tc>
              <w:tc>
                <w:tcPr>
                  <w:tcW w:w="8061" w:type="dxa"/>
                </w:tcPr>
                <w:p w14:paraId="576C343C" w14:textId="22AB33CD" w:rsidR="003418D8" w:rsidRPr="005863EA" w:rsidRDefault="00E51241" w:rsidP="00407957">
                  <w:pPr>
                    <w:pStyle w:val="Impressum"/>
                    <w:spacing w:line="200" w:lineRule="exact"/>
                    <w:ind w:right="143"/>
                    <w:jc w:val="left"/>
                    <w:rPr>
                      <w:color w:val="808080"/>
                      <w:sz w:val="16"/>
                      <w:szCs w:val="16"/>
                    </w:rPr>
                  </w:pPr>
                  <w:r w:rsidRPr="005863EA">
                    <w:rPr>
                      <w:color w:val="808080"/>
                      <w:sz w:val="16"/>
                      <w:szCs w:val="16"/>
                    </w:rPr>
                    <w:t xml:space="preserve">Zu dem Diagnose- und Fördermaterial sind auch </w:t>
                  </w:r>
                  <w:r w:rsidR="00E84C27" w:rsidRPr="005863EA">
                    <w:rPr>
                      <w:color w:val="808080"/>
                      <w:sz w:val="16"/>
                      <w:szCs w:val="16"/>
                    </w:rPr>
                    <w:t xml:space="preserve">Didaktische Kommentare und Fortbildungsfilme </w:t>
                  </w:r>
                  <w:r w:rsidRPr="005863EA">
                    <w:rPr>
                      <w:color w:val="808080"/>
                      <w:sz w:val="16"/>
                      <w:szCs w:val="16"/>
                    </w:rPr>
                    <w:t>verfügbar, alles zu finden unter mathe-sicher-koennen.dzlm.de/</w:t>
                  </w:r>
                  <w:r w:rsidR="003418D8" w:rsidRPr="005863EA">
                    <w:rPr>
                      <w:color w:val="808080"/>
                      <w:sz w:val="16"/>
                      <w:szCs w:val="16"/>
                    </w:rPr>
                    <w:t>#</w:t>
                  </w:r>
                  <w:r w:rsidR="00FB162A" w:rsidRPr="005863EA">
                    <w:rPr>
                      <w:color w:val="808080"/>
                      <w:sz w:val="16"/>
                      <w:szCs w:val="16"/>
                    </w:rPr>
                    <w:t>p</w:t>
                  </w:r>
                  <w:r w:rsidRPr="005863EA">
                    <w:rPr>
                      <w:color w:val="808080"/>
                      <w:sz w:val="16"/>
                      <w:szCs w:val="16"/>
                    </w:rPr>
                    <w:t xml:space="preserve">. </w:t>
                  </w:r>
                  <w:r w:rsidR="003418D8" w:rsidRPr="005863EA">
                    <w:rPr>
                      <w:color w:val="808080"/>
                      <w:sz w:val="16"/>
                      <w:szCs w:val="16"/>
                    </w:rPr>
                    <w:t xml:space="preserve">Ein </w:t>
                  </w:r>
                  <w:r w:rsidR="000E4D6A" w:rsidRPr="005863EA">
                    <w:rPr>
                      <w:color w:val="808080"/>
                      <w:sz w:val="16"/>
                      <w:szCs w:val="16"/>
                    </w:rPr>
                    <w:t>digitale</w:t>
                  </w:r>
                  <w:r w:rsidR="003418D8" w:rsidRPr="005863EA">
                    <w:rPr>
                      <w:color w:val="808080"/>
                      <w:sz w:val="16"/>
                      <w:szCs w:val="16"/>
                    </w:rPr>
                    <w:t>r</w:t>
                  </w:r>
                  <w:r w:rsidR="000E4D6A" w:rsidRPr="005863EA">
                    <w:rPr>
                      <w:color w:val="808080"/>
                      <w:sz w:val="16"/>
                      <w:szCs w:val="16"/>
                    </w:rPr>
                    <w:t xml:space="preserve"> </w:t>
                  </w:r>
                  <w:r w:rsidR="001E252C" w:rsidRPr="005863EA">
                    <w:rPr>
                      <w:color w:val="808080"/>
                      <w:sz w:val="16"/>
                      <w:szCs w:val="16"/>
                    </w:rPr>
                    <w:t>Prozent</w:t>
                  </w:r>
                  <w:r w:rsidR="000E4D6A" w:rsidRPr="005863EA">
                    <w:rPr>
                      <w:color w:val="808080"/>
                      <w:sz w:val="16"/>
                      <w:szCs w:val="16"/>
                    </w:rPr>
                    <w:t xml:space="preserve">streifen </w:t>
                  </w:r>
                  <w:r w:rsidR="00AD409F" w:rsidRPr="005863EA">
                    <w:rPr>
                      <w:color w:val="808080"/>
                      <w:sz w:val="16"/>
                      <w:szCs w:val="16"/>
                    </w:rPr>
                    <w:t xml:space="preserve">unter </w:t>
                  </w:r>
                  <w:r w:rsidR="00A90651" w:rsidRPr="005863EA">
                    <w:rPr>
                      <w:color w:val="808080"/>
                      <w:sz w:val="16"/>
                      <w:szCs w:val="16"/>
                    </w:rPr>
                    <w:br/>
                  </w:r>
                  <w:hyperlink r:id="rId12" w:history="1">
                    <w:r w:rsidR="009B4285" w:rsidRPr="005863EA">
                      <w:rPr>
                        <w:rStyle w:val="Hyperlink"/>
                        <w:sz w:val="16"/>
                        <w:szCs w:val="16"/>
                      </w:rPr>
                      <w:t>dzlm.de/</w:t>
                    </w:r>
                    <w:proofErr w:type="spellStart"/>
                    <w:r w:rsidR="009B4285" w:rsidRPr="005863EA">
                      <w:rPr>
                        <w:rStyle w:val="Hyperlink"/>
                        <w:sz w:val="16"/>
                        <w:szCs w:val="16"/>
                      </w:rPr>
                      <w:t>vam</w:t>
                    </w:r>
                    <w:proofErr w:type="spellEnd"/>
                    <w:r w:rsidR="009B4285" w:rsidRPr="005863EA">
                      <w:rPr>
                        <w:rStyle w:val="Hyperlink"/>
                        <w:sz w:val="16"/>
                        <w:szCs w:val="16"/>
                      </w:rPr>
                      <w:t>/msk-</w:t>
                    </w:r>
                    <w:r w:rsidR="003418D8" w:rsidRPr="005863EA">
                      <w:rPr>
                        <w:rStyle w:val="Hyperlink"/>
                        <w:sz w:val="16"/>
                        <w:szCs w:val="16"/>
                      </w:rPr>
                      <w:t>prozentstreifen</w:t>
                    </w:r>
                    <w:r w:rsidR="009B4285" w:rsidRPr="005863EA">
                      <w:rPr>
                        <w:rStyle w:val="Hyperlink"/>
                        <w:sz w:val="16"/>
                        <w:szCs w:val="16"/>
                      </w:rPr>
                      <w:t>.html</w:t>
                    </w:r>
                  </w:hyperlink>
                  <w:r w:rsidR="00AD409F" w:rsidRPr="005863EA">
                    <w:rPr>
                      <w:color w:val="808080"/>
                      <w:sz w:val="16"/>
                      <w:szCs w:val="16"/>
                    </w:rPr>
                    <w:t xml:space="preserve"> </w:t>
                  </w:r>
                  <w:r w:rsidR="000E4D6A" w:rsidRPr="005863EA">
                    <w:rPr>
                      <w:color w:val="808080"/>
                      <w:sz w:val="16"/>
                      <w:szCs w:val="16"/>
                    </w:rPr>
                    <w:t>h</w:t>
                  </w:r>
                  <w:r w:rsidR="003418D8" w:rsidRPr="005863EA">
                    <w:rPr>
                      <w:color w:val="808080"/>
                      <w:sz w:val="16"/>
                      <w:szCs w:val="16"/>
                    </w:rPr>
                    <w:t xml:space="preserve">ilft </w:t>
                  </w:r>
                  <w:r w:rsidR="000E4D6A" w:rsidRPr="005863EA">
                    <w:rPr>
                      <w:color w:val="808080"/>
                      <w:sz w:val="16"/>
                      <w:szCs w:val="16"/>
                    </w:rPr>
                    <w:t>beim Veranschaulichen</w:t>
                  </w:r>
                  <w:r w:rsidR="009B4285" w:rsidRPr="005863EA">
                    <w:rPr>
                      <w:color w:val="808080"/>
                      <w:sz w:val="16"/>
                      <w:szCs w:val="16"/>
                    </w:rPr>
                    <w:t xml:space="preserve">. </w:t>
                  </w:r>
                  <w:r w:rsidR="003418D8" w:rsidRPr="005863EA">
                    <w:rPr>
                      <w:color w:val="808080"/>
                      <w:sz w:val="16"/>
                      <w:szCs w:val="16"/>
                    </w:rPr>
                    <w:br/>
                  </w:r>
                  <w:r w:rsidR="001E252C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>Zu dieser Regelfassung des Materials liegt auch eine Fassung für das Basisniveau vor, sie ist auf sima-dzlm.de/um/7-001. zu finden. Eine adaptive digitale Fassung als divomath-Lernumgebung ist für 2026 geplant.</w:t>
                  </w:r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 xml:space="preserve"> Zur Absicherung der Verstehengrundlagenvor diesem Material werden empfohlen: </w:t>
                  </w:r>
                  <w:r w:rsidR="00A90651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br/>
                  </w:r>
                  <w:hyperlink r:id="rId13" w:anchor="n4" w:history="1">
                    <w:r w:rsidR="003418D8" w:rsidRPr="005863EA">
                      <w:rPr>
                        <w:rStyle w:val="Hyperlink"/>
                        <w:rFonts w:cstheme="minorHAnsi"/>
                        <w:sz w:val="16"/>
                        <w:szCs w:val="16"/>
                      </w:rPr>
                      <w:t>mathe-sicher-koennen.dzlm.de/nz#n4</w:t>
                    </w:r>
                  </w:hyperlink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 xml:space="preserve"> bzw</w:t>
                  </w:r>
                  <w:r w:rsidR="00B309ED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>.</w:t>
                  </w:r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 xml:space="preserve">  </w:t>
                  </w:r>
                  <w:hyperlink r:id="rId14" w:anchor="b1" w:history="1">
                    <w:r w:rsidR="003418D8" w:rsidRPr="005863EA">
                      <w:rPr>
                        <w:rStyle w:val="Hyperlink"/>
                        <w:rFonts w:cstheme="minorHAnsi"/>
                        <w:sz w:val="16"/>
                        <w:szCs w:val="16"/>
                      </w:rPr>
                      <w:t>/bpd#b1</w:t>
                    </w:r>
                  </w:hyperlink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 xml:space="preserve"> für </w:t>
                  </w:r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br/>
                    <w:t>MSK-Förderbaustein N4 (Multiplikations- und Divisionsverständnis, u.</w:t>
                  </w:r>
                  <w:r w:rsidR="00B309ED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 xml:space="preserve"> </w:t>
                  </w:r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>a. Zählen in Schritten)</w:t>
                  </w:r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br/>
                    <w:t xml:space="preserve">MSK-Förderbaustein B1B </w:t>
                  </w:r>
                  <w:r w:rsidR="00FA252B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>und B2C</w:t>
                  </w:r>
                  <w:r w:rsidR="00407957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 xml:space="preserve"> </w:t>
                  </w:r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 xml:space="preserve">(Prozente als Anteile im Bezug zu Brüchen) </w:t>
                  </w:r>
                </w:p>
              </w:tc>
            </w:tr>
          </w:tbl>
          <w:p w14:paraId="09E7DDC3" w14:textId="77777777" w:rsidR="007E2A15" w:rsidRPr="00E0758C" w:rsidRDefault="007E2A15" w:rsidP="007E2A15">
            <w:pPr>
              <w:pStyle w:val="Nummerierung"/>
            </w:pPr>
          </w:p>
        </w:tc>
      </w:tr>
    </w:tbl>
    <w:p w14:paraId="39884B09" w14:textId="77777777" w:rsidR="00AA7135" w:rsidRDefault="00AA7135" w:rsidP="00C9163F">
      <w:pPr>
        <w:sectPr w:rsidR="00AA7135" w:rsidSect="008F796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74" w:right="992" w:bottom="1055" w:left="1134" w:header="227" w:footer="130" w:gutter="0"/>
          <w:cols w:space="708"/>
          <w:docGrid w:linePitch="360"/>
        </w:sectPr>
      </w:pPr>
    </w:p>
    <w:bookmarkEnd w:id="0"/>
    <w:tbl>
      <w:tblPr>
        <w:tblW w:w="10093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737"/>
        <w:gridCol w:w="397"/>
        <w:gridCol w:w="8931"/>
        <w:gridCol w:w="28"/>
      </w:tblGrid>
      <w:tr w:rsidR="00D70BF7" w:rsidRPr="00F468BA" w14:paraId="79399A81" w14:textId="77777777" w:rsidTr="008F796E">
        <w:tc>
          <w:tcPr>
            <w:tcW w:w="737" w:type="dxa"/>
          </w:tcPr>
          <w:p w14:paraId="34279BEE" w14:textId="77777777" w:rsidR="00D70BF7" w:rsidRPr="001E1D84" w:rsidRDefault="00D70BF7" w:rsidP="00D66F48"/>
          <w:p w14:paraId="6D1ED649" w14:textId="3C4813AD" w:rsidR="00D70BF7" w:rsidRPr="008F796E" w:rsidRDefault="00D70BF7" w:rsidP="008F796E">
            <w:pPr>
              <w:pStyle w:val="berschrift1"/>
              <w:ind w:left="-113"/>
              <w:rPr>
                <w:szCs w:val="30"/>
              </w:rPr>
            </w:pPr>
            <w:r w:rsidRPr="008F796E">
              <w:rPr>
                <w:szCs w:val="30"/>
              </w:rPr>
              <w:t>A</w:t>
            </w:r>
          </w:p>
        </w:tc>
        <w:tc>
          <w:tcPr>
            <w:tcW w:w="9356" w:type="dxa"/>
            <w:gridSpan w:val="3"/>
          </w:tcPr>
          <w:p w14:paraId="16AEFB92" w14:textId="77777777" w:rsidR="00D66F48" w:rsidRDefault="00D66F48" w:rsidP="00D66F48"/>
          <w:p w14:paraId="1875C600" w14:textId="12CE7D70" w:rsidR="00D70BF7" w:rsidRPr="008F796E" w:rsidRDefault="00D70BF7" w:rsidP="008F796E">
            <w:pPr>
              <w:pStyle w:val="berschrift1"/>
              <w:ind w:left="-113"/>
              <w:rPr>
                <w:rFonts w:ascii="Calibri" w:hAnsi="Calibri"/>
                <w:szCs w:val="30"/>
              </w:rPr>
            </w:pPr>
            <w:r w:rsidRPr="008F796E">
              <w:rPr>
                <w:szCs w:val="30"/>
              </w:rPr>
              <w:t>Kann ich Prozentwert und Prozentsatz abschätzen und bestimmen?</w:t>
            </w:r>
          </w:p>
        </w:tc>
      </w:tr>
      <w:tr w:rsidR="00D70BF7" w:rsidRPr="00F468BA" w14:paraId="3F071715" w14:textId="77777777" w:rsidTr="008F796E">
        <w:tc>
          <w:tcPr>
            <w:tcW w:w="737" w:type="dxa"/>
          </w:tcPr>
          <w:p w14:paraId="41A18C10" w14:textId="77777777" w:rsidR="00D70BF7" w:rsidRPr="008F796E" w:rsidRDefault="00D70BF7" w:rsidP="008F796E">
            <w:pPr>
              <w:pStyle w:val="SOBberschrift2"/>
              <w:ind w:left="-113"/>
              <w:rPr>
                <w:szCs w:val="28"/>
              </w:rPr>
            </w:pPr>
            <w:r w:rsidRPr="001E1D84">
              <w:rPr>
                <w:szCs w:val="28"/>
              </w:rPr>
              <w:t>1</w:t>
            </w:r>
          </w:p>
        </w:tc>
        <w:tc>
          <w:tcPr>
            <w:tcW w:w="9356" w:type="dxa"/>
            <w:gridSpan w:val="3"/>
          </w:tcPr>
          <w:p w14:paraId="74A1174D" w14:textId="50289957" w:rsidR="00D70BF7" w:rsidRPr="008F796E" w:rsidRDefault="00D70BF7" w:rsidP="008F796E">
            <w:pPr>
              <w:pStyle w:val="berschrift5"/>
              <w:ind w:left="-113"/>
              <w:rPr>
                <w:szCs w:val="28"/>
              </w:rPr>
            </w:pPr>
            <w:r w:rsidRPr="008F796E">
              <w:rPr>
                <w:szCs w:val="28"/>
              </w:rPr>
              <w:t>Prozente und Brüche abschätzen und darstellen</w:t>
            </w:r>
            <w:r w:rsidRPr="008F796E">
              <w:rPr>
                <w:szCs w:val="28"/>
              </w:rPr>
              <w:tab/>
            </w:r>
          </w:p>
        </w:tc>
      </w:tr>
      <w:tr w:rsidR="00D70BF7" w:rsidRPr="000F0F28" w14:paraId="412210A0" w14:textId="77777777" w:rsidTr="008F796E">
        <w:trPr>
          <w:gridAfter w:val="1"/>
          <w:wAfter w:w="28" w:type="dxa"/>
          <w:trHeight w:val="1656"/>
        </w:trPr>
        <w:tc>
          <w:tcPr>
            <w:tcW w:w="737" w:type="dxa"/>
          </w:tcPr>
          <w:p w14:paraId="0E0D44AB" w14:textId="6774A09B" w:rsidR="00D70BF7" w:rsidRPr="008F796E" w:rsidRDefault="00D70BF7" w:rsidP="008F796E">
            <w:pPr>
              <w:pStyle w:val="berschrift6"/>
              <w:ind w:left="-113"/>
              <w:rPr>
                <w:b w:val="0"/>
                <w:bCs w:val="0"/>
              </w:rPr>
            </w:pPr>
          </w:p>
        </w:tc>
        <w:tc>
          <w:tcPr>
            <w:tcW w:w="397" w:type="dxa"/>
          </w:tcPr>
          <w:p w14:paraId="73AEAFEE" w14:textId="776CF53A" w:rsidR="00D70BF7" w:rsidRPr="008F796E" w:rsidRDefault="00D70BF7" w:rsidP="00B95B40">
            <w:pPr>
              <w:pStyle w:val="SOBText"/>
              <w:ind w:left="-113"/>
              <w:rPr>
                <w:rFonts w:ascii="Calibri" w:hAnsi="Calibri"/>
                <w:noProof/>
                <w:color w:val="70BCC9" w:themeColor="text2" w:themeTint="99"/>
                <w:szCs w:val="22"/>
              </w:rPr>
            </w:pPr>
            <w:r w:rsidRPr="008F796E">
              <w:rPr>
                <w:color w:val="70BCC9" w:themeColor="text2" w:themeTint="99"/>
              </w:rPr>
              <w:t>a)</w:t>
            </w:r>
          </w:p>
        </w:tc>
        <w:tc>
          <w:tcPr>
            <w:tcW w:w="8931" w:type="dxa"/>
          </w:tcPr>
          <w:p w14:paraId="2E1004E7" w14:textId="5BB61774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35328" behindDoc="0" locked="0" layoutInCell="1" allowOverlap="1" wp14:anchorId="49D8B807" wp14:editId="24FA21F3">
                  <wp:simplePos x="0" y="0"/>
                  <wp:positionH relativeFrom="column">
                    <wp:posOffset>4050347</wp:posOffset>
                  </wp:positionH>
                  <wp:positionV relativeFrom="paragraph">
                    <wp:posOffset>102870</wp:posOffset>
                  </wp:positionV>
                  <wp:extent cx="447675" cy="285750"/>
                  <wp:effectExtent l="0" t="0" r="9525" b="0"/>
                  <wp:wrapNone/>
                  <wp:docPr id="86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Wie viel Prozent des Films hat der Computer schon geladen? </w:t>
            </w:r>
          </w:p>
          <w:p w14:paraId="3798CEE9" w14:textId="18BE265A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Schätze ungefähr</w:t>
            </w:r>
            <w:r>
              <w:rPr>
                <w:rFonts w:ascii="Calibri" w:hAnsi="Calibri"/>
                <w:szCs w:val="22"/>
              </w:rPr>
              <w:t>.</w:t>
            </w:r>
            <w:r w:rsidRPr="000F0F28">
              <w:rPr>
                <w:rFonts w:ascii="Calibri" w:hAnsi="Calibri"/>
                <w:szCs w:val="22"/>
              </w:rPr>
              <w:t xml:space="preserve"> Schreibe auch als Bruch.                                     Prozent:                 %  </w:t>
            </w:r>
          </w:p>
          <w:p w14:paraId="7C4694EF" w14:textId="77777777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</w:t>
            </w:r>
          </w:p>
          <w:p w14:paraId="3ACCA24A" w14:textId="77777777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36352" behindDoc="0" locked="0" layoutInCell="1" allowOverlap="1" wp14:anchorId="44EA4924" wp14:editId="2AF51CC7">
                  <wp:simplePos x="0" y="0"/>
                  <wp:positionH relativeFrom="column">
                    <wp:posOffset>4228783</wp:posOffset>
                  </wp:positionH>
                  <wp:positionV relativeFrom="paragraph">
                    <wp:posOffset>53975</wp:posOffset>
                  </wp:positionV>
                  <wp:extent cx="266065" cy="464185"/>
                  <wp:effectExtent l="0" t="0" r="635" b="0"/>
                  <wp:wrapNone/>
                  <wp:docPr id="96" name="Grafik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3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     </w:t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0A082C3" wp14:editId="114FCE6F">
                  <wp:extent cx="3457575" cy="193040"/>
                  <wp:effectExtent l="0" t="0" r="0" b="0"/>
                  <wp:docPr id="1885283201" name="Grafik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0F28">
              <w:rPr>
                <w:rFonts w:ascii="Calibri" w:hAnsi="Calibri"/>
                <w:szCs w:val="22"/>
              </w:rPr>
              <w:t xml:space="preserve">                                                                                                                </w:t>
            </w:r>
          </w:p>
          <w:p w14:paraId="577AC853" w14:textId="77777777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                                                                                                                     Bruch:                         </w:t>
            </w:r>
          </w:p>
        </w:tc>
      </w:tr>
      <w:tr w:rsidR="00D70BF7" w:rsidRPr="000F0F28" w14:paraId="570C1F5E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52E4B2B9" w14:textId="77777777" w:rsidR="00D70BF7" w:rsidRPr="000F0F28" w:rsidRDefault="00D70BF7" w:rsidP="008F796E">
            <w:pPr>
              <w:pStyle w:val="berschrift3"/>
              <w:ind w:left="-113"/>
            </w:pPr>
          </w:p>
        </w:tc>
        <w:tc>
          <w:tcPr>
            <w:tcW w:w="397" w:type="dxa"/>
          </w:tcPr>
          <w:p w14:paraId="0D3D249E" w14:textId="77777777" w:rsidR="00D70BF7" w:rsidRPr="000F0F28" w:rsidRDefault="00D70BF7" w:rsidP="00B95B40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</w:tc>
        <w:tc>
          <w:tcPr>
            <w:tcW w:w="8931" w:type="dxa"/>
          </w:tcPr>
          <w:p w14:paraId="2AA952ED" w14:textId="0FA021CB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   </w:t>
            </w:r>
          </w:p>
        </w:tc>
      </w:tr>
      <w:tr w:rsidR="00D70BF7" w:rsidRPr="000F0F28" w14:paraId="02DAEB86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071C480C" w14:textId="004235E0" w:rsidR="00D70BF7" w:rsidRPr="00D70BF7" w:rsidRDefault="00D70BF7" w:rsidP="008F796E">
            <w:pPr>
              <w:pStyle w:val="berschrift6"/>
              <w:ind w:left="-113"/>
            </w:pPr>
          </w:p>
        </w:tc>
        <w:tc>
          <w:tcPr>
            <w:tcW w:w="397" w:type="dxa"/>
          </w:tcPr>
          <w:p w14:paraId="42FB1E62" w14:textId="738198E0" w:rsidR="00D70BF7" w:rsidRPr="008F796E" w:rsidRDefault="00D70BF7" w:rsidP="00B95B40">
            <w:pPr>
              <w:pStyle w:val="SOBText"/>
              <w:ind w:left="-113"/>
              <w:rPr>
                <w:rFonts w:ascii="Calibri" w:hAnsi="Calibri"/>
                <w:b/>
                <w:bCs/>
                <w:color w:val="70BCC9" w:themeColor="text2" w:themeTint="99"/>
                <w:szCs w:val="22"/>
              </w:rPr>
            </w:pPr>
            <w:r w:rsidRPr="008F796E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931" w:type="dxa"/>
          </w:tcPr>
          <w:p w14:paraId="6304A13D" w14:textId="7DB279E4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Wie sieht der Downloadbalken aus </w:t>
            </w:r>
            <w:r w:rsidRPr="000F0F28">
              <w:rPr>
                <w:rFonts w:ascii="Calibri" w:hAnsi="Calibri"/>
                <w:b/>
                <w:color w:val="70BCC9" w:themeColor="text2" w:themeTint="99"/>
                <w:szCs w:val="22"/>
              </w:rPr>
              <w:t>a)</w:t>
            </w:r>
            <w:r w:rsidRPr="000F0F28">
              <w:rPr>
                <w:rFonts w:ascii="Calibri" w:hAnsi="Calibri"/>
                <w:color w:val="70BCC9" w:themeColor="text2" w:themeTint="99"/>
                <w:szCs w:val="22"/>
              </w:rPr>
              <w:t xml:space="preserve"> </w:t>
            </w:r>
            <w:r w:rsidRPr="000F0F28">
              <w:rPr>
                <w:rFonts w:ascii="Calibri" w:hAnsi="Calibri"/>
                <w:szCs w:val="22"/>
              </w:rPr>
              <w:t xml:space="preserve">aus, wenn der Computer 75 % des Films geladen hat? Zeichne oben ein. </w:t>
            </w:r>
          </w:p>
        </w:tc>
      </w:tr>
    </w:tbl>
    <w:p w14:paraId="051E65F2" w14:textId="306F0BAD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10093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737"/>
        <w:gridCol w:w="397"/>
        <w:gridCol w:w="8931"/>
        <w:gridCol w:w="28"/>
      </w:tblGrid>
      <w:tr w:rsidR="00D70BF7" w:rsidRPr="000F0F28" w14:paraId="2711549E" w14:textId="77777777" w:rsidTr="008F796E">
        <w:trPr>
          <w:trHeight w:val="850"/>
        </w:trPr>
        <w:tc>
          <w:tcPr>
            <w:tcW w:w="737" w:type="dxa"/>
          </w:tcPr>
          <w:p w14:paraId="7A39955B" w14:textId="77777777" w:rsidR="00D70BF7" w:rsidRPr="008F796E" w:rsidRDefault="00D70BF7" w:rsidP="008F796E">
            <w:pPr>
              <w:pStyle w:val="berschrift5"/>
              <w:ind w:left="-113"/>
              <w:rPr>
                <w:szCs w:val="28"/>
              </w:rPr>
            </w:pPr>
            <w:r w:rsidRPr="001E1D84">
              <w:rPr>
                <w:szCs w:val="28"/>
              </w:rPr>
              <w:t>2</w:t>
            </w:r>
          </w:p>
        </w:tc>
        <w:tc>
          <w:tcPr>
            <w:tcW w:w="9356" w:type="dxa"/>
            <w:gridSpan w:val="3"/>
          </w:tcPr>
          <w:p w14:paraId="0B2A872A" w14:textId="0F19580B" w:rsidR="00D70BF7" w:rsidRPr="008F796E" w:rsidRDefault="00D70BF7" w:rsidP="008F796E">
            <w:pPr>
              <w:pStyle w:val="berschrift5"/>
              <w:ind w:left="-113"/>
              <w:rPr>
                <w:szCs w:val="28"/>
              </w:rPr>
            </w:pPr>
            <w:r w:rsidRPr="008F796E">
              <w:rPr>
                <w:szCs w:val="28"/>
              </w:rPr>
              <w:t>Prozentwerte und Prozentsätze am Streifen finden</w:t>
            </w:r>
          </w:p>
        </w:tc>
      </w:tr>
      <w:tr w:rsidR="00D70BF7" w:rsidRPr="000F0F28" w14:paraId="70465ADE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5EE7E76C" w14:textId="07198481" w:rsidR="00D70BF7" w:rsidRPr="008F796E" w:rsidRDefault="00D70BF7" w:rsidP="008F796E">
            <w:pPr>
              <w:pStyle w:val="berschrift6"/>
              <w:ind w:left="-113"/>
              <w:rPr>
                <w:b w:val="0"/>
                <w:bCs w:val="0"/>
              </w:rPr>
            </w:pPr>
          </w:p>
        </w:tc>
        <w:tc>
          <w:tcPr>
            <w:tcW w:w="397" w:type="dxa"/>
          </w:tcPr>
          <w:p w14:paraId="6CD1F827" w14:textId="2D30CF7B" w:rsidR="00D70BF7" w:rsidRPr="00D70BF7" w:rsidRDefault="00D70BF7" w:rsidP="00D70BF7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D70BF7">
              <w:rPr>
                <w:color w:val="70BCC9" w:themeColor="text2" w:themeTint="99"/>
              </w:rPr>
              <w:t>a)</w:t>
            </w:r>
          </w:p>
        </w:tc>
        <w:tc>
          <w:tcPr>
            <w:tcW w:w="8931" w:type="dxa"/>
          </w:tcPr>
          <w:p w14:paraId="01A5F2A7" w14:textId="485B2CC9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Wie viel GB wurden ungefähr </w:t>
            </w:r>
            <w:r>
              <w:rPr>
                <w:rFonts w:ascii="Calibri" w:hAnsi="Calibri"/>
                <w:szCs w:val="22"/>
              </w:rPr>
              <w:t>s</w:t>
            </w:r>
            <w:r w:rsidRPr="000F0F28">
              <w:rPr>
                <w:rFonts w:ascii="Calibri" w:hAnsi="Calibri"/>
                <w:szCs w:val="22"/>
              </w:rPr>
              <w:t>chon heruntergeladen? Trage den Wert im Bild ein.</w:t>
            </w:r>
          </w:p>
        </w:tc>
      </w:tr>
      <w:tr w:rsidR="00D70BF7" w:rsidRPr="000F0F28" w14:paraId="7347FA30" w14:textId="77777777" w:rsidTr="008F796E">
        <w:trPr>
          <w:gridAfter w:val="1"/>
          <w:wAfter w:w="28" w:type="dxa"/>
          <w:trHeight w:val="1250"/>
        </w:trPr>
        <w:tc>
          <w:tcPr>
            <w:tcW w:w="737" w:type="dxa"/>
          </w:tcPr>
          <w:p w14:paraId="5618EF95" w14:textId="77777777" w:rsidR="00D70BF7" w:rsidRPr="000F0F28" w:rsidRDefault="00D70BF7" w:rsidP="008F796E">
            <w:pPr>
              <w:pStyle w:val="berschrift6"/>
              <w:ind w:left="-113"/>
            </w:pPr>
          </w:p>
        </w:tc>
        <w:tc>
          <w:tcPr>
            <w:tcW w:w="397" w:type="dxa"/>
          </w:tcPr>
          <w:p w14:paraId="38B26CF3" w14:textId="77777777" w:rsidR="00D70BF7" w:rsidRDefault="00D70BF7" w:rsidP="00B95B40">
            <w:pPr>
              <w:spacing w:line="240" w:lineRule="auto"/>
              <w:ind w:left="-113" w:firstLine="142"/>
              <w:rPr>
                <w:rFonts w:ascii="Calibri" w:hAnsi="Calibri"/>
                <w:noProof/>
              </w:rPr>
            </w:pPr>
          </w:p>
        </w:tc>
        <w:tc>
          <w:tcPr>
            <w:tcW w:w="8931" w:type="dxa"/>
            <w:vAlign w:val="center"/>
          </w:tcPr>
          <w:p w14:paraId="15AC076A" w14:textId="4E29E7E7" w:rsidR="00D70BF7" w:rsidRPr="000F0F28" w:rsidRDefault="00D70BF7" w:rsidP="008F796E">
            <w:pPr>
              <w:spacing w:line="240" w:lineRule="auto"/>
              <w:ind w:left="-113" w:firstLine="142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4440448" behindDoc="0" locked="0" layoutInCell="1" allowOverlap="1" wp14:anchorId="6E2C6B04" wp14:editId="3FB802CA">
                      <wp:simplePos x="0" y="0"/>
                      <wp:positionH relativeFrom="column">
                        <wp:posOffset>-34859</wp:posOffset>
                      </wp:positionH>
                      <wp:positionV relativeFrom="paragraph">
                        <wp:posOffset>27590</wp:posOffset>
                      </wp:positionV>
                      <wp:extent cx="3885258" cy="762876"/>
                      <wp:effectExtent l="0" t="0" r="1270" b="0"/>
                      <wp:wrapNone/>
                      <wp:docPr id="1071968054" name="Gruppieren 2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5258" cy="762876"/>
                                <a:chOff x="0" y="0"/>
                                <a:chExt cx="3885258" cy="7628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249492" name="Grafik 1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143" y="0"/>
                                  <a:ext cx="3841115" cy="6870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46548485" name="Textfeld 3222"/>
                              <wps:cNvSpPr txBox="1"/>
                              <wps:spPr>
                                <a:xfrm>
                                  <a:off x="3367514" y="416209"/>
                                  <a:ext cx="502285" cy="225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EA878D" w14:textId="2D354A17" w:rsidR="00D70BF7" w:rsidRPr="00BE7499" w:rsidRDefault="00D70BF7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BE7499"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8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11551607" name="Gruppieren 2376"/>
                              <wpg:cNvGrpSpPr/>
                              <wpg:grpSpPr>
                                <a:xfrm>
                                  <a:off x="769357" y="422516"/>
                                  <a:ext cx="544830" cy="340360"/>
                                  <a:chOff x="0" y="0"/>
                                  <a:chExt cx="544830" cy="347539"/>
                                </a:xfrm>
                              </wpg:grpSpPr>
                              <wps:wsp>
                                <wps:cNvPr id="65772455" name="Textfeld 2375"/>
                                <wps:cNvSpPr txBox="1"/>
                                <wps:spPr>
                                  <a:xfrm>
                                    <a:off x="0" y="0"/>
                                    <a:ext cx="544830" cy="1187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7E013C8F" w14:textId="77777777" w:rsidR="00D70BF7" w:rsidRDefault="00D70BF7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32333542" name="Bild 87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1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61789"/>
                                    <a:ext cx="447675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194871841" name="Textfeld 3222"/>
                              <wps:cNvSpPr txBox="1"/>
                              <wps:spPr>
                                <a:xfrm>
                                  <a:off x="0" y="435128"/>
                                  <a:ext cx="502285" cy="225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154042" w14:textId="405441B9" w:rsidR="00D70BF7" w:rsidRPr="00BE7499" w:rsidRDefault="00D70BF7" w:rsidP="00602C44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 w:rsidRPr="00BE7499"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2C6B04" id="Gruppieren 2381" o:spid="_x0000_s1026" style="position:absolute;left:0;text-align:left;margin-left:-2.75pt;margin-top:2.15pt;width:305.95pt;height:60.05pt;z-index:254440448" coordsize="38852,7628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1" o:spid="_x0000_s1027" type="#_x0000_t75" style="position:absolute;left:441;width:38411;height:68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">
                        <v:imagedata r:id="rId25" o:title="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222" o:spid="_x0000_s1028" type="#_x0000_t202" style="position:absolute;left:33675;top:4162;width:5022;height:22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" fillcolor="white [3212]" stroked="f" strokeweight=".5pt">
                        <v:textbox inset=",0,,0">
                          <w:txbxContent>
                            <w:p w14:paraId="6CEA878D" w14:textId="2D354A17" w:rsidR="00D70BF7" w:rsidRPr="00BE7499" w:rsidRDefault="00D70BF7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E7499"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  <w:t>8 GB</w:t>
                              </w:r>
                            </w:p>
                          </w:txbxContent>
                        </v:textbox>
                      </v:shape>
                      <v:group id="Gruppieren 2376" o:spid="_x0000_s1029" style="position:absolute;left:7693;top:4225;width:5448;height:3403" coordsize="5448,3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">
                        <v:shape id="Textfeld 2375" o:spid="_x0000_s1030" type="#_x0000_t202" style="position:absolute;width:5448;height:11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" fillcolor="white [3201]" strokecolor="white [3212]" strokeweight=".5pt">
                          <v:textbox>
                            <w:txbxContent>
                              <w:p w14:paraId="7E013C8F" w14:textId="77777777" w:rsidR="00D70BF7" w:rsidRDefault="00D70BF7"/>
                            </w:txbxContent>
                          </v:textbox>
                        </v:shape>
                        <v:shape id="Bild 87" o:spid="_x0000_s1031" type="#_x0000_t75" style="position:absolute;top:617;width:4476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">
                          <v:imagedata r:id="rId26" o:title="" recolortarget="#727272 [1449]"/>
                          <o:lock v:ext="edit" aspectratio="f"/>
                        </v:shape>
                      </v:group>
                      <v:shape id="Textfeld 3222" o:spid="_x0000_s1032" type="#_x0000_t202" style="position:absolute;top:4351;width:5022;height:22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" fillcolor="white [3212]" stroked="f" strokeweight=".5pt">
                        <v:textbox inset=",0,,0">
                          <w:txbxContent>
                            <w:p w14:paraId="7C154042" w14:textId="405441B9" w:rsidR="00D70BF7" w:rsidRPr="00BE7499" w:rsidRDefault="00D70BF7" w:rsidP="00602C44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  <w:t>0</w:t>
                              </w:r>
                              <w:r w:rsidRPr="00BE7499"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w:t xml:space="preserve"> </w:t>
            </w:r>
          </w:p>
        </w:tc>
      </w:tr>
      <w:tr w:rsidR="00D70BF7" w:rsidRPr="000F0F28" w14:paraId="04392DC0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2B55F1E2" w14:textId="755F17CA" w:rsidR="00D70BF7" w:rsidRPr="000F0F28" w:rsidRDefault="00D70BF7" w:rsidP="008F796E">
            <w:pPr>
              <w:pStyle w:val="berschrift6"/>
              <w:ind w:left="-113"/>
            </w:pPr>
          </w:p>
        </w:tc>
        <w:tc>
          <w:tcPr>
            <w:tcW w:w="397" w:type="dxa"/>
          </w:tcPr>
          <w:p w14:paraId="1AF39254" w14:textId="77777777" w:rsidR="00D70BF7" w:rsidRPr="000F0F28" w:rsidRDefault="00D70BF7" w:rsidP="00B95B40">
            <w:pPr>
              <w:spacing w:line="240" w:lineRule="auto"/>
              <w:ind w:left="-113"/>
              <w:rPr>
                <w:rFonts w:ascii="Calibri" w:hAnsi="Calibri"/>
                <w:b/>
              </w:rPr>
            </w:pPr>
          </w:p>
        </w:tc>
        <w:tc>
          <w:tcPr>
            <w:tcW w:w="8931" w:type="dxa"/>
          </w:tcPr>
          <w:p w14:paraId="1B2D3AE7" w14:textId="300A6C90" w:rsidR="00D70BF7" w:rsidRPr="000F0F28" w:rsidRDefault="00D70BF7" w:rsidP="008F796E">
            <w:pPr>
              <w:spacing w:line="240" w:lineRule="auto"/>
              <w:ind w:left="-113"/>
              <w:rPr>
                <w:rFonts w:ascii="Calibri" w:hAnsi="Calibri"/>
                <w:b/>
              </w:rPr>
            </w:pPr>
          </w:p>
        </w:tc>
      </w:tr>
      <w:tr w:rsidR="00D70BF7" w:rsidRPr="000F0F28" w14:paraId="1DDA0EF4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209CE124" w14:textId="78FD1031" w:rsidR="00D70BF7" w:rsidRPr="000F0F28" w:rsidRDefault="00D70BF7" w:rsidP="008F796E">
            <w:pPr>
              <w:pStyle w:val="berschrift6"/>
              <w:ind w:left="-113"/>
            </w:pPr>
          </w:p>
        </w:tc>
        <w:tc>
          <w:tcPr>
            <w:tcW w:w="397" w:type="dxa"/>
          </w:tcPr>
          <w:p w14:paraId="1E656744" w14:textId="194CA6FC" w:rsidR="00D70BF7" w:rsidRPr="000F0F28" w:rsidRDefault="00D70BF7" w:rsidP="00D70BF7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BA75F7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931" w:type="dxa"/>
          </w:tcPr>
          <w:p w14:paraId="3D75D302" w14:textId="0D4154F8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Erkläre, wie du die GB in </w:t>
            </w:r>
            <w:r w:rsidRPr="000C4F09">
              <w:rPr>
                <w:rFonts w:ascii="Calibri" w:hAnsi="Calibri"/>
                <w:b/>
                <w:color w:val="70BCC9" w:themeColor="text2" w:themeTint="99"/>
                <w:szCs w:val="22"/>
              </w:rPr>
              <w:t>a)</w:t>
            </w:r>
            <w:r w:rsidRPr="000F0F28">
              <w:rPr>
                <w:rFonts w:ascii="Calibri" w:hAnsi="Calibri"/>
                <w:szCs w:val="22"/>
              </w:rPr>
              <w:t xml:space="preserve"> gefunden hast.</w:t>
            </w:r>
          </w:p>
          <w:p w14:paraId="6C2CBEA7" w14:textId="4D5DFCCB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  <w:p w14:paraId="04A2AA53" w14:textId="77777777" w:rsidR="00D70BF7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  <w:p w14:paraId="0B9AFF16" w14:textId="77777777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</w:tc>
      </w:tr>
      <w:tr w:rsidR="00D70BF7" w:rsidRPr="000F0F28" w14:paraId="7DC3A081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517C7889" w14:textId="19413485" w:rsidR="00D70BF7" w:rsidRPr="000F0F28" w:rsidRDefault="00D70BF7" w:rsidP="008F796E">
            <w:pPr>
              <w:pStyle w:val="berschrift3"/>
              <w:ind w:left="-113"/>
            </w:pPr>
          </w:p>
        </w:tc>
        <w:tc>
          <w:tcPr>
            <w:tcW w:w="397" w:type="dxa"/>
          </w:tcPr>
          <w:p w14:paraId="6F4C6232" w14:textId="77777777" w:rsidR="00D70BF7" w:rsidRPr="000F0F28" w:rsidRDefault="00D70BF7" w:rsidP="00B95B40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</w:tc>
        <w:tc>
          <w:tcPr>
            <w:tcW w:w="8931" w:type="dxa"/>
            <w:vAlign w:val="center"/>
          </w:tcPr>
          <w:p w14:paraId="2F290E11" w14:textId="333765E2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</w:tc>
      </w:tr>
      <w:tr w:rsidR="00D70BF7" w:rsidRPr="000F0F28" w14:paraId="3925490A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1EDFE2DA" w14:textId="77777777" w:rsidR="00D70BF7" w:rsidRPr="000F0F28" w:rsidRDefault="00D70BF7" w:rsidP="00D70BF7">
            <w:pPr>
              <w:pStyle w:val="berschrift3"/>
              <w:ind w:left="-113"/>
            </w:pPr>
          </w:p>
        </w:tc>
        <w:tc>
          <w:tcPr>
            <w:tcW w:w="397" w:type="dxa"/>
          </w:tcPr>
          <w:p w14:paraId="0E0E86FC" w14:textId="596BEA85" w:rsidR="00D70BF7" w:rsidRPr="000F0F28" w:rsidRDefault="00D70BF7" w:rsidP="00D70BF7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>
              <w:rPr>
                <w:b/>
                <w:bCs/>
                <w:color w:val="70BCC9" w:themeColor="text2" w:themeTint="99"/>
              </w:rPr>
              <w:t>c</w:t>
            </w:r>
            <w:r w:rsidRPr="00BA75F7">
              <w:rPr>
                <w:b/>
                <w:bCs/>
                <w:color w:val="70BCC9" w:themeColor="text2" w:themeTint="99"/>
              </w:rPr>
              <w:t>)</w:t>
            </w:r>
          </w:p>
        </w:tc>
        <w:tc>
          <w:tcPr>
            <w:tcW w:w="8931" w:type="dxa"/>
          </w:tcPr>
          <w:p w14:paraId="5E5D3774" w14:textId="69E64764" w:rsidR="00D70BF7" w:rsidRPr="000F0F28" w:rsidRDefault="00D70BF7" w:rsidP="00D70BF7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Wie viel Prozent hat der Computer ungefähr schon geladen, wenn 6 GB von 20 GB geladen wurden? Zeichne im Downloadbalken ein. </w:t>
            </w:r>
          </w:p>
        </w:tc>
      </w:tr>
      <w:tr w:rsidR="00D70BF7" w:rsidRPr="000F0F28" w14:paraId="1F03E5D4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3D36E27F" w14:textId="77777777" w:rsidR="00D70BF7" w:rsidRPr="000F0F28" w:rsidRDefault="00D70BF7" w:rsidP="00D70BF7">
            <w:pPr>
              <w:pStyle w:val="berschrift3"/>
              <w:ind w:left="-113"/>
            </w:pPr>
          </w:p>
        </w:tc>
        <w:tc>
          <w:tcPr>
            <w:tcW w:w="397" w:type="dxa"/>
          </w:tcPr>
          <w:p w14:paraId="7D9C09E9" w14:textId="77777777" w:rsidR="00D70BF7" w:rsidRPr="000F0F28" w:rsidRDefault="00D70BF7" w:rsidP="00D70BF7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</w:tc>
        <w:tc>
          <w:tcPr>
            <w:tcW w:w="8931" w:type="dxa"/>
            <w:vAlign w:val="center"/>
          </w:tcPr>
          <w:p w14:paraId="2FEC94F3" w14:textId="08C5587E" w:rsidR="00D70BF7" w:rsidRPr="000F0F28" w:rsidRDefault="00D70BF7" w:rsidP="00D70BF7">
            <w:pPr>
              <w:pStyle w:val="SOBText"/>
              <w:ind w:left="176" w:hanging="176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42496" behindDoc="0" locked="0" layoutInCell="1" allowOverlap="1" wp14:anchorId="15E097F8" wp14:editId="61733675">
                  <wp:simplePos x="0" y="0"/>
                  <wp:positionH relativeFrom="column">
                    <wp:posOffset>4323080</wp:posOffset>
                  </wp:positionH>
                  <wp:positionV relativeFrom="paragraph">
                    <wp:posOffset>69850</wp:posOffset>
                  </wp:positionV>
                  <wp:extent cx="447675" cy="285750"/>
                  <wp:effectExtent l="0" t="0" r="0" b="6350"/>
                  <wp:wrapNone/>
                  <wp:docPr id="60" name="Bild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443520" behindDoc="0" locked="0" layoutInCell="1" allowOverlap="1" wp14:anchorId="0780DA7E" wp14:editId="1BFCFED9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0</wp:posOffset>
                      </wp:positionV>
                      <wp:extent cx="3907790" cy="683895"/>
                      <wp:effectExtent l="0" t="0" r="3810" b="1905"/>
                      <wp:wrapNone/>
                      <wp:docPr id="4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7790" cy="683895"/>
                                <a:chOff x="0" y="26149"/>
                                <a:chExt cx="3908149" cy="6856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Grafik 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4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125" y="39188"/>
                                  <a:ext cx="38004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2" name="Textfeld 134"/>
                              <wps:cNvSpPr txBox="1"/>
                              <wps:spPr>
                                <a:xfrm>
                                  <a:off x="3304899" y="457200"/>
                                  <a:ext cx="603250" cy="2546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1B8D9E" w14:textId="77777777" w:rsidR="00D70BF7" w:rsidRDefault="00D70BF7" w:rsidP="00D70BF7"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Pr="00ED39E4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t xml:space="preserve"> </w:t>
                                    </w:r>
                                    <w:r w:rsidRPr="00ED39E4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0035"/>
                                  <a:ext cx="488949" cy="187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47C883" w14:textId="77777777" w:rsidR="00D70BF7" w:rsidRPr="007A6E17" w:rsidRDefault="00D70BF7" w:rsidP="00D70BF7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0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spAutoFit/>
                              </wps:bodyPr>
                            </wps:wsp>
                            <wps:wsp>
                              <wps:cNvPr id="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6149"/>
                                  <a:ext cx="488949" cy="187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BFE9AE" w14:textId="77777777" w:rsidR="00D70BF7" w:rsidRPr="007A6E17" w:rsidRDefault="00D70BF7" w:rsidP="00D70BF7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spAutoFit/>
                              </wps:bodyPr>
                            </wps:wsp>
                            <wps:wsp>
                              <wps:cNvPr id="5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58732" y="39188"/>
                                  <a:ext cx="526021" cy="187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59A4D8" w14:textId="77777777" w:rsidR="00D70BF7" w:rsidRPr="007A6E17" w:rsidRDefault="00D70BF7" w:rsidP="00D70BF7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80DA7E" id="Gruppieren 135" o:spid="_x0000_s1033" style="position:absolute;left:0;text-align:left;margin-left:.45pt;margin-top:0;width:307.7pt;height:53.85pt;z-index:254443520;mso-width-relative:margin;mso-height-relative:margin" coordorigin=",261" coordsize="39081,68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">
                      <v:shape id="Grafik 8" o:spid="_x0000_s1034" type="#_x0000_t75" style="position:absolute;left:261;top:391;width:38005;height:5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">
                        <v:imagedata r:id="rId28" o:title="" cropbottom="8156f"/>
                        <o:lock v:ext="edit" aspectratio="f"/>
                      </v:shape>
                      <v:shape id="Textfeld 134" o:spid="_x0000_s1035" type="#_x0000_t202" style="position:absolute;left:33048;top:4572;width:6033;height:25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" fillcolor="white [3212]" stroked="f" strokeweight=".5pt">
                        <v:textbox inset=",0,,0">
                          <w:txbxContent>
                            <w:p w14:paraId="631B8D9E" w14:textId="77777777" w:rsidR="00D70BF7" w:rsidRDefault="00D70BF7" w:rsidP="00D70BF7"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ED39E4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t xml:space="preserve"> </w:t>
                              </w:r>
                              <w:r w:rsidRPr="00ED39E4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GB</w:t>
                              </w:r>
                            </w:p>
                          </w:txbxContent>
                        </v:textbox>
                      </v:shape>
                      <v:shape id="_x0000_s1036" type="#_x0000_t202" style="position:absolute;top:4700;width:4889;height:18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" fillcolor="white [3212]" stroked="f">
                        <v:textbox style="mso-fit-shape-to-text:t" inset=",0,,0">
                          <w:txbxContent>
                            <w:p w14:paraId="3F47C883" w14:textId="77777777" w:rsidR="00D70BF7" w:rsidRPr="007A6E17" w:rsidRDefault="00D70BF7" w:rsidP="00D70BF7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0 GB</w:t>
                              </w:r>
                            </w:p>
                          </w:txbxContent>
                        </v:textbox>
                      </v:shape>
                      <v:shape id="_x0000_s1037" type="#_x0000_t202" style="position:absolute;top:261;width:4889;height:18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" fillcolor="white [3212]" stroked="f">
                        <v:textbox style="mso-fit-shape-to-text:t" inset=",0,,0">
                          <w:txbxContent>
                            <w:p w14:paraId="2DBFE9AE" w14:textId="77777777" w:rsidR="00D70BF7" w:rsidRPr="007A6E17" w:rsidRDefault="00D70BF7" w:rsidP="00D70BF7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0 %</w:t>
                              </w:r>
                            </w:p>
                          </w:txbxContent>
                        </v:textbox>
                      </v:shape>
                      <v:shape id="_x0000_s1038" type="#_x0000_t202" style="position:absolute;left:32587;top:391;width:5260;height:18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" fillcolor="white [3212]" stroked="f">
                        <v:textbox style="mso-fit-shape-to-text:t" inset=",0,,0">
                          <w:txbxContent>
                            <w:p w14:paraId="2C59A4D8" w14:textId="77777777" w:rsidR="00D70BF7" w:rsidRPr="007A6E17" w:rsidRDefault="00D70BF7" w:rsidP="00D70BF7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21B01D3" w14:textId="77777777" w:rsidR="00D70BF7" w:rsidRPr="000F0F28" w:rsidRDefault="00D70BF7" w:rsidP="00D70BF7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                                                                                                                  Prozent:                 %  </w:t>
            </w:r>
          </w:p>
          <w:p w14:paraId="0121C370" w14:textId="77777777" w:rsidR="00D70BF7" w:rsidRPr="000F0F28" w:rsidRDefault="00D70BF7" w:rsidP="00D70BF7">
            <w:pPr>
              <w:pStyle w:val="SOBText"/>
              <w:rPr>
                <w:rFonts w:ascii="Calibri" w:hAnsi="Calibri"/>
                <w:szCs w:val="22"/>
              </w:rPr>
            </w:pPr>
          </w:p>
          <w:p w14:paraId="66351F6F" w14:textId="77777777" w:rsidR="00D70BF7" w:rsidRPr="000F0F28" w:rsidRDefault="00D70BF7" w:rsidP="00D70BF7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</w:tc>
      </w:tr>
    </w:tbl>
    <w:p w14:paraId="54F18300" w14:textId="77777777" w:rsidR="00F6662D" w:rsidRPr="000F0F28" w:rsidRDefault="00F6662D" w:rsidP="008F796E">
      <w:pPr>
        <w:spacing w:line="240" w:lineRule="auto"/>
        <w:ind w:left="-113"/>
        <w:rPr>
          <w:rFonts w:ascii="Calibri" w:hAnsi="Calibri"/>
        </w:rPr>
      </w:pPr>
    </w:p>
    <w:tbl>
      <w:tblPr>
        <w:tblW w:w="9952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737"/>
        <w:gridCol w:w="397"/>
        <w:gridCol w:w="8789"/>
        <w:gridCol w:w="29"/>
      </w:tblGrid>
      <w:tr w:rsidR="004D7005" w:rsidRPr="000F0F28" w14:paraId="029ED6E9" w14:textId="77777777" w:rsidTr="00261E2A">
        <w:trPr>
          <w:trHeight w:val="567"/>
        </w:trPr>
        <w:tc>
          <w:tcPr>
            <w:tcW w:w="737" w:type="dxa"/>
          </w:tcPr>
          <w:p w14:paraId="5691B9D0" w14:textId="16D4F82C" w:rsidR="009B74C9" w:rsidRPr="00261E2A" w:rsidRDefault="009B74C9" w:rsidP="008F796E">
            <w:pPr>
              <w:pStyle w:val="berschrift5"/>
              <w:spacing w:before="120"/>
              <w:ind w:left="-113"/>
              <w:rPr>
                <w:szCs w:val="28"/>
              </w:rPr>
            </w:pPr>
            <w:r w:rsidRPr="00261E2A">
              <w:rPr>
                <w:szCs w:val="28"/>
              </w:rPr>
              <w:t>3</w:t>
            </w:r>
          </w:p>
        </w:tc>
        <w:tc>
          <w:tcPr>
            <w:tcW w:w="9215" w:type="dxa"/>
            <w:gridSpan w:val="3"/>
          </w:tcPr>
          <w:p w14:paraId="6ABA9A78" w14:textId="165B331F" w:rsidR="009B74C9" w:rsidRPr="008F796E" w:rsidRDefault="009B74C9" w:rsidP="008F796E">
            <w:pPr>
              <w:pStyle w:val="berschrift5"/>
              <w:spacing w:before="120"/>
              <w:ind w:left="-113"/>
              <w:rPr>
                <w:szCs w:val="28"/>
              </w:rPr>
            </w:pPr>
            <w:r w:rsidRPr="001E1D84">
              <w:rPr>
                <w:szCs w:val="28"/>
              </w:rPr>
              <w:t>Prozentwerte und Prozentsätze bestimmen</w:t>
            </w:r>
            <w:r w:rsidRPr="001E1D84">
              <w:rPr>
                <w:szCs w:val="28"/>
              </w:rPr>
              <w:tab/>
            </w:r>
          </w:p>
        </w:tc>
      </w:tr>
      <w:tr w:rsidR="009B74C9" w:rsidRPr="000F0F28" w14:paraId="466E7588" w14:textId="77777777" w:rsidTr="008F796E">
        <w:trPr>
          <w:gridAfter w:val="1"/>
          <w:wAfter w:w="29" w:type="dxa"/>
        </w:trPr>
        <w:tc>
          <w:tcPr>
            <w:tcW w:w="737" w:type="dxa"/>
          </w:tcPr>
          <w:p w14:paraId="1BE50468" w14:textId="4BE4BE78" w:rsidR="009B74C9" w:rsidRPr="00214B41" w:rsidRDefault="009B74C9" w:rsidP="001A06F2">
            <w:pPr>
              <w:pStyle w:val="berschrift6"/>
              <w:ind w:left="-113"/>
            </w:pPr>
          </w:p>
        </w:tc>
        <w:tc>
          <w:tcPr>
            <w:tcW w:w="397" w:type="dxa"/>
          </w:tcPr>
          <w:p w14:paraId="22A75022" w14:textId="2F925574" w:rsidR="009B74C9" w:rsidRPr="00214B41" w:rsidRDefault="009B74C9" w:rsidP="008F796E">
            <w:pPr>
              <w:pStyle w:val="berschrift6"/>
              <w:ind w:left="-113"/>
            </w:pPr>
            <w:r w:rsidRPr="00214B41">
              <w:t>a)</w:t>
            </w:r>
          </w:p>
        </w:tc>
        <w:tc>
          <w:tcPr>
            <w:tcW w:w="8789" w:type="dxa"/>
          </w:tcPr>
          <w:p w14:paraId="07B9F7A2" w14:textId="24A8F4EB" w:rsidR="009B74C9" w:rsidRPr="000F0F28" w:rsidRDefault="009B74C9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55808" behindDoc="0" locked="0" layoutInCell="1" allowOverlap="1" wp14:anchorId="02CBD60A" wp14:editId="74E28427">
                  <wp:simplePos x="0" y="0"/>
                  <wp:positionH relativeFrom="column">
                    <wp:posOffset>2561590</wp:posOffset>
                  </wp:positionH>
                  <wp:positionV relativeFrom="paragraph">
                    <wp:posOffset>96520</wp:posOffset>
                  </wp:positionV>
                  <wp:extent cx="447675" cy="285750"/>
                  <wp:effectExtent l="0" t="0" r="0" b="6350"/>
                  <wp:wrapNone/>
                  <wp:docPr id="94" name="Bild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54784" behindDoc="0" locked="0" layoutInCell="1" allowOverlap="1" wp14:anchorId="616D6C85" wp14:editId="53C9843A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98425</wp:posOffset>
                  </wp:positionV>
                  <wp:extent cx="447675" cy="285750"/>
                  <wp:effectExtent l="0" t="0" r="0" b="6350"/>
                  <wp:wrapNone/>
                  <wp:docPr id="93" name="Bild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56832" behindDoc="0" locked="0" layoutInCell="1" allowOverlap="1" wp14:anchorId="30E1FC33" wp14:editId="30F4B944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613410</wp:posOffset>
                  </wp:positionV>
                  <wp:extent cx="447675" cy="285750"/>
                  <wp:effectExtent l="0" t="0" r="0" b="6350"/>
                  <wp:wrapNone/>
                  <wp:docPr id="95" name="Bild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>Fülle die Lücken aus</w:t>
            </w:r>
            <w:r>
              <w:rPr>
                <w:rFonts w:ascii="Calibri" w:hAnsi="Calibri"/>
                <w:szCs w:val="22"/>
              </w:rPr>
              <w:t>.</w:t>
            </w:r>
            <w:r w:rsidRPr="000F0F28">
              <w:rPr>
                <w:rFonts w:ascii="Calibri" w:hAnsi="Calibri"/>
                <w:szCs w:val="22"/>
              </w:rPr>
              <w:t xml:space="preserve"> </w:t>
            </w:r>
          </w:p>
          <w:p w14:paraId="045DACB7" w14:textId="77777777" w:rsidR="009B74C9" w:rsidRPr="000F0F28" w:rsidRDefault="009B74C9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(1) 20 % von 50 € sind                  €.              (2)                  % von 20 € sind 2 €. </w:t>
            </w:r>
          </w:p>
          <w:p w14:paraId="18B79810" w14:textId="77777777" w:rsidR="009B74C9" w:rsidRPr="000F0F28" w:rsidRDefault="009B74C9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  <w:p w14:paraId="56515E66" w14:textId="713912A9" w:rsidR="009B74C9" w:rsidRPr="000F0F28" w:rsidRDefault="009B74C9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57856" behindDoc="0" locked="0" layoutInCell="1" allowOverlap="1" wp14:anchorId="32A13E0E" wp14:editId="37742B2A">
                  <wp:simplePos x="0" y="0"/>
                  <wp:positionH relativeFrom="column">
                    <wp:posOffset>2562062</wp:posOffset>
                  </wp:positionH>
                  <wp:positionV relativeFrom="paragraph">
                    <wp:posOffset>100330</wp:posOffset>
                  </wp:positionV>
                  <wp:extent cx="447675" cy="285750"/>
                  <wp:effectExtent l="0" t="0" r="0" b="6350"/>
                  <wp:wrapNone/>
                  <wp:docPr id="97" name="Bild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9F5EED" w14:textId="77777777" w:rsidR="009B74C9" w:rsidRPr="000F0F28" w:rsidRDefault="009B74C9" w:rsidP="008F796E">
            <w:pPr>
              <w:pStyle w:val="SOBText"/>
              <w:ind w:left="-113"/>
              <w:rPr>
                <w:rFonts w:ascii="Calibri" w:hAnsi="Calibri"/>
                <w:b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(3) 60 % von 30 € sind                  €.              (4)                   % von 40 € sind 8 €.</w:t>
            </w:r>
          </w:p>
        </w:tc>
      </w:tr>
      <w:tr w:rsidR="009B74C9" w:rsidRPr="000F0F28" w14:paraId="5568E405" w14:textId="77777777" w:rsidTr="008F796E">
        <w:trPr>
          <w:gridAfter w:val="1"/>
          <w:wAfter w:w="29" w:type="dxa"/>
        </w:trPr>
        <w:tc>
          <w:tcPr>
            <w:tcW w:w="737" w:type="dxa"/>
          </w:tcPr>
          <w:p w14:paraId="1F2AF0D0" w14:textId="77777777" w:rsidR="009B74C9" w:rsidRPr="00214B41" w:rsidRDefault="009B74C9" w:rsidP="001A06F2">
            <w:pPr>
              <w:pStyle w:val="berschrift6"/>
              <w:ind w:left="-113"/>
            </w:pPr>
          </w:p>
        </w:tc>
        <w:tc>
          <w:tcPr>
            <w:tcW w:w="397" w:type="dxa"/>
          </w:tcPr>
          <w:p w14:paraId="169FABB0" w14:textId="3BE6C546" w:rsidR="009B74C9" w:rsidRPr="00214B41" w:rsidRDefault="009B74C9" w:rsidP="008F796E">
            <w:pPr>
              <w:pStyle w:val="berschrift6"/>
              <w:ind w:left="-113"/>
            </w:pPr>
          </w:p>
        </w:tc>
        <w:tc>
          <w:tcPr>
            <w:tcW w:w="8789" w:type="dxa"/>
          </w:tcPr>
          <w:p w14:paraId="068A4B25" w14:textId="7994F83A" w:rsidR="009B74C9" w:rsidRPr="000F0F28" w:rsidRDefault="009B74C9" w:rsidP="008F796E">
            <w:pPr>
              <w:pStyle w:val="SOBText"/>
              <w:ind w:left="-113"/>
              <w:rPr>
                <w:rFonts w:ascii="Calibri" w:eastAsia="Cambria" w:hAnsi="Calibri"/>
                <w:noProof/>
                <w:szCs w:val="22"/>
              </w:rPr>
            </w:pPr>
          </w:p>
        </w:tc>
      </w:tr>
      <w:tr w:rsidR="009B74C9" w:rsidRPr="000F0F28" w14:paraId="102FC1C3" w14:textId="77777777" w:rsidTr="008F796E">
        <w:trPr>
          <w:gridAfter w:val="1"/>
          <w:wAfter w:w="29" w:type="dxa"/>
        </w:trPr>
        <w:tc>
          <w:tcPr>
            <w:tcW w:w="737" w:type="dxa"/>
          </w:tcPr>
          <w:p w14:paraId="3BD60396" w14:textId="77777777" w:rsidR="009B74C9" w:rsidRPr="00214B41" w:rsidRDefault="009B74C9" w:rsidP="001A06F2">
            <w:pPr>
              <w:pStyle w:val="berschrift6"/>
              <w:ind w:left="-113"/>
            </w:pPr>
          </w:p>
        </w:tc>
        <w:tc>
          <w:tcPr>
            <w:tcW w:w="397" w:type="dxa"/>
          </w:tcPr>
          <w:p w14:paraId="34006A96" w14:textId="4D6521FF" w:rsidR="009B74C9" w:rsidRPr="00214B41" w:rsidRDefault="009B74C9" w:rsidP="008F796E">
            <w:pPr>
              <w:pStyle w:val="berschrift6"/>
              <w:ind w:left="-113"/>
            </w:pPr>
            <w:r w:rsidRPr="00214B41">
              <w:t>b)</w:t>
            </w:r>
          </w:p>
        </w:tc>
        <w:tc>
          <w:tcPr>
            <w:tcW w:w="8789" w:type="dxa"/>
          </w:tcPr>
          <w:p w14:paraId="0F05D403" w14:textId="28CE04EB" w:rsidR="009B74C9" w:rsidRPr="000F0F28" w:rsidRDefault="009B74C9" w:rsidP="008F796E">
            <w:pPr>
              <w:pStyle w:val="SOBText"/>
              <w:ind w:left="-113"/>
              <w:rPr>
                <w:rFonts w:ascii="Calibri" w:eastAsia="Cambria" w:hAnsi="Calibri"/>
                <w:noProof/>
                <w:szCs w:val="22"/>
              </w:rPr>
            </w:pPr>
            <w:r w:rsidRPr="000F0F28">
              <w:rPr>
                <w:rFonts w:ascii="Calibri" w:eastAsia="Cambria" w:hAnsi="Calibri"/>
                <w:noProof/>
                <w:szCs w:val="22"/>
              </w:rPr>
              <w:t xml:space="preserve">Erkläre deine Lösung zu </w:t>
            </w:r>
            <w:r w:rsidRPr="00F62C0A">
              <w:rPr>
                <w:rFonts w:ascii="Calibri" w:eastAsia="Cambria" w:hAnsi="Calibri"/>
                <w:b/>
                <w:noProof/>
                <w:color w:val="70BCC9" w:themeColor="text2" w:themeTint="99"/>
                <w:szCs w:val="22"/>
              </w:rPr>
              <w:t>a)</w:t>
            </w:r>
            <w:r w:rsidRPr="000F0F28">
              <w:rPr>
                <w:rFonts w:ascii="Calibri" w:eastAsia="Cambria" w:hAnsi="Calibri"/>
                <w:b/>
                <w:noProof/>
                <w:szCs w:val="22"/>
              </w:rPr>
              <w:t xml:space="preserve"> </w:t>
            </w:r>
            <w:r w:rsidRPr="000F0F28">
              <w:rPr>
                <w:rFonts w:ascii="Calibri" w:eastAsia="Cambria" w:hAnsi="Calibri"/>
                <w:noProof/>
                <w:szCs w:val="22"/>
              </w:rPr>
              <w:t>(3). Tipp: Zeichne dazu einen Prozentstreifen.</w:t>
            </w:r>
          </w:p>
          <w:p w14:paraId="6DA3308F" w14:textId="6013E965" w:rsidR="009B74C9" w:rsidRPr="000F0F28" w:rsidRDefault="009B74C9" w:rsidP="008F796E">
            <w:pPr>
              <w:pStyle w:val="SOBText"/>
              <w:ind w:left="-113"/>
              <w:rPr>
                <w:rFonts w:ascii="Calibri" w:eastAsia="Cambria" w:hAnsi="Calibri"/>
                <w:noProof/>
                <w:szCs w:val="22"/>
              </w:rPr>
            </w:pPr>
            <w:r w:rsidRPr="000F0F28">
              <w:rPr>
                <w:rFonts w:ascii="Calibri" w:eastAsia="Cambria" w:hAnsi="Calibri"/>
                <w:noProof/>
                <w:szCs w:val="22"/>
              </w:rPr>
              <w:drawing>
                <wp:anchor distT="0" distB="0" distL="114300" distR="114300" simplePos="0" relativeHeight="254458880" behindDoc="0" locked="0" layoutInCell="1" allowOverlap="1" wp14:anchorId="362C274F" wp14:editId="51FF06E3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177800</wp:posOffset>
                  </wp:positionV>
                  <wp:extent cx="3533775" cy="197485"/>
                  <wp:effectExtent l="0" t="0" r="9525" b="0"/>
                  <wp:wrapNone/>
                  <wp:docPr id="1910770867" name="Grafik 1910770867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9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8AC401" w14:textId="3AA4D1DD" w:rsidR="009B74C9" w:rsidRPr="000F0F28" w:rsidRDefault="009B74C9" w:rsidP="008F796E">
            <w:pPr>
              <w:pStyle w:val="SOBText"/>
              <w:ind w:left="-113"/>
              <w:rPr>
                <w:rFonts w:ascii="Calibri" w:eastAsia="Cambria" w:hAnsi="Calibri"/>
                <w:noProof/>
                <w:szCs w:val="22"/>
              </w:rPr>
            </w:pPr>
          </w:p>
          <w:p w14:paraId="6E8E1CF9" w14:textId="77777777" w:rsidR="009B74C9" w:rsidRPr="000F0F28" w:rsidRDefault="009B74C9" w:rsidP="008F796E">
            <w:pPr>
              <w:pStyle w:val="SOBText"/>
              <w:ind w:left="-113"/>
              <w:rPr>
                <w:rFonts w:ascii="Calibri" w:eastAsia="Cambria" w:hAnsi="Calibri"/>
                <w:noProof/>
                <w:szCs w:val="22"/>
              </w:rPr>
            </w:pPr>
          </w:p>
          <w:p w14:paraId="5CFA68A7" w14:textId="77777777" w:rsidR="009B74C9" w:rsidRPr="000F0F28" w:rsidRDefault="009B74C9" w:rsidP="008F796E">
            <w:pPr>
              <w:pStyle w:val="SOBText"/>
              <w:ind w:left="-113"/>
              <w:rPr>
                <w:rFonts w:ascii="Calibri" w:eastAsia="Cambria" w:hAnsi="Calibri"/>
                <w:noProof/>
                <w:szCs w:val="22"/>
              </w:rPr>
            </w:pPr>
          </w:p>
        </w:tc>
      </w:tr>
    </w:tbl>
    <w:p w14:paraId="5010497C" w14:textId="3BB71071" w:rsidR="00BC5528" w:rsidRPr="00BC5528" w:rsidRDefault="00BC5528" w:rsidP="00BC5528">
      <w:pPr>
        <w:rPr>
          <w:rFonts w:ascii="Calibri" w:hAnsi="Calibri"/>
        </w:rPr>
        <w:sectPr w:rsidR="00BC5528" w:rsidRPr="00BC5528" w:rsidSect="008F796E">
          <w:headerReference w:type="default" r:id="rId30"/>
          <w:footerReference w:type="default" r:id="rId31"/>
          <w:pgSz w:w="11900" w:h="16840"/>
          <w:pgMar w:top="1417" w:right="1417" w:bottom="567" w:left="1417" w:header="227" w:footer="567" w:gutter="0"/>
          <w:cols w:space="708"/>
          <w:docGrid w:linePitch="360"/>
        </w:sectPr>
      </w:pPr>
    </w:p>
    <w:p w14:paraId="59B17C23" w14:textId="77777777" w:rsidR="00D70BF7" w:rsidRDefault="00D70BF7" w:rsidP="000F0F28">
      <w:pPr>
        <w:tabs>
          <w:tab w:val="left" w:pos="915"/>
        </w:tabs>
        <w:spacing w:line="240" w:lineRule="auto"/>
        <w:rPr>
          <w:rFonts w:ascii="Calibri" w:hAnsi="Calibri"/>
        </w:rPr>
      </w:pPr>
    </w:p>
    <w:tbl>
      <w:tblPr>
        <w:tblW w:w="9809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647"/>
        <w:gridCol w:w="28"/>
      </w:tblGrid>
      <w:tr w:rsidR="00611F77" w:rsidRPr="008249EA" w14:paraId="1AA30AE5" w14:textId="77777777" w:rsidTr="008F796E">
        <w:tc>
          <w:tcPr>
            <w:tcW w:w="737" w:type="dxa"/>
          </w:tcPr>
          <w:p w14:paraId="538F9290" w14:textId="22E4143A" w:rsidR="00611F77" w:rsidRPr="008F796E" w:rsidRDefault="00611F77" w:rsidP="00283921">
            <w:pPr>
              <w:pStyle w:val="berschrift1"/>
              <w:rPr>
                <w:szCs w:val="30"/>
              </w:rPr>
            </w:pPr>
            <w:r w:rsidRPr="001E1D84">
              <w:rPr>
                <w:szCs w:val="30"/>
              </w:rPr>
              <w:t>A</w:t>
            </w:r>
          </w:p>
        </w:tc>
        <w:tc>
          <w:tcPr>
            <w:tcW w:w="9072" w:type="dxa"/>
            <w:gridSpan w:val="3"/>
          </w:tcPr>
          <w:p w14:paraId="45F672E8" w14:textId="49DE17C7" w:rsidR="00611F77" w:rsidRPr="008F796E" w:rsidRDefault="00611F77" w:rsidP="00283921">
            <w:pPr>
              <w:pStyle w:val="berschrift1"/>
              <w:rPr>
                <w:szCs w:val="30"/>
              </w:rPr>
            </w:pPr>
            <w:r w:rsidRPr="008F796E">
              <w:rPr>
                <w:szCs w:val="30"/>
              </w:rPr>
              <w:t>Ich kann Prozentwert und Prozentsatz abschätzen und bestimmen</w:t>
            </w:r>
          </w:p>
        </w:tc>
      </w:tr>
      <w:tr w:rsidR="00611F77" w:rsidRPr="008249EA" w14:paraId="029A678F" w14:textId="77777777" w:rsidTr="008F796E">
        <w:tc>
          <w:tcPr>
            <w:tcW w:w="737" w:type="dxa"/>
          </w:tcPr>
          <w:p w14:paraId="45ACB2DE" w14:textId="77777777" w:rsidR="00611F77" w:rsidRPr="008F796E" w:rsidRDefault="00611F77" w:rsidP="00611F77">
            <w:pPr>
              <w:pStyle w:val="berschrift2"/>
              <w:rPr>
                <w:szCs w:val="28"/>
              </w:rPr>
            </w:pPr>
            <w:r w:rsidRPr="001E1D84">
              <w:rPr>
                <w:szCs w:val="28"/>
              </w:rPr>
              <w:t>1</w:t>
            </w:r>
          </w:p>
        </w:tc>
        <w:tc>
          <w:tcPr>
            <w:tcW w:w="9072" w:type="dxa"/>
            <w:gridSpan w:val="3"/>
          </w:tcPr>
          <w:p w14:paraId="569DE656" w14:textId="60341A34" w:rsidR="00611F77" w:rsidRPr="008F796E" w:rsidRDefault="00611F77" w:rsidP="00611F77">
            <w:pPr>
              <w:pStyle w:val="berschrift2"/>
              <w:rPr>
                <w:szCs w:val="28"/>
              </w:rPr>
            </w:pPr>
            <w:r w:rsidRPr="008F796E">
              <w:rPr>
                <w:szCs w:val="28"/>
              </w:rPr>
              <w:t>Prozente und Brüche abschätzen und darstellen</w:t>
            </w:r>
          </w:p>
        </w:tc>
      </w:tr>
      <w:tr w:rsidR="00611F77" w:rsidRPr="008249EA" w14:paraId="13D3365C" w14:textId="77777777" w:rsidTr="008F796E">
        <w:tc>
          <w:tcPr>
            <w:tcW w:w="737" w:type="dxa"/>
          </w:tcPr>
          <w:p w14:paraId="78838527" w14:textId="77777777" w:rsidR="00611F77" w:rsidRPr="000744D6" w:rsidRDefault="00611F77" w:rsidP="00611F77">
            <w:pPr>
              <w:pStyle w:val="berschrift3"/>
            </w:pPr>
            <w:r w:rsidRPr="000744D6">
              <w:t>1.1</w:t>
            </w:r>
          </w:p>
        </w:tc>
        <w:tc>
          <w:tcPr>
            <w:tcW w:w="9072" w:type="dxa"/>
            <w:gridSpan w:val="3"/>
          </w:tcPr>
          <w:p w14:paraId="68982FD0" w14:textId="77777777" w:rsidR="00611F77" w:rsidRPr="000744D6" w:rsidRDefault="00611F77" w:rsidP="00611F77">
            <w:pPr>
              <w:pStyle w:val="berschrift3"/>
            </w:pPr>
            <w:r w:rsidRPr="000744D6">
              <w:t>Ladezustände im Downloadstreifen ablesen</w:t>
            </w:r>
          </w:p>
          <w:p w14:paraId="316F3F11" w14:textId="77777777" w:rsidR="00611F77" w:rsidRPr="000744D6" w:rsidRDefault="00611F77" w:rsidP="00611F77">
            <w:pPr>
              <w:pStyle w:val="berschrift3"/>
            </w:pPr>
          </w:p>
        </w:tc>
      </w:tr>
      <w:tr w:rsidR="00611F77" w:rsidRPr="008249EA" w14:paraId="62420C15" w14:textId="77777777" w:rsidTr="008F796E">
        <w:tc>
          <w:tcPr>
            <w:tcW w:w="737" w:type="dxa"/>
          </w:tcPr>
          <w:p w14:paraId="28D93054" w14:textId="77777777" w:rsidR="00611F77" w:rsidRPr="008249EA" w:rsidRDefault="00611F77" w:rsidP="00611F77">
            <w:pPr>
              <w:rPr>
                <w:noProof/>
                <w:sz w:val="24"/>
              </w:rPr>
            </w:pPr>
          </w:p>
        </w:tc>
        <w:tc>
          <w:tcPr>
            <w:tcW w:w="9072" w:type="dxa"/>
            <w:gridSpan w:val="3"/>
          </w:tcPr>
          <w:p w14:paraId="2F1FD63E" w14:textId="77777777" w:rsidR="00611F77" w:rsidRPr="008249EA" w:rsidRDefault="00611F77" w:rsidP="00611F77">
            <w:r w:rsidRPr="008249EA">
              <w:t>Die Freunde Tara, Jonas, Kenan und Sarah wollen verschiedene Filme herunterladen.</w:t>
            </w:r>
          </w:p>
          <w:p w14:paraId="736AC630" w14:textId="77777777" w:rsidR="00611F77" w:rsidRPr="008249EA" w:rsidRDefault="00611F77" w:rsidP="00611F77">
            <w:pPr>
              <w:pStyle w:val="Text"/>
              <w:rPr>
                <w:sz w:val="24"/>
              </w:rPr>
            </w:pPr>
          </w:p>
        </w:tc>
      </w:tr>
      <w:tr w:rsidR="00611F77" w:rsidRPr="008249EA" w14:paraId="6302C34A" w14:textId="77777777" w:rsidTr="008F796E">
        <w:trPr>
          <w:gridAfter w:val="1"/>
          <w:wAfter w:w="28" w:type="dxa"/>
          <w:trHeight w:val="2212"/>
        </w:trPr>
        <w:tc>
          <w:tcPr>
            <w:tcW w:w="737" w:type="dxa"/>
          </w:tcPr>
          <w:p w14:paraId="1AD66A02" w14:textId="4ED9C645" w:rsidR="00611F77" w:rsidRPr="008249EA" w:rsidRDefault="00611F77" w:rsidP="00611F77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EAD832E" w14:textId="77777777" w:rsidR="00611F77" w:rsidRPr="000744D6" w:rsidRDefault="00611F77" w:rsidP="00611F77">
            <w:pPr>
              <w:pStyle w:val="berschrift3"/>
            </w:pPr>
            <w:r w:rsidRPr="000744D6">
              <w:t>a)</w:t>
            </w:r>
          </w:p>
          <w:p w14:paraId="518E34E1" w14:textId="77777777" w:rsidR="00611F77" w:rsidRPr="008F796E" w:rsidRDefault="00611F77" w:rsidP="00611F77">
            <w:pPr>
              <w:pStyle w:val="berschriftTeilaufgaben"/>
              <w:rPr>
                <w:color w:val="327A86" w:themeColor="text2"/>
              </w:rPr>
            </w:pPr>
          </w:p>
          <w:p w14:paraId="578F8C48" w14:textId="77777777" w:rsidR="00611F77" w:rsidRPr="008F796E" w:rsidRDefault="00611F77" w:rsidP="00611F77">
            <w:pPr>
              <w:pStyle w:val="berschriftTeilaufgaben"/>
              <w:rPr>
                <w:color w:val="327A86" w:themeColor="text2"/>
              </w:rPr>
            </w:pPr>
          </w:p>
          <w:p w14:paraId="39057941" w14:textId="77777777" w:rsidR="00611F77" w:rsidRPr="008F796E" w:rsidRDefault="00611F77" w:rsidP="00611F77">
            <w:pPr>
              <w:pStyle w:val="berschriftTeilaufgaben"/>
              <w:rPr>
                <w:color w:val="327A86" w:themeColor="text2"/>
              </w:rPr>
            </w:pPr>
          </w:p>
          <w:p w14:paraId="220976F3" w14:textId="77777777" w:rsidR="00611F77" w:rsidRPr="008F796E" w:rsidRDefault="00611F77" w:rsidP="00611F77">
            <w:pPr>
              <w:pStyle w:val="berschriftTeilaufgaben"/>
              <w:rPr>
                <w:color w:val="327A86" w:themeColor="text2"/>
              </w:rPr>
            </w:pPr>
          </w:p>
          <w:p w14:paraId="602514ED" w14:textId="77777777" w:rsidR="00611F77" w:rsidRPr="008F796E" w:rsidRDefault="00611F77" w:rsidP="00611F77">
            <w:pPr>
              <w:pStyle w:val="berschriftTeilaufgaben"/>
              <w:rPr>
                <w:color w:val="327A86" w:themeColor="text2"/>
              </w:rPr>
            </w:pPr>
          </w:p>
          <w:p w14:paraId="09A0C156" w14:textId="77777777" w:rsidR="00611F77" w:rsidRPr="008F796E" w:rsidRDefault="00611F77" w:rsidP="00611F77">
            <w:pPr>
              <w:pStyle w:val="berschriftTeilaufgaben"/>
              <w:rPr>
                <w:color w:val="327A86" w:themeColor="text2"/>
              </w:rPr>
            </w:pPr>
          </w:p>
        </w:tc>
        <w:tc>
          <w:tcPr>
            <w:tcW w:w="8647" w:type="dxa"/>
          </w:tcPr>
          <w:p w14:paraId="7725AFAB" w14:textId="77777777" w:rsidR="00611F77" w:rsidRPr="008249EA" w:rsidRDefault="00611F77" w:rsidP="00611F77">
            <w:pPr>
              <w:pStyle w:val="Listenabsatz"/>
            </w:pPr>
            <w:r w:rsidRPr="008249EA">
              <w:t xml:space="preserve">Wie viel Prozent des Films hat Tara ungefähr schon geladen? </w:t>
            </w:r>
          </w:p>
          <w:p w14:paraId="7BD1327F" w14:textId="727C4535" w:rsidR="00611F77" w:rsidRPr="008249EA" w:rsidRDefault="00611F77" w:rsidP="00611F77">
            <w:pPr>
              <w:pStyle w:val="Listenabsatz"/>
            </w:pPr>
            <w:r w:rsidRPr="008249EA">
              <w:t xml:space="preserve">Wie sieht man das im Downloadstreifen? </w:t>
            </w:r>
          </w:p>
          <w:p w14:paraId="238B2A40" w14:textId="3AC39B6C" w:rsidR="00611F77" w:rsidRPr="008249EA" w:rsidRDefault="00611F77" w:rsidP="00611F77">
            <w:pPr>
              <w:pStyle w:val="Listenabsatz"/>
            </w:pPr>
            <w:r w:rsidRPr="008249EA">
              <w:t>Wie könnte man denselben Anteil in einem Bruch ausdrücken?</w:t>
            </w:r>
          </w:p>
          <w:p w14:paraId="2CE09352" w14:textId="63DC6333" w:rsidR="00611F77" w:rsidRPr="008249EA" w:rsidRDefault="00611F77" w:rsidP="00611F77">
            <w:pPr>
              <w:ind w:left="360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26752" behindDoc="0" locked="0" layoutInCell="1" allowOverlap="1" wp14:anchorId="039A5978" wp14:editId="294187AF">
                      <wp:simplePos x="0" y="0"/>
                      <wp:positionH relativeFrom="column">
                        <wp:posOffset>4565398</wp:posOffset>
                      </wp:positionH>
                      <wp:positionV relativeFrom="paragraph">
                        <wp:posOffset>54451</wp:posOffset>
                      </wp:positionV>
                      <wp:extent cx="547370" cy="694698"/>
                      <wp:effectExtent l="0" t="0" r="0" b="3810"/>
                      <wp:wrapNone/>
                      <wp:docPr id="93527874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630094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541278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0F48EB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9A5978" id="Gruppieren 13" o:spid="_x0000_s1039" style="position:absolute;left:0;text-align:left;margin-left:359.5pt;margin-top:4.3pt;width:43.1pt;height:54.7pt;z-index:25402675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">
                      <v:shape id="Grafik 10" o:spid="_x0000_s104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">
                        <v:imagedata r:id="rId33" o:title="" chromakey="white"/>
                      </v:shape>
                      <v:shape id="Textfeld 12" o:spid="_x0000_s104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0F48EB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</w:rPr>
              <w:t xml:space="preserve"> </w:t>
            </w:r>
          </w:p>
          <w:p w14:paraId="3E8081DD" w14:textId="18D685A1" w:rsidR="00611F77" w:rsidRPr="008249EA" w:rsidRDefault="00611F77" w:rsidP="00611F77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0848" behindDoc="0" locked="0" layoutInCell="1" allowOverlap="1" wp14:anchorId="339526E2" wp14:editId="42BDC793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42708</wp:posOffset>
                  </wp:positionV>
                  <wp:extent cx="4238625" cy="555625"/>
                  <wp:effectExtent l="12700" t="12700" r="15875" b="15875"/>
                  <wp:wrapNone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1F77" w:rsidRPr="008249EA" w14:paraId="23DED3E0" w14:textId="77777777" w:rsidTr="008F796E">
        <w:trPr>
          <w:gridAfter w:val="1"/>
          <w:wAfter w:w="28" w:type="dxa"/>
          <w:trHeight w:val="282"/>
        </w:trPr>
        <w:tc>
          <w:tcPr>
            <w:tcW w:w="737" w:type="dxa"/>
          </w:tcPr>
          <w:p w14:paraId="7C0ADD13" w14:textId="77777777" w:rsidR="00611F77" w:rsidRPr="008249EA" w:rsidRDefault="00611F77" w:rsidP="00611F77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7D01105" w14:textId="77777777" w:rsidR="00611F77" w:rsidRPr="008F796E" w:rsidRDefault="00611F77" w:rsidP="00611F77">
            <w:pPr>
              <w:pStyle w:val="berschriftTeilaufgaben"/>
              <w:rPr>
                <w:color w:val="327A86" w:themeColor="text2"/>
              </w:rPr>
            </w:pPr>
          </w:p>
        </w:tc>
        <w:tc>
          <w:tcPr>
            <w:tcW w:w="8647" w:type="dxa"/>
          </w:tcPr>
          <w:p w14:paraId="1429D50B" w14:textId="77777777" w:rsidR="00611F77" w:rsidRPr="008249EA" w:rsidRDefault="00611F77" w:rsidP="00611F77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611F77" w:rsidRPr="008249EA" w14:paraId="138F06FF" w14:textId="77777777" w:rsidTr="008F796E">
        <w:trPr>
          <w:gridAfter w:val="1"/>
          <w:wAfter w:w="28" w:type="dxa"/>
          <w:trHeight w:val="4956"/>
        </w:trPr>
        <w:tc>
          <w:tcPr>
            <w:tcW w:w="737" w:type="dxa"/>
          </w:tcPr>
          <w:p w14:paraId="3672F9CA" w14:textId="77777777" w:rsidR="00611F77" w:rsidRPr="008249EA" w:rsidRDefault="00611F77" w:rsidP="00611F77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024704" behindDoc="0" locked="0" layoutInCell="1" allowOverlap="1" wp14:anchorId="5F265B1F" wp14:editId="3CBFE85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359410" cy="271780"/>
                  <wp:effectExtent l="0" t="0" r="0" b="0"/>
                  <wp:wrapNone/>
                  <wp:docPr id="356416933" name="Grafik 356416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CF3F92B" w14:textId="77777777" w:rsidR="00611F77" w:rsidRDefault="00611F77" w:rsidP="00611F77">
            <w:pPr>
              <w:pStyle w:val="berschrift3"/>
            </w:pPr>
            <w:r w:rsidRPr="000744D6">
              <w:t>b)</w:t>
            </w:r>
          </w:p>
          <w:p w14:paraId="57180ACB" w14:textId="77777777" w:rsidR="008F796E" w:rsidRDefault="008F796E" w:rsidP="008F796E">
            <w:pPr>
              <w:rPr>
                <w:lang w:eastAsia="de-DE"/>
              </w:rPr>
            </w:pPr>
          </w:p>
          <w:p w14:paraId="01C4E458" w14:textId="77777777" w:rsidR="008F796E" w:rsidRDefault="008F796E" w:rsidP="008F796E">
            <w:pPr>
              <w:rPr>
                <w:lang w:eastAsia="de-DE"/>
              </w:rPr>
            </w:pPr>
          </w:p>
          <w:p w14:paraId="25D21139" w14:textId="77777777" w:rsidR="008F796E" w:rsidRDefault="008F796E" w:rsidP="008F796E">
            <w:pPr>
              <w:rPr>
                <w:lang w:eastAsia="de-DE"/>
              </w:rPr>
            </w:pPr>
          </w:p>
          <w:p w14:paraId="1161B167" w14:textId="77777777" w:rsidR="008F796E" w:rsidRDefault="008F796E" w:rsidP="008F796E">
            <w:pPr>
              <w:rPr>
                <w:lang w:eastAsia="de-DE"/>
              </w:rPr>
            </w:pPr>
          </w:p>
          <w:p w14:paraId="78191BBC" w14:textId="77777777" w:rsidR="008F796E" w:rsidRDefault="008F796E" w:rsidP="008F796E">
            <w:pPr>
              <w:rPr>
                <w:lang w:eastAsia="de-DE"/>
              </w:rPr>
            </w:pPr>
          </w:p>
          <w:p w14:paraId="10EB9C1C" w14:textId="77777777" w:rsidR="008F796E" w:rsidRDefault="008F796E" w:rsidP="008F796E">
            <w:pPr>
              <w:rPr>
                <w:lang w:eastAsia="de-DE"/>
              </w:rPr>
            </w:pPr>
          </w:p>
          <w:p w14:paraId="1302CCE0" w14:textId="77777777" w:rsidR="008F796E" w:rsidRDefault="008F796E" w:rsidP="008F796E">
            <w:pPr>
              <w:rPr>
                <w:lang w:eastAsia="de-DE"/>
              </w:rPr>
            </w:pPr>
          </w:p>
          <w:p w14:paraId="0A97A03C" w14:textId="77777777" w:rsidR="008F796E" w:rsidRDefault="008F796E" w:rsidP="008F796E">
            <w:pPr>
              <w:rPr>
                <w:lang w:eastAsia="de-DE"/>
              </w:rPr>
            </w:pPr>
          </w:p>
          <w:p w14:paraId="4B294A96" w14:textId="77777777" w:rsidR="008F796E" w:rsidRDefault="008F796E" w:rsidP="008F796E">
            <w:pPr>
              <w:rPr>
                <w:lang w:eastAsia="de-DE"/>
              </w:rPr>
            </w:pPr>
          </w:p>
          <w:p w14:paraId="6A90EB41" w14:textId="77777777" w:rsidR="008F796E" w:rsidRDefault="008F796E" w:rsidP="008F796E">
            <w:pPr>
              <w:rPr>
                <w:lang w:eastAsia="de-DE"/>
              </w:rPr>
            </w:pPr>
          </w:p>
          <w:p w14:paraId="5045D54A" w14:textId="77777777" w:rsidR="008F796E" w:rsidRDefault="008F796E" w:rsidP="008F796E">
            <w:pPr>
              <w:rPr>
                <w:lang w:eastAsia="de-DE"/>
              </w:rPr>
            </w:pPr>
          </w:p>
          <w:p w14:paraId="7EEC4AC2" w14:textId="77777777" w:rsidR="008F796E" w:rsidRDefault="008F796E" w:rsidP="008F796E">
            <w:pPr>
              <w:rPr>
                <w:lang w:eastAsia="de-DE"/>
              </w:rPr>
            </w:pPr>
          </w:p>
          <w:p w14:paraId="06609EB0" w14:textId="77777777" w:rsidR="008F796E" w:rsidRDefault="008F796E" w:rsidP="008F796E">
            <w:pPr>
              <w:rPr>
                <w:lang w:eastAsia="de-DE"/>
              </w:rPr>
            </w:pPr>
          </w:p>
          <w:p w14:paraId="7EE1BAD2" w14:textId="77777777" w:rsidR="008F796E" w:rsidRDefault="008F796E" w:rsidP="008F796E">
            <w:pPr>
              <w:rPr>
                <w:lang w:eastAsia="de-DE"/>
              </w:rPr>
            </w:pPr>
          </w:p>
          <w:p w14:paraId="2003312E" w14:textId="77777777" w:rsidR="008F796E" w:rsidRDefault="008F796E" w:rsidP="008F796E">
            <w:pPr>
              <w:rPr>
                <w:lang w:eastAsia="de-DE"/>
              </w:rPr>
            </w:pPr>
          </w:p>
          <w:p w14:paraId="68FD36C0" w14:textId="77777777" w:rsidR="008F796E" w:rsidRDefault="008F796E" w:rsidP="008F796E">
            <w:pPr>
              <w:rPr>
                <w:lang w:eastAsia="de-DE"/>
              </w:rPr>
            </w:pPr>
          </w:p>
          <w:p w14:paraId="5401D391" w14:textId="77777777" w:rsidR="008F796E" w:rsidRDefault="008F796E" w:rsidP="008F796E">
            <w:pPr>
              <w:rPr>
                <w:lang w:eastAsia="de-DE"/>
              </w:rPr>
            </w:pPr>
          </w:p>
          <w:p w14:paraId="52B03634" w14:textId="77777777" w:rsidR="008F796E" w:rsidRDefault="008F796E" w:rsidP="008F796E">
            <w:pPr>
              <w:rPr>
                <w:lang w:eastAsia="de-DE"/>
              </w:rPr>
            </w:pPr>
          </w:p>
          <w:p w14:paraId="51C29FE3" w14:textId="77777777" w:rsidR="008F796E" w:rsidRDefault="008F796E" w:rsidP="008F796E">
            <w:pPr>
              <w:rPr>
                <w:lang w:eastAsia="de-DE"/>
              </w:rPr>
            </w:pPr>
          </w:p>
          <w:p w14:paraId="73D48D07" w14:textId="77777777" w:rsidR="008F796E" w:rsidRDefault="008F796E" w:rsidP="008F796E">
            <w:pPr>
              <w:rPr>
                <w:lang w:eastAsia="de-DE"/>
              </w:rPr>
            </w:pPr>
          </w:p>
          <w:p w14:paraId="165ADE50" w14:textId="77777777" w:rsidR="008F796E" w:rsidRDefault="008F796E" w:rsidP="008F796E">
            <w:pPr>
              <w:rPr>
                <w:lang w:eastAsia="de-DE"/>
              </w:rPr>
            </w:pPr>
          </w:p>
          <w:p w14:paraId="73E583CF" w14:textId="77777777" w:rsidR="008F796E" w:rsidRPr="008F796E" w:rsidRDefault="008F796E" w:rsidP="008F796E">
            <w:pPr>
              <w:rPr>
                <w:lang w:eastAsia="de-DE"/>
              </w:rPr>
            </w:pPr>
          </w:p>
        </w:tc>
        <w:tc>
          <w:tcPr>
            <w:tcW w:w="8647" w:type="dxa"/>
          </w:tcPr>
          <w:p w14:paraId="46FE9CB3" w14:textId="77777777" w:rsidR="00611F77" w:rsidRPr="008249EA" w:rsidRDefault="00611F77" w:rsidP="00611F77">
            <w:pPr>
              <w:pStyle w:val="Listenabsatz"/>
            </w:pPr>
            <w:r w:rsidRPr="008249EA">
              <w:t>Wie viel Prozent haben die anderen Freunde ungefähr schon geladen?</w:t>
            </w:r>
          </w:p>
          <w:p w14:paraId="30CE6CA6" w14:textId="77777777" w:rsidR="00611F77" w:rsidRPr="008249EA" w:rsidRDefault="00611F77" w:rsidP="00611F77">
            <w:pPr>
              <w:pStyle w:val="Listenabsatz"/>
            </w:pPr>
            <w:r w:rsidRPr="008249EA">
              <w:t xml:space="preserve">Teile die Downloadstreifen so ein, dass du es ablesen kannst. </w:t>
            </w:r>
          </w:p>
          <w:p w14:paraId="5BB36C50" w14:textId="1B8BFD00" w:rsidR="00611F77" w:rsidRPr="008249EA" w:rsidRDefault="00611F77" w:rsidP="00611F77">
            <w:pPr>
              <w:pStyle w:val="Listenabsatz"/>
            </w:pPr>
            <w:r w:rsidRPr="008249EA">
              <w:t>Wie viel Prozent müssen sie noch laden?</w:t>
            </w:r>
            <w:r w:rsidR="00FA3156">
              <w:t xml:space="preserve"> </w:t>
            </w:r>
            <w:r w:rsidRPr="008249EA">
              <w:t xml:space="preserve">Drücke den Anteil auch im Bruch aus. </w:t>
            </w:r>
          </w:p>
          <w:p w14:paraId="0D4F1D8B" w14:textId="015D4A32" w:rsidR="00611F77" w:rsidRDefault="00611F77" w:rsidP="00611F77">
            <w:pPr>
              <w:pStyle w:val="Listenabsatz"/>
            </w:pPr>
            <w:r w:rsidRPr="008249EA">
              <w:t xml:space="preserve">Erkläre </w:t>
            </w:r>
            <w:r w:rsidRPr="008C0D2E">
              <w:t>deinem</w:t>
            </w:r>
            <w:r>
              <w:t xml:space="preserve"> Partner </w:t>
            </w:r>
            <w:r w:rsidRPr="008249EA">
              <w:t xml:space="preserve">für alle drei Beispiele dein Vorgehen. </w:t>
            </w:r>
          </w:p>
          <w:p w14:paraId="31C46B49" w14:textId="72F41D27" w:rsidR="008901AB" w:rsidRPr="008249EA" w:rsidRDefault="008901AB" w:rsidP="008901AB">
            <w:pPr>
              <w:pStyle w:val="Listenabsatz"/>
              <w:numPr>
                <w:ilvl w:val="0"/>
                <w:numId w:val="0"/>
              </w:numPr>
              <w:ind w:left="284"/>
            </w:pPr>
            <w:r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29824" behindDoc="0" locked="0" layoutInCell="1" allowOverlap="1" wp14:anchorId="767AF721" wp14:editId="27ECCE94">
                      <wp:simplePos x="0" y="0"/>
                      <wp:positionH relativeFrom="column">
                        <wp:posOffset>4373314</wp:posOffset>
                      </wp:positionH>
                      <wp:positionV relativeFrom="paragraph">
                        <wp:posOffset>152246</wp:posOffset>
                      </wp:positionV>
                      <wp:extent cx="578485" cy="722893"/>
                      <wp:effectExtent l="0" t="0" r="0" b="1270"/>
                      <wp:wrapNone/>
                      <wp:docPr id="23077471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60573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1733837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6D29A0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AF721" id="Gruppieren 20" o:spid="_x0000_s1042" style="position:absolute;left:0;text-align:left;margin-left:344.35pt;margin-top:12pt;width:45.55pt;height:56.9pt;z-index:254029824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">
                      <v:shape id="Grafik 4" o:spid="_x0000_s1043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">
                        <v:imagedata r:id="rId37" o:title="" chromakey="white"/>
                      </v:shape>
                      <v:shape id="Textfeld 12" o:spid="_x0000_s1044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6D29A0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F2D273A" w14:textId="4E8FAD8E" w:rsidR="00611F77" w:rsidRPr="008249EA" w:rsidRDefault="00611F77" w:rsidP="00611F77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3920" behindDoc="0" locked="0" layoutInCell="1" allowOverlap="1" wp14:anchorId="30D994A8" wp14:editId="1A208C04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48895</wp:posOffset>
                  </wp:positionV>
                  <wp:extent cx="4233545" cy="560705"/>
                  <wp:effectExtent l="12700" t="12700" r="8255" b="10795"/>
                  <wp:wrapNone/>
                  <wp:docPr id="2" name="Bild 3" descr="C:\Users\Frank\AppData\Local\Microsoft\Windows\INetCache\Content.Word\SA_A_F_1_1a_Jo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C:\Users\Frank\AppData\Local\Microsoft\Windows\INetCache\Content.Word\SA_A_F_1_1a_Jon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" t="14470" r="15227" b="2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60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46ABB7" w14:textId="4067D988" w:rsidR="00611F77" w:rsidRPr="008249EA" w:rsidRDefault="00611F77" w:rsidP="00611F77">
            <w:pPr>
              <w:rPr>
                <w:noProof/>
                <w:sz w:val="24"/>
              </w:rPr>
            </w:pPr>
          </w:p>
          <w:p w14:paraId="1C368EE8" w14:textId="7C3F28DD" w:rsidR="00611F77" w:rsidRPr="008249EA" w:rsidRDefault="00611F77" w:rsidP="00611F77">
            <w:pPr>
              <w:rPr>
                <w:noProof/>
                <w:sz w:val="24"/>
              </w:rPr>
            </w:pPr>
          </w:p>
          <w:p w14:paraId="5A8451DC" w14:textId="77777777" w:rsidR="008F796E" w:rsidRDefault="008F796E" w:rsidP="00611F77">
            <w:pPr>
              <w:rPr>
                <w:noProof/>
                <w:sz w:val="24"/>
              </w:rPr>
            </w:pPr>
          </w:p>
          <w:p w14:paraId="77CAB8EA" w14:textId="77777777" w:rsidR="008F796E" w:rsidRDefault="008F796E" w:rsidP="00611F77">
            <w:pPr>
              <w:rPr>
                <w:noProof/>
                <w:sz w:val="24"/>
              </w:rPr>
            </w:pPr>
          </w:p>
          <w:p w14:paraId="741524AF" w14:textId="214539E5" w:rsidR="00611F77" w:rsidRPr="008249EA" w:rsidRDefault="00611F77" w:rsidP="00611F77">
            <w:pPr>
              <w:rPr>
                <w:noProof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27776" behindDoc="0" locked="0" layoutInCell="1" allowOverlap="1" wp14:anchorId="016F7311" wp14:editId="21EA8368">
                      <wp:simplePos x="0" y="0"/>
                      <wp:positionH relativeFrom="column">
                        <wp:posOffset>4378960</wp:posOffset>
                      </wp:positionH>
                      <wp:positionV relativeFrom="paragraph">
                        <wp:posOffset>148557</wp:posOffset>
                      </wp:positionV>
                      <wp:extent cx="492918" cy="750570"/>
                      <wp:effectExtent l="0" t="0" r="254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E2B930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16F7311" id="Gruppieren 19" o:spid="_x0000_s1045" style="position:absolute;margin-left:344.8pt;margin-top:11.7pt;width:38.8pt;height:59.1pt;z-index:254027776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">
                      <v:shape id="Grafik 5" o:spid="_x0000_s104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">
                        <v:imagedata r:id="rId40" o:title="" chromakey="white"/>
                      </v:shape>
                      <v:shape id="Textfeld 12" o:spid="_x0000_s104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AE2B930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2D3593" w14:textId="69B1CDF3" w:rsidR="00611F77" w:rsidRPr="008249EA" w:rsidRDefault="00611F77" w:rsidP="00611F77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2896" behindDoc="0" locked="0" layoutInCell="1" allowOverlap="1" wp14:anchorId="658987D6" wp14:editId="224A5EB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17617</wp:posOffset>
                  </wp:positionV>
                  <wp:extent cx="4233545" cy="555625"/>
                  <wp:effectExtent l="12700" t="12700" r="8255" b="15875"/>
                  <wp:wrapNone/>
                  <wp:docPr id="1652839945" name="Bild 8" descr="SA_A_F_1_1b_Ke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SA_A_F_1_1b_Ke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" t="13353" r="17297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6D26BC" w14:textId="4DBCFE22" w:rsidR="00611F77" w:rsidRPr="008249EA" w:rsidRDefault="00611F77" w:rsidP="00611F77">
            <w:pPr>
              <w:rPr>
                <w:noProof/>
                <w:sz w:val="24"/>
              </w:rPr>
            </w:pPr>
          </w:p>
          <w:p w14:paraId="6D73EE6F" w14:textId="30D1DD7A" w:rsidR="00611F77" w:rsidRPr="008249EA" w:rsidRDefault="008F796E" w:rsidP="00611F77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28800" behindDoc="0" locked="0" layoutInCell="1" allowOverlap="1" wp14:anchorId="209EEC89" wp14:editId="7D40543E">
                      <wp:simplePos x="0" y="0"/>
                      <wp:positionH relativeFrom="column">
                        <wp:posOffset>4378574</wp:posOffset>
                      </wp:positionH>
                      <wp:positionV relativeFrom="paragraph">
                        <wp:posOffset>594194</wp:posOffset>
                      </wp:positionV>
                      <wp:extent cx="504825" cy="702753"/>
                      <wp:effectExtent l="0" t="0" r="3175" b="8890"/>
                      <wp:wrapNone/>
                      <wp:docPr id="1330921391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220074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0105372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E74D04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9EEC89" id="Gruppieren 15" o:spid="_x0000_s1048" style="position:absolute;margin-left:344.75pt;margin-top:46.8pt;width:39.75pt;height:55.35pt;z-index:254028800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">
                      <v:shape id="Grafik 9" o:spid="_x0000_s1049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">
                        <v:imagedata r:id="rId43" o:title="" chromakey="white"/>
                      </v:shape>
                      <v:shape id="Textfeld 12" o:spid="_x0000_s1050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6E74D04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1872" behindDoc="0" locked="0" layoutInCell="1" allowOverlap="1" wp14:anchorId="69FC5CE9" wp14:editId="059E3B02">
                  <wp:simplePos x="0" y="0"/>
                  <wp:positionH relativeFrom="column">
                    <wp:posOffset>8614</wp:posOffset>
                  </wp:positionH>
                  <wp:positionV relativeFrom="paragraph">
                    <wp:posOffset>712470</wp:posOffset>
                  </wp:positionV>
                  <wp:extent cx="4228465" cy="586105"/>
                  <wp:effectExtent l="12700" t="12700" r="13335" b="10795"/>
                  <wp:wrapNone/>
                  <wp:docPr id="6" name="Bild 6" descr="SA_A_F_1_1b3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SA_A_F_1_1b3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" t="10513" r="16782" b="1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86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1F77" w:rsidRPr="008249EA" w14:paraId="5AC55D31" w14:textId="77777777" w:rsidTr="008F796E">
        <w:trPr>
          <w:gridAfter w:val="1"/>
          <w:wAfter w:w="28" w:type="dxa"/>
          <w:trHeight w:val="236"/>
        </w:trPr>
        <w:tc>
          <w:tcPr>
            <w:tcW w:w="737" w:type="dxa"/>
          </w:tcPr>
          <w:p w14:paraId="710C230D" w14:textId="77777777" w:rsidR="00611F77" w:rsidRPr="008249EA" w:rsidRDefault="00611F77" w:rsidP="00611F77">
            <w:pPr>
              <w:rPr>
                <w:noProof/>
              </w:rPr>
            </w:pPr>
          </w:p>
        </w:tc>
        <w:tc>
          <w:tcPr>
            <w:tcW w:w="397" w:type="dxa"/>
          </w:tcPr>
          <w:p w14:paraId="79A98F52" w14:textId="77777777" w:rsidR="00611F77" w:rsidRPr="008F796E" w:rsidRDefault="00611F77" w:rsidP="00611F77">
            <w:pPr>
              <w:rPr>
                <w:color w:val="327A86" w:themeColor="text2"/>
              </w:rPr>
            </w:pPr>
          </w:p>
        </w:tc>
        <w:tc>
          <w:tcPr>
            <w:tcW w:w="8647" w:type="dxa"/>
          </w:tcPr>
          <w:p w14:paraId="1BAD19D9" w14:textId="77777777" w:rsidR="00611F77" w:rsidRPr="008249EA" w:rsidRDefault="00611F77" w:rsidP="00611F77"/>
        </w:tc>
      </w:tr>
      <w:tr w:rsidR="00611F77" w:rsidRPr="008249EA" w14:paraId="54158F6C" w14:textId="77777777" w:rsidTr="008F796E">
        <w:trPr>
          <w:gridAfter w:val="1"/>
          <w:wAfter w:w="28" w:type="dxa"/>
          <w:trHeight w:val="236"/>
        </w:trPr>
        <w:tc>
          <w:tcPr>
            <w:tcW w:w="737" w:type="dxa"/>
          </w:tcPr>
          <w:p w14:paraId="31020E06" w14:textId="0CF9E155" w:rsidR="00BC5528" w:rsidRDefault="00BC5528" w:rsidP="00611F77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4023680" behindDoc="0" locked="0" layoutInCell="1" allowOverlap="1" wp14:anchorId="4039D8D8" wp14:editId="43FA5815">
                  <wp:simplePos x="0" y="0"/>
                  <wp:positionH relativeFrom="column">
                    <wp:posOffset>68801</wp:posOffset>
                  </wp:positionH>
                  <wp:positionV relativeFrom="paragraph">
                    <wp:posOffset>1436</wp:posOffset>
                  </wp:positionV>
                  <wp:extent cx="287640" cy="338400"/>
                  <wp:effectExtent l="0" t="0" r="5080" b="5080"/>
                  <wp:wrapNone/>
                  <wp:docPr id="1405504015" name="Grafik 140550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9505F4" w14:textId="0EEBF3EF" w:rsidR="00611F77" w:rsidRPr="008249EA" w:rsidRDefault="00611F77" w:rsidP="00611F77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501243B9" w14:textId="77777777" w:rsidR="00611F77" w:rsidRPr="000744D6" w:rsidRDefault="00611F77" w:rsidP="00611F77">
            <w:pPr>
              <w:pStyle w:val="berschrift3"/>
            </w:pPr>
            <w:r w:rsidRPr="000744D6">
              <w:t>c)</w:t>
            </w:r>
          </w:p>
        </w:tc>
        <w:tc>
          <w:tcPr>
            <w:tcW w:w="8647" w:type="dxa"/>
          </w:tcPr>
          <w:p w14:paraId="67BCE121" w14:textId="3C21D2FE" w:rsidR="00611F77" w:rsidRPr="008249EA" w:rsidRDefault="00611F77" w:rsidP="00611F77">
            <w:r w:rsidRPr="008249EA">
              <w:t xml:space="preserve">Beschreibe </w:t>
            </w:r>
            <w:r w:rsidR="002F79FA">
              <w:t xml:space="preserve">in deinem Heft </w:t>
            </w:r>
            <w:r w:rsidRPr="008249EA">
              <w:t xml:space="preserve">dein Vorgehen beim Downloadstreifen von Jonas in </w:t>
            </w:r>
            <w:r w:rsidRPr="00C37A2F">
              <w:rPr>
                <w:b/>
                <w:color w:val="327A86"/>
              </w:rPr>
              <w:t>b)</w:t>
            </w:r>
            <w:r w:rsidRPr="008249EA">
              <w:t>.</w:t>
            </w:r>
          </w:p>
        </w:tc>
      </w:tr>
    </w:tbl>
    <w:p w14:paraId="5A2BF34E" w14:textId="78A8414C" w:rsidR="001E252C" w:rsidRDefault="001E252C" w:rsidP="001E252C">
      <w:pPr>
        <w:rPr>
          <w:sz w:val="24"/>
        </w:rPr>
      </w:pPr>
    </w:p>
    <w:p w14:paraId="036AAD67" w14:textId="77777777" w:rsidR="002F79FA" w:rsidRPr="008249EA" w:rsidRDefault="002F79FA" w:rsidP="001E252C">
      <w:pPr>
        <w:rPr>
          <w:sz w:val="24"/>
        </w:rPr>
      </w:pPr>
    </w:p>
    <w:p w14:paraId="0E9E08D5" w14:textId="77777777" w:rsidR="00FA3156" w:rsidRDefault="00FA3156">
      <w:r>
        <w:rPr>
          <w:b/>
          <w:bCs/>
        </w:rPr>
        <w:br w:type="page"/>
      </w:r>
    </w:p>
    <w:tbl>
      <w:tblPr>
        <w:tblW w:w="9493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18"/>
        <w:gridCol w:w="8323"/>
        <w:gridCol w:w="18"/>
      </w:tblGrid>
      <w:tr w:rsidR="001E252C" w:rsidRPr="008249EA" w14:paraId="3D06510A" w14:textId="77777777" w:rsidTr="008F796E">
        <w:tc>
          <w:tcPr>
            <w:tcW w:w="737" w:type="dxa"/>
          </w:tcPr>
          <w:p w14:paraId="6321E5B4" w14:textId="7D8912AA" w:rsidR="001E252C" w:rsidRPr="008249EA" w:rsidRDefault="001E252C" w:rsidP="008F796E">
            <w:pPr>
              <w:pStyle w:val="berschrift3"/>
              <w:spacing w:before="240" w:after="100" w:afterAutospacing="1"/>
            </w:pPr>
            <w:r w:rsidRPr="008249EA">
              <w:lastRenderedPageBreak/>
              <w:t>1.2</w:t>
            </w:r>
          </w:p>
        </w:tc>
        <w:tc>
          <w:tcPr>
            <w:tcW w:w="8756" w:type="dxa"/>
            <w:gridSpan w:val="4"/>
          </w:tcPr>
          <w:p w14:paraId="1BC05840" w14:textId="7E2A6310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t xml:space="preserve">Ladezustände im Downloadstreifen darstellen  </w:t>
            </w:r>
          </w:p>
        </w:tc>
      </w:tr>
      <w:tr w:rsidR="001E252C" w:rsidRPr="008249EA" w14:paraId="0DE03E55" w14:textId="77777777" w:rsidTr="008F796E">
        <w:trPr>
          <w:gridAfter w:val="1"/>
          <w:wAfter w:w="18" w:type="dxa"/>
        </w:trPr>
        <w:tc>
          <w:tcPr>
            <w:tcW w:w="737" w:type="dxa"/>
          </w:tcPr>
          <w:p w14:paraId="365FB28B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397" w:type="dxa"/>
          </w:tcPr>
          <w:p w14:paraId="10514408" w14:textId="77777777" w:rsidR="001E252C" w:rsidRPr="008249EA" w:rsidRDefault="001E252C" w:rsidP="00DF076C">
            <w:pPr>
              <w:pStyle w:val="berschrift3"/>
            </w:pPr>
            <w:r w:rsidRPr="008249EA">
              <w:t xml:space="preserve">a)  </w:t>
            </w:r>
          </w:p>
        </w:tc>
        <w:tc>
          <w:tcPr>
            <w:tcW w:w="8341" w:type="dxa"/>
            <w:gridSpan w:val="2"/>
          </w:tcPr>
          <w:p w14:paraId="18ABAFF7" w14:textId="214B778B" w:rsidR="001E252C" w:rsidRDefault="001E252C" w:rsidP="00DF076C">
            <w:pPr>
              <w:rPr>
                <w:noProof/>
              </w:rPr>
            </w:pPr>
            <w:r w:rsidRPr="008249EA">
              <w:rPr>
                <w:noProof/>
              </w:rPr>
              <w:t>Wie sieht der Downloadstreifen ungefähr aus, wenn der Computer 40 % und 80</w:t>
            </w:r>
            <w:r w:rsidR="00341734">
              <w:rPr>
                <w:noProof/>
              </w:rPr>
              <w:t xml:space="preserve"> </w:t>
            </w:r>
            <w:r w:rsidRPr="008249EA">
              <w:rPr>
                <w:noProof/>
              </w:rPr>
              <w:t>%</w:t>
            </w:r>
          </w:p>
          <w:p w14:paraId="0D8A4E08" w14:textId="48E6DEAA" w:rsidR="001E252C" w:rsidRPr="008249EA" w:rsidRDefault="001E252C" w:rsidP="00DF076C">
            <w:r w:rsidRPr="008249EA">
              <w:rPr>
                <w:noProof/>
              </w:rPr>
              <w:t>geladen hat? Markiere mit zwei verschiedenen Farben</w:t>
            </w:r>
            <w:r w:rsidR="003A58E3">
              <w:rPr>
                <w:noProof/>
              </w:rPr>
              <w:t>.</w:t>
            </w:r>
            <w:r w:rsidRPr="008249EA">
              <w:rPr>
                <w:noProof/>
              </w:rPr>
              <w:t xml:space="preserve"> Erkläre dein Vorgehen. </w:t>
            </w:r>
          </w:p>
        </w:tc>
      </w:tr>
      <w:tr w:rsidR="001E252C" w:rsidRPr="008249EA" w14:paraId="33EC6280" w14:textId="77777777" w:rsidTr="008F796E">
        <w:trPr>
          <w:gridAfter w:val="1"/>
          <w:wAfter w:w="18" w:type="dxa"/>
          <w:trHeight w:val="255"/>
        </w:trPr>
        <w:tc>
          <w:tcPr>
            <w:tcW w:w="737" w:type="dxa"/>
          </w:tcPr>
          <w:p w14:paraId="6EC409E9" w14:textId="0DE507C8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71BD10F9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8341" w:type="dxa"/>
            <w:gridSpan w:val="2"/>
          </w:tcPr>
          <w:p w14:paraId="4649C83F" w14:textId="4D2845CF" w:rsidR="001E252C" w:rsidRPr="008249EA" w:rsidRDefault="00BC552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19904" behindDoc="0" locked="0" layoutInCell="1" allowOverlap="1" wp14:anchorId="38FB54B0" wp14:editId="73A1D162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142847</wp:posOffset>
                  </wp:positionV>
                  <wp:extent cx="4228465" cy="591185"/>
                  <wp:effectExtent l="12700" t="12700" r="13335" b="18415"/>
                  <wp:wrapNone/>
                  <wp:docPr id="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93E923" w14:textId="178B116D" w:rsidR="001E252C" w:rsidRPr="008249EA" w:rsidRDefault="001E252C" w:rsidP="001826A1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</w:p>
          <w:p w14:paraId="2063ABCC" w14:textId="77777777" w:rsidR="001E252C" w:rsidRDefault="001E252C" w:rsidP="001826A1">
            <w:pPr>
              <w:rPr>
                <w:sz w:val="24"/>
              </w:rPr>
            </w:pPr>
          </w:p>
          <w:p w14:paraId="2D4949D4" w14:textId="77777777" w:rsidR="00DF076C" w:rsidRDefault="00DF076C" w:rsidP="001826A1">
            <w:pPr>
              <w:rPr>
                <w:sz w:val="24"/>
              </w:rPr>
            </w:pPr>
          </w:p>
          <w:p w14:paraId="381B9331" w14:textId="77777777" w:rsidR="00DF076C" w:rsidRPr="008249EA" w:rsidRDefault="00DF076C" w:rsidP="001826A1">
            <w:pPr>
              <w:rPr>
                <w:sz w:val="24"/>
              </w:rPr>
            </w:pPr>
          </w:p>
          <w:p w14:paraId="777A8FD2" w14:textId="242102E9" w:rsidR="001E252C" w:rsidRPr="008249EA" w:rsidRDefault="001E252C" w:rsidP="001826A1">
            <w:pPr>
              <w:rPr>
                <w:sz w:val="24"/>
              </w:rPr>
            </w:pPr>
          </w:p>
        </w:tc>
      </w:tr>
      <w:tr w:rsidR="001E252C" w:rsidRPr="008249EA" w14:paraId="539809A8" w14:textId="77777777" w:rsidTr="008F796E">
        <w:trPr>
          <w:gridAfter w:val="1"/>
          <w:wAfter w:w="18" w:type="dxa"/>
          <w:trHeight w:val="255"/>
        </w:trPr>
        <w:tc>
          <w:tcPr>
            <w:tcW w:w="737" w:type="dxa"/>
          </w:tcPr>
          <w:p w14:paraId="0E8BA20B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1DD435CC" w14:textId="77777777" w:rsidR="001E252C" w:rsidRPr="008249EA" w:rsidRDefault="001E252C" w:rsidP="00DF076C">
            <w:pPr>
              <w:pStyle w:val="berschrift3"/>
            </w:pPr>
            <w:r w:rsidRPr="008249EA">
              <w:t>b)*</w:t>
            </w:r>
          </w:p>
        </w:tc>
        <w:tc>
          <w:tcPr>
            <w:tcW w:w="8341" w:type="dxa"/>
            <w:gridSpan w:val="2"/>
          </w:tcPr>
          <w:p w14:paraId="7120969E" w14:textId="68695B1F" w:rsidR="001E252C" w:rsidRPr="00236CCB" w:rsidRDefault="001E252C" w:rsidP="00DF076C">
            <w:pPr>
              <w:rPr>
                <w:rFonts w:eastAsia="MS Gothic"/>
                <w:b/>
                <w:bCs/>
                <w:color w:val="808080"/>
              </w:rPr>
            </w:pPr>
            <w:r w:rsidRPr="00236CCB">
              <w:rPr>
                <w:noProof/>
              </w:rPr>
              <w:t xml:space="preserve">Wie sieht der Downloadstreifen ungefähr aus, wenn der Computer </w:t>
            </w:r>
            <w:r w:rsidRPr="00236CCB">
              <w:rPr>
                <w:noProof/>
              </w:rPr>
              <w:br/>
              <w:t>15 % und 65</w:t>
            </w:r>
            <w:r w:rsidR="003F372D">
              <w:rPr>
                <w:noProof/>
              </w:rPr>
              <w:t xml:space="preserve"> </w:t>
            </w:r>
            <w:r w:rsidRPr="00236CCB">
              <w:rPr>
                <w:noProof/>
              </w:rPr>
              <w:t>% geladen hat? Markiere mit zwei verschiedenen Farben</w:t>
            </w:r>
            <w:r w:rsidR="003A58E3">
              <w:rPr>
                <w:noProof/>
              </w:rPr>
              <w:t>.</w:t>
            </w:r>
          </w:p>
          <w:p w14:paraId="0A3F1E7E" w14:textId="598F0432" w:rsidR="001E252C" w:rsidRPr="008249EA" w:rsidRDefault="00BC552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761536" behindDoc="0" locked="0" layoutInCell="1" allowOverlap="1" wp14:anchorId="49D8AC78" wp14:editId="3EA24E4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106239</wp:posOffset>
                  </wp:positionV>
                  <wp:extent cx="4228465" cy="591185"/>
                  <wp:effectExtent l="12700" t="12700" r="13335" b="18415"/>
                  <wp:wrapNone/>
                  <wp:docPr id="7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32817B40" w14:textId="30A23319" w:rsidR="001E252C" w:rsidRPr="008249EA" w:rsidRDefault="001E252C" w:rsidP="001826A1">
            <w:pPr>
              <w:rPr>
                <w:sz w:val="24"/>
              </w:rPr>
            </w:pPr>
          </w:p>
          <w:p w14:paraId="2C6217EC" w14:textId="4D36304E" w:rsidR="001E252C" w:rsidRPr="008249EA" w:rsidRDefault="001E252C" w:rsidP="001826A1">
            <w:pPr>
              <w:rPr>
                <w:sz w:val="24"/>
              </w:rPr>
            </w:pPr>
          </w:p>
          <w:p w14:paraId="10BEA3DA" w14:textId="77777777" w:rsidR="001E252C" w:rsidRPr="008249EA" w:rsidRDefault="001E252C" w:rsidP="001826A1">
            <w:pPr>
              <w:rPr>
                <w:sz w:val="24"/>
              </w:rPr>
            </w:pPr>
          </w:p>
          <w:p w14:paraId="56DC117F" w14:textId="7D6EFF99" w:rsidR="001E252C" w:rsidRPr="008249EA" w:rsidRDefault="001E252C" w:rsidP="001826A1">
            <w:pPr>
              <w:rPr>
                <w:sz w:val="24"/>
              </w:rPr>
            </w:pPr>
          </w:p>
        </w:tc>
      </w:tr>
      <w:tr w:rsidR="000744D6" w:rsidRPr="008249EA" w14:paraId="05C4AC7B" w14:textId="77777777" w:rsidTr="008F796E">
        <w:trPr>
          <w:trHeight w:val="255"/>
        </w:trPr>
        <w:tc>
          <w:tcPr>
            <w:tcW w:w="737" w:type="dxa"/>
          </w:tcPr>
          <w:p w14:paraId="1AE2A83D" w14:textId="77777777" w:rsidR="000744D6" w:rsidRPr="008249EA" w:rsidRDefault="000744D6" w:rsidP="00FA3156">
            <w:pPr>
              <w:pStyle w:val="berschrift3"/>
            </w:pPr>
            <w:r>
              <w:t>1.3</w:t>
            </w:r>
          </w:p>
        </w:tc>
        <w:tc>
          <w:tcPr>
            <w:tcW w:w="8756" w:type="dxa"/>
            <w:gridSpan w:val="4"/>
          </w:tcPr>
          <w:p w14:paraId="1B6A95BE" w14:textId="06303A95" w:rsidR="000744D6" w:rsidRPr="008249EA" w:rsidRDefault="000744D6" w:rsidP="00FA3156">
            <w:pPr>
              <w:pStyle w:val="berschrift3"/>
            </w:pPr>
            <w:r>
              <w:t>Brüche und Prozente</w:t>
            </w:r>
          </w:p>
          <w:p w14:paraId="5C92C60C" w14:textId="3A43346A" w:rsidR="000744D6" w:rsidRPr="008249EA" w:rsidRDefault="000744D6" w:rsidP="00FA3156">
            <w:pPr>
              <w:rPr>
                <w:sz w:val="24"/>
              </w:rPr>
            </w:pPr>
          </w:p>
        </w:tc>
      </w:tr>
      <w:tr w:rsidR="002141E6" w:rsidRPr="008249EA" w14:paraId="7A29E5BF" w14:textId="77777777" w:rsidTr="008F796E">
        <w:trPr>
          <w:trHeight w:val="255"/>
        </w:trPr>
        <w:tc>
          <w:tcPr>
            <w:tcW w:w="737" w:type="dxa"/>
          </w:tcPr>
          <w:p w14:paraId="0F7219F3" w14:textId="77777777" w:rsidR="002141E6" w:rsidRPr="008249EA" w:rsidRDefault="002141E6" w:rsidP="001826A1">
            <w:pPr>
              <w:rPr>
                <w:noProof/>
                <w:sz w:val="24"/>
              </w:rPr>
            </w:pPr>
          </w:p>
        </w:tc>
        <w:tc>
          <w:tcPr>
            <w:tcW w:w="8756" w:type="dxa"/>
            <w:gridSpan w:val="4"/>
          </w:tcPr>
          <w:p w14:paraId="49B32F49" w14:textId="5EA0E241" w:rsidR="002141E6" w:rsidRPr="00BC5528" w:rsidRDefault="002141E6" w:rsidP="001826A1">
            <w:pPr>
              <w:rPr>
                <w:noProof/>
              </w:rPr>
            </w:pPr>
            <w:r>
              <w:rPr>
                <w:noProof/>
              </w:rPr>
              <w:t>Beschrifte die Streifen: Wie kann man die Brüche in Prozenten ausdrücken?</w:t>
            </w:r>
          </w:p>
        </w:tc>
      </w:tr>
      <w:tr w:rsidR="00FA3156" w:rsidRPr="008249EA" w14:paraId="268028B3" w14:textId="77777777" w:rsidTr="008F796E">
        <w:trPr>
          <w:trHeight w:val="255"/>
        </w:trPr>
        <w:tc>
          <w:tcPr>
            <w:tcW w:w="737" w:type="dxa"/>
          </w:tcPr>
          <w:p w14:paraId="4A1F6A59" w14:textId="77777777" w:rsidR="00FA3156" w:rsidRPr="008249EA" w:rsidRDefault="00FA3156" w:rsidP="001826A1">
            <w:pPr>
              <w:rPr>
                <w:noProof/>
                <w:sz w:val="24"/>
              </w:rPr>
            </w:pPr>
          </w:p>
        </w:tc>
        <w:tc>
          <w:tcPr>
            <w:tcW w:w="415" w:type="dxa"/>
            <w:gridSpan w:val="2"/>
          </w:tcPr>
          <w:p w14:paraId="323FC73A" w14:textId="77777777" w:rsidR="00FA3156" w:rsidRPr="008249EA" w:rsidRDefault="00FA3156" w:rsidP="001826A1">
            <w:pPr>
              <w:pStyle w:val="berschrift3"/>
            </w:pPr>
          </w:p>
        </w:tc>
        <w:tc>
          <w:tcPr>
            <w:tcW w:w="8341" w:type="dxa"/>
            <w:gridSpan w:val="2"/>
          </w:tcPr>
          <w:p w14:paraId="53CACF51" w14:textId="22D1B8D5" w:rsidR="00FA3156" w:rsidRPr="008249EA" w:rsidRDefault="002141E6" w:rsidP="001826A1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4461952" behindDoc="0" locked="0" layoutInCell="1" allowOverlap="1" wp14:anchorId="601097C0" wp14:editId="27E88DC1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66675</wp:posOffset>
                      </wp:positionV>
                      <wp:extent cx="4886960" cy="288925"/>
                      <wp:effectExtent l="0" t="0" r="8890" b="0"/>
                      <wp:wrapNone/>
                      <wp:docPr id="1579755870" name="Gruppieren 3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6960" cy="288925"/>
                                <a:chOff x="0" y="0"/>
                                <a:chExt cx="4887468" cy="288925"/>
                              </a:xfrm>
                            </wpg:grpSpPr>
                            <wpg:grpSp>
                              <wpg:cNvPr id="1689677949" name="Gruppieren 2"/>
                              <wpg:cNvGrpSpPr/>
                              <wpg:grpSpPr>
                                <a:xfrm>
                                  <a:off x="1585399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84556051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50FC93" w14:textId="77777777" w:rsidR="002141E6" w:rsidRPr="00F24C41" w:rsidRDefault="002141E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445544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32359A" w14:textId="77777777" w:rsidR="002141E6" w:rsidRPr="00F24C41" w:rsidRDefault="002141E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2122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560952476" name="Gruppieren 2"/>
                              <wpg:cNvGrpSpPr/>
                              <wpg:grpSpPr>
                                <a:xfrm>
                                  <a:off x="2651103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85754586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FBC8D6" w14:textId="77777777" w:rsidR="002141E6" w:rsidRPr="00F24C41" w:rsidRDefault="002141E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1710185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EE77FF" w14:textId="77777777" w:rsidR="002141E6" w:rsidRPr="00F24C41" w:rsidRDefault="002141E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9985084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143324104" name="Gruppieren 2"/>
                              <wpg:cNvGrpSpPr/>
                              <wpg:grpSpPr>
                                <a:xfrm>
                                  <a:off x="317737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8526651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5EE1CA" w14:textId="77777777" w:rsidR="002141E6" w:rsidRPr="00F24C41" w:rsidRDefault="002141E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44742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E4B731" w14:textId="77777777" w:rsidR="002141E6" w:rsidRPr="00F24C41" w:rsidRDefault="002141E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5235581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104680759" name="Gruppieren 2"/>
                              <wpg:cNvGrpSpPr/>
                              <wpg:grpSpPr>
                                <a:xfrm>
                                  <a:off x="3710228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421293113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77A764" w14:textId="77777777" w:rsidR="002141E6" w:rsidRPr="00F24C41" w:rsidRDefault="002141E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195281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B37F88" w14:textId="77777777" w:rsidR="002141E6" w:rsidRPr="00F24C41" w:rsidRDefault="002141E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5444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081458026" name="Gruppieren 2"/>
                              <wpg:cNvGrpSpPr/>
                              <wpg:grpSpPr>
                                <a:xfrm>
                                  <a:off x="4223343" y="0"/>
                                  <a:ext cx="170741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78229012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96264A" w14:textId="77777777" w:rsidR="002141E6" w:rsidRPr="00F24C41" w:rsidRDefault="002141E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37397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AC508F" w14:textId="77777777" w:rsidR="002141E6" w:rsidRPr="00F24C41" w:rsidRDefault="002141E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6518467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450635793" name="Gruppieren 2"/>
                              <wpg:cNvGrpSpPr/>
                              <wpg:grpSpPr>
                                <a:xfrm>
                                  <a:off x="471672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211695508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099B7B" w14:textId="77777777" w:rsidR="002141E6" w:rsidRPr="00F24C41" w:rsidRDefault="002141E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550357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4CF428" w14:textId="77777777" w:rsidR="002141E6" w:rsidRPr="00F24C41" w:rsidRDefault="002141E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542530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356035423" name="Gruppieren 2"/>
                              <wpg:cNvGrpSpPr/>
                              <wpg:grpSpPr>
                                <a:xfrm>
                                  <a:off x="0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933844016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80D5FB" w14:textId="77777777" w:rsidR="002141E6" w:rsidRPr="00F24C41" w:rsidRDefault="002141E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9209015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8DC1E8" w14:textId="77777777" w:rsidR="002141E6" w:rsidRPr="00F24C41" w:rsidRDefault="002141E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194173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776860206" name="Gruppieren 2"/>
                              <wpg:cNvGrpSpPr/>
                              <wpg:grpSpPr>
                                <a:xfrm>
                                  <a:off x="493382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516618930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5C28C7" w14:textId="77777777" w:rsidR="002141E6" w:rsidRPr="00F24C41" w:rsidRDefault="002141E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5967071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0336C0" w14:textId="77777777" w:rsidR="002141E6" w:rsidRPr="00F24C41" w:rsidRDefault="002141E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2771907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649756362" name="Gruppieren 2"/>
                              <wpg:cNvGrpSpPr/>
                              <wpg:grpSpPr>
                                <a:xfrm>
                                  <a:off x="105912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77002883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8034C2" w14:textId="77777777" w:rsidR="002141E6" w:rsidRPr="00F24C41" w:rsidRDefault="002141E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47092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C93BB7" w14:textId="77777777" w:rsidR="002141E6" w:rsidRPr="00F24C41" w:rsidRDefault="002141E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29256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54998371" name="Gruppieren 2"/>
                              <wpg:cNvGrpSpPr/>
                              <wpg:grpSpPr>
                                <a:xfrm>
                                  <a:off x="2118251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3975783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8FF23F" w14:textId="77777777" w:rsidR="002141E6" w:rsidRPr="00F24C41" w:rsidRDefault="002141E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421793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0F9639" w14:textId="77777777" w:rsidR="002141E6" w:rsidRPr="00F24C41" w:rsidRDefault="002141E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9068476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1097C0" id="Gruppieren 3216" o:spid="_x0000_s1051" style="position:absolute;margin-left:33.4pt;margin-top:5.25pt;width:384.8pt;height:22.75pt;z-index:254461952" coordsize="48874,28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">
                      <v:group id="_x0000_s1052" style="position:absolute;left:1585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">
                        <v:shape id="Textfeld 3" o:spid="_x0000_s105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550FC93" w14:textId="77777777" w:rsidR="002141E6" w:rsidRPr="00F24C41" w:rsidRDefault="002141E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5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932359A" w14:textId="77777777" w:rsidR="002141E6" w:rsidRPr="00F24C41" w:rsidRDefault="002141E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5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" strokecolor="windowText" strokeweight="1pt">
                          <v:stroke joinstyle="miter"/>
                        </v:line>
                      </v:group>
                      <v:group id="_x0000_s1056" style="position:absolute;left:26511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">
                        <v:shape id="Textfeld 3" o:spid="_x0000_s105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DFBC8D6" w14:textId="77777777" w:rsidR="002141E6" w:rsidRPr="00F24C41" w:rsidRDefault="002141E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5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6EE77FF" w14:textId="77777777" w:rsidR="002141E6" w:rsidRPr="00F24C41" w:rsidRDefault="002141E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9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60" style="position:absolute;left:3177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">
                        <v:shape id="Textfeld 3" o:spid="_x0000_s106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85EE1CA" w14:textId="77777777" w:rsidR="002141E6" w:rsidRPr="00F24C41" w:rsidRDefault="002141E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06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9E4B731" w14:textId="77777777" w:rsidR="002141E6" w:rsidRPr="00F24C41" w:rsidRDefault="002141E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63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64" style="position:absolute;left:37102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">
                        <v:shape id="Textfeld 3" o:spid="_x0000_s106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E77A764" w14:textId="77777777" w:rsidR="002141E6" w:rsidRPr="00F24C41" w:rsidRDefault="002141E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6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BB37F88" w14:textId="77777777" w:rsidR="002141E6" w:rsidRPr="00F24C41" w:rsidRDefault="002141E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67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68" style="position:absolute;left:42233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">
                        <v:shape id="Textfeld 3" o:spid="_x0000_s106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D96264A" w14:textId="77777777" w:rsidR="002141E6" w:rsidRPr="00F24C41" w:rsidRDefault="002141E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shape id="Textfeld 3" o:spid="_x0000_s107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CAC508F" w14:textId="77777777" w:rsidR="002141E6" w:rsidRPr="00F24C41" w:rsidRDefault="002141E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1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group id="_x0000_s1072" style="position:absolute;left:47167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">
                        <v:shape id="Textfeld 3" o:spid="_x0000_s107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F099B7B" w14:textId="77777777" w:rsidR="002141E6" w:rsidRPr="00F24C41" w:rsidRDefault="002141E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07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64CF428" w14:textId="77777777" w:rsidR="002141E6" w:rsidRPr="00F24C41" w:rsidRDefault="002141E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5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76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">
                        <v:shape id="Textfeld 3" o:spid="_x0000_s107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180D5FB" w14:textId="77777777" w:rsidR="002141E6" w:rsidRPr="00F24C41" w:rsidRDefault="002141E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78DC1E8" w14:textId="77777777" w:rsidR="002141E6" w:rsidRPr="00F24C41" w:rsidRDefault="002141E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80" style="position:absolute;left:493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">
                        <v:shape id="Textfeld 3" o:spid="_x0000_s108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15C28C7" w14:textId="77777777" w:rsidR="002141E6" w:rsidRPr="00F24C41" w:rsidRDefault="002141E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08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40336C0" w14:textId="77777777" w:rsidR="002141E6" w:rsidRPr="00F24C41" w:rsidRDefault="002141E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83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84" style="position:absolute;left:10591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">
                        <v:shape id="Textfeld 3" o:spid="_x0000_s108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E8034C2" w14:textId="77777777" w:rsidR="002141E6" w:rsidRPr="00F24C41" w:rsidRDefault="002141E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08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DC93BB7" w14:textId="77777777" w:rsidR="002141E6" w:rsidRPr="00F24C41" w:rsidRDefault="002141E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87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88" style="position:absolute;left:21182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">
                        <v:shape id="Textfeld 3" o:spid="_x0000_s108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C8FF23F" w14:textId="77777777" w:rsidR="002141E6" w:rsidRPr="00F24C41" w:rsidRDefault="002141E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09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F0F9639" w14:textId="77777777" w:rsidR="002141E6" w:rsidRPr="00F24C41" w:rsidRDefault="002141E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91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FA3156" w:rsidRPr="008249EA" w14:paraId="408FB4C9" w14:textId="77777777" w:rsidTr="008F796E">
        <w:trPr>
          <w:gridAfter w:val="1"/>
          <w:wAfter w:w="18" w:type="dxa"/>
          <w:trHeight w:val="255"/>
        </w:trPr>
        <w:tc>
          <w:tcPr>
            <w:tcW w:w="737" w:type="dxa"/>
          </w:tcPr>
          <w:p w14:paraId="307E60DB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E0CC95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2D2DBCDE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4F85831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3AF777A" w14:textId="77777777" w:rsidR="00FA3156" w:rsidRPr="008249EA" w:rsidRDefault="00FA3156" w:rsidP="00FA3156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6D8765A0" w14:textId="2C2A6B7E" w:rsidR="00FA3156" w:rsidRPr="008249EA" w:rsidRDefault="00FA3156" w:rsidP="00FA3156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33248" behindDoc="0" locked="0" layoutInCell="1" allowOverlap="1" wp14:anchorId="726A8C39" wp14:editId="7D2A277A">
                      <wp:simplePos x="0" y="0"/>
                      <wp:positionH relativeFrom="column">
                        <wp:posOffset>108048</wp:posOffset>
                      </wp:positionH>
                      <wp:positionV relativeFrom="paragraph">
                        <wp:posOffset>453709</wp:posOffset>
                      </wp:positionV>
                      <wp:extent cx="5696134" cy="281328"/>
                      <wp:effectExtent l="0" t="0" r="6350" b="10795"/>
                      <wp:wrapNone/>
                      <wp:docPr id="1674562754" name="Gruppieren 3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6134" cy="281328"/>
                                <a:chOff x="0" y="-14068"/>
                                <a:chExt cx="5696134" cy="281328"/>
                              </a:xfrm>
                            </wpg:grpSpPr>
                            <wps:wsp>
                              <wps:cNvPr id="17779702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14068"/>
                                  <a:ext cx="457200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068549" w14:textId="77777777" w:rsidR="00FA3156" w:rsidRDefault="00FA3156" w:rsidP="001E252C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6436149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8284" y="-10870"/>
                                  <a:ext cx="577850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398767" w14:textId="77777777" w:rsidR="00FA3156" w:rsidRDefault="00FA3156" w:rsidP="001E252C"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2788434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843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2D8F65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785136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2064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6A0842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5748162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928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53EA2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9415057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6508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BC8331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16266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53729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BDACC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1326938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80951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65D554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0914328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99935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5B5FAA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0067772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2715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0F6D9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4104297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261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ABC8D5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6A8C39" id="Gruppieren 3219" o:spid="_x0000_s1092" style="position:absolute;margin-left:8.5pt;margin-top:35.75pt;width:448.5pt;height:22.15pt;z-index:254133248;mso-width-relative:margin;mso-height-relative:margin" coordorigin=",-140" coordsize="56961,2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">
                      <v:shape id="_x0000_s1093" type="#_x0000_t202" style="position:absolute;top:-140;width:4572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" stroked="f">
                        <v:textbox style="mso-fit-shape-to-text:t">
                          <w:txbxContent>
                            <w:p w14:paraId="6A068549" w14:textId="77777777" w:rsidR="00FA3156" w:rsidRDefault="00FA3156" w:rsidP="001E252C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_x0000_s1094" type="#_x0000_t202" style="position:absolute;left:51182;top:-108;width:5779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3D398767" w14:textId="77777777" w:rsidR="00FA3156" w:rsidRDefault="00FA3156" w:rsidP="001E252C"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095" type="#_x0000_t202" style="position:absolute;left:4448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" strokecolor="#d8d8d8 [2732]">
                        <v:textbox>
                          <w:txbxContent>
                            <w:p w14:paraId="6A2D8F65" w14:textId="77777777" w:rsidR="00FA3156" w:rsidRDefault="00FA3156" w:rsidP="001E252C"/>
                          </w:txbxContent>
                        </v:textbox>
                      </v:shape>
                      <v:shape id="_x0000_s1096" type="#_x0000_t202" style="position:absolute;left:9720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" strokecolor="#d8d8d8 [2732]">
                        <v:textbox>
                          <w:txbxContent>
                            <w:p w14:paraId="526A0842" w14:textId="77777777" w:rsidR="00FA3156" w:rsidRDefault="00FA3156" w:rsidP="001E252C"/>
                          </w:txbxContent>
                        </v:textbox>
                      </v:shape>
                      <v:shape id="_x0000_s1097" type="#_x0000_t202" style="position:absolute;left:14992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" strokecolor="#d8d8d8 [2732]">
                        <v:textbox>
                          <w:txbxContent>
                            <w:p w14:paraId="4B53EA2E" w14:textId="77777777" w:rsidR="00FA3156" w:rsidRDefault="00FA3156" w:rsidP="001E252C"/>
                          </w:txbxContent>
                        </v:textbox>
                      </v:shape>
                      <v:shape id="_x0000_s1098" type="#_x0000_t202" style="position:absolute;left:20265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" strokecolor="#d8d8d8 [2732]">
                        <v:textbox>
                          <w:txbxContent>
                            <w:p w14:paraId="0CBC8331" w14:textId="77777777" w:rsidR="00FA3156" w:rsidRDefault="00FA3156" w:rsidP="001E252C"/>
                          </w:txbxContent>
                        </v:textbox>
                      </v:shape>
                      <v:shape id="_x0000_s1099" type="#_x0000_t202" style="position:absolute;left:25537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" strokecolor="#d8d8d8 [2732]">
                        <v:textbox>
                          <w:txbxContent>
                            <w:p w14:paraId="57BDACCE" w14:textId="77777777" w:rsidR="00FA3156" w:rsidRDefault="00FA3156" w:rsidP="001E252C"/>
                          </w:txbxContent>
                        </v:textbox>
                      </v:shape>
                      <v:shape id="_x0000_s1100" type="#_x0000_t202" style="position:absolute;left:30809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" strokecolor="#d8d8d8 [2732]">
                        <v:textbox>
                          <w:txbxContent>
                            <w:p w14:paraId="3865D554" w14:textId="77777777" w:rsidR="00FA3156" w:rsidRDefault="00FA3156" w:rsidP="001E252C"/>
                          </w:txbxContent>
                        </v:textbox>
                      </v:shape>
                      <v:shape id="_x0000_s1101" type="#_x0000_t202" style="position:absolute;left:35999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" strokecolor="#d8d8d8 [2732]">
                        <v:textbox>
                          <w:txbxContent>
                            <w:p w14:paraId="1B5B5FAA" w14:textId="77777777" w:rsidR="00FA3156" w:rsidRDefault="00FA3156" w:rsidP="001E252C"/>
                          </w:txbxContent>
                        </v:textbox>
                      </v:shape>
                      <v:shape id="_x0000_s1102" type="#_x0000_t202" style="position:absolute;left:41271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" strokecolor="#d8d8d8 [2732]">
                        <v:textbox>
                          <w:txbxContent>
                            <w:p w14:paraId="750F6D9E" w14:textId="77777777" w:rsidR="00FA3156" w:rsidRDefault="00FA3156" w:rsidP="001E252C"/>
                          </w:txbxContent>
                        </v:textbox>
                      </v:shape>
                      <v:shape id="_x0000_s1103" type="#_x0000_t202" style="position:absolute;left:46626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" strokecolor="#d8d8d8 [2732]">
                        <v:textbox>
                          <w:txbxContent>
                            <w:p w14:paraId="09ABC8D5" w14:textId="77777777" w:rsidR="00FA3156" w:rsidRDefault="00FA3156" w:rsidP="001E252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a)</w:t>
            </w:r>
          </w:p>
        </w:tc>
        <w:tc>
          <w:tcPr>
            <w:tcW w:w="8341" w:type="dxa"/>
            <w:gridSpan w:val="2"/>
          </w:tcPr>
          <w:p w14:paraId="77FFEF5E" w14:textId="3C20AA3A" w:rsidR="00FA3156" w:rsidRDefault="00FA3156" w:rsidP="00FA3156">
            <w:pPr>
              <w:spacing w:line="240" w:lineRule="atLeast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0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7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</w:tblGrid>
            <w:tr w:rsidR="00FA3156" w14:paraId="22FC9BAF" w14:textId="77777777" w:rsidTr="001826A1">
              <w:tc>
                <w:tcPr>
                  <w:tcW w:w="827" w:type="dxa"/>
                </w:tcPr>
                <w:p w14:paraId="308EE887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757B54C9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1770A9BE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82CA820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443AC61E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1DCF355B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313EB056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4CFFA9A2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071B9641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485FEC64" w14:textId="4824E18B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7E5290F3" w14:textId="17378212" w:rsidR="00FA3156" w:rsidRPr="008249EA" w:rsidRDefault="00FA3156" w:rsidP="00FA3156">
            <w:pPr>
              <w:rPr>
                <w:sz w:val="24"/>
              </w:rPr>
            </w:pPr>
          </w:p>
        </w:tc>
      </w:tr>
      <w:tr w:rsidR="00FA3156" w:rsidRPr="008249EA" w14:paraId="781BC269" w14:textId="77777777" w:rsidTr="008F796E">
        <w:trPr>
          <w:gridAfter w:val="1"/>
          <w:wAfter w:w="18" w:type="dxa"/>
          <w:trHeight w:val="255"/>
        </w:trPr>
        <w:tc>
          <w:tcPr>
            <w:tcW w:w="737" w:type="dxa"/>
          </w:tcPr>
          <w:p w14:paraId="73422BD3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07FCD286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70FC5A4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7FAF3876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67DDB1ED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08ED2A9A" w14:textId="77777777" w:rsidR="00FA3156" w:rsidRPr="008249EA" w:rsidRDefault="00FA3156" w:rsidP="00FA3156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0D8815F0" w14:textId="10D378C4" w:rsidR="00FA3156" w:rsidRPr="008249EA" w:rsidRDefault="00FA3156" w:rsidP="00FA3156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51680" behindDoc="0" locked="0" layoutInCell="1" allowOverlap="1" wp14:anchorId="1BCCB6D2" wp14:editId="7BF11A50">
                      <wp:simplePos x="0" y="0"/>
                      <wp:positionH relativeFrom="column">
                        <wp:posOffset>140112</wp:posOffset>
                      </wp:positionH>
                      <wp:positionV relativeFrom="paragraph">
                        <wp:posOffset>607197</wp:posOffset>
                      </wp:positionV>
                      <wp:extent cx="5638371" cy="278130"/>
                      <wp:effectExtent l="0" t="0" r="635" b="1270"/>
                      <wp:wrapNone/>
                      <wp:docPr id="1939453917" name="Gruppieren 3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371" cy="278130"/>
                                <a:chOff x="0" y="0"/>
                                <a:chExt cx="5638371" cy="278130"/>
                              </a:xfrm>
                            </wpg:grpSpPr>
                            <wps:wsp>
                              <wps:cNvPr id="19330366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82746" y="0"/>
                                  <a:ext cx="555625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50F175" w14:textId="77777777" w:rsidR="00FA3156" w:rsidRDefault="00FA3156" w:rsidP="001E252C"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85450609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9113" y="8238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0C67F7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706085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3557" y="16476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98785D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6520474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8000" y="8238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4E4F0C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3586428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205" y="16476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146E78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7788418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238"/>
                                  <a:ext cx="45720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C87A25" w14:textId="77777777" w:rsidR="00FA3156" w:rsidRDefault="00FA3156" w:rsidP="00FA3156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CCB6D2" id="Gruppieren 3220" o:spid="_x0000_s1104" style="position:absolute;margin-left:11.05pt;margin-top:47.8pt;width:443.95pt;height:21.9pt;z-index:254151680" coordsize="56383,27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">
                      <v:shape id="_x0000_s1105" type="#_x0000_t202" style="position:absolute;left:50827;width:5556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7650F175" w14:textId="77777777" w:rsidR="00FA3156" w:rsidRDefault="00FA3156" w:rsidP="001E252C"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106" type="#_x0000_t202" style="position:absolute;left:9391;top:82;width:4311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" strokecolor="#bfbfbf [2412]">
                        <v:textbox>
                          <w:txbxContent>
                            <w:p w14:paraId="720C67F7" w14:textId="77777777" w:rsidR="00FA3156" w:rsidRDefault="00FA3156" w:rsidP="001E252C"/>
                          </w:txbxContent>
                        </v:textbox>
                      </v:shape>
                      <v:shape id="_x0000_s1107" type="#_x0000_t202" style="position:absolute;left:19935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" strokecolor="#bfbfbf [2412]">
                        <v:textbox>
                          <w:txbxContent>
                            <w:p w14:paraId="7598785D" w14:textId="77777777" w:rsidR="00FA3156" w:rsidRDefault="00FA3156" w:rsidP="001E252C"/>
                          </w:txbxContent>
                        </v:textbox>
                      </v:shape>
                      <v:shape id="_x0000_s1108" type="#_x0000_t202" style="position:absolute;left:30480;top:82;width:4311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" strokecolor="#bfbfbf [2412]">
                        <v:textbox>
                          <w:txbxContent>
                            <w:p w14:paraId="234E4F0C" w14:textId="77777777" w:rsidR="00FA3156" w:rsidRDefault="00FA3156" w:rsidP="001E252C"/>
                          </w:txbxContent>
                        </v:textbox>
                      </v:shape>
                      <v:shape id="_x0000_s1109" type="#_x0000_t202" style="position:absolute;left:40942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" strokecolor="#bfbfbf [2412]">
                        <v:textbox>
                          <w:txbxContent>
                            <w:p w14:paraId="60146E78" w14:textId="77777777" w:rsidR="00FA3156" w:rsidRDefault="00FA3156" w:rsidP="001E252C"/>
                          </w:txbxContent>
                        </v:textbox>
                      </v:shape>
                      <v:shape id="_x0000_s1110" type="#_x0000_t202" style="position:absolute;top:82;width:4572;height:2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" filled="f" stroked="f">
                        <v:textbox>
                          <w:txbxContent>
                            <w:p w14:paraId="02C87A25" w14:textId="77777777" w:rsidR="00FA3156" w:rsidRDefault="00FA3156" w:rsidP="00FA3156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b)</w:t>
            </w:r>
            <w:r w:rsidRPr="00FC7B13">
              <w:t xml:space="preserve"> </w:t>
            </w:r>
          </w:p>
        </w:tc>
        <w:tc>
          <w:tcPr>
            <w:tcW w:w="8341" w:type="dxa"/>
            <w:gridSpan w:val="2"/>
          </w:tcPr>
          <w:p w14:paraId="10D20524" w14:textId="17C4E38A" w:rsidR="00FA3156" w:rsidRDefault="00FA3156" w:rsidP="00FA3156">
            <w:pPr>
              <w:tabs>
                <w:tab w:val="left" w:pos="6423"/>
                <w:tab w:val="left" w:pos="6578"/>
              </w:tabs>
              <w:spacing w:line="240" w:lineRule="atLeast"/>
              <w:rPr>
                <w:noProof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17888" behindDoc="0" locked="0" layoutInCell="1" allowOverlap="1" wp14:anchorId="20CC261B" wp14:editId="6FA3E236">
                      <wp:simplePos x="0" y="0"/>
                      <wp:positionH relativeFrom="column">
                        <wp:posOffset>-104433</wp:posOffset>
                      </wp:positionH>
                      <wp:positionV relativeFrom="paragraph">
                        <wp:posOffset>53242</wp:posOffset>
                      </wp:positionV>
                      <wp:extent cx="5427587" cy="295504"/>
                      <wp:effectExtent l="0" t="0" r="8255" b="0"/>
                      <wp:wrapNone/>
                      <wp:docPr id="430595991" name="Gruppieren 3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7587" cy="295504"/>
                                <a:chOff x="0" y="0"/>
                                <a:chExt cx="5464502" cy="295504"/>
                              </a:xfrm>
                            </wpg:grpSpPr>
                            <wps:wsp>
                              <wps:cNvPr id="11276679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2735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EA9351" w14:textId="77777777" w:rsidR="001E252C" w:rsidRDefault="001E252C" w:rsidP="001E252C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45737026" name="Gruppieren 3217"/>
                              <wpg:cNvGrpSpPr/>
                              <wpg:grpSpPr>
                                <a:xfrm>
                                  <a:off x="1103870" y="0"/>
                                  <a:ext cx="4360632" cy="295504"/>
                                  <a:chOff x="0" y="0"/>
                                  <a:chExt cx="4360632" cy="295504"/>
                                </a:xfrm>
                              </wpg:grpSpPr>
                              <wpg:grpSp>
                                <wpg:cNvPr id="871976272" name="Gruppieren 2"/>
                                <wpg:cNvGrpSpPr/>
                                <wpg:grpSpPr>
                                  <a:xfrm>
                                    <a:off x="0" y="0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993549092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8B3774" w14:textId="37FD8754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7429735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DB3302" w14:textId="686D9B53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8504574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17105239" name="Gruppieren 2"/>
                                <wpg:cNvGrpSpPr/>
                                <wpg:grpSpPr>
                                  <a:xfrm>
                                    <a:off x="1059125" y="0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915205866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043C8D" w14:textId="70524315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2538090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93E3B0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7557987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54335669" name="Gruppieren 2"/>
                                <wpg:cNvGrpSpPr/>
                                <wpg:grpSpPr>
                                  <a:xfrm>
                                    <a:off x="211167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284466710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25A942" w14:textId="33379E12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837157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DB0107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6295659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17051438" name="Gruppieren 2"/>
                                <wpg:cNvGrpSpPr/>
                                <wpg:grpSpPr>
                                  <a:xfrm>
                                    <a:off x="315106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533310485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69FCED" w14:textId="63057FF2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9135096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3BA7B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9810664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446037621" name="Gruppieren 2"/>
                                <wpg:cNvGrpSpPr/>
                                <wpg:grpSpPr>
                                  <a:xfrm>
                                    <a:off x="419045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959512365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4BF271" w14:textId="3E9BF317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705026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B5FB90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5448592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0CC261B" id="Gruppieren 3218" o:spid="_x0000_s1111" style="position:absolute;margin-left:-8.2pt;margin-top:4.2pt;width:427.35pt;height:23.25pt;z-index:254117888;mso-width-relative:margin" coordsize="54645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">
                      <v:shape id="_x0000_s1112" type="#_x0000_t202" style="position:absolute;width:2927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" stroked="f">
                        <v:textbox>
                          <w:txbxContent>
                            <w:p w14:paraId="6DEA9351" w14:textId="77777777" w:rsidR="001E252C" w:rsidRDefault="001E252C" w:rsidP="001E252C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group id="_x0000_s1113" style="position:absolute;left:11038;width:43607;height:2955" coordsize="43606,2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">
                        <v:group id="_x0000_s1114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">
                          <v:shape id="Textfeld 3" o:spid="_x0000_s111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E8B3774" w14:textId="37FD8754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1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DDB3302" w14:textId="686D9B53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17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1118" style="position:absolute;left:10591;width:1702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">
                          <v:shape id="Textfeld 3" o:spid="_x0000_s111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F043C8D" w14:textId="70524315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093E3B0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21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1122" style="position:absolute;left:21116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">
                          <v:shape id="Textfeld 3" o:spid="_x0000_s112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925A942" w14:textId="33379E12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4DB0107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25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1126" style="position:absolute;left:31510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">
                          <v:shape id="Textfeld 3" o:spid="_x0000_s112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869FCED" w14:textId="63057FF2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3F3BA7B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29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1130" style="position:absolute;left:41904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">
                          <v:shape id="Textfeld 3" o:spid="_x0000_s113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F4BF271" w14:textId="3E9BF317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3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46B5FB90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33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w:tab/>
            </w:r>
          </w:p>
          <w:p w14:paraId="641BEDE6" w14:textId="120793FB" w:rsidR="00FA3156" w:rsidRDefault="00FA3156" w:rsidP="00FA3156">
            <w:pPr>
              <w:tabs>
                <w:tab w:val="left" w:pos="6578"/>
              </w:tabs>
              <w:spacing w:line="240" w:lineRule="atLeast"/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55"/>
              <w:gridCol w:w="1656"/>
              <w:gridCol w:w="1656"/>
              <w:gridCol w:w="1656"/>
              <w:gridCol w:w="1656"/>
            </w:tblGrid>
            <w:tr w:rsidR="00FA3156" w14:paraId="01C9CB8A" w14:textId="77777777" w:rsidTr="001826A1">
              <w:tc>
                <w:tcPr>
                  <w:tcW w:w="1655" w:type="dxa"/>
                </w:tcPr>
                <w:p w14:paraId="1E8276C2" w14:textId="5CB2834C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0E12C107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0083E723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5F46E907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3E669E0A" w14:textId="761AE8A3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38BE504F" w14:textId="63FD7F45" w:rsidR="00FA3156" w:rsidRPr="008249EA" w:rsidRDefault="00FA3156" w:rsidP="00FA3156">
            <w:pPr>
              <w:rPr>
                <w:sz w:val="24"/>
              </w:rPr>
            </w:pPr>
          </w:p>
        </w:tc>
      </w:tr>
      <w:tr w:rsidR="00FA3156" w:rsidRPr="008249EA" w14:paraId="0D3A24D8" w14:textId="77777777" w:rsidTr="008F796E">
        <w:trPr>
          <w:gridAfter w:val="1"/>
          <w:wAfter w:w="18" w:type="dxa"/>
          <w:trHeight w:val="255"/>
        </w:trPr>
        <w:tc>
          <w:tcPr>
            <w:tcW w:w="737" w:type="dxa"/>
          </w:tcPr>
          <w:p w14:paraId="2A64B3E4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21DCC9E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7715469A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D51A28A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77E463E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204FD704" w14:textId="77777777" w:rsidR="00FA3156" w:rsidRPr="008249EA" w:rsidRDefault="00FA3156" w:rsidP="00FA3156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1F87591" w14:textId="5EB7FCD9" w:rsidR="00FA3156" w:rsidRPr="008249EA" w:rsidRDefault="00FA3156" w:rsidP="00FA3156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45536" behindDoc="0" locked="0" layoutInCell="1" allowOverlap="1" wp14:anchorId="536C0652" wp14:editId="553968E2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617203</wp:posOffset>
                      </wp:positionV>
                      <wp:extent cx="5668834" cy="278130"/>
                      <wp:effectExtent l="0" t="0" r="0" b="1270"/>
                      <wp:wrapNone/>
                      <wp:docPr id="308044312" name="Gruppieren 3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68834" cy="278130"/>
                                <a:chOff x="0" y="0"/>
                                <a:chExt cx="5668834" cy="278130"/>
                              </a:xfrm>
                            </wpg:grpSpPr>
                            <wps:wsp>
                              <wps:cNvPr id="83764860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5720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E0A36E" w14:textId="77777777" w:rsidR="001E252C" w:rsidRDefault="001E252C" w:rsidP="001E252C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51983430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0984" y="0"/>
                                  <a:ext cx="577850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43EB53" w14:textId="2717647F" w:rsidR="00FA3156" w:rsidRDefault="005E6493" w:rsidP="001E252C">
                                    <w:r>
                                      <w:t>1</w:t>
                                    </w:r>
                                    <w:r w:rsidR="00FA3156">
                                      <w:t>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43052491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9200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0198DA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691000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901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34F844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7839147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38833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AB0E8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6C0652" id="Gruppieren 3221" o:spid="_x0000_s1134" style="position:absolute;margin-left:9.7pt;margin-top:48.6pt;width:446.35pt;height:21.9pt;z-index:254145536" coordsize="56688,27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">
                      <v:shape id="_x0000_s1135" type="#_x0000_t202" style="position:absolute;width:4572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3DE0A36E" w14:textId="77777777" w:rsidR="001E252C" w:rsidRDefault="001E252C" w:rsidP="001E252C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_x0000_s1136" type="#_x0000_t202" style="position:absolute;left:50909;width:5779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" stroked="f">
                        <v:textbox style="mso-fit-shape-to-text:t">
                          <w:txbxContent>
                            <w:p w14:paraId="2F43EB53" w14:textId="2717647F" w:rsidR="00FA3156" w:rsidRDefault="005E6493" w:rsidP="001E252C">
                              <w:r>
                                <w:t>1</w:t>
                              </w:r>
                              <w:r w:rsidR="00FA3156">
                                <w:t>00 %</w:t>
                              </w:r>
                            </w:p>
                          </w:txbxContent>
                        </v:textbox>
                      </v:shape>
                      <v:shape id="_x0000_s1137" type="#_x0000_t202" style="position:absolute;left:12192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" strokecolor="#bfbfbf [2412]">
                        <v:textbox>
                          <w:txbxContent>
                            <w:p w14:paraId="480198DA" w14:textId="77777777" w:rsidR="00FA3156" w:rsidRDefault="00FA3156" w:rsidP="001E252C"/>
                          </w:txbxContent>
                        </v:textbox>
                      </v:shape>
                      <v:shape id="_x0000_s1138" type="#_x0000_t202" style="position:absolute;left:25290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" strokecolor="#bfbfbf [2412]">
                        <v:textbox>
                          <w:txbxContent>
                            <w:p w14:paraId="5D34F844" w14:textId="77777777" w:rsidR="00FA3156" w:rsidRDefault="00FA3156" w:rsidP="001E252C"/>
                          </w:txbxContent>
                        </v:textbox>
                      </v:shape>
                      <v:shape id="_x0000_s1139" type="#_x0000_t202" style="position:absolute;left:38388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" strokecolor="#bfbfbf [2412]">
                        <v:textbox>
                          <w:txbxContent>
                            <w:p w14:paraId="2FAB0E8E" w14:textId="77777777" w:rsidR="00FA3156" w:rsidRDefault="00FA3156" w:rsidP="001E252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c)</w:t>
            </w:r>
          </w:p>
        </w:tc>
        <w:tc>
          <w:tcPr>
            <w:tcW w:w="8341" w:type="dxa"/>
            <w:gridSpan w:val="2"/>
          </w:tcPr>
          <w:p w14:paraId="47368A89" w14:textId="0977CF09" w:rsidR="00FA3156" w:rsidRDefault="00AB0E9F" w:rsidP="00FA3156">
            <w:pPr>
              <w:tabs>
                <w:tab w:val="left" w:pos="2085"/>
              </w:tabs>
              <w:spacing w:line="240" w:lineRule="atLeast"/>
              <w:rPr>
                <w:noProof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4146560" behindDoc="0" locked="0" layoutInCell="1" allowOverlap="1" wp14:anchorId="2CA5CACA" wp14:editId="16797FCB">
                      <wp:simplePos x="0" y="0"/>
                      <wp:positionH relativeFrom="column">
                        <wp:posOffset>1161659</wp:posOffset>
                      </wp:positionH>
                      <wp:positionV relativeFrom="paragraph">
                        <wp:posOffset>41519</wp:posOffset>
                      </wp:positionV>
                      <wp:extent cx="4126301" cy="295275"/>
                      <wp:effectExtent l="0" t="0" r="1270" b="0"/>
                      <wp:wrapNone/>
                      <wp:docPr id="1912616614" name="Gruppieren 3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6301" cy="295275"/>
                                <a:chOff x="0" y="0"/>
                                <a:chExt cx="3321242" cy="295504"/>
                              </a:xfrm>
                            </wpg:grpSpPr>
                            <wpg:grpSp>
                              <wpg:cNvPr id="818967760" name="Gruppieren 2"/>
                              <wpg:cNvGrpSpPr/>
                              <wpg:grpSpPr>
                                <a:xfrm>
                                  <a:off x="0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636247749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E2A8ED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4701764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32A982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689286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19258651" name="Gruppieren 2"/>
                              <wpg:cNvGrpSpPr/>
                              <wpg:grpSpPr>
                                <a:xfrm>
                                  <a:off x="1087435" y="0"/>
                                  <a:ext cx="170180" cy="288925"/>
                                  <a:chOff x="59077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4473605" name="Textfeld 3"/>
                                <wps:cNvSpPr txBox="1"/>
                                <wps:spPr>
                                  <a:xfrm>
                                    <a:off x="59077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E3D0C1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3272866" name="Textfeld 3"/>
                                <wps:cNvSpPr txBox="1"/>
                                <wps:spPr>
                                  <a:xfrm>
                                    <a:off x="73048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8BF483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8307309" name="Gerade Verbindung 1"/>
                                <wps:cNvCnPr/>
                                <wps:spPr>
                                  <a:xfrm>
                                    <a:off x="79681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363075674" name="Gruppieren 2"/>
                              <wpg:cNvGrpSpPr/>
                              <wpg:grpSpPr>
                                <a:xfrm>
                                  <a:off x="2111672" y="6579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9167645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C7DE65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5666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5DF556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4523230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763250919" name="Gruppieren 2"/>
                              <wpg:cNvGrpSpPr/>
                              <wpg:grpSpPr>
                                <a:xfrm>
                                  <a:off x="3151062" y="6579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384847880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14AFA6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164294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380897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190774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CA5CACA" id="Gruppieren 3217" o:spid="_x0000_s1140" style="position:absolute;margin-left:91.45pt;margin-top:3.25pt;width:324.9pt;height:23.25pt;z-index:254146560;mso-width-relative:margin" coordsize="33212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">
                      <v:group id="_x0000_s1141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">
                        <v:shape id="Textfeld 3" o:spid="_x0000_s1142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6E2A8ED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43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E32A982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44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145" style="position:absolute;left:10874;width:1702;height:2889" coordorigin="59077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">
                        <v:shape id="Textfeld 3" o:spid="_x0000_s1146" type="#_x0000_t202" style="position:absolute;left:59077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5E3D0C1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47" type="#_x0000_t202" style="position:absolute;left:73048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B8BF483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48" style="position:absolute;visibility:visible;mso-wrap-style:square" from="79681,195952" to="187846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149" style="position:absolute;left:21116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">
                        <v:shape id="Textfeld 3" o:spid="_x0000_s1150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9C7DE65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51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F5DF556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52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group id="_x0000_s1153" style="position:absolute;left:31510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">
                        <v:shape id="Textfeld 3" o:spid="_x0000_s1154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314AFA6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55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3380897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56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FA3156" w:rsidRPr="00FC7B1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148608" behindDoc="0" locked="0" layoutInCell="1" allowOverlap="1" wp14:anchorId="24E559B2" wp14:editId="4E28527B">
                      <wp:simplePos x="0" y="0"/>
                      <wp:positionH relativeFrom="column">
                        <wp:posOffset>-105822</wp:posOffset>
                      </wp:positionH>
                      <wp:positionV relativeFrom="paragraph">
                        <wp:posOffset>42304</wp:posOffset>
                      </wp:positionV>
                      <wp:extent cx="457200" cy="271145"/>
                      <wp:effectExtent l="0" t="0" r="0" b="0"/>
                      <wp:wrapNone/>
                      <wp:docPr id="3174219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7ACFB5" w14:textId="375793E1" w:rsidR="00FA3156" w:rsidRDefault="00FA3156" w:rsidP="00FA3156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E559B2" id="Textfeld 2" o:spid="_x0000_s1157" type="#_x0000_t202" style="position:absolute;margin-left:-8.35pt;margin-top:3.35pt;width:36pt;height:21.35pt;z-index:254148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" filled="f" stroked="f">
                      <v:textbox style="mso-fit-shape-to-text:t">
                        <w:txbxContent>
                          <w:p w14:paraId="0F7ACFB5" w14:textId="375793E1" w:rsidR="00FA3156" w:rsidRDefault="00FA3156" w:rsidP="00FA3156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6D85DC" w14:textId="6AC1F08D" w:rsidR="00FA3156" w:rsidRDefault="00FA3156" w:rsidP="00FA3156">
            <w:pPr>
              <w:spacing w:line="240" w:lineRule="atLeast"/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69"/>
              <w:gridCol w:w="2070"/>
              <w:gridCol w:w="2070"/>
              <w:gridCol w:w="2070"/>
            </w:tblGrid>
            <w:tr w:rsidR="00FA3156" w14:paraId="656933B1" w14:textId="77777777" w:rsidTr="001826A1">
              <w:tc>
                <w:tcPr>
                  <w:tcW w:w="2069" w:type="dxa"/>
                </w:tcPr>
                <w:p w14:paraId="0EB50578" w14:textId="181F66FD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519F7714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6DA813BA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6409C220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23C30F99" w14:textId="3E6B5380" w:rsidR="00FA3156" w:rsidRPr="008249EA" w:rsidRDefault="00FA3156" w:rsidP="00FA3156">
            <w:pPr>
              <w:rPr>
                <w:sz w:val="24"/>
              </w:rPr>
            </w:pPr>
          </w:p>
        </w:tc>
      </w:tr>
    </w:tbl>
    <w:p w14:paraId="50E01D5E" w14:textId="77777777" w:rsidR="00FA3156" w:rsidRDefault="00FA3156" w:rsidP="001E252C">
      <w:pPr>
        <w:rPr>
          <w:sz w:val="24"/>
        </w:rPr>
      </w:pPr>
    </w:p>
    <w:tbl>
      <w:tblPr>
        <w:tblW w:w="9066" w:type="dxa"/>
        <w:tblInd w:w="-142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737"/>
        <w:gridCol w:w="8329"/>
      </w:tblGrid>
      <w:tr w:rsidR="002F79FA" w:rsidRPr="008249EA" w14:paraId="74DD96BB" w14:textId="77777777" w:rsidTr="008F796E">
        <w:tc>
          <w:tcPr>
            <w:tcW w:w="737" w:type="dxa"/>
          </w:tcPr>
          <w:p w14:paraId="539828A9" w14:textId="74D4A87C" w:rsidR="002F79FA" w:rsidRPr="00EB55CB" w:rsidRDefault="002F79FA" w:rsidP="00DF076C">
            <w:pPr>
              <w:pStyle w:val="berschrift3"/>
              <w:rPr>
                <w:noProof/>
                <w:szCs w:val="24"/>
              </w:rPr>
            </w:pPr>
            <w:r w:rsidRPr="00EB55CB">
              <w:rPr>
                <w:noProof/>
                <w:szCs w:val="24"/>
              </w:rPr>
              <w:t>1.4</w:t>
            </w:r>
          </w:p>
        </w:tc>
        <w:tc>
          <w:tcPr>
            <w:tcW w:w="8329" w:type="dxa"/>
          </w:tcPr>
          <w:p w14:paraId="298A8623" w14:textId="4A12C2FA" w:rsidR="002F79FA" w:rsidRPr="00EB55CB" w:rsidRDefault="002F79FA" w:rsidP="002F79FA">
            <w:pPr>
              <w:pStyle w:val="berschrift3"/>
              <w:rPr>
                <w:noProof/>
                <w:szCs w:val="24"/>
              </w:rPr>
            </w:pPr>
            <w:r w:rsidRPr="00EB55CB">
              <w:rPr>
                <w:noProof/>
                <w:szCs w:val="24"/>
              </w:rPr>
              <w:t>Beziehung von Prozenten und Brüchen üben</w:t>
            </w:r>
          </w:p>
          <w:p w14:paraId="0F5CC426" w14:textId="428D32F6" w:rsidR="002F79FA" w:rsidRPr="008F796E" w:rsidRDefault="002F79FA" w:rsidP="002F79FA">
            <w:pPr>
              <w:rPr>
                <w:color w:val="327A86" w:themeColor="text2"/>
                <w:sz w:val="24"/>
                <w:szCs w:val="24"/>
                <w:lang w:eastAsia="de-DE"/>
              </w:rPr>
            </w:pPr>
          </w:p>
        </w:tc>
      </w:tr>
      <w:tr w:rsidR="001E252C" w:rsidRPr="008249EA" w14:paraId="358EBABD" w14:textId="77777777" w:rsidTr="008F796E">
        <w:trPr>
          <w:trHeight w:val="1675"/>
        </w:trPr>
        <w:tc>
          <w:tcPr>
            <w:tcW w:w="737" w:type="dxa"/>
          </w:tcPr>
          <w:p w14:paraId="74D31426" w14:textId="4248A5BC" w:rsidR="001E252C" w:rsidRPr="008249EA" w:rsidRDefault="001E252C" w:rsidP="00DF076C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3796352" behindDoc="0" locked="0" layoutInCell="1" allowOverlap="1" wp14:anchorId="714C0270" wp14:editId="45BB5823">
                  <wp:simplePos x="0" y="0"/>
                  <wp:positionH relativeFrom="column">
                    <wp:posOffset>-20371</wp:posOffset>
                  </wp:positionH>
                  <wp:positionV relativeFrom="paragraph">
                    <wp:posOffset>95096</wp:posOffset>
                  </wp:positionV>
                  <wp:extent cx="313144" cy="272386"/>
                  <wp:effectExtent l="0" t="0" r="4445" b="0"/>
                  <wp:wrapNone/>
                  <wp:docPr id="467215682" name="Grafik 467215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9" w:type="dxa"/>
          </w:tcPr>
          <w:p w14:paraId="60B8F422" w14:textId="77777777" w:rsidR="001E252C" w:rsidRDefault="001E252C" w:rsidP="00DF076C">
            <w:pPr>
              <w:rPr>
                <w:noProof/>
              </w:rPr>
            </w:pPr>
            <w:r>
              <w:rPr>
                <w:noProof/>
              </w:rPr>
              <w:t xml:space="preserve">Fragt euch gegenseitig ab zum Umwandeln von Brüchen in Prozent: </w:t>
            </w:r>
          </w:p>
          <w:p w14:paraId="327A9FA2" w14:textId="77777777" w:rsidR="001E252C" w:rsidRDefault="001E252C" w:rsidP="00AB0E9F">
            <w:pPr>
              <w:spacing w:before="60" w:line="240" w:lineRule="auto"/>
              <w:rPr>
                <w:noProof/>
              </w:rPr>
            </w:pPr>
            <w:r>
              <w:rPr>
                <w:noProof/>
              </w:rPr>
              <w:t xml:space="preserve">1. Eine Person schaut auf den Streifen und stellt Aufgaben, z.B. </w:t>
            </w:r>
          </w:p>
          <w:p w14:paraId="254AD72E" w14:textId="705E0035" w:rsidR="001E252C" w:rsidRPr="008C0D2E" w:rsidRDefault="001E252C" w:rsidP="00AB0E9F">
            <w:pPr>
              <w:pStyle w:val="Listenabsatz"/>
              <w:spacing w:before="60"/>
              <w:ind w:left="641"/>
            </w:pPr>
            <w:r>
              <w:t>Wie viel Proz</w:t>
            </w:r>
            <w:r w:rsidRPr="008C0D2E">
              <w:t xml:space="preserve">ent sind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3F372D">
              <w:t xml:space="preserve"> </w:t>
            </w:r>
            <w:r w:rsidRPr="008C0D2E">
              <w:t>?</w:t>
            </w:r>
          </w:p>
          <w:p w14:paraId="432DC492" w14:textId="306613E9" w:rsidR="001E252C" w:rsidRPr="0096565C" w:rsidRDefault="001E252C" w:rsidP="00AB0E9F">
            <w:pPr>
              <w:pStyle w:val="Listenabsatz"/>
              <w:spacing w:before="60"/>
              <w:ind w:left="641"/>
            </w:pPr>
            <w:r w:rsidRPr="008C0D2E">
              <w:t xml:space="preserve">Wie kann man </w:t>
            </w:r>
            <w:r>
              <w:t xml:space="preserve">60 % mit Fünfteln ausdrücken? </w:t>
            </w:r>
          </w:p>
          <w:p w14:paraId="62A0A432" w14:textId="5097CFD9" w:rsidR="001E252C" w:rsidRDefault="001E252C" w:rsidP="00AB0E9F">
            <w:pPr>
              <w:spacing w:before="60" w:line="240" w:lineRule="auto"/>
              <w:rPr>
                <w:noProof/>
              </w:rPr>
            </w:pPr>
            <w:r>
              <w:rPr>
                <w:noProof/>
              </w:rPr>
              <w:t xml:space="preserve">2. Die </w:t>
            </w:r>
            <w:r w:rsidR="00E9234D">
              <w:rPr>
                <w:noProof/>
              </w:rPr>
              <w:t xml:space="preserve">2. </w:t>
            </w:r>
            <w:r>
              <w:rPr>
                <w:noProof/>
              </w:rPr>
              <w:t xml:space="preserve">Person </w:t>
            </w:r>
            <w:r w:rsidR="00FA3156">
              <w:rPr>
                <w:noProof/>
              </w:rPr>
              <w:t>s</w:t>
            </w:r>
            <w:r w:rsidR="00E9234D">
              <w:rPr>
                <w:noProof/>
              </w:rPr>
              <w:t xml:space="preserve">ieht </w:t>
            </w:r>
            <w:r>
              <w:rPr>
                <w:noProof/>
              </w:rPr>
              <w:t xml:space="preserve">den Streifen </w:t>
            </w:r>
            <w:r w:rsidR="00E9234D">
              <w:rPr>
                <w:noProof/>
              </w:rPr>
              <w:t>nicht</w:t>
            </w:r>
            <w:r w:rsidR="00FA3156">
              <w:rPr>
                <w:noProof/>
              </w:rPr>
              <w:t>,</w:t>
            </w:r>
            <w:r>
              <w:rPr>
                <w:noProof/>
              </w:rPr>
              <w:t xml:space="preserve"> sondern stellt ihn sich im Kopf vor und antwortet. </w:t>
            </w:r>
          </w:p>
          <w:p w14:paraId="5B7F167E" w14:textId="6B0D9AA9" w:rsidR="001E252C" w:rsidRPr="00E9234D" w:rsidRDefault="001E252C" w:rsidP="00AB0E9F">
            <w:pPr>
              <w:spacing w:before="60" w:line="240" w:lineRule="auto"/>
              <w:rPr>
                <w:noProof/>
              </w:rPr>
            </w:pPr>
            <w:r>
              <w:rPr>
                <w:noProof/>
              </w:rPr>
              <w:t>3. Die erste Person kontrolliert das Ergebnis am Streifen.</w:t>
            </w:r>
          </w:p>
        </w:tc>
      </w:tr>
    </w:tbl>
    <w:p w14:paraId="33D44BFB" w14:textId="03F335A4" w:rsidR="002F79FA" w:rsidRDefault="002F79FA"/>
    <w:tbl>
      <w:tblPr>
        <w:tblW w:w="9491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329"/>
        <w:gridCol w:w="28"/>
      </w:tblGrid>
      <w:tr w:rsidR="001E252C" w:rsidRPr="008249EA" w14:paraId="30FAA908" w14:textId="77777777" w:rsidTr="008F796E">
        <w:tc>
          <w:tcPr>
            <w:tcW w:w="737" w:type="dxa"/>
          </w:tcPr>
          <w:p w14:paraId="3B2C3444" w14:textId="4CCEC7D0" w:rsidR="001E252C" w:rsidRPr="008F796E" w:rsidRDefault="001E252C" w:rsidP="008F796E">
            <w:pPr>
              <w:pStyle w:val="berschriftAufgaben"/>
            </w:pPr>
            <w:r w:rsidRPr="008F796E"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3736960" behindDoc="1" locked="0" layoutInCell="1" allowOverlap="1" wp14:anchorId="6128654E" wp14:editId="6C48DF0F">
                      <wp:simplePos x="0" y="0"/>
                      <wp:positionH relativeFrom="column">
                        <wp:posOffset>5427980</wp:posOffset>
                      </wp:positionH>
                      <wp:positionV relativeFrom="paragraph">
                        <wp:posOffset>-7084060</wp:posOffset>
                      </wp:positionV>
                      <wp:extent cx="603250" cy="431165"/>
                      <wp:effectExtent l="0" t="0" r="6350" b="6985"/>
                      <wp:wrapNone/>
                      <wp:docPr id="1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512074" w14:textId="77777777" w:rsidR="001E252C" w:rsidRDefault="00000000" w:rsidP="001E252C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8654E" id="_x0000_s1158" type="#_x0000_t202" style="position:absolute;margin-left:427.4pt;margin-top:-557.8pt;width:47.5pt;height:33.95pt;z-index:-24957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" stroked="f">
                      <v:textbox>
                        <w:txbxContent>
                          <w:p w14:paraId="62512074" w14:textId="77777777" w:rsidR="001E252C" w:rsidRDefault="00000000" w:rsidP="001E252C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796E">
              <w:t>2</w:t>
            </w:r>
          </w:p>
        </w:tc>
        <w:tc>
          <w:tcPr>
            <w:tcW w:w="8754" w:type="dxa"/>
            <w:gridSpan w:val="3"/>
          </w:tcPr>
          <w:p w14:paraId="42E6F2BA" w14:textId="723DBC59" w:rsidR="001E252C" w:rsidRPr="008F796E" w:rsidRDefault="001E252C" w:rsidP="008F796E">
            <w:pPr>
              <w:pStyle w:val="berschriftAufgaben"/>
            </w:pPr>
            <w:r w:rsidRPr="008F796E">
              <w:t>Prozentwerte und Prozentsätze am Streifen finden</w:t>
            </w:r>
          </w:p>
        </w:tc>
      </w:tr>
      <w:tr w:rsidR="001E252C" w:rsidRPr="008249EA" w14:paraId="5F720F18" w14:textId="77777777" w:rsidTr="008F796E">
        <w:tc>
          <w:tcPr>
            <w:tcW w:w="737" w:type="dxa"/>
          </w:tcPr>
          <w:p w14:paraId="1B335B1F" w14:textId="77777777" w:rsidR="001E252C" w:rsidRPr="008249EA" w:rsidRDefault="001E252C" w:rsidP="00DF076C">
            <w:pPr>
              <w:pStyle w:val="berschrift3"/>
            </w:pPr>
            <w:r w:rsidRPr="008249EA">
              <w:t>2.1</w:t>
            </w:r>
          </w:p>
        </w:tc>
        <w:tc>
          <w:tcPr>
            <w:tcW w:w="8754" w:type="dxa"/>
            <w:gridSpan w:val="3"/>
          </w:tcPr>
          <w:p w14:paraId="1C3B651E" w14:textId="77777777" w:rsidR="001E252C" w:rsidRPr="008249EA" w:rsidRDefault="001E252C" w:rsidP="00DF076C">
            <w:pPr>
              <w:pStyle w:val="berschrift3"/>
            </w:pPr>
            <w:r w:rsidRPr="008249EA">
              <w:t>Wie viel Prozent hat der Computer schon geladen?</w:t>
            </w:r>
          </w:p>
          <w:p w14:paraId="2DA2F3DC" w14:textId="77777777" w:rsidR="001E252C" w:rsidRPr="008249EA" w:rsidRDefault="001E252C" w:rsidP="00DF076C">
            <w:pPr>
              <w:pStyle w:val="berschrift3"/>
            </w:pPr>
          </w:p>
        </w:tc>
      </w:tr>
      <w:tr w:rsidR="001E252C" w:rsidRPr="008249EA" w14:paraId="036A0A70" w14:textId="77777777" w:rsidTr="008F796E">
        <w:trPr>
          <w:gridAfter w:val="1"/>
          <w:wAfter w:w="28" w:type="dxa"/>
          <w:trHeight w:val="2185"/>
        </w:trPr>
        <w:tc>
          <w:tcPr>
            <w:tcW w:w="737" w:type="dxa"/>
          </w:tcPr>
          <w:p w14:paraId="35B9F332" w14:textId="77777777" w:rsidR="001E252C" w:rsidRPr="008249EA" w:rsidRDefault="001E252C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795328" behindDoc="0" locked="0" layoutInCell="1" allowOverlap="1" wp14:anchorId="0E463913" wp14:editId="13EE78F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341291892" name="Grafik 34129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9B39916" w14:textId="77777777" w:rsidR="001E252C" w:rsidRPr="008249EA" w:rsidRDefault="001E252C" w:rsidP="00DF076C">
            <w:pPr>
              <w:pStyle w:val="berschrift3"/>
            </w:pPr>
            <w:r w:rsidRPr="008249EA">
              <w:t>a)</w:t>
            </w:r>
          </w:p>
        </w:tc>
        <w:tc>
          <w:tcPr>
            <w:tcW w:w="8329" w:type="dxa"/>
          </w:tcPr>
          <w:p w14:paraId="3A04A541" w14:textId="77777777" w:rsidR="001E252C" w:rsidRPr="008249EA" w:rsidRDefault="001E252C" w:rsidP="00DF076C">
            <w:r w:rsidRPr="008249EA">
              <w:t xml:space="preserve">Jonas Computer hat 5 GB von 20 GB geladen. </w:t>
            </w:r>
          </w:p>
          <w:p w14:paraId="5F44744C" w14:textId="77777777" w:rsidR="001E252C" w:rsidRPr="008249EA" w:rsidRDefault="001E252C" w:rsidP="00214B41">
            <w:pPr>
              <w:pStyle w:val="Listenabsatz"/>
            </w:pPr>
            <w:r w:rsidRPr="008249EA">
              <w:t xml:space="preserve">Schreibe den Anteil als Bruch und als Prozent. </w:t>
            </w:r>
          </w:p>
          <w:p w14:paraId="602E5E99" w14:textId="624916CB" w:rsidR="001E252C" w:rsidRPr="008249EA" w:rsidRDefault="001E252C" w:rsidP="00214B41">
            <w:pPr>
              <w:pStyle w:val="Listenabsatz"/>
            </w:pPr>
            <w:r w:rsidRPr="008249EA">
              <w:t xml:space="preserve">Finde beides am Streifen heraus und zeichne die Prozente ein. </w:t>
            </w:r>
          </w:p>
          <w:p w14:paraId="6DF00F5C" w14:textId="5C026D47" w:rsidR="001E252C" w:rsidRDefault="001E252C" w:rsidP="00214B41">
            <w:pPr>
              <w:pStyle w:val="Listenabsatz"/>
            </w:pPr>
            <w:r w:rsidRPr="008249EA">
              <w:t>Erkläre dein Vorgehen.</w:t>
            </w:r>
          </w:p>
          <w:p w14:paraId="56021197" w14:textId="005FD63D" w:rsidR="008F796E" w:rsidRPr="008249EA" w:rsidRDefault="00BC5528" w:rsidP="008F796E">
            <w:r w:rsidRPr="008249E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820928" behindDoc="0" locked="0" layoutInCell="1" allowOverlap="1" wp14:anchorId="1A84CF5D" wp14:editId="559D706A">
                  <wp:simplePos x="0" y="0"/>
                  <wp:positionH relativeFrom="column">
                    <wp:posOffset>215817</wp:posOffset>
                  </wp:positionH>
                  <wp:positionV relativeFrom="paragraph">
                    <wp:posOffset>116914</wp:posOffset>
                  </wp:positionV>
                  <wp:extent cx="4127500" cy="530225"/>
                  <wp:effectExtent l="12700" t="12700" r="12700" b="15875"/>
                  <wp:wrapNone/>
                  <wp:docPr id="14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796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13760" behindDoc="0" locked="0" layoutInCell="1" allowOverlap="1" wp14:anchorId="5305F4CE" wp14:editId="5065502C">
                      <wp:simplePos x="0" y="0"/>
                      <wp:positionH relativeFrom="column">
                        <wp:posOffset>4327918</wp:posOffset>
                      </wp:positionH>
                      <wp:positionV relativeFrom="paragraph">
                        <wp:posOffset>17560</wp:posOffset>
                      </wp:positionV>
                      <wp:extent cx="578485" cy="722893"/>
                      <wp:effectExtent l="0" t="0" r="0" b="1270"/>
                      <wp:wrapNone/>
                      <wp:docPr id="71420008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9084306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9353896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56E4F8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05F4CE" id="_x0000_s1159" style="position:absolute;margin-left:340.8pt;margin-top:1.4pt;width:45.55pt;height:56.9pt;z-index:25381376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">
                      <v:shape id="Grafik 4" o:spid="_x0000_s1160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">
                        <v:imagedata r:id="rId37" o:title="" chromakey="white"/>
                      </v:shape>
                      <v:shape id="Textfeld 12" o:spid="_x0000_s1161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D56E4F8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D8A3F53" w14:textId="7BBC42E9" w:rsidR="001E252C" w:rsidRPr="008249EA" w:rsidRDefault="001E252C" w:rsidP="001826A1">
            <w:pPr>
              <w:rPr>
                <w:sz w:val="24"/>
              </w:rPr>
            </w:pPr>
          </w:p>
          <w:p w14:paraId="2BAC1338" w14:textId="432667AF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</w:p>
        </w:tc>
      </w:tr>
      <w:tr w:rsidR="001E252C" w:rsidRPr="008249EA" w14:paraId="384597EB" w14:textId="77777777" w:rsidTr="008F796E">
        <w:trPr>
          <w:gridAfter w:val="1"/>
          <w:wAfter w:w="28" w:type="dxa"/>
          <w:trHeight w:val="282"/>
        </w:trPr>
        <w:tc>
          <w:tcPr>
            <w:tcW w:w="737" w:type="dxa"/>
          </w:tcPr>
          <w:p w14:paraId="161F1BEB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27EC6CF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329" w:type="dxa"/>
          </w:tcPr>
          <w:p w14:paraId="149DD522" w14:textId="77777777" w:rsidR="001E252C" w:rsidRDefault="001E252C" w:rsidP="001826A1">
            <w:pPr>
              <w:pStyle w:val="mskAufgabeTextChar"/>
              <w:rPr>
                <w:sz w:val="24"/>
                <w:szCs w:val="24"/>
              </w:rPr>
            </w:pPr>
          </w:p>
          <w:p w14:paraId="06063C57" w14:textId="77777777" w:rsidR="001E252C" w:rsidRPr="008249EA" w:rsidRDefault="001E252C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1E252C" w:rsidRPr="008249EA" w14:paraId="38A7BD37" w14:textId="77777777" w:rsidTr="008F796E">
        <w:trPr>
          <w:gridAfter w:val="1"/>
          <w:wAfter w:w="28" w:type="dxa"/>
          <w:trHeight w:val="1967"/>
        </w:trPr>
        <w:tc>
          <w:tcPr>
            <w:tcW w:w="737" w:type="dxa"/>
          </w:tcPr>
          <w:p w14:paraId="60E1E2B1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4C295B6" w14:textId="77777777" w:rsidR="001E252C" w:rsidRPr="008249EA" w:rsidRDefault="001E252C" w:rsidP="00DF076C">
            <w:pPr>
              <w:pStyle w:val="berschrift3"/>
            </w:pPr>
            <w:r w:rsidRPr="008249EA">
              <w:t>b)</w:t>
            </w:r>
          </w:p>
          <w:p w14:paraId="47F65928" w14:textId="77777777" w:rsidR="001E252C" w:rsidRPr="008249EA" w:rsidRDefault="001E252C" w:rsidP="001826A1">
            <w:pPr>
              <w:pStyle w:val="berschriftTeilaufgaben"/>
            </w:pPr>
          </w:p>
          <w:p w14:paraId="50C73EE7" w14:textId="77777777" w:rsidR="001E252C" w:rsidRPr="008249EA" w:rsidRDefault="001E252C" w:rsidP="001826A1">
            <w:pPr>
              <w:pStyle w:val="berschriftTeilaufgaben"/>
            </w:pPr>
          </w:p>
          <w:p w14:paraId="06C508ED" w14:textId="77777777" w:rsidR="001E252C" w:rsidRPr="008249EA" w:rsidRDefault="001E252C" w:rsidP="001826A1">
            <w:pPr>
              <w:pStyle w:val="berschriftTeilaufgaben"/>
            </w:pPr>
          </w:p>
          <w:p w14:paraId="4FF419E1" w14:textId="77777777" w:rsidR="001E252C" w:rsidRPr="008249EA" w:rsidRDefault="001E252C" w:rsidP="001826A1">
            <w:pPr>
              <w:pStyle w:val="berschriftTeilaufgaben"/>
            </w:pPr>
          </w:p>
          <w:p w14:paraId="6291A5E7" w14:textId="77777777" w:rsidR="001E252C" w:rsidRPr="008249EA" w:rsidRDefault="001E252C" w:rsidP="001826A1">
            <w:pPr>
              <w:pStyle w:val="berschriftTeilaufgaben"/>
            </w:pPr>
          </w:p>
          <w:p w14:paraId="08966E9B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329" w:type="dxa"/>
          </w:tcPr>
          <w:p w14:paraId="0E1DE210" w14:textId="353A8EA6" w:rsidR="001E252C" w:rsidRPr="008249EA" w:rsidRDefault="001E252C" w:rsidP="00DF076C">
            <w:r w:rsidRPr="008249EA">
              <w:t xml:space="preserve">Taras Computer hat 2 GB von 20 GB geladen. </w:t>
            </w:r>
          </w:p>
          <w:p w14:paraId="4914E894" w14:textId="77777777" w:rsidR="006824ED" w:rsidRPr="00376C28" w:rsidRDefault="006824ED" w:rsidP="006824ED">
            <w:pPr>
              <w:pStyle w:val="Listenabsatz"/>
              <w:tabs>
                <w:tab w:val="clear" w:pos="318"/>
              </w:tabs>
              <w:spacing w:before="0" w:line="276" w:lineRule="auto"/>
            </w:pPr>
            <w:r>
              <w:t xml:space="preserve">Wie groß ist der Anteil als Bruch? Wie sieht man das im Streifen? </w:t>
            </w:r>
          </w:p>
          <w:p w14:paraId="422B4351" w14:textId="77777777" w:rsidR="006824ED" w:rsidRPr="00376C28" w:rsidRDefault="006824ED" w:rsidP="006824ED">
            <w:pPr>
              <w:pStyle w:val="Listenabsatz"/>
              <w:tabs>
                <w:tab w:val="clear" w:pos="318"/>
              </w:tabs>
              <w:spacing w:before="0" w:line="276" w:lineRule="auto"/>
            </w:pPr>
            <w:r>
              <w:t xml:space="preserve">Wie groß ist der Anteil als Prozentwert? Zeichne in den Streifen ein. </w:t>
            </w:r>
          </w:p>
          <w:p w14:paraId="7C380A32" w14:textId="003C453F" w:rsidR="008F796E" w:rsidRPr="008249EA" w:rsidRDefault="006824ED" w:rsidP="008F796E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02496" behindDoc="0" locked="0" layoutInCell="1" allowOverlap="1" wp14:anchorId="3A87FD90" wp14:editId="6AF1B443">
                      <wp:simplePos x="0" y="0"/>
                      <wp:positionH relativeFrom="column">
                        <wp:posOffset>4362422</wp:posOffset>
                      </wp:positionH>
                      <wp:positionV relativeFrom="paragraph">
                        <wp:posOffset>32054</wp:posOffset>
                      </wp:positionV>
                      <wp:extent cx="547370" cy="694698"/>
                      <wp:effectExtent l="0" t="0" r="0" b="3810"/>
                      <wp:wrapNone/>
                      <wp:docPr id="117572457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15366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0013669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9AEE56" w14:textId="77777777" w:rsidR="001E252C" w:rsidRPr="00160B38" w:rsidRDefault="001E252C" w:rsidP="001E252C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87FD90" id="_x0000_s1162" style="position:absolute;margin-left:343.5pt;margin-top:2.5pt;width:43.1pt;height:54.7pt;z-index:25380249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">
                      <v:shape id="Grafik 10" o:spid="_x0000_s1163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">
                        <v:imagedata r:id="rId33" o:title="" chromakey="white"/>
                      </v:shape>
                      <v:shape id="Textfeld 12" o:spid="_x0000_s1164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99AEE56" w14:textId="77777777" w:rsidR="001E252C" w:rsidRPr="00160B38" w:rsidRDefault="001E252C" w:rsidP="001E252C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821952" behindDoc="0" locked="0" layoutInCell="1" allowOverlap="1" wp14:anchorId="08894A79" wp14:editId="3F564068">
                  <wp:simplePos x="0" y="0"/>
                  <wp:positionH relativeFrom="column">
                    <wp:posOffset>200420</wp:posOffset>
                  </wp:positionH>
                  <wp:positionV relativeFrom="paragraph">
                    <wp:posOffset>107441</wp:posOffset>
                  </wp:positionV>
                  <wp:extent cx="4137660" cy="576000"/>
                  <wp:effectExtent l="12700" t="12700" r="15240" b="8255"/>
                  <wp:wrapNone/>
                  <wp:docPr id="15" name="Bild 14" descr="S6_A_F_2_2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576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8DCB62" w14:textId="108A0138" w:rsidR="001E252C" w:rsidRPr="008249EA" w:rsidRDefault="001E252C" w:rsidP="001826A1">
            <w:pPr>
              <w:rPr>
                <w:sz w:val="24"/>
              </w:rPr>
            </w:pPr>
          </w:p>
          <w:p w14:paraId="3CC04F1C" w14:textId="79F9DA1A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</w:p>
        </w:tc>
      </w:tr>
      <w:tr w:rsidR="001C086D" w:rsidRPr="008249EA" w14:paraId="6616A2F6" w14:textId="77777777" w:rsidTr="008F796E">
        <w:trPr>
          <w:gridAfter w:val="1"/>
          <w:wAfter w:w="28" w:type="dxa"/>
          <w:trHeight w:val="622"/>
        </w:trPr>
        <w:tc>
          <w:tcPr>
            <w:tcW w:w="737" w:type="dxa"/>
          </w:tcPr>
          <w:p w14:paraId="5124994F" w14:textId="77777777" w:rsidR="001C086D" w:rsidRPr="008249EA" w:rsidRDefault="001C086D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41A4D43" w14:textId="77777777" w:rsidR="001C086D" w:rsidRPr="008249EA" w:rsidRDefault="001C086D" w:rsidP="00DF076C">
            <w:pPr>
              <w:pStyle w:val="berschrift3"/>
            </w:pPr>
          </w:p>
        </w:tc>
        <w:tc>
          <w:tcPr>
            <w:tcW w:w="8329" w:type="dxa"/>
          </w:tcPr>
          <w:p w14:paraId="61BBC53F" w14:textId="77777777" w:rsidR="001C086D" w:rsidRDefault="001C086D" w:rsidP="00DF076C"/>
          <w:p w14:paraId="0012A37D" w14:textId="7B34FFBF" w:rsidR="006824ED" w:rsidRPr="008249EA" w:rsidRDefault="006824ED" w:rsidP="00DF076C">
            <w:pPr>
              <w:pStyle w:val="Listenabsatz"/>
            </w:pPr>
            <w:r w:rsidRPr="008249EA">
              <w:t xml:space="preserve">Erkläre, wie du den Anteil gefunden hast. </w:t>
            </w:r>
          </w:p>
        </w:tc>
      </w:tr>
      <w:tr w:rsidR="001E252C" w:rsidRPr="008249EA" w14:paraId="30E97FC3" w14:textId="77777777" w:rsidTr="008F796E">
        <w:trPr>
          <w:gridAfter w:val="1"/>
          <w:wAfter w:w="28" w:type="dxa"/>
          <w:trHeight w:val="316"/>
        </w:trPr>
        <w:tc>
          <w:tcPr>
            <w:tcW w:w="737" w:type="dxa"/>
          </w:tcPr>
          <w:p w14:paraId="1612AADE" w14:textId="77777777" w:rsidR="001E252C" w:rsidRPr="008249EA" w:rsidRDefault="001E252C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794304" behindDoc="0" locked="0" layoutInCell="1" allowOverlap="1" wp14:anchorId="417E0473" wp14:editId="364D99A5">
                  <wp:simplePos x="0" y="0"/>
                  <wp:positionH relativeFrom="column">
                    <wp:posOffset>68718</wp:posOffset>
                  </wp:positionH>
                  <wp:positionV relativeFrom="paragraph">
                    <wp:posOffset>78994</wp:posOffset>
                  </wp:positionV>
                  <wp:extent cx="287020" cy="337820"/>
                  <wp:effectExtent l="0" t="0" r="5080" b="5080"/>
                  <wp:wrapNone/>
                  <wp:docPr id="902948287" name="Grafik 902948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531CFDA" w14:textId="77777777" w:rsidR="001E252C" w:rsidRPr="008249EA" w:rsidRDefault="001E252C" w:rsidP="001826A1">
            <w:pPr>
              <w:pStyle w:val="berschriftTeilaufgaben"/>
            </w:pPr>
          </w:p>
          <w:p w14:paraId="42FFC9CB" w14:textId="65FA40CD" w:rsidR="001E252C" w:rsidRPr="008249EA" w:rsidRDefault="001E252C" w:rsidP="001826A1">
            <w:pPr>
              <w:pStyle w:val="berschriftTeilaufgaben"/>
            </w:pPr>
          </w:p>
          <w:p w14:paraId="69ED444A" w14:textId="77777777" w:rsidR="001E252C" w:rsidRPr="008249EA" w:rsidRDefault="001E252C" w:rsidP="001826A1">
            <w:pPr>
              <w:pStyle w:val="berschriftTeilaufgaben"/>
            </w:pPr>
          </w:p>
          <w:p w14:paraId="4E61B907" w14:textId="77777777" w:rsidR="001E252C" w:rsidRPr="008249EA" w:rsidRDefault="001E252C" w:rsidP="001826A1">
            <w:pPr>
              <w:pStyle w:val="berschriftTeilaufgaben"/>
            </w:pPr>
          </w:p>
          <w:p w14:paraId="16041BD6" w14:textId="77777777" w:rsidR="001E252C" w:rsidRPr="008249EA" w:rsidRDefault="001E252C" w:rsidP="001826A1">
            <w:pPr>
              <w:pStyle w:val="berschriftTeilaufgaben"/>
            </w:pPr>
          </w:p>
          <w:p w14:paraId="36AC8F80" w14:textId="77777777" w:rsidR="001E252C" w:rsidRPr="008249EA" w:rsidRDefault="001E252C" w:rsidP="001826A1">
            <w:pPr>
              <w:pStyle w:val="berschriftTeilaufgaben"/>
            </w:pPr>
          </w:p>
          <w:p w14:paraId="1509E22B" w14:textId="77777777" w:rsidR="001E252C" w:rsidRPr="008249EA" w:rsidRDefault="001E252C" w:rsidP="001826A1">
            <w:pPr>
              <w:pStyle w:val="berschriftTeilaufgaben"/>
            </w:pPr>
          </w:p>
          <w:p w14:paraId="373635BB" w14:textId="77777777" w:rsidR="001E252C" w:rsidRPr="008249EA" w:rsidRDefault="001E252C" w:rsidP="001826A1">
            <w:pPr>
              <w:pStyle w:val="berschriftTeilaufgaben"/>
            </w:pPr>
          </w:p>
          <w:p w14:paraId="35B823EC" w14:textId="77777777" w:rsidR="001E252C" w:rsidRPr="008249EA" w:rsidRDefault="001E252C" w:rsidP="001826A1">
            <w:pPr>
              <w:pStyle w:val="berschriftTeilaufgaben"/>
            </w:pPr>
          </w:p>
          <w:p w14:paraId="7446D82B" w14:textId="77777777" w:rsidR="001E252C" w:rsidRPr="008249EA" w:rsidRDefault="001E252C" w:rsidP="001826A1">
            <w:pPr>
              <w:pStyle w:val="berschriftTeilaufgaben"/>
            </w:pPr>
          </w:p>
          <w:p w14:paraId="5CDFD5BE" w14:textId="77777777" w:rsidR="001E252C" w:rsidRPr="008249EA" w:rsidRDefault="001E252C" w:rsidP="001826A1">
            <w:pPr>
              <w:pStyle w:val="berschriftTeilaufgaben"/>
            </w:pPr>
          </w:p>
          <w:p w14:paraId="1217B810" w14:textId="77777777" w:rsidR="001E252C" w:rsidRPr="008249EA" w:rsidRDefault="001E252C" w:rsidP="001826A1">
            <w:pPr>
              <w:pStyle w:val="berschriftTeilaufgaben"/>
            </w:pPr>
          </w:p>
          <w:p w14:paraId="32FCEFB7" w14:textId="77777777" w:rsidR="001E252C" w:rsidRPr="008249EA" w:rsidRDefault="001E252C" w:rsidP="001826A1">
            <w:pPr>
              <w:pStyle w:val="berschriftTeilaufgaben"/>
            </w:pPr>
          </w:p>
          <w:p w14:paraId="2C851846" w14:textId="77777777" w:rsidR="001E252C" w:rsidRPr="008249EA" w:rsidRDefault="001E252C" w:rsidP="001826A1">
            <w:pPr>
              <w:pStyle w:val="berschriftTeilaufgaben"/>
            </w:pPr>
          </w:p>
          <w:p w14:paraId="0900F246" w14:textId="77777777" w:rsidR="001E252C" w:rsidRPr="008249EA" w:rsidRDefault="001E252C" w:rsidP="001826A1">
            <w:pPr>
              <w:pStyle w:val="berschriftTeilaufgaben"/>
            </w:pPr>
          </w:p>
          <w:p w14:paraId="045B2DCB" w14:textId="77777777" w:rsidR="001E252C" w:rsidRPr="008249EA" w:rsidRDefault="001E252C" w:rsidP="001826A1">
            <w:pPr>
              <w:pStyle w:val="berschriftTeilaufgaben"/>
            </w:pPr>
          </w:p>
          <w:p w14:paraId="38F8675D" w14:textId="77777777" w:rsidR="001E252C" w:rsidRPr="008249EA" w:rsidRDefault="001E252C" w:rsidP="001826A1">
            <w:pPr>
              <w:pStyle w:val="berschriftTeilaufgaben"/>
            </w:pPr>
          </w:p>
          <w:p w14:paraId="2CA2317B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329" w:type="dxa"/>
          </w:tcPr>
          <w:p w14:paraId="6DDC9F17" w14:textId="4C94F228" w:rsidR="001E252C" w:rsidRPr="008249EA" w:rsidRDefault="00DF076C" w:rsidP="001826A1">
            <w:pPr>
              <w:rPr>
                <w:noProof/>
                <w:sz w:val="24"/>
              </w:rPr>
            </w:pPr>
            <w:r w:rsidRPr="007C7B4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8224" behindDoc="0" locked="0" layoutInCell="1" allowOverlap="1" wp14:anchorId="5CA808FC" wp14:editId="42A23863">
                      <wp:simplePos x="0" y="0"/>
                      <wp:positionH relativeFrom="column">
                        <wp:posOffset>19548</wp:posOffset>
                      </wp:positionH>
                      <wp:positionV relativeFrom="paragraph">
                        <wp:posOffset>81366</wp:posOffset>
                      </wp:positionV>
                      <wp:extent cx="5143793" cy="2456815"/>
                      <wp:effectExtent l="0" t="0" r="12700" b="6985"/>
                      <wp:wrapNone/>
                      <wp:docPr id="26385" name="Gruppieren 2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793" cy="2456815"/>
                                <a:chOff x="0" y="0"/>
                                <a:chExt cx="5143938" cy="2457300"/>
                              </a:xfrm>
                            </wpg:grpSpPr>
                            <wpg:grpSp>
                              <wpg:cNvPr id="26386" name="Gruppieren 26386"/>
                              <wpg:cNvGrpSpPr/>
                              <wpg:grpSpPr>
                                <a:xfrm>
                                  <a:off x="0" y="0"/>
                                  <a:ext cx="5143938" cy="1228575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26387" name="Gruppieren 26387"/>
                                <wpg:cNvGrpSpPr/>
                                <wpg:grpSpPr>
                                  <a:xfrm>
                                    <a:off x="0" y="0"/>
                                    <a:ext cx="2858341" cy="683031"/>
                                    <a:chOff x="0" y="0"/>
                                    <a:chExt cx="2858341" cy="683031"/>
                                  </a:xfrm>
                                </wpg:grpSpPr>
                                <wpg:grpSp>
                                  <wpg:cNvPr id="26388" name="Gruppieren 26388"/>
                                  <wpg:cNvGrpSpPr/>
                                  <wpg:grpSpPr>
                                    <a:xfrm>
                                      <a:off x="1714500" y="317"/>
                                      <a:ext cx="1143841" cy="682714"/>
                                      <a:chOff x="0" y="0"/>
                                      <a:chExt cx="1143841" cy="682714"/>
                                    </a:xfrm>
                                  </wpg:grpSpPr>
                                  <wpg:grpSp>
                                    <wpg:cNvPr id="26389" name="Gruppieren 26389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26390" name="Gruppieren 26390"/>
                                      <wpg:cNvGrpSpPr/>
                                      <wpg:grpSpPr>
                                        <a:xfrm>
                                          <a:off x="0" y="0"/>
                                          <a:ext cx="1143841" cy="457115"/>
                                          <a:chOff x="0" y="0"/>
                                          <a:chExt cx="1143841" cy="457115"/>
                                        </a:xfrm>
                                      </wpg:grpSpPr>
                                      <wpg:grpSp>
                                        <wpg:cNvPr id="26391" name="Gruppieren 2639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4" name="Rechteck 26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5" name="Rechteck 26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6" name="Rechteck 26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08" name="Gruppieren 2640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9" name="Rechteck 264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0" name="Rechteck 2641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6" name="Rechteck 264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17" name="Gruppieren 2641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18" name="Rechteck 2641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9" name="Rechteck 2641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0" name="Rechteck 2642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1" name="Gruppieren 2642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423" name="Rechteck 2642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4" name="Rechteck 2642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5" name="Rechteck 2642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6" name="Gruppieren 2642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27" name="Rechteck 264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8" name="Rechteck 264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9" name="Rechteck 264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30" name="Gruppieren 2643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431" name="Rechteck 2643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2" name="Rechteck 20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3" name="Rechteck 20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4" name="Gruppieren 2099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5" name="Rechteck 20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6" name="Rechteck 209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7" name="Rechteck 209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8" name="Gruppieren 2099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9" name="Rechteck 209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0" name="Rechteck 210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1" name="Rechteck 210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2" name="Gruppieren 2100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3" name="Rechteck 210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4" name="Rechteck 210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5" name="Rechteck 210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6" name="Gruppieren 2100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7" name="Rechteck 210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8" name="Rechteck 210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9" name="Rechteck 210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10" name="Gruppieren 21010"/>
                                        <wpg:cNvGrpSpPr/>
                                        <wpg:grpSpPr>
                                          <a:xfrm>
                                            <a:off x="685800" y="228040"/>
                                            <a:ext cx="458041" cy="114431"/>
                                            <a:chOff x="-457200" y="228040"/>
                                            <a:chExt cx="458041" cy="114431"/>
                                          </a:xfrm>
                                        </wpg:grpSpPr>
                                        <wps:wsp>
                                          <wps:cNvPr id="21012" name="Rechteck 2101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13" name="Rechteck 2101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1015" name="Rechteck 2101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6" name="Rechteck 2101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7" name="Rechteck 2101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8" name="Rechteck 2101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9" name="Rechteck 2101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20" name="Rechteck 2102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22" name="Rechteck 2102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3" name="Rechteck 2102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4" name="Rechteck 2102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5" name="Rechteck 2102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027" name="Gruppieren 21027"/>
                                    <wpg:cNvGrpSpPr/>
                                    <wpg:grpSpPr>
                                      <a:xfrm>
                                        <a:off x="0" y="454111"/>
                                        <a:ext cx="1143000" cy="228603"/>
                                        <a:chOff x="0" y="0"/>
                                        <a:chExt cx="1143000" cy="228603"/>
                                      </a:xfrm>
                                    </wpg:grpSpPr>
                                    <wpg:grpSp>
                                      <wpg:cNvPr id="21028" name="Gruppieren 2102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29" name="Rechteck 21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0" name="Rechteck 21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1" name="Rechteck 21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2" name="Gruppieren 2103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33" name="Rechteck 21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4" name="Rechteck 21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5" name="Rechteck 21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6" name="Gruppieren 2103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1037" name="Rechteck 21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8" name="Rechteck 21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39" name="Rechteck 2103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042" name="Gruppieren 2104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3" name="Rechteck 210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4" name="Rechteck 210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5" name="Rechteck 210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46" name="Gruppieren 2104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7" name="Rechteck 210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8" name="Rechteck 210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9" name="Rechteck 210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0" name="Gruppieren 2105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1" name="Rechteck 2105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2" name="Rechteck 210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3" name="Rechteck 210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4" name="Gruppieren 2105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5" name="Rechteck 210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4" name="Rechteck 183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5" name="Rechteck 183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8308" name="Gruppieren 183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8309" name="Gruppieren 183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310" name="Gruppieren 183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311" name="Gruppieren 183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2" name="Rechteck 183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3" name="Rechteck 183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4" name="Rechteck 183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5" name="Gruppieren 183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6" name="Rechteck 183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7" name="Rechteck 183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8" name="Rechteck 183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9" name="Gruppieren 183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0" name="Rechteck 183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1" name="Rechteck 183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2" name="Rechteck 183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3" name="Gruppieren 183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324" name="Rechteck 183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5" name="Rechteck 183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6" name="Rechteck 183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7" name="Gruppieren 183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8" name="Rechteck 183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9" name="Rechteck 183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0" name="Rechteck 183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1" name="Gruppieren 183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332" name="Rechteck 183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3" name="Rechteck 183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4" name="Rechteck 183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5" name="Gruppieren 183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36" name="Rechteck 183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7" name="Rechteck 183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8" name="Rechteck 183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9" name="Gruppieren 183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0" name="Rechteck 183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1" name="Rechteck 183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2" name="Rechteck 183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3" name="Gruppieren 183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4" name="Rechteck 183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5" name="Rechteck 183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6" name="Rechteck 183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8" name="Gruppieren 1834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9" name="Rechteck 183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0" name="Rechteck 183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1" name="Rechteck 183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52" name="Gruppieren 1835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353" name="Rechteck 183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4" name="Rechteck 1835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5" name="Rechteck 1835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356" name="Rechteck 1835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7" name="Rechteck 1835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8" name="Rechteck 1835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9" name="Rechteck 1835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0" name="Rechteck 1836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1" name="Rechteck 1836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2" name="Rechteck 1836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63" name="Rechteck 1836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4" name="Rechteck 1836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5" name="Rechteck 1836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6" name="Rechteck 1836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7" name="Rechteck 1836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08" name="Rechteck 2380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809" name="Gruppieren 2380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3810" name="Gruppieren 23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1" name="Rechteck 238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2" name="Rechteck 238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3" name="Rechteck 238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4" name="Gruppieren 2381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5" name="Rechteck 238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6" name="Rechteck 238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7" name="Rechteck 2381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8" name="Gruppieren 2381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3819" name="Rechteck 238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0" name="Rechteck 238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21" name="Rechteck 2382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3822" name="Gruppieren 2382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3" name="Rechteck 238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4" name="Rechteck 2382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5" name="Rechteck 2382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26" name="Gruppieren 2382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7" name="Rechteck 238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8" name="Rechteck 238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9" name="Rechteck 238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0" name="Gruppieren 2383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1" name="Rechteck 238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2" name="Rechteck 238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3" name="Rechteck 238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4" name="Gruppieren 2383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5" name="Rechteck 238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6" name="Rechteck 238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7" name="Rechteck 238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38" name="Rechteck 2383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39" name="Rechteck 2383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3840" name="Rechteck 2384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1" name="Rechteck 2384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2" name="Rechteck 2384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3" name="Rechteck 2384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844" name="Rechteck 2384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5" name="Rechteck 2384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6" name="Rechteck 2384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7" name="Rechteck 2384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8" name="Rechteck 2384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9" name="Rechteck 2384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0" name="Rechteck 2385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1" name="Rechteck 2385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2" name="Rechteck 2385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3" name="Rechteck 2385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4" name="Rechteck 2385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5" name="Rechteck 2385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69" name="Rechteck 2386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0" name="Rechteck 2387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1" name="Rechteck 2387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6" name="Rechteck 1561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7" name="Rechteck 1561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8" name="Rechteck 1561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9" name="Rechteck 1561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20" name="Rechteck 1562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21" name="Gruppieren 15621"/>
                              <wpg:cNvGrpSpPr/>
                              <wpg:grpSpPr>
                                <a:xfrm>
                                  <a:off x="0" y="1228725"/>
                                  <a:ext cx="5143938" cy="1228575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15622" name="Gruppieren 15622"/>
                                <wpg:cNvGrpSpPr/>
                                <wpg:grpSpPr>
                                  <a:xfrm>
                                    <a:off x="0" y="0"/>
                                    <a:ext cx="2858341" cy="683031"/>
                                    <a:chOff x="0" y="0"/>
                                    <a:chExt cx="2858341" cy="683031"/>
                                  </a:xfrm>
                                </wpg:grpSpPr>
                                <wpg:grpSp>
                                  <wpg:cNvPr id="15623" name="Gruppieren 15623"/>
                                  <wpg:cNvGrpSpPr/>
                                  <wpg:grpSpPr>
                                    <a:xfrm>
                                      <a:off x="1714500" y="317"/>
                                      <a:ext cx="1143841" cy="682714"/>
                                      <a:chOff x="0" y="0"/>
                                      <a:chExt cx="1143841" cy="682714"/>
                                    </a:xfrm>
                                  </wpg:grpSpPr>
                                  <wpg:grpSp>
                                    <wpg:cNvPr id="15624" name="Gruppieren 15624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15625" name="Gruppieren 15625"/>
                                      <wpg:cNvGrpSpPr/>
                                      <wpg:grpSpPr>
                                        <a:xfrm>
                                          <a:off x="0" y="0"/>
                                          <a:ext cx="1143841" cy="457115"/>
                                          <a:chOff x="0" y="0"/>
                                          <a:chExt cx="1143841" cy="457115"/>
                                        </a:xfrm>
                                      </wpg:grpSpPr>
                                      <wpg:grpSp>
                                        <wpg:cNvPr id="15626" name="Gruppieren 1562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27" name="Rechteck 15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8" name="Rechteck 156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9" name="Rechteck 156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0" name="Gruppieren 1563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1" name="Rechteck 156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2" name="Rechteck 156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3" name="Rechteck 156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4" name="Gruppieren 1563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5" name="Rechteck 156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6" name="Rechteck 156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8" name="Rechteck 156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9" name="Gruppieren 1563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640" name="Rechteck 1564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1" name="Rechteck 1564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2" name="Rechteck 1564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3" name="Gruppieren 1564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44" name="Rechteck 156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5" name="Rechteck 156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6" name="Rechteck 156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7" name="Gruppieren 1564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648" name="Rechteck 1564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9" name="Rechteck 156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0" name="Rechteck 156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1" name="Gruppieren 1565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2" name="Rechteck 156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3" name="Rechteck 156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4" name="Rechteck 156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5" name="Gruppieren 1565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6" name="Rechteck 156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7" name="Rechteck 156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8" name="Rechteck 156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9" name="Gruppieren 1565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0" name="Rechteck 156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1" name="Rechteck 1566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2" name="Rechteck 1566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3" name="Gruppieren 1566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4" name="Rechteck 1566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5" name="Rechteck 1566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6" name="Rechteck 1566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7" name="Gruppieren 15667"/>
                                        <wpg:cNvGrpSpPr/>
                                        <wpg:grpSpPr>
                                          <a:xfrm>
                                            <a:off x="685800" y="228040"/>
                                            <a:ext cx="458041" cy="114431"/>
                                            <a:chOff x="-457200" y="228040"/>
                                            <a:chExt cx="458041" cy="114431"/>
                                          </a:xfrm>
                                        </wpg:grpSpPr>
                                        <wps:wsp>
                                          <wps:cNvPr id="15669" name="Rechteck 1566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70" name="Rechteck 1567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672" name="Rechteck 1567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3" name="Rechteck 1567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4" name="Rechteck 1567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5" name="Rechteck 1567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6" name="Rechteck 1567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7" name="Rechteck 1567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679" name="Rechteck 1567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6" name="Rechteck 2681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7" name="Rechteck 2681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8" name="Rechteck 2681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6820" name="Gruppieren 26820"/>
                                    <wpg:cNvGrpSpPr/>
                                    <wpg:grpSpPr>
                                      <a:xfrm>
                                        <a:off x="0" y="454111"/>
                                        <a:ext cx="1143000" cy="228603"/>
                                        <a:chOff x="0" y="0"/>
                                        <a:chExt cx="1143000" cy="228603"/>
                                      </a:xfrm>
                                    </wpg:grpSpPr>
                                    <wpg:grpSp>
                                      <wpg:cNvPr id="26821" name="Gruppieren 2682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2" name="Rechteck 268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3" name="Rechteck 268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4" name="Rechteck 268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5" name="Gruppieren 2682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6" name="Rechteck 268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7" name="Rechteck 268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8" name="Rechteck 268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9" name="Gruppieren 2682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6830" name="Rechteck 268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1" name="Rechteck 268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6832" name="Rechteck 26832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6833" name="Gruppieren 2683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4" name="Rechteck 268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5" name="Rechteck 268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6" name="Rechteck 268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37" name="Gruppieren 2683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8" name="Rechteck 268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9" name="Rechteck 268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0" name="Rechteck 268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1" name="Gruppieren 2684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2" name="Rechteck 2684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3" name="Rechteck 2684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6" name="Rechteck 268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7" name="Gruppieren 2684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8" name="Rechteck 268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9" name="Rechteck 268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50" name="Rechteck 268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853" name="Gruppieren 26853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6854" name="Gruppieren 26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6855" name="Gruppieren 26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6856" name="Gruppieren 2685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57" name="Rechteck 268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8" name="Rechteck 268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9" name="Rechteck 268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0" name="Gruppieren 2686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1" name="Rechteck 268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2" name="Rechteck 268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3" name="Rechteck 268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4" name="Gruppieren 2686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5" name="Rechteck 2686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6" name="Rechteck 2686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7" name="Rechteck 2686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8" name="Gruppieren 2686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869" name="Rechteck 2686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0" name="Rechteck 2687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1" name="Rechteck 2687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2" name="Gruppieren 2687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73" name="Rechteck 268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4" name="Rechteck 268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5" name="Rechteck 268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6" name="Gruppieren 2687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877" name="Rechteck 2687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8" name="Rechteck 2687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9" name="Rechteck 268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2" name="Gruppieren 2419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3" name="Rechteck 2419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4" name="Rechteck 2419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5" name="Rechteck 2419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6" name="Gruppieren 2419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7" name="Rechteck 2419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8" name="Rechteck 2419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9" name="Rechteck 2419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0" name="Gruppieren 2420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1" name="Rechteck 2420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2" name="Rechteck 2420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3" name="Rechteck 2420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4" name="Gruppieren 2420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5" name="Rechteck 2420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6" name="Rechteck 2420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7" name="Rechteck 2420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8" name="Gruppieren 2420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4209" name="Rechteck 242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0" name="Rechteck 2421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1" name="Rechteck 2421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4212" name="Rechteck 2421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3" name="Rechteck 2421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4" name="Rechteck 2421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5" name="Rechteck 2421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6" name="Rechteck 2421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7" name="Rechteck 2421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8" name="Rechteck 2421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19" name="Rechteck 2421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0" name="Rechteck 2422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1" name="Rechteck 2422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2" name="Rechteck 2422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3" name="Rechteck 2422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4" name="Rechteck 2422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225" name="Gruppieren 2422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4226" name="Gruppieren 2422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27" name="Rechteck 242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8" name="Rechteck 242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9" name="Rechteck 242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0" name="Gruppieren 2423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1" name="Rechteck 242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2" name="Rechteck 242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3" name="Rechteck 242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4" name="Gruppieren 2423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4235" name="Rechteck 242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6" name="Rechteck 242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37" name="Rechteck 2423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4238" name="Gruppieren 2423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9" name="Rechteck 242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0" name="Rechteck 242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1" name="Rechteck 242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2" name="Gruppieren 2424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3" name="Rechteck 242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4" name="Rechteck 242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5" name="Rechteck 242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6" name="Gruppieren 2424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7" name="Rechteck 242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8" name="Rechteck 242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59" name="Rechteck 242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60" name="Gruppieren 2426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61" name="Rechteck 242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2" name="Rechteck 242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3" name="Rechteck 242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64" name="Rechteck 2426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65" name="Rechteck 2426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4266" name="Rechteck 2426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7" name="Rechteck 2426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8" name="Rechteck 2426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9" name="Rechteck 2426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270" name="Rechteck 2427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1" name="Rechteck 2427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2" name="Rechteck 2427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3" name="Rechteck 2427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4" name="Rechteck 2427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5" name="Rechteck 2427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6" name="Rechteck 2427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7" name="Rechteck 2427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8" name="Rechteck 2427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9" name="Rechteck 2427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0" name="Rechteck 2428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1" name="Rechteck 2428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2" name="Rechteck 2428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3" name="Rechteck 2428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4" name="Rechteck 2428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5" name="Rechteck 2428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6" name="Rechteck 2428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7" name="Rechteck 2428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8" name="Rechteck 2428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9" name="Rechteck 2428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4F8F10B" id="Gruppieren 26385" o:spid="_x0000_s1026" style="position:absolute;margin-left:1.55pt;margin-top:6.4pt;width:405pt;height:193.45pt;z-index:253748224;mso-width-relative:margin" coordsize="51439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">
                      <v:group id="Gruppieren 26386" o:spid="_x0000_s1027" style="position:absolute;width:51439;height:12285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">
                        <v:group id="Gruppieren 26387" o:spid="_x0000_s1028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ow4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UnKMOMwA&#13;&#10;AADjAAAADwAAAAAAAAAAAAAAAAAHAgAAZHJzL2Rvd25yZXYueG1sUEsFBgAAAAADAAMAtwAAAAAD&#13;&#10;AAAAAA==&#13;&#10;">
                          <v:group id="Gruppieren 26388" o:spid="_x0000_s1029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">
                            <v:group id="Gruppieren 26389" o:spid="_x0000_s1030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b3R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TKG90cwA&#13;&#10;AADjAAAADwAAAAAAAAAAAAAAAAAHAgAAZHJzL2Rvd25yZXYueG1sUEsFBgAAAAADAAMAtwAAAAAD&#13;&#10;AAAAAA==&#13;&#10;">
                              <v:group id="Gruppieren 26390" o:spid="_x0000_s1031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">
                                <v:group id="Gruppieren 26391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">
                                  <v:rect id="Rechteck 2640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0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0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0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">
                                  <v:rect id="Rechteck 2640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1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6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17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">
                                  <v:rect id="Rechteck 26418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9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zqw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eDSYwPNT/ANy/gAAAP//AwBQSwECLQAUAAYACAAAACEA2+H2y+4AAACFAQAAEwAAAAAA&#13;&#10;AAAAAAAAAAAAAAAAW0NvbnRlbnRfVHlwZXNdLnhtbFBLAQItABQABgAIAAAAIQBa9CxbvwAAABUB&#13;&#10;AAALAAAAAAAAAAAAAAAAAB8BAABfcmVscy8ucmVsc1BLAQItABQABgAIAAAAIQDTnzq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20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1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yOI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">
                                  <v:rect id="Rechteck 26423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8fn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tlbOoX/T/EPyOUfAAAA//8DAFBLAQItABQABgAIAAAAIQDb4fbL7gAAAIUBAAATAAAA&#13;&#10;AAAAAAAAAAAAAAAAAABbQ29udGVudF9UeXBlc10ueG1sUEsBAi0AFAAGAAgAAAAhAFr0LFu/AAAA&#13;&#10;FQEAAAsAAAAAAAAAAAAAAAAAHwEAAF9yZWxzLy5yZWxzUEsBAi0AFAAGAAgAAAAhAHwbx+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4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l+T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LNpOoX/T/EPyOUfAAAA//8DAFBLAQItABQABgAIAAAAIQDb4fbL7gAAAIUBAAATAAAA&#13;&#10;AAAAAAAAAAAAAAAAAABbQ29udGVudF9UeXBlc10ueG1sUEsBAi0AFAAGAAgAAAAhAFr0LFu/AAAA&#13;&#10;FQEAAAsAAAAAAAAAAAAAAAAAHwEAAF9yZWxzLy5yZWxzUEsBAi0AFAAGAAgAAAAhAPPyX5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5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voI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Tt7Sd3h8in9ALv8AAAD//wMAUEsBAi0AFAAGAAgAAAAhANvh9svuAAAAhQEAABMAAAAA&#13;&#10;AAAAAAAAAAAAAAAAAFtDb250ZW50X1R5cGVzXS54bWxQSwECLQAUAAYACAAAACEAWvQsW78AAAAV&#13;&#10;AQAACwAAAAAAAAAAAAAAAAAfAQAAX3JlbHMvLnJlbHNQSwECLQAUAAYACAAAACEAnL76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6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">
                                  <v:rect id="Rechteck 26427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MHk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jt/TD3h8in9ALv4AAAD//wMAUEsBAi0AFAAGAAgAAAAhANvh9svuAAAAhQEAABMAAAAA&#13;&#10;AAAAAAAAAAAAAAAAAFtDb250ZW50X1R5cGVzXS54bWxQSwECLQAUAAYACAAAACEAWvQsW78AAAAV&#13;&#10;AQAACwAAAAAAAAAAAAAAAAAfAQAAX3JlbHMvLnJlbHNQSwECLQAUAAYACAAAACEAAyDB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8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1WW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I/fc3lanMQH9OIXAAD//wMAUEsBAi0AFAAGAAgAAAAhANvh9svuAAAAhQEAABMAAAAA&#13;&#10;AAAAAAAAAAAAAAAAAFtDb250ZW50X1R5cGVzXS54bWxQSwECLQAUAAYACAAAACEAWvQsW78AAAAV&#13;&#10;AQAACwAAAAAAAAAAAAAAAAAfAQAAX3JlbHMvLnJlbHNQSwECLQAUAAYACAAAACEAcr9V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9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8/AN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LO3dAF/n+IfkPkvAAAA//8DAFBLAQItABQABgAIAAAAIQDb4fbL7gAAAIUBAAATAAAA&#13;&#10;AAAAAAAAAAAAAAAAAABbQ29udGVudF9UeXBlc10ueG1sUEsBAi0AFAAGAAgAAAAhAFr0LFu/AAAA&#13;&#10;FQEAAAsAAAAAAAAAAAAAAAAAHwEAAF9yZWxzLy5yZWxzUEsBAi0AFAAGAAgAAAAhAB3z8A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30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">
                                  <v:rect id="Rechteck 26431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GrW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J+PRAJ6f4h+QiwcAAAD//wMAUEsBAi0AFAAGAAgAAAAhANvh9svuAAAAhQEAABMAAAAA&#13;&#10;AAAAAAAAAAAAAAAAAFtDb250ZW50X1R5cGVzXS54bWxQSwECLQAUAAYACAAAACEAWvQsW78AAAAV&#13;&#10;AQAACwAAAAAAAAAAAAAAAAAfAQAAX3JlbHMvLnJlbHNQSwECLQAUAAYACAAAACEAZlxq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2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KsO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JMtS+P0U/4Bc/AAAAP//AwBQSwECLQAUAAYACAAAACEA2+H2y+4AAACFAQAAEwAAAAAA&#13;&#10;AAAAAAAAAAAAAAAAW0NvbnRlbnRfVHlwZXNdLnhtbFBLAQItABQABgAIAAAAIQBa9CxbvwAAABUB&#13;&#10;AAALAAAAAAAAAAAAAAAAAB8BAABfcmVscy8ucmVsc1BLAQItABQABgAIAAAAIQAZTKs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3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4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0li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">
                                  <v:rect id="Rechteck 20995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TN6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kKTpCB6f4h+Q8zsAAAD//wMAUEsBAi0AFAAGAAgAAAAhANvh9svuAAAAhQEAABMAAAAA&#13;&#10;AAAAAAAAAAAAAAAAAFtDb250ZW50X1R5cGVzXS54bWxQSwECLQAUAAYACAAAACEAWvQsW78AAAAV&#13;&#10;AQAACwAAAAAAAAAAAAAAAAAfAQAAX3JlbHMvLnJlbHNQSwECLQAUAAYACAAAACEAlqUz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6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60N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SdMxPD/FPyDn/wAAAP//AwBQSwECLQAUAAYACAAAACEA2+H2y+4AAACFAQAAEwAAAAAA&#13;&#10;AAAAAAAAAAAAAAAAW0NvbnRlbnRfVHlwZXNdLnhtbFBLAQItABQABgAIAAAAIQBa9CxbvwAAABUB&#13;&#10;AAALAAAAAAAAAAAAAAAAAB8BAABfcmVscy8ucmVsc1BLAQItABQABgAIAAAAIQBmd60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7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wiW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kKTpGB6f4h+Q8zsAAAD//wMAUEsBAi0AFAAGAAgAAAAhANvh9svuAAAAhQEAABMAAAAA&#13;&#10;AAAAAAAAAAAAAAAAAFtDb250ZW50X1R5cGVzXS54bWxQSwECLQAUAAYACAAAACEAWvQsW78AAAAV&#13;&#10;AQAACwAAAAAAAAAAAAAAAAAfAQAAX3JlbHMvLnJlbHNQSwECLQAUAAYACAAAACEACTsI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8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kNn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">
                                  <v:rect id="Rechteck 20999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0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1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">
                                  <v:rect id="Rechteck 2100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jY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Yq7UEn4/pT8gix8AAAD//wMAUEsBAi0AFAAGAAgAAAAhANvh9svuAAAAhQEAABMAAAAA&#13;&#10;AAAAAAAAAAAAAAAAAFtDb250ZW50X1R5cGVzXS54bWxQSwECLQAUAAYACAAAACEAWvQsW78AAAAV&#13;&#10;AQAACwAAAAAAAAAAAAAAAAAfAQAAX3JlbHMvLnJlbHNQSwECLQAUAAYACAAAACEANi42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65x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oK/UCO6f0h+Qs38AAAD//wMAUEsBAi0AFAAGAAgAAAAhANvh9svuAAAAhQEAABMAAAAA&#13;&#10;AAAAAAAAAAAAAAAAAFtDb250ZW50X1R5cGVzXS54bWxQSwECLQAUAAYACAAAACEAWvQsW78AAAAV&#13;&#10;AQAACwAAAAAAAAAAAAAAAAAfAQAAX3JlbHMvLnJlbHNQSwECLQAUAAYACAAAACEAuceu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wvq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+kqN4P4p/QE5+wcAAP//AwBQSwECLQAUAAYACAAAACEA2+H2y+4AAACFAQAAEwAAAAAA&#13;&#10;AAAAAAAAAAAAAAAAW0NvbnRlbnRfVHlwZXNdLnhtbFBLAQItABQABgAIAAAAIQBa9CxbvwAAABUB&#13;&#10;AAALAAAAAAAAAAAAAAAAAB8BAABfcmVscy8ucmVsc1BLAQItABQABgAIAAAAIQDWiwv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0oeygAAAOM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">
                                  <v:rect id="Rechteck 2100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TAG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oGfaU+4f4p/QE5+wcAAP//AwBQSwECLQAUAAYACAAAACEA2+H2y+4AAACFAQAAEwAAAAAA&#13;&#10;AAAAAAAAAAAAAAAAW0NvbnRlbnRfVHlwZXNdLnhtbFBLAQItABQABgAIAAAAIQBa9CxbvwAAABUB&#13;&#10;AAALAAAAAAAAAAAAAAAAAB8BAABfcmVscy8ucmVsc1BLAQItABQABgAIAAAAIQBJFTA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0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10" o:spid="_x0000_s1072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">
                                  <v:rect id="Rechteck 21012" o:spid="_x0000_s1073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13" o:spid="_x0000_s1074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6DY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QMr0/xD8j5HwAAAP//AwBQSwECLQAUAAYACAAAACEA2+H2y+4AAACFAQAAEwAAAAAA&#13;&#10;AAAAAAAAAAAAAAAAW0NvbnRlbnRfVHlwZXNdLnhtbFBLAQItABQABgAIAAAAIQBa9CxbvwAAABUB&#13;&#10;AAALAAAAAAAAAAAAAAAAAB8BAABfcmVscy8ucmVsc1BLAQItABQABgAIAAAAIQCz96D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1015" o:spid="_x0000_s107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p03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bpDO6f4h+Qq38AAAD//wMAUEsBAi0AFAAGAAgAAAAhANvh9svuAAAAhQEAABMAAAAA&#13;&#10;AAAAAAAAAAAAAAAAAFtDb250ZW50X1R5cGVzXS54bWxQSwECLQAUAAYACAAAACEAWvQsW78AAAAV&#13;&#10;AQAACwAAAAAAAAAAAAAAAAAfAQAAX3JlbHMvLnJlbHNQSwECLQAUAAYACAAAACEAU1Kd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6" o:spid="_x0000_s107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ANA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EoTdIJPD/FPyCX/wAAAP//AwBQSwECLQAUAAYACAAAACEA2+H2y+4AAACFAQAAEwAAAAAA&#13;&#10;AAAAAAAAAAAAAAAAW0NvbnRlbnRfVHlwZXNdLnhtbFBLAQItABQABgAIAAAAIQBa9CxbvwAAABUB&#13;&#10;AAALAAAAAAAAAAAAAAAAAB8BAABfcmVscy8ucmVsc1BLAQItABQABgAIAAAAIQCjgAN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17" o:spid="_x0000_s107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8" o:spid="_x0000_s107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9" o:spid="_x0000_s107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20" o:spid="_x0000_s108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1022" o:spid="_x0000_s108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3" o:spid="_x0000_s108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2pl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uTLIf7p/gH5PoXAAD//wMAUEsBAi0AFAAGAAgAAAAhANvh9svuAAAAhQEAABMAAAAA&#13;&#10;AAAAAAAAAAAAAAAAAFtDb250ZW50X1R5cGVzXS54bWxQSwECLQAUAAYACAAAACEAWvQsW78AAAAV&#13;&#10;AQAACwAAAAAAAAAAAAAAAAAfAQAAX3JlbHMvLnJlbHNQSwECLQAUAAYACAAAACEAfZtq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4" o:spid="_x0000_s108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vIR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DycvI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1025" o:spid="_x0000_s108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leK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CdPle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1027" o:spid="_x0000_s1085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">
                              <v:group id="Gruppieren 21028" o:spid="_x0000_s1086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SeXzAAAAOM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">
                                <v:rect id="Rechteck 21029" o:spid="_x0000_s108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12P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mKQTeH6Kf0DOHwAAAP//AwBQSwECLQAUAAYACAAAACEA2+H2y+4AAACFAQAAEwAAAAAA&#13;&#10;AAAAAAAAAAAAAAAAW0NvbnRlbnRfVHlwZXNdLnhtbFBLAQItABQABgAIAAAAIQBa9CxbvwAAABUB&#13;&#10;AAALAAAAAAAAAAAAAAAAAB8BAABfcmVscy8ucmVsc1BLAQItABQABgAIAAAAIQAcc12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0" o:spid="_x0000_s108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GLP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RNxEKcxAf04g8AAP//AwBQSwECLQAUAAYACAAAACEA2+H2y+4AAACFAQAAEwAAAAAA&#13;&#10;AAAAAAAAAAAAAAAAW0NvbnRlbnRfVHlwZXNdLnhtbFBLAQItABQABgAIAAAAIQBa9CxbvwAAABUB&#13;&#10;AAALAAAAAAAAAAAAAAAAAB8BAABfcmVscy8ucmVsc1BLAQItABQABgAIAAAAIQAIkGL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1" o:spid="_x0000_s108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MdU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EKr0/xD8j5HwAAAP//AwBQSwECLQAUAAYACAAAACEA2+H2y+4AAACFAQAAEwAAAAAA&#13;&#10;AAAAAAAAAAAAAAAAW0NvbnRlbnRfVHlwZXNdLnhtbFBLAQItABQABgAIAAAAIQBa9CxbvwAAABUB&#13;&#10;AAALAAAAAAAAAAAAAAAAAB8BAABfcmVscy8ucmVsc1BLAQItABQABgAIAAAAIQBn3Md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2" o:spid="_x0000_s1090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IagywAAAOM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">
                                <v:rect id="Rechteck 2103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vy4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zKYqz+H+Kf0BufoFAAD//wMAUEsBAi0AFAAGAAgAAAAhANvh9svuAAAAhQEAABMAAAAA&#13;&#10;AAAAAAAAAAAAAAAAAFtDb250ZW50X1R5cGVzXS54bWxQSwECLQAUAAYACAAAACEAWvQsW78AAAAV&#13;&#10;AQAACwAAAAAAAAAAAAAAAAAfAQAAX3JlbHMvLnJlbHNQSwECLQAUAAYACAAAACEA+EL8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2TM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RGJ6f4h+Qy38AAAD//wMAUEsBAi0AFAAGAAgAAAAhANvh9svuAAAAhQEAABMAAAAA&#13;&#10;AAAAAAAAAAAAAAAAAFtDb250ZW50X1R5cGVzXS54bWxQSwECLQAUAAYACAAAACEAWvQsW78AAAAV&#13;&#10;AQAACwAAAAAAAAAAAAAAAAAfAQAAX3JlbHMvLnJlbHNQSwECLQAUAAYACAAAACEAd6tk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8FX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aw/NT/ANy+Q8AAP//AwBQSwECLQAUAAYACAAAACEA2+H2y+4AAACFAQAAEwAAAAAA&#13;&#10;AAAAAAAAAAAAAAAAW0NvbnRlbnRfVHlwZXNdLnhtbFBLAQItABQABgAIAAAAIQBa9CxbvwAAABUB&#13;&#10;AAALAAAAAAAAAAAAAAAAAB8BAABfcmVscy8ucmVsc1BLAQItABQABgAIAAAAIQAY58F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6" o:spid="_x0000_s1094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">
                                <v:rect id="Rechteck 2103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fq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DpLRBJ6f4h+Qy38AAAD//wMAUEsBAi0AFAAGAAgAAAAhANvh9svuAAAAhQEAABMAAAAA&#13;&#10;AAAAAAAAAAAAAAAAAFtDb250ZW50X1R5cGVzXS54bWxQSwECLQAUAAYACAAAACEAWvQsW78AAAAV&#13;&#10;AQAACwAAAAAAAAAAAAAAAAAfAQAAX3JlbHMvLnJlbHNQSwECLQAUAAYACAAAACEAh3n6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m7J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8SibyNPiJD6gF38AAAD//wMAUEsBAi0AFAAGAAgAAAAhANvh9svuAAAAhQEAABMAAAAA&#13;&#10;AAAAAAAAAAAAAAAAAFtDb250ZW50X1R5cGVzXS54bWxQSwECLQAUAAYACAAAACEAWvQsW78AAAAV&#13;&#10;AQAACwAAAAAAAAAAAAAAAAAfAQAAX3JlbHMvLnJlbHNQSwECLQAUAAYACAAAACEA9uZu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1039" o:spid="_x0000_s1097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1042" o:spid="_x0000_s109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">
                                <v:rect id="Rechteck 21043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I/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xCJ6f4h+Qy38AAAD//wMAUEsBAi0AFAAGAAgAAAAhANvh9svuAAAAhQEAABMAAAAA&#13;&#10;AAAAAAAAAAAAAAAAAFtDb250ZW50X1R5cGVzXS54bWxQSwECLQAUAAYACAAAACEAWvQsW78AAAAV&#13;&#10;AQAACwAAAAAAAAAAAAAAAAAfAQAAX3JlbHMvLnJlbHNQSwECLQAUAAYACAAAACEAoESP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4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RexygAAAOMAAAAPAAAAZHJzL2Rvd25yZXYueG1sRI9Ba8JA&#13;&#10;FITvBf/D8oTe6kYb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C+tF7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5" o:spid="_x0000_s11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46" o:spid="_x0000_s110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">
                                <v:rect id="Rechteck 21047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8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9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Lgv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2n2soC/T+kPyPUNAAD//wMAUEsBAi0AFAAGAAgAAAAhANvh9svuAAAAhQEAABMAAAAA&#13;&#10;AAAAAAAAAAAAAAAAAFtDb250ZW50X1R5cGVzXS54bWxQSwECLQAUAAYACAAAACEAWvQsW78AAAAV&#13;&#10;AQAACwAAAAAAAAAAAAAAAAAfAQAAX3JlbHMvLnJlbHNQSwECLQAUAAYACAAAACEAway4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50" o:spid="_x0000_s110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VjsywAAAOM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">
                                <v:rect id="Rechteck 21051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yL0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azFO6f4h+Qq38AAAD//wMAUEsBAi0AFAAGAAgAAAAhANvh9svuAAAAhQEAABMAAAAA&#13;&#10;AAAAAAAAAAAAAAAAAFtDb250ZW50X1R5cGVzXS54bWxQSwECLQAUAAYACAAAACEAWvQsW78AAAAV&#13;&#10;AQAACwAAAAAAAAAAAAAAAAAfAQAAX3JlbHMvLnJlbHNQSwECLQAUAAYACAAAACEAugMi9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52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byD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+Qrheen+Afk/AEAAP//AwBQSwECLQAUAAYACAAAACEA2+H2y+4AAACFAQAAEwAAAAAA&#13;&#10;AAAAAAAAAAAAAAAAW0NvbnRlbnRfVHlwZXNdLnhtbFBLAQItABQABgAIAAAAIQBa9CxbvwAAABUB&#13;&#10;AAALAAAAAAAAAAAAAAAAAB8BAABfcmVscy8ucmVsc1BLAQItABQABgAIAAAAIQBK0by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53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RkY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ewfNT/ANy+Q8AAP//AwBQSwECLQAUAAYACAAAACEA2+H2y+4AAACFAQAAEwAAAAAA&#13;&#10;AAAAAAAAAAAAAAAAW0NvbnRlbnRfVHlwZXNdLnhtbFBLAQItABQABgAIAAAAIQBa9CxbvwAAABUB&#13;&#10;AAALAAAAAAAAAAAAAAAAAB8BAABfcmVscy8ucmVsc1BLAQItABQABgAIAAAAIQAlnRk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54" o:spid="_x0000_s111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l7vygAAAOM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">
                                <v:rect id="Rechteck 21055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CT3ygAAAOMAAAAPAAAAZHJzL2Rvd25yZXYueG1sRI9Ba8JA&#13;&#10;FITvBf/D8oTe6kZL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MU4JP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0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XVSyQAAAOMAAAAPAAAAZHJzL2Rvd25yZXYueG1sRI/BasJA&#13;&#10;EIbvhb7DMoXe6qYq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/0F1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0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dDJ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kA3Q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18308" o:spid="_x0000_s1114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">
                            <v:group id="Gruppieren 18309" o:spid="_x0000_s1115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gVP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">
                              <v:group id="Gruppieren 18310" o:spid="_x0000_s1116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">
                                <v:group id="Gruppieren 18311" o:spid="_x0000_s1117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">
                                  <v:rect id="Rechteck 18312" o:spid="_x0000_s111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d5g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OHhJDvo9S8AAAD//wMAUEsBAi0AFAAGAAgAAAAhANvh9svuAAAAhQEAABMAAAAA&#13;&#10;AAAAAAAAAAAAAAAAAFtDb250ZW50X1R5cGVzXS54bWxQSwECLQAUAAYACAAAACEAWvQsW78AAAAV&#13;&#10;AQAACwAAAAAAAAAAAAAAAAAfAQAAX3JlbHMvLnJlbHNQSwECLQAUAAYACAAAACEAmj3e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3" o:spid="_x0000_s111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4" o:spid="_x0000_s112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OOP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OIark+ygF/8AAAD//wMAUEsBAi0AFAAGAAgAAAAhANvh9svuAAAAhQEAABMAAAAA&#13;&#10;AAAAAAAAAAAAAAAAAFtDb250ZW50X1R5cGVzXS54bWxQSwECLQAUAAYACAAAACEAWvQsW78AAAAV&#13;&#10;AQAACwAAAAAAAAAAAAAAAAAfAQAAX3JlbHMvLnJlbHNQSwECLQAUAAYACAAAACEAepjj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5" o:spid="_x0000_s1121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pmXygAAAOM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">
                                  <v:rect id="Rechteck 18316" o:spid="_x0000_s112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thj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fjGfw7yQ56/QcAAP//AwBQSwECLQAUAAYACAAAACEA2+H2y+4AAACFAQAAEwAAAAAA&#13;&#10;AAAAAAAAAAAAAAAAW0NvbnRlbnRfVHlwZXNdLnhtbFBLAQItABQABgAIAAAAIQBa9CxbvwAAABUB&#13;&#10;AAALAAAAAAAAAAAAAAAAAB8BAABfcmVscy8ucmVsc1BLAQItABQABgAIAAAAIQDlBth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17" o:spid="_x0000_s112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8" o:spid="_x0000_s112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9" o:spid="_x0000_s1125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5OS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">
                                  <v:rect id="Rechteck 18320" o:spid="_x0000_s112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1" o:spid="_x0000_s112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4qq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uDhJDvo9S8AAAD//wMAUEsBAi0AFAAGAAgAAAAhANvh9svuAAAAhQEAABMAAAAA&#13;&#10;AAAAAAAAAAAAAAAAAFtDb250ZW50X1R5cGVzXS54bWxQSwECLQAUAAYACAAAACEAWvQsW78AAAAV&#13;&#10;AQAACwAAAAAAAAAAAAAAAAAfAQAAX3JlbHMvLnJlbHNQSwECLQAUAAYACAAAACEApIOK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2" o:spid="_x0000_s112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3" o:spid="_x0000_s1129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">
                                  <v:rect id="Rechteck 18324" o:spid="_x0000_s1130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Cky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tPQp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5" o:spid="_x0000_s1131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IypyQAAAOMAAAAPAAAAZHJzL2Rvd25yZXYueG1sRI/BasJA&#13;&#10;EIbvQt9hmUJvuqlS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27iM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6" o:spid="_x0000_s1132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hLe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3GU/h3kh308gYAAP//AwBQSwECLQAUAAYACAAAACEA2+H2y+4AAACFAQAAEwAAAAAA&#13;&#10;AAAAAAAAAAAAAAAAW0NvbnRlbnRfVHlwZXNdLnhtbFBLAQItABQABgAIAAAAIQBa9CxbvwAAABUB&#13;&#10;AAALAAAAAAAAAAAAAAAAAB8BAABfcmVscy8ucmVsc1BLAQItABQABgAIAAAAIQArahL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7" o:spid="_x0000_s1133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">
                                  <v:rect id="Rechteck 18328" o:spid="_x0000_s113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9" o:spid="_x0000_s113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Yas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+lkPIOHk+ygl78AAAD//wMAUEsBAi0AFAAGAAgAAAAhANvh9svuAAAAhQEAABMAAAAA&#13;&#10;AAAAAAAAAAAAAAAAAFtDb250ZW50X1R5cGVzXS54bWxQSwECLQAUAAYACAAAACEAWvQsW78AAAAV&#13;&#10;AQAACwAAAAAAAAAAAAAAAAAfAQAAX3JlbHMvLnJlbHNQSwECLQAUAAYACAAAACEAWvWG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0" o:spid="_x0000_s113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1" o:spid="_x0000_s1137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">
                                  <v:rect id="Rechteck 18332" o:spid="_x0000_s1138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3" o:spid="_x0000_s113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4" o:spid="_x0000_s114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5" o:spid="_x0000_s114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">
                                  <v:rect id="Rechteck 18336" o:spid="_x0000_s114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4QD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mez+DXSXbQqzsAAAD//wMAUEsBAi0AFAAGAAgAAAAhANvh9svuAAAAhQEAABMAAAAA&#13;&#10;AAAAAAAAAAAAAAAAAFtDb250ZW50X1R5cGVzXS54bWxQSwECLQAUAAYACAAAACEAWvQsW78AAAAV&#13;&#10;AQAACwAAAAAAAAAAAAAAAAAfAQAAX3JlbHMvLnJlbHNQSwECLQAUAAYACAAAACEArrOE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7" o:spid="_x0000_s114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8" o:spid="_x0000_s114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9" o:spid="_x0000_s114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">
                                  <v:rect id="Rechteck 18340" o:spid="_x0000_s114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MqR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FhDK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1" o:spid="_x0000_s114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G8K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eVxv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2" o:spid="_x0000_s114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vF9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Z5GcOfk+ygV78AAAD//wMAUEsBAi0AFAAGAAgAAAAhANvh9svuAAAAhQEAABMAAAAA&#13;&#10;AAAAAAAAAAAAAAAAAFtDb250ZW50X1R5cGVzXS54bWxQSwECLQAUAAYACAAAACEAWvQsW78AAAAV&#13;&#10;AQAACwAAAAAAAAAAAAAAAAAfAQAAX3JlbHMvLnJlbHNQSwECLQAUAAYACAAAACEAiY7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3" o:spid="_x0000_s114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">
                                  <v:rect id="Rechteck 18344" o:spid="_x0000_s115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8ySyQAAAOMAAAAPAAAAZHJzL2Rvd25yZXYueG1sRI/BasJA&#13;&#10;EIbvhb7DMoXe6qZVRK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aSvM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5" o:spid="_x0000_s115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2kJ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3h10l20IsbAAAA//8DAFBLAQItABQABgAIAAAAIQDb4fbL7gAAAIUBAAATAAAA&#13;&#10;AAAAAAAAAAAAAAAAAABbQ29udGVudF9UeXBlc10ueG1sUEsBAi0AFAAGAAgAAAAhAFr0LFu/AAAA&#13;&#10;FQEAAAsAAAAAAAAAAAAAAAAAHwEAAF9yZWxzLy5yZWxzUEsBAi0AFAAGAAgAAAAhAAZnaQ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46" o:spid="_x0000_s115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fd+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9rX3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8" o:spid="_x0000_s115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">
                                  <v:rect id="Rechteck 18349" o:spid="_x0000_s115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mMM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hypj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0" o:spid="_x0000_s115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VxMyQAAAOMAAAAPAAAAZHJzL2Rvd25yZXYueG1sRI/BasJA&#13;&#10;EIbvQt9hmUJvuqli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k8lc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1" o:spid="_x0000_s115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fnX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/IX5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52" o:spid="_x0000_s1157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">
                                  <v:rect id="Rechteck 18353" o:spid="_x0000_s1158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4" o:spid="_x0000_s1159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lpP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/g10l20IsbAAAA//8DAFBLAQItABQABgAIAAAAIQDb4fbL7gAAAIUBAAATAAAA&#13;&#10;AAAAAAAAAAAAAAAAAABbQ29udGVudF9UeXBlc10ueG1sUEsBAi0AFAAGAAgAAAAhAFr0LFu/AAAA&#13;&#10;FQEAAAsAAAAAAAAAAAAAAAAAHwEAAF9yZWxzLy5yZWxzUEsBAi0AFAAGAAgAAAAhAOzyWk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55" o:spid="_x0000_s1160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v/U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g77/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8356" o:spid="_x0000_s1161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GGj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c2x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7" o:spid="_x0000_s1162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MQ4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6HE3g10l20IsbAAAA//8DAFBLAQItABQABgAIAAAAIQDb4fbL7gAAAIUBAAATAAAA&#13;&#10;AAAAAAAAAAAAAAAAAABbQ29udGVudF9UeXBlc10ueG1sUEsBAi0AFAAGAAgAAAAhAFr0LFu/AAAA&#13;&#10;FQEAAAsAAAAAAAAAAAAAAAAAHwEAAF9yZWxzLy5yZWxzUEsBAi0AFAAGAAgAAAAhABwgxD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58" o:spid="_x0000_s1163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9" o:spid="_x0000_s1164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/XR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AvP1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60" o:spid="_x0000_s1165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1" o:spid="_x0000_s1166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TNq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ezMfw7yQ56/QcAAP//AwBQSwECLQAUAAYACAAAACEA2+H2y+4AAACFAQAAEwAAAAAA&#13;&#10;AAAAAAAAAAAAAAAAW0NvbnRlbnRfVHlwZXNdLnhtbFBLAQItABQABgAIAAAAIQBa9CxbvwAAABUB&#13;&#10;AAALAAAAAAAAAAAAAAAAAB8BAABfcmVscy8ucmVsc1BLAQItABQABgAIAAAAIQAy6TN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2" o:spid="_x0000_s1167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60d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2mY/h3kh308gYAAP//AwBQSwECLQAUAAYACAAAACEA2+H2y+4AAACFAQAAEwAAAAAA&#13;&#10;AAAAAAAAAAAAAAAAW0NvbnRlbnRfVHlwZXNdLnhtbFBLAQItABQABgAIAAAAIQBa9CxbvwAAABUB&#13;&#10;AAALAAAAAAAAAAAAAAAAAB8BAABfcmVscy8ucmVsc1BLAQItABQABgAIAAAAIQDCO6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8363" o:spid="_x0000_s1168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wiG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k+y+HXSXbQqzsAAAD//wMAUEsBAi0AFAAGAAgAAAAhANvh9svuAAAAhQEAABMAAAAA&#13;&#10;AAAAAAAAAAAAAAAAAFtDb250ZW50X1R5cGVzXS54bWxQSwECLQAUAAYACAAAACEAWvQsW78AAAAV&#13;&#10;AQAACwAAAAAAAAAAAAAAAAAfAQAAX3JlbHMvLnJlbHNQSwECLQAUAAYACAAAACEArXcI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4" o:spid="_x0000_s1169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pDy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Ip6Q8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5" o:spid="_x0000_s1170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jVp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TdI1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6" o:spid="_x0000_s1171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7" o:spid="_x0000_s1172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08" o:spid="_x0000_s1173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Xvv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1l8rQ4iQ/o1S8AAAD//wMAUEsBAi0AFAAGAAgAAAAhANvh9svuAAAAhQEAABMAAAAA&#13;&#10;AAAAAAAAAAAAAAAAAFtDb250ZW50X1R5cGVzXS54bWxQSwECLQAUAAYACAAAACEAWvQsW78AAAAV&#13;&#10;AQAACwAAAAAAAAAAAAAAAAAfAQAAX3JlbHMvLnJlbHNQSwECLQAUAAYACAAAACEAnyV7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3809" o:spid="_x0000_s1174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">
                              <v:group id="Gruppieren 23810" o:spid="_x0000_s1175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D63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">
                                <v:rect id="Rechteck 23811" o:spid="_x0000_s117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kSv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MktTeH6Kf0Au/wEAAP//AwBQSwECLQAUAAYACAAAACEA2+H2y+4AAACFAQAAEwAAAAAA&#13;&#10;AAAAAAAAAAAAAAAAW0NvbnRlbnRfVHlwZXNdLnhtbFBLAQItABQABgAIAAAAIQBa9CxbvwAAABUB&#13;&#10;AAALAAAAAAAAAAAAAAAAAB8BAABfcmVscy8ucmVsc1BLAQItABQABgAIAAAAIQCLxkS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2" o:spid="_x0000_s117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NrY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Y1TeH6Kf0Cu/gEAAP//AwBQSwECLQAUAAYACAAAACEA2+H2y+4AAACFAQAAEwAAAAAA&#13;&#10;AAAAAAAAAAAAAAAAW0NvbnRlbnRfVHlwZXNdLnhtbFBLAQItABQABgAIAAAAIQBa9CxbvwAAABUB&#13;&#10;AAALAAAAAAAAAAAAAAAAAB8BAABfcmVscy8ucmVsc1BLAQItABQABgAIAAAAIQB7FNr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3" o:spid="_x0000_s117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H9D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Y1TeH6Kf0Cu/gEAAP//AwBQSwECLQAUAAYACAAAACEA2+H2y+4AAACFAQAAEwAAAAAA&#13;&#10;AAAAAAAAAAAAAAAAW0NvbnRlbnRfVHlwZXNdLnhtbFBLAQItABQABgAIAAAAIQBa9CxbvwAAABUB&#13;&#10;AAALAAAAAAAAAAAAAAAAAB8BAABfcmVscy8ucmVsc1BLAQItABQABgAIAAAAIQAUWH9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14" o:spid="_x0000_s1179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zi0ywAAAOM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">
                                <v:rect id="Rechteck 23815" o:spid="_x0000_s118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UKs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CzT+TP8fop/QG7uAAAA//8DAFBLAQItABQABgAIAAAAIQDb4fbL7gAAAIUBAAATAAAA&#13;&#10;AAAAAAAAAAAAAAAAAABbQ29udGVudF9UeXBlc10ueG1sUEsBAi0AFAAGAAgAAAAhAFr0LFu/AAAA&#13;&#10;FQEAAAsAAAAAAAAAAAAAAAAAHwEAAF9yZWxzLy5yZWxzUEsBAi0AFAAGAAgAAAAhAPT9Q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3816" o:spid="_x0000_s118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9zb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6cLuDxKf4Buf4FAAD//wMAUEsBAi0AFAAGAAgAAAAhANvh9svuAAAAhQEAABMAAAAA&#13;&#10;AAAAAAAAAAAAAAAAAFtDb250ZW50X1R5cGVzXS54bWxQSwECLQAUAAYACAAAACEAWvQsW78AAAAV&#13;&#10;AQAACwAAAAAAAAAAAAAAAAAfAQAAX3JlbHMvLnJlbHNQSwECLQAUAAYACAAAACEABC/c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17" o:spid="_x0000_s118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3lA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+Qv8fop/QG7uAAAA//8DAFBLAQItABQABgAIAAAAIQDb4fbL7gAAAIUBAAATAAAA&#13;&#10;AAAAAAAAAAAAAAAAAABbQ29udGVudF9UeXBlc10ueG1sUEsBAi0AFAAGAAgAAAAhAFr0LFu/AAAA&#13;&#10;FQEAAAsAAAAAAAAAAAAAAAAAHwEAAF9yZWxzLy5yZWxzUEsBAi0AFAAGAAgAAAAhAGtjeU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3818" o:spid="_x0000_s1183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">
                                <v:rect id="Rechteck 23819" o:spid="_x0000_s118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Ei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TKdr+HxKf4BufsFAAD//wMAUEsBAi0AFAAGAAgAAAAhANvh9svuAAAAhQEAABMAAAAA&#13;&#10;AAAAAAAAAAAAAAAAAFtDb250ZW50X1R5cGVzXS54bWxQSwECLQAUAAYACAAAACEAWvQsW78AAAAV&#13;&#10;AQAACwAAAAAAAAAAAAAAAAAfAQAAX3JlbHMvLnJlbHNQSwECLQAUAAYACAAAACEAdbBI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0" o:spid="_x0000_s118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iuJ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I+nuViIk/iAXvwDAAD//wMAUEsBAi0AFAAGAAgAAAAhANvh9svuAAAAhQEAABMAAAAA&#13;&#10;AAAAAAAAAAAAAAAAAFtDb250ZW50X1R5cGVzXS54bWxQSwECLQAUAAYACAAAACEAWvQsW78AAAAV&#13;&#10;AQAACwAAAAAAAAAAAAAAAAAfAQAAX3JlbHMvLnJlbHNQSwECLQAUAAYACAAAACEAKuY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3821" o:spid="_x0000_s1186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yK0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WiSDuG2KYJAzq8AAAD//wMAUEsBAi0AFAAGAAgAAAAhANvh9svuAAAAhQEAABMA&#13;&#10;AAAAAAAAAAAAAAAAAAAAAFtDb250ZW50X1R5cGVzXS54bWxQSwECLQAUAAYACAAAACEAWvQsW78A&#13;&#10;AAAVAQAACwAAAAAAAAAAAAAAAAAfAQAAX3JlbHMvLnJlbHNQSwECLQAUAAYACAAAACEALmsit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3822" o:spid="_x0000_s118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s/m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">
                                <v:rect id="Rechteck 23823" o:spid="_x0000_s118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LX+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TN4PdT/ANy8QIAAP//AwBQSwECLQAUAAYACAAAACEA2+H2y+4AAACFAQAAEwAAAAAA&#13;&#10;AAAAAAAAAAAAAAAAW0NvbnRlbnRfVHlwZXNdLnhtbFBLAQItABQABgAIAAAAIQBa9CxbvwAAABUB&#13;&#10;AAALAAAAAAAAAAAAAAAAAB8BAABfcmVscy8ucmVsc1BLAQItABQABgAIAAAAIQDaNLX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4" o:spid="_x0000_s118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S2K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BV3S2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5" o:spid="_x0000_s119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YgR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A6kYg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26" o:spid="_x0000_s119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cnl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">
                                <v:rect id="Rechteck 23827" o:spid="_x0000_s119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7P9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eJp+wN+n+Afk8hcAAP//AwBQSwECLQAUAAYACAAAACEA2+H2y+4AAACFAQAAEwAAAAAA&#13;&#10;AAAAAAAAAAAAAAAAW0NvbnRlbnRfVHlwZXNdLnhtbFBLAQItABQABgAIAAAAIQBa9CxbvwAAABUB&#13;&#10;AAALAAAAAAAAAAAAAAAAAB8BAABfcmVscy8ucmVsc1BLAQItABQABgAIAAAAIQClD7P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8" o:spid="_x0000_s119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CeP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B9Pc3lanMQH9OIfAAD//wMAUEsBAi0AFAAGAAgAAAAhANvh9svuAAAAhQEAABMAAAAA&#13;&#10;AAAAAAAAAAAAAAAAAFtDb250ZW50X1R5cGVzXS54bWxQSwECLQAUAAYACAAAACEAWvQsW78AAAAV&#13;&#10;AQAACwAAAAAAAAAAAAAAAAAfAQAAX3JlbHMvLnJlbHNQSwECLQAUAAYACAAAACEA1JAn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9" o:spid="_x0000_s119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3IIU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OJ+kUfj/FPyAXbwAAAP//AwBQSwECLQAUAAYACAAAACEA2+H2y+4AAACFAQAAEwAAAAAA&#13;&#10;AAAAAAAAAAAAAAAAW0NvbnRlbnRfVHlwZXNdLnhtbFBLAQItABQABgAIAAAAIQBa9CxbvwAAABUB&#13;&#10;AAALAAAAAAAAAAAAAAAAAB8BAABfcmVscy8ucmVsc1BLAQItABQABgAIAAAAIQC73II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0" o:spid="_x0000_s119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">
                                <v:rect id="Rechteck 23831" o:spid="_x0000_s119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xjP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aVjeH6Kf0Cu/gEAAP//AwBQSwECLQAUAAYACAAAACEA2+H2y+4AAACFAQAAEwAAAAAA&#13;&#10;AAAAAAAAAAAAAAAAW0NvbnRlbnRfVHlwZXNdLnhtbFBLAQItABQABgAIAAAAIQBa9CxbvwAAABUB&#13;&#10;AAALAAAAAAAAAAAAAAAAAB8BAABfcmVscy8ucmVsc1BLAQItABQABgAIAAAAIQDAcxj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2" o:spid="_x0000_s119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Ya4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RL4fdT/ANy8QIAAP//AwBQSwECLQAUAAYACAAAACEA2+H2y+4AAACFAQAAEwAAAAAA&#13;&#10;AAAAAAAAAAAAAAAAW0NvbnRlbnRfVHlwZXNdLnhtbFBLAQItABQABgAIAAAAIQBa9CxbvwAAABUB&#13;&#10;AAALAAAAAAAAAAAAAAAAAB8BAABfcmVscy8ucmVsc1BLAQItABQABgAIAAAAIQAwoYa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3" o:spid="_x0000_s119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SMj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BOp2kKv5/iH5CLNwAAAP//AwBQSwECLQAUAAYACAAAACEA2+H2y+4AAACFAQAAEwAAAAAA&#13;&#10;AAAAAAAAAAAAAAAAW0NvbnRlbnRfVHlwZXNdLnhtbFBLAQItABQABgAIAAAAIQBa9CxbvwAAABUB&#13;&#10;AAALAAAAAAAAAAAAAAAAAB8BAABfcmVscy8ucmVsc1BLAQItABQABgAIAAAAIQBf7SM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4" o:spid="_x0000_s119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">
                                <v:rect id="Rechteck 23835" o:spid="_x0000_s120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B7M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TSdwN+n+Afk8hcAAP//AwBQSwECLQAUAAYACAAAACEA2+H2y+4AAACFAQAAEwAAAAAA&#13;&#10;AAAAAAAAAAAAAAAAW0NvbnRlbnRfVHlwZXNdLnhtbFBLAQItABQABgAIAAAAIQBa9CxbvwAAABUB&#13;&#10;AAALAAAAAAAAAAAAAAAAAB8BAABfcmVscy8ucmVsc1BLAQItABQABgAIAAAAIQC/SB7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6" o:spid="_x0000_s120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oC7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dJKO4f0p/gG5+AUAAP//AwBQSwECLQAUAAYACAAAACEA2+H2y+4AAACFAQAAEwAAAAAA&#13;&#10;AAAAAAAAAAAAAAAAW0NvbnRlbnRfVHlwZXNdLnhtbFBLAQItABQABgAIAAAAIQBa9CxbvwAAABUB&#13;&#10;AAALAAAAAAAAAAAAAAAAAB8BAABfcmVscy8ucmVsc1BLAQItABQABgAIAAAAIQBPmoC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7" o:spid="_x0000_s120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iUg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dJp+wN+n+Afk8hcAAP//AwBQSwECLQAUAAYACAAAACEA2+H2y+4AAACFAQAAEwAAAAAA&#13;&#10;AAAAAAAAAAAAAAAAW0NvbnRlbnRfVHlwZXNdLnhtbFBLAQItABQABgAIAAAAIQBa9CxbvwAAABUB&#13;&#10;AAALAAAAAAAAAAAAAAAAAB8BAABfcmVscy8ucmVsc1BLAQItABQABgAIAAAAIQAg1iU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3838" o:spid="_x0000_s1203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bFS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JxPc3lanMQH9OIfAAD//wMAUEsBAi0AFAAGAAgAAAAhANvh9svuAAAAhQEAABMAAAAA&#13;&#10;AAAAAAAAAAAAAAAAAFtDb250ZW50X1R5cGVzXS54bWxQSwECLQAUAAYACAAAACEAWvQsW78AAAAV&#13;&#10;AQAACwAAAAAAAAAAAAAAAAAfAQAAX3JlbHMvLnJlbHNQSwECLQAUAAYACAAAACEAUUmx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39" o:spid="_x0000_s120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RTJ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BOJ+kUfj/FPyAXbwAAAP//AwBQSwECLQAUAAYACAAAACEA2+H2y+4AAACFAQAAEwAAAAAA&#13;&#10;AAAAAAAAAAAAAAAAW0NvbnRlbnRfVHlwZXNdLnhtbFBLAQItABQABgAIAAAAIQBa9CxbvwAAABUB&#13;&#10;AAALAAAAAAAAAAAAAAAAAB8BAABfcmVscy8ucmVsc1BLAQItABQABgAIAAAAIQA+BRT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3840" o:spid="_x0000_s1205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c4p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9znO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3841" o:spid="_x0000_s1206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Wuy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CzT5zn8fop/QG7uAAAA//8DAFBLAQItABQABgAIAAAAIQDb4fbL7gAAAIUBAAATAAAA&#13;&#10;AAAAAAAAAAAAAAAAAABbQ29udGVudF9UeXBlc10ueG1sUEsBAi0AFAAGAAgAAAAhAFr0LFu/AAAA&#13;&#10;FQEAAAsAAAAAAAAAAAAAAAAAHwEAAF9yZWxzLy5yZWxzUEsBAi0AFAAGAAgAAAAhAJh1a7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3842" o:spid="_x0000_s1207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/XF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Bop/X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3843" o:spid="_x0000_s1208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3844" o:spid="_x0000_s1209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sgq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GJ6f4h+QiwcAAAD//wMAUEsBAi0AFAAGAAgAAAAhANvh9svuAAAAhQEAABMAAAAA&#13;&#10;AAAAAAAAAAAAAAAAAFtDb250ZW50X1R5cGVzXS54bWxQSwECLQAUAAYACAAAACEAWvQsW78AAAAV&#13;&#10;AQAACwAAAAAAAAAAAAAAAAAfAQAAX3JlbHMvLnJlbHNQSwECLQAUAAYACAAAACEAiALI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5" o:spid="_x0000_s1210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m2x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ydvMPzU/wDcvEAAAD//wMAUEsBAi0AFAAGAAgAAAAhANvh9svuAAAAhQEAABMAAAAA&#13;&#10;AAAAAAAAAAAAAAAAAFtDb250ZW50X1R5cGVzXS54bWxQSwECLQAUAAYACAAAACEAWvQsW78AAAAV&#13;&#10;AQAACwAAAAAAAAAAAAAAAAAfAQAAX3JlbHMvLnJlbHNQSwECLQAUAAYACAAAACEA505t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6" o:spid="_x0000_s1211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PPG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BJ6f4h+QiwcAAAD//wMAUEsBAi0AFAAGAAgAAAAhANvh9svuAAAAhQEAABMAAAAA&#13;&#10;AAAAAAAAAAAAAAAAAFtDb250ZW50X1R5cGVzXS54bWxQSwECLQAUAAYACAAAACEAWvQsW78AAAAV&#13;&#10;AQAACwAAAAAAAAAAAAAAAAAfAQAAX3JlbHMvLnJlbHNQSwECLQAUAAYACAAAACEAF5zz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7" o:spid="_x0000_s1212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48" o:spid="_x0000_s1213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9" o:spid="_x0000_s1214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2e0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M3T1wX8fop/QK7vAAAA//8DAFBLAQItABQABgAIAAAAIQDb4fbL7gAAAIUBAAATAAAA&#13;&#10;AAAAAAAAAAAAAAAAAABbQ29udGVudF9UeXBlc10ueG1sUEsBAi0AFAAGAAgAAAAhAFr0LFu/AAAA&#13;&#10;FQEAAAsAAAAAAAAAAAAAAAAAHwEAAF9yZWxzLy5yZWxzUEsBAi0AFAAGAAgAAAAhAGYDZ7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0" o:spid="_x0000_s1215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Fj0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cuBY9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1" o:spid="_x0000_s1216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2" o:spid="_x0000_s1217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mMY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DtfmM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3" o:spid="_x0000_s1218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saD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XSSwt+n+Afk8hcAAP//AwBQSwECLQAUAAYACAAAACEA2+H2y+4AAACFAQAAEwAAAAAA&#13;&#10;AAAAAAAAAAAAAAAAW0NvbnRlbnRfVHlwZXNdLnhtbFBLAQItABQABgAIAAAAIQBa9CxbvwAAABUB&#13;&#10;AAALAAAAAAAAAAAAAAAAAB8BAABfcmVscy8ucmVsc1BLAQItABQABgAIAAAAIQCCMsa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4" o:spid="_x0000_s1219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173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x9n8DzU/wDcvEAAAD//wMAUEsBAi0AFAAGAAgAAAAhANvh9svuAAAAhQEAABMAAAAA&#13;&#10;AAAAAAAAAAAAAAAAAFtDb250ZW50X1R5cGVzXS54bWxQSwECLQAUAAYACAAAACEAWvQsW78AAAAV&#13;&#10;AQAACwAAAAAAAAAAAAAAAAAfAQAAX3JlbHMvLnJlbHNQSwECLQAUAAYACAAAACEADdte9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5" o:spid="_x0000_s1220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69" o:spid="_x0000_s1221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jvU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FaruHxKf4BufsFAAD//wMAUEsBAi0AFAAGAAgAAAAhANvh9svuAAAAhQEAABMAAAAA&#13;&#10;AAAAAAAAAAAAAAAAAFtDb250ZW50X1R5cGVzXS54bWxQSwECLQAUAAYACAAAACEAWvQsW78AAAAV&#13;&#10;AQAACwAAAAAAAAAAAAAAAAAfAQAAX3JlbHMvLnJlbHNQSwECLQAUAAYACAAAACEALbY7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0" o:spid="_x0000_s1222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QSU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WjyIRbiJD6g5zcAAAD//wMAUEsBAi0AFAAGAAgAAAAhANvh9svuAAAAhQEAABMAAAAA&#13;&#10;AAAAAAAAAAAAAAAAAFtDb250ZW50X1R5cGVzXS54bWxQSwECLQAUAAYACAAAACEAWvQsW78AAAAV&#13;&#10;AQAACwAAAAAAAAAAAAAAAAAfAQAAX3JlbHMvLnJlbHNQSwECLQAUAAYACAAAACEAOVUE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1" o:spid="_x0000_s1223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aEP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lzn8fop/QG7uAAAA//8DAFBLAQItABQABgAIAAAAIQDb4fbL7gAAAIUBAAATAAAA&#13;&#10;AAAAAAAAAAAAAAAAAABbQ29udGVudF9UeXBlc10ueG1sUEsBAi0AFAAGAAgAAAAhAFr0LFu/AAAA&#13;&#10;FQEAAAsAAAAAAAAAAAAAAAAAHwEAAF9yZWxzLy5yZWxzUEsBAi0AFAAGAAgAAAAhAFYZoQ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6" o:spid="_x0000_s1224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7" o:spid="_x0000_s1225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tCA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OnmGi5PsoBdnAAAA//8DAFBLAQItABQABgAIAAAAIQDb4fbL7gAAAIUBAAATAAAA&#13;&#10;AAAAAAAAAAAAAAAAAABbQ29udGVudF9UeXBlc10ueG1sUEsBAi0AFAAGAAgAAAAhAFr0LFu/AAAA&#13;&#10;FQEAAAsAAAAAAAAAAAAAAAAAHwEAAF9yZWxzLy5yZWxzUEsBAi0AFAAGAAgAAAAhAOtW0I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8" o:spid="_x0000_s1226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UTy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7fpWJ6WTjKDXvwDAAD//wMAUEsBAi0AFAAGAAgAAAAhANvh9svuAAAAhQEAABMAAAAA&#13;&#10;AAAAAAAAAAAAAAAAAFtDb250ZW50X1R5cGVzXS54bWxQSwECLQAUAAYACAAAACEAWvQsW78AAAAV&#13;&#10;AQAACwAAAAAAAAAAAAAAAAAfAQAAX3JlbHMvLnJlbHNQSwECLQAUAAYACAAAACEAmslE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9" o:spid="_x0000_s1227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eFp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8t0PIObk+ygl38AAAD//wMAUEsBAi0AFAAGAAgAAAAhANvh9svuAAAAhQEAABMAAAAA&#13;&#10;AAAAAAAAAAAAAAAAAFtDb250ZW50X1R5cGVzXS54bWxQSwECLQAUAAYACAAAACEAWvQsW78AAAAV&#13;&#10;AQAACwAAAAAAAAAAAAAAAAAfAQAAX3JlbHMvLnJlbHNQSwECLQAUAAYACAAAACEA9YXh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20" o:spid="_x0000_s1228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621" o:spid="_x0000_s1229" style="position:absolute;top:12287;width:51439;height:12286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">
                        <v:group id="Gruppieren 15622" o:spid="_x0000_s1230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">
                          <v:group id="Gruppieren 15623" o:spid="_x0000_s1231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">
                            <v:group id="Gruppieren 15624" o:spid="_x0000_s1232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">
                              <v:group id="Gruppieren 15625" o:spid="_x0000_s1233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v5S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">
                                <v:group id="Gruppieren 15626" o:spid="_x0000_s1234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">
                                  <v:rect id="Rechteck 15627" o:spid="_x0000_s123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ho9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mzzBxUl20Ms/AAAA//8DAFBLAQItABQABgAIAAAAIQDb4fbL7gAAAIUBAAATAAAA&#13;&#10;AAAAAAAAAAAAAAAAAABbQ29udGVudF9UeXBlc10ueG1sUEsBAi0AFAAGAAgAAAAhAFr0LFu/AAAA&#13;&#10;FQEAAAsAAAAAAAAAAAAAAAAAHwEAAF9yZWxzLy5yZWxzUEsBAi0AFAAGAAgAAAAhACU6Gj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28" o:spid="_x0000_s123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29" o:spid="_x0000_s123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Sv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peAY3J9lBL68AAAD//wMAUEsBAi0AFAAGAAgAAAAhANvh9svuAAAAhQEAABMAAAAA&#13;&#10;AAAAAAAAAAAAAAAAAFtDb250ZW50X1R5cGVzXS54bWxQSwECLQAUAAYACAAAACEAWvQsW78AAAAV&#13;&#10;AQAACwAAAAAAAAAAAAAAAAAfAQAAX3JlbHMvLnJlbHNQSwECLQAUAAYACAAAACEAO+kr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0" o:spid="_x0000_s1238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">
                                  <v:rect id="Rechteck 15631" o:spid="_x0000_s12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rEP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5dAI3J9lBr64AAAD//wMAUEsBAi0AFAAGAAgAAAAhANvh9svuAAAAhQEAABMAAAAA&#13;&#10;AAAAAAAAAAAAAAAAAFtDb250ZW50X1R5cGVzXS54bWxQSwECLQAUAAYACAAAACEAWvQsW78AAAAV&#13;&#10;AQAACwAAAAAAAAAAAAAAAAAfAQAAX3JlbHMvLnJlbHNQSwECLQAUAAYACAAAACEAQEax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2" o:spid="_x0000_s12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C94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sOoGbk+ygl38AAAD//wMAUEsBAi0AFAAGAAgAAAAhANvh9svuAAAAhQEAABMAAAAA&#13;&#10;AAAAAAAAAAAAAAAAAFtDb250ZW50X1R5cGVzXS54bWxQSwECLQAUAAYACAAAACEAWvQsW78AAAAV&#13;&#10;AQAACwAAAAAAAAAAAAAAAAAfAQAAX3JlbHMvLnJlbHNQSwECLQAUAAYACAAAACEAsJQv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3" o:spid="_x0000_s12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4" o:spid="_x0000_s1242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80U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">
                                  <v:rect id="Rechteck 15635" o:spid="_x0000_s124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bcM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nsC/k+ygl38AAAD//wMAUEsBAi0AFAAGAAgAAAAhANvh9svuAAAAhQEAABMAAAAA&#13;&#10;AAAAAAAAAAAAAAAAAFtDb250ZW50X1R5cGVzXS54bWxQSwECLQAUAAYACAAAACEAWvQsW78AAAAV&#13;&#10;AQAACwAAAAAAAAAAAAAAAAAfAQAAX3JlbHMvLnJlbHNQSwECLQAUAAYACAAAACEAP323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6" o:spid="_x0000_s12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yl7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SQ6/TrKDXvwAAAD//wMAUEsBAi0AFAAGAAgAAAAhANvh9svuAAAAhQEAABMAAAAA&#13;&#10;AAAAAAAAAAAAAAAAAFtDb250ZW50X1R5cGVzXS54bWxQSwECLQAUAAYACAAAACEAWvQsW78AAAAV&#13;&#10;AQAACwAAAAAAAAAAAAAAAAAfAQAAX3JlbHMvLnJlbHNQSwECLQAUAAYACAAAACEAz68p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8" o:spid="_x0000_s12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9" o:spid="_x0000_s1246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mKK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">
                                  <v:rect id="Rechteck 15640" o:spid="_x0000_s1247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Gfp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+zqViIk2TQ6z8AAAD//wMAUEsBAi0AFAAGAAgAAAAhANvh9svuAAAAhQEAABMAAAAA&#13;&#10;AAAAAAAAAAAAAAAAAFtDb250ZW50X1R5cGVzXS54bWxQSwECLQAUAAYACAAAACEAWvQsW78AAAAV&#13;&#10;AQAACwAAAAAAAAAAAAAAAAAfAQAAX3JlbHMvLnJlbHNQSwECLQAUAAYACAAAACEAdwx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1" o:spid="_x0000_s1248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MJy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7HEKFyfZQS/PAAAA//8DAFBLAQItABQABgAIAAAAIQDb4fbL7gAAAIUBAAATAAAA&#13;&#10;AAAAAAAAAAAAAAAAAABbQ29udGVudF9UeXBlc10ueG1sUEsBAi0AFAAGAAgAAAAhAFr0LFu/AAAA&#13;&#10;FQEAAAsAAAAAAAAAAAAAAAAAHwEAAF9yZWxzLy5yZWxzUEsBAi0AFAAGAAgAAAAhABhAwn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2" o:spid="_x0000_s1249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lwF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hnD2Ul20Mt/AAAA//8DAFBLAQItABQABgAIAAAAIQDb4fbL7gAAAIUBAAATAAAA&#13;&#10;AAAAAAAAAAAAAAAAAABbQ29udGVudF9UeXBlc10ueG1sUEsBAi0AFAAGAAgAAAAhAFr0LFu/AAAA&#13;&#10;FQEAAAsAAAAAAAAAAAAAAAAAHwEAAF9yZWxzLy5yZWxzUEsBAi0AFAAGAAgAAAAhAOiSX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3" o:spid="_x0000_s1250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">
                                  <v:rect id="Rechteck 15644" o:spid="_x0000_s12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2Hq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OpnAn5PsoBcXAAAA//8DAFBLAQItABQABgAIAAAAIQDb4fbL7gAAAIUBAAATAAAA&#13;&#10;AAAAAAAAAAAAAAAAAABbQ29udGVudF9UeXBlc10ueG1sUEsBAi0AFAAGAAgAAAAhAFr0LFu/AAAA&#13;&#10;FQEAAAsAAAAAAAAAAAAAAAAAHwEAAF9yZWxzLy5yZWxzUEsBAi0AFAAGAAgAAAAhAAg3Ye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5" o:spid="_x0000_s12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8Rx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87g30l20Ks/AAAA//8DAFBLAQItABQABgAIAAAAIQDb4fbL7gAAAIUBAAATAAAA&#13;&#10;AAAAAAAAAAAAAAAAAABbQ29udGVudF9UeXBlc10ueG1sUEsBAi0AFAAGAAgAAAAhAFr0LFu/AAAA&#13;&#10;FQEAAAsAAAAAAAAAAAAAAAAAHwEAAF9yZWxzLy5yZWxzUEsBAi0AFAAGAAgAAAAhAGd7xH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6" o:spid="_x0000_s12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VoG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n+bw5yQ76OUvAAAA//8DAFBLAQItABQABgAIAAAAIQDb4fbL7gAAAIUBAAATAAAA&#13;&#10;AAAAAAAAAAAAAAAAAABbQ29udGVudF9UeXBlc10ueG1sUEsBAi0AFAAGAAgAAAAhAFr0LFu/AAAA&#13;&#10;FQEAAAsAAAAAAAAAAAAAAAAAHwEAAF9yZWxzLy5yZWxzUEsBAi0AFAAGAAgAAAAhAJepWg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7" o:spid="_x0000_s1254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">
                                  <v:rect id="Rechteck 15648" o:spid="_x0000_s1255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mvv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5mU3laOskMev0HAAD//wMAUEsBAi0AFAAGAAgAAAAhANvh9svuAAAAhQEAABMAAAAA&#13;&#10;AAAAAAAAAAAAAAAAAFtDb250ZW50X1R5cGVzXS54bWxQSwECLQAUAAYACAAAACEAWvQsW78AAAAV&#13;&#10;AQAACwAAAAAAAAAAAAAAAAAfAQAAX3JlbHMvLnJlbHNQSwECLQAUAAYACAAAACEAiXpr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9" o:spid="_x0000_s12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s5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s3g4iQ76OUZAAD//wMAUEsBAi0AFAAGAAgAAAAhANvh9svuAAAAhQEAABMAAAAA&#13;&#10;AAAAAAAAAAAAAAAAAFtDb250ZW50X1R5cGVzXS54bWxQSwECLQAUAAYACAAAACEAWvQsW78AAAAV&#13;&#10;AQAACwAAAAAAAAAAAAAAAAAfAQAAX3JlbHMvLnJlbHNQSwECLQAUAAYACAAAACEA5jbO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0" o:spid="_x0000_s12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1" o:spid="_x0000_s125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4ss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">
                                  <v:rect id="Rechteck 15652" o:spid="_x0000_s12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8rY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OoF/J9lBL68AAAD//wMAUEsBAi0AFAAGAAgAAAAhANvh9svuAAAAhQEAABMAAAAA&#13;&#10;AAAAAAAAAAAAAAAAAFtDb250ZW50X1R5cGVzXS54bWxQSwECLQAUAAYACAAAACEAWvQsW78AAAAV&#13;&#10;AQAACwAAAAAAAAAAAAAAAAAfAQAAX3JlbHMvLnJlbHNQSwECLQAUAAYACAAAACEAbUvK2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3" o:spid="_x0000_s12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29D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GcO/k+ygl38AAAD//wMAUEsBAi0AFAAGAAgAAAAhANvh9svuAAAAhQEAABMAAAAA&#13;&#10;AAAAAAAAAAAAAAAAAFtDb250ZW50X1R5cGVzXS54bWxQSwECLQAUAAYACAAAACEAWvQsW78AAAAV&#13;&#10;AQAACwAAAAAAAAAAAAAAAAAfAQAAX3JlbHMvLnJlbHNQSwECLQAUAAYACAAAACEAAgdv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4" o:spid="_x0000_s12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vc3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zx7h30l20Ks/AAAA//8DAFBLAQItABQABgAIAAAAIQDb4fbL7gAAAIUBAAATAAAA&#13;&#10;AAAAAAAAAAAAAAAAAABbQ29udGVudF9UeXBlc10ueG1sUEsBAi0AFAAGAAgAAAAhAFr0LFu/AAAA&#13;&#10;FQEAAAsAAAAAAAAAAAAAAAAAHwEAAF9yZWxzLy5yZWxzUEsBAi0AFAAGAAgAAAAhAI3u9z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5" o:spid="_x0000_s126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I0v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">
                                  <v:rect id="Rechteck 15656" o:spid="_x0000_s126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Mzb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8xxuTrKDXv0CAAD//wMAUEsBAi0AFAAGAAgAAAAhANvh9svuAAAAhQEAABMAAAAA&#13;&#10;AAAAAAAAAAAAAAAAAFtDb250ZW50X1R5cGVzXS54bWxQSwECLQAUAAYACAAAACEAWvQsW78AAAAV&#13;&#10;AQAACwAAAAAAAAAAAAAAAAAfAQAAX3JlbHMvLnJlbHNQSwECLQAUAAYACAAAACEAEnDM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7" o:spid="_x0000_s126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GlA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nTzDr5PsoBdXAAAA//8DAFBLAQItABQABgAIAAAAIQDb4fbL7gAAAIUBAAATAAAA&#13;&#10;AAAAAAAAAAAAAAAAAABbQ29udGVudF9UeXBlc10ueG1sUEsBAi0AFAAGAAgAAAAhAFr0LFu/AAAA&#13;&#10;FQEAAAsAAAAAAAAAAAAAAAAAHwEAAF9yZWxzLy5yZWxzUEsBAi0AFAAGAAgAAAAhAH08aU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58" o:spid="_x0000_s126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9" o:spid="_x0000_s126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Ycq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">
                                  <v:rect id="Rechteck 15660" o:spid="_x0000_s126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5661" o:spid="_x0000_s126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Z4S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zk+RiuTrKDnv8BAAD//wMAUEsBAi0AFAAGAAgAAAAhANvh9svuAAAAhQEAABMAAAAA&#13;&#10;AAAAAAAAAAAAAAAAAFtDb250ZW50X1R5cGVzXS54bWxQSwECLQAUAAYACAAAACEAWvQsW78AAAAV&#13;&#10;AQAACwAAAAAAAAAAAAAAAAAfAQAAX3JlbHMvLnJlbHNQSwECLQAUAAYACAAAACEAU/We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2" o:spid="_x0000_s126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wBl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+QSuTrKDXvwBAAD//wMAUEsBAi0AFAAGAAgAAAAhANvh9svuAAAAhQEAABMAAAAA&#13;&#10;AAAAAAAAAAAAAAAAAFtDb250ZW50X1R5cGVzXS54bWxQSwECLQAUAAYACAAAACEAWvQsW78AAAAV&#13;&#10;AQAACwAAAAAAAAAAAAAAAAAfAQAAX3JlbHMvLnJlbHNQSwECLQAUAAYACAAAACEAoycA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3" o:spid="_x0000_s127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">
                                  <v:rect id="Rechteck 15664" o:spid="_x0000_s127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2K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z6fw5yQ76OUvAAAA//8DAFBLAQItABQABgAIAAAAIQDb4fbL7gAAAIUBAAATAAAA&#13;&#10;AAAAAAAAAAAAAAAAAABbQ29udGVudF9UeXBlc10ueG1sUEsBAi0AFAAGAAgAAAAhAFr0LFu/AAAA&#13;&#10;FQEAAAsAAAAAAAAAAAAAAAAAHwEAAF9yZWxzLy5yZWxzUEsBAi0AFAAGAAgAAAAhAEOCPY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65" o:spid="_x0000_s127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pgR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+RxuTrKDXv0CAAD//wMAUEsBAi0AFAAGAAgAAAAhANvh9svuAAAAhQEAABMAAAAA&#13;&#10;AAAAAAAAAAAAAAAAAFtDb250ZW50X1R5cGVzXS54bWxQSwECLQAUAAYACAAAACEAWvQsW78AAAAV&#13;&#10;AQAACwAAAAAAAAAAAAAAAAAfAQAAX3JlbHMvLnJlbHNQSwECLQAUAAYACAAAACEALM6Y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6" o:spid="_x0000_s127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7" o:spid="_x0000_s1274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">
                                  <v:rect id="Rechteck 15669" o:spid="_x0000_s1275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5IU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zm+QSuTrKDnv8BAAD//wMAUEsBAi0AFAAGAAgAAAAhANvh9svuAAAAhQEAABMAAAAA&#13;&#10;AAAAAAAAAAAAAAAAAFtDb250ZW50X1R5cGVzXS54bWxQSwECLQAUAAYACAAAACEAWvQsW78AAAAV&#13;&#10;AQAACwAAAAAAAAAAAAAAAAAfAQAAX3JlbHMvLnJlbHNQSwECLQAUAAYACAAAACEArYOS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70" o:spid="_x0000_s1276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672" o:spid="_x0000_s12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pa4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e5rAxUl20Ms/AAAA//8DAFBLAQItABQABgAIAAAAIQDb4fbL7gAAAIUBAAATAAAA&#13;&#10;AAAAAAAAAAAAAAAAAABbQ29udGVudF9UeXBlc10ueG1sUEsBAi0AFAAGAAgAAAAhAFr0LFu/AAAA&#13;&#10;FQEAAAsAAAAAAAAAAAAAAAAAHwEAAF9yZWxzLy5yZWxzUEsBAi0AFAAGAAgAAAAhACb+l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3" o:spid="_x0000_s12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jMj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E6e5rAxUl20Ms/AAAA//8DAFBLAQItABQABgAIAAAAIQDb4fbL7gAAAIUBAAATAAAA&#13;&#10;AAAAAAAAAAAAAAAAAABbQ29udGVudF9UeXBlc10ueG1sUEsBAi0AFAAGAAgAAAAhAFr0LFu/AAAA&#13;&#10;FQEAAAsAAAAAAAAAAAAAAAAAHwEAAF9yZWxzLy5yZWxzUEsBAi0AFAAGAAgAAAAhAEmyMy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4" o:spid="_x0000_s12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6tX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9jiFq5PsoJe/AAAA//8DAFBLAQItABQABgAIAAAAIQDb4fbL7gAAAIUBAAATAAAA&#13;&#10;AAAAAAAAAAAAAAAAAABbQ29udGVudF9UeXBlc10ueG1sUEsBAi0AFAAGAAgAAAAhAFr0LFu/AAAA&#13;&#10;FQEAAAsAAAAAAAAAAAAAAAAAHwEAAF9yZWxzLy5yZWxzUEsBAi0AFAAGAAgAAAAhAMZbq1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5" o:spid="_x0000_s12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7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fZ7Ar5PsoBdXAAAA//8DAFBLAQItABQABgAIAAAAIQDb4fbL7gAAAIUBAAATAAAA&#13;&#10;AAAAAAAAAAAAAAAAAABbQ29udGVudF9UeXBlc10ueG1sUEsBAi0AFAAGAAgAAAAhAFr0LFu/AAAA&#13;&#10;FQEAAAsAAAAAAAAAAAAAAAAAHwEAAF9yZWxzLy5yZWxzUEsBAi0AFAAGAAgAAAAhAKkXDs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6" o:spid="_x0000_s12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C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P+bw5yQ76OUvAAAA//8DAFBLAQItABQABgAIAAAAIQDb4fbL7gAAAIUBAAATAAAA&#13;&#10;AAAAAAAAAAAAAAAAAABbQ29udGVudF9UeXBlc10ueG1sUEsBAi0AFAAGAAgAAAAhAFr0LFu/AAAA&#13;&#10;FQEAAAsAAAAAAAAAAAAAAAAAHwEAAF9yZWxzLy5yZWxzUEsBAi0AFAAGAAgAAAAhAFnFkL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7" o:spid="_x0000_s12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5679" o:spid="_x0000_s12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gT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8jKFi5PsoBdnAAAA//8DAFBLAQItABQABgAIAAAAIQDb4fbL7gAAAIUBAAATAAAA&#13;&#10;AAAAAAAAAAAAAAAAAABbQ29udGVudF9UeXBlc10ueG1sUEsBAi0AFAAGAAgAAAAhAFr0LFu/AAAA&#13;&#10;FQEAAAsAAAAAAAAAAAAAAAAAHwEAAF9yZWxzLy5yZWxzUEsBAi0AFAAGAAgAAAAhAChaBM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6816" o:spid="_x0000_s12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Vvo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h2n8PwU/4BcPgAAAP//AwBQSwECLQAUAAYACAAAACEA2+H2y+4AAACFAQAAEwAAAAAA&#13;&#10;AAAAAAAAAAAAAAAAW0NvbnRlbnRfVHlwZXNdLnhtbFBLAQItABQABgAIAAAAIQBa9CxbvwAAABUB&#13;&#10;AAALAAAAAAAAAAAAAAAAAB8BAABfcmVscy8ucmVsc1BLAQItABQABgAIAAAAIQCPkVv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7" o:spid="_x0000_s12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f5z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Yw/NT/ANy/gAAAP//AwBQSwECLQAUAAYACAAAACEA2+H2y+4AAACFAQAAEwAAAAAA&#13;&#10;AAAAAAAAAAAAAAAAW0NvbnRlbnRfVHlwZXNdLnhtbFBLAQItABQABgAIAAAAIQBa9CxbvwAAABUB&#13;&#10;AAALAAAAAAAAAAAAAAAAAB8BAABfcmVscy8ucmVsc1BLAQItABQABgAIAAAAIQDg3f5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8" o:spid="_x0000_s12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oB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/FkKE+Lk/iAXtwBAAD//wMAUEsBAi0AFAAGAAgAAAAhANvh9svuAAAAhQEAABMAAAAA&#13;&#10;AAAAAAAAAAAAAAAAAFtDb250ZW50X1R5cGVzXS54bWxQSwECLQAUAAYACAAAACEAWvQsW78AAAAV&#13;&#10;AQAACwAAAAAAAAAAAAAAAAAfAQAAX3JlbHMvLnJlbHNQSwECLQAUAAYACAAAACEAkUJq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6820" o:spid="_x0000_s1287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">
                              <v:group id="Gruppieren 26821" o:spid="_x0000_s128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tai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">
                                <v:rect id="Rechteck 26822" o:spid="_x0000_s12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pdW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PJFlsH9U/wDcv0LAAD//wMAUEsBAi0AFAAGAAgAAAAhANvh9svuAAAAhQEAABMAAAAA&#13;&#10;AAAAAAAAAAAAAAAAAFtDb250ZW50X1R5cGVzXS54bWxQSwECLQAUAAYACAAAACEAWvQsW78AAAAV&#13;&#10;AQAACwAAAAAAAAAAAAAAAAAfAQAAX3JlbHMvLnJlbHNQSwECLQAUAAYACAAAACEAPsaX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23" o:spid="_x0000_s12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jLN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eJKO4P0p/gG5+AUAAP//AwBQSwECLQAUAAYACAAAACEA2+H2y+4AAACFAQAAEwAAAAAA&#13;&#10;AAAAAAAAAAAAAAAAW0NvbnRlbnRfVHlwZXNdLnhtbFBLAQItABQABgAIAAAAIQBa9CxbvwAAABUB&#13;&#10;AAALAAAAAAAAAAAAAAAAAB8BAABfcmVscy8ucmVsc1BLAQItABQABgAIAAAAIQBRijL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4" o:spid="_x0000_s129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6q5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Jp+wN+n+Afk8hcAAP//AwBQSwECLQAUAAYACAAAACEA2+H2y+4AAACFAQAAEwAAAAAA&#13;&#10;AAAAAAAAAAAAAAAAW0NvbnRlbnRfVHlwZXNdLnhtbFBLAQItABQABgAIAAAAIQBa9CxbvwAAABUB&#13;&#10;AAALAAAAAAAAAAAAAAAAAB8BAABfcmVscy8ucmVsc1BLAQItABQABgAIAAAAIQDeY6q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25" o:spid="_x0000_s129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dCh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">
                                <v:rect id="Rechteck 26826" o:spid="_x0000_s12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ZFV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Zm8Psp/gG5/AEAAP//AwBQSwECLQAUAAYACAAAACEA2+H2y+4AAACFAQAAEwAAAAAA&#13;&#10;AAAAAAAAAAAAAAAAW0NvbnRlbnRfVHlwZXNdLnhtbFBLAQItABQABgAIAAAAIQBa9CxbvwAAABUB&#13;&#10;AAALAAAAAAAAAAAAAAAAAB8BAABfcmVscy8ucmVsc1BLAQItABQABgAIAAAAIQBB/ZF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7" o:spid="_x0000_s12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TT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ZJp+wN+n+Afk8hcAAP//AwBQSwECLQAUAAYACAAAACEA2+H2y+4AAACFAQAAEwAAAAAA&#13;&#10;AAAAAAAAAAAAAAAAW0NvbnRlbnRfVHlwZXNdLnhtbFBLAQItABQABgAIAAAAIQBa9CxbvwAAABUB&#13;&#10;AAALAAAAAAAAAAAAAAAAAB8BAABfcmVscy8ucmVsc1BLAQItABQABgAIAAAAIQAusTT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8" o:spid="_x0000_s12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qC8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vkil6fFSXxAb34BAAD//wMAUEsBAi0AFAAGAAgAAAAhANvh9svuAAAAhQEAABMAAAAA&#13;&#10;AAAAAAAAAAAAAAAAAFtDb250ZW50X1R5cGVzXS54bWxQSwECLQAUAAYACAAAACEAWvQsW78AAAAV&#13;&#10;AQAACwAAAAAAAAAAAAAAAAAfAQAAX3JlbHMvLnJlbHNQSwECLQAUAAYACAAAACEAXy6g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29" o:spid="_x0000_s129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bvF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">
                                <v:rect id="Rechteck 26830" o:spid="_x0000_s12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1" o:spid="_x0000_s12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Z/8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GcT+HxKf4Buf4FAAD//wMAUEsBAi0AFAAGAAgAAAAhANvh9svuAAAAhQEAABMAAAAA&#13;&#10;AAAAAAAAAAAAAAAAAFtDb250ZW50X1R5cGVzXS54bWxQSwECLQAUAAYACAAAACEAWvQsW78AAAAV&#13;&#10;AQAACwAAAAAAAAAAAAAAAAAfAQAAX3JlbHMvLnJlbHNQSwECLQAUAAYACAAAACEAS82f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6832" o:spid="_x0000_s129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6833" o:spid="_x0000_s130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">
                                <v:rect id="Rechteck 26834" o:spid="_x0000_s13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jxk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RGJ6f4h+QiwcAAAD//wMAUEsBAi0AFAAGAAgAAAAhANvh9svuAAAAhQEAABMAAAAA&#13;&#10;AAAAAAAAAAAAAAAAAFtDb250ZW50X1R5cGVzXS54bWxQSwECLQAUAAYACAAAACEAWvQsW78AAAAV&#13;&#10;AQAACwAAAAAAAAAAAAAAAAAfAQAAX3JlbHMvLnJlbHNQSwECLQAUAAYACAAAACEAW7o8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5" o:spid="_x0000_s13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pn/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ZDoaw/NT/ANy8QAAAP//AwBQSwECLQAUAAYACAAAACEA2+H2y+4AAACFAQAAEwAAAAAA&#13;&#10;AAAAAAAAAAAAAAAAW0NvbnRlbnRfVHlwZXNdLnhtbFBLAQItABQABgAIAAAAIQBa9CxbvwAAABUB&#13;&#10;AAALAAAAAAAAAAAAAAAAAB8BAABfcmVscy8ucmVsc1BLAQItABQABgAIAAAAIQA09pn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6" o:spid="_x0000_s13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AeI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9MU/j/FPyBXTwAAAP//AwBQSwECLQAUAAYACAAAACEA2+H2y+4AAACFAQAAEwAAAAAA&#13;&#10;AAAAAAAAAAAAAAAAW0NvbnRlbnRfVHlwZXNdLnhtbFBLAQItABQABgAIAAAAIQBa9CxbvwAAABUB&#13;&#10;AAALAAAAAAAAAAAAAAAAAB8BAABfcmVscy8ucmVsc1BLAQItABQABgAIAAAAIQDEJAe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37" o:spid="_x0000_s130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n2Q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">
                                <v:rect id="Rechteck 26838" o:spid="_x0000_s13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9" o:spid="_x0000_s13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5P6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larOHxKf4BufsFAAD//wMAUEsBAi0AFAAGAAgAAAAhANvh9svuAAAAhQEAABMAAAAA&#13;&#10;AAAAAAAAAAAAAAAAAFtDb250ZW50X1R5cGVzXS54bWxQSwECLQAUAAYACAAAACEAWvQsW78AAAAV&#13;&#10;AQAACwAAAAAAAAAAAAAAAAAfAQAAX3JlbHMvLnJlbHNQSwECLQAUAAYACAAAACEAtbuT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0" o:spid="_x0000_s13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0kayQAAAOMAAAAPAAAAZHJzL2Rvd25yZXYueG1sRI9Ba8JA&#13;&#10;EIXvhf6HZQre6qZaxE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fIdJ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41" o:spid="_x0000_s130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">
                                <v:rect id="Rechteck 26842" o:spid="_x0000_s130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XL2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PqRwt+n+Afk8hcAAP//AwBQSwECLQAUAAYACAAAACEA2+H2y+4AAACFAQAAEwAAAAAA&#13;&#10;AAAAAAAAAAAAAAAAW0NvbnRlbnRfVHlwZXNdLnhtbFBLAQItABQABgAIAAAAIQBa9CxbvwAAABUB&#13;&#10;AAALAAAAAAAAAAAAAAAAAB8BAABfcmVscy8ucmVsc1BLAQItABQABgAIAAAAIQDjGXL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43" o:spid="_x0000_s131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ddt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xCJ6f4h+QiwcAAAD//wMAUEsBAi0AFAAGAAgAAAAhANvh9svuAAAAhQEAABMAAAAA&#13;&#10;AAAAAAAAAAAAAAAAAFtDb250ZW50X1R5cGVzXS54bWxQSwECLQAUAAYACAAAACEAWvQsW78AAAAV&#13;&#10;AQAACwAAAAAAAAAAAAAAAAAfAQAAX3JlbHMvLnJlbHNQSwECLQAUAAYACAAAACEAjFXX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6" o:spid="_x0000_s131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47" o:spid="_x0000_s131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A7t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">
                                <v:rect id="Rechteck 26848" o:spid="_x0000_s131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UUcyQAAAOMAAAAPAAAAZHJzL2Rvd25yZXYueG1sRI/BasJA&#13;&#10;EIbvhb7DMgVvdVMt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gvFF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9" o:spid="_x0000_s131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eCH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O294I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6850" o:spid="_x0000_s131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t/HyQAAAOMAAAAPAAAAZHJzL2Rvd25yZXYueG1sRI9Ba8JA&#13;&#10;EIXvhf6HZQre6qZKxU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+V7f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26853" o:spid="_x0000_s1316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">
                            <v:group id="Gruppieren 26854" o:spid="_x0000_s1317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">
                              <v:group id="Gruppieren 26855" o:spid="_x0000_s131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">
                                <v:group id="Gruppieren 26856" o:spid="_x0000_s131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">
                                  <v:rect id="Rechteck 26857" o:spid="_x0000_s132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0ez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kHf4+xT8gl08AAAD//wMAUEsBAi0AFAAGAAgAAAAhANvh9svuAAAAhQEAABMAAAAA&#13;&#10;AAAAAAAAAAAAAAAAAFtDb250ZW50X1R5cGVzXS54bWxQSwECLQAUAAYACAAAACEAWvQsW78AAAAV&#13;&#10;AQAACwAAAAAAAAAAAAAAAAAfAQAAX3JlbHMvLnJlbHNQSwECLQAUAAYACAAAACEAdrdH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8" o:spid="_x0000_s132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NPByQAAAOMAAAAPAAAAZHJzL2Rvd25yZXYueG1sRI/BasJA&#13;&#10;EIbvhb7DMgVvdVOl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ByjTw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9" o:spid="_x0000_s132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HZa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Ghkdl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0" o:spid="_x0000_s132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">
                                  <v:rect id="Rechteck 26861" o:spid="_x0000_s13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Dh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k3H8PwU/4BcPgAAAP//AwBQSwECLQAUAAYACAAAACEA2+H2y+4AAACFAQAAEwAAAAAA&#13;&#10;AAAAAAAAAAAAAAAAW0NvbnRlbnRfVHlwZXNdLnhtbFBLAQItABQABgAIAAAAIQBa9CxbvwAAABUB&#13;&#10;AAALAAAAAAAAAAAAAAAAAB8BAABfcmVscy8ucmVsc1BLAQItABQABgAIAAAAIQBYfrD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2" o:spid="_x0000_s13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C6W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al8Psp/gG5/AEAAP//AwBQSwECLQAUAAYACAAAACEA2+H2y+4AAACFAQAAEwAAAAAA&#13;&#10;AAAAAAAAAAAAAAAAW0NvbnRlbnRfVHlwZXNdLnhtbFBLAQItABQABgAIAAAAIQBa9CxbvwAAABUB&#13;&#10;AAALAAAAAAAAAAAAAAAAAB8BAABfcmVscy8ucmVsc1BLAQItABQABgAIAAAAIQCorC6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3" o:spid="_x0000_s13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IsN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+kU/j/FPyBXTwAAAP//AwBQSwECLQAUAAYACAAAACEA2+H2y+4AAACFAQAAEwAAAAAA&#13;&#10;AAAAAAAAAAAAAAAAW0NvbnRlbnRfVHlwZXNdLnhtbFBLAQItABQABgAIAAAAIQBa9CxbvwAAABUB&#13;&#10;AAALAAAAAAAAAAAAAAAAAB8BAABfcmVscy8ucmVsc1BLAQItABQABgAIAAAAIQDH4Is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4" o:spid="_x0000_s1327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">
                                  <v:rect id="Rechteck 26865" o:spid="_x0000_s13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bbi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AnRbb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6" o:spid="_x0000_s13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yiV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BOp2kK70/xD8jFLwAAAP//AwBQSwECLQAUAAYACAAAACEA2+H2y+4AAACFAQAAEwAAAAAA&#13;&#10;AAAAAAAAAAAAAAAAW0NvbnRlbnRfVHlwZXNdLnhtbFBLAQItABQABgAIAAAAIQBa9CxbvwAAABUB&#13;&#10;AAALAAAAAAAAAAAAAAAAAB8BAABfcmVscy8ucmVsc1BLAQItABQABgAIAAAAIQDXlyi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7" o:spid="_x0000_s13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40O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C4240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8" o:spid="_x0000_s1331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">
                                  <v:rect id="Rechteck 26869" o:spid="_x0000_s1332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Lzn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in03QGv5/iH5DLHwAAAP//AwBQSwECLQAUAAYACAAAACEA2+H2y+4AAACFAQAAEwAAAAAA&#13;&#10;AAAAAAAAAAAAAAAAW0NvbnRlbnRfVHlwZXNdLnhtbFBLAQItABQABgAIAAAAIQBa9CxbvwAAABUB&#13;&#10;AAALAAAAAAAAAAAAAAAAAB8BAABfcmVscy8ucmVsc1BLAQItABQABgAIAAAAIQCmCLz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0" o:spid="_x0000_s1333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4On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WT6LhbiJD6gFw8AAAD//wMAUEsBAi0AFAAGAAgAAAAhANvh9svuAAAAhQEAABMAAAAA&#13;&#10;AAAAAAAAAAAAAAAAAFtDb250ZW50X1R5cGVzXS54bWxQSwECLQAUAAYACAAAACEAWvQsW78AAAAV&#13;&#10;AQAACwAAAAAAAAAAAAAAAAAfAQAAX3JlbHMvLnJlbHNQSwECLQAUAAYACAAAACEAsuuD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1" o:spid="_x0000_s1334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yY8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ewPNT/ANy/gAAAP//AwBQSwECLQAUAAYACAAAACEA2+H2y+4AAACFAQAAEwAAAAAA&#13;&#10;AAAAAAAAAAAAAAAAW0NvbnRlbnRfVHlwZXNdLnhtbFBLAQItABQABgAIAAAAIQBa9CxbvwAAABUB&#13;&#10;AAALAAAAAAAAAAAAAAAAAB8BAABfcmVscy8ucmVsc1BLAQItABQABgAIAAAAIQDdpyY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2" o:spid="_x0000_s1335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">
                                  <v:rect id="Rechteck 26873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R3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eDoZwfNT/ANy8QAAAP//AwBQSwECLQAUAAYACAAAACEA2+H2y+4AAACFAQAAEwAAAAAA&#13;&#10;AAAAAAAAAAAAAAAAW0NvbnRlbnRfVHlwZXNdLnhtbFBLAQItABQABgAIAAAAIQBa9CxbvwAAABUB&#13;&#10;AAALAAAAAAAAAAAAAAAAAB8BAABfcmVscy8ucmVsc1BLAQItABQABgAIAAAAIQBCOR3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4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IWk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29T+DvU/wDcvkEAAD//wMAUEsBAi0AFAAGAAgAAAAhANvh9svuAAAAhQEAABMAAAAA&#13;&#10;AAAAAAAAAAAAAAAAAFtDb250ZW50X1R5cGVzXS54bWxQSwECLQAUAAYACAAAACEAWvQsW78AAAAV&#13;&#10;AQAACwAAAAAAAAAAAAAAAAAfAQAAX3JlbHMvLnJlbHNQSwECLQAUAAYACAAAACEAzdCF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5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CA/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7BP4+xT8gl08AAAD//wMAUEsBAi0AFAAGAAgAAAAhANvh9svuAAAAhQEAABMAAAAA&#13;&#10;AAAAAAAAAAAAAAAAAFtDb250ZW50X1R5cGVzXS54bWxQSwECLQAUAAYACAAAACEAWvQsW78AAAAV&#13;&#10;AQAACwAAAAAAAAAAAAAAAAAfAQAAX3JlbHMvLnJlbHNQSwECLQAUAAYACAAAACEAopwg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6" o:spid="_x0000_s1339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">
                                  <v:rect id="Rechteck 26877" o:spid="_x0000_s1340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hvT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mcz+PsU/4BcvQAAAP//AwBQSwECLQAUAAYACAAAACEA2+H2y+4AAACFAQAAEwAAAAAA&#13;&#10;AAAAAAAAAAAAAAAAW0NvbnRlbnRfVHlwZXNdLnhtbFBLAQItABQABgAIAAAAIQBa9CxbvwAAABUB&#13;&#10;AAALAAAAAAAAAAAAAAAAAB8BAABfcmVscy8ucmVsc1BLAQItABQABgAIAAAAIQA9Ahv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8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Y+h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pPpuzwtTuIDevEAAAD//wMAUEsBAi0AFAAGAAgAAAAhANvh9svuAAAAhQEAABMAAAAA&#13;&#10;AAAAAAAAAAAAAAAAAFtDb250ZW50X1R5cGVzXS54bWxQSwECLQAUAAYACAAAACEAWvQsW78AAAAV&#13;&#10;AQAACwAAAAAAAAAAAAAAAAAfAQAAX3JlbHMvLnJlbHNQSwECLQAUAAYACAAAACEATJ2P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9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So6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R5PxFJ6f4h+QiwcAAAD//wMAUEsBAi0AFAAGAAgAAAAhANvh9svuAAAAhQEAABMAAAAA&#13;&#10;AAAAAAAAAAAAAAAAAFtDb250ZW50X1R5cGVzXS54bWxQSwECLQAUAAYACAAAACEAWvQsW78AAAAV&#13;&#10;AQAACwAAAAAAAAAAAAAAAAAfAQAAX3JlbHMvLnJlbHNQSwECLQAUAAYACAAAACEAI9Eq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2" o:spid="_x0000_s134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VE0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">
                                  <v:rect id="Rechteck 24193" o:spid="_x0000_s134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yss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YazMTw/xT8gl/8AAAD//wMAUEsBAi0AFAAGAAgAAAAhANvh9svuAAAAhQEAABMAAAAA&#13;&#10;AAAAAAAAAAAAAAAAAFtDb250ZW50X1R5cGVzXS54bWxQSwECLQAUAAYACAAAACEAWvQsW78AAAAV&#13;&#10;AQAACwAAAAAAAAAAAAAAAAAfAQAAX3JlbHMvLnJlbHNQSwECLQAUAAYACAAAACEAI3sr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194" o:spid="_x0000_s13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rNYyAAAAOM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DAZwfNT/ANy/gAAAP//AwBQSwECLQAUAAYACAAAACEA2+H2y+4AAACFAQAAEwAAAAAA&#13;&#10;AAAAAAAAAAAAAAAAW0NvbnRlbnRfVHlwZXNdLnhtbFBLAQItABQABgAIAAAAIQBa9CxbvwAAABUB&#13;&#10;AAALAAAAAAAAAAAAAAAAAB8BAABfcmVscy8ucmVsc1BLAQItABQABgAIAAAAIQCskrN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195" o:spid="_x0000_s13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hbD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E9Hszd4fIp/QC5+AQAA//8DAFBLAQItABQABgAIAAAAIQDb4fbL7gAAAIUBAAATAAAA&#13;&#10;AAAAAAAAAAAAAAAAAABbQ29udGVudF9UeXBlc10ueG1sUEsBAi0AFAAGAAgAAAAhAFr0LFu/AAAA&#13;&#10;FQEAAAsAAAAAAAAAAAAAAAAAHwEAAF9yZWxzLy5yZWxzUEsBAi0AFAAGAAgAAAAhAMPeFs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6" o:spid="_x0000_s134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">
                                  <v:rect id="Rechteck 24197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C0v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E9Hs3d4fIp/QC5+AQAA//8DAFBLAQItABQABgAIAAAAIQDb4fbL7gAAAIUBAAATAAAA&#13;&#10;AAAAAAAAAAAAAAAAAABbQ29udGVudF9UeXBlc10ueG1sUEsBAi0AFAAGAAgAAAAhAFr0LFu/AAAA&#13;&#10;FQEAAAsAAAAAAAAAAAAAAAAAHwEAAF9yZWxzLy5yZWxzUEsBAi0AFAAGAAgAAAAhAFxAL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8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9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0" o:spid="_x0000_s135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J4jygAAAOM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">
                                  <v:rect id="Rechteck 24201" o:spid="_x0000_s13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uQ7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X2kyhOen+Afk/AEAAP//AwBQSwECLQAUAAYACAAAACEA2+H2y+4AAACFAQAAEwAAAAAA&#13;&#10;AAAAAAAAAAAAAAAAW0NvbnRlbnRfVHlwZXNdLnhtbFBLAQItABQABgAIAAAAIQBa9CxbvwAAABUB&#13;&#10;AAALAAAAAAAAAAAAAAAAAB8BAABfcmVscy8ucmVsc1BLAQItABQABgAIAAAAIQCPyuQ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202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3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N/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ZAW/n+IfkMUdAAD//wMAUEsBAi0AFAAGAAgAAAAhANvh9svuAAAAhQEAABMAAAAA&#13;&#10;AAAAAAAAAAAAAAAAAFtDb250ZW50X1R5cGVzXS54bWxQSwECLQAUAAYACAAAACEAWvQsW78AAAAV&#13;&#10;AQAACwAAAAAAAAAAAAAAAAAfAQAAX3JlbHMvLnJlbHNQSwECLQAUAAYACAAAACEAEFTf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4" o:spid="_x0000_s135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">
                                  <v:rect id="Rechteck 24205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6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7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9nU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nabJGzw+xT8gl38AAAD//wMAUEsBAi0AFAAGAAgAAAAhANvh9svuAAAAhQEAABMAAAAA&#13;&#10;AAAAAAAAAAAAAAAAAFtDb250ZW50X1R5cGVzXS54bWxQSwECLQAUAAYACAAAACEAWvQsW78AAAAV&#13;&#10;AQAACwAAAAAAAAAAAAAAAAAfAQAAX3JlbHMvLnJlbHNQSwECLQAUAAYACAAAACEAb2/Z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8" o:spid="_x0000_s1359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">
                                  <v:rect id="Rechteck 24209" o:spid="_x0000_s1360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Og9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qTCTw+xT8g5/8AAAD//wMAUEsBAi0AFAAGAAgAAAAhANvh9svuAAAAhQEAABMAAAAA&#13;&#10;AAAAAAAAAAAAAAAAAFtDb250ZW50X1R5cGVzXS54bWxQSwECLQAUAAYACAAAACEAWvQsW78AAAAV&#13;&#10;AQAACwAAAAAAAAAAAAAAAAAfAQAAX3JlbHMvLnJlbHNQSwECLQAUAAYACAAAACEAcbzo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0" o:spid="_x0000_s1361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1" o:spid="_x0000_s1362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4212" o:spid="_x0000_s136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eyR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ydpPD3Kf4BWfwCAAD//wMAUEsBAi0AFAAGAAgAAAAhANvh9svuAAAAhQEAABMAAAAA&#13;&#10;AAAAAAAAAAAAAAAAAFtDb250ZW50X1R5cGVzXS54bWxQSwECLQAUAAYACAAAACEAWvQsW78AAAAV&#13;&#10;AQAACwAAAAAAAAAAAAAAAAAfAQAAX3JlbHMvLnJlbHNQSwECLQAUAAYACAAAACEA+sH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3" o:spid="_x0000_s136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UkK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/HE7h/in9ALm4AAAD//wMAUEsBAi0AFAAGAAgAAAAhANvh9svuAAAAhQEAABMAAAAA&#13;&#10;AAAAAAAAAAAAAAAAAFtDb250ZW50X1R5cGVzXS54bWxQSwECLQAUAAYACAAAACEAWvQsW78AAAAV&#13;&#10;AQAACwAAAAAAAAAAAAAAAAAfAQAAX3JlbHMvLnJlbHNQSwECLQAUAAYACAAAACEAlY1J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4" o:spid="_x0000_s136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NF+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awN+n+Afk8hcAAP//AwBQSwECLQAUAAYACAAAACEA2+H2y+4AAACFAQAAEwAAAAAA&#13;&#10;AAAAAAAAAAAAAAAAW0NvbnRlbnRfVHlwZXNdLnhtbFBLAQItABQABgAIAAAAIQBa9CxbvwAAABUB&#13;&#10;AAALAAAAAAAAAAAAAAAAAB8BAABfcmVscy8ucmVsc1BLAQItABQABgAIAAAAIQAaZNF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15" o:spid="_x0000_s136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6" o:spid="_x0000_s136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uqS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jCTw+xT8gF3cAAAD//wMAUEsBAi0AFAAGAAgAAAAhANvh9svuAAAAhQEAABMAAAAA&#13;&#10;AAAAAAAAAAAAAAAAAFtDb250ZW50X1R5cGVzXS54bWxQSwECLQAUAAYACAAAACEAWvQsW78AAAAV&#13;&#10;AQAACwAAAAAAAAAAAAAAAAAfAQAAX3JlbHMvLnJlbHNQSwECLQAUAAYACAAAACEAhfr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7" o:spid="_x0000_s136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k8J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jT/j7FP+AnD8AAAD//wMAUEsBAi0AFAAGAAgAAAAhANvh9svuAAAAhQEAABMAAAAA&#13;&#10;AAAAAAAAAAAAAAAAAFtDb250ZW50X1R5cGVzXS54bWxQSwECLQAUAAYACAAAACEAWvQsW78AAAAV&#13;&#10;AQAACwAAAAAAAAAAAAAAAAAfAQAAX3JlbHMvLnJlbHNQSwECLQAUAAYACAAAACEA6rZP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8" o:spid="_x0000_s136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4219" o:spid="_x0000_s1370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X7g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z3Q0gb9P8Q/I+RMAAP//AwBQSwECLQAUAAYACAAAACEA2+H2y+4AAACFAQAAEwAAAAAA&#13;&#10;AAAAAAAAAAAAAAAAW0NvbnRlbnRfVHlwZXNdLnhtbFBLAQItABQABgAIAAAAIQBa9CxbvwAAABUB&#13;&#10;AAALAAAAAAAAAAAAAAAAAB8BAABfcmVscy8ucmVsc1BLAQItABQABgAIAAAAIQD0ZX7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4220" o:spid="_x0000_s137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1" o:spid="_x0000_s137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7hb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xNJ/D3Kf4BWfwCAAD//wMAUEsBAi0AFAAGAAgAAAAhANvh9svuAAAAhQEAABMAAAAA&#13;&#10;AAAAAAAAAAAAAAAAAFtDb250ZW50X1R5cGVzXS54bWxQSwECLQAUAAYACAAAACEAWvQsW78AAAAV&#13;&#10;AQAACwAAAAAAAAAAAAAAAAAfAQAAX3JlbHMvLnJlbHNQSwECLQAUAAYACAAAACEAxH+4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2" o:spid="_x0000_s137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3" o:spid="_x0000_s137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YO3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dAW/n+IfkMUdAAD//wMAUEsBAi0AFAAGAAgAAAAhANvh9svuAAAAhQEAABMAAAAA&#13;&#10;AAAAAAAAAAAAAAAAAFtDb250ZW50X1R5cGVzXS54bWxQSwECLQAUAAYACAAAACEAWvQsW78AAAAV&#13;&#10;AQAACwAAAAAAAAAAAAAAAAAfAQAAX3JlbHMvLnJlbHNQSwECLQAUAAYACAAAACEAW+GD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4" o:spid="_x0000_s1375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4225" o:spid="_x0000_s1376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">
                              <v:group id="Gruppieren 24226" o:spid="_x0000_s1377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P+s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">
                                <v:rect id="Rechteck 24227" o:spid="_x0000_s137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oW0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9p+ga3T/EPyMUfAAAA//8DAFBLAQItABQABgAIAAAAIQDb4fbL7gAAAIUBAAATAAAA&#13;&#10;AAAAAAAAAAAAAAAAAABbQ29udGVudF9UeXBlc10ueG1sUEsBAi0AFAAGAAgAAAAhAFr0LFu/AAAA&#13;&#10;FQEAAAsAAAAAAAAAAAAAAAAAHwEAAF9yZWxzLy5yZWxzUEsBAi0AFAAGAAgAAAAhACTa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28" o:spid="_x0000_s137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29" o:spid="_x0000_s138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bRd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rTCTw+xT8g5/8AAAD//wMAUEsBAi0AFAAGAAgAAAAhANvh9svuAAAAhQEAABMAAAAA&#13;&#10;AAAAAAAAAAAAAAAAAFtDb250ZW50X1R5cGVzXS54bWxQSwECLQAUAAYACAAAACEAWvQsW78AAAAV&#13;&#10;AQAACwAAAAAAAAAAAAAAAAAfAQAAX3JlbHMvLnJlbHNQSwECLQAUAAYACAAAACEAOgm0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0" o:spid="_x0000_s1381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">
                                <v:rect id="Rechteck 24231" o:spid="_x0000_s13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i6G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8nY7h/in9ALm4AAAD//wMAUEsBAi0AFAAGAAgAAAAhANvh9svuAAAAhQEAABMAAAAA&#13;&#10;AAAAAAAAAAAAAAAAAFtDb250ZW50X1R5cGVzXS54bWxQSwECLQAUAAYACAAAACEAWvQsW78AAAAV&#13;&#10;AQAACwAAAAAAAAAAAAAAAAAfAQAAX3JlbHMvLnJlbHNQSwECLQAUAAYACAAAACEAQaYu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2" o:spid="_x0000_s13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LD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VQq/n+IfkMUdAAD//wMAUEsBAi0AFAAGAAgAAAAhANvh9svuAAAAhQEAABMAAAAA&#13;&#10;AAAAAAAAAAAAAAAAAFtDb250ZW50X1R5cGVzXS54bWxQSwECLQAUAAYACAAAACEAWvQsW78AAAAV&#13;&#10;AQAACwAAAAAAAAAAAAAAAAAfAQAAX3JlbHMvLnJlbHNQSwECLQAUAAYACAAAACEAsXS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3" o:spid="_x0000_s13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4" o:spid="_x0000_s1385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">
                                <v:rect id="Rechteck 24235" o:spid="_x0000_s13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6" o:spid="_x0000_s13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7by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OoP/T/EPyOUfAAAA//8DAFBLAQItABQABgAIAAAAIQDb4fbL7gAAAIUBAAATAAAA&#13;&#10;AAAAAAAAAAAAAAAAAABbQ29udGVudF9UeXBlc10ueG1sUEsBAi0AFAAGAAgAAAAhAFr0LFu/AAAA&#13;&#10;FQEAAAsAAAAAAAAAAAAAAAAAHwEAAF9yZWxzLy5yZWxzUEsBAi0AFAAGAAgAAAAhAM5Pt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37" o:spid="_x0000_s1388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4238" o:spid="_x0000_s1389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">
                                <v:rect id="Rechteck 24239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0CKA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qewd+n+Afk8hcAAP//AwBQSwECLQAUAAYACAAAACEA2+H2y+4AAACFAQAAEwAAAAAA&#13;&#10;AAAAAAAAAAAAAAAAW0NvbnRlbnRfVHlwZXNdLnhtbFBLAQItABQABgAIAAAAIQBa9CxbvwAAABUB&#13;&#10;AAALAAAAAAAAAAAAAAAAAB8BAABfcmVscy8ucmVsc1BLAQItABQABgAIAAAAIQC/0CK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0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1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F37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oZwd+n+Afk8hcAAP//AwBQSwECLQAUAAYACAAAACEA2+H2y+4AAACFAQAAEwAAAAAA&#13;&#10;AAAAAAAAAAAAAAAAW0NvbnRlbnRfVHlwZXNdLnhtbFBLAQItABQABgAIAAAAIQBa9CxbvwAAABUB&#13;&#10;AAALAAAAAAAAAAAAAAAAAB8BAABfcmVscy8ucmVsc1BLAQItABQABgAIAAAAIQAZoF3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4242" o:spid="_x0000_s1393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">
                                <v:rect id="Rechteck 24243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4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5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1v4yQAAAOMAAAAPAAAAZHJzL2Rvd25yZXYueG1sRI9Ba8JA&#13;&#10;FITvBf/D8oTedGNqi0ZXkUpB6KVaUbw9ss9sMPs2ZDca/71bEHoZGIb5hpkvO1uJKzW+dKxgNExA&#13;&#10;EOdOl1wo2P9+DSYgfEDWWDkmBXfysFz0XuaYaXfjLV13oRARwj5DBSaEOpPS54Ys+qGriWN2do3F&#13;&#10;EG1TSN3gLcJtJdMk+ZA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Zptb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46" o:spid="_x0000_s1397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">
                                <v:rect id="Rechteck 24247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WAU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+QVg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8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59" o:spid="_x0000_s14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8cg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/SyRRun+IfkLM/AAAA//8DAFBLAQItABQABgAIAAAAIQDb4fbL7gAAAIUBAAATAAAA&#13;&#10;AAAAAAAAAAAAAAAAAABbQ29udGVudF9UeXBlc10ueG1sUEsBAi0AFAAGAAgAAAAhAFr0LFu/AAAA&#13;&#10;FQEAAAsAAAAAAAAAAAAAAAAAHwEAAF9yZWxzLy5yZWxzUEsBAi0AFAAGAAgAAAAhAGIPx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4260" o:spid="_x0000_s1401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3uD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">
                                <v:rect id="Rechteck 24261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QGb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TETw+xT8gF3cAAAD//wMAUEsBAi0AFAAGAAgAAAAhANvh9svuAAAAhQEAABMAAAAA&#13;&#10;AAAAAAAAAAAAAAAAAFtDb250ZW50X1R5cGVzXS54bWxQSwECLQAUAAYACAAAACEAWvQsW78AAAAV&#13;&#10;AQAACwAAAAAAAAAAAAAAAAAfAQAAX3JlbHMvLnJlbHNQSwECLQAUAAYACAAAACEAUhUB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2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3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zp3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NoX/T/EPyOUfAAAA//8DAFBLAQItABQABgAIAAAAIQDb4fbL7gAAAIUBAAATAAAA&#13;&#10;AAAAAAAAAAAAAAAAAABbQ29udGVudF9UeXBlc10ueG1sUEsBAi0AFAAGAAgAAAAhAFr0LFu/AAAA&#13;&#10;FQEAAAsAAAAAAAAAAAAAAAAAHwEAAF9yZWxzLy5yZWxzUEsBAi0AFAAGAAgAAAAhAM2LOn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64" o:spid="_x0000_s1405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qID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NN0NoX/T/EPyOUfAAAA//8DAFBLAQItABQABgAIAAAAIQDb4fbL7gAAAIUBAAATAAAA&#13;&#10;AAAAAAAAAAAAAAAAAABbQ29udGVudF9UeXBlc10ueG1sUEsBAi0AFAAGAAgAAAAhAFr0LFu/AAAA&#13;&#10;FQEAAAsAAAAAAAAAAAAAAAAAHwEAAF9yZWxzLy5yZWxzUEsBAi0AFAAGAAgAAAAhAEJiog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4265" o:spid="_x0000_s140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geY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vqWTd3h8in9ALv8AAAD//wMAUEsBAi0AFAAGAAgAAAAhANvh9svuAAAAhQEAABMAAAAA&#13;&#10;AAAAAAAAAAAAAAAAAFtDb250ZW50X1R5cGVzXS54bWxQSwECLQAUAAYACAAAACEAWvQsW78AAAAV&#13;&#10;AQAACwAAAAAAAAAAAAAAAAAfAQAAX3JlbHMvLnJlbHNQSwECLQAUAAYACAAAACEALS4H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4266" o:spid="_x0000_s1407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7" o:spid="_x0000_s1408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Dx0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fjD3h8in9ALv4AAAD//wMAUEsBAi0AFAAGAAgAAAAhANvh9svuAAAAhQEAABMAAAAA&#13;&#10;AAAAAAAAAAAAAAAAAFtDb250ZW50X1R5cGVzXS54bWxQSwECLQAUAAYACAAAACEAWvQsW78AAAAV&#13;&#10;AQAACwAAAAAAAAAAAAAAAAAfAQAAX3JlbHMvLnJlbHNQSwECLQAUAAYACAAAACEAsrA8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8" o:spid="_x0000_s1409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6gG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L/nY3lanMQH9OIXAAD//wMAUEsBAi0AFAAGAAgAAAAhANvh9svuAAAAhQEAABMAAAAA&#13;&#10;AAAAAAAAAAAAAAAAAFtDb250ZW50X1R5cGVzXS54bWxQSwECLQAUAAYACAAAACEAWvQsW78AAAAV&#13;&#10;AQAACwAAAAAAAAAAAAAAAAAfAQAAX3JlbHMvLnJlbHNQSwECLQAUAAYACAAAACEAwy+o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9" o:spid="_x0000_s1410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4270" o:spid="_x0000_s1411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DLd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N/nD2IhTuIDevUHAAD//wMAUEsBAi0AFAAGAAgAAAAhANvh9svuAAAAhQEAABMAAAAA&#13;&#10;AAAAAAAAAAAAAAAAAFtDb250ZW50X1R5cGVzXS54bWxQSwECLQAUAAYACAAAACEAWvQsW78AAAAV&#13;&#10;AQAACwAAAAAAAAAAAAAAAAAfAQAAX3JlbHMvLnJlbHNQSwECLQAUAAYACAAAACEAuIAy3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1" o:spid="_x0000_s1412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dG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fI/j7FP+AnD8AAAD//wMAUEsBAi0AFAAGAAgAAAAhANvh9svuAAAAhQEAABMAAAAA&#13;&#10;AAAAAAAAAAAAAAAAAFtDb250ZW50X1R5cGVzXS54bWxQSwECLQAUAAYACAAAACEAWvQsW78AAAAV&#13;&#10;AQAACwAAAAAAAAAAAAAAAAAfAQAAX3JlbHMvLnJlbHNQSwECLQAUAAYACAAAACEA18yXR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2" o:spid="_x0000_s1413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gkx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/pWwq3T/EPyMUfAAAA//8DAFBLAQItABQABgAIAAAAIQDb4fbL7gAAAIUBAAATAAAA&#13;&#10;AAAAAAAAAAAAAAAAAABbQ29udGVudF9UeXBlc10ueG1sUEsBAi0AFAAGAAgAAAAhAFr0LFu/AAAA&#13;&#10;FQEAAAsAAAAAAAAAAAAAAAAAHwEAAF9yZWxzLy5yZWxzUEsBAi0AFAAGAAgAAAAhACceCT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3" o:spid="_x0000_s1414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4" o:spid="_x0000_s1415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zTe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cfY/j7FP+AXDwAAAD//wMAUEsBAi0AFAAGAAgAAAAhANvh9svuAAAAhQEAABMAAAAA&#13;&#10;AAAAAAAAAAAAAAAAAFtDb250ZW50X1R5cGVzXS54bWxQSwECLQAUAAYACAAAACEAWvQsW78AAAAV&#13;&#10;AQAACwAAAAAAAAAAAAAAAAAfAQAAX3JlbHMvLnJlbHNQSwECLQAUAAYACAAAACEAx7s0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5" o:spid="_x0000_s1416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FF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rd09A5/n+IfkPM7AAAA//8DAFBLAQItABQABgAIAAAAIQDb4fbL7gAAAIUBAAATAAAA&#13;&#10;AAAAAAAAAAAAAAAAAABbQ29udGVudF9UeXBlc10ueG1sUEsBAi0AFAAGAAgAAAAhAFr0LFu/AAAA&#13;&#10;FQEAAAsAAAAAAAAAAAAAAAAAHwEAAF9yZWxzLy5yZWxzUEsBAi0AFAAGAAgAAAAhAKj3kU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6" o:spid="_x0000_s1417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Q8y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cfY3h8in9ALv4AAAD//wMAUEsBAi0AFAAGAAgAAAAhANvh9svuAAAAhQEAABMAAAAA&#13;&#10;AAAAAAAAAAAAAAAAAFtDb250ZW50X1R5cGVzXS54bWxQSwECLQAUAAYACAAAACEAWvQsW78AAAAV&#13;&#10;AQAACwAAAAAAAAAAAAAAAAAfAQAAX3JlbHMvLnJlbHNQSwECLQAUAAYACAAAACEAWCUP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7" o:spid="_x0000_s1418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8" o:spid="_x0000_s1419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j7b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H6fP8jT4iQ+oFd/AAAA//8DAFBLAQItABQABgAIAAAAIQDb4fbL7gAAAIUBAAATAAAA&#13;&#10;AAAAAAAAAAAAAAAAAABbQ29udGVudF9UeXBlc10ueG1sUEsBAi0AFAAGAAgAAAAhAFr0LFu/AAAA&#13;&#10;FQEAAAsAAAAAAAAAAAAAAAAAHwEAAF9yZWxzLy5yZWxzUEsBAi0AFAAGAAgAAAAhAEb2Pt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9" o:spid="_x0000_s1420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ptA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G/p+xRun+IfkLM/AAAA//8DAFBLAQItABQABgAIAAAAIQDb4fbL7gAAAIUBAAATAAAA&#13;&#10;AAAAAAAAAAAAAAAAAABbQ29udGVudF9UeXBlc10ueG1sUEsBAi0AFAAGAAgAAAAhAFr0LFu/AAAA&#13;&#10;FQEAAAsAAAAAAAAAAAAAAAAAHwEAAF9yZWxzLy5yZWxzUEsBAi0AFAAGAAgAAAAhACm6m0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0" o:spid="_x0000_s1421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UL6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E/yqViIk/iAXlwBAAD//wMAUEsBAi0AFAAGAAgAAAAhANvh9svuAAAAhQEAABMAAAAA&#13;&#10;AAAAAAAAAAAAAAAAAFtDb250ZW50X1R5cGVzXS54bWxQSwECLQAUAAYACAAAACEAWvQsW78AAAAV&#13;&#10;AQAACwAAAAAAAAAAAAAAAAAfAQAAX3JlbHMvLnJlbHNQSwECLQAUAAYACAAAACEAjVVC+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1" o:spid="_x0000_s1422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2" o:spid="_x0000_s1423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3kW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onKTw+xT8g5/8AAAD//wMAUEsBAi0AFAAGAAgAAAAhANvh9svuAAAAhQEAABMAAAAA&#13;&#10;AAAAAAAAAAAAAAAAAFtDb250ZW50X1R5cGVzXS54bWxQSwECLQAUAAYACAAAACEAWvQsW78AAAAV&#13;&#10;AQAACwAAAAAAAAAAAAAAAAAfAQAAX3JlbHMvLnJlbHNQSwECLQAUAAYACAAAACEAEst5F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3" o:spid="_x0000_s1424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9yN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odw9+n+Afk8hcAAP//AwBQSwECLQAUAAYACAAAACEA2+H2y+4AAACFAQAAEwAAAAAA&#13;&#10;AAAAAAAAAAAAAAAAW0NvbnRlbnRfVHlwZXNdLnhtbFBLAQItABQABgAIAAAAIQBa9CxbvwAAABUB&#13;&#10;AAALAAAAAAAAAAAAAAAAAB8BAABfcmVscy8ucmVsc1BLAQItABQABgAIAAAAIQB9h9y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4" o:spid="_x0000_s1425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kT5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dwN+n+Afk8hcAAP//AwBQSwECLQAUAAYACAAAACEA2+H2y+4AAACFAQAAEwAAAAAA&#13;&#10;AAAAAAAAAAAAAAAAW0NvbnRlbnRfVHlwZXNdLnhtbFBLAQItABQABgAIAAAAIQBa9CxbvwAAABUB&#13;&#10;AAALAAAAAAAAAAAAAAAAAB8BAABfcmVscy8ucmVsc1BLAQItABQABgAIAAAAIQDybkT5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5" o:spid="_x0000_s1426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6" o:spid="_x0000_s1427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H8V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RzqdwN+n+Afk8hcAAP//AwBQSwECLQAUAAYACAAAACEA2+H2y+4AAACFAQAAEwAAAAAA&#13;&#10;AAAAAAAAAAAAAAAAW0NvbnRlbnRfVHlwZXNdLnhtbFBLAQItABQABgAIAAAAIQBa9CxbvwAAABUB&#13;&#10;AAALAAAAAAAAAAAAAAAAAB8BAABfcmVscy8ucmVsc1BLAQItABQABgAIAAAAIQBt8H8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7" o:spid="_x0000_s1428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NqO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G/p9B1un+IfkPM/AAAA//8DAFBLAQItABQABgAIAAAAIQDb4fbL7gAAAIUBAAATAAAA&#13;&#10;AAAAAAAAAAAAAAAAAABbQ29udGVudF9UeXBlc10ueG1sUEsBAi0AFAAGAAgAAAAhAFr0LFu/AAAA&#13;&#10;FQEAAAsAAAAAAAAAAAAAAAAAHwEAAF9yZWxzLy5yZWxzUEsBAi0AFAAGAAgAAAAhAAK82o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8" o:spid="_x0000_s1429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078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Jp/K0OIkP6MUVAAD//wMAUEsBAi0AFAAGAAgAAAAhANvh9svuAAAAhQEAABMAAAAA&#13;&#10;AAAAAAAAAAAAAAAAAFtDb250ZW50X1R5cGVzXS54bWxQSwECLQAUAAYACAAAACEAWvQsW78AAAAV&#13;&#10;AQAACwAAAAAAAAAAAAAAAAAfAQAAX3JlbHMvLnJlbHNQSwECLQAUAAYACAAAACEAcyN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9" o:spid="_x0000_s1430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43D01A36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218A4FD4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5225330F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7824A561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</w:tr>
      <w:tr w:rsidR="001E252C" w:rsidRPr="008249EA" w14:paraId="71921852" w14:textId="77777777" w:rsidTr="008F796E">
        <w:trPr>
          <w:gridAfter w:val="1"/>
          <w:wAfter w:w="28" w:type="dxa"/>
          <w:trHeight w:val="316"/>
        </w:trPr>
        <w:tc>
          <w:tcPr>
            <w:tcW w:w="737" w:type="dxa"/>
          </w:tcPr>
          <w:p w14:paraId="08D7298B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41617AD5" w14:textId="77777777" w:rsidR="001E252C" w:rsidRPr="00DF076C" w:rsidRDefault="001E252C" w:rsidP="00DF076C">
            <w:pPr>
              <w:pStyle w:val="berschrift3"/>
            </w:pPr>
            <w:r w:rsidRPr="00DF076C">
              <w:t>c)</w:t>
            </w:r>
          </w:p>
        </w:tc>
        <w:tc>
          <w:tcPr>
            <w:tcW w:w="8329" w:type="dxa"/>
          </w:tcPr>
          <w:p w14:paraId="53B22634" w14:textId="77777777" w:rsidR="001E252C" w:rsidRPr="00DF076C" w:rsidRDefault="001E252C" w:rsidP="001826A1">
            <w:pPr>
              <w:rPr>
                <w:rFonts w:ascii="Calibri" w:hAnsi="Calibri" w:cs="Calibri"/>
                <w:noProof/>
              </w:rPr>
            </w:pPr>
            <w:r w:rsidRPr="00DF076C">
              <w:rPr>
                <w:rFonts w:ascii="Calibri" w:hAnsi="Calibri" w:cs="Calibri"/>
                <w:noProof/>
              </w:rPr>
              <w:t xml:space="preserve">Gehe vor wie in Aufgabe </w:t>
            </w:r>
            <w:r w:rsidRPr="00DF076C">
              <w:rPr>
                <w:rStyle w:val="berschrift2Zchn"/>
                <w:rFonts w:cs="Calibri"/>
                <w:sz w:val="22"/>
                <w:szCs w:val="22"/>
              </w:rPr>
              <w:t>b)</w:t>
            </w:r>
            <w:r w:rsidRPr="00DF076C">
              <w:rPr>
                <w:rFonts w:ascii="Calibri" w:hAnsi="Calibri" w:cs="Calibri"/>
                <w:noProof/>
              </w:rPr>
              <w:t>, aber für 15 GB von 20 GB.</w:t>
            </w:r>
          </w:p>
          <w:p w14:paraId="1997D9FA" w14:textId="77777777" w:rsidR="001E252C" w:rsidRPr="00DF076C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</w:tr>
      <w:tr w:rsidR="001E252C" w:rsidRPr="008249EA" w14:paraId="0014691F" w14:textId="77777777" w:rsidTr="008F796E">
        <w:trPr>
          <w:gridAfter w:val="1"/>
          <w:wAfter w:w="28" w:type="dxa"/>
          <w:trHeight w:val="316"/>
        </w:trPr>
        <w:tc>
          <w:tcPr>
            <w:tcW w:w="737" w:type="dxa"/>
          </w:tcPr>
          <w:p w14:paraId="0CBBED17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20834308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66AF3BCE" w14:textId="77777777" w:rsidR="001E252C" w:rsidRPr="00DF076C" w:rsidRDefault="001E252C" w:rsidP="00DF076C">
            <w:pPr>
              <w:pStyle w:val="berschrift3"/>
            </w:pPr>
            <w:r w:rsidRPr="00DF076C">
              <w:t>d)*</w:t>
            </w:r>
          </w:p>
        </w:tc>
        <w:tc>
          <w:tcPr>
            <w:tcW w:w="8329" w:type="dxa"/>
          </w:tcPr>
          <w:p w14:paraId="6B964CFD" w14:textId="2CB6AFAB" w:rsidR="001E252C" w:rsidRPr="00DF076C" w:rsidRDefault="001E252C" w:rsidP="001826A1">
            <w:pPr>
              <w:rPr>
                <w:rFonts w:ascii="Calibri" w:hAnsi="Calibri" w:cs="Calibri"/>
                <w:noProof/>
              </w:rPr>
            </w:pPr>
            <w:r w:rsidRPr="00DF076C">
              <w:rPr>
                <w:rFonts w:ascii="Calibri" w:hAnsi="Calibri" w:cs="Calibri"/>
                <w:noProof/>
              </w:rPr>
              <w:t xml:space="preserve">Gehe vor wie in Aufgabe </w:t>
            </w:r>
            <w:r w:rsidRPr="00DF076C">
              <w:rPr>
                <w:rStyle w:val="berschrift2Zchn"/>
                <w:rFonts w:cs="Calibri"/>
                <w:sz w:val="22"/>
                <w:szCs w:val="22"/>
              </w:rPr>
              <w:t>b)</w:t>
            </w:r>
            <w:r w:rsidRPr="00DF076C">
              <w:rPr>
                <w:rFonts w:ascii="Calibri" w:hAnsi="Calibri" w:cs="Calibri"/>
                <w:noProof/>
              </w:rPr>
              <w:t>, aber für 5,4 GB von 27 GB</w:t>
            </w:r>
            <w:r w:rsidR="00BE7499">
              <w:rPr>
                <w:rFonts w:ascii="Calibri" w:hAnsi="Calibri" w:cs="Calibri"/>
                <w:noProof/>
              </w:rPr>
              <w:t xml:space="preserve"> </w:t>
            </w:r>
            <w:r w:rsidR="008F796E">
              <w:rPr>
                <w:rFonts w:ascii="Calibri" w:hAnsi="Calibri" w:cs="Calibri"/>
                <w:noProof/>
              </w:rPr>
              <w:br/>
            </w:r>
            <w:r w:rsidR="00BE7499">
              <w:rPr>
                <w:rFonts w:ascii="Calibri" w:hAnsi="Calibri" w:cs="Calibri"/>
                <w:noProof/>
              </w:rPr>
              <w:t xml:space="preserve">und für </w:t>
            </w:r>
            <w:r w:rsidRPr="00DF076C">
              <w:rPr>
                <w:rFonts w:ascii="Calibri" w:hAnsi="Calibri" w:cs="Calibri"/>
                <w:noProof/>
              </w:rPr>
              <w:t>8,4 GB von 14 GB.</w:t>
            </w:r>
          </w:p>
        </w:tc>
      </w:tr>
    </w:tbl>
    <w:p w14:paraId="2A116A42" w14:textId="77777777" w:rsidR="001E252C" w:rsidRPr="008249EA" w:rsidRDefault="001E252C" w:rsidP="001E252C">
      <w:pPr>
        <w:rPr>
          <w:sz w:val="24"/>
        </w:rPr>
      </w:pPr>
    </w:p>
    <w:p w14:paraId="79262EF4" w14:textId="77777777" w:rsidR="001E252C" w:rsidRPr="008249EA" w:rsidRDefault="001E252C" w:rsidP="001E252C">
      <w:pPr>
        <w:rPr>
          <w:sz w:val="24"/>
        </w:rPr>
      </w:pPr>
    </w:p>
    <w:p w14:paraId="68A6A72F" w14:textId="77777777" w:rsidR="00DF076C" w:rsidRDefault="00DF076C">
      <w:r>
        <w:rPr>
          <w:b/>
          <w:bCs/>
        </w:rPr>
        <w:br w:type="page"/>
      </w:r>
    </w:p>
    <w:tbl>
      <w:tblPr>
        <w:tblW w:w="9667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505"/>
        <w:gridCol w:w="28"/>
      </w:tblGrid>
      <w:tr w:rsidR="001E252C" w:rsidRPr="008249EA" w14:paraId="5A05A418" w14:textId="77777777" w:rsidTr="008F796E">
        <w:tc>
          <w:tcPr>
            <w:tcW w:w="737" w:type="dxa"/>
          </w:tcPr>
          <w:p w14:paraId="48E45155" w14:textId="0DCC10A1" w:rsidR="001E252C" w:rsidRPr="008249EA" w:rsidRDefault="001E252C" w:rsidP="008F796E">
            <w:pPr>
              <w:pStyle w:val="berschrift3"/>
              <w:spacing w:before="240"/>
            </w:pPr>
            <w:r w:rsidRPr="008249EA">
              <w:lastRenderedPageBreak/>
              <w:t>2.2</w:t>
            </w:r>
          </w:p>
        </w:tc>
        <w:tc>
          <w:tcPr>
            <w:tcW w:w="8930" w:type="dxa"/>
            <w:gridSpan w:val="3"/>
          </w:tcPr>
          <w:p w14:paraId="7B0A6D07" w14:textId="777DF9B3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t>Immer mehr geladen – doppeltes Zählen in Schritten</w:t>
            </w:r>
          </w:p>
        </w:tc>
      </w:tr>
      <w:tr w:rsidR="001E252C" w:rsidRPr="008249EA" w14:paraId="69F95263" w14:textId="77777777" w:rsidTr="008F796E">
        <w:trPr>
          <w:gridAfter w:val="1"/>
          <w:wAfter w:w="28" w:type="dxa"/>
          <w:trHeight w:val="4512"/>
        </w:trPr>
        <w:tc>
          <w:tcPr>
            <w:tcW w:w="737" w:type="dxa"/>
          </w:tcPr>
          <w:p w14:paraId="257524FB" w14:textId="6F51A4B5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1A18791E" w14:textId="77777777" w:rsidR="001E252C" w:rsidRPr="008249EA" w:rsidRDefault="001E252C" w:rsidP="008C0D2E">
            <w:pPr>
              <w:pStyle w:val="berschrift3"/>
            </w:pPr>
            <w:r w:rsidRPr="008249EA">
              <w:t xml:space="preserve">a) </w:t>
            </w:r>
          </w:p>
        </w:tc>
        <w:tc>
          <w:tcPr>
            <w:tcW w:w="8505" w:type="dxa"/>
          </w:tcPr>
          <w:p w14:paraId="37EB35C3" w14:textId="076E811D" w:rsidR="001E252C" w:rsidRPr="008249EA" w:rsidRDefault="008A288C" w:rsidP="008C0D2E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08640" behindDoc="0" locked="0" layoutInCell="1" allowOverlap="1" wp14:anchorId="7CDA75D4" wp14:editId="3D3F4566">
                      <wp:simplePos x="0" y="0"/>
                      <wp:positionH relativeFrom="column">
                        <wp:posOffset>4563904</wp:posOffset>
                      </wp:positionH>
                      <wp:positionV relativeFrom="paragraph">
                        <wp:posOffset>-77152</wp:posOffset>
                      </wp:positionV>
                      <wp:extent cx="492760" cy="750570"/>
                      <wp:effectExtent l="0" t="0" r="2540" b="0"/>
                      <wp:wrapNone/>
                      <wp:docPr id="134997041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778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201589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B636D3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CDA75D4" id="_x0000_s1165" style="position:absolute;margin-left:359.35pt;margin-top:-6.05pt;width:38.8pt;height:59.1pt;z-index:253808640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">
                      <v:shape id="Grafik 5" o:spid="_x0000_s116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">
                        <v:imagedata r:id="rId40" o:title="" chromakey="white"/>
                      </v:shape>
                      <v:shape id="Textfeld 12" o:spid="_x0000_s116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7B636D3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E252C" w:rsidRPr="008249EA">
              <w:t xml:space="preserve">Kenan lädt einen Film herunter. Er zählt in Schritten, wie viel er geladen hat: </w:t>
            </w:r>
          </w:p>
          <w:p w14:paraId="09A25EAF" w14:textId="337162B2" w:rsidR="008C0D2E" w:rsidRDefault="001E252C" w:rsidP="001826A1">
            <w:pPr>
              <w:rPr>
                <w:noProof/>
                <w14:ligatures w14:val="standardContextual"/>
              </w:rPr>
            </w:pPr>
            <w:r w:rsidRPr="008249EA">
              <w:t>10 %, 20 %, 30 %, ....</w:t>
            </w:r>
            <w:r>
              <w:rPr>
                <w:noProof/>
                <w14:ligatures w14:val="standardContextual"/>
              </w:rPr>
              <w:t xml:space="preserve"> </w:t>
            </w:r>
          </w:p>
          <w:p w14:paraId="42EC16EB" w14:textId="1FE425AD" w:rsidR="001E252C" w:rsidRPr="008249EA" w:rsidRDefault="008A288C" w:rsidP="008C0D2E">
            <w:r>
              <w:rPr>
                <w:noProof/>
              </w:rPr>
              <w:drawing>
                <wp:anchor distT="0" distB="0" distL="114300" distR="114300" simplePos="0" relativeHeight="253825024" behindDoc="0" locked="0" layoutInCell="1" allowOverlap="1" wp14:anchorId="3C608E5D" wp14:editId="20FD9C8A">
                  <wp:simplePos x="0" y="0"/>
                  <wp:positionH relativeFrom="column">
                    <wp:posOffset>221</wp:posOffset>
                  </wp:positionH>
                  <wp:positionV relativeFrom="paragraph">
                    <wp:posOffset>317142</wp:posOffset>
                  </wp:positionV>
                  <wp:extent cx="5281930" cy="1129030"/>
                  <wp:effectExtent l="0" t="0" r="1270" b="1270"/>
                  <wp:wrapTopAndBottom/>
                  <wp:docPr id="1409217303" name="Grafik 1409217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52C" w:rsidRPr="008249EA">
              <w:t>Gleichzeitig zählt er in Schritten, wie viel GB er geladen hat: 2 GB, 4 GB, 6 GB, ...</w:t>
            </w:r>
          </w:p>
          <w:p w14:paraId="7637FE46" w14:textId="77777777" w:rsidR="001E252C" w:rsidRPr="008249EA" w:rsidRDefault="001E252C" w:rsidP="00214B41">
            <w:pPr>
              <w:pStyle w:val="Listenabsatz"/>
            </w:pPr>
            <w:r w:rsidRPr="008249EA">
              <w:t xml:space="preserve">Wie geht es weiter? </w:t>
            </w:r>
          </w:p>
          <w:p w14:paraId="5D22B984" w14:textId="77777777" w:rsidR="001E252C" w:rsidRPr="008249EA" w:rsidRDefault="001E252C" w:rsidP="00214B41">
            <w:pPr>
              <w:pStyle w:val="Listenabsatz"/>
            </w:pPr>
            <w:r w:rsidRPr="008249EA">
              <w:t>Wie viele GB hat der Film, wenn er komplett geladen ist?</w:t>
            </w:r>
          </w:p>
          <w:p w14:paraId="1833E0FC" w14:textId="77777777" w:rsidR="001E252C" w:rsidRPr="008249EA" w:rsidRDefault="001E252C" w:rsidP="00214B41">
            <w:pPr>
              <w:pStyle w:val="Listenabsatz"/>
            </w:pPr>
            <w:r w:rsidRPr="008249EA">
              <w:t xml:space="preserve">Zählt die doppelten Schritte auch gleichzeitig: </w:t>
            </w:r>
            <w:r w:rsidRPr="008249EA">
              <w:br/>
              <w:t>10 % sind 2 GB, 20 % sind 4 GB, ....</w:t>
            </w:r>
          </w:p>
          <w:p w14:paraId="194AE9D5" w14:textId="77777777" w:rsidR="001E252C" w:rsidRPr="008249EA" w:rsidRDefault="001E252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t xml:space="preserve"> </w:t>
            </w:r>
          </w:p>
        </w:tc>
      </w:tr>
      <w:tr w:rsidR="001E252C" w:rsidRPr="008C0D2E" w14:paraId="7B3A73D9" w14:textId="77777777" w:rsidTr="008F796E">
        <w:trPr>
          <w:gridAfter w:val="1"/>
          <w:wAfter w:w="28" w:type="dxa"/>
          <w:trHeight w:val="2265"/>
        </w:trPr>
        <w:tc>
          <w:tcPr>
            <w:tcW w:w="737" w:type="dxa"/>
          </w:tcPr>
          <w:p w14:paraId="1CDAA12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92256" behindDoc="0" locked="0" layoutInCell="1" allowOverlap="1" wp14:anchorId="111066A7" wp14:editId="1002248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359410" cy="271780"/>
                  <wp:effectExtent l="0" t="0" r="0" b="0"/>
                  <wp:wrapNone/>
                  <wp:docPr id="1560295321" name="Grafik 156029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A64C19E" w14:textId="77777777" w:rsidR="001E252C" w:rsidRPr="008C0D2E" w:rsidRDefault="001E252C" w:rsidP="008C0D2E">
            <w:pPr>
              <w:pStyle w:val="berschrift3"/>
            </w:pPr>
            <w:r w:rsidRPr="008C0D2E">
              <w:t>b)</w:t>
            </w:r>
          </w:p>
        </w:tc>
        <w:tc>
          <w:tcPr>
            <w:tcW w:w="8505" w:type="dxa"/>
          </w:tcPr>
          <w:p w14:paraId="56646E37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Zählt auch für andere Film-Downloads in Schritten:</w:t>
            </w:r>
          </w:p>
          <w:p w14:paraId="65E50713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Zeichnet immer den Streifen mit doppelten Schritten dazu. </w:t>
            </w:r>
          </w:p>
          <w:p w14:paraId="1E4D4E9A" w14:textId="77777777" w:rsidR="001E252C" w:rsidRPr="008C0D2E" w:rsidRDefault="001E252C" w:rsidP="00214B41">
            <w:pPr>
              <w:pStyle w:val="Listenabsatz"/>
            </w:pPr>
            <w:r w:rsidRPr="008C0D2E">
              <w:t>10 % sind 4 GB, 20 % sind zwei 4er GB, also 8 GB, ...</w:t>
            </w:r>
          </w:p>
          <w:p w14:paraId="16CD369A" w14:textId="77777777" w:rsidR="001E252C" w:rsidRPr="008C0D2E" w:rsidRDefault="001E252C" w:rsidP="00214B41">
            <w:pPr>
              <w:pStyle w:val="Listenabsatz"/>
            </w:pPr>
            <w:r w:rsidRPr="008C0D2E">
              <w:t>25 % sind 5 GB, 50 % sind …</w:t>
            </w:r>
          </w:p>
          <w:p w14:paraId="59B45E74" w14:textId="77777777" w:rsidR="001E252C" w:rsidRPr="008C0D2E" w:rsidRDefault="001E252C" w:rsidP="00214B41">
            <w:pPr>
              <w:pStyle w:val="Listenabsatz"/>
            </w:pPr>
            <w:r w:rsidRPr="008C0D2E">
              <w:t>20 % sind 6 GB, 40 % sind …</w:t>
            </w:r>
          </w:p>
          <w:p w14:paraId="77985DEE" w14:textId="77777777" w:rsidR="001E252C" w:rsidRPr="008C0D2E" w:rsidRDefault="001E252C" w:rsidP="00214B41">
            <w:pPr>
              <w:pStyle w:val="Listenabsatz"/>
            </w:pPr>
            <w:r w:rsidRPr="008C0D2E">
              <w:t>25 % sind 3 GB, 50 % sind ...</w:t>
            </w:r>
          </w:p>
          <w:p w14:paraId="2B5872D7" w14:textId="77777777" w:rsidR="001E252C" w:rsidRPr="008C0D2E" w:rsidRDefault="001E252C" w:rsidP="001826A1">
            <w:pPr>
              <w:ind w:left="360"/>
              <w:rPr>
                <w:rFonts w:ascii="Calibri" w:hAnsi="Calibri" w:cs="Calibri"/>
              </w:rPr>
            </w:pPr>
          </w:p>
        </w:tc>
      </w:tr>
      <w:tr w:rsidR="001E252C" w:rsidRPr="008C0D2E" w14:paraId="1D70467F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0C7B528E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397" w:type="dxa"/>
          </w:tcPr>
          <w:p w14:paraId="721ADBB0" w14:textId="77777777" w:rsidR="001E252C" w:rsidRPr="008C0D2E" w:rsidRDefault="001E252C" w:rsidP="008C0D2E">
            <w:pPr>
              <w:pStyle w:val="berschrift3"/>
              <w:rPr>
                <w:vertAlign w:val="superscript"/>
              </w:rPr>
            </w:pPr>
            <w:r w:rsidRPr="008C0D2E">
              <w:t>c)*</w:t>
            </w:r>
          </w:p>
        </w:tc>
        <w:tc>
          <w:tcPr>
            <w:tcW w:w="8505" w:type="dxa"/>
          </w:tcPr>
          <w:p w14:paraId="0B6AE16E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Zählt auch für andere Film-Downloads in Schritten:</w:t>
            </w:r>
          </w:p>
          <w:p w14:paraId="1E57016B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Zeichnet immer den Streifen mit doppelten Schritten dazu. </w:t>
            </w:r>
          </w:p>
          <w:p w14:paraId="0ADE3227" w14:textId="77777777" w:rsidR="001E252C" w:rsidRPr="008C0D2E" w:rsidRDefault="001E252C" w:rsidP="00214B41">
            <w:pPr>
              <w:pStyle w:val="Listenabsatz"/>
            </w:pPr>
            <w:r w:rsidRPr="008C0D2E">
              <w:t>10 % sind 1,3 GB, 20 % sind zwei 1,3er GB, also 2,6 GB, ...</w:t>
            </w:r>
          </w:p>
          <w:p w14:paraId="0936B233" w14:textId="77777777" w:rsidR="001E252C" w:rsidRPr="008C0D2E" w:rsidRDefault="001E252C" w:rsidP="00214B41">
            <w:pPr>
              <w:pStyle w:val="Listenabsatz"/>
            </w:pPr>
            <w:r w:rsidRPr="008C0D2E">
              <w:t>25 % sind 5,6 GB, 50 % sind …</w:t>
            </w:r>
          </w:p>
          <w:p w14:paraId="125F1291" w14:textId="77777777" w:rsidR="001E252C" w:rsidRPr="008C0D2E" w:rsidRDefault="001E252C" w:rsidP="00214B41">
            <w:pPr>
              <w:pStyle w:val="Listenabsatz"/>
            </w:pPr>
            <w:r w:rsidRPr="008C0D2E">
              <w:t>20 % sind 4,7 GB, 40 % sind …</w:t>
            </w:r>
          </w:p>
          <w:p w14:paraId="6457F574" w14:textId="77777777" w:rsidR="001E252C" w:rsidRPr="008C0D2E" w:rsidRDefault="001E252C" w:rsidP="00214B41">
            <w:pPr>
              <w:pStyle w:val="Listenabsatz"/>
            </w:pPr>
            <w:r w:rsidRPr="008C0D2E">
              <w:t>25 % sind 0,8 GB, 50 % sind ...</w:t>
            </w:r>
          </w:p>
        </w:tc>
      </w:tr>
    </w:tbl>
    <w:p w14:paraId="774D4A6E" w14:textId="5726D2B6" w:rsidR="001E252C" w:rsidRPr="008C0D2E" w:rsidRDefault="001E252C" w:rsidP="001E252C">
      <w:pPr>
        <w:rPr>
          <w:rFonts w:ascii="Calibri" w:hAnsi="Calibri" w:cs="Calibri"/>
        </w:rPr>
      </w:pPr>
    </w:p>
    <w:p w14:paraId="6B2D450F" w14:textId="77777777" w:rsidR="001E252C" w:rsidRPr="008C0D2E" w:rsidRDefault="001E252C" w:rsidP="001E252C">
      <w:pPr>
        <w:rPr>
          <w:rFonts w:ascii="Calibri" w:hAnsi="Calibri" w:cs="Calibri"/>
        </w:rPr>
      </w:pPr>
    </w:p>
    <w:p w14:paraId="42BF4E41" w14:textId="77777777" w:rsidR="001E252C" w:rsidRPr="008249EA" w:rsidRDefault="001E252C" w:rsidP="001E252C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809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647"/>
        <w:gridCol w:w="28"/>
      </w:tblGrid>
      <w:tr w:rsidR="001E252C" w:rsidRPr="008249EA" w14:paraId="5789BC6E" w14:textId="77777777" w:rsidTr="008F796E">
        <w:tc>
          <w:tcPr>
            <w:tcW w:w="737" w:type="dxa"/>
          </w:tcPr>
          <w:p w14:paraId="4029EC8E" w14:textId="77777777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lastRenderedPageBreak/>
              <w:t>2.3</w:t>
            </w:r>
          </w:p>
        </w:tc>
        <w:tc>
          <w:tcPr>
            <w:tcW w:w="9072" w:type="dxa"/>
            <w:gridSpan w:val="3"/>
          </w:tcPr>
          <w:p w14:paraId="6D4DAA43" w14:textId="09074A58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t xml:space="preserve">Wie viel GB hat der Computer schon geladen? </w:t>
            </w:r>
          </w:p>
        </w:tc>
      </w:tr>
      <w:tr w:rsidR="001E252C" w:rsidRPr="008249EA" w14:paraId="3B0B2314" w14:textId="77777777" w:rsidTr="008F796E">
        <w:trPr>
          <w:gridAfter w:val="1"/>
          <w:wAfter w:w="28" w:type="dxa"/>
          <w:trHeight w:val="2573"/>
        </w:trPr>
        <w:tc>
          <w:tcPr>
            <w:tcW w:w="737" w:type="dxa"/>
          </w:tcPr>
          <w:p w14:paraId="5A0EBDF9" w14:textId="77777777" w:rsidR="001E252C" w:rsidRPr="008249EA" w:rsidRDefault="001E252C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791232" behindDoc="0" locked="0" layoutInCell="1" allowOverlap="1" wp14:anchorId="2DD5D680" wp14:editId="571AA7B7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2264874</wp:posOffset>
                  </wp:positionV>
                  <wp:extent cx="287640" cy="338400"/>
                  <wp:effectExtent l="0" t="0" r="5080" b="5080"/>
                  <wp:wrapNone/>
                  <wp:docPr id="647597922" name="Grafik 64759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29AD686" w14:textId="77777777" w:rsidR="001E252C" w:rsidRPr="008249EA" w:rsidRDefault="001E252C" w:rsidP="008C0D2E">
            <w:pPr>
              <w:pStyle w:val="berschrift3"/>
            </w:pPr>
            <w:r w:rsidRPr="008249EA">
              <w:t xml:space="preserve">a) </w:t>
            </w:r>
          </w:p>
        </w:tc>
        <w:tc>
          <w:tcPr>
            <w:tcW w:w="8647" w:type="dxa"/>
          </w:tcPr>
          <w:p w14:paraId="092476B9" w14:textId="77777777" w:rsidR="001E252C" w:rsidRPr="008249EA" w:rsidRDefault="001E252C" w:rsidP="008C0D2E">
            <w:r w:rsidRPr="008249EA">
              <w:t>Kenan lädt einen Film herunter, der 80 GB groß ist.</w:t>
            </w:r>
          </w:p>
          <w:p w14:paraId="56EB58D8" w14:textId="77777777" w:rsidR="001E252C" w:rsidRPr="008249EA" w:rsidRDefault="001E252C" w:rsidP="00214B41">
            <w:pPr>
              <w:pStyle w:val="Listenabsatz"/>
            </w:pPr>
            <w:r w:rsidRPr="008249EA">
              <w:t>Beschrifte den Streifen.</w:t>
            </w:r>
          </w:p>
          <w:p w14:paraId="1DBC4BCD" w14:textId="77777777" w:rsidR="001E252C" w:rsidRPr="008249EA" w:rsidRDefault="001E252C" w:rsidP="006F4981">
            <w:pPr>
              <w:pStyle w:val="Listenabsatz"/>
            </w:pPr>
            <w:r w:rsidRPr="008249EA">
              <w:t xml:space="preserve">Wie viel GB hat er ungefähr schon geladen? </w:t>
            </w:r>
          </w:p>
          <w:p w14:paraId="5BB4ACE5" w14:textId="77777777" w:rsidR="001E252C" w:rsidRPr="008249EA" w:rsidRDefault="001E252C" w:rsidP="00214B41">
            <w:pPr>
              <w:pStyle w:val="Listenabsatz"/>
            </w:pPr>
            <w:r w:rsidRPr="008249EA">
              <w:t>Schätze den Wert und die Prozentangabe und trage sie am Streifen ein.</w:t>
            </w:r>
          </w:p>
          <w:p w14:paraId="3D59BA96" w14:textId="77777777" w:rsidR="001E252C" w:rsidRPr="008249EA" w:rsidRDefault="001E252C" w:rsidP="00214B41">
            <w:pPr>
              <w:pStyle w:val="Listenabsatz"/>
            </w:pPr>
            <w:r w:rsidRPr="008249EA">
              <w:t xml:space="preserve">Erkläre, wie du die GB geschätzt hast. </w:t>
            </w:r>
          </w:p>
          <w:p w14:paraId="3657EDD3" w14:textId="77777777" w:rsidR="001E252C" w:rsidRPr="008249EA" w:rsidRDefault="001E252C" w:rsidP="001826A1">
            <w:pPr>
              <w:rPr>
                <w:sz w:val="24"/>
              </w:rPr>
            </w:pPr>
          </w:p>
          <w:p w14:paraId="664B8F9E" w14:textId="77777777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10688" behindDoc="0" locked="0" layoutInCell="1" allowOverlap="1" wp14:anchorId="3BF2733C" wp14:editId="5860AE0E">
                      <wp:simplePos x="0" y="0"/>
                      <wp:positionH relativeFrom="column">
                        <wp:posOffset>4592796</wp:posOffset>
                      </wp:positionH>
                      <wp:positionV relativeFrom="paragraph">
                        <wp:posOffset>17621</wp:posOffset>
                      </wp:positionV>
                      <wp:extent cx="492918" cy="750570"/>
                      <wp:effectExtent l="0" t="0" r="2540" b="0"/>
                      <wp:wrapNone/>
                      <wp:docPr id="56595499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860191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965699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6237D6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BF2733C" id="_x0000_s1168" style="position:absolute;margin-left:361.65pt;margin-top:1.4pt;width:38.8pt;height:59.1pt;z-index:253810688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">
                      <v:shape id="Grafik 5" o:spid="_x0000_s116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">
                        <v:imagedata r:id="rId40" o:title="" chromakey="white"/>
                      </v:shape>
                      <v:shape id="Textfeld 12" o:spid="_x0000_s117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6237D6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642752" behindDoc="0" locked="0" layoutInCell="1" allowOverlap="1" wp14:anchorId="0EC2D38F" wp14:editId="46F5A250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17780</wp:posOffset>
                  </wp:positionV>
                  <wp:extent cx="4127500" cy="854075"/>
                  <wp:effectExtent l="0" t="0" r="0" b="0"/>
                  <wp:wrapNone/>
                  <wp:docPr id="13919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8249EA">
              <w:rPr>
                <w:sz w:val="24"/>
                <w:szCs w:val="24"/>
              </w:rPr>
              <w:t xml:space="preserve"> </w:t>
            </w:r>
          </w:p>
          <w:p w14:paraId="7BD183AD" w14:textId="77777777" w:rsidR="001E252C" w:rsidRPr="008249EA" w:rsidRDefault="001E252C" w:rsidP="001826A1">
            <w:pPr>
              <w:rPr>
                <w:sz w:val="24"/>
              </w:rPr>
            </w:pPr>
          </w:p>
          <w:p w14:paraId="2FB5778A" w14:textId="77777777" w:rsidR="001E252C" w:rsidRPr="008249EA" w:rsidRDefault="001E252C" w:rsidP="001826A1">
            <w:pPr>
              <w:rPr>
                <w:sz w:val="24"/>
              </w:rPr>
            </w:pPr>
          </w:p>
          <w:p w14:paraId="5FB7ADFE" w14:textId="77777777" w:rsidR="001E252C" w:rsidRPr="008249EA" w:rsidRDefault="001E252C" w:rsidP="001826A1">
            <w:pPr>
              <w:rPr>
                <w:sz w:val="24"/>
              </w:rPr>
            </w:pPr>
          </w:p>
          <w:p w14:paraId="249AC058" w14:textId="77777777" w:rsidR="001E252C" w:rsidRPr="008249EA" w:rsidRDefault="001E252C" w:rsidP="001826A1">
            <w:pPr>
              <w:rPr>
                <w:sz w:val="24"/>
              </w:rPr>
            </w:pPr>
          </w:p>
          <w:p w14:paraId="5FD1A5FE" w14:textId="77777777" w:rsidR="001E252C" w:rsidRPr="008249EA" w:rsidRDefault="001E252C" w:rsidP="001826A1">
            <w:pPr>
              <w:rPr>
                <w:sz w:val="24"/>
              </w:rPr>
            </w:pPr>
          </w:p>
          <w:p w14:paraId="08D9D9B1" w14:textId="77777777" w:rsidR="001E252C" w:rsidRPr="008249EA" w:rsidRDefault="001E252C" w:rsidP="001826A1">
            <w:pPr>
              <w:rPr>
                <w:sz w:val="24"/>
              </w:rPr>
            </w:pPr>
            <w:r w:rsidRPr="00BA7EB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50272" behindDoc="0" locked="0" layoutInCell="1" allowOverlap="1" wp14:anchorId="6491A7F4" wp14:editId="645A040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3810</wp:posOffset>
                      </wp:positionV>
                      <wp:extent cx="5348121" cy="1228575"/>
                      <wp:effectExtent l="0" t="0" r="24130" b="10160"/>
                      <wp:wrapNone/>
                      <wp:docPr id="1634" name="Gruppieren 1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635" name="Gruppieren 1635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36" name="Gruppieren 1636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637" name="Gruppieren 163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638" name="Gruppieren 163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39" name="Gruppieren 163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0" name="Rechteck 16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1" name="Rechteck 16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2" name="Rechteck 16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3" name="Gruppieren 164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4" name="Rechteck 16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5" name="Rechteck 164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6" name="Rechteck 16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7" name="Gruppieren 164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8" name="Rechteck 16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9" name="Rechteck 16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" name="Rechteck 16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1" name="Gruppieren 165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652" name="Rechteck 165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3" name="Rechteck 165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4" name="Rechteck 165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5" name="Gruppieren 165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6" name="Rechteck 16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" name="Rechteck 16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8" name="Rechteck 16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9" name="Gruppieren 165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660" name="Rechteck 166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1" name="Rechteck 166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2" name="Rechteck 166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3" name="Gruppieren 166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4" name="Rechteck 16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5" name="Rechteck 16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6" name="Rechteck 16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7" name="Gruppieren 166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8" name="Rechteck 166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9" name="Rechteck 16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0" name="Rechteck 16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1" name="Gruppieren 167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2" name="Rechteck 16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3" name="Rechteck 16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4" name="Rechteck 16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5" name="Gruppieren 167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6" name="Rechteck 16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7" name="Rechteck 16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8" name="Rechteck 16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9" name="Gruppieren 167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680" name="Rechteck 16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1" name="Rechteck 168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2" name="Rechteck 168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83" name="Rechteck 168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4" name="Rechteck 168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5" name="Rechteck 168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6" name="Rechteck 168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7" name="Rechteck 168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8" name="Rechteck 168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9" name="Rechteck 168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90" name="Rechteck 169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1" name="Rechteck 169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2" name="Rechteck 169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3" name="Rechteck 169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4" name="Rechteck 169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" name="Rechteck 169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6" name="Gruppieren 169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97" name="Gruppieren 169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98" name="Rechteck 169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99" name="Rechteck 169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0" name="Rechteck 170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1" name="Gruppieren 170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02" name="Rechteck 170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3" name="Rechteck 170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4" name="Rechteck 170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5" name="Gruppieren 170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06" name="Rechteck 17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7" name="Rechteck 17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08" name="Rechteck 1708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09" name="Gruppieren 170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0" name="Rechteck 17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1" name="Rechteck 17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" name="Rechteck 17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3" name="Gruppieren 171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" name="Rechteck 17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" name="Rechteck 17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" name="Rechteck 171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7" name="Gruppieren 171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8" name="Rechteck 17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9" name="Rechteck 17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0" name="Rechteck 17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1" name="Gruppieren 172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2" name="Rechteck 17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" name="Rechteck 17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" name="Rechteck 17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5" name="Rechteck 172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" name="Rechteck 172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27" name="Gruppieren 1727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728" name="Gruppieren 1728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29" name="Gruppieren 172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30" name="Gruppieren 173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1" name="Rechteck 17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2" name="Rechteck 17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3" name="Rechteck 17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4" name="Gruppieren 173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5" name="Rechteck 17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6" name="Rechteck 17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7" name="Rechteck 17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8" name="Gruppieren 1738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9" name="Rechteck 17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0" name="Rechteck 17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1" name="Rechteck 17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2" name="Gruppieren 1742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43" name="Rechteck 1743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4" name="Rechteck 1744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5" name="Rechteck 1745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6" name="Gruppieren 1746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47" name="Rechteck 17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8" name="Rechteck 17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9" name="Rechteck 17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0" name="Gruppieren 1750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51" name="Rechteck 1751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2" name="Rechteck 17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3" name="Rechteck 17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4" name="Gruppieren 175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5" name="Rechteck 17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6" name="Rechteck 175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7" name="Rechteck 175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8" name="Gruppieren 175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9" name="Rechteck 175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0" name="Rechteck 176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1" name="Rechteck 176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2" name="Gruppieren 176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3" name="Rechteck 17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4" name="Rechteck 17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5" name="Rechteck 17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6" name="Gruppieren 176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7" name="Rechteck 17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8" name="Rechteck 17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9" name="Rechteck 17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0" name="Gruppieren 1770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71" name="Rechteck 17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2" name="Rechteck 1772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3" name="Rechteck 1773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4" name="Rechteck 177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" name="Rechteck 1775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6" name="Rechteck 1776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7" name="Rechteck 1777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" name="Rechteck 1778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9" name="Rechteck 1779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" name="Rechteck 1780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81" name="Rechteck 1781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2" name="Rechteck 1782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3" name="Rechteck 1783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4" name="Rechteck 1784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5" name="Rechteck 1785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6" name="Rechteck 1786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7" name="Gruppieren 1787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788" name="Gruppieren 1788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89" name="Rechteck 178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0" name="Rechteck 179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1" name="Rechteck 179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2" name="Gruppieren 1792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93" name="Rechteck 179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4" name="Rechteck 179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5" name="Rechteck 179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6" name="Gruppieren 1796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97" name="Rechteck 179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8" name="Rechteck 179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99" name="Rechteck 1799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00" name="Gruppieren 1800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1" name="Rechteck 180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2" name="Rechteck 180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3" name="Rechteck 180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4" name="Gruppieren 1804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5" name="Rechteck 180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6" name="Rechteck 180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7" name="Rechteck 180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8" name="Gruppieren 1808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9" name="Rechteck 180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0" name="Rechteck 181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" name="Rechteck 181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12" name="Gruppieren 1812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13" name="Rechteck 181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4" name="Rechteck 181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5" name="Rechteck 181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16" name="Rechteck 1816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7" name="Rechteck 1817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818" name="Rechteck 1818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" name="Rechteck 1819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0" name="Rechteck 1820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1" name="Rechteck 1821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22" name="Rechteck 1822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" name="Rechteck 1823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4" name="Rechteck 1824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5" name="Rechteck 1825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6" name="Rechteck 1826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7" name="Rechteck 1827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8" name="Rechteck 1828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9" name="Rechteck 1829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0" name="Rechteck 1830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1" name="Rechteck 1831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2" name="Rechteck 1832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3" name="Rechteck 1833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" name="Rechteck 1834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" name="Rechteck 1835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" name="Rechteck 1836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7" name="Rechteck 1837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8" name="Rechteck 1838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9" name="Rechteck 1839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0" name="Rechteck 1840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" name="Rechteck 1841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BC3A23" id="Gruppieren 1634" o:spid="_x0000_s1026" style="position:absolute;margin-left:.15pt;margin-top:.3pt;width:421.1pt;height:96.75pt;z-index:253750272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">
                      <v:group id="Gruppieren 1635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XByQAAAOI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">
                        <v:group id="Gruppieren 1636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Ku2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">
                          <v:group id="Gruppieren 1637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A4tyQAAAOI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">
                            <v:group id="Gruppieren 1638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">
                              <v:group id="Gruppieren 1639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/EyQAAAOI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">
                                <v:rect id="Rechteck 1640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/4oyAAAAOI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C/m/4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1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1uzyAAAAOI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xHQ7gqyQp6dgEAAP//AwBQSwECLQAUAAYACAAAACEA2+H2y+4AAACFAQAAEwAAAAAA&#13;&#10;AAAAAAAAAAAAAAAAW0NvbnRlbnRfVHlwZXNdLnhtbFBLAQItABQABgAIAAAAIQBa9CxbvwAAABUB&#13;&#10;AAALAAAAAAAAAAAAAAAAAB8BAABfcmVscy8ucmVsc1BLAQItABQABgAIAAAAIQDQ11u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2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cXE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AgBcX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3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XtT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">
                                <v:rect id="Rechteck 1644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5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F2w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nF/hTkhX0/BcAAP//AwBQSwECLQAUAAYACAAAACEA2+H2y+4AAACFAQAAEwAAAAAA&#13;&#10;AAAAAAAAAAAAAAAAW0NvbnRlbnRfVHlwZXNdLnhtbFBLAQItABQABgAIAAAAIQBa9CxbvwAAABUB&#13;&#10;AAALAAAAAAAAAAAAAAAAAB8BAABfcmVscy8ucmVsc1BLAQItABQABgAIAAAAIQCv7F2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6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sPH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BfPsP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7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n1QygAAAOI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">
                                <v:rect id="Rechteck 1648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fIuyAAAAOI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BB7fIu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9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Ve1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f60gF8lWUGvfwAAAP//AwBQSwECLQAUAAYACAAAACEA2+H2y+4AAACFAQAAEwAAAAAA&#13;&#10;AAAAAAAAAAAAAAAAW0NvbnRlbnRfVHlwZXNdLnhtbFBLAQItABQABgAIAAAAIQBa9CxbvwAAABUB&#13;&#10;AAALAAAAAAAAAAAAAAAAAB8BAABfcmVscy8ucmVsc1BLAQItABQABgAIAAAAIQAuoVe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0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mj1yAAAAOI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A6Qmj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1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">
                                <v:rect id="Rechteck 1652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FMZ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Cl3FM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3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PaCyAAAAOI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PJGO5KsoJe3gAAAP//AwBQSwECLQAUAAYACAAAACEA2+H2y+4AAACFAQAAEwAAAAAA&#13;&#10;AAAAAAAAAAAAAAAAW0NvbnRlbnRfVHlwZXNdLnhtbFBLAQItABQABgAIAAAAIQBa9CxbvwAAABUB&#13;&#10;AAALAAAAAAAAAAAAAAAAAB8BAABfcmVscy8ucmVsc1BLAQItABQABgAIAAAAIQDKkPa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4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72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OXZ/hTkhX0/BcAAP//AwBQSwECLQAUAAYACAAAACEA2+H2y+4AAACFAQAAEwAAAAAA&#13;&#10;AAAAAAAAAAAAAAAAW0NvbnRlbnRfVHlwZXNdLnhtbFBLAQItABQABgAIAAAAIQBa9CxbvwAAABUB&#13;&#10;AAALAAAAAAAAAAAAAAAAAB8BAABfcmVscy8ucmVsc1BLAQItABQABgAIAAAAIQBFeW7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5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">
                                <v:rect id="Rechteck 1656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1Ua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Da51Ua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7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/CB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PU/hVkhX04gcAAP//AwBQSwECLQAUAAYACAAAACEA2+H2y+4AAACFAQAAEwAAAAAA&#13;&#10;AAAAAAAAAAAAAAAAW0NvbnRlbnRfVHlwZXNdLnhtbFBLAQItABQABgAIAAAAIQBa9CxbvwAAABUB&#13;&#10;AAALAAAAAAAAAAAAAAAAAB8BAABfcmVscy8ucmVsc1BLAQItABQABgAIAAAAIQC1q/C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8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TzyAAAAOI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DENGT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9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">
                                <v:rect id="Rechteck 1660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1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gfT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8DDclWUHP/gAAAP//AwBQSwECLQAUAAYACAAAACEA2+H2y+4AAACFAQAAEwAAAAAA&#13;&#10;AAAAAAAAAAAAAAAAW0NvbnRlbnRfVHlwZXNdLnhtbFBLAQItABQABgAIAAAAIQBa9CxbvwAAABUB&#13;&#10;AAALAAAAAAAAAAAAAAAAAB8BAABfcmVscy8ucmVsc1BLAQItABQABgAIAAAAIQCbYgf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2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Jmk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5GP6UZAU9/wUAAP//AwBQSwECLQAUAAYACAAAACEA2+H2y+4AAACFAQAAEwAAAAAA&#13;&#10;AAAAAAAAAAAAAAAAW0NvbnRlbnRfVHlwZXNdLnhtbFBLAQItABQABgAIAAAAIQBa9CxbvwAAABUB&#13;&#10;AAALAAAAAAAAAAAAAAAAAB8BAABfcmVscy8ucmVsc1BLAQItABQABgAIAAAAIQBrsJm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3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Ccz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">
                                <v:rect id="Rechteck 1664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aRL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CLFaRL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5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QHQ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DkWQH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6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5+n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P4a4kK+j5LwAAAP//AwBQSwECLQAUAAYACAAAACEA2+H2y+4AAACFAQAAEwAAAAAA&#13;&#10;AAAAAAAAAAAAAAAAW0NvbnRlbnRfVHlwZXNdLnhtbFBLAQItABQABgAIAAAAIQBa9CxbvwAAABUB&#13;&#10;AAALAAAAAAAAAAAAAAAAAB8BAABfcmVscy8ucmVsc1BLAQItABQABgAIAAAAIQAUi5+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7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yEw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">
                                <v:rect id="Rechteck 1668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9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AvVyAAAAOI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8AjclWUHP/wAAAP//AwBQSwECLQAUAAYACAAAACEA2+H2y+4AAACFAQAAEwAAAAAA&#13;&#10;AAAAAAAAAAAAAAAAW0NvbnRlbnRfVHlwZXNdLnhtbFBLAQItABQABgAIAAAAIQBa9CxbvwAAABUB&#13;&#10;AAALAAAAAAAAAAAAAAAAAB8BAABfcmVscy8ucmVsc1BLAQItABQABgAIAAAAIQBlFAv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0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zS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HsVCVGSCHr9CwAA//8DAFBLAQItABQABgAIAAAAIQDb4fbL7gAAAIUBAAATAAAAAAAA&#13;&#10;AAAAAAAAAAAAAABbQ29udGVudF9UeXBlc10ueG1sUEsBAi0AFAAGAAgAAAAhAFr0LFu/AAAAFQEA&#13;&#10;AAsAAAAAAAAAAAAAAAAAHwEAAF9yZWxzLy5yZWxzUEsBAi0AFAAGAAgAAAAhAHH3NJ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1671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">
                                <v:rect id="Rechteck 1672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Q95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0DDclWUEv/wAAAP//AwBQSwECLQAUAAYACAAAACEA2+H2y+4AAACFAQAAEwAAAAAA&#13;&#10;AAAAAAAAAAAAAAAAW0NvbnRlbnRfVHlwZXNdLnhtbFBLAQItABQABgAIAAAAIQBa9CxbvwAAABUB&#13;&#10;AAALAAAAAAAAAAAAAAAAAB8BAABfcmVscy8ucmVsc1BLAQItABQABgAIAAAAIQDuaQ95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3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r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8l0DDclWUEv/wAAAP//AwBQSwECLQAUAAYACAAAACEA2+H2y+4AAACFAQAAEwAAAAAA&#13;&#10;AAAAAAAAAAAAAAAAW0NvbnRlbnRfVHlwZXNdLnhtbFBLAQItABQABgAIAAAAIQBa9CxbvwAAABUB&#13;&#10;AAALAAAAAAAAAAAAAAAAAB8BAABfcmVscy8ucmVsc1BLAQItABQABgAIAAAAIQCBJa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4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DK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TZ/hVkhX04gcAAP//AwBQSwECLQAUAAYACAAAACEA2+H2y+4AAACFAQAAEwAAAAAA&#13;&#10;AAAAAAAAAAAAAAAAW0NvbnRlbnRfVHlwZXNdLnhtbFBLAQItABQABgAIAAAAIQBa9CxbvwAAABUB&#13;&#10;AAALAAAAAAAAAAAAAAAAAB8BAABfcmVscy8ucmVsc1BLAQItABQABgAIAAAAIQAOzDK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5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IwBygAAAOI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">
                                <v:rect id="Rechteck 1676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l6yAAAAOIAAAAPAAAAZHJzL2Rvd25yZXYueG1sRI/BasJA&#13;&#10;EIbvhb7DMgVvddMKaY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CRUgl6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7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qz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+lsBnclWUGvfgEAAP//AwBQSwECLQAUAAYACAAAACEA2+H2y+4AAACFAQAAEwAAAAAA&#13;&#10;AAAAAAAAAAAAAAAAW0NvbnRlbnRfVHlwZXNdLnhtbFBLAQItABQABgAIAAAAIQBa9CxbvwAAABUB&#13;&#10;AAALAAAAAAAAAAAAAAAAAB8BAABfcmVscy8ucmVsc1BLAQItABQABgAIAAAAIQD+Hqz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8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Ti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YfYqP0slGUGvfwEAAP//AwBQSwECLQAUAAYACAAAACEA2+H2y+4AAACFAQAAEwAAAAAA&#13;&#10;AAAAAAAAAAAAAAAAW0NvbnRlbnRfVHlwZXNdLnhtbFBLAQItABQABgAIAAAAIQBa9CxbvwAAABUB&#13;&#10;AAALAAAAAAAAAAAAAAAAAB8BAABfcmVscy8ucmVsc1BLAQItABQABgAIAAAAIQCPgTi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9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YYE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">
                                <v:rect id="Rechteck 1680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SyxwAAAOI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jORECWJoFd/AAAA//8DAFBLAQItABQABgAIAAAAIQDb4fbL7gAAAIUBAAATAAAAAAAA&#13;&#10;AAAAAAAAAAAAAABbQ29udGVudF9UeXBlc10ueG1sUEsBAi0AFAAGAAgAAAAhAFr0LFu/AAAAFQEA&#13;&#10;AAsAAAAAAAAAAAAAAAAAHwEAAF9yZWxzLy5yZWxzUEsBAi0AFAAGAAgAAAAhAEQiRLL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1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uEp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Ccj+FeSFfTiDwAA//8DAFBLAQItABQABgAIAAAAIQDb4fbL7gAAAIUBAAATAAAAAAAA&#13;&#10;AAAAAAAAAAAAAABbQ29udGVudF9UeXBlc10ueG1sUEsBAi0AFAAGAAgAAAAhAFr0LFu/AAAAFQEA&#13;&#10;AAsAAAAAAAAAAAAAAAAAHwEAAF9yZWxzLy5yZWxzUEsBAi0AFAAGAAgAAAAhACtu4Sn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2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9e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KYj+FWSFfTyBwAA//8DAFBLAQItABQABgAIAAAAIQDb4fbL7gAAAIUBAAATAAAAAAAA&#13;&#10;AAAAAAAAAAAAAABbQ29udGVudF9UeXBlc10ueG1sUEsBAi0AFAAGAAgAAAAhAFr0LFu/AAAAFQEA&#13;&#10;AAsAAAAAAAAAAAAAAAAAHwEAAF9yZWxzLy5yZWxzUEsBAi0AFAAGAAgAAAAhANu8f17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1683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NrF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GcT+FeSFfTyDwAA//8DAFBLAQItABQABgAIAAAAIQDb4fbL7gAAAIUBAAATAAAAAAAA&#13;&#10;AAAAAAAAAAAAAABbQ29udGVudF9UeXBlc10ueG1sUEsBAi0AFAAGAAgAAAAhAFr0LFu/AAAAFQEA&#13;&#10;AAsAAAAAAAAAAAAAAAAAHwEAAF9yZWxzLy5yZWxzUEsBAi0AFAAGAAgAAAAhALTw2s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4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UKx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A7GUK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5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ecqyAAAAOIAAAAPAAAAZHJzL2Rvd25yZXYueG1sRI/BasJA&#13;&#10;EIbvQt9hmYI33VSp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BUVec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6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7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9zG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/F0AjclWUEv/gAAAP//AwBQSwECLQAUAAYACAAAACEA2+H2y+4AAACFAQAAEwAAAAAA&#13;&#10;AAAAAAAAAAAAAAAAW0NvbnRlbnRfVHlwZXNdLnhtbFBLAQItABQABgAIAAAAIQBa9CxbvwAAABUB&#13;&#10;AAALAAAAAAAAAAAAAAAAAB8BAABfcmVscy8ucmVsc1BLAQItABQABgAIAAAAIQDLy9z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8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Ei0xwAAAOI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Gfys1SSEfTqDwAA//8DAFBLAQItABQABgAIAAAAIQDb4fbL7gAAAIUBAAATAAAAAAAA&#13;&#10;AAAAAAAAAAAAAABbQ29udGVudF9UeXBlc10ueG1sUEsBAi0AFAAGAAgAAAAhAFr0LFu/AAAAFQEA&#13;&#10;AAsAAAAAAAAAAAAAAAAAHwEAAF9yZWxzLy5yZWxzUEsBAi0AFAAGAAgAAAAhALpUSL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9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690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9JvxwAAAOI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ZguRECWJoNd/AAAA//8DAFBLAQItABQABgAIAAAAIQDb4fbL7gAAAIUBAAATAAAAAAAA&#13;&#10;AAAAAAAAAAAAAABbQ29udGVudF9UeXBlc10ueG1sUEsBAi0AFAAGAAgAAAAhAFr0LFu/AAAAFQEA&#13;&#10;AAsAAAAAAAAAAAAAAAAAHwEAAF9yZWxzLy5yZWxzUEsBAi0AFAAGAAgAAAAhAMH70m/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1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3f0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J4M4aEkK+j5HQAA//8DAFBLAQItABQABgAIAAAAIQDb4fbL7gAAAIUBAAATAAAAAAAA&#13;&#10;AAAAAAAAAAAAAABbQ29udGVudF9UeXBlc10ueG1sUEsBAi0AFAAGAAgAAAAhAFr0LFu/AAAAFQEA&#13;&#10;AAsAAAAAAAAAAAAAAAAAHwEAAF9yZWxzLy5yZWxzUEsBAi0AFAAGAAgAAAAhAK63d/T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2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emD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OZT+FWSFfTqBwAA//8DAFBLAQItABQABgAIAAAAIQDb4fbL7gAAAIUBAAATAAAAAAAA&#13;&#10;AAAAAAAAAAAAAABbQ29udGVudF9UeXBlc10ueG1sUEsBAi0AFAAGAAgAAAAhAFr0LFu/AAAAFQEA&#13;&#10;AAsAAAAAAAAAAAAAAAAAHwEAAF9yZWxzLy5yZWxzUEsBAi0AFAAGAAgAAAAhAF5l6YP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3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4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NRs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C+wNR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95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HH3yAAAAOI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DRjHH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696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">
                            <v:group id="Gruppieren 1697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lEX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">
                              <v:rect id="Rechteck 1698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d5pxwAAAOI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zBbys1SSEfT6DwAA//8DAFBLAQItABQABgAIAAAAIQDb4fbL7gAAAIUBAAATAAAAAAAA&#13;&#10;AAAAAAAAAAAAAABbQ29udGVudF9UeXBlc10ueG1sUEsBAi0AFAAGAAgAAAAhAFr0LFu/AAAAFQEA&#13;&#10;AAsAAAAAAAAAAAAAAAAAHwEAAF9yZWxzLy5yZWxzUEsBAi0AFAAGAAgAAAAhAD+N3mn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99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XvyyAAAAOI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P4VdJVtCrHwAAAP//AwBQSwECLQAUAAYACAAAACEA2+H2y+4AAACFAQAAEwAAAAAA&#13;&#10;AAAAAAAAAAAAAAAAW0NvbnRlbnRfVHlwZXNdLnhtbFBLAQItABQABgAIAAAAIQBa9CxbvwAAABUB&#13;&#10;AAALAAAAAAAAAAAAAAAAAB8BAABfcmVscy8ucmVsc1BLAQItABQABgAIAAAAIQBQwXv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0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1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Pbi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">
                              <v:rect id="Rechteck 1702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nOZyAAAAOI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SWbwJ+SrKAXvwAAAP//AwBQSwECLQAUAAYACAAAACEA2+H2y+4AAACFAQAAEwAAAAAA&#13;&#10;AAAAAAAAAAAAAAAAW0NvbnRlbnRfVHlwZXNdLnhtbFBLAQItABQABgAIAAAAIQBa9CxbvwAAABUB&#13;&#10;AAALAAAAAAAAAAAAAAAAAB8BAABfcmVscy8ucmVsc1BLAQItABQABgAIAAAAIQDAjnO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3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4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5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">
                              <v:rect id="Rechteck 1706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XWa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3E2gquSrKBn/wAAAP//AwBQSwECLQAUAAYACAAAACEA2+H2y+4AAACFAQAAEwAAAAAA&#13;&#10;AAAAAAAAAAAAAAAAW0NvbnRlbnRfVHlwZXNdLnhtbFBLAQItABQABgAIAAAAIQBa9CxbvwAAABUB&#13;&#10;AAALAAAAAAAAAAAAAAAAAB8BAABfcmVscy8ucmVsc1BLAQItABQABgAIAAAAIQC/tXW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7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08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709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vrk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">
                              <v:rect id="Rechteck 1710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d6oxwAAAOI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0sEqIkEfTiBgAA//8DAFBLAQItABQABgAIAAAAIQDb4fbL7gAAAIUBAAATAAAAAAAA&#13;&#10;AAAAAAAAAAAAAABbQ29udGVudF9UeXBlc10ueG1sUEsBAi0AFAAGAAgAAAAhAFr0LFu/AAAAFQEA&#13;&#10;AAsAAAAAAAAAAAAAAAAAHwEAAF9yZWxzLy5yZWxzUEsBAi0AFAAGAAgAAAAhANrJ3q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11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XszyAAAAOI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OfwpyQp6cQUAAP//AwBQSwECLQAUAAYACAAAACEA2+H2y+4AAACFAQAAEwAAAAAA&#13;&#10;AAAAAAAAAAAAAAAAW0NvbnRlbnRfVHlwZXNdLnhtbFBLAQItABQABgAIAAAAIQBa9CxbvwAAABUB&#13;&#10;AAALAAAAAAAAAAAAAAAAAB8BAABfcmVscy8ucmVsc1BLAQItABQABgAIAAAAIQC1hXs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2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+VE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8gV8lWUGvfgAAAP//AwBQSwECLQAUAAYACAAAACEA2+H2y+4AAACFAQAAEwAAAAAA&#13;&#10;AAAAAAAAAAAAAAAAW0NvbnRlbnRfVHlwZXNdLnhtbFBLAQItABQABgAIAAAAIQBa9CxbvwAAABUB&#13;&#10;AAALAAAAAAAAAAAAAAAAAB8BAABfcmVscy8ucmVsc1BLAQItABQABgAIAAAAIQBFV+VE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3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1vT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">
                              <v:rect id="Rechteck 1714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tir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pfLYq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n0w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yr59MM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ONH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4Cn9KsoJe3AAAAP//AwBQSwECLQAUAAYACAAAACEA2+H2y+4AAACFAQAAEwAAAAAA&#13;&#10;AAAAAAAAAAAAAAAAW0NvbnRlbnRfVHlwZXNdLnhtbFBLAQItABQABgAIAAAAIQBa9CxbvwAAABUB&#13;&#10;AAALAAAAAAAAAAAAAAAAAB8BAABfcmVscy8ucmVsc1BLAQItABQABgAIAAAAIQA6bON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7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F3Q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">
                              <v:rect id="Rechteck 1718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9KuyAAAAOI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tYfpZKMoJe3AAAAP//AwBQSwECLQAUAAYACAAAACEA2+H2y+4AAACFAQAAEwAAAAAA&#13;&#10;AAAAAAAAAAAAAAAAW0NvbnRlbnRfVHlwZXNdLnhtbFBLAQItABQABgAIAAAAIQBa9CxbvwAAABUB&#13;&#10;AAALAAAAAAAAAAAAAAAAAB8BAABfcmVscy8ucmVsc1BLAQItABQABgAIAAAAIQAkv9K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9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3c1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RBK5KsoKeXwAAAP//AwBQSwECLQAUAAYACAAAACEA2+H2y+4AAACFAQAAEwAAAAAA&#13;&#10;AAAAAAAAAAAAAAAAW0NvbnRlbnRfVHlwZXNdLnhtbFBLAQItABQABgAIAAAAIQBa9CxbvwAAABUB&#13;&#10;AAALAAAAAAAAAAAAAAAAAB8BAABfcmVscy8ucmVsc1BLAQItABQABgAIAAAAIQBL83c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0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721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aqC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">
                              <v:rect id="Rechteck 1722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3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4pi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yhV8lWUGvfgAAAP//AwBQSwECLQAUAAYACAAAACEA2+H2y+4AAACFAQAAEwAAAAAA&#13;&#10;AAAAAAAAAAAAAAAAW0NvbnRlbnRfVHlwZXNdLnhtbFBLAQItABQABgAIAAAAIQBa9CxbvwAAABUB&#13;&#10;AAALAAAAAAAAAAAAAAAAAB8BAABfcmVscy8ucmVsc1BLAQItABQABgAIAAAAIQDkd4p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4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hIWyAAAAOI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BrnhI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25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reN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AE0reN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26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Cn6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l4AjclWUEv/wAAAP//AwBQSwECLQAUAAYACAAAACEA2+H2y+4AAACFAQAAEwAAAAAA&#13;&#10;AAAAAAAAAAAAAAAAW0NvbnRlbnRfVHlwZXNdLnhtbFBLAQItABQABgAIAAAAIQBa9CxbvwAAABUB&#13;&#10;AAALAAAAAAAAAAAAAAAAAB8BAABfcmVscy8ucmVsc1BLAQItABQABgAIAAAAIQD0ACn6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727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dtyQAAAOI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">
                          <v:group id="Gruppieren 1728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">
                            <v:group id="Gruppieren 1729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6aE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">
                              <v:group id="Gruppieren 1730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">
                                <v:rect id="Rechteck 1731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CdT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6hl8lWUGvfgAAAP//AwBQSwECLQAUAAYACAAAACEA2+H2y+4AAACFAQAAEwAAAAAA&#13;&#10;AAAAAAAAAAAAAAAAW0NvbnRlbnRfVHlwZXNdLnhtbFBLAQItABQABgAIAAAAIQBa9CxbvwAAABUB&#13;&#10;AAALAAAAAAAAAAAAAAAAAB8BAABfcmVscy8ucmVsc1BLAQItABQABgAIAAAAIQD+MCd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2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kk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6gV8lWUGvfgAAAP//AwBQSwECLQAUAAYACAAAACEA2+H2y+4AAACFAQAAEwAAAAAA&#13;&#10;AAAAAAAAAAAAAAAAW0NvbnRlbnRfVHlwZXNdLnhtbFBLAQItABQABgAIAAAAIQBa9CxbvwAAABUB&#13;&#10;AAALAAAAAAAAAAAAAAAAAB8BAABfcmVscy8ucmVsc1BLAQItABQABgAIAAAAIQAO4rk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3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4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5/HygAAAOI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">
                                <v:rect id="Rechteck 1735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FQ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5HY/hVkhX04gcAAP//AwBQSwECLQAUAAYACAAAACEA2+H2y+4AAACFAQAAEwAAAAAA&#13;&#10;AAAAAAAAAAAAAAAAW0NvbnRlbnRfVHlwZXNdLnhtbFBLAQItABQABgAIAAAAIQBa9CxbvwAAABUB&#13;&#10;AAALAAAAAAAAAAAAAAAAAB8BAABfcmVscy8ucmVsc1BLAQItABQABgAIAAAAIQCBCyF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6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b8n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4AjclWUEv/wAAAP//AwBQSwECLQAUAAYACAAAACEA2+H2y+4AAACFAQAAEwAAAAAA&#13;&#10;AAAAAAAAAAAAAAAAW0NvbnRlbnRfVHlwZXNdLnhtbFBLAQItABQABgAIAAAAIQBa9CxbvwAAABUB&#13;&#10;AAALAAAAAAAAAAAAAAAAAB8BAABfcmVscy8ucmVsc1BLAQItABQABgAIAAAAIQBx2b8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7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Rq8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xFO5KsoJe3gAAAP//AwBQSwECLQAUAAYACAAAACEA2+H2y+4AAACFAQAAEwAAAAAA&#13;&#10;AAAAAAAAAAAAAAAAW0NvbnRlbnRfVHlwZXNdLnhtbFBLAQItABQABgAIAAAAIQBa9CxbvwAAABUB&#13;&#10;AAALAAAAAAAAAAAAAAAAAB8BAABfcmVscy8ucmVsc1BLAQItABQABgAIAAAAIQAelRq8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8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">
                                <v:rect id="Rechteck 1739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itV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y6gF8lWUGvfwAAAP//AwBQSwECLQAUAAYACAAAACEA2+H2y+4AAACFAQAAEwAAAAAA&#13;&#10;AAAAAAAAAAAAAAAAW0NvbnRlbnRfVHlwZXNdLnhtbFBLAQItABQABgAIAAAAIQBa9CxbvwAAABUB&#13;&#10;AAALAAAAAAAAAAAAAAAAAB8BAABfcmVscy8ucmVsc1BLAQItABQABgAIAAAAIQAARit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0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vG1yAAAAOI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rMXkRAliaBXvwAAAP//AwBQSwECLQAUAAYACAAAACEA2+H2y+4AAACFAQAAEwAAAAAA&#13;&#10;AAAAAAAAAAAAAAAAW0NvbnRlbnRfVHlwZXNdLnhtbFBLAQItABQABgAIAAAAIQBa9CxbvwAAABUB&#13;&#10;AAALAAAAAAAAAAAAAAAAAB8BAABfcmVscy8ucmVsc1BLAQItABQABgAIAAAAIQDJevG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1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lQu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pjZULs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2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NFVygAAAOI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">
                                <v:rect id="Rechteck 1743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G/CyAAAAOIAAAAPAAAAZHJzL2Rvd25yZXYueG1sRI/BasJA&#13;&#10;EIbvhb7DMgVvddMq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A5qG/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4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fe2yAAAAOIAAAAPAAAAZHJzL2Rvd25yZXYueG1sRI/BasJA&#13;&#10;EIbvhb7DMgVvddNWWo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C2Qfe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5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6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">
                                <v:rect id="Rechteck 1747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2nB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BGk2n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8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P2zyAAAAOI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WYv8rNUkhH06hcAAP//AwBQSwECLQAUAAYACAAAACEA2+H2y+4AAACFAQAAEwAAAAAA&#13;&#10;AAAAAAAAAAAAAAAAW0NvbnRlbnRfVHlwZXNdLnhtbFBLAQItABQABgAIAAAAIQBa9CxbvwAAABUB&#13;&#10;AAALAAAAAAAAAAAAAAAAAB8BAABfcmVscy8ucmVsc1BLAQItABQABgAIAAAAIQA3DP2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9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Fgo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6fJ/CrJCvo+Q0AAP//AwBQSwECLQAUAAYACAAAACEA2+H2y+4AAACFAQAAEwAAAAAA&#13;&#10;AAAAAAAAAAAAAAAAW0NvbnRlbnRfVHlwZXNdLnhtbFBLAQItABQABgAIAAAAIQBa9CxbvwAAABUB&#13;&#10;AAALAAAAAAAAAAAAAAAAAB8BAABfcmVscy8ucmVsc1BLAQItABQABgAIAAAAIQBYQFg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0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">
                                <v:rect id="Rechteck 1751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8Lz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I+/C88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5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VyE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eRvCnJCvo+RUAAP//AwBQSwECLQAUAAYACAAAACEA2+H2y+4AAACFAQAAEwAAAAAA&#13;&#10;AAAAAAAAAAAAAAAAW0NvbnRlbnRfVHlwZXNdLnhtbFBLAQItABQABgAIAAAAIQBa9CxbvwAAABUB&#13;&#10;AAALAAAAAAAAAAAAAAAAAB8BAABfcmVscy8ucmVsc1BLAQItABQABgAIAAAAIQDTPVy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3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fkf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C8cfkf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4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pnygAAAOI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">
                                <v:rect id="Rechteck 1755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MTwyAAAAOIAAAAPAAAAZHJzL2Rvd25yZXYueG1sRI/BasJA&#13;&#10;EIbvhb7DMgVvddMWW4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Bc1MT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6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lqH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bPE/hVkhX04gcAAP//AwBQSwECLQAUAAYACAAAACEA2+H2y+4AAACFAQAAEwAAAAAA&#13;&#10;AAAAAAAAAAAAAAAAW0NvbnRlbnRfVHlwZXNdLnhtbFBLAQItABQABgAIAAAAIQBa9CxbvwAAABUB&#13;&#10;AAALAAAAAAAAAAAAAAAAAB8BAABfcmVscy8ucmVsc1BLAQItABQABgAIAAAAIQCsBlq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7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v8c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DDSv8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8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">
                                <v:rect id="Rechteck 1759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c71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w+T+BXSVbQ8xsAAAD//wMAUEsBAi0AFAAGAAgAAAAhANvh9svuAAAAhQEAABMAAAAA&#13;&#10;AAAAAAAAAAAAAAAAAFtDb250ZW50X1R5cGVzXS54bWxQSwECLQAUAAYACAAAACEAWvQsW78AAAAV&#13;&#10;AQAACwAAAAAAAAAAAAAAAAAfAQAAX3JlbHMvLnJlbHNQSwECLQAUAAYACAAAACEA3ZnO9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60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63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8DoTCVGSCHr9CwAA//8DAFBLAQItABQABgAIAAAAIQDb4fbL7gAAAIUBAAATAAAAAAAA&#13;&#10;AAAAAAAAAAAAAABbQ29udGVudF9UeXBlc10ueG1sUEsBAi0AFAAGAAgAAAAhAFr0LFu/AAAAFQEA&#13;&#10;AAsAAAAAAAAAAAAAAAAAHwEAAF9yZWxzLy5yZWxzUEsBAi0AFAAGAAgAAAAhAILPrd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761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whO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0DH9KsoJe3AAAAP//AwBQSwECLQAUAAYACAAAACEA2+H2y+4AAACFAQAAEwAAAAAA&#13;&#10;AAAAAAAAAAAAAAAAW0NvbnRlbnRfVHlwZXNdLnhtbFBLAQItABQABgAIAAAAIQBa9CxbvwAAABUB&#13;&#10;AAALAAAAAAAAAAAAAAAAAB8BAABfcmVscy8ucmVsc1BLAQItABQABgAIAAAAIQDtgwh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2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">
                                <v:rect id="Rechteck 1763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TO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kDDclWUEv/wAAAP//AwBQSwECLQAUAAYACAAAACEA2+H2y+4AAACFAQAAEwAAAAAA&#13;&#10;AAAAAAAAAAAAAAAAW0NvbnRlbnRfVHlwZXNdLnhtbFBLAQItABQABgAIAAAAIQBa9CxbvwAAABUB&#13;&#10;AAALAAAAAAAAAAAAAAAAAB8BAABfcmVscy8ucmVsc1BLAQItABQABgAIAAAAIQByHTO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4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Kv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D99Kv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5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A5N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CSuA5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6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os2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">
                                <v:rect id="Rechteck 1767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jW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0BnclWUGvfgEAAP//AwBQSwECLQAUAAYACAAAACEA2+H2y+4AAACFAQAAEwAAAAAA&#13;&#10;AAAAAAAAAAAAAAAAW0NvbnRlbnRfVHlwZXNdLnhtbFBLAQItABQABgAIAAAAIQBa9CxbvwAAABUB&#13;&#10;AAALAAAAAAAAAAAAAAAAAB8BAABfcmVscy8ucmVsc1BLAQItABQABgAIAAAAIQANJjW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8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aH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4XUmP0slGUGvfwEAAP//AwBQSwECLQAUAAYACAAAACEA2+H2y+4AAACFAQAAEwAAAAAA&#13;&#10;AAAAAAAAAAAAAAAAW0NvbnRlbnRfVHlwZXNdLnhtbFBLAQItABQABgAIAAAAIQBa9CxbvwAAABUB&#13;&#10;AAALAAAAAAAAAAAAAAAAAB8BAABfcmVscy8ucmVsc1BLAQItABQABgAIAAAAIQB8uaH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9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QRIyAAAAOI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+lkBjclWUEv/wAAAP//AwBQSwECLQAUAAYACAAAACEA2+H2y+4AAACFAQAAEwAAAAAA&#13;&#10;AAAAAAAAAAAAAAAAW0NvbnRlbnRfVHlwZXNdLnhtbFBLAQItABQABgAIAAAAIQBa9CxbvwAAABUB&#13;&#10;AAALAAAAAAAAAAAAAAAAAB8BAABfcmVscy8ucmVsc1BLAQItABQABgAIAAAAIQAT9Q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70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iAEygAAAOI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">
                                <v:rect id="Rechteck 1771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6TyAAAAOI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zHQ7gqyQp6dgEAAP//AwBQSwECLQAUAAYACAAAACEA2+H2y+4AAACFAQAAEwAAAAAA&#13;&#10;AAAAAAAAAAAAAAAAW0NvbnRlbnRfVHlwZXNdLnhtbFBLAQItABQABgAIAAAAIQBa9CxbvwAAABUB&#13;&#10;AAALAAAAAAAAAAAAAAAAAB8BAABfcmVscy8ucmVsc1BLAQItABQABgAIAAAAIQBoWp6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2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ADkyAAAAOI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w2hT8lWUGvfgEAAP//AwBQSwECLQAUAAYACAAAACEA2+H2y+4AAACFAQAAEwAAAAAA&#13;&#10;AAAAAAAAAAAAAAAAW0NvbnRlbnRfVHlwZXNdLnhtbFBLAQItABQABgAIAAAAIQBa9CxbvwAAABUB&#13;&#10;AAALAAAAAAAAAAAAAAAAAB8BAABfcmVscy8ucmVsc1BLAQItABQABgAIAAAAIQCYiAD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3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V/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pGO5KsoJe3gAAAP//AwBQSwECLQAUAAYACAAAACEA2+H2y+4AAACFAQAAEwAAAAAA&#13;&#10;AAAAAAAAAAAAAAAAW0NvbnRlbnRfVHlwZXNdLnhtbFBLAQItABQABgAIAAAAIQBa9CxbvwAAABUB&#13;&#10;AAALAAAAAAAAAAAAAAAAAB8BAABfcmVscy8ucmVsc1BLAQItABQABgAIAAAAIQD3xKV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774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T0L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B4LT0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5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ZiQ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AXYZi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6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wbn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sCnclWUGvfgEAAP//AwBQSwECLQAUAAYACAAAACEA2+H2y+4AAACFAQAAEwAAAAAA&#13;&#10;AAAAAAAAAAAAAAAAW0NvbnRlbnRfVHlwZXNdLnhtbFBLAQItABQABgAIAAAAIQBa9CxbvwAAABUB&#13;&#10;AAALAAAAAAAAAAAAAAAAAB8BAABfcmVscy8ucmVsc1BLAQItABQABgAIAAAAIQDnswbn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7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8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9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KV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y+gF8lWUGvfwAAAP//AwBQSwECLQAUAAYACAAAACEA2+H2y+4AAACFAQAAEwAAAAAA&#13;&#10;AAAAAAAAAAAAAAAAW0NvbnRlbnRfVHlwZXNdLnhtbFBLAQItABQABgAIAAAAIQBa9CxbvwAAABUB&#13;&#10;AAALAAAAAAAAAAAAAAAAAB8BAABfcmVscy8ucmVsc1BLAQItABQABgAIAAAAIQCWLJKV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80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781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+60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9tkBFclWUHP/wEAAP//AwBQSwECLQAUAAYACAAAACEA2+H2y+4AAACFAQAAEwAAAAAA&#13;&#10;AAAAAAAAAAAAAAAAW0NvbnRlbnRfVHlwZXNdLnhtbFBLAQItABQABgAIAAAAIQBa9CxbvwAAABUB&#13;&#10;AAALAAAAAAAAAAAAAAAAAB8BAABfcmVscy8ucmVsc1BLAQItABQABgAIAAAAIQBdj+60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2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XDD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4/REK5KsoKeXgAAAP//AwBQSwECLQAUAAYACAAAACEA2+H2y+4AAACFAQAAEwAAAAAA&#13;&#10;AAAAAAAAAAAAAAAAW0NvbnRlbnRfVHlwZXNdLnhtbFBLAQItABQABgAIAAAAIQBa9CxbvwAAABUB&#13;&#10;AAALAAAAAAAAAAAAAAAAAB8BAABfcmVscy8ucmVsc1BLAQItABQABgAIAAAAIQCtXXDD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3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4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E0s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BN+E0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5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i3yAAAAOI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AitOi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6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nbA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8l0DDclWUEv/gAAAP//AwBQSwECLQAUAAYACAAAACEA2+H2y+4AAACFAQAAEwAAAAAA&#13;&#10;AAAAAAAAAAAAAAAAW0NvbnRlbnRfVHlwZXNdLnhtbFBLAQItABQABgAIAAAAIQBa9CxbvwAAABUB&#13;&#10;AAALAAAAAAAAAAAAAAAAAB8BAABfcmVscy8ucmVsc1BLAQItABQABgAIAAAAIQDSZnbA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787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">
                            <v:group id="Gruppieren 1788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">
                              <v:rect id="Rechteck 1789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eKyyAAAAOI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/t4AlclWUHP/wEAAP//AwBQSwECLQAUAAYACAAAACEA2+H2y+4AAACFAQAAEwAAAAAA&#13;&#10;AAAAAAAAAAAAAAAAW0NvbnRlbnRfVHlwZXNdLnhtbFBLAQItABQABgAIAAAAIQBa9CxbvwAAABUB&#13;&#10;AAALAAAAAAAAAAAAAAAAAB8BAABfcmVscy8ucmVsc1BLAQItABQABgAIAAAAIQCj+eK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0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t3yxwAAAOI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4WMiEqIkEfT8BgAA//8DAFBLAQItABQABgAIAAAAIQDb4fbL7gAAAIUBAAATAAAAAAAA&#13;&#10;AAAAAAAAAAAAAABbQ29udGVudF9UeXBlc10ueG1sUEsBAi0AFAAGAAgAAAAhAFr0LFu/AAAAFQEA&#13;&#10;AAsAAAAAAAAAAAAAAAAAHwEAAF9yZWxzLy5yZWxzUEsBAi0AFAAGAAgAAAAhALca3fL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91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nhp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JCK5KsoKeXwAAAP//AwBQSwECLQAUAAYACAAAACEA2+H2y+4AAACFAQAAEwAAAAAA&#13;&#10;AAAAAAAAAAAAAAAAW0NvbnRlbnRfVHlwZXNdLnhtbFBLAQItABQABgAIAAAAIQBa9CxbvwAAABUB&#13;&#10;AAALAAAAAAAAAAAAAAAAAB8BAABfcmVscy8ucmVsc1BLAQItABQABgAIAAAAIQDYVnh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92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P0S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">
                              <v:rect id="Rechteck 1793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EOF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wxhV8lWUGvfwAAAP//AwBQSwECLQAUAAYACAAAACEA2+H2y+4AAACFAQAAEwAAAAAA&#13;&#10;AAAAAAAAAAAAAAAAW0NvbnRlbnRfVHlwZXNdLnhtbFBLAQItABQABgAIAAAAIQBa9CxbvwAAABUB&#13;&#10;AAALAAAAAAAAAAAAAAAAAB8BAABfcmVscy8ucmVsc1BLAQItABQABgAIAAAAIQBHyEOF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4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dvx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4nz/CrJCvo+Q0AAP//AwBQSwECLQAUAAYACAAAACEA2+H2y+4AAACFAQAAEwAAAAAA&#13;&#10;AAAAAAAAAAAAAAAAW0NvbnRlbnRfVHlwZXNdLnhtbFBLAQItABQABgAIAAAAIQBa9CxbvwAAABUB&#13;&#10;AAALAAAAAAAAAAAAAAAAAB8BAABfcmVscy8ucmVsc1BLAQItABQABgAIAAAAIQDIIdv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5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X5q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OnuFXSVbQ8xsAAAD//wMAUEsBAi0AFAAGAAgAAAAhANvh9svuAAAAhQEAABMAAAAA&#13;&#10;AAAAAAAAAAAAAAAAAFtDb250ZW50X1R5cGVzXS54bWxQSwECLQAUAAYACAAAACEAWvQsW78AAAAV&#13;&#10;AQAACwAAAAAAAAAAAAAAAAAfAQAAX3JlbHMvLnJlbHNQSwECLQAUAAYACAAAACEAp21+as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96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">
                              <v:rect id="Rechteck 1797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0WG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wxh18lWUGvfwAAAP//AwBQSwECLQAUAAYACAAAACEA2+H2y+4AAACFAQAAEwAAAAAA&#13;&#10;AAAAAAAAAAAAAAAAW0NvbnRlbnRfVHlwZXNdLnhtbFBLAQItABQABgAIAAAAIQBa9CxbvwAAABUB&#13;&#10;AAALAAAAAAAAAAAAAAAAAB8BAABfcmVscy8ucmVsc1BLAQItABQABgAIAAAAIQA480W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8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H0yAAAAOI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8dEfpZKMoKe3wAAAP//AwBQSwECLQAUAAYACAAAACEA2+H2y+4AAACFAQAAEwAAAAAA&#13;&#10;AAAAAAAAAAAAAAAAW0NvbnRlbnRfVHlwZXNdLnhtbFBLAQItABQABgAIAAAAIQBa9CxbvwAAABUB&#13;&#10;AAALAAAAAAAAAAAAAAAAAB8BAABfcmVscy8ucmVsc1BLAQItABQABgAIAAAAIQBJbNH0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99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800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Mcv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">
                              <v:rect id="Rechteck 1801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Hm4xwAAAOIAAAAPAAAAZHJzL2Rvd25yZXYueG1sRI/BasJA&#13;&#10;EIbvBd9hGaG3utFC0egqohSEXloVxduQHbPB7GzIbjR9+06h0Msww8//Dd9i1fta3amNVWAD41EG&#13;&#10;irgItuLSwPHw/jIFFROyxTowGfimCKvl4GmBuQ0P/qL7PpVKIBxzNOBSanKtY+HIYxyFhliya2g9&#13;&#10;JjnbUtsWHwL3tZ5k2Zv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Mboeb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02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3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4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8Es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">
                              <v:rect id="Rechteck 1805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3+7yAAAAOI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3H2BlclWUHPLwAAAP//AwBQSwECLQAUAAYACAAAACEA2+H2y+4AAACFAQAAEwAAAAAA&#13;&#10;AAAAAAAAAAAAAAAAW0NvbnRlbnRfVHlwZXNdLnhtbFBLAQItABQABgAIAAAAIQBa9CxbvwAAABUB&#13;&#10;AAALAAAAAAAAAAAAAAAAAB8BAABfcmVscy8ucmVsc1BLAQItABQABgAIAAAAIQC503+7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6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7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URXyAAAAOI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3H2DlclWUHPLwAAAP//AwBQSwECLQAUAAYACAAAACEA2+H2y+4AAACFAQAAEwAAAAAA&#13;&#10;AAAAAAAAAAAAAAAAW0NvbnRlbnRfVHlwZXNdLnhtbFBLAQItABQABgAIAAAAIQBa9CxbvwAAABUB&#13;&#10;AAALAAAAAAAAAAAAAAAAAB8BAABfcmVscy8ucmVsc1BLAQItABQABgAIAAAAIQAmTUR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8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spygAAAOI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">
                              <v:rect id="Rechteck 1809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1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12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oe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">
                              <v:rect id="Rechteck 1813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9SJ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8hbuSrKBXvwAAAP//AwBQSwECLQAUAAYACAAAACEA2+H2y+4AAACFAQAAEwAAAAAA&#13;&#10;AAAAAAAAAAAAAAAAW0NvbnRlbnRfVHlwZXNdLnhtbFBLAQItABQABgAIAAAAIQBa9CxbvwAAABUB&#13;&#10;AAALAAAAAAAAAAAAAAAAAB8BAABfcmVscy8ucmVsc1BLAQItABQABgAIAAAAIQDcr9SJ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kz9yAAAAOI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BTRkz9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5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ulm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A8Cul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16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HcR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TEZj+FeSFfTiDwAA//8DAFBLAQItABQABgAIAAAAIQDb4fbL7gAAAIUBAAATAAAAAAAA&#13;&#10;AAAAAAAAAAAAAABbQ29udGVudF9UeXBlc10ueG1sUEsBAi0AFAAGAAgAAAAhAFr0LFu/AAAAFQEA&#13;&#10;AAsAAAAAAAAAAAAAAAAAHwEAAF9yZWxzLy5yZWxzUEsBAi0AFAAGAAgAAAAhAMzYdxH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17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KK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2T0BlclWUHP/wEAAP//AwBQSwECLQAUAAYACAAAACEA2+H2y+4AAACFAQAAEwAAAAAA&#13;&#10;AAAAAAAAAAAAAAAAW0NvbnRlbnRfVHlwZXNdLnhtbFBLAQItABQABgAIAAAAIQBa9CxbvwAAABUB&#13;&#10;AAALAAAAAAAAAAAAAAAAAB8BAABfcmVscy8ucmVsc1BLAQItABQABgAIAAAAIQCjlNKK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818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9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+NjxwAAAOI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BlO4aEkK+jFHQAA//8DAFBLAQItABQABgAIAAAAIQDb4fbL7gAAAIUBAAATAAAAAAAA&#13;&#10;AAAAAAAAAAAAAABbQ29udGVudF9UeXBlc10ueG1sUEsBAi0AFAAGAAgAAAAhAFr0LFu/AAAAFQEA&#13;&#10;AAsAAAAAAAAAAAAAAAAAHwEAAF9yZWxzLy5yZWxzUEsBAi0AFAAGAAgAAAAhAL1H42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0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1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822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3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x40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Zwr+SrKCXfwAAAP//AwBQSwECLQAUAAYACAAAACEA2+H2y+4AAACFAQAAEwAAAAAA&#13;&#10;AAAAAAAAAAAAAAAAW0NvbnRlbnRfVHlwZXNdLnhtbFBLAQItABQABgAIAAAAIQBa9CxbvwAAABUB&#13;&#10;AAALAAAAAAAAAAAAAAAAAB8BAABfcmVscy8ucmVsc1BLAQItABQABgAIAAAAIQASwx40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4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oZA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wHa5KsoKeXgAAAP//AwBQSwECLQAUAAYACAAAACEA2+H2y+4AAACFAQAAEwAAAAAA&#13;&#10;AAAAAAAAAAAAAAAAW0NvbnRlbnRfVHlwZXNdLnhtbFBLAQItABQABgAIAAAAIQBa9CxbvwAAABUB&#13;&#10;AAALAAAAAAAAAAAAAAAAAB8BAABfcmVscy8ucmVsc1BLAQItABQABgAIAAAAIQCdKoZA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5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26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L2s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EcT+FWSFfTyBwAA//8DAFBLAQItABQABgAIAAAAIQDb4fbL7gAAAIUBAAATAAAAAAAA&#13;&#10;AAAAAAAAAAAAAABbQ29udGVudF9UeXBlc10ueG1sUEsBAi0AFAAGAAgAAAAhAFr0LFu/AAAAFQEA&#13;&#10;AAsAAAAAAAAAAAAAAAAAHwEAAF9yZWxzLy5yZWxzUEsBAi0AFAAGAAgAAAAhAAK0vaz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27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Bg3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9HwA65KsoKeXgAAAP//AwBQSwECLQAUAAYACAAAACEA2+H2y+4AAACFAQAAEwAAAAAA&#13;&#10;AAAAAAAAAAAAAAAAW0NvbnRlbnRfVHlwZXNdLnhtbFBLAQItABQABgAIAAAAIQBa9CxbvwAAABUB&#13;&#10;AAALAAAAAAAAAAAAAAAAAB8BAABfcmVscy8ucmVsc1BLAQItABQABgAIAAAAIQBt+Bg3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8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9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0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1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LMF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6hruSrKBXvwAAAP//AwBQSwECLQAUAAYACAAAACEA2+H2y+4AAACFAQAAEwAAAAAA&#13;&#10;AAAAAAAAAAAAAAAAW0NvbnRlbnRfVHlwZXNdLnhtbFBLAQItABQABgAIAAAAIQBa9CxbvwAAABUB&#13;&#10;AAALAAAAAAAAAAAAAAAAAB8BAABfcmVscy8ucmVsc1BLAQItABQABgAIAAAAIQAIhLM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2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i1y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dwL+SrKCXfwAAAP//AwBQSwECLQAUAAYACAAAACEA2+H2y+4AAACFAQAAEwAAAAAA&#13;&#10;AAAAAAAAAAAAAAAAW0NvbnRlbnRfVHlwZXNdLnhtbFBLAQItABQABgAIAAAAIQBa9CxbvwAAABUB&#13;&#10;AAALAAAAAAAAAAAAAAAAAB8BAABfcmVscy8ucmVsc1BLAQItABQABgAIAAAAIQD4Vi1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3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4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xCd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AY8xCd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5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7UG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B3v7UG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6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Stx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zCZT+FeSFfTyDwAA//8DAFBLAQItABQABgAIAAAAIQDb4fbL7gAAAIUBAAATAAAAAAAA&#13;&#10;AAAAAAAAAAAAAABbQ29udGVudF9UeXBlc10ueG1sUEsBAi0AFAAGAAgAAAAhAFr0LFu/AAAAFQEA&#13;&#10;AAsAAAAAAAAAAAAAAAAAHwEAAF9yZWxzLy5yZWxzUEsBAi0AFAAGAAgAAAAhAIdtK3H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7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8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9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0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mXjxwAAAOI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D/OZe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1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28811BAA" w14:textId="77777777" w:rsidR="001E252C" w:rsidRPr="008249EA" w:rsidRDefault="001E252C" w:rsidP="001826A1">
            <w:pPr>
              <w:rPr>
                <w:sz w:val="24"/>
              </w:rPr>
            </w:pPr>
          </w:p>
          <w:p w14:paraId="7C0F23B8" w14:textId="77777777" w:rsidR="001E252C" w:rsidRPr="008249EA" w:rsidRDefault="001E252C" w:rsidP="001826A1">
            <w:pPr>
              <w:rPr>
                <w:sz w:val="24"/>
              </w:rPr>
            </w:pPr>
          </w:p>
          <w:p w14:paraId="6BDA3750" w14:textId="77777777" w:rsidR="001E252C" w:rsidRPr="008249EA" w:rsidRDefault="001E252C" w:rsidP="001826A1">
            <w:pPr>
              <w:rPr>
                <w:sz w:val="24"/>
              </w:rPr>
            </w:pPr>
          </w:p>
          <w:p w14:paraId="2D88E070" w14:textId="77777777" w:rsidR="001E252C" w:rsidRPr="008249EA" w:rsidRDefault="001E252C" w:rsidP="001826A1">
            <w:pPr>
              <w:rPr>
                <w:sz w:val="24"/>
              </w:rPr>
            </w:pPr>
          </w:p>
          <w:p w14:paraId="77170393" w14:textId="77777777" w:rsidR="001E252C" w:rsidRPr="008249EA" w:rsidRDefault="001E252C" w:rsidP="001826A1">
            <w:pPr>
              <w:rPr>
                <w:sz w:val="24"/>
              </w:rPr>
            </w:pPr>
          </w:p>
          <w:p w14:paraId="48F104E7" w14:textId="77777777" w:rsidR="001E252C" w:rsidRPr="008249EA" w:rsidRDefault="001E252C" w:rsidP="001826A1">
            <w:pPr>
              <w:rPr>
                <w:sz w:val="24"/>
              </w:rPr>
            </w:pPr>
          </w:p>
          <w:p w14:paraId="6155FE56" w14:textId="77777777" w:rsidR="001E252C" w:rsidRPr="008249EA" w:rsidRDefault="001E252C" w:rsidP="001826A1">
            <w:pPr>
              <w:rPr>
                <w:sz w:val="24"/>
              </w:rPr>
            </w:pPr>
          </w:p>
        </w:tc>
      </w:tr>
      <w:tr w:rsidR="001E252C" w:rsidRPr="008249EA" w14:paraId="4CABB45E" w14:textId="77777777" w:rsidTr="008F796E">
        <w:trPr>
          <w:gridAfter w:val="1"/>
          <w:wAfter w:w="28" w:type="dxa"/>
          <w:trHeight w:val="275"/>
        </w:trPr>
        <w:tc>
          <w:tcPr>
            <w:tcW w:w="737" w:type="dxa"/>
          </w:tcPr>
          <w:p w14:paraId="354D7714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77DE18AC" w14:textId="77777777" w:rsidR="001E252C" w:rsidRPr="008249EA" w:rsidRDefault="001E252C" w:rsidP="008C0D2E">
            <w:pPr>
              <w:pStyle w:val="berschrift3"/>
            </w:pPr>
            <w:r w:rsidRPr="008249EA">
              <w:t>b)</w:t>
            </w:r>
          </w:p>
        </w:tc>
        <w:tc>
          <w:tcPr>
            <w:tcW w:w="8647" w:type="dxa"/>
          </w:tcPr>
          <w:p w14:paraId="1E657998" w14:textId="77777777" w:rsidR="001E252C" w:rsidRPr="008249EA" w:rsidRDefault="001E252C" w:rsidP="008C0D2E">
            <w:r w:rsidRPr="008249EA">
              <w:t xml:space="preserve">Finde am Downloadstreifen aus </w:t>
            </w:r>
            <w:r w:rsidRPr="00700ABE">
              <w:rPr>
                <w:b/>
                <w:color w:val="327A86" w:themeColor="text2"/>
              </w:rPr>
              <w:t>a)</w:t>
            </w:r>
            <w:r w:rsidRPr="008249EA">
              <w:rPr>
                <w:b/>
              </w:rPr>
              <w:t xml:space="preserve"> </w:t>
            </w:r>
            <w:r w:rsidRPr="008249EA">
              <w:t>heraus, wie viel GB der Computer von Kenan ungefähr schon geladen hat, wenn er bei 10 %, 20 %, 30 %, .... ist.</w:t>
            </w:r>
          </w:p>
          <w:p w14:paraId="35F6807B" w14:textId="77777777" w:rsidR="001E252C" w:rsidRPr="008249EA" w:rsidRDefault="001E252C" w:rsidP="008C0D2E">
            <w:r w:rsidRPr="008249EA">
              <w:t xml:space="preserve">Ergänze mit einer anderen Farbe im Streifen von </w:t>
            </w:r>
            <w:r w:rsidRPr="009A78FF">
              <w:rPr>
                <w:b/>
                <w:color w:val="327A86"/>
              </w:rPr>
              <w:t>a)</w:t>
            </w:r>
            <w:r w:rsidRPr="008249EA">
              <w:rPr>
                <w:b/>
              </w:rPr>
              <w:t>.</w:t>
            </w:r>
            <w:r w:rsidRPr="008249EA">
              <w:t xml:space="preserve"> </w:t>
            </w:r>
          </w:p>
        </w:tc>
      </w:tr>
      <w:tr w:rsidR="001E252C" w:rsidRPr="008249EA" w14:paraId="42FE9FD6" w14:textId="77777777" w:rsidTr="008F796E">
        <w:trPr>
          <w:gridAfter w:val="1"/>
          <w:wAfter w:w="28" w:type="dxa"/>
          <w:trHeight w:val="138"/>
        </w:trPr>
        <w:tc>
          <w:tcPr>
            <w:tcW w:w="737" w:type="dxa"/>
          </w:tcPr>
          <w:p w14:paraId="72335123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5BCA77F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647" w:type="dxa"/>
          </w:tcPr>
          <w:p w14:paraId="21728FAD" w14:textId="77777777" w:rsidR="001E252C" w:rsidRPr="008249EA" w:rsidRDefault="001E252C" w:rsidP="008C0D2E">
            <w:pPr>
              <w:rPr>
                <w:szCs w:val="24"/>
              </w:rPr>
            </w:pPr>
          </w:p>
        </w:tc>
      </w:tr>
      <w:tr w:rsidR="001E252C" w:rsidRPr="008249EA" w14:paraId="36B4DE9F" w14:textId="77777777" w:rsidTr="008F796E">
        <w:trPr>
          <w:gridAfter w:val="1"/>
          <w:wAfter w:w="28" w:type="dxa"/>
          <w:trHeight w:val="218"/>
        </w:trPr>
        <w:tc>
          <w:tcPr>
            <w:tcW w:w="737" w:type="dxa"/>
          </w:tcPr>
          <w:p w14:paraId="3D46B33A" w14:textId="79599D15" w:rsidR="001E252C" w:rsidRPr="008249EA" w:rsidRDefault="006B0D8D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790208" behindDoc="0" locked="0" layoutInCell="1" allowOverlap="1" wp14:anchorId="5E0003DC" wp14:editId="4ED8329E">
                  <wp:simplePos x="0" y="0"/>
                  <wp:positionH relativeFrom="column">
                    <wp:posOffset>65928</wp:posOffset>
                  </wp:positionH>
                  <wp:positionV relativeFrom="paragraph">
                    <wp:posOffset>1440180</wp:posOffset>
                  </wp:positionV>
                  <wp:extent cx="287640" cy="338400"/>
                  <wp:effectExtent l="0" t="0" r="0" b="5080"/>
                  <wp:wrapNone/>
                  <wp:docPr id="133436091" name="Grafik 13343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5C5693C8" w14:textId="77777777" w:rsidR="001E252C" w:rsidRPr="008249EA" w:rsidRDefault="001E252C" w:rsidP="008C0D2E">
            <w:pPr>
              <w:pStyle w:val="berschrift3"/>
            </w:pPr>
            <w:r w:rsidRPr="008249EA">
              <w:t>c)</w:t>
            </w:r>
          </w:p>
        </w:tc>
        <w:tc>
          <w:tcPr>
            <w:tcW w:w="8647" w:type="dxa"/>
          </w:tcPr>
          <w:p w14:paraId="00704616" w14:textId="59748FBA" w:rsidR="001E252C" w:rsidRPr="008249EA" w:rsidRDefault="006B0D8D" w:rsidP="008C0D2E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14784" behindDoc="0" locked="0" layoutInCell="1" allowOverlap="1" wp14:anchorId="6B5E8B5E" wp14:editId="59C1971A">
                      <wp:simplePos x="0" y="0"/>
                      <wp:positionH relativeFrom="column">
                        <wp:posOffset>4574740</wp:posOffset>
                      </wp:positionH>
                      <wp:positionV relativeFrom="paragraph">
                        <wp:posOffset>414895</wp:posOffset>
                      </wp:positionV>
                      <wp:extent cx="578485" cy="722893"/>
                      <wp:effectExtent l="0" t="0" r="0" b="1270"/>
                      <wp:wrapNone/>
                      <wp:docPr id="74301519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0029205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3486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04D7E5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5E8B5E" id="_x0000_s1171" style="position:absolute;margin-left:360.2pt;margin-top:32.65pt;width:45.55pt;height:56.9pt;z-index:253814784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">
                      <v:shape id="Grafik 4" o:spid="_x0000_s1172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">
                        <v:imagedata r:id="rId37" o:title="" chromakey="white"/>
                      </v:shape>
                      <v:shape id="Textfeld 12" o:spid="_x0000_s1173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704D7E5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  <w:szCs w:val="24"/>
              </w:rPr>
              <w:drawing>
                <wp:anchor distT="0" distB="0" distL="114300" distR="114300" simplePos="0" relativeHeight="253824000" behindDoc="0" locked="0" layoutInCell="1" allowOverlap="1" wp14:anchorId="16E850A1" wp14:editId="28D32315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333203</wp:posOffset>
                  </wp:positionV>
                  <wp:extent cx="4127500" cy="854075"/>
                  <wp:effectExtent l="0" t="0" r="0" b="0"/>
                  <wp:wrapTopAndBottom/>
                  <wp:docPr id="13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52C" w:rsidRPr="008249EA">
              <w:rPr>
                <w:noProof/>
              </w:rPr>
              <w:t xml:space="preserve">Jonas will nun einen 60 GB großen Film herunterladen. </w:t>
            </w:r>
          </w:p>
          <w:p w14:paraId="777CEE3D" w14:textId="2D871BC3" w:rsidR="006B0D8D" w:rsidRDefault="006B0D8D" w:rsidP="008C0D2E"/>
          <w:p w14:paraId="0ECC8E27" w14:textId="691E1849" w:rsidR="006B0D8D" w:rsidRPr="008249EA" w:rsidRDefault="006B0D8D" w:rsidP="006B0D8D">
            <w:pPr>
              <w:pStyle w:val="Listenabsatz"/>
            </w:pPr>
            <w:r w:rsidRPr="008249EA">
              <w:t xml:space="preserve">Ergänze die sechs fehlenden Angaben im Downloadstreifen wie in </w:t>
            </w:r>
            <w:r w:rsidRPr="009A78FF">
              <w:rPr>
                <w:b/>
                <w:color w:val="327A86"/>
              </w:rPr>
              <w:t>a)</w:t>
            </w:r>
            <w:r w:rsidRPr="008249EA">
              <w:t xml:space="preserve">. </w:t>
            </w:r>
          </w:p>
          <w:p w14:paraId="6DFDA521" w14:textId="0CF12D16" w:rsidR="001E252C" w:rsidRPr="006B0D8D" w:rsidRDefault="006B0D8D" w:rsidP="008C0D2E">
            <w:pPr>
              <w:pStyle w:val="Listenabsatz"/>
            </w:pPr>
            <w:r w:rsidRPr="008249EA">
              <w:t xml:space="preserve">Vergleiche mit </w:t>
            </w:r>
            <w:r w:rsidRPr="006B0D8D">
              <w:rPr>
                <w:b/>
                <w:color w:val="327A86"/>
              </w:rPr>
              <w:t xml:space="preserve">a): </w:t>
            </w:r>
            <w:r w:rsidRPr="009A78FF">
              <w:t>Was ist gleich? Was ist anders?</w:t>
            </w:r>
            <w:r>
              <w:br/>
            </w:r>
            <w:r w:rsidRPr="008F0F6F">
              <w:t>Schreibe die Gemeinsamkeiten und die Unterschiede auf.</w:t>
            </w:r>
          </w:p>
        </w:tc>
      </w:tr>
      <w:tr w:rsidR="001E252C" w:rsidRPr="008249EA" w14:paraId="638F9C14" w14:textId="77777777" w:rsidTr="008F796E">
        <w:trPr>
          <w:gridAfter w:val="1"/>
          <w:wAfter w:w="28" w:type="dxa"/>
          <w:trHeight w:val="218"/>
        </w:trPr>
        <w:tc>
          <w:tcPr>
            <w:tcW w:w="737" w:type="dxa"/>
          </w:tcPr>
          <w:p w14:paraId="53CD485C" w14:textId="07523F78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055DE005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647" w:type="dxa"/>
          </w:tcPr>
          <w:p w14:paraId="7D67D72F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13B72F32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3751296" behindDoc="0" locked="0" layoutInCell="1" allowOverlap="1" wp14:anchorId="57E591CB" wp14:editId="6C5A81F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8890</wp:posOffset>
                      </wp:positionV>
                      <wp:extent cx="5348121" cy="1228575"/>
                      <wp:effectExtent l="0" t="0" r="24130" b="10160"/>
                      <wp:wrapNone/>
                      <wp:docPr id="29199" name="Gruppieren 29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200" name="Gruppieren 29200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201" name="Gruppieren 29201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202" name="Gruppieren 29202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203" name="Gruppieren 2920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204" name="Gruppieren 29204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5" name="Rechteck 29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6" name="Rechteck 29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7" name="Rechteck 29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08" name="Gruppieren 2920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9" name="Rechteck 29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0" name="Rechteck 29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1" name="Rechteck 29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2" name="Gruppieren 29212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13" name="Rechteck 29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4" name="Rechteck 29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5" name="Rechteck 29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6" name="Gruppieren 29216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17" name="Rechteck 29217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8" name="Rechteck 29218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9" name="Rechteck 29219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0" name="Gruppieren 29220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1" name="Rechteck 29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2" name="Rechteck 29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3" name="Rechteck 29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4" name="Gruppieren 29224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25" name="Rechteck 29225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6" name="Rechteck 29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7" name="Rechteck 29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8" name="Gruppieren 2922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9" name="Rechteck 29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0" name="Rechteck 29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1" name="Rechteck 29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2" name="Gruppieren 2923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3" name="Rechteck 29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4" name="Rechteck 29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5" name="Rechteck 29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6" name="Gruppieren 2923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7" name="Rechteck 29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8" name="Rechteck 29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9" name="Rechteck 29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0" name="Gruppieren 2924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1" name="Rechteck 29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2" name="Rechteck 29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3" name="Rechteck 29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4" name="Gruppieren 29244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45" name="Rechteck 29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6" name="Rechteck 29246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7" name="Rechteck 29247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0" name="Rechteck 160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1" name="Rechteck 160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2" name="Rechteck 160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" name="Rechteck 160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4" name="Rechteck 160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5" name="Rechteck 160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6" name="Rechteck 160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07" name="Rechteck 160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8" name="Rechteck 160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9" name="Rechteck 160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0" name="Rechteck 161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1" name="Rechteck 161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2" name="Rechteck 161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3" name="Gruppieren 161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14" name="Gruppieren 161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5" name="Rechteck 161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" name="Rechteck 161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7" name="Rechteck 161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8" name="Gruppieren 161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9" name="Rechteck 161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0" name="Rechteck 162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1" name="Rechteck 162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22" name="Gruppieren 162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623" name="Rechteck 162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4" name="Rechteck 162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25" name="Rechteck 162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626" name="Gruppieren 162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27" name="Rechteck 162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" name="Rechteck 162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9" name="Rechteck 162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30" name="Gruppieren 163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31" name="Rechteck 163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2" name="Rechteck 163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" name="Rechteck 163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2" name="Gruppieren 1842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3" name="Rechteck 184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4" name="Rechteck 184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5" name="Rechteck 184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6" name="Gruppieren 1846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7" name="Rechteck 18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8" name="Rechteck 18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9" name="Rechteck 18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50" name="Rechteck 1850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" name="Rechteck 1851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52" name="Gruppieren 1852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853" name="Gruppieren 1853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854" name="Gruppieren 1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55" name="Gruppieren 1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8" name="Rechteck 292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9" name="Rechteck 292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0" name="Rechteck 292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1" name="Gruppieren 2925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2" name="Rechteck 2925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3" name="Rechteck 2925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4" name="Rechteck 2925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5" name="Gruppieren 2925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6" name="Rechteck 292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7" name="Rechteck 292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8" name="Rechteck 292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9" name="Gruppieren 2925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60" name="Rechteck 2926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1" name="Rechteck 2926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2" name="Rechteck 2926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3" name="Gruppieren 2926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64" name="Rechteck 292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5" name="Rechteck 292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6" name="Rechteck 292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7" name="Gruppieren 2926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68" name="Rechteck 2926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9" name="Rechteck 292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0" name="Rechteck 292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1" name="Gruppieren 2927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2" name="Rechteck 292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3" name="Rechteck 292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4" name="Rechteck 292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5" name="Gruppieren 2927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6" name="Rechteck 292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7" name="Rechteck 292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8" name="Rechteck 292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9" name="Gruppieren 2927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0" name="Rechteck 292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1" name="Rechteck 292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2" name="Rechteck 292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3" name="Gruppieren 2928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4" name="Rechteck 292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5" name="Rechteck 292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6" name="Rechteck 292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7" name="Gruppieren 2928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88" name="Rechteck 29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9" name="Rechteck 2928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90" name="Rechteck 2929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291" name="Rechteck 292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2" name="Rechteck 2929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3" name="Rechteck 2929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4" name="Rechteck 2929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5" name="Rechteck 2929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6" name="Rechteck 2929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7" name="Rechteck 2929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298" name="Rechteck 2929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99" name="Rechteck 2929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0" name="Rechteck 2930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1" name="Rechteck 2930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2" name="Rechteck 2930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3" name="Rechteck 2930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304" name="Gruppieren 2930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29305" name="Gruppieren 2930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06" name="Rechteck 293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7" name="Rechteck 293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8" name="Rechteck 2930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09" name="Gruppieren 2930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0" name="Rechteck 293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1" name="Rechteck 293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2" name="Rechteck 293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13" name="Gruppieren 2931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29314" name="Rechteck 293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5" name="Rechteck 293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16" name="Rechteck 2931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317" name="Gruppieren 2931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8" name="Rechteck 293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9" name="Rechteck 293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0" name="Rechteck 293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1" name="Gruppieren 2932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2" name="Rechteck 293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3" name="Rechteck 293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4" name="Rechteck 293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5" name="Gruppieren 2932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6" name="Rechteck 2932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7" name="Rechteck 2932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8" name="Rechteck 2932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9" name="Gruppieren 2932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30" name="Rechteck 2933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1" name="Rechteck 2933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2" name="Rechteck 2933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33" name="Rechteck 2933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34" name="Rechteck 2933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9335" name="Rechteck 2933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6" name="Rechteck 2933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7" name="Rechteck 2933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8" name="Rechteck 2933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339" name="Rechteck 2933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0" name="Rechteck 2934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1" name="Rechteck 2934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2" name="Rechteck 2934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3" name="Rechteck 2934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4" name="Rechteck 2934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5" name="Rechteck 2934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6" name="Rechteck 2934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7" name="Rechteck 2934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8" name="Rechteck 2934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9" name="Rechteck 2934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0" name="Rechteck 2935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1" name="Rechteck 2935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2" name="Rechteck 2935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3" name="Rechteck 2935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4" name="Rechteck 2935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5" name="Rechteck 2935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6" name="Rechteck 2935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7" name="Rechteck 2935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8" name="Rechteck 2935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16A7A9" id="Gruppieren 29199" o:spid="_x0000_s1026" style="position:absolute;margin-left:.15pt;margin-top:.7pt;width:421.1pt;height:96.75pt;z-index:253751296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">
                      <v:group id="Gruppieren 2920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pDfygAAAOM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">
                        <v:group id="Gruppieren 2920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jVE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">
                          <v:group id="Gruppieren 2920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Ksz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">
                            <v:group id="Gruppieren 2920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">
                              <v:group id="Gruppieren 2920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Zbc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">
                                <v:rect id="Rechteck 2920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+zE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mTETw+xT8g5/8AAAD//wMAUEsBAi0AFAAGAAgAAAAhANvh9svuAAAAhQEAABMAAAAA&#13;&#10;AAAAAAAAAAAAAAAAAFtDb250ZW50X1R5cGVzXS54bWxQSwECLQAUAAYACAAAACEAWvQsW78AAAAV&#13;&#10;AQAACwAAAAAAAAAAAAAAAAAfAQAAX3JlbHMvLnJlbHNQSwECLQAUAAYACAAAACEA/IPs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0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0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dco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mTMTw+xT8g5/8AAAD//wMAUEsBAi0AFAAGAAgAAAAhANvh9svuAAAAhQEAABMAAAAA&#13;&#10;AAAAAAAAAAAAAAAAAFtDb250ZW50X1R5cGVzXS54bWxQSwECLQAUAAYACAAAACEAWvQsW78AAAAV&#13;&#10;AQAACwAAAAAAAAAAAAAAAAAfAQAAX3JlbHMvLnJlbHNQSwECLQAUAAYACAAAACEAYx3X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0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JzZ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">
                                <v:rect id="Rechteck 2920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ubB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y+P0U/4Bc/AAAAP//AwBQSwECLQAUAAYACAAAACEA2+H2y+4AAACFAQAAEwAAAAAA&#13;&#10;AAAAAAAAAAAAAAAAW0NvbnRlbnRfVHlwZXNdLnhtbFBLAQItABQABgAIAAAAIQBa9CxbvwAAABUB&#13;&#10;AAALAAAAAAAAAAAAAAAAAB8BAABfcmVscy8ucmVsc1BLAQItABQABgAIAAAAIQB9zub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Xwa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syxN4fUp/gG5/AUAAP//AwBQSwECLQAUAAYACAAAACEA2+H2y+4AAACFAQAAEwAAAAAA&#13;&#10;AAAAAAAAAAAAAAAAW0NvbnRlbnRfVHlwZXNdLnhtbFBLAQItABQABgAIAAAAIQBa9CxbvwAAABUB&#13;&#10;AAALAAAAAAAAAAAAAAAAAB8BAABfcmVscy8ucmVsc1BLAQItABQABgAIAAAAIQAGYXw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T3u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">
                                <v:rect id="Rechteck 2921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0f2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2O4PUp/gE5/wMAAP//AwBQSwECLQAUAAYACAAAACEA2+H2y+4AAACFAQAAEwAAAAAA&#13;&#10;AAAAAAAAAAAAAAAAW0NvbnRlbnRfVHlwZXNdLnhtbFBLAQItABQABgAIAAAAIQBa9CxbvwAAABUB&#13;&#10;AAALAAAAAAAAAAAAAAAAAB8BAABfcmVscy8ucmVsc1BLAQItABQABgAIAAAAIQCZ/0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t+C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AWFt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noZ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B5Wno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">
                                <v:rect id="Rechteck 2921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EH1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STr6gr9P8Q/I+RMAAP//AwBQSwECLQAUAAYACAAAACEA2+H2y+4AAACFAQAAEwAAAAAA&#13;&#10;AAAAAAAAAAAAAAAAW0NvbnRlbnRfVHlwZXNdLnhtbFBLAQItABQABgAIAAAAIQBa9CxbvwAAABUB&#13;&#10;AAALAAAAAAAAAAAAAAAAAB8BAABfcmVscy8ucmVsc1BLAQItABQABgAIAAAAIQDmxEH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1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3Ac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TrJ4PUp/gG5/AUAAP//AwBQSwECLQAUAAYACAAAACEA2+H2y+4AAACFAQAAEwAAAAAA&#13;&#10;AAAAAAAAAAAAAAAAW0NvbnRlbnRfVHlwZXNdLnhtbFBLAQItABQABgAIAAAAIQBa9CxbvwAAABUB&#13;&#10;AAALAAAAAAAAAAAAAAAAAB8BAABfcmVscy8ucmVsc1BLAQItABQABgAIAAAAIQD4F3A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2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">
                                <v:rect id="Rechteck 2922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ban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kqZDeH6Kf0DOHwAAAP//AwBQSwECLQAUAAYACAAAACEA2+H2y+4AAACFAQAAEwAAAAAA&#13;&#10;AAAAAAAAAAAAAAAAW0NvbnRlbnRfVHlwZXNdLnhtbFBLAQItABQABgAIAAAAIQBa9CxbvwAAABUB&#13;&#10;AAALAAAAAAAAAAAAAAAAAB8BAABfcmVscy8ucmVsc1BLAQItABQABgAIAAAAIQDIDba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2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41L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ZlsP9U/wDcvMLAAD//wMAUEsBAi0AFAAGAAgAAAAhANvh9svuAAAAhQEAABMAAAAA&#13;&#10;AAAAAAAAAAAAAAAAAFtDb250ZW50X1R5cGVzXS54bWxQSwECLQAUAAYACAAAACEAWvQsW78AAAAV&#13;&#10;AQAACwAAAAAAAAAAAAAAAAAfAQAAX3JlbHMvLnJlbHNQSwECLQAUAAYACAAAACEAV5ON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">
                                <v:rect id="Rechteck 2922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rCk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nTETw+xT8g5/8AAAD//wMAUEsBAi0AFAAGAAgAAAAhANvh9svuAAAAhQEAABMAAAAA&#13;&#10;AAAAAAAAAAAAAAAAAFtDb250ZW50X1R5cGVzXS54bWxQSwECLQAUAAYACAAAACEAWvQsW78AAAAV&#13;&#10;AQAACwAAAAAAAAAAAAAAAAAfAQAAX3JlbHMvLnJlbHNQSwECLQAUAAYACAAAACEAtzaw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C7T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ssW8Hvp/gH5PYOAAD//wMAUEsBAi0AFAAGAAgAAAAhANvh9svuAAAAhQEAABMAAAAA&#13;&#10;AAAAAAAAAAAAAAAAAFtDb250ZW50X1R5cGVzXS54bWxQSwECLQAUAAYACAAAACEAWvQsW78AAAAV&#13;&#10;AQAACwAAAAAAAAAAAAAAAAAfAQAAX3JlbHMvLnJlbHNQSwECLQAUAAYACAAAACEAR+Qu0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ItI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TMTw+xT8g5/8AAAD//wMAUEsBAi0AFAAGAAgAAAAhANvh9svuAAAAhQEAABMAAAAA&#13;&#10;AAAAAAAAAAAAAAAAAFtDb250ZW50X1R5cGVzXS54bWxQSwECLQAUAAYACAAAACEAWvQsW78AAAAV&#13;&#10;AQAACwAAAAAAAAAAAAAAAAAfAQAAX3JlbHMvLnJlbHNQSwECLQAUAAYACAAAACEAKKiL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cC5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">
                                <v:rect id="Rechteck 2922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7qh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z+P0U/4Bc/AAAAP//AwBQSwECLQAUAAYACAAAACEA2+H2y+4AAACFAQAAEwAAAAAA&#13;&#10;AAAAAAAAAAAAAAAAW0NvbnRlbnRfVHlwZXNdLnhtbFBLAQItABQABgAIAAAAIQBa9CxbvwAAABUB&#13;&#10;AAALAAAAAAAAAAAAAAAAAB8BAABfcmVscy8ucmVsc1BLAQItABQABgAIAAAAIQA2e7q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IX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zsViIk/iAXvwDAAD//wMAUEsBAi0AFAAGAAgAAAAhANvh9svuAAAAhQEAABMAAAAA&#13;&#10;AAAAAAAAAAAAAAAAAFtDb250ZW50X1R5cGVzXS54bWxQSwECLQAUAAYACAAAACEAWvQsW78AAAAV&#13;&#10;AQAACwAAAAAAAAAAAAAAAAAfAQAAX3JlbHMvLnJlbHNQSwECLQAUAAYACAAAACEAIpiF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CB6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0N4fUp/gE5/wMAAP//AwBQSwECLQAUAAYACAAAACEA2+H2y+4AAACFAQAAEwAAAAAA&#13;&#10;AAAAAAAAAAAAAAAAW0NvbnRlbnRfVHlwZXNdLnhtbFBLAQItABQABgAIAAAAIQBa9CxbvwAAABUB&#13;&#10;AAALAAAAAAAAAAAAAAAAAB8BAABfcmVscy8ucmVsc1BLAQItABQABgAIAAAAIQBN1CB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">
                                <v:rect id="Rechteck 2923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hu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zTL4Pkp/gG5+AMAAP//AwBQSwECLQAUAAYACAAAACEA2+H2y+4AAACFAQAAEwAAAAAA&#13;&#10;AAAAAAAAAAAAAAAAW0NvbnRlbnRfVHlwZXNdLnhtbFBLAQItABQABgAIAAAAIQBa9CxbvwAAABUB&#13;&#10;AAALAAAAAAAAAAAAAAAAAB8BAABfcmVscy8ucmVsc1BLAQItABQABgAIAAAAIQDSSh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4P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Bdo4P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yZ5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Ay7y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">
                                <v:rect id="Rechteck 2923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R2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B1/wN+n+Afk8hcAAP//AwBQSwECLQAUAAYACAAAACEA2+H2y+4AAACFAQAAEwAAAAAA&#13;&#10;AAAAAAAAAAAAAAAAW0NvbnRlbnRfVHlwZXNdLnhtbFBLAQItABQABgAIAAAAIQBa9CxbvwAAABUB&#13;&#10;AAALAAAAAAAAAAAAAAAAAB8BAABfcmVscy8ucmVsc1BLAQItABQABgAIAAAAIQCtcR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on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/mY3lanMQH9OIfAAD//wMAUEsBAi0AFAAGAAgAAAAhANvh9svuAAAAhQEAABMAAAAA&#13;&#10;AAAAAAAAAAAAAAAAAFtDb250ZW50X1R5cGVzXS54bWxQSwECLQAUAAYACAAAACEAWvQsW78AAAAV&#13;&#10;AQAACwAAAAAAAAAAAAAAAAAfAQAAX3JlbHMvLnJlbHNQSwECLQAUAAYACAAAACEA3O6J5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ix8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auMvj9FP+ALH8AAAD//wMAUEsBAi0AFAAGAAgAAAAhANvh9svuAAAAhQEAABMAAAAA&#13;&#10;AAAAAAAAAAAAAAAAAFtDb250ZW50X1R5cGVzXS54bWxQSwECLQAUAAYACAAAACEAWvQsW78AAAAV&#13;&#10;AQAACwAAAAAAAAAAAAAAAAAfAQAAX3JlbHMvLnJlbHNQSwECLQAUAAYACAAAACEAs6Is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4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">
                                <v:rect id="Rechteck 2924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lMH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fo5gr9P8Q/I+RMAAP//AwBQSwECLQAUAAYACAAAACEA2+H2y+4AAACFAQAAEwAAAAAA&#13;&#10;AAAAAAAAAAAAAAAAW0NvbnRlbnRfVHlwZXNdLnhtbFBLAQItABQABgAIAAAAIQBa9CxbvwAAABUB&#13;&#10;AAALAAAAAAAAAAAAAAAAAB8BAABfcmVscy8ucmVsc1BLAQItABQABgAIAAAAIQAV0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4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M1w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5QDN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Gjr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CKTGj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4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">
                                <v:rect id="Rechteck 2924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VUE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2wRun+IfkLM/AAAA//8DAFBLAQItABQABgAIAAAAIQDb4fbL7gAAAIUBAAATAAAA&#13;&#10;AAAAAAAAAAAAAAAAAABbQ29udGVudF9UeXBlc10ueG1sUEsBAi0AFAAGAAgAAAAhAFr0LFu/AAAA&#13;&#10;FQEAAAsAAAAAAAAAAAAAAAAAHwEAAF9yZWxzLy5yZWxzUEsBAi0AFAAGAAgAAAAhAGrpVQ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8tz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Jo7y3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27o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PV3bu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60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UfoxwAAAOI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aZSIiSRNDFHQAA//8DAFBLAQItABQABgAIAAAAIQDb4fbL7gAAAIUBAAATAAAAAAAA&#13;&#10;AAAAAAAAAAAAAABbQ29udGVudF9UeXBlc10ueG1sUEsBAi0AFAAGAAgAAAAhAFr0LFu/AAAAFQEA&#13;&#10;AAsAAAAAAAAAAAAAAAAAHwEAAF9yZWxzLy5yZWxzUEsBAi0AFAAGAAgAAAAhACnxR+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eJzxwAAAOIAAAAPAAAAZHJzL2Rvd25yZXYueG1sRI/BasJA&#13;&#10;EIbvBd9hGaG3utGC1OgqohSEXloVxduQHbPB7GzIbjR9+06h0Msww8//Dd9i1fta3amNVWAD41EG&#13;&#10;irgItuLSwPHw/vIGKiZki3VgMvBNEVbLwdMCcxse/EX3fSqVQDjmaMCl1ORax8KRxzgKDbFk19B6&#13;&#10;THK2pbYtPgTuaz3Jsqn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Ea94n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3wE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lG8FCSFfT8DgAA//8DAFBLAQItABQABgAIAAAAIQDb4fbL7gAAAIUBAAATAAAAAAAA&#13;&#10;AAAAAAAAAAAAAABbQ29udGVudF9UeXBlc10ueG1sUEsBAi0AFAAGAAgAAAAhAFr0LFu/AAAAFQEA&#13;&#10;AAsAAAAAAAAAAAAAAAAAHwEAAF9yZWxzLy5yZWxzUEsBAi0AFAAGAAgAAAAhALZvfA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9mf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nG8FCSFfT8DgAA//8DAFBLAQItABQABgAIAAAAIQDb4fbL7gAAAIUBAAATAAAAAAAA&#13;&#10;AAAAAAAAAAAAAABbQ29udGVudF9UeXBlc10ueG1sUEsBAi0AFAAGAAgAAAAhAFr0LFu/AAAAFQEA&#13;&#10;AAsAAAAAAAAAAAAAAAAAHwEAAF9yZWxzLy5yZWxzUEsBAi0AFAAGAAgAAAAhANkj2Z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HryAAAAOIAAAAPAAAAZHJzL2Rvd25yZXYueG1sRI/BasJA&#13;&#10;EIbvQt9hmUJvuqkt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BWykHr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uRwyAAAAOIAAAAPAAAAZHJzL2Rvd25yZXYueG1sRI/BasJA&#13;&#10;EIbvQt9hmUJvuqml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A5huR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HoH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L4a4kK+j5LwAAAP//AwBQSwECLQAUAAYACAAAACEA2+H2y+4AAACFAQAAEwAAAAAA&#13;&#10;AAAAAAAAAAAAAAAAW0NvbnRlbnRfVHlwZXNdLnhtbFBLAQItABQABgAIAAAAIQBa9CxbvwAAABUB&#13;&#10;AAALAAAAAAAAAAAAAAAAAB8BAABfcmVscy8ucmVsc1BLAQItABQABgAIAAAAIQDJVHo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0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N+c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1E2hquSrKBn/wAAAP//AwBQSwECLQAUAAYACAAAACEA2+H2y+4AAACFAQAAEwAAAAAA&#13;&#10;AAAAAAAAAAAAAAAAW0NvbnRlbnRfVHlwZXNdLnhtbFBLAQItABQABgAIAAAAIQBa9CxbvwAAABUB&#13;&#10;AAALAAAAAAAAAAAAAAAAAB8BAABfcmVscy8ucmVsc1BLAQItABQABgAIAAAAIQCmGN+c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0vuyAAAAOI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wz+VkqyQi6uAMAAP//AwBQSwECLQAUAAYACAAAACEA2+H2y+4AAACFAQAAEwAAAAAA&#13;&#10;AAAAAAAAAAAAAAAAW0NvbnRlbnRfVHlwZXNdLnhtbFBLAQItABQABgAIAAAAIQBa9CxbvwAAABUB&#13;&#10;AAALAAAAAAAAAAAAAAAAAB8BAABfcmVscy8ucmVsc1BLAQItABQABgAIAAAAIQDXh0v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HSuyAAAAOI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DZHS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1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urZ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mO4KEkK+jFHQAA//8DAFBLAQItABQABgAIAAAAIQDb4fbL7gAAAIUBAAATAAAAAAAA&#13;&#10;AAAAAAAAAAAAAABbQ29udGVudF9UeXBlc10ueG1sUEsBAi0AFAAGAAgAAAAhAFr0LFu/AAAAFQEA&#13;&#10;AAsAAAAAAAAAAAAAAAAAHwEAAF9yZWxzLy5yZWxzUEsBAi0AFAAGAAgAAAAhADO26tn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1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lRO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">
                            <v:group id="Gruppieren 161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8w6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">
                              <v:rect id="Rechteck 161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3KtyAAAAOI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I7gqyQp6dgEAAP//AwBQSwECLQAUAAYACAAAACEA2+H2y+4AAACFAQAAEwAAAAAA&#13;&#10;AAAAAAAAAAAAAAAAW0NvbnRlbnRfVHlwZXNdLnhtbFBLAQItABQABgAIAAAAIQBa9CxbvwAAABUB&#13;&#10;AAALAAAAAAAAAAAAAAAAAB8BAABfcmVscy8ucmVsc1BLAQItABQABgAIAAAAIQC8X3Kt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eza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DjclWUHP/gAAAP//AwBQSwECLQAUAAYACAAAACEA2+H2y+4AAACFAQAAEwAAAAAA&#13;&#10;AAAAAAAAAAAAAAAAW0NvbnRlbnRfVHlwZXNdLnhtbFBLAQItABQABgAIAAAAIQBa9CxbvwAAABUB&#13;&#10;AAALAAAAAAAAAAAAAAAAAB8BAABfcmVscy8ucmVsc1BLAQItABQABgAIAAAAIQBMjez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lB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T8An9KsoJe3AAAAP//AwBQSwECLQAUAAYACAAAACEA2+H2y+4AAACFAQAAEwAAAAAA&#13;&#10;AAAAAAAAAAAAAAAAW0NvbnRlbnRfVHlwZXNdLnhtbFBLAQItABQABgAIAAAAIQBa9CxbvwAAABUB&#13;&#10;AAALAAAAAAAAAAAAAAAAAB8BAABfcmVscy8ucmVsc1BLAQItABQABgAIAAAAIQAjwUl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61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sY/ygAAAOI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">
                              <v:rect id="Rechteck 161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nio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5O4KEkK+j5HQAA//8DAFBLAQItABQABgAIAAAAIQDb4fbL7gAAAIUBAAATAAAAAAAA&#13;&#10;AAAAAAAAAAAAAABbQ29udGVudF9UeXBlc10ueG1sUEsBAi0AFAAGAAgAAAAhAFr0LFu/AAAAFQEA&#13;&#10;AAsAAAAAAAAAAAAAAAAAHwEAAF9yZWxzLy5yZWxzUEsBAi0AFAAGAAgAAAAhAD0SeK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L4T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kN4aEkK+jFHQAA//8DAFBLAQItABQABgAIAAAAIQDb4fbL7gAAAIUBAAATAAAAAAAA&#13;&#10;AAAAAAAAAAAAAABbQ29udGVudF9UeXBlc10ueG1sUEsBAi0AFAAGAAgAAAAhAFr0LFu/AAAAFQEA&#13;&#10;AAsAAAAAAAAAAAAAAAAAHwEAAF9yZWxzLy5yZWxzUEsBAi0AFAAGAAgAAAAhAA0Ivh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2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">
                              <v:rect id="Rechteck 162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oX/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Zwp+SrKCXvwAAAP//AwBQSwECLQAUAAYACAAAACEA2+H2y+4AAACFAQAAEwAAAAAA&#13;&#10;AAAAAAAAAAAAAAAAW0NvbnRlbnRfVHlwZXNdLnhtbFBLAQItABQABgAIAAAAIQBa9CxbvwAAABUB&#13;&#10;AAALAAAAAAAAAAAAAAAAAB8BAABfcmVscy8ucmVsc1BLAQItABQABgAIAAAAIQCSloX/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x2L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Adfx2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2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62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">
                              <v:rect id="Rechteck 162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YP8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4CjclWUEv/wAAAP//AwBQSwECLQAUAAYACAAAACEA2+H2y+4AAACFAQAAEwAAAAAA&#13;&#10;AAAAAAAAAAAAAAAAW0NvbnRlbnRfVHlwZXNdLnhtbFBLAQItABQABgAIAAAAIQBa9CxbvwAAABUB&#13;&#10;AAALAAAAAAAAAAAAAAAAAB8BAABfcmVscy8ucmVsc1BLAQItABQABgAIAAAAIQDtrYP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heOxwAAAOI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zlZ6kkI+jlAwAA//8DAFBLAQItABQABgAIAAAAIQDb4fbL7gAAAIUBAAATAAAAAAAA&#13;&#10;AAAAAAAAAAAAAABbQ29udGVudF9UeXBlc10ueG1sUEsBAi0AFAAGAAgAAAAhAFr0LFu/AAAAFQEA&#13;&#10;AAsAAAAAAAAAAAAAAAAAHwEAAF9yZWxzLy5yZWxzUEsBAi0AFAAGAAgAAAAhAJwyF4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rIV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KZz+FWSFfTqBwAA//8DAFBLAQItABQABgAIAAAAIQDb4fbL7gAAAIUBAAATAAAAAAAA&#13;&#10;AAAAAAAAAAAAAABbQ29udGVudF9UeXBlc10ueG1sUEsBAi0AFAAGAAgAAAAhAFr0LFu/AAAAFQEA&#13;&#10;AAsAAAAAAAAAAAAAAAAAHwEAAF9yZWxzLy5yZWxzUEsBAi0AFAAGAAgAAAAhAPN+sh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3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">
                              <v:rect id="Rechteck 163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7a5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dwJ+SrKCXvwAAAP//AwBQSwECLQAUAAYACAAAACEA2+H2y+4AAACFAQAAEwAAAAAA&#13;&#10;AAAAAAAAAAAAAAAAW0NvbnRlbnRfVHlwZXNdLnhtbFBLAQItABQABgAIAAAAIQBa9CxbvwAAABUB&#13;&#10;AAALAAAAAAAAAAAAAAAAAB8BAABfcmVscy8ucmVsc1BLAQItABQABgAIAAAAIQB4A7a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42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EUDyQAAAOI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">
                              <v:rect id="Rechteck 1843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PuU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DPHPu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4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5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cZ7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yeX+BXSVbQixsAAAD//wMAUEsBAi0AFAAGAAgAAAAhANvh9svuAAAAhQEAABMAAAAA&#13;&#10;AAAAAAAAAAAAAAAAAFtDb250ZW50X1R5cGVzXS54bWxQSwECLQAUAAYACAAAACEAWvQsW78AAAAV&#13;&#10;AQAACwAAAAAAAAAAAAAAAAAfAQAAX3JlbHMvLnJlbHNQSwECLQAUAAYACAAAACEAL7nGe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846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">
                              <v:rect id="Rechteck 1847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/2X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CbPr/CrJCvoxQ0AAP//AwBQSwECLQAUAAYACAAAACEA2+H2y+4AAACFAQAAEwAAAAAA&#13;&#10;AAAAAAAAAAAAAAAAW0NvbnRlbnRfVHlwZXNdLnhtbFBLAQItABQABgAIAAAAIQBa9CxbvwAAABUB&#13;&#10;AAALAAAAAAAAAAAAAAAAAB8BAABfcmVscy8ucmVsc1BLAQItABQABgAIAAAAIQCwJ/2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8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9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Mx+yAAAAOI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/htAlclWUHP/wEAAP//AwBQSwECLQAUAAYACAAAACEA2+H2y+4AAACFAQAAEwAAAAAA&#13;&#10;AAAAAAAAAAAAAAAAW0NvbnRlbnRfVHlwZXNdLnhtbFBLAQItABQABgAIAAAAIQBa9CxbvwAAABUB&#13;&#10;AAALAAAAAAAAAAAAAAAAAB8BAABfcmVscy8ucmVsc1BLAQItABQABgAIAAAAIQCu9Mx+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50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/M+xwAAAOI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LoX8z7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51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1al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+R1BFclWUHP/wEAAP//AwBQSwECLQAUAAYACAAAACEA2+H2y+4AAACFAQAAEwAAAAAA&#13;&#10;AAAAAAAAAAAAAAAAW0NvbnRlbnRfVHlwZXNdLnhtbFBLAQItABQABgAIAAAAIQBa9CxbvwAAABUB&#13;&#10;AAALAAAAAAAAAAAAAAAAAB8BAABfcmVscy8ucmVsc1BLAQItABQABgAIAAAAIQDVW1al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852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dPeyQAAAOI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">
                          <v:group id="Gruppieren 1853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XZFyQAAAOI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">
                            <v:group id="Gruppieren 185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O4xygAAAOI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">
                              <v:group id="Gruppieren 1855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">
                                <v:rect id="Rechteck 2924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Pqa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hOj6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F8B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3DH4/xT8gF08AAAD//wMAUEsBAi0AFAAGAAgAAAAhANvh9svuAAAAhQEAABMAAAAA&#13;&#10;AAAAAAAAAAAAAAAAAFtDb250ZW50X1R5cGVzXS54bWxQSwECLQAUAAYACAAAACEAWvQsW78AAAAV&#13;&#10;AQAACwAAAAAAAAAAAAAAAAAfAQAAX3JlbHMvLnJlbHNQSwECLQAUAAYACAAAACEA66Rf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2BB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E/ziViIk/iAXlwBAAD//wMAUEsBAi0AFAAGAAgAAAAhANvh9svuAAAAhQEAABMAAAAA&#13;&#10;AAAAAAAAAAAAAAAAAFtDb250ZW50X1R5cGVzXS54bWxQSwECLQAUAAYACAAAACEAWvQsW78AAAAV&#13;&#10;AQAACwAAAAAAAAAAAAAAAAAfAQAAX3JlbHMvLnJlbHNQSwECLQAUAAYACAAAACEA/0dg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">
                                <v:rect id="Rechteck 2925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Vut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YNlb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f42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APlf4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5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ZC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5A1un+IfkLM/AAAA//8DAFBLAQItABQABgAIAAAAIQDb4fbL7gAAAIUBAAATAAAA&#13;&#10;AAAAAAAAAAAAAAAAAABbQ29udGVudF9UeXBlc10ueG1sUEsBAi0AFAAGAAgAAAAhAFr0LFu/AAAA&#13;&#10;FQEAAAsAAAAAAAAAAAAAAAAAHwEAAF9yZWxzLy5yZWxzUEsBAi0AFAAGAAgAAAAhAIB8Zk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5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">
                                <v:rect id="Rechteck 2925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l2u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B/iXa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vg1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HCu+D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WxH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ATFs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xZf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">
                                <v:rect id="Rechteck 2926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w9n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DO0ukE3p/iH5DLXwAAAP//AwBQSwECLQAUAAYACAAAACEA2+H2y+4AAACFAQAAEwAAAAAA&#13;&#10;AAAAAAAAAAAAAAAAW0NvbnRlbnRfVHlwZXNdLnhtbFBLAQItABQABgAIAAAAIQBa9CxbvwAAABUB&#13;&#10;AAALAAAAAAAAAAAAAAAAAB8BAABfcmVscy8ucmVsc1BLAQItABQABgAIAAAAIQBeZw9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ZEQ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rrWR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">
                                <v:rect id="Rechteck 2926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Kz/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E4QrP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Alk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CFcCW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pcT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zdMsg79P8Q/I9S8AAAD//wMAUEsBAi0AFAAGAAgAAAAhANvh9svuAAAAhQEAABMAAAAA&#13;&#10;AAAAAAAAAAAAAAAAAFtDb250ZW50X1R5cGVzXS54bWxQSwECLQAUAAYACAAAACEAWvQsW78AAAAV&#13;&#10;AQAACwAAAAAAAAAAAAAAAAAfAQAAX3JlbHMvLnJlbHNQSwECLQAUAAYACAAAACEA0Y6X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">
                                <v:rect id="Rechteck 2926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6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QNh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TrN4PUp/gG5+AUAAP//AwBQSwECLQAUAAYACAAAACEA2+H2y+4AAACFAQAAEwAAAAAA&#13;&#10;AAAAAAAAAAAAAAAAW0NvbnRlbnRfVHlwZXNdLnhtbFBLAQItABQABgAIAAAAIQBa9CxbvwAAABUB&#13;&#10;AAALAAAAAAAAAAAAAAAAAB8BAABfcmVscy8ucmVsc1BLAQItABQABgAIAAAAIQCgEQN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jwh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Kf5m1iIk/iAXlwBAAD//wMAUEsBAi0AFAAGAAgAAAAhANvh9svuAAAAhQEAABMAAAAA&#13;&#10;AAAAAAAAAAAAAAAAAFtDb250ZW50X1R5cGVzXS54bWxQSwECLQAUAAYACAAAACEAWvQsW78AAAAV&#13;&#10;AQAACwAAAAAAAAAAAAAAAAAfAQAAX3JlbHMvLnJlbHNQSwECLQAUAAYACAAAACEAtPI8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">
                                <v:rect id="Rechteck 2927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fN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HKTw+xT8g5/8AAAD//wMAUEsBAi0AFAAGAAgAAAAhANvh9svuAAAAhQEAABMAAAAA&#13;&#10;AAAAAAAAAAAAAAAAAFtDb250ZW50X1R5cGVzXS54bWxQSwECLQAUAAYACAAAACEAWvQsW78AAAAV&#13;&#10;AQAACwAAAAAAAAAAAAAAAAAfAQAAX3JlbHMvLnJlbHNQSwECLQAUAAYACAAAACEAK2wH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7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JW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P0Yw9+n+Afk8hcAAP//AwBQSwECLQAUAAYACAAAACEA2+H2y+4AAACFAQAAEwAAAAAA&#13;&#10;AAAAAAAAAAAAAAAAW0NvbnRlbnRfVHlwZXNdLnhtbFBLAQItABQABgAIAAAAIQBa9CxbvwAAABUB&#13;&#10;AAALAAAAAAAAAAAAAAAAAB8BAABfcmVscy8ucmVsc1BLAQItABQABgAIAAAAIQBEIKJ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Toi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/Q1un+IfkLM/AAAA//8DAFBLAQItABQABgAIAAAAIQDb4fbL7gAAAIUBAAATAAAA&#13;&#10;AAAAAAAAAAAAAAAAAABbQ29udGVudF9UeXBlc10ueG1sUEsBAi0AFAAGAAgAAAAhAFr0LFu/AAAA&#13;&#10;FQEAAAsAAAAAAAAAAAAAAAAAHwEAAF9yZWxzLy5yZWxzUEsBAi0AFAAGAAgAAAAhAMvJOi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7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0A6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">
                                <v:rect id="Rechteck 2927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wH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LP2YwN+n+Afk8hcAAP//AwBQSwECLQAUAAYACAAAACEA2+H2y+4AAACFAQAAEwAAAAAA&#13;&#10;AAAAAAAAAAAAAAAAW0NvbnRlbnRfVHlwZXNdLnhtbFBLAQItABQABgAIAAAAIQBa9CxbvwAAABUB&#13;&#10;AAALAAAAAAAAAAAAAAAAAB8BAABfcmVscy8ucmVsc1BLAQItABQABgAIAAAAIQBUVwH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6R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BfpbAZ/n+IfkPkvAAAA//8DAFBLAQItABQABgAIAAAAIQDb4fbL7gAAAIUBAAATAAAA&#13;&#10;AAAAAAAAAAAAAAAAAABbQ29udGVudF9UeXBlc10ueG1sUEsBAi0AFAAGAAgAAAAhAFr0LFu/AAAA&#13;&#10;FQEAAAsAAAAAAAAAAAAAAAAAHwEAAF9yZWxzLy5yZWxzUEsBAi0AFAAGAAgAAAAhADsbp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7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DAn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J/mb/K0OIkP6MUVAAD//wMAUEsBAi0AFAAGAAgAAAAhANvh9svuAAAAhQEAABMAAAAA&#13;&#10;AAAAAAAAAAAAAAAAAFtDb250ZW50X1R5cGVzXS54bWxQSwECLQAUAAYACAAAACEAWvQsW78AAAAV&#13;&#10;AQAACwAAAAAAAAAAAAAAAAAfAQAAX3JlbHMvLnJlbHNQSwECLQAUAAYACAAAACEASoQw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">
                                <v:rect id="Rechteck 2928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0wG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Cf5WCzESXxAz+8AAAD//wMAUEsBAi0AFAAGAAgAAAAhANvh9svuAAAAhQEAABMAAAAA&#13;&#10;AAAAAAAAAAAAAAAAAFtDb250ZW50X1R5cGVzXS54bWxQSwECLQAUAAYACAAAACEAWvQsW78AAAAV&#13;&#10;AQAACwAAAAAAAAAAAAAAAAAfAQAAX3JlbHMvLnJlbHNQSwECLQAUAAYACAAAACEAgSdM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+md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LJ1O4P0p/gG5/AUAAP//AwBQSwECLQAUAAYACAAAACEA2+H2y+4AAACFAQAAEwAAAAAA&#13;&#10;AAAAAAAAAAAAAAAAW0NvbnRlbnRfVHlwZXNdLnhtbFBLAQItABQABgAIAAAAIQBa9CxbvwAAABUB&#13;&#10;AAALAAAAAAAAAAAAAAAAAB8BAABfcmVscy8ucmVsc1BLAQItABQABgAIAAAAIQDua+m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8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Xfq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Hrl36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8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w3y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">
                                <v:rect id="Rechteck 2928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oF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/hxK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O+e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kVDv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nHp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JB2P4P0p/gE5/wUAAP//AwBQSwECLQAUAAYACAAAACEA2+H2y+4AAACFAQAAEwAAAAAA&#13;&#10;AAAAAAAAAAAAAAAAW0NvbnRlbnRfVHlwZXNdLnhtbFBLAQItABQABgAIAAAAIQBa9CxbvwAAABUB&#13;&#10;AAALAAAAAAAAAAAAAAAAAB8BAABfcmVscy8ucmVsc1BLAQItABQABgAIAAAAIQBhgnH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8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Avx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">
                                <v:rect id="Rechteck 2928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UAA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E/ysTwtTuIDen4HAAD//wMAUEsBAi0AFAAGAAgAAAAhANvh9svuAAAAhQEAABMAAAAA&#13;&#10;AAAAAAAAAAAAAAAAAFtDb250ZW50X1R5cGVzXS54bWxQSwECLQAUAAYACAAAACEAWvQsW78AAAAV&#13;&#10;AQAACwAAAAAAAAAAAAAAAAAfAQAAX3JlbHMvLnJlbHNQSwECLQAUAAYACAAAACEAf1FA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eWb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qXTDF6f4h+Qi18AAAD//wMAUEsBAi0AFAAGAAgAAAAhANvh9svuAAAAhQEAABMAAAAA&#13;&#10;AAAAAAAAAAAAAAAAAFtDb250ZW50X1R5cGVzXS54bWxQSwECLQAUAAYACAAAACEAWvQsW78AAAAV&#13;&#10;AQAACwAAAAAAAAAAAAAAAAAfAQAAX3JlbHMvLnJlbHNQSwECLQAUAAYACAAAACEAEB3l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9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trb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Iu8EAtxEh/Qyz8AAAD//wMAUEsBAi0AFAAGAAgAAAAhANvh9svuAAAAhQEAABMAAAAA&#13;&#10;AAAAAAAAAAAAAAAAAFtDb250ZW50X1R5cGVzXS54bWxQSwECLQAUAAYACAAAACEAWvQsW78AAAAV&#13;&#10;AQAACwAAAAAAAAAAAAAAAAAfAQAAX3JlbHMvLnJlbHNQSwECLQAUAAYACAAAACEABP7a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929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n9A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ZpN4PUp/gG5/AUAAP//AwBQSwECLQAUAAYACAAAACEA2+H2y+4AAACFAQAAEwAAAAAA&#13;&#10;AAAAAAAAAAAAAAAAW0NvbnRlbnRfVHlwZXNdLnhtbFBLAQItABQABgAIAAAAIQBa9CxbvwAAABUB&#13;&#10;AAALAAAAAAAAAAAAAAAAAB8BAABfcmVscy8ucmVsc1BLAQItABQABgAIAAAAIQBrsn9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Ss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ZmK/j9FP+ALH8AAAD//wMAUEsBAi0AFAAGAAgAAAAhANvh9svuAAAAhQEAABMAAAAA&#13;&#10;AAAAAAAAAAAAAAAAAFtDb250ZW50X1R5cGVzXS54bWxQSwECLQAUAAYACAAAACEAWvQsW78AAAAV&#13;&#10;AQAACwAAAAAAAAAAAAAAAAAfAQAAX3JlbHMvLnJlbHNQSwECLQAUAAYACAAAACEA9CxE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dzY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e8Xc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XlD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FIl5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+c0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ZpN4fUp/gG5+AUAAP//AwBQSwECLQAUAAYACAAAACEA2+H2y+4AAACFAQAAEwAAAAAA&#13;&#10;AAAAAAAAAAAAAAAAW0NvbnRlbnRfVHlwZXNdLnhtbFBLAQItABQABgAIAAAAIQBa9CxbvwAAABUB&#13;&#10;AAALAAAAAAAAAAAAAAAAAB8BAABfcmVscy8ucmVsc1BLAQItABQABgAIAAAAIQDkW+c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0K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zdLsA34/xT8gF08AAAD//wMAUEsBAi0AFAAGAAgAAAAhANvh9svuAAAAhQEAABMAAAAA&#13;&#10;AAAAAAAAAAAAAAAAAFtDb250ZW50X1R5cGVzXS54bWxQSwECLQAUAAYACAAAACEAWvQsW78AAAAV&#13;&#10;AQAACwAAAAAAAAAAAAAAAAAfAQAAX3JlbHMvLnJlbHNQSwECLQAUAAYACAAAACEAixdC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929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Nbd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C/yQp4WJ/EBvfwDAAD//wMAUEsBAi0AFAAGAAgAAAAhANvh9svuAAAAhQEAABMAAAAA&#13;&#10;AAAAAAAAAAAAAAAAAFtDb250ZW50X1R5cGVzXS54bWxQSwECLQAUAAYACAAAACEAWvQsW78AAAAV&#13;&#10;AQAACwAAAAAAAAAAAAAAAAAfAQAAX3JlbHMvLnJlbHNQSwECLQAUAAYACAAAACEA+ojW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29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HNG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M3SLIP7p/gHZPkHAAD//wMAUEsBAi0AFAAGAAgAAAAhANvh9svuAAAAhQEAABMAAAAA&#13;&#10;AAAAAAAAAAAAAAAAAFtDb250ZW50X1R5cGVzXS54bWxQSwECLQAUAAYACAAAACEAWvQsW78AAAAV&#13;&#10;AQAACwAAAAAAAAAAAAAAAAAfAQAAX3JlbHMvLnJlbHNQSwECLQAUAAYACAAAACEAlcRz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UDB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eDbJxEKcxAf08g8AAP//AwBQSwECLQAUAAYACAAAACEA2+H2y+4AAACFAQAAEwAAAAAA&#13;&#10;AAAAAAAAAAAAAAAAW0NvbnRlbnRfVHlwZXNdLnhtbFBLAQItABQABgAIAAAAIQBa9CxbvwAAABUB&#13;&#10;AAALAAAAAAAAAAAAAAAAAB8BAABfcmVscy8ucmVsc1BLAQItABQABgAIAAAAIQCaFUD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eVa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OTLNIO/T/EPyO0NAAD//wMAUEsBAi0AFAAGAAgAAAAhANvh9svuAAAAhQEAABMAAAAA&#13;&#10;AAAAAAAAAAAAAAAAAFtDb250ZW50X1R5cGVzXS54bWxQSwECLQAUAAYACAAAACEAWvQsW78AAAAV&#13;&#10;AQAACwAAAAAAAAAAAAAAAAAfAQAAX3JlbHMvLnJlbHNQSwECLQAUAAYACAAAACEA9Vnl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3st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E6GSUp/H+Kf0DOnwAAAP//AwBQSwECLQAUAAYACAAAACEA2+H2y+4AAACFAQAAEwAAAAAA&#13;&#10;AAAAAAAAAAAAAAAAW0NvbnRlbnRfVHlwZXNdLnhtbFBLAQItABQABgAIAAAAIQBa9CxbvwAAABUB&#13;&#10;AAALAAAAAAAAAAAAAAAAAB8BAABfcmVscy8ucmVsc1BLAQItABQABgAIAAAAIQAFi3s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962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msP9U/wDcvMLAAD//wMAUEsBAi0AFAAGAAgAAAAhANvh9svuAAAAhQEAABMAAAAA&#13;&#10;AAAAAAAAAAAAAAAAAFtDb250ZW50X1R5cGVzXS54bWxQSwECLQAUAAYACAAAACEAWvQsW78AAAAV&#13;&#10;AQAACwAAAAAAAAAAAAAAAAAfAQAAX3JlbHMvLnJlbHNQSwECLQAUAAYACAAAACEAasfe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30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">
                            <v:group id="Gruppieren 2930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Dza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">
                              <v:rect id="Rechteck 2930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H0u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FukyWcHfp/gH5PoXAAD//wMAUEsBAi0AFAAGAAgAAAAhANvh9svuAAAAhQEAABMAAAAA&#13;&#10;AAAAAAAAAAAAAAAAAFtDb250ZW50X1R5cGVzXS54bWxQSwECLQAUAAYACAAAACEAWvQsW78AAAAV&#13;&#10;AQAACwAAAAAAAAAAAAAAAAAfAQAAX3JlbHMvLnJlbHNQSwECLQAUAAYACAAAACEAerB9L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0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Ni1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NJl8gJ/n+IfkNsbAAAA//8DAFBLAQItABQABgAIAAAAIQDb4fbL7gAAAIUBAAATAAAA&#13;&#10;AAAAAAAAAAAAAAAAAABbQ29udGVudF9UeXBlc10ueG1sUEsBAi0AFAAGAAgAAAAhAFr0LFu/AAAA&#13;&#10;FQEAAAsAAAAAAAAAAAAAAAAAHwEAAF9yZWxzLy5yZWxzUEsBAi0AFAAGAAgAAAAhABX82L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30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zH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8WySydPiJD6gl38AAAD//wMAUEsBAi0AFAAGAAgAAAAhANvh9svuAAAAhQEAABMAAAAA&#13;&#10;AAAAAAAAAAAAAAAAAFtDb250ZW50X1R5cGVzXS54bWxQSwECLQAUAAYACAAAACEAWvQsW78AAAAV&#13;&#10;AQAACwAAAAAAAAAAAAAAAAAfAQAAX3JlbHMvLnJlbHNQSwECLQAUAAYACAAAACEAZGNMx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0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Tbf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">
                              <v:rect id="Rechteck 2931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u3w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ZDRM4fUp/gE5/wMAAP//AwBQSwECLQAUAAYACAAAACEA2+H2y+4AAACFAQAAEwAAAAAA&#13;&#10;AAAAAAAAAAAAAAAAW0NvbnRlbnRfVHlwZXNdLnhtbFBLAQItABQABgAIAAAAIQBa9CxbvwAAABUB&#13;&#10;AAALAAAAAAAAAAAAAAAAAB8BAABfcmVscy8ucmVsc1BLAQItABQABgAIAAAAIQCAUu3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1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">
                              <v:rect id="Rechteck 2931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9Af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bDCTw/xT8gl/8AAAD//wMAUEsBAi0AFAAGAAgAAAAhANvh9svuAAAAhQEAABMAAAAA&#13;&#10;AAAAAAAAAAAAAAAAAFtDb250ZW50X1R5cGVzXS54bWxQSwECLQAUAAYACAAAACEAWvQsW78AAAAV&#13;&#10;AQAACwAAAAAAAAAAAAAAAAAfAQAAX3JlbHMvLnJlbHNQSwECLQAUAAYACAAAACEAYPfQH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3WE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4geen+Afk8h8AAP//AwBQSwECLQAUAAYACAAAACEA2+H2y+4AAACFAQAAEwAAAAAA&#13;&#10;AAAAAAAAAAAAAAAAW0NvbnRlbnRfVHlwZXNdLnhtbFBLAQItABQABgAIAAAAIQBa9CxbvwAAABUB&#13;&#10;AAALAAAAAAAAAAAAAAAAAB8BAABfcmVscy8ucmVsc1BLAQItABQABgAIAAAAIQAPu3W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1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2931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">
                              <v:rect id="Rechteck 2931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n+B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dDxM4fUp/gE5/wMAAP//AwBQSwECLQAUAAYACAAAACEA2+H2y+4AAACFAQAAEwAAAAAA&#13;&#10;AAAAAAAAAAAAAAAAW0NvbnRlbnRfVHlwZXNdLnhtbFBLAQItABQABgAIAAAAIQBa9CxbvwAAABUB&#13;&#10;AAALAAAAAAAAAAAAAAAAAB8BAABfcmVscy8ucmVsc1BLAQItABQABgAIAAAAIQCO9n+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By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HuViIk/iAXvwDAAD//wMAUEsBAi0AFAAGAAgAAAAhANvh9svuAAAAhQEAABMAAAAA&#13;&#10;AAAAAAAAAAAAAAAAAFtDb250ZW50X1R5cGVzXS54bWxQSwECLQAUAAYACAAAACEAWvQsW78AAAAV&#13;&#10;AQAACwAAAAAAAAAAAAAAAAAfAQAAX3JlbHMvLnJlbHNQSwECLQAUAAYACAAAACEA0aAco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">
                              <v:rect id="Rechteck 2932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idN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lsH9U/wDcvMLAAD//wMAUEsBAi0AFAAGAAgAAAAhANvh9svuAAAAhQEAABMAAAAA&#13;&#10;AAAAAAAAAAAAAAAAAFtDb250ZW50X1R5cGVzXS54bWxQSwECLQAUAAYACAAAACEAWvQsW78AAAAV&#13;&#10;AQAACwAAAAAAAAAAAAAAAAAfAQAAX3JlbHMvLnJlbHNQSwECLQAUAAYACAAAACEATj4n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2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L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zN4Pkp/gG5+AMAAP//AwBQSwECLQAUAAYACAAAACEA2+H2y+4AAACFAQAAEwAAAAAA&#13;&#10;AAAAAAAAAAAAAAAAW0NvbnRlbnRfVHlwZXNdLnhtbFBLAQItABQABgAIAAAAIQBa9CxbvwAAABUB&#13;&#10;AAALAAAAAAAAAAAAAAAAAB8BAABfcmVscy8ucmVsc1BLAQItABQABgAIAAAAIQAhcoL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xq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2TidwN+n+Afk8hcAAP//AwBQSwECLQAUAAYACAAAACEA2+H2y+4AAACFAQAAEwAAAAAA&#13;&#10;AAAAAAAAAAAAAAAAW0NvbnRlbnRfVHlwZXNdLnhtbFBLAQItABQABgAIAAAAIQBa9CxbvwAAABUB&#13;&#10;AAALAAAAAAAAAAAAAAAAAB8BAABfcmVscy8ucmVsc1BLAQItABQABgAIAAAAIQCumxq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2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">
                              <v:rect id="Rechteck 2932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SFO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BOx+kEfj/FPyAXbwAAAP//AwBQSwECLQAUAAYACAAAACEA2+H2y+4AAACFAQAAEwAAAAAA&#13;&#10;AAAAAAAAAAAAAAAAW0NvbnRlbnRfVHlwZXNdLnhtbFBLAQItABQABgAIAAAAIQBa9CxbvwAAABUB&#13;&#10;AAALAAAAAAAAAAAAAAAAAB8BAABfcmVscy8ucmVsc1BLAQItABQABgAIAAAAIQAxBSF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YT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bJx+wN+n+Afk8hcAAP//AwBQSwECLQAUAAYACAAAACEA2+H2y+4AAACFAQAAEwAAAAAA&#13;&#10;AAAAAAAAAAAAAAAAW0NvbnRlbnRfVHlwZXNdLnhtbFBLAQItABQABgAIAAAAIQBa9CxbvwAAABUB&#13;&#10;AAALAAAAAAAAAAAAAAAAAB8BAABfcmVscy8ucmVsc1BLAQItABQABgAIAAAAIQBeSYT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hC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+Oc3lanMQH9OIfAAD//wMAUEsBAi0AFAAGAAgAAAAhANvh9svuAAAAhQEAABMAAAAA&#13;&#10;AAAAAAAAAAAAAAAAAFtDb250ZW50X1R5cGVzXS54bWxQSwECLQAUAAYACAAAACEAWvQsW78AAAAV&#13;&#10;AQAACwAAAAAAAAAAAAAAAAAfAQAAX3JlbHMvLnJlbHNQSwECLQAUAAYACAAAACEAL9YQ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">
                              <v:rect id="Rechteck 2933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3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3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7GQ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xL4fkp/gG5+AMAAP//AwBQSwECLQAUAAYACAAAACEA2+H2y+4AAACFAQAAEwAAAAAA&#13;&#10;AAAAAAAAAAAAAAAAW0NvbnRlbnRfVHlwZXNdLnhtbFBLAQItABQABgAIAAAAIQBa9CxbvwAAABUB&#13;&#10;AAALAAAAAAAAAAAAAAAAAB8BAABfcmVscy8ucmVsc1BLAQItABQABgAIAAAAIQDL57G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3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3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ox/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ArQox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2933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ink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BEDink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BII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WZp+wN+n+Afk8hcAAP//AwBQSwECLQAUAAYACAAAACEA2+H2y+4AAACFAQAAEwAAAAAA&#13;&#10;AAAAAAAAAAAAAAAAW0NvbnRlbnRfVHlwZXNdLnhtbFBLAQItABQABgAIAAAAIQBa9CxbvwAAABUB&#13;&#10;AAALAAAAAAAAAAAAAAAAAB8BAABfcmVscy8ucmVsc1BLAQItABQABgAIAAAAIQDbkBI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2933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1ya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aTITw/xT8gl/8AAAD//wMAUEsBAi0AFAAGAAgAAAAhANvh9svuAAAAhQEAABMAAAAA&#13;&#10;AAAAAAAAAAAAAAAAAFtDb250ZW50X1R5cGVzXS54bWxQSwECLQAUAAYACAAAACEAWvQsW78AAAAV&#13;&#10;AQAACwAAAAAAAAAAAAAAAAAfAQAAX3JlbHMvLnJlbHNQSwECLQAUAAYACAAAACEAYzNcm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Wd2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D8rWd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4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P8C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p6PxGJ6f4h+QiwcAAAD//wMAUEsBAi0AFAAGAAgAAAAhANvh9svuAAAAhQEAABMAAAAA&#13;&#10;AAAAAAAAAAAAAAAAAFtDb250ZW50X1R5cGVzXS54bWxQSwECLQAUAAYACAAAACEAWvQsW78AAAAV&#13;&#10;AQAACwAAAAAAAAAAAAAAAAAfAQAAX3JlbHMvLnJlbHNQSwECLQAUAAYACAAAACEAc0T/A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FqZ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LKevM/j/FP+A3PwBAAD//wMAUEsBAi0AFAAGAAgAAAAhANvh9svuAAAAhQEAABMAAAAA&#13;&#10;AAAAAAAAAAAAAAAAAFtDb250ZW50X1R5cGVzXS54bWxQSwECLQAUAAYACAAAACEAWvQsW78AAAAV&#13;&#10;AQAACwAAAAAAAAAAAAAAAAAfAQAAX3JlbHMvLnJlbHNQSwECLQAUAAYACAAAACEAHAham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mF1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IOWYXX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VCc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WdvKdw/xT8gV/8AAAD//wMAUEsBAi0AFAAGAAgAAAAhANvh9svuAAAAhQEAABMAAAAA&#13;&#10;AAAAAAAAAAAAAAAAAFtDb250ZW50X1R5cGVzXS54bWxQSwECLQAUAAYACAAAACEAWvQsW78AAAAV&#13;&#10;AQAACwAAAAAAAAAAAAAAAAAfAQAAX3JlbHMvLnJlbHNQSwECLQAUAAYACAAAACEAnUVQ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5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spH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yhOen+Afk8h8AAP//AwBQSwECLQAUAAYACAAAACEA2+H2y+4AAACFAQAAEwAAAAAA&#13;&#10;AAAAAAAAAAAAAAAAW0NvbnRlbnRfVHlwZXNdLnhtbFBLAQItABQABgAIAAAAIQBa9CxbvwAAABUB&#13;&#10;AAALAAAAAAAAAAAAAAAAAB8BAABfcmVscy8ucmVsc1BLAQItABQABgAIAAAAIQDm6sp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FQw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2XiSwt+n+Afk8hcAAP//AwBQSwECLQAUAAYACAAAACEA2+H2y+4AAACFAQAAEwAAAAAA&#13;&#10;AAAAAAAAAAAAAAAAW0NvbnRlbnRfVHlwZXNdLnhtbFBLAQItABQABgAIAAAAIQBa9CxbvwAAABUB&#13;&#10;AAALAAAAAAAAAAAAAAAAAB8BAABfcmVscy8ucmVsc1BLAQItABQABgAIAAAAIQAWOFQ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PGr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B5dPGr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cxE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dDQew/NT/ANy8QAAAP//AwBQSwECLQAUAAYACAAAACEA2+H2y+4AAACFAQAAEwAAAAAA&#13;&#10;AAAAAAAAAAAAAAAAW0NvbnRlbnRfVHlwZXNdLnhtbFBLAQItABQABgAIAAAAIQBa9CxbvwAAABUB&#13;&#10;AAALAAAAAAAAAAAAAAAAAB8BAABfcmVscy8ucmVsc1BLAQItABQABgAIAAAAIQCZ0cxE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1Iz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n8ZQG/n+IfkJsfAAAA//8DAFBLAQItABQABgAIAAAAIQDb4fbL7gAAAIUBAAATAAAA&#13;&#10;AAAAAAAAAAAAAAAAAABbQ29udGVudF9UeXBlc10ueG1sUEsBAi0AFAAGAAgAAAAhAFr0LFu/AAAA&#13;&#10;FQEAAAsAAAAAAAAAAAAAAAAAHwEAAF9yZWxzLy5yZWxzUEsBAi0AFAAGAAgAAAAhAGkDUj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/eo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AZP96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759A5412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3C983E9C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37A6BB1E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12653C94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50D1A29A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1557C790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611F77" w:rsidRPr="008249EA" w14:paraId="2BA4ED4E" w14:textId="77777777" w:rsidTr="008F796E">
        <w:trPr>
          <w:gridAfter w:val="1"/>
          <w:wAfter w:w="28" w:type="dxa"/>
          <w:trHeight w:val="218"/>
        </w:trPr>
        <w:tc>
          <w:tcPr>
            <w:tcW w:w="737" w:type="dxa"/>
          </w:tcPr>
          <w:p w14:paraId="7F65E50B" w14:textId="77777777" w:rsidR="00611F77" w:rsidRPr="008249EA" w:rsidRDefault="00611F77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0310C67E" w14:textId="77777777" w:rsidR="00611F77" w:rsidRPr="008249EA" w:rsidRDefault="00611F77" w:rsidP="008C0D2E">
            <w:pPr>
              <w:pStyle w:val="berschrift3"/>
            </w:pPr>
          </w:p>
        </w:tc>
        <w:tc>
          <w:tcPr>
            <w:tcW w:w="8647" w:type="dxa"/>
          </w:tcPr>
          <w:p w14:paraId="359B8E0A" w14:textId="77777777" w:rsidR="00611F77" w:rsidRPr="008249EA" w:rsidRDefault="00611F77" w:rsidP="008C0D2E">
            <w:pPr>
              <w:rPr>
                <w:noProof/>
              </w:rPr>
            </w:pPr>
          </w:p>
        </w:tc>
      </w:tr>
      <w:tr w:rsidR="001E252C" w:rsidRPr="008249EA" w14:paraId="19E79A6A" w14:textId="77777777" w:rsidTr="008F796E">
        <w:trPr>
          <w:gridAfter w:val="1"/>
          <w:wAfter w:w="28" w:type="dxa"/>
          <w:trHeight w:val="218"/>
        </w:trPr>
        <w:tc>
          <w:tcPr>
            <w:tcW w:w="737" w:type="dxa"/>
          </w:tcPr>
          <w:p w14:paraId="17639105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61BF39EA" w14:textId="77777777" w:rsidR="001E252C" w:rsidRPr="008249EA" w:rsidRDefault="001E252C" w:rsidP="008C0D2E">
            <w:pPr>
              <w:pStyle w:val="berschrift3"/>
            </w:pPr>
            <w:r w:rsidRPr="008249EA">
              <w:t>d)</w:t>
            </w:r>
          </w:p>
        </w:tc>
        <w:tc>
          <w:tcPr>
            <w:tcW w:w="8647" w:type="dxa"/>
          </w:tcPr>
          <w:p w14:paraId="001DC2B1" w14:textId="625405F1" w:rsidR="001E252C" w:rsidRPr="008249EA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 xml:space="preserve">Zähle </w:t>
            </w:r>
            <w:r w:rsidR="008F796E" w:rsidRPr="008249EA">
              <w:rPr>
                <w:noProof/>
              </w:rPr>
              <w:t xml:space="preserve">für Jonas Film </w:t>
            </w:r>
            <w:r w:rsidRPr="008249EA">
              <w:rPr>
                <w:noProof/>
              </w:rPr>
              <w:t>in Schritten hoch: 10 % sind 6 GB,  20 % sind 12 GB, .....</w:t>
            </w:r>
          </w:p>
          <w:p w14:paraId="10C2BD5F" w14:textId="3F2F1455" w:rsidR="001E252C" w:rsidRPr="008249EA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>Passt deine Schätzung a</w:t>
            </w:r>
            <w:r w:rsidRPr="00611F77">
              <w:rPr>
                <w:noProof/>
              </w:rPr>
              <w:t xml:space="preserve">us </w:t>
            </w:r>
            <w:r w:rsidRPr="00611F77">
              <w:rPr>
                <w:rStyle w:val="berschrift2Zchn"/>
                <w:sz w:val="22"/>
                <w:szCs w:val="22"/>
              </w:rPr>
              <w:t>c)</w:t>
            </w:r>
            <w:r w:rsidRPr="00611F77">
              <w:rPr>
                <w:noProof/>
              </w:rPr>
              <w:t>?</w:t>
            </w:r>
            <w:r w:rsidR="008F796E">
              <w:rPr>
                <w:noProof/>
              </w:rPr>
              <w:t xml:space="preserve"> Sonst korrigiere sie. </w:t>
            </w:r>
          </w:p>
        </w:tc>
      </w:tr>
    </w:tbl>
    <w:p w14:paraId="35D56E1B" w14:textId="77777777" w:rsidR="00DF076C" w:rsidRDefault="00DF076C">
      <w:r>
        <w:rPr>
          <w:b/>
          <w:bCs/>
        </w:rPr>
        <w:br w:type="page"/>
      </w:r>
    </w:p>
    <w:tbl>
      <w:tblPr>
        <w:tblW w:w="9496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334"/>
        <w:gridCol w:w="28"/>
      </w:tblGrid>
      <w:tr w:rsidR="001E252C" w:rsidRPr="008249EA" w14:paraId="216FC72F" w14:textId="77777777" w:rsidTr="008F796E"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651B9F7E" w14:textId="5C68A6D7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lastRenderedPageBreak/>
              <w:t>2.4</w:t>
            </w:r>
          </w:p>
        </w:tc>
        <w:tc>
          <w:tcPr>
            <w:tcW w:w="87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A7A4F3" w14:textId="0C2BDF84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t>Download von Apps</w:t>
            </w:r>
          </w:p>
        </w:tc>
      </w:tr>
      <w:tr w:rsidR="001E252C" w:rsidRPr="008249EA" w14:paraId="739C1870" w14:textId="77777777" w:rsidTr="008F796E">
        <w:trPr>
          <w:gridAfter w:val="1"/>
          <w:wAfter w:w="28" w:type="dxa"/>
          <w:trHeight w:val="2185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583925CC" w14:textId="281AA720" w:rsidR="001E252C" w:rsidRPr="008249EA" w:rsidRDefault="008C0D2E" w:rsidP="001826A1">
            <w:pPr>
              <w:pStyle w:val="berschrift2"/>
              <w:rPr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3643776" behindDoc="0" locked="0" layoutInCell="1" allowOverlap="1" wp14:anchorId="134E62B6" wp14:editId="5B4608F9">
                      <wp:simplePos x="0" y="0"/>
                      <wp:positionH relativeFrom="column">
                        <wp:posOffset>368281</wp:posOffset>
                      </wp:positionH>
                      <wp:positionV relativeFrom="paragraph">
                        <wp:posOffset>1365389</wp:posOffset>
                      </wp:positionV>
                      <wp:extent cx="4176584" cy="614050"/>
                      <wp:effectExtent l="0" t="0" r="0" b="8255"/>
                      <wp:wrapNone/>
                      <wp:docPr id="13913" name="Gruppierung 1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584" cy="614050"/>
                                <a:chOff x="0" y="0"/>
                                <a:chExt cx="3955415" cy="438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1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" t="4800" r="496" b="93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5415" cy="394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391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44380" y="2541"/>
                                  <a:ext cx="3860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FDB4D26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69292" y="324029"/>
                                  <a:ext cx="5003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B2B864A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36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4E62B6" id="Gruppierung 13913" o:spid="_x0000_s1174" style="position:absolute;margin-left:29pt;margin-top:107.5pt;width:328.85pt;height:48.35pt;z-index:253643776;mso-width-relative:margin;mso-height-relative:margin" coordsize="39554,43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">
                      <v:shape id="Bild 4" o:spid="_x0000_s1175" type="#_x0000_t75" alt="S6_B_F_1_1d" style="position:absolute;width:39554;height:3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">
                        <v:imagedata r:id="rId52" o:title="S6_B_F_1_1d" croptop="3146f" cropbottom="6117f" cropleft="446f" cropright="325f" recolortarget="#333 [1446]"/>
                      </v:shape>
                      <v:shape id="Textfeld 23" o:spid="_x0000_s1176" type="#_x0000_t202" style="position:absolute;left:33443;top:25;width:3861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3FDB4D26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  <v:shape id="Textfeld 23" o:spid="_x0000_s1177" type="#_x0000_t202" style="position:absolute;left:33692;top:3240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5B2B864A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36 MB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236BE724" w14:textId="77777777" w:rsidR="001E252C" w:rsidRPr="008249EA" w:rsidRDefault="001E252C" w:rsidP="00DF076C">
            <w:pPr>
              <w:pStyle w:val="berschrift3"/>
            </w:pPr>
            <w:r w:rsidRPr="008249EA">
              <w:t>a)</w:t>
            </w:r>
          </w:p>
          <w:p w14:paraId="7D8F165C" w14:textId="77777777" w:rsidR="001E252C" w:rsidRPr="008249EA" w:rsidRDefault="001E252C" w:rsidP="001826A1">
            <w:pPr>
              <w:rPr>
                <w:sz w:val="24"/>
              </w:rPr>
            </w:pPr>
          </w:p>
          <w:p w14:paraId="7559AFCB" w14:textId="77777777" w:rsidR="001E252C" w:rsidRPr="008249EA" w:rsidRDefault="001E252C" w:rsidP="001826A1">
            <w:pPr>
              <w:rPr>
                <w:sz w:val="24"/>
              </w:rPr>
            </w:pPr>
          </w:p>
          <w:p w14:paraId="0CBA0000" w14:textId="77777777" w:rsidR="001E252C" w:rsidRPr="008249EA" w:rsidRDefault="001E252C" w:rsidP="001826A1">
            <w:pPr>
              <w:rPr>
                <w:sz w:val="24"/>
              </w:rPr>
            </w:pPr>
          </w:p>
          <w:p w14:paraId="569EC036" w14:textId="77777777" w:rsidR="001E252C" w:rsidRPr="008249EA" w:rsidRDefault="001E252C" w:rsidP="001826A1">
            <w:pPr>
              <w:rPr>
                <w:sz w:val="24"/>
              </w:rPr>
            </w:pPr>
          </w:p>
          <w:p w14:paraId="2340CB02" w14:textId="77777777" w:rsidR="001E252C" w:rsidRPr="008249EA" w:rsidRDefault="001E252C" w:rsidP="001826A1">
            <w:pPr>
              <w:rPr>
                <w:sz w:val="24"/>
              </w:rPr>
            </w:pPr>
          </w:p>
          <w:p w14:paraId="07B8DB14" w14:textId="77777777" w:rsidR="001E252C" w:rsidRPr="008249EA" w:rsidRDefault="001E252C" w:rsidP="001826A1">
            <w:pPr>
              <w:rPr>
                <w:sz w:val="24"/>
              </w:rPr>
            </w:pPr>
          </w:p>
          <w:p w14:paraId="59B94F74" w14:textId="6B6F4E45" w:rsidR="001E252C" w:rsidRPr="008249EA" w:rsidRDefault="001E252C" w:rsidP="001826A1">
            <w:pPr>
              <w:rPr>
                <w:sz w:val="24"/>
              </w:rPr>
            </w:pPr>
          </w:p>
          <w:p w14:paraId="3529F008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8334" w:type="dxa"/>
            <w:tcBorders>
              <w:top w:val="nil"/>
              <w:left w:val="nil"/>
              <w:bottom w:val="nil"/>
              <w:right w:val="nil"/>
            </w:tcBorders>
          </w:tcPr>
          <w:p w14:paraId="24EA230C" w14:textId="690BEE12" w:rsidR="001E252C" w:rsidRPr="008249EA" w:rsidRDefault="001E252C" w:rsidP="008C0D2E">
            <w:r w:rsidRPr="008249EA">
              <w:t>Tara lädt nach und nach eine App herunter</w:t>
            </w:r>
            <w:r w:rsidR="001D1878">
              <w:t>. D</w:t>
            </w:r>
            <w:r w:rsidRPr="008249EA">
              <w:t xml:space="preserve">ie ganze App hat 36 MB. </w:t>
            </w:r>
          </w:p>
          <w:p w14:paraId="454F496B" w14:textId="5884970A" w:rsidR="001E252C" w:rsidRPr="008249EA" w:rsidRDefault="001E252C" w:rsidP="00214B41">
            <w:pPr>
              <w:pStyle w:val="Listenabsatz"/>
            </w:pPr>
            <w:r w:rsidRPr="008249EA">
              <w:t xml:space="preserve">Denkt euch </w:t>
            </w:r>
            <w:r w:rsidRPr="008C0D2E">
              <w:t>selbst</w:t>
            </w:r>
            <w:r>
              <w:t xml:space="preserve"> Schritte aus, in denen ihr in </w:t>
            </w:r>
            <w:r w:rsidRPr="008249EA">
              <w:t xml:space="preserve">Schritten </w:t>
            </w:r>
            <w:r>
              <w:t xml:space="preserve">doppelt </w:t>
            </w:r>
            <w:r w:rsidRPr="008249EA">
              <w:t xml:space="preserve">zählen wollt. </w:t>
            </w:r>
            <w:r w:rsidR="00611F77">
              <w:br/>
            </w:r>
            <w:r w:rsidRPr="008249EA">
              <w:t xml:space="preserve">Zählt zu zweit. </w:t>
            </w:r>
          </w:p>
          <w:p w14:paraId="0DC06158" w14:textId="77777777" w:rsidR="001E252C" w:rsidRPr="008249EA" w:rsidRDefault="001E252C" w:rsidP="00214B41">
            <w:pPr>
              <w:pStyle w:val="Listenabsatz"/>
            </w:pPr>
            <w:r w:rsidRPr="008249EA">
              <w:t>Kommt ihr tatsächlich bei 36 MB an?  Warum? Oder warum nicht?</w:t>
            </w:r>
          </w:p>
          <w:p w14:paraId="28632DC9" w14:textId="77777777" w:rsidR="001E252C" w:rsidRPr="008249EA" w:rsidRDefault="001E252C" w:rsidP="00214B41">
            <w:pPr>
              <w:pStyle w:val="Listenabsatz"/>
            </w:pPr>
            <w:r w:rsidRPr="008249EA">
              <w:t xml:space="preserve">Wenn nicht, was müsst ihr anders machen? Probiert es nochmal. </w:t>
            </w:r>
          </w:p>
          <w:p w14:paraId="7FE03010" w14:textId="77777777" w:rsidR="001E252C" w:rsidRPr="008249EA" w:rsidRDefault="001E252C" w:rsidP="00214B41">
            <w:pPr>
              <w:pStyle w:val="Listenabsatz"/>
            </w:pPr>
            <w:r w:rsidRPr="008249EA">
              <w:t xml:space="preserve">Findet ihr mehrere Möglichkeiten zum doppelten Zählen? </w:t>
            </w:r>
          </w:p>
          <w:p w14:paraId="56A0D0EB" w14:textId="77777777" w:rsidR="001E252C" w:rsidRPr="008249EA" w:rsidRDefault="001E252C" w:rsidP="001826A1">
            <w:pPr>
              <w:rPr>
                <w:sz w:val="24"/>
              </w:rPr>
            </w:pPr>
          </w:p>
          <w:p w14:paraId="727BB1FE" w14:textId="1537ADED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 xml:space="preserve">      </w:t>
            </w:r>
          </w:p>
          <w:p w14:paraId="0E684953" w14:textId="77777777" w:rsidR="001E252C" w:rsidRPr="008249EA" w:rsidRDefault="001E252C" w:rsidP="001826A1">
            <w:pPr>
              <w:rPr>
                <w:sz w:val="24"/>
              </w:rPr>
            </w:pPr>
          </w:p>
          <w:p w14:paraId="51D1A5C8" w14:textId="77777777" w:rsidR="001E252C" w:rsidRPr="008249EA" w:rsidRDefault="001E252C" w:rsidP="001826A1">
            <w:pPr>
              <w:rPr>
                <w:sz w:val="24"/>
              </w:rPr>
            </w:pPr>
          </w:p>
          <w:p w14:paraId="72D1BF12" w14:textId="77777777" w:rsidR="001E252C" w:rsidRPr="008249EA" w:rsidRDefault="001E252C" w:rsidP="001826A1">
            <w:pPr>
              <w:rPr>
                <w:sz w:val="24"/>
              </w:rPr>
            </w:pPr>
          </w:p>
        </w:tc>
      </w:tr>
      <w:tr w:rsidR="001E252C" w:rsidRPr="008249EA" w14:paraId="16728432" w14:textId="77777777" w:rsidTr="008F796E">
        <w:trPr>
          <w:gridAfter w:val="1"/>
          <w:wAfter w:w="28" w:type="dxa"/>
          <w:trHeight w:val="282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4662671D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481AA910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334" w:type="dxa"/>
            <w:tcBorders>
              <w:top w:val="nil"/>
              <w:left w:val="nil"/>
              <w:bottom w:val="nil"/>
              <w:right w:val="nil"/>
            </w:tcBorders>
          </w:tcPr>
          <w:p w14:paraId="41D4A95F" w14:textId="77777777" w:rsidR="001E252C" w:rsidRPr="008249EA" w:rsidRDefault="001E252C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1E252C" w:rsidRPr="008249EA" w14:paraId="042DB0E0" w14:textId="77777777" w:rsidTr="008F796E">
        <w:trPr>
          <w:gridAfter w:val="1"/>
          <w:wAfter w:w="28" w:type="dxa"/>
          <w:trHeight w:val="282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42462E1B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1963A7A4" w14:textId="77777777" w:rsidR="001E252C" w:rsidRPr="008249EA" w:rsidRDefault="001E252C" w:rsidP="008C0D2E">
            <w:pPr>
              <w:pStyle w:val="berschrift3"/>
            </w:pPr>
            <w:r w:rsidRPr="008249EA">
              <w:t>b)</w:t>
            </w:r>
          </w:p>
        </w:tc>
        <w:tc>
          <w:tcPr>
            <w:tcW w:w="8334" w:type="dxa"/>
            <w:tcBorders>
              <w:top w:val="nil"/>
              <w:left w:val="nil"/>
              <w:bottom w:val="nil"/>
              <w:right w:val="nil"/>
            </w:tcBorders>
          </w:tcPr>
          <w:p w14:paraId="1F22EC49" w14:textId="5379C6C3" w:rsidR="001E252C" w:rsidRPr="00DF076C" w:rsidRDefault="008901AB" w:rsidP="001826A1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09664" behindDoc="0" locked="0" layoutInCell="1" allowOverlap="1" wp14:anchorId="0EDCC4DD" wp14:editId="04DADC67">
                      <wp:simplePos x="0" y="0"/>
                      <wp:positionH relativeFrom="column">
                        <wp:posOffset>4528185</wp:posOffset>
                      </wp:positionH>
                      <wp:positionV relativeFrom="paragraph">
                        <wp:posOffset>8495</wp:posOffset>
                      </wp:positionV>
                      <wp:extent cx="492918" cy="750570"/>
                      <wp:effectExtent l="0" t="0" r="2540" b="0"/>
                      <wp:wrapNone/>
                      <wp:docPr id="65431280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7182706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880600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CBBCC5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EDCC4DD" id="_x0000_s1178" style="position:absolute;margin-left:356.55pt;margin-top:.65pt;width:38.8pt;height:59.1pt;z-index:253809664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">
                      <v:shape id="Grafik 5" o:spid="_x0000_s117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">
                        <v:imagedata r:id="rId40" o:title="" chromakey="white"/>
                      </v:shape>
                      <v:shape id="Textfeld 12" o:spid="_x0000_s118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CBBCC5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E252C" w:rsidRPr="00DF076C">
              <w:t xml:space="preserve">Kenans ganze App hat 160 MB. </w:t>
            </w:r>
          </w:p>
          <w:p w14:paraId="19CF7EB8" w14:textId="53845757" w:rsidR="001E252C" w:rsidRPr="008249EA" w:rsidRDefault="001E252C" w:rsidP="00214B41">
            <w:pPr>
              <w:pStyle w:val="Listenabsatz"/>
            </w:pPr>
            <w:r w:rsidRPr="008249EA">
              <w:t xml:space="preserve">Zählt wieder </w:t>
            </w:r>
            <w:r>
              <w:t xml:space="preserve">doppelt </w:t>
            </w:r>
            <w:r w:rsidRPr="008249EA">
              <w:t xml:space="preserve">in Schritten. Zeichnet die Bögen im Streifen ein. </w:t>
            </w:r>
          </w:p>
          <w:p w14:paraId="483D1649" w14:textId="6F275877" w:rsidR="001E252C" w:rsidRDefault="001E252C" w:rsidP="00214B41">
            <w:pPr>
              <w:pStyle w:val="Listenabsatz"/>
            </w:pPr>
            <w:r w:rsidRPr="008249EA">
              <w:t>Findet zwei Möglichkeiten für Schritte.</w:t>
            </w:r>
          </w:p>
          <w:p w14:paraId="1D82933C" w14:textId="77777777" w:rsidR="00611F77" w:rsidRPr="008249EA" w:rsidRDefault="00611F77" w:rsidP="00611F77"/>
          <w:p w14:paraId="2A83C70C" w14:textId="77777777" w:rsidR="008901AB" w:rsidRDefault="008901AB" w:rsidP="001826A1">
            <w:pPr>
              <w:rPr>
                <w:sz w:val="24"/>
              </w:rPr>
            </w:pPr>
          </w:p>
          <w:p w14:paraId="3EFA33E2" w14:textId="77777777" w:rsidR="008901AB" w:rsidRDefault="008901AB" w:rsidP="001826A1">
            <w:pPr>
              <w:rPr>
                <w:sz w:val="24"/>
              </w:rPr>
            </w:pPr>
          </w:p>
          <w:p w14:paraId="20895F71" w14:textId="77777777" w:rsidR="008901AB" w:rsidRDefault="008901AB" w:rsidP="001826A1">
            <w:pPr>
              <w:rPr>
                <w:sz w:val="24"/>
              </w:rPr>
            </w:pPr>
          </w:p>
          <w:p w14:paraId="6A8CC642" w14:textId="1FA53906" w:rsidR="001E252C" w:rsidRDefault="008901AB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D6C46F3" wp14:editId="55F721DC">
                      <wp:extent cx="3904546" cy="461610"/>
                      <wp:effectExtent l="0" t="0" r="7620" b="8890"/>
                      <wp:docPr id="17" name="Gruppierung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4546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09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CE85E4" w14:textId="77777777" w:rsidR="008901AB" w:rsidRPr="00D7763C" w:rsidRDefault="008901AB" w:rsidP="008901AB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0F360C2" w14:textId="77777777" w:rsidR="008901AB" w:rsidRPr="00D7763C" w:rsidRDefault="008901AB" w:rsidP="008901AB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6C46F3" id="Gruppierung 17" o:spid="_x0000_s1181" style="width:307.45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">
                      <v:shape id="Bild 4" o:spid="_x0000_s1182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">
                        <v:imagedata r:id="rId52" o:title="S6_B_F_1_1d" croptop="24069f" cropbottom="7538f" cropleft="4666f" cropright="4751f"/>
                      </v:shape>
                      <v:shape id="Textfeld 23" o:spid="_x0000_s1183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4FCE85E4" w14:textId="77777777" w:rsidR="008901AB" w:rsidRPr="00D7763C" w:rsidRDefault="008901AB" w:rsidP="008901AB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84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40F360C2" w14:textId="77777777" w:rsidR="008901AB" w:rsidRPr="00D7763C" w:rsidRDefault="008901AB" w:rsidP="008901AB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42E9302" w14:textId="77777777" w:rsidR="008901AB" w:rsidRDefault="008901AB" w:rsidP="001826A1">
            <w:pPr>
              <w:rPr>
                <w:sz w:val="24"/>
              </w:rPr>
            </w:pPr>
          </w:p>
          <w:p w14:paraId="10DE7F58" w14:textId="77777777" w:rsidR="008901AB" w:rsidRPr="008249EA" w:rsidRDefault="008901AB" w:rsidP="001826A1">
            <w:pPr>
              <w:rPr>
                <w:sz w:val="24"/>
              </w:rPr>
            </w:pPr>
          </w:p>
          <w:p w14:paraId="359EC6B7" w14:textId="6F75FA1C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</w:p>
          <w:p w14:paraId="273A342C" w14:textId="77777777" w:rsidR="001E252C" w:rsidRPr="008249EA" w:rsidRDefault="001E252C" w:rsidP="001826A1">
            <w:pPr>
              <w:rPr>
                <w:sz w:val="24"/>
              </w:rPr>
            </w:pPr>
          </w:p>
          <w:p w14:paraId="7EF03FB7" w14:textId="77777777" w:rsidR="001E252C" w:rsidRPr="008249EA" w:rsidRDefault="001E252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31BDD82C" wp14:editId="06751D71">
                      <wp:extent cx="3903980" cy="461610"/>
                      <wp:effectExtent l="0" t="0" r="7620" b="8890"/>
                      <wp:docPr id="55" name="Gruppierung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3980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22C7E87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FFEADC6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DD82C" id="Gruppierung 55" o:spid="_x0000_s1185" style="width:307.4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">
                      <v:shape id="Bild 4" o:spid="_x0000_s1186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">
                        <v:imagedata r:id="rId52" o:title="S6_B_F_1_1d" croptop="24069f" cropbottom="7538f" cropleft="4666f" cropright="4751f"/>
                      </v:shape>
                      <v:shape id="Textfeld 23" o:spid="_x0000_s1187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" filled="f" stroked="f" strokeweight=".5pt">
                        <v:textbox inset="2.5mm,0,0,0">
                          <w:txbxContent>
                            <w:p w14:paraId="022C7E87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88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7FFEADC6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1C95779" w14:textId="77777777" w:rsidR="001E252C" w:rsidRPr="008249EA" w:rsidRDefault="001E252C" w:rsidP="001826A1">
            <w:pPr>
              <w:rPr>
                <w:sz w:val="24"/>
              </w:rPr>
            </w:pPr>
          </w:p>
        </w:tc>
      </w:tr>
    </w:tbl>
    <w:p w14:paraId="67E734C6" w14:textId="29843CCD" w:rsidR="001E252C" w:rsidRPr="008249EA" w:rsidRDefault="001E252C" w:rsidP="001E252C">
      <w:pPr>
        <w:rPr>
          <w:sz w:val="24"/>
        </w:rPr>
      </w:pPr>
    </w:p>
    <w:tbl>
      <w:tblPr>
        <w:tblW w:w="9635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331"/>
        <w:gridCol w:w="28"/>
        <w:gridCol w:w="142"/>
      </w:tblGrid>
      <w:tr w:rsidR="001E252C" w:rsidRPr="008249EA" w14:paraId="6BF9534E" w14:textId="77777777" w:rsidTr="00BC5528">
        <w:trPr>
          <w:gridAfter w:val="1"/>
          <w:wAfter w:w="142" w:type="dxa"/>
          <w:trHeight w:val="282"/>
        </w:trPr>
        <w:tc>
          <w:tcPr>
            <w:tcW w:w="737" w:type="dxa"/>
          </w:tcPr>
          <w:p w14:paraId="2BE080FF" w14:textId="77777777" w:rsidR="001E252C" w:rsidRPr="008249EA" w:rsidRDefault="001E252C" w:rsidP="00DF076C">
            <w:pPr>
              <w:pStyle w:val="berschrift3"/>
            </w:pPr>
            <w:r w:rsidRPr="008249EA">
              <w:t>2.5*</w:t>
            </w:r>
          </w:p>
        </w:tc>
        <w:tc>
          <w:tcPr>
            <w:tcW w:w="8756" w:type="dxa"/>
            <w:gridSpan w:val="3"/>
          </w:tcPr>
          <w:p w14:paraId="5EC19425" w14:textId="77777777" w:rsidR="001E252C" w:rsidRPr="008249EA" w:rsidRDefault="001E252C" w:rsidP="00DF076C">
            <w:pPr>
              <w:pStyle w:val="berschrift3"/>
            </w:pPr>
            <w:r w:rsidRPr="008249EA">
              <w:t xml:space="preserve">Lücken füllen </w:t>
            </w:r>
          </w:p>
          <w:p w14:paraId="435D43A8" w14:textId="77777777" w:rsidR="001E252C" w:rsidRPr="008249EA" w:rsidRDefault="001E252C" w:rsidP="00DF076C">
            <w:pPr>
              <w:pStyle w:val="berschrift3"/>
            </w:pPr>
          </w:p>
        </w:tc>
      </w:tr>
      <w:tr w:rsidR="001E252C" w:rsidRPr="008249EA" w14:paraId="03B316DA" w14:textId="77777777" w:rsidTr="00BC5528">
        <w:trPr>
          <w:gridAfter w:val="2"/>
          <w:wAfter w:w="170" w:type="dxa"/>
          <w:trHeight w:val="282"/>
        </w:trPr>
        <w:tc>
          <w:tcPr>
            <w:tcW w:w="737" w:type="dxa"/>
          </w:tcPr>
          <w:p w14:paraId="56FDB7EB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E859174" w14:textId="77777777" w:rsidR="001E252C" w:rsidRPr="008249EA" w:rsidRDefault="001E252C" w:rsidP="00DF076C">
            <w:pPr>
              <w:pStyle w:val="berschrift3"/>
            </w:pPr>
            <w:r w:rsidRPr="008249EA">
              <w:t>a)</w:t>
            </w:r>
          </w:p>
        </w:tc>
        <w:tc>
          <w:tcPr>
            <w:tcW w:w="8331" w:type="dxa"/>
          </w:tcPr>
          <w:p w14:paraId="4529FC3C" w14:textId="77777777" w:rsidR="001E252C" w:rsidRPr="00DF076C" w:rsidRDefault="001E252C" w:rsidP="001826A1">
            <w:r w:rsidRPr="00DF076C">
              <w:t xml:space="preserve">Bestimme die fehlenden Werte. </w:t>
            </w:r>
          </w:p>
          <w:p w14:paraId="76BE759E" w14:textId="77777777" w:rsidR="001E252C" w:rsidRPr="00DF076C" w:rsidRDefault="001E252C" w:rsidP="001826A1"/>
        </w:tc>
      </w:tr>
      <w:tr w:rsidR="001E252C" w:rsidRPr="008249EA" w14:paraId="048144CF" w14:textId="77777777" w:rsidTr="00BC5528">
        <w:trPr>
          <w:gridAfter w:val="2"/>
          <w:wAfter w:w="170" w:type="dxa"/>
          <w:trHeight w:val="282"/>
        </w:trPr>
        <w:tc>
          <w:tcPr>
            <w:tcW w:w="737" w:type="dxa"/>
          </w:tcPr>
          <w:p w14:paraId="0880649E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0A0B673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331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1E252C" w:rsidRPr="00DF076C" w14:paraId="618BB315" w14:textId="77777777" w:rsidTr="001826A1">
              <w:tc>
                <w:tcPr>
                  <w:tcW w:w="3853" w:type="dxa"/>
                </w:tcPr>
                <w:p w14:paraId="70842454" w14:textId="77777777" w:rsidR="001E252C" w:rsidRPr="00DF076C" w:rsidRDefault="001E252C" w:rsidP="001826A1">
                  <w:r w:rsidRPr="00DF076C">
                    <w:t>(1)    5 % von 100 GB sind ______ GB.</w:t>
                  </w:r>
                </w:p>
                <w:p w14:paraId="1872A075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10 %  von 100 GB sind ______ GB.</w:t>
                  </w:r>
                </w:p>
                <w:p w14:paraId="0082583D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20 %  von 100 GB sind ______ GB.</w:t>
                  </w:r>
                </w:p>
                <w:p w14:paraId="237FC453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40 %  von 100 GB sind ______ GB.</w:t>
                  </w:r>
                </w:p>
                <w:p w14:paraId="779B656A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80 %  von 100 GB sind ______ GB.</w:t>
                  </w:r>
                </w:p>
              </w:tc>
              <w:tc>
                <w:tcPr>
                  <w:tcW w:w="3854" w:type="dxa"/>
                </w:tcPr>
                <w:p w14:paraId="1F8E80DE" w14:textId="77777777" w:rsidR="001E252C" w:rsidRPr="00DF076C" w:rsidRDefault="001E252C" w:rsidP="001826A1">
                  <w:r w:rsidRPr="00DF076C">
                    <w:t>(2)   5 % von 60 GB sind _______ GB.</w:t>
                  </w:r>
                </w:p>
                <w:p w14:paraId="38F28F5A" w14:textId="77777777" w:rsidR="001E252C" w:rsidRPr="00DF076C" w:rsidRDefault="001E252C" w:rsidP="001826A1">
                  <w:r w:rsidRPr="00DF076C">
                    <w:t xml:space="preserve">      15 % von 60 GB sind _______ GB.</w:t>
                  </w:r>
                </w:p>
                <w:p w14:paraId="4C724D35" w14:textId="77777777" w:rsidR="001E252C" w:rsidRPr="00DF076C" w:rsidRDefault="001E252C" w:rsidP="001826A1">
                  <w:r w:rsidRPr="00DF076C">
                    <w:t xml:space="preserve">      25 % von 60 GB sind _______ GB.</w:t>
                  </w:r>
                </w:p>
                <w:p w14:paraId="5808B81A" w14:textId="77777777" w:rsidR="001E252C" w:rsidRPr="00DF076C" w:rsidRDefault="001E252C" w:rsidP="001826A1">
                  <w:r w:rsidRPr="00DF076C">
                    <w:t xml:space="preserve">      60 % von 60 GB sind _______ GB.</w:t>
                  </w:r>
                </w:p>
              </w:tc>
            </w:tr>
            <w:tr w:rsidR="001E252C" w:rsidRPr="00DF076C" w14:paraId="30DB7341" w14:textId="77777777" w:rsidTr="001826A1">
              <w:trPr>
                <w:trHeight w:val="80"/>
              </w:trPr>
              <w:tc>
                <w:tcPr>
                  <w:tcW w:w="3853" w:type="dxa"/>
                </w:tcPr>
                <w:p w14:paraId="47620D36" w14:textId="77777777" w:rsidR="001E252C" w:rsidRPr="00DF076C" w:rsidRDefault="001E252C" w:rsidP="001826A1"/>
              </w:tc>
              <w:tc>
                <w:tcPr>
                  <w:tcW w:w="3854" w:type="dxa"/>
                </w:tcPr>
                <w:p w14:paraId="17A1AFA1" w14:textId="77777777" w:rsidR="001E252C" w:rsidRPr="00DF076C" w:rsidRDefault="001E252C" w:rsidP="001826A1"/>
              </w:tc>
            </w:tr>
            <w:tr w:rsidR="001E252C" w:rsidRPr="00DF076C" w14:paraId="2F894450" w14:textId="77777777" w:rsidTr="001826A1">
              <w:tc>
                <w:tcPr>
                  <w:tcW w:w="3853" w:type="dxa"/>
                </w:tcPr>
                <w:p w14:paraId="6DE14E31" w14:textId="77777777" w:rsidR="001E252C" w:rsidRPr="00DF076C" w:rsidRDefault="001E252C" w:rsidP="001826A1">
                  <w:r w:rsidRPr="00DF076C">
                    <w:t>(3)   2 GB von 40 GB sind _______ %.</w:t>
                  </w:r>
                </w:p>
                <w:p w14:paraId="778195E0" w14:textId="77777777" w:rsidR="001E252C" w:rsidRPr="00DF076C" w:rsidRDefault="001E252C" w:rsidP="001826A1">
                  <w:r w:rsidRPr="00DF076C">
                    <w:t xml:space="preserve">        8 GB von 40 GB sind _______ %.</w:t>
                  </w:r>
                </w:p>
                <w:p w14:paraId="415F97C1" w14:textId="77777777" w:rsidR="001E252C" w:rsidRPr="00DF076C" w:rsidRDefault="001E252C" w:rsidP="001826A1">
                  <w:r w:rsidRPr="00DF076C">
                    <w:t xml:space="preserve">      24 GB von 40 GB sind _______ %.</w:t>
                  </w:r>
                </w:p>
                <w:p w14:paraId="0B4D97D1" w14:textId="77777777" w:rsidR="001E252C" w:rsidRPr="00DF076C" w:rsidRDefault="001E252C" w:rsidP="001826A1">
                  <w:r w:rsidRPr="00DF076C">
                    <w:t xml:space="preserve">      30 GB von 40 GB sind _______ %.</w:t>
                  </w:r>
                </w:p>
              </w:tc>
              <w:tc>
                <w:tcPr>
                  <w:tcW w:w="3854" w:type="dxa"/>
                </w:tcPr>
                <w:p w14:paraId="3AC5D217" w14:textId="77777777" w:rsidR="001E252C" w:rsidRPr="00DF076C" w:rsidRDefault="001E252C" w:rsidP="001826A1">
                  <w:r w:rsidRPr="00DF076C">
                    <w:t>(4) 7,5 GB von 75 GB sind ______ %.</w:t>
                  </w:r>
                </w:p>
                <w:p w14:paraId="521999CA" w14:textId="77777777" w:rsidR="001E252C" w:rsidRPr="00DF076C" w:rsidRDefault="001E252C" w:rsidP="001826A1">
                  <w:r w:rsidRPr="00DF076C">
                    <w:t xml:space="preserve">       15 GB von 75 GB sind ______ %.</w:t>
                  </w:r>
                </w:p>
                <w:p w14:paraId="3B2DC7A1" w14:textId="77777777" w:rsidR="001E252C" w:rsidRPr="00DF076C" w:rsidRDefault="001E252C" w:rsidP="001826A1">
                  <w:r w:rsidRPr="00DF076C">
                    <w:t xml:space="preserve">    22,5 GB von 75 GB sind ______ %.</w:t>
                  </w:r>
                </w:p>
                <w:p w14:paraId="66503EE2" w14:textId="77777777" w:rsidR="001E252C" w:rsidRPr="00DF076C" w:rsidRDefault="001E252C" w:rsidP="001826A1">
                  <w:r w:rsidRPr="00DF076C">
                    <w:t xml:space="preserve">       45 GB von 75 GB sind ______ %.</w:t>
                  </w:r>
                </w:p>
              </w:tc>
            </w:tr>
          </w:tbl>
          <w:p w14:paraId="400E6D3B" w14:textId="77777777" w:rsidR="001E252C" w:rsidRPr="00DF076C" w:rsidRDefault="001E252C" w:rsidP="001826A1"/>
        </w:tc>
      </w:tr>
      <w:tr w:rsidR="001E252C" w:rsidRPr="008249EA" w14:paraId="6AA6B1E8" w14:textId="77777777" w:rsidTr="00BC5528">
        <w:trPr>
          <w:gridAfter w:val="2"/>
          <w:wAfter w:w="170" w:type="dxa"/>
          <w:trHeight w:val="282"/>
        </w:trPr>
        <w:tc>
          <w:tcPr>
            <w:tcW w:w="737" w:type="dxa"/>
          </w:tcPr>
          <w:p w14:paraId="6E395A8A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95359D1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331" w:type="dxa"/>
          </w:tcPr>
          <w:p w14:paraId="7DA98029" w14:textId="77777777" w:rsidR="001E252C" w:rsidRPr="00DF076C" w:rsidRDefault="001E252C" w:rsidP="001826A1"/>
        </w:tc>
      </w:tr>
      <w:tr w:rsidR="001E252C" w:rsidRPr="008249EA" w14:paraId="6730BA05" w14:textId="77777777" w:rsidTr="00BC5528">
        <w:trPr>
          <w:gridAfter w:val="2"/>
          <w:wAfter w:w="170" w:type="dxa"/>
          <w:trHeight w:val="282"/>
        </w:trPr>
        <w:tc>
          <w:tcPr>
            <w:tcW w:w="737" w:type="dxa"/>
          </w:tcPr>
          <w:p w14:paraId="18040BA4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6E3F5DCE" w14:textId="77777777" w:rsidR="001E252C" w:rsidRPr="008249EA" w:rsidRDefault="001E252C" w:rsidP="00DF076C">
            <w:pPr>
              <w:pStyle w:val="berschrift3"/>
            </w:pPr>
            <w:r w:rsidRPr="008249EA">
              <w:t>b)</w:t>
            </w:r>
          </w:p>
        </w:tc>
        <w:tc>
          <w:tcPr>
            <w:tcW w:w="8331" w:type="dxa"/>
          </w:tcPr>
          <w:p w14:paraId="0FFE8FC4" w14:textId="77777777" w:rsidR="001E252C" w:rsidRPr="00DF076C" w:rsidRDefault="001E252C" w:rsidP="001826A1">
            <w:r w:rsidRPr="00DF076C">
              <w:t>Hast du beachtet, dass in Aufgabe (3) und (4) etwas anderes gesucht ist?</w:t>
            </w:r>
            <w:r w:rsidRPr="00DF076C">
              <w:br/>
              <w:t xml:space="preserve">Korrigiere notfalls. </w:t>
            </w:r>
          </w:p>
          <w:p w14:paraId="33DE0348" w14:textId="77777777" w:rsidR="001E252C" w:rsidRPr="00DF076C" w:rsidRDefault="001E252C" w:rsidP="001826A1"/>
        </w:tc>
      </w:tr>
      <w:tr w:rsidR="001E252C" w:rsidRPr="008249EA" w14:paraId="6B8EA215" w14:textId="77777777" w:rsidTr="00BC5528">
        <w:trPr>
          <w:gridAfter w:val="2"/>
          <w:wAfter w:w="170" w:type="dxa"/>
          <w:trHeight w:val="282"/>
        </w:trPr>
        <w:tc>
          <w:tcPr>
            <w:tcW w:w="737" w:type="dxa"/>
          </w:tcPr>
          <w:p w14:paraId="535D3BFD" w14:textId="511D3CE5" w:rsidR="001E252C" w:rsidRPr="008249EA" w:rsidRDefault="008F796E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035968" behindDoc="0" locked="0" layoutInCell="1" allowOverlap="1" wp14:anchorId="1232AEFF" wp14:editId="1255F3C2">
                  <wp:simplePos x="0" y="0"/>
                  <wp:positionH relativeFrom="column">
                    <wp:posOffset>13887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605065867" name="Grafik 1605065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AD34183" w14:textId="77777777" w:rsidR="001E252C" w:rsidRPr="008249EA" w:rsidRDefault="001E252C" w:rsidP="00DF076C">
            <w:pPr>
              <w:pStyle w:val="berschrift3"/>
            </w:pPr>
            <w:r>
              <w:t>c)</w:t>
            </w:r>
          </w:p>
        </w:tc>
        <w:tc>
          <w:tcPr>
            <w:tcW w:w="8331" w:type="dxa"/>
          </w:tcPr>
          <w:p w14:paraId="558507F2" w14:textId="4927DE1C" w:rsidR="001E252C" w:rsidRPr="00DF076C" w:rsidRDefault="001E252C" w:rsidP="001826A1">
            <w:r w:rsidRPr="00DF076C">
              <w:t>Untersuche</w:t>
            </w:r>
            <w:r w:rsidR="008F796E">
              <w:t>, wie die Aufgabe</w:t>
            </w:r>
            <w:r w:rsidR="008D6803">
              <w:t xml:space="preserve"> in einem Päckchen</w:t>
            </w:r>
            <w:r w:rsidR="008F796E">
              <w:t xml:space="preserve"> zusammenhängen</w:t>
            </w:r>
            <w:r w:rsidRPr="00DF076C">
              <w:t xml:space="preserve">: </w:t>
            </w:r>
            <w:r w:rsidR="008F796E">
              <w:br/>
            </w:r>
            <w:r w:rsidRPr="00DF076C">
              <w:t>Was bleibt gleich, was verändert sich? Was fällt dir auf?</w:t>
            </w:r>
          </w:p>
        </w:tc>
      </w:tr>
      <w:tr w:rsidR="001E252C" w:rsidRPr="008249EA" w14:paraId="4048F936" w14:textId="77777777" w:rsidTr="00BC5528">
        <w:trPr>
          <w:gridAfter w:val="1"/>
          <w:wAfter w:w="142" w:type="dxa"/>
        </w:trPr>
        <w:tc>
          <w:tcPr>
            <w:tcW w:w="737" w:type="dxa"/>
          </w:tcPr>
          <w:p w14:paraId="71F1B936" w14:textId="67374F4B" w:rsidR="001E252C" w:rsidRPr="008F796E" w:rsidRDefault="001E252C" w:rsidP="008F796E">
            <w:pPr>
              <w:pStyle w:val="berschriftAufgaben"/>
            </w:pPr>
            <w:r w:rsidRPr="008F796E">
              <w:lastRenderedPageBreak/>
              <w:br w:type="column"/>
              <w:t>3</w:t>
            </w:r>
          </w:p>
        </w:tc>
        <w:tc>
          <w:tcPr>
            <w:tcW w:w="8756" w:type="dxa"/>
            <w:gridSpan w:val="3"/>
          </w:tcPr>
          <w:p w14:paraId="06AD4551" w14:textId="0778399D" w:rsidR="001E252C" w:rsidRPr="008F796E" w:rsidRDefault="001E252C" w:rsidP="008F796E">
            <w:pPr>
              <w:pStyle w:val="berschriftAufgaben"/>
            </w:pPr>
            <w:r w:rsidRPr="008F796E">
              <w:t>Prozentwerte und Prozentsätze bestimmen</w:t>
            </w:r>
          </w:p>
        </w:tc>
      </w:tr>
      <w:tr w:rsidR="001E252C" w:rsidRPr="008249EA" w14:paraId="04A9E988" w14:textId="77777777" w:rsidTr="00BC5528">
        <w:trPr>
          <w:gridAfter w:val="1"/>
          <w:wAfter w:w="142" w:type="dxa"/>
        </w:trPr>
        <w:tc>
          <w:tcPr>
            <w:tcW w:w="737" w:type="dxa"/>
          </w:tcPr>
          <w:p w14:paraId="4A8D5CB7" w14:textId="77777777" w:rsidR="001E252C" w:rsidRPr="008249EA" w:rsidRDefault="001E252C" w:rsidP="008C0D2E">
            <w:pPr>
              <w:pStyle w:val="berschrift3"/>
            </w:pPr>
            <w:r w:rsidRPr="008249EA">
              <w:rPr>
                <w:noProof/>
              </w:rPr>
              <w:drawing>
                <wp:anchor distT="0" distB="0" distL="114300" distR="114300" simplePos="0" relativeHeight="253640704" behindDoc="0" locked="0" layoutInCell="1" allowOverlap="1" wp14:anchorId="2F055DCE" wp14:editId="23C510D1">
                  <wp:simplePos x="0" y="0"/>
                  <wp:positionH relativeFrom="column">
                    <wp:posOffset>3005455</wp:posOffset>
                  </wp:positionH>
                  <wp:positionV relativeFrom="paragraph">
                    <wp:posOffset>-4610100</wp:posOffset>
                  </wp:positionV>
                  <wp:extent cx="1122045" cy="146050"/>
                  <wp:effectExtent l="0" t="0" r="1905" b="6350"/>
                  <wp:wrapNone/>
                  <wp:docPr id="13890" name="Grafik 13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249EA">
              <w:t xml:space="preserve">3.1 </w:t>
            </w:r>
          </w:p>
        </w:tc>
        <w:tc>
          <w:tcPr>
            <w:tcW w:w="8756" w:type="dxa"/>
            <w:gridSpan w:val="3"/>
          </w:tcPr>
          <w:p w14:paraId="2C2AB8FD" w14:textId="5B1B665B" w:rsidR="001E252C" w:rsidRPr="008249EA" w:rsidRDefault="001E252C" w:rsidP="008C0D2E">
            <w:pPr>
              <w:pStyle w:val="berschrift3"/>
            </w:pPr>
            <w:r w:rsidRPr="008249EA">
              <w:t>Verschiedene Angebote für die Traumschuhe</w:t>
            </w:r>
          </w:p>
          <w:p w14:paraId="7E0799F3" w14:textId="36A085FA" w:rsidR="001E252C" w:rsidRPr="008249EA" w:rsidRDefault="00B90E00" w:rsidP="008C0D2E">
            <w:pPr>
              <w:pStyle w:val="berschrift3"/>
            </w:pPr>
            <w:r w:rsidRPr="008249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82080" behindDoc="0" locked="0" layoutInCell="1" allowOverlap="1" wp14:anchorId="7D6C96E5" wp14:editId="4752945B">
                      <wp:simplePos x="0" y="0"/>
                      <wp:positionH relativeFrom="column">
                        <wp:posOffset>3642939</wp:posOffset>
                      </wp:positionH>
                      <wp:positionV relativeFrom="paragraph">
                        <wp:posOffset>58586</wp:posOffset>
                      </wp:positionV>
                      <wp:extent cx="1761490" cy="542925"/>
                      <wp:effectExtent l="0" t="0" r="3810" b="3175"/>
                      <wp:wrapNone/>
                      <wp:docPr id="1729773402" name="Gefaltete Ecke 1729773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149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ED9439A" w14:textId="77777777" w:rsidR="006F4981" w:rsidRDefault="006F4981" w:rsidP="006F4981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>Alle Sneakers kosten nur noch 75 % vom alten Preis.</w:t>
                                  </w:r>
                                </w:p>
                                <w:p w14:paraId="7FE66068" w14:textId="77777777" w:rsidR="002A0204" w:rsidRPr="00B90E00" w:rsidRDefault="002A0204" w:rsidP="006F4981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  <w:p w14:paraId="33E0B67A" w14:textId="2AE4649C" w:rsidR="006F4981" w:rsidRPr="00B90E00" w:rsidRDefault="006F4981" w:rsidP="006F4981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6C96E5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Gefaltete Ecke 1729773402" o:spid="_x0000_s1189" type="#_x0000_t65" style="position:absolute;margin-left:286.85pt;margin-top:4.6pt;width:138.7pt;height:42.75pt;z-index:2543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3ED9439A" w14:textId="77777777" w:rsidR="006F4981" w:rsidRDefault="006F4981" w:rsidP="006F4981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>Alle Sneakers kosten nur noch 75 % vom alten Preis.</w:t>
                            </w:r>
                          </w:p>
                          <w:p w14:paraId="7FE66068" w14:textId="77777777" w:rsidR="002A0204" w:rsidRPr="00B90E00" w:rsidRDefault="002A0204" w:rsidP="006F4981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14:paraId="33E0B67A" w14:textId="2AE4649C" w:rsidR="006F4981" w:rsidRPr="00B90E00" w:rsidRDefault="006F4981" w:rsidP="006F4981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E252C" w:rsidRPr="008249EA" w14:paraId="5C51EB4E" w14:textId="77777777" w:rsidTr="00BC5528">
        <w:trPr>
          <w:gridAfter w:val="2"/>
          <w:wAfter w:w="170" w:type="dxa"/>
        </w:trPr>
        <w:tc>
          <w:tcPr>
            <w:tcW w:w="737" w:type="dxa"/>
          </w:tcPr>
          <w:p w14:paraId="0570A940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E19C17C" w14:textId="075F87D3" w:rsidR="001E252C" w:rsidRPr="008249EA" w:rsidRDefault="001E252C" w:rsidP="008C0D2E">
            <w:pPr>
              <w:pStyle w:val="berschrift3"/>
            </w:pPr>
            <w:r w:rsidRPr="008249EA">
              <w:t>a)</w:t>
            </w:r>
          </w:p>
        </w:tc>
        <w:tc>
          <w:tcPr>
            <w:tcW w:w="8331" w:type="dxa"/>
          </w:tcPr>
          <w:p w14:paraId="0B2FE66B" w14:textId="09533421" w:rsidR="006F4981" w:rsidRDefault="001E252C" w:rsidP="008C0D2E">
            <w:r w:rsidRPr="008249EA">
              <w:t>Maurice hat in der Stadt ein Angebot für seine Traum</w:t>
            </w:r>
            <w:r w:rsidR="00B90E00">
              <w:t xml:space="preserve">- </w:t>
            </w:r>
            <w:r w:rsidR="00B90E00">
              <w:br/>
            </w:r>
            <w:r w:rsidRPr="008249EA">
              <w:t>schuhe entdeckt</w:t>
            </w:r>
            <w:r w:rsidR="00804033">
              <w:t>, die vorher 80 € gekostet haben</w:t>
            </w:r>
            <w:r w:rsidRPr="008249EA">
              <w:t xml:space="preserve">. </w:t>
            </w:r>
            <w:r w:rsidR="00804033">
              <w:br/>
            </w:r>
            <w:r w:rsidR="00B90E00">
              <w:t xml:space="preserve">Er stellt es </w:t>
            </w:r>
            <w:r w:rsidR="006F4981">
              <w:t xml:space="preserve">am </w:t>
            </w:r>
            <w:r w:rsidRPr="008249EA">
              <w:t>Prozentstreifen dar.</w:t>
            </w:r>
          </w:p>
          <w:p w14:paraId="4D208597" w14:textId="2CB46A7E" w:rsidR="001E252C" w:rsidRPr="008249EA" w:rsidRDefault="00A946C1" w:rsidP="008C0D2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4402560" behindDoc="0" locked="0" layoutInCell="1" allowOverlap="1" wp14:anchorId="2EA091DA" wp14:editId="6EBCBDAC">
                  <wp:simplePos x="0" y="0"/>
                  <wp:positionH relativeFrom="column">
                    <wp:posOffset>-54279</wp:posOffset>
                  </wp:positionH>
                  <wp:positionV relativeFrom="paragraph">
                    <wp:posOffset>59800</wp:posOffset>
                  </wp:positionV>
                  <wp:extent cx="3448878" cy="736129"/>
                  <wp:effectExtent l="0" t="0" r="5715" b="635"/>
                  <wp:wrapNone/>
                  <wp:docPr id="812785209" name="Grafik 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85209" name="Grafik 812785209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878" cy="7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52C" w:rsidRPr="008249EA">
              <w:rPr>
                <w:noProof/>
              </w:rPr>
              <w:t xml:space="preserve"> </w:t>
            </w:r>
          </w:p>
          <w:p w14:paraId="09EB3A4B" w14:textId="75E6B5FB" w:rsidR="001E252C" w:rsidRPr="008249EA" w:rsidRDefault="00801485" w:rsidP="001826A1">
            <w:pPr>
              <w:rPr>
                <w:b/>
                <w:noProof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388224" behindDoc="0" locked="0" layoutInCell="1" allowOverlap="1" wp14:anchorId="66F545D2" wp14:editId="76BB8122">
                      <wp:simplePos x="0" y="0"/>
                      <wp:positionH relativeFrom="column">
                        <wp:posOffset>4368248</wp:posOffset>
                      </wp:positionH>
                      <wp:positionV relativeFrom="paragraph">
                        <wp:posOffset>2236</wp:posOffset>
                      </wp:positionV>
                      <wp:extent cx="581025" cy="702310"/>
                      <wp:effectExtent l="0" t="0" r="3175" b="8890"/>
                      <wp:wrapNone/>
                      <wp:docPr id="1479198693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566020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906400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973229" w14:textId="77777777" w:rsidR="00801485" w:rsidRPr="00160B38" w:rsidRDefault="00801485" w:rsidP="0080148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F545D2" id="Gruppieren 17" o:spid="_x0000_s1190" style="position:absolute;margin-left:343.95pt;margin-top:.2pt;width:45.75pt;height:55.3pt;z-index:254388224;mso-position-horizontal-relative:text;mso-position-vertical-relative:text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">
                      <v:shape id="Grafik 7" o:spid="_x0000_s1191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">
                        <v:imagedata r:id="rId56" o:title="" chromakey="white"/>
                      </v:shape>
                      <v:shape id="Textfeld 12" o:spid="_x0000_s1192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A973229" w14:textId="77777777" w:rsidR="00801485" w:rsidRPr="00160B38" w:rsidRDefault="00801485" w:rsidP="0080148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027FE14" w14:textId="0D5B574B" w:rsidR="001E252C" w:rsidRPr="008249EA" w:rsidRDefault="001E252C" w:rsidP="001826A1">
            <w:pPr>
              <w:rPr>
                <w:b/>
                <w:noProof/>
                <w:sz w:val="24"/>
              </w:rPr>
            </w:pPr>
          </w:p>
          <w:p w14:paraId="394B0CE6" w14:textId="2FA9BA99" w:rsidR="001E252C" w:rsidRPr="008249EA" w:rsidRDefault="001E252C" w:rsidP="001826A1">
            <w:pPr>
              <w:rPr>
                <w:b/>
                <w:noProof/>
                <w:sz w:val="24"/>
              </w:rPr>
            </w:pPr>
          </w:p>
          <w:p w14:paraId="0F3A9FE9" w14:textId="5F71FB8F" w:rsidR="001E252C" w:rsidRPr="008249EA" w:rsidRDefault="001E252C" w:rsidP="001826A1">
            <w:pPr>
              <w:rPr>
                <w:b/>
                <w:noProof/>
                <w:sz w:val="24"/>
              </w:rPr>
            </w:pPr>
          </w:p>
          <w:p w14:paraId="6AC2CDDA" w14:textId="16D96ECA" w:rsidR="001E252C" w:rsidRPr="008249EA" w:rsidRDefault="001E252C" w:rsidP="00214B41">
            <w:pPr>
              <w:pStyle w:val="Listenabsatz"/>
            </w:pPr>
            <w:r w:rsidRPr="008249EA">
              <w:t>Was kannst du an dem Streifen erkennen?</w:t>
            </w:r>
          </w:p>
          <w:p w14:paraId="4E602213" w14:textId="1F734842" w:rsidR="001E252C" w:rsidRPr="008249EA" w:rsidRDefault="001E252C" w:rsidP="00214B41">
            <w:pPr>
              <w:pStyle w:val="Listenabsatz"/>
            </w:pPr>
            <w:r w:rsidRPr="008249EA">
              <w:t>Wie kommt Maurice auf 60 € als neuen Preis?</w:t>
            </w:r>
          </w:p>
          <w:p w14:paraId="590812BC" w14:textId="5211DAF1" w:rsidR="001E252C" w:rsidRPr="008249EA" w:rsidRDefault="001E252C" w:rsidP="00214B41">
            <w:pPr>
              <w:pStyle w:val="Listenabsatz"/>
            </w:pPr>
            <w:r w:rsidRPr="008249EA">
              <w:t xml:space="preserve">Vergleiche den Streifen von Maurice mit dem Streifen von Kenan in </w:t>
            </w:r>
            <w:r w:rsidRPr="00C37A2F">
              <w:rPr>
                <w:rFonts w:eastAsia="MS Gothic"/>
                <w:b/>
                <w:bCs/>
                <w:color w:val="327A86"/>
              </w:rPr>
              <w:t>2.3 a)</w:t>
            </w:r>
            <w:r w:rsidRPr="00C37A2F">
              <w:rPr>
                <w:color w:val="327A86"/>
              </w:rPr>
              <w:t>.</w:t>
            </w:r>
          </w:p>
          <w:p w14:paraId="7F74AD81" w14:textId="7F94BB38" w:rsidR="001E252C" w:rsidRDefault="001E252C" w:rsidP="00214B41">
            <w:pPr>
              <w:pStyle w:val="Listenabsatz"/>
            </w:pPr>
            <w:r w:rsidRPr="008249EA">
              <w:t>Schreibe auf, was dir auffällt</w:t>
            </w:r>
            <w:r w:rsidR="00B90E00">
              <w:t xml:space="preserve">. </w:t>
            </w:r>
          </w:p>
          <w:p w14:paraId="25C39C5A" w14:textId="20A151C5" w:rsidR="00B90E00" w:rsidRPr="008249EA" w:rsidRDefault="00B90E00" w:rsidP="00B90E00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1E252C" w:rsidRPr="008249EA" w14:paraId="1736A93F" w14:textId="77777777" w:rsidTr="00BC5528">
        <w:trPr>
          <w:gridAfter w:val="2"/>
          <w:wAfter w:w="170" w:type="dxa"/>
          <w:trHeight w:val="2452"/>
        </w:trPr>
        <w:tc>
          <w:tcPr>
            <w:tcW w:w="737" w:type="dxa"/>
          </w:tcPr>
          <w:p w14:paraId="4DBCFB88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660A7555" w14:textId="5A84DCD5" w:rsidR="001E252C" w:rsidRPr="008249EA" w:rsidRDefault="007A6E17" w:rsidP="008C0D2E">
            <w:pPr>
              <w:pStyle w:val="berschrift3"/>
            </w:pPr>
            <w:r w:rsidRPr="008249E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3645824" behindDoc="0" locked="0" layoutInCell="1" allowOverlap="1" wp14:anchorId="7462737F" wp14:editId="59F90EB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1494111</wp:posOffset>
                      </wp:positionV>
                      <wp:extent cx="523875" cy="286385"/>
                      <wp:effectExtent l="0" t="0" r="0" b="0"/>
                      <wp:wrapNone/>
                      <wp:docPr id="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D6FA1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62737F" id="_x0000_s1193" type="#_x0000_t202" style="position:absolute;margin-left:10.1pt;margin-top:117.65pt;width:41.25pt;height:22.55pt;z-index:25364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" filled="f" stroked="f">
                      <v:textbox style="mso-fit-shape-to-text:t">
                        <w:txbxContent>
                          <w:p w14:paraId="685D6FA1" w14:textId="77777777" w:rsidR="001E252C" w:rsidRPr="007A6E17" w:rsidRDefault="001E252C" w:rsidP="001E252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6E17">
                              <w:rPr>
                                <w:b/>
                                <w:sz w:val="20"/>
                                <w:szCs w:val="20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 w:rsidRPr="008249EA">
              <w:t xml:space="preserve">b) </w:t>
            </w:r>
          </w:p>
        </w:tc>
        <w:tc>
          <w:tcPr>
            <w:tcW w:w="8331" w:type="dxa"/>
          </w:tcPr>
          <w:p w14:paraId="2627C23B" w14:textId="0DE9180D" w:rsidR="00B90E00" w:rsidRDefault="00801485" w:rsidP="00B90E00"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384128" behindDoc="0" locked="0" layoutInCell="1" allowOverlap="1" wp14:anchorId="44387054" wp14:editId="4612470B">
                      <wp:simplePos x="0" y="0"/>
                      <wp:positionH relativeFrom="column">
                        <wp:posOffset>3846249</wp:posOffset>
                      </wp:positionH>
                      <wp:positionV relativeFrom="paragraph">
                        <wp:posOffset>-17780</wp:posOffset>
                      </wp:positionV>
                      <wp:extent cx="1298051" cy="542925"/>
                      <wp:effectExtent l="0" t="0" r="0" b="3175"/>
                      <wp:wrapNone/>
                      <wp:docPr id="1194487136" name="Gefaltete Ecke 1194487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8051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CD7684A" w14:textId="420E6080" w:rsidR="00B90E00" w:rsidRPr="00B90E00" w:rsidRDefault="00B90E00" w:rsidP="00B90E00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Schuhe nur noch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br/>
                                  </w: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>40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 </w:t>
                                  </w: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%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von 80 €.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87054" id="Gefaltete Ecke 1194487136" o:spid="_x0000_s1194" type="#_x0000_t65" style="position:absolute;margin-left:302.85pt;margin-top:-1.4pt;width:102.2pt;height:42.75pt;z-index:2543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1CD7684A" w14:textId="420E6080" w:rsidR="00B90E00" w:rsidRPr="00B90E00" w:rsidRDefault="00B90E00" w:rsidP="00B90E00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 xml:space="preserve">Schuhe nur noch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br/>
                            </w: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 </w:t>
                            </w: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 xml:space="preserve">%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von 80 €.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 w:rsidRPr="008249EA">
              <w:t xml:space="preserve">In anderen Läden sind die Schuhe auch reduziert. </w:t>
            </w:r>
          </w:p>
          <w:p w14:paraId="6528B328" w14:textId="3164DFAE" w:rsidR="001E252C" w:rsidRPr="008249EA" w:rsidRDefault="001E252C" w:rsidP="00B90E00">
            <w:pPr>
              <w:pStyle w:val="Listenabsatz"/>
            </w:pPr>
            <w:r w:rsidRPr="008249EA">
              <w:t xml:space="preserve">Wie hoch ist der neue Preis der Schuhe? </w:t>
            </w:r>
            <w:r w:rsidRPr="008249EA">
              <w:br/>
              <w:t>Trage am Prozentstreifen ein.</w:t>
            </w:r>
          </w:p>
          <w:p w14:paraId="656DE4D7" w14:textId="1D56F9A8" w:rsidR="001E252C" w:rsidRPr="008249EA" w:rsidRDefault="001E252C" w:rsidP="00214B41">
            <w:pPr>
              <w:pStyle w:val="Listenabsatz"/>
            </w:pPr>
            <w:r w:rsidRPr="008249EA">
              <w:t xml:space="preserve">Wie ermittelst du die fehlenden Werte? </w:t>
            </w:r>
            <w:r w:rsidR="00B90E00">
              <w:br/>
            </w:r>
            <w:r w:rsidRPr="008249EA">
              <w:t xml:space="preserve">Finde verschiedene Wege. </w:t>
            </w:r>
          </w:p>
          <w:p w14:paraId="43F0E7BE" w14:textId="3B581884" w:rsidR="001E252C" w:rsidRPr="008249EA" w:rsidRDefault="007A6E17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44800" behindDoc="0" locked="0" layoutInCell="1" allowOverlap="1" wp14:anchorId="6BE84009" wp14:editId="4C65018B">
                      <wp:simplePos x="0" y="0"/>
                      <wp:positionH relativeFrom="column">
                        <wp:posOffset>-88222</wp:posOffset>
                      </wp:positionH>
                      <wp:positionV relativeFrom="paragraph">
                        <wp:posOffset>74251</wp:posOffset>
                      </wp:positionV>
                      <wp:extent cx="523875" cy="286385"/>
                      <wp:effectExtent l="0" t="0" r="0" b="0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A60D9D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E84009" id="_x0000_s1195" type="#_x0000_t202" style="position:absolute;margin-left:-6.95pt;margin-top:5.85pt;width:41.25pt;height:22.55pt;z-index:25364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" filled="f" stroked="f">
                      <v:textbox style="mso-fit-shape-to-text:t">
                        <w:txbxContent>
                          <w:p w14:paraId="60A60D9D" w14:textId="77777777" w:rsidR="001E252C" w:rsidRPr="007A6E17" w:rsidRDefault="001E252C" w:rsidP="001E252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6E17">
                              <w:rPr>
                                <w:b/>
                                <w:sz w:val="20"/>
                                <w:szCs w:val="20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49920" behindDoc="0" locked="0" layoutInCell="1" allowOverlap="1" wp14:anchorId="12EF5C10" wp14:editId="1D31BD68">
                      <wp:simplePos x="0" y="0"/>
                      <wp:positionH relativeFrom="column">
                        <wp:posOffset>4607800</wp:posOffset>
                      </wp:positionH>
                      <wp:positionV relativeFrom="paragraph">
                        <wp:posOffset>71755</wp:posOffset>
                      </wp:positionV>
                      <wp:extent cx="589280" cy="286385"/>
                      <wp:effectExtent l="0" t="0" r="0" b="0"/>
                      <wp:wrapNone/>
                      <wp:docPr id="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905711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EF5C10" id="_x0000_s1196" type="#_x0000_t202" style="position:absolute;margin-left:362.8pt;margin-top:5.65pt;width:46.4pt;height:22.55pt;z-index:25364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" filled="f" stroked="f">
                      <v:textbox style="mso-fit-shape-to-text:t">
                        <w:txbxContent>
                          <w:p w14:paraId="63905711" w14:textId="77777777" w:rsidR="001E252C" w:rsidRPr="007A6E17" w:rsidRDefault="001E252C" w:rsidP="001E252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6E17">
                              <w:rPr>
                                <w:b/>
                                <w:sz w:val="20"/>
                                <w:szCs w:val="20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46848" behindDoc="0" locked="0" layoutInCell="1" allowOverlap="1" wp14:anchorId="695B5491" wp14:editId="42B60E18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67586</wp:posOffset>
                      </wp:positionV>
                      <wp:extent cx="523875" cy="286385"/>
                      <wp:effectExtent l="0" t="0" r="0" b="0"/>
                      <wp:wrapNone/>
                      <wp:docPr id="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691060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5B5491" id="_x0000_s1197" type="#_x0000_t202" style="position:absolute;margin-left:134.05pt;margin-top:5.3pt;width:41.25pt;height:22.55pt;z-index:25364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" filled="f" stroked="f">
                      <v:textbox style="mso-fit-shape-to-text:t">
                        <w:txbxContent>
                          <w:p w14:paraId="33691060" w14:textId="77777777" w:rsidR="001E252C" w:rsidRPr="007A6E17" w:rsidRDefault="001E252C" w:rsidP="001E252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6E17">
                              <w:rPr>
                                <w:b/>
                                <w:sz w:val="20"/>
                                <w:szCs w:val="20"/>
                              </w:rP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F7437C" w14:textId="11ECF258" w:rsidR="001E252C" w:rsidRPr="008249EA" w:rsidRDefault="001E252C" w:rsidP="001826A1">
            <w:pPr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42"/>
              <w:gridCol w:w="1542"/>
              <w:gridCol w:w="1542"/>
              <w:gridCol w:w="1543"/>
              <w:gridCol w:w="1543"/>
            </w:tblGrid>
            <w:tr w:rsidR="001E252C" w:rsidRPr="008249EA" w14:paraId="0820EE6A" w14:textId="77777777" w:rsidTr="007A6E17">
              <w:trPr>
                <w:trHeight w:val="394"/>
              </w:trPr>
              <w:tc>
                <w:tcPr>
                  <w:tcW w:w="1542" w:type="dxa"/>
                  <w:shd w:val="clear" w:color="auto" w:fill="BFBFBF" w:themeFill="background1" w:themeFillShade="BF"/>
                </w:tcPr>
                <w:p w14:paraId="27E4AF42" w14:textId="7C155C5A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  <w:shd w:val="clear" w:color="auto" w:fill="BFBFBF" w:themeFill="background1" w:themeFillShade="BF"/>
                </w:tcPr>
                <w:p w14:paraId="0B244E32" w14:textId="77777777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</w:tcPr>
                <w:p w14:paraId="0AD89821" w14:textId="513AEE16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3250D3CD" w14:textId="77777777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61DA2095" w14:textId="29B4BD8A" w:rsidR="001E252C" w:rsidRPr="008249EA" w:rsidRDefault="007A6E17" w:rsidP="001826A1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3647872" behindDoc="0" locked="0" layoutInCell="1" allowOverlap="1" wp14:anchorId="7D9371D3" wp14:editId="5D478E7A">
                            <wp:simplePos x="0" y="0"/>
                            <wp:positionH relativeFrom="column">
                              <wp:posOffset>648970</wp:posOffset>
                            </wp:positionH>
                            <wp:positionV relativeFrom="paragraph">
                              <wp:posOffset>238213</wp:posOffset>
                            </wp:positionV>
                            <wp:extent cx="523875" cy="286385"/>
                            <wp:effectExtent l="0" t="0" r="0" b="0"/>
                            <wp:wrapNone/>
                            <wp:docPr id="58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2387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651899" w14:textId="77777777" w:rsidR="001E252C" w:rsidRPr="007A6E17" w:rsidRDefault="001E252C" w:rsidP="001E252C">
                                        <w:pP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A6E17"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>80 €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D9371D3" id="_x0000_s1198" type="#_x0000_t202" style="position:absolute;margin-left:51.1pt;margin-top:18.75pt;width:41.25pt;height:22.55pt;z-index:25364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" filled="f" stroked="f">
                            <v:textbox style="mso-fit-shape-to-text:t">
                              <w:txbxContent>
                                <w:p w14:paraId="5D651899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80 €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2671CC4" w14:textId="14A21964" w:rsidR="001E252C" w:rsidRPr="008249EA" w:rsidRDefault="007A6E17" w:rsidP="001826A1">
            <w:pPr>
              <w:rPr>
                <w:sz w:val="24"/>
              </w:rPr>
            </w:pPr>
            <w:r w:rsidRPr="000A23F7">
              <w:rPr>
                <w:rFonts w:ascii="Calibri" w:hAnsi="Calibri"/>
                <w:noProof/>
                <w:color w:val="70BCC9" w:themeColor="accent1" w:themeTint="99"/>
              </w:rPr>
              <w:drawing>
                <wp:anchor distT="0" distB="0" distL="114300" distR="114300" simplePos="0" relativeHeight="254419968" behindDoc="0" locked="0" layoutInCell="1" allowOverlap="1" wp14:anchorId="6714EA3A" wp14:editId="59C5729C">
                  <wp:simplePos x="0" y="0"/>
                  <wp:positionH relativeFrom="column">
                    <wp:posOffset>1609813</wp:posOffset>
                  </wp:positionH>
                  <wp:positionV relativeFrom="paragraph">
                    <wp:posOffset>29210</wp:posOffset>
                  </wp:positionV>
                  <wp:extent cx="684000" cy="362728"/>
                  <wp:effectExtent l="0" t="0" r="0" b="5715"/>
                  <wp:wrapNone/>
                  <wp:docPr id="110757069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ch_grau.eps"/>
                          <pic:cNvPicPr/>
                        </pic:nvPicPr>
                        <pic:blipFill rotWithShape="1">
                          <a:blip r:embed="rId5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362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428D3F" w14:textId="77777777" w:rsidR="001E252C" w:rsidRDefault="001E252C" w:rsidP="001826A1">
            <w:pPr>
              <w:rPr>
                <w:sz w:val="24"/>
              </w:rPr>
            </w:pPr>
          </w:p>
          <w:p w14:paraId="78C7773F" w14:textId="71FFB932" w:rsidR="00B90E00" w:rsidRPr="008249EA" w:rsidRDefault="00801485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785C3392" wp14:editId="463C3E9F">
                      <wp:simplePos x="0" y="0"/>
                      <wp:positionH relativeFrom="column">
                        <wp:posOffset>3877945</wp:posOffset>
                      </wp:positionH>
                      <wp:positionV relativeFrom="paragraph">
                        <wp:posOffset>168275</wp:posOffset>
                      </wp:positionV>
                      <wp:extent cx="1299600" cy="520810"/>
                      <wp:effectExtent l="0" t="0" r="0" b="0"/>
                      <wp:wrapNone/>
                      <wp:docPr id="479885112" name="Gefaltete Ecke 479885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9600" cy="52081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04E486F" w14:textId="6DC88A9E" w:rsidR="00B90E00" w:rsidRPr="00B90E00" w:rsidRDefault="00B90E00" w:rsidP="00B90E00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Schuhe nur noch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72 €</w:t>
                                  </w:r>
                                  <w:r w:rsidR="00801485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statt  </w:t>
                                  </w: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0 €.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C3392" id="Gefaltete Ecke 479885112" o:spid="_x0000_s1199" type="#_x0000_t65" style="position:absolute;margin-left:305.35pt;margin-top:13.25pt;width:102.35pt;height:41pt;z-index:2543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604E486F" w14:textId="6DC88A9E" w:rsidR="00B90E00" w:rsidRPr="00B90E00" w:rsidRDefault="00B90E00" w:rsidP="00B90E00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 xml:space="preserve">Schuhe nur noch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72 €</w:t>
                            </w:r>
                            <w:r w:rsidR="00801485">
                              <w:rPr>
                                <w:b/>
                                <w:bCs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statt  </w:t>
                            </w: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0 €.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E252C" w:rsidRPr="008249EA" w14:paraId="50037F60" w14:textId="77777777" w:rsidTr="00BC5528">
        <w:trPr>
          <w:gridAfter w:val="2"/>
          <w:wAfter w:w="170" w:type="dxa"/>
          <w:trHeight w:val="2614"/>
        </w:trPr>
        <w:tc>
          <w:tcPr>
            <w:tcW w:w="737" w:type="dxa"/>
          </w:tcPr>
          <w:p w14:paraId="27078505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6686CDF5" w14:textId="7F4EEC4E" w:rsidR="001E252C" w:rsidRDefault="007A6E17" w:rsidP="008C0D2E">
            <w:pPr>
              <w:pStyle w:val="berschrift3"/>
            </w:pPr>
            <w:r w:rsidRPr="00A61BB0">
              <w:rPr>
                <w:noProof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54016" behindDoc="0" locked="0" layoutInCell="1" allowOverlap="1" wp14:anchorId="0A7D27AB" wp14:editId="5CAECA98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1374863</wp:posOffset>
                      </wp:positionV>
                      <wp:extent cx="416560" cy="286385"/>
                      <wp:effectExtent l="0" t="0" r="0" b="0"/>
                      <wp:wrapNone/>
                      <wp:docPr id="1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6560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CF117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7D27AB" id="_x0000_s1200" type="#_x0000_t202" style="position:absolute;margin-left:11.4pt;margin-top:108.25pt;width:32.8pt;height:22.55pt;z-index:25365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" filled="f" stroked="f">
                      <v:textbox style="mso-fit-shape-to-text:t">
                        <w:txbxContent>
                          <w:p w14:paraId="0A2CF117" w14:textId="77777777" w:rsidR="001E252C" w:rsidRPr="007A6E17" w:rsidRDefault="001E252C" w:rsidP="001E252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6E17">
                              <w:rPr>
                                <w:b/>
                                <w:sz w:val="20"/>
                                <w:szCs w:val="20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52992" behindDoc="0" locked="0" layoutInCell="1" allowOverlap="1" wp14:anchorId="14D653A8" wp14:editId="51AC5E69">
                      <wp:simplePos x="0" y="0"/>
                      <wp:positionH relativeFrom="column">
                        <wp:posOffset>148634</wp:posOffset>
                      </wp:positionH>
                      <wp:positionV relativeFrom="paragraph">
                        <wp:posOffset>820420</wp:posOffset>
                      </wp:positionV>
                      <wp:extent cx="416560" cy="286385"/>
                      <wp:effectExtent l="0" t="0" r="0" b="0"/>
                      <wp:wrapNone/>
                      <wp:docPr id="1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6560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99414D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D653A8" id="_x0000_s1201" type="#_x0000_t202" style="position:absolute;margin-left:11.7pt;margin-top:64.6pt;width:32.8pt;height:22.55pt;z-index:25365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" filled="f" stroked="f">
                      <v:textbox style="mso-fit-shape-to-text:t">
                        <w:txbxContent>
                          <w:p w14:paraId="4899414D" w14:textId="77777777" w:rsidR="001E252C" w:rsidRPr="007A6E17" w:rsidRDefault="001E252C" w:rsidP="001E252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6E17">
                              <w:rPr>
                                <w:b/>
                                <w:sz w:val="20"/>
                                <w:szCs w:val="20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>
              <w:t>c)</w:t>
            </w:r>
          </w:p>
        </w:tc>
        <w:tc>
          <w:tcPr>
            <w:tcW w:w="8331" w:type="dxa"/>
          </w:tcPr>
          <w:p w14:paraId="5C98123C" w14:textId="38034F23" w:rsidR="001E252C" w:rsidRPr="00A61BB0" w:rsidRDefault="001E252C" w:rsidP="008C0D2E">
            <w:pPr>
              <w:rPr>
                <w:b/>
              </w:rPr>
            </w:pPr>
            <w:r w:rsidRPr="00A61BB0">
              <w:t>In einem anderen Laden beträgt der neue Preis der Schuhe 72 €.</w:t>
            </w:r>
          </w:p>
          <w:p w14:paraId="43384D2A" w14:textId="3F3BD72D" w:rsidR="00B90E00" w:rsidRDefault="001E252C" w:rsidP="00B90E00">
            <w:pPr>
              <w:pStyle w:val="Listenabsatz"/>
            </w:pPr>
            <w:r w:rsidRPr="00A61BB0">
              <w:t xml:space="preserve">Wie viel Prozent des alten Preises kosten die Schuhe noch? </w:t>
            </w:r>
          </w:p>
          <w:p w14:paraId="176F133A" w14:textId="1D6B067A" w:rsidR="001E252C" w:rsidRDefault="001E252C" w:rsidP="00B90E00">
            <w:pPr>
              <w:pStyle w:val="Listenabsatz"/>
            </w:pPr>
            <w:r w:rsidRPr="00A61BB0">
              <w:t xml:space="preserve">Trage am Prozentstreifen ein. </w:t>
            </w:r>
          </w:p>
          <w:p w14:paraId="0CDFA78B" w14:textId="27E1D51F" w:rsidR="00B90E00" w:rsidRPr="00A61BB0" w:rsidRDefault="007A6E17" w:rsidP="008C0D2E">
            <w:pPr>
              <w:rPr>
                <w:noProof/>
              </w:rPr>
            </w:pPr>
            <w:r w:rsidRPr="000A23F7">
              <w:rPr>
                <w:rFonts w:ascii="Calibri" w:hAnsi="Calibri"/>
                <w:noProof/>
                <w:color w:val="70BCC9" w:themeColor="accent1" w:themeTint="99"/>
              </w:rPr>
              <w:drawing>
                <wp:anchor distT="0" distB="0" distL="114300" distR="114300" simplePos="0" relativeHeight="254422016" behindDoc="0" locked="0" layoutInCell="1" allowOverlap="1" wp14:anchorId="7D7A8CB4" wp14:editId="06CA9F92">
                  <wp:simplePos x="0" y="0"/>
                  <wp:positionH relativeFrom="column">
                    <wp:posOffset>4061144</wp:posOffset>
                  </wp:positionH>
                  <wp:positionV relativeFrom="paragraph">
                    <wp:posOffset>114300</wp:posOffset>
                  </wp:positionV>
                  <wp:extent cx="684000" cy="362728"/>
                  <wp:effectExtent l="0" t="0" r="0" b="5715"/>
                  <wp:wrapNone/>
                  <wp:docPr id="1567317672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ch_grau.eps"/>
                          <pic:cNvPicPr/>
                        </pic:nvPicPr>
                        <pic:blipFill rotWithShape="1">
                          <a:blip r:embed="rId5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362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414388" w14:textId="1DE2893E" w:rsidR="001E252C" w:rsidRPr="00A61BB0" w:rsidRDefault="001E252C" w:rsidP="001826A1">
            <w:pPr>
              <w:rPr>
                <w:noProof/>
                <w:sz w:val="24"/>
                <w:szCs w:val="20"/>
              </w:rPr>
            </w:pP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51968" behindDoc="0" locked="0" layoutInCell="1" allowOverlap="1" wp14:anchorId="11DFA126" wp14:editId="183C0584">
                      <wp:simplePos x="0" y="0"/>
                      <wp:positionH relativeFrom="column">
                        <wp:posOffset>4731385</wp:posOffset>
                      </wp:positionH>
                      <wp:positionV relativeFrom="paragraph">
                        <wp:posOffset>73025</wp:posOffset>
                      </wp:positionV>
                      <wp:extent cx="573865" cy="286385"/>
                      <wp:effectExtent l="0" t="0" r="0" b="0"/>
                      <wp:wrapNone/>
                      <wp:docPr id="1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86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C3359C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DFA126" id="_x0000_s1202" type="#_x0000_t202" style="position:absolute;margin-left:372.55pt;margin-top:5.75pt;width:45.2pt;height:22.55pt;z-index:25365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" filled="f" stroked="f">
                      <v:textbox style="mso-fit-shape-to-text:t">
                        <w:txbxContent>
                          <w:p w14:paraId="29C3359C" w14:textId="77777777" w:rsidR="001E252C" w:rsidRPr="007A6E17" w:rsidRDefault="001E252C" w:rsidP="001E252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6E17">
                              <w:rPr>
                                <w:b/>
                                <w:sz w:val="20"/>
                                <w:szCs w:val="20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C8795F" w14:textId="77777777" w:rsidR="001E252C" w:rsidRPr="00A61BB0" w:rsidRDefault="001E252C" w:rsidP="001826A1">
            <w:pPr>
              <w:rPr>
                <w:noProof/>
                <w:sz w:val="24"/>
                <w:szCs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  <w:gridCol w:w="772"/>
            </w:tblGrid>
            <w:tr w:rsidR="001E252C" w:rsidRPr="00A61BB0" w14:paraId="7E0123EB" w14:textId="77777777" w:rsidTr="007A6E17">
              <w:trPr>
                <w:trHeight w:val="459"/>
              </w:trPr>
              <w:tc>
                <w:tcPr>
                  <w:tcW w:w="771" w:type="dxa"/>
                  <w:shd w:val="clear" w:color="auto" w:fill="BFBFBF" w:themeFill="background1" w:themeFillShade="BF"/>
                </w:tcPr>
                <w:p w14:paraId="72E4F77E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</w:tcPr>
                <w:p w14:paraId="54F78FA3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</w:tcPr>
                <w:p w14:paraId="384E4B96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</w:tcPr>
                <w:p w14:paraId="2EB69E7F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</w:tcPr>
                <w:p w14:paraId="2EEB4248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</w:tcPr>
                <w:p w14:paraId="125A9D53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</w:tcPr>
                <w:p w14:paraId="39523279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</w:tcPr>
                <w:p w14:paraId="21672413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2" w:type="dxa"/>
                  <w:shd w:val="clear" w:color="auto" w:fill="BFBFBF" w:themeFill="background1" w:themeFillShade="BF"/>
                </w:tcPr>
                <w:p w14:paraId="0CDFB7C2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7D99528F" w14:textId="05FB1E92" w:rsidR="001E252C" w:rsidRPr="00A61BB0" w:rsidRDefault="007A6E17" w:rsidP="001826A1">
                  <w:pPr>
                    <w:rPr>
                      <w:sz w:val="24"/>
                    </w:rPr>
                  </w:pPr>
                  <w:r w:rsidRPr="00A61BB0">
                    <w:rPr>
                      <w:noProof/>
                      <w:sz w:val="24"/>
                      <w:szCs w:val="20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3656064" behindDoc="0" locked="0" layoutInCell="1" allowOverlap="1" wp14:anchorId="1C65EFC1" wp14:editId="4875DA6A">
                            <wp:simplePos x="0" y="0"/>
                            <wp:positionH relativeFrom="column">
                              <wp:posOffset>-226060</wp:posOffset>
                            </wp:positionH>
                            <wp:positionV relativeFrom="paragraph">
                              <wp:posOffset>285115</wp:posOffset>
                            </wp:positionV>
                            <wp:extent cx="416560" cy="286385"/>
                            <wp:effectExtent l="0" t="0" r="0" b="0"/>
                            <wp:wrapNone/>
                            <wp:docPr id="74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6560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A6AF7F9" w14:textId="77777777" w:rsidR="001E252C" w:rsidRPr="007A6E17" w:rsidRDefault="001E252C" w:rsidP="001E252C">
                                        <w:pP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A6E17"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>72 €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C65EFC1" id="_x0000_s1203" type="#_x0000_t202" style="position:absolute;margin-left:-17.8pt;margin-top:22.45pt;width:32.8pt;height:22.55pt;z-index:25365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" filled="f" stroked="f">
                            <v:textbox style="mso-fit-shape-to-text:t">
                              <w:txbxContent>
                                <w:p w14:paraId="3A6AF7F9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72 €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A61BB0">
                    <w:rPr>
                      <w:noProof/>
                      <w:sz w:val="24"/>
                      <w:szCs w:val="20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3655040" behindDoc="0" locked="0" layoutInCell="1" allowOverlap="1" wp14:anchorId="069F8DCA" wp14:editId="389F0B00">
                            <wp:simplePos x="0" y="0"/>
                            <wp:positionH relativeFrom="column">
                              <wp:posOffset>265430</wp:posOffset>
                            </wp:positionH>
                            <wp:positionV relativeFrom="paragraph">
                              <wp:posOffset>284480</wp:posOffset>
                            </wp:positionV>
                            <wp:extent cx="416560" cy="286385"/>
                            <wp:effectExtent l="0" t="0" r="0" b="0"/>
                            <wp:wrapNone/>
                            <wp:docPr id="139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6560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4B7CC7F" w14:textId="77777777" w:rsidR="001E252C" w:rsidRPr="007A6E17" w:rsidRDefault="001E252C" w:rsidP="001E252C">
                                        <w:pP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A6E17"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>80 €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69F8DCA" id="_x0000_s1204" type="#_x0000_t202" style="position:absolute;margin-left:20.9pt;margin-top:22.4pt;width:32.8pt;height:22.55pt;z-index:25365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" filled="f" stroked="f">
                            <v:textbox style="mso-fit-shape-to-text:t">
                              <w:txbxContent>
                                <w:p w14:paraId="34B7CC7F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80 €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0CCBE4D6" w14:textId="62B64828" w:rsidR="001E252C" w:rsidRPr="00A61BB0" w:rsidRDefault="001E252C" w:rsidP="001826A1">
            <w:pPr>
              <w:rPr>
                <w:sz w:val="24"/>
                <w:szCs w:val="20"/>
              </w:rPr>
            </w:pPr>
          </w:p>
          <w:p w14:paraId="05169FF7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1E252C" w:rsidRPr="008249EA" w14:paraId="7BD0736D" w14:textId="77777777" w:rsidTr="00BC5528">
        <w:trPr>
          <w:gridAfter w:val="2"/>
          <w:wAfter w:w="170" w:type="dxa"/>
          <w:trHeight w:val="218"/>
        </w:trPr>
        <w:tc>
          <w:tcPr>
            <w:tcW w:w="737" w:type="dxa"/>
          </w:tcPr>
          <w:p w14:paraId="313A6C01" w14:textId="77777777" w:rsidR="001E252C" w:rsidRPr="008249EA" w:rsidRDefault="001E252C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789184" behindDoc="0" locked="0" layoutInCell="1" allowOverlap="1" wp14:anchorId="6467BA21" wp14:editId="04E7E21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287640" cy="338400"/>
                  <wp:effectExtent l="0" t="0" r="5080" b="5080"/>
                  <wp:wrapNone/>
                  <wp:docPr id="1666140752" name="Grafik 166614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94E2BF2" w14:textId="77777777" w:rsidR="001E252C" w:rsidRPr="008249EA" w:rsidRDefault="001E252C" w:rsidP="008C0D2E">
            <w:pPr>
              <w:pStyle w:val="berschrift3"/>
            </w:pPr>
            <w:r>
              <w:t>d</w:t>
            </w:r>
            <w:r w:rsidRPr="008249EA">
              <w:t>)</w:t>
            </w:r>
          </w:p>
        </w:tc>
        <w:tc>
          <w:tcPr>
            <w:tcW w:w="8331" w:type="dxa"/>
          </w:tcPr>
          <w:p w14:paraId="400E5067" w14:textId="77777777" w:rsidR="001E252C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 xml:space="preserve">Wie unterscheiden sich die Aufgaben zu den Angeboten </w:t>
            </w:r>
            <w:r w:rsidRPr="009A78FF">
              <w:rPr>
                <w:b/>
                <w:noProof/>
                <w:color w:val="327A86"/>
              </w:rPr>
              <w:t>b)</w:t>
            </w:r>
            <w:r w:rsidRPr="009A78FF">
              <w:rPr>
                <w:noProof/>
                <w:color w:val="327A86"/>
              </w:rPr>
              <w:t xml:space="preserve"> </w:t>
            </w:r>
            <w:r w:rsidRPr="009A78FF">
              <w:rPr>
                <w:noProof/>
              </w:rPr>
              <w:t>und</w:t>
            </w:r>
            <w:r w:rsidRPr="009A78FF">
              <w:rPr>
                <w:noProof/>
                <w:color w:val="327A86"/>
              </w:rPr>
              <w:t xml:space="preserve"> </w:t>
            </w:r>
            <w:r w:rsidRPr="009A78FF">
              <w:rPr>
                <w:b/>
                <w:noProof/>
                <w:color w:val="327A86"/>
              </w:rPr>
              <w:t>c)</w:t>
            </w:r>
            <w:r w:rsidRPr="008249EA">
              <w:rPr>
                <w:noProof/>
              </w:rPr>
              <w:t xml:space="preserve">? </w:t>
            </w:r>
            <w:r>
              <w:rPr>
                <w:noProof/>
              </w:rPr>
              <w:br/>
            </w:r>
            <w:r w:rsidRPr="008249EA">
              <w:rPr>
                <w:noProof/>
              </w:rPr>
              <w:t xml:space="preserve">Schreibe Gemeinsamkeiten und Unterschiede auf. </w:t>
            </w:r>
          </w:p>
          <w:p w14:paraId="36F8A4A1" w14:textId="77777777" w:rsidR="005535EF" w:rsidRPr="008249EA" w:rsidRDefault="005535EF" w:rsidP="008C0D2E">
            <w:pPr>
              <w:rPr>
                <w:noProof/>
              </w:rPr>
            </w:pPr>
          </w:p>
        </w:tc>
      </w:tr>
      <w:tr w:rsidR="005535EF" w:rsidRPr="008249EA" w14:paraId="4480F522" w14:textId="77777777" w:rsidTr="00BC5528">
        <w:trPr>
          <w:gridAfter w:val="2"/>
          <w:wAfter w:w="170" w:type="dxa"/>
          <w:trHeight w:val="218"/>
        </w:trPr>
        <w:tc>
          <w:tcPr>
            <w:tcW w:w="737" w:type="dxa"/>
          </w:tcPr>
          <w:p w14:paraId="74BC7A64" w14:textId="77777777" w:rsidR="005535EF" w:rsidRPr="00415AFF" w:rsidRDefault="005535EF" w:rsidP="001826A1">
            <w:pPr>
              <w:rPr>
                <w:rFonts w:cstheme="minorHAnsi"/>
                <w:noProof/>
              </w:rPr>
            </w:pPr>
          </w:p>
        </w:tc>
        <w:tc>
          <w:tcPr>
            <w:tcW w:w="397" w:type="dxa"/>
          </w:tcPr>
          <w:p w14:paraId="7DB04EFA" w14:textId="77777777" w:rsidR="005535EF" w:rsidRPr="000268C0" w:rsidRDefault="005535EF" w:rsidP="005535EF">
            <w:pPr>
              <w:pStyle w:val="berschrift3"/>
            </w:pPr>
            <w:r w:rsidRPr="000268C0">
              <w:t>e)*</w:t>
            </w:r>
          </w:p>
          <w:p w14:paraId="6FD2C860" w14:textId="77777777" w:rsidR="005535EF" w:rsidRDefault="005535EF" w:rsidP="005535EF">
            <w:pPr>
              <w:pStyle w:val="berschrift3"/>
            </w:pPr>
          </w:p>
          <w:p w14:paraId="045DF8F3" w14:textId="77777777" w:rsidR="005535EF" w:rsidRDefault="005535EF" w:rsidP="005535EF">
            <w:pPr>
              <w:pStyle w:val="berschrift3"/>
            </w:pPr>
          </w:p>
          <w:p w14:paraId="24242F50" w14:textId="32636E05" w:rsidR="005535EF" w:rsidRDefault="007A6E17" w:rsidP="005535EF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425088" behindDoc="0" locked="0" layoutInCell="1" allowOverlap="1" wp14:anchorId="2B8093DA" wp14:editId="26584FCD">
                      <wp:simplePos x="0" y="0"/>
                      <wp:positionH relativeFrom="column">
                        <wp:posOffset>122008</wp:posOffset>
                      </wp:positionH>
                      <wp:positionV relativeFrom="paragraph">
                        <wp:posOffset>46683</wp:posOffset>
                      </wp:positionV>
                      <wp:extent cx="5555769" cy="936450"/>
                      <wp:effectExtent l="0" t="0" r="0" b="3810"/>
                      <wp:wrapNone/>
                      <wp:docPr id="785123132" name="Gruppieren 2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5769" cy="936450"/>
                                <a:chOff x="18918" y="0"/>
                                <a:chExt cx="5555769" cy="936450"/>
                              </a:xfrm>
                            </wpg:grpSpPr>
                            <wps:wsp>
                              <wps:cNvPr id="168000493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4965" y="0"/>
                                  <a:ext cx="529722" cy="25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6F07DB" w14:textId="77777777" w:rsidR="005535EF" w:rsidRPr="007A6E17" w:rsidRDefault="005535EF" w:rsidP="005535EF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A6E17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100 %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36000" anchor="t" anchorCtr="0">
                                <a:noAutofit/>
                              </wps:bodyPr>
                            </wps:wsp>
                            <wps:wsp>
                              <wps:cNvPr id="45044719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63884" y="454050"/>
                                  <a:ext cx="44767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B3D739" w14:textId="77777777" w:rsidR="005535EF" w:rsidRPr="007A6E17" w:rsidRDefault="005535EF" w:rsidP="005535EF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A6E17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80 €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92380171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143" y="472968"/>
                                  <a:ext cx="40386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547940" w14:textId="77777777" w:rsidR="005535EF" w:rsidRPr="007A6E17" w:rsidRDefault="005535EF" w:rsidP="005535EF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A6E17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0 €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53075198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18" y="0"/>
                                  <a:ext cx="404057" cy="25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A96D08" w14:textId="77777777" w:rsidR="005535EF" w:rsidRPr="007A6E17" w:rsidRDefault="005535EF" w:rsidP="005535EF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A6E17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36000" anchor="t" anchorCtr="0">
                                <a:noAutofit/>
                              </wps:bodyPr>
                            </wps:wsp>
                            <wps:wsp>
                              <wps:cNvPr id="53802600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91840" y="0"/>
                                  <a:ext cx="501015" cy="251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8D2AA3" w14:textId="77777777" w:rsidR="005535EF" w:rsidRPr="007A6E17" w:rsidRDefault="005535EF" w:rsidP="005535EF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A6E17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65 %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3600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8213492" name="Grafik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22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08960" y="573865"/>
                                  <a:ext cx="683895" cy="3625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B8093DA" id="Gruppieren 2379" o:spid="_x0000_s1205" style="position:absolute;margin-left:9.6pt;margin-top:3.7pt;width:437.45pt;height:73.75pt;z-index:254425088;mso-position-horizontal-relative:text;mso-position-vertical-relative:text;mso-width-relative:margin" coordorigin="189" coordsize="55557,936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">
                      <v:shape id="_x0000_s1206" type="#_x0000_t202" style="position:absolute;left:50449;width:529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" stroked="f">
                        <v:textbox inset=",,,1mm">
                          <w:txbxContent>
                            <w:p w14:paraId="2A6F07DB" w14:textId="77777777" w:rsidR="005535EF" w:rsidRPr="007A6E17" w:rsidRDefault="005535EF" w:rsidP="005535E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A6E17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100 %      </w:t>
                              </w:r>
                            </w:p>
                          </w:txbxContent>
                        </v:textbox>
                      </v:shape>
                      <v:shape id="_x0000_s1207" type="#_x0000_t202" style="position:absolute;left:50638;top:4540;width:4477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43B3D739" w14:textId="77777777" w:rsidR="005535EF" w:rsidRPr="007A6E17" w:rsidRDefault="005535EF" w:rsidP="005535E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A6E17">
                                <w:rPr>
                                  <w:b/>
                                  <w:sz w:val="20"/>
                                  <w:szCs w:val="20"/>
                                </w:rPr>
                                <w:t>80 €</w:t>
                              </w:r>
                            </w:p>
                          </w:txbxContent>
                        </v:textbox>
                      </v:shape>
                      <v:shape id="_x0000_s1208" type="#_x0000_t202" style="position:absolute;left:441;top:4729;width:4039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65547940" w14:textId="77777777" w:rsidR="005535EF" w:rsidRPr="007A6E17" w:rsidRDefault="005535EF" w:rsidP="005535E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A6E17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0 € </w:t>
                              </w:r>
                            </w:p>
                          </w:txbxContent>
                        </v:textbox>
                      </v:shape>
                      <v:shape id="_x0000_s1209" type="#_x0000_t202" style="position:absolute;left:189;width:4040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" stroked="f">
                        <v:textbox inset=",,,1mm">
                          <w:txbxContent>
                            <w:p w14:paraId="42A96D08" w14:textId="77777777" w:rsidR="005535EF" w:rsidRPr="007A6E17" w:rsidRDefault="005535EF" w:rsidP="005535E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A6E17">
                                <w:rPr>
                                  <w:b/>
                                  <w:sz w:val="20"/>
                                  <w:szCs w:val="20"/>
                                </w:rPr>
                                <w:t>0 %</w:t>
                              </w:r>
                            </w:p>
                          </w:txbxContent>
                        </v:textbox>
                      </v:shape>
                      <v:shape id="_x0000_s1210" type="#_x0000_t202" style="position:absolute;left:32918;width:5010;height:2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" stroked="f">
                        <v:textbox inset=",,,1mm">
                          <w:txbxContent>
                            <w:p w14:paraId="008D2AA3" w14:textId="77777777" w:rsidR="005535EF" w:rsidRPr="007A6E17" w:rsidRDefault="005535EF" w:rsidP="005535E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A6E17">
                                <w:rPr>
                                  <w:b/>
                                  <w:sz w:val="20"/>
                                  <w:szCs w:val="20"/>
                                </w:rPr>
                                <w:t>65 %</w:t>
                              </w:r>
                            </w:p>
                          </w:txbxContent>
                        </v:textbox>
                      </v:shape>
                      <v:shape id="Grafik 9" o:spid="_x0000_s1211" type="#_x0000_t75" style="position:absolute;left:31089;top:5738;width:6839;height:36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">
                        <v:imagedata r:id="rId58" o:title="" cropbottom="34253f" recolortarget="#333 [1446]"/>
                      </v:shape>
                    </v:group>
                  </w:pict>
                </mc:Fallback>
              </mc:AlternateContent>
            </w:r>
          </w:p>
          <w:p w14:paraId="1B37C9E9" w14:textId="77777777" w:rsidR="005535EF" w:rsidRDefault="005535EF" w:rsidP="005535EF">
            <w:pPr>
              <w:pStyle w:val="berschrift3"/>
            </w:pPr>
            <w:r>
              <w:t xml:space="preserve"> </w:t>
            </w:r>
          </w:p>
        </w:tc>
        <w:tc>
          <w:tcPr>
            <w:tcW w:w="8331" w:type="dxa"/>
          </w:tcPr>
          <w:p w14:paraId="4649ABD0" w14:textId="77777777" w:rsidR="005535EF" w:rsidRPr="005535EF" w:rsidRDefault="005535EF" w:rsidP="001826A1">
            <w:pPr>
              <w:rPr>
                <w:noProof/>
              </w:rPr>
            </w:pPr>
            <w:r w:rsidRPr="005535EF">
              <w:rPr>
                <w:noProof/>
              </w:rPr>
              <w:t>Maurice entdeckt noch weitere Angebote für die Schuhe.</w:t>
            </w:r>
          </w:p>
          <w:p w14:paraId="13511EEF" w14:textId="77777777" w:rsidR="005535EF" w:rsidRPr="005535EF" w:rsidRDefault="005535EF" w:rsidP="001826A1">
            <w:pPr>
              <w:rPr>
                <w:noProof/>
              </w:rPr>
            </w:pPr>
            <w:r w:rsidRPr="005535EF">
              <w:rPr>
                <w:noProof/>
              </w:rPr>
              <w:t xml:space="preserve">Nur noch 65 % von 80 €. Wie hoch ist der neue Preis der Schuhe? </w:t>
            </w:r>
            <w:r w:rsidRPr="005535EF">
              <w:rPr>
                <w:noProof/>
              </w:rPr>
              <w:br/>
              <w:t>Trage am Prozentstreifen ein.</w:t>
            </w:r>
          </w:p>
          <w:p w14:paraId="2A1C7E88" w14:textId="55D07737" w:rsidR="005535EF" w:rsidRPr="005535EF" w:rsidRDefault="005535EF" w:rsidP="001826A1">
            <w:pPr>
              <w:rPr>
                <w:noProof/>
              </w:rPr>
            </w:pPr>
          </w:p>
          <w:p w14:paraId="222EFABB" w14:textId="77777777" w:rsidR="005535EF" w:rsidRPr="005535EF" w:rsidRDefault="005535EF" w:rsidP="001826A1">
            <w:pPr>
              <w:rPr>
                <w:noProof/>
              </w:rPr>
            </w:pPr>
          </w:p>
          <w:tbl>
            <w:tblPr>
              <w:tblStyle w:val="Tabellenraster"/>
              <w:tblW w:w="7966" w:type="dxa"/>
              <w:tblLayout w:type="fixed"/>
              <w:tblLook w:val="04A0" w:firstRow="1" w:lastRow="0" w:firstColumn="1" w:lastColumn="0" w:noHBand="0" w:noVBand="1"/>
            </w:tblPr>
            <w:tblGrid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</w:tblGrid>
            <w:tr w:rsidR="005535EF" w:rsidRPr="008249EA" w14:paraId="77AEC8D7" w14:textId="77777777" w:rsidTr="007A6E17">
              <w:trPr>
                <w:trHeight w:val="320"/>
              </w:trPr>
              <w:tc>
                <w:tcPr>
                  <w:tcW w:w="398" w:type="dxa"/>
                  <w:shd w:val="clear" w:color="auto" w:fill="BFBFBF" w:themeFill="background1" w:themeFillShade="BF"/>
                </w:tcPr>
                <w:p w14:paraId="7F558ACE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0FBB0DDB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160F3831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BFBFBF" w:themeFill="background1" w:themeFillShade="BF"/>
                </w:tcPr>
                <w:p w14:paraId="60EB7B07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44DBA378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391B09F6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BFBFBF" w:themeFill="background1" w:themeFillShade="BF"/>
                </w:tcPr>
                <w:p w14:paraId="5D59F443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5EFC9CA2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1C11DB14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BFBFBF" w:themeFill="background1" w:themeFillShade="BF"/>
                </w:tcPr>
                <w:p w14:paraId="740E5B24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65CB5BDA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458FAA10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337C08EC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386F08CC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16B14364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29731F88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408D73D5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0DA17A8A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06E6B08A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5B0F5EA5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075BC556" w14:textId="31E36132" w:rsidR="005535EF" w:rsidRPr="005535EF" w:rsidRDefault="005535EF" w:rsidP="001826A1">
            <w:pPr>
              <w:rPr>
                <w:noProof/>
              </w:rPr>
            </w:pPr>
          </w:p>
          <w:p w14:paraId="66AE3700" w14:textId="24FEF6E6" w:rsidR="005535EF" w:rsidRPr="005535EF" w:rsidRDefault="005535EF" w:rsidP="005535EF">
            <w:pPr>
              <w:rPr>
                <w:noProof/>
              </w:rPr>
            </w:pPr>
          </w:p>
        </w:tc>
      </w:tr>
      <w:tr w:rsidR="001E252C" w:rsidRPr="008249EA" w14:paraId="055B5140" w14:textId="77777777" w:rsidTr="00BC5528">
        <w:tc>
          <w:tcPr>
            <w:tcW w:w="737" w:type="dxa"/>
          </w:tcPr>
          <w:p w14:paraId="69DBC2EF" w14:textId="3A312C58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lastRenderedPageBreak/>
              <w:t>3.2</w:t>
            </w:r>
          </w:p>
        </w:tc>
        <w:tc>
          <w:tcPr>
            <w:tcW w:w="8898" w:type="dxa"/>
            <w:gridSpan w:val="4"/>
          </w:tcPr>
          <w:p w14:paraId="547E1E40" w14:textId="338A2F2E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t>Rabattaktion</w:t>
            </w:r>
          </w:p>
        </w:tc>
      </w:tr>
      <w:tr w:rsidR="001E252C" w:rsidRPr="008249EA" w14:paraId="6B6AAAA7" w14:textId="77777777" w:rsidTr="00BC5528">
        <w:trPr>
          <w:gridAfter w:val="2"/>
          <w:wAfter w:w="170" w:type="dxa"/>
          <w:trHeight w:val="2146"/>
        </w:trPr>
        <w:tc>
          <w:tcPr>
            <w:tcW w:w="737" w:type="dxa"/>
          </w:tcPr>
          <w:p w14:paraId="1B48A91E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397" w:type="dxa"/>
          </w:tcPr>
          <w:p w14:paraId="4D8CA576" w14:textId="77777777" w:rsidR="001E252C" w:rsidRPr="008249EA" w:rsidRDefault="001E252C" w:rsidP="008C0D2E">
            <w:pPr>
              <w:pStyle w:val="berschrift3"/>
            </w:pPr>
            <w:r w:rsidRPr="008249EA">
              <w:t>a)</w:t>
            </w:r>
          </w:p>
          <w:p w14:paraId="27B4773C" w14:textId="77777777" w:rsidR="001E252C" w:rsidRPr="008249EA" w:rsidRDefault="001E252C" w:rsidP="001826A1">
            <w:pPr>
              <w:pStyle w:val="berschriftTeilaufgaben"/>
            </w:pPr>
          </w:p>
          <w:p w14:paraId="514F0AB1" w14:textId="77777777" w:rsidR="001E252C" w:rsidRPr="008249EA" w:rsidRDefault="001E252C" w:rsidP="001826A1">
            <w:pPr>
              <w:pStyle w:val="berschriftTeilaufgaben"/>
            </w:pPr>
          </w:p>
          <w:p w14:paraId="605A1698" w14:textId="77777777" w:rsidR="001E252C" w:rsidRPr="008249EA" w:rsidRDefault="001E252C" w:rsidP="001826A1">
            <w:pPr>
              <w:pStyle w:val="berschriftTeilaufgaben"/>
            </w:pPr>
          </w:p>
          <w:p w14:paraId="7B21AD71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331" w:type="dxa"/>
          </w:tcPr>
          <w:p w14:paraId="5607BB4A" w14:textId="77777777" w:rsidR="001E252C" w:rsidRPr="008249EA" w:rsidRDefault="001E252C" w:rsidP="008C0D2E">
            <w:r w:rsidRPr="008249EA">
              <w:t>Jonas kauft in einem Geschäft eine Jeans.</w:t>
            </w:r>
            <w:r w:rsidRPr="008249EA">
              <w:rPr>
                <w:noProof/>
              </w:rPr>
              <w:t xml:space="preserve"> </w:t>
            </w:r>
            <w:r w:rsidRPr="008249EA">
              <w:t>Der alte Preis der Jeans beträgt 120 €.</w:t>
            </w:r>
          </w:p>
          <w:p w14:paraId="01A8EDAA" w14:textId="5BE6B233" w:rsidR="001E252C" w:rsidRPr="008249EA" w:rsidRDefault="001E252C" w:rsidP="008C0D2E">
            <w:r w:rsidRPr="008249EA">
              <w:t>Auf alle Jeans gibt es einen Rabatt von 30 %.</w:t>
            </w:r>
          </w:p>
          <w:p w14:paraId="48B235D3" w14:textId="77777777" w:rsidR="001E252C" w:rsidRPr="008249EA" w:rsidRDefault="001E252C" w:rsidP="00214B41">
            <w:pPr>
              <w:pStyle w:val="Listenabsatz"/>
            </w:pPr>
            <w:r w:rsidRPr="008249EA">
              <w:t>Zeichne dazu einen Prozentstreifen.</w:t>
            </w:r>
          </w:p>
          <w:p w14:paraId="77C7B9CA" w14:textId="77777777" w:rsidR="001E252C" w:rsidRPr="008249EA" w:rsidRDefault="001E252C" w:rsidP="00214B41">
            <w:pPr>
              <w:pStyle w:val="Listenabsatz"/>
            </w:pPr>
            <w:r w:rsidRPr="008249EA">
              <w:t>Wie hoch ist der neue Preis der Jeans?</w:t>
            </w:r>
          </w:p>
          <w:p w14:paraId="442F7364" w14:textId="7CC7D759" w:rsidR="001E252C" w:rsidRPr="008249EA" w:rsidRDefault="001E252C" w:rsidP="001826A1">
            <w:pPr>
              <w:pStyle w:val="berschriftTeilaufgaben"/>
            </w:pPr>
            <w:r w:rsidRPr="008249EA">
              <w:drawing>
                <wp:anchor distT="0" distB="0" distL="114300" distR="114300" simplePos="0" relativeHeight="253775872" behindDoc="0" locked="0" layoutInCell="1" allowOverlap="1" wp14:anchorId="67480974" wp14:editId="5F4BB715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194945</wp:posOffset>
                  </wp:positionV>
                  <wp:extent cx="4551680" cy="257810"/>
                  <wp:effectExtent l="0" t="0" r="1270" b="8890"/>
                  <wp:wrapNone/>
                  <wp:docPr id="23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252C" w:rsidRPr="008249EA" w14:paraId="083FD481" w14:textId="77777777" w:rsidTr="00BC5528">
        <w:trPr>
          <w:gridAfter w:val="2"/>
          <w:wAfter w:w="170" w:type="dxa"/>
          <w:trHeight w:val="2231"/>
        </w:trPr>
        <w:tc>
          <w:tcPr>
            <w:tcW w:w="737" w:type="dxa"/>
          </w:tcPr>
          <w:p w14:paraId="7621B503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397" w:type="dxa"/>
          </w:tcPr>
          <w:p w14:paraId="062A26F5" w14:textId="77777777" w:rsidR="001E252C" w:rsidRPr="008249EA" w:rsidRDefault="001E252C" w:rsidP="008C0D2E">
            <w:pPr>
              <w:pStyle w:val="berschrift3"/>
            </w:pPr>
            <w:r w:rsidRPr="008249EA">
              <w:t>b)*</w:t>
            </w:r>
          </w:p>
        </w:tc>
        <w:tc>
          <w:tcPr>
            <w:tcW w:w="8331" w:type="dxa"/>
          </w:tcPr>
          <w:p w14:paraId="1A254A04" w14:textId="68A2A7A2" w:rsidR="001E252C" w:rsidRPr="008249EA" w:rsidRDefault="001E252C" w:rsidP="001826A1">
            <w:pPr>
              <w:rPr>
                <w:noProof/>
                <w:sz w:val="24"/>
              </w:rPr>
            </w:pPr>
            <w:r w:rsidRPr="008249EA">
              <w:rPr>
                <w:sz w:val="24"/>
              </w:rPr>
              <w:t xml:space="preserve">In </w:t>
            </w:r>
            <w:r w:rsidRPr="008C0D2E">
              <w:t xml:space="preserve">einem anderen Geschäft kauft Jonas ein T-Shirt. </w:t>
            </w:r>
            <w:r w:rsidR="00801485">
              <w:br/>
            </w:r>
            <w:r w:rsidRPr="008C0D2E">
              <w:t>Der alte Preis des T-Shirts beträgt 25</w:t>
            </w:r>
            <w:r w:rsidRPr="008249EA">
              <w:rPr>
                <w:noProof/>
                <w:sz w:val="24"/>
              </w:rPr>
              <w:t xml:space="preserve"> €.</w:t>
            </w:r>
            <w:r>
              <w:rPr>
                <w:noProof/>
                <w:sz w:val="24"/>
              </w:rPr>
              <w:t xml:space="preserve"> </w:t>
            </w:r>
            <w:r w:rsidRPr="008C0D2E">
              <w:t>Alle T-Shirts sind auf 60 % reduziert.</w:t>
            </w:r>
          </w:p>
          <w:p w14:paraId="23953A18" w14:textId="77777777" w:rsidR="001E252C" w:rsidRPr="008249EA" w:rsidRDefault="001E252C" w:rsidP="00214B41">
            <w:pPr>
              <w:pStyle w:val="Listenabsatz"/>
            </w:pPr>
            <w:r w:rsidRPr="008249EA">
              <w:t>Zeichne dazu einen Prozentstreifen.</w:t>
            </w:r>
          </w:p>
          <w:p w14:paraId="2EE27EDD" w14:textId="77777777" w:rsidR="001E252C" w:rsidRDefault="001E252C" w:rsidP="00214B41">
            <w:pPr>
              <w:pStyle w:val="Listenabsatz"/>
            </w:pPr>
            <w:r w:rsidRPr="008249EA">
              <w:t>Wie hoch ist der neue Preis des T-Shirts?</w:t>
            </w:r>
          </w:p>
          <w:p w14:paraId="4229BD73" w14:textId="77777777" w:rsidR="001E252C" w:rsidRPr="008249EA" w:rsidRDefault="001E252C" w:rsidP="001826A1"/>
          <w:p w14:paraId="5655C476" w14:textId="77777777" w:rsidR="001E252C" w:rsidRPr="008249EA" w:rsidRDefault="001E252C" w:rsidP="001826A1">
            <w:pPr>
              <w:tabs>
                <w:tab w:val="num" w:pos="360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777920" behindDoc="0" locked="0" layoutInCell="1" allowOverlap="1" wp14:anchorId="72B8E599" wp14:editId="55169B2C">
                  <wp:simplePos x="0" y="0"/>
                  <wp:positionH relativeFrom="column">
                    <wp:posOffset>50328</wp:posOffset>
                  </wp:positionH>
                  <wp:positionV relativeFrom="paragraph">
                    <wp:posOffset>125095</wp:posOffset>
                  </wp:positionV>
                  <wp:extent cx="4551680" cy="257810"/>
                  <wp:effectExtent l="0" t="0" r="0" b="0"/>
                  <wp:wrapNone/>
                  <wp:docPr id="13924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5EBAFC" w14:textId="77777777" w:rsidR="001E252C" w:rsidRPr="008249EA" w:rsidRDefault="001E252C" w:rsidP="001826A1">
            <w:pPr>
              <w:tabs>
                <w:tab w:val="num" w:pos="360"/>
              </w:tabs>
              <w:rPr>
                <w:sz w:val="24"/>
              </w:rPr>
            </w:pPr>
          </w:p>
          <w:p w14:paraId="54382066" w14:textId="77777777" w:rsidR="001E252C" w:rsidRPr="008249EA" w:rsidRDefault="001E252C" w:rsidP="001826A1">
            <w:pPr>
              <w:tabs>
                <w:tab w:val="num" w:pos="360"/>
              </w:tabs>
              <w:rPr>
                <w:sz w:val="24"/>
              </w:rPr>
            </w:pPr>
          </w:p>
        </w:tc>
      </w:tr>
      <w:tr w:rsidR="001E252C" w:rsidRPr="008249EA" w14:paraId="26F90E5D" w14:textId="77777777" w:rsidTr="00BC5528">
        <w:trPr>
          <w:gridAfter w:val="2"/>
          <w:wAfter w:w="170" w:type="dxa"/>
          <w:trHeight w:val="303"/>
        </w:trPr>
        <w:tc>
          <w:tcPr>
            <w:tcW w:w="737" w:type="dxa"/>
          </w:tcPr>
          <w:p w14:paraId="13C81E7A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397" w:type="dxa"/>
          </w:tcPr>
          <w:p w14:paraId="7F45D7FA" w14:textId="77777777" w:rsidR="001E252C" w:rsidRPr="008249EA" w:rsidRDefault="001E252C" w:rsidP="008C0D2E">
            <w:pPr>
              <w:pStyle w:val="berschrift3"/>
            </w:pPr>
            <w:r w:rsidRPr="008249EA">
              <w:t>c)*</w:t>
            </w:r>
          </w:p>
        </w:tc>
        <w:tc>
          <w:tcPr>
            <w:tcW w:w="8331" w:type="dxa"/>
          </w:tcPr>
          <w:p w14:paraId="357B91B9" w14:textId="4305E910" w:rsidR="001E252C" w:rsidRPr="008249EA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>In einem dritten Geschäft kauft Jonas ein Paar Schuhe.</w:t>
            </w:r>
            <w:r>
              <w:rPr>
                <w:noProof/>
              </w:rPr>
              <w:t xml:space="preserve"> </w:t>
            </w:r>
            <w:r w:rsidR="00801485">
              <w:rPr>
                <w:noProof/>
              </w:rPr>
              <w:br/>
            </w:r>
            <w:r w:rsidRPr="008249EA">
              <w:rPr>
                <w:noProof/>
              </w:rPr>
              <w:t>Der alte Preis der Schuhe beträgt 110 €.</w:t>
            </w:r>
            <w:r>
              <w:rPr>
                <w:noProof/>
              </w:rPr>
              <w:t xml:space="preserve"> </w:t>
            </w:r>
            <w:r w:rsidRPr="008249EA">
              <w:rPr>
                <w:noProof/>
              </w:rPr>
              <w:t>Alle Schuhe kosten nur noch 71,50 €.</w:t>
            </w:r>
          </w:p>
          <w:p w14:paraId="60924271" w14:textId="77777777" w:rsidR="001E252C" w:rsidRPr="008249EA" w:rsidRDefault="001E252C" w:rsidP="00214B41">
            <w:pPr>
              <w:pStyle w:val="Listenabsatz"/>
            </w:pPr>
            <w:r w:rsidRPr="008249EA">
              <w:t>Zeichne dazu einen Prozentstreifen.</w:t>
            </w:r>
          </w:p>
          <w:p w14:paraId="660BD9E4" w14:textId="77777777" w:rsidR="001E252C" w:rsidRDefault="001E252C" w:rsidP="00214B41">
            <w:pPr>
              <w:pStyle w:val="Listenabsatz"/>
            </w:pPr>
            <w:r w:rsidRPr="008249EA">
              <w:t>Wie viel Prozent vom alten Preis muss Jonas bezahlen?</w:t>
            </w:r>
          </w:p>
          <w:p w14:paraId="6FB2EECB" w14:textId="77777777" w:rsidR="001E252C" w:rsidRPr="008249EA" w:rsidRDefault="001E252C" w:rsidP="001826A1">
            <w:pPr>
              <w:ind w:left="360"/>
              <w:rPr>
                <w:noProof/>
              </w:rPr>
            </w:pPr>
          </w:p>
          <w:p w14:paraId="3E7FE253" w14:textId="77777777" w:rsidR="001E252C" w:rsidRPr="008249EA" w:rsidRDefault="001E252C" w:rsidP="001826A1">
            <w:pPr>
              <w:tabs>
                <w:tab w:val="num" w:pos="360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778944" behindDoc="0" locked="0" layoutInCell="1" allowOverlap="1" wp14:anchorId="3A07C930" wp14:editId="6C56B2CF">
                  <wp:simplePos x="0" y="0"/>
                  <wp:positionH relativeFrom="column">
                    <wp:posOffset>25726</wp:posOffset>
                  </wp:positionH>
                  <wp:positionV relativeFrom="paragraph">
                    <wp:posOffset>71755</wp:posOffset>
                  </wp:positionV>
                  <wp:extent cx="4551680" cy="257810"/>
                  <wp:effectExtent l="0" t="0" r="0" b="0"/>
                  <wp:wrapNone/>
                  <wp:docPr id="13928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1A584D" w14:textId="77777777" w:rsidR="001E252C" w:rsidRPr="008249EA" w:rsidRDefault="001E252C" w:rsidP="001826A1">
            <w:pPr>
              <w:tabs>
                <w:tab w:val="num" w:pos="360"/>
              </w:tabs>
              <w:rPr>
                <w:noProof/>
                <w:sz w:val="24"/>
              </w:rPr>
            </w:pPr>
          </w:p>
          <w:p w14:paraId="4CBA6D1F" w14:textId="77777777" w:rsidR="001E252C" w:rsidRPr="008249EA" w:rsidRDefault="001E252C" w:rsidP="001826A1">
            <w:pPr>
              <w:tabs>
                <w:tab w:val="num" w:pos="360"/>
              </w:tabs>
              <w:rPr>
                <w:noProof/>
                <w:sz w:val="24"/>
              </w:rPr>
            </w:pPr>
          </w:p>
        </w:tc>
      </w:tr>
    </w:tbl>
    <w:p w14:paraId="45A8837C" w14:textId="6B64C5C5" w:rsidR="005535EF" w:rsidRDefault="005535EF" w:rsidP="005535EF">
      <w:pPr>
        <w:rPr>
          <w:b/>
          <w:bCs/>
        </w:rPr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311"/>
        <w:gridCol w:w="256"/>
        <w:gridCol w:w="8505"/>
      </w:tblGrid>
      <w:tr w:rsidR="005535EF" w:rsidRPr="005535EF" w14:paraId="78F07D83" w14:textId="77777777" w:rsidTr="008F796E">
        <w:tc>
          <w:tcPr>
            <w:tcW w:w="737" w:type="dxa"/>
            <w:gridSpan w:val="2"/>
          </w:tcPr>
          <w:p w14:paraId="75B8F15A" w14:textId="048A5B30" w:rsidR="005535EF" w:rsidRPr="005535EF" w:rsidRDefault="005535EF" w:rsidP="005535EF">
            <w:pPr>
              <w:pStyle w:val="berschrift3"/>
            </w:pPr>
            <w:r w:rsidRPr="005535EF">
              <w:br w:type="column"/>
              <w:t>3.3</w:t>
            </w:r>
          </w:p>
        </w:tc>
        <w:tc>
          <w:tcPr>
            <w:tcW w:w="8761" w:type="dxa"/>
            <w:gridSpan w:val="2"/>
          </w:tcPr>
          <w:p w14:paraId="2A4163C1" w14:textId="22922EA6" w:rsidR="005535EF" w:rsidRPr="005535EF" w:rsidRDefault="005535EF" w:rsidP="005535EF">
            <w:pPr>
              <w:pStyle w:val="berschrift3"/>
            </w:pPr>
            <w:r w:rsidRPr="005535EF">
              <w:t>Sprachspeicher für Prozente befüllen</w:t>
            </w:r>
          </w:p>
          <w:p w14:paraId="299CA19B" w14:textId="77777777" w:rsidR="005535EF" w:rsidRPr="005535EF" w:rsidRDefault="005535EF" w:rsidP="005535EF">
            <w:pPr>
              <w:pStyle w:val="berschrift3"/>
            </w:pPr>
          </w:p>
        </w:tc>
      </w:tr>
      <w:tr w:rsidR="00B05F52" w:rsidRPr="005535EF" w14:paraId="2AC16C7E" w14:textId="77777777" w:rsidTr="008F796E">
        <w:tc>
          <w:tcPr>
            <w:tcW w:w="737" w:type="dxa"/>
            <w:gridSpan w:val="2"/>
          </w:tcPr>
          <w:p w14:paraId="4185DDCD" w14:textId="77777777" w:rsidR="00B05F52" w:rsidRDefault="00B05F52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</w:p>
          <w:p w14:paraId="1D2C8318" w14:textId="77777777" w:rsidR="008F796E" w:rsidRDefault="008F796E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</w:p>
          <w:p w14:paraId="61E28DEE" w14:textId="77777777" w:rsidR="008F796E" w:rsidRDefault="008F796E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</w:p>
          <w:p w14:paraId="037194CC" w14:textId="77777777" w:rsidR="008F796E" w:rsidRDefault="008F796E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</w:p>
          <w:p w14:paraId="61EF0120" w14:textId="77777777" w:rsidR="008F796E" w:rsidRDefault="008F796E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</w:p>
          <w:p w14:paraId="3D0C125C" w14:textId="290B1C17" w:rsidR="008F796E" w:rsidRPr="005535EF" w:rsidRDefault="008F796E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4539776" behindDoc="0" locked="0" layoutInCell="1" allowOverlap="1" wp14:anchorId="2A4174AD" wp14:editId="5863162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0" b="0"/>
                  <wp:wrapNone/>
                  <wp:docPr id="491566442" name="Grafik 491566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1" w:type="dxa"/>
            <w:gridSpan w:val="2"/>
          </w:tcPr>
          <w:p w14:paraId="2E7DAC38" w14:textId="2D296191" w:rsidR="00B05F52" w:rsidRPr="005535EF" w:rsidRDefault="00B05F52" w:rsidP="005535EF">
            <w:pPr>
              <w:rPr>
                <w:noProof/>
                <w:lang w:eastAsia="de-DE"/>
              </w:rPr>
            </w:pPr>
            <w:r w:rsidRPr="005535EF">
              <w:rPr>
                <w:noProof/>
                <w:lang w:eastAsia="de-DE"/>
              </w:rPr>
              <w:t xml:space="preserve">Um Angebote und Rechnungen wie in </w:t>
            </w:r>
            <w:r w:rsidRPr="005535EF">
              <w:rPr>
                <w:b/>
                <w:noProof/>
                <w:color w:val="327A86"/>
                <w:lang w:eastAsia="de-DE"/>
              </w:rPr>
              <w:t>3.1 a)</w:t>
            </w:r>
            <w:r w:rsidRPr="005535EF">
              <w:rPr>
                <w:noProof/>
                <w:color w:val="327A86"/>
                <w:lang w:eastAsia="de-DE"/>
              </w:rPr>
              <w:t xml:space="preserve"> </w:t>
            </w:r>
            <w:r w:rsidRPr="005535EF">
              <w:rPr>
                <w:noProof/>
                <w:lang w:eastAsia="de-DE"/>
              </w:rPr>
              <w:t>genauer beschreiben zu können,</w:t>
            </w:r>
            <w:r w:rsidR="003077C8">
              <w:rPr>
                <w:noProof/>
                <w:lang w:eastAsia="de-DE"/>
              </w:rPr>
              <w:t xml:space="preserve"> </w:t>
            </w:r>
            <w:r w:rsidRPr="005535EF">
              <w:rPr>
                <w:noProof/>
                <w:lang w:eastAsia="de-DE"/>
              </w:rPr>
              <w:t xml:space="preserve">helfen die Begriffe auf den Kärtchen. Doch was </w:t>
            </w:r>
            <w:r>
              <w:rPr>
                <w:noProof/>
                <w:lang w:eastAsia="de-DE"/>
              </w:rPr>
              <w:t>bedeutet sie</w:t>
            </w:r>
            <w:r w:rsidRPr="005535EF">
              <w:rPr>
                <w:noProof/>
                <w:lang w:eastAsia="de-DE"/>
              </w:rPr>
              <w:t>?</w:t>
            </w:r>
          </w:p>
          <w:p w14:paraId="40133EF6" w14:textId="03810FAA" w:rsidR="00B05F52" w:rsidRDefault="00B05F52" w:rsidP="005535EF">
            <w:pPr>
              <w:pStyle w:val="Listenabsatz"/>
            </w:pPr>
            <w:r w:rsidRPr="005535EF">
              <w:t xml:space="preserve">Ordne </w:t>
            </w:r>
            <w:r>
              <w:t>zu: Wo an dem Streifen passen welche Begriffe hin?</w:t>
            </w:r>
          </w:p>
          <w:p w14:paraId="47F9068E" w14:textId="3DD9EE06" w:rsidR="00B05F52" w:rsidRDefault="00B05F52" w:rsidP="00952E93">
            <w:pPr>
              <w:pStyle w:val="Listenabsatz"/>
            </w:pPr>
            <w:r>
              <w:t xml:space="preserve">Vergleicht eure Zuordnungen und tragt sie dann in den Sprachspeicher ein </w:t>
            </w:r>
            <w:r>
              <w:br/>
              <w:t xml:space="preserve">(ganz hinten im Material). </w:t>
            </w:r>
          </w:p>
          <w:p w14:paraId="33D5C3B3" w14:textId="0B4898E4" w:rsidR="00B05F52" w:rsidRPr="005535EF" w:rsidRDefault="00B05F52" w:rsidP="00952E93">
            <w:pPr>
              <w:pStyle w:val="Listenabsatz"/>
            </w:pPr>
            <w:r w:rsidRPr="005535EF">
              <w:t xml:space="preserve">Was unterscheidet die Begriffe in Türkis von denen in Orange? </w:t>
            </w:r>
            <w:r w:rsidRPr="005535EF">
              <w:br/>
              <w:t xml:space="preserve">Welche </w:t>
            </w:r>
            <w:r>
              <w:t>sind die wichtigsten, so dass du sie auch in Zukunft nutzen willst?</w:t>
            </w:r>
          </w:p>
        </w:tc>
      </w:tr>
      <w:tr w:rsidR="005535EF" w:rsidRPr="005535EF" w14:paraId="27F6F777" w14:textId="77777777" w:rsidTr="008F796E">
        <w:trPr>
          <w:trHeight w:val="3523"/>
        </w:trPr>
        <w:tc>
          <w:tcPr>
            <w:tcW w:w="426" w:type="dxa"/>
          </w:tcPr>
          <w:p w14:paraId="596BD5AB" w14:textId="0AA8D379" w:rsidR="005535EF" w:rsidRPr="005535EF" w:rsidRDefault="00952E93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4342144" behindDoc="0" locked="0" layoutInCell="1" allowOverlap="1" wp14:anchorId="3EE19547" wp14:editId="33DCDCB9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145596</wp:posOffset>
                  </wp:positionV>
                  <wp:extent cx="3821430" cy="2245360"/>
                  <wp:effectExtent l="0" t="0" r="1270" b="2540"/>
                  <wp:wrapNone/>
                  <wp:docPr id="184576039" name="Grafik 2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76039" name="Grafik 184576039"/>
                          <pic:cNvPicPr/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224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F0EE4B" w14:textId="2C06599E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6DF27FAC" w14:textId="30A9BC63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0B18CDD1" w14:textId="7434F3FC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519C86CB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7CEBF89A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03AD2A81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25444266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46B40AFC" w14:textId="1EF51435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</w:tc>
        <w:tc>
          <w:tcPr>
            <w:tcW w:w="567" w:type="dxa"/>
            <w:gridSpan w:val="2"/>
          </w:tcPr>
          <w:p w14:paraId="04164DC7" w14:textId="5BF5AE03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</w:tc>
        <w:tc>
          <w:tcPr>
            <w:tcW w:w="8505" w:type="dxa"/>
          </w:tcPr>
          <w:p w14:paraId="66C4D39C" w14:textId="2358BAB6" w:rsidR="005535EF" w:rsidRPr="005535EF" w:rsidRDefault="00952E93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4366720" behindDoc="0" locked="0" layoutInCell="1" allowOverlap="1" wp14:anchorId="1DFF9809" wp14:editId="3B0C6DBD">
                      <wp:simplePos x="0" y="0"/>
                      <wp:positionH relativeFrom="column">
                        <wp:posOffset>3354886</wp:posOffset>
                      </wp:positionH>
                      <wp:positionV relativeFrom="paragraph">
                        <wp:posOffset>172266</wp:posOffset>
                      </wp:positionV>
                      <wp:extent cx="1825353" cy="2180046"/>
                      <wp:effectExtent l="0" t="0" r="16510" b="17145"/>
                      <wp:wrapNone/>
                      <wp:docPr id="495379983" name="Gruppieren 2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5353" cy="2180046"/>
                                <a:chOff x="0" y="0"/>
                                <a:chExt cx="1825353" cy="2180046"/>
                              </a:xfrm>
                            </wpg:grpSpPr>
                            <wps:wsp>
                              <wps:cNvPr id="2003835001" name="Abgerundetes Rechteck 186"/>
                              <wps:cNvSpPr/>
                              <wps:spPr>
                                <a:xfrm>
                                  <a:off x="957943" y="9144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9926134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das Ganze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082753" name="Abgerundetes Rechteck 186"/>
                              <wps:cNvSpPr/>
                              <wps:spPr>
                                <a:xfrm>
                                  <a:off x="0" y="1839686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554C499" w14:textId="77777777" w:rsidR="00173738" w:rsidRPr="00F602BA" w:rsidRDefault="00173738" w:rsidP="00173738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der Teil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669147" name="Abgerundetes Rechteck 186"/>
                              <wps:cNvSpPr/>
                              <wps:spPr>
                                <a:xfrm>
                                  <a:off x="5443" y="1377043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00727B4" w14:textId="77777777" w:rsidR="00173738" w:rsidRPr="00F602BA" w:rsidRDefault="00173738" w:rsidP="00173738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der Anteil vom Ganzen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6473322" name="Abgerundetes Rechteck 186"/>
                              <wps:cNvSpPr/>
                              <wps:spPr>
                                <a:xfrm>
                                  <a:off x="5443" y="4572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60138F2" w14:textId="77777777" w:rsidR="00173738" w:rsidRPr="00F602BA" w:rsidRDefault="00173738" w:rsidP="00173738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zahlt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863611" name="Abgerundetes Rechteck 186"/>
                              <wps:cNvSpPr/>
                              <wps:spPr>
                                <a:xfrm>
                                  <a:off x="5443" y="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14B7944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der neue Preis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4196508" name="Abgerundetes Rechteck 186"/>
                              <wps:cNvSpPr/>
                              <wps:spPr>
                                <a:xfrm>
                                  <a:off x="957943" y="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777D18A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Rabatt </w:t>
                                    </w:r>
                                    <w:r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(in €)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453106" name="Abgerundetes Rechteck 186"/>
                              <wps:cNvSpPr/>
                              <wps:spPr>
                                <a:xfrm>
                                  <a:off x="0" y="9144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AAE5892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spart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065959" name="Abgerundetes Rechteck 186"/>
                              <wps:cNvSpPr/>
                              <wps:spPr>
                                <a:xfrm>
                                  <a:off x="957943" y="1377043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77F0FB2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die </w:t>
                                    </w: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Verminderung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899" name="Abgerundetes Rechteck 186"/>
                              <wps:cNvSpPr/>
                              <wps:spPr>
                                <a:xfrm>
                                  <a:off x="957943" y="4572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00E3473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alte Preis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FF9809" id="Gruppieren 2530" o:spid="_x0000_s1212" style="position:absolute;margin-left:264.15pt;margin-top:13.55pt;width:143.75pt;height:171.65pt;z-index:254366720;mso-position-horizontal-relative:text;mso-position-vertical-relative:text" coordsize="18253,21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">
                      <v:roundrect id="_x0000_s1213" style="position:absolute;left:9579;top:914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" filled="f" strokecolor="#e1a340">
                        <v:textbox inset="1mm,1mm,1mm,0">
                          <w:txbxContent>
                            <w:p w14:paraId="29926134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das Ganze</w:t>
                              </w:r>
                            </w:p>
                          </w:txbxContent>
                        </v:textbox>
                      </v:roundrect>
                      <v:roundrect id="_x0000_s1214" style="position:absolute;top:18396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7554C499" w14:textId="77777777" w:rsidR="00173738" w:rsidRPr="00F602BA" w:rsidRDefault="00173738" w:rsidP="00173738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der Teil </w:t>
                              </w:r>
                            </w:p>
                          </w:txbxContent>
                        </v:textbox>
                      </v:roundrect>
                      <v:roundrect id="_x0000_s1215" style="position:absolute;left:54;top:13770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500727B4" w14:textId="77777777" w:rsidR="00173738" w:rsidRPr="00F602BA" w:rsidRDefault="00173738" w:rsidP="00173738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der Anteil vom Ganzen (in %)</w:t>
                              </w:r>
                            </w:p>
                          </w:txbxContent>
                        </v:textbox>
                      </v:roundrect>
                      <v:roundrect id="_x0000_s1216" style="position:absolute;left:54;top:4572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" filled="f" strokecolor="#327a86 [3215]">
                        <v:textbox inset="1mm,1mm,1mm,0">
                          <w:txbxContent>
                            <w:p w14:paraId="560138F2" w14:textId="77777777" w:rsidR="00173738" w:rsidRPr="00F602BA" w:rsidRDefault="00173738" w:rsidP="00173738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zahlt (in %)</w:t>
                              </w:r>
                            </w:p>
                          </w:txbxContent>
                        </v:textbox>
                      </v:roundrect>
                      <v:roundrect id="_x0000_s1217" style="position:absolute;left:5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" filled="f" strokecolor="#327a86 [3215]">
                        <v:textbox inset="1mm,1mm,1mm,0">
                          <w:txbxContent>
                            <w:p w14:paraId="114B7944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der neue Preis</w:t>
                              </w:r>
                            </w:p>
                          </w:txbxContent>
                        </v:textbox>
                      </v:roundrect>
                      <v:roundrect id="_x0000_s1218" style="position:absolute;left:9579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" filled="f" strokecolor="#327a86 [3215]">
                        <v:textbox inset="1mm,1mm,1mm,0">
                          <w:txbxContent>
                            <w:p w14:paraId="1777D18A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Rabatt </w:t>
                              </w:r>
                              <w:r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br/>
                              </w: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(in €)</w:t>
                              </w:r>
                            </w:p>
                          </w:txbxContent>
                        </v:textbox>
                      </v:roundrect>
                      <v:roundrect id="_x0000_s1219" style="position:absolute;top:914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" filled="f" strokecolor="#327a86 [3215]">
                        <v:textbox inset="1mm,1mm,1mm,0">
                          <w:txbxContent>
                            <w:p w14:paraId="6AAE5892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spart (in %)</w:t>
                              </w:r>
                            </w:p>
                          </w:txbxContent>
                        </v:textbox>
                      </v:roundrect>
                      <v:roundrect id="_x0000_s1220" style="position:absolute;left:9579;top:13770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577F0FB2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die </w:t>
                              </w: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br/>
                                <w:t xml:space="preserve">Verminderung </w:t>
                              </w:r>
                            </w:p>
                          </w:txbxContent>
                        </v:textbox>
                      </v:roundrect>
                      <v:roundrect id="_x0000_s1221" style="position:absolute;left:9579;top:4572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" filled="f" strokecolor="#327a86 [3215]">
                        <v:textbox inset="1mm,1mm,1mm,0">
                          <w:txbxContent>
                            <w:p w14:paraId="200E3473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alte Preis 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</w:tr>
    </w:tbl>
    <w:p w14:paraId="7633F3A2" w14:textId="77777777" w:rsidR="007D2229" w:rsidRDefault="007D2229">
      <w:r>
        <w:rPr>
          <w:b/>
          <w:bCs/>
        </w:rPr>
        <w:br w:type="page"/>
      </w:r>
    </w:p>
    <w:tbl>
      <w:tblPr>
        <w:tblW w:w="9491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329"/>
        <w:gridCol w:w="28"/>
      </w:tblGrid>
      <w:tr w:rsidR="001E252C" w:rsidRPr="008C0D2E" w14:paraId="04260B0E" w14:textId="77777777" w:rsidTr="008F796E">
        <w:tc>
          <w:tcPr>
            <w:tcW w:w="737" w:type="dxa"/>
          </w:tcPr>
          <w:p w14:paraId="1BDA6A5F" w14:textId="03AF4698" w:rsidR="001E252C" w:rsidRPr="008C0D2E" w:rsidRDefault="001E252C" w:rsidP="008F796E">
            <w:pPr>
              <w:pStyle w:val="berschrift3"/>
              <w:spacing w:before="240" w:after="240"/>
            </w:pPr>
            <w:r w:rsidRPr="008C0D2E">
              <w:lastRenderedPageBreak/>
              <w:t>3.4</w:t>
            </w:r>
          </w:p>
        </w:tc>
        <w:tc>
          <w:tcPr>
            <w:tcW w:w="8754" w:type="dxa"/>
            <w:gridSpan w:val="3"/>
          </w:tcPr>
          <w:p w14:paraId="280C8A65" w14:textId="5EC53AC0" w:rsidR="001E252C" w:rsidRPr="008C0D2E" w:rsidRDefault="001E252C" w:rsidP="008F796E">
            <w:pPr>
              <w:pStyle w:val="berschrift3"/>
              <w:spacing w:before="240" w:after="240"/>
            </w:pPr>
            <w:r w:rsidRPr="008C0D2E">
              <w:t xml:space="preserve"> Angebote mit Sprachmitteln aus dem Sprachspeicher beschreiben</w:t>
            </w:r>
          </w:p>
        </w:tc>
      </w:tr>
      <w:tr w:rsidR="001E252C" w:rsidRPr="008C0D2E" w14:paraId="736137CA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4282BAB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86112" behindDoc="0" locked="0" layoutInCell="1" allowOverlap="1" wp14:anchorId="6036753F" wp14:editId="2B3744A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355287991" name="Grafik 355287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C416216" w14:textId="77777777" w:rsidR="001E252C" w:rsidRPr="008C0D2E" w:rsidRDefault="001E252C" w:rsidP="00611F77">
            <w:pPr>
              <w:pStyle w:val="berschrift3"/>
            </w:pPr>
            <w:r w:rsidRPr="008C0D2E">
              <w:t>a)</w:t>
            </w:r>
          </w:p>
        </w:tc>
        <w:tc>
          <w:tcPr>
            <w:tcW w:w="8329" w:type="dxa"/>
          </w:tcPr>
          <w:p w14:paraId="635C9F89" w14:textId="77777777" w:rsidR="001E252C" w:rsidRPr="008C0D2E" w:rsidRDefault="001E252C" w:rsidP="001826A1">
            <w:pPr>
              <w:pStyle w:val="Text"/>
              <w:rPr>
                <w:rFonts w:ascii="Calibri" w:hAnsi="Calibri" w:cs="Calibri"/>
                <w:noProof/>
                <w:szCs w:val="22"/>
              </w:rPr>
            </w:pPr>
            <w:r w:rsidRPr="008C0D2E">
              <w:rPr>
                <w:rFonts w:ascii="Calibri" w:hAnsi="Calibri" w:cs="Calibri"/>
                <w:noProof/>
                <w:szCs w:val="22"/>
              </w:rPr>
              <w:t xml:space="preserve">Denke dir selbst drei Angebote aus. Beschreibe sie mit den Begriffen </w:t>
            </w:r>
            <w:r w:rsidRPr="008C0D2E">
              <w:rPr>
                <w:rFonts w:ascii="Calibri" w:hAnsi="Calibri" w:cs="Calibri"/>
                <w:noProof/>
                <w:szCs w:val="22"/>
              </w:rPr>
              <w:br/>
              <w:t xml:space="preserve">aus dem Sprachspeicher aus </w:t>
            </w:r>
            <w:r w:rsidRPr="008C0D2E">
              <w:rPr>
                <w:rFonts w:ascii="Calibri" w:hAnsi="Calibri" w:cs="Calibri"/>
                <w:b/>
                <w:noProof/>
                <w:color w:val="327A86"/>
                <w:szCs w:val="22"/>
              </w:rPr>
              <w:t>3.3</w:t>
            </w:r>
            <w:r w:rsidRPr="008C0D2E">
              <w:rPr>
                <w:rFonts w:ascii="Calibri" w:hAnsi="Calibri" w:cs="Calibri"/>
                <w:noProof/>
                <w:szCs w:val="22"/>
              </w:rPr>
              <w:t>. Schreibe in ganzen Sätzen.</w:t>
            </w:r>
          </w:p>
        </w:tc>
      </w:tr>
      <w:tr w:rsidR="001E252C" w:rsidRPr="008C0D2E" w14:paraId="0AB83465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73A6253C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397" w:type="dxa"/>
          </w:tcPr>
          <w:p w14:paraId="47EF5B5E" w14:textId="77777777" w:rsidR="001E252C" w:rsidRPr="008C0D2E" w:rsidRDefault="001E252C" w:rsidP="00611F77">
            <w:pPr>
              <w:pStyle w:val="berschrift3"/>
            </w:pPr>
          </w:p>
        </w:tc>
        <w:tc>
          <w:tcPr>
            <w:tcW w:w="8329" w:type="dxa"/>
          </w:tcPr>
          <w:p w14:paraId="449106A1" w14:textId="77777777" w:rsidR="001E252C" w:rsidRPr="008C0D2E" w:rsidRDefault="001E252C" w:rsidP="001826A1">
            <w:pPr>
              <w:pStyle w:val="Text"/>
              <w:rPr>
                <w:rFonts w:ascii="Calibri" w:hAnsi="Calibri" w:cs="Calibri"/>
                <w:noProof/>
                <w:szCs w:val="22"/>
              </w:rPr>
            </w:pPr>
          </w:p>
        </w:tc>
      </w:tr>
      <w:tr w:rsidR="001E252C" w:rsidRPr="008C0D2E" w14:paraId="625928EA" w14:textId="77777777" w:rsidTr="008F796E">
        <w:trPr>
          <w:gridAfter w:val="1"/>
          <w:wAfter w:w="28" w:type="dxa"/>
          <w:trHeight w:val="255"/>
        </w:trPr>
        <w:tc>
          <w:tcPr>
            <w:tcW w:w="737" w:type="dxa"/>
          </w:tcPr>
          <w:p w14:paraId="57BEBB5D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87136" behindDoc="0" locked="0" layoutInCell="1" allowOverlap="1" wp14:anchorId="4B1B7358" wp14:editId="025152F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2061246689" name="Grafik 2061246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B26D339" w14:textId="77777777" w:rsidR="001E252C" w:rsidRPr="008C0D2E" w:rsidRDefault="001E252C" w:rsidP="00611F77">
            <w:pPr>
              <w:pStyle w:val="berschrift3"/>
            </w:pPr>
            <w:r w:rsidRPr="008C0D2E">
              <w:t>b)</w:t>
            </w:r>
          </w:p>
          <w:p w14:paraId="2B8215E3" w14:textId="77777777" w:rsidR="001E252C" w:rsidRPr="008C0D2E" w:rsidRDefault="001E252C" w:rsidP="00611F77">
            <w:pPr>
              <w:pStyle w:val="berschrift3"/>
              <w:rPr>
                <w:noProof/>
              </w:rPr>
            </w:pPr>
          </w:p>
        </w:tc>
        <w:tc>
          <w:tcPr>
            <w:tcW w:w="8329" w:type="dxa"/>
          </w:tcPr>
          <w:p w14:paraId="388E79AF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t xml:space="preserve">Tauscht eure Beschreibungen der Angebote aus. </w:t>
            </w:r>
          </w:p>
          <w:p w14:paraId="4CDF0EB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t>Zeichnet anhand der Beschreibung einen passenden Prozentstreifen.</w:t>
            </w:r>
          </w:p>
          <w:p w14:paraId="24441151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</w:tr>
    </w:tbl>
    <w:p w14:paraId="7DD37E3B" w14:textId="421EDC2E" w:rsidR="001E252C" w:rsidRDefault="001E252C" w:rsidP="001E252C">
      <w:pPr>
        <w:rPr>
          <w:rFonts w:ascii="Calibri" w:hAnsi="Calibri" w:cs="Calibri"/>
        </w:rPr>
      </w:pPr>
    </w:p>
    <w:p w14:paraId="67747BC0" w14:textId="77777777" w:rsidR="00A9109B" w:rsidRPr="008C0D2E" w:rsidRDefault="00A9109B" w:rsidP="001E252C">
      <w:pPr>
        <w:rPr>
          <w:rFonts w:ascii="Calibri" w:hAnsi="Calibri" w:cs="Calibri"/>
        </w:rPr>
      </w:pPr>
    </w:p>
    <w:tbl>
      <w:tblPr>
        <w:tblW w:w="9491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28"/>
        <w:gridCol w:w="8301"/>
        <w:gridCol w:w="28"/>
      </w:tblGrid>
      <w:tr w:rsidR="001E252C" w:rsidRPr="008C0D2E" w14:paraId="36BDE61B" w14:textId="77777777" w:rsidTr="008F796E">
        <w:tc>
          <w:tcPr>
            <w:tcW w:w="737" w:type="dxa"/>
          </w:tcPr>
          <w:p w14:paraId="359E8B48" w14:textId="77777777" w:rsidR="001E252C" w:rsidRPr="008C0D2E" w:rsidRDefault="001E252C" w:rsidP="008C0D2E">
            <w:pPr>
              <w:pStyle w:val="berschrift3"/>
            </w:pPr>
            <w:r w:rsidRPr="008C0D2E">
              <w:t>3.5</w:t>
            </w:r>
          </w:p>
        </w:tc>
        <w:tc>
          <w:tcPr>
            <w:tcW w:w="8754" w:type="dxa"/>
            <w:gridSpan w:val="4"/>
          </w:tcPr>
          <w:p w14:paraId="1E520793" w14:textId="09801834" w:rsidR="001E252C" w:rsidRPr="008C0D2E" w:rsidRDefault="001E252C" w:rsidP="008C0D2E">
            <w:pPr>
              <w:pStyle w:val="berschrift3"/>
            </w:pPr>
            <w:r w:rsidRPr="008C0D2E">
              <w:t>Verschiedene Angebote für die Traumschuhe II</w:t>
            </w:r>
          </w:p>
          <w:p w14:paraId="4BF951A4" w14:textId="25D6F33A" w:rsidR="001E252C" w:rsidRPr="008C0D2E" w:rsidRDefault="001E252C" w:rsidP="008C0D2E">
            <w:pPr>
              <w:pStyle w:val="berschrift3"/>
            </w:pPr>
          </w:p>
        </w:tc>
      </w:tr>
      <w:tr w:rsidR="001E252C" w:rsidRPr="008C0D2E" w14:paraId="5DD42C1E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2E31785F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  <w:tc>
          <w:tcPr>
            <w:tcW w:w="397" w:type="dxa"/>
          </w:tcPr>
          <w:p w14:paraId="3AE390D4" w14:textId="77777777" w:rsidR="001E252C" w:rsidRPr="008C0D2E" w:rsidRDefault="001E252C" w:rsidP="008C0D2E">
            <w:pPr>
              <w:pStyle w:val="berschrift3"/>
            </w:pPr>
            <w:r w:rsidRPr="008C0D2E">
              <w:t>a)</w:t>
            </w:r>
          </w:p>
          <w:p w14:paraId="4737F752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4917EA9E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35908378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41064CB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3F77D31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488A722E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24B1D17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16A7AEAF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39E53350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28EE5656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5A72E5A7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4E10B4B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487AE4A2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2DA1F105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38A8224F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25391435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19C8F120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8329" w:type="dxa"/>
            <w:gridSpan w:val="2"/>
          </w:tcPr>
          <w:p w14:paraId="4CD7111F" w14:textId="46E822B1" w:rsidR="001E252C" w:rsidRPr="008C0D2E" w:rsidRDefault="00801485" w:rsidP="001826A1">
            <w:pPr>
              <w:rPr>
                <w:rFonts w:ascii="Calibri" w:hAnsi="Calibri" w:cs="Calibri"/>
              </w:rPr>
            </w:pPr>
            <w:r w:rsidRPr="008C0D2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03520" behindDoc="0" locked="0" layoutInCell="1" allowOverlap="1" wp14:anchorId="5DAD015D" wp14:editId="00A516AA">
                      <wp:simplePos x="0" y="0"/>
                      <wp:positionH relativeFrom="column">
                        <wp:posOffset>3778305</wp:posOffset>
                      </wp:positionH>
                      <wp:positionV relativeFrom="paragraph">
                        <wp:posOffset>-92131</wp:posOffset>
                      </wp:positionV>
                      <wp:extent cx="547370" cy="694698"/>
                      <wp:effectExtent l="0" t="0" r="0" b="3810"/>
                      <wp:wrapNone/>
                      <wp:docPr id="866689794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482287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0206408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79A36A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AD015D" id="_x0000_s1222" style="position:absolute;margin-left:297.5pt;margin-top:-7.25pt;width:43.1pt;height:54.7pt;z-index:253803520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">
                      <v:shape id="Grafik 10" o:spid="_x0000_s1223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">
                        <v:imagedata r:id="rId33" o:title="" chromakey="white"/>
                      </v:shape>
                      <v:shape id="Textfeld 12" o:spid="_x0000_s1224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79A36A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E252C" w:rsidRPr="008C0D2E">
              <w:rPr>
                <w:rFonts w:ascii="Calibri" w:hAnsi="Calibri" w:cs="Calibri"/>
              </w:rPr>
              <w:t xml:space="preserve">Taras Traumschuhe kosteten früher 120 €. </w:t>
            </w:r>
          </w:p>
          <w:p w14:paraId="71B8AA73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Wie viel müsste sie in den Geschäften für die Schuhe zahlen? </w:t>
            </w:r>
            <w:r w:rsidRPr="008C0D2E">
              <w:rPr>
                <w:rFonts w:ascii="Calibri" w:hAnsi="Calibri" w:cs="Calibri"/>
              </w:rPr>
              <w:br/>
              <w:t xml:space="preserve">Ergänze immer alle sechs Angaben an den leeren Streifen. </w:t>
            </w:r>
          </w:p>
          <w:p w14:paraId="546FF5F6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63BC5B1" w14:textId="536E49C8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t>Angebot in Geschäft 1: Alle Sneakers kosten n</w:t>
            </w:r>
            <w:r w:rsidRPr="00A25C7B">
              <w:rPr>
                <w:rFonts w:ascii="Calibri" w:hAnsi="Calibri" w:cs="Calibri"/>
                <w:noProof/>
              </w:rPr>
              <w:t>ur noch 75 % vom alten Preis</w:t>
            </w:r>
            <w:r w:rsidR="003A58E3" w:rsidRPr="00A25C7B">
              <w:rPr>
                <w:rFonts w:ascii="Calibri" w:hAnsi="Calibri" w:cs="Calibri"/>
                <w:noProof/>
              </w:rPr>
              <w:t>.</w:t>
            </w:r>
          </w:p>
          <w:p w14:paraId="6C68B7A4" w14:textId="77777777" w:rsidR="00801485" w:rsidRPr="00A25C7B" w:rsidRDefault="00801485" w:rsidP="001826A1">
            <w:pPr>
              <w:rPr>
                <w:rFonts w:ascii="Calibri" w:hAnsi="Calibri" w:cs="Calibri"/>
                <w:noProof/>
              </w:rPr>
            </w:pPr>
          </w:p>
          <w:p w14:paraId="1E1C03A6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33C4C3CF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drawing>
                <wp:inline distT="0" distB="0" distL="0" distR="0" wp14:anchorId="7816E271" wp14:editId="11979E6B">
                  <wp:extent cx="4683125" cy="267970"/>
                  <wp:effectExtent l="0" t="0" r="0" b="11430"/>
                  <wp:docPr id="32" name="Grafik 13928" descr="C:\Users\Frank\Dropbox\IEEM\MAREN\Birte\Prozentstreifen_S9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8" descr="C:\Users\Frank\Dropbox\IEEM\MAREN\Birte\Prozentstreifen_S9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8A123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06A7363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ED9753A" w14:textId="38C3DB68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t>Angebot in Geschäft 2: Alle Schuhe kosten noch 40 % vom alten Preis</w:t>
            </w:r>
            <w:r w:rsidR="003A58E3" w:rsidRPr="00A25C7B">
              <w:rPr>
                <w:rFonts w:ascii="Calibri" w:hAnsi="Calibri" w:cs="Calibri"/>
                <w:noProof/>
              </w:rPr>
              <w:t>.</w:t>
            </w:r>
          </w:p>
          <w:p w14:paraId="7EC2A52F" w14:textId="77777777" w:rsidR="00801485" w:rsidRPr="00A25C7B" w:rsidRDefault="00801485" w:rsidP="001826A1">
            <w:pPr>
              <w:rPr>
                <w:rFonts w:ascii="Calibri" w:hAnsi="Calibri" w:cs="Calibri"/>
                <w:noProof/>
              </w:rPr>
            </w:pPr>
          </w:p>
          <w:p w14:paraId="2773313A" w14:textId="77777777" w:rsidR="001E252C" w:rsidRPr="00A25C7B" w:rsidRDefault="001E252C" w:rsidP="001826A1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  <w:p w14:paraId="09343AFE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drawing>
                <wp:inline distT="0" distB="0" distL="0" distR="0" wp14:anchorId="33531396" wp14:editId="3800CBCF">
                  <wp:extent cx="4667885" cy="262890"/>
                  <wp:effectExtent l="0" t="0" r="5715" b="0"/>
                  <wp:docPr id="33" name="Bild 33" descr="S6_A_F_3_4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_A_F_3_4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C7C93D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127FEE06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50DB0CE2" w14:textId="39582EBE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t>Angebot in Geschäft 3: Alle Schuhe kosten noch 60 % vom alten Preis</w:t>
            </w:r>
            <w:r w:rsidR="003A58E3" w:rsidRPr="00A25C7B">
              <w:rPr>
                <w:rFonts w:ascii="Calibri" w:hAnsi="Calibri" w:cs="Calibri"/>
                <w:noProof/>
              </w:rPr>
              <w:t>.</w:t>
            </w:r>
          </w:p>
          <w:p w14:paraId="3E5E7BB8" w14:textId="77777777" w:rsidR="00801485" w:rsidRPr="00A25C7B" w:rsidRDefault="00801485" w:rsidP="001826A1">
            <w:pPr>
              <w:rPr>
                <w:rFonts w:ascii="Calibri" w:hAnsi="Calibri" w:cs="Calibri"/>
                <w:noProof/>
              </w:rPr>
            </w:pPr>
          </w:p>
          <w:p w14:paraId="7E8A167C" w14:textId="77777777" w:rsidR="001E252C" w:rsidRPr="00A25C7B" w:rsidRDefault="001E252C" w:rsidP="001826A1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  <w:p w14:paraId="128D91D4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drawing>
                <wp:inline distT="0" distB="0" distL="0" distR="0" wp14:anchorId="00ED7CFB" wp14:editId="08FEF4C4">
                  <wp:extent cx="4683125" cy="267970"/>
                  <wp:effectExtent l="0" t="0" r="0" b="11430"/>
                  <wp:docPr id="34" name="Grafik 69" descr="C:\Users\Frank\Dropbox\IEEM\MAREN\Birte\Prozentstreifen_S9_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9" descr="C:\Users\Frank\Dropbox\IEEM\MAREN\Birte\Prozentstreifen_S9_3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03261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5A398E33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D1127FF" w14:textId="099DE55B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t>Angebot in Geschäft 4: Alle Schuhe kosten noch 90 % vom alten Preis</w:t>
            </w:r>
            <w:r w:rsidR="003A58E3" w:rsidRPr="00A25C7B">
              <w:rPr>
                <w:rFonts w:ascii="Calibri" w:hAnsi="Calibri" w:cs="Calibri"/>
                <w:noProof/>
              </w:rPr>
              <w:t>.</w:t>
            </w:r>
          </w:p>
          <w:p w14:paraId="75AE07D3" w14:textId="77777777" w:rsidR="00801485" w:rsidRPr="00A25C7B" w:rsidRDefault="00801485" w:rsidP="001826A1">
            <w:pPr>
              <w:rPr>
                <w:rFonts w:ascii="Calibri" w:hAnsi="Calibri" w:cs="Calibri"/>
                <w:noProof/>
              </w:rPr>
            </w:pPr>
          </w:p>
          <w:p w14:paraId="463849F0" w14:textId="77777777" w:rsidR="001E252C" w:rsidRPr="008C0D2E" w:rsidRDefault="001E252C" w:rsidP="001826A1">
            <w:pPr>
              <w:spacing w:line="360" w:lineRule="auto"/>
              <w:rPr>
                <w:rFonts w:ascii="Calibri" w:hAnsi="Calibri" w:cs="Calibri"/>
              </w:rPr>
            </w:pPr>
          </w:p>
          <w:p w14:paraId="78795007" w14:textId="77777777" w:rsidR="001E252C" w:rsidRPr="008C0D2E" w:rsidRDefault="001E252C" w:rsidP="001826A1">
            <w:pPr>
              <w:pStyle w:val="berschrift9"/>
              <w:rPr>
                <w:rFonts w:ascii="Calibri" w:hAnsi="Calibri" w:cs="Calibri"/>
                <w:sz w:val="22"/>
                <w:szCs w:val="22"/>
              </w:rPr>
            </w:pPr>
            <w:r w:rsidRPr="008C0D2E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07D6AAFE" wp14:editId="79428BED">
                  <wp:extent cx="4683125" cy="267970"/>
                  <wp:effectExtent l="0" t="0" r="0" b="11430"/>
                  <wp:docPr id="35" name="Grafik 66" descr="C:\Users\Frank\Dropbox\IEEM\MAREN\Birte\Prozentstreifen_S9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 descr="C:\Users\Frank\Dropbox\IEEM\MAREN\Birte\Prozentstreifen_S9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0268F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</w:tr>
      <w:tr w:rsidR="001E252C" w:rsidRPr="008C0D2E" w14:paraId="54B91292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2FAD518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  <w:tc>
          <w:tcPr>
            <w:tcW w:w="397" w:type="dxa"/>
          </w:tcPr>
          <w:p w14:paraId="271D0DE5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8329" w:type="dxa"/>
            <w:gridSpan w:val="2"/>
          </w:tcPr>
          <w:p w14:paraId="20AAD4F9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</w:tr>
      <w:tr w:rsidR="001E252C" w:rsidRPr="008C0D2E" w14:paraId="6AA6EDFB" w14:textId="77777777" w:rsidTr="008F796E">
        <w:trPr>
          <w:gridAfter w:val="1"/>
          <w:wAfter w:w="28" w:type="dxa"/>
          <w:trHeight w:val="282"/>
        </w:trPr>
        <w:tc>
          <w:tcPr>
            <w:tcW w:w="737" w:type="dxa"/>
          </w:tcPr>
          <w:p w14:paraId="5B0A5B21" w14:textId="2A6F1F4D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  <w:tc>
          <w:tcPr>
            <w:tcW w:w="397" w:type="dxa"/>
          </w:tcPr>
          <w:p w14:paraId="3756F700" w14:textId="2B84D9DA" w:rsidR="001E252C" w:rsidRPr="008C0D2E" w:rsidRDefault="001E252C" w:rsidP="008C0D2E">
            <w:pPr>
              <w:pStyle w:val="berschrift3"/>
            </w:pPr>
            <w:r w:rsidRPr="008C0D2E">
              <w:t>b)</w:t>
            </w:r>
          </w:p>
        </w:tc>
        <w:tc>
          <w:tcPr>
            <w:tcW w:w="8329" w:type="dxa"/>
            <w:gridSpan w:val="2"/>
          </w:tcPr>
          <w:p w14:paraId="1E4E9810" w14:textId="77777777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 xml:space="preserve">Beschreibe, was man an den Prozentstreifen sehen kann. </w:t>
            </w:r>
          </w:p>
          <w:p w14:paraId="482C6837" w14:textId="77777777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 xml:space="preserve">Ordne dazu die Begriffe aus </w:t>
            </w:r>
            <w:r w:rsidRPr="00A25C7B">
              <w:rPr>
                <w:rFonts w:cs="Calibri"/>
                <w:b/>
                <w:color w:val="327A86" w:themeColor="text2"/>
                <w:sz w:val="22"/>
              </w:rPr>
              <w:t>3.</w:t>
            </w:r>
            <w:r w:rsidRPr="00A25C7B">
              <w:rPr>
                <w:rFonts w:cs="Calibri"/>
                <w:b/>
                <w:color w:val="327A86" w:themeColor="text2"/>
                <w:sz w:val="22"/>
                <w:lang w:val="de-DE"/>
              </w:rPr>
              <w:t>3</w:t>
            </w:r>
            <w:r w:rsidRPr="008C0D2E">
              <w:rPr>
                <w:rFonts w:cs="Calibri"/>
                <w:sz w:val="22"/>
              </w:rPr>
              <w:t xml:space="preserve"> zu. Wie hoch (in €) ist jeweils der Rabatt?</w:t>
            </w:r>
          </w:p>
        </w:tc>
      </w:tr>
      <w:tr w:rsidR="001E252C" w:rsidRPr="008C0D2E" w14:paraId="39D0EBAB" w14:textId="77777777" w:rsidTr="008F796E">
        <w:trPr>
          <w:trHeight w:val="282"/>
        </w:trPr>
        <w:tc>
          <w:tcPr>
            <w:tcW w:w="737" w:type="dxa"/>
          </w:tcPr>
          <w:p w14:paraId="2104948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25" w:type="dxa"/>
            <w:gridSpan w:val="2"/>
          </w:tcPr>
          <w:p w14:paraId="47C28018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8329" w:type="dxa"/>
            <w:gridSpan w:val="2"/>
          </w:tcPr>
          <w:p w14:paraId="75222421" w14:textId="77777777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</w:p>
        </w:tc>
      </w:tr>
      <w:tr w:rsidR="001E252C" w:rsidRPr="008C0D2E" w14:paraId="3CFA9348" w14:textId="77777777" w:rsidTr="008F796E">
        <w:trPr>
          <w:trHeight w:val="282"/>
        </w:trPr>
        <w:tc>
          <w:tcPr>
            <w:tcW w:w="737" w:type="dxa"/>
          </w:tcPr>
          <w:p w14:paraId="1EEDC555" w14:textId="1BAF1476" w:rsidR="001E252C" w:rsidRPr="008C0D2E" w:rsidRDefault="008F796E" w:rsidP="001826A1">
            <w:pPr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4541824" behindDoc="0" locked="0" layoutInCell="1" allowOverlap="1" wp14:anchorId="26B0C3F1" wp14:editId="526B4BA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359410" cy="271780"/>
                  <wp:effectExtent l="0" t="0" r="0" b="0"/>
                  <wp:wrapNone/>
                  <wp:docPr id="360543447" name="Grafik 360543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  <w:gridSpan w:val="2"/>
          </w:tcPr>
          <w:p w14:paraId="22B808ED" w14:textId="77777777" w:rsidR="001E252C" w:rsidRPr="008C0D2E" w:rsidRDefault="001E252C" w:rsidP="008C0D2E">
            <w:pPr>
              <w:pStyle w:val="berschrift3"/>
            </w:pPr>
            <w:r w:rsidRPr="008C0D2E">
              <w:t>c)</w:t>
            </w:r>
          </w:p>
        </w:tc>
        <w:tc>
          <w:tcPr>
            <w:tcW w:w="8329" w:type="dxa"/>
            <w:gridSpan w:val="2"/>
          </w:tcPr>
          <w:p w14:paraId="093B24AC" w14:textId="67D23B6E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 xml:space="preserve">Beschreibe, was sich bei </w:t>
            </w:r>
            <w:r w:rsidRPr="008C0D2E">
              <w:rPr>
                <w:rFonts w:cs="Calibri"/>
                <w:b/>
                <w:color w:val="327A86"/>
                <w:sz w:val="22"/>
              </w:rPr>
              <w:t>3.</w:t>
            </w:r>
            <w:r w:rsidRPr="008C0D2E">
              <w:rPr>
                <w:rFonts w:cs="Calibri"/>
                <w:b/>
                <w:color w:val="327A86"/>
                <w:sz w:val="22"/>
                <w:lang w:val="de-DE"/>
              </w:rPr>
              <w:t>5</w:t>
            </w:r>
            <w:r w:rsidRPr="008C0D2E">
              <w:rPr>
                <w:rFonts w:cs="Calibri"/>
                <w:b/>
                <w:color w:val="327A86"/>
                <w:sz w:val="22"/>
              </w:rPr>
              <w:t xml:space="preserve"> a)</w:t>
            </w:r>
            <w:r w:rsidRPr="008C0D2E">
              <w:rPr>
                <w:rFonts w:cs="Calibri"/>
                <w:color w:val="327A86"/>
                <w:sz w:val="22"/>
              </w:rPr>
              <w:t xml:space="preserve"> </w:t>
            </w:r>
            <w:r w:rsidRPr="008C0D2E">
              <w:rPr>
                <w:rFonts w:cs="Calibri"/>
                <w:sz w:val="22"/>
              </w:rPr>
              <w:t xml:space="preserve">im Vergleich zu </w:t>
            </w:r>
            <w:r w:rsidRPr="008C0D2E">
              <w:rPr>
                <w:rFonts w:cs="Calibri"/>
                <w:b/>
                <w:color w:val="327A86"/>
                <w:sz w:val="22"/>
              </w:rPr>
              <w:t>3.1</w:t>
            </w:r>
            <w:r w:rsidRPr="008C0D2E">
              <w:rPr>
                <w:rFonts w:cs="Calibri"/>
                <w:color w:val="327A86"/>
                <w:sz w:val="22"/>
              </w:rPr>
              <w:t xml:space="preserve"> </w:t>
            </w:r>
            <w:r w:rsidRPr="008C0D2E">
              <w:rPr>
                <w:rFonts w:cs="Calibri"/>
                <w:sz w:val="22"/>
              </w:rPr>
              <w:t>verändert hat</w:t>
            </w:r>
            <w:r w:rsidR="008F796E">
              <w:rPr>
                <w:rFonts w:cs="Calibri"/>
                <w:sz w:val="22"/>
              </w:rPr>
              <w:t>.</w:t>
            </w:r>
          </w:p>
        </w:tc>
      </w:tr>
    </w:tbl>
    <w:p w14:paraId="73F0FEDB" w14:textId="34F1B63D" w:rsidR="001E252C" w:rsidRPr="008C0D2E" w:rsidRDefault="001E252C" w:rsidP="001E252C">
      <w:pPr>
        <w:rPr>
          <w:rFonts w:ascii="Calibri" w:hAnsi="Calibri" w:cs="Calibri"/>
        </w:rPr>
      </w:pPr>
    </w:p>
    <w:p w14:paraId="7F6DFF41" w14:textId="77777777" w:rsidR="001E252C" w:rsidRPr="008C0D2E" w:rsidRDefault="001E252C" w:rsidP="001E252C">
      <w:pPr>
        <w:rPr>
          <w:rFonts w:ascii="Calibri" w:hAnsi="Calibri" w:cs="Calibri"/>
        </w:rPr>
      </w:pPr>
    </w:p>
    <w:p w14:paraId="39E66FCD" w14:textId="77777777" w:rsidR="001E252C" w:rsidRPr="008C0D2E" w:rsidRDefault="001E252C" w:rsidP="001E252C">
      <w:pPr>
        <w:rPr>
          <w:rFonts w:ascii="Calibri" w:hAnsi="Calibri" w:cs="Calibri"/>
        </w:rPr>
      </w:pPr>
    </w:p>
    <w:p w14:paraId="585BE9CE" w14:textId="77777777" w:rsidR="001E252C" w:rsidRPr="008C0D2E" w:rsidRDefault="001E252C" w:rsidP="001E252C">
      <w:pPr>
        <w:rPr>
          <w:rFonts w:ascii="Calibri" w:hAnsi="Calibri" w:cs="Calibri"/>
        </w:rPr>
      </w:pPr>
    </w:p>
    <w:p w14:paraId="592577F9" w14:textId="77777777" w:rsidR="001E252C" w:rsidRPr="008C0D2E" w:rsidRDefault="001E252C" w:rsidP="001E252C">
      <w:pPr>
        <w:rPr>
          <w:rFonts w:ascii="Calibri" w:hAnsi="Calibri" w:cs="Calibri"/>
        </w:rPr>
      </w:pPr>
    </w:p>
    <w:tbl>
      <w:tblPr>
        <w:tblStyle w:val="Tabellenraster13"/>
        <w:tblW w:w="935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397"/>
        <w:gridCol w:w="8222"/>
      </w:tblGrid>
      <w:tr w:rsidR="008F5AE5" w:rsidRPr="00967AB5" w14:paraId="57B6A392" w14:textId="77777777" w:rsidTr="008F796E">
        <w:trPr>
          <w:trHeight w:val="542"/>
        </w:trPr>
        <w:tc>
          <w:tcPr>
            <w:tcW w:w="737" w:type="dxa"/>
          </w:tcPr>
          <w:p w14:paraId="1031C31A" w14:textId="77777777" w:rsidR="008F5AE5" w:rsidRPr="00967AB5" w:rsidRDefault="008F5AE5" w:rsidP="008F796E">
            <w:pPr>
              <w:pStyle w:val="berschrift3"/>
              <w:spacing w:before="240" w:after="240"/>
              <w:rPr>
                <w:noProof/>
              </w:rPr>
            </w:pPr>
            <w:r w:rsidRPr="00967AB5">
              <w:rPr>
                <w:noProof/>
              </w:rPr>
              <w:lastRenderedPageBreak/>
              <w:t>3.6</w:t>
            </w:r>
          </w:p>
        </w:tc>
        <w:tc>
          <w:tcPr>
            <w:tcW w:w="8619" w:type="dxa"/>
            <w:gridSpan w:val="2"/>
          </w:tcPr>
          <w:p w14:paraId="60166F3F" w14:textId="77777777" w:rsidR="008F5AE5" w:rsidRPr="00967AB5" w:rsidRDefault="008F5AE5" w:rsidP="008F796E">
            <w:pPr>
              <w:pStyle w:val="berschrift3"/>
              <w:spacing w:before="240" w:after="240"/>
              <w:rPr>
                <w:noProof/>
              </w:rPr>
            </w:pPr>
            <w:r w:rsidRPr="00967AB5">
              <w:rPr>
                <w:noProof/>
              </w:rPr>
              <w:t>Neue Fachbegriffe</w:t>
            </w:r>
          </w:p>
        </w:tc>
      </w:tr>
      <w:tr w:rsidR="008F5AE5" w:rsidRPr="00967AB5" w14:paraId="2AD4F4FB" w14:textId="77777777" w:rsidTr="008F796E">
        <w:trPr>
          <w:trHeight w:val="1072"/>
        </w:trPr>
        <w:tc>
          <w:tcPr>
            <w:tcW w:w="737" w:type="dxa"/>
          </w:tcPr>
          <w:p w14:paraId="14ADF028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FE2F962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8222" w:type="dxa"/>
            <w:shd w:val="clear" w:color="auto" w:fill="F2F2F2" w:themeFill="background1" w:themeFillShade="F2"/>
          </w:tcPr>
          <w:p w14:paraId="3F228855" w14:textId="43DB4463" w:rsidR="008F5AE5" w:rsidRPr="00967AB5" w:rsidRDefault="008F5AE5" w:rsidP="008F5AE5">
            <w:pPr>
              <w:spacing w:before="120"/>
              <w:ind w:left="113"/>
              <w:rPr>
                <w:sz w:val="22"/>
                <w:szCs w:val="22"/>
              </w:rPr>
            </w:pPr>
            <w:r w:rsidRPr="008F5AE5">
              <w:rPr>
                <w:rFonts w:ascii="Calibri" w:eastAsia="Calibri" w:hAnsi="Calibri"/>
                <w:b/>
                <w:sz w:val="22"/>
                <w:szCs w:val="22"/>
              </w:rPr>
              <w:t xml:space="preserve">Meldung auf der Internetseite des Schwimmbads: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br/>
            </w:r>
            <w:r w:rsidRPr="008F5AE5">
              <w:rPr>
                <w:rFonts w:ascii="Calibri" w:eastAsia="Calibri" w:hAnsi="Calibri"/>
                <w:sz w:val="22"/>
                <w:szCs w:val="22"/>
              </w:rPr>
              <w:t xml:space="preserve">Im letzten Juni waren 5000 Besucherinnen und Besucher im Schwimmbad. </w:t>
            </w:r>
            <w:r w:rsidRPr="008F5AE5">
              <w:rPr>
                <w:rFonts w:ascii="Calibri" w:eastAsia="Calibri" w:hAnsi="Calibri"/>
                <w:sz w:val="22"/>
                <w:szCs w:val="22"/>
              </w:rPr>
              <w:br/>
              <w:t>Diesen Juni sind es nur 3750. Das sind 75 % der Besucherzahl vom letzten Jahr.</w:t>
            </w:r>
            <w:r w:rsidRPr="00967AB5">
              <w:rPr>
                <w:sz w:val="22"/>
                <w:szCs w:val="22"/>
              </w:rPr>
              <w:t xml:space="preserve"> </w:t>
            </w:r>
          </w:p>
        </w:tc>
      </w:tr>
      <w:tr w:rsidR="008F5AE5" w:rsidRPr="00967AB5" w14:paraId="6006ECF2" w14:textId="77777777" w:rsidTr="008F796E">
        <w:trPr>
          <w:trHeight w:val="260"/>
        </w:trPr>
        <w:tc>
          <w:tcPr>
            <w:tcW w:w="737" w:type="dxa"/>
          </w:tcPr>
          <w:p w14:paraId="46C6FB54" w14:textId="77777777" w:rsidR="008F5AE5" w:rsidRPr="00967AB5" w:rsidRDefault="008F5AE5" w:rsidP="008F5AE5"/>
        </w:tc>
        <w:tc>
          <w:tcPr>
            <w:tcW w:w="397" w:type="dxa"/>
          </w:tcPr>
          <w:p w14:paraId="5AA49D8E" w14:textId="77777777" w:rsidR="008F5AE5" w:rsidRPr="00967AB5" w:rsidRDefault="008F5AE5" w:rsidP="008F5AE5">
            <w:pPr>
              <w:rPr>
                <w:noProof/>
              </w:rPr>
            </w:pPr>
          </w:p>
        </w:tc>
        <w:tc>
          <w:tcPr>
            <w:tcW w:w="8222" w:type="dxa"/>
          </w:tcPr>
          <w:p w14:paraId="783D3AD5" w14:textId="77777777" w:rsidR="008F5AE5" w:rsidRPr="00967AB5" w:rsidRDefault="008F5AE5" w:rsidP="008F5AE5"/>
        </w:tc>
      </w:tr>
      <w:tr w:rsidR="008F5AE5" w:rsidRPr="00967AB5" w14:paraId="441F8D75" w14:textId="77777777" w:rsidTr="008F796E">
        <w:trPr>
          <w:trHeight w:val="2292"/>
        </w:trPr>
        <w:tc>
          <w:tcPr>
            <w:tcW w:w="737" w:type="dxa"/>
          </w:tcPr>
          <w:p w14:paraId="04BCEB97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  <w:p w14:paraId="5EA6B401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C547463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 w:rsidRPr="00967AB5">
              <w:rPr>
                <w:noProof/>
              </w:rPr>
              <w:t>a)</w:t>
            </w:r>
          </w:p>
        </w:tc>
        <w:tc>
          <w:tcPr>
            <w:tcW w:w="8222" w:type="dxa"/>
          </w:tcPr>
          <w:p w14:paraId="0F01D4A2" w14:textId="77777777" w:rsidR="008F5AE5" w:rsidRPr="002C4C84" w:rsidRDefault="008F5AE5" w:rsidP="002C4C84">
            <w:pPr>
              <w:rPr>
                <w:rFonts w:ascii="Calibri" w:hAnsi="Calibri" w:cs="Calibri"/>
                <w:sz w:val="22"/>
                <w:szCs w:val="22"/>
              </w:rPr>
            </w:pPr>
            <w:r w:rsidRPr="002C4C84">
              <w:rPr>
                <w:rFonts w:ascii="Calibri" w:hAnsi="Calibri" w:cs="Calibri"/>
                <w:sz w:val="22"/>
                <w:szCs w:val="22"/>
              </w:rPr>
              <w:t xml:space="preserve">Markiere die drei Angaben aus der Meldung und trage sie am Prozentstreifen ein. </w:t>
            </w:r>
            <w:r w:rsidRPr="002C4C84">
              <w:rPr>
                <w:rFonts w:ascii="Calibri" w:hAnsi="Calibri" w:cs="Calibri"/>
                <w:sz w:val="22"/>
                <w:szCs w:val="22"/>
              </w:rPr>
              <w:br/>
              <w:t>Warum passen „Neuer Preis“ und „alter Preis“ jetzt nicht mehr?</w:t>
            </w:r>
          </w:p>
          <w:p w14:paraId="5446F616" w14:textId="77777777" w:rsidR="008F5AE5" w:rsidRPr="00967AB5" w:rsidRDefault="008F5AE5" w:rsidP="001826A1">
            <w:pPr>
              <w:tabs>
                <w:tab w:val="left" w:pos="318"/>
              </w:tabs>
              <w:ind w:left="357"/>
              <w:rPr>
                <w:rFonts w:asciiTheme="minorHAnsi" w:hAnsiTheme="minorHAnsi"/>
                <w:sz w:val="22"/>
                <w:szCs w:val="22"/>
              </w:rPr>
            </w:pPr>
            <w:r w:rsidRPr="00967AB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74208" behindDoc="0" locked="0" layoutInCell="1" allowOverlap="1" wp14:anchorId="4088B231" wp14:editId="385FE89B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135890</wp:posOffset>
                      </wp:positionV>
                      <wp:extent cx="4683125" cy="793115"/>
                      <wp:effectExtent l="0" t="0" r="0" b="6985"/>
                      <wp:wrapNone/>
                      <wp:docPr id="1153758354" name="Gruppierung 19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793115"/>
                                <a:chOff x="0" y="0"/>
                                <a:chExt cx="4683125" cy="793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502984" name="Grafik 13926" descr="C:\Users\Frank\Dropbox\IEEM\MAREN\Birte\Prozentstreifen_S7_1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2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0891692" name="Textfeld 1280891692"/>
                              <wps:cNvSpPr txBox="1"/>
                              <wps:spPr>
                                <a:xfrm>
                                  <a:off x="3084491" y="0"/>
                                  <a:ext cx="685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7A241C9" w14:textId="77777777" w:rsidR="008F5AE5" w:rsidRDefault="008F5AE5" w:rsidP="008F5AE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064739" name="Textfeld 1460064739"/>
                              <wps:cNvSpPr txBox="1"/>
                              <wps:spPr>
                                <a:xfrm>
                                  <a:off x="3200400" y="547352"/>
                                  <a:ext cx="137096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6C2B16E" w14:textId="77777777" w:rsidR="008F5AE5" w:rsidRDefault="008F5AE5" w:rsidP="008F5AE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88B231" id="Gruppierung 19846" o:spid="_x0000_s1225" style="position:absolute;left:0;text-align:left;margin-left:-2.95pt;margin-top:10.7pt;width:368.75pt;height:62.45pt;z-index:254174208;mso-position-horizontal-relative:text;mso-position-vertical-relative:text" coordsize="46831,7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">
                      <v:shape id="Grafik 13926" o:spid="_x0000_s1226" type="#_x0000_t75" style="position:absolute;width:46831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">
                        <v:imagedata r:id="rId65" o:title="Prozentstreifen_S7_1_2"/>
                      </v:shape>
                      <v:shape id="Textfeld 1280891692" o:spid="_x0000_s1227" type="#_x0000_t202" style="position:absolute;left:30844;width:685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" fillcolor="window" stroked="f">
                        <v:textbox>
                          <w:txbxContent>
                            <w:p w14:paraId="67A241C9" w14:textId="77777777" w:rsidR="008F5AE5" w:rsidRDefault="008F5AE5" w:rsidP="008F5AE5"/>
                          </w:txbxContent>
                        </v:textbox>
                      </v:shape>
                      <v:shape id="Textfeld 1460064739" o:spid="_x0000_s1228" type="#_x0000_t202" style="position:absolute;left:32004;top:5473;width:1370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" fillcolor="window" stroked="f">
                        <v:textbox>
                          <w:txbxContent>
                            <w:p w14:paraId="56C2B16E" w14:textId="77777777" w:rsidR="008F5AE5" w:rsidRDefault="008F5AE5" w:rsidP="008F5AE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15B7C6A" w14:textId="77777777" w:rsidR="008F5AE5" w:rsidRPr="00967AB5" w:rsidRDefault="008F5AE5" w:rsidP="001826A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DC0C0DA" w14:textId="77777777" w:rsidR="008F5AE5" w:rsidRPr="00967AB5" w:rsidRDefault="008F5AE5" w:rsidP="001826A1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6B35CF0" w14:textId="77777777" w:rsidR="008F5AE5" w:rsidRPr="00967AB5" w:rsidRDefault="008F5AE5" w:rsidP="001826A1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7A0132AF" w14:textId="77777777" w:rsidR="008F5AE5" w:rsidRPr="00967AB5" w:rsidRDefault="008F5AE5" w:rsidP="001826A1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B025910" w14:textId="77777777" w:rsidR="008F5AE5" w:rsidRPr="00967AB5" w:rsidRDefault="008F5AE5" w:rsidP="001826A1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F5AE5" w:rsidRPr="00967AB5" w14:paraId="6C20CFBC" w14:textId="77777777" w:rsidTr="008F796E">
        <w:trPr>
          <w:trHeight w:val="260"/>
        </w:trPr>
        <w:tc>
          <w:tcPr>
            <w:tcW w:w="737" w:type="dxa"/>
          </w:tcPr>
          <w:p w14:paraId="0982A8C2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490D97D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8222" w:type="dxa"/>
          </w:tcPr>
          <w:p w14:paraId="73F48765" w14:textId="77777777" w:rsidR="008F5AE5" w:rsidRPr="008F5AE5" w:rsidRDefault="008F5AE5" w:rsidP="001826A1">
            <w:pPr>
              <w:ind w:left="284" w:hanging="284"/>
              <w:rPr>
                <w:rFonts w:ascii="Calibri" w:hAnsi="Calibri"/>
                <w:noProof/>
                <w:sz w:val="22"/>
                <w:szCs w:val="22"/>
              </w:rPr>
            </w:pPr>
            <w:r w:rsidRPr="008F5AE5">
              <w:rPr>
                <w:rFonts w:ascii="Calibri" w:hAnsi="Calibri"/>
                <w:noProof/>
                <w:sz w:val="22"/>
                <w:szCs w:val="22"/>
              </w:rPr>
              <w:t xml:space="preserve">In der Mathematik werden diese Fachbegriffe für Teil, Anteil und Ganzes genutzt: </w:t>
            </w:r>
          </w:p>
          <w:p w14:paraId="06FB189E" w14:textId="6D254D03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177280" behindDoc="0" locked="0" layoutInCell="1" allowOverlap="1" wp14:anchorId="71A323FF" wp14:editId="091B7F73">
                      <wp:simplePos x="0" y="0"/>
                      <wp:positionH relativeFrom="column">
                        <wp:posOffset>3342005</wp:posOffset>
                      </wp:positionH>
                      <wp:positionV relativeFrom="paragraph">
                        <wp:posOffset>134620</wp:posOffset>
                      </wp:positionV>
                      <wp:extent cx="1552575" cy="598805"/>
                      <wp:effectExtent l="0" t="0" r="9525" b="10795"/>
                      <wp:wrapNone/>
                      <wp:docPr id="523915764" name="Abgerundete rechteckige Legende 523915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4337"/>
                                  <a:gd name="adj2" fmla="val 16540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155384" w14:textId="77777777" w:rsidR="008F5AE5" w:rsidRPr="008F5AE5" w:rsidRDefault="008F5AE5" w:rsidP="008F5AE5">
                                  <w:pPr>
                                    <w:spacing w:line="220" w:lineRule="exact"/>
                                    <w:jc w:val="center"/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Der </w:t>
                                  </w:r>
                                  <w:r w:rsidRPr="008F5AE5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Prozentsatz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ist 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br/>
                                    <w:t>der Anteil vom Ganzen in Prozent.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A323FF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523915764" o:spid="_x0000_s1229" type="#_x0000_t62" style="position:absolute;margin-left:263.15pt;margin-top:10.6pt;width:122.25pt;height:47.15pt;z-index:2541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" adj="9863,14373" filled="f" strokecolor="#0070c0" strokeweight="1pt">
                      <v:textbox inset="1mm,0,1mm,0">
                        <w:txbxContent>
                          <w:p w14:paraId="1F155384" w14:textId="77777777" w:rsidR="008F5AE5" w:rsidRPr="008F5AE5" w:rsidRDefault="008F5AE5" w:rsidP="008F5AE5">
                            <w:pPr>
                              <w:spacing w:line="220" w:lineRule="exact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 w:rsidRPr="008F5AE5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Prozentsatz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ist 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br/>
                              <w:t>der Anteil vom Ganzen in Prozent.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5AE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68F010CA" wp14:editId="06370DDD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134620</wp:posOffset>
                      </wp:positionV>
                      <wp:extent cx="1552575" cy="598805"/>
                      <wp:effectExtent l="0" t="0" r="9525" b="10795"/>
                      <wp:wrapNone/>
                      <wp:docPr id="290525975" name="Abgerundete rechteckige Legende 290525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9272"/>
                                  <a:gd name="adj2" fmla="val 409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9BDA5F" w14:textId="77777777" w:rsidR="008F5AE5" w:rsidRPr="008F5AE5" w:rsidRDefault="008F5AE5" w:rsidP="008F5AE5">
                                  <w:pPr>
                                    <w:spacing w:line="220" w:lineRule="exact"/>
                                    <w:jc w:val="center"/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Der </w:t>
                                  </w:r>
                                  <w:r w:rsidRPr="008F5AE5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Prozentwert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ist der Teil vom Ganzen, 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br/>
                                    <w:t>also die Teilmenge.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010CA" id="Abgerundete rechteckige Legende 290525975" o:spid="_x0000_s1230" type="#_x0000_t62" style="position:absolute;margin-left:131.9pt;margin-top:10.6pt;width:122.25pt;height:47.15pt;z-index:2541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" adj="8797,19643" filled="f" strokecolor="#0070c0" strokeweight="1pt">
                      <v:textbox inset="1mm,0,1mm,0">
                        <w:txbxContent>
                          <w:p w14:paraId="3D9BDA5F" w14:textId="77777777" w:rsidR="008F5AE5" w:rsidRPr="008F5AE5" w:rsidRDefault="008F5AE5" w:rsidP="008F5AE5">
                            <w:pPr>
                              <w:spacing w:line="220" w:lineRule="exact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 w:rsidRPr="008F5AE5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Prozentwert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ist der Teil vom Ganzen, 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br/>
                              <w:t>also die Teilmenge.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5AE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57E058D5" wp14:editId="10CF9295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135238</wp:posOffset>
                      </wp:positionV>
                      <wp:extent cx="1370965" cy="598805"/>
                      <wp:effectExtent l="0" t="0" r="13335" b="10795"/>
                      <wp:wrapNone/>
                      <wp:docPr id="307828897" name="Abgerundete rechteckige Legende 307828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0965" cy="598805"/>
                              </a:xfrm>
                              <a:prstGeom prst="wedgeRoundRectCallout">
                                <a:avLst>
                                  <a:gd name="adj1" fmla="val 4640"/>
                                  <a:gd name="adj2" fmla="val 186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1DBB01" w14:textId="77777777" w:rsidR="008F5AE5" w:rsidRPr="008F5AE5" w:rsidRDefault="008F5AE5" w:rsidP="008F5AE5">
                                  <w:pPr>
                                    <w:spacing w:line="220" w:lineRule="exact"/>
                                    <w:jc w:val="center"/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Der </w:t>
                                  </w:r>
                                  <w:r w:rsidRPr="008F5AE5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Grundwert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ist das Ganze, also die Gesamtmenge.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058D5" id="Abgerundete rechteckige Legende 307828897" o:spid="_x0000_s1231" type="#_x0000_t62" style="position:absolute;margin-left:12.75pt;margin-top:10.65pt;width:107.95pt;height:47.15pt;z-index:2541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" adj="11802,14831" filled="f" strokecolor="#0070c0" strokeweight="1pt">
                      <v:textbox inset="1mm,0,1mm,0">
                        <w:txbxContent>
                          <w:p w14:paraId="061DBB01" w14:textId="77777777" w:rsidR="008F5AE5" w:rsidRPr="008F5AE5" w:rsidRDefault="008F5AE5" w:rsidP="008F5AE5">
                            <w:pPr>
                              <w:spacing w:line="220" w:lineRule="exact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 w:rsidRPr="008F5AE5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Grundwert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ist das Ganze, also die Gesamtmenge.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EC20AA" w14:textId="5FA76C9C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22AE0D99" w14:textId="7B5D4F4F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0A4C7962" w14:textId="68D0E191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32D94D10" w14:textId="36F28D8F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556E3BF3" w14:textId="77777777" w:rsidR="008F5AE5" w:rsidRPr="008F5AE5" w:rsidRDefault="008F5AE5" w:rsidP="001826A1">
            <w:pPr>
              <w:pStyle w:val="Listenabsatz"/>
              <w:tabs>
                <w:tab w:val="clear" w:pos="318"/>
              </w:tabs>
              <w:spacing w:before="0" w:line="276" w:lineRule="auto"/>
              <w:rPr>
                <w:rFonts w:eastAsia="MS Mincho"/>
              </w:rPr>
            </w:pPr>
            <w:r w:rsidRPr="008F5AE5">
              <w:rPr>
                <w:rFonts w:eastAsia="MS Mincho"/>
              </w:rPr>
              <w:t>Welche Zahl aus dem Text gehört zu welchem der Fachbegriffe?</w:t>
            </w:r>
          </w:p>
          <w:p w14:paraId="00FEAAA7" w14:textId="29564ACE" w:rsidR="008F5AE5" w:rsidRPr="008F5AE5" w:rsidRDefault="008F5AE5" w:rsidP="008F5AE5">
            <w:pPr>
              <w:spacing w:before="40" w:line="360" w:lineRule="auto"/>
              <w:ind w:left="284"/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>Grundwert:     _____________________</w:t>
            </w:r>
          </w:p>
          <w:p w14:paraId="44E5862F" w14:textId="2E1373BF" w:rsidR="008F5AE5" w:rsidRPr="008F5AE5" w:rsidRDefault="008F5AE5" w:rsidP="001826A1">
            <w:pPr>
              <w:spacing w:line="360" w:lineRule="auto"/>
              <w:ind w:left="286"/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>Prozentwert:  _____________________</w:t>
            </w:r>
          </w:p>
          <w:p w14:paraId="55B9A533" w14:textId="60973718" w:rsidR="008F5AE5" w:rsidRDefault="008F5AE5" w:rsidP="001826A1">
            <w:pPr>
              <w:spacing w:line="360" w:lineRule="auto"/>
              <w:ind w:left="277"/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>Prozentsatz:    _____________________</w:t>
            </w:r>
          </w:p>
          <w:p w14:paraId="345997C9" w14:textId="77777777" w:rsidR="00283921" w:rsidRPr="008F5AE5" w:rsidRDefault="00283921" w:rsidP="001826A1">
            <w:pPr>
              <w:spacing w:line="360" w:lineRule="auto"/>
              <w:ind w:left="277"/>
              <w:rPr>
                <w:rFonts w:ascii="Calibri" w:hAnsi="Calibri"/>
                <w:sz w:val="22"/>
                <w:szCs w:val="22"/>
              </w:rPr>
            </w:pPr>
          </w:p>
        </w:tc>
      </w:tr>
      <w:tr w:rsidR="008F5AE5" w:rsidRPr="00967AB5" w14:paraId="2796EDE8" w14:textId="77777777" w:rsidTr="008F796E">
        <w:trPr>
          <w:trHeight w:val="676"/>
        </w:trPr>
        <w:tc>
          <w:tcPr>
            <w:tcW w:w="737" w:type="dxa"/>
          </w:tcPr>
          <w:p w14:paraId="41CE57B5" w14:textId="77777777" w:rsidR="008F5AE5" w:rsidRPr="00967AB5" w:rsidRDefault="008F5AE5" w:rsidP="001826A1">
            <w:pPr>
              <w:rPr>
                <w:sz w:val="22"/>
                <w:szCs w:val="22"/>
              </w:rPr>
            </w:pPr>
            <w:r w:rsidRPr="00967AB5">
              <w:rPr>
                <w:rFonts w:cstheme="minorHAnsi"/>
                <w:noProof/>
              </w:rPr>
              <w:drawing>
                <wp:anchor distT="0" distB="0" distL="114300" distR="114300" simplePos="0" relativeHeight="254178304" behindDoc="0" locked="0" layoutInCell="1" allowOverlap="1" wp14:anchorId="5B0D01A1" wp14:editId="7EF520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020" cy="337820"/>
                  <wp:effectExtent l="0" t="0" r="5080" b="5080"/>
                  <wp:wrapNone/>
                  <wp:docPr id="790412963" name="Grafik 79041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40790B3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8222" w:type="dxa"/>
          </w:tcPr>
          <w:p w14:paraId="5146E39D" w14:textId="7228252A" w:rsidR="008F5AE5" w:rsidRPr="008F5AE5" w:rsidRDefault="008F5AE5" w:rsidP="001826A1">
            <w:pPr>
              <w:pStyle w:val="Listenabsatz"/>
              <w:tabs>
                <w:tab w:val="clear" w:pos="318"/>
              </w:tabs>
              <w:spacing w:before="0" w:line="276" w:lineRule="auto"/>
              <w:rPr>
                <w:rFonts w:eastAsia="MS Mincho"/>
              </w:rPr>
            </w:pPr>
            <w:r w:rsidRPr="008F5AE5">
              <w:t xml:space="preserve">Erkläre die Begriffe in deinen Worten. </w:t>
            </w:r>
            <w:r w:rsidRPr="008F5AE5">
              <w:br/>
              <w:t xml:space="preserve">Schreibe eine Erklärung in eigenen Worten, was sie bedeuten. </w:t>
            </w:r>
          </w:p>
        </w:tc>
      </w:tr>
      <w:tr w:rsidR="008F5AE5" w:rsidRPr="00967AB5" w14:paraId="2C0D030F" w14:textId="77777777" w:rsidTr="008F796E">
        <w:tc>
          <w:tcPr>
            <w:tcW w:w="737" w:type="dxa"/>
          </w:tcPr>
          <w:p w14:paraId="64319806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DA2079A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8222" w:type="dxa"/>
          </w:tcPr>
          <w:p w14:paraId="2C0A8E97" w14:textId="233D81F6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8F5AE5" w:rsidRPr="00967AB5" w14:paraId="4FFF90D2" w14:textId="77777777" w:rsidTr="008F796E">
        <w:tc>
          <w:tcPr>
            <w:tcW w:w="737" w:type="dxa"/>
          </w:tcPr>
          <w:p w14:paraId="0A3B25E0" w14:textId="77777777" w:rsidR="008F5AE5" w:rsidRPr="00967AB5" w:rsidRDefault="008F5AE5" w:rsidP="001826A1">
            <w:pPr>
              <w:rPr>
                <w:sz w:val="22"/>
                <w:szCs w:val="22"/>
              </w:rPr>
            </w:pPr>
            <w:r w:rsidRPr="00967AB5">
              <w:rPr>
                <w:noProof/>
              </w:rPr>
              <w:drawing>
                <wp:anchor distT="0" distB="0" distL="114300" distR="114300" simplePos="0" relativeHeight="254179328" behindDoc="0" locked="0" layoutInCell="1" allowOverlap="1" wp14:anchorId="4ED2B26E" wp14:editId="0B50DD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324269463" name="Grafik 324269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A28CA89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c</w:t>
            </w:r>
            <w:r w:rsidRPr="00967AB5">
              <w:rPr>
                <w:noProof/>
              </w:rPr>
              <w:t>)</w:t>
            </w:r>
          </w:p>
        </w:tc>
        <w:tc>
          <w:tcPr>
            <w:tcW w:w="8222" w:type="dxa"/>
          </w:tcPr>
          <w:p w14:paraId="29EE9A2D" w14:textId="6CA0F1F9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2A5708">
              <w:rPr>
                <w:rFonts w:ascii="Calibri" w:hAnsi="Calibri"/>
                <w:color w:val="000000"/>
                <w:sz w:val="22"/>
                <w:szCs w:val="22"/>
              </w:rPr>
              <w:t>Vergleicht eure Lösungen und Erklärungen mite</w:t>
            </w:r>
            <w:r w:rsidRPr="008F5AE5">
              <w:rPr>
                <w:rFonts w:ascii="Calibri" w:hAnsi="Calibri"/>
                <w:sz w:val="22"/>
                <w:szCs w:val="22"/>
              </w:rPr>
              <w:t xml:space="preserve">inander. </w:t>
            </w:r>
          </w:p>
          <w:p w14:paraId="419D70DC" w14:textId="77777777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 xml:space="preserve">Was ist der Vorteil, wenn man nicht vom „neuen Preis“ 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  <w:t xml:space="preserve">oder vom „geladenen Teil“ spricht, sondern vom </w:t>
            </w:r>
            <w:r w:rsidRPr="00801E2D">
              <w:rPr>
                <w:rFonts w:ascii="Calibri" w:hAnsi="Calibri"/>
                <w:b/>
                <w:bCs/>
                <w:color w:val="0070C0"/>
                <w:sz w:val="22"/>
                <w:szCs w:val="22"/>
              </w:rPr>
              <w:t>Prozentwert</w:t>
            </w:r>
            <w:r w:rsidRPr="008F5AE5">
              <w:rPr>
                <w:rFonts w:ascii="Calibri" w:hAnsi="Calibri"/>
                <w:sz w:val="22"/>
                <w:szCs w:val="22"/>
              </w:rPr>
              <w:t xml:space="preserve">? </w:t>
            </w:r>
          </w:p>
        </w:tc>
      </w:tr>
      <w:tr w:rsidR="008F5AE5" w:rsidRPr="00967AB5" w14:paraId="534BCD24" w14:textId="77777777" w:rsidTr="008F796E">
        <w:tc>
          <w:tcPr>
            <w:tcW w:w="737" w:type="dxa"/>
          </w:tcPr>
          <w:p w14:paraId="1A63AD85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D048A00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8222" w:type="dxa"/>
          </w:tcPr>
          <w:p w14:paraId="322F152A" w14:textId="4A672900" w:rsidR="008F5AE5" w:rsidRPr="008F5AE5" w:rsidRDefault="000B3D31" w:rsidP="001826A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4551040" behindDoc="0" locked="0" layoutInCell="1" allowOverlap="1" wp14:anchorId="2732840B" wp14:editId="6B8B64C2">
                  <wp:simplePos x="0" y="0"/>
                  <wp:positionH relativeFrom="column">
                    <wp:posOffset>4121063</wp:posOffset>
                  </wp:positionH>
                  <wp:positionV relativeFrom="paragraph">
                    <wp:posOffset>13335</wp:posOffset>
                  </wp:positionV>
                  <wp:extent cx="1571625" cy="1009015"/>
                  <wp:effectExtent l="0" t="0" r="3175" b="0"/>
                  <wp:wrapNone/>
                  <wp:docPr id="344376280" name="Grafik 2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376280" name="Grafik 344376280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AE5" w:rsidRPr="00967AB5" w14:paraId="34942CCB" w14:textId="77777777" w:rsidTr="008F796E">
        <w:trPr>
          <w:trHeight w:val="1003"/>
        </w:trPr>
        <w:tc>
          <w:tcPr>
            <w:tcW w:w="737" w:type="dxa"/>
          </w:tcPr>
          <w:p w14:paraId="1E09B29A" w14:textId="77777777" w:rsidR="008F5AE5" w:rsidRPr="00967AB5" w:rsidRDefault="008F5AE5" w:rsidP="001826A1">
            <w:pPr>
              <w:pStyle w:val="berschrift2"/>
            </w:pPr>
          </w:p>
        </w:tc>
        <w:tc>
          <w:tcPr>
            <w:tcW w:w="397" w:type="dxa"/>
          </w:tcPr>
          <w:p w14:paraId="75156D39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d</w:t>
            </w:r>
            <w:r w:rsidRPr="00967AB5">
              <w:rPr>
                <w:noProof/>
              </w:rPr>
              <w:t>)</w:t>
            </w:r>
          </w:p>
        </w:tc>
        <w:tc>
          <w:tcPr>
            <w:tcW w:w="8222" w:type="dxa"/>
          </w:tcPr>
          <w:p w14:paraId="520C1526" w14:textId="5147CBED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 xml:space="preserve">Ergänzt die Begriffe </w:t>
            </w:r>
            <w:r w:rsidRPr="00801E2D">
              <w:rPr>
                <w:rFonts w:ascii="Calibri" w:hAnsi="Calibri"/>
                <w:b/>
                <w:bCs/>
                <w:color w:val="0070C0"/>
                <w:sz w:val="22"/>
                <w:szCs w:val="22"/>
              </w:rPr>
              <w:t xml:space="preserve">Grundwert, Prozentwert </w:t>
            </w:r>
            <w:r w:rsidRPr="00327076">
              <w:rPr>
                <w:rFonts w:ascii="Calibri" w:hAnsi="Calibri"/>
                <w:color w:val="000000"/>
                <w:sz w:val="22"/>
                <w:szCs w:val="22"/>
              </w:rPr>
              <w:t>und</w:t>
            </w:r>
            <w:r w:rsidRPr="00801E2D">
              <w:rPr>
                <w:rFonts w:ascii="Calibri" w:hAnsi="Calibri"/>
                <w:b/>
                <w:bCs/>
                <w:color w:val="0070C0"/>
                <w:sz w:val="22"/>
                <w:szCs w:val="22"/>
              </w:rPr>
              <w:t xml:space="preserve"> Prozentsatz</w:t>
            </w:r>
            <w:r w:rsidRPr="00801E2D">
              <w:rPr>
                <w:rFonts w:ascii="Calibri" w:hAnsi="Calibri"/>
                <w:color w:val="0070C0"/>
                <w:sz w:val="22"/>
                <w:szCs w:val="22"/>
              </w:rPr>
              <w:t xml:space="preserve"> 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  <w:t xml:space="preserve">im Sprachspeicher (ganz hinten im Material) 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  <w:t>an den Prozentstreifen und schreibt eine Erklärung in eigenen Worten</w:t>
            </w:r>
            <w:r w:rsidR="00C4677C">
              <w:rPr>
                <w:rFonts w:ascii="Calibri" w:hAnsi="Calibri"/>
                <w:sz w:val="22"/>
                <w:szCs w:val="22"/>
              </w:rPr>
              <w:t>.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</w:r>
          </w:p>
        </w:tc>
      </w:tr>
      <w:tr w:rsidR="008F5AE5" w:rsidRPr="00967AB5" w14:paraId="397E1BCA" w14:textId="77777777" w:rsidTr="008F796E">
        <w:trPr>
          <w:trHeight w:val="1003"/>
        </w:trPr>
        <w:tc>
          <w:tcPr>
            <w:tcW w:w="737" w:type="dxa"/>
          </w:tcPr>
          <w:p w14:paraId="3387475B" w14:textId="77777777" w:rsidR="008F5AE5" w:rsidRPr="00967AB5" w:rsidRDefault="008F5AE5" w:rsidP="001826A1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397" w:type="dxa"/>
          </w:tcPr>
          <w:p w14:paraId="67C93F34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e</w:t>
            </w:r>
            <w:r w:rsidRPr="00967AB5">
              <w:rPr>
                <w:noProof/>
              </w:rPr>
              <w:t xml:space="preserve">) </w:t>
            </w:r>
          </w:p>
        </w:tc>
        <w:tc>
          <w:tcPr>
            <w:tcW w:w="8222" w:type="dxa"/>
          </w:tcPr>
          <w:p w14:paraId="2E8AA33B" w14:textId="77777777" w:rsidR="008F5AE5" w:rsidRPr="008F5AE5" w:rsidRDefault="008F5AE5" w:rsidP="001826A1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8F5AE5">
              <w:rPr>
                <w:rFonts w:ascii="Calibri" w:hAnsi="Calibri"/>
                <w:noProof/>
                <w:sz w:val="22"/>
                <w:szCs w:val="22"/>
              </w:rPr>
              <w:t xml:space="preserve">Die Begriffe </w:t>
            </w:r>
            <w:r w:rsidRPr="00327076">
              <w:rPr>
                <w:rFonts w:ascii="Calibri" w:hAnsi="Calibri"/>
                <w:b/>
                <w:bCs/>
                <w:noProof/>
                <w:color w:val="0070C0"/>
                <w:sz w:val="22"/>
                <w:szCs w:val="22"/>
              </w:rPr>
              <w:t xml:space="preserve">Prozentwert </w:t>
            </w:r>
            <w:r w:rsidRPr="00327076">
              <w:rPr>
                <w:rFonts w:ascii="Calibri" w:hAnsi="Calibri"/>
                <w:noProof/>
                <w:color w:val="000000"/>
                <w:sz w:val="22"/>
                <w:szCs w:val="22"/>
              </w:rPr>
              <w:t>und</w:t>
            </w:r>
            <w:r w:rsidRPr="00327076">
              <w:rPr>
                <w:rFonts w:ascii="Calibri" w:hAnsi="Calibri"/>
                <w:b/>
                <w:bCs/>
                <w:noProof/>
                <w:color w:val="0070C0"/>
                <w:sz w:val="22"/>
                <w:szCs w:val="22"/>
              </w:rPr>
              <w:t xml:space="preserve"> Prozentsatz</w:t>
            </w:r>
            <w:r w:rsidRPr="00327076">
              <w:rPr>
                <w:rFonts w:ascii="Calibri" w:hAnsi="Calibri"/>
                <w:noProof/>
                <w:color w:val="0070C0"/>
                <w:sz w:val="22"/>
                <w:szCs w:val="22"/>
              </w:rPr>
              <w:t xml:space="preserve"> </w:t>
            </w:r>
            <w:r w:rsidRPr="008F5AE5">
              <w:rPr>
                <w:rFonts w:ascii="Calibri" w:hAnsi="Calibri"/>
                <w:noProof/>
                <w:sz w:val="22"/>
                <w:szCs w:val="22"/>
              </w:rPr>
              <w:t xml:space="preserve">klingen </w:t>
            </w:r>
            <w:r w:rsidRPr="008F5AE5">
              <w:rPr>
                <w:rFonts w:ascii="Calibri" w:hAnsi="Calibri"/>
                <w:noProof/>
                <w:sz w:val="22"/>
                <w:szCs w:val="22"/>
              </w:rPr>
              <w:br/>
              <w:t xml:space="preserve">sehr ähnlich, so dass man sie leicht verwechselt. </w:t>
            </w:r>
          </w:p>
          <w:p w14:paraId="17A4D325" w14:textId="77777777" w:rsidR="008F5AE5" w:rsidRPr="008F5AE5" w:rsidRDefault="008F5AE5">
            <w:pPr>
              <w:pStyle w:val="Listenabsatz"/>
              <w:numPr>
                <w:ilvl w:val="0"/>
                <w:numId w:val="8"/>
              </w:numPr>
              <w:tabs>
                <w:tab w:val="clear" w:pos="318"/>
              </w:tabs>
              <w:spacing w:before="0" w:line="276" w:lineRule="auto"/>
            </w:pPr>
            <w:r w:rsidRPr="008F5AE5">
              <w:rPr>
                <w:rFonts w:eastAsia="MS Mincho"/>
              </w:rPr>
              <w:t xml:space="preserve">Welches ist mehr verwandt mit </w:t>
            </w:r>
            <w:r w:rsidRPr="00327076">
              <w:rPr>
                <w:rFonts w:eastAsia="MS Mincho"/>
                <w:b/>
                <w:bCs/>
                <w:color w:val="0070C0"/>
              </w:rPr>
              <w:t>Grundwert</w:t>
            </w:r>
            <w:r w:rsidRPr="008F5AE5">
              <w:rPr>
                <w:rFonts w:eastAsia="MS Mincho"/>
              </w:rPr>
              <w:t xml:space="preserve">? </w:t>
            </w:r>
          </w:p>
          <w:p w14:paraId="2944FB93" w14:textId="77777777" w:rsidR="008F5AE5" w:rsidRPr="008F5AE5" w:rsidRDefault="008F5AE5">
            <w:pPr>
              <w:pStyle w:val="Listenabsatz"/>
              <w:numPr>
                <w:ilvl w:val="0"/>
                <w:numId w:val="8"/>
              </w:numPr>
              <w:tabs>
                <w:tab w:val="clear" w:pos="318"/>
              </w:tabs>
              <w:spacing w:before="0" w:line="276" w:lineRule="auto"/>
            </w:pPr>
            <w:r w:rsidRPr="008F5AE5">
              <w:rPr>
                <w:rFonts w:eastAsia="MS Mincho"/>
              </w:rPr>
              <w:t>Wie hilft dir das, sie auseinander zu halten?</w:t>
            </w:r>
          </w:p>
          <w:p w14:paraId="5673F4AB" w14:textId="018B2E61" w:rsidR="008F5AE5" w:rsidRPr="008F5AE5" w:rsidRDefault="008F5AE5" w:rsidP="001826A1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MS Mincho"/>
              </w:rPr>
            </w:pPr>
          </w:p>
        </w:tc>
      </w:tr>
    </w:tbl>
    <w:p w14:paraId="35FCDBCA" w14:textId="733C0BF8" w:rsidR="008F5AE5" w:rsidRDefault="008F5AE5" w:rsidP="008F5AE5">
      <w:pPr>
        <w:rPr>
          <w:rFonts w:ascii="Calibri" w:hAnsi="Calibri" w:cs="Calibri"/>
        </w:rPr>
      </w:pPr>
      <w:r w:rsidRPr="00967AB5">
        <w:rPr>
          <w:noProof/>
        </w:rPr>
        <w:drawing>
          <wp:anchor distT="0" distB="0" distL="114300" distR="114300" simplePos="0" relativeHeight="254181376" behindDoc="0" locked="0" layoutInCell="1" allowOverlap="1" wp14:anchorId="38330580" wp14:editId="18D4FACB">
            <wp:simplePos x="0" y="0"/>
            <wp:positionH relativeFrom="column">
              <wp:posOffset>-899795</wp:posOffset>
            </wp:positionH>
            <wp:positionV relativeFrom="paragraph">
              <wp:posOffset>-19998055</wp:posOffset>
            </wp:positionV>
            <wp:extent cx="288925" cy="339725"/>
            <wp:effectExtent l="0" t="0" r="3175" b="3175"/>
            <wp:wrapNone/>
            <wp:docPr id="883819135" name="Grafik 883819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hirn_gezeichnet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4654C" w14:textId="77777777" w:rsidR="001E252C" w:rsidRPr="008C0D2E" w:rsidRDefault="001E252C" w:rsidP="001E252C">
      <w:pPr>
        <w:rPr>
          <w:rFonts w:ascii="Calibri" w:hAnsi="Calibri" w:cs="Calibri"/>
        </w:rPr>
      </w:pPr>
      <w:r w:rsidRPr="008C0D2E">
        <w:rPr>
          <w:rFonts w:ascii="Calibri" w:hAnsi="Calibri" w:cs="Calibri"/>
        </w:rPr>
        <w:br w:type="page"/>
      </w:r>
    </w:p>
    <w:tbl>
      <w:tblPr>
        <w:tblW w:w="9441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298"/>
        <w:gridCol w:w="9"/>
      </w:tblGrid>
      <w:tr w:rsidR="001E252C" w:rsidRPr="008C0D2E" w14:paraId="0E471AB0" w14:textId="77777777" w:rsidTr="008F796E">
        <w:tc>
          <w:tcPr>
            <w:tcW w:w="737" w:type="dxa"/>
          </w:tcPr>
          <w:p w14:paraId="216EFFC2" w14:textId="77777777" w:rsidR="001E252C" w:rsidRPr="008C0D2E" w:rsidRDefault="001E252C" w:rsidP="008F796E">
            <w:pPr>
              <w:pStyle w:val="berschrift3"/>
              <w:spacing w:before="240" w:after="240"/>
            </w:pPr>
            <w:r w:rsidRPr="008C0D2E">
              <w:lastRenderedPageBreak/>
              <w:t>3.7</w:t>
            </w:r>
          </w:p>
        </w:tc>
        <w:tc>
          <w:tcPr>
            <w:tcW w:w="8704" w:type="dxa"/>
            <w:gridSpan w:val="3"/>
          </w:tcPr>
          <w:p w14:paraId="244F38E9" w14:textId="16C5617A" w:rsidR="001E252C" w:rsidRPr="008C0D2E" w:rsidRDefault="001E252C" w:rsidP="008F796E">
            <w:pPr>
              <w:pStyle w:val="berschrift3"/>
              <w:spacing w:before="240" w:after="240"/>
            </w:pPr>
            <w:r w:rsidRPr="008C0D2E">
              <w:t>Lücken füllen</w:t>
            </w:r>
          </w:p>
        </w:tc>
      </w:tr>
      <w:tr w:rsidR="001E252C" w:rsidRPr="008C0D2E" w14:paraId="6FA7E02D" w14:textId="77777777" w:rsidTr="008F796E">
        <w:trPr>
          <w:gridAfter w:val="1"/>
          <w:wAfter w:w="9" w:type="dxa"/>
        </w:trPr>
        <w:tc>
          <w:tcPr>
            <w:tcW w:w="737" w:type="dxa"/>
          </w:tcPr>
          <w:p w14:paraId="58D795D2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82016" behindDoc="0" locked="0" layoutInCell="1" allowOverlap="1" wp14:anchorId="50C9198C" wp14:editId="0925D45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83962975" name="Grafik 983962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19B88DB" w14:textId="77777777" w:rsidR="001E252C" w:rsidRPr="008C0D2E" w:rsidRDefault="001E252C" w:rsidP="008C0D2E">
            <w:pPr>
              <w:pStyle w:val="berschrift3"/>
            </w:pPr>
            <w:r w:rsidRPr="008C0D2E">
              <w:t>a)</w:t>
            </w:r>
          </w:p>
        </w:tc>
        <w:tc>
          <w:tcPr>
            <w:tcW w:w="8298" w:type="dxa"/>
          </w:tcPr>
          <w:p w14:paraId="26DE2528" w14:textId="0D599585" w:rsidR="001E252C" w:rsidRPr="008C0D2E" w:rsidRDefault="00A9109B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41728" behindDoc="0" locked="0" layoutInCell="1" allowOverlap="1" wp14:anchorId="5A204E88" wp14:editId="5A22F40C">
                  <wp:simplePos x="0" y="0"/>
                  <wp:positionH relativeFrom="column">
                    <wp:posOffset>3828819</wp:posOffset>
                  </wp:positionH>
                  <wp:positionV relativeFrom="paragraph">
                    <wp:posOffset>214514</wp:posOffset>
                  </wp:positionV>
                  <wp:extent cx="1120140" cy="142875"/>
                  <wp:effectExtent l="0" t="0" r="3810" b="9525"/>
                  <wp:wrapNone/>
                  <wp:docPr id="13910" name="Grafik 1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hwer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252C" w:rsidRPr="008C0D2E">
              <w:rPr>
                <w:rFonts w:ascii="Calibri" w:hAnsi="Calibri" w:cs="Calibri"/>
              </w:rPr>
              <w:t>Fülle die Lücken aus</w:t>
            </w:r>
            <w:r w:rsidR="003A58E3">
              <w:rPr>
                <w:rFonts w:ascii="Calibri" w:hAnsi="Calibri" w:cs="Calibri"/>
              </w:rPr>
              <w:t xml:space="preserve">. </w:t>
            </w:r>
            <w:r w:rsidR="001E252C" w:rsidRPr="008C0D2E">
              <w:rPr>
                <w:rFonts w:ascii="Calibri" w:hAnsi="Calibri" w:cs="Calibri"/>
              </w:rPr>
              <w:t xml:space="preserve">Du kannst die Aufgaben dazu am Prozentstreifen darstellen. </w:t>
            </w:r>
          </w:p>
          <w:p w14:paraId="3344431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Was fällt dir auf? Erkläre dein Vorgehen zu jedem Päckchen. </w:t>
            </w:r>
          </w:p>
          <w:p w14:paraId="5CCE1E0C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1E252C" w:rsidRPr="008C0D2E" w14:paraId="51D95B49" w14:textId="77777777" w:rsidTr="001826A1">
              <w:tc>
                <w:tcPr>
                  <w:tcW w:w="3853" w:type="dxa"/>
                </w:tcPr>
                <w:p w14:paraId="6A638CA5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(1)    5 % von 40 € sind ________ €.</w:t>
                  </w:r>
                </w:p>
                <w:p w14:paraId="0817916D" w14:textId="77777777" w:rsidR="001E252C" w:rsidRPr="008C0D2E" w:rsidRDefault="001E252C" w:rsidP="001826A1">
                  <w:pPr>
                    <w:ind w:left="238"/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15 %  von 40 € sind ________ €.</w:t>
                  </w:r>
                </w:p>
                <w:p w14:paraId="0B32C344" w14:textId="77777777" w:rsidR="001E252C" w:rsidRPr="008C0D2E" w:rsidRDefault="001E252C" w:rsidP="001826A1">
                  <w:pPr>
                    <w:ind w:left="238"/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25 %  von 40 € sind ________ €.</w:t>
                  </w:r>
                </w:p>
                <w:p w14:paraId="3579B1D0" w14:textId="77777777" w:rsidR="001E252C" w:rsidRPr="008C0D2E" w:rsidRDefault="001E252C" w:rsidP="001826A1">
                  <w:pPr>
                    <w:ind w:left="238"/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60 %  von 40 € sind ________ €.</w:t>
                  </w:r>
                </w:p>
              </w:tc>
              <w:tc>
                <w:tcPr>
                  <w:tcW w:w="3854" w:type="dxa"/>
                </w:tcPr>
                <w:p w14:paraId="18A7558D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(2) 1 GB von 20 GB sind ________ %.</w:t>
                  </w:r>
                </w:p>
                <w:p w14:paraId="6689C5A8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2 GB von 20 GB sind ________ %.</w:t>
                  </w:r>
                </w:p>
                <w:p w14:paraId="4E70AA27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8 GB von 20 GB sind ________ %.</w:t>
                  </w:r>
                </w:p>
                <w:p w14:paraId="533C782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16 GB von 20 GB sind ________%.</w:t>
                  </w:r>
                </w:p>
              </w:tc>
            </w:tr>
            <w:tr w:rsidR="001E252C" w:rsidRPr="008C0D2E" w14:paraId="052A17A1" w14:textId="77777777" w:rsidTr="001826A1">
              <w:trPr>
                <w:trHeight w:val="80"/>
              </w:trPr>
              <w:tc>
                <w:tcPr>
                  <w:tcW w:w="3853" w:type="dxa"/>
                </w:tcPr>
                <w:p w14:paraId="1A8FDC6F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854" w:type="dxa"/>
                </w:tcPr>
                <w:p w14:paraId="1C084ACB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1E252C" w:rsidRPr="008C0D2E" w14:paraId="416FE3EA" w14:textId="77777777" w:rsidTr="00FA3D37">
              <w:trPr>
                <w:trHeight w:val="1476"/>
              </w:trPr>
              <w:tc>
                <w:tcPr>
                  <w:tcW w:w="3853" w:type="dxa"/>
                </w:tcPr>
                <w:p w14:paraId="3AD932B6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(3) 30 % von 20 € sind ________ €.</w:t>
                  </w:r>
                </w:p>
                <w:p w14:paraId="397B44F0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30 € sind ________ €.</w:t>
                  </w:r>
                </w:p>
                <w:p w14:paraId="49107657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40 € sind ________ €.</w:t>
                  </w:r>
                </w:p>
                <w:p w14:paraId="1798C89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50 € sind ________ €.</w:t>
                  </w:r>
                </w:p>
              </w:tc>
              <w:tc>
                <w:tcPr>
                  <w:tcW w:w="3854" w:type="dxa"/>
                </w:tcPr>
                <w:p w14:paraId="5B5317CC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(4) 30 % von __________ € sind   9 €.</w:t>
                  </w:r>
                </w:p>
                <w:p w14:paraId="1DC4E4FF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__________ € sind 18 €.</w:t>
                  </w:r>
                </w:p>
                <w:p w14:paraId="2591D617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__________ € sind 27 €.</w:t>
                  </w:r>
                </w:p>
                <w:p w14:paraId="1BD7DB0E" w14:textId="78831CD6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 __________€ sind 45 €.</w:t>
                  </w:r>
                </w:p>
                <w:p w14:paraId="42FB6574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7C875A80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</w:tr>
      <w:tr w:rsidR="001E252C" w:rsidRPr="008C0D2E" w14:paraId="40F1556E" w14:textId="77777777" w:rsidTr="008F796E">
        <w:trPr>
          <w:gridAfter w:val="1"/>
          <w:wAfter w:w="9" w:type="dxa"/>
          <w:trHeight w:val="1412"/>
        </w:trPr>
        <w:tc>
          <w:tcPr>
            <w:tcW w:w="737" w:type="dxa"/>
          </w:tcPr>
          <w:p w14:paraId="16500BF8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397" w:type="dxa"/>
          </w:tcPr>
          <w:p w14:paraId="17E7F90C" w14:textId="77777777" w:rsidR="001E252C" w:rsidRPr="008C0D2E" w:rsidRDefault="001E252C" w:rsidP="008C0D2E">
            <w:pPr>
              <w:pStyle w:val="berschrift3"/>
            </w:pPr>
            <w:r w:rsidRPr="008C0D2E">
              <w:t>b)*</w:t>
            </w:r>
          </w:p>
        </w:tc>
        <w:tc>
          <w:tcPr>
            <w:tcW w:w="8298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1E252C" w:rsidRPr="008C0D2E" w14:paraId="2FF613FE" w14:textId="77777777" w:rsidTr="001826A1">
              <w:tc>
                <w:tcPr>
                  <w:tcW w:w="3853" w:type="dxa"/>
                </w:tcPr>
                <w:p w14:paraId="3949ED9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(1) 15 % von 10 € sind ________ €.</w:t>
                  </w:r>
                </w:p>
                <w:p w14:paraId="642BB3F5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15 % von 15 € sind ________ €.</w:t>
                  </w:r>
                </w:p>
                <w:p w14:paraId="7BA3A780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15 % von 30 € sind ________ €.</w:t>
                  </w:r>
                </w:p>
                <w:p w14:paraId="505DD01C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15 % von 45 € sind ________ €.</w:t>
                  </w:r>
                </w:p>
              </w:tc>
              <w:tc>
                <w:tcPr>
                  <w:tcW w:w="3854" w:type="dxa"/>
                </w:tcPr>
                <w:p w14:paraId="3A05B0B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(2) 65 % von __________ € sind 13 €.</w:t>
                  </w:r>
                </w:p>
                <w:p w14:paraId="07584D12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65 % von __________ € sind 26 €.</w:t>
                  </w:r>
                </w:p>
                <w:p w14:paraId="61916C0D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65 % von __________ € sind 39 €.</w:t>
                  </w:r>
                </w:p>
                <w:p w14:paraId="22EB17A0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65 % von  __________€ sind 52 €.</w:t>
                  </w:r>
                </w:p>
              </w:tc>
            </w:tr>
          </w:tbl>
          <w:p w14:paraId="090FDF2C" w14:textId="77777777" w:rsidR="001E252C" w:rsidRPr="008C0D2E" w:rsidRDefault="001E252C" w:rsidP="00611F77"/>
        </w:tc>
      </w:tr>
      <w:tr w:rsidR="001E252C" w:rsidRPr="008C0D2E" w14:paraId="0AA3D8F0" w14:textId="77777777" w:rsidTr="008F796E">
        <w:trPr>
          <w:gridAfter w:val="1"/>
          <w:wAfter w:w="9" w:type="dxa"/>
          <w:trHeight w:val="444"/>
        </w:trPr>
        <w:tc>
          <w:tcPr>
            <w:tcW w:w="737" w:type="dxa"/>
          </w:tcPr>
          <w:p w14:paraId="05672A8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80992" behindDoc="0" locked="0" layoutInCell="1" allowOverlap="1" wp14:anchorId="0BC4215A" wp14:editId="204C748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287640" cy="338400"/>
                  <wp:effectExtent l="0" t="0" r="5080" b="5080"/>
                  <wp:wrapNone/>
                  <wp:docPr id="569935050" name="Grafik 56993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1D6BD5A" w14:textId="174E6F96" w:rsidR="001E252C" w:rsidRPr="008C0D2E" w:rsidRDefault="001E252C" w:rsidP="008C0D2E">
            <w:pPr>
              <w:pStyle w:val="berschrift3"/>
            </w:pPr>
            <w:r w:rsidRPr="008C0D2E">
              <w:t>c)</w:t>
            </w:r>
          </w:p>
        </w:tc>
        <w:tc>
          <w:tcPr>
            <w:tcW w:w="8298" w:type="dxa"/>
          </w:tcPr>
          <w:p w14:paraId="14FB6023" w14:textId="3255A032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Erkläre, was in (1) – (4) gegeben und was gesucht ist. </w:t>
            </w:r>
            <w:r w:rsidRPr="008C0D2E">
              <w:rPr>
                <w:rFonts w:ascii="Calibri" w:hAnsi="Calibri" w:cs="Calibri"/>
              </w:rPr>
              <w:br/>
              <w:t xml:space="preserve">Verwende die Begriffe </w:t>
            </w:r>
            <w:r w:rsidRPr="00801E2D">
              <w:rPr>
                <w:rFonts w:ascii="Calibri" w:hAnsi="Calibri" w:cs="Calibri"/>
                <w:b/>
                <w:bCs/>
                <w:color w:val="0070C0"/>
              </w:rPr>
              <w:t>Grundwert, Prozentwert</w:t>
            </w:r>
            <w:r w:rsidR="00801E2D">
              <w:rPr>
                <w:rFonts w:ascii="Calibri" w:hAnsi="Calibri" w:cs="Calibri"/>
                <w:b/>
                <w:bCs/>
                <w:color w:val="0070C0"/>
              </w:rPr>
              <w:t xml:space="preserve"> </w:t>
            </w:r>
            <w:r w:rsidR="00801E2D" w:rsidRPr="00801E2D">
              <w:rPr>
                <w:rFonts w:ascii="Calibri" w:hAnsi="Calibri" w:cs="Calibri"/>
                <w:color w:val="000000"/>
              </w:rPr>
              <w:t>und</w:t>
            </w:r>
            <w:r w:rsidRPr="00801E2D">
              <w:rPr>
                <w:rFonts w:ascii="Calibri" w:hAnsi="Calibri" w:cs="Calibri"/>
                <w:b/>
                <w:bCs/>
                <w:color w:val="0070C0"/>
              </w:rPr>
              <w:t xml:space="preserve"> Prozentsatz</w:t>
            </w:r>
            <w:r w:rsidRPr="008C0D2E">
              <w:rPr>
                <w:rFonts w:ascii="Calibri" w:hAnsi="Calibri" w:cs="Calibri"/>
              </w:rPr>
              <w:t>.</w:t>
            </w:r>
          </w:p>
        </w:tc>
      </w:tr>
    </w:tbl>
    <w:p w14:paraId="4AC627D5" w14:textId="77777777" w:rsidR="001E252C" w:rsidRPr="008C0D2E" w:rsidRDefault="001E252C" w:rsidP="001E252C">
      <w:pPr>
        <w:rPr>
          <w:rFonts w:ascii="Calibri" w:hAnsi="Calibri" w:cs="Calibri"/>
        </w:rPr>
      </w:pPr>
    </w:p>
    <w:p w14:paraId="3ACDD0CF" w14:textId="215A44DF" w:rsidR="001E252C" w:rsidRPr="008C0D2E" w:rsidRDefault="001E252C" w:rsidP="001E252C">
      <w:pPr>
        <w:rPr>
          <w:rFonts w:ascii="Calibri" w:hAnsi="Calibri" w:cs="Calibri"/>
        </w:rPr>
      </w:pPr>
    </w:p>
    <w:tbl>
      <w:tblPr>
        <w:tblW w:w="9430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4472"/>
        <w:gridCol w:w="3807"/>
        <w:gridCol w:w="17"/>
      </w:tblGrid>
      <w:tr w:rsidR="001E252C" w:rsidRPr="008C0D2E" w14:paraId="1C405582" w14:textId="77777777" w:rsidTr="008F796E">
        <w:tc>
          <w:tcPr>
            <w:tcW w:w="737" w:type="dxa"/>
          </w:tcPr>
          <w:p w14:paraId="04D056EA" w14:textId="77777777" w:rsidR="001E252C" w:rsidRPr="008C0D2E" w:rsidRDefault="001E252C" w:rsidP="008C0D2E">
            <w:pPr>
              <w:pStyle w:val="berschrift3"/>
            </w:pPr>
            <w:r w:rsidRPr="008C0D2E">
              <w:t>3.8*</w:t>
            </w:r>
          </w:p>
        </w:tc>
        <w:tc>
          <w:tcPr>
            <w:tcW w:w="8693" w:type="dxa"/>
            <w:gridSpan w:val="4"/>
          </w:tcPr>
          <w:p w14:paraId="47A30DF3" w14:textId="3451ED0A" w:rsidR="001E252C" w:rsidRPr="008C0D2E" w:rsidRDefault="001E252C" w:rsidP="008C0D2E">
            <w:pPr>
              <w:pStyle w:val="berschrift3"/>
            </w:pPr>
            <w:r w:rsidRPr="008C0D2E">
              <w:t xml:space="preserve">Lücken füllen </w:t>
            </w:r>
            <w:r w:rsidR="00611F77">
              <w:t>II</w:t>
            </w:r>
          </w:p>
          <w:p w14:paraId="555AECEE" w14:textId="77777777" w:rsidR="001E252C" w:rsidRPr="008C0D2E" w:rsidRDefault="001E252C" w:rsidP="008C0D2E">
            <w:pPr>
              <w:pStyle w:val="berschrift3"/>
            </w:pPr>
          </w:p>
        </w:tc>
      </w:tr>
      <w:tr w:rsidR="001E252C" w:rsidRPr="008C0D2E" w14:paraId="76494B79" w14:textId="77777777" w:rsidTr="008F796E">
        <w:trPr>
          <w:gridAfter w:val="1"/>
          <w:wAfter w:w="17" w:type="dxa"/>
          <w:trHeight w:val="482"/>
        </w:trPr>
        <w:tc>
          <w:tcPr>
            <w:tcW w:w="737" w:type="dxa"/>
            <w:vMerge w:val="restart"/>
          </w:tcPr>
          <w:p w14:paraId="6B1D170B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397" w:type="dxa"/>
            <w:vMerge w:val="restart"/>
          </w:tcPr>
          <w:p w14:paraId="5609F163" w14:textId="77777777" w:rsidR="001E252C" w:rsidRPr="008C0D2E" w:rsidRDefault="001E252C" w:rsidP="008C0D2E">
            <w:pPr>
              <w:pStyle w:val="berschrift3"/>
            </w:pPr>
            <w:r w:rsidRPr="008C0D2E">
              <w:t xml:space="preserve">a) </w:t>
            </w:r>
          </w:p>
        </w:tc>
        <w:tc>
          <w:tcPr>
            <w:tcW w:w="8279" w:type="dxa"/>
            <w:gridSpan w:val="2"/>
          </w:tcPr>
          <w:p w14:paraId="7E71FECF" w14:textId="79D8DB1B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Fülle die Lücken</w:t>
            </w:r>
            <w:r w:rsidR="00611F77">
              <w:rPr>
                <w:rFonts w:ascii="Calibri" w:hAnsi="Calibri" w:cs="Calibri"/>
              </w:rPr>
              <w:t>aufgaben</w:t>
            </w:r>
            <w:r w:rsidRPr="008C0D2E">
              <w:rPr>
                <w:rFonts w:ascii="Calibri" w:hAnsi="Calibri" w:cs="Calibri"/>
              </w:rPr>
              <w:t xml:space="preserve"> aus</w:t>
            </w:r>
            <w:r w:rsidR="00611F77">
              <w:rPr>
                <w:rFonts w:ascii="Calibri" w:hAnsi="Calibri" w:cs="Calibri"/>
              </w:rPr>
              <w:t>.</w:t>
            </w:r>
            <w:r w:rsidRPr="008C0D2E">
              <w:rPr>
                <w:rFonts w:ascii="Calibri" w:hAnsi="Calibri" w:cs="Calibri"/>
              </w:rPr>
              <w:t xml:space="preserve">                                         Gesucht</w:t>
            </w:r>
            <w:r w:rsidR="00611F77">
              <w:rPr>
                <w:rFonts w:ascii="Calibri" w:hAnsi="Calibri" w:cs="Calibri"/>
              </w:rPr>
              <w:t xml:space="preserve"> Anteil / Ganzes / Teil</w:t>
            </w:r>
            <w:r w:rsidRPr="008C0D2E">
              <w:rPr>
                <w:rFonts w:ascii="Calibri" w:hAnsi="Calibri" w:cs="Calibri"/>
              </w:rPr>
              <w:t>:</w:t>
            </w:r>
          </w:p>
        </w:tc>
      </w:tr>
      <w:tr w:rsidR="001E252C" w:rsidRPr="008C0D2E" w14:paraId="6D811C2A" w14:textId="77777777" w:rsidTr="008F796E">
        <w:trPr>
          <w:gridAfter w:val="1"/>
          <w:wAfter w:w="17" w:type="dxa"/>
          <w:trHeight w:val="1894"/>
        </w:trPr>
        <w:tc>
          <w:tcPr>
            <w:tcW w:w="737" w:type="dxa"/>
            <w:vMerge/>
          </w:tcPr>
          <w:p w14:paraId="74E15FF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397" w:type="dxa"/>
            <w:vMerge/>
          </w:tcPr>
          <w:p w14:paraId="052B35B7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4472" w:type="dxa"/>
          </w:tcPr>
          <w:p w14:paraId="65B85CC2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31488" behindDoc="0" locked="0" layoutInCell="1" allowOverlap="1" wp14:anchorId="33F7CE65" wp14:editId="6A4AF7D2">
                  <wp:simplePos x="0" y="0"/>
                  <wp:positionH relativeFrom="column">
                    <wp:posOffset>1417483</wp:posOffset>
                  </wp:positionH>
                  <wp:positionV relativeFrom="paragraph">
                    <wp:posOffset>203835</wp:posOffset>
                  </wp:positionV>
                  <wp:extent cx="447675" cy="285750"/>
                  <wp:effectExtent l="0" t="0" r="0" b="6350"/>
                  <wp:wrapNone/>
                  <wp:docPr id="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CB6FEA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(1) 15 € von 300 € sind                    %.                                  </w:t>
            </w:r>
          </w:p>
          <w:p w14:paraId="5391645C" w14:textId="77777777" w:rsidR="001E252C" w:rsidRPr="00611F77" w:rsidRDefault="001E252C" w:rsidP="001826A1">
            <w:pPr>
              <w:spacing w:line="340" w:lineRule="exact"/>
              <w:rPr>
                <w:rFonts w:ascii="Calibri" w:hAnsi="Calibri" w:cs="Calibri"/>
                <w:sz w:val="18"/>
                <w:szCs w:val="18"/>
              </w:rPr>
            </w:pPr>
            <w:r w:rsidRPr="00611F77">
              <w:rPr>
                <w:rFonts w:ascii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3637632" behindDoc="0" locked="0" layoutInCell="1" allowOverlap="1" wp14:anchorId="0E7A1BA9" wp14:editId="02A0A024">
                  <wp:simplePos x="0" y="0"/>
                  <wp:positionH relativeFrom="column">
                    <wp:posOffset>722793</wp:posOffset>
                  </wp:positionH>
                  <wp:positionV relativeFrom="paragraph">
                    <wp:posOffset>195580</wp:posOffset>
                  </wp:positionV>
                  <wp:extent cx="447675" cy="285750"/>
                  <wp:effectExtent l="0" t="0" r="0" b="6350"/>
                  <wp:wrapNone/>
                  <wp:docPr id="5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C3FD1C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(2) 20 % von                   GB sind 5 GB. </w:t>
            </w:r>
          </w:p>
          <w:p w14:paraId="78D1CCEC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32512" behindDoc="0" locked="0" layoutInCell="1" allowOverlap="1" wp14:anchorId="44940A7D" wp14:editId="59122494">
                  <wp:simplePos x="0" y="0"/>
                  <wp:positionH relativeFrom="column">
                    <wp:posOffset>1427008</wp:posOffset>
                  </wp:positionH>
                  <wp:positionV relativeFrom="paragraph">
                    <wp:posOffset>196850</wp:posOffset>
                  </wp:positionV>
                  <wp:extent cx="447675" cy="285750"/>
                  <wp:effectExtent l="0" t="0" r="0" b="6350"/>
                  <wp:wrapNone/>
                  <wp:docPr id="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AF6AF4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(3) 22 % von 300 € sind                     €.</w:t>
            </w:r>
          </w:p>
          <w:p w14:paraId="1BA6D7CD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38656" behindDoc="0" locked="0" layoutInCell="1" allowOverlap="1" wp14:anchorId="3D237CC1" wp14:editId="672C2645">
                  <wp:simplePos x="0" y="0"/>
                  <wp:positionH relativeFrom="column">
                    <wp:posOffset>637703</wp:posOffset>
                  </wp:positionH>
                  <wp:positionV relativeFrom="paragraph">
                    <wp:posOffset>184785</wp:posOffset>
                  </wp:positionV>
                  <wp:extent cx="447675" cy="285750"/>
                  <wp:effectExtent l="0" t="0" r="0" b="6350"/>
                  <wp:wrapNone/>
                  <wp:docPr id="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B1A00C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(4) 4 % von                 € sind 4 €.</w:t>
            </w:r>
          </w:p>
          <w:p w14:paraId="3B55DEA0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35584" behindDoc="0" locked="0" layoutInCell="1" allowOverlap="1" wp14:anchorId="61CB28EB" wp14:editId="5D68B08F">
                  <wp:simplePos x="0" y="0"/>
                  <wp:positionH relativeFrom="column">
                    <wp:posOffset>191663</wp:posOffset>
                  </wp:positionH>
                  <wp:positionV relativeFrom="paragraph">
                    <wp:posOffset>193040</wp:posOffset>
                  </wp:positionV>
                  <wp:extent cx="447675" cy="285750"/>
                  <wp:effectExtent l="0" t="0" r="0" b="6350"/>
                  <wp:wrapNone/>
                  <wp:docPr id="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4A7A09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(5)                 € von 90 € sind 20 %.</w:t>
            </w:r>
          </w:p>
          <w:p w14:paraId="0C38AA47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36608" behindDoc="0" locked="0" layoutInCell="1" allowOverlap="1" wp14:anchorId="3C96ED38" wp14:editId="144A54B7">
                  <wp:simplePos x="0" y="0"/>
                  <wp:positionH relativeFrom="column">
                    <wp:posOffset>1446384</wp:posOffset>
                  </wp:positionH>
                  <wp:positionV relativeFrom="paragraph">
                    <wp:posOffset>198120</wp:posOffset>
                  </wp:positionV>
                  <wp:extent cx="447675" cy="285750"/>
                  <wp:effectExtent l="0" t="0" r="0" b="6350"/>
                  <wp:wrapNone/>
                  <wp:docPr id="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E914B2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(6) 270 € von 540 € sind                   %.</w:t>
            </w:r>
          </w:p>
          <w:p w14:paraId="2CCBE5A1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33536" behindDoc="0" locked="0" layoutInCell="1" allowOverlap="1" wp14:anchorId="6A5EC46B" wp14:editId="2812342F">
                  <wp:simplePos x="0" y="0"/>
                  <wp:positionH relativeFrom="column">
                    <wp:posOffset>788524</wp:posOffset>
                  </wp:positionH>
                  <wp:positionV relativeFrom="paragraph">
                    <wp:posOffset>182880</wp:posOffset>
                  </wp:positionV>
                  <wp:extent cx="447675" cy="285750"/>
                  <wp:effectExtent l="0" t="0" r="0" b="6350"/>
                  <wp:wrapNone/>
                  <wp:docPr id="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B64CC" w14:textId="5644D093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(7) 3 MB sind                  % von 60 MB. </w:t>
            </w:r>
          </w:p>
          <w:p w14:paraId="4AA6A978" w14:textId="0F5A9FE2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</w:p>
        </w:tc>
        <w:tc>
          <w:tcPr>
            <w:tcW w:w="3807" w:type="dxa"/>
          </w:tcPr>
          <w:p w14:paraId="76C045BE" w14:textId="77777777" w:rsidR="001E252C" w:rsidRPr="008C0D2E" w:rsidRDefault="001E252C" w:rsidP="001826A1">
            <w:pPr>
              <w:jc w:val="center"/>
              <w:rPr>
                <w:rFonts w:ascii="Calibri" w:hAnsi="Calibri" w:cs="Calibri"/>
              </w:rPr>
            </w:pPr>
          </w:p>
          <w:p w14:paraId="49409278" w14:textId="77777777" w:rsidR="001E252C" w:rsidRPr="007968EE" w:rsidRDefault="001E252C" w:rsidP="001826A1">
            <w:pPr>
              <w:ind w:left="-273"/>
              <w:jc w:val="center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4D3FD697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25184642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2F4C1EEE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164B58D8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639C1BC7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76E27BCE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69B477DB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4B670DA9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4B83E4F6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1DF37FAB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217595D8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37024753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5538577C" w14:textId="77777777" w:rsidR="001E252C" w:rsidRPr="008C0D2E" w:rsidRDefault="001E252C" w:rsidP="00611F77">
            <w:pPr>
              <w:rPr>
                <w:rFonts w:ascii="Calibri" w:hAnsi="Calibri" w:cs="Calibri"/>
              </w:rPr>
            </w:pPr>
          </w:p>
        </w:tc>
      </w:tr>
      <w:tr w:rsidR="001E252C" w:rsidRPr="008C0D2E" w14:paraId="57CF020F" w14:textId="77777777" w:rsidTr="008F796E">
        <w:trPr>
          <w:gridAfter w:val="1"/>
          <w:wAfter w:w="17" w:type="dxa"/>
          <w:trHeight w:val="275"/>
        </w:trPr>
        <w:tc>
          <w:tcPr>
            <w:tcW w:w="737" w:type="dxa"/>
          </w:tcPr>
          <w:p w14:paraId="7F03DB43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79968" behindDoc="0" locked="0" layoutInCell="1" allowOverlap="1" wp14:anchorId="49880CB0" wp14:editId="7A86317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97714876" name="Grafik 697714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51FF8ADB" w14:textId="77777777" w:rsidR="001E252C" w:rsidRPr="008C0D2E" w:rsidRDefault="001E252C" w:rsidP="001E252C">
            <w:pPr>
              <w:pStyle w:val="berschrift3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>b)</w:t>
            </w:r>
          </w:p>
        </w:tc>
        <w:tc>
          <w:tcPr>
            <w:tcW w:w="8279" w:type="dxa"/>
            <w:gridSpan w:val="2"/>
          </w:tcPr>
          <w:p w14:paraId="1989D577" w14:textId="317F75BF" w:rsidR="001E252C" w:rsidRPr="008C0D2E" w:rsidRDefault="001E252C" w:rsidP="00611F77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Vergleicht in jeder Aufgabe, was gesucht ist (</w:t>
            </w:r>
            <w:r w:rsidRPr="00327076">
              <w:rPr>
                <w:rFonts w:ascii="Calibri" w:hAnsi="Calibri" w:cs="Calibri"/>
                <w:b/>
                <w:bCs/>
                <w:color w:val="0070C0"/>
              </w:rPr>
              <w:t>Prozentsatz</w:t>
            </w:r>
            <w:r w:rsidRPr="008C0D2E">
              <w:rPr>
                <w:rFonts w:ascii="Calibri" w:hAnsi="Calibri" w:cs="Calibri"/>
              </w:rPr>
              <w:t xml:space="preserve"> = </w:t>
            </w:r>
            <w:r w:rsidRPr="00327076">
              <w:rPr>
                <w:rFonts w:ascii="Calibri" w:hAnsi="Calibri" w:cs="Calibri"/>
                <w:b/>
                <w:bCs/>
                <w:color w:val="E1A340"/>
              </w:rPr>
              <w:t>Anteil in %</w:t>
            </w:r>
            <w:r w:rsidRPr="008C0D2E">
              <w:rPr>
                <w:rFonts w:ascii="Calibri" w:hAnsi="Calibri" w:cs="Calibri"/>
              </w:rPr>
              <w:t xml:space="preserve">, </w:t>
            </w:r>
            <w:r w:rsidR="00A9109B">
              <w:rPr>
                <w:rFonts w:ascii="Calibri" w:hAnsi="Calibri" w:cs="Calibri"/>
              </w:rPr>
              <w:br/>
            </w:r>
            <w:r w:rsidRPr="00327076">
              <w:rPr>
                <w:rFonts w:ascii="Calibri" w:hAnsi="Calibri" w:cs="Calibri"/>
                <w:b/>
                <w:bCs/>
                <w:color w:val="0070C0"/>
              </w:rPr>
              <w:t>Prozent</w:t>
            </w:r>
            <w:r w:rsidRPr="00327076">
              <w:rPr>
                <w:rFonts w:ascii="Calibri" w:hAnsi="Calibri" w:cs="Calibri"/>
                <w:b/>
                <w:bCs/>
                <w:color w:val="0070C0"/>
              </w:rPr>
              <w:softHyphen/>
              <w:t xml:space="preserve">wert </w:t>
            </w:r>
            <w:r w:rsidRPr="008C0D2E">
              <w:rPr>
                <w:rFonts w:ascii="Calibri" w:hAnsi="Calibri" w:cs="Calibri"/>
              </w:rPr>
              <w:t xml:space="preserve">= </w:t>
            </w:r>
            <w:r w:rsidRPr="00327076">
              <w:rPr>
                <w:rFonts w:ascii="Calibri" w:hAnsi="Calibri" w:cs="Calibri"/>
                <w:b/>
                <w:bCs/>
                <w:color w:val="E1A340"/>
              </w:rPr>
              <w:t>Teil</w:t>
            </w:r>
            <w:r w:rsidRPr="008C0D2E">
              <w:rPr>
                <w:rFonts w:ascii="Calibri" w:hAnsi="Calibri" w:cs="Calibri"/>
              </w:rPr>
              <w:t xml:space="preserve"> in Euro / MB oder </w:t>
            </w:r>
            <w:r w:rsidRPr="00327076">
              <w:rPr>
                <w:rFonts w:ascii="Calibri" w:hAnsi="Calibri" w:cs="Calibri"/>
                <w:b/>
                <w:bCs/>
                <w:color w:val="0070C0"/>
              </w:rPr>
              <w:t>Grundwert</w:t>
            </w:r>
            <w:r w:rsidRPr="008C0D2E">
              <w:rPr>
                <w:rFonts w:ascii="Calibri" w:hAnsi="Calibri" w:cs="Calibri"/>
              </w:rPr>
              <w:t xml:space="preserve"> = </w:t>
            </w:r>
            <w:r w:rsidRPr="00327076">
              <w:rPr>
                <w:rFonts w:ascii="Calibri" w:hAnsi="Calibri" w:cs="Calibri"/>
                <w:b/>
                <w:bCs/>
                <w:color w:val="E1A340"/>
              </w:rPr>
              <w:t>Ganzes</w:t>
            </w:r>
            <w:r w:rsidR="00611F77">
              <w:rPr>
                <w:rFonts w:ascii="Calibri" w:hAnsi="Calibri" w:cs="Calibri"/>
              </w:rPr>
              <w:t>)</w:t>
            </w:r>
            <w:r w:rsidR="00611F77" w:rsidRPr="008C0D2E">
              <w:rPr>
                <w:rFonts w:ascii="Calibri" w:hAnsi="Calibri" w:cs="Calibri"/>
              </w:rPr>
              <w:t xml:space="preserve"> </w:t>
            </w:r>
            <w:r w:rsidRPr="008C0D2E">
              <w:rPr>
                <w:rFonts w:ascii="Calibri" w:hAnsi="Calibri" w:cs="Calibri"/>
              </w:rPr>
              <w:t>Woran erkennt ihr das?</w:t>
            </w:r>
          </w:p>
        </w:tc>
      </w:tr>
    </w:tbl>
    <w:p w14:paraId="2F057DAC" w14:textId="77777777" w:rsidR="001E252C" w:rsidRDefault="001E252C" w:rsidP="000F0F28">
      <w:pPr>
        <w:tabs>
          <w:tab w:val="left" w:pos="915"/>
        </w:tabs>
        <w:spacing w:line="240" w:lineRule="auto"/>
        <w:rPr>
          <w:rFonts w:ascii="Calibri" w:hAnsi="Calibri"/>
        </w:rPr>
      </w:pPr>
    </w:p>
    <w:p w14:paraId="13290CC4" w14:textId="77777777" w:rsidR="001E252C" w:rsidRPr="000F0F28" w:rsidRDefault="001E252C" w:rsidP="000F0F28">
      <w:pPr>
        <w:tabs>
          <w:tab w:val="left" w:pos="915"/>
        </w:tabs>
        <w:spacing w:line="240" w:lineRule="auto"/>
        <w:rPr>
          <w:rFonts w:ascii="Calibri" w:hAnsi="Calibri"/>
        </w:rPr>
        <w:sectPr w:rsidR="001E252C" w:rsidRPr="000F0F28" w:rsidSect="008F796E">
          <w:headerReference w:type="default" r:id="rId69"/>
          <w:pgSz w:w="11900" w:h="16840"/>
          <w:pgMar w:top="1417" w:right="1417" w:bottom="567" w:left="1417" w:header="227" w:footer="567" w:gutter="0"/>
          <w:pgNumType w:start="1"/>
          <w:cols w:space="708"/>
          <w:docGrid w:linePitch="360"/>
        </w:sectPr>
      </w:pPr>
    </w:p>
    <w:tbl>
      <w:tblPr>
        <w:tblW w:w="9636" w:type="dxa"/>
        <w:tblInd w:w="-142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502"/>
      </w:tblGrid>
      <w:tr w:rsidR="00B05F52" w:rsidRPr="000F0F28" w14:paraId="1F92862E" w14:textId="77777777" w:rsidTr="008F796E">
        <w:tc>
          <w:tcPr>
            <w:tcW w:w="737" w:type="dxa"/>
          </w:tcPr>
          <w:p w14:paraId="53BDF5C8" w14:textId="0486D909" w:rsidR="00B05F52" w:rsidRPr="008F796E" w:rsidRDefault="00B05F52" w:rsidP="008F796E">
            <w:pPr>
              <w:pStyle w:val="berschrift1"/>
              <w:spacing w:before="240"/>
              <w:rPr>
                <w:szCs w:val="30"/>
              </w:rPr>
            </w:pPr>
            <w:r w:rsidRPr="001E1D84">
              <w:rPr>
                <w:szCs w:val="30"/>
              </w:rPr>
              <w:lastRenderedPageBreak/>
              <w:t>B</w:t>
            </w:r>
          </w:p>
        </w:tc>
        <w:tc>
          <w:tcPr>
            <w:tcW w:w="8899" w:type="dxa"/>
            <w:gridSpan w:val="2"/>
          </w:tcPr>
          <w:p w14:paraId="398ACB8E" w14:textId="6B89E081" w:rsidR="00B05F52" w:rsidRPr="008F796E" w:rsidRDefault="00B05F52" w:rsidP="008F796E">
            <w:pPr>
              <w:pStyle w:val="berschrift1"/>
              <w:spacing w:before="240"/>
              <w:rPr>
                <w:szCs w:val="30"/>
              </w:rPr>
            </w:pPr>
            <w:r w:rsidRPr="008F796E">
              <w:rPr>
                <w:szCs w:val="30"/>
              </w:rPr>
              <w:t>Kann ich flexibel Grundwerte abschätzen und bestimmen?</w:t>
            </w:r>
          </w:p>
        </w:tc>
      </w:tr>
      <w:tr w:rsidR="00B05F52" w:rsidRPr="000F0F28" w14:paraId="07904312" w14:textId="77777777" w:rsidTr="008F796E">
        <w:tc>
          <w:tcPr>
            <w:tcW w:w="737" w:type="dxa"/>
          </w:tcPr>
          <w:p w14:paraId="631B33CC" w14:textId="6E2AF505" w:rsidR="00B05F52" w:rsidRPr="008F796E" w:rsidRDefault="00B05F52" w:rsidP="008F796E">
            <w:pPr>
              <w:pStyle w:val="berschrift5"/>
              <w:spacing w:after="120"/>
              <w:rPr>
                <w:szCs w:val="28"/>
              </w:rPr>
            </w:pPr>
            <w:r w:rsidRPr="001E1D84">
              <w:rPr>
                <w:szCs w:val="28"/>
              </w:rPr>
              <w:t>4</w:t>
            </w:r>
          </w:p>
        </w:tc>
        <w:tc>
          <w:tcPr>
            <w:tcW w:w="8899" w:type="dxa"/>
            <w:gridSpan w:val="2"/>
          </w:tcPr>
          <w:p w14:paraId="63364842" w14:textId="1B5806FF" w:rsidR="00B05F52" w:rsidRPr="008F796E" w:rsidRDefault="00B05F52" w:rsidP="008F796E">
            <w:pPr>
              <w:pStyle w:val="berschrift5"/>
              <w:spacing w:after="120"/>
              <w:rPr>
                <w:szCs w:val="28"/>
              </w:rPr>
            </w:pPr>
            <w:r w:rsidRPr="008F796E">
              <w:rPr>
                <w:szCs w:val="28"/>
              </w:rPr>
              <w:t>Grundwerte am Streifen finden und bestimmen</w:t>
            </w:r>
          </w:p>
        </w:tc>
      </w:tr>
      <w:tr w:rsidR="00B05F52" w:rsidRPr="000F0F28" w14:paraId="4BF2CBE9" w14:textId="77777777" w:rsidTr="003077C8">
        <w:tc>
          <w:tcPr>
            <w:tcW w:w="737" w:type="dxa"/>
          </w:tcPr>
          <w:p w14:paraId="11E64013" w14:textId="2E05BF80" w:rsidR="004D7005" w:rsidRPr="008F796E" w:rsidRDefault="004D7005" w:rsidP="002F529A">
            <w:pPr>
              <w:pStyle w:val="berschrift3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397" w:type="dxa"/>
          </w:tcPr>
          <w:p w14:paraId="7822F854" w14:textId="7F17FC4E" w:rsidR="004D7005" w:rsidRPr="008F796E" w:rsidRDefault="004D7005" w:rsidP="003F6409">
            <w:pPr>
              <w:pStyle w:val="SOBText"/>
              <w:rPr>
                <w:rFonts w:asciiTheme="majorHAnsi" w:hAnsiTheme="majorHAnsi" w:cstheme="majorHAnsi"/>
                <w:b/>
                <w:bCs/>
                <w:szCs w:val="22"/>
              </w:rPr>
            </w:pPr>
            <w:r w:rsidRPr="008F796E">
              <w:rPr>
                <w:rFonts w:asciiTheme="majorHAnsi" w:hAnsiTheme="majorHAnsi" w:cstheme="majorHAnsi"/>
                <w:b/>
                <w:bCs/>
                <w:color w:val="70BCC9" w:themeColor="text2" w:themeTint="99"/>
                <w:szCs w:val="22"/>
              </w:rPr>
              <w:t>a)</w:t>
            </w:r>
          </w:p>
        </w:tc>
        <w:tc>
          <w:tcPr>
            <w:tcW w:w="8502" w:type="dxa"/>
          </w:tcPr>
          <w:p w14:paraId="00637837" w14:textId="257C5641" w:rsidR="004D7005" w:rsidRDefault="004D7005" w:rsidP="003F6409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Das Handy hat schon 8 MB einer App heruntergeladen. </w:t>
            </w:r>
            <w:r w:rsidRPr="000F0F28">
              <w:rPr>
                <w:rFonts w:ascii="Calibri" w:hAnsi="Calibri"/>
                <w:szCs w:val="22"/>
              </w:rPr>
              <w:br/>
              <w:t xml:space="preserve">Das sind 20 % der gesamten App. Wie viel MB </w:t>
            </w:r>
            <w:r w:rsidR="008F796E">
              <w:rPr>
                <w:rFonts w:ascii="Calibri" w:hAnsi="Calibri"/>
                <w:szCs w:val="22"/>
              </w:rPr>
              <w:t xml:space="preserve">hat </w:t>
            </w:r>
            <w:r w:rsidRPr="000F0F28">
              <w:rPr>
                <w:rFonts w:ascii="Calibri" w:hAnsi="Calibri"/>
                <w:szCs w:val="22"/>
              </w:rPr>
              <w:t xml:space="preserve">die ganze App? </w:t>
            </w:r>
            <w:r w:rsidRPr="000F0F28">
              <w:rPr>
                <w:rFonts w:ascii="Calibri" w:hAnsi="Calibri"/>
                <w:szCs w:val="22"/>
              </w:rPr>
              <w:br/>
              <w:t>Schätze ungefähr. Stelle die Situation am Streifen dar.</w:t>
            </w:r>
          </w:p>
          <w:p w14:paraId="54B510DF" w14:textId="77777777" w:rsidR="004D7005" w:rsidRPr="000F0F28" w:rsidRDefault="004D7005" w:rsidP="003F6409">
            <w:pPr>
              <w:pStyle w:val="SOBText"/>
              <w:rPr>
                <w:rFonts w:ascii="Calibri" w:hAnsi="Calibri"/>
                <w:szCs w:val="22"/>
              </w:rPr>
            </w:pPr>
          </w:p>
          <w:p w14:paraId="03078D95" w14:textId="398D606A" w:rsidR="004D7005" w:rsidRPr="000F0F28" w:rsidRDefault="004D7005" w:rsidP="003F6409">
            <w:pPr>
              <w:pStyle w:val="SOBText"/>
              <w:rPr>
                <w:rFonts w:ascii="Calibri" w:hAnsi="Calibri"/>
                <w:color w:val="auto"/>
                <w:szCs w:val="22"/>
                <w:lang w:eastAsia="en-US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72192" behindDoc="0" locked="0" layoutInCell="1" allowOverlap="1" wp14:anchorId="069309B4" wp14:editId="1F92DA3D">
                  <wp:simplePos x="0" y="0"/>
                  <wp:positionH relativeFrom="column">
                    <wp:posOffset>4571528</wp:posOffset>
                  </wp:positionH>
                  <wp:positionV relativeFrom="paragraph">
                    <wp:posOffset>117475</wp:posOffset>
                  </wp:positionV>
                  <wp:extent cx="447675" cy="285750"/>
                  <wp:effectExtent l="0" t="0" r="0" b="6350"/>
                  <wp:wrapNone/>
                  <wp:docPr id="99" name="Bild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73216" behindDoc="0" locked="0" layoutInCell="1" allowOverlap="1" wp14:anchorId="4C16ADB9" wp14:editId="2611235B">
                  <wp:simplePos x="0" y="0"/>
                  <wp:positionH relativeFrom="column">
                    <wp:posOffset>-22697</wp:posOffset>
                  </wp:positionH>
                  <wp:positionV relativeFrom="paragraph">
                    <wp:posOffset>154940</wp:posOffset>
                  </wp:positionV>
                  <wp:extent cx="3533775" cy="197485"/>
                  <wp:effectExtent l="12700" t="12700" r="9525" b="18415"/>
                  <wp:wrapNone/>
                  <wp:docPr id="116" name="Grafik 2" descr="prozent_le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prozent_leer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CF3810" w14:textId="37BF5E8E" w:rsidR="004D7005" w:rsidRPr="000F0F28" w:rsidRDefault="004D7005" w:rsidP="003F6409">
            <w:pPr>
              <w:spacing w:line="240" w:lineRule="auto"/>
              <w:rPr>
                <w:rFonts w:ascii="Calibri" w:hAnsi="Calibri"/>
              </w:rPr>
            </w:pPr>
            <w:r w:rsidRPr="000F0F28">
              <w:rPr>
                <w:rFonts w:ascii="Calibri" w:hAnsi="Calibri"/>
              </w:rPr>
              <w:t xml:space="preserve">                                                                                                          </w:t>
            </w:r>
            <w:r>
              <w:rPr>
                <w:rFonts w:ascii="Calibri" w:hAnsi="Calibri"/>
              </w:rPr>
              <w:t xml:space="preserve">        </w:t>
            </w:r>
            <w:r w:rsidRPr="000F0F28">
              <w:rPr>
                <w:rFonts w:ascii="Calibri" w:hAnsi="Calibri"/>
              </w:rPr>
              <w:t xml:space="preserve">  Größe der App:             </w:t>
            </w:r>
            <w:r>
              <w:rPr>
                <w:rFonts w:ascii="Calibri" w:hAnsi="Calibri"/>
              </w:rPr>
              <w:t xml:space="preserve">  </w:t>
            </w:r>
            <w:r w:rsidRPr="000F0F28">
              <w:rPr>
                <w:rFonts w:ascii="Calibri" w:hAnsi="Calibri"/>
              </w:rPr>
              <w:t xml:space="preserve"> MB</w:t>
            </w:r>
          </w:p>
          <w:p w14:paraId="790AB57C" w14:textId="77777777" w:rsidR="004D7005" w:rsidRDefault="004D7005" w:rsidP="003F6409">
            <w:pPr>
              <w:pStyle w:val="DialogZwischenziel"/>
              <w:rPr>
                <w:rFonts w:ascii="Calibri" w:hAnsi="Calibri"/>
              </w:rPr>
            </w:pPr>
          </w:p>
          <w:p w14:paraId="0A326FAC" w14:textId="77777777" w:rsidR="004D7005" w:rsidRPr="000F0F28" w:rsidRDefault="004D7005" w:rsidP="003F6409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141D6DC2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640" w:type="dxa"/>
        <w:tblInd w:w="-142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506"/>
      </w:tblGrid>
      <w:tr w:rsidR="00B05F52" w:rsidRPr="000F0F28" w14:paraId="0B27BCBD" w14:textId="77777777" w:rsidTr="008F796E">
        <w:tc>
          <w:tcPr>
            <w:tcW w:w="737" w:type="dxa"/>
          </w:tcPr>
          <w:p w14:paraId="18023B77" w14:textId="77777777" w:rsidR="00B05F52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01D98401" w14:textId="364F371E" w:rsidR="00B05F52" w:rsidRPr="002F529A" w:rsidRDefault="00B05F52" w:rsidP="00214B41">
            <w:pPr>
              <w:pStyle w:val="berschrift6"/>
            </w:pPr>
            <w:r>
              <w:t>b</w:t>
            </w:r>
            <w:r w:rsidRPr="002F529A">
              <w:t>)</w:t>
            </w:r>
          </w:p>
        </w:tc>
        <w:tc>
          <w:tcPr>
            <w:tcW w:w="8506" w:type="dxa"/>
          </w:tcPr>
          <w:p w14:paraId="10A9D7CF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Eine Jeans kostet jetzt 48 €. Das sind 80 % vom alten Preis.</w:t>
            </w:r>
          </w:p>
          <w:p w14:paraId="5EC8D194" w14:textId="10FC2202" w:rsidR="00B05F52" w:rsidRPr="000F0F28" w:rsidRDefault="00B05F52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  <w:r w:rsidRPr="000F0F28">
              <w:rPr>
                <w:rFonts w:ascii="Calibri" w:hAnsi="Calibri"/>
                <w:szCs w:val="22"/>
              </w:rPr>
              <w:t>Wie teuer war die Jeans vorher? Finde den fehlenden Wert.</w:t>
            </w:r>
          </w:p>
          <w:p w14:paraId="591D0024" w14:textId="12D1E022" w:rsidR="00B05F52" w:rsidRPr="000F0F28" w:rsidRDefault="00B05F52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auto"/>
                <w:szCs w:val="22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4478336" behindDoc="0" locked="0" layoutInCell="1" allowOverlap="1" wp14:anchorId="18902E3A" wp14:editId="3B32C736">
                      <wp:simplePos x="0" y="0"/>
                      <wp:positionH relativeFrom="column">
                        <wp:posOffset>-33919</wp:posOffset>
                      </wp:positionH>
                      <wp:positionV relativeFrom="paragraph">
                        <wp:posOffset>171379</wp:posOffset>
                      </wp:positionV>
                      <wp:extent cx="3936343" cy="823646"/>
                      <wp:effectExtent l="0" t="0" r="1270" b="1905"/>
                      <wp:wrapNone/>
                      <wp:docPr id="2032682256" name="Gruppieren 2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6343" cy="823646"/>
                                <a:chOff x="0" y="0"/>
                                <a:chExt cx="3936343" cy="8236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4046802" name="Grafik 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064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88439816" name="Rechteck 2377"/>
                              <wps:cNvSpPr/>
                              <wps:spPr>
                                <a:xfrm>
                                  <a:off x="3396343" y="443001"/>
                                  <a:ext cx="540000" cy="10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5766411" name="Bild 11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4984" y="499796"/>
                                  <a:ext cx="46799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EAB884" id="Gruppieren 2378" o:spid="_x0000_s1026" style="position:absolute;margin-left:-2.65pt;margin-top:13.5pt;width:309.95pt;height:64.85pt;z-index:254478336" coordsize="39363,8236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">
                      <v:shape id="Grafik 1" o:spid="_x0000_s1027" type="#_x0000_t75" style="position:absolute;width:38506;height:7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">
                        <v:imagedata r:id="rId71" o:title=""/>
                        <o:lock v:ext="edit" aspectratio="f"/>
                      </v:shape>
                      <v:rect id="Rechteck 2377" o:spid="_x0000_s1028" style="position:absolute;left:33963;top:4430;width:5400;height:1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" fillcolor="white [3212]" stroked="f" strokeweight="1pt"/>
                      <v:shape id="Bild 112" o:spid="_x0000_s1029" type="#_x0000_t75" style="position:absolute;left:33849;top:4997;width:4680;height:3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">
                        <v:imagedata r:id="rId72" o:title="" recolortarget="#727272 [1449]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 w:rsidR="00B05F52" w:rsidRPr="000F0F28" w14:paraId="0967732C" w14:textId="77777777" w:rsidTr="008F796E">
        <w:trPr>
          <w:trHeight w:val="1150"/>
        </w:trPr>
        <w:tc>
          <w:tcPr>
            <w:tcW w:w="737" w:type="dxa"/>
          </w:tcPr>
          <w:p w14:paraId="015FD0B3" w14:textId="77777777" w:rsidR="00B05F52" w:rsidRPr="002F529A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0E8059DB" w14:textId="28AFF53C" w:rsidR="00B05F52" w:rsidRPr="002F529A" w:rsidRDefault="00B05F52" w:rsidP="00214B41">
            <w:pPr>
              <w:pStyle w:val="berschrift6"/>
            </w:pPr>
          </w:p>
        </w:tc>
        <w:tc>
          <w:tcPr>
            <w:tcW w:w="8506" w:type="dxa"/>
            <w:vAlign w:val="center"/>
          </w:tcPr>
          <w:p w14:paraId="6D03ED10" w14:textId="62BB4D7F" w:rsidR="00B05F52" w:rsidRPr="000F0F28" w:rsidRDefault="00B05F52" w:rsidP="00B30D98">
            <w:pPr>
              <w:spacing w:line="240" w:lineRule="auto"/>
              <w:rPr>
                <w:rFonts w:ascii="Calibri" w:hAnsi="Calibri"/>
              </w:rPr>
            </w:pPr>
          </w:p>
        </w:tc>
      </w:tr>
      <w:tr w:rsidR="00B05F52" w:rsidRPr="000F0F28" w14:paraId="039E4A5C" w14:textId="77777777" w:rsidTr="008F796E">
        <w:tc>
          <w:tcPr>
            <w:tcW w:w="737" w:type="dxa"/>
          </w:tcPr>
          <w:p w14:paraId="547B2372" w14:textId="77777777" w:rsidR="00B05F52" w:rsidRPr="002F529A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60BA1947" w14:textId="53D60498" w:rsidR="00B05F52" w:rsidRPr="002F529A" w:rsidRDefault="00B05F52" w:rsidP="00214B41">
            <w:pPr>
              <w:pStyle w:val="berschrift6"/>
            </w:pPr>
          </w:p>
        </w:tc>
        <w:tc>
          <w:tcPr>
            <w:tcW w:w="8506" w:type="dxa"/>
          </w:tcPr>
          <w:p w14:paraId="5E689EC5" w14:textId="4E403E1C" w:rsidR="00B05F52" w:rsidRPr="000F0F28" w:rsidRDefault="00B05F52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</w:tc>
      </w:tr>
      <w:tr w:rsidR="00B05F52" w:rsidRPr="000F0F28" w14:paraId="62E042F2" w14:textId="77777777" w:rsidTr="008F796E">
        <w:tc>
          <w:tcPr>
            <w:tcW w:w="737" w:type="dxa"/>
          </w:tcPr>
          <w:p w14:paraId="40BC5FDF" w14:textId="77777777" w:rsidR="00B05F52" w:rsidRDefault="00B05F52" w:rsidP="00214B41">
            <w:pPr>
              <w:pStyle w:val="berschrift6"/>
            </w:pPr>
          </w:p>
        </w:tc>
        <w:tc>
          <w:tcPr>
            <w:tcW w:w="397" w:type="dxa"/>
            <w:tcBorders>
              <w:left w:val="nil"/>
              <w:right w:val="single" w:sz="6" w:space="0" w:color="808080"/>
            </w:tcBorders>
          </w:tcPr>
          <w:p w14:paraId="6A9769AF" w14:textId="130BA4C2" w:rsidR="00B05F52" w:rsidRPr="002F529A" w:rsidRDefault="00B05F52" w:rsidP="00214B41">
            <w:pPr>
              <w:pStyle w:val="berschrift6"/>
            </w:pPr>
            <w:r>
              <w:t>c</w:t>
            </w:r>
            <w:r w:rsidRPr="002F529A">
              <w:t>)</w:t>
            </w:r>
          </w:p>
        </w:tc>
        <w:tc>
          <w:tcPr>
            <w:tcW w:w="8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DBE5C9A" w14:textId="0122CB8E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Erkläre, wie du in </w:t>
            </w:r>
            <w:r>
              <w:rPr>
                <w:rFonts w:ascii="Calibri" w:hAnsi="Calibri"/>
                <w:b/>
                <w:color w:val="70BCC9" w:themeColor="text2" w:themeTint="99"/>
                <w:szCs w:val="22"/>
              </w:rPr>
              <w:t>b</w:t>
            </w:r>
            <w:r w:rsidRPr="002F529A">
              <w:rPr>
                <w:rFonts w:ascii="Calibri" w:hAnsi="Calibri"/>
                <w:b/>
                <w:color w:val="70BCC9" w:themeColor="text2" w:themeTint="99"/>
                <w:szCs w:val="22"/>
              </w:rPr>
              <w:t>)</w:t>
            </w:r>
            <w:r w:rsidRPr="000F0F28">
              <w:rPr>
                <w:rFonts w:ascii="Calibri" w:hAnsi="Calibri"/>
                <w:b/>
                <w:szCs w:val="22"/>
              </w:rPr>
              <w:t xml:space="preserve"> </w:t>
            </w:r>
            <w:r w:rsidRPr="000F0F28">
              <w:rPr>
                <w:rFonts w:ascii="Calibri" w:hAnsi="Calibri"/>
                <w:szCs w:val="22"/>
              </w:rPr>
              <w:t xml:space="preserve">den alten Preis gefunden hast: </w:t>
            </w:r>
          </w:p>
          <w:p w14:paraId="1AF36DB8" w14:textId="0EE7D33F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07C4E34B" w14:textId="77777777" w:rsidR="00B05F52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6FC5097D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2750779C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</w:tr>
      <w:tr w:rsidR="00B05F52" w:rsidRPr="000F0F28" w14:paraId="133F9A0F" w14:textId="77777777" w:rsidTr="008F796E">
        <w:tc>
          <w:tcPr>
            <w:tcW w:w="737" w:type="dxa"/>
          </w:tcPr>
          <w:p w14:paraId="20E6FED1" w14:textId="77777777" w:rsidR="00B05F52" w:rsidRPr="002F529A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50753533" w14:textId="15B6CD19" w:rsidR="00B05F52" w:rsidRPr="002F529A" w:rsidRDefault="00B05F52" w:rsidP="00214B41">
            <w:pPr>
              <w:pStyle w:val="berschrift6"/>
            </w:pPr>
          </w:p>
        </w:tc>
        <w:tc>
          <w:tcPr>
            <w:tcW w:w="8506" w:type="dxa"/>
            <w:tcBorders>
              <w:top w:val="single" w:sz="6" w:space="0" w:color="808080"/>
              <w:left w:val="nil"/>
            </w:tcBorders>
          </w:tcPr>
          <w:p w14:paraId="3B86C5F6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</w:tr>
      <w:tr w:rsidR="00B05F52" w:rsidRPr="000F0F28" w14:paraId="58DD6CC0" w14:textId="77777777" w:rsidTr="008F796E">
        <w:tc>
          <w:tcPr>
            <w:tcW w:w="737" w:type="dxa"/>
          </w:tcPr>
          <w:p w14:paraId="666D610D" w14:textId="77777777" w:rsidR="00B05F52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0A05FA48" w14:textId="58CA5D62" w:rsidR="00B05F52" w:rsidRPr="002F529A" w:rsidRDefault="00B05F52" w:rsidP="00214B41">
            <w:pPr>
              <w:pStyle w:val="berschrift6"/>
            </w:pPr>
            <w:r>
              <w:t>d</w:t>
            </w:r>
            <w:r w:rsidRPr="002F529A">
              <w:t>)</w:t>
            </w:r>
          </w:p>
        </w:tc>
        <w:tc>
          <w:tcPr>
            <w:tcW w:w="8506" w:type="dxa"/>
            <w:tcBorders>
              <w:left w:val="nil"/>
            </w:tcBorders>
          </w:tcPr>
          <w:p w14:paraId="225F64EA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Fülle die Lücken aus.</w:t>
            </w:r>
            <w:r w:rsidRPr="000F0F28">
              <w:rPr>
                <w:rFonts w:ascii="Calibri" w:eastAsia="Cambria" w:hAnsi="Calibri"/>
                <w:noProof/>
                <w:szCs w:val="22"/>
              </w:rPr>
              <w:t xml:space="preserve"> </w:t>
            </w:r>
          </w:p>
          <w:p w14:paraId="40AF26CC" w14:textId="784ACA5A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75264" behindDoc="0" locked="0" layoutInCell="1" allowOverlap="1" wp14:anchorId="03950720" wp14:editId="0FBE3008">
                  <wp:simplePos x="0" y="0"/>
                  <wp:positionH relativeFrom="column">
                    <wp:posOffset>764866</wp:posOffset>
                  </wp:positionH>
                  <wp:positionV relativeFrom="paragraph">
                    <wp:posOffset>87630</wp:posOffset>
                  </wp:positionV>
                  <wp:extent cx="447675" cy="285750"/>
                  <wp:effectExtent l="0" t="0" r="0" b="6350"/>
                  <wp:wrapNone/>
                  <wp:docPr id="112" name="Bild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76288" behindDoc="0" locked="0" layoutInCell="1" allowOverlap="1" wp14:anchorId="684A97CB" wp14:editId="0E455303">
                  <wp:simplePos x="0" y="0"/>
                  <wp:positionH relativeFrom="column">
                    <wp:posOffset>3168813</wp:posOffset>
                  </wp:positionH>
                  <wp:positionV relativeFrom="paragraph">
                    <wp:posOffset>89535</wp:posOffset>
                  </wp:positionV>
                  <wp:extent cx="447675" cy="285750"/>
                  <wp:effectExtent l="0" t="0" r="0" b="6350"/>
                  <wp:wrapNone/>
                  <wp:docPr id="113" name="Bild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702605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(1) 75 % von                  sind 60 €.                   (2) 40 % von                  sind 2 €.</w:t>
            </w:r>
          </w:p>
        </w:tc>
      </w:tr>
      <w:tr w:rsidR="00B05F52" w:rsidRPr="000F0F28" w14:paraId="4B8D77E4" w14:textId="77777777" w:rsidTr="008F796E">
        <w:tc>
          <w:tcPr>
            <w:tcW w:w="737" w:type="dxa"/>
          </w:tcPr>
          <w:p w14:paraId="2E795D47" w14:textId="77777777" w:rsidR="00B05F52" w:rsidRPr="002F529A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41A1DF69" w14:textId="0D311182" w:rsidR="00B05F52" w:rsidRPr="002F529A" w:rsidRDefault="00B05F52" w:rsidP="00214B41">
            <w:pPr>
              <w:pStyle w:val="berschrift6"/>
            </w:pPr>
          </w:p>
        </w:tc>
        <w:tc>
          <w:tcPr>
            <w:tcW w:w="8506" w:type="dxa"/>
            <w:tcBorders>
              <w:left w:val="nil"/>
            </w:tcBorders>
          </w:tcPr>
          <w:p w14:paraId="7A049AEE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</w:tr>
      <w:tr w:rsidR="00B05F52" w:rsidRPr="000F0F28" w14:paraId="2C91EA57" w14:textId="77777777" w:rsidTr="008F796E">
        <w:tc>
          <w:tcPr>
            <w:tcW w:w="737" w:type="dxa"/>
          </w:tcPr>
          <w:p w14:paraId="66E420E7" w14:textId="77777777" w:rsidR="00B05F52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0D3D3DCC" w14:textId="00FC375A" w:rsidR="00B05F52" w:rsidRPr="002F529A" w:rsidRDefault="00B05F52" w:rsidP="00214B41">
            <w:pPr>
              <w:pStyle w:val="berschrift6"/>
            </w:pPr>
            <w:r>
              <w:t>e</w:t>
            </w:r>
            <w:r w:rsidRPr="002F529A">
              <w:t>)</w:t>
            </w:r>
          </w:p>
        </w:tc>
        <w:tc>
          <w:tcPr>
            <w:tcW w:w="8506" w:type="dxa"/>
            <w:tcBorders>
              <w:left w:val="nil"/>
              <w:bottom w:val="nil"/>
            </w:tcBorders>
          </w:tcPr>
          <w:p w14:paraId="01787808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Erkläre deine Lösung zu </w:t>
            </w:r>
            <w:r w:rsidRPr="000F0F28">
              <w:rPr>
                <w:rFonts w:ascii="Calibri" w:hAnsi="Calibri"/>
                <w:b/>
                <w:szCs w:val="22"/>
              </w:rPr>
              <w:t xml:space="preserve">c) </w:t>
            </w:r>
            <w:r w:rsidRPr="000F0F28">
              <w:rPr>
                <w:rFonts w:ascii="Calibri" w:hAnsi="Calibri"/>
                <w:szCs w:val="22"/>
              </w:rPr>
              <w:t xml:space="preserve">(1). Zeichne am Streifen ein. </w:t>
            </w:r>
          </w:p>
          <w:p w14:paraId="05A171DF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77312" behindDoc="0" locked="0" layoutInCell="1" allowOverlap="1" wp14:anchorId="72067938" wp14:editId="64AF7BF1">
                  <wp:simplePos x="0" y="0"/>
                  <wp:positionH relativeFrom="column">
                    <wp:posOffset>75677</wp:posOffset>
                  </wp:positionH>
                  <wp:positionV relativeFrom="paragraph">
                    <wp:posOffset>150495</wp:posOffset>
                  </wp:positionV>
                  <wp:extent cx="3533775" cy="197485"/>
                  <wp:effectExtent l="0" t="0" r="0" b="5715"/>
                  <wp:wrapNone/>
                  <wp:docPr id="117" name="Grafik 3" descr="prozent_le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prozent_leer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9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1E1995" w14:textId="77777777" w:rsidR="00B05F52" w:rsidRPr="000F0F28" w:rsidRDefault="00B05F52" w:rsidP="00BC5528">
            <w:pPr>
              <w:pStyle w:val="SOBText"/>
              <w:rPr>
                <w:rFonts w:ascii="Calibri" w:hAnsi="Calibri"/>
                <w:szCs w:val="22"/>
              </w:rPr>
            </w:pPr>
          </w:p>
        </w:tc>
      </w:tr>
    </w:tbl>
    <w:p w14:paraId="163CFE1C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390" w:type="dxa"/>
        <w:tblInd w:w="-142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859"/>
        <w:gridCol w:w="397"/>
      </w:tblGrid>
      <w:tr w:rsidR="00B05F52" w:rsidRPr="000F0F28" w14:paraId="31BD42D7" w14:textId="77777777" w:rsidTr="003077C8">
        <w:trPr>
          <w:gridAfter w:val="1"/>
          <w:wAfter w:w="397" w:type="dxa"/>
        </w:trPr>
        <w:tc>
          <w:tcPr>
            <w:tcW w:w="737" w:type="dxa"/>
          </w:tcPr>
          <w:p w14:paraId="3CED4187" w14:textId="530ED464" w:rsidR="00B05F52" w:rsidRPr="008F796E" w:rsidRDefault="00B05F52" w:rsidP="009702A2">
            <w:pPr>
              <w:pStyle w:val="berschrift5"/>
              <w:spacing w:after="120"/>
              <w:rPr>
                <w:szCs w:val="28"/>
              </w:rPr>
            </w:pPr>
            <w:r w:rsidRPr="001E1D84">
              <w:rPr>
                <w:szCs w:val="28"/>
              </w:rPr>
              <w:t>5</w:t>
            </w:r>
          </w:p>
        </w:tc>
        <w:tc>
          <w:tcPr>
            <w:tcW w:w="8256" w:type="dxa"/>
            <w:gridSpan w:val="2"/>
          </w:tcPr>
          <w:p w14:paraId="5C702848" w14:textId="33C89809" w:rsidR="00B05F52" w:rsidRPr="008F796E" w:rsidRDefault="00B05F52" w:rsidP="009702A2">
            <w:pPr>
              <w:pStyle w:val="berschrift5"/>
              <w:spacing w:after="120"/>
              <w:rPr>
                <w:szCs w:val="28"/>
              </w:rPr>
            </w:pPr>
            <w:r w:rsidRPr="008F796E">
              <w:rPr>
                <w:szCs w:val="28"/>
              </w:rPr>
              <w:t>Umgang mit Verminderungen</w:t>
            </w:r>
            <w:r w:rsidRPr="008F796E">
              <w:rPr>
                <w:szCs w:val="28"/>
              </w:rPr>
              <w:tab/>
            </w:r>
          </w:p>
        </w:tc>
      </w:tr>
      <w:tr w:rsidR="00B05F52" w:rsidRPr="000F0F28" w14:paraId="3519A7B2" w14:textId="77777777" w:rsidTr="009702A2">
        <w:tc>
          <w:tcPr>
            <w:tcW w:w="737" w:type="dxa"/>
          </w:tcPr>
          <w:p w14:paraId="3FD298E2" w14:textId="77777777" w:rsidR="00B05F52" w:rsidRPr="002F529A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44BA0041" w14:textId="6AC9190B" w:rsidR="00B05F52" w:rsidRPr="002F529A" w:rsidRDefault="00B05F52" w:rsidP="00214B41">
            <w:pPr>
              <w:pStyle w:val="berschrift6"/>
            </w:pPr>
            <w:r w:rsidRPr="002F529A">
              <w:t>a)</w:t>
            </w:r>
          </w:p>
        </w:tc>
        <w:tc>
          <w:tcPr>
            <w:tcW w:w="8256" w:type="dxa"/>
            <w:gridSpan w:val="2"/>
          </w:tcPr>
          <w:p w14:paraId="3932BEC2" w14:textId="77777777" w:rsidR="00B05F52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In einem Geschäft sind alle Pullover um 30 % herabgesetzt. Ein Pullover kostet nun 42 €. Wie teuer war der Pullover vorher? Zeichne am Streifen ein.</w:t>
            </w:r>
          </w:p>
          <w:p w14:paraId="2EA8A8C3" w14:textId="77777777" w:rsidR="00B05F52" w:rsidRPr="000F0F28" w:rsidRDefault="00B05F52" w:rsidP="000F0F28">
            <w:pPr>
              <w:pStyle w:val="SOBText"/>
              <w:rPr>
                <w:rFonts w:ascii="Calibri" w:hAnsi="Calibri"/>
                <w:b/>
                <w:szCs w:val="22"/>
              </w:rPr>
            </w:pPr>
          </w:p>
        </w:tc>
      </w:tr>
      <w:tr w:rsidR="00B05F52" w:rsidRPr="000F0F28" w14:paraId="64557640" w14:textId="77777777" w:rsidTr="009702A2">
        <w:tc>
          <w:tcPr>
            <w:tcW w:w="737" w:type="dxa"/>
          </w:tcPr>
          <w:p w14:paraId="66949CDD" w14:textId="77777777" w:rsidR="00B05F52" w:rsidRPr="002F529A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34432FB5" w14:textId="0D3FE082" w:rsidR="00B05F52" w:rsidRPr="002F529A" w:rsidRDefault="00B05F52" w:rsidP="00214B41">
            <w:pPr>
              <w:pStyle w:val="berschrift6"/>
            </w:pPr>
          </w:p>
        </w:tc>
        <w:tc>
          <w:tcPr>
            <w:tcW w:w="8256" w:type="dxa"/>
            <w:gridSpan w:val="2"/>
            <w:vAlign w:val="center"/>
          </w:tcPr>
          <w:p w14:paraId="1089F6A4" w14:textId="77777777" w:rsidR="00B05F52" w:rsidRPr="000F0F28" w:rsidRDefault="00B05F52" w:rsidP="00B30D98">
            <w:pPr>
              <w:pStyle w:val="SOBText"/>
              <w:rPr>
                <w:rFonts w:ascii="Calibri" w:hAnsi="Calibri"/>
                <w:b/>
                <w:szCs w:val="22"/>
              </w:rPr>
            </w:pPr>
            <w:r w:rsidRPr="000F0F28">
              <w:rPr>
                <w:rFonts w:ascii="Calibri" w:hAnsi="Calibri"/>
                <w:b/>
                <w:noProof/>
                <w:szCs w:val="22"/>
              </w:rPr>
              <w:drawing>
                <wp:inline distT="0" distB="0" distL="0" distR="0" wp14:anchorId="34AA7BB6" wp14:editId="69885F2C">
                  <wp:extent cx="3721735" cy="678815"/>
                  <wp:effectExtent l="0" t="0" r="0" b="0"/>
                  <wp:docPr id="1158744741" name="Bild 4" descr="S6_B_F_2_1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_B_F_2_1c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F52" w:rsidRPr="000F0F28" w14:paraId="3FC1D5D5" w14:textId="77777777" w:rsidTr="009702A2">
        <w:tc>
          <w:tcPr>
            <w:tcW w:w="737" w:type="dxa"/>
          </w:tcPr>
          <w:p w14:paraId="741BA989" w14:textId="77777777" w:rsidR="00B05F52" w:rsidRPr="002F529A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3DA66F29" w14:textId="6E52A89E" w:rsidR="00B05F52" w:rsidRPr="002F529A" w:rsidRDefault="00B05F52" w:rsidP="00214B41">
            <w:pPr>
              <w:pStyle w:val="berschrift6"/>
            </w:pPr>
          </w:p>
        </w:tc>
        <w:tc>
          <w:tcPr>
            <w:tcW w:w="8256" w:type="dxa"/>
            <w:gridSpan w:val="2"/>
          </w:tcPr>
          <w:p w14:paraId="35033FAD" w14:textId="77777777" w:rsidR="00B05F52" w:rsidRPr="000F0F28" w:rsidRDefault="00B05F52" w:rsidP="000F0F28">
            <w:pPr>
              <w:pStyle w:val="SOBText"/>
              <w:rPr>
                <w:rFonts w:ascii="Calibri" w:hAnsi="Calibri"/>
                <w:b/>
                <w:szCs w:val="22"/>
              </w:rPr>
            </w:pPr>
          </w:p>
        </w:tc>
      </w:tr>
      <w:tr w:rsidR="00B05F52" w:rsidRPr="000F0F28" w14:paraId="76DFD731" w14:textId="77777777" w:rsidTr="009702A2">
        <w:tc>
          <w:tcPr>
            <w:tcW w:w="737" w:type="dxa"/>
          </w:tcPr>
          <w:p w14:paraId="1A4BFC36" w14:textId="77777777" w:rsidR="00B05F52" w:rsidRPr="002F529A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0A353369" w14:textId="6443DB96" w:rsidR="00B05F52" w:rsidRPr="002F529A" w:rsidRDefault="00B05F52" w:rsidP="00214B41">
            <w:pPr>
              <w:pStyle w:val="berschrift6"/>
            </w:pPr>
            <w:r w:rsidRPr="002F529A">
              <w:t>b)</w:t>
            </w:r>
          </w:p>
        </w:tc>
        <w:tc>
          <w:tcPr>
            <w:tcW w:w="8256" w:type="dxa"/>
            <w:gridSpan w:val="2"/>
          </w:tcPr>
          <w:p w14:paraId="3601ED41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Ergänze die Aussagen zu der Situation aus </w:t>
            </w:r>
            <w:r w:rsidRPr="000F0F28">
              <w:rPr>
                <w:rFonts w:ascii="Calibri" w:hAnsi="Calibri"/>
                <w:b/>
                <w:szCs w:val="22"/>
              </w:rPr>
              <w:t>a)</w:t>
            </w:r>
            <w:r w:rsidRPr="000F0F28">
              <w:rPr>
                <w:rFonts w:ascii="Calibri" w:hAnsi="Calibri"/>
                <w:szCs w:val="22"/>
              </w:rPr>
              <w:t>.</w:t>
            </w:r>
          </w:p>
          <w:p w14:paraId="02F7B39A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81408" behindDoc="0" locked="0" layoutInCell="1" allowOverlap="1" wp14:anchorId="0860BE9C" wp14:editId="2FAB671A">
                  <wp:simplePos x="0" y="0"/>
                  <wp:positionH relativeFrom="column">
                    <wp:posOffset>1142202</wp:posOffset>
                  </wp:positionH>
                  <wp:positionV relativeFrom="paragraph">
                    <wp:posOffset>70485</wp:posOffset>
                  </wp:positionV>
                  <wp:extent cx="447675" cy="285750"/>
                  <wp:effectExtent l="0" t="0" r="0" b="6350"/>
                  <wp:wrapNone/>
                  <wp:docPr id="115" name="Bild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B1DE61" w14:textId="3F3DFC26" w:rsidR="00B05F52" w:rsidRPr="000F0F28" w:rsidRDefault="00B05F52" w:rsidP="000F0F28">
            <w:pPr>
              <w:spacing w:line="240" w:lineRule="auto"/>
              <w:rPr>
                <w:rFonts w:ascii="Calibri" w:hAnsi="Calibri"/>
              </w:rPr>
            </w:pPr>
            <w:r w:rsidRPr="000F0F28">
              <w:rPr>
                <w:rFonts w:ascii="Calibri" w:hAnsi="Calibri"/>
                <w:noProof/>
              </w:rPr>
              <w:drawing>
                <wp:anchor distT="0" distB="0" distL="114300" distR="114300" simplePos="0" relativeHeight="254480384" behindDoc="0" locked="0" layoutInCell="1" allowOverlap="1" wp14:anchorId="160A6257" wp14:editId="7F606263">
                  <wp:simplePos x="0" y="0"/>
                  <wp:positionH relativeFrom="column">
                    <wp:posOffset>2535718</wp:posOffset>
                  </wp:positionH>
                  <wp:positionV relativeFrom="paragraph">
                    <wp:posOffset>106680</wp:posOffset>
                  </wp:positionV>
                  <wp:extent cx="447675" cy="285750"/>
                  <wp:effectExtent l="0" t="0" r="0" b="6350"/>
                  <wp:wrapNone/>
                  <wp:docPr id="114" name="Grafik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</w:rPr>
              <w:t xml:space="preserve">(1) Der Preis ist auf               </w:t>
            </w:r>
            <w:r>
              <w:rPr>
                <w:rFonts w:ascii="Calibri" w:hAnsi="Calibri"/>
              </w:rPr>
              <w:t xml:space="preserve"> </w:t>
            </w:r>
            <w:r w:rsidRPr="000F0F28">
              <w:rPr>
                <w:rFonts w:ascii="Calibri" w:hAnsi="Calibri"/>
              </w:rPr>
              <w:t xml:space="preserve"> % reduziert. </w:t>
            </w:r>
          </w:p>
          <w:p w14:paraId="09AD1B5E" w14:textId="77777777" w:rsidR="00B05F52" w:rsidRPr="000F0F28" w:rsidRDefault="00B05F52" w:rsidP="000F0F28">
            <w:pPr>
              <w:spacing w:line="240" w:lineRule="auto"/>
              <w:rPr>
                <w:rFonts w:ascii="Calibri" w:hAnsi="Calibri"/>
              </w:rPr>
            </w:pPr>
            <w:r w:rsidRPr="000F0F28">
              <w:rPr>
                <w:rFonts w:ascii="Calibri" w:hAnsi="Calibri"/>
              </w:rPr>
              <w:t>(2) Auf die Pullover gibt es einen Rabatt von                 €.</w:t>
            </w:r>
          </w:p>
        </w:tc>
      </w:tr>
    </w:tbl>
    <w:p w14:paraId="2BFDA424" w14:textId="77777777" w:rsidR="00903D7F" w:rsidRDefault="00903D7F" w:rsidP="000F0F28">
      <w:pPr>
        <w:spacing w:line="240" w:lineRule="auto"/>
        <w:rPr>
          <w:rFonts w:ascii="Calibri" w:hAnsi="Calibri"/>
        </w:rPr>
        <w:sectPr w:rsidR="00903D7F" w:rsidSect="008F796E">
          <w:headerReference w:type="default" r:id="rId74"/>
          <w:pgSz w:w="11900" w:h="16840"/>
          <w:pgMar w:top="1417" w:right="1417" w:bottom="567" w:left="1417" w:header="227" w:footer="567" w:gutter="0"/>
          <w:cols w:space="708"/>
          <w:docGrid w:linePitch="360"/>
        </w:sectPr>
      </w:pPr>
    </w:p>
    <w:tbl>
      <w:tblPr>
        <w:tblW w:w="924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08"/>
      </w:tblGrid>
      <w:tr w:rsidR="00283921" w:rsidRPr="008249EA" w14:paraId="74B3D1B2" w14:textId="77777777" w:rsidTr="009702A2">
        <w:tc>
          <w:tcPr>
            <w:tcW w:w="737" w:type="dxa"/>
          </w:tcPr>
          <w:p w14:paraId="62A067F0" w14:textId="07F281DB" w:rsidR="00283921" w:rsidRPr="008F796E" w:rsidRDefault="00283921" w:rsidP="009702A2">
            <w:pPr>
              <w:pStyle w:val="berschrift1"/>
              <w:spacing w:before="240"/>
              <w:rPr>
                <w:szCs w:val="30"/>
              </w:rPr>
            </w:pPr>
            <w:r w:rsidRPr="001E1D84">
              <w:rPr>
                <w:szCs w:val="30"/>
              </w:rPr>
              <w:lastRenderedPageBreak/>
              <w:t>B</w:t>
            </w:r>
          </w:p>
        </w:tc>
        <w:tc>
          <w:tcPr>
            <w:tcW w:w="8505" w:type="dxa"/>
            <w:gridSpan w:val="2"/>
          </w:tcPr>
          <w:p w14:paraId="3EC05CC5" w14:textId="71CBE712" w:rsidR="00283921" w:rsidRPr="008F796E" w:rsidRDefault="00283921" w:rsidP="009702A2">
            <w:pPr>
              <w:pStyle w:val="berschrift1"/>
              <w:spacing w:before="240"/>
              <w:rPr>
                <w:szCs w:val="30"/>
              </w:rPr>
            </w:pPr>
            <w:r w:rsidRPr="008F796E">
              <w:rPr>
                <w:szCs w:val="30"/>
              </w:rPr>
              <w:t>Ich kann flexibel Grundwerte abschätzen und bestimmen</w:t>
            </w:r>
          </w:p>
        </w:tc>
      </w:tr>
      <w:tr w:rsidR="00283921" w:rsidRPr="008249EA" w14:paraId="715D3550" w14:textId="77777777" w:rsidTr="009702A2">
        <w:tc>
          <w:tcPr>
            <w:tcW w:w="737" w:type="dxa"/>
          </w:tcPr>
          <w:p w14:paraId="290418EC" w14:textId="77777777" w:rsidR="00283921" w:rsidRPr="008F796E" w:rsidRDefault="00283921" w:rsidP="008F796E">
            <w:pPr>
              <w:pStyle w:val="berschriftAufgaben"/>
            </w:pPr>
            <w:r w:rsidRPr="008F796E">
              <w:t>4</w:t>
            </w:r>
          </w:p>
        </w:tc>
        <w:tc>
          <w:tcPr>
            <w:tcW w:w="8505" w:type="dxa"/>
            <w:gridSpan w:val="2"/>
          </w:tcPr>
          <w:p w14:paraId="43CB8294" w14:textId="47CFEA57" w:rsidR="00283921" w:rsidRPr="008F796E" w:rsidRDefault="00283921" w:rsidP="008F796E">
            <w:pPr>
              <w:pStyle w:val="berschriftAufgaben"/>
            </w:pPr>
            <w:r w:rsidRPr="008F796E">
              <w:t>Grundwerte am Streifen finden und bestimmen</w:t>
            </w:r>
          </w:p>
        </w:tc>
      </w:tr>
      <w:tr w:rsidR="00283921" w:rsidRPr="008249EA" w14:paraId="7CB242B9" w14:textId="77777777" w:rsidTr="009702A2">
        <w:tc>
          <w:tcPr>
            <w:tcW w:w="737" w:type="dxa"/>
          </w:tcPr>
          <w:p w14:paraId="1FD33E31" w14:textId="77777777" w:rsidR="00283921" w:rsidRPr="008249EA" w:rsidRDefault="00283921" w:rsidP="00283921">
            <w:pPr>
              <w:pStyle w:val="berschrift3"/>
            </w:pPr>
            <w:r w:rsidRPr="008249EA">
              <w:t>4.1</w:t>
            </w:r>
          </w:p>
        </w:tc>
        <w:tc>
          <w:tcPr>
            <w:tcW w:w="8505" w:type="dxa"/>
            <w:gridSpan w:val="2"/>
          </w:tcPr>
          <w:p w14:paraId="0605A882" w14:textId="77777777" w:rsidR="00283921" w:rsidRPr="008249EA" w:rsidRDefault="00283921" w:rsidP="00283921">
            <w:pPr>
              <w:pStyle w:val="berschrift3"/>
            </w:pPr>
            <w:r w:rsidRPr="008249EA">
              <w:t>Wie groß ist die App?</w:t>
            </w:r>
          </w:p>
          <w:p w14:paraId="221E3A60" w14:textId="77777777" w:rsidR="00283921" w:rsidRPr="008249EA" w:rsidRDefault="00283921" w:rsidP="00283921">
            <w:pPr>
              <w:pStyle w:val="berschrift3"/>
            </w:pPr>
          </w:p>
        </w:tc>
      </w:tr>
      <w:tr w:rsidR="00283921" w:rsidRPr="002F1275" w14:paraId="616B980F" w14:textId="77777777" w:rsidTr="009702A2">
        <w:tc>
          <w:tcPr>
            <w:tcW w:w="737" w:type="dxa"/>
          </w:tcPr>
          <w:p w14:paraId="5DB6A8D8" w14:textId="77777777" w:rsidR="00283921" w:rsidRPr="008249EA" w:rsidRDefault="00283921" w:rsidP="00283921">
            <w:pPr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14:paraId="4378470D" w14:textId="77777777" w:rsidR="00283921" w:rsidRPr="002F1275" w:rsidRDefault="00283921" w:rsidP="00283921">
            <w:r w:rsidRPr="002F1275">
              <w:t>Die Freunde Kenan, Tara, Jonas und Leonie laden verschiedene Apps herunter.</w:t>
            </w:r>
          </w:p>
          <w:p w14:paraId="784A9CBB" w14:textId="77777777" w:rsidR="00283921" w:rsidRPr="002F1275" w:rsidRDefault="00283921" w:rsidP="00283921"/>
        </w:tc>
      </w:tr>
      <w:tr w:rsidR="00283921" w:rsidRPr="002F1275" w14:paraId="06CABAE3" w14:textId="77777777" w:rsidTr="009702A2">
        <w:trPr>
          <w:trHeight w:val="2779"/>
        </w:trPr>
        <w:tc>
          <w:tcPr>
            <w:tcW w:w="737" w:type="dxa"/>
          </w:tcPr>
          <w:p w14:paraId="77B56777" w14:textId="77777777" w:rsidR="00283921" w:rsidRPr="008249EA" w:rsidRDefault="00283921" w:rsidP="0028392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185472" behindDoc="0" locked="0" layoutInCell="1" allowOverlap="1" wp14:anchorId="41A83A19" wp14:editId="79A25BF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612418617" name="Grafik 612418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4F2F47" w14:textId="77777777" w:rsidR="00283921" w:rsidRPr="008249EA" w:rsidRDefault="00283921" w:rsidP="00283921">
            <w:pPr>
              <w:rPr>
                <w:sz w:val="24"/>
              </w:rPr>
            </w:pPr>
          </w:p>
          <w:p w14:paraId="49D5719D" w14:textId="77777777" w:rsidR="00283921" w:rsidRPr="008249EA" w:rsidRDefault="00283921" w:rsidP="00283921">
            <w:pPr>
              <w:rPr>
                <w:sz w:val="24"/>
              </w:rPr>
            </w:pPr>
          </w:p>
          <w:p w14:paraId="1C745E11" w14:textId="77777777" w:rsidR="00283921" w:rsidRPr="008249EA" w:rsidRDefault="00283921" w:rsidP="00283921">
            <w:pPr>
              <w:rPr>
                <w:sz w:val="24"/>
              </w:rPr>
            </w:pPr>
          </w:p>
          <w:p w14:paraId="37497756" w14:textId="77777777" w:rsidR="00283921" w:rsidRPr="008249EA" w:rsidRDefault="00283921" w:rsidP="00283921">
            <w:pPr>
              <w:rPr>
                <w:sz w:val="24"/>
              </w:rPr>
            </w:pPr>
          </w:p>
          <w:p w14:paraId="1873EAD2" w14:textId="77777777" w:rsidR="00283921" w:rsidRPr="008249EA" w:rsidRDefault="00283921" w:rsidP="00283921">
            <w:pPr>
              <w:rPr>
                <w:sz w:val="24"/>
              </w:rPr>
            </w:pPr>
          </w:p>
          <w:p w14:paraId="32044631" w14:textId="77777777" w:rsidR="00283921" w:rsidRPr="008249EA" w:rsidRDefault="00283921" w:rsidP="00283921">
            <w:pPr>
              <w:rPr>
                <w:sz w:val="24"/>
              </w:rPr>
            </w:pPr>
          </w:p>
          <w:p w14:paraId="69059FB6" w14:textId="77777777" w:rsidR="00283921" w:rsidRPr="008249EA" w:rsidRDefault="00283921" w:rsidP="00283921">
            <w:pPr>
              <w:rPr>
                <w:sz w:val="24"/>
              </w:rPr>
            </w:pPr>
          </w:p>
          <w:p w14:paraId="17CD0820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FBD6288" w14:textId="77777777" w:rsidR="00283921" w:rsidRPr="008249EA" w:rsidRDefault="00283921" w:rsidP="00283921">
            <w:pPr>
              <w:pStyle w:val="berschrift3"/>
            </w:pPr>
            <w:r w:rsidRPr="008249EA">
              <w:t>a)</w:t>
            </w:r>
          </w:p>
          <w:p w14:paraId="0F79CA02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E4776F5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6AB72BE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A5D9F6B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4B98EC9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DA7705D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08" w:type="dxa"/>
          </w:tcPr>
          <w:p w14:paraId="0B8E743C" w14:textId="77777777" w:rsidR="00283921" w:rsidRPr="002F1275" w:rsidRDefault="00283921" w:rsidP="00283921">
            <w:r w:rsidRPr="002F1275">
              <w:t xml:space="preserve">Kenan hat schon 2 MB heruntergeladen. Das sind 10 % der ganzen App. </w:t>
            </w:r>
          </w:p>
          <w:p w14:paraId="730DCA1B" w14:textId="77777777" w:rsidR="00283921" w:rsidRPr="002F1275" w:rsidRDefault="00283921" w:rsidP="00283921">
            <w:pPr>
              <w:pStyle w:val="Listenabsatz"/>
            </w:pPr>
            <w:r w:rsidRPr="002F1275">
              <w:t>Beschrifte den Downloadstreifen.</w:t>
            </w:r>
          </w:p>
          <w:p w14:paraId="730F635E" w14:textId="77777777" w:rsidR="00283921" w:rsidRPr="002F1275" w:rsidRDefault="00283921" w:rsidP="00283921">
            <w:pPr>
              <w:pStyle w:val="Listenabsatz"/>
            </w:pPr>
            <w:r w:rsidRPr="002F1275">
              <w:t xml:space="preserve">Schätze ab, wie viel MB die ganze App groß ist. </w:t>
            </w:r>
          </w:p>
          <w:p w14:paraId="30640D34" w14:textId="78AA181C" w:rsidR="00283921" w:rsidRPr="002F1275" w:rsidRDefault="00283921" w:rsidP="00283921">
            <w:pPr>
              <w:pStyle w:val="Listenabsatz"/>
            </w:pPr>
            <w:r w:rsidRPr="002F1275">
              <w:t xml:space="preserve">Wie viel MB </w:t>
            </w:r>
            <w:r w:rsidRPr="00214B41">
              <w:t>muss</w:t>
            </w:r>
            <w:r w:rsidRPr="002F1275">
              <w:t xml:space="preserve"> der Computer noch laden?</w:t>
            </w:r>
            <w:r>
              <w:br/>
            </w:r>
          </w:p>
          <w:p w14:paraId="095B47B4" w14:textId="419630D7" w:rsidR="00283921" w:rsidRPr="002F1275" w:rsidRDefault="00283921" w:rsidP="00283921">
            <w:pPr>
              <w:pStyle w:val="Listenabsatz"/>
            </w:pPr>
            <w:r w:rsidRPr="002F1275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187520" behindDoc="0" locked="0" layoutInCell="1" allowOverlap="1" wp14:anchorId="69D1F262" wp14:editId="0DBF295C">
                      <wp:simplePos x="0" y="0"/>
                      <wp:positionH relativeFrom="column">
                        <wp:posOffset>4474630</wp:posOffset>
                      </wp:positionH>
                      <wp:positionV relativeFrom="paragraph">
                        <wp:posOffset>8210</wp:posOffset>
                      </wp:positionV>
                      <wp:extent cx="492760" cy="750570"/>
                      <wp:effectExtent l="0" t="0" r="2540" b="0"/>
                      <wp:wrapNone/>
                      <wp:docPr id="48779166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9677307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086679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8EB2D9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9D1F262" id="_x0000_s1232" style="position:absolute;left:0;text-align:left;margin-left:352.35pt;margin-top:.65pt;width:38.8pt;height:59.1pt;z-index:254187520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">
                      <v:shape id="Grafik 5" o:spid="_x0000_s123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">
                        <v:imagedata r:id="rId40" o:title="" chromakey="white"/>
                      </v:shape>
                      <v:shape id="Textfeld 12" o:spid="_x0000_s123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C8EB2D9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F1275">
              <w:t>Erkläre dein Vorgehen.</w:t>
            </w:r>
          </w:p>
          <w:p w14:paraId="0DDA86A1" w14:textId="04621397" w:rsidR="00283921" w:rsidRPr="002F1275" w:rsidRDefault="00283921">
            <w:pPr>
              <w:numPr>
                <w:ilvl w:val="0"/>
                <w:numId w:val="5"/>
              </w:numPr>
              <w:tabs>
                <w:tab w:val="left" w:pos="318"/>
                <w:tab w:val="num" w:pos="360"/>
              </w:tabs>
              <w:spacing w:line="240" w:lineRule="auto"/>
              <w:ind w:left="0" w:hanging="318"/>
            </w:pPr>
          </w:p>
          <w:p w14:paraId="136B97D9" w14:textId="77777777" w:rsidR="00283921" w:rsidRPr="002F1275" w:rsidRDefault="00283921" w:rsidP="00283921">
            <w:pPr>
              <w:rPr>
                <w:noProof/>
              </w:rPr>
            </w:pPr>
            <w:r w:rsidRPr="002F1275">
              <w:rPr>
                <w:noProof/>
              </w:rPr>
              <w:drawing>
                <wp:inline distT="0" distB="0" distL="0" distR="0" wp14:anchorId="3028EE60" wp14:editId="677D7C0B">
                  <wp:extent cx="4289612" cy="540385"/>
                  <wp:effectExtent l="0" t="0" r="0" b="0"/>
                  <wp:docPr id="23437" name="Bild 83" descr="Ab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664" cy="54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D0CA4" w14:textId="77777777" w:rsidR="00283921" w:rsidRPr="002F1275" w:rsidRDefault="00283921" w:rsidP="00283921"/>
        </w:tc>
      </w:tr>
      <w:tr w:rsidR="00283921" w:rsidRPr="002F1275" w14:paraId="559EE424" w14:textId="77777777" w:rsidTr="009702A2">
        <w:trPr>
          <w:trHeight w:val="2356"/>
        </w:trPr>
        <w:tc>
          <w:tcPr>
            <w:tcW w:w="737" w:type="dxa"/>
          </w:tcPr>
          <w:p w14:paraId="2A7038A2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E397219" w14:textId="77777777" w:rsidR="00283921" w:rsidRPr="008249EA" w:rsidRDefault="00283921" w:rsidP="00283921">
            <w:pPr>
              <w:pStyle w:val="berschrift3"/>
            </w:pPr>
            <w:r w:rsidRPr="008249EA">
              <w:t>b)</w:t>
            </w:r>
          </w:p>
        </w:tc>
        <w:tc>
          <w:tcPr>
            <w:tcW w:w="8108" w:type="dxa"/>
          </w:tcPr>
          <w:p w14:paraId="6CDAFB5A" w14:textId="77777777" w:rsidR="00283921" w:rsidRPr="002F1275" w:rsidRDefault="00283921" w:rsidP="00283921">
            <w:pPr>
              <w:tabs>
                <w:tab w:val="left" w:pos="318"/>
              </w:tabs>
              <w:rPr>
                <w:lang w:eastAsia="x-none"/>
              </w:rPr>
            </w:pPr>
            <w:r w:rsidRPr="002F1275">
              <w:rPr>
                <w:lang w:eastAsia="x-none"/>
              </w:rPr>
              <w:t>Tara hat schon 18 MB heruntergeladen. Das sind 90 % der ganzen App.</w:t>
            </w:r>
          </w:p>
          <w:p w14:paraId="27E99678" w14:textId="77777777" w:rsidR="00283921" w:rsidRDefault="00283921" w:rsidP="00283921">
            <w:pPr>
              <w:pStyle w:val="Listenabsatz"/>
            </w:pPr>
            <w:r w:rsidRPr="002F1275">
              <w:t xml:space="preserve">Wie viel MB hat die ganze App? </w:t>
            </w:r>
          </w:p>
          <w:p w14:paraId="5D7FFAEB" w14:textId="18390985" w:rsidR="00283921" w:rsidRPr="002F1275" w:rsidRDefault="00283921" w:rsidP="00283921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186496" behindDoc="0" locked="0" layoutInCell="1" allowOverlap="1" wp14:anchorId="4C9E8003" wp14:editId="01394956">
                      <wp:simplePos x="0" y="0"/>
                      <wp:positionH relativeFrom="column">
                        <wp:posOffset>4530950</wp:posOffset>
                      </wp:positionH>
                      <wp:positionV relativeFrom="paragraph">
                        <wp:posOffset>18629</wp:posOffset>
                      </wp:positionV>
                      <wp:extent cx="547370" cy="694698"/>
                      <wp:effectExtent l="0" t="0" r="0" b="3810"/>
                      <wp:wrapNone/>
                      <wp:docPr id="76332167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9815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1191182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D9DB67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9E8003" id="_x0000_s1235" style="position:absolute;margin-left:356.75pt;margin-top:1.45pt;width:43.1pt;height:54.7pt;z-index:254186496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">
                      <v:shape id="Grafik 10" o:spid="_x0000_s123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">
                        <v:imagedata r:id="rId33" o:title="" chromakey="white"/>
                      </v:shape>
                      <v:shape id="Textfeld 12" o:spid="_x0000_s1237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1D9DB67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3E4D4A" w14:textId="77777777" w:rsidR="00283921" w:rsidRPr="002F1275" w:rsidRDefault="00283921" w:rsidP="00283921">
            <w:pPr>
              <w:pStyle w:val="Listenabsatz"/>
            </w:pPr>
            <w:r w:rsidRPr="002F1275">
              <w:t xml:space="preserve">Wie viel MB müssen noch geladen werden? </w:t>
            </w:r>
          </w:p>
          <w:p w14:paraId="3C27E59A" w14:textId="77777777" w:rsidR="00283921" w:rsidRPr="002F1275" w:rsidRDefault="00283921" w:rsidP="00283921">
            <w:pPr>
              <w:tabs>
                <w:tab w:val="left" w:pos="318"/>
              </w:tabs>
              <w:rPr>
                <w:lang w:eastAsia="x-none"/>
              </w:rPr>
            </w:pPr>
          </w:p>
          <w:p w14:paraId="61A016FD" w14:textId="77777777" w:rsidR="00283921" w:rsidRPr="002F1275" w:rsidRDefault="00283921" w:rsidP="00283921">
            <w:pPr>
              <w:tabs>
                <w:tab w:val="left" w:pos="318"/>
              </w:tabs>
              <w:rPr>
                <w:color w:val="808080"/>
                <w:lang w:eastAsia="x-none"/>
              </w:rPr>
            </w:pPr>
            <w:r w:rsidRPr="002F1275">
              <w:rPr>
                <w:noProof/>
                <w:color w:val="808080"/>
              </w:rPr>
              <w:drawing>
                <wp:inline distT="0" distB="0" distL="0" distR="0" wp14:anchorId="186C2C8D" wp14:editId="7531593C">
                  <wp:extent cx="4359910" cy="575945"/>
                  <wp:effectExtent l="0" t="0" r="8890" b="8255"/>
                  <wp:docPr id="23440" name="Bild 81" descr="Abb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bb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921" w:rsidRPr="002F1275" w14:paraId="6146E2D1" w14:textId="77777777" w:rsidTr="009702A2">
        <w:trPr>
          <w:trHeight w:val="282"/>
        </w:trPr>
        <w:tc>
          <w:tcPr>
            <w:tcW w:w="737" w:type="dxa"/>
          </w:tcPr>
          <w:p w14:paraId="4BA31910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B054870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08" w:type="dxa"/>
          </w:tcPr>
          <w:p w14:paraId="24B8D16C" w14:textId="77777777" w:rsidR="00283921" w:rsidRPr="002F1275" w:rsidRDefault="00283921" w:rsidP="00283921">
            <w:pPr>
              <w:tabs>
                <w:tab w:val="left" w:pos="318"/>
              </w:tabs>
              <w:rPr>
                <w:lang w:eastAsia="x-none"/>
              </w:rPr>
            </w:pPr>
          </w:p>
        </w:tc>
      </w:tr>
      <w:tr w:rsidR="00283921" w:rsidRPr="002F1275" w14:paraId="2C487DC6" w14:textId="77777777" w:rsidTr="009702A2">
        <w:trPr>
          <w:trHeight w:val="2308"/>
        </w:trPr>
        <w:tc>
          <w:tcPr>
            <w:tcW w:w="737" w:type="dxa"/>
          </w:tcPr>
          <w:p w14:paraId="777849CF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CB47AE4" w14:textId="77777777" w:rsidR="00283921" w:rsidRPr="008249EA" w:rsidRDefault="00283921" w:rsidP="00283921">
            <w:pPr>
              <w:pStyle w:val="berschrift3"/>
            </w:pPr>
            <w:r w:rsidRPr="008249EA">
              <w:t>c)</w:t>
            </w:r>
          </w:p>
        </w:tc>
        <w:tc>
          <w:tcPr>
            <w:tcW w:w="8108" w:type="dxa"/>
          </w:tcPr>
          <w:p w14:paraId="12DB5DDD" w14:textId="77777777" w:rsidR="00283921" w:rsidRPr="002F1275" w:rsidRDefault="00283921" w:rsidP="00283921">
            <w:r w:rsidRPr="002F1275">
              <w:t>Jonas hat schon 9 MB heruntergeladen. Das sind 75 % der ganzen App.</w:t>
            </w:r>
          </w:p>
          <w:p w14:paraId="04ACA362" w14:textId="77777777" w:rsidR="00283921" w:rsidRPr="002F1275" w:rsidRDefault="00283921" w:rsidP="00283921">
            <w:pPr>
              <w:pStyle w:val="Listenabsatz"/>
            </w:pPr>
            <w:r w:rsidRPr="002F1275">
              <w:t>Wie viel MB hat die ganze App?</w:t>
            </w:r>
          </w:p>
          <w:p w14:paraId="6E048DA3" w14:textId="77777777" w:rsidR="00283921" w:rsidRPr="002F1275" w:rsidRDefault="00283921" w:rsidP="00283921">
            <w:pPr>
              <w:pStyle w:val="Listenabsatz"/>
            </w:pPr>
            <w:r w:rsidRPr="002F1275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188544" behindDoc="0" locked="0" layoutInCell="1" allowOverlap="1" wp14:anchorId="5D030A47" wp14:editId="61710596">
                      <wp:simplePos x="0" y="0"/>
                      <wp:positionH relativeFrom="column">
                        <wp:posOffset>4532219</wp:posOffset>
                      </wp:positionH>
                      <wp:positionV relativeFrom="paragraph">
                        <wp:posOffset>195739</wp:posOffset>
                      </wp:positionV>
                      <wp:extent cx="578485" cy="722893"/>
                      <wp:effectExtent l="0" t="0" r="0" b="1270"/>
                      <wp:wrapNone/>
                      <wp:docPr id="186214765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276328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3162543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00A65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030A47" id="_x0000_s1238" style="position:absolute;left:0;text-align:left;margin-left:356.85pt;margin-top:15.4pt;width:45.55pt;height:56.9pt;z-index:254188544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">
                      <v:shape id="Grafik 4" o:spid="_x0000_s123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">
                        <v:imagedata r:id="rId37" o:title="" chromakey="white"/>
                      </v:shape>
                      <v:shape id="Textfeld 12" o:spid="_x0000_s124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700A65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F1275">
              <w:t xml:space="preserve">Wie viel MB müssen noch geladen werden? </w:t>
            </w:r>
          </w:p>
          <w:p w14:paraId="3FBA9868" w14:textId="77777777" w:rsidR="00283921" w:rsidRPr="002F1275" w:rsidRDefault="00283921" w:rsidP="00283921">
            <w:pPr>
              <w:spacing w:line="276" w:lineRule="auto"/>
              <w:contextualSpacing/>
            </w:pPr>
          </w:p>
          <w:p w14:paraId="7475A0B9" w14:textId="77777777" w:rsidR="00283921" w:rsidRPr="002F1275" w:rsidRDefault="00283921" w:rsidP="00283921">
            <w:pPr>
              <w:spacing w:line="276" w:lineRule="auto"/>
              <w:contextualSpacing/>
              <w:rPr>
                <w:noProof/>
              </w:rPr>
            </w:pPr>
            <w:r w:rsidRPr="002F1275">
              <w:rPr>
                <w:noProof/>
              </w:rPr>
              <w:drawing>
                <wp:inline distT="0" distB="0" distL="0" distR="0" wp14:anchorId="2F55E99B" wp14:editId="124827F3">
                  <wp:extent cx="4370070" cy="575945"/>
                  <wp:effectExtent l="0" t="0" r="0" b="8255"/>
                  <wp:docPr id="23442" name="Bild 79" descr="Abb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bb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3DC54" w14:textId="77777777" w:rsidR="00283921" w:rsidRPr="002F1275" w:rsidRDefault="00283921" w:rsidP="00283921">
            <w:pPr>
              <w:spacing w:line="276" w:lineRule="auto"/>
              <w:contextualSpacing/>
            </w:pPr>
          </w:p>
        </w:tc>
      </w:tr>
      <w:tr w:rsidR="00283921" w:rsidRPr="002F1275" w14:paraId="2F884AD3" w14:textId="77777777" w:rsidTr="009702A2">
        <w:trPr>
          <w:trHeight w:val="2999"/>
        </w:trPr>
        <w:tc>
          <w:tcPr>
            <w:tcW w:w="737" w:type="dxa"/>
          </w:tcPr>
          <w:p w14:paraId="740DE70C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465BA8F" w14:textId="77777777" w:rsidR="00283921" w:rsidRPr="008249EA" w:rsidRDefault="00283921" w:rsidP="00283921">
            <w:pPr>
              <w:pStyle w:val="berschrift3"/>
            </w:pPr>
            <w:r w:rsidRPr="008249EA">
              <w:t>d)</w:t>
            </w:r>
          </w:p>
        </w:tc>
        <w:tc>
          <w:tcPr>
            <w:tcW w:w="8108" w:type="dxa"/>
          </w:tcPr>
          <w:p w14:paraId="5DB2DBE2" w14:textId="77777777" w:rsidR="00283921" w:rsidRPr="002F1275" w:rsidRDefault="00283921" w:rsidP="00283921">
            <w:r w:rsidRPr="002F1275">
              <w:t>Leonie hat schon 6 MB heruntergeladen.</w:t>
            </w:r>
            <w:r w:rsidRPr="002F1275">
              <w:rPr>
                <w:noProof/>
              </w:rPr>
              <w:t xml:space="preserve"> </w:t>
            </w:r>
            <w:r w:rsidRPr="002F1275">
              <w:t>Das sind 40 % der ganzen App.</w:t>
            </w:r>
          </w:p>
          <w:p w14:paraId="31AA686F" w14:textId="77777777" w:rsidR="00283921" w:rsidRPr="002F1275" w:rsidRDefault="00283921" w:rsidP="00283921">
            <w:pPr>
              <w:pStyle w:val="Listenabsatz"/>
            </w:pPr>
            <w:r w:rsidRPr="002F1275">
              <w:t xml:space="preserve">Zeichne den Downloadbalken ein. </w:t>
            </w:r>
          </w:p>
          <w:p w14:paraId="71754369" w14:textId="77777777" w:rsidR="00283921" w:rsidRDefault="00283921" w:rsidP="00283921">
            <w:pPr>
              <w:pStyle w:val="Listenabsatz"/>
            </w:pPr>
            <w:r w:rsidRPr="002F1275">
              <w:t xml:space="preserve">Wie viel MB hat die ganze App? </w:t>
            </w:r>
          </w:p>
          <w:p w14:paraId="26F998AB" w14:textId="2961BBAF" w:rsidR="00283921" w:rsidRPr="002F1275" w:rsidRDefault="00283921" w:rsidP="00283921">
            <w:r w:rsidRPr="002F1275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189568" behindDoc="0" locked="0" layoutInCell="1" allowOverlap="1" wp14:anchorId="3DE15808" wp14:editId="47F0421A">
                      <wp:simplePos x="0" y="0"/>
                      <wp:positionH relativeFrom="column">
                        <wp:posOffset>4464573</wp:posOffset>
                      </wp:positionH>
                      <wp:positionV relativeFrom="paragraph">
                        <wp:posOffset>100330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4B9D2E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E15808" id="Gruppieren 18" o:spid="_x0000_s1241" style="position:absolute;margin-left:351.55pt;margin-top:7.9pt;width:50.85pt;height:56.9pt;z-index:254189568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N2cklwMAAII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">
                      <v:shape id="Grafik 6" o:spid="_x0000_s1242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">
                        <v:imagedata r:id="rId79" o:title="" chromakey="white"/>
                      </v:shape>
                      <v:shape id="Textfeld 12" o:spid="_x0000_s1243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A4B9D2E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AA81239" w14:textId="53A2DF68" w:rsidR="00283921" w:rsidRPr="002F1275" w:rsidRDefault="00283921" w:rsidP="00283921">
            <w:pPr>
              <w:pStyle w:val="Listenabsatz"/>
            </w:pPr>
            <w:r w:rsidRPr="002F1275">
              <w:t xml:space="preserve">Wie viel MB müssen noch geladen werden? </w:t>
            </w:r>
          </w:p>
          <w:p w14:paraId="5CCFF0F1" w14:textId="27094325" w:rsidR="00283921" w:rsidRPr="002F1275" w:rsidRDefault="00283921" w:rsidP="00283921"/>
          <w:p w14:paraId="305B3E65" w14:textId="77777777" w:rsidR="00283921" w:rsidRPr="002F1275" w:rsidRDefault="00283921" w:rsidP="00283921">
            <w:r w:rsidRPr="002F1275">
              <w:rPr>
                <w:noProof/>
              </w:rPr>
              <w:drawing>
                <wp:inline distT="0" distB="0" distL="0" distR="0" wp14:anchorId="221717DF" wp14:editId="7236D6DF">
                  <wp:extent cx="4359910" cy="540385"/>
                  <wp:effectExtent l="0" t="0" r="2540" b="0"/>
                  <wp:docPr id="23444" name="Bild 77" descr="Abb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bb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741" cy="54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75714C" w14:textId="77777777" w:rsidR="00283921" w:rsidRPr="002F1275" w:rsidRDefault="00283921" w:rsidP="00283921">
            <w:pPr>
              <w:jc w:val="right"/>
            </w:pPr>
          </w:p>
        </w:tc>
      </w:tr>
    </w:tbl>
    <w:p w14:paraId="1AAB4ECE" w14:textId="521C06AD" w:rsidR="00903D7F" w:rsidRPr="008249EA" w:rsidRDefault="00903D7F" w:rsidP="00903D7F">
      <w:pPr>
        <w:rPr>
          <w:sz w:val="24"/>
        </w:rPr>
      </w:pPr>
      <w:r w:rsidRPr="008249EA">
        <w:rPr>
          <w:b/>
          <w:bCs/>
          <w:sz w:val="24"/>
        </w:rPr>
        <w:br w:type="page"/>
      </w:r>
    </w:p>
    <w:tbl>
      <w:tblPr>
        <w:tblW w:w="9441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40"/>
        <w:gridCol w:w="8298"/>
        <w:gridCol w:w="66"/>
      </w:tblGrid>
      <w:tr w:rsidR="00903D7F" w:rsidRPr="008249EA" w14:paraId="2C5EA401" w14:textId="77777777" w:rsidTr="009702A2">
        <w:tc>
          <w:tcPr>
            <w:tcW w:w="737" w:type="dxa"/>
          </w:tcPr>
          <w:p w14:paraId="38FAF99F" w14:textId="77777777" w:rsidR="00903D7F" w:rsidRPr="008249EA" w:rsidRDefault="00903D7F" w:rsidP="009702A2">
            <w:pPr>
              <w:pStyle w:val="berschrift3"/>
              <w:spacing w:before="240"/>
            </w:pPr>
            <w:r>
              <w:lastRenderedPageBreak/>
              <w:t>4.2</w:t>
            </w:r>
          </w:p>
        </w:tc>
        <w:tc>
          <w:tcPr>
            <w:tcW w:w="8704" w:type="dxa"/>
            <w:gridSpan w:val="3"/>
          </w:tcPr>
          <w:p w14:paraId="3591906E" w14:textId="09DC71CA" w:rsidR="00903D7F" w:rsidRPr="008249EA" w:rsidRDefault="00903D7F" w:rsidP="009702A2">
            <w:pPr>
              <w:pStyle w:val="berschrift3"/>
              <w:spacing w:before="240" w:after="240"/>
            </w:pPr>
            <w:r w:rsidRPr="008249EA">
              <w:t>Verschiedene Angebote für Jeans</w:t>
            </w:r>
          </w:p>
        </w:tc>
      </w:tr>
      <w:tr w:rsidR="00903D7F" w:rsidRPr="008249EA" w14:paraId="15400A3F" w14:textId="77777777" w:rsidTr="009702A2">
        <w:trPr>
          <w:gridAfter w:val="1"/>
          <w:wAfter w:w="66" w:type="dxa"/>
          <w:trHeight w:val="2748"/>
        </w:trPr>
        <w:tc>
          <w:tcPr>
            <w:tcW w:w="737" w:type="dxa"/>
          </w:tcPr>
          <w:p w14:paraId="45C67E40" w14:textId="77777777" w:rsidR="00903D7F" w:rsidRPr="008249EA" w:rsidRDefault="00903D7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83392" behindDoc="0" locked="0" layoutInCell="1" allowOverlap="1" wp14:anchorId="16CC464A" wp14:editId="65D0B1F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85621801" name="Grafik 18562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" w:type="dxa"/>
          </w:tcPr>
          <w:p w14:paraId="6AE62674" w14:textId="77777777" w:rsidR="00903D7F" w:rsidRPr="008249EA" w:rsidRDefault="00903D7F" w:rsidP="002F1275">
            <w:pPr>
              <w:pStyle w:val="berschrift3"/>
            </w:pPr>
            <w:r w:rsidRPr="008249EA">
              <w:t>a)</w:t>
            </w:r>
          </w:p>
        </w:tc>
        <w:tc>
          <w:tcPr>
            <w:tcW w:w="8298" w:type="dxa"/>
          </w:tcPr>
          <w:p w14:paraId="1A5E1BBE" w14:textId="4A3A3FEB" w:rsidR="00903D7F" w:rsidRPr="008249EA" w:rsidRDefault="00903D7F" w:rsidP="002F1275">
            <w:r w:rsidRPr="008249EA">
              <w:t>Maurice hat in der Stadt ein Angebot entdeckt.</w:t>
            </w:r>
            <w:r>
              <w:t xml:space="preserve"> </w:t>
            </w:r>
            <w:r w:rsidRPr="008249EA">
              <w:t>Er bezahlt für seine Jeans daher jetzt 88 €. Alle Jeans kosten nur noch 80 % vom alten Preis</w:t>
            </w:r>
            <w:r w:rsidR="003A58E3">
              <w:t>.</w:t>
            </w:r>
          </w:p>
          <w:p w14:paraId="275AF535" w14:textId="77777777" w:rsidR="00903D7F" w:rsidRPr="008249EA" w:rsidRDefault="00903D7F" w:rsidP="00214B41">
            <w:pPr>
              <w:pStyle w:val="Listenabsatz"/>
            </w:pPr>
            <w:r w:rsidRPr="008249EA">
              <w:t>Ergänze am Prozentstreifen, was gegeben ist.</w:t>
            </w:r>
          </w:p>
          <w:p w14:paraId="46DE915D" w14:textId="77777777" w:rsidR="00903D7F" w:rsidRPr="008249EA" w:rsidRDefault="00903D7F" w:rsidP="00214B41">
            <w:pPr>
              <w:pStyle w:val="Listenabsatz"/>
            </w:pPr>
            <w:r w:rsidRPr="008249EA">
              <w:t>Wie teuer war die Jeans vorher? Wie hast du den fehlenden Wert ermittelt?</w:t>
            </w:r>
          </w:p>
          <w:p w14:paraId="7DBE88F7" w14:textId="77777777" w:rsidR="00903D7F" w:rsidRDefault="00903D7F" w:rsidP="00214B41">
            <w:pPr>
              <w:pStyle w:val="Listenabsatz"/>
            </w:pPr>
            <w:r w:rsidRPr="008249EA">
              <w:t>Finde verschiedene Wege.</w:t>
            </w:r>
          </w:p>
          <w:p w14:paraId="637B88E8" w14:textId="57A9480C" w:rsidR="002F1275" w:rsidRPr="008249EA" w:rsidRDefault="002F1275" w:rsidP="002F1275">
            <w:pPr>
              <w:spacing w:line="276" w:lineRule="auto"/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04224" behindDoc="0" locked="0" layoutInCell="1" allowOverlap="1" wp14:anchorId="143DD70B" wp14:editId="1D411B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199390</wp:posOffset>
                  </wp:positionV>
                  <wp:extent cx="4706620" cy="758190"/>
                  <wp:effectExtent l="0" t="0" r="0" b="0"/>
                  <wp:wrapTopAndBottom/>
                  <wp:docPr id="23446" name="Bild 13910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6_B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62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903D7F" w:rsidRPr="008249EA" w14:paraId="63FE0C4D" w14:textId="77777777" w:rsidTr="009702A2">
        <w:trPr>
          <w:gridAfter w:val="1"/>
          <w:wAfter w:w="66" w:type="dxa"/>
          <w:trHeight w:val="282"/>
        </w:trPr>
        <w:tc>
          <w:tcPr>
            <w:tcW w:w="737" w:type="dxa"/>
          </w:tcPr>
          <w:p w14:paraId="54D5BDD2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40" w:type="dxa"/>
          </w:tcPr>
          <w:p w14:paraId="26DFFE34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98" w:type="dxa"/>
          </w:tcPr>
          <w:p w14:paraId="7A27CD5B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  <w:lang w:val="x-none" w:eastAsia="x-none"/>
              </w:rPr>
            </w:pPr>
          </w:p>
        </w:tc>
      </w:tr>
      <w:tr w:rsidR="00903D7F" w:rsidRPr="008249EA" w14:paraId="4EC54C85" w14:textId="77777777" w:rsidTr="009702A2">
        <w:trPr>
          <w:gridAfter w:val="1"/>
          <w:wAfter w:w="66" w:type="dxa"/>
          <w:trHeight w:val="236"/>
        </w:trPr>
        <w:tc>
          <w:tcPr>
            <w:tcW w:w="737" w:type="dxa"/>
          </w:tcPr>
          <w:p w14:paraId="242AC38F" w14:textId="77777777" w:rsidR="00903D7F" w:rsidRPr="008249EA" w:rsidRDefault="00903D7F" w:rsidP="001826A1">
            <w:pPr>
              <w:rPr>
                <w:sz w:val="24"/>
              </w:rPr>
            </w:pPr>
          </w:p>
          <w:p w14:paraId="179D19C5" w14:textId="77777777" w:rsidR="00903D7F" w:rsidRPr="008249EA" w:rsidRDefault="00903D7F" w:rsidP="001826A1">
            <w:pPr>
              <w:rPr>
                <w:sz w:val="24"/>
              </w:rPr>
            </w:pPr>
          </w:p>
          <w:p w14:paraId="00F265B9" w14:textId="77777777" w:rsidR="00903D7F" w:rsidRPr="008249EA" w:rsidRDefault="00903D7F" w:rsidP="001826A1">
            <w:pPr>
              <w:rPr>
                <w:sz w:val="24"/>
              </w:rPr>
            </w:pPr>
          </w:p>
          <w:p w14:paraId="6E3524CC" w14:textId="77777777" w:rsidR="00903D7F" w:rsidRPr="008249EA" w:rsidRDefault="00903D7F" w:rsidP="001826A1">
            <w:pPr>
              <w:rPr>
                <w:sz w:val="24"/>
              </w:rPr>
            </w:pPr>
          </w:p>
          <w:p w14:paraId="07D1A7F7" w14:textId="77777777" w:rsidR="00903D7F" w:rsidRPr="008249EA" w:rsidRDefault="00903D7F" w:rsidP="001826A1">
            <w:pPr>
              <w:rPr>
                <w:sz w:val="24"/>
              </w:rPr>
            </w:pPr>
          </w:p>
          <w:p w14:paraId="1125655B" w14:textId="77777777" w:rsidR="00903D7F" w:rsidRPr="008249EA" w:rsidRDefault="00903D7F" w:rsidP="001826A1">
            <w:pPr>
              <w:rPr>
                <w:sz w:val="24"/>
              </w:rPr>
            </w:pPr>
          </w:p>
          <w:p w14:paraId="62AE177E" w14:textId="77777777" w:rsidR="00903D7F" w:rsidRPr="008249EA" w:rsidRDefault="00903D7F" w:rsidP="001826A1">
            <w:pPr>
              <w:rPr>
                <w:sz w:val="24"/>
              </w:rPr>
            </w:pPr>
          </w:p>
          <w:p w14:paraId="4BC828E5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40" w:type="dxa"/>
          </w:tcPr>
          <w:p w14:paraId="58D5B726" w14:textId="77777777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298" w:type="dxa"/>
          </w:tcPr>
          <w:p w14:paraId="19E02478" w14:textId="5A4F977E" w:rsidR="00903D7F" w:rsidRPr="008249EA" w:rsidRDefault="00903D7F" w:rsidP="002F1275">
            <w:r w:rsidRPr="008249EA">
              <w:t xml:space="preserve">Die Mutter von Maurice sucht sich in dem Geschäft auch eine Jeans aus, </w:t>
            </w:r>
            <w:r>
              <w:br/>
            </w:r>
            <w:r w:rsidRPr="008249EA">
              <w:t xml:space="preserve">die nur noch 80 % vom alten Preis kostet, nämlich 96 €. </w:t>
            </w:r>
          </w:p>
          <w:p w14:paraId="46E3C624" w14:textId="28AF0173" w:rsidR="00903D7F" w:rsidRPr="008249EA" w:rsidRDefault="00903D7F" w:rsidP="00214B41">
            <w:pPr>
              <w:pStyle w:val="Listenabsatz"/>
            </w:pPr>
            <w:r w:rsidRPr="008249EA">
              <w:t xml:space="preserve">Wie war der alte Preis der Jeans? Nutze den Streifen. </w:t>
            </w:r>
          </w:p>
          <w:p w14:paraId="2B3535E9" w14:textId="113368F3" w:rsidR="00903D7F" w:rsidRPr="008249EA" w:rsidRDefault="002F1275" w:rsidP="00214B41">
            <w:pPr>
              <w:pStyle w:val="Listenabsatz"/>
            </w:pPr>
            <w:r w:rsidRPr="008249EA">
              <w:rPr>
                <w:sz w:val="24"/>
              </w:rPr>
              <w:drawing>
                <wp:anchor distT="0" distB="0" distL="114300" distR="114300" simplePos="0" relativeHeight="254002176" behindDoc="0" locked="0" layoutInCell="1" allowOverlap="1" wp14:anchorId="2F898681" wp14:editId="71351A5B">
                  <wp:simplePos x="0" y="0"/>
                  <wp:positionH relativeFrom="column">
                    <wp:posOffset>34</wp:posOffset>
                  </wp:positionH>
                  <wp:positionV relativeFrom="paragraph">
                    <wp:posOffset>302479</wp:posOffset>
                  </wp:positionV>
                  <wp:extent cx="4627880" cy="702310"/>
                  <wp:effectExtent l="0" t="0" r="0" b="0"/>
                  <wp:wrapTopAndBottom/>
                  <wp:docPr id="23447" name="Bild 13893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8249EA">
              <w:t xml:space="preserve">Gib </w:t>
            </w:r>
            <w:r w:rsidR="00903D7F" w:rsidRPr="003E1588">
              <w:t>den</w:t>
            </w:r>
            <w:r w:rsidR="00903D7F" w:rsidRPr="008249EA">
              <w:t xml:space="preserve"> Rabatt in Prozent und in </w:t>
            </w:r>
            <w:r w:rsidR="00903D7F">
              <w:t>Euro</w:t>
            </w:r>
            <w:r w:rsidR="00903D7F" w:rsidRPr="008249EA">
              <w:t xml:space="preserve"> an.</w:t>
            </w:r>
          </w:p>
          <w:p w14:paraId="3361F586" w14:textId="77777777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5014F344" w14:textId="1F04AB7C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16028774" w14:textId="77777777" w:rsidTr="009702A2">
        <w:trPr>
          <w:gridAfter w:val="1"/>
          <w:wAfter w:w="66" w:type="dxa"/>
          <w:trHeight w:val="236"/>
        </w:trPr>
        <w:tc>
          <w:tcPr>
            <w:tcW w:w="737" w:type="dxa"/>
          </w:tcPr>
          <w:p w14:paraId="02157BD6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40" w:type="dxa"/>
          </w:tcPr>
          <w:p w14:paraId="0D3C7B57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8298" w:type="dxa"/>
          </w:tcPr>
          <w:p w14:paraId="64546DBB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514D85DD" w14:textId="77777777" w:rsidTr="009702A2">
        <w:trPr>
          <w:gridAfter w:val="1"/>
          <w:wAfter w:w="66" w:type="dxa"/>
          <w:trHeight w:val="1892"/>
        </w:trPr>
        <w:tc>
          <w:tcPr>
            <w:tcW w:w="737" w:type="dxa"/>
          </w:tcPr>
          <w:p w14:paraId="7A13203D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40" w:type="dxa"/>
          </w:tcPr>
          <w:p w14:paraId="4AC8BFB7" w14:textId="77777777" w:rsidR="00903D7F" w:rsidRPr="008249EA" w:rsidRDefault="00903D7F" w:rsidP="002F1275">
            <w:pPr>
              <w:pStyle w:val="berschrift3"/>
            </w:pPr>
            <w:r w:rsidRPr="008249EA">
              <w:t>c)</w:t>
            </w:r>
          </w:p>
          <w:p w14:paraId="126FBD8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63C79D8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BF3B6B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FB630F3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B80AE46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083E8D18" w14:textId="77777777" w:rsidR="00903D7F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7271933" w14:textId="77777777" w:rsidR="00801485" w:rsidRDefault="00801485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B6031BD" w14:textId="77777777" w:rsidR="00801485" w:rsidRDefault="00801485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2AA7EA9" w14:textId="77777777" w:rsidR="00801485" w:rsidRPr="008249EA" w:rsidRDefault="00801485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98" w:type="dxa"/>
          </w:tcPr>
          <w:p w14:paraId="51C9DAF5" w14:textId="77777777" w:rsidR="00903D7F" w:rsidRPr="008249EA" w:rsidRDefault="00903D7F" w:rsidP="002F1275">
            <w:r w:rsidRPr="008249EA">
              <w:t xml:space="preserve">Die Mutter von Maurice kauft in dem Geschäft noch eine Jeans, auch für 80 % des alten Preises. Die Jeans hat vorher 140 € gekostet. </w:t>
            </w:r>
          </w:p>
          <w:p w14:paraId="47E1C05F" w14:textId="77777777" w:rsidR="00903D7F" w:rsidRPr="008249EA" w:rsidRDefault="00903D7F" w:rsidP="00214B41">
            <w:pPr>
              <w:pStyle w:val="Listenabsatz"/>
            </w:pPr>
            <w:r w:rsidRPr="008249EA">
              <w:t xml:space="preserve">Nutze den Streifen. Wie teuer ist die Jeans jetzt? </w:t>
            </w:r>
          </w:p>
          <w:p w14:paraId="53045A13" w14:textId="2CDDA7A6" w:rsidR="00903D7F" w:rsidRPr="002F1275" w:rsidRDefault="00903D7F" w:rsidP="00214B41">
            <w:pPr>
              <w:pStyle w:val="Listenabsatz"/>
            </w:pPr>
            <w:r w:rsidRPr="008249EA">
              <w:t>Wie viel Rabatt in Euro erhält sie?</w:t>
            </w:r>
          </w:p>
          <w:p w14:paraId="69007320" w14:textId="2E6B4937" w:rsidR="00903D7F" w:rsidRPr="008249EA" w:rsidRDefault="002F1275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06272" behindDoc="0" locked="0" layoutInCell="1" allowOverlap="1" wp14:anchorId="64E4825E" wp14:editId="605F6A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179705</wp:posOffset>
                  </wp:positionV>
                  <wp:extent cx="4627880" cy="727710"/>
                  <wp:effectExtent l="0" t="0" r="0" b="0"/>
                  <wp:wrapTopAndBottom/>
                  <wp:docPr id="23448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8249EA" w14:paraId="4F7A1201" w14:textId="77777777" w:rsidTr="009702A2">
        <w:trPr>
          <w:gridAfter w:val="1"/>
          <w:wAfter w:w="66" w:type="dxa"/>
          <w:trHeight w:val="1892"/>
        </w:trPr>
        <w:tc>
          <w:tcPr>
            <w:tcW w:w="737" w:type="dxa"/>
          </w:tcPr>
          <w:p w14:paraId="26155710" w14:textId="77777777" w:rsidR="00903D7F" w:rsidRDefault="00903D7F" w:rsidP="001826A1">
            <w:pPr>
              <w:rPr>
                <w:noProof/>
                <w:sz w:val="24"/>
              </w:rPr>
            </w:pPr>
          </w:p>
          <w:p w14:paraId="1BB9CA3F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40" w:type="dxa"/>
          </w:tcPr>
          <w:p w14:paraId="419086AA" w14:textId="77777777" w:rsidR="00903D7F" w:rsidRPr="008249EA" w:rsidRDefault="00903D7F" w:rsidP="002F1275">
            <w:pPr>
              <w:pStyle w:val="berschrift3"/>
            </w:pPr>
            <w:r w:rsidRPr="008249EA">
              <w:t>d)*</w:t>
            </w:r>
          </w:p>
        </w:tc>
        <w:tc>
          <w:tcPr>
            <w:tcW w:w="8298" w:type="dxa"/>
          </w:tcPr>
          <w:p w14:paraId="608AEEF0" w14:textId="77777777" w:rsidR="00903D7F" w:rsidRDefault="00903D7F" w:rsidP="002F1275">
            <w:r w:rsidRPr="008249EA">
              <w:t>Formuliert selbst weitere Aufgaben und stellt sie euch gegenseitig.</w:t>
            </w:r>
          </w:p>
          <w:p w14:paraId="4CFD5C75" w14:textId="77777777" w:rsidR="00903D7F" w:rsidRDefault="00903D7F" w:rsidP="001826A1">
            <w:pPr>
              <w:rPr>
                <w:sz w:val="24"/>
              </w:rPr>
            </w:pPr>
          </w:p>
          <w:p w14:paraId="2ED0C43B" w14:textId="77777777" w:rsidR="00903D7F" w:rsidRPr="008249EA" w:rsidRDefault="00903D7F" w:rsidP="001826A1">
            <w:pPr>
              <w:rPr>
                <w:sz w:val="24"/>
              </w:rPr>
            </w:pPr>
            <w:r w:rsidRPr="00BA7EB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4960" behindDoc="0" locked="0" layoutInCell="1" allowOverlap="1" wp14:anchorId="03A3C5DE" wp14:editId="19473DDB">
                      <wp:simplePos x="0" y="0"/>
                      <wp:positionH relativeFrom="column">
                        <wp:posOffset>53346</wp:posOffset>
                      </wp:positionH>
                      <wp:positionV relativeFrom="paragraph">
                        <wp:posOffset>29806</wp:posOffset>
                      </wp:positionV>
                      <wp:extent cx="5143792" cy="1228090"/>
                      <wp:effectExtent l="0" t="0" r="12700" b="16510"/>
                      <wp:wrapNone/>
                      <wp:docPr id="29983" name="Gruppieren 29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792" cy="1228090"/>
                                <a:chOff x="0" y="0"/>
                                <a:chExt cx="2858341" cy="683031"/>
                              </a:xfrm>
                            </wpg:grpSpPr>
                            <wpg:grpSp>
                              <wpg:cNvPr id="29984" name="Gruppieren 29984"/>
                              <wpg:cNvGrpSpPr/>
                              <wpg:grpSpPr>
                                <a:xfrm>
                                  <a:off x="0" y="0"/>
                                  <a:ext cx="2858341" cy="683031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29985" name="Gruppieren 29985"/>
                                <wpg:cNvGrpSpPr/>
                                <wpg:grpSpPr>
                                  <a:xfrm>
                                    <a:off x="1714500" y="317"/>
                                    <a:ext cx="1143841" cy="682714"/>
                                    <a:chOff x="0" y="0"/>
                                    <a:chExt cx="1143841" cy="682714"/>
                                  </a:xfrm>
                                </wpg:grpSpPr>
                                <wpg:grpSp>
                                  <wpg:cNvPr id="29986" name="Gruppieren 29986"/>
                                  <wpg:cNvGrpSpPr/>
                                  <wpg:grpSpPr>
                                    <a:xfrm>
                                      <a:off x="0" y="0"/>
                                      <a:ext cx="1143841" cy="457115"/>
                                      <a:chOff x="0" y="0"/>
                                      <a:chExt cx="1143841" cy="457115"/>
                                    </a:xfrm>
                                  </wpg:grpSpPr>
                                  <wpg:grpSp>
                                    <wpg:cNvPr id="29987" name="Gruppieren 29987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29988" name="Gruppieren 2998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89" name="Rechteck 2998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0" name="Rechteck 2999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1" name="Rechteck 2999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2" name="Gruppieren 2999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3" name="Rechteck 2999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4" name="Rechteck 2999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5" name="Rechteck 2999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6" name="Gruppieren 29996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7" name="Rechteck 299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8" name="Rechteck 299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9" name="Rechteck 299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0" name="Gruppieren 30000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01" name="Rechteck 30001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2" name="Rechteck 30002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3" name="Rechteck 30003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4" name="Gruppieren 30004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05" name="Rechteck 300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6" name="Rechteck 300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7" name="Rechteck 300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8" name="Gruppieren 30008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009" name="Rechteck 30009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0" name="Rechteck 300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1" name="Rechteck 300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2" name="Gruppieren 3001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3" name="Rechteck 30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4" name="Rechteck 30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5" name="Rechteck 30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6" name="Gruppieren 3001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7" name="Rechteck 30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8" name="Rechteck 30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9" name="Rechteck 30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0" name="Gruppieren 3002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1" name="Rechteck 30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2" name="Rechteck 30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3" name="Rechteck 300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4" name="Gruppieren 3002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5" name="Rechteck 30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6" name="Rechteck 30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7" name="Rechteck 30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8" name="Gruppieren 30028"/>
                                      <wpg:cNvGrpSpPr/>
                                      <wpg:grpSpPr>
                                        <a:xfrm>
                                          <a:off x="685800" y="228040"/>
                                          <a:ext cx="458041" cy="114431"/>
                                          <a:chOff x="-457200" y="228040"/>
                                          <a:chExt cx="458041" cy="114431"/>
                                        </a:xfrm>
                                      </wpg:grpSpPr>
                                      <wps:wsp>
                                        <wps:cNvPr id="30030" name="Rechteck 30030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31" name="Rechteck 30031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033" name="Rechteck 30033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4" name="Rechteck 30034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5" name="Rechteck 30035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6" name="Rechteck 30036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7" name="Rechteck 30037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8" name="Rechteck 30038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40" name="Rechteck 30040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1" name="Rechteck 30041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2" name="Rechteck 30042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3" name="Rechteck 30043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045" name="Gruppieren 30045"/>
                                  <wpg:cNvGrpSpPr/>
                                  <wpg:grpSpPr>
                                    <a:xfrm>
                                      <a:off x="0" y="454111"/>
                                      <a:ext cx="1143000" cy="228603"/>
                                      <a:chOff x="0" y="0"/>
                                      <a:chExt cx="1143000" cy="228603"/>
                                    </a:xfrm>
                                  </wpg:grpSpPr>
                                  <wpg:grpSp>
                                    <wpg:cNvPr id="30046" name="Gruppieren 30046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47" name="Rechteck 300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8" name="Rechteck 300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9" name="Rechteck 300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0" name="Gruppieren 30050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1" name="Rechteck 3005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2" name="Rechteck 3005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3" name="Rechteck 3005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4" name="Gruppieren 30054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055" name="Rechteck 300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6" name="Rechteck 300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57" name="Rechteck 30057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058" name="Gruppieren 30058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9" name="Rechteck 300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0" name="Rechteck 300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1" name="Rechteck 300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2" name="Gruppieren 30062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3" name="Rechteck 300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4" name="Rechteck 300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5" name="Rechteck 3006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6" name="Gruppieren 30066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7" name="Rechteck 300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8" name="Rechteck 300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9" name="Rechteck 300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70" name="Gruppieren 30070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71" name="Rechteck 300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2" name="Rechteck 300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3" name="Rechteck 300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0076" name="Gruppieren 30076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077" name="Gruppieren 3007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078" name="Gruppieren 3007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079" name="Gruppieren 3007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0" name="Rechteck 300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1" name="Rechteck 300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2" name="Rechteck 300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3" name="Gruppieren 3008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4" name="Rechteck 300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5" name="Rechteck 300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6" name="Rechteck 300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7" name="Gruppieren 3008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8" name="Rechteck 300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9" name="Rechteck 300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0" name="Rechteck 300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1" name="Gruppieren 3009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92" name="Rechteck 3009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3" name="Rechteck 3009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4" name="Rechteck 3009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5" name="Gruppieren 3009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96" name="Rechteck 300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7" name="Rechteck 300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8" name="Rechteck 300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9" name="Gruppieren 3009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100" name="Rechteck 3010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1" name="Rechteck 301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2" name="Rechteck 301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3" name="Gruppieren 3010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4" name="Rechteck 30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5" name="Rechteck 30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6" name="Rechteck 30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7" name="Gruppieren 3010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8" name="Rechteck 30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9" name="Rechteck 30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0" name="Rechteck 30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1" name="Gruppieren 3011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2" name="Rechteck 30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3" name="Rechteck 30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4" name="Rechteck 301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5" name="Gruppieren 3011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6" name="Rechteck 30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7" name="Rechteck 30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8" name="Rechteck 30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9" name="Gruppieren 3011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120" name="Rechteck 30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1" name="Rechteck 3012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2" name="Rechteck 3012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123" name="Rechteck 3012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4" name="Rechteck 3012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5" name="Rechteck 3012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6" name="Rechteck 3012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7" name="Rechteck 3012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8" name="Rechteck 3012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9" name="Rechteck 3012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30" name="Rechteck 3013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1" name="Rechteck 3013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2" name="Rechteck 3013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3" name="Rechteck 3013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4" name="Rechteck 3013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5" name="Rechteck 3013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136" name="Gruppieren 3013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137" name="Gruppieren 3013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38" name="Rechteck 3013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39" name="Rechteck 3013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0" name="Rechteck 3014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1" name="Gruppieren 3014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42" name="Rechteck 3014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3" name="Rechteck 3014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4" name="Rechteck 3014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5" name="Gruppieren 3014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146" name="Rechteck 301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7" name="Rechteck 301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48" name="Rechteck 30148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149" name="Gruppieren 3014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0" name="Rechteck 301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1" name="Rechteck 301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2" name="Rechteck 301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3" name="Gruppieren 3015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4" name="Rechteck 301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5" name="Rechteck 301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6" name="Rechteck 3015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7" name="Gruppieren 3015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8" name="Rechteck 301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9" name="Rechteck 301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0" name="Rechteck 301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61" name="Gruppieren 3016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62" name="Rechteck 301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3" name="Rechteck 301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4" name="Rechteck 301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65" name="Rechteck 3016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66" name="Rechteck 3016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167" name="Rechteck 30167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8" name="Rechteck 30168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9" name="Rechteck 30169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70" name="Rechteck 30170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171" name="Rechteck 30171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2" name="Rechteck 30172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3" name="Rechteck 30173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4" name="Rechteck 30174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5" name="Rechteck 30175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6" name="Rechteck 30176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7" name="Rechteck 30177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8" name="Rechteck 30178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9" name="Rechteck 30179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0" name="Rechteck 30180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1" name="Rechteck 30181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2" name="Rechteck 30182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3" name="Rechteck 30183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4" name="Rechteck 30184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5" name="Rechteck 30185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6" name="Rechteck 30186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7" name="Rechteck 30187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8" name="Rechteck 30188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9" name="Rechteck 30189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90" name="Rechteck 30190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E7A5F7" id="Gruppieren 29983" o:spid="_x0000_s1026" style="position:absolute;margin-left:4.2pt;margin-top:2.35pt;width:405pt;height:96.7pt;z-index:253864960;mso-width-relative:margin;mso-height-relative:margin" coordsize="28583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">
                      <v:group id="Gruppieren 29984" o:spid="_x0000_s1027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">
                        <v:group id="Gruppieren 29985" o:spid="_x0000_s1028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">
                          <v:group id="Gruppieren 29986" o:spid="_x0000_s1029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">
                            <v:group id="Gruppieren 29987" o:spid="_x0000_s1030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">
                              <v:group id="Gruppieren 29988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">
                                <v:rect id="Rechteck 29989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t3U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ScpPD/FPyDn/wAAAP//AwBQSwECLQAUAAYACAAAACEA2+H2y+4AAACFAQAAEwAAAAAA&#13;&#10;AAAAAAAAAAAAAAAAW0NvbnRlbnRfVHlwZXNdLnhtbFBLAQItABQABgAIAAAAIQBa9CxbvwAAABUB&#13;&#10;AAALAAAAAAAAAAAAAAAAAB8BAABfcmVscy8ucmVsc1BLAQItABQABgAIAAAAIQD9Jt3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0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1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992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">
                                <v:rect id="Rechteck 29993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4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uSXyQAAAOMAAAAPAAAAZHJzL2Rvd25yZXYueG1sRI9Pi8Iw&#13;&#10;FMTvC36H8IS9ram6yL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lv7k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5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kEMyQAAAOMAAAAPAAAAZHJzL2Rvd25yZXYueG1sRI9Pi8Iw&#13;&#10;FMTvC36H8IS9ranKyr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+bJB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996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">
                                <v:rect id="Rechteck 29997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rg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KE3TCTw+xT8g5/8AAAD//wMAUEsBAi0AFAAGAAgAAAAhANvh9svuAAAAhQEAABMAAAAA&#13;&#10;AAAAAAAAAAAAAAAAAFtDb250ZW50X1R5cGVzXS54bWxQSwECLQAUAAYACAAAACEAWvQsW78AAAAV&#13;&#10;AQAACwAAAAAAAAAAAAAAAAAfAQAAX3JlbHMvLnJlbHNQSwECLQAUAAYACAAAACEAZix6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8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9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0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">
                                <v:rect id="Rechteck 30001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2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3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KUS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qpDP4+pT8gi18AAAD//wMAUEsBAi0AFAAGAAgAAAAhANvh9svuAAAAhQEAABMAAAAA&#13;&#10;AAAAAAAAAAAAAAAAAFtDb250ZW50X1R5cGVzXS54bWxQSwECLQAUAAYACAAAACEAWvQsW78AAAAV&#13;&#10;AQAACwAAAAAAAAAAAAAAAAAfAQAAX3JlbHMvLnJlbHNQSwECLQAUAAYACAAAACEAT2Sl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04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">
                                <v:rect id="Rechteck 30005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6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7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8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">
                                <v:rect id="Rechteck 30009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0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62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2MmYiFO4gN6+QcAAP//AwBQSwECLQAUAAYACAAAACEA2+H2y+4AAACFAQAAEwAAAAAA&#13;&#10;AAAAAAAAAAAAAAAAW0NvbnRlbnRfVHlwZXNdLnhtbFBLAQItABQABgAIAAAAIQBa9CxbvwAAABUB&#13;&#10;AAALAAAAAAAAAAAAAAAAAB8BAABfcmVscy8ucmVsc1BLAQItABQABgAIAAAAIQA6b62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1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wg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CiVZfD3Kf0BWdwAAAD//wMAUEsBAi0AFAAGAAgAAAAhANvh9svuAAAAhQEAABMAAAAA&#13;&#10;AAAAAAAAAAAAAAAAAFtDb250ZW50X1R5cGVzXS54bWxQSwECLQAUAAYACAAAACEAWvQsW78AAAAV&#13;&#10;AQAACwAAAAAAAAAAAAAAAAAfAQAAX3JlbHMvLnJlbHNQSwECLQAUAAYACAAAACEAVSMI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12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">
                                <v:rect id="Rechteck 30013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TPP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Jpk8PyU/oBc/QIAAP//AwBQSwECLQAUAAYACAAAACEA2+H2y+4AAACFAQAAEwAAAAAA&#13;&#10;AAAAAAAAAAAAAAAAW0NvbnRlbnRfVHlwZXNdLnhtbFBLAQItABQABgAIAAAAIQBa9CxbvwAAABUB&#13;&#10;AAALAAAAAAAAAAAAAAAAAB8BAABfcmVscy8ucmVsc1BLAQItABQABgAIAAAAIQDKvTP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4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Ku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n+CO6f0h+Qs38AAAD//wMAUEsBAi0AFAAGAAgAAAAhANvh9svuAAAAhQEAABMAAAAA&#13;&#10;AAAAAAAAAAAAAAAAAFtDb250ZW50X1R5cGVzXS54bWxQSwECLQAUAAYACAAAACEAWvQsW78AAAAV&#13;&#10;AQAACwAAAAAAAAAAAAAAAAAfAQAAX3JlbHMvLnJlbHNQSwECLQAUAAYACAAAACEARVSr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5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A4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eqP4P4p/QE5+wcAAP//AwBQSwECLQAUAAYACAAAACEA2+H2y+4AAACFAQAAEwAAAAAA&#13;&#10;AAAAAAAAAAAAAAAAW0NvbnRlbnRfVHlwZXNdLnhtbFBLAQItABQABgAIAAAAIQBa9CxbvwAAABUB&#13;&#10;AAALAAAAAAAAAAAAAAAAAB8BAABfcmVscy8ucmVsc1BLAQItABQABgAIAAAAIQAqGA4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16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">
                                <v:rect id="Rechteck 30017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jXM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vU/4f4p/QE5+wcAAP//AwBQSwECLQAUAAYACAAAACEA2+H2y+4AAACFAQAAEwAAAAAA&#13;&#10;AAAAAAAAAAAAAAAAW0NvbnRlbnRfVHlwZXNdLnhtbFBLAQItABQABgAIAAAAIQBa9CxbvwAAABUB&#13;&#10;AAALAAAAAAAAAAAAAAAAAB8BAABfcmVscy8ucmVsc1BLAQItABQABgAIAAAAIQC1hj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8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aG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IyZyNPiJD6gl38AAAD//wMAUEsBAi0AFAAGAAgAAAAhANvh9svuAAAAhQEAABMAAAAA&#13;&#10;AAAAAAAAAAAAAAAAAFtDb250ZW50X1R5cGVzXS54bWxQSwECLQAUAAYACAAAACEAWvQsW78AAAAV&#13;&#10;AQAACwAAAAAAAAAAAAAAAAAfAQAAX3JlbHMvLnJlbHNQSwECLQAUAAYACAAAACEAxBmh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9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QQ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JWaZvD7Kf0BWfwAAAD//wMAUEsBAi0AFAAGAAgAAAAhANvh9svuAAAAhQEAABMAAAAA&#13;&#10;AAAAAAAAAAAAAAAAAFtDb250ZW50X1R5cGVzXS54bWxQSwECLQAUAAYACAAAACEAWvQsW78AAAAV&#13;&#10;AQAACwAAAAAAAAAAAAAAAAAfAQAAX3JlbHMvLnJlbHNQSwECLQAUAAYACAAAACEAq1UE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0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">
                                <v:rect id="Rechteck 30021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8Ke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qnFHH4/pT8gix8AAAD//wMAUEsBAi0AFAAGAAgAAAAhANvh9svuAAAAhQEAABMAAAAA&#13;&#10;AAAAAAAAAAAAAAAAAFtDb250ZW50X1R5cGVzXS54bWxQSwECLQAUAAYACAAAACEAWvQsW78AAAAV&#13;&#10;AQAACwAAAAAAAAAAAAAAAAAfAQAAX3JlbHMvLnJlbHNQSwECLQAUAAYACAAAACEAm0/C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2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Vzp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JXKMvj9lP6ALH4AAAD//wMAUEsBAi0AFAAGAAgAAAAhANvh9svuAAAAhQEAABMAAAAA&#13;&#10;AAAAAAAAAAAAAAAAAFtDb250ZW50X1R5cGVzXS54bWxQSwECLQAUAAYACAAAACEAWvQsW78AAAAV&#13;&#10;AQAACwAAAAAAAAAAAAAAAAAfAQAAX3JlbHMvLnJlbHNQSwECLQAUAAYACAAAACEAa51c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3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fly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EqtM/j9lP6ALH4AAAD//wMAUEsBAi0AFAAGAAgAAAAhANvh9svuAAAAhQEAABMAAAAA&#13;&#10;AAAAAAAAAAAAAAAAAFtDb250ZW50X1R5cGVzXS54bWxQSwECLQAUAAYACAAAACEAWvQsW78AAAAV&#13;&#10;AQAACwAAAAAAAAAAAAAAAAAfAQAAX3JlbHMvLnJlbHNQSwECLQAUAAYACAAAACEABNH5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4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r6F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">
                                <v:rect id="Rechteck 30025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MSd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qO4f4p/QE5/wcAAP//AwBQSwECLQAUAAYACAAAACEA2+H2y+4AAACFAQAAEwAAAAAA&#13;&#10;AAAAAAAAAAAAAAAAW0NvbnRlbnRfVHlwZXNdLnhtbFBLAQItABQABgAIAAAAIQBa9CxbvwAAABUB&#13;&#10;AAALAAAAAAAAAAAAAAAAAB8BAABfcmVscy8ucmVsc1BLAQItABQABgAIAAAAIQDkdMS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6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lrq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lJrO4f9T+gNyfQcAAP//AwBQSwECLQAUAAYACAAAACEA2+H2y+4AAACFAQAAEwAAAAAA&#13;&#10;AAAAAAAAAAAAAAAAW0NvbnRlbnRfVHlwZXNdLnhtbFBLAQItABQABgAIAAAAIQBa9CxbvwAAABUB&#13;&#10;AAALAAAAAAAAAAAAAAAAAB8BAABfcmVscy8ucmVsc1BLAQItABQABgAIAAAAIQAUplr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7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6v9x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g0/4P4p/QE5/wcAAP//AwBQSwECLQAUAAYACAAAACEA2+H2y+4AAACFAQAAEwAAAAAA&#13;&#10;AAAAAAAAAAAAAAAAW0NvbnRlbnRfVHlwZXNdLnhtbFBLAQItABQABgAIAAAAIQBa9CxbvwAAABUB&#13;&#10;AAALAAAAAAAAAAAAAAAAAB8BAABfcmVscy8ucmVsc1BLAQItABQABgAIAAAAIQB76v9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28" o:spid="_x0000_s1071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7SA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">
                                <v:rect id="Rechteck 30030" o:spid="_x0000_s1072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vHY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FMIRbiJD6glzcAAAD//wMAUEsBAi0AFAAGAAgAAAAhANvh9svuAAAAhQEAABMAAAAA&#13;&#10;AAAAAAAAAAAAAAAAAFtDb250ZW50X1R5cGVzXS54bWxQSwECLQAUAAYACAAAACEAWvQsW78AAAAV&#13;&#10;AQAACwAAAAAAAAAAAAAAAAAfAQAAX3JlbHMvLnJlbHNQSwECLQAUAAYACAAAACEAcdrx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31" o:spid="_x0000_s1073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lRD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Mom8PyU/oBc/QIAAP//AwBQSwECLQAUAAYACAAAACEA2+H2y+4AAACFAQAAEwAAAAAA&#13;&#10;AAAAAAAAAAAAAAAAW0NvbnRlbnRfVHlwZXNdLnhtbFBLAQItABQABgAIAAAAIQBa9CxbvwAAABUB&#13;&#10;AAALAAAAAAAAAAAAAAAAAB8BAABfcmVscy8ucmVsc1BLAQItABQABgAIAAAAIQAellR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30033" o:spid="_x0000_s107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G+v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plGfx9Sn9AFr8AAAD//wMAUEsBAi0AFAAGAAgAAAAhANvh9svuAAAAhQEAABMAAAAA&#13;&#10;AAAAAAAAAAAAAAAAAFtDb250ZW50X1R5cGVzXS54bWxQSwECLQAUAAYACAAAACEAWvQsW78AAAAV&#13;&#10;AQAACwAAAAAAAAAAAAAAAAAfAQAAX3JlbHMvLnJlbHNQSwECLQAUAAYACAAAACEAgQhv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4" o:spid="_x0000_s107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ffb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DuH32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5" o:spid="_x0000_s107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VJA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Ya1S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6" o:spid="_x0000_s107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8w3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lMqm8Psp/QG5eAIAAP//AwBQSwECLQAUAAYACAAAACEA2+H2y+4AAACFAQAAEwAAAAAA&#13;&#10;AAAAAAAAAAAAAAAAW0NvbnRlbnRfVHlwZXNdLnhtbFBLAQItABQABgAIAAAAIQBa9CxbvwAAABUB&#13;&#10;AAALAAAAAAAAAAAAAAAAAB8BAABfcmVscy8ucmVsc1BLAQItABQABgAIAAAAIQCRf8w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37" o:spid="_x0000_s107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2ms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TKxnD7lP6AnP8DAAD//wMAUEsBAi0AFAAGAAgAAAAhANvh9svuAAAAhQEAABMAAAAA&#13;&#10;AAAAAAAAAAAAAAAAAFtDb250ZW50X1R5cGVzXS54bWxQSwECLQAUAAYACAAAACEAWvQsW78AAAAV&#13;&#10;AQAACwAAAAAAAAAAAAAAAAAfAQAAX3JlbHMvLnJlbHNQSwECLQAUAAYACAAAACEA/jNp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8" o:spid="_x0000_s107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P3e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xhTwtTuIDenkDAAD//wMAUEsBAi0AFAAGAAgAAAAhANvh9svuAAAAhQEAABMAAAAA&#13;&#10;AAAAAAAAAAAAAAAAAFtDb250ZW50X1R5cGVzXS54bWxQSwECLQAUAAYACAAAACEAWvQsW78AAAAV&#13;&#10;AQAACwAAAAAAAAAAAAAAAAAfAQAAX3JlbHMvLnJlbHNQSwECLQAUAAYACAAAACEAj6z93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040" o:spid="_x0000_s1080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1" o:spid="_x0000_s1081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Cc+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lRH+6f0h+Qs38AAAD//wMAUEsBAi0AFAAGAAgAAAAhANvh9svuAAAAhQEAABMAAAAA&#13;&#10;AAAAAAAAAAAAAAAAAFtDb250ZW50X1R5cGVzXS54bWxQSwECLQAUAAYACAAAACEAWvQsW78AAAAV&#13;&#10;AQAACwAAAAAAAAAAAAAAAAAfAQAAX3JlbHMvLnJlbHNQSwECLQAUAAYACAAAACEARpAn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2" o:spid="_x0000_s1082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rlJ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C2Qrl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043" o:spid="_x0000_s1083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hzS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2Q4c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045" o:spid="_x0000_s1084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">
                            <v:group id="Gruppieren 30046" o:spid="_x0000_s1085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">
                              <v:rect id="Rechteck 30047" o:spid="_x0000_s10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RrR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NToA/4+pT8g53cAAAD//wMAUEsBAi0AFAAGAAgAAAAhANvh9svuAAAAhQEAABMAAAAA&#13;&#10;AAAAAAAAAAAAAAAAAFtDb250ZW50X1R5cGVzXS54bWxQSwECLQAUAAYACAAAACEAWvQsW78AAAAV&#13;&#10;AQAACwAAAAAAAAAAAAAAAAAfAQAAX3JlbHMvLnJlbHNQSwECLQAUAAYACAAAACEApjUa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48" o:spid="_x0000_s10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049" o:spid="_x0000_s10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is4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KjMdw/pT8gZzcAAAD//wMAUEsBAi0AFAAGAAgAAAAhANvh9svuAAAAhQEAABMAAAAA&#13;&#10;AAAAAAAAAAAAAAAAAFtDb250ZW50X1R5cGVzXS54bWxQSwECLQAUAAYACAAAACEAWvQsW78AAAAV&#13;&#10;AQAACwAAAAAAAAAAAAAAAAAfAQAAX3JlbHMvLnJlbHNQSwECLQAUAAYACAAAACEAuOYr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0" o:spid="_x0000_s1089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">
                              <v:rect id="Rechteck 3005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bHj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Rr14f4p/QE5+wcAAP//AwBQSwECLQAUAAYACAAAACEA2+H2y+4AAACFAQAAEwAAAAAA&#13;&#10;AAAAAAAAAAAAAAAAW0NvbnRlbnRfVHlwZXNdLnhtbFBLAQItABQABgAIAAAAIQBa9CxbvwAAABUB&#13;&#10;AAALAAAAAAAAAAAAAAAAAB8BAABfcmVscy8ucmVsc1BLAQItABQABgAIAAAAIQDDSbH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y+U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Azmy+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4oP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XNeK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4" o:spid="_x0000_s1093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">
                              <v:rect id="Rechteck 3005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5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057" o:spid="_x0000_s1096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058" o:spid="_x0000_s109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">
                              <v:rect id="Rechteck 3005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30061" o:spid="_x0000_s11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2" o:spid="_x0000_s110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TqqygAAAOM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">
                              <v:rect id="Rechteck 3006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tjGyAAAAOMAAAAPAAAAZHJzL2Rvd25yZXYueG1sRM/BasJA&#13;&#10;EAbgu9B3WKbQm25aR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AdUt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n1dyAAAAOMAAAAPAAAAZHJzL2Rvd25yZXYueG1sRM/BasJA&#13;&#10;EAbgu9B3WKbQm25aU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ByHn1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6" o:spid="_x0000_s110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jypygAAAOM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">
                              <v:rect id="Rechteck 3006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70" o:spid="_x0000_s110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peb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">
                              <v:rect id="Rechteck 3007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O2D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n324f4p/QE5+wcAAP//AwBQSwECLQAUAAYACAAAACEA2+H2y+4AAACFAQAAEwAAAAAA&#13;&#10;AAAAAAAAAAAAAAAAW0NvbnRlbnRfVHlwZXNdLnhtbFBLAQItABQABgAIAAAAIQBa9CxbvwAAABUB&#13;&#10;AAALAAAAAAAAAAAAAAAAAB8BAABfcmVscy8ucmVsc1BLAQItABQABgAIAAAAIQCI/O2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nP0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n0M4f4p/QE5/wcAAP//AwBQSwECLQAUAAYACAAAACEA2+H2y+4AAACFAQAAEwAAAAAA&#13;&#10;AAAAAAAAAAAAAAAAW0NvbnRlbnRfVHlwZXNdLnhtbFBLAQItABQABgAIAAAAIQBa9CxbvwAAABUB&#13;&#10;AAALAAAAAAAAAAAAAAAAAB8BAABfcmVscy8ucmVsc1BLAQItABQABgAIAAAAIQB4LnP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tZv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QaZ3D7lP6AnP8DAAD//wMAUEsBAi0AFAAGAAgAAAAhANvh9svuAAAAhQEAABMAAAAA&#13;&#10;AAAAAAAAAAAAAAAAAFtDb250ZW50X1R5cGVzXS54bWxQSwECLQAUAAYACAAAACEAWvQsW78AAAAV&#13;&#10;AQAACwAAAAAAAAAAAAAAAAAfAQAAX3JlbHMvLnJlbHNQSwECLQAUAAYACAAAACEAF2LW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</v:group>
                        <v:group id="Gruppieren 30076" o:spid="_x0000_s1113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">
                          <v:group id="Gruppieren 30077" o:spid="_x0000_s1114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w/v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">
                            <v:group id="Gruppieren 30078" o:spid="_x0000_s1115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">
                              <v:group id="Gruppieren 30079" o:spid="_x0000_s1116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">
                                <v:rect id="Rechteck 30080" o:spid="_x0000_s111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Tg/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LMTCzESXxAr/4BAAD//wMAUEsBAi0AFAAGAAgAAAAhANvh9svuAAAAhQEAABMAAAAA&#13;&#10;AAAAAAAAAAAAAAAAAFtDb250ZW50X1R5cGVzXS54bWxQSwECLQAUAAYACAAAACEAWvQsW78AAAAV&#13;&#10;AQAACwAAAAAAAAAAAAAAAAAfAQAAX3JlbHMvLnJlbHNQSwECLQAUAAYACAAAACEA0mU4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1" o:spid="_x0000_s111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Z2k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KLKfx+Sn9AFg8AAAD//wMAUEsBAi0AFAAGAAgAAAAhANvh9svuAAAAhQEAABMAAAAA&#13;&#10;AAAAAAAAAAAAAAAAAFtDb250ZW50X1R5cGVzXS54bWxQSwECLQAUAAYACAAAACEAWvQsW78AAAAV&#13;&#10;AQAACwAAAAAAAAAAAAAAAAAfAQAAX3JlbHMvLnJlbHNQSwECLQAUAAYACAAAACEAvSmd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2" o:spid="_x0000_s111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wPT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TMlJpP4f9T+gNyfQcAAP//AwBQSwECLQAUAAYACAAAACEA2+H2y+4AAACFAQAAEwAAAAAA&#13;&#10;AAAAAAAAAAAAAAAAW0NvbnRlbnRfVHlwZXNdLnhtbFBLAQItABQABgAIAAAAIQBa9CxbvwAAABUB&#13;&#10;AAALAAAAAAAAAAAAAAAAAB8BAABfcmVscy8ucmVsc1BLAQItABQABgAIAAAAIQBN+wP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83" o:spid="_x0000_s1120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">
                                <v:rect id="Rechteck 30084" o:spid="_x0000_s112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j48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KnxCH4/pT8g508AAAD//wMAUEsBAi0AFAAGAAgAAAAhANvh9svuAAAAhQEAABMAAAAA&#13;&#10;AAAAAAAAAAAAAAAAAFtDb250ZW50X1R5cGVzXS54bWxQSwECLQAUAAYACAAAACEAWvQsW78AAAAV&#13;&#10;AQAACwAAAAAAAAAAAAAAAAAfAQAAX3JlbHMvLnJlbHNQSwECLQAUAAYACAAAACEArV4+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5" o:spid="_x0000_s112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pun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lRqP4PdT+gNy/gQAAP//AwBQSwECLQAUAAYACAAAACEA2+H2y+4AAACFAQAAEwAAAAAA&#13;&#10;AAAAAAAAAAAAAAAAW0NvbnRlbnRfVHlwZXNdLnhtbFBLAQItABQABgAIAAAAIQBa9CxbvwAAABUB&#13;&#10;AAALAAAAAAAAAAAAAAAAAB8BAABfcmVscy8ucmVsc1BLAQItABQABgAIAAAAIQDCEpu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86" o:spid="_x0000_s112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87" o:spid="_x0000_s1124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n/I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">
                                <v:rect id="Rechteck 30088" o:spid="_x0000_s112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zQ5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SYmTwtTuIDevUPAAD//wMAUEsBAi0AFAAGAAgAAAAhANvh9svuAAAAhQEAABMAAAAA&#13;&#10;AAAAAAAAAAAAAAAAAFtDb250ZW50X1R5cGVzXS54bWxQSwECLQAUAAYACAAAACEAWvQsW78AAAAV&#13;&#10;AQAACwAAAAAAAAAAAAAAAAAfAQAAX3JlbHMvLnJlbHNQSwECLQAUAAYACAAAACEALBM0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9" o:spid="_x0000_s112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5Gi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KLJfx+Sn9A5g8AAAD//wMAUEsBAi0AFAAGAAgAAAAhANvh9svuAAAAhQEAABMAAAAA&#13;&#10;AAAAAAAAAAAAAAAAAFtDb250ZW50X1R5cGVzXS54bWxQSwECLQAUAAYACAAAACEAWvQsW78AAAAV&#13;&#10;AQAACwAAAAAAAAAAAAAAAAAfAQAAX3JlbHMvLnJlbHNQSwECLQAUAAYACAAAACEAQ1+R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0" o:spid="_x0000_s112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91" o:spid="_x0000_s1128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">
                                <v:rect id="Rechteck 30092" o:spid="_x0000_s1129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pUO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qfkE/j6lPyBXTwAAAP//AwBQSwECLQAUAAYACAAAACEA2+H2y+4AAACFAQAAEwAAAAAA&#13;&#10;AAAAAAAAAAAAAAAAW0NvbnRlbnRfVHlwZXNdLnhtbFBLAQItABQABgAIAAAAIQBa9CxbvwAAABUB&#13;&#10;AAALAAAAAAAAAAAAAAAAAB8BAABfcmVscy8ucmVsc1BLAQItABQABgAIAAAAIQDIIpU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3" o:spid="_x0000_s1130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jCV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tQ8g79P6Q/I1S8AAAD//wMAUEsBAi0AFAAGAAgAAAAhANvh9svuAAAAhQEAABMAAAAA&#13;&#10;AAAAAAAAAAAAAAAAAFtDb250ZW50X1R5cGVzXS54bWxQSwECLQAUAAYACAAAACEAWvQsW78AAAAV&#13;&#10;AQAACwAAAAAAAAAAAAAAAAAfAQAAX3JlbHMvLnJlbHNQSwECLQAUAAYACAAAACEAp24w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4" o:spid="_x0000_s1131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6jh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LjEdw/pT8gZzcAAAD//wMAUEsBAi0AFAAGAAgAAAAhANvh9svuAAAAhQEAABMAAAAA&#13;&#10;AAAAAAAAAAAAAAAAAFtDb250ZW50X1R5cGVzXS54bWxQSwECLQAUAAYACAAAACEAWvQsW78AAAAV&#13;&#10;AQAACwAAAAAAAAAAAAAAAAAfAQAAX3JlbHMvLnJlbHNQSwECLQAUAAYACAAAACEAKIeo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5" o:spid="_x0000_s1132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">
                                <v:rect id="Rechteck 30096" o:spid="_x0000_s11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7" o:spid="_x0000_s11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TaW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lRp/wv1T+gNydgMAAP//AwBQSwECLQAUAAYACAAAACEA2+H2y+4AAACFAQAAEwAAAAAA&#13;&#10;AAAAAAAAAAAAAAAAW0NvbnRlbnRfVHlwZXNdLnhtbFBLAQItABQABgAIAAAAIQBa9CxbvwAAABUB&#13;&#10;AAALAAAAAAAAAAAAAAAAAB8BAABfcmVscy8ucmVsc1BLAQItABQABgAIAAAAIQDYVTa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8" o:spid="_x0000_s11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9" o:spid="_x0000_s1136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">
                                <v:rect id="Rechteck 30100" o:spid="_x0000_s1137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zT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zMxYiFO4gN6+QcAAP//AwBQSwECLQAUAAYACAAAACEA2+H2y+4AAACFAQAAEwAAAAAA&#13;&#10;AAAAAAAAAAAAAAAAW0NvbnRlbnRfVHlwZXNdLnhtbFBLAQItABQABgAIAAAAIQBa9CxbvwAAABUB&#13;&#10;AAALAAAAAAAAAAAAAAAAAB8BAABfcmVscy8ucmVsc1BLAQItABQABgAIAAAAIQDJVz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1" o:spid="_x0000_s11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5F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KhMZfD3Kf0BWdwAAAD//wMAUEsBAi0AFAAGAAgAAAAhANvh9svuAAAAhQEAABMAAAAA&#13;&#10;AAAAAAAAAAAAAAAAAFtDb250ZW50X1R5cGVzXS54bWxQSwECLQAUAAYACAAAACEAWvQsW78AAAAV&#13;&#10;AQAACwAAAAAAAAAAAAAAAAAfAQAAX3JlbHMvLnJlbHNQSwECLQAUAAYACAAAACEAphuR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2" o:spid="_x0000_s11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Q8U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s3VAn4/pT8gix8AAAD//wMAUEsBAi0AFAAGAAgAAAAhANvh9svuAAAAhQEAABMAAAAA&#13;&#10;AAAAAAAAAAAAAAAAAFtDb250ZW50X1R5cGVzXS54bWxQSwECLQAUAAYACAAAACEAWvQsW78AAAAV&#13;&#10;AQAACwAAAAAAAAAAAAAAAAAfAQAAX3JlbHMvLnJlbHNQSwECLQAUAAYACAAAACEAVskP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3" o:spid="_x0000_s114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">
                                <v:rect id="Rechteck 30104" o:spid="_x0000_s11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L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PXVCO6f0h+Qs38AAAD//wMAUEsBAi0AFAAGAAgAAAAhANvh9svuAAAAhQEAABMAAAAA&#13;&#10;AAAAAAAAAAAAAAAAAFtDb250ZW50X1R5cGVzXS54bWxQSwECLQAUAAYACAAAACEAWvQsW78AAAAV&#13;&#10;AQAACwAAAAAAAAAAAAAAAAAfAQAAX3JlbHMvLnJlbHNQSwECLQAUAAYACAAAACEAtmwy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5" o:spid="_x0000_s11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Jd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VV+N4P4p/QE5+wcAAP//AwBQSwECLQAUAAYACAAAACEA2+H2y+4AAACFAQAAEwAAAAAA&#13;&#10;AAAAAAAAAAAAAAAAW0NvbnRlbnRfVHlwZXNdLnhtbFBLAQItABQABgAIAAAAIQBa9CxbvwAAABUB&#13;&#10;AAALAAAAAAAAAAAAAAAAAB8BAABfcmVscy8ucmVsc1BLAQItABQABgAIAAAAIQDZIJd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6" o:spid="_x0000_s11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7" o:spid="_x0000_s114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HMP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">
                                <v:rect id="Rechteck 30108" o:spid="_x0000_s11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Tj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MzEyNPiJD6gl38AAAD//wMAUEsBAi0AFAAGAAgAAAAhANvh9svuAAAAhQEAABMAAAAA&#13;&#10;AAAAAAAAAAAAAAAAAFtDb250ZW50X1R5cGVzXS54bWxQSwECLQAUAAYACAAAACEAWvQsW78AAAAV&#13;&#10;AQAACwAAAAAAAAAAAAAAAAAfAQAAX3JlbHMvLnJlbHNQSwECLQAUAAYACAAAACEANyE4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9" o:spid="_x0000_s11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Z1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NVUZfD7Kf0BWfwAAAD//wMAUEsBAi0AFAAGAAgAAAAhANvh9svuAAAAhQEAABMAAAAA&#13;&#10;AAAAAAAAAAAAAAAAAFtDb250ZW50X1R5cGVzXS54bWxQSwECLQAUAAYACAAAACEAWvQsW78AAAAV&#13;&#10;AQAACwAAAAAAAAAAAAAAAAAfAQAAX3JlbHMvLnJlbHNQSwECLQAUAAYACAAAACEAWG2d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0" o:spid="_x0000_s11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111" o:spid="_x0000_s114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">
                                <v:rect id="Rechteck 30112" o:spid="_x0000_s11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JnJ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nQEr0/xD8j5HwAAAP//AwBQSwECLQAUAAYACAAAACEA2+H2y+4AAACFAQAAEwAAAAAA&#13;&#10;AAAAAAAAAAAAAAAAW0NvbnRlbnRfVHlwZXNdLnhtbFBLAQItABQABgAIAAAAIQBa9CxbvwAAABUB&#13;&#10;AAALAAAAAAAAAAAAAAAAAB8BAABfcmVscy8ucmVsc1BLAQItABQABgAIAAAAIQDTEJn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3" o:spid="_x0000_s11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DxS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E0z+P0U/4Bc/AAAAP//AwBQSwECLQAUAAYACAAAACEA2+H2y+4AAACFAQAAEwAAAAAA&#13;&#10;AAAAAAAAAAAAAAAAW0NvbnRlbnRfVHlwZXNdLnhtbFBLAQItABQABgAIAAAAIQBa9CxbvwAAABUB&#13;&#10;AAALAAAAAAAAAAAAAAAAAB8BAABfcmVscy8ucmVsc1BLAQItABQABgAIAAAAIQC8XDx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4" o:spid="_x0000_s11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5" o:spid="_x0000_s115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">
                                <v:rect id="Rechteck 30116" o:spid="_x0000_s115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7" o:spid="_x0000_s11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zpR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N3+H3U/wDsngAAAD//wMAUEsBAi0AFAAGAAgAAAAhANvh9svuAAAAhQEAABMAAAAA&#13;&#10;AAAAAAAAAAAAAAAAAFtDb250ZW50X1R5cGVzXS54bWxQSwECLQAUAAYACAAAACEAWvQsW78AAAAV&#13;&#10;AQAACwAAAAAAAAAAAAAAAAAfAQAAX3JlbHMvLnJlbHNQSwECLQAUAAYACAAAACEAw2c6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8" o:spid="_x0000_s11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9" o:spid="_x0000_s1156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">
                                <v:rect id="Rechteck 30120" o:spid="_x0000_s1157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miY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NxUKcxAf04g8AAP//AwBQSwECLQAUAAYACAAAACEA2+H2y+4AAACFAQAAEwAAAAAA&#13;&#10;AAAAAAAAAAAAAAAAW0NvbnRlbnRfVHlwZXNdLnhtbFBLAQItABQABgAIAAAAIQBa9CxbvwAAABUB&#13;&#10;AAALAAAAAAAAAAAAAAAAAB8BAABfcmVscy8ucmVsc1BLAQItABQABgAIAAAAIQCC4mi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1" o:spid="_x0000_s1158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s0D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lEKr0/xD8j5HwAAAP//AwBQSwECLQAUAAYACAAAACEA2+H2y+4AAACFAQAAEwAAAAAA&#13;&#10;AAAAAAAAAAAAAAAAW0NvbnRlbnRfVHlwZXNdLnhtbFBLAQItABQABgAIAAAAIQBa9CxbvwAAABUB&#13;&#10;AAALAAAAAAAAAAAAAAAAAB8BAABfcmVscy8ucmVsc1BLAQItABQABgAIAAAAIQDtrs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2" o:spid="_x0000_s1159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FN0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/SLIP7p/gH5PoXAAD//wMAUEsBAi0AFAAGAAgAAAAhANvh9svuAAAAhQEAABMAAAAA&#13;&#10;AAAAAAAAAAAAAAAAAFtDb250ZW50X1R5cGVzXS54bWxQSwECLQAUAAYACAAAACEAWvQsW78AAAAV&#13;&#10;AQAACwAAAAAAAAAAAAAAAAAfAQAAX3JlbHMvLnJlbHNQSwECLQAUAAYACAAAACEAHXxT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123" o:spid="_x0000_s116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Pbv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6y+H+Kf0BufoFAAD//wMAUEsBAi0AFAAGAAgAAAAhANvh9svuAAAAhQEAABMAAAAA&#13;&#10;AAAAAAAAAAAAAAAAAFtDb250ZW50X1R5cGVzXS54bWxQSwECLQAUAAYACAAAACEAWvQsW78AAAAV&#13;&#10;AQAACwAAAAAAAAAAAAAAAAAfAQAAX3JlbHMvLnJlbHNQSwECLQAUAAYACAAAACEAcjD2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4" o:spid="_x0000_s1161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W6b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hGJ6f4h+Qy38AAAD//wMAUEsBAi0AFAAGAAgAAAAhANvh9svuAAAAhQEAABMAAAAA&#13;&#10;AAAAAAAAAAAAAAAAAFtDb250ZW50X1R5cGVzXS54bWxQSwECLQAUAAYACAAAACEAWvQsW78AAAAV&#13;&#10;AQAACwAAAAAAAAAAAAAAAAAfAQAAX3JlbHMvLnJlbHNQSwECLQAUAAYACAAAACEA/dlu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5" o:spid="_x0000_s1162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csA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cw/NT/ANy+Q8AAP//AwBQSwECLQAUAAYACAAAACEA2+H2y+4AAACFAQAAEwAAAAAA&#13;&#10;AAAAAAAAAAAAAAAAW0NvbnRlbnRfVHlwZXNdLnhtbFBLAQItABQABgAIAAAAIQBa9CxbvwAAABUB&#13;&#10;AAALAAAAAAAAAAAAAAAAAB8BAABfcmVscy8ucmVsc1BLAQItABQABgAIAAAAIQCSlcs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6" o:spid="_x0000_s1163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1V3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9EE/j7FPyAXLwAAAP//AwBQSwECLQAUAAYACAAAACEA2+H2y+4AAACFAQAAEwAAAAAA&#13;&#10;AAAAAAAAAAAAAAAAW0NvbnRlbnRfVHlwZXNdLnhtbFBLAQItABQABgAIAAAAIQBa9CxbvwAAABUB&#13;&#10;AAALAAAAAAAAAAAAAAAAAB8BAABfcmVscy8ucmVsc1BLAQItABQABgAIAAAAIQBiR1V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7" o:spid="_x0000_s1164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/Ds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hBJ6f4h+Qy38AAAD//wMAUEsBAi0AFAAGAAgAAAAhANvh9svuAAAAhQEAABMAAAAA&#13;&#10;AAAAAAAAAAAAAAAAAFtDb250ZW50X1R5cGVzXS54bWxQSwECLQAUAAYACAAAACEAWvQsW78AAAAV&#13;&#10;AQAACwAAAAAAAAAAAAAAAAAfAQAAX3JlbHMvLnJlbHNQSwECLQAUAAYACAAAACEADQvw7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8" o:spid="_x0000_s1165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GSe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ay9PiJD6gF38AAAD//wMAUEsBAi0AFAAGAAgAAAAhANvh9svuAAAAhQEAABMAAAAA&#13;&#10;AAAAAAAAAAAAAAAAAFtDb250ZW50X1R5cGVzXS54bWxQSwECLQAUAAYACAAAACEAWvQsW78AAAAV&#13;&#10;AQAACwAAAAAAAAAAAAAAAAAfAQAAX3JlbHMvLnJlbHNQSwECLQAUAAYACAAAACEAfJRk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9" o:spid="_x0000_s1166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MEF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bZIoe/T/EPyO0NAAD//wMAUEsBAi0AFAAGAAgAAAAhANvh9svuAAAAhQEAABMAAAAA&#13;&#10;AAAAAAAAAAAAAAAAAFtDb250ZW50X1R5cGVzXS54bWxQSwECLQAUAAYACAAAACEAWvQsW78AAAAV&#13;&#10;AQAACwAAAAAAAAAAAAAAAAAfAQAAX3JlbHMvLnJlbHNQSwECLQAUAAYACAAAACEAE9jB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30" o:spid="_x0000_s1167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/5F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JvkYiFO4gN68QcAAP//AwBQSwECLQAUAAYACAAAACEA2+H2y+4AAACFAQAAEwAAAAAA&#13;&#10;AAAAAAAAAAAAAAAAW0NvbnRlbnRfVHlwZXNdLnhtbFBLAQItABQABgAIAAAAIQBa9CxbvwAAABUB&#13;&#10;AAALAAAAAAAAAAAAAAAAAB8BAABfcmVscy8ucmVsc1BLAQItABQABgAIAAAAIQAHO/5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1" o:spid="_x0000_s1168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1ve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M1S+P0U/4Bc/AAAAP//AwBQSwECLQAUAAYACAAAACEA2+H2y+4AAACFAQAAEwAAAAAA&#13;&#10;AAAAAAAAAAAAAAAAW0NvbnRlbnRfVHlwZXNdLnhtbFBLAQItABQABgAIAAAAIQBa9CxbvwAAABUB&#13;&#10;AAALAAAAAAAAAAAAAAAAAB8BAABfcmVscy8ucmVsc1BLAQItABQABgAIAAAAIQBod1ve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2" o:spid="_x0000_s1169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cWp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az+D+Kf0BufoFAAD//wMAUEsBAi0AFAAGAAgAAAAhANvh9svuAAAAhQEAABMAAAAA&#13;&#10;AAAAAAAAAAAAAAAAAFtDb250ZW50X1R5cGVzXS54bWxQSwECLQAUAAYACAAAACEAWvQsW78AAAAV&#13;&#10;AQAACwAAAAAAAAAAAAAAAAAfAQAAX3JlbHMvLnJlbHNQSwECLQAUAAYACAAAACEAmKXF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3" o:spid="_x0000_s1170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WAy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W5/D7Kf4BufkBAAD//wMAUEsBAi0AFAAGAAgAAAAhANvh9svuAAAAhQEAABMAAAAA&#13;&#10;AAAAAAAAAAAAAAAAAFtDb250ZW50X1R5cGVzXS54bWxQSwECLQAUAAYACAAAACEAWvQsW78AAAAV&#13;&#10;AQAACwAAAAAAAAAAAAAAAAAfAQAAX3JlbHMvLnJlbHNQSwECLQAUAAYACAAAACEA9+lg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4" o:spid="_x0000_s1171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PhG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eAD4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5" o:spid="_x0000_s1172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F3d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F0xd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136" o:spid="_x0000_s1173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Bwp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">
                            <v:group id="Gruppieren 30137" o:spid="_x0000_s1174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Lmy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">
                              <v:rect id="Rechteck 30138" o:spid="_x0000_s117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fJD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mySy9PiJD6gF38AAAD//wMAUEsBAi0AFAAGAAgAAAAhANvh9svuAAAAhQEAABMAAAAA&#13;&#10;AAAAAAAAAAAAAAAAAFtDb250ZW50X1R5cGVzXS54bWxQSwECLQAUAAYACAAAACEAWvQsW78AAAAV&#13;&#10;AQAACwAAAAAAAAAAAAAAAAAfAQAAX3JlbHMvLnJlbHNQSwECLQAUAAYACAAAACEA+U3y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39" o:spid="_x0000_s117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VfY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Wr+D3U/wDcvMDAAD//wMAUEsBAi0AFAAGAAgAAAAhANvh9svuAAAAhQEAABMAAAAA&#13;&#10;AAAAAAAAAAAAAAAAAFtDb250ZW50X1R5cGVzXS54bWxQSwECLQAUAAYACAAAACEAWvQsW78AAAAV&#13;&#10;AQAACwAAAAAAAAAAAAAAAAAfAQAAX3JlbHMvLnJlbHNQSwECLQAUAAYACAAAACEAlgFX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0" o:spid="_x0000_s117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Y04yQAAAOMAAAAPAAAAZHJzL2Rvd25yZXYueG1sRI9Na8JA&#13;&#10;EIbvBf/DMkJvdWMt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Xz2N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41" o:spid="_x0000_s1178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">
                              <v:rect id="Rechteck 30142" o:spid="_x0000_s117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7bU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xEJ6f4h+Qy38AAAD//wMAUEsBAi0AFAAGAAgAAAAhANvh9svuAAAAhQEAABMAAAAA&#13;&#10;AAAAAAAAAAAAAAAAAFtDb250ZW50X1R5cGVzXS54bWxQSwECLQAUAAYACAAAACEAWvQsW78AAAAV&#13;&#10;AQAACwAAAAAAAAAAAAAAAAAfAQAAX3JlbHMvLnJlbHNQSwECLQAUAAYACAAAACEAwKO21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3" o:spid="_x0000_s118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xNP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PFB6f4h+Q8zsAAAD//wMAUEsBAi0AFAAGAAgAAAAhANvh9svuAAAAhQEAABMAAAAA&#13;&#10;AAAAAAAAAAAAAAAAAFtDb250ZW50X1R5cGVzXS54bWxQSwECLQAUAAYACAAAACEAWvQsW78AAAAV&#13;&#10;AQAACwAAAAAAAAAAAAAAAAAfAQAAX3JlbHMvLnJlbHNQSwECLQAUAAYACAAAACEAr+8T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4" o:spid="_x0000_s118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os7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CAGiz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145" o:spid="_x0000_s1182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">
                              <v:rect id="Rechteck 30146" o:spid="_x0000_s118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LDX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C/mLD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47" o:spid="_x0000_s118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BVM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ZOXN7h/in9ALv8BAAD//wMAUEsBAi0AFAAGAAgAAAAhANvh9svuAAAAhQEAABMAAAAA&#13;&#10;AAAAAAAAAAAAAAAAAFtDb250ZW50X1R5cGVzXS54bWxQSwECLQAUAAYACAAAACEAWvQsW78AAAAV&#13;&#10;AQAACwAAAAAAAAAAAAAAAAAfAQAAX3JlbHMvLnJlbHNQSwECLQAUAAYACAAAACEA0NQV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48" o:spid="_x0000_s1185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149" o:spid="_x0000_s118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fsm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">
                              <v:rect id="Rechteck 30150" o:spid="_x0000_s118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BvlyQAAAOMAAAAPAAAAZHJzL2Rvd25yZXYueG1sRI9Na8JA&#13;&#10;EIbvBf/DMkJvdWOl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2uQb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1" o:spid="_x0000_s118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2" o:spid="_x0000_s118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iAJ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ewvNT/ANy+Q8AAP//AwBQSwECLQAUAAYACAAAACEA2+H2y+4AAACFAQAAEwAAAAAA&#13;&#10;AAAAAAAAAAAAAAAAW0NvbnRlbnRfVHlwZXNdLnhtbFBLAQItABQABgAIAAAAIQBa9CxbvwAAABUB&#13;&#10;AAALAAAAAAAAAAAAAAAAAB8BAABfcmVscy8ucmVsc1BLAQItABQABgAIAAAAIQBFeiA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3" o:spid="_x0000_s119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FoR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">
                              <v:rect id="Rechteck 30154" o:spid="_x0000_s11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x3m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ZPXF7h/in9ALv8BAAD//wMAUEsBAi0AFAAGAAgAAAAhANvh9svuAAAAhQEAABMAAAAA&#13;&#10;AAAAAAAAAAAAAAAAAFtDb250ZW50X1R5cGVzXS54bWxQSwECLQAUAAYACAAAACEAWvQsW78AAAAV&#13;&#10;AQAACwAAAAAAAAAAAAAAAAAfAQAAX3JlbHMvLnJlbHNQSwECLQAUAAYACAAAACEApd8d5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5" o:spid="_x0000_s11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7h9ygAAAOMAAAAPAAAAZHJzL2Rvd25yZXYueG1sRI9Ba8JA&#13;&#10;FITvhf6H5RW81Y2V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MqTuH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6" o:spid="_x0000_s11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SYK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A6QSY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7" o:spid="_x0000_s119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1wS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">
                              <v:rect id="Rechteck 30158" o:spid="_x0000_s11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9" o:spid="_x0000_s11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60" o:spid="_x0000_s11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NFY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EQtxEh/Qi38AAAD//wMAUEsBAi0AFAAGAAgAAAAhANvh9svuAAAAhQEAABMAAAAA&#13;&#10;AAAAAAAAAAAAAAAAAFtDb250ZW50X1R5cGVzXS54bWxQSwECLQAUAAYACAAAACEAWvQsW78AAAAV&#13;&#10;AQAACwAAAAAAAAAAAAAAAAAfAQAAX3JlbHMvLnJlbHNQSwECLQAUAAYACAAAACEAFIjR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61" o:spid="_x0000_s119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qtA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">
                              <v:rect id="Rechteck 30162" o:spid="_x0000_s11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uq0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8kI/j7FPyAXLwAAAP//AwBQSwECLQAUAAYACAAAACEA2+H2y+4AAACFAQAAEwAAAAAA&#13;&#10;AAAAAAAAAAAAAAAAW0NvbnRlbnRfVHlwZXNdLnhtbFBLAQItABQABgAIAAAAIQBa9CxbvwAAABUB&#13;&#10;AAALAAAAAAAAAAAAAAAAAB8BAABfcmVscy8ucmVsc1BLAQItABQABgAIAAAAIQCLFuq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63" o:spid="_x0000_s12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k8v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5FpPL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64" o:spid="_x0000_s12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9db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Brs9d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165" o:spid="_x0000_s1202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3LA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AE/3L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66" o:spid="_x0000_s120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y3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pnsPvp/gH5PoOAAD//wMAUEsBAi0AFAAGAAgAAAAhANvh9svuAAAAhQEAABMAAAAA&#13;&#10;AAAAAAAAAAAAAAAAAFtDb250ZW50X1R5cGVzXS54bWxQSwECLQAUAAYACAAAACEAWvQsW78AAAAV&#13;&#10;AQAACwAAAAAAAAAAAAAAAAAfAQAAX3JlbHMvLnJlbHNQSwECLQAUAAYACAAAACEA9C3st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167" o:spid="_x0000_s1204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Uks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ksfYW/T/EPyPUvAAAA//8DAFBLAQItABQABgAIAAAAIQDb4fbL7gAAAIUBAAATAAAA&#13;&#10;AAAAAAAAAAAAAAAAAABbQ29udGVudF9UeXBlc10ueG1sUEsBAi0AFAAGAAgAAAAhAFr0LFu/AAAA&#13;&#10;FQEAAAsAAAAAAAAAAAAAAAAAHwEAAF9yZWxzLy5yZWxzUEsBAi0AFAAGAAgAAAAhAJthSS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168" o:spid="_x0000_s1205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t1e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Ik+Lk/iAXvwDAAD//wMAUEsBAi0AFAAGAAgAAAAhANvh9svuAAAAhQEAABMAAAAA&#13;&#10;AAAAAAAAAAAAAAAAAFtDb250ZW50X1R5cGVzXS54bWxQSwECLQAUAAYACAAAACEAWvQsW78AAAAV&#13;&#10;AQAACwAAAAAAAAAAAAAAAAAfAQAAX3JlbHMvLnJlbHNQSwECLQAUAAYACAAAACEA6v7d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69" o:spid="_x0000_s1206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njF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lmsH/p/gH5O4PAAD//wMAUEsBAi0AFAAGAAgAAAAhANvh9svuAAAAhQEAABMAAAAA&#13;&#10;AAAAAAAAAAAAAAAAAFtDb250ZW50X1R5cGVzXS54bWxQSwECLQAUAAYACAAAACEAWvQsW78AAAAV&#13;&#10;AQAACwAAAAAAAAAAAAAAAAAfAQAAX3JlbHMvLnJlbHNQSwECLQAUAAYACAAAACEAhbJ4x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70" o:spid="_x0000_s1207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171" o:spid="_x0000_s1208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Ie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9T+H3U/wDsngAAAD//wMAUEsBAi0AFAAGAAgAAAAhANvh9svuAAAAhQEAABMAAAAA&#13;&#10;AAAAAAAAAAAAAAAAAFtDb250ZW50X1R5cGVzXS54bWxQSwECLQAUAAYACAAAACEAWvQsW78AAAAV&#13;&#10;AQAACwAAAAAAAAAAAAAAAAAfAQAAX3JlbHMvLnJlbHNQSwECLQAUAAYACAAAACEA/h3iH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2" o:spid="_x0000_s1209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3xp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JEJ6f4h+Qy38AAAD//wMAUEsBAi0AFAAGAAgAAAAhANvh9svuAAAAhQEAABMAAAAA&#13;&#10;AAAAAAAAAAAAAAAAAFtDb250ZW50X1R5cGVzXS54bWxQSwECLQAUAAYACAAAACEAWvQsW78AAAAV&#13;&#10;AQAACwAAAAAAAAAAAAAAAAAfAQAAX3JlbHMvLnJlbHNQSwECLQAUAAYACAAAACEADs98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3" o:spid="_x0000_s1210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9ny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YbjFB6f4h+Q8zsAAAD//wMAUEsBAi0AFAAGAAgAAAAhANvh9svuAAAAhQEAABMAAAAA&#13;&#10;AAAAAAAAAAAAAAAAAFtDb250ZW50X1R5cGVzXS54bWxQSwECLQAUAAYACAAAACEAWvQsW78AAAAV&#13;&#10;AQAACwAAAAAAAAAAAAAAAAAfAQAAX3JlbHMvLnJlbHNQSwECLQAUAAYACAAAACEAYYPZ8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4" o:spid="_x0000_s1211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5" o:spid="_x0000_s1212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uQd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Mnl7gfun+Afk8h8AAP//AwBQSwECLQAUAAYACAAAACEA2+H2y+4AAACFAQAAEwAAAAAA&#13;&#10;AAAAAAAAAAAAAAAAW0NvbnRlbnRfVHlwZXNdLnhtbFBLAQItABQABgAIAAAAIQBa9CxbvwAAABUB&#13;&#10;AAALAAAAAAAAAAAAAAAAAB8BAABfcmVscy8ucmVsc1BLAQItABQABgAIAAAAIQCBJuQ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6" o:spid="_x0000_s1213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Hpq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sNYW/T/EPyPUvAAAA//8DAFBLAQItABQABgAIAAAAIQDb4fbL7gAAAIUBAAATAAAA&#13;&#10;AAAAAAAAAAAAAAAAAABbQ29udGVudF9UeXBlc10ueG1sUEsBAi0AFAAGAAgAAAAhAFr0LFu/AAAA&#13;&#10;FQEAAAsAAAAAAAAAAAAAAAAAHwEAAF9yZWxzLy5yZWxzUEsBAi0AFAAGAAgAAAAhAHH0em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7" o:spid="_x0000_s1214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N/x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jKZTeH2Kf0AunwAAAP//AwBQSwECLQAUAAYACAAAACEA2+H2y+4AAACFAQAAEwAAAAAA&#13;&#10;AAAAAAAAAAAAAAAAW0NvbnRlbnRfVHlwZXNdLnhtbFBLAQItABQABgAIAAAAIQBa9CxbvwAAABUB&#13;&#10;AAALAAAAAAAAAAAAAAAAAB8BAABfcmVscy8ucmVsc1BLAQItABQABgAIAAAAIQAeuN/x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8" o:spid="_x0000_s1215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  <v:rect id="Rechteck 30179" o:spid="_x0000_s1216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+4Y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5awZ/n+IfkOsbAAAA//8DAFBLAQItABQABgAIAAAAIQDb4fbL7gAAAIUBAAATAAAA&#13;&#10;AAAAAAAAAAAAAAAAAABbQ29udGVudF9UeXBlc10ueG1sUEsBAi0AFAAGAAgAAAAhAFr0LFu/AAAA&#13;&#10;FQEAAAsAAAAAAAAAAAAAAAAAHwEAAF9yZWxzLy5yZWxzUEsBAi0AFAAGAAgAAAAhAABr7h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80" o:spid="_x0000_s1217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Dei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FQtxEh/Qi38AAAD//wMAUEsBAi0AFAAGAAgAAAAhANvh9svuAAAAhQEAABMAAAAA&#13;&#10;AAAAAAAAAAAAAAAAAFtDb250ZW50X1R5cGVzXS54bWxQSwECLQAUAAYACAAAACEAWvQsW78AAAAV&#13;&#10;AQAACwAAAAAAAAAAAAAAAAAfAQAAX3JlbHMvLnJlbHNQSwECLQAUAAYACAAAACEApIQ3o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1" o:spid="_x0000_s1218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JI5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pJMU3p/iH5DzFwAAAP//AwBQSwECLQAUAAYACAAAACEA2+H2y+4AAACFAQAAEwAAAAAA&#13;&#10;AAAAAAAAAAAAAAAAW0NvbnRlbnRfVHlwZXNdLnhtbFBLAQItABQABgAIAAAAIQBa9CxbvwAAABUB&#13;&#10;AAALAAAAAAAAAAAAAAAAAB8BAABfcmVscy8ucmVsc1BLAQItABQABgAIAAAAIQDLyJI5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2" o:spid="_x0000_s1219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3" o:spid="_x0000_s1220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qnV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VFap1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4" o:spid="_x0000_s1221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5" o:spid="_x0000_s1222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6" o:spid="_x0000_s1223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7" o:spid="_x0000_s1224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8" o:spid="_x0000_s1225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juk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Kk+Lk/iAXvwDAAD//wMAUEsBAi0AFAAGAAgAAAAhANvh9svuAAAAhQEAABMAAAAA&#13;&#10;AAAAAAAAAAAAAAAAAFtDb250ZW50X1R5cGVzXS54bWxQSwECLQAUAAYACAAAACEAWvQsW78AAAAV&#13;&#10;AQAACwAAAAAAAAAAAAAAAAAfAQAAX3JlbHMvLnJlbHNQSwECLQAUAAYACAAAACEAWvI7p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9" o:spid="_x0000_s1226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90" o:spid="_x0000_s1227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1A04C91A" w14:textId="77777777" w:rsidR="00903D7F" w:rsidRPr="008249EA" w:rsidRDefault="00903D7F" w:rsidP="001826A1">
            <w:pPr>
              <w:rPr>
                <w:sz w:val="24"/>
              </w:rPr>
            </w:pPr>
          </w:p>
          <w:p w14:paraId="44A3B0BA" w14:textId="77777777" w:rsidR="00903D7F" w:rsidRPr="008249EA" w:rsidRDefault="00903D7F" w:rsidP="001826A1">
            <w:pPr>
              <w:rPr>
                <w:sz w:val="24"/>
              </w:rPr>
            </w:pPr>
          </w:p>
          <w:p w14:paraId="56BFB7F2" w14:textId="77777777" w:rsidR="00903D7F" w:rsidRPr="008249EA" w:rsidRDefault="00903D7F" w:rsidP="001826A1">
            <w:pPr>
              <w:rPr>
                <w:sz w:val="24"/>
              </w:rPr>
            </w:pPr>
          </w:p>
          <w:p w14:paraId="140099BB" w14:textId="77777777" w:rsidR="00903D7F" w:rsidRPr="008249EA" w:rsidRDefault="00903D7F" w:rsidP="001826A1">
            <w:pPr>
              <w:rPr>
                <w:sz w:val="24"/>
              </w:rPr>
            </w:pPr>
          </w:p>
          <w:p w14:paraId="7616541A" w14:textId="77777777" w:rsidR="00903D7F" w:rsidRPr="008249EA" w:rsidRDefault="00903D7F" w:rsidP="001826A1">
            <w:pPr>
              <w:rPr>
                <w:sz w:val="24"/>
              </w:rPr>
            </w:pPr>
          </w:p>
          <w:p w14:paraId="51A559FD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</w:tbl>
    <w:p w14:paraId="19119B10" w14:textId="77777777" w:rsidR="00903D7F" w:rsidRDefault="00903D7F" w:rsidP="00903D7F">
      <w:r w:rsidRPr="00415AFF">
        <w:rPr>
          <w:rFonts w:cstheme="minorHAnsi"/>
          <w:noProof/>
        </w:rPr>
        <w:drawing>
          <wp:anchor distT="0" distB="0" distL="114300" distR="114300" simplePos="0" relativeHeight="253882368" behindDoc="0" locked="0" layoutInCell="1" allowOverlap="1" wp14:anchorId="0B4551B1" wp14:editId="72FEF512">
            <wp:simplePos x="0" y="0"/>
            <wp:positionH relativeFrom="column">
              <wp:posOffset>-78740</wp:posOffset>
            </wp:positionH>
            <wp:positionV relativeFrom="paragraph">
              <wp:posOffset>-1337627</wp:posOffset>
            </wp:positionV>
            <wp:extent cx="287020" cy="337820"/>
            <wp:effectExtent l="0" t="0" r="5080" b="5080"/>
            <wp:wrapNone/>
            <wp:docPr id="1610881145" name="Grafik 161088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506"/>
      </w:tblGrid>
      <w:tr w:rsidR="00903D7F" w:rsidRPr="008249EA" w14:paraId="3A1E592D" w14:textId="77777777" w:rsidTr="009702A2">
        <w:trPr>
          <w:trHeight w:val="624"/>
        </w:trPr>
        <w:tc>
          <w:tcPr>
            <w:tcW w:w="737" w:type="dxa"/>
          </w:tcPr>
          <w:p w14:paraId="53768177" w14:textId="77777777" w:rsidR="00903D7F" w:rsidRPr="008249EA" w:rsidRDefault="00903D7F" w:rsidP="009702A2">
            <w:pPr>
              <w:pStyle w:val="berschrift3"/>
              <w:spacing w:before="240" w:after="240"/>
              <w:rPr>
                <w:color w:val="auto"/>
              </w:rPr>
            </w:pPr>
            <w:r>
              <w:lastRenderedPageBreak/>
              <w:br w:type="page"/>
              <w:t>4.3</w:t>
            </w:r>
            <w:r w:rsidRPr="008249EA">
              <w:t>*</w:t>
            </w:r>
          </w:p>
        </w:tc>
        <w:tc>
          <w:tcPr>
            <w:tcW w:w="8903" w:type="dxa"/>
            <w:gridSpan w:val="2"/>
          </w:tcPr>
          <w:p w14:paraId="466C0C3D" w14:textId="6905FB5E" w:rsidR="00903D7F" w:rsidRPr="008249EA" w:rsidRDefault="00903D7F" w:rsidP="009702A2">
            <w:pPr>
              <w:pStyle w:val="berschrift3"/>
              <w:spacing w:before="240" w:after="240"/>
            </w:pPr>
            <w:r w:rsidRPr="008249EA">
              <w:t>Verschiedene Angebote für Jeans</w:t>
            </w:r>
          </w:p>
        </w:tc>
      </w:tr>
      <w:tr w:rsidR="00903D7F" w:rsidRPr="008249EA" w14:paraId="0528670A" w14:textId="77777777" w:rsidTr="009702A2">
        <w:trPr>
          <w:trHeight w:val="255"/>
        </w:trPr>
        <w:tc>
          <w:tcPr>
            <w:tcW w:w="737" w:type="dxa"/>
          </w:tcPr>
          <w:p w14:paraId="394FE518" w14:textId="77777777" w:rsidR="00903D7F" w:rsidRPr="008249EA" w:rsidRDefault="00903D7F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878272" behindDoc="0" locked="0" layoutInCell="1" allowOverlap="1" wp14:anchorId="3EC9A119" wp14:editId="1C83451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1583414027" name="Grafik 1583414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914AA14" w14:textId="77777777" w:rsidR="00903D7F" w:rsidRPr="008249EA" w:rsidRDefault="00903D7F" w:rsidP="002F1275">
            <w:pPr>
              <w:pStyle w:val="berschrift3"/>
            </w:pPr>
            <w:r w:rsidRPr="00BA7EBB"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3865984" behindDoc="0" locked="0" layoutInCell="1" allowOverlap="1" wp14:anchorId="2B6A2DA3" wp14:editId="5D1CAA5D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452755</wp:posOffset>
                      </wp:positionV>
                      <wp:extent cx="5347970" cy="1228090"/>
                      <wp:effectExtent l="0" t="0" r="11430" b="16510"/>
                      <wp:wrapNone/>
                      <wp:docPr id="30191" name="Gruppieren 30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192" name="Gruppieren 30192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193" name="Gruppieren 30193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194" name="Gruppieren 30194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195" name="Gruppieren 3019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196" name="Gruppieren 30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97" name="Rechteck 30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8" name="Rechteck 30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9" name="Rechteck 30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0" name="Gruppieren 30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1" name="Rechteck 30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2" name="Rechteck 30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3" name="Rechteck 30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4" name="Gruppieren 30204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5" name="Rechteck 30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6" name="Rechteck 30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7" name="Rechteck 30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8" name="Gruppieren 30208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209" name="Rechteck 30209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0" name="Rechteck 30210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1" name="Rechteck 30211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2" name="Gruppieren 30212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13" name="Rechteck 30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4" name="Rechteck 30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5" name="Rechteck 30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6" name="Gruppieren 30216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217" name="Rechteck 30217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8" name="Rechteck 302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9" name="Rechteck 302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0" name="Gruppieren 3022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1" name="Rechteck 30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2" name="Rechteck 30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3" name="Rechteck 30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4" name="Gruppieren 3022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5" name="Rechteck 30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6" name="Rechteck 30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7" name="Rechteck 30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8" name="Gruppieren 3022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9" name="Rechteck 30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0" name="Rechteck 30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1" name="Rechteck 30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2" name="Gruppieren 3023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33" name="Rechteck 30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4" name="Rechteck 30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5" name="Rechteck 30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6" name="Gruppieren 30236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237" name="Rechteck 30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8" name="Rechteck 30238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9" name="Rechteck 30239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240" name="Rechteck 302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1" name="Rechteck 3024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2" name="Rechteck 3024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3" name="Rechteck 3024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4" name="Rechteck 3024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5" name="Rechteck 3024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6" name="Rechteck 3024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47" name="Rechteck 3024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8" name="Rechteck 3024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9" name="Rechteck 3024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0" name="Rechteck 3025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1" name="Rechteck 3025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2" name="Rechteck 3025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253" name="Gruppieren 3025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254" name="Gruppieren 3025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5" name="Rechteck 302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6" name="Rechteck 302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7" name="Rechteck 3025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58" name="Gruppieren 3025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9" name="Rechteck 302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0" name="Rechteck 302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1" name="Rechteck 302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62" name="Gruppieren 3026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263" name="Rechteck 302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4" name="Rechteck 302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65" name="Rechteck 3026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266" name="Gruppieren 3026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67" name="Rechteck 302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8" name="Rechteck 302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9" name="Rechteck 302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0" name="Gruppieren 3027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1" name="Rechteck 302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2" name="Rechteck 302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3" name="Rechteck 302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4" name="Gruppieren 30274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5" name="Rechteck 302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6" name="Rechteck 302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7" name="Rechteck 302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8" name="Gruppieren 30278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9" name="Rechteck 302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0" name="Rechteck 302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1" name="Rechteck 3028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82" name="Rechteck 30282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83" name="Rechteck 30283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284" name="Gruppieren 30284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285" name="Gruppieren 30285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286" name="Gruppieren 3028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287" name="Gruppieren 3028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88" name="Rechteck 30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89" name="Rechteck 302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0" name="Rechteck 302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1" name="Gruppieren 3029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2" name="Rechteck 3029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3" name="Rechteck 3029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4" name="Rechteck 3029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5" name="Gruppieren 3029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6" name="Rechteck 302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7" name="Rechteck 302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8" name="Rechteck 302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9" name="Gruppieren 3029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300" name="Rechteck 3030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1" name="Rechteck 3030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2" name="Rechteck 3030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3" name="Gruppieren 3030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04" name="Rechteck 303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5" name="Rechteck 303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6" name="Rechteck 303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7" name="Gruppieren 3030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308" name="Rechteck 3030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9" name="Rechteck 303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0" name="Rechteck 303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1" name="Gruppieren 3031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2" name="Rechteck 30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3" name="Rechteck 30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4" name="Rechteck 30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5" name="Gruppieren 3031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6" name="Rechteck 30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7" name="Rechteck 30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8" name="Rechteck 30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9" name="Gruppieren 3031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0" name="Rechteck 30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1" name="Rechteck 30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2" name="Rechteck 303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3" name="Gruppieren 3032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4" name="Rechteck 30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5" name="Rechteck 30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6" name="Rechteck 30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7" name="Gruppieren 3032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328" name="Rechteck 30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9" name="Rechteck 3032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30" name="Rechteck 3033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331" name="Rechteck 3033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2" name="Rechteck 3033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3" name="Rechteck 3033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4" name="Rechteck 3033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5" name="Rechteck 3033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6" name="Rechteck 3033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7" name="Rechteck 3033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38" name="Rechteck 3033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39" name="Rechteck 3033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0" name="Rechteck 3034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1" name="Rechteck 3034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2" name="Rechteck 3034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3" name="Rechteck 3034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344" name="Gruppieren 3034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345" name="Gruppieren 3034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46" name="Rechteck 303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7" name="Rechteck 303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8" name="Rechteck 3034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49" name="Gruppieren 3034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0" name="Rechteck 303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1" name="Rechteck 303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2" name="Rechteck 303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53" name="Gruppieren 3035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354" name="Rechteck 303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5" name="Rechteck 303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56" name="Rechteck 3035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357" name="Gruppieren 3035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8" name="Rechteck 303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9" name="Rechteck 303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0" name="Rechteck 303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1" name="Gruppieren 3036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2" name="Rechteck 303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3" name="Rechteck 303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4" name="Rechteck 303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5" name="Gruppieren 3036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6" name="Rechteck 303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7" name="Rechteck 303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8" name="Rechteck 303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9" name="Gruppieren 3036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70" name="Rechteck 303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1" name="Rechteck 303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2" name="Rechteck 3037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73" name="Rechteck 3037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74" name="Rechteck 3037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375" name="Rechteck 3037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6" name="Rechteck 3037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7" name="Rechteck 3037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8" name="Rechteck 3037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379" name="Rechteck 3037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0" name="Rechteck 3038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1" name="Rechteck 3038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2" name="Rechteck 3038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3" name="Rechteck 3038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4" name="Rechteck 3038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5" name="Rechteck 3038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6" name="Rechteck 3038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7" name="Rechteck 3038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8" name="Rechteck 3038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9" name="Rechteck 3038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0" name="Rechteck 3039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1" name="Rechteck 3039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2" name="Rechteck 3039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3" name="Rechteck 3039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4" name="Rechteck 3039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5" name="Rechteck 3039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6" name="Rechteck 3039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7" name="Rechteck 3039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8" name="Rechteck 3039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1A1944" id="Gruppieren 30191" o:spid="_x0000_s1026" style="position:absolute;margin-left:20.25pt;margin-top:35.65pt;width:421.1pt;height:96.7pt;z-index:253865984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">
                      <v:group id="Gruppieren 30192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UUQ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">
                        <v:group id="Gruppieren 30193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eCL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">
                          <v:group id="Gruppieren 30194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Hj/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">
                            <v:group id="Gruppieren 3019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N1kygAAAOM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">
                              <v:group id="Gruppieren 30196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kMTygAAAOM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">
                                <v:rect id="Rechteck 30197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DkL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N59gp/n+IfkOsbAAAA//8DAFBLAQItABQABgAIAAAAIQDb4fbL7gAAAIUBAAATAAAA&#13;&#10;AAAAAAAAAAAAAAAAAABbQ29udGVudF9UeXBlc10ueG1sUEsBAi0AFAAGAAgAAAAhAFr0LFu/AAAA&#13;&#10;FQEAAAsAAAAAAAAAAAAAAAAAHwEAAF9yZWxzLy5yZWxzUEsBAi0AFAAGAAgAAAAhAK60OQ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198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99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0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">
                                <v:rect id="Rechteck 30201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vA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i3UHH4/pT8gix8AAAD//wMAUEsBAi0AFAAGAAgAAAAhANvh9svuAAAAhQEAABMAAAAA&#13;&#10;AAAAAAAAAAAAAAAAAFtDb250ZW50X1R5cGVzXS54bWxQSwECLQAUAAYACAAAACEAWvQsW78AAAAV&#13;&#10;AQAACwAAAAAAAAAAAAAAAAAfAQAAX3JlbHMvLnJlbHNQSwECLQAUAAYACAAAACEAfT7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2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G5o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FWmMvj9lP6ALH4AAAD//wMAUEsBAi0AFAAGAAgAAAAhANvh9svuAAAAhQEAABMAAAAA&#13;&#10;AAAAAAAAAAAAAAAAAFtDb250ZW50X1R5cGVzXS54bWxQSwECLQAUAAYACAAAACEAWvQsW78AAAAV&#13;&#10;AQAACwAAAAAAAAAAAAAAAAAfAQAAX3JlbHMvLnJlbHNQSwECLQAUAAYACAAAACEAjexu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3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Mvz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GqtMvj9lP6ALH4AAAD//wMAUEsBAi0AFAAGAAgAAAAhANvh9svuAAAAhQEAABMAAAAA&#13;&#10;AAAAAAAAAAAAAAAAAFtDb250ZW50X1R5cGVzXS54bWxQSwECLQAUAAYACAAAACEAWvQsW78AAAAV&#13;&#10;AQAACwAAAAAAAAAAAAAAAAAfAQAAX3JlbHMvLnJlbHNQSwECLQAUAAYACAAAACEA4qDL8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4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4wE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">
                                <v:rect id="Rechteck 30205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fYc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1FCN4f4p/QE5/wcAAP//AwBQSwECLQAUAAYACAAAACEA2+H2y+4AAACFAQAAEwAAAAAA&#13;&#10;AAAAAAAAAAAAAAAAW0NvbnRlbnRfVHlwZXNdLnhtbFBLAQItABQABgAIAAAAIQBa9CxbvwAAABUB&#13;&#10;AAALAAAAAAAAAAAAAAAAAB8BAABfcmVscy8ucmVsc1BLAQItABQABgAIAAAAIQACBfY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6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2hr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1FTN4f9T+gNyfQcAAP//AwBQSwECLQAUAAYACAAAACEA2+H2y+4AAACFAQAAEwAAAAAA&#13;&#10;AAAAAAAAAAAAAAAAW0NvbnRlbnRfVHlwZXNdLnhtbFBLAQItABQABgAIAAAAIQBa9CxbvwAAABUB&#13;&#10;AAALAAAAAAAAAAAAAAAAAB8BAABfcmVscy8ucmVsc1BLAQItABQABgAIAAAAIQDy12h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7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83w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aqg+4P4p/QE5/wcAAP//AwBQSwECLQAUAAYACAAAACEA2+H2y+4AAACFAQAAEwAAAAAA&#13;&#10;AAAAAAAAAAAAAAAAW0NvbnRlbnRfVHlwZXNdLnhtbFBLAQItABQABgAIAAAAIQBa9CxbvwAAABUB&#13;&#10;AAALAAAAAAAAAAAAAAAAAB8BAABfcmVscy8ucmVsc1BLAQItABQABgAIAAAAIQCdm83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08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oYB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">
                                <v:rect id="Rechteck 30209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PwZ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TdQc/j6lPyBXTwAAAP//AwBQSwECLQAUAAYACAAAACEA2+H2y+4AAACFAQAAEwAAAAAA&#13;&#10;AAAAAAAAAAAAAAAAW0NvbnRlbnRfVHlwZXNdLnhtbFBLAQItABQABgAIAAAAIQBa9CxbvwAAABUB&#13;&#10;AAALAAAAAAAAAAAAAAAAAB8BAABfcmVscy8ucmVsc1BLAQItABQABgAIAAAAIQCDSPw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0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8NZ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PxEKcxAf04g8AAP//AwBQSwECLQAUAAYACAAAACEA2+H2y+4AAACFAQAAEwAAAAAA&#13;&#10;AAAAAAAAAAAAAAAAW0NvbnRlbnRfVHlwZXNdLnhtbFBLAQItABQABgAIAAAAIQBa9CxbvwAAABUB&#13;&#10;AAALAAAAAAAAAAAAAAAAAB8BAABfcmVscy8ucmVsc1BLAQItABQABgAIAAAAIQCXq8N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1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2b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RmkKr0/xD8j5HwAAAP//AwBQSwECLQAUAAYACAAAACEA2+H2y+4AAACFAQAAEwAAAAAA&#13;&#10;AAAAAAAAAAAAAAAAW0NvbnRlbnRfVHlwZXNdLnhtbFBLAQItABQABgAIAAAAIQBa9CxbvwAAABUB&#13;&#10;AAALAAAAAAAAAAAAAAAAAB8BAABfcmVscy8ucmVsc1BLAQItABQABgAIAAAAIQD452b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2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">
                                <v:rect id="Rechteck 30213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V0u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2zeH+Kf0BufoFAAD//wMAUEsBAi0AFAAGAAgAAAAhANvh9svuAAAAhQEAABMAAAAA&#13;&#10;AAAAAAAAAAAAAAAAAFtDb250ZW50X1R5cGVzXS54bWxQSwECLQAUAAYACAAAACEAWvQsW78AAAAV&#13;&#10;AQAACwAAAAAAAAAAAAAAAAAfAQAAX3JlbHMvLnJlbHNQSwECLQAUAAYACAAAACEAZ3ld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4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MVa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BGJ6f4h+Qy38AAAD//wMAUEsBAi0AFAAGAAgAAAAhANvh9svuAAAAhQEAABMAAAAA&#13;&#10;AAAAAAAAAAAAAAAAAFtDb250ZW50X1R5cGVzXS54bWxQSwECLQAUAAYACAAAACEAWvQsW78AAAAV&#13;&#10;AQAACwAAAAAAAAAAAAAAAAAfAQAAX3JlbHMvLnJlbHNQSwECLQAUAAYACAAAACEA6JDF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5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GDB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Yw/NT/ANy+Q8AAP//AwBQSwECLQAUAAYACAAAACEA2+H2y+4AAACFAQAAEwAAAAAA&#13;&#10;AAAAAAAAAAAAAAAAW0NvbnRlbnRfVHlwZXNdLnhtbFBLAQItABQABgAIAAAAIQBa9CxbvwAAABUB&#13;&#10;AAALAAAAAAAAAAAAAAAAAB8BAABfcmVscy8ucmVsc1BLAQItABQABgAIAAAAIQCH3GD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6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">
                                <v:rect id="Rechteck 30217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lst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BBJ6f4h+Qy38AAAD//wMAUEsBAi0AFAAGAAgAAAAhANvh9svuAAAAhQEAABMAAAAA&#13;&#10;AAAAAAAAAAAAAAAAAFtDb250ZW50X1R5cGVzXS54bWxQSwECLQAUAAYACAAAACEAWvQsW78AAAAV&#13;&#10;AQAACwAAAAAAAAAAAAAAAAAfAQAAX3JlbHMvLnJlbHNQSwECLQAUAAYACAAAACEAGEJb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8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c9f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eydPiJD6gF38AAAD//wMAUEsBAi0AFAAGAAgAAAAhANvh9svuAAAAhQEAABMAAAAA&#13;&#10;AAAAAAAAAAAAAAAAAFtDb250ZW50X1R5cGVzXS54bWxQSwECLQAUAAYACAAAACEAWvQsW78AAAAV&#13;&#10;AQAACwAAAAAAAAAAAAAAAAAfAQAAX3JlbHMvLnJlbHNQSwECLQAUAAYACAAAACEAad3P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9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WrE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aLLIe/T/EPyO0NAAD//wMAUEsBAi0AFAAGAAgAAAAhANvh9svuAAAAhQEAABMAAAAA&#13;&#10;AAAAAAAAAAAAAAAAAFtDb250ZW50X1R5cGVzXS54bWxQSwECLQAUAAYACAAAACEAWvQsW78AAAAV&#13;&#10;AQAACwAAAAAAAAAAAAAAAAAfAQAAX3JlbHMvLnJlbHNQSwECLQAUAAYACAAAACEABpFq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0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">
                                <v:rect id="Rechteck 30221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6x/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+yLIX7p/gH5PoXAAD//wMAUEsBAi0AFAAGAAgAAAAhANvh9svuAAAAhQEAABMAAAAA&#13;&#10;AAAAAAAAAAAAAAAAAFtDb250ZW50X1R5cGVzXS54bWxQSwECLQAUAAYACAAAACEAWvQsW78AAAAV&#13;&#10;AQAACwAAAAAAAAAAAAAAAAAfAQAAX3JlbHMvLnJlbHNQSwECLQAUAAYACAAAACEANous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2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3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ZeT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pm8PoU/4Bc/AIAAP//AwBQSwECLQAUAAYACAAAACEA2+H2y+4AAACFAQAAEwAAAAAA&#13;&#10;AAAAAAAAAAAAAAAAW0NvbnRlbnRfVHlwZXNdLnhtbFBLAQItABQABgAIAAAAIQBa9CxbvwAAABUB&#13;&#10;AAALAAAAAAAAAAAAAAAAAB8BAABfcmVscy8ucmVsc1BLAQItABQABgAIAAAAIQCpFZe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24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">
                                <v:rect id="Rechteck 30225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Kp8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Vp+gi/n+IfkMUdAAD//wMAUEsBAi0AFAAGAAgAAAAhANvh9svuAAAAhQEAABMAAAAA&#13;&#10;AAAAAAAAAAAAAAAAAFtDb250ZW50X1R5cGVzXS54bWxQSwECLQAUAAYACAAAACEAWvQsW78AAAAV&#13;&#10;AQAACwAAAAAAAAAAAAAAAAAfAQAAX3JlbHMvLnJlbHNQSwECLQAUAAYACAAAACEASbCq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6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jQL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SdMJPD/FPyCX/wAAAP//AwBQSwECLQAUAAYACAAAACEA2+H2y+4AAACFAQAAEwAAAAAA&#13;&#10;AAAAAAAAAAAAAAAAW0NvbnRlbnRfVHlwZXNdLnhtbFBLAQItABQABgAIAAAAIQBa9CxbvwAAABUB&#13;&#10;AAALAAAAAAAAAAAAAAAAAB8BAABfcmVscy8ucmVsc1BLAQItABQABgAIAAAAIQC5YjQ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27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pGQ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+gS/n+IfkMUdAAD//wMAUEsBAi0AFAAGAAgAAAAhANvh9svuAAAAhQEAABMAAAAA&#13;&#10;AAAAAAAAAAAAAAAAAFtDb250ZW50X1R5cGVzXS54bWxQSwECLQAUAAYACAAAACEAWvQsW78AAAAV&#13;&#10;AQAACwAAAAAAAAAAAAAAAAAfAQAAX3JlbHMvLnJlbHNQSwECLQAUAAYACAAAACEA1i6R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8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">
                                <v:rect id="Rechteck 30229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aB5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dMJ/H+Kf0DOnwAAAP//AwBQSwECLQAUAAYACAAAACEA2+H2y+4AAACFAQAAEwAAAAAA&#13;&#10;AAAAAAAAAAAAAAAAW0NvbnRlbnRfVHlwZXNdLnhtbFBLAQItABQABgAIAAAAIQBa9CxbvwAAABUB&#13;&#10;AAALAAAAAAAAAAAAAAAAAB8BAABfcmVscy8ucmVsc1BLAQItABQABgAIAAAAIQDI/aB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0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p8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JvkYiFO4gN68QcAAP//AwBQSwECLQAUAAYACAAAACEA2+H2y+4AAACFAQAAEwAAAAAA&#13;&#10;AAAAAAAAAAAAAAAAW0NvbnRlbnRfVHlwZXNdLnhtbFBLAQItABQABgAIAAAAIQBa9CxbvwAAABUB&#13;&#10;AAALAAAAAAAAAAAAAAAAAB8BAABfcmVscy8ucmVsc1BLAQItABQABgAIAAAAIQDcHp8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1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jq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WT+H+Kf0BufoFAAD//wMAUEsBAi0AFAAGAAgAAAAhANvh9svuAAAAhQEAABMAAAAA&#13;&#10;AAAAAAAAAAAAAAAAAFtDb250ZW50X1R5cGVzXS54bWxQSwECLQAUAAYACAAAACEAWvQsW78AAAAV&#13;&#10;AQAACwAAAAAAAAAAAAAAAAAfAQAAX3JlbHMvLnJlbHNQSwECLQAUAAYACAAAACEAs1I6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2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">
                                <v:rect id="Rechteck 30233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AFO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plsHtU/wDcvUHAAD//wMAUEsBAi0AFAAGAAgAAAAhANvh9svuAAAAhQEAABMAAAAA&#13;&#10;AAAAAAAAAAAAAAAAAFtDb250ZW50X1R5cGVzXS54bWxQSwECLQAUAAYACAAAACEAWvQsW78AAAAV&#13;&#10;AQAACwAAAAAAAAAAAAAAAAAfAQAAX3JlbHMvLnJlbHNQSwECLQAUAAYACAAAACEALMwB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4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Zk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oyWZ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5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Ty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zGk8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6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">
                                <v:rect id="Rechteck 30237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wdN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zSETw+xT8gZ/8AAAD//wMAUEsBAi0AFAAGAAgAAAAhANvh9svuAAAAhQEAABMAAAAA&#13;&#10;AAAAAAAAAAAAAAAAAFtDb250ZW50X1R5cGVzXS54bWxQSwECLQAUAAYACAAAACEAWvQsW78AAAAV&#13;&#10;AQAACwAAAAAAAAAAAAAAAAAfAQAAX3JlbHMvLnJlbHNQSwECLQAUAAYACAAAACEAU/cH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8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JM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mySy9PiJD6gF38AAAD//wMAUEsBAi0AFAAGAAgAAAAhANvh9svuAAAAhQEAABMAAAAA&#13;&#10;AAAAAAAAAAAAAAAAAFtDb250ZW50X1R5cGVzXS54bWxQSwECLQAUAAYACAAAACEAWvQsW78AAAAV&#13;&#10;AQAACwAAAAAAAAAAAAAAAAAfAQAAX3JlbHMvLnJlbHNQSwECLQAUAAYACAAAACEAImiT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9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Da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sX8H9U/wDcvMLAAD//wMAUEsBAi0AFAAGAAgAAAAhANvh9svuAAAAhQEAABMAAAAA&#13;&#10;AAAAAAAAAAAAAAAAAFtDb250ZW50X1R5cGVzXS54bWxQSwECLQAUAAYACAAAACEAWvQsW78AAAAV&#13;&#10;AQAACwAAAAAAAAAAAAAAAAAfAQAAX3JlbHMvLnJlbHNQSwECLQAUAAYACAAAACEATSQ2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24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En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xAJ6f4h+Qy38AAAD//wMAUEsBAi0AFAAGAAgAAAAhANvh9svuAAAAhQEAABMAAAAA&#13;&#10;AAAAAAAAAAAAAAAAAFtDb250ZW50X1R5cGVzXS54bWxQSwECLQAUAAYACAAAACEAWvQsW78AAAAV&#13;&#10;AQAACwAAAAAAAAAAAAAAAAAfAQAAX3JlbHMvLnJlbHNQSwECLQAUAAYACAAAACEA61RJ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teo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G4bX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nIz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yGKTw+xT8gZ/8AAAD//wMAUEsBAi0AFAAGAAgAAAAhANvh9svuAAAAhQEAABMAAAAA&#13;&#10;AAAAAAAAAAAAAAAAAFtDb250ZW50X1R5cGVzXS54bWxQSwECLQAUAAYACAAAACEAWvQsW78AAAAV&#13;&#10;AQAACwAAAAAAAAAAAAAAAAAfAQAAX3JlbHMvLnJlbHNQSwECLQAUAAYACAAAACEAdMpy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0/c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SavM/j/FP+AXN4BAAD//wMAUEsBAi0AFAAGAAgAAAAhANvh9svuAAAAhQEAABMAAAAA&#13;&#10;AAAAAAAAAAAAAAAAAFtDb250ZW50X1R5cGVzXS54bWxQSwECLQAUAAYACAAAACEAWvQsW78AAAAV&#13;&#10;AQAACwAAAAAAAAAAAAAAAAAfAQAAX3JlbHMvLnJlbHNQSwECLQAUAAYACAAAACEAlG9P3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dGr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BkvdG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4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XQw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C/F0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4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4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kXZ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BUiRd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5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5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d8C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ewPNT/ANy+Q8AAP//AwBQSwECLQAUAAYACAAAACEA2+H2y+4AAACFAQAAEwAAAAAA&#13;&#10;AAAAAAAAAAAAAAAAW0NvbnRlbnRfVHlwZXNdLnhtbFBLAQItABQABgAIAAAAIQBa9CxbvwAAABUB&#13;&#10;AAALAAAAAAAAAAAAAAAAAB8BAABfcmVscy8ucmVsc1BLAQItABQABgAIAAAAIQBujd8C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25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0F1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nl9Bd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25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">
                            <v:group id="Gruppieren 3025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">
                              <v:rect id="Rechteck 3025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Ed2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DhZEd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OLt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jiji7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5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">
                              <v:rect id="Rechteck 3025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9ME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JD70w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6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RW/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o8kQ/j7FPyAXLwAAAP//AwBQSwECLQAUAAYACAAAACEA2+H2y+4AAACFAQAAEwAAAAAA&#13;&#10;AAAAAAAAAAAAAAAAW0NvbnRlbnRfVHlwZXNdLnhtbFBLAQItABQABgAIAAAAIQBa9CxbvwAAABUB&#13;&#10;AAALAAAAAAAAAAAAAAAAAB8BAABfcmVscy8ucmVsc1BLAQItABQABgAIAAAAIQCg4RW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6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">
                              <v:rect id="Rechteck 3026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y5T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jCcpPD/FPyCX/wAAAP//AwBQSwECLQAUAAYACAAAACEA2+H2y+4AAACFAQAAEwAAAAAA&#13;&#10;AAAAAAAAAAAAAAAAW0NvbnRlbnRfVHlwZXNdLnhtbFBLAQItABQABgAIAAAAIQBa9CxbvwAAABUB&#13;&#10;AAALAAAAAAAAAAAAAAAAAB8BAABfcmVscy8ucmVsc1BLAQItABQABgAIAAAAIQA/fy5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rYn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+kHvD7FPyCXfwAAAP//AwBQSwECLQAUAAYACAAAACEA2+H2y+4AAACFAQAAEwAAAAAA&#13;&#10;AAAAAAAAAAAAAAAAW0NvbnRlbnRfVHlwZXNdLnhtbFBLAQItABQABgAIAAAAIQBa9CxbvwAAABUB&#13;&#10;AAALAAAAAAAAAAAAAAAAAB8BAABfcmVscy8ucmVsc1BLAQItABQABgAIAAAAIQCwlrY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6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26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">
                              <v:rect id="Rechteck 3026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ChQ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PNT/ANy8Q8AAP//AwBQSwECLQAUAAYACAAAACEA2+H2y+4AAACFAQAAEwAAAAAA&#13;&#10;AAAAAAAAAAAAAAAAW0NvbnRlbnRfVHlwZXNdLnhtbFBLAQItABQABgAIAAAAIQBa9CxbvwAAABUB&#13;&#10;AAALAAAAAAAAAAAAAAAAAB8BAABfcmVscy8ucmVsc1BLAQItABQABgAIAAAAIQBARCh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6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xm5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ilcLfp/gH5PoXAAD//wMAUEsBAi0AFAAGAAgAAAAhANvh9svuAAAAhQEAABMAAAAA&#13;&#10;AAAAAAAAAAAAAAAAAFtDb250ZW50X1R5cGVzXS54bWxQSwECLQAUAAYACAAAACEAWvQsW78AAAAV&#13;&#10;AQAACwAAAAAAAAAAAAAAAAAfAQAAX3JlbHMvLnJlbHNQSwECLQAUAAYACAAAACEAXpcZ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">
                              <v:rect id="Rechteck 3027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INi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JAJ6f4h+Qy38AAAD//wMAUEsBAi0AFAAGAAgAAAAhANvh9svuAAAAhQEAABMAAAAA&#13;&#10;AAAAAAAAAAAAAAAAAFtDb250ZW50X1R5cGVzXS54bWxQSwECLQAUAAYACAAAACEAWvQsW78AAAAV&#13;&#10;AQAACwAAAAAAAAAAAAAAAAAfAQAAX3JlbHMvLnJlbHNQSwECLQAUAAYACAAAACEAJTiD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h0V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XpUwq/n+IfkMUdAAD//wMAUEsBAi0AFAAGAAgAAAAhANvh9svuAAAAhQEAABMAAAAA&#13;&#10;AAAAAAAAAAAAAAAAAFtDb250ZW50X1R5cGVzXS54bWxQSwECLQAUAAYACAAAACEAWvQsW78AAAAV&#13;&#10;AQAACwAAAAAAAAAAAAAAAAAfAQAAX3JlbHMvLnJlbHNQSwECLQAUAAYACAAAACEA1eod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riO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xGKTw+xT8gZ/8AAAD//wMAUEsBAi0AFAAGAAgAAAAhANvh9svuAAAAhQEAABMAAAAA&#13;&#10;AAAAAAAAAAAAAAAAAFtDb250ZW50X1R5cGVzXS54bWxQSwECLQAUAAYACAAAACEAWvQsW78AAAAV&#13;&#10;AQAACwAAAAAAAAAAAAAAAAAfAQAAX3JlbHMvLnJlbHNQSwECLQAUAAYACAAAACEAuqa4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4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">
                              <v:rect id="Rechteck 30275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4Vh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O3V/j/FP+AXN4BAAD//wMAUEsBAi0AFAAGAAgAAAAhANvh9svuAAAAhQEAABMAAAAA&#13;&#10;AAAAAAAAAAAAAAAAAFtDb250ZW50X1R5cGVzXS54bWxQSwECLQAUAAYACAAAACEAWvQsW78AAAAV&#13;&#10;AQAACwAAAAAAAAAAAAAAAAAfAQAAX3JlbHMvLnJlbHNQSwECLQAUAAYACAAAACEAWgOF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6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RsW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gZw/NT/ANy8Q8AAP//AwBQSwECLQAUAAYACAAAACEA2+H2y+4AAACFAQAAEwAAAAAA&#13;&#10;AAAAAAAAAAAAAAAAW0NvbnRlbnRfVHlwZXNdLnhtbFBLAQItABQABgAIAAAAIQBa9CxbvwAAABUB&#13;&#10;AAALAAAAAAAAAAAAAAAAAB8BAABfcmVscy8ucmVsc1BLAQItABQABgAIAAAAIQCq0R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77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b6N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BJxtMpvD7FPyCXfwAAAP//AwBQSwECLQAUAAYACAAAACEA2+H2y+4AAACFAQAAEwAAAAAA&#13;&#10;AAAAAAAAAAAAAAAAW0NvbnRlbnRfVHlwZXNdLnhtbFBLAQItABQABgAIAAAAIQBa9CxbvwAAABUB&#13;&#10;AAALAAAAAAAAAAAAAAAAAB8BAABfcmVscy8ucmVsc1BLAQItABQABgAIAAAAIQDFnb6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78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">
                              <v:rect id="Rechteck 30279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o9k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PFSwp/n+IfkNsbAAAA//8DAFBLAQItABQABgAIAAAAIQDb4fbL7gAAAIUBAAATAAAA&#13;&#10;AAAAAAAAAAAAAAAAAABbQ29udGVudF9UeXBlc10ueG1sUEsBAi0AFAAGAAgAAAAhAFr0LFu/AAAA&#13;&#10;FQEAAAsAAAAAAAAAAAAAAAAAHwEAAF9yZWxzLy5yZWxzUEsBAi0AFAAGAAgAAAAhANtOj2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80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Vbe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pOZWIiT+IBe/QIAAP//AwBQSwECLQAUAAYACAAAACEA2+H2y+4AAACFAQAAEwAAAAAA&#13;&#10;AAAAAAAAAAAAAAAAW0NvbnRlbnRfVHlwZXNdLnhtbFBLAQItABQABgAIAAAAIQBa9CxbvwAAABUB&#13;&#10;AAALAAAAAAAAAAAAAAAAAB8BAABfcmVscy8ucmVsc1BLAQItABQABgAIAAAAIQB/oVb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81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fNF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ZItUvj9FP+A3PwAAAD//wMAUEsBAi0AFAAGAAgAAAAhANvh9svuAAAAhQEAABMAAAAA&#13;&#10;AAAAAAAAAAAAAAAAAFtDb250ZW50X1R5cGVzXS54bWxQSwECLQAUAAYACAAAACEAWvQsW78AAAAV&#13;&#10;AQAACwAAAAAAAAAAAAAAAAAfAQAAX3JlbHMvLnJlbHNQSwECLQAUAAYACAAAACEAEO3z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282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20y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5CpbZPD/Kf0Buf4DAAD//wMAUEsBAi0AFAAGAAgAAAAhANvh9svuAAAAhQEAABMAAAAA&#13;&#10;AAAAAAAAAAAAAAAAAFtDb250ZW50X1R5cGVzXS54bWxQSwECLQAUAAYACAAAACEAWvQsW78AAAAV&#13;&#10;AQAACwAAAAAAAAAAAAAAAAAfAQAAX3JlbHMvLnJlbHNQSwECLQAUAAYACAAAACEA4D9t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83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8i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pAm42kKv5/iH5CLNwAAAP//AwBQSwECLQAUAAYACAAAACEA2+H2y+4AAACFAQAAEwAAAAAA&#13;&#10;AAAAAAAAAAAAAAAAW0NvbnRlbnRfVHlwZXNdLnhtbFBLAQItABQABgAIAAAAIQBa9CxbvwAAABUB&#13;&#10;AAALAAAAAAAAAAAAAAAAAB8BAABfcmVscy8ucmVsc1BLAQItABQABgAIAAAAIQCPc8i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284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I9e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">
                          <v:group id="Gruppieren 30285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CrF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">
                            <v:group id="Gruppieren 3028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rSy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">
                              <v:group id="Gruppieren 30287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hEp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">
                                <v:rect id="Rechteck 3028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11rY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k1m8rQ4iQ/o1S8AAAD//wMAUEsBAi0AFAAGAAgAAAAhANvh9svuAAAAhQEAABMAAAAA&#13;&#10;AAAAAAAAAAAAAAAAAFtDb250ZW50X1R5cGVzXS54bWxQSwECLQAUAAYACAAAACEAWvQsW78AAAAV&#13;&#10;AQAACwAAAAAAAAAAAAAAAAAfAQAAX3JlbHMvLnJlbHNQSwECLQAUAAYACAAAACEAgdda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8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/9D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JPFKoX/T/EPyPUfAAAA//8DAFBLAQItABQABgAIAAAAIQDb4fbL7gAAAIUBAAATAAAA&#13;&#10;AAAAAAAAAAAAAAAAAABbQ29udGVudF9UeXBlc10ueG1sUEsBAi0AFAAGAAgAAAAhAFr0LFu/AAAA&#13;&#10;FQEAAAsAAAAAAAAAAAAAAAAAHwEAAF9yZWxzLy5yZWxzUEsBAi0AFAAGAAgAAAAhAO6b/0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MAD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JBvPxEKcxAf08g8AAP//AwBQSwECLQAUAAYACAAAACEA2+H2y+4AAACFAQAAEwAAAAAA&#13;&#10;AAAAAAAAAAAAAAAAW0NvbnRlbnRfVHlwZXNdLnhtbFBLAQItABQABgAIAAAAIQBa9CxbvwAAABUB&#13;&#10;AAALAAAAAAAAAAAAAAAAAB8BAABfcmVscy8ucmVsc1BLAQItABQABgAIAAAAIQD6eMA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9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rob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">
                                <v:rect id="Rechteck 3029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vvv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Scp/H+Kf0DOnwAAAP//AwBQSwECLQAUAAYACAAAACEA2+H2y+4AAACFAQAAEwAAAAAA&#13;&#10;AAAAAAAAAAAAAAAAW0NvbnRlbnRfVHlwZXNdLnhtbFBLAQItABQABgAIAAAAIQBa9CxbvwAAABUB&#13;&#10;AAALAAAAAAAAAAAAAAAAAB8BAABfcmVscy8ucmVsc1BLAQItABQABgAIAAAAIQBl5vv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9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l50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slcP9U/wDcvMLAAD//wMAUEsBAi0AFAAGAAgAAAAhANvh9svuAAAAhQEAABMAAAAA&#13;&#10;AAAAAAAAAAAAAAAAAFtDb250ZW50X1R5cGVzXS54bWxQSwECLQAUAAYACAAAACEAWvQsW78AAAAV&#13;&#10;AQAACwAAAAAAAAAAAAAAAAAfAQAAX3JlbHMvLnJlbHNQSwECLQAUAAYACAAAACEACqpe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8YA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NF+gx/n+IfkNsbAAAA//8DAFBLAQItABQABgAIAAAAIQDb4fbL7gAAAIUBAAATAAAA&#13;&#10;AAAAAAAAAAAAAAAAAABbQ29udGVudF9UeXBlc10ueG1sUEsBAi0AFAAGAAgAAAAhAFr0LFu/AAAA&#13;&#10;FQEAAAsAAAAAAAAAAAAAAAAAHwEAAF9yZWxzLy5yZWxzUEsBAi0AFAAGAAgAAAAhAIVDxg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29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bwY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">
                                <v:rect id="Rechteck 3029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f3s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iXcHfp/gH5PoXAAD//wMAUEsBAi0AFAAGAAgAAAAhANvh9svuAAAAhQEAABMAAAAA&#13;&#10;AAAAAAAAAAAAAAAAAFtDb250ZW50X1R5cGVzXS54bWxQSwECLQAUAAYACAAAACEAWvQsW78AAAAV&#13;&#10;AQAACwAAAAAAAAAAAAAAAAAfAQAAX3JlbHMvLnJlbHNQSwECLQAUAAYACAAAACEAGt39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Vh3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NF+gJ/n+IfkNsbAAAA//8DAFBLAQItABQABgAIAAAAIQDb4fbL7gAAAIUBAAATAAAA&#13;&#10;AAAAAAAAAAAAAAAAAABbQ29udGVudF9UeXBlc10ueG1sUEsBAi0AFAAGAAgAAAAhAFr0LFu/AAAA&#13;&#10;FQEAAAsAAAAAAAAAAAAAAAAAHwEAAF9yZWxzLy5yZWxzUEsBAi0AFAAGAAgAAAAhAHWRWH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swF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STaeydPiJD6gl38AAAD//wMAUEsBAi0AFAAGAAgAAAAhANvh9svuAAAAhQEAABMAAAAA&#13;&#10;AAAAAAAAAAAAAAAAAFtDb250ZW50X1R5cGVzXS54bWxQSwECLQAUAAYACAAAACEAWvQsW78AAAAV&#13;&#10;AQAACwAAAAAAAAAAAAAAAAAfAQAAX3JlbHMvLnJlbHNQSwECLQAUAAYACAAAACEABA7M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9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LYd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">
                                <v:rect id="Rechteck 3030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1oZ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EKIxbiJD6glzcAAAD//wMAUEsBAi0AFAAGAAgAAAAhANvh9svuAAAAhQEAABMAAAAA&#13;&#10;AAAAAAAAAAAAAAAAAFtDb250ZW50X1R5cGVzXS54bWxQSwECLQAUAAYACAAAACEAWvQsW78AAAAV&#13;&#10;AQAACwAAAAAAAAAAAAAAAAAfAQAAX3JlbHMvLnJlbHNQSwECLQAUAAYACAAAACEAZJNa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/+C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VKYm8PyU/oBc/QIAAP//AwBQSwECLQAUAAYACAAAACEA2+H2y+4AAACFAQAAEwAAAAAA&#13;&#10;AAAAAAAAAAAAAAAAW0NvbnRlbnRfVHlwZXNdLnhtbFBLAQItABQABgAIAAAAIQBa9CxbvwAAABUB&#13;&#10;AAALAAAAAAAAAAAAAAAAAB8BAABfcmVscy8ucmVsc1BLAQItABQABgAIAAAAIQAL3/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0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WH1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CpTa/j9lP6ALH4AAAD//wMAUEsBAi0AFAAGAAgAAAAhANvh9svuAAAAhQEAABMAAAAA&#13;&#10;AAAAAAAAAAAAAAAAAFtDb250ZW50X1R5cGVzXS54bWxQSwECLQAUAAYACAAAACEAWvQsW78AAAAV&#13;&#10;AQAACwAAAAAAAAAAAAAAAAAfAQAAX3JlbHMvLnJlbHNQSwECLQAUAAYACAAAACEA+w1h9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0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">
                                <v:rect id="Rechteck 3030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Fwa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G6hc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PmB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dOT5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mf2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VKam8Psp/QG5eAIAAP//AwBQSwECLQAUAAYACAAAACEA2+H2y+4AAACFAQAAEwAAAAAA&#13;&#10;AAAAAAAAAAAAAAAAW0NvbnRlbnRfVHlwZXNdLnhtbFBLAQItABQABgAIAAAAIQBa9CxbvwAAABUB&#13;&#10;AAALAAAAAAAAAAAAAAAAAB8BAABfcmVscy8ucmVsc1BLAQItABQABgAIAAAAIQCENm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0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">
                                <v:rect id="Rechteck 3030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5VYf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pjDwtTuIDenkDAAD//wMAUEsBAi0AFAAGAAgAAAAhANvh9svuAAAAhQEAABMAAAAA&#13;&#10;AAAAAAAAAAAAAAAAAFtDb250ZW50X1R5cGVzXS54bWxQSwECLQAUAAYACAAAACEAWvQsW78AAAAV&#13;&#10;AQAACwAAAAAAAAAAAAAAAAAfAQAAX3JlbHMvLnJlbHNQSwECLQAUAAYACAAAACEAmuV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fOE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jI1h79P6Q/I1S8AAAD//wMAUEsBAi0AFAAGAAgAAAAhANvh9svuAAAAhQEAABMAAAAA&#13;&#10;AAAAAAAAAAAAAAAAAFtDb250ZW50X1R5cGVzXS54bWxQSwECLQAUAAYACAAAACEAWvQsW78AAAAV&#13;&#10;AQAACwAAAAAAAAAAAAAAAAAfAQAAX3JlbHMvLnJlbHNQSwECLQAUAAYACAAAACEA9anz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szE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MsnYiFO4gN68QcAAP//AwBQSwECLQAUAAYACAAAACEA2+H2y+4AAACFAQAAEwAAAAAA&#13;&#10;AAAAAAAAAAAAAAAAW0NvbnRlbnRfVHlwZXNdLnhtbFBLAQItABQABgAIAAAAIQBa9CxbvwAAABUB&#13;&#10;AAALAAAAAAAAAAAAAAAAAB8BAABfcmVscy8ucmVsc1BLAQItABQABgAIAAAAIQDhSsz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1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">
                                <v:rect id="Rechteck 3031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Pco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zuD+Kf0BufoFAAD//wMAUEsBAi0AFAAGAAgAAAAhANvh9svuAAAAhQEAABMAAAAA&#13;&#10;AAAAAAAAAAAAAAAAAFtDb250ZW50X1R5cGVzXS54bWxQSwECLQAUAAYACAAAACEAWvQsW78AAAAV&#13;&#10;AQAACwAAAAAAAAAAAAAAAAAfAQAAX3JlbHMvLnJlbHNQSwECLQAUAAYACAAAACEAftT3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FKz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5fD7Kf4BufkBAAD//wMAUEsBAi0AFAAGAAgAAAAhANvh9svuAAAAhQEAABMAAAAA&#13;&#10;AAAAAAAAAAAAAAAAAFtDb250ZW50X1R5cGVzXS54bWxQSwECLQAUAAYACAAAACEAWvQsW78AAAAV&#13;&#10;AQAACwAAAAAAAAAAAAAAAAAfAQAAX3JlbHMvLnJlbHNQSwECLQAUAAYACAAAACEAEZhS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crH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wEx6f4h+Q8zsAAAD//wMAUEsBAi0AFAAGAAgAAAAhANvh9svuAAAAhQEAABMAAAAA&#13;&#10;AAAAAAAAAAAAAAAAAFtDb250ZW50X1R5cGVzXS54bWxQSwECLQAUAAYACAAAACEAWvQsW78AAAAV&#13;&#10;AQAACwAAAAAAAAAAAAAAAAAfAQAAX3JlbHMvLnJlbHNQSwECLQAUAAYACAAAACEAnnHK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7Df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">
                                <v:rect id="Rechteck 3031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/Er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IsXcLvp/gH5OYOAAD//wMAUEsBAi0AFAAGAAgAAAAhANvh9svuAAAAhQEAABMAAAAA&#13;&#10;AAAAAAAAAAAAAAAAAFtDb250ZW50X1R5cGVzXS54bWxQSwECLQAUAAYACAAAACEAWvQsW78AAAAV&#13;&#10;AQAACwAAAAAAAAAAAAAAAAAfAQAAX3JlbHMvLnJlbHNQSwECLQAUAAYACAAAACEAAe/x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1Sw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hGB6f4h+Q8zsAAAD//wMAUEsBAi0AFAAGAAgAAAAhANvh9svuAAAAhQEAABMAAAAA&#13;&#10;AAAAAAAAAAAAAAAAAFtDb250ZW50X1R5cGVzXS54bWxQSwECLQAUAAYACAAAACEAWvQsW78AAAAV&#13;&#10;AQAACwAAAAAAAAAAAAAAAAAfAQAAX3JlbHMvLnJlbHNQSwECLQAUAAYACAAAACEAbqNU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MDC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iyfyNPiJD6gF38AAAD//wMAUEsBAi0AFAAGAAgAAAAhANvh9svuAAAAhQEAABMAAAAA&#13;&#10;AAAAAAAAAAAAAAAAAFtDb250ZW50X1R5cGVzXS54bWxQSwECLQAUAAYACAAAACEAWvQsW78AAAAV&#13;&#10;AQAACwAAAAAAAAAAAAAAAAAfAQAAX3JlbHMvLnJlbHNQSwECLQAUAAYACAAAACEAHzzA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rra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">
                                <v:rect id="Rechteck 3032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gZ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MsnYiFO4gN68QcAAP//AwBQSwECLQAUAAYACAAAACEA2+H2y+4AAACFAQAAEwAAAAAA&#13;&#10;AAAAAAAAAAAAAAAAW0NvbnRlbnRfVHlwZXNdLnhtbFBLAQItABQABgAIAAAAIQBa9CxbvwAAABUB&#13;&#10;AAALAAAAAAAAAAAAAAAAAB8BAABfcmVscy8ucmVsc1BLAQItABQABgAIAAAAIQAvJg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2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qP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TeH+Kf0BufoFAAD//wMAUEsBAi0AFAAGAAgAAAAhANvh9svuAAAAhQEAABMAAAAA&#13;&#10;AAAAAAAAAAAAAAAAAFtDb250ZW50X1R5cGVzXS54bWxQSwECLQAUAAYACAAAACEAWvQsW78AAAAV&#13;&#10;AQAACwAAAAAAAAAAAAAAAAAfAQAAX3JlbHMvLnJlbHNQSwECLQAUAAYACAAAACEAQGqj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D2V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am8PoU/4Bc/AIAAP//AwBQSwECLQAUAAYACAAAACEA2+H2y+4AAACFAQAAEwAAAAAA&#13;&#10;AAAAAAAAAAAAAAAAW0NvbnRlbnRfVHlwZXNdLnhtbFBLAQItABQABgAIAAAAIQBa9CxbvwAAABUB&#13;&#10;AAALAAAAAAAAAAAAAAAAAB8BAABfcmVscy8ucmVsc1BLAQItABQABgAIAAAAIQCwuD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keNywAAAOM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">
                                <v:rect id="Rechteck 3032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QB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UB0A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aX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P1Gl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zuW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OMJPD/FPyCX/wAAAP//AwBQSwECLQAUAAYACAAAACEA2+H2y+4AAACFAQAAEwAAAAAA&#13;&#10;AAAAAAAAAAAAAAAAW0NvbnRlbnRfVHlwZXNdLnhtbFBLAQItABQABgAIAAAAIQBa9CxbvwAAABUB&#13;&#10;AAALAAAAAAAAAAAAAAAAAB8BAABfcmVscy8ucmVsc1BLAQItABQABgAIAAAAIQDPgz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">
                                <v:rect id="Rechteck 3032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Ap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iyfyNPiJD6gF38AAAD//wMAUEsBAi0AFAAGAAgAAAAhANvh9svuAAAAhQEAABMAAAAA&#13;&#10;AAAAAAAAAAAAAAAAAFtDb250ZW50X1R5cGVzXS54bWxQSwECLQAUAAYACAAAACEAWvQsW78AAAAV&#13;&#10;AQAACwAAAAAAAAAAAAAAAAAfAQAAX3JlbHMvLnJlbHNQSwECLQAUAAYACAAAACEA0VAK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K/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8W8H9U/wDcvMLAAD//wMAUEsBAi0AFAAGAAgAAAAhANvh9svuAAAAhQEAABMAAAAA&#13;&#10;AAAAAAAAAAAAAAAAAFtDb250ZW50X1R5cGVzXS54bWxQSwECLQAUAAYACAAAACEAWvQsW78AAAAV&#13;&#10;AQAACwAAAAAAAAAAAAAAAAAfAQAAX3JlbHMvLnJlbHNQSwECLQAUAAYACAAAACEAvhyv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3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33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zU/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Z/D7Kf4BufkBAAD//wMAUEsBAi0AFAAGAAgAAAAhANvh9svuAAAAhQEAABMAAAAA&#13;&#10;AAAAAAAAAAAAAAAAAFtDb250ZW50X1R5cGVzXS54bWxQSwECLQAUAAYACAAAACEAWvQsW78AAAAV&#13;&#10;AQAACwAAAAAAAAAAAAAAAAAfAQAAX3JlbHMvLnJlbHNQSwECLQAUAAYACAAAACEAxbM1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atI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ZlsLtU/wDcvUHAAD//wMAUEsBAi0AFAAGAAgAAAAhANvh9svuAAAAhQEAABMAAAAA&#13;&#10;AAAAAAAAAAAAAAAAAFtDb250ZW50X1R5cGVzXS54bWxQSwECLQAUAAYACAAAACEAWvQsW78AAAAV&#13;&#10;AQAACwAAAAAAAAAAAAAAAAAfAQAAX3JlbHMvLnJlbHNQSwECLQAUAAYACAAAACEANWGrS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Jan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1cSW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DM8yQAAAOMAAAAPAAAAZHJzL2Rvd25yZXYueG1sRI9Ba8JA&#13;&#10;FITvgv9heYI33bSh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uogzP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q1L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msH/p/gH5PoKAAD//wMAUEsBAi0AFAAGAAgAAAAhANvh9svuAAAAhQEAABMAAAAA&#13;&#10;AAAAAAAAAAAAAAAAAFtDb250ZW50X1R5cGVzXS54bWxQSwECLQAUAAYACAAAACEAWvQsW78AAAAV&#13;&#10;AQAACwAAAAAAAAAAAAAAAAAfAQAAX3JlbHMvLnJlbHNQSwECLQAUAAYACAAAACEASlqtS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gjQ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M0XcH1U/wDcvsPAAD//wMAUEsBAi0AFAAGAAgAAAAhANvh9svuAAAAhQEAABMAAAAA&#13;&#10;AAAAAAAAAAAAAAAAAFtDb250ZW50X1R5cGVzXS54bWxQSwECLQAUAAYACAAAACEAWvQsW78AAAAV&#13;&#10;AQAACwAAAAAAAAAAAAAAAAAfAQAAX3JlbHMvLnJlbHNQSwECLQAUAAYACAAAACEAJRYI0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3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3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Tk5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ZvD7Kf4BufkBAAD//wMAUEsBAi0AFAAGAAgAAAAhANvh9svuAAAAhQEAABMAAAAA&#13;&#10;AAAAAAAAAAAAAAAAAFtDb250ZW50X1R5cGVzXS54bWxQSwECLQAUAAYACAAAACEAWvQsW78AAAAV&#13;&#10;AQAACwAAAAAAAAAAAAAAAAAfAQAAX3JlbHMvLnJlbHNQSwECLQAUAAYACAAAACEAO8U5O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ePZyQAAAOMAAAAPAAAAZHJzL2Rvd25yZXYueG1sRI9Ba8JA&#13;&#10;EIXvQv/DMoXedFMj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8vnj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UZC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nbVG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9g1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bWfY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32u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n6lML1U/wDcvsPAAD//wMAUEsBAi0AFAAGAAgAAAAhANvh9svuAAAAhQEAABMAAAAA&#13;&#10;AAAAAAAAAAAAAAAAAFtDb250ZW50X1R5cGVzXS54bWxQSwECLQAUAAYACAAAACEAWvQsW78AAAAV&#13;&#10;AQAACwAAAAAAAAAAAAAAAAAfAQAAX3JlbHMvLnJlbHNQSwECLQAUAAYACAAAACEAAit9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34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">
                            <v:group id="Gruppieren 3034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">
                              <v:rect id="Rechteck 3034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N42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/RlAb+f4h+Qmx8AAAD//wMAUEsBAi0AFAAGAAgAAAAhANvh9svuAAAAhQEAABMAAAAA&#13;&#10;AAAAAAAAAAAAAAAAAFtDb250ZW50X1R5cGVzXS54bWxQSwECLQAUAAYACAAAACEAWvQsW78AAAAV&#13;&#10;AQAACwAAAAAAAAAAAAAAAAAfAQAAX3JlbHMvLnJlbHNQSwECLQAUAAYACAAAACEAElze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4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Hut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8gq3T/EPyOUfAAAA//8DAFBLAQItABQABgAIAAAAIQDb4fbL7gAAAIUBAAATAAAA&#13;&#10;AAAAAAAAAAAAAAAAAABbQ29udGVudF9UeXBlc10ueG1sUEsBAi0AFAAGAAgAAAAhAFr0LFu/AAAA&#13;&#10;FQEAAAsAAAAAAAAAAAAAAAAAHwEAAF9yZWxzLy5yZWxzUEsBAi0AFAAGAAgAAAAhAH0Qe6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4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+/fyQAAAOMAAAAPAAAAZHJzL2Rvd25yZXYueG1sRI/BasJA&#13;&#10;EIbvQt9hmUJvuqkR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DI/v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4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">
                              <v:rect id="Rechteck 3035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HUEyQAAAOMAAAAPAAAAZHJzL2Rvd25yZXYueG1sRI9Ba8JA&#13;&#10;EIXvQv/DMoXedFOD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dyB1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NCf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GGzQn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k7o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6L5O6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5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">
                              <v:rect id="Rechteck 3035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3MH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N09gK3T/EPyOUfAAAA//8DAFBLAQItABQABgAIAAAAIQDb4fbL7gAAAIUBAAATAAAA&#13;&#10;AAAAAAAAAAAAAAAAAABbQ29udGVudF9UeXBlc10ueG1sUEsBAi0AFAAGAAgAAAAhAFr0LFu/AAAA&#13;&#10;FQEAAAsAAAAAAAAAAAAAAAAAHwEAAF9yZWxzLy5yZWxzUEsBAi0AFAAGAAgAAAAhAAgbcw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5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35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35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zLz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">
                              <v:rect id="Rechteck 3035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nkCyQAAAOMAAAAPAAAAZHJzL2Rvd25yZXYueG1sRI/BasJA&#13;&#10;EIbvQt9hmUJvuqlB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iVZ5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tyZ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XBB6f4h+Q8zsAAAD//wMAUEsBAi0AFAAGAAgAAAAhANvh9svuAAAAhQEAABMAAAAA&#13;&#10;AAAAAAAAAAAAAAAAAFtDb250ZW50X1R5cGVzXS54bWxQSwECLQAUAAYACAAAACEAWvQsW78AAAAV&#13;&#10;AQAACwAAAAAAAAAAAAAAAAAfAQAAX3JlbHMvLnJlbHNQSwECLQAUAAYACAAAACEA5hrc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L+5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snYiFO4gN68Q8AAP//AwBQSwECLQAUAAYACAAAACEA2+H2y+4AAACFAQAAEwAAAAAA&#13;&#10;AAAAAAAAAAAAAAAAW0NvbnRlbnRfVHlwZXNdLnhtbFBLAQItABQABgAIAAAAIQBa9CxbvwAAABUB&#13;&#10;AAALAAAAAAAAAAAAAAAAAB8BAABfcmVscy8ucmVsc1BLAQItABQABgAIAAAAIQC5TL+5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36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sWh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">
                              <v:rect id="Rechteck 3036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oRV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JMxPD/FPyCX/wAAAP//AwBQSwECLQAUAAYACAAAACEA2+H2y+4AAACFAQAAEwAAAAAA&#13;&#10;AAAAAAAAAAAAAAAAW0NvbnRlbnRfVHlwZXNdLnhtbFBLAQItABQABgAIAAAAIQBa9CxbvwAAABUB&#13;&#10;AAALAAAAAAAAAAAAAAAAAB8BAABfcmVscy8ucmVsc1BLAQItABQABgAIAAAAIQAm0oR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iHO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lsL/p/gH5PoKAAD//wMAUEsBAi0AFAAGAAgAAAAhANvh9svuAAAAhQEAABMAAAAA&#13;&#10;AAAAAAAAAAAAAAAAAFtDb250ZW50X1R5cGVzXS54bWxQSwECLQAUAAYACAAAACEAWvQsW78AAAAV&#13;&#10;AQAACwAAAAAAAAAAAAAAAAAfAQAAX3JlbHMvLnJlbHNQSwECLQAUAAYACAAAACEASZ4hz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7m6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3TxAr+f4h+Qmx8AAAD//wMAUEsBAi0AFAAGAAgAAAAhANvh9svuAAAAhQEAABMAAAAA&#13;&#10;AAAAAAAAAAAAAAAAAFtDb250ZW50X1R5cGVzXS54bWxQSwECLQAUAAYACAAAACEAWvQsW78AAAAV&#13;&#10;AQAACwAAAAAAAAAAAAAAAAAfAQAAX3JlbHMvLnJlbHNQSwECLQAUAAYACAAAACEAxne5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">
                              <v:rect id="Rechteck 3036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YJW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pl8Psp/gG5eAEAAP//AwBQSwECLQAUAAYACAAAACEA2+H2y+4AAACFAQAAEwAAAAAA&#13;&#10;AAAAAAAAAAAAAAAAW0NvbnRlbnRfVHlwZXNdLnhtbFBLAQItABQABgAIAAAAIQBa9CxbvwAAABUB&#13;&#10;AAALAAAAAAAAAAAAAAAAAB8BAABfcmVscy8ucmVsc1BLAQItABQABgAIAAAAIQBZ6Y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SfN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2Rxun+IfkMU/AAAA//8DAFBLAQItABQABgAIAAAAIQDb4fbL7gAAAIUBAAATAAAA&#13;&#10;AAAAAAAAAAAAAAAAAABbQ29udGVudF9UeXBlc10ueG1sUEsBAi0AFAAGAAgAAAAhAFr0LFu/AAAA&#13;&#10;FQEAAAsAAAAAAAAAAAAAAAAAHwEAAF9yZWxzLy5yZWxzUEsBAi0AFAAGAAgAAAAhADalJ8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6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rO/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NPiJD6gF/8AAAD//wMAUEsBAi0AFAAGAAgAAAAhANvh9svuAAAAhQEAABMAAAAA&#13;&#10;AAAAAAAAAAAAAAAAAFtDb250ZW50X1R5cGVzXS54bWxQSwECLQAUAAYACAAAACEAWvQsW78AAAAV&#13;&#10;AQAACwAAAAAAAAAAAAAAAAAfAQAAX3JlbHMvLnJlbHNQSwECLQAUAAYACAAAACEARzqzv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">
                              <v:rect id="Rechteck 3037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Slk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8LhbiJD6gV78AAAD//wMAUEsBAi0AFAAGAAgAAAAhANvh9svuAAAAhQEAABMAAAAA&#13;&#10;AAAAAAAAAAAAAAAAAFtDb250ZW50X1R5cGVzXS54bWxQSwECLQAUAAYACAAAACEAWvQsW78AAAAV&#13;&#10;AQAACwAAAAAAAAAAAAAAAAAfAQAAX3JlbHMvLnJlbHNQSwECLQAUAAYACAAAACEAPJUp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Yz/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xEB6f4h+Q8zsAAAD//wMAUEsBAi0AFAAGAAgAAAAhANvh9svuAAAAhQEAABMAAAAA&#13;&#10;AAAAAAAAAAAAAAAAAFtDb250ZW50X1R5cGVzXS54bWxQSwECLQAUAAYACAAAACEAWvQsW78AAAAV&#13;&#10;AQAACwAAAAAAAAAAAAAAAAAfAQAAX3JlbHMvLnJlbHNQSwECLQAUAAYACAAAACEAU9mM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xKI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qSjATw+xT8gZ/8AAAD//wMAUEsBAi0AFAAGAAgAAAAhANvh9svuAAAAhQEAABMAAAAA&#13;&#10;AAAAAAAAAAAAAAAAAFtDb250ZW50X1R5cGVzXS54bWxQSwECLQAUAAYACAAAACEAWvQsW78AAAAV&#13;&#10;AQAACwAAAAAAAAAAAAAAAAAfAQAAX3JlbHMvLnJlbHNQSwECLQAUAAYACAAAACEAowsSi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7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7cT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0lcL1U/wDcvsPAAD//wMAUEsBAi0AFAAGAAgAAAAhANvh9svuAAAAhQEAABMAAAAA&#13;&#10;AAAAAAAAAAAAAAAAAFtDb250ZW50X1R5cGVzXS54bWxQSwECLQAUAAYACAAAACEAWvQsW78AAAAV&#13;&#10;AQAACwAAAAAAAAAAAAAAAAAfAQAAX3JlbHMvLnJlbHNQSwECLQAUAAYACAAAACEAzEe3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7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i9n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EOuL2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37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or8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Cziiv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BSL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+Qxun+IfkMU/AAAA//8DAFBLAQItABQABgAIAAAAIQDb4fbL7gAAAIUBAAATAAAA&#13;&#10;AAAAAAAAAAAAAAAAAABbQ29udGVudF9UeXBlc10ueG1sUEsBAi0AFAAGAAgAAAAhAFr0LFu/AAAA&#13;&#10;FQEAAAsAAAAAAAAAAAAAAAAAHwEAAF9yZWxzLy5yZWxzUEsBAi0AFAAGAAgAAAAhANwwFI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LEQ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uliAb+f4h+Qmx8AAAD//wMAUEsBAi0AFAAGAAgAAAAhANvh9svuAAAAhQEAABMAAAAA&#13;&#10;AAAAAAAAAAAAAAAAAFtDb250ZW50X1R5cGVzXS54bWxQSwECLQAUAAYACAAAACEAWvQsW78AAAAV&#13;&#10;AQAACwAAAAAAAAAAAAAAAAAfAQAAX3JlbHMvLnJlbHNQSwECLQAUAAYACAAAACEAs3yx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37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3037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4D5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RBB6f4h+Q8zsAAAD//wMAUEsBAi0AFAAGAAgAAAAhANvh9svuAAAAhQEAABMAAAAA&#13;&#10;AAAAAAAAAAAAAAAAAFtDb250ZW50X1R5cGVzXS54bWxQSwECLQAUAAYACAAAACEAWvQsW78AAAAV&#13;&#10;AQAACwAAAAAAAAAAAAAAAAAfAQAAX3JlbHMvLnJlbHNQSwECLQAUAAYACAAAACEAra+A+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FlD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unYiFO4gN68Q8AAP//AwBQSwECLQAUAAYACAAAACEA2+H2y+4AAACFAQAAEwAAAAAA&#13;&#10;AAAAAAAAAAAAAAAAW0NvbnRlbnRfVHlwZXNdLnhtbFBLAQItABQABgAIAAAAIQBa9CxbvwAAABUB&#13;&#10;AAALAAAAAAAAAAAAAAAAAB8BAABfcmVscy8ucmVsc1BLAQItABQABgAIAAAAIQAJQFl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38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PzY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smcLvp/gH5OYOAAD//wMAUEsBAi0AFAAGAAgAAAAhANvh9svuAAAAhQEAABMAAAAA&#13;&#10;AAAAAAAAAAAAAAAAAFtDb250ZW50X1R5cGVzXS54bWxQSwECLQAUAAYACAAAACEAWvQsW78AAAAV&#13;&#10;AQAACwAAAAAAAAAAAAAAAAAfAQAAX3JlbHMvLnJlbHNQSwECLQAUAAYACAAAACEAZgz82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19AyQAAAOMAAAAPAAAAZHJzL2Rvd25yZXYueG1sRI9Pi8Iw&#13;&#10;FMTvC36H8IS9renaRb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dntfQ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/rb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GTf62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cE3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xCB6f4h+Q8zsAAAD//wMAUEsBAi0AFAAGAAgAAAAhANvh9svuAAAAhQEAABMAAAAA&#13;&#10;AAAAAAAAAAAAAAAAAFtDb250ZW50X1R5cGVzXS54bWxQSwECLQAUAAYACAAAACEAWvQsW78AAAAV&#13;&#10;AQAACwAAAAAAAAAAAAAAAAAfAQAAX3JlbHMvLnJlbHNQSwECLQAUAAYACAAAACEAhqnBN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lVF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tPiJD6gF/8AAAD//wMAUEsBAi0AFAAGAAgAAAAhANvh9svuAAAAhQEAABMAAAAA&#13;&#10;AAAAAAAAAAAAAAAAAFtDb250ZW50X1R5cGVzXS54bWxQSwECLQAUAAYACAAAACEAWvQsW78AAAAV&#13;&#10;AQAACwAAAAAAAAAAAAAAAAAfAQAAX3JlbHMvLnJlbHNQSwECLQAUAAYACAAAACEA9zZVR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WoF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+yuD3U/wDcvMDAAD//wMAUEsBAi0AFAAGAAgAAAAhANvh9svuAAAAhQEAABMAAAAA&#13;&#10;AAAAAAAAAAAAAAAAAFtDb250ZW50X1R5cGVzXS54bWxQSwECLQAUAAYACAAAACEAWvQsW78AAAAV&#13;&#10;AQAACwAAAAAAAAAAAAAAAAAfAQAAX3JlbHMvLnJlbHNQSwECLQAUAAYACAAAACEA49VqB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/Ry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8lcH9U/wDcvMLAAD//wMAUEsBAi0AFAAGAAgAAAAhANvh9svuAAAAhQEAABMAAAAA&#13;&#10;AAAAAAAAAAAAAAAAAFtDb250ZW50X1R5cGVzXS54bWxQSwECLQAUAAYACAAAACEAWvQsW78AAAAV&#13;&#10;AQAACwAAAAAAAAAAAAAAAAAfAQAAX3JlbHMvLnJlbHNQSwECLQAUAAYACAAAACEAEwf0c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S1Hp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pfD7Kf4BufkBAAD//wMAUEsBAi0AFAAGAAgAAAAhANvh9svuAAAAhQEAABMAAAAA&#13;&#10;AAAAAAAAAAAAAAAAAFtDb250ZW50X1R5cGVzXS54bWxQSwECLQAUAAYACAAAACEAWvQsW78AAAAV&#13;&#10;AQAACwAAAAAAAAAAAAAAAAAfAQAAX3JlbHMvLnJlbHNQSwECLQAUAAYACAAAACEAfEtR6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mwG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kCx6f4h+Q8zsAAAD//wMAUEsBAi0AFAAGAAgAAAAhANvh9svuAAAAhQEAABMAAAAA&#13;&#10;AAAAAAAAAAAAAAAAAFtDb250ZW50X1R5cGVzXS54bWxQSwECLQAUAAYACAAAACEAWvQsW78AAAAV&#13;&#10;AQAACwAAAAAAAAAAAAAAAAAfAQAAX3JlbHMvLnJlbHNQSwECLQAUAAYACAAAACEAnO5sB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PJx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Gm2XsHvp/gH5PYOAAD//wMAUEsBAi0AFAAGAAgAAAAhANvh9svuAAAAhQEAABMAAAAA&#13;&#10;AAAAAAAAAAAAAAAAAFtDb250ZW50X1R5cGVzXS54bWxQSwECLQAUAAYACAAAACEAWvQsW78AAAAV&#13;&#10;AQAACwAAAAAAAAAAAAAAAAAfAQAAX3JlbHMvLnJlbHNQSwECLQAUAAYACAAAACEAbDzyc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fq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JCB6f4h+Q8zsAAAD//wMAUEsBAi0AFAAGAAgAAAAhANvh9svuAAAAhQEAABMAAAAA&#13;&#10;AAAAAAAAAAAAAAAAAFtDb250ZW50X1R5cGVzXS54bWxQSwECLQAUAAYACAAAACEAWvQsW78AAAAV&#13;&#10;AQAACwAAAAAAAAAAAAAAAAAfAQAAX3JlbHMvLnJlbHNQSwECLQAUAAYACAAAACEAA3BX6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  <w:r w:rsidRPr="008249EA">
              <w:t>a)</w:t>
            </w:r>
          </w:p>
        </w:tc>
        <w:tc>
          <w:tcPr>
            <w:tcW w:w="8506" w:type="dxa"/>
          </w:tcPr>
          <w:p w14:paraId="38CD8B5F" w14:textId="77777777" w:rsidR="00903D7F" w:rsidRPr="008249EA" w:rsidRDefault="00903D7F" w:rsidP="002F1275">
            <w:r w:rsidRPr="008249EA">
              <w:t>Worauf muss man bei der Einteilung eines Prozentstreifens achten? Schreibe deine Tipps in dein Heft. Ergänze, falls nötig, nach dem Gespräch in der Klasse.</w:t>
            </w:r>
          </w:p>
          <w:p w14:paraId="406887A4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</w:tc>
      </w:tr>
      <w:tr w:rsidR="00903D7F" w:rsidRPr="008249EA" w14:paraId="25994339" w14:textId="77777777" w:rsidTr="009702A2">
        <w:trPr>
          <w:trHeight w:val="255"/>
        </w:trPr>
        <w:tc>
          <w:tcPr>
            <w:tcW w:w="737" w:type="dxa"/>
          </w:tcPr>
          <w:p w14:paraId="7A05908B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42872140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506" w:type="dxa"/>
          </w:tcPr>
          <w:p w14:paraId="55137EB9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67F15D51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3195CBA9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5AB2E710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1C573465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5881C987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061D1AC9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</w:tc>
      </w:tr>
      <w:tr w:rsidR="00903D7F" w:rsidRPr="008249EA" w14:paraId="0A3307F4" w14:textId="77777777" w:rsidTr="009702A2">
        <w:trPr>
          <w:trHeight w:val="3446"/>
        </w:trPr>
        <w:tc>
          <w:tcPr>
            <w:tcW w:w="737" w:type="dxa"/>
          </w:tcPr>
          <w:p w14:paraId="03B4B003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45D10F73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004A76A3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43B6061C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3915312C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7D0C3468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5843684D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2D0528D1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39FBA168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056BF790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1A050E8E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4F0C1CC0" w14:textId="77777777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506" w:type="dxa"/>
          </w:tcPr>
          <w:p w14:paraId="1EB7D050" w14:textId="20B8F784" w:rsidR="00903D7F" w:rsidRPr="008249EA" w:rsidRDefault="00801485" w:rsidP="002F1275"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390272" behindDoc="0" locked="0" layoutInCell="1" allowOverlap="1" wp14:anchorId="0B924AD1" wp14:editId="54E59BE9">
                      <wp:simplePos x="0" y="0"/>
                      <wp:positionH relativeFrom="column">
                        <wp:posOffset>3347775</wp:posOffset>
                      </wp:positionH>
                      <wp:positionV relativeFrom="paragraph">
                        <wp:posOffset>-12893</wp:posOffset>
                      </wp:positionV>
                      <wp:extent cx="1848651" cy="759349"/>
                      <wp:effectExtent l="0" t="0" r="5715" b="3175"/>
                      <wp:wrapNone/>
                      <wp:docPr id="332549834" name="Gefaltete Ecke 332549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8651" cy="759349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460F933" w14:textId="063B1E86" w:rsidR="00801485" w:rsidRPr="00801485" w:rsidRDefault="00801485" w:rsidP="00801485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sz w:val="20"/>
                                    </w:rPr>
                                  </w:pPr>
                                  <w:r w:rsidRPr="00801485">
                                    <w:rPr>
                                      <w:b/>
                                      <w:bCs/>
                                    </w:rPr>
                                    <w:t>Sommerschlussverkauf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!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801485">
                                    <w:t xml:space="preserve">Alle Hosen kosten nur noch 60 % vom alten Preis. </w:t>
                                  </w:r>
                                  <w:r w:rsidRPr="00801485"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24AD1" id="Gefaltete Ecke 332549834" o:spid="_x0000_s1244" type="#_x0000_t65" style="position:absolute;margin-left:263.6pt;margin-top:-1pt;width:145.55pt;height:59.8pt;z-index:2543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4460F933" w14:textId="063B1E86" w:rsidR="00801485" w:rsidRPr="00801485" w:rsidRDefault="00801485" w:rsidP="00801485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1485">
                              <w:rPr>
                                <w:b/>
                                <w:bCs/>
                              </w:rPr>
                              <w:t>Sommerschlussverkauf</w:t>
                            </w:r>
                            <w:r>
                              <w:rPr>
                                <w:b/>
                                <w:bCs/>
                              </w:rPr>
                              <w:t>!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801485">
                              <w:t xml:space="preserve">Alle Hosen kosten nur noch 60 % vom alten Preis. </w:t>
                            </w:r>
                            <w:r w:rsidRPr="00801485"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3D7F">
              <w:t>Taras Vater</w:t>
            </w:r>
            <w:r w:rsidR="00903D7F" w:rsidRPr="008249EA">
              <w:t xml:space="preserve"> kauft sich eine Anzugshose und </w:t>
            </w:r>
            <w:r>
              <w:br/>
            </w:r>
            <w:r w:rsidR="00903D7F" w:rsidRPr="008249EA">
              <w:t xml:space="preserve">muss 120 € bezahlen. </w:t>
            </w:r>
          </w:p>
          <w:p w14:paraId="0CBF4962" w14:textId="315D895A" w:rsidR="00903D7F" w:rsidRPr="008249EA" w:rsidRDefault="00903D7F" w:rsidP="00214B41">
            <w:pPr>
              <w:pStyle w:val="Listenabsatz"/>
            </w:pPr>
            <w:r w:rsidRPr="008249EA">
              <w:t>Ergänze am Prozentstreifen.</w:t>
            </w:r>
            <w:r w:rsidR="00801485" w:rsidRPr="008249EA">
              <w:rPr>
                <w:sz w:val="24"/>
              </w:rPr>
              <w:t xml:space="preserve"> </w:t>
            </w:r>
          </w:p>
          <w:p w14:paraId="216EF08C" w14:textId="1632D541" w:rsidR="00903D7F" w:rsidRPr="008249EA" w:rsidRDefault="00903D7F" w:rsidP="00214B41">
            <w:pPr>
              <w:pStyle w:val="Listenabsatz"/>
            </w:pPr>
            <w:r w:rsidRPr="008249EA">
              <w:t xml:space="preserve">Überlege dir dazu zuerst eine passende Einteilung </w:t>
            </w:r>
            <w:r w:rsidR="00801485">
              <w:br/>
            </w:r>
            <w:r w:rsidRPr="008249EA">
              <w:t>des Streifens. Beachte dabei die Tipps aus</w:t>
            </w:r>
            <w:r w:rsidRPr="000760E2">
              <w:rPr>
                <w:b/>
                <w:color w:val="808080"/>
              </w:rPr>
              <w:t xml:space="preserve"> </w:t>
            </w:r>
            <w:r w:rsidRPr="00801485">
              <w:rPr>
                <w:rStyle w:val="berschrift2Zchn"/>
                <w:sz w:val="22"/>
                <w:szCs w:val="22"/>
              </w:rPr>
              <w:t>a).</w:t>
            </w:r>
            <w:r w:rsidRPr="000760E2">
              <w:rPr>
                <w:rStyle w:val="berschrift2Zchn"/>
              </w:rPr>
              <w:t xml:space="preserve"> </w:t>
            </w:r>
          </w:p>
          <w:p w14:paraId="380EEA53" w14:textId="7D43FD86" w:rsidR="00903D7F" w:rsidRPr="008249EA" w:rsidRDefault="00903D7F" w:rsidP="00214B41">
            <w:pPr>
              <w:pStyle w:val="Listenabsatz"/>
            </w:pPr>
            <w:r w:rsidRPr="008249EA">
              <w:t>Wie hoch war der alte Preis der Hose?</w:t>
            </w:r>
          </w:p>
          <w:p w14:paraId="64BEE3B8" w14:textId="1339E388" w:rsidR="002F1275" w:rsidRPr="002F1275" w:rsidRDefault="002F1275" w:rsidP="00214B41">
            <w:pPr>
              <w:pStyle w:val="Listenabsatz"/>
            </w:pPr>
            <w:r w:rsidRPr="008249EA">
              <w:drawing>
                <wp:anchor distT="0" distB="0" distL="114300" distR="114300" simplePos="0" relativeHeight="254008320" behindDoc="0" locked="0" layoutInCell="1" allowOverlap="1" wp14:anchorId="28315F88" wp14:editId="4772CC4E">
                  <wp:simplePos x="0" y="0"/>
                  <wp:positionH relativeFrom="column">
                    <wp:posOffset>10262</wp:posOffset>
                  </wp:positionH>
                  <wp:positionV relativeFrom="paragraph">
                    <wp:posOffset>353672</wp:posOffset>
                  </wp:positionV>
                  <wp:extent cx="4347727" cy="643122"/>
                  <wp:effectExtent l="0" t="0" r="0" b="0"/>
                  <wp:wrapTopAndBottom/>
                  <wp:docPr id="23451" name="Bild 13891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727" cy="64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8249EA">
              <w:t>Wie viel Rabatt hat Taras Vater bekommen (in % und in €)?</w:t>
            </w:r>
          </w:p>
        </w:tc>
      </w:tr>
      <w:tr w:rsidR="00903D7F" w:rsidRPr="008249EA" w14:paraId="2AF2C82A" w14:textId="77777777" w:rsidTr="009702A2">
        <w:tc>
          <w:tcPr>
            <w:tcW w:w="737" w:type="dxa"/>
          </w:tcPr>
          <w:p w14:paraId="62C4C3A7" w14:textId="77777777" w:rsidR="00903D7F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192B75C" w14:textId="77777777" w:rsidR="00903D7F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903" w:type="dxa"/>
            <w:gridSpan w:val="2"/>
          </w:tcPr>
          <w:p w14:paraId="64910828" w14:textId="77C3E213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903D7F" w:rsidRPr="008249EA" w14:paraId="30A113A2" w14:textId="77777777" w:rsidTr="009702A2">
        <w:tc>
          <w:tcPr>
            <w:tcW w:w="737" w:type="dxa"/>
          </w:tcPr>
          <w:p w14:paraId="3EF5C0BC" w14:textId="77777777" w:rsidR="00903D7F" w:rsidRPr="008249EA" w:rsidRDefault="00903D7F" w:rsidP="002F1275">
            <w:pPr>
              <w:pStyle w:val="berschrift3"/>
            </w:pPr>
            <w:r>
              <w:t xml:space="preserve"> 4.4</w:t>
            </w:r>
          </w:p>
        </w:tc>
        <w:tc>
          <w:tcPr>
            <w:tcW w:w="8903" w:type="dxa"/>
            <w:gridSpan w:val="2"/>
          </w:tcPr>
          <w:p w14:paraId="74EFBF17" w14:textId="284E0A1F" w:rsidR="00903D7F" w:rsidRPr="008249EA" w:rsidRDefault="00903D7F" w:rsidP="002F1275">
            <w:pPr>
              <w:pStyle w:val="berschrift3"/>
            </w:pPr>
            <w:r w:rsidRPr="008249EA">
              <w:t>Prozentaufgaben selbst formulieren</w:t>
            </w:r>
          </w:p>
          <w:p w14:paraId="2C82CA8B" w14:textId="77777777" w:rsidR="00903D7F" w:rsidRPr="008249EA" w:rsidRDefault="00903D7F" w:rsidP="002F1275">
            <w:pPr>
              <w:pStyle w:val="berschrift3"/>
            </w:pPr>
          </w:p>
        </w:tc>
      </w:tr>
      <w:tr w:rsidR="00903D7F" w:rsidRPr="008249EA" w14:paraId="7DF5E5E8" w14:textId="77777777" w:rsidTr="009702A2">
        <w:trPr>
          <w:trHeight w:val="1058"/>
        </w:trPr>
        <w:tc>
          <w:tcPr>
            <w:tcW w:w="737" w:type="dxa"/>
          </w:tcPr>
          <w:p w14:paraId="2E7AFF3A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3F9E1196" w14:textId="4D694452" w:rsidR="00903D7F" w:rsidRPr="008249EA" w:rsidRDefault="00903D7F" w:rsidP="002F1275">
            <w:pPr>
              <w:pStyle w:val="berschrift3"/>
            </w:pPr>
            <w:r w:rsidRPr="008249EA">
              <w:t>a)</w:t>
            </w:r>
          </w:p>
        </w:tc>
        <w:tc>
          <w:tcPr>
            <w:tcW w:w="8506" w:type="dxa"/>
          </w:tcPr>
          <w:p w14:paraId="2E158634" w14:textId="54E70993" w:rsidR="00903D7F" w:rsidRPr="00214B41" w:rsidRDefault="000B3D31" w:rsidP="00214B41">
            <w:pPr>
              <w:pStyle w:val="Listenabsatz"/>
            </w:pPr>
            <w:r>
              <w:drawing>
                <wp:anchor distT="0" distB="0" distL="114300" distR="114300" simplePos="0" relativeHeight="254552064" behindDoc="0" locked="0" layoutInCell="1" allowOverlap="1" wp14:anchorId="62E2EF02" wp14:editId="754A031D">
                  <wp:simplePos x="0" y="0"/>
                  <wp:positionH relativeFrom="column">
                    <wp:posOffset>3102862</wp:posOffset>
                  </wp:positionH>
                  <wp:positionV relativeFrom="paragraph">
                    <wp:posOffset>313</wp:posOffset>
                  </wp:positionV>
                  <wp:extent cx="2298969" cy="1922745"/>
                  <wp:effectExtent l="0" t="0" r="0" b="0"/>
                  <wp:wrapSquare wrapText="bothSides"/>
                  <wp:docPr id="1695816691" name="Grafik 2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816691" name="Grafik 1695816691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969" cy="192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214B41">
              <w:t xml:space="preserve">Sucht alle wichtigen Begriffe aus Aufgabe </w:t>
            </w:r>
            <w:r w:rsidR="00903D7F" w:rsidRPr="00214B41">
              <w:rPr>
                <w:rStyle w:val="berschrift2Zchn"/>
                <w:sz w:val="22"/>
                <w:szCs w:val="22"/>
              </w:rPr>
              <w:t>3.1</w:t>
            </w:r>
            <w:r w:rsidR="00903D7F" w:rsidRPr="00214B41">
              <w:t xml:space="preserve"> </w:t>
            </w:r>
            <w:r w:rsidR="006F4981">
              <w:t xml:space="preserve">bis </w:t>
            </w:r>
            <w:r w:rsidR="006F4981" w:rsidRPr="006F4981">
              <w:rPr>
                <w:b/>
                <w:bCs/>
                <w:color w:val="327A86" w:themeColor="text2"/>
              </w:rPr>
              <w:t xml:space="preserve">4.3 </w:t>
            </w:r>
            <w:r w:rsidR="00903D7F" w:rsidRPr="00214B41">
              <w:t xml:space="preserve">heraus und ordnet sie </w:t>
            </w:r>
            <w:r w:rsidR="00C4677C">
              <w:t xml:space="preserve">im Sprachspeicher </w:t>
            </w:r>
            <w:r w:rsidR="00903D7F" w:rsidRPr="00214B41">
              <w:t xml:space="preserve">den Begriffen (aus </w:t>
            </w:r>
            <w:r w:rsidR="00903D7F" w:rsidRPr="00214B41">
              <w:rPr>
                <w:rStyle w:val="berschrift2Zchn"/>
                <w:sz w:val="22"/>
                <w:szCs w:val="22"/>
              </w:rPr>
              <w:t>3.3</w:t>
            </w:r>
            <w:r w:rsidR="00903D7F" w:rsidRPr="00214B41">
              <w:rPr>
                <w:b/>
                <w:color w:val="808080"/>
              </w:rPr>
              <w:t xml:space="preserve"> </w:t>
            </w:r>
            <w:r w:rsidR="00C4677C" w:rsidRPr="00C4677C">
              <w:t>und</w:t>
            </w:r>
            <w:r w:rsidR="00C4677C" w:rsidRPr="00C4677C">
              <w:rPr>
                <w:b/>
                <w:color w:val="327A86" w:themeColor="text2"/>
              </w:rPr>
              <w:t xml:space="preserve"> 3.6 </w:t>
            </w:r>
            <w:r w:rsidR="00903D7F" w:rsidRPr="00214B41">
              <w:t xml:space="preserve">in) </w:t>
            </w:r>
            <w:r w:rsidR="00C4677C">
              <w:t>zu.</w:t>
            </w:r>
          </w:p>
          <w:p w14:paraId="0ACA4326" w14:textId="1D222C35" w:rsidR="00903D7F" w:rsidRPr="00C4677C" w:rsidRDefault="00903D7F" w:rsidP="00214B41">
            <w:pPr>
              <w:pStyle w:val="Listenabsatz"/>
            </w:pPr>
            <w:r w:rsidRPr="00C4677C">
              <w:t xml:space="preserve">Beschreibt mit den Begriffen, </w:t>
            </w:r>
            <w:r w:rsidR="006F4981">
              <w:br/>
            </w:r>
            <w:r w:rsidRPr="00C4677C">
              <w:t>was sich bei den Angeboten für die Jeans von der Mutter von Maurice (</w:t>
            </w:r>
            <w:r w:rsidRPr="00C4677C">
              <w:rPr>
                <w:rStyle w:val="berschrift2Zchn"/>
                <w:sz w:val="22"/>
                <w:szCs w:val="22"/>
              </w:rPr>
              <w:t>4.2 b &amp; c</w:t>
            </w:r>
            <w:r w:rsidRPr="00C4677C">
              <w:rPr>
                <w:rFonts w:eastAsia="MS Gothic"/>
              </w:rPr>
              <w:t>)</w:t>
            </w:r>
            <w:r w:rsidRPr="00C4677C">
              <w:t xml:space="preserve"> verändert</w:t>
            </w:r>
            <w:r w:rsidR="006F4981">
              <w:t>.</w:t>
            </w:r>
          </w:p>
          <w:p w14:paraId="0C7EBC82" w14:textId="7A390EFB" w:rsidR="00903D7F" w:rsidRDefault="00903D7F" w:rsidP="001826A1"/>
          <w:p w14:paraId="75128770" w14:textId="6DAB66E9" w:rsidR="00903D7F" w:rsidRDefault="00903D7F" w:rsidP="001826A1"/>
          <w:p w14:paraId="48794921" w14:textId="0CA3DA0A" w:rsidR="00903D7F" w:rsidRDefault="00903D7F" w:rsidP="001826A1"/>
          <w:p w14:paraId="6FF75146" w14:textId="2805FA94" w:rsidR="00903D7F" w:rsidRPr="008249EA" w:rsidRDefault="00903D7F" w:rsidP="001826A1"/>
        </w:tc>
      </w:tr>
      <w:tr w:rsidR="00903D7F" w:rsidRPr="008249EA" w14:paraId="0971749A" w14:textId="77777777" w:rsidTr="009702A2">
        <w:trPr>
          <w:trHeight w:val="326"/>
        </w:trPr>
        <w:tc>
          <w:tcPr>
            <w:tcW w:w="737" w:type="dxa"/>
          </w:tcPr>
          <w:p w14:paraId="5D8202A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5FAD5108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506" w:type="dxa"/>
          </w:tcPr>
          <w:p w14:paraId="170A83DD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4E2FA8AF" w14:textId="77777777" w:rsidTr="009702A2">
        <w:trPr>
          <w:trHeight w:val="919"/>
        </w:trPr>
        <w:tc>
          <w:tcPr>
            <w:tcW w:w="737" w:type="dxa"/>
          </w:tcPr>
          <w:p w14:paraId="6092FE14" w14:textId="7933D05F" w:rsidR="00903D7F" w:rsidRPr="008249EA" w:rsidRDefault="006F4981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380032" behindDoc="0" locked="0" layoutInCell="1" allowOverlap="1" wp14:anchorId="53CDD57B" wp14:editId="070E36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313144" cy="272386"/>
                  <wp:effectExtent l="0" t="0" r="4445" b="0"/>
                  <wp:wrapNone/>
                  <wp:docPr id="1196726594" name="Grafik 1196726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22A1FB5" w14:textId="77777777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506" w:type="dxa"/>
          </w:tcPr>
          <w:p w14:paraId="250F1F73" w14:textId="77777777" w:rsidR="00903D7F" w:rsidRPr="008249EA" w:rsidRDefault="00903D7F" w:rsidP="00214B41">
            <w:pPr>
              <w:pStyle w:val="Listenabsatz"/>
            </w:pPr>
            <w:r w:rsidRPr="008249EA">
              <w:t>Formuliert nun selbst Aufgaben mit Fragen nach dem neuen Preis.</w:t>
            </w:r>
          </w:p>
          <w:p w14:paraId="4AF087C1" w14:textId="635EC16C" w:rsidR="00903D7F" w:rsidRPr="00214B41" w:rsidRDefault="00903D7F" w:rsidP="00214B41">
            <w:pPr>
              <w:pStyle w:val="Listenabsatz"/>
            </w:pPr>
            <w:r w:rsidRPr="008249EA">
              <w:t xml:space="preserve">Formuliert die Aufgabe dann in eine Frage nach dem Rabatt oder dem </w:t>
            </w:r>
            <w:r w:rsidRPr="00214B41">
              <w:t>alten Preis um. Kontrolliert immer genau, ob ihr nach dem Richtigen fragt.</w:t>
            </w:r>
          </w:p>
          <w:p w14:paraId="0894C3FE" w14:textId="77777777" w:rsidR="00903D7F" w:rsidRPr="00DB5BA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</w:tbl>
    <w:p w14:paraId="339CC8CC" w14:textId="77777777" w:rsidR="002F1275" w:rsidRDefault="002F1275">
      <w:r>
        <w:rPr>
          <w:b/>
          <w:bCs/>
        </w:rPr>
        <w:br w:type="page"/>
      </w:r>
    </w:p>
    <w:tbl>
      <w:tblPr>
        <w:tblW w:w="978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648"/>
      </w:tblGrid>
      <w:tr w:rsidR="00903D7F" w:rsidRPr="000760E2" w14:paraId="25516015" w14:textId="77777777" w:rsidTr="009702A2">
        <w:tc>
          <w:tcPr>
            <w:tcW w:w="737" w:type="dxa"/>
          </w:tcPr>
          <w:p w14:paraId="1567315F" w14:textId="0532640C" w:rsidR="00903D7F" w:rsidRPr="000760E2" w:rsidRDefault="00903D7F" w:rsidP="009702A2">
            <w:pPr>
              <w:pStyle w:val="berschrift3"/>
              <w:spacing w:before="240" w:after="240"/>
            </w:pPr>
            <w:r w:rsidRPr="000760E2">
              <w:lastRenderedPageBreak/>
              <w:t>4.5</w:t>
            </w:r>
          </w:p>
        </w:tc>
        <w:tc>
          <w:tcPr>
            <w:tcW w:w="9045" w:type="dxa"/>
            <w:gridSpan w:val="2"/>
          </w:tcPr>
          <w:p w14:paraId="7FB38710" w14:textId="234C78E1" w:rsidR="00903D7F" w:rsidRPr="000760E2" w:rsidRDefault="00903D7F" w:rsidP="009702A2">
            <w:pPr>
              <w:pStyle w:val="berschrift3"/>
              <w:spacing w:before="240" w:after="240"/>
            </w:pPr>
            <w:r w:rsidRPr="000760E2">
              <w:t>Viele Rechenwege</w:t>
            </w:r>
          </w:p>
        </w:tc>
      </w:tr>
      <w:tr w:rsidR="00903D7F" w:rsidRPr="008249EA" w14:paraId="0B1D16A3" w14:textId="77777777" w:rsidTr="009702A2">
        <w:trPr>
          <w:trHeight w:val="3769"/>
        </w:trPr>
        <w:tc>
          <w:tcPr>
            <w:tcW w:w="737" w:type="dxa"/>
          </w:tcPr>
          <w:p w14:paraId="3DDFD56E" w14:textId="59E2A10B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4F0BA198" w14:textId="57B665AE" w:rsidR="00903D7F" w:rsidRPr="008249EA" w:rsidRDefault="00903D7F" w:rsidP="002F1275">
            <w:pPr>
              <w:pStyle w:val="berschrift3"/>
            </w:pPr>
            <w:r w:rsidRPr="008249EA">
              <w:t>a)</w:t>
            </w:r>
            <w:r w:rsidRPr="008249EA">
              <w:rPr>
                <w:noProof/>
                <w:color w:val="auto"/>
              </w:rPr>
              <w:t xml:space="preserve"> </w:t>
            </w:r>
          </w:p>
        </w:tc>
        <w:tc>
          <w:tcPr>
            <w:tcW w:w="8648" w:type="dxa"/>
          </w:tcPr>
          <w:p w14:paraId="0C432CBF" w14:textId="3B54207B" w:rsidR="00903D7F" w:rsidRPr="000760E2" w:rsidRDefault="00903D7F" w:rsidP="002F1275">
            <w:r w:rsidRPr="000760E2">
              <w:t>Leonie und Tara rechnen die Aufgabe „Wie viel ist 40 % von 60 €?“.</w:t>
            </w:r>
          </w:p>
          <w:p w14:paraId="08185DC7" w14:textId="256EE959" w:rsidR="00903D7F" w:rsidRPr="000760E2" w:rsidRDefault="009702A2" w:rsidP="001826A1">
            <w:pPr>
              <w:ind w:left="360" w:hanging="360"/>
              <w:rPr>
                <w:sz w:val="24"/>
                <w:szCs w:val="24"/>
              </w:rPr>
            </w:pPr>
            <w:r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0CE43EEE" wp14:editId="04F8B120">
                      <wp:simplePos x="0" y="0"/>
                      <wp:positionH relativeFrom="column">
                        <wp:posOffset>730222</wp:posOffset>
                      </wp:positionH>
                      <wp:positionV relativeFrom="paragraph">
                        <wp:posOffset>130562</wp:posOffset>
                      </wp:positionV>
                      <wp:extent cx="2658717" cy="848995"/>
                      <wp:effectExtent l="203200" t="0" r="8890" b="14605"/>
                      <wp:wrapNone/>
                      <wp:docPr id="27265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8717" cy="848995"/>
                              </a:xfrm>
                              <a:prstGeom prst="wedgeRoundRectCallout">
                                <a:avLst>
                                  <a:gd name="adj1" fmla="val -63063"/>
                                  <a:gd name="adj2" fmla="val -15694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8C8B48" w14:textId="1066053B" w:rsidR="00903D7F" w:rsidRDefault="009702A2" w:rsidP="009702A2"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43EEE" id="Abgerundete rechteckige Legende 27265" o:spid="_x0000_s1245" type="#_x0000_t62" style="position:absolute;left:0;text-align:left;margin-left:57.5pt;margin-top:10.3pt;width:209.35pt;height:66.85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" adj="-2822,7410" filled="f" strokecolor="#bfbfbf [2412]">
                      <v:textbox>
                        <w:txbxContent>
                          <w:p w14:paraId="348C8B48" w14:textId="1066053B" w:rsidR="00903D7F" w:rsidRDefault="009702A2" w:rsidP="009702A2"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BB7"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0654" behindDoc="0" locked="0" layoutInCell="1" allowOverlap="1" wp14:anchorId="2DD1D30C" wp14:editId="3D28F3EB">
                      <wp:simplePos x="0" y="0"/>
                      <wp:positionH relativeFrom="column">
                        <wp:posOffset>3589655</wp:posOffset>
                      </wp:positionH>
                      <wp:positionV relativeFrom="paragraph">
                        <wp:posOffset>160020</wp:posOffset>
                      </wp:positionV>
                      <wp:extent cx="1842135" cy="1236345"/>
                      <wp:effectExtent l="0" t="0" r="24765" b="249555"/>
                      <wp:wrapNone/>
                      <wp:docPr id="27266" name="Abgerundete rechteckige Legende 27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135" cy="1236345"/>
                              </a:xfrm>
                              <a:prstGeom prst="wedgeRoundRectCallout">
                                <a:avLst>
                                  <a:gd name="adj1" fmla="val -1535"/>
                                  <a:gd name="adj2" fmla="val 6640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82D0F4" w14:textId="77777777" w:rsidR="00903D7F" w:rsidRDefault="00903D7F" w:rsidP="00D2426D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1D30C" id="Abgerundete rechteckige Legende 27266" o:spid="_x0000_s1246" type="#_x0000_t62" style="position:absolute;left:0;text-align:left;margin-left:282.65pt;margin-top:12.6pt;width:145.05pt;height:97.35pt;z-index:2522306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" adj="10468,25144" filled="f" strokecolor="#bfbfbf [2412]">
                      <v:textbox inset="0,0,0,0">
                        <w:txbxContent>
                          <w:p w14:paraId="1682D0F4" w14:textId="77777777" w:rsidR="00903D7F" w:rsidRDefault="00903D7F" w:rsidP="00D2426D"/>
                        </w:txbxContent>
                      </v:textbox>
                    </v:shape>
                  </w:pict>
                </mc:Fallback>
              </mc:AlternateContent>
            </w:r>
            <w:r w:rsidR="00D00BB7"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3827072" behindDoc="0" locked="0" layoutInCell="1" allowOverlap="1" wp14:anchorId="6660E68D" wp14:editId="3C6B0BD0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165735</wp:posOffset>
                      </wp:positionV>
                      <wp:extent cx="2411095" cy="612140"/>
                      <wp:effectExtent l="0" t="0" r="8255" b="762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1095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9D0318" w14:textId="08638285" w:rsidR="00903D7F" w:rsidRPr="00D2426D" w:rsidRDefault="00903D7F" w:rsidP="00903D7F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Ich rechne mit einer Tabelle. Zuerst rechne ich von 100 % auf 10 % runter und dann auf 40 % hoch. Wie im Streifen rechne ich oben und unten gleich.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60E68D" id="_x0000_s1247" type="#_x0000_t202" style="position:absolute;left:0;text-align:left;margin-left:67.4pt;margin-top:13.05pt;width:189.85pt;height:48.2pt;z-index:253827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" stroked="f">
                      <v:textbox style="mso-fit-shape-to-text:t">
                        <w:txbxContent>
                          <w:p w14:paraId="3A9D0318" w14:textId="08638285" w:rsidR="00903D7F" w:rsidRPr="00D2426D" w:rsidRDefault="00903D7F" w:rsidP="00903D7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D2426D">
                              <w:rPr>
                                <w:sz w:val="21"/>
                                <w:szCs w:val="21"/>
                              </w:rPr>
                              <w:t>Ich rechne mit einer Tabelle. Zuerst rechne ich von 100 % auf 10 % runter und dann auf 40 % hoch. Wie im Streifen rechne ich oben und unten gleich.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BB7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74176" behindDoc="0" locked="0" layoutInCell="1" allowOverlap="1" wp14:anchorId="11ED2E3C" wp14:editId="6E7F21E9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192405</wp:posOffset>
                      </wp:positionV>
                      <wp:extent cx="64643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4F4E7C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ED2E3C" id="_x0000_s1248" style="position:absolute;left:0;text-align:left;margin-left:-2.95pt;margin-top:15.15pt;width:50.9pt;height:58.5pt;z-index:253874176;mso-position-horizontal-relative:text;mso-position-vertical-relative:text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">
                      <v:shape id="Grafik 6" o:spid="_x0000_s1249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">
                        <v:imagedata r:id="rId79" o:title="" chromakey="white"/>
                      </v:shape>
                      <v:shape id="Textfeld 12" o:spid="_x0000_s125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4F4E7C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57B22"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1679" behindDoc="0" locked="0" layoutInCell="1" allowOverlap="1" wp14:anchorId="68F58D33" wp14:editId="67224088">
                      <wp:simplePos x="0" y="0"/>
                      <wp:positionH relativeFrom="column">
                        <wp:posOffset>3556635</wp:posOffset>
                      </wp:positionH>
                      <wp:positionV relativeFrom="paragraph">
                        <wp:posOffset>163830</wp:posOffset>
                      </wp:positionV>
                      <wp:extent cx="1941195" cy="842010"/>
                      <wp:effectExtent l="0" t="0" r="0" b="0"/>
                      <wp:wrapNone/>
                      <wp:docPr id="27267" name="Textfeld 27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1195" cy="842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55D36F" w14:textId="00423756" w:rsidR="00903D7F" w:rsidRPr="00D2426D" w:rsidRDefault="00903D7F" w:rsidP="00903D7F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40% sind doch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   </w:t>
                                  </w:r>
                                  <w:proofErr w:type="gramStart"/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</w:t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proofErr w:type="gramEnd"/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das ist der Anteil. </w:t>
                                  </w:r>
                                  <w:r w:rsidR="00D2426D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Anteile </w:t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von einer ganzen </w:t>
                                  </w:r>
                                  <w:r w:rsidR="00757B22">
                                    <w:rPr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Zahl berechne ich mit MAL.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Für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  </w:t>
                                  </w:r>
                                  <w:r w:rsidR="00D2426D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 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von 60 rechne ich also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58D33" id="Textfeld 27267" o:spid="_x0000_s1251" type="#_x0000_t202" style="position:absolute;left:0;text-align:left;margin-left:280.05pt;margin-top:12.9pt;width:152.85pt;height:66.3pt;z-index:252231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" filled="f" stroked="f">
                      <v:textbox>
                        <w:txbxContent>
                          <w:p w14:paraId="1F55D36F" w14:textId="00423756" w:rsidR="00903D7F" w:rsidRPr="00D2426D" w:rsidRDefault="00903D7F" w:rsidP="00903D7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D2426D">
                              <w:rPr>
                                <w:sz w:val="21"/>
                                <w:szCs w:val="21"/>
                              </w:rPr>
                              <w:t>40% sind doch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t xml:space="preserve">     </w:t>
                            </w:r>
                            <w:proofErr w:type="gramStart"/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>,</w:t>
                            </w:r>
                            <w:proofErr w:type="gramEnd"/>
                            <w:r w:rsidRPr="00D2426D">
                              <w:rPr>
                                <w:sz w:val="21"/>
                                <w:szCs w:val="21"/>
                              </w:rPr>
                              <w:t xml:space="preserve"> das ist der Anteil. </w:t>
                            </w:r>
                            <w:r w:rsidR="00D2426D" w:rsidRPr="00D2426D">
                              <w:rPr>
                                <w:sz w:val="21"/>
                                <w:szCs w:val="21"/>
                              </w:rPr>
                              <w:t xml:space="preserve">Anteile </w:t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 xml:space="preserve">von einer ganzen </w:t>
                            </w:r>
                            <w:r w:rsidR="00757B22">
                              <w:rPr>
                                <w:sz w:val="21"/>
                                <w:szCs w:val="21"/>
                              </w:rPr>
                              <w:br/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>Zahl berechne ich mit MAL.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br/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>Für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D2426D" w:rsidRPr="00D2426D">
                              <w:rPr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2426D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>von 60 rechne ich also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7B22">
              <w:rPr>
                <w:rFonts w:eastAsia="Calibri"/>
                <w:noProof/>
                <w:kern w:val="2"/>
                <w:sz w:val="16"/>
                <w:szCs w:val="16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4080000" behindDoc="0" locked="0" layoutInCell="1" allowOverlap="1" wp14:anchorId="1A2C1D18" wp14:editId="576598CD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1008380</wp:posOffset>
                      </wp:positionV>
                      <wp:extent cx="1295400" cy="315595"/>
                      <wp:effectExtent l="0" t="0" r="0" b="1905"/>
                      <wp:wrapNone/>
                      <wp:docPr id="525914726" name="Gruppieren 3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315595"/>
                                <a:chOff x="0" y="0"/>
                                <a:chExt cx="1295947" cy="316052"/>
                              </a:xfrm>
                            </wpg:grpSpPr>
                            <wpg:grpSp>
                              <wpg:cNvPr id="337776478" name="Gruppieren 2"/>
                              <wpg:cNvGrpSpPr/>
                              <wpg:grpSpPr>
                                <a:xfrm>
                                  <a:off x="0" y="0"/>
                                  <a:ext cx="370205" cy="303152"/>
                                  <a:chOff x="-68411" y="43869"/>
                                  <a:chExt cx="370770" cy="30437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10236601" name="Textfeld 3"/>
                                <wps:cNvSpPr txBox="1"/>
                                <wps:spPr>
                                  <a:xfrm>
                                    <a:off x="-68411" y="43869"/>
                                    <a:ext cx="370770" cy="147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419983" w14:textId="77777777" w:rsidR="00BE27A4" w:rsidRPr="00F24C41" w:rsidRDefault="00BE27A4" w:rsidP="00BE27A4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5019914" name="Textfeld 3"/>
                                <wps:cNvSpPr txBox="1"/>
                                <wps:spPr>
                                  <a:xfrm>
                                    <a:off x="31446" y="158646"/>
                                    <a:ext cx="236151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578C81" w14:textId="77777777" w:rsidR="00BE27A4" w:rsidRPr="00F24C41" w:rsidRDefault="00BE27A4" w:rsidP="00BE27A4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145477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998994875" name="Textfeld 3"/>
                              <wps:cNvSpPr txBox="1"/>
                              <wps:spPr>
                                <a:xfrm>
                                  <a:off x="177617" y="59206"/>
                                  <a:ext cx="532852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5DEB63" w14:textId="14B9A6D6" w:rsidR="00BE27A4" w:rsidRPr="00BE27A4" w:rsidRDefault="00BE27A4" w:rsidP="00BE27A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BE27A4">
                                      <w:rPr>
                                        <w:sz w:val="24"/>
                                        <w:szCs w:val="24"/>
                                      </w:rPr>
                                      <w:t>· 60</w:t>
                                    </w:r>
                                    <w:r w:rsidR="00D2426D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=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33541683" name="Gruppieren 2"/>
                              <wpg:cNvGrpSpPr/>
                              <wpg:grpSpPr>
                                <a:xfrm>
                                  <a:off x="611792" y="19735"/>
                                  <a:ext cx="370205" cy="296317"/>
                                  <a:chOff x="-61823" y="50479"/>
                                  <a:chExt cx="370770" cy="29776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686333354" name="Textfeld 3"/>
                                <wps:cNvSpPr txBox="1"/>
                                <wps:spPr>
                                  <a:xfrm>
                                    <a:off x="-61823" y="50479"/>
                                    <a:ext cx="370770" cy="147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E246F" w14:textId="55E3B55B" w:rsidR="00BE27A4" w:rsidRPr="00F24C41" w:rsidRDefault="00BE27A4" w:rsidP="00BE27A4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40 · 60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20044" name="Textfeld 3"/>
                                <wps:cNvSpPr txBox="1"/>
                                <wps:spPr>
                                  <a:xfrm>
                                    <a:off x="44622" y="158646"/>
                                    <a:ext cx="236151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B89CE6" w14:textId="77777777" w:rsidR="00BE27A4" w:rsidRPr="00F24C41" w:rsidRDefault="00BE27A4" w:rsidP="00BE27A4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2156549" name="Gerade Verbindung 1"/>
                                <wps:cNvCnPr/>
                                <wps:spPr>
                                  <a:xfrm>
                                    <a:off x="2098" y="191611"/>
                                    <a:ext cx="25238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574731409" name="Textfeld 3"/>
                              <wps:cNvSpPr txBox="1"/>
                              <wps:spPr>
                                <a:xfrm>
                                  <a:off x="953870" y="72363"/>
                                  <a:ext cx="342077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F2D013" w14:textId="65BCAA50" w:rsidR="00D2426D" w:rsidRPr="00BE27A4" w:rsidRDefault="00D2426D" w:rsidP="00D2426D">
                                    <w:pPr>
                                      <w:spacing w:line="240" w:lineRule="auto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= 24.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2C1D18" id="Gruppieren 3215" o:spid="_x0000_s1252" style="position:absolute;left:0;text-align:left;margin-left:285.4pt;margin-top:79.4pt;width:102pt;height:24.85pt;z-index:254080000;mso-position-horizontal-relative:text;mso-position-vertical-relative:text" coordsize="12959,3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">
                      <v:group id="_x0000_s1253" style="position:absolute;width:3702;height:3031" coordorigin="-68411,43869" coordsize="370770,304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">
                        <v:shape id="Textfeld 3" o:spid="_x0000_s1254" type="#_x0000_t202" style="position:absolute;left:-68411;top:43869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5419983" w14:textId="77777777" w:rsidR="00BE27A4" w:rsidRPr="00F24C41" w:rsidRDefault="00BE27A4" w:rsidP="00BE27A4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3" o:spid="_x0000_s1255" type="#_x0000_t202" style="position:absolute;left:31446;top:158646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C578C81" w14:textId="77777777" w:rsidR="00BE27A4" w:rsidRPr="00F24C41" w:rsidRDefault="00BE27A4" w:rsidP="00BE27A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256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shape id="Textfeld 3" o:spid="_x0000_s1257" type="#_x0000_t202" style="position:absolute;left:1776;top:592;width:5328;height:15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35DEB63" w14:textId="14B9A6D6" w:rsidR="00BE27A4" w:rsidRPr="00BE27A4" w:rsidRDefault="00BE27A4" w:rsidP="00BE27A4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BE27A4">
                                <w:rPr>
                                  <w:sz w:val="24"/>
                                  <w:szCs w:val="24"/>
                                </w:rPr>
                                <w:t>· 60</w:t>
                              </w:r>
                              <w:r w:rsidR="00D2426D">
                                <w:rPr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</w:p>
                          </w:txbxContent>
                        </v:textbox>
                      </v:shape>
                      <v:group id="_x0000_s1258" style="position:absolute;left:6117;top:197;width:3702;height:2963" coordorigin="-61823,50479" coordsize="370770,297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">
                        <v:shape id="Textfeld 3" o:spid="_x0000_s1259" type="#_x0000_t202" style="position:absolute;left:-61823;top:50479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5AE246F" w14:textId="55E3B55B" w:rsidR="00BE27A4" w:rsidRPr="00F24C41" w:rsidRDefault="00BE27A4" w:rsidP="00BE27A4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 · 60</w:t>
                                </w:r>
                              </w:p>
                            </w:txbxContent>
                          </v:textbox>
                        </v:shape>
                        <v:shape id="Textfeld 3" o:spid="_x0000_s1260" type="#_x0000_t202" style="position:absolute;left:44622;top:158646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64B89CE6" w14:textId="77777777" w:rsidR="00BE27A4" w:rsidRPr="00F24C41" w:rsidRDefault="00BE27A4" w:rsidP="00BE27A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261" style="position:absolute;visibility:visible;mso-wrap-style:square" from="2098,191611" to="254483,1916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shape id="Textfeld 3" o:spid="_x0000_s1262" type="#_x0000_t202" style="position:absolute;left:9538;top:723;width:3421;height:1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7F2D013" w14:textId="65BCAA50" w:rsidR="00D2426D" w:rsidRPr="00BE27A4" w:rsidRDefault="00D2426D" w:rsidP="00D2426D">
                              <w:pPr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= 24.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57B22" w:rsidRPr="00F24C41">
              <w:rPr>
                <w:rFonts w:ascii="Calibri" w:eastAsia="Calibri" w:hAnsi="Calibri" w:cs="Times New Roman"/>
                <w:noProof/>
                <w:kern w:val="2"/>
                <w:sz w:val="16"/>
                <w:szCs w:val="16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76928" behindDoc="0" locked="0" layoutInCell="1" allowOverlap="1" wp14:anchorId="66E250C7" wp14:editId="401DEEF9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725805</wp:posOffset>
                      </wp:positionV>
                      <wp:extent cx="370205" cy="282575"/>
                      <wp:effectExtent l="0" t="0" r="0" b="0"/>
                      <wp:wrapNone/>
                      <wp:docPr id="104088187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282575"/>
                                <a:chOff x="-68411" y="57078"/>
                                <a:chExt cx="370770" cy="284560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737007527" name="Textfeld 3"/>
                              <wps:cNvSpPr txBox="1"/>
                              <wps:spPr>
                                <a:xfrm>
                                  <a:off x="-68411" y="57078"/>
                                  <a:ext cx="370770" cy="1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0ABE2B" w14:textId="77777777" w:rsidR="00BE27A4" w:rsidRPr="00F24C41" w:rsidRDefault="00BE27A4" w:rsidP="00BE27A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073705" name="Textfeld 3"/>
                              <wps:cNvSpPr txBox="1"/>
                              <wps:spPr>
                                <a:xfrm>
                                  <a:off x="31446" y="152042"/>
                                  <a:ext cx="236151" cy="189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013B32" w14:textId="77777777" w:rsidR="00BE27A4" w:rsidRPr="00F24C41" w:rsidRDefault="00BE27A4" w:rsidP="00BE27A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7511988" name="Gerade Verbindung 1"/>
                              <wps:cNvCnPr/>
                              <wps:spPr>
                                <a:xfrm>
                                  <a:off x="56885" y="195952"/>
                                  <a:ext cx="10816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E250C7" id="Gruppieren 2" o:spid="_x0000_s1263" style="position:absolute;left:0;text-align:left;margin-left:298.25pt;margin-top:57.15pt;width:29.15pt;height:22.25pt;z-index:254076928;mso-position-horizontal-relative:text;mso-position-vertical-relative:text;mso-width-relative:margin;mso-height-relative:margin" coordorigin="-68411,57078" coordsize="370770,284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">
                      <v:shape id="Textfeld 3" o:spid="_x0000_s1264" type="#_x0000_t202" style="position:absolute;left:-68411;top:57078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50ABE2B" w14:textId="77777777" w:rsidR="00BE27A4" w:rsidRPr="00F24C41" w:rsidRDefault="00BE27A4" w:rsidP="00BE27A4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feld 3" o:spid="_x0000_s1265" type="#_x0000_t202" style="position:absolute;left:31446;top:152042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0013B32" w14:textId="77777777" w:rsidR="00BE27A4" w:rsidRPr="00F24C41" w:rsidRDefault="00BE27A4" w:rsidP="00BE27A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66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57B22" w:rsidRPr="00F24C41">
              <w:rPr>
                <w:rFonts w:ascii="Calibri" w:eastAsia="Calibri" w:hAnsi="Calibri" w:cs="Times New Roman"/>
                <w:noProof/>
                <w:kern w:val="2"/>
                <w:sz w:val="16"/>
                <w:szCs w:val="16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67712" behindDoc="0" locked="0" layoutInCell="1" allowOverlap="1" wp14:anchorId="372695E9" wp14:editId="6AC91B01">
                      <wp:simplePos x="0" y="0"/>
                      <wp:positionH relativeFrom="column">
                        <wp:posOffset>4339860</wp:posOffset>
                      </wp:positionH>
                      <wp:positionV relativeFrom="paragraph">
                        <wp:posOffset>172832</wp:posOffset>
                      </wp:positionV>
                      <wp:extent cx="370205" cy="283210"/>
                      <wp:effectExtent l="0" t="0" r="0" b="8890"/>
                      <wp:wrapNone/>
                      <wp:docPr id="5545045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283210"/>
                                <a:chOff x="-68411" y="57078"/>
                                <a:chExt cx="370770" cy="284560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21341856" name="Textfeld 3"/>
                              <wps:cNvSpPr txBox="1"/>
                              <wps:spPr>
                                <a:xfrm>
                                  <a:off x="-68411" y="57078"/>
                                  <a:ext cx="370770" cy="1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FCC40A" w14:textId="47CEA26E" w:rsidR="00BE27A4" w:rsidRPr="00F24C41" w:rsidRDefault="00BE27A4" w:rsidP="00BE27A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2313659" name="Textfeld 3"/>
                              <wps:cNvSpPr txBox="1"/>
                              <wps:spPr>
                                <a:xfrm>
                                  <a:off x="31446" y="152042"/>
                                  <a:ext cx="236151" cy="189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D7AB15" w14:textId="275CAF2A" w:rsidR="00BE27A4" w:rsidRPr="00F24C41" w:rsidRDefault="00BE27A4" w:rsidP="00BE27A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8698246" name="Gerade Verbindung 1"/>
                              <wps:cNvCnPr/>
                              <wps:spPr>
                                <a:xfrm>
                                  <a:off x="56885" y="195952"/>
                                  <a:ext cx="10816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2695E9" id="_x0000_s1267" style="position:absolute;left:0;text-align:left;margin-left:341.7pt;margin-top:13.6pt;width:29.15pt;height:22.3pt;z-index:254067712;mso-position-horizontal-relative:text;mso-position-vertical-relative:text;mso-width-relative:margin;mso-height-relative:margin" coordorigin="-68411,57078" coordsize="370770,284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">
                      <v:shape id="Textfeld 3" o:spid="_x0000_s1268" type="#_x0000_t202" style="position:absolute;left:-68411;top:57078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FCC40A" w14:textId="47CEA26E" w:rsidR="00BE27A4" w:rsidRPr="00F24C41" w:rsidRDefault="00BE27A4" w:rsidP="00BE27A4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feld 3" o:spid="_x0000_s1269" type="#_x0000_t202" style="position:absolute;left:31446;top:152042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0D7AB15" w14:textId="275CAF2A" w:rsidR="00BE27A4" w:rsidRPr="00F24C41" w:rsidRDefault="00BE27A4" w:rsidP="00BE27A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70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9D24C39" w14:textId="7B3CC834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03C2F1A4" w14:textId="4367DE91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68BCC644" w14:textId="2D642D5F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2D0F068E" w14:textId="19AE4CBC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347B45FC" w14:textId="3E15D551" w:rsidR="00903D7F" w:rsidRPr="000760E2" w:rsidRDefault="00757B22" w:rsidP="001826A1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3859840" behindDoc="0" locked="0" layoutInCell="1" allowOverlap="1" wp14:anchorId="0BB6896F" wp14:editId="1818A82E">
                      <wp:simplePos x="0" y="0"/>
                      <wp:positionH relativeFrom="column">
                        <wp:posOffset>-96080</wp:posOffset>
                      </wp:positionH>
                      <wp:positionV relativeFrom="paragraph">
                        <wp:posOffset>121920</wp:posOffset>
                      </wp:positionV>
                      <wp:extent cx="3045808" cy="491490"/>
                      <wp:effectExtent l="0" t="0" r="15240" b="16510"/>
                      <wp:wrapNone/>
                      <wp:docPr id="139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5808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449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52"/>
                                    <w:gridCol w:w="743"/>
                                    <w:gridCol w:w="567"/>
                                    <w:gridCol w:w="760"/>
                                    <w:gridCol w:w="567"/>
                                    <w:gridCol w:w="907"/>
                                  </w:tblGrid>
                                  <w:tr w:rsidR="00903D7F" w14:paraId="74D3205D" w14:textId="77777777" w:rsidTr="00DF2189">
                                    <w:tc>
                                      <w:tcPr>
                                        <w:tcW w:w="952" w:type="dxa"/>
                                      </w:tcPr>
                                      <w:p w14:paraId="0EC821A6" w14:textId="77777777" w:rsidR="00903D7F" w:rsidRPr="00DF2189" w:rsidRDefault="00903D7F" w:rsidP="00D94671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b/>
                                          </w:rPr>
                                          <w:t>Prozent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2EBFA4A3" w14:textId="77777777" w:rsidR="00903D7F" w:rsidRPr="00DF2189" w:rsidRDefault="00903D7F" w:rsidP="00D94671">
                                        <w:pPr>
                                          <w:jc w:val="center"/>
                                        </w:pPr>
                                        <w:r>
                                          <w:t>1</w:t>
                                        </w:r>
                                        <w:r w:rsidRPr="00DF2189">
                                          <w:t>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091BD80F" w14:textId="77777777" w:rsidR="00903D7F" w:rsidRPr="00082BB1" w:rsidRDefault="00903D7F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0C3C7EEF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t>40 %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07DE553E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7778EAC3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t>100 %</w:t>
                                        </w:r>
                                      </w:p>
                                    </w:tc>
                                  </w:tr>
                                  <w:tr w:rsidR="00903D7F" w14:paraId="48AAF4D2" w14:textId="77777777" w:rsidTr="00DF2189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952" w:type="dxa"/>
                                      </w:tcPr>
                                      <w:p w14:paraId="628D94C8" w14:textId="77777777" w:rsidR="00903D7F" w:rsidRPr="00DF2189" w:rsidRDefault="00903D7F" w:rsidP="00D94671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b/>
                                          </w:rPr>
                                          <w:t>Euro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6C91A661" w14:textId="77777777" w:rsidR="00903D7F" w:rsidRPr="00DF2189" w:rsidRDefault="00903D7F" w:rsidP="00D94671">
                                        <w:pPr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  <w:r w:rsidRPr="00DF2189"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2AA8BC65" w14:textId="77777777" w:rsidR="00903D7F" w:rsidRPr="00082BB1" w:rsidRDefault="00903D7F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26502A69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>
                                          <w:t>24</w:t>
                                        </w:r>
                                        <w:r w:rsidRPr="00DF2189"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6C77CF11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4B4F9F9C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>
                                          <w:t>6</w:t>
                                        </w:r>
                                        <w:r w:rsidRPr="00DF2189">
                                          <w:t>0 €</w:t>
                                        </w:r>
                                      </w:p>
                                    </w:tc>
                                  </w:tr>
                                </w:tbl>
                                <w:p w14:paraId="617EEB43" w14:textId="77777777" w:rsidR="00903D7F" w:rsidRDefault="00903D7F" w:rsidP="00903D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6896F" id="_x0000_s1271" type="#_x0000_t202" style="position:absolute;margin-left:-7.55pt;margin-top:9.6pt;width:239.85pt;height:38.7pt;z-index:25385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" strokecolor="white [3212]">
                      <v:textbox>
                        <w:txbxContent>
                          <w:tbl>
                            <w:tblPr>
                              <w:tblStyle w:val="Tabellenraster"/>
                              <w:tblW w:w="44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52"/>
                              <w:gridCol w:w="743"/>
                              <w:gridCol w:w="567"/>
                              <w:gridCol w:w="760"/>
                              <w:gridCol w:w="567"/>
                              <w:gridCol w:w="907"/>
                            </w:tblGrid>
                            <w:tr w:rsidR="00903D7F" w14:paraId="74D3205D" w14:textId="77777777" w:rsidTr="00DF2189">
                              <w:tc>
                                <w:tcPr>
                                  <w:tcW w:w="952" w:type="dxa"/>
                                </w:tcPr>
                                <w:p w14:paraId="0EC821A6" w14:textId="77777777" w:rsidR="00903D7F" w:rsidRPr="00DF2189" w:rsidRDefault="00903D7F" w:rsidP="00D946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b/>
                                    </w:rPr>
                                    <w:t>Prozent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2EBFA4A3" w14:textId="77777777" w:rsidR="00903D7F" w:rsidRPr="00DF2189" w:rsidRDefault="00903D7F" w:rsidP="00D9467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DF2189">
                                    <w:t>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91BD80F" w14:textId="77777777" w:rsidR="00903D7F" w:rsidRPr="00082BB1" w:rsidRDefault="00903D7F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0C3C7EEF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 w:rsidRPr="00DF2189">
                                    <w:t>40 %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7DE553E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7778EAC3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 w:rsidRPr="00DF2189">
                                    <w:t>100 %</w:t>
                                  </w:r>
                                </w:p>
                              </w:tc>
                            </w:tr>
                            <w:tr w:rsidR="00903D7F" w14:paraId="48AAF4D2" w14:textId="77777777" w:rsidTr="00DF2189">
                              <w:trPr>
                                <w:trHeight w:val="256"/>
                              </w:trPr>
                              <w:tc>
                                <w:tcPr>
                                  <w:tcW w:w="952" w:type="dxa"/>
                                </w:tcPr>
                                <w:p w14:paraId="628D94C8" w14:textId="77777777" w:rsidR="00903D7F" w:rsidRPr="00DF2189" w:rsidRDefault="00903D7F" w:rsidP="00D946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b/>
                                    </w:rPr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6C91A661" w14:textId="77777777" w:rsidR="00903D7F" w:rsidRPr="00DF2189" w:rsidRDefault="00903D7F" w:rsidP="00D94671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  <w:r w:rsidRPr="00DF2189"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AA8BC65" w14:textId="77777777" w:rsidR="00903D7F" w:rsidRPr="00082BB1" w:rsidRDefault="00903D7F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26502A69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>
                                    <w:t>24</w:t>
                                  </w:r>
                                  <w:r w:rsidRPr="00DF2189"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C77CF11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4B4F9F9C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>
                                    <w:t>6</w:t>
                                  </w:r>
                                  <w:r w:rsidRPr="00DF2189">
                                    <w:t>0 €</w:t>
                                  </w:r>
                                </w:p>
                              </w:tc>
                            </w:tr>
                          </w:tbl>
                          <w:p w14:paraId="617EEB43" w14:textId="77777777" w:rsidR="00903D7F" w:rsidRDefault="00903D7F" w:rsidP="00903D7F"/>
                        </w:txbxContent>
                      </v:textbox>
                    </v:shape>
                  </w:pict>
                </mc:Fallback>
              </mc:AlternateContent>
            </w:r>
          </w:p>
          <w:p w14:paraId="7838AA90" w14:textId="388E2A9E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30F4443C" w14:textId="0936B9A9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25EA7742" w14:textId="43048F8E" w:rsidR="00903D7F" w:rsidRPr="000760E2" w:rsidRDefault="00757B22" w:rsidP="001826A1">
            <w:pPr>
              <w:rPr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75200" behindDoc="0" locked="0" layoutInCell="1" allowOverlap="1" wp14:anchorId="7B8C0048" wp14:editId="51101652">
                      <wp:simplePos x="0" y="0"/>
                      <wp:positionH relativeFrom="column">
                        <wp:posOffset>4607395</wp:posOffset>
                      </wp:positionH>
                      <wp:positionV relativeFrom="paragraph">
                        <wp:posOffset>57785</wp:posOffset>
                      </wp:positionV>
                      <wp:extent cx="547370" cy="694690"/>
                      <wp:effectExtent l="0" t="0" r="0" b="3810"/>
                      <wp:wrapNone/>
                      <wp:docPr id="60486724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1032261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844870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145469" w14:textId="77777777" w:rsidR="00903D7F" w:rsidRPr="00160B38" w:rsidRDefault="00903D7F" w:rsidP="00903D7F">
                                    <w:pPr>
                                      <w:pStyle w:val="Transcript"/>
                                      <w:jc w:val="righ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8C0048" id="_x0000_s1272" style="position:absolute;margin-left:362.8pt;margin-top:4.55pt;width:43.1pt;height:54.7pt;z-index:253875200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">
                      <v:shape id="Grafik 10" o:spid="_x0000_s1273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">
                        <v:imagedata r:id="rId33" o:title="" chromakey="white"/>
                      </v:shape>
                      <v:shape id="Textfeld 12" o:spid="_x0000_s1274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D145469" w14:textId="77777777" w:rsidR="00903D7F" w:rsidRPr="00160B38" w:rsidRDefault="00903D7F" w:rsidP="00903D7F">
                              <w:pPr>
                                <w:pStyle w:val="Transcript"/>
                                <w:jc w:val="righ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EDE111" w14:textId="6B7BF593" w:rsidR="00903D7F" w:rsidRDefault="00903D7F" w:rsidP="00214B41">
            <w:pPr>
              <w:pStyle w:val="Listenabsatz"/>
            </w:pPr>
            <w:r w:rsidRPr="000760E2">
              <w:t xml:space="preserve">Erkläre die Rechenwege von Leonie und Tara.  </w:t>
            </w:r>
          </w:p>
          <w:p w14:paraId="76E00497" w14:textId="31AC435F" w:rsidR="00903D7F" w:rsidRPr="008249EA" w:rsidRDefault="00903D7F" w:rsidP="00214B41">
            <w:pPr>
              <w:pStyle w:val="Listenabsatz"/>
            </w:pPr>
            <w:r w:rsidRPr="000760E2">
              <w:t>Nutze beide Rechenwege auch für die</w:t>
            </w:r>
            <w:r>
              <w:t>se</w:t>
            </w:r>
            <w:r w:rsidRPr="000760E2">
              <w:t xml:space="preserve"> Aufgabe: </w:t>
            </w:r>
            <w:r w:rsidRPr="000760E2">
              <w:br/>
              <w:t>Wie viel sind 75 % von 84 €?</w:t>
            </w:r>
          </w:p>
        </w:tc>
      </w:tr>
      <w:tr w:rsidR="00903D7F" w:rsidRPr="008249EA" w14:paraId="031D33B2" w14:textId="77777777" w:rsidTr="009702A2">
        <w:trPr>
          <w:trHeight w:val="134"/>
        </w:trPr>
        <w:tc>
          <w:tcPr>
            <w:tcW w:w="737" w:type="dxa"/>
          </w:tcPr>
          <w:p w14:paraId="75FA0F67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152DD85C" w14:textId="77777777" w:rsidR="00903D7F" w:rsidRPr="008249EA" w:rsidRDefault="00903D7F" w:rsidP="001826A1">
            <w:pPr>
              <w:pStyle w:val="berschrift2"/>
            </w:pPr>
          </w:p>
        </w:tc>
        <w:tc>
          <w:tcPr>
            <w:tcW w:w="8648" w:type="dxa"/>
          </w:tcPr>
          <w:p w14:paraId="1AD1F127" w14:textId="2C44D28A" w:rsidR="00903D7F" w:rsidRPr="008249EA" w:rsidRDefault="00D00BB7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76224" behindDoc="0" locked="0" layoutInCell="1" allowOverlap="1" wp14:anchorId="5459E331" wp14:editId="518583C6">
                      <wp:simplePos x="0" y="0"/>
                      <wp:positionH relativeFrom="column">
                        <wp:posOffset>3958665</wp:posOffset>
                      </wp:positionH>
                      <wp:positionV relativeFrom="paragraph">
                        <wp:posOffset>467236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F72FA3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59E331" id="_x0000_s1275" style="position:absolute;margin-left:311.7pt;margin-top:36.8pt;width:45.55pt;height:56.9pt;z-index:253876224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">
                      <v:shape id="Grafik 4" o:spid="_x0000_s1276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">
                        <v:imagedata r:id="rId37" o:title="" chromakey="white"/>
                      </v:shape>
                      <v:shape id="Textfeld 12" o:spid="_x0000_s127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F72FA3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03D7F" w:rsidRPr="008249EA" w14:paraId="5A176AF0" w14:textId="77777777" w:rsidTr="009702A2">
        <w:trPr>
          <w:trHeight w:val="1783"/>
        </w:trPr>
        <w:tc>
          <w:tcPr>
            <w:tcW w:w="737" w:type="dxa"/>
          </w:tcPr>
          <w:p w14:paraId="1254F4E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604509F4" w14:textId="77777777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648" w:type="dxa"/>
          </w:tcPr>
          <w:p w14:paraId="539BCF06" w14:textId="40482F21" w:rsidR="00903D7F" w:rsidRDefault="00903D7F" w:rsidP="002F1275">
            <w:r>
              <w:t xml:space="preserve">Jonas rechnet auch mit einer Tabelle. Wie unterscheidet sich </w:t>
            </w:r>
            <w:r>
              <w:br/>
              <w:t>seine Tabelle von Leonies? Kommen beide auf das gleiche Ergebnis?</w:t>
            </w:r>
          </w:p>
          <w:p w14:paraId="1B61FCE9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708"/>
              <w:gridCol w:w="709"/>
              <w:gridCol w:w="709"/>
              <w:gridCol w:w="709"/>
              <w:gridCol w:w="854"/>
            </w:tblGrid>
            <w:tr w:rsidR="00903D7F" w14:paraId="568CD1BD" w14:textId="77777777" w:rsidTr="001826A1">
              <w:tc>
                <w:tcPr>
                  <w:tcW w:w="1047" w:type="dxa"/>
                </w:tcPr>
                <w:p w14:paraId="1930476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708" w:type="dxa"/>
                </w:tcPr>
                <w:p w14:paraId="6C30A65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1 %</w:t>
                  </w:r>
                </w:p>
              </w:tc>
              <w:tc>
                <w:tcPr>
                  <w:tcW w:w="709" w:type="dxa"/>
                </w:tcPr>
                <w:p w14:paraId="216B3D77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2A21C57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40 %</w:t>
                  </w:r>
                </w:p>
              </w:tc>
              <w:tc>
                <w:tcPr>
                  <w:tcW w:w="709" w:type="dxa"/>
                </w:tcPr>
                <w:p w14:paraId="6CA21C48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2223E820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100 %</w:t>
                  </w:r>
                </w:p>
              </w:tc>
            </w:tr>
            <w:tr w:rsidR="00903D7F" w14:paraId="488C9B31" w14:textId="77777777" w:rsidTr="001826A1">
              <w:tc>
                <w:tcPr>
                  <w:tcW w:w="1047" w:type="dxa"/>
                </w:tcPr>
                <w:p w14:paraId="73572FC0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708" w:type="dxa"/>
                </w:tcPr>
                <w:p w14:paraId="72CFCEC2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0,6 €</w:t>
                  </w:r>
                </w:p>
              </w:tc>
              <w:tc>
                <w:tcPr>
                  <w:tcW w:w="709" w:type="dxa"/>
                </w:tcPr>
                <w:p w14:paraId="293BEBFA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7AD8A744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?</w:t>
                  </w:r>
                </w:p>
              </w:tc>
              <w:tc>
                <w:tcPr>
                  <w:tcW w:w="709" w:type="dxa"/>
                </w:tcPr>
                <w:p w14:paraId="6495C68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60EEE9CF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60 €</w:t>
                  </w:r>
                </w:p>
              </w:tc>
            </w:tr>
          </w:tbl>
          <w:p w14:paraId="552A7D58" w14:textId="77777777" w:rsidR="00903D7F" w:rsidRPr="00DB5BA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10C768B8" w14:textId="77777777" w:rsidTr="009702A2">
        <w:trPr>
          <w:trHeight w:val="1824"/>
        </w:trPr>
        <w:tc>
          <w:tcPr>
            <w:tcW w:w="737" w:type="dxa"/>
          </w:tcPr>
          <w:p w14:paraId="4F6E6E73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5A9015E1" w14:textId="77777777" w:rsidR="00903D7F" w:rsidRPr="00D94671" w:rsidRDefault="00903D7F" w:rsidP="002F1275">
            <w:pPr>
              <w:pStyle w:val="berschrift3"/>
            </w:pPr>
            <w:r w:rsidRPr="00D94671">
              <w:t>c)</w:t>
            </w:r>
          </w:p>
        </w:tc>
        <w:tc>
          <w:tcPr>
            <w:tcW w:w="8648" w:type="dxa"/>
          </w:tcPr>
          <w:p w14:paraId="64A44C5A" w14:textId="77777777" w:rsidR="00903D7F" w:rsidRDefault="00903D7F" w:rsidP="002F1275">
            <w:r>
              <w:t xml:space="preserve">Rechne folgende Aufgabe mit zwei Rechenwegen aus </w:t>
            </w:r>
            <w:r w:rsidRPr="000760E2">
              <w:rPr>
                <w:rStyle w:val="berschrift2Zchn"/>
                <w:sz w:val="24"/>
                <w:szCs w:val="24"/>
              </w:rPr>
              <w:t xml:space="preserve">a) </w:t>
            </w:r>
            <w:r w:rsidRPr="000760E2">
              <w:rPr>
                <w:szCs w:val="24"/>
              </w:rPr>
              <w:t>und</w:t>
            </w:r>
            <w:r w:rsidRPr="000760E2">
              <w:rPr>
                <w:rStyle w:val="berschrift2Zchn"/>
                <w:sz w:val="24"/>
                <w:szCs w:val="24"/>
              </w:rPr>
              <w:t xml:space="preserve"> b).</w:t>
            </w:r>
          </w:p>
          <w:p w14:paraId="0E11FCF4" w14:textId="77777777" w:rsidR="00903D7F" w:rsidRDefault="00903D7F" w:rsidP="002F1275">
            <w:r>
              <w:t>20 % von 300 € sind ___ €</w:t>
            </w:r>
          </w:p>
          <w:p w14:paraId="6321D177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8"/>
              <w:gridCol w:w="708"/>
              <w:gridCol w:w="709"/>
            </w:tblGrid>
            <w:tr w:rsidR="00903D7F" w14:paraId="0F09AA7C" w14:textId="77777777" w:rsidTr="001826A1">
              <w:tc>
                <w:tcPr>
                  <w:tcW w:w="1047" w:type="dxa"/>
                </w:tcPr>
                <w:p w14:paraId="236D9E3F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3F5C8C7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5C855FD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03BA6DD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22145D19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2443DF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  <w:tr w:rsidR="00903D7F" w14:paraId="49C6C630" w14:textId="77777777" w:rsidTr="001826A1">
              <w:tc>
                <w:tcPr>
                  <w:tcW w:w="1047" w:type="dxa"/>
                </w:tcPr>
                <w:p w14:paraId="00DE1FA9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64713AE2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66ECDB8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27AF814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1300089E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3575E3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</w:tbl>
          <w:p w14:paraId="69AE0796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5465F1C3" w14:textId="44ED1B19" w:rsidR="00903D7F" w:rsidRDefault="00903D7F" w:rsidP="002F1275">
            <w:r>
              <w:t xml:space="preserve">Anteil nehmen mit </w:t>
            </w:r>
            <w:r w:rsidR="00897733">
              <w:t>Multiplizieren</w:t>
            </w:r>
            <w:r>
              <w:t>: ________________________</w:t>
            </w:r>
          </w:p>
          <w:p w14:paraId="65F8B1BC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57271838" w14:textId="77777777" w:rsidTr="009702A2">
        <w:trPr>
          <w:trHeight w:val="2970"/>
        </w:trPr>
        <w:tc>
          <w:tcPr>
            <w:tcW w:w="737" w:type="dxa"/>
          </w:tcPr>
          <w:p w14:paraId="4D091224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7009CADD" w14:textId="77777777" w:rsidR="00903D7F" w:rsidRPr="00D94671" w:rsidRDefault="00903D7F" w:rsidP="002F1275">
            <w:pPr>
              <w:pStyle w:val="berschrift3"/>
            </w:pPr>
            <w:r>
              <w:t>d)</w:t>
            </w:r>
          </w:p>
        </w:tc>
        <w:tc>
          <w:tcPr>
            <w:tcW w:w="8648" w:type="dxa"/>
          </w:tcPr>
          <w:p w14:paraId="67F90401" w14:textId="6B5CB5BF" w:rsidR="002F1275" w:rsidRDefault="00903D7F" w:rsidP="002F1275">
            <w:r>
              <w:t xml:space="preserve">Leonie und ihre Mutter sind in der Stadt zum Shoppen und sehen ein Angebot für eine Jeans. </w:t>
            </w:r>
            <w:r w:rsidR="00757B22">
              <w:br/>
            </w:r>
            <w:r>
              <w:t xml:space="preserve">Sie kostet nur noch 65 % vom alten Preis. Leonie bezahlt 91 € für ihre Hose. </w:t>
            </w:r>
          </w:p>
          <w:p w14:paraId="42B86DAE" w14:textId="571B952B" w:rsidR="00903D7F" w:rsidRDefault="00903D7F" w:rsidP="00214B41">
            <w:pPr>
              <w:pStyle w:val="Listenabsatz"/>
            </w:pPr>
            <w:r>
              <w:t>Wie war der alte Preis der Hose? Berechne mit der Tabelle.</w:t>
            </w:r>
          </w:p>
          <w:p w14:paraId="38548D8B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9"/>
              <w:gridCol w:w="709"/>
              <w:gridCol w:w="709"/>
            </w:tblGrid>
            <w:tr w:rsidR="00903D7F" w:rsidRPr="000760E2" w14:paraId="7BDCBBC7" w14:textId="77777777" w:rsidTr="001826A1">
              <w:tc>
                <w:tcPr>
                  <w:tcW w:w="1047" w:type="dxa"/>
                </w:tcPr>
                <w:p w14:paraId="1EC6E577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4F5DC32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5B145621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36391B3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47D5BDAF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6DDABEF5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  <w:tr w:rsidR="00903D7F" w:rsidRPr="000760E2" w14:paraId="6F2B7B1E" w14:textId="77777777" w:rsidTr="001826A1">
              <w:tc>
                <w:tcPr>
                  <w:tcW w:w="1047" w:type="dxa"/>
                </w:tcPr>
                <w:p w14:paraId="5E1CCE62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122660A4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655641A7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392187D9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5665640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ABC26D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</w:tbl>
          <w:p w14:paraId="721F2CC0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3104AF85" w14:textId="77777777" w:rsidR="00903D7F" w:rsidRDefault="00903D7F" w:rsidP="00214B41">
            <w:pPr>
              <w:pStyle w:val="Listenabsatz"/>
            </w:pPr>
            <w:r>
              <w:t>Findest du den alten Preis der Hose auch mit einem anderen Rechenweg?</w:t>
            </w:r>
          </w:p>
          <w:p w14:paraId="1BCE5F34" w14:textId="77777777" w:rsidR="00903D7F" w:rsidRDefault="00903D7F" w:rsidP="00214B41">
            <w:pPr>
              <w:ind w:left="284"/>
            </w:pPr>
            <w:r>
              <w:t xml:space="preserve">Du kannst auch den Streifen nutzen. </w:t>
            </w:r>
          </w:p>
        </w:tc>
      </w:tr>
      <w:tr w:rsidR="00903D7F" w:rsidRPr="008249EA" w14:paraId="0919D5FD" w14:textId="77777777" w:rsidTr="009702A2">
        <w:trPr>
          <w:trHeight w:val="1641"/>
        </w:trPr>
        <w:tc>
          <w:tcPr>
            <w:tcW w:w="737" w:type="dxa"/>
          </w:tcPr>
          <w:p w14:paraId="11D8FD61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77248" behindDoc="0" locked="0" layoutInCell="1" allowOverlap="1" wp14:anchorId="637E5DAC" wp14:editId="2B615BE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-635</wp:posOffset>
                  </wp:positionV>
                  <wp:extent cx="359410" cy="271780"/>
                  <wp:effectExtent l="0" t="0" r="0" b="0"/>
                  <wp:wrapNone/>
                  <wp:docPr id="17017713" name="Grafik 17017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C7D2E55" w14:textId="77777777" w:rsidR="00903D7F" w:rsidRDefault="00903D7F" w:rsidP="002F1275">
            <w:pPr>
              <w:pStyle w:val="berschrift3"/>
            </w:pPr>
            <w:r>
              <w:t>e)</w:t>
            </w:r>
          </w:p>
        </w:tc>
        <w:tc>
          <w:tcPr>
            <w:tcW w:w="8648" w:type="dxa"/>
          </w:tcPr>
          <w:p w14:paraId="79674047" w14:textId="1CCBC3B7" w:rsidR="00903D7F" w:rsidRDefault="00903D7F" w:rsidP="002F1275">
            <w:r>
              <w:t xml:space="preserve">Vergleicht die verschiedenen Rechenwege (Tabelle, </w:t>
            </w:r>
            <w:r w:rsidR="00897733">
              <w:t>Multiplizieren</w:t>
            </w:r>
            <w:r>
              <w:t xml:space="preserve"> und Prozentstreifen). </w:t>
            </w:r>
            <w:r w:rsidR="00757B22">
              <w:br/>
            </w:r>
            <w:r>
              <w:t xml:space="preserve">Was ist gleich, was ist anders? </w:t>
            </w:r>
          </w:p>
        </w:tc>
      </w:tr>
    </w:tbl>
    <w:p w14:paraId="214D7989" w14:textId="77777777" w:rsidR="00903D7F" w:rsidRDefault="00903D7F" w:rsidP="00903D7F">
      <w: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08"/>
        <w:gridCol w:w="398"/>
      </w:tblGrid>
      <w:tr w:rsidR="00903D7F" w:rsidRPr="008249EA" w14:paraId="57EC1F43" w14:textId="77777777" w:rsidTr="009702A2">
        <w:trPr>
          <w:gridAfter w:val="1"/>
          <w:wAfter w:w="398" w:type="dxa"/>
        </w:trPr>
        <w:tc>
          <w:tcPr>
            <w:tcW w:w="737" w:type="dxa"/>
          </w:tcPr>
          <w:p w14:paraId="343C51AA" w14:textId="77777777" w:rsidR="00903D7F" w:rsidRPr="008F796E" w:rsidRDefault="00903D7F" w:rsidP="002F1275">
            <w:pPr>
              <w:pStyle w:val="berschrift2"/>
              <w:rPr>
                <w:szCs w:val="28"/>
              </w:rPr>
            </w:pPr>
            <w:r w:rsidRPr="001E1D84">
              <w:rPr>
                <w:szCs w:val="28"/>
              </w:rPr>
              <w:lastRenderedPageBreak/>
              <w:t>5</w:t>
            </w:r>
          </w:p>
        </w:tc>
        <w:tc>
          <w:tcPr>
            <w:tcW w:w="8505" w:type="dxa"/>
            <w:gridSpan w:val="2"/>
          </w:tcPr>
          <w:p w14:paraId="21626C94" w14:textId="61320588" w:rsidR="00903D7F" w:rsidRPr="008F796E" w:rsidRDefault="00903D7F" w:rsidP="002F1275">
            <w:pPr>
              <w:pStyle w:val="berschrift2"/>
              <w:rPr>
                <w:szCs w:val="28"/>
              </w:rPr>
            </w:pPr>
            <w:r w:rsidRPr="008F796E">
              <w:rPr>
                <w:szCs w:val="28"/>
              </w:rPr>
              <w:t>Umgang mit Verminderungen</w:t>
            </w:r>
          </w:p>
        </w:tc>
      </w:tr>
      <w:tr w:rsidR="00903D7F" w:rsidRPr="008249EA" w14:paraId="3192D747" w14:textId="77777777" w:rsidTr="009702A2">
        <w:trPr>
          <w:gridAfter w:val="1"/>
          <w:wAfter w:w="398" w:type="dxa"/>
        </w:trPr>
        <w:tc>
          <w:tcPr>
            <w:tcW w:w="737" w:type="dxa"/>
          </w:tcPr>
          <w:p w14:paraId="187841B5" w14:textId="77777777" w:rsidR="00903D7F" w:rsidRPr="008249EA" w:rsidRDefault="00903D7F" w:rsidP="002F1275">
            <w:pPr>
              <w:pStyle w:val="berschrift3"/>
            </w:pPr>
            <w:r>
              <w:t>5</w:t>
            </w:r>
            <w:r w:rsidRPr="008249EA">
              <w:t>.1</w:t>
            </w:r>
          </w:p>
        </w:tc>
        <w:tc>
          <w:tcPr>
            <w:tcW w:w="8505" w:type="dxa"/>
            <w:gridSpan w:val="2"/>
          </w:tcPr>
          <w:p w14:paraId="587D739A" w14:textId="1C5398ED" w:rsidR="00903D7F" w:rsidRPr="008249EA" w:rsidRDefault="00903D7F" w:rsidP="002F1275">
            <w:pPr>
              <w:pStyle w:val="berschrift3"/>
            </w:pPr>
            <w:r w:rsidRPr="008249EA">
              <w:t>Rabattaktionen I</w:t>
            </w:r>
          </w:p>
          <w:p w14:paraId="5FC8B349" w14:textId="1656D488" w:rsidR="00903D7F" w:rsidRPr="008249EA" w:rsidRDefault="00903D7F" w:rsidP="002F1275">
            <w:pPr>
              <w:pStyle w:val="berschrift3"/>
            </w:pPr>
          </w:p>
        </w:tc>
      </w:tr>
      <w:tr w:rsidR="00903D7F" w:rsidRPr="008249EA" w14:paraId="6DACF94F" w14:textId="77777777" w:rsidTr="009702A2">
        <w:tc>
          <w:tcPr>
            <w:tcW w:w="737" w:type="dxa"/>
          </w:tcPr>
          <w:p w14:paraId="69599DE0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E0A8779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506" w:type="dxa"/>
            <w:gridSpan w:val="2"/>
          </w:tcPr>
          <w:p w14:paraId="64FBF26A" w14:textId="1CD65A6A" w:rsidR="00903D7F" w:rsidRDefault="00903D7F" w:rsidP="002F1275">
            <w:r w:rsidRPr="008249EA">
              <w:t>Tara hat i</w:t>
            </w:r>
            <w:r w:rsidR="008B1725">
              <w:t xml:space="preserve">m Internetauftritt eines </w:t>
            </w:r>
            <w:r w:rsidRPr="008249EA">
              <w:t>Geschäft</w:t>
            </w:r>
            <w:r w:rsidR="008B1725">
              <w:t xml:space="preserve">s viele </w:t>
            </w:r>
            <w:r w:rsidRPr="008249EA">
              <w:t>Angebote gefunden:</w:t>
            </w:r>
          </w:p>
          <w:p w14:paraId="36FC701D" w14:textId="0C34A9CB" w:rsidR="008B1725" w:rsidRDefault="008B1725" w:rsidP="002F1275"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398464" behindDoc="0" locked="0" layoutInCell="1" allowOverlap="1" wp14:anchorId="6E2A5BA6" wp14:editId="0F7BDDF9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112053</wp:posOffset>
                      </wp:positionV>
                      <wp:extent cx="2924908" cy="1055077"/>
                      <wp:effectExtent l="0" t="0" r="0" b="0"/>
                      <wp:wrapNone/>
                      <wp:docPr id="1079879747" name="Gefaltete Ecke 1079879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4908" cy="1055077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B37F010" w14:textId="59FD2072" w:rsidR="008B1725" w:rsidRPr="007C614A" w:rsidRDefault="008B1725" w:rsidP="008B1725">
                                  <w:pPr>
                                    <w:shd w:val="clear" w:color="auto" w:fill="D9D9D9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C614A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Sale!</w:t>
                                  </w:r>
                                </w:p>
                                <w:p w14:paraId="3D4515D9" w14:textId="77777777" w:rsidR="008B1725" w:rsidRPr="007C614A" w:rsidRDefault="008B1725" w:rsidP="008B1725">
                                  <w:pPr>
                                    <w:pStyle w:val="Listenabsatz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C614A">
                                    <w:rPr>
                                      <w:sz w:val="20"/>
                                      <w:szCs w:val="20"/>
                                    </w:rPr>
                                    <w:t>Alle kurzen Hosen sind auf 70 % herabgesetzt.</w:t>
                                  </w:r>
                                </w:p>
                                <w:p w14:paraId="1E63FCC0" w14:textId="77777777" w:rsidR="008B1725" w:rsidRPr="007C614A" w:rsidRDefault="008B1725" w:rsidP="008B1725">
                                  <w:pPr>
                                    <w:pStyle w:val="Listenabsatz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C614A">
                                    <w:rPr>
                                      <w:sz w:val="20"/>
                                      <w:szCs w:val="20"/>
                                    </w:rPr>
                                    <w:t>Auf alle T-Shirts gibt es einen Rabatt von 25 %.</w:t>
                                  </w:r>
                                </w:p>
                                <w:p w14:paraId="7CE42032" w14:textId="77777777" w:rsidR="008B1725" w:rsidRPr="007C614A" w:rsidRDefault="008B1725" w:rsidP="008B1725">
                                  <w:pPr>
                                    <w:pStyle w:val="Listenabsatz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C614A">
                                    <w:rPr>
                                      <w:sz w:val="20"/>
                                      <w:szCs w:val="20"/>
                                    </w:rPr>
                                    <w:t>Alle Sommerkleider sind um 40 % reduziert.</w:t>
                                  </w:r>
                                </w:p>
                                <w:p w14:paraId="4CD90942" w14:textId="77777777" w:rsidR="008B1725" w:rsidRPr="007C614A" w:rsidRDefault="008B1725" w:rsidP="008B1725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A5BA6" id="Gefaltete Ecke 1079879747" o:spid="_x0000_s1278" type="#_x0000_t65" style="position:absolute;margin-left:3.85pt;margin-top:8.8pt;width:230.3pt;height:83.1pt;z-index:2543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" adj="18000" fillcolor="#d9d9d9" stroked="f" strokeweight="1pt">
                      <v:shadow color="black" opacity="49150f" offset=".74833mm,.74833mm"/>
                      <v:textbox inset=",3mm">
                        <w:txbxContent>
                          <w:p w14:paraId="3B37F010" w14:textId="59FD2072" w:rsidR="008B1725" w:rsidRPr="007C614A" w:rsidRDefault="008B1725" w:rsidP="008B1725">
                            <w:pPr>
                              <w:shd w:val="clear" w:color="auto" w:fill="D9D9D9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C614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Sale!</w:t>
                            </w:r>
                          </w:p>
                          <w:p w14:paraId="3D4515D9" w14:textId="77777777" w:rsidR="008B1725" w:rsidRPr="007C614A" w:rsidRDefault="008B1725" w:rsidP="008B1725">
                            <w:pPr>
                              <w:pStyle w:val="Listenabsatz"/>
                              <w:rPr>
                                <w:sz w:val="20"/>
                                <w:szCs w:val="20"/>
                              </w:rPr>
                            </w:pPr>
                            <w:r w:rsidRPr="007C614A">
                              <w:rPr>
                                <w:sz w:val="20"/>
                                <w:szCs w:val="20"/>
                              </w:rPr>
                              <w:t>Alle kurzen Hosen sind auf 70 % herabgesetzt.</w:t>
                            </w:r>
                          </w:p>
                          <w:p w14:paraId="1E63FCC0" w14:textId="77777777" w:rsidR="008B1725" w:rsidRPr="007C614A" w:rsidRDefault="008B1725" w:rsidP="008B1725">
                            <w:pPr>
                              <w:pStyle w:val="Listenabsatz"/>
                              <w:rPr>
                                <w:sz w:val="20"/>
                                <w:szCs w:val="20"/>
                              </w:rPr>
                            </w:pPr>
                            <w:r w:rsidRPr="007C614A">
                              <w:rPr>
                                <w:sz w:val="20"/>
                                <w:szCs w:val="20"/>
                              </w:rPr>
                              <w:t>Auf alle T-Shirts gibt es einen Rabatt von 25 %.</w:t>
                            </w:r>
                          </w:p>
                          <w:p w14:paraId="7CE42032" w14:textId="77777777" w:rsidR="008B1725" w:rsidRPr="007C614A" w:rsidRDefault="008B1725" w:rsidP="008B1725">
                            <w:pPr>
                              <w:pStyle w:val="Listenabsatz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C614A">
                              <w:rPr>
                                <w:sz w:val="20"/>
                                <w:szCs w:val="20"/>
                              </w:rPr>
                              <w:t>Alle Sommerkleider sind um 40 % reduziert.</w:t>
                            </w:r>
                          </w:p>
                          <w:p w14:paraId="4CD90942" w14:textId="77777777" w:rsidR="008B1725" w:rsidRPr="007C614A" w:rsidRDefault="008B1725" w:rsidP="008B1725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BC3BD0" w14:textId="2756A85C" w:rsidR="008B1725" w:rsidRDefault="008B1725" w:rsidP="002F1275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73152" behindDoc="0" locked="0" layoutInCell="1" allowOverlap="1" wp14:anchorId="0361DD0E" wp14:editId="3BFB1BAC">
                      <wp:simplePos x="0" y="0"/>
                      <wp:positionH relativeFrom="column">
                        <wp:posOffset>3449320</wp:posOffset>
                      </wp:positionH>
                      <wp:positionV relativeFrom="paragraph">
                        <wp:posOffset>65943</wp:posOffset>
                      </wp:positionV>
                      <wp:extent cx="547370" cy="694698"/>
                      <wp:effectExtent l="0" t="0" r="0" b="3810"/>
                      <wp:wrapNone/>
                      <wp:docPr id="112552904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400782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1535612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EB64D7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1DD0E" id="_x0000_s1279" style="position:absolute;margin-left:271.6pt;margin-top:5.2pt;width:43.1pt;height:54.7pt;z-index:253873152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">
                      <v:shape id="Grafik 10" o:spid="_x0000_s128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">
                        <v:imagedata r:id="rId33" o:title="" chromakey="white"/>
                      </v:shape>
                      <v:shape id="Textfeld 12" o:spid="_x0000_s128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8EB64D7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4D00082" w14:textId="77777777" w:rsidR="008B1725" w:rsidRDefault="008B1725" w:rsidP="002F1275"/>
          <w:p w14:paraId="585D8EA0" w14:textId="77777777" w:rsidR="008B1725" w:rsidRDefault="008B1725" w:rsidP="002F1275"/>
          <w:p w14:paraId="54B8F432" w14:textId="77777777" w:rsidR="008B1725" w:rsidRDefault="008B1725" w:rsidP="002F1275"/>
          <w:p w14:paraId="12E54F29" w14:textId="77777777" w:rsidR="008B1725" w:rsidRDefault="008B1725" w:rsidP="002F1275"/>
          <w:p w14:paraId="50AEFE2E" w14:textId="77777777" w:rsidR="008B1725" w:rsidRDefault="008B1725" w:rsidP="002F1275"/>
          <w:p w14:paraId="4D6D1AE1" w14:textId="506BFFB4" w:rsidR="00903D7F" w:rsidRPr="008249EA" w:rsidRDefault="00903D7F" w:rsidP="008B1725"/>
        </w:tc>
      </w:tr>
      <w:tr w:rsidR="00903D7F" w:rsidRPr="008249EA" w14:paraId="46B81BC0" w14:textId="77777777" w:rsidTr="009702A2">
        <w:trPr>
          <w:trHeight w:val="282"/>
        </w:trPr>
        <w:tc>
          <w:tcPr>
            <w:tcW w:w="737" w:type="dxa"/>
          </w:tcPr>
          <w:p w14:paraId="1FE54828" w14:textId="77777777" w:rsidR="00903D7F" w:rsidRPr="008249EA" w:rsidRDefault="00903D7F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 </w:t>
            </w:r>
          </w:p>
        </w:tc>
        <w:tc>
          <w:tcPr>
            <w:tcW w:w="397" w:type="dxa"/>
          </w:tcPr>
          <w:p w14:paraId="197AACB7" w14:textId="77777777" w:rsidR="00903D7F" w:rsidRDefault="00903D7F" w:rsidP="002F1275">
            <w:pPr>
              <w:pStyle w:val="berschrift3"/>
            </w:pPr>
            <w:r w:rsidRPr="008249EA">
              <w:t>a)</w:t>
            </w:r>
          </w:p>
          <w:p w14:paraId="5851E222" w14:textId="77777777" w:rsidR="002702A9" w:rsidRDefault="002702A9" w:rsidP="002702A9">
            <w:pPr>
              <w:rPr>
                <w:lang w:eastAsia="de-DE"/>
              </w:rPr>
            </w:pPr>
          </w:p>
          <w:p w14:paraId="07A06356" w14:textId="77777777" w:rsidR="002702A9" w:rsidRDefault="002702A9" w:rsidP="002702A9">
            <w:pPr>
              <w:rPr>
                <w:lang w:eastAsia="de-DE"/>
              </w:rPr>
            </w:pPr>
          </w:p>
          <w:p w14:paraId="009A7617" w14:textId="77777777" w:rsidR="002702A9" w:rsidRDefault="002702A9" w:rsidP="002702A9">
            <w:pPr>
              <w:rPr>
                <w:lang w:eastAsia="de-DE"/>
              </w:rPr>
            </w:pPr>
          </w:p>
          <w:p w14:paraId="3A0DF522" w14:textId="77777777" w:rsidR="002702A9" w:rsidRPr="002702A9" w:rsidRDefault="002702A9" w:rsidP="002702A9">
            <w:pPr>
              <w:rPr>
                <w:lang w:eastAsia="de-DE"/>
              </w:rPr>
            </w:pPr>
          </w:p>
        </w:tc>
        <w:tc>
          <w:tcPr>
            <w:tcW w:w="8506" w:type="dxa"/>
            <w:gridSpan w:val="2"/>
          </w:tcPr>
          <w:p w14:paraId="4481E195" w14:textId="2C9B6D34" w:rsidR="00903D7F" w:rsidRPr="008249EA" w:rsidRDefault="00903D7F" w:rsidP="002F1275">
            <w:r w:rsidRPr="008249EA">
              <w:t xml:space="preserve">Tara kauft sich eine kurze Hose für 28 €. </w:t>
            </w:r>
          </w:p>
          <w:p w14:paraId="45B7EEDD" w14:textId="19514E51" w:rsidR="00903D7F" w:rsidRDefault="00903D7F" w:rsidP="00214B41">
            <w:pPr>
              <w:pStyle w:val="Listenabsatz"/>
            </w:pPr>
            <w:r w:rsidRPr="008249EA">
              <w:t>Wie teuer war die Hose vorher?</w:t>
            </w:r>
            <w:r w:rsidR="002702A9">
              <w:t xml:space="preserve"> </w:t>
            </w:r>
            <w:r w:rsidR="002702A9" w:rsidRPr="008249EA">
              <w:t>Trage am Prozentstreifen ein.</w:t>
            </w:r>
          </w:p>
          <w:p w14:paraId="03BFA5D5" w14:textId="0611DF10" w:rsidR="002702A9" w:rsidRPr="008249EA" w:rsidRDefault="002702A9" w:rsidP="002702A9"/>
          <w:p w14:paraId="3C53770B" w14:textId="5A9828D6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690AA3E8" w14:textId="2D5CF5B4" w:rsidR="00903D7F" w:rsidRPr="008249EA" w:rsidRDefault="00903D7F" w:rsidP="001826A1">
            <w:pPr>
              <w:spacing w:line="276" w:lineRule="auto"/>
              <w:contextualSpacing/>
              <w:rPr>
                <w:sz w:val="24"/>
              </w:rPr>
            </w:pPr>
          </w:p>
          <w:p w14:paraId="583EDCFD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  <w:p w14:paraId="643739AB" w14:textId="77777777" w:rsidR="002702A9" w:rsidRDefault="002702A9" w:rsidP="002F1275"/>
          <w:p w14:paraId="7EB0AA5A" w14:textId="40B1131E" w:rsidR="00903D7F" w:rsidRPr="008249EA" w:rsidRDefault="00903D7F" w:rsidP="002F1275">
            <w:r w:rsidRPr="008249EA">
              <w:t>Ergänze die folgenden Sätze und erkläre, wo man das am Streifen sieht.</w:t>
            </w:r>
          </w:p>
          <w:p w14:paraId="5A8433BB" w14:textId="77777777" w:rsidR="00903D7F" w:rsidRPr="008249EA" w:rsidRDefault="00903D7F" w:rsidP="00214B41">
            <w:pPr>
              <w:pStyle w:val="Listenabsatz"/>
            </w:pPr>
            <w:r w:rsidRPr="008249EA">
              <w:t xml:space="preserve">Der Preis der Hose ist um </w:t>
            </w:r>
            <w:r w:rsidRPr="002702A9">
              <w:rPr>
                <w:color w:val="808080"/>
              </w:rPr>
              <w:t>__________</w:t>
            </w:r>
            <w:r w:rsidRPr="008249EA">
              <w:t xml:space="preserve"> % herabgesetzt.</w:t>
            </w:r>
          </w:p>
          <w:p w14:paraId="1CC18280" w14:textId="1164E91F" w:rsidR="00903D7F" w:rsidRPr="006D51A5" w:rsidRDefault="00903D7F" w:rsidP="00214B41">
            <w:pPr>
              <w:pStyle w:val="Listenabsatz"/>
            </w:pPr>
            <w:r w:rsidRPr="008249EA">
              <w:t xml:space="preserve">Tara hat </w:t>
            </w:r>
            <w:r w:rsidRPr="002702A9">
              <w:rPr>
                <w:color w:val="808080"/>
              </w:rPr>
              <w:t>__________</w:t>
            </w:r>
            <w:r w:rsidRPr="008249EA">
              <w:t xml:space="preserve"> € gespart.</w:t>
            </w:r>
          </w:p>
        </w:tc>
      </w:tr>
      <w:tr w:rsidR="00903D7F" w:rsidRPr="008249EA" w14:paraId="484235B1" w14:textId="77777777" w:rsidTr="009702A2">
        <w:trPr>
          <w:trHeight w:val="282"/>
        </w:trPr>
        <w:tc>
          <w:tcPr>
            <w:tcW w:w="737" w:type="dxa"/>
          </w:tcPr>
          <w:p w14:paraId="200D77E2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FBCD87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506" w:type="dxa"/>
            <w:gridSpan w:val="2"/>
          </w:tcPr>
          <w:p w14:paraId="4ACA26E0" w14:textId="77777777" w:rsidR="00903D7F" w:rsidRPr="008249EA" w:rsidRDefault="00903D7F" w:rsidP="001826A1">
            <w:pPr>
              <w:spacing w:line="276" w:lineRule="auto"/>
              <w:contextualSpacing/>
              <w:rPr>
                <w:sz w:val="24"/>
              </w:rPr>
            </w:pPr>
          </w:p>
        </w:tc>
      </w:tr>
      <w:tr w:rsidR="00903D7F" w:rsidRPr="008249EA" w14:paraId="1F55E601" w14:textId="77777777" w:rsidTr="009702A2">
        <w:trPr>
          <w:trHeight w:val="236"/>
        </w:trPr>
        <w:tc>
          <w:tcPr>
            <w:tcW w:w="737" w:type="dxa"/>
          </w:tcPr>
          <w:p w14:paraId="2F12AABB" w14:textId="126E321C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7A2CA331" w14:textId="0936DF21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506" w:type="dxa"/>
            <w:gridSpan w:val="2"/>
          </w:tcPr>
          <w:p w14:paraId="1D7D9826" w14:textId="235E2898" w:rsidR="00903D7F" w:rsidRPr="008249EA" w:rsidRDefault="00D00BB7" w:rsidP="002F1275"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41408" behindDoc="0" locked="0" layoutInCell="1" allowOverlap="1" wp14:anchorId="7DB9F420" wp14:editId="037BB5D3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2468880</wp:posOffset>
                  </wp:positionV>
                  <wp:extent cx="4627245" cy="666750"/>
                  <wp:effectExtent l="0" t="0" r="0" b="0"/>
                  <wp:wrapNone/>
                  <wp:docPr id="23459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24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8249EA">
              <w:rPr>
                <w:noProof/>
              </w:rPr>
              <w:drawing>
                <wp:anchor distT="0" distB="0" distL="114300" distR="114300" simplePos="0" relativeHeight="253837312" behindDoc="0" locked="0" layoutInCell="1" allowOverlap="1" wp14:anchorId="26ECF00D" wp14:editId="5FC6AB4A">
                  <wp:simplePos x="0" y="0"/>
                  <wp:positionH relativeFrom="column">
                    <wp:posOffset>911225</wp:posOffset>
                  </wp:positionH>
                  <wp:positionV relativeFrom="paragraph">
                    <wp:posOffset>1461770</wp:posOffset>
                  </wp:positionV>
                  <wp:extent cx="4627880" cy="648335"/>
                  <wp:effectExtent l="0" t="0" r="0" b="0"/>
                  <wp:wrapNone/>
                  <wp:docPr id="23458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399488" behindDoc="0" locked="0" layoutInCell="1" allowOverlap="1" wp14:anchorId="6E766AB6" wp14:editId="7C13178F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-1670685</wp:posOffset>
                  </wp:positionV>
                  <wp:extent cx="4500245" cy="726440"/>
                  <wp:effectExtent l="0" t="0" r="0" b="0"/>
                  <wp:wrapNone/>
                  <wp:docPr id="2345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245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3843456" behindDoc="0" locked="0" layoutInCell="1" allowOverlap="1" wp14:anchorId="2DBEE18A" wp14:editId="2D3F5691">
                      <wp:simplePos x="0" y="0"/>
                      <wp:positionH relativeFrom="margin">
                        <wp:posOffset>-58420</wp:posOffset>
                      </wp:positionH>
                      <wp:positionV relativeFrom="paragraph">
                        <wp:posOffset>2665730</wp:posOffset>
                      </wp:positionV>
                      <wp:extent cx="962025" cy="271145"/>
                      <wp:effectExtent l="0" t="0" r="3175" b="1270"/>
                      <wp:wrapNone/>
                      <wp:docPr id="210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888A35" w14:textId="77777777" w:rsidR="00903D7F" w:rsidRPr="00B41247" w:rsidRDefault="00903D7F" w:rsidP="00903D7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Sommerkleid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BEE18A" id="_x0000_s1282" type="#_x0000_t202" style="position:absolute;margin-left:-4.6pt;margin-top:209.9pt;width:75.75pt;height:21.35pt;z-index:253843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" stroked="f">
                      <v:textbox style="mso-fit-shape-to-text:t">
                        <w:txbxContent>
                          <w:p w14:paraId="79888A35" w14:textId="77777777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Sommerkleid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03D7F" w:rsidRPr="008249EA">
              <w:t xml:space="preserve">Tara kauft sich in dem Geschäft außerdem noch ein T-Shirt für 15 € und          </w:t>
            </w:r>
            <w:r w:rsidR="00562F97">
              <w:br/>
            </w:r>
            <w:r w:rsidR="00903D7F" w:rsidRPr="008249EA">
              <w:t xml:space="preserve">ein Sommerkleid für 30 €. Ergänze an dem Prozentstreifen. </w:t>
            </w:r>
          </w:p>
          <w:p w14:paraId="76429B54" w14:textId="77777777" w:rsidR="00903D7F" w:rsidRPr="008249EA" w:rsidRDefault="00903D7F" w:rsidP="00214B41">
            <w:pPr>
              <w:pStyle w:val="Listenabsatz"/>
            </w:pPr>
            <w:r w:rsidRPr="008249EA">
              <w:t>Wie teuer waren die Sachen vorher?</w:t>
            </w:r>
          </w:p>
          <w:p w14:paraId="744DE830" w14:textId="77777777" w:rsidR="00903D7F" w:rsidRPr="008249EA" w:rsidRDefault="00903D7F" w:rsidP="00214B41">
            <w:pPr>
              <w:pStyle w:val="Listenabsatz"/>
            </w:pPr>
            <w:r w:rsidRPr="008249EA">
              <w:t xml:space="preserve">Beschreibe die Angebote mit den Begriffen aus </w:t>
            </w:r>
            <w:r w:rsidRPr="002F1275">
              <w:rPr>
                <w:b/>
                <w:color w:val="327A86"/>
              </w:rPr>
              <w:t>3.3</w:t>
            </w:r>
            <w:r w:rsidRPr="002F1275">
              <w:rPr>
                <w:color w:val="327A86"/>
              </w:rPr>
              <w:t>.</w:t>
            </w:r>
          </w:p>
          <w:p w14:paraId="6BD1713F" w14:textId="77777777" w:rsidR="00903D7F" w:rsidRPr="008249EA" w:rsidRDefault="00903D7F" w:rsidP="002F529A">
            <w:pPr>
              <w:ind w:left="324"/>
            </w:pPr>
            <w:r w:rsidRPr="008249EA">
              <w:t>Verwende auch die folgenden Begriffe: „Verminderung von … %“,</w:t>
            </w:r>
          </w:p>
          <w:p w14:paraId="03C1136F" w14:textId="77777777" w:rsidR="00562F97" w:rsidRDefault="00903D7F" w:rsidP="002F529A">
            <w:pPr>
              <w:ind w:left="324"/>
            </w:pPr>
            <w:r w:rsidRPr="008249EA">
              <w:t>„Verminderung von … €“, „reduziert um … %“, „reduziert auf … %“</w:t>
            </w:r>
          </w:p>
          <w:p w14:paraId="7ACB2DBC" w14:textId="77777777" w:rsidR="00562F97" w:rsidRDefault="00562F97" w:rsidP="002F529A">
            <w:pPr>
              <w:ind w:left="324"/>
            </w:pPr>
          </w:p>
          <w:p w14:paraId="5CF268CF" w14:textId="36A3EC74" w:rsidR="00903D7F" w:rsidRPr="008249EA" w:rsidRDefault="00903D7F" w:rsidP="002F529A">
            <w:pPr>
              <w:ind w:left="324"/>
            </w:pPr>
          </w:p>
          <w:p w14:paraId="5AABAED4" w14:textId="2AFF1DEF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075EEEDC" w14:textId="6E480F94" w:rsidR="00903D7F" w:rsidRPr="008249EA" w:rsidRDefault="00D00BB7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842432" behindDoc="0" locked="0" layoutInCell="1" allowOverlap="1" wp14:anchorId="2EA9D5FF" wp14:editId="21B80FB5">
                      <wp:simplePos x="0" y="0"/>
                      <wp:positionH relativeFrom="column">
                        <wp:posOffset>305092</wp:posOffset>
                      </wp:positionH>
                      <wp:positionV relativeFrom="paragraph">
                        <wp:posOffset>40005</wp:posOffset>
                      </wp:positionV>
                      <wp:extent cx="609600" cy="271145"/>
                      <wp:effectExtent l="0" t="0" r="0" b="7620"/>
                      <wp:wrapNone/>
                      <wp:docPr id="210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2B0812" w14:textId="77777777" w:rsidR="00903D7F" w:rsidRPr="00B41247" w:rsidRDefault="00903D7F" w:rsidP="00903D7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T-Shirt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A9D5FF" id="_x0000_s1283" type="#_x0000_t202" style="position:absolute;left:0;text-align:left;margin-left:24pt;margin-top:3.15pt;width:48pt;height:21.35pt;z-index:253842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" stroked="f">
                      <v:textbox style="mso-fit-shape-to-text:t">
                        <w:txbxContent>
                          <w:p w14:paraId="062B0812" w14:textId="77777777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T-Shirt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FE1A5A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3245E3E2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1264F0C9" w14:textId="77777777" w:rsidR="00562F97" w:rsidRDefault="00562F97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3E44323D" w14:textId="7AA75BB4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59481F88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3EEE8849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5FEF373A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0CBDA7D3" w14:textId="77777777" w:rsidR="00562F97" w:rsidRDefault="00562F97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2E2E59C8" w14:textId="77777777" w:rsidR="008B1725" w:rsidRDefault="008B1725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77269CAF" w14:textId="48C808D4" w:rsidR="008B1725" w:rsidRPr="008249EA" w:rsidRDefault="008B1725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6D20ED3C" w14:textId="77777777" w:rsidTr="009702A2">
        <w:tc>
          <w:tcPr>
            <w:tcW w:w="737" w:type="dxa"/>
          </w:tcPr>
          <w:p w14:paraId="3D657494" w14:textId="77777777" w:rsidR="00903D7F" w:rsidRPr="008249EA" w:rsidRDefault="00903D7F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872128" behindDoc="0" locked="0" layoutInCell="1" allowOverlap="1" wp14:anchorId="1DEA6C38" wp14:editId="5842E0E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202002337" name="Grafik 20200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8361ECA" w14:textId="77777777" w:rsidR="00903D7F" w:rsidRPr="008249EA" w:rsidRDefault="00903D7F" w:rsidP="002F1275">
            <w:pPr>
              <w:pStyle w:val="berschrift3"/>
              <w:rPr>
                <w:noProof/>
                <w:color w:val="auto"/>
              </w:rPr>
            </w:pPr>
            <w:r w:rsidRPr="008249EA">
              <w:t>c)*</w:t>
            </w:r>
          </w:p>
        </w:tc>
        <w:tc>
          <w:tcPr>
            <w:tcW w:w="8506" w:type="dxa"/>
            <w:gridSpan w:val="2"/>
          </w:tcPr>
          <w:p w14:paraId="59CFD308" w14:textId="3823B099" w:rsidR="00903D7F" w:rsidRPr="008249EA" w:rsidRDefault="00903D7F" w:rsidP="001826A1">
            <w:pPr>
              <w:rPr>
                <w:sz w:val="24"/>
              </w:rPr>
            </w:pPr>
            <w:r w:rsidRPr="008249EA">
              <w:t>Formuliert selbst weitere Aufgaben und stellt sie euch gegenseitig.</w:t>
            </w:r>
          </w:p>
          <w:p w14:paraId="1E423611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</w:tbl>
    <w:p w14:paraId="60A62866" w14:textId="77777777" w:rsidR="008B1725" w:rsidRDefault="008B1725">
      <w:r>
        <w:rPr>
          <w:b/>
          <w:bCs/>
        </w:rPr>
        <w:br w:type="page"/>
      </w:r>
    </w:p>
    <w:tbl>
      <w:tblPr>
        <w:tblW w:w="924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505"/>
      </w:tblGrid>
      <w:tr w:rsidR="00903D7F" w:rsidRPr="008249EA" w14:paraId="69282926" w14:textId="77777777" w:rsidTr="009702A2">
        <w:tc>
          <w:tcPr>
            <w:tcW w:w="737" w:type="dxa"/>
          </w:tcPr>
          <w:p w14:paraId="0415E942" w14:textId="2B68703A" w:rsidR="00903D7F" w:rsidRPr="008249EA" w:rsidRDefault="00903D7F" w:rsidP="009702A2">
            <w:pPr>
              <w:pStyle w:val="berschrift3"/>
              <w:spacing w:before="240" w:after="120"/>
            </w:pPr>
            <w:r>
              <w:lastRenderedPageBreak/>
              <w:t>5</w:t>
            </w:r>
            <w:r w:rsidRPr="008249EA">
              <w:t>.2</w:t>
            </w:r>
          </w:p>
        </w:tc>
        <w:tc>
          <w:tcPr>
            <w:tcW w:w="8505" w:type="dxa"/>
          </w:tcPr>
          <w:p w14:paraId="046671CB" w14:textId="68D08998" w:rsidR="00903D7F" w:rsidRPr="008249EA" w:rsidRDefault="00903D7F" w:rsidP="009702A2">
            <w:pPr>
              <w:pStyle w:val="berschrift3"/>
              <w:spacing w:before="240" w:after="120"/>
            </w:pPr>
            <w:r w:rsidRPr="008249EA">
              <w:t>Rabattaktionen I</w:t>
            </w:r>
          </w:p>
        </w:tc>
      </w:tr>
      <w:tr w:rsidR="00903D7F" w:rsidRPr="008249EA" w14:paraId="5E112E1F" w14:textId="77777777" w:rsidTr="009702A2">
        <w:tc>
          <w:tcPr>
            <w:tcW w:w="737" w:type="dxa"/>
          </w:tcPr>
          <w:p w14:paraId="44BF7DAE" w14:textId="65105547" w:rsidR="00903D7F" w:rsidRPr="008249EA" w:rsidRDefault="0002341F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4396416" behindDoc="0" locked="0" layoutInCell="1" allowOverlap="1" wp14:anchorId="3EA4660D" wp14:editId="4479CB5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3611051</wp:posOffset>
                  </wp:positionV>
                  <wp:extent cx="287640" cy="338400"/>
                  <wp:effectExtent l="0" t="0" r="5080" b="5080"/>
                  <wp:wrapNone/>
                  <wp:docPr id="1284448128" name="Grafik 128444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>
              <w:rPr>
                <w:noProof/>
              </w:rPr>
              <w:drawing>
                <wp:anchor distT="0" distB="0" distL="114300" distR="114300" simplePos="0" relativeHeight="253871104" behindDoc="0" locked="0" layoutInCell="1" allowOverlap="1" wp14:anchorId="7B5E643F" wp14:editId="01718BF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93412766" name="Grafik 993412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0145651D" w14:textId="77777777" w:rsidR="00903D7F" w:rsidRPr="008249EA" w:rsidRDefault="00903D7F" w:rsidP="002F529A">
            <w:r w:rsidRPr="008249EA">
              <w:t xml:space="preserve">Ordne die Kärtchen dem Prozentstreifen zu. </w:t>
            </w:r>
          </w:p>
          <w:p w14:paraId="0FC8DA1C" w14:textId="4FA188B6" w:rsidR="00903D7F" w:rsidRPr="002F529A" w:rsidRDefault="00903D7F" w:rsidP="00214B41">
            <w:pPr>
              <w:pStyle w:val="Listenabsatz"/>
            </w:pPr>
            <w:r w:rsidRPr="008249EA">
              <w:rPr>
                <w:lang w:eastAsia="en-US"/>
              </w:rPr>
              <w:t xml:space="preserve">Was bedeuten die einzelnen Begriffe? Worin unterscheiden sie sich? </w:t>
            </w:r>
            <w:r w:rsidR="002F529A">
              <w:rPr>
                <w:lang w:eastAsia="en-US"/>
              </w:rPr>
              <w:br/>
            </w:r>
            <w:r w:rsidRPr="002F529A">
              <w:t>Erkläre mithilfe der bekannten Begriffe wie „Alter Preis“ und „Neuer Preis“.</w:t>
            </w:r>
          </w:p>
          <w:p w14:paraId="27641613" w14:textId="77777777" w:rsidR="00903D7F" w:rsidRPr="002F529A" w:rsidRDefault="00903D7F" w:rsidP="001826A1">
            <w:pPr>
              <w:tabs>
                <w:tab w:val="left" w:pos="318"/>
              </w:tabs>
            </w:pPr>
          </w:p>
          <w:p w14:paraId="45AFAFB1" w14:textId="6AAE5E1E" w:rsidR="00903D7F" w:rsidRPr="008249EA" w:rsidRDefault="008901AB" w:rsidP="001826A1">
            <w:pPr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183424" behindDoc="0" locked="0" layoutInCell="1" allowOverlap="1" wp14:anchorId="3E5DA0D5" wp14:editId="513BE2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175260</wp:posOffset>
                  </wp:positionV>
                  <wp:extent cx="3705860" cy="953135"/>
                  <wp:effectExtent l="0" t="0" r="2540" b="0"/>
                  <wp:wrapSquare wrapText="bothSides"/>
                  <wp:docPr id="13477555" name="Bild 172" descr="S6_B_F_Klasse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6_B_F_Klasse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86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F3FC81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4E2ACD95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5B1DBC8C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1ED72486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3EA0DE1B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3C7578D7" w14:textId="77777777" w:rsidR="00903D7F" w:rsidRPr="008249EA" w:rsidRDefault="00903D7F" w:rsidP="001826A1">
            <w:pPr>
              <w:rPr>
                <w:sz w:val="24"/>
              </w:rPr>
            </w:pPr>
          </w:p>
          <w:p w14:paraId="5ED9603A" w14:textId="3F16A2D8" w:rsidR="00903D7F" w:rsidRPr="008249EA" w:rsidRDefault="0002341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394368" behindDoc="0" locked="0" layoutInCell="1" allowOverlap="1" wp14:anchorId="0BBB43F4" wp14:editId="27D27E16">
                  <wp:simplePos x="0" y="0"/>
                  <wp:positionH relativeFrom="column">
                    <wp:posOffset>144942</wp:posOffset>
                  </wp:positionH>
                  <wp:positionV relativeFrom="paragraph">
                    <wp:posOffset>79557</wp:posOffset>
                  </wp:positionV>
                  <wp:extent cx="4785360" cy="1193800"/>
                  <wp:effectExtent l="0" t="0" r="0" b="0"/>
                  <wp:wrapNone/>
                  <wp:docPr id="885831780" name="Grafik 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051209" name="Grafik 981051209"/>
                          <pic:cNvPicPr/>
                        </pic:nvPicPr>
                        <pic:blipFill rotWithShape="1">
                          <a:blip r:embed="rId8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4D6D75" w14:textId="725EEF7E" w:rsidR="00903D7F" w:rsidRPr="008249EA" w:rsidRDefault="00903D7F" w:rsidP="001826A1">
            <w:pPr>
              <w:spacing w:after="200" w:line="276" w:lineRule="auto"/>
              <w:contextualSpacing/>
              <w:rPr>
                <w:sz w:val="24"/>
              </w:rPr>
            </w:pPr>
          </w:p>
          <w:p w14:paraId="396CF9EC" w14:textId="47EBE0E6" w:rsidR="00903D7F" w:rsidRDefault="00903D7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51A1C82F" w14:textId="77777777" w:rsidR="0002341F" w:rsidRDefault="0002341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2509C907" w14:textId="77777777" w:rsidR="0002341F" w:rsidRDefault="0002341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41F8BBF3" w14:textId="77777777" w:rsidR="0002341F" w:rsidRDefault="0002341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3F46591F" w14:textId="77777777" w:rsidR="0002341F" w:rsidRDefault="0002341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0FCEE8C2" w14:textId="77777777" w:rsidR="0002341F" w:rsidRPr="008249EA" w:rsidRDefault="0002341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24BC931A" w14:textId="532FE4EC" w:rsidR="00903D7F" w:rsidRPr="008249EA" w:rsidRDefault="00903D7F" w:rsidP="00214B41">
            <w:pPr>
              <w:pStyle w:val="Listenabsatz"/>
            </w:pPr>
            <w:r w:rsidRPr="008249EA">
              <w:t>Was ändert sich, wenn man die % und die € bei den Begriffen austauscht?</w:t>
            </w:r>
          </w:p>
          <w:p w14:paraId="7164010B" w14:textId="7A2A54D8" w:rsidR="00903D7F" w:rsidRPr="008249EA" w:rsidRDefault="00903D7F" w:rsidP="00214B41">
            <w:pPr>
              <w:pStyle w:val="Listenabsatz"/>
            </w:pPr>
            <w:r w:rsidRPr="008249EA">
              <w:t>Kennst du noch weitere Begriffe mit einer ähnlichen Bedeutung?</w:t>
            </w:r>
          </w:p>
          <w:p w14:paraId="2488F078" w14:textId="053C0715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347DED9B" w14:textId="650A495E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40FADFFB" w14:textId="77777777" w:rsidTr="009702A2">
        <w:tc>
          <w:tcPr>
            <w:tcW w:w="737" w:type="dxa"/>
          </w:tcPr>
          <w:p w14:paraId="54233ACB" w14:textId="0FC403C4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8505" w:type="dxa"/>
          </w:tcPr>
          <w:p w14:paraId="66936E49" w14:textId="1203E66E" w:rsidR="00903D7F" w:rsidRPr="008249EA" w:rsidRDefault="00903D7F" w:rsidP="001826A1">
            <w:pPr>
              <w:spacing w:line="276" w:lineRule="auto"/>
              <w:contextualSpacing/>
              <w:jc w:val="both"/>
              <w:rPr>
                <w:sz w:val="24"/>
              </w:rPr>
            </w:pPr>
          </w:p>
        </w:tc>
      </w:tr>
    </w:tbl>
    <w:p w14:paraId="736F6484" w14:textId="0FD616A5" w:rsidR="00903D7F" w:rsidRPr="008249EA" w:rsidRDefault="00903D7F" w:rsidP="00903D7F">
      <w:pPr>
        <w:rPr>
          <w:sz w:val="24"/>
        </w:rPr>
      </w:pPr>
      <w:r w:rsidRPr="007C7B42">
        <w:rPr>
          <w:noProof/>
        </w:rPr>
        <mc:AlternateContent>
          <mc:Choice Requires="wpg">
            <w:drawing>
              <wp:anchor distT="0" distB="0" distL="114300" distR="114300" simplePos="0" relativeHeight="253863936" behindDoc="0" locked="0" layoutInCell="1" allowOverlap="1" wp14:anchorId="3540B936" wp14:editId="53AFC5E1">
                <wp:simplePos x="0" y="0"/>
                <wp:positionH relativeFrom="column">
                  <wp:posOffset>270510</wp:posOffset>
                </wp:positionH>
                <wp:positionV relativeFrom="paragraph">
                  <wp:posOffset>-369089</wp:posOffset>
                </wp:positionV>
                <wp:extent cx="5348121" cy="2457300"/>
                <wp:effectExtent l="0" t="0" r="24130" b="19685"/>
                <wp:wrapNone/>
                <wp:docPr id="27531" name="Gruppieren 27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27532" name="Gruppieren 27532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533" name="Gruppieren 2753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534" name="Gruppieren 27534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535" name="Gruppieren 27535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536" name="Gruppieren 27536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537" name="Gruppieren 27537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38" name="Rechteck 2753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39" name="Rechteck 2753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0" name="Rechteck 2754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1" name="Gruppieren 27541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2" name="Rechteck 2754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3" name="Rechteck 2754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4" name="Rechteck 2754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5" name="Gruppieren 27545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6" name="Rechteck 275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7" name="Rechteck 275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8" name="Rechteck 275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9" name="Gruppieren 27549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550" name="Rechteck 27550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1" name="Rechteck 27551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2" name="Rechteck 27552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3" name="Gruppieren 27553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54" name="Rechteck 275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5" name="Rechteck 275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6" name="Rechteck 275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7" name="Gruppieren 27557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558" name="Rechteck 27558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9" name="Rechteck 275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0" name="Rechteck 275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1" name="Gruppieren 27561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2" name="Rechteck 275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3" name="Rechteck 275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4" name="Rechteck 275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5" name="Gruppieren 27565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6" name="Rechteck 2756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7" name="Rechteck 275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8" name="Rechteck 275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9" name="Gruppieren 27569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0" name="Rechteck 275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1" name="Rechteck 275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2" name="Rechteck 275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3" name="Gruppieren 27573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4" name="Rechteck 275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5" name="Rechteck 275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6" name="Rechteck 275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7" name="Gruppieren 27577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578" name="Rechteck 275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9" name="Rechteck 27579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80" name="Rechteck 27580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581" name="Rechteck 27581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2" name="Rechteck 27582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3" name="Rechteck 27583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4" name="Rechteck 27584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5" name="Rechteck 27585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6" name="Rechteck 27586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7" name="Rechteck 27587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588" name="Rechteck 27588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89" name="Rechteck 27589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0" name="Rechteck 27590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1" name="Rechteck 27591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2" name="Rechteck 27592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3" name="Rechteck 27593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594" name="Gruppieren 27594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595" name="Gruppieren 275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596" name="Rechteck 275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7" name="Rechteck 275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8" name="Rechteck 27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599" name="Gruppieren 2759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0" name="Rechteck 2760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1" name="Rechteck 276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2" name="Rechteck 276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03" name="Gruppieren 27603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04" name="Rechteck 276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5" name="Rechteck 276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06" name="Rechteck 27606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07" name="Gruppieren 27607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8" name="Rechteck 276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9" name="Rechteck 276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0" name="Rechteck 276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1" name="Gruppieren 27611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2" name="Rechteck 276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3" name="Rechteck 276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4" name="Rechteck 276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5" name="Gruppieren 27615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6" name="Rechteck 276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7" name="Rechteck 276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8" name="Rechteck 276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9" name="Gruppieren 27619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20" name="Rechteck 276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1" name="Rechteck 276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2" name="Rechteck 276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23" name="Rechteck 2762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24" name="Rechteck 2762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625" name="Gruppieren 27625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626" name="Gruppieren 2762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627" name="Gruppieren 2762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628" name="Gruppieren 2762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29" name="Rechteck 2762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0" name="Rechteck 2763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1" name="Rechteck 2763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2" name="Gruppieren 2763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3" name="Rechteck 2763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4" name="Rechteck 2763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5" name="Rechteck 2763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6" name="Gruppieren 2763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7" name="Rechteck 276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8" name="Rechteck 276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9" name="Rechteck 276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0" name="Gruppieren 2764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641" name="Rechteck 2764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2" name="Rechteck 2764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3" name="Rechteck 2764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4" name="Gruppieren 2764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45" name="Rechteck 276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6" name="Rechteck 276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7" name="Rechteck 276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8" name="Gruppieren 2764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649" name="Rechteck 2764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0" name="Rechteck 2765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1" name="Rechteck 2765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2" name="Gruppieren 2765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3" name="Rechteck 276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4" name="Rechteck 276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5" name="Rechteck 276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6" name="Gruppieren 2765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7" name="Rechteck 2765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8" name="Rechteck 276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9" name="Rechteck 276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0" name="Gruppieren 2766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1" name="Rechteck 276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2" name="Rechteck 276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3" name="Rechteck 276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4" name="Gruppieren 2766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5" name="Rechteck 276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6" name="Rechteck 276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7" name="Rechteck 276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8" name="Gruppieren 2766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669" name="Rechteck 276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0" name="Rechteck 2767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1" name="Rechteck 2767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672" name="Rechteck 2767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3" name="Rechteck 2767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4" name="Rechteck 2767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5" name="Rechteck 2767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6" name="Rechteck 2767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7" name="Rechteck 2767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8" name="Rechteck 2767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79" name="Rechteck 2767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0" name="Rechteck 2768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1" name="Rechteck 2768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2" name="Rechteck 2768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3" name="Rechteck 2768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4" name="Rechteck 2768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685" name="Gruppieren 27685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686" name="Gruppieren 2768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87" name="Rechteck 2768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8" name="Rechteck 2768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9" name="Rechteck 2768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0" name="Gruppieren 2769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1" name="Rechteck 2769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2" name="Rechteck 276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3" name="Rechteck 276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4" name="Gruppieren 2769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95" name="Rechteck 276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6" name="Rechteck 276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97" name="Rechteck 27697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98" name="Gruppieren 2769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9" name="Rechteck 276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0" name="Rechteck 277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1" name="Rechteck 277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2" name="Gruppieren 277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3" name="Rechteck 277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4" name="Rechteck 277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5" name="Rechteck 277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6" name="Gruppieren 277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7" name="Rechteck 277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8" name="Rechteck 277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9" name="Rechteck 277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10" name="Gruppieren 277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11" name="Rechteck 277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2" name="Rechteck 277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3" name="Rechteck 277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14" name="Rechteck 2771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15" name="Rechteck 2771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716" name="Rechteck 27716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7" name="Rechteck 27717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8" name="Rechteck 27718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9" name="Rechteck 27719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720" name="Rechteck 27720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1" name="Rechteck 27721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2" name="Rechteck 27722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3" name="Rechteck 27723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4" name="Rechteck 27724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5" name="Rechteck 27725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6" name="Rechteck 27726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7" name="Rechteck 27727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8" name="Rechteck 27728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9" name="Rechteck 27729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0" name="Rechteck 27730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1" name="Rechteck 27731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2" name="Rechteck 27732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3" name="Rechteck 27733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4" name="Rechteck 27734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5" name="Rechteck 27735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6" name="Rechteck 27736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7" name="Rechteck 27737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8" name="Rechteck 27738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9" name="Rechteck 27739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740" name="Gruppieren 27740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741" name="Gruppieren 2774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742" name="Gruppieren 2774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743" name="Gruppieren 2774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744" name="Gruppieren 2774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745" name="Gruppieren 2774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46" name="Rechteck 277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7" name="Rechteck 277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8" name="Rechteck 277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49" name="Gruppieren 2774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0" name="Rechteck 2775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1" name="Rechteck 2775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2" name="Rechteck 2775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3" name="Gruppieren 2775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4" name="Rechteck 277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5" name="Rechteck 277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6" name="Rechteck 277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7" name="Gruppieren 2775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758" name="Rechteck 2775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9" name="Rechteck 2775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0" name="Rechteck 2776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1" name="Gruppieren 2776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62" name="Rechteck 277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3" name="Rechteck 277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4" name="Rechteck 277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5" name="Gruppieren 2776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766" name="Rechteck 2776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7" name="Rechteck 277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8" name="Rechteck 277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9" name="Gruppieren 2776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0" name="Rechteck 277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1" name="Rechteck 277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2" name="Rechteck 277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3" name="Gruppieren 2777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4" name="Rechteck 277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5" name="Rechteck 277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6" name="Rechteck 277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7" name="Gruppieren 2777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8" name="Rechteck 277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9" name="Rechteck 2777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0" name="Rechteck 2778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1" name="Gruppieren 2778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82" name="Rechteck 2778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3" name="Rechteck 2778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4" name="Rechteck 2778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5" name="Gruppieren 2778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786" name="Rechteck 2778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7" name="Rechteck 2778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8" name="Rechteck 2778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789" name="Rechteck 2778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0" name="Rechteck 2779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1" name="Rechteck 2779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2" name="Rechteck 2779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3" name="Rechteck 2779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4" name="Rechteck 2779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5" name="Rechteck 2779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96" name="Rechteck 2779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7" name="Rechteck 2779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8" name="Rechteck 2779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9" name="Rechteck 2779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0" name="Rechteck 2780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1" name="Rechteck 2780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02" name="Gruppieren 2780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803" name="Gruppieren 2780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4" name="Rechteck 278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5" name="Rechteck 278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6" name="Rechteck 278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07" name="Gruppieren 2780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8" name="Rechteck 278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9" name="Rechteck 278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0" name="Rechteck 278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1" name="Gruppieren 2781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812" name="Rechteck 278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3" name="Rechteck 278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14" name="Rechteck 2781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15" name="Gruppieren 2781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16" name="Rechteck 278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7" name="Rechteck 278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8" name="Rechteck 278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9" name="Gruppieren 2781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0" name="Rechteck 278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1" name="Rechteck 278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2" name="Rechteck 278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3" name="Gruppieren 2782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4" name="Rechteck 2782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5" name="Rechteck 2782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6" name="Rechteck 2782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7" name="Gruppieren 2782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8" name="Rechteck 2782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9" name="Rechteck 2782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30" name="Rechteck 2783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31" name="Rechteck 2783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32" name="Rechteck 2783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833" name="Gruppieren 2783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834" name="Gruppieren 2783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835" name="Gruppieren 2783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836" name="Gruppieren 2783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37" name="Rechteck 278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8" name="Rechteck 278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9" name="Rechteck 278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0" name="Gruppieren 2784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1" name="Rechteck 2784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2" name="Rechteck 2784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3" name="Rechteck 2784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4" name="Gruppieren 2784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5" name="Rechteck 278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6" name="Rechteck 278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7" name="Rechteck 278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8" name="Gruppieren 2784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849" name="Rechteck 2784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0" name="Rechteck 2785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1" name="Rechteck 2785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2" name="Gruppieren 2785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53" name="Rechteck 278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4" name="Rechteck 278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5" name="Rechteck 278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6" name="Gruppieren 2785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857" name="Rechteck 2785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8" name="Rechteck 278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9" name="Rechteck 278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0" name="Gruppieren 2786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1" name="Rechteck 278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2" name="Rechteck 278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3" name="Rechteck 278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4" name="Gruppieren 2786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5" name="Rechteck 278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6" name="Rechteck 278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7" name="Rechteck 278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8" name="Gruppieren 2786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9" name="Rechteck 278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0" name="Rechteck 278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1" name="Rechteck 278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2" name="Gruppieren 2787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73" name="Rechteck 278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4" name="Rechteck 278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5" name="Rechteck 278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6" name="Gruppieren 2787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877" name="Rechteck 278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8" name="Rechteck 2787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9" name="Rechteck 2787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880" name="Rechteck 2788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1" name="Rechteck 2788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2" name="Rechteck 2788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3" name="Rechteck 2788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4" name="Rechteck 2788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5" name="Rechteck 2788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6" name="Rechteck 2788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87" name="Rechteck 2788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8" name="Rechteck 2788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9" name="Rechteck 2788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0" name="Rechteck 2789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1" name="Rechteck 2789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2" name="Rechteck 278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93" name="Gruppieren 2789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894" name="Gruppieren 2789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5" name="Rechteck 278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6" name="Rechteck 278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7" name="Rechteck 278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98" name="Gruppieren 2789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9" name="Rechteck 278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0" name="Rechteck 279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1" name="Rechteck 279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02" name="Gruppieren 2790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903" name="Rechteck 279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4" name="Rechteck 279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05" name="Rechteck 2790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906" name="Gruppieren 2790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07" name="Rechteck 279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8" name="Rechteck 279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9" name="Rechteck 279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0" name="Gruppieren 2791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1" name="Rechteck 279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2" name="Rechteck 279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3" name="Rechteck 279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4" name="Gruppieren 2791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5" name="Rechteck 279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6" name="Rechteck 279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7" name="Rechteck 279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8" name="Gruppieren 2791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9" name="Rechteck 279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0" name="Rechteck 279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1" name="Rechteck 279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22" name="Rechteck 2792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23" name="Rechteck 2792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924" name="Rechteck 2792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5" name="Rechteck 2792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6" name="Rechteck 2792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7" name="Rechteck 2792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928" name="Rechteck 2792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29" name="Rechteck 2792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0" name="Rechteck 2793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1" name="Rechteck 2793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2" name="Rechteck 2793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3" name="Rechteck 2793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4" name="Rechteck 2793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5" name="Rechteck 2793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6" name="Rechteck 2793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7" name="Rechteck 2793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8" name="Rechteck 2793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9" name="Rechteck 2793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0" name="Rechteck 2794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1" name="Rechteck 2794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2" name="Rechteck 2794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3" name="Rechteck 2794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4" name="Rechteck 2794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5" name="Rechteck 2794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6" name="Rechteck 2794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7" name="Rechteck 2794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9D4B40" id="Gruppieren 27531" o:spid="_x0000_s1026" style="position:absolute;margin-left:21.3pt;margin-top:-29.05pt;width:421.1pt;height:193.5pt;z-index:253863936;mso-width-relative:margin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">
                <v:group id="Gruppieren 27532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">
                  <v:group id="Gruppieren 27533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">
                    <v:group id="Gruppieren 27534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">
                      <v:group id="Gruppieren 2753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">
                        <v:group id="Gruppieren 27536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">
                          <v:group id="Gruppieren 27537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Xye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">
                            <v:rect id="Rechteck 27538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39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JL0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uoT/T/EPyM0fAAAA//8DAFBLAQItABQABgAIAAAAIQDb4fbL7gAAAIUBAAATAAAA&#13;&#10;AAAAAAAAAAAAAAAAAABbQ29udGVudF9UeXBlc10ueG1sUEsBAi0AFAAGAAgAAAAhAFr0LFu/AAAA&#13;&#10;FQEAAAsAAAAAAAAAAAAAAAAAHwEAAF9yZWxzLy5yZWxzUEsBAi0AFAAGAAgAAAAhAAYQkv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0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1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">
                            <v:rect id="Rechteck 27542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nP4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tH7Wwp/n+IfkPM7AAAA//8DAFBLAQItABQABgAIAAAAIQDb4fbL7gAAAIUBAAATAAAA&#13;&#10;AAAAAAAAAAAAAAAAAABbQ29udGVudF9UeXBlc10ueG1sUEsBAi0AFAAGAAgAAAAhAFr0LFu/AAAA&#13;&#10;FQEAAAsAAAAAAAAAAAAAAAAAHwEAAF9yZWxzLy5yZWxzUEsBAi0AFAAGAAgAAAAhAFCyc/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3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tZj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H28D+HvU/wDcv4AAAD//wMAUEsBAi0AFAAGAAgAAAAhANvh9svuAAAAhQEAABMAAAAA&#13;&#10;AAAAAAAAAAAAAAAAAFtDb250ZW50X1R5cGVzXS54bWxQSwECLQAUAAYACAAAACEAWvQsW78AAAAV&#13;&#10;AQAACwAAAAAAAAAAAAAAAAAfAQAAX3JlbHMvLnJlbHNQSwECLQAUAAYACAAAACEAP/7W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44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5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">
                            <v:rect id="Rechteck 27546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XX7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NF/A36f4B+T6FwAA//8DAFBLAQItABQABgAIAAAAIQDb4fbL7gAAAIUBAAATAAAA&#13;&#10;AAAAAAAAAAAAAAAAAABbQ29udGVudF9UeXBlc10ueG1sUEsBAi0AFAAGAAgAAAAhAFr0LFu/AAAA&#13;&#10;FQEAAAsAAAAAAAAAAAAAAAAAHwEAAF9yZWxzLy5yZWxzUEsBAi0AFAAGAAgAAAAhAC+Jdf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7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dBg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zwu4fYp/QK7+AAAA//8DAFBLAQItABQABgAIAAAAIQDb4fbL7gAAAIUBAAATAAAA&#13;&#10;AAAAAAAAAAAAAAAAAABbQ29udGVudF9UeXBlc10ueG1sUEsBAi0AFAAGAAgAAAAhAFr0LFu/AAAA&#13;&#10;FQEAAAsAAAAAAAAAAAAAAAAAHwEAAF9yZWxzLy5yZWxzUEsBAi0AFAAGAAgAAAAhAEDF0G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8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</v:group>
                          <v:group id="Gruppieren 27549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D4K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">
                            <v:rect id="Rechteck 27550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1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2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+Ul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/RiPU/j7FP+AXDwAAAD//wMAUEsBAi0AFAAGAAgAAAAhANvh9svuAAAAhQEAABMAAAAA&#13;&#10;AAAAAAAAAAAAAAAAAFtDb250ZW50X1R5cGVzXS54bWxQSwECLQAUAAYACAAAACEAWvQsW78AAAAV&#13;&#10;AQAACwAAAAAAAAAAAAAAAAAfAQAAX3JlbHMvLnJlbHNQSwECLQAUAAYACAAAACEA1Wvl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53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">
                            <v:rect id="Rechteck 27554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5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6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OMm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xmszn8fop/QK7vAAAA//8DAFBLAQItABQABgAIAAAAIQDb4fbL7gAAAIUBAAATAAAA&#13;&#10;AAAAAAAAAAAAAAAAAABbQ29udGVudF9UeXBlc10ueG1sUEsBAi0AFAAGAAgAAAAhAFr0LFu/AAAA&#13;&#10;FQEAAAsAAAAAAAAAAAAAAAAAHwEAAF9yZWxzLy5yZWxzUEsBAi0AFAAGAAgAAAAhAKpQ4y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57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">
                            <v:rect id="Rechteck 27558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9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3dU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0OofHp/gH5PIXAAD//wMAUEsBAi0AFAAGAAgAAAAhANvh9svuAAAAhQEAABMAAAAA&#13;&#10;AAAAAAAAAAAAAAAAAFtDb250ZW50X1R5cGVzXS54bWxQSwECLQAUAAYACAAAACEAWvQsW78AAAAV&#13;&#10;AQAACwAAAAAAAAAAAAAAAAAfAQAAX3JlbHMvLnJlbHNQSwECLQAUAAYACAAAACEA2893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0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RR0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4nU7EQJ/EBvfoFAAD//wMAUEsBAi0AFAAGAAgAAAAhANvh9svuAAAAhQEAABMAAAAA&#13;&#10;AAAAAAAAAAAAAAAAAFtDb250ZW50X1R5cGVzXS54bWxQSwECLQAUAAYACAAAACEAWvQsW78AAAAV&#13;&#10;AQAACwAAAAAAAAAAAAAAAAAfAQAAX3JlbHMvLnJlbHNQSwECLQAUAAYACAAAACEAhJkUd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61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25s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">
                            <v:rect id="Rechteck 27562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y+Y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fryPU3h8in9ALv4AAAD//wMAUEsBAi0AFAAGAAgAAAAhANvh9svuAAAAhQEAABMAAAAA&#13;&#10;AAAAAAAAAAAAAAAAAFtDb250ZW50X1R5cGVzXS54bWxQSwECLQAUAAYACAAAACEAWvQsW78AAAAV&#13;&#10;AQAACwAAAAAAAAAAAAAAAAAfAQAAX3JlbHMvLnJlbHNQSwECLQAUAAYACAAAACEAGwcv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3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4oD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4/xCP4+xT8gF08AAAD//wMAUEsBAi0AFAAGAAgAAAAhANvh9svuAAAAhQEAABMAAAAA&#13;&#10;AAAAAAAAAAAAAAAAAFtDb250ZW50X1R5cGVzXS54bWxQSwECLQAUAAYACAAAACEAWvQsW78AAAAV&#13;&#10;AQAACwAAAAAAAAAAAAAAAAAfAQAAX3JlbHMvLnJlbHNQSwECLQAUAAYACAAAACEAdEuK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4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hJ3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tJjD36f4B+T6FwAA//8DAFBLAQItABQABgAIAAAAIQDb4fbL7gAAAIUBAAATAAAA&#13;&#10;AAAAAAAAAAAAAAAAAABbQ29udGVudF9UeXBlc10ueG1sUEsBAi0AFAAGAAgAAAAhAFr0LFu/AAAA&#13;&#10;FQEAAAsAAAAAAAAAAAAAAAAAHwEAAF9yZWxzLy5yZWxzUEsBAi0AFAAGAAgAAAAhAPuiEn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5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">
                            <v:rect id="Rechteck 27566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Cmb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PmRpvD4FP+AnN0BAAD//wMAUEsBAi0AFAAGAAgAAAAhANvh9svuAAAAhQEAABMAAAAA&#13;&#10;AAAAAAAAAAAAAAAAAFtDb250ZW50X1R5cGVzXS54bWxQSwECLQAUAAYACAAAACEAWvQsW78AAAAV&#13;&#10;AQAACwAAAAAAAAAAAAAAAAAfAQAAX3JlbHMvLnJlbHNQSwECLQAUAAYACAAAACEAZDwp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7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IwA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NJ/D/Kf4BubgDAAD//wMAUEsBAi0AFAAGAAgAAAAhANvh9svuAAAAhQEAABMAAAAA&#13;&#10;AAAAAAAAAAAAAAAAAFtDb250ZW50X1R5cGVzXS54bWxQSwECLQAUAAYACAAAACEAWvQsW78AAAAV&#13;&#10;AQAACwAAAAAAAAAAAAAAAAAfAQAAX3JlbHMvLnJlbHNQSwECLQAUAAYACAAAACEAC3CM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8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xhy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OVpcRIf0KtfAAAA//8DAFBLAQItABQABgAIAAAAIQDb4fbL7gAAAIUBAAATAAAA&#13;&#10;AAAAAAAAAAAAAAAAAABbQ29udGVudF9UeXBlc10ueG1sUEsBAi0AFAAGAAgAAAAhAFr0LFu/AAAA&#13;&#10;FQEAAAsAAAAAAAAAAAAAAAAAHwEAAF9yZWxzLy5yZWxzUEsBAi0AFAAGAAgAAAAhAHrvGH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9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">
                            <v:rect id="Rechteck 27570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IKp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0nU7EQJ/EBvfoFAAD//wMAUEsBAi0AFAAGAAgAAAAhANvh9svuAAAAhQEAABMAAAAA&#13;&#10;AAAAAAAAAAAAAAAAAFtDb250ZW50X1R5cGVzXS54bWxQSwECLQAUAAYACAAAACEAWvQsW78AAAAV&#13;&#10;AQAACwAAAAAAAAAAAAAAAAAfAQAAX3JlbHMvLnJlbHNQSwECLQAUAAYACAAAACEAAUCC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1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Ccy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fx1Pob/T/EPyOwPAAD//wMAUEsBAi0AFAAGAAgAAAAhANvh9svuAAAAhQEAABMAAAAA&#13;&#10;AAAAAAAAAAAAAAAAAFtDb250ZW50X1R5cGVzXS54bWxQSwECLQAUAAYACAAAACEAWvQsW78AAAAV&#13;&#10;AQAACwAAAAAAAAAAAAAAAAAfAQAAX3JlbHMvLnJlbHNQSwECLQAUAAYACAAAACEAbgwn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2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rlF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bxNUnh8in9ALv8AAAD//wMAUEsBAi0AFAAGAAgAAAAhANvh9svuAAAAhQEAABMAAAAA&#13;&#10;AAAAAAAAAAAAAAAAAFtDb250ZW50X1R5cGVzXS54bWxQSwECLQAUAAYACAAAACEAWvQsW78AAAAV&#13;&#10;AQAACwAAAAAAAAAAAAAAAAAfAQAAX3JlbHMvLnJlbHNQSwECLQAUAAYACAAAACEAnt65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3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MNd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">
                            <v:rect id="Rechteck 27574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4Sq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i2e4fYp/QK7+AAAA//8DAFBLAQItABQABgAIAAAAIQDb4fbL7gAAAIUBAAATAAAA&#13;&#10;AAAAAAAAAAAAAAAAAABbQ29udGVudF9UeXBlc10ueG1sUEsBAi0AFAAGAAgAAAAhAFr0LFu/AAAA&#13;&#10;FQEAAAsAAAAAAAAAAAAAAAAAHwEAAF9yZWxzLy5yZWxzUEsBAi0AFAAGAAgAAAAhAH57hK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5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Ex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xn8xn8fYp/QK5uAAAA//8DAFBLAQItABQABgAIAAAAIQDb4fbL7gAAAIUBAAATAAAA&#13;&#10;AAAAAAAAAAAAAAAAAABbQ29udGVudF9UeXBlc10ueG1sUEsBAi0AFAAGAAgAAAAhAFr0LFu/AAAA&#13;&#10;FQEAAAsAAAAAAAAAAAAAAAAAHwEAAF9yZWxzLy5yZWxzUEsBAi0AFAAGAAgAAAAhABE3IT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6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b9G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NxvD/Kf4BubgDAAD//wMAUEsBAi0AFAAGAAgAAAAhANvh9svuAAAAhQEAABMAAAAA&#13;&#10;AAAAAAAAAAAAAAAAAFtDb250ZW50X1R5cGVzXS54bWxQSwECLQAUAAYACAAAACEAWvQsW78AAAAV&#13;&#10;AQAACwAAAAAAAAAAAAAAAAAfAQAAX3JlbHMvLnJlbHNQSwECLQAUAAYACAAAACEA4eW/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7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8Ve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">
                            <v:rect id="Rechteck 27578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o6v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OVpcRIf0KtfAAAA//8DAFBLAQItABQABgAIAAAAIQDb4fbL7gAAAIUBAAATAAAA&#13;&#10;AAAAAAAAAAAAAAAAAABbQ29udGVudF9UeXBlc10ueG1sUEsBAi0AFAAGAAgAAAAhAFr0LFu/AAAA&#13;&#10;FQEAAAsAAAAAAAAAAAAAAAAAHwEAAF9yZWxzLy5yZWxzUEsBAi0AFAAGAAgAAAAhAP82jq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9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is0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ZAn4/xT8g1y8AAAD//wMAUEsBAi0AFAAGAAgAAAAhANvh9svuAAAAhQEAABMAAAAA&#13;&#10;AAAAAAAAAAAAAAAAAFtDb250ZW50X1R5cGVzXS54bWxQSwECLQAUAAYACAAAACEAWvQsW78AAAAV&#13;&#10;AQAACwAAAAAAAAAAAAAAAAAfAQAAX3JlbHMvLnJlbHNQSwECLQAUAAYACAAAACEAkHor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80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fKO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9epmIhTuIDenkHAAD//wMAUEsBAi0AFAAGAAgAAAAhANvh9svuAAAAhQEAABMAAAAA&#13;&#10;AAAAAAAAAAAAAAAAAFtDb250ZW50X1R5cGVzXS54bWxQSwECLQAUAAYACAAAACEAWvQsW78AAAAV&#13;&#10;AQAACwAAAAAAAAAAAAAAAAAfAQAAX3JlbHMvLnJlbHNQSwECLQAUAAYACAAAACEANJXy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581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VcV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pYgT/n+IfkOs7AAAA//8DAFBLAQItABQABgAIAAAAIQDb4fbL7gAAAIUBAAATAAAA&#13;&#10;AAAAAAAAAAAAAAAAAABbQ29udGVudF9UeXBlc10ueG1sUEsBAi0AFAAGAAgAAAAhAFr0LFu/AAAA&#13;&#10;FQEAAAsAAAAAAAAAAAAAAAAAHwEAAF9yZWxzLy5yZWxzUEsBAi0AFAAGAAgAAAAhAFvZVx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2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8li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9v0xRun+IfkPM/AAAA//8DAFBLAQItABQABgAIAAAAIQDb4fbL7gAAAIUBAAATAAAA&#13;&#10;AAAAAAAAAAAAAAAAAABbQ29udGVudF9UeXBlc10ueG1sUEsBAi0AFAAGAAgAAAAhAFr0LFu/AAAA&#13;&#10;FQEAAAsAAAAAAAAAAAAAAAAAHwEAAF9yZWxzLy5yZWxzUEsBAi0AFAAGAAgAAAAhAKsLyW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3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2z5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ibTMTw/xT8gFw8AAAD//wMAUEsBAi0AFAAGAAgAAAAhANvh9svuAAAAhQEAABMAAAAA&#13;&#10;AAAAAAAAAAAAAAAAAFtDb250ZW50X1R5cGVzXS54bWxQSwECLQAUAAYACAAAACEAWvQsW78AAAAV&#13;&#10;AQAACwAAAAAAAAAAAAAAAAAfAQAAX3JlbHMvLnJlbHNQSwECLQAUAAYACAAAACEAxEds+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4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SN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n+bjuHvU/wDcvkAAAD//wMAUEsBAi0AFAAGAAgAAAAhANvh9svuAAAAhQEAABMAAAAA&#13;&#10;AAAAAAAAAAAAAAAAAFtDb250ZW50X1R5cGVzXS54bWxQSwECLQAUAAYACAAAACEAWvQsW78AAAAV&#13;&#10;AQAACwAAAAAAAAAAAAAAAAAfAQAAX3JlbHMvLnJlbHNQSwECLQAUAAYACAAAACEAS670j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5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lEW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JfAL/n+IfkKs7AAAA//8DAFBLAQItABQABgAIAAAAIQDb4fbL7gAAAIUBAAATAAAA&#13;&#10;AAAAAAAAAAAAAAAAAABbQ29udGVudF9UeXBlc10ueG1sUEsBAi0AFAAGAAgAAAAhAFr0LFu/AAAA&#13;&#10;FQEAAAsAAAAAAAAAAAAAAAAAHwEAAF9yZWxzLy5yZWxzUEsBAi0AFAAGAAgAAAAhACTiUR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6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M9h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5PZFP4+xT8gl08AAAD//wMAUEsBAi0AFAAGAAgAAAAhANvh9svuAAAAhQEAABMAAAAA&#13;&#10;AAAAAAAAAAAAAAAAAFtDb250ZW50X1R5cGVzXS54bWxQSwECLQAUAAYACAAAACEAWvQsW78AAAAV&#13;&#10;AQAACwAAAAAAAAAAAAAAAAAfAQAAX3JlbHMvLnJlbHNQSwECLQAUAAYACAAAACEA1DDP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7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Gr6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9P5DH4/xT8gVy8AAAD//wMAUEsBAi0AFAAGAAgAAAAhANvh9svuAAAAhQEAABMAAAAA&#13;&#10;AAAAAAAAAAAAAAAAAFtDb250ZW50X1R5cGVzXS54bWxQSwECLQAUAAYACAAAACEAWvQsW78AAAAV&#13;&#10;AQAACwAAAAAAAAAAAAAAAAAfAQAAX3JlbHMvLnJlbHNQSwECLQAUAAYACAAAACEAu3xq+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588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/6I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57mcrT4iQ+oJd3AAAA//8DAFBLAQItABQABgAIAAAAIQDb4fbL7gAAAIUBAAATAAAA&#13;&#10;AAAAAAAAAAAAAAAAAABbQ29udGVudF9UeXBlc10ueG1sUEsBAi0AFAAGAAgAAAAhAFr0LFu/AAAA&#13;&#10;FQEAAAsAAAAAAAAAAAAAAAAAHwEAAF9yZWxzLy5yZWxzUEsBAi0AFAAGAAgAAAAhAMrj/o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89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1sT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yRTun+IfkIsbAAAA//8DAFBLAQItABQABgAIAAAAIQDb4fbL7gAAAIUBAAATAAAA&#13;&#10;AAAAAAAAAAAAAAAAAABbQ29udGVudF9UeXBlc10ueG1sUEsBAi0AFAAGAAgAAAAhAFr0LFu/AAAA&#13;&#10;FQEAAAsAAAAAAAAAAAAAAAAAHwEAAF9yZWxzLy5yZWxzUEsBAi0AFAAGAAgAAAAhAKWvWx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0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1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MHI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0NoLHp/gH5OIXAAD//wMAUEsBAi0AFAAGAAgAAAAhANvh9svuAAAAhQEAABMAAAAA&#13;&#10;AAAAAAAAAAAAAAAAAFtDb250ZW50X1R5cGVzXS54bWxQSwECLQAUAAYACAAAACEAWvQsW78AAAAV&#13;&#10;AQAACwAAAAAAAAAAAAAAAAAfAQAAX3JlbHMvLnJlbHNQSwECLQAUAAYACAAAACEA3gDB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2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l+/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9v0xRun+IfkLM/AAAA//8DAFBLAQItABQABgAIAAAAIQDb4fbL7gAAAIUBAAATAAAA&#13;&#10;AAAAAAAAAAAAAAAAAABbQ29udGVudF9UeXBlc10ueG1sUEsBAi0AFAAGAAgAAAAhAFr0LFu/AAAA&#13;&#10;FQEAAAsAAAAAAAAAAAAAAAAAHwEAAF9yZWxzLy5yZWxzUEsBAi0AFAAGAAgAAAAhAC7SX7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3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vok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OYX/T/EPyM0fAAAA//8DAFBLAQItABQABgAIAAAAIQDb4fbL7gAAAIUBAAATAAAA&#13;&#10;AAAAAAAAAAAAAAAAAABbQ29udGVudF9UeXBlc10ueG1sUEsBAi0AFAAGAAgAAAAhAFr0LFu/AAAA&#13;&#10;FQEAAAsAAAAAAAAAAAAAAAAAHwEAAF9yZWxzLy5yZWxzUEsBAi0AFAAGAAgAAAAhAEGe+i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594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b3T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">
                        <v:group id="Gruppieren 27595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">
                          <v:rect id="Rechteck 27596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Vm8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5P5FP4+xT8gV08AAAD//wMAUEsBAi0AFAAGAAgAAAAhANvh9svuAAAAhQEAABMAAAAA&#13;&#10;AAAAAAAAAAAAAAAAAFtDb250ZW50X1R5cGVzXS54bWxQSwECLQAUAAYACAAAACEAWvQsW78AAAAV&#13;&#10;AQAACwAAAAAAAAAAAAAAAAAfAQAAX3JlbHMvLnJlbHNQSwECLQAUAAYACAAAACEAUelZ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7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fwn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FDH4/xT8g1y8AAAD//wMAUEsBAi0AFAAGAAgAAAAhANvh9svuAAAAhQEAABMAAAAA&#13;&#10;AAAAAAAAAAAAAAAAAFtDb250ZW50X1R5cGVzXS54bWxQSwECLQAUAAYACAAAACEAWvQsW78AAAAV&#13;&#10;AQAACwAAAAAAAAAAAAAAAAAfAQAAX3JlbHMvLnJlbHNQSwECLQAUAAYACAAAACEAPqX8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8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599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">
                          <v:rect id="Rechteck 27600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1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02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03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">
                          <v:rect id="Rechteck 27604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Jar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/ViW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5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DMw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khQzM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06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607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Ndf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">
                          <v:rect id="Rechteck 27608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9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Tk1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i9ZuoS/T/EPyPUvAAAA//8DAFBLAQItABQABgAIAAAAIQDb4fbL7gAAAIUBAAATAAAA&#13;&#10;AAAAAAAAAAAAAAAAAABbQ29udGVudF9UeXBlc10ueG1sUEsBAi0AFAAGAAgAAAAhAFr0LFu/AAAA&#13;&#10;FQEAAAsAAAAAAAAAAAAAAAAAHwEAAF9yZWxzLy5yZWxzUEsBAi0AFAAGAAgAAAAhABNZOT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10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1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">
                          <v:rect id="Rechteck 27612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D2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Uwt+n+Afk8hcAAP//AwBQSwECLQAUAAYACAAAACEA2+H2y+4AAACFAQAAEwAAAAAA&#13;&#10;AAAAAAAAAAAAAAAAW0NvbnRlbnRfVHlwZXNdLnhtbFBLAQItABQABgAIAAAAIQBa9CxbvwAAABUB&#13;&#10;AAALAAAAAAAAAAAAAAAAAB8BAABfcmVscy8ucmVsc1BLAQItABQABgAIAAAAIQCYJD2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3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JgC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YwfNT/ANy8QAAAP//AwBQSwECLQAUAAYACAAAACEA2+H2y+4AAACFAQAAEwAAAAAA&#13;&#10;AAAAAAAAAAAAAAAAW0NvbnRlbnRfVHlwZXNdLnhtbFBLAQItABQABgAIAAAAIQBa9CxbvwAAABUB&#13;&#10;AAALAAAAAAAAAAAAAAAAAB8BAABfcmVscy8ucmVsc1BLAQItABQABgAIAAAAIQD3aJg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4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QB2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2foX/T/EPyOwPAAD//wMAUEsBAi0AFAAGAAgAAAAhANvh9svuAAAAhQEAABMAAAAA&#13;&#10;AAAAAAAAAAAAAAAAAFtDb250ZW50X1R5cGVzXS54bWxQSwECLQAUAAYACAAAACEAWvQsW78AAAAV&#13;&#10;AQAACwAAAAAAAAAAAAAAAAAfAQAAX3JlbHMvLnJlbHNQSwECLQAUAAYACAAAACEAeIEAd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5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3pu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">
                          <v:rect id="Rechteck 27616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zua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s6TeHvU/wDsvgFAAD//wMAUEsBAi0AFAAGAAgAAAAhANvh9svuAAAAhQEAABMAAAAA&#13;&#10;AAAAAAAAAAAAAAAAAFtDb250ZW50X1R5cGVzXS54bWxQSwECLQAUAAYACAAAACEAWvQsW78AAAAV&#13;&#10;AQAACwAAAAAAAAAAAAAAAAAfAQAAX3JlbHMvLnJlbHNQSwECLQAUAAYACAAAACEA5x87m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17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54B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Qfw/NT/ANy/gAAAP//AwBQSwECLQAUAAYACAAAACEA2+H2y+4AAACFAQAAEwAAAAAA&#13;&#10;AAAAAAAAAAAAAAAAW0NvbnRlbnRfVHlwZXNdLnhtbFBLAQItABQABgAIAAAAIQBa9CxbvwAAABUB&#13;&#10;AAALAAAAAAAAAAAAAAAAAB8BAABfcmVscy8ucmVsc1BLAQItABQABgAIAAAAIQCIU54B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8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9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nBr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">
                          <v:rect id="Rechteck 27620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21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ml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Qdwd+n+Afk8hcAAP//AwBQSwECLQAUAAYACAAAACEA2+H2y+4AAACFAQAAEwAAAAAA&#13;&#10;AAAAAAAAAAAAAAAAW0NvbnRlbnRfVHlwZXNdLnhtbFBLAQItABQABgAIAAAAIQBa9CxbvwAAABUB&#13;&#10;AAALAAAAAAAAAAAAAAAAAB8BAABfcmVscy8ucmVsc1BLAQItABQABgAIAAAAIQCmmml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22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Pc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6WKepvD7Kf4BWfwAAAD//wMAUEsBAi0AFAAGAAgAAAAhANvh9svuAAAAhQEAABMAAAAA&#13;&#10;AAAAAAAAAAAAAAAAAFtDb250ZW50X1R5cGVzXS54bWxQSwECLQAUAAYACAAAACEAWvQsW78AAAAV&#13;&#10;AQAACwAAAAAAAAAAAAAAAAAfAQAAX3JlbHMvLnJlbHNQSwECLQAUAAYACAAAACEAVkj3J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23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FK/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Xp5zgdwd+n+Afk4hcAAP//AwBQSwECLQAUAAYACAAAACEA2+H2y+4AAACFAQAAEwAAAAAA&#13;&#10;AAAAAAAAAAAAAAAAW0NvbnRlbnRfVHlwZXNdLnhtbFBLAQItABQABgAIAAAAIQBa9CxbvwAAABUB&#13;&#10;AAALAAAAAAAAAAAAAAAAAB8BAABfcmVscy8ucmVsc1BLAQItABQABgAIAAAAIQA5BFK/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24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7crL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Td3h8in9ALv4AAAD//wMAUEsBAi0AFAAGAAgAAAAhANvh9svuAAAAhQEAABMAAAAA&#13;&#10;AAAAAAAAAAAAAAAAAFtDb250ZW50X1R5cGVzXS54bWxQSwECLQAUAAYACAAAACEAWvQsW78AAAAV&#13;&#10;AQAACwAAAAAAAAAAAAAAAAAfAQAAX3JlbHMvLnJlbHNQSwECLQAUAAYACAAAACEAtu3K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27625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7DT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">
                      <v:group id="Gruppieren 2762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">
                        <v:group id="Gruppieren 27627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Ys/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">
                          <v:group id="Gruppieren 27628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h9N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">
                            <v:rect id="Rechteck 27629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GV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Sdwd+n+Afk8hcAAP//AwBQSwECLQAUAAYACAAAACEA2+H2y+4AAACFAQAAEwAAAAAA&#13;&#10;AAAAAAAAAAAAAAAAW0NvbnRlbnRfVHlwZXNdLnhtbFBLAQItABQABgAIAAAAIQBa9CxbvwAAABUB&#13;&#10;AAALAAAAAAAAAAAAAAAAAB8BAABfcmVscy8ucmVsc1BLAQItABQABgAIAAAAIQBY7GV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0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1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/+O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awPNT/ANy8QAAAP//AwBQSwECLQAUAAYACAAAACEA2+H2y+4AAACFAQAAEwAAAAAA&#13;&#10;AAAAAAAAAAAAAAAAW0NvbnRlbnRfVHlwZXNdLnhtbFBLAQItABQABgAIAAAAIQBa9CxbvwAAABUB&#13;&#10;AAALAAAAAAAAAAAAAAAAAB8BAABfcmVscy8ucmVsc1BLAQItABQABgAIAAAAIQAjQ/+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32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">
                            <v:rect id="Rechteck 27633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4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FwW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MzRc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5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PmN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XHj5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36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">
                            <v:rect id="Rechteck 27637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sJh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yg/en+Afk+hcAAP//AwBQSwECLQAUAAYACAAAACEA2+H2y+4AAACFAQAAEwAAAAAA&#13;&#10;AAAAAAAAAAAAAAAAW0NvbnRlbnRfVHlwZXNdLnhtbFBLAQItABQABgAIAAAAIQBa9CxbvwAAABUB&#13;&#10;AAALAAAAAAAAAAAAAAAAAB8BAABfcmVscy8ucmVsc1BLAQItABQABgAIAAAAIQDD5sJ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8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9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fOI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yawvNT/ANy8QAAAP//AwBQSwECLQAUAAYACAAAACEA2+H2y+4AAACFAQAAEwAAAAAA&#13;&#10;AAAAAAAAAAAAAAAAW0NvbnRlbnRfVHlwZXNdLnhtbFBLAQItABQABgAIAAAAIQBa9CxbvwAAABUB&#13;&#10;AAALAAAAAAAAAAAAAAAAAB8BAABfcmVscy8ucmVsc1BLAQItABQABgAIAAAAIQDdNfO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40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">
                            <v:rect id="Rechteck 27641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Yzz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e0WM8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2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xKE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fU3h8in9ALv4AAAD//wMAUEsBAi0AFAAGAAgAAAAhANvh9svuAAAAhQEAABMAAAAA&#13;&#10;AAAAAAAAAAAAAAAAAFtDb250ZW50X1R5cGVzXS54bWxQSwECLQAUAAYACAAAACEAWvQsW78AAAAV&#13;&#10;AQAACwAAAAAAAAAAAAAAAAAfAQAAX3JlbHMvLnJlbHNQSwECLQAUAAYACAAAACEAi5cS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3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7cf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5Nu3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4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">
                            <v:rect id="Rechteck 27645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orw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mD/B36f4B+T6FwAA//8DAFBLAQItABQABgAIAAAAIQDb4fbL7gAAAIUBAAATAAAA&#13;&#10;AAAAAAAAAAAAAAAAAABbQ29udGVudF9UeXBlc10ueG1sUEsBAi0AFAAGAAgAAAAhAFr0LFu/AAAA&#13;&#10;FQEAAAsAAAAAAAAAAAAAAAAAHwEAAF9yZWxzLy5yZWxzUEsBAi0AFAAGAAgAAAAhAAR+iv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46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7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LEc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m+Cx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8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">
                            <v:rect id="Rechteck 27649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4D1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dzOHvU/wDcvUEAAD//wMAUEsBAi0AFAAGAAgAAAAhANvh9svuAAAAhQEAABMAAAAA&#13;&#10;AAAAAAAAAAAAAAAAAFtDb250ZW50X1R5cGVzXS54bWxQSwECLQAUAAYACAAAACEAWvQsW78AAAAV&#13;&#10;AQAACwAAAAAAAAAAAAAAAAAfAQAAX3JlbHMvLnJlbHNQSwECLQAUAAYACAAAACEAhTOA9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0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L+1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6nE7EQJ/EBvfoFAAD//wMAUEsBAi0AFAAGAAgAAAAhANvh9svuAAAAhQEAABMAAAAA&#13;&#10;AAAAAAAAAAAAAAAAAFtDb250ZW50X1R5cGVzXS54bWxQSwECLQAUAAYACAAAACEAWvQsW78AAAAV&#13;&#10;AQAACwAAAAAAAAAAAAAAAAAfAQAAX3JlbHMvLnJlbHNQSwECLQAUAAYACAAAACEAkdC/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1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Bou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/pwa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52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Fva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">
                            <v:rect id="Rechteck 27653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iHC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YQIh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4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7m2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eJrD36f4B+T6FwAA//8DAFBLAQItABQABgAIAAAAIQDb4fbL7gAAAIUBAAATAAAA&#13;&#10;AAAAAAAAAAAAAAAAAABbQ29udGVudF9UeXBlc10ueG1sUEsBAi0AFAAGAAgAAAAhAFr0LFu/AAAA&#13;&#10;FQEAAAsAAAAAAAAAAAAAAAAAHwEAAF9yZWxzLy5yZWxzUEsBAi0AFAAGAAgAAAAhAO7rub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5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xwt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zmsxn8fop/QK7vAAAA//8DAFBLAQItABQABgAIAAAAIQDb4fbL7gAAAIUBAAATAAAA&#13;&#10;AAAAAAAAAAAAAAAAAABbQ29udGVudF9UeXBlc10ueG1sUEsBAi0AFAAGAAgAAAAhAFr0LFu/AAAA&#13;&#10;FQEAAAsAAAAAAAAAAAAAAAAAHwEAAF9yZWxzLy5yZWxzUEsBAi0AFAAGAAgAAAAhAIGnHC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656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">
                            <v:rect id="Rechteck 27657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SfB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Hjknw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8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rOz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uRpcRIf0KtfAAAA//8DAFBLAQItABQABgAIAAAAIQDb4fbL7gAAAIUBAAATAAAA&#13;&#10;AAAAAAAAAAAAAAAAAABbQ29udGVudF9UeXBlc10ueG1sUEsBAi0AFAAGAAgAAAAhAFr0LFu/AAAA&#13;&#10;FQEAAAsAAAAAAAAAAAAAAAAAHwEAAF9yZWxzLy5yZWxzUEsBAi0AFAAGAAgAAAAhAG+ms7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9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hYo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JHP4+xT8gV08AAAD//wMAUEsBAi0AFAAGAAgAAAAhANvh9svuAAAAhQEAABMAAAAA&#13;&#10;AAAAAAAAAAAAAAAAAFtDb250ZW50X1R5cGVzXS54bWxQSwECLQAUAAYACAAAACEAWvQsW78AAAAV&#13;&#10;AQAACwAAAAAAAAAAAAAAAAAfAQAAX3JlbHMvLnJlbHNQSwECLQAUAAYACAAAACEAAOo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0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">
                            <v:rect id="Rechteck 27661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NCT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uaTuHvU/wDsvgFAAD//wMAUEsBAi0AFAAGAAgAAAAhANvh9svuAAAAhQEAABMAAAAA&#13;&#10;AAAAAAAAAAAAAAAAAFtDb250ZW50X1R5cGVzXS54bWxQSwECLQAUAAYACAAAACEAWvQsW78AAAAV&#13;&#10;AQAACwAAAAAAAAAAAAAAAAAfAQAAX3JlbHMvLnJlbHNQSwECLQAUAAYACAAAACEAMPDQ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2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k7k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vmVZCr+f4h+Qqx8AAAD//wMAUEsBAi0AFAAGAAgAAAAhANvh9svuAAAAhQEAABMAAAAA&#13;&#10;AAAAAAAAAAAAAAAAAFtDb250ZW50X1R5cGVzXS54bWxQSwECLQAUAAYACAAAACEAWvQsW78AAAAV&#13;&#10;AQAACwAAAAAAAAAAAAAAAAAfAQAAX3JlbHMvLnJlbHNQSwECLQAUAAYACAAAACEAwCJO5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3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4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">
                            <v:rect id="Rechteck 27665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9aQ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JmmH/D4FP+AnN0BAAD//wMAUEsBAi0AFAAGAAgAAAAhANvh9svuAAAAhQEAABMAAAAA&#13;&#10;AAAAAAAAAAAAAAAAAFtDb250ZW50X1R5cGVzXS54bWxQSwECLQAUAAYACAAAACEAWvQsW78AAAAV&#13;&#10;AQAACwAAAAAAAAAAAAAAAAAfAQAAX3JlbHMvLnJlbHNQSwECLQAUAAYACAAAACEAT8v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6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67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e18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0BM9P8Q/I+QMAAP//AwBQSwECLQAUAAYACAAAACEA2+H2y+4AAACFAQAAEwAAAAAA&#13;&#10;AAAAAAAAAAAAAAAAW0NvbnRlbnRfVHlwZXNdLnhtbFBLAQItABQABgAIAAAAIQBa9CxbvwAAABUB&#13;&#10;AAALAAAAAAAAAAAAAAAAAB8BAABfcmVscy8ucmVsc1BLAQItABQABgAIAAAAIQDQVe18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68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">
                            <v:rect id="Rechteck 27669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tyV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zSdwd+n+Afk8hcAAP//AwBQSwECLQAUAAYACAAAACEA2+H2y+4AAACFAQAAEwAAAAAA&#13;&#10;AAAAAAAAAAAAAAAAW0NvbnRlbnRfVHlwZXNdLnhtbFBLAQItABQABgAIAAAAIQBa9CxbvwAAABUB&#13;&#10;AAALAAAAAAAAAAAAAAAAAB8BAABfcmVscy8ucmVsc1BLAQItABQABgAIAAAAIQDOhty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70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eP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kKhbiJD6glw8AAAD//wMAUEsBAi0AFAAGAAgAAAAhANvh9svuAAAAhQEAABMAAAAA&#13;&#10;AAAAAAAAAAAAAAAAAFtDb250ZW50X1R5cGVzXS54bWxQSwECLQAUAAYACAAAACEAWvQsW78AAAAV&#13;&#10;AQAACwAAAAAAAAAAAAAAAAAfAQAAX3JlbHMvLnJlbHNQSwECLQAUAAYACAAAACEA2mXj1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71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UZO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DTuw/NT/ANy/gAAAP//AwBQSwECLQAUAAYACAAAACEA2+H2y+4AAACFAQAAEwAAAAAA&#13;&#10;AAAAAAAAAAAAAAAAW0NvbnRlbnRfVHlwZXNdLnhtbFBLAQItABQABgAIAAAAIQBa9CxbvwAAABUB&#13;&#10;AAALAAAAAAAAAAAAAAAAAB8BAABfcmVscy8ucmVsc1BLAQItABQABgAIAAAAIQC1KUZ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7672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9g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pLIX/T/EPyOUfAAAA//8DAFBLAQItABQABgAIAAAAIQDb4fbL7gAAAIUBAAATAAAA&#13;&#10;AAAAAAAAAAAAAAAAAABbQ29udGVudF9UeXBlc10ueG1sUEsBAi0AFAAGAAgAAAAhAFr0LFu/AAAA&#13;&#10;FQEAAAsAAAAAAAAAAAAAAAAAHwEAAF9yZWxzLy5yZWxzUEsBAi0AFAAGAAgAAAAhAEX72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73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32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2gfen+Afk+hcAAP//AwBQSwECLQAUAAYACAAAACEA2+H2y+4AAACFAQAAEwAAAAAA&#13;&#10;AAAAAAAAAAAAAAAAW0NvbnRlbnRfVHlwZXNdLnhtbFBLAQItABQABgAIAAAAIQBa9CxbvwAAABUB&#13;&#10;AAALAAAAAAAAAAAAAAAAAB8BAABfcmVscy8ucmVsc1BLAQItABQABgAIAAAAIQAqt3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4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uX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pV7l1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5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kBN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yhJA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6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N4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RCs9P8Q/I+QMAAP//AwBQSwECLQAUAAYACAAAACEA2+H2y+4AAACFAQAAEwAAAAAA&#13;&#10;AAAAAAAAAAAAAAAAW0NvbnRlbnRfVHlwZXNdLnhtbFBLAQItABQABgAIAAAAIQBa9CxbvwAAABUB&#13;&#10;AAALAAAAAAAAAAAAAAAAAB8BAABfcmVscy8ucmVsc1BLAQItABQABgAIAAAAIQA6wN46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7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Hu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0mawt+n+Afk8hcAAP//AwBQSwECLQAUAAYACAAAACEA2+H2y+4AAACFAQAAEwAAAAAA&#13;&#10;AAAAAAAAAAAAAAAAW0NvbnRlbnRfVHlwZXNdLnhtbFBLAQItABQABgAIAAAAIQBa9CxbvwAAABUB&#13;&#10;AAALAAAAAAAAAAAAAAAAAB8BAABfcmVscy8ucmVsc1BLAQItABQABgAIAAAAIQBVjHuh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8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+/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aTqTwtTuIDevkAAAD//wMAUEsBAi0AFAAGAAgAAAAhANvh9svuAAAAhQEAABMAAAAA&#13;&#10;AAAAAAAAAAAAAAAAAFtDb250ZW50X1R5cGVzXS54bWxQSwECLQAUAAYACAAAACEAWvQsW78AAAAV&#13;&#10;AQAACwAAAAAAAAAAAAAAAAAfAQAAX3JlbHMvLnJlbHNQSwECLQAUAAYACAAAACEAJBPv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79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0pI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TWdz+PsU/4BcvQAAAP//AwBQSwECLQAUAAYACAAAACEA2+H2y+4AAACFAQAAEwAAAAAA&#13;&#10;AAAAAAAAAAAAAAAAW0NvbnRlbnRfVHlwZXNdLnhtbFBLAQItABQABgAIAAAAIQBa9CxbvwAAABUB&#13;&#10;AAALAAAAAAAAAAAAAAAAAB8BAABfcmVscy8ucmVsc1BLAQItABQABgAIAAAAIQBLX0p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0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JPy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ftkKhbiJD6gFw8AAAD//wMAUEsBAi0AFAAGAAgAAAAhANvh9svuAAAAhQEAABMAAAAA&#13;&#10;AAAAAAAAAAAAAAAAAFtDb250ZW50X1R5cGVzXS54bWxQSwECLQAUAAYACAAAACEAWvQsW78AAAAV&#13;&#10;AQAACwAAAAAAAAAAAAAAAAAfAQAAX3JlbHMvLnJlbHNQSwECLQAUAAYACAAAACEA77CT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681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DZp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QZwPNT/ANy/gAAAP//AwBQSwECLQAUAAYACAAAACEA2+H2y+4AAACFAQAAEwAAAAAA&#13;&#10;AAAAAAAAAAAAAAAAW0NvbnRlbnRfVHlwZXNdLnhtbFBLAQItABQABgAIAAAAIQBa9CxbvwAAABUB&#13;&#10;AAALAAAAAAAAAAAAAAAAAB8BAABfcmVscy8ucmVsc1BLAQItABQABgAIAAAAIQCA/DZp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2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q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awt+n+Afk8hcAAP//AwBQSwECLQAUAAYACAAAACEA2+H2y+4AAACFAQAAEwAAAAAA&#13;&#10;AAAAAAAAAAAAAAAAW0NvbnRlbnRfVHlwZXNdLnhtbFBLAQItABQABgAIAAAAIQBa9CxbvwAAABUB&#13;&#10;AAALAAAAAAAAAAAAAAAAAB8BAABfcmVscy8ucmVsc1BLAQItABQABgAIAAAAIQBwLqg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3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g2F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wdwfNT/ANy8QAAAP//AwBQSwECLQAUAAYACAAAACEA2+H2y+4AAACFAQAAEwAAAAAA&#13;&#10;AAAAAAAAAAAAAAAAW0NvbnRlbnRfVHlwZXNdLnhtbFBLAQItABQABgAIAAAAIQBa9CxbvwAAABUB&#13;&#10;AAALAAAAAAAAAAAAAAAAAB8BAABfcmVscy8ucmVsc1BLAQItABQABgAIAAAAIQAfYg2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4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5Xx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dTeDvU/wDcvkEAAD//wMAUEsBAi0AFAAGAAgAAAAhANvh9svuAAAAhQEAABMAAAAA&#13;&#10;AAAAAAAAAAAAAAAAAFtDb250ZW50X1R5cGVzXS54bWxQSwECLQAUAAYACAAAACEAWvQsW78AAAAV&#13;&#10;AQAACwAAAAAAAAAAAAAAAAAfAQAAX3JlbHMvLnJlbHNQSwECLQAUAAYACAAAACEAkIuV8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685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">
                        <v:group id="Gruppieren 27686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">
                          <v:rect id="Rechteck 27687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QuG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Tecz+PsU/4BcvQAAAP//AwBQSwECLQAUAAYACAAAACEA2+H2y+4AAACFAQAAEwAAAAAA&#13;&#10;AAAAAAAAAAAAAAAAW0NvbnRlbnRfVHlwZXNdLnhtbFBLAQItABQABgAIAAAAIQBa9CxbvwAAABUB&#13;&#10;AAALAAAAAAAAAAAAAAAAAB8BAABfcmVscy8ucmVsc1BLAQItABQABgAIAAAAIQBgWQu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88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p/0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u+TqTwtTuIDevEAAAD//wMAUEsBAi0AFAAGAAgAAAAhANvh9svuAAAAhQEAABMAAAAA&#13;&#10;AAAAAAAAAAAAAAAAAFtDb250ZW50X1R5cGVzXS54bWxQSwECLQAUAAYACAAAACEAWvQsW78AAAAV&#13;&#10;AQAACwAAAAAAAAAAAAAAAAAfAQAAX3JlbHMvLnJlbHNQSwECLQAUAAYACAAAACEAEcaf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89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jpv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6PJFJ6f4h+QiwcAAAD//wMAUEsBAi0AFAAGAAgAAAAhANvh9svuAAAAhQEAABMAAAAA&#13;&#10;AAAAAAAAAAAAAAAAAFtDb250ZW50X1R5cGVzXS54bWxQSwECLQAUAAYACAAAACEAWvQsW78AAAAV&#13;&#10;AQAACwAAAAAAAAAAAAAAAAAfAQAAX3JlbHMvLnJlbHNQSwECLQAUAAYACAAAACEAfoo6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90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">
                          <v:rect id="Rechteck 27691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aC0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QZwPNT/ANy/gAAAP//AwBQSwECLQAUAAYACAAAACEA2+H2y+4AAACFAQAAEwAAAAAA&#13;&#10;AAAAAAAAAAAAAAAAW0NvbnRlbnRfVHlwZXNdLnhtbFBLAQItABQABgAIAAAAIQBa9CxbvwAAABUB&#13;&#10;AAALAAAAAAAAAAAAAAAAAB8BAABfcmVscy8ucmVsc1BLAQItABQABgAIAAAAIQAFJaC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2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z7D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Wwt+n+Afk8hcAAP//AwBQSwECLQAUAAYACAAAACEA2+H2y+4AAACFAQAAEwAAAAAA&#13;&#10;AAAAAAAAAAAAAAAAW0NvbnRlbnRfVHlwZXNdLnhtbFBLAQItABQABgAIAAAAIQBa9CxbvwAAABUB&#13;&#10;AAALAAAAAAAAAAAAAAAAAB8BAABfcmVscy8ucmVsc1BLAQItABQABgAIAAAAIQD19z7D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3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5tY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dwfNT/ANy8QAAAP//AwBQSwECLQAUAAYACAAAACEA2+H2y+4AAACFAQAAEwAAAAAA&#13;&#10;AAAAAAAAAAAAAAAAW0NvbnRlbnRfVHlwZXNdLnhtbFBLAQItABQABgAIAAAAIQBa9CxbvwAAABUB&#13;&#10;AAALAAAAAAAAAAAAAAAAAB8BAABfcmVscy8ucmVsc1BLAQItABQABgAIAAAAIQCau5t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694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">
                          <v:rect id="Rechteck 27695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qa3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5BP4+xT8gV08AAAD//wMAUEsBAi0AFAAGAAgAAAAhANvh9svuAAAAhQEAABMAAAAA&#13;&#10;AAAAAAAAAAAAAAAAAFtDb250ZW50X1R5cGVzXS54bWxQSwECLQAUAAYACAAAACEAWvQsW78AAAAV&#13;&#10;AQAACwAAAAAAAAAAAAAAAAAfAQAAX3JlbHMvLnJlbHNQSwECLQAUAAYACAAAACEAeh6m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96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DjA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3SWwt+n+Afk8hcAAP//AwBQSwECLQAUAAYACAAAACEA2+H2y+4AAACFAQAAEwAAAAAA&#13;&#10;AAAAAAAAAAAAAAAAW0NvbnRlbnRfVHlwZXNdLnhtbFBLAQItABQABgAIAAAAIQBa9CxbvwAAABUB&#13;&#10;AAALAAAAAAAAAAAAAAAAAB8BAABfcmVscy8ucmVsc1BLAQItABQABgAIAAAAIQCKzDj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697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698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">
                          <v:rect id="Rechteck 27699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6yy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DlJU7h/in9Azm8AAAD//wMAUEsBAi0AFAAGAAgAAAAhANvh9svuAAAAhQEAABMAAAAA&#13;&#10;AAAAAAAAAAAAAAAAAFtDb250ZW50X1R5cGVzXS54bWxQSwECLQAUAAYACAAAACEAWvQsW78AAAAV&#13;&#10;AQAACwAAAAAAAAAAAAAAAAAfAQAAX3JlbHMvLnJlbHNQSwECLQAUAAYACAAAACEA+1Os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0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1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702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nta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">
                          <v:rect id="Rechteck 27703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AFC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CeTpMJvD7FPyCXfwAAAP//AwBQSwECLQAUAAYACAAAACEA2+H2y+4AAACFAQAAEwAAAAAA&#13;&#10;AAAAAAAAAAAAAAAAW0NvbnRlbnRfVHlwZXNdLnhtbFBLAQItABQABgAIAAAAIQBa9CxbvwAAABUB&#13;&#10;AAALAAAAAAAAAAAAAAAAAB8BAABfcmVscy8ucmVsc1BLAQItABQABgAIAAAAIQAEUAF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04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Zk2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i7mZ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5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Tyt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5PU8r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706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X1Z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">
                          <v:rect id="Rechteck 27707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8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9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Dao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ZpsoG/T/EPyP0vAAAA//8DAFBLAQItABQABgAIAAAAIQDb4fbL7gAAAIUBAAATAAAA&#13;&#10;AAAAAAAAAAAAAAAAAABbQ29udGVudF9UeXBlc10ueG1sUEsBAi0AFAAGAAgAAAAhAFr0LFu/AAAA&#13;&#10;FQEAAAsAAAAAAAAAAAAAAAAAHwEAAF9yZWxzLy5yZWxzUEsBAi0AFAAGAAgAAAAhAGW4Nq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710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dZr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">
                          <v:rect id="Rechteck 27711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12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TIE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xGKTw+xT8gF3cAAAD//wMAUEsBAi0AFAAGAAgAAAAhANvh9svuAAAAhQEAABMAAAAA&#13;&#10;AAAAAAAAAAAAAAAAAFtDb250ZW50X1R5cGVzXS54bWxQSwECLQAUAAYACAAAACEAWvQsW78AAAAV&#13;&#10;AQAACwAAAAAAAAAAAAAAAAAfAQAAX3JlbHMvLnJlbHNQSwECLQAUAAYACAAAACEA7sUy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13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Zef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IYwfNT/ANy8QAAAP//AwBQSwECLQAUAAYACAAAACEA2+H2y+4AAACFAQAAEwAAAAAA&#13;&#10;AAAAAAAAAAAAAAAAW0NvbnRlbnRfVHlwZXNdLnhtbFBLAQItABQABgAIAAAAIQBa9CxbvwAAABUB&#13;&#10;AAALAAAAAAAAAAAAAAAAAB8BAABfcmVscy8ucmVsc1BLAQItABQABgAIAAAAIQCBiZe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714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A/r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DmAP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15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Kpw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YSyq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27716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jQH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wfwfNT/ANy/gAAAP//AwBQSwECLQAUAAYACAAAACEA2+H2y+4AAACFAQAAEwAAAAAA&#13;&#10;AAAAAAAAAAAAAAAAW0NvbnRlbnRfVHlwZXNdLnhtbFBLAQItABQABgAIAAAAIQBa9CxbvwAAABUB&#13;&#10;AAALAAAAAAAAAAAAAAAAAB8BAABfcmVscy8ucmVsc1BLAQItABQABgAIAAAAIQCR/jQH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7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pGc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nScwv+n+Afk4g8AAP//AwBQSwECLQAUAAYACAAAACEA2+H2y+4AAACFAQAAEwAAAAAA&#13;&#10;AAAAAAAAAAAAAAAAW0NvbnRlbnRfVHlwZXNdLnhtbFBLAQItABQABgAIAAAAIQBa9CxbvwAAABUB&#13;&#10;AAALAAAAAAAAAAAAAAAAAB8BAABfcmVscy8ucmVsc1BLAQItABQABgAIAAAAIQD+spGc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8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7719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" fillcolor="window" strokecolor="#bfbfbf" strokeweight="1pt">
                      <v:stroke dashstyle="1 1"/>
                    </v:rect>
                  </v:group>
                  <v:rect id="Rechteck 27720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8NV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MfjXCzESXxAL34BAAD//wMAUEsBAi0AFAAGAAgAAAAhANvh9svuAAAAhQEAABMAAAAA&#13;&#10;AAAAAAAAAAAAAAAAAFtDb250ZW50X1R5cGVzXS54bWxQSwECLQAUAAYACAAAACEAWvQsW78AAAAV&#13;&#10;AQAACwAAAAAAAAAAAAAAAAAfAQAAX3JlbHMvLnJlbHNQSwECLQAUAAYACAAAACEAvzfDV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1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2bO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zSETw+xT8gF3cAAAD//wMAUEsBAi0AFAAGAAgAAAAhANvh9svuAAAAhQEAABMAAAAA&#13;&#10;AAAAAAAAAAAAAAAAAFtDb250ZW50X1R5cGVzXS54bWxQSwECLQAUAAYACAAAACEAWvQsW78AAAAV&#13;&#10;AQAACwAAAAAAAAAAAAAAAAAfAQAAX3JlbHMvLnJlbHNQSwECLQAUAAYACAAAACEA0Htmz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2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i5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6WKRpvD7Kf4BWfwAAAD//wMAUEsBAi0AFAAGAAgAAAAhANvh9svuAAAAhQEAABMAAAAA&#13;&#10;AAAAAAAAAAAAAAAAAFtDb250ZW50X1R5cGVzXS54bWxQSwECLQAUAAYACAAAACEAWvQsW78AAAAV&#13;&#10;AQAACwAAAAAAAAAAAAAAAAAfAQAAX3JlbHMvLnJlbHNQSwECLQAUAAYACAAAACEAIKn4u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3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4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MVW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wAzFV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5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GDN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r0Bgz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6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v66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NZOoX/T/EPyOUfAAAA//8DAFBLAQItABQABgAIAAAAIQDb4fbL7gAAAIUBAAATAAAA&#13;&#10;AAAAAAAAAAAAAAAAAABbQ29udGVudF9UeXBlc10ueG1sUEsBAi0AFAAGAAgAAAAhAFr0LFu/AAAA&#13;&#10;FQEAAAsAAAAAAAAAAAAAAAAAHwEAAF9yZWxzLy5yZWxzUEsBAi0AFAAGAAgAAAAhAF+S/r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7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8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c9T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B+Pc3lanMQH9OIXAAD//wMAUEsBAi0AFAAGAAgAAAAhANvh9svuAAAAhQEAABMAAAAA&#13;&#10;AAAAAAAAAAAAAAAAAFtDb250ZW50X1R5cGVzXS54bWxQSwECLQAUAAYACAAAACEAWvQsW78AAAAV&#13;&#10;AQAACwAAAAAAAAAAAAAAAAAfAQAAX3JlbHMvLnJlbHNQSwECLQAUAAYACAAAACEAQUHPU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9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WrI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dAF/n+IfkPkvAAAA//8DAFBLAQItABQABgAIAAAAIQDb4fbL7gAAAIUBAAATAAAA&#13;&#10;AAAAAAAAAAAAAAAAAABbQ29udGVudF9UeXBlc10ueG1sUEsBAi0AFAAGAAgAAAAhAFr0LFu/AAAA&#13;&#10;FQEAAAsAAAAAAAAAAAAAAAAAHwEAAF9yZWxzLy5yZWxzUEsBAi0AFAAGAAgAAAAhAC4Nas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0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1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2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G5k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LPZNIX/T/EPyOUfAAAA//8DAFBLAQItABQABgAIAAAAIQDb4fbL7gAAAIUBAAATAAAA&#13;&#10;AAAAAAAAAAAAAAAAAABbQ29udGVudF9UeXBlc10ueG1sUEsBAi0AFAAGAAgAAAAhAFr0LFu/AAAA&#13;&#10;FQEAAAsAAAAAAAAAAAAAAAAAHwEAAF9yZWxzLy5yZWxzUEsBAi0AFAAGAAgAAAAhAKVwbm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3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4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VOL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8n4HX4/xT8gly8AAAD//wMAUEsBAi0AFAAGAAgAAAAhANvh9svuAAAAhQEAABMAAAAA&#13;&#10;AAAAAAAAAAAAAAAAAFtDb250ZW50X1R5cGVzXS54bWxQSwECLQAUAAYACAAAACEAWvQsW78AAAAV&#13;&#10;AQAACwAAAAAAAAAAAAAAAAAfAQAAX3JlbHMvLnJlbHNQSwECLQAUAAYACAAAACEARdVTi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5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6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2hn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yhfen+Afk+hcAAP//AwBQSwECLQAUAAYACAAAACEA2+H2y+4AAACFAQAAEwAAAAAA&#13;&#10;AAAAAAAAAAAAAAAAW0NvbnRlbnRfVHlwZXNdLnhtbFBLAQItABQABgAIAAAAIQBa9CxbvwAAABUB&#13;&#10;AAALAAAAAAAAAAAAAAAAAB8BAABfcmVscy8ucmVsc1BLAQItABQABgAIAAAAIQDaS2hn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7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8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9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27740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">
                  <v:group id="Gruppieren 27741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lzt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">
                    <v:group id="Gruppieren 27742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">
                      <v:group id="Gruppieren 27743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">
                        <v:group id="Gruppieren 27744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">
                          <v:group id="Gruppieren 27745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">
                            <v:rect id="Rechteck 27746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Rsa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gk0bG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7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b6B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+p/D4FP+AnN8BAAD//wMAUEsBAi0AFAAGAAgAAAAhANvh9svuAAAAhQEAABMAAAAA&#13;&#10;AAAAAAAAAAAAAAAAAFtDb250ZW50X1R5cGVzXS54bWxQSwECLQAUAAYACAAAACEAWvQsW78AAAAV&#13;&#10;AQAACwAAAAAAAAAAAAAAAAAfAQAAX3JlbHMvLnJlbHNQSwECLQAUAAYACAAAACEA7QG+g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8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irzygAAAOMAAAAPAAAAZHJzL2Rvd25yZXYueG1sRI/BasJA&#13;&#10;EIbvhb7DMgVvdVOV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JyeKv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749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">
                            <v:rect id="Rechteck 27750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bAo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2nE7EQJ/EBvfoFAAD//wMAUEsBAi0AFAAGAAgAAAAhANvh9svuAAAAhQEAABMAAAAA&#13;&#10;AAAAAAAAAAAAAAAAAFtDb250ZW50X1R5cGVzXS54bWxQSwECLQAUAAYACAAAACEAWvQsW78AAAAV&#13;&#10;AQAACwAAAAAAAAAAAAAAAAAfAQAAX3JlbHMvLnJlbHNQSwECLQAUAAYACAAAACEA5zG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1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RWz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+Oob/T/EPyOwPAAD//wMAUEsBAi0AFAAGAAgAAAAhANvh9svuAAAAhQEAABMAAAAA&#13;&#10;AAAAAAAAAAAAAAAAAFtDb250ZW50X1R5cGVzXS54bWxQSwECLQAUAAYACAAAACEAWvQsW78AAAAV&#13;&#10;AQAACwAAAAAAAAAAAAAAAAAfAQAAX3JlbHMvLnJlbHNQSwECLQAUAAYACAAAACEAiH0V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2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4vE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eUnh8in9ALv8AAAD//wMAUEsBAi0AFAAGAAgAAAAhANvh9svuAAAAhQEAABMAAAAA&#13;&#10;AAAAAAAAAAAAAAAAAFtDb250ZW50X1R5cGVzXS54bWxQSwECLQAUAAYACAAAACEAWvQsW78AAAAV&#13;&#10;AQAACwAAAAAAAAAAAAAAAAAfAQAAX3JlbHMvLnJlbHNQSwECLQAUAAYACAAAACEAeK+Lx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3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fHc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">
                            <v:rect id="Rechteck 27754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rYr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4Ws2e4fYp/QK7+AAAA//8DAFBLAQItABQABgAIAAAAIQDb4fbL7gAAAIUBAAATAAAA&#13;&#10;AAAAAAAAAAAAAAAAAABbQ29udGVudF9UeXBlc10ueG1sUEsBAi0AFAAGAAgAAAAhAFr0LFu/AAAA&#13;&#10;FQEAAAsAAAAAAAAAAAAAAAAAHwEAAF9yZWxzLy5yZWxzUEsBAi0AFAAGAAgAAAAhAJgKti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5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hOw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znsxn8fYp/QK5uAAAA//8DAFBLAQItABQABgAIAAAAIQDb4fbL7gAAAIUBAAATAAAA&#13;&#10;AAAAAAAAAAAAAAAAAABbQ29udGVudF9UeXBlc10ueG1sUEsBAi0AFAAGAAgAAAAhAFr0LFu/AAAA&#13;&#10;FQEAAAsAAAAAAAAAAAAAAAAAHwEAAF9yZWxzLy5yZWxzUEsBAi0AFAAGAAgAAAAhAPdGE7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6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I3H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B5SNx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7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vff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">
                            <v:rect id="Rechteck 27758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7wu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BlHvC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9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xm1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pAn4/xT8g1y8AAAD//wMAUEsBAi0AFAAGAAgAAAAhANvh9svuAAAAhQEAABMAAAAA&#13;&#10;AAAAAAAAAAAAAAAAAFtDb250ZW50X1R5cGVzXS54bWxQSwECLQAUAAYACAAAACEAWvQsW78AAAAV&#13;&#10;AQAACwAAAAAAAAAAAAAAAAAfAQAAX3JlbHMvLnJlbHNQSwECLQAUAAYACAAAACEAdgsZ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60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Xq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0IhbiJD6glw8AAAD//wMAUEsBAi0AFAAGAAgAAAAhANvh9svuAAAAhQEAABMAAAAA&#13;&#10;AAAAAAAAAAAAAAAAAFtDb250ZW50X1R5cGVzXS54bWxQSwECLQAUAAYACAAAACEAWvQsW78AAAAV&#13;&#10;AQAACwAAAAAAAAAAAAAAAAAfAQAAX3JlbHMvLnJlbHNQSwECLQAUAAYACAAAACEAKV16l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1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">
                            <v:rect id="Rechteck 27762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0F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ZNIX/T/EPyOUfAAAA//8DAFBLAQItABQABgAIAAAAIQDb4fbL7gAAAIUBAAATAAAA&#13;&#10;AAAAAAAAAAAAAAAAAABbQ29udGVudF9UeXBlc10ueG1sUEsBAi0AFAAGAAgAAAAhAFr0LFu/AAAA&#13;&#10;FQEAAAsAAAAAAAAAAAAAAAAAHwEAAF9yZWxzLy5yZWxzUEsBAi0AFAAGAAgAAAAhALbDQX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63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+T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6gfen+Afk+hcAAP//AwBQSwECLQAUAAYACAAAACEA2+H2y+4AAACFAQAAEwAAAAAA&#13;&#10;AAAAAAAAAAAAAAAAW0NvbnRlbnRfVHlwZXNdLnhtbFBLAQItABQABgAIAAAAIQBa9CxbvwAAABUB&#13;&#10;AAALAAAAAAAAAAAAAAAAAB8BAABfcmVscy8ucmVsc1BLAQItABQABgAIAAAAIQDZj+T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4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ny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R/D/Kf4BubgDAAD//wMAUEsBAi0AFAAGAAgAAAAhANvh9svuAAAAhQEAABMAAAAA&#13;&#10;AAAAAAAAAAAAAAAAAFtDb250ZW50X1R5cGVzXS54bWxQSwECLQAUAAYACAAAACEAWvQsW78AAAAV&#13;&#10;AQAACwAAAAAAAAAAAAAAAAAfAQAAX3JlbHMvLnJlbHNQSwECLQAUAAYACAAAACEAVmZ8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5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">
                            <v:rect id="Rechteck 27766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Ed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kZpCs9P8Q/I+QMAAP//AwBQSwECLQAUAAYACAAAACEA2+H2y+4AAACFAQAAEwAAAAAA&#13;&#10;AAAAAAAAAAAAAAAAW0NvbnRlbnRfVHlwZXNdLnhtbFBLAQItABQABgAIAAAAIQBa9CxbvwAAABUB&#13;&#10;AAALAAAAAAAAAAAAAAAAAB8BAABfcmVscy8ucmVsc1BLAQItABQABgAIAAAAIQDJ+Ed6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7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OL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3SSwt+n+Afk8hcAAP//AwBQSwECLQAUAAYACAAAACEA2+H2y+4AAACFAQAAEwAAAAAA&#13;&#10;AAAAAAAAAAAAAAAAW0NvbnRlbnRfVHlwZXNdLnhtbFBLAQItABQABgAIAAAAIQBa9CxbvwAAABUB&#13;&#10;AAALAAAAAAAAAAAAAAAAAB8BAABfcmVscy8ucmVsc1BLAQItABQABgAIAAAAIQCmtOL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8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3a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bTiTwtTuIDevkAAAD//wMAUEsBAi0AFAAGAAgAAAAhANvh9svuAAAAhQEAABMAAAAA&#13;&#10;AAAAAAAAAAAAAAAAAFtDb250ZW50X1R5cGVzXS54bWxQSwECLQAUAAYACAAAACEAWvQsW78AAAAV&#13;&#10;AQAACwAAAAAAAAAAAAAAAAAfAQAAX3JlbHMvLnJlbHNQSwECLQAUAAYACAAAACEA1yt2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9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">
                            <v:rect id="Rechteck 27770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1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EnT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jQdw/+n+Afk4g8AAP//AwBQSwECLQAUAAYACAAAACEA2+H2y+4AAACFAQAAEwAAAAAA&#13;&#10;AAAAAAAAAAAAAAAAW0NvbnRlbnRfVHlwZXNdLnhtbFBLAQItABQABgAIAAAAIQBa9CxbvwAAABUB&#13;&#10;AAALAAAAAAAAAAAAAAAAAB8BAABfcmVscy8ucmVsc1BLAQItABQABgAIAAAAIQDDyEn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72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tek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uyFJ6f4h+Qq18AAAD//wMAUEsBAi0AFAAGAAgAAAAhANvh9svuAAAAhQEAABMAAAAA&#13;&#10;AAAAAAAAAAAAAAAAAFtDb250ZW50X1R5cGVzXS54bWxQSwECLQAUAAYACAAAACEAWvQsW78AAAAV&#13;&#10;AQAACwAAAAAAAAAAAAAAAAAfAQAAX3JlbHMvLnJlbHNQSwECLQAUAAYACAAAACEAMxrXp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73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">
                            <v:rect id="Rechteck 27774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+pL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07/q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5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0/QyQAAAOMAAAAPAAAAZHJzL2Rvd25yZXYueG1sRI9Ba8JA&#13;&#10;FITvgv9heYXedFOl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vPNP0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6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dGn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zSdwN+n+Afk8hcAAP//AwBQSwECLQAUAAYACAAAACEA2+H2y+4AAACFAQAAEwAAAAAA&#13;&#10;AAAAAAAAAAAAAAAAW0NvbnRlbnRfVHlwZXNdLnhtbFBLAQItABQABgAIAAAAIQBa9CxbvwAAABUB&#13;&#10;AAALAAAAAAAAAAAAAAAAAB8BAABfcmVscy8ucmVsc1BLAQItABQABgAIAAAAIQBMIdG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777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">
                            <v:rect id="Rechteck 27778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9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kXV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zSdwd+n+Afk8hcAAP//AwBQSwECLQAUAAYACAAAACEA2+H2y+4AAACFAQAAEwAAAAAA&#13;&#10;AAAAAAAAAAAAAAAAW0NvbnRlbnRfVHlwZXNdLnhtbFBLAQItABQABgAIAAAAIQBa9CxbvwAAABUB&#13;&#10;AAALAAAAAAAAAAAAAAAAAB8BAABfcmVscy8ucmVsc1BLAQItABQABgAIAAAAIQA9vkX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0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Zxv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yFQtxEh/Qiz8AAAD//wMAUEsBAi0AFAAGAAgAAAAhANvh9svuAAAAhQEAABMAAAAA&#13;&#10;AAAAAAAAAAAAAAAAAFtDb250ZW50X1R5cGVzXS54bWxQSwECLQAUAAYACAAAACEAWvQsW78AAAAV&#13;&#10;AQAACwAAAAAAAAAAAAAAAAAfAQAAX3JlbHMvLnJlbHNQSwECLQAUAAYACAAAACEAmVGcb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1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">
                            <v:rect id="Rechteck 27782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eD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yWSawt+n+Afk8hcAAP//AwBQSwECLQAUAAYACAAAACEA2+H2y+4AAACFAQAAEwAAAAAA&#13;&#10;AAAAAAAAAAAAAAAAW0NvbnRlbnRfVHlwZXNdLnhtbFBLAQItABQABgAIAAAAIQBa9CxbvwAAABUB&#13;&#10;AAALAAAAAAAAAAAAAAAAAB8BAABfcmVscy8ucmVsc1BLAQItABQABgAIAAAAIQAGz6e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3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wIY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IdwfNT/ANy8QAAAP//AwBQSwECLQAUAAYACAAAACEA2+H2y+4AAACFAQAAEwAAAAAA&#13;&#10;AAAAAAAAAAAAAAAAW0NvbnRlbnRfVHlwZXNdLnhtbFBLAQItABQABgAIAAAAIQBa9CxbvwAAABUB&#13;&#10;AAALAAAAAAAAAAAAAAAAAB8BAABfcmVscy8ucmVsc1BLAQItABQABgAIAAAAIQBpgwI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4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pps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bT+H3U/wDcvUCAAD//wMAUEsBAi0AFAAGAAgAAAAhANvh9svuAAAAhQEAABMAAAAA&#13;&#10;AAAAAAAAAAAAAAAAAFtDb250ZW50X1R5cGVzXS54bWxQSwECLQAUAAYACAAAACEAWvQsW78AAAAV&#13;&#10;AQAACwAAAAAAAAAAAAAAAAAfAQAAX3JlbHMvLnJlbHNQSwECLQAUAAYACAAAACEA5mqab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5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">
                            <v:rect id="Rechteck 27786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KGA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eZT+PsU/4BcvQAAAP//AwBQSwECLQAUAAYACAAAACEA2+H2y+4AAACFAQAAEwAAAAAA&#13;&#10;AAAAAAAAAAAAAAAAW0NvbnRlbnRfVHlwZXNdLnhtbFBLAQItABQABgAIAAAAIQBa9CxbvwAAABUB&#13;&#10;AAALAAAAAAAAAAAAAAAAAB8BAABfcmVscy8ucmVsc1BLAQItABQABgAIAAAAIQB59KG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7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AQb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awt+n+Afk8hcAAP//AwBQSwECLQAUAAYACAAAACEA2+H2y+4AAACFAQAAEwAAAAAA&#13;&#10;AAAAAAAAAAAAAAAAW0NvbnRlbnRfVHlwZXNdLnhtbFBLAQItABQABgAIAAAAIQBa9CxbvwAAABUB&#13;&#10;AAALAAAAAAAAAAAAAAAAAB8BAABfcmVscy8ucmVsc1BLAQItABQABgAIAAAAIQAWuAQ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8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Bp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JVJ4WJ/EBvfgDAAD//wMAUEsBAi0AFAAGAAgAAAAhANvh9svuAAAAhQEAABMAAAAA&#13;&#10;AAAAAAAAAAAAAAAAAFtDb250ZW50X1R5cGVzXS54bWxQSwECLQAUAAYACAAAACEAWvQsW78AAAAV&#13;&#10;AQAACwAAAAAAAAAAAAAAAAAfAQAAX3JlbHMvLnJlbHNQSwECLQAUAAYACAAAACEAZyeQ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789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zXy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FcgW/n+IfkNsfAAAA//8DAFBLAQItABQABgAIAAAAIQDb4fbL7gAAAIUBAAATAAAA&#13;&#10;AAAAAAAAAAAAAAAAAABbQ29udGVudF9UeXBlc10ueG1sUEsBAi0AFAAGAAgAAAAhAFr0LFu/AAAA&#13;&#10;FQEAAAsAAAAAAAAAAAAAAAAAHwEAAF9yZWxzLy5yZWxzUEsBAi0AFAAGAAgAAAAhAAhrNf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0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1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K8p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wZwPNT/ANy/gAAAP//AwBQSwECLQAUAAYACAAAACEA2+H2y+4AAACFAQAAEwAAAAAA&#13;&#10;AAAAAAAAAAAAAAAAW0NvbnRlbnRfVHlwZXNdLnhtbFBLAQItABQABgAIAAAAIQBa9CxbvwAAABUB&#13;&#10;AAALAAAAAAAAAAAAAAAAAB8BAABfcmVscy8ucmVsc1BLAQItABQABgAIAAAAIQBzxK8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92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jF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RQp/n+IfkPkvAAAA//8DAFBLAQItABQABgAIAAAAIQDb4fbL7gAAAIUBAAATAAAA&#13;&#10;AAAAAAAAAAAAAAAAAABbQ29udGVudF9UeXBlc10ueG1sUEsBAi0AFAAGAAgAAAAhAFr0LFu/AAAA&#13;&#10;FQEAAAsAAAAAAAAAAAAAAAAAHwEAAF9yZWxzLy5yZWxzUEsBAi0AFAAGAAgAAAAhAIMWM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3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pTF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eLbA6/n+IfkJsfAAAA//8DAFBLAQItABQABgAIAAAAIQDb4fbL7gAAAIUBAAATAAAA&#13;&#10;AAAAAAAAAAAAAAAAAABbQ29udGVudF9UeXBlc10ueG1sUEsBAi0AFAAGAAgAAAAhAFr0LFu/AAAA&#13;&#10;FQEAAAsAAAAAAAAAAAAAAAAAHwEAAF9yZWxzLy5yZWxzUEsBAi0AFAAGAAgAAAAhAOxalM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4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5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6kq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FFH4/xT8g1y8AAAD//wMAUEsBAi0AFAAGAAgAAAAhANvh9svuAAAAhQEAABMAAAAA&#13;&#10;AAAAAAAAAAAAAAAAAFtDb250ZW50X1R5cGVzXS54bWxQSwECLQAUAAYACAAAACEAWvQsW78AAAAV&#13;&#10;AQAACwAAAAAAAAAAAAAAAAAfAQAAX3JlbHMvLnJlbHNQSwECLQAUAAYACAAAACEADP+p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796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Tdd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eZT+PsU/4BcvQAAAP//AwBQSwECLQAUAAYACAAAACEA2+H2y+4AAACFAQAAEwAAAAAA&#13;&#10;AAAAAAAAAAAAAAAAW0NvbnRlbnRfVHlwZXNdLnhtbFBLAQItABQABgAIAAAAIQBa9CxbvwAAABUB&#13;&#10;AAALAAAAAAAAAAAAAAAAAB8BAABfcmVscy8ucmVsc1BLAQItABQABgAIAAAAIQD8LTd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7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ZLG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Wwt+n+Afk8hcAAP//AwBQSwECLQAUAAYACAAAACEA2+H2y+4AAACFAQAAEwAAAAAA&#13;&#10;AAAAAAAAAAAAAAAAW0NvbnRlbnRfVHlwZXNdLnhtbFBLAQItABQABgAIAAAAIQBa9CxbvwAAABUB&#13;&#10;AAALAAAAAAAAAAAAAAAAAB8BAABfcmVscy8ucmVsc1BLAQItABQABgAIAAAAIQCTYZLG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8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99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qMv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JmkKTw+xT8gF3cAAAD//wMAUEsBAi0AFAAGAAgAAAAhANvh9svuAAAAhQEAABMAAAAA&#13;&#10;AAAAAAAAAAAAAAAAAFtDb250ZW50X1R5cGVzXS54bWxQSwECLQAUAAYACAAAACEAWvQsW78AAAAV&#13;&#10;AQAACwAAAAAAAAAAAAAAAAAfAQAAX3JlbHMvLnJlbHNQSwECLQAUAAYACAAAACEAjbKj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0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gtj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M7EQJ/EBvfgHAAD//wMAUEsBAi0AFAAGAAgAAAAhANvh9svuAAAAhQEAABMAAAAA&#13;&#10;AAAAAAAAAAAAAAAAAFtDb250ZW50X1R5cGVzXS54bWxQSwECLQAUAAYACAAAACEAWvQsW78AAAAV&#13;&#10;AQAACwAAAAAAAAAAAAAAAAAfAQAAX3JlbHMvLnJlbHNQSwECLQAUAAYACAAAACEAAjYL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1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q74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7TZAp/n+IfkKsbAAAA//8DAFBLAQItABQABgAIAAAAIQDb4fbL7gAAAIUBAAATAAAA&#13;&#10;AAAAAAAAAAAAAAAAAABbQ29udGVudF9UeXBlc10ueG1sUEsBAi0AFAAGAAgAAAAhAFr0LFu/AAAA&#13;&#10;FQEAAAsAAAAAAAAAAAAAAAAAHwEAAF9yZWxzLy5yZWxzUEsBAi0AFAAGAAgAAAAhAG16rv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802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u8M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">
                        <v:group id="Gruppieren 27803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kqX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">
                          <v:rect id="Rechteck 27804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Q1g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J4kQ3h9in9Azp8AAAD//wMAUEsBAi0AFAAGAAgAAAAhANvh9svuAAAAhQEAABMAAAAA&#13;&#10;AAAAAAAAAAAAAAAAAFtDb250ZW50X1R5cGVzXS54bWxQSwECLQAUAAYACAAAACEAWvQsW78AAAAV&#13;&#10;AQAACwAAAAAAAAAAAAAAAAAfAQAAX3JlbHMvLnJlbHNQSwECLQAUAAYACAAAACEAfQ0N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5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aj7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/EkGcLrU/wDcv4EAAD//wMAUEsBAi0AFAAGAAgAAAAhANvh9svuAAAAhQEAABMAAAAA&#13;&#10;AAAAAAAAAAAAAAAAAFtDb250ZW50X1R5cGVzXS54bWxQSwECLQAUAAYACAAAACEAWvQsW78AAAAV&#13;&#10;AQAACwAAAAAAAAAAAAAAAAAfAQAAX3JlbHMvLnJlbHNQSwECLQAUAAYACAAAACEAEkGo+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6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zaM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F8XSQp/n+IfkOsbAAAA//8DAFBLAQItABQABgAIAAAAIQDb4fbL7gAAAIUBAAATAAAA&#13;&#10;AAAAAAAAAAAAAAAAAABbQ29udGVudF9UeXBlc10ueG1sUEsBAi0AFAAGAAgAAAAhAFr0LFu/AAAA&#13;&#10;FQEAAAsAAAAAAAAAAAAAAAAAHwEAAF9yZWxzLy5yZWxzUEsBAi0AFAAGAAgAAAAhAOKTNo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07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UyU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">
                          <v:rect id="Rechteck 27808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Adl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iZZvK0OIkP6MU/AAAA//8DAFBLAQItABQABgAIAAAAIQDb4fbL7gAAAIUBAAATAAAA&#13;&#10;AAAAAAAAAAAAAAAAAABbQ29udGVudF9UeXBlc10ueG1sUEsBAi0AFAAGAAgAAAAhAFr0LFu/AAAA&#13;&#10;FQEAAAsAAAAAAAAAAAAAAAAAHwEAAF9yZWxzLy5yZWxzUEsBAi0AFAAGAAgAAAAhAPxAB2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09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KL+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7SZAF/n+IfkOsbAAAA//8DAFBLAQItABQABgAIAAAAIQDb4fbL7gAAAIUBAAATAAAA&#13;&#10;AAAAAAAAAAAAAAAAAABbQ29udGVudF9UeXBlc10ueG1sUEsBAi0AFAAGAAgAAAAhAFr0LFu/AAAA&#13;&#10;FQEAAAsAAAAAAAAAAAAAAAAAHwEAAF9yZWxzLy5yZWxzUEsBAi0AFAAGAAgAAAAhAJMMo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10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11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">
                          <v:rect id="Rechteck 27812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aZS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/Eohb9P8Q/I+RMAAP//AwBQSwECLQAUAAYACAAAACEA2+H2y+4AAACFAQAAEwAAAAAA&#13;&#10;AAAAAAAAAAAAAAAAW0NvbnRlbnRfVHlwZXNdLnhtbFBLAQItABQABgAIAAAAIQBa9CxbvwAAABUB&#13;&#10;AAALAAAAAAAAAAAAAAAAAB8BAABfcmVscy8ucmVsc1BLAQItABQABgAIAAAAIQAYcaZ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3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QPJ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8yX8fop/QG7uAAAA//8DAFBLAQItABQABgAIAAAAIQDb4fbL7gAAAIUBAAATAAAA&#13;&#10;AAAAAAAAAAAAAAAAAABbQ29udGVudF9UeXBlc10ueG1sUEsBAi0AFAAGAAgAAAAhAFr0LFu/AAAA&#13;&#10;FQEAAAsAAAAAAAAAAAAAAAAAHwEAAF9yZWxzLy5yZWxzUEsBAi0AFAAGAAgAAAAhAHc9A8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7814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815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uGl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">
                          <v:rect id="Rechteck 27816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qBR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YwfNT/ANy/gAAAP//AwBQSwECLQAUAAYACAAAACEA2+H2y+4AAACFAQAAEwAAAAAA&#13;&#10;AAAAAAAAAAAAAAAAW0NvbnRlbnRfVHlwZXNdLnhtbFBLAQItABQABgAIAAAAIQBa9CxbvwAAABUB&#13;&#10;AAALAAAAAAAAAAAAAAAAAB8BAABfcmVscy8ucmVsc1BLAQItABQABgAIAAAAIQBnSqB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7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gXK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Yw/NT/ANy/gAAAP//AwBQSwECLQAUAAYACAAAACEA2+H2y+4AAACFAQAAEwAAAAAA&#13;&#10;AAAAAAAAAAAAAAAAW0NvbnRlbnRfVHlwZXNdLnhtbFBLAQItABQABgAIAAAAIQBa9CxbvwAAABUB&#13;&#10;AAALAAAAAAAAAAAAAAAAAB8BAABfcmVscy8ucmVsc1BLAQItABQABgAIAAAAIQAIBgX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8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19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">
                          <v:rect id="Rechteck 27820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1cD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N+muViIk/iAXlwBAAD//wMAUEsBAi0AFAAGAAgAAAAhANvh9svuAAAAhQEAABMAAAAA&#13;&#10;AAAAAAAAAAAAAAAAAFtDb250ZW50X1R5cGVzXS54bWxQSwECLQAUAAYACAAAACEAWvQsW78AAAAV&#13;&#10;AQAACwAAAAAAAAAAAAAAAAAfAQAAX3JlbHMvLnJlbHNQSwECLQAUAAYACAAAACEASYNXA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1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/KY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3E6gr9P8Q/I+RMAAP//AwBQSwECLQAUAAYACAAAACEA2+H2y+4AAACFAQAAEwAAAAAA&#13;&#10;AAAAAAAAAAAAAAAAW0NvbnRlbnRfVHlwZXNdLnhtbFBLAQItABQABgAIAAAAIQBa9CxbvwAAABUB&#13;&#10;AAALAAAAAAAAAAAAAAAAAB8BAABfcmVscy8ucmVsc1BLAQItABQABgAIAAAAIQAmz/K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22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Wz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p6kKTw+xT8g5/8AAAD//wMAUEsBAi0AFAAGAAgAAAAhANvh9svuAAAAhQEAABMAAAAA&#13;&#10;AAAAAAAAAAAAAAAAAFtDb250ZW50X1R5cGVzXS54bWxQSwECLQAUAAYACAAAACEAWvQsW78AAAAV&#13;&#10;AQAACwAAAAAAAAAAAAAAAAAfAQAAX3JlbHMvLnJlbHNQSwECLQAUAAYACAAAACEA1h1s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23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xb3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">
                          <v:rect id="Rechteck 27824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FEA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Da4UQ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5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PSb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Fn09J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6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mrs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zSdwN+n+Afk8hcAAP//AwBQSwECLQAUAAYACAAAACEA2+H2y+4AAACFAQAAEwAAAAAA&#13;&#10;AAAAAAAAAAAAAAAAW0NvbnRlbnRfVHlwZXNdLnhtbFBLAQItABQABgAIAAAAIQBa9CxbvwAAABUB&#13;&#10;AAALAAAAAAAAAAAAAAAAAB8BAABfcmVscy8ucmVsc1BLAQItABQABgAIAAAAIQCpJmr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827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D0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">
                          <v:rect id="Rechteck 27828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VsF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H+b5vK0OIkP6MUVAAD//wMAUEsBAi0AFAAGAAgAAAAhANvh9svuAAAAhQEAABMAAAAA&#13;&#10;AAAAAAAAAAAAAAAAAFtDb250ZW50X1R5cGVzXS54bWxQSwECLQAUAAYACAAAACEAWvQsW78AAAAV&#13;&#10;AQAACwAAAAAAAAAAAAAAAAAfAQAAX3JlbHMvLnJlbHNQSwECLQAUAAYACAAAACEAt/Vb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9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6e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E4ncDjU/wDcv4PAAD//wMAUEsBAi0AFAAGAAgAAAAhANvh9svuAAAAhQEAABMAAAAA&#13;&#10;AAAAAAAAAAAAAAAAAFtDb250ZW50X1R5cGVzXS54bWxQSwECLQAUAAYACAAAACEAWvQsW78AAAAV&#13;&#10;AQAACwAAAAAAAAAAAAAAAAAfAQAAX3JlbHMvLnJlbHNQSwECLQAUAAYACAAAACEA2Ln+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30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sHe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cdkJBbiJD6g5zcAAAD//wMAUEsBAi0AFAAGAAgAAAAhANvh9svuAAAAhQEAABMAAAAA&#13;&#10;AAAAAAAAAAAAAAAAAFtDb250ZW50X1R5cGVzXS54bWxQSwECLQAUAAYACAAAACEAWvQsW78AAAAV&#13;&#10;AQAACwAAAAAAAAAAAAAAAAAfAQAAX3JlbHMvLnJlbHNQSwECLQAUAAYACAAAACEAzFrB3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831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mRF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yzn8fop/QG7uAAAA//8DAFBLAQItABQABgAIAAAAIQDb4fbL7gAAAIUBAAATAAAA&#13;&#10;AAAAAAAAAAAAAAAAAABbQ29udGVudF9UeXBlc10ueG1sUEsBAi0AFAAGAAgAAAAhAFr0LFu/AAAA&#13;&#10;FQEAAAsAAAAAAAAAAAAAAAAAHwEAAF9yZWxzLy5yZWxzUEsBAi0AFAAGAAgAAAAhAKMWZ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32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Poy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3Scwt+n+Afk8hcAAP//AwBQSwECLQAUAAYACAAAACEA2+H2y+4AAACFAQAAEwAAAAAA&#13;&#10;AAAAAAAAAAAAAAAAW0NvbnRlbnRfVHlwZXNdLnhtbFBLAQItABQABgAIAAAAIQBa9CxbvwAAABUB&#13;&#10;AAALAAAAAAAAAAAAAAAAAB8BAABfcmVscy8ucmVsc1BLAQItABQABgAIAAAAIQBTxPoy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group id="Gruppieren 27833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">
                      <v:group id="Gruppieren 27834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">
                        <v:group id="Gruppieren 27835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73F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">
                          <v:group id="Gruppieren 27836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SOy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">
                            <v:rect id="Rechteck 27837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1m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qawPNT/ANy8QAAAP//AwBQSwECLQAUAAYACAAAACEA2+H2y+4AAACFAQAAEwAAAAAA&#13;&#10;AAAAAAAAAAAAAAAAW0NvbnRlbnRfVHlwZXNdLnhtbFBLAQItABQABgAIAAAAIQBa9CxbvwAAABUB&#13;&#10;AAALAAAAAAAAAAAAAAAAAB8BAABfcmVscy8ucmVsc1BLAQItABQABgAIAAAAIQBDs1m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38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M3Y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h+TkTwtTuIDen4DAAD//wMAUEsBAi0AFAAGAAgAAAAhANvh9svuAAAAhQEAABMAAAAA&#13;&#10;AAAAAAAAAAAAAAAAAFtDb250ZW50X1R5cGVzXS54bWxQSwECLQAUAAYACAAAACEAWvQsW78AAAAV&#13;&#10;AQAACwAAAAAAAAAAAAAAAAAfAQAAX3JlbHMvLnJlbHNQSwECLQAUAAYACAAAACEAMizN2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39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GhD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2l8wX8fop/QK7vAAAA//8DAFBLAQItABQABgAIAAAAIQDb4fbL7gAAAIUBAAATAAAA&#13;&#10;AAAAAAAAAAAAAAAAAABbQ29udGVudF9UeXBlc10ueG1sUEsBAi0AFAAGAAgAAAAhAFr0LFu/AAAA&#13;&#10;FQEAAAsAAAAAAAAAAAAAAAAAHwEAAF9yZWxzLy5yZWxzUEsBAi0AFAAGAAgAAAAhAF1ga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40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">
                            <v:rect id="Rechteck 27841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Bc4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PsQFz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2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olP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txRun+IfkPM/AAAA//8DAFBLAQItABQABgAIAAAAIQDb4fbL7gAAAIUBAAATAAAA&#13;&#10;AAAAAAAAAAAAAAAAAABbQ29udGVudF9UeXBlc10ueG1sUEsBAi0AFAAGAAgAAAAhAFr0LFu/AAAA&#13;&#10;FQEAAAsAAAAAAAAAAAAAAAAAHwEAAF9yZWxzLy5yZWxzUEsBAi0AFAAGAAgAAAAhAAvCiU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3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izU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6GM6GcPzU/wDcvEAAAD//wMAUEsBAi0AFAAGAAgAAAAhANvh9svuAAAAhQEAABMAAAAA&#13;&#10;AAAAAAAAAAAAAAAAAFtDb250ZW50X1R5cGVzXS54bWxQSwECLQAUAAYACAAAACEAWvQsW78AAAAV&#13;&#10;AQAACwAAAAAAAAAAAAAAAAAfAQAAX3JlbHMvLnJlbHNQSwECLQAUAAYACAAAACEAZI4s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4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">
                            <v:rect id="Rechteck 27845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xE7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O3+DvU/wDcvkAAAD//wMAUEsBAi0AFAAGAAgAAAAhANvh9svuAAAAhQEAABMAAAAA&#13;&#10;AAAAAAAAAAAAAAAAAFtDb250ZW50X1R5cGVzXS54bWxQSwECLQAUAAYACAAAACEAWvQsW78AAAAV&#13;&#10;AQAACwAAAAAAAAAAAAAAAAAfAQAAX3JlbHMvLnJlbHNQSwECLQAUAAYACAAAACEAhCsR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6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+Y9M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bTOHvU/wDcvkEAAD//wMAUEsBAi0AFAAGAAgAAAAhANvh9svuAAAAhQEAABMAAAAA&#13;&#10;AAAAAAAAAAAAAAAAAFtDb250ZW50X1R5cGVzXS54bWxQSwECLQAUAAYACAAAACEAWvQsW78AAAAV&#13;&#10;AQAACwAAAAAAAAAAAAAAAAAfAQAAX3JlbHMvLnJlbHNQSwECLQAUAAYACAAAACEAdPmP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7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SrX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zuD3U/wDcvUCAAD//wMAUEsBAi0AFAAGAAgAAAAhANvh9svuAAAAhQEAABMAAAAA&#13;&#10;AAAAAAAAAAAAAAAAAFtDb250ZW50X1R5cGVzXS54bWxQSwECLQAUAAYACAAAACEAWvQsW78AAAAV&#13;&#10;AQAACwAAAAAAAAAAAAAAAAAfAQAAX3JlbHMvLnJlbHNQSwECLQAUAAYACAAAACEAG7Uq1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8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">
                            <v:rect id="Rechteck 27849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hs+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AVmGz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0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SR+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+mL2IhTuIDenkHAAD//wMAUEsBAi0AFAAGAAgAAAAhANvh9svuAAAAhQEAABMAAAAA&#13;&#10;AAAAAAAAAAAAAAAAAFtDb250ZW50X1R5cGVzXS54bWxQSwECLQAUAAYACAAAACEAWvQsW78AAAAV&#13;&#10;AQAACwAAAAAAAAAAAAAAAAAfAQAAX3JlbHMvLnJlbHNQSwECLQAUAAYACAAAACEAEYUk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1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YHl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H7Jge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2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">
                            <v:rect id="Rechteck 27853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oJ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qaTMTw/xT8gFw8AAAD//wMAUEsBAi0AFAAGAAgAAAAhANvh9svuAAAAhQEAABMAAAAA&#13;&#10;AAAAAAAAAAAAAAAAAFtDb250ZW50X1R5cGVzXS54bWxQSwECLQAUAAYACAAAACEAWvQsW78AAAAV&#13;&#10;AQAACwAAAAAAAAAAAAAAAAAfAQAAX3JlbHMvLnJlbHNQSwECLQAUAAYACAAAACEA4Ve6C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4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iJ9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+jeHvU/wDcvkAAAD//wMAUEsBAi0AFAAGAAgAAAAhANvh9svuAAAAhQEAABMAAAAA&#13;&#10;AAAAAAAAAAAAAAAAAFtDb250ZW50X1R5cGVzXS54bWxQSwECLQAUAAYACAAAACEAWvQsW78AAAAV&#13;&#10;AQAACwAAAAAAAAAAAAAAAAAfAQAAX3JlbHMvLnJlbHNQSwECLQAUAAYACAAAACEAbr4i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5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ofm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5ZAL/n+IfkKs7AAAA//8DAFBLAQItABQABgAIAAAAIQDb4fbL7gAAAIUBAAATAAAA&#13;&#10;AAAAAAAAAAAAAAAAAABbQ29udGVudF9UeXBlc10ueG1sUEsBAi0AFAAGAAgAAAAhAFr0LFu/AAAA&#13;&#10;FQEAAAsAAAAAAAAAAAAAAAAAHwEAAF9yZWxzLy5yZWxzUEsBAi0AFAAGAAgAAAAhAAHyh+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6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">
                            <v:rect id="Rechteck 27857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LwK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pDH4/xT8gVy8AAAD//wMAUEsBAi0AFAAGAAgAAAAhANvh9svuAAAAhQEAABMAAAAA&#13;&#10;AAAAAAAAAAAAAAAAAFtDb250ZW50X1R5cGVzXS54bWxQSwECLQAUAAYACAAAACEAWvQsW78AAAAV&#13;&#10;AQAACwAAAAAAAAAAAAAAAAAfAQAAX3JlbHMvLnJlbHNQSwECLQAUAAYACAAAACEAnmy8C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8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yh4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6bvsjT4iQ+oJd3AAAA//8DAFBLAQItABQABgAIAAAAIQDb4fbL7gAAAIUBAAATAAAA&#13;&#10;AAAAAAAAAAAAAAAAAABbQ29udGVudF9UeXBlc10ueG1sUEsBAi0AFAAGAAgAAAAhAFr0LFu/AAAA&#13;&#10;FQEAAAsAAAAAAAAAAAAAAAAAHwEAAF9yZWxzLy5yZWxzUEsBAi0AFAAGAAgAAAAhAO/zKH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9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43j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IC/j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60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">
                            <v:rect id="Rechteck 27861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UtY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awPNT/ANy/gAAAP//AwBQSwECLQAUAAYACAAAACEA2+H2y+4AAACFAQAAEwAAAAAA&#13;&#10;AAAAAAAAAAAAAAAAW0NvbnRlbnRfVHlwZXNdLnhtbFBLAQItABQABgAIAAAAIQBa9CxbvwAAABUB&#13;&#10;AAALAAAAAAAAAAAAAAAAAB8BAABfcmVscy8ucmVsc1BLAQItABQABgAIAAAAIQCwpUt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2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9U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3SSwt+n+Afk8hcAAP//AwBQSwECLQAUAAYACAAAACEA2+H2y+4AAACFAQAAEwAAAAAA&#13;&#10;AAAAAAAAAAAAAAAAW0NvbnRlbnRfVHlwZXNdLnhtbFBLAQItABQABgAIAAAAIQBa9CxbvwAAABUB&#13;&#10;AAALAAAAAAAAAAAAAAAAAB8BAABfcmVscy8ucmVsc1BLAQItABQABgAIAAAAIQBAd9U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3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3C0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ewfNT/ANy8QAAAP//AwBQSwECLQAUAAYACAAAACEA2+H2y+4AAACFAQAAEwAAAAAA&#13;&#10;AAAAAAAAAAAAAAAAW0NvbnRlbnRfVHlwZXNdLnhtbFBLAQItABQABgAIAAAAIQBa9CxbvwAAABUB&#13;&#10;AAALAAAAAAAAAAAAAAAAAB8BAABfcmVscy8ucmVsc1BLAQItABQABgAIAAAAIQAvO3C0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4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DdD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">
                            <v:rect id="Rechteck 27865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k1b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7PpBP4+xT8gl08AAAD//wMAUEsBAi0AFAAGAAgAAAAhANvh9svuAAAAhQEAABMAAAAA&#13;&#10;AAAAAAAAAAAAAAAAAFtDb250ZW50X1R5cGVzXS54bWxQSwECLQAUAAYACAAAACEAWvQsW78AAAAV&#13;&#10;AQAACwAAAAAAAAAAAAAAAAAfAQAAX3JlbHMvLnJlbHNQSwECLQAUAAYACAAAACEAz55N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66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NMs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2mawt+n+Afk8hcAAP//AwBQSwECLQAUAAYACAAAACEA2+H2y+4AAACFAQAAEwAAAAAA&#13;&#10;AAAAAAAAAAAAAAAAW0NvbnRlbnRfVHlwZXNdLnhtbFBLAQItABQABgAIAAAAIQBa9CxbvwAAABUB&#13;&#10;AAALAAAAAAAAAAAAAAAAAB8BAABfcmVscy8ucmVsc1BLAQItABQABgAIAAAAIQA/TNM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7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Ha3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acz+PsU/4BcvQAAAP//AwBQSwECLQAUAAYACAAAACEA2+H2y+4AAACFAQAAEwAAAAAA&#13;&#10;AAAAAAAAAAAAAAAAW0NvbnRlbnRfVHlwZXNdLnhtbFBLAQItABQABgAIAAAAIQBa9CxbvwAAABUB&#13;&#10;AAALAAAAAAAAAAAAAAAAAB8BAABfcmVscy8ucmVsc1BLAQItABQABgAIAAAAIQBQAHa3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8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">
                            <v:rect id="Rechteck 27869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0de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RFJ6f4h+QiwcAAAD//wMAUEsBAi0AFAAGAAgAAAAhANvh9svuAAAAhQEAABMAAAAA&#13;&#10;AAAAAAAAAAAAAAAAAFtDb250ZW50X1R5cGVzXS54bWxQSwECLQAUAAYACAAAACEAWvQsW78AAAAV&#13;&#10;AQAACwAAAAAAAAAAAAAAAAAfAQAAX3JlbHMvLnJlbHNQSwECLQAUAAYACAAAACEATtNHX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0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Hge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6EQtxEh/Qiz8AAAD//wMAUEsBAi0AFAAGAAgAAAAhANvh9svuAAAAhQEAABMAAAAA&#13;&#10;AAAAAAAAAAAAAAAAAFtDb250ZW50X1R5cGVzXS54bWxQSwECLQAUAAYACAAAACEAWvQsW78AAAAV&#13;&#10;AQAACwAAAAAAAAAAAAAAAAAfAQAAX3JlbHMvLnJlbHNQSwECLQAUAAYACAAAACEAWjB4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1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N2F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ewPNT/ANy/gAAAP//AwBQSwECLQAUAAYACAAAACEA2+H2y+4AAACFAQAAEwAAAAAA&#13;&#10;AAAAAAAAAAAAAAAAW0NvbnRlbnRfVHlwZXNdLnhtbFBLAQItABQABgAIAAAAIQBa9CxbvwAAABUB&#13;&#10;AAALAAAAAAAAAAAAAAAAAB8BAABfcmVscy8ucmVsc1BLAQItABQABgAIAAAAIQA1fN2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72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Jxx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">
                            <v:rect id="Rechteck 27873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uZp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ZwfNT/ANy8QAAAP//AwBQSwECLQAUAAYACAAAACEA2+H2y+4AAACFAQAAEwAAAAAA&#13;&#10;AAAAAAAAAAAAAAAAW0NvbnRlbnRfVHlwZXNdLnhtbFBLAQItABQABgAIAAAAIQBa9CxbvwAAABUB&#13;&#10;AAALAAAAAAAAAAAAAAAAAB8BAABfcmVscy8ucmVsc1BLAQItABQABgAIAAAAIQCq4uZ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4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34d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TeH3U/wDcvUCAAD//wMAUEsBAi0AFAAGAAgAAAAhANvh9svuAAAAhQEAABMAAAAA&#13;&#10;AAAAAAAAAAAAAAAAAFtDb250ZW50X1R5cGVzXS54bWxQSwECLQAUAAYACAAAACEAWvQsW78AAAAV&#13;&#10;AQAACwAAAAAAAAAAAAAAAAAfAQAAX3JlbHMvLnJlbHNQSwECLQAUAAYACAAAACEAJQt+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5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9uG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ZFH4/xT8gVy8AAAD//wMAUEsBAi0AFAAGAAgAAAAhANvh9svuAAAAhQEAABMAAAAA&#13;&#10;AAAAAAAAAAAAAAAAAFtDb250ZW50X1R5cGVzXS54bWxQSwECLQAUAAYACAAAACEAWvQsW78AAAAV&#13;&#10;AQAACwAAAAAAAAAAAAAAAAAfAQAAX3JlbHMvLnJlbHNQSwECLQAUAAYACAAAACEASkfb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76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">
                            <v:rect id="Rechteck 27877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eBq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2mawt+n+Afk8hcAAP//AwBQSwECLQAUAAYACAAAACEA2+H2y+4AAACFAQAAEwAAAAAA&#13;&#10;AAAAAAAAAAAAAAAAW0NvbnRlbnRfVHlwZXNdLnhtbFBLAQItABQABgAIAAAAIQBa9CxbvwAAABUB&#13;&#10;AAALAAAAAAAAAAAAAAAAAB8BAABfcmVscy8ucmVsc1BLAQItABQABgAIAAAAIQDV2eB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8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nQY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pRJ4WJ/EBvfgDAAD//wMAUEsBAi0AFAAGAAgAAAAhANvh9svuAAAAhQEAABMAAAAA&#13;&#10;AAAAAAAAAAAAAAAAAFtDb250ZW50X1R5cGVzXS54bWxQSwECLQAUAAYACAAAACEAWvQsW78AAAAV&#13;&#10;AQAACwAAAAAAAAAAAAAAAAAfAQAAX3JlbHMvLnJlbHNQSwECLQAUAAYACAAAACEApEZ0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9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tGD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YgW/n+IfkNsfAAAA//8DAFBLAQItABQABgAIAAAAIQDb4fbL7gAAAIUBAAATAAAA&#13;&#10;AAAAAAAAAAAAAAAAAABbQ29udGVudF9UeXBlc10ueG1sUEsBAi0AFAAGAAgAAAAhAFr0LFu/AAAA&#13;&#10;FQEAAAsAAAAAAAAAAAAAAAAAHwEAAF9yZWxzLy5yZWxzUEsBAi0AFAAGAAgAAAAhAMsK0Y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27880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81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a2i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jzQdwd+n+Afk8hcAAP//AwBQSwECLQAUAAYACAAAACEA2+H2y+4AAACFAQAAEwAAAAAA&#13;&#10;AAAAAAAAAAAAAAAAW0NvbnRlbnRfVHlwZXNdLnhtbFBLAQItABQABgAIAAAAIQBa9CxbvwAAABUB&#13;&#10;AAALAAAAAAAAAAAAAAAAAB8BAABfcmVscy8ucmVsc1BLAQItABQABgAIAAAAIQAAqa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82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zPV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/ciyFH4/xT8gF08AAAD//wMAUEsBAi0AFAAGAAgAAAAhANvh9svuAAAAhQEAABMAAAAA&#13;&#10;AAAAAAAAAAAAAAAAAFtDb250ZW50X1R5cGVzXS54bWxQSwECLQAUAAYACAAAACEAWvQsW78AAAAV&#13;&#10;AQAACwAAAAAAAAAAAAAAAAAfAQAAX3JlbHMvLnJlbHNQSwECLQAUAAYACAAAACEA8Hsz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3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4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g46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EN4O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5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quhyQAAAOMAAAAPAAAAZHJzL2Rvd25yZXYueG1sRI9Pa8JA&#13;&#10;FMTvBb/D8gRvdVPF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f5Kro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6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DXW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Jmk6hsen+Afk/B8AAP//AwBQSwECLQAUAAYACAAAACEA2+H2y+4AAACFAQAAEwAAAAAA&#13;&#10;AAAAAAAAAAAAAAAAW0NvbnRlbnRfVHlwZXNdLnhtbFBLAQItABQABgAIAAAAIQBa9CxbvwAAABUB&#13;&#10;AAALAAAAAAAAAAAAAAAAAB8BAABfcmVscy8ucmVsc1BLAQItABQABgAIAAAAIQCPQDX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887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88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89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0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J7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0JhbiJD6glzcAAAD//wMAUEsBAi0AFAAGAAgAAAAhANvh9svuAAAAhQEAABMAAAAA&#13;&#10;AAAAAAAAAAAAAAAAAFtDb250ZW50X1R5cGVzXS54bWxQSwECLQAUAAYACAAAACEAWvQsW78AAAAV&#13;&#10;AQAACwAAAAAAAAAAAAAAAAAfAQAAX3JlbHMvLnJlbHNQSwECLQAUAAYACAAAACEA6jye5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91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Dt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/mixn8fop/QK7vAAAA//8DAFBLAQItABQABgAIAAAAIQDb4fbL7gAAAIUBAAATAAAA&#13;&#10;AAAAAAAAAAAAAAAAAABbQ29udGVudF9UeXBlc10ueG1sUEsBAi0AFAAGAAgAAAAhAFr0LFu/AAAA&#13;&#10;FQEAAAsAAAAAAAAAAAAAAAAAHwEAAF9yZWxzLy5yZWxzUEsBAi0AFAAGAAgAAAAhAIVwO3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2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qUI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F4ksLjU/wDcv4PAAD//wMAUEsBAi0AFAAGAAgAAAAhANvh9svuAAAAhQEAABMAAAAA&#13;&#10;AAAAAAAAAAAAAAAAAFtDb250ZW50X1R5cGVzXS54bWxQSwECLQAUAAYACAAAACEAWvQsW78AAAAV&#13;&#10;AQAACwAAAAAAAAAAAAAAAAAfAQAAX3JlbHMvLnJlbHNQSwECLQAUAAYACAAAACEAdaKl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893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N8Q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">
                        <v:group id="Gruppieren 27894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">
                          <v:rect id="Rechteck 27895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z1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9BPun+IfkIsbAAAA//8DAFBLAQItABQABgAIAAAAIQDb4fbL7gAAAIUBAAATAAAA&#13;&#10;AAAAAAAAAAAAAAAAAABbQ29udGVudF9UeXBlc10ueG1sUEsBAi0AFAAGAAgAAAAhAFr0LFu/AAAA&#13;&#10;FQEAAAsAAAAAAAAAAAAAAAAAHwEAAF9yZWxzLy5yZWxzUEsBAi0AFAAGAAgAAAAhAPpLPX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96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aML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pCJ6f4h+QiwcAAAD//wMAUEsBAi0AFAAGAAgAAAAhANvh9svuAAAAhQEAABMAAAAA&#13;&#10;AAAAAAAAAAAAAAAAAFtDb250ZW50X1R5cGVzXS54bWxQSwECLQAUAAYACAAAACEAWvQsW78AAAAV&#13;&#10;AQAACwAAAAAAAAAAAAAAAAAfAQAAX3JlbHMvLnJlbHNQSwECLQAUAAYACAAAACEACpmj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97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Qa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agG/n+IfkNsfAAAA//8DAFBLAQItABQABgAIAAAAIQDb4fbL7gAAAIUBAAATAAAA&#13;&#10;AAAAAAAAAAAAAAAAAABbQ29udGVudF9UeXBlc10ueG1sUEsBAi0AFAAGAAgAAAAhAFr0LFu/AAAA&#13;&#10;FQEAAAsAAAAAAAAAAAAAAAAAHwEAAF9yZWxzLy5yZWxzUEsBAi0AFAAGAAgAAAAhAGXVBp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98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">
                          <v:rect id="Rechteck 27899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jd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ymWQZ/n+IfkMUvAAAA//8DAFBLAQItABQABgAIAAAAIQDb4fbL7gAAAIUBAAATAAAA&#13;&#10;AAAAAAAAAAAAAAAAAABbQ29udGVudF9UeXBlc10ueG1sUEsBAi0AFAAGAAgAAAAhAFr0LFu/AAAA&#13;&#10;FQEAAAsAAAAAAAAAAAAAAAAAHwEAAF9yZWxzLy5yZWxzUEsBAi0AFAAGAAgAAAAhAHsGN3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0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01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02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">
                          <v:rect id="Rechteck 27903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ZqJ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F7SZAl/n+IfkNsbAAAA//8DAFBLAQItABQABgAIAAAAIQDb4fbL7gAAAIUBAAATAAAA&#13;&#10;AAAAAAAAAAAAAAAAAABbQ29udGVudF9UeXBlc10ueG1sUEsBAi0AFAAGAAgAAAAhAFr0LFu/AAAA&#13;&#10;FQEAAAsAAAAAAAAAAAAAAAAAHwEAAF9yZWxzLy5yZWxzUEsBAi0AFAAGAAgAAAAhAIQFmo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4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AL9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JsnE/j/FP+AXN0BAAD//wMAUEsBAi0AFAAGAAgAAAAhANvh9svuAAAAhQEAABMAAAAA&#13;&#10;AAAAAAAAAAAAAAAAAFtDb250ZW50X1R5cGVzXS54bWxQSwECLQAUAAYACAAAACEAWvQsW78AAAAV&#13;&#10;AQAACwAAAAAAAAAAAAAAAAAfAQAAX3JlbHMvLnJlbHNQSwECLQAUAAYACAAAACEAC+wC/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905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906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OaS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">
                          <v:rect id="Rechteck 27907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pyK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abJIW/T/EPyP0vAAAA//8DAFBLAQItABQABgAIAAAAIQDb4fbL7gAAAIUBAAATAAAA&#13;&#10;AAAAAAAAAAAAAAAAAABbQ29udGVudF9UeXBlc10ueG1sUEsBAi0AFAAGAAgAAAAhAFr0LFu/AAAA&#13;&#10;FQEAAAsAAAAAAAAAAAAAAAAAHwEAAF9yZWxzLy5yZWxzUEsBAi0AFAAGAAgAAAAhAPs+nI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8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9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a1j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ME6TFB6f4h+Q8zsAAAD//wMAUEsBAi0AFAAGAAgAAAAhANvh9svuAAAAhQEAABMAAAAA&#13;&#10;AAAAAAAAAAAAAAAAAFtDb250ZW50X1R5cGVzXS54bWxQSwECLQAUAAYACAAAACEAWvQsW78AAAAV&#13;&#10;AQAACwAAAAAAAAAAAAAAAAAfAQAAX3JlbHMvLnJlbHNQSwECLQAUAAYACAAAACEA5e2t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10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">
                          <v:rect id="Rechteck 27911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je4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X5M0hb9P8Q/I+RMAAP//AwBQSwECLQAUAAYACAAAACEA2+H2y+4AAACFAQAAEwAAAAAA&#13;&#10;AAAAAAAAAAAAAAAAW0NvbnRlbnRfVHlwZXNdLnhtbFBLAQItABQABgAIAAAAIQBa9CxbvwAAABUB&#13;&#10;AAALAAAAAAAAAAAAAAAAAB8BAABfcmVscy8ucmVsc1BLAQItABQABgAIAAAAIQCeQje4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2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KnP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8kohb9P8Q/I+RMAAP//AwBQSwECLQAUAAYACAAAACEA2+H2y+4AAACFAQAAEwAAAAAA&#13;&#10;AAAAAAAAAAAAAAAAW0NvbnRlbnRfVHlwZXNdLnhtbFBLAQItABQABgAIAAAAIQBa9CxbvwAAABUB&#13;&#10;AAALAAAAAAAAAAAAAAAAAB8BAABfcmVscy8ucmVsc1BLAQItABQABgAIAAAAIQBukKn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3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AxU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6Ww4huen+Afk8h8AAP//AwBQSwECLQAUAAYACAAAACEA2+H2y+4AAACFAQAAEwAAAAAA&#13;&#10;AAAAAAAAAAAAAAAAW0NvbnRlbnRfVHlwZXNdLnhtbFBLAQItABQABgAIAAAAIQBa9CxbvwAAABUB&#13;&#10;AAALAAAAAAAAAAAAAAAAAB8BAABfcmVscy8ucmVsc1BLAQItABQABgAIAAAAIQAB3Ax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4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0ujywAAAOM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">
                          <v:rect id="Rechteck 27915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TG7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sNIXHp/gH5OIXAAD//wMAUEsBAi0AFAAGAAgAAAAhANvh9svuAAAAhQEAABMAAAAA&#13;&#10;AAAAAAAAAAAAAAAAAFtDb250ZW50X1R5cGVzXS54bWxQSwECLQAUAAYACAAAACEAWvQsW78AAAAV&#13;&#10;AQAACwAAAAAAAAAAAAAAAAAfAQAAX3JlbHMvLnJlbHNQSwECLQAUAAYACAAAACEA4Xkxu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16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6/M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YwfNT/ANy/gAAAP//AwBQSwECLQAUAAYACAAAACEA2+H2y+4AAACFAQAAEwAAAAAA&#13;&#10;AAAAAAAAAAAAAAAAW0NvbnRlbnRfVHlwZXNdLnhtbFBLAQItABQABgAIAAAAIQBa9CxbvwAAABUB&#13;&#10;AAALAAAAAAAAAAAAAAAAAB8BAABfcmVscy8ucmVsc1BLAQItABQABgAIAAAAIQARq6/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7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wpX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Yw/NT/ANy/gAAAP//AwBQSwECLQAUAAYACAAAACEA2+H2y+4AAACFAQAAEwAAAAAA&#13;&#10;AAAAAAAAAAAAAAAAW0NvbnRlbnRfVHlwZXNdLnhtbFBLAQItABQABgAIAAAAIQBa9CxbvwAAABUB&#13;&#10;AAALAAAAAAAAAAAAAAAAAB8BAABfcmVscy8ucmVsc1BLAQItABQABgAIAAAAIQB+5wp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8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">
                          <v:rect id="Rechteck 27919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Du+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3SUwt+n+Afk8hcAAP//AwBQSwECLQAUAAYACAAAACEA2+H2y+4AAACFAQAAEwAAAAAA&#13;&#10;AAAAAAAAAAAAAAAAW0NvbnRlbnRfVHlwZXNdLnhtbFBLAQItABQABgAIAAAAIQBa9CxbvwAAABUB&#13;&#10;AAALAAAAAAAAAAAAAAAAAB8BAABfcmVscy8ucmVsc1BLAQItABQABgAIAAAAIQBgNDu+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20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lie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N+muViIk/iAXlwBAAD//wMAUEsBAi0AFAAGAAgAAAAhANvh9svuAAAAhQEAABMAAAAA&#13;&#10;AAAAAAAAAAAAAAAAAFtDb250ZW50X1R5cGVzXS54bWxQSwECLQAUAAYACAAAACEAWvQsW78AAAAV&#13;&#10;AQAACwAAAAAAAAAAAAAAAAAfAQAAX3JlbHMvLnJlbHNQSwECLQAUAAYACAAAACEAP2JY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21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v0F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0k6gr9P8Q/I+RMAAP//AwBQSwECLQAUAAYACAAAACEA2+H2y+4AAACFAQAAEwAAAAAA&#13;&#10;AAAAAAAAAAAAAAAAW0NvbnRlbnRfVHlwZXNdLnhtbFBLAQItABQABgAIAAAAIQBa9CxbvwAAABUB&#13;&#10;AAALAAAAAAAAAAAAAAAAAB8BAABfcmVscy8ucmVsc1BLAQItABQABgAIAAAAIQBQLv0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922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GNy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p6kKTw+xT8g5/8AAAD//wMAUEsBAi0AFAAGAAgAAAAhANvh9svuAAAAhQEAABMAAAAA&#13;&#10;AAAAAAAAAAAAAAAAAFtDb250ZW50X1R5cGVzXS54bWxQSwECLQAUAAYACAAAACEAWvQsW78AAAAV&#13;&#10;AQAACwAAAAAAAAAAAAAAAAAfAQAAX3JlbHMvLnJlbHNQSwECLQAUAAYACAAAACEAoPxj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923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Mb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ywdw9+n+Afk8hcAAP//AwBQSwECLQAUAAYACAAAACEA2+H2y+4AAACFAQAAEwAAAAAA&#13;&#10;AAAAAAAAAAAAAAAAW0NvbnRlbnRfVHlwZXNdLnhtbFBLAQItABQABgAIAAAAIQBa9CxbvwAAABUB&#13;&#10;AAALAAAAAAAAAAAAAAAAAB8BAABfcmVscy8ucmVsc1BLAQItABQABgAIAAAAIQDPsMbp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rect id="Rechteck 27924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V6d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EBZXp3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5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fs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C8V+wb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6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2V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ydwN+n+Afk8hcAAP//AwBQSwECLQAUAAYACAAAACEA2+H2y+4AAACFAQAAEwAAAAAA&#13;&#10;AAAAAAAAAAAAAAAAW0NvbnRlbnRfVHlwZXNdLnhtbFBLAQItABQABgAIAAAAIQBa9CxbvwAAABUB&#13;&#10;AAALAAAAAAAAAAAAAAAAAB8BAABfcmVscy8ucmVsc1BLAQItABQABgAIAAAAIQDfx2Vx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927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8l9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sk0ncDvp/gH5OIHAAD//wMAUEsBAi0AFAAGAAgAAAAhANvh9svuAAAAhQEAABMAAAAA&#13;&#10;AAAAAAAAAAAAAAAAAFtDb250ZW50X1R5cGVzXS54bWxQSwECLQAUAAYACAAAACEAWvQsW78AAAAV&#13;&#10;AQAACwAAAAAAAAAAAAAAAAAfAQAAX3JlbHMvLnJlbHNQSwECLQAUAAYACAAAACEAIY/Jf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27928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FSY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H+b5vK0OIkP6MUVAAD//wMAUEsBAi0AFAAGAAgAAAAhANvh9svuAAAAhQEAABMAAAAA&#13;&#10;AAAAAAAAAAAAAAAAAFtDb250ZW50X1R5cGVzXS54bWxQSwECLQAUAAYACAAAACEAWvQsW78AAAAV&#13;&#10;AQAACwAAAAAAAAAAAAAAAAAfAQAAX3JlbHMvLnJlbHNQSwECLQAUAAYACAAAACEAwRRUm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29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PED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jSDH4/xT8gF08AAAD//wMAUEsBAi0AFAAGAAgAAAAhANvh9svuAAAAhQEAABMAAAAA&#13;&#10;AAAAAAAAAAAAAAAAAFtDb250ZW50X1R5cGVzXS54bWxQSwECLQAUAAYACAAAACEAWvQsW78AAAAV&#13;&#10;AQAACwAAAAAAAAAAAAAAAAAfAQAAX3JlbHMvLnJlbHNQSwECLQAUAAYACAAAACEArljxA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0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1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2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W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2ycwt+n+Afk8hcAAP//AwBQSwECLQAUAAYACAAAACEA2+H2y+4AAACFAQAAEwAAAAAA&#13;&#10;AAAAAAAAAAAAAAAAW0NvbnRlbnRfVHlwZXNdLnhtbFBLAQItABQABgAIAAAAIQBa9CxbvwAAABUB&#13;&#10;AAALAAAAAAAAAAAAAAAAAB8BAABfcmVscy8ucmVsc1BLAQItABQABgAIAAAAIQAlJfWv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3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VA0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j1mawt+n+Afk8hcAAP//AwBQSwECLQAUAAYACAAAACEA2+H2y+4AAACFAQAAEwAAAAAA&#13;&#10;AAAAAAAAAAAAAAAAW0NvbnRlbnRfVHlwZXNdLnhtbFBLAQItABQABgAIAAAAIQBa9CxbvwAAABUB&#13;&#10;AAALAAAAAAAAAAAAAAAAAB8BAABfcmVscy8ucmVsc1BLAQItABQABgAIAAAAIQBKaVA0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4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MhA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w5fYX/T/EPyM0fAAAA//8DAFBLAQItABQABgAIAAAAIQDb4fbL7gAAAIUBAAATAAAA&#13;&#10;AAAAAAAAAAAAAAAAAABbQ29udGVudF9UeXBlc10ueG1sUEsBAi0AFAAGAAgAAAAhAFr0LFu/AAAA&#13;&#10;FQEAAAsAAAAAAAAAAAAAAAAAHwEAAF9yZWxzLy5yZWxzUEsBAi0AFAAGAAgAAAAhAMWAyED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5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6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vOs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aw/NT/ANy8QAAAP//AwBQSwECLQAUAAYACAAAACEA2+H2y+4AAACFAQAAEwAAAAAA&#13;&#10;AAAAAAAAAAAAAAAAW0NvbnRlbnRfVHlwZXNdLnhtbFBLAQItABQABgAIAAAAIQBa9CxbvwAAABUB&#13;&#10;AAALAAAAAAAAAAAAAAAAAB8BAABfcmVscy8ucmVsc1BLAQItABQABgAIAAAAIQBaHvOs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7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lY3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fAG/n+IfkJsfAAAA//8DAFBLAQItABQABgAIAAAAIQDb4fbL7gAAAIUBAAATAAAA&#13;&#10;AAAAAAAAAAAAAAAAAABbQ29udGVudF9UeXBlc10ueG1sUEsBAi0AFAAGAAgAAAAhAFr0LFu/AAAA&#13;&#10;FQEAAAsAAAAAAAAAAAAAAAAAHwEAAF9yZWxzLy5yZWxzUEsBAi0AFAAGAAgAAAAhADVSVj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8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9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0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1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Ril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L/PpiN4fIp/QC5+AQAA//8DAFBLAQItABQABgAIAAAAIQDb4fbL7gAAAIUBAAATAAAA&#13;&#10;AAAAAAAAAAAAAAAAAABbQ29udGVudF9UeXBlc10ueG1sUEsBAi0AFAAGAAgAAAAhAFr0LFu/AAAA&#13;&#10;FQEAAAsAAAAAAAAAAAAAAAAAHwEAAF9yZWxzLy5yZWxzUEsBAi0AFAAGAAgAAAAhAI3xGK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2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4bS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txRun+IfkLM/AAAA//8DAFBLAQItABQABgAIAAAAIQDb4fbL7gAAAIUBAAATAAAA&#13;&#10;AAAAAAAAAAAAAAAAAABbQ29udGVudF9UeXBlc10ueG1sUEsBAi0AFAAGAAgAAAAhAFr0LFu/AAAA&#13;&#10;FQEAAAsAAAAAAAAAAAAAAAAAHwEAAF9yZWxzLy5yZWxzUEsBAi0AFAAGAAgAAAAhAH0jhtL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3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" fillcolor="window" strokecolor="#bfbfbf" strokeweight="1pt">
                    <v:stroke dashstyle="1 1"/>
                  </v:rect>
                  <v:rect id="Rechteck 27944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rs9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nYa7P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5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h6m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ep+O3+DvU/wDcvEAAAD//wMAUEsBAi0AFAAGAAgAAAAhANvh9svuAAAAhQEAABMAAAAA&#13;&#10;AAAAAAAAAAAAAAAAAFtDb250ZW50X1R5cGVzXS54bWxQSwECLQAUAAYACAAAACEAWvQsW78AAAAV&#13;&#10;AQAACwAAAAAAAAAAAAAAAAAfAQAAX3JlbHMvLnJlbHNQSwECLQAUAAYACAAAACEA8soe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6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IDR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OHvU/wDcvUEAAD//wMAUEsBAi0AFAAGAAgAAAAhANvh9svuAAAAhQEAABMAAAAA&#13;&#10;AAAAAAAAAAAAAAAAAFtDb250ZW50X1R5cGVzXS54bWxQSwECLQAUAAYACAAAACEAWvQsW78AAAAV&#13;&#10;AQAACwAAAAAAAAAAAAAAAAAfAQAAX3JlbHMvLnJlbHNQSwECLQAUAAYACAAAACEAAhiA0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7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</w:p>
    <w:p w14:paraId="13700EF9" w14:textId="5DA0389F" w:rsidR="00903D7F" w:rsidRPr="008249EA" w:rsidRDefault="00903D7F" w:rsidP="00903D7F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080"/>
      </w:tblGrid>
      <w:tr w:rsidR="00903D7F" w:rsidRPr="008249EA" w14:paraId="67E7A29D" w14:textId="77777777" w:rsidTr="004D5B59">
        <w:tc>
          <w:tcPr>
            <w:tcW w:w="737" w:type="dxa"/>
          </w:tcPr>
          <w:p w14:paraId="4CFB130A" w14:textId="77777777" w:rsidR="00903D7F" w:rsidRPr="008249EA" w:rsidRDefault="00903D7F" w:rsidP="009702A2">
            <w:pPr>
              <w:pStyle w:val="berschrift3"/>
              <w:spacing w:before="240" w:after="120"/>
            </w:pPr>
            <w:r>
              <w:lastRenderedPageBreak/>
              <w:t>5</w:t>
            </w:r>
            <w:r w:rsidRPr="008249EA">
              <w:t>.3</w:t>
            </w:r>
          </w:p>
        </w:tc>
        <w:tc>
          <w:tcPr>
            <w:tcW w:w="8477" w:type="dxa"/>
            <w:gridSpan w:val="2"/>
          </w:tcPr>
          <w:p w14:paraId="0C244E97" w14:textId="74C8D9C6" w:rsidR="00903D7F" w:rsidRPr="008249EA" w:rsidRDefault="00903D7F" w:rsidP="009702A2">
            <w:pPr>
              <w:pStyle w:val="berschrift3"/>
              <w:spacing w:before="240" w:after="120"/>
            </w:pPr>
            <w:r w:rsidRPr="008249EA">
              <w:t>Winterschlussverkauf</w:t>
            </w:r>
          </w:p>
        </w:tc>
      </w:tr>
      <w:tr w:rsidR="00903D7F" w:rsidRPr="008249EA" w14:paraId="61E79098" w14:textId="77777777" w:rsidTr="004D5B59">
        <w:trPr>
          <w:trHeight w:val="282"/>
        </w:trPr>
        <w:tc>
          <w:tcPr>
            <w:tcW w:w="737" w:type="dxa"/>
          </w:tcPr>
          <w:p w14:paraId="3C563DDF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53906FDF" w14:textId="77777777" w:rsidR="00903D7F" w:rsidRDefault="00903D7F" w:rsidP="002F529A">
            <w:pPr>
              <w:pStyle w:val="berschrift3"/>
            </w:pPr>
            <w:r w:rsidRPr="008249EA">
              <w:t>a)</w:t>
            </w:r>
          </w:p>
          <w:p w14:paraId="6720B260" w14:textId="77777777" w:rsidR="00903D7F" w:rsidRPr="008249EA" w:rsidRDefault="00903D7F" w:rsidP="001826A1">
            <w:pPr>
              <w:pStyle w:val="berschrift2"/>
            </w:pPr>
          </w:p>
        </w:tc>
        <w:tc>
          <w:tcPr>
            <w:tcW w:w="8080" w:type="dxa"/>
          </w:tcPr>
          <w:p w14:paraId="6C67EA15" w14:textId="76FC164F" w:rsidR="00903D7F" w:rsidRPr="008249EA" w:rsidRDefault="004D5B59" w:rsidP="002F529A">
            <w:r>
              <w:rPr>
                <w:rFonts w:ascii="Calibri" w:eastAsia="MS Gothic" w:hAnsi="Calibri" w:cs="Times New Roman"/>
                <w:b/>
                <w:bCs/>
                <w:noProof/>
                <w:color w:val="327A86" w:themeColor="text2"/>
                <w:sz w:val="24"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88512" behindDoc="0" locked="0" layoutInCell="1" allowOverlap="1" wp14:anchorId="28EFD137" wp14:editId="14301395">
                      <wp:simplePos x="0" y="0"/>
                      <wp:positionH relativeFrom="column">
                        <wp:posOffset>4577454</wp:posOffset>
                      </wp:positionH>
                      <wp:positionV relativeFrom="paragraph">
                        <wp:posOffset>-118745</wp:posOffset>
                      </wp:positionV>
                      <wp:extent cx="578485" cy="722630"/>
                      <wp:effectExtent l="0" t="0" r="5715" b="1270"/>
                      <wp:wrapNone/>
                      <wp:docPr id="175896205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158181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579074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16DEBB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EFD137" id="_x0000_s1284" style="position:absolute;margin-left:360.45pt;margin-top:-9.35pt;width:45.55pt;height:56.9pt;z-index:253888512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">
                      <v:shape id="Grafik 4" o:spid="_x0000_s128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">
                        <v:imagedata r:id="rId37" o:title="" chromakey="white"/>
                      </v:shape>
                      <v:shape id="Textfeld 12" o:spid="_x0000_s128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616DEBB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3D7F" w:rsidRPr="008249EA">
              <w:t xml:space="preserve">Jonas macht im Winterschlussverkauf mit seiner Mutter eine Shoppingtour. </w:t>
            </w:r>
          </w:p>
          <w:p w14:paraId="698C2655" w14:textId="7B1F570C" w:rsidR="00903D7F" w:rsidRPr="008249EA" w:rsidRDefault="00903D7F" w:rsidP="002F529A">
            <w:r w:rsidRPr="008249EA">
              <w:t>In einem Geschäft entdecken sie verschiedene Angebote:</w:t>
            </w:r>
          </w:p>
          <w:p w14:paraId="40A76AB6" w14:textId="77777777" w:rsidR="00903D7F" w:rsidRPr="006D51A5" w:rsidRDefault="00903D7F" w:rsidP="00214B41">
            <w:pPr>
              <w:pStyle w:val="Listenabsatz"/>
            </w:pPr>
            <w:r w:rsidRPr="00AA4209">
              <w:t>Wie</w:t>
            </w:r>
            <w:r w:rsidRPr="006D51A5">
              <w:t xml:space="preserve"> teuer waren die</w:t>
            </w:r>
            <w:r>
              <w:t xml:space="preserve"> Sachen vorher? Löse mit Hilfe der</w:t>
            </w:r>
            <w:r w:rsidRPr="006D51A5">
              <w:t xml:space="preserve"> Prozentstreifen.</w:t>
            </w:r>
          </w:p>
          <w:p w14:paraId="71B5AE2B" w14:textId="77777777" w:rsidR="00903D7F" w:rsidRPr="008249EA" w:rsidRDefault="00903D7F" w:rsidP="001826A1">
            <w:pPr>
              <w:contextualSpacing/>
              <w:rPr>
                <w:noProof/>
                <w:sz w:val="24"/>
              </w:rPr>
            </w:pPr>
          </w:p>
        </w:tc>
      </w:tr>
      <w:tr w:rsidR="00903D7F" w:rsidRPr="008249EA" w14:paraId="1F4719B8" w14:textId="77777777" w:rsidTr="004D5B59">
        <w:trPr>
          <w:trHeight w:val="282"/>
        </w:trPr>
        <w:tc>
          <w:tcPr>
            <w:tcW w:w="737" w:type="dxa"/>
          </w:tcPr>
          <w:p w14:paraId="0BA3037E" w14:textId="7C3E0951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07C9BE50" w14:textId="3B0EA4DE" w:rsidR="00903D7F" w:rsidRPr="008249EA" w:rsidRDefault="00903D7F" w:rsidP="002F529A">
            <w:pPr>
              <w:pStyle w:val="berschrift3"/>
            </w:pPr>
          </w:p>
        </w:tc>
        <w:tc>
          <w:tcPr>
            <w:tcW w:w="8080" w:type="dxa"/>
          </w:tcPr>
          <w:p w14:paraId="7E0E9225" w14:textId="234BBE7A" w:rsidR="002F529A" w:rsidRPr="009702A2" w:rsidRDefault="004D5B59" w:rsidP="006E035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702A2">
              <w:rPr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3855744" behindDoc="0" locked="0" layoutInCell="1" allowOverlap="1" wp14:anchorId="2A6804E3" wp14:editId="1CE4FF08">
                      <wp:simplePos x="0" y="0"/>
                      <wp:positionH relativeFrom="margin">
                        <wp:posOffset>-58724</wp:posOffset>
                      </wp:positionH>
                      <wp:positionV relativeFrom="paragraph">
                        <wp:posOffset>425505</wp:posOffset>
                      </wp:positionV>
                      <wp:extent cx="642731" cy="271145"/>
                      <wp:effectExtent l="0" t="0" r="5080" b="1270"/>
                      <wp:wrapNone/>
                      <wp:docPr id="234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2731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BFF4DA" w14:textId="5954C3AF" w:rsidR="00903D7F" w:rsidRPr="004D5B59" w:rsidRDefault="00903D7F" w:rsidP="004D5B59">
                                  <w:pPr>
                                    <w:spacing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D5B5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Winter</w:t>
                                  </w:r>
                                  <w:r w:rsidR="004D5B59" w:rsidRPr="004D5B5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="004D5B59" w:rsidRPr="004D5B5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4D5B5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jacke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A6804E3" id="_x0000_s1287" type="#_x0000_t202" style="position:absolute;margin-left:-4.6pt;margin-top:33.5pt;width:50.6pt;height:21.35pt;z-index:253855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" stroked="f">
                      <v:textbox style="mso-fit-shape-to-text:t">
                        <w:txbxContent>
                          <w:p w14:paraId="07BFF4DA" w14:textId="5954C3AF" w:rsidR="00903D7F" w:rsidRPr="004D5B59" w:rsidRDefault="00903D7F" w:rsidP="004D5B59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D5B59">
                              <w:rPr>
                                <w:b/>
                                <w:sz w:val="20"/>
                                <w:szCs w:val="20"/>
                              </w:rPr>
                              <w:t>Winter</w:t>
                            </w:r>
                            <w:r w:rsidR="004D5B59" w:rsidRPr="004D5B59">
                              <w:rPr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4D5B59" w:rsidRPr="004D5B59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4D5B59">
                              <w:rPr>
                                <w:b/>
                                <w:sz w:val="20"/>
                                <w:szCs w:val="20"/>
                              </w:rPr>
                              <w:t>jacke</w:t>
                            </w:r>
                            <w:proofErr w:type="spellEnd"/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E0351" w:rsidRPr="009702A2">
              <w:rPr>
                <w:b/>
                <w:bCs/>
                <w:color w:val="000000"/>
                <w:sz w:val="24"/>
                <w:szCs w:val="24"/>
              </w:rPr>
              <w:t>(1)</w:t>
            </w:r>
            <w:r w:rsidR="006E0351" w:rsidRPr="009702A2">
              <w:rPr>
                <w:color w:val="000000"/>
              </w:rPr>
              <w:t xml:space="preserve"> </w:t>
            </w:r>
            <w:r w:rsidR="00903D7F" w:rsidRPr="009702A2">
              <w:rPr>
                <w:color w:val="000000"/>
              </w:rPr>
              <w:t>Alle Winterjacken sind auf 60 % herabgesetzt. Jonas bezahlt 120 €.</w:t>
            </w:r>
            <w:r w:rsidR="006E0351" w:rsidRPr="009702A2"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4009344" behindDoc="0" locked="0" layoutInCell="1" allowOverlap="1" wp14:anchorId="01C0D6E0" wp14:editId="3404663A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261620</wp:posOffset>
                  </wp:positionV>
                  <wp:extent cx="4622165" cy="733425"/>
                  <wp:effectExtent l="0" t="0" r="0" b="9525"/>
                  <wp:wrapTopAndBottom/>
                  <wp:docPr id="2346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16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61BAC5" w14:textId="0EF4AFB1" w:rsidR="00903D7F" w:rsidRPr="009702A2" w:rsidRDefault="00903D7F" w:rsidP="001826A1">
            <w:pPr>
              <w:spacing w:line="276" w:lineRule="auto"/>
              <w:contextualSpacing/>
              <w:rPr>
                <w:color w:val="000000"/>
                <w:sz w:val="24"/>
              </w:rPr>
            </w:pPr>
          </w:p>
        </w:tc>
      </w:tr>
      <w:tr w:rsidR="00903D7F" w:rsidRPr="008249EA" w14:paraId="158B4553" w14:textId="77777777" w:rsidTr="004D5B59">
        <w:trPr>
          <w:trHeight w:val="1545"/>
        </w:trPr>
        <w:tc>
          <w:tcPr>
            <w:tcW w:w="737" w:type="dxa"/>
          </w:tcPr>
          <w:p w14:paraId="05B26EF4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29574894" w14:textId="23542923" w:rsidR="00903D7F" w:rsidRPr="008249EA" w:rsidRDefault="00FA7E38" w:rsidP="002F529A">
            <w:pPr>
              <w:pStyle w:val="berschrift3"/>
            </w:pPr>
            <w:r w:rsidRPr="009702A2">
              <w:rPr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4483456" behindDoc="0" locked="0" layoutInCell="1" allowOverlap="1" wp14:anchorId="6077F8CD" wp14:editId="5D9F22F1">
                      <wp:simplePos x="0" y="0"/>
                      <wp:positionH relativeFrom="margin">
                        <wp:posOffset>210544</wp:posOffset>
                      </wp:positionH>
                      <wp:positionV relativeFrom="paragraph">
                        <wp:posOffset>511810</wp:posOffset>
                      </wp:positionV>
                      <wp:extent cx="575945" cy="271145"/>
                      <wp:effectExtent l="0" t="0" r="0" b="1270"/>
                      <wp:wrapNone/>
                      <wp:docPr id="15291566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3F93D8" w14:textId="77777777" w:rsidR="006E0351" w:rsidRPr="00B41247" w:rsidRDefault="006E0351" w:rsidP="004D5B5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Mütze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077F8CD" id="_x0000_s1288" type="#_x0000_t202" style="position:absolute;margin-left:16.6pt;margin-top:40.3pt;width:45.35pt;height:21.35pt;z-index:254483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" stroked="f">
                      <v:textbox style="mso-fit-shape-to-text:t">
                        <w:txbxContent>
                          <w:p w14:paraId="093F93D8" w14:textId="77777777" w:rsidR="006E0351" w:rsidRPr="00B41247" w:rsidRDefault="006E0351" w:rsidP="004D5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Mütze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03D7F">
              <w:t xml:space="preserve">   </w:t>
            </w:r>
          </w:p>
        </w:tc>
        <w:tc>
          <w:tcPr>
            <w:tcW w:w="8080" w:type="dxa"/>
          </w:tcPr>
          <w:p w14:paraId="1488299D" w14:textId="014F10F8" w:rsidR="00903D7F" w:rsidRPr="009702A2" w:rsidRDefault="004D5B59" w:rsidP="002F529A">
            <w:pPr>
              <w:rPr>
                <w:color w:val="000000"/>
              </w:rPr>
            </w:pPr>
            <w:r w:rsidRPr="009702A2"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4543872" behindDoc="0" locked="0" layoutInCell="1" allowOverlap="1" wp14:anchorId="42EA0751" wp14:editId="6152794D">
                  <wp:simplePos x="0" y="0"/>
                  <wp:positionH relativeFrom="column">
                    <wp:posOffset>506785</wp:posOffset>
                  </wp:positionH>
                  <wp:positionV relativeFrom="paragraph">
                    <wp:posOffset>249831</wp:posOffset>
                  </wp:positionV>
                  <wp:extent cx="4624070" cy="733425"/>
                  <wp:effectExtent l="0" t="0" r="0" b="9525"/>
                  <wp:wrapTopAndBottom/>
                  <wp:docPr id="1529156616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07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686" w:rsidRPr="009702A2">
              <w:rPr>
                <w:b/>
                <w:bCs/>
                <w:color w:val="000000"/>
                <w:sz w:val="24"/>
                <w:szCs w:val="24"/>
              </w:rPr>
              <w:t>(2)</w:t>
            </w:r>
            <w:r w:rsidR="00F31686" w:rsidRPr="009702A2">
              <w:rPr>
                <w:color w:val="000000"/>
              </w:rPr>
              <w:t xml:space="preserve"> </w:t>
            </w:r>
            <w:r w:rsidR="00903D7F" w:rsidRPr="009702A2">
              <w:rPr>
                <w:color w:val="000000"/>
              </w:rPr>
              <w:t>Alle Mützen sind um 30 % reduziert. Jonas bezahlt 17,50 €.</w:t>
            </w:r>
          </w:p>
          <w:p w14:paraId="46B12954" w14:textId="08BD56CE" w:rsidR="00903D7F" w:rsidRPr="009702A2" w:rsidRDefault="00903D7F" w:rsidP="001826A1">
            <w:pPr>
              <w:spacing w:line="276" w:lineRule="auto"/>
              <w:contextualSpacing/>
              <w:rPr>
                <w:noProof/>
                <w:color w:val="000000"/>
                <w:sz w:val="24"/>
              </w:rPr>
            </w:pPr>
          </w:p>
        </w:tc>
      </w:tr>
      <w:tr w:rsidR="00903D7F" w:rsidRPr="008249EA" w14:paraId="3B66E059" w14:textId="77777777" w:rsidTr="004D5B59">
        <w:trPr>
          <w:trHeight w:val="2051"/>
        </w:trPr>
        <w:tc>
          <w:tcPr>
            <w:tcW w:w="737" w:type="dxa"/>
          </w:tcPr>
          <w:p w14:paraId="1AEF3169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65473BB8" w14:textId="6EBAF3D0" w:rsidR="00903D7F" w:rsidRPr="008249EA" w:rsidRDefault="00FA7E38" w:rsidP="002F529A">
            <w:pPr>
              <w:pStyle w:val="berschrift3"/>
            </w:pPr>
            <w:r w:rsidRPr="009702A2">
              <w:rPr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4489600" behindDoc="0" locked="0" layoutInCell="1" allowOverlap="1" wp14:anchorId="0B4ED2A2" wp14:editId="3D0C50DE">
                      <wp:simplePos x="0" y="0"/>
                      <wp:positionH relativeFrom="margin">
                        <wp:posOffset>210544</wp:posOffset>
                      </wp:positionH>
                      <wp:positionV relativeFrom="paragraph">
                        <wp:posOffset>465455</wp:posOffset>
                      </wp:positionV>
                      <wp:extent cx="642620" cy="271145"/>
                      <wp:effectExtent l="0" t="0" r="5080" b="1270"/>
                      <wp:wrapNone/>
                      <wp:docPr id="15291566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262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34C9FA" w14:textId="77777777" w:rsidR="006E0351" w:rsidRPr="00B41247" w:rsidRDefault="006E0351" w:rsidP="004D5B5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4ED2A2" id="_x0000_s1289" type="#_x0000_t202" style="position:absolute;margin-left:16.6pt;margin-top:36.65pt;width:50.6pt;height:21.35pt;z-index:254489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" stroked="f">
                      <v:textbox style="mso-fit-shape-to-text:t">
                        <w:txbxContent>
                          <w:p w14:paraId="1C34C9FA" w14:textId="77777777" w:rsidR="006E0351" w:rsidRPr="00B41247" w:rsidRDefault="006E0351" w:rsidP="004D5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03D7F">
              <w:t xml:space="preserve">  </w:t>
            </w:r>
          </w:p>
        </w:tc>
        <w:tc>
          <w:tcPr>
            <w:tcW w:w="8080" w:type="dxa"/>
          </w:tcPr>
          <w:p w14:paraId="78CAF2FB" w14:textId="5317F750" w:rsidR="00903D7F" w:rsidRPr="009702A2" w:rsidRDefault="004D5B59" w:rsidP="002F529A">
            <w:pPr>
              <w:rPr>
                <w:color w:val="000000"/>
              </w:rPr>
            </w:pPr>
            <w:r w:rsidRPr="009702A2"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4545920" behindDoc="0" locked="0" layoutInCell="1" allowOverlap="1" wp14:anchorId="1B2C4213" wp14:editId="4F1E87F4">
                  <wp:simplePos x="0" y="0"/>
                  <wp:positionH relativeFrom="column">
                    <wp:posOffset>506371</wp:posOffset>
                  </wp:positionH>
                  <wp:positionV relativeFrom="paragraph">
                    <wp:posOffset>229373</wp:posOffset>
                  </wp:positionV>
                  <wp:extent cx="4624705" cy="714375"/>
                  <wp:effectExtent l="0" t="0" r="0" b="0"/>
                  <wp:wrapTopAndBottom/>
                  <wp:docPr id="152915661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70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686" w:rsidRPr="009702A2">
              <w:rPr>
                <w:b/>
                <w:bCs/>
                <w:color w:val="000000"/>
                <w:sz w:val="24"/>
                <w:szCs w:val="24"/>
              </w:rPr>
              <w:t>(3)</w:t>
            </w:r>
            <w:r w:rsidR="00F31686" w:rsidRPr="009702A2">
              <w:rPr>
                <w:color w:val="000000"/>
              </w:rPr>
              <w:t xml:space="preserve"> </w:t>
            </w:r>
            <w:r w:rsidR="00903D7F" w:rsidRPr="009702A2">
              <w:rPr>
                <w:color w:val="000000"/>
              </w:rPr>
              <w:t>Alle Schals sind auf 80 % reduziert. Jonas bezahlt 24 €.</w:t>
            </w:r>
          </w:p>
          <w:p w14:paraId="1CD89207" w14:textId="59FEC0FB" w:rsidR="00903D7F" w:rsidRPr="009702A2" w:rsidRDefault="00903D7F" w:rsidP="001826A1">
            <w:pPr>
              <w:spacing w:line="276" w:lineRule="auto"/>
              <w:contextualSpacing/>
              <w:rPr>
                <w:color w:val="000000"/>
                <w:sz w:val="24"/>
              </w:rPr>
            </w:pPr>
          </w:p>
        </w:tc>
      </w:tr>
      <w:tr w:rsidR="00903D7F" w:rsidRPr="008249EA" w14:paraId="2196F3A5" w14:textId="77777777" w:rsidTr="004D5B59">
        <w:trPr>
          <w:trHeight w:val="1864"/>
        </w:trPr>
        <w:tc>
          <w:tcPr>
            <w:tcW w:w="737" w:type="dxa"/>
          </w:tcPr>
          <w:p w14:paraId="74B98CF2" w14:textId="2FBEC6BF" w:rsidR="00903D7F" w:rsidRPr="009702A2" w:rsidRDefault="00903D7F" w:rsidP="001826A1">
            <w:pPr>
              <w:rPr>
                <w:noProof/>
                <w:color w:val="000000"/>
                <w:sz w:val="24"/>
              </w:rPr>
            </w:pPr>
          </w:p>
        </w:tc>
        <w:tc>
          <w:tcPr>
            <w:tcW w:w="397" w:type="dxa"/>
          </w:tcPr>
          <w:p w14:paraId="0D611F38" w14:textId="6B2969BE" w:rsidR="00903D7F" w:rsidRPr="009702A2" w:rsidRDefault="00903D7F" w:rsidP="002F529A">
            <w:pPr>
              <w:pStyle w:val="berschrift3"/>
              <w:rPr>
                <w:color w:val="000000"/>
              </w:rPr>
            </w:pPr>
            <w:r w:rsidRPr="009702A2">
              <w:rPr>
                <w:color w:val="000000"/>
              </w:rPr>
              <w:t xml:space="preserve"> </w:t>
            </w:r>
          </w:p>
        </w:tc>
        <w:tc>
          <w:tcPr>
            <w:tcW w:w="8080" w:type="dxa"/>
          </w:tcPr>
          <w:p w14:paraId="61F77232" w14:textId="131BBE5B" w:rsidR="00903D7F" w:rsidRPr="009702A2" w:rsidRDefault="004D5B59" w:rsidP="002F529A">
            <w:pPr>
              <w:rPr>
                <w:color w:val="000000"/>
              </w:rPr>
            </w:pPr>
            <w:r w:rsidRPr="009702A2"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4547968" behindDoc="0" locked="0" layoutInCell="1" allowOverlap="1" wp14:anchorId="75BF40B7" wp14:editId="00EE401F">
                  <wp:simplePos x="0" y="0"/>
                  <wp:positionH relativeFrom="column">
                    <wp:posOffset>503196</wp:posOffset>
                  </wp:positionH>
                  <wp:positionV relativeFrom="paragraph">
                    <wp:posOffset>298450</wp:posOffset>
                  </wp:positionV>
                  <wp:extent cx="4627880" cy="714375"/>
                  <wp:effectExtent l="0" t="0" r="0" b="9525"/>
                  <wp:wrapTopAndBottom/>
                  <wp:docPr id="1529156618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686" w:rsidRPr="009702A2">
              <w:rPr>
                <w:b/>
                <w:bCs/>
                <w:color w:val="000000"/>
                <w:sz w:val="24"/>
                <w:szCs w:val="24"/>
              </w:rPr>
              <w:t>(4)</w:t>
            </w:r>
            <w:r w:rsidR="00F31686" w:rsidRPr="009702A2">
              <w:rPr>
                <w:color w:val="000000"/>
              </w:rPr>
              <w:t xml:space="preserve"> </w:t>
            </w:r>
            <w:r w:rsidR="00903D7F" w:rsidRPr="009702A2">
              <w:rPr>
                <w:color w:val="000000"/>
              </w:rPr>
              <w:t>Auf alle Stiefel gibt es einen Rabatt von 35 %. Jonas bezahlt 52 €.</w:t>
            </w:r>
          </w:p>
          <w:p w14:paraId="6CE4D39C" w14:textId="1B577272" w:rsidR="00903D7F" w:rsidRPr="009702A2" w:rsidRDefault="004D5B59" w:rsidP="001826A1">
            <w:pPr>
              <w:spacing w:line="276" w:lineRule="auto"/>
              <w:rPr>
                <w:color w:val="000000"/>
                <w:sz w:val="24"/>
              </w:rPr>
            </w:pPr>
            <w:r w:rsidRPr="009702A2">
              <w:rPr>
                <w:rFonts w:eastAsia="MS Goth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4492672" behindDoc="0" locked="0" layoutInCell="1" allowOverlap="1" wp14:anchorId="7608CC52" wp14:editId="1C871BE8">
                      <wp:simplePos x="0" y="0"/>
                      <wp:positionH relativeFrom="margin">
                        <wp:posOffset>7537</wp:posOffset>
                      </wp:positionH>
                      <wp:positionV relativeFrom="paragraph">
                        <wp:posOffset>330255</wp:posOffset>
                      </wp:positionV>
                      <wp:extent cx="575945" cy="271145"/>
                      <wp:effectExtent l="0" t="0" r="0" b="1270"/>
                      <wp:wrapNone/>
                      <wp:docPr id="15291566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E15E3" w14:textId="77777777" w:rsidR="006E0351" w:rsidRPr="00B41247" w:rsidRDefault="006E0351" w:rsidP="004D5B5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08CC52" id="_x0000_s1290" type="#_x0000_t202" style="position:absolute;margin-left:.6pt;margin-top:26pt;width:45.35pt;height:21.35pt;z-index:254492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" stroked="f">
                      <v:textbox style="mso-fit-shape-to-text:t">
                        <w:txbxContent>
                          <w:p w14:paraId="275E15E3" w14:textId="77777777" w:rsidR="006E0351" w:rsidRPr="00B41247" w:rsidRDefault="006E0351" w:rsidP="004D5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Stiefel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903D7F" w:rsidRPr="008249EA" w14:paraId="18C3129B" w14:textId="77777777" w:rsidTr="004D5B59">
        <w:trPr>
          <w:trHeight w:val="282"/>
        </w:trPr>
        <w:tc>
          <w:tcPr>
            <w:tcW w:w="737" w:type="dxa"/>
          </w:tcPr>
          <w:p w14:paraId="370DD10A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28194D24" w14:textId="77777777" w:rsidR="00903D7F" w:rsidRDefault="00903D7F" w:rsidP="002F529A">
            <w:pPr>
              <w:pStyle w:val="berschrift3"/>
            </w:pPr>
            <w:r>
              <w:t>b)</w:t>
            </w:r>
          </w:p>
          <w:p w14:paraId="44FD0602" w14:textId="77777777" w:rsidR="00903D7F" w:rsidRPr="008249EA" w:rsidRDefault="00903D7F" w:rsidP="001826A1">
            <w:pPr>
              <w:pStyle w:val="berschrift2"/>
            </w:pPr>
          </w:p>
        </w:tc>
        <w:tc>
          <w:tcPr>
            <w:tcW w:w="8080" w:type="dxa"/>
          </w:tcPr>
          <w:p w14:paraId="39DC6653" w14:textId="77777777" w:rsidR="00903D7F" w:rsidRPr="008249EA" w:rsidRDefault="00903D7F" w:rsidP="002F529A">
            <w:r w:rsidRPr="008249EA">
              <w:t>Ergänze die Sätze zur Winterjacke. Erkläre, wo man das am Streifen sieht.</w:t>
            </w:r>
          </w:p>
          <w:p w14:paraId="574E51B2" w14:textId="77777777" w:rsidR="00903D7F" w:rsidRPr="008249EA" w:rsidRDefault="00903D7F" w:rsidP="00214B41">
            <w:pPr>
              <w:pStyle w:val="Listenabsatz"/>
            </w:pPr>
            <w:r w:rsidRPr="008249EA">
              <w:t>Der Preis der Winterjacke ist um __________ % reduziert.</w:t>
            </w:r>
          </w:p>
          <w:p w14:paraId="72A107CE" w14:textId="6F17466A" w:rsidR="00903D7F" w:rsidRPr="008249EA" w:rsidRDefault="00903D7F" w:rsidP="00214B41">
            <w:pPr>
              <w:pStyle w:val="Listenabsatz"/>
            </w:pPr>
            <w:r w:rsidRPr="008249EA">
              <w:t xml:space="preserve">Jonas hat also einen Rabatt von </w:t>
            </w:r>
            <w:r w:rsidR="00FA101A">
              <w:t xml:space="preserve"> </w:t>
            </w:r>
            <w:r w:rsidRPr="008249EA">
              <w:t>__________ € bekommen.</w:t>
            </w:r>
          </w:p>
          <w:p w14:paraId="26B56A7D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</w:tc>
      </w:tr>
      <w:tr w:rsidR="00903D7F" w:rsidRPr="008249EA" w14:paraId="1BB32974" w14:textId="77777777" w:rsidTr="004D5B59">
        <w:trPr>
          <w:trHeight w:val="282"/>
        </w:trPr>
        <w:tc>
          <w:tcPr>
            <w:tcW w:w="737" w:type="dxa"/>
          </w:tcPr>
          <w:p w14:paraId="0EAD8BF2" w14:textId="77777777" w:rsidR="00903D7F" w:rsidRPr="008249EA" w:rsidRDefault="00903D7F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3845504" behindDoc="0" locked="0" layoutInCell="1" allowOverlap="1" wp14:anchorId="6373331C" wp14:editId="71E8BAE9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6979427</wp:posOffset>
                      </wp:positionV>
                      <wp:extent cx="5347970" cy="2456815"/>
                      <wp:effectExtent l="0" t="0" r="36830" b="32385"/>
                      <wp:wrapNone/>
                      <wp:docPr id="22660" name="Gruppieren 22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2661" name="Gruppieren 22661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662" name="Gruppieren 22662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663" name="Gruppieren 22663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664" name="Gruppieren 2266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665" name="Gruppieren 2266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666" name="Gruppieren 2266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67" name="Rechteck 226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8" name="Rechteck 226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9" name="Rechteck 226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0" name="Gruppieren 2267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1" name="Rechteck 226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2" name="Rechteck 226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3" name="Rechteck 226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4" name="Gruppieren 2267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5" name="Rechteck 226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6" name="Rechteck 226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7" name="Rechteck 226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8" name="Gruppieren 2267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679" name="Rechteck 2267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0" name="Rechteck 2268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1" name="Rechteck 2268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2" name="Gruppieren 2268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83" name="Rechteck 226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4" name="Rechteck 226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5" name="Rechteck 226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6" name="Gruppieren 2268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687" name="Rechteck 2268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8" name="Rechteck 226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9" name="Rechteck 226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0" name="Gruppieren 2269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1" name="Rechteck 226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2" name="Rechteck 226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3" name="Rechteck 226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4" name="Gruppieren 2269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5" name="Rechteck 226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6" name="Rechteck 226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7" name="Rechteck 226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8" name="Gruppieren 2269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9" name="Rechteck 226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0" name="Rechteck 227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1" name="Rechteck 227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2" name="Gruppieren 2270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03" name="Rechteck 227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4" name="Rechteck 227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5" name="Rechteck 227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6" name="Gruppieren 2270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07" name="Rechteck 227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8" name="Rechteck 2270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9" name="Rechteck 2270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10" name="Rechteck 2271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1" name="Rechteck 2271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2" name="Rechteck 2271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3" name="Rechteck 2271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4" name="Rechteck 22714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5" name="Rechteck 22715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6" name="Rechteck 22716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17" name="Rechteck 22717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8" name="Rechteck 22718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9" name="Rechteck 22719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" name="Rechteck 19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" name="Rechteck 19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" name="Rechteck 19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" name="Gruppieren 19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6" name="Gruppieren 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" name="Rechteck 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" name="Rechteck 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9" name="Rechteck 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0" name="Gruppieren 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1" name="Rechteck 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2" name="Rechteck 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3" name="Rechteck 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4" name="Gruppieren 20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05" name="Rechteck 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" name="Rechteck 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07" name="Rechteck 207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08" name="Gruppieren 20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9" name="Rechteck 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" name="Rechteck 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1" name="Rechteck 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2" name="Gruppieren 21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3" name="Rechteck 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" name="Rechteck 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5" name="Rechteck 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6" name="Gruppieren 21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8" name="Rechteck 2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9" name="Rechteck 2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" name="Rechteck 2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1" name="Gruppieren 22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2" name="Rechteck 2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3" name="Rechteck 2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4" name="Rechteck 2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5" name="Rechteck 22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6" name="Rechteck 22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7" name="Gruppieren 22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8" name="Gruppieren 22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" name="Gruppieren 22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30" name="Gruppieren 23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" name="Rechteck 2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2" name="Rechteck 2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3" name="Rechteck 2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4" name="Gruppieren 23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5" name="Rechteck 2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6" name="Rechteck 2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7" name="Rechteck 2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8" name="Gruppieren 23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9" name="Rechteck 2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0" name="Rechteck 2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" name="Rechteck 2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" name="Gruppieren 24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43" name="Rechteck 24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4" name="Rechteck 24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5" name="Rechteck 24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6" name="Gruppieren 24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7" name="Rechteck 2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8" name="Rechteck 2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9" name="Rechteck 2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0" name="Gruppieren 25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51" name="Rechteck 25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2" name="Rechteck 25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3" name="Rechteck 25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" name="Gruppieren 25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5" name="Rechteck 2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0" name="Rechteck 227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1" name="Rechteck 227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2" name="Gruppieren 2272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3" name="Rechteck 227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4" name="Rechteck 227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5" name="Rechteck 227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6" name="Gruppieren 2272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7" name="Rechteck 227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8" name="Rechteck 227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9" name="Rechteck 227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0" name="Gruppieren 2273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31" name="Rechteck 227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2" name="Rechteck 227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3" name="Rechteck 227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4" name="Gruppieren 2273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35" name="Rechteck 227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6" name="Rechteck 2273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7" name="Rechteck 2273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38" name="Rechteck 2273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39" name="Rechteck 2273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0" name="Rechteck 2274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1" name="Rechteck 2274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2" name="Rechteck 2274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3" name="Rechteck 2274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4" name="Rechteck 2274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45" name="Rechteck 2274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6" name="Rechteck 2274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7" name="Rechteck 2274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8" name="Rechteck 2274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9" name="Rechteck 2274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50" name="Rechteck 2275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751" name="Gruppieren 2275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752" name="Gruppieren 2275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3" name="Rechteck 227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4" name="Rechteck 227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5" name="Rechteck 227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56" name="Gruppieren 2275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7" name="Rechteck 227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8" name="Rechteck 227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9" name="Rechteck 227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0" name="Gruppieren 2276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761" name="Rechteck 227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2" name="Rechteck 227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63" name="Rechteck 22763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764" name="Gruppieren 2276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5" name="Rechteck 227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6" name="Rechteck 227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7" name="Rechteck 227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8" name="Gruppieren 2276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9" name="Rechteck 227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0" name="Rechteck 227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1" name="Rechteck 2277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2" name="Gruppieren 2277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3" name="Rechteck 227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4" name="Rechteck 227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5" name="Rechteck 227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6" name="Gruppieren 2277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7" name="Rechteck 227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8" name="Rechteck 227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9" name="Rechteck 227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80" name="Rechteck 2278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81" name="Rechteck 2278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782" name="Rechteck 22782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3" name="Rechteck 22783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4" name="Rechteck 22784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5" name="Rechteck 22785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786" name="Rechteck 22786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7" name="Rechteck 22787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8" name="Rechteck 22788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9" name="Rechteck 22789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0" name="Rechteck 22790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1" name="Rechteck 22791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2" name="Rechteck 22792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3" name="Rechteck 22793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4" name="Rechteck 22794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5" name="Rechteck 22795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6" name="Rechteck 22796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7" name="Rechteck 22797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8" name="Rechteck 22798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9" name="Rechteck 22799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0" name="Rechteck 22800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1" name="Rechteck 22801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2" name="Rechteck 22802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3" name="Rechteck 22803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4" name="Rechteck 22804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5" name="Rechteck 22805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806" name="Gruppieren 22806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807" name="Gruppieren 2280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808" name="Gruppieren 2280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809" name="Gruppieren 228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810" name="Gruppieren 22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811" name="Gruppieren 228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2" name="Rechteck 228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3" name="Rechteck 228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4" name="Rechteck 228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5" name="Gruppieren 228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6" name="Rechteck 228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7" name="Rechteck 228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8" name="Rechteck 228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9" name="Gruppieren 228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0" name="Rechteck 228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1" name="Rechteck 228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2" name="Rechteck 228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3" name="Gruppieren 228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824" name="Rechteck 228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5" name="Rechteck 228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6" name="Rechteck 228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7" name="Gruppieren 228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8" name="Rechteck 228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9" name="Rechteck 228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0" name="Rechteck 228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1" name="Gruppieren 228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832" name="Rechteck 228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3" name="Rechteck 228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4" name="Rechteck 228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5" name="Gruppieren 228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36" name="Rechteck 228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7" name="Rechteck 228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8" name="Rechteck 228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9" name="Gruppieren 228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0" name="Rechteck 228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1" name="Rechteck 228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2" name="Rechteck 228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3" name="Gruppieren 228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4" name="Rechteck 228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5" name="Rechteck 228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6" name="Rechteck 228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7" name="Gruppieren 228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8" name="Rechteck 228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9" name="Rechteck 228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0" name="Rechteck 228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51" name="Gruppieren 228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852" name="Rechteck 228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3" name="Rechteck 228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4" name="Rechteck 228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855" name="Rechteck 228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6" name="Rechteck 228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7" name="Rechteck 228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8" name="Rechteck 228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9" name="Rechteck 228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0" name="Rechteck 228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1" name="Rechteck 228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62" name="Rechteck 228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3" name="Rechteck 228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4" name="Rechteck 228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5" name="Rechteck 228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6" name="Rechteck 228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7" name="Rechteck 228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868" name="Gruppieren 228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2869" name="Gruppieren 228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0" name="Rechteck 228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1" name="Rechteck 228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2" name="Rechteck 228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3" name="Gruppieren 228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4" name="Rechteck 228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5" name="Rechteck 228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6" name="Rechteck 228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7" name="Gruppieren 228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878" name="Rechteck 228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9" name="Rechteck 228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80" name="Rechteck 22880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881" name="Gruppieren 228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2" name="Rechteck 228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3" name="Rechteck 228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4" name="Rechteck 228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5" name="Gruppieren 228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6" name="Rechteck 228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7" name="Rechteck 228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8" name="Rechteck 228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9" name="Gruppieren 228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0" name="Rechteck 228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1" name="Rechteck 228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2" name="Rechteck 228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93" name="Gruppieren 228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4" name="Rechteck 228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5" name="Rechteck 228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6" name="Rechteck 228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97" name="Rechteck 228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98" name="Rechteck 228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899" name="Gruppieren 22899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900" name="Gruppieren 2290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01" name="Gruppieren 2290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902" name="Gruppieren 2290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3" name="Rechteck 229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4" name="Rechteck 229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5" name="Rechteck 229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06" name="Gruppieren 2290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7" name="Rechteck 229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8" name="Rechteck 229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9" name="Rechteck 229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0" name="Gruppieren 2291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1" name="Rechteck 229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2" name="Rechteck 229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3" name="Rechteck 229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4" name="Gruppieren 2291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915" name="Rechteck 2291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6" name="Rechteck 2291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7" name="Rechteck 2291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8" name="Gruppieren 2291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9" name="Rechteck 229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0" name="Rechteck 229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1" name="Rechteck 229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2" name="Gruppieren 2292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923" name="Rechteck 2292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4" name="Rechteck 229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5" name="Rechteck 229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6" name="Gruppieren 2292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27" name="Rechteck 229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8" name="Rechteck 229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9" name="Rechteck 229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0" name="Gruppieren 2293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1" name="Rechteck 229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2" name="Rechteck 229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3" name="Rechteck 229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4" name="Gruppieren 2293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5" name="Rechteck 229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6" name="Rechteck 229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7" name="Rechteck 229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8" name="Gruppieren 2293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9" name="Rechteck 229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0" name="Rechteck 229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1" name="Rechteck 229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42" name="Gruppieren 2294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943" name="Rechteck 229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4" name="Rechteck 2294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5" name="Rechteck 2294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946" name="Rechteck 2294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7" name="Rechteck 2294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8" name="Rechteck 2294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9" name="Rechteck 2294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0" name="Rechteck 2295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1" name="Rechteck 2295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2" name="Rechteck 2295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53" name="Rechteck 2295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4" name="Rechteck 2295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5" name="Rechteck 2295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6" name="Rechteck 2295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7" name="Rechteck 2295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8" name="Rechteck 2295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959" name="Gruppieren 2295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960" name="Gruppieren 2296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1" name="Rechteck 229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2" name="Rechteck 229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3" name="Rechteck 229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4" name="Gruppieren 2296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5" name="Rechteck 229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6" name="Rechteck 229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7" name="Rechteck 229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8" name="Gruppieren 2296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969" name="Rechteck 229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0" name="Rechteck 229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71" name="Rechteck 2297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972" name="Gruppieren 2297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3" name="Rechteck 229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4" name="Rechteck 229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5" name="Rechteck 229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76" name="Gruppieren 2297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7" name="Rechteck 229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8" name="Rechteck 229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9" name="Rechteck 229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0" name="Gruppieren 2298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1" name="Rechteck 229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2" name="Rechteck 229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3" name="Rechteck 229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4" name="Gruppieren 2298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5" name="Rechteck 2298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6" name="Rechteck 2298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7" name="Rechteck 2298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88" name="Rechteck 2298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89" name="Rechteck 2298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990" name="Rechteck 2299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1" name="Rechteck 2299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2" name="Rechteck 2299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3" name="Rechteck 2299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994" name="Rechteck 2299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5" name="Rechteck 2299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6" name="Rechteck 2299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7" name="Rechteck 2299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8" name="Rechteck 2299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9" name="Rechteck 2299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0" name="Rechteck 2300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1" name="Rechteck 2300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2" name="Rechteck 2300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3" name="Rechteck 2300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4" name="Rechteck 2300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5" name="Rechteck 2300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6" name="Rechteck 23006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7" name="Rechteck 23007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8" name="Rechteck 23008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9" name="Rechteck 23009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0" name="Rechteck 23010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1" name="Rechteck 23011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2" name="Rechteck 23012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3" name="Rechteck 23013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62F701" id="Gruppieren 22660" o:spid="_x0000_s1026" style="position:absolute;margin-left:30.45pt;margin-top:549.55pt;width:421.1pt;height:193.45pt;z-index:253845504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">
                      <v:group id="Gruppieren 22661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Igj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">
                        <v:group id="Gruppieren 22662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hZU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">
                          <v:group id="Gruppieren 22663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">
                            <v:group id="Gruppieren 22664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">
                              <v:group id="Gruppieren 22665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">
                                <v:group id="Gruppieren 22666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RBX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">
                                  <v:rect id="Rechteck 22667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2pP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ln2Br+f4h+Qqx8AAAD//wMAUEsBAi0AFAAGAAgAAAAhANvh9svuAAAAhQEAABMAAAAA&#13;&#10;AAAAAAAAAAAAAAAAAFtDb250ZW50X1R5cGVzXS54bWxQSwECLQAUAAYACAAAACEAWvQsW78AAAAV&#13;&#10;AQAACwAAAAAAAAAAAAAAAAAfAQAAX3JlbHMvLnJlbHNQSwECLQAUAAYACAAAACEAW+tq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8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9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Fum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sh79P8Q/I9S8AAAD//wMAUEsBAi0AFAAGAAgAAAAhANvh9svuAAAAhQEAABMAAAAA&#13;&#10;AAAAAAAAAAAAAAAAAFtDb250ZW50X1R5cGVzXS54bWxQSwECLQAUAAYACAAAACEAWvQsW78AAAAV&#13;&#10;AQAACwAAAAAAAAAAAAAAAAAfAQAAX3JlbHMvLnJlbHNQSwECLQAUAAYACAAAACEARThb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0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">
                                  <v:rect id="Rechteck 22671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8F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kYwd+n+Afk8hcAAP//AwBQSwECLQAUAAYACAAAACEA2+H2y+4AAACFAQAAEwAAAAAA&#13;&#10;AAAAAAAAAAAAAAAAW0NvbnRlbnRfVHlwZXNdLnhtbFBLAQItABQABgAIAAAAIQBa9CxbvwAAABUB&#13;&#10;AAALAAAAAAAAAAAAAAAAAB8BAABfcmVscy8ucmVsc1BLAQItABQABgAIAAAAIQA+l8F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72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V8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TpfpPD7Kf4BWfwAAAD//wMAUEsBAi0AFAAGAAgAAAAhANvh9svuAAAAhQEAABMAAAAA&#13;&#10;AAAAAAAAAAAAAAAAAFtDb250ZW50X1R5cGVzXS54bWxQSwECLQAUAAYACAAAACEAWvQsW78AAAAV&#13;&#10;AQAACwAAAAAAAAAAAAAAAAAfAQAAX3JlbHMvLnJlbHNQSwECLQAUAAYACAAAACEAzkVf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3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fqR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Ov4cwd+n+Afk4hcAAP//AwBQSwECLQAUAAYACAAAACEA2+H2y+4AAACFAQAAEwAAAAAA&#13;&#10;AAAAAAAAAAAAAAAAW0NvbnRlbnRfVHlwZXNdLnhtbFBLAQItABQABgAIAAAAIQBa9CxbvwAAABUB&#13;&#10;AAALAAAAAAAAAAAAAAAAAB8BAABfcmVscy8ucmVsc1BLAQItABQABgAIAAAAIQChCfq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4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r1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">
                                  <v:rect id="Rechteck 22675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Md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uOPd3h8in9ALv4AAAD//wMAUEsBAi0AFAAGAAgAAAAhANvh9svuAAAAhQEAABMAAAAA&#13;&#10;AAAAAAAAAAAAAAAAAFtDb250ZW50X1R5cGVzXS54bWxQSwECLQAUAAYACAAAACEAWvQsW78AAAAV&#13;&#10;AQAACwAAAAAAAAAAAAAAAAAfAQAAX3JlbHMvLnJlbHNQSwECLQAUAAYACAAAACEAQazH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6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lk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tlbBr+f4h+Qqx8AAAD//wMAUEsBAi0AFAAGAAgAAAAhANvh9svuAAAAhQEAABMAAAAA&#13;&#10;AAAAAAAAAAAAAAAAAFtDb250ZW50X1R5cGVzXS54bWxQSwECLQAUAAYACAAAACEAWvQsW78AAAAV&#13;&#10;AQAACwAAAAAAAAAAAAAAAAAfAQAAX3JlbHMvLnJlbHNQSwECLQAUAAYACAAAACEAsX5Z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7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vy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0NoP/T/EPyOUfAAAA//8DAFBLAQItABQABgAIAAAAIQDb4fbL7gAAAIUBAAATAAAA&#13;&#10;AAAAAAAAAAAAAAAAAABbQ29udGVudF9UeXBlc10ueG1sUEsBAi0AFAAGAAgAAAAhAFr0LFu/AAAA&#13;&#10;FQEAAAsAAAAAAAAAAAAAAAAAHwEAAF9yZWxzLy5yZWxzUEsBAi0AFAAGAAgAAAAhAN4y/J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8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7d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">
                                  <v:rect id="Rechteck 22679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c1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mYwd+n+Afk8hcAAP//AwBQSwECLQAUAAYACAAAACEA2+H2y+4AAACFAQAAEwAAAAAA&#13;&#10;AAAAAAAAAAAAAAAAW0NvbnRlbnRfVHlwZXNdLnhtbFBLAQItABQABgAIAAAAIQBa9CxbvwAAABUB&#13;&#10;AAALAAAAAAAAAAAAAAAAAB8BAABfcmVscy8ucmVsc1BLAQItABQABgAIAAAAIQDA4c1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0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hTB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J8vxEKcxAf05hcAAP//AwBQSwECLQAUAAYACAAAACEA2+H2y+4AAACFAQAAEwAAAAAA&#13;&#10;AAAAAAAAAAAAAAAAW0NvbnRlbnRfVHlwZXNdLnhtbFBLAQItABQABgAIAAAAIQBa9CxbvwAAABUB&#13;&#10;AAALAAAAAAAAAAAAAAAAAB8BAABfcmVscy8ucmVsc1BLAQItABQABgAIAAAAIQBkDhT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1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rFa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mO4Pkp/gG5+AcAAP//AwBQSwECLQAUAAYACAAAACEA2+H2y+4AAACFAQAAEwAAAAAA&#13;&#10;AAAAAAAAAAAAAAAAW0NvbnRlbnRfVHlwZXNdLnhtbFBLAQItABQABgAIAAAAIQBa9CxbvwAAABUB&#13;&#10;AAALAAAAAAAAAAAAAAAAAB8BAABfcmVscy8ucmVsc1BLAQItABQABgAIAAAAIQALQrF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2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">
                                  <v:rect id="Rechteck 22683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Iq2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p6M4P0p/gG5+AUAAP//AwBQSwECLQAUAAYACAAAACEA2+H2y+4AAACFAQAAEwAAAAAA&#13;&#10;AAAAAAAAAAAAAAAAW0NvbnRlbnRfVHlwZXNdLnhtbFBLAQItABQABgAIAAAAIQBa9CxbvwAAABUB&#13;&#10;AAALAAAAAAAAAAAAAAAAAB8BAABfcmVscy8ucmVsc1BLAQItABQABgAIAAAAIQCU3Iq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4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RLC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AbNRL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5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bdZ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B0ebd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6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">
                                  <v:rect id="Rechteck 22687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4y1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+wN+n+Afk8hcAAP//AwBQSwECLQAUAAYACAAAACEA2+H2y+4AAACFAQAAEwAAAAAA&#13;&#10;AAAAAAAAAAAAAAAAW0NvbnRlbnRfVHlwZXNdLnhtbFBLAQItABQABgAIAAAAIQBa9CxbvwAAABUB&#13;&#10;AAALAAAAAAAAAAAAAAAAAB8BAABfcmVscy8ucmVsc1BLAQItABQABgAIAAAAIQDr54y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8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BjH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ny+kKfFSXxAb34BAAD//wMAUEsBAi0AFAAGAAgAAAAhANvh9svuAAAAhQEAABMAAAAA&#13;&#10;AAAAAAAAAAAAAAAAAFtDb250ZW50X1R5cGVzXS54bWxQSwECLQAUAAYACAAAACEAWvQsW78AAAAV&#13;&#10;AQAACwAAAAAAAAAAAAAAAAAfAQAAX3JlbHMvLnJlbHNQSwECLQAUAAYACAAAACEAmngY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89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L1c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pP4P0p/gE5/wUAAP//AwBQSwECLQAUAAYACAAAACEA2+H2y+4AAACFAQAAEwAAAAAA&#13;&#10;AAAAAAAAAAAAAAAAW0NvbnRlbnRfVHlwZXNdLnhtbFBLAQItABQABgAIAAAAIQBa9CxbvwAAABUB&#13;&#10;AAALAAAAAAAAAAAAAAAAAB8BAABfcmVscy8ucmVsc1BLAQItABQABgAIAAAAIQD1NL1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0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V2f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">
                                  <v:rect id="Rechteck 22691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yeH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09kE3p/iH5DLXwAAAP//AwBQSwECLQAUAAYACAAAACEA2+H2y+4AAACFAQAAEwAAAAAA&#13;&#10;AAAAAAAAAAAAAAAAW0NvbnRlbnRfVHlwZXNdLnhtbFBLAQItABQABgAIAAAAIQBa9CxbvwAAABUB&#13;&#10;AAALAAAAAAAAAAAAAAAAAB8BAABfcmVscy8ucmVsc1BLAQItABQABgAIAAAAIQCOmye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92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bnw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fkm58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3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Rxr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k+kYfj/FPyAXbwAAAP//AwBQSwECLQAUAAYACAAAACEA2+H2y+4AAACFAQAAEwAAAAAA&#13;&#10;AAAAAAAAAAAAAAAAW0NvbnRlbnRfVHlwZXNdLnhtbFBLAQItABQABgAIAAAAIQBa9CxbvwAAABUB&#13;&#10;AAALAAAAAAAAAAAAAAAAAB8BAABfcmVscy8ucmVsc1BLAQItABQABgAIAAAAIQARBRx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4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luc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">
                                  <v:rect id="Rechteck 22695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CGE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s8QZ/n+IfkPkvAAAA//8DAFBLAQItABQABgAIAAAAIQDb4fbL7gAAAIUBAAATAAAA&#13;&#10;AAAAAAAAAAAAAAAAAABbQ29udGVudF9UeXBlc10ueG1sUEsBAi0AFAAGAAgAAAAhAFr0LFu/AAAA&#13;&#10;FQEAAAsAAAAAAAAAAAAAAAAAHwEAAF9yZWxzLy5yZWxzUEsBAi0AFAAGAAgAAAAhAPGgIY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696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r/z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8g79P8Q/I9S8AAAD//wMAUEsBAi0AFAAGAAgAAAAhANvh9svuAAAAhQEAABMAAAAA&#13;&#10;AAAAAAAAAAAAAAAAAFtDb250ZW50X1R5cGVzXS54bWxQSwECLQAUAAYACAAAACEAWvQsW78AAAAV&#13;&#10;AQAACwAAAAAAAAAAAAAAAAAfAQAAX3JlbHMvLnJlbHNQSwECLQAUAAYACAAAACEAAXK/8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7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hp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9wN+n+Afk8hcAAP//AwBQSwECLQAUAAYACAAAACEA2+H2y+4AAACFAQAAEwAAAAAA&#13;&#10;AAAAAAAAAAAAAAAAW0NvbnRlbnRfVHlwZXNdLnhtbFBLAQItABQABgAIAAAAIQBa9CxbvwAAABUB&#13;&#10;AAALAAAAAAAAAAAAAAAAAB8BAABfcmVscy8ucmVsc1BLAQItABQABgAIAAAAIQBuPhp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8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">
                                  <v:rect id="Rechteck 22699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SuB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6TTL4PUp/gG5+AUAAP//AwBQSwECLQAUAAYACAAAACEA2+H2y+4AAACFAQAAEwAAAAAA&#13;&#10;AAAAAAAAAAAAAAAAW0NvbnRlbnRfVHlwZXNdLnhtbFBLAQItABQABgAIAAAAIQBa9CxbvwAAABUB&#13;&#10;AAALAAAAAAAAAAAAAAAAAB8BAABfcmVscy8ucmVsc1BLAQItABQABgAIAAAAIQBw7Su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00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BgG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JhbiJD6gV78AAAD//wMAUEsBAi0AFAAGAAgAAAAhANvh9svuAAAAhQEAABMAAAAA&#13;&#10;AAAAAAAAAAAAAAAAAFtDb250ZW50X1R5cGVzXS54bWxQSwECLQAUAAYACAAAACEAWvQsW78AAAAV&#13;&#10;AQAACwAAAAAAAAAAAAAAAAAfAQAAX3JlbHMvLnJlbHNQSwECLQAUAAYACAAAACEAfzwY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1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2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">
                                  <v:rect id="Rechteck 22703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oZ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ZAW/n+IfkMUdAAD//wMAUEsBAi0AFAAGAAgAAAAhANvh9svuAAAAhQEAABMAAAAA&#13;&#10;AAAAAAAAAAAAAAAAAFtDb250ZW50X1R5cGVzXS54bWxQSwECLQAUAAYACAAAACEAWvQsW78AAAAV&#13;&#10;AQAACwAAAAAAAAAAAAAAAAAfAQAAX3JlbHMvLnJlbHNQSwECLQAUAAYACAAAACEAj+6G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4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x4F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AAce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5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7ueyQAAAOMAAAAPAAAAZHJzL2Rvd25yZXYueG1sRI9Ba8JA&#13;&#10;FITvBf/D8gRvujFi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b0u7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6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/pqywAAAOM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">
                                  <v:rect id="Rechteck 22707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8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hQA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mTwtTuIDevULAAD//wMAUEsBAi0AFAAGAAgAAAAhANvh9svuAAAAhQEAABMAAAAA&#13;&#10;AAAAAAAAAAAAAAAAAFtDb250ZW50X1R5cGVzXS54bWxQSwECLQAUAAYACAAAACEAWvQsW78AAAAV&#13;&#10;AQAACwAAAAAAAAAAAAAAAAAfAQAAX3JlbHMvLnJlbHNQSwECLQAUAAYACAAAACEAgUoU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9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rGb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6TCTw+xT8g5/8AAAD//wMAUEsBAi0AFAAGAAgAAAAhANvh9svuAAAAhQEAABMAAAAA&#13;&#10;AAAAAAAAAAAAAAAAAFtDb250ZW50X1R5cGVzXS54bWxQSwECLQAUAAYACAAAACEAWvQsW78AAAAV&#13;&#10;AQAACwAAAAAAAAAAAAAAAAAfAQAAX3JlbHMvLnJlbHNQSwECLQAUAAYACAAAACEA7gax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10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1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2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7U3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2bpPD3Kf4BWfwCAAD//wMAUEsBAi0AFAAGAAgAAAAhANvh9svuAAAAhQEAABMAAAAA&#13;&#10;AAAAAAAAAAAAAAAAAFtDb250ZW50X1R5cGVzXS54bWxQSwECLQAUAAYACAAAACEAWvQsW78AAAAV&#13;&#10;AQAACwAAAAAAAAAAAAAAAAAfAQAAX3JlbHMvLnJlbHNQSwECLQAUAAYACAAAACEAZXu1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3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xCs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7HE7h/in9ALm4AAAD//wMAUEsBAi0AFAAGAAgAAAAhANvh9svuAAAAhQEAABMAAAAA&#13;&#10;AAAAAAAAAAAAAAAAAFtDb250ZW50X1R5cGVzXS54bWxQSwECLQAUAAYACAAAACEAWvQsW78AAAAV&#13;&#10;AQAACwAAAAAAAAAAAAAAAAAfAQAAX3JlbHMvLnJlbHNQSwECLQAUAAYACAAAACEACjcQ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4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ojY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hd6I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5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i1D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6pIt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6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LM0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awN+n+Afk8hcAAP//AwBQSwECLQAUAAYACAAAACEA2+H2y+4AAACFAQAAEwAAAAAA&#13;&#10;AAAAAAAAAAAAAAAAW0NvbnRlbnRfVHlwZXNdLnhtbFBLAQItABQABgAIAAAAIQBa9CxbvwAAABUB&#13;&#10;AAALAAAAAAAAAAAAAAAAAB8BAABfcmVscy8ucmVsc1BLAQItABQABgAIAAAAIQAaQLM0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717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Bav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jCTw+xT8gF3cAAAD//wMAUEsBAi0AFAAGAAgAAAAhANvh9svuAAAAhQEAABMAAAAA&#13;&#10;AAAAAAAAAAAAAAAAAFtDb250ZW50X1R5cGVzXS54bWxQSwECLQAUAAYACAAAACEAWvQsW78AAAAV&#13;&#10;AQAACwAAAAAAAAAAAAAAAAAfAQAAX3JlbHMvLnJlbHNQSwECLQAUAAYACAAAACEAdQwW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8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9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ydG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0gb9P8Q/I+RMAAP//AwBQSwECLQAUAAYACAAAACEA2+H2y+4AAACFAQAAEwAAAAAA&#13;&#10;AAAAAAAAAAAAAAAAW0NvbnRlbnRfVHlwZXNdLnhtbFBLAQItABQABgAIAAAAIQBa9CxbvwAAABUB&#13;&#10;AAALAAAAAAAAAAAAAAAAAB8BAABfcmVscy8ucmVsc1BLAQItABQABgAIAAAAIQBr3yd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92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wIH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9kY7kaygV7+AQAA//8DAFBLAQItABQABgAIAAAAIQDb4fbL7gAAAIUBAAATAAAAAAAA&#13;&#10;AAAAAAAAAAAAAABbQ29udGVudF9UeXBlc10ueG1sUEsBAi0AFAAGAAgAAAAhAFr0LFu/AAAAFQEA&#13;&#10;AAsAAAAAAAAAAAAAAAAAHwEAAF9yZWxzLy5yZWxzUEsBAi0AFAAGAAgAAAAhALsjAgf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3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6ec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9kE7kaygV7+AQAA//8DAFBLAQItABQABgAIAAAAIQDb4fbL7gAAAIUBAAATAAAAAAAA&#13;&#10;AAAAAAAAAAAAAABbQ29udGVudF9UeXBlc10ueG1sUEsBAi0AFAAGAAgAAAAhAFr0LFu/AAAAFQEA&#13;&#10;AAsAAAAAAAAAAAAAAAAAHwEAAF9yZWxzLy5yZWxzUEsBAi0AFAAGAAgAAAAhANRvp5z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4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95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fHe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">
                              <v:group id="Gruppieren 196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              <v:rect id="Rechteck 197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KGf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E7XI1kAz27AAAA//8DAFBLAQItABQABgAIAAAAIQDb4fbL7gAAAIUBAAATAAAAAAAA&#13;&#10;AAAAAAAAAAAAAABbQ29udGVudF9UeXBlc10ueG1sUEsBAi0AFAAGAAgAAAAhAFr0LFu/AAAAFQEA&#13;&#10;AAsAAAAAAAAAAAAAAAAAHwEAAF9yZWxzLy5yZWxzUEsBAi0AFAAGAAgAAAAhAKtUoZ/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8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9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5B2xwAAAOE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yHPyPZQC9uAAAA//8DAFBLAQItABQABgAIAAAAIQDb4fbL7gAAAIUBAAATAAAAAAAA&#13;&#10;AAAAAAAAAAAAAABbQ29udGVudF9UeXBlc10ueG1sUEsBAi0AFAAGAAgAAAAhAFr0LFu/AAAAFQEA&#13;&#10;AAsAAAAAAAAAAAAAAAAAHwEAAF9yZWxzLy5yZWxzUEsBAi0AFAAGAAgAAAAhALWHkHb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00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              <v:rect id="Rechteck 201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02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b8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jSD30fxDcjNDwAAAP//AwBQSwECLQAUAAYACAAAACEA2+H2y+4AAACFAQAAEwAAAAAA&#13;&#10;AAAAAAAAAAAAAAAAW0NvbnRlbnRfVHlwZXNdLnhtbFBLAQItABQABgAIAAAAIQBa9CxbvwAAABUB&#13;&#10;AAALAAAAAAAAAAAAAAAAAB8BAABfcmVscy8ucmVsc1BLAQItABQABgAIAAAAIQCIDPb8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3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</v:group>
                              <v:group id="Gruppieren 204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">
                                <v:rect id="Rechteck 205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W6IyAAAAOEAAAAPAAAAZHJzL2Rvd25yZXYueG1sRI9Ba8JA&#13;&#10;FITvhf6H5RV6qxtTW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AH5W6I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6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/D/xQAAAOE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" fillcolor="window" strokecolor="#bfbfbf" strokeweight="1pt">
                                  <v:stroke dashstyle="1 1"/>
                                </v:rect>
                              </v:group>
                              <v:rect id="Rechteck 207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group id="Gruppieren 208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6q7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">
                                <v:rect id="Rechteck 209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GSNxwAAAOE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kSzh91F8A3L1AwAA//8DAFBLAQItABQABgAIAAAAIQDb4fbL7gAAAIUBAAATAAAAAAAA&#13;&#10;AAAAAAAAAAAAAABbQ29udGVudF9UeXBlc10ueG1sUEsBAi0AFAAGAAgAAAAhAFr0LFu/AAAAFQEA&#13;&#10;AAsAAAAAAAAAAAAAAAAAHwEAAF9yZWxzLy5yZWxzUEsBAi0AFAAGAAgAAAAhAIaoZI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0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  <v:rect id="Rechteck 211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2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              <v:rect id="Rechteck 213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W6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PJvB76P4BuTiBwAA//8DAFBLAQItABQABgAIAAAAIQDb4fbL7gAAAIUBAAATAAAAAAAA&#13;&#10;AAAAAAAAAAAAAABbQ29udGVudF9UeXBlc10ueG1sUEsBAi0AFAAGAAgAAAAhAFr0LFu/AAAAFQEA&#13;&#10;AAsAAAAAAAAAAAAAAAAAHwEAAF9yZWxzLy5yZWxzUEsBAi0AFAAGAAgAAAAhAGKZxbr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4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F3O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DtcF3O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5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PhV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CCPPhV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6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Q2P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">
                                <v:rect id="Rechteck 218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9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0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21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F9G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">
                                <v:rect id="Rechteck 222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aqc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iyD30fxDcjNDwAAAP//AwBQSwECLQAUAAYACAAAACEA2+H2y+4AAACFAQAAEwAAAAAA&#13;&#10;AAAAAAAAAAAAAAAAW0NvbnRlbnRfVHlwZXNdLnhtbFBLAQItABQABgAIAAAAIQBa9CxbvwAAABUB&#13;&#10;AAALAAAAAAAAAAAAAAAAAB8BAABfcmVscy8ucmVsc1BLAQItABQABgAIAAAAIQDDuaqc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3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Q8H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OkK/h7FNyB3NwAAAP//AwBQSwECLQAUAAYACAAAACEA2+H2y+4AAACFAQAAEwAAAAAA&#13;&#10;AAAAAAAAAAAAAAAAW0NvbnRlbnRfVHlwZXNdLnhtbFBLAQItABQABgAIAAAAIQBa9CxbvwAAABUB&#13;&#10;AAALAAAAAAAAAAAAAAAAAB8BAABfcmVscy8ucmVsc1BLAQItABQABgAIAAAAIQCs9Q8H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4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JdzxwAAAOEAAAAPAAAAZHJzL2Rvd25yZXYueG1sRI9Pi8Iw&#13;&#10;FMTvC/sdwlvY25raXUS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CMcl3P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225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Lo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ExQMu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226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qyfxgAAAOE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cHzUXwDcvYAAAD//wMAUEsBAi0AFAAGAAgAAAAhANvh9svuAAAAhQEAABMAAAAAAAAA&#13;&#10;AAAAAAAAAAAAAFtDb250ZW50X1R5cGVzXS54bWxQSwECLQAUAAYACAAAACEAWvQsW78AAAAVAQAA&#13;&#10;CwAAAAAAAAAAAAAAAAAfAQAAX3JlbHMvLnJlbHNQSwECLQAUAAYACAAAACEAvIKsn8YAAADhAAAA&#13;&#10;DwAAAAAAAAAAAAAAAAAHAgAAZHJzL2Rvd25yZXYueG1sUEsFBgAAAAADAAMAtwAAAPoCAAAA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7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WKp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">
                            <v:group id="Gruppieren 22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bbygAAAOE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">
                              <v:group id="Gruppieren 229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              <v:group id="Gruppieren 230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                <v:rect id="Rechteck 231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qI2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fJbB76P4BuTiBwAA//8DAFBLAQItABQABgAIAAAAIQDb4fbL7gAAAIUBAAATAAAAAAAA&#13;&#10;AAAAAAAAAAAAAABbQ29udGVudF9UeXBlc10ueG1sUEsBAi0AFAAGAAgAAAAhAFr0LFu/AAAAFQEA&#13;&#10;AAsAAAAAAAAAAAAAAAAAHwEAAF9yZWxzLy5yZWxzUEsBAi0AFAAGAAgAAAAhALayoj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2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xB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KsU/h7FNyB3NwAAAP//AwBQSwECLQAUAAYACAAAACEA2+H2y+4AAACFAQAAEwAAAAAA&#13;&#10;AAAAAAAAAAAAAAAAW0NvbnRlbnRfVHlwZXNdLnhtbFBLAQItABQABgAIAAAAIQBa9CxbvwAAABUB&#13;&#10;AAALAAAAAAAAAAAAAAAAAB8BAABfcmVscy8ucmVsc1BLAQItABQABgAIAAAAIQBGYDxB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33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4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mo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">
                                  <v:rect id="Rechteck 235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aQ1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8QSej+IbkMt/AAAA//8DAFBLAQItABQABgAIAAAAIQDb4fbL7gAAAIUBAAATAAAAAAAA&#13;&#10;AAAAAAAAAAAAAABbQ29udGVudF9UeXBlc10ueG1sUEsBAi0AFAAGAAgAAAAhAFr0LFu/AAAAFQEA&#13;&#10;AAsAAAAAAAAAAAAAAAAAHwEAAF9yZWxzLy5yZWxzUEsBAi0AFAAGAAgAAAAhAMmJpDX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6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7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5/ZxwAAAOE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8RSej+IbkMt/AAAA//8DAFBLAQItABQABgAIAAAAIQDb4fbL7gAAAIUBAAATAAAAAAAA&#13;&#10;AAAAAAAAAAAAAABbQ29udGVudF9UeXBlc10ueG1sUEsBAi0AFAAGAAgAAAAhAFr0LFu/AAAAFQEA&#13;&#10;AAsAAAAAAAAAAAAAAAAAHwEAAF9yZWxzLy5yZWxzUEsBAi0AFAAGAAgAAAAhAFYXn9n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8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                <v:rect id="Rechteck 239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0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1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NFL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DutNFL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SSR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">
                                  <v:rect id="Rechteck 243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qn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cbwfBTfgFz+AwAA//8DAFBLAQItABQABgAIAAAAIQDb4fbL7gAAAIUBAAATAAAAAAAA&#13;&#10;AAAAAAAAAAAAAABbQ29udGVudF9UeXBlc10ueG1sUEsBAi0AFAAGAAgAAAAhAFr0LFu/AAAAFQEA&#13;&#10;AAsAAAAAAAAAAAAAAAAAHwEAAF9yZWxzLy5yZWxzUEsBAi0AFAAGAAgAAAAhAHEq6qf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4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3LTxgAAAOE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/sNy08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45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6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">
                                  <v:rect id="Rechteck 247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8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9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0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">
                                  <v:rect id="Rechteck 251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UeW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BrbUe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52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nh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Ju/2eH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53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3x6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Riej+IbkMt/AAAA//8DAFBLAQItABQABgAIAAAAIQDb4fbL7gAAAIUBAAATAAAAAAAA&#13;&#10;AAAAAAAAAAAAAABbQ29udGVudF9UeXBlc10ueG1sUEsBAi0AFAAGAAgAAAAhAFr0LFu/AAAAFQEA&#13;&#10;AAsAAAAAAAAAAAAAAAAAHwEAAF9yZWxzLy5yZWxzUEsBAi0AFAAGAAgAAAAhAPTzfHr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                <v:rect id="Rechteck 255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kGVxgAAAOE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FFZBlc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2720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URm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LhbiJD6gV78AAAD//wMAUEsBAi0AFAAGAAgAAAAhANvh9svuAAAAhQEAABMAAAAA&#13;&#10;AAAAAAAAAAAAAAAAAFtDb250ZW50X1R5cGVzXS54bWxQSwECLQAUAAYACAAAACEAWvQsW78AAAAV&#13;&#10;AQAACwAAAAAAAAAAAAAAAAAfAQAAX3JlbHMvLnJlbHNQSwECLQAUAAYACAAAACEANIlE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1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eH9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1LJ/D3Kf4BWfwCAAD//wMAUEsBAi0AFAAGAAgAAAAhANvh9svuAAAAhQEAABMAAAAA&#13;&#10;AAAAAAAAAAAAAAAAAFtDb250ZW50X1R5cGVzXS54bWxQSwECLQAUAAYACAAAACEAWvQsW78AAAAV&#13;&#10;AQAACwAAAAAAAAAAAAAAAAAfAQAAX3JlbHMvLnJlbHNQSwECLQAUAAYACAAAACEAW8Xh/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2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">
                                  <v:rect id="Rechteck 22723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9oR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dAW/n+IfkMUdAAD//wMAUEsBAi0AFAAGAAgAAAAhANvh9svuAAAAhQEAABMAAAAA&#13;&#10;AAAAAAAAAAAAAAAAAFtDb250ZW50X1R5cGVzXS54bWxQSwECLQAUAAYACAAAACEAWvQsW78AAAAV&#13;&#10;AQAACwAAAAAAAAAAAAAAAAAfAQAAX3JlbHMvLnJlbHNQSwECLQAUAAYACAAAACEAxFva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4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kJl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EuyQm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725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uf+ygAAAOMAAAAPAAAAZHJzL2Rvd25yZXYueG1sRI9Ba8JA&#13;&#10;FITvQv/D8gq91Y0pt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CT+5/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6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">
                                  <v:rect id="Rechteck 22727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NwS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abpIF/D7Kf4BWfwAAAD//wMAUEsBAi0AFAAGAAgAAAAhANvh9svuAAAAhQEAABMAAAAA&#13;&#10;AAAAAAAAAAAAAAAAAFtDb250ZW50X1R5cGVzXS54bWxQSwECLQAUAAYACAAAACEAWvQsW78AAAAV&#13;&#10;AQAACwAAAAAAAAAAAAAAAAAfAQAAX3JlbHMvLnJlbHNQSwECLQAUAAYACAAAACEAu2Dc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8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0hg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uTwtTuIDevULAAD//wMAUEsBAi0AFAAGAAgAAAAhANvh9svuAAAAhQEAABMAAAAA&#13;&#10;AAAAAAAAAAAAAAAAAFtDb250ZW50X1R5cGVzXS54bWxQSwECLQAUAAYACAAAACEAWvQsW78AAAAV&#13;&#10;AQAACwAAAAAAAAAAAAAAAAAfAQAAX3JlbHMvLnJlbHNQSwECLQAUAAYACAAAACEAyv9I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9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+37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7TCTw+xT8g5/8AAAD//wMAUEsBAi0AFAAGAAgAAAAhANvh9svuAAAAhQEAABMAAAAA&#13;&#10;AAAAAAAAAAAAAAAAAFtDb250ZW50X1R5cGVzXS54bWxQSwECLQAUAAYACAAAACEAWvQsW78AAAAV&#13;&#10;AQAACwAAAAAAAAAAAAAAAAAfAQAAX3JlbHMvLnJlbHNQSwECLQAUAAYACAAAACEApbPt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0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">
                                  <v:rect id="Rechteck 22731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Hcg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4nY7h/in9ALm4AAAD//wMAUEsBAi0AFAAGAAgAAAAhANvh9svuAAAAhQEAABMAAAAA&#13;&#10;AAAAAAAAAAAAAAAAAFtDb250ZW50X1R5cGVzXS54bWxQSwECLQAUAAYACAAAACEAWvQsW78AAAAV&#13;&#10;AQAACwAAAAAAAAAAAAAAAAAfAQAAX3JlbHMvLnJlbHNQSwECLQAUAAYACAAAACEA3hx3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2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ul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VQq/n+IfkMUdAAD//wMAUEsBAi0AFAAGAAgAAAAhANvh9svuAAAAhQEAABMAAAAA&#13;&#10;AAAAAAAAAAAAAAAAAFtDb250ZW50X1R5cGVzXS54bWxQSwECLQAUAAYACAAAACEAWvQsW78AAAAV&#13;&#10;AQAACwAAAAAAAAAAAAAAAAAfAQAAX3JlbHMvLnJlbHNQSwECLQAUAAYACAAAACEALs7p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3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4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">
                                  <v:rect id="Rechteck 22735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3Ej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/jN/j9FP+AXDwBAAD//wMAUEsBAi0AFAAGAAgAAAAhANvh9svuAAAAhQEAABMAAAAA&#13;&#10;AAAAAAAAAAAAAAAAAFtDb250ZW50X1R5cGVzXS54bWxQSwECLQAUAAYACAAAACEAWvQsW78AAAAV&#13;&#10;AQAACwAAAAAAAAAAAAAAAAAfAQAAX3JlbHMvLnJlbHNQSwECLQAUAAYACAAAACEAoSdx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6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e9U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+jkaw9+n+Afk4hcAAP//AwBQSwECLQAUAAYACAAAACEA2+H2y+4AAACFAQAAEwAAAAAA&#13;&#10;AAAAAAAAAAAAAAAAW0NvbnRlbnRfVHlwZXNdLnhtbFBLAQItABQABgAIAAAAIQBa9CxbvwAAABUB&#13;&#10;AAALAAAAAAAAAAAAAAAAAB8BAABfcmVscy8ucmVsc1BLAQItABQABgAIAAAAIQBR9e9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37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UrP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OoP/T/EPyOUfAAAA//8DAFBLAQItABQABgAIAAAAIQDb4fbL7gAAAIUBAAATAAAA&#13;&#10;AAAAAAAAAAAAAAAAAABbQ29udGVudF9UeXBlc10ueG1sUEsBAi0AFAAGAAgAAAAhAFr0LFu/AAAA&#13;&#10;FQEAAAsAAAAAAAAAAAAAAAAAHwEAAF9yZWxzLy5yZWxzUEsBAi0AFAAGAAgAAAAhAD65S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38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39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sm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Gewd+n+Afk8hcAAP//AwBQSwECLQAUAAYACAAAACEA2+H2y+4AAACFAQAAEwAAAAAA&#13;&#10;AAAAAAAAAAAAAAAAW0NvbnRlbnRfVHlwZXNdLnhtbFBLAQItABQABgAIAAAAIQBa9CxbvwAAABUB&#13;&#10;AAALAAAAAAAAAAAAAAAAAB8BAABfcmVscy8ucmVsc1BLAQItABQABgAIAAAAIQAgans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40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qHG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6Vah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1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gRd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/vI/j7FP+AnD8AAAD//wMAUEsBAi0AFAAGAAgAAAAhANvh9svuAAAAhQEAABMAAAAA&#13;&#10;AAAAAAAAAAAAAAAAAFtDb250ZW50X1R5cGVzXS54bWxQSwECLQAUAAYACAAAACEAWvQsW78AAAAV&#13;&#10;AQAACwAAAAAAAAAAAAAAAAAfAQAAX3JlbHMvLnJlbHNQSwECLQAUAAYACAAAACEAhhoE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2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Joq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nbawq3T/EPyMUfAAAA//8DAFBLAQItABQABgAIAAAAIQDb4fbL7gAAAIUBAAATAAAA&#13;&#10;AAAAAAAAAAAAAAAAAABbQ29udGVudF9UeXBlc10ueG1sUEsBAi0AFAAGAAgAAAAhAFr0LFu/AAAA&#13;&#10;FQEAAAsAAAAAAAAAAAAAAAAAHwEAAF9yZWxzLy5yZWxzUEsBAi0AFAAGAAgAAAAhAHbImi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43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D+xyQAAAOMAAAAPAAAAZHJzL2Rvd25yZXYueG1sRI9Ba8JA&#13;&#10;FITvBf/D8gRvdWMs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GYQ/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4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afF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lm2n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45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QJe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9g5/n+IfkPM7AAAA//8DAFBLAQItABQABgAIAAAAIQDb4fbL7gAAAIUBAAATAAAA&#13;&#10;AAAAAAAAAAAAAAAAAABbQ29udGVudF9UeXBlc10ueG1sUEsBAi0AFAAGAAgAAAAhAFr0LFu/AAAA&#13;&#10;FQEAAAsAAAAAAAAAAAAAAAAAHwEAAF9yZWxzLy5yZWxzUEsBAi0AFAAGAAgAAAAhAPkhAl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6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5wp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ph/vY3h8in9ALv4AAAD//wMAUEsBAi0AFAAGAAgAAAAhANvh9svuAAAAhQEAABMAAAAA&#13;&#10;AAAAAAAAAAAAAAAAAFtDb250ZW50X1R5cGVzXS54bWxQSwECLQAUAAYACAAAACEAWvQsW78AAAAV&#13;&#10;AQAACwAAAAAAAAAAAAAAAAAfAQAAX3JlbHMvLnJlbHNQSwECLQAUAAYACAAAACEACfOc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7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zmy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Zr85s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8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K3A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Bcgrc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9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Ahb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HhsCF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50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zcbyQAAAOMAAAAPAAAAZHJzL2Rvd25yZXYueG1sRI9BS8NA&#13;&#10;EIXvBf/DMoK3dmPE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bI83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751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">
                              <v:group id="Gruppieren 22752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">
                                <v:rect id="Rechteck 22753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als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nF2p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4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DEY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/gZ/n+IfkPM7AAAA//8DAFBLAQItABQABgAIAAAAIQDb4fbL7gAAAIUBAAATAAAA&#13;&#10;AAAAAAAAAAAAAAAAAABbQ29udGVudF9UeXBlc10ueG1sUEsBAi0AFAAGAAgAAAAhAFr0LFu/AAAA&#13;&#10;FQEAAAsAAAAAAAAAAAAAAAAAHwEAAF9yZWxzLy5yZWxzUEsBAi0AFAAGAAgAAAAhABO0M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5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JSD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fPiU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56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NV3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">
                                <v:rect id="Rechteck 22757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q9v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42av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8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TsdygAAAOMAAAAPAAAAZHJzL2Rvd25yZXYueG1sRI/BSsNA&#13;&#10;EIbvBd9hGcFbuzFi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JL5Ox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9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Z6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P21no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0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">
                                <v:rect id="Rechteck 22761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1g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EZwd+n+Afk8hcAAP//AwBQSwECLQAUAAYACAAAACEA2+H2y+4AAACFAQAAEwAAAAAA&#13;&#10;AAAAAAAAAAAAAAAAW0NvbnRlbnRfVHlwZXNdLnhtbFBLAQItABQABgAIAAAAIQBa9CxbvwAAABUB&#13;&#10;AAALAAAAAAAAAAAAAAAAAB8BAABfcmVscy8ucmVsc1BLAQItABQABgAIAAAAIQDNr1g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62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cZ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bqYp/D7Kf4BWfwAAAD//wMAUEsBAi0AFAAGAAgAAAAhANvh9svuAAAAhQEAABMAAAAA&#13;&#10;AAAAAAAAAAAAAAAAAFtDb250ZW50X1R5cGVzXS54bWxQSwECLQAUAAYACAAAACEAWvQsW78AAAAV&#13;&#10;AQAACwAAAAAAAAAAAAAAAAAfAQAAX3JlbHMvLnJlbHNQSwECLQAUAAYACAAAACEAPX3G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63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2764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iQ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">
                                <v:rect id="Rechteck 22765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F4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h/jd3h8in9ALv4AAAD//wMAUEsBAi0AFAAGAAgAAAAhANvh9svuAAAAhQEAABMAAAAA&#13;&#10;AAAAAAAAAAAAAAAAAFtDb250ZW50X1R5cGVzXS54bWxQSwECLQAUAAYACAAAACEAWvQsW78AAAAV&#13;&#10;AQAACwAAAAAAAAAAAAAAAAAfAQAAX3JlbHMvLnJlbHNQSwECLQAUAAYACAAAACEAspRe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6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sB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m9ZBr+f4h+Qqx8AAAD//wMAUEsBAi0AFAAGAAgAAAAhANvh9svuAAAAhQEAABMAAAAA&#13;&#10;AAAAAAAAAAAAAAAAAFtDb250ZW50X1R5cGVzXS54bWxQSwECLQAUAAYACAAAACEAWvQsW78AAAAV&#13;&#10;AQAACwAAAAAAAAAAAAAAAAAfAQAAX3JlbHMvLnJlbHNQSwECLQAUAAYACAAAACEAQkbA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7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mX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sOoP/T/EPyOUfAAAA//8DAFBLAQItABQABgAIAAAAIQDb4fbL7gAAAIUBAAATAAAA&#13;&#10;AAAAAAAAAAAAAAAAAABbQ29udGVudF9UeXBlc10ueG1sUEsBAi0AFAAGAAgAAAAhAFr0LFu/AAAA&#13;&#10;FQEAAAsAAAAAAAAAAAAAAAAAHwEAAF9yZWxzLy5yZWxzUEsBAi0AFAAGAAgAAAAhAC0KZd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8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y4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">
                                <v:rect id="Rechteck 22769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VQ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Zwd+n+Afk8hcAAP//AwBQSwECLQAUAAYACAAAACEA2+H2y+4AAACFAQAAEwAAAAAA&#13;&#10;AAAAAAAAAAAAAAAAW0NvbnRlbnRfVHlwZXNdLnhtbFBLAQItABQABgAIAAAAIQBa9CxbvwAAABUB&#13;&#10;AAALAAAAAAAAAAAAAAAAAB8BAABfcmVscy8ucmVsc1BLAQItABQABgAIAAAAIQAz2VQ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70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mt7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PPxWCzESXxAL34BAAD//wMAUEsBAi0AFAAGAAgAAAAhANvh9svuAAAAhQEAABMAAAAA&#13;&#10;AAAAAAAAAAAAAAAAAFtDb250ZW50X1R5cGVzXS54bWxQSwECLQAUAAYACAAAACEAWvQsW78AAAAV&#13;&#10;AQAACwAAAAAAAAAAAAAAAAAfAQAAX3JlbHMvLnJlbHNQSwECLQAUAAYACAAAACEAJzpr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1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s7g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TETw+xT8gF3cAAAD//wMAUEsBAi0AFAAGAAgAAAAhANvh9svuAAAAhQEAABMAAAAA&#13;&#10;AAAAAAAAAAAAAAAAAFtDb250ZW50X1R5cGVzXS54bWxQSwECLQAUAAYACAAAACEAWvQsW78AAAAV&#13;&#10;AQAACwAAAAAAAAAAAAAAAAAfAQAAX3JlbHMvLnJlbHNQSwECLQAUAAYACAAAACEASHbO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2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o8U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">
                                <v:rect id="Rechteck 22773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PUM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NoX/T/EPyOUfAAAA//8DAFBLAQItABQABgAIAAAAIQDb4fbL7gAAAIUBAAATAAAA&#13;&#10;AAAAAAAAAAAAAAAAAABbQ29udGVudF9UeXBlc10ueG1sUEsBAi0AFAAGAAgAAAAhAFr0LFu/AAAA&#13;&#10;FQEAAAsAAAAAAAAAAAAAAAAAHwEAAF9yZWxzLy5yZWxzUEsBAi0AFAAGAAgAAAAhANfo9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74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W14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WAFt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5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cjj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N03I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6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YkX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">
                                <v:rect id="Rechteck 22777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/MP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2yDJ6f4h+Qq18AAAD//wMAUEsBAi0AFAAGAAgAAAAhANvh9svuAAAAhQEAABMAAAAA&#13;&#10;AAAAAAAAAAAAAAAAAFtDb250ZW50X1R5cGVzXS54bWxQSwECLQAUAAYACAAAACEAWvQsW78AAAAV&#13;&#10;AQAACwAAAAAAAAAAAAAAAAAfAQAAX3JlbHMvLnJlbHNQSwECLQAUAAYACAAAACEAqNPz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8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Gd9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M/HY3lanMQH9OIXAAD//wMAUEsBAi0AFAAGAAgAAAAhANvh9svuAAAAhQEAABMAAAAA&#13;&#10;AAAAAAAAAAAAAAAAAFtDb250ZW50X1R5cGVzXS54bWxQSwECLQAUAAYACAAAACEAWvQsW78AAAAV&#13;&#10;AQAACwAAAAAAAAAAAAAAAAAfAQAAX3JlbHMvLnJlbHNQSwECLQAUAAYACAAAACEA2Uxn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9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MLm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ZbAF/n+IfkPkvAAAA//8DAFBLAQItABQABgAIAAAAIQDb4fbL7gAAAIUBAAATAAAA&#13;&#10;AAAAAAAAAAAAAAAAAABbQ29udGVudF9UeXBlc10ueG1sUEsBAi0AFAAGAAgAAAAhAFr0LFu/AAAA&#13;&#10;FQEAAAsAAAAAAAAAAAAAAAAAHwEAAF9yZWxzLy5yZWxzUEsBAi0AFAAGAAgAAAAhALYAwu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2780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xtc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O3qViIk/iAXlwBAAD//wMAUEsBAi0AFAAGAAgAAAAhANvh9svuAAAAhQEAABMAAAAA&#13;&#10;AAAAAAAAAAAAAAAAAFtDb250ZW50X1R5cGVzXS54bWxQSwECLQAUAAYACAAAACEAWvQsW78AAAAV&#13;&#10;AQAACwAAAAAAAAAAAAAAAAAfAQAAX3JlbHMvLnJlbHNQSwECLQAUAAYACAAAACEAEu8b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81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77H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8gr9P8Q/I+RMAAP//AwBQSwECLQAUAAYACAAAACEA2+H2y+4AAACFAQAAEwAAAAAA&#13;&#10;AAAAAAAAAAAAAAAAW0NvbnRlbnRfVHlwZXNdLnhtbFBLAQItABQABgAIAAAAIQBa9CxbvwAAABUB&#13;&#10;AAALAAAAAAAAAAAAAAAAAB8BAABfcmVscy8ucmVsc1BLAQItABQABgAIAAAAIQB9o77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782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SCw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o4nKTw+xT8g5/8AAAD//wMAUEsBAi0AFAAGAAgAAAAhANvh9svuAAAAhQEAABMAAAAA&#13;&#10;AAAAAAAAAAAAAAAAAFtDb250ZW50X1R5cGVzXS54bWxQSwECLQAUAAYACAAAACEAWvQsW78AAAAV&#13;&#10;AQAACwAAAAAAAAAAAAAAAAAfAQAAX3JlbHMvLnJlbHNQSwECLQAUAAYACAAAACEAjXEg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783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YUr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Edw9+n+Afk8hcAAP//AwBQSwECLQAUAAYACAAAACEA2+H2y+4AAACFAQAAEwAAAAAA&#13;&#10;AAAAAAAAAAAAAAAAW0NvbnRlbnRfVHlwZXNdLnhtbFBLAQItABQABgAIAAAAIQBa9CxbvwAAABUB&#13;&#10;AAALAAAAAAAAAAAAAAAAAB8BAABfcmVscy8ucmVsc1BLAQItABQABgAIAAAAIQDiPYU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784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B1f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79A1un+IfkPM/AAAA//8DAFBLAQItABQABgAIAAAAIQDb4fbL7gAAAIUBAAATAAAA&#13;&#10;AAAAAAAAAAAAAAAAAABbQ29udGVudF9UeXBlc10ueG1sUEsBAi0AFAAGAAgAAAAhAFr0LFu/AAAA&#13;&#10;FQEAAAsAAAAAAAAAAAAAAAAAHwEAAF9yZWxzLy5yZWxzUEsBAi0AFAAGAAgAAAAhAG3UHV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2785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786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ia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dwN+n+Afk8hcAAP//AwBQSwECLQAUAAYACAAAACEA2+H2y+4AAACFAQAAEwAAAAAA&#13;&#10;AAAAAAAAAAAAAAAAW0NvbnRlbnRfVHlwZXNdLnhtbFBLAQItABQABgAIAAAAIQBa9CxbvwAAABUB&#13;&#10;AAALAAAAAAAAAAAAAAAAAB8BAABfcmVscy8ucmVsc1BLAQItABQABgAIAAAAIQDySia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7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oMo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dDKdwN+n+Afk8hcAAP//AwBQSwECLQAUAAYACAAAACEA2+H2y+4AAACFAQAAEwAAAAAA&#13;&#10;AAAAAAAAAAAAAAAAW0NvbnRlbnRfVHlwZXNdLnhtbFBLAQItABQABgAIAAAAIQBa9CxbvwAAABUB&#13;&#10;AAALAAAAAAAAAAAAAAAAAB8BAABfcmVscy8ucmVsc1BLAQItABQABgAIAAAAIQCdBoM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8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Rda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/fpvK0OIkP6MUVAAD//wMAUEsBAi0AFAAGAAgAAAAhANvh9svuAAAAhQEAABMAAAAA&#13;&#10;AAAAAAAAAAAAAAAAAFtDb250ZW50X1R5cGVzXS54bWxQSwECLQAUAAYACAAAACEAWvQsW78AAAAV&#13;&#10;AQAACwAAAAAAAAAAAAAAAAAfAQAAX3JlbHMvLnJlbHNQSwECLQAUAAYACAAAACEA7JkX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89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0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o2B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O3qViIk/iAXlwBAAD//wMAUEsBAi0AFAAGAAgAAAAhANvh9svuAAAAhQEAABMAAAAA&#13;&#10;AAAAAAAAAAAAAAAAAFtDb250ZW50X1R5cGVzXS54bWxQSwECLQAUAAYACAAAACEAWvQsW78AAAAV&#13;&#10;AQAACwAAAAAAAAAAAAAAAAAfAQAAX3JlbHMvLnJlbHNQSwECLQAUAAYACAAAACEAlzaNg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1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iga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ygr9P8Q/I+RMAAP//AwBQSwECLQAUAAYACAAAACEA2+H2y+4AAACFAQAAEwAAAAAA&#13;&#10;AAAAAAAAAAAAAAAAW0NvbnRlbnRfVHlwZXNdLnhtbFBLAQItABQABgAIAAAAIQBa9CxbvwAAABUB&#13;&#10;AAALAAAAAAAAAAAAAAAAAB8BAABfcmVscy8ucmVsc1BLAQItABQABgAIAAAAIQD4eig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2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LZt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4nKTw+xT8g5/8AAAD//wMAUEsBAi0AFAAGAAgAAAAhANvh9svuAAAAhQEAABMAAAAA&#13;&#10;AAAAAAAAAAAAAAAAAFtDb250ZW50X1R5cGVzXS54bWxQSwECLQAUAAYACAAAACEAWvQsW78AAAAV&#13;&#10;AQAACwAAAAAAAAAAAAAAAAAfAQAAX3JlbHMvLnJlbHNQSwECLQAUAAYACAAAACEACKi2b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3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4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YuC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OgNi4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5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S4Z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IdBLh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6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7Bu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bwN+n+Afk8hcAAP//AwBQSwECLQAUAAYACAAAACEA2+H2y+4AAACFAQAAEwAAAAAA&#13;&#10;AAAAAAAAAAAAAAAAW0NvbnRlbnRfVHlwZXNdLnhtbFBLAQItABQABgAIAAAAIQBa9CxbvwAAABUB&#13;&#10;AAALAAAAAAAAAAAAAAAAAB8BAABfcmVscy8ucmVsc1BLAQItABQABgAIAAAAIQB3k7B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7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xxi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nQyncDvp/gH5OIHAAD//wMAUEsBAi0AFAAGAAgAAAAhANvh9svuAAAAhQEAABMAAAAA&#13;&#10;AAAAAAAAAAAAAAAAAFtDb250ZW50X1R5cGVzXS54bWxQSwECLQAUAAYACAAAACEAWvQsW78AAAAV&#13;&#10;AQAACwAAAAAAAAAAAAAAAAAfAQAAX3JlbHMvLnJlbHNQSwECLQAUAAYACAAAACEAidscY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8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IGH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/fpvK0OIkP6MUVAAD//wMAUEsBAi0AFAAGAAgAAAAhANvh9svuAAAAhQEAABMAAAAA&#13;&#10;AAAAAAAAAAAAAAAAAFtDb250ZW50X1R5cGVzXS54bWxQSwECLQAUAAYACAAAACEAWvQsW78AAAAV&#13;&#10;AQAACwAAAAAAAAAAAAAAAAAfAQAAX3JlbHMvLnJlbHNQSwECLQAUAAYACAAAACEAaUCB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9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CQc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T+yDH4/xT8gF08AAAD//wMAUEsBAi0AFAAGAAgAAAAhANvh9svuAAAAhQEAABMAAAAA&#13;&#10;AAAAAAAAAAAAAAAAAFtDb250ZW50X1R5cGVzXS54bWxQSwECLQAUAAYACAAAACEAWvQsW78AAAAV&#13;&#10;AQAACwAAAAAAAAAAAAAAAAAfAQAAX3JlbHMvLnJlbHNQSwECLQAUAAYACAAAACEABgwk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0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IxQ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9mYiFO4gN68Q8AAP//AwBQSwECLQAUAAYACAAAACEA2+H2y+4AAACFAQAAEwAAAAAA&#13;&#10;AAAAAAAAAAAAAAAAW0NvbnRlbnRfVHlwZXNdLnhtbFBLAQItABQABgAIAAAAIQBa9CxbvwAAABUB&#13;&#10;AAALAAAAAAAAAAAAAAAAAB8BAABfcmVscy8ucmVsc1BLAQItABQABgAIAAAAIQCJiIx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1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2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re8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ScpPD/FPyBnDwAAAP//AwBQSwECLQAUAAYACAAAACEA2+H2y+4AAACFAQAAEwAAAAAA&#13;&#10;AAAAAAAAAAAAAAAAW0NvbnRlbnRfVHlwZXNdLnhtbFBLAQItABQABgAIAAAAIQBa9CxbvwAAABUB&#13;&#10;AAALAAAAAAAAAAAAAAAAAB8BAABfcmVscy8ucmVsc1BLAQItABQABgAIAAAAIQAWFre8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3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hIn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NlC5fD/Kf0Buf4DAAD//wMAUEsBAi0AFAAGAAgAAAAhANvh9svuAAAAhQEAABMAAAAA&#13;&#10;AAAAAAAAAAAAAAAAAFtDb250ZW50X1R5cGVzXS54bWxQSwECLQAUAAYACAAAACEAWvQsW78AAAAV&#13;&#10;AQAACwAAAAAAAAAAAAAAAAAfAQAAX3JlbHMvLnJlbHNQSwECLQAUAAYACAAAACEAeVoSJ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4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4pT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6SETw+xT8g5/8AAAD//wMAUEsBAi0AFAAGAAgAAAAhANvh9svuAAAAhQEAABMAAAAA&#13;&#10;AAAAAAAAAAAAAAAAAFtDb250ZW50X1R5cGVzXS54bWxQSwECLQAUAAYACAAAACEAWvQsW78AAAAV&#13;&#10;AQAACwAAAAAAAAAAAAAAAAAfAQAAX3JlbHMvLnJlbHNQSwECLQAUAAYACAAAACEA9rO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5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2806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">
                        <v:group id="Gruppieren 22807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8un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">
                          <v:group id="Gruppieren 22808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F/V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">
                            <v:group id="Gruppieren 22809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PpO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">
                              <v:group id="Gruppieren 22810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8UO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">
                                <v:group id="Gruppieren 22811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">
                                  <v:rect id="Rechteck 22812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yFh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msHvp/gH5OYOAAD//wMAUEsBAi0AFAAGAAgAAAAhANvh9svuAAAAhQEAABMAAAAA&#13;&#10;AAAAAAAAAAAAAAAAAFtDb250ZW50X1R5cGVzXS54bWxQSwECLQAUAAYACAAAACEAWvQsW78AAAAV&#13;&#10;AQAACwAAAAAAAAAAAAAAAAAfAQAAX3JlbHMvLnJlbHNQSwECLQAUAAYACAAAACEAk88h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13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4T6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GazsYTeH6Kf0Cu/gEAAP//AwBQSwECLQAUAAYACAAAACEA2+H2y+4AAACFAQAAEwAAAAAA&#13;&#10;AAAAAAAAAAAAAAAAW0NvbnRlbnRfVHlwZXNdLnhtbFBLAQItABQABgAIAAAAIQBa9CxbvwAAABUB&#13;&#10;AAALAAAAAAAAAAAAAAAAAB8BAABfcmVscy8ucmVsc1BLAQItABQABgAIAAAAIQD8g4T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4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hyO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Dz6hL9P8Q/I+RMAAP//AwBQSwECLQAUAAYACAAAACEA2+H2y+4AAACFAQAAEwAAAAAA&#13;&#10;AAAAAAAAAAAAAAAAW0NvbnRlbnRfVHlwZXNdLnhtbFBLAQItABQABgAIAAAAIQBa9CxbvwAAABUB&#13;&#10;AAALAAAAAAAAAAAAAAAAAB8BAABfcmVscy8ucmVsc1BLAQItABQABgAIAAAAIQBzahy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5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aW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">
                                  <v:rect id="Rechteck 22816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Cdi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h1N4Pkp/gG5+AcAAP//AwBQSwECLQAUAAYACAAAACEA2+H2y+4AAACFAQAAEwAAAAAA&#13;&#10;AAAAAAAAAAAAAAAAW0NvbnRlbnRfVHlwZXNdLnhtbFBLAQItABQABgAIAAAAIQBa9CxbvwAAABUB&#13;&#10;AAALAAAAAAAAAAAAAAAAAB8BAABfcmVscy8ucmVsc1BLAQItABQABgAIAAAAIQDs9Cd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7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IL5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z6gr9P8Q/I+RMAAP//AwBQSwECLQAUAAYACAAAACEA2+H2y+4AAACFAQAAEwAAAAAA&#13;&#10;AAAAAAAAAAAAAAAAW0NvbnRlbnRfVHlwZXNdLnhtbFBLAQItABQABgAIAAAAIQBa9CxbvwAAABUB&#13;&#10;AAALAAAAAAAAAAAAAAAAAB8BAABfcmVscy8ucmVsc1BLAQItABQABgAIAAAAIQCDuIL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8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xaL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OeTsTwtTuIDenEHAAD//wMAUEsBAi0AFAAGAAgAAAAhANvh9svuAAAAhQEAABMAAAAA&#13;&#10;AAAAAAAAAAAAAAAAAFtDb250ZW50X1R5cGVzXS54bWxQSwECLQAUAAYACAAAACEAWvQsW78AAAAV&#13;&#10;AQAACwAAAAAAAAAAAAAAAAAfAQAAX3JlbHMvLnJlbHNQSwECLQAUAAYACAAAACEA8icW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9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WyT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">
                                  <v:rect id="Rechteck 22820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dAw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/mYiFO4gN68Q8AAP//AwBQSwECLQAUAAYACAAAACEA2+H2y+4AAACFAQAAEwAAAAAA&#13;&#10;AAAAAAAAAAAAAAAAW0NvbnRlbnRfVHlwZXNdLnhtbFBLAQItABQABgAIAAAAIQBa9CxbvwAAABUB&#13;&#10;AAALAAAAAAAAAAAAAAAAAB8BAABfcmVscy8ucmVsc1BLAQItABQABgAIAAAAIQDCPdA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21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XWr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lsLvp/gH5OYOAAD//wMAUEsBAi0AFAAGAAgAAAAhANvh9svuAAAAhQEAABMAAAAA&#13;&#10;AAAAAAAAAAAAAAAAAFtDb250ZW50X1R5cGVzXS54bWxQSwECLQAUAAYACAAAACEAWvQsW78AAAAV&#13;&#10;AQAACwAAAAAAAAAAAAAAAAAfAQAAX3JlbHMvLnJlbHNQSwECLQAUAAYACAAAACEArXF1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2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+vc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lJorBc9P6Q/I9S8AAAD//wMAUEsBAi0AFAAGAAgAAAAhANvh9svuAAAAhQEAABMAAAAA&#13;&#10;AAAAAAAAAAAAAAAAAFtDb250ZW50X1R5cGVzXS54bWxQSwECLQAUAAYACAAAACEAWvQsW78AAAAV&#13;&#10;AQAACwAAAAAAAAAAAAAAAAAfAQAAX3JlbHMvLnJlbHNQSwECLQAUAAYACAAAACEAXaPr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3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ZHE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">
                                  <v:rect id="Rechteck 22824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tYz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vQbW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5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nOo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0kpz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6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O3f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lsP9U/wDcv0LAAD//wMAUEsBAi0AFAAGAAgAAAAhANvh9svuAAAAhQEAABMAAAAA&#13;&#10;AAAAAAAAAAAAAAAAAFtDb250ZW50X1R5cGVzXS54bWxQSwECLQAUAAYACAAAACEAWvQsW78AAAAV&#13;&#10;AQAACwAAAAAAAAAAAAAAAAAfAQAAX3JlbHMvLnJlbHNQSwECLQAUAAYACAAAACEAIpjt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7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">
                                  <v:rect id="Rechteck 22828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9w2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nyay9PiJD6gF/8AAAD//wMAUEsBAi0AFAAGAAgAAAAhANvh9svuAAAAhQEAABMAAAAA&#13;&#10;AAAAAAAAAAAAAAAAAFtDb250ZW50X1R5cGVzXS54bWxQSwECLQAUAAYACAAAACEAWvQsW78AAAAV&#13;&#10;AQAACwAAAAAAAAAAAAAAAAAfAQAAX3JlbHMvLnJlbHNQSwECLQAUAAYACAAAACEAPEvc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9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3mt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kqW8Pvp/gH5PYOAAD//wMAUEsBAi0AFAAGAAgAAAAhANvh9svuAAAAhQEAABMAAAAA&#13;&#10;AAAAAAAAAAAAAAAAAFtDb250ZW50X1R5cGVzXS54bWxQSwECLQAUAAYACAAAACEAWvQsW78AAAAV&#13;&#10;AQAACwAAAAAAAAAAAAAAAAAfAQAAX3JlbHMvLnJlbHNQSwECLQAUAAYACAAAACEAUwd5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30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Ebt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OfTsViIk/iAXvwDAAD//wMAUEsBAi0AFAAGAAgAAAAhANvh9svuAAAAhQEAABMAAAAA&#13;&#10;AAAAAAAAAAAAAAAAAFtDb250ZW50X1R5cGVzXS54bWxQSwECLQAUAAYACAAAACEAWvQsW78AAAAV&#13;&#10;AQAACwAAAAAAAAAAAAAAAAAfAQAAX3JlbHMvLnJlbHNQSwECLQAUAAYACAAAACEAR+R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1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">
                                  <v:rect id="Rechteck 22832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n0B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Cm03EKv5/iH5CLNwAAAP//AwBQSwECLQAUAAYACAAAACEA2+H2y+4AAACFAQAAEwAAAAAA&#13;&#10;AAAAAAAAAAAAAAAAW0NvbnRlbnRfVHlwZXNdLnhtbFBLAQItABQABgAIAAAAIQBa9CxbvwAAABUB&#13;&#10;AAALAAAAAAAAAAAAAAAAAB8BAABfcmVscy8ucmVsc1BLAQItABQABgAIAAAAIQDYen0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3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tia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6TTL4PdT/ANy8QIAAP//AwBQSwECLQAUAAYACAAAACEA2+H2y+4AAACFAQAAEwAAAAAA&#13;&#10;AAAAAAAAAAAAAAAAW0NvbnRlbnRfVHlwZXNdLnhtbFBLAQItABQABgAIAAAAIQBa9CxbvwAAABUB&#13;&#10;AAALAAAAAAAAAAAAAAAAAB8BAABfcmVscy8ucmVsc1BLAQItABQABgAIAAAAIQC3Nti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4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0D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qewN+n+Afk8hcAAP//AwBQSwECLQAUAAYACAAAACEA2+H2y+4AAACFAQAAEwAAAAAA&#13;&#10;AAAAAAAAAAAAAAAAW0NvbnRlbnRfVHlwZXNdLnhtbFBLAQItABQABgAIAAAAIQBa9CxbvwAAABUB&#13;&#10;AAALAAAAAAAAAAAAAAAAAB8BAABfcmVscy8ucmVsc1BLAQItABQABgAIAAAAIQA430D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5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Tr2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">
                                  <v:rect id="Rechteck 22836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XsC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N4f0p/gG5+AUAAP//AwBQSwECLQAUAAYACAAAACEA2+H2y+4AAACFAQAAEwAAAAAA&#13;&#10;AAAAAAAAAAAAAAAAW0NvbnRlbnRfVHlwZXNdLnhtbFBLAQItABQABgAIAAAAIQBa9CxbvwAAABUB&#13;&#10;AAALAAAAAAAAAAAAAAAAAB8BAABfcmVscy8ucmVsc1BLAQItABQABgAIAAAAIQCnQXs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7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d6Z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1/wN+n+Afk8hcAAP//AwBQSwECLQAUAAYACAAAACEA2+H2y+4AAACFAQAAEwAAAAAA&#13;&#10;AAAAAAAAAAAAAAAAW0NvbnRlbnRfVHlwZXNdLnhtbFBLAQItABQABgAIAAAAIQBa9CxbvwAAABUB&#13;&#10;AAALAAAAAAAAAAAAAAAAAB8BAABfcmVscy8ucmVsc1BLAQItABQABgAIAAAAIQDIDd6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8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krr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M+nY3lanMQH9OIfAAD//wMAUEsBAi0AFAAGAAgAAAAhANvh9svuAAAAhQEAABMAAAAA&#13;&#10;AAAAAAAAAAAAAAAAAFtDb250ZW50X1R5cGVzXS54bWxQSwECLQAUAAYACAAAACEAWvQsW78AAAAV&#13;&#10;AQAACwAAAAAAAAAAAAAAAAAfAQAAX3JlbHMvLnJlbHNQSwECLQAUAAYACAAAACEAuZJK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9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DDz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">
                                  <v:rect id="Rechteck 22840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jWQ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H+I1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1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pAL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w5gr9P8Q/I+RMAAP//AwBQSwECLQAUAAYACAAAACEA2+H2y+4AAACFAQAAEwAAAAAA&#13;&#10;AAAAAAAAAAAAAAAAW0NvbnRlbnRfVHlwZXNdLnhtbFBLAQItABQABgAIAAAAIQBa9CxbvwAAABUB&#13;&#10;AAALAAAAAAAAAAAAAAAAAB8BAABfcmVscy8ucmVsc1BLAQItABQABgAIAAAAIQBwrpA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2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A58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gHwO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3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">
                                  <v:rect id="Rechteck 22844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TOT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Bg2TO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5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ZYI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2wRun+IfkPM/AAAA//8DAFBLAQItABQABgAIAAAAIQDb4fbL7gAAAIUBAAATAAAA&#13;&#10;AAAAAAAAAAAAAAAAAABbQ29udGVudF9UeXBlc10ueG1sUEsBAi0AFAAGAAgAAAAhAFr0LFu/AAAA&#13;&#10;FQEAAAsAAAAAAAAAAAAAAAAAHwEAAF9yZWxzLy5yZWxzUEsBAi0AFAAGAAgAAAAhAA+Vlg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846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wh/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D/Rwh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7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">
                                  <v:rect id="Rechteck 22848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DmW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4ZQ5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9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JwN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jtic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0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6NNyQAAAOMAAAAPAAAAZHJzL2Rvd25yZXYueG1sRI9Ba8JA&#13;&#10;EIXvhf6HZQq91U0jFh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mjuj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51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dlV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">
                                  <v:rect id="Rechteck 22852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Zih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BaWY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3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T06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oZw9+n+Afk8hcAAP//AwBQSwECLQAUAAYACAAAACEA2+H2y+4AAACFAQAAEwAAAAAA&#13;&#10;AAAAAAAAAAAAAAAAW0NvbnRlbnRfVHlwZXNdLnhtbFBLAQItABQABgAIAAAAIQBa9CxbvwAAABUB&#13;&#10;AAALAAAAAAAAAAAAAAAAAB8BAABfcmVscy8ucmVsc1BLAQItABQABgAIAAAAIQBq6T0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54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KVO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5A1un+IfkPM/AAAA//8DAFBLAQItABQABgAIAAAAIQDb4fbL7gAAAIUBAAATAAAA&#13;&#10;AAAAAAAAAAAAAAAAAABbQ29udGVudF9UeXBlc10ueG1sUEsBAi0AFAAGAAgAAAAhAFr0LFu/AAAA&#13;&#10;FQEAAAsAAAAAAAAAAAAAAAAAHwEAAF9yZWxzLy5yZWxzUEsBAi0AFAAGAAgAAAAhAOUApU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855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ADV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CKTAD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6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p6i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B6np6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7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js5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7R1un+IfkPM/AAAA//8DAFBLAQItABQABgAIAAAAIQDb4fbL7gAAAIUBAAATAAAA&#13;&#10;AAAAAAAAAAAAAAAAAABbQ29udGVudF9UeXBlc10ueG1sUEsBAi0AFAAGAAgAAAAhAFr0LFu/AAAA&#13;&#10;FQEAAAsAAAAAAAAAAAAAAAAAHwEAAF9yZWxzLy5yZWxzUEsBAi0AFAAGAAgAAAAhABXSOz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58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a9L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ZE2v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59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QrQ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CwEK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60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2nw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F/MxUKcxAf05hcAAP//AwBQSwECLQAUAAYACAAAACEA2+H2y+4AAACFAQAAEwAAAAAA&#13;&#10;AAAAAAAAAAAAAAAAW0NvbnRlbnRfVHlwZXNdLnhtbFBLAQItABQABgAIAAAAIQBa9CxbvwAAABUB&#13;&#10;AAALAAAAAAAAAAAAAAAAAB8BAABfcmVscy8ucmVsc1BLAQItABQABgAIAAAAIQBUV2n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61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8xr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2M4Pkp/gG5+AcAAP//AwBQSwECLQAUAAYACAAAACEA2+H2y+4AAACFAQAAEwAAAAAA&#13;&#10;AAAAAAAAAAAAAAAAW0NvbnRlbnRfVHlwZXNdLnhtbFBLAQItABQABgAIAAAAIQBa9CxbvwAAABUB&#13;&#10;AAALAAAAAAAAAAAAAAAAAB8BAABfcmVscy8ucmVsc1BLAQItABQABgAIAAAAIQA7G8x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62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VIc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nsH9U/wDcv0LAAD//wMAUEsBAi0AFAAGAAgAAAAhANvh9svuAAAAhQEAABMAAAAA&#13;&#10;AAAAAAAAAAAAAAAAAFtDb250ZW50X1R5cGVzXS54bWxQSwECLQAUAAYACAAAACEAWvQsW78AAAAV&#13;&#10;AQAACwAAAAAAAAAAAAAAAAAfAQAAX3JlbHMvLnJlbHNQSwECLQAUAAYACAAAACEAy8lSH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63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feH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P4P0p/gG5+AUAAP//AwBQSwECLQAUAAYACAAAACEA2+H2y+4AAACFAQAAEwAAAAAA&#13;&#10;AAAAAAAAAAAAAAAAW0NvbnRlbnRfVHlwZXNdLnhtbFBLAQItABQABgAIAAAAIQBa9CxbvwAAABUB&#13;&#10;AAALAAAAAAAAAAAAAAAAAB8BAABfcmVscy8ucmVsc1BLAQItABQABgAIAAAAIQCkhfe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4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G/z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ArbG/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5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Mpo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BEIMp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6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lQf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dJZl8Psp/gG5/AEAAP//AwBQSwECLQAUAAYACAAAACEA2+H2y+4AAACFAQAAEwAAAAAA&#13;&#10;AAAAAAAAAAAAAAAAW0NvbnRlbnRfVHlwZXNdLnhtbFBLAQItABQABgAIAAAAIQBa9CxbvwAAABUB&#13;&#10;AAALAAAAAAAAAAAAAAAAAB8BAABfcmVscy8ucmVsc1BLAQItABQABgAIAAAAIQC08lQ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7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v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18wN+n+Afk8hcAAP//AwBQSwECLQAUAAYACAAAACEA2+H2y+4AAACFAQAAEwAAAAAA&#13;&#10;AAAAAAAAAAAAAAAAW0NvbnRlbnRfVHlwZXNdLnhtbFBLAQItABQABgAIAAAAIQBa9CxbvwAAABUB&#13;&#10;AAALAAAAAAAAAAAAAAAAAB8BAABfcmVscy8ucmVsc1BLAQItABQABgAIAAAAIQDbvvG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2868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">
                              <v:group id="Gruppieren 22869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">
                                <v:rect id="Rechteck 22870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v8t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Ppm1iIk/iAXlwBAAD//wMAUEsBAi0AFAAGAAgAAAAhANvh9svuAAAAhQEAABMAAAAA&#13;&#10;AAAAAAAAAAAAAAAAAFtDb250ZW50X1R5cGVzXS54bWxQSwECLQAUAAYACAAAACEAWvQsW78AAAAV&#13;&#10;AQAACwAAAAAAAAAAAAAAAAAfAQAAX3JlbHMvLnJlbHNQSwECLQAUAAYACAAAACEA0Y7/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1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lq2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Pw1gr9P8Q/I+RMAAP//AwBQSwECLQAUAAYACAAAACEA2+H2y+4AAACFAQAAEwAAAAAA&#13;&#10;AAAAAAAAAAAAAAAAW0NvbnRlbnRfVHlwZXNdLnhtbFBLAQItABQABgAIAAAAIQBa9CxbvwAAABUB&#13;&#10;AAALAAAAAAAAAAAAAAAAAB8BAABfcmVscy8ucmVsc1BLAQItABQABgAIAAAAIQC+wlq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72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MTB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k7GKTw+xT8g5/8AAAD//wMAUEsBAi0AFAAGAAgAAAAhANvh9svuAAAAhQEAABMAAAAA&#13;&#10;AAAAAAAAAAAAAAAAAFtDb250ZW50X1R5cGVzXS54bWxQSwECLQAUAAYACAAAACEAWvQsW78AAAAV&#13;&#10;AQAACwAAAAAAAAAAAAAAAAAfAQAAX3JlbHMvLnJlbHNQSwECLQAUAAYACAAAACEAThDE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73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r7Z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CWwr7ZywAA&#13;&#10;AOMAAAAPAAAAAAAAAAAAAAAAAAcCAABkcnMvZG93bnJldi54bWxQSwUGAAAAAAMAAwC3AAAA/wIA&#13;&#10;AAAA&#13;&#10;">
                                <v:rect id="Rechteck 22874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fku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K61+S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5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Vy1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MH5XL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6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8LC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2YwN+n+Afk8hcAAP//AwBQSwECLQAUAAYACAAAACEA2+H2y+4AAACFAQAAEwAAAAAA&#13;&#10;AAAAAAAAAAAAAAAAW0NvbnRlbnRfVHlwZXNdLnhtbFBLAQItABQABgAIAAAAIQBa9CxbvwAAABUB&#13;&#10;AAALAAAAAAAAAAAAAAAAAB8BAABfcmVscy8ucmVsc1BLAQItABQABgAIAAAAIQAxK8L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877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">
                                <v:rect id="Rechteck 22878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PMr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+nb/K0OIkP6MUVAAD//wMAUEsBAi0AFAAGAAgAAAAhANvh9svuAAAAhQEAABMAAAAA&#13;&#10;AAAAAAAAAAAAAAAAAFtDb250ZW50X1R5cGVzXS54bWxQSwECLQAUAAYACAAAACEAWvQsW78AAAAV&#13;&#10;AQAACwAAAAAAAAAAAAAAAAAfAQAAX3JlbHMvLnJlbHNQSwECLQAUAAYACAAAACEAL/jz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9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Fa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msDjU/wDcv4PAAD//wMAUEsBAi0AFAAGAAgAAAAhANvh9svuAAAAhQEAABMAAAAA&#13;&#10;AAAAAAAAAAAAAAAAAFtDb250ZW50X1R5cGVzXS54bWxQSwECLQAUAAYACAAAACEAWvQsW78AAAAV&#13;&#10;AQAACwAAAAAAAAAAAAAAAAAfAQAAX3JlbHMvLnJlbHNQSwECLQAUAAYACAAAACEAQLR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880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" fillcolor="window" strokecolor="#bfbfbf" strokeweight="1pt">
                                <v:stroke dashstyle="1 1"/>
                              </v:rect>
                              <v:group id="Gruppieren 22881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fUS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">
                                <v:rect id="Rechteck 22882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bTm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aZal8Psp/gG5eAEAAP//AwBQSwECLQAUAAYACAAAACEA2+H2y+4AAACFAQAAEwAAAAAA&#13;&#10;AAAAAAAAAAAAAAAAW0NvbnRlbnRfVHlwZXNdLnhtbFBLAQItABQABgAIAAAAIQBa9CxbvwAAABUB&#13;&#10;AAALAAAAAAAAAAAAAAAAAB8BAABfcmVscy8ucmVsc1BLAQItABQABgAIAAAAIQB7xbT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3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RF9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aZZN4fdT/ANy8QIAAP//AwBQSwECLQAUAAYACAAAACEA2+H2y+4AAACFAQAAEwAAAAAA&#13;&#10;AAAAAAAAAAAAAAAAW0NvbnRlbnRfVHlwZXNdLnhtbFBLAQItABQABgAIAAAAIQBa9CxbvwAAABUB&#13;&#10;AAALAAAAAAAAAAAAAAAAAB8BAABfcmVscy8ucmVsc1BLAQItABQABgAIAAAAIQAUiRF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4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IkJ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TbPsHX4/xT8gF08AAAD//wMAUEsBAi0AFAAGAAgAAAAhANvh9svuAAAAhQEAABMAAAAA&#13;&#10;AAAAAAAAAAAAAAAAAFtDb250ZW50X1R5cGVzXS54bWxQSwECLQAUAAYACAAAACEAWvQsW78AAAAV&#13;&#10;AQAACwAAAAAAAAAAAAAAAAAfAQAAX3JlbHMvLnJlbHNQSwECLQAUAAYACAAAACEAm2CJ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5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vMR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">
                                <v:rect id="Rechteck 22886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rLl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NMtm8Psp/gG5/AEAAP//AwBQSwECLQAUAAYACAAAACEA2+H2y+4AAACFAQAAEwAAAAAA&#13;&#10;AAAAAAAAAAAAAAAAW0NvbnRlbnRfVHlwZXNdLnhtbFBLAQItABQABgAIAAAAIQBa9CxbvwAAABUB&#13;&#10;AAALAAAAAAAAAAAAAAAAAB8BAABfcmVscy8ucmVsc1BLAQItABQABgAIAAAAIQAE/r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7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hd+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TbPsA34/xT8gF08AAAD//wMAUEsBAi0AFAAGAAgAAAAhANvh9svuAAAAhQEAABMAAAAA&#13;&#10;AAAAAAAAAAAAAAAAAFtDb250ZW50X1R5cGVzXS54bWxQSwECLQAUAAYACAAAACEAWvQsW78AAAAV&#13;&#10;AQAACwAAAAAAAAAAAAAAAAAfAQAAX3JlbHMvLnJlbHNQSwECLQAUAAYACAAAACEAa7IX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88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YMM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J4XhTwtTuIDenkHAAD//wMAUEsBAi0AFAAGAAgAAAAhANvh9svuAAAAhQEAABMAAAAA&#13;&#10;AAAAAAAAAAAAAAAAAFtDb250ZW50X1R5cGVzXS54bWxQSwECLQAUAAYACAAAACEAWvQsW78AAAAV&#13;&#10;AQAACwAAAAAAAAAAAAAAAAAfAQAAX3JlbHMvLnJlbHNQSwECLQAUAAYACAAAACEAGi2D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9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/kU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">
                                <v:rect id="Rechteck 22890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hnX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PPxRCzESXxAz+8AAAD//wMAUEsBAi0AFAAGAAgAAAAhANvh9svuAAAAhQEAABMAAAAA&#13;&#10;AAAAAAAAAAAAAAAAAFtDb250ZW50X1R5cGVzXS54bWxQSwECLQAUAAYACAAAACEAWvQsW78AAAAV&#13;&#10;AQAACwAAAAAAAAAAAAAAAAAfAQAAX3JlbHMvLnJlbHNQSwECLQAUAAYACAAAACEAYYIZ1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1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rx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1N4P0p/gG5/AUAAP//AwBQSwECLQAUAAYACAAAACEA2+H2y+4AAACFAQAAEwAAAAAA&#13;&#10;AAAAAAAAAAAAAAAAW0NvbnRlbnRfVHlwZXNdLnhtbFBLAQItABQABgAIAAAAIQBa9CxbvwAAABUB&#13;&#10;AAALAAAAAAAAAAAAAAAAAB8BAABfcmVscy8ucmVsc1BLAQItABQABgAIAAAAIQAOzr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92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CI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/hwi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93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lgj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AmzlgjywAA&#13;&#10;AOMAAAAPAAAAAAAAAAAAAAAAAAcCAABkcnMvZG93bnJldi54bWxQSwUGAAAAAAMAAwC3AAAA/wIA&#13;&#10;AAAA&#13;&#10;">
                                <v:rect id="Rechteck 22894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R/U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Hrkf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5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p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cfW6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6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yQ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p6M4P0p/gE5/wUAAP//AwBQSwECLQAUAAYACAAAACEA2+H2y+4AAACFAQAAEwAAAAAA&#13;&#10;AAAAAAAAAAAAAAAAW0NvbnRlbnRfVHlwZXNdLnhtbFBLAQItABQABgAIAAAAIQBa9CxbvwAAABUB&#13;&#10;AAALAAAAAAAAAAAAAAAAAB8BAABfcmVscy8ucmVsc1BLAQItABQABgAIAAAAIQCBJyQ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97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4G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GcHjU/wDcv4PAAD//wMAUEsBAi0AFAAGAAgAAAAhANvh9svuAAAAhQEAABMAAAAA&#13;&#10;AAAAAAAAAAAAAAAAAFtDb250ZW50X1R5cGVzXS54bWxQSwECLQAUAAYACAAAACEAWvQsW78AAAAV&#13;&#10;AQAACwAAAAAAAAAAAAAAAAAfAQAAX3JlbHMvLnJlbHNQSwECLQAUAAYACAAAACEA7muB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98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BX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fjiTwtTuIDen4HAAD//wMAUEsBAi0AFAAGAAgAAAAhANvh9svuAAAAhQEAABMAAAAA&#13;&#10;AAAAAAAAAAAAAAAAAFtDb250ZW50X1R5cGVzXS54bWxQSwECLQAUAAYACAAAACEAWvQsW78AAAAV&#13;&#10;AQAACwAAAAAAAAAAAAAAAAAfAQAAX3JlbHMvLnJlbHNQSwECLQAUAAYACAAAACEAn/QV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899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">
                            <v:group id="Gruppieren 22900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1xO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">
                              <v:group id="Gruppieren 22901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/nV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">
                                <v:group id="Gruppieren 22902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Wei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">
                                  <v:rect id="Rechteck 22903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x26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GaTpIR/H+Kf0DOnwAAAP//AwBQSwECLQAUAAYACAAAACEA2+H2y+4AAACFAQAAEwAAAAAA&#13;&#10;AAAAAAAAAAAAAAAAW0NvbnRlbnRfVHlwZXNdLnhtbFBLAQItABQABgAIAAAAIQBa9CxbvwAAABUB&#13;&#10;AAALAAAAAAAAAAAAAAAAAB8BAABfcmVscy8ucmVsc1BLAQItABQABgAIAAAAIQAPux2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04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oXO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gFKF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5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iBV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7x4gV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06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">
                                  <v:rect id="Rechteck 22907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Bu5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6SMTw+xT8g5/8AAAD//wMAUEsBAi0AFAAGAAgAAAAhANvh9svuAAAAhQEAABMAAAAA&#13;&#10;AAAAAAAAAAAAAAAAAFtDb250ZW50X1R5cGVzXS54bWxQSwECLQAUAAYACAAAACEAWvQsW78AAAAV&#13;&#10;AQAACwAAAAAAAAAAAAAAAAAfAQAAX3JlbHMvLnJlbHNQSwECLQAUAAYACAAAACEAcIAb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8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9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ypQ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y+P0U/4Bc/AAAAP//AwBQSwECLQAUAAYACAAAACEA2+H2y+4AAACFAQAAEwAAAAAA&#13;&#10;AAAAAAAAAAAAAAAAW0NvbnRlbnRfVHlwZXNdLnhtbFBLAQItABQABgAIAAAAIQBa9CxbvwAAABUB&#13;&#10;AAALAAAAAAAAAAAAAAAAAB8BAABfcmVscy8ucmVsc1BLAQItABQABgAIAAAAIQBuU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0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sqT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">
                                  <v:rect id="Rechteck 22911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LCL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2SxN4fUp/gG5/AUAAP//AwBQSwECLQAUAAYACAAAACEA2+H2y+4AAACFAQAAEwAAAAAA&#13;&#10;AAAAAAAAAAAAAAAAW0NvbnRlbnRfVHlwZXNdLnhtbFBLAQItABQABgAIAAAAIQBa9CxbvwAAABUB&#13;&#10;AAALAAAAAAAAAAAAAAAAAB8BAABfcmVscy8ucmVsc1BLAQItABQABgAIAAAAIQAV/LC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2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i78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QxTeH6Kf0DOHwAAAP//AwBQSwECLQAUAAYACAAAACEA2+H2y+4AAACFAQAAEwAAAAAA&#13;&#10;AAAAAAAAAAAAAAAAW0NvbnRlbnRfVHlwZXNdLnhtbFBLAQItABQABgAIAAAAIQBa9CxbvwAAABUB&#13;&#10;AAALAAAAAAAAAAAAAAAAAB8BAABfcmVscy8ucmVsc1BLAQItABQABgAIAAAAIQDlLi7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3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otn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mO4PUp/gE5/wMAAP//AwBQSwECLQAUAAYACAAAACEA2+H2y+4AAACFAQAAEwAAAAAA&#13;&#10;AAAAAAAAAAAAAAAAW0NvbnRlbnRfVHlwZXNdLnhtbFBLAQItABQABgAIAAAAIQBa9CxbvwAAABUB&#13;&#10;AAALAAAAAAAAAAAAAAAAAB8BAABfcmVscy8ucmVsc1BLAQItABQABgAIAAAAIQCKYot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4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cyQ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">
                                  <v:rect id="Rechteck 22915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7aI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DL6hL9P8Q/I+RMAAP//AwBQSwECLQAUAAYACAAAACEA2+H2y+4AAACFAQAAEwAAAAAA&#13;&#10;AAAAAAAAAAAAAAAAW0NvbnRlbnRfVHlwZXNdLnhtbFBLAQItABQABgAIAAAAIQBa9CxbvwAAABUB&#13;&#10;AAALAAAAAAAAAAAAAAAAAB8BAABfcmVscy8ucmVsc1BLAQItABQABgAIAAAAIQBqx7a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6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Sj/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8kU3p/iH5DLXwAAAP//AwBQSwECLQAUAAYACAAAACEA2+H2y+4AAACFAQAAEwAAAAAA&#13;&#10;AAAAAAAAAAAAAAAAW0NvbnRlbnRfVHlwZXNdLnhtbFBLAQItABQABgAIAAAAIQBa9CxbvwAAABUB&#13;&#10;AAALAAAAAAAAAAAAAAAAAB8BAABfcmVscy8ucmVsc1BLAQItABQABgAIAAAAIQCaFSj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7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Y1k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L6gr9P8Q/I+RMAAP//AwBQSwECLQAUAAYACAAAACEA2+H2y+4AAACFAQAAEwAAAAAA&#13;&#10;AAAAAAAAAAAAAAAAW0NvbnRlbnRfVHlwZXNdLnhtbFBLAQItABQABgAIAAAAIQBa9CxbvwAAABUB&#13;&#10;AAALAAAAAAAAAAAAAAAAAB8BAABfcmVscy8ucmVsc1BLAQItABQABgAIAAAAIQD1WY1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8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">
                                  <v:rect id="Rechteck 22919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ryN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TbJ4PUp/gG5/AUAAP//AwBQSwECLQAUAAYACAAAACEA2+H2y+4AAACFAQAAEwAAAAAA&#13;&#10;AAAAAAAAAAAAAAAAW0NvbnRlbnRfVHlwZXNdLnhtbFBLAQItABQABgAIAAAAIQBa9CxbvwAAABUB&#13;&#10;AAALAAAAAAAAAAAAAAAAAB8BAABfcmVscy8ucmVsc1BLAQItABQABgAIAAAAIQDrir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20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1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Ho2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aRDeH6Kf0DOHwAAAP//AwBQSwECLQAUAAYACAAAACEA2+H2y+4AAACFAQAAEwAAAAAA&#13;&#10;AAAAAAAAAAAAAAAAW0NvbnRlbnRfVHlwZXNdLnhtbFBLAQItABQABgAIAAAAIQBa9CxbvwAAABUB&#13;&#10;AAALAAAAAAAAAAAAAAAAAB8BAABfcmVscy8ucmVsc1BLAQItABQABgAIAAAAIQDbkHo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2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">
                                  <v:rect id="Rechteck 22923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kHa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lsP9U/wDcvMLAAD//wMAUEsBAi0AFAAGAAgAAAAhANvh9svuAAAAhQEAABMAAAAA&#13;&#10;AAAAAAAAAAAAAAAAAFtDb250ZW50X1R5cGVzXS54bWxQSwECLQAUAAYACAAAACEAWvQsW78AAAAV&#13;&#10;AQAACwAAAAAAAAAAAAAAAAAfAQAAX3JlbHMvLnJlbHNQSwECLQAUAAYACAAAACEARA5B2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4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9mu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y+fZ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5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3w1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pKt8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6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">
                                  <v:rect id="Rechteck 22927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UfZ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7SMTw+xT8g5/8AAAD//wMAUEsBAi0AFAAGAAgAAAAhANvh9svuAAAAhQEAABMAAAAA&#13;&#10;AAAAAAAAAAAAAAAAAFtDb250ZW50X1R5cGVzXS54bWxQSwECLQAUAAYACAAAACEAWvQsW78AAAAV&#13;&#10;AQAACwAAAAAAAAAAAAAAAAAfAQAAX3JlbHMvLnJlbHNQSwECLQAUAAYACAAAACEAOzVH2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8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9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nYw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z+P0U/4Bc/AAAAP//AwBQSwECLQAUAAYACAAAACEA2+H2y+4AAACFAQAAEwAAAAAA&#13;&#10;AAAAAAAAAAAAAAAAW0NvbnRlbnRfVHlwZXNdLnhtbFBLAQItABQABgAIAAAAIQBa9CxbvwAAABUB&#13;&#10;AAALAAAAAAAAAAAAAAAAAB8BAABfcmVscy8ucmVsc1BLAQItABQABgAIAAAAIQAl5nY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0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">
                                  <v:rect id="Rechteck 22931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ezr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kN4fUp/gE5/wMAAP//AwBQSwECLQAUAAYACAAAACEA2+H2y+4AAACFAQAAEwAAAAAA&#13;&#10;AAAAAAAAAAAAAAAAW0NvbnRlbnRfVHlwZXNdLnhtbFBLAQItABQABgAIAAAAIQBa9CxbvwAAABUB&#13;&#10;AAALAAAAAAAAAAAAAAAAAB8BAABfcmVscy8ucmVsc1BLAQItABQABgAIAAAAIQBeSez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2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3Kc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nsH9U/wDcvMLAAD//wMAUEsBAi0AFAAGAAgAAAAhANvh9svuAAAAhQEAABMAAAAA&#13;&#10;AAAAAAAAAAAAAAAAAFtDb250ZW50X1R5cGVzXS54bWxQSwECLQAUAAYACAAAACEAWvQsW78AAAAV&#13;&#10;AQAACwAAAAAAAAAAAAAAAAAfAQAAX3JlbHMvLnJlbHNQSwECLQAUAAYACAAAACEArpty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33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9cH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6TTL4Pkp/gG5+AMAAP//AwBQSwECLQAUAAYACAAAACEA2+H2y+4AAACFAQAAEwAAAAAA&#13;&#10;AAAAAAAAAAAAAAAAW0NvbnRlbnRfVHlwZXNdLnhtbFBLAQItABQABgAIAAAAIQBa9CxbvwAAABUB&#13;&#10;AAALAAAAAAAAAAAAAAAAAB8BAABfcmVscy8ucmVsc1BLAQItABQABgAIAAAAIQDB19c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4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">
                                  <v:rect id="Rechteck 22935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uro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aewN+n+Afk8hcAAP//AwBQSwECLQAUAAYACAAAACEA2+H2y+4AAACFAQAAEwAAAAAA&#13;&#10;AAAAAAAAAAAAAAAAW0NvbnRlbnRfVHlwZXNdLnhtbFBLAQItABQABgAIAAAAIQBa9CxbvwAAABUB&#13;&#10;AAALAAAAAAAAAAAAAAAAAB8BAABfcmVscy8ucmVsc1BLAQItABQABgAIAAAAIQAhcur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6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Sf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/EEfj/FPyAXbwAAAP//AwBQSwECLQAUAAYACAAAACEA2+H2y+4AAACFAQAAEwAAAAAA&#13;&#10;AAAAAAAAAAAAAAAAW0NvbnRlbnRfVHlwZXNdLnhtbFBLAQItABQABgAIAAAAIQBa9CxbvwAAABUB&#13;&#10;AAALAAAAAAAAAAAAAAAAAB8BAABfcmVscy8ucmVsc1BLAQItABQABgAIAAAAIQDRoHS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7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NEE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t/wN+n+Afk8hcAAP//AwBQSwECLQAUAAYACAAAACEA2+H2y+4AAACFAQAAEwAAAAAA&#13;&#10;AAAAAAAAAAAAAAAAW0NvbnRlbnRfVHlwZXNdLnhtbFBLAQItABQABgAIAAAAIQBa9CxbvwAAABUB&#13;&#10;AAALAAAAAAAAAAAAAAAAAB8BAABfcmVscy8ucmVsc1BLAQItABQABgAIAAAAIQC+7NE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8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">
                                  <v:rect id="Rechteck 22939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+Dt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qtMvj9FP+ALH8AAAD//wMAUEsBAi0AFAAGAAgAAAAhANvh9svuAAAAhQEAABMAAAAA&#13;&#10;AAAAAAAAAAAAAAAAAFtDb250ZW50X1R5cGVzXS54bWxQSwECLQAUAAYACAAAACEAWvQsW78AAAAV&#13;&#10;AQAACwAAAAAAAAAAAAAAAAAfAQAAX3JlbHMvLnJlbHNQSwECLQAUAAYACAAAACEAoD/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0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zoNyQAAAOMAAAAPAAAAZHJzL2Rvd25yZXYueG1sRI9Ba8JA&#13;&#10;EIXvhf6HZQq91U2jlB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aQM6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1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5+W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AGT5+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42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95i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">
                                  <v:rect id="Rechteck 22943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aR6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CZ0aR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4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DwO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AWODw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5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JmV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2wRun+IfkLM/AAAA//8DAFBLAQItABQABgAIAAAAIQDb4fbL7gAAAIUBAAATAAAA&#13;&#10;AAAAAAAAAAAAAAAAAABbQ29udGVudF9UeXBlc10ueG1sUEsBAi0AFAAGAAgAAAAhAFr0LFu/AAAA&#13;&#10;FQEAAAsAAAAAAAAAAAAAAAAAHwEAAF9yZWxzLy5yZWxzUEsBAi0AFAAGAAgAAAAhAHl0mZ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946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gfi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ImmB+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7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qJ5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Obqon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8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TYL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l3U2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49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ZOQ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3DH4/xT8gF08AAAD//wMAUEsBAi0AFAAGAAgAAAAhANvh9svuAAAAhQEAABMAAAAA&#13;&#10;AAAAAAAAAAAAAAAAAFtDb250ZW50X1R5cGVzXS54bWxQSwECLQAUAAYACAAAACEAWvQsW78AAAAV&#13;&#10;AQAACwAAAAAAAAAAAAAAAAAfAQAAX3JlbHMvLnJlbHNQSwECLQAUAAYACAAAACEA+DmT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0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qzQ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7Nqs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1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glL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CDlg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52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Jc8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5GKTw+xT8g5/8AAAD//wMAUEsBAi0AFAAGAAgAAAAhANvh9svuAAAAhQEAABMAAAAA&#13;&#10;AAAAAAAAAAAAAAAAAFtDb250ZW50X1R5cGVzXS54bWxQSwECLQAUAAYACAAAACEAWvQsW78AAAAV&#13;&#10;AQAACwAAAAAAAAAAAAAAAAAfAQAAX3JlbHMvLnJlbHNQSwECLQAUAAYACAAAACEAc0SX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53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DKn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AcCDK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4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arT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5A1un+IfkLM/AAAA//8DAFBLAQItABQABgAIAAAAIQDb4fbL7gAAAIUBAAATAAAA&#13;&#10;AAAAAAAAAAAAAAAAAABbQ29udGVudF9UeXBlc10ueG1sUEsBAi0AFAAGAAgAAAAhAFr0LFu/AAAA&#13;&#10;FQEAAAsAAAAAAAAAAAAAAAAAHwEAAF9yZWxzLy5yZWxzUEsBAi0AFAAGAAgAAAAhAJPhqt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5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Q9I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D8rQ9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6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5E/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Ax/kT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7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zSk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GMzNK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8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KDW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Eqyg1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959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trO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">
                              <v:group id="Gruppieren 22960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Lnu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">
                                <v:rect id="Rechteck 22961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sP2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+kE3p/iH5DLXwAAAP//AwBQSwECLQAUAAYACAAAACEA2+H2y+4AAACFAQAAEwAAAAAA&#13;&#10;AAAAAAAAAAAAAAAAW0NvbnRlbnRfVHlwZXNdLnhtbFBLAQItABQABgAIAAAAIQBa9CxbvwAAABUB&#13;&#10;AAALAAAAAAAAAAAAAAAAAB8BAABfcmVscy8ucmVsc1BLAQItABQABgAIAAAAIQBN+sP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62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F2B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vShd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3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Pga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DSZPg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4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7/t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">
                                <v:rect id="Rechteck 22965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cX1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i9gZ/n+IfkPkvAAAA//8DAFBLAQItABQABgAIAAAAIQDb4fbL7gAAAIUBAAATAAAA&#13;&#10;AAAAAAAAAAAAAAAAAABbQ29udGVudF9UeXBlc10ueG1sUEsBAi0AFAAGAAgAAAAhAFr0LFu/AAAA&#13;&#10;FQEAAAsAAAAAAAAAAAAAAAAAHwEAAF9yZWxzLy5yZWxzUEsBAi0AFAAGAAgAAAAhADLBx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66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1uC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fMsg79P8Q/I9S8AAAD//wMAUEsBAi0AFAAGAAgAAAAhANvh9svuAAAAhQEAABMAAAAA&#13;&#10;AAAAAAAAAAAAAAAAAFtDb250ZW50X1R5cGVzXS54bWxQSwECLQAUAAYACAAAACEAWvQsW78AAAAV&#13;&#10;AQAACwAAAAAAAAAAAAAAAAAfAQAAX3JlbHMvLnJlbHNQSwECLQAUAAYACAAAACEAwhNb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7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/4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t8wN+n+Afk8hcAAP//AwBQSwECLQAUAAYACAAAACEA2+H2y+4AAACFAQAAEwAAAAAA&#13;&#10;AAAAAAAAAAAAAAAAW0NvbnRlbnRfVHlwZXNdLnhtbFBLAQItABQABgAIAAAAIQBa9CxbvwAAABUB&#13;&#10;AAALAAAAAAAAAAAAAAAAAB8BAABfcmVscy8ucmVsc1BLAQItABQABgAIAAAAIQCtX/4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8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">
                                <v:rect id="Rechteck 22969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M/w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TbN4PUp/gG5+AUAAP//AwBQSwECLQAUAAYACAAAACEA2+H2y+4AAACFAQAAEwAAAAAA&#13;&#10;AAAAAAAAAAAAAAAAW0NvbnRlbnRfVHlwZXNdLnhtbFBLAQItABQABgAIAAAAIQBa9CxbvwAAABUB&#13;&#10;AAALAAAAAAAAAAAAAAAAAB8BAABfcmVscy8ucmVsc1BLAQItABQABgAIAAAAIQCzjM/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0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/Cw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Ppm1iIk/iAXlwBAAD//wMAUEsBAi0AFAAGAAgAAAAhANvh9svuAAAAhQEAABMAAAAA&#13;&#10;AAAAAAAAAAAAAAAAAFtDb250ZW50X1R5cGVzXS54bWxQSwECLQAUAAYACAAAACEAWvQsW78AAAAV&#13;&#10;AQAACwAAAAAAAAAAAAAAAAAfAQAAX3JlbHMvLnJlbHNQSwECLQAUAAYACAAAACEAp2/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71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2972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">
                                <v:rect id="Rechteck 22973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W7H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vsYw9+n+Afk8hcAAP//AwBQSwECLQAUAAYACAAAACEA2+H2y+4AAACFAQAAEwAAAAAA&#13;&#10;AAAAAAAAAAAAAAAAW0NvbnRlbnRfVHlwZXNdLnhtbFBLAQItABQABgAIAAAAIQBa9CxbvwAAABUB&#13;&#10;AAALAAAAAAAAAAAAAAAAAB8BAABfcmVscy8ucmVsc1BLAQItABQABgAIAAAAIQBXvW7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4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Paz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NhU9r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5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FMo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LcYUy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976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BLc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">
                                <v:rect id="Rechteck 22977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mj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FbAZ/n+IfkPkvAAAA//8DAFBLAQItABQABgAIAAAAIQDb4fbL7gAAAIUBAAATAAAA&#13;&#10;AAAAAAAAAAAAAAAAAABbQ29udGVudF9UeXBlc10ueG1sUEsBAi0AFAAGAAgAAAAhAFr0LFu/AAAA&#13;&#10;FQEAAAsAAAAAAAAAAAAAAAAAHwEAAF9yZWxzLy5yZWxzUEsBAi0AFAAGAAgAAAAhACiGaM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8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fy2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+nb/K0OIkP6MUVAAD//wMAUEsBAi0AFAAGAAgAAAAhANvh9svuAAAAhQEAABMAAAAA&#13;&#10;AAAAAAAAAAAAAAAAAFtDb250ZW50X1R5cGVzXS54bWxQSwECLQAUAAYACAAAACEAWvQsW78AAAAV&#13;&#10;AQAACwAAAAAAAAAAAAAAAAAfAQAAX3JlbHMvLnJlbHNQSwECLQAUAAYACAAAACEAWRn8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79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Vkt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bOPDH4/xT8gF08AAAD//wMAUEsBAi0AFAAGAAgAAAAhANvh9svuAAAAhQEAABMAAAAA&#13;&#10;AAAAAAAAAAAAAAAAAFtDb250ZW50X1R5cGVzXS54bWxQSwECLQAUAAYACAAAACEAWvQsW78AAAAV&#13;&#10;AQAACwAAAAAAAAAAAAAAAAAfAQAAX3JlbHMvLnJlbHNQSwECLQAUAAYACAAAACEANlVZ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980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">
                                <v:rect id="Rechteck 22981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iU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tO4P0p/gG5/AUAAP//AwBQSwECLQAUAAYACAAAACEA2+H2y+4AAACFAQAAEwAAAAAA&#13;&#10;AAAAAAAAAAAAAAAAW0NvbnRlbnRfVHlwZXNdLnhtbFBLAQItABQABgAIAAAAIQBa9CxbvwAAABUB&#13;&#10;AAALAAAAAAAAAAAAAAAAAB8BAABfcmVscy8ucmVsc1BLAQItABQABgAIAAAAIQD99iU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2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Lt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DSS7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3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B7g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BiaB7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84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1kX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">
                                <v:rect id="Rechteck 22985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SM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k7GQ3h8in9Azv8BAAD//wMAUEsBAi0AFAAGAAgAAAAhANvh9svuAAAAhQEAABMAAAAA&#13;&#10;AAAAAAAAAAAAAAAAAFtDb250ZW50X1R5cGVzXS54bWxQSwECLQAUAAYACAAAACEAWvQsW78AAAAV&#13;&#10;AQAACwAAAAAAAAAAAAAAAAAfAQAAX3JlbHMvLnJlbHNQSwECLQAUAAYACAAAACEAgs0j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6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71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mP4P0p/gE5/wUAAP//AwBQSwECLQAUAAYACAAAACEA2+H2y+4AAACFAQAAEwAAAAAA&#13;&#10;AAAAAAAAAAAAAAAAW0NvbnRlbnRfVHlwZXNdLnhtbFBLAQItABQABgAIAAAAIQBa9CxbvwAAABUB&#13;&#10;AAALAAAAAAAAAAAAAAAAAB8BAABfcmVscy8ucmVsc1BLAQItABQABgAIAAAAIQByH7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7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xj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yHsHjU/wDcv4PAAD//wMAUEsBAi0AFAAGAAgAAAAhANvh9svuAAAAhQEAABMAAAAA&#13;&#10;AAAAAAAAAAAAAAAAAFtDb250ZW50X1R5cGVzXS54bWxQSwECLQAUAAYACAAAACEAWvQsW78AAAAV&#13;&#10;AQAACwAAAAAAAAAAAAAAAAAfAQAAX3JlbHMvLnJlbHNQSwECLQAUAAYACAAAACEAHVMY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88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Iy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eTsTwtTuIDen4HAAD//wMAUEsBAi0AFAAGAAgAAAAhANvh9svuAAAAhQEAABMAAAAA&#13;&#10;AAAAAAAAAAAAAAAAAFtDb250ZW50X1R5cGVzXS54bWxQSwECLQAUAAYACAAAACEAWvQsW78AAAAV&#13;&#10;AQAACwAAAAAAAAAAAAAAAAAfAQAAX3JlbHMvLnJlbHNQSwECLQAUAAYACAAAACEAbMyM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989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CkK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mbTDF6f4h+Qi18AAAD//wMAUEsBAi0AFAAGAAgAAAAhANvh9svuAAAAhQEAABMAAAAA&#13;&#10;AAAAAAAAAAAAAAAAAFtDb250ZW50X1R5cGVzXS54bWxQSwECLQAUAAYACAAAACEAWvQsW78AAAAV&#13;&#10;AQAACwAAAAAAAAAAAAAAAAAfAQAAX3JlbHMvLnJlbHNQSwECLQAUAAYACAAAACEAA4ApC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990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xZK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POiEAtxEh/Qyz8AAAD//wMAUEsBAi0AFAAGAAgAAAAhANvh9svuAAAAhQEAABMAAAAA&#13;&#10;AAAAAAAAAAAAAAAAAFtDb250ZW50X1R5cGVzXS54bWxQSwECLQAUAAYACAAAACEAWvQsW78AAAAV&#13;&#10;AQAACwAAAAAAAAAAAAAAAAAfAQAAX3JlbHMvLnJlbHNQSwECLQAUAAYACAAAACEAF2MW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991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7PR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ZZN4PUp/gG5/AUAAP//AwBQSwECLQAUAAYACAAAACEA2+H2y+4AAACFAQAAEwAAAAAA&#13;&#10;AAAAAAAAAAAAAAAAW0NvbnRlbnRfVHlwZXNdLnhtbFBLAQItABQABgAIAAAAIQBa9CxbvwAAABUB&#13;&#10;AAALAAAAAAAAAAAAAAAAAB8BAABfcmVscy8ucmVsc1BLAQItABQABgAIAAAAIQB4L7P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2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S2m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MtS+P0U/4Bc/AAAAP//AwBQSwECLQAUAAYACAAAACEA2+H2y+4AAACFAQAAEwAAAAAA&#13;&#10;AAAAAAAAAAAAAAAAW0NvbnRlbnRfVHlwZXNdLnhtbFBLAQItABQABgAIAAAAIQBa9CxbvwAAABUB&#13;&#10;AAALAAAAAAAAAAAAAAAAAB8BAABfcmVscy8ucmVsc1BLAQItABQABgAIAAAAIQCI/S2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3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994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BBJ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aFgQ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5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LXS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BxS10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6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iul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ZZN4fUp/gG5+AUAAP//AwBQSwECLQAUAAYACAAAACEA2+H2y+4AAACFAQAAEwAAAAAA&#13;&#10;AAAAAAAAAAAAAAAAW0NvbnRlbnRfVHlwZXNdLnhtbFBLAQItABQABgAIAAAAIQBa9CxbvwAAABUB&#13;&#10;AAALAAAAAAAAAAAAAAAAAB8BAABfcmVscy8ucmVsc1BLAQItABQABgAIAAAAIQD3xiu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997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998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RpM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M+LQp4WJ/EBvfwDAAD//wMAUEsBAi0AFAAGAAgAAAAhANvh9svuAAAAhQEAABMAAAAA&#13;&#10;AAAAAAAAAAAAAAAAAFtDb250ZW50X1R5cGVzXS54bWxQSwECLQAUAAYACAAAACEAWvQsW78AAAAV&#13;&#10;AQAACwAAAAAAAAAAAAAAAAAfAQAAX3JlbHMvLnJlbHNQSwECLQAUAAYACAAAACEA6RUa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9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b/X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E2zLIP7p/gHZPkHAAD//wMAUEsBAi0AFAAGAAgAAAAhANvh9svuAAAAhQEAABMAAAAA&#13;&#10;AAAAAAAAAAAAAAAAAFtDb250ZW50X1R5cGVzXS54bWxQSwECLQAUAAYACAAAACEAWvQsW78AAAAV&#13;&#10;AQAACwAAAAAAAAAAAAAAAAAfAQAAX3JlbHMvLnJlbHNQSwECLQAUAAYACAAAACEAhlm/1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0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1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2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xU2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ZGulMvj9lP6ALH4AAAD//wMAUEsBAi0AFAAGAAgAAAAhANvh9svuAAAAhQEAABMAAAAA&#13;&#10;AAAAAAAAAAAAAAAAAFtDb250ZW50X1R5cGVzXS54bWxQSwECLQAUAAYACAAAACEAWvQsW78AAAAV&#13;&#10;AQAACwAAAAAAAAAAAAAAAAAfAQAAX3JlbHMvLnJlbHNQSwECLQAUAAYACAAAACEAyNMVN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3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7Ct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rDOlMvj9lP6ALH4AAAD//wMAUEsBAi0AFAAGAAgAAAAhANvh9svuAAAAhQEAABMAAAAA&#13;&#10;AAAAAAAAAAAAAAAAAFtDb250ZW50X1R5cGVzXS54bWxQSwECLQAUAAYACAAAACEAWvQsW78AAAAV&#13;&#10;AQAACwAAAAAAAAAAAAAAAAAfAQAAX3JlbHMvLnJlbHNQSwECLQAUAAYACAAAACEAp5+wr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4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ijZ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QMR0qN4f4p/QE5/wcAAP//AwBQSwECLQAUAAYACAAAACEA2+H2y+4AAACFAQAAEwAAAAAA&#13;&#10;AAAAAAAAAAAAAAAAW0NvbnRlbnRfVHlwZXNdLnhtbFBLAQItABQABgAIAAAAIQBa9CxbvwAAABUB&#13;&#10;AAALAAAAAAAAAAAAAAAAAB8BAABfcmVscy8ucmVsc1BLAQItABQABgAIAAAAIQAodij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5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6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7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Lau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qGI6U+4P4p/QE5/wcAAP//AwBQSwECLQAUAAYACAAAACEA2+H2y+4AAACFAQAAEwAAAAAA&#13;&#10;AAAAAAAAAAAAAAAAW0NvbnRlbnRfVHlwZXNdLnhtbFBLAQItABQABgAIAAAAIQBa9CxbvwAAABUB&#13;&#10;AAALAAAAAAAAAAAAAAAAAB8BAABfcmVscy8ucmVsc1BLAQItABQABgAIAAAAIQDYpLa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8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9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0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LgH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KNxEKcxAf04g8AAP//AwBQSwECLQAUAAYACAAAACEA2+H2y+4AAACFAQAAEwAAAAAA&#13;&#10;AAAAAAAAAAAAAAAAW0NvbnRlbnRfVHlwZXNdLnhtbFBLAQItABQABgAIAAAAIQBa9CxbvwAAABUB&#13;&#10;AAALAAAAAAAAAAAAAAAAAB8BAABfcmVscy8ucmVsc1BLAQItABQABgAIAAAAIQDSlLg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1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B2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AaJ2kKr0/xD8j5HwAAAP//AwBQSwECLQAUAAYACAAAACEA2+H2y+4AAACFAQAAEwAAAAAA&#13;&#10;AAAAAAAAAAAAAAAAW0NvbnRlbnRfVHlwZXNdLnhtbFBLAQItABQABgAIAAAAIQBa9CxbvwAAABUB&#13;&#10;AAALAAAAAAAAAAAAAAAAAB8BAABfcmVscy8ucmVsc1BLAQItABQABgAIAAAAIQC92B2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2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oPr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MuTNIP7p/gH5PoXAAD//wMAUEsBAi0AFAAGAAgAAAAhANvh9svuAAAAhQEAABMAAAAA&#13;&#10;AAAAAAAAAAAAAAAAAFtDb250ZW50X1R5cGVzXS54bWxQSwECLQAUAAYACAAAACEAWvQsW78AAAAV&#13;&#10;AQAACwAAAAAAAAAAAAAAAAAfAQAAX3JlbHMvLnJlbHNQSwECLQAUAAYACAAAACEATQqD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3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53696" behindDoc="0" locked="0" layoutInCell="1" allowOverlap="1" wp14:anchorId="27FE01CE" wp14:editId="08576C5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6333692</wp:posOffset>
                  </wp:positionV>
                  <wp:extent cx="318135" cy="358775"/>
                  <wp:effectExtent l="0" t="0" r="12065" b="0"/>
                  <wp:wrapNone/>
                  <wp:docPr id="23469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28096" behindDoc="0" locked="0" layoutInCell="1" allowOverlap="1" wp14:anchorId="21E39246" wp14:editId="71B0EE72">
                  <wp:simplePos x="0" y="0"/>
                  <wp:positionH relativeFrom="column">
                    <wp:posOffset>-54414</wp:posOffset>
                  </wp:positionH>
                  <wp:positionV relativeFrom="paragraph">
                    <wp:posOffset>5664971</wp:posOffset>
                  </wp:positionV>
                  <wp:extent cx="309880" cy="359410"/>
                  <wp:effectExtent l="0" t="0" r="0" b="0"/>
                  <wp:wrapNone/>
                  <wp:docPr id="23468" name="Bild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2DE68E7" w14:textId="77777777" w:rsidR="00903D7F" w:rsidRDefault="00903D7F" w:rsidP="002F529A">
            <w:pPr>
              <w:pStyle w:val="berschrift3"/>
            </w:pPr>
            <w:r>
              <w:t>c)</w:t>
            </w:r>
          </w:p>
          <w:p w14:paraId="196B4348" w14:textId="77777777" w:rsidR="00903D7F" w:rsidRDefault="00903D7F" w:rsidP="001826A1">
            <w:pPr>
              <w:pStyle w:val="berschrift2"/>
            </w:pPr>
          </w:p>
          <w:p w14:paraId="13C7470F" w14:textId="77777777" w:rsidR="00903D7F" w:rsidRPr="008249EA" w:rsidRDefault="00903D7F" w:rsidP="001826A1">
            <w:pPr>
              <w:pStyle w:val="berschrift2"/>
            </w:pPr>
            <w:r w:rsidRPr="008249EA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3839360" behindDoc="0" locked="0" layoutInCell="1" allowOverlap="1" wp14:anchorId="73726293" wp14:editId="79564898">
                      <wp:simplePos x="0" y="0"/>
                      <wp:positionH relativeFrom="column">
                        <wp:posOffset>-642826</wp:posOffset>
                      </wp:positionH>
                      <wp:positionV relativeFrom="paragraph">
                        <wp:posOffset>7355720</wp:posOffset>
                      </wp:positionV>
                      <wp:extent cx="962025" cy="271145"/>
                      <wp:effectExtent l="0" t="0" r="9525" b="0"/>
                      <wp:wrapNone/>
                      <wp:docPr id="226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EE130C" w14:textId="77777777" w:rsidR="00903D7F" w:rsidRPr="00B41247" w:rsidRDefault="00903D7F" w:rsidP="00903D7F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Winterstiefel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3726293" id="_x0000_s1291" type="#_x0000_t202" style="position:absolute;margin-left:-50.6pt;margin-top:579.2pt;width:75.75pt;height:21.35pt;z-index:253839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" stroked="f">
                      <v:textbox style="mso-fit-shape-to-text:t">
                        <w:txbxContent>
                          <w:p w14:paraId="0DEE130C" w14:textId="77777777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Winterstiefel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3840384" behindDoc="0" locked="0" layoutInCell="1" allowOverlap="1" wp14:anchorId="5EBD2CBB" wp14:editId="7E2BE514">
                      <wp:simplePos x="0" y="0"/>
                      <wp:positionH relativeFrom="column">
                        <wp:posOffset>-232153</wp:posOffset>
                      </wp:positionH>
                      <wp:positionV relativeFrom="paragraph">
                        <wp:posOffset>5299658</wp:posOffset>
                      </wp:positionV>
                      <wp:extent cx="523875" cy="271145"/>
                      <wp:effectExtent l="0" t="0" r="9525" b="0"/>
                      <wp:wrapNone/>
                      <wp:docPr id="226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5D5F1F" w14:textId="77777777" w:rsidR="00903D7F" w:rsidRPr="00B41247" w:rsidRDefault="00903D7F" w:rsidP="00903D7F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Schal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BD2CBB" id="_x0000_s1292" type="#_x0000_t202" style="position:absolute;margin-left:-18.3pt;margin-top:417.3pt;width:41.25pt;height:21.35pt;z-index:253840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" stroked="f">
                      <v:textbox style="mso-fit-shape-to-text:t">
                        <w:txbxContent>
                          <w:p w14:paraId="015D5F1F" w14:textId="77777777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080" w:type="dxa"/>
          </w:tcPr>
          <w:p w14:paraId="5EFDC3EB" w14:textId="77777777" w:rsidR="00903D7F" w:rsidRDefault="00903D7F" w:rsidP="009702A2">
            <w:r w:rsidRPr="008249EA">
              <w:t xml:space="preserve">Bilde zu den anderen Einkäufen (Winterstiefel, Schal, Mütze) auch jeweils mindestens zwei ähnliche Sätze im Heft. </w:t>
            </w:r>
          </w:p>
          <w:p w14:paraId="4851F46C" w14:textId="77777777" w:rsidR="00903D7F" w:rsidRPr="008249EA" w:rsidRDefault="00903D7F" w:rsidP="009702A2">
            <w:r w:rsidRPr="008249EA">
              <w:t xml:space="preserve">Nutze dabei immer verschiedene der gesammelten oder selbst ergänzten Formulierungen. </w:t>
            </w:r>
          </w:p>
          <w:p w14:paraId="0B1ABC36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</w:tc>
      </w:tr>
      <w:tr w:rsidR="00903D7F" w:rsidRPr="008249EA" w14:paraId="52C2EEB2" w14:textId="77777777" w:rsidTr="004D5B59">
        <w:trPr>
          <w:trHeight w:val="554"/>
        </w:trPr>
        <w:tc>
          <w:tcPr>
            <w:tcW w:w="737" w:type="dxa"/>
          </w:tcPr>
          <w:p w14:paraId="434A05B5" w14:textId="77777777" w:rsidR="00903D7F" w:rsidRPr="008249EA" w:rsidRDefault="00903D7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70080" behindDoc="0" locked="0" layoutInCell="1" allowOverlap="1" wp14:anchorId="6AB965BF" wp14:editId="4B834FD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313144" cy="272386"/>
                  <wp:effectExtent l="0" t="0" r="4445" b="0"/>
                  <wp:wrapNone/>
                  <wp:docPr id="271270552" name="Grafik 27127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9C9BDEF" w14:textId="77777777" w:rsidR="00903D7F" w:rsidRPr="008249EA" w:rsidRDefault="00903D7F" w:rsidP="002F529A">
            <w:pPr>
              <w:pStyle w:val="berschrift3"/>
            </w:pPr>
            <w:r>
              <w:t>d</w:t>
            </w:r>
            <w:r w:rsidRPr="008249EA">
              <w:t xml:space="preserve">) </w:t>
            </w:r>
          </w:p>
        </w:tc>
        <w:tc>
          <w:tcPr>
            <w:tcW w:w="8080" w:type="dxa"/>
          </w:tcPr>
          <w:p w14:paraId="1B8830C0" w14:textId="77777777" w:rsidR="00903D7F" w:rsidRPr="008249EA" w:rsidRDefault="00903D7F" w:rsidP="002F529A">
            <w:r w:rsidRPr="00214B41">
              <w:t xml:space="preserve">Denkt euch eigene Aufgaben wie in </w:t>
            </w:r>
            <w:r w:rsidRPr="00214B41">
              <w:rPr>
                <w:rStyle w:val="berschrift2Zchn"/>
                <w:sz w:val="22"/>
                <w:szCs w:val="22"/>
              </w:rPr>
              <w:t>b)</w:t>
            </w:r>
            <w:r w:rsidRPr="00214B41">
              <w:rPr>
                <w:b/>
                <w:color w:val="808080"/>
              </w:rPr>
              <w:t xml:space="preserve"> </w:t>
            </w:r>
            <w:r w:rsidRPr="00214B41">
              <w:t>mit Lü</w:t>
            </w:r>
            <w:r w:rsidRPr="008249EA">
              <w:t xml:space="preserve">ckensätzen aus </w:t>
            </w:r>
            <w:r>
              <w:br/>
            </w:r>
            <w:r w:rsidRPr="008249EA">
              <w:t xml:space="preserve">und löst sie gegenseitig. </w:t>
            </w:r>
          </w:p>
        </w:tc>
      </w:tr>
    </w:tbl>
    <w:p w14:paraId="1B4BFE4E" w14:textId="060B34FA" w:rsidR="00903D7F" w:rsidRDefault="00903D7F" w:rsidP="00903D7F">
      <w:pPr>
        <w:rPr>
          <w:sz w:val="24"/>
        </w:rPr>
      </w:pPr>
    </w:p>
    <w:p w14:paraId="666FF4B3" w14:textId="77777777" w:rsidR="00903D7F" w:rsidRDefault="00903D7F" w:rsidP="00903D7F">
      <w:pPr>
        <w:pStyle w:val="berschrift2"/>
      </w:pPr>
      <w:r>
        <w:br w:type="page"/>
      </w:r>
    </w:p>
    <w:tbl>
      <w:tblPr>
        <w:tblW w:w="9536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388"/>
        <w:gridCol w:w="14"/>
      </w:tblGrid>
      <w:tr w:rsidR="00903D7F" w:rsidRPr="008249EA" w14:paraId="1149B17D" w14:textId="77777777" w:rsidTr="009702A2">
        <w:trPr>
          <w:gridAfter w:val="1"/>
          <w:wAfter w:w="14" w:type="dxa"/>
          <w:trHeight w:val="696"/>
        </w:trPr>
        <w:tc>
          <w:tcPr>
            <w:tcW w:w="737" w:type="dxa"/>
          </w:tcPr>
          <w:p w14:paraId="700B6325" w14:textId="77777777" w:rsidR="00903D7F" w:rsidRPr="00AA4209" w:rsidRDefault="00903D7F" w:rsidP="009702A2">
            <w:pPr>
              <w:pStyle w:val="berschrift3"/>
              <w:spacing w:before="240" w:after="120"/>
            </w:pPr>
            <w:r w:rsidRPr="00AA4209">
              <w:lastRenderedPageBreak/>
              <w:t>5.4</w:t>
            </w:r>
          </w:p>
        </w:tc>
        <w:tc>
          <w:tcPr>
            <w:tcW w:w="8785" w:type="dxa"/>
            <w:gridSpan w:val="2"/>
          </w:tcPr>
          <w:p w14:paraId="7029DE7F" w14:textId="1C98150C" w:rsidR="00903D7F" w:rsidRPr="00AA4209" w:rsidRDefault="00903D7F" w:rsidP="009702A2">
            <w:pPr>
              <w:pStyle w:val="berschrift3"/>
              <w:spacing w:before="240" w:after="120"/>
            </w:pPr>
            <w:r w:rsidRPr="00AA4209">
              <w:t>Super Angebote</w:t>
            </w:r>
          </w:p>
        </w:tc>
      </w:tr>
      <w:tr w:rsidR="00903D7F" w:rsidRPr="008249EA" w14:paraId="68073192" w14:textId="77777777" w:rsidTr="009702A2">
        <w:trPr>
          <w:trHeight w:val="1546"/>
        </w:trPr>
        <w:tc>
          <w:tcPr>
            <w:tcW w:w="737" w:type="dxa"/>
          </w:tcPr>
          <w:p w14:paraId="532ACBE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2BDDE976" w14:textId="77777777" w:rsidR="00903D7F" w:rsidRPr="008249EA" w:rsidRDefault="00903D7F" w:rsidP="002F529A">
            <w:pPr>
              <w:pStyle w:val="berschrift3"/>
            </w:pPr>
            <w:r w:rsidRPr="008249EA">
              <w:t>a)</w:t>
            </w:r>
          </w:p>
        </w:tc>
        <w:tc>
          <w:tcPr>
            <w:tcW w:w="8402" w:type="dxa"/>
            <w:gridSpan w:val="2"/>
          </w:tcPr>
          <w:p w14:paraId="7B522DB4" w14:textId="1CC8234A" w:rsidR="00903D7F" w:rsidRPr="00D85B9B" w:rsidRDefault="00903D7F" w:rsidP="002F529A">
            <w:r w:rsidRPr="008249EA">
              <w:t xml:space="preserve">Leonie hat in einem Schuhladen </w:t>
            </w:r>
            <w:r w:rsidR="0002341F">
              <w:t xml:space="preserve">ein </w:t>
            </w:r>
            <w:r w:rsidRPr="00D85B9B">
              <w:t xml:space="preserve">Superangebot </w:t>
            </w:r>
            <w:r w:rsidR="006F4981">
              <w:br/>
            </w:r>
            <w:r w:rsidR="0002341F">
              <w:t xml:space="preserve">für </w:t>
            </w:r>
            <w:r w:rsidRPr="00D85B9B">
              <w:t>ihre Traumsandale entdeckt</w:t>
            </w:r>
            <w:r w:rsidR="0002341F">
              <w:t>.</w:t>
            </w:r>
          </w:p>
          <w:p w14:paraId="782410FC" w14:textId="6829A0CF" w:rsidR="00903D7F" w:rsidRDefault="00903D7F" w:rsidP="0002341F">
            <w:pPr>
              <w:pStyle w:val="Listenabsatz"/>
            </w:pPr>
            <w:r w:rsidRPr="008249EA">
              <w:t>Stelle die Aufgabe am Prozentstreifen dar.</w:t>
            </w:r>
          </w:p>
          <w:p w14:paraId="7BDB0C89" w14:textId="584B2FE3" w:rsidR="0002341F" w:rsidRPr="00BE558D" w:rsidRDefault="0002341F" w:rsidP="0002341F">
            <w:pPr>
              <w:pStyle w:val="Listenabsatz"/>
              <w:numPr>
                <w:ilvl w:val="0"/>
                <w:numId w:val="0"/>
              </w:numPr>
              <w:ind w:left="284"/>
            </w:pPr>
          </w:p>
          <w:p w14:paraId="1AAC8823" w14:textId="6BBBC02B" w:rsidR="00903D7F" w:rsidRPr="008249EA" w:rsidRDefault="009702A2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375936" behindDoc="0" locked="0" layoutInCell="1" allowOverlap="1" wp14:anchorId="07D05F81" wp14:editId="69038554">
                      <wp:simplePos x="0" y="0"/>
                      <wp:positionH relativeFrom="column">
                        <wp:posOffset>16841</wp:posOffset>
                      </wp:positionH>
                      <wp:positionV relativeFrom="paragraph">
                        <wp:posOffset>174625</wp:posOffset>
                      </wp:positionV>
                      <wp:extent cx="1257300" cy="542925"/>
                      <wp:effectExtent l="0" t="0" r="0" b="3175"/>
                      <wp:wrapNone/>
                      <wp:docPr id="328738088" name="Gefaltete Ecke 328738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28065B1" w14:textId="1A049179" w:rsidR="006F4981" w:rsidRPr="006F4981" w:rsidRDefault="006F4981" w:rsidP="006F4981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6F4981">
                                    <w:rPr>
                                      <w:b/>
                                      <w:bCs/>
                                    </w:rPr>
                                    <w:t>Nur noch 30 €.</w:t>
                                  </w:r>
                                  <w:r w:rsidRPr="006F4981">
                                    <w:rPr>
                                      <w:b/>
                                      <w:bCs/>
                                    </w:rPr>
                                    <w:br/>
                                    <w:t xml:space="preserve"> Sie sparen 90 €.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05F81" id="Gefaltete Ecke 328738088" o:spid="_x0000_s1293" type="#_x0000_t65" style="position:absolute;margin-left:1.35pt;margin-top:13.75pt;width:99pt;height:42.75pt;z-index:2543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228065B1" w14:textId="1A049179" w:rsidR="006F4981" w:rsidRPr="006F4981" w:rsidRDefault="006F4981" w:rsidP="006F4981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</w:rPr>
                            </w:pPr>
                            <w:r w:rsidRPr="006F4981">
                              <w:rPr>
                                <w:b/>
                                <w:bCs/>
                              </w:rPr>
                              <w:t>Nur noch 30 €.</w:t>
                            </w:r>
                            <w:r w:rsidRPr="006F4981">
                              <w:rPr>
                                <w:b/>
                                <w:bCs/>
                              </w:rPr>
                              <w:br/>
                              <w:t xml:space="preserve"> Sie sparen 90 €.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EF7277" w14:textId="4E9398CE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5B9440A2" w14:textId="77777777" w:rsidTr="009702A2">
        <w:trPr>
          <w:trHeight w:val="386"/>
        </w:trPr>
        <w:tc>
          <w:tcPr>
            <w:tcW w:w="737" w:type="dxa"/>
          </w:tcPr>
          <w:p w14:paraId="77058EE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2B48C841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2373B42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BE91E0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402" w:type="dxa"/>
            <w:gridSpan w:val="2"/>
          </w:tcPr>
          <w:p w14:paraId="7932D912" w14:textId="5BBEA14E" w:rsidR="00903D7F" w:rsidRPr="008249EA" w:rsidRDefault="00903D7F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38336" behindDoc="0" locked="0" layoutInCell="1" allowOverlap="1" wp14:anchorId="52B01B92" wp14:editId="3391F199">
                  <wp:simplePos x="0" y="0"/>
                  <wp:positionH relativeFrom="column">
                    <wp:posOffset>1438413</wp:posOffset>
                  </wp:positionH>
                  <wp:positionV relativeFrom="paragraph">
                    <wp:posOffset>-181196</wp:posOffset>
                  </wp:positionV>
                  <wp:extent cx="4021731" cy="629472"/>
                  <wp:effectExtent l="0" t="0" r="0" b="5715"/>
                  <wp:wrapNone/>
                  <wp:docPr id="2347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731" cy="62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BE8D83" w14:textId="6BF4D112" w:rsidR="00903D7F" w:rsidRPr="008249EA" w:rsidRDefault="009702A2" w:rsidP="001826A1">
            <w:pPr>
              <w:rPr>
                <w:sz w:val="24"/>
              </w:rPr>
            </w:pPr>
            <w:r w:rsidRPr="008249EA">
              <w:rPr>
                <w:noProof/>
              </w:rPr>
              <w:drawing>
                <wp:anchor distT="0" distB="0" distL="114300" distR="114300" simplePos="0" relativeHeight="254377984" behindDoc="0" locked="0" layoutInCell="1" allowOverlap="1" wp14:anchorId="4CB0A14C" wp14:editId="471EE399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32661</wp:posOffset>
                  </wp:positionV>
                  <wp:extent cx="962025" cy="518795"/>
                  <wp:effectExtent l="0" t="0" r="3175" b="1905"/>
                  <wp:wrapNone/>
                  <wp:docPr id="23472" name="Bild 160" descr="Sandalen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andalen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2BC5AC" w14:textId="77777777" w:rsidR="00903D7F" w:rsidRDefault="00903D7F" w:rsidP="001826A1">
            <w:pPr>
              <w:rPr>
                <w:sz w:val="24"/>
              </w:rPr>
            </w:pPr>
          </w:p>
          <w:p w14:paraId="5F47ABBC" w14:textId="6B8773A1" w:rsidR="0002341F" w:rsidRPr="008249EA" w:rsidRDefault="0002341F" w:rsidP="001826A1">
            <w:pPr>
              <w:rPr>
                <w:sz w:val="24"/>
              </w:rPr>
            </w:pPr>
          </w:p>
        </w:tc>
      </w:tr>
      <w:tr w:rsidR="00903D7F" w:rsidRPr="008249EA" w14:paraId="5C88CCED" w14:textId="77777777" w:rsidTr="009702A2">
        <w:trPr>
          <w:trHeight w:val="386"/>
        </w:trPr>
        <w:tc>
          <w:tcPr>
            <w:tcW w:w="737" w:type="dxa"/>
          </w:tcPr>
          <w:p w14:paraId="618071EC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68032" behindDoc="0" locked="0" layoutInCell="1" allowOverlap="1" wp14:anchorId="36CF898E" wp14:editId="63D9BF6F">
                  <wp:simplePos x="0" y="0"/>
                  <wp:positionH relativeFrom="column">
                    <wp:posOffset>-28099</wp:posOffset>
                  </wp:positionH>
                  <wp:positionV relativeFrom="paragraph">
                    <wp:posOffset>4445</wp:posOffset>
                  </wp:positionV>
                  <wp:extent cx="359410" cy="271780"/>
                  <wp:effectExtent l="0" t="0" r="0" b="0"/>
                  <wp:wrapNone/>
                  <wp:docPr id="1419686065" name="Grafik 1419686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79F5A3B" w14:textId="77777777" w:rsidR="00903D7F" w:rsidRPr="008249EA" w:rsidRDefault="00903D7F" w:rsidP="002F529A">
            <w:pPr>
              <w:pStyle w:val="berschrift3"/>
            </w:pPr>
            <w:r w:rsidRPr="008249EA">
              <w:t>b)</w:t>
            </w:r>
          </w:p>
        </w:tc>
        <w:tc>
          <w:tcPr>
            <w:tcW w:w="8402" w:type="dxa"/>
            <w:gridSpan w:val="2"/>
          </w:tcPr>
          <w:p w14:paraId="575547B3" w14:textId="684208DA" w:rsidR="00903D7F" w:rsidRPr="008249EA" w:rsidRDefault="00903D7F" w:rsidP="002F529A">
            <w:r>
              <w:t xml:space="preserve">Diese Fragen helfen euch, euren Weg aus </w:t>
            </w:r>
            <w:r w:rsidRPr="002F529A">
              <w:rPr>
                <w:rStyle w:val="berschrift2Zchn"/>
                <w:sz w:val="24"/>
                <w:szCs w:val="28"/>
              </w:rPr>
              <w:t>a)</w:t>
            </w:r>
            <w:r w:rsidRPr="002F529A">
              <w:rPr>
                <w:sz w:val="21"/>
                <w:szCs w:val="21"/>
              </w:rPr>
              <w:t xml:space="preserve"> </w:t>
            </w:r>
            <w:r>
              <w:t xml:space="preserve">zu erklären: </w:t>
            </w:r>
          </w:p>
          <w:p w14:paraId="7DAC75B1" w14:textId="678F6B9A" w:rsidR="00903D7F" w:rsidRPr="008249EA" w:rsidRDefault="00903D7F" w:rsidP="00214B41">
            <w:pPr>
              <w:pStyle w:val="Listenabsatz"/>
            </w:pPr>
            <w:r w:rsidRPr="008249EA">
              <w:t>Wo findest du die 30 € am Prozentstreifen? Was bedeuten die 30 €?</w:t>
            </w:r>
          </w:p>
          <w:p w14:paraId="5C2BF512" w14:textId="2783117C" w:rsidR="00903D7F" w:rsidRPr="008249EA" w:rsidRDefault="00903D7F" w:rsidP="00214B41">
            <w:pPr>
              <w:pStyle w:val="Listenabsatz"/>
            </w:pPr>
            <w:r w:rsidRPr="008249EA">
              <w:t xml:space="preserve">Wo findest du die 90 € am Prozentstreifen? Was bedeuten die 90 €? </w:t>
            </w:r>
          </w:p>
          <w:p w14:paraId="1D65916D" w14:textId="4488E2E6" w:rsidR="00903D7F" w:rsidRPr="008249EA" w:rsidRDefault="00903D7F" w:rsidP="00214B41">
            <w:pPr>
              <w:pStyle w:val="Listenabsatz"/>
            </w:pPr>
            <w:r w:rsidRPr="008249EA">
              <w:t>Welche Angaben fehlen dir?</w:t>
            </w:r>
            <w:r w:rsidR="006F4981" w:rsidRPr="008249EA">
              <w:rPr>
                <w:sz w:val="24"/>
              </w:rPr>
              <w:t xml:space="preserve"> </w:t>
            </w:r>
          </w:p>
        </w:tc>
      </w:tr>
      <w:tr w:rsidR="00903D7F" w:rsidRPr="008249EA" w14:paraId="26B330C1" w14:textId="77777777" w:rsidTr="009702A2">
        <w:trPr>
          <w:trHeight w:val="386"/>
        </w:trPr>
        <w:tc>
          <w:tcPr>
            <w:tcW w:w="737" w:type="dxa"/>
          </w:tcPr>
          <w:p w14:paraId="072A8122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04A8B173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402" w:type="dxa"/>
            <w:gridSpan w:val="2"/>
          </w:tcPr>
          <w:p w14:paraId="56AC2FD0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79FF0C80" w14:textId="77777777" w:rsidTr="009702A2">
        <w:trPr>
          <w:trHeight w:val="2593"/>
        </w:trPr>
        <w:tc>
          <w:tcPr>
            <w:tcW w:w="737" w:type="dxa"/>
          </w:tcPr>
          <w:p w14:paraId="43622F0F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69056" behindDoc="0" locked="0" layoutInCell="1" allowOverlap="1" wp14:anchorId="7BE5FEC8" wp14:editId="081292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1343533650" name="Grafik 134353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8B42F36" w14:textId="77777777" w:rsidR="00903D7F" w:rsidRPr="008249EA" w:rsidRDefault="00903D7F" w:rsidP="002F529A">
            <w:pPr>
              <w:pStyle w:val="berschrift3"/>
            </w:pPr>
            <w:r w:rsidRPr="008249EA">
              <w:t>c)</w:t>
            </w:r>
          </w:p>
        </w:tc>
        <w:tc>
          <w:tcPr>
            <w:tcW w:w="8402" w:type="dxa"/>
            <w:gridSpan w:val="2"/>
          </w:tcPr>
          <w:p w14:paraId="0C6D14F4" w14:textId="05E3DC65" w:rsidR="0002341F" w:rsidRPr="008249EA" w:rsidRDefault="0002341F" w:rsidP="0002341F">
            <w:pPr>
              <w:pStyle w:val="Listenabsatz"/>
            </w:pPr>
            <w:r w:rsidRPr="008249EA">
              <w:t xml:space="preserve">Welche Fragen könnte sich Leonie zu dem Superangebot stellen? </w:t>
            </w:r>
          </w:p>
          <w:p w14:paraId="4FC99EE5" w14:textId="5ADF9E62" w:rsidR="0002341F" w:rsidRDefault="0002341F" w:rsidP="0002341F">
            <w:pPr>
              <w:pStyle w:val="Listenabsatz"/>
            </w:pPr>
            <w:r w:rsidRPr="008249EA">
              <w:t>Stellt euch die Fragen gegenseitig und beantwortet sie mit dem Prozentstreifen.</w:t>
            </w:r>
          </w:p>
          <w:p w14:paraId="0CCB58D3" w14:textId="4FCBFDC0" w:rsidR="009702A2" w:rsidRPr="008249EA" w:rsidRDefault="009702A2" w:rsidP="009702A2">
            <w:pPr>
              <w:pStyle w:val="Listenabsatz"/>
              <w:numPr>
                <w:ilvl w:val="0"/>
                <w:numId w:val="0"/>
              </w:numPr>
              <w:ind w:left="284"/>
            </w:pPr>
            <w:r w:rsidRPr="008249EA">
              <w:rPr>
                <w:sz w:val="24"/>
              </w:rPr>
              <w:drawing>
                <wp:anchor distT="0" distB="0" distL="114300" distR="114300" simplePos="0" relativeHeight="254013440" behindDoc="0" locked="0" layoutInCell="1" allowOverlap="1" wp14:anchorId="6DA952A3" wp14:editId="640D0DDD">
                  <wp:simplePos x="0" y="0"/>
                  <wp:positionH relativeFrom="column">
                    <wp:posOffset>1345565</wp:posOffset>
                  </wp:positionH>
                  <wp:positionV relativeFrom="paragraph">
                    <wp:posOffset>269406</wp:posOffset>
                  </wp:positionV>
                  <wp:extent cx="3989705" cy="591185"/>
                  <wp:effectExtent l="0" t="0" r="0" b="5715"/>
                  <wp:wrapTopAndBottom/>
                  <wp:docPr id="2347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70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EA20F4" w14:textId="3BFB93B7" w:rsidR="0002341F" w:rsidRPr="008249EA" w:rsidRDefault="0002341F" w:rsidP="001826A1">
            <w:pPr>
              <w:rPr>
                <w:noProof/>
                <w:sz w:val="24"/>
              </w:rPr>
            </w:pPr>
          </w:p>
        </w:tc>
      </w:tr>
      <w:tr w:rsidR="00903D7F" w:rsidRPr="008249EA" w14:paraId="06E2B0E0" w14:textId="77777777" w:rsidTr="009702A2">
        <w:trPr>
          <w:trHeight w:val="6046"/>
        </w:trPr>
        <w:tc>
          <w:tcPr>
            <w:tcW w:w="737" w:type="dxa"/>
          </w:tcPr>
          <w:p w14:paraId="488F7EDD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4402C192" w14:textId="402D241C" w:rsidR="00903D7F" w:rsidRPr="008249EA" w:rsidRDefault="0002341F" w:rsidP="002F529A">
            <w:pPr>
              <w:pStyle w:val="berschrift3"/>
            </w:pPr>
            <w:r>
              <w:t>d</w:t>
            </w:r>
            <w:r w:rsidR="00903D7F" w:rsidRPr="008249EA">
              <w:t>)*</w:t>
            </w:r>
          </w:p>
        </w:tc>
        <w:tc>
          <w:tcPr>
            <w:tcW w:w="8402" w:type="dxa"/>
            <w:gridSpan w:val="2"/>
          </w:tcPr>
          <w:p w14:paraId="38C8DD59" w14:textId="0F46B5B6" w:rsidR="00903D7F" w:rsidRPr="008249EA" w:rsidRDefault="00903D7F" w:rsidP="002F529A">
            <w:r w:rsidRPr="008249EA">
              <w:t xml:space="preserve">Kenan entdeckt in einem Elektronikladen </w:t>
            </w:r>
            <w:r w:rsidR="0002341F">
              <w:t xml:space="preserve">drei </w:t>
            </w:r>
            <w:r w:rsidRPr="008249EA">
              <w:t>Angebote</w:t>
            </w:r>
            <w:r w:rsidR="0002341F">
              <w:t>.</w:t>
            </w:r>
          </w:p>
          <w:p w14:paraId="5AB1A324" w14:textId="77777777" w:rsidR="0002341F" w:rsidRPr="008249EA" w:rsidRDefault="0002341F" w:rsidP="0002341F">
            <w:pPr>
              <w:pStyle w:val="Listenabsatz"/>
            </w:pPr>
            <w:r w:rsidRPr="008249EA">
              <w:t>Stelle die Angebote am Prozentstreifen dar.</w:t>
            </w:r>
          </w:p>
          <w:p w14:paraId="1F36DAF3" w14:textId="77777777" w:rsidR="0002341F" w:rsidRPr="008249EA" w:rsidRDefault="0002341F" w:rsidP="0002341F">
            <w:pPr>
              <w:pStyle w:val="Listenabsatz"/>
            </w:pPr>
            <w:r w:rsidRPr="008249EA">
              <w:t>Formuliere zu jedem Angebot eine Frage und beantworte sie.</w:t>
            </w:r>
          </w:p>
          <w:p w14:paraId="0CE07AF9" w14:textId="5F07023F" w:rsidR="00903D7F" w:rsidRDefault="00912F8F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5E02E308" wp14:editId="2BB87AFC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218440</wp:posOffset>
                      </wp:positionV>
                      <wp:extent cx="1160780" cy="552450"/>
                      <wp:effectExtent l="0" t="0" r="0" b="6350"/>
                      <wp:wrapNone/>
                      <wp:docPr id="23435" name="Gefaltete Ecke 23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780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C05346F" w14:textId="77777777" w:rsidR="00903D7F" w:rsidRPr="006F4981" w:rsidRDefault="00903D7F" w:rsidP="00903D7F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6F498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>Nur noch 120 €.    Sie sparen 40 €.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2E308" id="Gefaltete Ecke 23435" o:spid="_x0000_s1294" type="#_x0000_t65" style="position:absolute;margin-left:1.25pt;margin-top:17.2pt;width:91.4pt;height:43.5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4C05346F" w14:textId="77777777" w:rsidR="00903D7F" w:rsidRPr="006F4981" w:rsidRDefault="00903D7F" w:rsidP="00903D7F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 w:rsidRPr="006F49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Nur noch 120 €.    Sie sparen 40 €.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16512" behindDoc="0" locked="0" layoutInCell="1" allowOverlap="1" wp14:anchorId="1421B91F" wp14:editId="2FD03F27">
                  <wp:simplePos x="0" y="0"/>
                  <wp:positionH relativeFrom="column">
                    <wp:posOffset>1379855</wp:posOffset>
                  </wp:positionH>
                  <wp:positionV relativeFrom="paragraph">
                    <wp:posOffset>187960</wp:posOffset>
                  </wp:positionV>
                  <wp:extent cx="3946525" cy="586105"/>
                  <wp:effectExtent l="0" t="0" r="0" b="0"/>
                  <wp:wrapNone/>
                  <wp:docPr id="90221118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828318" w14:textId="795C2511" w:rsidR="0002341F" w:rsidRPr="008249EA" w:rsidRDefault="0002341F" w:rsidP="001826A1">
            <w:pPr>
              <w:spacing w:line="276" w:lineRule="auto"/>
              <w:rPr>
                <w:sz w:val="24"/>
              </w:rPr>
            </w:pPr>
          </w:p>
          <w:p w14:paraId="1ADA5B8E" w14:textId="1BEDB69C" w:rsidR="00903D7F" w:rsidRPr="008249EA" w:rsidRDefault="00912F8F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35264" behindDoc="0" locked="0" layoutInCell="1" allowOverlap="1" wp14:anchorId="4F66B6EB" wp14:editId="1F14106B">
                  <wp:simplePos x="0" y="0"/>
                  <wp:positionH relativeFrom="column">
                    <wp:posOffset>107056</wp:posOffset>
                  </wp:positionH>
                  <wp:positionV relativeFrom="paragraph">
                    <wp:posOffset>222963</wp:posOffset>
                  </wp:positionV>
                  <wp:extent cx="851535" cy="554355"/>
                  <wp:effectExtent l="0" t="0" r="0" b="4445"/>
                  <wp:wrapNone/>
                  <wp:docPr id="23476" name="Bild 87" descr="Kamera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amera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" t="2695" r="4912" b="4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F719CC" w14:textId="1F04F312" w:rsidR="00903D7F" w:rsidRPr="008249EA" w:rsidRDefault="00903D7F" w:rsidP="001826A1">
            <w:pPr>
              <w:spacing w:line="276" w:lineRule="auto"/>
              <w:rPr>
                <w:sz w:val="24"/>
              </w:rPr>
            </w:pPr>
          </w:p>
          <w:p w14:paraId="33A57E54" w14:textId="13E45624" w:rsidR="00903D7F" w:rsidRPr="008249EA" w:rsidRDefault="00903D7F" w:rsidP="001826A1">
            <w:pPr>
              <w:spacing w:line="276" w:lineRule="auto"/>
              <w:rPr>
                <w:sz w:val="24"/>
              </w:rPr>
            </w:pPr>
          </w:p>
          <w:p w14:paraId="6EEC2079" w14:textId="3C994DE2" w:rsidR="00903D7F" w:rsidRPr="008249EA" w:rsidRDefault="00903D7F" w:rsidP="001826A1">
            <w:pPr>
              <w:spacing w:line="276" w:lineRule="auto"/>
              <w:rPr>
                <w:sz w:val="24"/>
              </w:rPr>
            </w:pPr>
          </w:p>
          <w:p w14:paraId="73A6B87E" w14:textId="07998F9F" w:rsidR="00903D7F" w:rsidRPr="008249EA" w:rsidRDefault="00912F8F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4FF16EF2" wp14:editId="5F52DADB">
                      <wp:simplePos x="0" y="0"/>
                      <wp:positionH relativeFrom="column">
                        <wp:posOffset>-12297</wp:posOffset>
                      </wp:positionH>
                      <wp:positionV relativeFrom="paragraph">
                        <wp:posOffset>165113</wp:posOffset>
                      </wp:positionV>
                      <wp:extent cx="1188772" cy="552450"/>
                      <wp:effectExtent l="0" t="0" r="5080" b="6350"/>
                      <wp:wrapNone/>
                      <wp:docPr id="23434" name="Gefaltete Ecke 23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8772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66BAE28" w14:textId="6F2C5DB7" w:rsidR="00903D7F" w:rsidRPr="006F4981" w:rsidRDefault="00912F8F" w:rsidP="00903D7F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>Nur noch 40 €.  Das sind 80 %</w:t>
                                  </w:r>
                                  <w:r w:rsidR="00903D7F" w:rsidRPr="006F498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="00903D7F" w:rsidRPr="006F498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br/>
                                  </w:r>
                                  <w:r w:rsidR="00903D7F" w:rsidRPr="006F498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 xml:space="preserve">Sie sparen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>10 €.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16EF2" id="Gefaltete Ecke 23434" o:spid="_x0000_s1295" type="#_x0000_t65" style="position:absolute;margin-left:-.95pt;margin-top:13pt;width:93.6pt;height:43.5pt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666BAE28" w14:textId="6F2C5DB7" w:rsidR="00903D7F" w:rsidRPr="006F4981" w:rsidRDefault="00912F8F" w:rsidP="00903D7F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Nur noch 40 €.  Das sind 80 %</w:t>
                            </w:r>
                            <w:r w:rsidR="00903D7F" w:rsidRPr="006F49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903D7F" w:rsidRPr="006F49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 xml:space="preserve">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br/>
                            </w:r>
                            <w:r w:rsidR="00903D7F" w:rsidRPr="006F49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 xml:space="preserve">Sie sparen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10 €.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341F" w:rsidRPr="008249EA">
              <w:rPr>
                <w:noProof/>
                <w:sz w:val="24"/>
              </w:rPr>
              <w:drawing>
                <wp:anchor distT="0" distB="0" distL="114300" distR="114300" simplePos="0" relativeHeight="254018560" behindDoc="0" locked="0" layoutInCell="1" allowOverlap="1" wp14:anchorId="39396F11" wp14:editId="63138F16">
                  <wp:simplePos x="0" y="0"/>
                  <wp:positionH relativeFrom="column">
                    <wp:posOffset>1379376</wp:posOffset>
                  </wp:positionH>
                  <wp:positionV relativeFrom="paragraph">
                    <wp:posOffset>73945</wp:posOffset>
                  </wp:positionV>
                  <wp:extent cx="3946525" cy="586105"/>
                  <wp:effectExtent l="0" t="0" r="0" b="0"/>
                  <wp:wrapNone/>
                  <wp:docPr id="213256158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C421A4" w14:textId="15290E19" w:rsidR="002F529A" w:rsidRDefault="002F529A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0ED87FF0" w14:textId="12B7C609" w:rsidR="002F529A" w:rsidRDefault="002F529A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7261B4DA" w14:textId="2F350E74" w:rsidR="002F529A" w:rsidRDefault="00912F8F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34240" behindDoc="0" locked="0" layoutInCell="1" allowOverlap="1" wp14:anchorId="0FADEB14" wp14:editId="68BC68F9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14605</wp:posOffset>
                  </wp:positionV>
                  <wp:extent cx="812800" cy="515620"/>
                  <wp:effectExtent l="0" t="0" r="0" b="5080"/>
                  <wp:wrapNone/>
                  <wp:docPr id="23477" name="Bild 86" descr="Controll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ontroll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9512" r="7913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E40245" w14:textId="3B48488A" w:rsidR="002F529A" w:rsidRDefault="002F529A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4DF66A3C" w14:textId="5D2032FB" w:rsidR="00903D7F" w:rsidRDefault="00903D7F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7AA429C0" w14:textId="1ECF1DFD" w:rsidR="00903D7F" w:rsidRPr="008249EA" w:rsidRDefault="00912F8F" w:rsidP="001826A1">
            <w:pPr>
              <w:tabs>
                <w:tab w:val="left" w:pos="318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53A20B29" wp14:editId="08A2DE1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92244</wp:posOffset>
                      </wp:positionV>
                      <wp:extent cx="1120140" cy="542925"/>
                      <wp:effectExtent l="0" t="0" r="0" b="3175"/>
                      <wp:wrapNone/>
                      <wp:docPr id="23436" name="Gefaltete Ecke 23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EB9627C" w14:textId="77777777" w:rsidR="00903D7F" w:rsidRPr="006F4981" w:rsidRDefault="00903D7F" w:rsidP="00903D7F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6F498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>Noch 212,50 € anstatt 250 €.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20B29" id="Gefaltete Ecke 23436" o:spid="_x0000_s1296" type="#_x0000_t65" style="position:absolute;margin-left:-1pt;margin-top:7.25pt;width:88.2pt;height:42.75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7EB9627C" w14:textId="77777777" w:rsidR="00903D7F" w:rsidRPr="006F4981" w:rsidRDefault="00903D7F" w:rsidP="00903D7F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 w:rsidRPr="006F49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Noch 212,50 € anstatt 250 €.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341F" w:rsidRPr="008249EA">
              <w:rPr>
                <w:noProof/>
                <w:sz w:val="24"/>
              </w:rPr>
              <w:drawing>
                <wp:anchor distT="0" distB="0" distL="114300" distR="114300" simplePos="0" relativeHeight="253833216" behindDoc="0" locked="0" layoutInCell="1" allowOverlap="1" wp14:anchorId="475E8177" wp14:editId="6B2E428F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519922</wp:posOffset>
                  </wp:positionV>
                  <wp:extent cx="909320" cy="567055"/>
                  <wp:effectExtent l="0" t="0" r="5080" b="4445"/>
                  <wp:wrapNone/>
                  <wp:docPr id="23478" name="Bild 85" descr="Camcord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mcord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2" t="13625" r="11784" b="1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341F" w:rsidRPr="008249EA">
              <w:rPr>
                <w:noProof/>
                <w:sz w:val="24"/>
              </w:rPr>
              <w:drawing>
                <wp:anchor distT="0" distB="0" distL="114300" distR="114300" simplePos="0" relativeHeight="254020608" behindDoc="0" locked="0" layoutInCell="1" allowOverlap="1" wp14:anchorId="0846AFCE" wp14:editId="0065299F">
                  <wp:simplePos x="0" y="0"/>
                  <wp:positionH relativeFrom="column">
                    <wp:posOffset>1379920</wp:posOffset>
                  </wp:positionH>
                  <wp:positionV relativeFrom="paragraph">
                    <wp:posOffset>52796</wp:posOffset>
                  </wp:positionV>
                  <wp:extent cx="3946525" cy="586105"/>
                  <wp:effectExtent l="0" t="0" r="0" b="0"/>
                  <wp:wrapNone/>
                  <wp:docPr id="189739974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44F76E7" w14:textId="298FA86A" w:rsidR="00F6662D" w:rsidRPr="000F0F28" w:rsidRDefault="00F6662D" w:rsidP="000F0F28">
      <w:pPr>
        <w:spacing w:line="240" w:lineRule="auto"/>
        <w:rPr>
          <w:rFonts w:ascii="Calibri" w:hAnsi="Calibri"/>
        </w:rPr>
      </w:pPr>
    </w:p>
    <w:p w14:paraId="77913862" w14:textId="77777777" w:rsidR="00F6662D" w:rsidRPr="000F0F28" w:rsidRDefault="00F6662D" w:rsidP="000F0F28">
      <w:pPr>
        <w:tabs>
          <w:tab w:val="left" w:pos="915"/>
        </w:tabs>
        <w:spacing w:line="240" w:lineRule="auto"/>
        <w:rPr>
          <w:rFonts w:ascii="Calibri" w:hAnsi="Calibri"/>
        </w:rPr>
        <w:sectPr w:rsidR="00F6662D" w:rsidRPr="000F0F28" w:rsidSect="00657E5A">
          <w:headerReference w:type="default" r:id="rId97"/>
          <w:pgSz w:w="11900" w:h="16840"/>
          <w:pgMar w:top="1417" w:right="1417" w:bottom="567" w:left="1417" w:header="284" w:footer="567" w:gutter="0"/>
          <w:pgNumType w:start="1"/>
          <w:cols w:space="708"/>
          <w:docGrid w:linePitch="360"/>
        </w:sectPr>
      </w:pPr>
    </w:p>
    <w:tbl>
      <w:tblPr>
        <w:tblW w:w="9640" w:type="dxa"/>
        <w:tblInd w:w="-142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38"/>
        <w:gridCol w:w="568"/>
      </w:tblGrid>
      <w:tr w:rsidR="00944C42" w:rsidRPr="000F0F28" w14:paraId="713BA7FE" w14:textId="77777777" w:rsidTr="009702A2">
        <w:tc>
          <w:tcPr>
            <w:tcW w:w="737" w:type="dxa"/>
          </w:tcPr>
          <w:p w14:paraId="0E60D9BC" w14:textId="1C1C06E8" w:rsidR="00944C42" w:rsidRPr="008F796E" w:rsidRDefault="00944C42" w:rsidP="009702A2">
            <w:pPr>
              <w:pStyle w:val="berschrift1"/>
              <w:spacing w:before="240"/>
              <w:rPr>
                <w:szCs w:val="30"/>
              </w:rPr>
            </w:pPr>
            <w:r w:rsidRPr="001E1D84">
              <w:rPr>
                <w:szCs w:val="30"/>
              </w:rPr>
              <w:lastRenderedPageBreak/>
              <w:t>C</w:t>
            </w:r>
          </w:p>
        </w:tc>
        <w:tc>
          <w:tcPr>
            <w:tcW w:w="8903" w:type="dxa"/>
            <w:gridSpan w:val="3"/>
          </w:tcPr>
          <w:p w14:paraId="348DB91F" w14:textId="465ACF7D" w:rsidR="00944C42" w:rsidRPr="008F796E" w:rsidRDefault="00944C42" w:rsidP="009702A2">
            <w:pPr>
              <w:pStyle w:val="berschrift1"/>
              <w:spacing w:before="240"/>
              <w:rPr>
                <w:szCs w:val="30"/>
              </w:rPr>
            </w:pPr>
            <w:r w:rsidRPr="008F796E">
              <w:rPr>
                <w:szCs w:val="30"/>
              </w:rPr>
              <w:t>Kann ich mit Textaufgaben zur Prozentrechnung umgehen?</w:t>
            </w:r>
          </w:p>
        </w:tc>
      </w:tr>
      <w:tr w:rsidR="00944C42" w:rsidRPr="000F0F28" w14:paraId="444BD2E3" w14:textId="77777777" w:rsidTr="009702A2">
        <w:tc>
          <w:tcPr>
            <w:tcW w:w="737" w:type="dxa"/>
          </w:tcPr>
          <w:p w14:paraId="5A72976F" w14:textId="4574FEA5" w:rsidR="00944C42" w:rsidRPr="008F796E" w:rsidRDefault="00944C42" w:rsidP="003F6409">
            <w:pPr>
              <w:pStyle w:val="berschrift5"/>
              <w:rPr>
                <w:szCs w:val="28"/>
              </w:rPr>
            </w:pPr>
            <w:r w:rsidRPr="001E1D84">
              <w:rPr>
                <w:szCs w:val="28"/>
              </w:rPr>
              <w:t>6</w:t>
            </w:r>
          </w:p>
        </w:tc>
        <w:tc>
          <w:tcPr>
            <w:tcW w:w="8903" w:type="dxa"/>
            <w:gridSpan w:val="3"/>
          </w:tcPr>
          <w:p w14:paraId="1CB8AB84" w14:textId="788B1191" w:rsidR="00944C42" w:rsidRPr="008F796E" w:rsidRDefault="00944C42" w:rsidP="003F6409">
            <w:pPr>
              <w:pStyle w:val="berschrift5"/>
              <w:rPr>
                <w:szCs w:val="28"/>
              </w:rPr>
            </w:pPr>
            <w:r w:rsidRPr="008F796E">
              <w:rPr>
                <w:szCs w:val="28"/>
              </w:rPr>
              <w:t>Verschiedene Textaufgaben unterscheiden</w:t>
            </w:r>
            <w:r w:rsidRPr="008F796E">
              <w:rPr>
                <w:szCs w:val="28"/>
              </w:rPr>
              <w:tab/>
            </w:r>
          </w:p>
        </w:tc>
      </w:tr>
      <w:tr w:rsidR="00944C42" w:rsidRPr="000F0F28" w14:paraId="7027E043" w14:textId="77777777" w:rsidTr="009702A2">
        <w:trPr>
          <w:trHeight w:val="1955"/>
        </w:trPr>
        <w:tc>
          <w:tcPr>
            <w:tcW w:w="737" w:type="dxa"/>
          </w:tcPr>
          <w:p w14:paraId="2430124A" w14:textId="77777777" w:rsidR="00944C42" w:rsidRPr="00A25D3F" w:rsidRDefault="00944C42" w:rsidP="00214B41">
            <w:pPr>
              <w:pStyle w:val="berschrift6"/>
            </w:pPr>
          </w:p>
        </w:tc>
        <w:tc>
          <w:tcPr>
            <w:tcW w:w="397" w:type="dxa"/>
          </w:tcPr>
          <w:p w14:paraId="2BE62169" w14:textId="77B98BAB" w:rsidR="00944C42" w:rsidRPr="000F0F28" w:rsidRDefault="00944C42" w:rsidP="00214B41">
            <w:pPr>
              <w:pStyle w:val="berschrift6"/>
            </w:pPr>
            <w:r w:rsidRPr="00A25D3F">
              <w:t>a)</w:t>
            </w:r>
          </w:p>
        </w:tc>
        <w:tc>
          <w:tcPr>
            <w:tcW w:w="7938" w:type="dxa"/>
          </w:tcPr>
          <w:p w14:paraId="369C95E8" w14:textId="1B02F0A3" w:rsidR="00944C42" w:rsidRPr="000F0F28" w:rsidRDefault="00944C4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Was ist in den </w:t>
            </w:r>
            <w:r>
              <w:rPr>
                <w:rFonts w:ascii="Calibri" w:hAnsi="Calibri"/>
                <w:szCs w:val="22"/>
              </w:rPr>
              <w:t>A</w:t>
            </w:r>
            <w:r w:rsidRPr="000F0F28">
              <w:rPr>
                <w:rFonts w:ascii="Calibri" w:hAnsi="Calibri"/>
                <w:szCs w:val="22"/>
              </w:rPr>
              <w:t>ufgaben jeweils gesucht</w:t>
            </w:r>
            <w:r>
              <w:rPr>
                <w:rFonts w:ascii="Calibri" w:hAnsi="Calibri"/>
                <w:szCs w:val="22"/>
              </w:rPr>
              <w:t>: Prozentwert, Prozentsatz oder Grundwert</w:t>
            </w:r>
            <w:r w:rsidRPr="000F0F28">
              <w:rPr>
                <w:rFonts w:ascii="Calibri" w:hAnsi="Calibri"/>
                <w:szCs w:val="22"/>
              </w:rPr>
              <w:t>.</w:t>
            </w:r>
            <w:r>
              <w:rPr>
                <w:rFonts w:ascii="Calibri" w:hAnsi="Calibri"/>
                <w:szCs w:val="22"/>
              </w:rPr>
              <w:br/>
              <w:t>(Du brauchst die Aufgaben nicht lösen.)</w:t>
            </w:r>
          </w:p>
          <w:p w14:paraId="6F875813" w14:textId="57F91A09" w:rsidR="00944C42" w:rsidRPr="008A75B3" w:rsidRDefault="00944C42" w:rsidP="008A75B3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0FC4BCC6" wp14:editId="5556C122">
                      <wp:simplePos x="0" y="0"/>
                      <wp:positionH relativeFrom="column">
                        <wp:posOffset>1642940</wp:posOffset>
                      </wp:positionH>
                      <wp:positionV relativeFrom="paragraph">
                        <wp:posOffset>54024</wp:posOffset>
                      </wp:positionV>
                      <wp:extent cx="1849755" cy="784860"/>
                      <wp:effectExtent l="0" t="0" r="4445" b="2540"/>
                      <wp:wrapNone/>
                      <wp:docPr id="316291913" name="Abgerundetes Rechteck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49755" cy="784860"/>
                              </a:xfrm>
                              <a:prstGeom prst="roundRect">
                                <a:avLst>
                                  <a:gd name="adj" fmla="val 2764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30F941" w14:textId="17DFBFF0" w:rsidR="00944C42" w:rsidRPr="003F6409" w:rsidRDefault="00944C42" w:rsidP="003F6409">
                                  <w:pPr>
                                    <w:shd w:val="clear" w:color="auto" w:fill="F2F2F2" w:themeFill="background1" w:themeFillShade="F2"/>
                                    <w:spacing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F30A6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B. </w:t>
                                  </w:r>
                                  <w:r w:rsidR="009702A2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Zur</w:t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Klasse 8a </w:t>
                                  </w:r>
                                  <w:r w:rsidR="009702A2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gehören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Mädchen. </w:t>
                                  </w:r>
                                  <w:r w:rsidR="009702A2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Das entspricht 60 % der Klasse.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Wie viele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Jugendliche</w:t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gehen insgesamt in die 8a?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C4BCC6" id="Abgerundetes Rechteck 19" o:spid="_x0000_s1297" style="position:absolute;margin-left:129.35pt;margin-top:4.25pt;width:145.65pt;height:61.8pt;z-index:2544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" fillcolor="#f2f2f2 [3052]" stroked="f">
                      <v:textbox inset="1.5mm,1mm,1mm,1mm">
                        <w:txbxContent>
                          <w:p w14:paraId="5330F941" w14:textId="17DFBFF0" w:rsidR="00944C42" w:rsidRPr="003F6409" w:rsidRDefault="00944C42" w:rsidP="003F6409">
                            <w:pPr>
                              <w:shd w:val="clear" w:color="auto" w:fill="F2F2F2" w:themeFill="background1" w:themeFillShade="F2"/>
                              <w:spacing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CF30A6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9702A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Zur</w:t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Klasse 8a </w:t>
                            </w:r>
                            <w:r w:rsidR="009702A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gehören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15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Mädchen. </w:t>
                            </w:r>
                            <w:r w:rsidR="009702A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Das entspricht 60 % der Klasse.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Wie viele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Jugendliche</w:t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gehen insgesamt in die 8a?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F0F28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2A374B6D" wp14:editId="7C3C19C1">
                      <wp:simplePos x="0" y="0"/>
                      <wp:positionH relativeFrom="column">
                        <wp:posOffset>3582327</wp:posOffset>
                      </wp:positionH>
                      <wp:positionV relativeFrom="paragraph">
                        <wp:posOffset>51826</wp:posOffset>
                      </wp:positionV>
                      <wp:extent cx="1680503" cy="784860"/>
                      <wp:effectExtent l="0" t="0" r="0" b="2540"/>
                      <wp:wrapNone/>
                      <wp:docPr id="520230574" name="Abgerundetes Rechteck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80503" cy="78486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AEA5A8" w14:textId="05AFA796" w:rsidR="00944C42" w:rsidRPr="003F6409" w:rsidRDefault="00944C42" w:rsidP="003F6409">
                                  <w:pPr>
                                    <w:shd w:val="clear" w:color="auto" w:fill="F2F2F2" w:themeFill="background1" w:themeFillShade="F2"/>
                                    <w:spacing w:after="240"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F30A6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C. </w:t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Bei einer Umfrage haben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15 % der 200 Befragten angegeben, gerne Fantasy-Bücher zu lesen.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Wie viele sind das? </w:t>
                                  </w:r>
                                </w:p>
                                <w:p w14:paraId="1715D050" w14:textId="77777777" w:rsidR="00944C42" w:rsidRPr="003F6409" w:rsidRDefault="00944C42" w:rsidP="003F6409">
                                  <w:pPr>
                                    <w:spacing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Wie viele Leute waren das?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374B6D" id="Abgerundetes Rechteck 18" o:spid="_x0000_s1298" style="position:absolute;margin-left:282.05pt;margin-top:4.1pt;width:132.3pt;height:61.8pt;z-index:2544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" fillcolor="#f2f2f2 [3052]" stroked="f">
                      <v:textbox inset="1.5mm,1mm,1mm,1mm">
                        <w:txbxContent>
                          <w:p w14:paraId="10AEA5A8" w14:textId="05AFA796" w:rsidR="00944C42" w:rsidRPr="003F6409" w:rsidRDefault="00944C42" w:rsidP="003F6409">
                            <w:pPr>
                              <w:shd w:val="clear" w:color="auto" w:fill="F2F2F2" w:themeFill="background1" w:themeFillShade="F2"/>
                              <w:spacing w:after="240"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CF30A6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Bei einer Umfrage haben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15 % der 200 Befragten angegeben, gerne Fantasy-Bücher zu lesen.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Wie viele sind das? </w:t>
                            </w:r>
                          </w:p>
                          <w:p w14:paraId="1715D050" w14:textId="77777777" w:rsidR="00944C42" w:rsidRPr="003F6409" w:rsidRDefault="00944C42" w:rsidP="003F6409">
                            <w:pPr>
                              <w:spacing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Wie viele Leute waren das?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F0F28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5C7CE35A" wp14:editId="06466329">
                      <wp:simplePos x="0" y="0"/>
                      <wp:positionH relativeFrom="column">
                        <wp:posOffset>26563</wp:posOffset>
                      </wp:positionH>
                      <wp:positionV relativeFrom="paragraph">
                        <wp:posOffset>50975</wp:posOffset>
                      </wp:positionV>
                      <wp:extent cx="1457325" cy="784928"/>
                      <wp:effectExtent l="0" t="0" r="3175" b="2540"/>
                      <wp:wrapNone/>
                      <wp:docPr id="1592487884" name="Abgerundetes Rechteck 14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57325" cy="784928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7F7101" w14:textId="15BC5501" w:rsidR="00944C42" w:rsidRPr="003F6409" w:rsidRDefault="00944C42" w:rsidP="003F6409">
                                  <w:pPr>
                                    <w:pStyle w:val="SOBText"/>
                                    <w:shd w:val="clear" w:color="auto" w:fill="F2F2F2" w:themeFill="background1" w:themeFillShade="F2"/>
                                    <w:spacing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F30A6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</w:rPr>
                                    <w:t xml:space="preserve">A. </w:t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Eine 150 </w:t>
                                  </w:r>
                                  <w:r w:rsidR="009702A2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Gramm</w:t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-Tafel Schokolade enthält 27 g Haselnüsse. Wie hoch ist der Haselnussanteil der Schokolade?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7CE35A" id="Abgerundetes Rechteck 14009" o:spid="_x0000_s1299" style="position:absolute;margin-left:2.1pt;margin-top:4pt;width:114.75pt;height:61.8pt;z-index:2544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" fillcolor="#f2f2f2 [3052]" stroked="f">
                      <v:textbox inset="1.5mm,1mm,1mm,1mm">
                        <w:txbxContent>
                          <w:p w14:paraId="307F7101" w14:textId="15BC5501" w:rsidR="00944C42" w:rsidRPr="003F6409" w:rsidRDefault="00944C42" w:rsidP="003F6409">
                            <w:pPr>
                              <w:pStyle w:val="SOBText"/>
                              <w:shd w:val="clear" w:color="auto" w:fill="F2F2F2" w:themeFill="background1" w:themeFillShade="F2"/>
                              <w:spacing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CF30A6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</w:rPr>
                              <w:t xml:space="preserve">A. </w:t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Eine 150 </w:t>
                            </w:r>
                            <w:r w:rsidR="009702A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Gramm</w:t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-Tafel Schokolade enthält 27 g Haselnüsse. Wie hoch ist der Haselnussanteil der Schokolade?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68" w:type="dxa"/>
          </w:tcPr>
          <w:p w14:paraId="364AD706" w14:textId="77777777" w:rsidR="00944C42" w:rsidRPr="000F0F28" w:rsidRDefault="00944C42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944C42" w:rsidRPr="000F0F28" w14:paraId="277A3140" w14:textId="77777777" w:rsidTr="009702A2">
        <w:tc>
          <w:tcPr>
            <w:tcW w:w="737" w:type="dxa"/>
          </w:tcPr>
          <w:p w14:paraId="50D152F0" w14:textId="77777777" w:rsidR="00944C42" w:rsidRPr="00A25D3F" w:rsidRDefault="00944C42" w:rsidP="00214B41">
            <w:pPr>
              <w:pStyle w:val="berschrift6"/>
            </w:pPr>
          </w:p>
        </w:tc>
        <w:tc>
          <w:tcPr>
            <w:tcW w:w="397" w:type="dxa"/>
          </w:tcPr>
          <w:p w14:paraId="7DCC31D2" w14:textId="633A5B66" w:rsidR="00944C42" w:rsidRPr="00A25D3F" w:rsidRDefault="00944C42" w:rsidP="00214B41">
            <w:pPr>
              <w:pStyle w:val="berschrift6"/>
            </w:pPr>
          </w:p>
        </w:tc>
        <w:tc>
          <w:tcPr>
            <w:tcW w:w="8506" w:type="dxa"/>
            <w:gridSpan w:val="2"/>
          </w:tcPr>
          <w:p w14:paraId="701FC666" w14:textId="5AE6E4B3" w:rsidR="00944C42" w:rsidRDefault="00944C42" w:rsidP="008A75B3">
            <w:pPr>
              <w:pStyle w:val="SOBText"/>
              <w:spacing w:before="240"/>
              <w:rPr>
                <w:rFonts w:ascii="Calibri" w:hAnsi="Calibri"/>
                <w:szCs w:val="22"/>
                <w:lang w:eastAsia="en-US"/>
              </w:rPr>
            </w:pPr>
            <w:r>
              <w:rPr>
                <w:rFonts w:ascii="Calibri" w:hAnsi="Calibri"/>
                <w:szCs w:val="22"/>
                <w:lang w:eastAsia="en-US"/>
              </w:rPr>
              <w:t>Gesucht: _____________      Gesucht: ________________           Gesucht: _______________</w:t>
            </w:r>
          </w:p>
          <w:p w14:paraId="1DA03E13" w14:textId="52C1FBD0" w:rsidR="00944C42" w:rsidRPr="000F0F28" w:rsidRDefault="00944C42" w:rsidP="000F0F28">
            <w:pPr>
              <w:pStyle w:val="SOBText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944C42" w:rsidRPr="000F0F28" w14:paraId="33B02766" w14:textId="77777777" w:rsidTr="009702A2">
        <w:tc>
          <w:tcPr>
            <w:tcW w:w="737" w:type="dxa"/>
          </w:tcPr>
          <w:p w14:paraId="66123474" w14:textId="77777777" w:rsidR="00944C42" w:rsidRPr="00A25D3F" w:rsidRDefault="00944C42" w:rsidP="00214B41">
            <w:pPr>
              <w:pStyle w:val="berschrift6"/>
            </w:pPr>
          </w:p>
        </w:tc>
        <w:tc>
          <w:tcPr>
            <w:tcW w:w="397" w:type="dxa"/>
          </w:tcPr>
          <w:p w14:paraId="6575B015" w14:textId="096796D6" w:rsidR="00944C42" w:rsidRPr="000F0F28" w:rsidRDefault="00944C42" w:rsidP="00214B41">
            <w:pPr>
              <w:pStyle w:val="berschrift6"/>
            </w:pPr>
            <w:r w:rsidRPr="00A25D3F">
              <w:t>b)</w:t>
            </w:r>
          </w:p>
        </w:tc>
        <w:tc>
          <w:tcPr>
            <w:tcW w:w="8506" w:type="dxa"/>
            <w:gridSpan w:val="2"/>
          </w:tcPr>
          <w:p w14:paraId="3966BFB6" w14:textId="4AFC8876" w:rsidR="00944C42" w:rsidRPr="000F0F28" w:rsidRDefault="00944C42" w:rsidP="000F0F28">
            <w:pPr>
              <w:pStyle w:val="SOBText"/>
              <w:rPr>
                <w:rFonts w:ascii="Calibri" w:hAnsi="Calibri"/>
                <w:szCs w:val="22"/>
                <w:lang w:eastAsia="en-US"/>
              </w:rPr>
            </w:pPr>
            <w:r w:rsidRPr="000F0F28">
              <w:rPr>
                <w:rFonts w:ascii="Calibri" w:hAnsi="Calibri"/>
                <w:szCs w:val="22"/>
                <w:lang w:eastAsia="en-US"/>
              </w:rPr>
              <w:t>Löse die Textaufgabe</w:t>
            </w:r>
            <w:r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CF30A6">
              <w:rPr>
                <w:rFonts w:ascii="Calibri" w:hAnsi="Calibri"/>
                <w:b/>
                <w:bCs/>
                <w:sz w:val="28"/>
                <w:szCs w:val="28"/>
                <w:lang w:eastAsia="en-US"/>
              </w:rPr>
              <w:t>B</w:t>
            </w:r>
            <w:r w:rsidRPr="000F0F28">
              <w:rPr>
                <w:rFonts w:ascii="Calibri" w:hAnsi="Calibri"/>
                <w:szCs w:val="22"/>
                <w:lang w:eastAsia="en-US"/>
              </w:rPr>
              <w:t>. Zeichne dazu einen Prozentstreifen.</w:t>
            </w:r>
          </w:p>
          <w:p w14:paraId="010B906C" w14:textId="0CD0E766" w:rsidR="00944C42" w:rsidRPr="000F0F28" w:rsidRDefault="00944C42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944C42" w:rsidRPr="000F0F28" w14:paraId="5920DCC8" w14:textId="77777777" w:rsidTr="009702A2">
        <w:trPr>
          <w:trHeight w:val="598"/>
        </w:trPr>
        <w:tc>
          <w:tcPr>
            <w:tcW w:w="737" w:type="dxa"/>
          </w:tcPr>
          <w:p w14:paraId="58642F61" w14:textId="77777777" w:rsidR="00944C42" w:rsidRPr="000F0F28" w:rsidRDefault="00944C42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7E43552" w14:textId="6373467E" w:rsidR="00944C42" w:rsidRPr="000F0F28" w:rsidRDefault="00944C42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7938" w:type="dxa"/>
          </w:tcPr>
          <w:p w14:paraId="58DE51C8" w14:textId="1986FE82" w:rsidR="00944C42" w:rsidRPr="000F0F28" w:rsidRDefault="00944C42" w:rsidP="000F0F28">
            <w:pPr>
              <w:pStyle w:val="SOBText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4E740EE5" wp14:editId="28B4EA3D">
                      <wp:simplePos x="0" y="0"/>
                      <wp:positionH relativeFrom="column">
                        <wp:posOffset>89047</wp:posOffset>
                      </wp:positionH>
                      <wp:positionV relativeFrom="paragraph">
                        <wp:posOffset>99060</wp:posOffset>
                      </wp:positionV>
                      <wp:extent cx="3882683" cy="182880"/>
                      <wp:effectExtent l="0" t="0" r="16510" b="7620"/>
                      <wp:wrapNone/>
                      <wp:docPr id="1615686125" name="Rechteck 2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2683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59FE" id="Rechteck 2537" o:spid="_x0000_s1026" style="position:absolute;margin-left:7pt;margin-top:7.8pt;width:305.7pt;height:14.4pt;z-index:2544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" filled="f" strokecolor="#a5a5a5 [2092]" strokeweight="1pt"/>
                  </w:pict>
                </mc:Fallback>
              </mc:AlternateContent>
            </w:r>
          </w:p>
          <w:p w14:paraId="2FAE64D2" w14:textId="77777777" w:rsidR="00944C42" w:rsidRPr="000F0F28" w:rsidRDefault="00944C42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568" w:type="dxa"/>
          </w:tcPr>
          <w:p w14:paraId="505E9FAF" w14:textId="77777777" w:rsidR="00944C42" w:rsidRPr="000F0F28" w:rsidRDefault="00944C42" w:rsidP="000F0F28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376050CF" w14:textId="5C698AA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782" w:type="dxa"/>
        <w:tblInd w:w="-142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737"/>
        <w:gridCol w:w="9045"/>
      </w:tblGrid>
      <w:tr w:rsidR="00654D60" w:rsidRPr="000F0F28" w14:paraId="6700E490" w14:textId="77777777" w:rsidTr="009702A2">
        <w:tc>
          <w:tcPr>
            <w:tcW w:w="737" w:type="dxa"/>
          </w:tcPr>
          <w:p w14:paraId="0508DCE9" w14:textId="0CDAA1EA" w:rsidR="00654D60" w:rsidRPr="008F796E" w:rsidRDefault="00654D60" w:rsidP="009702A2">
            <w:pPr>
              <w:pStyle w:val="berschrift5"/>
              <w:spacing w:after="120"/>
              <w:rPr>
                <w:szCs w:val="28"/>
              </w:rPr>
            </w:pPr>
            <w:r w:rsidRPr="001E1D84">
              <w:rPr>
                <w:szCs w:val="28"/>
              </w:rPr>
              <w:t>7</w:t>
            </w:r>
          </w:p>
        </w:tc>
        <w:tc>
          <w:tcPr>
            <w:tcW w:w="9045" w:type="dxa"/>
          </w:tcPr>
          <w:p w14:paraId="2E388430" w14:textId="0CC12E46" w:rsidR="00654D60" w:rsidRPr="008F796E" w:rsidRDefault="00654D60" w:rsidP="009702A2">
            <w:pPr>
              <w:pStyle w:val="berschrift5"/>
              <w:spacing w:after="120"/>
              <w:rPr>
                <w:szCs w:val="28"/>
              </w:rPr>
            </w:pPr>
            <w:r w:rsidRPr="008F796E">
              <w:rPr>
                <w:szCs w:val="28"/>
              </w:rPr>
              <w:t>Textaufgaben selbst erstellen</w:t>
            </w:r>
            <w:r w:rsidRPr="008F796E">
              <w:rPr>
                <w:szCs w:val="28"/>
              </w:rPr>
              <w:tab/>
            </w:r>
          </w:p>
        </w:tc>
      </w:tr>
      <w:tr w:rsidR="00654D60" w:rsidRPr="000F0F28" w14:paraId="528FB182" w14:textId="77777777" w:rsidTr="009702A2">
        <w:tc>
          <w:tcPr>
            <w:tcW w:w="737" w:type="dxa"/>
          </w:tcPr>
          <w:p w14:paraId="284D59E8" w14:textId="77777777" w:rsidR="00654D60" w:rsidRPr="000F0F28" w:rsidRDefault="00654D60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9045" w:type="dxa"/>
            <w:tcBorders>
              <w:bottom w:val="single" w:sz="6" w:space="0" w:color="808080"/>
            </w:tcBorders>
          </w:tcPr>
          <w:p w14:paraId="3A7EDAD8" w14:textId="77777777" w:rsidR="00654D60" w:rsidRPr="000F0F28" w:rsidRDefault="00654D60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  <w:r w:rsidRPr="000F0F28">
              <w:rPr>
                <w:rFonts w:ascii="Calibri" w:hAnsi="Calibri"/>
                <w:szCs w:val="22"/>
              </w:rPr>
              <w:t>Schreibe zu der Aufgabe „70 % von 200 sind 140“ eine eigene Textaufgabe.</w:t>
            </w:r>
          </w:p>
          <w:p w14:paraId="2F9E67D6" w14:textId="77777777" w:rsidR="00654D60" w:rsidRPr="000F0F28" w:rsidRDefault="00654D60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</w:tc>
      </w:tr>
      <w:tr w:rsidR="00654D60" w:rsidRPr="000F0F28" w14:paraId="41E6C990" w14:textId="77777777" w:rsidTr="009702A2">
        <w:tc>
          <w:tcPr>
            <w:tcW w:w="737" w:type="dxa"/>
            <w:tcBorders>
              <w:right w:val="single" w:sz="6" w:space="0" w:color="808080"/>
            </w:tcBorders>
          </w:tcPr>
          <w:p w14:paraId="6D99B073" w14:textId="77777777" w:rsidR="00654D60" w:rsidRPr="000F0F28" w:rsidRDefault="00654D60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C131F05" w14:textId="77777777" w:rsidR="00654D60" w:rsidRPr="000F0F28" w:rsidRDefault="00654D60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  <w:p w14:paraId="4499C43B" w14:textId="77777777" w:rsidR="00654D60" w:rsidRDefault="00654D60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  <w:p w14:paraId="7C4BC7CA" w14:textId="77777777" w:rsidR="00654D60" w:rsidRPr="000F0F28" w:rsidRDefault="00654D60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  <w:p w14:paraId="5A09D4DD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4637FC6D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</w:tr>
    </w:tbl>
    <w:p w14:paraId="2900422C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782" w:type="dxa"/>
        <w:tblInd w:w="-142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4253"/>
        <w:gridCol w:w="3288"/>
        <w:gridCol w:w="1107"/>
      </w:tblGrid>
      <w:tr w:rsidR="00654D60" w:rsidRPr="000F0F28" w14:paraId="4D0E423A" w14:textId="77777777" w:rsidTr="009702A2">
        <w:trPr>
          <w:gridAfter w:val="1"/>
          <w:wAfter w:w="1107" w:type="dxa"/>
        </w:trPr>
        <w:tc>
          <w:tcPr>
            <w:tcW w:w="737" w:type="dxa"/>
          </w:tcPr>
          <w:p w14:paraId="09F75426" w14:textId="60ECF756" w:rsidR="00654D60" w:rsidRPr="001E1D84" w:rsidRDefault="00654D60" w:rsidP="009702A2">
            <w:pPr>
              <w:pStyle w:val="berschrift5"/>
              <w:spacing w:after="120"/>
              <w:rPr>
                <w:szCs w:val="28"/>
              </w:rPr>
            </w:pPr>
            <w:r w:rsidRPr="001E1D84">
              <w:rPr>
                <w:szCs w:val="28"/>
              </w:rPr>
              <w:t>8</w:t>
            </w:r>
          </w:p>
        </w:tc>
        <w:tc>
          <w:tcPr>
            <w:tcW w:w="7938" w:type="dxa"/>
            <w:gridSpan w:val="3"/>
          </w:tcPr>
          <w:p w14:paraId="46354718" w14:textId="6A18E9C0" w:rsidR="00654D60" w:rsidRPr="008F796E" w:rsidRDefault="00654D60" w:rsidP="009702A2">
            <w:pPr>
              <w:pStyle w:val="berschrift5"/>
              <w:spacing w:after="120"/>
              <w:rPr>
                <w:szCs w:val="28"/>
              </w:rPr>
            </w:pPr>
            <w:r w:rsidRPr="008F796E">
              <w:rPr>
                <w:szCs w:val="28"/>
              </w:rPr>
              <w:t>Schwierigere Textaufgaben bearbeiten</w:t>
            </w:r>
            <w:r w:rsidRPr="008F796E">
              <w:rPr>
                <w:szCs w:val="28"/>
              </w:rPr>
              <w:tab/>
            </w:r>
          </w:p>
        </w:tc>
      </w:tr>
      <w:tr w:rsidR="00654D60" w:rsidRPr="000F0F28" w14:paraId="270B7C80" w14:textId="77777777" w:rsidTr="009702A2">
        <w:tc>
          <w:tcPr>
            <w:tcW w:w="737" w:type="dxa"/>
          </w:tcPr>
          <w:p w14:paraId="395CC857" w14:textId="77777777" w:rsidR="00654D60" w:rsidRPr="00A25D3F" w:rsidRDefault="00654D60" w:rsidP="00214B41">
            <w:pPr>
              <w:pStyle w:val="berschrift6"/>
            </w:pPr>
          </w:p>
        </w:tc>
        <w:tc>
          <w:tcPr>
            <w:tcW w:w="397" w:type="dxa"/>
          </w:tcPr>
          <w:p w14:paraId="370F8ECD" w14:textId="1D8CB086" w:rsidR="00654D60" w:rsidRPr="000F0F28" w:rsidRDefault="00654D60" w:rsidP="00214B41">
            <w:pPr>
              <w:pStyle w:val="berschrift6"/>
            </w:pPr>
            <w:r w:rsidRPr="00A25D3F">
              <w:t>a)</w:t>
            </w:r>
          </w:p>
        </w:tc>
        <w:tc>
          <w:tcPr>
            <w:tcW w:w="8648" w:type="dxa"/>
            <w:gridSpan w:val="3"/>
          </w:tcPr>
          <w:p w14:paraId="6AE61F3E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Fülle die Lücken aus und schreibe die Rechnung auf die Rückseite. </w:t>
            </w:r>
          </w:p>
          <w:p w14:paraId="19498663" w14:textId="0C9411F7" w:rsidR="00654D60" w:rsidRPr="000F0F28" w:rsidRDefault="009702A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Gehe von einer Mehrwertsteuer von 19 % aus.</w:t>
            </w:r>
          </w:p>
        </w:tc>
      </w:tr>
      <w:tr w:rsidR="00654D60" w:rsidRPr="000F0F28" w14:paraId="05C9C15C" w14:textId="77777777" w:rsidTr="009702A2">
        <w:tc>
          <w:tcPr>
            <w:tcW w:w="737" w:type="dxa"/>
          </w:tcPr>
          <w:p w14:paraId="0CD804AB" w14:textId="77777777" w:rsidR="00654D60" w:rsidRPr="000F0F28" w:rsidRDefault="00654D60" w:rsidP="003F6409"/>
        </w:tc>
        <w:tc>
          <w:tcPr>
            <w:tcW w:w="397" w:type="dxa"/>
          </w:tcPr>
          <w:p w14:paraId="7EB40640" w14:textId="377E8C45" w:rsidR="00654D60" w:rsidRPr="000F0F28" w:rsidRDefault="00654D60" w:rsidP="003F6409"/>
        </w:tc>
        <w:tc>
          <w:tcPr>
            <w:tcW w:w="4253" w:type="dxa"/>
            <w:vAlign w:val="center"/>
          </w:tcPr>
          <w:p w14:paraId="5B60B797" w14:textId="77777777" w:rsidR="00654D60" w:rsidRPr="000F0F28" w:rsidRDefault="00654D60" w:rsidP="003F6409">
            <w:pPr>
              <w:rPr>
                <w:b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286FFCBD" w14:textId="77777777" w:rsidR="00654D60" w:rsidRPr="000F0F28" w:rsidRDefault="00654D60" w:rsidP="003F6409">
            <w:pPr>
              <w:rPr>
                <w:b/>
              </w:rPr>
            </w:pPr>
            <w:r w:rsidRPr="000F0F28">
              <w:rPr>
                <w:noProof/>
              </w:rPr>
              <w:drawing>
                <wp:anchor distT="0" distB="0" distL="114300" distR="114300" simplePos="0" relativeHeight="254509056" behindDoc="0" locked="0" layoutInCell="1" allowOverlap="1" wp14:anchorId="09D00606" wp14:editId="51A5DC04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107950</wp:posOffset>
                  </wp:positionV>
                  <wp:extent cx="447675" cy="285750"/>
                  <wp:effectExtent l="0" t="0" r="0" b="6350"/>
                  <wp:wrapNone/>
                  <wp:docPr id="367024834" name="Bild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4D60" w:rsidRPr="000F0F28" w14:paraId="6A4293CB" w14:textId="77777777" w:rsidTr="009702A2">
        <w:tc>
          <w:tcPr>
            <w:tcW w:w="737" w:type="dxa"/>
          </w:tcPr>
          <w:p w14:paraId="33D4770F" w14:textId="77777777" w:rsidR="00654D60" w:rsidRPr="000F0F28" w:rsidRDefault="00654D60" w:rsidP="000F0F28">
            <w:pPr>
              <w:pStyle w:val="berschrift2"/>
              <w:spacing w:after="0"/>
              <w:rPr>
                <w:color w:val="70BCC9" w:themeColor="text2" w:themeTint="99"/>
                <w:sz w:val="22"/>
                <w:szCs w:val="22"/>
              </w:rPr>
            </w:pPr>
          </w:p>
        </w:tc>
        <w:tc>
          <w:tcPr>
            <w:tcW w:w="397" w:type="dxa"/>
          </w:tcPr>
          <w:p w14:paraId="280B8B37" w14:textId="5637C02E" w:rsidR="00654D60" w:rsidRPr="000F0F28" w:rsidRDefault="00654D60" w:rsidP="000F0F28">
            <w:pPr>
              <w:pStyle w:val="berschrift2"/>
              <w:spacing w:after="0"/>
              <w:rPr>
                <w:color w:val="70BCC9" w:themeColor="text2" w:themeTint="99"/>
                <w:sz w:val="22"/>
                <w:szCs w:val="22"/>
              </w:rPr>
            </w:pPr>
          </w:p>
        </w:tc>
        <w:tc>
          <w:tcPr>
            <w:tcW w:w="4253" w:type="dxa"/>
          </w:tcPr>
          <w:p w14:paraId="5DE87793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(1) Preis ohne Mehrwertsteuer: 20 €</w:t>
            </w:r>
          </w:p>
          <w:p w14:paraId="3A401DE4" w14:textId="77777777" w:rsidR="00654D60" w:rsidRPr="000F0F28" w:rsidRDefault="00654D60" w:rsidP="000F0F28">
            <w:pPr>
              <w:pStyle w:val="SOBText"/>
              <w:spacing w:before="240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508032" behindDoc="0" locked="0" layoutInCell="1" allowOverlap="1" wp14:anchorId="3821B799" wp14:editId="3F8AFA01">
                  <wp:simplePos x="0" y="0"/>
                  <wp:positionH relativeFrom="column">
                    <wp:posOffset>1842770</wp:posOffset>
                  </wp:positionH>
                  <wp:positionV relativeFrom="paragraph">
                    <wp:posOffset>88900</wp:posOffset>
                  </wp:positionV>
                  <wp:extent cx="447675" cy="285750"/>
                  <wp:effectExtent l="0" t="0" r="0" b="6350"/>
                  <wp:wrapNone/>
                  <wp:docPr id="733089889" name="Bild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       Preis mit Mehrwertsteuer: </w:t>
            </w:r>
          </w:p>
          <w:p w14:paraId="48C7855A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29539926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4395" w:type="dxa"/>
            <w:gridSpan w:val="2"/>
          </w:tcPr>
          <w:p w14:paraId="07271D47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(2) Preis ohne Mehrwertsteuer: </w:t>
            </w:r>
          </w:p>
          <w:p w14:paraId="029AD170" w14:textId="77777777" w:rsidR="00654D60" w:rsidRPr="000F0F28" w:rsidRDefault="00654D60" w:rsidP="000F0F28">
            <w:pPr>
              <w:pStyle w:val="SOBText"/>
              <w:spacing w:before="240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Höhe der Mehrwertsteuer:        38 €</w:t>
            </w:r>
          </w:p>
          <w:p w14:paraId="08616259" w14:textId="77777777" w:rsidR="00654D60" w:rsidRPr="000F0F28" w:rsidRDefault="00654D60" w:rsidP="000F0F28">
            <w:pPr>
              <w:pStyle w:val="SOBText"/>
              <w:spacing w:before="240"/>
              <w:rPr>
                <w:rFonts w:ascii="Calibri" w:hAnsi="Calibri"/>
                <w:b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510080" behindDoc="0" locked="0" layoutInCell="1" allowOverlap="1" wp14:anchorId="45EF3E45" wp14:editId="62F6759E">
                  <wp:simplePos x="0" y="0"/>
                  <wp:positionH relativeFrom="column">
                    <wp:posOffset>1967865</wp:posOffset>
                  </wp:positionH>
                  <wp:positionV relativeFrom="paragraph">
                    <wp:posOffset>86995</wp:posOffset>
                  </wp:positionV>
                  <wp:extent cx="447675" cy="285750"/>
                  <wp:effectExtent l="0" t="0" r="0" b="6350"/>
                  <wp:wrapNone/>
                  <wp:docPr id="1176470083" name="Bild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       Preis mit Mehrwertsteuer:    </w:t>
            </w:r>
          </w:p>
        </w:tc>
      </w:tr>
      <w:tr w:rsidR="00654D60" w:rsidRPr="000F0F28" w14:paraId="05DF02CA" w14:textId="77777777" w:rsidTr="009702A2">
        <w:tc>
          <w:tcPr>
            <w:tcW w:w="737" w:type="dxa"/>
          </w:tcPr>
          <w:p w14:paraId="01CBA585" w14:textId="77777777" w:rsidR="00654D60" w:rsidRPr="000F0F28" w:rsidRDefault="00654D60" w:rsidP="003F6409"/>
        </w:tc>
        <w:tc>
          <w:tcPr>
            <w:tcW w:w="397" w:type="dxa"/>
          </w:tcPr>
          <w:p w14:paraId="172CB34B" w14:textId="78E845D3" w:rsidR="00654D60" w:rsidRPr="000F0F28" w:rsidRDefault="00654D60" w:rsidP="003F6409"/>
        </w:tc>
        <w:tc>
          <w:tcPr>
            <w:tcW w:w="4253" w:type="dxa"/>
          </w:tcPr>
          <w:p w14:paraId="28E70CA1" w14:textId="77777777" w:rsidR="00654D60" w:rsidRPr="000F0F28" w:rsidRDefault="00654D60" w:rsidP="003F6409">
            <w:pPr>
              <w:rPr>
                <w:b/>
              </w:rPr>
            </w:pPr>
          </w:p>
        </w:tc>
        <w:tc>
          <w:tcPr>
            <w:tcW w:w="4395" w:type="dxa"/>
            <w:gridSpan w:val="2"/>
          </w:tcPr>
          <w:p w14:paraId="42DC41CC" w14:textId="7F6A5F08" w:rsidR="00654D60" w:rsidRPr="000F0F28" w:rsidRDefault="00654D60" w:rsidP="003F6409">
            <w:pPr>
              <w:rPr>
                <w:b/>
              </w:rPr>
            </w:pPr>
            <w:r w:rsidRPr="000F0F28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511104" behindDoc="0" locked="0" layoutInCell="1" allowOverlap="1" wp14:anchorId="2E17CDE7" wp14:editId="240B2B61">
                      <wp:simplePos x="0" y="0"/>
                      <wp:positionH relativeFrom="column">
                        <wp:posOffset>-56368</wp:posOffset>
                      </wp:positionH>
                      <wp:positionV relativeFrom="paragraph">
                        <wp:posOffset>160753</wp:posOffset>
                      </wp:positionV>
                      <wp:extent cx="2847584" cy="597877"/>
                      <wp:effectExtent l="0" t="0" r="0" b="0"/>
                      <wp:wrapNone/>
                      <wp:docPr id="421570407" name="Abgerundetes Rechteck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47584" cy="597877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F08EA" w14:textId="3AFA6F80" w:rsidR="00654D60" w:rsidRPr="00530751" w:rsidRDefault="00654D60" w:rsidP="00CF30A6">
                                  <w:pPr>
                                    <w:shd w:val="clear" w:color="auto" w:fill="F2F2F2" w:themeFill="background1" w:themeFillShade="F2"/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 xml:space="preserve">Im Jahr 2013 besuchten 1020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Lernende </w:t>
                                  </w: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 xml:space="preserve">die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 xml:space="preserve">chule.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>014 waren es nur noch 918.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Um wie viel Prozent ist die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Lernenden</w:t>
                                  </w:r>
                                  <w:r w:rsidR="009702A2">
                                    <w:rPr>
                                      <w:sz w:val="20"/>
                                      <w:szCs w:val="20"/>
                                    </w:rPr>
                                    <w:t>an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zahl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gesunken?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17CDE7" id="Abgerundetes Rechteck 32" o:spid="_x0000_s1300" style="position:absolute;margin-left:-4.45pt;margin-top:12.65pt;width:224.2pt;height:47.1pt;z-index:2545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" fillcolor="#f2f2f2 [3052]" stroked="f">
                      <v:textbox>
                        <w:txbxContent>
                          <w:p w14:paraId="209F08EA" w14:textId="3AFA6F80" w:rsidR="00654D60" w:rsidRPr="00530751" w:rsidRDefault="00654D60" w:rsidP="00CF30A6">
                            <w:pPr>
                              <w:shd w:val="clear" w:color="auto" w:fill="F2F2F2" w:themeFill="background1" w:themeFillShade="F2"/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530751">
                              <w:rPr>
                                <w:sz w:val="20"/>
                                <w:szCs w:val="20"/>
                              </w:rPr>
                              <w:t xml:space="preserve">Im Jahr 2013 besuchten 1020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Lernende </w:t>
                            </w:r>
                            <w:r w:rsidRPr="00530751">
                              <w:rPr>
                                <w:sz w:val="20"/>
                                <w:szCs w:val="20"/>
                              </w:rPr>
                              <w:t xml:space="preserve">die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530751">
                              <w:rPr>
                                <w:sz w:val="20"/>
                                <w:szCs w:val="20"/>
                              </w:rPr>
                              <w:t xml:space="preserve">chule.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530751">
                              <w:rPr>
                                <w:sz w:val="20"/>
                                <w:szCs w:val="20"/>
                              </w:rPr>
                              <w:t>014 waren es nur noch 918.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Um wie viel Prozent ist die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Lernenden</w:t>
                            </w:r>
                            <w:r w:rsidR="009702A2">
                              <w:rPr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zahl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gesunken?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654D60" w:rsidRPr="000F0F28" w14:paraId="1A22F333" w14:textId="77777777" w:rsidTr="009702A2">
        <w:tc>
          <w:tcPr>
            <w:tcW w:w="737" w:type="dxa"/>
          </w:tcPr>
          <w:p w14:paraId="290919C9" w14:textId="77777777" w:rsidR="00654D60" w:rsidRPr="000F0F28" w:rsidRDefault="00654D60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77AB3AF" w14:textId="7C998826" w:rsidR="00654D60" w:rsidRPr="000F0F28" w:rsidRDefault="00654D60" w:rsidP="009702A2">
            <w:pPr>
              <w:pStyle w:val="SOBberschrift2"/>
              <w:spacing w:before="0" w:after="0"/>
              <w:rPr>
                <w:sz w:val="22"/>
                <w:szCs w:val="22"/>
              </w:rPr>
            </w:pPr>
            <w:r w:rsidRPr="000F0F28">
              <w:rPr>
                <w:sz w:val="22"/>
                <w:szCs w:val="22"/>
              </w:rPr>
              <w:t>b)</w:t>
            </w:r>
          </w:p>
        </w:tc>
        <w:tc>
          <w:tcPr>
            <w:tcW w:w="8648" w:type="dxa"/>
            <w:gridSpan w:val="3"/>
          </w:tcPr>
          <w:p w14:paraId="194C122C" w14:textId="60CBA449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Zeichne einen Prozentstreifen </w:t>
            </w:r>
            <w:r>
              <w:rPr>
                <w:rFonts w:ascii="Calibri" w:hAnsi="Calibri"/>
                <w:szCs w:val="22"/>
              </w:rPr>
              <w:br/>
            </w:r>
            <w:r w:rsidRPr="000F0F28">
              <w:rPr>
                <w:rFonts w:ascii="Calibri" w:hAnsi="Calibri"/>
                <w:szCs w:val="22"/>
              </w:rPr>
              <w:t>zu der Aufgabe</w:t>
            </w:r>
            <w:r>
              <w:rPr>
                <w:rFonts w:ascii="Calibri" w:hAnsi="Calibri"/>
                <w:szCs w:val="22"/>
              </w:rPr>
              <w:t xml:space="preserve"> und berechne</w:t>
            </w:r>
            <w:r w:rsidRPr="000F0F28">
              <w:rPr>
                <w:rFonts w:ascii="Calibri" w:hAnsi="Calibri"/>
                <w:szCs w:val="22"/>
              </w:rPr>
              <w:t xml:space="preserve">. </w:t>
            </w:r>
          </w:p>
          <w:p w14:paraId="46EA0C21" w14:textId="423CF56D" w:rsidR="00654D60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54BAAF8F" w14:textId="661E938E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513152" behindDoc="0" locked="0" layoutInCell="1" allowOverlap="1" wp14:anchorId="111FF0AF" wp14:editId="25160C7E">
                  <wp:simplePos x="0" y="0"/>
                  <wp:positionH relativeFrom="column">
                    <wp:posOffset>4054622</wp:posOffset>
                  </wp:positionH>
                  <wp:positionV relativeFrom="paragraph">
                    <wp:posOffset>160557</wp:posOffset>
                  </wp:positionV>
                  <wp:extent cx="447675" cy="285750"/>
                  <wp:effectExtent l="0" t="0" r="0" b="6350"/>
                  <wp:wrapNone/>
                  <wp:docPr id="749967438" name="Bild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E0195E" w14:textId="3E0F9F5A" w:rsidR="00654D60" w:rsidRPr="000F0F28" w:rsidRDefault="00654D60" w:rsidP="00CF30A6">
            <w:pPr>
              <w:pStyle w:val="SOBText"/>
              <w:spacing w:before="12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4512128" behindDoc="0" locked="0" layoutInCell="1" allowOverlap="1" wp14:anchorId="09142AFA" wp14:editId="5B8C012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92075</wp:posOffset>
                      </wp:positionV>
                      <wp:extent cx="3009900" cy="182880"/>
                      <wp:effectExtent l="0" t="0" r="12700" b="7620"/>
                      <wp:wrapNone/>
                      <wp:docPr id="262586806" name="Rechteck 2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0D508" id="Rechteck 2537" o:spid="_x0000_s1026" style="position:absolute;margin-left:.15pt;margin-top:7.25pt;width:237pt;height:14.4pt;z-index:2545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" filled="f" strokecolor="#a5a5a5 [2092]" strokeweight="1pt"/>
                  </w:pict>
                </mc:Fallback>
              </mc:AlternateContent>
            </w:r>
            <w:r>
              <w:rPr>
                <w:rFonts w:ascii="Calibri" w:hAnsi="Calibri"/>
                <w:szCs w:val="22"/>
              </w:rPr>
              <w:t xml:space="preserve">                                                                                                       Antwort: Um                  %. </w:t>
            </w:r>
          </w:p>
          <w:p w14:paraId="47DF2B9B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</w:tr>
    </w:tbl>
    <w:p w14:paraId="3CC9E725" w14:textId="77777777" w:rsidR="003F6409" w:rsidRDefault="003F6409" w:rsidP="000F0F28">
      <w:pPr>
        <w:spacing w:line="240" w:lineRule="auto"/>
        <w:rPr>
          <w:rFonts w:ascii="Calibri" w:hAnsi="Calibri"/>
        </w:rPr>
        <w:sectPr w:rsidR="003F6409" w:rsidSect="001130EE">
          <w:headerReference w:type="default" r:id="rId98"/>
          <w:footerReference w:type="default" r:id="rId99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78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216"/>
        <w:gridCol w:w="22"/>
        <w:gridCol w:w="410"/>
      </w:tblGrid>
      <w:tr w:rsidR="00903D7F" w:rsidRPr="008249EA" w14:paraId="281D16F4" w14:textId="77777777" w:rsidTr="00BC5528">
        <w:trPr>
          <w:gridAfter w:val="2"/>
          <w:wAfter w:w="432" w:type="dxa"/>
          <w:trHeight w:val="561"/>
        </w:trPr>
        <w:tc>
          <w:tcPr>
            <w:tcW w:w="737" w:type="dxa"/>
          </w:tcPr>
          <w:p w14:paraId="62E267BA" w14:textId="4000B76B" w:rsidR="00903D7F" w:rsidRPr="008F796E" w:rsidRDefault="00903D7F" w:rsidP="00BC5528">
            <w:pPr>
              <w:pStyle w:val="berschrift1"/>
              <w:spacing w:before="240"/>
              <w:rPr>
                <w:szCs w:val="30"/>
              </w:rPr>
            </w:pPr>
            <w:r w:rsidRPr="001E1D84">
              <w:rPr>
                <w:szCs w:val="30"/>
              </w:rPr>
              <w:lastRenderedPageBreak/>
              <w:t>C</w:t>
            </w:r>
          </w:p>
        </w:tc>
        <w:tc>
          <w:tcPr>
            <w:tcW w:w="8613" w:type="dxa"/>
            <w:gridSpan w:val="2"/>
          </w:tcPr>
          <w:p w14:paraId="22B22AB5" w14:textId="4740356D" w:rsidR="00903D7F" w:rsidRPr="008F796E" w:rsidRDefault="00283921" w:rsidP="00BC5528">
            <w:pPr>
              <w:pStyle w:val="berschrift1"/>
              <w:spacing w:before="240"/>
              <w:rPr>
                <w:szCs w:val="30"/>
              </w:rPr>
            </w:pPr>
            <w:r w:rsidRPr="008F796E">
              <w:rPr>
                <w:szCs w:val="30"/>
              </w:rPr>
              <w:t xml:space="preserve">Ich kann </w:t>
            </w:r>
            <w:r w:rsidR="00903D7F" w:rsidRPr="008F796E">
              <w:rPr>
                <w:szCs w:val="30"/>
              </w:rPr>
              <w:t>mit Textaufgaben zur Prozentrechnung umgehen</w:t>
            </w:r>
          </w:p>
        </w:tc>
      </w:tr>
      <w:tr w:rsidR="00903D7F" w:rsidRPr="008249EA" w14:paraId="1264DFA4" w14:textId="77777777" w:rsidTr="00BC5528">
        <w:trPr>
          <w:gridAfter w:val="2"/>
          <w:wAfter w:w="432" w:type="dxa"/>
        </w:trPr>
        <w:tc>
          <w:tcPr>
            <w:tcW w:w="737" w:type="dxa"/>
          </w:tcPr>
          <w:p w14:paraId="54A9BDA7" w14:textId="77777777" w:rsidR="00903D7F" w:rsidRPr="008F796E" w:rsidRDefault="00903D7F" w:rsidP="008F796E">
            <w:pPr>
              <w:pStyle w:val="berschriftAufgaben"/>
            </w:pPr>
            <w:r w:rsidRPr="008F796E">
              <w:t>6</w:t>
            </w:r>
          </w:p>
        </w:tc>
        <w:tc>
          <w:tcPr>
            <w:tcW w:w="8613" w:type="dxa"/>
            <w:gridSpan w:val="2"/>
          </w:tcPr>
          <w:p w14:paraId="663B7784" w14:textId="7F0500B6" w:rsidR="00903D7F" w:rsidRPr="001F4256" w:rsidRDefault="00903D7F" w:rsidP="00BC5528">
            <w:pPr>
              <w:pStyle w:val="berschriftAufgaben"/>
            </w:pPr>
            <w:r w:rsidRPr="00BC5528">
              <w:t xml:space="preserve">Verschiedene Textaufgaben unterscheiden </w:t>
            </w:r>
          </w:p>
        </w:tc>
      </w:tr>
      <w:tr w:rsidR="00903D7F" w:rsidRPr="00903D7F" w14:paraId="3C423573" w14:textId="77777777" w:rsidTr="00BC5528">
        <w:trPr>
          <w:gridAfter w:val="2"/>
          <w:wAfter w:w="432" w:type="dxa"/>
          <w:trHeight w:val="471"/>
        </w:trPr>
        <w:tc>
          <w:tcPr>
            <w:tcW w:w="737" w:type="dxa"/>
          </w:tcPr>
          <w:p w14:paraId="42E46481" w14:textId="77777777" w:rsidR="00903D7F" w:rsidRPr="00903D7F" w:rsidRDefault="00903D7F" w:rsidP="00903D7F">
            <w:pPr>
              <w:pStyle w:val="berschrift3"/>
            </w:pPr>
            <w:r w:rsidRPr="00903D7F">
              <w:t>6.1</w:t>
            </w:r>
          </w:p>
        </w:tc>
        <w:tc>
          <w:tcPr>
            <w:tcW w:w="8613" w:type="dxa"/>
            <w:gridSpan w:val="2"/>
          </w:tcPr>
          <w:p w14:paraId="7B490B44" w14:textId="5C5F6850" w:rsidR="00903D7F" w:rsidRPr="00903D7F" w:rsidRDefault="00903D7F" w:rsidP="00903D7F">
            <w:pPr>
              <w:pStyle w:val="berschrift3"/>
            </w:pPr>
            <w:r w:rsidRPr="00903D7F">
              <w:t xml:space="preserve">Was gehört zusammen? </w:t>
            </w:r>
          </w:p>
        </w:tc>
      </w:tr>
      <w:tr w:rsidR="00903D7F" w:rsidRPr="00903D7F" w14:paraId="126E549E" w14:textId="77777777" w:rsidTr="00BC5528">
        <w:trPr>
          <w:gridAfter w:val="1"/>
          <w:wAfter w:w="410" w:type="dxa"/>
          <w:trHeight w:val="737"/>
        </w:trPr>
        <w:tc>
          <w:tcPr>
            <w:tcW w:w="737" w:type="dxa"/>
          </w:tcPr>
          <w:p w14:paraId="53095F75" w14:textId="77777777" w:rsidR="00903D7F" w:rsidRPr="00903D7F" w:rsidRDefault="00903D7F" w:rsidP="00903D7F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97" w:type="dxa"/>
          </w:tcPr>
          <w:p w14:paraId="299FEDD0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  <w:r w:rsidRPr="00903D7F">
              <w:rPr>
                <w:noProof/>
                <w:color w:val="auto"/>
              </w:rPr>
              <w:t xml:space="preserve"> </w:t>
            </w:r>
          </w:p>
        </w:tc>
        <w:tc>
          <w:tcPr>
            <w:tcW w:w="8238" w:type="dxa"/>
            <w:gridSpan w:val="2"/>
          </w:tcPr>
          <w:p w14:paraId="77730406" w14:textId="744C8E53" w:rsidR="00903D7F" w:rsidRPr="00903D7F" w:rsidRDefault="00903D7F" w:rsidP="00903D7F">
            <w:r w:rsidRPr="00903D7F">
              <w:t xml:space="preserve">Welcher Prozentstreifen passt zu welcher Textaufgabe? </w:t>
            </w:r>
            <w:r w:rsidR="00912F8F">
              <w:br/>
            </w:r>
            <w:r w:rsidRPr="00903D7F">
              <w:t>Beschrifte den passenden Prozentstreifen und trage die gegebenen Werte ein.</w:t>
            </w:r>
          </w:p>
        </w:tc>
      </w:tr>
      <w:tr w:rsidR="00903D7F" w:rsidRPr="00903D7F" w14:paraId="0040B2E2" w14:textId="77777777" w:rsidTr="00BC5528">
        <w:trPr>
          <w:gridAfter w:val="1"/>
          <w:wAfter w:w="410" w:type="dxa"/>
          <w:trHeight w:val="4881"/>
        </w:trPr>
        <w:tc>
          <w:tcPr>
            <w:tcW w:w="737" w:type="dxa"/>
          </w:tcPr>
          <w:p w14:paraId="2DB0DD3C" w14:textId="77777777" w:rsidR="00903D7F" w:rsidRPr="00903D7F" w:rsidRDefault="00903D7F" w:rsidP="00903D7F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97" w:type="dxa"/>
          </w:tcPr>
          <w:p w14:paraId="7524043C" w14:textId="77777777" w:rsidR="00903D7F" w:rsidRPr="00903D7F" w:rsidRDefault="00903D7F" w:rsidP="00903D7F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8238" w:type="dxa"/>
            <w:gridSpan w:val="2"/>
          </w:tcPr>
          <w:tbl>
            <w:tblPr>
              <w:tblpPr w:leftFromText="141" w:rightFromText="141" w:vertAnchor="page" w:horzAnchor="margin" w:tblpY="1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544"/>
              <w:gridCol w:w="4730"/>
            </w:tblGrid>
            <w:tr w:rsidR="00903D7F" w:rsidRPr="00903D7F" w14:paraId="01C259D0" w14:textId="77777777" w:rsidTr="00912F8F">
              <w:trPr>
                <w:trHeight w:val="80"/>
              </w:trPr>
              <w:tc>
                <w:tcPr>
                  <w:tcW w:w="3544" w:type="dxa"/>
                </w:tcPr>
                <w:p w14:paraId="01C36FE8" w14:textId="77777777" w:rsidR="00903D7F" w:rsidRPr="00903D7F" w:rsidRDefault="00903D7F" w:rsidP="002F1275">
                  <w:pPr>
                    <w:spacing w:after="60"/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Textaufgabe</w:t>
                  </w:r>
                </w:p>
              </w:tc>
              <w:tc>
                <w:tcPr>
                  <w:tcW w:w="4730" w:type="dxa"/>
                </w:tcPr>
                <w:p w14:paraId="41A8BF5E" w14:textId="77777777" w:rsidR="00903D7F" w:rsidRPr="00903D7F" w:rsidRDefault="00903D7F" w:rsidP="00903D7F">
                  <w:pPr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Prozentstreifen</w:t>
                  </w:r>
                </w:p>
              </w:tc>
            </w:tr>
            <w:tr w:rsidR="00903D7F" w:rsidRPr="00903D7F" w14:paraId="7C326B88" w14:textId="77777777" w:rsidTr="00912F8F">
              <w:trPr>
                <w:trHeight w:val="1304"/>
              </w:trPr>
              <w:tc>
                <w:tcPr>
                  <w:tcW w:w="3544" w:type="dxa"/>
                </w:tcPr>
                <w:p w14:paraId="28A10F60" w14:textId="77777777" w:rsidR="00903D7F" w:rsidRPr="00903D7F" w:rsidRDefault="00903D7F" w:rsidP="00903D7F">
                  <w:pPr>
                    <w:rPr>
                      <w:b/>
                      <w:color w:val="808080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87840" behindDoc="0" locked="0" layoutInCell="1" allowOverlap="1" wp14:anchorId="02EE3CC0" wp14:editId="003251F7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9945</wp:posOffset>
                            </wp:positionV>
                            <wp:extent cx="2056528" cy="662940"/>
                            <wp:effectExtent l="0" t="0" r="1270" b="0"/>
                            <wp:wrapNone/>
                            <wp:docPr id="26415" name="Rechteck 264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614CBD3" w14:textId="77777777" w:rsidR="00903D7F" w:rsidRPr="00D02BF2" w:rsidRDefault="00903D7F" w:rsidP="00903D7F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A. </w:t>
                                        </w:r>
                                        <w:r w:rsidRPr="00D02BF2">
                                          <w:t>Ein Fußball kostet nun 30 € anstatt 50 €. 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2EE3CC0" id="Rechteck 26415" o:spid="_x0000_s1301" style="position:absolute;margin-left:.75pt;margin-top:.8pt;width:161.95pt;height:52.2pt;z-index:2539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" fillcolor="#d9d9d9" stroked="f">
                            <v:textbox inset="2mm,1mm,2mm,1mm">
                              <w:txbxContent>
                                <w:p w14:paraId="4614CBD3" w14:textId="77777777" w:rsidR="00903D7F" w:rsidRPr="00D02BF2" w:rsidRDefault="00903D7F" w:rsidP="00903D7F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A. </w:t>
                                  </w:r>
                                  <w:r w:rsidRPr="00D02BF2">
                                    <w:t>Ein Fußball kostet nun 30 € anstatt 50 €. 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85792" behindDoc="0" locked="0" layoutInCell="1" allowOverlap="1" wp14:anchorId="154D2A0C" wp14:editId="353009A6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784860</wp:posOffset>
                            </wp:positionV>
                            <wp:extent cx="2056528" cy="916940"/>
                            <wp:effectExtent l="0" t="0" r="1270" b="0"/>
                            <wp:wrapNone/>
                            <wp:docPr id="26411" name="Rechteck 264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916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6DC279C" w14:textId="77777777" w:rsidR="00903D7F" w:rsidRPr="00D02BF2" w:rsidRDefault="00903D7F" w:rsidP="00903D7F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B. </w:t>
                                        </w:r>
                                        <w:r w:rsidRPr="00D02BF2">
                                          <w:t>Der alte Preis des Fußballs beträgt 50 €. Der Fußball kostet nun noch 60 % vom alten Preis.</w:t>
                                        </w:r>
                                      </w:p>
                                      <w:p w14:paraId="66E849DC" w14:textId="77777777" w:rsidR="00903D7F" w:rsidRPr="00D02BF2" w:rsidRDefault="00903D7F" w:rsidP="00903D7F">
                                        <w:r w:rsidRPr="00D02BF2">
                                          <w:t>Wie teuer ist der Fußball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54D2A0C" id="Rechteck 26411" o:spid="_x0000_s1302" style="position:absolute;margin-left:.75pt;margin-top:61.8pt;width:161.95pt;height:72.2pt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" fillcolor="#d9d9d9" stroked="f">
                            <v:textbox inset="2mm,1mm,2mm,1mm">
                              <w:txbxContent>
                                <w:p w14:paraId="26DC279C" w14:textId="77777777" w:rsidR="00903D7F" w:rsidRPr="00D02BF2" w:rsidRDefault="00903D7F" w:rsidP="00903D7F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B. </w:t>
                                  </w:r>
                                  <w:r w:rsidRPr="00D02BF2">
                                    <w:t>Der alte Preis des Fußballs beträgt 50 €. Der Fußball kostet nun noch 60 % vom alten Preis.</w:t>
                                  </w:r>
                                </w:p>
                                <w:p w14:paraId="66E849DC" w14:textId="77777777" w:rsidR="00903D7F" w:rsidRPr="00D02BF2" w:rsidRDefault="00903D7F" w:rsidP="00903D7F">
                                  <w:r w:rsidRPr="00D02BF2">
                                    <w:t>Wie teuer ist der Fußball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730" w:type="dxa"/>
                </w:tcPr>
                <w:p w14:paraId="45D7A06E" w14:textId="77777777" w:rsidR="00903D7F" w:rsidRPr="00903D7F" w:rsidRDefault="00903D7F" w:rsidP="00903D7F"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88864" behindDoc="1" locked="0" layoutInCell="1" allowOverlap="1" wp14:anchorId="20F08144" wp14:editId="257F1D04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103505</wp:posOffset>
                        </wp:positionV>
                        <wp:extent cx="2607945" cy="711200"/>
                        <wp:effectExtent l="0" t="0" r="0" b="0"/>
                        <wp:wrapTight wrapText="bothSides">
                          <wp:wrapPolygon edited="0">
                            <wp:start x="11150" y="0"/>
                            <wp:lineTo x="1683" y="3857"/>
                            <wp:lineTo x="421" y="4629"/>
                            <wp:lineTo x="316" y="12343"/>
                            <wp:lineTo x="526" y="18900"/>
                            <wp:lineTo x="10308" y="21214"/>
                            <wp:lineTo x="11150" y="21214"/>
                            <wp:lineTo x="14411" y="21214"/>
                            <wp:lineTo x="14621" y="18514"/>
                            <wp:lineTo x="19880" y="18514"/>
                            <wp:lineTo x="21458" y="16971"/>
                            <wp:lineTo x="21353" y="4629"/>
                            <wp:lineTo x="20091" y="3471"/>
                            <wp:lineTo x="14411" y="0"/>
                            <wp:lineTo x="11150" y="0"/>
                          </wp:wrapPolygon>
                        </wp:wrapTight>
                        <wp:docPr id="26414" name="Grafik 26414" descr="S6_C_F_1_1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6_C_F_1_1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7945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03D7F" w:rsidRPr="00903D7F" w14:paraId="71B1D1A3" w14:textId="77777777" w:rsidTr="00BC5528">
              <w:trPr>
                <w:trHeight w:val="3173"/>
              </w:trPr>
              <w:tc>
                <w:tcPr>
                  <w:tcW w:w="3544" w:type="dxa"/>
                </w:tcPr>
                <w:p w14:paraId="35543CDD" w14:textId="77777777" w:rsidR="00903D7F" w:rsidRPr="00903D7F" w:rsidRDefault="00903D7F" w:rsidP="00903D7F"/>
                <w:p w14:paraId="7BAFB8E2" w14:textId="77777777" w:rsidR="00903D7F" w:rsidRPr="00903D7F" w:rsidRDefault="00903D7F" w:rsidP="00903D7F"/>
                <w:p w14:paraId="1F54A4B3" w14:textId="77777777" w:rsidR="00903D7F" w:rsidRPr="00903D7F" w:rsidRDefault="00903D7F" w:rsidP="00903D7F"/>
                <w:p w14:paraId="0D3F1E67" w14:textId="77777777" w:rsidR="00903D7F" w:rsidRPr="00903D7F" w:rsidRDefault="00903D7F" w:rsidP="00903D7F"/>
                <w:p w14:paraId="497E11CF" w14:textId="77777777" w:rsidR="00903D7F" w:rsidRPr="00903D7F" w:rsidRDefault="00903D7F" w:rsidP="00903D7F"/>
                <w:p w14:paraId="047E1B7A" w14:textId="77777777" w:rsidR="00903D7F" w:rsidRPr="00903D7F" w:rsidRDefault="00903D7F" w:rsidP="00903D7F">
                  <w:pPr>
                    <w:jc w:val="center"/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86816" behindDoc="0" locked="0" layoutInCell="1" allowOverlap="1" wp14:anchorId="05121F15" wp14:editId="0EEEF4CF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173420</wp:posOffset>
                            </wp:positionV>
                            <wp:extent cx="2056528" cy="798765"/>
                            <wp:effectExtent l="0" t="0" r="1270" b="1905"/>
                            <wp:wrapNone/>
                            <wp:docPr id="26407" name="Rechteck 264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7987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86673FB" w14:textId="77777777" w:rsidR="00903D7F" w:rsidRPr="00B810F7" w:rsidRDefault="00903D7F" w:rsidP="00903D7F">
                                        <w:r w:rsidRPr="00B810F7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C. </w:t>
                                        </w:r>
                                        <w:r w:rsidRPr="00B810F7">
                                          <w:t>Der Preis eines Fußballs wurde auf 60 % reduziert. Er kostet jetzt 30 €. Wie teuer war der Fußball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5121F15" id="Rechteck 26407" o:spid="_x0000_s1303" style="position:absolute;left:0;text-align:left;margin-left:.75pt;margin-top:13.65pt;width:161.95pt;height:62.9pt;z-index:2539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" fillcolor="#d9d9d9" stroked="f">
                            <v:textbox inset="2mm,1mm,2mm,1mm">
                              <w:txbxContent>
                                <w:p w14:paraId="786673FB" w14:textId="77777777" w:rsidR="00903D7F" w:rsidRPr="00B810F7" w:rsidRDefault="00903D7F" w:rsidP="00903D7F">
                                  <w:r w:rsidRPr="00B810F7">
                                    <w:rPr>
                                      <w:b/>
                                      <w:sz w:val="28"/>
                                    </w:rPr>
                                    <w:t xml:space="preserve">C. </w:t>
                                  </w:r>
                                  <w:r w:rsidRPr="00B810F7">
                                    <w:t>Der Preis eines Fußballs wurde auf 60 % reduziert. Er kostet jetzt 30 €. Wie teuer war der Fußball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74F0D2A9" w14:textId="77777777" w:rsidR="00903D7F" w:rsidRPr="00903D7F" w:rsidRDefault="00903D7F" w:rsidP="00903D7F"/>
              </w:tc>
              <w:tc>
                <w:tcPr>
                  <w:tcW w:w="4730" w:type="dxa"/>
                </w:tcPr>
                <w:p w14:paraId="55CE9833" w14:textId="77777777" w:rsidR="00903D7F" w:rsidRPr="00903D7F" w:rsidRDefault="00903D7F" w:rsidP="00903D7F">
                  <w:r w:rsidRPr="00903D7F">
                    <w:rPr>
                      <w:b/>
                      <w:noProof/>
                    </w:rPr>
                    <w:drawing>
                      <wp:anchor distT="0" distB="0" distL="114300" distR="114300" simplePos="0" relativeHeight="253990912" behindDoc="1" locked="0" layoutInCell="1" allowOverlap="1" wp14:anchorId="47DB2155" wp14:editId="58F25754">
                        <wp:simplePos x="0" y="0"/>
                        <wp:positionH relativeFrom="column">
                          <wp:posOffset>85753</wp:posOffset>
                        </wp:positionH>
                        <wp:positionV relativeFrom="paragraph">
                          <wp:posOffset>1208626</wp:posOffset>
                        </wp:positionV>
                        <wp:extent cx="2725420" cy="711200"/>
                        <wp:effectExtent l="0" t="0" r="5080" b="0"/>
                        <wp:wrapTight wrapText="bothSides">
                          <wp:wrapPolygon edited="0">
                            <wp:start x="10568" y="0"/>
                            <wp:lineTo x="1610" y="3857"/>
                            <wp:lineTo x="403" y="4629"/>
                            <wp:lineTo x="302" y="12343"/>
                            <wp:lineTo x="503" y="18900"/>
                            <wp:lineTo x="17111" y="21214"/>
                            <wp:lineTo x="18419" y="21214"/>
                            <wp:lineTo x="21540" y="21214"/>
                            <wp:lineTo x="21540" y="13886"/>
                            <wp:lineTo x="20231" y="12343"/>
                            <wp:lineTo x="20332" y="4243"/>
                            <wp:lineTo x="13789" y="0"/>
                            <wp:lineTo x="10568" y="0"/>
                          </wp:wrapPolygon>
                        </wp:wrapTight>
                        <wp:docPr id="26412" name="Grafik 26412" descr="S6_C_F_1_1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6_C_F_1_1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89888" behindDoc="1" locked="0" layoutInCell="1" allowOverlap="1" wp14:anchorId="12669CE8" wp14:editId="2905A75D">
                        <wp:simplePos x="0" y="0"/>
                        <wp:positionH relativeFrom="column">
                          <wp:posOffset>85090</wp:posOffset>
                        </wp:positionH>
                        <wp:positionV relativeFrom="paragraph">
                          <wp:posOffset>387985</wp:posOffset>
                        </wp:positionV>
                        <wp:extent cx="2719705" cy="639445"/>
                        <wp:effectExtent l="0" t="0" r="0" b="0"/>
                        <wp:wrapTight wrapText="bothSides">
                          <wp:wrapPolygon edited="0">
                            <wp:start x="12003" y="858"/>
                            <wp:lineTo x="1110" y="2145"/>
                            <wp:lineTo x="303" y="2574"/>
                            <wp:lineTo x="403" y="18447"/>
                            <wp:lineTo x="5447" y="21021"/>
                            <wp:lineTo x="10591" y="21021"/>
                            <wp:lineTo x="21484" y="21021"/>
                            <wp:lineTo x="21484" y="12870"/>
                            <wp:lineTo x="20274" y="8580"/>
                            <wp:lineTo x="20475" y="2574"/>
                            <wp:lineTo x="19668" y="1716"/>
                            <wp:lineTo x="12406" y="858"/>
                            <wp:lineTo x="12003" y="858"/>
                          </wp:wrapPolygon>
                        </wp:wrapTight>
                        <wp:docPr id="26413" name="Grafik 26413" descr="S6_C_F_1_1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6_C_F_1_1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705" cy="639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DC456BF" w14:textId="77777777" w:rsidR="00903D7F" w:rsidRPr="00903D7F" w:rsidRDefault="00903D7F" w:rsidP="00903D7F"/>
        </w:tc>
      </w:tr>
      <w:tr w:rsidR="00903D7F" w:rsidRPr="00903D7F" w14:paraId="32270DAA" w14:textId="77777777" w:rsidTr="00BC5528">
        <w:trPr>
          <w:gridAfter w:val="1"/>
          <w:wAfter w:w="410" w:type="dxa"/>
        </w:trPr>
        <w:tc>
          <w:tcPr>
            <w:tcW w:w="737" w:type="dxa"/>
          </w:tcPr>
          <w:p w14:paraId="4D1B453E" w14:textId="77777777" w:rsidR="00903D7F" w:rsidRPr="00903D7F" w:rsidRDefault="00903D7F" w:rsidP="00903D7F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3992960" behindDoc="0" locked="0" layoutInCell="1" allowOverlap="1" wp14:anchorId="1DF1451C" wp14:editId="011BF7F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359410" cy="271780"/>
                  <wp:effectExtent l="0" t="0" r="0" b="0"/>
                  <wp:wrapNone/>
                  <wp:docPr id="1708638584" name="Grafik 1708638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A3C3DC2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238" w:type="dxa"/>
            <w:gridSpan w:val="2"/>
          </w:tcPr>
          <w:p w14:paraId="641A025B" w14:textId="77777777" w:rsidR="00903D7F" w:rsidRPr="00903D7F" w:rsidRDefault="00903D7F" w:rsidP="00903D7F">
            <w:r w:rsidRPr="00903D7F">
              <w:t xml:space="preserve">Vergleicht eure Entscheidungen: </w:t>
            </w:r>
          </w:p>
          <w:p w14:paraId="54D956D1" w14:textId="77777777" w:rsidR="00903D7F" w:rsidRPr="00903D7F" w:rsidRDefault="00903D7F" w:rsidP="00214B41">
            <w:pPr>
              <w:pStyle w:val="Listenabsatz"/>
            </w:pPr>
            <w:r w:rsidRPr="00903D7F">
              <w:t xml:space="preserve">Was ist in den Textaufgaben </w:t>
            </w:r>
            <w:r w:rsidRPr="00903D7F">
              <w:rPr>
                <w:b/>
              </w:rPr>
              <w:t>A</w:t>
            </w:r>
            <w:r w:rsidRPr="00903D7F">
              <w:t xml:space="preserve">, </w:t>
            </w:r>
            <w:r w:rsidRPr="00903D7F">
              <w:rPr>
                <w:b/>
              </w:rPr>
              <w:t>B</w:t>
            </w:r>
            <w:r w:rsidRPr="00903D7F">
              <w:t xml:space="preserve"> und </w:t>
            </w:r>
            <w:r w:rsidRPr="00903D7F">
              <w:rPr>
                <w:b/>
              </w:rPr>
              <w:t>C</w:t>
            </w:r>
            <w:r w:rsidRPr="00903D7F">
              <w:t xml:space="preserve"> aus </w:t>
            </w:r>
            <w:r w:rsidRPr="00EA01F5">
              <w:rPr>
                <w:b/>
                <w:color w:val="327A86" w:themeColor="text2"/>
              </w:rPr>
              <w:t>a)</w:t>
            </w:r>
            <w:r w:rsidRPr="00903D7F">
              <w:rPr>
                <w:b/>
                <w:color w:val="808080"/>
              </w:rPr>
              <w:t xml:space="preserve"> </w:t>
            </w:r>
            <w:r w:rsidRPr="00903D7F">
              <w:t>gegeben?</w:t>
            </w:r>
          </w:p>
          <w:p w14:paraId="30E47023" w14:textId="77777777" w:rsidR="00903D7F" w:rsidRPr="00903D7F" w:rsidRDefault="00903D7F" w:rsidP="00214B41">
            <w:pPr>
              <w:pStyle w:val="Listenabsatz"/>
            </w:pPr>
            <w:r w:rsidRPr="00903D7F">
              <w:t>Was ist gesucht?</w:t>
            </w:r>
          </w:p>
          <w:p w14:paraId="46AEAAE2" w14:textId="77777777" w:rsidR="00903D7F" w:rsidRPr="00903D7F" w:rsidRDefault="00903D7F" w:rsidP="00214B41">
            <w:pPr>
              <w:pStyle w:val="Listenabsatz"/>
            </w:pPr>
            <w:r w:rsidRPr="00903D7F">
              <w:t xml:space="preserve">Wo siehst du das in den passenden Prozentstreifen? </w:t>
            </w:r>
          </w:p>
          <w:p w14:paraId="35DE7479" w14:textId="3BB88448" w:rsidR="00903D7F" w:rsidRPr="00903D7F" w:rsidRDefault="00903D7F" w:rsidP="00903D7F">
            <w:pPr>
              <w:rPr>
                <w:b/>
              </w:rPr>
            </w:pPr>
            <w:r w:rsidRPr="00903D7F">
              <w:t xml:space="preserve">Tipp: Verwende die Begriffe </w:t>
            </w:r>
            <w:r w:rsidR="008A75B3" w:rsidRPr="008A75B3">
              <w:rPr>
                <w:b/>
                <w:bCs/>
                <w:color w:val="EB9009" w:themeColor="background2" w:themeShade="BF"/>
              </w:rPr>
              <w:t>Teil, Anteil, Ganzes</w:t>
            </w:r>
            <w:r w:rsidRPr="00903D7F">
              <w:t>.</w:t>
            </w:r>
          </w:p>
        </w:tc>
      </w:tr>
      <w:tr w:rsidR="00903D7F" w:rsidRPr="00903D7F" w14:paraId="08C86985" w14:textId="77777777" w:rsidTr="00BC5528">
        <w:trPr>
          <w:gridAfter w:val="2"/>
          <w:wAfter w:w="432" w:type="dxa"/>
          <w:trHeight w:val="128"/>
        </w:trPr>
        <w:tc>
          <w:tcPr>
            <w:tcW w:w="737" w:type="dxa"/>
          </w:tcPr>
          <w:p w14:paraId="1F440615" w14:textId="77777777" w:rsidR="00903D7F" w:rsidRPr="00903D7F" w:rsidRDefault="00903D7F" w:rsidP="00EA01F5">
            <w:pPr>
              <w:rPr>
                <w:noProof/>
              </w:rPr>
            </w:pPr>
          </w:p>
        </w:tc>
        <w:tc>
          <w:tcPr>
            <w:tcW w:w="8613" w:type="dxa"/>
            <w:gridSpan w:val="2"/>
          </w:tcPr>
          <w:p w14:paraId="0FAA0682" w14:textId="77777777" w:rsidR="00903D7F" w:rsidRPr="00903D7F" w:rsidRDefault="00903D7F" w:rsidP="00EA01F5"/>
        </w:tc>
      </w:tr>
      <w:tr w:rsidR="00903D7F" w:rsidRPr="00903D7F" w14:paraId="5070E14B" w14:textId="77777777" w:rsidTr="00BC5528">
        <w:trPr>
          <w:trHeight w:val="3396"/>
        </w:trPr>
        <w:tc>
          <w:tcPr>
            <w:tcW w:w="737" w:type="dxa"/>
          </w:tcPr>
          <w:p w14:paraId="0B84C0F4" w14:textId="77777777" w:rsidR="00903D7F" w:rsidRPr="00903D7F" w:rsidRDefault="00903D7F" w:rsidP="00903D7F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7EEAF580" w14:textId="2ACC89EB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c)</w:t>
            </w:r>
          </w:p>
        </w:tc>
        <w:tc>
          <w:tcPr>
            <w:tcW w:w="8648" w:type="dxa"/>
            <w:gridSpan w:val="3"/>
          </w:tcPr>
          <w:p w14:paraId="16D93DCB" w14:textId="77777777" w:rsidR="00903D7F" w:rsidRPr="00903D7F" w:rsidRDefault="00903D7F" w:rsidP="00903D7F">
            <w:r w:rsidRPr="00903D7F">
              <w:t>Kenan und Tara haben zwei der Bilder mit den Begriffen</w:t>
            </w:r>
          </w:p>
          <w:p w14:paraId="272445D3" w14:textId="77777777" w:rsidR="00903D7F" w:rsidRPr="00903D7F" w:rsidRDefault="00903D7F" w:rsidP="00903D7F">
            <w:r w:rsidRPr="008A75B3">
              <w:rPr>
                <w:b/>
                <w:color w:val="0070C0"/>
              </w:rPr>
              <w:t>Grundwert</w:t>
            </w:r>
            <w:r w:rsidRPr="008A75B3">
              <w:rPr>
                <w:color w:val="0070C0"/>
              </w:rPr>
              <w:t xml:space="preserve">, </w:t>
            </w:r>
            <w:r w:rsidRPr="008A75B3">
              <w:rPr>
                <w:b/>
                <w:color w:val="0070C0"/>
              </w:rPr>
              <w:t>Prozentwert</w:t>
            </w:r>
            <w:r w:rsidRPr="008A75B3">
              <w:rPr>
                <w:color w:val="0070C0"/>
              </w:rPr>
              <w:t xml:space="preserve"> </w:t>
            </w:r>
            <w:r w:rsidRPr="008A75B3">
              <w:rPr>
                <w:color w:val="000000"/>
              </w:rPr>
              <w:t>und</w:t>
            </w:r>
            <w:r w:rsidRPr="008A75B3">
              <w:rPr>
                <w:color w:val="0070C0"/>
              </w:rPr>
              <w:t xml:space="preserve"> </w:t>
            </w:r>
            <w:r w:rsidRPr="008A75B3">
              <w:rPr>
                <w:b/>
                <w:color w:val="0070C0"/>
              </w:rPr>
              <w:t>Prozentsatz</w:t>
            </w:r>
            <w:r w:rsidRPr="008A75B3">
              <w:rPr>
                <w:color w:val="0070C0"/>
              </w:rPr>
              <w:t xml:space="preserve"> </w:t>
            </w:r>
            <w:r w:rsidRPr="00903D7F">
              <w:t xml:space="preserve">beschrieben. </w:t>
            </w:r>
          </w:p>
          <w:p w14:paraId="115D1A21" w14:textId="2E08A4B4" w:rsidR="00903D7F" w:rsidRPr="00903D7F" w:rsidRDefault="00903D7F" w:rsidP="00903D7F">
            <w:r w:rsidRPr="00903D7F">
              <w:t>Welche Beschreibung gehört zu welcher Textaufgabe und zu welchem Bild?</w:t>
            </w:r>
            <w:r w:rsidR="00EA01F5">
              <w:br/>
            </w:r>
            <w:r w:rsidRPr="00903D7F">
              <w:t xml:space="preserve">Beschrifte die Beschreibungen mit den passenden Buchstaben. </w:t>
            </w:r>
          </w:p>
          <w:p w14:paraId="3BC0263A" w14:textId="39F01378" w:rsidR="00903D7F" w:rsidRPr="00903D7F" w:rsidRDefault="00BC5528" w:rsidP="00903D7F"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7C3AF73D" wp14:editId="0A21290A">
                      <wp:simplePos x="0" y="0"/>
                      <wp:positionH relativeFrom="column">
                        <wp:posOffset>2730224</wp:posOffset>
                      </wp:positionH>
                      <wp:positionV relativeFrom="paragraph">
                        <wp:posOffset>136884</wp:posOffset>
                      </wp:positionV>
                      <wp:extent cx="1960769" cy="953770"/>
                      <wp:effectExtent l="0" t="0" r="325755" b="11430"/>
                      <wp:wrapNone/>
                      <wp:docPr id="7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0769" cy="953770"/>
                              </a:xfrm>
                              <a:prstGeom prst="wedgeRoundRectCallout">
                                <a:avLst>
                                  <a:gd name="adj1" fmla="val 65214"/>
                                  <a:gd name="adj2" fmla="val -17143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B1B2CE" w14:textId="3A06EFFA" w:rsidR="00903D7F" w:rsidRPr="00AA4209" w:rsidRDefault="00903D7F" w:rsidP="00903D7F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Hier sind der Grundwert und der Prozentsatz gegeben. </w:t>
                                  </w:r>
                                  <w:r w:rsidR="00BC5528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br/>
                                  </w: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Der Prozentwert, also die Größe des gesuchten Teils vom Ganzen, wird gesucht. </w:t>
                                  </w:r>
                                </w:p>
                                <w:p w14:paraId="4325690B" w14:textId="77777777" w:rsidR="00903D7F" w:rsidRPr="00AA4209" w:rsidRDefault="00903D7F" w:rsidP="00903D7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AF73D" id="_x0000_s1304" type="#_x0000_t62" style="position:absolute;margin-left:215pt;margin-top:10.8pt;width:154.4pt;height:75.1pt;z-index:2539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" adj="24886,7097" filled="f" strokecolor="#bfbfbf [2412]">
                      <v:textbox inset=",1mm">
                        <w:txbxContent>
                          <w:p w14:paraId="33B1B2CE" w14:textId="3A06EFFA" w:rsidR="00903D7F" w:rsidRPr="00AA4209" w:rsidRDefault="00903D7F" w:rsidP="00903D7F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Hier sind der Grundwert und der Prozentsatz gegeben. </w:t>
                            </w:r>
                            <w:r w:rsidR="00BC5528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br/>
                            </w: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Der Prozentwert, also die Größe des gesuchten Teils vom Ganzen, wird gesucht. </w:t>
                            </w:r>
                          </w:p>
                          <w:p w14:paraId="4325690B" w14:textId="77777777" w:rsidR="00903D7F" w:rsidRPr="00AA4209" w:rsidRDefault="00903D7F" w:rsidP="00903D7F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154A79CC" wp14:editId="7F2B2C56">
                      <wp:simplePos x="0" y="0"/>
                      <wp:positionH relativeFrom="column">
                        <wp:posOffset>606012</wp:posOffset>
                      </wp:positionH>
                      <wp:positionV relativeFrom="paragraph">
                        <wp:posOffset>136884</wp:posOffset>
                      </wp:positionV>
                      <wp:extent cx="2031448" cy="762000"/>
                      <wp:effectExtent l="381000" t="0" r="13335" b="12700"/>
                      <wp:wrapNone/>
                      <wp:docPr id="2857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1448" cy="762000"/>
                              </a:xfrm>
                              <a:prstGeom prst="wedgeRoundRectCallout">
                                <a:avLst>
                                  <a:gd name="adj1" fmla="val -67635"/>
                                  <a:gd name="adj2" fmla="val -1624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3BAD88" w14:textId="5AC0EE01" w:rsidR="00903D7F" w:rsidRPr="00214B41" w:rsidRDefault="00903D7F" w:rsidP="00903D7F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/>
                                      <w:sz w:val="15"/>
                                      <w:szCs w:val="18"/>
                                    </w:rPr>
                                  </w:pP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Der Prozentwert und der Prozentsatz sind gegeben. Gesucht wird der Grundwert, also die Größe, </w:t>
                                  </w:r>
                                  <w:r w:rsidR="00214B41"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18"/>
                                    </w:rPr>
                                    <w:t>die</w:t>
                                  </w:r>
                                  <w:r w:rsidRPr="00214B41"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18"/>
                                    </w:rPr>
                                    <w:t xml:space="preserve"> zu 100 % gehört. </w:t>
                                  </w:r>
                                </w:p>
                                <w:p w14:paraId="457CE86A" w14:textId="77777777" w:rsidR="00903D7F" w:rsidRPr="00AA4209" w:rsidRDefault="00903D7F" w:rsidP="00903D7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A79CC" id="_x0000_s1305" type="#_x0000_t62" style="position:absolute;margin-left:47.7pt;margin-top:10.8pt;width:159.95pt;height:60pt;z-index:2539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" adj="-3809,7291" filled="f" strokecolor="#bfbfbf [2412]">
                      <v:textbox inset=",1mm">
                        <w:txbxContent>
                          <w:p w14:paraId="0D3BAD88" w14:textId="5AC0EE01" w:rsidR="00903D7F" w:rsidRPr="00214B41" w:rsidRDefault="00903D7F" w:rsidP="00903D7F">
                            <w:pPr>
                              <w:spacing w:line="240" w:lineRule="exact"/>
                              <w:rPr>
                                <w:rFonts w:cs="Calibri"/>
                                <w:color w:val="000000"/>
                                <w:sz w:val="15"/>
                                <w:szCs w:val="18"/>
                              </w:rPr>
                            </w:pP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Der Prozentwert und der Prozentsatz sind gegeben. Gesucht wird der Grundwert, also die Größe, </w:t>
                            </w:r>
                            <w:r w:rsidR="00214B41">
                              <w:rPr>
                                <w:rFonts w:cs="Calibri"/>
                                <w:color w:val="000000"/>
                                <w:sz w:val="20"/>
                                <w:szCs w:val="18"/>
                              </w:rPr>
                              <w:t>die</w:t>
                            </w:r>
                            <w:r w:rsidRPr="00214B41">
                              <w:rPr>
                                <w:rFonts w:cs="Calibri"/>
                                <w:color w:val="000000"/>
                                <w:sz w:val="20"/>
                                <w:szCs w:val="18"/>
                              </w:rPr>
                              <w:t xml:space="preserve"> zu 100 % gehört. </w:t>
                            </w:r>
                          </w:p>
                          <w:p w14:paraId="457CE86A" w14:textId="77777777" w:rsidR="00903D7F" w:rsidRPr="00AA4209" w:rsidRDefault="00903D7F" w:rsidP="00903D7F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95008" behindDoc="0" locked="0" layoutInCell="1" allowOverlap="1" wp14:anchorId="11255EC8" wp14:editId="768C5814">
                      <wp:simplePos x="0" y="0"/>
                      <wp:positionH relativeFrom="column">
                        <wp:posOffset>-124978</wp:posOffset>
                      </wp:positionH>
                      <wp:positionV relativeFrom="paragraph">
                        <wp:posOffset>60318</wp:posOffset>
                      </wp:positionV>
                      <wp:extent cx="547370" cy="694690"/>
                      <wp:effectExtent l="0" t="0" r="0" b="3810"/>
                      <wp:wrapNone/>
                      <wp:docPr id="76672485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811440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9331195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7C5614" w14:textId="77777777" w:rsidR="00903D7F" w:rsidRPr="00160B38" w:rsidRDefault="00903D7F" w:rsidP="00903D7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255EC8" id="_x0000_s1306" style="position:absolute;margin-left:-9.85pt;margin-top:4.75pt;width:43.1pt;height:54.7pt;z-index:253995008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">
                      <v:shape id="Grafik 10" o:spid="_x0000_s130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">
                        <v:imagedata r:id="rId33" o:title="" chromakey="white"/>
                      </v:shape>
                      <v:shape id="Textfeld 12" o:spid="_x0000_s130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D7C5614" w14:textId="77777777" w:rsidR="00903D7F" w:rsidRPr="00160B38" w:rsidRDefault="00903D7F" w:rsidP="00903D7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587486D" w14:textId="154CA272" w:rsidR="00903D7F" w:rsidRPr="00903D7F" w:rsidRDefault="00701316" w:rsidP="00903D7F"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96032" behindDoc="0" locked="0" layoutInCell="1" allowOverlap="1" wp14:anchorId="7C1F67CF" wp14:editId="1E7E83A0">
                      <wp:simplePos x="0" y="0"/>
                      <wp:positionH relativeFrom="column">
                        <wp:posOffset>4846320</wp:posOffset>
                      </wp:positionH>
                      <wp:positionV relativeFrom="paragraph">
                        <wp:posOffset>20955</wp:posOffset>
                      </wp:positionV>
                      <wp:extent cx="492760" cy="750570"/>
                      <wp:effectExtent l="0" t="0" r="2540" b="0"/>
                      <wp:wrapNone/>
                      <wp:docPr id="74898461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674284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17688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FEF456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C1F67CF" id="_x0000_s1309" style="position:absolute;margin-left:381.6pt;margin-top:1.65pt;width:38.8pt;height:59.1pt;z-index:253996032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">
                      <v:shape id="Grafik 5" o:spid="_x0000_s131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">
                        <v:imagedata r:id="rId40" o:title="" chromakey="white"/>
                      </v:shape>
                      <v:shape id="Textfeld 12" o:spid="_x0000_s131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5FEF456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1F250C5" w14:textId="522CA1EB" w:rsidR="00903D7F" w:rsidRPr="00903D7F" w:rsidRDefault="00903D7F" w:rsidP="00903D7F"/>
          <w:p w14:paraId="081160E0" w14:textId="0CB684CE" w:rsidR="00903D7F" w:rsidRPr="00903D7F" w:rsidRDefault="00903D7F" w:rsidP="00903D7F"/>
          <w:p w14:paraId="20008EBE" w14:textId="77777777" w:rsidR="00903D7F" w:rsidRPr="00903D7F" w:rsidRDefault="00903D7F" w:rsidP="00903D7F"/>
        </w:tc>
      </w:tr>
      <w:tr w:rsidR="00903D7F" w:rsidRPr="00903D7F" w14:paraId="13C3700E" w14:textId="77777777" w:rsidTr="00BC5528">
        <w:trPr>
          <w:trHeight w:val="258"/>
        </w:trPr>
        <w:tc>
          <w:tcPr>
            <w:tcW w:w="737" w:type="dxa"/>
          </w:tcPr>
          <w:p w14:paraId="157FE506" w14:textId="77777777" w:rsidR="00903D7F" w:rsidRPr="00903D7F" w:rsidRDefault="00903D7F" w:rsidP="00903D7F">
            <w:pPr>
              <w:keepNext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93984" behindDoc="0" locked="0" layoutInCell="1" allowOverlap="1" wp14:anchorId="3E9B3ABE" wp14:editId="5690760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287640" cy="338400"/>
                  <wp:effectExtent l="0" t="0" r="5080" b="5080"/>
                  <wp:wrapNone/>
                  <wp:docPr id="469910981" name="Grafik 469910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681C46F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d)</w:t>
            </w:r>
          </w:p>
        </w:tc>
        <w:tc>
          <w:tcPr>
            <w:tcW w:w="8648" w:type="dxa"/>
            <w:gridSpan w:val="3"/>
          </w:tcPr>
          <w:p w14:paraId="1B59CB71" w14:textId="77777777" w:rsidR="00903D7F" w:rsidRPr="00903D7F" w:rsidRDefault="00903D7F" w:rsidP="00903D7F">
            <w:r w:rsidRPr="00903D7F">
              <w:t>Schreibe eine Beschreibung zum fehlenden Bild,</w:t>
            </w:r>
            <w:r w:rsidRPr="00903D7F">
              <w:rPr>
                <w:noProof/>
              </w:rPr>
              <w:t xml:space="preserve"> </w:t>
            </w:r>
          </w:p>
          <w:p w14:paraId="5EDE5DDA" w14:textId="77777777" w:rsidR="00903D7F" w:rsidRPr="00903D7F" w:rsidRDefault="00903D7F" w:rsidP="00903D7F">
            <w:r w:rsidRPr="00903D7F">
              <w:t xml:space="preserve">ähnlich wie Tara und Kenan in </w:t>
            </w:r>
            <w:r w:rsidRPr="00903D7F">
              <w:rPr>
                <w:rStyle w:val="berschrift2Zchn"/>
                <w:sz w:val="22"/>
                <w:szCs w:val="22"/>
              </w:rPr>
              <w:t>c).</w:t>
            </w:r>
          </w:p>
        </w:tc>
      </w:tr>
    </w:tbl>
    <w:p w14:paraId="4BAE863A" w14:textId="77777777" w:rsidR="00903D7F" w:rsidRPr="00903D7F" w:rsidRDefault="00903D7F" w:rsidP="00903D7F">
      <w:r w:rsidRPr="00903D7F">
        <w:br w:type="page"/>
      </w:r>
    </w:p>
    <w:tbl>
      <w:tblPr>
        <w:tblW w:w="9443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300"/>
        <w:gridCol w:w="9"/>
      </w:tblGrid>
      <w:tr w:rsidR="00903D7F" w:rsidRPr="00903D7F" w14:paraId="4EF28253" w14:textId="77777777" w:rsidTr="00BC5528">
        <w:tc>
          <w:tcPr>
            <w:tcW w:w="737" w:type="dxa"/>
          </w:tcPr>
          <w:p w14:paraId="0160414E" w14:textId="77777777" w:rsidR="00903D7F" w:rsidRPr="00903D7F" w:rsidRDefault="00903D7F" w:rsidP="00BC5528">
            <w:pPr>
              <w:pStyle w:val="berschrift3"/>
              <w:spacing w:before="240" w:after="120"/>
            </w:pPr>
            <w:r w:rsidRPr="00903D7F">
              <w:lastRenderedPageBreak/>
              <w:t>6.2*</w:t>
            </w:r>
          </w:p>
        </w:tc>
        <w:tc>
          <w:tcPr>
            <w:tcW w:w="8706" w:type="dxa"/>
            <w:gridSpan w:val="3"/>
          </w:tcPr>
          <w:p w14:paraId="360A9492" w14:textId="3D6A6A32" w:rsidR="00903D7F" w:rsidRPr="00903D7F" w:rsidRDefault="00903D7F" w:rsidP="00BC5528">
            <w:pPr>
              <w:pStyle w:val="berschrift3"/>
              <w:spacing w:before="240" w:after="120"/>
            </w:pPr>
            <w:r w:rsidRPr="00903D7F">
              <w:t xml:space="preserve">Was </w:t>
            </w:r>
            <w:r w:rsidR="00BC5528">
              <w:t>wird gesucht</w:t>
            </w:r>
            <w:r w:rsidRPr="00903D7F">
              <w:t>?</w:t>
            </w:r>
          </w:p>
        </w:tc>
      </w:tr>
      <w:tr w:rsidR="00903D7F" w:rsidRPr="00903D7F" w14:paraId="7574F7B1" w14:textId="77777777" w:rsidTr="00BC5528">
        <w:trPr>
          <w:gridAfter w:val="1"/>
          <w:wAfter w:w="9" w:type="dxa"/>
          <w:trHeight w:val="6809"/>
        </w:trPr>
        <w:tc>
          <w:tcPr>
            <w:tcW w:w="737" w:type="dxa"/>
          </w:tcPr>
          <w:p w14:paraId="487E8976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97" w:type="dxa"/>
          </w:tcPr>
          <w:p w14:paraId="396C4F81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300" w:type="dxa"/>
          </w:tcPr>
          <w:p w14:paraId="0B32E753" w14:textId="77777777" w:rsidR="00903D7F" w:rsidRPr="00903D7F" w:rsidRDefault="00903D7F" w:rsidP="001826A1">
            <w:r w:rsidRPr="00903D7F">
              <w:t xml:space="preserve">Ordne den Textaufgaben die passenden Bilder zu und trage die Werte ein. </w:t>
            </w:r>
          </w:p>
          <w:p w14:paraId="750161C9" w14:textId="2736A757" w:rsidR="00701316" w:rsidRPr="00903D7F" w:rsidRDefault="00903D7F" w:rsidP="001826A1">
            <w:r w:rsidRPr="00903D7F">
              <w:t>Beschrifte die Bilder dazu mit den passenden Buchstaben.</w:t>
            </w:r>
          </w:p>
          <w:p w14:paraId="6956AD00" w14:textId="77777777" w:rsidR="00903D7F" w:rsidRPr="00903D7F" w:rsidRDefault="00903D7F" w:rsidP="001826A1"/>
          <w:tbl>
            <w:tblPr>
              <w:tblpPr w:leftFromText="141" w:rightFromText="141" w:vertAnchor="page" w:horzAnchor="margin" w:tblpY="706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828"/>
              <w:gridCol w:w="4446"/>
            </w:tblGrid>
            <w:tr w:rsidR="00903D7F" w:rsidRPr="00903D7F" w14:paraId="6B84B2A0" w14:textId="77777777" w:rsidTr="00B96413">
              <w:tc>
                <w:tcPr>
                  <w:tcW w:w="3828" w:type="dxa"/>
                </w:tcPr>
                <w:p w14:paraId="3D37C353" w14:textId="77777777" w:rsidR="00903D7F" w:rsidRPr="00903D7F" w:rsidRDefault="00903D7F" w:rsidP="001826A1">
                  <w:pPr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Textaufgabe</w:t>
                  </w:r>
                </w:p>
              </w:tc>
              <w:tc>
                <w:tcPr>
                  <w:tcW w:w="4446" w:type="dxa"/>
                </w:tcPr>
                <w:p w14:paraId="1F4D1754" w14:textId="77777777" w:rsidR="00903D7F" w:rsidRPr="00903D7F" w:rsidRDefault="00903D7F" w:rsidP="001826A1">
                  <w:pPr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Prozentstreifen</w:t>
                  </w:r>
                </w:p>
              </w:tc>
            </w:tr>
            <w:tr w:rsidR="00903D7F" w:rsidRPr="00903D7F" w14:paraId="3FCD7D1D" w14:textId="77777777" w:rsidTr="00B96413">
              <w:trPr>
                <w:trHeight w:val="1582"/>
              </w:trPr>
              <w:tc>
                <w:tcPr>
                  <w:tcW w:w="3828" w:type="dxa"/>
                </w:tcPr>
                <w:p w14:paraId="5CC59E68" w14:textId="77777777" w:rsidR="00903D7F" w:rsidRPr="00903D7F" w:rsidRDefault="00903D7F" w:rsidP="001826A1">
                  <w:pPr>
                    <w:rPr>
                      <w:b/>
                      <w:color w:val="808080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895680" behindDoc="0" locked="0" layoutInCell="1" allowOverlap="1" wp14:anchorId="234301A2" wp14:editId="328D355D">
                            <wp:simplePos x="0" y="0"/>
                            <wp:positionH relativeFrom="column">
                              <wp:posOffset>233680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1781175" cy="933450"/>
                            <wp:effectExtent l="0" t="0" r="0" b="6350"/>
                            <wp:wrapNone/>
                            <wp:docPr id="25974" name="Rechteck 259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81175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3ECF236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Der alte Preis des Films auf DVD beträgt 20 €.</w:t>
                                        </w:r>
                                      </w:p>
                                      <w:p w14:paraId="1414FB4E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Film kostet nun noch </w:t>
                                        </w:r>
                                      </w:p>
                                      <w:p w14:paraId="03F99237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85 % vom alten Preis.</w:t>
                                        </w:r>
                                      </w:p>
                                      <w:p w14:paraId="186B0846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34301A2" id="Rechteck 25974" o:spid="_x0000_s1312" style="position:absolute;margin-left:18.4pt;margin-top:3.85pt;width:140.25pt;height:73.5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" fillcolor="#d9d9d9" stroked="f">
                            <v:textbox inset="2mm,0,0,0">
                              <w:txbxContent>
                                <w:p w14:paraId="63ECF236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Der alte Preis des Films auf DVD beträgt 20 €.</w:t>
                                  </w:r>
                                </w:p>
                                <w:p w14:paraId="1414FB4E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Film kostet nun noch </w:t>
                                  </w:r>
                                </w:p>
                                <w:p w14:paraId="03F99237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85 % vom alten Preis.</w:t>
                                  </w:r>
                                </w:p>
                                <w:p w14:paraId="186B0846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897728" behindDoc="1" locked="0" layoutInCell="1" allowOverlap="1" wp14:anchorId="5B4D7F91" wp14:editId="694B1294">
                            <wp:simplePos x="0" y="0"/>
                            <wp:positionH relativeFrom="column">
                              <wp:posOffset>-78740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3" name="Rechteck 259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25A04A9" id="Rechteck 25973" o:spid="_x0000_s1026" style="position:absolute;margin-left:-6.2pt;margin-top:.05pt;width:20.25pt;height:13.5pt;z-index:-2494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color w:val="0D0D0D"/>
                    </w:rPr>
                    <w:t>A</w:t>
                  </w:r>
                </w:p>
                <w:p w14:paraId="245AE668" w14:textId="77777777" w:rsidR="00903D7F" w:rsidRPr="00903D7F" w:rsidRDefault="00903D7F" w:rsidP="001826A1"/>
                <w:p w14:paraId="4E45E977" w14:textId="77777777" w:rsidR="00903D7F" w:rsidRPr="00903D7F" w:rsidRDefault="00903D7F" w:rsidP="001826A1"/>
                <w:p w14:paraId="6B1A5138" w14:textId="77777777" w:rsidR="00903D7F" w:rsidRPr="00903D7F" w:rsidRDefault="00903D7F" w:rsidP="001826A1"/>
                <w:p w14:paraId="6BAACD1F" w14:textId="77777777" w:rsidR="00903D7F" w:rsidRPr="00903D7F" w:rsidRDefault="00903D7F" w:rsidP="001826A1"/>
                <w:p w14:paraId="128C212A" w14:textId="77777777" w:rsidR="00903D7F" w:rsidRPr="00903D7F" w:rsidRDefault="00903D7F" w:rsidP="001826A1"/>
                <w:p w14:paraId="24E10853" w14:textId="77777777" w:rsidR="00903D7F" w:rsidRPr="00903D7F" w:rsidRDefault="00903D7F" w:rsidP="001826A1"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3872" behindDoc="0" locked="0" layoutInCell="1" allowOverlap="1" wp14:anchorId="402755EB" wp14:editId="7912F961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183515</wp:posOffset>
                            </wp:positionV>
                            <wp:extent cx="1800225" cy="935990"/>
                            <wp:effectExtent l="0" t="0" r="3175" b="3810"/>
                            <wp:wrapNone/>
                            <wp:docPr id="25972" name="Rechteck 259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9359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29130F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Film auf DVD wurde um 15 % reduziert und kostet nun 17 €. </w:t>
                                        </w:r>
                                      </w:p>
                                      <w:p w14:paraId="0BCD180B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02755EB" id="Rechteck 25972" o:spid="_x0000_s1313" style="position:absolute;margin-left:18.55pt;margin-top:14.45pt;width:141.75pt;height:73.7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" fillcolor="#d9d9d9" stroked="f">
                            <v:textbox inset="2mm,0,0,0">
                              <w:txbxContent>
                                <w:p w14:paraId="5D29130F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Ein Film auf DVD wurde um 15 % reduziert und kostet nun 17 €. </w:t>
                                  </w:r>
                                </w:p>
                                <w:p w14:paraId="0BCD180B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446" w:type="dxa"/>
                </w:tcPr>
                <w:p w14:paraId="6809173D" w14:textId="77777777" w:rsidR="00903D7F" w:rsidRPr="00903D7F" w:rsidRDefault="00903D7F" w:rsidP="001826A1"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14112" behindDoc="1" locked="0" layoutInCell="1" allowOverlap="1" wp14:anchorId="720FCF26" wp14:editId="67561B9D">
                        <wp:simplePos x="0" y="0"/>
                        <wp:positionH relativeFrom="column">
                          <wp:posOffset>14605</wp:posOffset>
                        </wp:positionH>
                        <wp:positionV relativeFrom="paragraph">
                          <wp:posOffset>266700</wp:posOffset>
                        </wp:positionV>
                        <wp:extent cx="2700020" cy="584200"/>
                        <wp:effectExtent l="0" t="0" r="0" b="0"/>
                        <wp:wrapTight wrapText="bothSides">
                          <wp:wrapPolygon edited="0">
                            <wp:start x="18593" y="939"/>
                            <wp:lineTo x="1118" y="1878"/>
                            <wp:lineTo x="305" y="2348"/>
                            <wp:lineTo x="305" y="13148"/>
                            <wp:lineTo x="10465" y="16904"/>
                            <wp:lineTo x="19609" y="16904"/>
                            <wp:lineTo x="19609" y="18783"/>
                            <wp:lineTo x="20117" y="18783"/>
                            <wp:lineTo x="20218" y="16904"/>
                            <wp:lineTo x="20218" y="10800"/>
                            <wp:lineTo x="20625" y="9391"/>
                            <wp:lineTo x="21133" y="4696"/>
                            <wp:lineTo x="21031" y="939"/>
                            <wp:lineTo x="18593" y="939"/>
                          </wp:wrapPolygon>
                        </wp:wrapTight>
                        <wp:docPr id="25971" name="Grafik 25971" descr="S6_C_F_Klasse_1_2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6_C_F_Klasse_1_2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  <w:color w:val="0D0D0D"/>
                    </w:rPr>
                    <w:t xml:space="preserve"> </w: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898752" behindDoc="1" locked="0" layoutInCell="1" allowOverlap="1" wp14:anchorId="5FEB2D37" wp14:editId="0014B6A0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0" name="Rechteck 259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1236FCE" id="Rechteck 25970" o:spid="_x0000_s1026" style="position:absolute;margin-left:-4.9pt;margin-top:.05pt;width:20.25pt;height:13.5pt;z-index:-2494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B4weCm4gAAAAo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213067FB" w14:textId="77777777" w:rsidTr="00B96413">
              <w:trPr>
                <w:trHeight w:val="1698"/>
              </w:trPr>
              <w:tc>
                <w:tcPr>
                  <w:tcW w:w="3828" w:type="dxa"/>
                </w:tcPr>
                <w:p w14:paraId="4945A856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0800" behindDoc="1" locked="0" layoutInCell="1" allowOverlap="1" wp14:anchorId="1B299FE5" wp14:editId="0AFFA491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9" name="Rechteck 259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A341B9C" id="Rechteck 25969" o:spid="_x0000_s1026" style="position:absolute;margin-left:-5.45pt;margin-top:-.15pt;width:20.25pt;height:13.5pt;z-index:-2494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color w:val="0D0D0D"/>
                    </w:rPr>
                    <w:t>B</w:t>
                  </w:r>
                </w:p>
                <w:p w14:paraId="1057CD2D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</w:p>
                <w:p w14:paraId="1366FA56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</w:p>
                <w:p w14:paraId="709E778D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</w:p>
                <w:p w14:paraId="0A5D52EA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</w:p>
                <w:p w14:paraId="394283B2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</w:p>
              </w:tc>
              <w:tc>
                <w:tcPr>
                  <w:tcW w:w="4446" w:type="dxa"/>
                </w:tcPr>
                <w:p w14:paraId="47C30F57" w14:textId="77777777" w:rsidR="00903D7F" w:rsidRPr="00903D7F" w:rsidRDefault="00903D7F" w:rsidP="001826A1"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15136" behindDoc="1" locked="0" layoutInCell="1" allowOverlap="1" wp14:anchorId="293C2ABF" wp14:editId="6D6E50EA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318135</wp:posOffset>
                        </wp:positionV>
                        <wp:extent cx="2697480" cy="586740"/>
                        <wp:effectExtent l="0" t="0" r="0" b="0"/>
                        <wp:wrapTight wrapText="bothSides">
                          <wp:wrapPolygon edited="0">
                            <wp:start x="16678" y="935"/>
                            <wp:lineTo x="1119" y="1870"/>
                            <wp:lineTo x="305" y="2338"/>
                            <wp:lineTo x="305" y="13091"/>
                            <wp:lineTo x="8847" y="16831"/>
                            <wp:lineTo x="16576" y="16831"/>
                            <wp:lineTo x="16576" y="18701"/>
                            <wp:lineTo x="17186" y="18701"/>
                            <wp:lineTo x="17186" y="16831"/>
                            <wp:lineTo x="18305" y="16831"/>
                            <wp:lineTo x="20136" y="12156"/>
                            <wp:lineTo x="20034" y="9351"/>
                            <wp:lineTo x="20542" y="9351"/>
                            <wp:lineTo x="21051" y="4675"/>
                            <wp:lineTo x="20949" y="935"/>
                            <wp:lineTo x="16678" y="935"/>
                          </wp:wrapPolygon>
                        </wp:wrapTight>
                        <wp:docPr id="25968" name="Grafik 25968" descr="S6_C_F_Klasse_1_2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6_C_F_Klasse_1_2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748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899776" behindDoc="1" locked="0" layoutInCell="1" allowOverlap="1" wp14:anchorId="3EFFF869" wp14:editId="35AEB918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7" name="Rechteck 259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8459C5E" id="Rechteck 25967" o:spid="_x0000_s1026" style="position:absolute;margin-left:-4.9pt;margin-top:-.15pt;width:20.25pt;height:13.5pt;z-index:-2494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BSRPHO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778CDCA6" w14:textId="77777777" w:rsidTr="00B96413">
              <w:trPr>
                <w:trHeight w:val="1566"/>
              </w:trPr>
              <w:tc>
                <w:tcPr>
                  <w:tcW w:w="3828" w:type="dxa"/>
                </w:tcPr>
                <w:p w14:paraId="5911C6D3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894656" behindDoc="0" locked="0" layoutInCell="1" allowOverlap="1" wp14:anchorId="2C62871B" wp14:editId="136C0875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800225" cy="762000"/>
                            <wp:effectExtent l="0" t="0" r="3175" b="0"/>
                            <wp:wrapNone/>
                            <wp:docPr id="25966" name="Rechteck 259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762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6201F8F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Film auf DVD kostet nun 17 € anstatt 20 €. </w:t>
                                        </w:r>
                                      </w:p>
                                      <w:p w14:paraId="29678851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C62871B" id="Rechteck 25966" o:spid="_x0000_s1314" style="position:absolute;margin-left:18.55pt;margin-top:1.2pt;width:141.75pt;height:60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" fillcolor="#d9d9d9" stroked="f">
                            <v:textbox inset="2mm,0,0,0">
                              <w:txbxContent>
                                <w:p w14:paraId="56201F8F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Ein Film auf DVD kostet nun 17 € anstatt 20 €. </w:t>
                                  </w:r>
                                </w:p>
                                <w:p w14:paraId="29678851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1824" behindDoc="1" locked="0" layoutInCell="1" allowOverlap="1" wp14:anchorId="42C69C8C" wp14:editId="0C58FD6F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5" name="Rechteck 259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C8575B2" id="Rechteck 25965" o:spid="_x0000_s1026" style="position:absolute;margin-left:-5.45pt;margin-top:1.2pt;width:20.25pt;height:13.5pt;z-index:-2494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color w:val="0D0D0D"/>
                    </w:rPr>
                    <w:t>C</w:t>
                  </w:r>
                </w:p>
                <w:p w14:paraId="1A0560CD" w14:textId="77777777" w:rsidR="00903D7F" w:rsidRPr="00903D7F" w:rsidRDefault="00903D7F" w:rsidP="001826A1"/>
                <w:p w14:paraId="5B5F4B46" w14:textId="77777777" w:rsidR="00903D7F" w:rsidRPr="00903D7F" w:rsidRDefault="00903D7F" w:rsidP="001826A1"/>
              </w:tc>
              <w:tc>
                <w:tcPr>
                  <w:tcW w:w="4446" w:type="dxa"/>
                </w:tcPr>
                <w:p w14:paraId="71D79C1C" w14:textId="77777777" w:rsidR="00903D7F" w:rsidRPr="00903D7F" w:rsidRDefault="00903D7F" w:rsidP="001826A1"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16160" behindDoc="1" locked="0" layoutInCell="1" allowOverlap="1" wp14:anchorId="6C03C75B" wp14:editId="3C231D04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340360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508" y="2413"/>
                            <wp:lineTo x="305" y="14480"/>
                            <wp:lineTo x="305" y="20916"/>
                            <wp:lineTo x="20218" y="20916"/>
                            <wp:lineTo x="21234" y="7240"/>
                            <wp:lineTo x="21133" y="2413"/>
                            <wp:lineTo x="508" y="2413"/>
                          </wp:wrapPolygon>
                        </wp:wrapTight>
                        <wp:docPr id="25964" name="Grafik 25964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2848" behindDoc="1" locked="0" layoutInCell="1" allowOverlap="1" wp14:anchorId="7890A0D4" wp14:editId="4CFF4BFD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3" name="Rechteck 259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101E255" id="Rechteck 25963" o:spid="_x0000_s1026" style="position:absolute;margin-left:-4.9pt;margin-top:.45pt;width:20.25pt;height:13.5pt;z-index:-2494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4fQRl4gAAAAo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39A46B59" w14:textId="77777777" w:rsidTr="00B96413">
              <w:trPr>
                <w:trHeight w:val="1559"/>
              </w:trPr>
              <w:tc>
                <w:tcPr>
                  <w:tcW w:w="3828" w:type="dxa"/>
                </w:tcPr>
                <w:p w14:paraId="71F9BD85" w14:textId="77777777" w:rsidR="00903D7F" w:rsidRPr="00903D7F" w:rsidRDefault="00903D7F" w:rsidP="001826A1">
                  <w:pPr>
                    <w:rPr>
                      <w:b/>
                      <w:noProof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896704" behindDoc="0" locked="0" layoutInCell="1" allowOverlap="1" wp14:anchorId="6BE8EDAF" wp14:editId="6E4507D9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819275" cy="752475"/>
                            <wp:effectExtent l="0" t="0" r="0" b="0"/>
                            <wp:wrapNone/>
                            <wp:docPr id="25962" name="Rechteck 259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752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E55D54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Preis eines Films auf DVD wurde auf 85 % reduziert. </w:t>
                                        </w:r>
                                      </w:p>
                                      <w:p w14:paraId="113A0116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Er kostet jetzt 17 €.</w:t>
                                        </w:r>
                                      </w:p>
                                      <w:p w14:paraId="79486ADA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BE8EDAF" id="Rechteck 25962" o:spid="_x0000_s1315" style="position:absolute;margin-left:18.55pt;margin-top:.6pt;width:143.25pt;height:59.25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" fillcolor="#d9d9d9" stroked="f">
                            <v:textbox inset="2mm,0,0,0">
                              <w:txbxContent>
                                <w:p w14:paraId="03E55D54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Preis eines Films auf DVD wurde auf 85 % reduziert. </w:t>
                                  </w:r>
                                </w:p>
                                <w:p w14:paraId="113A0116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Er kostet jetzt 17 €.</w:t>
                                  </w:r>
                                </w:p>
                                <w:p w14:paraId="79486ADA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5920" behindDoc="1" locked="0" layoutInCell="1" allowOverlap="1" wp14:anchorId="4999C911" wp14:editId="63A7C15D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1" name="Rechteck 259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FB59C66" id="Rechteck 25961" o:spid="_x0000_s1026" style="position:absolute;margin-left:-5.8pt;margin-top:.6pt;width:20.25pt;height:13.5pt;z-index:-2494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AnbvE4gAAAAw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noProof/>
                      <w:color w:val="0D0D0D"/>
                    </w:rPr>
                    <w:t>D</w:t>
                  </w:r>
                </w:p>
              </w:tc>
              <w:tc>
                <w:tcPr>
                  <w:tcW w:w="4446" w:type="dxa"/>
                </w:tcPr>
                <w:p w14:paraId="14E882D7" w14:textId="77777777" w:rsidR="00903D7F" w:rsidRPr="00903D7F" w:rsidRDefault="00903D7F" w:rsidP="001826A1">
                  <w:pPr>
                    <w:rPr>
                      <w:noProof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4896" behindDoc="1" locked="0" layoutInCell="1" allowOverlap="1" wp14:anchorId="036324D4" wp14:editId="67F60196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0" name="Rechteck 259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277F82" id="Rechteck 25960" o:spid="_x0000_s1026" style="position:absolute;margin-left:-4.9pt;margin-top:.6pt;width:20.25pt;height:13.5pt;z-index:-2494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9X4SXe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  <w:p w14:paraId="36F03EC2" w14:textId="77777777" w:rsidR="00903D7F" w:rsidRPr="00903D7F" w:rsidRDefault="00903D7F" w:rsidP="001826A1">
                  <w:pPr>
                    <w:rPr>
                      <w:noProof/>
                    </w:rPr>
                  </w:pPr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18208" behindDoc="1" locked="0" layoutInCell="1" allowOverlap="1" wp14:anchorId="481E4AFE" wp14:editId="32D43444">
                        <wp:simplePos x="0" y="0"/>
                        <wp:positionH relativeFrom="column">
                          <wp:posOffset>31115</wp:posOffset>
                        </wp:positionH>
                        <wp:positionV relativeFrom="paragraph">
                          <wp:posOffset>152400</wp:posOffset>
                        </wp:positionV>
                        <wp:extent cx="2700020" cy="584835"/>
                        <wp:effectExtent l="0" t="0" r="0" b="0"/>
                        <wp:wrapTight wrapText="bothSides">
                          <wp:wrapPolygon edited="0">
                            <wp:start x="18593" y="938"/>
                            <wp:lineTo x="1118" y="1876"/>
                            <wp:lineTo x="305" y="2345"/>
                            <wp:lineTo x="305" y="13134"/>
                            <wp:lineTo x="9042" y="16886"/>
                            <wp:lineTo x="16764" y="16886"/>
                            <wp:lineTo x="16764" y="18762"/>
                            <wp:lineTo x="17373" y="18762"/>
                            <wp:lineTo x="17373" y="16886"/>
                            <wp:lineTo x="18389" y="16886"/>
                            <wp:lineTo x="20218" y="12195"/>
                            <wp:lineTo x="20117" y="9381"/>
                            <wp:lineTo x="20625" y="9381"/>
                            <wp:lineTo x="21133" y="4691"/>
                            <wp:lineTo x="21031" y="938"/>
                            <wp:lineTo x="18593" y="938"/>
                          </wp:wrapPolygon>
                        </wp:wrapTight>
                        <wp:docPr id="25959" name="Grafik 25959" descr="S6_C_F_Klasse_1_2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6_C_F_Klasse_1_2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03D7F" w:rsidRPr="00903D7F" w14:paraId="41BC9C53" w14:textId="77777777" w:rsidTr="00B96413">
              <w:trPr>
                <w:trHeight w:val="1567"/>
              </w:trPr>
              <w:tc>
                <w:tcPr>
                  <w:tcW w:w="3828" w:type="dxa"/>
                </w:tcPr>
                <w:p w14:paraId="73B70B1F" w14:textId="77777777" w:rsidR="00903D7F" w:rsidRPr="00903D7F" w:rsidRDefault="00903D7F" w:rsidP="001826A1">
                  <w:pPr>
                    <w:rPr>
                      <w:b/>
                      <w:noProof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6944" behindDoc="0" locked="0" layoutInCell="1" allowOverlap="1" wp14:anchorId="3CF5AEDF" wp14:editId="35B1FFE0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1819275" cy="962025"/>
                            <wp:effectExtent l="0" t="0" r="0" b="3175"/>
                            <wp:wrapNone/>
                            <wp:docPr id="25958" name="Rechteck 259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962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38206F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alte Preis eines Films auf DVD beträgt 20 €. </w:t>
                                        </w:r>
                                      </w:p>
                                      <w:p w14:paraId="06412A1B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Film wurde um 15 % herabgesetzt. </w:t>
                                        </w:r>
                                      </w:p>
                                      <w:p w14:paraId="0CF8F0E1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CF5AEDF" id="Rechteck 25958" o:spid="_x0000_s1316" style="position:absolute;margin-left:18.55pt;margin-top:2.55pt;width:143.25pt;height:75.75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" fillcolor="#d9d9d9" stroked="f">
                            <v:textbox inset="2mm,0,0,0">
                              <w:txbxContent>
                                <w:p w14:paraId="6A38206F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alte Preis eines Films auf DVD beträgt 20 €. </w:t>
                                  </w:r>
                                </w:p>
                                <w:p w14:paraId="06412A1B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Film wurde um 15 % herabgesetzt. </w:t>
                                  </w:r>
                                </w:p>
                                <w:p w14:paraId="0CF8F0E1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7968" behindDoc="1" locked="0" layoutInCell="1" allowOverlap="1" wp14:anchorId="6A80E294" wp14:editId="08B20E38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7" name="Rechteck 259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591C30B" id="Rechteck 25957" o:spid="_x0000_s1026" style="position:absolute;margin-left:-5.8pt;margin-top:0;width:20.25pt;height:13.5pt;z-index:-2494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wuJ2n4gAAAAs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noProof/>
                      <w:color w:val="0D0D0D"/>
                    </w:rPr>
                    <w:t>E</w:t>
                  </w:r>
                </w:p>
              </w:tc>
              <w:tc>
                <w:tcPr>
                  <w:tcW w:w="4446" w:type="dxa"/>
                </w:tcPr>
                <w:p w14:paraId="5032A3A4" w14:textId="77777777" w:rsidR="00903D7F" w:rsidRPr="00903D7F" w:rsidRDefault="00903D7F" w:rsidP="001826A1">
                  <w:pPr>
                    <w:rPr>
                      <w:noProof/>
                    </w:rPr>
                  </w:pPr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17184" behindDoc="1" locked="0" layoutInCell="1" allowOverlap="1" wp14:anchorId="1273B520" wp14:editId="2A1CED9C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323850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508" y="2413"/>
                            <wp:lineTo x="305" y="16089"/>
                            <wp:lineTo x="305" y="20916"/>
                            <wp:lineTo x="20117" y="20916"/>
                            <wp:lineTo x="20117" y="16894"/>
                            <wp:lineTo x="20523" y="16894"/>
                            <wp:lineTo x="21133" y="8045"/>
                            <wp:lineTo x="21031" y="2413"/>
                            <wp:lineTo x="508" y="2413"/>
                          </wp:wrapPolygon>
                        </wp:wrapTight>
                        <wp:docPr id="25956" name="Grafik 25956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8992" behindDoc="1" locked="0" layoutInCell="1" allowOverlap="1" wp14:anchorId="7D417CCE" wp14:editId="31D825A7">
                            <wp:simplePos x="0" y="0"/>
                            <wp:positionH relativeFrom="column">
                              <wp:posOffset>-64135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5" name="Rechteck 259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540C373" id="Rechteck 25955" o:spid="_x0000_s1026" style="position:absolute;margin-left:-5.05pt;margin-top:0;width:20.25pt;height:13.5pt;z-index:-2494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+FK2UO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7BC5FC82" w14:textId="77777777" w:rsidR="00903D7F" w:rsidRPr="00903D7F" w:rsidRDefault="00903D7F" w:rsidP="001826A1">
            <w:pPr>
              <w:rPr>
                <w:b/>
              </w:rPr>
            </w:pPr>
          </w:p>
        </w:tc>
      </w:tr>
      <w:tr w:rsidR="00903D7F" w:rsidRPr="00903D7F" w14:paraId="113EB01C" w14:textId="77777777" w:rsidTr="00BC5528">
        <w:trPr>
          <w:gridAfter w:val="1"/>
          <w:wAfter w:w="9" w:type="dxa"/>
          <w:trHeight w:val="298"/>
        </w:trPr>
        <w:tc>
          <w:tcPr>
            <w:tcW w:w="737" w:type="dxa"/>
          </w:tcPr>
          <w:p w14:paraId="234F33DE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97" w:type="dxa"/>
          </w:tcPr>
          <w:p w14:paraId="30859B26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300" w:type="dxa"/>
          </w:tcPr>
          <w:p w14:paraId="109DCFEF" w14:textId="77777777" w:rsidR="00903D7F" w:rsidRPr="00903D7F" w:rsidRDefault="00903D7F" w:rsidP="001826A1"/>
        </w:tc>
      </w:tr>
      <w:tr w:rsidR="00903D7F" w:rsidRPr="00903D7F" w14:paraId="60051C45" w14:textId="77777777" w:rsidTr="00BC5528">
        <w:trPr>
          <w:gridAfter w:val="1"/>
          <w:wAfter w:w="9" w:type="dxa"/>
          <w:trHeight w:val="298"/>
        </w:trPr>
        <w:tc>
          <w:tcPr>
            <w:tcW w:w="737" w:type="dxa"/>
          </w:tcPr>
          <w:p w14:paraId="2CF6E310" w14:textId="0514009E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98080" behindDoc="0" locked="0" layoutInCell="1" allowOverlap="1" wp14:anchorId="6B685508" wp14:editId="7B00831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287640" cy="338400"/>
                  <wp:effectExtent l="0" t="0" r="5080" b="5080"/>
                  <wp:wrapNone/>
                  <wp:docPr id="1647635810" name="Grafik 1647635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6719BD4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300" w:type="dxa"/>
          </w:tcPr>
          <w:p w14:paraId="1F73E4A4" w14:textId="1EDA9D1B" w:rsidR="00903D7F" w:rsidRPr="00903D7F" w:rsidRDefault="00903D7F" w:rsidP="001826A1">
            <w:r w:rsidRPr="00903D7F">
              <w:t xml:space="preserve">Schreibe zu jeder Aufgabe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t xml:space="preserve">, was jeweils gesucht ist. </w:t>
            </w:r>
            <w:r w:rsidRPr="00903D7F">
              <w:br/>
              <w:t xml:space="preserve">Nutze dazu jeweils deine eigenen Worte und die </w:t>
            </w:r>
            <w:r w:rsidR="008901AB">
              <w:t>Fachbegriffe</w:t>
            </w:r>
          </w:p>
          <w:p w14:paraId="3C172C23" w14:textId="77777777" w:rsidR="00903D7F" w:rsidRPr="00903D7F" w:rsidRDefault="00903D7F" w:rsidP="001826A1">
            <w:pPr>
              <w:rPr>
                <w:b/>
              </w:rPr>
            </w:pPr>
            <w:r w:rsidRPr="00903D7F">
              <w:rPr>
                <w:b/>
              </w:rPr>
              <w:t>Prozentwert</w:t>
            </w:r>
            <w:r w:rsidRPr="00903D7F">
              <w:t xml:space="preserve">, </w:t>
            </w:r>
            <w:r w:rsidRPr="00903D7F">
              <w:rPr>
                <w:b/>
              </w:rPr>
              <w:t>Prozentsatz</w:t>
            </w:r>
            <w:r w:rsidRPr="00903D7F">
              <w:t xml:space="preserve"> und </w:t>
            </w:r>
            <w:r w:rsidRPr="00903D7F">
              <w:rPr>
                <w:b/>
              </w:rPr>
              <w:t>Grundwert.</w:t>
            </w:r>
          </w:p>
        </w:tc>
      </w:tr>
    </w:tbl>
    <w:p w14:paraId="3F1A6FF0" w14:textId="77777777" w:rsidR="00903D7F" w:rsidRPr="00903D7F" w:rsidRDefault="00903D7F" w:rsidP="00903D7F">
      <w:pPr>
        <w:keepNext/>
        <w:spacing w:line="270" w:lineRule="atLeast"/>
      </w:pPr>
    </w:p>
    <w:p w14:paraId="7445211A" w14:textId="77777777" w:rsidR="00903D7F" w:rsidRPr="00903D7F" w:rsidRDefault="00903D7F" w:rsidP="00903D7F">
      <w:pPr>
        <w:keepNext/>
        <w:spacing w:line="270" w:lineRule="atLeast"/>
      </w:pPr>
    </w:p>
    <w:p w14:paraId="1B13D743" w14:textId="77777777" w:rsidR="00903D7F" w:rsidRPr="00903D7F" w:rsidRDefault="00903D7F" w:rsidP="00903D7F">
      <w:pPr>
        <w:keepNext/>
        <w:spacing w:line="270" w:lineRule="atLeast"/>
      </w:pPr>
    </w:p>
    <w:p w14:paraId="6335DFB5" w14:textId="77777777" w:rsidR="00903D7F" w:rsidRPr="00903D7F" w:rsidRDefault="00903D7F" w:rsidP="00903D7F">
      <w:pPr>
        <w:keepNext/>
        <w:spacing w:line="270" w:lineRule="atLeast"/>
      </w:pPr>
      <w:r w:rsidRPr="00903D7F">
        <w:br w:type="page"/>
      </w:r>
    </w:p>
    <w:tbl>
      <w:tblPr>
        <w:tblW w:w="9309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75"/>
      </w:tblGrid>
      <w:tr w:rsidR="00903D7F" w:rsidRPr="00903D7F" w14:paraId="45F3CE46" w14:textId="77777777" w:rsidTr="00BC5528">
        <w:tc>
          <w:tcPr>
            <w:tcW w:w="737" w:type="dxa"/>
          </w:tcPr>
          <w:p w14:paraId="24D40FB4" w14:textId="77777777" w:rsidR="00903D7F" w:rsidRPr="00903D7F" w:rsidRDefault="00903D7F" w:rsidP="00BC5528">
            <w:pPr>
              <w:pStyle w:val="berschrift3"/>
              <w:spacing w:before="240" w:after="120"/>
            </w:pPr>
            <w:r w:rsidRPr="00903D7F">
              <w:lastRenderedPageBreak/>
              <w:t>6.3</w:t>
            </w:r>
          </w:p>
        </w:tc>
        <w:tc>
          <w:tcPr>
            <w:tcW w:w="8572" w:type="dxa"/>
            <w:gridSpan w:val="2"/>
          </w:tcPr>
          <w:p w14:paraId="074D9257" w14:textId="5692D260" w:rsidR="00903D7F" w:rsidRPr="00903D7F" w:rsidRDefault="00903D7F" w:rsidP="00BC5528">
            <w:pPr>
              <w:pStyle w:val="berschrift3"/>
              <w:spacing w:before="240" w:after="120"/>
            </w:pPr>
            <w:r w:rsidRPr="00903D7F">
              <w:t>Prozentaufgaben sortieren</w:t>
            </w:r>
          </w:p>
        </w:tc>
      </w:tr>
      <w:tr w:rsidR="00903D7F" w:rsidRPr="00903D7F" w14:paraId="7A5A79DA" w14:textId="77777777" w:rsidTr="00BC5528">
        <w:trPr>
          <w:trHeight w:val="3266"/>
        </w:trPr>
        <w:tc>
          <w:tcPr>
            <w:tcW w:w="737" w:type="dxa"/>
          </w:tcPr>
          <w:p w14:paraId="353D35E3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084912DF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  <w:p w14:paraId="76659A79" w14:textId="77777777" w:rsidR="00903D7F" w:rsidRPr="00903D7F" w:rsidRDefault="00903D7F" w:rsidP="00903D7F"/>
          <w:p w14:paraId="32E40D44" w14:textId="77777777" w:rsidR="00903D7F" w:rsidRPr="00903D7F" w:rsidRDefault="00903D7F" w:rsidP="00903D7F"/>
          <w:p w14:paraId="71DDC689" w14:textId="77777777" w:rsidR="00903D7F" w:rsidRPr="00903D7F" w:rsidRDefault="00903D7F" w:rsidP="00903D7F"/>
          <w:p w14:paraId="641677FE" w14:textId="77777777" w:rsidR="00903D7F" w:rsidRPr="00903D7F" w:rsidRDefault="00903D7F" w:rsidP="00903D7F"/>
          <w:p w14:paraId="4D063FA3" w14:textId="77777777" w:rsidR="00903D7F" w:rsidRPr="00903D7F" w:rsidRDefault="00903D7F" w:rsidP="00903D7F"/>
          <w:p w14:paraId="03C42D6E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8175" w:type="dxa"/>
          </w:tcPr>
          <w:p w14:paraId="180F86F1" w14:textId="77777777" w:rsidR="00903D7F" w:rsidRPr="00903D7F" w:rsidRDefault="00903D7F" w:rsidP="001826A1">
            <w:r w:rsidRPr="00903D7F">
              <w:t xml:space="preserve">Erstelle für jede Textaufgabe einen </w:t>
            </w:r>
            <w:r w:rsidRPr="00903D7F">
              <w:br/>
              <w:t xml:space="preserve">Prozentstreifen, ohne die Textaufgaben auszurechnen: </w:t>
            </w:r>
          </w:p>
          <w:p w14:paraId="26B884F3" w14:textId="77777777" w:rsidR="00903D7F" w:rsidRPr="00903D7F" w:rsidRDefault="00903D7F" w:rsidP="00214B41">
            <w:pPr>
              <w:pStyle w:val="Listenabsatz"/>
            </w:pPr>
            <w:r w:rsidRPr="00903D7F">
              <w:t xml:space="preserve">Was ist gegeben? Was ist gesucht? </w:t>
            </w:r>
          </w:p>
          <w:p w14:paraId="0FD11700" w14:textId="77777777" w:rsidR="00903D7F" w:rsidRPr="00903D7F" w:rsidRDefault="00903D7F" w:rsidP="00214B41">
            <w:pPr>
              <w:pStyle w:val="Listenabsatz"/>
            </w:pPr>
            <w:r w:rsidRPr="00903D7F">
              <w:t xml:space="preserve">Worin unterscheiden sich die drei Streifen. </w:t>
            </w:r>
          </w:p>
          <w:p w14:paraId="636C21BB" w14:textId="77777777" w:rsidR="00903D7F" w:rsidRPr="00903D7F" w:rsidRDefault="00903D7F" w:rsidP="001826A1">
            <w:pPr>
              <w:rPr>
                <w:b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903D7F" w:rsidRPr="00903D7F" w14:paraId="69176C21" w14:textId="77777777" w:rsidTr="001826A1">
              <w:trPr>
                <w:trHeight w:val="1518"/>
              </w:trPr>
              <w:tc>
                <w:tcPr>
                  <w:tcW w:w="2569" w:type="dxa"/>
                </w:tcPr>
                <w:p w14:paraId="4656EEC1" w14:textId="77777777" w:rsidR="00903D7F" w:rsidRPr="00903D7F" w:rsidRDefault="00903D7F" w:rsidP="001826A1"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8448" behindDoc="0" locked="0" layoutInCell="1" allowOverlap="1" wp14:anchorId="19A14F16" wp14:editId="3B2760C7">
                            <wp:simplePos x="0" y="0"/>
                            <wp:positionH relativeFrom="column">
                              <wp:posOffset>-51069</wp:posOffset>
                            </wp:positionH>
                            <wp:positionV relativeFrom="paragraph">
                              <wp:posOffset>14314</wp:posOffset>
                            </wp:positionV>
                            <wp:extent cx="1548765" cy="935327"/>
                            <wp:effectExtent l="0" t="0" r="635" b="5080"/>
                            <wp:wrapNone/>
                            <wp:docPr id="25954" name="Rechteck 259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765" cy="9353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53D9B84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(1) Bei einer Tombola sollen 45 % aller Lose gewinnen. Das sind 90 Gewinn-Lose. Wie viele Lose wurden verkauft?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A14F16" id="Rechteck 25954" o:spid="_x0000_s1317" style="position:absolute;margin-left:-4pt;margin-top:1.15pt;width:121.95pt;height:73.65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" fillcolor="#d9d9d9" stroked="f">
                            <v:textbox inset="2mm,1.5mm,1mm,1mm">
                              <w:txbxContent>
                                <w:p w14:paraId="453D9B84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(1) Bei einer Tombola sollen 45 % aller Lose gewinnen. Das sind 90 Gewinn-Lose. Wie viele Lose wurden verkauft?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10124A91" w14:textId="77777777" w:rsidR="00903D7F" w:rsidRPr="00903D7F" w:rsidRDefault="00903D7F" w:rsidP="001826A1"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7424" behindDoc="0" locked="0" layoutInCell="1" allowOverlap="1" wp14:anchorId="7804944A" wp14:editId="4F3B909B">
                            <wp:simplePos x="0" y="0"/>
                            <wp:positionH relativeFrom="column">
                              <wp:posOffset>-2956</wp:posOffset>
                            </wp:positionH>
                            <wp:positionV relativeFrom="paragraph">
                              <wp:posOffset>7564</wp:posOffset>
                            </wp:positionV>
                            <wp:extent cx="1553671" cy="942125"/>
                            <wp:effectExtent l="0" t="0" r="0" b="0"/>
                            <wp:wrapNone/>
                            <wp:docPr id="25953" name="Rechteck 259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53671" cy="942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783DE22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(2) Salami hat einen Fettanteil von 40 %. </w:t>
                                        </w:r>
                                      </w:p>
                                      <w:p w14:paraId="48EDAD9F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viel g Fett sind in 200 g Salami enthalten?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04944A" id="Rechteck 25953" o:spid="_x0000_s1318" style="position:absolute;margin-left:-.25pt;margin-top:.6pt;width:122.35pt;height:74.2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" fillcolor="#d9d9d9" stroked="f">
                            <v:textbox inset="2mm,1.5mm,1mm,1mm">
                              <w:txbxContent>
                                <w:p w14:paraId="6783DE22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Salami hat einen Fettanteil von 40 %. </w:t>
                                  </w:r>
                                </w:p>
                                <w:p w14:paraId="48EDAD9F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viel g Fett sind in 200 g Salami enthalten?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28C35818" w14:textId="77777777" w:rsidR="00903D7F" w:rsidRPr="00903D7F" w:rsidRDefault="00903D7F" w:rsidP="001826A1"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9472" behindDoc="0" locked="0" layoutInCell="1" allowOverlap="1" wp14:anchorId="0C50AC9C" wp14:editId="70B87D4B">
                            <wp:simplePos x="0" y="0"/>
                            <wp:positionH relativeFrom="column">
                              <wp:posOffset>103016</wp:posOffset>
                            </wp:positionH>
                            <wp:positionV relativeFrom="paragraph">
                              <wp:posOffset>6350</wp:posOffset>
                            </wp:positionV>
                            <wp:extent cx="1548130" cy="942125"/>
                            <wp:effectExtent l="0" t="0" r="1270" b="0"/>
                            <wp:wrapNone/>
                            <wp:docPr id="25952" name="Rechteck 259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130" cy="942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2A7C7C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(3) 195 der 300 Schülerinnen und Schüler einer Grundschule fahren mit dem Bus. Wie viel Prozent sind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C50AC9C" id="Rechteck 25952" o:spid="_x0000_s1319" style="position:absolute;margin-left:8.1pt;margin-top:.5pt;width:121.9pt;height:74.2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" fillcolor="#d9d9d9" stroked="f">
                            <v:textbox inset="2mm,1.5mm,1mm,1mm">
                              <w:txbxContent>
                                <w:p w14:paraId="612A7C7C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(3) 195 der 300 Schülerinnen und Schüler einer Grundschule fahren mit dem Bus. Wie viel Prozent sind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429C1EE8" w14:textId="77777777" w:rsidR="00903D7F" w:rsidRPr="00903D7F" w:rsidRDefault="00903D7F" w:rsidP="001826A1">
            <w:pPr>
              <w:rPr>
                <w:b/>
              </w:rPr>
            </w:pPr>
          </w:p>
        </w:tc>
      </w:tr>
      <w:tr w:rsidR="00903D7F" w:rsidRPr="00903D7F" w14:paraId="7C4624C1" w14:textId="77777777" w:rsidTr="00BC5528">
        <w:trPr>
          <w:trHeight w:val="282"/>
        </w:trPr>
        <w:tc>
          <w:tcPr>
            <w:tcW w:w="737" w:type="dxa"/>
          </w:tcPr>
          <w:p w14:paraId="7C019CA6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76576" behindDoc="0" locked="0" layoutInCell="1" allowOverlap="1" wp14:anchorId="637850F2" wp14:editId="2B956CD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938340221" name="Grafik 193834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E38144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06E2FC60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175" w:type="dxa"/>
          </w:tcPr>
          <w:p w14:paraId="4CF8AD37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Vergleicht eure Entscheidungen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rPr>
                <w:lang w:eastAsia="x-none"/>
              </w:rPr>
              <w:t>.</w:t>
            </w:r>
          </w:p>
          <w:p w14:paraId="7B19F59D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>Erklärt mit eigenen Worten.</w:t>
            </w:r>
          </w:p>
          <w:p w14:paraId="2DF071AF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Erklärt mit den Begriffen </w:t>
            </w:r>
            <w:r w:rsidRPr="00903D7F">
              <w:rPr>
                <w:b/>
              </w:rPr>
              <w:t>Grundwert</w:t>
            </w:r>
            <w:r w:rsidRPr="00903D7F">
              <w:rPr>
                <w:i/>
              </w:rPr>
              <w:t xml:space="preserve">, </w:t>
            </w:r>
            <w:r w:rsidRPr="00903D7F">
              <w:rPr>
                <w:b/>
              </w:rPr>
              <w:t>Prozentwert</w:t>
            </w:r>
            <w:r w:rsidRPr="00903D7F">
              <w:rPr>
                <w:i/>
              </w:rPr>
              <w:t xml:space="preserve"> </w:t>
            </w:r>
            <w:r w:rsidRPr="00903D7F">
              <w:t>und</w:t>
            </w:r>
            <w:r w:rsidRPr="00903D7F">
              <w:rPr>
                <w:i/>
              </w:rPr>
              <w:t xml:space="preserve"> </w:t>
            </w:r>
            <w:r w:rsidRPr="00903D7F">
              <w:rPr>
                <w:b/>
              </w:rPr>
              <w:t>Prozentsatz</w:t>
            </w:r>
            <w:r w:rsidRPr="00903D7F">
              <w:rPr>
                <w:i/>
              </w:rPr>
              <w:t>.</w:t>
            </w:r>
          </w:p>
        </w:tc>
      </w:tr>
      <w:tr w:rsidR="00903D7F" w:rsidRPr="00903D7F" w14:paraId="7F5036A3" w14:textId="77777777" w:rsidTr="00BC5528">
        <w:trPr>
          <w:trHeight w:val="282"/>
        </w:trPr>
        <w:tc>
          <w:tcPr>
            <w:tcW w:w="737" w:type="dxa"/>
          </w:tcPr>
          <w:p w14:paraId="29FD0CAE" w14:textId="77777777" w:rsidR="00903D7F" w:rsidRPr="00903D7F" w:rsidRDefault="00903D7F" w:rsidP="00903D7F"/>
        </w:tc>
        <w:tc>
          <w:tcPr>
            <w:tcW w:w="397" w:type="dxa"/>
          </w:tcPr>
          <w:p w14:paraId="6BDC3FC2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175" w:type="dxa"/>
          </w:tcPr>
          <w:p w14:paraId="7B86D96D" w14:textId="77777777" w:rsidR="00903D7F" w:rsidRPr="00903D7F" w:rsidRDefault="00903D7F" w:rsidP="00903D7F">
            <w:pPr>
              <w:rPr>
                <w:lang w:eastAsia="x-none"/>
              </w:rPr>
            </w:pPr>
          </w:p>
        </w:tc>
      </w:tr>
      <w:tr w:rsidR="00903D7F" w:rsidRPr="00903D7F" w14:paraId="1BC478F3" w14:textId="77777777" w:rsidTr="00BC5528">
        <w:trPr>
          <w:trHeight w:val="236"/>
        </w:trPr>
        <w:tc>
          <w:tcPr>
            <w:tcW w:w="737" w:type="dxa"/>
          </w:tcPr>
          <w:p w14:paraId="434CF7C9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7ACABB7F" w14:textId="77777777" w:rsidR="00903D7F" w:rsidRPr="00903D7F" w:rsidRDefault="00903D7F" w:rsidP="00903D7F">
            <w:pPr>
              <w:pStyle w:val="berschrift3"/>
            </w:pPr>
            <w:r w:rsidRPr="00903D7F">
              <w:t>c)</w:t>
            </w:r>
          </w:p>
        </w:tc>
        <w:tc>
          <w:tcPr>
            <w:tcW w:w="8175" w:type="dxa"/>
          </w:tcPr>
          <w:p w14:paraId="4E880367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Berechne nun die drei Textaufgaben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rPr>
                <w:lang w:eastAsia="x-none"/>
              </w:rPr>
              <w:t xml:space="preserve">. </w:t>
            </w:r>
          </w:p>
          <w:p w14:paraId="52F76174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Nutze dazu die Prozentstreifen. </w:t>
            </w:r>
          </w:p>
          <w:p w14:paraId="77629393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Schreibe die Lösungen unter das Fragezeichen im Prozentstreifen. </w:t>
            </w:r>
          </w:p>
        </w:tc>
      </w:tr>
    </w:tbl>
    <w:p w14:paraId="5B60B035" w14:textId="77777777" w:rsidR="00903D7F" w:rsidRPr="00903D7F" w:rsidRDefault="00903D7F" w:rsidP="00903D7F">
      <w:pPr>
        <w:keepNext/>
        <w:spacing w:line="270" w:lineRule="atLeast"/>
      </w:pPr>
    </w:p>
    <w:p w14:paraId="2754C85B" w14:textId="77777777" w:rsidR="00903D7F" w:rsidRPr="00903D7F" w:rsidRDefault="00903D7F" w:rsidP="00903D7F">
      <w:pPr>
        <w:keepNext/>
        <w:spacing w:line="270" w:lineRule="atLeast"/>
      </w:pPr>
    </w:p>
    <w:tbl>
      <w:tblPr>
        <w:tblW w:w="943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281"/>
        <w:gridCol w:w="17"/>
      </w:tblGrid>
      <w:tr w:rsidR="00903D7F" w:rsidRPr="00903D7F" w14:paraId="17FC9D9B" w14:textId="77777777" w:rsidTr="00BC5528">
        <w:tc>
          <w:tcPr>
            <w:tcW w:w="737" w:type="dxa"/>
          </w:tcPr>
          <w:p w14:paraId="7A97227F" w14:textId="77777777" w:rsidR="00903D7F" w:rsidRPr="00903D7F" w:rsidRDefault="00903D7F" w:rsidP="00BC5528">
            <w:pPr>
              <w:pStyle w:val="berschrift3"/>
              <w:spacing w:after="120"/>
            </w:pPr>
            <w:r w:rsidRPr="00903D7F">
              <w:t>6.4*</w:t>
            </w:r>
          </w:p>
        </w:tc>
        <w:tc>
          <w:tcPr>
            <w:tcW w:w="8695" w:type="dxa"/>
            <w:gridSpan w:val="3"/>
          </w:tcPr>
          <w:p w14:paraId="698B16F5" w14:textId="55DA23D4" w:rsidR="00903D7F" w:rsidRPr="00903D7F" w:rsidRDefault="00903D7F" w:rsidP="00BC5528">
            <w:pPr>
              <w:pStyle w:val="berschrift3"/>
              <w:spacing w:after="120"/>
            </w:pPr>
            <w:r w:rsidRPr="00903D7F">
              <w:t>Prozentaufgaben sortieren II</w:t>
            </w:r>
          </w:p>
        </w:tc>
      </w:tr>
      <w:tr w:rsidR="00903D7F" w:rsidRPr="00903D7F" w14:paraId="470B61DA" w14:textId="77777777" w:rsidTr="00BC5528">
        <w:trPr>
          <w:gridAfter w:val="1"/>
          <w:wAfter w:w="17" w:type="dxa"/>
          <w:trHeight w:val="4286"/>
        </w:trPr>
        <w:tc>
          <w:tcPr>
            <w:tcW w:w="737" w:type="dxa"/>
          </w:tcPr>
          <w:p w14:paraId="51370CAA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47EDA8EE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  <w:p w14:paraId="03767DC5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73C390BB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30944F8B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44BC59D8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08CF7EDA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1B421A55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8281" w:type="dxa"/>
          </w:tcPr>
          <w:p w14:paraId="51F8FE01" w14:textId="77777777" w:rsidR="00903D7F" w:rsidRPr="00903D7F" w:rsidRDefault="00903D7F" w:rsidP="001826A1">
            <w:r w:rsidRPr="00903D7F">
              <w:t xml:space="preserve">Erstelle für jede Textaufgabe einen Prozentstreifen, ohne sie auszurechnen: </w:t>
            </w:r>
          </w:p>
          <w:p w14:paraId="58353F02" w14:textId="77777777" w:rsidR="00903D7F" w:rsidRPr="00903D7F" w:rsidRDefault="00903D7F" w:rsidP="001826A1">
            <w:pPr>
              <w:rPr>
                <w:b/>
              </w:rPr>
            </w:pPr>
          </w:p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903D7F" w:rsidRPr="00903D7F" w14:paraId="5740C7BA" w14:textId="77777777" w:rsidTr="001826A1">
              <w:trPr>
                <w:trHeight w:val="2468"/>
              </w:trPr>
              <w:tc>
                <w:tcPr>
                  <w:tcW w:w="2569" w:type="dxa"/>
                </w:tcPr>
                <w:p w14:paraId="0DBF16FB" w14:textId="33E87462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1040" behindDoc="0" locked="0" layoutInCell="1" allowOverlap="1" wp14:anchorId="6499627B" wp14:editId="68177AAC">
                            <wp:simplePos x="0" y="0"/>
                            <wp:positionH relativeFrom="column">
                              <wp:posOffset>-50305</wp:posOffset>
                            </wp:positionH>
                            <wp:positionV relativeFrom="paragraph">
                              <wp:posOffset>1180111</wp:posOffset>
                            </wp:positionV>
                            <wp:extent cx="1542415" cy="946768"/>
                            <wp:effectExtent l="0" t="0" r="0" b="6350"/>
                            <wp:wrapNone/>
                            <wp:docPr id="25945" name="Rechteck 259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2415" cy="9467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D5C168C" w14:textId="614E47DB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(4) Auf eine Küche wurde eine Anzahlung von 630 € geleistet. Das entspricht </w:t>
                                        </w:r>
                                        <w:r w:rsidR="004C44AC">
                                          <w:rPr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35 % des Kaufpreises. Wie teuer ist die Küche?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99627B" id="Rechteck 25945" o:spid="_x0000_s1320" style="position:absolute;margin-left:-3.95pt;margin-top:92.9pt;width:121.45pt;height:74.55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" fillcolor="#d9d9d9" stroked="f">
                            <v:textbox inset="2mm,1.5mm,0,0">
                              <w:txbxContent>
                                <w:p w14:paraId="4D5C168C" w14:textId="614E47DB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(4) Auf eine Küche wurde eine Anzahlung von 630 € geleistet. Das entspricht </w:t>
                                  </w:r>
                                  <w:r w:rsidR="004C44AC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35 % des Kaufpreises. Wie teuer ist die Küche?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6400" behindDoc="0" locked="0" layoutInCell="1" allowOverlap="1" wp14:anchorId="72AB1834" wp14:editId="3D3C5953">
                            <wp:simplePos x="0" y="0"/>
                            <wp:positionH relativeFrom="column">
                              <wp:posOffset>-50409</wp:posOffset>
                            </wp:positionH>
                            <wp:positionV relativeFrom="paragraph">
                              <wp:posOffset>4787</wp:posOffset>
                            </wp:positionV>
                            <wp:extent cx="1547495" cy="1008185"/>
                            <wp:effectExtent l="0" t="0" r="1905" b="0"/>
                            <wp:wrapNone/>
                            <wp:docPr id="25948" name="Rechteck 259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1008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D9E13C" w14:textId="6FD4507B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(1) Von den 20 Kindern einer Grundschulklasse sind an einem Tag 3 krank. </w:t>
                                        </w:r>
                                        <w:r w:rsidR="004C44AC">
                                          <w:rPr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Wie viel Prozent der Kinder sind das?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2AB1834" id="Rechteck 25948" o:spid="_x0000_s1321" style="position:absolute;margin-left:-3.95pt;margin-top:.4pt;width:121.85pt;height:79.4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" fillcolor="#d9d9d9" stroked="f">
                            <v:textbox inset="2mm,1.5mm,0,0">
                              <w:txbxContent>
                                <w:p w14:paraId="60D9E13C" w14:textId="6FD4507B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(1) Von den 20 Kindern einer Grundschulklasse sind an einem Tag 3 krank. </w:t>
                                  </w:r>
                                  <w:r w:rsidR="004C44AC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Wie viel Prozent der Kinder sind das?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76E15A32" w14:textId="16BD45F2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3088" behindDoc="0" locked="0" layoutInCell="1" allowOverlap="1" wp14:anchorId="4455F4F0" wp14:editId="4D0581EC">
                            <wp:simplePos x="0" y="0"/>
                            <wp:positionH relativeFrom="column">
                              <wp:posOffset>-55121</wp:posOffset>
                            </wp:positionH>
                            <wp:positionV relativeFrom="paragraph">
                              <wp:posOffset>1180111</wp:posOffset>
                            </wp:positionV>
                            <wp:extent cx="1556385" cy="946768"/>
                            <wp:effectExtent l="0" t="0" r="5715" b="6350"/>
                            <wp:wrapNone/>
                            <wp:docPr id="25944" name="Rechteck 259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6385" cy="9467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1A2959D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(5) In einer Bücherei haben bei einer Umfrage 23 % der 200 Befragten angegeben, gerne Krimis zu lesen. Wie viele Leute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455F4F0" id="Rechteck 25944" o:spid="_x0000_s1322" style="position:absolute;margin-left:-4.35pt;margin-top:92.9pt;width:122.55pt;height:74.55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" fillcolor="#d9d9d9" stroked="f">
                            <v:textbox inset="2mm,1.5mm,0,0">
                              <w:txbxContent>
                                <w:p w14:paraId="21A2959D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(5) In einer Bücherei haben bei einer Umfrage 23 % der 200 Befragten angegeben, gerne Krimis zu lesen. Wie viele Leute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5376" behindDoc="0" locked="0" layoutInCell="1" allowOverlap="1" wp14:anchorId="63004442" wp14:editId="11E5F032">
                            <wp:simplePos x="0" y="0"/>
                            <wp:positionH relativeFrom="column">
                              <wp:posOffset>-52217</wp:posOffset>
                            </wp:positionH>
                            <wp:positionV relativeFrom="paragraph">
                              <wp:posOffset>4787</wp:posOffset>
                            </wp:positionV>
                            <wp:extent cx="1557020" cy="1008185"/>
                            <wp:effectExtent l="0" t="0" r="5080" b="0"/>
                            <wp:wrapNone/>
                            <wp:docPr id="25947" name="Rechteck 259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008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5526134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(2) Eine 150 g-Tafel Schokolade enthält 51 g Haselnüsse. </w:t>
                                        </w:r>
                                      </w:p>
                                      <w:p w14:paraId="7467F86E" w14:textId="21CF7676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hoch ist der Hasel</w:t>
                                        </w:r>
                                        <w:r w:rsidR="004C44AC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- </w:t>
                                        </w:r>
                                        <w:proofErr w:type="spellStart"/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nussanteil</w:t>
                                        </w:r>
                                        <w:proofErr w:type="spellEnd"/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der Schokolade?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004442" id="Rechteck 25947" o:spid="_x0000_s1323" style="position:absolute;margin-left:-4.1pt;margin-top:.4pt;width:122.6pt;height:79.4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" fillcolor="#d9d9d9" stroked="f">
                            <v:textbox inset="2mm,1.5mm,0,0">
                              <w:txbxContent>
                                <w:p w14:paraId="75526134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Eine 150 g-Tafel Schokolade enthält 51 g Haselnüsse. </w:t>
                                  </w:r>
                                </w:p>
                                <w:p w14:paraId="7467F86E" w14:textId="21CF7676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hoch ist der Hasel</w:t>
                                  </w:r>
                                  <w:r w:rsidR="004C44AC">
                                    <w:rPr>
                                      <w:sz w:val="20"/>
                                      <w:szCs w:val="20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nussanteil</w:t>
                                  </w:r>
                                  <w:proofErr w:type="spellEnd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 der Schokolade?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3E4E2727" w14:textId="5BFAFBF1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2064" behindDoc="0" locked="0" layoutInCell="1" allowOverlap="1" wp14:anchorId="7CEBC4D3" wp14:editId="67CA0A99">
                            <wp:simplePos x="0" y="0"/>
                            <wp:positionH relativeFrom="column">
                              <wp:posOffset>-43753</wp:posOffset>
                            </wp:positionH>
                            <wp:positionV relativeFrom="paragraph">
                              <wp:posOffset>1180111</wp:posOffset>
                            </wp:positionV>
                            <wp:extent cx="1550670" cy="946768"/>
                            <wp:effectExtent l="0" t="0" r="0" b="6350"/>
                            <wp:wrapNone/>
                            <wp:docPr id="25943" name="Rechteck 259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0670" cy="9467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3B28D6B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(6) Die Klasse 8a einer Realschule besuchen 15 Jungen. Dies entspricht 60 %. Wie viele Lernende gehen in die 8a?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EBC4D3" id="Rechteck 25943" o:spid="_x0000_s1324" style="position:absolute;margin-left:-3.45pt;margin-top:92.9pt;width:122.1pt;height:74.55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" fillcolor="#d9d9d9" stroked="f">
                            <v:textbox inset="2mm,1.5mm,0,0">
                              <w:txbxContent>
                                <w:p w14:paraId="53B28D6B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(6) Die Klasse 8a einer Realschule besuchen 15 Jungen. Dies entspricht 60 %. Wie viele Lernende gehen in die 8a?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0016" behindDoc="0" locked="0" layoutInCell="1" allowOverlap="1" wp14:anchorId="7BE13F21" wp14:editId="4C29510F">
                            <wp:simplePos x="0" y="0"/>
                            <wp:positionH relativeFrom="column">
                              <wp:posOffset>-42301</wp:posOffset>
                            </wp:positionH>
                            <wp:positionV relativeFrom="paragraph">
                              <wp:posOffset>4787</wp:posOffset>
                            </wp:positionV>
                            <wp:extent cx="1571625" cy="1008185"/>
                            <wp:effectExtent l="0" t="0" r="3175" b="0"/>
                            <wp:wrapNone/>
                            <wp:docPr id="25946" name="Rechteck 259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008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3E82CA6" w14:textId="50BEE5C4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(3) In der letzten Arbeit haben 4 % der 25 Lernenden der 8c eine Eins oder Zwei geschrieben. Wie viele Einsen und Zweien gab es zusammen?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BE13F21" id="Rechteck 25946" o:spid="_x0000_s1325" style="position:absolute;margin-left:-3.35pt;margin-top:.4pt;width:123.75pt;height:79.4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" fillcolor="#d9d9d9" stroked="f">
                            <v:textbox inset="2mm,1.5mm,0,0">
                              <w:txbxContent>
                                <w:p w14:paraId="03E82CA6" w14:textId="50BEE5C4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(3) In der letzten Arbeit haben 4 % der 25 Lernenden der 8c eine Eins oder Zwei geschrieben. Wie viele Einsen und Zweien gab es zusammen?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6C087E67" w14:textId="77777777" w:rsidTr="001826A1">
              <w:trPr>
                <w:trHeight w:val="1112"/>
              </w:trPr>
              <w:tc>
                <w:tcPr>
                  <w:tcW w:w="2569" w:type="dxa"/>
                </w:tcPr>
                <w:p w14:paraId="6B3B0C20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569" w:type="dxa"/>
                </w:tcPr>
                <w:p w14:paraId="534D147F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569" w:type="dxa"/>
                </w:tcPr>
                <w:p w14:paraId="4F182321" w14:textId="60168BB8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1CE63852" w14:textId="77777777" w:rsidR="00903D7F" w:rsidRPr="00903D7F" w:rsidRDefault="00903D7F" w:rsidP="001826A1"/>
        </w:tc>
      </w:tr>
      <w:tr w:rsidR="00903D7F" w:rsidRPr="00903D7F" w14:paraId="7577A310" w14:textId="77777777" w:rsidTr="00BC5528">
        <w:trPr>
          <w:gridAfter w:val="1"/>
          <w:wAfter w:w="17" w:type="dxa"/>
          <w:trHeight w:val="994"/>
        </w:trPr>
        <w:tc>
          <w:tcPr>
            <w:tcW w:w="737" w:type="dxa"/>
          </w:tcPr>
          <w:p w14:paraId="1AB5CDA7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75552" behindDoc="0" locked="0" layoutInCell="1" allowOverlap="1" wp14:anchorId="2C8077ED" wp14:editId="199606F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806340709" name="Grafik 80634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9F30E5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3523A7FE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281" w:type="dxa"/>
          </w:tcPr>
          <w:p w14:paraId="33F09D35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Was ist in den sechs Textaufgaben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rPr>
                <w:b/>
                <w:color w:val="808080"/>
                <w:lang w:eastAsia="x-none"/>
              </w:rPr>
              <w:t xml:space="preserve"> </w:t>
            </w:r>
            <w:r w:rsidRPr="00903D7F">
              <w:rPr>
                <w:lang w:eastAsia="x-none"/>
              </w:rPr>
              <w:t xml:space="preserve">gegeben? Was ist gesucht? </w:t>
            </w:r>
          </w:p>
          <w:p w14:paraId="30CBBD3E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>Beschreibe mit deinen eigenen Worten und mit den Begriffen</w:t>
            </w:r>
          </w:p>
          <w:p w14:paraId="1327B5D7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b/>
                <w:lang w:eastAsia="x-none"/>
              </w:rPr>
              <w:t>Grundwert,</w:t>
            </w:r>
            <w:r w:rsidRPr="00903D7F">
              <w:rPr>
                <w:i/>
                <w:lang w:eastAsia="x-none"/>
              </w:rPr>
              <w:t xml:space="preserve"> </w:t>
            </w:r>
            <w:r w:rsidRPr="00903D7F">
              <w:rPr>
                <w:b/>
                <w:lang w:eastAsia="x-none"/>
              </w:rPr>
              <w:t xml:space="preserve">Prozentwert </w:t>
            </w:r>
            <w:r w:rsidRPr="00903D7F">
              <w:rPr>
                <w:lang w:eastAsia="x-none"/>
              </w:rPr>
              <w:t xml:space="preserve">und </w:t>
            </w:r>
            <w:r w:rsidRPr="00903D7F">
              <w:rPr>
                <w:b/>
                <w:lang w:eastAsia="x-none"/>
              </w:rPr>
              <w:t>Prozentsatz</w:t>
            </w:r>
            <w:r w:rsidRPr="00903D7F">
              <w:rPr>
                <w:i/>
                <w:lang w:eastAsia="x-none"/>
              </w:rPr>
              <w:t>.</w:t>
            </w:r>
          </w:p>
        </w:tc>
      </w:tr>
      <w:tr w:rsidR="00903D7F" w:rsidRPr="00903D7F" w14:paraId="2713B95F" w14:textId="77777777" w:rsidTr="00BC5528">
        <w:trPr>
          <w:gridAfter w:val="1"/>
          <w:wAfter w:w="17" w:type="dxa"/>
          <w:trHeight w:val="282"/>
        </w:trPr>
        <w:tc>
          <w:tcPr>
            <w:tcW w:w="737" w:type="dxa"/>
          </w:tcPr>
          <w:p w14:paraId="09B7923B" w14:textId="77777777" w:rsidR="00903D7F" w:rsidRPr="00903D7F" w:rsidRDefault="00903D7F" w:rsidP="00903D7F"/>
        </w:tc>
        <w:tc>
          <w:tcPr>
            <w:tcW w:w="397" w:type="dxa"/>
          </w:tcPr>
          <w:p w14:paraId="627186D2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281" w:type="dxa"/>
          </w:tcPr>
          <w:p w14:paraId="384E18A1" w14:textId="77777777" w:rsidR="00903D7F" w:rsidRPr="00903D7F" w:rsidRDefault="00903D7F" w:rsidP="00903D7F">
            <w:pPr>
              <w:rPr>
                <w:lang w:eastAsia="x-none"/>
              </w:rPr>
            </w:pPr>
          </w:p>
        </w:tc>
      </w:tr>
      <w:tr w:rsidR="00903D7F" w:rsidRPr="00903D7F" w14:paraId="44E640F8" w14:textId="77777777" w:rsidTr="000C254B">
        <w:trPr>
          <w:gridAfter w:val="1"/>
          <w:wAfter w:w="17" w:type="dxa"/>
          <w:trHeight w:val="236"/>
        </w:trPr>
        <w:tc>
          <w:tcPr>
            <w:tcW w:w="737" w:type="dxa"/>
          </w:tcPr>
          <w:p w14:paraId="3ABB4608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3D7A768D" w14:textId="77777777" w:rsidR="00903D7F" w:rsidRPr="00903D7F" w:rsidRDefault="00903D7F" w:rsidP="00903D7F">
            <w:pPr>
              <w:pStyle w:val="berschrift3"/>
            </w:pPr>
            <w:r w:rsidRPr="00903D7F">
              <w:t>c)</w:t>
            </w:r>
          </w:p>
        </w:tc>
        <w:tc>
          <w:tcPr>
            <w:tcW w:w="8281" w:type="dxa"/>
          </w:tcPr>
          <w:p w14:paraId="1E22CA4E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Berechne nun die sechs Textaufgaben aus </w:t>
            </w:r>
            <w:r w:rsidRPr="00903D7F">
              <w:rPr>
                <w:rStyle w:val="berschrift2Zchn"/>
                <w:sz w:val="22"/>
                <w:szCs w:val="22"/>
              </w:rPr>
              <w:t>a).</w:t>
            </w:r>
            <w:r w:rsidRPr="00903D7F">
              <w:rPr>
                <w:lang w:eastAsia="x-none"/>
              </w:rPr>
              <w:t xml:space="preserve"> </w:t>
            </w:r>
          </w:p>
          <w:p w14:paraId="37B7C5F6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Nutze dazu die Prozentstreifen. </w:t>
            </w:r>
          </w:p>
          <w:p w14:paraId="20324DFA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Schreibe die gesuchten Lösungen unter das Fragezeichen. </w:t>
            </w:r>
          </w:p>
        </w:tc>
      </w:tr>
    </w:tbl>
    <w:p w14:paraId="50573911" w14:textId="77777777" w:rsidR="00903D7F" w:rsidRPr="00903D7F" w:rsidRDefault="00903D7F" w:rsidP="00903D7F">
      <w:pPr>
        <w:keepNext/>
        <w:spacing w:line="270" w:lineRule="atLeast"/>
      </w:pPr>
    </w:p>
    <w:p w14:paraId="3D352C40" w14:textId="77777777" w:rsidR="00903D7F" w:rsidRPr="00903D7F" w:rsidRDefault="00903D7F" w:rsidP="00903D7F"/>
    <w:tbl>
      <w:tblPr>
        <w:tblW w:w="980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662"/>
        <w:gridCol w:w="6"/>
      </w:tblGrid>
      <w:tr w:rsidR="00903D7F" w:rsidRPr="00903D7F" w14:paraId="2D8F77D5" w14:textId="77777777" w:rsidTr="000C254B">
        <w:tc>
          <w:tcPr>
            <w:tcW w:w="737" w:type="dxa"/>
          </w:tcPr>
          <w:p w14:paraId="3BEF5C61" w14:textId="77777777" w:rsidR="00903D7F" w:rsidRPr="00903D7F" w:rsidRDefault="00903D7F" w:rsidP="000C254B">
            <w:pPr>
              <w:pStyle w:val="berschrift3"/>
              <w:spacing w:before="240" w:after="120"/>
            </w:pPr>
            <w:r w:rsidRPr="00903D7F">
              <w:lastRenderedPageBreak/>
              <w:t>6.5</w:t>
            </w:r>
          </w:p>
        </w:tc>
        <w:tc>
          <w:tcPr>
            <w:tcW w:w="9065" w:type="dxa"/>
            <w:gridSpan w:val="3"/>
          </w:tcPr>
          <w:p w14:paraId="702DF150" w14:textId="0F8A3B03" w:rsidR="00283921" w:rsidRPr="00283921" w:rsidRDefault="00903D7F" w:rsidP="000C254B">
            <w:pPr>
              <w:pStyle w:val="berschrift3"/>
              <w:spacing w:before="240" w:after="120"/>
            </w:pPr>
            <w:r w:rsidRPr="00903D7F">
              <w:t>Prozentaufgaben zuordnen</w:t>
            </w:r>
            <w:r w:rsidR="007F2C52">
              <w:rPr>
                <w:b w:val="0"/>
                <w:bCs w:val="0"/>
                <w:color w:val="7F7F7F" w:themeColor="text1" w:themeTint="80"/>
                <w:sz w:val="16"/>
                <w:szCs w:val="15"/>
              </w:rPr>
              <w:t xml:space="preserve">               </w:t>
            </w:r>
            <w:r w:rsidR="00701316">
              <w:rPr>
                <w:b w:val="0"/>
                <w:bCs w:val="0"/>
                <w:color w:val="7F7F7F" w:themeColor="text1" w:themeTint="80"/>
                <w:sz w:val="16"/>
                <w:szCs w:val="15"/>
              </w:rPr>
              <w:t xml:space="preserve">                                                    </w:t>
            </w:r>
            <w:r w:rsidR="00ED0746" w:rsidRPr="007F2C52">
              <w:rPr>
                <w:b w:val="0"/>
                <w:bCs w:val="0"/>
                <w:color w:val="7F7F7F" w:themeColor="text1" w:themeTint="80"/>
                <w:sz w:val="16"/>
                <w:szCs w:val="15"/>
              </w:rPr>
              <w:t>Karten im Zusatzmaterial</w:t>
            </w:r>
          </w:p>
        </w:tc>
      </w:tr>
      <w:tr w:rsidR="00903D7F" w:rsidRPr="00903D7F" w14:paraId="42662D0F" w14:textId="77777777" w:rsidTr="000C254B">
        <w:trPr>
          <w:gridAfter w:val="1"/>
          <w:wAfter w:w="6" w:type="dxa"/>
        </w:trPr>
        <w:tc>
          <w:tcPr>
            <w:tcW w:w="737" w:type="dxa"/>
          </w:tcPr>
          <w:p w14:paraId="73F50443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19B16F09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662" w:type="dxa"/>
          </w:tcPr>
          <w:p w14:paraId="46FD66F0" w14:textId="617DE9EA" w:rsidR="00903D7F" w:rsidRPr="00903D7F" w:rsidRDefault="00C4677C" w:rsidP="001826A1">
            <w:pPr>
              <w:rPr>
                <w:i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4373888" behindDoc="0" locked="0" layoutInCell="1" allowOverlap="1" wp14:anchorId="4A88C813" wp14:editId="0DB4B800">
                  <wp:simplePos x="0" y="0"/>
                  <wp:positionH relativeFrom="column">
                    <wp:posOffset>4135549</wp:posOffset>
                  </wp:positionH>
                  <wp:positionV relativeFrom="paragraph">
                    <wp:posOffset>-426044</wp:posOffset>
                  </wp:positionV>
                  <wp:extent cx="1368268" cy="1588519"/>
                  <wp:effectExtent l="0" t="0" r="3810" b="0"/>
                  <wp:wrapNone/>
                  <wp:docPr id="1074264151" name="Grafik 2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264151" name="Grafik 1074264151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268" cy="158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903D7F">
              <w:t xml:space="preserve">Ordne die Aufgaben des Kartensatzes den Aufgabentypen </w:t>
            </w:r>
            <w:r w:rsidR="00903D7F" w:rsidRPr="00903D7F">
              <w:rPr>
                <w:i/>
              </w:rPr>
              <w:t xml:space="preserve"> </w:t>
            </w:r>
          </w:p>
          <w:p w14:paraId="0262E7A6" w14:textId="77777777" w:rsidR="00903D7F" w:rsidRPr="00903D7F" w:rsidRDefault="00903D7F" w:rsidP="001826A1">
            <w:r w:rsidRPr="00903D7F">
              <w:rPr>
                <w:b/>
              </w:rPr>
              <w:t>Prozentwert gesucht</w:t>
            </w:r>
            <w:r w:rsidRPr="00903D7F">
              <w:t xml:space="preserve">, </w:t>
            </w:r>
            <w:r w:rsidRPr="00903D7F">
              <w:rPr>
                <w:b/>
              </w:rPr>
              <w:t>Prozentsatz gesucht</w:t>
            </w:r>
            <w:r w:rsidRPr="00903D7F">
              <w:t xml:space="preserve"> und </w:t>
            </w:r>
          </w:p>
          <w:p w14:paraId="275D7258" w14:textId="77777777" w:rsidR="00903D7F" w:rsidRPr="00903D7F" w:rsidRDefault="00903D7F" w:rsidP="001826A1">
            <w:r w:rsidRPr="00903D7F">
              <w:rPr>
                <w:b/>
              </w:rPr>
              <w:t>Grundwert gesucht</w:t>
            </w:r>
            <w:r w:rsidRPr="00903D7F">
              <w:t xml:space="preserve"> zu. </w:t>
            </w:r>
          </w:p>
          <w:p w14:paraId="46F865CC" w14:textId="77777777" w:rsidR="00903D7F" w:rsidRPr="00903D7F" w:rsidRDefault="00903D7F" w:rsidP="001826A1">
            <w:r w:rsidRPr="00903D7F">
              <w:t>Trage dazu die gegebenen Angaben in Prozentstreifen ein.</w:t>
            </w:r>
          </w:p>
        </w:tc>
      </w:tr>
      <w:tr w:rsidR="00903D7F" w:rsidRPr="00903D7F" w14:paraId="5C4C966B" w14:textId="77777777" w:rsidTr="000C254B">
        <w:trPr>
          <w:gridAfter w:val="1"/>
          <w:wAfter w:w="6" w:type="dxa"/>
        </w:trPr>
        <w:tc>
          <w:tcPr>
            <w:tcW w:w="737" w:type="dxa"/>
          </w:tcPr>
          <w:p w14:paraId="64DB6C24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397" w:type="dxa"/>
          </w:tcPr>
          <w:p w14:paraId="50D09D29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662" w:type="dxa"/>
          </w:tcPr>
          <w:p w14:paraId="6E29FFF0" w14:textId="10AD4006" w:rsidR="00903D7F" w:rsidRPr="00903D7F" w:rsidRDefault="00903D7F" w:rsidP="00903D7F"/>
        </w:tc>
      </w:tr>
      <w:tr w:rsidR="00903D7F" w:rsidRPr="00903D7F" w14:paraId="6CA02C00" w14:textId="77777777" w:rsidTr="000C254B">
        <w:trPr>
          <w:gridAfter w:val="1"/>
          <w:wAfter w:w="6" w:type="dxa"/>
        </w:trPr>
        <w:tc>
          <w:tcPr>
            <w:tcW w:w="737" w:type="dxa"/>
          </w:tcPr>
          <w:p w14:paraId="013366DC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74528" behindDoc="0" locked="0" layoutInCell="1" allowOverlap="1" wp14:anchorId="4078C944" wp14:editId="770F1B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964844950" name="Grafik 96484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FDAD30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3DE9C4CF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662" w:type="dxa"/>
          </w:tcPr>
          <w:p w14:paraId="4C300B48" w14:textId="43B3B022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Vergleicht eure Zuordnungen. </w:t>
            </w:r>
            <w:r w:rsidR="004C44AC" w:rsidRPr="00903D7F">
              <w:rPr>
                <w:lang w:eastAsia="x-none"/>
              </w:rPr>
              <w:t>Zeichnet dazu Prozentstreifen.</w:t>
            </w:r>
          </w:p>
          <w:p w14:paraId="6A2DB5BA" w14:textId="77777777" w:rsidR="00903D7F" w:rsidRPr="00903D7F" w:rsidRDefault="00903D7F" w:rsidP="00214B41">
            <w:pPr>
              <w:pStyle w:val="Listenabsatz"/>
            </w:pPr>
            <w:r w:rsidRPr="00903D7F">
              <w:t>Was weiß man in den einzelnen Aufgaben? Was ist gesucht?</w:t>
            </w:r>
          </w:p>
          <w:p w14:paraId="76A181F9" w14:textId="77777777" w:rsidR="00903D7F" w:rsidRPr="00903D7F" w:rsidRDefault="00903D7F" w:rsidP="00214B41">
            <w:pPr>
              <w:pStyle w:val="Listenabsatz"/>
            </w:pPr>
            <w:r w:rsidRPr="00903D7F">
              <w:t xml:space="preserve">Gibt es Kärtchen, die ihr nicht zuordnen könnt? Woran liegt das? </w:t>
            </w:r>
          </w:p>
          <w:p w14:paraId="151BF55A" w14:textId="498920CF" w:rsidR="00903D7F" w:rsidRPr="00903D7F" w:rsidRDefault="00903D7F" w:rsidP="004C44AC">
            <w:pPr>
              <w:pStyle w:val="Listenabsatz"/>
            </w:pPr>
            <w:r w:rsidRPr="00903D7F">
              <w:t>Was ist in diesen Aufgaben gegeben und gesucht?</w:t>
            </w:r>
          </w:p>
        </w:tc>
      </w:tr>
      <w:tr w:rsidR="00903D7F" w:rsidRPr="00903D7F" w14:paraId="4351850D" w14:textId="77777777" w:rsidTr="000C254B">
        <w:trPr>
          <w:gridAfter w:val="1"/>
          <w:wAfter w:w="6" w:type="dxa"/>
        </w:trPr>
        <w:tc>
          <w:tcPr>
            <w:tcW w:w="737" w:type="dxa"/>
          </w:tcPr>
          <w:p w14:paraId="57C4DF94" w14:textId="77777777" w:rsidR="00903D7F" w:rsidRPr="00903D7F" w:rsidRDefault="00903D7F" w:rsidP="00903D7F"/>
        </w:tc>
        <w:tc>
          <w:tcPr>
            <w:tcW w:w="397" w:type="dxa"/>
          </w:tcPr>
          <w:p w14:paraId="36C21A0A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662" w:type="dxa"/>
          </w:tcPr>
          <w:p w14:paraId="4F6DD357" w14:textId="3089E07B" w:rsidR="00903D7F" w:rsidRPr="00903D7F" w:rsidRDefault="00903D7F" w:rsidP="00903D7F">
            <w:pPr>
              <w:rPr>
                <w:lang w:eastAsia="x-none"/>
              </w:rPr>
            </w:pPr>
          </w:p>
        </w:tc>
      </w:tr>
      <w:tr w:rsidR="00903D7F" w:rsidRPr="00903D7F" w14:paraId="26AA2242" w14:textId="77777777" w:rsidTr="000C254B">
        <w:trPr>
          <w:gridAfter w:val="1"/>
          <w:wAfter w:w="6" w:type="dxa"/>
        </w:trPr>
        <w:tc>
          <w:tcPr>
            <w:tcW w:w="737" w:type="dxa"/>
          </w:tcPr>
          <w:p w14:paraId="296A1266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6550A240" w14:textId="77777777" w:rsidR="00903D7F" w:rsidRPr="00903D7F" w:rsidRDefault="00903D7F" w:rsidP="00903D7F">
            <w:pPr>
              <w:pStyle w:val="berschrift3"/>
            </w:pPr>
            <w:r w:rsidRPr="00903D7F">
              <w:t>c)</w:t>
            </w:r>
          </w:p>
        </w:tc>
        <w:tc>
          <w:tcPr>
            <w:tcW w:w="8662" w:type="dxa"/>
          </w:tcPr>
          <w:p w14:paraId="616D713A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Berechne nun mindestens eine Textaufgabe aus </w:t>
            </w:r>
            <w:r w:rsidRPr="000C254B">
              <w:rPr>
                <w:b/>
                <w:color w:val="327A86"/>
                <w:lang w:eastAsia="x-none"/>
              </w:rPr>
              <w:t>a)</w:t>
            </w:r>
            <w:r w:rsidRPr="000C254B">
              <w:rPr>
                <w:color w:val="327A86"/>
                <w:lang w:eastAsia="x-none"/>
              </w:rPr>
              <w:t xml:space="preserve"> </w:t>
            </w:r>
            <w:r w:rsidRPr="00903D7F">
              <w:rPr>
                <w:lang w:eastAsia="x-none"/>
              </w:rPr>
              <w:t xml:space="preserve">von jedem Aufgabentyp. </w:t>
            </w:r>
          </w:p>
          <w:p w14:paraId="3E9DA133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Nutze dazu deine beschrifteten Prozentstreifen. </w:t>
            </w:r>
          </w:p>
          <w:p w14:paraId="403E0748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</w:p>
        </w:tc>
      </w:tr>
      <w:tr w:rsidR="00903D7F" w:rsidRPr="00903D7F" w14:paraId="0ABE4128" w14:textId="77777777" w:rsidTr="000C254B">
        <w:trPr>
          <w:gridAfter w:val="1"/>
          <w:wAfter w:w="6" w:type="dxa"/>
          <w:trHeight w:val="581"/>
        </w:trPr>
        <w:tc>
          <w:tcPr>
            <w:tcW w:w="737" w:type="dxa"/>
          </w:tcPr>
          <w:p w14:paraId="67F1144B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26A464AE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662" w:type="dxa"/>
          </w:tcPr>
          <w:p w14:paraId="0BB71C1D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</w:p>
        </w:tc>
      </w:tr>
      <w:tr w:rsidR="00903D7F" w:rsidRPr="00903D7F" w14:paraId="60AFE12A" w14:textId="77777777" w:rsidTr="000C254B">
        <w:tc>
          <w:tcPr>
            <w:tcW w:w="737" w:type="dxa"/>
          </w:tcPr>
          <w:p w14:paraId="3FD64CFC" w14:textId="77777777" w:rsidR="00903D7F" w:rsidRPr="00903D7F" w:rsidRDefault="00903D7F" w:rsidP="000C254B">
            <w:pPr>
              <w:pStyle w:val="berschrift3"/>
              <w:spacing w:after="120"/>
            </w:pPr>
            <w:r w:rsidRPr="00903D7F">
              <w:t>6.6*</w:t>
            </w:r>
          </w:p>
        </w:tc>
        <w:tc>
          <w:tcPr>
            <w:tcW w:w="9065" w:type="dxa"/>
            <w:gridSpan w:val="3"/>
          </w:tcPr>
          <w:p w14:paraId="087DE466" w14:textId="71C65AA7" w:rsidR="00903D7F" w:rsidRPr="00903D7F" w:rsidRDefault="00903D7F" w:rsidP="000C254B">
            <w:pPr>
              <w:pStyle w:val="berschrift3"/>
              <w:spacing w:after="120"/>
            </w:pPr>
            <w:r w:rsidRPr="00903D7F">
              <w:t>Prozentaufgaben zuordnen II</w:t>
            </w:r>
          </w:p>
        </w:tc>
      </w:tr>
      <w:tr w:rsidR="00903D7F" w:rsidRPr="00903D7F" w14:paraId="691387D0" w14:textId="77777777" w:rsidTr="000C254B">
        <w:trPr>
          <w:gridAfter w:val="1"/>
          <w:wAfter w:w="6" w:type="dxa"/>
        </w:trPr>
        <w:tc>
          <w:tcPr>
            <w:tcW w:w="737" w:type="dxa"/>
          </w:tcPr>
          <w:p w14:paraId="565DE65E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6B5B8361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662" w:type="dxa"/>
          </w:tcPr>
          <w:p w14:paraId="30CC1B46" w14:textId="77777777" w:rsidR="00903D7F" w:rsidRPr="00903D7F" w:rsidRDefault="00903D7F" w:rsidP="001826A1">
            <w:r w:rsidRPr="00903D7F">
              <w:t>Ordne auch die weiteren Karten den Aufgabentypen zu.</w:t>
            </w:r>
          </w:p>
          <w:p w14:paraId="213F09A6" w14:textId="77777777" w:rsidR="00903D7F" w:rsidRPr="00903D7F" w:rsidRDefault="00903D7F" w:rsidP="001826A1">
            <w:r w:rsidRPr="00903D7F">
              <w:t xml:space="preserve">Löse auch mindestens eine Textaufgabe von jedem Aufgabentypen. </w:t>
            </w:r>
          </w:p>
          <w:p w14:paraId="0A61E825" w14:textId="77777777" w:rsidR="00903D7F" w:rsidRPr="00903D7F" w:rsidRDefault="00903D7F" w:rsidP="001826A1">
            <w:r w:rsidRPr="00903D7F">
              <w:t xml:space="preserve">Tipp: Nutze dazu Prozentstreifen. </w:t>
            </w:r>
          </w:p>
        </w:tc>
      </w:tr>
      <w:tr w:rsidR="00903D7F" w:rsidRPr="00903D7F" w14:paraId="6EF819FB" w14:textId="77777777" w:rsidTr="000C254B">
        <w:trPr>
          <w:gridAfter w:val="1"/>
          <w:wAfter w:w="6" w:type="dxa"/>
          <w:trHeight w:val="184"/>
        </w:trPr>
        <w:tc>
          <w:tcPr>
            <w:tcW w:w="737" w:type="dxa"/>
          </w:tcPr>
          <w:p w14:paraId="2D4E357E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397" w:type="dxa"/>
          </w:tcPr>
          <w:p w14:paraId="2C66F113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662" w:type="dxa"/>
          </w:tcPr>
          <w:p w14:paraId="043B38A1" w14:textId="77777777" w:rsidR="00903D7F" w:rsidRPr="00903D7F" w:rsidRDefault="00903D7F" w:rsidP="00903D7F"/>
        </w:tc>
      </w:tr>
      <w:tr w:rsidR="00903D7F" w:rsidRPr="00903D7F" w14:paraId="6DA6DE4B" w14:textId="77777777" w:rsidTr="000C254B">
        <w:trPr>
          <w:gridAfter w:val="1"/>
          <w:wAfter w:w="6" w:type="dxa"/>
          <w:trHeight w:val="282"/>
        </w:trPr>
        <w:tc>
          <w:tcPr>
            <w:tcW w:w="737" w:type="dxa"/>
          </w:tcPr>
          <w:p w14:paraId="3F099371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73504" behindDoc="0" locked="0" layoutInCell="1" allowOverlap="1" wp14:anchorId="1E5CCE82" wp14:editId="6B6AB0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50394487" name="Grafik 65039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6A270C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1C68DEC3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662" w:type="dxa"/>
          </w:tcPr>
          <w:p w14:paraId="7E36ABCA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>Denke dir für jeden Aufgabentyp eine eigene passende Textaufgabe aus.</w:t>
            </w:r>
          </w:p>
          <w:p w14:paraId="12695321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Erkläre, wie du vorgegangen bist. </w:t>
            </w:r>
          </w:p>
        </w:tc>
      </w:tr>
      <w:tr w:rsidR="00903D7F" w:rsidRPr="00903D7F" w14:paraId="5DAD56AB" w14:textId="77777777" w:rsidTr="000C254B">
        <w:trPr>
          <w:gridAfter w:val="1"/>
          <w:wAfter w:w="6" w:type="dxa"/>
          <w:trHeight w:val="4111"/>
        </w:trPr>
        <w:tc>
          <w:tcPr>
            <w:tcW w:w="737" w:type="dxa"/>
          </w:tcPr>
          <w:p w14:paraId="35AAE420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77FE6348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662" w:type="dxa"/>
          </w:tcPr>
          <w:p w14:paraId="7533C22E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39712" behindDoc="0" locked="0" layoutInCell="1" allowOverlap="1" wp14:anchorId="4DBC4FBB" wp14:editId="46443F39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230505</wp:posOffset>
                      </wp:positionV>
                      <wp:extent cx="5347970" cy="2456815"/>
                      <wp:effectExtent l="0" t="0" r="11430" b="6985"/>
                      <wp:wrapNone/>
                      <wp:docPr id="27948" name="Gruppieren 27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7949" name="Gruppieren 27949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7950" name="Gruppieren 27950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7951" name="Gruppieren 27951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7952" name="Gruppieren 2795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7953" name="Gruppieren 2795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7954" name="Gruppieren 2795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5" name="Rechteck 279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6" name="Rechteck 2795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7" name="Rechteck 2795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58" name="Gruppieren 2795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9" name="Rechteck 2795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0" name="Rechteck 2796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1" name="Rechteck 2796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2" name="Gruppieren 2796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63" name="Rechteck 279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4" name="Rechteck 279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5" name="Rechteck 279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6" name="Gruppieren 27966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7967" name="Rechteck 27967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8" name="Rechteck 27968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9" name="Rechteck 27969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0" name="Gruppieren 27970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1" name="Rechteck 279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2" name="Rechteck 279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3" name="Rechteck 279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4" name="Gruppieren 27974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7975" name="Rechteck 27975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6" name="Rechteck 279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7" name="Rechteck 279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8" name="Gruppieren 27978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9" name="Rechteck 279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0" name="Rechteck 279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1" name="Rechteck 279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2" name="Gruppieren 2798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3" name="Rechteck 279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4" name="Rechteck 279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5" name="Rechteck 279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6" name="Gruppieren 2798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7" name="Rechteck 279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8" name="Rechteck 279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9" name="Rechteck 279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0" name="Gruppieren 2799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91" name="Rechteck 279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2" name="Rechteck 27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3" name="Rechteck 27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4" name="Gruppieren 2799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7995" name="Rechteck 27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6" name="Rechteck 2799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7" name="Rechteck 2799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7998" name="Rechteck 2799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999" name="Rechteck 2799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0" name="Rechteck 2800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1" name="Rechteck 2800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2" name="Rechteck 2800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3" name="Rechteck 2800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4" name="Rechteck 2800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05" name="Rechteck 2800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6" name="Rechteck 2800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7" name="Rechteck 2800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8" name="Rechteck 2800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9" name="Rechteck 2800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10" name="Rechteck 2801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011" name="Gruppieren 2801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012" name="Gruppieren 280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3" name="Rechteck 28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4" name="Rechteck 28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5" name="Rechteck 28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16" name="Gruppieren 280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7" name="Rechteck 28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8" name="Rechteck 28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9" name="Rechteck 28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0" name="Gruppieren 2802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021" name="Rechteck 28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2" name="Rechteck 28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23" name="Rechteck 2802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024" name="Gruppieren 2802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5" name="Rechteck 28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6" name="Rechteck 28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7" name="Rechteck 28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8" name="Gruppieren 2802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9" name="Rechteck 28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0" name="Rechteck 28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1" name="Rechteck 28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2" name="Gruppieren 2803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3" name="Rechteck 28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4" name="Rechteck 28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5" name="Rechteck 28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6" name="Gruppieren 2803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7" name="Rechteck 28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8" name="Rechteck 28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9" name="Rechteck 280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40" name="Rechteck 2804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41" name="Rechteck 2804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042" name="Gruppieren 2804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043" name="Gruppieren 2804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044" name="Gruppieren 2804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045" name="Gruppieren 2804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46" name="Rechteck 280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7" name="Rechteck 280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8" name="Rechteck 280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49" name="Gruppieren 2804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0" name="Rechteck 2805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1" name="Rechteck 2805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2" name="Rechteck 2805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3" name="Gruppieren 2805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4" name="Rechteck 280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5" name="Rechteck 280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6" name="Rechteck 280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7" name="Gruppieren 2805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058" name="Rechteck 2805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9" name="Rechteck 2805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0" name="Rechteck 2806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1" name="Gruppieren 2806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62" name="Rechteck 280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3" name="Rechteck 280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4" name="Rechteck 280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5" name="Gruppieren 2806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066" name="Rechteck 2806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7" name="Rechteck 280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8" name="Rechteck 280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9" name="Gruppieren 2806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0" name="Rechteck 280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1" name="Rechteck 280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2" name="Rechteck 280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3" name="Gruppieren 2807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4" name="Rechteck 2807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5" name="Rechteck 280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6" name="Rechteck 280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7" name="Gruppieren 2807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8" name="Rechteck 280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9" name="Rechteck 280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0" name="Rechteck 280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1" name="Gruppieren 2808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82" name="Rechteck 280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3" name="Rechteck 280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4" name="Rechteck 280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5" name="Gruppieren 2808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086" name="Rechteck 280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7" name="Rechteck 2808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8" name="Rechteck 2808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089" name="Rechteck 2808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0" name="Rechteck 2809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1" name="Rechteck 2809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2" name="Rechteck 2809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3" name="Rechteck 2809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4" name="Rechteck 280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5" name="Rechteck 280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96" name="Rechteck 280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7" name="Rechteck 280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8" name="Rechteck 280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9" name="Rechteck 280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0" name="Rechteck 281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1" name="Rechteck 281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102" name="Gruppieren 281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103" name="Gruppieren 281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4" name="Rechteck 28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5" name="Rechteck 28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6" name="Rechteck 28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07" name="Gruppieren 281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8" name="Rechteck 28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9" name="Rechteck 28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0" name="Rechteck 28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1" name="Gruppieren 2811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112" name="Rechteck 28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3" name="Rechteck 28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14" name="Rechteck 2811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115" name="Gruppieren 2811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16" name="Rechteck 28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7" name="Rechteck 28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8" name="Rechteck 28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9" name="Gruppieren 2811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0" name="Rechteck 28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1" name="Rechteck 281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2" name="Rechteck 281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3" name="Gruppieren 2812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4" name="Rechteck 281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5" name="Rechteck 281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6" name="Rechteck 281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7" name="Gruppieren 2812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8" name="Rechteck 281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9" name="Rechteck 281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30" name="Rechteck 281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31" name="Rechteck 2813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32" name="Rechteck 2813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133" name="Rechteck 2813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4" name="Rechteck 2813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5" name="Rechteck 2813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6" name="Rechteck 2813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137" name="Rechteck 2813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8" name="Rechteck 2813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9" name="Rechteck 2813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0" name="Rechteck 2814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1" name="Rechteck 2814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2" name="Rechteck 2814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3" name="Rechteck 2814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4" name="Rechteck 2814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5" name="Rechteck 2814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6" name="Rechteck 2814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7" name="Rechteck 2814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8" name="Rechteck 2814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9" name="Rechteck 2814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0" name="Rechteck 2815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1" name="Rechteck 2815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2" name="Rechteck 2815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3" name="Rechteck 2815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4" name="Rechteck 2815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5" name="Rechteck 2815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6" name="Rechteck 2815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157" name="Gruppieren 2815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8158" name="Gruppieren 2815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8159" name="Gruppieren 2815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8160" name="Gruppieren 2816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161" name="Gruppieren 2816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162" name="Gruppieren 2816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3" name="Rechteck 281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4" name="Rechteck 281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5" name="Rechteck 281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66" name="Gruppieren 2816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7" name="Rechteck 281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8" name="Rechteck 281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9" name="Rechteck 281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0" name="Gruppieren 2817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1" name="Rechteck 281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2" name="Rechteck 281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3" name="Rechteck 281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4" name="Gruppieren 2817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175" name="Rechteck 2817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6" name="Rechteck 2817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7" name="Rechteck 2817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8" name="Gruppieren 2817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9" name="Rechteck 28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0" name="Rechteck 281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1" name="Rechteck 281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2" name="Gruppieren 2818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183" name="Rechteck 2818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4" name="Rechteck 28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5" name="Rechteck 28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6" name="Gruppieren 2818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87" name="Rechteck 28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8" name="Rechteck 28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9" name="Rechteck 28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0" name="Gruppieren 2819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1" name="Rechteck 281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2" name="Rechteck 281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3" name="Rechteck 281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4" name="Gruppieren 2819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5" name="Rechteck 281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6" name="Rechteck 281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7" name="Rechteck 281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8" name="Gruppieren 2819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9" name="Rechteck 281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0" name="Rechteck 282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1" name="Rechteck 282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02" name="Gruppieren 2820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03" name="Rechteck 282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4" name="Rechteck 2820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5" name="Rechteck 2820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06" name="Rechteck 2820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7" name="Rechteck 2820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8" name="Rechteck 2820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9" name="Rechteck 2820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0" name="Rechteck 2821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1" name="Rechteck 2821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2" name="Rechteck 2821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13" name="Rechteck 2821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4" name="Rechteck 2821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5" name="Rechteck 2821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6" name="Rechteck 2821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7" name="Rechteck 2821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8" name="Rechteck 2821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219" name="Gruppieren 2821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220" name="Gruppieren 2822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1" name="Rechteck 28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2" name="Rechteck 28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3" name="Rechteck 28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4" name="Gruppieren 2822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5" name="Rechteck 28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6" name="Rechteck 28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7" name="Rechteck 28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8" name="Gruppieren 2822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229" name="Rechteck 28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0" name="Rechteck 28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31" name="Rechteck 28231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232" name="Gruppieren 2823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3" name="Rechteck 28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4" name="Rechteck 28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5" name="Rechteck 28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36" name="Gruppieren 2823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7" name="Rechteck 28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8" name="Rechteck 28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9" name="Rechteck 28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0" name="Gruppieren 2824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1" name="Rechteck 28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2" name="Rechteck 28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3" name="Rechteck 28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4" name="Gruppieren 2824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5" name="Rechteck 28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6" name="Rechteck 282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7" name="Rechteck 282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48" name="Rechteck 2824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49" name="Rechteck 2824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250" name="Gruppieren 28250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251" name="Gruppieren 2825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252" name="Gruppieren 2825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253" name="Gruppieren 2825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4" name="Rechteck 282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5" name="Rechteck 282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6" name="Rechteck 282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57" name="Gruppieren 2825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8" name="Rechteck 2825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9" name="Rechteck 282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0" name="Rechteck 282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1" name="Gruppieren 2826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62" name="Rechteck 282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3" name="Rechteck 282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4" name="Rechteck 282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5" name="Gruppieren 2826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266" name="Rechteck 2826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7" name="Rechteck 2826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8" name="Rechteck 2826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9" name="Gruppieren 2826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0" name="Rechteck 282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1" name="Rechteck 282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2" name="Rechteck 282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3" name="Gruppieren 2827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274" name="Rechteck 2827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5" name="Rechteck 282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6" name="Rechteck 282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7" name="Gruppieren 2827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8" name="Rechteck 282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9" name="Rechteck 282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0" name="Rechteck 282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1" name="Gruppieren 282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2" name="Rechteck 282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3" name="Rechteck 282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4" name="Rechteck 282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5" name="Gruppieren 2828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6" name="Rechteck 282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7" name="Rechteck 2828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8" name="Rechteck 2828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9" name="Gruppieren 2828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90" name="Rechteck 2829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1" name="Rechteck 2829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2" name="Rechteck 2829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93" name="Gruppieren 2829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94" name="Rechteck 2829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5" name="Rechteck 2829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6" name="Rechteck 2829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97" name="Rechteck 2829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8" name="Rechteck 2829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9" name="Rechteck 2829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0" name="Rechteck 2830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1" name="Rechteck 2830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2" name="Rechteck 2830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3" name="Rechteck 2830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04" name="Rechteck 2830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5" name="Rechteck 2830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6" name="Rechteck 2830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7" name="Rechteck 2830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8" name="Rechteck 2830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9" name="Rechteck 2830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310" name="Gruppieren 2831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311" name="Gruppieren 2831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2" name="Rechteck 28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3" name="Rechteck 28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4" name="Rechteck 28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5" name="Gruppieren 2831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6" name="Rechteck 28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7" name="Rechteck 28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8" name="Rechteck 28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9" name="Gruppieren 2831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320" name="Rechteck 28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1" name="Rechteck 28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22" name="Rechteck 28322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323" name="Gruppieren 2832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4" name="Rechteck 28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5" name="Rechteck 28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6" name="Rechteck 28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27" name="Gruppieren 2832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8" name="Rechteck 28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9" name="Rechteck 283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0" name="Rechteck 283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1" name="Gruppieren 2833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2" name="Rechteck 283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3" name="Rechteck 283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4" name="Rechteck 283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5" name="Gruppieren 2833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6" name="Rechteck 283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7" name="Rechteck 283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8" name="Rechteck 283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39" name="Rechteck 2833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40" name="Rechteck 283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341" name="Rechteck 28341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2" name="Rechteck 28342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3" name="Rechteck 28343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4" name="Rechteck 28344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345" name="Rechteck 28345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6" name="Rechteck 28346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7" name="Rechteck 28347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8" name="Rechteck 28348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9" name="Rechteck 28349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0" name="Rechteck 28350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1" name="Rechteck 28351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2" name="Rechteck 28352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3" name="Rechteck 28353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4" name="Rechteck 28354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5" name="Rechteck 28355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6" name="Rechteck 28356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7" name="Rechteck 28357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8" name="Rechteck 28358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9" name="Rechteck 28359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0" name="Rechteck 28360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1" name="Rechteck 28361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2" name="Rechteck 28362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3" name="Rechteck 28363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4" name="Rechteck 28364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61433E" id="Gruppieren 27948" o:spid="_x0000_s1026" style="position:absolute;margin-left:1.1pt;margin-top:18.15pt;width:421.1pt;height:193.45pt;z-index:253939712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">
                      <v:group id="Gruppieren 27949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csg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">
                        <v:group id="Gruppieren 27950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">
                          <v:group id="Gruppieren 27951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">
                            <v:group id="Gruppieren 27952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M+M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">
                              <v:group id="Gruppieren 27953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">
                                <v:group id="Gruppieren 27954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fJj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">
                                  <v:rect id="Rechteck 27955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4h7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dxOI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6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RYM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JFP4+xT8gV08AAAD//wMAUEsBAi0AFAAGAAgAAAAhANvh9svuAAAAhQEAABMAAAAA&#13;&#10;AAAAAAAAAAAAAAAAAFtDb250ZW50X1R5cGVzXS54bWxQSwECLQAUAAYACAAAACEAWvQsW78AAAAV&#13;&#10;AQAACwAAAAAAAAAAAAAAAAAfAQAAX3JlbHMvLnJlbHNQSwECLQAUAAYACAAAACEAh8EW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7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bOX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pDH4/xT8g1y8AAAD//wMAUEsBAi0AFAAGAAgAAAAhANvh9svuAAAAhQEAABMAAAAA&#13;&#10;AAAAAAAAAAAAAAAAAFtDb250ZW50X1R5cGVzXS54bWxQSwECLQAUAAYACAAAACEAWvQsW78AAAAV&#13;&#10;AQAACwAAAAAAAAAAAAAAAAAfAQAAX3JlbHMvLnJlbHNQSwECLQAUAAYACAAAACEA6I2z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5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">
                                  <v:rect id="Rechteck 2795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oJ+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bpJIXnp/gH5OIXAAD//wMAUEsBAi0AFAAGAAgAAAAhANvh9svuAAAAhQEAABMAAAAA&#13;&#10;AAAAAAAAAAAAAAAAAFtDb250ZW50X1R5cGVzXS54bWxQSwECLQAUAAYACAAAACEAWvQsW78AAAAV&#13;&#10;AQAACwAAAAAAAAAAAAAAAAAfAQAAX3JlbHMvLnJlbHNQSwECLQAUAAYACAAAACEA9l6C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ETF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awPNT/ANy/gAAAP//AwBQSwECLQAUAAYACAAAACEA2+H2y+4AAACFAQAAEwAAAAAA&#13;&#10;AAAAAAAAAAAAAAAAW0NvbnRlbnRfVHlwZXNdLnhtbFBLAQItABQABgAIAAAAIQBa9CxbvwAAABUB&#13;&#10;AAALAAAAAAAAAAAAAAAAAB8BAABfcmVscy8ucmVsc1BLAQItABQABgAIAAAAIQDGRET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AUx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">
                                  <v:rect id="Rechteck 2796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n8p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ewfNT/ANy8QAAAP//AwBQSwECLQAUAAYACAAAACEA2+H2y+4AAACFAQAAEwAAAAAA&#13;&#10;AAAAAAAAAAAAAAAAW0NvbnRlbnRfVHlwZXNdLnhtbFBLAQItABQABgAIAAAAIQBa9CxbvwAAABUB&#13;&#10;AAALAAAAAAAAAAAAAAAAAB8BAABfcmVscy8ucmVsc1BLAQItABQABgAIAAAAIQBZ2n8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4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+dd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uDvU/wDcvUEAAD//wMAUEsBAi0AFAAGAAgAAAAhANvh9svuAAAAhQEAABMAAAAA&#13;&#10;AAAAAAAAAAAAAAAAAFtDb250ZW50X1R5cGVzXS54bWxQSwECLQAUAAYACAAAACEAWvQsW78AAAAV&#13;&#10;AQAACwAAAAAAAAAAAAAAAAAfAQAAX3JlbHMvLnJlbHNQSwECLQAUAAYACAAAACEA1jPn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5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0LG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pBP4+xT8gV08AAAD//wMAUEsBAi0AFAAGAAgAAAAhANvh9svuAAAAhQEAABMAAAAA&#13;&#10;AAAAAAAAAAAAAAAAAFtDb250ZW50X1R5cGVzXS54bWxQSwECLQAUAAYACAAAACEAWvQsW78AAAAV&#13;&#10;AQAACwAAAAAAAAAAAAAAAAAfAQAAX3JlbHMvLnJlbHNQSwECLQAUAAYACAAAACEAuX9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6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">
                                  <v:rect id="Rechteck 27967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Xkq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acz+PsU/4BcvQAAAP//AwBQSwECLQAUAAYACAAAACEA2+H2y+4AAACFAQAAEwAAAAAA&#13;&#10;AAAAAAAAAAAAAAAAW0NvbnRlbnRfVHlwZXNdLnhtbFBLAQItABQABgAIAAAAIQBa9CxbvwAAABUB&#13;&#10;AAALAAAAAAAAAAAAAAAAAB8BAABfcmVscy8ucmVsc1BLAQItABQABgAIAAAAIQAm4Xk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8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69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kjD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lOUrh/in9Azm8AAAD//wMAUEsBAi0AFAAGAAgAAAAhANvh9svuAAAAhQEAABMAAAAA&#13;&#10;AAAAAAAAAAAAAAAAAFtDb250ZW50X1R5cGVzXS54bWxQSwECLQAUAAYACAAAACEAWvQsW78AAAAV&#13;&#10;AQAACwAAAAAAAAAAAAAAAAAfAQAAX3JlbHMvLnJlbHNQSwECLQAUAAYACAAAACEAODJI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0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">
                                  <v:rect id="Rechteck 27971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dIY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ewPNT/ANy/gAAAP//AwBQSwECLQAUAAYACAAAACEA2+H2y+4AAACFAQAAEwAAAAAA&#13;&#10;AAAAAAAAAAAAAAAAW0NvbnRlbnRfVHlwZXNdLnhtbFBLAQItABQABgAIAAAAIQBa9CxbvwAAABUB&#13;&#10;AAALAAAAAAAAAAAAAAAAAB8BAABfcmVscy8ucmVsc1BLAQItABQABgAIAAAAIQBDndI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2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0x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LWQp/n+IfkPkvAAAA//8DAFBLAQItABQABgAIAAAAIQDb4fbL7gAAAIUBAAATAAAA&#13;&#10;AAAAAAAAAAAAAAAAAABbQ29udGVudF9UeXBlc10ueG1sUEsBAi0AFAAGAAgAAAAhAFr0LFu/AAAA&#13;&#10;FQEAAAsAAAAAAAAAAAAAAAAAHwEAAF9yZWxzLy5yZWxzUEsBAi0AFAAGAAgAAAAhALNPTG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73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+n0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Yg6/n+IfkJsfAAAA//8DAFBLAQItABQABgAIAAAAIQDb4fbL7gAAAIUBAAATAAAA&#13;&#10;AAAAAAAAAAAAAAAAAABbQ29udGVudF9UeXBlc10ueG1sUEsBAi0AFAAGAAgAAAAhAFr0LFu/AAAA&#13;&#10;FQEAAAsAAAAAAAAAAAAAAAAAHwEAAF9yZWxzLy5yZWxzUEsBAi0AFAAGAAgAAAAhANwD6f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4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">
                                  <v:rect id="Rechteck 27975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tQb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ZFH4/xT8g1y8AAAD//wMAUEsBAi0AFAAGAAgAAAAhANvh9svuAAAAhQEAABMAAAAA&#13;&#10;AAAAAAAAAAAAAAAAAFtDb250ZW50X1R5cGVzXS54bWxQSwECLQAUAAYACAAAACEAWvQsW78AAAAV&#13;&#10;AQAACwAAAAAAAAAAAAAAAAAfAQAAX3JlbHMvLnJlbHNQSwECLQAUAAYACAAAACEAPKbU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76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Eps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WdT+PsU/4BcvQAAAP//AwBQSwECLQAUAAYACAAAACEA2+H2y+4AAACFAQAAEwAAAAAA&#13;&#10;AAAAAAAAAAAAAAAAW0NvbnRlbnRfVHlwZXNdLnhtbFBLAQItABQABgAIAAAAIQBa9CxbvwAAABUB&#13;&#10;AAALAAAAAAAAAAAAAAAAAB8BAABfcmVscy8ucmVsc1BLAQItABQABgAIAAAAIQDMdEp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7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O/3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1mawt+n+Afk8hcAAP//AwBQSwECLQAUAAYACAAAACEA2+H2y+4AAACFAQAAEwAAAAAA&#13;&#10;AAAAAAAAAAAAAAAAW0NvbnRlbnRfVHlwZXNdLnhtbFBLAQItABQABgAIAAAAIQBa9CxbvwAAABUB&#13;&#10;AAALAAAAAAAAAAAAAAAAAB8BAABfcmVscy8ucmVsc1BLAQItABQABgAIAAAAIQCjOO/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8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">
                                  <v:rect id="Rechteck 27979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94e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knKTw+xT8gF3cAAAD//wMAUEsBAi0AFAAGAAgAAAAhANvh9svuAAAAhQEAABMAAAAA&#13;&#10;AAAAAAAAAAAAAAAAAFtDb250ZW50X1R5cGVzXS54bWxQSwECLQAUAAYACAAAACEAWvQsW78AAAAV&#13;&#10;AQAACwAAAAAAAAAAAAAAAAAfAQAAX3JlbHMvLnJlbHNQSwECLQAUAAYACAAAACEAveveH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0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Ae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sKhbiJD6glzcAAAD//wMAUEsBAi0AFAAGAAgAAAAhANvh9svuAAAAhQEAABMAAAAA&#13;&#10;AAAAAAAAAAAAAAAAAFtDb250ZW50X1R5cGVzXS54bWxQSwECLQAUAAYACAAAACEAWvQsW78AAAAV&#13;&#10;AQAACwAAAAAAAAAAAAAAAAAfAQAAX3JlbHMvLnJlbHNQSwECLQAUAAYACAAAACEAGQQH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1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KI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8W8xn8fop/QK7vAAAA//8DAFBLAQItABQABgAIAAAAIQDb4fbL7gAAAIUBAAATAAAA&#13;&#10;AAAAAAAAAAAAAAAAAABbQ29udGVudF9UeXBlc10ueG1sUEsBAi0AFAAGAAgAAAAhAFr0LFu/AAAA&#13;&#10;FQEAAAsAAAAAAAAAAAAAAAAAHwEAAF9yZWxzLy5yZWxzUEsBAi0AFAAGAAgAAAAhAHZIoj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2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OPL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">
                                  <v:rect id="Rechteck 27983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pnT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0t0jn8fop/QK7vAAAA//8DAFBLAQItABQABgAIAAAAIQDb4fbL7gAAAIUBAAATAAAA&#13;&#10;AAAAAAAAAAAAAAAAAABbQ29udGVudF9UeXBlc10ueG1sUEsBAi0AFAAGAAgAAAAhAFr0LFu/AAAA&#13;&#10;FQEAAAsAAAAAAAAAAAAAAAAAHwEAAF9yZWxzLy5yZWxzUEsBAi0AFAAGAAgAAAAhAOnWmd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4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wGn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GY/A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5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6Q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AlzpD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6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">
                                  <v:rect id="Rechteck 27987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Z/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VcgG/n+IfkNsfAAAA//8DAFBLAQItABQABgAIAAAAIQDb4fbL7gAAAIUBAAATAAAA&#13;&#10;AAAAAAAAAAAAAAAAAABbQ29udGVudF9UeXBlc10ueG1sUEsBAi0AFAAGAAgAAAAhAFr0LFu/AAAA&#13;&#10;FQEAAAsAAAAAAAAAAAAAAAAAHwEAAF9yZWxzLy5yZWxzUEsBAi0AFAAGAAgAAAAhAJbtn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8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9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q4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xmaQZ/n+IfkMUvAAAA//8DAFBLAQItABQABgAIAAAAIQDb4fbL7gAAAIUBAAATAAAA&#13;&#10;AAAAAAAAAAAAAAAAAABbQ29udGVudF9UeXBlc10ueG1sUEsBAi0AFAAGAAgAAAAhAFr0LFu/AAAA&#13;&#10;FQEAAAsAAAAAAAAAAAAAAAAAHwEAAF9yZWxzLy5yZWxzUEsBAi0AFAAGAAgAAAAhAIg+rj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0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">
                                  <v:rect id="Rechteck 27991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TTi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zQdwd+n+Afk8hcAAP//AwBQSwECLQAUAAYACAAAACEA2+H2y+4AAACFAQAAEwAAAAAA&#13;&#10;AAAAAAAAAAAAAAAAW0NvbnRlbnRfVHlwZXNdLnhtbFBLAQItABQABgAIAAAAIQBa9CxbvwAAABUB&#13;&#10;AAALAAAAAAAAAAAAAAAAAB8BAABfcmVscy8ucmVsc1BLAQItABQABgAIAAAAIQDzkTT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92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6q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iyFH4/xT8gF08AAAD//wMAUEsBAi0AFAAGAAgAAAAhANvh9svuAAAAhQEAABMAAAAA&#13;&#10;AAAAAAAAAAAAAAAAAFtDb250ZW50X1R5cGVzXS54bWxQSwECLQAUAAYACAAAACEAWvQsW78AAAAV&#13;&#10;AQAACwAAAAAAAAAAAAAAAAAfAQAAX3JlbHMvLnJlbHNQSwECLQAUAAYACAAAACEAA0Oq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3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w8O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Ok/TGdw/xT8gV/8AAAD//wMAUEsBAi0AFAAGAAgAAAAhANvh9svuAAAAhQEAABMAAAAA&#13;&#10;AAAAAAAAAAAAAAAAAFtDb250ZW50X1R5cGVzXS54bWxQSwECLQAUAAYACAAAACEAWvQsW78AAAAV&#13;&#10;AQAACwAAAAAAAAAAAAAAAAAfAQAAX3JlbHMvLnJlbHNQSwECLQAUAAYACAAAACEAbA8P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4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Ej5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">
                                  <v:rect id="Rechteck 27995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jLh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ZpOoHnp/gH5OIXAAD//wMAUEsBAi0AFAAGAAgAAAAhANvh9svuAAAAhQEAABMAAAAA&#13;&#10;AAAAAAAAAAAAAAAAAFtDb250ZW50X1R5cGVzXS54bWxQSwECLQAUAAYACAAAACEAWvQsW78AAAAV&#13;&#10;AQAACwAAAAAAAAAAAAAAAAAfAQAAX3JlbHMvLnJlbHNQSwECLQAUAAYACAAAACEAjKoy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6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KyW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mmE7h/in9Azm8AAAD//wMAUEsBAi0AFAAGAAgAAAAhANvh9svuAAAAhQEAABMAAAAA&#13;&#10;AAAAAAAAAAAAAAAAAFtDb250ZW50X1R5cGVzXS54bWxQSwECLQAUAAYACAAAACEAWvQsW78AAAAV&#13;&#10;AQAACwAAAAAAAAAAAAAAAAAfAQAAX3JlbHMvLnJlbHNQSwECLQAUAAYACAAAACEAfHis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7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AkN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nTCTw+xT8gF3cAAAD//wMAUEsBAi0AFAAGAAgAAAAhANvh9svuAAAAhQEAABMAAAAA&#13;&#10;AAAAAAAAAAAAAAAAAFtDb250ZW50X1R5cGVzXS54bWxQSwECLQAUAAYACAAAACEAWvQsW78AAAAV&#13;&#10;AQAACwAAAAAAAAAAAAAAAAAfAQAAX3JlbHMvLnJlbHNQSwECLQAUAAYACAAAACEAEzQJ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7998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999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zjk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aJKmKTw+xT8g5/8AAAD//wMAUEsBAi0AFAAGAAgAAAAhANvh9svuAAAAhQEAABMAAAAA&#13;&#10;AAAAAAAAAAAAAAAAAFtDb250ZW50X1R5cGVzXS54bWxQSwECLQAUAAYACAAAACEAWvQsW78AAAAV&#13;&#10;AQAACwAAAAAAAAAAAAAAAAAfAQAAX3JlbHMvLnJlbHNQSwECLQAUAAYACAAAACEADec4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0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1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2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3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URz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RM50rN4P9T+gNyfQcAAP//AwBQSwECLQAUAAYACAAAACEA2+H2y+4AAACFAQAAEwAAAAAA&#13;&#10;AAAAAAAAAAAAAAAAW0NvbnRlbnRfVHlwZXNdLnhtbFBLAQItABQABgAIAAAAIQBa9CxbvwAAABUB&#13;&#10;AAALAAAAAAAAAAAAAAAAAB8BAABfcmVscy8ucmVsc1BLAQItABQABgAIAAAAIQBZOUR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04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NwHyAAAAOMAAAAPAAAAZHJzL2Rvd25yZXYueG1sRI9BawIx&#13;&#10;FITvBf9DeIK3mmhL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DW0Nw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05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HmcyAAAAOMAAAAPAAAAZHJzL2Rvd25yZXYueG1sRI9BawIx&#13;&#10;FITvBf9DeIK3mmhp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C5nHm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6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ufr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biwqOT9AE9vwMAAP//AwBQSwECLQAUAAYACAAAACEA2+H2y+4AAACFAQAAEwAAAAAA&#13;&#10;AAAAAAAAAAAAAAAAW0NvbnRlbnRfVHlwZXNdLnhtbFBLAQItABQABgAIAAAAIQBa9CxbvwAAABUB&#13;&#10;AAALAAAAAAAAAAAAAAAAAB8BAABfcmVscy8ucmVsc1BLAQItABQABgAIAAAAIQBJTuf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7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8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09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10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kz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1k2EgtxEh/Qy38AAAD//wMAUEsBAi0AFAAGAAgAAAAhANvh9svuAAAAhQEAABMAAAAA&#13;&#10;AAAAAAAAAAAAAAAAAFtDb250ZW50X1R5cGVzXS54bWxQSwECLQAUAAYACAAAACEAWvQsW78AAAAV&#13;&#10;AQAACwAAAAAAAAAAAAAAAAAfAQAAX3JlbHMvLnJlbHNQSwECLQAUAAYACAAAACEALDJM2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011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">
                              <v:group id="Gruppieren 28012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qi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">
                                <v:rect id="Rechteck 2801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NKu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Gkc/j9FP+A3PwAAAD//wMAUEsBAi0AFAAGAAgAAAAhANvh9svuAAAAhQEAABMAAAAA&#13;&#10;AAAAAAAAAAAAAAAAAFtDb250ZW50X1R5cGVzXS54bWxQSwECLQAUAAYACAAAACEAWvQsW78AAAAV&#13;&#10;AQAACwAAAAAAAAAAAAAAAAAfAQAAX3JlbHMvLnJlbHNQSwECLQAUAAYACAAAACEA3ODS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Ur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FMJSt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e9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DxF70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016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">
                                <v:rect id="Rechteck 2801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9St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Jk+g5/n+IfkKsbAAAA//8DAFBLAQItABQABgAIAAAAIQDb4fbL7gAAAIUBAAATAAAA&#13;&#10;AAAAAAAAAAAAAAAAAABbQ29udGVudF9UeXBlc10ueG1sUEsBAi0AFAAGAAgAAAAhAFr0LFu/AAAA&#13;&#10;FQEAAAsAAAAAAAAAAAAAAAAAHwEAAF9yZWxzLy5yZWxzUEsBAi0AFAAGAAgAAAAhAKPb1K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ED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sJE+Lk/iAXv4DAAD//wMAUEsBAi0AFAAGAAgAAAAhANvh9svuAAAAhQEAABMAAAAA&#13;&#10;AAAAAAAAAAAAAAAAAFtDb250ZW50X1R5cGVzXS54bWxQSwECLQAUAAYACAAAACEAWvQsW78AAAAV&#13;&#10;AQAACwAAAAAAAAAAAAAAAAAfAQAAX3JlbHMvLnJlbHNQSwECLQAUAAYACAAAACEA0kRA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9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OV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oxSeH6Kf0Au/wEAAP//AwBQSwECLQAUAAYACAAAACEA2+H2y+4AAACFAQAAEwAAAAAA&#13;&#10;AAAAAAAAAAAAAAAAW0NvbnRlbnRfVHlwZXNdLnhtbFBLAQItABQABgAIAAAAIQBa9CxbvwAAABUB&#13;&#10;AAALAAAAAAAAAAAAAAAAAB8BAABfcmVscy8ucmVsc1BLAQItABQABgAIAAAAIQC9COV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20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">
                                <v:rect id="Rechteck 28021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iP/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dIRPD/FPyCX/wAAAP//AwBQSwECLQAUAAYACAAAACEA2+H2y+4AAACFAQAAEwAAAAAA&#13;&#10;AAAAAAAAAAAAAAAAW0NvbnRlbnRfVHlwZXNdLnhtbFBLAQItABQABgAIAAAAIQBa9CxbvwAAABUB&#13;&#10;AAALAAAAAAAAAAAAAAAAAB8BAABfcmVscy8ucmVsc1BLAQItABQABgAIAAAAIQCNEiP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2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L2I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J0nKQpPD/FPyBnDwAAAP//AwBQSwECLQAUAAYACAAAACEA2+H2y+4AAACFAQAAEwAAAAAA&#13;&#10;AAAAAAAAAAAAAAAAW0NvbnRlbnRfVHlwZXNdLnhtbFBLAQItABQABgAIAAAAIQBa9CxbvwAAABUB&#13;&#10;AAALAAAAAAAAAAAAAAAAAB8BAABfcmVscy8ucmVsc1BLAQItABQABgAIAAAAIQB9wL2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23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bS1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TRJJ3DfFEEgFzcAAAD//wMAUEsBAi0AFAAGAAgAAAAhANvh9svuAAAAhQEAABMA&#13;&#10;AAAAAAAAAAAAAAAAAAAAAFtDb250ZW50X1R5cGVzXS54bWxQSwECLQAUAAYACAAAACEAWvQsW78A&#13;&#10;AAAVAQAACwAAAAAAAAAAAAAAAAAfAQAAX3JlbHMvLnJlbHNQSwECLQAUAAYACAAAACEAeU20t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024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1/k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">
                                <v:rect id="Rechteck 28025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SX8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SETw+xT8g5/8AAAD//wMAUEsBAi0AFAAGAAgAAAAhANvh9svuAAAAhQEAABMAAAAA&#13;&#10;AAAAAAAAAAAAAAAAAFtDb250ZW50X1R5cGVzXS54bWxQSwECLQAUAAYACAAAACEAWvQsW78AAAAV&#13;&#10;AQAACwAAAAAAAAAAAAAAAAAfAQAAX3JlbHMvLnJlbHNQSwECLQAUAAYACAAAACEA8ikl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26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7uL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3QC/5/iH5DLJwAAAP//AwBQSwECLQAUAAYACAAAACEA2+H2y+4AAACFAQAAEwAAAAAA&#13;&#10;AAAAAAAAAAAAAAAAW0NvbnRlbnRfVHlwZXNdLnhtbFBLAQItABQABgAIAAAAIQBa9CxbvwAAABUB&#13;&#10;AAALAAAAAAAAAAAAAAAAAB8BAABfcmVscy8ucmVsc1BLAQItABQABgAIAAAAIQAC+7u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7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x4Q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SMTw+xT8g5/8AAAD//wMAUEsBAi0AFAAGAAgAAAAhANvh9svuAAAAhQEAABMAAAAA&#13;&#10;AAAAAAAAAAAAAAAAAFtDb250ZW50X1R5cGVzXS54bWxQSwECLQAUAAYACAAAACEAWvQsW78AAAAV&#13;&#10;AQAACwAAAAAAAAAAAAAAAAAfAQAAX3JlbHMvLnJlbHNQSwECLQAUAAYACAAAACEAbbce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28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lXh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">
                                <v:rect id="Rechteck 28029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C/5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QO/5/iH5CrJwAAAP//AwBQSwECLQAUAAYACAAAACEA2+H2y+4AAACFAQAAEwAAAAAA&#13;&#10;AAAAAAAAAAAAAAAAW0NvbnRlbnRfVHlwZXNdLnhtbFBLAQItABQABgAIAAAAIQBa9CxbvwAAABUB&#13;&#10;AAALAAAAAAAAAAAAAAAAAB8BAABfcmVscy8ucmVsc1BLAQItABQABgAIAAAAIQBzZC/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0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xC5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LKpWIiT+IBe/QIAAP//AwBQSwECLQAUAAYACAAAACEA2+H2y+4AAACFAQAAEwAAAAAA&#13;&#10;AAAAAAAAAAAAAAAAW0NvbnRlbnRfVHlwZXNdLnhtbFBLAQItABQABgAIAAAAIQBa9CxbvwAAABUB&#13;&#10;AAALAAAAAAAAAAAAAAAAAB8BAABfcmVscy8ucmVsc1BLAQItABQABgAIAAAAIQBnhxC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1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7Ui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HMU/j9FP+A3PwAAAD//wMAUEsBAi0AFAAGAAgAAAAhANvh9svuAAAAhQEAABMAAAAA&#13;&#10;AAAAAAAAAAAAAAAAAFtDb250ZW50X1R5cGVzXS54bWxQSwECLQAUAAYACAAAACEAWvQsW78AAAAV&#13;&#10;AQAACwAAAAAAAAAAAAAAAAAfAQAAX3JlbHMvLnJlbHNQSwECLQAUAAYACAAAACEACMu1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32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">
                                <v:rect id="Rechteck 28033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Y7O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JmkKv5/iH5CLNwAAAP//AwBQSwECLQAUAAYACAAAACEA2+H2y+4AAACFAQAAEwAAAAAA&#13;&#10;AAAAAAAAAAAAAAAAW0NvbnRlbnRfVHlwZXNdLnhtbFBLAQItABQABgAIAAAAIQBa9CxbvwAAABUB&#13;&#10;AAALAAAAAAAAAAAAAAAAAB8BAABfcmVscy8ucmVsc1BLAQItABQABgAIAAAAIQCXVY7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Ba6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AYvBa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LMh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B38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36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PLV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">
                                <v:rect id="Rechteck 28037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ojN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8lgBM9P8Q/I+QMAAP//AwBQSwECLQAUAAYACAAAACEA2+H2y+4AAACFAQAAEwAAAAAA&#13;&#10;AAAAAAAAAAAAAAAAW0NvbnRlbnRfVHlwZXNdLnhtbFBLAQItABQABgAIAAAAIQBa9CxbvwAAABUB&#13;&#10;AAALAAAAAAAAAAAAAAAAAB8BAABfcmVscy8ucmVsc1BLAQItABQABgAIAAAAIQDoboj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8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Ry/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sum8rQ4iQ/o1S8AAAD//wMAUEsBAi0AFAAGAAgAAAAhANvh9svuAAAAhQEAABMAAAAA&#13;&#10;AAAAAAAAAAAAAAAAAFtDb250ZW50X1R5cGVzXS54bWxQSwECLQAUAAYACAAAACEAWvQsW78AAAAV&#13;&#10;AQAACwAAAAAAAAAAAAAAAAAfAQAAX3JlbHMvLnJlbHNQSwECLQAUAAYACAAAACEAmfEc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39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bkk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JMoX/T/EPyPUfAAAA//8DAFBLAQItABQABgAIAAAAIQDb4fbL7gAAAIUBAAATAAAA&#13;&#10;AAAAAAAAAAAAAAAAAABbQ29udGVudF9UeXBlc10ueG1sUEsBAi0AFAAGAAgAAAAhAFr0LFu/AAAA&#13;&#10;FQEAAAsAAAAAAAAAAAAAAAAAHwEAAF9yZWxzLy5yZWxzUEsBAi0AFAAGAAgAAAAhAPa9uS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40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WPE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P4Fj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41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cZf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FDNxl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042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Yer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">
                            <v:group id="Gruppieren 28043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SIw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">
                              <v:group id="Gruppieren 28044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">
                                <v:group id="Gruppieren 28045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">
                                  <v:rect id="Rechteck 28046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F4r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N8kXi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47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Puw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mGY3h9in9Azp8AAAD//wMAUEsBAi0AFAAGAAgAAAAhANvh9svuAAAAhQEAABMAAAAA&#13;&#10;AAAAAAAAAAAAAAAAAFtDb250ZW50X1R5cGVzXS54bWxQSwECLQAUAAYACAAAACEAWvQsW78AAAAV&#13;&#10;AQAACwAAAAAAAAAAAAAAAAAfAQAAX3JlbHMvLnJlbHNQSwECLQAUAAYACAAAACEAsGj7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48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2/C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MH3b8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49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RXa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">
                                  <v:rect id="Rechteck 28050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UZ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ulj1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1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FCC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NUUUI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2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s71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lGKTw+xT8g5/8AAAD//wMAUEsBAi0AFAAGAAgAAAAhANvh9svuAAAAhQEAABMAAAAA&#13;&#10;AAAAAAAAAAAAAAAAAFtDb250ZW50X1R5cGVzXS54bWxQSwECLQAUAAYACAAAACEAWvQsW78AAAAV&#13;&#10;AQAACwAAAAAAAAAAAAAAAAAfAQAAX3JlbHMvLnJlbHNQSwECLQAUAAYACAAAACEAJcbO9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3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LTt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">
                                  <v:rect id="Rechteck 28054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/Ma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ElGQ3h9in9Azp8AAAD//wMAUEsBAi0AFAAGAAgAAAAhANvh9svuAAAAhQEAABMAAAAA&#13;&#10;AAAAAAAAAAAAAAAAAFtDb250ZW50X1R5cGVzXS54bWxQSwECLQAUAAYACAAAACEAWvQsW78AAAAV&#13;&#10;AQAACwAAAAAAAAAAAAAAAAAfAQAAX3JlbHMvLnJlbHNQSwECLQAUAAYACAAAACEAxWPz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5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6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cj2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Fr9yP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7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7Lu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">
                                  <v:rect id="Rechteck 28058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vkf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EQu+R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9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lyE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fAF/n+IfkOsbAAAA//8DAFBLAQItABQABgAIAAAAIQDb4fbL7gAAAIUBAAATAAAA&#13;&#10;AAAAAAAAAAAAAAAAAABbQ29udGVudF9UeXBlc10ueG1sUEsBAi0AFAAGAAgAAAAhAFr0LFu/AAAA&#13;&#10;FQEAAAsAAAAAAAAAAAAAAAAAHwEAAF9yZWxzLy5yZWxzUEsBAi0AFAAGAAgAAAAhACtiXI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0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1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">
                                  <v:rect id="Rechteck 28062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gRI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0kK/5/iH5DLJwAAAP//AwBQSwECLQAUAAYACAAAACEA2+H2y+4AAACFAQAAEwAAAAAA&#13;&#10;AAAAAAAAAAAAAAAAW0NvbnRlbnRfVHlwZXNdLnhtbFBLAQItABQABgAIAAAAIQBa9CxbvwAAABUB&#13;&#10;AAALAAAAAAAAAAAAAAAAAB8BAABfcmVscy8ucmVsc1BLAQItABQABgAIAAAAIQDrqgR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3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qHT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k8kY/j/FPyAXTwAAAP//AwBQSwECLQAUAAYACAAAACEA2+H2y+4AAACFAQAAEwAAAAAA&#13;&#10;AAAAAAAAAAAAAAAAW0NvbnRlbnRfVHlwZXNdLnhtbFBLAQItABQABgAIAAAAIQBa9CxbvwAAABUB&#13;&#10;AAALAAAAAAAAAAAAAAAAAB8BAABfcmVscy8ucmVsc1BLAQItABQABgAIAAAAIQCE5qH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4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zmn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6RJun+IfkNsrAAAA//8DAFBLAQItABQABgAIAAAAIQDb4fbL7gAAAIUBAAATAAAA&#13;&#10;AAAAAAAAAAAAAAAAAABbQ29udGVudF9UeXBlc10ueG1sUEsBAi0AFAAGAAgAAAAhAFr0LFu/AAAA&#13;&#10;FQEAAAsAAAAAAAAAAAAAAAAAHwEAAF9yZWxzLy5yZWxzUEsBAi0AFAAGAAgAAAAhAAsPO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5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">
                                  <v:rect id="Rechteck 28066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QJL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CeJmkK70/xD8jFLwAAAP//AwBQSwECLQAUAAYACAAAACEA2+H2y+4AAACFAQAAEwAAAAAA&#13;&#10;AAAAAAAAAAAAAAAAW0NvbnRlbnRfVHlwZXNdLnhtbFBLAQItABQABgAIAAAAIQBa9CxbvwAAABUB&#13;&#10;AAALAAAAAAAAAAAAAAAAAB8BAABfcmVscy8ucmVsc1BLAQItABQABgAIAAAAIQCUkQJ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7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afQ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dJ+gp/n+IfkOsbAAAA//8DAFBLAQItABQABgAIAAAAIQDb4fbL7gAAAIUBAAATAAAA&#13;&#10;AAAAAAAAAAAAAAAAAABbQ29udGVudF9UeXBlc10ueG1sUEsBAi0AFAAGAAgAAAAhAFr0LFu/AAAA&#13;&#10;FQEAAAsAAAAAAAAAAAAAAAAAHwEAAF9yZWxzLy5yZWxzUEsBAi0AFAAGAAgAAAAhAPvdp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8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9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">
                                  <v:rect id="Rechteck 28070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al5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E7EQJ/EBvfgHAAD//wMAUEsBAi0AFAAGAAgAAAAhANvh9svuAAAAhQEAABMAAAAA&#13;&#10;AAAAAAAAAAAAAAAAAFtDb250ZW50X1R5cGVzXS54bWxQSwECLQAUAAYACAAAACEAWvQsW78AAAAV&#13;&#10;AQAACwAAAAAAAAAAAAAAAAAfAQAAX3JlbHMvLnJlbHNQSwECLQAUAAYACAAAACEA8e2p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1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Qzi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LkfQp/n+IfkKsbAAAA//8DAFBLAQItABQABgAIAAAAIQDb4fbL7gAAAIUBAAATAAAA&#13;&#10;AAAAAAAAAAAAAAAAAABbQ29udGVudF9UeXBlc10ueG1sUEsBAi0AFAAGAAgAAAAhAFr0LFu/AAAA&#13;&#10;FQEAAAsAAAAAAAAAAAAAAAAAHwEAAF9yZWxzLy5yZWxzUEsBAi0AFAAGAAgAAAAhAJ6hDO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2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5K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GKTw+xT8g5/8AAAD//wMAUEsBAi0AFAAGAAgAAAAhANvh9svuAAAAhQEAABMAAAAA&#13;&#10;AAAAAAAAAAAAAAAAAFtDb250ZW50X1R5cGVzXS54bWxQSwECLQAUAAYACAAAACEAWvQsW78AAAAV&#13;&#10;AQAACwAAAAAAAAAAAAAAAAAfAQAAX3JlbHMvLnJlbHNQSwECLQAUAAYACAAAACEAbnOS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3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eiN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">
                                  <v:rect id="Rechteck 2807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q96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nGQ3h9in9Azp8AAAD//wMAUEsBAi0AFAAGAAgAAAAhANvh9svuAAAAhQEAABMAAAAA&#13;&#10;AAAAAAAAAAAAAAAAAFtDb250ZW50X1R5cGVzXS54bWxQSwECLQAUAAYACAAAACEAWvQsW78AAAAV&#13;&#10;AQAACwAAAAAAAAAAAAAAAAAfAQAAX3JlbHMvLnJlbHNQSwECLQAUAAYACAAAACEAjtav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grh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0kyHsLrU/wDcv4EAAD//wMAUEsBAi0AFAAGAAgAAAAhANvh9svuAAAAhQEAABMAAAAA&#13;&#10;AAAAAAAAAAAAAAAAAFtDb250ZW50X1R5cGVzXS54bWxQSwECLQAUAAYACAAAACEAWvQsW78AAAAV&#13;&#10;AQAACwAAAAAAAAAAAAAAAAAfAQAAX3JlbHMvLnJlbHNQSwECLQAUAAYACAAAACEA4ZoK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JSW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fJawp/n+IfkOsbAAAA//8DAFBLAQItABQABgAIAAAAIQDb4fbL7gAAAIUBAAATAAAA&#13;&#10;AAAAAAAAAAAAAAAAAABbQ29udGVudF9UeXBlc10ueG1sUEsBAi0AFAAGAAgAAAAhAFr0LFu/AAAA&#13;&#10;FQEAAAsAAAAAAAAAAAAAAAAAHwEAAF9yZWxzLy5yZWxzUEsBAi0AFAAGAAgAAAAhABFIlJ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u6O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">
                                  <v:rect id="Rechteck 2807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6V/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jNJvK0OIkP6MU/AAAA//8DAFBLAQItABQABgAIAAAAIQDb4fbL7gAAAIUBAAATAAAA&#13;&#10;AAAAAAAAAAAAAAAAAABbQ29udGVudF9UeXBlc10ueG1sUEsBAi0AFAAGAAgAAAAhAFr0LFu/AAAA&#13;&#10;FQEAAAsAAAAAAAAAAAAAAAAAHwEAAF9yZWxzLy5yZWxzUEsBAi0AFAAGAAgAAAAhAA+bpX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wDk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LkbQF/n+IfkOsbAAAA//8DAFBLAQItABQABgAIAAAAIQDb4fbL7gAAAIUBAAATAAAA&#13;&#10;AAAAAAAAAAAAAAAAAABbQ29udGVudF9UeXBlc10ueG1sUEsBAi0AFAAGAAgAAAAhAFr0LFu/AAAA&#13;&#10;FQEAAAsAAAAAAAAAAAAAAAAAHwEAAF9yZWxzLy5yZWxzUEsBAi0AFAAGAAgAAAAhAGDXAO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8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">
                                  <v:rect id="Rechteck 2808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uKy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WZKl8Psp/gG5eAEAAP//AwBQSwECLQAUAAYACAAAACEA2+H2y+4AAACFAQAAEwAAAAAA&#13;&#10;AAAAAAAAAAAAAAAAW0NvbnRlbnRfVHlwZXNdLnhtbFBLAQItABQABgAIAAAAIQBa9CxbvwAAABUB&#13;&#10;AAALAAAAAAAAAAAAAAAAAB8BAABfcmVscy8ucmVsc1BLAQItABQABgAIAAAAIQBbpuK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8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">
                                  <v:rect id="Rechteck 2808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08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eoY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qQjeH6Kf0Au/wEAAP//AwBQSwECLQAUAAYACAAAACEA2+H2y+4AAACFAQAAEwAAAAAA&#13;&#10;AAAAAAAAAAAAAAAAW0NvbnRlbnRfVHlwZXNdLnhtbFBLAQItABQABgAIAAAAIQBa9CxbvwAAABUB&#13;&#10;AAALAAAAAAAAAAAAAAAAAB8BAABfcmVscy8ucmVsc1BLAQItABQABgAIAAAAIQAureo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3Rv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kK/5/iH5CrJwAAAP//AwBQSwECLQAUAAYACAAAACEA2+H2y+4AAACFAQAAEwAAAAAA&#13;&#10;AAAAAAAAAAAAAAAAW0NvbnRlbnRfVHlwZXNdLnhtbFBLAQItABQABgAIAAAAIQBa9CxbvwAAABUB&#13;&#10;AAALAAAAAAAAAAAAAAAAAB8BAABfcmVscy8ucmVsc1BLAQItABQABgAIAAAAIQDef3R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9H0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ZJuoT/T/EPyPUfAAAA//8DAFBLAQItABQABgAIAAAAIQDb4fbL7gAAAIUBAAATAAAA&#13;&#10;AAAAAAAAAAAAAAAAAABbQ29udGVudF9UeXBlc10ueG1sUEsBAi0AFAAGAAgAAAAhAFr0LFu/AAAA&#13;&#10;FQEAAAsAAAAAAAAAAAAAAAAAHwEAAF9yZWxzLy5yZWxzUEsBAi0AFAAGAAgAAAAhALEz0f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kmAygAAAOMAAAAPAAAAZHJzL2Rvd25yZXYueG1sRI9Ba8JA&#13;&#10;FITvhf6H5RW81U2tlB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D7aS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uwb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FGW7B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9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HJs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6S5Rwen+IfkPkvAAAA//8DAFBLAQItABQABgAIAAAAIQDb4fbL7gAAAIUBAAATAAAA&#13;&#10;AAAAAAAAAAAAAAAAAABbQ29udGVudF9UeXBlc10ueG1sUEsBAi0AFAAGAAgAAAAhAFr0LFu/AAAA&#13;&#10;FQEAAAsAAAAAAAAAAAAAAAAAHwEAAF9yZWxzLy5yZWxzUEsBAi0AFAAGAAgAAAAhAKFEcm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Nf3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Jk8QZ/n+IfkOsbAAAA//8DAFBLAQItABQABgAIAAAAIQDb4fbL7gAAAIUBAAATAAAA&#13;&#10;AAAAAAAAAAAAAAAAAABbQ29udGVudF9UeXBlc10ueG1sUEsBAi0AFAAGAAgAAAAhAFr0LFu/AAAA&#13;&#10;FQEAAAsAAAAAAAAAAAAAAAAAHwEAAF9yZWxzLy5yZWxzUEsBAi0AFAAGAAgAAAAhAM4I1/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9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+Ye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FwkqQpPD/FPyDn/wAAAP//AwBQSwECLQAUAAYACAAAACEA2+H2y+4AAACFAQAAEwAAAAAA&#13;&#10;AAAAAAAAAAAAAAAAW0NvbnRlbnRfVHlwZXNdLnhtbFBLAQItABQABgAIAAAAIQBa9CxbvwAAABUB&#13;&#10;AAALAAAAAAAAAAAAAAAAAB8BAABfcmVscy8ucmVsc1BLAQItABQABgAIAAAAIQDQ2+Y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0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tW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9koEwtxEh/Qy38AAAD//wMAUEsBAi0AFAAGAAgAAAAhANvh9svuAAAAhQEAABMAAAAA&#13;&#10;AAAAAAAAAAAAAAAAAFtDb250ZW50X1R5cGVzXS54bWxQSwECLQAUAAYACAAAACEAWvQsW78AAAAV&#13;&#10;AQAACwAAAAAAAAAAAAAAAAAfAQAAX3JlbHMvLnJlbHNQSwECLQAUAAYACAAAACEA3wrV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10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nAC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FomiYpPD/FPyCX/wAAAP//AwBQSwECLQAUAAYACAAAACEA2+H2y+4AAACFAQAAEwAAAAAA&#13;&#10;AAAAAAAAAAAAAAAAW0NvbnRlbnRfVHlwZXNdLnhtbFBLAQItABQABgAIAAAAIQBa9CxbvwAAABUB&#13;&#10;AAALAAAAAAAAAAAAAAAAAB8BAABfcmVscy8ucmVsc1BLAQItABQABgAIAAAAIQCwRnA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810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jH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">
                              <v:group id="Gruppieren 2810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pRtygAAAOM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">
                                <v:rect id="Rechteck 2810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dO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KAx05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XY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M99dg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0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">
                                <v:rect id="Rechteck 2810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Nm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RJk+Lk/iAXv4DAAD//wMAUEsBAi0AFAAGAAgAAAAhANvh9svuAAAAhQEAABMAAAAA&#13;&#10;AAAAAAAAAAAAAAAAAFtDb250ZW50X1R5cGVzXS54bWxQSwECLQAUAAYACAAAACEAWvQsW78AAAAV&#13;&#10;AQAACwAAAAAAAAAAAAAAAAAfAQAAX3JlbHMvLnJlbHNQSwECLQAUAAYACAAAACEAIXzZ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0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Hw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NkpSeH6Kf0Au/wEAAP//AwBQSwECLQAUAAYACAAAACEA2+H2y+4AAACFAQAAEwAAAAAA&#13;&#10;AAAAAAAAAAAAAAAAW0NvbnRlbnRfVHlwZXNdLnhtbFBLAQItABQABgAIAAAAIQBa9CxbvwAAABUB&#13;&#10;AAALAAAAAAAAAAAAAAAAAB8BAABfcmVscy8ucmVsc1BLAQItABQABgAIAAAAIQBOMHw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">
                                <v:rect id="Rechteck 2811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Xio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pBr+f4h+QqycAAAD//wMAUEsBAi0AFAAGAAgAAAAhANvh9svuAAAAhQEAABMAAAAA&#13;&#10;AAAAAAAAAAAAAAAAAFtDb250ZW50X1R5cGVzXS54bWxQSwECLQAUAAYACAAAACEAWvQsW78AAAAV&#13;&#10;AQAACwAAAAAAAAAAAAAAAAAfAQAAX3JlbHMvLnJlbHNQSwECLQAUAAYACAAAACEAxU14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1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d0z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qYTeH6Kf0Au/wEAAP//AwBQSwECLQAUAAYACAAAACEA2+H2y+4AAACFAQAAEwAAAAAA&#13;&#10;AAAAAAAAAAAAAAAAW0NvbnRlbnRfVHlwZXNdLnhtbFBLAQItABQABgAIAAAAIQBa9CxbvwAAABUB&#13;&#10;AAALAAAAAAAAAAAAAAAAAB8BAABfcmVscy8ucmVsc1BLAQItABQABgAIAAAAIQCqAd0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1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811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">
                                <v:rect id="Rechteck 2811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tsw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zT9gr9P8Q/I+RMAAP//AwBQSwECLQAUAAYACAAAACEA2+H2y+4AAACFAQAAEwAAAAAA&#13;&#10;AAAAAAAAAAAAAAAAW0NvbnRlbnRfVHlwZXNdLnhtbFBLAQItABQABgAIAAAAIQBa9CxbvwAAABUB&#13;&#10;AAALAAAAAAAAAAAAAAAAAB8BAABfcmVscy8ucmVsc1BLAQItABQABgAIAAAAIQDVOts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">
                                <v:rect id="Rechteck 2812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4n5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jXCzESXxAL+4AAAD//wMAUEsBAi0AFAAGAAgAAAAhANvh9svuAAAAhQEAABMAAAAA&#13;&#10;AAAAAAAAAAAAAAAAAFtDb250ZW50X1R5cGVzXS54bWxQSwECLQAUAAYACAAAACEAWvQsW78AAAAV&#13;&#10;AQAACwAAAAAAAAAAAAAAAAAfAQAAX3JlbHMvLnJlbHNQSwECLQAUAAYACAAAACEAlL+J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yxi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ZCr+f4h+QqycAAAD//wMAUEsBAi0AFAAGAAgAAAAhANvh9svuAAAAhQEAABMAAAAA&#13;&#10;AAAAAAAAAAAAAAAAAFtDb250ZW50X1R5cGVzXS54bWxQSwECLQAUAAYACAAAACEAWvQsW78AAAAV&#13;&#10;AQAACwAAAAAAAAAAAAAAAAAfAQAAX3JlbHMvLnJlbHNQSwECLQAUAAYACAAAACEA+/Ms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bIV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plsHvp/gH5OYOAAD//wMAUEsBAi0AFAAGAAgAAAAhANvh9svuAAAAhQEAABMAAAAA&#13;&#10;AAAAAAAAAAAAAAAAAFtDb250ZW50X1R5cGVzXS54bWxQSwECLQAUAAYACAAAACEAWvQsW78AAAAV&#13;&#10;AQAACwAAAAAAAAAAAAAAAAAfAQAAX3JlbHMvLnJlbHNQSwECLQAUAAYACAAAACEACyGy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2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8gN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">
                                <v:rect id="Rechteck 2812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I/6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DrhI/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Cph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CEyCp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rQW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JRO4Pkp/gG5+AcAAP//AwBQSwECLQAUAAYACAAAACEA2+H2y+4AAACFAQAAEwAAAAAA&#13;&#10;AAAAAAAAAAAAAAAAW0NvbnRlbnRfVHlwZXNdLnhtbFBLAQItABQABgAIAAAAIQBa9CxbvwAAABUB&#13;&#10;AAALAAAAAAAAAAAAAAAAAB8BAABfcmVscy8ucmVsc1BLAQItABQABgAIAAAAIQB0GrQ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2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M4O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">
                                <v:rect id="Rechteck 2812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YX/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GuTwtTuIDenEHAAD//wMAUEsBAi0AFAAGAAgAAAAhANvh9svuAAAAhQEAABMAAAAA&#13;&#10;AAAAAAAAAAAAAAAAAFtDb250ZW50X1R5cGVzXS54bWxQSwECLQAUAAYACAAAACEAWvQsW78AAAAV&#13;&#10;AQAACwAAAAAAAAAAAAAAAAAfAQAAX3JlbHMvLnJlbHNQSwECLQAUAAYACAAAACEAasmF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SBk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JLO4P0p/gG5/AUAAP//AwBQSwECLQAUAAYACAAAACEA2+H2y+4AAACFAQAAEwAAAAAA&#13;&#10;AAAAAAAAAAAAAAAAW0NvbnRlbnRfVHlwZXNdLnhtbFBLAQItABQABgAIAAAAIQBa9CxbvwAAABUB&#13;&#10;AAALAAAAAAAAAAAAAAAAAB8BAABfcmVscy8ucmVsc1BLAQItABQABgAIAAAAIQAFhSB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3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3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rq/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k5SeH6Kf0Au/wEAAP//AwBQSwECLQAUAAYACAAAACEA2+H2y+4AAACFAQAAEwAAAAAA&#13;&#10;AAAAAAAAAAAAAAAAW0NvbnRlbnRfVHlwZXNdLnhtbFBLAQItABQABgAIAAAAIQBa9CxbvwAAABUB&#13;&#10;AAALAAAAAAAAAAAAAAAAAB8BAABfcmVscy8ucmVsc1BLAQItABQABgAIAAAAIQB+Krq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3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CTI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G09SeH6Kf0Cu/gEAAP//AwBQSwECLQAUAAYACAAAACEA2+H2y+4AAACFAQAAEwAAAAAA&#13;&#10;AAAAAAAAAAAAAAAAW0NvbnRlbnRfVHlwZXNdLnhtbFBLAQItABQABgAIAAAAIQBa9CxbvwAAABUB&#13;&#10;AAALAAAAAAAAAAAAAAAAAB8BAABfcmVscy8ucmVsc1BLAQItABQABgAIAAAAIQCO+CT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13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IFT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Nk5TeH6Kf0Cu/gEAAP//AwBQSwECLQAUAAYACAAAACEA2+H2y+4AAACFAQAAEwAAAAAA&#13;&#10;AAAAAAAAAAAAAAAAW0NvbnRlbnRfVHlwZXNdLnhtbFBLAQItABQABgAIAAAAIQBa9CxbvwAAABUB&#13;&#10;AAALAAAAAAAAAAAAAAAAAB8BAABfcmVscy8ucmVsc1BLAQItABQABgAIAAAAIQDhtIF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13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Rkn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G5dGS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by8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AERvL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ytcyQAAAOMAAAAPAAAAZHJzL2Rvd25yZXYueG1sRI9Ba8JA&#13;&#10;FITvQv/D8gredKMF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YMcrX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13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4dQ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5Qv8fop/QG7uAAAA//8DAFBLAQItABQABgAIAAAAIQDb4fbL7gAAAIUBAAATAAAA&#13;&#10;AAAAAAAAAAAAAAAAAABbQ29udGVudF9UeXBlc10ueG1sUEsBAi0AFAAGAAgAAAAhAFr0LFu/AAAA&#13;&#10;FQEAAAsAAAAAAAAAAAAAAAAAHwEAAF9yZWxzLy5yZWxzUEsBAi0AFAAGAAgAAAAhAJ6Ph1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3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BMi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jM5GlxEh/Q638AAAD//wMAUEsBAi0AFAAGAAgAAAAhANvh9svuAAAAhQEAABMAAAAA&#13;&#10;AAAAAAAAAAAAAAAAAFtDb250ZW50X1R5cGVzXS54bWxQSwECLQAUAAYACAAAACEAWvQsW78AAAAV&#13;&#10;AQAACwAAAAAAAAAAAAAAAAAfAQAAX3JlbHMvLnJlbHNQSwECLQAUAAYACAAAACEA7xAT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3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La5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ruHxKf4BufsFAAD//wMAUEsBAi0AFAAGAAgAAAAhANvh9svuAAAAhQEAABMAAAAA&#13;&#10;AAAAAAAAAAAAAAAAAFtDb250ZW50X1R5cGVzXS54bWxQSwECLQAUAAYACAAAACEAWvQsW78AAAAV&#13;&#10;AQAACwAAAAAAAAAAAAAAAAAfAQAAX3JlbHMvLnJlbHNQSwECLQAUAAYACAAAACEAgFy2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MnCyAAAAOMAAAAPAAAAZHJzL2Rvd25yZXYueG1sRI9Ba8JA&#13;&#10;FITvBf/D8gRvdRNbik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AmLMn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le1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egzhb9P8Q/I+RMAAP//AwBQSwECLQAUAAYACAAAACEA2+H2y+4AAACFAQAAEwAAAAAA&#13;&#10;AAAAAAAAAAAAAAAAW0NvbnRlbnRfVHlwZXNdLnhtbFBLAQItABQABgAIAAAAIQBa9CxbvwAAABUB&#13;&#10;AAALAAAAAAAAAAAAAAAAAB8BAABfcmVscy8ucmVsc1BLAQItABQABgAIAAAAIQDW/le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vIu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Lmy8i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8/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hNZ/D/Kf4Bub4DAAD//wMAUEsBAi0AFAAGAAgAAAAhANvh9svuAAAAhQEAABMAAAAA&#13;&#10;AAAAAAAAAAAAAAAAAFtDb250ZW50X1R5cGVzXS54bWxQSwECLQAUAAYACAAAACEAWvQsW78AAAAV&#13;&#10;AQAACwAAAAAAAAAAAAAAAAAfAQAAX3JlbHMvLnJlbHNQSwECLQAUAAYACAAAACEAWRfP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VG2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aw/NT/ANy/gAAAP//AwBQSwECLQAUAAYACAAAACEA2+H2y+4AAACFAQAAEwAAAAAA&#13;&#10;AAAAAAAAAAAAAAAAW0NvbnRlbnRfVHlwZXNdLnhtbFBLAQItABQABgAIAAAAIQBa9CxbvwAAABUB&#13;&#10;AAALAAAAAAAAAAAAAAAAAB8BAABfcmVscy8ucmVsc1BLAQItABQABgAIAAAAIQCpxVG2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fQt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RdA7/n+IfkOs7AAAA//8DAFBLAQItABQABgAIAAAAIQDb4fbL7gAAAIUBAAATAAAA&#13;&#10;AAAAAAAAAAAAAAAAAABbQ29udGVudF9UeXBlc10ueG1sUEsBAi0AFAAGAAgAAAAhAFr0LFu/AAAA&#13;&#10;FQEAAAsAAAAAAAAAAAAAAAAAHwEAAF9yZWxzLy5yZWxzUEsBAi0AFAAGAAgAAAAhAMaJ9C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sXE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z1wX8fop/QK7vAAAA//8DAFBLAQItABQABgAIAAAAIQDb4fbL7gAAAIUBAAATAAAA&#13;&#10;AAAAAAAAAAAAAAAAAABbQ29udGVudF9UeXBlc10ueG1sUEsBAi0AFAAGAAgAAAAhAFr0LFu/AAAA&#13;&#10;FQEAAAsAAAAAAAAAAAAAAAAAHwEAAF9yZWxzLy5yZWxzUEsBAi0AFAAGAAgAAAAhANhaxc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V8f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Cj9V8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2Tz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DxrZP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vyH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jNpvD/Kf4Bub4DAAD//wMAUEsBAi0AFAAGAAgAAAAhANvh9svuAAAAhQEAABMAAAAA&#13;&#10;AAAAAAAAAAAAAAAAAFtDb250ZW50X1R5cGVzXS54bWxQSwECLQAUAAYACAAAACEAWvQsW78AAAAV&#13;&#10;AQAACwAAAAAAAAAAAAAAAAAfAQAAX3JlbHMvLnJlbHNQSwECLQAUAAYACAAAACEAs4L8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lkc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AawfNT/ANy/gAAAP//AwBQSwECLQAUAAYACAAAACEA2+H2y+4AAACFAQAAEwAAAAAA&#13;&#10;AAAAAAAAAAAAAAAAW0NvbnRlbnRfVHlwZXNdLnhtbFBLAQItABQABgAIAAAAIQBa9CxbvwAAABUB&#13;&#10;AAALAAAAAAAAAAAAAAAAAB8BAABfcmVscy8ucmVsc1BLAQItABQABgAIAAAAIQDczlk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M78yQAAAOMAAAAPAAAAZHJzL2Rvd25yZXYueG1sRI9Ba8JA&#13;&#10;FITvQv/D8gredKNQ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vRj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815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r1z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PTOvXPKAAAA&#13;&#10;4wAAAA8AAAAAAAAAAAAAAAAABwIAAGRycy9kb3ducmV2LnhtbFBLBQYAAAAAAwADALcAAAD+AgAA&#13;&#10;AAA=&#13;&#10;">
                        <v:group id="Gruppieren 2815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">
                          <v:group id="Gruppieren 2815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Yya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OodjJrKAAAA&#13;&#10;4wAAAA8AAAAAAAAAAAAAAAAABwIAAGRycy9kb3ducmV2LnhtbFBLBQYAAAAAAwADALcAAAD+AgAA&#13;&#10;AAA=&#13;&#10;">
                            <v:group id="Gruppieren 2816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">
                              <v:group id="Gruppieren 2816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">
                                <v:group id="Gruppieren 2816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dRW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">
                                  <v:rect id="Rechteck 2816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65O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dzOHxKf4Buf4FAAD//wMAUEsBAi0AFAAGAAgAAAAhANvh9svuAAAAhQEAABMAAAAA&#13;&#10;AAAAAAAAAAAAAAAAAFtDb250ZW50X1R5cGVzXS54bWxQSwECLQAUAAYACAAAACEAWvQsW78AAAAV&#13;&#10;AQAACwAAAAAAAAAAAAAAAAAfAQAAX3JlbHMvLnJlbHNQSwECLQAUAAYACAAAACEA8geu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jY6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B97jY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pOh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ASopO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66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">
                                  <v:rect id="Rechteck 28167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KhN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aw/NT/ANy/gAAAP//AwBQSwECLQAUAAYACAAAACEA2+H2y+4AAACFAQAAEwAAAAAA&#13;&#10;AAAAAAAAAAAAAAAAW0NvbnRlbnRfVHlwZXNdLnhtbFBLAQItABQABgAIAAAAIQBa9CxbvwAAABUB&#13;&#10;AAALAAAAAAAAAAAAAAAAAB8BAABfcmVscy8ucmVsc1BLAQItABQABgAIAAAAIQCNPKh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8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zw/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8lwLE+Lk/iAXtwBAAD//wMAUEsBAi0AFAAGAAgAAAAhANvh9svuAAAAhQEAABMAAAAA&#13;&#10;AAAAAAAAAAAAAAAAAFtDb250ZW50X1R5cGVzXS54bWxQSwECLQAUAAYACAAAACEAWvQsW78AAAAV&#13;&#10;AQAACwAAAAAAAAAAAAAAAAAfAQAAX3JlbHMvLnJlbHNQSwECLQAUAAYACAAAACEA/KM8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9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5mk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acp/H+Kf0AunwAAAP//AwBQSwECLQAUAAYACAAAACEA2+H2y+4AAACFAQAAEwAAAAAA&#13;&#10;AAAAAAAAAAAAAAAAW0NvbnRlbnRfVHlwZXNdLnhtbFBLAQItABQABgAIAAAAIQBa9CxbvwAAABUB&#13;&#10;AAALAAAAAAAAAAAAAAAAAB8BAABfcmVscy8ucmVsc1BLAQItABQABgAIAAAAIQCT75m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0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nln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">
                                  <v:rect id="Rechteck 28171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AN/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/Qrhb9P8Q/I+RMAAP//AwBQSwECLQAUAAYACAAAACEA2+H2y+4AAACFAQAAEwAAAAAA&#13;&#10;AAAAAAAAAAAAAAAAW0NvbnRlbnRfVHlwZXNdLnhtbFBLAQItABQABgAIAAAAIQBa9CxbvwAAABUB&#13;&#10;AAALAAAAAAAAAAAAAAAAAB8BAABfcmVscy8ucmVsc1BLAQItABQABgAIAAAAIQDoQAN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2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p0I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egrhb9P8Q/I+RMAAP//AwBQSwECLQAUAAYACAAAACEA2+H2y+4AAACFAQAAEwAAAAAA&#13;&#10;AAAAAAAAAAAAAAAAW0NvbnRlbnRfVHlwZXNdLnhtbFBLAQItABQABgAIAAAAIQBa9CxbvwAAABUB&#13;&#10;AAALAAAAAAAAAAAAAAAAAB8BAABfcmVscy8ucmVsc1BLAQItABQABgAIAAAAIQAYkp0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3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jiT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lyX8fop/QG7uAAAA//8DAFBLAQItABQABgAIAAAAIQDb4fbL7gAAAIUBAAATAAAA&#13;&#10;AAAAAAAAAAAAAAAAAABbQ29udGVudF9UeXBlc10ueG1sUEsBAi0AFAAGAAgAAAAhAFr0LFu/AAAA&#13;&#10;FQEAAAsAAAAAAAAAAAAAAAAAHwEAAF9yZWxzLy5yZWxzUEsBAi0AFAAGAAgAAAAhAHfeOJ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4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X9k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">
                                  <v:rect id="Rechteck 28175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wV8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RfAr/n+IfkOs7AAAA//8DAFBLAQItABQABgAIAAAAIQDb4fbL7gAAAIUBAAATAAAA&#13;&#10;AAAAAAAAAAAAAAAAAABbQ29udGVudF9UeXBlc10ueG1sUEsBAi0AFAAGAAgAAAAhAFr0LFu/AAAA&#13;&#10;FQEAAAsAAAAAAAAAAAAAAAAAHwEAAF9yZWxzLy5yZWxzUEsBAi0AFAAGAAgAAAAhAJd7BX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76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ZsL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ewfNT/ANy/gAAAP//AwBQSwECLQAUAAYACAAAACEA2+H2y+4AAACFAQAAEwAAAAAA&#13;&#10;AAAAAAAAAAAAAAAAW0NvbnRlbnRfVHlwZXNdLnhtbFBLAQItABQABgAIAAAAIQBa9CxbvwAAABUB&#13;&#10;AAALAAAAAAAAAAAAAAAAAB8BAABfcmVscy8ucmVsc1BLAQItABQABgAIAAAAIQBnqZs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7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T6Q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Aew/NT/ANy/gAAAP//AwBQSwECLQAUAAYACAAAACEA2+H2y+4AAACFAQAAEwAAAAAA&#13;&#10;AAAAAAAAAAAAAAAAW0NvbnRlbnRfVHlwZXNdLnhtbFBLAQItABQABgAIAAAAIQBa9CxbvwAAABUB&#13;&#10;AAALAAAAAAAAAAAAAAAAAB8BAABfcmVscy8ucmVsc1BLAQItABQABgAIAAAAIQAI5T6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8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">
                                  <v:rect id="Rechteck 28179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g95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twX8fop/QK7vAAAA//8DAFBLAQItABQABgAIAAAAIQDb4fbL7gAAAIUBAAATAAAA&#13;&#10;AAAAAAAAAAAAAAAAAABbQ29udGVudF9UeXBlc10ueG1sUEsBAi0AFAAGAAgAAAAhAFr0LFu/AAAA&#13;&#10;FQEAAAsAAAAAAAAAAAAAAAAAHwEAAF9yZWxzLy5yZWxzUEsBAi0AFAAGAAgAAAAhABY2D3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80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1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2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">
                                  <v:rect id="Rechteck 28183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4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tDA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I7SKfx9in9ALn8BAAD//wMAUEsBAi0AFAAGAAgAAAAhANvh9svuAAAAhQEAABMAAAAA&#13;&#10;AAAAAAAAAAAAAAAAAFtDb250ZW50X1R5cGVzXS54bWxQSwECLQAUAAYACAAAACEAWvQsW78AAAAV&#13;&#10;AQAACwAAAAAAAAAAAAAAAAAfAQAAX3JlbHMvLnJlbHNQSwECLQAUAAYACAAAACEAzeLQ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5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nVb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6Sidwt+n+Afk8hcAAP//AwBQSwECLQAUAAYACAAAACEA2+H2y+4AAACFAQAAEwAAAAAA&#13;&#10;AAAAAAAAAAAAAAAAW0NvbnRlbnRfVHlwZXNdLnhtbFBLAQItABQABgAIAAAAIQBa9CxbvwAAABUB&#13;&#10;AAALAAAAAAAAAAAAAAAAAB8BAABfcmVscy8ucmVsc1BLAQItABQABgAIAAAAIQCirnV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6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">
                                  <v:rect id="Rechteck 28187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E63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dJR+wN+n+Afk8hcAAP//AwBQSwECLQAUAAYACAAAACEA2+H2y+4AAACFAQAAEwAAAAAA&#13;&#10;AAAAAAAAAAAAAAAAW0NvbnRlbnRfVHlwZXNdLnhtbFBLAQItABQABgAIAAAAIQBa9CxbvwAAABUB&#13;&#10;AAALAAAAAAAAAAAAAAAAAB8BAABfcmVscy8ucmVsc1BLAQItABQABgAIAAAAIQA9ME6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8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9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0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">
                                  <v:rect id="Rechteck 28191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2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nvy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DJL4f0p/gG5/AUAAP//AwBQSwECLQAUAAYACAAAACEA2+H2y+4AAACFAQAAEwAAAAAA&#13;&#10;AAAAAAAAAAAAAAAAW0NvbnRlbnRfVHlwZXNdLnhtbFBLAQItABQABgAIAAAAIQBa9CxbvwAAABUB&#13;&#10;AAALAAAAAAAAAAAAAAAAAB8BAABfcmVscy8ucmVsc1BLAQItABQABgAIAAAAIQConnv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3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t5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L+HxKf4BufsFAAD//wMAUEsBAi0AFAAGAAgAAAAhANvh9svuAAAAhQEAABMAAAAA&#13;&#10;AAAAAAAAAAAAAAAAAFtDb250ZW50X1R5cGVzXS54bWxQSwECLQAUAAYACAAAACEAWvQsW78AAAAV&#13;&#10;AQAACwAAAAAAAAAAAAAAAAAfAQAAX3JlbHMvLnJlbHNQSwECLQAUAAYACAAAACEAx9Le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4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Zme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">
                                  <v:rect id="Rechteck 28195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+OG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OezxSv8fop/QK7vAAAA//8DAFBLAQItABQABgAIAAAAIQDb4fbL7gAAAIUBAAATAAAA&#13;&#10;AAAAAAAAAAAAAAAAAABbQ29udGVudF9UeXBlc10ueG1sUEsBAi0AFAAGAAgAAAAhAFr0LFu/AAAA&#13;&#10;FQEAAAsAAAAAAAAAAAAAAAAAHwEAAF9yZWxzLy5yZWxzUEsBAi0AFAAGAAgAAAAhACd344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96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X3x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dMp/H+Kf0AunwAAAP//AwBQSwECLQAUAAYACAAAACEA2+H2y+4AAACFAQAAEwAAAAAA&#13;&#10;AAAAAAAAAAAAAAAAW0NvbnRlbnRfVHlwZXNdLnhtbFBLAQItABQABgAIAAAAIQBa9CxbvwAAABUB&#13;&#10;AAALAAAAAAAAAAAAAAAAAB8BAABfcmVscy8ucmVsc1BLAQItABQABgAIAAAAIQDXpX3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7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dhq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xRv8fop/QK7vAAAA//8DAFBLAQItABQABgAIAAAAIQDb4fbL7gAAAIUBAAATAAAA&#13;&#10;AAAAAAAAAAAAAAAAAABbQ29udGVudF9UeXBlc10ueG1sUEsBAi0AFAAGAAgAAAAhAFr0LFu/AAAA&#13;&#10;FQEAAAsAAAAAAAAAAAAAAAAAHwEAAF9yZWxzLy5yZWxzUEsBAi0AFAAGAAgAAAAhALjp2G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8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JOb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">
                                  <v:rect id="Rechteck 28199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0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7Tl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YCw6OT9AE9vwMAAP//AwBQSwECLQAUAAYACAAAACEA2+H2y+4AAACFAQAAEwAAAAAA&#13;&#10;AAAAAAAAAAAAAAAAW0NvbnRlbnRfVHlwZXNdLnhtbFBLAQItABQABgAIAAAAIQBa9CxbvwAAABUB&#13;&#10;AAALAAAAAAAAAAAAAAAAAB8BAABfcmVscy8ucmVsc1BLAQItABQABgAIAAAAIQAEL7T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1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xF+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ZMRPD/FPyCX/wAAAP//AwBQSwECLQAUAAYACAAAACEA2+H2y+4AAACFAQAAEwAAAAAA&#13;&#10;AAAAAAAAAAAAAAAAW0NvbnRlbnRfVHlwZXNdLnhtbFBLAQItABQABgAIAAAAIQBa9CxbvwAAABUB&#13;&#10;AAALAAAAAAAAAAAAAAAAAB8BAABfcmVscy8ucmVsc1BLAQItABQABgAIAAAAIQBrYxF+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02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">
                                  <v:rect id="Rechteck 28203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SqS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M5fD/Kf0Buf4DAAD//wMAUEsBAi0AFAAGAAgAAAAhANvh9svuAAAAhQEAABMAAAAA&#13;&#10;AAAAAAAAAAAAAAAAAFtDb250ZW50X1R5cGVzXS54bWxQSwECLQAUAAYACAAAACEAWvQsW78AAAAV&#13;&#10;AQAACwAAAAAAAAAAAAAAAAAfAQAAX3JlbHMvLnJlbHNQSwECLQAUAAYACAAAACEA9P0q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4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LLm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exS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5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Bd9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FFg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06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okK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02QC/5/iH5DLJwAAAP//AwBQSwECLQAUAAYACAAAACEA2+H2y+4AAACFAQAAEwAAAAAA&#13;&#10;AAAAAAAAAAAAAAAAW0NvbnRlbnRfVHlwZXNdLnhtbFBLAQItABQABgAIAAAAIQBa9CxbvwAAABUB&#13;&#10;AAALAAAAAAAAAAAAAAAAAB8BAABfcmVscy8ucmVsc1BLAQItABQABgAIAAAAIQDkiok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07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iyR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mTMTw+xT8g5/8AAAD//wMAUEsBAi0AFAAGAAgAAAAhANvh9svuAAAAhQEAABMAAAAA&#13;&#10;AAAAAAAAAAAAAAAAAFtDb250ZW50X1R5cGVzXS54bWxQSwECLQAUAAYACAAAACEAWvQsW78AAAAV&#13;&#10;AQAACwAAAAAAAAAAAAAAAAAfAQAAX3JlbHMvLnJlbHNQSwECLQAUAAYACAAAACEAi8Y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8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bjj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mmeydPiJD6gF/8AAAD//wMAUEsBAi0AFAAGAAgAAAAhANvh9svuAAAAhQEAABMAAAAA&#13;&#10;AAAAAAAAAAAAAAAAAFtDb250ZW50X1R5cGVzXS54bWxQSwECLQAUAAYACAAAACEAWvQsW78AAAAV&#13;&#10;AQAACwAAAAAAAAAAAAAAAAAfAQAAX3JlbHMvLnJlbHNQSwECLQAUAAYACAAAACEA+lm4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9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R14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0mQO/5/iH5CrJwAAAP//AwBQSwECLQAUAAYACAAAACEA2+H2y+4AAACFAQAAEwAAAAAA&#13;&#10;AAAAAAAAAAAAAAAAW0NvbnRlbnRfVHlwZXNdLnhtbFBLAQItABQABgAIAAAAIQBa9CxbvwAAABUB&#13;&#10;AAALAAAAAAAAAAAAAAAAAB8BAABfcmVscy8ucmVsc1BLAQItABQABgAIAAAAIQCVFR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10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iI4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5WCzESXxAL+4AAAD//wMAUEsBAi0AFAAGAAgAAAAhANvh9svuAAAAhQEAABMAAAAA&#13;&#10;AAAAAAAAAAAAAAAAAFtDb250ZW50X1R5cGVzXS54bWxQSwECLQAUAAYACAAAACEAWvQsW78AAAAV&#13;&#10;AQAACwAAAAAAAAAAAAAAAAAfAQAAX3JlbHMvLnJlbHNQSwECLQAUAAYACAAAACEAgfYi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1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oej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2dpCr+f4h+QqycAAAD//wMAUEsBAi0AFAAGAAgAAAAhANvh9svuAAAAhQEAABMAAAAA&#13;&#10;AAAAAAAAAAAAAAAAAFtDb250ZW50X1R5cGVzXS54bWxQSwECLQAUAAYACAAAACEAWvQsW78AAAAV&#13;&#10;AQAACwAAAAAAAAAAAAAAAAAfAQAAX3JlbHMvLnJlbHNQSwECLQAUAAYACAAAACEA7rq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2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BnU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msHvp/gH5OYOAAD//wMAUEsBAi0AFAAGAAgAAAAhANvh9svuAAAAhQEAABMAAAAA&#13;&#10;AAAAAAAAAAAAAAAAAFtDb250ZW50X1R5cGVzXS54bWxQSwECLQAUAAYACAAAACEAWvQsW78AAAAV&#13;&#10;AQAACwAAAAAAAAAAAAAAAAAfAQAAX3JlbHMvLnJlbHNQSwECLQAUAAYACAAAACEAHmgZ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13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LxP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S8cTeH6Kf0Cu/gEAAP//AwBQSwECLQAUAAYACAAAACEA2+H2y+4AAACFAQAAEwAAAAAA&#13;&#10;AAAAAAAAAAAAAAAAW0NvbnRlbnRfVHlwZXNdLnhtbFBLAQItABQABgAIAAAAIQBa9CxbvwAAABUB&#13;&#10;AAALAAAAAAAAAAAAAAAAAB8BAABfcmVscy8ucmVsc1BLAQItABQABgAIAAAAIQBxJLx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4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SQ7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D+zSQ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5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YGg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CRgYG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6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x/X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NB1N4Pkp/gG5+AcAAP//AwBQSwECLQAUAAYACAAAACEA2+H2y+4AAACFAQAAEwAAAAAA&#13;&#10;AAAAAAAAAAAAAAAAW0NvbnRlbnRfVHlwZXNdLnhtbFBLAQItABQABgAIAAAAIQBa9CxbvwAAABUB&#13;&#10;AAALAAAAAAAAAAAAAAAAAB8BAABfcmVscy8ucmVsc1BLAQItABQABgAIAAAAIQBhUx/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7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7pM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Tr6gr9P8Q/I+RMAAP//AwBQSwECLQAUAAYACAAAACEA2+H2y+4AAACFAQAAEwAAAAAA&#13;&#10;AAAAAAAAAAAAAAAAW0NvbnRlbnRfVHlwZXNdLnhtbFBLAQItABQABgAIAAAAIQBa9CxbvwAAABUB&#13;&#10;AAALAAAAAAAAAAAAAAAAAB8BAABfcmVscy8ucmVsc1BLAQItABQABgAIAAAAIQAOH7p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8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C4+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ysTwtTuIDenEHAAD//wMAUEsBAi0AFAAGAAgAAAAhANvh9svuAAAAhQEAABMAAAAA&#13;&#10;AAAAAAAAAAAAAAAAAFtDb250ZW50X1R5cGVzXS54bWxQSwECLQAUAAYACAAAACEAWvQsW78AAAAV&#13;&#10;AQAACwAAAAAAAAAAAAAAAAAfAQAAX3JlbHMvLnJlbHNQSwECLQAUAAYACAAAACEAf4Au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219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lQm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">
                              <v:group id="Gruppieren 28220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DcG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">
                                <v:rect id="Rechteck 28221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k0e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lsLvp/gH5OYOAAD//wMAUEsBAi0AFAAGAAgAAAAhANvh9svuAAAAhQEAABMAAAAA&#13;&#10;AAAAAAAAAAAAAAAAAFtDb250ZW50X1R5cGVzXS54bWxQSwECLQAUAAYACAAAACEAWvQsW78AAAAV&#13;&#10;AQAACwAAAAAAAAAAAAAAAAAfAQAAX3JlbHMvLnJlbHNQSwECLQAUAAYACAAAACEAINZN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2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NNp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1FwpBc9P6Q/I9S8AAAD//wMAUEsBAi0AFAAGAAgAAAAhANvh9svuAAAAhQEAABMAAAAA&#13;&#10;AAAAAAAAAAAAAAAAAFtDb250ZW50X1R5cGVzXS54bWxQSwECLQAUAAYACAAAACEAWvQsW78AAAAV&#13;&#10;AQAACwAAAAAAAAAAAAAAAAAfAQAAX3JlbHMvLnJlbHNQSwECLQAUAAYACAAAACEA0ATT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3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Hby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BO03QMv5/iH5CLNwAAAP//AwBQSwECLQAUAAYACAAAACEA2+H2y+4AAACFAQAAEwAAAAAA&#13;&#10;AAAAAAAAAAAAAAAAW0NvbnRlbnRfVHlwZXNdLnhtbFBLAQItABQABgAIAAAAIQBa9CxbvwAAABUB&#13;&#10;AAALAAAAAAAAAAAAAAAAAB8BAABfcmVscy8ucmVsc1BLAQItABQABgAIAAAAIQC/SHb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24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zEF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">
                                <v:rect id="Rechteck 28225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Usd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TETw+xT8g5/8AAAD//wMAUEsBAi0AFAAGAAgAAAAhANvh9svuAAAAhQEAABMAAAAA&#13;&#10;AAAAAAAAAAAAAAAAAFtDb250ZW50X1R5cGVzXS54bWxQSwECLQAUAAYACAAAACEAWvQsW78AAAAV&#13;&#10;AQAACwAAAAAAAAAAAAAAAAAfAQAAX3JlbHMvLnJlbHNQSwECLQAUAAYACAAAACEAX+1L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6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9Vq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lsP9U/wDcv0LAAD//wMAUEsBAi0AFAAGAAgAAAAhANvh9svuAAAAhQEAABMAAAAA&#13;&#10;AAAAAAAAAAAAAAAAAFtDb250ZW50X1R5cGVzXS54bWxQSwECLQAUAAYACAAAACEAWvQsW78AAAAV&#13;&#10;AQAACwAAAAAAAAAAAAAAAAAfAQAAX3JlbHMvLnJlbHNQSwECLQAUAAYACAAAACEArz/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7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3Dx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TMTw+xT8g5/8AAAD//wMAUEsBAi0AFAAGAAgAAAAhANvh9svuAAAAhQEAABMAAAAA&#13;&#10;AAAAAAAAAAAAAAAAAFtDb250ZW50X1R5cGVzXS54bWxQSwECLQAUAAYACAAAACEAWvQsW78AAAAV&#13;&#10;AQAACwAAAAAAAAAAAAAAAAAfAQAAX3JlbHMvLnJlbHNQSwECLQAUAAYACAAAACEAwHN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228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">
                                <v:rect id="Rechteck 28229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EEY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ssW8Pvp/gH5PYOAAD//wMAUEsBAi0AFAAGAAgAAAAhANvh9svuAAAAhQEAABMAAAAA&#13;&#10;AAAAAAAAAAAAAAAAAFtDb250ZW50X1R5cGVzXS54bWxQSwECLQAUAAYACAAAACEAWvQsW78AAAAV&#13;&#10;AQAACwAAAAAAAAAAAAAAAAAfAQAAX3JlbHMvLnJlbHNQSwECLQAUAAYACAAAACEA3qBB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0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35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zsViIk/iAXvwDAAD//wMAUEsBAi0AFAAGAAgAAAAhANvh9svuAAAAhQEAABMAAAAA&#13;&#10;AAAAAAAAAAAAAAAAAFtDb250ZW50X1R5cGVzXS54bWxQSwECLQAUAAYACAAAACEAWvQsW78AAAAV&#13;&#10;AQAACwAAAAAAAAAAAAAAAAAfAQAAX3JlbHMvLnJlbHNQSwECLQAUAAYACAAAACEAykN+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31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ndl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SQdDeG2KYJAzq8AAAD//wMAUEsBAi0AFAAGAAgAAAAhANvh9svuAAAAhQEAABMA&#13;&#10;AAAAAAAAAAAAAAAAAAAAAFtDb250ZW50X1R5cGVzXS54bWxQSwECLQAUAAYACAAAACEAWvQsW78A&#13;&#10;AAAVAQAACwAAAAAAAAAAAAAAAAAfAQAAX3JlbHMvLnJlbHNQSwECLQAUAAYACAAAACEAzs53Z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232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5o3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">
                                <v:rect id="Rechteck 28233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eAv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zTL4PdT/ANy8QIAAP//AwBQSwECLQAUAAYACAAAACEA2+H2y+4AAACFAQAAEwAAAAAA&#13;&#10;AAAAAAAAAAAAAAAAW0NvbnRlbnRfVHlwZXNdLnhtbFBLAQItABQABgAIAAAAIQBa9CxbvwAAABUB&#13;&#10;AAALAAAAAAAAAAAAAAAAAB8BAABfcmVscy8ucmVsc1BLAQItABQABgAIAAAAIQA6keA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4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Hh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C1eHh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5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N3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DaNN3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36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Jw0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">
                                <v:rect id="Rechteck 28237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uYs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NB1/wN+n+Afk8hcAAP//AwBQSwECLQAUAAYACAAAACEA2+H2y+4AAACFAQAAEwAAAAAA&#13;&#10;AAAAAAAAAAAAAAAAW0NvbnRlbnRfVHlwZXNdLnhtbFBLAQItABQABgAIAAAAIQBa9CxbvwAAABUB&#13;&#10;AAALAAAAAAAAAAAAAAAAAB8BAABfcmVscy8ucmVsc1BLAQItABQABgAIAAAAIQBFquY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8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XJ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/mY3lanMQH9OIfAAD//wMAUEsBAi0AFAAGAAgAAAAhANvh9svuAAAAhQEAABMAAAAA&#13;&#10;AAAAAAAAAAAAAAAAAFtDb250ZW50X1R5cGVzXS54bWxQSwECLQAUAAYACAAAACEAWvQsW78AAAAV&#13;&#10;AQAACwAAAAAAAAAAAAAAAAAfAQAAX3JlbHMvLnJlbHNQSwECLQAUAAYACAAAACEANDVy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9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df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0vEUfj/FPyAXbwAAAP//AwBQSwECLQAUAAYACAAAACEA2+H2y+4AAACFAQAAEwAAAAAA&#13;&#10;AAAAAAAAAAAAAAAAW0NvbnRlbnRfVHlwZXNdLnhtbFBLAQItABQABgAIAAAAIQBa9CxbvwAAABUB&#13;&#10;AAALAAAAAAAAAAAAAAAAAB8BAABfcmVscy8ucmVsc1BLAQItABQABgAIAAAAIQBbedf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0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9Km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">
                                <v:rect id="Rechteck 28241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ai+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fo5gr9P8Q/I+RMAAP//AwBQSwECLQAUAAYACAAAACEA2+H2y+4AAACFAQAAEwAAAAAA&#13;&#10;AAAAAAAAAAAAAAAAW0NvbnRlbnRfVHlwZXNdLnhtbFBLAQItABQABgAIAAAAIQBa9CxbvwAAABUB&#13;&#10;AAALAAAAAAAAAAAAAAAAAB8BAABfcmVscy8ucmVsc1BLAQItABQABgAIAAAAIQD9Cai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2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zbJ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lHKTw+xT8g5/8AAAD//wMAUEsBAi0AFAAGAAgAAAAhANvh9svuAAAAhQEAABMAAAAA&#13;&#10;AAAAAAAAAAAAAAAAAFtDb250ZW50X1R5cGVzXS54bWxQSwECLQAUAAYACAAAACEAWvQsW78AAAAV&#13;&#10;AQAACwAAAAAAAAAAAAAAAAAfAQAAX3JlbHMvLnJlbHNQSwECLQAUAAYACAAAACEADds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43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5NS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oZw9+n+Afk8hcAAP//AwBQSwECLQAUAAYACAAAACEA2+H2y+4AAACFAQAAEwAAAAAA&#13;&#10;AAAAAAAAAAAAAAAAW0NvbnRlbnRfVHlwZXNdLnhtbFBLAQItABQABgAIAAAAIQBa9CxbvwAAABUB&#13;&#10;AAALAAAAAAAAAAAAAAAAAB8BAABfcmVscy8ucmVsc1BLAQItABQABgAIAAAAIQBil5N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4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">
                                <v:rect id="Rechteck 28245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q69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2wRun+IfkPM/AAAA//8DAFBLAQItABQABgAIAAAAIQDb4fbL7gAAAIUBAAATAAAA&#13;&#10;AAAAAAAAAAAAAAAAAABbQ29udGVudF9UeXBlc10ueG1sUEsBAi0AFAAGAAgAAAAhAFr0LFu/AAAA&#13;&#10;FQEAAAsAAAAAAAAAAAAAAAAAHwEAAF9yZWxzLy5yZWxzUEsBAi0AFAAGAAgAAAAhAIIyrr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246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DDK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By4DD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7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JVR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7R1un+IfkPM/AAAA//8DAFBLAQItABQABgAIAAAAIQDb4fbL7gAAAIUBAAATAAAA&#13;&#10;AAAAAAAAAAAAAAAAAABbQ29udGVudF9UeXBlc10ueG1sUEsBAi0AFAAGAAgAAAAhAFr0LFu/AAAA&#13;&#10;FQEAAAsAAAAAAAAAAAAAAAAAHwEAAF9yZWxzLy5yZWxzUEsBAi0AFAAGAAgAAAAhAB2slV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248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wEj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bDMBI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249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6S4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A3+k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250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">
                            <v:group id="Gruppieren 28251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uHg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">
                              <v:group id="Gruppieren 28252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H+X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">
                                <v:group id="Gruppieren 28253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NoM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">
                                  <v:rect id="Rechteck 28254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537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5A1un+IfkPM/AAAA//8DAFBLAQItABQABgAIAAAAIQDb4fbL7gAAAIUBAAATAAAA&#13;&#10;AAAAAAAAAAAAAAAAAABbQ29udGVudF9UeXBlc10ueG1sUEsBAi0AFAAGAAgAAAAhAFr0LFu/AAAA&#13;&#10;FQEAAAsAAAAAAAAAAAAAAAAAHwEAAF9yZWxzLy5yZWxzUEsBAi0AFAAGAAgAAAAhAGinnf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55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zhg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aTqZwN+n+Afk8hcAAP//AwBQSwECLQAUAAYACAAAACEA2+H2y+4AAACFAQAAEwAAAAAA&#13;&#10;AAAAAAAAAAAAAAAAW0NvbnRlbnRfVHlwZXNdLnhtbFBLAQItABQABgAIAAAAIQBa9CxbvwAAABUB&#13;&#10;AAALAAAAAAAAAAAAAAAAAB8BAABfcmVscy8ucmVsc1BLAQItABQABgAIAAAAIQAH6zh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56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aYX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D3OaY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57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">
                                  <v:rect id="Rechteck 28258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pf+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6eqX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59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jJl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hqYy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0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FFF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fJHPxUKcxAf05hcAAP//AwBQSwECLQAUAAYACAAAACEA2+H2y+4AAACFAQAAEwAAAAAA&#13;&#10;AAAAAAAAAAAAAAAAW0NvbnRlbnRfVHlwZXNdLnhtbFBLAQItABQABgAIAAAAIQBa9CxbvwAAABUB&#13;&#10;AAALAAAAAAAAAAAAAAAAAB8BAABfcmVscy8ucmVsc1BLAQItABQABgAIAAAAIQDZ8FF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1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td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">
                                  <v:rect id="Rechteck 28262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mqp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nsH9U/wDcv0LAAD//wMAUEsBAi0AFAAGAAgAAAAhANvh9svuAAAAhQEAABMAAAAA&#13;&#10;AAAAAAAAAAAAAAAAAFtDb250ZW50X1R5cGVzXS54bWxQSwECLQAUAAYACAAAACEAWvQsW78AAAAV&#13;&#10;AQAACwAAAAAAAAAAAAAAAAAfAQAAX3JlbHMvLnJlbHNQSwECLQAUAAYACAAAACEARm5q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3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s8y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JB2P4P0p/gG5+AUAAP//AwBQSwECLQAUAAYACAAAACEA2+H2y+4AAACFAQAAEwAAAAAA&#13;&#10;AAAAAAAAAAAAAAAAW0NvbnRlbnRfVHlwZXNdLnhtbFBLAQItABQABgAIAAAAIQBa9CxbvwAAABUB&#13;&#10;AAALAAAAAAAAAAAAAAAAAB8BAABfcmVscy8ucmVsc1BLAQItABQABgAIAAAAIQApIs8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4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1dG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J18wN+n+Afk8hcAAP//AwBQSwECLQAUAAYACAAAACEA2+H2y+4AAACFAQAAEwAAAAAA&#13;&#10;AAAAAAAAAAAAAAAAW0NvbnRlbnRfVHlwZXNdLnhtbFBLAQItABQABgAIAAAAIQBa9CxbvwAAABUB&#13;&#10;AAALAAAAAAAAAAAAAAAAAB8BAABfcmVscy8ucmVsc1BLAQItABQABgAIAAAAIQCmy1d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5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S1e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">
                                  <v:rect id="Rechteck 28266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Wyq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WZpl8Psp/gG5/AEAAP//AwBQSwECLQAUAAYACAAAACEA2+H2y+4AAACFAQAAEwAAAAAA&#13;&#10;AAAAAAAAAAAAAAAAW0NvbnRlbnRfVHlwZXNdLnhtbFBLAQItABQABgAIAAAAIQBa9CxbvwAAABUB&#13;&#10;AAALAAAAAAAAAAAAAAAAAB8BAABfcmVscy8ucmVsc1BLAQItABQABgAIAAAAIQA5VWy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7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k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J18wN+n+Afk8hcAAP//AwBQSwECLQAUAAYACAAAACEA2+H2y+4AAACFAQAAEwAAAAAA&#13;&#10;AAAAAAAAAAAAAAAAW0NvbnRlbnRfVHlwZXNdLnhtbFBLAQItABQABgAIAAAAIQBa9CxbvwAAABUB&#13;&#10;AAALAAAAAAAAAAAAAAAAAB8BAABfcmVscy8ucmVsc1BLAQItABQABgAIAAAAIQBWGck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8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l1D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kU+l6fFSXxAb34BAAD//wMAUEsBAi0AFAAGAAgAAAAhANvh9svuAAAAhQEAABMAAAAA&#13;&#10;AAAAAAAAAAAAAAAAAFtDb250ZW50X1R5cGVzXS54bWxQSwECLQAUAAYACAAAACEAWvQsW78AAAAV&#13;&#10;AQAACwAAAAAAAAAAAAAAAAAfAQAAX3JlbHMvLnJlbHNQSwECLQAUAAYACAAAACEAJ4Zd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9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UY6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">
                                  <v:rect id="Rechteck 28270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ceY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Kf5m1iIk/iAXlwBAAD//wMAUEsBAi0AFAAGAAgAAAAhANvh9svuAAAAhQEAABMAAAAA&#13;&#10;AAAAAAAAAAAAAAAAAFtDb250ZW50X1R5cGVzXS54bWxQSwECLQAUAAYACAAAACEAWvQsW78AAAAV&#13;&#10;AQAACwAAAAAAAAAAAAAAAAAfAQAAX3JlbHMvLnJlbHNQSwECLQAUAAYACAAAACEAXCn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1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WID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fo1gr9P8Q/I+RMAAP//AwBQSwECLQAUAAYACAAAACEA2+H2y+4AAACFAQAAEwAAAAAA&#13;&#10;AAAAAAAAAAAAAAAAW0NvbnRlbnRfVHlwZXNdLnhtbFBLAQItABQABgAIAAAAIQBa9CxbvwAAABUB&#13;&#10;AAALAAAAAAAAAAAAAAAAAB8BAABfcmVscy8ucmVsc1BLAQItABQABgAIAAAAIQAzZWI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72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/x0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HKTw+xT8g5/8AAAD//wMAUEsBAi0AFAAGAAgAAAAhANvh9svuAAAAhQEAABMAAAAA&#13;&#10;AAAAAAAAAAAAAAAAAFtDb250ZW50X1R5cGVzXS54bWxQSwECLQAUAAYACAAAACEAWvQsW78AAAAV&#13;&#10;AQAACwAAAAAAAAAAAAAAAAAfAQAAX3JlbHMvLnJlbHNQSwECLQAUAAYACAAAACEAw7f8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3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">
                                  <v:rect id="Rechteck 28274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sGb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CMSwZ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5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mQA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ExeZA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6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Pp3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P2YwN+n+Afk8hcAAP//AwBQSwECLQAUAAYACAAAACEA2+H2y+4AAACFAQAAEwAAAAAA&#13;&#10;AAAAAAAAAAAAAAAAW0NvbnRlbnRfVHlwZXNdLnhtbFBLAQItABQABgAIAAAAIQBa9CxbvwAAABUB&#13;&#10;AAALAAAAAAAAAAAAAAAAAB8BAABfcmVscy8ucmVsc1BLAQItABQABgAIAAAAIQC8jPp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7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oBv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">
                                  <v:rect id="Rechteck 28278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8ue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J/mb/K0OIkP6MUVAAD//wMAUEsBAi0AFAAGAAgAAAAhANvh9svuAAAAhQEAABMAAAAA&#13;&#10;AAAAAAAAAAAAAAAAAFtDb250ZW50X1R5cGVzXS54bWxQSwECLQAUAAYACAAAACEAWvQsW78AAAAV&#13;&#10;AQAACwAAAAAAAAAAAAAAAAAfAQAAX3JlbHMvLnJlbHNQSwECLQAUAAYACAAAACEAol/L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9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24F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msDjU/wDcv4PAAD//wMAUEsBAi0AFAAGAAgAAAAhANvh9svuAAAAhQEAABMAAAAA&#13;&#10;AAAAAAAAAAAAAAAAAFtDb250ZW50X1R5cGVzXS54bWxQSwECLQAUAAYACAAAACEAWvQsW78AAAAV&#13;&#10;AQAACwAAAAAAAAAAAAAAAAAfAQAAX3JlbHMvLnJlbHNQSwECLQAUAAYACAAAACEAzRNu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0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1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s2n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">
                                  <v:rect id="Rechteck 28282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3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inI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WZpN4fdT/ANy8QIAAP//AwBQSwECLQAUAAYACAAAACEA2+H2y+4AAACFAQAAEwAAAAAA&#13;&#10;AAAAAAAAAAAAAAAAW0NvbnRlbnRfVHlwZXNdLnhtbFBLAQItABQABgAIAAAAIQBa9CxbvwAAABUB&#13;&#10;AAALAAAAAAAAAAAAAAAAAB8BAABfcmVscy8ucmVsc1BLAQItABQABgAIAAAAIQCZLin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4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7G8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zdLsHX4/xT8gF08AAAD//wMAUEsBAi0AFAAGAAgAAAAhANvh9svuAAAAhQEAABMAAAAA&#13;&#10;AAAAAAAAAAAAAAAAAFtDb250ZW50X1R5cGVzXS54bWxQSwECLQAUAAYACAAAACEAWvQsW78AAAAV&#13;&#10;AQAACwAAAAAAAAAAAAAAAAAfAQAAX3JlbHMvLnJlbHNQSwECLQAUAAYACAAAACEAFsex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5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cuk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">
                                  <v:rect id="Rechteck 28286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YpQ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LM1m8Psp/gG5/AEAAP//AwBQSwECLQAUAAYACAAAACEA2+H2y+4AAACFAQAAEwAAAAAA&#13;&#10;AAAAAAAAAAAAAAAAW0NvbnRlbnRfVHlwZXNdLnhtbFBLAQItABQABgAIAAAAIQBa9CxbvwAAABUB&#13;&#10;AAALAAAAAAAAAAAAAAAAAB8BAABfcmVscy8ucmVsc1BLAQItABQABgAIAAAAIQCJW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7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S/L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zdLsA34/xT8gF08AAAD//wMAUEsBAi0AFAAGAAgAAAAhANvh9svuAAAAhQEAABMAAAAA&#13;&#10;AAAAAAAAAAAAAAAAAFtDb250ZW50X1R5cGVzXS54bWxQSwECLQAUAAYACAAAACEAWvQsW78AAAAV&#13;&#10;AQAACwAAAAAAAAAAAAAAAAAfAQAAX3JlbHMvLnJlbHNQSwECLQAUAAYACAAAACEA5hUv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8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ru5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F7khTwtTuIDenkHAAD//wMAUEsBAi0AFAAGAAgAAAAhANvh9svuAAAAhQEAABMAAAAA&#13;&#10;AAAAAAAAAAAAAAAAAFtDb250ZW50X1R5cGVzXS54bWxQSwECLQAUAAYACAAAACEAWvQsW78AAAAV&#13;&#10;AQAACwAAAAAAAAAAAAAAAAAfAQAAX3JlbHMvLnJlbHNQSwECLQAUAAYACAAAACEAl4q7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9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MGh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">
                                  <v:rect id="Rechteck 28290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SFi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Mf5RCzESXxAz+8AAAD//wMAUEsBAi0AFAAGAAgAAAAhANvh9svuAAAAhQEAABMAAAAA&#13;&#10;AAAAAAAAAAAAAAAAAFtDb250ZW50X1R5cGVzXS54bWxQSwECLQAUAAYACAAAACEAWvQsW78AAAAV&#13;&#10;AQAACwAAAAAAAAAAAAAAAAAfAQAAX3JlbHMvLnJlbHNQSwECLQAUAAYACAAAACEA7CUh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1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T5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NJ1N4P0p/gG5/AUAAP//AwBQSwECLQAUAAYACAAAACEA2+H2y+4AAACFAQAAEwAAAAAA&#13;&#10;AAAAAAAAAAAAAAAAW0NvbnRlbnRfVHlwZXNdLnhtbFBLAQItABQABgAIAAAAIQBa9CxbvwAAABUB&#13;&#10;AAALAAAAAAAAAAAAAAAAAB8BAABfcmVscy8ucmVsc1BLAQItABQABgAIAAAAIQCDaYT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92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qO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tsncHvp/gH5PYOAAD//wMAUEsBAi0AFAAGAAgAAAAhANvh9svuAAAAhQEAABMAAAAA&#13;&#10;AAAAAAAAAAAAAAAAAFtDb250ZW50X1R5cGVzXS54bWxQSwECLQAUAAYACAAAACEAWvQsW78AAAAV&#13;&#10;AQAACwAAAAAAAAAAAAAAAAAfAQAAX3JlbHMvLnJlbHNQSwECLQAUAAYACAAAACEAc7saj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93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WCW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">
                                  <v:rect id="Rechteck 28294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idh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kx4n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5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oL6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/FKC+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6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ByN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OJ2M4P0p/gE5/wUAAP//AwBQSwECLQAUAAYACAAAACEA2+H2y+4AAACFAQAAEwAAAAAA&#13;&#10;AAAAAAAAAAAAAAAAW0NvbnRlbnRfVHlwZXNdLnhtbFBLAQItABQABgAIAAAAIQBa9CxbvwAAABUB&#13;&#10;AAALAAAAAAAAAAAAAAAAAB8BAABfcmVscy8ucmVsc1BLAQItABQABgAIAAAAIQAMgB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97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Lk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GcHjU/wDcv4PAAD//wMAUEsBAi0AFAAGAAgAAAAhANvh9svuAAAAhQEAABMAAAAA&#13;&#10;AAAAAAAAAAAAAAAAAFtDb250ZW50X1R5cGVzXS54bWxQSwECLQAUAAYACAAAACEAWvQsW78AAAAV&#13;&#10;AQAACwAAAAAAAAAAAAAAAAAfAQAAX3JlbHMvLnJlbHNQSwECLQAUAAYACAAAACEAY8y5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8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y1k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I/ziTwtTuIDen4HAAD//wMAUEsBAi0AFAAGAAgAAAAhANvh9svuAAAAhQEAABMAAAAA&#13;&#10;AAAAAAAAAAAAAAAAAFtDb250ZW50X1R5cGVzXS54bWxQSwECLQAUAAYACAAAACEAWvQsW78AAAAV&#13;&#10;AQAACwAAAAAAAAAAAAAAAAAfAQAAX3JlbHMvLnJlbHNQSwECLQAUAAYACAAAACEAElMt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9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4j/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Ok2zDF6f4h+Qi18AAAD//wMAUEsBAi0AFAAGAAgAAAAhANvh9svuAAAAhQEAABMAAAAA&#13;&#10;AAAAAAAAAAAAAAAAAFtDb250ZW50X1R5cGVzXS54bWxQSwECLQAUAAYACAAAACEAWvQsW78AAAAV&#13;&#10;AQAACwAAAAAAAAAAAAAAAAAfAQAAX3JlbHMvLnJlbHNQSwECLQAUAAYACAAAACEAfR+I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0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rt4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KaZWIiT+IBe/QIAAP//AwBQSwECLQAUAAYACAAAACEA2+H2y+4AAACFAQAAEwAAAAAA&#13;&#10;AAAAAAAAAAAAAAAAW0NvbnRlbnRfVHlwZXNdLnhtbFBLAQItABQABgAIAAAAIQBa9CxbvwAAABUB&#13;&#10;AAALAAAAAAAAAAAAAAAAAB8BAABfcmVscy8ucmVsc1BLAQItABQABgAIAAAAIQByzr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01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h7j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DFPUvj9FP+A3PwAAAD//wMAUEsBAi0AFAAGAAgAAAAhANvh9svuAAAAhQEAABMAAAAA&#13;&#10;AAAAAAAAAAAAAAAAAFtDb250ZW50X1R5cGVzXS54bWxQSwECLQAUAAYACAAAACEAWvQsW78AAAAV&#13;&#10;AQAACwAAAAAAAAAAAAAAAAAfAQAAX3JlbHMvLnJlbHNQSwECLQAUAAYACAAAACEAHYIe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2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ICU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cZfD/Kf0Buf4DAAD//wMAUEsBAi0AFAAGAAgAAAAhANvh9svuAAAAhQEAABMAAAAA&#13;&#10;AAAAAAAAAAAAAAAAAFtDb250ZW50X1R5cGVzXS54bWxQSwECLQAUAAYACAAAACEAWvQsW78AAAAV&#13;&#10;AQAACwAAAAAAAAAAAAAAAAAfAQAAX3JlbHMvLnJlbHNQSwECLQAUAAYACAAAACEA7VCA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3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CU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kkKv5/iH5CLNwAAAP//AwBQSwECLQAUAAYACAAAACEA2+H2y+4AAACFAQAAEwAAAAAA&#13;&#10;AAAAAAAAAAAAAAAAW0NvbnRlbnRfVHlwZXNdLnhtbFBLAQItABQABgAIAAAAIQBa9CxbvwAAABUB&#13;&#10;AAALAAAAAAAAAAAAAAAAAB8BAABfcmVscy8ucmVsc1BLAQItABQABgAIAAAAIQCCHCU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04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b17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AN9b1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5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Rjg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BiuR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6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4aX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x8kE/j/FPyAXTwAAAP//AwBQSwECLQAUAAYACAAAACEA2+H2y+4AAACFAQAAEwAAAAAA&#13;&#10;AAAAAAAAAAAAAAAAW0NvbnRlbnRfVHlwZXNdLnhtbFBLAQItABQABgAIAAAAIQBa9CxbvwAAABUB&#13;&#10;AAALAAAAAAAAAAAAAAAAAB8BAABfcmVscy8ucmVsc1BLAQItABQABgAIAAAAIQCSa4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7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yMM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4NkBM9P8Q/I+QMAAP//AwBQSwECLQAUAAYACAAAACEA2+H2y+4AAACFAQAAEwAAAAAA&#13;&#10;AAAAAAAAAAAAAAAAW0NvbnRlbnRfVHlwZXNdLnhtbFBLAQItABQABgAIAAAAIQBa9CxbvwAAABUB&#13;&#10;AAALAAAAAAAAAAAAAAAAAB8BAABfcmVscy8ucmVsc1BLAQItABQABgAIAAAAIQD9JyM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8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Ld+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tm8rQ4iQ/o1S8AAAD//wMAUEsBAi0AFAAGAAgAAAAhANvh9svuAAAAhQEAABMAAAAA&#13;&#10;AAAAAAAAAAAAAAAAAFtDb250ZW50X1R5cGVzXS54bWxQSwECLQAUAAYACAAAACEAWvQsW78AAAAV&#13;&#10;AQAACwAAAAAAAAAAAAAAAAAfAQAAX3JlbHMvLnJlbHNQSwECLQAUAAYACAAAACEAjLi3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309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BLl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LJIX/T/EPyPUfAAAA//8DAFBLAQItABQABgAIAAAAIQDb4fbL7gAAAIUBAAATAAAA&#13;&#10;AAAAAAAAAAAAAAAAAABbQ29udGVudF9UeXBlc10ueG1sUEsBAi0AFAAGAAgAAAAhAFr0LFu/AAAA&#13;&#10;FQEAAAsAAAAAAAAAAAAAAAAAHwEAAF9yZWxzLy5yZWxzUEsBAi0AFAAGAAgAAAAhAOP0Eu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8310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fIm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">
                              <v:group id="Gruppieren 28311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">
                                <v:rect id="Rechteck 28312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RZJ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4xTeH6Kf0Cu/gEAAP//AwBQSwECLQAUAAYACAAAACEA2+H2y+4AAACFAQAAEwAAAAAA&#13;&#10;AAAAAAAAAAAAAAAAW0NvbnRlbnRfVHlwZXNdLnhtbFBLAQItABQABgAIAAAAIQBa9CxbvwAAABUB&#13;&#10;AAALAAAAAAAAAAAAAAAAAB8BAABfcmVscy8ucmVsc1BLAQItABQABgAIAAAAIQBoiR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3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bPS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lo5TeH6Kf0Cu/gEAAP//AwBQSwECLQAUAAYACAAAACEA2+H2y+4AAACFAQAAEwAAAAAA&#13;&#10;AAAAAAAAAAAAAAAAW0NvbnRlbnRfVHlwZXNdLnhtbFBLAQItABQABgAIAAAAIQBa9CxbvwAAABUB&#13;&#10;AAALAAAAAAAAAAAAAAAAAB8BAABfcmVscy8ucmVsc1BLAQItABQABgAIAAAAIQAHxbP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4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Cum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+TP8fop/QG7uAAAA//8DAFBLAQItABQABgAIAAAAIQDb4fbL7gAAAIUBAAATAAAA&#13;&#10;AAAAAAAAAAAAAAAAAABbQ29udGVudF9UeXBlc10ueG1sUEsBAi0AFAAGAAgAAAAhAFr0LFu/AAAA&#13;&#10;FQEAAAsAAAAAAAAAAAAAAAAAHwEAAF9yZWxzLy5yZWxzUEsBAi0AFAAGAAgAAAAhAIgsK6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315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lG+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">
                                <v:rect id="Rechteck 28316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hBK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mfLuDxKf4Buf4FAAD//wMAUEsBAi0AFAAGAAgAAAAhANvh9svuAAAAhQEAABMAAAAA&#13;&#10;AAAAAAAAAAAAAAAAAFtDb250ZW50X1R5cGVzXS54bWxQSwECLQAUAAYACAAAACEAWvQsW78AAAAV&#13;&#10;AQAACwAAAAAAAAAAAAAAAAAfAQAAX3JlbHMvLnJlbHNQSwECLQAUAAYACAAAACEAF7I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17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rXR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L+Qv8fop/QG7uAAAA//8DAFBLAQItABQABgAIAAAAIQDb4fbL7gAAAIUBAAATAAAA&#13;&#10;AAAAAAAAAAAAAAAAAABbQ29udGVudF9UeXBlc10ueG1sUEsBAi0AFAAGAAgAAAAhAFr0LFu/AAAA&#13;&#10;FQEAAAsAAAAAAAAAAAAAAAAAHwEAAF9yZWxzLy5yZWxzUEsBAi0AFAAGAAgAAAAhAHj+td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318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SGj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hN5GlxEh/Q638AAAD//wMAUEsBAi0AFAAGAAgAAAAhANvh9svuAAAAhQEAABMAAAAA&#13;&#10;AAAAAAAAAAAAAAAAAFtDb250ZW50X1R5cGVzXS54bWxQSwECLQAUAAYACAAAACEAWvQsW78AAAAV&#13;&#10;AQAACwAAAAAAAAAAAAAAAAAfAQAAX3JlbHMvLnJlbHNQSwECLQAUAAYACAAAACEACWE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19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">
                                <v:rect id="Rechteck 28320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+c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HuViIk/iAXvwDAAD//wMAUEsBAi0AFAAGAAgAAAAhANvh9svuAAAAhQEAABMAAAAA&#13;&#10;AAAAAAAAAAAAAAAAAFtDb250ZW50X1R5cGVzXS54bWxQSwECLQAUAAYACAAAACEAWvQsW78AAAAV&#13;&#10;AQAACwAAAAAAAAAAAAAAAAAfAQAAX3JlbHMvLnJlbHNQSwECLQAUAAYACAAAACEAOXvn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1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0KD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6RjeH6Kf0Cu/gEAAP//AwBQSwECLQAUAAYACAAAACEA2+H2y+4AAACFAQAAEwAAAAAA&#13;&#10;AAAAAAAAAAAAAAAAW0NvbnRlbnRfVHlwZXNdLnhtbFBLAQItABQABgAIAAAAIQBa9CxbvwAAABUB&#13;&#10;AAALAAAAAAAAAAAAAAAAAB8BAABfcmVscy8ucmVsc1BLAQItABQABgAIAAAAIQBWN0K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22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HBS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XSSpnDfFEEgFzcAAAD//wMAUEsBAi0AFAAGAAgAAAAhANvh9svuAAAAhQEAABMA&#13;&#10;AAAAAAAAAAAAAAAAAAAAAFtDb250ZW50X1R5cGVzXS54bWxQSwECLQAUAAYACAAAACEAWvQsW78A&#13;&#10;AAAVAQAACwAAAAAAAAAAAAAAAAAfAQAAX3JlbHMvLnJlbHNQSwECLQAUAAYACAAAACEAzSRwU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323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">
                                <v:rect id="Rechteck 28324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OE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BGQOE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5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ES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ApDES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6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tr3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JSO4f0p/gG5+AUAAP//AwBQSwECLQAUAAYACAAAACEA2+H2y+4AAACFAQAAEwAAAAAA&#13;&#10;AAAAAAAAAAAAAAAAW0NvbnRlbnRfVHlwZXNdLnhtbFBLAQItABQABgAIAAAAIQBa9CxbvwAAABUB&#13;&#10;AAALAAAAAAAAAAAAAAAAAB8BAABfcmVscy8ucmVsc1BLAQItABQABgAIAAAAIQDZ3tr3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27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KDv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">
                                <v:rect id="Rechteck 28328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es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+Oc3lanMQH9OIfAAD//wMAUEsBAi0AFAAGAAgAAAAhANvh9svuAAAAhQEAABMAAAAA&#13;&#10;AAAAAAAAAAAAAAAAAFtDb250ZW50X1R5cGVzXS54bWxQSwECLQAUAAYACAAAACEAWvQsW78AAAAV&#13;&#10;AQAACwAAAAAAAAAAAAAAAAAfAQAAX3JlbHMvLnJlbHNQSwECLQAUAAYACAAAACEAxw3r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9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U6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ukUfj/FPyAXbwAAAP//AwBQSwECLQAUAAYACAAAACEA2+H2y+4AAACFAQAAEwAAAAAA&#13;&#10;AAAAAAAAAAAAAAAAW0NvbnRlbnRfVHlwZXNdLnhtbFBLAQItABQABgAIAAAAIQBa9CxbvwAAABUB&#13;&#10;AAALAAAAAAAAAAAAAAAAAB8BAABfcmVscy8ucmVsc1BLAQItABQABgAIAAAAIQCoQU6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0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31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">
                                <v:rect id="Rechteck 28332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Eop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yxL4fdT/ANy8QIAAP//AwBQSwECLQAUAAYACAAAACEA2+H2y+4AAACFAQAAEwAAAAAA&#13;&#10;AAAAAAAAAAAAAAAAW0NvbnRlbnRfVHlwZXNdLnhtbFBLAQItABQABgAIAAAAIQBa9CxbvwAAABUB&#13;&#10;AAALAAAAAAAAAAAAAAAAAB8BAABfcmVscy8ucmVsc1BLAQItABQABgAIAAAAIQAjPEo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3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O+y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mkKv5/iH5CLNwAAAP//AwBQSwECLQAUAAYACAAAACEA2+H2y+4AAACFAQAAEwAAAAAA&#13;&#10;AAAAAAAAAAAAAAAAW0NvbnRlbnRfVHlwZXNdLnhtbFBLAQItABQABgAIAAAAIQBa9CxbvwAAABUB&#13;&#10;AAALAAAAAAAAAAAAAAAAAB8BAABfcmVscy8ucmVsc1BLAQItABQABgAIAAAAIQBMcO+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4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XfG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zSdwN+n+Afk8hcAAP//AwBQSwECLQAUAAYACAAAACEA2+H2y+4AAACFAQAAEwAAAAAA&#13;&#10;AAAAAAAAAAAAAAAAW0NvbnRlbnRfVHlwZXNdLnhtbFBLAQItABQABgAIAAAAIQBa9CxbvwAAABUB&#13;&#10;AAALAAAAAAAAAAAAAAAAAB8BAABfcmVscy8ucmVsc1BLAQItABQABgAIAAAAIQDDmXf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35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">
                                <v:rect id="Rechteck 28336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0wq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ZqO4f0p/gG5+AUAAP//AwBQSwECLQAUAAYACAAAACEA2+H2y+4AAACFAQAAEwAAAAAA&#13;&#10;AAAAAAAAAAAAAAAAW0NvbnRlbnRfVHlwZXNdLnhtbFBLAQItABQABgAIAAAAIQBa9CxbvwAAABUB&#13;&#10;AAALAAAAAAAAAAAAAAAAAB8BAABfcmVscy8ucmVsc1BLAQItABQABgAIAAAAIQBcB0w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7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+mx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aZp+wN+n+Afk8hcAAP//AwBQSwECLQAUAAYACAAAACEA2+H2y+4AAACFAQAAEwAAAAAA&#13;&#10;AAAAAAAAAAAAAAAAW0NvbnRlbnRfVHlwZXNdLnhtbFBLAQItABQABgAIAAAAIQBa9CxbvwAAABUB&#13;&#10;AAALAAAAAAAAAAAAAAAAAB8BAABfcmVscy8ucmVsc1BLAQItABQABgAIAAAAIQAzS+m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8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H3D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DzNc3lanMQH9OIfAAD//wMAUEsBAi0AFAAGAAgAAAAhANvh9svuAAAAhQEAABMAAAAA&#13;&#10;AAAAAAAAAAAAAAAAAFtDb250ZW50X1R5cGVzXS54bWxQSwECLQAUAAYACAAAACEAWvQsW78AAAAV&#13;&#10;AQAACwAAAAAAAAAAAAAAAAAfAQAAX3JlbHMvLnJlbHNQSwECLQAUAAYACAAAACEAQtR9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339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NhY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OkUfj/FPyAXbwAAAP//AwBQSwECLQAUAAYACAAAACEA2+H2y+4AAACFAQAAEwAAAAAA&#13;&#10;AAAAAAAAAAAAAAAAW0NvbnRlbnRfVHlwZXNdLnhtbFBLAQItABQABgAIAAAAIQBa9CxbvwAAABUB&#13;&#10;AAALAAAAAAAAAAAAAAAAAB8BAABfcmVscy8ucmVsc1BLAQItABQABgAIAAAAIQAtmNh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40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AK4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5KQC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341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Kcj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Ivopy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342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jl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XiSwt+n+Afk8hcAAP//AwBQSwECLQAUAAYACAAAACEA2+H2y+4AAACFAQAAEwAAAAAA&#13;&#10;AAAAAAAAAAAAAAAAW0NvbnRlbnRfVHlwZXNdLnhtbFBLAQItABQABgAIAAAAIQBa9CxbvwAAABUB&#13;&#10;AAALAAAAAAAAAAAAAAAAAB8BAABfcmVscy8ucmVsc1BLAQItABQABgAIAAAAIQB7Ojl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3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pzP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AUdpz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4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345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6Eg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qevMPzU/wDcvEAAAD//wMAUEsBAi0AFAAGAAgAAAAhANvh9svuAAAAhQEAABMAAAAA&#13;&#10;AAAAAAAAAAAAAAAAAFtDb250ZW50X1R5cGVzXS54bWxQSwECLQAUAAYACAAAACEAWvQsW78AAAAV&#13;&#10;AQAACwAAAAAAAAAAAAAAAAAfAQAAX3JlbHMvLnJlbHNQSwECLQAUAAYACAAAACEA9NOhI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6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9X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6PxBJ6f4h+QiwcAAAD//wMAUEsBAi0AFAAGAAgAAAAhANvh9svuAAAAhQEAABMAAAAA&#13;&#10;AAAAAAAAAAAAAAAAAFtDb250ZW50X1R5cGVzXS54bWxQSwECLQAUAAYACAAAACEAWvQsW78AAAAV&#13;&#10;AQAACwAAAAAAAAAAAAAAAAAfAQAAX3JlbHMvLnJlbHNQSwECLQAUAAYACAAAACEABAE/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7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ZrM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qefMDzU/wDcvEAAAD//wMAUEsBAi0AFAAGAAgAAAAhANvh9svuAAAAhQEAABMAAAAA&#13;&#10;AAAAAAAAAAAAAAAAAFtDb250ZW50X1R5cGVzXS54bWxQSwECLQAUAAYACAAAACEAWvQsW78AAAAV&#13;&#10;AQAACwAAAAAAAAAAAAAAAAAfAQAAX3JlbHMvLnJlbHNQSwECLQAUAAYACAAAACEAa02a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8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49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qsl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HWeqy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0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ZRl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YX2U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1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H+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A4xMf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2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3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woS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CRrwo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4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pJm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p+n8DzU/wDcvEAAAD//wMAUEsBAi0AFAAGAAgAAAAhANvh9svuAAAAhQEAABMAAAAA&#13;&#10;AAAAAAAAAAAAAAAAAFtDb250ZW50X1R5cGVzXS54bWxQSwECLQAUAAYACAAAACEAWvQsW78AAAAV&#13;&#10;AQAACwAAAAAAAAAAAAAAAAAfAQAAX3JlbHMvLnJlbHNQSwECLQAUAAYACAAAACEAHkaS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5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jf9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Qew/NT/ANy8QAAAP//AwBQSwECLQAUAAYACAAAACEA2+H2y+4AAACFAQAAEwAAAAAA&#13;&#10;AAAAAAAAAAAAAAAAW0NvbnRlbnRfVHlwZXNdLnhtbFBLAQItABQABgAIAAAAIQBa9CxbvwAAABUB&#13;&#10;AAALAAAAAAAAAAAAAAAAAB8BAABfcmVscy8ucmVsc1BLAQItABQABgAIAAAAIQBxCjf9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6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7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AwR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uPJBzw/xT8gFw8AAAD//wMAUEsBAi0AFAAGAAgAAAAhANvh9svuAAAAhQEAABMAAAAA&#13;&#10;AAAAAAAAAAAAAAAAAFtDb250ZW50X1R5cGVzXS54bWxQSwECLQAUAAYACAAAACEAWvQsW78AAAAV&#13;&#10;AQAACwAAAAAAAAAAAAAAAAAfAQAAX3JlbHMvLnJlbHNQSwECLQAUAAYACAAAACEA7pQME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8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9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z34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PBHPf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60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1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ftD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fTOHxKf4Buf4FAAD//wMAUEsBAi0AFAAGAAgAAAAhANvh9svuAAAAhQEAABMAAAAA&#13;&#10;AAAAAAAAAAAAAAAAAFtDb250ZW50X1R5cGVzXS54bWxQSwECLQAUAAYACAAAACEAWvQsW78AAAAV&#13;&#10;AQAACwAAAAAAAAAAAAAAAAAfAQAAX3JlbHMvLnJlbHNQSwECLQAUAAYACAAAACEAwF37Q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2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2U0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DRO4f0p/gG5+AUAAP//AwBQSwECLQAUAAYACAAAACEA2+H2y+4AAACFAQAAEwAAAAAA&#13;&#10;AAAAAAAAAAAAAAAAW0NvbnRlbnRfVHlwZXNdLnhtbFBLAQItABQABgAIAAAAIQBa9CxbvwAAABUB&#13;&#10;AAALAAAAAAAAAAAAAAAAAB8BAABfcmVscy8ucmVsc1BLAQItABQABgAIAAAAIQAwj2U0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3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8Cv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TpO4f0p/gG5+AUAAP//AwBQSwECLQAUAAYACAAAACEA2+H2y+4AAACFAQAAEwAAAAAA&#13;&#10;AAAAAAAAAAAAAAAAW0NvbnRlbnRfVHlwZXNdLnhtbFBLAQItABQABgAIAAAAIQBa9CxbvwAAABUB&#13;&#10;AAALAAAAAAAAAAAAAAAAAB8BAABfcmVscy8ucmVsc1BLAQItABQABgAIAAAAIQBfw8C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4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</w:tr>
    </w:tbl>
    <w:p w14:paraId="5DE2D6FB" w14:textId="77777777" w:rsidR="00903D7F" w:rsidRPr="00903D7F" w:rsidRDefault="00903D7F" w:rsidP="00903D7F">
      <w:pPr>
        <w:keepNext/>
        <w:spacing w:line="270" w:lineRule="atLeast"/>
      </w:pPr>
    </w:p>
    <w:p w14:paraId="625E347F" w14:textId="77777777" w:rsidR="00903D7F" w:rsidRPr="00903D7F" w:rsidRDefault="00903D7F" w:rsidP="00903D7F">
      <w:r w:rsidRPr="00903D7F">
        <w:br w:type="page"/>
      </w:r>
    </w:p>
    <w:tbl>
      <w:tblPr>
        <w:tblW w:w="978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648"/>
      </w:tblGrid>
      <w:tr w:rsidR="00903D7F" w:rsidRPr="00903D7F" w14:paraId="404CC34C" w14:textId="77777777" w:rsidTr="000C254B">
        <w:tc>
          <w:tcPr>
            <w:tcW w:w="737" w:type="dxa"/>
          </w:tcPr>
          <w:p w14:paraId="5310D9C2" w14:textId="77777777" w:rsidR="00903D7F" w:rsidRPr="008F796E" w:rsidRDefault="00903D7F" w:rsidP="00903D7F">
            <w:pPr>
              <w:pStyle w:val="berschrift2"/>
              <w:rPr>
                <w:szCs w:val="28"/>
              </w:rPr>
            </w:pPr>
            <w:r w:rsidRPr="001E1D84">
              <w:rPr>
                <w:szCs w:val="28"/>
              </w:rPr>
              <w:lastRenderedPageBreak/>
              <w:t>7</w:t>
            </w:r>
          </w:p>
        </w:tc>
        <w:tc>
          <w:tcPr>
            <w:tcW w:w="9045" w:type="dxa"/>
            <w:gridSpan w:val="2"/>
          </w:tcPr>
          <w:p w14:paraId="487EB75A" w14:textId="77777777" w:rsidR="00903D7F" w:rsidRPr="008F796E" w:rsidRDefault="00903D7F" w:rsidP="00903D7F">
            <w:pPr>
              <w:pStyle w:val="berschrift2"/>
              <w:rPr>
                <w:szCs w:val="28"/>
              </w:rPr>
            </w:pPr>
            <w:r w:rsidRPr="008F796E">
              <w:rPr>
                <w:szCs w:val="28"/>
              </w:rPr>
              <w:t>Textaufgaben selbst erstellen</w:t>
            </w:r>
          </w:p>
        </w:tc>
      </w:tr>
      <w:tr w:rsidR="00903D7F" w:rsidRPr="00903D7F" w14:paraId="54C44D41" w14:textId="77777777" w:rsidTr="000C254B">
        <w:tc>
          <w:tcPr>
            <w:tcW w:w="737" w:type="dxa"/>
          </w:tcPr>
          <w:p w14:paraId="6999A66F" w14:textId="77777777" w:rsidR="00903D7F" w:rsidRPr="00903D7F" w:rsidRDefault="00903D7F" w:rsidP="00903D7F">
            <w:pPr>
              <w:pStyle w:val="berschrift3"/>
            </w:pPr>
            <w:r w:rsidRPr="00903D7F">
              <w:t>7.1</w:t>
            </w:r>
          </w:p>
        </w:tc>
        <w:tc>
          <w:tcPr>
            <w:tcW w:w="9045" w:type="dxa"/>
            <w:gridSpan w:val="2"/>
          </w:tcPr>
          <w:p w14:paraId="3BD3D590" w14:textId="77777777" w:rsidR="00903D7F" w:rsidRDefault="00903D7F" w:rsidP="00903D7F">
            <w:pPr>
              <w:pStyle w:val="berschrift3"/>
            </w:pPr>
            <w:r w:rsidRPr="00903D7F">
              <w:t xml:space="preserve">Prozentaufgaben verändern </w:t>
            </w:r>
          </w:p>
          <w:p w14:paraId="0C593148" w14:textId="561A2327" w:rsidR="00903D7F" w:rsidRPr="00903D7F" w:rsidRDefault="00903D7F" w:rsidP="00903D7F">
            <w:pPr>
              <w:rPr>
                <w:lang w:eastAsia="de-DE"/>
              </w:rPr>
            </w:pPr>
          </w:p>
        </w:tc>
      </w:tr>
      <w:tr w:rsidR="00903D7F" w:rsidRPr="00903D7F" w14:paraId="56530FF3" w14:textId="77777777" w:rsidTr="000C254B">
        <w:trPr>
          <w:trHeight w:val="5075"/>
        </w:trPr>
        <w:tc>
          <w:tcPr>
            <w:tcW w:w="737" w:type="dxa"/>
          </w:tcPr>
          <w:p w14:paraId="09D49600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9045" w:type="dxa"/>
            <w:gridSpan w:val="2"/>
          </w:tcPr>
          <w:p w14:paraId="3B8B3A3E" w14:textId="3EBEAB52" w:rsidR="00903D7F" w:rsidRPr="00903D7F" w:rsidRDefault="00903D7F" w:rsidP="001826A1">
            <w:pPr>
              <w:keepNext/>
              <w:keepLines/>
            </w:pPr>
            <w:r w:rsidRPr="00903D7F">
              <w:t>Emily, Sarah und Maurice sind sich nicht einig, welchem Aufgabentyp sie die Aufgabe zuordnen sollen. Alle haben dazu Prozentstreifen gemalt.</w:t>
            </w:r>
          </w:p>
          <w:p w14:paraId="674637DC" w14:textId="73BEEEC4" w:rsidR="00903D7F" w:rsidRPr="00903D7F" w:rsidRDefault="002E6A56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0494561B" wp14:editId="13841C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118513</wp:posOffset>
                      </wp:positionV>
                      <wp:extent cx="5746750" cy="528353"/>
                      <wp:effectExtent l="0" t="0" r="6350" b="5080"/>
                      <wp:wrapNone/>
                      <wp:docPr id="25516" name="Rechteck 25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746750" cy="5283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BCC40F" w14:textId="77777777" w:rsidR="00903D7F" w:rsidRPr="003C1028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028">
                                    <w:rPr>
                                      <w:sz w:val="20"/>
                                      <w:szCs w:val="20"/>
                                    </w:rPr>
                                    <w:t xml:space="preserve">Eine Schokoladenfabrik produziert täglich 50 Tonnen Schokolade. Davon sind 22 % weiße Schokolade. </w:t>
                                  </w:r>
                                </w:p>
                                <w:p w14:paraId="6FBA298B" w14:textId="77777777" w:rsidR="00903D7F" w:rsidRPr="003C1028" w:rsidRDefault="00903D7F" w:rsidP="00DB347F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028">
                                    <w:rPr>
                                      <w:sz w:val="20"/>
                                      <w:szCs w:val="20"/>
                                    </w:rPr>
                                    <w:t>Wie viel Tonnen weiße Schokolade werden täglich produziert?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4561B" id="Rechteck 25516" o:spid="_x0000_s1326" style="position:absolute;margin-left:0;margin-top:9.35pt;width:452.5pt;height:41.6pt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" fillcolor="#f2f2f2 [3052]" stroked="f">
                      <v:textbox inset="2mm,1mm,1mm,1mm">
                        <w:txbxContent>
                          <w:p w14:paraId="07BCC40F" w14:textId="77777777" w:rsidR="00903D7F" w:rsidRPr="003C1028" w:rsidRDefault="00903D7F" w:rsidP="00903D7F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3C1028">
                              <w:rPr>
                                <w:sz w:val="20"/>
                                <w:szCs w:val="20"/>
                              </w:rPr>
                              <w:t xml:space="preserve">Eine Schokoladenfabrik produziert täglich 50 Tonnen Schokolade. Davon sind 22 % weiße Schokolade. </w:t>
                            </w:r>
                          </w:p>
                          <w:p w14:paraId="6FBA298B" w14:textId="77777777" w:rsidR="00903D7F" w:rsidRPr="003C1028" w:rsidRDefault="00903D7F" w:rsidP="00DB347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C1028">
                              <w:rPr>
                                <w:sz w:val="20"/>
                                <w:szCs w:val="20"/>
                              </w:rPr>
                              <w:t>Wie viel Tonnen weiße Schokolade werden täglich produziert?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D9DCE0" w14:textId="6243DD3D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3FFB2AB5" w14:textId="3AB00656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21A23779" w14:textId="209ADEE0" w:rsidR="00903D7F" w:rsidRPr="00903D7F" w:rsidRDefault="00A45383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3940736" behindDoc="1" locked="0" layoutInCell="1" allowOverlap="1" wp14:anchorId="336B4075" wp14:editId="433A4AFE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173355</wp:posOffset>
                  </wp:positionV>
                  <wp:extent cx="3093085" cy="725170"/>
                  <wp:effectExtent l="0" t="0" r="0" b="0"/>
                  <wp:wrapTight wrapText="bothSides">
                    <wp:wrapPolygon edited="0">
                      <wp:start x="1729" y="0"/>
                      <wp:lineTo x="665" y="567"/>
                      <wp:lineTo x="133" y="3405"/>
                      <wp:lineTo x="399" y="17590"/>
                      <wp:lineTo x="20886" y="17590"/>
                      <wp:lineTo x="21418" y="2837"/>
                      <wp:lineTo x="21285" y="0"/>
                      <wp:lineTo x="1729" y="0"/>
                    </wp:wrapPolygon>
                  </wp:wrapTight>
                  <wp:docPr id="25517" name="Grafik 25517" descr="S6_C_F_2_1_1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6_C_F_2_1_1_Sar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16" r="17799" b="-1"/>
                          <a:stretch/>
                        </pic:blipFill>
                        <pic:spPr bwMode="auto">
                          <a:xfrm>
                            <a:off x="0" y="0"/>
                            <a:ext cx="309308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1DFD"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67360" behindDoc="0" locked="0" layoutInCell="1" allowOverlap="1" wp14:anchorId="756F2766" wp14:editId="115FAAB4">
                      <wp:simplePos x="0" y="0"/>
                      <wp:positionH relativeFrom="column">
                        <wp:posOffset>4896485</wp:posOffset>
                      </wp:positionH>
                      <wp:positionV relativeFrom="paragraph">
                        <wp:posOffset>78295</wp:posOffset>
                      </wp:positionV>
                      <wp:extent cx="504825" cy="702310"/>
                      <wp:effectExtent l="0" t="0" r="9525" b="254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310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7B2810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6F2766" id="_x0000_s1327" style="position:absolute;margin-left:385.55pt;margin-top:6.15pt;width:39.75pt;height:55.3pt;z-index:253967360;mso-position-horizontal-relative:text;mso-position-vertical-relative:text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">
                      <v:shape id="Grafik 9" o:spid="_x0000_s1328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">
                        <v:imagedata r:id="rId43" o:title="" chromakey="white"/>
                      </v:shape>
                      <v:shape id="Textfeld 12" o:spid="_x0000_s1329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87B2810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736EF00" w14:textId="0A0B4BCA" w:rsidR="00903D7F" w:rsidRPr="00903D7F" w:rsidRDefault="00621DFD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08679D55" wp14:editId="1E2471F1">
                      <wp:simplePos x="0" y="0"/>
                      <wp:positionH relativeFrom="column">
                        <wp:posOffset>3405613</wp:posOffset>
                      </wp:positionH>
                      <wp:positionV relativeFrom="paragraph">
                        <wp:posOffset>146414</wp:posOffset>
                      </wp:positionV>
                      <wp:extent cx="1249680" cy="243191"/>
                      <wp:effectExtent l="0" t="0" r="198120" b="24130"/>
                      <wp:wrapNone/>
                      <wp:docPr id="1206153930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0" cy="243191"/>
                              </a:xfrm>
                              <a:prstGeom prst="wedgeRoundRectCallout">
                                <a:avLst>
                                  <a:gd name="adj1" fmla="val 61871"/>
                                  <a:gd name="adj2" fmla="val 1101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05898F" w14:textId="77777777" w:rsidR="00903D7F" w:rsidRPr="00903D7F" w:rsidRDefault="00903D7F" w:rsidP="00903D7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Grundwert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79D55" id="Abgerundete rechteckige Legende 187" o:spid="_x0000_s1330" type="#_x0000_t62" style="position:absolute;margin-left:268.15pt;margin-top:11.55pt;width:98.4pt;height:19.15pt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" adj="24164,13179" filled="f" strokecolor="gray [1629]" strokeweight=".5pt">
                      <v:textbox inset="1mm,0">
                        <w:txbxContent>
                          <w:p w14:paraId="7D05898F" w14:textId="77777777" w:rsidR="00903D7F" w:rsidRPr="00903D7F" w:rsidRDefault="00903D7F" w:rsidP="00903D7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color w:val="000000"/>
                                <w:sz w:val="20"/>
                                <w:szCs w:val="20"/>
                              </w:rPr>
                              <w:t>Grundwert 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7BCF3B" w14:textId="58650B73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45C9EA6B" w14:textId="6E1EE4EE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6E32D87F" w14:textId="324175E6" w:rsidR="00903D7F" w:rsidRPr="00903D7F" w:rsidRDefault="00621DFD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72480" behindDoc="0" locked="0" layoutInCell="1" allowOverlap="1" wp14:anchorId="6478BED2" wp14:editId="49A57447">
                      <wp:simplePos x="0" y="0"/>
                      <wp:positionH relativeFrom="column">
                        <wp:posOffset>4857049</wp:posOffset>
                      </wp:positionH>
                      <wp:positionV relativeFrom="paragraph">
                        <wp:posOffset>123759</wp:posOffset>
                      </wp:positionV>
                      <wp:extent cx="629920" cy="746760"/>
                      <wp:effectExtent l="0" t="0" r="0" b="15240"/>
                      <wp:wrapNone/>
                      <wp:docPr id="1982668283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634739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7678991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2D9034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78BED2" id="Gruppieren 21" o:spid="_x0000_s1331" style="position:absolute;margin-left:382.45pt;margin-top:9.75pt;width:49.6pt;height:58.8pt;z-index:253972480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">
                      <v:shape id="Grafik 3" o:spid="_x0000_s1332" type="#_x0000_t75" style="position:absolute;width:6299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">
                        <v:imagedata r:id="rId110" o:title="" chromakey="white"/>
                      </v:shape>
                      <v:shape id="Textfeld 12" o:spid="_x0000_s133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D2D9034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FA860DF" w14:textId="17EDDCCE" w:rsidR="00903D7F" w:rsidRPr="00903D7F" w:rsidRDefault="00621DFD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458F36DB" wp14:editId="7733E704">
                      <wp:simplePos x="0" y="0"/>
                      <wp:positionH relativeFrom="column">
                        <wp:posOffset>3420205</wp:posOffset>
                      </wp:positionH>
                      <wp:positionV relativeFrom="paragraph">
                        <wp:posOffset>155062</wp:posOffset>
                      </wp:positionV>
                      <wp:extent cx="1236980" cy="252919"/>
                      <wp:effectExtent l="0" t="0" r="287020" b="13970"/>
                      <wp:wrapNone/>
                      <wp:docPr id="98115498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6980" cy="252919"/>
                              </a:xfrm>
                              <a:prstGeom prst="wedgeRoundRectCallout">
                                <a:avLst>
                                  <a:gd name="adj1" fmla="val 68797"/>
                                  <a:gd name="adj2" fmla="val 654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D8BF3E" w14:textId="77777777" w:rsidR="00903D7F" w:rsidRPr="00903D7F" w:rsidRDefault="00903D7F" w:rsidP="00903D7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Prozentwert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F36DB" id="_x0000_s1334" type="#_x0000_t62" style="position:absolute;margin-left:269.3pt;margin-top:12.2pt;width:97.4pt;height:19.9pt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" adj="25660,12214" filled="f" strokecolor="gray [1629]" strokeweight=".5pt">
                      <v:textbox inset="1mm,0">
                        <w:txbxContent>
                          <w:p w14:paraId="53D8BF3E" w14:textId="77777777" w:rsidR="00903D7F" w:rsidRPr="00903D7F" w:rsidRDefault="00903D7F" w:rsidP="00903D7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color w:val="000000"/>
                                <w:sz w:val="20"/>
                                <w:szCs w:val="20"/>
                              </w:rPr>
                              <w:t>Prozentwert 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6A56" w:rsidRPr="00903D7F">
              <w:rPr>
                <w:noProof/>
              </w:rPr>
              <w:drawing>
                <wp:anchor distT="0" distB="0" distL="114300" distR="114300" simplePos="0" relativeHeight="253941760" behindDoc="1" locked="0" layoutInCell="1" allowOverlap="1" wp14:anchorId="58C68C03" wp14:editId="2E5BD195">
                  <wp:simplePos x="0" y="0"/>
                  <wp:positionH relativeFrom="column">
                    <wp:posOffset>22368</wp:posOffset>
                  </wp:positionH>
                  <wp:positionV relativeFrom="paragraph">
                    <wp:posOffset>25078</wp:posOffset>
                  </wp:positionV>
                  <wp:extent cx="3113405" cy="713740"/>
                  <wp:effectExtent l="0" t="0" r="0" b="0"/>
                  <wp:wrapTight wrapText="bothSides">
                    <wp:wrapPolygon edited="0">
                      <wp:start x="529" y="0"/>
                      <wp:lineTo x="132" y="9801"/>
                      <wp:lineTo x="529" y="18448"/>
                      <wp:lineTo x="20750" y="18448"/>
                      <wp:lineTo x="21014" y="0"/>
                      <wp:lineTo x="529" y="0"/>
                    </wp:wrapPolygon>
                  </wp:wrapTight>
                  <wp:docPr id="25515" name="Grafik 25515" descr="S6_C_F_2_1_2_E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6_C_F_2_1_2_Em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2" t="24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0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9911AB" w14:textId="1ACA7739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3047B1FA" w14:textId="3000000E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49838A07" w14:textId="080DF136" w:rsidR="00903D7F" w:rsidRPr="00903D7F" w:rsidRDefault="00E42052" w:rsidP="001826A1">
            <w:pPr>
              <w:keepNext/>
              <w:keepLines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550016" behindDoc="0" locked="0" layoutInCell="1" allowOverlap="1" wp14:anchorId="19EB613D" wp14:editId="26469662">
                      <wp:simplePos x="0" y="0"/>
                      <wp:positionH relativeFrom="column">
                        <wp:posOffset>53588</wp:posOffset>
                      </wp:positionH>
                      <wp:positionV relativeFrom="paragraph">
                        <wp:posOffset>200246</wp:posOffset>
                      </wp:positionV>
                      <wp:extent cx="3142615" cy="694055"/>
                      <wp:effectExtent l="0" t="0" r="0" b="0"/>
                      <wp:wrapNone/>
                      <wp:docPr id="405662770" name="Gruppieren 2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615" cy="694055"/>
                                <a:chOff x="0" y="0"/>
                                <a:chExt cx="3142615" cy="694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5312167" name="Grafik 25514" descr="S6_C_F_2_1_3_Mauric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4725" r="195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2615" cy="694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1755222" name="Textfeld 2387"/>
                              <wps:cNvSpPr txBox="1"/>
                              <wps:spPr>
                                <a:xfrm>
                                  <a:off x="1364974" y="457200"/>
                                  <a:ext cx="139148" cy="1351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DAAB34" w14:textId="77777777" w:rsidR="00E42052" w:rsidRDefault="00E4205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EB613D" id="Gruppieren 2388" o:spid="_x0000_s1335" style="position:absolute;margin-left:4.2pt;margin-top:15.75pt;width:247.45pt;height:54.65pt;z-index:254550016;mso-position-horizontal-relative:text;mso-position-vertical-relative:text" coordsize="31426,69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">
                      <v:shape id="Grafik 25514" o:spid="_x0000_s1336" type="#_x0000_t75" alt="S6_C_F_2_1_3_Maurice" style="position:absolute;width:31426;height:6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">
                        <v:imagedata r:id="rId113" o:title="S6_C_F_2_1_3_Maurice" croptop="16204f" cropright="12790f"/>
                      </v:shape>
                      <v:shape id="Textfeld 2387" o:spid="_x0000_s1337" type="#_x0000_t202" style="position:absolute;left:13649;top:4572;width:1392;height:1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" fillcolor="white [3212]" stroked="f" strokeweight=".5pt">
                        <v:textbox>
                          <w:txbxContent>
                            <w:p w14:paraId="7EDAAB34" w14:textId="77777777" w:rsidR="00E42052" w:rsidRDefault="00E42052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1DFD"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71456" behindDoc="0" locked="0" layoutInCell="1" allowOverlap="1" wp14:anchorId="1DA2673D" wp14:editId="3CEC2071">
                      <wp:simplePos x="0" y="0"/>
                      <wp:positionH relativeFrom="column">
                        <wp:posOffset>4856888</wp:posOffset>
                      </wp:positionH>
                      <wp:positionV relativeFrom="paragraph">
                        <wp:posOffset>159954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5B4CFE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A2673D" id="_x0000_s1338" style="position:absolute;margin-left:382.45pt;margin-top:12.6pt;width:45.75pt;height:55.3pt;z-index:253971456;mso-position-horizontal-relative:text;mso-position-vertical-relative:text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">
                      <v:shape id="Grafik 7" o:spid="_x0000_s1339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">
                        <v:imagedata r:id="rId56" o:title="" chromakey="white"/>
                      </v:shape>
                      <v:shape id="Textfeld 12" o:spid="_x0000_s1340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F5B4CFE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1DFD"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257EA4C8" wp14:editId="775EB4EE">
                      <wp:simplePos x="0" y="0"/>
                      <wp:positionH relativeFrom="column">
                        <wp:posOffset>3430767</wp:posOffset>
                      </wp:positionH>
                      <wp:positionV relativeFrom="paragraph">
                        <wp:posOffset>407670</wp:posOffset>
                      </wp:positionV>
                      <wp:extent cx="1249680" cy="249555"/>
                      <wp:effectExtent l="0" t="0" r="236220" b="17145"/>
                      <wp:wrapNone/>
                      <wp:docPr id="1391921984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0" cy="249555"/>
                              </a:xfrm>
                              <a:prstGeom prst="wedgeRoundRectCallout">
                                <a:avLst>
                                  <a:gd name="adj1" fmla="val 64722"/>
                                  <a:gd name="adj2" fmla="val 1118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01FD33" w14:textId="77777777" w:rsidR="00903D7F" w:rsidRPr="00903D7F" w:rsidRDefault="00903D7F" w:rsidP="00903D7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Prozentsatz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EA4C8" id="_x0000_s1341" type="#_x0000_t62" style="position:absolute;margin-left:270.15pt;margin-top:32.1pt;width:98.4pt;height:19.65pt;z-index:2539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" adj="24780,13216" filled="f" strokecolor="gray [1629]" strokeweight=".5pt">
                      <v:textbox inset="1mm,0">
                        <w:txbxContent>
                          <w:p w14:paraId="1801FD33" w14:textId="77777777" w:rsidR="00903D7F" w:rsidRPr="00903D7F" w:rsidRDefault="00903D7F" w:rsidP="00903D7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color w:val="000000"/>
                                <w:sz w:val="20"/>
                                <w:szCs w:val="20"/>
                              </w:rPr>
                              <w:t>Prozentsatz 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03D7F" w:rsidRPr="00903D7F" w14:paraId="0D328CFA" w14:textId="77777777" w:rsidTr="000C254B">
        <w:tc>
          <w:tcPr>
            <w:tcW w:w="737" w:type="dxa"/>
          </w:tcPr>
          <w:p w14:paraId="4B97BC36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</w:p>
        </w:tc>
        <w:tc>
          <w:tcPr>
            <w:tcW w:w="397" w:type="dxa"/>
          </w:tcPr>
          <w:p w14:paraId="171C42C7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648" w:type="dxa"/>
          </w:tcPr>
          <w:p w14:paraId="323A99FF" w14:textId="77777777" w:rsidR="00903D7F" w:rsidRPr="00903D7F" w:rsidRDefault="00903D7F" w:rsidP="001826A1">
            <w:pPr>
              <w:keepNext/>
              <w:keepLines/>
            </w:pPr>
          </w:p>
        </w:tc>
      </w:tr>
      <w:tr w:rsidR="00903D7F" w:rsidRPr="00903D7F" w14:paraId="3F11488B" w14:textId="77777777" w:rsidTr="000C254B">
        <w:tc>
          <w:tcPr>
            <w:tcW w:w="737" w:type="dxa"/>
          </w:tcPr>
          <w:p w14:paraId="67571548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65312" behindDoc="0" locked="0" layoutInCell="1" allowOverlap="1" wp14:anchorId="51777A2F" wp14:editId="1CE5EB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287640" cy="338400"/>
                  <wp:effectExtent l="0" t="0" r="5080" b="5080"/>
                  <wp:wrapNone/>
                  <wp:docPr id="1763583332" name="Grafik 176358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2D8496B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648" w:type="dxa"/>
          </w:tcPr>
          <w:p w14:paraId="0E8554AF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Wer hat Recht? Welcher Prozentstreifen passt zu der Aufgabe? </w:t>
            </w:r>
          </w:p>
          <w:p w14:paraId="2C0E63A4" w14:textId="77777777" w:rsidR="00903D7F" w:rsidRPr="00903D7F" w:rsidRDefault="00903D7F" w:rsidP="001826A1">
            <w:pPr>
              <w:keepNext/>
              <w:keepLines/>
            </w:pPr>
            <w:r w:rsidRPr="00903D7F">
              <w:t>Schreibe eine Begründung.</w:t>
            </w:r>
          </w:p>
        </w:tc>
      </w:tr>
      <w:tr w:rsidR="00903D7F" w:rsidRPr="00903D7F" w14:paraId="461561C9" w14:textId="77777777" w:rsidTr="000C254B">
        <w:trPr>
          <w:trHeight w:val="2748"/>
        </w:trPr>
        <w:tc>
          <w:tcPr>
            <w:tcW w:w="737" w:type="dxa"/>
          </w:tcPr>
          <w:p w14:paraId="1518DEA8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</w:p>
        </w:tc>
        <w:tc>
          <w:tcPr>
            <w:tcW w:w="397" w:type="dxa"/>
          </w:tcPr>
          <w:p w14:paraId="7622848E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8648" w:type="dxa"/>
          </w:tcPr>
          <w:p w14:paraId="25443E43" w14:textId="77777777" w:rsidR="00903D7F" w:rsidRPr="00903D7F" w:rsidRDefault="00903D7F" w:rsidP="001826A1">
            <w:pPr>
              <w:keepNext/>
              <w:keepLines/>
            </w:pPr>
            <w:r w:rsidRPr="00903D7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46880" behindDoc="0" locked="0" layoutInCell="1" allowOverlap="1" wp14:anchorId="1858F2B7" wp14:editId="16630750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161131</wp:posOffset>
                      </wp:positionV>
                      <wp:extent cx="5347970" cy="1228090"/>
                      <wp:effectExtent l="0" t="0" r="11430" b="16510"/>
                      <wp:wrapNone/>
                      <wp:docPr id="30607" name="Gruppieren 30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608" name="Gruppieren 3060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609" name="Gruppieren 3060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610" name="Gruppieren 3061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611" name="Gruppieren 306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612" name="Gruppieren 306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3" name="Rechteck 306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4" name="Rechteck 306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5" name="Rechteck 306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16" name="Gruppieren 306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7" name="Rechteck 306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8" name="Rechteck 306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9" name="Rechteck 306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0" name="Gruppieren 3062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1" name="Rechteck 306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2" name="Rechteck 306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3" name="Rechteck 306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4" name="Gruppieren 3062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625" name="Rechteck 3062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6" name="Rechteck 3062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7" name="Rechteck 3062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8" name="Gruppieren 3062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9" name="Rechteck 306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0" name="Rechteck 306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1" name="Rechteck 306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2" name="Gruppieren 3063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633" name="Rechteck 3063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4" name="Rechteck 306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5" name="Rechteck 306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6" name="Gruppieren 3063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37" name="Rechteck 306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8" name="Rechteck 306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9" name="Rechteck 306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0" name="Gruppieren 3064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1" name="Rechteck 306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2" name="Rechteck 306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3" name="Rechteck 306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4" name="Gruppieren 3064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5" name="Rechteck 306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6" name="Rechteck 306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7" name="Rechteck 306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8" name="Gruppieren 3064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9" name="Rechteck 306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0" name="Rechteck 306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1" name="Rechteck 306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52" name="Gruppieren 3065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653" name="Rechteck 306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4" name="Rechteck 3065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5" name="Rechteck 3065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656" name="Rechteck 3065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7" name="Rechteck 3065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8" name="Rechteck 3065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9" name="Rechteck 3065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0" name="Rechteck 3066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1" name="Rechteck 3066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2" name="Rechteck 3066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63" name="Rechteck 3066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4" name="Rechteck 3066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5" name="Rechteck 3066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6" name="Rechteck 3066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7" name="Rechteck 3066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8" name="Rechteck 3066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669" name="Gruppieren 3066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670" name="Gruppieren 3067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1" name="Rechteck 306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2" name="Rechteck 306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3" name="Rechteck 306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4" name="Gruppieren 3067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5" name="Rechteck 306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6" name="Rechteck 306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7" name="Rechteck 306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8" name="Gruppieren 3067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679" name="Rechteck 306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0" name="Rechteck 306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81" name="Rechteck 3068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682" name="Gruppieren 3068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3" name="Rechteck 3068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4" name="Rechteck 3068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5" name="Rechteck 3068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86" name="Gruppieren 3068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7" name="Rechteck 3068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8" name="Rechteck 3068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9" name="Rechteck 3068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0" name="Gruppieren 3069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1" name="Rechteck 3069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2" name="Rechteck 3069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3" name="Rechteck 3069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4" name="Gruppieren 3069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5" name="Rechteck 3069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6" name="Rechteck 3069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7" name="Rechteck 3069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98" name="Rechteck 3069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99" name="Rechteck 3069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700" name="Gruppieren 3070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701" name="Gruppieren 3070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702" name="Gruppieren 3070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703" name="Gruppieren 307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4" name="Rechteck 307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5" name="Rechteck 307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6" name="Rechteck 307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07" name="Gruppieren 307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8" name="Rechteck 307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9" name="Rechteck 307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0" name="Rechteck 307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1" name="Gruppieren 3071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12" name="Rechteck 307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3" name="Rechteck 307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4" name="Rechteck 307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5" name="Gruppieren 3071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716" name="Rechteck 3071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7" name="Rechteck 3071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8" name="Rechteck 3071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9" name="Gruppieren 3071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0" name="Rechteck 307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1" name="Rechteck 307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2" name="Rechteck 307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3" name="Gruppieren 3072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724" name="Rechteck 3072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5" name="Rechteck 307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6" name="Rechteck 307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7" name="Gruppieren 3072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8" name="Rechteck 307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9" name="Rechteck 307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0" name="Rechteck 307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1" name="Gruppieren 3073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2" name="Rechteck 307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3" name="Rechteck 307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4" name="Rechteck 307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5" name="Gruppieren 3073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6" name="Rechteck 307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7" name="Rechteck 307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8" name="Rechteck 307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9" name="Gruppieren 3073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40" name="Rechteck 307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1" name="Rechteck 307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2" name="Rechteck 307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43" name="Gruppieren 3074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744" name="Rechteck 307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5" name="Rechteck 3074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6" name="Rechteck 3074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747" name="Rechteck 3074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8" name="Rechteck 3074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9" name="Rechteck 3074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0" name="Rechteck 3075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1" name="Rechteck 3075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2" name="Rechteck 3075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3" name="Rechteck 3075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54" name="Rechteck 3075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5" name="Rechteck 3075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6" name="Rechteck 3075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7" name="Rechteck 3075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8" name="Rechteck 3075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9" name="Rechteck 3075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760" name="Gruppieren 3076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761" name="Gruppieren 3076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2" name="Rechteck 307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3" name="Rechteck 307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4" name="Rechteck 307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5" name="Gruppieren 3076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6" name="Rechteck 307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7" name="Rechteck 307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8" name="Rechteck 307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9" name="Gruppieren 3076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770" name="Rechteck 307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1" name="Rechteck 307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72" name="Rechteck 3077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773" name="Gruppieren 3077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4" name="Rechteck 3077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5" name="Rechteck 3077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6" name="Rechteck 3077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77" name="Gruppieren 3077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8" name="Rechteck 3077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9" name="Rechteck 3077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0" name="Rechteck 3078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1" name="Gruppieren 3078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2" name="Rechteck 3078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3" name="Rechteck 3078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4" name="Rechteck 3078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5" name="Gruppieren 3078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6" name="Rechteck 3078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7" name="Rechteck 3078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8" name="Rechteck 3078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89" name="Rechteck 3078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90" name="Rechteck 3079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791" name="Rechteck 3079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2" name="Rechteck 3079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3" name="Rechteck 3079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4" name="Rechteck 3079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795" name="Rechteck 3079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6" name="Rechteck 3079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7" name="Rechteck 3079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8" name="Rechteck 3079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9" name="Rechteck 3079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0" name="Rechteck 3080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1" name="Rechteck 3080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2" name="Rechteck 3080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3" name="Rechteck 3080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4" name="Rechteck 3080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5" name="Rechteck 3080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6" name="Rechteck 3080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7" name="Rechteck 3080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8" name="Rechteck 3080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9" name="Rechteck 3080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0" name="Rechteck 3081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1" name="Rechteck 3081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2" name="Rechteck 3081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3" name="Rechteck 3081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4" name="Rechteck 3081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A89D4C" id="Gruppieren 30607" o:spid="_x0000_s1026" style="position:absolute;margin-left:1.05pt;margin-top:12.7pt;width:421.1pt;height:96.7pt;z-index:253946880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">
                      <v:group id="Gruppieren 30608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">
                        <v:group id="Gruppieren 30609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">
                          <v:group id="Gruppieren 30610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">
                            <v:group id="Gruppieren 306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hVY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">
                              <v:group id="Gruppieren 30612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IsvygAAAOM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">
                                <v:rect id="Rechteck 30613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vE3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fPbx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4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2lD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DzH2l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15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8zY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CcU8z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16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">
                                <v:rect id="Rechteck 30617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c0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k6e4W/T/EPyPUvAAAA//8DAFBLAQItABQABgAIAAAAIQDb4fbL7gAAAIUBAAATAAAA&#13;&#10;AAAAAAAAAAAAAAAAAABbQ29udGVudF9UeXBlc10ueG1sUEsBAi0AFAAGAAgAAAAhAFr0LFu/AAAA&#13;&#10;FQEAAAsAAAAAAAAAAAAAAAAAHwEAAF9yZWxzLy5yZWxzUEsBAi0AFAAGAAgAAAAhAAPN9z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18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mNG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kJE+Lk/iAXvwDAAD//wMAUEsBAi0AFAAGAAgAAAAhANvh9svuAAAAhQEAABMAAAAA&#13;&#10;AAAAAAAAAAAAAAAAAFtDb250ZW50X1R5cGVzXS54bWxQSwECLQAUAAYACAAAACEAWvQsW78AAAAV&#13;&#10;AQAACwAAAAAAAAAAAAAAAAAfAQAAX3JlbHMvLnJlbHNQSwECLQAUAAYACAAAACEAclJj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9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sbd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0mcH/p/gH5O4PAAD//wMAUEsBAi0AFAAGAAgAAAAhANvh9svuAAAAhQEAABMAAAAA&#13;&#10;AAAAAAAAAAAAAAAAAFtDb250ZW50X1R5cGVzXS54bWxQSwECLQAUAAYACAAAACEAWvQsW78AAAAV&#13;&#10;AQAACwAAAAAAAAAAAAAAAAAfAQAAX3JlbHMvLnJlbHNQSwECLQAUAAYACAAAACEAHR7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20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">
                                <v:rect id="Rechteck 30621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ABm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k9EQ/j7FPyAXLwAAAP//AwBQSwECLQAUAAYACAAAACEA2+H2y+4AAACFAQAAEwAAAAAA&#13;&#10;AAAAAAAAAAAAAAAAW0NvbnRlbnRfVHlwZXNdLnhtbFBLAQItABQABgAIAAAAIQBa9CxbvwAAABUB&#13;&#10;AAALAAAAAAAAAAAAAAAAAB8BAABfcmVscy8ucmVsc1BLAQItABQABgAIAAAAIQAtBAB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p4R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maQpPD/FPyCX/wAAAP//AwBQSwECLQAUAAYACAAAACEA2+H2y+4AAACFAQAAEwAAAAAA&#13;&#10;AAAAAAAAAAAAAAAAW0NvbnRlbnRfVHlwZXNdLnhtbFBLAQItABQABgAIAAAAIQBa9CxbvwAAABUB&#13;&#10;AAALAAAAAAAAAAAAAAAAAB8BAABfcmVscy8ucmVsc1BLAQItABQABgAIAAAAIQDd1p4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3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uK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TMYpPD/FPyCX/wAAAP//AwBQSwECLQAUAAYACAAAACEA2+H2y+4AAACFAQAAEwAAAAAA&#13;&#10;AAAAAAAAAAAAAAAAW0NvbnRlbnRfVHlwZXNdLnhtbFBLAQItABQABgAIAAAAIQBa9CxbvwAAABUB&#13;&#10;AAALAAAAAAAAAAAAAAAAAB8BAABfcmVscy8ucmVsc1BLAQItABQABgAIAAAAIQCymju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4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">
                                <v:rect id="Rechteck 3062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wZl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0/EHvD7FPyCXfwAAAP//AwBQSwECLQAUAAYACAAAACEA2+H2y+4AAACFAQAAEwAAAAAA&#13;&#10;AAAAAAAAAAAAAAAAW0NvbnRlbnRfVHlwZXNdLnhtbFBLAQItABQABgAIAAAAIQBa9CxbvwAAABUB&#13;&#10;AAALAAAAAAAAAAAAAAAAAB8BAABfcmVscy8ucmVsc1BLAQItABQABgAIAAAAIQBSPwZ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ZgS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msHvp/gH5OYOAAD//wMAUEsBAi0AFAAGAAgAAAAhANvh9svuAAAAhQEAABMAAAAA&#13;&#10;AAAAAAAAAAAAAAAAAFtDb250ZW50X1R5cGVzXS54bWxQSwECLQAUAAYACAAAACEAWvQsW78AAAAV&#13;&#10;AQAACwAAAAAAAAAAAAAAAAAfAQAAX3JlbHMvLnJlbHNQSwECLQAUAAYACAAAACEAou2Y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2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T2J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ycwPNT/ANy8Q8AAP//AwBQSwECLQAUAAYACAAAACEA2+H2y+4AAACFAQAAEwAAAAAA&#13;&#10;AAAAAAAAAAAAAAAAW0NvbnRlbnRfVHlwZXNdLnhtbFBLAQItABQABgAIAAAAIQBa9CxbvwAAABUB&#13;&#10;AAALAAAAAAAAAAAAAAAAAB8BAABfcmVscy8ucmVsc1BLAQItABQABgAIAAAAIQDNoT2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8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">
                                <v:rect id="Rechteck 30629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gxg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qkcLfp/gH5PoXAAD//wMAUEsBAi0AFAAGAAgAAAAhANvh9svuAAAAhQEAABMAAAAA&#13;&#10;AAAAAAAAAAAAAAAAAFtDb250ZW50X1R5cGVzXS54bWxQSwECLQAUAAYACAAAACEAWvQsW78AAAAV&#13;&#10;AQAACwAAAAAAAAAAAAAAAAAfAQAAX3JlbHMvLnJlbHNQSwECLQAUAAYACAAAACEA03IM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0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Mg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JvkYiFO4gN68Q8AAP//AwBQSwECLQAUAAYACAAAACEA2+H2y+4AAACFAQAAEwAAAAAA&#13;&#10;AAAAAAAAAAAAAAAAW0NvbnRlbnRfVHlwZXNdLnhtbFBLAQItABQABgAIAAAAIQBa9CxbvwAAABUB&#13;&#10;AAALAAAAAAAAAAAAAAAAAB8BAABfcmVscy8ucmVsc1BLAQItABQABgAIAAAAIQDHkTM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3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Za7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lsLvp/gH5OYOAAD//wMAUEsBAi0AFAAGAAgAAAAhANvh9svuAAAAhQEAABMAAAAA&#13;&#10;AAAAAAAAAAAAAAAAAFtDb250ZW50X1R5cGVzXS54bWxQSwECLQAUAAYACAAAACEAWvQsW78AAAAV&#13;&#10;AQAACwAAAAAAAAAAAAAAAAAfAQAAX3JlbHMvLnJlbHNQSwECLQAUAAYACAAAACEAqN2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">
                                <v:rect id="Rechteck 30633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61X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ZmsL/p/gH5PoKAAD//wMAUEsBAi0AFAAGAAgAAAAhANvh9svuAAAAhQEAABMAAAAA&#13;&#10;AAAAAAAAAAAAAAAAAFtDb250ZW50X1R5cGVzXS54bWxQSwECLQAUAAYACAAAACEAWvQsW78AAAAV&#13;&#10;AQAACwAAAAAAAAAAAAAAAAAfAQAAX3JlbHMvLnJlbHNQSwECLQAUAAYACAAAACEAN0Ot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4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jUj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uKo1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5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pC4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1+aQ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6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">
                                <v:rect id="Rechteck 3063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KtU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6Rxun+IfkMU/AAAA//8DAFBLAQItABQABgAIAAAAIQDb4fbL7gAAAIUBAAATAAAA&#13;&#10;AAAAAAAAAAAAAAAAAABbQ29udGVudF9UeXBlc10ueG1sUEsBAi0AFAAGAAgAAAAhAFr0LFu/AAAA&#13;&#10;FQEAAAsAAAAAAAAAAAAAAAAAHwEAAF9yZWxzLy5yZWxzUEsBAi0AFAAGAAgAAAAhAEh4q1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38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8m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mySy9PiJD6gF/8AAAD//wMAUEsBAi0AFAAGAAgAAAAhANvh9svuAAAAhQEAABMAAAAA&#13;&#10;AAAAAAAAAAAAAAAAAFtDb250ZW50X1R5cGVzXS54bWxQSwECLQAUAAYACAAAACEAWvQsW78AAAAV&#13;&#10;AQAACwAAAAAAAAAAAAAAAAAfAQAAX3JlbHMvLnJlbHNQSwECLQAUAAYACAAAACEAOec/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9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5q9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kqW8Pvp/gH5PYOAAD//wMAUEsBAi0AFAAGAAgAAAAhANvh9svuAAAAhQEAABMAAAAA&#13;&#10;AAAAAAAAAAAAAAAAAFtDb250ZW50X1R5cGVzXS54bWxQSwECLQAUAAYACAAAACEAWvQsW78AAAAV&#13;&#10;AQAACwAAAAAAAAAAAAAAAAAfAQAAX3JlbHMvLnJlbHNQSwECLQAUAAYACAAAACEAVqua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">
                                <v:rect id="Rechteck 30641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+XG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Dw2+X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2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Xux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048xvD7FPyCXfwAAAP//AwBQSwECLQAUAAYACAAAACEA2+H2y+4AAACFAQAAEwAAAAAA&#13;&#10;AAAAAAAAAAAAAAAAW0NvbnRlbnRfVHlwZXNdLnhtbFBLAQItABQABgAIAAAAIQBa9CxbvwAAABUB&#13;&#10;AAALAAAAAAAAAAAAAAAAAB8BAABfcmVscy8ucmVsc1BLAQItABQABgAIAAAAIQAACXu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d4q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b0Xe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">
                                <v:rect id="Rechteck 30645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OPF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cPfp/gH5OIOAAD//wMAUEsBAi0AFAAGAAgAAAAhANvh9svuAAAAhQEAABMAAAAA&#13;&#10;AAAAAAAAAAAAAAAAAFtDb250ZW50X1R5cGVzXS54bWxQSwECLQAUAAYACAAAACEAWvQsW78AAAAV&#13;&#10;AQAACwAAAAAAAAAAAAAAAAAfAQAAX3JlbHMvLnJlbHNQSwECLQAUAAYACAAAACEAj+Dj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6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n2y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fzJ9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tgp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EH7Y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8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">
                                <v:rect id="Rechteck 30649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enAygAAAOMAAAAPAAAAZHJzL2Rvd25yZXYueG1sRI9Ba8JA&#13;&#10;FITvBf/D8oTe6samBI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A6t6c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50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1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AnMb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B1An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5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">
                                <v:rect id="Rechteck 30653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Ej3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6pxI9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4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dCD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8Hfp/gH5OIOAAD//wMAUEsBAi0AFAAGAAgAAAAhANvh9svuAAAAhQEAABMAAAAA&#13;&#10;AAAAAAAAAAAAAAAAAFtDb250ZW50X1R5cGVzXS54bWxQSwECLQAUAAYACAAAACEAWvQsW78AAAAV&#13;&#10;AQAACwAAAAAAAAAAAAAAAAAfAQAAX3JlbHMvLnJlbHNQSwECLQAUAAYACAAAACEAZXXQ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5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30656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+tv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+uvr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7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070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ladO9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8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9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H8d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It0fx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60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61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rmm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5nsLvp/gH5PoOAAD//wMAUEsBAi0AFAAGAAgAAAAhANvh9svuAAAAhQEAABMAAAAA&#13;&#10;AAAAAAAAAAAAAAAAAFtDb250ZW50X1R5cGVzXS54bWxQSwECLQAUAAYACAAAACEAWvQsW78AAAAV&#13;&#10;AQAACwAAAAAAAAAAAAAAAAAfAQAAX3JlbHMvLnJlbHNQSwECLQAUAAYACAAAACEAu265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62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CfR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lsLvp/gH5OYOAAD//wMAUEsBAi0AFAAGAAgAAAAhANvh9svuAAAAhQEAABMAAAAA&#13;&#10;AAAAAAAAAAAAAAAAAFtDb250ZW50X1R5cGVzXS54bWxQSwECLQAUAAYACAAAACEAWvQsW78AAAAV&#13;&#10;AQAACwAAAAAAAAAAAAAAAAAfAQAAX3JlbHMvLnJlbHNQSwECLQAUAAYACAAAACEAS7wn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663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IJK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al8Psp/gG5eAEAAP//AwBQSwECLQAUAAYACAAAACEA2+H2y+4AAACFAQAAEwAAAAAA&#13;&#10;AAAAAAAAAAAAAAAAW0NvbnRlbnRfVHlwZXNdLnhtbFBLAQItABQABgAIAAAAIQBa9CxbvwAAABUB&#13;&#10;AAALAAAAAAAAAAAAAAAAAB8BAABfcmVscy8ucmVsc1BLAQItABQABgAIAAAAIQAk8IJK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4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Ro+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qxka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5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b+l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xFW/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6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7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4RJ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pO9w/xT8glzcAAAD//wMAUEsBAi0AFAAGAAgAAAAhANvh9svuAAAAhQEAABMAAAAA&#13;&#10;AAAAAAAAAAAAAAAAAFtDb250ZW50X1R5cGVzXS54bWxQSwECLQAUAAYACAAAACEAWvQsW78AAAAV&#13;&#10;AQAACwAAAAAAAAAAAAAAAAAfAQAAX3JlbHMvLnJlbHNQSwECLQAUAAYACAAAACEAW8uE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8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669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">
                            <v:group id="Gruppieren 30670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VV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">
                              <v:rect id="Rechteck 3067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y97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n6OoO/T/EPyPUvAAAA//8DAFBLAQItABQABgAIAAAAIQDb4fbL7gAAAIUBAAATAAAA&#13;&#10;AAAAAAAAAAAAAAAAAABbQ29udGVudF9UeXBlc10ueG1sUEsBAi0AFAAGAAgAAAAhAFr0LFu/AAAA&#13;&#10;FQEAAAsAAAAAAAAAAAAAAAAAHwEAAF9yZWxzLy5yZWxzUEsBAi0AFAAGAAgAAAAhAD63L3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7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bE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wZwvNT/ANy8Q8AAP//AwBQSwECLQAUAAYACAAAACEA2+H2y+4AAACFAQAAEwAAAAAA&#13;&#10;AAAAAAAAAAAAAAAAW0NvbnRlbnRfVHlwZXNdLnhtbFBLAQItABQABgAIAAAAIQBa9CxbvwAAABUB&#13;&#10;AAALAAAAAAAAAAAAAAAAAB8BAABfcmVscy8ucmVsc1BLAQItABQABgAIAAAAIQDOZbE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7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RS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8xRun+IfkMU/AAAA//8DAFBLAQItABQABgAIAAAAIQDb4fbL7gAAAIUBAAATAAAA&#13;&#10;AAAAAAAAAAAAAAAAAABbQ29udGVudF9UeXBlc10ueG1sUEsBAi0AFAAGAAgAAAAhAFr0LFu/AAAA&#13;&#10;FQEAAAsAAAAAAAAAAAAAAAAAHwEAAF9yZWxzLy5yZWxzUEsBAi0AFAAGAAgAAAAhAKEpFJ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lNgywAAAOM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">
                              <v:rect id="Rechteck 3067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Cl4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8Hvp/gH5OIBAAD//wMAUEsBAi0AFAAGAAgAAAAhANvh9svuAAAAhQEAABMAAAAA&#13;&#10;AAAAAAAAAAAAAAAAAFtDb250ZW50X1R5cGVzXS54bWxQSwECLQAUAAYACAAAACEAWvQsW78AAAAV&#13;&#10;AQAACwAAAAAAAAAAAAAAAAAfAQAAX3JlbHMvLnJlbHNQSwECLQAUAAYACAAAACEAQYwpe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rc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vKdw/xT8glzcAAAD//wMAUEsBAi0AFAAGAAgAAAAhANvh9svuAAAAhQEAABMAAAAA&#13;&#10;AAAAAAAAAAAAAAAAAFtDb250ZW50X1R5cGVzXS54bWxQSwECLQAUAAYACAAAACEAWvQsW78AAAAV&#13;&#10;AQAACwAAAAAAAAAAAAAAAAAfAQAAX3JlbHMvLnJlbHNQSwECLQAUAAYACAAAACEAsV63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hK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+zPIe/T/EPyPUvAAAA//8DAFBLAQItABQABgAIAAAAIQDb4fbL7gAAAIUBAAATAAAA&#13;&#10;AAAAAAAAAAAAAAAAAABbQ29udGVudF9UeXBlc10ueG1sUEsBAi0AFAAGAAgAAAAhAFr0LFu/AAAA&#13;&#10;FQEAAAsAAAAAAAAAAAAAAAAAHwEAAF9yZWxzLy5yZWxzUEsBAi0AFAAGAAgAAAAhAN4SEp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">
                              <v:rect id="Rechteck 3067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SN9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n2NoO/T/EPyMUvAAAA//8DAFBLAQItABQABgAIAAAAIQDb4fbL7gAAAIUBAAATAAAA&#13;&#10;AAAAAAAAAAAAAAAAAABbQ29udGVudF9UeXBlc10ueG1sUEsBAi0AFAAGAAgAAAAhAFr0LFu/AAAA&#13;&#10;FQEAAAsAAAAAAAAAAAAAAAAAHwEAAF9yZWxzLy5yZWxzUEsBAi0AFAAGAAgAAAAhAMDBI3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8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68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3068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6o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">
                              <v:rect id="Rechteck 3068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fzEyAAAAOMAAAAPAAAAZHJzL2Rvd25yZXYueG1sRI9Pi8Iw&#13;&#10;FMTvwn6H8Ba8abq6iF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AbFfz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VlfyAAAAOMAAAAPAAAAZHJzL2Rvd25yZXYueG1sRI9Pi8Iw&#13;&#10;FMTvwn6H8Ba8abrKil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B0WVl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86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">
                              <v:rect id="Rechteck 3068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2Kz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QZw/NT/ANy8Q8AAP//AwBQSwECLQAUAAYACAAAACEA2+H2y+4AAACFAQAAEwAAAAAA&#13;&#10;AAAAAAAAAAAAAAAAW0NvbnRlbnRfVHlwZXNdLnhtbFBLAQItABQABgAIAAAAIQBa9CxbvwAAABUB&#13;&#10;AAALAAAAAAAAAAAAAAAAAB8BAABfcmVscy8ucmVsc1BLAQItABQABgAIAAAAIQDrx2K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8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90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">
                              <v:rect id="Rechteck 3069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8mB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I0W8L/p/gH5O4PAAD//wMAUEsBAi0AFAAGAAgAAAAhANvh9svuAAAAhQEAABMAAAAA&#13;&#10;AAAAAAAAAAAAAAAAAFtDb250ZW50X1R5cGVzXS54bWxQSwECLQAUAAYACAAAACEAWvQsW78AAAAV&#13;&#10;AQAACwAAAAAAAAAAAAAAAAAfAQAAX3JlbHMvLnJlbHNQSwECLQAUAAYACAAAACEAjrvJg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Vf2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qXcDfp/gH5PoXAAD//wMAUEsBAi0AFAAGAAgAAAAhANvh9svuAAAAhQEAABMAAAAA&#13;&#10;AAAAAAAAAAAAAAAAAFtDb250ZW50X1R5cGVzXS54bWxQSwECLQAUAAYACAAAACEAWvQsW78AAAAV&#13;&#10;AQAACwAAAAAAAAAAAAAAAAAfAQAAX3JlbHMvLnJlbHNQSwECLQAUAAYACAAAACEAfmlX9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fJt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lqncHvp/gH5PYOAAD//wMAUEsBAi0AFAAGAAgAAAAhANvh9svuAAAAhQEAABMAAAAA&#13;&#10;AAAAAAAAAAAAAAAAAFtDb250ZW50X1R5cGVzXS54bWxQSwECLQAUAAYACAAAACEAWvQsW78AAAAV&#13;&#10;AQAACwAAAAAAAAAAAAAAAAAfAQAAX3JlbHMvLnJlbHNQSwECLQAUAAYACAAAACEAESXy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694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">
                              <v:rect id="Rechteck 3069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M+C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m2fIG/T/EPyM0vAAAA//8DAFBLAQItABQABgAIAAAAIQDb4fbL7gAAAIUBAAATAAAA&#13;&#10;AAAAAAAAAAAAAAAAAABbQ29udGVudF9UeXBlc10ueG1sUEsBAi0AFAAGAAgAAAAhAFr0LFu/AAAA&#13;&#10;FQEAAAsAAAAAAAAAAAAAAAAAHwEAAF9yZWxzLy5yZWxzUEsBAi0AFAAGAAgAAAAhAPGAz4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96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97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vRu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k2e4O/T/EPyMUvAAAA//8DAFBLAQItABQABgAIAAAAIQDb4fbL7gAAAIUBAAATAAAA&#13;&#10;AAAAAAAAAAAAAAAAAABbQ29udGVudF9UeXBlc10ueG1sUEsBAi0AFAAGAAgAAAAhAFr0LFu/AAAA&#13;&#10;FQEAAAsAAAAAAAAAAAAAAAAAHwEAAF9yZWxzLy5yZWxzUEsBAi0AFAAGAAgAAAAhAG4e9G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698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99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700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imD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">
                          <v:group id="Gruppieren 30701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owY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">
                            <v:group id="Gruppieren 30702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">
                              <v:group id="Gruppieren 30703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">
                                <v:rect id="Rechteck 3070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/AD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ACfwA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5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1WYyQAAAOMAAAAPAAAAZHJzL2Rvd25yZXYueG1sRI9BawIx&#13;&#10;FITvhf6H8AreNGnF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b2tV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6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07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7H3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">
                                <v:rect id="Rechteck 30708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09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l+d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1acaw/1T+gNydgMAAP//AwBQSwECLQAUAAYACAAAACEA2+H2y+4AAACFAQAAEwAAAAAA&#13;&#10;AAAAAAAAAAAAAAAAW0NvbnRlbnRfVHlwZXNdLnhtbFBLAQItABQABgAIAAAAIQBa9CxbvwAAABUB&#13;&#10;AAALAAAAAAAAAAAAAAAAAB8BAABfcmVscy8ucmVsc1BLAQItABQABgAIAAAAIQDuJl+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0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1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">
                                <v:rect id="Rechteck 30712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1sx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BEJ6f4h+Qy38AAAD//wMAUEsBAi0AFAAGAAgAAAAhANvh9svuAAAAhQEAABMAAAAA&#13;&#10;AAAAAAAAAAAAAAAAAFtDb250ZW50X1R5cGVzXS54bWxQSwECLQAUAAYACAAAACEAWvQsW78AAAAV&#13;&#10;AQAACwAAAAAAAAAAAAAAAAAfAQAAX3JlbHMvLnJlbHNQSwECLQAUAAYACAAAACEAZVtb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3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/6q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cbDFB6f4h+Q8zsAAAD//wMAUEsBAi0AFAAGAAgAAAAhANvh9svuAAAAhQEAABMAAAAA&#13;&#10;AAAAAAAAAAAAAAAAAFtDb250ZW50X1R5cGVzXS54bWxQSwECLQAUAAYACAAAACEAWvQsW78AAAAV&#13;&#10;AQAACwAAAAAAAAAAAAAAAAAfAQAAX3JlbHMvLnJlbHNQSwECLQAUAAYACAAAACEAChf+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4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mbe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+TF7h/in9ALv8BAAD//wMAUEsBAi0AFAAGAAgAAAAhANvh9svuAAAAhQEAABMAAAAA&#13;&#10;AAAAAAAAAAAAAAAAAFtDb250ZW50X1R5cGVzXS54bWxQSwECLQAUAAYACAAAACEAWvQsW78AAAAV&#13;&#10;AQAACwAAAAAAAAAAAAAAAAAfAQAAX3JlbHMvLnJlbHNQSwECLQAUAAYACAAAACEAhf5m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5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BzG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">
                                <v:rect id="Rechteck 30716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F0y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rLIW/T/EPyPUvAAAA//8DAFBLAQItABQABgAIAAAAIQDb4fbL7gAAAIUBAAATAAAA&#13;&#10;AAAAAAAAAAAAAAAAAABbQ29udGVudF9UeXBlc10ueG1sUEsBAi0AFAAGAAgAAAAhAFr0LFu/AAAA&#13;&#10;FQEAAAsAAAAAAAAAAAAAAAAAHwEAAF9yZWxzLy5yZWxzUEsBAi0AFAAGAAgAAAAhABpgXT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17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Pip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EdTeH2Kf0AunwAAAP//AwBQSwECLQAUAAYACAAAACEA2+H2y+4AAACFAQAAEwAAAAAA&#13;&#10;AAAAAAAAAAAAAAAAW0NvbnRlbnRfVHlwZXNdLnhtbFBLAQItABQABgAIAAAAIQBa9CxbvwAAABUB&#13;&#10;AAALAAAAAAAAAAAAAAAAAB8BAABfcmVscy8ucmVsc1BLAQItABQABgAIAAAAIQB1LPi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8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19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">
                                <v:rect id="Rechteck 30720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1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Q/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hAJ6f4h+Qy38AAAD//wMAUEsBAi0AFAAGAAgAAAAhANvh9svuAAAAhQEAABMAAAAA&#13;&#10;AAAAAAAAAAAAAAAAAFtDb250ZW50X1R5cGVzXS54bWxQSwECLQAUAAYACAAAACEAWvQsW78AAAAV&#13;&#10;AQAACwAAAAAAAAAAAAAAAAAfAQAAX3JlbHMvLnJlbHNQSwECLQAUAAYACAAAACEAW+UP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5GM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aQq/n+IfkMUdAAD//wMAUEsBAi0AFAAGAAgAAAAhANvh9svuAAAAhQEAABMAAAAA&#13;&#10;AAAAAAAAAAAAAAAAAFtDb250ZW50X1R5cGVzXS54bWxQSwECLQAUAAYACAAAACEAWvQsW78AAAAV&#13;&#10;AQAACwAAAAAAAAAAAAAAAAAfAQAAX3JlbHMvLnJlbHNQSwECLQAUAAYACAAAACEAqzeR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23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">
                                <v:rect id="Rechteck 30724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qxj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S5Ks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5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gn4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JN4J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6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JeP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cw/NT/ANy8Q8AAP//AwBQSwECLQAUAAYACAAAACEA2+H2y+4AAACFAQAAEwAAAAAA&#13;&#10;AAAAAAAAAAAAAAAAW0NvbnRlbnRfVHlwZXNdLnhtbFBLAQItABQABgAIAAAAIQBa9CxbvwAAABUB&#13;&#10;AAALAAAAAAAAAAAAAAAAAB8BAABfcmVscy8ucmVsc1BLAQItABQABgAIAAAAIQDUDJe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727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">
                                <v:rect id="Rechteck 30728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wP9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RQp/n+IfkNsbAAAA//8DAFBLAQItABQABgAIAAAAIQDb4fbL7gAAAIUBAAATAAAA&#13;&#10;AAAAAAAAAAAAAAAAAABbQ29udGVudF9UeXBlc10ueG1sUEsBAi0AFAAGAAgAAAAhAFr0LFu/AAAA&#13;&#10;FQEAAAsAAAAAAAAAAAAAAAAAHwEAAF9yZWxzLy5yZWxzUEsBAi0AFAAGAAgAAAAhAKWTA/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0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Dy9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5LhbiJD6gV78AAAD//wMAUEsBAi0AFAAGAAgAAAAhANvh9svuAAAAhQEAABMAAAAA&#13;&#10;AAAAAAAAAAAAAAAAAFtDb250ZW50X1R5cGVzXS54bWxQSwECLQAUAAYACAAAACEAWvQsW78AAAAV&#13;&#10;AQAACwAAAAAAAAAAAAAAAAAfAQAAX3JlbHMvLnJlbHNQSwECLQAUAAYACAAAACEAsXA8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1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kal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">
                                <v:rect id="Rechteck 30732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gdR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ozSATw+xT8gZ/8AAAD//wMAUEsBAi0AFAAGAAgAAAAhANvh9svuAAAAhQEAABMAAAAA&#13;&#10;AAAAAAAAAAAAAAAAAFtDb250ZW50X1R5cGVzXS54bWxQSwECLQAUAAYACAAAACEAWvQsW78AAAAV&#13;&#10;AQAACwAAAAAAAAAAAAAAAAAfAQAAX3JlbHMvLnJlbHNQSwECLQAUAAYACAAAACEALu4H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3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qLK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VmsL1U/wDcvsPAAD//wMAUEsBAi0AFAAGAAgAAAAhANvh9svuAAAAhQEAABMAAAAA&#13;&#10;AAAAAAAAAAAAAAAAAFtDb250ZW50X1R5cGVzXS54bWxQSwECLQAUAAYACAAAACEAWvQsW78AAAAV&#13;&#10;AQAACwAAAAAAAAAAAAAAAAAfAQAAX3JlbHMvLnJlbHNQSwECLQAUAAYACAAAACEAQaKi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4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zq+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Mlr+gK3T/EPyOUfAAAA//8DAFBLAQItABQABgAIAAAAIQDb4fbL7gAAAIUBAAATAAAA&#13;&#10;AAAAAAAAAAAAAAAAAABbQ29udGVudF9UeXBlc10ueG1sUEsBAi0AFAAGAAgAAAAhAFr0LFu/AAAA&#13;&#10;FQEAAAsAAAAAAAAAAAAAAAAAHwEAAF9yZWxzLy5yZWxzUEsBAi0AFAAGAAgAAAAhAM5LOr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35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UCm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">
                                <v:rect id="Rechteck 30736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QFS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6Qxun+IfkMU/AAAA//8DAFBLAQItABQABgAIAAAAIQDb4fbL7gAAAIUBAAATAAAA&#13;&#10;AAAAAAAAAAAAAAAAAABbQ29udGVudF9UeXBlc10ueG1sUEsBAi0AFAAGAAgAAAAhAFr0LFu/AAAA&#13;&#10;FQEAAAsAAAAAAAAAAAAAAAAAHwEAAF9yZWxzLy5yZWxzUEsBAi0AFAAGAAgAAAAhAFHVA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7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aTJ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ot0Ab+f4h+Qmx8AAAD//wMAUEsBAi0AFAAGAAgAAAAhANvh9svuAAAAhQEAABMAAAAA&#13;&#10;AAAAAAAAAAAAAAAAAFtDb250ZW50X1R5cGVzXS54bWxQSwECLQAUAAYACAAAACEAWvQsW78AAAAV&#13;&#10;AQAACwAAAAAAAAAAAAAAAAAfAQAAX3JlbHMvLnJlbHNQSwECLQAUAAYACAAAACEAPpmk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8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9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">
                                <v:rect id="Rechteck 30740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k/AyQAAAOMAAAAPAAAAZHJzL2Rvd25yZXYueG1sRI9Ba8JA&#13;&#10;EIXvhf6HZYTedGMt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6XZP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1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upb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8vE7h/in9ALv8BAAD//wMAUEsBAi0AFAAGAAgAAAAhANvh9svuAAAAhQEAABMAAAAA&#13;&#10;AAAAAAAAAAAAAAAAAFtDb250ZW50X1R5cGVzXS54bWxQSwECLQAUAAYACAAAACEAWvQsW78AAAAV&#13;&#10;AQAACwAAAAAAAAAAAAAAAAAfAQAAX3JlbHMvLnJlbHNQSwECLQAUAAYACAAAACEAhjrq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2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HQs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duh0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43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">
                                <v:rect id="Rechteck 30744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UnDyQAAAOMAAAAPAAAAZHJzL2Rvd25yZXYueG1sRI9Ba8JA&#13;&#10;FITvgv9heUJvurGK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lk1J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5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exY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r2/w+yn+Abn8AQAA//8DAFBLAQItABQABgAIAAAAIQDb4fbL7gAAAIUBAAATAAAA&#13;&#10;AAAAAAAAAAAAAAAAAABbQ29udGVudF9UeXBlc10ueG1sUEsBAi0AFAAGAAgAAAAhAFr0LFu/AAAA&#13;&#10;FQEAAAsAAAAAAAAAAAAAAAAAHwEAAF9yZWxzLy5yZWxzUEsBAi0AFAAGAAgAAAAhAPkB7F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46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3Iv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CdNy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747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9e0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Zp/X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48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EPGygAAAOMAAAAPAAAAZHJzL2Rvd25yZXYueG1sRI/BasJA&#13;&#10;EIbvhb7DMkJvurEW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BcAQ8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49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OZdyQAAAOMAAAAPAAAAZHJzL2Rvd25yZXYueG1sRI9Ba8JA&#13;&#10;FITvQv/D8gredNMq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eEzm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0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9kdyQAAAOMAAAAPAAAAZHJzL2Rvd25yZXYueG1sRI9Ba8JA&#13;&#10;EIXvhf6HZYTedGOl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bK/Z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1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3yG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8vYygfun+Afk8h8AAP//AwBQSwECLQAUAAYACAAAACEA2+H2y+4AAACFAQAAEwAAAAAA&#13;&#10;AAAAAAAAAAAAAAAAW0NvbnRlbnRfVHlwZXNdLnhtbFBLAQItABQABgAIAAAAIQBa9CxbvwAAABUB&#13;&#10;AAALAAAAAAAAAAAAAAAAAB8BAABfcmVscy8ucmVsc1BLAQItABQABgAIAAAAIQAD43y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52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eLx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8zHi8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3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Udq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MnrSwq3T/EPyOUfAAAA//8DAFBLAQItABQABgAIAAAAIQDb4fbL7gAAAIUBAAATAAAA&#13;&#10;AAAAAAAAAAAAAAAAAABbQ29udGVudF9UeXBlc10ueG1sUEsBAi0AFAAGAAgAAAAhAFr0LFu/AAAA&#13;&#10;FQEAAAsAAAAAAAAAAAAAAAAAHwEAAF9yZWxzLy5yZWxzUEsBAi0AFAAGAAgAAAAhAJx9R2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54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N8e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b6/w+yn+Abn8AQAA//8DAFBLAQItABQABgAIAAAAIQDb4fbL7gAAAIUBAAATAAAA&#13;&#10;AAAAAAAAAAAAAAAAAABbQ29udGVudF9UeXBlc10ueG1sUEsBAi0AFAAGAAgAAAAhAFr0LFu/AAAA&#13;&#10;FQEAAAsAAAAAAAAAAAAAAAAAHwEAAF9yZWxzLy5yZWxzUEsBAi0AFAAGAAgAAAAhABOU3x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5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HqFyQAAAOMAAAAPAAAAZHJzL2Rvd25yZXYueG1sRI9Ba8JA&#13;&#10;FITvgv9heUJvurGi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fNh6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6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uTy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jArk8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7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kFp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40ZB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8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dUbygAAAOMAAAAPAAAAZHJzL2Rvd25yZXYueG1sRI/BasJA&#13;&#10;EIbvhb7DMkJvurFS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JLZ1R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9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XCA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/ZVw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760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cw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">
                            <v:group id="Gruppieren 30761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Wm4ygAAAOM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">
                              <v:rect id="Rechteck 30762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Sh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vNT/ANy8Q8AAP//AwBQSwECLQAUAAYACAAAACEA2+H2y+4AAACFAQAAEwAAAAAA&#13;&#10;AAAAAAAAAAAAAAAAW0NvbnRlbnRfVHlwZXNdLnhtbFBLAQItABQABgAIAAAAIQBa9CxbvwAAABUB&#13;&#10;AAALAAAAAAAAAAAAAAAAAB8BAABfcmVscy8ucmVsc1BLAQItABQABgAIAAAAIQA9XSh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63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Y3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sxRun+IfkMU/AAAA//8DAFBLAQItABQABgAIAAAAIQDb4fbL7gAAAIUBAAATAAAA&#13;&#10;AAAAAAAAAAAAAAAAAABbQ29udGVudF9UeXBlc10ueG1sUEsBAi0AFAAGAAgAAAAhAFr0LFu/AAAA&#13;&#10;FQEAAAsAAAAAAAAAAAAAAAAAHwEAAF9yZWxzLy5yZWxzUEsBAi0AFAAGAAgAAAAhAFIRjd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4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BWj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mfvsHvp/gH5OIBAAD//wMAUEsBAi0AFAAGAAgAAAAhANvh9svuAAAAhQEAABMAAAAA&#13;&#10;AAAAAAAAAAAAAAAAAFtDb250ZW50X1R5cGVzXS54bWxQSwECLQAUAAYACAAAACEAWvQsW78AAAAV&#13;&#10;AQAACwAAAAAAAAAAAAAAAAAfAQAAX3JlbHMvLnJlbHNQSwECLQAUAAYACAAAACEA3fgV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5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">
                              <v:rect id="Rechteck 30766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i5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rynKdw/xT8glzcAAAD//wMAUEsBAi0AFAAGAAgAAAAhANvh9svuAAAAhQEAABMAAAAA&#13;&#10;AAAAAAAAAAAAAAAAAFtDb250ZW50X1R5cGVzXS54bWxQSwECLQAUAAYACAAAACEAWvQsW78AAAAV&#13;&#10;AQAACwAAAAAAAAAAAAAAAAAfAQAAX3JlbHMvLnJlbHNQSwECLQAUAAYACAAAACEAQmYu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67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ov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LIe/T/EPyPUvAAAA//8DAFBLAQItABQABgAIAAAAIQDb4fbL7gAAAIUBAAATAAAA&#13;&#10;AAAAAAAAAAAAAAAAAABbQ29udGVudF9UeXBlc10ueG1sUEsBAi0AFAAGAAgAAAAhAFr0LFu/AAAA&#13;&#10;FQEAAAsAAAAAAAAAAAAAAAAAHwEAAF9yZWxzLy5yZWxzUEsBAi0AFAAGAAgAAAAhAC0qi9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8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9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">
                              <v:rect id="Rechteck 3077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1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iDm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KcjeH2Kf0AunwAAAP//AwBQSwECLQAUAAYACAAAACEA2+H2y+4AAACFAQAAEwAAAAAA&#13;&#10;AAAAAAAAAAAAAAAAW0NvbnRlbnRfVHlwZXNdLnhtbFBLAQItABQABgAIAAAAIQBa9CxbvwAAABUB&#13;&#10;AAALAAAAAAAAAAAAAAAAAB8BAABfcmVscy8ucmVsc1BLAQItABQABgAIAAAAIQBIViD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77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773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">
                              <v:rect id="Rechteck 30774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YN+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WCGD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5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Sbl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N20m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6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iS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PIO/T/EPyPUvAAAA//8DAFBLAQItABQABgAIAAAAIQDb4fbL7gAAAIUBAAATAAAA&#13;&#10;AAAAAAAAAAAAAAAAAABbQ29udGVudF9UeXBlc10ueG1sUEsBAi0AFAAGAAgAAAAhAFr0LFu/AAAA&#13;&#10;FQEAAAsAAAAAAAAAAAAAAAAAHwEAAF9yZWxzLy5yZWxzUEsBAi0AFAAGAAgAAAAhAMe/uJ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777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">
                              <v:rect id="Rechteck 30778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9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Czg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ZZtoS/T/EPyM0vAAAA//8DAFBLAQItABQABgAIAAAAIQDb4fbL7gAAAIUBAAATAAAA&#13;&#10;AAAAAAAAAAAAAAAAAABbQ29udGVudF9UeXBlc10ueG1sUEsBAi0AFAAGAAgAAAAhAFr0LFu/AAAA&#13;&#10;FQEAAAsAAAAAAAAAAAAAAAAAHwEAAF9yZWxzLy5yZWxzUEsBAi0AFAAGAAgAAAAhALYgLO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80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/Va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MomU7EQJ/EBvfgHAAD//wMAUEsBAi0AFAAGAAgAAAAhANvh9svuAAAAhQEAABMAAAAA&#13;&#10;AAAAAAAAAAAAAAAAAFtDb250ZW50X1R5cGVzXS54bWxQSwECLQAUAAYACAAAACEAWvQsW78AAAAV&#13;&#10;AQAACwAAAAAAAAAAAAAAAAAfAQAAX3JlbHMvLnJlbHNQSwECLQAUAAYACAAAACEAEs/1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1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">
                              <v:rect id="Rechteck 30782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c62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UMktG4D89P8Q/I+QMAAP//AwBQSwECLQAUAAYACAAAACEA2+H2y+4AAACFAQAAEwAAAAAA&#13;&#10;AAAAAAAAAAAAAAAAW0NvbnRlbnRfVHlwZXNdLnhtbFBLAQItABQABgAIAAAAIQBa9CxbvwAAABUB&#13;&#10;AAALAAAAAAAAAAAAAAAAAB8BAABfcmVscy8ucmVsc1BLAQItABQABgAIAAAAIQCNUc6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3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Wst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bjFB6f4h+Q8zsAAAD//wMAUEsBAi0AFAAGAAgAAAAhANvh9svuAAAAhQEAABMAAAAA&#13;&#10;AAAAAAAAAAAAAAAAAFtDb250ZW50X1R5cGVzXS54bWxQSwECLQAUAAYACAAAACEAWvQsW78AAAAV&#13;&#10;AQAACwAAAAAAAAAAAAAAAAAfAQAAX3JlbHMvLnJlbHNQSwECLQAUAAYACAAAACEA4h1r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84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5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">
                              <v:rect id="Rechteck 3078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si1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wZwfNT/ANy8Q8AAP//AwBQSwECLQAUAAYACAAAACEA2+H2y+4AAACFAQAAEwAAAAAA&#13;&#10;AAAAAAAAAAAAAAAAW0NvbnRlbnRfVHlwZXNdLnhtbFBLAQItABQABgAIAAAAIQBa9CxbvwAAABUB&#13;&#10;AAALAAAAAAAAAAAAAAAAAB8BAABfcmVscy8ucmVsc1BLAQItABQABgAIAAAAIQDyasi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7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8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flc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JRNpvK0OIkP6MU/AAAA//8DAFBLAQItABQABgAIAAAAIQDb4fbL7gAAAIUBAAATAAAA&#13;&#10;AAAAAAAAAAAAAAAAAABbQ29udGVudF9UeXBlc10ueG1sUEsBAi0AFAAGAAgAAAAhAFr0LFu/AAAA&#13;&#10;FQEAAAsAAAAAAAAAAAAAAAAAHwEAAF9yZWxzLy5yZWxzUEsBAi0AFAAGAAgAAAAhAOy5+V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89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90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791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sYc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XbA5/n+IfkOsbAAAA//8DAFBLAQItABQABgAIAAAAIQDb4fbL7gAAAIUBAAATAAAA&#13;&#10;AAAAAAAAAAAAAAAAAABbQ29udGVudF9UeXBlc10ueG1sUEsBAi0AFAAGAAgAAAAhAFr0LFu/AAAA&#13;&#10;FQEAAAsAAAAAAAAAAAAAAAAAHwEAAF9yZWxzLy5yZWxzUEsBAi0AFAAGAAgAAAAhAPhaxh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Fhr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dAF/n+IfkNsbAAAA//8DAFBLAQItABQABgAIAAAAIQDb4fbL7gAAAIUBAAATAAAA&#13;&#10;AAAAAAAAAAAAAAAAAABbQ29udGVudF9UeXBlc10ueG1sUEsBAi0AFAAGAAgAAAAhAFr0LFu/AAAA&#13;&#10;FQEAAAsAAAAAAAAAAAAAAAAAHwEAAF9yZWxzLy5yZWxzUEsBAi0AFAAGAAgAAAAhAAiIWG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3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P3w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aTFB6f4h+Q8zsAAAD//wMAUEsBAi0AFAAGAAgAAAAhANvh9svuAAAAhQEAABMAAAAA&#13;&#10;AAAAAAAAAAAAAAAAAFtDb250ZW50X1R5cGVzXS54bWxQSwECLQAUAAYACAAAACEAWvQsW78AAAAV&#13;&#10;AQAACwAAAAAAAAAAAAAAAAAfAQAAX3JlbHMvLnJlbHNQSwECLQAUAAYACAAAACEAZ8T98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794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795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cAf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xnY/j/FP+AXN4BAAD//wMAUEsBAi0AFAAGAAgAAAAhANvh9svuAAAAhQEAABMAAAAA&#13;&#10;AAAAAAAAAAAAAAAAAFtDb250ZW50X1R5cGVzXS54bWxQSwECLQAUAAYACAAAACEAWvQsW78AAAAV&#13;&#10;AQAACwAAAAAAAAAAAAAAAAAfAQAAX3JlbHMvLnJlbHNQSwECLQAUAAYACAAAACEAh2HA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796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15o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unbLIO/T/EPyMUvAAAA//8DAFBLAQItABQABgAIAAAAIQDb4fbL7gAAAIUBAAATAAAA&#13;&#10;AAAAAAAAAAAAAAAAAABbQ29udGVudF9UeXBlc10ueG1sUEsBAi0AFAAGAAgAAAAhAFr0LFu/AAAA&#13;&#10;FQEAAAsAAAAAAAAAAAAAAAAAHwEAAF9yZWxzLy5yZWxzUEsBAi0AFAAGAAgAAAAhAHezXm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7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/vz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bZMoO/T/EPyM0vAAAA//8DAFBLAQItABQABgAIAAAAIQDb4fbL7gAAAIUBAAATAAAA&#13;&#10;AAAAAAAAAAAAAAAAAABbQ29udGVudF9UeXBlc10ueG1sUEsBAi0AFAAGAAgAAAAhAFr0LFu/AAAA&#13;&#10;FQEAAAsAAAAAAAAAAAAAAAAAHwEAAF9yZWxzLy5yZWxzUEsBAi0AFAAGAAgAAAAhABj/+/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8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9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GJW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JmRizESXxAr/4BAAD//wMAUEsBAi0AFAAGAAgAAAAhANvh9svuAAAAhQEAABMAAAAA&#13;&#10;AAAAAAAAAAAAAAAAAFtDb250ZW50X1R5cGVzXS54bWxQSwECLQAUAAYACAAAACEAWvQsW78AAAAV&#13;&#10;AQAACwAAAAAAAAAAAAAAAAAfAQAAX3JlbHMvLnJlbHNQSwECLQAUAAYACAAAACEAiahiV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1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MfN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qoKfx+Sn9AFg8AAAD//wMAUEsBAi0AFAAGAAgAAAAhANvh9svuAAAAhQEAABMAAAAA&#13;&#10;AAAAAAAAAAAAAAAAAFtDb250ZW50X1R5cGVzXS54bWxQSwECLQAUAAYACAAAACEAWvQsW78AAAAV&#13;&#10;AQAACwAAAAAAAAAAAAAAAAAfAQAAX3JlbHMvLnJlbHNQSwECLQAUAAYACAAAACEA5uTHz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2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3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4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2RV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I3VCH4/pT8g508AAAD//wMAUEsBAi0AFAAGAAgAAAAhANvh9svuAAAAhQEAABMAAAAA&#13;&#10;AAAAAAAAAAAAAAAAAFtDb250ZW50X1R5cGVzXS54bWxQSwECLQAUAAYACAAAACEAWvQsW78AAAAV&#13;&#10;AQAACwAAAAAAAAAAAAAAAAAfAQAAX3JlbHMvLnJlbHNQSwECLQAUAAYACAAAACEA9pNkV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5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8HO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1ViN4PdT+gNy/gQAAP//AwBQSwECLQAUAAYACAAAACEA2+H2y+4AAACFAQAAEwAAAAAA&#13;&#10;AAAAAAAAAAAAAAAAW0NvbnRlbnRfVHlwZXNdLnhtbFBLAQItABQABgAIAAAAIQBa9CxbvwAAABUB&#13;&#10;AAALAAAAAAAAAAAAAAAAAB8BAABfcmVscy8ucmVsc1BLAQItABQABgAIAAAAIQCZ38HO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6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7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8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m5Q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TMjDwtTuIDevUPAAD//wMAUEsBAi0AFAAGAAgAAAAhANvh9svuAAAAhQEAABMAAAAA&#13;&#10;AAAAAAAAAAAAAAAAAFtDb250ZW50X1R5cGVzXS54bWxQSwECLQAUAAYACAAAACEAWvQsW78AAAAV&#13;&#10;AQAACwAAAAAAAAAAAAAAAAAfAQAAX3JlbHMvLnJlbHNQSwECLQAUAAYACAAAACEAd95uU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9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svL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qoJfx+Sn9A5g8AAAD//wMAUEsBAi0AFAAGAAgAAAAhANvh9svuAAAAhQEAABMAAAAA&#13;&#10;AAAAAAAAAAAAAAAAAFtDb250ZW50X1R5cGVzXS54bWxQSwECLQAUAAYACAAAACEAWvQsW78AAAAV&#13;&#10;AQAACwAAAAAAAAAAAAAAAAAfAQAAX3JlbHMvLnJlbHNQSwECLQAUAAYACAAAACEAGJLLy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0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811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VEQ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TNIU3p/iH5DzFwAAAP//AwBQSwECLQAUAAYACAAAACEA2+H2y+4AAACFAQAAEwAAAAAA&#13;&#10;AAAAAAAAAAAAAAAAW0NvbnRlbnRfVHlwZXNdLnhtbFBLAQItABQABgAIAAAAIQBa9CxbvwAAABUB&#13;&#10;AAALAAAAAAAAAAAAAAAAAB8BAABfcmVscy8ucmVsc1BLAQItABQABgAIAAAAIQBjPVEQ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1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89n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bJIM/j9FP+A3PwAAAD//wMAUEsBAi0AFAAGAAgAAAAhANvh9svuAAAAhQEAABMAAAAA&#13;&#10;AAAAAAAAAAAAAAAAAFtDb250ZW50X1R5cGVzXS54bWxQSwECLQAUAAYACAAAACEAWvQsW78AAAAV&#13;&#10;AQAACwAAAAAAAAAAAAAAAAAfAQAAX3JlbHMvLnJlbHNQSwECLQAUAAYACAAAACEAk+/PZ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3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2r8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/KNq/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4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</w:tc>
      </w:tr>
      <w:tr w:rsidR="00903D7F" w:rsidRPr="00903D7F" w14:paraId="3BEA46ED" w14:textId="77777777" w:rsidTr="000C254B">
        <w:tc>
          <w:tcPr>
            <w:tcW w:w="737" w:type="dxa"/>
          </w:tcPr>
          <w:p w14:paraId="3D5546DE" w14:textId="77777777" w:rsidR="00903D7F" w:rsidRPr="00903D7F" w:rsidRDefault="00903D7F" w:rsidP="001826A1">
            <w:pPr>
              <w:keepNext/>
              <w:keepLines/>
              <w:rPr>
                <w:noProof/>
              </w:rPr>
            </w:pPr>
          </w:p>
        </w:tc>
        <w:tc>
          <w:tcPr>
            <w:tcW w:w="397" w:type="dxa"/>
          </w:tcPr>
          <w:p w14:paraId="0B8C8D3E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b)</w:t>
            </w:r>
          </w:p>
        </w:tc>
        <w:tc>
          <w:tcPr>
            <w:tcW w:w="8648" w:type="dxa"/>
          </w:tcPr>
          <w:p w14:paraId="2A1327CA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Löse die Aufgabe. Du kannst dazu den Prozentstreifen nutzen. </w:t>
            </w:r>
          </w:p>
        </w:tc>
      </w:tr>
      <w:tr w:rsidR="00903D7F" w:rsidRPr="00903D7F" w14:paraId="6672D1FF" w14:textId="77777777" w:rsidTr="000C254B">
        <w:tc>
          <w:tcPr>
            <w:tcW w:w="737" w:type="dxa"/>
          </w:tcPr>
          <w:p w14:paraId="25AFC412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397" w:type="dxa"/>
          </w:tcPr>
          <w:p w14:paraId="6301B570" w14:textId="77777777" w:rsidR="00903D7F" w:rsidRPr="00903D7F" w:rsidRDefault="00903D7F" w:rsidP="00903D7F"/>
        </w:tc>
        <w:tc>
          <w:tcPr>
            <w:tcW w:w="8648" w:type="dxa"/>
          </w:tcPr>
          <w:p w14:paraId="539A6DCA" w14:textId="77777777" w:rsidR="00903D7F" w:rsidRPr="00903D7F" w:rsidRDefault="00903D7F" w:rsidP="00903D7F"/>
        </w:tc>
      </w:tr>
      <w:tr w:rsidR="00903D7F" w:rsidRPr="00903D7F" w14:paraId="6E024596" w14:textId="77777777" w:rsidTr="000C254B">
        <w:trPr>
          <w:trHeight w:val="638"/>
        </w:trPr>
        <w:tc>
          <w:tcPr>
            <w:tcW w:w="737" w:type="dxa"/>
          </w:tcPr>
          <w:p w14:paraId="5DEF07E4" w14:textId="77777777" w:rsidR="00903D7F" w:rsidRPr="00903D7F" w:rsidRDefault="00903D7F" w:rsidP="001826A1">
            <w:pPr>
              <w:keepNext/>
              <w:keepLines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66336" behindDoc="0" locked="0" layoutInCell="1" allowOverlap="1" wp14:anchorId="4617F412" wp14:editId="3B7EFA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29051</wp:posOffset>
                  </wp:positionV>
                  <wp:extent cx="287640" cy="338400"/>
                  <wp:effectExtent l="0" t="0" r="5080" b="5080"/>
                  <wp:wrapNone/>
                  <wp:docPr id="1613154201" name="Grafik 161315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60E9104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c)</w:t>
            </w:r>
          </w:p>
        </w:tc>
        <w:tc>
          <w:tcPr>
            <w:tcW w:w="8648" w:type="dxa"/>
          </w:tcPr>
          <w:p w14:paraId="67DE2277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Formuliere die Aufgabe so um, dass die anderen Prozentstreifen passen. </w:t>
            </w:r>
          </w:p>
          <w:p w14:paraId="4FDD0B2B" w14:textId="77777777" w:rsidR="00903D7F" w:rsidRPr="00903D7F" w:rsidRDefault="00903D7F" w:rsidP="001826A1">
            <w:pPr>
              <w:keepNext/>
              <w:keepLines/>
            </w:pPr>
          </w:p>
        </w:tc>
      </w:tr>
      <w:tr w:rsidR="00903D7F" w:rsidRPr="00903D7F" w14:paraId="43458264" w14:textId="77777777" w:rsidTr="000C254B">
        <w:trPr>
          <w:trHeight w:val="2291"/>
        </w:trPr>
        <w:tc>
          <w:tcPr>
            <w:tcW w:w="737" w:type="dxa"/>
          </w:tcPr>
          <w:p w14:paraId="68348AF1" w14:textId="77777777" w:rsidR="00903D7F" w:rsidRPr="00903D7F" w:rsidRDefault="00903D7F" w:rsidP="001826A1">
            <w:pPr>
              <w:keepNext/>
              <w:keepLines/>
              <w:rPr>
                <w:noProof/>
              </w:rPr>
            </w:pPr>
          </w:p>
        </w:tc>
        <w:tc>
          <w:tcPr>
            <w:tcW w:w="397" w:type="dxa"/>
          </w:tcPr>
          <w:p w14:paraId="42C33EB4" w14:textId="77777777" w:rsidR="00903D7F" w:rsidRPr="00903D7F" w:rsidRDefault="00903D7F" w:rsidP="00903D7F">
            <w:pPr>
              <w:pStyle w:val="berschrift3"/>
            </w:pPr>
            <w:r w:rsidRPr="00903D7F">
              <w:t>d)</w:t>
            </w:r>
          </w:p>
        </w:tc>
        <w:tc>
          <w:tcPr>
            <w:tcW w:w="8648" w:type="dxa"/>
          </w:tcPr>
          <w:p w14:paraId="57496298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Zu welchen Aufgabentypen gehören die Aufgaben? Schreibe eine Begründung. Formuliere beide Aufgaben so um, dass sie zu einem anderen Aufgabentypen gehören. </w:t>
            </w:r>
          </w:p>
          <w:p w14:paraId="35584DF1" w14:textId="3ADB6CFD" w:rsidR="00903D7F" w:rsidRPr="00903D7F" w:rsidRDefault="00903D7F" w:rsidP="001826A1">
            <w:pPr>
              <w:keepNext/>
              <w:keepLines/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44E6D84C" wp14:editId="4E506AA9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114935</wp:posOffset>
                      </wp:positionV>
                      <wp:extent cx="2056765" cy="854710"/>
                      <wp:effectExtent l="0" t="0" r="635" b="0"/>
                      <wp:wrapNone/>
                      <wp:docPr id="25094" name="Rechteck 25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56765" cy="854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43690F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(1) Katharina hat in einer Mathearbeit 44 von 55 Punkten erreicht. Wie viel Prozent der Gesamtpunktzahl sind das?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6D84C" id="Rechteck 25094" o:spid="_x0000_s1342" style="position:absolute;margin-left:4.65pt;margin-top:9.05pt;width:161.95pt;height:67.3pt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" fillcolor="#f2f2f2 [3052]" stroked="f">
                      <v:textbox inset="2mm,1mm,1mm,1mm">
                        <w:txbxContent>
                          <w:p w14:paraId="6D43690F" w14:textId="77777777" w:rsidR="00903D7F" w:rsidRPr="00903D7F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(1) Katharina hat in einer Mathearbeit 44 von 55 Punkten erreicht. Wie viel Prozent der Gesamtpunktzahl sind das?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00DDDD8A" wp14:editId="7E18BEF7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100004</wp:posOffset>
                      </wp:positionV>
                      <wp:extent cx="2594610" cy="868045"/>
                      <wp:effectExtent l="0" t="0" r="0" b="0"/>
                      <wp:wrapNone/>
                      <wp:docPr id="25093" name="Rechteck 25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94610" cy="868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A58059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Wenn man etwas im Fundbüro abgibt, erhält man einen Finderlohn von 5 %. </w:t>
                                  </w:r>
                                </w:p>
                                <w:p w14:paraId="4439822A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Oskar hat eine Uhr gefunden. Er bekommt dafür 12 €. Wie viel ist die Uhr wert?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DDD8A" id="Rechteck 25093" o:spid="_x0000_s1343" style="position:absolute;margin-left:185.25pt;margin-top:7.85pt;width:204.3pt;height:68.35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" fillcolor="#f2f2f2 [3052]" stroked="f">
                      <v:textbox inset="2mm,1mm,1mm,1mm">
                        <w:txbxContent>
                          <w:p w14:paraId="0CA58059" w14:textId="77777777" w:rsidR="00903D7F" w:rsidRPr="00903D7F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 xml:space="preserve">(2) Wenn man etwas im Fundbüro abgibt, erhält man einen Finderlohn von 5 %. </w:t>
                            </w:r>
                          </w:p>
                          <w:p w14:paraId="4439822A" w14:textId="77777777" w:rsidR="00903D7F" w:rsidRPr="00903D7F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Oskar hat eine Uhr gefunden. Er bekommt dafür 12 €. Wie viel ist die Uhr wert?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7B2DF89" w14:textId="77777777" w:rsidR="00903D7F" w:rsidRPr="00903D7F" w:rsidRDefault="00903D7F" w:rsidP="001826A1">
            <w:pPr>
              <w:keepNext/>
              <w:keepLines/>
              <w:jc w:val="both"/>
            </w:pPr>
          </w:p>
          <w:p w14:paraId="44363B19" w14:textId="77777777" w:rsidR="00903D7F" w:rsidRPr="00903D7F" w:rsidRDefault="00903D7F" w:rsidP="001826A1">
            <w:pPr>
              <w:keepNext/>
              <w:keepLines/>
            </w:pPr>
          </w:p>
          <w:p w14:paraId="6F860DFD" w14:textId="77777777" w:rsidR="00903D7F" w:rsidRPr="00903D7F" w:rsidRDefault="00903D7F" w:rsidP="001826A1">
            <w:pPr>
              <w:keepNext/>
              <w:keepLines/>
            </w:pPr>
          </w:p>
          <w:p w14:paraId="04D38FEF" w14:textId="77777777" w:rsidR="00903D7F" w:rsidRPr="00903D7F" w:rsidRDefault="00903D7F" w:rsidP="001826A1">
            <w:pPr>
              <w:keepNext/>
              <w:keepLines/>
            </w:pPr>
          </w:p>
        </w:tc>
      </w:tr>
    </w:tbl>
    <w:p w14:paraId="5CA80381" w14:textId="77777777" w:rsidR="00903D7F" w:rsidRPr="00903D7F" w:rsidRDefault="00903D7F" w:rsidP="00903D7F">
      <w:r w:rsidRPr="00903D7F">
        <w:br w:type="page"/>
      </w:r>
    </w:p>
    <w:tbl>
      <w:tblPr>
        <w:tblW w:w="9495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8"/>
        <w:gridCol w:w="19"/>
        <w:gridCol w:w="8321"/>
        <w:gridCol w:w="20"/>
      </w:tblGrid>
      <w:tr w:rsidR="00903D7F" w:rsidRPr="00903D7F" w14:paraId="26BCA172" w14:textId="77777777" w:rsidTr="000C254B">
        <w:tc>
          <w:tcPr>
            <w:tcW w:w="737" w:type="dxa"/>
          </w:tcPr>
          <w:p w14:paraId="349B4926" w14:textId="77777777" w:rsidR="00903D7F" w:rsidRPr="00903D7F" w:rsidRDefault="00903D7F" w:rsidP="000C254B">
            <w:pPr>
              <w:pStyle w:val="berschrift3"/>
              <w:spacing w:before="240" w:after="120"/>
            </w:pPr>
            <w:r w:rsidRPr="00903D7F">
              <w:lastRenderedPageBreak/>
              <w:t>7.2</w:t>
            </w:r>
          </w:p>
        </w:tc>
        <w:tc>
          <w:tcPr>
            <w:tcW w:w="8758" w:type="dxa"/>
            <w:gridSpan w:val="4"/>
          </w:tcPr>
          <w:p w14:paraId="1C27322D" w14:textId="4E9040BC" w:rsidR="00903D7F" w:rsidRPr="00903D7F" w:rsidRDefault="00903D7F" w:rsidP="000C254B">
            <w:pPr>
              <w:pStyle w:val="berschrift3"/>
              <w:spacing w:before="240" w:after="120"/>
              <w:rPr>
                <w:color w:val="auto"/>
              </w:rPr>
            </w:pPr>
            <w:r w:rsidRPr="00903D7F">
              <w:t xml:space="preserve">Prozentaufgaben selbst </w:t>
            </w:r>
            <w:r w:rsidR="000C254B">
              <w:t>er</w:t>
            </w:r>
            <w:r w:rsidRPr="00903D7F">
              <w:t>finden I</w:t>
            </w:r>
          </w:p>
        </w:tc>
      </w:tr>
      <w:tr w:rsidR="00621DFD" w:rsidRPr="00903D7F" w14:paraId="4AB51EF6" w14:textId="77777777" w:rsidTr="000C254B">
        <w:tc>
          <w:tcPr>
            <w:tcW w:w="1135" w:type="dxa"/>
            <w:gridSpan w:val="2"/>
          </w:tcPr>
          <w:p w14:paraId="2D8A55A0" w14:textId="77777777" w:rsidR="00621DFD" w:rsidRPr="00903D7F" w:rsidRDefault="00621DFD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4515200" behindDoc="0" locked="0" layoutInCell="1" allowOverlap="1" wp14:anchorId="3B8F247E" wp14:editId="59E9FB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313144" cy="272386"/>
                  <wp:effectExtent l="0" t="0" r="4445" b="0"/>
                  <wp:wrapNone/>
                  <wp:docPr id="1631350447" name="Grafik 1631350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0" w:type="dxa"/>
            <w:gridSpan w:val="3"/>
          </w:tcPr>
          <w:p w14:paraId="722D1979" w14:textId="42679BF0" w:rsidR="000C254B" w:rsidRDefault="00621DFD" w:rsidP="000C254B">
            <w:pPr>
              <w:spacing w:after="60" w:line="240" w:lineRule="atLeast"/>
            </w:pPr>
            <w:r>
              <w:t xml:space="preserve"> </w:t>
            </w:r>
            <w:r w:rsidRPr="00903D7F">
              <w:rPr>
                <w:noProof/>
              </w:rPr>
              <w:drawing>
                <wp:inline distT="0" distB="0" distL="0" distR="0" wp14:anchorId="76C3BE75" wp14:editId="7FBE2706">
                  <wp:extent cx="3641725" cy="649356"/>
                  <wp:effectExtent l="0" t="0" r="0" b="0"/>
                  <wp:docPr id="23487" name="Grafik 23487" descr="S6_C_F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6_C_F_2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64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B10CFC" w14:textId="77777777" w:rsidR="000C254B" w:rsidRDefault="000C254B" w:rsidP="000C254B">
            <w:pPr>
              <w:spacing w:line="240" w:lineRule="atLeast"/>
            </w:pPr>
            <w:r>
              <w:t xml:space="preserve"> </w:t>
            </w:r>
            <w:r w:rsidRPr="00903D7F">
              <w:rPr>
                <w:noProof/>
              </w:rPr>
              <w:drawing>
                <wp:inline distT="0" distB="0" distL="0" distR="0" wp14:anchorId="796AE04F" wp14:editId="694B1053">
                  <wp:extent cx="3640402" cy="649356"/>
                  <wp:effectExtent l="0" t="0" r="0" b="0"/>
                  <wp:docPr id="419971942" name="Grafik 419971942" descr="S6_C_F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6_C_F_2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75" b="34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64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85E96B" w14:textId="77777777" w:rsidR="000C254B" w:rsidRDefault="000C254B" w:rsidP="000C254B">
            <w:pPr>
              <w:spacing w:line="240" w:lineRule="atLeast"/>
            </w:pPr>
          </w:p>
          <w:p w14:paraId="4E831145" w14:textId="6B6F8793" w:rsidR="000C254B" w:rsidRDefault="000C254B" w:rsidP="000C254B">
            <w:pPr>
              <w:spacing w:line="240" w:lineRule="atLeast"/>
            </w:pPr>
            <w:r>
              <w:t xml:space="preserve">    </w:t>
            </w:r>
          </w:p>
          <w:p w14:paraId="6C86CFB6" w14:textId="134BFFAF" w:rsidR="00621DFD" w:rsidRDefault="000C254B" w:rsidP="000C254B">
            <w:pPr>
              <w:spacing w:line="240" w:lineRule="atLeast"/>
            </w:pPr>
            <w:r w:rsidRPr="00903D7F">
              <w:rPr>
                <w:noProof/>
              </w:rPr>
              <w:drawing>
                <wp:inline distT="0" distB="0" distL="0" distR="0" wp14:anchorId="60666279" wp14:editId="0CEC88DC">
                  <wp:extent cx="3641725" cy="670477"/>
                  <wp:effectExtent l="0" t="0" r="0" b="0"/>
                  <wp:docPr id="1348084932" name="Grafik 1348084932" descr="S6_C_F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6_C_F_2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67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DD9DEE" w14:textId="23A4BA8F" w:rsidR="00621DFD" w:rsidRPr="00903D7F" w:rsidRDefault="00621DFD" w:rsidP="005C7000">
            <w:pPr>
              <w:pStyle w:val="Listenabsatz"/>
              <w:spacing w:line="240" w:lineRule="atLeast"/>
            </w:pPr>
            <w:r w:rsidRPr="00903D7F">
              <w:t>Schreibt zu jedem Prozentstreifen eine eigene Aufgabe mit beliebigem Thema auf.</w:t>
            </w:r>
          </w:p>
          <w:p w14:paraId="400083A2" w14:textId="77777777" w:rsidR="00621DFD" w:rsidRPr="00903D7F" w:rsidRDefault="00621DFD" w:rsidP="00214B41">
            <w:pPr>
              <w:pStyle w:val="Listenabsatz"/>
            </w:pPr>
            <w:r w:rsidRPr="00903D7F">
              <w:t xml:space="preserve">Tauscht sie aus.       </w:t>
            </w:r>
          </w:p>
          <w:p w14:paraId="6EC6C553" w14:textId="77777777" w:rsidR="00621DFD" w:rsidRPr="00903D7F" w:rsidRDefault="00621DFD" w:rsidP="00214B41">
            <w:pPr>
              <w:pStyle w:val="Listenabsatz"/>
            </w:pPr>
            <w:r w:rsidRPr="00903D7F">
              <w:t xml:space="preserve">Löst die Aufgaben gegenseitig und überprüft, ob sie zu den Streifen passen. </w:t>
            </w:r>
          </w:p>
          <w:p w14:paraId="6D96BBF2" w14:textId="77777777" w:rsidR="00621DFD" w:rsidRPr="00903D7F" w:rsidRDefault="00621DFD" w:rsidP="001826A1">
            <w:pPr>
              <w:keepNext/>
              <w:tabs>
                <w:tab w:val="left" w:pos="318"/>
                <w:tab w:val="num" w:pos="360"/>
              </w:tabs>
            </w:pPr>
          </w:p>
        </w:tc>
      </w:tr>
      <w:tr w:rsidR="00903D7F" w:rsidRPr="00903D7F" w14:paraId="5191CDEE" w14:textId="77777777" w:rsidTr="000C254B">
        <w:tc>
          <w:tcPr>
            <w:tcW w:w="737" w:type="dxa"/>
          </w:tcPr>
          <w:p w14:paraId="21719A5C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17" w:type="dxa"/>
            <w:gridSpan w:val="2"/>
          </w:tcPr>
          <w:p w14:paraId="1E3B90D8" w14:textId="77777777" w:rsidR="00903D7F" w:rsidRPr="00903D7F" w:rsidRDefault="00903D7F" w:rsidP="001826A1">
            <w:pPr>
              <w:rPr>
                <w:b/>
                <w:color w:val="808080"/>
              </w:rPr>
            </w:pPr>
          </w:p>
        </w:tc>
        <w:tc>
          <w:tcPr>
            <w:tcW w:w="8341" w:type="dxa"/>
            <w:gridSpan w:val="2"/>
          </w:tcPr>
          <w:p w14:paraId="6E3064A4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</w:p>
        </w:tc>
      </w:tr>
      <w:tr w:rsidR="00903D7F" w:rsidRPr="00903D7F" w14:paraId="1AF1C2AE" w14:textId="77777777" w:rsidTr="000C254B">
        <w:tc>
          <w:tcPr>
            <w:tcW w:w="737" w:type="dxa"/>
          </w:tcPr>
          <w:p w14:paraId="619601F2" w14:textId="77777777" w:rsidR="00903D7F" w:rsidRPr="00903D7F" w:rsidRDefault="00903D7F" w:rsidP="00903D7F">
            <w:pPr>
              <w:pStyle w:val="berschrift3"/>
            </w:pPr>
            <w:r w:rsidRPr="00903D7F">
              <w:t>7.3*</w:t>
            </w:r>
          </w:p>
        </w:tc>
        <w:tc>
          <w:tcPr>
            <w:tcW w:w="8758" w:type="dxa"/>
            <w:gridSpan w:val="4"/>
          </w:tcPr>
          <w:p w14:paraId="631AEC8D" w14:textId="0F105A85" w:rsidR="00903D7F" w:rsidRPr="00903D7F" w:rsidRDefault="00903D7F" w:rsidP="000C254B">
            <w:pPr>
              <w:pStyle w:val="berschrift3"/>
              <w:spacing w:after="120"/>
            </w:pPr>
            <w:r w:rsidRPr="00903D7F">
              <w:t xml:space="preserve">Prozentaufgaben selbst </w:t>
            </w:r>
            <w:r w:rsidR="000C254B">
              <w:t>er</w:t>
            </w:r>
            <w:r w:rsidRPr="00903D7F">
              <w:t>finden II</w:t>
            </w:r>
          </w:p>
        </w:tc>
      </w:tr>
      <w:tr w:rsidR="00903D7F" w:rsidRPr="00903D7F" w14:paraId="7D5E33F2" w14:textId="77777777" w:rsidTr="000C254B">
        <w:trPr>
          <w:gridAfter w:val="1"/>
          <w:wAfter w:w="20" w:type="dxa"/>
          <w:trHeight w:val="1609"/>
        </w:trPr>
        <w:tc>
          <w:tcPr>
            <w:tcW w:w="737" w:type="dxa"/>
          </w:tcPr>
          <w:p w14:paraId="47C63E70" w14:textId="1001B67C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62240" behindDoc="0" locked="0" layoutInCell="1" allowOverlap="1" wp14:anchorId="6B1B4A02" wp14:editId="5BCE85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313144" cy="272386"/>
                  <wp:effectExtent l="0" t="0" r="4445" b="0"/>
                  <wp:wrapNone/>
                  <wp:docPr id="1663084963" name="Grafik 166308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8" w:type="dxa"/>
          </w:tcPr>
          <w:p w14:paraId="1B56357E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  <w:p w14:paraId="554EDE57" w14:textId="77777777" w:rsidR="00903D7F" w:rsidRPr="00903D7F" w:rsidRDefault="00903D7F" w:rsidP="001826A1"/>
          <w:p w14:paraId="4DB498F4" w14:textId="77777777" w:rsidR="00903D7F" w:rsidRPr="00903D7F" w:rsidRDefault="00903D7F" w:rsidP="001826A1"/>
          <w:p w14:paraId="245CB151" w14:textId="77777777" w:rsidR="00903D7F" w:rsidRPr="00903D7F" w:rsidRDefault="00903D7F" w:rsidP="001826A1"/>
          <w:p w14:paraId="130B40C1" w14:textId="77777777" w:rsidR="00903D7F" w:rsidRPr="00903D7F" w:rsidRDefault="00903D7F" w:rsidP="001826A1"/>
          <w:p w14:paraId="31BFD4CD" w14:textId="77777777" w:rsidR="00903D7F" w:rsidRPr="00903D7F" w:rsidRDefault="00903D7F" w:rsidP="001826A1"/>
          <w:p w14:paraId="27538827" w14:textId="77777777" w:rsidR="00903D7F" w:rsidRPr="00903D7F" w:rsidRDefault="00903D7F" w:rsidP="001826A1"/>
          <w:p w14:paraId="4A9B052D" w14:textId="77777777" w:rsidR="00903D7F" w:rsidRPr="00903D7F" w:rsidRDefault="00903D7F" w:rsidP="001826A1"/>
          <w:p w14:paraId="3822745A" w14:textId="77777777" w:rsidR="00903D7F" w:rsidRPr="00903D7F" w:rsidRDefault="00903D7F" w:rsidP="001826A1"/>
          <w:p w14:paraId="1CD674D8" w14:textId="77777777" w:rsidR="00903D7F" w:rsidRPr="00903D7F" w:rsidRDefault="00903D7F" w:rsidP="001826A1"/>
          <w:p w14:paraId="6A4D3545" w14:textId="77777777" w:rsidR="00903D7F" w:rsidRPr="00903D7F" w:rsidRDefault="00903D7F" w:rsidP="001826A1"/>
          <w:p w14:paraId="2F0177C0" w14:textId="77777777" w:rsidR="00903D7F" w:rsidRPr="00903D7F" w:rsidRDefault="00903D7F" w:rsidP="001826A1"/>
        </w:tc>
        <w:tc>
          <w:tcPr>
            <w:tcW w:w="8340" w:type="dxa"/>
            <w:gridSpan w:val="2"/>
          </w:tcPr>
          <w:p w14:paraId="72DA2C4F" w14:textId="248AD091" w:rsidR="000C254B" w:rsidRDefault="00903D7F" w:rsidP="005C7000">
            <w:pPr>
              <w:spacing w:line="240" w:lineRule="atLeast"/>
              <w:jc w:val="both"/>
            </w:pPr>
            <w:r w:rsidRPr="00903D7F">
              <w:rPr>
                <w:noProof/>
              </w:rPr>
              <w:drawing>
                <wp:inline distT="0" distB="0" distL="0" distR="0" wp14:anchorId="5C7EB0A8" wp14:editId="0AD0F24F">
                  <wp:extent cx="3719883" cy="636105"/>
                  <wp:effectExtent l="0" t="0" r="0" b="0"/>
                  <wp:docPr id="23485" name="Grafik 23485" descr="S6_C_F_Klasse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_C_F_Klasse_2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63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77491E" w14:textId="0C3CD08E" w:rsidR="000C254B" w:rsidRDefault="000C254B" w:rsidP="005C7000">
            <w:pPr>
              <w:spacing w:line="240" w:lineRule="atLeast"/>
              <w:jc w:val="both"/>
            </w:pPr>
            <w:r w:rsidRPr="00903D7F">
              <w:rPr>
                <w:noProof/>
              </w:rPr>
              <w:drawing>
                <wp:inline distT="0" distB="0" distL="0" distR="0" wp14:anchorId="14198419" wp14:editId="37747C4A">
                  <wp:extent cx="3719806" cy="735303"/>
                  <wp:effectExtent l="0" t="0" r="0" b="1905"/>
                  <wp:docPr id="1253579441" name="Grafik 1253579441" descr="S6_C_F_Klasse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_C_F_Klasse_2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2" b="30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73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2C45BC" w14:textId="53F2E42B" w:rsidR="00DB347F" w:rsidRDefault="000C254B" w:rsidP="000C254B">
            <w:pPr>
              <w:spacing w:line="240" w:lineRule="atLeast"/>
              <w:jc w:val="both"/>
            </w:pPr>
            <w:r w:rsidRPr="00903D7F">
              <w:rPr>
                <w:noProof/>
              </w:rPr>
              <w:drawing>
                <wp:inline distT="0" distB="0" distL="0" distR="0" wp14:anchorId="6048AF65" wp14:editId="1794830E">
                  <wp:extent cx="3721100" cy="707859"/>
                  <wp:effectExtent l="0" t="0" r="0" b="0"/>
                  <wp:docPr id="1344992368" name="Grafik 1344992368" descr="S6_C_F_Klasse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_C_F_Klasse_2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70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FB72AC" w14:textId="77777777" w:rsidR="000C254B" w:rsidRDefault="000C254B" w:rsidP="000C254B">
            <w:pPr>
              <w:spacing w:line="240" w:lineRule="atLeast"/>
              <w:jc w:val="both"/>
            </w:pPr>
          </w:p>
          <w:p w14:paraId="3E3291B5" w14:textId="65013A73" w:rsidR="005C7000" w:rsidRPr="00903D7F" w:rsidRDefault="005C7000" w:rsidP="005C7000">
            <w:pPr>
              <w:pStyle w:val="Listenabsatz"/>
            </w:pPr>
            <w:r w:rsidRPr="00903D7F">
              <w:t xml:space="preserve">Schreibe zu jedem Prozentstreifen eine eigene Aufgabe auf. </w:t>
            </w:r>
          </w:p>
          <w:p w14:paraId="350CA47F" w14:textId="77777777" w:rsidR="005C7000" w:rsidRPr="00903D7F" w:rsidRDefault="005C7000" w:rsidP="005C7000">
            <w:pPr>
              <w:pStyle w:val="Listenabsatz"/>
            </w:pPr>
            <w:r w:rsidRPr="00903D7F">
              <w:t xml:space="preserve">Tauscht sie aus.                    </w:t>
            </w:r>
          </w:p>
          <w:p w14:paraId="54312B7D" w14:textId="386E5749" w:rsidR="005C7000" w:rsidRPr="00903D7F" w:rsidRDefault="005C7000" w:rsidP="000C254B">
            <w:pPr>
              <w:pStyle w:val="Listenabsatz"/>
            </w:pPr>
            <w:r w:rsidRPr="00903D7F">
              <w:t xml:space="preserve">Löst die Aufgaben gegenseitig und überprüft, ob sie zu den Bildern passen. </w:t>
            </w:r>
          </w:p>
        </w:tc>
      </w:tr>
      <w:tr w:rsidR="000C254B" w:rsidRPr="00903D7F" w14:paraId="4FD1E5D6" w14:textId="77777777" w:rsidTr="000C254B">
        <w:trPr>
          <w:gridAfter w:val="1"/>
          <w:wAfter w:w="20" w:type="dxa"/>
          <w:trHeight w:val="327"/>
        </w:trPr>
        <w:tc>
          <w:tcPr>
            <w:tcW w:w="737" w:type="dxa"/>
          </w:tcPr>
          <w:p w14:paraId="2E6B6637" w14:textId="77777777" w:rsidR="000C254B" w:rsidRPr="00903D7F" w:rsidRDefault="000C254B" w:rsidP="000C254B">
            <w:pPr>
              <w:rPr>
                <w:noProof/>
              </w:rPr>
            </w:pPr>
          </w:p>
        </w:tc>
        <w:tc>
          <w:tcPr>
            <w:tcW w:w="398" w:type="dxa"/>
          </w:tcPr>
          <w:p w14:paraId="693D2930" w14:textId="77777777" w:rsidR="000C254B" w:rsidRPr="00903D7F" w:rsidRDefault="000C254B" w:rsidP="000C254B"/>
        </w:tc>
        <w:tc>
          <w:tcPr>
            <w:tcW w:w="8340" w:type="dxa"/>
            <w:gridSpan w:val="2"/>
          </w:tcPr>
          <w:p w14:paraId="6A621524" w14:textId="77777777" w:rsidR="000C254B" w:rsidRPr="00903D7F" w:rsidRDefault="000C254B" w:rsidP="000C254B"/>
        </w:tc>
      </w:tr>
      <w:tr w:rsidR="00903D7F" w:rsidRPr="00903D7F" w14:paraId="4B2C097C" w14:textId="77777777" w:rsidTr="000C254B">
        <w:trPr>
          <w:gridAfter w:val="1"/>
          <w:wAfter w:w="20" w:type="dxa"/>
          <w:trHeight w:val="799"/>
        </w:trPr>
        <w:tc>
          <w:tcPr>
            <w:tcW w:w="737" w:type="dxa"/>
          </w:tcPr>
          <w:p w14:paraId="21FBCD71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8" w:type="dxa"/>
          </w:tcPr>
          <w:p w14:paraId="54052B8F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  <w:p w14:paraId="6565000A" w14:textId="77777777" w:rsidR="00903D7F" w:rsidRPr="00903D7F" w:rsidRDefault="00903D7F" w:rsidP="001826A1">
            <w:pPr>
              <w:rPr>
                <w:b/>
                <w:noProof/>
                <w:color w:val="808080"/>
              </w:rPr>
            </w:pPr>
          </w:p>
        </w:tc>
        <w:tc>
          <w:tcPr>
            <w:tcW w:w="8340" w:type="dxa"/>
            <w:gridSpan w:val="2"/>
          </w:tcPr>
          <w:p w14:paraId="6EBF5978" w14:textId="77777777" w:rsidR="00903D7F" w:rsidRPr="00903D7F" w:rsidRDefault="00903D7F" w:rsidP="00214B41">
            <w:pPr>
              <w:pStyle w:val="Listenabsatz"/>
            </w:pPr>
            <w:r w:rsidRPr="00903D7F">
              <w:t xml:space="preserve">Zeichnet pro Person mindestens zwei Prozentstreifen. </w:t>
            </w:r>
          </w:p>
          <w:p w14:paraId="3DD848A1" w14:textId="77777777" w:rsidR="00903D7F" w:rsidRPr="00903D7F" w:rsidRDefault="00903D7F" w:rsidP="00214B41">
            <w:pPr>
              <w:pStyle w:val="Listenabsatz"/>
            </w:pPr>
            <w:r w:rsidRPr="00903D7F">
              <w:t xml:space="preserve">Denkt euch zu diesen Streifen eigene Aufgaben wie in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t xml:space="preserve"> aus. </w:t>
            </w:r>
          </w:p>
          <w:p w14:paraId="688B82F6" w14:textId="6C1B0E51" w:rsidR="00903D7F" w:rsidRPr="00903D7F" w:rsidRDefault="00903D7F" w:rsidP="001826A1">
            <w:pPr>
              <w:pStyle w:val="Listenabsatz"/>
            </w:pPr>
            <w:r w:rsidRPr="00903D7F">
              <w:t xml:space="preserve">Überprüft gegenseitig, ob die Lösungen zu euren Streifen passen. </w:t>
            </w:r>
          </w:p>
        </w:tc>
      </w:tr>
    </w:tbl>
    <w:p w14:paraId="49F40164" w14:textId="77777777" w:rsidR="00903D7F" w:rsidRPr="00903D7F" w:rsidRDefault="00903D7F" w:rsidP="00903D7F">
      <w:pPr>
        <w:keepNext/>
        <w:spacing w:line="270" w:lineRule="atLeast"/>
      </w:pPr>
    </w:p>
    <w:p w14:paraId="30E646A6" w14:textId="77777777" w:rsidR="00903D7F" w:rsidRPr="00903D7F" w:rsidRDefault="00903D7F" w:rsidP="00903D7F">
      <w:pPr>
        <w:keepNext/>
        <w:spacing w:line="270" w:lineRule="atLeast"/>
      </w:pPr>
    </w:p>
    <w:p w14:paraId="0D3128AC" w14:textId="77777777" w:rsidR="00903D7F" w:rsidRPr="00903D7F" w:rsidRDefault="00903D7F" w:rsidP="00903D7F">
      <w:pPr>
        <w:keepNext/>
        <w:spacing w:line="270" w:lineRule="atLeast"/>
      </w:pPr>
    </w:p>
    <w:p w14:paraId="69151DBD" w14:textId="77777777" w:rsidR="00903D7F" w:rsidRPr="00903D7F" w:rsidRDefault="00903D7F" w:rsidP="00903D7F">
      <w:pPr>
        <w:keepNext/>
        <w:spacing w:line="270" w:lineRule="atLeast"/>
      </w:pPr>
    </w:p>
    <w:p w14:paraId="6A22DB7C" w14:textId="77777777" w:rsidR="00903D7F" w:rsidRPr="00903D7F" w:rsidRDefault="00903D7F" w:rsidP="00903D7F">
      <w:pPr>
        <w:keepNext/>
        <w:spacing w:line="270" w:lineRule="atLeast"/>
      </w:pPr>
    </w:p>
    <w:p w14:paraId="5E0998D5" w14:textId="77777777" w:rsidR="00903D7F" w:rsidRDefault="00903D7F">
      <w:r>
        <w:rPr>
          <w:b/>
          <w:bCs/>
        </w:rPr>
        <w:br w:type="page"/>
      </w:r>
    </w:p>
    <w:tbl>
      <w:tblPr>
        <w:tblW w:w="924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08"/>
      </w:tblGrid>
      <w:tr w:rsidR="00903D7F" w:rsidRPr="00903D7F" w14:paraId="4E3B8447" w14:textId="77777777" w:rsidTr="000C254B">
        <w:tc>
          <w:tcPr>
            <w:tcW w:w="737" w:type="dxa"/>
          </w:tcPr>
          <w:p w14:paraId="564B1F9A" w14:textId="60C0C31A" w:rsidR="00903D7F" w:rsidRPr="008F796E" w:rsidRDefault="00903D7F" w:rsidP="00903D7F">
            <w:pPr>
              <w:pStyle w:val="berschrift2"/>
              <w:rPr>
                <w:szCs w:val="28"/>
              </w:rPr>
            </w:pPr>
            <w:r w:rsidRPr="001E1D84">
              <w:rPr>
                <w:szCs w:val="28"/>
              </w:rPr>
              <w:lastRenderedPageBreak/>
              <w:t>8</w:t>
            </w:r>
          </w:p>
        </w:tc>
        <w:tc>
          <w:tcPr>
            <w:tcW w:w="8505" w:type="dxa"/>
            <w:gridSpan w:val="2"/>
          </w:tcPr>
          <w:p w14:paraId="27499DE8" w14:textId="5C7E1CB3" w:rsidR="00903D7F" w:rsidRPr="008F796E" w:rsidRDefault="00903D7F" w:rsidP="00903D7F">
            <w:pPr>
              <w:pStyle w:val="berschrift2"/>
              <w:rPr>
                <w:szCs w:val="28"/>
              </w:rPr>
            </w:pPr>
            <w:r w:rsidRPr="008F796E">
              <w:rPr>
                <w:szCs w:val="28"/>
              </w:rPr>
              <w:t>Schwierigere Textaufgaben bearbeiten</w:t>
            </w:r>
          </w:p>
        </w:tc>
      </w:tr>
      <w:tr w:rsidR="00903D7F" w:rsidRPr="00903D7F" w14:paraId="507E056C" w14:textId="77777777" w:rsidTr="000C254B">
        <w:tc>
          <w:tcPr>
            <w:tcW w:w="737" w:type="dxa"/>
          </w:tcPr>
          <w:p w14:paraId="5C4E7E12" w14:textId="77777777" w:rsidR="00903D7F" w:rsidRPr="00903D7F" w:rsidRDefault="00903D7F" w:rsidP="000C254B">
            <w:pPr>
              <w:pStyle w:val="berschrift3"/>
              <w:spacing w:after="120"/>
            </w:pPr>
            <w:r w:rsidRPr="00903D7F">
              <w:t>8.1</w:t>
            </w:r>
          </w:p>
        </w:tc>
        <w:tc>
          <w:tcPr>
            <w:tcW w:w="8505" w:type="dxa"/>
            <w:gridSpan w:val="2"/>
          </w:tcPr>
          <w:p w14:paraId="2CD708EC" w14:textId="49323CD9" w:rsidR="00903D7F" w:rsidRPr="00903D7F" w:rsidRDefault="00903D7F" w:rsidP="000C254B">
            <w:pPr>
              <w:pStyle w:val="berschrift3"/>
              <w:spacing w:after="120"/>
            </w:pPr>
            <w:r w:rsidRPr="00903D7F">
              <w:t>Preise mit und ohne Mehrwertsteuer</w:t>
            </w:r>
          </w:p>
        </w:tc>
      </w:tr>
      <w:tr w:rsidR="00903D7F" w:rsidRPr="00903D7F" w14:paraId="0876606F" w14:textId="77777777" w:rsidTr="000C254B">
        <w:tc>
          <w:tcPr>
            <w:tcW w:w="737" w:type="dxa"/>
          </w:tcPr>
          <w:p w14:paraId="0DA2E936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3960192" behindDoc="0" locked="0" layoutInCell="1" allowOverlap="1" wp14:anchorId="1CA05099" wp14:editId="524AB87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085421898" name="Grafik 108542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14:paraId="3DD98273" w14:textId="6D1FE54D" w:rsidR="00903D7F" w:rsidRPr="00903D7F" w:rsidRDefault="00621DFD" w:rsidP="001826A1">
            <w:pPr>
              <w:keepNext/>
              <w:spacing w:line="270" w:lineRule="atLeast"/>
            </w:pPr>
            <w:r w:rsidRPr="000C254B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3935616" behindDoc="0" locked="0" layoutInCell="1" allowOverlap="1" wp14:anchorId="64254097" wp14:editId="5A10817B">
                  <wp:simplePos x="0" y="0"/>
                  <wp:positionH relativeFrom="column">
                    <wp:posOffset>4153817</wp:posOffset>
                  </wp:positionH>
                  <wp:positionV relativeFrom="paragraph">
                    <wp:posOffset>-526156</wp:posOffset>
                  </wp:positionV>
                  <wp:extent cx="1353820" cy="1632585"/>
                  <wp:effectExtent l="203200" t="177800" r="271780" b="234315"/>
                  <wp:wrapNone/>
                  <wp:docPr id="23453" name="Bild 2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 rot="900000">
                            <a:off x="0" y="0"/>
                            <a:ext cx="1353820" cy="163258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3D7F" w:rsidRPr="00903D7F">
              <w:t xml:space="preserve">Alle Sachen, die wir kaufen, haben einen Nettopreis, </w:t>
            </w:r>
            <w:r w:rsidR="00903D7F" w:rsidRPr="00903D7F">
              <w:br/>
              <w:t>zu dem dann noch die Mehrwertsteuer (abgekürzt MwSt.)</w:t>
            </w:r>
          </w:p>
          <w:p w14:paraId="5C6E5AB4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>hinzugerechnet wird. In Deutschland beträgt</w:t>
            </w:r>
          </w:p>
          <w:p w14:paraId="109A9EEF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>die Mehrwertsteuer auf die meisten Produkte</w:t>
            </w:r>
          </w:p>
          <w:p w14:paraId="16CFEDC0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>19 % vom Nettopreis. Auf Kassenbons findest</w:t>
            </w:r>
          </w:p>
          <w:p w14:paraId="41E097B2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 xml:space="preserve">du die 19 % und die Mehrwertsteuer in Euro. </w:t>
            </w:r>
          </w:p>
          <w:p w14:paraId="6028634D" w14:textId="77777777" w:rsidR="00903D7F" w:rsidRPr="00903D7F" w:rsidRDefault="00903D7F" w:rsidP="001826A1">
            <w:pPr>
              <w:keepNext/>
              <w:spacing w:line="270" w:lineRule="atLeast"/>
              <w:rPr>
                <w:rFonts w:eastAsia="MS Gothic"/>
                <w:b/>
                <w:bCs/>
                <w:color w:val="808080"/>
              </w:rPr>
            </w:pPr>
          </w:p>
        </w:tc>
      </w:tr>
      <w:tr w:rsidR="00903D7F" w:rsidRPr="00903D7F" w14:paraId="203FA322" w14:textId="77777777" w:rsidTr="000C254B">
        <w:trPr>
          <w:trHeight w:val="2643"/>
        </w:trPr>
        <w:tc>
          <w:tcPr>
            <w:tcW w:w="737" w:type="dxa"/>
          </w:tcPr>
          <w:p w14:paraId="405E4589" w14:textId="27553DA1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</w:p>
        </w:tc>
        <w:tc>
          <w:tcPr>
            <w:tcW w:w="397" w:type="dxa"/>
          </w:tcPr>
          <w:p w14:paraId="7B9E6FFC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108" w:type="dxa"/>
          </w:tcPr>
          <w:p w14:paraId="083B00E0" w14:textId="4D0A7E0A" w:rsidR="00903D7F" w:rsidRPr="00903D7F" w:rsidRDefault="00621DFD" w:rsidP="001826A1"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61216" behindDoc="0" locked="0" layoutInCell="1" allowOverlap="1" wp14:anchorId="470050AC" wp14:editId="3AD9D846">
                      <wp:simplePos x="0" y="0"/>
                      <wp:positionH relativeFrom="column">
                        <wp:posOffset>4291635</wp:posOffset>
                      </wp:positionH>
                      <wp:positionV relativeFrom="paragraph">
                        <wp:posOffset>56647</wp:posOffset>
                      </wp:positionV>
                      <wp:extent cx="547370" cy="754073"/>
                      <wp:effectExtent l="0" t="0" r="5080" b="8255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54073"/>
                                <a:chOff x="0" y="0"/>
                                <a:chExt cx="547370" cy="754073"/>
                              </a:xfrm>
                              <a:solidFill>
                                <a:schemeClr val="bg1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607209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22628E" w14:textId="77777777" w:rsidR="00903D7F" w:rsidRPr="00160B38" w:rsidRDefault="00903D7F" w:rsidP="00903D7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0050AC" id="_x0000_s1344" style="position:absolute;margin-left:337.9pt;margin-top:4.45pt;width:43.1pt;height:59.4pt;z-index:253961216;mso-position-horizontal-relative:text;mso-position-vertical-relative:text;mso-height-relative:margin" coordsize="5473,7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">
                      <v:shape id="Grafik 10" o:spid="_x0000_s134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">
                        <v:imagedata r:id="rId33" o:title="" chromakey="white"/>
                      </v:shape>
                      <v:shape id="Textfeld 12" o:spid="_x0000_s1346" type="#_x0000_t202" style="position:absolute;left:725;top:6072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E22628E" w14:textId="77777777" w:rsidR="00903D7F" w:rsidRPr="00160B38" w:rsidRDefault="00903D7F" w:rsidP="00903D7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3D7F" w:rsidRPr="00903D7F">
              <w:rPr>
                <w:noProof/>
              </w:rPr>
              <w:drawing>
                <wp:anchor distT="0" distB="0" distL="114300" distR="114300" simplePos="0" relativeHeight="253930496" behindDoc="1" locked="0" layoutInCell="1" allowOverlap="1" wp14:anchorId="5D21FDFB" wp14:editId="70AB9FA1">
                  <wp:simplePos x="0" y="0"/>
                  <wp:positionH relativeFrom="column">
                    <wp:posOffset>4371975</wp:posOffset>
                  </wp:positionH>
                  <wp:positionV relativeFrom="paragraph">
                    <wp:posOffset>56515</wp:posOffset>
                  </wp:positionV>
                  <wp:extent cx="471805" cy="539750"/>
                  <wp:effectExtent l="0" t="0" r="4445" b="0"/>
                  <wp:wrapNone/>
                  <wp:docPr id="24254" name="Grafik 24254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9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903D7F">
              <w:t>Tara hat zu dem abgebildeten Kassenbon einen Prozentstreifen gemalt.</w:t>
            </w:r>
          </w:p>
          <w:p w14:paraId="5A9D3B42" w14:textId="7A487EFD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Was kannst du an dem Prozentstreifen wo erkennen? </w:t>
            </w:r>
          </w:p>
          <w:p w14:paraId="5CF7416B" w14:textId="2F965AA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Verwende die Begriffe </w:t>
            </w:r>
          </w:p>
          <w:p w14:paraId="14959C09" w14:textId="6DB69E4E" w:rsidR="00903D7F" w:rsidRPr="00903D7F" w:rsidRDefault="00903D7F" w:rsidP="00E11A64">
            <w:pPr>
              <w:pStyle w:val="Listenabsatz"/>
            </w:pPr>
            <w:r w:rsidRPr="00903D7F">
              <w:t>Preis ohne Mehrwertsteuer (Nettopreis</w:t>
            </w:r>
            <w:r w:rsidR="00E11A64">
              <w:t>)</w:t>
            </w:r>
          </w:p>
          <w:p w14:paraId="4A8FC9E7" w14:textId="241176E2" w:rsidR="00903D7F" w:rsidRPr="00903D7F" w:rsidRDefault="00903D7F" w:rsidP="00E11A64">
            <w:pPr>
              <w:pStyle w:val="Listenabsatz"/>
            </w:pPr>
            <w:r w:rsidRPr="00903D7F">
              <w:t xml:space="preserve">Preis mit Mehrwertsteuer (Bruttopreis) </w:t>
            </w:r>
          </w:p>
          <w:p w14:paraId="09418B72" w14:textId="717FF498" w:rsidR="00903D7F" w:rsidRPr="00903D7F" w:rsidRDefault="00E11A64" w:rsidP="00E11A64">
            <w:pPr>
              <w:pStyle w:val="Listenabsatz"/>
            </w:pPr>
            <w:r>
              <w:t>M</w:t>
            </w:r>
            <w:r w:rsidR="00903D7F" w:rsidRPr="00903D7F">
              <w:t>ehrwertsteuer in Prozent</w:t>
            </w:r>
          </w:p>
          <w:p w14:paraId="328F56CD" w14:textId="7A2A9084" w:rsidR="00903D7F" w:rsidRPr="00903D7F" w:rsidRDefault="00903D7F" w:rsidP="00E11A64">
            <w:pPr>
              <w:pStyle w:val="Listenabsatz"/>
            </w:pPr>
            <w:r w:rsidRPr="00903D7F">
              <w:t>Mehrwertsteuer in Euro</w:t>
            </w:r>
          </w:p>
          <w:p w14:paraId="02F567A8" w14:textId="7EC8C305" w:rsidR="00903D7F" w:rsidRDefault="00903D7F" w:rsidP="001826A1"/>
          <w:p w14:paraId="702368AA" w14:textId="1427B7F3" w:rsidR="00F744FA" w:rsidRDefault="00F744FA" w:rsidP="001826A1">
            <w:r w:rsidRPr="00903D7F">
              <w:rPr>
                <w:noProof/>
              </w:rPr>
              <w:drawing>
                <wp:anchor distT="0" distB="0" distL="114300" distR="114300" simplePos="0" relativeHeight="254001152" behindDoc="0" locked="0" layoutInCell="1" allowOverlap="1" wp14:anchorId="75041229" wp14:editId="5DB23564">
                  <wp:simplePos x="0" y="0"/>
                  <wp:positionH relativeFrom="column">
                    <wp:posOffset>131703</wp:posOffset>
                  </wp:positionH>
                  <wp:positionV relativeFrom="paragraph">
                    <wp:posOffset>20955</wp:posOffset>
                  </wp:positionV>
                  <wp:extent cx="3526037" cy="663155"/>
                  <wp:effectExtent l="0" t="0" r="5080" b="0"/>
                  <wp:wrapNone/>
                  <wp:docPr id="23484" name="Grafik 23484" descr="Prozentstreif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zentstreif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0" r="2934" b="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037" cy="66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269294" w14:textId="4C31B4EB" w:rsidR="00F744FA" w:rsidRDefault="00F744FA" w:rsidP="001826A1"/>
          <w:p w14:paraId="10167529" w14:textId="3774C05F" w:rsidR="00F744FA" w:rsidRDefault="00F744FA" w:rsidP="001826A1"/>
          <w:p w14:paraId="3F5C73CB" w14:textId="7B44D31D" w:rsidR="00F744FA" w:rsidRDefault="00F744FA" w:rsidP="001826A1"/>
          <w:p w14:paraId="34C47A96" w14:textId="1B77D178" w:rsidR="00F744FA" w:rsidRDefault="00F744FA" w:rsidP="001826A1"/>
          <w:p w14:paraId="4001CDC4" w14:textId="176EAA10" w:rsidR="00F744FA" w:rsidRPr="00903D7F" w:rsidRDefault="00F744FA" w:rsidP="001826A1"/>
        </w:tc>
      </w:tr>
      <w:tr w:rsidR="00903D7F" w:rsidRPr="00903D7F" w14:paraId="3027419F" w14:textId="77777777" w:rsidTr="000C254B">
        <w:trPr>
          <w:trHeight w:val="1850"/>
        </w:trPr>
        <w:tc>
          <w:tcPr>
            <w:tcW w:w="737" w:type="dxa"/>
          </w:tcPr>
          <w:p w14:paraId="44621B67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59168" behindDoc="0" locked="0" layoutInCell="1" allowOverlap="1" wp14:anchorId="13C094B8" wp14:editId="089D525B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-16996</wp:posOffset>
                  </wp:positionV>
                  <wp:extent cx="287640" cy="338400"/>
                  <wp:effectExtent l="0" t="0" r="5080" b="5080"/>
                  <wp:wrapNone/>
                  <wp:docPr id="1041298679" name="Grafik 1041298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2C22646" w14:textId="77777777" w:rsidR="00903D7F" w:rsidRPr="00903D7F" w:rsidRDefault="00903D7F" w:rsidP="00903D7F">
            <w:pPr>
              <w:pStyle w:val="berschrift3"/>
            </w:pPr>
            <w:r w:rsidRPr="00903D7F">
              <w:t>b)*</w:t>
            </w:r>
          </w:p>
        </w:tc>
        <w:tc>
          <w:tcPr>
            <w:tcW w:w="8108" w:type="dxa"/>
          </w:tcPr>
          <w:p w14:paraId="6D59FEA4" w14:textId="0B7EE1E3" w:rsidR="00E11A64" w:rsidRDefault="00621DFD" w:rsidP="00E11A64">
            <w:pPr>
              <w:keepNext/>
              <w:tabs>
                <w:tab w:val="left" w:pos="318"/>
              </w:tabs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401536" behindDoc="0" locked="0" layoutInCell="1" allowOverlap="1" wp14:anchorId="0A63871C" wp14:editId="645A13F6">
                      <wp:simplePos x="0" y="0"/>
                      <wp:positionH relativeFrom="column">
                        <wp:posOffset>3358791</wp:posOffset>
                      </wp:positionH>
                      <wp:positionV relativeFrom="paragraph">
                        <wp:posOffset>24296</wp:posOffset>
                      </wp:positionV>
                      <wp:extent cx="1793240" cy="983974"/>
                      <wp:effectExtent l="0" t="0" r="0" b="0"/>
                      <wp:wrapNone/>
                      <wp:docPr id="697670595" name="Gefaltete Ecke 697670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3240" cy="983974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EA1DADF" w14:textId="77777777" w:rsidR="00E11A64" w:rsidRDefault="00E11A64" w:rsidP="00E11A64">
                                  <w:pPr>
                                    <w:shd w:val="clear" w:color="auto" w:fill="D9D9D9"/>
                                    <w:rPr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E11A64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 xml:space="preserve">Preis des Kleiderschranks </w:t>
                                  </w:r>
                                  <w:r>
                                    <w:rPr>
                                      <w:bCs/>
                                      <w:sz w:val="21"/>
                                      <w:szCs w:val="21"/>
                                    </w:rPr>
                                    <w:t>(inkl. 19 % Mehrwertsteuer)</w:t>
                                  </w:r>
                                </w:p>
                                <w:p w14:paraId="046BD12C" w14:textId="77777777" w:rsidR="00E11A64" w:rsidRDefault="00E11A64" w:rsidP="00E11A64">
                                  <w:pPr>
                                    <w:shd w:val="clear" w:color="auto" w:fill="D9D9D9"/>
                                    <w:rPr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186AE4E6" w14:textId="53527D68" w:rsidR="00E11A64" w:rsidRPr="00E11A64" w:rsidRDefault="00E11A64" w:rsidP="00E11A64">
                                  <w:pPr>
                                    <w:shd w:val="clear" w:color="auto" w:fill="D9D9D9"/>
                                    <w:rPr>
                                      <w:rFonts w:ascii="Calibri" w:hAnsi="Calibri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E11A64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714 €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3871C" id="Gefaltete Ecke 697670595" o:spid="_x0000_s1347" type="#_x0000_t65" style="position:absolute;margin-left:264.45pt;margin-top:1.9pt;width:141.2pt;height:77.5pt;z-index:2544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1EA1DADF" w14:textId="77777777" w:rsidR="00E11A64" w:rsidRDefault="00E11A64" w:rsidP="00E11A64">
                            <w:pPr>
                              <w:shd w:val="clear" w:color="auto" w:fill="D9D9D9"/>
                              <w:rPr>
                                <w:bCs/>
                                <w:sz w:val="21"/>
                                <w:szCs w:val="21"/>
                              </w:rPr>
                            </w:pPr>
                            <w:r w:rsidRPr="00E11A6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Preis des Kleiderschranks </w:t>
                            </w:r>
                            <w:r>
                              <w:rPr>
                                <w:bCs/>
                                <w:sz w:val="21"/>
                                <w:szCs w:val="21"/>
                              </w:rPr>
                              <w:t>(inkl. 19 % Mehrwertsteuer)</w:t>
                            </w:r>
                          </w:p>
                          <w:p w14:paraId="046BD12C" w14:textId="77777777" w:rsidR="00E11A64" w:rsidRDefault="00E11A64" w:rsidP="00E11A64">
                            <w:pPr>
                              <w:shd w:val="clear" w:color="auto" w:fill="D9D9D9"/>
                              <w:rPr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186AE4E6" w14:textId="53527D68" w:rsidR="00E11A64" w:rsidRPr="00E11A64" w:rsidRDefault="00E11A64" w:rsidP="00E11A64">
                            <w:pPr>
                              <w:shd w:val="clear" w:color="auto" w:fill="D9D9D9"/>
                              <w:rPr>
                                <w:rFonts w:ascii="Calibri" w:hAnsi="Calibri"/>
                                <w:b/>
                                <w:sz w:val="21"/>
                                <w:szCs w:val="21"/>
                              </w:rPr>
                            </w:pPr>
                            <w:r w:rsidRPr="00E11A64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714 €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3D7F" w:rsidRPr="00903D7F">
              <w:t>Zeichne zu</w:t>
            </w:r>
            <w:r w:rsidR="004C44AC">
              <w:t xml:space="preserve"> dem Angebot </w:t>
            </w:r>
            <w:r w:rsidR="00903D7F" w:rsidRPr="00903D7F">
              <w:t xml:space="preserve">einen Prozentstreifen </w:t>
            </w:r>
            <w:r w:rsidR="00E11A64">
              <w:br/>
            </w:r>
            <w:r w:rsidR="00903D7F" w:rsidRPr="00903D7F">
              <w:t xml:space="preserve">wie Tara in </w:t>
            </w:r>
            <w:r w:rsidR="00903D7F" w:rsidRPr="00F744FA">
              <w:rPr>
                <w:b/>
                <w:color w:val="327A86"/>
              </w:rPr>
              <w:t>a)</w:t>
            </w:r>
            <w:r w:rsidR="00E11A64">
              <w:t xml:space="preserve">. </w:t>
            </w:r>
            <w:r w:rsidR="00903D7F" w:rsidRPr="00903D7F">
              <w:t xml:space="preserve"> </w:t>
            </w:r>
            <w:r w:rsidR="00E11A64">
              <w:t>Man soll daran ablesen können</w:t>
            </w:r>
          </w:p>
          <w:p w14:paraId="1ED740EE" w14:textId="0CA93CA7" w:rsidR="00E11A64" w:rsidRDefault="00E11A64" w:rsidP="00E11A64">
            <w:pPr>
              <w:pStyle w:val="Listenabsatz"/>
            </w:pPr>
            <w:r>
              <w:t>wie teuer der Schrank brutto ist (d.h. mit Mwst.)</w:t>
            </w:r>
          </w:p>
          <w:p w14:paraId="462E9967" w14:textId="77777777" w:rsidR="00E11A64" w:rsidRDefault="00E11A64" w:rsidP="00E11A64">
            <w:pPr>
              <w:pStyle w:val="Listenabsatz"/>
            </w:pPr>
            <w:r>
              <w:t>wie teuer er netto ist (d.h. ohne Mwst.)</w:t>
            </w:r>
          </w:p>
          <w:p w14:paraId="66965427" w14:textId="5AF4B311" w:rsidR="00903D7F" w:rsidRPr="00903D7F" w:rsidRDefault="00903D7F" w:rsidP="00E11A64">
            <w:pPr>
              <w:pStyle w:val="Listenabsatz"/>
            </w:pPr>
            <w:r w:rsidRPr="00903D7F">
              <w:t>wie hoch die Mehrwertsteuer ist (in €).</w:t>
            </w:r>
          </w:p>
        </w:tc>
      </w:tr>
      <w:tr w:rsidR="00903D7F" w:rsidRPr="00903D7F" w14:paraId="10433B9D" w14:textId="77777777" w:rsidTr="000C254B">
        <w:trPr>
          <w:trHeight w:val="1140"/>
        </w:trPr>
        <w:tc>
          <w:tcPr>
            <w:tcW w:w="737" w:type="dxa"/>
          </w:tcPr>
          <w:p w14:paraId="4A98EF5B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68234661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c)</w:t>
            </w:r>
          </w:p>
        </w:tc>
        <w:tc>
          <w:tcPr>
            <w:tcW w:w="8108" w:type="dxa"/>
          </w:tcPr>
          <w:p w14:paraId="686FCB05" w14:textId="77777777" w:rsidR="00E11A64" w:rsidRDefault="00903D7F" w:rsidP="001826A1">
            <w:r w:rsidRPr="00903D7F">
              <w:t xml:space="preserve">Im Großhandel sind die Preise der Waren ohne Mehrwertsteuer ausgezeichnet. </w:t>
            </w:r>
          </w:p>
          <w:p w14:paraId="2C4FECA7" w14:textId="24BC575A" w:rsidR="00903D7F" w:rsidRPr="00903D7F" w:rsidRDefault="00903D7F" w:rsidP="001826A1">
            <w:r w:rsidRPr="00903D7F">
              <w:t xml:space="preserve">Taras Vater sieht einen Fernseher für 350 €. </w:t>
            </w:r>
          </w:p>
          <w:p w14:paraId="11368E59" w14:textId="77777777" w:rsidR="00903D7F" w:rsidRPr="00903D7F" w:rsidRDefault="00903D7F" w:rsidP="00214B41">
            <w:pPr>
              <w:pStyle w:val="Listenabsatz"/>
            </w:pPr>
            <w:r w:rsidRPr="00903D7F">
              <w:t xml:space="preserve">Wie teuer ist der Fernseher einschließlich 19 % Mehrwertsteuer? </w:t>
            </w:r>
          </w:p>
          <w:p w14:paraId="74FFB157" w14:textId="6C160B4C" w:rsidR="00903D7F" w:rsidRPr="00903D7F" w:rsidRDefault="00903D7F" w:rsidP="00E11A64">
            <w:pPr>
              <w:pStyle w:val="Listenabsatz"/>
            </w:pPr>
            <w:r w:rsidRPr="00903D7F">
              <w:t>Berechne mit Prozentstreifen</w:t>
            </w:r>
            <w:r w:rsidR="00E11A64">
              <w:t xml:space="preserve"> und erkläre mit den Begriffen von oben.</w:t>
            </w:r>
          </w:p>
        </w:tc>
      </w:tr>
      <w:tr w:rsidR="00903D7F" w:rsidRPr="00903D7F" w14:paraId="428A13C0" w14:textId="77777777" w:rsidTr="000C254B">
        <w:tc>
          <w:tcPr>
            <w:tcW w:w="737" w:type="dxa"/>
          </w:tcPr>
          <w:p w14:paraId="7E52A3D0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397" w:type="dxa"/>
          </w:tcPr>
          <w:p w14:paraId="43636217" w14:textId="77777777" w:rsidR="00903D7F" w:rsidRPr="00903D7F" w:rsidRDefault="00903D7F" w:rsidP="00903D7F"/>
        </w:tc>
        <w:tc>
          <w:tcPr>
            <w:tcW w:w="8108" w:type="dxa"/>
          </w:tcPr>
          <w:p w14:paraId="56B6EC0A" w14:textId="77777777" w:rsidR="00903D7F" w:rsidRPr="00903D7F" w:rsidRDefault="00903D7F" w:rsidP="00903D7F"/>
        </w:tc>
      </w:tr>
      <w:tr w:rsidR="00903D7F" w:rsidRPr="00903D7F" w14:paraId="2F04BCD5" w14:textId="77777777" w:rsidTr="000C254B">
        <w:trPr>
          <w:trHeight w:val="838"/>
        </w:trPr>
        <w:tc>
          <w:tcPr>
            <w:tcW w:w="737" w:type="dxa"/>
          </w:tcPr>
          <w:p w14:paraId="4624779A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000D3A66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d)</w:t>
            </w:r>
          </w:p>
        </w:tc>
        <w:tc>
          <w:tcPr>
            <w:tcW w:w="8108" w:type="dxa"/>
          </w:tcPr>
          <w:p w14:paraId="1685FA4D" w14:textId="77777777" w:rsidR="00903D7F" w:rsidRPr="00903D7F" w:rsidRDefault="00903D7F" w:rsidP="001826A1">
            <w:r w:rsidRPr="00903D7F">
              <w:t>Die Rechnung für eine Autoreparatur beträgt einschließlich 19 % Mehrwertsteuer 952 €.</w:t>
            </w:r>
          </w:p>
          <w:p w14:paraId="2CE02C00" w14:textId="77777777" w:rsidR="00903D7F" w:rsidRPr="00903D7F" w:rsidRDefault="00903D7F" w:rsidP="00214B41">
            <w:pPr>
              <w:pStyle w:val="Listenabsatz"/>
            </w:pPr>
            <w:r w:rsidRPr="00903D7F">
              <w:t xml:space="preserve">Wie hoch war der Rechnungsbetrag ohne Mehrwertsteuer? </w:t>
            </w:r>
          </w:p>
        </w:tc>
      </w:tr>
      <w:tr w:rsidR="00903D7F" w:rsidRPr="00903D7F" w14:paraId="34390A11" w14:textId="77777777" w:rsidTr="000C254B">
        <w:trPr>
          <w:trHeight w:val="1476"/>
        </w:trPr>
        <w:tc>
          <w:tcPr>
            <w:tcW w:w="737" w:type="dxa"/>
          </w:tcPr>
          <w:p w14:paraId="63CD0DF5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4C9D58A4" w14:textId="77777777" w:rsidR="00903D7F" w:rsidRPr="00903D7F" w:rsidRDefault="00903D7F" w:rsidP="00903D7F">
            <w:pPr>
              <w:pStyle w:val="berschrift3"/>
            </w:pPr>
            <w:r w:rsidRPr="00903D7F">
              <w:t>e)</w:t>
            </w:r>
          </w:p>
        </w:tc>
        <w:tc>
          <w:tcPr>
            <w:tcW w:w="8108" w:type="dxa"/>
          </w:tcPr>
          <w:p w14:paraId="4B5E6BA3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  <w:r w:rsidRPr="00903D7F">
              <w:t xml:space="preserve">Sarahs Mutter kauft sich einen Laptop zum Bruttopreis von 476 €. </w:t>
            </w:r>
          </w:p>
          <w:p w14:paraId="005420D0" w14:textId="77777777" w:rsidR="00903D7F" w:rsidRPr="00903D7F" w:rsidRDefault="00903D7F" w:rsidP="00214B41">
            <w:pPr>
              <w:pStyle w:val="Listenabsatz"/>
            </w:pPr>
            <w:r w:rsidRPr="00903D7F">
              <w:t xml:space="preserve">Wie viel kostet der Laptop netto? Achte darauf, was die 100 % sind. </w:t>
            </w:r>
          </w:p>
          <w:p w14:paraId="367B81D0" w14:textId="246F09A9" w:rsidR="00903D7F" w:rsidRPr="00903D7F" w:rsidRDefault="00903D7F" w:rsidP="00214B41">
            <w:pPr>
              <w:pStyle w:val="Listenabsatz"/>
            </w:pPr>
            <w:r w:rsidRPr="00903D7F">
              <w:t xml:space="preserve">Formuliere auch eine Aufgabe, bei der der Nettopreis gegeben </w:t>
            </w:r>
            <w:r w:rsidR="00DB347F">
              <w:br/>
            </w:r>
            <w:r w:rsidRPr="00903D7F">
              <w:t xml:space="preserve">und der Bruttopreis gesucht ist. </w:t>
            </w:r>
          </w:p>
          <w:p w14:paraId="3B2FCF86" w14:textId="77777777" w:rsidR="00903D7F" w:rsidRPr="00903D7F" w:rsidRDefault="00903D7F" w:rsidP="00214B41">
            <w:pPr>
              <w:pStyle w:val="Listenabsatz"/>
            </w:pPr>
            <w:r w:rsidRPr="00903D7F">
              <w:t>Erstelle Prozentstreifen und vergleiche sie.</w:t>
            </w:r>
          </w:p>
        </w:tc>
      </w:tr>
    </w:tbl>
    <w:p w14:paraId="0B440579" w14:textId="77777777" w:rsidR="00903D7F" w:rsidRPr="00903D7F" w:rsidRDefault="00903D7F" w:rsidP="00903D7F">
      <w:r w:rsidRPr="00903D7F">
        <w:br w:type="page"/>
      </w:r>
    </w:p>
    <w:tbl>
      <w:tblPr>
        <w:tblW w:w="9227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"/>
        <w:gridCol w:w="8079"/>
        <w:gridCol w:w="7"/>
      </w:tblGrid>
      <w:tr w:rsidR="00903D7F" w:rsidRPr="00903D7F" w14:paraId="333BDB6B" w14:textId="77777777" w:rsidTr="000C254B">
        <w:trPr>
          <w:trHeight w:val="573"/>
        </w:trPr>
        <w:tc>
          <w:tcPr>
            <w:tcW w:w="737" w:type="dxa"/>
          </w:tcPr>
          <w:p w14:paraId="4B929786" w14:textId="77777777" w:rsidR="00903D7F" w:rsidRPr="00903D7F" w:rsidRDefault="00903D7F" w:rsidP="000C254B">
            <w:pPr>
              <w:pStyle w:val="berschrift3"/>
              <w:spacing w:before="240" w:after="120"/>
              <w:rPr>
                <w:noProof/>
                <w:color w:val="auto"/>
              </w:rPr>
            </w:pPr>
            <w:r w:rsidRPr="00903D7F">
              <w:lastRenderedPageBreak/>
              <w:t>8.2*</w:t>
            </w:r>
          </w:p>
        </w:tc>
        <w:tc>
          <w:tcPr>
            <w:tcW w:w="8490" w:type="dxa"/>
            <w:gridSpan w:val="4"/>
          </w:tcPr>
          <w:p w14:paraId="0FEDDCCA" w14:textId="461EB042" w:rsidR="00903D7F" w:rsidRPr="00903D7F" w:rsidRDefault="00903D7F" w:rsidP="000C254B">
            <w:pPr>
              <w:pStyle w:val="berschrift3"/>
              <w:spacing w:before="240" w:after="120"/>
              <w:rPr>
                <w:noProof/>
              </w:rPr>
            </w:pPr>
            <w:r w:rsidRPr="00903D7F">
              <w:t>Noch mehr Preise mit und ohne Mehrwertsteuer</w:t>
            </w:r>
          </w:p>
        </w:tc>
      </w:tr>
      <w:tr w:rsidR="00903D7F" w:rsidRPr="00903D7F" w14:paraId="77AFAF72" w14:textId="77777777" w:rsidTr="000C254B">
        <w:trPr>
          <w:gridAfter w:val="1"/>
          <w:wAfter w:w="7" w:type="dxa"/>
          <w:trHeight w:val="3517"/>
        </w:trPr>
        <w:tc>
          <w:tcPr>
            <w:tcW w:w="737" w:type="dxa"/>
          </w:tcPr>
          <w:p w14:paraId="1A5D6DE4" w14:textId="77777777" w:rsidR="00903D7F" w:rsidRPr="00903D7F" w:rsidRDefault="00903D7F" w:rsidP="001826A1">
            <w:pPr>
              <w:keepNext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58144" behindDoc="0" locked="0" layoutInCell="1" allowOverlap="1" wp14:anchorId="0D4C2C56" wp14:editId="701C4C0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992937608" name="Grafik 992937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D4D8B63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086" w:type="dxa"/>
            <w:gridSpan w:val="2"/>
          </w:tcPr>
          <w:p w14:paraId="72E91A58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Formuliere zu allen Aussagen eine passende Frage. Beantworte die Fragen.                 </w:t>
            </w:r>
          </w:p>
          <w:p w14:paraId="73A4A9D0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  <w:r w:rsidRPr="00903D7F">
              <w:t>Tipp: Nutze dazu Prozentstreifen.</w:t>
            </w:r>
          </w:p>
          <w:p w14:paraId="0F13768B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</w:p>
          <w:tbl>
            <w:tblPr>
              <w:tblStyle w:val="Tabellenraster1"/>
              <w:tblW w:w="78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3"/>
              <w:gridCol w:w="3914"/>
            </w:tblGrid>
            <w:tr w:rsidR="00903D7F" w:rsidRPr="00903D7F" w14:paraId="5824F259" w14:textId="77777777" w:rsidTr="001826A1">
              <w:trPr>
                <w:trHeight w:val="1322"/>
              </w:trPr>
              <w:tc>
                <w:tcPr>
                  <w:tcW w:w="3913" w:type="dxa"/>
                </w:tcPr>
                <w:p w14:paraId="78B76E36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1520" behindDoc="0" locked="0" layoutInCell="1" allowOverlap="1" wp14:anchorId="42F977E2" wp14:editId="0317C739">
                            <wp:simplePos x="0" y="0"/>
                            <wp:positionH relativeFrom="column">
                              <wp:posOffset>-49579</wp:posOffset>
                            </wp:positionH>
                            <wp:positionV relativeFrom="paragraph">
                              <wp:posOffset>6498</wp:posOffset>
                            </wp:positionV>
                            <wp:extent cx="2148205" cy="644378"/>
                            <wp:effectExtent l="0" t="0" r="0" b="3810"/>
                            <wp:wrapNone/>
                            <wp:docPr id="24252" name="Rechteck 242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48205" cy="644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82BB00A" w14:textId="77777777" w:rsidR="00903D7F" w:rsidRPr="00B17808" w:rsidRDefault="00903D7F" w:rsidP="00903D7F">
                                        <w:r w:rsidRPr="00B17808">
                                          <w:t xml:space="preserve">(1) Ein PC-Spiel (Mehrwertsteuersatz von 19 %) kostet ohne Mehrwertsteuer 20 €.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2F977E2" id="Rechteck 24252" o:spid="_x0000_s1348" style="position:absolute;margin-left:-3.9pt;margin-top:.5pt;width:169.15pt;height:50.75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" fillcolor="#f2f2f2 [3052]" stroked="f">
                            <v:textbox inset="2mm,0,0,0">
                              <w:txbxContent>
                                <w:p w14:paraId="182BB00A" w14:textId="77777777" w:rsidR="00903D7F" w:rsidRPr="00B17808" w:rsidRDefault="00903D7F" w:rsidP="00903D7F">
                                  <w:r w:rsidRPr="00B17808">
                                    <w:t xml:space="preserve">(1) Ein PC-Spiel (Mehrwertsteuersatz von 19 %) kostet ohne Mehrwertsteuer 20 €.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300C04E8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2544" behindDoc="0" locked="0" layoutInCell="1" allowOverlap="1" wp14:anchorId="7723ACAD" wp14:editId="42428031">
                            <wp:simplePos x="0" y="0"/>
                            <wp:positionH relativeFrom="column">
                              <wp:posOffset>-60960</wp:posOffset>
                            </wp:positionH>
                            <wp:positionV relativeFrom="paragraph">
                              <wp:posOffset>8255</wp:posOffset>
                            </wp:positionV>
                            <wp:extent cx="2139315" cy="653415"/>
                            <wp:effectExtent l="0" t="0" r="0" b="0"/>
                            <wp:wrapNone/>
                            <wp:docPr id="24251" name="Rechteck 242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39315" cy="6534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F0D29ED" w14:textId="77777777" w:rsidR="00903D7F" w:rsidRPr="00B17808" w:rsidRDefault="00903D7F" w:rsidP="00903D7F">
                                        <w:r w:rsidRPr="00B17808">
                                          <w:t>(2) Die Höhe der Mehrwertsteuer (Mehrwertsteuersatz von 19 %) beträgt bei einem Laptop 57 €.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23ACAD" id="Rechteck 24251" o:spid="_x0000_s1349" style="position:absolute;margin-left:-4.8pt;margin-top:.65pt;width:168.45pt;height:51.45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" fillcolor="#f2f2f2 [3052]" stroked="f">
                            <v:textbox inset="2mm,0,0,0">
                              <w:txbxContent>
                                <w:p w14:paraId="5F0D29ED" w14:textId="77777777" w:rsidR="00903D7F" w:rsidRPr="00B17808" w:rsidRDefault="00903D7F" w:rsidP="00903D7F">
                                  <w:r w:rsidRPr="00B17808">
                                    <w:t>(2) Die Höhe der Mehrwertsteuer (Mehrwertsteuersatz von 19 %) beträgt bei einem Laptop 57 €.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7236F83B" w14:textId="77777777" w:rsidTr="001826A1">
              <w:trPr>
                <w:trHeight w:val="1015"/>
              </w:trPr>
              <w:tc>
                <w:tcPr>
                  <w:tcW w:w="3913" w:type="dxa"/>
                </w:tcPr>
                <w:p w14:paraId="1C7237C5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3568" behindDoc="0" locked="0" layoutInCell="1" allowOverlap="1" wp14:anchorId="71E685EB" wp14:editId="0C3CB145">
                            <wp:simplePos x="0" y="0"/>
                            <wp:positionH relativeFrom="column">
                              <wp:posOffset>-58371</wp:posOffset>
                            </wp:positionH>
                            <wp:positionV relativeFrom="paragraph">
                              <wp:posOffset>2296</wp:posOffset>
                            </wp:positionV>
                            <wp:extent cx="2122805" cy="609209"/>
                            <wp:effectExtent l="0" t="0" r="0" b="635"/>
                            <wp:wrapNone/>
                            <wp:docPr id="24249" name="Rechteck 242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22805" cy="6092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70E4F14" w14:textId="77777777" w:rsidR="00903D7F" w:rsidRPr="00B17808" w:rsidRDefault="00903D7F" w:rsidP="00903D7F">
                                        <w:r w:rsidRPr="00B17808">
                                          <w:t>(3) Eine Fotokamera kostet einschließlich Mehrwertsteuer (von 19 %) 238 €.</w:t>
                                        </w:r>
                                      </w:p>
                                      <w:p w14:paraId="1AFC6DE9" w14:textId="77777777" w:rsidR="00903D7F" w:rsidRPr="00B17808" w:rsidRDefault="00903D7F" w:rsidP="00903D7F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1E685EB" id="Rechteck 24249" o:spid="_x0000_s1350" style="position:absolute;margin-left:-4.6pt;margin-top:.2pt;width:167.15pt;height:47.95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" fillcolor="#f2f2f2 [3052]" stroked="f">
                            <v:textbox inset="2mm,0,0,0">
                              <w:txbxContent>
                                <w:p w14:paraId="170E4F14" w14:textId="77777777" w:rsidR="00903D7F" w:rsidRPr="00B17808" w:rsidRDefault="00903D7F" w:rsidP="00903D7F">
                                  <w:r w:rsidRPr="00B17808">
                                    <w:t>(3) Eine Fotokamera kostet einschließlich Mehrwertsteuer (von 19 %) 238 €.</w:t>
                                  </w:r>
                                </w:p>
                                <w:p w14:paraId="1AFC6DE9" w14:textId="77777777" w:rsidR="00903D7F" w:rsidRPr="00B17808" w:rsidRDefault="00903D7F" w:rsidP="00903D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4592" behindDoc="0" locked="0" layoutInCell="1" allowOverlap="1" wp14:anchorId="7BDDEE22" wp14:editId="0F6969E7">
                            <wp:simplePos x="0" y="0"/>
                            <wp:positionH relativeFrom="column">
                              <wp:posOffset>2421060</wp:posOffset>
                            </wp:positionH>
                            <wp:positionV relativeFrom="paragraph">
                              <wp:posOffset>11088</wp:posOffset>
                            </wp:positionV>
                            <wp:extent cx="2150745" cy="600417"/>
                            <wp:effectExtent l="0" t="0" r="0" b="0"/>
                            <wp:wrapNone/>
                            <wp:docPr id="24250" name="Rechteck 24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50745" cy="6004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1114D99" w14:textId="77777777" w:rsidR="00903D7F" w:rsidRPr="00B17808" w:rsidRDefault="00903D7F" w:rsidP="00903D7F">
                                        <w:r w:rsidRPr="00B17808">
                                          <w:t>(4) Eine Tüte Chips kostet ohne Mehrwertsteuer (Mehrwertsteuersatz von 7 %) 2 €.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BDDEE22" id="Rechteck 24250" o:spid="_x0000_s1351" style="position:absolute;margin-left:190.65pt;margin-top:.85pt;width:169.35pt;height:47.3pt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" fillcolor="#f2f2f2 [3052]" stroked="f">
                            <v:textbox inset="2mm,0,0,0">
                              <w:txbxContent>
                                <w:p w14:paraId="61114D99" w14:textId="77777777" w:rsidR="00903D7F" w:rsidRPr="00B17808" w:rsidRDefault="00903D7F" w:rsidP="00903D7F">
                                  <w:r w:rsidRPr="00B17808">
                                    <w:t>(4) Eine Tüte Chips kostet ohne Mehrwertsteuer (Mehrwertsteuersatz von 7 %) 2 €.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64D24892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41DDDE8D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</w:p>
        </w:tc>
      </w:tr>
      <w:tr w:rsidR="00903D7F" w:rsidRPr="00903D7F" w14:paraId="41CE0508" w14:textId="77777777" w:rsidTr="000C254B">
        <w:trPr>
          <w:gridAfter w:val="1"/>
          <w:wAfter w:w="7" w:type="dxa"/>
          <w:trHeight w:val="1782"/>
        </w:trPr>
        <w:tc>
          <w:tcPr>
            <w:tcW w:w="737" w:type="dxa"/>
          </w:tcPr>
          <w:p w14:paraId="29EA9BA8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28623D72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b)</w:t>
            </w:r>
          </w:p>
        </w:tc>
        <w:tc>
          <w:tcPr>
            <w:tcW w:w="8086" w:type="dxa"/>
            <w:gridSpan w:val="2"/>
          </w:tcPr>
          <w:p w14:paraId="2325C39C" w14:textId="225CB443" w:rsidR="00903D7F" w:rsidRPr="00903D7F" w:rsidRDefault="00550BD5" w:rsidP="001826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94688" behindDoc="0" locked="0" layoutInCell="1" allowOverlap="1" wp14:anchorId="05C5EFD6" wp14:editId="09FB73A1">
                      <wp:simplePos x="0" y="0"/>
                      <wp:positionH relativeFrom="column">
                        <wp:posOffset>2240691</wp:posOffset>
                      </wp:positionH>
                      <wp:positionV relativeFrom="paragraph">
                        <wp:posOffset>29982</wp:posOffset>
                      </wp:positionV>
                      <wp:extent cx="2856230" cy="835025"/>
                      <wp:effectExtent l="0" t="0" r="1270" b="0"/>
                      <wp:wrapSquare wrapText="bothSides"/>
                      <wp:docPr id="23454" name="Textfeld 23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6230" cy="83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3326A0" w14:textId="77777777" w:rsidR="00550BD5" w:rsidRPr="003C1028" w:rsidRDefault="00550BD5" w:rsidP="00B801B7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</w:rPr>
                                    <w:t>Wir geben 19 % Rabatt auf den Bruttopreis auf alle Kopfhörer. Damit zahlen Sie quasi keine Mehrwertsteuer!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C5EFD6" id="Textfeld 23454" o:spid="_x0000_s1352" type="#_x0000_t202" style="position:absolute;margin-left:176.45pt;margin-top:2.35pt;width:224.9pt;height:65.75pt;z-index:25419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" fillcolor="#f2f2f2 [3052]" stroked="f">
                      <v:textbox style="mso-fit-shape-to-text:t">
                        <w:txbxContent>
                          <w:p w14:paraId="1F3326A0" w14:textId="77777777" w:rsidR="00550BD5" w:rsidRPr="003C1028" w:rsidRDefault="00550BD5" w:rsidP="00B801B7">
                            <w:pPr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Wir geben 19 % Rabatt auf den Bruttopreis auf alle Kopfhörer. Damit zahlen Sie quasi keine Mehrwertsteuer!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03D7F" w:rsidRPr="00903D7F">
              <w:t>Nimm zu dem Plakat schriftlich Stellung.</w:t>
            </w:r>
            <w:r w:rsidR="00E03CA4">
              <w:t xml:space="preserve"> </w:t>
            </w:r>
            <w:r w:rsidR="00903D7F" w:rsidRPr="00903D7F">
              <w:t>Nutze dazu ein Beispiel und Prozentstreifen.</w:t>
            </w:r>
          </w:p>
          <w:p w14:paraId="7ACDFEDA" w14:textId="77777777" w:rsidR="00903D7F" w:rsidRPr="00903D7F" w:rsidRDefault="00903D7F" w:rsidP="001826A1"/>
          <w:p w14:paraId="4BB6E077" w14:textId="77777777" w:rsidR="00903D7F" w:rsidRPr="00903D7F" w:rsidRDefault="00903D7F" w:rsidP="001826A1">
            <w:pPr>
              <w:rPr>
                <w:rFonts w:ascii="Comic Sans MS" w:hAnsi="Comic Sans MS"/>
              </w:rPr>
            </w:pPr>
          </w:p>
        </w:tc>
      </w:tr>
      <w:tr w:rsidR="00903D7F" w:rsidRPr="00903D7F" w14:paraId="64AE1EF2" w14:textId="77777777" w:rsidTr="000C254B">
        <w:tc>
          <w:tcPr>
            <w:tcW w:w="737" w:type="dxa"/>
          </w:tcPr>
          <w:p w14:paraId="17A3C88B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04" w:type="dxa"/>
            <w:gridSpan w:val="2"/>
          </w:tcPr>
          <w:p w14:paraId="01513EA9" w14:textId="77777777" w:rsidR="00903D7F" w:rsidRPr="00903D7F" w:rsidRDefault="00903D7F" w:rsidP="001826A1">
            <w:pPr>
              <w:rPr>
                <w:b/>
                <w:color w:val="808080"/>
              </w:rPr>
            </w:pPr>
          </w:p>
        </w:tc>
        <w:tc>
          <w:tcPr>
            <w:tcW w:w="8086" w:type="dxa"/>
            <w:gridSpan w:val="2"/>
          </w:tcPr>
          <w:p w14:paraId="24DD9BC8" w14:textId="77777777" w:rsidR="00903D7F" w:rsidRPr="00903D7F" w:rsidRDefault="00903D7F" w:rsidP="001826A1">
            <w:pPr>
              <w:rPr>
                <w:noProof/>
              </w:rPr>
            </w:pPr>
          </w:p>
        </w:tc>
      </w:tr>
      <w:tr w:rsidR="00903D7F" w:rsidRPr="00903D7F" w14:paraId="496071E8" w14:textId="77777777" w:rsidTr="000C254B">
        <w:tc>
          <w:tcPr>
            <w:tcW w:w="737" w:type="dxa"/>
          </w:tcPr>
          <w:p w14:paraId="06E626B6" w14:textId="77777777" w:rsidR="00903D7F" w:rsidRPr="00903D7F" w:rsidRDefault="00903D7F" w:rsidP="000C254B">
            <w:pPr>
              <w:pStyle w:val="berschrift3"/>
              <w:spacing w:after="120"/>
              <w:rPr>
                <w:noProof/>
                <w:color w:val="auto"/>
              </w:rPr>
            </w:pPr>
            <w:r w:rsidRPr="00903D7F">
              <w:t>8.3*</w:t>
            </w:r>
          </w:p>
        </w:tc>
        <w:tc>
          <w:tcPr>
            <w:tcW w:w="8490" w:type="dxa"/>
            <w:gridSpan w:val="4"/>
          </w:tcPr>
          <w:p w14:paraId="16836257" w14:textId="597C3179" w:rsidR="00903D7F" w:rsidRPr="00903D7F" w:rsidRDefault="00903D7F" w:rsidP="000C254B">
            <w:pPr>
              <w:pStyle w:val="berschrift3"/>
              <w:spacing w:after="120"/>
            </w:pPr>
            <w:r w:rsidRPr="00903D7F">
              <w:t>Prozentuale Veränderungen I</w:t>
            </w:r>
          </w:p>
        </w:tc>
      </w:tr>
      <w:tr w:rsidR="00621DFD" w:rsidRPr="00903D7F" w14:paraId="5D046AB9" w14:textId="77777777" w:rsidTr="000C254B">
        <w:trPr>
          <w:trHeight w:val="2853"/>
        </w:trPr>
        <w:tc>
          <w:tcPr>
            <w:tcW w:w="737" w:type="dxa"/>
          </w:tcPr>
          <w:p w14:paraId="13FEA401" w14:textId="77777777" w:rsidR="00621DFD" w:rsidRPr="00903D7F" w:rsidRDefault="00621DFD" w:rsidP="001826A1">
            <w:pPr>
              <w:keepNext/>
              <w:rPr>
                <w:noProof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4525440" behindDoc="0" locked="0" layoutInCell="1" allowOverlap="1" wp14:anchorId="7EF3F38A" wp14:editId="3A71CD3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15214272" name="Grafik 61521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0" w:type="dxa"/>
            <w:gridSpan w:val="4"/>
          </w:tcPr>
          <w:p w14:paraId="0B225477" w14:textId="77777777" w:rsidR="00621DFD" w:rsidRPr="00903D7F" w:rsidRDefault="00621DFD" w:rsidP="001826A1">
            <w:r w:rsidRPr="00903D7F">
              <w:t xml:space="preserve">In der Klasse von Emily </w:t>
            </w:r>
            <w:r>
              <w:t xml:space="preserve">und Kenan </w:t>
            </w:r>
            <w:r w:rsidRPr="00903D7F">
              <w:t>messen die Lernenden einmal im Jahr ihre Körpergrößen. Sie stellen sich gegenseitig Aufgaben zu den Messergebnissen.</w:t>
            </w:r>
          </w:p>
          <w:p w14:paraId="406FC187" w14:textId="2BC7D706" w:rsidR="00621DFD" w:rsidRPr="00903D7F" w:rsidRDefault="00621DFD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Beantworte die folgenden Fragen. Nutze dazu zwei Prozentstreifen. </w:t>
            </w:r>
          </w:p>
          <w:p w14:paraId="52577E38" w14:textId="6349921C" w:rsidR="00621DFD" w:rsidRPr="00903D7F" w:rsidRDefault="00621DFD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Vergleicht eure Bilder und Rechenwege. </w:t>
            </w:r>
          </w:p>
          <w:p w14:paraId="01921A37" w14:textId="24529B7F" w:rsidR="00621DFD" w:rsidRPr="00903D7F" w:rsidRDefault="00E03CA4" w:rsidP="001826A1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526464" behindDoc="0" locked="0" layoutInCell="1" allowOverlap="1" wp14:anchorId="2DB777F8" wp14:editId="616D5564">
                      <wp:simplePos x="0" y="0"/>
                      <wp:positionH relativeFrom="column">
                        <wp:posOffset>4467967</wp:posOffset>
                      </wp:positionH>
                      <wp:positionV relativeFrom="paragraph">
                        <wp:posOffset>122555</wp:posOffset>
                      </wp:positionV>
                      <wp:extent cx="492918" cy="750570"/>
                      <wp:effectExtent l="0" t="0" r="2540" b="0"/>
                      <wp:wrapNone/>
                      <wp:docPr id="39521899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317604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570933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873C8C" w14:textId="77777777" w:rsidR="00621DFD" w:rsidRPr="00160B38" w:rsidRDefault="00621DFD" w:rsidP="00550BD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DB777F8" id="_x0000_s1353" style="position:absolute;margin-left:351.8pt;margin-top:9.65pt;width:38.8pt;height:59.1pt;z-index:254526464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">
                      <v:shape id="Grafik 5" o:spid="_x0000_s135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">
                        <v:imagedata r:id="rId40" o:title="" chromakey="white"/>
                      </v:shape>
                      <v:shape id="Textfeld 12" o:spid="_x0000_s135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873C8C" w14:textId="77777777" w:rsidR="00621DFD" w:rsidRPr="00160B38" w:rsidRDefault="00621DFD" w:rsidP="00550BD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24416" behindDoc="0" locked="0" layoutInCell="1" allowOverlap="1" wp14:anchorId="3C50804F" wp14:editId="0F6DF49A">
                      <wp:simplePos x="0" y="0"/>
                      <wp:positionH relativeFrom="column">
                        <wp:posOffset>2659520</wp:posOffset>
                      </wp:positionH>
                      <wp:positionV relativeFrom="paragraph">
                        <wp:posOffset>118399</wp:posOffset>
                      </wp:positionV>
                      <wp:extent cx="1412875" cy="925830"/>
                      <wp:effectExtent l="0" t="0" r="320675" b="26670"/>
                      <wp:wrapNone/>
                      <wp:docPr id="2863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2875" cy="925830"/>
                              </a:xfrm>
                              <a:prstGeom prst="wedgeRoundRectCallout">
                                <a:avLst>
                                  <a:gd name="adj1" fmla="val 69636"/>
                                  <a:gd name="adj2" fmla="val -19824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6F0A93" w14:textId="77777777" w:rsidR="00621DFD" w:rsidRPr="00C37A2F" w:rsidRDefault="00621DFD" w:rsidP="00EA01F5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37A2F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 warst vor einem Jahr 160 cm groß. Jetzt sind es 168 cm. Um wie viel Prozent bist du gewachsen?</w:t>
                                  </w:r>
                                </w:p>
                                <w:p w14:paraId="7AF59286" w14:textId="77777777" w:rsidR="00621DFD" w:rsidRPr="00C37A2F" w:rsidRDefault="00621DFD" w:rsidP="00EA01F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0804F" id="_x0000_s1356" type="#_x0000_t62" style="position:absolute;margin-left:209.4pt;margin-top:9.3pt;width:111.25pt;height:72.9pt;z-index:2545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" adj="25841,6518" filled="f" strokecolor="gray [1629]">
                      <v:textbox>
                        <w:txbxContent>
                          <w:p w14:paraId="6C6F0A93" w14:textId="77777777" w:rsidR="00621DFD" w:rsidRPr="00C37A2F" w:rsidRDefault="00621DFD" w:rsidP="00EA01F5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2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Du warst vor einem Jahr 160 cm groß. Jetzt sind es 168 cm. Um wie viel Prozent bist du gewachsen?</w:t>
                            </w:r>
                          </w:p>
                          <w:p w14:paraId="7AF59286" w14:textId="77777777" w:rsidR="00621DFD" w:rsidRPr="00C37A2F" w:rsidRDefault="00621DFD" w:rsidP="00EA01F5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23392" behindDoc="0" locked="0" layoutInCell="1" allowOverlap="1" wp14:anchorId="651C44C1" wp14:editId="00712390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118110</wp:posOffset>
                      </wp:positionV>
                      <wp:extent cx="1550035" cy="949960"/>
                      <wp:effectExtent l="266700" t="0" r="12065" b="21590"/>
                      <wp:wrapNone/>
                      <wp:docPr id="2863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035" cy="949960"/>
                              </a:xfrm>
                              <a:prstGeom prst="wedgeRoundRectCallout">
                                <a:avLst>
                                  <a:gd name="adj1" fmla="val -65941"/>
                                  <a:gd name="adj2" fmla="val -11942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0318E3" w14:textId="77777777" w:rsidR="00621DFD" w:rsidRPr="00C37A2F" w:rsidRDefault="00621DFD" w:rsidP="00550BD5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37A2F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 warst beim letzten Messen 150 cm groß. Im letzten Jahr bist du um 11 % gewachsen. Wie groß bist du jetzt?</w:t>
                                  </w:r>
                                </w:p>
                                <w:p w14:paraId="23DEA032" w14:textId="77777777" w:rsidR="00621DFD" w:rsidRPr="00C37A2F" w:rsidRDefault="00621DFD" w:rsidP="00550BD5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C44C1" id="_x0000_s1357" type="#_x0000_t62" style="position:absolute;margin-left:73.65pt;margin-top:9.3pt;width:122.05pt;height:74.8pt;z-index:2545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" adj="-3443,8221" filled="f" strokecolor="gray [1629]">
                      <v:textbox>
                        <w:txbxContent>
                          <w:p w14:paraId="3A0318E3" w14:textId="77777777" w:rsidR="00621DFD" w:rsidRPr="00C37A2F" w:rsidRDefault="00621DFD" w:rsidP="00550BD5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2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Du warst beim letzten Messen 150 cm groß. Im letzten Jahr bist du um 11 % gewachsen. Wie groß bist du jetzt?</w:t>
                            </w:r>
                          </w:p>
                          <w:p w14:paraId="23DEA032" w14:textId="77777777" w:rsidR="00621DFD" w:rsidRPr="00C37A2F" w:rsidRDefault="00621DFD" w:rsidP="00550BD5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528512" behindDoc="0" locked="0" layoutInCell="1" allowOverlap="1" wp14:anchorId="343CE773" wp14:editId="4DF23F25">
                      <wp:simplePos x="0" y="0"/>
                      <wp:positionH relativeFrom="column">
                        <wp:posOffset>61323</wp:posOffset>
                      </wp:positionH>
                      <wp:positionV relativeFrom="paragraph">
                        <wp:posOffset>165330</wp:posOffset>
                      </wp:positionV>
                      <wp:extent cx="629920" cy="746760"/>
                      <wp:effectExtent l="0" t="0" r="0" b="15240"/>
                      <wp:wrapNone/>
                      <wp:docPr id="1529156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915662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9156629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EEEA0A" w14:textId="77777777" w:rsidR="00E03CA4" w:rsidRPr="00160B38" w:rsidRDefault="00E03CA4" w:rsidP="00E03CA4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3CE773" id="_x0000_s1358" style="position:absolute;margin-left:4.85pt;margin-top:13pt;width:49.6pt;height:58.8pt;z-index:254528512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">
                      <v:shape id="Grafik 3" o:spid="_x0000_s135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">
                        <v:imagedata r:id="rId110" o:title="" chromakey="white"/>
                      </v:shape>
                      <v:shape id="Textfeld 12" o:spid="_x0000_s136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EEEA0A" w14:textId="77777777" w:rsidR="00E03CA4" w:rsidRPr="00160B38" w:rsidRDefault="00E03CA4" w:rsidP="00E03CA4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03D7F">
              <w:rPr>
                <w:noProof/>
              </w:rPr>
              <w:t xml:space="preserve"> </w:t>
            </w:r>
          </w:p>
        </w:tc>
      </w:tr>
      <w:tr w:rsidR="00903D7F" w:rsidRPr="00903D7F" w14:paraId="61147848" w14:textId="77777777" w:rsidTr="000C254B">
        <w:tc>
          <w:tcPr>
            <w:tcW w:w="737" w:type="dxa"/>
          </w:tcPr>
          <w:p w14:paraId="0D7F24A3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04" w:type="dxa"/>
            <w:gridSpan w:val="2"/>
          </w:tcPr>
          <w:p w14:paraId="61AD2F98" w14:textId="77777777" w:rsidR="00903D7F" w:rsidRPr="00903D7F" w:rsidRDefault="00903D7F" w:rsidP="001826A1">
            <w:pPr>
              <w:rPr>
                <w:b/>
                <w:color w:val="808080"/>
              </w:rPr>
            </w:pPr>
          </w:p>
        </w:tc>
        <w:tc>
          <w:tcPr>
            <w:tcW w:w="8086" w:type="dxa"/>
            <w:gridSpan w:val="2"/>
          </w:tcPr>
          <w:p w14:paraId="4C07C4C4" w14:textId="77777777" w:rsidR="00903D7F" w:rsidRPr="00903D7F" w:rsidRDefault="00903D7F" w:rsidP="001826A1">
            <w:pPr>
              <w:rPr>
                <w:noProof/>
              </w:rPr>
            </w:pPr>
          </w:p>
        </w:tc>
      </w:tr>
      <w:tr w:rsidR="00903D7F" w:rsidRPr="00903D7F" w14:paraId="2AFEF307" w14:textId="77777777" w:rsidTr="000C254B">
        <w:tc>
          <w:tcPr>
            <w:tcW w:w="737" w:type="dxa"/>
          </w:tcPr>
          <w:p w14:paraId="69573D44" w14:textId="77777777" w:rsidR="00903D7F" w:rsidRPr="00903D7F" w:rsidRDefault="00903D7F" w:rsidP="000C254B">
            <w:pPr>
              <w:pStyle w:val="berschrift3"/>
              <w:spacing w:after="120"/>
              <w:rPr>
                <w:noProof/>
                <w:color w:val="auto"/>
              </w:rPr>
            </w:pPr>
            <w:r w:rsidRPr="00903D7F">
              <w:t>8.4*</w:t>
            </w:r>
          </w:p>
        </w:tc>
        <w:tc>
          <w:tcPr>
            <w:tcW w:w="8490" w:type="dxa"/>
            <w:gridSpan w:val="4"/>
          </w:tcPr>
          <w:p w14:paraId="038BF33C" w14:textId="0C82E592" w:rsidR="00903D7F" w:rsidRPr="00903D7F" w:rsidRDefault="00903D7F" w:rsidP="000C254B">
            <w:pPr>
              <w:pStyle w:val="berschrift3"/>
              <w:spacing w:after="120"/>
            </w:pPr>
            <w:r w:rsidRPr="00903D7F">
              <w:t>Prozentuale Veränderungen II</w:t>
            </w:r>
          </w:p>
        </w:tc>
      </w:tr>
      <w:tr w:rsidR="007B2C90" w:rsidRPr="00903D7F" w14:paraId="25239C45" w14:textId="77777777" w:rsidTr="001F4256">
        <w:tc>
          <w:tcPr>
            <w:tcW w:w="737" w:type="dxa"/>
          </w:tcPr>
          <w:p w14:paraId="11BE3028" w14:textId="77777777" w:rsidR="007B2C90" w:rsidRPr="00903D7F" w:rsidRDefault="007B2C90" w:rsidP="001826A1">
            <w:pPr>
              <w:keepNext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4531584" behindDoc="0" locked="0" layoutInCell="1" allowOverlap="1" wp14:anchorId="2C403D73" wp14:editId="2887B9E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</wp:posOffset>
                  </wp:positionV>
                  <wp:extent cx="287640" cy="338400"/>
                  <wp:effectExtent l="0" t="0" r="5080" b="5080"/>
                  <wp:wrapNone/>
                  <wp:docPr id="1035316484" name="Grafik 1035316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0" w:type="dxa"/>
            <w:gridSpan w:val="4"/>
          </w:tcPr>
          <w:p w14:paraId="61F2D6C6" w14:textId="77777777" w:rsidR="007B2C90" w:rsidRPr="00903D7F" w:rsidRDefault="007B2C90" w:rsidP="001826A1">
            <w:r w:rsidRPr="00903D7F">
              <w:t>Berechne jeweils die prozentuale Erhöhung bzw. Verringerung.</w:t>
            </w:r>
          </w:p>
          <w:p w14:paraId="3C264604" w14:textId="77777777" w:rsidR="007B2C90" w:rsidRPr="00903D7F" w:rsidRDefault="007B2C90" w:rsidP="001826A1">
            <w:r w:rsidRPr="00903D7F">
              <w:t xml:space="preserve">Schreibe einen Antwortsatz. Tipp: Nutze dazu Prozentstreifen. </w:t>
            </w:r>
          </w:p>
          <w:p w14:paraId="2358EA5C" w14:textId="77777777" w:rsidR="007B2C90" w:rsidRPr="00903D7F" w:rsidRDefault="007B2C90" w:rsidP="001826A1"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30560" behindDoc="0" locked="0" layoutInCell="1" allowOverlap="1" wp14:anchorId="17CEE5EC" wp14:editId="42AAABA5">
                      <wp:simplePos x="0" y="0"/>
                      <wp:positionH relativeFrom="column">
                        <wp:posOffset>-4858</wp:posOffset>
                      </wp:positionH>
                      <wp:positionV relativeFrom="paragraph">
                        <wp:posOffset>183523</wp:posOffset>
                      </wp:positionV>
                      <wp:extent cx="2243404" cy="433363"/>
                      <wp:effectExtent l="0" t="0" r="5080" b="0"/>
                      <wp:wrapNone/>
                      <wp:docPr id="23856" name="Rechteck 23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3404" cy="4333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EB46EF0" w14:textId="77777777" w:rsidR="007B2C90" w:rsidRPr="00903D7F" w:rsidRDefault="007B2C90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(1) Der Jahresbeitrag für einen Sport-</w:t>
                                  </w:r>
                                  <w:proofErr w:type="spellStart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verein</w:t>
                                  </w:r>
                                  <w:proofErr w:type="spellEnd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 wurde von 36 € auf 40 € erhöht. </w:t>
                                  </w:r>
                                </w:p>
                              </w:txbxContent>
                            </wps:txbx>
                            <wps:bodyPr rot="0" vert="horz" wrap="square" lIns="7200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EE5EC" id="Rechteck 23856" o:spid="_x0000_s1361" style="position:absolute;margin-left:-.4pt;margin-top:14.45pt;width:176.65pt;height:34.1pt;z-index:2545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" fillcolor="#f2f2f2 [3052]" stroked="f">
                      <v:textbox inset="2mm,0,0,0">
                        <w:txbxContent>
                          <w:p w14:paraId="2EB46EF0" w14:textId="77777777" w:rsidR="007B2C90" w:rsidRPr="00903D7F" w:rsidRDefault="007B2C90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(1) Der Jahresbeitrag für einen Sport-</w:t>
                            </w:r>
                            <w:proofErr w:type="spellStart"/>
                            <w:r w:rsidRPr="00903D7F">
                              <w:rPr>
                                <w:sz w:val="20"/>
                                <w:szCs w:val="20"/>
                              </w:rPr>
                              <w:t>verein</w:t>
                            </w:r>
                            <w:proofErr w:type="spellEnd"/>
                            <w:r w:rsidRPr="00903D7F">
                              <w:rPr>
                                <w:sz w:val="20"/>
                                <w:szCs w:val="20"/>
                              </w:rPr>
                              <w:t xml:space="preserve"> wurde von 36 € auf 40 € erhöht.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B2C90" w:rsidRPr="00903D7F" w14:paraId="12D6F396" w14:textId="77777777" w:rsidTr="001F4256">
        <w:tc>
          <w:tcPr>
            <w:tcW w:w="737" w:type="dxa"/>
          </w:tcPr>
          <w:p w14:paraId="622EDC87" w14:textId="77777777" w:rsidR="007B2C90" w:rsidRPr="00903D7F" w:rsidRDefault="007B2C90" w:rsidP="001826A1">
            <w:pPr>
              <w:keepNext/>
              <w:rPr>
                <w:noProof/>
              </w:rPr>
            </w:pPr>
          </w:p>
        </w:tc>
        <w:tc>
          <w:tcPr>
            <w:tcW w:w="8490" w:type="dxa"/>
            <w:gridSpan w:val="4"/>
          </w:tcPr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37"/>
              <w:gridCol w:w="4137"/>
            </w:tblGrid>
            <w:tr w:rsidR="007B2C90" w:rsidRPr="00903D7F" w14:paraId="5353CB42" w14:textId="77777777" w:rsidTr="001826A1">
              <w:trPr>
                <w:trHeight w:val="1262"/>
              </w:trPr>
              <w:tc>
                <w:tcPr>
                  <w:tcW w:w="4137" w:type="dxa"/>
                </w:tcPr>
                <w:p w14:paraId="376F3594" w14:textId="77777777" w:rsidR="007B2C90" w:rsidRPr="00903D7F" w:rsidRDefault="007B2C90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534656" behindDoc="0" locked="0" layoutInCell="1" allowOverlap="1" wp14:anchorId="6B26512E" wp14:editId="0EB6DF85">
                            <wp:simplePos x="0" y="0"/>
                            <wp:positionH relativeFrom="column">
                              <wp:posOffset>-67759</wp:posOffset>
                            </wp:positionH>
                            <wp:positionV relativeFrom="paragraph">
                              <wp:posOffset>670225</wp:posOffset>
                            </wp:positionV>
                            <wp:extent cx="2197968" cy="596900"/>
                            <wp:effectExtent l="0" t="0" r="0" b="0"/>
                            <wp:wrapNone/>
                            <wp:docPr id="23528" name="Rechteck 235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97968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B10BFAF" w14:textId="77777777" w:rsidR="007B2C90" w:rsidRPr="00903D7F" w:rsidRDefault="007B2C90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(3) Im Jahr 2013 hatte ein Gymnasium 950 Schülerinnen und Schüler. </w:t>
                                        </w:r>
                                      </w:p>
                                      <w:p w14:paraId="2C9675E4" w14:textId="77777777" w:rsidR="007B2C90" w:rsidRPr="00903D7F" w:rsidRDefault="007B2C90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Jahr später waren es 988.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B26512E" id="Rechteck 23528" o:spid="_x0000_s1362" style="position:absolute;margin-left:-5.35pt;margin-top:52.75pt;width:173.05pt;height:47pt;z-index:2545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" fillcolor="#f2f2f2 [3052]" stroked="f">
                            <v:textbox inset="2mm,0,0,0">
                              <w:txbxContent>
                                <w:p w14:paraId="5B10BFAF" w14:textId="77777777" w:rsidR="007B2C90" w:rsidRPr="00903D7F" w:rsidRDefault="007B2C90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(3) Im Jahr 2013 hatte ein Gymnasium 950 Schülerinnen und Schüler. </w:t>
                                  </w:r>
                                </w:p>
                                <w:p w14:paraId="2C9675E4" w14:textId="77777777" w:rsidR="007B2C90" w:rsidRPr="00903D7F" w:rsidRDefault="007B2C90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Ein Jahr später waren es 988.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535680" behindDoc="0" locked="0" layoutInCell="1" allowOverlap="1" wp14:anchorId="3ED9931E" wp14:editId="18A9BCC6">
                            <wp:simplePos x="0" y="0"/>
                            <wp:positionH relativeFrom="column">
                              <wp:posOffset>2561849</wp:posOffset>
                            </wp:positionH>
                            <wp:positionV relativeFrom="paragraph">
                              <wp:posOffset>670225</wp:posOffset>
                            </wp:positionV>
                            <wp:extent cx="2442187" cy="596900"/>
                            <wp:effectExtent l="0" t="0" r="0" b="0"/>
                            <wp:wrapNone/>
                            <wp:docPr id="23527" name="Rechteck 235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42187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3357316" w14:textId="77777777" w:rsidR="007B2C90" w:rsidRPr="00903D7F" w:rsidRDefault="007B2C90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(4) Lara wog 70 kg. Sie nahm bei einer Diät 3,5 kg ab.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D9931E" id="Rechteck 23527" o:spid="_x0000_s1363" style="position:absolute;margin-left:201.7pt;margin-top:52.75pt;width:192.3pt;height:47pt;z-index:2545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" fillcolor="#f2f2f2 [3052]" stroked="f">
                            <v:textbox inset="2mm,0,0,0">
                              <w:txbxContent>
                                <w:p w14:paraId="23357316" w14:textId="77777777" w:rsidR="007B2C90" w:rsidRPr="00903D7F" w:rsidRDefault="007B2C90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(4) Lara wog 70 kg. Sie nahm bei einer Diät 3,5 kg ab.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37" w:type="dxa"/>
                </w:tcPr>
                <w:p w14:paraId="40673B1E" w14:textId="77777777" w:rsidR="007B2C90" w:rsidRPr="00903D7F" w:rsidRDefault="007B2C90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533632" behindDoc="0" locked="0" layoutInCell="1" allowOverlap="1" wp14:anchorId="2AAAE9CA" wp14:editId="79F3880A">
                            <wp:simplePos x="0" y="0"/>
                            <wp:positionH relativeFrom="column">
                              <wp:posOffset>-65146</wp:posOffset>
                            </wp:positionH>
                            <wp:positionV relativeFrom="paragraph">
                              <wp:posOffset>5723</wp:posOffset>
                            </wp:positionV>
                            <wp:extent cx="2442187" cy="433363"/>
                            <wp:effectExtent l="0" t="0" r="0" b="0"/>
                            <wp:wrapNone/>
                            <wp:docPr id="23529" name="Rechteck 235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42187" cy="433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48CE2DD" w14:textId="77777777" w:rsidR="007B2C90" w:rsidRPr="00903D7F" w:rsidRDefault="007B2C90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(2) Der Preis eines Computers wurde von 500 € auf 400 € gesenkt.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AAAE9CA" id="Rechteck 23529" o:spid="_x0000_s1364" style="position:absolute;margin-left:-5.15pt;margin-top:.45pt;width:192.3pt;height:34.1pt;z-index:2545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" fillcolor="#f2f2f2 [3052]" stroked="f">
                            <v:textbox inset="2mm,0,0,0">
                              <w:txbxContent>
                                <w:p w14:paraId="548CE2DD" w14:textId="77777777" w:rsidR="007B2C90" w:rsidRPr="00903D7F" w:rsidRDefault="007B2C90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Der Preis eines Computers wurde von 500 € auf 400 € gesenkt.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7B2C90" w:rsidRPr="00903D7F" w14:paraId="02A583D3" w14:textId="77777777" w:rsidTr="001826A1">
              <w:trPr>
                <w:trHeight w:val="791"/>
              </w:trPr>
              <w:tc>
                <w:tcPr>
                  <w:tcW w:w="4137" w:type="dxa"/>
                </w:tcPr>
                <w:p w14:paraId="50A98941" w14:textId="77777777" w:rsidR="007B2C90" w:rsidRPr="00903D7F" w:rsidRDefault="007B2C90" w:rsidP="001826A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137" w:type="dxa"/>
                </w:tcPr>
                <w:p w14:paraId="13035A22" w14:textId="77777777" w:rsidR="007B2C90" w:rsidRPr="00903D7F" w:rsidRDefault="007B2C90" w:rsidP="001826A1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22BEF558" w14:textId="77777777" w:rsidR="007B2C90" w:rsidRPr="00903D7F" w:rsidRDefault="007B2C90" w:rsidP="001826A1"/>
        </w:tc>
      </w:tr>
    </w:tbl>
    <w:p w14:paraId="707E98CA" w14:textId="14ADDA20" w:rsidR="007E4506" w:rsidRDefault="007E4506" w:rsidP="001826A1">
      <w:pPr>
        <w:keepNext/>
        <w:rPr>
          <w:noProof/>
        </w:rPr>
        <w:sectPr w:rsidR="007E4506" w:rsidSect="00657E5A">
          <w:headerReference w:type="default" r:id="rId119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5B7533FB" w14:textId="1F9B0DFD" w:rsidR="00F62C0A" w:rsidRDefault="00903D7F" w:rsidP="000C254B">
      <w:pPr>
        <w:keepNext/>
        <w:spacing w:line="270" w:lineRule="atLeast"/>
        <w:ind w:left="-426"/>
      </w:pPr>
      <w:r w:rsidRPr="00903D7F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3981696" behindDoc="0" locked="0" layoutInCell="1" allowOverlap="1" wp14:anchorId="65BAAE70" wp14:editId="141392C5">
                <wp:simplePos x="0" y="0"/>
                <wp:positionH relativeFrom="column">
                  <wp:posOffset>5597049</wp:posOffset>
                </wp:positionH>
                <wp:positionV relativeFrom="paragraph">
                  <wp:posOffset>-3463608</wp:posOffset>
                </wp:positionV>
                <wp:extent cx="492918" cy="750570"/>
                <wp:effectExtent l="0" t="0" r="2540" b="0"/>
                <wp:wrapNone/>
                <wp:docPr id="1958214011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18" cy="750570"/>
                          <a:chOff x="0" y="0"/>
                          <a:chExt cx="544830" cy="751091"/>
                        </a:xfrm>
                      </wpg:grpSpPr>
                      <pic:pic xmlns:pic="http://schemas.openxmlformats.org/drawingml/2006/picture">
                        <pic:nvPicPr>
                          <pic:cNvPr id="15492148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211127" name="Textfeld 12"/>
                        <wps:cNvSpPr txBox="1"/>
                        <wps:spPr>
                          <a:xfrm>
                            <a:off x="92648" y="60422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E82A40" w14:textId="77777777" w:rsidR="00903D7F" w:rsidRPr="00C37A2F" w:rsidRDefault="00903D7F" w:rsidP="00903D7F">
                              <w:pPr>
                                <w:pStyle w:val="Transcript"/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</w:pPr>
                              <w:r w:rsidRPr="00C37A2F"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BAAE70" id="_x0000_s1365" style="position:absolute;left:0;text-align:left;margin-left:440.7pt;margin-top:-272.75pt;width:38.8pt;height:59.1pt;z-index:253981696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">
                <v:shape id="Grafik 5" o:spid="_x0000_s136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">
                  <v:imagedata r:id="rId40" o:title="" chromakey="white"/>
                </v:shape>
                <v:shape id="Textfeld 12" o:spid="_x0000_s136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" filled="f" stroked="f" strokeweight=".5pt">
                  <v:textbox inset="0,0,0,0">
                    <w:txbxContent>
                      <w:p w14:paraId="3BE82A40" w14:textId="77777777" w:rsidR="00903D7F" w:rsidRPr="00C37A2F" w:rsidRDefault="00903D7F" w:rsidP="00903D7F">
                        <w:pPr>
                          <w:pStyle w:val="Transcript"/>
                          <w:rPr>
                            <w:rFonts w:cs="Calibri"/>
                            <w:color w:val="000000" w:themeColor="text1"/>
                            <w:sz w:val="18"/>
                          </w:rPr>
                        </w:pPr>
                        <w:r w:rsidRPr="00C37A2F">
                          <w:rPr>
                            <w:rFonts w:cs="Calibri"/>
                            <w:color w:val="000000" w:themeColor="text1"/>
                            <w:sz w:val="18"/>
                          </w:rPr>
                          <w:t>Kenan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C6BDD6" w14:textId="50C4233F" w:rsidR="007E4506" w:rsidRDefault="007E4506" w:rsidP="000C254B">
      <w:pPr>
        <w:pStyle w:val="berschrift2"/>
        <w:ind w:left="-284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 xml:space="preserve">ial zu </w:t>
      </w:r>
      <w:r>
        <w:rPr>
          <w:color w:val="808080"/>
        </w:rPr>
        <w:t>B</w:t>
      </w:r>
      <w:r w:rsidRPr="007E4506">
        <w:rPr>
          <w:color w:val="808080"/>
        </w:rPr>
        <w:t xml:space="preserve">austein A, Aufgabe 3.3 </w:t>
      </w:r>
    </w:p>
    <w:p w14:paraId="74335221" w14:textId="5709038C" w:rsidR="007E4506" w:rsidRPr="00F744FA" w:rsidRDefault="007E4506" w:rsidP="000C254B">
      <w:pPr>
        <w:ind w:left="-284"/>
        <w:rPr>
          <w:color w:val="808080"/>
          <w:lang w:eastAsia="de-DE"/>
        </w:rPr>
      </w:pPr>
      <w:r w:rsidRPr="007E4506">
        <w:rPr>
          <w:color w:val="808080"/>
          <w:lang w:eastAsia="de-DE"/>
        </w:rPr>
        <w:t xml:space="preserve">Zum Ausschneiden und </w:t>
      </w:r>
      <w:r w:rsidR="00462C9B">
        <w:rPr>
          <w:color w:val="808080"/>
          <w:lang w:eastAsia="de-DE"/>
        </w:rPr>
        <w:t>E</w:t>
      </w:r>
      <w:r w:rsidRPr="007E4506">
        <w:rPr>
          <w:color w:val="808080"/>
          <w:lang w:eastAsia="de-DE"/>
        </w:rPr>
        <w:t xml:space="preserve">inkleben auf dem Sprachspeicher </w:t>
      </w:r>
      <w:r>
        <w:rPr>
          <w:color w:val="808080"/>
          <w:lang w:eastAsia="de-DE"/>
        </w:rPr>
        <w:t>der nächsten Seite</w:t>
      </w:r>
      <w:r>
        <w:rPr>
          <w:color w:val="808080"/>
          <w:lang w:eastAsia="de-DE"/>
        </w:rPr>
        <w:br/>
      </w:r>
      <w:r w:rsidRPr="007E4506">
        <w:rPr>
          <w:color w:val="808080"/>
          <w:lang w:eastAsia="de-DE"/>
        </w:rPr>
        <w:t>(oder einfach abschreiben)</w:t>
      </w:r>
    </w:p>
    <w:p w14:paraId="0407295C" w14:textId="77777777" w:rsidR="007E4506" w:rsidRDefault="007E4506" w:rsidP="000C254B">
      <w:pPr>
        <w:ind w:left="-284"/>
        <w:rPr>
          <w:lang w:eastAsia="de-DE"/>
        </w:rPr>
      </w:pPr>
    </w:p>
    <w:p w14:paraId="6C42C46A" w14:textId="3E2545BE" w:rsidR="007E4506" w:rsidRDefault="007E4506" w:rsidP="000C254B">
      <w:pPr>
        <w:ind w:left="-284"/>
        <w:rPr>
          <w:lang w:eastAsia="de-DE"/>
        </w:rPr>
      </w:pPr>
    </w:p>
    <w:p w14:paraId="425B3802" w14:textId="6812904F" w:rsidR="007E4506" w:rsidRPr="007E4506" w:rsidRDefault="00CD73DC" w:rsidP="000C254B">
      <w:pPr>
        <w:ind w:left="-284"/>
        <w:rPr>
          <w:lang w:eastAsia="de-DE"/>
        </w:rPr>
      </w:pP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57824" behindDoc="0" locked="0" layoutInCell="1" allowOverlap="1" wp14:anchorId="25DB99F3" wp14:editId="7BCDDD60">
                <wp:simplePos x="0" y="0"/>
                <wp:positionH relativeFrom="column">
                  <wp:posOffset>-151765</wp:posOffset>
                </wp:positionH>
                <wp:positionV relativeFrom="paragraph">
                  <wp:posOffset>69850</wp:posOffset>
                </wp:positionV>
                <wp:extent cx="1407160" cy="504000"/>
                <wp:effectExtent l="0" t="0" r="21590" b="10795"/>
                <wp:wrapNone/>
                <wp:docPr id="194888517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2FD2F2" w14:textId="0E4C850D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Anteil</w:t>
                            </w: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 vom Ganzen</w:t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(in</w:t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 %</w:t>
                            </w: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B99F3" id="Abgerundetes Rechteck 186" o:spid="_x0000_s1368" style="position:absolute;left:0;text-align:left;margin-left:-11.95pt;margin-top:5.5pt;width:110.8pt;height:39.7pt;z-index:2541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" filled="f" strokecolor="#e1a340">
                <v:textbox inset="1mm,0">
                  <w:txbxContent>
                    <w:p w14:paraId="0C2FD2F2" w14:textId="0E4C850D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der </w:t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>Anteil</w:t>
                      </w: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 vom Ganzen</w:t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 </w:t>
                      </w: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(in</w:t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 %</w:t>
                      </w: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27311E"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63968" behindDoc="0" locked="0" layoutInCell="1" allowOverlap="1" wp14:anchorId="23B72B79" wp14:editId="6875C1B3">
                <wp:simplePos x="0" y="0"/>
                <wp:positionH relativeFrom="column">
                  <wp:posOffset>3105150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21590" b="10795"/>
                <wp:wrapNone/>
                <wp:docPr id="672394890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1C79A1" w14:textId="0BE304F1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br/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Verminderung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72B79" id="_x0000_s1369" style="position:absolute;left:0;text-align:left;margin-left:244.5pt;margin-top:5.3pt;width:110.85pt;height:39.7pt;z-index:2541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" filled="f" strokecolor="#e1a340">
                <v:textbox inset="1mm,0,2mm">
                  <w:txbxContent>
                    <w:p w14:paraId="081C79A1" w14:textId="0BE304F1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die </w:t>
                      </w:r>
                      <w:r w:rsidR="0027311E">
                        <w:rPr>
                          <w:color w:val="E1A340"/>
                          <w:sz w:val="28"/>
                          <w:szCs w:val="28"/>
                        </w:rPr>
                        <w:br/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Verminderung </w:t>
                      </w:r>
                    </w:p>
                  </w:txbxContent>
                </v:textbox>
              </v:roundrect>
            </w:pict>
          </mc:Fallback>
        </mc:AlternateContent>
      </w:r>
      <w:r w:rsidR="0027311E"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56800" behindDoc="0" locked="0" layoutInCell="1" allowOverlap="1" wp14:anchorId="6C7C8CFE" wp14:editId="5D5E0AB6">
                <wp:simplePos x="0" y="0"/>
                <wp:positionH relativeFrom="column">
                  <wp:posOffset>4739640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21590" b="10795"/>
                <wp:wrapNone/>
                <wp:docPr id="162523979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EC3EBF" w14:textId="6031ECF1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Teil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C8CFE" id="_x0000_s1370" style="position:absolute;left:0;text-align:left;margin-left:373.2pt;margin-top:5.3pt;width:110.85pt;height:39.7pt;z-index:2541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" filled="f" strokecolor="#e1a340">
                <v:textbox inset="1mm,0">
                  <w:txbxContent>
                    <w:p w14:paraId="12EC3EBF" w14:textId="6031ECF1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der </w:t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Teil </w:t>
                      </w:r>
                    </w:p>
                  </w:txbxContent>
                </v:textbox>
              </v:roundrect>
            </w:pict>
          </mc:Fallback>
        </mc:AlternateContent>
      </w:r>
      <w:r w:rsidR="0027311E"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55776" behindDoc="0" locked="0" layoutInCell="1" allowOverlap="1" wp14:anchorId="1A46B563" wp14:editId="6B8B62E6">
                <wp:simplePos x="0" y="0"/>
                <wp:positionH relativeFrom="column">
                  <wp:posOffset>1477010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21590" b="10795"/>
                <wp:wrapNone/>
                <wp:docPr id="111786783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D83814" w14:textId="679BEC65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Ganze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6B563" id="_x0000_s1371" style="position:absolute;left:0;text-align:left;margin-left:116.3pt;margin-top:5.3pt;width:110.85pt;height:39.7pt;z-index:2541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" filled="f" strokecolor="#e1a340">
                <v:textbox inset="1mm,0">
                  <w:txbxContent>
                    <w:p w14:paraId="45D83814" w14:textId="679BEC65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das </w:t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>Ganze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B6B455" w14:textId="453FC38D" w:rsidR="007E4506" w:rsidRPr="007E4506" w:rsidRDefault="007E4506" w:rsidP="000C254B">
      <w:pPr>
        <w:ind w:left="-284"/>
        <w:rPr>
          <w:lang w:eastAsia="de-DE"/>
        </w:rPr>
      </w:pPr>
    </w:p>
    <w:p w14:paraId="6ABEB5EE" w14:textId="125763D7" w:rsidR="007E4506" w:rsidRDefault="00CD73DC" w:rsidP="000C254B">
      <w:pPr>
        <w:pStyle w:val="berschrift2"/>
        <w:ind w:left="-284"/>
        <w:rPr>
          <w:color w:val="808080"/>
        </w:rPr>
      </w:pPr>
      <w:r w:rsidRPr="007E4506">
        <w:rPr>
          <w:rFonts w:eastAsia="Times New Roman"/>
          <w:b w:val="0"/>
          <w:bCs w:val="0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60896" behindDoc="0" locked="0" layoutInCell="1" allowOverlap="1" wp14:anchorId="01B3B0EB" wp14:editId="10C3179A">
                <wp:simplePos x="0" y="0"/>
                <wp:positionH relativeFrom="column">
                  <wp:posOffset>3160931</wp:posOffset>
                </wp:positionH>
                <wp:positionV relativeFrom="paragraph">
                  <wp:posOffset>522003</wp:posOffset>
                </wp:positionV>
                <wp:extent cx="1347783" cy="503555"/>
                <wp:effectExtent l="0" t="0" r="24130" b="10795"/>
                <wp:wrapNone/>
                <wp:docPr id="1720579185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783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235FE7" w14:textId="29072C6E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alte Preis</w:t>
                            </w:r>
                            <w:r w:rsidR="007E4506"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3B0EB" id="_x0000_s1372" style="position:absolute;left:0;text-align:left;margin-left:248.9pt;margin-top:41.1pt;width:106.1pt;height:39.65pt;z-index:2541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" filled="f" strokecolor="#327a86 [3215]">
                <v:textbox inset="1mm,0">
                  <w:txbxContent>
                    <w:p w14:paraId="0A235FE7" w14:textId="29072C6E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alte Preis</w:t>
                      </w:r>
                      <w:r w:rsidR="007E4506"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59872" behindDoc="0" locked="0" layoutInCell="1" allowOverlap="1" wp14:anchorId="686D8868" wp14:editId="1A0A1B39">
                <wp:simplePos x="0" y="0"/>
                <wp:positionH relativeFrom="column">
                  <wp:posOffset>1508562</wp:posOffset>
                </wp:positionH>
                <wp:positionV relativeFrom="paragraph">
                  <wp:posOffset>521335</wp:posOffset>
                </wp:positionV>
                <wp:extent cx="1407160" cy="503555"/>
                <wp:effectExtent l="0" t="0" r="15240" b="17145"/>
                <wp:wrapNone/>
                <wp:docPr id="5164310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A94E08" w14:textId="2255392D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Rabatt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(</w:t>
                            </w:r>
                            <w:r w:rsidR="007E4506"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in €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D8868" id="_x0000_s1373" style="position:absolute;left:0;text-align:left;margin-left:118.8pt;margin-top:41.05pt;width:110.8pt;height:39.65pt;z-index:2541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" filled="f" strokecolor="#327a86 [3215]">
                <v:textbox inset="1mm,0">
                  <w:txbxContent>
                    <w:p w14:paraId="50A94E08" w14:textId="2255392D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der </w:t>
                      </w:r>
                      <w:r w:rsidR="007E4506"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Rabatt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(</w:t>
                      </w:r>
                      <w:r w:rsidR="007E4506" w:rsidRPr="0027311E">
                        <w:rPr>
                          <w:color w:val="327A86"/>
                          <w:sz w:val="28"/>
                          <w:szCs w:val="28"/>
                        </w:rPr>
                        <w:t>in €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58848" behindDoc="0" locked="0" layoutInCell="1" allowOverlap="1" wp14:anchorId="48F1394B" wp14:editId="23B2B658">
                <wp:simplePos x="0" y="0"/>
                <wp:positionH relativeFrom="column">
                  <wp:posOffset>-153035</wp:posOffset>
                </wp:positionH>
                <wp:positionV relativeFrom="paragraph">
                  <wp:posOffset>514655</wp:posOffset>
                </wp:positionV>
                <wp:extent cx="1407160" cy="503555"/>
                <wp:effectExtent l="0" t="0" r="21590" b="10795"/>
                <wp:wrapNone/>
                <wp:docPr id="172856918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BC522D" w14:textId="2CCBB8B3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neue Preis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1394B" id="_x0000_s1374" style="position:absolute;left:0;text-align:left;margin-left:-12.05pt;margin-top:40.5pt;width:110.8pt;height:39.65pt;z-index:2541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" filled="f" strokecolor="#327a86 [3215]">
                <v:textbox inset="1mm,0">
                  <w:txbxContent>
                    <w:p w14:paraId="21BC522D" w14:textId="2CCBB8B3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neue Preis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4B2E83" w14:textId="62E78E07" w:rsidR="007E4506" w:rsidRDefault="007E4506" w:rsidP="000C254B">
      <w:pPr>
        <w:pStyle w:val="berschrift2"/>
        <w:ind w:left="-284"/>
        <w:rPr>
          <w:color w:val="808080"/>
        </w:rPr>
      </w:pPr>
    </w:p>
    <w:p w14:paraId="6DECBD59" w14:textId="5349E668" w:rsidR="007E4506" w:rsidRDefault="007E4506" w:rsidP="000C254B">
      <w:pPr>
        <w:pStyle w:val="berschrift2"/>
        <w:ind w:left="-284"/>
        <w:rPr>
          <w:color w:val="808080"/>
        </w:rPr>
      </w:pPr>
    </w:p>
    <w:p w14:paraId="71878E7D" w14:textId="6C805E86" w:rsidR="007E4506" w:rsidRDefault="00CD73DC" w:rsidP="000C254B">
      <w:pPr>
        <w:pStyle w:val="berschrift2"/>
        <w:ind w:left="-284"/>
        <w:rPr>
          <w:color w:val="808080"/>
        </w:rPr>
      </w:pP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62944" behindDoc="0" locked="0" layoutInCell="1" allowOverlap="1" wp14:anchorId="624E2C46" wp14:editId="21021895">
                <wp:simplePos x="0" y="0"/>
                <wp:positionH relativeFrom="column">
                  <wp:posOffset>1474635</wp:posOffset>
                </wp:positionH>
                <wp:positionV relativeFrom="paragraph">
                  <wp:posOffset>57175</wp:posOffset>
                </wp:positionV>
                <wp:extent cx="1442786" cy="503555"/>
                <wp:effectExtent l="0" t="0" r="24130" b="10795"/>
                <wp:wrapNone/>
                <wp:docPr id="1147713601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86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915FFE" w14:textId="759E00A8" w:rsidR="007E4506" w:rsidRPr="0027311E" w:rsidRDefault="0027311E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="006D437B"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 spart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E2C46" id="_x0000_s1375" style="position:absolute;left:0;text-align:left;margin-left:116.1pt;margin-top:4.5pt;width:113.6pt;height:39.65pt;z-index:2541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" filled="f" strokecolor="#327a86 [3215]">
                <v:textbox inset="1mm,0">
                  <w:txbxContent>
                    <w:p w14:paraId="74915FFE" w14:textId="759E00A8" w:rsidR="007E4506" w:rsidRPr="0027311E" w:rsidRDefault="0027311E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="006D437B" w:rsidRPr="0027311E">
                        <w:rPr>
                          <w:color w:val="327A86"/>
                          <w:sz w:val="28"/>
                          <w:szCs w:val="28"/>
                        </w:rPr>
                        <w:t>man spart (in %)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61920" behindDoc="0" locked="0" layoutInCell="1" allowOverlap="1" wp14:anchorId="67E6420A" wp14:editId="276D23C6">
                <wp:simplePos x="0" y="0"/>
                <wp:positionH relativeFrom="column">
                  <wp:posOffset>-148590</wp:posOffset>
                </wp:positionH>
                <wp:positionV relativeFrom="paragraph">
                  <wp:posOffset>63500</wp:posOffset>
                </wp:positionV>
                <wp:extent cx="1407160" cy="503555"/>
                <wp:effectExtent l="0" t="0" r="15240" b="17145"/>
                <wp:wrapNone/>
                <wp:docPr id="2066755559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22CFFA" w14:textId="67417F19" w:rsidR="007E4506" w:rsidRPr="0027311E" w:rsidRDefault="0027311E" w:rsidP="00332D40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</w:t>
                            </w:r>
                            <w:r w:rsidR="006D437B"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 zahlt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6420A" id="_x0000_s1376" style="position:absolute;left:0;text-align:left;margin-left:-11.7pt;margin-top:5pt;width:110.8pt;height:39.65pt;z-index:2541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" filled="f" strokecolor="#327a86 [3215]">
                <v:textbox inset="1mm,0">
                  <w:txbxContent>
                    <w:p w14:paraId="0A22CFFA" w14:textId="67417F19" w:rsidR="007E4506" w:rsidRPr="0027311E" w:rsidRDefault="0027311E" w:rsidP="00332D40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man</w:t>
                      </w:r>
                      <w:r w:rsidR="006D437B"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 zahlt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2B02CE" w14:textId="6DA52D5B" w:rsidR="007E4506" w:rsidRDefault="007E4506" w:rsidP="000C254B">
      <w:pPr>
        <w:pStyle w:val="berschrift2"/>
        <w:ind w:left="-284"/>
        <w:rPr>
          <w:color w:val="808080"/>
        </w:rPr>
      </w:pPr>
    </w:p>
    <w:p w14:paraId="4B687DC7" w14:textId="77777777" w:rsidR="007E4506" w:rsidRDefault="007E4506" w:rsidP="000C254B">
      <w:pPr>
        <w:pStyle w:val="berschrift2"/>
        <w:ind w:left="-284"/>
        <w:rPr>
          <w:color w:val="808080"/>
        </w:rPr>
      </w:pPr>
    </w:p>
    <w:p w14:paraId="246AE6E5" w14:textId="0E50448D" w:rsidR="007E4506" w:rsidRDefault="007E4506" w:rsidP="000C254B">
      <w:pPr>
        <w:pStyle w:val="berschrift2"/>
        <w:ind w:left="-284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 xml:space="preserve">ial zu </w:t>
      </w:r>
      <w:r>
        <w:rPr>
          <w:color w:val="808080"/>
        </w:rPr>
        <w:t>B</w:t>
      </w:r>
      <w:r w:rsidRPr="007E4506">
        <w:rPr>
          <w:color w:val="808080"/>
        </w:rPr>
        <w:t>austein A, Aufgabe 3.6</w:t>
      </w:r>
    </w:p>
    <w:p w14:paraId="3892FC25" w14:textId="4B386461" w:rsidR="007E4506" w:rsidRPr="007E4506" w:rsidRDefault="007E4506" w:rsidP="000C254B">
      <w:pPr>
        <w:ind w:left="-284"/>
        <w:rPr>
          <w:color w:val="808080"/>
          <w:lang w:eastAsia="de-DE"/>
        </w:rPr>
      </w:pPr>
      <w:r w:rsidRPr="007E4506">
        <w:rPr>
          <w:color w:val="808080"/>
          <w:lang w:eastAsia="de-DE"/>
        </w:rPr>
        <w:t xml:space="preserve">Zum Ausschneiden und </w:t>
      </w:r>
      <w:r w:rsidR="00952E93">
        <w:rPr>
          <w:color w:val="808080"/>
          <w:lang w:eastAsia="de-DE"/>
        </w:rPr>
        <w:t>E</w:t>
      </w:r>
      <w:r w:rsidRPr="007E4506">
        <w:rPr>
          <w:color w:val="808080"/>
          <w:lang w:eastAsia="de-DE"/>
        </w:rPr>
        <w:t xml:space="preserve">inkleben auf dem Sprachspeicher der nächsten Seite </w:t>
      </w:r>
      <w:r w:rsidRPr="007E4506">
        <w:rPr>
          <w:color w:val="808080"/>
          <w:lang w:eastAsia="de-DE"/>
        </w:rPr>
        <w:br/>
        <w:t>(oder einfach abschreiben)</w:t>
      </w:r>
    </w:p>
    <w:p w14:paraId="163C1487" w14:textId="2BE2D8F0" w:rsidR="007E4506" w:rsidRDefault="00CD73DC" w:rsidP="000C254B">
      <w:pPr>
        <w:spacing w:after="200" w:line="276" w:lineRule="auto"/>
        <w:ind w:left="-284"/>
        <w:rPr>
          <w:rFonts w:ascii="Calibri" w:eastAsia="MS Gothic" w:hAnsi="Calibri" w:cs="Times New Roman"/>
          <w:b/>
          <w:bCs/>
          <w:color w:val="808080"/>
          <w:sz w:val="28"/>
          <w:szCs w:val="30"/>
          <w:lang w:eastAsia="de-DE"/>
        </w:rPr>
      </w:pP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67040" behindDoc="0" locked="0" layoutInCell="1" allowOverlap="1" wp14:anchorId="2BC96A0C" wp14:editId="54160183">
                <wp:simplePos x="0" y="0"/>
                <wp:positionH relativeFrom="column">
                  <wp:posOffset>1510665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1429846597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B938EB" w14:textId="3DE32A43" w:rsidR="007E4506" w:rsidRPr="007E4506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96A0C" id="_x0000_s1377" style="position:absolute;left:0;text-align:left;margin-left:118.95pt;margin-top:22.15pt;width:110.8pt;height:39.65pt;z-index:2541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" filled="f" strokecolor="#0070c0">
                <v:textbox inset="1mm,0">
                  <w:txbxContent>
                    <w:p w14:paraId="7EB938EB" w14:textId="3DE32A43" w:rsidR="007E4506" w:rsidRPr="007E4506" w:rsidRDefault="006D437B" w:rsidP="007E4506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="007E4506" w:rsidRPr="007E4506">
                        <w:rPr>
                          <w:color w:val="0070C0"/>
                          <w:sz w:val="28"/>
                          <w:szCs w:val="28"/>
                        </w:rPr>
                        <w:t>Prozentwert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68064" behindDoc="0" locked="0" layoutInCell="1" allowOverlap="1" wp14:anchorId="455D0A9D" wp14:editId="6B44D74D">
                <wp:simplePos x="0" y="0"/>
                <wp:positionH relativeFrom="column">
                  <wp:posOffset>-154305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5948053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C978A6" w14:textId="42C5D1C3" w:rsidR="007E4506" w:rsidRPr="007E4506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Prozentsatz</w:t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in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D0A9D" id="_x0000_s1378" style="position:absolute;left:0;text-align:left;margin-left:-12.15pt;margin-top:22.15pt;width:110.8pt;height:39.65pt;z-index:2541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" filled="f" strokecolor="#0070c0">
                <v:textbox inset="1mm,0">
                  <w:txbxContent>
                    <w:p w14:paraId="22C978A6" w14:textId="42C5D1C3" w:rsidR="007E4506" w:rsidRPr="007E4506" w:rsidRDefault="006D437B" w:rsidP="007E4506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="007E4506" w:rsidRPr="007E4506">
                        <w:rPr>
                          <w:color w:val="0070C0"/>
                          <w:sz w:val="28"/>
                          <w:szCs w:val="28"/>
                        </w:rPr>
                        <w:t>Prozentsatz</w:t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in %</w:t>
                      </w:r>
                    </w:p>
                  </w:txbxContent>
                </v:textbox>
              </v:roundrect>
            </w:pict>
          </mc:Fallback>
        </mc:AlternateContent>
      </w:r>
      <w:r w:rsidR="0027311E"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66016" behindDoc="0" locked="0" layoutInCell="1" allowOverlap="1" wp14:anchorId="260AB40C" wp14:editId="0894EB5D">
                <wp:simplePos x="0" y="0"/>
                <wp:positionH relativeFrom="column">
                  <wp:posOffset>3253917</wp:posOffset>
                </wp:positionH>
                <wp:positionV relativeFrom="paragraph">
                  <wp:posOffset>274955</wp:posOffset>
                </wp:positionV>
                <wp:extent cx="1407160" cy="503555"/>
                <wp:effectExtent l="0" t="0" r="15240" b="17145"/>
                <wp:wrapNone/>
                <wp:docPr id="99279128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3AB833" w14:textId="3291A2F8" w:rsidR="007E4506" w:rsidRPr="007E4506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Grundwert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AB40C" id="_x0000_s1379" style="position:absolute;left:0;text-align:left;margin-left:256.2pt;margin-top:21.65pt;width:110.8pt;height:39.65pt;z-index:2541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" filled="f" strokecolor="#0070c0">
                <v:textbox inset="1mm,0">
                  <w:txbxContent>
                    <w:p w14:paraId="033AB833" w14:textId="3291A2F8" w:rsidR="007E4506" w:rsidRPr="007E4506" w:rsidRDefault="006D437B" w:rsidP="007E4506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="007E4506" w:rsidRPr="007E4506">
                        <w:rPr>
                          <w:color w:val="0070C0"/>
                          <w:sz w:val="28"/>
                          <w:szCs w:val="28"/>
                        </w:rPr>
                        <w:t>Grundwert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2FF0EF" w14:textId="354F8DAA" w:rsidR="007E4506" w:rsidRDefault="007E4506" w:rsidP="000C254B">
      <w:pPr>
        <w:spacing w:after="200" w:line="276" w:lineRule="auto"/>
        <w:ind w:left="-284"/>
        <w:rPr>
          <w:rFonts w:ascii="Calibri" w:eastAsia="MS Gothic" w:hAnsi="Calibri" w:cs="Times New Roman"/>
          <w:b/>
          <w:bCs/>
          <w:color w:val="808080"/>
          <w:sz w:val="28"/>
          <w:szCs w:val="30"/>
          <w:lang w:eastAsia="de-DE"/>
        </w:rPr>
      </w:pPr>
    </w:p>
    <w:p w14:paraId="650509D0" w14:textId="77777777" w:rsidR="00283921" w:rsidRDefault="00283921" w:rsidP="000C254B">
      <w:pPr>
        <w:spacing w:after="200" w:line="276" w:lineRule="auto"/>
        <w:ind w:left="-284"/>
        <w:rPr>
          <w:b/>
          <w:bCs/>
        </w:rPr>
      </w:pPr>
    </w:p>
    <w:p w14:paraId="434019C7" w14:textId="77777777" w:rsidR="00283921" w:rsidRDefault="00283921" w:rsidP="000C254B">
      <w:pPr>
        <w:spacing w:after="200" w:line="276" w:lineRule="auto"/>
        <w:ind w:left="-284"/>
        <w:rPr>
          <w:b/>
          <w:bCs/>
        </w:rPr>
      </w:pPr>
    </w:p>
    <w:p w14:paraId="0D29CAE0" w14:textId="0F2445F3" w:rsidR="00283921" w:rsidRDefault="00283921" w:rsidP="000C254B">
      <w:pPr>
        <w:pStyle w:val="berschrift2"/>
        <w:ind w:left="-284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 xml:space="preserve">ial zu </w:t>
      </w:r>
      <w:r>
        <w:rPr>
          <w:color w:val="808080"/>
        </w:rPr>
        <w:t xml:space="preserve">Baustein B, </w:t>
      </w:r>
      <w:r w:rsidRPr="007E4506">
        <w:rPr>
          <w:color w:val="808080"/>
        </w:rPr>
        <w:t xml:space="preserve">Aufgabe </w:t>
      </w:r>
      <w:r>
        <w:rPr>
          <w:color w:val="808080"/>
        </w:rPr>
        <w:t>5.2</w:t>
      </w:r>
    </w:p>
    <w:p w14:paraId="1758B637" w14:textId="54AC4AF5" w:rsidR="00283921" w:rsidRPr="007E4506" w:rsidRDefault="00283921" w:rsidP="000C254B">
      <w:pPr>
        <w:ind w:left="-284"/>
        <w:rPr>
          <w:color w:val="808080"/>
          <w:lang w:eastAsia="de-DE"/>
        </w:rPr>
      </w:pPr>
      <w:r w:rsidRPr="007E4506">
        <w:rPr>
          <w:color w:val="808080"/>
          <w:lang w:eastAsia="de-DE"/>
        </w:rPr>
        <w:t xml:space="preserve">Zum Ausschneiden und </w:t>
      </w:r>
      <w:r w:rsidR="00952E93">
        <w:rPr>
          <w:color w:val="808080"/>
          <w:lang w:eastAsia="de-DE"/>
        </w:rPr>
        <w:t>E</w:t>
      </w:r>
      <w:r w:rsidRPr="007E4506">
        <w:rPr>
          <w:color w:val="808080"/>
          <w:lang w:eastAsia="de-DE"/>
        </w:rPr>
        <w:t xml:space="preserve">inkleben auf dem Sprachspeicher der nächsten Seite </w:t>
      </w:r>
      <w:r w:rsidRPr="007E4506">
        <w:rPr>
          <w:color w:val="808080"/>
          <w:lang w:eastAsia="de-DE"/>
        </w:rPr>
        <w:br/>
        <w:t>(oder einfach abschreiben)</w:t>
      </w:r>
    </w:p>
    <w:p w14:paraId="4153105B" w14:textId="77777777" w:rsidR="00283921" w:rsidRDefault="00283921" w:rsidP="000C254B">
      <w:pPr>
        <w:spacing w:after="200" w:line="276" w:lineRule="auto"/>
        <w:ind w:left="-284"/>
        <w:rPr>
          <w:b/>
          <w:bCs/>
        </w:rPr>
      </w:pPr>
      <w:r w:rsidRPr="008249EA">
        <w:rPr>
          <w:noProof/>
          <w:sz w:val="24"/>
        </w:rPr>
        <w:drawing>
          <wp:anchor distT="0" distB="0" distL="114300" distR="114300" simplePos="0" relativeHeight="254192640" behindDoc="0" locked="0" layoutInCell="1" allowOverlap="1" wp14:anchorId="2D313182" wp14:editId="54B73907">
            <wp:simplePos x="0" y="0"/>
            <wp:positionH relativeFrom="column">
              <wp:posOffset>-154083</wp:posOffset>
            </wp:positionH>
            <wp:positionV relativeFrom="paragraph">
              <wp:posOffset>359971</wp:posOffset>
            </wp:positionV>
            <wp:extent cx="3705860" cy="953135"/>
            <wp:effectExtent l="0" t="0" r="2540" b="0"/>
            <wp:wrapSquare wrapText="bothSides"/>
            <wp:docPr id="366153805" name="Bild 172" descr="S6_B_F_Klasse_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6_B_F_Klasse_3_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2AA74BA0" w14:textId="7D7EA744" w:rsidR="00283921" w:rsidRDefault="00283921" w:rsidP="00283921">
      <w:pPr>
        <w:rPr>
          <w:b/>
          <w:bCs/>
        </w:rPr>
      </w:pPr>
    </w:p>
    <w:tbl>
      <w:tblPr>
        <w:tblStyle w:val="Tabellenraster"/>
        <w:tblW w:w="5420" w:type="pct"/>
        <w:tblInd w:w="-307" w:type="dxa"/>
        <w:tblBorders>
          <w:top w:val="dashSmallGap" w:sz="18" w:space="0" w:color="A6A6A6" w:themeColor="background1" w:themeShade="A6"/>
          <w:left w:val="dashSmallGap" w:sz="18" w:space="0" w:color="A6A6A6" w:themeColor="background1" w:themeShade="A6"/>
          <w:bottom w:val="dashSmallGap" w:sz="18" w:space="0" w:color="A6A6A6" w:themeColor="background1" w:themeShade="A6"/>
          <w:right w:val="dashSmallGap" w:sz="18" w:space="0" w:color="A6A6A6" w:themeColor="background1" w:themeShade="A6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4"/>
        <w:gridCol w:w="8358"/>
      </w:tblGrid>
      <w:tr w:rsidR="007E4506" w14:paraId="38C3140C" w14:textId="77777777" w:rsidTr="000C254B">
        <w:trPr>
          <w:trHeight w:val="810"/>
        </w:trPr>
        <w:tc>
          <w:tcPr>
            <w:tcW w:w="1424" w:type="dxa"/>
          </w:tcPr>
          <w:p w14:paraId="05C66362" w14:textId="3BC6BAF0" w:rsidR="007E4506" w:rsidRDefault="007E4506" w:rsidP="007E4506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4172160" behindDoc="0" locked="0" layoutInCell="1" allowOverlap="1" wp14:anchorId="75BBDB93" wp14:editId="4B04A793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10452</wp:posOffset>
                  </wp:positionV>
                  <wp:extent cx="419735" cy="506730"/>
                  <wp:effectExtent l="0" t="0" r="0" b="1270"/>
                  <wp:wrapNone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 w:type="page"/>
              <w:t xml:space="preserve">  </w:t>
            </w:r>
          </w:p>
          <w:p w14:paraId="26DF48FF" w14:textId="77777777" w:rsidR="007E4506" w:rsidRDefault="007E4506" w:rsidP="001826A1">
            <w:pPr>
              <w:rPr>
                <w:sz w:val="16"/>
                <w:szCs w:val="16"/>
              </w:rPr>
            </w:pPr>
          </w:p>
          <w:p w14:paraId="5F00206C" w14:textId="77777777" w:rsidR="007E4506" w:rsidRDefault="007E4506" w:rsidP="001826A1">
            <w:pPr>
              <w:rPr>
                <w:sz w:val="16"/>
                <w:szCs w:val="16"/>
              </w:rPr>
            </w:pPr>
          </w:p>
          <w:p w14:paraId="556E2FC2" w14:textId="7154579A" w:rsidR="007E4506" w:rsidRPr="000C4AF3" w:rsidRDefault="007E4506" w:rsidP="001826A1">
            <w:pPr>
              <w:rPr>
                <w:color w:val="808080"/>
              </w:rPr>
            </w:pPr>
            <w:r w:rsidRPr="000C4AF3">
              <w:rPr>
                <w:color w:val="808080"/>
                <w:sz w:val="16"/>
                <w:szCs w:val="16"/>
              </w:rPr>
              <w:t xml:space="preserve"> </w:t>
            </w:r>
            <w:r w:rsidR="00F744FA">
              <w:rPr>
                <w:color w:val="808080"/>
                <w:sz w:val="16"/>
                <w:szCs w:val="16"/>
              </w:rPr>
              <w:t xml:space="preserve"> </w:t>
            </w:r>
            <w:r w:rsidRPr="000C4AF3">
              <w:rPr>
                <w:color w:val="808080"/>
                <w:sz w:val="16"/>
                <w:szCs w:val="16"/>
              </w:rPr>
              <w:t>Zu Aufgabe 3.3</w:t>
            </w:r>
          </w:p>
        </w:tc>
        <w:tc>
          <w:tcPr>
            <w:tcW w:w="8358" w:type="dxa"/>
            <w:tcMar>
              <w:top w:w="85" w:type="dxa"/>
            </w:tcMar>
          </w:tcPr>
          <w:p w14:paraId="7F2B14E4" w14:textId="761DD046" w:rsidR="007E4506" w:rsidRPr="005E2383" w:rsidRDefault="007E4506" w:rsidP="007E4506">
            <w:pPr>
              <w:pStyle w:val="berschrift2"/>
              <w:rPr>
                <w:sz w:val="36"/>
                <w:szCs w:val="36"/>
              </w:rPr>
            </w:pPr>
            <w:r w:rsidRPr="005E2383">
              <w:rPr>
                <w:sz w:val="36"/>
                <w:szCs w:val="36"/>
              </w:rPr>
              <w:t>Sprachspeicher für Prozente</w:t>
            </w:r>
          </w:p>
          <w:p w14:paraId="0EBBF0FC" w14:textId="7C9E3D98" w:rsidR="007E4506" w:rsidRPr="004F465E" w:rsidRDefault="007E4506" w:rsidP="001826A1">
            <w:pPr>
              <w:rPr>
                <w:sz w:val="28"/>
                <w:szCs w:val="28"/>
              </w:rPr>
            </w:pPr>
          </w:p>
          <w:p w14:paraId="5B18BA94" w14:textId="77060E24" w:rsidR="007E4506" w:rsidRPr="007E4506" w:rsidRDefault="007E4506" w:rsidP="007E4506">
            <w:pPr>
              <w:pStyle w:val="berschrift3"/>
              <w:rPr>
                <w:color w:val="000000"/>
              </w:rPr>
            </w:pPr>
            <w:r w:rsidRPr="007E4506">
              <w:rPr>
                <w:color w:val="000000"/>
              </w:rPr>
              <w:t xml:space="preserve">Mit diesem Streifen und diesen Begriffen kann man </w:t>
            </w:r>
            <w:r>
              <w:rPr>
                <w:color w:val="000000"/>
              </w:rPr>
              <w:br/>
            </w:r>
            <w:r w:rsidRPr="007E4506">
              <w:rPr>
                <w:color w:val="000000"/>
              </w:rPr>
              <w:t>über Situationen mit Prozenten gut sprechen und schreiben</w:t>
            </w:r>
          </w:p>
          <w:p w14:paraId="5EBAA119" w14:textId="22D87B81" w:rsidR="007E4506" w:rsidRPr="00AA3219" w:rsidRDefault="007E4506" w:rsidP="001826A1"/>
        </w:tc>
      </w:tr>
      <w:tr w:rsidR="007E4506" w14:paraId="53D2CBB2" w14:textId="77777777" w:rsidTr="000C254B">
        <w:trPr>
          <w:trHeight w:val="8647"/>
        </w:trPr>
        <w:tc>
          <w:tcPr>
            <w:tcW w:w="1424" w:type="dxa"/>
          </w:tcPr>
          <w:p w14:paraId="022CA8F7" w14:textId="77777777" w:rsidR="0027311E" w:rsidRDefault="0027311E" w:rsidP="001826A1">
            <w:pPr>
              <w:pStyle w:val="berschrift2"/>
            </w:pPr>
          </w:p>
          <w:p w14:paraId="60810668" w14:textId="77777777" w:rsidR="0027311E" w:rsidRDefault="0027311E" w:rsidP="001826A1">
            <w:pPr>
              <w:pStyle w:val="berschrift2"/>
            </w:pPr>
          </w:p>
          <w:p w14:paraId="5D19C0C3" w14:textId="77777777" w:rsidR="00561441" w:rsidRDefault="00561441" w:rsidP="00561441">
            <w:pPr>
              <w:rPr>
                <w:lang w:eastAsia="de-DE"/>
              </w:rPr>
            </w:pPr>
          </w:p>
          <w:p w14:paraId="17FE61C0" w14:textId="77777777" w:rsidR="00561441" w:rsidRDefault="00561441" w:rsidP="00561441">
            <w:pPr>
              <w:rPr>
                <w:lang w:eastAsia="de-DE"/>
              </w:rPr>
            </w:pPr>
          </w:p>
          <w:p w14:paraId="27509FC4" w14:textId="77777777" w:rsidR="00561441" w:rsidRDefault="00561441" w:rsidP="00561441">
            <w:pPr>
              <w:rPr>
                <w:lang w:eastAsia="de-DE"/>
              </w:rPr>
            </w:pPr>
          </w:p>
          <w:p w14:paraId="4037FE70" w14:textId="7A261510" w:rsidR="00561441" w:rsidRDefault="00561441" w:rsidP="00561441">
            <w:pPr>
              <w:rPr>
                <w:lang w:eastAsia="de-DE"/>
              </w:rPr>
            </w:pPr>
          </w:p>
          <w:p w14:paraId="20B7E5D8" w14:textId="1BBCA040" w:rsidR="00561441" w:rsidRDefault="00561441" w:rsidP="00561441">
            <w:pPr>
              <w:rPr>
                <w:lang w:eastAsia="de-DE"/>
              </w:rPr>
            </w:pPr>
          </w:p>
          <w:p w14:paraId="7E30458D" w14:textId="77777777" w:rsidR="00561441" w:rsidRDefault="00561441" w:rsidP="00561441">
            <w:pPr>
              <w:rPr>
                <w:lang w:eastAsia="de-DE"/>
              </w:rPr>
            </w:pPr>
          </w:p>
          <w:p w14:paraId="39B06C3A" w14:textId="77777777" w:rsidR="00561441" w:rsidRDefault="00561441" w:rsidP="00561441">
            <w:pPr>
              <w:rPr>
                <w:lang w:eastAsia="de-DE"/>
              </w:rPr>
            </w:pPr>
          </w:p>
          <w:p w14:paraId="429797A3" w14:textId="77777777" w:rsidR="00561441" w:rsidRDefault="00561441" w:rsidP="00561441">
            <w:pPr>
              <w:rPr>
                <w:lang w:eastAsia="de-DE"/>
              </w:rPr>
            </w:pPr>
          </w:p>
          <w:p w14:paraId="5CF1E144" w14:textId="77777777" w:rsidR="00561441" w:rsidRDefault="00561441" w:rsidP="00561441">
            <w:pPr>
              <w:rPr>
                <w:lang w:eastAsia="de-DE"/>
              </w:rPr>
            </w:pPr>
          </w:p>
          <w:p w14:paraId="4A844B59" w14:textId="77777777" w:rsidR="00561441" w:rsidRDefault="00561441" w:rsidP="00561441">
            <w:pPr>
              <w:rPr>
                <w:lang w:eastAsia="de-DE"/>
              </w:rPr>
            </w:pPr>
          </w:p>
          <w:p w14:paraId="79D7D270" w14:textId="77777777" w:rsidR="00561441" w:rsidRDefault="00561441" w:rsidP="00561441">
            <w:pPr>
              <w:rPr>
                <w:lang w:eastAsia="de-DE"/>
              </w:rPr>
            </w:pPr>
          </w:p>
          <w:p w14:paraId="0C51877B" w14:textId="77777777" w:rsidR="00561441" w:rsidRDefault="00561441" w:rsidP="00561441">
            <w:pPr>
              <w:rPr>
                <w:lang w:eastAsia="de-DE"/>
              </w:rPr>
            </w:pPr>
          </w:p>
          <w:p w14:paraId="2C4CD659" w14:textId="77777777" w:rsidR="00561441" w:rsidRDefault="00561441" w:rsidP="00561441">
            <w:pPr>
              <w:rPr>
                <w:lang w:eastAsia="de-DE"/>
              </w:rPr>
            </w:pPr>
          </w:p>
          <w:p w14:paraId="03453CF2" w14:textId="77777777" w:rsidR="00561441" w:rsidRDefault="00561441" w:rsidP="00561441">
            <w:pPr>
              <w:rPr>
                <w:lang w:eastAsia="de-DE"/>
              </w:rPr>
            </w:pPr>
          </w:p>
          <w:p w14:paraId="31ADD6B9" w14:textId="77777777" w:rsidR="00561441" w:rsidRDefault="00561441" w:rsidP="00561441">
            <w:pPr>
              <w:rPr>
                <w:lang w:eastAsia="de-DE"/>
              </w:rPr>
            </w:pPr>
          </w:p>
          <w:p w14:paraId="7D19B911" w14:textId="77777777" w:rsidR="00561441" w:rsidRDefault="00561441" w:rsidP="00561441">
            <w:pPr>
              <w:rPr>
                <w:lang w:eastAsia="de-DE"/>
              </w:rPr>
            </w:pPr>
          </w:p>
          <w:p w14:paraId="7DA3A8B9" w14:textId="77777777" w:rsidR="00561441" w:rsidRPr="00561441" w:rsidRDefault="00561441" w:rsidP="00561441">
            <w:pPr>
              <w:rPr>
                <w:lang w:eastAsia="de-DE"/>
              </w:rPr>
            </w:pPr>
          </w:p>
          <w:p w14:paraId="3D6FBF60" w14:textId="77777777" w:rsidR="007E4506" w:rsidRDefault="007E4506" w:rsidP="001826A1">
            <w:pPr>
              <w:pStyle w:val="berschrift2"/>
            </w:pPr>
          </w:p>
          <w:p w14:paraId="3962276F" w14:textId="77777777" w:rsidR="00561441" w:rsidRDefault="00561441" w:rsidP="00561441">
            <w:pPr>
              <w:rPr>
                <w:lang w:eastAsia="de-DE"/>
              </w:rPr>
            </w:pPr>
          </w:p>
          <w:p w14:paraId="71D0AD28" w14:textId="77777777" w:rsidR="00561441" w:rsidRDefault="00561441" w:rsidP="00561441">
            <w:pPr>
              <w:rPr>
                <w:lang w:eastAsia="de-DE"/>
              </w:rPr>
            </w:pPr>
          </w:p>
          <w:p w14:paraId="2EE4F3A4" w14:textId="1F7D9552" w:rsidR="00561441" w:rsidRPr="00561441" w:rsidRDefault="00561441" w:rsidP="00561441">
            <w:pPr>
              <w:rPr>
                <w:lang w:eastAsia="de-DE"/>
              </w:rPr>
            </w:pPr>
          </w:p>
        </w:tc>
        <w:tc>
          <w:tcPr>
            <w:tcW w:w="8358" w:type="dxa"/>
            <w:tcMar>
              <w:top w:w="85" w:type="dxa"/>
            </w:tcMar>
          </w:tcPr>
          <w:p w14:paraId="24B08FF4" w14:textId="515C3356" w:rsidR="00561441" w:rsidRDefault="00D55930" w:rsidP="00283921">
            <w:pPr>
              <w:pStyle w:val="berschrift1"/>
            </w:pP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9072" behindDoc="0" locked="0" layoutInCell="1" allowOverlap="1" wp14:anchorId="19A89B85" wp14:editId="62DF3BCB">
                      <wp:simplePos x="0" y="0"/>
                      <wp:positionH relativeFrom="column">
                        <wp:posOffset>3631565</wp:posOffset>
                      </wp:positionH>
                      <wp:positionV relativeFrom="paragraph">
                        <wp:posOffset>4321810</wp:posOffset>
                      </wp:positionV>
                      <wp:extent cx="1407160" cy="503555"/>
                      <wp:effectExtent l="0" t="0" r="15240" b="17145"/>
                      <wp:wrapNone/>
                      <wp:docPr id="1298119088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B21F26C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A89B85" id="_x0000_s1380" style="position:absolute;margin-left:285.95pt;margin-top:340.3pt;width:110.8pt;height:39.65pt;z-index:2543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Mqa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" filled="f" strokecolor="#7f7f7f [1612]">
                      <v:textbox inset="1mm,0">
                        <w:txbxContent>
                          <w:p w14:paraId="3B21F26C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40096" behindDoc="0" locked="0" layoutInCell="1" allowOverlap="1" wp14:anchorId="13C201A7" wp14:editId="2905CA77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3736340</wp:posOffset>
                      </wp:positionV>
                      <wp:extent cx="1407160" cy="503555"/>
                      <wp:effectExtent l="0" t="0" r="15240" b="17145"/>
                      <wp:wrapNone/>
                      <wp:docPr id="521616575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EE9D595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C201A7" id="_x0000_s1381" style="position:absolute;margin-left:286pt;margin-top:294.2pt;width:110.8pt;height:39.65pt;z-index:2543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" filled="f" strokecolor="#7f7f7f [1612]">
                      <v:textbox inset="1mm,0">
                        <w:txbxContent>
                          <w:p w14:paraId="4EE9D595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41120" behindDoc="0" locked="0" layoutInCell="1" allowOverlap="1" wp14:anchorId="0FAEE9E4" wp14:editId="5E350A66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3129915</wp:posOffset>
                      </wp:positionV>
                      <wp:extent cx="1407160" cy="503555"/>
                      <wp:effectExtent l="0" t="0" r="15240" b="17145"/>
                      <wp:wrapNone/>
                      <wp:docPr id="165088397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551CB0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AEE9E4" id="_x0000_s1382" style="position:absolute;margin-left:286pt;margin-top:246.45pt;width:110.8pt;height:39.65pt;z-index:2543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HR4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" filled="f" strokecolor="#7f7f7f [1612]">
                      <v:textbox inset="1mm,0">
                        <w:txbxContent>
                          <w:p w14:paraId="34551CB0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3952" behindDoc="0" locked="0" layoutInCell="1" allowOverlap="1" wp14:anchorId="204BD0FE" wp14:editId="3C5590BC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3148330</wp:posOffset>
                      </wp:positionV>
                      <wp:extent cx="1407160" cy="503555"/>
                      <wp:effectExtent l="0" t="0" r="21590" b="10795"/>
                      <wp:wrapNone/>
                      <wp:docPr id="122772196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132D9C6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4BD0FE" id="_x0000_s1383" style="position:absolute;margin-left:24.05pt;margin-top:247.9pt;width:110.8pt;height:39.65pt;z-index:2543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yAY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" filled="f" strokecolor="#7f7f7f [1612]">
                      <v:textbox inset="1mm,0">
                        <w:txbxContent>
                          <w:p w14:paraId="7132D9C6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1904" behindDoc="0" locked="0" layoutInCell="1" allowOverlap="1" wp14:anchorId="36B444D0" wp14:editId="576AAC34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4340225</wp:posOffset>
                      </wp:positionV>
                      <wp:extent cx="1407160" cy="503555"/>
                      <wp:effectExtent l="0" t="0" r="21590" b="10795"/>
                      <wp:wrapNone/>
                      <wp:docPr id="30292038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A04305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B444D0" id="_x0000_s1384" style="position:absolute;margin-left:24.95pt;margin-top:341.75pt;width:110.8pt;height:39.65pt;z-index:2543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" filled="f" strokecolor="#7f7f7f [1612]">
                      <v:textbox inset="1mm,0">
                        <w:txbxContent>
                          <w:p w14:paraId="2CA04305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8048" behindDoc="0" locked="0" layoutInCell="1" allowOverlap="1" wp14:anchorId="750C0B21" wp14:editId="230DC8DB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3128645</wp:posOffset>
                      </wp:positionV>
                      <wp:extent cx="1407160" cy="503555"/>
                      <wp:effectExtent l="0" t="0" r="15240" b="17145"/>
                      <wp:wrapNone/>
                      <wp:docPr id="157312801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FA29471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0C0B21" id="_x0000_s1385" style="position:absolute;margin-left:158.55pt;margin-top:246.35pt;width:110.8pt;height:39.65pt;z-index:2543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" filled="f" strokecolor="#7f7f7f [1612]">
                      <v:textbox inset="1mm,0">
                        <w:txbxContent>
                          <w:p w14:paraId="2FA29471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6000" behindDoc="0" locked="0" layoutInCell="1" allowOverlap="1" wp14:anchorId="1E215A35" wp14:editId="399E53BD">
                      <wp:simplePos x="0" y="0"/>
                      <wp:positionH relativeFrom="column">
                        <wp:posOffset>2012950</wp:posOffset>
                      </wp:positionH>
                      <wp:positionV relativeFrom="paragraph">
                        <wp:posOffset>4320540</wp:posOffset>
                      </wp:positionV>
                      <wp:extent cx="1407160" cy="503555"/>
                      <wp:effectExtent l="0" t="0" r="15240" b="17145"/>
                      <wp:wrapNone/>
                      <wp:docPr id="18533238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CDD746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215A35" id="_x0000_s1386" style="position:absolute;margin-left:158.5pt;margin-top:340.2pt;width:110.8pt;height:39.65pt;z-index:2543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nlm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" filled="f" strokecolor="#7f7f7f [1612]">
                      <v:textbox inset="1mm,0">
                        <w:txbxContent>
                          <w:p w14:paraId="17CDD746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6DFABC7F" wp14:editId="0E7061FB">
                      <wp:simplePos x="0" y="0"/>
                      <wp:positionH relativeFrom="column">
                        <wp:posOffset>3785235</wp:posOffset>
                      </wp:positionH>
                      <wp:positionV relativeFrom="paragraph">
                        <wp:posOffset>2787015</wp:posOffset>
                      </wp:positionV>
                      <wp:extent cx="527050" cy="206375"/>
                      <wp:effectExtent l="0" t="0" r="19050" b="22225"/>
                      <wp:wrapNone/>
                      <wp:docPr id="1364106877" name="Gerade Verbindung 2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7050" cy="2063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49D268" id="Gerade Verbindung 2525" o:spid="_x0000_s1026" style="position:absolute;z-index:2543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05pt,219.45pt" to="339.55pt,23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" strokecolor="#bfbfbf [2412]" strokeweight="1pt">
                      <v:stroke joinstyle="miter"/>
                    </v:line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2928" behindDoc="0" locked="0" layoutInCell="1" allowOverlap="1" wp14:anchorId="487E7720" wp14:editId="325D320B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3742690</wp:posOffset>
                      </wp:positionV>
                      <wp:extent cx="1407160" cy="503555"/>
                      <wp:effectExtent l="0" t="0" r="21590" b="10795"/>
                      <wp:wrapNone/>
                      <wp:docPr id="668625119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0A265F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7E7720" id="_x0000_s1387" style="position:absolute;margin-left:24.05pt;margin-top:294.7pt;width:110.8pt;height:39.65pt;z-index:2543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" filled="f" strokecolor="#7f7f7f [1612]">
                      <v:textbox inset="1mm,0">
                        <w:txbxContent>
                          <w:p w14:paraId="4A0A265F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2DA3B140" wp14:editId="086B8CEA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1147445</wp:posOffset>
                      </wp:positionV>
                      <wp:extent cx="1407160" cy="503555"/>
                      <wp:effectExtent l="0" t="0" r="15240" b="17145"/>
                      <wp:wrapNone/>
                      <wp:docPr id="159946022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9944C86" w14:textId="787114BD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A3B140" id="_x0000_s1388" style="position:absolute;margin-left:25.7pt;margin-top:90.35pt;width:110.8pt;height:39.65pt;z-index:2543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NGm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" filled="f" strokecolor="#7f7f7f [1612]">
                      <v:textbox inset="1mm,0">
                        <w:txbxContent>
                          <w:p w14:paraId="29944C86" w14:textId="787114BD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72C885EC" wp14:editId="65798AFB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563880</wp:posOffset>
                      </wp:positionV>
                      <wp:extent cx="1407160" cy="503555"/>
                      <wp:effectExtent l="0" t="0" r="15240" b="17145"/>
                      <wp:wrapNone/>
                      <wp:docPr id="204911242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2E9B52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C885EC" id="_x0000_s1389" style="position:absolute;margin-left:157.8pt;margin-top:44.4pt;width:110.8pt;height:39.65pt;z-index:2543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t4p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" filled="f" strokecolor="#7f7f7f [1612]">
                      <v:textbox inset="1mm,0">
                        <w:txbxContent>
                          <w:p w14:paraId="2D2E9B52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000C0423" wp14:editId="093368AA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-44450</wp:posOffset>
                      </wp:positionV>
                      <wp:extent cx="1407160" cy="503555"/>
                      <wp:effectExtent l="0" t="0" r="15240" b="17145"/>
                      <wp:wrapNone/>
                      <wp:docPr id="114512009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A6AD989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0C0423" id="_x0000_s1390" style="position:absolute;margin-left:25.75pt;margin-top:-3.5pt;width:110.8pt;height:39.65pt;z-index:2543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zm1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" filled="f" strokecolor="#7f7f7f [1612]">
                      <v:textbox inset="1mm,0">
                        <w:txbxContent>
                          <w:p w14:paraId="2A6AD989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29856" behindDoc="0" locked="0" layoutInCell="1" allowOverlap="1" wp14:anchorId="0D7A0737" wp14:editId="02D59967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-43180</wp:posOffset>
                      </wp:positionV>
                      <wp:extent cx="1407160" cy="503555"/>
                      <wp:effectExtent l="0" t="0" r="15240" b="17145"/>
                      <wp:wrapNone/>
                      <wp:docPr id="71344211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0976E5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7A0737" id="_x0000_s1391" style="position:absolute;margin-left:157.8pt;margin-top:-3.4pt;width:110.8pt;height:39.65pt;z-index:2543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mDL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" filled="f" strokecolor="#7f7f7f [1612]">
                      <v:textbox inset="1mm,0">
                        <w:txbxContent>
                          <w:p w14:paraId="700976E5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92320" behindDoc="0" locked="0" layoutInCell="1" allowOverlap="1" wp14:anchorId="4B00E49A" wp14:editId="2A6DE357">
                  <wp:simplePos x="0" y="0"/>
                  <wp:positionH relativeFrom="column">
                    <wp:posOffset>-727075</wp:posOffset>
                  </wp:positionH>
                  <wp:positionV relativeFrom="paragraph">
                    <wp:posOffset>1826895</wp:posOffset>
                  </wp:positionV>
                  <wp:extent cx="4785360" cy="1193800"/>
                  <wp:effectExtent l="0" t="0" r="0" b="0"/>
                  <wp:wrapNone/>
                  <wp:docPr id="981051209" name="Grafik 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051209" name="Grafik 981051209"/>
                          <pic:cNvPicPr/>
                        </pic:nvPicPr>
                        <pic:blipFill rotWithShape="1">
                          <a:blip r:embed="rId8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3F4031" w14:textId="19F3D0E5" w:rsidR="00561441" w:rsidRDefault="00D55930" w:rsidP="00283921">
            <w:pPr>
              <w:pStyle w:val="berschrift1"/>
            </w:pP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06B089F5" wp14:editId="21099F5D">
                      <wp:simplePos x="0" y="0"/>
                      <wp:positionH relativeFrom="column">
                        <wp:posOffset>327264</wp:posOffset>
                      </wp:positionH>
                      <wp:positionV relativeFrom="paragraph">
                        <wp:posOffset>241770</wp:posOffset>
                      </wp:positionV>
                      <wp:extent cx="1407160" cy="503555"/>
                      <wp:effectExtent l="0" t="0" r="21590" b="10795"/>
                      <wp:wrapNone/>
                      <wp:docPr id="115886377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25EAE3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B089F5" id="_x0000_s1392" style="position:absolute;margin-left:25.75pt;margin-top:19.05pt;width:110.8pt;height:39.65pt;z-index:2543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" filled="f" strokecolor="#7f7f7f [1612]">
                      <v:textbox inset="1mm,0">
                        <w:txbxContent>
                          <w:p w14:paraId="4B25EAE3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7FE5107" w14:textId="445FE0FD" w:rsidR="00561441" w:rsidRDefault="00561441" w:rsidP="00283921">
            <w:pPr>
              <w:pStyle w:val="berschrift1"/>
            </w:pPr>
          </w:p>
          <w:p w14:paraId="59F7038B" w14:textId="6D543A98" w:rsidR="00561441" w:rsidRDefault="00561441" w:rsidP="00283921">
            <w:pPr>
              <w:pStyle w:val="berschrift1"/>
            </w:pP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2A9DFC2D" wp14:editId="1442E5E0">
                      <wp:simplePos x="0" y="0"/>
                      <wp:positionH relativeFrom="column">
                        <wp:posOffset>2003664</wp:posOffset>
                      </wp:positionH>
                      <wp:positionV relativeFrom="paragraph">
                        <wp:posOffset>222720</wp:posOffset>
                      </wp:positionV>
                      <wp:extent cx="1407600" cy="504000"/>
                      <wp:effectExtent l="0" t="0" r="15240" b="17145"/>
                      <wp:wrapNone/>
                      <wp:docPr id="168610240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A294AE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9DFC2D" id="_x0000_s1393" style="position:absolute;margin-left:157.75pt;margin-top:17.55pt;width:110.85pt;height:39.7pt;z-index:2543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" filled="f" strokecolor="#7f7f7f [1612]">
                      <v:textbox inset="1mm,0">
                        <w:txbxContent>
                          <w:p w14:paraId="39A294AE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063A7E8" w14:textId="7DF95B91" w:rsidR="007E4506" w:rsidRDefault="007E4506" w:rsidP="00283921">
            <w:pPr>
              <w:pStyle w:val="berschrift1"/>
            </w:pPr>
          </w:p>
          <w:p w14:paraId="6E7C07D3" w14:textId="2300C592" w:rsidR="007E4506" w:rsidRDefault="007E4506" w:rsidP="001826A1"/>
          <w:p w14:paraId="2745286F" w14:textId="23BD4972" w:rsidR="007E4506" w:rsidRDefault="007E4506" w:rsidP="001826A1"/>
          <w:p w14:paraId="232CEAB1" w14:textId="73FCCF5C" w:rsidR="007E4506" w:rsidRDefault="007E4506" w:rsidP="001826A1"/>
          <w:p w14:paraId="31639188" w14:textId="7AA89CEF" w:rsidR="007E4506" w:rsidRPr="000C4AF3" w:rsidRDefault="00D55930" w:rsidP="001826A1">
            <w:r w:rsidRPr="007E4506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7024" behindDoc="0" locked="0" layoutInCell="1" allowOverlap="1" wp14:anchorId="7034AF02" wp14:editId="09FF5287">
                      <wp:simplePos x="0" y="0"/>
                      <wp:positionH relativeFrom="column">
                        <wp:posOffset>2013824</wp:posOffset>
                      </wp:positionH>
                      <wp:positionV relativeFrom="paragraph">
                        <wp:posOffset>1645755</wp:posOffset>
                      </wp:positionV>
                      <wp:extent cx="1407160" cy="503555"/>
                      <wp:effectExtent l="0" t="0" r="21590" b="10795"/>
                      <wp:wrapNone/>
                      <wp:docPr id="96896523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78EDE5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34AF02" id="_x0000_s1394" style="position:absolute;margin-left:158.55pt;margin-top:129.6pt;width:110.8pt;height:39.65pt;z-index:2543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TSr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" filled="f" strokecolor="#7f7f7f [1612]">
                      <v:textbox inset="1mm,0">
                        <w:txbxContent>
                          <w:p w14:paraId="7878EDE5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7E4506" w14:paraId="3648FB13" w14:textId="77777777" w:rsidTr="000C254B">
        <w:trPr>
          <w:trHeight w:val="810"/>
        </w:trPr>
        <w:tc>
          <w:tcPr>
            <w:tcW w:w="1424" w:type="dxa"/>
          </w:tcPr>
          <w:p w14:paraId="58DD5BD5" w14:textId="4BB19406" w:rsidR="007E4506" w:rsidRDefault="007E4506" w:rsidP="007E4506">
            <w:pPr>
              <w:pStyle w:val="berschrift2"/>
              <w:spacing w:before="120"/>
              <w:rPr>
                <w:noProof/>
              </w:rPr>
            </w:pPr>
            <w:r>
              <w:rPr>
                <w:b w:val="0"/>
                <w:bCs w:val="0"/>
                <w:color w:val="808080"/>
                <w:sz w:val="16"/>
                <w:szCs w:val="16"/>
              </w:rPr>
              <w:t xml:space="preserve"> </w:t>
            </w:r>
            <w:r w:rsidR="00F744FA">
              <w:rPr>
                <w:b w:val="0"/>
                <w:bCs w:val="0"/>
                <w:color w:val="808080"/>
                <w:sz w:val="16"/>
                <w:szCs w:val="16"/>
              </w:rPr>
              <w:t xml:space="preserve"> </w:t>
            </w:r>
            <w:r w:rsidRPr="008B490E">
              <w:rPr>
                <w:b w:val="0"/>
                <w:bCs w:val="0"/>
                <w:color w:val="808080"/>
                <w:sz w:val="16"/>
                <w:szCs w:val="16"/>
              </w:rPr>
              <w:t>Zu Aufgabe 3.6</w:t>
            </w:r>
          </w:p>
        </w:tc>
        <w:tc>
          <w:tcPr>
            <w:tcW w:w="8358" w:type="dxa"/>
            <w:tcMar>
              <w:top w:w="85" w:type="dxa"/>
            </w:tcMar>
          </w:tcPr>
          <w:p w14:paraId="3F18D0FF" w14:textId="63D5F33E" w:rsidR="007E4506" w:rsidRPr="007E4506" w:rsidRDefault="007E4506" w:rsidP="007E4506">
            <w:pPr>
              <w:pStyle w:val="berschrift3"/>
              <w:spacing w:before="60"/>
              <w:rPr>
                <w:color w:val="000000"/>
              </w:rPr>
            </w:pPr>
            <w:r w:rsidRPr="007E4506">
              <w:rPr>
                <w:color w:val="000000"/>
              </w:rPr>
              <w:t xml:space="preserve">Das bedeuten die Fachbegriffe aus der Mathematik: </w:t>
            </w:r>
          </w:p>
          <w:p w14:paraId="36169F94" w14:textId="77777777" w:rsidR="007E4506" w:rsidRDefault="007E4506" w:rsidP="001826A1"/>
          <w:p w14:paraId="1CF4BB8C" w14:textId="74FA5307" w:rsidR="007E4506" w:rsidRPr="008C0D2E" w:rsidRDefault="007E4506" w:rsidP="001826A1">
            <w:pPr>
              <w:spacing w:line="480" w:lineRule="auto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Grundwert:     </w:t>
            </w:r>
            <w:r w:rsidR="005E2383">
              <w:rPr>
                <w:rFonts w:ascii="Calibri" w:hAnsi="Calibri" w:cs="Calibri"/>
              </w:rPr>
              <w:t xml:space="preserve"> </w:t>
            </w:r>
            <w:r w:rsidRPr="004F465E">
              <w:rPr>
                <w:rFonts w:ascii="Calibri" w:hAnsi="Calibri" w:cs="Calibri"/>
                <w:color w:val="808080"/>
              </w:rPr>
              <w:t>______</w:t>
            </w:r>
            <w:r w:rsidRPr="004F465E">
              <w:rPr>
                <w:rFonts w:cs="Calibri"/>
                <w:color w:val="808080"/>
              </w:rPr>
              <w:t>___________________________________</w:t>
            </w:r>
            <w:r w:rsidRPr="004F465E">
              <w:rPr>
                <w:rFonts w:ascii="Calibri" w:hAnsi="Calibri" w:cs="Calibri"/>
                <w:color w:val="808080"/>
              </w:rPr>
              <w:t>__________________</w:t>
            </w:r>
          </w:p>
          <w:p w14:paraId="73CBA7F9" w14:textId="4923943A" w:rsidR="007E4506" w:rsidRPr="008C0D2E" w:rsidRDefault="007E4506" w:rsidP="001826A1">
            <w:pPr>
              <w:spacing w:line="480" w:lineRule="auto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Prozentwert: </w:t>
            </w:r>
            <w:r w:rsidR="005E2383">
              <w:rPr>
                <w:rFonts w:ascii="Calibri" w:hAnsi="Calibri" w:cs="Calibri"/>
              </w:rPr>
              <w:t xml:space="preserve">  </w:t>
            </w:r>
            <w:r w:rsidRPr="004F465E">
              <w:rPr>
                <w:rFonts w:ascii="Calibri" w:hAnsi="Calibri" w:cs="Calibri"/>
                <w:color w:val="808080"/>
              </w:rPr>
              <w:t>______</w:t>
            </w:r>
            <w:r w:rsidRPr="004F465E">
              <w:rPr>
                <w:rFonts w:cs="Calibri"/>
                <w:color w:val="808080"/>
              </w:rPr>
              <w:t>___________________________________</w:t>
            </w:r>
            <w:r w:rsidRPr="004F465E">
              <w:rPr>
                <w:rFonts w:ascii="Calibri" w:hAnsi="Calibri" w:cs="Calibri"/>
                <w:color w:val="808080"/>
              </w:rPr>
              <w:t>__________________</w:t>
            </w:r>
          </w:p>
          <w:p w14:paraId="66F7EB8C" w14:textId="6EC58B98" w:rsidR="007E4506" w:rsidRPr="005E2383" w:rsidRDefault="007E4506" w:rsidP="005E2383">
            <w:pPr>
              <w:rPr>
                <w:color w:val="808080"/>
              </w:rPr>
            </w:pPr>
            <w:r w:rsidRPr="005E2383">
              <w:rPr>
                <w:color w:val="000000"/>
              </w:rPr>
              <w:t>Prozentsatz</w:t>
            </w:r>
            <w:r w:rsidRPr="008C0D2E">
              <w:t>:</w:t>
            </w:r>
            <w:r w:rsidR="005E2383">
              <w:t xml:space="preserve">   </w:t>
            </w:r>
            <w:r w:rsidRPr="005E2383">
              <w:rPr>
                <w:color w:val="808080"/>
              </w:rPr>
              <w:t xml:space="preserve"> ___________________________________________________________</w:t>
            </w:r>
          </w:p>
          <w:p w14:paraId="50144FDF" w14:textId="77777777" w:rsidR="007E4506" w:rsidRPr="004F465E" w:rsidRDefault="007E4506" w:rsidP="001826A1"/>
        </w:tc>
      </w:tr>
    </w:tbl>
    <w:p w14:paraId="28D4D24F" w14:textId="77777777" w:rsidR="007E4506" w:rsidRDefault="007E4506" w:rsidP="007E4506"/>
    <w:p w14:paraId="0794E257" w14:textId="60AA36D7" w:rsidR="007E4506" w:rsidRDefault="007E4506" w:rsidP="007E4506"/>
    <w:p w14:paraId="2DC0ECCB" w14:textId="3B03F1DC" w:rsidR="00F62C0A" w:rsidRDefault="00F62C0A" w:rsidP="000C254B">
      <w:pPr>
        <w:ind w:left="-284"/>
        <w:rPr>
          <w:b/>
          <w:color w:val="808080" w:themeColor="background1" w:themeShade="80"/>
          <w:sz w:val="28"/>
          <w:szCs w:val="28"/>
        </w:rPr>
      </w:pPr>
      <w:r>
        <w:rPr>
          <w:b/>
          <w:color w:val="808080" w:themeColor="background1" w:themeShade="80"/>
          <w:sz w:val="28"/>
          <w:szCs w:val="28"/>
        </w:rPr>
        <w:t>Zusatzmaterial z</w:t>
      </w:r>
      <w:r w:rsidRPr="00E07419">
        <w:rPr>
          <w:b/>
          <w:color w:val="808080" w:themeColor="background1" w:themeShade="80"/>
          <w:sz w:val="28"/>
          <w:szCs w:val="28"/>
        </w:rPr>
        <w:t xml:space="preserve">u </w:t>
      </w:r>
      <w:r>
        <w:rPr>
          <w:b/>
          <w:color w:val="808080" w:themeColor="background1" w:themeShade="80"/>
          <w:sz w:val="28"/>
          <w:szCs w:val="28"/>
        </w:rPr>
        <w:t>Baustein</w:t>
      </w:r>
      <w:r w:rsidRPr="00E07419">
        <w:rPr>
          <w:b/>
          <w:color w:val="808080" w:themeColor="background1" w:themeShade="80"/>
          <w:sz w:val="28"/>
          <w:szCs w:val="28"/>
        </w:rPr>
        <w:t xml:space="preserve"> </w:t>
      </w:r>
      <w:r>
        <w:rPr>
          <w:b/>
          <w:color w:val="808080" w:themeColor="background1" w:themeShade="80"/>
          <w:sz w:val="28"/>
          <w:szCs w:val="28"/>
        </w:rPr>
        <w:t xml:space="preserve">C, Aufgabe 6.5: Kartensatz </w:t>
      </w:r>
    </w:p>
    <w:p w14:paraId="72DD6E44" w14:textId="77777777" w:rsidR="00394B2E" w:rsidRDefault="00394B2E" w:rsidP="00394B2E">
      <w:pPr>
        <w:rPr>
          <w:b/>
          <w:color w:val="808080" w:themeColor="background1" w:themeShade="80"/>
          <w:sz w:val="28"/>
          <w:szCs w:val="28"/>
        </w:rPr>
      </w:pPr>
    </w:p>
    <w:p w14:paraId="33DC18E6" w14:textId="2711615D" w:rsidR="00394B2E" w:rsidRDefault="00394B2E" w:rsidP="00394B2E">
      <w:pPr>
        <w:rPr>
          <w:b/>
          <w:color w:val="808080" w:themeColor="background1" w:themeShade="80"/>
          <w:sz w:val="28"/>
          <w:szCs w:val="28"/>
        </w:rPr>
      </w:pPr>
    </w:p>
    <w:tbl>
      <w:tblPr>
        <w:tblStyle w:val="Tabellenraster"/>
        <w:tblW w:w="604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401"/>
        <w:gridCol w:w="3880"/>
      </w:tblGrid>
      <w:tr w:rsidR="00394B2E" w14:paraId="30833AC2" w14:textId="68684CB2" w:rsidTr="000C254B">
        <w:trPr>
          <w:trHeight w:val="1412"/>
          <w:jc w:val="center"/>
        </w:trPr>
        <w:tc>
          <w:tcPr>
            <w:tcW w:w="3686" w:type="dxa"/>
          </w:tcPr>
          <w:p w14:paraId="1DB3F311" w14:textId="13CE6C25" w:rsidR="00394B2E" w:rsidRDefault="00D55930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4268416" behindDoc="0" locked="0" layoutInCell="1" allowOverlap="1" wp14:anchorId="4714A472" wp14:editId="55143177">
                  <wp:simplePos x="0" y="0"/>
                  <wp:positionH relativeFrom="column">
                    <wp:posOffset>393626</wp:posOffset>
                  </wp:positionH>
                  <wp:positionV relativeFrom="paragraph">
                    <wp:posOffset>442867</wp:posOffset>
                  </wp:positionV>
                  <wp:extent cx="1786839" cy="315392"/>
                  <wp:effectExtent l="0" t="0" r="4445" b="0"/>
                  <wp:wrapNone/>
                  <wp:docPr id="172158812" name="Grafik 172158812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55" b="40975"/>
                          <a:stretch/>
                        </pic:blipFill>
                        <pic:spPr bwMode="auto">
                          <a:xfrm>
                            <a:off x="0" y="0"/>
                            <a:ext cx="1811449" cy="31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58176" behindDoc="0" locked="0" layoutInCell="1" allowOverlap="1" wp14:anchorId="385DC50A" wp14:editId="0E8FAC20">
                      <wp:simplePos x="0" y="0"/>
                      <wp:positionH relativeFrom="column">
                        <wp:posOffset>291028</wp:posOffset>
                      </wp:positionH>
                      <wp:positionV relativeFrom="paragraph">
                        <wp:posOffset>26670</wp:posOffset>
                      </wp:positionV>
                      <wp:extent cx="1959429" cy="792000"/>
                      <wp:effectExtent l="0" t="0" r="22225" b="27305"/>
                      <wp:wrapSquare wrapText="bothSides"/>
                      <wp:docPr id="1131562552" name="Abgerundetes Rechteck 1131562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9429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A553C2" w14:textId="77777777" w:rsidR="00394B2E" w:rsidRPr="000C254B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 w:rsidRPr="000C254B"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Prozentsatz gesucht</w:t>
                                  </w:r>
                                </w:p>
                                <w:p w14:paraId="7D8B187B" w14:textId="77777777" w:rsidR="00394B2E" w:rsidRPr="000C254B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5DC50A" id="Abgerundetes Rechteck 1131562552" o:spid="_x0000_s1395" style="position:absolute;margin-left:22.9pt;margin-top:2.1pt;width:154.3pt;height:62.35pt;z-index:2542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" fillcolor="#f2f2f2 [3052]" strokecolor="#0070c0" strokeweight="1.5pt">
                      <v:textbox inset="2mm,0,0,0">
                        <w:txbxContent>
                          <w:p w14:paraId="4CA553C2" w14:textId="77777777" w:rsidR="00394B2E" w:rsidRPr="000C254B" w:rsidRDefault="00394B2E" w:rsidP="00394B2E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0C254B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Prozentsatz gesucht</w:t>
                            </w:r>
                          </w:p>
                          <w:p w14:paraId="7D8B187B" w14:textId="77777777" w:rsidR="00394B2E" w:rsidRPr="000C254B" w:rsidRDefault="00394B2E" w:rsidP="00394B2E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3401" w:type="dxa"/>
          </w:tcPr>
          <w:p w14:paraId="1B809FE8" w14:textId="054FD562" w:rsidR="00394B2E" w:rsidRDefault="00D55930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4273536" behindDoc="0" locked="0" layoutInCell="1" allowOverlap="1" wp14:anchorId="00E1F63B" wp14:editId="0C5B6CE9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465900</wp:posOffset>
                  </wp:positionV>
                  <wp:extent cx="1758117" cy="338813"/>
                  <wp:effectExtent l="0" t="0" r="0" b="4445"/>
                  <wp:wrapNone/>
                  <wp:docPr id="2018119599" name="Grafik 2018119599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73"/>
                          <a:stretch/>
                        </pic:blipFill>
                        <pic:spPr bwMode="auto">
                          <a:xfrm>
                            <a:off x="0" y="0"/>
                            <a:ext cx="1758117" cy="33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2512" behindDoc="1" locked="0" layoutInCell="1" allowOverlap="1" wp14:anchorId="67277085" wp14:editId="4A38ED8D">
                      <wp:simplePos x="0" y="0"/>
                      <wp:positionH relativeFrom="column">
                        <wp:posOffset>200924</wp:posOffset>
                      </wp:positionH>
                      <wp:positionV relativeFrom="page">
                        <wp:posOffset>27231</wp:posOffset>
                      </wp:positionV>
                      <wp:extent cx="1959429" cy="792000"/>
                      <wp:effectExtent l="0" t="0" r="22225" b="27305"/>
                      <wp:wrapSquare wrapText="bothSides"/>
                      <wp:docPr id="1038458221" name="Abgerundetes Rechteck 1038458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9429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B74D5F" w14:textId="77777777" w:rsidR="00394B2E" w:rsidRPr="000C254B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 w:rsidRPr="000C254B"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Prozentwert gesucht</w:t>
                                  </w:r>
                                </w:p>
                                <w:p w14:paraId="7E202AC5" w14:textId="77777777" w:rsidR="00394B2E" w:rsidRPr="000C254B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277085" id="Abgerundetes Rechteck 1038458221" o:spid="_x0000_s1396" style="position:absolute;margin-left:15.8pt;margin-top:2.15pt;width:154.3pt;height:62.35pt;z-index:-2490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" fillcolor="#f2f2f2 [3052]" strokecolor="#0070c0" strokeweight="1.5pt">
                      <v:textbox inset="2mm,0,0,0">
                        <w:txbxContent>
                          <w:p w14:paraId="67B74D5F" w14:textId="77777777" w:rsidR="00394B2E" w:rsidRPr="000C254B" w:rsidRDefault="00394B2E" w:rsidP="00394B2E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0C254B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Prozentwert gesucht</w:t>
                            </w:r>
                          </w:p>
                          <w:p w14:paraId="7E202AC5" w14:textId="77777777" w:rsidR="00394B2E" w:rsidRPr="000C254B" w:rsidRDefault="00394B2E" w:rsidP="00394B2E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04532641" w14:textId="62B9D589" w:rsidR="00394B2E" w:rsidRPr="00BC3879" w:rsidRDefault="00D55930" w:rsidP="001826A1">
            <w:pPr>
              <w:rPr>
                <w:noProof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4276608" behindDoc="0" locked="0" layoutInCell="1" allowOverlap="1" wp14:anchorId="77A137CD" wp14:editId="681BC4D7">
                  <wp:simplePos x="0" y="0"/>
                  <wp:positionH relativeFrom="column">
                    <wp:posOffset>192850</wp:posOffset>
                  </wp:positionH>
                  <wp:positionV relativeFrom="paragraph">
                    <wp:posOffset>476250</wp:posOffset>
                  </wp:positionV>
                  <wp:extent cx="1769745" cy="314960"/>
                  <wp:effectExtent l="0" t="0" r="0" b="8890"/>
                  <wp:wrapNone/>
                  <wp:docPr id="1905742182" name="Grafik 1905742182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208"/>
                          <a:stretch/>
                        </pic:blipFill>
                        <pic:spPr bwMode="auto">
                          <a:xfrm>
                            <a:off x="0" y="0"/>
                            <a:ext cx="176974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5A98B98F" wp14:editId="2379C54C">
                      <wp:simplePos x="0" y="0"/>
                      <wp:positionH relativeFrom="column">
                        <wp:posOffset>72893</wp:posOffset>
                      </wp:positionH>
                      <wp:positionV relativeFrom="paragraph">
                        <wp:posOffset>26670</wp:posOffset>
                      </wp:positionV>
                      <wp:extent cx="1959429" cy="792000"/>
                      <wp:effectExtent l="0" t="0" r="22225" b="27305"/>
                      <wp:wrapSquare wrapText="bothSides"/>
                      <wp:docPr id="1037951746" name="Abgerundetes Rechteck 1037951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9429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485C465" w14:textId="77777777" w:rsidR="00394B2E" w:rsidRPr="000C254B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 w:rsidRPr="000C254B"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Grundwert gesucht</w:t>
                                  </w:r>
                                </w:p>
                                <w:p w14:paraId="3ACC2C7C" w14:textId="77777777" w:rsidR="00394B2E" w:rsidRPr="000C254B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98B98F" id="Abgerundetes Rechteck 1037951746" o:spid="_x0000_s1397" style="position:absolute;margin-left:5.75pt;margin-top:2.1pt;width:154.3pt;height:62.35pt;z-index:2542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" fillcolor="#f2f2f2 [3052]" strokecolor="#0070c0" strokeweight="1.5pt">
                      <v:textbox inset="2mm,0,0,0">
                        <w:txbxContent>
                          <w:p w14:paraId="2485C465" w14:textId="77777777" w:rsidR="00394B2E" w:rsidRPr="000C254B" w:rsidRDefault="00394B2E" w:rsidP="00394B2E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0C254B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Grundwert gesucht</w:t>
                            </w:r>
                          </w:p>
                          <w:p w14:paraId="3ACC2C7C" w14:textId="77777777" w:rsidR="00394B2E" w:rsidRPr="000C254B" w:rsidRDefault="00394B2E" w:rsidP="00394B2E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394B2E" w14:paraId="12EB3568" w14:textId="04EF3A13" w:rsidTr="000C254B">
        <w:trPr>
          <w:trHeight w:val="1816"/>
          <w:jc w:val="center"/>
        </w:trPr>
        <w:tc>
          <w:tcPr>
            <w:tcW w:w="3686" w:type="dxa"/>
          </w:tcPr>
          <w:p w14:paraId="3571F626" w14:textId="45FE9B21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719CCE19" wp14:editId="10E4F8DC">
                      <wp:simplePos x="0" y="0"/>
                      <wp:positionH relativeFrom="column">
                        <wp:posOffset>310499</wp:posOffset>
                      </wp:positionH>
                      <wp:positionV relativeFrom="paragraph">
                        <wp:posOffset>25713</wp:posOffset>
                      </wp:positionV>
                      <wp:extent cx="1934828" cy="792000"/>
                      <wp:effectExtent l="0" t="0" r="27940" b="27305"/>
                      <wp:wrapNone/>
                      <wp:docPr id="1775361377" name="Abgerundetes Rechteck 1775361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828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555FCC" w14:textId="77777777" w:rsidR="00394B2E" w:rsidRPr="000C254B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 w:rsidRPr="000C254B"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Anderes gegeben oder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9CCE19" id="Abgerundetes Rechteck 1775361377" o:spid="_x0000_s1398" style="position:absolute;margin-left:24.45pt;margin-top:2pt;width:152.35pt;height:62.35pt;z-index:2542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" fillcolor="#f2f2f2 [3052]" strokecolor="#0070c0" strokeweight="1.5pt">
                      <v:textbox inset="2mm,0,0,0">
                        <w:txbxContent>
                          <w:p w14:paraId="2C555FCC" w14:textId="77777777" w:rsidR="00394B2E" w:rsidRPr="000C254B" w:rsidRDefault="00394B2E" w:rsidP="00394B2E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0C254B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Anderes gegeben oder gesucht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01" w:type="dxa"/>
          </w:tcPr>
          <w:p w14:paraId="6FFCE931" w14:textId="7B1C5502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5FACF0A6" wp14:editId="60434CC5">
                      <wp:simplePos x="0" y="0"/>
                      <wp:positionH relativeFrom="column">
                        <wp:posOffset>107447</wp:posOffset>
                      </wp:positionH>
                      <wp:positionV relativeFrom="paragraph">
                        <wp:posOffset>24889</wp:posOffset>
                      </wp:positionV>
                      <wp:extent cx="1958975" cy="1012916"/>
                      <wp:effectExtent l="0" t="0" r="3175" b="0"/>
                      <wp:wrapNone/>
                      <wp:docPr id="938968996" name="Abgerundetes Rechteck 938968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012916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66EA0BA" w14:textId="77777777" w:rsidR="00394B2E" w:rsidRPr="00BC3879" w:rsidRDefault="00394B2E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Swimmingpool</w:t>
                                  </w:r>
                                </w:p>
                                <w:p w14:paraId="699C4D7B" w14:textId="7DFE8113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 xml:space="preserve">Ein Swimmingpool fasst </w:t>
                                  </w:r>
                                  <w:r w:rsidR="00833889">
                                    <w:br/>
                                  </w:r>
                                  <w:r w:rsidRPr="00BC3879">
                                    <w:t>50</w:t>
                                  </w:r>
                                  <w:r>
                                    <w:t>.</w:t>
                                  </w:r>
                                  <w:r w:rsidRPr="00BC3879">
                                    <w:t>000</w:t>
                                  </w:r>
                                  <w:r>
                                    <w:t> </w:t>
                                  </w:r>
                                  <w:r w:rsidRPr="00BC3879">
                                    <w:t>l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Wasser.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Zurzeit sind 42500 l in dem Pool.</w:t>
                                  </w:r>
                                  <w:r>
                                    <w:t xml:space="preserve"> </w:t>
                                  </w:r>
                                  <w:r w:rsidR="00833889">
                                    <w:br/>
                                  </w:r>
                                  <w:r w:rsidRPr="00BC3879">
                                    <w:t>Zu wie viel</w:t>
                                  </w:r>
                                  <w:r>
                                    <w:t xml:space="preserve"> %</w:t>
                                  </w:r>
                                  <w:r w:rsidRPr="00BC3879">
                                    <w:t xml:space="preserve"> </w:t>
                                  </w:r>
                                  <w:r w:rsidR="00702392">
                                    <w:t xml:space="preserve">ist </w:t>
                                  </w:r>
                                  <w:r>
                                    <w:t>er g</w:t>
                                  </w:r>
                                  <w:r w:rsidRPr="00BC3879">
                                    <w:t>efüllt?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ACF0A6" id="Abgerundetes Rechteck 938968996" o:spid="_x0000_s1399" style="position:absolute;margin-left:8.45pt;margin-top:1.95pt;width:154.25pt;height:79.75pt;z-index:2542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" fillcolor="#f2f2f2 [3052]" stroked="f">
                      <v:textbox inset="2mm,0,0,0">
                        <w:txbxContent>
                          <w:p w14:paraId="366EA0BA" w14:textId="77777777" w:rsidR="00394B2E" w:rsidRPr="00BC3879" w:rsidRDefault="00394B2E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Swimmingpool</w:t>
                            </w:r>
                          </w:p>
                          <w:p w14:paraId="699C4D7B" w14:textId="7DFE8113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 xml:space="preserve">Ein Swimmingpool fasst </w:t>
                            </w:r>
                            <w:r w:rsidR="00833889">
                              <w:br/>
                            </w:r>
                            <w:r w:rsidRPr="00BC3879">
                              <w:t>50</w:t>
                            </w:r>
                            <w:r>
                              <w:t>.</w:t>
                            </w:r>
                            <w:r w:rsidRPr="00BC3879">
                              <w:t>000</w:t>
                            </w:r>
                            <w:r>
                              <w:t> </w:t>
                            </w:r>
                            <w:r w:rsidRPr="00BC3879">
                              <w:t>l</w:t>
                            </w:r>
                            <w:r>
                              <w:t xml:space="preserve"> </w:t>
                            </w:r>
                            <w:r w:rsidRPr="00BC3879">
                              <w:t>Wasser.</w:t>
                            </w:r>
                            <w:r>
                              <w:t xml:space="preserve"> </w:t>
                            </w:r>
                            <w:r w:rsidRPr="00BC3879">
                              <w:t>Zurzeit sind 42500 l in dem Pool.</w:t>
                            </w:r>
                            <w:r>
                              <w:t xml:space="preserve"> </w:t>
                            </w:r>
                            <w:r w:rsidR="00833889">
                              <w:br/>
                            </w:r>
                            <w:r w:rsidRPr="00BC3879">
                              <w:t>Zu wie viel</w:t>
                            </w:r>
                            <w:r>
                              <w:t xml:space="preserve"> %</w:t>
                            </w:r>
                            <w:r w:rsidRPr="00BC3879">
                              <w:t xml:space="preserve"> </w:t>
                            </w:r>
                            <w:r w:rsidR="00702392">
                              <w:t xml:space="preserve">ist </w:t>
                            </w:r>
                            <w:r>
                              <w:t>er g</w:t>
                            </w:r>
                            <w:r w:rsidRPr="00BC3879">
                              <w:t>efüllt?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48AF163" w14:textId="73A0CE6E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715B5514" w14:textId="77777777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57DBD29B" w14:textId="77777777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46D5DD52" w14:textId="77777777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1598686F" w14:textId="452ECC06" w:rsidR="00394B2E" w:rsidRPr="00BC3879" w:rsidRDefault="00394B2E" w:rsidP="001826A1">
            <w:pPr>
              <w:rPr>
                <w:sz w:val="28"/>
                <w:szCs w:val="28"/>
              </w:rPr>
            </w:pPr>
          </w:p>
        </w:tc>
        <w:tc>
          <w:tcPr>
            <w:tcW w:w="3880" w:type="dxa"/>
          </w:tcPr>
          <w:p w14:paraId="68938FB1" w14:textId="2148E327" w:rsidR="00394B2E" w:rsidRPr="00BC3879" w:rsidRDefault="00702392" w:rsidP="001826A1">
            <w:pPr>
              <w:rPr>
                <w:noProof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1290732D" wp14:editId="3B2BDADA">
                      <wp:simplePos x="0" y="0"/>
                      <wp:positionH relativeFrom="column">
                        <wp:posOffset>73495</wp:posOffset>
                      </wp:positionH>
                      <wp:positionV relativeFrom="paragraph">
                        <wp:posOffset>13013</wp:posOffset>
                      </wp:positionV>
                      <wp:extent cx="1958975" cy="1021080"/>
                      <wp:effectExtent l="0" t="0" r="3175" b="7620"/>
                      <wp:wrapNone/>
                      <wp:docPr id="1997357438" name="Abgerundetes Rechteck 1997357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0210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3CD1EB8" w14:textId="77777777" w:rsidR="00D55930" w:rsidRPr="0096645C" w:rsidRDefault="00D55930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Wassergehalt</w:t>
                                  </w:r>
                                </w:p>
                                <w:p w14:paraId="1E3E08EA" w14:textId="07766D16" w:rsidR="00394B2E" w:rsidRPr="00BC3879" w:rsidRDefault="00D55930" w:rsidP="00394B2E">
                                  <w:pPr>
                                    <w:spacing w:line="240" w:lineRule="auto"/>
                                  </w:pPr>
                                  <w:r w:rsidRPr="0096645C">
                                    <w:t xml:space="preserve">Der Mensch besteht zu </w:t>
                                  </w:r>
                                  <w:r w:rsidR="00833889">
                                    <w:br/>
                                  </w:r>
                                  <w:r w:rsidRPr="0096645C">
                                    <w:t>65 % aus Wasser.</w:t>
                                  </w:r>
                                  <w:r>
                                    <w:t xml:space="preserve"> </w:t>
                                  </w:r>
                                  <w:r w:rsidRPr="0096645C">
                                    <w:t>Wie viel kg sind das bei einem</w:t>
                                  </w:r>
                                  <w:r>
                                    <w:t xml:space="preserve"> </w:t>
                                  </w:r>
                                  <w:r w:rsidRPr="0096645C">
                                    <w:t>80 kg schweren Mann?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90732D" id="Abgerundetes Rechteck 1997357438" o:spid="_x0000_s1400" style="position:absolute;margin-left:5.8pt;margin-top:1pt;width:154.25pt;height:80.4pt;z-index:2542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" fillcolor="#f2f2f2 [3052]" stroked="f">
                      <v:textbox inset="2mm,0,0,0">
                        <w:txbxContent>
                          <w:p w14:paraId="23CD1EB8" w14:textId="77777777" w:rsidR="00D55930" w:rsidRPr="0096645C" w:rsidRDefault="00D55930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Wassergehalt</w:t>
                            </w:r>
                          </w:p>
                          <w:p w14:paraId="1E3E08EA" w14:textId="07766D16" w:rsidR="00394B2E" w:rsidRPr="00BC3879" w:rsidRDefault="00D55930" w:rsidP="00394B2E">
                            <w:pPr>
                              <w:spacing w:line="240" w:lineRule="auto"/>
                            </w:pPr>
                            <w:r w:rsidRPr="0096645C">
                              <w:t xml:space="preserve">Der Mensch besteht zu </w:t>
                            </w:r>
                            <w:r w:rsidR="00833889">
                              <w:br/>
                            </w:r>
                            <w:r w:rsidRPr="0096645C">
                              <w:t>65 % aus Wasser.</w:t>
                            </w:r>
                            <w:r>
                              <w:t xml:space="preserve"> </w:t>
                            </w:r>
                            <w:r w:rsidRPr="0096645C">
                              <w:t>Wie viel kg sind das bei einem</w:t>
                            </w:r>
                            <w:r>
                              <w:t xml:space="preserve"> </w:t>
                            </w:r>
                            <w:r w:rsidRPr="0096645C">
                              <w:t>80 kg schweren Mann?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94B2E" w14:paraId="45429FDA" w14:textId="7FFC5A41" w:rsidTr="000C254B">
        <w:trPr>
          <w:trHeight w:val="2394"/>
          <w:jc w:val="center"/>
        </w:trPr>
        <w:tc>
          <w:tcPr>
            <w:tcW w:w="3686" w:type="dxa"/>
          </w:tcPr>
          <w:p w14:paraId="646C8A68" w14:textId="44F99207" w:rsidR="00394B2E" w:rsidRDefault="00702392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0F06C539" wp14:editId="38CB09CA">
                      <wp:simplePos x="0" y="0"/>
                      <wp:positionH relativeFrom="column">
                        <wp:posOffset>298623</wp:posOffset>
                      </wp:positionH>
                      <wp:positionV relativeFrom="paragraph">
                        <wp:posOffset>47386</wp:posOffset>
                      </wp:positionV>
                      <wp:extent cx="1934210" cy="1246909"/>
                      <wp:effectExtent l="0" t="0" r="8890" b="0"/>
                      <wp:wrapNone/>
                      <wp:docPr id="1858540436" name="Abgerundetes Rechteck 1858540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210" cy="1246909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E5212D" w14:textId="77777777" w:rsidR="00394B2E" w:rsidRPr="000C254B" w:rsidRDefault="00394B2E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C254B">
                                    <w:rPr>
                                      <w:b/>
                                      <w:sz w:val="24"/>
                                    </w:rPr>
                                    <w:t>Zahnarzt</w:t>
                                  </w:r>
                                </w:p>
                                <w:p w14:paraId="36675D2F" w14:textId="65439FA9" w:rsidR="00394B2E" w:rsidRPr="00394B2E" w:rsidRDefault="00394B2E" w:rsidP="00394B2E">
                                  <w:pPr>
                                    <w:spacing w:line="240" w:lineRule="auto"/>
                                  </w:pPr>
                                  <w:r w:rsidRPr="00394B2E">
                                    <w:t>Laut Aussagen von Zahnärzten leiden drei von fünf Patienten unter Zahnstein.</w:t>
                                  </w:r>
                                  <w:r w:rsidR="00833889">
                                    <w:t xml:space="preserve"> </w:t>
                                  </w:r>
                                  <w:r w:rsidRPr="00394B2E">
                                    <w:t>Wie viel Prozent der Patienten haben Zahnstein?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06C539" id="Abgerundetes Rechteck 1858540436" o:spid="_x0000_s1401" style="position:absolute;margin-left:23.5pt;margin-top:3.75pt;width:152.3pt;height:98.2pt;z-index:2542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" fillcolor="#f2f2f2 [3052]" stroked="f">
                      <v:textbox inset="2mm,0,0,0">
                        <w:txbxContent>
                          <w:p w14:paraId="75E5212D" w14:textId="77777777" w:rsidR="00394B2E" w:rsidRPr="000C254B" w:rsidRDefault="00394B2E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0C254B">
                              <w:rPr>
                                <w:b/>
                                <w:sz w:val="24"/>
                              </w:rPr>
                              <w:t>Zahnarzt</w:t>
                            </w:r>
                          </w:p>
                          <w:p w14:paraId="36675D2F" w14:textId="65439FA9" w:rsidR="00394B2E" w:rsidRPr="00394B2E" w:rsidRDefault="00394B2E" w:rsidP="00394B2E">
                            <w:pPr>
                              <w:spacing w:line="240" w:lineRule="auto"/>
                            </w:pPr>
                            <w:r w:rsidRPr="00394B2E">
                              <w:t>Laut Aussagen von Zahnärzten leiden drei von fünf Patienten unter Zahnstein.</w:t>
                            </w:r>
                            <w:r w:rsidR="00833889">
                              <w:t xml:space="preserve"> </w:t>
                            </w:r>
                            <w:r w:rsidRPr="00394B2E">
                              <w:t>Wie viel Prozent der Patienten haben Zahnstein?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3069764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1EEAA87A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2B4E1F4C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6F136B51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5708F1EB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0D35A901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5EA13CAA" w14:textId="1A87B0F8" w:rsidR="00394B2E" w:rsidRDefault="00D55930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7E713377" wp14:editId="2226C9D8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203835</wp:posOffset>
                      </wp:positionV>
                      <wp:extent cx="1934210" cy="1390403"/>
                      <wp:effectExtent l="0" t="0" r="8890" b="635"/>
                      <wp:wrapNone/>
                      <wp:docPr id="321266560" name="Abgerundetes Rechteck 321266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210" cy="139040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72CF52" w14:textId="77777777" w:rsidR="00702392" w:rsidRPr="0096645C" w:rsidRDefault="00702392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Eisbärbaby</w:t>
                                  </w:r>
                                </w:p>
                                <w:p w14:paraId="6B464EE3" w14:textId="2723097C" w:rsidR="00702392" w:rsidRPr="00702392" w:rsidRDefault="00702392" w:rsidP="00702392">
                                  <w:pPr>
                                    <w:spacing w:line="240" w:lineRule="auto"/>
                                  </w:pPr>
                                  <w:r w:rsidRPr="00702392">
                                    <w:t xml:space="preserve">Ein Eisbärbaby wiegt mit </w:t>
                                  </w:r>
                                  <w:r w:rsidR="00833889">
                                    <w:br/>
                                  </w:r>
                                  <w:r w:rsidRPr="00702392">
                                    <w:t>2 Monaten etwa 12 kg. Damit hat es erst etwa</w:t>
                                  </w:r>
                                  <w:r w:rsidR="00833889">
                                    <w:t xml:space="preserve"> </w:t>
                                  </w:r>
                                  <w:r w:rsidRPr="00702392">
                                    <w:t>6 % des Gewichtes einer erwachsenen Eisbärin</w:t>
                                  </w:r>
                                  <w:r>
                                    <w:t xml:space="preserve">. </w:t>
                                  </w:r>
                                  <w:r w:rsidRPr="00702392">
                                    <w:t>Wie viel kg wiegt eine erwachsene Eisbärin etwa?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713377" id="Abgerundetes Rechteck 321266560" o:spid="_x0000_s1402" style="position:absolute;margin-left:24.5pt;margin-top:16.05pt;width:152.3pt;height:109.5pt;z-index:2542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" fillcolor="#f2f2f2 [3052]" stroked="f">
                      <v:textbox inset="2mm,1mm,0,0">
                        <w:txbxContent>
                          <w:p w14:paraId="1972CF52" w14:textId="77777777" w:rsidR="00702392" w:rsidRPr="0096645C" w:rsidRDefault="00702392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Eisbärbaby</w:t>
                            </w:r>
                          </w:p>
                          <w:p w14:paraId="6B464EE3" w14:textId="2723097C" w:rsidR="00702392" w:rsidRPr="00702392" w:rsidRDefault="00702392" w:rsidP="00702392">
                            <w:pPr>
                              <w:spacing w:line="240" w:lineRule="auto"/>
                            </w:pPr>
                            <w:r w:rsidRPr="00702392">
                              <w:t xml:space="preserve">Ein Eisbärbaby wiegt mit </w:t>
                            </w:r>
                            <w:r w:rsidR="00833889">
                              <w:br/>
                            </w:r>
                            <w:r w:rsidRPr="00702392">
                              <w:t>2 Monaten etwa 12 kg. Damit hat es erst etwa</w:t>
                            </w:r>
                            <w:r w:rsidR="00833889">
                              <w:t xml:space="preserve"> </w:t>
                            </w:r>
                            <w:r w:rsidRPr="00702392">
                              <w:t>6 % des Gewichtes einer erwachsenen Eisbärin</w:t>
                            </w:r>
                            <w:r>
                              <w:t xml:space="preserve">. </w:t>
                            </w:r>
                            <w:r w:rsidRPr="00702392">
                              <w:t>Wie viel kg wiegt eine erwachsene Eisbärin etwa?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01" w:type="dxa"/>
          </w:tcPr>
          <w:p w14:paraId="6AA13387" w14:textId="55740B0E" w:rsidR="00394B2E" w:rsidRDefault="00833889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1CE3F2B7" wp14:editId="106F1DA7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1448938</wp:posOffset>
                      </wp:positionV>
                      <wp:extent cx="1958975" cy="1390403"/>
                      <wp:effectExtent l="0" t="0" r="3175" b="635"/>
                      <wp:wrapSquare wrapText="bothSides"/>
                      <wp:docPr id="2054544642" name="Abgerundetes Rechteck 2054544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39040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AF251F" w14:textId="77777777" w:rsidR="00702392" w:rsidRPr="0096645C" w:rsidRDefault="00702392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Hausaufgabenzeit</w:t>
                                  </w:r>
                                </w:p>
                                <w:p w14:paraId="032FDA9A" w14:textId="77777777" w:rsidR="00702392" w:rsidRPr="0096645C" w:rsidRDefault="00702392" w:rsidP="00702392">
                                  <w:r w:rsidRPr="0096645C">
                                    <w:t>Jana hat am Freitag 90 Minuten für ihre Hausaufgaben gebraucht. Mehmet hat nur 80 % dieser Zeit benötigt. Wie lange hat Mehmet für die Hausaufgaben gebraucht?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E3F2B7" id="Abgerundetes Rechteck 2054544642" o:spid="_x0000_s1403" style="position:absolute;margin-left:8.5pt;margin-top:114.1pt;width:154.25pt;height:109.5pt;z-index:2542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" fillcolor="#f2f2f2 [3052]" stroked="f">
                      <v:textbox inset="2mm,0,0,0">
                        <w:txbxContent>
                          <w:p w14:paraId="3DAF251F" w14:textId="77777777" w:rsidR="00702392" w:rsidRPr="0096645C" w:rsidRDefault="00702392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Hausaufgabenzeit</w:t>
                            </w:r>
                          </w:p>
                          <w:p w14:paraId="032FDA9A" w14:textId="77777777" w:rsidR="00702392" w:rsidRPr="0096645C" w:rsidRDefault="00702392" w:rsidP="00702392">
                            <w:r w:rsidRPr="0096645C">
                              <w:t>Jana hat am Freitag 90 Minuten für ihre Hausaufgaben gebraucht. Mehmet hat nur 80 % dieser Zeit benötigt. Wie lange hat Mehmet für die Hausaufgaben gebraucht?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702392"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586AF2CC" wp14:editId="1C77A940">
                      <wp:simplePos x="0" y="0"/>
                      <wp:positionH relativeFrom="column">
                        <wp:posOffset>107447</wp:posOffset>
                      </wp:positionH>
                      <wp:positionV relativeFrom="paragraph">
                        <wp:posOffset>47386</wp:posOffset>
                      </wp:positionV>
                      <wp:extent cx="1958975" cy="1246909"/>
                      <wp:effectExtent l="0" t="0" r="3175" b="0"/>
                      <wp:wrapNone/>
                      <wp:docPr id="935841657" name="Abgerundetes Rechteck 935841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246909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E8C522" w14:textId="77777777" w:rsidR="00394B2E" w:rsidRPr="00BC3879" w:rsidRDefault="00394B2E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Lotterie</w:t>
                                  </w:r>
                                </w:p>
                                <w:p w14:paraId="54DD9C43" w14:textId="062FB3F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 xml:space="preserve">Bei einer Lotterie haben nur </w:t>
                                  </w:r>
                                  <w:r w:rsidR="00833889">
                                    <w:br/>
                                  </w:r>
                                  <w:r w:rsidRPr="00BC3879">
                                    <w:t xml:space="preserve">51 von 425 Lottospielern </w:t>
                                  </w:r>
                                  <w:r w:rsidR="00833889">
                                    <w:br/>
                                  </w:r>
                                  <w:r w:rsidRPr="00BC3879">
                                    <w:t>einen Gewinn erzielt.</w:t>
                                  </w:r>
                                  <w:r w:rsidR="00833889">
                                    <w:t xml:space="preserve"> </w:t>
                                  </w:r>
                                  <w:r>
                                    <w:t>Wie viel Prozent der Lotto</w:t>
                                  </w:r>
                                  <w:r w:rsidRPr="00BC3879">
                                    <w:t xml:space="preserve">spieler </w:t>
                                  </w:r>
                                  <w:r w:rsidR="00833889">
                                    <w:br/>
                                  </w:r>
                                  <w:r w:rsidRPr="00BC3879">
                                    <w:t>haben verloren?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6AF2CC" id="Abgerundetes Rechteck 935841657" o:spid="_x0000_s1404" style="position:absolute;margin-left:8.45pt;margin-top:3.75pt;width:154.25pt;height:98.2pt;z-index:2542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" fillcolor="#f2f2f2 [3052]" stroked="f">
                      <v:textbox inset="2mm,0,0,0">
                        <w:txbxContent>
                          <w:p w14:paraId="4CE8C522" w14:textId="77777777" w:rsidR="00394B2E" w:rsidRPr="00BC3879" w:rsidRDefault="00394B2E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Lotterie</w:t>
                            </w:r>
                          </w:p>
                          <w:p w14:paraId="54DD9C43" w14:textId="062FB3F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 xml:space="preserve">Bei einer Lotterie haben nur </w:t>
                            </w:r>
                            <w:r w:rsidR="00833889">
                              <w:br/>
                            </w:r>
                            <w:r w:rsidRPr="00BC3879">
                              <w:t xml:space="preserve">51 von 425 Lottospielern </w:t>
                            </w:r>
                            <w:r w:rsidR="00833889">
                              <w:br/>
                            </w:r>
                            <w:r w:rsidRPr="00BC3879">
                              <w:t>einen Gewinn erzielt.</w:t>
                            </w:r>
                            <w:r w:rsidR="00833889">
                              <w:t xml:space="preserve"> </w:t>
                            </w:r>
                            <w:r>
                              <w:t>Wie viel Prozent der Lotto</w:t>
                            </w:r>
                            <w:r w:rsidRPr="00BC3879">
                              <w:t xml:space="preserve">spieler </w:t>
                            </w:r>
                            <w:r w:rsidR="00833889">
                              <w:br/>
                            </w:r>
                            <w:r w:rsidRPr="00BC3879">
                              <w:t>haben verloren?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0F1F7178" w14:textId="71CD663E" w:rsidR="00394B2E" w:rsidRPr="00BC3879" w:rsidRDefault="00833889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75AB3A88" wp14:editId="11D1368F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1449804</wp:posOffset>
                      </wp:positionV>
                      <wp:extent cx="1958975" cy="1390403"/>
                      <wp:effectExtent l="0" t="0" r="3175" b="635"/>
                      <wp:wrapNone/>
                      <wp:docPr id="49912248" name="Abgerundetes Rechteck 49912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39040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DE1EC3B" w14:textId="77777777" w:rsidR="00702392" w:rsidRPr="0096645C" w:rsidRDefault="00702392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Reitverein</w:t>
                                  </w:r>
                                </w:p>
                                <w:p w14:paraId="449168EB" w14:textId="6F17BD01" w:rsidR="00702392" w:rsidRPr="00702392" w:rsidRDefault="00702392" w:rsidP="00702392">
                                  <w:pPr>
                                    <w:spacing w:line="240" w:lineRule="auto"/>
                                  </w:pPr>
                                  <w:r w:rsidRPr="00702392">
                                    <w:t xml:space="preserve">Ein Reitverein hat im letzten </w:t>
                                  </w:r>
                                  <w:r w:rsidR="00833889">
                                    <w:br/>
                                  </w:r>
                                  <w:r w:rsidRPr="00702392">
                                    <w:t>Jahr 45 neue Mitglieder aufgenommen. „Das ist eine Steigerung um 15 %“, sagt die Vorsitzende.</w:t>
                                  </w:r>
                                  <w:r w:rsidR="00833889">
                                    <w:t xml:space="preserve"> </w:t>
                                  </w:r>
                                  <w:r w:rsidRPr="00702392">
                                    <w:t>Wie viele Mitglieder hat der Verein jetzt?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AB3A88" id="Abgerundetes Rechteck 49912248" o:spid="_x0000_s1405" style="position:absolute;margin-left:5.75pt;margin-top:114.15pt;width:154.25pt;height:109.5pt;z-index:2542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" fillcolor="#f2f2f2 [3052]" stroked="f">
                      <v:textbox inset="2mm,0,0,0">
                        <w:txbxContent>
                          <w:p w14:paraId="5DE1EC3B" w14:textId="77777777" w:rsidR="00702392" w:rsidRPr="0096645C" w:rsidRDefault="00702392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Reitverein</w:t>
                            </w:r>
                          </w:p>
                          <w:p w14:paraId="449168EB" w14:textId="6F17BD01" w:rsidR="00702392" w:rsidRPr="00702392" w:rsidRDefault="00702392" w:rsidP="00702392">
                            <w:pPr>
                              <w:spacing w:line="240" w:lineRule="auto"/>
                            </w:pPr>
                            <w:r w:rsidRPr="00702392">
                              <w:t xml:space="preserve">Ein Reitverein hat im letzten </w:t>
                            </w:r>
                            <w:r w:rsidR="00833889">
                              <w:br/>
                            </w:r>
                            <w:r w:rsidRPr="00702392">
                              <w:t>Jahr 45 neue Mitglieder aufgenommen. „Das ist eine Steigerung um 15 %“, sagt die Vorsitzende.</w:t>
                            </w:r>
                            <w:r w:rsidR="00833889">
                              <w:t xml:space="preserve"> </w:t>
                            </w:r>
                            <w:r w:rsidRPr="00702392">
                              <w:t>Wie viele Mitglieder hat der Verein jetzt?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94B2E"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5E71CF4C" wp14:editId="35A4BDBD">
                      <wp:simplePos x="0" y="0"/>
                      <wp:positionH relativeFrom="column">
                        <wp:posOffset>73495</wp:posOffset>
                      </wp:positionH>
                      <wp:positionV relativeFrom="paragraph">
                        <wp:posOffset>47386</wp:posOffset>
                      </wp:positionV>
                      <wp:extent cx="1958975" cy="1246909"/>
                      <wp:effectExtent l="0" t="0" r="3175" b="0"/>
                      <wp:wrapNone/>
                      <wp:docPr id="84365367" name="Abgerundetes Rechteck 84365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246909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C08CBB" w14:textId="77777777" w:rsidR="00394B2E" w:rsidRPr="00BC3879" w:rsidRDefault="00394B2E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Fernsehkauf</w:t>
                                  </w:r>
                                </w:p>
                                <w:p w14:paraId="79E3CC54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Familie Friedrich verkauft ihren alten Fernseher für 300 €.</w:t>
                                  </w:r>
                                </w:p>
                                <w:p w14:paraId="3322B006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Damit hat sie einen Verlust von 60 % gegenüber dem Neupreis.</w:t>
                                  </w:r>
                                </w:p>
                                <w:p w14:paraId="54C7933F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Wie hoch war der Neupreis?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71CF4C" id="Abgerundetes Rechteck 84365367" o:spid="_x0000_s1406" style="position:absolute;margin-left:5.8pt;margin-top:3.75pt;width:154.25pt;height:98.2pt;z-index:2542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" fillcolor="#f2f2f2 [3052]" stroked="f">
                      <v:textbox inset="2mm,0,0,0">
                        <w:txbxContent>
                          <w:p w14:paraId="54C08CBB" w14:textId="77777777" w:rsidR="00394B2E" w:rsidRPr="00BC3879" w:rsidRDefault="00394B2E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Fernsehkauf</w:t>
                            </w:r>
                          </w:p>
                          <w:p w14:paraId="79E3CC54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Familie Friedrich verkauft ihren alten Fernseher für 300 €.</w:t>
                            </w:r>
                          </w:p>
                          <w:p w14:paraId="3322B006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Damit hat sie einen Verlust von 60 % gegenüber dem Neupreis.</w:t>
                            </w:r>
                          </w:p>
                          <w:p w14:paraId="54C7933F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Wie hoch war der Neupreis?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94B2E" w14:paraId="02DA084B" w14:textId="4450B3D4" w:rsidTr="000C254B">
        <w:trPr>
          <w:jc w:val="center"/>
        </w:trPr>
        <w:tc>
          <w:tcPr>
            <w:tcW w:w="3686" w:type="dxa"/>
          </w:tcPr>
          <w:p w14:paraId="27FB57EC" w14:textId="2C632FF9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7068B786" w14:textId="088C43FA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7C5571C2" w14:textId="67AA6932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74FA16D6" w14:textId="6A2C20DB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394AF738" w14:textId="656D8705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0BFAF358" w14:textId="60CFDDCC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35561BD6" w14:textId="65B5FB06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4376A24E" w14:textId="32872DD0" w:rsidR="00394B2E" w:rsidRDefault="00833889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70C730DD" wp14:editId="451A184B">
                      <wp:simplePos x="0" y="0"/>
                      <wp:positionH relativeFrom="column">
                        <wp:posOffset>2448057</wp:posOffset>
                      </wp:positionH>
                      <wp:positionV relativeFrom="paragraph">
                        <wp:posOffset>310070</wp:posOffset>
                      </wp:positionV>
                      <wp:extent cx="1958975" cy="1080135"/>
                      <wp:effectExtent l="0" t="0" r="3175" b="5715"/>
                      <wp:wrapNone/>
                      <wp:docPr id="1565478031" name="Abgerundetes Rechteck 1565478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08013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34D5115" w14:textId="77777777" w:rsidR="00702392" w:rsidRPr="0096645C" w:rsidRDefault="00702392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Buch</w:t>
                                  </w:r>
                                </w:p>
                                <w:p w14:paraId="482C346C" w14:textId="77777777" w:rsidR="00702392" w:rsidRPr="0096645C" w:rsidRDefault="00702392" w:rsidP="00702392">
                                  <w:r w:rsidRPr="0096645C">
                                    <w:t>Linnea hat schon 35 % ihres neuen Buches geschafft.</w:t>
                                  </w:r>
                                </w:p>
                                <w:p w14:paraId="62E3EA00" w14:textId="77777777" w:rsidR="00702392" w:rsidRPr="0096645C" w:rsidRDefault="00702392" w:rsidP="00702392">
                                  <w:r w:rsidRPr="0096645C">
                                    <w:t>Das entspricht 175 Seiten.</w:t>
                                  </w:r>
                                </w:p>
                                <w:p w14:paraId="5C94FFE1" w14:textId="77777777" w:rsidR="00702392" w:rsidRPr="0096645C" w:rsidRDefault="00702392" w:rsidP="00702392">
                                  <w:r w:rsidRPr="0096645C">
                                    <w:t>Wie viele Seiten hat das Buch?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C730DD" id="Abgerundetes Rechteck 1565478031" o:spid="_x0000_s1407" style="position:absolute;margin-left:192.75pt;margin-top:24.4pt;width:154.25pt;height:85.05pt;z-index:2542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" fillcolor="#f2f2f2 [3052]" stroked="f">
                      <v:textbox inset="2mm,0,0,0">
                        <w:txbxContent>
                          <w:p w14:paraId="034D5115" w14:textId="77777777" w:rsidR="00702392" w:rsidRPr="0096645C" w:rsidRDefault="00702392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Buch</w:t>
                            </w:r>
                          </w:p>
                          <w:p w14:paraId="482C346C" w14:textId="77777777" w:rsidR="00702392" w:rsidRPr="0096645C" w:rsidRDefault="00702392" w:rsidP="00702392">
                            <w:r w:rsidRPr="0096645C">
                              <w:t>Linnea hat schon 35 % ihres neuen Buches geschafft.</w:t>
                            </w:r>
                          </w:p>
                          <w:p w14:paraId="62E3EA00" w14:textId="77777777" w:rsidR="00702392" w:rsidRPr="0096645C" w:rsidRDefault="00702392" w:rsidP="00702392">
                            <w:r w:rsidRPr="0096645C">
                              <w:t>Das entspricht 175 Seiten.</w:t>
                            </w:r>
                          </w:p>
                          <w:p w14:paraId="5C94FFE1" w14:textId="77777777" w:rsidR="00702392" w:rsidRPr="0096645C" w:rsidRDefault="00702392" w:rsidP="00702392">
                            <w:r w:rsidRPr="0096645C">
                              <w:t>Wie viele Seiten hat das Buch?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0554AF1C" wp14:editId="46D91107">
                      <wp:simplePos x="0" y="0"/>
                      <wp:positionH relativeFrom="column">
                        <wp:posOffset>310499</wp:posOffset>
                      </wp:positionH>
                      <wp:positionV relativeFrom="page">
                        <wp:posOffset>1554670</wp:posOffset>
                      </wp:positionV>
                      <wp:extent cx="1934210" cy="1080654"/>
                      <wp:effectExtent l="0" t="0" r="8890" b="5715"/>
                      <wp:wrapNone/>
                      <wp:docPr id="1170388969" name="Abgerundetes Rechteck 1170388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210" cy="108065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E13732" w14:textId="77777777" w:rsidR="00833889" w:rsidRPr="0096645C" w:rsidRDefault="00833889" w:rsidP="00833889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Fleischwurst</w:t>
                                  </w:r>
                                </w:p>
                                <w:p w14:paraId="0A0F7BB1" w14:textId="77777777" w:rsidR="00833889" w:rsidRPr="0096645C" w:rsidRDefault="00833889" w:rsidP="00833889">
                                  <w:r w:rsidRPr="0096645C">
                                    <w:t>Eine Fleischwurst hat einen Fettanteil von 25 %.</w:t>
                                  </w:r>
                                </w:p>
                                <w:p w14:paraId="1899B111" w14:textId="040BE43C" w:rsidR="00394B2E" w:rsidRPr="0096645C" w:rsidRDefault="00833889" w:rsidP="00394B2E">
                                  <w:r w:rsidRPr="0096645C">
                                    <w:t>Wie viel g Fett enthält eine Scheibe, die 20 g wiegt?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54AF1C" id="Abgerundetes Rechteck 1170388969" o:spid="_x0000_s1408" style="position:absolute;margin-left:24.45pt;margin-top:122.4pt;width:152.3pt;height:85.1pt;z-index:2542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" fillcolor="#f2f2f2 [3052]" stroked="f">
                      <v:textbox inset="2mm,0,0,0">
                        <w:txbxContent>
                          <w:p w14:paraId="7BE13732" w14:textId="77777777" w:rsidR="00833889" w:rsidRPr="0096645C" w:rsidRDefault="00833889" w:rsidP="00833889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Fleischwurst</w:t>
                            </w:r>
                          </w:p>
                          <w:p w14:paraId="0A0F7BB1" w14:textId="77777777" w:rsidR="00833889" w:rsidRPr="0096645C" w:rsidRDefault="00833889" w:rsidP="00833889">
                            <w:r w:rsidRPr="0096645C">
                              <w:t>Eine Fleischwurst hat einen Fettanteil von 25 %.</w:t>
                            </w:r>
                          </w:p>
                          <w:p w14:paraId="1899B111" w14:textId="040BE43C" w:rsidR="00394B2E" w:rsidRPr="0096645C" w:rsidRDefault="00833889" w:rsidP="00394B2E">
                            <w:r w:rsidRPr="0096645C">
                              <w:t>Wie viel g Fett enthält eine Scheibe, die 20 g wiegt?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</w:tc>
        <w:tc>
          <w:tcPr>
            <w:tcW w:w="3401" w:type="dxa"/>
          </w:tcPr>
          <w:p w14:paraId="393D61B4" w14:textId="2FB361FE" w:rsidR="00394B2E" w:rsidRDefault="00833889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2A8D58ED" wp14:editId="0C0FCC10">
                      <wp:simplePos x="0" y="0"/>
                      <wp:positionH relativeFrom="column">
                        <wp:posOffset>107447</wp:posOffset>
                      </wp:positionH>
                      <wp:positionV relativeFrom="paragraph">
                        <wp:posOffset>177132</wp:posOffset>
                      </wp:positionV>
                      <wp:extent cx="1958975" cy="1198880"/>
                      <wp:effectExtent l="0" t="0" r="3175" b="1270"/>
                      <wp:wrapNone/>
                      <wp:docPr id="1147196494" name="Abgerundetes Rechteck 1147196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1988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68B327" w14:textId="77777777" w:rsidR="00394B2E" w:rsidRPr="00BC3879" w:rsidRDefault="00394B2E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Pilze</w:t>
                                  </w:r>
                                </w:p>
                                <w:p w14:paraId="56AD9BC9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Pilze verlieren beim Trocknen 80 % ihrer Masse.</w:t>
                                  </w:r>
                                </w:p>
                                <w:p w14:paraId="5D3E45D6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Wie viel Gramm getrocknete Pilze erhält man aus 2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000 g frischen Pilzen?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8D58ED" id="Abgerundetes Rechteck 1147196494" o:spid="_x0000_s1409" style="position:absolute;margin-left:8.45pt;margin-top:13.95pt;width:154.25pt;height:94.4pt;z-index:2542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" fillcolor="#f2f2f2 [3052]" stroked="f">
                      <v:textbox inset="2mm,0,0,0">
                        <w:txbxContent>
                          <w:p w14:paraId="0768B327" w14:textId="77777777" w:rsidR="00394B2E" w:rsidRPr="00BC3879" w:rsidRDefault="00394B2E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Pilze</w:t>
                            </w:r>
                          </w:p>
                          <w:p w14:paraId="56AD9BC9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Pilze verlieren beim Trocknen 80 % ihrer Masse.</w:t>
                            </w:r>
                          </w:p>
                          <w:p w14:paraId="5D3E45D6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Wie viel Gramm getrocknete Pilze erhält man aus 2</w:t>
                            </w:r>
                            <w:r>
                              <w:t xml:space="preserve"> </w:t>
                            </w:r>
                            <w:r w:rsidRPr="00BC3879">
                              <w:t>000 g frischen Pilzen?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78003A2F" wp14:editId="02BA9028">
                      <wp:simplePos x="0" y="0"/>
                      <wp:positionH relativeFrom="column">
                        <wp:posOffset>-2030111</wp:posOffset>
                      </wp:positionH>
                      <wp:positionV relativeFrom="paragraph">
                        <wp:posOffset>177132</wp:posOffset>
                      </wp:positionV>
                      <wp:extent cx="1934210" cy="1199408"/>
                      <wp:effectExtent l="0" t="0" r="8890" b="1270"/>
                      <wp:wrapNone/>
                      <wp:docPr id="1299081361" name="Abgerundetes Rechteck 129908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210" cy="1199408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265DDF" w14:textId="77777777" w:rsidR="00394B2E" w:rsidRPr="00BC3879" w:rsidRDefault="00394B2E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Umfrage</w:t>
                                  </w:r>
                                </w:p>
                                <w:p w14:paraId="33606FEB" w14:textId="3805E157" w:rsidR="00394B2E" w:rsidRPr="000C254B" w:rsidRDefault="00394B2E" w:rsidP="00394B2E">
                                  <w:pPr>
                                    <w:spacing w:line="240" w:lineRule="auto"/>
                                    <w:rPr>
                                      <w:spacing w:val="-4"/>
                                    </w:rPr>
                                  </w:pPr>
                                  <w:r w:rsidRPr="00702392">
                                    <w:t xml:space="preserve">Eine Umfrage in der Klasse 7c zum Thema Fußball ergab, dass sich 12 von 25 Schülerinnen und Schülern für Fußball </w:t>
                                  </w:r>
                                  <w:proofErr w:type="spellStart"/>
                                  <w:r w:rsidRPr="00702392">
                                    <w:t>interes</w:t>
                                  </w:r>
                                  <w:r w:rsidR="00833889">
                                    <w:t>-</w:t>
                                  </w:r>
                                  <w:r w:rsidR="00833889" w:rsidRPr="000C254B">
                                    <w:rPr>
                                      <w:spacing w:val="-4"/>
                                    </w:rPr>
                                    <w:t>s</w:t>
                                  </w:r>
                                  <w:r w:rsidRPr="000C254B">
                                    <w:rPr>
                                      <w:spacing w:val="-4"/>
                                    </w:rPr>
                                    <w:t>ieren</w:t>
                                  </w:r>
                                  <w:proofErr w:type="spellEnd"/>
                                  <w:r w:rsidRPr="000C254B">
                                    <w:rPr>
                                      <w:spacing w:val="-4"/>
                                    </w:rPr>
                                    <w:t>.</w:t>
                                  </w:r>
                                  <w:r w:rsidR="00833889" w:rsidRPr="000C254B"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 w:rsidRPr="000C254B">
                                    <w:rPr>
                                      <w:spacing w:val="-4"/>
                                    </w:rPr>
                                    <w:t>Wie viel Prozent sind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003A2F" id="Abgerundetes Rechteck 1299081361" o:spid="_x0000_s1410" style="position:absolute;margin-left:-159.85pt;margin-top:13.95pt;width:152.3pt;height:94.45pt;z-index:2542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" fillcolor="#f2f2f2 [3052]" stroked="f">
                      <v:textbox inset="2mm,0,0,0">
                        <w:txbxContent>
                          <w:p w14:paraId="56265DDF" w14:textId="77777777" w:rsidR="00394B2E" w:rsidRPr="00BC3879" w:rsidRDefault="00394B2E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Umfrage</w:t>
                            </w:r>
                          </w:p>
                          <w:p w14:paraId="33606FEB" w14:textId="3805E157" w:rsidR="00394B2E" w:rsidRPr="000C254B" w:rsidRDefault="00394B2E" w:rsidP="00394B2E">
                            <w:pPr>
                              <w:spacing w:line="240" w:lineRule="auto"/>
                              <w:rPr>
                                <w:spacing w:val="-4"/>
                              </w:rPr>
                            </w:pPr>
                            <w:r w:rsidRPr="00702392">
                              <w:t xml:space="preserve">Eine Umfrage in der Klasse 7c zum Thema Fußball ergab, dass sich 12 von 25 Schülerinnen und Schülern für Fußball </w:t>
                            </w:r>
                            <w:proofErr w:type="spellStart"/>
                            <w:r w:rsidRPr="00702392">
                              <w:t>interes</w:t>
                            </w:r>
                            <w:r w:rsidR="00833889">
                              <w:t>-</w:t>
                            </w:r>
                            <w:r w:rsidR="00833889" w:rsidRPr="000C254B">
                              <w:rPr>
                                <w:spacing w:val="-4"/>
                              </w:rPr>
                              <w:t>s</w:t>
                            </w:r>
                            <w:r w:rsidRPr="000C254B">
                              <w:rPr>
                                <w:spacing w:val="-4"/>
                              </w:rPr>
                              <w:t>ieren</w:t>
                            </w:r>
                            <w:proofErr w:type="spellEnd"/>
                            <w:r w:rsidRPr="000C254B">
                              <w:rPr>
                                <w:spacing w:val="-4"/>
                              </w:rPr>
                              <w:t>.</w:t>
                            </w:r>
                            <w:r w:rsidR="00833889" w:rsidRPr="000C254B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0C254B">
                              <w:rPr>
                                <w:spacing w:val="-4"/>
                              </w:rPr>
                              <w:t>Wie viel Prozent sind das?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670F9E6F" w14:textId="3AA9EDF7" w:rsidR="00394B2E" w:rsidRPr="00BC3879" w:rsidRDefault="00833889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32772E43" wp14:editId="73C2ACE9">
                      <wp:simplePos x="0" y="0"/>
                      <wp:positionH relativeFrom="column">
                        <wp:posOffset>73495</wp:posOffset>
                      </wp:positionH>
                      <wp:positionV relativeFrom="paragraph">
                        <wp:posOffset>1566545</wp:posOffset>
                      </wp:positionV>
                      <wp:extent cx="1958975" cy="1068260"/>
                      <wp:effectExtent l="0" t="0" r="3175" b="0"/>
                      <wp:wrapNone/>
                      <wp:docPr id="1592880911" name="Abgerundetes Rechteck 1592880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06826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A56A7A" w14:textId="1E020280" w:rsidR="005D0636" w:rsidRPr="0096645C" w:rsidRDefault="005D0636" w:rsidP="005D0636"/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772E43" id="Abgerundetes Rechteck 1592880911" o:spid="_x0000_s1411" style="position:absolute;margin-left:5.8pt;margin-top:123.35pt;width:154.25pt;height:84.1pt;z-index:2542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" fillcolor="#f2f2f2 [3052]" stroked="f">
                      <v:textbox inset="2mm,0,0,0">
                        <w:txbxContent>
                          <w:p w14:paraId="1AA56A7A" w14:textId="1E020280" w:rsidR="005D0636" w:rsidRPr="0096645C" w:rsidRDefault="005D0636" w:rsidP="005D0636"/>
                        </w:txbxContent>
                      </v:textbox>
                    </v:roundrect>
                  </w:pict>
                </mc:Fallback>
              </mc:AlternateContent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50634F4D" wp14:editId="1522D143">
                      <wp:simplePos x="0" y="0"/>
                      <wp:positionH relativeFrom="column">
                        <wp:posOffset>73025</wp:posOffset>
                      </wp:positionH>
                      <wp:positionV relativeFrom="page">
                        <wp:posOffset>176530</wp:posOffset>
                      </wp:positionV>
                      <wp:extent cx="1958975" cy="1198880"/>
                      <wp:effectExtent l="0" t="0" r="3175" b="1270"/>
                      <wp:wrapSquare wrapText="bothSides"/>
                      <wp:docPr id="1169605937" name="Abgerundetes Rechteck 1169605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1988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05FB33C" w14:textId="77777777" w:rsidR="00833889" w:rsidRPr="00BC3879" w:rsidRDefault="00833889" w:rsidP="00833889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Autotank</w:t>
                                  </w:r>
                                  <w:proofErr w:type="spellEnd"/>
                                </w:p>
                                <w:p w14:paraId="126BD353" w14:textId="77777777" w:rsidR="00833889" w:rsidRPr="0096645C" w:rsidRDefault="00833889" w:rsidP="00833889">
                                  <w:r w:rsidRPr="00BC3879">
                                    <w:t>Der Tank von Herrn Schulz Auto ist noch zu 25 % gefüllt. Herr Schulz tankt 45 l</w:t>
                                  </w:r>
                                  <w:r>
                                    <w:t>,</w:t>
                                  </w:r>
                                  <w:r w:rsidRPr="00BC3879">
                                    <w:t xml:space="preserve"> bis der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Tank voll ist</w:t>
                                  </w:r>
                                  <w:r>
                                    <w:t>. W</w:t>
                                  </w:r>
                                  <w:r w:rsidRPr="00BC3879">
                                    <w:t>ie viel l passen in den Tank?</w:t>
                                  </w:r>
                                </w:p>
                                <w:p w14:paraId="2EAB7AA6" w14:textId="7CBACAFE" w:rsidR="00702392" w:rsidRPr="0096645C" w:rsidRDefault="00702392" w:rsidP="00702392"/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634F4D" id="Abgerundetes Rechteck 1169605937" o:spid="_x0000_s1412" style="position:absolute;margin-left:5.75pt;margin-top:13.9pt;width:154.25pt;height:94.4pt;z-index:2542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" fillcolor="#f2f2f2 [3052]" stroked="f">
                      <v:textbox inset="2mm,0,0,0">
                        <w:txbxContent>
                          <w:p w14:paraId="205FB33C" w14:textId="77777777" w:rsidR="00833889" w:rsidRPr="00BC3879" w:rsidRDefault="00833889" w:rsidP="00833889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 w:rsidRPr="00BC3879">
                              <w:rPr>
                                <w:b/>
                                <w:sz w:val="24"/>
                              </w:rPr>
                              <w:t>Autotank</w:t>
                            </w:r>
                            <w:proofErr w:type="spellEnd"/>
                          </w:p>
                          <w:p w14:paraId="126BD353" w14:textId="77777777" w:rsidR="00833889" w:rsidRPr="0096645C" w:rsidRDefault="00833889" w:rsidP="00833889">
                            <w:r w:rsidRPr="00BC3879">
                              <w:t>Der Tank von Herrn Schulz Auto ist noch zu 25 % gefüllt. Herr Schulz tankt 45 l</w:t>
                            </w:r>
                            <w:r>
                              <w:t>,</w:t>
                            </w:r>
                            <w:r w:rsidRPr="00BC3879">
                              <w:t xml:space="preserve"> bis der</w:t>
                            </w:r>
                            <w:r>
                              <w:t xml:space="preserve"> </w:t>
                            </w:r>
                            <w:r w:rsidRPr="00BC3879">
                              <w:t>Tank voll ist</w:t>
                            </w:r>
                            <w:r>
                              <w:t>. W</w:t>
                            </w:r>
                            <w:r w:rsidRPr="00BC3879">
                              <w:t>ie viel l passen in den Tank?</w:t>
                            </w:r>
                          </w:p>
                          <w:p w14:paraId="2EAB7AA6" w14:textId="7CBACAFE" w:rsidR="00702392" w:rsidRPr="0096645C" w:rsidRDefault="00702392" w:rsidP="00702392"/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</w:tc>
      </w:tr>
      <w:tr w:rsidR="00702392" w14:paraId="21768FFB" w14:textId="77777777" w:rsidTr="000C254B">
        <w:trPr>
          <w:jc w:val="center"/>
        </w:trPr>
        <w:tc>
          <w:tcPr>
            <w:tcW w:w="3686" w:type="dxa"/>
          </w:tcPr>
          <w:p w14:paraId="57A41640" w14:textId="6B01F3D0" w:rsidR="00702392" w:rsidRPr="00BC3879" w:rsidRDefault="00702392" w:rsidP="001826A1">
            <w:pPr>
              <w:rPr>
                <w:noProof/>
              </w:rPr>
            </w:pPr>
          </w:p>
        </w:tc>
        <w:tc>
          <w:tcPr>
            <w:tcW w:w="3401" w:type="dxa"/>
          </w:tcPr>
          <w:p w14:paraId="4CF6886A" w14:textId="16046267" w:rsidR="00702392" w:rsidRPr="0096645C" w:rsidRDefault="00702392" w:rsidP="001826A1">
            <w:pPr>
              <w:rPr>
                <w:noProof/>
              </w:rPr>
            </w:pPr>
          </w:p>
        </w:tc>
        <w:tc>
          <w:tcPr>
            <w:tcW w:w="3880" w:type="dxa"/>
          </w:tcPr>
          <w:p w14:paraId="22D93399" w14:textId="134FED4E" w:rsidR="00702392" w:rsidRDefault="00702392" w:rsidP="001826A1">
            <w:pPr>
              <w:rPr>
                <w:noProof/>
              </w:rPr>
            </w:pPr>
          </w:p>
          <w:p w14:paraId="06EE03EA" w14:textId="1EFA1818" w:rsidR="00702392" w:rsidRDefault="00702392" w:rsidP="001826A1">
            <w:pPr>
              <w:rPr>
                <w:noProof/>
              </w:rPr>
            </w:pPr>
          </w:p>
          <w:p w14:paraId="7ACB28A5" w14:textId="682C07F2" w:rsidR="00702392" w:rsidRDefault="00702392" w:rsidP="001826A1">
            <w:pPr>
              <w:rPr>
                <w:noProof/>
              </w:rPr>
            </w:pPr>
          </w:p>
          <w:p w14:paraId="4F33D9C6" w14:textId="56A7877F" w:rsidR="00702392" w:rsidRDefault="00702392" w:rsidP="001826A1">
            <w:pPr>
              <w:rPr>
                <w:noProof/>
              </w:rPr>
            </w:pPr>
          </w:p>
          <w:p w14:paraId="29199429" w14:textId="2174F70D" w:rsidR="00702392" w:rsidRDefault="00702392" w:rsidP="001826A1">
            <w:pPr>
              <w:rPr>
                <w:noProof/>
              </w:rPr>
            </w:pPr>
          </w:p>
          <w:p w14:paraId="531CFA7F" w14:textId="77777777" w:rsidR="00702392" w:rsidRDefault="00702392" w:rsidP="001826A1">
            <w:pPr>
              <w:rPr>
                <w:noProof/>
              </w:rPr>
            </w:pPr>
          </w:p>
          <w:p w14:paraId="28DC2B51" w14:textId="4FDB93FA" w:rsidR="00702392" w:rsidRPr="00BC3879" w:rsidRDefault="00702392" w:rsidP="001826A1">
            <w:pPr>
              <w:rPr>
                <w:noProof/>
              </w:rPr>
            </w:pPr>
          </w:p>
        </w:tc>
      </w:tr>
    </w:tbl>
    <w:p w14:paraId="29C1D5A9" w14:textId="5F4A88EB" w:rsidR="00394B2E" w:rsidRDefault="00394B2E" w:rsidP="00F62C0A">
      <w:pPr>
        <w:rPr>
          <w:b/>
          <w:color w:val="808080" w:themeColor="background1" w:themeShade="80"/>
          <w:sz w:val="28"/>
          <w:szCs w:val="28"/>
        </w:rPr>
      </w:pPr>
    </w:p>
    <w:sectPr w:rsidR="00394B2E" w:rsidSect="00657E5A">
      <w:headerReference w:type="default" r:id="rId124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8BC90" w14:textId="77777777" w:rsidR="00EF4D46" w:rsidRDefault="00EF4D46" w:rsidP="00F56440">
      <w:r>
        <w:separator/>
      </w:r>
    </w:p>
    <w:p w14:paraId="2FB68B66" w14:textId="77777777" w:rsidR="00EF4D46" w:rsidRDefault="00EF4D46" w:rsidP="00F56440"/>
    <w:p w14:paraId="090E8C8B" w14:textId="77777777" w:rsidR="00EF4D46" w:rsidRDefault="00EF4D46" w:rsidP="00F56440"/>
    <w:p w14:paraId="0E3264B9" w14:textId="77777777" w:rsidR="00EF4D46" w:rsidRDefault="00EF4D46" w:rsidP="00F56440"/>
    <w:p w14:paraId="3E4ED7D6" w14:textId="77777777" w:rsidR="00EF4D46" w:rsidRDefault="00EF4D46"/>
    <w:p w14:paraId="71BB0348" w14:textId="77777777" w:rsidR="00EF4D46" w:rsidRDefault="00EF4D46"/>
    <w:p w14:paraId="2E79D97E" w14:textId="77777777" w:rsidR="00EF4D46" w:rsidRDefault="00EF4D46"/>
  </w:endnote>
  <w:endnote w:type="continuationSeparator" w:id="0">
    <w:p w14:paraId="03A9FB98" w14:textId="77777777" w:rsidR="00EF4D46" w:rsidRDefault="00EF4D46" w:rsidP="00F56440">
      <w:r>
        <w:continuationSeparator/>
      </w:r>
    </w:p>
    <w:p w14:paraId="2B259D1C" w14:textId="77777777" w:rsidR="00EF4D46" w:rsidRDefault="00EF4D46" w:rsidP="00F56440"/>
    <w:p w14:paraId="5D08F910" w14:textId="77777777" w:rsidR="00EF4D46" w:rsidRDefault="00EF4D46" w:rsidP="00F56440"/>
    <w:p w14:paraId="3C47B600" w14:textId="77777777" w:rsidR="00EF4D46" w:rsidRDefault="00EF4D46" w:rsidP="00F56440"/>
    <w:p w14:paraId="261DFA04" w14:textId="77777777" w:rsidR="00EF4D46" w:rsidRDefault="00EF4D46"/>
    <w:p w14:paraId="670D2106" w14:textId="77777777" w:rsidR="00EF4D46" w:rsidRDefault="00EF4D46"/>
    <w:p w14:paraId="7DB8DE82" w14:textId="77777777" w:rsidR="00EF4D46" w:rsidRDefault="00EF4D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D7431" w14:textId="77777777" w:rsidR="00F30120" w:rsidRDefault="00F3012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47645" w14:textId="3E7B6110" w:rsidR="009702A2" w:rsidRPr="00BC5528" w:rsidRDefault="00BC5528" w:rsidP="00BC5528">
    <w:pPr>
      <w:tabs>
        <w:tab w:val="left" w:pos="0"/>
        <w:tab w:val="center" w:pos="4536"/>
        <w:tab w:val="left" w:pos="6120"/>
        <w:tab w:val="right" w:pos="9072"/>
      </w:tabs>
      <w:spacing w:line="276" w:lineRule="auto"/>
      <w:jc w:val="both"/>
      <w:rPr>
        <w:rFonts w:eastAsia="MS Mincho"/>
        <w:color w:val="808080"/>
        <w:sz w:val="16"/>
        <w:szCs w:val="20"/>
      </w:rPr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01D9B" w14:textId="77777777" w:rsidR="00F30120" w:rsidRDefault="00F30120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6BA8A" w14:textId="77777777" w:rsidR="00BC5528" w:rsidRPr="00BC5528" w:rsidRDefault="00BC5528" w:rsidP="00BC5528">
    <w:pPr>
      <w:tabs>
        <w:tab w:val="left" w:pos="0"/>
        <w:tab w:val="center" w:pos="4536"/>
        <w:tab w:val="left" w:pos="6120"/>
        <w:tab w:val="right" w:pos="9072"/>
      </w:tabs>
      <w:spacing w:line="276" w:lineRule="auto"/>
      <w:ind w:left="-284"/>
      <w:jc w:val="both"/>
      <w:rPr>
        <w:rFonts w:eastAsia="MS Mincho"/>
        <w:color w:val="808080"/>
        <w:sz w:val="16"/>
        <w:szCs w:val="20"/>
      </w:rPr>
    </w:pPr>
    <w:r>
      <w:tab/>
    </w:r>
    <w:r w:rsidRPr="00C9163F">
      <w:rPr>
        <w:noProof/>
        <w:color w:val="808080"/>
        <w:sz w:val="16"/>
        <w:szCs w:val="20"/>
      </w:rPr>
      <w:drawing>
        <wp:inline distT="0" distB="0" distL="0" distR="0" wp14:anchorId="260F322D" wp14:editId="3004AD5C">
          <wp:extent cx="569562" cy="199347"/>
          <wp:effectExtent l="0" t="0" r="2540" b="0"/>
          <wp:docPr id="19227093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 </w:t>
    </w:r>
    <w:r>
      <w:rPr>
        <w:rFonts w:eastAsia="MS Mincho"/>
        <w:color w:val="808080"/>
        <w:sz w:val="16"/>
        <w:szCs w:val="20"/>
      </w:rPr>
      <w:t xml:space="preserve">  (Mathe sicher können, Pöhler-Friedrich, Prediger &amp; Ademmer, 2026)</w:t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5BED5" w14:textId="06CD1C63" w:rsidR="00D4349A" w:rsidRDefault="009702A2" w:rsidP="00BC5528">
    <w:pPr>
      <w:tabs>
        <w:tab w:val="left" w:pos="284"/>
        <w:tab w:val="center" w:pos="4536"/>
        <w:tab w:val="left" w:pos="6120"/>
        <w:tab w:val="right" w:pos="9072"/>
      </w:tabs>
      <w:spacing w:line="276" w:lineRule="auto"/>
      <w:ind w:left="-284"/>
    </w:pPr>
    <w:r w:rsidRPr="00BC5528">
      <w:rPr>
        <w:noProof/>
        <w:color w:val="808080"/>
        <w:sz w:val="16"/>
        <w:szCs w:val="20"/>
      </w:rPr>
      <w:drawing>
        <wp:inline distT="0" distB="0" distL="0" distR="0" wp14:anchorId="4A13F504" wp14:editId="7AAB641B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349A" w:rsidRPr="00BC5528">
      <w:rPr>
        <w:rFonts w:eastAsia="MS Mincho"/>
        <w:color w:val="808080"/>
        <w:sz w:val="16"/>
        <w:szCs w:val="20"/>
      </w:rPr>
      <w:t xml:space="preserve"> </w:t>
    </w:r>
    <w:r w:rsidRPr="00BC5528">
      <w:rPr>
        <w:rFonts w:eastAsia="MS Mincho"/>
        <w:color w:val="808080"/>
        <w:sz w:val="16"/>
        <w:szCs w:val="20"/>
      </w:rPr>
      <w:t xml:space="preserve">  (</w:t>
    </w:r>
    <w:r w:rsidR="00BC5528" w:rsidRPr="00BC5528">
      <w:rPr>
        <w:rFonts w:eastAsia="MS Mincho"/>
        <w:color w:val="808080"/>
        <w:sz w:val="16"/>
        <w:szCs w:val="20"/>
      </w:rPr>
      <w:t>Mathe sicher können, Pöhler-Friedrich, Prediger &amp; Ademmer, 2026</w:t>
    </w:r>
    <w:r w:rsidRPr="00BC5528">
      <w:rPr>
        <w:rFonts w:eastAsia="MS Mincho"/>
        <w:color w:val="808080"/>
        <w:sz w:val="16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EB4E1" w14:textId="77777777" w:rsidR="00EF4D46" w:rsidRDefault="00EF4D46" w:rsidP="00F56440">
      <w:r>
        <w:separator/>
      </w:r>
    </w:p>
    <w:p w14:paraId="497DFE0B" w14:textId="77777777" w:rsidR="00EF4D46" w:rsidRDefault="00EF4D46" w:rsidP="00F56440"/>
    <w:p w14:paraId="0187D1D4" w14:textId="77777777" w:rsidR="00EF4D46" w:rsidRDefault="00EF4D46" w:rsidP="00F56440"/>
    <w:p w14:paraId="52895FB9" w14:textId="77777777" w:rsidR="00EF4D46" w:rsidRDefault="00EF4D46" w:rsidP="00F56440"/>
    <w:p w14:paraId="7B2A0E67" w14:textId="77777777" w:rsidR="00EF4D46" w:rsidRDefault="00EF4D46"/>
    <w:p w14:paraId="177774B0" w14:textId="77777777" w:rsidR="00EF4D46" w:rsidRDefault="00EF4D46"/>
    <w:p w14:paraId="5CC453BC" w14:textId="77777777" w:rsidR="00EF4D46" w:rsidRDefault="00EF4D46"/>
  </w:footnote>
  <w:footnote w:type="continuationSeparator" w:id="0">
    <w:p w14:paraId="46DBABC5" w14:textId="77777777" w:rsidR="00EF4D46" w:rsidRDefault="00EF4D46" w:rsidP="00F56440">
      <w:r>
        <w:continuationSeparator/>
      </w:r>
    </w:p>
    <w:p w14:paraId="74598D63" w14:textId="77777777" w:rsidR="00EF4D46" w:rsidRDefault="00EF4D46" w:rsidP="00F56440"/>
    <w:p w14:paraId="2A921397" w14:textId="77777777" w:rsidR="00EF4D46" w:rsidRDefault="00EF4D46" w:rsidP="00F56440"/>
    <w:p w14:paraId="41064EAA" w14:textId="77777777" w:rsidR="00EF4D46" w:rsidRDefault="00EF4D46" w:rsidP="00F56440"/>
    <w:p w14:paraId="2A049C30" w14:textId="77777777" w:rsidR="00EF4D46" w:rsidRDefault="00EF4D46"/>
    <w:p w14:paraId="0DE89B68" w14:textId="77777777" w:rsidR="00EF4D46" w:rsidRDefault="00EF4D46"/>
    <w:p w14:paraId="2F9EA093" w14:textId="77777777" w:rsidR="00EF4D46" w:rsidRDefault="00EF4D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44502768"/>
      <w:docPartObj>
        <w:docPartGallery w:val="Page Numbers (Top of Page)"/>
        <w:docPartUnique/>
      </w:docPartObj>
    </w:sdtPr>
    <w:sdtContent>
      <w:p w14:paraId="629190B5" w14:textId="35724449" w:rsidR="002F1275" w:rsidRDefault="002F1275" w:rsidP="007C75F3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fldChar w:fldCharType="end"/>
        </w:r>
      </w:p>
    </w:sdtContent>
  </w:sdt>
  <w:p w14:paraId="64633B12" w14:textId="77777777" w:rsidR="002F1275" w:rsidRDefault="002F1275" w:rsidP="002F1275">
    <w:pPr>
      <w:pStyle w:val="Kopfzeile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BA6D4" w14:textId="77777777" w:rsidR="001F4256" w:rsidRDefault="001F4256" w:rsidP="001F4256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1F4256" w:rsidRPr="00E0758C" w14:paraId="74A7BE46" w14:textId="77777777" w:rsidTr="00EC4B51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vAlign w:val="bottom"/>
        </w:tcPr>
        <w:p w14:paraId="3E3BEC68" w14:textId="77777777" w:rsidR="001F4256" w:rsidRPr="00FF454B" w:rsidRDefault="001F4256" w:rsidP="001F425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BE92002" w14:textId="77777777" w:rsidR="001F4256" w:rsidRPr="00FF454B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>
            <w:rPr>
              <w:color w:val="7F7F7F" w:themeColor="text1" w:themeTint="80"/>
              <w:sz w:val="18"/>
              <w:szCs w:val="18"/>
            </w:rPr>
            <w:t xml:space="preserve">Mathe sicher können – Prozente 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7DB87A" w14:textId="77777777" w:rsidR="001F4256" w:rsidRPr="00E0758C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71B12A9" w14:textId="77777777" w:rsidR="001F4256" w:rsidRPr="00E0758C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F6998B5" wp14:editId="311422D5">
                <wp:extent cx="337235" cy="324000"/>
                <wp:effectExtent l="0" t="0" r="5715" b="0"/>
                <wp:docPr id="1349976150" name="Grafik 1349976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445656C" w14:textId="77777777" w:rsidR="007E4506" w:rsidRPr="001F4256" w:rsidRDefault="007E4506" w:rsidP="001F425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78B60" w14:textId="77777777" w:rsidR="008409E4" w:rsidRPr="00E0758C" w:rsidRDefault="008409E4" w:rsidP="008409E4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409E4" w:rsidRPr="00E0758C" w14:paraId="5C25BFD2" w14:textId="77777777" w:rsidTr="00EC4B5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B4ACF31" w14:textId="77777777" w:rsidR="008409E4" w:rsidRPr="00E0758C" w:rsidRDefault="008409E4" w:rsidP="008409E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FFB8B87" w14:textId="77777777" w:rsidR="008409E4" w:rsidRPr="00E0758C" w:rsidRDefault="008409E4" w:rsidP="008409E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0249647" w14:textId="77777777" w:rsidR="008409E4" w:rsidRPr="00E0758C" w:rsidRDefault="008409E4" w:rsidP="008409E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A612A2" w14:textId="77777777" w:rsidR="008409E4" w:rsidRPr="00E0758C" w:rsidRDefault="008409E4" w:rsidP="008409E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7D57EF06" w14:textId="135C7595" w:rsidR="00D4349A" w:rsidRPr="008409E4" w:rsidRDefault="00D4349A" w:rsidP="008F796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C4B5F" w14:textId="77777777" w:rsidR="00F30120" w:rsidRDefault="00F30120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C0214" w14:textId="77777777" w:rsidR="008409E4" w:rsidRDefault="008409E4" w:rsidP="008409E4">
    <w:pPr>
      <w:pStyle w:val="Kopfzeile"/>
      <w:ind w:right="360"/>
    </w:pPr>
  </w:p>
  <w:p w14:paraId="7038797A" w14:textId="77777777" w:rsidR="008409E4" w:rsidRPr="00E0758C" w:rsidRDefault="008409E4" w:rsidP="008409E4"/>
  <w:p w14:paraId="419930B6" w14:textId="77777777" w:rsidR="008409E4" w:rsidRDefault="008409E4" w:rsidP="008409E4">
    <w:pPr>
      <w:pStyle w:val="Kopfzeile"/>
      <w:framePr w:wrap="none" w:vAnchor="text" w:hAnchor="page" w:x="9469" w:y="265"/>
      <w:rPr>
        <w:rStyle w:val="Seitenzahl"/>
      </w:rPr>
    </w:pPr>
  </w:p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409E4" w:rsidRPr="00E0758C" w14:paraId="1C2DA10F" w14:textId="77777777" w:rsidTr="00F30120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2CEE8578" w14:textId="77777777" w:rsidR="008409E4" w:rsidRPr="00E0758C" w:rsidRDefault="008409E4" w:rsidP="008409E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B08F16C" wp14:editId="41227029">
                <wp:extent cx="614995" cy="307158"/>
                <wp:effectExtent l="0" t="0" r="0" b="0"/>
                <wp:docPr id="355487875" name="Grafik 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5487875" name="Grafik 35548787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274" cy="3192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55830DC8" w14:textId="77777777" w:rsidR="008409E4" w:rsidRPr="00E0758C" w:rsidRDefault="008409E4" w:rsidP="008409E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Standortbestimmung P A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1FB48C8C" w14:textId="77777777" w:rsidR="008409E4" w:rsidRPr="00E0758C" w:rsidRDefault="008409E4" w:rsidP="008409E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</w:t>
          </w:r>
        </w:p>
      </w:tc>
      <w:tc>
        <w:tcPr>
          <w:tcW w:w="913" w:type="dxa"/>
          <w:shd w:val="clear" w:color="auto" w:fill="FFFFFF" w:themeFill="background1"/>
          <w:vAlign w:val="center"/>
        </w:tcPr>
        <w:p w14:paraId="6C8096FF" w14:textId="77777777" w:rsidR="008409E4" w:rsidRPr="00E0758C" w:rsidRDefault="008409E4" w:rsidP="008409E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135AA03" wp14:editId="62C81C1D">
                <wp:extent cx="337235" cy="324000"/>
                <wp:effectExtent l="0" t="0" r="5715" b="0"/>
                <wp:docPr id="2122322799" name="Grafik 21223227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8BC74F0" w14:textId="5865D086" w:rsidR="00F6662D" w:rsidRPr="008409E4" w:rsidRDefault="00F6662D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5CD55" w14:textId="77777777" w:rsidR="00261E2A" w:rsidRPr="00E0758C" w:rsidRDefault="00261E2A" w:rsidP="00261E2A"/>
  <w:p w14:paraId="07E32E24" w14:textId="77777777" w:rsidR="00261E2A" w:rsidRDefault="00261E2A" w:rsidP="00261E2A">
    <w:pPr>
      <w:pStyle w:val="Kopfzeile"/>
      <w:framePr w:wrap="none" w:vAnchor="text" w:hAnchor="page" w:x="9469" w:y="265"/>
      <w:rPr>
        <w:rStyle w:val="Seitenzahl"/>
      </w:rPr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67"/>
      <w:gridCol w:w="6004"/>
      <w:gridCol w:w="1181"/>
      <w:gridCol w:w="917"/>
    </w:tblGrid>
    <w:tr w:rsidR="00261E2A" w:rsidRPr="00E0758C" w14:paraId="235ABE5E" w14:textId="77777777" w:rsidTr="00EC4B51">
      <w:trPr>
        <w:trHeight w:val="510"/>
        <w:jc w:val="center"/>
      </w:trPr>
      <w:tc>
        <w:tcPr>
          <w:tcW w:w="136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16DE303" w14:textId="77777777" w:rsidR="00261E2A" w:rsidRPr="00E0758C" w:rsidRDefault="00261E2A" w:rsidP="00261E2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0469548" wp14:editId="5ED9D16F">
                <wp:extent cx="647363" cy="323324"/>
                <wp:effectExtent l="0" t="0" r="635" b="0"/>
                <wp:docPr id="1871826394" name="Grafik 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7321907" name="Grafik 150732190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223" cy="33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FAAABF3" w14:textId="77777777" w:rsidR="00261E2A" w:rsidRPr="00E0758C" w:rsidRDefault="00261E2A" w:rsidP="00261E2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Ich kann </w:t>
          </w:r>
          <w:r w:rsidRPr="002F1275">
            <w:rPr>
              <w:color w:val="706F6F"/>
              <w:sz w:val="20"/>
              <w:szCs w:val="20"/>
            </w:rPr>
            <w:t>Prozentwert und Prozentsatz abschätzen und bestimmen</w:t>
          </w:r>
        </w:p>
      </w:tc>
      <w:tc>
        <w:tcPr>
          <w:tcW w:w="118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1937C85" w14:textId="77777777" w:rsidR="00261E2A" w:rsidRPr="00E0758C" w:rsidRDefault="00261E2A" w:rsidP="00261E2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37373" w:themeColor="accent3"/>
              <w:sz w:val="18"/>
              <w:szCs w:val="18"/>
            </w:rPr>
            <w:t xml:space="preserve">P A 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 xml:space="preserve"> 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21CBBBC" w14:textId="77777777" w:rsidR="00261E2A" w:rsidRPr="00E0758C" w:rsidRDefault="00261E2A" w:rsidP="00261E2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54466EA" wp14:editId="0C2D05D0">
                <wp:extent cx="337235" cy="324000"/>
                <wp:effectExtent l="0" t="0" r="5715" b="0"/>
                <wp:docPr id="132086100" name="Grafik 132086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6C79093" w14:textId="77777777" w:rsidR="00214B41" w:rsidRPr="00261E2A" w:rsidRDefault="00214B41" w:rsidP="00261E2A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40025" w14:textId="77777777" w:rsidR="00F6662D" w:rsidRDefault="00F6662D" w:rsidP="003077C8">
    <w:pPr>
      <w:pStyle w:val="Kopfzeile"/>
    </w:pPr>
  </w:p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077C8" w:rsidRPr="00E0758C" w14:paraId="7D38D156" w14:textId="77777777" w:rsidTr="00F30120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66E1A8CF" w14:textId="77777777" w:rsidR="003077C8" w:rsidRPr="00E0758C" w:rsidRDefault="003077C8" w:rsidP="003077C8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0D48632A" wp14:editId="2D10E9BF">
                <wp:extent cx="535709" cy="268150"/>
                <wp:effectExtent l="0" t="0" r="0" b="0"/>
                <wp:docPr id="1959115750" name="Grafik 3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9115750" name="Grafik 195911575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238" cy="286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7A160B73" w14:textId="77777777" w:rsidR="003077C8" w:rsidRPr="00E0758C" w:rsidRDefault="003077C8" w:rsidP="003077C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Standortbestimmung Baustein P B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3AC23D74" w14:textId="77777777" w:rsidR="003077C8" w:rsidRPr="00E0758C" w:rsidRDefault="003077C8" w:rsidP="003077C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48BC5C96" w14:textId="77777777" w:rsidR="003077C8" w:rsidRPr="00E0758C" w:rsidRDefault="003077C8" w:rsidP="003077C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7CE413A8" wp14:editId="54D31AFA">
                <wp:extent cx="337235" cy="324000"/>
                <wp:effectExtent l="0" t="0" r="5715" b="0"/>
                <wp:docPr id="986727558" name="Grafik 986727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3C926C8" w14:textId="77777777" w:rsidR="003077C8" w:rsidRPr="003077C8" w:rsidRDefault="003077C8" w:rsidP="003077C8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F3AE3" w14:textId="77777777" w:rsidR="00A9109B" w:rsidRDefault="00A9109B" w:rsidP="003077C8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077C8" w:rsidRPr="00E0758C" w14:paraId="4471AD10" w14:textId="77777777" w:rsidTr="00EC4B5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986584F" w14:textId="77777777" w:rsidR="003077C8" w:rsidRPr="00E0758C" w:rsidRDefault="003077C8" w:rsidP="003077C8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8D593A1" wp14:editId="248D550B">
                <wp:extent cx="590719" cy="295685"/>
                <wp:effectExtent l="0" t="0" r="0" b="0"/>
                <wp:docPr id="577700893" name="Grafik 4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4097579" name="Grafik 170409757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629" cy="3061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1F6C2B1" w14:textId="77777777" w:rsidR="003077C8" w:rsidRPr="00E0758C" w:rsidRDefault="003077C8" w:rsidP="003077C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Ich kann </w:t>
          </w:r>
          <w:r w:rsidRPr="002F1275">
            <w:rPr>
              <w:color w:val="706F6F"/>
              <w:sz w:val="20"/>
              <w:szCs w:val="20"/>
            </w:rPr>
            <w:t xml:space="preserve">flexibel Grundwerte abschätzen und bestimmen 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97BAAC" w14:textId="77777777" w:rsidR="003077C8" w:rsidRPr="00E0758C" w:rsidRDefault="003077C8" w:rsidP="003077C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proofErr w:type="gramStart"/>
          <w:r>
            <w:rPr>
              <w:color w:val="737373" w:themeColor="accent3"/>
              <w:sz w:val="18"/>
              <w:szCs w:val="18"/>
            </w:rPr>
            <w:t>P  B</w:t>
          </w:r>
          <w:proofErr w:type="gramEnd"/>
          <w:r>
            <w:rPr>
              <w:color w:val="737373" w:themeColor="accent3"/>
              <w:sz w:val="18"/>
              <w:szCs w:val="18"/>
            </w:rPr>
            <w:t xml:space="preserve"> 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 xml:space="preserve"> 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1E11F11" w14:textId="77777777" w:rsidR="003077C8" w:rsidRPr="00E0758C" w:rsidRDefault="003077C8" w:rsidP="003077C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D043A65" wp14:editId="064125C3">
                <wp:extent cx="337235" cy="324000"/>
                <wp:effectExtent l="0" t="0" r="5715" b="0"/>
                <wp:docPr id="61361924" name="Grafik 61361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4F4AC65" w14:textId="77777777" w:rsidR="003077C8" w:rsidRPr="003077C8" w:rsidRDefault="003077C8" w:rsidP="009702A2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1F473" w14:textId="77777777" w:rsidR="001F4256" w:rsidRPr="00E0758C" w:rsidRDefault="001F4256" w:rsidP="001F4256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1F4256" w:rsidRPr="00E0758C" w14:paraId="1F73E3D8" w14:textId="77777777" w:rsidTr="00F30120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57CBAB3B" w14:textId="77777777" w:rsidR="001F4256" w:rsidRPr="00E0758C" w:rsidRDefault="001F4256" w:rsidP="001F425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0E6B05" wp14:editId="3D2C7822">
                <wp:extent cx="565818" cy="283221"/>
                <wp:effectExtent l="0" t="0" r="0" b="0"/>
                <wp:docPr id="2107460187" name="Grafik 4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7460187" name="Grafik 210746018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419" cy="344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3B74CCE7" w14:textId="77777777" w:rsidR="001F4256" w:rsidRPr="00E0758C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P C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0AE584ED" w14:textId="77777777" w:rsidR="001F4256" w:rsidRPr="00E0758C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222924C2" w14:textId="77777777" w:rsidR="001F4256" w:rsidRPr="00E0758C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E09779B" wp14:editId="7C3E6B8B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C2AEE24" w14:textId="77777777" w:rsidR="001F4256" w:rsidRPr="00E17AE8" w:rsidRDefault="001F4256" w:rsidP="0084766C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76D67" w14:textId="77777777" w:rsidR="001F4256" w:rsidRDefault="001F4256" w:rsidP="001F4256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06"/>
      <w:gridCol w:w="6457"/>
      <w:gridCol w:w="990"/>
      <w:gridCol w:w="916"/>
    </w:tblGrid>
    <w:tr w:rsidR="001F4256" w:rsidRPr="00E0758C" w14:paraId="627C5C7C" w14:textId="77777777" w:rsidTr="00EC4B51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vAlign w:val="bottom"/>
        </w:tcPr>
        <w:p w14:paraId="14DCF178" w14:textId="77777777" w:rsidR="001F4256" w:rsidRPr="00FF454B" w:rsidRDefault="001F4256" w:rsidP="001F425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F7F7F" w:themeColor="text1" w:themeTint="80"/>
              <w:sz w:val="17"/>
              <w:szCs w:val="18"/>
              <w:lang w:eastAsia="de-DE"/>
            </w:rPr>
            <w:drawing>
              <wp:inline distT="0" distB="0" distL="0" distR="0" wp14:anchorId="6AF92B82" wp14:editId="7407066C">
                <wp:extent cx="558350" cy="279483"/>
                <wp:effectExtent l="0" t="0" r="0" b="0"/>
                <wp:docPr id="631615240" name="Grafik 4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1615240" name="Grafik 63161524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637" cy="298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285564" w14:textId="77777777" w:rsidR="001F4256" w:rsidRPr="00FF454B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 w:rsidRPr="00385823">
            <w:rPr>
              <w:color w:val="7F7F7F" w:themeColor="text1" w:themeTint="80"/>
              <w:sz w:val="18"/>
              <w:szCs w:val="18"/>
            </w:rPr>
            <w:t xml:space="preserve">Ich kann </w:t>
          </w:r>
          <w:r w:rsidRPr="002F1275">
            <w:rPr>
              <w:color w:val="7F7F7F" w:themeColor="text1" w:themeTint="80"/>
              <w:sz w:val="18"/>
              <w:szCs w:val="18"/>
            </w:rPr>
            <w:t>mit Textaufgaben zur Prozentrechnung umgehen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560E47F" w14:textId="77777777" w:rsidR="001F4256" w:rsidRPr="00E0758C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 xml:space="preserve">P C 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 xml:space="preserve"> 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12AD00E" w14:textId="77777777" w:rsidR="001F4256" w:rsidRPr="00E0758C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C8E422A" wp14:editId="088D1283">
                <wp:extent cx="337235" cy="324000"/>
                <wp:effectExtent l="0" t="0" r="5715" b="0"/>
                <wp:docPr id="1797256455" name="Grafik 1797256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B92785" w14:textId="77777777" w:rsidR="00D4349A" w:rsidRPr="001F4256" w:rsidRDefault="00D4349A" w:rsidP="001F425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97D2315"/>
    <w:multiLevelType w:val="hybridMultilevel"/>
    <w:tmpl w:val="9928FD24"/>
    <w:lvl w:ilvl="0" w:tplc="E354D252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53FB8"/>
    <w:multiLevelType w:val="hybridMultilevel"/>
    <w:tmpl w:val="4A02A11E"/>
    <w:lvl w:ilvl="0" w:tplc="4C34EB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644011"/>
    <w:multiLevelType w:val="hybridMultilevel"/>
    <w:tmpl w:val="14F0B6AA"/>
    <w:lvl w:ilvl="0" w:tplc="42762DB6">
      <w:start w:val="1"/>
      <w:numFmt w:val="bullet"/>
      <w:pStyle w:val="Tabelleaufzae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7" w15:restartNumberingAfterBreak="0">
    <w:nsid w:val="7F4F56ED"/>
    <w:multiLevelType w:val="hybridMultilevel"/>
    <w:tmpl w:val="93A826FE"/>
    <w:lvl w:ilvl="0" w:tplc="62188A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3494357">
    <w:abstractNumId w:val="4"/>
  </w:num>
  <w:num w:numId="2" w16cid:durableId="1441296855">
    <w:abstractNumId w:val="0"/>
  </w:num>
  <w:num w:numId="3" w16cid:durableId="688071983">
    <w:abstractNumId w:val="3"/>
  </w:num>
  <w:num w:numId="4" w16cid:durableId="685248085">
    <w:abstractNumId w:val="6"/>
  </w:num>
  <w:num w:numId="5" w16cid:durableId="156380993">
    <w:abstractNumId w:val="7"/>
  </w:num>
  <w:num w:numId="6" w16cid:durableId="1444767748">
    <w:abstractNumId w:val="5"/>
  </w:num>
  <w:num w:numId="7" w16cid:durableId="488863845">
    <w:abstractNumId w:val="1"/>
  </w:num>
  <w:num w:numId="8" w16cid:durableId="625162297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4"/>
  <w:hideGrammatical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F21"/>
    <w:rsid w:val="00001908"/>
    <w:rsid w:val="00004F79"/>
    <w:rsid w:val="000052CA"/>
    <w:rsid w:val="00006244"/>
    <w:rsid w:val="00010863"/>
    <w:rsid w:val="00011C8C"/>
    <w:rsid w:val="00013060"/>
    <w:rsid w:val="00017B65"/>
    <w:rsid w:val="00020370"/>
    <w:rsid w:val="00021B05"/>
    <w:rsid w:val="0002341F"/>
    <w:rsid w:val="00024CED"/>
    <w:rsid w:val="000252F7"/>
    <w:rsid w:val="00026F34"/>
    <w:rsid w:val="00030B49"/>
    <w:rsid w:val="000358FA"/>
    <w:rsid w:val="0003654F"/>
    <w:rsid w:val="000365D1"/>
    <w:rsid w:val="000408A6"/>
    <w:rsid w:val="000425FD"/>
    <w:rsid w:val="00042F87"/>
    <w:rsid w:val="00044692"/>
    <w:rsid w:val="00044868"/>
    <w:rsid w:val="00045C57"/>
    <w:rsid w:val="00045DAE"/>
    <w:rsid w:val="00047413"/>
    <w:rsid w:val="0005096B"/>
    <w:rsid w:val="0005153C"/>
    <w:rsid w:val="00054107"/>
    <w:rsid w:val="00054AD6"/>
    <w:rsid w:val="00060105"/>
    <w:rsid w:val="00065D61"/>
    <w:rsid w:val="00067B23"/>
    <w:rsid w:val="000726B5"/>
    <w:rsid w:val="000729A4"/>
    <w:rsid w:val="000744D6"/>
    <w:rsid w:val="00076180"/>
    <w:rsid w:val="00076A10"/>
    <w:rsid w:val="00077386"/>
    <w:rsid w:val="00080F1D"/>
    <w:rsid w:val="00081964"/>
    <w:rsid w:val="00081AEE"/>
    <w:rsid w:val="00085A82"/>
    <w:rsid w:val="00091B11"/>
    <w:rsid w:val="00092508"/>
    <w:rsid w:val="0009400B"/>
    <w:rsid w:val="000951A4"/>
    <w:rsid w:val="00095D18"/>
    <w:rsid w:val="000970F9"/>
    <w:rsid w:val="00097784"/>
    <w:rsid w:val="000A2473"/>
    <w:rsid w:val="000A2A98"/>
    <w:rsid w:val="000A412F"/>
    <w:rsid w:val="000B3D31"/>
    <w:rsid w:val="000B7134"/>
    <w:rsid w:val="000C254B"/>
    <w:rsid w:val="000C4F09"/>
    <w:rsid w:val="000C56AC"/>
    <w:rsid w:val="000C6D19"/>
    <w:rsid w:val="000C7083"/>
    <w:rsid w:val="000D30D1"/>
    <w:rsid w:val="000D488F"/>
    <w:rsid w:val="000D61A5"/>
    <w:rsid w:val="000E1DE9"/>
    <w:rsid w:val="000E2765"/>
    <w:rsid w:val="000E442F"/>
    <w:rsid w:val="000E4D6A"/>
    <w:rsid w:val="000E54F1"/>
    <w:rsid w:val="000E5F19"/>
    <w:rsid w:val="000F0F28"/>
    <w:rsid w:val="000F13CD"/>
    <w:rsid w:val="000F1545"/>
    <w:rsid w:val="000F32C4"/>
    <w:rsid w:val="000F3516"/>
    <w:rsid w:val="000F7F6B"/>
    <w:rsid w:val="00101357"/>
    <w:rsid w:val="0010227A"/>
    <w:rsid w:val="001029C2"/>
    <w:rsid w:val="00104F4B"/>
    <w:rsid w:val="00111368"/>
    <w:rsid w:val="00112BD0"/>
    <w:rsid w:val="001130EE"/>
    <w:rsid w:val="00113BBC"/>
    <w:rsid w:val="00114F3B"/>
    <w:rsid w:val="00120536"/>
    <w:rsid w:val="00120E67"/>
    <w:rsid w:val="00121691"/>
    <w:rsid w:val="0012488A"/>
    <w:rsid w:val="001312A6"/>
    <w:rsid w:val="00133C95"/>
    <w:rsid w:val="00133CDA"/>
    <w:rsid w:val="00140BC5"/>
    <w:rsid w:val="0014695C"/>
    <w:rsid w:val="00146ED1"/>
    <w:rsid w:val="00146F2A"/>
    <w:rsid w:val="00150886"/>
    <w:rsid w:val="001559BE"/>
    <w:rsid w:val="001610F3"/>
    <w:rsid w:val="00162273"/>
    <w:rsid w:val="001662C7"/>
    <w:rsid w:val="00170589"/>
    <w:rsid w:val="001735AF"/>
    <w:rsid w:val="00173738"/>
    <w:rsid w:val="001774F3"/>
    <w:rsid w:val="00177A63"/>
    <w:rsid w:val="00180003"/>
    <w:rsid w:val="00180775"/>
    <w:rsid w:val="00180EC4"/>
    <w:rsid w:val="00180EE4"/>
    <w:rsid w:val="00183265"/>
    <w:rsid w:val="0018492B"/>
    <w:rsid w:val="001853AA"/>
    <w:rsid w:val="001858C2"/>
    <w:rsid w:val="0018699D"/>
    <w:rsid w:val="001925C2"/>
    <w:rsid w:val="00192D9F"/>
    <w:rsid w:val="00194787"/>
    <w:rsid w:val="001948F0"/>
    <w:rsid w:val="00196B8F"/>
    <w:rsid w:val="001A06F2"/>
    <w:rsid w:val="001A1780"/>
    <w:rsid w:val="001A40E0"/>
    <w:rsid w:val="001A4B07"/>
    <w:rsid w:val="001A6994"/>
    <w:rsid w:val="001B249B"/>
    <w:rsid w:val="001B3139"/>
    <w:rsid w:val="001B3708"/>
    <w:rsid w:val="001B43D2"/>
    <w:rsid w:val="001B469D"/>
    <w:rsid w:val="001B47F8"/>
    <w:rsid w:val="001B497D"/>
    <w:rsid w:val="001C0814"/>
    <w:rsid w:val="001C086D"/>
    <w:rsid w:val="001C0C6A"/>
    <w:rsid w:val="001C3EE1"/>
    <w:rsid w:val="001C4682"/>
    <w:rsid w:val="001C6C3A"/>
    <w:rsid w:val="001D1878"/>
    <w:rsid w:val="001D6674"/>
    <w:rsid w:val="001D7B44"/>
    <w:rsid w:val="001E08C7"/>
    <w:rsid w:val="001E1D84"/>
    <w:rsid w:val="001E252C"/>
    <w:rsid w:val="001E366D"/>
    <w:rsid w:val="001E402C"/>
    <w:rsid w:val="001E4845"/>
    <w:rsid w:val="001E5190"/>
    <w:rsid w:val="001E7430"/>
    <w:rsid w:val="001F0D9B"/>
    <w:rsid w:val="001F2A76"/>
    <w:rsid w:val="001F4256"/>
    <w:rsid w:val="001F646E"/>
    <w:rsid w:val="001F6F57"/>
    <w:rsid w:val="00202DAA"/>
    <w:rsid w:val="00204695"/>
    <w:rsid w:val="002061FE"/>
    <w:rsid w:val="00206256"/>
    <w:rsid w:val="00206AA9"/>
    <w:rsid w:val="0021237C"/>
    <w:rsid w:val="002141E6"/>
    <w:rsid w:val="00214B41"/>
    <w:rsid w:val="002150E8"/>
    <w:rsid w:val="00215F11"/>
    <w:rsid w:val="00221A3A"/>
    <w:rsid w:val="0022261B"/>
    <w:rsid w:val="00222918"/>
    <w:rsid w:val="00222DD6"/>
    <w:rsid w:val="00222F40"/>
    <w:rsid w:val="002274BA"/>
    <w:rsid w:val="00230A99"/>
    <w:rsid w:val="00230F18"/>
    <w:rsid w:val="00232B4E"/>
    <w:rsid w:val="002330F5"/>
    <w:rsid w:val="002335F0"/>
    <w:rsid w:val="00235B6C"/>
    <w:rsid w:val="00240CAD"/>
    <w:rsid w:val="00243737"/>
    <w:rsid w:val="00247C89"/>
    <w:rsid w:val="00250A8C"/>
    <w:rsid w:val="00252562"/>
    <w:rsid w:val="00256032"/>
    <w:rsid w:val="00261CE3"/>
    <w:rsid w:val="00261E2A"/>
    <w:rsid w:val="00264D79"/>
    <w:rsid w:val="002656FF"/>
    <w:rsid w:val="0026758D"/>
    <w:rsid w:val="002702A9"/>
    <w:rsid w:val="0027311E"/>
    <w:rsid w:val="00273BC7"/>
    <w:rsid w:val="00273C8A"/>
    <w:rsid w:val="00276E7E"/>
    <w:rsid w:val="00281B10"/>
    <w:rsid w:val="00283921"/>
    <w:rsid w:val="002869C0"/>
    <w:rsid w:val="0029426C"/>
    <w:rsid w:val="002969B0"/>
    <w:rsid w:val="00297993"/>
    <w:rsid w:val="002A0204"/>
    <w:rsid w:val="002A15B5"/>
    <w:rsid w:val="002A3358"/>
    <w:rsid w:val="002A4989"/>
    <w:rsid w:val="002A5708"/>
    <w:rsid w:val="002B168C"/>
    <w:rsid w:val="002B7422"/>
    <w:rsid w:val="002C1315"/>
    <w:rsid w:val="002C381B"/>
    <w:rsid w:val="002C4C84"/>
    <w:rsid w:val="002C7338"/>
    <w:rsid w:val="002D1257"/>
    <w:rsid w:val="002D1886"/>
    <w:rsid w:val="002D3D06"/>
    <w:rsid w:val="002E0053"/>
    <w:rsid w:val="002E1381"/>
    <w:rsid w:val="002E4FA6"/>
    <w:rsid w:val="002E55B9"/>
    <w:rsid w:val="002E6140"/>
    <w:rsid w:val="002E6A56"/>
    <w:rsid w:val="002F1275"/>
    <w:rsid w:val="002F15FE"/>
    <w:rsid w:val="002F2B43"/>
    <w:rsid w:val="002F3E91"/>
    <w:rsid w:val="002F4885"/>
    <w:rsid w:val="002F529A"/>
    <w:rsid w:val="002F79FA"/>
    <w:rsid w:val="003006A2"/>
    <w:rsid w:val="0030347F"/>
    <w:rsid w:val="00305887"/>
    <w:rsid w:val="003077C8"/>
    <w:rsid w:val="003079FB"/>
    <w:rsid w:val="003105B6"/>
    <w:rsid w:val="00312DC3"/>
    <w:rsid w:val="0031300E"/>
    <w:rsid w:val="00315877"/>
    <w:rsid w:val="00316CED"/>
    <w:rsid w:val="003176FC"/>
    <w:rsid w:val="0032057B"/>
    <w:rsid w:val="00321950"/>
    <w:rsid w:val="0032289E"/>
    <w:rsid w:val="00324169"/>
    <w:rsid w:val="003244CA"/>
    <w:rsid w:val="00327076"/>
    <w:rsid w:val="00332BA3"/>
    <w:rsid w:val="00332D40"/>
    <w:rsid w:val="00333312"/>
    <w:rsid w:val="00335B6E"/>
    <w:rsid w:val="0033677C"/>
    <w:rsid w:val="00336EA5"/>
    <w:rsid w:val="00341734"/>
    <w:rsid w:val="003418D8"/>
    <w:rsid w:val="0034350A"/>
    <w:rsid w:val="00350B7C"/>
    <w:rsid w:val="00351E2B"/>
    <w:rsid w:val="00352164"/>
    <w:rsid w:val="00353BDB"/>
    <w:rsid w:val="00353E51"/>
    <w:rsid w:val="00354A18"/>
    <w:rsid w:val="00354D8C"/>
    <w:rsid w:val="00357CE4"/>
    <w:rsid w:val="00361190"/>
    <w:rsid w:val="0036197D"/>
    <w:rsid w:val="00362FA9"/>
    <w:rsid w:val="003654EE"/>
    <w:rsid w:val="003655ED"/>
    <w:rsid w:val="00365D85"/>
    <w:rsid w:val="0036666F"/>
    <w:rsid w:val="00367A92"/>
    <w:rsid w:val="00367D3E"/>
    <w:rsid w:val="00367E6D"/>
    <w:rsid w:val="00371999"/>
    <w:rsid w:val="0037311C"/>
    <w:rsid w:val="0037445F"/>
    <w:rsid w:val="00375674"/>
    <w:rsid w:val="00376C2F"/>
    <w:rsid w:val="00380E69"/>
    <w:rsid w:val="003835AD"/>
    <w:rsid w:val="00385823"/>
    <w:rsid w:val="00386976"/>
    <w:rsid w:val="00386A12"/>
    <w:rsid w:val="00387E4E"/>
    <w:rsid w:val="00387E96"/>
    <w:rsid w:val="00387F37"/>
    <w:rsid w:val="003908B0"/>
    <w:rsid w:val="00391BC6"/>
    <w:rsid w:val="003929AC"/>
    <w:rsid w:val="00393206"/>
    <w:rsid w:val="00394B2E"/>
    <w:rsid w:val="00394DCC"/>
    <w:rsid w:val="00396E24"/>
    <w:rsid w:val="003A11B0"/>
    <w:rsid w:val="003A1BF4"/>
    <w:rsid w:val="003A4581"/>
    <w:rsid w:val="003A58E3"/>
    <w:rsid w:val="003A591E"/>
    <w:rsid w:val="003A744F"/>
    <w:rsid w:val="003B03AF"/>
    <w:rsid w:val="003B04ED"/>
    <w:rsid w:val="003B04FD"/>
    <w:rsid w:val="003B2E4E"/>
    <w:rsid w:val="003B3169"/>
    <w:rsid w:val="003B4EAD"/>
    <w:rsid w:val="003B54C2"/>
    <w:rsid w:val="003B5F33"/>
    <w:rsid w:val="003B6076"/>
    <w:rsid w:val="003B6095"/>
    <w:rsid w:val="003B6B8F"/>
    <w:rsid w:val="003B6CFF"/>
    <w:rsid w:val="003C3680"/>
    <w:rsid w:val="003C41E3"/>
    <w:rsid w:val="003C6B2E"/>
    <w:rsid w:val="003C704E"/>
    <w:rsid w:val="003C7B7B"/>
    <w:rsid w:val="003D17F3"/>
    <w:rsid w:val="003D2DC6"/>
    <w:rsid w:val="003D3CF9"/>
    <w:rsid w:val="003D4404"/>
    <w:rsid w:val="003D5437"/>
    <w:rsid w:val="003D5798"/>
    <w:rsid w:val="003D798D"/>
    <w:rsid w:val="003E0A9E"/>
    <w:rsid w:val="003E26AC"/>
    <w:rsid w:val="003E2E3C"/>
    <w:rsid w:val="003E6872"/>
    <w:rsid w:val="003F00BC"/>
    <w:rsid w:val="003F0902"/>
    <w:rsid w:val="003F132A"/>
    <w:rsid w:val="003F2A20"/>
    <w:rsid w:val="003F339B"/>
    <w:rsid w:val="003F372D"/>
    <w:rsid w:val="003F3BD6"/>
    <w:rsid w:val="003F625D"/>
    <w:rsid w:val="003F6409"/>
    <w:rsid w:val="003F6BF5"/>
    <w:rsid w:val="003F7237"/>
    <w:rsid w:val="004041C4"/>
    <w:rsid w:val="00405B3A"/>
    <w:rsid w:val="00406E9D"/>
    <w:rsid w:val="00406FCF"/>
    <w:rsid w:val="00407119"/>
    <w:rsid w:val="00407957"/>
    <w:rsid w:val="0041035E"/>
    <w:rsid w:val="004128F0"/>
    <w:rsid w:val="00415ECC"/>
    <w:rsid w:val="004175F9"/>
    <w:rsid w:val="00421399"/>
    <w:rsid w:val="00421559"/>
    <w:rsid w:val="004221C0"/>
    <w:rsid w:val="0042284C"/>
    <w:rsid w:val="00423B88"/>
    <w:rsid w:val="00425F97"/>
    <w:rsid w:val="00426550"/>
    <w:rsid w:val="00427CE9"/>
    <w:rsid w:val="00433855"/>
    <w:rsid w:val="004410FB"/>
    <w:rsid w:val="00441287"/>
    <w:rsid w:val="004430E4"/>
    <w:rsid w:val="004443AB"/>
    <w:rsid w:val="00450EDC"/>
    <w:rsid w:val="0045416B"/>
    <w:rsid w:val="00461B5B"/>
    <w:rsid w:val="004622B7"/>
    <w:rsid w:val="004629EB"/>
    <w:rsid w:val="00462C9B"/>
    <w:rsid w:val="00463F5D"/>
    <w:rsid w:val="00464988"/>
    <w:rsid w:val="00467290"/>
    <w:rsid w:val="00472831"/>
    <w:rsid w:val="00473B71"/>
    <w:rsid w:val="00477539"/>
    <w:rsid w:val="0047783A"/>
    <w:rsid w:val="004806B4"/>
    <w:rsid w:val="00481E8E"/>
    <w:rsid w:val="0048537F"/>
    <w:rsid w:val="00485714"/>
    <w:rsid w:val="004912E4"/>
    <w:rsid w:val="004916D8"/>
    <w:rsid w:val="00491B61"/>
    <w:rsid w:val="00494E00"/>
    <w:rsid w:val="004A2630"/>
    <w:rsid w:val="004A34A2"/>
    <w:rsid w:val="004A42F8"/>
    <w:rsid w:val="004A5594"/>
    <w:rsid w:val="004A6E51"/>
    <w:rsid w:val="004B006A"/>
    <w:rsid w:val="004B1E4C"/>
    <w:rsid w:val="004B41ED"/>
    <w:rsid w:val="004B43D8"/>
    <w:rsid w:val="004B66BA"/>
    <w:rsid w:val="004C09CB"/>
    <w:rsid w:val="004C0FF9"/>
    <w:rsid w:val="004C10CD"/>
    <w:rsid w:val="004C44AC"/>
    <w:rsid w:val="004C4EBA"/>
    <w:rsid w:val="004C5E4D"/>
    <w:rsid w:val="004D01A4"/>
    <w:rsid w:val="004D033C"/>
    <w:rsid w:val="004D04BF"/>
    <w:rsid w:val="004D0BBC"/>
    <w:rsid w:val="004D3746"/>
    <w:rsid w:val="004D386E"/>
    <w:rsid w:val="004D5108"/>
    <w:rsid w:val="004D537D"/>
    <w:rsid w:val="004D5B59"/>
    <w:rsid w:val="004D7005"/>
    <w:rsid w:val="004E07B3"/>
    <w:rsid w:val="004E1347"/>
    <w:rsid w:val="004E5545"/>
    <w:rsid w:val="004E5F18"/>
    <w:rsid w:val="004E6260"/>
    <w:rsid w:val="004E6E5D"/>
    <w:rsid w:val="004E7EF5"/>
    <w:rsid w:val="004F6B97"/>
    <w:rsid w:val="004F797A"/>
    <w:rsid w:val="004F7D54"/>
    <w:rsid w:val="005027FE"/>
    <w:rsid w:val="00506BFA"/>
    <w:rsid w:val="00512E4A"/>
    <w:rsid w:val="005131AB"/>
    <w:rsid w:val="0051334C"/>
    <w:rsid w:val="00513F2E"/>
    <w:rsid w:val="00516206"/>
    <w:rsid w:val="0051793C"/>
    <w:rsid w:val="00517F09"/>
    <w:rsid w:val="0052034A"/>
    <w:rsid w:val="0052085C"/>
    <w:rsid w:val="005256C6"/>
    <w:rsid w:val="00525A47"/>
    <w:rsid w:val="00525E77"/>
    <w:rsid w:val="00526B93"/>
    <w:rsid w:val="005306EE"/>
    <w:rsid w:val="00530B72"/>
    <w:rsid w:val="00533B76"/>
    <w:rsid w:val="0053554B"/>
    <w:rsid w:val="00536918"/>
    <w:rsid w:val="00536F5D"/>
    <w:rsid w:val="005438A7"/>
    <w:rsid w:val="00543C7A"/>
    <w:rsid w:val="00544EB4"/>
    <w:rsid w:val="00545929"/>
    <w:rsid w:val="00550488"/>
    <w:rsid w:val="00550BD5"/>
    <w:rsid w:val="005513D5"/>
    <w:rsid w:val="00551D37"/>
    <w:rsid w:val="005535EF"/>
    <w:rsid w:val="005535F7"/>
    <w:rsid w:val="00553FDA"/>
    <w:rsid w:val="005551AE"/>
    <w:rsid w:val="00556218"/>
    <w:rsid w:val="005570FE"/>
    <w:rsid w:val="00557355"/>
    <w:rsid w:val="00557A27"/>
    <w:rsid w:val="0056041E"/>
    <w:rsid w:val="00560A32"/>
    <w:rsid w:val="00561441"/>
    <w:rsid w:val="00561FC1"/>
    <w:rsid w:val="005622EE"/>
    <w:rsid w:val="00562F97"/>
    <w:rsid w:val="00563011"/>
    <w:rsid w:val="005642EC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63EA"/>
    <w:rsid w:val="00587F2C"/>
    <w:rsid w:val="005948D3"/>
    <w:rsid w:val="005956C9"/>
    <w:rsid w:val="00596A84"/>
    <w:rsid w:val="00596FF7"/>
    <w:rsid w:val="00597EDF"/>
    <w:rsid w:val="005A1B94"/>
    <w:rsid w:val="005A2F73"/>
    <w:rsid w:val="005A44D8"/>
    <w:rsid w:val="005A7B91"/>
    <w:rsid w:val="005B0745"/>
    <w:rsid w:val="005B080D"/>
    <w:rsid w:val="005B181B"/>
    <w:rsid w:val="005B2620"/>
    <w:rsid w:val="005B4C4F"/>
    <w:rsid w:val="005B4ED0"/>
    <w:rsid w:val="005C0B44"/>
    <w:rsid w:val="005C24F6"/>
    <w:rsid w:val="005C26AF"/>
    <w:rsid w:val="005C3A09"/>
    <w:rsid w:val="005C56C1"/>
    <w:rsid w:val="005C5EC0"/>
    <w:rsid w:val="005C7000"/>
    <w:rsid w:val="005D0636"/>
    <w:rsid w:val="005D1C13"/>
    <w:rsid w:val="005D31A1"/>
    <w:rsid w:val="005D3221"/>
    <w:rsid w:val="005D3569"/>
    <w:rsid w:val="005D3B6F"/>
    <w:rsid w:val="005D410F"/>
    <w:rsid w:val="005D794B"/>
    <w:rsid w:val="005E0251"/>
    <w:rsid w:val="005E2145"/>
    <w:rsid w:val="005E2383"/>
    <w:rsid w:val="005E619C"/>
    <w:rsid w:val="005E6493"/>
    <w:rsid w:val="005F0A6D"/>
    <w:rsid w:val="005F22E4"/>
    <w:rsid w:val="005F6509"/>
    <w:rsid w:val="005F772D"/>
    <w:rsid w:val="006015F6"/>
    <w:rsid w:val="00602597"/>
    <w:rsid w:val="00602C44"/>
    <w:rsid w:val="00604B65"/>
    <w:rsid w:val="00605734"/>
    <w:rsid w:val="00607504"/>
    <w:rsid w:val="00611F77"/>
    <w:rsid w:val="00614F05"/>
    <w:rsid w:val="00615EF7"/>
    <w:rsid w:val="00617C84"/>
    <w:rsid w:val="00621DFD"/>
    <w:rsid w:val="00622EC6"/>
    <w:rsid w:val="00623431"/>
    <w:rsid w:val="00624F74"/>
    <w:rsid w:val="00625144"/>
    <w:rsid w:val="006259AD"/>
    <w:rsid w:val="006272F5"/>
    <w:rsid w:val="006347EC"/>
    <w:rsid w:val="0063560B"/>
    <w:rsid w:val="00636D7F"/>
    <w:rsid w:val="00636F06"/>
    <w:rsid w:val="00637B96"/>
    <w:rsid w:val="006410D6"/>
    <w:rsid w:val="006420FD"/>
    <w:rsid w:val="00643F9F"/>
    <w:rsid w:val="006448F1"/>
    <w:rsid w:val="00644F56"/>
    <w:rsid w:val="00645D16"/>
    <w:rsid w:val="00647092"/>
    <w:rsid w:val="00651822"/>
    <w:rsid w:val="006518F9"/>
    <w:rsid w:val="006535EF"/>
    <w:rsid w:val="00654D60"/>
    <w:rsid w:val="00657E5A"/>
    <w:rsid w:val="00661A9A"/>
    <w:rsid w:val="0066224E"/>
    <w:rsid w:val="0066281B"/>
    <w:rsid w:val="00662B5B"/>
    <w:rsid w:val="00662C2D"/>
    <w:rsid w:val="00664421"/>
    <w:rsid w:val="00666107"/>
    <w:rsid w:val="0066663B"/>
    <w:rsid w:val="00667BB0"/>
    <w:rsid w:val="00675072"/>
    <w:rsid w:val="0067534A"/>
    <w:rsid w:val="00681F02"/>
    <w:rsid w:val="006824ED"/>
    <w:rsid w:val="00685B0E"/>
    <w:rsid w:val="00685B7A"/>
    <w:rsid w:val="00685EF3"/>
    <w:rsid w:val="00686C67"/>
    <w:rsid w:val="00686FC0"/>
    <w:rsid w:val="00690EC9"/>
    <w:rsid w:val="0069104B"/>
    <w:rsid w:val="006919F2"/>
    <w:rsid w:val="0069488A"/>
    <w:rsid w:val="00696B7F"/>
    <w:rsid w:val="006A253B"/>
    <w:rsid w:val="006A5341"/>
    <w:rsid w:val="006A7431"/>
    <w:rsid w:val="006B0BDC"/>
    <w:rsid w:val="006B0D8D"/>
    <w:rsid w:val="006B1E07"/>
    <w:rsid w:val="006B406E"/>
    <w:rsid w:val="006B5344"/>
    <w:rsid w:val="006C237B"/>
    <w:rsid w:val="006C30BD"/>
    <w:rsid w:val="006C3977"/>
    <w:rsid w:val="006C4228"/>
    <w:rsid w:val="006C7499"/>
    <w:rsid w:val="006D25D9"/>
    <w:rsid w:val="006D3390"/>
    <w:rsid w:val="006D4317"/>
    <w:rsid w:val="006D437B"/>
    <w:rsid w:val="006D7882"/>
    <w:rsid w:val="006E0351"/>
    <w:rsid w:val="006E162A"/>
    <w:rsid w:val="006E5DEC"/>
    <w:rsid w:val="006E700D"/>
    <w:rsid w:val="006E757E"/>
    <w:rsid w:val="006F0F14"/>
    <w:rsid w:val="006F1419"/>
    <w:rsid w:val="006F162C"/>
    <w:rsid w:val="006F299E"/>
    <w:rsid w:val="006F3B1C"/>
    <w:rsid w:val="006F3F4C"/>
    <w:rsid w:val="006F4981"/>
    <w:rsid w:val="006F5451"/>
    <w:rsid w:val="006F7EFC"/>
    <w:rsid w:val="00700ABE"/>
    <w:rsid w:val="00700B74"/>
    <w:rsid w:val="00700D1E"/>
    <w:rsid w:val="00701316"/>
    <w:rsid w:val="00701643"/>
    <w:rsid w:val="0070211F"/>
    <w:rsid w:val="00702392"/>
    <w:rsid w:val="00705357"/>
    <w:rsid w:val="00705AE4"/>
    <w:rsid w:val="0071032F"/>
    <w:rsid w:val="00712580"/>
    <w:rsid w:val="007171E2"/>
    <w:rsid w:val="00723E53"/>
    <w:rsid w:val="00724BEB"/>
    <w:rsid w:val="00727114"/>
    <w:rsid w:val="007306C0"/>
    <w:rsid w:val="0073155A"/>
    <w:rsid w:val="00732AE2"/>
    <w:rsid w:val="00734981"/>
    <w:rsid w:val="00735A42"/>
    <w:rsid w:val="00735B8E"/>
    <w:rsid w:val="007362DE"/>
    <w:rsid w:val="007368B8"/>
    <w:rsid w:val="007368DB"/>
    <w:rsid w:val="0073796D"/>
    <w:rsid w:val="00737D8D"/>
    <w:rsid w:val="007405AA"/>
    <w:rsid w:val="00740CAE"/>
    <w:rsid w:val="0074113F"/>
    <w:rsid w:val="007457AE"/>
    <w:rsid w:val="00750506"/>
    <w:rsid w:val="00751A89"/>
    <w:rsid w:val="00752C13"/>
    <w:rsid w:val="00753CFE"/>
    <w:rsid w:val="00757B22"/>
    <w:rsid w:val="00757F0F"/>
    <w:rsid w:val="007610A9"/>
    <w:rsid w:val="00761338"/>
    <w:rsid w:val="0076139C"/>
    <w:rsid w:val="00762207"/>
    <w:rsid w:val="00764711"/>
    <w:rsid w:val="00765286"/>
    <w:rsid w:val="0076674D"/>
    <w:rsid w:val="007674C3"/>
    <w:rsid w:val="00770C80"/>
    <w:rsid w:val="00772350"/>
    <w:rsid w:val="007723C1"/>
    <w:rsid w:val="007751B1"/>
    <w:rsid w:val="00776C43"/>
    <w:rsid w:val="00782287"/>
    <w:rsid w:val="00784962"/>
    <w:rsid w:val="00786812"/>
    <w:rsid w:val="007903B1"/>
    <w:rsid w:val="00790F21"/>
    <w:rsid w:val="00791C77"/>
    <w:rsid w:val="00792FE3"/>
    <w:rsid w:val="0079477A"/>
    <w:rsid w:val="00794FBD"/>
    <w:rsid w:val="00795F88"/>
    <w:rsid w:val="0079608D"/>
    <w:rsid w:val="007968EE"/>
    <w:rsid w:val="007A0104"/>
    <w:rsid w:val="007A0363"/>
    <w:rsid w:val="007A149C"/>
    <w:rsid w:val="007A1890"/>
    <w:rsid w:val="007A1C42"/>
    <w:rsid w:val="007A5628"/>
    <w:rsid w:val="007A605F"/>
    <w:rsid w:val="007A6C0C"/>
    <w:rsid w:val="007A6CB2"/>
    <w:rsid w:val="007A6E17"/>
    <w:rsid w:val="007A7B97"/>
    <w:rsid w:val="007B19C9"/>
    <w:rsid w:val="007B2454"/>
    <w:rsid w:val="007B2C90"/>
    <w:rsid w:val="007B3273"/>
    <w:rsid w:val="007B726E"/>
    <w:rsid w:val="007C3B5B"/>
    <w:rsid w:val="007C614A"/>
    <w:rsid w:val="007D2229"/>
    <w:rsid w:val="007D3998"/>
    <w:rsid w:val="007D446C"/>
    <w:rsid w:val="007D56D0"/>
    <w:rsid w:val="007D62DE"/>
    <w:rsid w:val="007D723D"/>
    <w:rsid w:val="007E2A15"/>
    <w:rsid w:val="007E2ED3"/>
    <w:rsid w:val="007E4506"/>
    <w:rsid w:val="007E6AC7"/>
    <w:rsid w:val="007F025F"/>
    <w:rsid w:val="007F2C52"/>
    <w:rsid w:val="007F4DD5"/>
    <w:rsid w:val="007F5EE8"/>
    <w:rsid w:val="00800492"/>
    <w:rsid w:val="00801485"/>
    <w:rsid w:val="00801C9C"/>
    <w:rsid w:val="00801E2D"/>
    <w:rsid w:val="008026EF"/>
    <w:rsid w:val="00803F52"/>
    <w:rsid w:val="00803F58"/>
    <w:rsid w:val="00804033"/>
    <w:rsid w:val="0080452D"/>
    <w:rsid w:val="00805CDF"/>
    <w:rsid w:val="00807CF4"/>
    <w:rsid w:val="00810528"/>
    <w:rsid w:val="00811D2D"/>
    <w:rsid w:val="00812B0E"/>
    <w:rsid w:val="00814EAA"/>
    <w:rsid w:val="00815331"/>
    <w:rsid w:val="00816C34"/>
    <w:rsid w:val="00824C43"/>
    <w:rsid w:val="00824E78"/>
    <w:rsid w:val="00825CEC"/>
    <w:rsid w:val="0082727E"/>
    <w:rsid w:val="00830DD1"/>
    <w:rsid w:val="00831DDD"/>
    <w:rsid w:val="00833889"/>
    <w:rsid w:val="0083575B"/>
    <w:rsid w:val="00835983"/>
    <w:rsid w:val="00835C0B"/>
    <w:rsid w:val="008368C8"/>
    <w:rsid w:val="008409E4"/>
    <w:rsid w:val="00841EB1"/>
    <w:rsid w:val="00844A02"/>
    <w:rsid w:val="00844FD1"/>
    <w:rsid w:val="008454DC"/>
    <w:rsid w:val="008456A0"/>
    <w:rsid w:val="00846EE1"/>
    <w:rsid w:val="0084766C"/>
    <w:rsid w:val="008503A6"/>
    <w:rsid w:val="00851046"/>
    <w:rsid w:val="00851CEC"/>
    <w:rsid w:val="00853360"/>
    <w:rsid w:val="00854D4E"/>
    <w:rsid w:val="00855203"/>
    <w:rsid w:val="008616E5"/>
    <w:rsid w:val="008619E9"/>
    <w:rsid w:val="00866CDA"/>
    <w:rsid w:val="00867A6B"/>
    <w:rsid w:val="00871C2C"/>
    <w:rsid w:val="008738EB"/>
    <w:rsid w:val="00877390"/>
    <w:rsid w:val="00880305"/>
    <w:rsid w:val="008822D4"/>
    <w:rsid w:val="008901AB"/>
    <w:rsid w:val="00891439"/>
    <w:rsid w:val="00891BE9"/>
    <w:rsid w:val="00891D9E"/>
    <w:rsid w:val="00895250"/>
    <w:rsid w:val="00897733"/>
    <w:rsid w:val="008A17D3"/>
    <w:rsid w:val="008A288C"/>
    <w:rsid w:val="008A75B3"/>
    <w:rsid w:val="008B083A"/>
    <w:rsid w:val="008B08C3"/>
    <w:rsid w:val="008B1725"/>
    <w:rsid w:val="008C0D2E"/>
    <w:rsid w:val="008C4891"/>
    <w:rsid w:val="008C6C14"/>
    <w:rsid w:val="008C757D"/>
    <w:rsid w:val="008C767A"/>
    <w:rsid w:val="008D01F7"/>
    <w:rsid w:val="008D2AC5"/>
    <w:rsid w:val="008D2B44"/>
    <w:rsid w:val="008D43A2"/>
    <w:rsid w:val="008D6498"/>
    <w:rsid w:val="008D6803"/>
    <w:rsid w:val="008D6BF7"/>
    <w:rsid w:val="008D7103"/>
    <w:rsid w:val="008E0035"/>
    <w:rsid w:val="008E0253"/>
    <w:rsid w:val="008E1743"/>
    <w:rsid w:val="008E2563"/>
    <w:rsid w:val="008E408B"/>
    <w:rsid w:val="008E6ED7"/>
    <w:rsid w:val="008E6EEC"/>
    <w:rsid w:val="008F06F9"/>
    <w:rsid w:val="008F0719"/>
    <w:rsid w:val="008F4B5F"/>
    <w:rsid w:val="008F521D"/>
    <w:rsid w:val="008F585E"/>
    <w:rsid w:val="008F5AE5"/>
    <w:rsid w:val="008F6D19"/>
    <w:rsid w:val="008F796E"/>
    <w:rsid w:val="008F7DD9"/>
    <w:rsid w:val="00902444"/>
    <w:rsid w:val="0090295F"/>
    <w:rsid w:val="00903D7F"/>
    <w:rsid w:val="00904646"/>
    <w:rsid w:val="0090496C"/>
    <w:rsid w:val="00906263"/>
    <w:rsid w:val="009073CA"/>
    <w:rsid w:val="00911328"/>
    <w:rsid w:val="009117E0"/>
    <w:rsid w:val="00911ABF"/>
    <w:rsid w:val="00911EDF"/>
    <w:rsid w:val="00912F8F"/>
    <w:rsid w:val="00914E01"/>
    <w:rsid w:val="00915791"/>
    <w:rsid w:val="00916839"/>
    <w:rsid w:val="0092067B"/>
    <w:rsid w:val="00922A7B"/>
    <w:rsid w:val="00925C30"/>
    <w:rsid w:val="009270B6"/>
    <w:rsid w:val="0092716D"/>
    <w:rsid w:val="00927D4F"/>
    <w:rsid w:val="0093552E"/>
    <w:rsid w:val="00937676"/>
    <w:rsid w:val="00937C6A"/>
    <w:rsid w:val="0094004C"/>
    <w:rsid w:val="009409A9"/>
    <w:rsid w:val="00942DC5"/>
    <w:rsid w:val="00943699"/>
    <w:rsid w:val="00944924"/>
    <w:rsid w:val="00944C42"/>
    <w:rsid w:val="00947873"/>
    <w:rsid w:val="00950ED3"/>
    <w:rsid w:val="009519DE"/>
    <w:rsid w:val="00951D37"/>
    <w:rsid w:val="00951F21"/>
    <w:rsid w:val="00952E93"/>
    <w:rsid w:val="00960613"/>
    <w:rsid w:val="00963FC5"/>
    <w:rsid w:val="00964E33"/>
    <w:rsid w:val="009701AC"/>
    <w:rsid w:val="009702A2"/>
    <w:rsid w:val="00974ACA"/>
    <w:rsid w:val="0097536C"/>
    <w:rsid w:val="00983C41"/>
    <w:rsid w:val="00987FCB"/>
    <w:rsid w:val="0099425F"/>
    <w:rsid w:val="00995382"/>
    <w:rsid w:val="00996785"/>
    <w:rsid w:val="00996DDD"/>
    <w:rsid w:val="009A05FD"/>
    <w:rsid w:val="009A22BF"/>
    <w:rsid w:val="009A25CC"/>
    <w:rsid w:val="009A3207"/>
    <w:rsid w:val="009A4287"/>
    <w:rsid w:val="009A660E"/>
    <w:rsid w:val="009A767B"/>
    <w:rsid w:val="009B1745"/>
    <w:rsid w:val="009B1BE3"/>
    <w:rsid w:val="009B251E"/>
    <w:rsid w:val="009B37C1"/>
    <w:rsid w:val="009B4285"/>
    <w:rsid w:val="009B6DDA"/>
    <w:rsid w:val="009B74C9"/>
    <w:rsid w:val="009C07AB"/>
    <w:rsid w:val="009C2627"/>
    <w:rsid w:val="009C4E47"/>
    <w:rsid w:val="009D00A0"/>
    <w:rsid w:val="009D30C8"/>
    <w:rsid w:val="009D47D3"/>
    <w:rsid w:val="009D4EDA"/>
    <w:rsid w:val="009E2ABB"/>
    <w:rsid w:val="009E37FA"/>
    <w:rsid w:val="009E5DC5"/>
    <w:rsid w:val="009F0699"/>
    <w:rsid w:val="009F0C21"/>
    <w:rsid w:val="009F555C"/>
    <w:rsid w:val="009F6EB3"/>
    <w:rsid w:val="00A00AC8"/>
    <w:rsid w:val="00A00F20"/>
    <w:rsid w:val="00A01EEC"/>
    <w:rsid w:val="00A03FCE"/>
    <w:rsid w:val="00A04869"/>
    <w:rsid w:val="00A050D8"/>
    <w:rsid w:val="00A05FEB"/>
    <w:rsid w:val="00A061C2"/>
    <w:rsid w:val="00A06C41"/>
    <w:rsid w:val="00A07BB3"/>
    <w:rsid w:val="00A07FE3"/>
    <w:rsid w:val="00A147B9"/>
    <w:rsid w:val="00A1590E"/>
    <w:rsid w:val="00A161B2"/>
    <w:rsid w:val="00A168C3"/>
    <w:rsid w:val="00A16DC0"/>
    <w:rsid w:val="00A2138F"/>
    <w:rsid w:val="00A2208A"/>
    <w:rsid w:val="00A25C7B"/>
    <w:rsid w:val="00A25D3F"/>
    <w:rsid w:val="00A27870"/>
    <w:rsid w:val="00A32041"/>
    <w:rsid w:val="00A3451F"/>
    <w:rsid w:val="00A34C62"/>
    <w:rsid w:val="00A353D2"/>
    <w:rsid w:val="00A42FF1"/>
    <w:rsid w:val="00A44C08"/>
    <w:rsid w:val="00A45383"/>
    <w:rsid w:val="00A45CF1"/>
    <w:rsid w:val="00A47116"/>
    <w:rsid w:val="00A476D2"/>
    <w:rsid w:val="00A51810"/>
    <w:rsid w:val="00A53FD1"/>
    <w:rsid w:val="00A561C8"/>
    <w:rsid w:val="00A563F1"/>
    <w:rsid w:val="00A565E3"/>
    <w:rsid w:val="00A57412"/>
    <w:rsid w:val="00A6056F"/>
    <w:rsid w:val="00A614B0"/>
    <w:rsid w:val="00A614C9"/>
    <w:rsid w:val="00A6240E"/>
    <w:rsid w:val="00A6279D"/>
    <w:rsid w:val="00A62B64"/>
    <w:rsid w:val="00A63765"/>
    <w:rsid w:val="00A637F6"/>
    <w:rsid w:val="00A6622F"/>
    <w:rsid w:val="00A678FC"/>
    <w:rsid w:val="00A709C2"/>
    <w:rsid w:val="00A72E24"/>
    <w:rsid w:val="00A732E5"/>
    <w:rsid w:val="00A73563"/>
    <w:rsid w:val="00A75ADD"/>
    <w:rsid w:val="00A7631C"/>
    <w:rsid w:val="00A774D8"/>
    <w:rsid w:val="00A77C0C"/>
    <w:rsid w:val="00A77E13"/>
    <w:rsid w:val="00A82B32"/>
    <w:rsid w:val="00A83021"/>
    <w:rsid w:val="00A844FA"/>
    <w:rsid w:val="00A862D3"/>
    <w:rsid w:val="00A90651"/>
    <w:rsid w:val="00A9109B"/>
    <w:rsid w:val="00A9292A"/>
    <w:rsid w:val="00A946C1"/>
    <w:rsid w:val="00A955F6"/>
    <w:rsid w:val="00A971D6"/>
    <w:rsid w:val="00AA0750"/>
    <w:rsid w:val="00AA0AF3"/>
    <w:rsid w:val="00AA13E1"/>
    <w:rsid w:val="00AA1F9C"/>
    <w:rsid w:val="00AA2AFA"/>
    <w:rsid w:val="00AA6944"/>
    <w:rsid w:val="00AA7135"/>
    <w:rsid w:val="00AA7BE7"/>
    <w:rsid w:val="00AA7CF7"/>
    <w:rsid w:val="00AB041C"/>
    <w:rsid w:val="00AB0E9F"/>
    <w:rsid w:val="00AB4734"/>
    <w:rsid w:val="00AC27E6"/>
    <w:rsid w:val="00AC7674"/>
    <w:rsid w:val="00AD027D"/>
    <w:rsid w:val="00AD13C3"/>
    <w:rsid w:val="00AD1C72"/>
    <w:rsid w:val="00AD1ED2"/>
    <w:rsid w:val="00AD26EC"/>
    <w:rsid w:val="00AD409F"/>
    <w:rsid w:val="00AD5B2B"/>
    <w:rsid w:val="00AD623E"/>
    <w:rsid w:val="00AD791E"/>
    <w:rsid w:val="00AE3E32"/>
    <w:rsid w:val="00AE4B56"/>
    <w:rsid w:val="00AE6358"/>
    <w:rsid w:val="00AF1774"/>
    <w:rsid w:val="00AF1C61"/>
    <w:rsid w:val="00AF2476"/>
    <w:rsid w:val="00AF5715"/>
    <w:rsid w:val="00AF5AFC"/>
    <w:rsid w:val="00B00EE2"/>
    <w:rsid w:val="00B00F42"/>
    <w:rsid w:val="00B01097"/>
    <w:rsid w:val="00B01E3A"/>
    <w:rsid w:val="00B055C4"/>
    <w:rsid w:val="00B05F52"/>
    <w:rsid w:val="00B06D34"/>
    <w:rsid w:val="00B0709F"/>
    <w:rsid w:val="00B10C4A"/>
    <w:rsid w:val="00B114AE"/>
    <w:rsid w:val="00B126D2"/>
    <w:rsid w:val="00B1324A"/>
    <w:rsid w:val="00B13A20"/>
    <w:rsid w:val="00B20B30"/>
    <w:rsid w:val="00B21930"/>
    <w:rsid w:val="00B2197A"/>
    <w:rsid w:val="00B2327C"/>
    <w:rsid w:val="00B24DE1"/>
    <w:rsid w:val="00B262C5"/>
    <w:rsid w:val="00B27503"/>
    <w:rsid w:val="00B27756"/>
    <w:rsid w:val="00B30199"/>
    <w:rsid w:val="00B309ED"/>
    <w:rsid w:val="00B30D98"/>
    <w:rsid w:val="00B30F03"/>
    <w:rsid w:val="00B32C1E"/>
    <w:rsid w:val="00B3542D"/>
    <w:rsid w:val="00B37647"/>
    <w:rsid w:val="00B41FF9"/>
    <w:rsid w:val="00B42405"/>
    <w:rsid w:val="00B427B8"/>
    <w:rsid w:val="00B46006"/>
    <w:rsid w:val="00B4645A"/>
    <w:rsid w:val="00B5083F"/>
    <w:rsid w:val="00B53DD7"/>
    <w:rsid w:val="00B54EF4"/>
    <w:rsid w:val="00B55362"/>
    <w:rsid w:val="00B56F51"/>
    <w:rsid w:val="00B577E2"/>
    <w:rsid w:val="00B60530"/>
    <w:rsid w:val="00B66771"/>
    <w:rsid w:val="00B70CFD"/>
    <w:rsid w:val="00B721BE"/>
    <w:rsid w:val="00B74344"/>
    <w:rsid w:val="00B76992"/>
    <w:rsid w:val="00B801B7"/>
    <w:rsid w:val="00B843D5"/>
    <w:rsid w:val="00B849BA"/>
    <w:rsid w:val="00B84D5A"/>
    <w:rsid w:val="00B851F1"/>
    <w:rsid w:val="00B85A41"/>
    <w:rsid w:val="00B8735D"/>
    <w:rsid w:val="00B90E00"/>
    <w:rsid w:val="00B9270A"/>
    <w:rsid w:val="00B950A5"/>
    <w:rsid w:val="00B953E6"/>
    <w:rsid w:val="00B95B40"/>
    <w:rsid w:val="00B96413"/>
    <w:rsid w:val="00BA119B"/>
    <w:rsid w:val="00BA137A"/>
    <w:rsid w:val="00BA2A29"/>
    <w:rsid w:val="00BA42B2"/>
    <w:rsid w:val="00BA7C5B"/>
    <w:rsid w:val="00BA7D19"/>
    <w:rsid w:val="00BB05E4"/>
    <w:rsid w:val="00BB071B"/>
    <w:rsid w:val="00BB456F"/>
    <w:rsid w:val="00BB4735"/>
    <w:rsid w:val="00BB543D"/>
    <w:rsid w:val="00BB5CEC"/>
    <w:rsid w:val="00BB6FAC"/>
    <w:rsid w:val="00BB762D"/>
    <w:rsid w:val="00BC2170"/>
    <w:rsid w:val="00BC35DB"/>
    <w:rsid w:val="00BC5528"/>
    <w:rsid w:val="00BC6A7E"/>
    <w:rsid w:val="00BD016E"/>
    <w:rsid w:val="00BD1B41"/>
    <w:rsid w:val="00BD3F55"/>
    <w:rsid w:val="00BD4139"/>
    <w:rsid w:val="00BD460B"/>
    <w:rsid w:val="00BD5277"/>
    <w:rsid w:val="00BD7CBB"/>
    <w:rsid w:val="00BE1EF5"/>
    <w:rsid w:val="00BE27A4"/>
    <w:rsid w:val="00BE336E"/>
    <w:rsid w:val="00BE391A"/>
    <w:rsid w:val="00BE43DC"/>
    <w:rsid w:val="00BE6AC7"/>
    <w:rsid w:val="00BE7499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13087"/>
    <w:rsid w:val="00C1743D"/>
    <w:rsid w:val="00C2193A"/>
    <w:rsid w:val="00C221D0"/>
    <w:rsid w:val="00C231E9"/>
    <w:rsid w:val="00C25120"/>
    <w:rsid w:val="00C26438"/>
    <w:rsid w:val="00C27C1D"/>
    <w:rsid w:val="00C3003D"/>
    <w:rsid w:val="00C31EC7"/>
    <w:rsid w:val="00C36A3B"/>
    <w:rsid w:val="00C37BC0"/>
    <w:rsid w:val="00C4195D"/>
    <w:rsid w:val="00C4355C"/>
    <w:rsid w:val="00C43751"/>
    <w:rsid w:val="00C4398E"/>
    <w:rsid w:val="00C4677C"/>
    <w:rsid w:val="00C46951"/>
    <w:rsid w:val="00C506B3"/>
    <w:rsid w:val="00C507AD"/>
    <w:rsid w:val="00C51BE4"/>
    <w:rsid w:val="00C55363"/>
    <w:rsid w:val="00C55E23"/>
    <w:rsid w:val="00C5779D"/>
    <w:rsid w:val="00C60B44"/>
    <w:rsid w:val="00C62B2E"/>
    <w:rsid w:val="00C63503"/>
    <w:rsid w:val="00C66483"/>
    <w:rsid w:val="00C67509"/>
    <w:rsid w:val="00C70B83"/>
    <w:rsid w:val="00C75AB8"/>
    <w:rsid w:val="00C76689"/>
    <w:rsid w:val="00C80E7B"/>
    <w:rsid w:val="00C820C3"/>
    <w:rsid w:val="00C8286F"/>
    <w:rsid w:val="00C82C61"/>
    <w:rsid w:val="00C83338"/>
    <w:rsid w:val="00C836CF"/>
    <w:rsid w:val="00C83C21"/>
    <w:rsid w:val="00C84303"/>
    <w:rsid w:val="00C84A51"/>
    <w:rsid w:val="00C84D25"/>
    <w:rsid w:val="00C90693"/>
    <w:rsid w:val="00C9163F"/>
    <w:rsid w:val="00C94274"/>
    <w:rsid w:val="00CA03D2"/>
    <w:rsid w:val="00CA387B"/>
    <w:rsid w:val="00CA4364"/>
    <w:rsid w:val="00CA4F15"/>
    <w:rsid w:val="00CA6A8A"/>
    <w:rsid w:val="00CB1226"/>
    <w:rsid w:val="00CB2196"/>
    <w:rsid w:val="00CB3AF1"/>
    <w:rsid w:val="00CB673F"/>
    <w:rsid w:val="00CB72F3"/>
    <w:rsid w:val="00CB7438"/>
    <w:rsid w:val="00CC3FB9"/>
    <w:rsid w:val="00CC77F0"/>
    <w:rsid w:val="00CD1AEB"/>
    <w:rsid w:val="00CD20B6"/>
    <w:rsid w:val="00CD338A"/>
    <w:rsid w:val="00CD4967"/>
    <w:rsid w:val="00CD4FD7"/>
    <w:rsid w:val="00CD70B2"/>
    <w:rsid w:val="00CD73DC"/>
    <w:rsid w:val="00CD7D00"/>
    <w:rsid w:val="00CD7EA4"/>
    <w:rsid w:val="00CE652D"/>
    <w:rsid w:val="00CE7879"/>
    <w:rsid w:val="00CF1A62"/>
    <w:rsid w:val="00CF1B8E"/>
    <w:rsid w:val="00CF2749"/>
    <w:rsid w:val="00CF28DA"/>
    <w:rsid w:val="00CF2F07"/>
    <w:rsid w:val="00CF30A6"/>
    <w:rsid w:val="00CF3F6C"/>
    <w:rsid w:val="00D00BB7"/>
    <w:rsid w:val="00D06A9E"/>
    <w:rsid w:val="00D10144"/>
    <w:rsid w:val="00D10355"/>
    <w:rsid w:val="00D12349"/>
    <w:rsid w:val="00D16C21"/>
    <w:rsid w:val="00D1727F"/>
    <w:rsid w:val="00D20D0B"/>
    <w:rsid w:val="00D241E4"/>
    <w:rsid w:val="00D2426D"/>
    <w:rsid w:val="00D2515D"/>
    <w:rsid w:val="00D352C9"/>
    <w:rsid w:val="00D35B2E"/>
    <w:rsid w:val="00D4228F"/>
    <w:rsid w:val="00D4245A"/>
    <w:rsid w:val="00D4349A"/>
    <w:rsid w:val="00D44BB0"/>
    <w:rsid w:val="00D47BA6"/>
    <w:rsid w:val="00D50BDF"/>
    <w:rsid w:val="00D5145C"/>
    <w:rsid w:val="00D521C6"/>
    <w:rsid w:val="00D53628"/>
    <w:rsid w:val="00D53CEA"/>
    <w:rsid w:val="00D54607"/>
    <w:rsid w:val="00D55930"/>
    <w:rsid w:val="00D62C95"/>
    <w:rsid w:val="00D66F48"/>
    <w:rsid w:val="00D67657"/>
    <w:rsid w:val="00D67EB7"/>
    <w:rsid w:val="00D70459"/>
    <w:rsid w:val="00D70BF7"/>
    <w:rsid w:val="00D75894"/>
    <w:rsid w:val="00D75F6C"/>
    <w:rsid w:val="00D81C6B"/>
    <w:rsid w:val="00D845EB"/>
    <w:rsid w:val="00D85B9B"/>
    <w:rsid w:val="00D86395"/>
    <w:rsid w:val="00D90FD1"/>
    <w:rsid w:val="00D919CC"/>
    <w:rsid w:val="00D92625"/>
    <w:rsid w:val="00D92F05"/>
    <w:rsid w:val="00D9592F"/>
    <w:rsid w:val="00D95C8C"/>
    <w:rsid w:val="00D97CBE"/>
    <w:rsid w:val="00DA10C4"/>
    <w:rsid w:val="00DA14E8"/>
    <w:rsid w:val="00DA1AD4"/>
    <w:rsid w:val="00DA2432"/>
    <w:rsid w:val="00DA3D8E"/>
    <w:rsid w:val="00DA5613"/>
    <w:rsid w:val="00DA581C"/>
    <w:rsid w:val="00DA79BD"/>
    <w:rsid w:val="00DA7DEA"/>
    <w:rsid w:val="00DB0C59"/>
    <w:rsid w:val="00DB28DE"/>
    <w:rsid w:val="00DB2BA0"/>
    <w:rsid w:val="00DB2E8D"/>
    <w:rsid w:val="00DB347F"/>
    <w:rsid w:val="00DB3E19"/>
    <w:rsid w:val="00DC47D2"/>
    <w:rsid w:val="00DC60D7"/>
    <w:rsid w:val="00DC6A82"/>
    <w:rsid w:val="00DD1212"/>
    <w:rsid w:val="00DD1392"/>
    <w:rsid w:val="00DD16F0"/>
    <w:rsid w:val="00DD4330"/>
    <w:rsid w:val="00DD5BD1"/>
    <w:rsid w:val="00DD5F0C"/>
    <w:rsid w:val="00DD7AC4"/>
    <w:rsid w:val="00DE01CB"/>
    <w:rsid w:val="00DE31E6"/>
    <w:rsid w:val="00DE324C"/>
    <w:rsid w:val="00DE358C"/>
    <w:rsid w:val="00DE5048"/>
    <w:rsid w:val="00DE56BE"/>
    <w:rsid w:val="00DF076C"/>
    <w:rsid w:val="00DF140D"/>
    <w:rsid w:val="00DF703B"/>
    <w:rsid w:val="00E012B4"/>
    <w:rsid w:val="00E022BD"/>
    <w:rsid w:val="00E03CA4"/>
    <w:rsid w:val="00E0515E"/>
    <w:rsid w:val="00E053A8"/>
    <w:rsid w:val="00E053C8"/>
    <w:rsid w:val="00E0758C"/>
    <w:rsid w:val="00E07631"/>
    <w:rsid w:val="00E076C1"/>
    <w:rsid w:val="00E077E2"/>
    <w:rsid w:val="00E07C14"/>
    <w:rsid w:val="00E10D02"/>
    <w:rsid w:val="00E11A64"/>
    <w:rsid w:val="00E14506"/>
    <w:rsid w:val="00E14F0A"/>
    <w:rsid w:val="00E16703"/>
    <w:rsid w:val="00E17AE8"/>
    <w:rsid w:val="00E22D64"/>
    <w:rsid w:val="00E24231"/>
    <w:rsid w:val="00E24481"/>
    <w:rsid w:val="00E27AF8"/>
    <w:rsid w:val="00E3056F"/>
    <w:rsid w:val="00E309B6"/>
    <w:rsid w:val="00E31479"/>
    <w:rsid w:val="00E3244B"/>
    <w:rsid w:val="00E34202"/>
    <w:rsid w:val="00E34AD9"/>
    <w:rsid w:val="00E403B6"/>
    <w:rsid w:val="00E42052"/>
    <w:rsid w:val="00E44A76"/>
    <w:rsid w:val="00E44ED6"/>
    <w:rsid w:val="00E456FD"/>
    <w:rsid w:val="00E463A8"/>
    <w:rsid w:val="00E47183"/>
    <w:rsid w:val="00E51022"/>
    <w:rsid w:val="00E51241"/>
    <w:rsid w:val="00E56091"/>
    <w:rsid w:val="00E5647D"/>
    <w:rsid w:val="00E60CDF"/>
    <w:rsid w:val="00E61159"/>
    <w:rsid w:val="00E6633C"/>
    <w:rsid w:val="00E6658B"/>
    <w:rsid w:val="00E7003F"/>
    <w:rsid w:val="00E704D4"/>
    <w:rsid w:val="00E71967"/>
    <w:rsid w:val="00E71F93"/>
    <w:rsid w:val="00E74D22"/>
    <w:rsid w:val="00E752F5"/>
    <w:rsid w:val="00E756A5"/>
    <w:rsid w:val="00E7596F"/>
    <w:rsid w:val="00E75FBC"/>
    <w:rsid w:val="00E7626A"/>
    <w:rsid w:val="00E76A4F"/>
    <w:rsid w:val="00E76BB7"/>
    <w:rsid w:val="00E80991"/>
    <w:rsid w:val="00E84C27"/>
    <w:rsid w:val="00E84D11"/>
    <w:rsid w:val="00E85369"/>
    <w:rsid w:val="00E855E8"/>
    <w:rsid w:val="00E85911"/>
    <w:rsid w:val="00E91C8C"/>
    <w:rsid w:val="00E9234D"/>
    <w:rsid w:val="00EA01F5"/>
    <w:rsid w:val="00EA0D50"/>
    <w:rsid w:val="00EA153E"/>
    <w:rsid w:val="00EA4189"/>
    <w:rsid w:val="00EA578E"/>
    <w:rsid w:val="00EA5C3D"/>
    <w:rsid w:val="00EA752C"/>
    <w:rsid w:val="00EA776C"/>
    <w:rsid w:val="00EB0F6A"/>
    <w:rsid w:val="00EB0FED"/>
    <w:rsid w:val="00EB111D"/>
    <w:rsid w:val="00EB387B"/>
    <w:rsid w:val="00EB44A2"/>
    <w:rsid w:val="00EB4A2D"/>
    <w:rsid w:val="00EB55CB"/>
    <w:rsid w:val="00EB5E35"/>
    <w:rsid w:val="00EB6785"/>
    <w:rsid w:val="00EC0A91"/>
    <w:rsid w:val="00EC1D0E"/>
    <w:rsid w:val="00EC2020"/>
    <w:rsid w:val="00EC2EA9"/>
    <w:rsid w:val="00EC3730"/>
    <w:rsid w:val="00ED0746"/>
    <w:rsid w:val="00ED09AE"/>
    <w:rsid w:val="00ED2B5C"/>
    <w:rsid w:val="00ED49D6"/>
    <w:rsid w:val="00ED4B91"/>
    <w:rsid w:val="00ED4FFD"/>
    <w:rsid w:val="00ED7E30"/>
    <w:rsid w:val="00EE202B"/>
    <w:rsid w:val="00EE26FF"/>
    <w:rsid w:val="00EE2D5D"/>
    <w:rsid w:val="00EE41C2"/>
    <w:rsid w:val="00EF0EBE"/>
    <w:rsid w:val="00EF19BE"/>
    <w:rsid w:val="00EF2EED"/>
    <w:rsid w:val="00EF4D46"/>
    <w:rsid w:val="00EF6C83"/>
    <w:rsid w:val="00F00302"/>
    <w:rsid w:val="00F02F68"/>
    <w:rsid w:val="00F04B5C"/>
    <w:rsid w:val="00F05E24"/>
    <w:rsid w:val="00F07BF8"/>
    <w:rsid w:val="00F10ADA"/>
    <w:rsid w:val="00F129FA"/>
    <w:rsid w:val="00F138ED"/>
    <w:rsid w:val="00F167F1"/>
    <w:rsid w:val="00F16823"/>
    <w:rsid w:val="00F17437"/>
    <w:rsid w:val="00F209BF"/>
    <w:rsid w:val="00F24C41"/>
    <w:rsid w:val="00F30120"/>
    <w:rsid w:val="00F3045C"/>
    <w:rsid w:val="00F30F06"/>
    <w:rsid w:val="00F311CE"/>
    <w:rsid w:val="00F31686"/>
    <w:rsid w:val="00F325F3"/>
    <w:rsid w:val="00F3371E"/>
    <w:rsid w:val="00F378CB"/>
    <w:rsid w:val="00F40330"/>
    <w:rsid w:val="00F42182"/>
    <w:rsid w:val="00F42717"/>
    <w:rsid w:val="00F4325B"/>
    <w:rsid w:val="00F43A93"/>
    <w:rsid w:val="00F455F8"/>
    <w:rsid w:val="00F468BA"/>
    <w:rsid w:val="00F473F0"/>
    <w:rsid w:val="00F5002D"/>
    <w:rsid w:val="00F515D5"/>
    <w:rsid w:val="00F51F4A"/>
    <w:rsid w:val="00F52123"/>
    <w:rsid w:val="00F56440"/>
    <w:rsid w:val="00F60BF3"/>
    <w:rsid w:val="00F61FCA"/>
    <w:rsid w:val="00F62C0A"/>
    <w:rsid w:val="00F657F8"/>
    <w:rsid w:val="00F6662D"/>
    <w:rsid w:val="00F70D1B"/>
    <w:rsid w:val="00F7120E"/>
    <w:rsid w:val="00F73335"/>
    <w:rsid w:val="00F735C9"/>
    <w:rsid w:val="00F73FFC"/>
    <w:rsid w:val="00F744FA"/>
    <w:rsid w:val="00F754B6"/>
    <w:rsid w:val="00F776E7"/>
    <w:rsid w:val="00F77A5C"/>
    <w:rsid w:val="00F80DC9"/>
    <w:rsid w:val="00F848BB"/>
    <w:rsid w:val="00F86491"/>
    <w:rsid w:val="00F86BCD"/>
    <w:rsid w:val="00F86E63"/>
    <w:rsid w:val="00F93689"/>
    <w:rsid w:val="00F96B1A"/>
    <w:rsid w:val="00F97093"/>
    <w:rsid w:val="00FA101A"/>
    <w:rsid w:val="00FA176D"/>
    <w:rsid w:val="00FA2133"/>
    <w:rsid w:val="00FA252B"/>
    <w:rsid w:val="00FA2BEE"/>
    <w:rsid w:val="00FA3156"/>
    <w:rsid w:val="00FA3D37"/>
    <w:rsid w:val="00FA3E8E"/>
    <w:rsid w:val="00FA3F64"/>
    <w:rsid w:val="00FA56C2"/>
    <w:rsid w:val="00FA7568"/>
    <w:rsid w:val="00FA7E38"/>
    <w:rsid w:val="00FB0762"/>
    <w:rsid w:val="00FB162A"/>
    <w:rsid w:val="00FB188E"/>
    <w:rsid w:val="00FB2AE9"/>
    <w:rsid w:val="00FB2C5D"/>
    <w:rsid w:val="00FB40B8"/>
    <w:rsid w:val="00FB47AA"/>
    <w:rsid w:val="00FB5B67"/>
    <w:rsid w:val="00FC1570"/>
    <w:rsid w:val="00FC5746"/>
    <w:rsid w:val="00FC65F8"/>
    <w:rsid w:val="00FD0B7A"/>
    <w:rsid w:val="00FD2069"/>
    <w:rsid w:val="00FD2D28"/>
    <w:rsid w:val="00FD59BF"/>
    <w:rsid w:val="00FD6552"/>
    <w:rsid w:val="00FD6D0A"/>
    <w:rsid w:val="00FD7F45"/>
    <w:rsid w:val="00FE00C6"/>
    <w:rsid w:val="00FE27F5"/>
    <w:rsid w:val="00FE2CD3"/>
    <w:rsid w:val="00FE2DDC"/>
    <w:rsid w:val="00FE4A5E"/>
    <w:rsid w:val="00FE6AD8"/>
    <w:rsid w:val="00FF087C"/>
    <w:rsid w:val="00FF12B3"/>
    <w:rsid w:val="00FF155A"/>
    <w:rsid w:val="00FF2DF4"/>
    <w:rsid w:val="00FF454B"/>
    <w:rsid w:val="00FF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3D973"/>
  <w15:chartTrackingRefBased/>
  <w15:docId w15:val="{BFE11AFD-7BAD-416B-84E9-05B745DA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iPriority="67" w:qFormat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3156"/>
    <w:pPr>
      <w:spacing w:after="0" w:line="280" w:lineRule="exact"/>
    </w:pPr>
  </w:style>
  <w:style w:type="paragraph" w:styleId="berschrift1">
    <w:name w:val="heading 1"/>
    <w:aliases w:val="Überschrift 1 (Abschnitt"/>
    <w:basedOn w:val="Standard"/>
    <w:next w:val="Standard"/>
    <w:link w:val="berschrift1Zchn"/>
    <w:uiPriority w:val="9"/>
    <w:qFormat/>
    <w:rsid w:val="00283921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aliases w:val="Überschrift 2 (Aufgaben),Überschrift 2;Überschrift 2 (Aufgaben)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1E252C"/>
    <w:pPr>
      <w:keepLines/>
      <w:spacing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qFormat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OBberschrift2"/>
    <w:next w:val="Standard"/>
    <w:link w:val="berschrift5Zchn"/>
    <w:uiPriority w:val="9"/>
    <w:qFormat/>
    <w:rsid w:val="000F0F28"/>
    <w:pPr>
      <w:outlineLvl w:val="4"/>
    </w:pPr>
  </w:style>
  <w:style w:type="paragraph" w:styleId="berschrift6">
    <w:name w:val="heading 6"/>
    <w:basedOn w:val="berschrift3"/>
    <w:next w:val="Standard"/>
    <w:link w:val="berschrift6Zchn"/>
    <w:qFormat/>
    <w:rsid w:val="00214B41"/>
    <w:pPr>
      <w:outlineLvl w:val="5"/>
    </w:pPr>
    <w:rPr>
      <w:color w:val="70BCC9" w:themeColor="text2" w:themeTint="99"/>
      <w:sz w:val="22"/>
    </w:rPr>
  </w:style>
  <w:style w:type="paragraph" w:styleId="berschrift7">
    <w:name w:val="heading 7"/>
    <w:basedOn w:val="Standard"/>
    <w:next w:val="Standard"/>
    <w:link w:val="berschrift7Zchn"/>
    <w:qFormat/>
    <w:rsid w:val="001E252C"/>
    <w:pPr>
      <w:numPr>
        <w:ilvl w:val="6"/>
        <w:numId w:val="2"/>
      </w:numPr>
      <w:overflowPunct w:val="0"/>
      <w:autoSpaceDE w:val="0"/>
      <w:autoSpaceDN w:val="0"/>
      <w:adjustRightInd w:val="0"/>
      <w:spacing w:before="240" w:after="60" w:line="252" w:lineRule="auto"/>
      <w:textAlignment w:val="baseline"/>
      <w:outlineLvl w:val="6"/>
    </w:pPr>
    <w:rPr>
      <w:rFonts w:ascii="Calibri" w:eastAsia="Times New Roman" w:hAnsi="Calibri" w:cs="Times New Roman"/>
      <w:sz w:val="21"/>
      <w:szCs w:val="20"/>
      <w:u w:val="single"/>
      <w:lang w:eastAsia="de-DE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1E252C"/>
    <w:pPr>
      <w:numPr>
        <w:ilvl w:val="7"/>
        <w:numId w:val="2"/>
      </w:numPr>
      <w:overflowPunct w:val="0"/>
      <w:autoSpaceDE w:val="0"/>
      <w:autoSpaceDN w:val="0"/>
      <w:adjustRightInd w:val="0"/>
      <w:spacing w:before="240" w:after="60" w:line="252" w:lineRule="auto"/>
      <w:textAlignment w:val="baseline"/>
      <w:outlineLvl w:val="7"/>
    </w:pPr>
    <w:rPr>
      <w:rFonts w:ascii="Calibri" w:eastAsia="Times New Roman" w:hAnsi="Calibri" w:cs="Times New Roman"/>
      <w:i/>
      <w:sz w:val="21"/>
      <w:szCs w:val="20"/>
      <w:lang w:eastAsia="de-DE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uiPriority w:val="9"/>
    <w:qFormat/>
    <w:rsid w:val="00283921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uiPriority w:val="9"/>
    <w:qFormat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qFormat/>
    <w:rsid w:val="001E252C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F0F28"/>
    <w:rPr>
      <w:rFonts w:ascii="Calibri" w:eastAsia="MS Gothic" w:hAnsi="Calibri" w:cs="Times New Roman"/>
      <w:b/>
      <w:bCs/>
      <w:color w:val="70BCC9" w:themeColor="text2" w:themeTint="99"/>
      <w:sz w:val="28"/>
      <w:szCs w:val="3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prechblasenKlasse8"/>
    <w:link w:val="ListenabsatzZchn"/>
    <w:uiPriority w:val="34"/>
    <w:qFormat/>
    <w:rsid w:val="00214B41"/>
    <w:pPr>
      <w:numPr>
        <w:numId w:val="7"/>
      </w:numPr>
      <w:tabs>
        <w:tab w:val="left" w:pos="318"/>
      </w:tabs>
      <w:spacing w:before="40"/>
      <w:ind w:left="284" w:hanging="284"/>
    </w:pPr>
    <w:rPr>
      <w:noProof/>
      <w:sz w:val="22"/>
      <w:szCs w:val="22"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214B41"/>
    <w:rPr>
      <w:rFonts w:ascii="Calibri" w:eastAsia="Times New Roman" w:hAnsi="Calibri" w:cs="Times New Roman"/>
      <w:noProof/>
      <w:color w:val="000000"/>
      <w:lang w:eastAsia="de-DE"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qFormat/>
    <w:rsid w:val="0034350A"/>
    <w:rPr>
      <w:b/>
      <w:bCs/>
    </w:rPr>
  </w:style>
  <w:style w:type="paragraph" w:styleId="Funotentext">
    <w:name w:val="footnote text"/>
    <w:basedOn w:val="Standard"/>
    <w:link w:val="FunotentextZchn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1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nhideWhenUsed/>
    <w:qFormat/>
    <w:rsid w:val="00A04869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nhideWhenUsed/>
    <w:qFormat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qFormat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unhideWhenUsed/>
    <w:qFormat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qFormat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rsid w:val="00214B41"/>
    <w:rPr>
      <w:rFonts w:ascii="Calibri" w:eastAsia="MS Gothic" w:hAnsi="Calibri" w:cs="Times New Roman"/>
      <w:b/>
      <w:bCs/>
      <w:color w:val="70BCC9" w:themeColor="text2" w:themeTint="99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mskAufgabeText">
    <w:name w:val="msk_Aufgabe_Text"/>
    <w:basedOn w:val="Standard"/>
    <w:link w:val="mskAufgabeTextZchn"/>
    <w:rsid w:val="00951F21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951F21"/>
    <w:rPr>
      <w:rFonts w:ascii="Cambria" w:eastAsia="Times New Roman" w:hAnsi="Cambria" w:cs="Times New Roman"/>
      <w:color w:val="000000"/>
      <w:lang w:eastAsia="de-DE"/>
    </w:rPr>
  </w:style>
  <w:style w:type="paragraph" w:customStyle="1" w:styleId="berschriftTeilaufgaben">
    <w:name w:val="Überschrift_Teilaufgaben"/>
    <w:basedOn w:val="berschrift2"/>
    <w:qFormat/>
    <w:rsid w:val="00690EC9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Text">
    <w:name w:val="Text"/>
    <w:basedOn w:val="Standard"/>
    <w:link w:val="TextZchn"/>
    <w:qFormat/>
    <w:rsid w:val="000408A6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7E2A15"/>
    <w:pPr>
      <w:spacing w:line="240" w:lineRule="auto"/>
    </w:pPr>
    <w:rPr>
      <w:rFonts w:ascii="Comic Sans MS" w:eastAsia="Calibri" w:hAnsi="Comic Sans MS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qFormat/>
    <w:rsid w:val="00BD3F55"/>
  </w:style>
  <w:style w:type="paragraph" w:customStyle="1" w:styleId="SOBText">
    <w:name w:val="SOB_Text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F468BA"/>
    <w:rPr>
      <w:color w:val="70BCC9" w:themeColor="text2" w:themeTint="99"/>
    </w:rPr>
  </w:style>
  <w:style w:type="paragraph" w:customStyle="1" w:styleId="Transcript">
    <w:name w:val="Transcript"/>
    <w:basedOn w:val="Standard"/>
    <w:qFormat/>
    <w:rsid w:val="006448F1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character" w:styleId="Platzhaltertext">
    <w:name w:val="Placeholder Text"/>
    <w:basedOn w:val="Absatz-Standardschriftart"/>
    <w:uiPriority w:val="67"/>
    <w:qFormat/>
    <w:rsid w:val="004916D8"/>
    <w:rPr>
      <w:color w:val="666666"/>
    </w:rPr>
  </w:style>
  <w:style w:type="character" w:styleId="BesuchterLink">
    <w:name w:val="FollowedHyperlink"/>
    <w:basedOn w:val="Absatz-Standardschriftart"/>
    <w:semiHidden/>
    <w:unhideWhenUsed/>
    <w:rsid w:val="00BA42B2"/>
    <w:rPr>
      <w:color w:val="327A86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42B2"/>
    <w:rPr>
      <w:color w:val="605E5C"/>
      <w:shd w:val="clear" w:color="auto" w:fill="E1DFDD"/>
    </w:rPr>
  </w:style>
  <w:style w:type="paragraph" w:customStyle="1" w:styleId="DialogZwischenziel">
    <w:name w:val="Dialog_Zwischenziel"/>
    <w:basedOn w:val="Standard"/>
    <w:link w:val="DialogZwischenzielZchn"/>
    <w:uiPriority w:val="99"/>
    <w:qFormat/>
    <w:rsid w:val="00F6662D"/>
    <w:pPr>
      <w:widowControl w:val="0"/>
      <w:spacing w:line="240" w:lineRule="auto"/>
    </w:pPr>
    <w:rPr>
      <w:rFonts w:ascii="Arial Narrow" w:eastAsia="Times New Roman" w:hAnsi="Arial Narrow" w:cs="Times New Roman"/>
      <w:color w:val="800000"/>
      <w:lang w:val="x-none" w:eastAsia="x-none"/>
    </w:rPr>
  </w:style>
  <w:style w:type="character" w:customStyle="1" w:styleId="DialogZwischenzielZchn">
    <w:name w:val="Dialog_Zwischenziel Zchn"/>
    <w:link w:val="DialogZwischenziel"/>
    <w:uiPriority w:val="99"/>
    <w:qFormat/>
    <w:locked/>
    <w:rsid w:val="00F6662D"/>
    <w:rPr>
      <w:rFonts w:ascii="Arial Narrow" w:eastAsia="Times New Roman" w:hAnsi="Arial Narrow" w:cs="Times New Roman"/>
      <w:color w:val="800000"/>
      <w:lang w:val="x-none" w:eastAsia="x-none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F6662D"/>
    <w:pPr>
      <w:tabs>
        <w:tab w:val="center" w:pos="4536"/>
        <w:tab w:val="right" w:pos="9072"/>
      </w:tabs>
      <w:spacing w:before="120" w:after="0"/>
      <w:ind w:left="284"/>
    </w:pPr>
    <w:rPr>
      <w:rFonts w:ascii="Cambria" w:eastAsia="MS Mincho" w:hAnsi="Cambria" w:cs="Times New Roman"/>
      <w:b w:val="0"/>
      <w:color w:val="FFFFFF"/>
      <w:sz w:val="20"/>
      <w:szCs w:val="20"/>
      <w:lang w:val="x-none" w:eastAsia="x-non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6662D"/>
    <w:rPr>
      <w:rFonts w:ascii="Cambria" w:eastAsia="MS Mincho" w:hAnsi="Cambria" w:cs="Times New Roman"/>
      <w:color w:val="FFFFFF"/>
      <w:sz w:val="20"/>
      <w:szCs w:val="20"/>
      <w:lang w:val="x-none" w:eastAsia="x-none"/>
    </w:rPr>
  </w:style>
  <w:style w:type="character" w:customStyle="1" w:styleId="berschrift7Zchn">
    <w:name w:val="Überschrift 7 Zchn"/>
    <w:basedOn w:val="Absatz-Standardschriftart"/>
    <w:link w:val="berschrift7"/>
    <w:rsid w:val="001E252C"/>
    <w:rPr>
      <w:rFonts w:ascii="Calibri" w:eastAsia="Times New Roman" w:hAnsi="Calibri" w:cs="Times New Roman"/>
      <w:sz w:val="21"/>
      <w:szCs w:val="20"/>
      <w:u w:val="single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qFormat/>
    <w:rsid w:val="001E252C"/>
    <w:rPr>
      <w:rFonts w:ascii="Calibri" w:eastAsia="Times New Roman" w:hAnsi="Calibri" w:cs="Times New Roman"/>
      <w:i/>
      <w:sz w:val="21"/>
      <w:szCs w:val="20"/>
      <w:lang w:eastAsia="de-DE"/>
    </w:rPr>
  </w:style>
  <w:style w:type="character" w:styleId="Hervorhebung">
    <w:name w:val="Emphasis"/>
    <w:basedOn w:val="Absatz-Standardschriftart"/>
    <w:rsid w:val="001E252C"/>
    <w:rPr>
      <w:i/>
      <w:iCs/>
    </w:rPr>
  </w:style>
  <w:style w:type="paragraph" w:customStyle="1" w:styleId="Tabelle">
    <w:name w:val="Tabelle"/>
    <w:basedOn w:val="Standard"/>
    <w:link w:val="TabelleZchn"/>
    <w:qFormat/>
    <w:rsid w:val="001E252C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alibri" w:eastAsia="Times New Roman" w:hAnsi="Calibri" w:cs="Times New Roman"/>
      <w:sz w:val="18"/>
      <w:szCs w:val="21"/>
      <w:lang w:eastAsia="de-DE"/>
    </w:rPr>
  </w:style>
  <w:style w:type="character" w:customStyle="1" w:styleId="TabelleZchn">
    <w:name w:val="Tabelle Zchn"/>
    <w:basedOn w:val="Absatz-Standardschriftart"/>
    <w:link w:val="Tabelle"/>
    <w:qFormat/>
    <w:rsid w:val="001E252C"/>
    <w:rPr>
      <w:rFonts w:ascii="Calibri" w:eastAsia="Times New Roman" w:hAnsi="Calibri" w:cs="Times New Roman"/>
      <w:sz w:val="18"/>
      <w:szCs w:val="21"/>
      <w:lang w:eastAsia="de-DE"/>
    </w:rPr>
  </w:style>
  <w:style w:type="paragraph" w:customStyle="1" w:styleId="Tabellenaufzhlung">
    <w:name w:val="Tabellenaufzählung"/>
    <w:basedOn w:val="Tabelle"/>
    <w:qFormat/>
    <w:rsid w:val="001E252C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1E252C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1E252C"/>
    <w:pPr>
      <w:overflowPunct w:val="0"/>
      <w:autoSpaceDE w:val="0"/>
      <w:autoSpaceDN w:val="0"/>
      <w:adjustRightInd w:val="0"/>
      <w:spacing w:line="228" w:lineRule="auto"/>
      <w:textAlignment w:val="baseline"/>
    </w:pPr>
    <w:rPr>
      <w:rFonts w:ascii="Calibri" w:eastAsia="Times New Roman" w:hAnsi="Calibri" w:cs="Times New Roman"/>
      <w:b/>
      <w:bCs/>
      <w:sz w:val="18"/>
      <w:szCs w:val="18"/>
      <w:lang w:eastAsia="de-DE"/>
    </w:rPr>
  </w:style>
  <w:style w:type="paragraph" w:customStyle="1" w:styleId="Haupttitel">
    <w:name w:val="Haupttitel"/>
    <w:basedOn w:val="berschrift1"/>
    <w:rsid w:val="001E252C"/>
    <w:pPr>
      <w:keepLines w:val="0"/>
      <w:widowControl w:val="0"/>
      <w:tabs>
        <w:tab w:val="num" w:pos="0"/>
        <w:tab w:val="left" w:pos="7513"/>
      </w:tabs>
      <w:spacing w:after="0" w:line="480" w:lineRule="exact"/>
      <w:ind w:left="567" w:hanging="567"/>
    </w:pPr>
    <w:rPr>
      <w:rFonts w:ascii="Calibri" w:eastAsia="Times New Roman" w:hAnsi="Calibri" w:cs="Calibri"/>
      <w:bCs/>
      <w:color w:val="auto"/>
      <w:sz w:val="40"/>
      <w:szCs w:val="40"/>
      <w:lang w:val="en-GB" w:eastAsia="de-DE"/>
    </w:rPr>
  </w:style>
  <w:style w:type="paragraph" w:customStyle="1" w:styleId="berschriftAufgaben">
    <w:name w:val="Überschrift_Aufgaben"/>
    <w:basedOn w:val="berschrift1"/>
    <w:next w:val="Standard"/>
    <w:autoRedefine/>
    <w:qFormat/>
    <w:rsid w:val="008F796E"/>
    <w:pPr>
      <w:keepLines w:val="0"/>
      <w:overflowPunct w:val="0"/>
      <w:autoSpaceDE w:val="0"/>
      <w:autoSpaceDN w:val="0"/>
      <w:adjustRightInd w:val="0"/>
      <w:spacing w:before="240" w:after="240" w:line="252" w:lineRule="auto"/>
      <w:textAlignment w:val="baseline"/>
    </w:pPr>
    <w:rPr>
      <w:rFonts w:ascii="Calibri" w:eastAsia="Times New Roman" w:hAnsi="Calibri" w:cs="Arial"/>
      <w:bCs/>
      <w:iCs w:val="0"/>
      <w:color w:val="327A86"/>
      <w:kern w:val="32"/>
      <w:sz w:val="28"/>
      <w:szCs w:val="28"/>
      <w:lang w:eastAsia="de-DE"/>
    </w:rPr>
  </w:style>
  <w:style w:type="paragraph" w:customStyle="1" w:styleId="Handschrift">
    <w:name w:val="Handschrift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omic Sans MS" w:eastAsia="Times New Roman" w:hAnsi="Comic Sans MS" w:cs="Times New Roman"/>
      <w:color w:val="0070C0"/>
      <w:sz w:val="16"/>
      <w:szCs w:val="18"/>
      <w:lang w:eastAsia="de-DE"/>
    </w:rPr>
  </w:style>
  <w:style w:type="paragraph" w:customStyle="1" w:styleId="StadardHaengend">
    <w:name w:val="Stadard.Haengend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ind w:left="276" w:hanging="276"/>
      <w:textAlignment w:val="baseline"/>
    </w:pPr>
    <w:rPr>
      <w:rFonts w:ascii="Calibri" w:eastAsia="Times New Roman" w:hAnsi="Calibri" w:cs="Times New Roman"/>
      <w:sz w:val="21"/>
      <w:szCs w:val="21"/>
      <w:lang w:eastAsia="de-DE"/>
    </w:rPr>
  </w:style>
  <w:style w:type="paragraph" w:customStyle="1" w:styleId="Haengend-Standard">
    <w:name w:val="Haengend-Standard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ind w:left="334" w:hanging="334"/>
      <w:textAlignment w:val="baseline"/>
    </w:pPr>
    <w:rPr>
      <w:rFonts w:ascii="Calibri" w:eastAsia="Times New Roman" w:hAnsi="Calibri" w:cs="Times New Roman"/>
      <w:sz w:val="21"/>
      <w:szCs w:val="21"/>
      <w:lang w:eastAsia="de-DE"/>
    </w:rPr>
  </w:style>
  <w:style w:type="paragraph" w:customStyle="1" w:styleId="mskAufgabeNummer">
    <w:name w:val="msk_Aufgabe_Nummer"/>
    <w:basedOn w:val="Standard"/>
    <w:rsid w:val="001E252C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 w:val="21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1E252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paragraph" w:customStyle="1" w:styleId="3berschrift">
    <w:name w:val="3.Überschrift"/>
    <w:basedOn w:val="berschrift3"/>
    <w:autoRedefine/>
    <w:qFormat/>
    <w:rsid w:val="001E252C"/>
    <w:pPr>
      <w:keepLines w:val="0"/>
      <w:spacing w:line="240" w:lineRule="exact"/>
      <w:ind w:right="85"/>
      <w:contextualSpacing/>
      <w:outlineLvl w:val="9"/>
    </w:pPr>
    <w:rPr>
      <w:rFonts w:eastAsiaTheme="majorEastAsia" w:cstheme="majorBidi"/>
      <w:color w:val="327A86"/>
      <w:spacing w:val="5"/>
      <w:sz w:val="22"/>
      <w:szCs w:val="32"/>
    </w:rPr>
  </w:style>
  <w:style w:type="paragraph" w:customStyle="1" w:styleId="5Aufzhlung">
    <w:name w:val="5.Aufzählung"/>
    <w:basedOn w:val="Standard"/>
    <w:link w:val="5AufzhlungZchn"/>
    <w:qFormat/>
    <w:rsid w:val="001E252C"/>
    <w:pPr>
      <w:keepLines/>
      <w:framePr w:hSpace="142" w:wrap="around" w:vAnchor="page" w:hAnchor="margin" w:x="-90" w:y="3166"/>
      <w:numPr>
        <w:numId w:val="4"/>
      </w:numPr>
      <w:tabs>
        <w:tab w:val="left" w:pos="7088"/>
      </w:tabs>
      <w:spacing w:line="240" w:lineRule="exact"/>
      <w:suppressOverlap/>
      <w:jc w:val="both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de-DE"/>
    </w:rPr>
  </w:style>
  <w:style w:type="character" w:customStyle="1" w:styleId="5AufzhlungZchn">
    <w:name w:val="5.Aufzählung Zchn"/>
    <w:basedOn w:val="Absatz-Standardschriftart"/>
    <w:link w:val="5Aufzhlung"/>
    <w:rsid w:val="001E252C"/>
    <w:rPr>
      <w:rFonts w:asciiTheme="majorHAnsi" w:eastAsiaTheme="majorEastAsia" w:hAnsiTheme="majorHAnsi" w:cstheme="majorBidi"/>
      <w:color w:val="000000" w:themeColor="text1"/>
      <w:sz w:val="20"/>
      <w:szCs w:val="20"/>
      <w:lang w:eastAsia="de-DE"/>
    </w:rPr>
  </w:style>
  <w:style w:type="paragraph" w:styleId="Dokumentstruktur">
    <w:name w:val="Document Map"/>
    <w:basedOn w:val="Standard"/>
    <w:link w:val="DokumentstrukturZchn"/>
    <w:semiHidden/>
    <w:unhideWhenUsed/>
    <w:rsid w:val="001E252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E252C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KommentarzumBildherkunft">
    <w:name w:val="Kommentar zum Bildherkunft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jc w:val="right"/>
      <w:textAlignment w:val="baseline"/>
    </w:pPr>
    <w:rPr>
      <w:rFonts w:ascii="Calibri" w:eastAsia="Times New Roman" w:hAnsi="Calibri" w:cs="Times New Roman"/>
      <w:color w:val="FF0000"/>
      <w:sz w:val="16"/>
      <w:szCs w:val="21"/>
      <w:lang w:eastAsia="de-DE"/>
    </w:rPr>
  </w:style>
  <w:style w:type="character" w:styleId="Buchtitel">
    <w:name w:val="Book Title"/>
    <w:basedOn w:val="Absatz-Standardschriftart"/>
    <w:uiPriority w:val="33"/>
    <w:qFormat/>
    <w:rsid w:val="001E252C"/>
    <w:rPr>
      <w:b/>
      <w:bCs/>
      <w:i/>
      <w:iCs/>
      <w:spacing w:val="5"/>
    </w:rPr>
  </w:style>
  <w:style w:type="paragraph" w:customStyle="1" w:styleId="Tabelle-rechts">
    <w:name w:val="Tabelle-rechts"/>
    <w:basedOn w:val="Tabelle"/>
    <w:qFormat/>
    <w:rsid w:val="001E252C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1E252C"/>
    <w:pPr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StandardeinzugZchn">
    <w:name w:val="Standardeinzug Zchn"/>
    <w:link w:val="Standardeinzug"/>
    <w:rsid w:val="001E252C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StandardKlasse8">
    <w:name w:val="Standard Klasse 8+"/>
    <w:basedOn w:val="Standard"/>
    <w:link w:val="StandardKlasse8Zchn"/>
    <w:qFormat/>
    <w:rsid w:val="001E252C"/>
    <w:pPr>
      <w:widowControl w:val="0"/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Calibri" w:eastAsia="Times New Roman" w:hAnsi="Calibri" w:cs="Times New Roman"/>
      <w:sz w:val="20"/>
      <w:lang w:eastAsia="de-DE"/>
    </w:rPr>
  </w:style>
  <w:style w:type="character" w:customStyle="1" w:styleId="StandardKlasse8Zchn">
    <w:name w:val="Standard Klasse 8+ Zchn"/>
    <w:basedOn w:val="Absatz-Standardschriftart"/>
    <w:link w:val="StandardKlasse8"/>
    <w:rsid w:val="001E252C"/>
    <w:rPr>
      <w:rFonts w:ascii="Calibri" w:eastAsia="Times New Roman" w:hAnsi="Calibri" w:cs="Times New Roman"/>
      <w:sz w:val="20"/>
      <w:lang w:eastAsia="de-DE"/>
    </w:rPr>
  </w:style>
  <w:style w:type="paragraph" w:customStyle="1" w:styleId="SprechblasenKlasse5-7">
    <w:name w:val="Sprechblasen Klasse 5-7"/>
    <w:basedOn w:val="Standard"/>
    <w:link w:val="SprechblasenKlasse5-7Zchn"/>
    <w:qFormat/>
    <w:rsid w:val="001E252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1E252C"/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paragraph" w:customStyle="1" w:styleId="SprechblasenKlasse8">
    <w:name w:val="Sprechblasen Klasse 8+"/>
    <w:basedOn w:val="SprechblasenKlasse5-7"/>
    <w:link w:val="SprechblasenKlasse8Zchn"/>
    <w:qFormat/>
    <w:rsid w:val="001E252C"/>
  </w:style>
  <w:style w:type="character" w:customStyle="1" w:styleId="SprechblasenKlasse8Zchn">
    <w:name w:val="Sprechblasen Klasse 8+ Zchn"/>
    <w:basedOn w:val="SprechblasenKlasse5-7Zchn"/>
    <w:link w:val="SprechblasenKlasse8"/>
    <w:rsid w:val="001E252C"/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paragraph" w:customStyle="1" w:styleId="Titelseite-Impressum">
    <w:name w:val="Titelseite-Impressum"/>
    <w:basedOn w:val="Standard"/>
    <w:qFormat/>
    <w:rsid w:val="001E252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sz w:val="18"/>
      <w:lang w:eastAsia="de-DE"/>
    </w:rPr>
  </w:style>
  <w:style w:type="paragraph" w:customStyle="1" w:styleId="KommentarzurBildherkunft">
    <w:name w:val="Kommentar zur Bildherkunft"/>
    <w:basedOn w:val="Standard"/>
    <w:qFormat/>
    <w:rsid w:val="001E252C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b/>
      <w:color w:val="FFFFFF" w:themeColor="background1"/>
      <w:sz w:val="16"/>
      <w:szCs w:val="14"/>
      <w:lang w:eastAsia="de-DE"/>
    </w:rPr>
  </w:style>
  <w:style w:type="character" w:customStyle="1" w:styleId="mskAufgabeTextCharChar">
    <w:name w:val="msk_Aufgabe_Text Char Char"/>
    <w:qFormat/>
    <w:rsid w:val="001E252C"/>
    <w:rPr>
      <w:rFonts w:ascii="Calibri" w:eastAsia="Calibri" w:hAnsi="Calibri" w:cs="Times New Roman"/>
      <w:color w:val="000000"/>
      <w:sz w:val="22"/>
      <w:szCs w:val="22"/>
      <w:lang w:val="x-none" w:eastAsia="x-none"/>
    </w:rPr>
  </w:style>
  <w:style w:type="character" w:customStyle="1" w:styleId="TextaufgabeZchn">
    <w:name w:val="Textaufgabe Zchn"/>
    <w:link w:val="Textaufgabe"/>
    <w:qFormat/>
    <w:locked/>
    <w:rsid w:val="001E252C"/>
    <w:rPr>
      <w:rFonts w:ascii="Calibri" w:hAnsi="Calibri"/>
      <w:sz w:val="21"/>
      <w:szCs w:val="21"/>
    </w:rPr>
  </w:style>
  <w:style w:type="paragraph" w:customStyle="1" w:styleId="Textaufgabe">
    <w:name w:val="Textaufgabe"/>
    <w:basedOn w:val="Standard"/>
    <w:link w:val="TextaufgabeZchn"/>
    <w:qFormat/>
    <w:rsid w:val="001E252C"/>
    <w:pPr>
      <w:overflowPunct w:val="0"/>
      <w:autoSpaceDE w:val="0"/>
      <w:autoSpaceDN w:val="0"/>
      <w:adjustRightInd w:val="0"/>
      <w:spacing w:before="60" w:after="60" w:line="252" w:lineRule="auto"/>
      <w:ind w:left="57" w:right="57"/>
      <w:textAlignment w:val="baseline"/>
    </w:pPr>
    <w:rPr>
      <w:rFonts w:ascii="Calibri" w:hAnsi="Calibri"/>
      <w:sz w:val="21"/>
      <w:szCs w:val="21"/>
    </w:rPr>
  </w:style>
  <w:style w:type="character" w:customStyle="1" w:styleId="DialogAufgabeNummerVZchn">
    <w:name w:val="Dialog_Aufgabe_Nummer_V Zchn"/>
    <w:link w:val="DialogAufgabeNummerV"/>
    <w:uiPriority w:val="99"/>
    <w:qFormat/>
    <w:locked/>
    <w:rsid w:val="001E252C"/>
    <w:rPr>
      <w:b/>
      <w:bCs/>
      <w:color w:val="008000"/>
    </w:rPr>
  </w:style>
  <w:style w:type="paragraph" w:customStyle="1" w:styleId="DialogAufgabeNummerV">
    <w:name w:val="Dialog_Aufgabe_Nummer_V"/>
    <w:link w:val="DialogAufgabeNummerVZchn"/>
    <w:uiPriority w:val="99"/>
    <w:qFormat/>
    <w:rsid w:val="001E252C"/>
    <w:pPr>
      <w:suppressAutoHyphens/>
      <w:spacing w:after="0" w:line="270" w:lineRule="atLeast"/>
    </w:pPr>
    <w:rPr>
      <w:b/>
      <w:bCs/>
      <w:color w:val="008000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1E252C"/>
    <w:rPr>
      <w:color w:val="327A86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1E252C"/>
    <w:rPr>
      <w:color w:val="605E5C"/>
      <w:shd w:val="clear" w:color="auto" w:fill="E1DFDD"/>
    </w:rPr>
  </w:style>
  <w:style w:type="character" w:customStyle="1" w:styleId="Verzeichnissprung">
    <w:name w:val="Verzeichnissprung"/>
    <w:qFormat/>
    <w:rsid w:val="001E252C"/>
  </w:style>
  <w:style w:type="paragraph" w:customStyle="1" w:styleId="berschrift">
    <w:name w:val="Überschrift"/>
    <w:basedOn w:val="Standard"/>
    <w:next w:val="Textkrper"/>
    <w:qFormat/>
    <w:rsid w:val="001E252C"/>
    <w:pPr>
      <w:keepNext/>
      <w:suppressAutoHyphens/>
      <w:spacing w:before="240" w:after="120" w:line="240" w:lineRule="auto"/>
    </w:pPr>
    <w:rPr>
      <w:rFonts w:ascii="Liberation Sans" w:eastAsia="Arial Unicode MS" w:hAnsi="Liberation Sans" w:cs="Lucida Sans"/>
      <w:color w:val="000000"/>
      <w:sz w:val="28"/>
      <w:szCs w:val="28"/>
      <w:lang w:eastAsia="de-DE"/>
    </w:rPr>
  </w:style>
  <w:style w:type="paragraph" w:styleId="Textkrper">
    <w:name w:val="Body Text"/>
    <w:basedOn w:val="Standard"/>
    <w:link w:val="TextkrperZchn"/>
    <w:rsid w:val="001E252C"/>
    <w:pPr>
      <w:suppressAutoHyphens/>
      <w:spacing w:after="140" w:line="276" w:lineRule="auto"/>
    </w:pPr>
    <w:rPr>
      <w:rFonts w:ascii="Calibri" w:eastAsia="Calibri" w:hAnsi="Calibri" w:cs="Times New Roman"/>
      <w:color w:val="000000"/>
      <w:sz w:val="21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1E252C"/>
    <w:rPr>
      <w:rFonts w:ascii="Calibri" w:eastAsia="Calibri" w:hAnsi="Calibri" w:cs="Times New Roman"/>
      <w:color w:val="000000"/>
      <w:sz w:val="21"/>
      <w:szCs w:val="24"/>
      <w:lang w:eastAsia="de-DE"/>
    </w:rPr>
  </w:style>
  <w:style w:type="paragraph" w:styleId="Liste">
    <w:name w:val="List"/>
    <w:basedOn w:val="Textkrper"/>
    <w:rsid w:val="001E252C"/>
    <w:rPr>
      <w:rFonts w:cs="Lucida Sans"/>
    </w:rPr>
  </w:style>
  <w:style w:type="paragraph" w:styleId="Beschriftung">
    <w:name w:val="caption"/>
    <w:basedOn w:val="Standard"/>
    <w:qFormat/>
    <w:rsid w:val="001E252C"/>
    <w:pPr>
      <w:suppressLineNumbers/>
      <w:suppressAutoHyphens/>
      <w:spacing w:before="120" w:after="120" w:line="240" w:lineRule="auto"/>
    </w:pPr>
    <w:rPr>
      <w:rFonts w:ascii="Calibri" w:eastAsia="Calibri" w:hAnsi="Calibri" w:cs="Lucida Sans"/>
      <w:i/>
      <w:iCs/>
      <w:color w:val="000000"/>
      <w:sz w:val="24"/>
      <w:szCs w:val="24"/>
      <w:lang w:eastAsia="de-DE"/>
    </w:rPr>
  </w:style>
  <w:style w:type="paragraph" w:customStyle="1" w:styleId="Verzeichnis">
    <w:name w:val="Verzeichnis"/>
    <w:basedOn w:val="Standard"/>
    <w:qFormat/>
    <w:rsid w:val="001E252C"/>
    <w:pPr>
      <w:suppressLineNumbers/>
      <w:suppressAutoHyphens/>
      <w:spacing w:line="240" w:lineRule="auto"/>
    </w:pPr>
    <w:rPr>
      <w:rFonts w:ascii="Calibri" w:eastAsia="Calibri" w:hAnsi="Calibri" w:cs="Lucida Sans"/>
      <w:color w:val="000000"/>
      <w:sz w:val="21"/>
      <w:szCs w:val="24"/>
      <w:lang w:eastAsia="de-DE"/>
    </w:rPr>
  </w:style>
  <w:style w:type="paragraph" w:customStyle="1" w:styleId="mskAufgabeTextChar">
    <w:name w:val="msk_Aufgabe_Text Char"/>
    <w:basedOn w:val="Standard"/>
    <w:qFormat/>
    <w:rsid w:val="001E252C"/>
    <w:pPr>
      <w:suppressAutoHyphens/>
      <w:spacing w:line="240" w:lineRule="auto"/>
    </w:pPr>
    <w:rPr>
      <w:rFonts w:ascii="Calibri" w:eastAsia="Calibri" w:hAnsi="Calibri" w:cs="Times New Roman"/>
      <w:color w:val="000000"/>
      <w:sz w:val="21"/>
      <w:lang w:val="x-none" w:eastAsia="x-none"/>
    </w:rPr>
  </w:style>
  <w:style w:type="paragraph" w:customStyle="1" w:styleId="TextListe">
    <w:name w:val="Text_Liste"/>
    <w:basedOn w:val="Listenabsatz"/>
    <w:qFormat/>
    <w:rsid w:val="001E252C"/>
    <w:pPr>
      <w:numPr>
        <w:numId w:val="0"/>
      </w:numPr>
      <w:tabs>
        <w:tab w:val="num" w:pos="0"/>
      </w:tabs>
      <w:suppressAutoHyphens/>
      <w:spacing w:line="276" w:lineRule="auto"/>
    </w:pPr>
    <w:rPr>
      <w:rFonts w:eastAsia="Calibri"/>
      <w:sz w:val="24"/>
      <w:szCs w:val="24"/>
    </w:rPr>
  </w:style>
  <w:style w:type="character" w:customStyle="1" w:styleId="SprechblasentextZchn1">
    <w:name w:val="Sprechblasentext Zchn1"/>
    <w:basedOn w:val="Absatz-Standardschriftart"/>
    <w:uiPriority w:val="99"/>
    <w:semiHidden/>
    <w:rsid w:val="001E252C"/>
    <w:rPr>
      <w:rFonts w:ascii="Times New Roman" w:eastAsia="Calibri" w:hAnsi="Times New Roman" w:cs="Times New Roman"/>
      <w:color w:val="000000"/>
      <w:sz w:val="18"/>
      <w:szCs w:val="18"/>
      <w:lang w:eastAsia="de-DE"/>
    </w:rPr>
  </w:style>
  <w:style w:type="paragraph" w:customStyle="1" w:styleId="Kopf-undFuzeile">
    <w:name w:val="Kopf- und Fußzeile"/>
    <w:basedOn w:val="Standard"/>
    <w:qFormat/>
    <w:rsid w:val="001E252C"/>
    <w:pPr>
      <w:suppressAutoHyphens/>
      <w:spacing w:line="240" w:lineRule="auto"/>
    </w:pPr>
    <w:rPr>
      <w:rFonts w:ascii="Calibri" w:eastAsia="Calibri" w:hAnsi="Calibri" w:cs="Times New Roman"/>
      <w:color w:val="000000"/>
      <w:sz w:val="21"/>
      <w:szCs w:val="24"/>
      <w:lang w:eastAsia="de-DE"/>
    </w:rPr>
  </w:style>
  <w:style w:type="character" w:customStyle="1" w:styleId="KopfzeileZchn1">
    <w:name w:val="Kopfzeile Zchn1"/>
    <w:basedOn w:val="Absatz-Standardschriftart"/>
    <w:uiPriority w:val="99"/>
    <w:semiHidden/>
    <w:rsid w:val="001E252C"/>
    <w:rPr>
      <w:rFonts w:ascii="Calibri" w:eastAsia="Calibri" w:hAnsi="Calibri" w:cs="Times New Roman"/>
      <w:color w:val="000000"/>
      <w:sz w:val="22"/>
      <w:lang w:eastAsia="de-DE"/>
    </w:rPr>
  </w:style>
  <w:style w:type="character" w:customStyle="1" w:styleId="FuzeileZchn1">
    <w:name w:val="Fußzeile Zchn1"/>
    <w:basedOn w:val="Absatz-Standardschriftart"/>
    <w:uiPriority w:val="99"/>
    <w:semiHidden/>
    <w:rsid w:val="001E252C"/>
    <w:rPr>
      <w:rFonts w:ascii="Calibri" w:eastAsia="Calibri" w:hAnsi="Calibri" w:cs="Times New Roman"/>
      <w:color w:val="000000"/>
      <w:sz w:val="2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E252C"/>
    <w:pPr>
      <w:widowControl w:val="0"/>
      <w:suppressAutoHyphens/>
      <w:spacing w:before="480" w:after="0" w:line="276" w:lineRule="auto"/>
    </w:pPr>
    <w:rPr>
      <w:rFonts w:ascii="Calibri" w:hAnsi="Calibri" w:cs="Calibri"/>
      <w:b w:val="0"/>
      <w:iCs w:val="0"/>
      <w:szCs w:val="28"/>
      <w:lang w:eastAsia="de-DE"/>
    </w:rPr>
  </w:style>
  <w:style w:type="character" w:customStyle="1" w:styleId="KommentartextZchn1">
    <w:name w:val="Kommentartext Zchn1"/>
    <w:basedOn w:val="Absatz-Standardschriftart"/>
    <w:uiPriority w:val="99"/>
    <w:semiHidden/>
    <w:rsid w:val="001E252C"/>
    <w:rPr>
      <w:rFonts w:ascii="Calibri" w:eastAsia="Calibri" w:hAnsi="Calibri" w:cs="Times New Roman"/>
      <w:color w:val="000000"/>
      <w:sz w:val="20"/>
      <w:szCs w:val="20"/>
      <w:lang w:eastAsia="de-DE"/>
    </w:rPr>
  </w:style>
  <w:style w:type="character" w:customStyle="1" w:styleId="KommentarthemaZchn1">
    <w:name w:val="Kommentarthema Zchn1"/>
    <w:basedOn w:val="KommentartextZchn1"/>
    <w:uiPriority w:val="99"/>
    <w:semiHidden/>
    <w:rsid w:val="001E252C"/>
    <w:rPr>
      <w:rFonts w:ascii="Calibri" w:eastAsia="Calibri" w:hAnsi="Calibri" w:cs="Times New Roman"/>
      <w:b/>
      <w:bCs/>
      <w:color w:val="000000"/>
      <w:sz w:val="20"/>
      <w:szCs w:val="20"/>
      <w:lang w:eastAsia="de-DE"/>
    </w:rPr>
  </w:style>
  <w:style w:type="paragraph" w:customStyle="1" w:styleId="Rahmeninhalt">
    <w:name w:val="Rahmeninhalt"/>
    <w:basedOn w:val="Standard"/>
    <w:qFormat/>
    <w:rsid w:val="001E252C"/>
    <w:pPr>
      <w:suppressAutoHyphens/>
      <w:spacing w:line="240" w:lineRule="auto"/>
    </w:pPr>
    <w:rPr>
      <w:rFonts w:ascii="Calibri" w:eastAsia="Calibri" w:hAnsi="Calibri" w:cs="Times New Roman"/>
      <w:color w:val="000000"/>
      <w:sz w:val="21"/>
      <w:szCs w:val="24"/>
      <w:lang w:eastAsia="de-DE"/>
    </w:rPr>
  </w:style>
  <w:style w:type="table" w:customStyle="1" w:styleId="DialogTabellengitternetz">
    <w:name w:val="Dialog_Tabellengitternetz"/>
    <w:basedOn w:val="Tabellenraster"/>
    <w:rsid w:val="001E252C"/>
    <w:pPr>
      <w:suppressAutoHyphens/>
      <w:spacing w:line="270" w:lineRule="atLeast"/>
    </w:pPr>
    <w:rPr>
      <w:color w:val="000000"/>
      <w:szCs w:val="20"/>
      <w:lang w:eastAsia="de-DE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cor-offer-description-text">
    <w:name w:val="cor-offer-description-text"/>
    <w:basedOn w:val="Standard"/>
    <w:rsid w:val="001E2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WrtlicheRede">
    <w:name w:val="Wörtliche Rede"/>
    <w:basedOn w:val="Standard"/>
    <w:qFormat/>
    <w:rsid w:val="001E252C"/>
    <w:pPr>
      <w:suppressAutoHyphens/>
      <w:spacing w:line="240" w:lineRule="auto"/>
      <w:ind w:left="1417" w:hanging="1417"/>
    </w:pPr>
    <w:rPr>
      <w:rFonts w:eastAsiaTheme="minorEastAsia"/>
      <w:i/>
      <w:sz w:val="24"/>
      <w:szCs w:val="24"/>
      <w:lang w:eastAsia="zh-CN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1E252C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sz w:val="18"/>
      <w:szCs w:val="18"/>
      <w:lang w:eastAsia="de-DE"/>
    </w:rPr>
  </w:style>
  <w:style w:type="character" w:customStyle="1" w:styleId="BibliographieZchn">
    <w:name w:val="Bibliographie Zchn"/>
    <w:basedOn w:val="Absatz-Standardschriftart"/>
    <w:link w:val="Bibliographie"/>
    <w:uiPriority w:val="99"/>
    <w:qFormat/>
    <w:rsid w:val="001E252C"/>
    <w:rPr>
      <w:rFonts w:ascii="Times New Roman" w:eastAsia="Times New Roman" w:hAnsi="Times New Roman" w:cs="Arial"/>
      <w:sz w:val="18"/>
      <w:szCs w:val="18"/>
      <w:lang w:eastAsia="de-DE"/>
    </w:rPr>
  </w:style>
  <w:style w:type="paragraph" w:customStyle="1" w:styleId="Tabelleaufzaehlung">
    <w:name w:val="Tabelleaufzaehlung"/>
    <w:basedOn w:val="Standard"/>
    <w:rsid w:val="001E252C"/>
    <w:pPr>
      <w:numPr>
        <w:numId w:val="6"/>
      </w:numPr>
      <w:spacing w:line="240" w:lineRule="auto"/>
      <w:ind w:left="170" w:hanging="170"/>
      <w:jc w:val="both"/>
    </w:pPr>
    <w:rPr>
      <w:rFonts w:ascii="Calibri" w:eastAsia="MS Mincho" w:hAnsi="Calibri" w:cs="Times New Roman"/>
      <w:color w:val="000000"/>
      <w:spacing w:val="-1"/>
      <w:sz w:val="18"/>
      <w:szCs w:val="18"/>
      <w:lang w:eastAsia="de-DE"/>
    </w:rPr>
  </w:style>
  <w:style w:type="table" w:styleId="EinfacheTabelle1">
    <w:name w:val="Plain Table 1"/>
    <w:basedOn w:val="NormaleTabelle"/>
    <w:uiPriority w:val="41"/>
    <w:rsid w:val="001E2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tzbausteine">
    <w:name w:val="Satzbausteine"/>
    <w:basedOn w:val="Standard"/>
    <w:link w:val="SatzbausteineZchn"/>
    <w:qFormat/>
    <w:rsid w:val="001E252C"/>
    <w:pPr>
      <w:overflowPunct w:val="0"/>
      <w:autoSpaceDE w:val="0"/>
      <w:autoSpaceDN w:val="0"/>
      <w:adjustRightInd w:val="0"/>
      <w:spacing w:line="360" w:lineRule="auto"/>
      <w:ind w:left="360" w:hanging="360"/>
      <w:jc w:val="center"/>
      <w:textAlignment w:val="baseline"/>
    </w:pPr>
    <w:rPr>
      <w:rFonts w:ascii="Calibri" w:eastAsia="Times New Roman" w:hAnsi="Calibri" w:cs="Times New Roman"/>
      <w:noProof/>
      <w:color w:val="000000" w:themeColor="text1"/>
      <w:lang w:eastAsia="de-DE"/>
    </w:rPr>
  </w:style>
  <w:style w:type="character" w:customStyle="1" w:styleId="SatzbausteineZchn">
    <w:name w:val="Satzbausteine Zchn"/>
    <w:basedOn w:val="Absatz-Standardschriftart"/>
    <w:link w:val="Satzbausteine"/>
    <w:rsid w:val="001E252C"/>
    <w:rPr>
      <w:rFonts w:ascii="Calibri" w:eastAsia="Times New Roman" w:hAnsi="Calibri" w:cs="Times New Roman"/>
      <w:noProof/>
      <w:color w:val="000000" w:themeColor="text1"/>
      <w:lang w:eastAsia="de-DE"/>
    </w:rPr>
  </w:style>
  <w:style w:type="paragraph" w:customStyle="1" w:styleId="01Etappe">
    <w:name w:val="01_Etappe"/>
    <w:basedOn w:val="Standard"/>
    <w:rsid w:val="001E252C"/>
    <w:pPr>
      <w:keepNext/>
      <w:spacing w:line="270" w:lineRule="atLeast"/>
    </w:pPr>
    <w:rPr>
      <w:rFonts w:ascii="Calibri" w:eastAsia="Times New Roman" w:hAnsi="Calibri" w:cs="Times New Roman"/>
      <w:b/>
      <w:bCs/>
      <w:color w:val="89C62A"/>
      <w:sz w:val="30"/>
      <w:szCs w:val="24"/>
      <w:lang w:eastAsia="de-D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1E252C"/>
    <w:rPr>
      <w:color w:val="605E5C"/>
      <w:shd w:val="clear" w:color="auto" w:fill="E1DFDD"/>
    </w:rPr>
  </w:style>
  <w:style w:type="paragraph" w:customStyle="1" w:styleId="NotizEbene31">
    <w:name w:val="Notiz Ebene 31"/>
    <w:basedOn w:val="Standard"/>
    <w:uiPriority w:val="60"/>
    <w:unhideWhenUsed/>
    <w:rsid w:val="001E252C"/>
    <w:pPr>
      <w:spacing w:before="60" w:line="240" w:lineRule="auto"/>
    </w:pPr>
    <w:rPr>
      <w:rFonts w:ascii="Calibri" w:eastAsia="Calibri" w:hAnsi="Calibri" w:cs="Times New Roman"/>
      <w:b/>
      <w:color w:val="000000"/>
      <w:sz w:val="2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next w:val="Tabellenraster"/>
    <w:uiPriority w:val="9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2">
    <w:name w:val="Tabellenraster12"/>
    <w:basedOn w:val="NormaleTabelle"/>
    <w:next w:val="Tabellenraster"/>
    <w:uiPriority w:val="9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NormaleTabelle"/>
    <w:next w:val="Tabellenraster"/>
    <w:uiPriority w:val="9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Zchn">
    <w:name w:val="Text Zchn"/>
    <w:basedOn w:val="Absatz-Standardschriftart"/>
    <w:link w:val="Text"/>
    <w:rsid w:val="005535EF"/>
    <w:rPr>
      <w:rFonts w:ascii="Cambria" w:hAnsi="Cambria" w:cs="Times New Roman"/>
      <w:color w:val="000000" w:themeColor="text1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image" Target="media/image99.jpeg"/><Relationship Id="rId21" Type="http://schemas.openxmlformats.org/officeDocument/2006/relationships/image" Target="media/image4.emf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image" Target="media/image94.png"/><Relationship Id="rId16" Type="http://schemas.openxmlformats.org/officeDocument/2006/relationships/header" Target="header2.xml"/><Relationship Id="rId107" Type="http://schemas.openxmlformats.org/officeDocument/2006/relationships/image" Target="media/image89.png"/><Relationship Id="rId11" Type="http://schemas.openxmlformats.org/officeDocument/2006/relationships/hyperlink" Target="https://mathe-sicher-koennen.dzlm.de/material-sek/brueche-prozente-und-dezimalzahlen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wmf"/><Relationship Id="rId74" Type="http://schemas.openxmlformats.org/officeDocument/2006/relationships/header" Target="header6.xml"/><Relationship Id="rId79" Type="http://schemas.openxmlformats.org/officeDocument/2006/relationships/image" Target="media/image62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5" Type="http://schemas.openxmlformats.org/officeDocument/2006/relationships/webSettings" Target="webSettings.xml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22" Type="http://schemas.openxmlformats.org/officeDocument/2006/relationships/image" Target="media/image5.emf"/><Relationship Id="rId27" Type="http://schemas.openxmlformats.org/officeDocument/2006/relationships/image" Target="media/image1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header" Target="header5.xml"/><Relationship Id="rId113" Type="http://schemas.openxmlformats.org/officeDocument/2006/relationships/image" Target="media/image95.png"/><Relationship Id="rId118" Type="http://schemas.openxmlformats.org/officeDocument/2006/relationships/image" Target="media/image100.jpe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2" Type="http://schemas.openxmlformats.org/officeDocument/2006/relationships/hyperlink" Target="http://www.dzlm.de/vam/msk-prozentstreifen.html" TargetMode="External"/><Relationship Id="rId17" Type="http://schemas.openxmlformats.org/officeDocument/2006/relationships/footer" Target="footer1.xm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24" Type="http://schemas.openxmlformats.org/officeDocument/2006/relationships/header" Target="header10.xml"/><Relationship Id="rId54" Type="http://schemas.openxmlformats.org/officeDocument/2006/relationships/image" Target="media/image38.png"/><Relationship Id="rId70" Type="http://schemas.openxmlformats.org/officeDocument/2006/relationships/image" Target="media/image54.png"/><Relationship Id="rId75" Type="http://schemas.openxmlformats.org/officeDocument/2006/relationships/image" Target="media/image58.pn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49" Type="http://schemas.openxmlformats.org/officeDocument/2006/relationships/image" Target="media/image33.png"/><Relationship Id="rId114" Type="http://schemas.openxmlformats.org/officeDocument/2006/relationships/image" Target="media/image96.png"/><Relationship Id="rId119" Type="http://schemas.openxmlformats.org/officeDocument/2006/relationships/header" Target="header9.xml"/><Relationship Id="rId44" Type="http://schemas.openxmlformats.org/officeDocument/2006/relationships/image" Target="media/image28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13" Type="http://schemas.openxmlformats.org/officeDocument/2006/relationships/hyperlink" Target="https://mathe-sicher-koennen.dzlm.de/material-sek/natuerliche-zahlen" TargetMode="External"/><Relationship Id="rId18" Type="http://schemas.openxmlformats.org/officeDocument/2006/relationships/footer" Target="footer2.xml"/><Relationship Id="rId39" Type="http://schemas.openxmlformats.org/officeDocument/2006/relationships/image" Target="media/image23.png"/><Relationship Id="rId109" Type="http://schemas.openxmlformats.org/officeDocument/2006/relationships/image" Target="media/image91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9.png"/><Relationship Id="rId97" Type="http://schemas.openxmlformats.org/officeDocument/2006/relationships/header" Target="header7.xml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70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61" Type="http://schemas.openxmlformats.org/officeDocument/2006/relationships/image" Target="media/image45.png"/><Relationship Id="rId82" Type="http://schemas.openxmlformats.org/officeDocument/2006/relationships/image" Target="media/image65.png"/><Relationship Id="rId19" Type="http://schemas.openxmlformats.org/officeDocument/2006/relationships/header" Target="header3.xml"/><Relationship Id="rId14" Type="http://schemas.openxmlformats.org/officeDocument/2006/relationships/hyperlink" Target="https://mathe-sicher-koennen.dzlm.de/material-sek/brueche-prozente-und-dezimalzahlen" TargetMode="External"/><Relationship Id="rId30" Type="http://schemas.openxmlformats.org/officeDocument/2006/relationships/header" Target="header4.xml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60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image" Target="media/image90.wmf"/><Relationship Id="rId93" Type="http://schemas.openxmlformats.org/officeDocument/2006/relationships/image" Target="media/image76.png"/><Relationship Id="rId98" Type="http://schemas.openxmlformats.org/officeDocument/2006/relationships/header" Target="header8.xml"/><Relationship Id="rId121" Type="http://schemas.openxmlformats.org/officeDocument/2006/relationships/image" Target="media/image103.png"/><Relationship Id="rId3" Type="http://schemas.openxmlformats.org/officeDocument/2006/relationships/styles" Target="styles.xml"/><Relationship Id="rId25" Type="http://schemas.openxmlformats.org/officeDocument/2006/relationships/image" Target="media/image8.png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116" Type="http://schemas.openxmlformats.org/officeDocument/2006/relationships/image" Target="media/image98.png"/><Relationship Id="rId20" Type="http://schemas.openxmlformats.org/officeDocument/2006/relationships/footer" Target="footer3.xml"/><Relationship Id="rId41" Type="http://schemas.openxmlformats.org/officeDocument/2006/relationships/image" Target="media/image25.png"/><Relationship Id="rId62" Type="http://schemas.openxmlformats.org/officeDocument/2006/relationships/image" Target="media/image46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93.png"/><Relationship Id="rId15" Type="http://schemas.openxmlformats.org/officeDocument/2006/relationships/header" Target="header1.xml"/><Relationship Id="rId36" Type="http://schemas.openxmlformats.org/officeDocument/2006/relationships/image" Target="media/image20.png"/><Relationship Id="rId57" Type="http://schemas.openxmlformats.org/officeDocument/2006/relationships/image" Target="media/image41.wmf"/><Relationship Id="rId106" Type="http://schemas.openxmlformats.org/officeDocument/2006/relationships/image" Target="media/image88.png"/><Relationship Id="rId10" Type="http://schemas.openxmlformats.org/officeDocument/2006/relationships/image" Target="media/image3.png"/><Relationship Id="rId31" Type="http://schemas.openxmlformats.org/officeDocument/2006/relationships/footer" Target="footer4.xml"/><Relationship Id="rId52" Type="http://schemas.openxmlformats.org/officeDocument/2006/relationships/image" Target="media/image36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7.jpeg"/><Relationship Id="rId99" Type="http://schemas.openxmlformats.org/officeDocument/2006/relationships/footer" Target="footer5.xml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5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57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80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8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0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A7CFE-9678-4462-B1DF-38804B5D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34</Pages>
  <Words>4706</Words>
  <Characters>29650</Characters>
  <Application>Microsoft Office Word</Application>
  <DocSecurity>0</DocSecurity>
  <Lines>247</Lines>
  <Paragraphs>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3</cp:revision>
  <cp:lastPrinted>2025-10-23T01:41:00Z</cp:lastPrinted>
  <dcterms:created xsi:type="dcterms:W3CDTF">2025-11-30T05:06:00Z</dcterms:created>
  <dcterms:modified xsi:type="dcterms:W3CDTF">2025-12-08T23:50:00Z</dcterms:modified>
</cp:coreProperties>
</file>