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3EE26" w14:textId="77777777" w:rsidR="00E0758C" w:rsidRPr="007F4553" w:rsidRDefault="00E0758C" w:rsidP="00D22F3C">
      <w:pPr>
        <w:spacing w:line="240" w:lineRule="atLeast"/>
        <w:rPr>
          <w:rFonts w:cstheme="minorHAnsi"/>
        </w:rPr>
      </w:pPr>
      <w:bookmarkStart w:id="0" w:name="_Hlk116917551"/>
    </w:p>
    <w:p w14:paraId="776404CA" w14:textId="77777777" w:rsidR="00E0758C" w:rsidRPr="007F4553" w:rsidRDefault="00E0758C" w:rsidP="00D22F3C">
      <w:pPr>
        <w:spacing w:after="120" w:line="240" w:lineRule="atLeast"/>
        <w:rPr>
          <w:rFonts w:cstheme="minorHAnsi"/>
          <w:b/>
          <w:color w:val="000000"/>
          <w:sz w:val="72"/>
          <w:szCs w:val="72"/>
          <w:lang w:eastAsia="de-DE"/>
        </w:rPr>
      </w:pPr>
      <w:r w:rsidRPr="007F4553">
        <w:rPr>
          <w:rFonts w:cstheme="min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63424" behindDoc="1" locked="0" layoutInCell="1" allowOverlap="1" wp14:anchorId="716146CF" wp14:editId="7EDF0CE6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t>Mathe sicher können</w:t>
      </w:r>
      <w:r w:rsidRPr="007F4553">
        <w:rPr>
          <w:rFonts w:cstheme="minorHAnsi"/>
          <w:b/>
          <w:color w:val="000000"/>
          <w:sz w:val="72"/>
          <w:szCs w:val="72"/>
          <w:lang w:eastAsia="de-DE"/>
        </w:rPr>
        <w:br/>
      </w:r>
      <w:r w:rsidRPr="007F4553">
        <w:rPr>
          <w:rFonts w:cstheme="minorHAnsi"/>
          <w:b/>
          <w:color w:val="000000"/>
          <w:sz w:val="48"/>
          <w:szCs w:val="48"/>
          <w:lang w:eastAsia="de-DE"/>
        </w:rPr>
        <w:t>Diagnose- und Fördermaterial</w:t>
      </w:r>
    </w:p>
    <w:p w14:paraId="5318A32E" w14:textId="77777777" w:rsidR="00E0758C" w:rsidRDefault="00E0758C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029A4BEA" w14:textId="77777777" w:rsidR="001C65D3" w:rsidRPr="007F4553" w:rsidRDefault="001C65D3" w:rsidP="00D22F3C">
      <w:pPr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</w:p>
    <w:p w14:paraId="733907D4" w14:textId="414CC2B3" w:rsidR="00E0758C" w:rsidRPr="007F4553" w:rsidRDefault="00BD26BC" w:rsidP="00D22F3C">
      <w:pPr>
        <w:tabs>
          <w:tab w:val="left" w:pos="8020"/>
        </w:tabs>
        <w:spacing w:after="120" w:line="240" w:lineRule="atLeast"/>
        <w:rPr>
          <w:rFonts w:cstheme="minorHAnsi"/>
          <w:b/>
          <w:color w:val="327A86" w:themeColor="text2"/>
          <w:sz w:val="56"/>
          <w:szCs w:val="56"/>
          <w:lang w:eastAsia="de-DE"/>
        </w:rPr>
      </w:pPr>
      <w:r>
        <w:rPr>
          <w:rFonts w:cstheme="minorHAnsi"/>
          <w:b/>
          <w:color w:val="327A86" w:themeColor="text2"/>
          <w:sz w:val="56"/>
          <w:szCs w:val="56"/>
          <w:lang w:eastAsia="de-DE"/>
        </w:rPr>
        <w:t>S3 Textaufgaben lesen und verstehen</w:t>
      </w:r>
    </w:p>
    <w:p w14:paraId="6DEE545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p w14:paraId="6B265EE6" w14:textId="77777777" w:rsidR="00E0758C" w:rsidRPr="007F4553" w:rsidRDefault="00E0758C" w:rsidP="00D22F3C">
      <w:pPr>
        <w:spacing w:line="240" w:lineRule="atLeast"/>
        <w:rPr>
          <w:rFonts w:cstheme="minorHAns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04"/>
        <w:gridCol w:w="3860"/>
        <w:gridCol w:w="3407"/>
      </w:tblGrid>
      <w:tr w:rsidR="000840D6" w:rsidRPr="007F4553" w14:paraId="638072CB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3A13A0E8" w14:textId="77777777" w:rsidR="00E0758C" w:rsidRPr="007F4553" w:rsidRDefault="00E0758C" w:rsidP="00D22F3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3670" w:type="dxa"/>
          </w:tcPr>
          <w:p w14:paraId="1E10A7CB" w14:textId="59CDA8D7" w:rsidR="00E0758C" w:rsidRPr="007F4553" w:rsidRDefault="00BD26B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  <w:r w:rsidRPr="00BD26BC">
              <w:rPr>
                <w:rFonts w:cstheme="minorHAnsi"/>
                <w:b/>
                <w:noProof/>
                <w:color w:val="327A86" w:themeColor="text2"/>
              </w:rPr>
              <w:drawing>
                <wp:inline distT="0" distB="0" distL="0" distR="0" wp14:anchorId="41D31A78" wp14:editId="5AAB49AE">
                  <wp:extent cx="2448789" cy="1223314"/>
                  <wp:effectExtent l="0" t="0" r="2540" b="0"/>
                  <wp:docPr id="6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F44F34-5F85-B60D-D8F4-BFB5E04267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1F44F34-5F85-B60D-D8F4-BFB5E04267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89" cy="122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001E37A" w14:textId="77777777" w:rsidR="00E0758C" w:rsidRPr="007F4553" w:rsidRDefault="00E0758C" w:rsidP="00D22F3C">
            <w:pPr>
              <w:spacing w:line="240" w:lineRule="atLeast"/>
              <w:rPr>
                <w:rFonts w:cstheme="minorHAnsi"/>
                <w:b/>
                <w:color w:val="327A86" w:themeColor="text2"/>
              </w:rPr>
            </w:pPr>
          </w:p>
        </w:tc>
      </w:tr>
    </w:tbl>
    <w:p w14:paraId="51C0CDC8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7F4553" w14:paraId="0464E140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6CA358E8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lang w:eastAsia="en-US"/>
              </w:rPr>
            </w:pPr>
            <w:r w:rsidRPr="007F4553">
              <w:rPr>
                <w:rFonts w:asciiTheme="minorHAnsi" w:hAnsiTheme="minorHAnsi" w:cstheme="minorHAnsi"/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5196A1A9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AC4A11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color w:val="327A86" w:themeColor="text2"/>
                <w:lang w:eastAsia="en-US"/>
              </w:rPr>
            </w:pPr>
          </w:p>
        </w:tc>
      </w:tr>
      <w:tr w:rsidR="00961035" w:rsidRPr="007F4553" w14:paraId="31223FB6" w14:textId="77777777" w:rsidTr="00B676BE">
        <w:trPr>
          <w:cantSplit/>
          <w:trHeight w:val="68"/>
          <w:jc w:val="center"/>
        </w:trPr>
        <w:tc>
          <w:tcPr>
            <w:tcW w:w="1870" w:type="dxa"/>
          </w:tcPr>
          <w:p w14:paraId="2D220B53" w14:textId="1524FE83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eastAsiaTheme="minorHAnsi" w:hAnsiTheme="minorHAnsi" w:cstheme="minorHAnsi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Baustein </w:t>
            </w:r>
            <w:r w:rsidR="00BD26BC">
              <w:rPr>
                <w:rFonts w:asciiTheme="minorHAnsi" w:eastAsiaTheme="minorHAnsi" w:hAnsiTheme="minorHAnsi" w:cstheme="minorHAnsi"/>
                <w:lang w:eastAsia="en-US"/>
              </w:rPr>
              <w:t>S3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  <w:p w14:paraId="0E19360A" w14:textId="77777777" w:rsidR="00961035" w:rsidRPr="007F4553" w:rsidRDefault="00961035" w:rsidP="00D22F3C">
            <w:pPr>
              <w:pStyle w:val="berschrift1"/>
              <w:spacing w:line="240" w:lineRule="atLeast"/>
              <w:rPr>
                <w:rFonts w:asciiTheme="minorHAnsi" w:hAnsiTheme="minorHAnsi" w:cstheme="minorHAnsi"/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83ACAA9" w14:textId="3887AE99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b/>
                <w:bCs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Ich kann </w:t>
            </w:r>
            <w:r w:rsidR="00BD26B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Textaufgaben lesen und verstehen</w:t>
            </w:r>
            <w:r w:rsidR="00084679" w:rsidRPr="007F455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</w:p>
          <w:p w14:paraId="027DBBF8" w14:textId="77777777" w:rsidR="00961035" w:rsidRPr="007F4553" w:rsidRDefault="00961035" w:rsidP="00D22F3C">
            <w:pPr>
              <w:spacing w:line="240" w:lineRule="atLeast"/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</w:pP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color w:val="70BCC9" w:themeColor="text2" w:themeTint="99"/>
                <w:lang w:eastAsia="en-US"/>
              </w:rPr>
              <w:t xml:space="preserve"> </w:t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>Diagnosematerial (1 Seite Standortbestimmung)</w:t>
            </w:r>
          </w:p>
          <w:p w14:paraId="74E25542" w14:textId="37ECAC81" w:rsidR="00FA17F8" w:rsidRPr="00FA17F8" w:rsidRDefault="00961035" w:rsidP="00D22F3C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="002855F7" w:rsidRPr="002855F7">
              <w:rPr>
                <w:rFonts w:asciiTheme="minorHAnsi" w:eastAsiaTheme="minorHAnsi" w:hAnsiTheme="minorHAnsi" w:cstheme="minorHAnsi"/>
                <w:b w:val="0"/>
                <w:bCs/>
                <w:color w:val="000000"/>
                <w:lang w:eastAsia="en-US"/>
              </w:rPr>
              <w:t xml:space="preserve">Arbeitsmaterial </w:t>
            </w:r>
            <w:r w:rsidR="00FA17F8" w:rsidRPr="00FA17F8">
              <w:rPr>
                <w:b w:val="0"/>
                <w:bCs/>
                <w:color w:val="000000"/>
              </w:rPr>
              <w:t>Leseplan</w:t>
            </w:r>
            <w:r w:rsidR="00ED5865">
              <w:rPr>
                <w:b w:val="0"/>
                <w:bCs/>
                <w:color w:val="000000"/>
              </w:rPr>
              <w:t xml:space="preserve"> (1 Seite)</w:t>
            </w:r>
          </w:p>
          <w:p w14:paraId="60DE990F" w14:textId="3C5AD9CF" w:rsidR="00BD26BC" w:rsidRDefault="002855F7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="00961035"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Fördermaterial </w:t>
            </w:r>
            <w:r w:rsidR="00BD26BC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in der Basisfassung (niedriges Niveau, </w:t>
            </w:r>
            <w:r w:rsidR="00FA17F8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8</w:t>
            </w:r>
            <w:r w:rsidR="00BD26BC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 Seiten)</w:t>
            </w:r>
          </w:p>
          <w:p w14:paraId="2CA0D543" w14:textId="42846642" w:rsidR="00961035" w:rsidRPr="007F4553" w:rsidRDefault="00BD26BC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</w:pP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sym w:font="Wingdings" w:char="F06E"/>
            </w:r>
            <w:r w:rsidRPr="007F455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7F4553"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Fördermaterial </w:t>
            </w: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>in der Regelfassung (mittleres und erhöhtes Niveau</w:t>
            </w:r>
            <w:r w:rsidRPr="00ED5865">
              <w:rPr>
                <w:rFonts w:asciiTheme="minorHAnsi" w:hAnsiTheme="minorHAnsi" w:cstheme="minorHAnsi"/>
                <w:b w:val="0"/>
                <w:bCs/>
                <w:color w:val="000000"/>
              </w:rPr>
              <w:t>, 1</w:t>
            </w:r>
            <w:r w:rsidR="00FA17F8" w:rsidRPr="00ED5865">
              <w:rPr>
                <w:rFonts w:asciiTheme="minorHAnsi" w:hAnsiTheme="minorHAnsi" w:cstheme="minorHAnsi"/>
                <w:b w:val="0"/>
                <w:bCs/>
                <w:color w:val="000000"/>
              </w:rPr>
              <w:t>1</w:t>
            </w: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</w:rPr>
              <w:t xml:space="preserve"> Seiten)</w:t>
            </w:r>
          </w:p>
        </w:tc>
      </w:tr>
    </w:tbl>
    <w:p w14:paraId="09F307D5" w14:textId="77777777" w:rsidR="00961035" w:rsidRPr="007F4553" w:rsidRDefault="00961035" w:rsidP="00D22F3C">
      <w:pPr>
        <w:spacing w:line="240" w:lineRule="atLeast"/>
        <w:rPr>
          <w:rFonts w:cstheme="minorHAnsi"/>
        </w:rPr>
      </w:pPr>
    </w:p>
    <w:p w14:paraId="185B716B" w14:textId="353EE34C" w:rsidR="001A6C2A" w:rsidRPr="007F4553" w:rsidRDefault="001A6C2A" w:rsidP="00D22F3C">
      <w:pPr>
        <w:spacing w:line="240" w:lineRule="atLeast"/>
        <w:rPr>
          <w:rFonts w:cstheme="minorHAnsi"/>
        </w:rPr>
      </w:pPr>
    </w:p>
    <w:p w14:paraId="51BE5F16" w14:textId="77777777" w:rsidR="00D21024" w:rsidRPr="007F4553" w:rsidRDefault="00D21024" w:rsidP="00D22F3C">
      <w:pPr>
        <w:spacing w:line="240" w:lineRule="atLeast"/>
        <w:rPr>
          <w:rFonts w:cstheme="minorHAnsi"/>
        </w:rPr>
      </w:pPr>
    </w:p>
    <w:tbl>
      <w:tblPr>
        <w:tblStyle w:val="EinfacheTabelle41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7F4553" w14:paraId="0224EA12" w14:textId="77777777" w:rsidTr="00B676BE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7F4553" w14:paraId="492BB461" w14:textId="77777777" w:rsidTr="00E0334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8" w:space="0" w:color="A6A6A6" w:themeColor="background1" w:themeShade="A6"/>
                  </w:tcBorders>
                </w:tcPr>
                <w:p w14:paraId="0F52AAB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cstheme="minorHAnsi"/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60108D81" wp14:editId="736DCE96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8" w:space="0" w:color="A6A6A6" w:themeColor="background1" w:themeShade="A6"/>
                  </w:tcBorders>
                </w:tcPr>
                <w:p w14:paraId="716BA1D1" w14:textId="398EAB35" w:rsidR="00961035" w:rsidRPr="007F4553" w:rsidRDefault="00BD26BC" w:rsidP="00084679">
                  <w:pPr>
                    <w:pStyle w:val="Impressum"/>
                    <w:spacing w:line="240" w:lineRule="auto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BD26BC">
                    <w:rPr>
                      <w:rFonts w:asciiTheme="minorHAnsi" w:hAnsiTheme="minorHAnsi" w:cstheme="minorHAnsi"/>
                      <w:color w:val="808080"/>
                    </w:rPr>
                    <w:t xml:space="preserve">Dieses 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fach- und sprachintegrierte Unterrichtsmaterial 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wurde </w:t>
                  </w:r>
                  <w:r w:rsidR="00EF57A3" w:rsidRPr="00BD26BC">
                    <w:rPr>
                      <w:rFonts w:asciiTheme="minorHAnsi" w:hAnsiTheme="minorHAnsi" w:cstheme="minorHAnsi"/>
                      <w:color w:val="808080"/>
                    </w:rPr>
                    <w:t>durch Jennifer Dröse, Susanne Prediger &amp; Antje Marcus konzipiert und unter Mitarbeit von Ulrich Brauner und Susanne Biermann für den Klassenunterricht adaptiert.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 xml:space="preserve">  Es 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>ist ursprünglich entstanden im Rahmen de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>r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 Projekt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>e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 MuM-Lesen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 und </w:t>
                  </w:r>
                  <w:proofErr w:type="spellStart"/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>SiMa</w:t>
                  </w:r>
                  <w:proofErr w:type="spellEnd"/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 und dann in 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>Mathe sicher können</w:t>
                  </w:r>
                  <w:r w:rsidR="00EF57A3">
                    <w:rPr>
                      <w:rFonts w:ascii="Calibri" w:hAnsi="Calibri" w:cs="Calibri"/>
                      <w:sz w:val="16"/>
                      <w:szCs w:val="16"/>
                    </w:rPr>
                    <w:t xml:space="preserve"> eingeflossen</w:t>
                  </w:r>
                  <w:r w:rsidR="00EF57A3" w:rsidRPr="00584748">
                    <w:rPr>
                      <w:rFonts w:ascii="Calibri" w:hAnsi="Calibri" w:cs="Calibri"/>
                      <w:sz w:val="16"/>
                      <w:szCs w:val="16"/>
                    </w:rPr>
                    <w:t xml:space="preserve">. </w:t>
                  </w:r>
                  <w:r w:rsidRPr="00BD26BC">
                    <w:rPr>
                      <w:rFonts w:asciiTheme="minorHAnsi" w:hAnsiTheme="minorHAnsi" w:cstheme="minorHAnsi"/>
                      <w:color w:val="808080"/>
                    </w:rPr>
                    <w:t>Es kann unter der Creative Commons Lizenz BY-SA-NC (Namensnennung – Weitergabe unter gleichen Bedingungen – Nicht-kommerziell) 4.0 International weiterverwendet werden.</w:t>
                  </w:r>
                </w:p>
              </w:tc>
            </w:tr>
            <w:tr w:rsidR="00961035" w:rsidRPr="007F4553" w14:paraId="28A136DC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2CB3C4D5" w14:textId="77777777" w:rsidR="00961035" w:rsidRPr="007F4553" w:rsidRDefault="00961035" w:rsidP="00084679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0792DFD2" w14:textId="083FEF1F" w:rsidR="00FB2E9F" w:rsidRPr="007F4553" w:rsidRDefault="00BD26BC" w:rsidP="00084679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rFonts w:asciiTheme="minorHAnsi" w:hAnsiTheme="minorHAnsi" w:cstheme="minorHAnsi"/>
                      <w:color w:val="808080"/>
                    </w:rPr>
                  </w:pPr>
                  <w:r w:rsidRPr="00BD26BC">
                    <w:rPr>
                      <w:rFonts w:asciiTheme="minorHAnsi" w:hAnsiTheme="minorHAnsi" w:cstheme="minorHAnsi"/>
                      <w:color w:val="808080"/>
                    </w:rPr>
                    <w:t xml:space="preserve">Dröse, Jennifer; Prediger, Susanne &amp; Marcus, Antje (2024). 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Mathe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sicher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können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-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Diagnose- und Förderbaustein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 xml:space="preserve"> S3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>: Textaufgaben lesen und verstehen. In Prediger, S., Selter, C., Hußmann, S. &amp; Nührenbörger, M. (Hrsg.). (20</w:t>
                  </w:r>
                  <w:r w:rsidR="00EF57A3">
                    <w:rPr>
                      <w:rFonts w:asciiTheme="minorHAnsi" w:hAnsiTheme="minorHAnsi" w:cstheme="minorHAnsi"/>
                      <w:color w:val="808080"/>
                    </w:rPr>
                    <w:t>17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 xml:space="preserve">). </w:t>
                  </w:r>
                  <w:r w:rsidR="00EF57A3" w:rsidRPr="00EF57A3">
                    <w:rPr>
                      <w:rFonts w:asciiTheme="minorHAnsi" w:hAnsiTheme="minorHAnsi" w:cstheme="minorHAnsi"/>
                      <w:i/>
                      <w:iCs/>
                      <w:color w:val="808080"/>
                    </w:rPr>
                    <w:t xml:space="preserve">Mathe sicher können: </w:t>
                  </w:r>
                  <w:r w:rsidR="00EF57A3">
                    <w:rPr>
                      <w:rFonts w:asciiTheme="minorHAnsi" w:hAnsiTheme="minorHAnsi" w:cstheme="minorHAnsi"/>
                      <w:i/>
                      <w:iCs/>
                      <w:color w:val="808080"/>
                    </w:rPr>
                    <w:t>Sachrechnen</w:t>
                  </w:r>
                  <w:r w:rsidR="00EF57A3" w:rsidRPr="00EF57A3">
                    <w:rPr>
                      <w:rFonts w:asciiTheme="minorHAnsi" w:hAnsiTheme="minorHAnsi" w:cstheme="minorHAnsi"/>
                      <w:color w:val="808080"/>
                    </w:rPr>
                    <w:t xml:space="preserve">. Cornelsen. Open Educational Resources </w:t>
                  </w:r>
                  <w:hyperlink r:id="rId11" w:anchor="B4" w:history="1">
                    <w:r w:rsidR="00961035" w:rsidRPr="007F4553">
                      <w:rPr>
                        <w:rStyle w:val="Hyperlink"/>
                        <w:rFonts w:asciiTheme="minorHAnsi" w:hAnsiTheme="minorHAnsi" w:cstheme="minorHAnsi"/>
                      </w:rPr>
                      <w:t>mathe-sicher-koennen.dzlm.de/</w:t>
                    </w:r>
                    <w:r w:rsidR="00EF57A3">
                      <w:rPr>
                        <w:rStyle w:val="Hyperlink"/>
                        <w:rFonts w:asciiTheme="minorHAnsi" w:hAnsiTheme="minorHAnsi" w:cstheme="minorHAnsi"/>
                      </w:rPr>
                      <w:t>SR</w:t>
                    </w:r>
                    <w:r w:rsidR="00961035" w:rsidRPr="007F4553">
                      <w:rPr>
                        <w:rStyle w:val="Hyperlink"/>
                        <w:rFonts w:asciiTheme="minorHAnsi" w:hAnsiTheme="minorHAnsi" w:cstheme="minorHAnsi"/>
                      </w:rPr>
                      <w:t>#</w:t>
                    </w:r>
                    <w:r w:rsidR="00EF57A3">
                      <w:rPr>
                        <w:rStyle w:val="Hyperlink"/>
                        <w:rFonts w:asciiTheme="minorHAnsi" w:hAnsiTheme="minorHAnsi" w:cstheme="minorHAnsi"/>
                      </w:rPr>
                      <w:t>S</w:t>
                    </w:r>
                    <w:r w:rsidR="00EF57A3">
                      <w:rPr>
                        <w:rStyle w:val="Hyperlink"/>
                      </w:rPr>
                      <w:t>3</w:t>
                    </w:r>
                  </w:hyperlink>
                </w:p>
              </w:tc>
            </w:tr>
            <w:tr w:rsidR="00EF57A3" w:rsidRPr="007F4553" w14:paraId="0C173492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4BC258E8" w14:textId="77777777" w:rsidR="00EF57A3" w:rsidRPr="007F4553" w:rsidRDefault="00EF57A3" w:rsidP="00EF57A3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79D9A4F4" w14:textId="77777777" w:rsidR="00EF57A3" w:rsidRPr="007F4553" w:rsidRDefault="00EF57A3" w:rsidP="00EF57A3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</w:pPr>
                  <w:r w:rsidRPr="007F4553">
                    <w:rPr>
                      <w:rFonts w:asciiTheme="minorHAnsi" w:hAnsiTheme="minorHAnsi" w:cstheme="minorHAnsi"/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2D9A1B54" w14:textId="467EA924" w:rsidR="00EF57A3" w:rsidRPr="00EF57A3" w:rsidRDefault="00EF57A3" w:rsidP="00EF57A3">
                  <w:pPr>
                    <w:pStyle w:val="Impressum"/>
                    <w:ind w:right="143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Dies ist die Basis- und Regelfassung des Materials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für niedriges und mittleres Komplexitätsniveau, die mit * gekennzeichneten Zusatzgaben sind auf erhöhtem Niveau. Die drei Niveaus können binnendifferenzierend eingesetzt werden. Als 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digitale Zusatzmaterialien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liegen vor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: Kopiervorlage für digitale Info-Netze im Programm Task-Cards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, 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Erklärvideos Textaufgaben mit Info-Netzen (Teil 1 und 2)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, </w:t>
                  </w:r>
                  <w:r w:rsidRPr="00EF57A3">
                    <w:rPr>
                      <w:rFonts w:ascii="Calibri" w:hAnsi="Calibri" w:cs="Calibri"/>
                      <w:sz w:val="16"/>
                      <w:szCs w:val="16"/>
                    </w:rPr>
                    <w:t>Unterrichtsfilm für Lehrkräfte (nach Registrierung zugänglich)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.</w:t>
                  </w:r>
                </w:p>
              </w:tc>
            </w:tr>
            <w:tr w:rsidR="00EF57A3" w:rsidRPr="007F4553" w14:paraId="25C401C9" w14:textId="77777777" w:rsidTr="00B676BE">
              <w:trPr>
                <w:cantSplit/>
                <w:jc w:val="center"/>
              </w:trPr>
              <w:tc>
                <w:tcPr>
                  <w:tcW w:w="1871" w:type="dxa"/>
                </w:tcPr>
                <w:p w14:paraId="6DE78B95" w14:textId="77777777" w:rsidR="00EF57A3" w:rsidRPr="007F4553" w:rsidRDefault="00EF57A3" w:rsidP="00EF57A3">
                  <w:pPr>
                    <w:spacing w:line="240" w:lineRule="auto"/>
                    <w:jc w:val="both"/>
                    <w:rPr>
                      <w:rFonts w:cstheme="minorHAnsi"/>
                      <w:b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</w:tcPr>
                <w:p w14:paraId="66E2CC49" w14:textId="37C508AA" w:rsidR="00EF57A3" w:rsidRPr="00584748" w:rsidRDefault="00EF57A3" w:rsidP="00EF57A3">
                  <w:pPr>
                    <w:pStyle w:val="Impressum"/>
                    <w:spacing w:line="240" w:lineRule="auto"/>
                    <w:ind w:right="143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584748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71486A5A" w14:textId="77777777" w:rsidR="00961035" w:rsidRPr="007F4553" w:rsidRDefault="00961035" w:rsidP="00D22F3C">
            <w:pPr>
              <w:pStyle w:val="Nummerierung"/>
              <w:spacing w:line="240" w:lineRule="atLeast"/>
              <w:rPr>
                <w:rFonts w:asciiTheme="minorHAnsi" w:hAnsiTheme="minorHAnsi" w:cstheme="minorHAnsi"/>
              </w:rPr>
            </w:pPr>
          </w:p>
        </w:tc>
      </w:tr>
    </w:tbl>
    <w:p w14:paraId="5D347341" w14:textId="77777777" w:rsidR="003C3B3F" w:rsidRPr="007F4553" w:rsidRDefault="003C3B3F" w:rsidP="00D22F3C">
      <w:pPr>
        <w:spacing w:line="240" w:lineRule="atLeast"/>
        <w:rPr>
          <w:rFonts w:cstheme="minorHAnsi"/>
        </w:rPr>
        <w:sectPr w:rsidR="003C3B3F" w:rsidRPr="007F4553" w:rsidSect="00DF679F">
          <w:headerReference w:type="even" r:id="rId12"/>
          <w:headerReference w:type="default" r:id="rId13"/>
          <w:footerReference w:type="default" r:id="rId1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9319"/>
      </w:tblGrid>
      <w:tr w:rsidR="00084679" w:rsidRPr="007F4553" w14:paraId="76EBDA63" w14:textId="77777777" w:rsidTr="00A20ACA">
        <w:tc>
          <w:tcPr>
            <w:tcW w:w="9319" w:type="dxa"/>
          </w:tcPr>
          <w:bookmarkEnd w:id="0"/>
          <w:p w14:paraId="01034E9F" w14:textId="075D65F1" w:rsidR="00084679" w:rsidRPr="007F4553" w:rsidRDefault="00084679" w:rsidP="000A23F7">
            <w:pPr>
              <w:pStyle w:val="berschrift1"/>
              <w:spacing w:line="240" w:lineRule="auto"/>
              <w:ind w:right="-139"/>
              <w:rPr>
                <w:rFonts w:asciiTheme="minorHAnsi" w:hAnsiTheme="minorHAnsi" w:cstheme="minorHAnsi"/>
                <w:color w:val="70BCC9" w:themeColor="accent1" w:themeTint="99"/>
              </w:rPr>
            </w:pPr>
            <w:r w:rsidRPr="007F4553">
              <w:rPr>
                <w:rFonts w:asciiTheme="minorHAnsi" w:hAnsiTheme="minorHAnsi" w:cstheme="minorHAnsi"/>
              </w:rPr>
              <w:lastRenderedPageBreak/>
              <w:t xml:space="preserve">Kann ich </w:t>
            </w:r>
            <w:r w:rsidR="00571D28">
              <w:rPr>
                <w:rFonts w:asciiTheme="minorHAnsi" w:hAnsiTheme="minorHAnsi" w:cstheme="minorHAnsi"/>
              </w:rPr>
              <w:t>Textaufgaben lesen und verstehen?</w:t>
            </w:r>
            <w:r w:rsidRPr="007F4553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2C62C314" w14:textId="77777777" w:rsidR="00B3723D" w:rsidRDefault="00B3723D">
      <w:pPr>
        <w:rPr>
          <w:b/>
          <w:bCs/>
        </w:rPr>
      </w:pPr>
    </w:p>
    <w:tbl>
      <w:tblPr>
        <w:tblW w:w="931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79"/>
        <w:gridCol w:w="3152"/>
        <w:gridCol w:w="236"/>
        <w:gridCol w:w="4584"/>
        <w:gridCol w:w="567"/>
      </w:tblGrid>
      <w:tr w:rsidR="00B3723D" w:rsidRPr="002C465D" w14:paraId="6FAF9827" w14:textId="77777777" w:rsidTr="00336858">
        <w:tc>
          <w:tcPr>
            <w:tcW w:w="779" w:type="dxa"/>
          </w:tcPr>
          <w:p w14:paraId="63E28ED6" w14:textId="77777777" w:rsidR="00B3723D" w:rsidRPr="00B3723D" w:rsidRDefault="00B3723D" w:rsidP="00B3723D">
            <w:pPr>
              <w:pStyle w:val="berschriftAufgaben"/>
              <w:rPr>
                <w:color w:val="70BCC9" w:themeColor="accent1" w:themeTint="99"/>
              </w:rPr>
            </w:pPr>
            <w:r w:rsidRPr="00B3723D">
              <w:rPr>
                <w:color w:val="70BCC9" w:themeColor="accent1" w:themeTint="99"/>
              </w:rPr>
              <w:t>1</w:t>
            </w:r>
          </w:p>
        </w:tc>
        <w:tc>
          <w:tcPr>
            <w:tcW w:w="7972" w:type="dxa"/>
            <w:gridSpan w:val="3"/>
          </w:tcPr>
          <w:p w14:paraId="4B4C91EA" w14:textId="67DC0B8C" w:rsidR="00B3723D" w:rsidRPr="00B3723D" w:rsidRDefault="00B3723D" w:rsidP="00B3723D">
            <w:pPr>
              <w:pStyle w:val="berschriftAufgaben"/>
              <w:spacing w:after="120"/>
              <w:rPr>
                <w:color w:val="70BCC9" w:themeColor="accent1" w:themeTint="99"/>
                <w:lang w:eastAsia="en-US"/>
              </w:rPr>
            </w:pPr>
            <w:r w:rsidRPr="00B3723D">
              <w:rPr>
                <w:color w:val="70BCC9" w:themeColor="accent1" w:themeTint="99"/>
                <w:lang w:eastAsia="en-US"/>
              </w:rPr>
              <w:t>Gegebene und gesuchte Informationen in Textaufgaben finden</w:t>
            </w:r>
          </w:p>
        </w:tc>
        <w:tc>
          <w:tcPr>
            <w:tcW w:w="567" w:type="dxa"/>
          </w:tcPr>
          <w:p w14:paraId="5386A688" w14:textId="77777777" w:rsidR="00B3723D" w:rsidRPr="002C465D" w:rsidRDefault="00B3723D" w:rsidP="00336858">
            <w:pPr>
              <w:pStyle w:val="DialogZwischenziel"/>
            </w:pPr>
          </w:p>
        </w:tc>
      </w:tr>
      <w:tr w:rsidR="00B3723D" w:rsidRPr="00B3723D" w14:paraId="533279A2" w14:textId="77777777" w:rsidTr="00336858">
        <w:trPr>
          <w:trHeight w:val="283"/>
        </w:trPr>
        <w:tc>
          <w:tcPr>
            <w:tcW w:w="779" w:type="dxa"/>
            <w:tcBorders>
              <w:right w:val="single" w:sz="6" w:space="0" w:color="808080" w:themeColor="background1" w:themeShade="80"/>
            </w:tcBorders>
          </w:tcPr>
          <w:p w14:paraId="3E6D0DD3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a)</w:t>
            </w:r>
          </w:p>
        </w:tc>
        <w:tc>
          <w:tcPr>
            <w:tcW w:w="315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8B822A7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Rico geht einkaufen. </w:t>
            </w:r>
            <w:r w:rsidRPr="00B3723D">
              <w:rPr>
                <w:rFonts w:ascii="Calibri" w:hAnsi="Calibri" w:cs="Calibri"/>
              </w:rPr>
              <w:br/>
              <w:t>Er hat 15 € von seiner Mutter bekommen. Beim Bäcker bezahlt er zuerst 3 €, und danach im Supermarkt 8 €.</w:t>
            </w:r>
          </w:p>
          <w:p w14:paraId="4B165A0D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Wie viel Geld hat Rico, bevor er </w:t>
            </w:r>
            <w:r w:rsidRPr="00B3723D">
              <w:rPr>
                <w:rFonts w:ascii="Calibri" w:hAnsi="Calibri" w:cs="Calibri"/>
              </w:rPr>
              <w:br/>
              <w:t>in den Supermarkt geht?</w:t>
            </w:r>
          </w:p>
        </w:tc>
        <w:tc>
          <w:tcPr>
            <w:tcW w:w="236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33898874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8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3E449AEA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Frage:   </w:t>
            </w:r>
          </w:p>
          <w:p w14:paraId="68F7D580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</w:p>
          <w:p w14:paraId="06C68F2E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Rechenweg:  </w:t>
            </w:r>
          </w:p>
          <w:p w14:paraId="0A6F9EF9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</w:p>
          <w:p w14:paraId="77325FF7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Antwort:  </w:t>
            </w:r>
          </w:p>
          <w:p w14:paraId="629878B2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0E5B2925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   </w:t>
            </w: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5A463A2B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147642D9" w14:textId="77777777" w:rsidTr="00336858">
        <w:trPr>
          <w:trHeight w:val="283"/>
        </w:trPr>
        <w:tc>
          <w:tcPr>
            <w:tcW w:w="779" w:type="dxa"/>
          </w:tcPr>
          <w:p w14:paraId="527118E9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3152" w:type="dxa"/>
            <w:tcBorders>
              <w:top w:val="single" w:sz="6" w:space="0" w:color="808080" w:themeColor="background1" w:themeShade="80"/>
            </w:tcBorders>
          </w:tcPr>
          <w:p w14:paraId="57D59369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37850B25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84" w:type="dxa"/>
            <w:tcBorders>
              <w:top w:val="single" w:sz="6" w:space="0" w:color="777777"/>
              <w:bottom w:val="single" w:sz="6" w:space="0" w:color="777777"/>
            </w:tcBorders>
          </w:tcPr>
          <w:p w14:paraId="060968C8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32056812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7376B7A9" w14:textId="77777777" w:rsidTr="00336858">
        <w:trPr>
          <w:trHeight w:val="283"/>
        </w:trPr>
        <w:tc>
          <w:tcPr>
            <w:tcW w:w="779" w:type="dxa"/>
          </w:tcPr>
          <w:p w14:paraId="17EF3D2D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b)</w:t>
            </w:r>
          </w:p>
        </w:tc>
        <w:tc>
          <w:tcPr>
            <w:tcW w:w="3152" w:type="dxa"/>
          </w:tcPr>
          <w:p w14:paraId="500A9F9E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295616" behindDoc="0" locked="0" layoutInCell="1" allowOverlap="1" wp14:anchorId="30AC9911" wp14:editId="6878F1E9">
                  <wp:simplePos x="0" y="0"/>
                  <wp:positionH relativeFrom="column">
                    <wp:posOffset>940344</wp:posOffset>
                  </wp:positionH>
                  <wp:positionV relativeFrom="paragraph">
                    <wp:posOffset>200660</wp:posOffset>
                  </wp:positionV>
                  <wp:extent cx="824865" cy="345440"/>
                  <wp:effectExtent l="0" t="0" r="0" b="10160"/>
                  <wp:wrapNone/>
                  <wp:docPr id="1409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benan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723D">
              <w:rPr>
                <w:rFonts w:ascii="Calibri" w:hAnsi="Calibri" w:cs="Calibri"/>
              </w:rPr>
              <w:t xml:space="preserve">Welche Aufgaben passen </w:t>
            </w:r>
            <w:r w:rsidRPr="00B3723D">
              <w:rPr>
                <w:rFonts w:ascii="Calibri" w:hAnsi="Calibri" w:cs="Calibri"/>
              </w:rPr>
              <w:br/>
              <w:t xml:space="preserve">zu dem Bild? </w:t>
            </w:r>
            <w:r w:rsidRPr="00B3723D">
              <w:rPr>
                <w:rFonts w:ascii="Calibri" w:hAnsi="Calibri" w:cs="Calibri"/>
              </w:rPr>
              <w:br/>
            </w:r>
          </w:p>
        </w:tc>
        <w:tc>
          <w:tcPr>
            <w:tcW w:w="236" w:type="dxa"/>
            <w:tcBorders>
              <w:left w:val="nil"/>
              <w:right w:val="single" w:sz="6" w:space="0" w:color="777777"/>
            </w:tcBorders>
          </w:tcPr>
          <w:p w14:paraId="429A5A0C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8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367D5C8C" w14:textId="77777777" w:rsidR="00B3723D" w:rsidRPr="00B3723D" w:rsidRDefault="00B3723D" w:rsidP="00336858">
            <w:pPr>
              <w:spacing w:before="120"/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Plus-Aufgabe: </w:t>
            </w:r>
            <w:proofErr w:type="gramStart"/>
            <w:r w:rsidRPr="00B3723D">
              <w:rPr>
                <w:rFonts w:ascii="Calibri" w:hAnsi="Calibri" w:cs="Calibri"/>
              </w:rPr>
              <w:tab/>
              <w:t xml:space="preserve">  _</w:t>
            </w:r>
            <w:proofErr w:type="gramEnd"/>
            <w:r w:rsidRPr="00B3723D">
              <w:rPr>
                <w:rFonts w:ascii="Calibri" w:hAnsi="Calibri" w:cs="Calibri"/>
              </w:rPr>
              <w:t xml:space="preserve">___ + ____ = ____                </w:t>
            </w:r>
          </w:p>
          <w:p w14:paraId="025426B4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                                            </w:t>
            </w:r>
          </w:p>
          <w:p w14:paraId="715D7193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</w:rPr>
              <w:t xml:space="preserve">Minus-Aufgabe: ____ – ____ = ____        </w:t>
            </w: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28DAF85C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3D52C3B0" w14:textId="77777777" w:rsidTr="00336858">
        <w:trPr>
          <w:trHeight w:val="283"/>
        </w:trPr>
        <w:tc>
          <w:tcPr>
            <w:tcW w:w="779" w:type="dxa"/>
          </w:tcPr>
          <w:p w14:paraId="2C70D139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7972" w:type="dxa"/>
            <w:gridSpan w:val="3"/>
            <w:tcBorders>
              <w:bottom w:val="single" w:sz="6" w:space="0" w:color="808080" w:themeColor="background1" w:themeShade="80"/>
            </w:tcBorders>
          </w:tcPr>
          <w:p w14:paraId="7F1730B9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</w:p>
        </w:tc>
        <w:tc>
          <w:tcPr>
            <w:tcW w:w="567" w:type="dxa"/>
          </w:tcPr>
          <w:p w14:paraId="37B5322D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5F96FB43" w14:textId="77777777" w:rsidTr="00336858">
        <w:trPr>
          <w:trHeight w:val="283"/>
        </w:trPr>
        <w:tc>
          <w:tcPr>
            <w:tcW w:w="779" w:type="dxa"/>
            <w:tcBorders>
              <w:right w:val="single" w:sz="6" w:space="0" w:color="808080" w:themeColor="background1" w:themeShade="80"/>
            </w:tcBorders>
          </w:tcPr>
          <w:p w14:paraId="2B29FA86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c)</w:t>
            </w:r>
          </w:p>
        </w:tc>
        <w:tc>
          <w:tcPr>
            <w:tcW w:w="7972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47CBA61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Tara hat vor ihrem Geburtstag 27 Sticker. Sie gibt an ihrem Geburtstag </w:t>
            </w:r>
            <w:r w:rsidRPr="00B3723D">
              <w:rPr>
                <w:rFonts w:ascii="Calibri" w:hAnsi="Calibri" w:cs="Calibri"/>
                <w:noProof/>
              </w:rPr>
              <w:br/>
              <w:t xml:space="preserve">9 Sticker ab und bekommt 12 Sticker geschenkt. </w:t>
            </w:r>
          </w:p>
        </w:tc>
        <w:tc>
          <w:tcPr>
            <w:tcW w:w="567" w:type="dxa"/>
            <w:tcBorders>
              <w:left w:val="single" w:sz="6" w:space="0" w:color="808080" w:themeColor="background1" w:themeShade="80"/>
            </w:tcBorders>
          </w:tcPr>
          <w:p w14:paraId="4006CA98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0CE15892" w14:textId="77777777" w:rsidTr="00336858">
        <w:trPr>
          <w:trHeight w:val="283"/>
        </w:trPr>
        <w:tc>
          <w:tcPr>
            <w:tcW w:w="779" w:type="dxa"/>
          </w:tcPr>
          <w:p w14:paraId="3E323592" w14:textId="77777777" w:rsidR="00B3723D" w:rsidRPr="00B3723D" w:rsidRDefault="00B3723D" w:rsidP="00336858">
            <w:pPr>
              <w:pStyle w:val="SOBberschrift2"/>
              <w:keepNext w:val="0"/>
              <w:keepLines w:val="0"/>
              <w:rPr>
                <w:rFonts w:ascii="Calibri" w:hAnsi="Calibri" w:cs="Calibri"/>
              </w:rPr>
            </w:pPr>
          </w:p>
        </w:tc>
        <w:tc>
          <w:tcPr>
            <w:tcW w:w="7972" w:type="dxa"/>
            <w:gridSpan w:val="3"/>
            <w:tcBorders>
              <w:top w:val="single" w:sz="6" w:space="0" w:color="808080" w:themeColor="background1" w:themeShade="80"/>
            </w:tcBorders>
          </w:tcPr>
          <w:p w14:paraId="273E0206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</w:tcPr>
          <w:p w14:paraId="10E06DCF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06314B70" w14:textId="77777777" w:rsidTr="00336858">
        <w:trPr>
          <w:trHeight w:val="283"/>
        </w:trPr>
        <w:tc>
          <w:tcPr>
            <w:tcW w:w="779" w:type="dxa"/>
            <w:tcBorders>
              <w:right w:val="single" w:sz="6" w:space="0" w:color="777777"/>
            </w:tcBorders>
          </w:tcPr>
          <w:p w14:paraId="3C0F9F9F" w14:textId="77777777" w:rsidR="00B3723D" w:rsidRPr="00B3723D" w:rsidRDefault="00B3723D" w:rsidP="00336858">
            <w:pPr>
              <w:pStyle w:val="SOBberschrift2"/>
              <w:keepNext w:val="0"/>
              <w:keepLines w:val="0"/>
              <w:rPr>
                <w:rFonts w:ascii="Calibri" w:hAnsi="Calibri" w:cs="Calibri"/>
              </w:rPr>
            </w:pPr>
          </w:p>
        </w:tc>
        <w:tc>
          <w:tcPr>
            <w:tcW w:w="3152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3E6B74A6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Frage 1: Wie viele Sticker hat Tara nach ihrem Geburtstag? </w:t>
            </w:r>
          </w:p>
          <w:p w14:paraId="3B66CEA2" w14:textId="77777777" w:rsidR="00B3723D" w:rsidRPr="00B3723D" w:rsidRDefault="00B3723D" w:rsidP="00336858">
            <w:pPr>
              <w:pStyle w:val="SOBText"/>
              <w:keepNext w:val="0"/>
              <w:spacing w:after="120"/>
              <w:ind w:left="352" w:hanging="352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Rechenweg: </w:t>
            </w:r>
          </w:p>
          <w:p w14:paraId="7211FDE2" w14:textId="77777777" w:rsidR="00B3723D" w:rsidRPr="00B3723D" w:rsidRDefault="00B3723D" w:rsidP="00336858">
            <w:pPr>
              <w:pStyle w:val="SOBText"/>
              <w:keepNext w:val="0"/>
              <w:ind w:left="352" w:hanging="352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  <w:p w14:paraId="3745A98F" w14:textId="77777777" w:rsidR="00B3723D" w:rsidRPr="00B3723D" w:rsidRDefault="00B3723D" w:rsidP="00336858">
            <w:pPr>
              <w:pStyle w:val="SOBText"/>
              <w:keepNext w:val="0"/>
              <w:spacing w:after="120"/>
              <w:rPr>
                <w:rFonts w:ascii="Calibri" w:hAnsi="Calibri" w:cs="Calibri"/>
                <w:noProof/>
              </w:rPr>
            </w:pPr>
          </w:p>
        </w:tc>
        <w:tc>
          <w:tcPr>
            <w:tcW w:w="236" w:type="dxa"/>
            <w:tcBorders>
              <w:left w:val="single" w:sz="6" w:space="0" w:color="777777"/>
              <w:right w:val="single" w:sz="6" w:space="0" w:color="777777"/>
            </w:tcBorders>
          </w:tcPr>
          <w:p w14:paraId="0686A05B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84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75C26885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Frage 2: Wie viele Sticker hat Tara nach ihrem Geburtstag mehr als vor ihrem Geburtstag?</w:t>
            </w:r>
          </w:p>
          <w:p w14:paraId="3E30AFA0" w14:textId="77777777" w:rsidR="00B3723D" w:rsidRPr="00B3723D" w:rsidRDefault="00B3723D" w:rsidP="00336858">
            <w:pPr>
              <w:pStyle w:val="SOBText"/>
              <w:keepNext w:val="0"/>
              <w:spacing w:after="12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Rechenweg: </w:t>
            </w:r>
          </w:p>
          <w:p w14:paraId="6CCE69F5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45C3DE3B" w14:textId="11767BE3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</w:tbl>
    <w:p w14:paraId="0BC5661D" w14:textId="77777777" w:rsidR="00B3723D" w:rsidRPr="00B3723D" w:rsidRDefault="00B3723D" w:rsidP="00B3723D">
      <w:pPr>
        <w:rPr>
          <w:rFonts w:ascii="Calibri" w:hAnsi="Calibri" w:cs="Calibri"/>
        </w:rPr>
      </w:pPr>
    </w:p>
    <w:tbl>
      <w:tblPr>
        <w:tblW w:w="931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3152"/>
        <w:gridCol w:w="283"/>
        <w:gridCol w:w="4536"/>
        <w:gridCol w:w="567"/>
      </w:tblGrid>
      <w:tr w:rsidR="00B3723D" w:rsidRPr="00B3723D" w14:paraId="1B3E364D" w14:textId="77777777" w:rsidTr="00336858">
        <w:trPr>
          <w:trHeight w:val="283"/>
        </w:trPr>
        <w:tc>
          <w:tcPr>
            <w:tcW w:w="780" w:type="dxa"/>
          </w:tcPr>
          <w:p w14:paraId="2EEB1FEE" w14:textId="77777777" w:rsidR="00B3723D" w:rsidRPr="00B3723D" w:rsidRDefault="00B3723D" w:rsidP="00B3723D">
            <w:pPr>
              <w:pStyle w:val="Untertitel"/>
            </w:pPr>
            <w:r w:rsidRPr="00B3723D">
              <w:t>2</w:t>
            </w:r>
          </w:p>
        </w:tc>
        <w:tc>
          <w:tcPr>
            <w:tcW w:w="7971" w:type="dxa"/>
            <w:gridSpan w:val="3"/>
          </w:tcPr>
          <w:p w14:paraId="3D97DD98" w14:textId="22A74A03" w:rsidR="00B3723D" w:rsidRPr="00B3723D" w:rsidRDefault="00B3723D" w:rsidP="00B3723D">
            <w:pPr>
              <w:pStyle w:val="Untertitel"/>
            </w:pPr>
            <w:r w:rsidRPr="00B3723D">
              <w:t>Sätze in Textaufgaben genau lesen</w:t>
            </w:r>
          </w:p>
        </w:tc>
        <w:tc>
          <w:tcPr>
            <w:tcW w:w="567" w:type="dxa"/>
          </w:tcPr>
          <w:p w14:paraId="061CD5AE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10A60AC1" w14:textId="77777777" w:rsidTr="00336858">
        <w:trPr>
          <w:trHeight w:val="283"/>
        </w:trPr>
        <w:tc>
          <w:tcPr>
            <w:tcW w:w="780" w:type="dxa"/>
            <w:tcBorders>
              <w:right w:val="single" w:sz="6" w:space="0" w:color="808080" w:themeColor="background1" w:themeShade="80"/>
            </w:tcBorders>
          </w:tcPr>
          <w:p w14:paraId="3CB5E364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a)</w:t>
            </w:r>
          </w:p>
        </w:tc>
        <w:tc>
          <w:tcPr>
            <w:tcW w:w="315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8E14EBE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 xml:space="preserve">Emily hat 32 Kaugummis. </w:t>
            </w:r>
            <w:r w:rsidRPr="00B3723D">
              <w:rPr>
                <w:rFonts w:ascii="Calibri" w:hAnsi="Calibri" w:cs="Calibri"/>
              </w:rPr>
              <w:br/>
              <w:t xml:space="preserve">Ihrer Schwester gibt sie 11 Kaugummis ab. </w:t>
            </w:r>
          </w:p>
          <w:p w14:paraId="66969993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283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3A8E9257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0A90E9B4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>Frage: Wie viele Kaugummis hat Emily?</w:t>
            </w:r>
          </w:p>
          <w:p w14:paraId="7462468D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 zu </w:t>
            </w:r>
            <w:r w:rsidRPr="00B3723D">
              <w:rPr>
                <w:rFonts w:ascii="Calibri" w:hAnsi="Calibri" w:cs="Calibri"/>
                <w:b/>
                <w:noProof/>
              </w:rPr>
              <w:t>a)</w:t>
            </w:r>
            <w:r w:rsidRPr="00B3723D">
              <w:rPr>
                <w:rFonts w:ascii="Calibri" w:hAnsi="Calibri" w:cs="Calibri"/>
                <w:noProof/>
              </w:rPr>
              <w:t xml:space="preserve">: </w:t>
            </w:r>
          </w:p>
          <w:p w14:paraId="793976D8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2C9144C4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  <w:p w14:paraId="5C07D643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33B3B7FC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  <w:tr w:rsidR="00B3723D" w:rsidRPr="00B3723D" w14:paraId="4E8A3DCD" w14:textId="77777777" w:rsidTr="00336858">
        <w:trPr>
          <w:trHeight w:val="283"/>
        </w:trPr>
        <w:tc>
          <w:tcPr>
            <w:tcW w:w="780" w:type="dxa"/>
          </w:tcPr>
          <w:p w14:paraId="4CF7372C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</w:p>
        </w:tc>
        <w:tc>
          <w:tcPr>
            <w:tcW w:w="3152" w:type="dxa"/>
            <w:tcBorders>
              <w:top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430C8181" w14:textId="77777777" w:rsidR="00B3723D" w:rsidRPr="00B3723D" w:rsidRDefault="00B3723D" w:rsidP="00336858">
            <w:pPr>
              <w:rPr>
                <w:rFonts w:ascii="Calibri" w:hAnsi="Calibri" w:cs="Calibri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14:paraId="51D108A1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77777"/>
              <w:bottom w:val="single" w:sz="6" w:space="0" w:color="777777"/>
            </w:tcBorders>
          </w:tcPr>
          <w:p w14:paraId="5B44EF5D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7E9FABAE" w14:textId="77777777" w:rsidR="00B3723D" w:rsidRPr="00B3723D" w:rsidRDefault="00B3723D" w:rsidP="00336858">
            <w:pPr>
              <w:pStyle w:val="DialogZwischenziel"/>
              <w:rPr>
                <w:rFonts w:ascii="Calibri" w:hAnsi="Calibri" w:cs="Calibri"/>
                <w:noProof/>
              </w:rPr>
            </w:pPr>
          </w:p>
        </w:tc>
      </w:tr>
      <w:tr w:rsidR="00B3723D" w:rsidRPr="00B3723D" w14:paraId="60753BB8" w14:textId="77777777" w:rsidTr="00336858">
        <w:trPr>
          <w:trHeight w:val="283"/>
        </w:trPr>
        <w:tc>
          <w:tcPr>
            <w:tcW w:w="780" w:type="dxa"/>
            <w:tcBorders>
              <w:right w:val="single" w:sz="6" w:space="0" w:color="808080" w:themeColor="background1" w:themeShade="80"/>
            </w:tcBorders>
          </w:tcPr>
          <w:p w14:paraId="2871CA99" w14:textId="77777777" w:rsidR="00B3723D" w:rsidRPr="00B3723D" w:rsidRDefault="00B3723D" w:rsidP="00B3723D">
            <w:pPr>
              <w:pStyle w:val="SOBberschrift2"/>
              <w:keepNext w:val="0"/>
              <w:keepLines w:val="0"/>
              <w:jc w:val="right"/>
              <w:rPr>
                <w:rFonts w:ascii="Calibri" w:hAnsi="Calibri" w:cs="Calibri"/>
                <w:color w:val="70BCC9" w:themeColor="accent1" w:themeTint="99"/>
              </w:rPr>
            </w:pPr>
            <w:r w:rsidRPr="00B3723D">
              <w:rPr>
                <w:rFonts w:ascii="Calibri" w:hAnsi="Calibri" w:cs="Calibri"/>
                <w:color w:val="70BCC9" w:themeColor="accent1" w:themeTint="99"/>
              </w:rPr>
              <w:t>b)</w:t>
            </w:r>
          </w:p>
        </w:tc>
        <w:tc>
          <w:tcPr>
            <w:tcW w:w="315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076235A" w14:textId="77777777" w:rsidR="00B3723D" w:rsidRPr="00B3723D" w:rsidRDefault="00B3723D" w:rsidP="00336858">
            <w:pPr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</w:rPr>
              <w:t xml:space="preserve">Emily hat 32 Kaugummis. </w:t>
            </w:r>
            <w:r w:rsidRPr="00B3723D">
              <w:rPr>
                <w:rFonts w:ascii="Calibri" w:hAnsi="Calibri" w:cs="Calibri"/>
              </w:rPr>
              <w:br/>
              <w:t xml:space="preserve">Ihre Schwester gibt ihr 11 Kaugummis ab. </w:t>
            </w:r>
            <w:r w:rsidRPr="00B3723D">
              <w:rPr>
                <w:rFonts w:ascii="Calibri" w:hAnsi="Calibri" w:cs="Calibri"/>
              </w:rPr>
              <w:br/>
            </w:r>
          </w:p>
        </w:tc>
        <w:tc>
          <w:tcPr>
            <w:tcW w:w="283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3F371062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3E7C4D87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</w:rPr>
            </w:pPr>
            <w:r w:rsidRPr="00B3723D">
              <w:rPr>
                <w:rFonts w:ascii="Calibri" w:hAnsi="Calibri" w:cs="Calibri"/>
              </w:rPr>
              <w:t>Frage: Wie viele Kaugummis hat Emily?</w:t>
            </w:r>
          </w:p>
          <w:p w14:paraId="41B70A49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 zu </w:t>
            </w:r>
            <w:r w:rsidRPr="00B3723D">
              <w:rPr>
                <w:rFonts w:ascii="Calibri" w:hAnsi="Calibri" w:cs="Calibri"/>
                <w:b/>
                <w:noProof/>
              </w:rPr>
              <w:t>b)</w:t>
            </w:r>
            <w:r w:rsidRPr="00B3723D">
              <w:rPr>
                <w:rFonts w:ascii="Calibri" w:hAnsi="Calibri" w:cs="Calibri"/>
                <w:noProof/>
              </w:rPr>
              <w:t xml:space="preserve">: </w:t>
            </w:r>
          </w:p>
          <w:p w14:paraId="26126EFC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2C387292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  <w:p w14:paraId="0C900749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67" w:type="dxa"/>
            <w:tcBorders>
              <w:left w:val="single" w:sz="6" w:space="0" w:color="777777"/>
            </w:tcBorders>
          </w:tcPr>
          <w:p w14:paraId="0C74307F" w14:textId="097B8092" w:rsidR="00B3723D" w:rsidRPr="00B3723D" w:rsidRDefault="00B3723D" w:rsidP="00336858">
            <w:pPr>
              <w:pStyle w:val="DialogZwischenziel"/>
              <w:rPr>
                <w:rFonts w:ascii="Calibri" w:hAnsi="Calibri" w:cs="Calibri"/>
              </w:rPr>
            </w:pPr>
          </w:p>
        </w:tc>
      </w:tr>
    </w:tbl>
    <w:p w14:paraId="4B4CA2A3" w14:textId="77777777" w:rsidR="00B3723D" w:rsidRPr="00B3723D" w:rsidRDefault="00B3723D" w:rsidP="00B3723D">
      <w:pPr>
        <w:rPr>
          <w:rFonts w:ascii="Calibri" w:hAnsi="Calibri" w:cs="Calibri"/>
        </w:rPr>
      </w:pPr>
    </w:p>
    <w:tbl>
      <w:tblPr>
        <w:tblW w:w="929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832"/>
        <w:gridCol w:w="3101"/>
        <w:gridCol w:w="282"/>
        <w:gridCol w:w="4536"/>
        <w:gridCol w:w="534"/>
        <w:gridCol w:w="9"/>
      </w:tblGrid>
      <w:tr w:rsidR="00B3723D" w:rsidRPr="00B3723D" w14:paraId="6DB23BC9" w14:textId="77777777" w:rsidTr="00336858">
        <w:trPr>
          <w:gridAfter w:val="1"/>
          <w:wAfter w:w="9" w:type="dxa"/>
          <w:trHeight w:val="283"/>
        </w:trPr>
        <w:tc>
          <w:tcPr>
            <w:tcW w:w="832" w:type="dxa"/>
          </w:tcPr>
          <w:p w14:paraId="56081943" w14:textId="77777777" w:rsidR="00B3723D" w:rsidRPr="00B3723D" w:rsidRDefault="00B3723D" w:rsidP="00B3723D">
            <w:pPr>
              <w:pStyle w:val="berschriftAufgaben"/>
              <w:rPr>
                <w:color w:val="70BCC9" w:themeColor="accent1" w:themeTint="99"/>
              </w:rPr>
            </w:pPr>
            <w:r w:rsidRPr="00B3723D">
              <w:rPr>
                <w:color w:val="70BCC9" w:themeColor="accent1" w:themeTint="99"/>
              </w:rPr>
              <w:t>3</w:t>
            </w:r>
          </w:p>
        </w:tc>
        <w:tc>
          <w:tcPr>
            <w:tcW w:w="8453" w:type="dxa"/>
            <w:gridSpan w:val="4"/>
          </w:tcPr>
          <w:p w14:paraId="0574D23E" w14:textId="20F2EA2C" w:rsidR="00B3723D" w:rsidRPr="00B3723D" w:rsidRDefault="00B3723D" w:rsidP="00B3723D">
            <w:pPr>
              <w:pStyle w:val="Untertitel"/>
            </w:pPr>
            <w:r w:rsidRPr="00B3723D">
              <w:t>Vielschrittige Textaufgaben entschlüsseln und bearbeiten</w:t>
            </w:r>
          </w:p>
        </w:tc>
      </w:tr>
      <w:tr w:rsidR="00B3723D" w:rsidRPr="00B3723D" w14:paraId="2ED6C75A" w14:textId="77777777" w:rsidTr="00336858">
        <w:trPr>
          <w:trHeight w:val="283"/>
        </w:trPr>
        <w:tc>
          <w:tcPr>
            <w:tcW w:w="832" w:type="dxa"/>
            <w:tcBorders>
              <w:right w:val="single" w:sz="6" w:space="0" w:color="808080" w:themeColor="background1" w:themeShade="80"/>
            </w:tcBorders>
          </w:tcPr>
          <w:p w14:paraId="69AC6EC0" w14:textId="77777777" w:rsidR="00B3723D" w:rsidRPr="00B3723D" w:rsidRDefault="00B3723D" w:rsidP="00336858">
            <w:pPr>
              <w:pStyle w:val="SOBberschrift2"/>
              <w:keepNext w:val="0"/>
              <w:keepLines w:val="0"/>
              <w:rPr>
                <w:rFonts w:ascii="Calibri" w:hAnsi="Calibri" w:cs="Calibri"/>
              </w:rPr>
            </w:pPr>
          </w:p>
        </w:tc>
        <w:tc>
          <w:tcPr>
            <w:tcW w:w="310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721A8C6" w14:textId="36611AE6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</w:rPr>
              <w:t xml:space="preserve">Bei Saturn gibt es heute               8 € Rabatt auf </w:t>
            </w:r>
            <w:r w:rsidR="00A20ACA">
              <w:rPr>
                <w:rFonts w:ascii="Calibri" w:hAnsi="Calibri" w:cs="Calibri"/>
              </w:rPr>
              <w:t>Kopfhörer</w:t>
            </w:r>
            <w:r w:rsidRPr="00B3723D">
              <w:rPr>
                <w:rFonts w:ascii="Calibri" w:hAnsi="Calibri" w:cs="Calibri"/>
              </w:rPr>
              <w:t xml:space="preserve">.              Bei Media Markt kostet ein </w:t>
            </w:r>
            <w:r>
              <w:rPr>
                <w:rFonts w:ascii="Calibri" w:hAnsi="Calibri" w:cs="Calibri"/>
              </w:rPr>
              <w:br/>
            </w:r>
            <w:r w:rsidR="00A20ACA">
              <w:rPr>
                <w:rFonts w:ascii="Calibri" w:hAnsi="Calibri" w:cs="Calibri"/>
              </w:rPr>
              <w:t>Kopfhörer</w:t>
            </w:r>
            <w:r w:rsidR="00A20ACA" w:rsidRPr="00B3723D">
              <w:rPr>
                <w:rFonts w:ascii="Calibri" w:hAnsi="Calibri" w:cs="Calibri"/>
              </w:rPr>
              <w:t xml:space="preserve"> </w:t>
            </w:r>
            <w:r w:rsidRPr="00B3723D">
              <w:rPr>
                <w:rFonts w:ascii="Calibri" w:hAnsi="Calibri" w:cs="Calibri"/>
              </w:rPr>
              <w:t xml:space="preserve">23 €. Dort kostet              </w:t>
            </w:r>
            <w:r>
              <w:rPr>
                <w:rFonts w:ascii="Calibri" w:hAnsi="Calibri" w:cs="Calibri"/>
              </w:rPr>
              <w:br/>
            </w:r>
            <w:r w:rsidRPr="00B3723D">
              <w:rPr>
                <w:rFonts w:ascii="Calibri" w:hAnsi="Calibri" w:cs="Calibri"/>
              </w:rPr>
              <w:t>e</w:t>
            </w:r>
            <w:r w:rsidR="00CA3FDB">
              <w:rPr>
                <w:rFonts w:ascii="Calibri" w:hAnsi="Calibri" w:cs="Calibri"/>
              </w:rPr>
              <w:t>r</w:t>
            </w:r>
            <w:r w:rsidRPr="00B3723D">
              <w:rPr>
                <w:rFonts w:ascii="Calibri" w:hAnsi="Calibri" w:cs="Calibri"/>
              </w:rPr>
              <w:t xml:space="preserve"> 5 € weniger als bei Saturn. </w:t>
            </w:r>
          </w:p>
        </w:tc>
        <w:tc>
          <w:tcPr>
            <w:tcW w:w="282" w:type="dxa"/>
            <w:tcBorders>
              <w:left w:val="single" w:sz="6" w:space="0" w:color="808080" w:themeColor="background1" w:themeShade="80"/>
              <w:right w:val="single" w:sz="6" w:space="0" w:color="777777"/>
            </w:tcBorders>
          </w:tcPr>
          <w:p w14:paraId="0154726D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453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1FB65F72" w14:textId="53A8F42A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Frage: </w:t>
            </w:r>
            <w:r w:rsidRPr="00B3723D">
              <w:rPr>
                <w:rFonts w:ascii="Calibri" w:hAnsi="Calibri" w:cs="Calibri"/>
              </w:rPr>
              <w:t>Wo ist d</w:t>
            </w:r>
            <w:r w:rsidR="00A20ACA">
              <w:rPr>
                <w:rFonts w:ascii="Calibri" w:hAnsi="Calibri" w:cs="Calibri"/>
              </w:rPr>
              <w:t>er Kopfhörer</w:t>
            </w:r>
            <w:r w:rsidR="00A20ACA" w:rsidRPr="00B3723D">
              <w:rPr>
                <w:rFonts w:ascii="Calibri" w:hAnsi="Calibri" w:cs="Calibri"/>
              </w:rPr>
              <w:t xml:space="preserve"> </w:t>
            </w:r>
            <w:r w:rsidRPr="00B3723D">
              <w:rPr>
                <w:rFonts w:ascii="Calibri" w:hAnsi="Calibri" w:cs="Calibri"/>
              </w:rPr>
              <w:t>am günstigsten?</w:t>
            </w:r>
          </w:p>
          <w:p w14:paraId="32785376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 xml:space="preserve">Rechenweg: </w:t>
            </w:r>
          </w:p>
          <w:p w14:paraId="4D2699F0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5CEC79FE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  <w:r w:rsidRPr="00B3723D">
              <w:rPr>
                <w:rFonts w:ascii="Calibri" w:hAnsi="Calibri" w:cs="Calibri"/>
                <w:noProof/>
              </w:rPr>
              <w:t>Antwort:</w:t>
            </w:r>
          </w:p>
          <w:p w14:paraId="7710F9C9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  <w:p w14:paraId="614B7F2A" w14:textId="77777777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  <w:tc>
          <w:tcPr>
            <w:tcW w:w="543" w:type="dxa"/>
            <w:gridSpan w:val="2"/>
            <w:tcBorders>
              <w:left w:val="single" w:sz="6" w:space="0" w:color="777777"/>
            </w:tcBorders>
          </w:tcPr>
          <w:p w14:paraId="285A64B9" w14:textId="620010FE" w:rsidR="00B3723D" w:rsidRPr="00B3723D" w:rsidRDefault="00B3723D" w:rsidP="00336858">
            <w:pPr>
              <w:pStyle w:val="SOBText"/>
              <w:keepNext w:val="0"/>
              <w:rPr>
                <w:rFonts w:ascii="Calibri" w:hAnsi="Calibri" w:cs="Calibri"/>
                <w:noProof/>
              </w:rPr>
            </w:pPr>
          </w:p>
        </w:tc>
      </w:tr>
    </w:tbl>
    <w:p w14:paraId="40D0A2F8" w14:textId="77777777" w:rsidR="00863351" w:rsidRDefault="00863351">
      <w:pPr>
        <w:sectPr w:rsidR="00863351" w:rsidSect="00DF679F">
          <w:headerReference w:type="default" r:id="rId1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481C63A5" w14:textId="77777777" w:rsidR="00863351" w:rsidRDefault="00863351" w:rsidP="00571D28">
      <w:pPr>
        <w:rPr>
          <w:rFonts w:ascii="Calibri" w:hAnsi="Calibri"/>
        </w:rPr>
      </w:pPr>
    </w:p>
    <w:p w14:paraId="04888601" w14:textId="77777777" w:rsidR="00863351" w:rsidRDefault="00863351" w:rsidP="00863351">
      <w:pPr>
        <w:rPr>
          <w:b/>
          <w:bCs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863351" w14:paraId="0AF86D67" w14:textId="77777777" w:rsidTr="00336858">
        <w:trPr>
          <w:trHeight w:val="283"/>
        </w:trPr>
        <w:tc>
          <w:tcPr>
            <w:tcW w:w="9356" w:type="dxa"/>
            <w:gridSpan w:val="3"/>
            <w:tcBorders>
              <w:top w:val="dashSmallGap" w:sz="18" w:space="0" w:color="7F7F7F" w:themeColor="text1" w:themeTint="80"/>
              <w:left w:val="dashSmallGap" w:sz="18" w:space="0" w:color="7F7F7F" w:themeColor="text1" w:themeTint="80"/>
              <w:right w:val="dashSmallGap" w:sz="18" w:space="0" w:color="7F7F7F" w:themeColor="text1" w:themeTint="80"/>
            </w:tcBorders>
          </w:tcPr>
          <w:p w14:paraId="04897CFA" w14:textId="77777777" w:rsidR="00863351" w:rsidRDefault="00863351" w:rsidP="00336858">
            <w:pPr>
              <w:pStyle w:val="berschriftTeilaufgaben"/>
            </w:pPr>
            <w:r w:rsidRPr="00376C28">
              <w:drawing>
                <wp:anchor distT="0" distB="0" distL="114300" distR="114300" simplePos="0" relativeHeight="253292544" behindDoc="0" locked="0" layoutInCell="1" allowOverlap="1" wp14:anchorId="26F2A649" wp14:editId="45E2112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46990</wp:posOffset>
                  </wp:positionV>
                  <wp:extent cx="419735" cy="506730"/>
                  <wp:effectExtent l="0" t="0" r="0" b="1270"/>
                  <wp:wrapNone/>
                  <wp:docPr id="1080754511" name="Grafik 108075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8C4788" w14:textId="77777777" w:rsidR="00863351" w:rsidRPr="00863351" w:rsidRDefault="00863351" w:rsidP="00336858">
            <w:pPr>
              <w:pStyle w:val="berschriftTeilaufgaben"/>
              <w:rPr>
                <w:sz w:val="28"/>
                <w:szCs w:val="28"/>
              </w:rPr>
            </w:pPr>
            <w:r>
              <w:t xml:space="preserve"> </w:t>
            </w:r>
            <w:r w:rsidRPr="00863351">
              <w:rPr>
                <w:sz w:val="28"/>
                <w:szCs w:val="28"/>
              </w:rPr>
              <w:t xml:space="preserve">            Mein Leseplan – Wie bearbeite ich Textaufgaben?</w:t>
            </w:r>
          </w:p>
          <w:p w14:paraId="05A0F58A" w14:textId="77777777" w:rsidR="00863351" w:rsidRDefault="00863351" w:rsidP="00336858">
            <w:pPr>
              <w:pStyle w:val="Text"/>
              <w:jc w:val="right"/>
            </w:pPr>
          </w:p>
        </w:tc>
      </w:tr>
      <w:tr w:rsidR="00863351" w:rsidRPr="002A5466" w14:paraId="694268E0" w14:textId="77777777" w:rsidTr="00336858">
        <w:trPr>
          <w:trHeight w:val="283"/>
        </w:trPr>
        <w:tc>
          <w:tcPr>
            <w:tcW w:w="780" w:type="dxa"/>
            <w:tcBorders>
              <w:left w:val="dashSmallGap" w:sz="18" w:space="0" w:color="7F7F7F" w:themeColor="text1" w:themeTint="80"/>
              <w:bottom w:val="dashSmallGap" w:sz="18" w:space="0" w:color="7F7F7F" w:themeColor="text1" w:themeTint="80"/>
            </w:tcBorders>
          </w:tcPr>
          <w:p w14:paraId="7789B9B8" w14:textId="77777777" w:rsidR="00863351" w:rsidRPr="002A5466" w:rsidRDefault="00863351" w:rsidP="00336858">
            <w:pPr>
              <w:spacing w:line="240" w:lineRule="auto"/>
              <w:rPr>
                <w:noProof/>
                <w:shd w:val="pct15" w:color="auto" w:fill="FFFFFF"/>
              </w:rPr>
            </w:pPr>
          </w:p>
        </w:tc>
        <w:tc>
          <w:tcPr>
            <w:tcW w:w="567" w:type="dxa"/>
            <w:tcBorders>
              <w:bottom w:val="dashSmallGap" w:sz="18" w:space="0" w:color="7F7F7F" w:themeColor="text1" w:themeTint="80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79A6B59C" w14:textId="77777777" w:rsidR="00863351" w:rsidRPr="00E7666B" w:rsidRDefault="00863351" w:rsidP="00336858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dashSmallGap" w:sz="18" w:space="0" w:color="7F7F7F" w:themeColor="text1" w:themeTint="80"/>
              <w:right w:val="dashSmallGap" w:sz="18" w:space="0" w:color="7F7F7F" w:themeColor="text1" w:themeTint="80"/>
            </w:tcBorders>
            <w:shd w:val="clear" w:color="auto" w:fill="FFFFFF" w:themeFill="background1"/>
          </w:tcPr>
          <w:p w14:paraId="0B9225ED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Text lesen</w:t>
            </w:r>
          </w:p>
          <w:p w14:paraId="00C59924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14:paraId="3790BBB7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14:paraId="467E39D1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Gegeben? Info-Karten schreiben</w:t>
            </w:r>
          </w:p>
          <w:p w14:paraId="737CE02A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Farbe:</w:t>
            </w:r>
          </w:p>
          <w:p w14:paraId="18B091EA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8DA6BA4" w14:textId="77777777" w:rsidR="00863351" w:rsidRPr="00E7666B" w:rsidRDefault="00863351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E603DCD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D2FEFC3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Zusammenhänge? Info-Netz erstellen</w:t>
            </w:r>
          </w:p>
          <w:p w14:paraId="430DE348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6D51A06" w14:textId="77777777" w:rsidR="00863351" w:rsidRPr="00E7666B" w:rsidRDefault="00863351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8541BFE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DC2A183" w14:textId="77777777" w:rsidR="00863351" w:rsidRPr="00E7666B" w:rsidRDefault="00863351" w:rsidP="00863351">
            <w:pPr>
              <w:pStyle w:val="Text"/>
              <w:numPr>
                <w:ilvl w:val="0"/>
                <w:numId w:val="17"/>
              </w:numPr>
              <w:spacing w:before="120" w:after="240"/>
              <w:ind w:left="357" w:hanging="357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Fehlende Informationen und Ergebnis berechnen</w:t>
            </w:r>
          </w:p>
          <w:p w14:paraId="7EBAE7F1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3610215" w14:textId="77777777" w:rsidR="00863351" w:rsidRPr="00E7666B" w:rsidRDefault="00863351" w:rsidP="00336858">
            <w:pPr>
              <w:pStyle w:val="Tex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B99D14C" w14:textId="77777777" w:rsidR="00863351" w:rsidRPr="00E7666B" w:rsidRDefault="00863351" w:rsidP="00336858">
            <w:pPr>
              <w:pStyle w:val="Text"/>
              <w:pBdr>
                <w:bottom w:val="single" w:sz="4" w:space="1" w:color="auto"/>
              </w:pBd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76FF1923" w14:textId="77777777" w:rsidR="00863351" w:rsidRDefault="00863351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  <w:r w:rsidRPr="00E7666B">
              <w:rPr>
                <w:rFonts w:ascii="Calibri" w:hAnsi="Calibri" w:cs="Calibri"/>
                <w:b/>
                <w:sz w:val="24"/>
                <w:szCs w:val="24"/>
              </w:rPr>
              <w:t>Antwortsatz aufschreiben und überprüfen</w:t>
            </w:r>
          </w:p>
          <w:p w14:paraId="33744D53" w14:textId="77777777" w:rsidR="00863351" w:rsidRDefault="00863351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FC73B80" w14:textId="77777777" w:rsidR="00863351" w:rsidRPr="00E7666B" w:rsidRDefault="00863351" w:rsidP="00336858">
            <w:pPr>
              <w:pStyle w:val="Text"/>
              <w:spacing w:before="120" w:after="120"/>
              <w:rPr>
                <w:rFonts w:ascii="Calibri" w:hAnsi="Calibri" w:cs="Calibri"/>
                <w:b/>
                <w:shd w:val="pct15" w:color="auto" w:fill="FFFFFF"/>
              </w:rPr>
            </w:pPr>
          </w:p>
        </w:tc>
      </w:tr>
    </w:tbl>
    <w:p w14:paraId="3C81650C" w14:textId="77777777" w:rsidR="00863351" w:rsidRDefault="00863351" w:rsidP="00863351">
      <w:pPr>
        <w:spacing w:line="240" w:lineRule="auto"/>
      </w:pPr>
    </w:p>
    <w:p w14:paraId="011A06DB" w14:textId="77777777" w:rsidR="00863351" w:rsidRDefault="00863351" w:rsidP="00863351">
      <w:pPr>
        <w:spacing w:line="240" w:lineRule="auto"/>
      </w:pPr>
    </w:p>
    <w:p w14:paraId="06425D52" w14:textId="77777777" w:rsidR="00863351" w:rsidRDefault="00863351" w:rsidP="00863351">
      <w:pPr>
        <w:spacing w:line="240" w:lineRule="auto"/>
        <w:sectPr w:rsidR="00863351" w:rsidSect="006B4487">
          <w:headerReference w:type="default" r:id="rId18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1"/>
          <w:cols w:space="708"/>
          <w:docGrid w:linePitch="360"/>
        </w:sect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863351" w:rsidRPr="0068049D" w14:paraId="21080A77" w14:textId="77777777" w:rsidTr="00336858">
        <w:trPr>
          <w:trHeight w:val="290"/>
        </w:trPr>
        <w:tc>
          <w:tcPr>
            <w:tcW w:w="780" w:type="dxa"/>
          </w:tcPr>
          <w:p w14:paraId="3B02D7F3" w14:textId="77777777" w:rsidR="00863351" w:rsidRPr="00571D28" w:rsidRDefault="00863351" w:rsidP="0033685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6" w:type="dxa"/>
          </w:tcPr>
          <w:p w14:paraId="772351DA" w14:textId="77777777" w:rsidR="00863351" w:rsidRPr="00571D28" w:rsidRDefault="00863351" w:rsidP="00336858">
            <w:pPr>
              <w:pStyle w:val="berschrift1"/>
            </w:pPr>
            <w:r>
              <w:t xml:space="preserve">  Ich kann Textaufgaben lesen und verstehen</w:t>
            </w:r>
          </w:p>
        </w:tc>
      </w:tr>
    </w:tbl>
    <w:p w14:paraId="601E46A1" w14:textId="77777777" w:rsidR="00863351" w:rsidRDefault="00863351" w:rsidP="00571D28">
      <w:pPr>
        <w:rPr>
          <w:rFonts w:ascii="Calibri" w:hAnsi="Calibri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6B4487" w:rsidRPr="00571D28" w14:paraId="71CE3C1C" w14:textId="77777777" w:rsidTr="00336858">
        <w:trPr>
          <w:trHeight w:val="290"/>
        </w:trPr>
        <w:tc>
          <w:tcPr>
            <w:tcW w:w="780" w:type="dxa"/>
          </w:tcPr>
          <w:p w14:paraId="7C975F49" w14:textId="77777777" w:rsidR="006B4487" w:rsidRPr="00571D28" w:rsidRDefault="006B4487" w:rsidP="00336858">
            <w:pPr>
              <w:pStyle w:val="berschriftAufgaben"/>
            </w:pPr>
            <w:r w:rsidRPr="00571D28">
              <w:t>1</w:t>
            </w:r>
          </w:p>
        </w:tc>
        <w:tc>
          <w:tcPr>
            <w:tcW w:w="8506" w:type="dxa"/>
          </w:tcPr>
          <w:p w14:paraId="562F5B4B" w14:textId="77777777" w:rsidR="006B4487" w:rsidRPr="00571D28" w:rsidRDefault="006B4487" w:rsidP="00336858">
            <w:pPr>
              <w:pStyle w:val="berschriftAufgaben"/>
            </w:pPr>
            <w:r w:rsidRPr="00571D28">
              <w:t>Gegebene und gesuchte Informationen in Textaufgaben finden</w:t>
            </w:r>
          </w:p>
        </w:tc>
      </w:tr>
    </w:tbl>
    <w:p w14:paraId="334BC37D" w14:textId="77777777" w:rsidR="006B4487" w:rsidRPr="0068049D" w:rsidRDefault="006B4487" w:rsidP="00571D28">
      <w:pPr>
        <w:rPr>
          <w:rFonts w:ascii="Calibri" w:hAnsi="Calibri"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3741"/>
        <w:gridCol w:w="228"/>
        <w:gridCol w:w="8"/>
      </w:tblGrid>
      <w:tr w:rsidR="00571D28" w:rsidRPr="0068049D" w14:paraId="3568B453" w14:textId="77777777" w:rsidTr="00336858">
        <w:trPr>
          <w:gridAfter w:val="1"/>
          <w:wAfter w:w="8" w:type="dxa"/>
        </w:trPr>
        <w:tc>
          <w:tcPr>
            <w:tcW w:w="780" w:type="dxa"/>
          </w:tcPr>
          <w:p w14:paraId="1CA5404D" w14:textId="77777777" w:rsidR="00571D28" w:rsidRPr="0068049D" w:rsidRDefault="00571D28" w:rsidP="00571D28">
            <w:pPr>
              <w:pStyle w:val="berschriftTeilaufgaben"/>
            </w:pPr>
            <w:r w:rsidRPr="0068049D">
              <w:t>1.1</w:t>
            </w:r>
          </w:p>
        </w:tc>
        <w:tc>
          <w:tcPr>
            <w:tcW w:w="8505" w:type="dxa"/>
            <w:gridSpan w:val="4"/>
          </w:tcPr>
          <w:p w14:paraId="0AA07F66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Zooeintritt </w:t>
            </w:r>
          </w:p>
          <w:p w14:paraId="4A443316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649C1038" w14:textId="77777777" w:rsidTr="00336858">
        <w:trPr>
          <w:trHeight w:val="283"/>
        </w:trPr>
        <w:tc>
          <w:tcPr>
            <w:tcW w:w="780" w:type="dxa"/>
          </w:tcPr>
          <w:p w14:paraId="0CDAAC1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09DE2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19D580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3190144" behindDoc="0" locked="0" layoutInCell="1" allowOverlap="1" wp14:anchorId="2C6FC813" wp14:editId="6BB2C55C">
                  <wp:simplePos x="0" y="0"/>
                  <wp:positionH relativeFrom="column">
                    <wp:posOffset>3845213</wp:posOffset>
                  </wp:positionH>
                  <wp:positionV relativeFrom="paragraph">
                    <wp:posOffset>-76200</wp:posOffset>
                  </wp:positionV>
                  <wp:extent cx="1017004" cy="899572"/>
                  <wp:effectExtent l="0" t="0" r="0" b="254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04" cy="89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6C473C7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03E884D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0A3D087F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€,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                            später zahlen sie 90 € für das Mittagessen.</w:t>
            </w:r>
          </w:p>
          <w:p w14:paraId="627BA23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11FCB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Wie viel Geld ist vor dem Mittagessen in der Klassenkasse?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6" w:space="0" w:color="808080" w:themeColor="background1" w:themeShade="80"/>
            </w:tcBorders>
          </w:tcPr>
          <w:p w14:paraId="3C09F22A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76E836BE" w14:textId="77777777" w:rsidTr="00336858">
        <w:trPr>
          <w:trHeight w:val="282"/>
        </w:trPr>
        <w:tc>
          <w:tcPr>
            <w:tcW w:w="780" w:type="dxa"/>
          </w:tcPr>
          <w:p w14:paraId="522721D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424910D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</w:tcBorders>
          </w:tcPr>
          <w:p w14:paraId="0818C222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</w:tcBorders>
          </w:tcPr>
          <w:p w14:paraId="38DC4FA5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</w:tr>
      <w:tr w:rsidR="00571D28" w:rsidRPr="0068049D" w14:paraId="64D46E2E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4589140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36D1434E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150FD21E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1AFC8704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drawing>
                <wp:inline distT="0" distB="0" distL="0" distR="0" wp14:anchorId="63BE1ED6" wp14:editId="0FB1DEEC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D28" w:rsidRPr="0068049D" w14:paraId="1C005641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4493D0B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7008" behindDoc="0" locked="0" layoutInCell="1" allowOverlap="1" wp14:anchorId="35C1BBC8" wp14:editId="6929AD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942848065" name="Grafik 94284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5BB264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7B7EF79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/>
              <w:rPr>
                <w:rFonts w:cstheme="majorHAnsi"/>
              </w:rPr>
            </w:pPr>
          </w:p>
          <w:p w14:paraId="566AB6A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Informationen sind wichtig und welche sind unwichtig für die Bearbeitung der Aufgabe?</w:t>
            </w:r>
          </w:p>
          <w:p w14:paraId="56EEA36C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Woran kann man erkennen, welche Informationen wichtig sind?</w:t>
            </w:r>
          </w:p>
        </w:tc>
      </w:tr>
      <w:tr w:rsidR="00571D28" w:rsidRPr="0068049D" w14:paraId="1429486F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53F9C44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2FEC526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8230FFE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571D28" w:rsidRPr="0068049D" w14:paraId="28C8FD40" w14:textId="77777777" w:rsidTr="00336858">
        <w:trPr>
          <w:gridAfter w:val="1"/>
          <w:wAfter w:w="8" w:type="dxa"/>
          <w:trHeight w:val="282"/>
        </w:trPr>
        <w:tc>
          <w:tcPr>
            <w:tcW w:w="780" w:type="dxa"/>
          </w:tcPr>
          <w:p w14:paraId="0ECC96E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59C5E7D2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3969" w:type="dxa"/>
          </w:tcPr>
          <w:p w14:paraId="185B3D3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erstellt. Die Frage schreibt sie auf eine graue Karte, weil sie besonders wichtig ist. </w:t>
            </w:r>
          </w:p>
          <w:p w14:paraId="7F47CC8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07E52A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0864" behindDoc="0" locked="0" layoutInCell="1" allowOverlap="1" wp14:anchorId="15417F9B" wp14:editId="19B25313">
                      <wp:simplePos x="0" y="0"/>
                      <wp:positionH relativeFrom="column">
                        <wp:posOffset>-123353</wp:posOffset>
                      </wp:positionH>
                      <wp:positionV relativeFrom="paragraph">
                        <wp:posOffset>99089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E898C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417F9B" id="Gruppieren 21" o:spid="_x0000_s1026" style="position:absolute;margin-left:-9.7pt;margin-top:7.8pt;width:49.6pt;height:58.8pt;z-index:25322086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Qo68kgMAAHg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sSwAALEsBpT2WqQAA&#13;&#10;AAd0SU1FB+UEDxMIJM0E5fcAACAASURBVHja7Z25sfVGtqUvOkoorWSqrbYfFVFO0IBnQhlAE9qA&#13;&#10;coIR9OOpT6VcWmlopQ+JP28Oaw8JJIBvRdzgzzPgYMjcK9fOPXx9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23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DE898C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A44ED4C" wp14:editId="61502B4A">
                      <wp:simplePos x="0" y="0"/>
                      <wp:positionH relativeFrom="column">
                        <wp:posOffset>646154</wp:posOffset>
                      </wp:positionH>
                      <wp:positionV relativeFrom="page">
                        <wp:posOffset>986624</wp:posOffset>
                      </wp:positionV>
                      <wp:extent cx="1685925" cy="667385"/>
                      <wp:effectExtent l="209550" t="0" r="28575" b="18415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67385"/>
                              </a:xfrm>
                              <a:prstGeom prst="wedgeRoundRectCallout">
                                <a:avLst>
                                  <a:gd name="adj1" fmla="val 60759"/>
                                  <a:gd name="adj2" fmla="val 3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F749C" w14:textId="77777777" w:rsidR="00571D28" w:rsidRPr="00D14523" w:rsidRDefault="00571D28" w:rsidP="00571D28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Im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Info-Netz</w:t>
                                  </w: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4ED4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pt;margin-top:77.7pt;width:132.75pt;height:52.55pt;rotation:180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" adj="23924,11493">
                      <v:textbox>
                        <w:txbxContent>
                          <w:p w14:paraId="394F749C" w14:textId="77777777" w:rsidR="00571D28" w:rsidRPr="00D14523" w:rsidRDefault="00571D28" w:rsidP="00571D28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Info-Netz</w:t>
                            </w: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 xml:space="preserve">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936857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BAA550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08C16F7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3959CCC6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45118B41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4D180B23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E702558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14:paraId="1F555C77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3217792" behindDoc="0" locked="0" layoutInCell="1" allowOverlap="1" wp14:anchorId="5B9995F1" wp14:editId="07CE8ADF">
                  <wp:simplePos x="0" y="0"/>
                  <wp:positionH relativeFrom="column">
                    <wp:posOffset>107259</wp:posOffset>
                  </wp:positionH>
                  <wp:positionV relativeFrom="paragraph">
                    <wp:posOffset>9063</wp:posOffset>
                  </wp:positionV>
                  <wp:extent cx="2232561" cy="2316632"/>
                  <wp:effectExtent l="0" t="0" r="0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61" cy="23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1D28" w:rsidRPr="0068049D" w14:paraId="1B8C8F88" w14:textId="77777777" w:rsidTr="00336858">
        <w:tblPrEx>
          <w:tblLook w:val="04A0" w:firstRow="1" w:lastRow="0" w:firstColumn="1" w:lastColumn="0" w:noHBand="0" w:noVBand="1"/>
        </w:tblPrEx>
        <w:trPr>
          <w:gridAfter w:val="1"/>
          <w:wAfter w:w="8" w:type="dxa"/>
          <w:trHeight w:val="283"/>
        </w:trPr>
        <w:tc>
          <w:tcPr>
            <w:tcW w:w="780" w:type="dxa"/>
          </w:tcPr>
          <w:p w14:paraId="41A846AF" w14:textId="77777777" w:rsidR="00571D28" w:rsidRPr="0068049D" w:rsidRDefault="00571D28" w:rsidP="00571D28">
            <w:pPr>
              <w:pStyle w:val="berschriftTeilaufgaben"/>
            </w:pPr>
            <w:r w:rsidRPr="00376C28">
              <w:drawing>
                <wp:anchor distT="0" distB="0" distL="114300" distR="114300" simplePos="0" relativeHeight="253225984" behindDoc="0" locked="0" layoutInCell="1" allowOverlap="1" wp14:anchorId="395D4F0E" wp14:editId="30D573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171550628" name="Grafik 17155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FAC7785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3"/>
          </w:tcPr>
          <w:p w14:paraId="46722240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 xml:space="preserve">Welche Info-Karten hat Emily benutzt? </w:t>
            </w:r>
          </w:p>
          <w:p w14:paraId="2398D189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Wie hat sie die Info-Karten angeordnet und verbunden? Warum?</w:t>
            </w:r>
          </w:p>
          <w:p w14:paraId="38AB37E8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zeigt der Pfeil?</w:t>
            </w:r>
          </w:p>
        </w:tc>
      </w:tr>
    </w:tbl>
    <w:p w14:paraId="7A6B1C7C" w14:textId="77777777" w:rsidR="00571D28" w:rsidRPr="0068049D" w:rsidRDefault="00571D28" w:rsidP="00571D28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442"/>
        <w:gridCol w:w="496"/>
      </w:tblGrid>
      <w:tr w:rsidR="00571D28" w:rsidRPr="0068049D" w14:paraId="084FFF5E" w14:textId="77777777" w:rsidTr="00336858">
        <w:trPr>
          <w:trHeight w:val="283"/>
        </w:trPr>
        <w:tc>
          <w:tcPr>
            <w:tcW w:w="780" w:type="dxa"/>
          </w:tcPr>
          <w:p w14:paraId="7A30B735" w14:textId="77777777" w:rsidR="00571D28" w:rsidRPr="0068049D" w:rsidRDefault="00571D28" w:rsidP="00336858">
            <w:pPr>
              <w:spacing w:line="240" w:lineRule="auto"/>
              <w:rPr>
                <w:rFonts w:ascii="Calibri" w:hAnsi="Calibr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9F15754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44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AAFFAB8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Zur Textaufgabe von oben kommt nun eine zweite Frage: </w:t>
            </w:r>
          </w:p>
          <w:p w14:paraId="4C325071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B11FCB">
              <w:rPr>
                <w:rFonts w:ascii="Calibri" w:hAnsi="Calibri" w:cstheme="majorHAnsi"/>
                <w:b/>
                <w:bCs/>
                <w:sz w:val="23"/>
                <w:szCs w:val="23"/>
              </w:rPr>
              <w:t>B.</w:t>
            </w: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 Wie viel Geld hat die Klasse nach dem Mittagessen in der Klassenkasse?</w:t>
            </w:r>
          </w:p>
        </w:tc>
        <w:tc>
          <w:tcPr>
            <w:tcW w:w="496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4144D299" w14:textId="77777777" w:rsidR="00571D28" w:rsidRPr="0068049D" w:rsidRDefault="00571D28" w:rsidP="00336858">
            <w:pPr>
              <w:pStyle w:val="Text"/>
              <w:rPr>
                <w:rFonts w:ascii="Calibri" w:hAnsi="Calibri" w:cstheme="majorHAnsi"/>
                <w:sz w:val="23"/>
                <w:szCs w:val="23"/>
              </w:rPr>
            </w:pPr>
          </w:p>
        </w:tc>
      </w:tr>
      <w:tr w:rsidR="00571D28" w:rsidRPr="0068049D" w14:paraId="66CA49CD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00046D14" w14:textId="77777777" w:rsidR="00571D28" w:rsidRPr="0068049D" w:rsidRDefault="00571D28" w:rsidP="00336858">
            <w:pPr>
              <w:spacing w:line="240" w:lineRule="auto"/>
              <w:rPr>
                <w:rFonts w:ascii="Calibri" w:hAnsi="Calibri" w:cstheme="majorHAnsi"/>
                <w:sz w:val="23"/>
                <w:szCs w:val="23"/>
              </w:rPr>
            </w:pPr>
          </w:p>
        </w:tc>
        <w:tc>
          <w:tcPr>
            <w:tcW w:w="567" w:type="dxa"/>
          </w:tcPr>
          <w:p w14:paraId="44D9470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E8671D8" w14:textId="77777777" w:rsidR="00571D28" w:rsidRPr="0068049D" w:rsidRDefault="00571D28" w:rsidP="00336858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</w:tr>
      <w:tr w:rsidR="00571D28" w:rsidRPr="0068049D" w14:paraId="124B56BD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797E319C" w14:textId="77777777" w:rsidR="00571D28" w:rsidRPr="0068049D" w:rsidRDefault="00571D28" w:rsidP="00336858">
            <w:pPr>
              <w:spacing w:line="240" w:lineRule="auto"/>
              <w:rPr>
                <w:rFonts w:ascii="Calibri" w:hAnsi="Calibri" w:cstheme="majorHAnsi"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4960" behindDoc="0" locked="0" layoutInCell="1" allowOverlap="1" wp14:anchorId="034BE75D" wp14:editId="37D2E6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26264776" name="Grafik 22626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9421C56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8461A62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cstheme="majorHAnsi"/>
              </w:rPr>
            </w:pPr>
            <w:r w:rsidRPr="0068049D">
              <w:rPr>
                <w:rFonts w:cstheme="majorHAnsi"/>
              </w:rPr>
              <w:t xml:space="preserve">Erstelle ein Info-Netz so wie Emily in Aufgabe b). </w:t>
            </w:r>
          </w:p>
          <w:p w14:paraId="346F0748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cstheme="majorHAnsi"/>
              </w:rPr>
            </w:pPr>
            <w:r w:rsidRPr="0068049D">
              <w:rPr>
                <w:rFonts w:cstheme="majorHAnsi"/>
              </w:rPr>
              <w:t>Tipp:</w:t>
            </w:r>
          </w:p>
          <w:p w14:paraId="22771B5E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Starte mit 140€ (der Eintritt wurde schon bezahlt)</w:t>
            </w:r>
          </w:p>
          <w:p w14:paraId="4E61A03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farbige Karte braucht ihr für welchen Teil des Info-Netzes?</w:t>
            </w:r>
          </w:p>
        </w:tc>
      </w:tr>
    </w:tbl>
    <w:p w14:paraId="6F4B4974" w14:textId="77777777" w:rsidR="00571D28" w:rsidRDefault="00571D28" w:rsidP="00571D28">
      <w:r>
        <w:rPr>
          <w:b/>
          <w:bCs/>
        </w:rPr>
        <w:br w:type="page"/>
      </w:r>
    </w:p>
    <w:p w14:paraId="0D660ADF" w14:textId="27170D77" w:rsidR="00571D28" w:rsidRDefault="00571D28" w:rsidP="00571D28">
      <w:pPr>
        <w:spacing w:line="240" w:lineRule="auto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571"/>
        <w:gridCol w:w="7715"/>
        <w:gridCol w:w="284"/>
      </w:tblGrid>
      <w:tr w:rsidR="00571D28" w:rsidRPr="0068049D" w14:paraId="2EE6E619" w14:textId="77777777" w:rsidTr="00336858">
        <w:trPr>
          <w:trHeight w:val="283"/>
        </w:trPr>
        <w:tc>
          <w:tcPr>
            <w:tcW w:w="786" w:type="dxa"/>
          </w:tcPr>
          <w:p w14:paraId="1EBBD23F" w14:textId="77777777" w:rsidR="00571D28" w:rsidRPr="0068049D" w:rsidRDefault="00571D28" w:rsidP="00571D28">
            <w:pPr>
              <w:pStyle w:val="berschriftTeilaufgaben"/>
              <w:rPr>
                <w:color w:val="auto"/>
              </w:rPr>
            </w:pPr>
            <w:r w:rsidRPr="0068049D">
              <w:t>1.2</w:t>
            </w:r>
          </w:p>
        </w:tc>
        <w:tc>
          <w:tcPr>
            <w:tcW w:w="8570" w:type="dxa"/>
            <w:gridSpan w:val="3"/>
          </w:tcPr>
          <w:p w14:paraId="267D8E6F" w14:textId="77777777" w:rsidR="00571D28" w:rsidRPr="0068049D" w:rsidRDefault="00571D28" w:rsidP="00571D28">
            <w:pPr>
              <w:pStyle w:val="berschriftTeilaufgaben"/>
            </w:pPr>
            <w:r w:rsidRPr="0068049D">
              <w:t>Die Riesenschildkrötenfütterung</w:t>
            </w:r>
          </w:p>
          <w:p w14:paraId="39CE001B" w14:textId="77777777" w:rsidR="00571D28" w:rsidRPr="0068049D" w:rsidRDefault="00571D28" w:rsidP="00336858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027D0E3" w14:textId="77777777" w:rsidTr="00336858">
        <w:trPr>
          <w:trHeight w:val="283"/>
        </w:trPr>
        <w:tc>
          <w:tcPr>
            <w:tcW w:w="786" w:type="dxa"/>
          </w:tcPr>
          <w:p w14:paraId="6B16223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71" w:type="dxa"/>
            <w:tcBorders>
              <w:right w:val="single" w:sz="6" w:space="0" w:color="808080" w:themeColor="background1" w:themeShade="80"/>
            </w:tcBorders>
          </w:tcPr>
          <w:p w14:paraId="4B2AE58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7B5492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191168" behindDoc="0" locked="0" layoutInCell="1" allowOverlap="1" wp14:anchorId="62C43949" wp14:editId="663E0976">
                  <wp:simplePos x="0" y="0"/>
                  <wp:positionH relativeFrom="column">
                    <wp:posOffset>3328611</wp:posOffset>
                  </wp:positionH>
                  <wp:positionV relativeFrom="paragraph">
                    <wp:posOffset>96211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10C3814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Tierpfleger Sebastian bringt den beiden am Montag                                       das Frühstück und das Abendessen.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Zum Frühstück frisst Frieda 2 kg Tomaten.    </w:t>
            </w:r>
          </w:p>
          <w:p w14:paraId="3744730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Danach frisst Frieda zum Abendessen noch 4 Salatköpfe.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Toni frisst zum Frühstück 3 Salatköpfe. </w:t>
            </w:r>
          </w:p>
          <w:p w14:paraId="57FD269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Zum Abendessen frisst Toni 4 kg Tomaten.                          </w:t>
            </w:r>
          </w:p>
          <w:p w14:paraId="25BE22EF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Es bleiben 3 kg Tomaten liegen, die keiner fressen wollte.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0A4EE785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Kilogramm Tomaten hat der Pfleger am Montag insgesamt gebracht?</w:t>
            </w:r>
          </w:p>
        </w:tc>
        <w:tc>
          <w:tcPr>
            <w:tcW w:w="284" w:type="dxa"/>
            <w:tcBorders>
              <w:left w:val="single" w:sz="6" w:space="0" w:color="808080" w:themeColor="background1" w:themeShade="80"/>
            </w:tcBorders>
          </w:tcPr>
          <w:p w14:paraId="101491B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4145CFFC" w14:textId="77777777" w:rsidTr="00336858">
        <w:trPr>
          <w:trHeight w:val="225"/>
        </w:trPr>
        <w:tc>
          <w:tcPr>
            <w:tcW w:w="786" w:type="dxa"/>
          </w:tcPr>
          <w:p w14:paraId="1285440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71" w:type="dxa"/>
          </w:tcPr>
          <w:p w14:paraId="1D9040F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99" w:type="dxa"/>
            <w:gridSpan w:val="2"/>
          </w:tcPr>
          <w:p w14:paraId="42188226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0EA42654" w14:textId="77777777" w:rsidTr="00336858">
        <w:trPr>
          <w:trHeight w:val="283"/>
        </w:trPr>
        <w:tc>
          <w:tcPr>
            <w:tcW w:w="786" w:type="dxa"/>
          </w:tcPr>
          <w:p w14:paraId="2E48CAC5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71" w:type="dxa"/>
          </w:tcPr>
          <w:p w14:paraId="3997A156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99" w:type="dxa"/>
            <w:gridSpan w:val="2"/>
          </w:tcPr>
          <w:p w14:paraId="09153BC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</w:tbl>
    <w:p w14:paraId="4A5F2BD9" w14:textId="77777777" w:rsidR="00571D28" w:rsidRDefault="00571D28" w:rsidP="00571D28">
      <w:pPr>
        <w:rPr>
          <w:b/>
          <w:bCs/>
        </w:rPr>
      </w:pPr>
    </w:p>
    <w:p w14:paraId="2D20294C" w14:textId="77777777" w:rsidR="00571D28" w:rsidRDefault="00571D28" w:rsidP="00571D28">
      <w:pPr>
        <w:rPr>
          <w:b/>
          <w:bCs/>
        </w:rPr>
      </w:pPr>
    </w:p>
    <w:p w14:paraId="45DD07EC" w14:textId="77777777" w:rsidR="00571D28" w:rsidRDefault="00571D28" w:rsidP="00571D28">
      <w:pPr>
        <w:rPr>
          <w:b/>
          <w:bCs/>
        </w:rPr>
      </w:pPr>
    </w:p>
    <w:p w14:paraId="4B85D53B" w14:textId="77777777" w:rsidR="00571D28" w:rsidRPr="002F622D" w:rsidRDefault="00571D28" w:rsidP="00571D28">
      <w:pPr>
        <w:rPr>
          <w:b/>
          <w:bCs/>
        </w:rPr>
      </w:pPr>
    </w:p>
    <w:tbl>
      <w:tblPr>
        <w:tblStyle w:val="Tabellenraster"/>
        <w:tblW w:w="9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710"/>
        <w:gridCol w:w="228"/>
        <w:gridCol w:w="8"/>
      </w:tblGrid>
      <w:tr w:rsidR="00571D28" w:rsidRPr="0068049D" w14:paraId="7022C896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685212DF" w14:textId="77777777" w:rsidR="00571D28" w:rsidRPr="0068049D" w:rsidRDefault="00571D28" w:rsidP="00571D28">
            <w:pPr>
              <w:pStyle w:val="berschriftTeilaufgaben"/>
            </w:pPr>
            <w:r w:rsidRPr="0068049D">
              <w:t>1.3</w:t>
            </w:r>
          </w:p>
        </w:tc>
        <w:tc>
          <w:tcPr>
            <w:tcW w:w="8505" w:type="dxa"/>
            <w:gridSpan w:val="3"/>
          </w:tcPr>
          <w:p w14:paraId="2FAAD811" w14:textId="77777777" w:rsidR="00571D28" w:rsidRPr="0068049D" w:rsidRDefault="00571D28" w:rsidP="00571D28">
            <w:pPr>
              <w:pStyle w:val="berschriftTeilaufgaben"/>
            </w:pPr>
            <w:r w:rsidRPr="0068049D">
              <w:t>Die Papageienfütterung</w:t>
            </w:r>
          </w:p>
          <w:p w14:paraId="482FE2F6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2D79CD91" w14:textId="77777777" w:rsidTr="00336858">
        <w:trPr>
          <w:trHeight w:val="283"/>
        </w:trPr>
        <w:tc>
          <w:tcPr>
            <w:tcW w:w="780" w:type="dxa"/>
          </w:tcPr>
          <w:p w14:paraId="01761EC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B885F2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7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9B6923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3192192" behindDoc="0" locked="0" layoutInCell="1" allowOverlap="1" wp14:anchorId="710DE279" wp14:editId="782CB58E">
                  <wp:simplePos x="0" y="0"/>
                  <wp:positionH relativeFrom="column">
                    <wp:posOffset>3793727</wp:posOffset>
                  </wp:positionH>
                  <wp:positionV relativeFrom="paragraph">
                    <wp:posOffset>158781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Zoo gibt es zwei Papageien. Papagei Tobi wiegt 370 g.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Papagei Piet wiegt 40 g mehr als Papagei Tobi.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Felix, der Tierpfleger, füllt Papagei Tobi 10 g Sonnenblumenkerne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und 15 g Beeren in seinen Futtertopf.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In dem Futtertopf lagen vor der Fütterung schon 3 g Futter. </w:t>
            </w:r>
          </w:p>
          <w:p w14:paraId="5C1323EC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Papagei Piet isst Papagei Tobi 5 g von dem Futter weg.</w:t>
            </w:r>
          </w:p>
          <w:p w14:paraId="65560D2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Gramm Futter hat Tobi am Ende noch?</w:t>
            </w:r>
          </w:p>
        </w:tc>
        <w:tc>
          <w:tcPr>
            <w:tcW w:w="236" w:type="dxa"/>
            <w:gridSpan w:val="2"/>
            <w:tcBorders>
              <w:left w:val="single" w:sz="6" w:space="0" w:color="808080" w:themeColor="background1" w:themeShade="80"/>
            </w:tcBorders>
          </w:tcPr>
          <w:p w14:paraId="31448A49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t xml:space="preserve"> </w:t>
            </w:r>
          </w:p>
        </w:tc>
      </w:tr>
      <w:tr w:rsidR="00571D28" w:rsidRPr="0068049D" w14:paraId="043D8527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34CFEC3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7A70C0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E85F60F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1E101635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4729EBA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3936" behindDoc="0" locked="0" layoutInCell="1" allowOverlap="1" wp14:anchorId="331E05E0" wp14:editId="48B08B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59410" cy="271780"/>
                  <wp:effectExtent l="0" t="0" r="0" b="0"/>
                  <wp:wrapNone/>
                  <wp:docPr id="1420756849" name="Grafik 142075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E415DC0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1CB6558F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Informationen sind wichtig und welche sind unwichtig für die Bearbeitung der Aufgabe?</w:t>
            </w:r>
          </w:p>
          <w:p w14:paraId="19FD1B6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Woran kann man erkennen, welche Informationen wichtig sind?</w:t>
            </w:r>
          </w:p>
        </w:tc>
      </w:tr>
      <w:tr w:rsidR="00571D28" w:rsidRPr="0068049D" w14:paraId="3A7A47C3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6A30AB0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681EC34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F354A8F" w14:textId="77777777" w:rsidR="00571D28" w:rsidRPr="0068049D" w:rsidRDefault="00571D28" w:rsidP="00336858"/>
        </w:tc>
      </w:tr>
      <w:tr w:rsidR="00571D28" w:rsidRPr="0068049D" w14:paraId="11024621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001FC86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2912" behindDoc="0" locked="0" layoutInCell="1" allowOverlap="1" wp14:anchorId="6225E90B" wp14:editId="604B6D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359410" cy="271780"/>
                  <wp:effectExtent l="0" t="0" r="0" b="0"/>
                  <wp:wrapNone/>
                  <wp:docPr id="824243543" name="Grafik 82424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E57D29C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6A37978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Schritte müssen nach dem Leseplan gemacht werden?</w:t>
            </w:r>
          </w:p>
          <w:p w14:paraId="71BD94CC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Vorgaben müssen eingehalten werden?</w:t>
            </w:r>
          </w:p>
        </w:tc>
      </w:tr>
      <w:tr w:rsidR="00571D28" w:rsidRPr="0068049D" w14:paraId="518D8E82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1F4928B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54ACE92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87A294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7D45555" w14:textId="77777777" w:rsidTr="00336858">
        <w:trPr>
          <w:gridAfter w:val="1"/>
          <w:wAfter w:w="8" w:type="dxa"/>
          <w:trHeight w:val="283"/>
        </w:trPr>
        <w:tc>
          <w:tcPr>
            <w:tcW w:w="780" w:type="dxa"/>
          </w:tcPr>
          <w:p w14:paraId="3EA100A5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41A2979A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159ECAB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einem zusätzlichen Blatt. Beantworte die Frage.</w:t>
            </w:r>
          </w:p>
        </w:tc>
      </w:tr>
    </w:tbl>
    <w:p w14:paraId="77DA58D8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2444"/>
        <w:gridCol w:w="537"/>
      </w:tblGrid>
      <w:tr w:rsidR="00571D28" w:rsidRPr="0068049D" w14:paraId="1EA0F995" w14:textId="77777777" w:rsidTr="00336858">
        <w:trPr>
          <w:trHeight w:val="262"/>
        </w:trPr>
        <w:tc>
          <w:tcPr>
            <w:tcW w:w="780" w:type="dxa"/>
          </w:tcPr>
          <w:p w14:paraId="0E8F54CD" w14:textId="77777777" w:rsidR="00571D28" w:rsidRPr="0068049D" w:rsidRDefault="00571D28" w:rsidP="00571D28">
            <w:pPr>
              <w:pStyle w:val="berschriftTeilaufgaben"/>
            </w:pPr>
            <w:r w:rsidRPr="0068049D">
              <w:rPr>
                <w:color w:val="auto"/>
              </w:rPr>
              <w:lastRenderedPageBreak/>
              <w:drawing>
                <wp:anchor distT="0" distB="0" distL="114300" distR="114300" simplePos="0" relativeHeight="253194240" behindDoc="1" locked="0" layoutInCell="1" allowOverlap="1" wp14:anchorId="7E106980" wp14:editId="3E688B6A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193216" behindDoc="0" locked="0" layoutInCell="1" allowOverlap="1" wp14:anchorId="2B3C5BC3" wp14:editId="45992367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83959B7" w14:textId="77777777" w:rsidR="00571D28" w:rsidRDefault="00571D28" w:rsidP="00571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B33A18B" w14:textId="77777777" w:rsidR="00571D28" w:rsidRDefault="00571D28" w:rsidP="00571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5BC3" id="Gruppierung 256" o:spid="_x0000_s1030" style="position:absolute;margin-left:-70.85pt;margin-top:-2955.65pt;width:28.4pt;height:19.8pt;z-index:2531932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3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14:paraId="383959B7" w14:textId="77777777" w:rsidR="00571D28" w:rsidRDefault="00571D28" w:rsidP="00571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14:paraId="0B33A18B" w14:textId="77777777" w:rsidR="00571D28" w:rsidRDefault="00571D28" w:rsidP="00571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t>1.4</w:t>
            </w:r>
          </w:p>
        </w:tc>
        <w:tc>
          <w:tcPr>
            <w:tcW w:w="8009" w:type="dxa"/>
            <w:gridSpan w:val="3"/>
          </w:tcPr>
          <w:p w14:paraId="2BB4F964" w14:textId="77777777" w:rsidR="00571D28" w:rsidRPr="0068049D" w:rsidRDefault="00571D28" w:rsidP="00571D28">
            <w:pPr>
              <w:pStyle w:val="berschriftTeilaufgaben"/>
            </w:pPr>
            <w:r w:rsidRPr="0068049D">
              <w:t>Das Braunbärenkind</w:t>
            </w:r>
          </w:p>
          <w:p w14:paraId="58D03EA7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/>
              </w:rPr>
            </w:pPr>
          </w:p>
        </w:tc>
        <w:tc>
          <w:tcPr>
            <w:tcW w:w="537" w:type="dxa"/>
            <w:vMerge w:val="restart"/>
          </w:tcPr>
          <w:p w14:paraId="480077E4" w14:textId="77777777" w:rsidR="00571D28" w:rsidRPr="0068049D" w:rsidRDefault="00571D28" w:rsidP="00336858">
            <w:pPr>
              <w:pStyle w:val="Text"/>
              <w:rPr>
                <w:rFonts w:ascii="Calibri" w:hAnsi="Calibri"/>
                <w:noProof/>
              </w:rPr>
            </w:pPr>
          </w:p>
          <w:p w14:paraId="55043CE5" w14:textId="77777777" w:rsidR="00571D28" w:rsidRPr="0068049D" w:rsidRDefault="00571D28" w:rsidP="00336858">
            <w:pPr>
              <w:pStyle w:val="Text"/>
              <w:rPr>
                <w:rFonts w:ascii="Calibri" w:hAnsi="Calibri"/>
                <w:noProof/>
              </w:rPr>
            </w:pPr>
          </w:p>
        </w:tc>
      </w:tr>
      <w:tr w:rsidR="00571D28" w:rsidRPr="0068049D" w14:paraId="022B2D48" w14:textId="77777777" w:rsidTr="00336858">
        <w:trPr>
          <w:trHeight w:val="1466"/>
        </w:trPr>
        <w:tc>
          <w:tcPr>
            <w:tcW w:w="780" w:type="dxa"/>
          </w:tcPr>
          <w:p w14:paraId="20937B2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4E97A7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C0AF5A7" w14:textId="77777777" w:rsidR="00571D28" w:rsidRPr="0068049D" w:rsidRDefault="00571D28" w:rsidP="00336858">
            <w:pPr>
              <w:pStyle w:val="Text"/>
              <w:spacing w:after="120"/>
              <w:ind w:right="1021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3195264" behindDoc="0" locked="0" layoutInCell="1" allowOverlap="1" wp14:anchorId="1EEFFEE9" wp14:editId="6FC39CF0">
                  <wp:simplePos x="0" y="0"/>
                  <wp:positionH relativeFrom="column">
                    <wp:posOffset>3981347</wp:posOffset>
                  </wp:positionH>
                  <wp:positionV relativeFrom="paragraph">
                    <wp:posOffset>-327110</wp:posOffset>
                  </wp:positionV>
                  <wp:extent cx="855062" cy="1011538"/>
                  <wp:effectExtent l="0" t="190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5062" cy="101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Nach der Geburt hat es 200 g abgenommen, weil es krank war.        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In den letzten Wochen ist sein Gewicht um 4 000 g gestiegen,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weil es wieder gesund wurde und jeden Tag 100 </w:t>
            </w:r>
            <w:r>
              <w:rPr>
                <w:rFonts w:ascii="Calibri" w:hAnsi="Calibri" w:cs="Calibri"/>
                <w:sz w:val="23"/>
                <w:szCs w:val="23"/>
              </w:rPr>
              <w:t>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ugenommen hat.</w:t>
            </w:r>
          </w:p>
          <w:p w14:paraId="6B7ECEC6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537" w:type="dxa"/>
            <w:vMerge/>
            <w:tcBorders>
              <w:left w:val="single" w:sz="6" w:space="0" w:color="808080" w:themeColor="background1" w:themeShade="80"/>
            </w:tcBorders>
          </w:tcPr>
          <w:p w14:paraId="7ACF6A3A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5775CFD3" w14:textId="77777777" w:rsidTr="00336858">
        <w:trPr>
          <w:trHeight w:val="283"/>
        </w:trPr>
        <w:tc>
          <w:tcPr>
            <w:tcW w:w="780" w:type="dxa"/>
          </w:tcPr>
          <w:p w14:paraId="4D74E08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17D6457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12335CA5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0C792CD3" w14:textId="77777777" w:rsidTr="00336858">
        <w:trPr>
          <w:trHeight w:val="283"/>
        </w:trPr>
        <w:tc>
          <w:tcPr>
            <w:tcW w:w="780" w:type="dxa"/>
          </w:tcPr>
          <w:p w14:paraId="5DB2C01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D804EE2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79" w:type="dxa"/>
            <w:gridSpan w:val="3"/>
          </w:tcPr>
          <w:p w14:paraId="2E5EF8B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571D28" w:rsidRPr="0068049D" w14:paraId="3B5AE299" w14:textId="77777777" w:rsidTr="00336858">
        <w:trPr>
          <w:trHeight w:val="283"/>
        </w:trPr>
        <w:tc>
          <w:tcPr>
            <w:tcW w:w="780" w:type="dxa"/>
          </w:tcPr>
          <w:p w14:paraId="1FB95D0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5331FE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355C9207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0AC008AA" wp14:editId="04192951">
                      <wp:simplePos x="0" y="0"/>
                      <wp:positionH relativeFrom="page">
                        <wp:posOffset>3369805</wp:posOffset>
                      </wp:positionH>
                      <wp:positionV relativeFrom="paragraph">
                        <wp:posOffset>187444</wp:posOffset>
                      </wp:positionV>
                      <wp:extent cx="1372264" cy="1127052"/>
                      <wp:effectExtent l="0" t="0" r="12065" b="1651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72264" cy="1127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C8FFBA" w14:textId="77777777" w:rsidR="00571D28" w:rsidRPr="00B70DFF" w:rsidRDefault="00571D28" w:rsidP="00571D28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78075F2E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4DDB5508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7259EE58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7F198905" w14:textId="77777777" w:rsidR="00571D28" w:rsidRPr="00B70DFF" w:rsidRDefault="00571D28" w:rsidP="00571D28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11AA89F8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567B9A07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5ED0DB74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008AA" id="Textfeld 96" o:spid="_x0000_s1033" type="#_x0000_t202" style="position:absolute;margin-left:265.35pt;margin-top:14.75pt;width:108.05pt;height:88.75pt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" fillcolor="#d8d8d8 [2732]" strokecolor="#777">
                      <v:path arrowok="t"/>
                      <v:textbox inset="1mm,,1mm">
                        <w:txbxContent>
                          <w:p w14:paraId="56C8FFBA" w14:textId="77777777" w:rsidR="00571D28" w:rsidRPr="00B70DFF" w:rsidRDefault="00571D28" w:rsidP="00571D28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78075F2E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4DDB5508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7259EE58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7F198905" w14:textId="77777777" w:rsidR="00571D28" w:rsidRPr="00B70DFF" w:rsidRDefault="00571D28" w:rsidP="00571D28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11AA89F8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567B9A07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5ED0DB74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71D28" w:rsidRPr="0068049D" w14:paraId="384FD998" w14:textId="77777777" w:rsidTr="00336858">
        <w:trPr>
          <w:trHeight w:val="283"/>
        </w:trPr>
        <w:tc>
          <w:tcPr>
            <w:tcW w:w="780" w:type="dxa"/>
          </w:tcPr>
          <w:p w14:paraId="28B3C91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8032" behindDoc="0" locked="0" layoutInCell="1" allowOverlap="1" wp14:anchorId="5452CDCF" wp14:editId="41FE9F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835000677" name="Grafik 183500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3587F1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4998" w:type="dxa"/>
          </w:tcPr>
          <w:p w14:paraId="64ACD834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Sind alle Informationen nötig, um die Aufgabe zu lösen?</w:t>
            </w:r>
          </w:p>
          <w:p w14:paraId="55EF30CF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Welcher Zeitpunkt ist mit „jetzt“ gemeint?</w:t>
            </w:r>
          </w:p>
          <w:p w14:paraId="543060F2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 xml:space="preserve">Sind alle Elemente eines </w:t>
            </w:r>
            <w:r>
              <w:t>Info-Netz</w:t>
            </w:r>
            <w:r w:rsidRPr="0068049D">
              <w:t xml:space="preserve">es in deinem </w:t>
            </w:r>
            <w:r>
              <w:t>Info-Netz</w:t>
            </w:r>
            <w:r w:rsidRPr="0068049D">
              <w:t xml:space="preserve"> enthalten und wurden sie richtig benutzt?</w:t>
            </w:r>
          </w:p>
        </w:tc>
        <w:tc>
          <w:tcPr>
            <w:tcW w:w="2981" w:type="dxa"/>
            <w:gridSpan w:val="2"/>
          </w:tcPr>
          <w:p w14:paraId="5F040565" w14:textId="77777777" w:rsidR="00571D28" w:rsidRPr="0068049D" w:rsidRDefault="00571D28" w:rsidP="00336858">
            <w:pPr>
              <w:pStyle w:val="Text"/>
              <w:ind w:left="388"/>
              <w:rPr>
                <w:rFonts w:ascii="Calibri" w:hAnsi="Calibri"/>
              </w:rPr>
            </w:pPr>
          </w:p>
        </w:tc>
      </w:tr>
      <w:tr w:rsidR="00571D28" w:rsidRPr="0068049D" w14:paraId="15544524" w14:textId="77777777" w:rsidTr="00336858">
        <w:trPr>
          <w:trHeight w:val="283"/>
        </w:trPr>
        <w:tc>
          <w:tcPr>
            <w:tcW w:w="780" w:type="dxa"/>
          </w:tcPr>
          <w:p w14:paraId="6A5B774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51FAED0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2264EFE7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1D81A9AF" w14:textId="77777777" w:rsidTr="00336858">
        <w:trPr>
          <w:trHeight w:val="346"/>
        </w:trPr>
        <w:tc>
          <w:tcPr>
            <w:tcW w:w="780" w:type="dxa"/>
          </w:tcPr>
          <w:p w14:paraId="5CED2FD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2517366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9C4C22E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zweite Frage: </w:t>
            </w:r>
          </w:p>
          <w:p w14:paraId="6C5A4C67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Gramm ist das Braunbärenkind schwerer als bei der Geburt?</w:t>
            </w:r>
          </w:p>
        </w:tc>
        <w:tc>
          <w:tcPr>
            <w:tcW w:w="537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5F32089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AF1DE51" w14:textId="77777777" w:rsidTr="00336858">
        <w:trPr>
          <w:trHeight w:val="283"/>
        </w:trPr>
        <w:tc>
          <w:tcPr>
            <w:tcW w:w="780" w:type="dxa"/>
          </w:tcPr>
          <w:p w14:paraId="125763F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3DA28F7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20676DF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AB64A2B" w14:textId="77777777" w:rsidTr="00336858">
        <w:trPr>
          <w:trHeight w:val="283"/>
        </w:trPr>
        <w:tc>
          <w:tcPr>
            <w:tcW w:w="780" w:type="dxa"/>
          </w:tcPr>
          <w:p w14:paraId="6BEA978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1C2EDA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4E25008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, so dass es zu Frage B. passt. </w:t>
            </w:r>
          </w:p>
          <w:p w14:paraId="7C913BF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571D28" w:rsidRPr="0068049D" w14:paraId="5268F44A" w14:textId="77777777" w:rsidTr="00336858">
        <w:trPr>
          <w:trHeight w:val="283"/>
        </w:trPr>
        <w:tc>
          <w:tcPr>
            <w:tcW w:w="780" w:type="dxa"/>
          </w:tcPr>
          <w:p w14:paraId="6E4852E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67A218E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</w:tcPr>
          <w:p w14:paraId="50A12DD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E37F500" w14:textId="77777777" w:rsidTr="00336858">
        <w:trPr>
          <w:trHeight w:val="283"/>
        </w:trPr>
        <w:tc>
          <w:tcPr>
            <w:tcW w:w="780" w:type="dxa"/>
          </w:tcPr>
          <w:p w14:paraId="1F708A8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B7F6078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442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0A4A600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dritte Frage: </w:t>
            </w:r>
          </w:p>
          <w:p w14:paraId="67810FA3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2F622D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viele Tage umfassen „die letzten Wochen“?</w:t>
            </w:r>
          </w:p>
        </w:tc>
        <w:tc>
          <w:tcPr>
            <w:tcW w:w="537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5D41BE8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3532A59" w14:textId="77777777" w:rsidTr="00336858">
        <w:trPr>
          <w:trHeight w:val="283"/>
        </w:trPr>
        <w:tc>
          <w:tcPr>
            <w:tcW w:w="780" w:type="dxa"/>
          </w:tcPr>
          <w:p w14:paraId="03BEC94F" w14:textId="77777777" w:rsidR="00571D28" w:rsidRPr="0068049D" w:rsidDel="00AE1837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93D9A0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5B4B504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DD91127" w14:textId="77777777" w:rsidTr="00336858">
        <w:trPr>
          <w:trHeight w:val="283"/>
        </w:trPr>
        <w:tc>
          <w:tcPr>
            <w:tcW w:w="780" w:type="dxa"/>
          </w:tcPr>
          <w:p w14:paraId="588C9CE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256B4A0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79" w:type="dxa"/>
            <w:gridSpan w:val="3"/>
            <w:shd w:val="clear" w:color="auto" w:fill="FFFFFF" w:themeFill="background1"/>
          </w:tcPr>
          <w:p w14:paraId="200352F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, so dass es zu Frage C. passt. </w:t>
            </w:r>
          </w:p>
          <w:p w14:paraId="3A92D3E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</w:tbl>
    <w:p w14:paraId="7B73C7C7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613"/>
      </w:tblGrid>
      <w:tr w:rsidR="00571D28" w:rsidRPr="0068049D" w14:paraId="28EDDCDC" w14:textId="77777777" w:rsidTr="00336858">
        <w:trPr>
          <w:trHeight w:val="283"/>
        </w:trPr>
        <w:tc>
          <w:tcPr>
            <w:tcW w:w="851" w:type="dxa"/>
          </w:tcPr>
          <w:p w14:paraId="23C4097E" w14:textId="77777777" w:rsidR="00571D28" w:rsidRDefault="00571D28" w:rsidP="00571D28">
            <w:pPr>
              <w:pStyle w:val="berschriftAufgaben"/>
              <w:rPr>
                <w:noProof/>
              </w:rPr>
            </w:pPr>
          </w:p>
          <w:p w14:paraId="32ACE557" w14:textId="77777777" w:rsidR="00571D28" w:rsidRPr="0068049D" w:rsidRDefault="00571D28" w:rsidP="00571D28">
            <w:pPr>
              <w:pStyle w:val="berschriftAufgaben"/>
              <w:rPr>
                <w:noProof/>
              </w:rPr>
            </w:pPr>
            <w:r w:rsidRPr="0068049D">
              <w:rPr>
                <w:noProof/>
              </w:rPr>
              <w:t>2</w:t>
            </w:r>
          </w:p>
        </w:tc>
        <w:tc>
          <w:tcPr>
            <w:tcW w:w="8576" w:type="dxa"/>
          </w:tcPr>
          <w:p w14:paraId="2DE707C8" w14:textId="77777777" w:rsidR="00571D28" w:rsidRDefault="00571D28" w:rsidP="00571D28">
            <w:pPr>
              <w:pStyle w:val="berschriftAufgaben"/>
            </w:pPr>
          </w:p>
          <w:p w14:paraId="132260F2" w14:textId="77777777" w:rsidR="00571D28" w:rsidRPr="0068049D" w:rsidRDefault="00571D28" w:rsidP="00571D28">
            <w:pPr>
              <w:pStyle w:val="berschriftAufgaben"/>
            </w:pPr>
            <w:r w:rsidRPr="0068049D">
              <w:t>Sätze in Textaufgaben genau lesen</w:t>
            </w:r>
          </w:p>
        </w:tc>
      </w:tr>
    </w:tbl>
    <w:p w14:paraId="483EBF8F" w14:textId="77777777" w:rsidR="00571D28" w:rsidRPr="0068049D" w:rsidRDefault="00571D28" w:rsidP="00571D28">
      <w:pPr>
        <w:rPr>
          <w:rFonts w:ascii="Calibri" w:hAnsi="Calibri" w:cstheme="majorHAns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571D28" w:rsidRPr="0068049D" w14:paraId="5ADAE0C0" w14:textId="77777777" w:rsidTr="00336858">
        <w:trPr>
          <w:trHeight w:val="283"/>
        </w:trPr>
        <w:tc>
          <w:tcPr>
            <w:tcW w:w="780" w:type="dxa"/>
          </w:tcPr>
          <w:p w14:paraId="2A47B069" w14:textId="77777777" w:rsidR="00571D28" w:rsidRPr="0068049D" w:rsidRDefault="00571D28" w:rsidP="00571D28">
            <w:pPr>
              <w:pStyle w:val="berschriftTeilaufgaben"/>
            </w:pPr>
            <w:r w:rsidRPr="0068049D">
              <w:t>2.1</w:t>
            </w:r>
          </w:p>
        </w:tc>
        <w:tc>
          <w:tcPr>
            <w:tcW w:w="8505" w:type="dxa"/>
            <w:gridSpan w:val="3"/>
          </w:tcPr>
          <w:p w14:paraId="1B476F5C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Bei der Schimpansenfamilie </w:t>
            </w:r>
          </w:p>
          <w:p w14:paraId="1E87CD47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0521293A" w14:textId="77777777" w:rsidTr="00336858">
        <w:trPr>
          <w:trHeight w:val="283"/>
        </w:trPr>
        <w:tc>
          <w:tcPr>
            <w:tcW w:w="780" w:type="dxa"/>
          </w:tcPr>
          <w:p w14:paraId="19ED1C4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86303FF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99D218E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3196288" behindDoc="0" locked="0" layoutInCell="1" allowOverlap="1" wp14:anchorId="47997C1D" wp14:editId="455E16D4">
                  <wp:simplePos x="0" y="0"/>
                  <wp:positionH relativeFrom="column">
                    <wp:posOffset>3571137</wp:posOffset>
                  </wp:positionH>
                  <wp:positionV relativeFrom="paragraph">
                    <wp:posOffset>29609</wp:posOffset>
                  </wp:positionV>
                  <wp:extent cx="1303122" cy="1190846"/>
                  <wp:effectExtent l="0" t="0" r="0" b="3175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88" cy="119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was er alles fressen kann. Die Tierpflegerin gibt Jola am                                     Montag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2C1D2F3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A.   Wie viele Bananen hat die Schimpansin Jola?</w:t>
            </w:r>
          </w:p>
          <w:p w14:paraId="76A8F04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B.   Wie viele Bananen hat der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4A1790F7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548F757E" w14:textId="77777777" w:rsidTr="00336858">
        <w:trPr>
          <w:trHeight w:val="283"/>
        </w:trPr>
        <w:tc>
          <w:tcPr>
            <w:tcW w:w="780" w:type="dxa"/>
          </w:tcPr>
          <w:p w14:paraId="6437533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398020D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37903B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759F164" w14:textId="77777777" w:rsidTr="00336858">
        <w:trPr>
          <w:trHeight w:val="283"/>
        </w:trPr>
        <w:tc>
          <w:tcPr>
            <w:tcW w:w="780" w:type="dxa"/>
          </w:tcPr>
          <w:p w14:paraId="1E9B349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33D928C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2C2BCAD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0A02B87B" wp14:editId="256C0480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197485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7FD3F9" w14:textId="77777777" w:rsidR="00571D28" w:rsidRPr="00B70DFF" w:rsidRDefault="00571D28" w:rsidP="00571D28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7BF3C155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514CDDD4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0CE6E2EA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109BD6C5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458AFA0A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7FA72D7E" w14:textId="77777777" w:rsidR="00571D28" w:rsidRPr="00B70DFF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2B87B" id="Textfeld 97" o:spid="_x0000_s1034" type="#_x0000_t202" style="position:absolute;margin-left:317.35pt;margin-top:15.55pt;width:78.75pt;height:74.05pt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" fillcolor="#d8d8d8 [2732]" strokecolor="#777">
                      <v:path arrowok="t"/>
                      <v:textbox inset="1mm,,1mm">
                        <w:txbxContent>
                          <w:p w14:paraId="0D7FD3F9" w14:textId="77777777" w:rsidR="00571D28" w:rsidRPr="00B70DFF" w:rsidRDefault="00571D28" w:rsidP="00571D28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7BF3C155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514CDDD4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0CE6E2EA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109BD6C5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458AFA0A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7FA72D7E" w14:textId="77777777" w:rsidR="00571D28" w:rsidRPr="00B70DFF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einem zusätzlichen Blatt. </w:t>
            </w:r>
          </w:p>
          <w:p w14:paraId="27118CF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571D28" w:rsidRPr="0068049D" w14:paraId="0F915A43" w14:textId="77777777" w:rsidTr="00336858">
        <w:trPr>
          <w:trHeight w:val="283"/>
        </w:trPr>
        <w:tc>
          <w:tcPr>
            <w:tcW w:w="780" w:type="dxa"/>
          </w:tcPr>
          <w:p w14:paraId="008E675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7220330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8535283" w14:textId="77777777" w:rsidR="00571D28" w:rsidRPr="0068049D" w:rsidRDefault="00571D28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571D28" w:rsidRPr="0068049D" w14:paraId="33A6C2D6" w14:textId="77777777" w:rsidTr="00336858">
        <w:trPr>
          <w:trHeight w:val="283"/>
        </w:trPr>
        <w:tc>
          <w:tcPr>
            <w:tcW w:w="780" w:type="dxa"/>
          </w:tcPr>
          <w:p w14:paraId="56407AA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29056" behindDoc="0" locked="0" layoutInCell="1" allowOverlap="1" wp14:anchorId="3BF576B8" wp14:editId="278204C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307006157" name="Grafik 30700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2AF43D9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18CA9F1F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gibt wem etwas ab? Woran kannst du das erkennen?</w:t>
            </w:r>
          </w:p>
          <w:p w14:paraId="30472016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ist mit „sie“ gemeint? Woran kannst du das erkennen?</w:t>
            </w:r>
          </w:p>
        </w:tc>
      </w:tr>
      <w:tr w:rsidR="00571D28" w:rsidRPr="0068049D" w14:paraId="7912DDD4" w14:textId="77777777" w:rsidTr="00336858">
        <w:trPr>
          <w:trHeight w:val="283"/>
        </w:trPr>
        <w:tc>
          <w:tcPr>
            <w:tcW w:w="780" w:type="dxa"/>
          </w:tcPr>
          <w:p w14:paraId="1F8D533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0BBE967D" w14:textId="77777777" w:rsidR="00571D28" w:rsidRDefault="00571D28" w:rsidP="00571D28">
            <w:pPr>
              <w:pStyle w:val="berschriftTeilaufgaben"/>
            </w:pPr>
          </w:p>
          <w:p w14:paraId="299FF8A7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0931A075" w14:textId="77777777" w:rsidTr="00336858">
        <w:trPr>
          <w:trHeight w:val="283"/>
        </w:trPr>
        <w:tc>
          <w:tcPr>
            <w:tcW w:w="780" w:type="dxa"/>
          </w:tcPr>
          <w:p w14:paraId="63D512F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04463DF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AB81DF4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3236224" behindDoc="0" locked="0" layoutInCell="1" allowOverlap="1" wp14:anchorId="4FA76262" wp14:editId="5D0537F5">
                  <wp:simplePos x="0" y="0"/>
                  <wp:positionH relativeFrom="column">
                    <wp:posOffset>3657473</wp:posOffset>
                  </wp:positionH>
                  <wp:positionV relativeFrom="paragraph">
                    <wp:posOffset>64239</wp:posOffset>
                  </wp:positionV>
                  <wp:extent cx="1303122" cy="1190846"/>
                  <wp:effectExtent l="0" t="0" r="0" b="3175"/>
                  <wp:wrapNone/>
                  <wp:docPr id="309093768" name="Grafik 309093768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2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was er alles fressen kann. Die Tierpflegerin gibt Jola am                                 Freitag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hat,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14:paraId="6461FF7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  Wie viele Bananen hat die Schimpansin Jola?</w:t>
            </w:r>
          </w:p>
          <w:p w14:paraId="1E92810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D.  Wie viele Bananen hat der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756D9D1F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79F84CD8" w14:textId="77777777" w:rsidTr="00336858">
        <w:trPr>
          <w:trHeight w:val="283"/>
        </w:trPr>
        <w:tc>
          <w:tcPr>
            <w:tcW w:w="780" w:type="dxa"/>
          </w:tcPr>
          <w:p w14:paraId="4FE5551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BFE09C1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BC9060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4122015" w14:textId="77777777" w:rsidTr="00336858">
        <w:trPr>
          <w:trHeight w:val="283"/>
        </w:trPr>
        <w:tc>
          <w:tcPr>
            <w:tcW w:w="780" w:type="dxa"/>
          </w:tcPr>
          <w:p w14:paraId="45A8FDA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F18650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5E9C56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544772F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571D28" w:rsidRPr="0068049D" w14:paraId="4B8FB379" w14:textId="77777777" w:rsidTr="00336858">
        <w:trPr>
          <w:trHeight w:val="283"/>
        </w:trPr>
        <w:tc>
          <w:tcPr>
            <w:tcW w:w="780" w:type="dxa"/>
          </w:tcPr>
          <w:p w14:paraId="5665A1D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3FF8C21" w14:textId="77777777" w:rsidR="00571D28" w:rsidRDefault="00571D28" w:rsidP="00571D28">
            <w:pPr>
              <w:pStyle w:val="berschriftTeilaufgaben"/>
            </w:pPr>
          </w:p>
          <w:p w14:paraId="4DAF9698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4311F6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FBB6560" w14:textId="77777777" w:rsidTr="00336858">
        <w:trPr>
          <w:trHeight w:val="283"/>
        </w:trPr>
        <w:tc>
          <w:tcPr>
            <w:tcW w:w="780" w:type="dxa"/>
          </w:tcPr>
          <w:p w14:paraId="62E5141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0080" behindDoc="0" locked="0" layoutInCell="1" allowOverlap="1" wp14:anchorId="4606BA0D" wp14:editId="6D7E760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1238530226" name="Grafik 123853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9411FE9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2271E7CB" w14:textId="77777777" w:rsidR="00571D28" w:rsidRPr="0068049D" w:rsidRDefault="00571D28" w:rsidP="00336858">
            <w:pPr>
              <w:pStyle w:val="TextListe"/>
              <w:numPr>
                <w:ilvl w:val="0"/>
                <w:numId w:val="0"/>
              </w:numPr>
              <w:ind w:left="360" w:hanging="360"/>
            </w:pPr>
            <w:r w:rsidRPr="0068049D">
              <w:t xml:space="preserve">Vergleiche die Textaufgaben und </w:t>
            </w:r>
            <w:r>
              <w:t>Info-Netz</w:t>
            </w:r>
            <w:r w:rsidRPr="0068049D">
              <w:t xml:space="preserve">e aus </w:t>
            </w:r>
            <w:r w:rsidRPr="0068049D">
              <w:rPr>
                <w:b/>
                <w:color w:val="808080" w:themeColor="background1" w:themeShade="80"/>
              </w:rPr>
              <w:t>a)</w:t>
            </w:r>
            <w:r w:rsidRPr="0068049D">
              <w:t xml:space="preserve"> und </w:t>
            </w:r>
            <w:r w:rsidRPr="0068049D">
              <w:rPr>
                <w:b/>
                <w:color w:val="808080" w:themeColor="background1" w:themeShade="80"/>
              </w:rPr>
              <w:t>c)</w:t>
            </w:r>
            <w:r w:rsidRPr="0068049D">
              <w:t>:</w:t>
            </w:r>
          </w:p>
          <w:p w14:paraId="06D6086D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ist bei den Netzen unterschiedlich? Woran liegt das im Aufgabentext?</w:t>
            </w:r>
          </w:p>
          <w:p w14:paraId="5C0E017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gibt wem in Aufgabenteil A</w:t>
            </w:r>
            <w:r>
              <w:t xml:space="preserve"> </w:t>
            </w:r>
            <w:r w:rsidRPr="0068049D">
              <w:t>/</w:t>
            </w:r>
            <w:r>
              <w:t xml:space="preserve"> </w:t>
            </w:r>
            <w:r w:rsidRPr="0068049D">
              <w:t>Aufgabenteil B etwas ab?</w:t>
            </w:r>
          </w:p>
          <w:p w14:paraId="205BBB4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ist in Aufgabenteil A</w:t>
            </w:r>
            <w:r>
              <w:t xml:space="preserve"> </w:t>
            </w:r>
            <w:r w:rsidRPr="0068049D">
              <w:t>/</w:t>
            </w:r>
            <w:r>
              <w:t xml:space="preserve"> </w:t>
            </w:r>
            <w:r w:rsidRPr="0068049D">
              <w:t>Aufgabenteil B mit „sie“ gemeint?</w:t>
            </w:r>
          </w:p>
          <w:p w14:paraId="7A2B71D8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Woran kann man das jeweils erkennen?</w:t>
            </w:r>
          </w:p>
        </w:tc>
      </w:tr>
    </w:tbl>
    <w:p w14:paraId="032D0219" w14:textId="77777777" w:rsidR="00571D28" w:rsidRPr="00D677A4" w:rsidRDefault="00571D28" w:rsidP="00571D28">
      <w:pPr>
        <w:pStyle w:val="berschriftTeilaufgaben"/>
      </w:pPr>
      <w: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246"/>
        <w:gridCol w:w="179"/>
        <w:gridCol w:w="3544"/>
        <w:gridCol w:w="246"/>
      </w:tblGrid>
      <w:tr w:rsidR="00571D28" w:rsidRPr="0068049D" w14:paraId="17A7BF19" w14:textId="77777777" w:rsidTr="00336858">
        <w:trPr>
          <w:trHeight w:val="283"/>
        </w:trPr>
        <w:tc>
          <w:tcPr>
            <w:tcW w:w="780" w:type="dxa"/>
          </w:tcPr>
          <w:p w14:paraId="70B6340C" w14:textId="77777777" w:rsidR="00571D28" w:rsidRPr="0068049D" w:rsidRDefault="00571D28" w:rsidP="00571D28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2.2</w:t>
            </w:r>
          </w:p>
        </w:tc>
        <w:tc>
          <w:tcPr>
            <w:tcW w:w="8505" w:type="dxa"/>
            <w:gridSpan w:val="6"/>
          </w:tcPr>
          <w:p w14:paraId="18F7AEB2" w14:textId="77777777" w:rsidR="00571D28" w:rsidRPr="0068049D" w:rsidRDefault="00571D28" w:rsidP="00571D28">
            <w:pPr>
              <w:pStyle w:val="berschriftTeilaufgaben"/>
            </w:pPr>
            <w:r w:rsidRPr="0068049D">
              <w:t>Geburtstagssüßigkeiten</w:t>
            </w:r>
          </w:p>
          <w:p w14:paraId="70F59025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70363B1C" w14:textId="77777777" w:rsidTr="00336858">
        <w:trPr>
          <w:trHeight w:val="283"/>
        </w:trPr>
        <w:tc>
          <w:tcPr>
            <w:tcW w:w="780" w:type="dxa"/>
          </w:tcPr>
          <w:p w14:paraId="195AEBE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0183A1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692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C79109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5B7D7BD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Nina hat von ihren Freundinnen insgesamt 800 g Süßigkeiten bekommen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und Sarah hat 600 g bekommen.</w:t>
            </w:r>
          </w:p>
          <w:p w14:paraId="7803E56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3456" behindDoc="0" locked="0" layoutInCell="1" allowOverlap="1" wp14:anchorId="59F19128" wp14:editId="243CC258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48849083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3204480" behindDoc="0" locked="0" layoutInCell="1" allowOverlap="1" wp14:anchorId="645F0C4D" wp14:editId="6DCB1DA2">
                  <wp:simplePos x="0" y="0"/>
                  <wp:positionH relativeFrom="column">
                    <wp:posOffset>4082601</wp:posOffset>
                  </wp:positionH>
                  <wp:positionV relativeFrom="paragraph">
                    <wp:posOffset>12365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Ihrer Schwester Sarah gibt sie 150 g ab.</w:t>
            </w:r>
          </w:p>
          <w:p w14:paraId="20A8C13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Wie viel Gramm Süßigkeiten hat jede?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050A1E3A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76BB10D9" w14:textId="77777777" w:rsidTr="00336858">
        <w:trPr>
          <w:trHeight w:val="283"/>
        </w:trPr>
        <w:tc>
          <w:tcPr>
            <w:tcW w:w="780" w:type="dxa"/>
          </w:tcPr>
          <w:p w14:paraId="6B86892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3493B52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4B7586A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9AD946A" w14:textId="77777777" w:rsidTr="00336858">
        <w:trPr>
          <w:trHeight w:val="283"/>
        </w:trPr>
        <w:tc>
          <w:tcPr>
            <w:tcW w:w="780" w:type="dxa"/>
          </w:tcPr>
          <w:p w14:paraId="01825BC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107C062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5"/>
          </w:tcPr>
          <w:p w14:paraId="216C0FF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571D28" w:rsidRPr="0068049D" w14:paraId="72C59072" w14:textId="77777777" w:rsidTr="00336858">
        <w:trPr>
          <w:trHeight w:val="283"/>
        </w:trPr>
        <w:tc>
          <w:tcPr>
            <w:tcW w:w="780" w:type="dxa"/>
          </w:tcPr>
          <w:p w14:paraId="2323869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4EFAD3F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9D60190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noProof/>
              </w:rPr>
              <w:drawing>
                <wp:anchor distT="0" distB="0" distL="114300" distR="114300" simplePos="0" relativeHeight="253212672" behindDoc="0" locked="0" layoutInCell="1" allowOverlap="1" wp14:anchorId="01F6CC10" wp14:editId="00CA5929">
                  <wp:simplePos x="0" y="0"/>
                  <wp:positionH relativeFrom="column">
                    <wp:posOffset>101940</wp:posOffset>
                  </wp:positionH>
                  <wp:positionV relativeFrom="paragraph">
                    <wp:posOffset>80616</wp:posOffset>
                  </wp:positionV>
                  <wp:extent cx="4413206" cy="2811358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06" cy="281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6A337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3B04DC6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DA461C5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647AF49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71C72F1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9723ED9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EE1E69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B5928CB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67ED514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AC1384E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199F296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9FC2DB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A71F14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0416AE3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8AE4E3F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1FCA12D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3C01077" w14:textId="77777777" w:rsidR="00571D28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A448C4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6079ACE3" w14:textId="77777777" w:rsidTr="00336858">
        <w:trPr>
          <w:trHeight w:val="283"/>
        </w:trPr>
        <w:tc>
          <w:tcPr>
            <w:tcW w:w="780" w:type="dxa"/>
          </w:tcPr>
          <w:p w14:paraId="204368C4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516EAB6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692" w:type="dxa"/>
            <w:gridSpan w:val="4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B373B3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40E73A1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Nina hat von ihren Freundinnen insgesamt 800 g Süßigkeiten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bekommen und Sarah hat 600 g bekommen.</w:t>
            </w:r>
          </w:p>
          <w:p w14:paraId="01AC7C7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6528" behindDoc="0" locked="0" layoutInCell="1" allowOverlap="1" wp14:anchorId="21FF5A4C" wp14:editId="3EE8B73C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05504" behindDoc="0" locked="0" layoutInCell="1" allowOverlap="1" wp14:anchorId="6865A665" wp14:editId="606C89A0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512FC196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Ihre Schwester Sarah gibt ihr 150 g ab.</w:t>
            </w:r>
          </w:p>
          <w:p w14:paraId="302287F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7C6CB8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D8B1477" w14:textId="77777777" w:rsidTr="00336858">
        <w:trPr>
          <w:trHeight w:val="283"/>
        </w:trPr>
        <w:tc>
          <w:tcPr>
            <w:tcW w:w="780" w:type="dxa"/>
          </w:tcPr>
          <w:p w14:paraId="36EA73EE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B6E47C7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0C480B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1A24AE9E" w14:textId="77777777" w:rsidTr="00336858">
        <w:trPr>
          <w:trHeight w:val="283"/>
        </w:trPr>
        <w:tc>
          <w:tcPr>
            <w:tcW w:w="780" w:type="dxa"/>
          </w:tcPr>
          <w:p w14:paraId="5B9D2293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1104" behindDoc="0" locked="0" layoutInCell="1" allowOverlap="1" wp14:anchorId="7E695784" wp14:editId="0FAFFCB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751417904" name="Grafik 75141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644394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7256CE8E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 unterscheiden sich die Texte? Was ist gleich und was ist anders?</w:t>
            </w:r>
          </w:p>
          <w:p w14:paraId="073F1566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gibt wem etwas ab? Woran könnt ihr das erkennen?</w:t>
            </w:r>
          </w:p>
        </w:tc>
      </w:tr>
      <w:tr w:rsidR="00571D28" w:rsidRPr="0068049D" w14:paraId="4FDA72DC" w14:textId="77777777" w:rsidTr="00336858">
        <w:trPr>
          <w:trHeight w:val="283"/>
        </w:trPr>
        <w:tc>
          <w:tcPr>
            <w:tcW w:w="780" w:type="dxa"/>
          </w:tcPr>
          <w:p w14:paraId="0C4B9E98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C0FF3B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B05FD7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1AB4506" w14:textId="77777777" w:rsidTr="00336858">
        <w:trPr>
          <w:trHeight w:val="283"/>
        </w:trPr>
        <w:tc>
          <w:tcPr>
            <w:tcW w:w="780" w:type="dxa"/>
          </w:tcPr>
          <w:p w14:paraId="0A754295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F880DBE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5"/>
          </w:tcPr>
          <w:p w14:paraId="31841408" w14:textId="77777777" w:rsidR="00571D28" w:rsidRDefault="00571D28" w:rsidP="00336858">
            <w:pPr>
              <w:pStyle w:val="TextListe"/>
            </w:pPr>
            <w:r w:rsidRPr="0068049D">
              <w:t xml:space="preserve">Unterstreiche in Aufgabe B den Satz, der sich verändert hat. </w:t>
            </w:r>
          </w:p>
          <w:p w14:paraId="330140DD" w14:textId="77777777" w:rsidR="00571D28" w:rsidRDefault="00571D28" w:rsidP="00336858">
            <w:pPr>
              <w:pStyle w:val="TextListe"/>
            </w:pPr>
            <w:r w:rsidRPr="0068049D">
              <w:t xml:space="preserve">Verändere das Info-Netz oben, sodass es zur Aufgabe B passt. </w:t>
            </w:r>
          </w:p>
          <w:p w14:paraId="52221C7A" w14:textId="77777777" w:rsidR="00571D28" w:rsidRPr="0068049D" w:rsidRDefault="00571D28" w:rsidP="00336858">
            <w:pPr>
              <w:pStyle w:val="TextListe"/>
            </w:pPr>
            <w:r w:rsidRPr="0068049D">
              <w:t>Zeichne dazu deine Veränderung in das Info-Netz.</w:t>
            </w:r>
          </w:p>
        </w:tc>
      </w:tr>
      <w:tr w:rsidR="00571D28" w:rsidRPr="0068049D" w14:paraId="760D7272" w14:textId="77777777" w:rsidTr="00336858">
        <w:trPr>
          <w:trHeight w:val="283"/>
        </w:trPr>
        <w:tc>
          <w:tcPr>
            <w:tcW w:w="780" w:type="dxa"/>
          </w:tcPr>
          <w:p w14:paraId="22839C59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E11B968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7902A8A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5648E35" w14:textId="77777777" w:rsidTr="00336858">
        <w:trPr>
          <w:trHeight w:val="283"/>
        </w:trPr>
        <w:tc>
          <w:tcPr>
            <w:tcW w:w="780" w:type="dxa"/>
          </w:tcPr>
          <w:p w14:paraId="7CEC86CE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41C710D9" wp14:editId="7B1FD80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1163372420" name="Grafik 116337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C95BC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D08FB61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5"/>
          </w:tcPr>
          <w:p w14:paraId="4CA086E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sich die Info-Netze? Was ist gleich und was ist anders?</w:t>
            </w:r>
          </w:p>
        </w:tc>
      </w:tr>
      <w:tr w:rsidR="00571D28" w:rsidRPr="0068049D" w14:paraId="735CF075" w14:textId="77777777" w:rsidTr="00336858">
        <w:trPr>
          <w:trHeight w:val="283"/>
        </w:trPr>
        <w:tc>
          <w:tcPr>
            <w:tcW w:w="780" w:type="dxa"/>
          </w:tcPr>
          <w:p w14:paraId="3DB060DE" w14:textId="77777777" w:rsidR="00571D28" w:rsidRPr="0068049D" w:rsidRDefault="00571D28" w:rsidP="00571D28">
            <w:pPr>
              <w:pStyle w:val="berschriftTeilaufgaben"/>
            </w:pPr>
            <w:r w:rsidRPr="0068049D">
              <w:lastRenderedPageBreak/>
              <w:t>2.3</w:t>
            </w:r>
          </w:p>
        </w:tc>
        <w:tc>
          <w:tcPr>
            <w:tcW w:w="8505" w:type="dxa"/>
            <w:gridSpan w:val="6"/>
          </w:tcPr>
          <w:p w14:paraId="328107C8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Fütterung im Streichelzoo </w:t>
            </w:r>
          </w:p>
          <w:p w14:paraId="1B14430C" w14:textId="77777777" w:rsidR="00571D28" w:rsidRPr="0068049D" w:rsidRDefault="00571D28" w:rsidP="00571D28">
            <w:pPr>
              <w:pStyle w:val="berschriftTeilaufgaben"/>
            </w:pPr>
          </w:p>
        </w:tc>
      </w:tr>
      <w:tr w:rsidR="00571D28" w:rsidRPr="0068049D" w14:paraId="422DAAD7" w14:textId="77777777" w:rsidTr="00336858">
        <w:trPr>
          <w:trHeight w:val="283"/>
        </w:trPr>
        <w:tc>
          <w:tcPr>
            <w:tcW w:w="780" w:type="dxa"/>
          </w:tcPr>
          <w:p w14:paraId="4F81B52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3199360" behindDoc="0" locked="0" layoutInCell="1" allowOverlap="1" wp14:anchorId="4360A644" wp14:editId="5CB1FD78">
                  <wp:simplePos x="0" y="0"/>
                  <wp:positionH relativeFrom="column">
                    <wp:posOffset>-186394</wp:posOffset>
                  </wp:positionH>
                  <wp:positionV relativeFrom="paragraph">
                    <wp:posOffset>608552</wp:posOffset>
                  </wp:positionV>
                  <wp:extent cx="1016856" cy="898236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56" cy="89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E10AF81" w14:textId="77777777" w:rsidR="00571D28" w:rsidRPr="004D06F4" w:rsidRDefault="00571D28" w:rsidP="00571D28">
            <w:pPr>
              <w:pStyle w:val="berschriftTeilaufgaben"/>
            </w:pPr>
            <w:r w:rsidRPr="004D06F4"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129C32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5A2F859B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14:paraId="6C25631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7F6FEC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Wie viele Packungen Futter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  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kann sich jeder kaufen?</w:t>
            </w:r>
          </w:p>
        </w:tc>
        <w:tc>
          <w:tcPr>
            <w:tcW w:w="425" w:type="dxa"/>
            <w:gridSpan w:val="2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15897F7" w14:textId="77777777" w:rsidR="00571D28" w:rsidRPr="004D06F4" w:rsidRDefault="00571D28" w:rsidP="00336858">
            <w:pPr>
              <w:pStyle w:val="Text"/>
              <w:rPr>
                <w:rFonts w:ascii="Calibri" w:hAnsi="Calibri" w:cs="Calibri"/>
                <w:b/>
                <w:color w:val="000000"/>
                <w:sz w:val="23"/>
                <w:szCs w:val="23"/>
              </w:rPr>
            </w:pPr>
            <w:r w:rsidRPr="004D06F4">
              <w:rPr>
                <w:rFonts w:ascii="Calibri" w:hAnsi="Calibri" w:cs="Calibri"/>
                <w:b/>
                <w:color w:val="000000"/>
                <w:sz w:val="23"/>
                <w:szCs w:val="23"/>
              </w:rPr>
              <w:t>B</w:t>
            </w:r>
          </w:p>
        </w:tc>
        <w:tc>
          <w:tcPr>
            <w:tcW w:w="379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ECADAB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77364FC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Von ihren Eltern bekommt jeder 2 €. </w:t>
            </w:r>
          </w:p>
          <w:p w14:paraId="79A0BF9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Paula nimmt zusätzlich 3 € Taschengeld </w:t>
            </w:r>
            <w:proofErr w:type="gramStart"/>
            <w:r w:rsidRPr="0068049D">
              <w:rPr>
                <w:rFonts w:ascii="Calibri" w:hAnsi="Calibri" w:cs="Calibri"/>
                <w:sz w:val="23"/>
                <w:szCs w:val="23"/>
              </w:rPr>
              <w:t>mit,  Jonas</w:t>
            </w:r>
            <w:proofErr w:type="gram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nur 1 €.   </w:t>
            </w:r>
          </w:p>
          <w:p w14:paraId="26E30CC0" w14:textId="77777777" w:rsidR="00571D28" w:rsidRPr="0068049D" w:rsidRDefault="00571D28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 Bruder Jonas gibt ihr 1 € ab.</w:t>
            </w:r>
          </w:p>
          <w:p w14:paraId="6F6CF63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7F6FEC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Wie viele Packungen Futter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 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kann sich jeder kaufen?</w:t>
            </w:r>
          </w:p>
        </w:tc>
      </w:tr>
      <w:tr w:rsidR="00571D28" w:rsidRPr="0068049D" w14:paraId="057F3EE0" w14:textId="77777777" w:rsidTr="00336858">
        <w:trPr>
          <w:trHeight w:val="283"/>
        </w:trPr>
        <w:tc>
          <w:tcPr>
            <w:tcW w:w="780" w:type="dxa"/>
          </w:tcPr>
          <w:p w14:paraId="6CFFC94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BDA8EF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3723" w:type="dxa"/>
          </w:tcPr>
          <w:p w14:paraId="7AAAE36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4215" w:type="dxa"/>
            <w:gridSpan w:val="4"/>
          </w:tcPr>
          <w:p w14:paraId="08E2F28A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4F60A833" w14:textId="77777777" w:rsidTr="00336858">
        <w:trPr>
          <w:trHeight w:val="268"/>
        </w:trPr>
        <w:tc>
          <w:tcPr>
            <w:tcW w:w="780" w:type="dxa"/>
          </w:tcPr>
          <w:p w14:paraId="7D9BC75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C3AC4F2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5"/>
          </w:tcPr>
          <w:p w14:paraId="55A2534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Lies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beide Texte genau durch.</w:t>
            </w:r>
          </w:p>
        </w:tc>
      </w:tr>
      <w:tr w:rsidR="00571D28" w:rsidRPr="0068049D" w14:paraId="12D69AD1" w14:textId="77777777" w:rsidTr="00336858">
        <w:trPr>
          <w:trHeight w:val="268"/>
        </w:trPr>
        <w:tc>
          <w:tcPr>
            <w:tcW w:w="780" w:type="dxa"/>
          </w:tcPr>
          <w:p w14:paraId="4A21803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240E06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0DEE87A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DA5FFAB" w14:textId="77777777" w:rsidTr="00336858">
        <w:trPr>
          <w:trHeight w:val="268"/>
        </w:trPr>
        <w:tc>
          <w:tcPr>
            <w:tcW w:w="780" w:type="dxa"/>
          </w:tcPr>
          <w:p w14:paraId="4DFDEE2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1A76C00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5"/>
          </w:tcPr>
          <w:p w14:paraId="2EE6F73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Kreise die Sätze in zwei verschiedenen Farben ein, die in den Texten unterschiedlich sind. Unterstreiche die Wörter, die den Unterschied machen.</w:t>
            </w:r>
          </w:p>
        </w:tc>
      </w:tr>
      <w:tr w:rsidR="00571D28" w:rsidRPr="0068049D" w14:paraId="41162C50" w14:textId="77777777" w:rsidTr="00336858">
        <w:trPr>
          <w:trHeight w:val="283"/>
        </w:trPr>
        <w:tc>
          <w:tcPr>
            <w:tcW w:w="780" w:type="dxa"/>
          </w:tcPr>
          <w:p w14:paraId="144E406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097DDF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C2E8E4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01A21B7" w14:textId="77777777" w:rsidTr="00336858">
        <w:trPr>
          <w:trHeight w:val="283"/>
        </w:trPr>
        <w:tc>
          <w:tcPr>
            <w:tcW w:w="780" w:type="dxa"/>
          </w:tcPr>
          <w:p w14:paraId="0AAEDB1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3152" behindDoc="0" locked="0" layoutInCell="1" allowOverlap="1" wp14:anchorId="7BEDA153" wp14:editId="05D5EE3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8957061" name="Grafik 1895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70B7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C20C554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5"/>
          </w:tcPr>
          <w:p w14:paraId="303EF837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bedeuten die unterschiedlichen Wörter?</w:t>
            </w:r>
          </w:p>
          <w:p w14:paraId="7AC52181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 unterscheiden sie sich?</w:t>
            </w:r>
          </w:p>
          <w:p w14:paraId="77A355A9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Wer ist im Text A mit „sie“ gemeint? Woran kannst du das erkennen?</w:t>
            </w:r>
          </w:p>
        </w:tc>
      </w:tr>
      <w:tr w:rsidR="00571D28" w:rsidRPr="0068049D" w14:paraId="457B1DD3" w14:textId="77777777" w:rsidTr="00336858">
        <w:trPr>
          <w:trHeight w:val="283"/>
        </w:trPr>
        <w:tc>
          <w:tcPr>
            <w:tcW w:w="780" w:type="dxa"/>
          </w:tcPr>
          <w:p w14:paraId="158C43E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116716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150A416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AB56885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F33FD9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894972C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5"/>
          </w:tcPr>
          <w:p w14:paraId="67783C7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unterstrichenen Worte in den Sätzen unterscheiden sich nur ganz wenig. Welche Worte antworten auf die Frage „Wer?“? Welche auf die Frage „Wem?“?</w:t>
            </w:r>
          </w:p>
        </w:tc>
      </w:tr>
      <w:tr w:rsidR="00571D28" w:rsidRPr="0068049D" w14:paraId="237B0EBE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6C77796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E784785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275C858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DD5A766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2F1572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FAA567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04C46D33" w14:textId="77777777" w:rsidR="00571D28" w:rsidRPr="0068049D" w:rsidRDefault="00571D28" w:rsidP="00336858">
            <w:pPr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Ihrem Bruder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sie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                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 xml:space="preserve">Ihr Bruder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</w:t>
            </w:r>
          </w:p>
          <w:p w14:paraId="7E9E000F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169C4B7B" wp14:editId="05086A3B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46355</wp:posOffset>
                      </wp:positionV>
                      <wp:extent cx="1647825" cy="345440"/>
                      <wp:effectExtent l="0" t="0" r="28575" b="16510"/>
                      <wp:wrapNone/>
                      <wp:docPr id="24" name="Rechtec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8C23A" id="Rechteck 24" o:spid="_x0000_s1026" style="position:absolute;margin-left:256.3pt;margin-top:3.65pt;width:129.75pt;height:27.2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&#13;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2EE003EB" wp14:editId="630327D5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46990</wp:posOffset>
                      </wp:positionV>
                      <wp:extent cx="1807160" cy="345440"/>
                      <wp:effectExtent l="0" t="0" r="22225" b="16510"/>
                      <wp:wrapNone/>
                      <wp:docPr id="64" name="Rechteck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1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8B02" id="Rechteck 64" o:spid="_x0000_s1026" style="position:absolute;margin-left:46pt;margin-top:3.7pt;width:142.3pt;height:27.2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" strokecolor="#a5a5a5 [2092]"/>
                  </w:pict>
                </mc:Fallback>
              </mc:AlternateContent>
            </w:r>
          </w:p>
          <w:p w14:paraId="0E754B0B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Wer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44CCA7C2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0B1C11F0" wp14:editId="4EE8EBD2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155575</wp:posOffset>
                      </wp:positionV>
                      <wp:extent cx="1647825" cy="313690"/>
                      <wp:effectExtent l="0" t="0" r="28575" b="10160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798FC" id="Rechteck 14" o:spid="_x0000_s1026" style="position:absolute;margin-left:256.3pt;margin-top:12.25pt;width:129.75pt;height:24.7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&#13;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8ABA3A4" wp14:editId="4BB1A7F0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155575</wp:posOffset>
                      </wp:positionV>
                      <wp:extent cx="1806575" cy="313690"/>
                      <wp:effectExtent l="0" t="0" r="22225" b="10160"/>
                      <wp:wrapNone/>
                      <wp:docPr id="63" name="Rechtec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65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6AC1E" id="Rechteck 63" o:spid="_x0000_s1026" style="position:absolute;margin-left:45.15pt;margin-top:12.25pt;width:142.25pt;height:24.7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" strokecolor="#a5a5a5 [2092]"/>
                  </w:pict>
                </mc:Fallback>
              </mc:AlternateContent>
            </w:r>
          </w:p>
          <w:p w14:paraId="7A4C913E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Wem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666CFA9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198336" behindDoc="1" locked="0" layoutInCell="1" allowOverlap="1" wp14:anchorId="79848876" wp14:editId="21653F46">
                  <wp:simplePos x="0" y="0"/>
                  <wp:positionH relativeFrom="column">
                    <wp:posOffset>1696425</wp:posOffset>
                  </wp:positionH>
                  <wp:positionV relativeFrom="paragraph">
                    <wp:posOffset>6624084</wp:posOffset>
                  </wp:positionV>
                  <wp:extent cx="690880" cy="871855"/>
                  <wp:effectExtent l="0" t="0" r="0" b="4445"/>
                  <wp:wrapNone/>
                  <wp:docPr id="5509" name="Grafik 5509" descr="C:\Users\MRB-User\Documents\Backup\MAREN\Material\MAREN_Material_Box_1_2\MAREN-Bilder-Sammlung\Technische Zeichnungen (alle Bausteine)\Kinder\Tim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Technische Zeichnungen (alle Bausteine)\Kinder\Tim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D28" w:rsidRPr="0068049D" w14:paraId="1664AA04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883F7A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9BFB3D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5A62ABC6" w14:textId="77777777" w:rsidR="00571D28" w:rsidRPr="0068049D" w:rsidRDefault="00571D28" w:rsidP="00336858">
            <w:pPr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571D28" w:rsidRPr="0068049D" w14:paraId="29E4FA5C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2EDB223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7BB50E6" w14:textId="77777777" w:rsidR="00571D28" w:rsidRPr="0068049D" w:rsidRDefault="00571D28" w:rsidP="00571D28">
            <w:pPr>
              <w:pStyle w:val="berschriftTeilaufgaben"/>
            </w:pPr>
            <w:r w:rsidRPr="0068049D">
              <w:t>e)</w:t>
            </w:r>
          </w:p>
        </w:tc>
        <w:tc>
          <w:tcPr>
            <w:tcW w:w="7938" w:type="dxa"/>
            <w:gridSpan w:val="5"/>
          </w:tcPr>
          <w:p w14:paraId="581B49A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ein, wer wem 1 € gibt, beim Satz:</w:t>
            </w:r>
          </w:p>
        </w:tc>
      </w:tr>
      <w:tr w:rsidR="00571D28" w:rsidRPr="0068049D" w14:paraId="6A81520D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06576D5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F8CBA4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3969" w:type="dxa"/>
            <w:gridSpan w:val="2"/>
          </w:tcPr>
          <w:p w14:paraId="34D3C52F" w14:textId="77777777" w:rsidR="00571D28" w:rsidRPr="0068049D" w:rsidRDefault="00571D28" w:rsidP="00336858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8816" behindDoc="0" locked="0" layoutInCell="1" allowOverlap="1" wp14:anchorId="3C4CC338" wp14:editId="67EA2178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20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„Ihrem Bruder gibt sie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3B40722B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9296" behindDoc="0" locked="0" layoutInCell="1" allowOverlap="1" wp14:anchorId="1C12E88A" wp14:editId="6BA3CBFF">
                      <wp:simplePos x="0" y="0"/>
                      <wp:positionH relativeFrom="column">
                        <wp:posOffset>1812113</wp:posOffset>
                      </wp:positionH>
                      <wp:positionV relativeFrom="paragraph">
                        <wp:posOffset>18164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892F23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2E88A" id="Gruppieren 20" o:spid="_x0000_s1035" style="position:absolute;margin-left:142.7pt;margin-top:1.45pt;width:45.55pt;height:56.9pt;z-index:25323929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Zcr0mAMAAIA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yrqSR/oxpSPiNMZZAwjxVu+kkjfLfNh&#13;&#10;zRymBzYxEcNnfCpl8JbpJEpq477/aj/qI3M4peSAabSg/tuOxXalPmrkNI6uXnC9sOkFvWuuDKoM&#13;&#10;6YE3ScQFF1QvVqjJrxiUy/gKjpjmeGtBQy9ehXYmYtBysVwmpbbr3eo7i145TFhFMt4fvzJnO8YG&#13;&#10;5OuT6VnDCnZK3FY3gq7NchdMJROrI64tih3cYHCS0piDdDJHf14nred/HC5/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">
                      <v:shape id="Grafik 4" o:spid="_x0000_s103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39" o:title="" chromakey="white"/>
                      </v:shape>
                      <v:shape id="Textfeld 12" o:spid="_x0000_s103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B892F23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37248" behindDoc="0" locked="0" layoutInCell="1" allowOverlap="1" wp14:anchorId="04ECBEC7" wp14:editId="06B1BCC7">
                  <wp:simplePos x="0" y="0"/>
                  <wp:positionH relativeFrom="column">
                    <wp:posOffset>55836</wp:posOffset>
                  </wp:positionH>
                  <wp:positionV relativeFrom="paragraph">
                    <wp:posOffset>28797</wp:posOffset>
                  </wp:positionV>
                  <wp:extent cx="528818" cy="629523"/>
                  <wp:effectExtent l="0" t="0" r="5080" b="5715"/>
                  <wp:wrapNone/>
                  <wp:docPr id="40875896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58966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8818" cy="62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68AA26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74543510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5D84AF0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                               </w:t>
            </w:r>
          </w:p>
        </w:tc>
        <w:tc>
          <w:tcPr>
            <w:tcW w:w="3969" w:type="dxa"/>
            <w:gridSpan w:val="3"/>
          </w:tcPr>
          <w:p w14:paraId="463BA849" w14:textId="77777777" w:rsidR="00571D28" w:rsidRPr="0068049D" w:rsidRDefault="00571D28" w:rsidP="00336858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9840" behindDoc="0" locked="0" layoutInCell="1" allowOverlap="1" wp14:anchorId="2F14F22D" wp14:editId="519B632A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198661934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„Ihr Bruder gibt ihr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79B3E550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513832A6" wp14:editId="33029F9B">
                      <wp:simplePos x="0" y="0"/>
                      <wp:positionH relativeFrom="column">
                        <wp:posOffset>1530454</wp:posOffset>
                      </wp:positionH>
                      <wp:positionV relativeFrom="paragraph">
                        <wp:posOffset>28797</wp:posOffset>
                      </wp:positionV>
                      <wp:extent cx="578485" cy="722893"/>
                      <wp:effectExtent l="0" t="0" r="0" b="1270"/>
                      <wp:wrapNone/>
                      <wp:docPr id="35816127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20202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594249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E22F00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832A6" id="_x0000_s1038" style="position:absolute;margin-left:120.5pt;margin-top:2.25pt;width:45.55pt;height:56.9pt;z-index:25324032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">
                      <v:shape id="Grafik 4" o:spid="_x0000_s103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">
                        <v:imagedata r:id="rId39" o:title="" chromakey="white"/>
                      </v:shape>
                      <v:shape id="Textfeld 12" o:spid="_x0000_s104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8E22F00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38272" behindDoc="0" locked="0" layoutInCell="1" allowOverlap="1" wp14:anchorId="24129298" wp14:editId="1664C5BD">
                  <wp:simplePos x="0" y="0"/>
                  <wp:positionH relativeFrom="column">
                    <wp:posOffset>52528</wp:posOffset>
                  </wp:positionH>
                  <wp:positionV relativeFrom="paragraph">
                    <wp:posOffset>31692</wp:posOffset>
                  </wp:positionV>
                  <wp:extent cx="528818" cy="629523"/>
                  <wp:effectExtent l="0" t="0" r="5080" b="5715"/>
                  <wp:wrapNone/>
                  <wp:docPr id="140892191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58966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8818" cy="62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712461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608D4985" w14:textId="77777777" w:rsidR="00571D28" w:rsidRPr="0068049D" w:rsidRDefault="00571D28" w:rsidP="00336858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274A5A9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</w:t>
            </w:r>
          </w:p>
        </w:tc>
      </w:tr>
      <w:tr w:rsidR="00571D28" w:rsidRPr="0068049D" w14:paraId="06826B3D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7E35B3B5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</w:tcPr>
          <w:p w14:paraId="6D3C11A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347EFB7B" w14:textId="77777777" w:rsidR="00571D28" w:rsidRPr="0068049D" w:rsidRDefault="00571D28" w:rsidP="00336858">
            <w:pPr>
              <w:pStyle w:val="Text"/>
              <w:ind w:left="360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7007B00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458B68F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4176" behindDoc="0" locked="0" layoutInCell="1" allowOverlap="1" wp14:anchorId="352E882D" wp14:editId="036D626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1350891918" name="Grafik 135089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A607D04" w14:textId="77777777" w:rsidR="00571D28" w:rsidRPr="0068049D" w:rsidRDefault="00571D28" w:rsidP="00571D28">
            <w:pPr>
              <w:pStyle w:val="berschriftTeilaufgaben"/>
            </w:pPr>
            <w:r w:rsidRPr="0068049D">
              <w:t>i)</w:t>
            </w:r>
          </w:p>
        </w:tc>
        <w:tc>
          <w:tcPr>
            <w:tcW w:w="7938" w:type="dxa"/>
            <w:gridSpan w:val="5"/>
          </w:tcPr>
          <w:p w14:paraId="12A8DFF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Vergleiche die beiden Sätze und Aufgaben:</w:t>
            </w:r>
          </w:p>
          <w:p w14:paraId="73A4D494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 xml:space="preserve"> „Wer“ gibt etwas ab? „Wer“ bekommt etwas?</w:t>
            </w:r>
          </w:p>
          <w:p w14:paraId="157C2768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Was ändert sich dadurch für die Rechnung?</w:t>
            </w:r>
          </w:p>
        </w:tc>
      </w:tr>
      <w:tr w:rsidR="00571D28" w:rsidRPr="0068049D" w14:paraId="04457DCB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87B8E02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703C8D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5"/>
          </w:tcPr>
          <w:p w14:paraId="773D432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29B030E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78F793C2" w14:textId="77777777" w:rsidR="00571D28" w:rsidRPr="0068049D" w:rsidRDefault="00571D28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35200" behindDoc="0" locked="0" layoutInCell="1" allowOverlap="1" wp14:anchorId="6D85052D" wp14:editId="4B25C7C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9525</wp:posOffset>
                  </wp:positionV>
                  <wp:extent cx="359410" cy="271780"/>
                  <wp:effectExtent l="0" t="0" r="0" b="0"/>
                  <wp:wrapNone/>
                  <wp:docPr id="1105702981" name="Grafik 110570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CEC7076" w14:textId="77777777" w:rsidR="00571D28" w:rsidRPr="0068049D" w:rsidRDefault="00571D28" w:rsidP="00571D28">
            <w:pPr>
              <w:pStyle w:val="berschriftTeilaufgaben"/>
            </w:pPr>
            <w:r w:rsidRPr="0068049D">
              <w:t>k)</w:t>
            </w:r>
          </w:p>
        </w:tc>
        <w:tc>
          <w:tcPr>
            <w:tcW w:w="7938" w:type="dxa"/>
            <w:gridSpan w:val="5"/>
          </w:tcPr>
          <w:p w14:paraId="25A349CB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Welche Fehler könnten passieren, wenn andere Kinder die Aufgabe lösen?</w:t>
            </w:r>
          </w:p>
          <w:p w14:paraId="0452ABF2" w14:textId="77777777" w:rsidR="00571D28" w:rsidRPr="0068049D" w:rsidRDefault="00571D28" w:rsidP="00571D28">
            <w:pPr>
              <w:pStyle w:val="Listenabsatz"/>
              <w:spacing w:line="240" w:lineRule="auto"/>
              <w:contextualSpacing w:val="0"/>
            </w:pPr>
            <w:r w:rsidRPr="0068049D">
              <w:t>Worauf musst du beim Lesen der Aufgabe achten?</w:t>
            </w:r>
          </w:p>
        </w:tc>
      </w:tr>
    </w:tbl>
    <w:p w14:paraId="3FD12D5E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571D28" w:rsidRPr="0068049D" w14:paraId="0049B1BA" w14:textId="77777777" w:rsidTr="00336858">
        <w:trPr>
          <w:trHeight w:val="283"/>
        </w:trPr>
        <w:tc>
          <w:tcPr>
            <w:tcW w:w="780" w:type="dxa"/>
          </w:tcPr>
          <w:p w14:paraId="56C63D99" w14:textId="77777777" w:rsidR="00571D28" w:rsidRPr="00571D28" w:rsidRDefault="00571D28" w:rsidP="00571D28">
            <w:pPr>
              <w:pStyle w:val="berschriftTeilaufgaben"/>
            </w:pPr>
            <w:r w:rsidRPr="00571D28"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0E35F73E" w14:textId="77777777" w:rsidR="00571D28" w:rsidRPr="00571D28" w:rsidRDefault="00571D28" w:rsidP="00571D28">
            <w:pPr>
              <w:pStyle w:val="berschriftTeilaufgaben"/>
            </w:pPr>
            <w:r w:rsidRPr="00571D28">
              <w:t>Einkaufsbummel</w:t>
            </w:r>
          </w:p>
          <w:p w14:paraId="475AC523" w14:textId="77777777" w:rsidR="00571D28" w:rsidRPr="00571D28" w:rsidRDefault="00571D28" w:rsidP="00571D28">
            <w:pPr>
              <w:pStyle w:val="berschriftTeilaufgaben"/>
            </w:pPr>
          </w:p>
        </w:tc>
      </w:tr>
      <w:tr w:rsidR="00571D28" w:rsidRPr="0068049D" w14:paraId="140C3CBB" w14:textId="77777777" w:rsidTr="00336858">
        <w:trPr>
          <w:trHeight w:val="283"/>
        </w:trPr>
        <w:tc>
          <w:tcPr>
            <w:tcW w:w="780" w:type="dxa"/>
          </w:tcPr>
          <w:p w14:paraId="2633D02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CC59974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39CAFD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gehen gemeinsam einkaufen. </w:t>
            </w:r>
          </w:p>
          <w:p w14:paraId="1D13780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kauft sich von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seinen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gesparten 65 € ein T-Shirt für 12 €.</w:t>
            </w:r>
          </w:p>
          <w:p w14:paraId="0EF01D4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hat 85 € gespart und kauft sich zwei </w:t>
            </w:r>
            <w:r>
              <w:rPr>
                <w:rFonts w:ascii="Calibri" w:hAnsi="Calibri" w:cs="Calibri"/>
                <w:sz w:val="23"/>
                <w:szCs w:val="23"/>
              </w:rPr>
              <w:t>Kopfhörer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insgesamt 20 €.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Seinem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Freund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leiht </w:t>
            </w:r>
            <w:r>
              <w:rPr>
                <w:rFonts w:ascii="Calibri" w:hAnsi="Calibri" w:cs="Calibri"/>
                <w:sz w:val="23"/>
                <w:szCs w:val="23"/>
              </w:rPr>
              <w:t>er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25 €.</w:t>
            </w:r>
          </w:p>
          <w:p w14:paraId="2C9FEEE2" w14:textId="77777777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0E9C0F8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E4F5D1B" w14:textId="77777777" w:rsidTr="00336858">
        <w:trPr>
          <w:trHeight w:val="283"/>
        </w:trPr>
        <w:tc>
          <w:tcPr>
            <w:tcW w:w="780" w:type="dxa"/>
          </w:tcPr>
          <w:p w14:paraId="34829C7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1BA36FD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FDC37A4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3392" behindDoc="0" locked="0" layoutInCell="1" allowOverlap="1" wp14:anchorId="4AF4B95E" wp14:editId="4DDA4F6C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149521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1F24F" w14:textId="77777777" w:rsidR="00571D28" w:rsidRPr="008D5126" w:rsidRDefault="00571D28" w:rsidP="00571D28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4B95E" id="Gruppieren 14" o:spid="_x0000_s1041" style="position:absolute;margin-left:210.6pt;margin-top:11.75pt;width:40.35pt;height:60pt;z-index:253243392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">
                      <v:shape id="Grafik 11" o:spid="_x0000_s1042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42" o:title="" chromakey="white"/>
                      </v:shape>
                      <v:shape id="Textfeld 12" o:spid="_x0000_s1043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831F24F" w14:textId="77777777" w:rsidR="00571D28" w:rsidRPr="008D5126" w:rsidRDefault="00571D28" w:rsidP="00571D28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1344" behindDoc="0" locked="0" layoutInCell="1" allowOverlap="1" wp14:anchorId="02D09CD5" wp14:editId="5F36A164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149860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-123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3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99C56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D09CD5" id="Gruppieren 16" o:spid="_x0000_s1044" style="position:absolute;margin-left:320.55pt;margin-top:11.8pt;width:51.75pt;height:59.45pt;z-index:253241344" coordorigin="-1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">
                      <v:shape id="Grafik 8" o:spid="_x0000_s1045" type="#_x0000_t75" style="position:absolute;left:-1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44" o:title="" chromakey="white"/>
                      </v:shape>
                      <v:shape id="Textfeld 12" o:spid="_x0000_s104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F299C56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3202432" behindDoc="0" locked="0" layoutInCell="1" allowOverlap="1" wp14:anchorId="392C09F2" wp14:editId="69865FC1">
                      <wp:simplePos x="0" y="0"/>
                      <wp:positionH relativeFrom="column">
                        <wp:posOffset>3432202</wp:posOffset>
                      </wp:positionH>
                      <wp:positionV relativeFrom="paragraph">
                        <wp:posOffset>150333</wp:posOffset>
                      </wp:positionV>
                      <wp:extent cx="426334" cy="204432"/>
                      <wp:effectExtent l="0" t="0" r="5715" b="0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334" cy="204432"/>
                                <a:chOff x="760021" y="83127"/>
                                <a:chExt cx="426481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F6F4C" id="Gruppieren 21" o:spid="_x0000_s1026" style="position:absolute;margin-left:270.25pt;margin-top:11.85pt;width:33.55pt;height:16.1pt;z-index:253202432;mso-width-relative:margin;mso-height-relative:margin" coordorigin="7600,831" coordsize="4264,20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">
                      <v:shape id="Bild 1" o:spid="_x0000_s102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">
                        <v:imagedata r:id="rId45" o:title="ANd9GcRjk7TNNKLIFaVcFvTL8bnua7Lg7wM80oejuJ5ik0Nr76sHIwNWx6iz"/>
                      </v:shape>
                      <v:shape id="Bild 1" o:spid="_x0000_s102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">
                        <v:imagedata r:id="rId45" o:title="ANd9GcRjk7TNNKLIFaVcFvTL8bnua7Lg7wM80oejuJ5ik0Nr76sHIwNWx6iz"/>
                      </v:shape>
                    </v:group>
                  </w:pict>
                </mc:Fallback>
              </mc:AlternateContent>
            </w:r>
          </w:p>
        </w:tc>
      </w:tr>
      <w:tr w:rsidR="00571D28" w:rsidRPr="0068049D" w14:paraId="442C9256" w14:textId="77777777" w:rsidTr="00336858">
        <w:trPr>
          <w:trHeight w:val="283"/>
        </w:trPr>
        <w:tc>
          <w:tcPr>
            <w:tcW w:w="780" w:type="dxa"/>
          </w:tcPr>
          <w:p w14:paraId="35B3961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5911265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97B8F1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leiht wem 25 €? Zeichne einen Pfeil.</w:t>
            </w:r>
          </w:p>
        </w:tc>
      </w:tr>
      <w:tr w:rsidR="00571D28" w:rsidRPr="0068049D" w14:paraId="18912FE0" w14:textId="77777777" w:rsidTr="00336858">
        <w:trPr>
          <w:trHeight w:val="283"/>
        </w:trPr>
        <w:tc>
          <w:tcPr>
            <w:tcW w:w="780" w:type="dxa"/>
          </w:tcPr>
          <w:p w14:paraId="7CF6BD3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0C4D36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9EDC3C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17D2C3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A173D2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CC46A8B" w14:textId="77777777" w:rsidTr="00336858">
        <w:trPr>
          <w:trHeight w:val="283"/>
        </w:trPr>
        <w:tc>
          <w:tcPr>
            <w:tcW w:w="780" w:type="dxa"/>
          </w:tcPr>
          <w:p w14:paraId="14E654C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34F3D2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1EA838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ABB46A4" w14:textId="77777777" w:rsidTr="00336858">
        <w:trPr>
          <w:trHeight w:val="283"/>
        </w:trPr>
        <w:tc>
          <w:tcPr>
            <w:tcW w:w="780" w:type="dxa"/>
          </w:tcPr>
          <w:p w14:paraId="26383F9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6ED8A88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b) </w:t>
            </w:r>
          </w:p>
        </w:tc>
        <w:tc>
          <w:tcPr>
            <w:tcW w:w="7938" w:type="dxa"/>
            <w:gridSpan w:val="2"/>
          </w:tcPr>
          <w:p w14:paraId="71E8601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 welchen Worten hast du das erkannt? Unterstreiche in Farbe.</w:t>
            </w:r>
          </w:p>
        </w:tc>
      </w:tr>
      <w:tr w:rsidR="00571D28" w:rsidRPr="0068049D" w14:paraId="033DC48A" w14:textId="77777777" w:rsidTr="00336858">
        <w:trPr>
          <w:trHeight w:val="283"/>
        </w:trPr>
        <w:tc>
          <w:tcPr>
            <w:tcW w:w="780" w:type="dxa"/>
          </w:tcPr>
          <w:p w14:paraId="7D91FE2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4D12D9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CFA01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46A4CE2" w14:textId="77777777" w:rsidTr="00336858">
        <w:trPr>
          <w:trHeight w:val="283"/>
        </w:trPr>
        <w:tc>
          <w:tcPr>
            <w:tcW w:w="780" w:type="dxa"/>
          </w:tcPr>
          <w:p w14:paraId="73A9935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B87173A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892DE9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gehen gemeinsam einkaufen. </w:t>
            </w:r>
          </w:p>
          <w:p w14:paraId="557139F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kauft sich von ihren gesparten 65 € ein T-Shirt für 12 €.</w:t>
            </w:r>
          </w:p>
          <w:p w14:paraId="73CA8C8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Rico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hat 85 € gespart und kauft sich zwei </w:t>
            </w:r>
            <w:r>
              <w:rPr>
                <w:rFonts w:ascii="Calibri" w:hAnsi="Calibri" w:cs="Calibri"/>
                <w:sz w:val="23"/>
                <w:szCs w:val="23"/>
              </w:rPr>
              <w:t>Kopfhörer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für insgesamt 20 €. </w:t>
            </w:r>
            <w:r>
              <w:rPr>
                <w:rFonts w:ascii="Calibri" w:hAnsi="Calibri" w:cs="Calibri"/>
                <w:sz w:val="23"/>
                <w:szCs w:val="23"/>
              </w:rPr>
              <w:br/>
              <w:t xml:space="preserve">Sein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Freund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Tim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leiht ih</w:t>
            </w:r>
            <w:r>
              <w:rPr>
                <w:rFonts w:ascii="Calibri" w:hAnsi="Calibri" w:cs="Calibri"/>
                <w:sz w:val="23"/>
                <w:szCs w:val="23"/>
              </w:rPr>
              <w:t>m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25 €.</w:t>
            </w:r>
          </w:p>
          <w:p w14:paraId="3C7E0D48" w14:textId="77777777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4AD04EC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CF9A8DB" w14:textId="77777777" w:rsidTr="00336858">
        <w:trPr>
          <w:trHeight w:val="283"/>
        </w:trPr>
        <w:tc>
          <w:tcPr>
            <w:tcW w:w="780" w:type="dxa"/>
          </w:tcPr>
          <w:p w14:paraId="6D143CD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C6FBE0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5DAFBC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52662DC" w14:textId="77777777" w:rsidTr="00336858">
        <w:trPr>
          <w:trHeight w:val="283"/>
        </w:trPr>
        <w:tc>
          <w:tcPr>
            <w:tcW w:w="780" w:type="dxa"/>
          </w:tcPr>
          <w:p w14:paraId="70CFAFCC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A9827EF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6A40DB3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Worte sind in dieser Aufgabe anders? Unterstreiche in Farbe.</w:t>
            </w:r>
          </w:p>
        </w:tc>
      </w:tr>
      <w:tr w:rsidR="00571D28" w:rsidRPr="0068049D" w14:paraId="2965F277" w14:textId="77777777" w:rsidTr="00336858">
        <w:trPr>
          <w:trHeight w:val="283"/>
        </w:trPr>
        <w:tc>
          <w:tcPr>
            <w:tcW w:w="780" w:type="dxa"/>
          </w:tcPr>
          <w:p w14:paraId="3CAB6D4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78B66EE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9F865C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63145CF5" wp14:editId="01D83A06">
                      <wp:simplePos x="0" y="0"/>
                      <wp:positionH relativeFrom="column">
                        <wp:posOffset>3228898</wp:posOffset>
                      </wp:positionH>
                      <wp:positionV relativeFrom="paragraph">
                        <wp:posOffset>356235</wp:posOffset>
                      </wp:positionV>
                      <wp:extent cx="512626" cy="762117"/>
                      <wp:effectExtent l="0" t="0" r="0" b="0"/>
                      <wp:wrapNone/>
                      <wp:docPr id="7472724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548299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580386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5F6EB4" w14:textId="77777777" w:rsidR="00571D28" w:rsidRPr="008D5126" w:rsidRDefault="00571D28" w:rsidP="00571D28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45CF5" id="_x0000_s1047" style="position:absolute;margin-left:254.25pt;margin-top:28.05pt;width:40.35pt;height:60pt;z-index:253244416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">
                      <v:shape id="Grafik 11" o:spid="_x0000_s1048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">
                        <v:imagedata r:id="rId42" o:title="" chromakey="white"/>
                      </v:shape>
                      <v:shape id="Textfeld 12" o:spid="_x0000_s1049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hXQ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OV3ubrNJ2P4E0sHkPNfAAAA//8DAFBLAQItABQABgAIAAAAIQDb4fbL7gAAAIUB&#13;&#10;AAATAAAAAAAAAAAAAAAAAAAAAABbQ29udGVudF9UeXBlc10ueG1sUEsBAi0AFAAGAAgAAAAhAFr0&#13;&#10;LFu/AAAAFQEAAAsAAAAAAAAAAAAAAAAAHwEAAF9yZWxzLy5yZWxzUEsBAi0AFAAGAAgAAAAhAD/i&#13;&#10;Fd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5F6EB4" w14:textId="77777777" w:rsidR="00571D28" w:rsidRPr="008D5126" w:rsidRDefault="00571D28" w:rsidP="00571D28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71D28" w:rsidRPr="0068049D" w14:paraId="33D30605" w14:textId="77777777" w:rsidTr="00336858">
        <w:trPr>
          <w:trHeight w:val="283"/>
        </w:trPr>
        <w:tc>
          <w:tcPr>
            <w:tcW w:w="780" w:type="dxa"/>
          </w:tcPr>
          <w:p w14:paraId="47139147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4B926A9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5E0D016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501A6942" wp14:editId="0C8267E3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135417</wp:posOffset>
                      </wp:positionV>
                      <wp:extent cx="657225" cy="755015"/>
                      <wp:effectExtent l="0" t="0" r="0" b="6985"/>
                      <wp:wrapNone/>
                      <wp:docPr id="97452309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551513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843039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26B299" w14:textId="77777777" w:rsidR="00571D28" w:rsidRPr="008D5126" w:rsidRDefault="00571D28" w:rsidP="00571D2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1A6942" id="_x0000_s1050" style="position:absolute;margin-left:345.65pt;margin-top:10.65pt;width:51.75pt;height:59.45pt;z-index:253242368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">
                      <v:shape id="Grafik 8" o:spid="_x0000_s105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">
                        <v:imagedata r:id="rId44" o:title="" chromakey="white"/>
                      </v:shape>
                      <v:shape id="Textfeld 12" o:spid="_x0000_s105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A26B299" w14:textId="77777777" w:rsidR="00571D28" w:rsidRPr="008D5126" w:rsidRDefault="00571D28" w:rsidP="00571D2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3209600" behindDoc="0" locked="0" layoutInCell="1" allowOverlap="1" wp14:anchorId="0F7EA96D" wp14:editId="093676EB">
                      <wp:simplePos x="0" y="0"/>
                      <wp:positionH relativeFrom="column">
                        <wp:posOffset>3857672</wp:posOffset>
                      </wp:positionH>
                      <wp:positionV relativeFrom="paragraph">
                        <wp:posOffset>170712</wp:posOffset>
                      </wp:positionV>
                      <wp:extent cx="426436" cy="212439"/>
                      <wp:effectExtent l="0" t="0" r="5715" b="381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436" cy="212439"/>
                                <a:chOff x="760021" y="83127"/>
                                <a:chExt cx="426481" cy="204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08A648" id="Gruppieren 45" o:spid="_x0000_s1026" style="position:absolute;margin-left:303.75pt;margin-top:13.45pt;width:33.6pt;height:16.75pt;z-index:253209600;mso-width-relative:margin;mso-height-relative:margin" coordorigin="7600,831" coordsize="4264,20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">
                      <v:shape id="Bild 1" o:spid="_x0000_s102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">
                        <v:imagedata r:id="rId45" o:title="ANd9GcRjk7TNNKLIFaVcFvTL8bnua7Lg7wM80oejuJ5ik0Nr76sHIwNWx6iz"/>
                      </v:shape>
                      <v:shape id="Bild 1" o:spid="_x0000_s102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">
                        <v:imagedata r:id="rId45" o:title="ANd9GcRjk7TNNKLIFaVcFvTL8bnua7Lg7wM80oejuJ5ik0Nr76sHIwNWx6iz"/>
                      </v:shape>
                    </v:group>
                  </w:pict>
                </mc:Fallback>
              </mc:AlternateConten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leiht wem 25 €? An welchen Worten erkennst du das? </w:t>
            </w:r>
          </w:p>
          <w:p w14:paraId="33FAB3DD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und schreibe einen Text dazu.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571D28" w:rsidRPr="0068049D" w14:paraId="71CD0094" w14:textId="77777777" w:rsidTr="00336858">
        <w:trPr>
          <w:trHeight w:val="283"/>
        </w:trPr>
        <w:tc>
          <w:tcPr>
            <w:tcW w:w="780" w:type="dxa"/>
          </w:tcPr>
          <w:p w14:paraId="419AB46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7078AF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76A09E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A09DDC6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78DB10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7CD4B87" w14:textId="77777777" w:rsidTr="00336858">
        <w:trPr>
          <w:trHeight w:val="283"/>
        </w:trPr>
        <w:tc>
          <w:tcPr>
            <w:tcW w:w="780" w:type="dxa"/>
          </w:tcPr>
          <w:p w14:paraId="609C1FF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082CCF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4FD630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87F0A00" w14:textId="77777777" w:rsidTr="00336858">
        <w:trPr>
          <w:trHeight w:val="283"/>
        </w:trPr>
        <w:tc>
          <w:tcPr>
            <w:tcW w:w="780" w:type="dxa"/>
          </w:tcPr>
          <w:p w14:paraId="79D74C2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391C418" w14:textId="77777777" w:rsidR="00571D28" w:rsidRPr="0068049D" w:rsidRDefault="00571D28" w:rsidP="00571D28">
            <w:pPr>
              <w:pStyle w:val="berschriftTeilaufgaben"/>
            </w:pPr>
            <w:r w:rsidRPr="0068049D">
              <w:t>e)</w:t>
            </w:r>
          </w:p>
        </w:tc>
        <w:tc>
          <w:tcPr>
            <w:tcW w:w="7938" w:type="dxa"/>
            <w:gridSpan w:val="2"/>
          </w:tcPr>
          <w:p w14:paraId="1A1CA8A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Du siehst hier ein Info-Netz. Zu welcher Aufgabe (A oder B) gehört es? Begründe.</w:t>
            </w:r>
          </w:p>
        </w:tc>
      </w:tr>
      <w:tr w:rsidR="00571D28" w:rsidRPr="0068049D" w14:paraId="03947CC7" w14:textId="77777777" w:rsidTr="00336858">
        <w:trPr>
          <w:trHeight w:val="283"/>
        </w:trPr>
        <w:tc>
          <w:tcPr>
            <w:tcW w:w="780" w:type="dxa"/>
          </w:tcPr>
          <w:p w14:paraId="1CAF7B1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311FA1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3B360C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571D28" w:rsidRPr="0068049D" w14:paraId="2927B0F4" w14:textId="77777777" w:rsidTr="00336858">
        <w:trPr>
          <w:trHeight w:val="283"/>
        </w:trPr>
        <w:tc>
          <w:tcPr>
            <w:tcW w:w="780" w:type="dxa"/>
          </w:tcPr>
          <w:p w14:paraId="7283808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9E6E1F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9784EB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3696" behindDoc="0" locked="0" layoutInCell="1" allowOverlap="1" wp14:anchorId="097CD151" wp14:editId="3BA5189C">
                  <wp:simplePos x="0" y="0"/>
                  <wp:positionH relativeFrom="column">
                    <wp:posOffset>-41476</wp:posOffset>
                  </wp:positionH>
                  <wp:positionV relativeFrom="paragraph">
                    <wp:posOffset>3175</wp:posOffset>
                  </wp:positionV>
                  <wp:extent cx="3229131" cy="2108191"/>
                  <wp:effectExtent l="12700" t="12700" r="9525" b="1333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131" cy="21081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6FEDD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C0314A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D3C77E8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3D0B0F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821914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ACE33D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3A6C485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FCE1C3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11DA4EE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94CF95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906E90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79C38F4C" w14:textId="77777777" w:rsidTr="00336858">
        <w:trPr>
          <w:trHeight w:val="283"/>
        </w:trPr>
        <w:tc>
          <w:tcPr>
            <w:tcW w:w="780" w:type="dxa"/>
          </w:tcPr>
          <w:p w14:paraId="72BC4592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BC5F67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48BFF0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C66C5BF" w14:textId="77777777" w:rsidTr="00336858">
        <w:trPr>
          <w:trHeight w:val="283"/>
        </w:trPr>
        <w:tc>
          <w:tcPr>
            <w:tcW w:w="780" w:type="dxa"/>
          </w:tcPr>
          <w:p w14:paraId="5E5D5C0E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EA17242" w14:textId="77777777" w:rsidR="00571D28" w:rsidRPr="0068049D" w:rsidRDefault="00571D28" w:rsidP="00571D28">
            <w:pPr>
              <w:pStyle w:val="berschriftTeilaufgaben"/>
            </w:pPr>
            <w:r w:rsidRPr="0068049D">
              <w:t>f)</w:t>
            </w:r>
          </w:p>
        </w:tc>
        <w:tc>
          <w:tcPr>
            <w:tcW w:w="7938" w:type="dxa"/>
            <w:gridSpan w:val="2"/>
          </w:tcPr>
          <w:p w14:paraId="52A91A6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Fülle das Info-Netz aus. </w:t>
            </w:r>
          </w:p>
        </w:tc>
      </w:tr>
    </w:tbl>
    <w:p w14:paraId="4DBD128B" w14:textId="77777777" w:rsidR="00571D28" w:rsidRDefault="00571D28" w:rsidP="00571D28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9"/>
        <w:gridCol w:w="8533"/>
      </w:tblGrid>
      <w:tr w:rsidR="00571D28" w:rsidRPr="0068049D" w14:paraId="1EC0853E" w14:textId="77777777" w:rsidTr="00336858">
        <w:trPr>
          <w:trHeight w:val="283"/>
        </w:trPr>
        <w:tc>
          <w:tcPr>
            <w:tcW w:w="780" w:type="dxa"/>
          </w:tcPr>
          <w:p w14:paraId="697D3663" w14:textId="77777777" w:rsidR="00571D28" w:rsidRPr="0068049D" w:rsidRDefault="00571D28" w:rsidP="00571D28">
            <w:pPr>
              <w:pStyle w:val="berschriftAufgaben"/>
              <w:rPr>
                <w:noProof/>
              </w:rPr>
            </w:pPr>
            <w:r w:rsidRPr="0068049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2D1231E6" wp14:editId="2E1116C1">
                      <wp:simplePos x="0" y="0"/>
                      <wp:positionH relativeFrom="page">
                        <wp:posOffset>-10163175</wp:posOffset>
                      </wp:positionH>
                      <wp:positionV relativeFrom="paragraph">
                        <wp:posOffset>-14056360</wp:posOffset>
                      </wp:positionV>
                      <wp:extent cx="1326515" cy="1826260"/>
                      <wp:effectExtent l="0" t="0" r="26035" b="21590"/>
                      <wp:wrapNone/>
                      <wp:docPr id="104" name="Textfeld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651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9E952A" w14:textId="77777777" w:rsidR="00571D28" w:rsidRPr="008E0EF4" w:rsidRDefault="00571D28" w:rsidP="00571D28">
                                  <w:pPr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Mein Leseplan:</w:t>
                                  </w:r>
                                </w:p>
                                <w:p w14:paraId="13CD3039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Lesen</w:t>
                                  </w:r>
                                </w:p>
                                <w:p w14:paraId="41BFA484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Gesucht?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Fragekarte </w:t>
                                  </w:r>
                                </w:p>
                                <w:p w14:paraId="7017436D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Gegeben?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Info-Karten</w:t>
                                  </w:r>
                                </w:p>
                                <w:p w14:paraId="4782A6E1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Zusammenhänge? </w:t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etz</w:t>
                                  </w:r>
                                </w:p>
                                <w:p w14:paraId="7A48F05C" w14:textId="77777777" w:rsidR="00571D28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Rechnen </w:t>
                                  </w:r>
                                </w:p>
                                <w:p w14:paraId="5B39E578" w14:textId="77777777" w:rsidR="00571D28" w:rsidRPr="001C735D" w:rsidRDefault="00571D28" w:rsidP="00571D28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Überprüfen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31E6" id="Textfeld 104" o:spid="_x0000_s1053" type="#_x0000_t202" style="position:absolute;margin-left:-800.25pt;margin-top:-1106.8pt;width:104.45pt;height:143.8pt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" fillcolor="#d8d8d8 [2732]" strokecolor="#a5a5a5 [2092]">
                      <v:path arrowok="t"/>
                      <v:textbox inset="1mm,,1mm">
                        <w:txbxContent>
                          <w:p w14:paraId="399E952A" w14:textId="77777777" w:rsidR="00571D28" w:rsidRPr="008E0EF4" w:rsidRDefault="00571D28" w:rsidP="00571D28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13CD3039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41BFA484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7017436D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4782A6E1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7A48F05C" w14:textId="77777777" w:rsidR="00571D28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5B39E578" w14:textId="77777777" w:rsidR="00571D28" w:rsidRPr="001C735D" w:rsidRDefault="00571D28" w:rsidP="00571D28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68049D">
              <w:rPr>
                <w:noProof/>
              </w:rPr>
              <w:t>3</w:t>
            </w:r>
          </w:p>
        </w:tc>
        <w:tc>
          <w:tcPr>
            <w:tcW w:w="8434" w:type="dxa"/>
          </w:tcPr>
          <w:p w14:paraId="039C5048" w14:textId="77777777" w:rsidR="00571D28" w:rsidRPr="0068049D" w:rsidRDefault="00571D28" w:rsidP="00571D28">
            <w:pPr>
              <w:pStyle w:val="berschriftAufgaben"/>
            </w:pPr>
            <w:r w:rsidRPr="0068049D">
              <w:t>V</w:t>
            </w:r>
            <w:r>
              <w:t>i</w:t>
            </w:r>
            <w:r w:rsidRPr="0068049D">
              <w:t>elschrittige Textaufgaben entschlüsseln und bearbeiten</w:t>
            </w:r>
          </w:p>
        </w:tc>
      </w:tr>
    </w:tbl>
    <w:p w14:paraId="5AC46002" w14:textId="77777777" w:rsidR="00571D28" w:rsidRPr="0068049D" w:rsidRDefault="00571D28" w:rsidP="00571D28">
      <w:pPr>
        <w:rPr>
          <w:rFonts w:ascii="Calibri" w:hAnsi="Calibr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571D28" w:rsidRPr="0068049D" w14:paraId="7700C675" w14:textId="77777777" w:rsidTr="00336858">
        <w:trPr>
          <w:trHeight w:val="283"/>
        </w:trPr>
        <w:tc>
          <w:tcPr>
            <w:tcW w:w="780" w:type="dxa"/>
          </w:tcPr>
          <w:p w14:paraId="3AA40751" w14:textId="77777777" w:rsidR="00571D28" w:rsidRPr="0068049D" w:rsidRDefault="00571D28" w:rsidP="00571D28">
            <w:pPr>
              <w:pStyle w:val="berschriftTeilaufgaben"/>
              <w:rPr>
                <w:color w:val="auto"/>
              </w:rPr>
            </w:pPr>
            <w:r w:rsidRPr="0068049D">
              <w:t>3.1</w:t>
            </w:r>
          </w:p>
        </w:tc>
        <w:tc>
          <w:tcPr>
            <w:tcW w:w="8505" w:type="dxa"/>
            <w:gridSpan w:val="3"/>
          </w:tcPr>
          <w:p w14:paraId="41B9790E" w14:textId="77777777" w:rsidR="00571D28" w:rsidRPr="0068049D" w:rsidRDefault="00571D28" w:rsidP="00571D28">
            <w:pPr>
              <w:pStyle w:val="berschriftTeilaufgaben"/>
            </w:pPr>
            <w:r w:rsidRPr="0068049D">
              <w:t>Pinguinumzug</w:t>
            </w:r>
          </w:p>
          <w:p w14:paraId="0365E4A2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571D28" w:rsidRPr="0068049D" w14:paraId="2299C5CE" w14:textId="77777777" w:rsidTr="00336858">
        <w:trPr>
          <w:gridAfter w:val="1"/>
          <w:wAfter w:w="246" w:type="dxa"/>
          <w:trHeight w:val="283"/>
        </w:trPr>
        <w:tc>
          <w:tcPr>
            <w:tcW w:w="780" w:type="dxa"/>
          </w:tcPr>
          <w:p w14:paraId="73CA6BC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7952262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F54DDE5" w14:textId="3C4CAC16" w:rsidR="00571D28" w:rsidRPr="0068049D" w:rsidRDefault="00D41DE7" w:rsidP="00336858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="00571D28"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0624" behindDoc="0" locked="0" layoutInCell="1" allowOverlap="1" wp14:anchorId="60A2A78E" wp14:editId="411CE4CD">
                  <wp:simplePos x="0" y="0"/>
                  <wp:positionH relativeFrom="column">
                    <wp:posOffset>3961130</wp:posOffset>
                  </wp:positionH>
                  <wp:positionV relativeFrom="paragraph">
                    <wp:posOffset>-126336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D28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</w:t>
            </w:r>
            <w:r w:rsidR="00571D28">
              <w:rPr>
                <w:rFonts w:ascii="Calibri" w:hAnsi="Calibri" w:cs="Calibri"/>
                <w:sz w:val="23"/>
                <w:szCs w:val="23"/>
              </w:rPr>
              <w:br/>
            </w:r>
            <w:r w:rsidR="00571D28" w:rsidRPr="0068049D">
              <w:rPr>
                <w:rFonts w:ascii="Calibri" w:hAnsi="Calibri" w:cs="Calibri"/>
                <w:sz w:val="23"/>
                <w:szCs w:val="23"/>
              </w:rPr>
              <w:t xml:space="preserve">Pinguine. Jedes Pinguinkind isst am Tag 4 Fische, </w:t>
            </w:r>
          </w:p>
          <w:p w14:paraId="25D1814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Fische. In 2 Wochen sollen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3 erwachsene Pinguine in einen anderen Zoo verlegt werden.</w:t>
            </w:r>
          </w:p>
          <w:p w14:paraId="7159F1AF" w14:textId="2FFBD66B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571D28" w:rsidRPr="0068049D" w14:paraId="4D0EC6C0" w14:textId="77777777" w:rsidTr="00336858">
        <w:trPr>
          <w:trHeight w:val="283"/>
        </w:trPr>
        <w:tc>
          <w:tcPr>
            <w:tcW w:w="780" w:type="dxa"/>
          </w:tcPr>
          <w:p w14:paraId="004633A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038298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59E82D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0918B0D" w14:textId="77777777" w:rsidTr="00336858">
        <w:trPr>
          <w:trHeight w:val="283"/>
        </w:trPr>
        <w:tc>
          <w:tcPr>
            <w:tcW w:w="780" w:type="dxa"/>
          </w:tcPr>
          <w:p w14:paraId="4AEBA09F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C7DCAAE" w14:textId="77777777" w:rsidR="00571D28" w:rsidRPr="0068049D" w:rsidRDefault="00571D28" w:rsidP="00571D28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10D543A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571D28" w:rsidRPr="0068049D" w14:paraId="2401F643" w14:textId="77777777" w:rsidTr="00336858">
        <w:trPr>
          <w:trHeight w:val="283"/>
        </w:trPr>
        <w:tc>
          <w:tcPr>
            <w:tcW w:w="780" w:type="dxa"/>
          </w:tcPr>
          <w:p w14:paraId="4A9057B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E81500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1E83339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FB81F01" w14:textId="77777777" w:rsidTr="00336858">
        <w:trPr>
          <w:trHeight w:val="283"/>
        </w:trPr>
        <w:tc>
          <w:tcPr>
            <w:tcW w:w="780" w:type="dxa"/>
          </w:tcPr>
          <w:p w14:paraId="7A51390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06002A" w14:textId="77777777" w:rsidR="00571D28" w:rsidRPr="0068049D" w:rsidRDefault="00571D28" w:rsidP="00571D28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3265353C" w14:textId="5A05CA1A" w:rsidR="00571D28" w:rsidRPr="00F67205" w:rsidRDefault="00571D28" w:rsidP="00F67205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Ein Satz aus dem Text hat sich verändert.</w:t>
            </w:r>
            <w:r w:rsidR="00F67205">
              <w:rPr>
                <w:rFonts w:ascii="Calibri" w:hAnsi="Calibri" w:cs="Calibri"/>
                <w:sz w:val="23"/>
                <w:szCs w:val="23"/>
              </w:rPr>
              <w:t xml:space="preserve"> Was bedeutet der Satz jetzt?</w:t>
            </w:r>
          </w:p>
        </w:tc>
      </w:tr>
      <w:tr w:rsidR="00571D28" w:rsidRPr="0068049D" w14:paraId="3717ED07" w14:textId="77777777" w:rsidTr="00336858">
        <w:trPr>
          <w:trHeight w:val="283"/>
        </w:trPr>
        <w:tc>
          <w:tcPr>
            <w:tcW w:w="780" w:type="dxa"/>
          </w:tcPr>
          <w:p w14:paraId="058A4BE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8E64A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2B78FE3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6A2E3708" w14:textId="77777777" w:rsidTr="00336858">
        <w:trPr>
          <w:trHeight w:val="283"/>
        </w:trPr>
        <w:tc>
          <w:tcPr>
            <w:tcW w:w="780" w:type="dxa"/>
          </w:tcPr>
          <w:p w14:paraId="2BECFF29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E0584A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4BF2D25" w14:textId="0AF2E682" w:rsidR="00571D28" w:rsidRPr="0068049D" w:rsidRDefault="00D41DE7" w:rsidP="00336858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>B</w:t>
            </w:r>
            <w:r w:rsidRPr="00F96CFF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. </w:t>
            </w:r>
            <w:r w:rsidR="00571D28"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11648" behindDoc="0" locked="0" layoutInCell="1" allowOverlap="1" wp14:anchorId="1518C6E5" wp14:editId="065334CA">
                  <wp:simplePos x="0" y="0"/>
                  <wp:positionH relativeFrom="column">
                    <wp:posOffset>4015474</wp:posOffset>
                  </wp:positionH>
                  <wp:positionV relativeFrom="paragraph">
                    <wp:posOffset>-51524</wp:posOffset>
                  </wp:positionV>
                  <wp:extent cx="929005" cy="1156970"/>
                  <wp:effectExtent l="0" t="0" r="0" b="5080"/>
                  <wp:wrapNone/>
                  <wp:docPr id="53" name="Grafik 53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D28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Pinguine. </w:t>
            </w:r>
          </w:p>
          <w:p w14:paraId="6533D7E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30BC71E2" w14:textId="746B31E6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 </w:t>
            </w:r>
            <w:r w:rsidRPr="00A820F8">
              <w:rPr>
                <w:rFonts w:ascii="Calibri" w:hAnsi="Calibri" w:cs="Calibri"/>
                <w:b/>
                <w:bCs/>
                <w:color w:val="327A86" w:themeColor="text2"/>
                <w:sz w:val="23"/>
                <w:szCs w:val="23"/>
              </w:rPr>
              <w:t>mehr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. In 2 Wochen sollen </w:t>
            </w:r>
            <w:r w:rsidR="00A820F8">
              <w:rPr>
                <w:rFonts w:ascii="Calibri" w:hAnsi="Calibri" w:cs="Calibri"/>
                <w:sz w:val="23"/>
                <w:szCs w:val="23"/>
              </w:rPr>
              <w:br/>
            </w:r>
            <w:r w:rsidRPr="0068049D">
              <w:rPr>
                <w:rFonts w:ascii="Calibri" w:hAnsi="Calibri" w:cs="Calibri"/>
                <w:sz w:val="23"/>
                <w:szCs w:val="23"/>
              </w:rPr>
              <w:t>3 erwachsene Pinguine in einen anderen Zoo verlegt werden.</w:t>
            </w:r>
          </w:p>
          <w:p w14:paraId="4869C23E" w14:textId="2381B07E" w:rsidR="00571D28" w:rsidRPr="0068049D" w:rsidRDefault="00571D28" w:rsidP="00336858">
            <w:pPr>
              <w:pStyle w:val="Text"/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1C4DA7E1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C750E39" w14:textId="77777777" w:rsidTr="00336858">
        <w:trPr>
          <w:trHeight w:val="283"/>
        </w:trPr>
        <w:tc>
          <w:tcPr>
            <w:tcW w:w="780" w:type="dxa"/>
          </w:tcPr>
          <w:p w14:paraId="0A021503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CECC52C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254DB7C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C21A0BE" w14:textId="77777777" w:rsidTr="00336858">
        <w:trPr>
          <w:trHeight w:val="283"/>
        </w:trPr>
        <w:tc>
          <w:tcPr>
            <w:tcW w:w="780" w:type="dxa"/>
          </w:tcPr>
          <w:p w14:paraId="71AF6304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0768723" w14:textId="77777777" w:rsidR="00571D28" w:rsidRPr="0068049D" w:rsidRDefault="00571D28" w:rsidP="00571D28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0E2B3F21" w14:textId="021DDA3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Ergänze den folgenden Satz, sodass er zur Textaufgabe</w:t>
            </w:r>
            <w:r w:rsidR="00C52FF3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C52FF3" w:rsidRPr="00C52FF3">
              <w:rPr>
                <w:rFonts w:ascii="Calibri" w:hAnsi="Calibri" w:cs="Calibri"/>
                <w:b/>
                <w:bCs/>
                <w:sz w:val="23"/>
                <w:szCs w:val="23"/>
              </w:rPr>
              <w:t>B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passt.</w:t>
            </w:r>
          </w:p>
        </w:tc>
      </w:tr>
      <w:tr w:rsidR="00571D28" w:rsidRPr="0068049D" w14:paraId="7B8D2C67" w14:textId="77777777" w:rsidTr="00336858">
        <w:trPr>
          <w:trHeight w:val="283"/>
        </w:trPr>
        <w:tc>
          <w:tcPr>
            <w:tcW w:w="780" w:type="dxa"/>
          </w:tcPr>
          <w:p w14:paraId="2120650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2CF91E1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01C5F9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956D2B5" w14:textId="77777777" w:rsidTr="00336858">
        <w:trPr>
          <w:trHeight w:val="283"/>
        </w:trPr>
        <w:tc>
          <w:tcPr>
            <w:tcW w:w="780" w:type="dxa"/>
          </w:tcPr>
          <w:p w14:paraId="71ED5CDB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A103DE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C23F355" w14:textId="77777777" w:rsidR="00571D28" w:rsidRDefault="00571D28" w:rsidP="00336858">
            <w:pPr>
              <w:pStyle w:val="Text"/>
              <w:rPr>
                <w:rFonts w:ascii="Comic Sans MS" w:hAnsi="Comic Sans MS" w:cs="Calibri"/>
                <w:color w:val="0070C0"/>
                <w:sz w:val="23"/>
                <w:szCs w:val="23"/>
                <w:u w:val="single"/>
              </w:rPr>
            </w:pP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="Comic Sans MS" w:hAnsi="Comic Sans MS" w:cs="Calibri"/>
                <w:color w:val="0070C0"/>
                <w:sz w:val="23"/>
                <w:szCs w:val="23"/>
              </w:rPr>
              <w:br/>
            </w: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</w:rPr>
              <w:t xml:space="preserve">isst 5 Fische mehr als </w:t>
            </w:r>
            <w:r w:rsidRPr="00F96CFF">
              <w:rPr>
                <w:rFonts w:ascii="Comic Sans MS" w:hAnsi="Comic Sans MS" w:cs="Calibri"/>
                <w:color w:val="0070C0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  <w:p w14:paraId="2A3AB5A2" w14:textId="77777777" w:rsidR="00571D28" w:rsidRPr="00F96CFF" w:rsidRDefault="00571D28" w:rsidP="00336858">
            <w:pPr>
              <w:pStyle w:val="Text"/>
              <w:rPr>
                <w:rFonts w:ascii="Comic Sans MS" w:hAnsi="Comic Sans MS" w:cs="Calibri"/>
                <w:sz w:val="23"/>
                <w:szCs w:val="23"/>
              </w:rPr>
            </w:pPr>
          </w:p>
        </w:tc>
      </w:tr>
      <w:tr w:rsidR="00571D28" w:rsidRPr="0068049D" w14:paraId="4E089C68" w14:textId="77777777" w:rsidTr="00336858">
        <w:trPr>
          <w:trHeight w:val="283"/>
        </w:trPr>
        <w:tc>
          <w:tcPr>
            <w:tcW w:w="780" w:type="dxa"/>
          </w:tcPr>
          <w:p w14:paraId="02DE2ED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0B7B3B7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276438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0BF3CB76" w14:textId="77777777" w:rsidTr="00336858">
        <w:trPr>
          <w:trHeight w:val="283"/>
        </w:trPr>
        <w:tc>
          <w:tcPr>
            <w:tcW w:w="780" w:type="dxa"/>
          </w:tcPr>
          <w:p w14:paraId="3B6514E1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FDEC013" w14:textId="77777777" w:rsidR="00571D28" w:rsidRPr="0068049D" w:rsidRDefault="00571D28" w:rsidP="00571D28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0F7B658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Woran hast du erkannt, wie du den Satz in</w:t>
            </w:r>
            <w:r w:rsidRPr="00C52FF3">
              <w:rPr>
                <w:rFonts w:ascii="Calibri" w:hAnsi="Calibri" w:cs="Calibri"/>
                <w:color w:val="327A86" w:themeColor="text2"/>
                <w:sz w:val="23"/>
                <w:szCs w:val="23"/>
              </w:rPr>
              <w:t xml:space="preserve"> </w:t>
            </w:r>
            <w:r w:rsidRPr="00C52FF3">
              <w:rPr>
                <w:rFonts w:ascii="Calibri" w:hAnsi="Calibri" w:cs="Calibri"/>
                <w:b/>
                <w:color w:val="327A86" w:themeColor="text2"/>
                <w:sz w:val="23"/>
                <w:szCs w:val="23"/>
              </w:rPr>
              <w:t>c)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ergänzen musst? Erkläre.</w:t>
            </w:r>
          </w:p>
        </w:tc>
      </w:tr>
      <w:tr w:rsidR="00571D28" w:rsidRPr="0068049D" w14:paraId="4FBEB75E" w14:textId="77777777" w:rsidTr="00336858">
        <w:trPr>
          <w:trHeight w:val="283"/>
        </w:trPr>
        <w:tc>
          <w:tcPr>
            <w:tcW w:w="780" w:type="dxa"/>
          </w:tcPr>
          <w:p w14:paraId="22D11D4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B5DC5A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67735CD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272BAF9" w14:textId="77777777" w:rsidTr="00336858">
        <w:trPr>
          <w:trHeight w:val="283"/>
        </w:trPr>
        <w:tc>
          <w:tcPr>
            <w:tcW w:w="780" w:type="dxa"/>
          </w:tcPr>
          <w:p w14:paraId="628D819D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69B25686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AE417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D1397C7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3B283AF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3D9C01C9" w14:textId="77777777" w:rsidTr="00336858">
        <w:trPr>
          <w:trHeight w:val="283"/>
        </w:trPr>
        <w:tc>
          <w:tcPr>
            <w:tcW w:w="780" w:type="dxa"/>
          </w:tcPr>
          <w:p w14:paraId="167BB99A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38C05F0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4DCC9C7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24FDC269" w14:textId="77777777" w:rsidTr="00336858">
        <w:trPr>
          <w:trHeight w:val="283"/>
        </w:trPr>
        <w:tc>
          <w:tcPr>
            <w:tcW w:w="780" w:type="dxa"/>
          </w:tcPr>
          <w:p w14:paraId="24FD5376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77AEBC" w14:textId="77777777" w:rsidR="00571D28" w:rsidRPr="0068049D" w:rsidRDefault="00571D28" w:rsidP="00571D28">
            <w:pPr>
              <w:pStyle w:val="berschriftTeilaufgaben"/>
            </w:pPr>
            <w:r w:rsidRPr="0068049D">
              <w:t xml:space="preserve">e) </w:t>
            </w:r>
          </w:p>
        </w:tc>
        <w:tc>
          <w:tcPr>
            <w:tcW w:w="7938" w:type="dxa"/>
            <w:gridSpan w:val="2"/>
          </w:tcPr>
          <w:p w14:paraId="7B77261B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571D28" w:rsidRPr="0068049D" w14:paraId="58417EEA" w14:textId="77777777" w:rsidTr="00336858">
        <w:trPr>
          <w:trHeight w:val="283"/>
        </w:trPr>
        <w:tc>
          <w:tcPr>
            <w:tcW w:w="780" w:type="dxa"/>
          </w:tcPr>
          <w:p w14:paraId="3617FF8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1B1A4AB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270725CA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594C0A22" w14:textId="77777777" w:rsidTr="00336858">
        <w:trPr>
          <w:trHeight w:val="283"/>
        </w:trPr>
        <w:tc>
          <w:tcPr>
            <w:tcW w:w="780" w:type="dxa"/>
          </w:tcPr>
          <w:p w14:paraId="63AEAA40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3EC651E3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4035E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F5FA600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36FF662" w14:textId="77777777" w:rsidR="00571D28" w:rsidRPr="0068049D" w:rsidRDefault="00571D28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71D28" w:rsidRPr="0068049D" w14:paraId="4CF03CCC" w14:textId="77777777" w:rsidTr="00336858">
        <w:trPr>
          <w:trHeight w:val="283"/>
        </w:trPr>
        <w:tc>
          <w:tcPr>
            <w:tcW w:w="780" w:type="dxa"/>
          </w:tcPr>
          <w:p w14:paraId="552D8FD8" w14:textId="77777777" w:rsidR="00571D28" w:rsidRPr="0068049D" w:rsidRDefault="00571D28" w:rsidP="00336858">
            <w:pPr>
              <w:spacing w:line="240" w:lineRule="auto"/>
              <w:rPr>
                <w:rFonts w:ascii="Calibri" w:hAnsi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FF434F9" w14:textId="77777777" w:rsidR="00571D28" w:rsidRPr="0068049D" w:rsidRDefault="00571D28" w:rsidP="00571D2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66A116B0" w14:textId="77777777" w:rsidR="00571D28" w:rsidRPr="0068049D" w:rsidRDefault="00571D28" w:rsidP="00336858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4F4D6EC8" w14:textId="77777777" w:rsidR="006B4487" w:rsidRDefault="006B4487" w:rsidP="00571D28">
      <w:pPr>
        <w:tabs>
          <w:tab w:val="left" w:pos="5180"/>
        </w:tabs>
        <w:rPr>
          <w:rFonts w:ascii="Calibri" w:hAnsi="Calibri"/>
          <w:sz w:val="23"/>
          <w:szCs w:val="23"/>
        </w:rPr>
        <w:sectPr w:rsidR="006B4487" w:rsidSect="006B4487">
          <w:headerReference w:type="default" r:id="rId48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1"/>
          <w:cols w:space="708"/>
          <w:docGrid w:linePitch="360"/>
        </w:sect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863351" w:rsidRPr="0068049D" w14:paraId="7A790FFF" w14:textId="77777777" w:rsidTr="00336858">
        <w:trPr>
          <w:trHeight w:val="290"/>
        </w:trPr>
        <w:tc>
          <w:tcPr>
            <w:tcW w:w="780" w:type="dxa"/>
          </w:tcPr>
          <w:p w14:paraId="559CB829" w14:textId="4B2E80F0" w:rsidR="00863351" w:rsidRPr="00571D28" w:rsidRDefault="00863351" w:rsidP="00336858">
            <w:pPr>
              <w:pStyle w:val="berschrift1"/>
            </w:pPr>
            <w:r>
              <w:lastRenderedPageBreak/>
              <w:t>R</w:t>
            </w:r>
          </w:p>
        </w:tc>
        <w:tc>
          <w:tcPr>
            <w:tcW w:w="8506" w:type="dxa"/>
          </w:tcPr>
          <w:p w14:paraId="7851F035" w14:textId="77777777" w:rsidR="00863351" w:rsidRPr="00571D28" w:rsidRDefault="00863351" w:rsidP="00336858">
            <w:pPr>
              <w:pStyle w:val="berschrift1"/>
            </w:pPr>
            <w:r>
              <w:t xml:space="preserve">  Ich kann Textaufgaben lesen und verstehen</w:t>
            </w:r>
          </w:p>
        </w:tc>
      </w:tr>
    </w:tbl>
    <w:p w14:paraId="7484F9CB" w14:textId="77777777" w:rsidR="00571D28" w:rsidRDefault="00571D28" w:rsidP="00571D28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863351" w:rsidRPr="004B297B" w14:paraId="4F48CA5F" w14:textId="77777777" w:rsidTr="00336858">
        <w:trPr>
          <w:trHeight w:val="290"/>
        </w:trPr>
        <w:tc>
          <w:tcPr>
            <w:tcW w:w="780" w:type="dxa"/>
          </w:tcPr>
          <w:p w14:paraId="57EBA4CD" w14:textId="77777777" w:rsidR="00863351" w:rsidRPr="003B3C1A" w:rsidRDefault="00863351" w:rsidP="00336858">
            <w:pPr>
              <w:pStyle w:val="berschriftAufgaben"/>
            </w:pPr>
            <w:r w:rsidRPr="003B3C1A">
              <w:t>1</w:t>
            </w:r>
          </w:p>
        </w:tc>
        <w:tc>
          <w:tcPr>
            <w:tcW w:w="8506" w:type="dxa"/>
          </w:tcPr>
          <w:p w14:paraId="061E30F5" w14:textId="77777777" w:rsidR="00863351" w:rsidRPr="003B3C1A" w:rsidRDefault="00863351" w:rsidP="00336858">
            <w:pPr>
              <w:pStyle w:val="berschriftAufgaben"/>
            </w:pPr>
            <w:r w:rsidRPr="003B3C1A">
              <w:t>Gegebene und gesuchte Informationen in Textaufgaben finden</w:t>
            </w:r>
          </w:p>
        </w:tc>
      </w:tr>
    </w:tbl>
    <w:p w14:paraId="36886E29" w14:textId="77777777" w:rsidR="00863351" w:rsidRDefault="00863351" w:rsidP="00863351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323"/>
        <w:gridCol w:w="3261"/>
        <w:gridCol w:w="354"/>
      </w:tblGrid>
      <w:tr w:rsidR="00863351" w:rsidRPr="004B297B" w14:paraId="30F85BFE" w14:textId="77777777" w:rsidTr="00336858">
        <w:tc>
          <w:tcPr>
            <w:tcW w:w="780" w:type="dxa"/>
          </w:tcPr>
          <w:p w14:paraId="2AF6F7F5" w14:textId="77777777" w:rsidR="00863351" w:rsidRPr="001E61B4" w:rsidRDefault="00863351" w:rsidP="00336858">
            <w:pPr>
              <w:pStyle w:val="berschriftTeilaufgaben"/>
            </w:pPr>
            <w:r w:rsidRPr="001E61B4">
              <w:t>1.1</w:t>
            </w:r>
          </w:p>
        </w:tc>
        <w:tc>
          <w:tcPr>
            <w:tcW w:w="8505" w:type="dxa"/>
            <w:gridSpan w:val="4"/>
          </w:tcPr>
          <w:p w14:paraId="5F933C68" w14:textId="77777777" w:rsidR="00863351" w:rsidRPr="003B3C1A" w:rsidRDefault="00863351" w:rsidP="00336858">
            <w:pPr>
              <w:pStyle w:val="berschriftTeilaufgaben"/>
            </w:pPr>
            <w:r w:rsidRPr="003B3C1A">
              <w:t xml:space="preserve">Zooeintritt </w:t>
            </w:r>
          </w:p>
          <w:p w14:paraId="2E8149C8" w14:textId="77777777" w:rsidR="00863351" w:rsidRPr="001E61B4" w:rsidRDefault="00863351" w:rsidP="00336858">
            <w:pPr>
              <w:pStyle w:val="berschriftTeilaufgaben"/>
            </w:pPr>
            <w:r w:rsidRPr="005D7A00">
              <w:drawing>
                <wp:anchor distT="0" distB="0" distL="114300" distR="114300" simplePos="0" relativeHeight="253246464" behindDoc="0" locked="0" layoutInCell="1" allowOverlap="1" wp14:anchorId="33B7431C" wp14:editId="722EDE79">
                  <wp:simplePos x="0" y="0"/>
                  <wp:positionH relativeFrom="column">
                    <wp:posOffset>3986241</wp:posOffset>
                  </wp:positionH>
                  <wp:positionV relativeFrom="paragraph">
                    <wp:posOffset>81915</wp:posOffset>
                  </wp:positionV>
                  <wp:extent cx="1165860" cy="1031240"/>
                  <wp:effectExtent l="0" t="0" r="2540" b="0"/>
                  <wp:wrapNone/>
                  <wp:docPr id="1832276828" name="Grafik 1832276828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4B297B" w14:paraId="1B8D6237" w14:textId="77777777" w:rsidTr="00336858">
        <w:trPr>
          <w:trHeight w:val="283"/>
        </w:trPr>
        <w:tc>
          <w:tcPr>
            <w:tcW w:w="780" w:type="dxa"/>
          </w:tcPr>
          <w:p w14:paraId="42EDED0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ABD407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584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6F1F54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2B5A5086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42CFE7F7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3D02CCEA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€,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                             später zahlen sie 90 € für das Mittagessen.</w:t>
            </w:r>
          </w:p>
          <w:p w14:paraId="2F7C1336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Geld ist vor dem Mittagessen in der Klassenkasse?</w:t>
            </w:r>
          </w:p>
        </w:tc>
        <w:tc>
          <w:tcPr>
            <w:tcW w:w="354" w:type="dxa"/>
            <w:vMerge w:val="restart"/>
            <w:tcBorders>
              <w:left w:val="single" w:sz="6" w:space="0" w:color="808080" w:themeColor="background1" w:themeShade="80"/>
            </w:tcBorders>
          </w:tcPr>
          <w:p w14:paraId="45F9CF2A" w14:textId="77777777" w:rsidR="00863351" w:rsidRDefault="00863351" w:rsidP="00336858">
            <w:pPr>
              <w:pStyle w:val="Text"/>
            </w:pPr>
          </w:p>
        </w:tc>
      </w:tr>
      <w:tr w:rsidR="00863351" w:rsidRPr="004B297B" w14:paraId="13D42886" w14:textId="77777777" w:rsidTr="00336858">
        <w:trPr>
          <w:trHeight w:val="282"/>
        </w:trPr>
        <w:tc>
          <w:tcPr>
            <w:tcW w:w="780" w:type="dxa"/>
          </w:tcPr>
          <w:p w14:paraId="19FD974C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30A204BE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584" w:type="dxa"/>
            <w:gridSpan w:val="2"/>
          </w:tcPr>
          <w:p w14:paraId="529CC776" w14:textId="77777777" w:rsidR="00863351" w:rsidRPr="004B297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354" w:type="dxa"/>
            <w:vMerge/>
          </w:tcPr>
          <w:p w14:paraId="639CDCEC" w14:textId="77777777" w:rsidR="00863351" w:rsidRPr="004B297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</w:tr>
      <w:tr w:rsidR="00863351" w:rsidRPr="004B297B" w14:paraId="532A7BCB" w14:textId="77777777" w:rsidTr="00336858">
        <w:trPr>
          <w:trHeight w:val="282"/>
        </w:trPr>
        <w:tc>
          <w:tcPr>
            <w:tcW w:w="780" w:type="dxa"/>
          </w:tcPr>
          <w:p w14:paraId="4D23478A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5D7C4F13" w14:textId="77777777" w:rsidR="00863351" w:rsidRPr="00836F88" w:rsidRDefault="00863351" w:rsidP="00336858">
            <w:pPr>
              <w:pStyle w:val="berschriftTeilaufgaben"/>
            </w:pPr>
            <w:r w:rsidRPr="00836F88">
              <w:t>a)</w:t>
            </w:r>
          </w:p>
        </w:tc>
        <w:tc>
          <w:tcPr>
            <w:tcW w:w="7938" w:type="dxa"/>
            <w:gridSpan w:val="3"/>
          </w:tcPr>
          <w:p w14:paraId="04F272DC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642D0510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E2817EC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A268F0">
              <w:rPr>
                <w:noProof/>
                <w:color w:val="auto"/>
              </w:rPr>
              <w:drawing>
                <wp:inline distT="0" distB="0" distL="0" distR="0" wp14:anchorId="5AFFABAB" wp14:editId="1D69A0AE">
                  <wp:extent cx="4858385" cy="544830"/>
                  <wp:effectExtent l="0" t="0" r="0" b="7620"/>
                  <wp:docPr id="1028719197" name="Grafik 102871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51" w:rsidRPr="004B297B" w14:paraId="2BEF5D89" w14:textId="77777777" w:rsidTr="00336858">
        <w:trPr>
          <w:trHeight w:val="282"/>
        </w:trPr>
        <w:tc>
          <w:tcPr>
            <w:tcW w:w="780" w:type="dxa"/>
          </w:tcPr>
          <w:p w14:paraId="1FDC0A64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57876A87" w14:textId="77777777" w:rsidR="00863351" w:rsidRPr="005B40C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10EB2D6" w14:textId="77777777" w:rsidR="00863351" w:rsidRPr="00F52281" w:rsidRDefault="00863351" w:rsidP="00336858">
            <w:pPr>
              <w:pStyle w:val="TextListe"/>
              <w:numPr>
                <w:ilvl w:val="0"/>
                <w:numId w:val="0"/>
              </w:numPr>
              <w:ind w:left="360"/>
            </w:pPr>
          </w:p>
        </w:tc>
      </w:tr>
      <w:tr w:rsidR="00863351" w:rsidRPr="004B297B" w14:paraId="2BBF750F" w14:textId="77777777" w:rsidTr="00336858">
        <w:trPr>
          <w:trHeight w:val="282"/>
        </w:trPr>
        <w:tc>
          <w:tcPr>
            <w:tcW w:w="780" w:type="dxa"/>
          </w:tcPr>
          <w:p w14:paraId="18E4278A" w14:textId="77777777" w:rsidR="00863351" w:rsidRPr="004B297B" w:rsidRDefault="00863351" w:rsidP="00336858">
            <w:pPr>
              <w:spacing w:line="240" w:lineRule="auto"/>
            </w:pPr>
            <w:r w:rsidRPr="00376C28">
              <w:rPr>
                <w:noProof/>
              </w:rPr>
              <w:drawing>
                <wp:anchor distT="0" distB="0" distL="114300" distR="114300" simplePos="0" relativeHeight="253277184" behindDoc="0" locked="0" layoutInCell="1" allowOverlap="1" wp14:anchorId="7845F9B7" wp14:editId="53C34C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3CDA527" w14:textId="77777777" w:rsidR="00863351" w:rsidRPr="005B40C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34573FE" w14:textId="77777777" w:rsidR="00863351" w:rsidRPr="003B3C1A" w:rsidRDefault="00863351" w:rsidP="00336858">
            <w:pPr>
              <w:pStyle w:val="TextListe"/>
            </w:pPr>
            <w:r w:rsidRPr="003B3C1A">
              <w:t>Welche Informationen sind wichtig und welche sind unwichtig für die Bearbeitung der Aufgabe?</w:t>
            </w:r>
          </w:p>
          <w:p w14:paraId="1A7F968E" w14:textId="77777777" w:rsidR="00863351" w:rsidRPr="000917F9" w:rsidRDefault="00863351" w:rsidP="00336858">
            <w:pPr>
              <w:pStyle w:val="TextListe"/>
            </w:pPr>
            <w:r w:rsidRPr="003B3C1A">
              <w:t xml:space="preserve">Woran </w:t>
            </w:r>
            <w:r w:rsidRPr="000917F9">
              <w:t>kann man erkennen, welche Informationen wichtig sind?</w:t>
            </w:r>
          </w:p>
        </w:tc>
      </w:tr>
      <w:tr w:rsidR="00863351" w:rsidRPr="004B297B" w14:paraId="1D4150D6" w14:textId="77777777" w:rsidTr="00336858">
        <w:trPr>
          <w:trHeight w:val="282"/>
        </w:trPr>
        <w:tc>
          <w:tcPr>
            <w:tcW w:w="780" w:type="dxa"/>
          </w:tcPr>
          <w:p w14:paraId="6AFA7A67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2636C196" w14:textId="77777777" w:rsidR="00863351" w:rsidRPr="005B40C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DAD5277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3268992" behindDoc="0" locked="0" layoutInCell="1" allowOverlap="1" wp14:anchorId="5733AD4A" wp14:editId="38D162AD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76835</wp:posOffset>
                  </wp:positionV>
                  <wp:extent cx="2232025" cy="2202180"/>
                  <wp:effectExtent l="0" t="0" r="3175" b="7620"/>
                  <wp:wrapNone/>
                  <wp:docPr id="87947244" name="Grafik 87947244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4B297B" w14:paraId="7E7E9A1A" w14:textId="77777777" w:rsidTr="00336858">
        <w:trPr>
          <w:trHeight w:val="282"/>
        </w:trPr>
        <w:tc>
          <w:tcPr>
            <w:tcW w:w="780" w:type="dxa"/>
          </w:tcPr>
          <w:p w14:paraId="6DC6DEA8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0158C6BA" w14:textId="77777777" w:rsidR="00863351" w:rsidRPr="005B40CB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4323" w:type="dxa"/>
          </w:tcPr>
          <w:p w14:paraId="45CC6C11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 erstellt.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Die Frage schreibt sie auf eine graue </w:t>
            </w:r>
            <w:r>
              <w:rPr>
                <w:rFonts w:ascii="Calibri" w:hAnsi="Calibri" w:cs="Calibri"/>
                <w:sz w:val="23"/>
                <w:szCs w:val="23"/>
              </w:rPr>
              <w:t>K</w:t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arte,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5B40CB">
              <w:rPr>
                <w:rFonts w:ascii="Calibri" w:hAnsi="Calibri" w:cs="Calibri"/>
                <w:sz w:val="23"/>
                <w:szCs w:val="23"/>
              </w:rPr>
              <w:t xml:space="preserve">weil sie besonders wichtig ist. </w:t>
            </w:r>
          </w:p>
          <w:p w14:paraId="4E5A9F3E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59BF561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90496" behindDoc="0" locked="0" layoutInCell="1" allowOverlap="1" wp14:anchorId="32CC241D" wp14:editId="69994AA4">
                      <wp:simplePos x="0" y="0"/>
                      <wp:positionH relativeFrom="column">
                        <wp:posOffset>-115098</wp:posOffset>
                      </wp:positionH>
                      <wp:positionV relativeFrom="paragraph">
                        <wp:posOffset>53800</wp:posOffset>
                      </wp:positionV>
                      <wp:extent cx="629920" cy="747063"/>
                      <wp:effectExtent l="0" t="0" r="0" b="2540"/>
                      <wp:wrapNone/>
                      <wp:docPr id="72807716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359284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372298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E28730" w14:textId="77777777" w:rsidR="00863351" w:rsidRPr="008D5126" w:rsidRDefault="00863351" w:rsidP="00863351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C241D" id="_x0000_s1054" style="position:absolute;margin-left:-9.05pt;margin-top:4.25pt;width:49.6pt;height:58.8pt;z-index:253290496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DvK6Zx4QAAAA0BAAAPAAAAZHJzL2Rv&#13;&#10;d25yZXYueG1sTE/LasMwELwX+g9iC70lslISjGM5hPRxCoUmhdLbxtrYJpZkLMV2/r7bU3tZGOax&#13;&#10;M/lmsq0YqA+NdxrUPAFBrvSmcZWGz+PrLAURIjqDrXek4UYBNsX9XY6Z8aP7oOEQK8EhLmSooY6x&#13;&#10;y6QMZU0Ww9x35Jg7+95iZNhX0vQ4crht5SJJVtJi4/hDjR3taiovh6vV8DbiuH1SL8P+ct7dvo/L&#13;&#10;96+9Iq0fH6bnNZ/tGkSkKf454HcD94eCi5381ZkgWg0zlSqWakiXIJhPFcMT6xYrBbLI5f8Vx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">
                      <v:shape id="Grafik 3" o:spid="_x0000_s105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">
                        <v:imagedata r:id="rId23" o:title="" chromakey="white"/>
                      </v:shape>
                      <v:shape id="Textfeld 12" o:spid="_x0000_s105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45E28730" w14:textId="77777777" w:rsidR="00863351" w:rsidRPr="008D5126" w:rsidRDefault="00863351" w:rsidP="00863351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6E1F1689" wp14:editId="39B06634">
                      <wp:simplePos x="0" y="0"/>
                      <wp:positionH relativeFrom="column">
                        <wp:posOffset>646770</wp:posOffset>
                      </wp:positionH>
                      <wp:positionV relativeFrom="page">
                        <wp:posOffset>952402</wp:posOffset>
                      </wp:positionV>
                      <wp:extent cx="1685925" cy="656590"/>
                      <wp:effectExtent l="171450" t="0" r="28575" b="10160"/>
                      <wp:wrapNone/>
                      <wp:docPr id="940388499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56590"/>
                              </a:xfrm>
                              <a:prstGeom prst="wedgeRoundRectCallout">
                                <a:avLst>
                                  <a:gd name="adj1" fmla="val 58995"/>
                                  <a:gd name="adj2" fmla="val 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9177A" w14:textId="77777777" w:rsidR="00863351" w:rsidRPr="00282833" w:rsidRDefault="00863351" w:rsidP="00863351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Im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Info-Netz</w:t>
                                  </w: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F1689" id="_x0000_s1057" type="#_x0000_t62" style="position:absolute;margin-left:50.95pt;margin-top:75pt;width:132.75pt;height:51.7pt;rotation:180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" adj="23543,10800" strokecolor="#a5a5a5 [2092]">
                      <v:textbox>
                        <w:txbxContent>
                          <w:p w14:paraId="1E69177A" w14:textId="77777777" w:rsidR="00863351" w:rsidRPr="00282833" w:rsidRDefault="00863351" w:rsidP="00863351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Info-Netz</w:t>
                            </w: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 xml:space="preserve">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B213446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3DF3772" w14:textId="77777777" w:rsidR="00863351" w:rsidRPr="005B40C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55EFE56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184FEEA1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4D82519B" w14:textId="77777777" w:rsidR="00863351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1B818D37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615" w:type="dxa"/>
            <w:gridSpan w:val="2"/>
          </w:tcPr>
          <w:p w14:paraId="54132BA7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863351" w:rsidRPr="00B07C31" w14:paraId="58B86A24" w14:textId="77777777" w:rsidTr="00336858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9EAE1FD" w14:textId="77777777" w:rsidR="00863351" w:rsidRPr="005B40CB" w:rsidRDefault="00863351" w:rsidP="00336858">
            <w:pPr>
              <w:pStyle w:val="berschriftTeilaufgaben"/>
            </w:pPr>
            <w:r w:rsidRPr="00376C28">
              <w:drawing>
                <wp:anchor distT="0" distB="0" distL="114300" distR="114300" simplePos="0" relativeHeight="253278208" behindDoc="0" locked="0" layoutInCell="1" allowOverlap="1" wp14:anchorId="3F4DAA0A" wp14:editId="4AEC62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59410" cy="271780"/>
                  <wp:effectExtent l="0" t="0" r="0" b="0"/>
                  <wp:wrapNone/>
                  <wp:docPr id="855055159" name="Grafik 85505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2EC7B35" w14:textId="77777777" w:rsidR="00863351" w:rsidRPr="003B3C1A" w:rsidRDefault="00863351" w:rsidP="00336858">
            <w:pPr>
              <w:pStyle w:val="berschriftTeilaufgaben"/>
            </w:pPr>
            <w:r w:rsidRPr="003B3C1A">
              <w:t>c)</w:t>
            </w:r>
          </w:p>
        </w:tc>
        <w:tc>
          <w:tcPr>
            <w:tcW w:w="7938" w:type="dxa"/>
            <w:gridSpan w:val="3"/>
          </w:tcPr>
          <w:p w14:paraId="653F60FD" w14:textId="77777777" w:rsidR="00863351" w:rsidRPr="003B3C1A" w:rsidRDefault="00863351" w:rsidP="00863351">
            <w:pPr>
              <w:pStyle w:val="Listenabsatz"/>
              <w:spacing w:line="240" w:lineRule="auto"/>
              <w:contextualSpacing w:val="0"/>
            </w:pPr>
            <w:r w:rsidRPr="005B40CB">
              <w:t>Welche Info-</w:t>
            </w:r>
            <w:r w:rsidRPr="003B3C1A">
              <w:t xml:space="preserve">Karten hat Emily benutzt? </w:t>
            </w:r>
          </w:p>
          <w:p w14:paraId="4B78C7B7" w14:textId="77777777" w:rsidR="00863351" w:rsidRPr="003B3C1A" w:rsidRDefault="00863351" w:rsidP="00863351">
            <w:pPr>
              <w:pStyle w:val="Listenabsatz"/>
              <w:spacing w:line="240" w:lineRule="auto"/>
              <w:contextualSpacing w:val="0"/>
            </w:pPr>
            <w:r w:rsidRPr="003B3C1A">
              <w:t>Wie hat sie die Info-Karten angeordnet und verbunden? Warum?</w:t>
            </w:r>
          </w:p>
          <w:p w14:paraId="73929058" w14:textId="77777777" w:rsidR="00863351" w:rsidRPr="004707B9" w:rsidRDefault="00863351" w:rsidP="00863351">
            <w:pPr>
              <w:pStyle w:val="Listenabsatz"/>
              <w:spacing w:line="240" w:lineRule="auto"/>
              <w:contextualSpacing w:val="0"/>
            </w:pPr>
            <w:r w:rsidRPr="003B3C1A">
              <w:t>Was zeigt der</w:t>
            </w:r>
            <w:r>
              <w:t xml:space="preserve"> Pfeil?</w:t>
            </w:r>
          </w:p>
        </w:tc>
      </w:tr>
    </w:tbl>
    <w:p w14:paraId="35CCCFC1" w14:textId="77777777" w:rsidR="00863351" w:rsidRDefault="00863351" w:rsidP="00863351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863351" w:rsidRPr="004B297B" w14:paraId="79B74DA5" w14:textId="77777777" w:rsidTr="00336858">
        <w:trPr>
          <w:trHeight w:val="283"/>
        </w:trPr>
        <w:tc>
          <w:tcPr>
            <w:tcW w:w="780" w:type="dxa"/>
          </w:tcPr>
          <w:p w14:paraId="0D4AEF71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ED06ABD" w14:textId="77777777" w:rsidR="00863351" w:rsidRPr="004707B9" w:rsidRDefault="00863351" w:rsidP="00336858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C9BA056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14:paraId="2962EE9E" w14:textId="77777777" w:rsidR="00863351" w:rsidRPr="00B82A93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Die Klasse möchte nach dem Mittagessen noch ein Eis essen gehen. </w:t>
            </w:r>
          </w:p>
          <w:p w14:paraId="5368E21D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    Wie viel Euro bleiben für jede Schülerin und jeden Schüler für das Eis übrig?</w:t>
            </w:r>
          </w:p>
        </w:tc>
      </w:tr>
      <w:tr w:rsidR="00863351" w:rsidRPr="004B297B" w14:paraId="59A9003C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082AAE5A" w14:textId="77777777" w:rsidR="00863351" w:rsidRPr="004B297B" w:rsidRDefault="00863351" w:rsidP="00336858">
            <w:pPr>
              <w:spacing w:line="240" w:lineRule="auto"/>
            </w:pPr>
          </w:p>
        </w:tc>
        <w:tc>
          <w:tcPr>
            <w:tcW w:w="567" w:type="dxa"/>
          </w:tcPr>
          <w:p w14:paraId="686F6C76" w14:textId="77777777" w:rsidR="00863351" w:rsidRPr="00836F88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14:paraId="15A0ECCC" w14:textId="77777777" w:rsidR="00863351" w:rsidRPr="005B40CB" w:rsidRDefault="00863351" w:rsidP="00336858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863351" w:rsidRPr="004B297B" w14:paraId="72168D1C" w14:textId="77777777" w:rsidTr="00336858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437AEB7E" w14:textId="77777777" w:rsidR="00863351" w:rsidRPr="004B297B" w:rsidRDefault="00863351" w:rsidP="00336858">
            <w:pPr>
              <w:spacing w:line="240" w:lineRule="auto"/>
            </w:pPr>
            <w:r w:rsidRPr="00376C28">
              <w:rPr>
                <w:noProof/>
              </w:rPr>
              <w:drawing>
                <wp:anchor distT="0" distB="0" distL="114300" distR="114300" simplePos="0" relativeHeight="253279232" behindDoc="0" locked="0" layoutInCell="1" allowOverlap="1" wp14:anchorId="6F66F561" wp14:editId="190E0B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2115635090" name="Grafik 211563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DA9179D" w14:textId="77777777" w:rsidR="00863351" w:rsidRPr="00B82A93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3AFBCFE1" w14:textId="77777777" w:rsidR="00863351" w:rsidRPr="00B82A93" w:rsidRDefault="00863351" w:rsidP="00336858">
            <w:pPr>
              <w:pStyle w:val="TextListe"/>
              <w:numPr>
                <w:ilvl w:val="0"/>
                <w:numId w:val="0"/>
              </w:numPr>
            </w:pPr>
            <w:r w:rsidRPr="00B82A93">
              <w:t xml:space="preserve">Erstelle ein Info-Netz so wie Emily in Aufgabe </w:t>
            </w:r>
            <w:r w:rsidRPr="003B3C1A">
              <w:rPr>
                <w:b/>
                <w:color w:val="327A86"/>
              </w:rPr>
              <w:t>b)</w:t>
            </w:r>
            <w:r w:rsidRPr="00B82A93">
              <w:t>. Tipp:</w:t>
            </w:r>
          </w:p>
          <w:p w14:paraId="6962CF84" w14:textId="77777777" w:rsidR="00863351" w:rsidRPr="00B82A93" w:rsidRDefault="00863351" w:rsidP="00863351">
            <w:pPr>
              <w:pStyle w:val="Listenabsatz"/>
              <w:spacing w:line="240" w:lineRule="auto"/>
              <w:contextualSpacing w:val="0"/>
            </w:pPr>
            <w:r w:rsidRPr="00B82A93">
              <w:t>Starte mit 140€ (der Eintritt wurde schon bezahlt)</w:t>
            </w:r>
          </w:p>
          <w:p w14:paraId="0EBFE08F" w14:textId="77777777" w:rsidR="00863351" w:rsidRPr="00B82A93" w:rsidRDefault="00863351" w:rsidP="00336858">
            <w:pPr>
              <w:pStyle w:val="TextListe"/>
            </w:pPr>
            <w:r w:rsidRPr="00B82A93">
              <w:t>Welche farbige Karte braucht ihr für welchen Teil des Info-Netzes?</w:t>
            </w:r>
          </w:p>
        </w:tc>
      </w:tr>
    </w:tbl>
    <w:p w14:paraId="66307018" w14:textId="77777777" w:rsidR="00863351" w:rsidRDefault="00863351" w:rsidP="00863351"/>
    <w:p w14:paraId="6B492B66" w14:textId="77777777" w:rsidR="00863351" w:rsidRDefault="00863351" w:rsidP="00863351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7112CA5C" w14:textId="77777777" w:rsidR="00863351" w:rsidRDefault="00863351" w:rsidP="00863351">
      <w:pPr>
        <w:rPr>
          <w:b/>
          <w:bCs/>
        </w:rPr>
      </w:pPr>
    </w:p>
    <w:p w14:paraId="56E0D6D0" w14:textId="52155945" w:rsidR="00863351" w:rsidRDefault="00863351" w:rsidP="00863351">
      <w:pPr>
        <w:spacing w:line="240" w:lineRule="auto"/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7"/>
        <w:gridCol w:w="241"/>
      </w:tblGrid>
      <w:tr w:rsidR="00863351" w:rsidRPr="004B297B" w14:paraId="361D9414" w14:textId="77777777" w:rsidTr="00336858">
        <w:trPr>
          <w:trHeight w:val="283"/>
        </w:trPr>
        <w:tc>
          <w:tcPr>
            <w:tcW w:w="780" w:type="dxa"/>
          </w:tcPr>
          <w:p w14:paraId="0A9DDADC" w14:textId="77777777" w:rsidR="00863351" w:rsidRPr="00B713BB" w:rsidRDefault="00863351" w:rsidP="00336858">
            <w:pPr>
              <w:pStyle w:val="berschriftTeilaufgaben"/>
              <w:rPr>
                <w:color w:val="auto"/>
              </w:rPr>
            </w:pPr>
            <w:r w:rsidRPr="00B713BB">
              <w:t>1.2</w:t>
            </w:r>
          </w:p>
        </w:tc>
        <w:tc>
          <w:tcPr>
            <w:tcW w:w="8505" w:type="dxa"/>
            <w:gridSpan w:val="3"/>
          </w:tcPr>
          <w:p w14:paraId="64E1CF9C" w14:textId="77777777" w:rsidR="00863351" w:rsidRPr="00B713BB" w:rsidRDefault="00863351" w:rsidP="00336858">
            <w:pPr>
              <w:pStyle w:val="berschriftTeilaufgaben"/>
            </w:pPr>
            <w:r w:rsidRPr="00B713BB">
              <w:t>Die Riesenschildkrötenfütterung</w:t>
            </w:r>
          </w:p>
          <w:p w14:paraId="45E67B86" w14:textId="77777777" w:rsidR="00863351" w:rsidRPr="008630B8" w:rsidRDefault="00863351" w:rsidP="00336858">
            <w:pPr>
              <w:pStyle w:val="berschriftTeilaufgaben"/>
              <w:rPr>
                <w:sz w:val="23"/>
                <w:szCs w:val="23"/>
              </w:rPr>
            </w:pPr>
          </w:p>
        </w:tc>
      </w:tr>
      <w:tr w:rsidR="00863351" w:rsidRPr="004B297B" w14:paraId="42669985" w14:textId="77777777" w:rsidTr="00336858">
        <w:trPr>
          <w:trHeight w:val="283"/>
        </w:trPr>
        <w:tc>
          <w:tcPr>
            <w:tcW w:w="780" w:type="dxa"/>
          </w:tcPr>
          <w:p w14:paraId="27C69949" w14:textId="77777777" w:rsidR="00863351" w:rsidRPr="002A5466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8F34D14" w14:textId="77777777" w:rsidR="00863351" w:rsidRPr="002A5466" w:rsidRDefault="00863351" w:rsidP="00336858">
            <w:pPr>
              <w:pStyle w:val="berschriftTeilaufgaben"/>
            </w:pPr>
          </w:p>
        </w:tc>
        <w:tc>
          <w:tcPr>
            <w:tcW w:w="76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8E0BDA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89472" behindDoc="0" locked="0" layoutInCell="1" allowOverlap="1" wp14:anchorId="15615A98" wp14:editId="60FE12D6">
                  <wp:simplePos x="0" y="0"/>
                  <wp:positionH relativeFrom="column">
                    <wp:posOffset>3699959</wp:posOffset>
                  </wp:positionH>
                  <wp:positionV relativeFrom="paragraph">
                    <wp:posOffset>131685</wp:posOffset>
                  </wp:positionV>
                  <wp:extent cx="999051" cy="440620"/>
                  <wp:effectExtent l="0" t="38100" r="0" b="80645"/>
                  <wp:wrapNone/>
                  <wp:docPr id="1741352344" name="Grafik 1741352344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999051" cy="4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60D86AC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Tierpfleger Sebastian bringt den beiden am Montag                                       das Frühstück und das Abendessen.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Zum Frühstück frisst Frieda 2 kg Tomaten.    </w:t>
            </w:r>
          </w:p>
          <w:p w14:paraId="698586FF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Danach frisst Frieda zum Abendessen noch 4 Salatköpfe.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Toni frisst zum Frühstück 3 Salatköpfe. </w:t>
            </w:r>
          </w:p>
          <w:p w14:paraId="4298C6A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Zum Abendessen frisst Toni 4 kg Tomaten.                          </w:t>
            </w:r>
          </w:p>
          <w:p w14:paraId="7A0971E4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Es bleiben 3 kg Tomaten liegen, die keiner fressen wollte.</w:t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576342BE" w14:textId="77777777" w:rsidR="00863351" w:rsidRPr="002A5466" w:rsidRDefault="00863351" w:rsidP="00336858">
            <w:pPr>
              <w:pStyle w:val="Text"/>
              <w:ind w:left="242" w:hanging="283"/>
              <w:rPr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Kilogramm Tomaten hat der Pfleger am Montag insgesamt gebracht?</w:t>
            </w:r>
          </w:p>
        </w:tc>
        <w:tc>
          <w:tcPr>
            <w:tcW w:w="241" w:type="dxa"/>
            <w:tcBorders>
              <w:left w:val="single" w:sz="6" w:space="0" w:color="808080" w:themeColor="background1" w:themeShade="80"/>
            </w:tcBorders>
          </w:tcPr>
          <w:p w14:paraId="16046A16" w14:textId="77777777" w:rsidR="00863351" w:rsidRPr="002A5466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4B297B" w14:paraId="0EC9571E" w14:textId="77777777" w:rsidTr="00336858">
        <w:trPr>
          <w:trHeight w:val="225"/>
        </w:trPr>
        <w:tc>
          <w:tcPr>
            <w:tcW w:w="780" w:type="dxa"/>
          </w:tcPr>
          <w:p w14:paraId="751C60C0" w14:textId="77777777" w:rsidR="00863351" w:rsidRPr="002A5466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CB892FE" w14:textId="77777777" w:rsidR="00863351" w:rsidRPr="002A546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FEC1409" w14:textId="77777777" w:rsidR="00863351" w:rsidRPr="002A5466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4B297B" w14:paraId="44F395FF" w14:textId="77777777" w:rsidTr="00336858">
        <w:trPr>
          <w:trHeight w:val="283"/>
        </w:trPr>
        <w:tc>
          <w:tcPr>
            <w:tcW w:w="780" w:type="dxa"/>
          </w:tcPr>
          <w:p w14:paraId="5D1FD610" w14:textId="77777777" w:rsidR="00863351" w:rsidRPr="002A5466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9641E8C" w14:textId="77777777" w:rsidR="00863351" w:rsidRPr="00B713BB" w:rsidRDefault="00863351" w:rsidP="00336858">
            <w:pPr>
              <w:pStyle w:val="berschriftTeilaufgaben"/>
            </w:pPr>
            <w:r w:rsidRPr="00B713BB">
              <w:t>a)</w:t>
            </w:r>
          </w:p>
        </w:tc>
        <w:tc>
          <w:tcPr>
            <w:tcW w:w="7938" w:type="dxa"/>
            <w:gridSpan w:val="2"/>
          </w:tcPr>
          <w:p w14:paraId="00F4A892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863351" w:rsidRPr="004B297B" w14:paraId="14CAF4C1" w14:textId="77777777" w:rsidTr="00336858">
        <w:trPr>
          <w:trHeight w:val="283"/>
        </w:trPr>
        <w:tc>
          <w:tcPr>
            <w:tcW w:w="780" w:type="dxa"/>
          </w:tcPr>
          <w:p w14:paraId="4FCE30E0" w14:textId="77777777" w:rsidR="00863351" w:rsidRPr="00B713BB" w:rsidRDefault="00863351" w:rsidP="00336858">
            <w:pPr>
              <w:pStyle w:val="berschriftTeilaufgaben"/>
            </w:pPr>
          </w:p>
        </w:tc>
        <w:tc>
          <w:tcPr>
            <w:tcW w:w="8505" w:type="dxa"/>
            <w:gridSpan w:val="3"/>
          </w:tcPr>
          <w:p w14:paraId="3435F37E" w14:textId="77777777" w:rsidR="00863351" w:rsidRPr="008630B8" w:rsidRDefault="00863351" w:rsidP="00336858">
            <w:pPr>
              <w:pStyle w:val="berschriftTeilaufgaben"/>
            </w:pPr>
          </w:p>
        </w:tc>
      </w:tr>
    </w:tbl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7"/>
        <w:gridCol w:w="241"/>
      </w:tblGrid>
      <w:tr w:rsidR="00863351" w14:paraId="1C5ED091" w14:textId="77777777" w:rsidTr="00336858">
        <w:trPr>
          <w:trHeight w:val="283"/>
        </w:trPr>
        <w:tc>
          <w:tcPr>
            <w:tcW w:w="780" w:type="dxa"/>
          </w:tcPr>
          <w:p w14:paraId="491C4AA2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D67FD5F" w14:textId="77777777" w:rsidR="00863351" w:rsidRPr="006277B6" w:rsidRDefault="00863351" w:rsidP="00336858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t>b)</w:t>
            </w:r>
          </w:p>
        </w:tc>
        <w:tc>
          <w:tcPr>
            <w:tcW w:w="769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96FFB27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0016" behindDoc="0" locked="0" layoutInCell="1" allowOverlap="1" wp14:anchorId="0AA0D37C" wp14:editId="33A1CB39">
                  <wp:simplePos x="0" y="0"/>
                  <wp:positionH relativeFrom="column">
                    <wp:posOffset>3726167</wp:posOffset>
                  </wp:positionH>
                  <wp:positionV relativeFrom="paragraph">
                    <wp:posOffset>55128</wp:posOffset>
                  </wp:positionV>
                  <wp:extent cx="999051" cy="440620"/>
                  <wp:effectExtent l="0" t="38100" r="0" b="80645"/>
                  <wp:wrapNone/>
                  <wp:docPr id="15239" name="Grafik 15239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999051" cy="4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Ein Salatkopf wiegt 350 g. Die beiden Schildkröten mögen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nur die besonders zarten inneren Blätter. Deshalb lassen sie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jeweils die Hälfte des Salatkopfes liegen. Die Reste </w:t>
            </w:r>
            <w:proofErr w:type="gramStart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muss</w:t>
            </w:r>
            <w:proofErr w:type="gramEnd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der Praktikant Peter wieder einsammeln und zum Kompost bringen.</w:t>
            </w:r>
          </w:p>
          <w:p w14:paraId="5802F89C" w14:textId="77777777" w:rsidR="00863351" w:rsidRPr="006277B6" w:rsidRDefault="00863351" w:rsidP="00336858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täglich einkaufen?</w:t>
            </w:r>
          </w:p>
          <w:p w14:paraId="050852AA" w14:textId="77777777" w:rsidR="00863351" w:rsidRPr="006277B6" w:rsidRDefault="00863351" w:rsidP="00336858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für eine Woche einkaufen?</w:t>
            </w:r>
          </w:p>
          <w:p w14:paraId="2B57FD01" w14:textId="77777777" w:rsidR="00863351" w:rsidRPr="006277B6" w:rsidRDefault="00863351" w:rsidP="00336858">
            <w:pPr>
              <w:pStyle w:val="Text"/>
              <w:ind w:left="242" w:hanging="242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D. 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Praktikant Peter täglich wieder einsammeln?</w:t>
            </w:r>
          </w:p>
        </w:tc>
        <w:tc>
          <w:tcPr>
            <w:tcW w:w="241" w:type="dxa"/>
            <w:tcBorders>
              <w:left w:val="single" w:sz="6" w:space="0" w:color="808080" w:themeColor="background1" w:themeShade="80"/>
            </w:tcBorders>
          </w:tcPr>
          <w:p w14:paraId="6991E082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27B4B900" w14:textId="77777777" w:rsidTr="00336858">
        <w:trPr>
          <w:trHeight w:val="283"/>
        </w:trPr>
        <w:tc>
          <w:tcPr>
            <w:tcW w:w="780" w:type="dxa"/>
          </w:tcPr>
          <w:p w14:paraId="7C740F62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B7F1219" w14:textId="77777777" w:rsidR="00863351" w:rsidRPr="006277B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4E60759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1D776BFF" w14:textId="77777777" w:rsidTr="00336858">
        <w:trPr>
          <w:trHeight w:val="283"/>
        </w:trPr>
        <w:tc>
          <w:tcPr>
            <w:tcW w:w="780" w:type="dxa"/>
          </w:tcPr>
          <w:p w14:paraId="5B29FC68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4C4FF97" w14:textId="77777777" w:rsidR="00863351" w:rsidRPr="006277B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48E2D94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Erstelle für die Fragen mit Hilfe des Leseplans ein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Info-Netz</w:t>
            </w: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auf einem zusätzlichen Blatt. Beantworte die Fragen B, C und D.</w:t>
            </w:r>
          </w:p>
        </w:tc>
      </w:tr>
      <w:tr w:rsidR="00863351" w14:paraId="0F086A55" w14:textId="77777777" w:rsidTr="00336858">
        <w:trPr>
          <w:trHeight w:val="283"/>
        </w:trPr>
        <w:tc>
          <w:tcPr>
            <w:tcW w:w="780" w:type="dxa"/>
          </w:tcPr>
          <w:p w14:paraId="0976D854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F55B4F5" w14:textId="77777777" w:rsidR="00863351" w:rsidRPr="006277B6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60BD574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5B2EF09F" w14:textId="77777777" w:rsidTr="00336858">
        <w:trPr>
          <w:trHeight w:val="283"/>
        </w:trPr>
        <w:tc>
          <w:tcPr>
            <w:tcW w:w="780" w:type="dxa"/>
          </w:tcPr>
          <w:p w14:paraId="50E3F247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0256" behindDoc="0" locked="0" layoutInCell="1" allowOverlap="1" wp14:anchorId="1CECC5D3" wp14:editId="1984DC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621988064" name="Grafik 62198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27EDC" w14:textId="77777777" w:rsidR="00863351" w:rsidRPr="006277B6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D599B6F" w14:textId="77777777" w:rsidR="00863351" w:rsidRPr="006277B6" w:rsidRDefault="00863351" w:rsidP="00336858">
            <w:pPr>
              <w:pStyle w:val="berschriftTeilaufgaben"/>
            </w:pPr>
            <w:r w:rsidRPr="006277B6">
              <w:t>c)</w:t>
            </w:r>
          </w:p>
        </w:tc>
        <w:tc>
          <w:tcPr>
            <w:tcW w:w="7938" w:type="dxa"/>
            <w:gridSpan w:val="2"/>
          </w:tcPr>
          <w:p w14:paraId="01ACBF2E" w14:textId="77777777" w:rsidR="00863351" w:rsidRPr="006277B6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Welche Schritte hast du beim Erstellen des Info-Netzes gemacht?</w:t>
            </w:r>
          </w:p>
        </w:tc>
      </w:tr>
    </w:tbl>
    <w:p w14:paraId="32D1E459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5883"/>
        <w:gridCol w:w="1827"/>
        <w:gridCol w:w="15"/>
        <w:gridCol w:w="213"/>
        <w:gridCol w:w="8"/>
        <w:gridCol w:w="33"/>
      </w:tblGrid>
      <w:tr w:rsidR="00863351" w:rsidRPr="004B297B" w14:paraId="472314E2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3931F9FB" w14:textId="77777777" w:rsidR="00863351" w:rsidRPr="00636A4D" w:rsidRDefault="00863351" w:rsidP="00336858">
            <w:pPr>
              <w:pStyle w:val="berschriftTeilaufgaben"/>
            </w:pPr>
            <w:r w:rsidRPr="00636A4D">
              <w:lastRenderedPageBreak/>
              <w:t>1.3</w:t>
            </w:r>
          </w:p>
        </w:tc>
        <w:tc>
          <w:tcPr>
            <w:tcW w:w="8505" w:type="dxa"/>
            <w:gridSpan w:val="5"/>
          </w:tcPr>
          <w:p w14:paraId="4D4FEF3E" w14:textId="77777777" w:rsidR="00863351" w:rsidRPr="00636A4D" w:rsidRDefault="00863351" w:rsidP="00336858">
            <w:pPr>
              <w:pStyle w:val="berschriftTeilaufgaben"/>
            </w:pPr>
            <w:r w:rsidRPr="00636A4D">
              <w:t>Die Papageienfütterung</w:t>
            </w:r>
          </w:p>
          <w:p w14:paraId="0E9A0E4B" w14:textId="77777777" w:rsidR="00863351" w:rsidRPr="00636A4D" w:rsidRDefault="00863351" w:rsidP="00336858">
            <w:pPr>
              <w:pStyle w:val="berschriftTeilaufgaben"/>
            </w:pPr>
          </w:p>
        </w:tc>
      </w:tr>
      <w:tr w:rsidR="00863351" w:rsidRPr="004B297B" w14:paraId="66F57C0C" w14:textId="77777777" w:rsidTr="00336858">
        <w:trPr>
          <w:gridAfter w:val="1"/>
          <w:wAfter w:w="33" w:type="dxa"/>
          <w:trHeight w:val="283"/>
        </w:trPr>
        <w:tc>
          <w:tcPr>
            <w:tcW w:w="780" w:type="dxa"/>
          </w:tcPr>
          <w:p w14:paraId="27E50070" w14:textId="77777777" w:rsidR="00863351" w:rsidRPr="00636A4D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74E9677" w14:textId="77777777" w:rsidR="00863351" w:rsidRPr="00636A4D" w:rsidRDefault="00863351" w:rsidP="00336858">
            <w:pPr>
              <w:pStyle w:val="berschriftTeilaufgaben"/>
            </w:pPr>
          </w:p>
        </w:tc>
        <w:tc>
          <w:tcPr>
            <w:tcW w:w="771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3CEF1B8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3247488" behindDoc="0" locked="0" layoutInCell="1" allowOverlap="1" wp14:anchorId="1118E7D7" wp14:editId="01956500">
                  <wp:simplePos x="0" y="0"/>
                  <wp:positionH relativeFrom="column">
                    <wp:posOffset>3916148</wp:posOffset>
                  </wp:positionH>
                  <wp:positionV relativeFrom="paragraph">
                    <wp:posOffset>387586</wp:posOffset>
                  </wp:positionV>
                  <wp:extent cx="914400" cy="812483"/>
                  <wp:effectExtent l="0" t="0" r="0" b="635"/>
                  <wp:wrapNone/>
                  <wp:docPr id="1220113164" name="Grafik 1220113164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Im Zoo gibt es zwei Papageien. Papagei Tobi wiegt 370 g. Papagei Piet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wiegt 40 g mehr als Papagei Tobi.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Felix, der Tierpfleger, füllt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Papagei Tobi 10 g Sonnenblumenkerne und 15 g Beeren i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n seinen Futtertopf.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In dem Futtertopf lagen vor der Fütterung schon 3 g Futter. </w:t>
            </w:r>
          </w:p>
          <w:p w14:paraId="3C003B79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Papagei Piet isst Papagei Tobi 5 g von dem Futter weg.</w:t>
            </w:r>
          </w:p>
          <w:p w14:paraId="6FF66F97" w14:textId="77777777" w:rsidR="00863351" w:rsidRPr="00636A4D" w:rsidRDefault="00863351" w:rsidP="00336858">
            <w:pPr>
              <w:pStyle w:val="Text"/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Gramm Futter hat Tobi am Ende noch?</w:t>
            </w:r>
          </w:p>
        </w:tc>
        <w:tc>
          <w:tcPr>
            <w:tcW w:w="236" w:type="dxa"/>
            <w:gridSpan w:val="3"/>
            <w:tcBorders>
              <w:left w:val="single" w:sz="6" w:space="0" w:color="808080" w:themeColor="background1" w:themeShade="80"/>
            </w:tcBorders>
          </w:tcPr>
          <w:p w14:paraId="5C23DD81" w14:textId="77777777" w:rsidR="00863351" w:rsidRPr="00636A4D" w:rsidRDefault="00863351" w:rsidP="00336858">
            <w:pPr>
              <w:pStyle w:val="Text"/>
              <w:rPr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863351" w:rsidRPr="004B297B" w14:paraId="22D81FED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72A4BE8F" w14:textId="77777777" w:rsidR="00863351" w:rsidRPr="00636A4D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52F6ADD" w14:textId="77777777" w:rsidR="00863351" w:rsidRPr="00636A4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77235DF3" w14:textId="77777777" w:rsidR="00863351" w:rsidRPr="00636A4D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4B297B" w14:paraId="4DA9BB4B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584D891C" w14:textId="77777777" w:rsidR="00863351" w:rsidRPr="00636A4D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1280" behindDoc="0" locked="0" layoutInCell="1" allowOverlap="1" wp14:anchorId="4C1E92EE" wp14:editId="717466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359410" cy="271780"/>
                  <wp:effectExtent l="0" t="0" r="0" b="0"/>
                  <wp:wrapNone/>
                  <wp:docPr id="470712890" name="Grafik 47071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191D1FC" w14:textId="77777777" w:rsidR="00863351" w:rsidRPr="00636A4D" w:rsidRDefault="00863351" w:rsidP="00336858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4"/>
          </w:tcPr>
          <w:p w14:paraId="42319015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>
              <w:t>Welche Informationen sind wichtig und welche sind unwichtig für die Bearbeitung der Aufgabe?</w:t>
            </w:r>
          </w:p>
          <w:p w14:paraId="02713FD0" w14:textId="77777777" w:rsidR="00863351" w:rsidRPr="00636A4D" w:rsidRDefault="00863351" w:rsidP="00863351">
            <w:pPr>
              <w:pStyle w:val="Listenabsatz"/>
              <w:spacing w:line="240" w:lineRule="auto"/>
              <w:contextualSpacing w:val="0"/>
            </w:pPr>
            <w:r>
              <w:t>Woran kann man erkennen, welche Informationen wichtig sind?</w:t>
            </w:r>
          </w:p>
        </w:tc>
      </w:tr>
      <w:tr w:rsidR="00863351" w:rsidRPr="004B297B" w14:paraId="75230415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038316F3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57142591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3AF21BD8" w14:textId="77777777" w:rsidR="00863351" w:rsidRDefault="00863351" w:rsidP="00336858"/>
        </w:tc>
      </w:tr>
      <w:tr w:rsidR="00863351" w:rsidRPr="004B297B" w14:paraId="68F8D05D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5B6098EE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2304" behindDoc="0" locked="0" layoutInCell="1" allowOverlap="1" wp14:anchorId="764E2CC9" wp14:editId="25921D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058547688" name="Grafik 10585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3D7D3AE" w14:textId="77777777" w:rsidR="00863351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4"/>
          </w:tcPr>
          <w:p w14:paraId="29E07F4C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>
              <w:t>Welche Schritte müssen nach dem Leseplan gemacht werden?</w:t>
            </w:r>
          </w:p>
          <w:p w14:paraId="24804C38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>
              <w:t>Welche Vorgaben müssen eingehalten werden?</w:t>
            </w:r>
          </w:p>
        </w:tc>
      </w:tr>
      <w:tr w:rsidR="00863351" w:rsidRPr="004B297B" w14:paraId="545922BB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2C5E7FB0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40555F19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62E2BF5" w14:textId="77777777" w:rsidR="00863351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7E710C8A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7A9639C5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70333299" w14:textId="77777777" w:rsidR="00863351" w:rsidRDefault="00863351" w:rsidP="00336858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  <w:gridSpan w:val="4"/>
          </w:tcPr>
          <w:p w14:paraId="77291755" w14:textId="77777777" w:rsidR="00863351" w:rsidRPr="00B713BB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863351" w:rsidRPr="004B297B" w14:paraId="554A961C" w14:textId="77777777" w:rsidTr="00336858">
        <w:trPr>
          <w:gridAfter w:val="2"/>
          <w:wAfter w:w="41" w:type="dxa"/>
          <w:trHeight w:val="283"/>
        </w:trPr>
        <w:tc>
          <w:tcPr>
            <w:tcW w:w="780" w:type="dxa"/>
          </w:tcPr>
          <w:p w14:paraId="51FB034B" w14:textId="77777777" w:rsidR="00863351" w:rsidRDefault="00863351" w:rsidP="00336858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14:paraId="25BA2326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70E3268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405BEE93" w14:textId="77777777" w:rsidTr="00336858">
        <w:trPr>
          <w:trHeight w:val="262"/>
        </w:trPr>
        <w:tc>
          <w:tcPr>
            <w:tcW w:w="780" w:type="dxa"/>
          </w:tcPr>
          <w:p w14:paraId="296D9481" w14:textId="77777777" w:rsidR="00863351" w:rsidRPr="00CC758F" w:rsidRDefault="00863351" w:rsidP="00336858">
            <w:pPr>
              <w:pStyle w:val="berschriftTeilaufgaben"/>
            </w:pPr>
            <w:r>
              <w:rPr>
                <w:color w:val="auto"/>
              </w:rPr>
              <w:drawing>
                <wp:anchor distT="0" distB="0" distL="114300" distR="114300" simplePos="0" relativeHeight="253255680" behindDoc="1" locked="0" layoutInCell="1" allowOverlap="1" wp14:anchorId="4A9B74E4" wp14:editId="7C3CA756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1357523311" name="Grafik 1357523311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254656" behindDoc="0" locked="0" layoutInCell="1" allowOverlap="1" wp14:anchorId="5D39BAA0" wp14:editId="0AB969CA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6523082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16846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0B67165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505302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22913DF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39BAA0" id="_x0000_s1058" style="position:absolute;margin-left:-70.85pt;margin-top:-2955.65pt;width:28.4pt;height:19.8pt;z-index:2532546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">
                      <o:lock v:ext="edit" aspectratio="t"/>
                      <v:shape id="Ovale Legende 257" o:spid="_x0000_s105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" adj="17511,25440" filled="f">
                        <v:textbox>
                          <w:txbxContent>
                            <w:p w14:paraId="40B67165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" adj="2296,28860" filled="f">
                        <v:textbox>
                          <w:txbxContent>
                            <w:p w14:paraId="322913DF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1.4</w:t>
            </w:r>
          </w:p>
        </w:tc>
        <w:tc>
          <w:tcPr>
            <w:tcW w:w="8292" w:type="dxa"/>
            <w:gridSpan w:val="4"/>
          </w:tcPr>
          <w:p w14:paraId="6BE6D4A7" w14:textId="77777777" w:rsidR="00863351" w:rsidRDefault="00863351" w:rsidP="00336858">
            <w:pPr>
              <w:pStyle w:val="berschriftTeilaufgaben"/>
            </w:pPr>
            <w:r>
              <w:t>Das Braunbärenkind</w:t>
            </w:r>
          </w:p>
          <w:p w14:paraId="117908ED" w14:textId="77777777" w:rsidR="00863351" w:rsidRDefault="00863351" w:rsidP="00336858">
            <w:pPr>
              <w:pStyle w:val="berschriftTeilaufgaben"/>
            </w:pPr>
          </w:p>
        </w:tc>
        <w:tc>
          <w:tcPr>
            <w:tcW w:w="254" w:type="dxa"/>
            <w:gridSpan w:val="3"/>
            <w:vMerge w:val="restart"/>
          </w:tcPr>
          <w:p w14:paraId="6B58221E" w14:textId="77777777" w:rsidR="00863351" w:rsidRDefault="00863351" w:rsidP="00336858">
            <w:pPr>
              <w:pStyle w:val="Text"/>
              <w:rPr>
                <w:noProof/>
              </w:rPr>
            </w:pPr>
          </w:p>
          <w:p w14:paraId="2F21D7AE" w14:textId="77777777" w:rsidR="00863351" w:rsidRDefault="00863351" w:rsidP="00336858">
            <w:pPr>
              <w:pStyle w:val="Text"/>
              <w:rPr>
                <w:noProof/>
              </w:rPr>
            </w:pPr>
          </w:p>
        </w:tc>
      </w:tr>
      <w:tr w:rsidR="00863351" w:rsidRPr="004B297B" w14:paraId="4E8C2D00" w14:textId="77777777" w:rsidTr="00336858">
        <w:trPr>
          <w:trHeight w:val="1466"/>
        </w:trPr>
        <w:tc>
          <w:tcPr>
            <w:tcW w:w="780" w:type="dxa"/>
          </w:tcPr>
          <w:p w14:paraId="21DC585E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D36D542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BA006E9" w14:textId="77777777" w:rsidR="00863351" w:rsidRPr="00132310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C1639F">
              <w:rPr>
                <w:noProof/>
              </w:rPr>
              <w:drawing>
                <wp:anchor distT="0" distB="0" distL="114300" distR="114300" simplePos="0" relativeHeight="253256704" behindDoc="0" locked="0" layoutInCell="1" allowOverlap="1" wp14:anchorId="061C1FD0" wp14:editId="4B6EFF15">
                  <wp:simplePos x="0" y="0"/>
                  <wp:positionH relativeFrom="column">
                    <wp:posOffset>4122803</wp:posOffset>
                  </wp:positionH>
                  <wp:positionV relativeFrom="paragraph">
                    <wp:posOffset>-21369</wp:posOffset>
                  </wp:positionV>
                  <wp:extent cx="844430" cy="998960"/>
                  <wp:effectExtent l="0" t="1270" r="0" b="5715"/>
                  <wp:wrapNone/>
                  <wp:docPr id="361536949" name="Grafik 361536949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44430" cy="9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310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132310">
              <w:rPr>
                <w:rFonts w:ascii="Calibri" w:hAnsi="Calibri" w:cs="Calibri"/>
                <w:sz w:val="23"/>
                <w:szCs w:val="23"/>
              </w:rPr>
              <w:br/>
              <w:t xml:space="preserve">Nach der Geburt hat es 200 g abgenommen, weil es krank war.        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132310">
              <w:rPr>
                <w:rFonts w:ascii="Calibri" w:hAnsi="Calibri" w:cs="Calibri"/>
                <w:sz w:val="23"/>
                <w:szCs w:val="23"/>
              </w:rPr>
              <w:t xml:space="preserve">In den letzten Wochen ist sein Gewicht um 4 000 g gestiegen, 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132310">
              <w:rPr>
                <w:rFonts w:ascii="Calibri" w:hAnsi="Calibri" w:cs="Calibri"/>
                <w:sz w:val="23"/>
                <w:szCs w:val="23"/>
              </w:rPr>
              <w:t>weil es wieder gesund wurde und jeden Tag 100 g zugenommen hat.</w:t>
            </w:r>
          </w:p>
          <w:p w14:paraId="253612DB" w14:textId="77777777" w:rsidR="00863351" w:rsidRPr="00132310" w:rsidRDefault="00863351" w:rsidP="00336858">
            <w:pPr>
              <w:pStyle w:val="Text"/>
              <w:rPr>
                <w:rFonts w:ascii="Calibri" w:hAnsi="Calibri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A. </w:t>
            </w:r>
            <w:r w:rsidRPr="00132310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254" w:type="dxa"/>
            <w:gridSpan w:val="3"/>
            <w:vMerge/>
            <w:tcBorders>
              <w:left w:val="single" w:sz="6" w:space="0" w:color="808080" w:themeColor="background1" w:themeShade="80"/>
            </w:tcBorders>
          </w:tcPr>
          <w:p w14:paraId="267E18DA" w14:textId="77777777" w:rsidR="00863351" w:rsidRPr="00132310" w:rsidRDefault="00863351" w:rsidP="00336858">
            <w:pPr>
              <w:pStyle w:val="Text"/>
              <w:rPr>
                <w:rFonts w:ascii="Calibri" w:hAnsi="Calibri"/>
              </w:rPr>
            </w:pPr>
          </w:p>
        </w:tc>
      </w:tr>
      <w:tr w:rsidR="00863351" w:rsidRPr="004B297B" w14:paraId="208F98F4" w14:textId="77777777" w:rsidTr="00336858">
        <w:trPr>
          <w:trHeight w:val="283"/>
        </w:trPr>
        <w:tc>
          <w:tcPr>
            <w:tcW w:w="780" w:type="dxa"/>
          </w:tcPr>
          <w:p w14:paraId="72A72F9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12DA9957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67396975" w14:textId="77777777" w:rsidR="00863351" w:rsidRDefault="00863351" w:rsidP="00336858">
            <w:pPr>
              <w:pStyle w:val="Text"/>
            </w:pPr>
          </w:p>
        </w:tc>
      </w:tr>
      <w:tr w:rsidR="00863351" w:rsidRPr="004B297B" w14:paraId="619BE941" w14:textId="77777777" w:rsidTr="00336858">
        <w:trPr>
          <w:trHeight w:val="283"/>
        </w:trPr>
        <w:tc>
          <w:tcPr>
            <w:tcW w:w="780" w:type="dxa"/>
          </w:tcPr>
          <w:p w14:paraId="3FEB8E40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4ABCFD46" w14:textId="77777777" w:rsidR="00863351" w:rsidRPr="0047688C" w:rsidRDefault="00863351" w:rsidP="00336858">
            <w:pPr>
              <w:pStyle w:val="berschriftTeilaufgaben"/>
            </w:pPr>
            <w:r>
              <w:t>a)</w:t>
            </w:r>
          </w:p>
        </w:tc>
        <w:tc>
          <w:tcPr>
            <w:tcW w:w="7979" w:type="dxa"/>
            <w:gridSpan w:val="6"/>
          </w:tcPr>
          <w:p w14:paraId="4F4D3FF8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Frage mit Hilfe des Leseplans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Beantworte die Frage.</w:t>
            </w:r>
          </w:p>
        </w:tc>
      </w:tr>
      <w:tr w:rsidR="00863351" w:rsidRPr="004B297B" w14:paraId="15601543" w14:textId="77777777" w:rsidTr="00336858">
        <w:trPr>
          <w:trHeight w:val="283"/>
        </w:trPr>
        <w:tc>
          <w:tcPr>
            <w:tcW w:w="780" w:type="dxa"/>
          </w:tcPr>
          <w:p w14:paraId="35504C7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64932423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7BDE2C8D" w14:textId="77777777" w:rsidR="00863351" w:rsidRDefault="00863351" w:rsidP="00336858">
            <w:pPr>
              <w:pStyle w:val="Text"/>
            </w:pPr>
            <w:r w:rsidRPr="00360B75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2A3E2BC4" wp14:editId="2E21D63F">
                      <wp:simplePos x="0" y="0"/>
                      <wp:positionH relativeFrom="page">
                        <wp:posOffset>3706368</wp:posOffset>
                      </wp:positionH>
                      <wp:positionV relativeFrom="paragraph">
                        <wp:posOffset>26289</wp:posOffset>
                      </wp:positionV>
                      <wp:extent cx="1195197" cy="1333500"/>
                      <wp:effectExtent l="0" t="0" r="11430" b="12700"/>
                      <wp:wrapNone/>
                      <wp:docPr id="45658068" name="Textfeld 45658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5197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C263B" w14:textId="77777777" w:rsidR="00863351" w:rsidRPr="00B70DFF" w:rsidRDefault="00863351" w:rsidP="00863351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3A838591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62A7E750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5E61C785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683022E3" w14:textId="77777777" w:rsidR="00863351" w:rsidRPr="00B70DFF" w:rsidRDefault="00863351" w:rsidP="00863351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19B75C0C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2A52FC52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4CA6A5F6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E2BC4" id="Textfeld 45658068" o:spid="_x0000_s1061" type="#_x0000_t202" style="position:absolute;margin-left:291.85pt;margin-top:2.05pt;width:94.1pt;height:105pt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" fillcolor="#d8d8d8 [2732]" strokecolor="#777">
                      <v:path arrowok="t"/>
                      <v:textbox inset="1mm,,1mm">
                        <w:txbxContent>
                          <w:p w14:paraId="6CEC263B" w14:textId="77777777" w:rsidR="00863351" w:rsidRPr="00B70DFF" w:rsidRDefault="00863351" w:rsidP="00863351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3A838591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62A7E750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5E61C785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683022E3" w14:textId="77777777" w:rsidR="00863351" w:rsidRPr="00B70DFF" w:rsidRDefault="00863351" w:rsidP="00863351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19B75C0C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2A52FC52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4CA6A5F6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863351" w:rsidRPr="004B297B" w14:paraId="79BA99BA" w14:textId="77777777" w:rsidTr="00336858">
        <w:trPr>
          <w:trHeight w:val="283"/>
        </w:trPr>
        <w:tc>
          <w:tcPr>
            <w:tcW w:w="780" w:type="dxa"/>
          </w:tcPr>
          <w:p w14:paraId="221C5E5E" w14:textId="77777777" w:rsidR="00863351" w:rsidRDefault="00863351" w:rsidP="00336858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65920" behindDoc="0" locked="0" layoutInCell="1" allowOverlap="1" wp14:anchorId="6324F2C5" wp14:editId="1B825F23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039B5D8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01F364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4F2C5" id="_x0000_s1062" style="position:absolute;margin-left:-1.15pt;margin-top:4pt;width:28.4pt;height:19.8pt;z-index:2532659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">
                      <o:lock v:ext="edit" aspectratio="t"/>
                      <v:shape id="Ovale Legende 257" o:spid="_x0000_s106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14:paraId="3039B5D8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14:paraId="3101F364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55D0A60" w14:textId="77777777" w:rsidR="00863351" w:rsidRPr="0047688C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5883" w:type="dxa"/>
          </w:tcPr>
          <w:p w14:paraId="4D63D0A1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B713BB">
              <w:t>Sind alle Informationen nötig, um die Aufgabe zu lösen?</w:t>
            </w:r>
          </w:p>
          <w:p w14:paraId="09477C78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B713BB">
              <w:t>Welcher Zeitpunkt ist mit „jetzt“ gemeint?</w:t>
            </w:r>
          </w:p>
          <w:p w14:paraId="167EC21E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 xml:space="preserve">Sind alle Elemente eines </w:t>
            </w:r>
            <w:r>
              <w:t>Info-Netz</w:t>
            </w:r>
            <w:r w:rsidRPr="008630B8">
              <w:t xml:space="preserve">es in deinem </w:t>
            </w:r>
            <w:r>
              <w:t>Info-Netz</w:t>
            </w:r>
            <w:r w:rsidRPr="008630B8">
              <w:t xml:space="preserve"> enthalten und wurden sie richtig benutzt?</w:t>
            </w:r>
          </w:p>
        </w:tc>
        <w:tc>
          <w:tcPr>
            <w:tcW w:w="2096" w:type="dxa"/>
            <w:gridSpan w:val="5"/>
          </w:tcPr>
          <w:p w14:paraId="17E9A70F" w14:textId="77777777" w:rsidR="00863351" w:rsidRDefault="00863351" w:rsidP="00336858">
            <w:pPr>
              <w:pStyle w:val="Text"/>
              <w:ind w:left="388"/>
            </w:pPr>
          </w:p>
        </w:tc>
      </w:tr>
      <w:tr w:rsidR="00863351" w:rsidRPr="004B297B" w14:paraId="102A7B87" w14:textId="77777777" w:rsidTr="00336858">
        <w:trPr>
          <w:trHeight w:val="283"/>
        </w:trPr>
        <w:tc>
          <w:tcPr>
            <w:tcW w:w="780" w:type="dxa"/>
          </w:tcPr>
          <w:p w14:paraId="06A86604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055E5B15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0FD8EDE1" w14:textId="77777777" w:rsidR="00863351" w:rsidRDefault="00863351" w:rsidP="00336858">
            <w:pPr>
              <w:pStyle w:val="Text"/>
            </w:pPr>
          </w:p>
        </w:tc>
      </w:tr>
      <w:tr w:rsidR="00863351" w:rsidRPr="004B297B" w14:paraId="0A956F93" w14:textId="77777777" w:rsidTr="00336858">
        <w:trPr>
          <w:trHeight w:val="346"/>
        </w:trPr>
        <w:tc>
          <w:tcPr>
            <w:tcW w:w="780" w:type="dxa"/>
          </w:tcPr>
          <w:p w14:paraId="48D192A7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AF3FBBE" w14:textId="77777777" w:rsidR="00863351" w:rsidRPr="0047688C" w:rsidRDefault="00863351" w:rsidP="00336858">
            <w:pPr>
              <w:pStyle w:val="berschriftTeilaufgaben"/>
            </w:pPr>
            <w:r>
              <w:t>c)</w:t>
            </w: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D0D7127" w14:textId="77777777" w:rsidR="00863351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14:paraId="37BAC9CC" w14:textId="77777777" w:rsidR="00863351" w:rsidRPr="00B75E5A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 Gramm ist das Braunbärenkind schwerer als bei der Geburt?</w:t>
            </w:r>
          </w:p>
        </w:tc>
        <w:tc>
          <w:tcPr>
            <w:tcW w:w="254" w:type="dxa"/>
            <w:gridSpan w:val="3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13DC6EDA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</w:p>
        </w:tc>
      </w:tr>
      <w:tr w:rsidR="00863351" w:rsidRPr="004B297B" w14:paraId="305DA897" w14:textId="77777777" w:rsidTr="00336858">
        <w:trPr>
          <w:trHeight w:val="283"/>
        </w:trPr>
        <w:tc>
          <w:tcPr>
            <w:tcW w:w="780" w:type="dxa"/>
          </w:tcPr>
          <w:p w14:paraId="21E60DBB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11A982AC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2F06BBC1" w14:textId="77777777" w:rsidR="00863351" w:rsidRPr="00AE1837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03786605" w14:textId="77777777" w:rsidTr="00336858">
        <w:trPr>
          <w:trHeight w:val="283"/>
        </w:trPr>
        <w:tc>
          <w:tcPr>
            <w:tcW w:w="780" w:type="dxa"/>
          </w:tcPr>
          <w:p w14:paraId="14197BA7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30A9847E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724CB2E8" w14:textId="77777777" w:rsidR="00863351" w:rsidRPr="00AE1837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Verändere dein Info-Netz, so dass es zu Frage B passt. Beantworte sie. </w:t>
            </w:r>
          </w:p>
        </w:tc>
      </w:tr>
      <w:tr w:rsidR="00863351" w:rsidRPr="004B297B" w14:paraId="2A9B553D" w14:textId="77777777" w:rsidTr="00336858">
        <w:trPr>
          <w:trHeight w:val="283"/>
        </w:trPr>
        <w:tc>
          <w:tcPr>
            <w:tcW w:w="780" w:type="dxa"/>
          </w:tcPr>
          <w:p w14:paraId="3CEE8B55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26641A97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</w:tcPr>
          <w:p w14:paraId="695CDD1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09DE0601" w14:textId="77777777" w:rsidTr="00336858">
        <w:trPr>
          <w:trHeight w:val="283"/>
        </w:trPr>
        <w:tc>
          <w:tcPr>
            <w:tcW w:w="780" w:type="dxa"/>
          </w:tcPr>
          <w:p w14:paraId="2421C560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E9DC0E7" w14:textId="77777777" w:rsidR="00863351" w:rsidRDefault="00863351" w:rsidP="00336858">
            <w:pPr>
              <w:pStyle w:val="berschriftTeilaufgaben"/>
            </w:pPr>
            <w:r>
              <w:t>d)</w:t>
            </w:r>
          </w:p>
        </w:tc>
        <w:tc>
          <w:tcPr>
            <w:tcW w:w="7725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4FE2D44" w14:textId="77777777" w:rsidR="00863351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 xml:space="preserve">Zur Textaufgabe von oben kommt nun eine </w:t>
            </w:r>
            <w:r>
              <w:rPr>
                <w:rFonts w:ascii="Calibri" w:hAnsi="Calibri" w:cs="Calibri"/>
                <w:sz w:val="23"/>
                <w:szCs w:val="23"/>
              </w:rPr>
              <w:t>dritte</w:t>
            </w:r>
            <w:r w:rsidRPr="00B75E5A">
              <w:rPr>
                <w:rFonts w:ascii="Calibri" w:hAnsi="Calibri" w:cs="Calibri"/>
                <w:sz w:val="23"/>
                <w:szCs w:val="23"/>
              </w:rPr>
              <w:t xml:space="preserve"> Frage: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14:paraId="661B7141" w14:textId="77777777" w:rsidR="00863351" w:rsidRPr="00B75E5A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C.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Wie viele Tage umfassen „die letzten Wochen“?</w:t>
            </w:r>
          </w:p>
        </w:tc>
        <w:tc>
          <w:tcPr>
            <w:tcW w:w="254" w:type="dxa"/>
            <w:gridSpan w:val="3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45D4A58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4B297B" w14:paraId="5C6D0D29" w14:textId="77777777" w:rsidTr="00336858">
        <w:trPr>
          <w:trHeight w:val="283"/>
        </w:trPr>
        <w:tc>
          <w:tcPr>
            <w:tcW w:w="780" w:type="dxa"/>
          </w:tcPr>
          <w:p w14:paraId="25991A6C" w14:textId="77777777" w:rsidR="00863351" w:rsidDel="00AE1837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7D9774B3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36650491" w14:textId="77777777" w:rsidR="00863351" w:rsidRPr="002C5C46" w:rsidRDefault="00863351" w:rsidP="00336858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863351" w:rsidRPr="004B297B" w14:paraId="5709FB68" w14:textId="77777777" w:rsidTr="00336858">
        <w:trPr>
          <w:trHeight w:val="283"/>
        </w:trPr>
        <w:tc>
          <w:tcPr>
            <w:tcW w:w="780" w:type="dxa"/>
          </w:tcPr>
          <w:p w14:paraId="5E9EB99B" w14:textId="77777777" w:rsidR="00863351" w:rsidDel="00AE1837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0A4355BD" w14:textId="77777777" w:rsidR="00863351" w:rsidRDefault="00863351" w:rsidP="00336858">
            <w:pPr>
              <w:pStyle w:val="berschriftTeilaufgaben"/>
            </w:pPr>
          </w:p>
        </w:tc>
        <w:tc>
          <w:tcPr>
            <w:tcW w:w="7979" w:type="dxa"/>
            <w:gridSpan w:val="6"/>
            <w:shd w:val="clear" w:color="auto" w:fill="FFFFFF" w:themeFill="background1"/>
          </w:tcPr>
          <w:p w14:paraId="543CF2C0" w14:textId="77777777" w:rsidR="00863351" w:rsidRPr="002C5C46" w:rsidRDefault="00863351" w:rsidP="00336858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Verändere dein </w:t>
            </w:r>
            <w:r>
              <w:rPr>
                <w:rFonts w:ascii="Calibri" w:hAnsi="Calibri" w:cs="Calibri"/>
                <w:color w:val="auto"/>
                <w:sz w:val="23"/>
                <w:szCs w:val="23"/>
              </w:rPr>
              <w:t>Info-Netz</w:t>
            </w: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, so dass es zu Frage C passt. </w:t>
            </w:r>
          </w:p>
          <w:p w14:paraId="41398757" w14:textId="77777777" w:rsidR="00863351" w:rsidRPr="002C5C46" w:rsidRDefault="00863351" w:rsidP="00336858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>Beantworte dann die Frage.</w:t>
            </w:r>
          </w:p>
        </w:tc>
      </w:tr>
    </w:tbl>
    <w:p w14:paraId="34FEA6B7" w14:textId="77777777" w:rsidR="00863351" w:rsidRDefault="00863351" w:rsidP="00863351"/>
    <w:tbl>
      <w:tblPr>
        <w:tblStyle w:val="Tabellenraster"/>
        <w:tblW w:w="946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8613"/>
      </w:tblGrid>
      <w:tr w:rsidR="00863351" w14:paraId="6051629A" w14:textId="77777777" w:rsidTr="00336858">
        <w:trPr>
          <w:trHeight w:val="283"/>
        </w:trPr>
        <w:tc>
          <w:tcPr>
            <w:tcW w:w="855" w:type="dxa"/>
          </w:tcPr>
          <w:p w14:paraId="284E7D78" w14:textId="77777777" w:rsidR="00863351" w:rsidRPr="00282833" w:rsidRDefault="00863351" w:rsidP="00336858">
            <w:pPr>
              <w:pStyle w:val="berschriftAufgaben"/>
              <w:rPr>
                <w:noProof/>
              </w:rPr>
            </w:pPr>
            <w:r w:rsidRPr="00282833">
              <w:rPr>
                <w:noProof/>
              </w:rPr>
              <w:lastRenderedPageBreak/>
              <w:t>2</w:t>
            </w:r>
          </w:p>
        </w:tc>
        <w:tc>
          <w:tcPr>
            <w:tcW w:w="8613" w:type="dxa"/>
          </w:tcPr>
          <w:p w14:paraId="663026E7" w14:textId="77777777" w:rsidR="00863351" w:rsidRPr="00282833" w:rsidRDefault="00863351" w:rsidP="00336858">
            <w:pPr>
              <w:pStyle w:val="berschriftAufgaben"/>
            </w:pPr>
            <w:r w:rsidRPr="00282833">
              <w:t>Sätze in Textaufgaben genau lesen</w:t>
            </w:r>
          </w:p>
        </w:tc>
      </w:tr>
    </w:tbl>
    <w:p w14:paraId="2D40A35C" w14:textId="77777777" w:rsidR="00863351" w:rsidRDefault="00863351" w:rsidP="0086335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863351" w14:paraId="457AA096" w14:textId="77777777" w:rsidTr="00336858">
        <w:trPr>
          <w:trHeight w:val="283"/>
        </w:trPr>
        <w:tc>
          <w:tcPr>
            <w:tcW w:w="780" w:type="dxa"/>
          </w:tcPr>
          <w:p w14:paraId="23C7CC1A" w14:textId="77777777" w:rsidR="00863351" w:rsidRDefault="00863351" w:rsidP="00336858">
            <w:pPr>
              <w:pStyle w:val="berschriftTeilaufgaben"/>
            </w:pPr>
            <w:r>
              <w:t>2.1</w:t>
            </w:r>
          </w:p>
        </w:tc>
        <w:tc>
          <w:tcPr>
            <w:tcW w:w="8505" w:type="dxa"/>
            <w:gridSpan w:val="3"/>
          </w:tcPr>
          <w:p w14:paraId="42EDC674" w14:textId="77777777" w:rsidR="00863351" w:rsidRDefault="00863351" w:rsidP="00336858">
            <w:pPr>
              <w:pStyle w:val="berschriftTeilaufgaben"/>
            </w:pPr>
            <w:r>
              <w:t xml:space="preserve">Bei der Schimpansenfamilie </w:t>
            </w:r>
          </w:p>
          <w:p w14:paraId="36E33525" w14:textId="77777777" w:rsidR="00863351" w:rsidRDefault="00863351" w:rsidP="00336858">
            <w:pPr>
              <w:pStyle w:val="berschriftTeilaufgaben"/>
            </w:pPr>
          </w:p>
        </w:tc>
      </w:tr>
      <w:tr w:rsidR="00863351" w14:paraId="37EF1D0C" w14:textId="77777777" w:rsidTr="00336858">
        <w:trPr>
          <w:trHeight w:val="283"/>
        </w:trPr>
        <w:tc>
          <w:tcPr>
            <w:tcW w:w="780" w:type="dxa"/>
          </w:tcPr>
          <w:p w14:paraId="0C6F73A9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AB4D3B7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62AEB98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DE0AA6">
              <w:rPr>
                <w:noProof/>
              </w:rPr>
              <w:drawing>
                <wp:anchor distT="0" distB="0" distL="114300" distR="114300" simplePos="0" relativeHeight="253257728" behindDoc="0" locked="0" layoutInCell="1" allowOverlap="1" wp14:anchorId="738886F2" wp14:editId="4413ECC4">
                  <wp:simplePos x="0" y="0"/>
                  <wp:positionH relativeFrom="column">
                    <wp:posOffset>3735197</wp:posOffset>
                  </wp:positionH>
                  <wp:positionV relativeFrom="paragraph">
                    <wp:posOffset>127635</wp:posOffset>
                  </wp:positionV>
                  <wp:extent cx="1087332" cy="993648"/>
                  <wp:effectExtent l="0" t="0" r="0" b="0"/>
                  <wp:wrapNone/>
                  <wp:docPr id="1797483787" name="Grafik 1797483787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32" cy="9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Badru,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was er alles fressen kann. Die Tierpflegerin gibt Jola am                                     Montag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679D176F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A.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Wie viele Bananen hat die Schimpansin Jola?</w:t>
            </w:r>
          </w:p>
          <w:p w14:paraId="1098E8D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 xml:space="preserve">B.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Wie viele Bananen hat der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55299968" w14:textId="77777777" w:rsidR="00863351" w:rsidRDefault="00863351" w:rsidP="00336858">
            <w:pPr>
              <w:pStyle w:val="Text"/>
            </w:pPr>
          </w:p>
        </w:tc>
      </w:tr>
      <w:tr w:rsidR="00863351" w14:paraId="31882FAC" w14:textId="77777777" w:rsidTr="00336858">
        <w:trPr>
          <w:trHeight w:val="283"/>
        </w:trPr>
        <w:tc>
          <w:tcPr>
            <w:tcW w:w="780" w:type="dxa"/>
          </w:tcPr>
          <w:p w14:paraId="6B3A2F45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32346912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FAFACE2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14:paraId="1EA22174" w14:textId="77777777" w:rsidTr="00336858">
        <w:trPr>
          <w:trHeight w:val="283"/>
        </w:trPr>
        <w:tc>
          <w:tcPr>
            <w:tcW w:w="780" w:type="dxa"/>
          </w:tcPr>
          <w:p w14:paraId="50999D98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303FAE54" w14:textId="77777777" w:rsidR="00863351" w:rsidRPr="0047688C" w:rsidRDefault="00863351" w:rsidP="00336858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14:paraId="160FABC1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723CB96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463CC582" wp14:editId="2471ED7C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95885</wp:posOffset>
                      </wp:positionV>
                      <wp:extent cx="1000125" cy="940435"/>
                      <wp:effectExtent l="0" t="0" r="28575" b="12065"/>
                      <wp:wrapNone/>
                      <wp:docPr id="1171289351" name="Textfeld 1171289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30797" w14:textId="77777777" w:rsidR="00863351" w:rsidRPr="00B70DFF" w:rsidRDefault="00863351" w:rsidP="00863351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4AA6F18A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018D1221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1BFD2B0C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5A692188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0E385043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216BE126" w14:textId="77777777" w:rsidR="00863351" w:rsidRPr="00B70DFF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CC582" id="Textfeld 1171289351" o:spid="_x0000_s1065" type="#_x0000_t202" style="position:absolute;margin-left:317.35pt;margin-top:7.55pt;width:78.75pt;height:74.05pt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" fillcolor="#d8d8d8 [2732]" strokecolor="#777">
                      <v:path arrowok="t"/>
                      <v:textbox inset="1mm,,1mm">
                        <w:txbxContent>
                          <w:p w14:paraId="32E30797" w14:textId="77777777" w:rsidR="00863351" w:rsidRPr="00B70DFF" w:rsidRDefault="00863351" w:rsidP="00863351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4AA6F18A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018D1221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1BFD2B0C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5A692188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0E385043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216BE126" w14:textId="77777777" w:rsidR="00863351" w:rsidRPr="00B70DFF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863351" w14:paraId="1CED9275" w14:textId="77777777" w:rsidTr="00336858">
        <w:trPr>
          <w:trHeight w:val="283"/>
        </w:trPr>
        <w:tc>
          <w:tcPr>
            <w:tcW w:w="780" w:type="dxa"/>
          </w:tcPr>
          <w:p w14:paraId="4CEA220D" w14:textId="77777777" w:rsidR="00863351" w:rsidRDefault="00863351" w:rsidP="00336858">
            <w:pPr>
              <w:spacing w:line="240" w:lineRule="auto"/>
              <w:rPr>
                <w:noProof/>
              </w:rPr>
            </w:pPr>
          </w:p>
        </w:tc>
        <w:tc>
          <w:tcPr>
            <w:tcW w:w="567" w:type="dxa"/>
          </w:tcPr>
          <w:p w14:paraId="4D292E6E" w14:textId="77777777" w:rsidR="00863351" w:rsidRPr="0047688C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FE70668" w14:textId="77777777" w:rsidR="00863351" w:rsidRDefault="00863351" w:rsidP="00336858">
            <w:pPr>
              <w:pStyle w:val="Text"/>
            </w:pPr>
          </w:p>
        </w:tc>
      </w:tr>
      <w:tr w:rsidR="00863351" w14:paraId="71E90F84" w14:textId="77777777" w:rsidTr="00336858">
        <w:trPr>
          <w:trHeight w:val="283"/>
        </w:trPr>
        <w:tc>
          <w:tcPr>
            <w:tcW w:w="780" w:type="dxa"/>
          </w:tcPr>
          <w:p w14:paraId="611861B4" w14:textId="77777777" w:rsidR="00863351" w:rsidRDefault="00863351" w:rsidP="00336858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64896" behindDoc="0" locked="0" layoutInCell="1" allowOverlap="1" wp14:anchorId="41B07F0B" wp14:editId="2B06B066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A93B3B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1522AC3" w14:textId="77777777" w:rsidR="00863351" w:rsidRDefault="00863351" w:rsidP="008633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7F0B" id="_x0000_s1066" style="position:absolute;margin-left:.1pt;margin-top:5.8pt;width:28.4pt;height:19.8pt;z-index:25326489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">
                      <o:lock v:ext="edit" aspectratio="t"/>
                      <v:shape id="Ovale Legende 257" o:spid="_x0000_s106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14:paraId="42A93B3B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14:paraId="71522AC3" w14:textId="77777777" w:rsidR="00863351" w:rsidRDefault="00863351" w:rsidP="0086335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F691000" w14:textId="77777777" w:rsidR="00863351" w:rsidRPr="0047688C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14:paraId="7C97D97D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A83F24">
              <w:t>Wer gibt wem etwas ab? Woran kannst du das erkennen?</w:t>
            </w:r>
          </w:p>
          <w:p w14:paraId="687F9C99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Wer ist mit „sie“ gemeint? Woran kannst du das erkennen?</w:t>
            </w:r>
          </w:p>
          <w:p w14:paraId="02A79418" w14:textId="77777777" w:rsidR="00863351" w:rsidRPr="008630B8" w:rsidRDefault="00863351" w:rsidP="00336858">
            <w:pPr>
              <w:pStyle w:val="Text"/>
              <w:ind w:left="388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3B5B430D" w14:textId="77777777" w:rsidTr="00336858">
        <w:trPr>
          <w:trHeight w:val="283"/>
        </w:trPr>
        <w:tc>
          <w:tcPr>
            <w:tcW w:w="780" w:type="dxa"/>
          </w:tcPr>
          <w:p w14:paraId="15054101" w14:textId="77777777" w:rsidR="00863351" w:rsidRPr="00982074" w:rsidRDefault="00863351" w:rsidP="00336858">
            <w:pPr>
              <w:spacing w:line="240" w:lineRule="auto"/>
              <w:rPr>
                <w:b/>
                <w:noProof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059B8C1F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982074" w14:paraId="01E3D83A" w14:textId="77777777" w:rsidTr="00336858">
        <w:trPr>
          <w:trHeight w:val="283"/>
        </w:trPr>
        <w:tc>
          <w:tcPr>
            <w:tcW w:w="780" w:type="dxa"/>
          </w:tcPr>
          <w:p w14:paraId="37280FA2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6EC7F63" w14:textId="77777777" w:rsidR="00863351" w:rsidRPr="00982074" w:rsidRDefault="00863351" w:rsidP="00336858">
            <w:pPr>
              <w:pStyle w:val="berschriftTeilaufgaben"/>
            </w:pPr>
            <w:r>
              <w:t>c)</w:t>
            </w: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9DFC206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3258752" behindDoc="0" locked="0" layoutInCell="1" allowOverlap="1" wp14:anchorId="3AAA0602" wp14:editId="393868A9">
                  <wp:simplePos x="0" y="0"/>
                  <wp:positionH relativeFrom="column">
                    <wp:posOffset>3695192</wp:posOffset>
                  </wp:positionH>
                  <wp:positionV relativeFrom="paragraph">
                    <wp:posOffset>146812</wp:posOffset>
                  </wp:positionV>
                  <wp:extent cx="1127691" cy="1030224"/>
                  <wp:effectExtent l="0" t="0" r="0" b="0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91" cy="10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>,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was er alles fressen kann. Die Tierpflegerin gibt Jola am                                 Freitag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hat, gibt sie ihm noch 3 Bananen dazu.</w:t>
            </w:r>
          </w:p>
          <w:p w14:paraId="6823177A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C.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die Schimpansin Jola?</w:t>
            </w:r>
          </w:p>
          <w:p w14:paraId="25487F1C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132310">
              <w:rPr>
                <w:rFonts w:ascii="Calibri" w:hAnsi="Calibri" w:cs="Calibri"/>
                <w:b/>
                <w:bCs/>
                <w:sz w:val="23"/>
                <w:szCs w:val="23"/>
              </w:rPr>
              <w:t>D.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der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69411C34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982074" w14:paraId="6B738DA3" w14:textId="77777777" w:rsidTr="00336858">
        <w:trPr>
          <w:trHeight w:val="283"/>
        </w:trPr>
        <w:tc>
          <w:tcPr>
            <w:tcW w:w="780" w:type="dxa"/>
          </w:tcPr>
          <w:p w14:paraId="1CEADAAD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8D3DBC3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2A2D288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73A5016B" w14:textId="77777777" w:rsidTr="00336858">
        <w:trPr>
          <w:trHeight w:val="283"/>
        </w:trPr>
        <w:tc>
          <w:tcPr>
            <w:tcW w:w="780" w:type="dxa"/>
          </w:tcPr>
          <w:p w14:paraId="4B0D8526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0B9E209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6216E4D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Leseplan ein </w:t>
            </w:r>
            <w:r>
              <w:rPr>
                <w:rFonts w:ascii="Calibri" w:hAnsi="Calibri" w:cs="Calibri"/>
                <w:sz w:val="23"/>
                <w:szCs w:val="23"/>
              </w:rPr>
              <w:t>Info-Netz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Blatt. </w:t>
            </w:r>
          </w:p>
          <w:p w14:paraId="5B91638D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863351" w:rsidRPr="00982074" w14:paraId="6E753E4B" w14:textId="77777777" w:rsidTr="00336858">
        <w:trPr>
          <w:trHeight w:val="283"/>
        </w:trPr>
        <w:tc>
          <w:tcPr>
            <w:tcW w:w="780" w:type="dxa"/>
          </w:tcPr>
          <w:p w14:paraId="1C3466FA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15F3719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D18F5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3D0BF5EA" w14:textId="77777777" w:rsidTr="00336858">
        <w:trPr>
          <w:trHeight w:val="283"/>
        </w:trPr>
        <w:tc>
          <w:tcPr>
            <w:tcW w:w="780" w:type="dxa"/>
          </w:tcPr>
          <w:p w14:paraId="22E3B1D8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3328" behindDoc="0" locked="0" layoutInCell="1" allowOverlap="1" wp14:anchorId="6FDC4E7A" wp14:editId="38B2271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1105694115" name="Grafik 110569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2A62D8" w14:textId="77777777" w:rsidR="00863351" w:rsidRPr="00982074" w:rsidRDefault="00863351" w:rsidP="00336858">
            <w:pPr>
              <w:pStyle w:val="berschriftTeilaufgaben"/>
            </w:pPr>
            <w:r w:rsidRPr="00982074">
              <w:t>d)</w:t>
            </w:r>
          </w:p>
        </w:tc>
        <w:tc>
          <w:tcPr>
            <w:tcW w:w="7938" w:type="dxa"/>
            <w:gridSpan w:val="2"/>
          </w:tcPr>
          <w:p w14:paraId="391EB4DD" w14:textId="77777777" w:rsidR="00863351" w:rsidRPr="008630B8" w:rsidRDefault="00863351" w:rsidP="00336858">
            <w:pPr>
              <w:pStyle w:val="TextListe"/>
              <w:numPr>
                <w:ilvl w:val="0"/>
                <w:numId w:val="0"/>
              </w:numPr>
              <w:ind w:left="360" w:hanging="360"/>
            </w:pPr>
            <w:r w:rsidRPr="008630B8">
              <w:t xml:space="preserve">Vergleiche </w:t>
            </w:r>
            <w:r>
              <w:t>die</w:t>
            </w:r>
            <w:r w:rsidRPr="008630B8">
              <w:t xml:space="preserve"> </w:t>
            </w:r>
            <w:r>
              <w:t xml:space="preserve">Textaufgaben und Info-Netze aus </w:t>
            </w:r>
            <w:r w:rsidRPr="000135A9">
              <w:rPr>
                <w:b/>
                <w:color w:val="327A86"/>
              </w:rPr>
              <w:t>a)</w:t>
            </w:r>
            <w:r w:rsidRPr="000135A9">
              <w:rPr>
                <w:color w:val="327A86"/>
              </w:rPr>
              <w:t xml:space="preserve"> </w:t>
            </w:r>
            <w:r w:rsidRPr="000135A9">
              <w:t>und</w:t>
            </w:r>
            <w:r w:rsidRPr="000135A9">
              <w:rPr>
                <w:color w:val="327A86"/>
              </w:rPr>
              <w:t xml:space="preserve"> </w:t>
            </w:r>
            <w:r w:rsidRPr="000135A9">
              <w:rPr>
                <w:b/>
                <w:color w:val="327A86"/>
              </w:rPr>
              <w:t>c)</w:t>
            </w:r>
            <w:r w:rsidRPr="000135A9">
              <w:rPr>
                <w:color w:val="327A86"/>
              </w:rPr>
              <w:t>:</w:t>
            </w:r>
          </w:p>
          <w:p w14:paraId="6A0D4532" w14:textId="77777777" w:rsidR="00863351" w:rsidRPr="008630B8" w:rsidRDefault="00863351" w:rsidP="00336858">
            <w:pPr>
              <w:pStyle w:val="TextListe"/>
            </w:pPr>
            <w:r w:rsidRPr="008630B8">
              <w:t>Was ist bei den Netzen unterschiedlich? Woran liegt das im Aufgabentext?</w:t>
            </w:r>
          </w:p>
          <w:p w14:paraId="1A2470E0" w14:textId="77777777" w:rsidR="00863351" w:rsidRPr="008630B8" w:rsidRDefault="00863351" w:rsidP="00336858">
            <w:pPr>
              <w:pStyle w:val="TextListe"/>
            </w:pPr>
            <w:r w:rsidRPr="008630B8">
              <w:t>Wer gibt wem in Aufgabenteil A/Aufgabenteil B etwas ab?</w:t>
            </w:r>
          </w:p>
          <w:p w14:paraId="030AEF76" w14:textId="77777777" w:rsidR="00863351" w:rsidRPr="008630B8" w:rsidRDefault="00863351" w:rsidP="00336858">
            <w:pPr>
              <w:pStyle w:val="TextListe"/>
            </w:pPr>
            <w:r w:rsidRPr="008630B8">
              <w:t>Wer ist in Aufgabenteil A/Aufgabenteil B mit „sie“ gemeint?</w:t>
            </w:r>
          </w:p>
          <w:p w14:paraId="55912A2D" w14:textId="77777777" w:rsidR="00863351" w:rsidRPr="008630B8" w:rsidRDefault="00863351" w:rsidP="00336858">
            <w:pPr>
              <w:pStyle w:val="TextListe"/>
            </w:pPr>
            <w:r w:rsidRPr="008630B8">
              <w:t>Woran kann man das jeweils erkennen?</w:t>
            </w:r>
          </w:p>
        </w:tc>
      </w:tr>
    </w:tbl>
    <w:p w14:paraId="0EE5DC44" w14:textId="77777777" w:rsidR="00863351" w:rsidRDefault="00863351" w:rsidP="00863351"/>
    <w:p w14:paraId="233FD068" w14:textId="77777777" w:rsidR="00863351" w:rsidRPr="001B38A5" w:rsidRDefault="00863351" w:rsidP="00863351"/>
    <w:p w14:paraId="622AE5FE" w14:textId="77777777" w:rsidR="00863351" w:rsidRPr="001B38A5" w:rsidRDefault="00863351" w:rsidP="00863351"/>
    <w:p w14:paraId="22C634AA" w14:textId="77777777" w:rsidR="00863351" w:rsidRPr="001B38A5" w:rsidRDefault="00863351" w:rsidP="00863351"/>
    <w:p w14:paraId="28DF2D1C" w14:textId="77777777" w:rsidR="00863351" w:rsidRPr="001B38A5" w:rsidRDefault="00863351" w:rsidP="00863351"/>
    <w:p w14:paraId="14D24C5D" w14:textId="77777777" w:rsidR="00863351" w:rsidRPr="001B38A5" w:rsidRDefault="00863351" w:rsidP="00863351"/>
    <w:p w14:paraId="62C8404F" w14:textId="77777777" w:rsidR="00863351" w:rsidRDefault="00863351" w:rsidP="00863351"/>
    <w:p w14:paraId="3757FD34" w14:textId="77777777" w:rsidR="00863351" w:rsidRDefault="00863351" w:rsidP="00863351">
      <w:pPr>
        <w:tabs>
          <w:tab w:val="left" w:pos="7227"/>
        </w:tabs>
      </w:pPr>
      <w:r>
        <w:tab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863351" w14:paraId="575562B9" w14:textId="77777777" w:rsidTr="00336858">
        <w:trPr>
          <w:trHeight w:val="283"/>
        </w:trPr>
        <w:tc>
          <w:tcPr>
            <w:tcW w:w="780" w:type="dxa"/>
          </w:tcPr>
          <w:p w14:paraId="459979F3" w14:textId="77777777" w:rsidR="00863351" w:rsidRPr="00982074" w:rsidRDefault="00863351" w:rsidP="00336858">
            <w:pPr>
              <w:pStyle w:val="berschriftTeilaufgaben"/>
              <w:rPr>
                <w:color w:val="auto"/>
              </w:rPr>
            </w:pPr>
            <w:r w:rsidRPr="00982074">
              <w:lastRenderedPageBreak/>
              <w:t>2.2</w:t>
            </w:r>
          </w:p>
        </w:tc>
        <w:tc>
          <w:tcPr>
            <w:tcW w:w="8505" w:type="dxa"/>
            <w:gridSpan w:val="4"/>
          </w:tcPr>
          <w:p w14:paraId="2BE832C0" w14:textId="77777777" w:rsidR="00863351" w:rsidRPr="00982074" w:rsidRDefault="00863351" w:rsidP="00336858">
            <w:pPr>
              <w:pStyle w:val="berschriftTeilaufgaben"/>
            </w:pPr>
            <w:r w:rsidRPr="00982074">
              <w:t>Geburtstagssüßigkeiten</w:t>
            </w:r>
          </w:p>
          <w:p w14:paraId="05EFB091" w14:textId="77777777" w:rsidR="00863351" w:rsidRPr="00982074" w:rsidRDefault="00863351" w:rsidP="00336858">
            <w:pPr>
              <w:pStyle w:val="berschriftTeilaufgaben"/>
            </w:pPr>
          </w:p>
        </w:tc>
      </w:tr>
      <w:tr w:rsidR="00863351" w14:paraId="1B0C3B1B" w14:textId="77777777" w:rsidTr="00336858">
        <w:trPr>
          <w:trHeight w:val="283"/>
        </w:trPr>
        <w:tc>
          <w:tcPr>
            <w:tcW w:w="780" w:type="dxa"/>
          </w:tcPr>
          <w:p w14:paraId="01B927F4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73E7FD4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3BAA6BB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Zwillinge Nina und Sarah vergleichen das Gewicht ihrer Geburtstags</w:t>
            </w:r>
            <w:r>
              <w:rPr>
                <w:rFonts w:ascii="Calibri" w:hAnsi="Calibri" w:cs="Calibri"/>
                <w:sz w:val="23"/>
                <w:szCs w:val="23"/>
              </w:rPr>
              <w:t>-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süßigkeiten. Nina hat von ihren Freundinnen insgesamt 800 g Süßigkeiten bekommen und Sarah hat 600 g bekommen.</w:t>
            </w:r>
          </w:p>
          <w:p w14:paraId="5A9B460C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59776" behindDoc="0" locked="0" layoutInCell="1" allowOverlap="1" wp14:anchorId="45D72B30" wp14:editId="1A8F6367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854148187" name="Grafik 85414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11DB2CC7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Ihrer Schwester Sarah gibt sie 150 g ab.</w:t>
            </w:r>
          </w:p>
          <w:p w14:paraId="20518FC8" w14:textId="77777777" w:rsidR="00863351" w:rsidRPr="008630B8" w:rsidRDefault="00863351" w:rsidP="00863351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 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7405BC0D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3260800" behindDoc="0" locked="0" layoutInCell="1" allowOverlap="1" wp14:anchorId="30D3B5EA" wp14:editId="18053358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1537182926" name="Grafik 153718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351" w14:paraId="5CBA215E" w14:textId="77777777" w:rsidTr="00336858">
        <w:trPr>
          <w:trHeight w:val="283"/>
        </w:trPr>
        <w:tc>
          <w:tcPr>
            <w:tcW w:w="780" w:type="dxa"/>
          </w:tcPr>
          <w:p w14:paraId="3F44425E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8B2D588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FB6A3E3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14:paraId="7EB987C8" w14:textId="77777777" w:rsidTr="00336858">
        <w:trPr>
          <w:trHeight w:val="283"/>
        </w:trPr>
        <w:tc>
          <w:tcPr>
            <w:tcW w:w="780" w:type="dxa"/>
          </w:tcPr>
          <w:p w14:paraId="6B9EEE2F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B247583" w14:textId="77777777" w:rsidR="00863351" w:rsidRPr="00982074" w:rsidRDefault="00863351" w:rsidP="00336858">
            <w:pPr>
              <w:pStyle w:val="berschriftTeilaufgaben"/>
            </w:pPr>
            <w:r w:rsidRPr="00982074">
              <w:t>a)</w:t>
            </w:r>
          </w:p>
        </w:tc>
        <w:tc>
          <w:tcPr>
            <w:tcW w:w="7938" w:type="dxa"/>
            <w:gridSpan w:val="3"/>
          </w:tcPr>
          <w:p w14:paraId="50BD06C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863351" w14:paraId="5BDCE9D2" w14:textId="77777777" w:rsidTr="00336858">
        <w:trPr>
          <w:trHeight w:val="283"/>
        </w:trPr>
        <w:tc>
          <w:tcPr>
            <w:tcW w:w="780" w:type="dxa"/>
          </w:tcPr>
          <w:p w14:paraId="2E9B0A27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CE155CF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BA59F4C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t xml:space="preserve"> </w:t>
            </w:r>
            <w:r w:rsidRPr="00982074">
              <w:rPr>
                <w:noProof/>
                <w:sz w:val="23"/>
                <w:szCs w:val="23"/>
              </w:rPr>
              <w:drawing>
                <wp:inline distT="0" distB="0" distL="0" distR="0" wp14:anchorId="4470C96C" wp14:editId="37E64581">
                  <wp:extent cx="3900805" cy="2484794"/>
                  <wp:effectExtent l="0" t="0" r="10795" b="4445"/>
                  <wp:docPr id="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5" cy="24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51" w14:paraId="4911E026" w14:textId="77777777" w:rsidTr="00336858">
        <w:trPr>
          <w:trHeight w:val="477"/>
        </w:trPr>
        <w:tc>
          <w:tcPr>
            <w:tcW w:w="780" w:type="dxa"/>
          </w:tcPr>
          <w:p w14:paraId="4502F481" w14:textId="77777777" w:rsidR="00863351" w:rsidRPr="00982074" w:rsidRDefault="00863351" w:rsidP="00336858">
            <w:pPr>
              <w:spacing w:line="240" w:lineRule="auto"/>
              <w:rPr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D6AE330" w14:textId="77777777" w:rsidR="00863351" w:rsidRPr="0098207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89A789D" w14:textId="77777777" w:rsidR="00863351" w:rsidRPr="00982074" w:rsidRDefault="00863351" w:rsidP="00336858">
            <w:pPr>
              <w:pStyle w:val="Text"/>
              <w:rPr>
                <w:sz w:val="23"/>
                <w:szCs w:val="23"/>
              </w:rPr>
            </w:pPr>
          </w:p>
        </w:tc>
      </w:tr>
      <w:tr w:rsidR="00863351" w:rsidRPr="00982074" w14:paraId="07F4453E" w14:textId="77777777" w:rsidTr="00336858">
        <w:trPr>
          <w:trHeight w:val="283"/>
        </w:trPr>
        <w:tc>
          <w:tcPr>
            <w:tcW w:w="780" w:type="dxa"/>
          </w:tcPr>
          <w:p w14:paraId="4DD0E5B9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209D4D4" w14:textId="77777777" w:rsidR="00863351" w:rsidRPr="00A83F24" w:rsidRDefault="00863351" w:rsidP="00336858">
            <w:pPr>
              <w:pStyle w:val="berschriftTeilaufgaben"/>
            </w:pPr>
            <w:r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E36B51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03CCFDCF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Nina hat von ihren Freundinnen insgesamt 800 g Süßigkeiten bekommen und Sarah hat 600 g bekommen.</w:t>
            </w:r>
          </w:p>
          <w:p w14:paraId="6A319D40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62848" behindDoc="0" locked="0" layoutInCell="1" allowOverlap="1" wp14:anchorId="3932DF9D" wp14:editId="5B43176B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892235435" name="Grafik 89223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3261824" behindDoc="0" locked="0" layoutInCell="1" allowOverlap="1" wp14:anchorId="34E6294F" wp14:editId="240B297B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005963383" name="Grafik 100596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 g Süßigkeiten bekommen.</w:t>
            </w:r>
          </w:p>
          <w:p w14:paraId="0C6AA327" w14:textId="77777777" w:rsidR="00863351" w:rsidRPr="008630B8" w:rsidRDefault="00863351" w:rsidP="00336858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 Schwester Sarah gibt ihr 150 g ab.</w:t>
            </w:r>
          </w:p>
          <w:p w14:paraId="7201CF27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B.    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4A751004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29084B86" w14:textId="77777777" w:rsidTr="00336858">
        <w:trPr>
          <w:trHeight w:val="283"/>
        </w:trPr>
        <w:tc>
          <w:tcPr>
            <w:tcW w:w="780" w:type="dxa"/>
          </w:tcPr>
          <w:p w14:paraId="4111228E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96782EB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3164957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4C237CA8" w14:textId="77777777" w:rsidTr="00336858">
        <w:trPr>
          <w:trHeight w:val="283"/>
        </w:trPr>
        <w:tc>
          <w:tcPr>
            <w:tcW w:w="780" w:type="dxa"/>
          </w:tcPr>
          <w:p w14:paraId="3E462102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4352" behindDoc="0" locked="0" layoutInCell="1" allowOverlap="1" wp14:anchorId="2746370D" wp14:editId="72E790F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151452928" name="Grafik 115145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36D0E96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9D5678F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Wo unterscheiden sich die Texte? Was ist gleich und was ist anders?</w:t>
            </w:r>
          </w:p>
          <w:p w14:paraId="7AF2B555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Wer gibt wem etwas ab? Woran könnt ihr das erkennen?</w:t>
            </w:r>
          </w:p>
        </w:tc>
      </w:tr>
      <w:tr w:rsidR="00863351" w:rsidRPr="00982074" w14:paraId="5838B4D5" w14:textId="77777777" w:rsidTr="00336858">
        <w:trPr>
          <w:trHeight w:val="283"/>
        </w:trPr>
        <w:tc>
          <w:tcPr>
            <w:tcW w:w="780" w:type="dxa"/>
          </w:tcPr>
          <w:p w14:paraId="08721FC3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D393071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6042629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3E885555" w14:textId="77777777" w:rsidTr="00336858">
        <w:trPr>
          <w:trHeight w:val="283"/>
        </w:trPr>
        <w:tc>
          <w:tcPr>
            <w:tcW w:w="780" w:type="dxa"/>
          </w:tcPr>
          <w:p w14:paraId="127E233A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C1A255D" w14:textId="77777777" w:rsidR="00863351" w:rsidRPr="00A83F24" w:rsidRDefault="00863351" w:rsidP="00336858">
            <w:pPr>
              <w:pStyle w:val="berschriftTeilaufgaben"/>
            </w:pPr>
            <w:r w:rsidRPr="00A83F24">
              <w:t>c)</w:t>
            </w:r>
          </w:p>
        </w:tc>
        <w:tc>
          <w:tcPr>
            <w:tcW w:w="7938" w:type="dxa"/>
            <w:gridSpan w:val="3"/>
          </w:tcPr>
          <w:p w14:paraId="62182A96" w14:textId="77777777" w:rsidR="00863351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Unterstreiche in Aufgabe B den Satz, der sich verändert hat. </w:t>
            </w:r>
          </w:p>
          <w:p w14:paraId="5426B979" w14:textId="77777777" w:rsidR="00863351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Verändere das Info-Netz oben, sodass es zur Aufgabe B passt. </w:t>
            </w:r>
          </w:p>
          <w:p w14:paraId="6CA62FE5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Zeichne dazu deine Veränderung in das Info-Netz.</w:t>
            </w:r>
          </w:p>
        </w:tc>
      </w:tr>
      <w:tr w:rsidR="00863351" w:rsidRPr="00982074" w14:paraId="10E9CF11" w14:textId="77777777" w:rsidTr="00336858">
        <w:trPr>
          <w:trHeight w:val="283"/>
        </w:trPr>
        <w:tc>
          <w:tcPr>
            <w:tcW w:w="780" w:type="dxa"/>
          </w:tcPr>
          <w:p w14:paraId="0F3E825C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C1BCD26" w14:textId="77777777" w:rsidR="00863351" w:rsidRPr="00A83F24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019A20D2" w14:textId="77777777" w:rsidR="00863351" w:rsidRPr="008630B8" w:rsidRDefault="00863351" w:rsidP="0033685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63351" w:rsidRPr="00982074" w14:paraId="75B4AB7F" w14:textId="77777777" w:rsidTr="00336858">
        <w:trPr>
          <w:trHeight w:val="283"/>
        </w:trPr>
        <w:tc>
          <w:tcPr>
            <w:tcW w:w="780" w:type="dxa"/>
          </w:tcPr>
          <w:p w14:paraId="74B96A2F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5376" behindDoc="0" locked="0" layoutInCell="1" allowOverlap="1" wp14:anchorId="5473146B" wp14:editId="74C98B0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8255</wp:posOffset>
                  </wp:positionV>
                  <wp:extent cx="359410" cy="271780"/>
                  <wp:effectExtent l="0" t="0" r="0" b="0"/>
                  <wp:wrapNone/>
                  <wp:docPr id="783388816" name="Grafik 78338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B7C75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  <w:p w14:paraId="07525B77" w14:textId="77777777" w:rsidR="00863351" w:rsidRPr="008630B8" w:rsidRDefault="00863351" w:rsidP="00336858">
            <w:pPr>
              <w:spacing w:line="240" w:lineRule="auto"/>
              <w:rPr>
                <w:rFonts w:ascii="Calibri" w:hAnsi="Calibri" w:cs="Calibr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D8B983A" w14:textId="77777777" w:rsidR="00863351" w:rsidRPr="00A83F24" w:rsidRDefault="00863351" w:rsidP="00336858">
            <w:pPr>
              <w:pStyle w:val="berschriftTeilaufgaben"/>
            </w:pPr>
            <w:r w:rsidRPr="00A83F24">
              <w:t>d)</w:t>
            </w:r>
          </w:p>
        </w:tc>
        <w:tc>
          <w:tcPr>
            <w:tcW w:w="7938" w:type="dxa"/>
            <w:gridSpan w:val="3"/>
          </w:tcPr>
          <w:p w14:paraId="6F5BEB85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 xml:space="preserve">Wo unterscheiden sich die Info-Netze? </w:t>
            </w:r>
          </w:p>
          <w:p w14:paraId="3467304C" w14:textId="77777777" w:rsidR="00863351" w:rsidRPr="008630B8" w:rsidRDefault="00863351" w:rsidP="00863351">
            <w:pPr>
              <w:pStyle w:val="Listenabsatz"/>
              <w:spacing w:line="240" w:lineRule="auto"/>
              <w:contextualSpacing w:val="0"/>
            </w:pPr>
            <w:r w:rsidRPr="008630B8">
              <w:t>Was ist gleich und was ist anders?</w:t>
            </w:r>
          </w:p>
        </w:tc>
      </w:tr>
    </w:tbl>
    <w:p w14:paraId="2F2429D0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863351" w14:paraId="41C830E7" w14:textId="77777777" w:rsidTr="00336858">
        <w:trPr>
          <w:trHeight w:val="283"/>
        </w:trPr>
        <w:tc>
          <w:tcPr>
            <w:tcW w:w="780" w:type="dxa"/>
          </w:tcPr>
          <w:p w14:paraId="1964E203" w14:textId="77777777" w:rsidR="00863351" w:rsidRPr="00AA4DF5" w:rsidRDefault="00863351" w:rsidP="00336858">
            <w:pPr>
              <w:pStyle w:val="berschriftTeilaufgaben"/>
              <w:rPr>
                <w:color w:val="auto"/>
              </w:rPr>
            </w:pPr>
            <w:r w:rsidRPr="00AA4DF5">
              <w:lastRenderedPageBreak/>
              <w:t>2.3</w:t>
            </w:r>
          </w:p>
        </w:tc>
        <w:tc>
          <w:tcPr>
            <w:tcW w:w="8505" w:type="dxa"/>
            <w:gridSpan w:val="3"/>
          </w:tcPr>
          <w:p w14:paraId="4E3F5193" w14:textId="77777777" w:rsidR="00863351" w:rsidRPr="00AA4DF5" w:rsidRDefault="00863351" w:rsidP="00336858">
            <w:pPr>
              <w:pStyle w:val="berschriftTeilaufgaben"/>
            </w:pPr>
            <w:r w:rsidRPr="00AA4DF5">
              <w:t>Fütterung im Streichelzoo</w:t>
            </w:r>
          </w:p>
          <w:p w14:paraId="6E294EFD" w14:textId="77777777" w:rsidR="00863351" w:rsidRPr="00AA4DF5" w:rsidRDefault="00863351" w:rsidP="00336858">
            <w:pPr>
              <w:pStyle w:val="berschriftTeilaufgaben"/>
            </w:pPr>
          </w:p>
        </w:tc>
      </w:tr>
      <w:tr w:rsidR="00863351" w14:paraId="393B2344" w14:textId="77777777" w:rsidTr="00336858">
        <w:trPr>
          <w:trHeight w:val="283"/>
        </w:trPr>
        <w:tc>
          <w:tcPr>
            <w:tcW w:w="780" w:type="dxa"/>
          </w:tcPr>
          <w:p w14:paraId="3808E476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83154D7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7908B02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E0AA6">
              <w:rPr>
                <w:noProof/>
              </w:rPr>
              <w:drawing>
                <wp:anchor distT="0" distB="0" distL="114300" distR="114300" simplePos="0" relativeHeight="253272064" behindDoc="0" locked="0" layoutInCell="1" allowOverlap="1" wp14:anchorId="70BDC9DA" wp14:editId="6471028B">
                  <wp:simplePos x="0" y="0"/>
                  <wp:positionH relativeFrom="column">
                    <wp:posOffset>3591099</wp:posOffset>
                  </wp:positionH>
                  <wp:positionV relativeFrom="paragraph">
                    <wp:posOffset>-16510</wp:posOffset>
                  </wp:positionV>
                  <wp:extent cx="1286102" cy="1136073"/>
                  <wp:effectExtent l="0" t="0" r="0" b="0"/>
                  <wp:wrapNone/>
                  <wp:docPr id="15243" name="Grafik 1524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02" cy="113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6F318977" w14:textId="77777777" w:rsidR="00863351" w:rsidRPr="00AA4DF5" w:rsidRDefault="00863351" w:rsidP="00336858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Ihrem Bruder Jonas gibt sie 1 € ab.</w:t>
            </w:r>
          </w:p>
          <w:p w14:paraId="5A738DD8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1E157BCD" w14:textId="77777777" w:rsidR="00863351" w:rsidRDefault="00863351" w:rsidP="00336858">
            <w:pPr>
              <w:pStyle w:val="Text"/>
            </w:pPr>
          </w:p>
        </w:tc>
      </w:tr>
      <w:tr w:rsidR="00863351" w14:paraId="210A760C" w14:textId="77777777" w:rsidTr="00336858">
        <w:trPr>
          <w:trHeight w:val="283"/>
        </w:trPr>
        <w:tc>
          <w:tcPr>
            <w:tcW w:w="780" w:type="dxa"/>
          </w:tcPr>
          <w:p w14:paraId="2CC4BF98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2F70689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9C260DB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26B662CF" w14:textId="77777777" w:rsidTr="00336858">
        <w:trPr>
          <w:trHeight w:val="283"/>
        </w:trPr>
        <w:tc>
          <w:tcPr>
            <w:tcW w:w="780" w:type="dxa"/>
          </w:tcPr>
          <w:p w14:paraId="295F5E96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ABC6B1F" w14:textId="77777777" w:rsidR="00863351" w:rsidRPr="00AA4DF5" w:rsidRDefault="00863351" w:rsidP="00336858">
            <w:pPr>
              <w:pStyle w:val="berschriftTeilaufgaben"/>
            </w:pPr>
            <w:r w:rsidRPr="00AA4DF5">
              <w:t>a)</w:t>
            </w:r>
          </w:p>
        </w:tc>
        <w:tc>
          <w:tcPr>
            <w:tcW w:w="7938" w:type="dxa"/>
            <w:gridSpan w:val="2"/>
          </w:tcPr>
          <w:p w14:paraId="39665ACE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Erstelle auf einem zusätzlichen Blatt ein Info-Netz für Aufgabe A,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du es bei der Aufgabe „Geburtstagssüßigkeiten“ gemacht hast.</w:t>
            </w:r>
          </w:p>
        </w:tc>
      </w:tr>
      <w:tr w:rsidR="00863351" w14:paraId="4C54AB31" w14:textId="77777777" w:rsidTr="00336858">
        <w:trPr>
          <w:trHeight w:val="283"/>
        </w:trPr>
        <w:tc>
          <w:tcPr>
            <w:tcW w:w="780" w:type="dxa"/>
          </w:tcPr>
          <w:p w14:paraId="3DF96E19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019930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5E93B0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3BD09287" w14:textId="77777777" w:rsidTr="00336858">
        <w:trPr>
          <w:trHeight w:val="283"/>
        </w:trPr>
        <w:tc>
          <w:tcPr>
            <w:tcW w:w="780" w:type="dxa"/>
          </w:tcPr>
          <w:p w14:paraId="673851FD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6AE32EB" w14:textId="77777777" w:rsidR="00863351" w:rsidRPr="00AA4DF5" w:rsidRDefault="00863351" w:rsidP="00336858">
            <w:pPr>
              <w:pStyle w:val="berschriftTeilaufgaben"/>
            </w:pPr>
            <w:r w:rsidRPr="00AA4DF5">
              <w:t>b)</w:t>
            </w:r>
          </w:p>
        </w:tc>
        <w:tc>
          <w:tcPr>
            <w:tcW w:w="7938" w:type="dxa"/>
            <w:gridSpan w:val="2"/>
          </w:tcPr>
          <w:p w14:paraId="13E463AD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Ein Satz aus dem Text hat sich verändert. Unterstreiche den Satz,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der sich verändert hat. Wie verändert sich das Netz und die Antwort?</w:t>
            </w:r>
          </w:p>
        </w:tc>
      </w:tr>
      <w:tr w:rsidR="00863351" w14:paraId="162C66D9" w14:textId="77777777" w:rsidTr="00336858">
        <w:trPr>
          <w:trHeight w:val="283"/>
        </w:trPr>
        <w:tc>
          <w:tcPr>
            <w:tcW w:w="780" w:type="dxa"/>
          </w:tcPr>
          <w:p w14:paraId="4B92251A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0A62B0A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1CDFB3F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14:paraId="0E3CECB2" w14:textId="77777777" w:rsidTr="00336858">
        <w:trPr>
          <w:trHeight w:val="283"/>
        </w:trPr>
        <w:tc>
          <w:tcPr>
            <w:tcW w:w="780" w:type="dxa"/>
          </w:tcPr>
          <w:p w14:paraId="407246D5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B143576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153F923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3271040" behindDoc="0" locked="0" layoutInCell="1" allowOverlap="1" wp14:anchorId="5A40D907" wp14:editId="4A5971D6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4445</wp:posOffset>
                  </wp:positionV>
                  <wp:extent cx="1265189" cy="1117600"/>
                  <wp:effectExtent l="0" t="0" r="0" b="0"/>
                  <wp:wrapNone/>
                  <wp:docPr id="524476313" name="Grafik 52447631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8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1D898491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Von ihren Eltern bekommt jeder 2 €. </w:t>
            </w:r>
          </w:p>
          <w:p w14:paraId="3FAF61C7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 </w:t>
            </w:r>
          </w:p>
          <w:p w14:paraId="4646E47D" w14:textId="77777777" w:rsidR="00863351" w:rsidRPr="00AA4DF5" w:rsidRDefault="00863351" w:rsidP="00336858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 Bruder Jonas gibt ihr 1 € ab.</w:t>
            </w:r>
          </w:p>
          <w:p w14:paraId="28B8570B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42F00D59" w14:textId="77777777" w:rsidR="00863351" w:rsidRDefault="00863351" w:rsidP="00336858">
            <w:pPr>
              <w:pStyle w:val="Text"/>
            </w:pPr>
          </w:p>
        </w:tc>
      </w:tr>
      <w:tr w:rsidR="00863351" w14:paraId="54E6E9F6" w14:textId="77777777" w:rsidTr="00336858">
        <w:trPr>
          <w:trHeight w:val="283"/>
        </w:trPr>
        <w:tc>
          <w:tcPr>
            <w:tcW w:w="780" w:type="dxa"/>
          </w:tcPr>
          <w:p w14:paraId="52512894" w14:textId="77777777" w:rsidR="00863351" w:rsidRPr="00AA4DF5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E8E8D49" w14:textId="77777777" w:rsidR="00863351" w:rsidRPr="00AA4DF5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DCEE2FE" w14:textId="77777777" w:rsidR="00863351" w:rsidRPr="00AA4DF5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39AA6B58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863351" w:rsidRPr="00DD5E6D" w14:paraId="138CD982" w14:textId="77777777" w:rsidTr="00336858">
        <w:trPr>
          <w:trHeight w:val="283"/>
        </w:trPr>
        <w:tc>
          <w:tcPr>
            <w:tcW w:w="780" w:type="dxa"/>
          </w:tcPr>
          <w:p w14:paraId="59E4D4CD" w14:textId="77777777" w:rsidR="00863351" w:rsidRPr="00A827A7" w:rsidRDefault="00863351" w:rsidP="00336858">
            <w:pPr>
              <w:pStyle w:val="berschriftTeilaufgaben"/>
            </w:pPr>
            <w:r w:rsidRPr="00A827A7"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3AC4A167" w14:textId="77777777" w:rsidR="00863351" w:rsidRPr="00DD5E6D" w:rsidRDefault="00863351" w:rsidP="00336858">
            <w:pPr>
              <w:pStyle w:val="berschriftTeilaufgaben"/>
            </w:pPr>
            <w:r w:rsidRPr="00DD5E6D">
              <w:t>Einkaufsbummel</w:t>
            </w:r>
          </w:p>
          <w:p w14:paraId="2470B999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74AACD44" w14:textId="77777777" w:rsidTr="00336858">
        <w:trPr>
          <w:trHeight w:val="283"/>
        </w:trPr>
        <w:tc>
          <w:tcPr>
            <w:tcW w:w="780" w:type="dxa"/>
          </w:tcPr>
          <w:p w14:paraId="1D81092D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A49B89E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93C8B38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Tim und Rico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gehen gemeinsam einkaufen. </w:t>
            </w:r>
          </w:p>
          <w:p w14:paraId="22B5CCEB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kauft sich von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seinen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gesparten 65 € ein T-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S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hirt für 12 €. </w:t>
            </w:r>
          </w:p>
          <w:p w14:paraId="33832AAA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Rico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85 € gespart und kauft sich zwei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Kopfhörer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insgesamt 20 €. </w:t>
            </w:r>
          </w:p>
          <w:p w14:paraId="4A0886B0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Pr="00B745D3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em</w:t>
            </w:r>
            <w:r w:rsidRPr="00B745D3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Freund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leiht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er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25 €.</w:t>
            </w:r>
          </w:p>
          <w:p w14:paraId="4423D9FD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365046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Freund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Tim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leiht ih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25 €.</w:t>
            </w:r>
          </w:p>
          <w:p w14:paraId="2E6EA6C3" w14:textId="77777777" w:rsidR="00863351" w:rsidRPr="00DD5E6D" w:rsidRDefault="00863351" w:rsidP="00336858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32FB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</w:t>
            </w:r>
            <w:r w:rsidRPr="00365046">
              <w:rPr>
                <w:rFonts w:asciiTheme="majorHAnsi" w:hAnsiTheme="majorHAnsi" w:cstheme="majorHAnsi"/>
                <w:sz w:val="23"/>
                <w:szCs w:val="23"/>
              </w:rPr>
              <w:t>Sein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Freund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Tim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leiht sich 25 €.</w:t>
            </w:r>
          </w:p>
          <w:p w14:paraId="6600573C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361F952E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3E9945C7" w14:textId="77777777" w:rsidTr="00336858">
        <w:trPr>
          <w:trHeight w:val="283"/>
        </w:trPr>
        <w:tc>
          <w:tcPr>
            <w:tcW w:w="780" w:type="dxa"/>
          </w:tcPr>
          <w:p w14:paraId="57919573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71F3E43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4A44FE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65EDB234" w14:textId="77777777" w:rsidTr="00336858">
        <w:trPr>
          <w:trHeight w:val="283"/>
        </w:trPr>
        <w:tc>
          <w:tcPr>
            <w:tcW w:w="780" w:type="dxa"/>
          </w:tcPr>
          <w:p w14:paraId="1916B15F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69F4755" w14:textId="77777777" w:rsidR="00863351" w:rsidRPr="00DD5E6D" w:rsidRDefault="00863351" w:rsidP="00336858">
            <w:pPr>
              <w:pStyle w:val="berschriftTeilaufgaben"/>
            </w:pPr>
            <w:r w:rsidRPr="00DD5E6D">
              <w:t>a)</w:t>
            </w:r>
          </w:p>
        </w:tc>
        <w:tc>
          <w:tcPr>
            <w:tcW w:w="7938" w:type="dxa"/>
            <w:gridSpan w:val="2"/>
          </w:tcPr>
          <w:p w14:paraId="778035BB" w14:textId="77777777" w:rsidR="00863351" w:rsidRPr="00DD5E6D" w:rsidRDefault="00863351" w:rsidP="00336858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8448" behindDoc="0" locked="0" layoutInCell="1" allowOverlap="1" wp14:anchorId="2357512E" wp14:editId="7BF157FD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386715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F5CFE" w14:textId="77777777" w:rsidR="00863351" w:rsidRPr="008D5126" w:rsidRDefault="00863351" w:rsidP="00863351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7512E" id="Gruppieren 19" o:spid="_x0000_s1069" style="position:absolute;margin-left:319.95pt;margin-top:30.45pt;width:42.9pt;height:59.1pt;z-index:25328844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">
                      <v:shape id="Grafik 5" o:spid="_x0000_s107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62" o:title="" chromakey="white"/>
                      </v:shape>
                      <v:shape id="Textfeld 12" o:spid="_x0000_s107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83F5CFE" w14:textId="77777777" w:rsidR="00863351" w:rsidRPr="008D5126" w:rsidRDefault="00863351" w:rsidP="00863351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7424" behindDoc="0" locked="0" layoutInCell="1" allowOverlap="1" wp14:anchorId="035F4319" wp14:editId="53A855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304107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F7A87" w14:textId="77777777" w:rsidR="00863351" w:rsidRPr="008D5126" w:rsidRDefault="00863351" w:rsidP="00863351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F4319" id="Gruppieren 15" o:spid="_x0000_s1072" style="position:absolute;margin-left:-.15pt;margin-top:23.95pt;width:41.65pt;height:57.3pt;z-index:25328742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FOKvwg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">
                      <v:shape id="Grafik 9" o:spid="_x0000_s1073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63" o:title="" chromakey="white"/>
                      </v:shape>
                      <v:shape id="Textfeld 12" o:spid="_x0000_s107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1DF7A87" w14:textId="77777777" w:rsidR="00863351" w:rsidRPr="008D5126" w:rsidRDefault="00863351" w:rsidP="00863351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9DF9263" wp14:editId="70FFB3CF">
                      <wp:simplePos x="0" y="0"/>
                      <wp:positionH relativeFrom="column">
                        <wp:posOffset>992245</wp:posOffset>
                      </wp:positionH>
                      <wp:positionV relativeFrom="page">
                        <wp:posOffset>219101</wp:posOffset>
                      </wp:positionV>
                      <wp:extent cx="2087245" cy="476517"/>
                      <wp:effectExtent l="552450" t="0" r="27305" b="19050"/>
                      <wp:wrapNone/>
                      <wp:docPr id="162" name="Abgerundete rechteckige Legend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7245" cy="476517"/>
                              </a:xfrm>
                              <a:prstGeom prst="wedgeRoundRectCallout">
                                <a:avLst>
                                  <a:gd name="adj1" fmla="val 74189"/>
                                  <a:gd name="adj2" fmla="val -250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C696D" w14:textId="77777777" w:rsidR="00863351" w:rsidRPr="0067186C" w:rsidRDefault="00863351" w:rsidP="0086335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Wer leiht da wem 25 €? </w:t>
                                  </w:r>
                                </w:p>
                                <w:p w14:paraId="0B157961" w14:textId="77777777" w:rsidR="00863351" w:rsidRPr="0067186C" w:rsidRDefault="00863351" w:rsidP="0086335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Ich versteh das einfach nicht!</w:t>
                                  </w:r>
                                </w:p>
                                <w:p w14:paraId="51DE3E9A" w14:textId="77777777" w:rsidR="00863351" w:rsidRPr="0067186C" w:rsidRDefault="00863351" w:rsidP="00863351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F9263" id="Abgerundete rechteckige Legende 162" o:spid="_x0000_s1075" type="#_x0000_t62" style="position:absolute;margin-left:78.15pt;margin-top:17.25pt;width:164.35pt;height:37.5pt;rotation:180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" adj="26825,5395" strokecolor="#a5a5a5 [2092]">
                      <v:textbox>
                        <w:txbxContent>
                          <w:p w14:paraId="656C696D" w14:textId="77777777" w:rsidR="00863351" w:rsidRPr="0067186C" w:rsidRDefault="00863351" w:rsidP="00863351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Wer leiht da wem 25 €? </w:t>
                            </w:r>
                          </w:p>
                          <w:p w14:paraId="0B157961" w14:textId="77777777" w:rsidR="00863351" w:rsidRPr="0067186C" w:rsidRDefault="00863351" w:rsidP="00863351">
                            <w:pPr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Ich versteh das einfach nicht!</w:t>
                            </w:r>
                          </w:p>
                          <w:p w14:paraId="51DE3E9A" w14:textId="77777777" w:rsidR="00863351" w:rsidRPr="0067186C" w:rsidRDefault="00863351" w:rsidP="0086335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Sarah und Kenan vergleichen die Sätze A, B und C. </w:t>
            </w:r>
          </w:p>
          <w:p w14:paraId="0C9A4D6F" w14:textId="77777777" w:rsidR="00863351" w:rsidRPr="00DD5E6D" w:rsidRDefault="00863351" w:rsidP="00336858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1CA1EFDB" wp14:editId="0B7B6E5E">
                      <wp:simplePos x="0" y="0"/>
                      <wp:positionH relativeFrom="column">
                        <wp:posOffset>1976120</wp:posOffset>
                      </wp:positionH>
                      <wp:positionV relativeFrom="page">
                        <wp:posOffset>675985</wp:posOffset>
                      </wp:positionV>
                      <wp:extent cx="1865514" cy="457200"/>
                      <wp:effectExtent l="0" t="38100" r="192405" b="12700"/>
                      <wp:wrapNone/>
                      <wp:docPr id="161" name="Abgerundete rechteckige Legend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865514" cy="457200"/>
                              </a:xfrm>
                              <a:prstGeom prst="wedgeRoundRectCallout">
                                <a:avLst>
                                  <a:gd name="adj1" fmla="val -58286"/>
                                  <a:gd name="adj2" fmla="val 526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474E8" w14:textId="77777777" w:rsidR="00863351" w:rsidRPr="0067186C" w:rsidRDefault="00863351" w:rsidP="00863351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glaube man muss da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  <w:t>auf die kleinen Wörter gucken</w:t>
                                  </w: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1EFDB" id="Abgerundete rechteckige Legende 161" o:spid="_x0000_s1076" type="#_x0000_t62" style="position:absolute;margin-left:155.6pt;margin-top:53.25pt;width:146.9pt;height:36pt;rotation:180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" adj="-1790,22170" strokecolor="#a5a5a5 [2092]">
                      <v:textbox>
                        <w:txbxContent>
                          <w:p w14:paraId="561474E8" w14:textId="77777777" w:rsidR="00863351" w:rsidRPr="0067186C" w:rsidRDefault="00863351" w:rsidP="00863351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Ich glaube man muss da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  <w:t>auf die kleinen Wörter gucken</w:t>
                            </w: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>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699509A" w14:textId="77777777" w:rsidR="00863351" w:rsidRPr="00DD5E6D" w:rsidRDefault="00863351" w:rsidP="00336858">
            <w:pPr>
              <w:pStyle w:val="Text"/>
              <w:spacing w:before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2B5DD0B" w14:textId="77777777" w:rsidR="00863351" w:rsidRPr="00DD5E6D" w:rsidRDefault="00863351" w:rsidP="00336858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unterscheiden sich die beiden Sätze A, B und C?</w:t>
            </w:r>
            <w:r>
              <w:rPr>
                <w:noProof/>
                <w14:ligatures w14:val="standardContextual"/>
              </w:rPr>
              <w:t xml:space="preserve"> </w:t>
            </w:r>
            <w:r w:rsidRPr="00D569AD">
              <w:rPr>
                <w:rFonts w:ascii="Calibri" w:hAnsi="Calibri" w:cs="Calibri"/>
                <w:noProof/>
                <w14:ligatures w14:val="standardContextual"/>
              </w:rPr>
              <w:br/>
              <w:t xml:space="preserve">Welche kleinen Wörter meint Kenan? </w:t>
            </w:r>
          </w:p>
        </w:tc>
      </w:tr>
      <w:tr w:rsidR="00863351" w:rsidRPr="00DD5E6D" w14:paraId="47482DD8" w14:textId="77777777" w:rsidTr="00336858">
        <w:trPr>
          <w:trHeight w:val="283"/>
        </w:trPr>
        <w:tc>
          <w:tcPr>
            <w:tcW w:w="780" w:type="dxa"/>
          </w:tcPr>
          <w:p w14:paraId="6ADA7278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9664FEA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4514BA9F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863351" w:rsidRPr="00DD5E6D" w14:paraId="37F414C1" w14:textId="77777777" w:rsidTr="00336858">
        <w:trPr>
          <w:trHeight w:val="283"/>
        </w:trPr>
        <w:tc>
          <w:tcPr>
            <w:tcW w:w="780" w:type="dxa"/>
          </w:tcPr>
          <w:p w14:paraId="37138745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033926B4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28E898D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  <w:p w14:paraId="713FCEF9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863351" w:rsidRPr="00DD5E6D" w14:paraId="5BACCC7B" w14:textId="77777777" w:rsidTr="00336858">
        <w:trPr>
          <w:trHeight w:val="283"/>
        </w:trPr>
        <w:tc>
          <w:tcPr>
            <w:tcW w:w="780" w:type="dxa"/>
          </w:tcPr>
          <w:p w14:paraId="29CCF1FA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66BD0B3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61322470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483C2307" w14:textId="77777777" w:rsidTr="00336858">
        <w:trPr>
          <w:trHeight w:val="283"/>
        </w:trPr>
        <w:tc>
          <w:tcPr>
            <w:tcW w:w="780" w:type="dxa"/>
          </w:tcPr>
          <w:p w14:paraId="0F2D64D3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B81B9D5" w14:textId="77777777" w:rsidR="00863351" w:rsidRPr="00DD5E6D" w:rsidRDefault="00863351" w:rsidP="00336858">
            <w:pPr>
              <w:pStyle w:val="berschriftTeilaufgaben"/>
            </w:pPr>
            <w:r w:rsidRPr="00DD5E6D">
              <w:t>b)</w:t>
            </w:r>
          </w:p>
        </w:tc>
        <w:tc>
          <w:tcPr>
            <w:tcW w:w="7938" w:type="dxa"/>
            <w:gridSpan w:val="2"/>
          </w:tcPr>
          <w:p w14:paraId="1AC30FA6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Wer leiht wem etwas bei Satz A? Welche Worte im Text entscheiden darüber?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Was zeigen ihre grammatischen Formen an? </w:t>
            </w:r>
          </w:p>
        </w:tc>
      </w:tr>
      <w:tr w:rsidR="00863351" w:rsidRPr="00DD5E6D" w14:paraId="7FED7A16" w14:textId="77777777" w:rsidTr="00336858">
        <w:trPr>
          <w:trHeight w:val="283"/>
        </w:trPr>
        <w:tc>
          <w:tcPr>
            <w:tcW w:w="780" w:type="dxa"/>
          </w:tcPr>
          <w:p w14:paraId="4618A792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AE178B0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76DFB9F2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5208D3C4" w14:textId="77777777" w:rsidTr="00336858">
        <w:trPr>
          <w:trHeight w:val="283"/>
        </w:trPr>
        <w:tc>
          <w:tcPr>
            <w:tcW w:w="780" w:type="dxa"/>
          </w:tcPr>
          <w:p w14:paraId="5471A3E3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26A92C15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30CFBB1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4209BE0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7AFF576D" w14:textId="77777777" w:rsidTr="00336858">
        <w:trPr>
          <w:trHeight w:val="283"/>
        </w:trPr>
        <w:tc>
          <w:tcPr>
            <w:tcW w:w="780" w:type="dxa"/>
          </w:tcPr>
          <w:p w14:paraId="37B0D58E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5FD69C7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35CFABD2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2AC9CBF7" w14:textId="77777777" w:rsidTr="00336858">
        <w:trPr>
          <w:trHeight w:val="283"/>
        </w:trPr>
        <w:tc>
          <w:tcPr>
            <w:tcW w:w="780" w:type="dxa"/>
          </w:tcPr>
          <w:p w14:paraId="30C9DD05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B30DC5C" w14:textId="77777777" w:rsidR="00863351" w:rsidRPr="00DD5E6D" w:rsidRDefault="00863351" w:rsidP="00336858">
            <w:pPr>
              <w:pStyle w:val="berschriftTeilaufgaben"/>
            </w:pPr>
            <w:r w:rsidRPr="00DD5E6D">
              <w:t>c)</w:t>
            </w:r>
          </w:p>
        </w:tc>
        <w:tc>
          <w:tcPr>
            <w:tcW w:w="7938" w:type="dxa"/>
            <w:gridSpan w:val="2"/>
          </w:tcPr>
          <w:p w14:paraId="2C82A39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Wer leiht wem etwas bei Satz B?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Was zeigen die grammatischen Formen der kleinen Wörter an? Begründe genau durch den Vergleich mit A. </w:t>
            </w:r>
          </w:p>
        </w:tc>
      </w:tr>
      <w:tr w:rsidR="00863351" w:rsidRPr="00DD5E6D" w14:paraId="7A3A9DAD" w14:textId="77777777" w:rsidTr="00336858">
        <w:trPr>
          <w:trHeight w:val="283"/>
        </w:trPr>
        <w:tc>
          <w:tcPr>
            <w:tcW w:w="780" w:type="dxa"/>
          </w:tcPr>
          <w:p w14:paraId="1AA297DA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AA846DB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54B33665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004FDEFC" w14:textId="77777777" w:rsidTr="00336858">
        <w:trPr>
          <w:trHeight w:val="283"/>
        </w:trPr>
        <w:tc>
          <w:tcPr>
            <w:tcW w:w="780" w:type="dxa"/>
          </w:tcPr>
          <w:p w14:paraId="35BFDFA6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1CF3A911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AA9A8C6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9BC853A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5E8B4445" w14:textId="77777777" w:rsidTr="00336858">
        <w:trPr>
          <w:trHeight w:val="283"/>
        </w:trPr>
        <w:tc>
          <w:tcPr>
            <w:tcW w:w="780" w:type="dxa"/>
          </w:tcPr>
          <w:p w14:paraId="132A2604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3013155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6FCE75D4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DD5E6D" w14:paraId="533F9B06" w14:textId="77777777" w:rsidTr="00336858">
        <w:trPr>
          <w:trHeight w:val="283"/>
        </w:trPr>
        <w:tc>
          <w:tcPr>
            <w:tcW w:w="780" w:type="dxa"/>
          </w:tcPr>
          <w:p w14:paraId="1FC6E775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CAA258F" w14:textId="77777777" w:rsidR="00863351" w:rsidRPr="00DD5E6D" w:rsidRDefault="00863351" w:rsidP="00336858">
            <w:pPr>
              <w:pStyle w:val="berschriftTeilaufgaben"/>
            </w:pPr>
            <w:r w:rsidRPr="00DD5E6D">
              <w:t>d)</w:t>
            </w:r>
          </w:p>
        </w:tc>
        <w:tc>
          <w:tcPr>
            <w:tcW w:w="7938" w:type="dxa"/>
            <w:gridSpan w:val="2"/>
          </w:tcPr>
          <w:p w14:paraId="166F9F5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Welches der Info-Netze unten gehört zu A, B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oder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C? Begründe.</w:t>
            </w:r>
          </w:p>
        </w:tc>
      </w:tr>
      <w:tr w:rsidR="00863351" w:rsidRPr="00DD5E6D" w14:paraId="69F983E5" w14:textId="77777777" w:rsidTr="00336858">
        <w:trPr>
          <w:trHeight w:val="283"/>
        </w:trPr>
        <w:tc>
          <w:tcPr>
            <w:tcW w:w="780" w:type="dxa"/>
          </w:tcPr>
          <w:p w14:paraId="4A2B22A6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3251584" behindDoc="0" locked="0" layoutInCell="1" allowOverlap="1" wp14:anchorId="1945BC68" wp14:editId="4CE6F74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57150</wp:posOffset>
                  </wp:positionV>
                  <wp:extent cx="2827020" cy="1845310"/>
                  <wp:effectExtent l="19050" t="19050" r="11430" b="2159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453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3DD229A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5856828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3252608" behindDoc="0" locked="0" layoutInCell="1" allowOverlap="1" wp14:anchorId="3E9D5833" wp14:editId="247E5D2F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50165</wp:posOffset>
                  </wp:positionV>
                  <wp:extent cx="2825750" cy="1836420"/>
                  <wp:effectExtent l="19050" t="19050" r="12700" b="1143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DD5E6D" w14:paraId="5DF7AF90" w14:textId="77777777" w:rsidTr="00336858">
        <w:trPr>
          <w:trHeight w:val="283"/>
        </w:trPr>
        <w:tc>
          <w:tcPr>
            <w:tcW w:w="780" w:type="dxa"/>
          </w:tcPr>
          <w:p w14:paraId="2445DF54" w14:textId="77777777" w:rsidR="00863351" w:rsidRPr="00DD5E6D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7956C03" w14:textId="77777777" w:rsidR="00863351" w:rsidRPr="00DD5E6D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A5D8868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146C509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301E081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A0EA6D5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F22F77F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B7D8CDE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A91F04D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BBC70AC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73B40E3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7352C77" w14:textId="77777777" w:rsidR="00863351" w:rsidRPr="00DD5E6D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02171B75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434"/>
      </w:tblGrid>
      <w:tr w:rsidR="00863351" w14:paraId="264DC78A" w14:textId="77777777" w:rsidTr="00336858">
        <w:trPr>
          <w:trHeight w:val="283"/>
        </w:trPr>
        <w:tc>
          <w:tcPr>
            <w:tcW w:w="922" w:type="dxa"/>
          </w:tcPr>
          <w:p w14:paraId="4B84F972" w14:textId="77777777" w:rsidR="00863351" w:rsidRPr="008C38E7" w:rsidRDefault="00863351" w:rsidP="00336858">
            <w:pPr>
              <w:pStyle w:val="berschriftAufgaben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95AF374" wp14:editId="313A9F27">
                      <wp:simplePos x="0" y="0"/>
                      <wp:positionH relativeFrom="page">
                        <wp:posOffset>-10163175</wp:posOffset>
                      </wp:positionH>
                      <wp:positionV relativeFrom="paragraph">
                        <wp:posOffset>-14056360</wp:posOffset>
                      </wp:positionV>
                      <wp:extent cx="1326515" cy="1826260"/>
                      <wp:effectExtent l="0" t="0" r="26035" b="21590"/>
                      <wp:wrapNone/>
                      <wp:docPr id="1074737930" name="Textfeld 1074737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2651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D5D5C0" w14:textId="77777777" w:rsidR="00863351" w:rsidRPr="008E0EF4" w:rsidRDefault="00863351" w:rsidP="00863351">
                                  <w:pPr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</w:rPr>
                                    <w:t>Mein Leseplan:</w:t>
                                  </w:r>
                                </w:p>
                                <w:p w14:paraId="4B760F0D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Lesen</w:t>
                                  </w:r>
                                </w:p>
                                <w:p w14:paraId="0B2C3992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Gesucht?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Fragekarte </w:t>
                                  </w:r>
                                </w:p>
                                <w:p w14:paraId="3AA95355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Gegeben? 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Info-Karten</w:t>
                                  </w:r>
                                </w:p>
                                <w:p w14:paraId="0CEEADB0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Zusammenhänge? </w:t>
                                  </w:r>
                                  <w:r w:rsidRPr="008E0EF4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etz</w:t>
                                  </w:r>
                                </w:p>
                                <w:p w14:paraId="3B89E931" w14:textId="77777777" w:rsidR="00863351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 xml:space="preserve">Rechnen </w:t>
                                  </w:r>
                                </w:p>
                                <w:p w14:paraId="34C3D5BE" w14:textId="77777777" w:rsidR="00863351" w:rsidRPr="001C735D" w:rsidRDefault="00863351" w:rsidP="00863351">
                                  <w:pPr>
                                    <w:pStyle w:val="Text"/>
                                    <w:numPr>
                                      <w:ilvl w:val="0"/>
                                      <w:numId w:val="14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</w:pPr>
                                  <w:r w:rsidRPr="001C735D">
                                    <w:rPr>
                                      <w:rFonts w:ascii="Comic Sans MS" w:hAnsi="Comic Sans MS"/>
                                      <w:color w:val="auto"/>
                                      <w:sz w:val="19"/>
                                      <w:szCs w:val="19"/>
                                    </w:rPr>
                                    <w:t>Überprüfen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AF374" id="Textfeld 1074737930" o:spid="_x0000_s1077" type="#_x0000_t202" style="position:absolute;margin-left:-800.25pt;margin-top:-1106.8pt;width:104.45pt;height:143.8pt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" fillcolor="#d8d8d8 [2732]" strokecolor="#a5a5a5 [2092]">
                      <v:path arrowok="t"/>
                      <v:textbox inset="1mm,,1mm">
                        <w:txbxContent>
                          <w:p w14:paraId="69D5D5C0" w14:textId="77777777" w:rsidR="00863351" w:rsidRPr="008E0EF4" w:rsidRDefault="00863351" w:rsidP="00863351">
                            <w:pP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4B760F0D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0B2C3992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3AA95355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0CEEADB0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3B89E931" w14:textId="77777777" w:rsidR="00863351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34C3D5BE" w14:textId="77777777" w:rsidR="00863351" w:rsidRPr="001C735D" w:rsidRDefault="00863351" w:rsidP="00863351">
                            <w:pPr>
                              <w:pStyle w:val="Text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C38E7">
              <w:t>3</w:t>
            </w:r>
          </w:p>
        </w:tc>
        <w:tc>
          <w:tcPr>
            <w:tcW w:w="8434" w:type="dxa"/>
          </w:tcPr>
          <w:p w14:paraId="47626F1F" w14:textId="77777777" w:rsidR="00863351" w:rsidRPr="008C38E7" w:rsidRDefault="00863351" w:rsidP="00336858">
            <w:pPr>
              <w:pStyle w:val="berschriftAufgaben"/>
            </w:pPr>
            <w:r w:rsidRPr="008C38E7">
              <w:t>Vielschrittige Textaufgaben entschlüsseln und bearbeiten</w:t>
            </w:r>
          </w:p>
        </w:tc>
      </w:tr>
    </w:tbl>
    <w:p w14:paraId="10ECB35B" w14:textId="77777777" w:rsidR="00863351" w:rsidRDefault="00863351" w:rsidP="0086335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692"/>
        <w:gridCol w:w="246"/>
      </w:tblGrid>
      <w:tr w:rsidR="00863351" w:rsidRPr="00F8617A" w14:paraId="010BB545" w14:textId="77777777" w:rsidTr="00336858">
        <w:trPr>
          <w:trHeight w:val="283"/>
        </w:trPr>
        <w:tc>
          <w:tcPr>
            <w:tcW w:w="780" w:type="dxa"/>
          </w:tcPr>
          <w:p w14:paraId="63A962B4" w14:textId="77777777" w:rsidR="00863351" w:rsidRPr="00F8617A" w:rsidRDefault="00863351" w:rsidP="00336858">
            <w:pPr>
              <w:pStyle w:val="berschriftTeilaufgaben"/>
              <w:rPr>
                <w:color w:val="auto"/>
              </w:rPr>
            </w:pPr>
            <w:r w:rsidRPr="00F8617A">
              <w:t>3.1</w:t>
            </w:r>
          </w:p>
        </w:tc>
        <w:tc>
          <w:tcPr>
            <w:tcW w:w="8505" w:type="dxa"/>
            <w:gridSpan w:val="3"/>
          </w:tcPr>
          <w:p w14:paraId="743C7984" w14:textId="77777777" w:rsidR="00863351" w:rsidRPr="00F8617A" w:rsidRDefault="00863351" w:rsidP="00336858">
            <w:pPr>
              <w:pStyle w:val="berschriftTeilaufgaben"/>
            </w:pPr>
            <w:r w:rsidRPr="00F8617A">
              <w:t>Pinguinumzug</w:t>
            </w:r>
          </w:p>
          <w:p w14:paraId="4F0EACE5" w14:textId="77777777" w:rsidR="00863351" w:rsidRPr="00F8617A" w:rsidRDefault="00863351" w:rsidP="00336858">
            <w:pPr>
              <w:pStyle w:val="berschriftTeilaufgaben"/>
            </w:pPr>
          </w:p>
        </w:tc>
      </w:tr>
      <w:tr w:rsidR="00863351" w:rsidRPr="00F8617A" w14:paraId="003367EA" w14:textId="77777777" w:rsidTr="00336858">
        <w:trPr>
          <w:trHeight w:val="283"/>
        </w:trPr>
        <w:tc>
          <w:tcPr>
            <w:tcW w:w="780" w:type="dxa"/>
          </w:tcPr>
          <w:p w14:paraId="3935D702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1863161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42150BE" w14:textId="30027E8C" w:rsidR="00863351" w:rsidRPr="00F8617A" w:rsidRDefault="00863351" w:rsidP="00336858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A820F8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3088" behindDoc="0" locked="0" layoutInCell="1" allowOverlap="1" wp14:anchorId="30F8784E" wp14:editId="60879834">
                  <wp:simplePos x="0" y="0"/>
                  <wp:positionH relativeFrom="column">
                    <wp:posOffset>4012565</wp:posOffset>
                  </wp:positionH>
                  <wp:positionV relativeFrom="paragraph">
                    <wp:posOffset>-125095</wp:posOffset>
                  </wp:positionV>
                  <wp:extent cx="929566" cy="1157208"/>
                  <wp:effectExtent l="0" t="0" r="0" b="5080"/>
                  <wp:wrapNone/>
                  <wp:docPr id="1179907836" name="Grafik 117990783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F8" w:rsidRPr="00A820F8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14:paraId="3D23888D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isst 5 Fische. In 2 Wochen sollen 3 erwachsene Pinguine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in einen anderen Zoo verlegt werden.</w:t>
            </w:r>
          </w:p>
          <w:p w14:paraId="173A68E9" w14:textId="6ABD7F33" w:rsidR="00863351" w:rsidRPr="00F8617A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6D76466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1ACE2807" w14:textId="77777777" w:rsidTr="00336858">
        <w:trPr>
          <w:trHeight w:val="283"/>
        </w:trPr>
        <w:tc>
          <w:tcPr>
            <w:tcW w:w="780" w:type="dxa"/>
          </w:tcPr>
          <w:p w14:paraId="4F261ABA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3DC3D8C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331DBE8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4F7848C9" w14:textId="77777777" w:rsidTr="00336858">
        <w:trPr>
          <w:trHeight w:val="283"/>
        </w:trPr>
        <w:tc>
          <w:tcPr>
            <w:tcW w:w="780" w:type="dxa"/>
          </w:tcPr>
          <w:p w14:paraId="71E258BA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372BCA7" w14:textId="77777777" w:rsidR="00863351" w:rsidRPr="00F8617A" w:rsidRDefault="00863351" w:rsidP="00336858">
            <w:pPr>
              <w:pStyle w:val="berschriftTeilaufgaben"/>
            </w:pPr>
            <w:r w:rsidRPr="00F8617A">
              <w:t>a)</w:t>
            </w:r>
          </w:p>
        </w:tc>
        <w:tc>
          <w:tcPr>
            <w:tcW w:w="7938" w:type="dxa"/>
            <w:gridSpan w:val="2"/>
          </w:tcPr>
          <w:p w14:paraId="33BC077E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863351" w:rsidRPr="00F8617A" w14:paraId="00478594" w14:textId="77777777" w:rsidTr="00336858">
        <w:trPr>
          <w:trHeight w:val="283"/>
        </w:trPr>
        <w:tc>
          <w:tcPr>
            <w:tcW w:w="780" w:type="dxa"/>
          </w:tcPr>
          <w:p w14:paraId="548D22F5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582E5F9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BD5A8C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32448457" w14:textId="77777777" w:rsidTr="00336858">
        <w:trPr>
          <w:trHeight w:val="283"/>
        </w:trPr>
        <w:tc>
          <w:tcPr>
            <w:tcW w:w="780" w:type="dxa"/>
          </w:tcPr>
          <w:p w14:paraId="52DC34A3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4DC420E" w14:textId="77777777" w:rsidR="00863351" w:rsidRPr="00F8617A" w:rsidRDefault="00863351" w:rsidP="00336858">
            <w:pPr>
              <w:pStyle w:val="berschriftTeilaufgaben"/>
            </w:pPr>
            <w:r w:rsidRPr="00F8617A">
              <w:t>b)</w:t>
            </w:r>
          </w:p>
        </w:tc>
        <w:tc>
          <w:tcPr>
            <w:tcW w:w="7938" w:type="dxa"/>
            <w:gridSpan w:val="2"/>
          </w:tcPr>
          <w:p w14:paraId="70DF1070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</w:t>
            </w:r>
          </w:p>
          <w:p w14:paraId="38869478" w14:textId="77777777" w:rsidR="00863351" w:rsidRDefault="00863351" w:rsidP="00863351">
            <w:pPr>
              <w:pStyle w:val="Listenabsatz"/>
              <w:spacing w:line="240" w:lineRule="auto"/>
              <w:contextualSpacing w:val="0"/>
            </w:pPr>
            <w:r w:rsidRPr="00F8617A">
              <w:t xml:space="preserve">Unterstreiche den Satz, der sich im Text verändert hat. </w:t>
            </w:r>
          </w:p>
          <w:p w14:paraId="1DFA9C22" w14:textId="77777777" w:rsidR="00863351" w:rsidRPr="00F8617A" w:rsidRDefault="00863351" w:rsidP="00863351">
            <w:pPr>
              <w:pStyle w:val="Listenabsatz"/>
              <w:spacing w:line="240" w:lineRule="auto"/>
              <w:contextualSpacing w:val="0"/>
            </w:pPr>
            <w:r w:rsidRPr="00F8617A">
              <w:t>Kreise die Worte ein, die unterschiedlich sind.</w:t>
            </w:r>
          </w:p>
        </w:tc>
      </w:tr>
      <w:tr w:rsidR="00863351" w:rsidRPr="00F8617A" w14:paraId="4DDCED66" w14:textId="77777777" w:rsidTr="00336858">
        <w:trPr>
          <w:trHeight w:val="283"/>
        </w:trPr>
        <w:tc>
          <w:tcPr>
            <w:tcW w:w="780" w:type="dxa"/>
          </w:tcPr>
          <w:p w14:paraId="0995DC18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5293A11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9A5849B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6EB96CF9" w14:textId="77777777" w:rsidTr="00336858">
        <w:trPr>
          <w:trHeight w:val="283"/>
        </w:trPr>
        <w:tc>
          <w:tcPr>
            <w:tcW w:w="780" w:type="dxa"/>
          </w:tcPr>
          <w:p w14:paraId="2F8C39A6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18C55BF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6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FC23BF4" w14:textId="37DF1EAF" w:rsidR="00863351" w:rsidRPr="00F8617A" w:rsidRDefault="00863351" w:rsidP="00336858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A820F8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4112" behindDoc="0" locked="0" layoutInCell="1" allowOverlap="1" wp14:anchorId="01E318A3" wp14:editId="04663839">
                  <wp:simplePos x="0" y="0"/>
                  <wp:positionH relativeFrom="column">
                    <wp:posOffset>4126172</wp:posOffset>
                  </wp:positionH>
                  <wp:positionV relativeFrom="paragraph">
                    <wp:posOffset>-125557</wp:posOffset>
                  </wp:positionV>
                  <wp:extent cx="929566" cy="1157208"/>
                  <wp:effectExtent l="0" t="0" r="0" b="5080"/>
                  <wp:wrapNone/>
                  <wp:docPr id="16" name="Grafik 1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0F8" w:rsidRPr="00A820F8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14:paraId="0982E8FE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isst 5 Fische </w:t>
            </w:r>
            <w:r w:rsidRPr="00A820F8">
              <w:rPr>
                <w:rFonts w:asciiTheme="majorHAnsi" w:hAnsiTheme="majorHAnsi" w:cstheme="majorHAnsi"/>
                <w:sz w:val="23"/>
                <w:szCs w:val="23"/>
              </w:rPr>
              <w:t>mehr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. In 2 Wochen sollen 3 erwachsene Pinguine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in einen anderen Zoo verlegt werden.</w:t>
            </w:r>
          </w:p>
          <w:p w14:paraId="7E311A95" w14:textId="6CAE3164" w:rsidR="00863351" w:rsidRPr="00F8617A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246" w:type="dxa"/>
            <w:tcBorders>
              <w:left w:val="single" w:sz="6" w:space="0" w:color="808080" w:themeColor="background1" w:themeShade="80"/>
            </w:tcBorders>
          </w:tcPr>
          <w:p w14:paraId="3CD5BCD1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24F5CC94" w14:textId="77777777" w:rsidTr="00336858">
        <w:trPr>
          <w:trHeight w:val="283"/>
        </w:trPr>
        <w:tc>
          <w:tcPr>
            <w:tcW w:w="780" w:type="dxa"/>
          </w:tcPr>
          <w:p w14:paraId="5A967E7F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A7FB982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0FC953A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3BEB8402" w14:textId="77777777" w:rsidTr="00336858">
        <w:trPr>
          <w:trHeight w:val="283"/>
        </w:trPr>
        <w:tc>
          <w:tcPr>
            <w:tcW w:w="780" w:type="dxa"/>
          </w:tcPr>
          <w:p w14:paraId="04B62302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A69C404" w14:textId="77777777" w:rsidR="00863351" w:rsidRPr="00F8617A" w:rsidRDefault="00863351" w:rsidP="00336858">
            <w:pPr>
              <w:pStyle w:val="berschriftTeilaufgaben"/>
            </w:pPr>
            <w:r w:rsidRPr="00F8617A">
              <w:t>c)</w:t>
            </w:r>
          </w:p>
        </w:tc>
        <w:tc>
          <w:tcPr>
            <w:tcW w:w="7938" w:type="dxa"/>
            <w:gridSpan w:val="2"/>
          </w:tcPr>
          <w:p w14:paraId="2691A17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 den folgenden Satz, sodass er zur Textaufgabe passt.</w:t>
            </w:r>
          </w:p>
        </w:tc>
      </w:tr>
      <w:tr w:rsidR="00863351" w:rsidRPr="00F8617A" w14:paraId="39E086BD" w14:textId="77777777" w:rsidTr="00336858">
        <w:trPr>
          <w:trHeight w:val="283"/>
        </w:trPr>
        <w:tc>
          <w:tcPr>
            <w:tcW w:w="780" w:type="dxa"/>
          </w:tcPr>
          <w:p w14:paraId="5534024A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748A840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96B7125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700FFB1E" w14:textId="77777777" w:rsidTr="00336858">
        <w:trPr>
          <w:trHeight w:val="283"/>
        </w:trPr>
        <w:tc>
          <w:tcPr>
            <w:tcW w:w="780" w:type="dxa"/>
          </w:tcPr>
          <w:p w14:paraId="759DC285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03C5B8E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6913E5C" w14:textId="77777777" w:rsidR="00863351" w:rsidRDefault="00863351" w:rsidP="00336858">
            <w:pPr>
              <w:pStyle w:val="Text"/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</w:pP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t xml:space="preserve">Jedes Pinguinkind isst am Tag 4 Fische, jeder erwachsene Pinguin </w:t>
            </w:r>
            <w:r>
              <w:rPr>
                <w:rFonts w:ascii="Comic Sans MS" w:hAnsi="Comic Sans MS" w:cstheme="majorHAnsi"/>
                <w:color w:val="0070C0"/>
                <w:sz w:val="23"/>
                <w:szCs w:val="23"/>
              </w:rPr>
              <w:br/>
            </w: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</w:rPr>
              <w:t xml:space="preserve">isst 5 Fische mehr als </w:t>
            </w: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  <w:t xml:space="preserve"> </w:t>
            </w:r>
          </w:p>
          <w:p w14:paraId="6D123F36" w14:textId="77777777" w:rsidR="00863351" w:rsidRPr="004C0689" w:rsidRDefault="00863351" w:rsidP="00336858">
            <w:pPr>
              <w:pStyle w:val="Text"/>
              <w:rPr>
                <w:rFonts w:ascii="Comic Sans MS" w:hAnsi="Comic Sans MS" w:cstheme="majorHAnsi"/>
                <w:sz w:val="23"/>
                <w:szCs w:val="23"/>
              </w:rPr>
            </w:pPr>
            <w:r w:rsidRPr="00132310">
              <w:rPr>
                <w:rFonts w:ascii="Comic Sans MS" w:hAnsi="Comic Sans MS" w:cstheme="majorHAnsi"/>
                <w:color w:val="0070C0"/>
                <w:sz w:val="23"/>
                <w:szCs w:val="23"/>
                <w:u w:val="single"/>
              </w:rPr>
              <w:t xml:space="preserve">                                                            </w:t>
            </w:r>
          </w:p>
        </w:tc>
      </w:tr>
      <w:tr w:rsidR="00863351" w:rsidRPr="00F8617A" w14:paraId="0AA0A9B7" w14:textId="77777777" w:rsidTr="00336858">
        <w:trPr>
          <w:trHeight w:val="283"/>
        </w:trPr>
        <w:tc>
          <w:tcPr>
            <w:tcW w:w="780" w:type="dxa"/>
          </w:tcPr>
          <w:p w14:paraId="30219B85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4580D45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101BC47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2C52B6C4" w14:textId="77777777" w:rsidTr="00336858">
        <w:trPr>
          <w:trHeight w:val="283"/>
        </w:trPr>
        <w:tc>
          <w:tcPr>
            <w:tcW w:w="780" w:type="dxa"/>
          </w:tcPr>
          <w:p w14:paraId="509B949E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BA141A5" w14:textId="77777777" w:rsidR="00863351" w:rsidRPr="00F8617A" w:rsidRDefault="00863351" w:rsidP="00336858">
            <w:pPr>
              <w:pStyle w:val="berschriftTeilaufgaben"/>
            </w:pPr>
            <w:r w:rsidRPr="00F8617A">
              <w:t>d)</w:t>
            </w:r>
          </w:p>
        </w:tc>
        <w:tc>
          <w:tcPr>
            <w:tcW w:w="7938" w:type="dxa"/>
            <w:gridSpan w:val="2"/>
          </w:tcPr>
          <w:p w14:paraId="74604562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Woran hast du erkannt, wie du den Satz in </w:t>
            </w:r>
            <w:r w:rsidRPr="00355B9F">
              <w:rPr>
                <w:rFonts w:asciiTheme="majorHAnsi" w:hAnsiTheme="majorHAnsi" w:cstheme="majorHAnsi"/>
                <w:b/>
                <w:color w:val="327A86"/>
                <w:sz w:val="23"/>
                <w:szCs w:val="23"/>
              </w:rPr>
              <w:t>c)</w:t>
            </w:r>
            <w:r w:rsidRPr="00355B9F">
              <w:rPr>
                <w:rFonts w:asciiTheme="majorHAnsi" w:hAnsiTheme="majorHAnsi" w:cstheme="majorHAnsi"/>
                <w:color w:val="327A86"/>
                <w:sz w:val="23"/>
                <w:szCs w:val="23"/>
              </w:rPr>
              <w:t xml:space="preserve">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ergänzen musst? Erkläre.</w:t>
            </w:r>
          </w:p>
        </w:tc>
      </w:tr>
      <w:tr w:rsidR="00863351" w:rsidRPr="00F8617A" w14:paraId="77522DA2" w14:textId="77777777" w:rsidTr="00336858">
        <w:trPr>
          <w:trHeight w:val="283"/>
        </w:trPr>
        <w:tc>
          <w:tcPr>
            <w:tcW w:w="780" w:type="dxa"/>
          </w:tcPr>
          <w:p w14:paraId="7C3A41E9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1FF7723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208A5E59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7983F659" w14:textId="77777777" w:rsidTr="00336858">
        <w:trPr>
          <w:trHeight w:val="283"/>
        </w:trPr>
        <w:tc>
          <w:tcPr>
            <w:tcW w:w="780" w:type="dxa"/>
          </w:tcPr>
          <w:p w14:paraId="26AD8DA0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6B1EEAA5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C1CACA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317A3E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CF6F790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542E345C" w14:textId="77777777" w:rsidTr="00336858">
        <w:trPr>
          <w:trHeight w:val="283"/>
        </w:trPr>
        <w:tc>
          <w:tcPr>
            <w:tcW w:w="780" w:type="dxa"/>
          </w:tcPr>
          <w:p w14:paraId="568EA686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99735A0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78F117E2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61B4433A" w14:textId="77777777" w:rsidTr="00336858">
        <w:trPr>
          <w:trHeight w:val="283"/>
        </w:trPr>
        <w:tc>
          <w:tcPr>
            <w:tcW w:w="780" w:type="dxa"/>
          </w:tcPr>
          <w:p w14:paraId="0B9B7F9F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77BB433" w14:textId="77777777" w:rsidR="00863351" w:rsidRPr="00F8617A" w:rsidRDefault="00863351" w:rsidP="00336858">
            <w:pPr>
              <w:pStyle w:val="berschriftTeilaufgaben"/>
            </w:pPr>
            <w:r w:rsidRPr="00F8617A">
              <w:t xml:space="preserve">e) </w:t>
            </w:r>
          </w:p>
        </w:tc>
        <w:tc>
          <w:tcPr>
            <w:tcW w:w="7938" w:type="dxa"/>
            <w:gridSpan w:val="2"/>
          </w:tcPr>
          <w:p w14:paraId="0FBD06A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863351" w:rsidRPr="00F8617A" w14:paraId="40B10CD2" w14:textId="77777777" w:rsidTr="00336858">
        <w:trPr>
          <w:trHeight w:val="283"/>
        </w:trPr>
        <w:tc>
          <w:tcPr>
            <w:tcW w:w="780" w:type="dxa"/>
          </w:tcPr>
          <w:p w14:paraId="5B83E1C2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D78B993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14:paraId="4B741E09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67389AF2" w14:textId="77777777" w:rsidTr="00336858">
        <w:trPr>
          <w:trHeight w:val="283"/>
        </w:trPr>
        <w:tc>
          <w:tcPr>
            <w:tcW w:w="780" w:type="dxa"/>
          </w:tcPr>
          <w:p w14:paraId="6345AE0D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033319CB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A7137E4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47A1A0B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B45FE47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22796E18" w14:textId="77777777" w:rsidTr="00336858">
        <w:trPr>
          <w:trHeight w:val="283"/>
        </w:trPr>
        <w:tc>
          <w:tcPr>
            <w:tcW w:w="780" w:type="dxa"/>
          </w:tcPr>
          <w:p w14:paraId="019D15C0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2582671" w14:textId="77777777" w:rsidR="00863351" w:rsidRPr="00F8617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14:paraId="0AC77FAB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F8617A" w14:paraId="7416BD61" w14:textId="77777777" w:rsidTr="00336858">
        <w:trPr>
          <w:trHeight w:val="283"/>
        </w:trPr>
        <w:tc>
          <w:tcPr>
            <w:tcW w:w="780" w:type="dxa"/>
          </w:tcPr>
          <w:p w14:paraId="278144F1" w14:textId="77777777" w:rsidR="00863351" w:rsidRPr="00F8617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253E9118" w14:textId="77777777" w:rsidR="00863351" w:rsidRPr="00F8617A" w:rsidRDefault="00863351" w:rsidP="00336858">
            <w:pPr>
              <w:pStyle w:val="berschriftTeilaufgaben"/>
            </w:pPr>
            <w:r w:rsidRPr="00F8617A">
              <w:t>f)</w:t>
            </w:r>
          </w:p>
        </w:tc>
        <w:tc>
          <w:tcPr>
            <w:tcW w:w="7938" w:type="dxa"/>
            <w:gridSpan w:val="2"/>
          </w:tcPr>
          <w:p w14:paraId="6C50FA64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Verändere dein Info-Netz oder deine Rechnung aus </w:t>
            </w:r>
            <w:r w:rsidRPr="00355B9F">
              <w:rPr>
                <w:rFonts w:asciiTheme="majorHAnsi" w:hAnsiTheme="majorHAnsi" w:cstheme="majorHAnsi"/>
                <w:b/>
                <w:color w:val="327A86"/>
                <w:sz w:val="23"/>
                <w:szCs w:val="23"/>
              </w:rPr>
              <w:t>a)</w:t>
            </w:r>
            <w:r w:rsidRPr="00355B9F">
              <w:rPr>
                <w:rFonts w:asciiTheme="majorHAnsi" w:hAnsiTheme="majorHAnsi" w:cstheme="majorHAnsi"/>
                <w:color w:val="327A86"/>
                <w:sz w:val="23"/>
                <w:szCs w:val="23"/>
              </w:rPr>
              <w:t xml:space="preserve">, 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sodass es zur zweiten Aufgabe passt. Du kannst Karten dazulegen und neue Pfeile einzeichnen. </w:t>
            </w:r>
          </w:p>
          <w:p w14:paraId="79A2C2C3" w14:textId="77777777" w:rsidR="00863351" w:rsidRPr="00F8617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Kreise ein, was du in deinem Netz oder deiner Rechnung verändert hast.</w:t>
            </w:r>
          </w:p>
        </w:tc>
      </w:tr>
    </w:tbl>
    <w:p w14:paraId="276C2CE6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425"/>
        <w:gridCol w:w="3790"/>
        <w:gridCol w:w="37"/>
      </w:tblGrid>
      <w:tr w:rsidR="00863351" w:rsidRPr="00BF63BA" w14:paraId="0F6302DA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C03345D" w14:textId="77777777" w:rsidR="00863351" w:rsidRPr="00BF63BA" w:rsidRDefault="00863351" w:rsidP="00336858">
            <w:pPr>
              <w:pStyle w:val="berschriftTeilaufgaben"/>
              <w:rPr>
                <w:color w:val="auto"/>
              </w:rPr>
            </w:pPr>
            <w:r w:rsidRPr="00BF63BA">
              <w:lastRenderedPageBreak/>
              <w:t>3.2</w:t>
            </w:r>
          </w:p>
        </w:tc>
        <w:tc>
          <w:tcPr>
            <w:tcW w:w="8505" w:type="dxa"/>
            <w:gridSpan w:val="4"/>
          </w:tcPr>
          <w:p w14:paraId="21FCD88F" w14:textId="77777777" w:rsidR="00863351" w:rsidRPr="00BF63BA" w:rsidRDefault="00863351" w:rsidP="00336858">
            <w:pPr>
              <w:pStyle w:val="berschriftTeilaufgaben"/>
            </w:pPr>
            <w:r w:rsidRPr="00BF63BA">
              <w:t>Olivenöl</w:t>
            </w:r>
          </w:p>
          <w:p w14:paraId="7C0CBAB1" w14:textId="77777777" w:rsidR="00863351" w:rsidRPr="00BF63BA" w:rsidRDefault="00863351" w:rsidP="00336858">
            <w:pPr>
              <w:pStyle w:val="berschriftTeilaufgaben"/>
            </w:pPr>
          </w:p>
        </w:tc>
      </w:tr>
      <w:tr w:rsidR="00863351" w:rsidRPr="00BF63BA" w14:paraId="6B9D4DF4" w14:textId="77777777" w:rsidTr="00336858">
        <w:trPr>
          <w:trHeight w:val="283"/>
        </w:trPr>
        <w:tc>
          <w:tcPr>
            <w:tcW w:w="780" w:type="dxa"/>
          </w:tcPr>
          <w:p w14:paraId="647123E9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37B7CC1" w14:textId="05FA14DE" w:rsidR="00863351" w:rsidRPr="00132310" w:rsidRDefault="00863351" w:rsidP="00336858">
            <w:pPr>
              <w:pStyle w:val="berschriftTeilaufgaben"/>
              <w:rPr>
                <w:color w:val="000000"/>
              </w:rPr>
            </w:pP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36DF386" w14:textId="17B1403D" w:rsidR="00863351" w:rsidRPr="00BF63BA" w:rsidRDefault="00355B9F" w:rsidP="00336858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355B9F">
              <w:rPr>
                <w:rFonts w:asciiTheme="majorHAnsi" w:hAnsiTheme="majorHAnsi" w:cstheme="majorHAnsi"/>
                <w:b/>
                <w:sz w:val="23"/>
                <w:szCs w:val="23"/>
              </w:rPr>
              <w:t xml:space="preserve">A. </w:t>
            </w:r>
            <w:r w:rsidR="00863351"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14:paraId="7C24155F" w14:textId="77777777" w:rsidR="00863351" w:rsidRPr="00BF63BA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Rewe kostet sie 3 Euro </w:t>
            </w:r>
          </w:p>
          <w:p w14:paraId="0F54D879" w14:textId="77777777" w:rsidR="00863351" w:rsidRPr="00BF63BA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Kaufland. </w:t>
            </w:r>
          </w:p>
          <w:p w14:paraId="45015048" w14:textId="36DB2344" w:rsidR="00863351" w:rsidRPr="00BF63BA" w:rsidRDefault="00863351" w:rsidP="00336858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Wenn du fünf Flaschen kaufst, 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="00355B9F">
              <w:rPr>
                <w:rFonts w:asciiTheme="majorHAnsi" w:hAnsiTheme="majorHAnsi" w:cstheme="majorHAnsi"/>
                <w:bCs/>
                <w:sz w:val="23"/>
                <w:szCs w:val="23"/>
              </w:rPr>
              <w:t>w</w:t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ie viel zahlst du im Rewe?  </w:t>
            </w:r>
          </w:p>
        </w:tc>
        <w:tc>
          <w:tcPr>
            <w:tcW w:w="425" w:type="dxa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5E71A815" w14:textId="65FF3EAB" w:rsidR="00863351" w:rsidRPr="00132310" w:rsidRDefault="00863351" w:rsidP="00336858">
            <w:pPr>
              <w:pStyle w:val="berschriftTeilaufgaben"/>
              <w:rPr>
                <w:color w:val="00000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94A03DF" w14:textId="08EEB97D" w:rsidR="00863351" w:rsidRPr="00BF63BA" w:rsidRDefault="00355B9F" w:rsidP="00336858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355B9F">
              <w:rPr>
                <w:rFonts w:asciiTheme="majorHAnsi" w:hAnsiTheme="majorHAnsi" w:cstheme="majorHAnsi"/>
                <w:b/>
                <w:sz w:val="23"/>
                <w:szCs w:val="23"/>
              </w:rPr>
              <w:t xml:space="preserve">B. </w:t>
            </w:r>
            <w:r w:rsidR="00863351"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14:paraId="37835E79" w14:textId="77777777" w:rsidR="00863351" w:rsidRPr="00BF63BA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Dort kostet sie 3 Euro </w:t>
            </w:r>
          </w:p>
          <w:p w14:paraId="440E1736" w14:textId="341F0CD4" w:rsidR="00863351" w:rsidRPr="00355B9F" w:rsidRDefault="00863351" w:rsidP="00336858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Rewe. </w:t>
            </w:r>
            <w:r w:rsidR="00355B9F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Wenn du fünf Flaschen kaufst, 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wie viel zahlst du im Rewe?  </w:t>
            </w:r>
          </w:p>
        </w:tc>
      </w:tr>
      <w:tr w:rsidR="00863351" w:rsidRPr="00BF63BA" w14:paraId="0B33A09A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CC47398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7933B8C" w14:textId="77777777" w:rsidR="00863351" w:rsidRPr="00BF63BA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66065F2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1A451B51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6A4E373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EB692C4" w14:textId="77777777" w:rsidR="00863351" w:rsidRPr="0062360B" w:rsidRDefault="00863351" w:rsidP="00336858">
            <w:pPr>
              <w:pStyle w:val="berschriftTeilaufgaben"/>
            </w:pPr>
            <w:r w:rsidRPr="0062360B">
              <w:t>a)</w:t>
            </w:r>
          </w:p>
        </w:tc>
        <w:tc>
          <w:tcPr>
            <w:tcW w:w="7938" w:type="dxa"/>
            <w:gridSpan w:val="3"/>
          </w:tcPr>
          <w:p w14:paraId="0D291078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Worin unterscheiden sich die beiden Aufgabentexte? </w:t>
            </w:r>
          </w:p>
          <w:p w14:paraId="7B6985F6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Unterstreiche die Unterschiede mit zwei unterschiedlichen Farben.</w:t>
            </w:r>
          </w:p>
        </w:tc>
      </w:tr>
      <w:tr w:rsidR="00863351" w:rsidRPr="00BF63BA" w14:paraId="0C53DC2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835A9F2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DC5999B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0A2B05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392B0ED7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830FF16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AB6B6B2" w14:textId="77777777" w:rsidR="00863351" w:rsidRPr="0062360B" w:rsidRDefault="00863351" w:rsidP="00336858">
            <w:pPr>
              <w:pStyle w:val="berschriftTeilaufgaben"/>
            </w:pPr>
            <w:r w:rsidRPr="0062360B">
              <w:t>b)</w:t>
            </w:r>
          </w:p>
        </w:tc>
        <w:tc>
          <w:tcPr>
            <w:tcW w:w="7938" w:type="dxa"/>
            <w:gridSpan w:val="3"/>
          </w:tcPr>
          <w:p w14:paraId="2E8BC459" w14:textId="77777777" w:rsidR="00863351" w:rsidRPr="008961FD" w:rsidRDefault="00863351" w:rsidP="00863351">
            <w:pPr>
              <w:pStyle w:val="Listenabsatz"/>
              <w:spacing w:line="240" w:lineRule="auto"/>
              <w:contextualSpacing w:val="0"/>
            </w:pPr>
            <w:r w:rsidRPr="008961FD">
              <w:t>Welche Auswirkungen hat der Unterschied auf die Rechnung?</w:t>
            </w:r>
          </w:p>
          <w:p w14:paraId="42F86392" w14:textId="77777777" w:rsidR="00863351" w:rsidRPr="008961FD" w:rsidRDefault="00863351" w:rsidP="00863351">
            <w:pPr>
              <w:pStyle w:val="Listenabsatz"/>
              <w:spacing w:line="240" w:lineRule="auto"/>
              <w:contextualSpacing w:val="0"/>
            </w:pPr>
            <w:r w:rsidRPr="008961FD">
              <w:t xml:space="preserve">Erstelle ein Info-Netz und beschreibe den Unterschied. </w:t>
            </w:r>
          </w:p>
          <w:p w14:paraId="4E10BEB1" w14:textId="77777777" w:rsidR="00863351" w:rsidRPr="008961FD" w:rsidRDefault="00863351" w:rsidP="00336858">
            <w:pPr>
              <w:pStyle w:val="Listenabsatz"/>
              <w:numPr>
                <w:ilvl w:val="0"/>
                <w:numId w:val="0"/>
              </w:numPr>
              <w:ind w:left="284"/>
            </w:pPr>
            <w:r w:rsidRPr="008961FD">
              <w:t>Kannst du es auch schon ohne Info-Netz?</w:t>
            </w:r>
          </w:p>
          <w:p w14:paraId="7370604B" w14:textId="77777777" w:rsidR="00863351" w:rsidRPr="00BF63BA" w:rsidRDefault="00863351" w:rsidP="00863351">
            <w:pPr>
              <w:pStyle w:val="Listenabsatz"/>
              <w:spacing w:line="240" w:lineRule="auto"/>
              <w:contextualSpacing w:val="0"/>
            </w:pPr>
            <w:r w:rsidRPr="008961FD">
              <w:t>Dann beschreibe den Unterschied genau durch die beiden verschiedenen Rechnungen</w:t>
            </w:r>
            <w:r w:rsidRPr="00BF63BA">
              <w:t>.</w:t>
            </w:r>
          </w:p>
        </w:tc>
      </w:tr>
      <w:tr w:rsidR="00863351" w:rsidRPr="00BF63BA" w14:paraId="48BC91A1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3E50FAB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596EA7D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14:paraId="49AE8F4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48386B4B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52BB5B8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14:paraId="78E6FA5B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01F5CD5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E39473F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66F1CF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FB825B2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68B0D4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F8A5BE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9F47C5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6353041F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2D21665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0B1E134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31970CB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208F19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C29F404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0833171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40C9CC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2E791A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8CC7EC7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828657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0C989E1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EBB5C0C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4C713FF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456FD1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57CA9322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778F38A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623C010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14:paraId="148BF1DE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53B82FD3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117B761E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86F0C8D" w14:textId="77777777" w:rsidR="00863351" w:rsidRPr="0062360B" w:rsidRDefault="00863351" w:rsidP="00336858">
            <w:pPr>
              <w:pStyle w:val="berschriftTeilaufgaben"/>
            </w:pPr>
            <w:r w:rsidRPr="0062360B">
              <w:t>c)*</w:t>
            </w:r>
          </w:p>
        </w:tc>
        <w:tc>
          <w:tcPr>
            <w:tcW w:w="7938" w:type="dxa"/>
            <w:gridSpan w:val="3"/>
          </w:tcPr>
          <w:p w14:paraId="67416B24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Erfinde zwei Aufgaben, deren Texte sich auch nur wenig unterscheiden,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bei denen aber der Unterschied beim Text zu ganz anderen Rechnungen führt.</w:t>
            </w:r>
          </w:p>
        </w:tc>
      </w:tr>
      <w:tr w:rsidR="00863351" w:rsidRPr="00BF63BA" w14:paraId="78B759BD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C0F9322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C8C6541" w14:textId="77777777" w:rsidR="00863351" w:rsidRPr="0062360B" w:rsidRDefault="00863351" w:rsidP="00336858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111549A8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BF63BA" w14:paraId="6AA1AE3F" w14:textId="77777777" w:rsidTr="00336858">
        <w:trPr>
          <w:gridAfter w:val="1"/>
          <w:wAfter w:w="37" w:type="dxa"/>
          <w:trHeight w:val="85"/>
        </w:trPr>
        <w:tc>
          <w:tcPr>
            <w:tcW w:w="780" w:type="dxa"/>
          </w:tcPr>
          <w:p w14:paraId="2CFAB234" w14:textId="77777777" w:rsidR="00863351" w:rsidRPr="00BF63BA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376C28">
              <w:rPr>
                <w:noProof/>
              </w:rPr>
              <w:drawing>
                <wp:anchor distT="0" distB="0" distL="114300" distR="114300" simplePos="0" relativeHeight="253286400" behindDoc="0" locked="0" layoutInCell="1" allowOverlap="1" wp14:anchorId="0724A793" wp14:editId="0D8A0EC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1933900744" name="Grafik 193390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8934930" w14:textId="77777777" w:rsidR="00863351" w:rsidRPr="0062360B" w:rsidRDefault="00863351" w:rsidP="00336858">
            <w:pPr>
              <w:pStyle w:val="berschriftTeilaufgaben"/>
            </w:pPr>
            <w:r w:rsidRPr="0062360B">
              <w:t>d)*</w:t>
            </w:r>
          </w:p>
        </w:tc>
        <w:tc>
          <w:tcPr>
            <w:tcW w:w="7938" w:type="dxa"/>
            <w:gridSpan w:val="3"/>
          </w:tcPr>
          <w:p w14:paraId="356B772D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Beschreibe die Bezüge und begründe deine Beschreibung. </w:t>
            </w:r>
          </w:p>
          <w:p w14:paraId="76C7D0C9" w14:textId="77777777" w:rsidR="00863351" w:rsidRPr="00BF63BA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Welche Konsequenzen haben die Bezüge für die Rechnung?</w:t>
            </w:r>
          </w:p>
        </w:tc>
      </w:tr>
    </w:tbl>
    <w:p w14:paraId="57A6910F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  <w:gridCol w:w="37"/>
      </w:tblGrid>
      <w:tr w:rsidR="00863351" w:rsidRPr="00751DA4" w14:paraId="3645A2FE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2C17D50D" w14:textId="77777777" w:rsidR="00863351" w:rsidRPr="00751DA4" w:rsidRDefault="00863351" w:rsidP="00336858">
            <w:pPr>
              <w:pStyle w:val="berschriftTeilaufgaben"/>
              <w:rPr>
                <w:color w:val="auto"/>
              </w:rPr>
            </w:pPr>
            <w:r w:rsidRPr="00751DA4">
              <w:lastRenderedPageBreak/>
              <w:t>3.3</w:t>
            </w:r>
          </w:p>
        </w:tc>
        <w:tc>
          <w:tcPr>
            <w:tcW w:w="8505" w:type="dxa"/>
            <w:gridSpan w:val="2"/>
          </w:tcPr>
          <w:p w14:paraId="29551D14" w14:textId="77777777" w:rsidR="00863351" w:rsidRPr="00751DA4" w:rsidRDefault="00863351" w:rsidP="00336858">
            <w:pPr>
              <w:pStyle w:val="berschriftTeilaufgaben"/>
            </w:pPr>
            <w:r w:rsidRPr="00751DA4">
              <w:t>Nachwuchs im Streichelzoo</w:t>
            </w:r>
          </w:p>
          <w:p w14:paraId="41495B70" w14:textId="77777777" w:rsidR="00863351" w:rsidRPr="00751DA4" w:rsidRDefault="00863351" w:rsidP="00336858">
            <w:pPr>
              <w:pStyle w:val="berschriftTeilaufgaben"/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drawing>
                <wp:anchor distT="0" distB="0" distL="114300" distR="114300" simplePos="0" relativeHeight="253253632" behindDoc="0" locked="0" layoutInCell="1" allowOverlap="1" wp14:anchorId="60355DEB" wp14:editId="6DB82062">
                  <wp:simplePos x="0" y="0"/>
                  <wp:positionH relativeFrom="column">
                    <wp:posOffset>4369435</wp:posOffset>
                  </wp:positionH>
                  <wp:positionV relativeFrom="paragraph">
                    <wp:posOffset>146685</wp:posOffset>
                  </wp:positionV>
                  <wp:extent cx="1024890" cy="1179195"/>
                  <wp:effectExtent l="0" t="0" r="0" b="1905"/>
                  <wp:wrapNone/>
                  <wp:docPr id="113" name="Grafik 11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351" w:rsidRPr="00751DA4" w14:paraId="3E55C54A" w14:textId="77777777" w:rsidTr="00336858">
        <w:trPr>
          <w:trHeight w:val="283"/>
        </w:trPr>
        <w:tc>
          <w:tcPr>
            <w:tcW w:w="780" w:type="dxa"/>
          </w:tcPr>
          <w:p w14:paraId="288AB2CE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BFA5C1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EAB63E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Streichelzoo leben 5 Schafe, viermal so viele Zwergziegen und             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7 Hasen.  Jeweils 3 von ihnen bekommen bald Nachwuchs. </w:t>
            </w:r>
          </w:p>
          <w:p w14:paraId="1024595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Während jede Schafsmutter 2 Jungtiere bekommt, sind es pro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Zwergziegenmutter 4 Jungtiere. </w:t>
            </w:r>
          </w:p>
          <w:p w14:paraId="5D83BF3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Hasenmütter bekommen jeweils 8 Jungtiere.  </w:t>
            </w:r>
          </w:p>
          <w:p w14:paraId="224B5056" w14:textId="77777777" w:rsidR="00863351" w:rsidRPr="00751DA4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Tiere hat dann jede Tierart?</w:t>
            </w: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</w:tr>
      <w:tr w:rsidR="00863351" w:rsidRPr="00751DA4" w14:paraId="7DAF9156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B7E7DB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EAB0EBC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43610FF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F46C875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367791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39C5F83" w14:textId="77777777" w:rsidR="00863351" w:rsidRPr="00751DA4" w:rsidRDefault="00863351" w:rsidP="00336858">
            <w:pPr>
              <w:pStyle w:val="berschriftTeilaufgaben"/>
            </w:pPr>
            <w:r w:rsidRPr="00751DA4">
              <w:t>a)</w:t>
            </w:r>
          </w:p>
        </w:tc>
        <w:tc>
          <w:tcPr>
            <w:tcW w:w="7938" w:type="dxa"/>
          </w:tcPr>
          <w:p w14:paraId="6108F25D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Unterstreiche die Informationen im Text, die du brauchst, um die Frage:            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 „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Schafskinder wird es geben?“ zu beantworten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.</w:t>
            </w:r>
          </w:p>
        </w:tc>
      </w:tr>
      <w:tr w:rsidR="00863351" w:rsidRPr="00751DA4" w14:paraId="21FC34E8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984EED8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BCBB31B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20A2D619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89247D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386681E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6553DD0" w14:textId="77777777" w:rsidR="00863351" w:rsidRPr="00751DA4" w:rsidRDefault="00863351" w:rsidP="00336858">
            <w:pPr>
              <w:pStyle w:val="berschriftTeilaufgaben"/>
            </w:pPr>
            <w:r w:rsidRPr="00751DA4">
              <w:t>b)</w:t>
            </w:r>
          </w:p>
        </w:tc>
        <w:tc>
          <w:tcPr>
            <w:tcW w:w="7938" w:type="dxa"/>
          </w:tcPr>
          <w:p w14:paraId="7F31122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Hast du den Satz „Jeweils 3 von ihnen bekommen bald Nachwuchs.“ unterstrichen? Erkläre, warum der Satz hier wichtig ist.</w:t>
            </w:r>
          </w:p>
        </w:tc>
      </w:tr>
      <w:tr w:rsidR="00863351" w:rsidRPr="00751DA4" w14:paraId="51AD56E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EDB160A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5E95F09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777777"/>
            </w:tcBorders>
          </w:tcPr>
          <w:p w14:paraId="14EFE192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3A5CA10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1EBFD5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5561C9A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38181C8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8B9502B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0E9AA5C6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DD645B0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14:paraId="003C69F3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1557753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84540A3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3CD8C39" w14:textId="77777777" w:rsidR="00863351" w:rsidRPr="00751DA4" w:rsidRDefault="00863351" w:rsidP="00336858">
            <w:pPr>
              <w:pStyle w:val="berschriftTeilaufgaben"/>
            </w:pPr>
            <w:r w:rsidRPr="00751DA4">
              <w:t>c)</w:t>
            </w:r>
          </w:p>
        </w:tc>
        <w:tc>
          <w:tcPr>
            <w:tcW w:w="7938" w:type="dxa"/>
          </w:tcPr>
          <w:p w14:paraId="3F894CD6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Berechne wie viele Schafe nach den Geburten im Zoo leben.</w:t>
            </w:r>
          </w:p>
        </w:tc>
      </w:tr>
      <w:tr w:rsidR="00863351" w:rsidRPr="00751DA4" w14:paraId="33287448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16CF6CDE" w14:textId="77777777" w:rsidR="00863351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  <w:p w14:paraId="2E903F97" w14:textId="77777777" w:rsidR="00863351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  <w:p w14:paraId="6EE44D82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477E6345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56B32F3F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715BE39D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201B35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648F702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14:paraId="3838AD44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58B0214F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D37FD09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7F33DFB" w14:textId="77777777" w:rsidR="00863351" w:rsidRPr="00751DA4" w:rsidRDefault="00863351" w:rsidP="00336858">
            <w:pPr>
              <w:pStyle w:val="berschriftTeilaufgaben"/>
            </w:pPr>
            <w:r w:rsidRPr="00751DA4">
              <w:t>d)</w:t>
            </w:r>
          </w:p>
        </w:tc>
        <w:tc>
          <w:tcPr>
            <w:tcW w:w="7938" w:type="dxa"/>
          </w:tcPr>
          <w:p w14:paraId="699D757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Text steht: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„ …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sind es pro Zwergziegenmutter 4 Jungtiere.“                                Erkläre das Wort „pro“. Schreibe den Satz in deinen eigenen Worten auf.</w:t>
            </w:r>
          </w:p>
        </w:tc>
      </w:tr>
      <w:tr w:rsidR="00863351" w:rsidRPr="00751DA4" w14:paraId="0CFD0FB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7FAADA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6E6188B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777777"/>
            </w:tcBorders>
          </w:tcPr>
          <w:p w14:paraId="24488402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022D599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3503119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16787B9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27299B08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9E0213B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20D223D0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8B49A03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777777"/>
            </w:tcBorders>
          </w:tcPr>
          <w:p w14:paraId="03853F75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7E2ECEA4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166790FB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E3197AC" w14:textId="77777777" w:rsidR="00863351" w:rsidRPr="00751DA4" w:rsidRDefault="00863351" w:rsidP="00336858">
            <w:pPr>
              <w:pStyle w:val="berschriftTeilaufgaben"/>
            </w:pPr>
            <w:r w:rsidRPr="00751DA4">
              <w:t>e)</w:t>
            </w:r>
          </w:p>
        </w:tc>
        <w:tc>
          <w:tcPr>
            <w:tcW w:w="7938" w:type="dxa"/>
          </w:tcPr>
          <w:p w14:paraId="6F94549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Berechne, wie viele Zwergzie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genkinder es geben wird. </w:t>
            </w:r>
          </w:p>
          <w:p w14:paraId="287DD3B0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Welches Rechenzeichen „steckt“ in dem Wort „pro“ hier?</w:t>
            </w:r>
          </w:p>
        </w:tc>
      </w:tr>
      <w:tr w:rsidR="00863351" w:rsidRPr="00751DA4" w14:paraId="615E4ADD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64BA6342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D7EDA94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808080" w:themeColor="background1" w:themeShade="80"/>
            </w:tcBorders>
          </w:tcPr>
          <w:p w14:paraId="6694466A" w14:textId="77777777" w:rsidR="00863351" w:rsidRPr="00751DA4" w:rsidRDefault="00863351" w:rsidP="00336858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0D8EAE60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96AF1E0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6CE064E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8D48F69" w14:textId="77777777" w:rsidR="00863351" w:rsidRPr="00751DA4" w:rsidRDefault="00863351" w:rsidP="00336858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33D35590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35C45CB0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9248E2D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</w:tcPr>
          <w:p w14:paraId="1A6F1DB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AD72C43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D86409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3269B5EE" w14:textId="77777777" w:rsidR="00863351" w:rsidRPr="00751DA4" w:rsidRDefault="00863351" w:rsidP="00336858">
            <w:pPr>
              <w:pStyle w:val="berschriftTeilaufgaben"/>
            </w:pPr>
            <w:r w:rsidRPr="00751DA4">
              <w:t>f)*</w:t>
            </w:r>
          </w:p>
        </w:tc>
        <w:tc>
          <w:tcPr>
            <w:tcW w:w="7938" w:type="dxa"/>
          </w:tcPr>
          <w:p w14:paraId="1C753EB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Was ändert sich in der Rechnung, wenn der Satz so verändert wird?</w:t>
            </w:r>
          </w:p>
          <w:p w14:paraId="58F37806" w14:textId="77777777" w:rsidR="00863351" w:rsidRPr="00751DA4" w:rsidRDefault="00863351" w:rsidP="00863351">
            <w:pPr>
              <w:pStyle w:val="Listenabsatz"/>
              <w:spacing w:line="240" w:lineRule="auto"/>
              <w:contextualSpacing w:val="0"/>
            </w:pPr>
            <w:r w:rsidRPr="00751DA4">
              <w:t>„3 von ihnen bekommen bald Nachwuchs.“</w:t>
            </w:r>
          </w:p>
          <w:p w14:paraId="0F5068F5" w14:textId="77777777" w:rsidR="00863351" w:rsidRPr="00751DA4" w:rsidRDefault="00863351" w:rsidP="00863351">
            <w:pPr>
              <w:pStyle w:val="Listenabsatz"/>
              <w:spacing w:line="240" w:lineRule="auto"/>
              <w:contextualSpacing w:val="0"/>
            </w:pPr>
            <w:r w:rsidRPr="00751DA4">
              <w:t xml:space="preserve">„Jedes 3. von ihnen bekommt bald Nachwuchs.“ </w:t>
            </w:r>
          </w:p>
        </w:tc>
      </w:tr>
      <w:tr w:rsidR="00863351" w:rsidRPr="00751DA4" w14:paraId="0E0E2E7E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4BC9D517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00A987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bottom w:val="single" w:sz="6" w:space="0" w:color="808080" w:themeColor="background1" w:themeShade="80"/>
            </w:tcBorders>
          </w:tcPr>
          <w:p w14:paraId="49744F2C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6D9DCAA2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11A53A4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A07996F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9635E2" w14:textId="77777777" w:rsidR="00863351" w:rsidRPr="00751DA4" w:rsidRDefault="00863351" w:rsidP="00336858">
            <w:pPr>
              <w:pStyle w:val="Text"/>
              <w:spacing w:after="24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5BCD9869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59739725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427A4EAB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14:paraId="6928C2F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2F8CCE2" w14:textId="77777777" w:rsidTr="00336858">
        <w:trPr>
          <w:gridAfter w:val="1"/>
          <w:wAfter w:w="37" w:type="dxa"/>
          <w:trHeight w:val="283"/>
        </w:trPr>
        <w:tc>
          <w:tcPr>
            <w:tcW w:w="780" w:type="dxa"/>
          </w:tcPr>
          <w:p w14:paraId="795CE3E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BA14853" w14:textId="77777777" w:rsidR="00863351" w:rsidRPr="00751DA4" w:rsidRDefault="00863351" w:rsidP="00336858">
            <w:pPr>
              <w:pStyle w:val="berschriftTeilaufgaben"/>
            </w:pPr>
            <w:r w:rsidRPr="00751DA4">
              <w:t>g)*</w:t>
            </w:r>
          </w:p>
        </w:tc>
        <w:tc>
          <w:tcPr>
            <w:tcW w:w="7938" w:type="dxa"/>
          </w:tcPr>
          <w:p w14:paraId="756085C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Schreibe einen Antwortsatz für die Textaufgabe.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br/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Du kannst ein Info-Netz erstellen oder nur die Rechnung aufschreiben.</w:t>
            </w:r>
          </w:p>
        </w:tc>
      </w:tr>
    </w:tbl>
    <w:p w14:paraId="6DD8A662" w14:textId="77777777" w:rsidR="00863351" w:rsidRDefault="00863351" w:rsidP="00863351">
      <w:r>
        <w:rPr>
          <w:b/>
          <w:bCs/>
        </w:rPr>
        <w:br w:type="page"/>
      </w: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75"/>
      </w:tblGrid>
      <w:tr w:rsidR="00863351" w:rsidRPr="00751DA4" w14:paraId="5C3FCD1A" w14:textId="77777777" w:rsidTr="00336858">
        <w:trPr>
          <w:trHeight w:val="283"/>
        </w:trPr>
        <w:tc>
          <w:tcPr>
            <w:tcW w:w="780" w:type="dxa"/>
          </w:tcPr>
          <w:p w14:paraId="2B73E4DB" w14:textId="77777777" w:rsidR="00863351" w:rsidRPr="00751DA4" w:rsidRDefault="00863351" w:rsidP="00336858">
            <w:pPr>
              <w:pStyle w:val="berschriftTeilaufgaben"/>
              <w:rPr>
                <w:color w:val="auto"/>
              </w:rPr>
            </w:pPr>
            <w:r w:rsidRPr="00751DA4">
              <w:lastRenderedPageBreak/>
              <w:t>3.</w:t>
            </w:r>
            <w:r>
              <w:t>3</w:t>
            </w:r>
            <w:r w:rsidRPr="00751DA4">
              <w:t>*</w:t>
            </w:r>
          </w:p>
        </w:tc>
        <w:tc>
          <w:tcPr>
            <w:tcW w:w="8542" w:type="dxa"/>
            <w:gridSpan w:val="2"/>
          </w:tcPr>
          <w:p w14:paraId="181F6493" w14:textId="38A2D59F" w:rsidR="00863351" w:rsidRDefault="00863351" w:rsidP="00336858">
            <w:pPr>
              <w:pStyle w:val="berschriftTeilaufgaben"/>
            </w:pPr>
            <w:r w:rsidRPr="00751DA4">
              <w:t>Nachwuchs im Streichelzoo</w:t>
            </w:r>
            <w:r>
              <w:t xml:space="preserve"> – </w:t>
            </w:r>
            <w:r w:rsidR="00A5520C">
              <w:t>Challenge</w:t>
            </w:r>
          </w:p>
          <w:p w14:paraId="07622C07" w14:textId="77777777" w:rsidR="00863351" w:rsidRPr="00751DA4" w:rsidRDefault="00863351" w:rsidP="00336858">
            <w:pPr>
              <w:pStyle w:val="berschriftTeilaufgaben"/>
            </w:pPr>
          </w:p>
        </w:tc>
      </w:tr>
      <w:tr w:rsidR="00863351" w:rsidRPr="00751DA4" w14:paraId="56C04303" w14:textId="77777777" w:rsidTr="00336858">
        <w:trPr>
          <w:trHeight w:val="283"/>
        </w:trPr>
        <w:tc>
          <w:tcPr>
            <w:tcW w:w="780" w:type="dxa"/>
          </w:tcPr>
          <w:p w14:paraId="16AC400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9202CDE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2663DE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Streichelzoo gibt es bald Nachwuchs. Deshalb braucht Pfleger Sebastian einige Informationen für seine weitere Planung.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Heute leben im Streichelzoo 5 Schafe, viermal so viele Zwergziegen und 7 Hasen.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Ein ausgewachsenes Schaf frisst 2 kg Heu pro Tag. Das ist 1,5 kg mehr als ein ausgewachsener Hase frisst, aber auch 1 kg weniger als eine ausgewachsene Zwergziege frisst.  </w:t>
            </w:r>
          </w:p>
          <w:p w14:paraId="7762A1E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Zwergziegenmütter bekommen bald jeweils 4 Jungtiere. Während jede Schafsmutter 2 Jungtiere bekommt, sind es pro Hasenmutter 6 Jungtiere mehr. </w:t>
            </w:r>
          </w:p>
          <w:p w14:paraId="1DEA484E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Für jeweils 10 Tiere einer Tierart muss Pfleger Sebastian dann einen neuen Stall bauen.</w:t>
            </w:r>
          </w:p>
          <w:p w14:paraId="3FE497F3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Bei der Geburt wiegen die Lämmer 3,5 kg und trinken stündlich 50 ml Milch. 3 Monaten später, wenn sie ausgewachsen sind, wiegen sie 30 kg. Auch die anderen Jungtiere sind nach 3 Monaten ausgewachsen.</w:t>
            </w:r>
          </w:p>
          <w:p w14:paraId="3FA62749" w14:textId="77777777" w:rsidR="00863351" w:rsidRPr="00751DA4" w:rsidRDefault="00863351" w:rsidP="00336858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noProof/>
                <w:sz w:val="23"/>
                <w:szCs w:val="23"/>
              </w:rPr>
              <w:drawing>
                <wp:anchor distT="0" distB="0" distL="114300" distR="114300" simplePos="0" relativeHeight="253275136" behindDoc="0" locked="0" layoutInCell="1" allowOverlap="1" wp14:anchorId="74789F08" wp14:editId="31F060A3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-10160</wp:posOffset>
                  </wp:positionV>
                  <wp:extent cx="1024890" cy="1179195"/>
                  <wp:effectExtent l="0" t="0" r="0" b="1905"/>
                  <wp:wrapNone/>
                  <wp:docPr id="129125983" name="Grafik 12912598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A. 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kg Futter muss der Pfleger pro Tag mehr einplanen, </w:t>
            </w:r>
          </w:p>
          <w:p w14:paraId="643DE579" w14:textId="77777777" w:rsidR="00863351" w:rsidRPr="00751DA4" w:rsidRDefault="00863351" w:rsidP="00336858">
            <w:pPr>
              <w:pStyle w:val="Text"/>
              <w:ind w:left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wenn die Jungtiere 4 Monate alt sind?</w:t>
            </w:r>
          </w:p>
          <w:p w14:paraId="35993783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B. 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Futter muss der Pfleger für alle Tiere </w:t>
            </w:r>
          </w:p>
          <w:p w14:paraId="51F36D49" w14:textId="77777777" w:rsidR="00863351" w:rsidRPr="00751DA4" w:rsidRDefault="00863351" w:rsidP="00336858">
            <w:pPr>
              <w:pStyle w:val="Text"/>
              <w:ind w:left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pro Woche einplanen, wenn die Jungtiere 6 Monate alt sind?</w:t>
            </w:r>
          </w:p>
          <w:p w14:paraId="02B47B6A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132310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C.   </w:t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Ställe muss Pfleger Sebastian pro Tierart bauen?</w:t>
            </w:r>
          </w:p>
          <w:p w14:paraId="60EF489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38809C10" w14:textId="77777777" w:rsidTr="00336858">
        <w:trPr>
          <w:trHeight w:val="283"/>
        </w:trPr>
        <w:tc>
          <w:tcPr>
            <w:tcW w:w="780" w:type="dxa"/>
          </w:tcPr>
          <w:p w14:paraId="28D7B47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633F68C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</w:tcPr>
          <w:p w14:paraId="4286629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20BF59F0" w14:textId="77777777" w:rsidTr="00336858">
        <w:trPr>
          <w:trHeight w:val="283"/>
        </w:trPr>
        <w:tc>
          <w:tcPr>
            <w:tcW w:w="780" w:type="dxa"/>
          </w:tcPr>
          <w:p w14:paraId="38EFD28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636D42AA" w14:textId="77777777" w:rsidR="00863351" w:rsidRPr="00751DA4" w:rsidRDefault="00863351" w:rsidP="00336858">
            <w:pPr>
              <w:pStyle w:val="berschriftTeilaufgaben"/>
            </w:pPr>
            <w:r w:rsidRPr="00751DA4">
              <w:t>a)*</w:t>
            </w:r>
          </w:p>
        </w:tc>
        <w:tc>
          <w:tcPr>
            <w:tcW w:w="7975" w:type="dxa"/>
          </w:tcPr>
          <w:p w14:paraId="71A34C9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In der Textaufgabe steht: „Jeweils 3 von ihnen bekommen bald Nachwuchs.“ Erkläre, warum der Satz hier wichtig ist und schreibe den Satz in eigenen Worten auf.</w:t>
            </w:r>
          </w:p>
        </w:tc>
      </w:tr>
      <w:tr w:rsidR="00863351" w:rsidRPr="00751DA4" w14:paraId="6BA01211" w14:textId="77777777" w:rsidTr="00336858">
        <w:trPr>
          <w:trHeight w:val="283"/>
        </w:trPr>
        <w:tc>
          <w:tcPr>
            <w:tcW w:w="780" w:type="dxa"/>
          </w:tcPr>
          <w:p w14:paraId="67EA0E7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193B14D3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bottom w:val="single" w:sz="6" w:space="0" w:color="777777"/>
            </w:tcBorders>
          </w:tcPr>
          <w:p w14:paraId="0A9AB1B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42746099" w14:textId="77777777" w:rsidTr="00336858">
        <w:trPr>
          <w:trHeight w:val="283"/>
        </w:trPr>
        <w:tc>
          <w:tcPr>
            <w:tcW w:w="780" w:type="dxa"/>
          </w:tcPr>
          <w:p w14:paraId="76E2018C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14:paraId="57623CF0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14:paraId="6EC89E5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170A4E4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9727466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36E86863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0CF9770F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9592CCD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4D1890B5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5CC2D226" w14:textId="77777777" w:rsidTr="00336858">
        <w:trPr>
          <w:trHeight w:val="283"/>
        </w:trPr>
        <w:tc>
          <w:tcPr>
            <w:tcW w:w="780" w:type="dxa"/>
          </w:tcPr>
          <w:p w14:paraId="05AA963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7C5089A6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777777"/>
            </w:tcBorders>
          </w:tcPr>
          <w:p w14:paraId="38BD99D2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1325B853" w14:textId="77777777" w:rsidTr="00336858">
        <w:trPr>
          <w:trHeight w:val="283"/>
        </w:trPr>
        <w:tc>
          <w:tcPr>
            <w:tcW w:w="780" w:type="dxa"/>
          </w:tcPr>
          <w:p w14:paraId="3904D2DF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091A9167" w14:textId="77777777" w:rsidR="00863351" w:rsidRPr="00751DA4" w:rsidRDefault="00863351" w:rsidP="00336858">
            <w:pPr>
              <w:pStyle w:val="berschriftTeilaufgaben"/>
            </w:pPr>
            <w:r w:rsidRPr="00751DA4">
              <w:t>b)*</w:t>
            </w:r>
          </w:p>
        </w:tc>
        <w:tc>
          <w:tcPr>
            <w:tcW w:w="7975" w:type="dxa"/>
          </w:tcPr>
          <w:p w14:paraId="5B48CE7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Frage. Du kannst dafür ein Info-Netz erstellen oder nur die Rechnungen aufschreiben.</w:t>
            </w:r>
          </w:p>
        </w:tc>
      </w:tr>
      <w:tr w:rsidR="00863351" w:rsidRPr="00751DA4" w14:paraId="6B7FA0C9" w14:textId="77777777" w:rsidTr="00336858">
        <w:trPr>
          <w:trHeight w:val="283"/>
        </w:trPr>
        <w:tc>
          <w:tcPr>
            <w:tcW w:w="780" w:type="dxa"/>
          </w:tcPr>
          <w:p w14:paraId="291CFCC1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</w:tcPr>
          <w:p w14:paraId="58193F38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bottom w:val="single" w:sz="6" w:space="0" w:color="808080" w:themeColor="background1" w:themeShade="80"/>
            </w:tcBorders>
          </w:tcPr>
          <w:p w14:paraId="5B9B2FA4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863351" w:rsidRPr="00751DA4" w14:paraId="6F873034" w14:textId="77777777" w:rsidTr="00336858">
        <w:trPr>
          <w:trHeight w:val="283"/>
        </w:trPr>
        <w:tc>
          <w:tcPr>
            <w:tcW w:w="780" w:type="dxa"/>
          </w:tcPr>
          <w:p w14:paraId="1A4822AD" w14:textId="77777777" w:rsidR="00863351" w:rsidRPr="00751DA4" w:rsidRDefault="00863351" w:rsidP="00336858">
            <w:pPr>
              <w:spacing w:line="240" w:lineRule="auto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C6710A7" w14:textId="77777777" w:rsidR="00863351" w:rsidRPr="00751DA4" w:rsidRDefault="00863351" w:rsidP="00336858">
            <w:pPr>
              <w:pStyle w:val="berschriftTeilaufgaben"/>
            </w:pPr>
          </w:p>
        </w:tc>
        <w:tc>
          <w:tcPr>
            <w:tcW w:w="797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8F6AD4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A62A276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24FF53B9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23BA54A" w14:textId="77777777" w:rsidR="00863351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7540F3DA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57D7E8A8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105559E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4B2470C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14:paraId="165C5720" w14:textId="77777777" w:rsidR="00863351" w:rsidRPr="00751DA4" w:rsidRDefault="00863351" w:rsidP="00336858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14:paraId="305122F8" w14:textId="77777777" w:rsidR="00863351" w:rsidRPr="009329A4" w:rsidRDefault="00863351" w:rsidP="00863351">
      <w:pPr>
        <w:tabs>
          <w:tab w:val="left" w:pos="5180"/>
        </w:tabs>
        <w:rPr>
          <w:sz w:val="23"/>
          <w:szCs w:val="23"/>
        </w:rPr>
      </w:pPr>
    </w:p>
    <w:p w14:paraId="3973CAE4" w14:textId="77777777" w:rsidR="00901B96" w:rsidRDefault="00901B96"/>
    <w:sectPr w:rsidR="00901B96" w:rsidSect="00863351">
      <w:headerReference w:type="default" r:id="rId67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4B851" w14:textId="77777777" w:rsidR="00A007EC" w:rsidRDefault="00A007EC" w:rsidP="00F56440">
      <w:r>
        <w:separator/>
      </w:r>
    </w:p>
    <w:p w14:paraId="4E2FE766" w14:textId="77777777" w:rsidR="00A007EC" w:rsidRDefault="00A007EC" w:rsidP="00F56440"/>
    <w:p w14:paraId="1ECD0428" w14:textId="77777777" w:rsidR="00A007EC" w:rsidRDefault="00A007EC" w:rsidP="00F56440"/>
    <w:p w14:paraId="3A252CAD" w14:textId="77777777" w:rsidR="00A007EC" w:rsidRDefault="00A007EC" w:rsidP="00F56440"/>
    <w:p w14:paraId="3F2FC0E4" w14:textId="77777777" w:rsidR="00A007EC" w:rsidRDefault="00A007EC"/>
    <w:p w14:paraId="2607AEB7" w14:textId="77777777" w:rsidR="00A007EC" w:rsidRDefault="00A007EC"/>
    <w:p w14:paraId="0FC66BB0" w14:textId="77777777" w:rsidR="00A007EC" w:rsidRDefault="00A007EC"/>
  </w:endnote>
  <w:endnote w:type="continuationSeparator" w:id="0">
    <w:p w14:paraId="7C92DF87" w14:textId="77777777" w:rsidR="00A007EC" w:rsidRDefault="00A007EC" w:rsidP="00F56440">
      <w:r>
        <w:continuationSeparator/>
      </w:r>
    </w:p>
    <w:p w14:paraId="29962C30" w14:textId="77777777" w:rsidR="00A007EC" w:rsidRDefault="00A007EC" w:rsidP="00F56440"/>
    <w:p w14:paraId="012A07BB" w14:textId="77777777" w:rsidR="00A007EC" w:rsidRDefault="00A007EC" w:rsidP="00F56440"/>
    <w:p w14:paraId="44773FB0" w14:textId="77777777" w:rsidR="00A007EC" w:rsidRDefault="00A007EC" w:rsidP="00F56440"/>
    <w:p w14:paraId="2DD329F7" w14:textId="77777777" w:rsidR="00A007EC" w:rsidRDefault="00A007EC"/>
    <w:p w14:paraId="18FDC4AC" w14:textId="77777777" w:rsidR="00A007EC" w:rsidRDefault="00A007EC"/>
    <w:p w14:paraId="5A6EA917" w14:textId="77777777" w:rsidR="00A007EC" w:rsidRDefault="00A007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5FB2" w14:textId="77777777" w:rsidR="00B676BE" w:rsidRDefault="00B676BE" w:rsidP="003F0902">
    <w:pPr>
      <w:pStyle w:val="Fuzeile"/>
      <w:jc w:val="left"/>
    </w:pPr>
  </w:p>
  <w:p w14:paraId="0BAA1E1D" w14:textId="77777777" w:rsidR="00B676BE" w:rsidRDefault="00B676BE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0FE34" w14:textId="77777777" w:rsidR="00A007EC" w:rsidRDefault="00A007EC" w:rsidP="00F56440">
      <w:r>
        <w:separator/>
      </w:r>
    </w:p>
    <w:p w14:paraId="3FA4C8CA" w14:textId="77777777" w:rsidR="00A007EC" w:rsidRDefault="00A007EC" w:rsidP="00F56440"/>
    <w:p w14:paraId="2FB7B431" w14:textId="77777777" w:rsidR="00A007EC" w:rsidRDefault="00A007EC" w:rsidP="00F56440"/>
    <w:p w14:paraId="3588883B" w14:textId="77777777" w:rsidR="00A007EC" w:rsidRDefault="00A007EC" w:rsidP="00F56440"/>
    <w:p w14:paraId="51DEFD66" w14:textId="77777777" w:rsidR="00A007EC" w:rsidRDefault="00A007EC"/>
    <w:p w14:paraId="72AC1435" w14:textId="77777777" w:rsidR="00A007EC" w:rsidRDefault="00A007EC"/>
    <w:p w14:paraId="4E903382" w14:textId="77777777" w:rsidR="00A007EC" w:rsidRDefault="00A007EC"/>
  </w:footnote>
  <w:footnote w:type="continuationSeparator" w:id="0">
    <w:p w14:paraId="74AD0573" w14:textId="77777777" w:rsidR="00A007EC" w:rsidRDefault="00A007EC" w:rsidP="00F56440">
      <w:r>
        <w:continuationSeparator/>
      </w:r>
    </w:p>
    <w:p w14:paraId="2CB6F381" w14:textId="77777777" w:rsidR="00A007EC" w:rsidRDefault="00A007EC" w:rsidP="00F56440"/>
    <w:p w14:paraId="01A876E8" w14:textId="77777777" w:rsidR="00A007EC" w:rsidRDefault="00A007EC" w:rsidP="00F56440"/>
    <w:p w14:paraId="36E649FE" w14:textId="77777777" w:rsidR="00A007EC" w:rsidRDefault="00A007EC" w:rsidP="00F56440"/>
    <w:p w14:paraId="3BB17974" w14:textId="77777777" w:rsidR="00A007EC" w:rsidRDefault="00A007EC"/>
    <w:p w14:paraId="228D36D4" w14:textId="77777777" w:rsidR="00A007EC" w:rsidRDefault="00A007EC"/>
    <w:p w14:paraId="1E7D14C5" w14:textId="77777777" w:rsidR="00A007EC" w:rsidRDefault="00A007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67856059"/>
      <w:docPartObj>
        <w:docPartGallery w:val="Page Numbers (Top of Page)"/>
        <w:docPartUnique/>
      </w:docPartObj>
    </w:sdtPr>
    <w:sdtContent>
      <w:p w14:paraId="3A1F79B9" w14:textId="23F6CE0D" w:rsidR="006B4487" w:rsidRDefault="006B4487" w:rsidP="00961447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922089966"/>
      <w:docPartObj>
        <w:docPartGallery w:val="Page Numbers (Top of Page)"/>
        <w:docPartUnique/>
      </w:docPartObj>
    </w:sdtPr>
    <w:sdtContent>
      <w:p w14:paraId="1EA220A8" w14:textId="36D1441B" w:rsidR="000C697E" w:rsidRDefault="000C697E" w:rsidP="006B4487">
        <w:pPr>
          <w:pStyle w:val="Kopfzeile"/>
          <w:framePr w:wrap="none" w:vAnchor="text" w:hAnchor="margin" w:xAlign="right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77E18AEC" w14:textId="77777777" w:rsidR="000C697E" w:rsidRDefault="000C697E" w:rsidP="000C697E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18DB" w14:textId="77777777" w:rsidR="00B676BE" w:rsidRPr="00E0758C" w:rsidRDefault="00B676BE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B676BE" w:rsidRPr="00E0758C" w14:paraId="26E1C0B0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9A29B5" w14:textId="77777777" w:rsidR="00B676BE" w:rsidRPr="00E0758C" w:rsidRDefault="00B676BE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3EB54F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BE7D26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D3EAC1" w14:textId="77777777" w:rsidR="00B676BE" w:rsidRPr="00E0758C" w:rsidRDefault="00B676BE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DA9D9DC" w14:textId="77777777" w:rsidR="00B676BE" w:rsidRPr="00E17AE8" w:rsidRDefault="00B676BE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7268C" w14:textId="3322F7B3" w:rsidR="00B676BE" w:rsidRDefault="00B676BE" w:rsidP="003C704E"/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B676BE" w:rsidRPr="00E0758C" w14:paraId="3C7E3498" w14:textId="77777777" w:rsidTr="00EF57A3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</w:tcPr>
        <w:p w14:paraId="580EAEC3" w14:textId="17EEEF02" w:rsidR="00B676BE" w:rsidRDefault="00EF57A3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031CD990" wp14:editId="7C0059A0">
                <wp:simplePos x="0" y="0"/>
                <wp:positionH relativeFrom="column">
                  <wp:posOffset>140449</wp:posOffset>
                </wp:positionH>
                <wp:positionV relativeFrom="paragraph">
                  <wp:posOffset>35927</wp:posOffset>
                </wp:positionV>
                <wp:extent cx="608929" cy="304800"/>
                <wp:effectExtent l="0" t="0" r="0" b="0"/>
                <wp:wrapNone/>
                <wp:docPr id="284681280" name="Grafi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681280" name="Grafik 28468128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929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5349E1" w14:textId="7316E182" w:rsidR="00B676BE" w:rsidRPr="00E0758C" w:rsidRDefault="00B676BE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4460AD1" w14:textId="3B71CDBF" w:rsidR="00B676BE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0E19B1BF" w14:textId="03EA83E6" w:rsidR="00B676BE" w:rsidRPr="00E0758C" w:rsidRDefault="00EF57A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="000C697E" w:rsidRPr="000C697E">
            <w:rPr>
              <w:color w:val="706F6F"/>
              <w:sz w:val="20"/>
              <w:szCs w:val="20"/>
            </w:rPr>
            <w:t xml:space="preserve">Standortbestimmung – Baustein </w:t>
          </w:r>
          <w:r w:rsidR="000C697E">
            <w:rPr>
              <w:color w:val="706F6F"/>
              <w:sz w:val="20"/>
              <w:szCs w:val="20"/>
            </w:rPr>
            <w:t>S</w:t>
          </w:r>
          <w:r w:rsidR="000C697E" w:rsidRPr="000C697E">
            <w:rPr>
              <w:color w:val="706F6F"/>
              <w:sz w:val="20"/>
              <w:szCs w:val="20"/>
            </w:rPr>
            <w:t>3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AC49A3F" w14:textId="56D2C3AE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35E1CA8" w14:textId="77777777" w:rsidR="00B676BE" w:rsidRPr="00E0758C" w:rsidRDefault="00B676BE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DFB03CF" wp14:editId="61CDEE65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B483B5" w14:textId="77777777" w:rsidR="00B676BE" w:rsidRDefault="00B676B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E9C0E" w14:textId="77777777" w:rsidR="00571D28" w:rsidRDefault="00571D28" w:rsidP="006B4487">
    <w:pPr>
      <w:pStyle w:val="Kopfzeile"/>
      <w:ind w:right="360"/>
    </w:pPr>
  </w:p>
  <w:p w14:paraId="10D18C5B" w14:textId="5E954B66" w:rsidR="006B4487" w:rsidRDefault="006B4487" w:rsidP="006B4487">
    <w:pPr>
      <w:pStyle w:val="Kopfzeile"/>
      <w:framePr w:w="187" w:wrap="none" w:vAnchor="text" w:hAnchor="page" w:x="9179" w:y="337"/>
      <w:rPr>
        <w:rStyle w:val="Seitenzahl"/>
      </w:rPr>
    </w:pPr>
  </w:p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6B4487" w:rsidRPr="00E0758C" w14:paraId="4DA0875F" w14:textId="77777777" w:rsidTr="00336858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</w:tcPr>
        <w:p w14:paraId="41FFD3CF" w14:textId="75F41CA8" w:rsidR="006B4487" w:rsidRDefault="006B4487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65408" behindDoc="0" locked="0" layoutInCell="1" allowOverlap="1" wp14:anchorId="2276337C" wp14:editId="2BA1EC12">
                <wp:simplePos x="0" y="0"/>
                <wp:positionH relativeFrom="column">
                  <wp:posOffset>106582</wp:posOffset>
                </wp:positionH>
                <wp:positionV relativeFrom="paragraph">
                  <wp:posOffset>13870</wp:posOffset>
                </wp:positionV>
                <wp:extent cx="743285" cy="372052"/>
                <wp:effectExtent l="0" t="0" r="0" b="0"/>
                <wp:wrapNone/>
                <wp:docPr id="448397228" name="Grafi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397228" name="Grafik 4483972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85" cy="372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6D8059" w14:textId="77777777" w:rsidR="006B4487" w:rsidRPr="00E0758C" w:rsidRDefault="006B4487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19E18923" w14:textId="77777777" w:rsidR="006B4487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C56BD08" w14:textId="09E2899C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Ich kann Textaufgaben lesen und verstehen - </w:t>
          </w:r>
          <w:r w:rsidR="00863351">
            <w:rPr>
              <w:color w:val="706F6F"/>
              <w:sz w:val="20"/>
              <w:szCs w:val="20"/>
            </w:rPr>
            <w:t>Arbeitsmaterial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9EDA63" w14:textId="529E6D7F" w:rsidR="006B4487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MSK </w:t>
          </w:r>
          <w:r w:rsidR="006B4487">
            <w:rPr>
              <w:color w:val="706F6F"/>
              <w:sz w:val="20"/>
              <w:szCs w:val="20"/>
            </w:rPr>
            <w:t xml:space="preserve">S3 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72CD2D2" w14:textId="77777777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7DEA4813" wp14:editId="1FDC036E">
                <wp:extent cx="337235" cy="324000"/>
                <wp:effectExtent l="0" t="0" r="5715" b="0"/>
                <wp:docPr id="1920714128" name="Grafik 1920714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65805B" w14:textId="7B0E4669" w:rsidR="00571D28" w:rsidRDefault="00571D28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B45C9" w14:textId="77777777" w:rsidR="00863351" w:rsidRDefault="00863351" w:rsidP="006B4487">
    <w:pPr>
      <w:pStyle w:val="Kopfzeile"/>
      <w:ind w:right="360"/>
    </w:pPr>
  </w:p>
  <w:sdt>
    <w:sdtPr>
      <w:rPr>
        <w:rStyle w:val="Seitenzahl"/>
      </w:rPr>
      <w:id w:val="616096637"/>
      <w:docPartObj>
        <w:docPartGallery w:val="Page Numbers (Top of Page)"/>
        <w:docPartUnique/>
      </w:docPartObj>
    </w:sdtPr>
    <w:sdtContent>
      <w:p w14:paraId="4C9106B6" w14:textId="77777777" w:rsidR="00863351" w:rsidRDefault="00863351" w:rsidP="006B4487">
        <w:pPr>
          <w:pStyle w:val="Kopfzeile"/>
          <w:framePr w:w="187" w:wrap="none" w:vAnchor="text" w:hAnchor="page" w:x="9179" w:y="337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863351" w:rsidRPr="00E0758C" w14:paraId="43EF590D" w14:textId="77777777" w:rsidTr="00336858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</w:tcPr>
        <w:p w14:paraId="72BB5406" w14:textId="77777777" w:rsidR="00863351" w:rsidRDefault="00863351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69504" behindDoc="0" locked="0" layoutInCell="1" allowOverlap="1" wp14:anchorId="1543F94A" wp14:editId="6BBF3CBC">
                <wp:simplePos x="0" y="0"/>
                <wp:positionH relativeFrom="column">
                  <wp:posOffset>106582</wp:posOffset>
                </wp:positionH>
                <wp:positionV relativeFrom="paragraph">
                  <wp:posOffset>13870</wp:posOffset>
                </wp:positionV>
                <wp:extent cx="743285" cy="372052"/>
                <wp:effectExtent l="0" t="0" r="0" b="0"/>
                <wp:wrapNone/>
                <wp:docPr id="262827496" name="Grafi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397228" name="Grafik 4483972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85" cy="372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935734" w14:textId="77777777" w:rsidR="00863351" w:rsidRPr="00E0758C" w:rsidRDefault="00863351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A852476" w14:textId="77777777" w:rsidR="00863351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30D469AE" w14:textId="77777777" w:rsidR="00863351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Ich kann Textaufgaben lesen und verstehen - Basisfassung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FE7157F" w14:textId="77777777" w:rsidR="00863351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S3-B 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308872" w14:textId="77777777" w:rsidR="00863351" w:rsidRPr="00E0758C" w:rsidRDefault="00863351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2289E29F" wp14:editId="1EC7BE03">
                <wp:extent cx="337235" cy="324000"/>
                <wp:effectExtent l="0" t="0" r="5715" b="0"/>
                <wp:docPr id="856671930" name="Grafik 856671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38272E" w14:textId="77777777" w:rsidR="00863351" w:rsidRDefault="00863351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0E28" w14:textId="77777777" w:rsidR="006B4487" w:rsidRDefault="006B4487" w:rsidP="006B4487">
    <w:pPr>
      <w:pStyle w:val="Kopfzeile"/>
      <w:ind w:right="360"/>
    </w:pPr>
  </w:p>
  <w:sdt>
    <w:sdtPr>
      <w:rPr>
        <w:rStyle w:val="Seitenzahl"/>
      </w:rPr>
      <w:id w:val="370117230"/>
      <w:docPartObj>
        <w:docPartGallery w:val="Page Numbers (Top of Page)"/>
        <w:docPartUnique/>
      </w:docPartObj>
    </w:sdtPr>
    <w:sdtContent>
      <w:p w14:paraId="38760A65" w14:textId="77777777" w:rsidR="006B4487" w:rsidRDefault="006B4487" w:rsidP="006B4487">
        <w:pPr>
          <w:pStyle w:val="Kopfzeile"/>
          <w:framePr w:wrap="none" w:vAnchor="text" w:hAnchor="page" w:x="9180" w:y="337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tbl>
    <w:tblPr>
      <w:tblW w:w="9469" w:type="dxa"/>
      <w:jc w:val="center"/>
      <w:tblCellMar>
        <w:top w:w="57" w:type="dxa"/>
        <w:left w:w="0" w:type="dxa"/>
        <w:bottom w:w="57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6129"/>
      <w:gridCol w:w="1003"/>
      <w:gridCol w:w="919"/>
    </w:tblGrid>
    <w:tr w:rsidR="006B4487" w:rsidRPr="00E0758C" w14:paraId="6AA76D97" w14:textId="77777777" w:rsidTr="00336858">
      <w:trPr>
        <w:trHeight w:val="510"/>
        <w:jc w:val="center"/>
      </w:trPr>
      <w:tc>
        <w:tcPr>
          <w:tcW w:w="1418" w:type="dxa"/>
          <w:tcBorders>
            <w:bottom w:val="single" w:sz="18" w:space="0" w:color="327A86" w:themeColor="accent1"/>
          </w:tcBorders>
        </w:tcPr>
        <w:p w14:paraId="237993E5" w14:textId="77777777" w:rsidR="006B4487" w:rsidRDefault="006B4487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67456" behindDoc="0" locked="0" layoutInCell="1" allowOverlap="1" wp14:anchorId="6D0AC0A9" wp14:editId="508E1193">
                <wp:simplePos x="0" y="0"/>
                <wp:positionH relativeFrom="column">
                  <wp:posOffset>106582</wp:posOffset>
                </wp:positionH>
                <wp:positionV relativeFrom="paragraph">
                  <wp:posOffset>13870</wp:posOffset>
                </wp:positionV>
                <wp:extent cx="743285" cy="372052"/>
                <wp:effectExtent l="0" t="0" r="0" b="0"/>
                <wp:wrapNone/>
                <wp:docPr id="1866592030" name="Grafi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397228" name="Grafik 4483972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85" cy="372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2B6B72" w14:textId="77777777" w:rsidR="006B4487" w:rsidRPr="00E0758C" w:rsidRDefault="006B4487" w:rsidP="006B4487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29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3EC5B12E" w14:textId="77777777" w:rsidR="006B4487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412B1777" w14:textId="045A5DA9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Ich kann Textaufgaben lesen und verstehen - Regelfassung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D2FFD55" w14:textId="1532DD95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S3-R 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167C33" w14:textId="77777777" w:rsidR="006B4487" w:rsidRPr="00E0758C" w:rsidRDefault="006B4487" w:rsidP="006B448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754509BE" wp14:editId="7493B9F4">
                <wp:extent cx="337235" cy="324000"/>
                <wp:effectExtent l="0" t="0" r="5715" b="0"/>
                <wp:docPr id="1724944754" name="Grafik 1724944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4243B7C" w14:textId="77777777" w:rsidR="006B4487" w:rsidRDefault="006B4487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321C91"/>
    <w:multiLevelType w:val="hybridMultilevel"/>
    <w:tmpl w:val="6EE6EB94"/>
    <w:styleLink w:val="DialogNummerierungO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77ABC"/>
    <w:multiLevelType w:val="multilevel"/>
    <w:tmpl w:val="C4081BFA"/>
    <w:styleLink w:val="DialogAufzhlungV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00800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CC2675"/>
    <w:multiLevelType w:val="hybridMultilevel"/>
    <w:tmpl w:val="287C9A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B152F"/>
    <w:multiLevelType w:val="hybridMultilevel"/>
    <w:tmpl w:val="A2B6955E"/>
    <w:styleLink w:val="DialogNummerierung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19232C"/>
    <w:multiLevelType w:val="hybridMultilevel"/>
    <w:tmpl w:val="329C02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3D27028"/>
    <w:multiLevelType w:val="multilevel"/>
    <w:tmpl w:val="DC0AE42E"/>
    <w:styleLink w:val="DialogNummerierungV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  <w:color w:val="0080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8C0E45"/>
    <w:multiLevelType w:val="hybridMultilevel"/>
    <w:tmpl w:val="3D2C55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90CED"/>
    <w:multiLevelType w:val="hybridMultilevel"/>
    <w:tmpl w:val="FF20295C"/>
    <w:lvl w:ilvl="0" w:tplc="2528FB70">
      <w:start w:val="1"/>
      <w:numFmt w:val="bullet"/>
      <w:pStyle w:val="Standardaufaehlung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C2E15"/>
    <w:multiLevelType w:val="hybridMultilevel"/>
    <w:tmpl w:val="092C2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325CF"/>
    <w:multiLevelType w:val="hybridMultilevel"/>
    <w:tmpl w:val="0B2E4BEA"/>
    <w:lvl w:ilvl="0" w:tplc="BD0CEA48">
      <w:start w:val="1"/>
      <w:numFmt w:val="bullet"/>
      <w:pStyle w:val="TextListe"/>
      <w:lvlText w:val=""/>
      <w:lvlJc w:val="left"/>
      <w:pPr>
        <w:ind w:left="360" w:hanging="360"/>
      </w:pPr>
      <w:rPr>
        <w:rFonts w:ascii="Wingdings" w:hAnsi="Wingdings" w:hint="default"/>
        <w:color w:val="32869B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1626CB"/>
    <w:multiLevelType w:val="hybridMultilevel"/>
    <w:tmpl w:val="6F50E7C0"/>
    <w:lvl w:ilvl="0" w:tplc="6A3CF90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D97EC8"/>
    <w:multiLevelType w:val="multilevel"/>
    <w:tmpl w:val="56EC37EC"/>
    <w:styleLink w:val="DialogAufzhlungE"/>
    <w:lvl w:ilvl="0">
      <w:start w:val="1"/>
      <w:numFmt w:val="decimal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/>
        <w:b/>
        <w:color w:val="FF990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7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4F56ED"/>
    <w:multiLevelType w:val="hybridMultilevel"/>
    <w:tmpl w:val="73CCB4C2"/>
    <w:lvl w:ilvl="0" w:tplc="CCD23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4759361">
    <w:abstractNumId w:val="14"/>
  </w:num>
  <w:num w:numId="2" w16cid:durableId="818154631">
    <w:abstractNumId w:val="33"/>
  </w:num>
  <w:num w:numId="3" w16cid:durableId="634262426">
    <w:abstractNumId w:val="1"/>
  </w:num>
  <w:num w:numId="4" w16cid:durableId="1242326624">
    <w:abstractNumId w:val="7"/>
  </w:num>
  <w:num w:numId="5" w16cid:durableId="1786727839">
    <w:abstractNumId w:val="25"/>
  </w:num>
  <w:num w:numId="6" w16cid:durableId="1211110680">
    <w:abstractNumId w:val="36"/>
  </w:num>
  <w:num w:numId="7" w16cid:durableId="10953619">
    <w:abstractNumId w:val="15"/>
  </w:num>
  <w:num w:numId="8" w16cid:durableId="2098936576">
    <w:abstractNumId w:val="30"/>
  </w:num>
  <w:num w:numId="9" w16cid:durableId="1235779492">
    <w:abstractNumId w:val="20"/>
  </w:num>
  <w:num w:numId="10" w16cid:durableId="1309357769">
    <w:abstractNumId w:val="12"/>
  </w:num>
  <w:num w:numId="11" w16cid:durableId="1176649788">
    <w:abstractNumId w:val="31"/>
  </w:num>
  <w:num w:numId="12" w16cid:durableId="2109304869">
    <w:abstractNumId w:val="28"/>
  </w:num>
  <w:num w:numId="13" w16cid:durableId="129058778">
    <w:abstractNumId w:val="11"/>
  </w:num>
  <w:num w:numId="14" w16cid:durableId="1466966231">
    <w:abstractNumId w:val="9"/>
  </w:num>
  <w:num w:numId="15" w16cid:durableId="1305695668">
    <w:abstractNumId w:val="26"/>
  </w:num>
  <w:num w:numId="16" w16cid:durableId="1291983719">
    <w:abstractNumId w:val="16"/>
  </w:num>
  <w:num w:numId="17" w16cid:durableId="174924007">
    <w:abstractNumId w:val="27"/>
  </w:num>
  <w:num w:numId="18" w16cid:durableId="788355117">
    <w:abstractNumId w:val="32"/>
  </w:num>
  <w:num w:numId="19" w16cid:durableId="511990867">
    <w:abstractNumId w:val="38"/>
  </w:num>
  <w:num w:numId="20" w16cid:durableId="657929161">
    <w:abstractNumId w:val="37"/>
  </w:num>
  <w:num w:numId="21" w16cid:durableId="1873959524">
    <w:abstractNumId w:val="21"/>
  </w:num>
  <w:num w:numId="22" w16cid:durableId="112747902">
    <w:abstractNumId w:val="17"/>
  </w:num>
  <w:num w:numId="23" w16cid:durableId="1548225011">
    <w:abstractNumId w:val="5"/>
  </w:num>
  <w:num w:numId="24" w16cid:durableId="262345620">
    <w:abstractNumId w:val="23"/>
  </w:num>
  <w:num w:numId="25" w16cid:durableId="1255671874">
    <w:abstractNumId w:val="10"/>
  </w:num>
  <w:num w:numId="26" w16cid:durableId="286275121">
    <w:abstractNumId w:val="3"/>
  </w:num>
  <w:num w:numId="27" w16cid:durableId="2103409592">
    <w:abstractNumId w:val="0"/>
  </w:num>
  <w:num w:numId="28" w16cid:durableId="1673800437">
    <w:abstractNumId w:val="4"/>
  </w:num>
  <w:num w:numId="29" w16cid:durableId="747115561">
    <w:abstractNumId w:val="8"/>
  </w:num>
  <w:num w:numId="30" w16cid:durableId="1693142578">
    <w:abstractNumId w:val="19"/>
  </w:num>
  <w:num w:numId="31" w16cid:durableId="779564370">
    <w:abstractNumId w:val="2"/>
  </w:num>
  <w:num w:numId="32" w16cid:durableId="2106801479">
    <w:abstractNumId w:val="22"/>
  </w:num>
  <w:num w:numId="33" w16cid:durableId="2118407958">
    <w:abstractNumId w:val="29"/>
  </w:num>
  <w:num w:numId="34" w16cid:durableId="1534734364">
    <w:abstractNumId w:val="13"/>
  </w:num>
  <w:num w:numId="35" w16cid:durableId="749499313">
    <w:abstractNumId w:val="24"/>
  </w:num>
  <w:num w:numId="36" w16cid:durableId="977224203">
    <w:abstractNumId w:val="6"/>
  </w:num>
  <w:num w:numId="37" w16cid:durableId="12380075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85289178">
    <w:abstractNumId w:val="35"/>
  </w:num>
  <w:num w:numId="39" w16cid:durableId="1451120294">
    <w:abstractNumId w:val="3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58FC"/>
    <w:rsid w:val="00007ABE"/>
    <w:rsid w:val="00010863"/>
    <w:rsid w:val="00010B5D"/>
    <w:rsid w:val="0001112E"/>
    <w:rsid w:val="00011C8C"/>
    <w:rsid w:val="00013005"/>
    <w:rsid w:val="00013060"/>
    <w:rsid w:val="00014F69"/>
    <w:rsid w:val="00020370"/>
    <w:rsid w:val="00021B05"/>
    <w:rsid w:val="00023C7E"/>
    <w:rsid w:val="000249FC"/>
    <w:rsid w:val="00024CED"/>
    <w:rsid w:val="00026F34"/>
    <w:rsid w:val="00030B49"/>
    <w:rsid w:val="000348F6"/>
    <w:rsid w:val="000358FA"/>
    <w:rsid w:val="0003654F"/>
    <w:rsid w:val="000425FD"/>
    <w:rsid w:val="00042F87"/>
    <w:rsid w:val="00045C57"/>
    <w:rsid w:val="00047413"/>
    <w:rsid w:val="0005096B"/>
    <w:rsid w:val="0005153C"/>
    <w:rsid w:val="00060EE5"/>
    <w:rsid w:val="000614CB"/>
    <w:rsid w:val="00062331"/>
    <w:rsid w:val="00063DDC"/>
    <w:rsid w:val="00074FE1"/>
    <w:rsid w:val="00076180"/>
    <w:rsid w:val="00076A10"/>
    <w:rsid w:val="00081AEE"/>
    <w:rsid w:val="000840D6"/>
    <w:rsid w:val="00084679"/>
    <w:rsid w:val="00085A82"/>
    <w:rsid w:val="000876EC"/>
    <w:rsid w:val="000909C0"/>
    <w:rsid w:val="00091B11"/>
    <w:rsid w:val="0009400B"/>
    <w:rsid w:val="00095D18"/>
    <w:rsid w:val="000970F9"/>
    <w:rsid w:val="00097784"/>
    <w:rsid w:val="000A23F7"/>
    <w:rsid w:val="000A2473"/>
    <w:rsid w:val="000A412F"/>
    <w:rsid w:val="000A45CA"/>
    <w:rsid w:val="000B31F0"/>
    <w:rsid w:val="000B7134"/>
    <w:rsid w:val="000C56AC"/>
    <w:rsid w:val="000C697E"/>
    <w:rsid w:val="000C7083"/>
    <w:rsid w:val="000D30D1"/>
    <w:rsid w:val="000D3D65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6A"/>
    <w:rsid w:val="00104F4B"/>
    <w:rsid w:val="00111F13"/>
    <w:rsid w:val="00112BD0"/>
    <w:rsid w:val="00114AE7"/>
    <w:rsid w:val="00114F3B"/>
    <w:rsid w:val="00120536"/>
    <w:rsid w:val="00120E67"/>
    <w:rsid w:val="0012488A"/>
    <w:rsid w:val="00125F9C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5587"/>
    <w:rsid w:val="001559BE"/>
    <w:rsid w:val="0016029F"/>
    <w:rsid w:val="001610F3"/>
    <w:rsid w:val="00165D01"/>
    <w:rsid w:val="001662C7"/>
    <w:rsid w:val="00166406"/>
    <w:rsid w:val="00170589"/>
    <w:rsid w:val="00170BD3"/>
    <w:rsid w:val="001735AF"/>
    <w:rsid w:val="0017368D"/>
    <w:rsid w:val="001756E3"/>
    <w:rsid w:val="00177A63"/>
    <w:rsid w:val="00180775"/>
    <w:rsid w:val="00180EC4"/>
    <w:rsid w:val="00183265"/>
    <w:rsid w:val="0018492B"/>
    <w:rsid w:val="001853AA"/>
    <w:rsid w:val="001858C2"/>
    <w:rsid w:val="0018610B"/>
    <w:rsid w:val="0018699D"/>
    <w:rsid w:val="00192D9F"/>
    <w:rsid w:val="001948F0"/>
    <w:rsid w:val="001A120D"/>
    <w:rsid w:val="001A1780"/>
    <w:rsid w:val="001A24A5"/>
    <w:rsid w:val="001A6C2A"/>
    <w:rsid w:val="001B1B92"/>
    <w:rsid w:val="001B249B"/>
    <w:rsid w:val="001B3139"/>
    <w:rsid w:val="001B3B8E"/>
    <w:rsid w:val="001B43D2"/>
    <w:rsid w:val="001B497D"/>
    <w:rsid w:val="001C0814"/>
    <w:rsid w:val="001C0C6A"/>
    <w:rsid w:val="001C3EE1"/>
    <w:rsid w:val="001C4682"/>
    <w:rsid w:val="001C65D3"/>
    <w:rsid w:val="001C6C3A"/>
    <w:rsid w:val="001C7622"/>
    <w:rsid w:val="001C78C2"/>
    <w:rsid w:val="001D6674"/>
    <w:rsid w:val="001D7B44"/>
    <w:rsid w:val="001E08C7"/>
    <w:rsid w:val="001E2F6A"/>
    <w:rsid w:val="001E402C"/>
    <w:rsid w:val="001E4845"/>
    <w:rsid w:val="001E7430"/>
    <w:rsid w:val="001F2780"/>
    <w:rsid w:val="001F2A76"/>
    <w:rsid w:val="001F6F57"/>
    <w:rsid w:val="0020062F"/>
    <w:rsid w:val="002018FF"/>
    <w:rsid w:val="00202DAA"/>
    <w:rsid w:val="00203171"/>
    <w:rsid w:val="00204695"/>
    <w:rsid w:val="002061FE"/>
    <w:rsid w:val="00206256"/>
    <w:rsid w:val="00206AA9"/>
    <w:rsid w:val="0021237C"/>
    <w:rsid w:val="002150E8"/>
    <w:rsid w:val="00217D94"/>
    <w:rsid w:val="002274BA"/>
    <w:rsid w:val="00230A99"/>
    <w:rsid w:val="002330F5"/>
    <w:rsid w:val="00235B6C"/>
    <w:rsid w:val="00240516"/>
    <w:rsid w:val="00240CAD"/>
    <w:rsid w:val="00243737"/>
    <w:rsid w:val="00246584"/>
    <w:rsid w:val="00252562"/>
    <w:rsid w:val="00261CE3"/>
    <w:rsid w:val="00264D79"/>
    <w:rsid w:val="00267D51"/>
    <w:rsid w:val="00270C7C"/>
    <w:rsid w:val="00272865"/>
    <w:rsid w:val="00273BC7"/>
    <w:rsid w:val="00273C8A"/>
    <w:rsid w:val="00275215"/>
    <w:rsid w:val="00275C72"/>
    <w:rsid w:val="00276E7E"/>
    <w:rsid w:val="002773CE"/>
    <w:rsid w:val="00281B10"/>
    <w:rsid w:val="002823B8"/>
    <w:rsid w:val="00284390"/>
    <w:rsid w:val="00284EFB"/>
    <w:rsid w:val="002855F7"/>
    <w:rsid w:val="002869C0"/>
    <w:rsid w:val="00287BCD"/>
    <w:rsid w:val="0029256A"/>
    <w:rsid w:val="00294F93"/>
    <w:rsid w:val="002969B0"/>
    <w:rsid w:val="00297993"/>
    <w:rsid w:val="002A2875"/>
    <w:rsid w:val="002A3358"/>
    <w:rsid w:val="002A38C1"/>
    <w:rsid w:val="002A51C1"/>
    <w:rsid w:val="002B7422"/>
    <w:rsid w:val="002C1315"/>
    <w:rsid w:val="002C19BA"/>
    <w:rsid w:val="002C381B"/>
    <w:rsid w:val="002C4669"/>
    <w:rsid w:val="002C6A0D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108F"/>
    <w:rsid w:val="002F15FE"/>
    <w:rsid w:val="002F2B43"/>
    <w:rsid w:val="002F436B"/>
    <w:rsid w:val="002F4885"/>
    <w:rsid w:val="002F6CF7"/>
    <w:rsid w:val="003001C8"/>
    <w:rsid w:val="003006A2"/>
    <w:rsid w:val="00300A26"/>
    <w:rsid w:val="0030347F"/>
    <w:rsid w:val="00305887"/>
    <w:rsid w:val="0030686E"/>
    <w:rsid w:val="00307330"/>
    <w:rsid w:val="003079FB"/>
    <w:rsid w:val="003105B6"/>
    <w:rsid w:val="00314CE0"/>
    <w:rsid w:val="003153DF"/>
    <w:rsid w:val="00315877"/>
    <w:rsid w:val="0032057B"/>
    <w:rsid w:val="00321A3D"/>
    <w:rsid w:val="00321AB1"/>
    <w:rsid w:val="00322655"/>
    <w:rsid w:val="0032289E"/>
    <w:rsid w:val="00322C9D"/>
    <w:rsid w:val="00324169"/>
    <w:rsid w:val="003244CA"/>
    <w:rsid w:val="00324D01"/>
    <w:rsid w:val="003250D9"/>
    <w:rsid w:val="00327451"/>
    <w:rsid w:val="00327672"/>
    <w:rsid w:val="0033164A"/>
    <w:rsid w:val="00331856"/>
    <w:rsid w:val="00332BA3"/>
    <w:rsid w:val="00333312"/>
    <w:rsid w:val="00335B6E"/>
    <w:rsid w:val="0033677C"/>
    <w:rsid w:val="00337FCD"/>
    <w:rsid w:val="003413CC"/>
    <w:rsid w:val="00341D1D"/>
    <w:rsid w:val="00341EE8"/>
    <w:rsid w:val="0034350A"/>
    <w:rsid w:val="00343820"/>
    <w:rsid w:val="00346151"/>
    <w:rsid w:val="00352164"/>
    <w:rsid w:val="00352A29"/>
    <w:rsid w:val="00353BDB"/>
    <w:rsid w:val="00353E63"/>
    <w:rsid w:val="00354A18"/>
    <w:rsid w:val="00354D8C"/>
    <w:rsid w:val="00355B9F"/>
    <w:rsid w:val="00357CE4"/>
    <w:rsid w:val="0036197D"/>
    <w:rsid w:val="00362FA9"/>
    <w:rsid w:val="003652C8"/>
    <w:rsid w:val="003654EE"/>
    <w:rsid w:val="003655ED"/>
    <w:rsid w:val="00365C83"/>
    <w:rsid w:val="00365D85"/>
    <w:rsid w:val="003678AB"/>
    <w:rsid w:val="00367D3E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3F18"/>
    <w:rsid w:val="00394768"/>
    <w:rsid w:val="003974A2"/>
    <w:rsid w:val="003A591E"/>
    <w:rsid w:val="003A5D9A"/>
    <w:rsid w:val="003A744F"/>
    <w:rsid w:val="003B03AF"/>
    <w:rsid w:val="003B04ED"/>
    <w:rsid w:val="003B04FD"/>
    <w:rsid w:val="003B0930"/>
    <w:rsid w:val="003B3169"/>
    <w:rsid w:val="003B54C2"/>
    <w:rsid w:val="003B5F33"/>
    <w:rsid w:val="003B6076"/>
    <w:rsid w:val="003B6095"/>
    <w:rsid w:val="003C3680"/>
    <w:rsid w:val="003C3B3F"/>
    <w:rsid w:val="003C3E45"/>
    <w:rsid w:val="003C704E"/>
    <w:rsid w:val="003C7B7B"/>
    <w:rsid w:val="003D1638"/>
    <w:rsid w:val="003D17F3"/>
    <w:rsid w:val="003D28BC"/>
    <w:rsid w:val="003D2DC6"/>
    <w:rsid w:val="003D3CF9"/>
    <w:rsid w:val="003D5798"/>
    <w:rsid w:val="003D651A"/>
    <w:rsid w:val="003E024F"/>
    <w:rsid w:val="003E26AC"/>
    <w:rsid w:val="003E3B62"/>
    <w:rsid w:val="003E6872"/>
    <w:rsid w:val="003F00BC"/>
    <w:rsid w:val="003F0902"/>
    <w:rsid w:val="003F3BD6"/>
    <w:rsid w:val="003F4199"/>
    <w:rsid w:val="003F5B27"/>
    <w:rsid w:val="003F625D"/>
    <w:rsid w:val="003F629F"/>
    <w:rsid w:val="003F652D"/>
    <w:rsid w:val="003F6BF5"/>
    <w:rsid w:val="003F7237"/>
    <w:rsid w:val="004041C4"/>
    <w:rsid w:val="00405064"/>
    <w:rsid w:val="00405B3A"/>
    <w:rsid w:val="00406E9D"/>
    <w:rsid w:val="004118F0"/>
    <w:rsid w:val="00411A02"/>
    <w:rsid w:val="004159F6"/>
    <w:rsid w:val="00415C01"/>
    <w:rsid w:val="00415ECC"/>
    <w:rsid w:val="00417220"/>
    <w:rsid w:val="00421399"/>
    <w:rsid w:val="00421559"/>
    <w:rsid w:val="004221C0"/>
    <w:rsid w:val="00423B88"/>
    <w:rsid w:val="00423F1A"/>
    <w:rsid w:val="00427CE9"/>
    <w:rsid w:val="00431FDA"/>
    <w:rsid w:val="00432024"/>
    <w:rsid w:val="00433600"/>
    <w:rsid w:val="00434518"/>
    <w:rsid w:val="00434F7B"/>
    <w:rsid w:val="00435756"/>
    <w:rsid w:val="004410FB"/>
    <w:rsid w:val="00441287"/>
    <w:rsid w:val="00442BEF"/>
    <w:rsid w:val="00442DA2"/>
    <w:rsid w:val="004430E4"/>
    <w:rsid w:val="00443A02"/>
    <w:rsid w:val="004443AB"/>
    <w:rsid w:val="004448BE"/>
    <w:rsid w:val="00444A7F"/>
    <w:rsid w:val="0045075A"/>
    <w:rsid w:val="00450EDC"/>
    <w:rsid w:val="004629EB"/>
    <w:rsid w:val="00463F5D"/>
    <w:rsid w:val="004642D0"/>
    <w:rsid w:val="00466243"/>
    <w:rsid w:val="00467290"/>
    <w:rsid w:val="00473ABD"/>
    <w:rsid w:val="00473B71"/>
    <w:rsid w:val="00476B75"/>
    <w:rsid w:val="00477539"/>
    <w:rsid w:val="004806B4"/>
    <w:rsid w:val="00480E1B"/>
    <w:rsid w:val="004830B6"/>
    <w:rsid w:val="0048537F"/>
    <w:rsid w:val="00485714"/>
    <w:rsid w:val="004858B2"/>
    <w:rsid w:val="004861BB"/>
    <w:rsid w:val="00486CA9"/>
    <w:rsid w:val="00490C71"/>
    <w:rsid w:val="00491713"/>
    <w:rsid w:val="00495F71"/>
    <w:rsid w:val="004A06ED"/>
    <w:rsid w:val="004A1AA2"/>
    <w:rsid w:val="004A2630"/>
    <w:rsid w:val="004A40FC"/>
    <w:rsid w:val="004A42F8"/>
    <w:rsid w:val="004B006A"/>
    <w:rsid w:val="004B1E4C"/>
    <w:rsid w:val="004B43CE"/>
    <w:rsid w:val="004B43D8"/>
    <w:rsid w:val="004B579F"/>
    <w:rsid w:val="004B5C13"/>
    <w:rsid w:val="004B66BA"/>
    <w:rsid w:val="004C0FF9"/>
    <w:rsid w:val="004C4890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F18"/>
    <w:rsid w:val="004E6E5D"/>
    <w:rsid w:val="004E7EF5"/>
    <w:rsid w:val="004F20DD"/>
    <w:rsid w:val="004F60E4"/>
    <w:rsid w:val="004F626F"/>
    <w:rsid w:val="004F6B97"/>
    <w:rsid w:val="004F797A"/>
    <w:rsid w:val="004F7D54"/>
    <w:rsid w:val="00502804"/>
    <w:rsid w:val="00506BFA"/>
    <w:rsid w:val="005072C9"/>
    <w:rsid w:val="00510FCB"/>
    <w:rsid w:val="005116FD"/>
    <w:rsid w:val="00512E4A"/>
    <w:rsid w:val="005131AB"/>
    <w:rsid w:val="0051334C"/>
    <w:rsid w:val="00513F2E"/>
    <w:rsid w:val="00516206"/>
    <w:rsid w:val="00520724"/>
    <w:rsid w:val="0052085C"/>
    <w:rsid w:val="00521348"/>
    <w:rsid w:val="005248F5"/>
    <w:rsid w:val="005256C6"/>
    <w:rsid w:val="00525E77"/>
    <w:rsid w:val="00530597"/>
    <w:rsid w:val="005306EE"/>
    <w:rsid w:val="00530806"/>
    <w:rsid w:val="00530B72"/>
    <w:rsid w:val="00533B76"/>
    <w:rsid w:val="00534A39"/>
    <w:rsid w:val="0053554B"/>
    <w:rsid w:val="00536918"/>
    <w:rsid w:val="00536F5D"/>
    <w:rsid w:val="00545929"/>
    <w:rsid w:val="00550488"/>
    <w:rsid w:val="00551317"/>
    <w:rsid w:val="005513D5"/>
    <w:rsid w:val="00551D37"/>
    <w:rsid w:val="00551DD5"/>
    <w:rsid w:val="00553DAF"/>
    <w:rsid w:val="00553FDA"/>
    <w:rsid w:val="005551AE"/>
    <w:rsid w:val="005570FE"/>
    <w:rsid w:val="00557355"/>
    <w:rsid w:val="00557A27"/>
    <w:rsid w:val="0056041E"/>
    <w:rsid w:val="00560A32"/>
    <w:rsid w:val="00561EB7"/>
    <w:rsid w:val="00561FC1"/>
    <w:rsid w:val="00563011"/>
    <w:rsid w:val="00564563"/>
    <w:rsid w:val="005659A1"/>
    <w:rsid w:val="0056638C"/>
    <w:rsid w:val="00571D28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3E91"/>
    <w:rsid w:val="00585E55"/>
    <w:rsid w:val="00586FB0"/>
    <w:rsid w:val="00587F2C"/>
    <w:rsid w:val="00587FC2"/>
    <w:rsid w:val="00592CA7"/>
    <w:rsid w:val="0059380F"/>
    <w:rsid w:val="005948D3"/>
    <w:rsid w:val="00595DF8"/>
    <w:rsid w:val="00596FF7"/>
    <w:rsid w:val="005A1B94"/>
    <w:rsid w:val="005A3044"/>
    <w:rsid w:val="005A6AF0"/>
    <w:rsid w:val="005B0745"/>
    <w:rsid w:val="005B080D"/>
    <w:rsid w:val="005B181B"/>
    <w:rsid w:val="005B2620"/>
    <w:rsid w:val="005B3460"/>
    <w:rsid w:val="005B39E7"/>
    <w:rsid w:val="005B4A79"/>
    <w:rsid w:val="005C24F6"/>
    <w:rsid w:val="005C26AF"/>
    <w:rsid w:val="005C56C1"/>
    <w:rsid w:val="005C57D0"/>
    <w:rsid w:val="005C5AA9"/>
    <w:rsid w:val="005D1C13"/>
    <w:rsid w:val="005D2164"/>
    <w:rsid w:val="005D3569"/>
    <w:rsid w:val="005D3B6F"/>
    <w:rsid w:val="005D410F"/>
    <w:rsid w:val="005D57E1"/>
    <w:rsid w:val="005D794B"/>
    <w:rsid w:val="005E0251"/>
    <w:rsid w:val="005E093F"/>
    <w:rsid w:val="005E0D57"/>
    <w:rsid w:val="005E619C"/>
    <w:rsid w:val="005F0A6D"/>
    <w:rsid w:val="005F0F1A"/>
    <w:rsid w:val="005F1237"/>
    <w:rsid w:val="005F22E4"/>
    <w:rsid w:val="005F72C7"/>
    <w:rsid w:val="005F772D"/>
    <w:rsid w:val="005F7CEC"/>
    <w:rsid w:val="006015F6"/>
    <w:rsid w:val="00604461"/>
    <w:rsid w:val="00605734"/>
    <w:rsid w:val="0060607B"/>
    <w:rsid w:val="00606A6D"/>
    <w:rsid w:val="00614F05"/>
    <w:rsid w:val="00616645"/>
    <w:rsid w:val="00617C84"/>
    <w:rsid w:val="006201B8"/>
    <w:rsid w:val="00624F74"/>
    <w:rsid w:val="006259AD"/>
    <w:rsid w:val="006271C5"/>
    <w:rsid w:val="00632A43"/>
    <w:rsid w:val="006347EC"/>
    <w:rsid w:val="0063560B"/>
    <w:rsid w:val="00636D7F"/>
    <w:rsid w:val="0063710A"/>
    <w:rsid w:val="00637B96"/>
    <w:rsid w:val="006410D6"/>
    <w:rsid w:val="00643F9F"/>
    <w:rsid w:val="00644F56"/>
    <w:rsid w:val="006457FB"/>
    <w:rsid w:val="00647092"/>
    <w:rsid w:val="00650A78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3D5"/>
    <w:rsid w:val="00675C6C"/>
    <w:rsid w:val="00681BF5"/>
    <w:rsid w:val="00681F02"/>
    <w:rsid w:val="00685B0E"/>
    <w:rsid w:val="00685B7A"/>
    <w:rsid w:val="00686C67"/>
    <w:rsid w:val="00686FC0"/>
    <w:rsid w:val="0069140E"/>
    <w:rsid w:val="00696B7F"/>
    <w:rsid w:val="006A253B"/>
    <w:rsid w:val="006A7431"/>
    <w:rsid w:val="006B1E07"/>
    <w:rsid w:val="006B4487"/>
    <w:rsid w:val="006B5344"/>
    <w:rsid w:val="006C117D"/>
    <w:rsid w:val="006C4602"/>
    <w:rsid w:val="006C7499"/>
    <w:rsid w:val="006D25D9"/>
    <w:rsid w:val="006D3390"/>
    <w:rsid w:val="006E162A"/>
    <w:rsid w:val="006E5DEC"/>
    <w:rsid w:val="006E62C4"/>
    <w:rsid w:val="006E700D"/>
    <w:rsid w:val="006F0F14"/>
    <w:rsid w:val="006F274D"/>
    <w:rsid w:val="006F3B1C"/>
    <w:rsid w:val="006F3F4C"/>
    <w:rsid w:val="006F5451"/>
    <w:rsid w:val="00700B74"/>
    <w:rsid w:val="00703F5C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54C"/>
    <w:rsid w:val="007306C0"/>
    <w:rsid w:val="007320EB"/>
    <w:rsid w:val="00734981"/>
    <w:rsid w:val="007364F6"/>
    <w:rsid w:val="0073796D"/>
    <w:rsid w:val="00737D8D"/>
    <w:rsid w:val="007400DB"/>
    <w:rsid w:val="00740387"/>
    <w:rsid w:val="00740CAE"/>
    <w:rsid w:val="0074113F"/>
    <w:rsid w:val="00742F64"/>
    <w:rsid w:val="00744AA0"/>
    <w:rsid w:val="00744B61"/>
    <w:rsid w:val="00744D04"/>
    <w:rsid w:val="00746934"/>
    <w:rsid w:val="00746E97"/>
    <w:rsid w:val="00750506"/>
    <w:rsid w:val="00751138"/>
    <w:rsid w:val="00751A89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5FE6"/>
    <w:rsid w:val="0076674D"/>
    <w:rsid w:val="007674C3"/>
    <w:rsid w:val="00770F3D"/>
    <w:rsid w:val="007723C1"/>
    <w:rsid w:val="0077279B"/>
    <w:rsid w:val="007751B1"/>
    <w:rsid w:val="007767B1"/>
    <w:rsid w:val="00776C43"/>
    <w:rsid w:val="00782287"/>
    <w:rsid w:val="00784962"/>
    <w:rsid w:val="00786812"/>
    <w:rsid w:val="0078689D"/>
    <w:rsid w:val="00790F21"/>
    <w:rsid w:val="00791C77"/>
    <w:rsid w:val="00792FE3"/>
    <w:rsid w:val="0079477A"/>
    <w:rsid w:val="00794CD1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5694"/>
    <w:rsid w:val="007B726E"/>
    <w:rsid w:val="007B74BE"/>
    <w:rsid w:val="007C250C"/>
    <w:rsid w:val="007C3B5B"/>
    <w:rsid w:val="007C61C1"/>
    <w:rsid w:val="007C722E"/>
    <w:rsid w:val="007C756B"/>
    <w:rsid w:val="007D11EE"/>
    <w:rsid w:val="007D1456"/>
    <w:rsid w:val="007D3998"/>
    <w:rsid w:val="007D62DE"/>
    <w:rsid w:val="007D723D"/>
    <w:rsid w:val="007E2ED3"/>
    <w:rsid w:val="007E6AC7"/>
    <w:rsid w:val="007F025F"/>
    <w:rsid w:val="007F1642"/>
    <w:rsid w:val="007F21A6"/>
    <w:rsid w:val="007F3551"/>
    <w:rsid w:val="007F4553"/>
    <w:rsid w:val="00802179"/>
    <w:rsid w:val="008026EF"/>
    <w:rsid w:val="00803F58"/>
    <w:rsid w:val="00805727"/>
    <w:rsid w:val="00807A93"/>
    <w:rsid w:val="00807CF4"/>
    <w:rsid w:val="00811D2D"/>
    <w:rsid w:val="00812B0E"/>
    <w:rsid w:val="00814EAA"/>
    <w:rsid w:val="00815AB2"/>
    <w:rsid w:val="00815AED"/>
    <w:rsid w:val="00816C34"/>
    <w:rsid w:val="00817720"/>
    <w:rsid w:val="00824B80"/>
    <w:rsid w:val="00824C43"/>
    <w:rsid w:val="00824E78"/>
    <w:rsid w:val="00825CEC"/>
    <w:rsid w:val="0082611C"/>
    <w:rsid w:val="0082727E"/>
    <w:rsid w:val="00830DD1"/>
    <w:rsid w:val="008339BB"/>
    <w:rsid w:val="00835054"/>
    <w:rsid w:val="0083575B"/>
    <w:rsid w:val="00835983"/>
    <w:rsid w:val="00835C0B"/>
    <w:rsid w:val="008368C8"/>
    <w:rsid w:val="00841EB1"/>
    <w:rsid w:val="00842EEF"/>
    <w:rsid w:val="008440E3"/>
    <w:rsid w:val="00844A02"/>
    <w:rsid w:val="00844BFA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3351"/>
    <w:rsid w:val="00867226"/>
    <w:rsid w:val="0086740C"/>
    <w:rsid w:val="00867A6B"/>
    <w:rsid w:val="00871C2C"/>
    <w:rsid w:val="00872D1E"/>
    <w:rsid w:val="008738EB"/>
    <w:rsid w:val="00880305"/>
    <w:rsid w:val="00882512"/>
    <w:rsid w:val="00884EA9"/>
    <w:rsid w:val="00895250"/>
    <w:rsid w:val="008959E2"/>
    <w:rsid w:val="008A17D3"/>
    <w:rsid w:val="008A6A8C"/>
    <w:rsid w:val="008A76B6"/>
    <w:rsid w:val="008B0060"/>
    <w:rsid w:val="008B01B3"/>
    <w:rsid w:val="008B083A"/>
    <w:rsid w:val="008B08C3"/>
    <w:rsid w:val="008B33FB"/>
    <w:rsid w:val="008B342E"/>
    <w:rsid w:val="008B379F"/>
    <w:rsid w:val="008B7C26"/>
    <w:rsid w:val="008C4891"/>
    <w:rsid w:val="008C57FC"/>
    <w:rsid w:val="008C58D0"/>
    <w:rsid w:val="008C6C14"/>
    <w:rsid w:val="008C767A"/>
    <w:rsid w:val="008D5CC7"/>
    <w:rsid w:val="008D6498"/>
    <w:rsid w:val="008D6BF7"/>
    <w:rsid w:val="008D7103"/>
    <w:rsid w:val="008D7E10"/>
    <w:rsid w:val="008E0035"/>
    <w:rsid w:val="008E1743"/>
    <w:rsid w:val="008E2563"/>
    <w:rsid w:val="008E2B53"/>
    <w:rsid w:val="008E2F0D"/>
    <w:rsid w:val="008E3650"/>
    <w:rsid w:val="008E4060"/>
    <w:rsid w:val="008E408B"/>
    <w:rsid w:val="008E5276"/>
    <w:rsid w:val="008E6EEC"/>
    <w:rsid w:val="008F06F9"/>
    <w:rsid w:val="008F1CEB"/>
    <w:rsid w:val="008F4B5F"/>
    <w:rsid w:val="008F521D"/>
    <w:rsid w:val="00901145"/>
    <w:rsid w:val="00901AA6"/>
    <w:rsid w:val="00901B96"/>
    <w:rsid w:val="00903A94"/>
    <w:rsid w:val="00906263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4CE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B14"/>
    <w:rsid w:val="00951D37"/>
    <w:rsid w:val="0096035E"/>
    <w:rsid w:val="00960613"/>
    <w:rsid w:val="00961035"/>
    <w:rsid w:val="00963E73"/>
    <w:rsid w:val="00963FC5"/>
    <w:rsid w:val="00964E33"/>
    <w:rsid w:val="00966A98"/>
    <w:rsid w:val="00967788"/>
    <w:rsid w:val="009701AC"/>
    <w:rsid w:val="0097203A"/>
    <w:rsid w:val="00974ACA"/>
    <w:rsid w:val="00983C41"/>
    <w:rsid w:val="0099425F"/>
    <w:rsid w:val="009971EF"/>
    <w:rsid w:val="009973BD"/>
    <w:rsid w:val="009A5DB4"/>
    <w:rsid w:val="009A660E"/>
    <w:rsid w:val="009A767B"/>
    <w:rsid w:val="009B13F2"/>
    <w:rsid w:val="009B1745"/>
    <w:rsid w:val="009C07AB"/>
    <w:rsid w:val="009C2627"/>
    <w:rsid w:val="009C37B6"/>
    <w:rsid w:val="009C4E47"/>
    <w:rsid w:val="009D30C8"/>
    <w:rsid w:val="009D47D3"/>
    <w:rsid w:val="009E2ABB"/>
    <w:rsid w:val="009E5DC5"/>
    <w:rsid w:val="009E6EFC"/>
    <w:rsid w:val="009E7A07"/>
    <w:rsid w:val="009E7AD7"/>
    <w:rsid w:val="009F0699"/>
    <w:rsid w:val="009F0C21"/>
    <w:rsid w:val="009F1216"/>
    <w:rsid w:val="009F178D"/>
    <w:rsid w:val="009F1D68"/>
    <w:rsid w:val="009F47CE"/>
    <w:rsid w:val="009F555C"/>
    <w:rsid w:val="009F67E7"/>
    <w:rsid w:val="00A007EC"/>
    <w:rsid w:val="00A00AC8"/>
    <w:rsid w:val="00A00F20"/>
    <w:rsid w:val="00A04869"/>
    <w:rsid w:val="00A0496F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0ACA"/>
    <w:rsid w:val="00A2208A"/>
    <w:rsid w:val="00A27870"/>
    <w:rsid w:val="00A32041"/>
    <w:rsid w:val="00A3253F"/>
    <w:rsid w:val="00A34C62"/>
    <w:rsid w:val="00A34E36"/>
    <w:rsid w:val="00A35DF3"/>
    <w:rsid w:val="00A35E9D"/>
    <w:rsid w:val="00A36F28"/>
    <w:rsid w:val="00A42FF1"/>
    <w:rsid w:val="00A433D8"/>
    <w:rsid w:val="00A44A21"/>
    <w:rsid w:val="00A4510E"/>
    <w:rsid w:val="00A45EA2"/>
    <w:rsid w:val="00A47116"/>
    <w:rsid w:val="00A5380E"/>
    <w:rsid w:val="00A53FD1"/>
    <w:rsid w:val="00A5520C"/>
    <w:rsid w:val="00A561C8"/>
    <w:rsid w:val="00A563F1"/>
    <w:rsid w:val="00A565E3"/>
    <w:rsid w:val="00A57412"/>
    <w:rsid w:val="00A6056F"/>
    <w:rsid w:val="00A605EA"/>
    <w:rsid w:val="00A609DB"/>
    <w:rsid w:val="00A614C9"/>
    <w:rsid w:val="00A6175C"/>
    <w:rsid w:val="00A621A0"/>
    <w:rsid w:val="00A6279D"/>
    <w:rsid w:val="00A637F6"/>
    <w:rsid w:val="00A645A9"/>
    <w:rsid w:val="00A65CC8"/>
    <w:rsid w:val="00A6622F"/>
    <w:rsid w:val="00A675EF"/>
    <w:rsid w:val="00A678FC"/>
    <w:rsid w:val="00A67B65"/>
    <w:rsid w:val="00A706A6"/>
    <w:rsid w:val="00A709C2"/>
    <w:rsid w:val="00A71167"/>
    <w:rsid w:val="00A72E24"/>
    <w:rsid w:val="00A73563"/>
    <w:rsid w:val="00A75ADD"/>
    <w:rsid w:val="00A7731D"/>
    <w:rsid w:val="00A77C0C"/>
    <w:rsid w:val="00A815D5"/>
    <w:rsid w:val="00A820F8"/>
    <w:rsid w:val="00A82235"/>
    <w:rsid w:val="00A82866"/>
    <w:rsid w:val="00A82B32"/>
    <w:rsid w:val="00A83021"/>
    <w:rsid w:val="00A862D3"/>
    <w:rsid w:val="00A92C70"/>
    <w:rsid w:val="00A955F6"/>
    <w:rsid w:val="00A95AD0"/>
    <w:rsid w:val="00AA0750"/>
    <w:rsid w:val="00AA0AF3"/>
    <w:rsid w:val="00AA1F9C"/>
    <w:rsid w:val="00AA2AFA"/>
    <w:rsid w:val="00AA374B"/>
    <w:rsid w:val="00AA4E54"/>
    <w:rsid w:val="00AA6944"/>
    <w:rsid w:val="00AA7BE7"/>
    <w:rsid w:val="00AB03CE"/>
    <w:rsid w:val="00AB041C"/>
    <w:rsid w:val="00AB1D5A"/>
    <w:rsid w:val="00AB4224"/>
    <w:rsid w:val="00AB4734"/>
    <w:rsid w:val="00AB51CB"/>
    <w:rsid w:val="00AB7C17"/>
    <w:rsid w:val="00AC36B8"/>
    <w:rsid w:val="00AC3B11"/>
    <w:rsid w:val="00AC7674"/>
    <w:rsid w:val="00AD027D"/>
    <w:rsid w:val="00AD13C3"/>
    <w:rsid w:val="00AD1C72"/>
    <w:rsid w:val="00AD1ED2"/>
    <w:rsid w:val="00AD623E"/>
    <w:rsid w:val="00AD791E"/>
    <w:rsid w:val="00AE3E32"/>
    <w:rsid w:val="00AE4B56"/>
    <w:rsid w:val="00AE5760"/>
    <w:rsid w:val="00AE6358"/>
    <w:rsid w:val="00AF3784"/>
    <w:rsid w:val="00B00EE2"/>
    <w:rsid w:val="00B00F42"/>
    <w:rsid w:val="00B01E3A"/>
    <w:rsid w:val="00B033AE"/>
    <w:rsid w:val="00B055C4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DE1"/>
    <w:rsid w:val="00B262C5"/>
    <w:rsid w:val="00B27756"/>
    <w:rsid w:val="00B30199"/>
    <w:rsid w:val="00B31521"/>
    <w:rsid w:val="00B3520F"/>
    <w:rsid w:val="00B3542D"/>
    <w:rsid w:val="00B3723D"/>
    <w:rsid w:val="00B37647"/>
    <w:rsid w:val="00B41FF9"/>
    <w:rsid w:val="00B427B8"/>
    <w:rsid w:val="00B43C40"/>
    <w:rsid w:val="00B45B4B"/>
    <w:rsid w:val="00B50F3D"/>
    <w:rsid w:val="00B53DD7"/>
    <w:rsid w:val="00B54EF4"/>
    <w:rsid w:val="00B56F51"/>
    <w:rsid w:val="00B577E2"/>
    <w:rsid w:val="00B60530"/>
    <w:rsid w:val="00B60BFF"/>
    <w:rsid w:val="00B66771"/>
    <w:rsid w:val="00B676BE"/>
    <w:rsid w:val="00B70CFD"/>
    <w:rsid w:val="00B71962"/>
    <w:rsid w:val="00B73599"/>
    <w:rsid w:val="00B74344"/>
    <w:rsid w:val="00B767DC"/>
    <w:rsid w:val="00B843D5"/>
    <w:rsid w:val="00B849BA"/>
    <w:rsid w:val="00B84D5A"/>
    <w:rsid w:val="00B84EAB"/>
    <w:rsid w:val="00B924B2"/>
    <w:rsid w:val="00B92EEE"/>
    <w:rsid w:val="00B953E6"/>
    <w:rsid w:val="00B97FAF"/>
    <w:rsid w:val="00BA119B"/>
    <w:rsid w:val="00BA1BDE"/>
    <w:rsid w:val="00BA2A29"/>
    <w:rsid w:val="00BA3DA5"/>
    <w:rsid w:val="00BB05E4"/>
    <w:rsid w:val="00BB174E"/>
    <w:rsid w:val="00BB456F"/>
    <w:rsid w:val="00BB4735"/>
    <w:rsid w:val="00BB4ECA"/>
    <w:rsid w:val="00BB543D"/>
    <w:rsid w:val="00BB6FAC"/>
    <w:rsid w:val="00BB762D"/>
    <w:rsid w:val="00BC2170"/>
    <w:rsid w:val="00BC35DB"/>
    <w:rsid w:val="00BC44D0"/>
    <w:rsid w:val="00BD1B41"/>
    <w:rsid w:val="00BD26BC"/>
    <w:rsid w:val="00BD4139"/>
    <w:rsid w:val="00BD5277"/>
    <w:rsid w:val="00BD779E"/>
    <w:rsid w:val="00BE1913"/>
    <w:rsid w:val="00BE1EF5"/>
    <w:rsid w:val="00BE336E"/>
    <w:rsid w:val="00BE43DC"/>
    <w:rsid w:val="00BE6AC7"/>
    <w:rsid w:val="00BE6E0C"/>
    <w:rsid w:val="00BF0B52"/>
    <w:rsid w:val="00BF0F9A"/>
    <w:rsid w:val="00BF1945"/>
    <w:rsid w:val="00BF23F3"/>
    <w:rsid w:val="00BF309C"/>
    <w:rsid w:val="00BF43AC"/>
    <w:rsid w:val="00BF50BD"/>
    <w:rsid w:val="00BF5518"/>
    <w:rsid w:val="00BF5C64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526"/>
    <w:rsid w:val="00C2193A"/>
    <w:rsid w:val="00C25120"/>
    <w:rsid w:val="00C25C46"/>
    <w:rsid w:val="00C3000E"/>
    <w:rsid w:val="00C31EC7"/>
    <w:rsid w:val="00C37BC0"/>
    <w:rsid w:val="00C43751"/>
    <w:rsid w:val="00C4398E"/>
    <w:rsid w:val="00C44BF8"/>
    <w:rsid w:val="00C46951"/>
    <w:rsid w:val="00C4776D"/>
    <w:rsid w:val="00C506B3"/>
    <w:rsid w:val="00C507AD"/>
    <w:rsid w:val="00C50D7C"/>
    <w:rsid w:val="00C51BE4"/>
    <w:rsid w:val="00C52FF3"/>
    <w:rsid w:val="00C60686"/>
    <w:rsid w:val="00C61561"/>
    <w:rsid w:val="00C642E6"/>
    <w:rsid w:val="00C64E3F"/>
    <w:rsid w:val="00C6567D"/>
    <w:rsid w:val="00C66483"/>
    <w:rsid w:val="00C670E2"/>
    <w:rsid w:val="00C67509"/>
    <w:rsid w:val="00C704B9"/>
    <w:rsid w:val="00C7150E"/>
    <w:rsid w:val="00C77BD6"/>
    <w:rsid w:val="00C80E7B"/>
    <w:rsid w:val="00C810B9"/>
    <w:rsid w:val="00C81516"/>
    <w:rsid w:val="00C8286F"/>
    <w:rsid w:val="00C82C61"/>
    <w:rsid w:val="00C82F4C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7361"/>
    <w:rsid w:val="00CA03D2"/>
    <w:rsid w:val="00CA0887"/>
    <w:rsid w:val="00CA1D0B"/>
    <w:rsid w:val="00CA387B"/>
    <w:rsid w:val="00CA3B74"/>
    <w:rsid w:val="00CA3FDB"/>
    <w:rsid w:val="00CA7662"/>
    <w:rsid w:val="00CB1226"/>
    <w:rsid w:val="00CB2196"/>
    <w:rsid w:val="00CB673F"/>
    <w:rsid w:val="00CB72F3"/>
    <w:rsid w:val="00CC4A9B"/>
    <w:rsid w:val="00CC4B20"/>
    <w:rsid w:val="00CC77F0"/>
    <w:rsid w:val="00CD338A"/>
    <w:rsid w:val="00CD4046"/>
    <w:rsid w:val="00CD4FD7"/>
    <w:rsid w:val="00CD583B"/>
    <w:rsid w:val="00CD70B2"/>
    <w:rsid w:val="00CD7D00"/>
    <w:rsid w:val="00CD7EA4"/>
    <w:rsid w:val="00CE14FB"/>
    <w:rsid w:val="00CE19E3"/>
    <w:rsid w:val="00CE2C20"/>
    <w:rsid w:val="00CE3A95"/>
    <w:rsid w:val="00CE75DE"/>
    <w:rsid w:val="00CF2749"/>
    <w:rsid w:val="00CF28DA"/>
    <w:rsid w:val="00CF2CDC"/>
    <w:rsid w:val="00CF2F07"/>
    <w:rsid w:val="00CF3F6C"/>
    <w:rsid w:val="00D01456"/>
    <w:rsid w:val="00D02746"/>
    <w:rsid w:val="00D10355"/>
    <w:rsid w:val="00D1049E"/>
    <w:rsid w:val="00D12349"/>
    <w:rsid w:val="00D126E9"/>
    <w:rsid w:val="00D141E4"/>
    <w:rsid w:val="00D1550E"/>
    <w:rsid w:val="00D1727F"/>
    <w:rsid w:val="00D21024"/>
    <w:rsid w:val="00D22D33"/>
    <w:rsid w:val="00D22F3C"/>
    <w:rsid w:val="00D230D7"/>
    <w:rsid w:val="00D32506"/>
    <w:rsid w:val="00D32FB8"/>
    <w:rsid w:val="00D35B2E"/>
    <w:rsid w:val="00D404C8"/>
    <w:rsid w:val="00D41DE7"/>
    <w:rsid w:val="00D4245A"/>
    <w:rsid w:val="00D459CB"/>
    <w:rsid w:val="00D45D8C"/>
    <w:rsid w:val="00D47B84"/>
    <w:rsid w:val="00D47BA6"/>
    <w:rsid w:val="00D5145C"/>
    <w:rsid w:val="00D521C6"/>
    <w:rsid w:val="00D52BFB"/>
    <w:rsid w:val="00D53628"/>
    <w:rsid w:val="00D53CEA"/>
    <w:rsid w:val="00D67EB7"/>
    <w:rsid w:val="00D7079D"/>
    <w:rsid w:val="00D71D8A"/>
    <w:rsid w:val="00D73F40"/>
    <w:rsid w:val="00D74EFF"/>
    <w:rsid w:val="00D75894"/>
    <w:rsid w:val="00D852B3"/>
    <w:rsid w:val="00D86395"/>
    <w:rsid w:val="00D86A74"/>
    <w:rsid w:val="00D87C0B"/>
    <w:rsid w:val="00D90353"/>
    <w:rsid w:val="00D90FD1"/>
    <w:rsid w:val="00D91520"/>
    <w:rsid w:val="00D919CC"/>
    <w:rsid w:val="00D92625"/>
    <w:rsid w:val="00D92F05"/>
    <w:rsid w:val="00D94851"/>
    <w:rsid w:val="00D95B77"/>
    <w:rsid w:val="00DA052C"/>
    <w:rsid w:val="00DA1AD4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2748"/>
    <w:rsid w:val="00DD5F0C"/>
    <w:rsid w:val="00DD7425"/>
    <w:rsid w:val="00DD76BD"/>
    <w:rsid w:val="00DE0061"/>
    <w:rsid w:val="00DE01CB"/>
    <w:rsid w:val="00DE0333"/>
    <w:rsid w:val="00DE0E6A"/>
    <w:rsid w:val="00DE27E6"/>
    <w:rsid w:val="00DE31E6"/>
    <w:rsid w:val="00DE56BE"/>
    <w:rsid w:val="00DF140D"/>
    <w:rsid w:val="00DF1D51"/>
    <w:rsid w:val="00DF2CB2"/>
    <w:rsid w:val="00DF3DA4"/>
    <w:rsid w:val="00DF679F"/>
    <w:rsid w:val="00E012B4"/>
    <w:rsid w:val="00E022BD"/>
    <w:rsid w:val="00E028E8"/>
    <w:rsid w:val="00E0334E"/>
    <w:rsid w:val="00E046A0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3A09"/>
    <w:rsid w:val="00E33BB1"/>
    <w:rsid w:val="00E34202"/>
    <w:rsid w:val="00E34AD9"/>
    <w:rsid w:val="00E36C7D"/>
    <w:rsid w:val="00E4017F"/>
    <w:rsid w:val="00E403B6"/>
    <w:rsid w:val="00E42873"/>
    <w:rsid w:val="00E44ED6"/>
    <w:rsid w:val="00E456FD"/>
    <w:rsid w:val="00E47CE3"/>
    <w:rsid w:val="00E53F32"/>
    <w:rsid w:val="00E61159"/>
    <w:rsid w:val="00E6633C"/>
    <w:rsid w:val="00E6658B"/>
    <w:rsid w:val="00E7003F"/>
    <w:rsid w:val="00E70231"/>
    <w:rsid w:val="00E704D4"/>
    <w:rsid w:val="00E71967"/>
    <w:rsid w:val="00E71F93"/>
    <w:rsid w:val="00E721FE"/>
    <w:rsid w:val="00E73AFA"/>
    <w:rsid w:val="00E7596F"/>
    <w:rsid w:val="00E75FBC"/>
    <w:rsid w:val="00E76BB7"/>
    <w:rsid w:val="00E81AC3"/>
    <w:rsid w:val="00E81C7B"/>
    <w:rsid w:val="00E83917"/>
    <w:rsid w:val="00E846EB"/>
    <w:rsid w:val="00E855E8"/>
    <w:rsid w:val="00E91C8C"/>
    <w:rsid w:val="00E920AB"/>
    <w:rsid w:val="00E95EE4"/>
    <w:rsid w:val="00EA041A"/>
    <w:rsid w:val="00EA079A"/>
    <w:rsid w:val="00EA12A2"/>
    <w:rsid w:val="00EA153E"/>
    <w:rsid w:val="00EA2F54"/>
    <w:rsid w:val="00EA4189"/>
    <w:rsid w:val="00EA578E"/>
    <w:rsid w:val="00EB0F6A"/>
    <w:rsid w:val="00EB0FED"/>
    <w:rsid w:val="00EB10A4"/>
    <w:rsid w:val="00EB22B7"/>
    <w:rsid w:val="00EB4C34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D015C"/>
    <w:rsid w:val="00ED3F78"/>
    <w:rsid w:val="00ED4B91"/>
    <w:rsid w:val="00ED4F01"/>
    <w:rsid w:val="00ED5865"/>
    <w:rsid w:val="00EE2D5D"/>
    <w:rsid w:val="00EE2E0B"/>
    <w:rsid w:val="00EE2FAD"/>
    <w:rsid w:val="00EF01E8"/>
    <w:rsid w:val="00EF0F15"/>
    <w:rsid w:val="00EF2EED"/>
    <w:rsid w:val="00EF46F9"/>
    <w:rsid w:val="00EF57A3"/>
    <w:rsid w:val="00EF6C83"/>
    <w:rsid w:val="00F01C27"/>
    <w:rsid w:val="00F02B3B"/>
    <w:rsid w:val="00F02F68"/>
    <w:rsid w:val="00F05D57"/>
    <w:rsid w:val="00F05E24"/>
    <w:rsid w:val="00F10ADA"/>
    <w:rsid w:val="00F11BEF"/>
    <w:rsid w:val="00F138ED"/>
    <w:rsid w:val="00F13C8B"/>
    <w:rsid w:val="00F15BF7"/>
    <w:rsid w:val="00F167F1"/>
    <w:rsid w:val="00F16823"/>
    <w:rsid w:val="00F17F19"/>
    <w:rsid w:val="00F202AC"/>
    <w:rsid w:val="00F209BF"/>
    <w:rsid w:val="00F30D14"/>
    <w:rsid w:val="00F313F7"/>
    <w:rsid w:val="00F378CB"/>
    <w:rsid w:val="00F40330"/>
    <w:rsid w:val="00F411EB"/>
    <w:rsid w:val="00F417FD"/>
    <w:rsid w:val="00F4325B"/>
    <w:rsid w:val="00F43A93"/>
    <w:rsid w:val="00F45187"/>
    <w:rsid w:val="00F47D41"/>
    <w:rsid w:val="00F5002D"/>
    <w:rsid w:val="00F515D5"/>
    <w:rsid w:val="00F51F4A"/>
    <w:rsid w:val="00F52123"/>
    <w:rsid w:val="00F53C44"/>
    <w:rsid w:val="00F553C8"/>
    <w:rsid w:val="00F56440"/>
    <w:rsid w:val="00F57CBC"/>
    <w:rsid w:val="00F614D2"/>
    <w:rsid w:val="00F63952"/>
    <w:rsid w:val="00F63C91"/>
    <w:rsid w:val="00F66E2F"/>
    <w:rsid w:val="00F67205"/>
    <w:rsid w:val="00F705F1"/>
    <w:rsid w:val="00F70D1B"/>
    <w:rsid w:val="00F7120E"/>
    <w:rsid w:val="00F730A4"/>
    <w:rsid w:val="00F73335"/>
    <w:rsid w:val="00F73FFC"/>
    <w:rsid w:val="00F754B6"/>
    <w:rsid w:val="00F776E7"/>
    <w:rsid w:val="00F80DC9"/>
    <w:rsid w:val="00F811BC"/>
    <w:rsid w:val="00F86491"/>
    <w:rsid w:val="00F86BCD"/>
    <w:rsid w:val="00F86E6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7F8"/>
    <w:rsid w:val="00FA3D8F"/>
    <w:rsid w:val="00FA3E8E"/>
    <w:rsid w:val="00FA7568"/>
    <w:rsid w:val="00FB0762"/>
    <w:rsid w:val="00FB188E"/>
    <w:rsid w:val="00FB2E9F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989"/>
    <w:rsid w:val="00FD2D28"/>
    <w:rsid w:val="00FD40C0"/>
    <w:rsid w:val="00FD59BF"/>
    <w:rsid w:val="00FD6166"/>
    <w:rsid w:val="00FD634F"/>
    <w:rsid w:val="00FD6552"/>
    <w:rsid w:val="00FE27F5"/>
    <w:rsid w:val="00FE2CD3"/>
    <w:rsid w:val="00FE2E6D"/>
    <w:rsid w:val="00FE3443"/>
    <w:rsid w:val="00FE6AD8"/>
    <w:rsid w:val="00FF087C"/>
    <w:rsid w:val="00FF12B3"/>
    <w:rsid w:val="00FF155A"/>
    <w:rsid w:val="00FF4DAB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B7B8D"/>
  <w15:docId w15:val="{359DA669-42E8-8B4F-B429-C3A1158E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723D"/>
    <w:pPr>
      <w:spacing w:after="0" w:line="280" w:lineRule="exact"/>
    </w:p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 Char7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 Char6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aliases w:val=" Char5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3520F"/>
    <w:pPr>
      <w:numPr>
        <w:numId w:val="2"/>
      </w:numPr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3520F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customStyle="1" w:styleId="EinfacheTabelle41">
    <w:name w:val="Einfache Tabelle 41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Sprechblasen"/>
    <w:link w:val="SprechbaseBeschreibungZchn"/>
    <w:qFormat/>
    <w:rsid w:val="008C57FC"/>
    <w:rPr>
      <w:rFonts w:ascii="Calibri" w:hAnsi="Calibri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8C57FC"/>
    <w:rPr>
      <w:rFonts w:ascii="Calibri" w:hAnsi="Calibri" w:cs="Times New Roman"/>
      <w:color w:val="000000" w:themeColor="text1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1">
    <w:name w:val="Einfache Tabelle 411"/>
    <w:basedOn w:val="NormaleTabelle"/>
    <w:next w:val="EinfacheTabelle41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nhideWhenUsed/>
    <w:rsid w:val="00D22F3C"/>
  </w:style>
  <w:style w:type="paragraph" w:customStyle="1" w:styleId="mskAufgabeNummer">
    <w:name w:val="msk_Aufgabe_Nummer"/>
    <w:basedOn w:val="Standard"/>
    <w:rsid w:val="00D22F3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D22F3C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D22F3C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22F3C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D22F3C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D22F3C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locked/>
    <w:rsid w:val="00D22F3C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D22F3C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22F3C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22F3C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D22F3C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D22F3C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D22F3C"/>
    <w:rPr>
      <w:rFonts w:cs="Times New Roman"/>
      <w:b/>
      <w:color w:val="16757C"/>
    </w:rPr>
  </w:style>
  <w:style w:type="paragraph" w:customStyle="1" w:styleId="DialogEtappeberschrift">
    <w:name w:val="Dialog_Etappe_Überschrift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Aufgabeberschrift">
    <w:name w:val="Dialog_Aufgabe_Überschrift"/>
    <w:basedOn w:val="DialogAufgabeText"/>
    <w:next w:val="DialogAufgabeText"/>
    <w:link w:val="DialogAufgabeberschriftZchn"/>
    <w:uiPriority w:val="99"/>
    <w:rsid w:val="00D22F3C"/>
    <w:rPr>
      <w:b/>
      <w:bCs/>
    </w:rPr>
  </w:style>
  <w:style w:type="numbering" w:customStyle="1" w:styleId="DialogAufzhlungV">
    <w:name w:val="Dialog_Aufzählung_V"/>
    <w:basedOn w:val="KeineListe"/>
    <w:rsid w:val="00D22F3C"/>
    <w:pPr>
      <w:numPr>
        <w:numId w:val="4"/>
      </w:numPr>
    </w:pPr>
  </w:style>
  <w:style w:type="numbering" w:customStyle="1" w:styleId="DialogNummerierungV">
    <w:name w:val="Dialog_Nummerierung_V"/>
    <w:basedOn w:val="KeineListe"/>
    <w:rsid w:val="00D22F3C"/>
    <w:pPr>
      <w:numPr>
        <w:numId w:val="5"/>
      </w:numPr>
    </w:pPr>
  </w:style>
  <w:style w:type="character" w:customStyle="1" w:styleId="DialogAufgabeberschriftZchn">
    <w:name w:val="Dialog_Aufgabe_Überschrift Zchn"/>
    <w:basedOn w:val="DialogAufgabeTextZchn"/>
    <w:link w:val="DialogAufgabeberschrift"/>
    <w:uiPriority w:val="99"/>
    <w:rsid w:val="00D22F3C"/>
    <w:rPr>
      <w:rFonts w:ascii="Times New Roman" w:eastAsia="Times New Roman" w:hAnsi="Times New Roman" w:cs="Times New Roman"/>
      <w:b/>
      <w:bCs/>
      <w:color w:val="000000"/>
      <w:lang w:eastAsia="de-DE"/>
    </w:rPr>
  </w:style>
  <w:style w:type="paragraph" w:customStyle="1" w:styleId="Arialnarrow">
    <w:name w:val="Arial narrow"/>
    <w:basedOn w:val="Standard"/>
    <w:link w:val="ArialnarrowZchn"/>
    <w:uiPriority w:val="99"/>
    <w:rsid w:val="00D22F3C"/>
    <w:pPr>
      <w:keepNext/>
      <w:spacing w:line="240" w:lineRule="auto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rsid w:val="00D22F3C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ArialnarrowZchn">
    <w:name w:val="Arial narrow Zchn"/>
    <w:basedOn w:val="Absatz-Standardschriftart"/>
    <w:link w:val="Arialnarrow"/>
    <w:uiPriority w:val="99"/>
    <w:rsid w:val="00D22F3C"/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tanda1">
    <w:name w:val="Standa1"/>
    <w:uiPriority w:val="99"/>
    <w:rsid w:val="00D22F3C"/>
    <w:pPr>
      <w:keepNext/>
      <w:spacing w:after="0"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</w:style>
  <w:style w:type="paragraph" w:customStyle="1" w:styleId="SStandard">
    <w:name w:val="SStandard"/>
    <w:basedOn w:val="Standard"/>
    <w:link w:val="SStandardZchn"/>
    <w:uiPriority w:val="99"/>
    <w:rsid w:val="00D22F3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SStandardZchn">
    <w:name w:val="SStandard Zchn"/>
    <w:basedOn w:val="Absatz-Standardschriftart"/>
    <w:link w:val="SStandard"/>
    <w:uiPriority w:val="99"/>
    <w:rsid w:val="00D22F3C"/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ialogAufgabeNummerE">
    <w:name w:val="Dialog_Aufgabe_Nummer_E"/>
    <w:link w:val="DialogAufgabeNummerEZchn"/>
    <w:uiPriority w:val="99"/>
    <w:rsid w:val="00D22F3C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E">
    <w:name w:val="Dialog_Etappe_E"/>
    <w:basedOn w:val="Standard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00FF"/>
      <w:sz w:val="30"/>
      <w:szCs w:val="24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D22F3C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styleId="Aufzhlungszeichen">
    <w:name w:val="List Bullet"/>
    <w:basedOn w:val="Standard"/>
    <w:uiPriority w:val="99"/>
    <w:rsid w:val="00D22F3C"/>
    <w:pPr>
      <w:tabs>
        <w:tab w:val="num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ialogAufgabeNummerEZchn">
    <w:name w:val="Dialog_Aufgabe_Nummer_E Zchn"/>
    <w:basedOn w:val="Absatz-Standardschriftart"/>
    <w:link w:val="DialogAufgabeNummerE"/>
    <w:uiPriority w:val="99"/>
    <w:locked/>
    <w:rsid w:val="00D22F3C"/>
    <w:rPr>
      <w:rFonts w:ascii="Times New Roman" w:eastAsia="Times New Roman" w:hAnsi="Times New Roman" w:cs="Times New Roman"/>
      <w:b/>
      <w:bCs/>
      <w:color w:val="0000FF"/>
      <w:szCs w:val="20"/>
      <w:lang w:eastAsia="de-DE"/>
    </w:rPr>
  </w:style>
  <w:style w:type="paragraph" w:customStyle="1" w:styleId="DialogEtappeO">
    <w:name w:val="Dialog_Etappe_O"/>
    <w:basedOn w:val="DialogEtappeberschrift"/>
    <w:uiPriority w:val="99"/>
    <w:rsid w:val="00D22F3C"/>
    <w:pPr>
      <w:keepNext/>
      <w:pageBreakBefore/>
    </w:pPr>
    <w:rPr>
      <w:color w:val="FF9900"/>
      <w:szCs w:val="30"/>
    </w:rPr>
  </w:style>
  <w:style w:type="numbering" w:customStyle="1" w:styleId="DialogAufzhlungE">
    <w:name w:val="Dialog_Aufzählung_E"/>
    <w:rsid w:val="00D22F3C"/>
    <w:pPr>
      <w:numPr>
        <w:numId w:val="6"/>
      </w:numPr>
    </w:pPr>
  </w:style>
  <w:style w:type="numbering" w:customStyle="1" w:styleId="DialogNummerierungE">
    <w:name w:val="Dialog_Nummerierung_E"/>
    <w:rsid w:val="00D22F3C"/>
    <w:pPr>
      <w:numPr>
        <w:numId w:val="7"/>
      </w:numPr>
    </w:pPr>
  </w:style>
  <w:style w:type="character" w:customStyle="1" w:styleId="DialogLckentext">
    <w:name w:val="Dialog_Lückentext"/>
    <w:basedOn w:val="Absatz-Standardschriftart"/>
    <w:uiPriority w:val="99"/>
    <w:rsid w:val="00D22F3C"/>
    <w:rPr>
      <w:rFonts w:cs="Times New Roman"/>
      <w:shd w:val="clear" w:color="auto" w:fill="C0C0C0"/>
    </w:rPr>
  </w:style>
  <w:style w:type="character" w:customStyle="1" w:styleId="DialogSprechblaseZchn">
    <w:name w:val="Dialog_Sprechblase Zchn"/>
    <w:basedOn w:val="Absatz-Standardschriftart"/>
    <w:link w:val="DialogSprechblase"/>
    <w:uiPriority w:val="99"/>
    <w:locked/>
    <w:rsid w:val="00D22F3C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numbering" w:customStyle="1" w:styleId="DialogNummerierungO">
    <w:name w:val="Dialog_Nummerierung_O"/>
    <w:rsid w:val="00D22F3C"/>
    <w:pPr>
      <w:numPr>
        <w:numId w:val="3"/>
      </w:numPr>
    </w:pPr>
  </w:style>
  <w:style w:type="table" w:customStyle="1" w:styleId="DialogTabellengitternetz">
    <w:name w:val="Dialog_Tabellengitternetz"/>
    <w:basedOn w:val="Tabellenraster"/>
    <w:uiPriority w:val="99"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Cs w:val="24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</w:style>
  <w:style w:type="paragraph" w:styleId="Endnotentext">
    <w:name w:val="endnote text"/>
    <w:basedOn w:val="Standard"/>
    <w:link w:val="EndnotentextZchn"/>
    <w:uiPriority w:val="99"/>
    <w:semiHidden/>
    <w:rsid w:val="00D22F3C"/>
    <w:pPr>
      <w:keepNext/>
      <w:spacing w:line="27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22F3C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D22F3C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2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aufaehlung">
    <w:name w:val="Standardaufaehlung"/>
    <w:basedOn w:val="Standard"/>
    <w:uiPriority w:val="99"/>
    <w:rsid w:val="00D22F3C"/>
    <w:pPr>
      <w:numPr>
        <w:numId w:val="8"/>
      </w:num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ialogHBText">
    <w:name w:val="Dialog_HB_Text"/>
    <w:basedOn w:val="DialogAufgabeText"/>
    <w:link w:val="DialogHBTextZchn"/>
    <w:uiPriority w:val="99"/>
    <w:rsid w:val="00D22F3C"/>
    <w:pPr>
      <w:spacing w:line="240" w:lineRule="auto"/>
    </w:pPr>
  </w:style>
  <w:style w:type="character" w:customStyle="1" w:styleId="DialogHBTextZchn">
    <w:name w:val="Dialog_HB_Text Zchn"/>
    <w:basedOn w:val="DialogAufgabeTextZchn"/>
    <w:link w:val="DialogHBText"/>
    <w:uiPriority w:val="99"/>
    <w:locked/>
    <w:rsid w:val="00D22F3C"/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Text">
    <w:name w:val="Text"/>
    <w:basedOn w:val="Standard"/>
    <w:qFormat/>
    <w:rsid w:val="00D22F3C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22F3C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qFormat/>
    <w:rsid w:val="00571D28"/>
    <w:pPr>
      <w:spacing w:after="0" w:line="240" w:lineRule="auto"/>
    </w:pPr>
    <w:rPr>
      <w:rFonts w:ascii="Calibri" w:eastAsia="MS Gothic" w:hAnsi="Calibri" w:cs="Calibri"/>
      <w:bCs/>
      <w:iCs w:val="0"/>
      <w:color w:val="327A86" w:themeColor="accent1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571D28"/>
    <w:pPr>
      <w:keepNext/>
      <w:spacing w:before="0" w:after="0"/>
    </w:pPr>
    <w:rPr>
      <w:noProof/>
      <w:color w:val="327A86" w:themeColor="accent1"/>
      <w:sz w:val="22"/>
      <w:szCs w:val="22"/>
    </w:rPr>
  </w:style>
  <w:style w:type="paragraph" w:customStyle="1" w:styleId="SOBText">
    <w:name w:val="SOB_Text"/>
    <w:basedOn w:val="Standard"/>
    <w:qFormat/>
    <w:rsid w:val="000A23F7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0A23F7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084679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abelle">
    <w:name w:val="Tabelle"/>
    <w:basedOn w:val="Standard"/>
    <w:link w:val="TabelleZchn"/>
    <w:qFormat/>
    <w:rsid w:val="008C57F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8C57FC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12E"/>
    <w:rPr>
      <w:color w:val="605E5C"/>
      <w:shd w:val="clear" w:color="auto" w:fill="E1DFDD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BD26BC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BD26BC"/>
    <w:rPr>
      <w:rFonts w:ascii="Times New Roman" w:eastAsia="Times New Roman" w:hAnsi="Times New Roman" w:cs="Arial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F57A3"/>
    <w:rPr>
      <w:color w:val="327A86" w:themeColor="followedHyperlink"/>
      <w:u w:val="single"/>
    </w:rPr>
  </w:style>
  <w:style w:type="paragraph" w:customStyle="1" w:styleId="mskAufgabeTextChar">
    <w:name w:val="msk_Aufgabe_Text Char"/>
    <w:basedOn w:val="Standard"/>
    <w:link w:val="mskAufgabeTextCharChar"/>
    <w:rsid w:val="00571D28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CharChar">
    <w:name w:val="msk_Aufgabe_Text Char Char"/>
    <w:link w:val="mskAufgabeTextChar"/>
    <w:rsid w:val="00571D28"/>
    <w:rPr>
      <w:rFonts w:ascii="Cambria" w:eastAsia="Times New Roman" w:hAnsi="Cambria" w:cs="Times New Roman"/>
      <w:color w:val="000000"/>
      <w:lang w:eastAsia="de-DE"/>
    </w:rPr>
  </w:style>
  <w:style w:type="paragraph" w:customStyle="1" w:styleId="TextListe">
    <w:name w:val="Text_Liste"/>
    <w:basedOn w:val="Listenabsatz"/>
    <w:qFormat/>
    <w:rsid w:val="00571D28"/>
    <w:pPr>
      <w:numPr>
        <w:numId w:val="18"/>
      </w:numPr>
      <w:tabs>
        <w:tab w:val="left" w:pos="318"/>
      </w:tabs>
      <w:spacing w:line="240" w:lineRule="auto"/>
      <w:contextualSpacing w:val="0"/>
    </w:pPr>
    <w:rPr>
      <w:rFonts w:ascii="Calibri" w:hAnsi="Calibri" w:cs="Calibri"/>
      <w:sz w:val="23"/>
      <w:szCs w:val="23"/>
      <w:lang w:eastAsia="de-DE"/>
    </w:rPr>
  </w:style>
  <w:style w:type="paragraph" w:customStyle="1" w:styleId="DialogAufgabeNummerVChar">
    <w:name w:val="Dialog_Aufgabe_Nummer_V Char"/>
    <w:link w:val="DialogAufgabeNummerVCharChar"/>
    <w:uiPriority w:val="99"/>
    <w:rsid w:val="0086335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ZwischenzielChar">
    <w:name w:val="Dialog_Zwischenziel Char"/>
    <w:uiPriority w:val="99"/>
    <w:locked/>
    <w:rsid w:val="00863351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86335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mskAufgabeTextChar1Char">
    <w:name w:val="msk_Aufgabe_Text Char1 Char"/>
    <w:link w:val="mskAufgabeTextChar1"/>
    <w:rsid w:val="00863351"/>
    <w:rPr>
      <w:rFonts w:eastAsia="Times New Roman"/>
      <w:color w:val="000000"/>
    </w:rPr>
  </w:style>
  <w:style w:type="paragraph" w:customStyle="1" w:styleId="mskAufgabeTextChar1">
    <w:name w:val="msk_Aufgabe_Text Char1"/>
    <w:basedOn w:val="Standard"/>
    <w:link w:val="mskAufgabeTextChar1Char"/>
    <w:rsid w:val="00863351"/>
    <w:pPr>
      <w:keepNext/>
      <w:spacing w:line="270" w:lineRule="atLeast"/>
    </w:pPr>
    <w:rPr>
      <w:rFonts w:eastAsia="Times New Roman"/>
      <w:color w:val="00000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63351"/>
    <w:pPr>
      <w:keepNext/>
      <w:spacing w:after="200" w:line="240" w:lineRule="auto"/>
    </w:pPr>
    <w:rPr>
      <w:rFonts w:ascii="Cambria" w:eastAsia="Times New Roman" w:hAnsi="Cambria" w:cs="Times New Roman"/>
      <w:b/>
      <w:bCs/>
      <w:color w:val="327A86" w:themeColor="accent1"/>
      <w:sz w:val="18"/>
      <w:szCs w:val="18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86335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berschriftAufgaben"/>
    <w:next w:val="Standard"/>
    <w:link w:val="UntertitelZchn"/>
    <w:uiPriority w:val="11"/>
    <w:qFormat/>
    <w:rsid w:val="00B3723D"/>
    <w:pPr>
      <w:spacing w:after="120"/>
    </w:pPr>
    <w:rPr>
      <w:color w:val="70BCC9" w:themeColor="accent1" w:themeTint="99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3723D"/>
    <w:rPr>
      <w:rFonts w:ascii="Calibri" w:eastAsia="MS Gothic" w:hAnsi="Calibri" w:cs="Calibri"/>
      <w:b/>
      <w:bCs/>
      <w:color w:val="70BCC9" w:themeColor="accent1" w:themeTint="99"/>
      <w:sz w:val="28"/>
      <w:szCs w:val="30"/>
    </w:rPr>
  </w:style>
  <w:style w:type="paragraph" w:customStyle="1" w:styleId="SOBberschrift1">
    <w:name w:val="SOB_Überschrift 1"/>
    <w:basedOn w:val="Standard"/>
    <w:qFormat/>
    <w:rsid w:val="00B3723D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9.png"/><Relationship Id="rId11" Type="http://schemas.openxmlformats.org/officeDocument/2006/relationships/hyperlink" Target="http://www.mathe-sicher-koennen.dzlm.de/bpd/" TargetMode="External"/><Relationship Id="rId24" Type="http://schemas.openxmlformats.org/officeDocument/2006/relationships/image" Target="media/image14.jpeg"/><Relationship Id="rId32" Type="http://schemas.microsoft.com/office/2007/relationships/hdphoto" Target="media/hdphoto1.wdp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39.png"/><Relationship Id="rId58" Type="http://schemas.microsoft.com/office/2007/relationships/hdphoto" Target="media/hdphoto5.wdp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9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5.xml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header" Target="header6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57" Type="http://schemas.microsoft.com/office/2007/relationships/hdphoto" Target="media/hdphoto4.wdp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7.png"/><Relationship Id="rId34" Type="http://schemas.microsoft.com/office/2007/relationships/hdphoto" Target="media/hdphoto2.wdp"/><Relationship Id="rId50" Type="http://schemas.openxmlformats.org/officeDocument/2006/relationships/image" Target="media/image36.png"/><Relationship Id="rId55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EDFD6-3CC1-4690-9A04-B5FAE825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4038</Words>
  <Characters>25444</Characters>
  <Application>Microsoft Office Word</Application>
  <DocSecurity>0</DocSecurity>
  <Lines>212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11</cp:revision>
  <dcterms:created xsi:type="dcterms:W3CDTF">2025-12-06T14:06:00Z</dcterms:created>
  <dcterms:modified xsi:type="dcterms:W3CDTF">2025-12-06T14:16:00Z</dcterms:modified>
</cp:coreProperties>
</file>