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3EE26" w14:textId="77777777" w:rsidR="00E0758C" w:rsidRPr="007F4553" w:rsidRDefault="00E0758C" w:rsidP="00D22F3C">
      <w:pPr>
        <w:spacing w:line="240" w:lineRule="atLeast"/>
        <w:rPr>
          <w:rFonts w:cstheme="minorHAnsi"/>
        </w:rPr>
      </w:pPr>
      <w:bookmarkStart w:id="0" w:name="_Hlk116917551"/>
    </w:p>
    <w:p w14:paraId="776404CA" w14:textId="77777777" w:rsidR="00E0758C" w:rsidRPr="007F4553" w:rsidRDefault="00E0758C" w:rsidP="00D22F3C">
      <w:pPr>
        <w:spacing w:after="120" w:line="240" w:lineRule="atLeast"/>
        <w:rPr>
          <w:rFonts w:cstheme="minorHAnsi"/>
          <w:b/>
          <w:color w:val="000000"/>
          <w:sz w:val="72"/>
          <w:szCs w:val="72"/>
          <w:lang w:eastAsia="de-DE"/>
        </w:rPr>
      </w:pPr>
      <w:r w:rsidRPr="007F4553">
        <w:rPr>
          <w:rFonts w:cstheme="minorHAns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60352" behindDoc="1" locked="0" layoutInCell="1" allowOverlap="1" wp14:anchorId="716146CF" wp14:editId="65E4F225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53">
        <w:rPr>
          <w:rFonts w:cstheme="minorHAnsi"/>
          <w:b/>
          <w:color w:val="000000"/>
          <w:sz w:val="72"/>
          <w:szCs w:val="72"/>
          <w:lang w:eastAsia="de-DE"/>
        </w:rPr>
        <w:t>Mathe sicher können</w:t>
      </w:r>
      <w:r w:rsidRPr="007F4553">
        <w:rPr>
          <w:rFonts w:cstheme="minorHAnsi"/>
          <w:b/>
          <w:color w:val="000000"/>
          <w:sz w:val="72"/>
          <w:szCs w:val="72"/>
          <w:lang w:eastAsia="de-DE"/>
        </w:rPr>
        <w:br/>
      </w:r>
      <w:r w:rsidRPr="007F4553">
        <w:rPr>
          <w:rFonts w:cstheme="minorHAnsi"/>
          <w:b/>
          <w:color w:val="000000"/>
          <w:sz w:val="48"/>
          <w:szCs w:val="48"/>
          <w:lang w:eastAsia="de-DE"/>
        </w:rPr>
        <w:t>Diagnose- und Fördermaterial</w:t>
      </w:r>
    </w:p>
    <w:p w14:paraId="5318A32E" w14:textId="77777777" w:rsidR="00E0758C" w:rsidRDefault="00E0758C" w:rsidP="00D22F3C">
      <w:pPr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</w:p>
    <w:p w14:paraId="029A4BEA" w14:textId="77777777" w:rsidR="001C65D3" w:rsidRPr="007F4553" w:rsidRDefault="001C65D3" w:rsidP="00D22F3C">
      <w:pPr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</w:p>
    <w:p w14:paraId="733907D4" w14:textId="414CC2B3" w:rsidR="00E0758C" w:rsidRPr="007F4553" w:rsidRDefault="00BD26BC" w:rsidP="00D22F3C">
      <w:pPr>
        <w:tabs>
          <w:tab w:val="left" w:pos="8020"/>
        </w:tabs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  <w:r>
        <w:rPr>
          <w:rFonts w:cstheme="minorHAnsi"/>
          <w:b/>
          <w:color w:val="327A86" w:themeColor="text2"/>
          <w:sz w:val="56"/>
          <w:szCs w:val="56"/>
          <w:lang w:eastAsia="de-DE"/>
        </w:rPr>
        <w:t>S3 Textaufgaben lesen und verstehen</w:t>
      </w:r>
    </w:p>
    <w:p w14:paraId="6DEE5456" w14:textId="77777777" w:rsidR="00E0758C" w:rsidRPr="007F4553" w:rsidRDefault="00E0758C" w:rsidP="00D22F3C">
      <w:pPr>
        <w:spacing w:line="240" w:lineRule="atLeast"/>
        <w:rPr>
          <w:rFonts w:cstheme="minorHAnsi"/>
          <w:lang w:eastAsia="de-DE"/>
        </w:rPr>
      </w:pPr>
    </w:p>
    <w:p w14:paraId="6B265EE6" w14:textId="77777777" w:rsidR="00E0758C" w:rsidRPr="007F4553" w:rsidRDefault="00E0758C" w:rsidP="00D22F3C">
      <w:pPr>
        <w:spacing w:line="240" w:lineRule="atLeast"/>
        <w:rPr>
          <w:rFonts w:cstheme="minorHAns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04"/>
        <w:gridCol w:w="3860"/>
        <w:gridCol w:w="3407"/>
      </w:tblGrid>
      <w:tr w:rsidR="000840D6" w:rsidRPr="007F4553" w14:paraId="638072CB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3A13A0E8" w14:textId="77777777" w:rsidR="00E0758C" w:rsidRPr="007F4553" w:rsidRDefault="00E0758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70" w:type="dxa"/>
          </w:tcPr>
          <w:p w14:paraId="1E10A7CB" w14:textId="59CDA8D7" w:rsidR="00E0758C" w:rsidRPr="007F4553" w:rsidRDefault="00BD26BC" w:rsidP="00D22F3C">
            <w:pPr>
              <w:spacing w:line="240" w:lineRule="atLeast"/>
              <w:rPr>
                <w:rFonts w:cstheme="minorHAnsi"/>
                <w:b/>
                <w:color w:val="327A86" w:themeColor="text2"/>
              </w:rPr>
            </w:pPr>
            <w:r w:rsidRPr="00BD26BC">
              <w:rPr>
                <w:rFonts w:cstheme="minorHAnsi"/>
                <w:b/>
                <w:noProof/>
                <w:color w:val="327A86" w:themeColor="text2"/>
              </w:rPr>
              <w:drawing>
                <wp:inline distT="0" distB="0" distL="0" distR="0" wp14:anchorId="41D31A78" wp14:editId="5AAB49AE">
                  <wp:extent cx="2448789" cy="1223314"/>
                  <wp:effectExtent l="0" t="0" r="2540" b="0"/>
                  <wp:docPr id="6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F44F34-5F85-B60D-D8F4-BFB5E04267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>
                            <a:extLst>
                              <a:ext uri="{FF2B5EF4-FFF2-40B4-BE49-F238E27FC236}">
                                <a16:creationId xmlns:a16="http://schemas.microsoft.com/office/drawing/2014/main" id="{51F44F34-5F85-B60D-D8F4-BFB5E04267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789" cy="122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001E37A" w14:textId="77777777" w:rsidR="00E0758C" w:rsidRPr="007F4553" w:rsidRDefault="00E0758C" w:rsidP="00D22F3C">
            <w:pPr>
              <w:spacing w:line="240" w:lineRule="atLeast"/>
              <w:rPr>
                <w:rFonts w:cstheme="minorHAnsi"/>
                <w:b/>
                <w:color w:val="327A86" w:themeColor="text2"/>
              </w:rPr>
            </w:pPr>
          </w:p>
        </w:tc>
      </w:tr>
    </w:tbl>
    <w:p w14:paraId="51C0CDC8" w14:textId="77777777" w:rsidR="00961035" w:rsidRPr="007F4553" w:rsidRDefault="00961035" w:rsidP="00D22F3C">
      <w:pPr>
        <w:spacing w:line="240" w:lineRule="atLeast"/>
        <w:rPr>
          <w:rFonts w:cstheme="minorHAnsi"/>
        </w:rPr>
      </w:pPr>
    </w:p>
    <w:tbl>
      <w:tblPr>
        <w:tblStyle w:val="EinfacheTabelle41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7F4553" w14:paraId="0464E140" w14:textId="77777777" w:rsidTr="00B676BE">
        <w:trPr>
          <w:cantSplit/>
          <w:trHeight w:val="68"/>
          <w:jc w:val="center"/>
        </w:trPr>
        <w:tc>
          <w:tcPr>
            <w:tcW w:w="1870" w:type="dxa"/>
          </w:tcPr>
          <w:p w14:paraId="6CA358E8" w14:textId="77777777" w:rsidR="00961035" w:rsidRPr="007F4553" w:rsidRDefault="00961035" w:rsidP="00D22F3C">
            <w:pPr>
              <w:pStyle w:val="berschrift1"/>
              <w:spacing w:line="240" w:lineRule="atLeast"/>
              <w:rPr>
                <w:rFonts w:asciiTheme="minorHAnsi" w:hAnsiTheme="minorHAnsi" w:cstheme="minorHAnsi"/>
                <w:lang w:eastAsia="en-US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5196A1A9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AC4A118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color w:val="327A86" w:themeColor="text2"/>
                <w:lang w:eastAsia="en-US"/>
              </w:rPr>
            </w:pPr>
          </w:p>
        </w:tc>
      </w:tr>
      <w:tr w:rsidR="00961035" w:rsidRPr="007F4553" w14:paraId="31223FB6" w14:textId="77777777" w:rsidTr="00B676BE">
        <w:trPr>
          <w:cantSplit/>
          <w:trHeight w:val="68"/>
          <w:jc w:val="center"/>
        </w:trPr>
        <w:tc>
          <w:tcPr>
            <w:tcW w:w="1870" w:type="dxa"/>
          </w:tcPr>
          <w:p w14:paraId="2D220B53" w14:textId="1524FE83" w:rsidR="00961035" w:rsidRPr="007F4553" w:rsidRDefault="00961035" w:rsidP="00D22F3C">
            <w:pPr>
              <w:pStyle w:val="Nummerierung"/>
              <w:spacing w:line="240" w:lineRule="atLeast"/>
              <w:rPr>
                <w:rFonts w:asciiTheme="minorHAnsi" w:eastAsiaTheme="minorHAnsi" w:hAnsiTheme="minorHAnsi" w:cstheme="minorHAnsi"/>
                <w:lang w:eastAsia="en-US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Baustein </w:t>
            </w:r>
            <w:r w:rsidR="00BD26BC">
              <w:rPr>
                <w:rFonts w:asciiTheme="minorHAnsi" w:eastAsiaTheme="minorHAnsi" w:hAnsiTheme="minorHAnsi" w:cstheme="minorHAnsi"/>
                <w:lang w:eastAsia="en-US"/>
              </w:rPr>
              <w:t>S3</w:t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  <w:p w14:paraId="0E19360A" w14:textId="77777777" w:rsidR="00961035" w:rsidRPr="007F4553" w:rsidRDefault="00961035" w:rsidP="00D22F3C">
            <w:pPr>
              <w:pStyle w:val="berschrift1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783ACAA9" w14:textId="3887AE99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bCs/>
                <w:color w:val="70BCC9" w:themeColor="text2" w:themeTint="99"/>
                <w:lang w:eastAsia="en-US"/>
              </w:rPr>
            </w:pPr>
            <w:r w:rsidRPr="007F455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Ich kann </w:t>
            </w:r>
            <w:r w:rsidR="00BD26BC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Textaufgaben lesen und verstehen</w:t>
            </w:r>
            <w:r w:rsidR="00084679" w:rsidRPr="007F455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</w:t>
            </w:r>
          </w:p>
          <w:p w14:paraId="027DBBF8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</w:pPr>
            <w:r w:rsidRPr="007F4553"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  <w:t xml:space="preserve"> </w:t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>Diagnosematerial (1 Seite Standortbestimmung)</w:t>
            </w:r>
          </w:p>
          <w:p w14:paraId="74E25542" w14:textId="37ECAC81" w:rsidR="00FA17F8" w:rsidRPr="00FA17F8" w:rsidRDefault="00961035" w:rsidP="00D22F3C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="002855F7" w:rsidRPr="002855F7">
              <w:rPr>
                <w:rFonts w:asciiTheme="minorHAnsi" w:eastAsiaTheme="minorHAnsi" w:hAnsiTheme="minorHAnsi" w:cstheme="minorHAnsi"/>
                <w:b w:val="0"/>
                <w:bCs/>
                <w:color w:val="000000"/>
                <w:lang w:eastAsia="en-US"/>
              </w:rPr>
              <w:t xml:space="preserve">Arbeitsmaterial </w:t>
            </w:r>
            <w:r w:rsidR="00FA17F8" w:rsidRPr="00FA17F8">
              <w:rPr>
                <w:b w:val="0"/>
                <w:bCs/>
                <w:color w:val="000000"/>
              </w:rPr>
              <w:t>Leseplan</w:t>
            </w:r>
            <w:r w:rsidR="00ED5865">
              <w:rPr>
                <w:b w:val="0"/>
                <w:bCs/>
                <w:color w:val="000000"/>
              </w:rPr>
              <w:t xml:space="preserve"> (1 Seite)</w:t>
            </w:r>
          </w:p>
          <w:p w14:paraId="60DE990F" w14:textId="3C5AD9CF" w:rsidR="00BD26BC" w:rsidRDefault="002855F7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="00961035" w:rsidRPr="007F4553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 xml:space="preserve">Fördermaterial </w:t>
            </w:r>
            <w:r w:rsidR="00BD26BC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 xml:space="preserve">in der Basisfassung (niedriges Niveau, </w:t>
            </w:r>
            <w:r w:rsidR="00FA17F8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>8</w:t>
            </w:r>
            <w:r w:rsidR="00BD26BC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 xml:space="preserve"> Seiten)</w:t>
            </w:r>
          </w:p>
          <w:p w14:paraId="2CA0D543" w14:textId="42846642" w:rsidR="00961035" w:rsidRPr="007F4553" w:rsidRDefault="00BD26BC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 xml:space="preserve">Fördermaterial </w:t>
            </w:r>
            <w:r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>in der Regelfassung (mittleres und erhöhtes Niveau</w:t>
            </w:r>
            <w:r w:rsidRPr="00ED5865">
              <w:rPr>
                <w:rFonts w:asciiTheme="minorHAnsi" w:hAnsiTheme="minorHAnsi" w:cstheme="minorHAnsi"/>
                <w:b w:val="0"/>
                <w:bCs/>
                <w:color w:val="000000"/>
              </w:rPr>
              <w:t>, 1</w:t>
            </w:r>
            <w:r w:rsidR="00FA17F8" w:rsidRPr="00ED5865">
              <w:rPr>
                <w:rFonts w:asciiTheme="minorHAnsi" w:hAnsiTheme="minorHAnsi" w:cstheme="minorHAnsi"/>
                <w:b w:val="0"/>
                <w:bCs/>
                <w:color w:val="000000"/>
              </w:rPr>
              <w:t>1</w:t>
            </w:r>
            <w:r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 xml:space="preserve"> Seiten)</w:t>
            </w:r>
          </w:p>
        </w:tc>
      </w:tr>
    </w:tbl>
    <w:p w14:paraId="09F307D5" w14:textId="77777777" w:rsidR="00961035" w:rsidRPr="007F4553" w:rsidRDefault="00961035" w:rsidP="00D22F3C">
      <w:pPr>
        <w:spacing w:line="240" w:lineRule="atLeast"/>
        <w:rPr>
          <w:rFonts w:cstheme="minorHAnsi"/>
        </w:rPr>
      </w:pPr>
    </w:p>
    <w:p w14:paraId="185B716B" w14:textId="353EE34C" w:rsidR="001A6C2A" w:rsidRPr="007F4553" w:rsidRDefault="001A6C2A" w:rsidP="00D22F3C">
      <w:pPr>
        <w:spacing w:line="240" w:lineRule="atLeast"/>
        <w:rPr>
          <w:rFonts w:cstheme="minorHAnsi"/>
        </w:rPr>
      </w:pPr>
    </w:p>
    <w:p w14:paraId="51BE5F16" w14:textId="77777777" w:rsidR="00D21024" w:rsidRPr="007F4553" w:rsidRDefault="00D21024" w:rsidP="00D22F3C">
      <w:pPr>
        <w:spacing w:line="240" w:lineRule="atLeast"/>
        <w:rPr>
          <w:rFonts w:cstheme="minorHAnsi"/>
        </w:rPr>
      </w:pPr>
    </w:p>
    <w:tbl>
      <w:tblPr>
        <w:tblStyle w:val="EinfacheTabelle41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7F4553" w14:paraId="0224EA12" w14:textId="77777777" w:rsidTr="00B676BE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7F4553" w14:paraId="492BB461" w14:textId="77777777" w:rsidTr="00E0334E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8" w:space="0" w:color="A6A6A6" w:themeColor="background1" w:themeShade="A6"/>
                  </w:tcBorders>
                </w:tcPr>
                <w:p w14:paraId="0F52AAB5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cstheme="minorHAnsi"/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60108D81" wp14:editId="736DCE96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8" w:space="0" w:color="A6A6A6" w:themeColor="background1" w:themeShade="A6"/>
                  </w:tcBorders>
                </w:tcPr>
                <w:p w14:paraId="716BA1D1" w14:textId="398EAB35" w:rsidR="00961035" w:rsidRPr="007F4553" w:rsidRDefault="00BD26BC" w:rsidP="00084679">
                  <w:pPr>
                    <w:pStyle w:val="Impressum"/>
                    <w:spacing w:line="240" w:lineRule="auto"/>
                    <w:jc w:val="left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BD26BC">
                    <w:rPr>
                      <w:rFonts w:asciiTheme="minorHAnsi" w:hAnsiTheme="minorHAnsi" w:cstheme="minorHAnsi"/>
                      <w:color w:val="808080"/>
                    </w:rPr>
                    <w:t xml:space="preserve">Dieses </w:t>
                  </w:r>
                  <w:r w:rsidR="00EF57A3" w:rsidRPr="00584748">
                    <w:rPr>
                      <w:rFonts w:ascii="Calibri" w:hAnsi="Calibri" w:cs="Calibri"/>
                      <w:sz w:val="16"/>
                      <w:szCs w:val="16"/>
                    </w:rPr>
                    <w:t xml:space="preserve">fach- und sprachintegrierte Unterrichtsmaterial </w:t>
                  </w:r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 xml:space="preserve">wurde </w:t>
                  </w:r>
                  <w:r w:rsidR="00EF57A3" w:rsidRPr="00BD26BC">
                    <w:rPr>
                      <w:rFonts w:asciiTheme="minorHAnsi" w:hAnsiTheme="minorHAnsi" w:cstheme="minorHAnsi"/>
                      <w:color w:val="808080"/>
                    </w:rPr>
                    <w:t>durch Jennifer Dröse, Susanne Prediger &amp; Antje Marcus konzipiert und unter Mitarbeit von Ulrich Brauner und Susanne Biermann für den Klassenunterricht adaptiert.</w:t>
                  </w:r>
                  <w:r w:rsidR="00EF57A3">
                    <w:rPr>
                      <w:rFonts w:asciiTheme="minorHAnsi" w:hAnsiTheme="minorHAnsi" w:cstheme="minorHAnsi"/>
                      <w:color w:val="808080"/>
                    </w:rPr>
                    <w:t xml:space="preserve">  Es </w:t>
                  </w:r>
                  <w:r w:rsidR="00EF57A3" w:rsidRPr="00584748">
                    <w:rPr>
                      <w:rFonts w:ascii="Calibri" w:hAnsi="Calibri" w:cs="Calibri"/>
                      <w:sz w:val="16"/>
                      <w:szCs w:val="16"/>
                    </w:rPr>
                    <w:t>ist ursprünglich entstanden im Rahmen de</w:t>
                  </w:r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>r</w:t>
                  </w:r>
                  <w:r w:rsidR="00EF57A3" w:rsidRPr="00584748">
                    <w:rPr>
                      <w:rFonts w:ascii="Calibri" w:hAnsi="Calibri" w:cs="Calibri"/>
                      <w:sz w:val="16"/>
                      <w:szCs w:val="16"/>
                    </w:rPr>
                    <w:t xml:space="preserve"> Projekt</w:t>
                  </w:r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>e</w:t>
                  </w:r>
                  <w:r w:rsidR="00EF57A3" w:rsidRPr="00584748">
                    <w:rPr>
                      <w:rFonts w:ascii="Calibri" w:hAnsi="Calibri" w:cs="Calibri"/>
                      <w:sz w:val="16"/>
                      <w:szCs w:val="16"/>
                    </w:rPr>
                    <w:t xml:space="preserve"> MuM-Lesen</w:t>
                  </w:r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 xml:space="preserve"> und </w:t>
                  </w:r>
                  <w:proofErr w:type="spellStart"/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>SiMa</w:t>
                  </w:r>
                  <w:proofErr w:type="spellEnd"/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 xml:space="preserve"> und dann in </w:t>
                  </w:r>
                  <w:r w:rsidR="00EF57A3" w:rsidRPr="00584748">
                    <w:rPr>
                      <w:rFonts w:ascii="Calibri" w:hAnsi="Calibri" w:cs="Calibri"/>
                      <w:sz w:val="16"/>
                      <w:szCs w:val="16"/>
                    </w:rPr>
                    <w:t>Mathe sicher können</w:t>
                  </w:r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 xml:space="preserve"> eingeflossen</w:t>
                  </w:r>
                  <w:r w:rsidR="00EF57A3" w:rsidRPr="00584748">
                    <w:rPr>
                      <w:rFonts w:ascii="Calibri" w:hAnsi="Calibri" w:cs="Calibri"/>
                      <w:sz w:val="16"/>
                      <w:szCs w:val="16"/>
                    </w:rPr>
                    <w:t xml:space="preserve">. </w:t>
                  </w:r>
                  <w:r w:rsidRPr="00BD26BC">
                    <w:rPr>
                      <w:rFonts w:asciiTheme="minorHAnsi" w:hAnsiTheme="minorHAnsi" w:cstheme="minorHAnsi"/>
                      <w:color w:val="808080"/>
                    </w:rPr>
                    <w:t>Es kann unter der Creative Commons Lizenz BY-SA-NC (Namensnennung – Weitergabe unter gleichen Bedingungen – Nicht-kommerziell) 4.0 International weiterverwendet werden.</w:t>
                  </w:r>
                </w:p>
              </w:tc>
            </w:tr>
            <w:tr w:rsidR="00961035" w:rsidRPr="007F4553" w14:paraId="28A136DC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2CB3C4D5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0792DFD2" w14:textId="083FEF1F" w:rsidR="00FB2E9F" w:rsidRPr="007F4553" w:rsidRDefault="00BD26BC" w:rsidP="00084679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BD26BC">
                    <w:rPr>
                      <w:rFonts w:asciiTheme="minorHAnsi" w:hAnsiTheme="minorHAnsi" w:cstheme="minorHAnsi"/>
                      <w:color w:val="808080"/>
                    </w:rPr>
                    <w:t xml:space="preserve">Dröse, Jennifer; Prediger, Susanne &amp; Marcus, Antje (2024). 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>Mathe</w:t>
                  </w:r>
                  <w:r w:rsidR="00EF57A3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>sicher</w:t>
                  </w:r>
                  <w:r w:rsidR="00EF57A3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>können</w:t>
                  </w:r>
                  <w:r w:rsidR="00EF57A3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>Diagnose- und Förderbaustein</w:t>
                  </w:r>
                  <w:r w:rsidR="00EF57A3">
                    <w:rPr>
                      <w:rFonts w:asciiTheme="minorHAnsi" w:hAnsiTheme="minorHAnsi" w:cstheme="minorHAnsi"/>
                      <w:color w:val="808080"/>
                    </w:rPr>
                    <w:t xml:space="preserve"> S3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>: Textaufgaben lesen und verstehen. In Prediger, S., Selter, C., Hußmann, S. &amp; Nührenbörger, M. (Hrsg.). (20</w:t>
                  </w:r>
                  <w:r w:rsidR="00EF57A3">
                    <w:rPr>
                      <w:rFonts w:asciiTheme="minorHAnsi" w:hAnsiTheme="minorHAnsi" w:cstheme="minorHAnsi"/>
                      <w:color w:val="808080"/>
                    </w:rPr>
                    <w:t>17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 xml:space="preserve">). </w:t>
                  </w:r>
                  <w:r w:rsidR="00EF57A3" w:rsidRPr="00EF57A3">
                    <w:rPr>
                      <w:rFonts w:asciiTheme="minorHAnsi" w:hAnsiTheme="minorHAnsi" w:cstheme="minorHAnsi"/>
                      <w:i/>
                      <w:iCs/>
                      <w:color w:val="808080"/>
                    </w:rPr>
                    <w:t xml:space="preserve">Mathe sicher können: </w:t>
                  </w:r>
                  <w:r w:rsidR="00EF57A3">
                    <w:rPr>
                      <w:rFonts w:asciiTheme="minorHAnsi" w:hAnsiTheme="minorHAnsi" w:cstheme="minorHAnsi"/>
                      <w:i/>
                      <w:iCs/>
                      <w:color w:val="808080"/>
                    </w:rPr>
                    <w:t>Sachrechnen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 xml:space="preserve">. Cornelsen. Open Educational Resources </w:t>
                  </w:r>
                  <w:hyperlink r:id="rId11" w:anchor="B4" w:history="1">
                    <w:r w:rsidR="00961035" w:rsidRPr="007F4553">
                      <w:rPr>
                        <w:rStyle w:val="Hyperlink"/>
                        <w:rFonts w:asciiTheme="minorHAnsi" w:hAnsiTheme="minorHAnsi" w:cstheme="minorHAnsi"/>
                      </w:rPr>
                      <w:t>mathe-sicher-koennen.dzlm.de/</w:t>
                    </w:r>
                    <w:r w:rsidR="00EF57A3">
                      <w:rPr>
                        <w:rStyle w:val="Hyperlink"/>
                        <w:rFonts w:asciiTheme="minorHAnsi" w:hAnsiTheme="minorHAnsi" w:cstheme="minorHAnsi"/>
                      </w:rPr>
                      <w:t>SR</w:t>
                    </w:r>
                    <w:r w:rsidR="00961035" w:rsidRPr="007F4553">
                      <w:rPr>
                        <w:rStyle w:val="Hyperlink"/>
                        <w:rFonts w:asciiTheme="minorHAnsi" w:hAnsiTheme="minorHAnsi" w:cstheme="minorHAnsi"/>
                      </w:rPr>
                      <w:t>#</w:t>
                    </w:r>
                    <w:r w:rsidR="00EF57A3">
                      <w:rPr>
                        <w:rStyle w:val="Hyperlink"/>
                        <w:rFonts w:asciiTheme="minorHAnsi" w:hAnsiTheme="minorHAnsi" w:cstheme="minorHAnsi"/>
                      </w:rPr>
                      <w:t>S</w:t>
                    </w:r>
                    <w:r w:rsidR="00EF57A3">
                      <w:rPr>
                        <w:rStyle w:val="Hyperlink"/>
                      </w:rPr>
                      <w:t>3</w:t>
                    </w:r>
                  </w:hyperlink>
                </w:p>
              </w:tc>
            </w:tr>
            <w:tr w:rsidR="00EF57A3" w:rsidRPr="007F4553" w14:paraId="0C173492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4BC258E8" w14:textId="77777777" w:rsidR="00EF57A3" w:rsidRPr="007F4553" w:rsidRDefault="00EF57A3" w:rsidP="00EF57A3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79D9A4F4" w14:textId="77777777" w:rsidR="00EF57A3" w:rsidRPr="007F4553" w:rsidRDefault="00EF57A3" w:rsidP="00EF57A3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2D9A1B54" w14:textId="467EA924" w:rsidR="00EF57A3" w:rsidRPr="00EF57A3" w:rsidRDefault="00EF57A3" w:rsidP="00EF57A3">
                  <w:pPr>
                    <w:pStyle w:val="Impressum"/>
                    <w:ind w:right="143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EF57A3">
                    <w:rPr>
                      <w:rFonts w:ascii="Calibri" w:hAnsi="Calibri" w:cs="Calibri"/>
                      <w:sz w:val="16"/>
                      <w:szCs w:val="16"/>
                    </w:rPr>
                    <w:t>Dies ist die Basis- und Regelfassung des Materials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 xml:space="preserve"> für niedriges und mittleres Komplexitätsniveau, die mit * gekennzeichneten Zusatzgaben sind auf erhöhtem Niveau. Die drei Niveaus können binnendifferenzierend eingesetzt werden. Als </w:t>
                  </w:r>
                  <w:r w:rsidRPr="00EF57A3">
                    <w:rPr>
                      <w:rFonts w:ascii="Calibri" w:hAnsi="Calibri" w:cs="Calibri"/>
                      <w:sz w:val="16"/>
                      <w:szCs w:val="16"/>
                    </w:rPr>
                    <w:t>digitale Zusatzmaterialien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 xml:space="preserve"> liegen vor</w:t>
                  </w:r>
                  <w:r w:rsidRPr="00EF57A3">
                    <w:rPr>
                      <w:rFonts w:ascii="Calibri" w:hAnsi="Calibri" w:cs="Calibri"/>
                      <w:sz w:val="16"/>
                      <w:szCs w:val="16"/>
                    </w:rPr>
                    <w:t>: Kopiervorlage für digitale Info-Netze im Programm Task-Cards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 xml:space="preserve">, </w:t>
                  </w:r>
                  <w:r w:rsidRPr="00EF57A3">
                    <w:rPr>
                      <w:rFonts w:ascii="Calibri" w:hAnsi="Calibri" w:cs="Calibri"/>
                      <w:sz w:val="16"/>
                      <w:szCs w:val="16"/>
                    </w:rPr>
                    <w:t>Erklärvideos Textaufgaben mit Info-Netzen (Teil 1 und 2)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 xml:space="preserve">, </w:t>
                  </w:r>
                  <w:r w:rsidRPr="00EF57A3">
                    <w:rPr>
                      <w:rFonts w:ascii="Calibri" w:hAnsi="Calibri" w:cs="Calibri"/>
                      <w:sz w:val="16"/>
                      <w:szCs w:val="16"/>
                    </w:rPr>
                    <w:t>Unterrichtsfilm für Lehrkräfte (nach Registrierung zugänglich)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.</w:t>
                  </w:r>
                </w:p>
              </w:tc>
            </w:tr>
            <w:tr w:rsidR="00EF57A3" w:rsidRPr="007F4553" w14:paraId="25C401C9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6DE78B95" w14:textId="77777777" w:rsidR="00EF57A3" w:rsidRPr="007F4553" w:rsidRDefault="00EF57A3" w:rsidP="00EF57A3">
                  <w:pPr>
                    <w:spacing w:line="240" w:lineRule="auto"/>
                    <w:jc w:val="both"/>
                    <w:rPr>
                      <w:rFonts w:cstheme="minorHAnsi"/>
                      <w:b/>
                      <w:color w:val="808080"/>
                      <w:sz w:val="17"/>
                      <w:szCs w:val="18"/>
                    </w:rPr>
                  </w:pPr>
                </w:p>
              </w:tc>
              <w:tc>
                <w:tcPr>
                  <w:tcW w:w="7200" w:type="dxa"/>
                </w:tcPr>
                <w:p w14:paraId="66E2CC49" w14:textId="37C508AA" w:rsidR="00EF57A3" w:rsidRPr="00584748" w:rsidRDefault="00EF57A3" w:rsidP="00EF57A3">
                  <w:pPr>
                    <w:pStyle w:val="Impressum"/>
                    <w:spacing w:line="240" w:lineRule="auto"/>
                    <w:ind w:right="143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584748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71486A5A" w14:textId="77777777" w:rsidR="00961035" w:rsidRPr="007F4553" w:rsidRDefault="00961035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</w:tbl>
    <w:p w14:paraId="5D347341" w14:textId="77777777" w:rsidR="003C3B3F" w:rsidRPr="007F4553" w:rsidRDefault="003C3B3F" w:rsidP="00D22F3C">
      <w:pPr>
        <w:spacing w:line="240" w:lineRule="atLeast"/>
        <w:rPr>
          <w:rFonts w:cstheme="minorHAnsi"/>
        </w:rPr>
        <w:sectPr w:rsidR="003C3B3F" w:rsidRPr="007F4553" w:rsidSect="00DF679F">
          <w:headerReference w:type="even" r:id="rId12"/>
          <w:headerReference w:type="default" r:id="rId13"/>
          <w:footerReference w:type="default" r:id="rId1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79"/>
        <w:gridCol w:w="3152"/>
        <w:gridCol w:w="236"/>
        <w:gridCol w:w="4584"/>
        <w:gridCol w:w="568"/>
      </w:tblGrid>
      <w:tr w:rsidR="00084679" w:rsidRPr="007F4553" w14:paraId="76EBDA63" w14:textId="77777777" w:rsidTr="00402D3F">
        <w:tc>
          <w:tcPr>
            <w:tcW w:w="9319" w:type="dxa"/>
            <w:gridSpan w:val="5"/>
          </w:tcPr>
          <w:bookmarkEnd w:id="0"/>
          <w:p w14:paraId="01034E9F" w14:textId="075D65F1" w:rsidR="00084679" w:rsidRPr="007F4553" w:rsidRDefault="00084679" w:rsidP="000A23F7">
            <w:pPr>
              <w:pStyle w:val="berschrift1"/>
              <w:spacing w:line="240" w:lineRule="auto"/>
              <w:ind w:right="-139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</w:rPr>
              <w:lastRenderedPageBreak/>
              <w:t xml:space="preserve">Kann ich </w:t>
            </w:r>
            <w:r w:rsidR="00571D28">
              <w:rPr>
                <w:rFonts w:asciiTheme="minorHAnsi" w:hAnsiTheme="minorHAnsi" w:cstheme="minorHAnsi"/>
              </w:rPr>
              <w:t>Textaufgaben lesen und verstehen?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B3723D" w:rsidRPr="002C465D" w14:paraId="6FAF9827" w14:textId="77777777" w:rsidTr="00402D3F">
        <w:tc>
          <w:tcPr>
            <w:tcW w:w="779" w:type="dxa"/>
          </w:tcPr>
          <w:p w14:paraId="63E28ED6" w14:textId="77777777" w:rsidR="00B3723D" w:rsidRPr="00B3723D" w:rsidRDefault="00B3723D" w:rsidP="00B3723D">
            <w:pPr>
              <w:pStyle w:val="berschriftAufgaben"/>
              <w:rPr>
                <w:color w:val="70BCC9" w:themeColor="accent1" w:themeTint="99"/>
              </w:rPr>
            </w:pPr>
            <w:r w:rsidRPr="00B3723D">
              <w:rPr>
                <w:color w:val="70BCC9" w:themeColor="accent1" w:themeTint="99"/>
              </w:rPr>
              <w:t>1</w:t>
            </w:r>
          </w:p>
        </w:tc>
        <w:tc>
          <w:tcPr>
            <w:tcW w:w="7972" w:type="dxa"/>
            <w:gridSpan w:val="3"/>
          </w:tcPr>
          <w:p w14:paraId="4B4C91EA" w14:textId="67DC0B8C" w:rsidR="00B3723D" w:rsidRPr="00B3723D" w:rsidRDefault="00B3723D" w:rsidP="00B3723D">
            <w:pPr>
              <w:pStyle w:val="berschriftAufgaben"/>
              <w:spacing w:after="120"/>
              <w:rPr>
                <w:color w:val="70BCC9" w:themeColor="accent1" w:themeTint="99"/>
                <w:lang w:eastAsia="en-US"/>
              </w:rPr>
            </w:pPr>
            <w:r w:rsidRPr="00B3723D">
              <w:rPr>
                <w:color w:val="70BCC9" w:themeColor="accent1" w:themeTint="99"/>
                <w:lang w:eastAsia="en-US"/>
              </w:rPr>
              <w:t>Gegebene und gesuchte Informationen in Textaufgaben finden</w:t>
            </w:r>
          </w:p>
        </w:tc>
        <w:tc>
          <w:tcPr>
            <w:tcW w:w="567" w:type="dxa"/>
          </w:tcPr>
          <w:p w14:paraId="5386A688" w14:textId="77777777" w:rsidR="00B3723D" w:rsidRPr="002C465D" w:rsidRDefault="00B3723D" w:rsidP="00336858">
            <w:pPr>
              <w:pStyle w:val="DialogZwischenziel"/>
            </w:pPr>
          </w:p>
        </w:tc>
      </w:tr>
      <w:tr w:rsidR="00B3723D" w:rsidRPr="00B3723D" w14:paraId="533279A2" w14:textId="77777777" w:rsidTr="00402D3F">
        <w:trPr>
          <w:trHeight w:val="283"/>
        </w:trPr>
        <w:tc>
          <w:tcPr>
            <w:tcW w:w="779" w:type="dxa"/>
            <w:tcBorders>
              <w:right w:val="single" w:sz="6" w:space="0" w:color="808080" w:themeColor="background1" w:themeShade="80"/>
            </w:tcBorders>
          </w:tcPr>
          <w:p w14:paraId="3E6D0DD3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  <w:r w:rsidRPr="00B3723D">
              <w:rPr>
                <w:rFonts w:ascii="Calibri" w:hAnsi="Calibri" w:cs="Calibri"/>
                <w:color w:val="70BCC9" w:themeColor="accent1" w:themeTint="99"/>
              </w:rPr>
              <w:t>a)</w:t>
            </w:r>
          </w:p>
        </w:tc>
        <w:tc>
          <w:tcPr>
            <w:tcW w:w="315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8B822A7" w14:textId="4FB392DC" w:rsidR="00B3723D" w:rsidRPr="00B3723D" w:rsidRDefault="00B3723D" w:rsidP="00402D3F">
            <w:pPr>
              <w:ind w:right="-114"/>
              <w:rPr>
                <w:rFonts w:ascii="Calibri" w:hAnsi="Calibri" w:cs="Calibri"/>
              </w:rPr>
            </w:pPr>
            <w:r w:rsidRPr="00B3723D">
              <w:rPr>
                <w:rFonts w:ascii="Calibri" w:hAnsi="Calibri" w:cs="Calibri"/>
              </w:rPr>
              <w:t>Rico geht einkaufen. Er hat 15 € von seiner Mutter bekommen. Beim Bäcker bezahlt er zuerst 3 €, und dan</w:t>
            </w:r>
            <w:r w:rsidR="00402D3F">
              <w:rPr>
                <w:rFonts w:ascii="Calibri" w:hAnsi="Calibri" w:cs="Calibri"/>
              </w:rPr>
              <w:t>n</w:t>
            </w:r>
            <w:r w:rsidRPr="00B3723D">
              <w:rPr>
                <w:rFonts w:ascii="Calibri" w:hAnsi="Calibri" w:cs="Calibri"/>
              </w:rPr>
              <w:t xml:space="preserve"> im Supermarkt 8 €.</w:t>
            </w:r>
          </w:p>
          <w:p w14:paraId="4B165A0D" w14:textId="79862F01" w:rsidR="00B3723D" w:rsidRPr="00B3723D" w:rsidRDefault="00B3723D" w:rsidP="00336858">
            <w:pPr>
              <w:rPr>
                <w:rFonts w:ascii="Calibri" w:hAnsi="Calibri" w:cs="Calibri"/>
              </w:rPr>
            </w:pPr>
            <w:r w:rsidRPr="00B3723D">
              <w:rPr>
                <w:rFonts w:ascii="Calibri" w:hAnsi="Calibri" w:cs="Calibri"/>
              </w:rPr>
              <w:t xml:space="preserve">Wie viel Geld hat Rico, bevor </w:t>
            </w:r>
            <w:r w:rsidR="005002A5">
              <w:rPr>
                <w:rFonts w:ascii="Calibri" w:hAnsi="Calibri" w:cs="Calibri"/>
              </w:rPr>
              <w:br/>
            </w:r>
            <w:r w:rsidRPr="00B3723D">
              <w:rPr>
                <w:rFonts w:ascii="Calibri" w:hAnsi="Calibri" w:cs="Calibri"/>
              </w:rPr>
              <w:t>er in den Supermarkt geht?</w:t>
            </w:r>
          </w:p>
        </w:tc>
        <w:tc>
          <w:tcPr>
            <w:tcW w:w="236" w:type="dxa"/>
            <w:tcBorders>
              <w:left w:val="single" w:sz="6" w:space="0" w:color="808080" w:themeColor="background1" w:themeShade="80"/>
              <w:right w:val="single" w:sz="6" w:space="0" w:color="777777"/>
            </w:tcBorders>
          </w:tcPr>
          <w:p w14:paraId="33898874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458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06C68F2E" w14:textId="77777777" w:rsidR="00B3723D" w:rsidRPr="00B3723D" w:rsidRDefault="00B3723D" w:rsidP="00336858">
            <w:pPr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Rechenweg:  </w:t>
            </w:r>
          </w:p>
          <w:p w14:paraId="0A6F9EF9" w14:textId="77777777" w:rsidR="00B3723D" w:rsidRPr="00B3723D" w:rsidRDefault="00B3723D" w:rsidP="00336858">
            <w:pPr>
              <w:rPr>
                <w:rFonts w:ascii="Calibri" w:hAnsi="Calibri" w:cs="Calibri"/>
                <w:noProof/>
              </w:rPr>
            </w:pPr>
          </w:p>
          <w:p w14:paraId="77325FF7" w14:textId="77777777" w:rsidR="00B3723D" w:rsidRPr="00B3723D" w:rsidRDefault="00B3723D" w:rsidP="00336858">
            <w:pPr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Antwort:  </w:t>
            </w:r>
          </w:p>
          <w:p w14:paraId="629878B2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  <w:p w14:paraId="0E5B2925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   </w:t>
            </w:r>
          </w:p>
        </w:tc>
        <w:tc>
          <w:tcPr>
            <w:tcW w:w="567" w:type="dxa"/>
            <w:tcBorders>
              <w:left w:val="single" w:sz="6" w:space="0" w:color="777777"/>
            </w:tcBorders>
          </w:tcPr>
          <w:p w14:paraId="5A463A2B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B3723D" w:rsidRPr="00B3723D" w14:paraId="147642D9" w14:textId="77777777" w:rsidTr="00402D3F">
        <w:trPr>
          <w:trHeight w:val="283"/>
        </w:trPr>
        <w:tc>
          <w:tcPr>
            <w:tcW w:w="779" w:type="dxa"/>
          </w:tcPr>
          <w:p w14:paraId="527118E9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</w:p>
        </w:tc>
        <w:tc>
          <w:tcPr>
            <w:tcW w:w="3152" w:type="dxa"/>
            <w:tcBorders>
              <w:top w:val="single" w:sz="6" w:space="0" w:color="808080" w:themeColor="background1" w:themeShade="80"/>
            </w:tcBorders>
          </w:tcPr>
          <w:p w14:paraId="57D59369" w14:textId="77777777" w:rsidR="00B3723D" w:rsidRPr="00B3723D" w:rsidRDefault="00B3723D" w:rsidP="00336858">
            <w:pPr>
              <w:rPr>
                <w:rFonts w:ascii="Calibri" w:hAnsi="Calibri" w:cs="Calibri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14:paraId="37850B25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4584" w:type="dxa"/>
            <w:tcBorders>
              <w:top w:val="single" w:sz="6" w:space="0" w:color="777777"/>
            </w:tcBorders>
          </w:tcPr>
          <w:p w14:paraId="060968C8" w14:textId="77777777" w:rsidR="00B3723D" w:rsidRPr="00B3723D" w:rsidRDefault="00B3723D" w:rsidP="00336858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14:paraId="32056812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5002A5" w:rsidRPr="00B3723D" w14:paraId="7376B7A9" w14:textId="77777777" w:rsidTr="00402D3F">
        <w:trPr>
          <w:trHeight w:val="283"/>
        </w:trPr>
        <w:tc>
          <w:tcPr>
            <w:tcW w:w="779" w:type="dxa"/>
          </w:tcPr>
          <w:p w14:paraId="17EF3D2D" w14:textId="77777777" w:rsidR="005002A5" w:rsidRPr="00B3723D" w:rsidRDefault="005002A5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  <w:r w:rsidRPr="00B3723D">
              <w:rPr>
                <w:rFonts w:ascii="Calibri" w:hAnsi="Calibri" w:cs="Calibri"/>
                <w:color w:val="70BCC9" w:themeColor="accent1" w:themeTint="99"/>
              </w:rPr>
              <w:t>b)</w:t>
            </w:r>
          </w:p>
        </w:tc>
        <w:tc>
          <w:tcPr>
            <w:tcW w:w="7972" w:type="dxa"/>
            <w:gridSpan w:val="3"/>
          </w:tcPr>
          <w:p w14:paraId="715D7193" w14:textId="07361F2B" w:rsidR="005002A5" w:rsidRPr="00B3723D" w:rsidRDefault="005002A5" w:rsidP="00336858">
            <w:pPr>
              <w:rPr>
                <w:rFonts w:ascii="Calibri" w:hAnsi="Calibri" w:cs="Calibri"/>
                <w:noProof/>
              </w:rPr>
            </w:pPr>
            <w:r w:rsidRPr="00C66789">
              <w:rPr>
                <w:rFonts w:ascii="Calibri" w:eastAsia="Calibri" w:hAnsi="Calibri" w:cs="Calibri"/>
              </w:rPr>
              <w:t xml:space="preserve">Welche Informationen in der Aufgabe waren wichtig? Markiere oben im Text.  </w:t>
            </w:r>
          </w:p>
        </w:tc>
        <w:tc>
          <w:tcPr>
            <w:tcW w:w="567" w:type="dxa"/>
            <w:tcBorders>
              <w:left w:val="nil"/>
            </w:tcBorders>
          </w:tcPr>
          <w:p w14:paraId="28DAF85C" w14:textId="77777777" w:rsidR="005002A5" w:rsidRPr="00B3723D" w:rsidRDefault="005002A5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B3723D" w:rsidRPr="00B3723D" w14:paraId="3D52C3B0" w14:textId="77777777" w:rsidTr="00402D3F">
        <w:trPr>
          <w:trHeight w:val="283"/>
        </w:trPr>
        <w:tc>
          <w:tcPr>
            <w:tcW w:w="779" w:type="dxa"/>
          </w:tcPr>
          <w:p w14:paraId="2C70D139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</w:p>
        </w:tc>
        <w:tc>
          <w:tcPr>
            <w:tcW w:w="7972" w:type="dxa"/>
            <w:gridSpan w:val="3"/>
          </w:tcPr>
          <w:p w14:paraId="7F1730B9" w14:textId="77777777" w:rsidR="00B3723D" w:rsidRPr="00B3723D" w:rsidRDefault="00B3723D" w:rsidP="00336858">
            <w:pPr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37B5322D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</w:tbl>
    <w:p w14:paraId="0BC5661D" w14:textId="77777777" w:rsidR="00B3723D" w:rsidRPr="00B3723D" w:rsidRDefault="00B3723D" w:rsidP="00B3723D">
      <w:pPr>
        <w:rPr>
          <w:rFonts w:ascii="Calibri" w:hAnsi="Calibri" w:cs="Calibri"/>
        </w:rPr>
      </w:pPr>
    </w:p>
    <w:tbl>
      <w:tblPr>
        <w:tblW w:w="9318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3152"/>
        <w:gridCol w:w="283"/>
        <w:gridCol w:w="4536"/>
        <w:gridCol w:w="567"/>
      </w:tblGrid>
      <w:tr w:rsidR="00B3723D" w:rsidRPr="00B3723D" w14:paraId="1B3E364D" w14:textId="77777777" w:rsidTr="00336858">
        <w:trPr>
          <w:trHeight w:val="283"/>
        </w:trPr>
        <w:tc>
          <w:tcPr>
            <w:tcW w:w="780" w:type="dxa"/>
          </w:tcPr>
          <w:p w14:paraId="2EEB1FEE" w14:textId="77777777" w:rsidR="00B3723D" w:rsidRPr="00B3723D" w:rsidRDefault="00B3723D" w:rsidP="00B3723D">
            <w:pPr>
              <w:pStyle w:val="Untertitel"/>
            </w:pPr>
            <w:r w:rsidRPr="00B3723D">
              <w:t>2</w:t>
            </w:r>
          </w:p>
        </w:tc>
        <w:tc>
          <w:tcPr>
            <w:tcW w:w="7971" w:type="dxa"/>
            <w:gridSpan w:val="3"/>
          </w:tcPr>
          <w:p w14:paraId="3D97DD98" w14:textId="22A74A03" w:rsidR="00B3723D" w:rsidRPr="00B3723D" w:rsidRDefault="00B3723D" w:rsidP="00B3723D">
            <w:pPr>
              <w:pStyle w:val="Untertitel"/>
            </w:pPr>
            <w:r w:rsidRPr="00B3723D">
              <w:t>Sätze in Textaufgaben genau lesen</w:t>
            </w:r>
          </w:p>
        </w:tc>
        <w:tc>
          <w:tcPr>
            <w:tcW w:w="567" w:type="dxa"/>
          </w:tcPr>
          <w:p w14:paraId="061CD5AE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B3723D" w:rsidRPr="00B3723D" w14:paraId="10A60AC1" w14:textId="77777777" w:rsidTr="00336858">
        <w:trPr>
          <w:trHeight w:val="283"/>
        </w:trPr>
        <w:tc>
          <w:tcPr>
            <w:tcW w:w="780" w:type="dxa"/>
            <w:tcBorders>
              <w:right w:val="single" w:sz="6" w:space="0" w:color="808080" w:themeColor="background1" w:themeShade="80"/>
            </w:tcBorders>
          </w:tcPr>
          <w:p w14:paraId="3CB5E364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  <w:r w:rsidRPr="00B3723D">
              <w:rPr>
                <w:rFonts w:ascii="Calibri" w:hAnsi="Calibri" w:cs="Calibri"/>
                <w:color w:val="70BCC9" w:themeColor="accent1" w:themeTint="99"/>
              </w:rPr>
              <w:t>a)</w:t>
            </w:r>
          </w:p>
        </w:tc>
        <w:tc>
          <w:tcPr>
            <w:tcW w:w="315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6969993" w14:textId="72F4BF95" w:rsidR="00B3723D" w:rsidRPr="00B3723D" w:rsidRDefault="005002A5" w:rsidP="005002A5">
            <w:pPr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</w:rPr>
              <w:t xml:space="preserve">Emily hat </w:t>
            </w:r>
            <w:r>
              <w:rPr>
                <w:rFonts w:ascii="Calibri" w:hAnsi="Calibri" w:cs="Calibri"/>
              </w:rPr>
              <w:t>5 Stifte</w:t>
            </w:r>
            <w:r w:rsidRPr="00B3723D">
              <w:rPr>
                <w:rFonts w:ascii="Calibri" w:hAnsi="Calibri" w:cs="Calibri"/>
              </w:rPr>
              <w:t xml:space="preserve">. Ihrer </w:t>
            </w:r>
            <w:r w:rsidR="00442ED3">
              <w:rPr>
                <w:rFonts w:ascii="Calibri" w:hAnsi="Calibri" w:cs="Calibri"/>
              </w:rPr>
              <w:t xml:space="preserve">Freundin </w:t>
            </w:r>
            <w:r w:rsidR="007560FC">
              <w:rPr>
                <w:rFonts w:ascii="Calibri" w:hAnsi="Calibri" w:cs="Calibri"/>
              </w:rPr>
              <w:t>T</w:t>
            </w:r>
            <w:r w:rsidR="00442ED3">
              <w:rPr>
                <w:rFonts w:ascii="Calibri" w:hAnsi="Calibri" w:cs="Calibri"/>
              </w:rPr>
              <w:t xml:space="preserve">ara </w:t>
            </w:r>
            <w:r w:rsidR="007560FC">
              <w:rPr>
                <w:rFonts w:ascii="Calibri" w:hAnsi="Calibri" w:cs="Calibri"/>
              </w:rPr>
              <w:t xml:space="preserve">gibt </w:t>
            </w:r>
            <w:r w:rsidRPr="00B3723D">
              <w:rPr>
                <w:rFonts w:ascii="Calibri" w:hAnsi="Calibri" w:cs="Calibri"/>
              </w:rPr>
              <w:t xml:space="preserve">sie </w:t>
            </w:r>
            <w:r>
              <w:rPr>
                <w:rFonts w:ascii="Calibri" w:hAnsi="Calibri" w:cs="Calibri"/>
              </w:rPr>
              <w:t>2 Stifte</w:t>
            </w:r>
            <w:r w:rsidRPr="00B3723D">
              <w:rPr>
                <w:rFonts w:ascii="Calibri" w:hAnsi="Calibri" w:cs="Calibri"/>
              </w:rPr>
              <w:t xml:space="preserve"> ab. </w:t>
            </w:r>
            <w:r>
              <w:rPr>
                <w:rFonts w:ascii="Calibri" w:hAnsi="Calibri" w:cs="Calibri"/>
              </w:rPr>
              <w:t>Wie viele Stifte hat Emily?</w:t>
            </w:r>
          </w:p>
        </w:tc>
        <w:tc>
          <w:tcPr>
            <w:tcW w:w="283" w:type="dxa"/>
            <w:tcBorders>
              <w:left w:val="single" w:sz="6" w:space="0" w:color="808080" w:themeColor="background1" w:themeShade="80"/>
              <w:right w:val="single" w:sz="6" w:space="0" w:color="777777"/>
            </w:tcBorders>
          </w:tcPr>
          <w:p w14:paraId="3A8E9257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453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3CB0EFDC" w14:textId="5DE4C43C" w:rsidR="005002A5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>Rechenweg</w:t>
            </w:r>
            <w:r w:rsidR="005002A5">
              <w:rPr>
                <w:rFonts w:ascii="Calibri" w:hAnsi="Calibri" w:cs="Calibri"/>
                <w:noProof/>
              </w:rPr>
              <w:t>:</w:t>
            </w:r>
          </w:p>
          <w:p w14:paraId="2C9144C4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>Antwort:</w:t>
            </w:r>
          </w:p>
          <w:p w14:paraId="5C07D643" w14:textId="77777777" w:rsidR="005002A5" w:rsidRPr="00B3723D" w:rsidRDefault="005002A5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  <w:tcBorders>
              <w:left w:val="single" w:sz="6" w:space="0" w:color="777777"/>
            </w:tcBorders>
          </w:tcPr>
          <w:p w14:paraId="33B3B7FC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B3723D" w:rsidRPr="00B3723D" w14:paraId="4E8A3DCD" w14:textId="77777777" w:rsidTr="00402D3F">
        <w:trPr>
          <w:trHeight w:val="283"/>
        </w:trPr>
        <w:tc>
          <w:tcPr>
            <w:tcW w:w="780" w:type="dxa"/>
          </w:tcPr>
          <w:p w14:paraId="4CF7372C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</w:p>
        </w:tc>
        <w:tc>
          <w:tcPr>
            <w:tcW w:w="3152" w:type="dxa"/>
            <w:tcBorders>
              <w:top w:val="single" w:sz="6" w:space="0" w:color="808080" w:themeColor="background1" w:themeShade="80"/>
              <w:bottom w:val="single" w:sz="6" w:space="0" w:color="7F7F7F" w:themeColor="text1" w:themeTint="80"/>
            </w:tcBorders>
          </w:tcPr>
          <w:p w14:paraId="430C8181" w14:textId="77777777" w:rsidR="00B3723D" w:rsidRPr="00B3723D" w:rsidRDefault="00B3723D" w:rsidP="00336858">
            <w:pPr>
              <w:rPr>
                <w:rFonts w:ascii="Calibri" w:hAnsi="Calibri" w:cs="Calibri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14:paraId="51D108A1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4536" w:type="dxa"/>
            <w:tcBorders>
              <w:top w:val="single" w:sz="6" w:space="0" w:color="777777"/>
              <w:bottom w:val="single" w:sz="6" w:space="0" w:color="7F7F7F" w:themeColor="text1" w:themeTint="80"/>
            </w:tcBorders>
          </w:tcPr>
          <w:p w14:paraId="5B44EF5D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14:paraId="7E9FABAE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  <w:noProof/>
              </w:rPr>
            </w:pPr>
          </w:p>
        </w:tc>
      </w:tr>
      <w:tr w:rsidR="00B3723D" w:rsidRPr="00B3723D" w14:paraId="60753BB8" w14:textId="77777777" w:rsidTr="00402D3F">
        <w:trPr>
          <w:trHeight w:val="283"/>
        </w:trPr>
        <w:tc>
          <w:tcPr>
            <w:tcW w:w="780" w:type="dxa"/>
            <w:tcBorders>
              <w:right w:val="single" w:sz="6" w:space="0" w:color="7F7F7F" w:themeColor="text1" w:themeTint="80"/>
            </w:tcBorders>
          </w:tcPr>
          <w:p w14:paraId="2871CA99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  <w:r w:rsidRPr="00B3723D">
              <w:rPr>
                <w:rFonts w:ascii="Calibri" w:hAnsi="Calibri" w:cs="Calibri"/>
                <w:color w:val="70BCC9" w:themeColor="accent1" w:themeTint="99"/>
              </w:rPr>
              <w:t>b)</w:t>
            </w:r>
          </w:p>
        </w:tc>
        <w:tc>
          <w:tcPr>
            <w:tcW w:w="315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</w:tcPr>
          <w:p w14:paraId="3F6FE595" w14:textId="01D72837" w:rsidR="005002A5" w:rsidRDefault="005002A5" w:rsidP="005002A5">
            <w:pPr>
              <w:rPr>
                <w:rFonts w:ascii="Calibri" w:hAnsi="Calibri" w:cs="Calibri"/>
              </w:rPr>
            </w:pPr>
            <w:r w:rsidRPr="00B3723D">
              <w:rPr>
                <w:rFonts w:ascii="Calibri" w:hAnsi="Calibri" w:cs="Calibri"/>
              </w:rPr>
              <w:t xml:space="preserve">Emily hat </w:t>
            </w:r>
            <w:r>
              <w:rPr>
                <w:rFonts w:ascii="Calibri" w:hAnsi="Calibri" w:cs="Calibri"/>
              </w:rPr>
              <w:t>5 Stifte</w:t>
            </w:r>
            <w:r w:rsidRPr="00B3723D">
              <w:rPr>
                <w:rFonts w:ascii="Calibri" w:hAnsi="Calibri" w:cs="Calibri"/>
              </w:rPr>
              <w:t>. Ihre</w:t>
            </w:r>
            <w:r w:rsidR="00442ED3">
              <w:rPr>
                <w:rFonts w:ascii="Calibri" w:hAnsi="Calibri" w:cs="Calibri"/>
              </w:rPr>
              <w:t xml:space="preserve"> Freundin </w:t>
            </w:r>
            <w:r w:rsidR="007560FC">
              <w:rPr>
                <w:rFonts w:ascii="Calibri" w:hAnsi="Calibri" w:cs="Calibri"/>
              </w:rPr>
              <w:t>T</w:t>
            </w:r>
            <w:r w:rsidR="00442ED3">
              <w:rPr>
                <w:rFonts w:ascii="Calibri" w:hAnsi="Calibri" w:cs="Calibri"/>
              </w:rPr>
              <w:t>ara</w:t>
            </w:r>
            <w:r w:rsidRPr="00B3723D">
              <w:rPr>
                <w:rFonts w:ascii="Calibri" w:hAnsi="Calibri" w:cs="Calibri"/>
              </w:rPr>
              <w:t xml:space="preserve"> gibt </w:t>
            </w:r>
            <w:r>
              <w:rPr>
                <w:rFonts w:ascii="Calibri" w:hAnsi="Calibri" w:cs="Calibri"/>
              </w:rPr>
              <w:t>ihr</w:t>
            </w:r>
            <w:r w:rsidRPr="00B3723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2 Stifte</w:t>
            </w:r>
            <w:r w:rsidRPr="00B3723D">
              <w:rPr>
                <w:rFonts w:ascii="Calibri" w:hAnsi="Calibri" w:cs="Calibri"/>
              </w:rPr>
              <w:t xml:space="preserve"> ab. </w:t>
            </w:r>
          </w:p>
          <w:p w14:paraId="3076235A" w14:textId="52D87BDB" w:rsidR="00B3723D" w:rsidRPr="00B3723D" w:rsidRDefault="005002A5" w:rsidP="005002A5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</w:rPr>
              <w:t>Wie viele Stifte hat Emily?</w:t>
            </w:r>
          </w:p>
        </w:tc>
        <w:tc>
          <w:tcPr>
            <w:tcW w:w="283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3F371062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453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41B70A49" w14:textId="23B619F2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>Rechenweg</w:t>
            </w:r>
            <w:r w:rsidR="005002A5">
              <w:rPr>
                <w:rFonts w:ascii="Calibri" w:hAnsi="Calibri" w:cs="Calibri"/>
                <w:noProof/>
              </w:rPr>
              <w:t>:</w:t>
            </w:r>
          </w:p>
          <w:p w14:paraId="2C387292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>Antwort:</w:t>
            </w:r>
          </w:p>
          <w:p w14:paraId="0C900749" w14:textId="77777777" w:rsidR="005002A5" w:rsidRPr="00B3723D" w:rsidRDefault="005002A5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  <w:tcBorders>
              <w:left w:val="single" w:sz="6" w:space="0" w:color="7F7F7F" w:themeColor="text1" w:themeTint="80"/>
            </w:tcBorders>
          </w:tcPr>
          <w:p w14:paraId="0C74307F" w14:textId="097B8092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</w:tbl>
    <w:p w14:paraId="4B4CA2A3" w14:textId="612378B4" w:rsidR="00B3723D" w:rsidRDefault="007560FC" w:rsidP="00B3723D">
      <w:pPr>
        <w:rPr>
          <w:rFonts w:ascii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291520" behindDoc="0" locked="0" layoutInCell="1" allowOverlap="1" wp14:anchorId="3A43FB04" wp14:editId="7F8D2C2F">
                <wp:simplePos x="0" y="0"/>
                <wp:positionH relativeFrom="column">
                  <wp:posOffset>557530</wp:posOffset>
                </wp:positionH>
                <wp:positionV relativeFrom="paragraph">
                  <wp:posOffset>349181</wp:posOffset>
                </wp:positionV>
                <wp:extent cx="1408430" cy="746125"/>
                <wp:effectExtent l="0" t="0" r="0" b="3175"/>
                <wp:wrapNone/>
                <wp:docPr id="1127001196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8430" cy="746125"/>
                          <a:chOff x="0" y="231882"/>
                          <a:chExt cx="1408633" cy="746712"/>
                        </a:xfrm>
                      </wpg:grpSpPr>
                      <pic:pic xmlns:pic="http://schemas.openxmlformats.org/drawingml/2006/picture">
                        <pic:nvPicPr>
                          <pic:cNvPr id="1325672902" name="Grafik 103531648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duotone>
                              <a:prstClr val="black"/>
                              <a:srgbClr val="0070C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396" y="349456"/>
                            <a:ext cx="17462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9787735" name="Grafik 180713417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duotone>
                              <a:prstClr val="black"/>
                              <a:srgbClr val="0070C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306" y="349435"/>
                            <a:ext cx="17399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76444032" name="Gruppieren 2"/>
                        <wpg:cNvGrpSpPr/>
                        <wpg:grpSpPr>
                          <a:xfrm>
                            <a:off x="0" y="231882"/>
                            <a:ext cx="1408633" cy="746712"/>
                            <a:chOff x="0" y="0"/>
                            <a:chExt cx="1408633" cy="746712"/>
                          </a:xfrm>
                        </wpg:grpSpPr>
                        <wpg:grpSp>
                          <wpg:cNvPr id="166434921" name="Gruppieren 1"/>
                          <wpg:cNvGrpSpPr/>
                          <wpg:grpSpPr>
                            <a:xfrm>
                              <a:off x="0" y="0"/>
                              <a:ext cx="1408633" cy="746712"/>
                              <a:chOff x="0" y="0"/>
                              <a:chExt cx="1408633" cy="746712"/>
                            </a:xfrm>
                          </wpg:grpSpPr>
                          <pic:pic xmlns:pic="http://schemas.openxmlformats.org/drawingml/2006/picture">
                            <pic:nvPicPr>
                              <pic:cNvPr id="309386403" name="Grafik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clrChange>
                                  <a:clrFrom>
                                    <a:srgbClr val="FFFFFF">
                                      <a:alpha val="0"/>
                                    </a:srgbClr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1898" y="0"/>
                                <a:ext cx="546735" cy="6292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95871782" name="Textfeld 12"/>
                            <wps:cNvSpPr txBox="1"/>
                            <wps:spPr>
                              <a:xfrm>
                                <a:off x="966901" y="599391"/>
                                <a:ext cx="349743" cy="1468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57248F" w14:textId="77777777" w:rsidR="007560FC" w:rsidRPr="00442ED3" w:rsidRDefault="007560FC" w:rsidP="007560FC">
                                  <w:pPr>
                                    <w:pStyle w:val="Transcript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6"/>
                                    </w:rPr>
                                  </w:pPr>
                                  <w:r w:rsidRPr="00442ED3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6"/>
                                    </w:rPr>
                                    <w:t>Tara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38887680" name="Gruppieren 21"/>
                            <wpg:cNvGrpSpPr/>
                            <wpg:grpSpPr>
                              <a:xfrm>
                                <a:off x="0" y="0"/>
                                <a:ext cx="629665" cy="746712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9751354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6400962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22781C" w14:textId="77777777" w:rsidR="007560FC" w:rsidRPr="00442ED3" w:rsidRDefault="007560FC" w:rsidP="007560FC">
                                    <w:pPr>
                                      <w:pStyle w:val="Transcript"/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6"/>
                                      </w:rPr>
                                    </w:pPr>
                                    <w:r w:rsidRPr="00442ED3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92772529" name="Freihandform 35"/>
                            <wps:cNvSpPr/>
                            <wps:spPr>
                              <a:xfrm flipH="1">
                                <a:off x="532913" y="357909"/>
                                <a:ext cx="331824" cy="90200"/>
                              </a:xfrm>
                              <a:custGeom>
                                <a:avLst/>
                                <a:gdLst>
                                  <a:gd name="csX0" fmla="*/ 0 w 451339"/>
                                  <a:gd name="csY0" fmla="*/ 108438 h 108438"/>
                                  <a:gd name="csX1" fmla="*/ 2931 w 451339"/>
                                  <a:gd name="csY1" fmla="*/ 93785 h 108438"/>
                                  <a:gd name="csX2" fmla="*/ 11723 w 451339"/>
                                  <a:gd name="csY2" fmla="*/ 79131 h 108438"/>
                                  <a:gd name="csX3" fmla="*/ 17585 w 451339"/>
                                  <a:gd name="csY3" fmla="*/ 70338 h 108438"/>
                                  <a:gd name="csX4" fmla="*/ 46892 w 451339"/>
                                  <a:gd name="csY4" fmla="*/ 52754 h 108438"/>
                                  <a:gd name="csX5" fmla="*/ 55685 w 451339"/>
                                  <a:gd name="csY5" fmla="*/ 49823 h 108438"/>
                                  <a:gd name="csX6" fmla="*/ 73269 w 451339"/>
                                  <a:gd name="csY6" fmla="*/ 41031 h 108438"/>
                                  <a:gd name="csX7" fmla="*/ 82062 w 451339"/>
                                  <a:gd name="csY7" fmla="*/ 35169 h 108438"/>
                                  <a:gd name="csX8" fmla="*/ 90854 w 451339"/>
                                  <a:gd name="csY8" fmla="*/ 32238 h 108438"/>
                                  <a:gd name="csX9" fmla="*/ 102577 w 451339"/>
                                  <a:gd name="csY9" fmla="*/ 26377 h 108438"/>
                                  <a:gd name="csX10" fmla="*/ 111369 w 451339"/>
                                  <a:gd name="csY10" fmla="*/ 23446 h 108438"/>
                                  <a:gd name="csX11" fmla="*/ 128954 w 451339"/>
                                  <a:gd name="csY11" fmla="*/ 11723 h 108438"/>
                                  <a:gd name="csX12" fmla="*/ 146539 w 451339"/>
                                  <a:gd name="csY12" fmla="*/ 5861 h 108438"/>
                                  <a:gd name="csX13" fmla="*/ 155331 w 451339"/>
                                  <a:gd name="csY13" fmla="*/ 2931 h 108438"/>
                                  <a:gd name="csX14" fmla="*/ 167054 w 451339"/>
                                  <a:gd name="csY14" fmla="*/ 0 h 108438"/>
                                  <a:gd name="csX15" fmla="*/ 263769 w 451339"/>
                                  <a:gd name="csY15" fmla="*/ 2931 h 108438"/>
                                  <a:gd name="csX16" fmla="*/ 298939 w 451339"/>
                                  <a:gd name="csY16" fmla="*/ 8792 h 108438"/>
                                  <a:gd name="csX17" fmla="*/ 322385 w 451339"/>
                                  <a:gd name="csY17" fmla="*/ 17585 h 108438"/>
                                  <a:gd name="csX18" fmla="*/ 334108 w 451339"/>
                                  <a:gd name="csY18" fmla="*/ 23446 h 108438"/>
                                  <a:gd name="csX19" fmla="*/ 354623 w 451339"/>
                                  <a:gd name="csY19" fmla="*/ 29308 h 108438"/>
                                  <a:gd name="csX20" fmla="*/ 366346 w 451339"/>
                                  <a:gd name="csY20" fmla="*/ 35169 h 108438"/>
                                  <a:gd name="csX21" fmla="*/ 389792 w 451339"/>
                                  <a:gd name="csY21" fmla="*/ 41031 h 108438"/>
                                  <a:gd name="csX22" fmla="*/ 398585 w 451339"/>
                                  <a:gd name="csY22" fmla="*/ 49823 h 108438"/>
                                  <a:gd name="csX23" fmla="*/ 430823 w 451339"/>
                                  <a:gd name="csY23" fmla="*/ 58615 h 108438"/>
                                  <a:gd name="csX24" fmla="*/ 451339 w 451339"/>
                                  <a:gd name="csY24" fmla="*/ 64477 h 108438"/>
                                  <a:gd name="csX25" fmla="*/ 445477 w 451339"/>
                                  <a:gd name="csY25" fmla="*/ 41031 h 108438"/>
                                  <a:gd name="csX26" fmla="*/ 442546 w 451339"/>
                                  <a:gd name="csY26" fmla="*/ 32238 h 108438"/>
                                  <a:gd name="csX27" fmla="*/ 442546 w 451339"/>
                                  <a:gd name="csY27" fmla="*/ 20515 h 108438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  <a:cxn ang="0">
                                    <a:pos x="csX11" y="csY11"/>
                                  </a:cxn>
                                  <a:cxn ang="0">
                                    <a:pos x="csX12" y="csY12"/>
                                  </a:cxn>
                                  <a:cxn ang="0">
                                    <a:pos x="csX13" y="csY13"/>
                                  </a:cxn>
                                  <a:cxn ang="0">
                                    <a:pos x="csX14" y="csY14"/>
                                  </a:cxn>
                                  <a:cxn ang="0">
                                    <a:pos x="csX15" y="csY15"/>
                                  </a:cxn>
                                  <a:cxn ang="0">
                                    <a:pos x="csX16" y="csY16"/>
                                  </a:cxn>
                                  <a:cxn ang="0">
                                    <a:pos x="csX17" y="csY17"/>
                                  </a:cxn>
                                  <a:cxn ang="0">
                                    <a:pos x="csX18" y="csY18"/>
                                  </a:cxn>
                                  <a:cxn ang="0">
                                    <a:pos x="csX19" y="csY19"/>
                                  </a:cxn>
                                  <a:cxn ang="0">
                                    <a:pos x="csX20" y="csY20"/>
                                  </a:cxn>
                                  <a:cxn ang="0">
                                    <a:pos x="csX21" y="csY21"/>
                                  </a:cxn>
                                  <a:cxn ang="0">
                                    <a:pos x="csX22" y="csY22"/>
                                  </a:cxn>
                                  <a:cxn ang="0">
                                    <a:pos x="csX23" y="csY23"/>
                                  </a:cxn>
                                  <a:cxn ang="0">
                                    <a:pos x="csX24" y="csY24"/>
                                  </a:cxn>
                                  <a:cxn ang="0">
                                    <a:pos x="csX25" y="csY25"/>
                                  </a:cxn>
                                  <a:cxn ang="0">
                                    <a:pos x="csX26" y="csY26"/>
                                  </a:cxn>
                                  <a:cxn ang="0">
                                    <a:pos x="csX27" y="csY27"/>
                                  </a:cxn>
                                </a:cxnLst>
                                <a:rect l="l" t="t" r="r" b="b"/>
                                <a:pathLst>
                                  <a:path w="451339" h="108438">
                                    <a:moveTo>
                                      <a:pt x="0" y="108438"/>
                                    </a:moveTo>
                                    <a:cubicBezTo>
                                      <a:pt x="977" y="103554"/>
                                      <a:pt x="1081" y="98410"/>
                                      <a:pt x="2931" y="93785"/>
                                    </a:cubicBezTo>
                                    <a:cubicBezTo>
                                      <a:pt x="5047" y="88496"/>
                                      <a:pt x="8704" y="83962"/>
                                      <a:pt x="11723" y="79131"/>
                                    </a:cubicBezTo>
                                    <a:cubicBezTo>
                                      <a:pt x="13590" y="76144"/>
                                      <a:pt x="14934" y="72658"/>
                                      <a:pt x="17585" y="70338"/>
                                    </a:cubicBezTo>
                                    <a:cubicBezTo>
                                      <a:pt x="24254" y="64502"/>
                                      <a:pt x="37892" y="56611"/>
                                      <a:pt x="46892" y="52754"/>
                                    </a:cubicBezTo>
                                    <a:cubicBezTo>
                                      <a:pt x="49732" y="51537"/>
                                      <a:pt x="52754" y="50800"/>
                                      <a:pt x="55685" y="49823"/>
                                    </a:cubicBezTo>
                                    <a:cubicBezTo>
                                      <a:pt x="80878" y="33026"/>
                                      <a:pt x="49006" y="53162"/>
                                      <a:pt x="73269" y="41031"/>
                                    </a:cubicBezTo>
                                    <a:cubicBezTo>
                                      <a:pt x="76420" y="39456"/>
                                      <a:pt x="78911" y="36744"/>
                                      <a:pt x="82062" y="35169"/>
                                    </a:cubicBezTo>
                                    <a:cubicBezTo>
                                      <a:pt x="84825" y="33787"/>
                                      <a:pt x="88015" y="33455"/>
                                      <a:pt x="90854" y="32238"/>
                                    </a:cubicBezTo>
                                    <a:cubicBezTo>
                                      <a:pt x="94870" y="30517"/>
                                      <a:pt x="98561" y="28098"/>
                                      <a:pt x="102577" y="26377"/>
                                    </a:cubicBezTo>
                                    <a:cubicBezTo>
                                      <a:pt x="105416" y="25160"/>
                                      <a:pt x="108669" y="24946"/>
                                      <a:pt x="111369" y="23446"/>
                                    </a:cubicBezTo>
                                    <a:cubicBezTo>
                                      <a:pt x="117527" y="20025"/>
                                      <a:pt x="122271" y="13951"/>
                                      <a:pt x="128954" y="11723"/>
                                    </a:cubicBezTo>
                                    <a:lnTo>
                                      <a:pt x="146539" y="5861"/>
                                    </a:lnTo>
                                    <a:cubicBezTo>
                                      <a:pt x="149470" y="4884"/>
                                      <a:pt x="152334" y="3680"/>
                                      <a:pt x="155331" y="2931"/>
                                    </a:cubicBezTo>
                                    <a:lnTo>
                                      <a:pt x="167054" y="0"/>
                                    </a:lnTo>
                                    <a:lnTo>
                                      <a:pt x="263769" y="2931"/>
                                    </a:lnTo>
                                    <a:cubicBezTo>
                                      <a:pt x="273471" y="3416"/>
                                      <a:pt x="288865" y="6777"/>
                                      <a:pt x="298939" y="8792"/>
                                    </a:cubicBezTo>
                                    <a:cubicBezTo>
                                      <a:pt x="331566" y="25107"/>
                                      <a:pt x="290473" y="5618"/>
                                      <a:pt x="322385" y="17585"/>
                                    </a:cubicBezTo>
                                    <a:cubicBezTo>
                                      <a:pt x="326476" y="19119"/>
                                      <a:pt x="330017" y="21912"/>
                                      <a:pt x="334108" y="23446"/>
                                    </a:cubicBezTo>
                                    <a:cubicBezTo>
                                      <a:pt x="353942" y="30884"/>
                                      <a:pt x="338088" y="22222"/>
                                      <a:pt x="354623" y="29308"/>
                                    </a:cubicBezTo>
                                    <a:cubicBezTo>
                                      <a:pt x="358639" y="31029"/>
                                      <a:pt x="362201" y="33787"/>
                                      <a:pt x="366346" y="35169"/>
                                    </a:cubicBezTo>
                                    <a:cubicBezTo>
                                      <a:pt x="373988" y="37716"/>
                                      <a:pt x="389792" y="41031"/>
                                      <a:pt x="389792" y="41031"/>
                                    </a:cubicBezTo>
                                    <a:cubicBezTo>
                                      <a:pt x="392723" y="43962"/>
                                      <a:pt x="394962" y="47810"/>
                                      <a:pt x="398585" y="49823"/>
                                    </a:cubicBezTo>
                                    <a:cubicBezTo>
                                      <a:pt x="407740" y="54909"/>
                                      <a:pt x="420716" y="56369"/>
                                      <a:pt x="430823" y="58615"/>
                                    </a:cubicBezTo>
                                    <a:cubicBezTo>
                                      <a:pt x="441858" y="61067"/>
                                      <a:pt x="441551" y="61214"/>
                                      <a:pt x="451339" y="64477"/>
                                    </a:cubicBezTo>
                                    <a:cubicBezTo>
                                      <a:pt x="444640" y="44382"/>
                                      <a:pt x="452550" y="69320"/>
                                      <a:pt x="445477" y="41031"/>
                                    </a:cubicBezTo>
                                    <a:cubicBezTo>
                                      <a:pt x="444728" y="38034"/>
                                      <a:pt x="442983" y="35296"/>
                                      <a:pt x="442546" y="32238"/>
                                    </a:cubicBezTo>
                                    <a:cubicBezTo>
                                      <a:pt x="441993" y="28370"/>
                                      <a:pt x="442546" y="24423"/>
                                      <a:pt x="442546" y="20515"/>
                                    </a:cubicBezTo>
                                  </a:path>
                                </a:pathLst>
                              </a:custGeom>
                              <a:noFill/>
                              <a:ln w="28575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2431111" name="Freihandform 36"/>
                          <wps:cNvSpPr/>
                          <wps:spPr>
                            <a:xfrm flipH="1">
                              <a:off x="511464" y="323333"/>
                              <a:ext cx="135435" cy="120801"/>
                            </a:xfrm>
                            <a:custGeom>
                              <a:avLst/>
                              <a:gdLst>
                                <a:gd name="csX0" fmla="*/ 0 w 67672"/>
                                <a:gd name="csY0" fmla="*/ 108438 h 108438"/>
                                <a:gd name="csX1" fmla="*/ 23446 w 67672"/>
                                <a:gd name="csY1" fmla="*/ 105507 h 108438"/>
                                <a:gd name="csX2" fmla="*/ 35169 w 67672"/>
                                <a:gd name="csY2" fmla="*/ 102577 h 108438"/>
                                <a:gd name="csX3" fmla="*/ 58615 w 67672"/>
                                <a:gd name="csY3" fmla="*/ 99646 h 108438"/>
                                <a:gd name="csX4" fmla="*/ 67407 w 67672"/>
                                <a:gd name="csY4" fmla="*/ 93784 h 108438"/>
                                <a:gd name="csX5" fmla="*/ 61546 w 67672"/>
                                <a:gd name="csY5" fmla="*/ 35169 h 108438"/>
                                <a:gd name="csX6" fmla="*/ 55684 w 67672"/>
                                <a:gd name="csY6" fmla="*/ 26377 h 108438"/>
                                <a:gd name="csX7" fmla="*/ 49823 w 67672"/>
                                <a:gd name="csY7" fmla="*/ 0 h 108438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</a:cxnLst>
                              <a:rect l="l" t="t" r="r" b="b"/>
                              <a:pathLst>
                                <a:path w="67672" h="108438">
                                  <a:moveTo>
                                    <a:pt x="0" y="108438"/>
                                  </a:moveTo>
                                  <a:cubicBezTo>
                                    <a:pt x="7815" y="107461"/>
                                    <a:pt x="15677" y="106802"/>
                                    <a:pt x="23446" y="105507"/>
                                  </a:cubicBezTo>
                                  <a:cubicBezTo>
                                    <a:pt x="27419" y="104845"/>
                                    <a:pt x="31196" y="103239"/>
                                    <a:pt x="35169" y="102577"/>
                                  </a:cubicBezTo>
                                  <a:cubicBezTo>
                                    <a:pt x="42938" y="101282"/>
                                    <a:pt x="50800" y="100623"/>
                                    <a:pt x="58615" y="99646"/>
                                  </a:cubicBezTo>
                                  <a:cubicBezTo>
                                    <a:pt x="61546" y="97692"/>
                                    <a:pt x="67038" y="97287"/>
                                    <a:pt x="67407" y="93784"/>
                                  </a:cubicBezTo>
                                  <a:cubicBezTo>
                                    <a:pt x="67631" y="91660"/>
                                    <a:pt x="69119" y="50314"/>
                                    <a:pt x="61546" y="35169"/>
                                  </a:cubicBezTo>
                                  <a:cubicBezTo>
                                    <a:pt x="59971" y="32019"/>
                                    <a:pt x="57638" y="29308"/>
                                    <a:pt x="55684" y="26377"/>
                                  </a:cubicBezTo>
                                  <a:cubicBezTo>
                                    <a:pt x="48896" y="6012"/>
                                    <a:pt x="49823" y="14971"/>
                                    <a:pt x="49823" y="0"/>
                                  </a:cubicBezTo>
                                </a:path>
                              </a:pathLst>
                            </a:custGeom>
                            <a:noFill/>
                            <a:ln w="28575" cap="flat" cmpd="sng" algn="ctr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3FB04" id="Gruppieren 3" o:spid="_x0000_s1026" style="position:absolute;margin-left:43.9pt;margin-top:27.5pt;width:110.9pt;height:58.75pt;z-index:253291520;mso-height-relative:margin" coordorigin=",2318" coordsize="14086,74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35316484" o:spid="_x0000_s1027" type="#_x0000_t75" style="position:absolute;left:7393;top:3494;width:1747;height:2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">
                  <v:imagedata r:id="rId18" o:title="" recolortarget="black"/>
                </v:shape>
                <v:shape id="Grafik 1807134178" o:spid="_x0000_s1028" type="#_x0000_t75" style="position:absolute;left:6213;top:3494;width:1739;height:2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">
                  <v:imagedata r:id="rId18" o:title="" recolortarget="black"/>
                </v:shape>
                <v:group id="Gruppieren 2" o:spid="_x0000_s1029" style="position:absolute;top:2318;width:14086;height:7467" coordsize="14086,74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">
                  <v:group id="Gruppieren 1" o:spid="_x0000_s1030" style="position:absolute;width:14086;height:7467" coordsize="14086,74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">
                    <v:shape id="Grafik 10" o:spid="_x0000_s1031" type="#_x0000_t75" style="position:absolute;left:8618;width:5468;height:6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">
                      <v:imagedata r:id="rId19" o:title="" chromakey="whit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2" o:spid="_x0000_s1032" type="#_x0000_t202" style="position:absolute;left:9669;top:5993;width:3497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" filled="f" stroked="f" strokeweight=".5pt">
                      <v:textbox inset="0,0,0,0">
                        <w:txbxContent>
                          <w:p w14:paraId="7057248F" w14:textId="77777777" w:rsidR="007560FC" w:rsidRPr="00442ED3" w:rsidRDefault="007560FC" w:rsidP="007560FC">
                            <w:pPr>
                              <w:pStyle w:val="Transcript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6"/>
                              </w:rPr>
                            </w:pPr>
                            <w:r w:rsidRPr="00442ED3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6"/>
                              </w:rPr>
                              <w:t>Tara</w:t>
                            </w:r>
                          </w:p>
                        </w:txbxContent>
                      </v:textbox>
                    </v:shape>
                    <v:group id="_x0000_s1033" style="position:absolute;width:6296;height:7467" coordsize="6299,7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">
                      <v:shape id="Grafik 3" o:spid="_x0000_s1034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">
                        <v:imagedata r:id="rId20" o:title="" chromakey="white"/>
                      </v:shape>
                      <v:shape id="Textfeld 12" o:spid="_x0000_s103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A22781C" w14:textId="77777777" w:rsidR="007560FC" w:rsidRPr="00442ED3" w:rsidRDefault="007560FC" w:rsidP="007560FC">
                              <w:pPr>
                                <w:pStyle w:val="Transcript"/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6"/>
                                </w:rPr>
                              </w:pPr>
                              <w:r w:rsidRPr="00442ED3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  <v:shape id="Freihandform 35" o:spid="_x0000_s1036" style="position:absolute;left:5329;top:3579;width:3318;height:902;flip:x;visibility:visible;mso-wrap-style:square;v-text-anchor:middle" coordsize="451339,108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" path="m,108438c977,103554,1081,98410,2931,93785,5047,88496,8704,83962,11723,79131v1867,-2987,3211,-6473,5862,-8793c24254,64502,37892,56611,46892,52754v2840,-1217,5862,-1954,8793,-2931c80878,33026,49006,53162,73269,41031v3151,-1575,5642,-4287,8793,-5862c84825,33787,88015,33455,90854,32238v4016,-1721,7707,-4140,11723,-5861c105416,25160,108669,24946,111369,23446v6158,-3421,10902,-9495,17585,-11723l146539,5861v2931,-977,5795,-2181,8792,-2930l167054,r96715,2931c273471,3416,288865,6777,298939,8792v32627,16315,-8466,-3174,23446,8793c326476,19119,330017,21912,334108,23446v19834,7438,3980,-1224,20515,5862c358639,31029,362201,33787,366346,35169v7642,2547,23446,5862,23446,5862c392723,43962,394962,47810,398585,49823v9155,5086,22131,6546,32238,8792c441858,61067,441551,61214,451339,64477v-6699,-20095,1211,4843,-5862,-23446c444728,38034,442983,35296,442546,32238v-553,-3868,,-7815,,-11723e" filled="f" strokecolor="#0070c0" strokeweight="2.25pt">
                      <v:stroke joinstyle="miter"/>
                      <v:path arrowok="t" o:connecttype="custom" o:connectlocs="0,90200;2155,78011;8619,65822;12928,58508;34475,43881;40940,41443;53867,34130;60332,29254;66796,26816;75415,21941;81878,19503;94807,9751;107735,4875;114199,2438;122818,0;193923,2438;219780,7313;237017,14627;245636,19503;260718,24379;269337,29254;286575,34130;293039,41443;316741,48757;331824,53633;327514,34130;325359,26816;325359,17065" o:connectangles="0,0,0,0,0,0,0,0,0,0,0,0,0,0,0,0,0,0,0,0,0,0,0,0,0,0,0,0"/>
                    </v:shape>
                  </v:group>
                  <v:shape id="Freihandform 36" o:spid="_x0000_s1037" style="position:absolute;left:5114;top:3233;width:1354;height:1208;flip:x;visibility:visible;mso-wrap-style:square;v-text-anchor:middle" coordsize="67672,108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" path="m,108438v7815,-977,15677,-1636,23446,-2931c27419,104845,31196,103239,35169,102577v7769,-1295,15631,-1954,23446,-2931c61546,97692,67038,97287,67407,93784v224,-2124,1712,-43470,-5861,-58615c59971,32019,57638,29308,55684,26377,48896,6012,49823,14971,49823,e" filled="f" strokecolor="#0070c0" strokeweight="2.25pt">
                    <v:stroke joinstyle="miter"/>
                    <v:path arrowok="t" o:connecttype="custom" o:connectlocs="0,120801;46924,117536;70385,114272;117309,111007;134905,104476;123175,39179;111443,29384;99713,0" o:connectangles="0,0,0,0,0,0,0,0"/>
                  </v:shape>
                </v:group>
              </v:group>
            </w:pict>
          </mc:Fallback>
        </mc:AlternateContent>
      </w:r>
    </w:p>
    <w:tbl>
      <w:tblPr>
        <w:tblStyle w:val="Tabellenraster1"/>
        <w:tblW w:w="921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2344"/>
        <w:gridCol w:w="283"/>
        <w:gridCol w:w="2835"/>
        <w:gridCol w:w="284"/>
        <w:gridCol w:w="2693"/>
      </w:tblGrid>
      <w:tr w:rsidR="005002A5" w14:paraId="064B12E3" w14:textId="77777777" w:rsidTr="005002A5">
        <w:trPr>
          <w:trHeight w:val="260"/>
        </w:trPr>
        <w:tc>
          <w:tcPr>
            <w:tcW w:w="780" w:type="dxa"/>
          </w:tcPr>
          <w:p w14:paraId="1F6DA76E" w14:textId="501043FD" w:rsidR="005002A5" w:rsidRDefault="005002A5" w:rsidP="008F4886">
            <w:pPr>
              <w:jc w:val="right"/>
              <w:rPr>
                <w:rFonts w:ascii="Calibri" w:eastAsia="MS ??" w:hAnsi="Calibri" w:cs="Calibri"/>
                <w:b/>
                <w:color w:val="70BCC9"/>
                <w:szCs w:val="24"/>
                <w:lang w:eastAsia="de-DE"/>
              </w:rPr>
            </w:pPr>
            <w:r>
              <w:rPr>
                <w:rFonts w:ascii="Calibri" w:eastAsia="MS ??" w:hAnsi="Calibri" w:cs="Calibri"/>
                <w:b/>
                <w:color w:val="70BCC9"/>
                <w:szCs w:val="24"/>
                <w:lang w:eastAsia="de-DE"/>
              </w:rPr>
              <w:t>c)</w:t>
            </w:r>
          </w:p>
        </w:tc>
        <w:tc>
          <w:tcPr>
            <w:tcW w:w="8439" w:type="dxa"/>
            <w:gridSpan w:val="5"/>
          </w:tcPr>
          <w:p w14:paraId="4CBCE932" w14:textId="065E0CF3" w:rsidR="005002A5" w:rsidRDefault="00442ED3" w:rsidP="008F488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Kenan </w:t>
            </w:r>
            <w:r w:rsidR="005002A5">
              <w:rPr>
                <w:rFonts w:ascii="Calibri" w:eastAsia="Calibri" w:hAnsi="Calibri" w:cs="Calibri"/>
              </w:rPr>
              <w:t xml:space="preserve">hat </w:t>
            </w:r>
            <w:r>
              <w:rPr>
                <w:rFonts w:ascii="Calibri" w:eastAsia="Calibri" w:hAnsi="Calibri" w:cs="Calibri"/>
              </w:rPr>
              <w:t xml:space="preserve">in dem Bild von Emily und </w:t>
            </w:r>
            <w:r w:rsidR="007560FC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ara Pfeile und Stifte eingezeichnet.</w:t>
            </w:r>
          </w:p>
        </w:tc>
      </w:tr>
      <w:tr w:rsidR="005002A5" w14:paraId="376DEB43" w14:textId="77777777" w:rsidTr="00442ED3">
        <w:trPr>
          <w:trHeight w:val="234"/>
        </w:trPr>
        <w:tc>
          <w:tcPr>
            <w:tcW w:w="780" w:type="dxa"/>
          </w:tcPr>
          <w:p w14:paraId="09203B47" w14:textId="55A8FF83" w:rsidR="005002A5" w:rsidRPr="00C66789" w:rsidRDefault="005002A5" w:rsidP="008F4886">
            <w:pPr>
              <w:jc w:val="right"/>
              <w:rPr>
                <w:rFonts w:ascii="Calibri" w:eastAsia="MS ??" w:hAnsi="Calibri" w:cs="Calibri"/>
                <w:b/>
                <w:color w:val="70BCC9"/>
                <w:szCs w:val="24"/>
                <w:lang w:eastAsia="de-DE"/>
              </w:rPr>
            </w:pPr>
          </w:p>
        </w:tc>
        <w:tc>
          <w:tcPr>
            <w:tcW w:w="2344" w:type="dxa"/>
          </w:tcPr>
          <w:p w14:paraId="348EB7BC" w14:textId="53DB9558" w:rsidR="005002A5" w:rsidRPr="00E948D1" w:rsidRDefault="005002A5" w:rsidP="008F488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gridSpan w:val="4"/>
          </w:tcPr>
          <w:p w14:paraId="622B6FD3" w14:textId="7154D6A7" w:rsidR="005002A5" w:rsidRDefault="005002A5" w:rsidP="008F4886">
            <w:pPr>
              <w:keepNext/>
              <w:spacing w:after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Passt </w:t>
            </w:r>
            <w:r w:rsidR="00442ED3">
              <w:rPr>
                <w:rFonts w:ascii="Calibri" w:eastAsia="Calibri" w:hAnsi="Calibri" w:cs="Calibri"/>
              </w:rPr>
              <w:t xml:space="preserve">sein </w:t>
            </w:r>
            <w:r>
              <w:rPr>
                <w:rFonts w:ascii="Calibri" w:eastAsia="Calibri" w:hAnsi="Calibri" w:cs="Calibri"/>
              </w:rPr>
              <w:t>Bild zu einer der Textaufgaben?</w:t>
            </w:r>
          </w:p>
        </w:tc>
      </w:tr>
      <w:tr w:rsidR="00442ED3" w:rsidRPr="00C66789" w14:paraId="06B42824" w14:textId="77777777" w:rsidTr="00442ED3">
        <w:trPr>
          <w:trHeight w:val="234"/>
        </w:trPr>
        <w:tc>
          <w:tcPr>
            <w:tcW w:w="780" w:type="dxa"/>
          </w:tcPr>
          <w:p w14:paraId="0EE73B9D" w14:textId="77777777" w:rsidR="005002A5" w:rsidRPr="00C66789" w:rsidRDefault="005002A5" w:rsidP="008F4886">
            <w:pPr>
              <w:jc w:val="right"/>
              <w:rPr>
                <w:rFonts w:ascii="Calibri" w:eastAsia="MS ??" w:hAnsi="Calibri" w:cs="Calibri"/>
                <w:b/>
                <w:color w:val="70BCC9"/>
                <w:szCs w:val="24"/>
                <w:lang w:eastAsia="de-DE"/>
              </w:rPr>
            </w:pPr>
          </w:p>
        </w:tc>
        <w:tc>
          <w:tcPr>
            <w:tcW w:w="2344" w:type="dxa"/>
            <w:vMerge w:val="restart"/>
            <w:tcBorders>
              <w:right w:val="single" w:sz="6" w:space="0" w:color="7F7F7F" w:themeColor="text1" w:themeTint="80"/>
            </w:tcBorders>
          </w:tcPr>
          <w:p w14:paraId="57E6BA72" w14:textId="0A5D8661" w:rsidR="005002A5" w:rsidRPr="00C66789" w:rsidRDefault="005002A5" w:rsidP="008F488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498B7B09" w14:textId="77777777" w:rsidR="005002A5" w:rsidRPr="00C66789" w:rsidRDefault="005002A5" w:rsidP="008F488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vAlign w:val="center"/>
          </w:tcPr>
          <w:p w14:paraId="06FBD706" w14:textId="77777777" w:rsidR="005002A5" w:rsidRPr="00C66789" w:rsidRDefault="005002A5" w:rsidP="008F488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 passt zu Aufgabe </w:t>
            </w:r>
            <w:r w:rsidRPr="005002A5">
              <w:rPr>
                <w:rFonts w:ascii="Calibri" w:eastAsia="Calibri" w:hAnsi="Calibri" w:cs="Calibri"/>
                <w:b/>
                <w:bCs/>
                <w:color w:val="70BCC9" w:themeColor="accent1" w:themeTint="99"/>
              </w:rPr>
              <w:t>a)</w:t>
            </w:r>
          </w:p>
        </w:tc>
        <w:tc>
          <w:tcPr>
            <w:tcW w:w="2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vAlign w:val="center"/>
          </w:tcPr>
          <w:p w14:paraId="0674B0FD" w14:textId="77777777" w:rsidR="005002A5" w:rsidRPr="00C66789" w:rsidRDefault="005002A5" w:rsidP="008F4886">
            <w:pPr>
              <w:rPr>
                <w:rFonts w:ascii="Calibri" w:eastAsia="MS ??" w:hAnsi="Calibri" w:cs="Calibri"/>
                <w:noProof/>
                <w:color w:val="000000"/>
                <w:szCs w:val="24"/>
                <w:lang w:eastAsia="de-DE"/>
              </w:rPr>
            </w:pPr>
          </w:p>
        </w:tc>
        <w:tc>
          <w:tcPr>
            <w:tcW w:w="2693" w:type="dxa"/>
            <w:tcBorders>
              <w:left w:val="single" w:sz="6" w:space="0" w:color="7F7F7F" w:themeColor="text1" w:themeTint="80"/>
            </w:tcBorders>
            <w:vAlign w:val="center"/>
          </w:tcPr>
          <w:p w14:paraId="45B6890A" w14:textId="77777777" w:rsidR="005002A5" w:rsidRPr="00C66789" w:rsidRDefault="005002A5" w:rsidP="008F4886">
            <w:pPr>
              <w:keepNext/>
              <w:rPr>
                <w:rFonts w:ascii="Calibri" w:eastAsia="MS ??" w:hAnsi="Calibri" w:cs="Calibri"/>
                <w:noProof/>
                <w:color w:val="000000"/>
                <w:szCs w:val="24"/>
                <w:lang w:eastAsia="de-DE"/>
              </w:rPr>
            </w:pPr>
            <w:r>
              <w:rPr>
                <w:rFonts w:ascii="Calibri" w:eastAsia="Calibri" w:hAnsi="Calibri" w:cs="Calibri"/>
              </w:rPr>
              <w:t xml:space="preserve">es passt zu Aufgabe </w:t>
            </w:r>
            <w:r w:rsidRPr="00442ED3">
              <w:rPr>
                <w:rFonts w:ascii="Calibri" w:eastAsia="Calibri" w:hAnsi="Calibri" w:cs="Calibri"/>
                <w:b/>
                <w:bCs/>
                <w:color w:val="70BCC9" w:themeColor="accent1" w:themeTint="99"/>
              </w:rPr>
              <w:t>b)</w:t>
            </w:r>
          </w:p>
        </w:tc>
      </w:tr>
      <w:tr w:rsidR="00442ED3" w:rsidRPr="00C66789" w14:paraId="479C1E1D" w14:textId="77777777" w:rsidTr="00442ED3">
        <w:trPr>
          <w:trHeight w:hRule="exact" w:val="57"/>
        </w:trPr>
        <w:tc>
          <w:tcPr>
            <w:tcW w:w="780" w:type="dxa"/>
          </w:tcPr>
          <w:p w14:paraId="1C6F7341" w14:textId="01F8DD5F" w:rsidR="00442ED3" w:rsidRPr="00442ED3" w:rsidRDefault="00442ED3" w:rsidP="008F4886">
            <w:pPr>
              <w:jc w:val="right"/>
              <w:rPr>
                <w:rFonts w:ascii="Calibri" w:eastAsia="MS ??" w:hAnsi="Calibri" w:cs="Calibri"/>
                <w:b/>
                <w:color w:val="70BCC9"/>
                <w:sz w:val="6"/>
                <w:szCs w:val="6"/>
                <w:lang w:eastAsia="de-DE"/>
              </w:rPr>
            </w:pPr>
          </w:p>
        </w:tc>
        <w:tc>
          <w:tcPr>
            <w:tcW w:w="2344" w:type="dxa"/>
            <w:vMerge/>
            <w:tcBorders>
              <w:top w:val="single" w:sz="6" w:space="0" w:color="7F7F7F" w:themeColor="text1" w:themeTint="80"/>
            </w:tcBorders>
          </w:tcPr>
          <w:p w14:paraId="7AA557A1" w14:textId="77777777" w:rsidR="00442ED3" w:rsidRPr="00442ED3" w:rsidRDefault="00442ED3" w:rsidP="008F4886">
            <w:pPr>
              <w:rPr>
                <w:rFonts w:ascii="Calibri" w:eastAsia="Calibri" w:hAnsi="Calibri" w:cs="Calibri"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341FC595" w14:textId="77777777" w:rsidR="00442ED3" w:rsidRPr="00442ED3" w:rsidRDefault="00442ED3" w:rsidP="008F4886">
            <w:pPr>
              <w:rPr>
                <w:rFonts w:ascii="Calibri" w:eastAsia="Calibri" w:hAnsi="Calibri" w:cs="Calibri"/>
                <w:sz w:val="6"/>
                <w:szCs w:val="6"/>
              </w:rPr>
            </w:pPr>
          </w:p>
        </w:tc>
        <w:tc>
          <w:tcPr>
            <w:tcW w:w="2835" w:type="dxa"/>
          </w:tcPr>
          <w:p w14:paraId="41EBB5FA" w14:textId="77777777" w:rsidR="00442ED3" w:rsidRPr="00442ED3" w:rsidRDefault="00442ED3" w:rsidP="008F4886">
            <w:pPr>
              <w:rPr>
                <w:rFonts w:ascii="Calibri" w:eastAsia="Calibri" w:hAnsi="Calibri" w:cs="Calibri"/>
                <w:sz w:val="6"/>
                <w:szCs w:val="6"/>
              </w:rPr>
            </w:pPr>
          </w:p>
        </w:tc>
        <w:tc>
          <w:tcPr>
            <w:tcW w:w="28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0AB1114A" w14:textId="77777777" w:rsidR="00442ED3" w:rsidRPr="00442ED3" w:rsidRDefault="00442ED3" w:rsidP="008F4886">
            <w:pPr>
              <w:rPr>
                <w:rFonts w:ascii="Calibri" w:eastAsia="MS ??" w:hAnsi="Calibri" w:cs="Calibri"/>
                <w:noProof/>
                <w:color w:val="000000"/>
                <w:sz w:val="6"/>
                <w:szCs w:val="6"/>
                <w:lang w:eastAsia="de-DE"/>
              </w:rPr>
            </w:pPr>
          </w:p>
        </w:tc>
        <w:tc>
          <w:tcPr>
            <w:tcW w:w="2693" w:type="dxa"/>
          </w:tcPr>
          <w:p w14:paraId="45F0F2B7" w14:textId="77777777" w:rsidR="00442ED3" w:rsidRPr="00442ED3" w:rsidRDefault="00442ED3" w:rsidP="008F4886">
            <w:pPr>
              <w:keepNext/>
              <w:rPr>
                <w:rFonts w:ascii="Calibri" w:eastAsia="Calibri" w:hAnsi="Calibri" w:cs="Calibri"/>
                <w:sz w:val="6"/>
                <w:szCs w:val="6"/>
              </w:rPr>
            </w:pPr>
          </w:p>
        </w:tc>
      </w:tr>
      <w:tr w:rsidR="00442ED3" w:rsidRPr="00C66789" w14:paraId="6C842769" w14:textId="77777777" w:rsidTr="00442ED3">
        <w:trPr>
          <w:trHeight w:val="234"/>
        </w:trPr>
        <w:tc>
          <w:tcPr>
            <w:tcW w:w="780" w:type="dxa"/>
          </w:tcPr>
          <w:p w14:paraId="4874A8F2" w14:textId="77777777" w:rsidR="005002A5" w:rsidRPr="00C66789" w:rsidRDefault="005002A5" w:rsidP="008F4886">
            <w:pPr>
              <w:jc w:val="right"/>
              <w:rPr>
                <w:rFonts w:ascii="Calibri" w:eastAsia="MS ??" w:hAnsi="Calibri" w:cs="Calibri"/>
                <w:b/>
                <w:color w:val="70BCC9"/>
                <w:szCs w:val="24"/>
                <w:lang w:eastAsia="de-DE"/>
              </w:rPr>
            </w:pPr>
          </w:p>
        </w:tc>
        <w:tc>
          <w:tcPr>
            <w:tcW w:w="2344" w:type="dxa"/>
            <w:vMerge/>
            <w:tcBorders>
              <w:right w:val="single" w:sz="6" w:space="0" w:color="7F7F7F" w:themeColor="text1" w:themeTint="80"/>
            </w:tcBorders>
          </w:tcPr>
          <w:p w14:paraId="3E822AC6" w14:textId="77777777" w:rsidR="005002A5" w:rsidRPr="00C66789" w:rsidRDefault="005002A5" w:rsidP="008F488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22AFC61F" w14:textId="0EE9DFE2" w:rsidR="005002A5" w:rsidRPr="00C66789" w:rsidRDefault="005002A5" w:rsidP="008F488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vAlign w:val="center"/>
          </w:tcPr>
          <w:p w14:paraId="4C506515" w14:textId="77777777" w:rsidR="005002A5" w:rsidRPr="00C66789" w:rsidRDefault="005002A5" w:rsidP="008F488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 passt zu beiden Aufgaben</w:t>
            </w:r>
          </w:p>
        </w:tc>
        <w:tc>
          <w:tcPr>
            <w:tcW w:w="2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vAlign w:val="center"/>
          </w:tcPr>
          <w:p w14:paraId="4342BDF5" w14:textId="77777777" w:rsidR="005002A5" w:rsidRPr="00C66789" w:rsidRDefault="005002A5" w:rsidP="008F4886">
            <w:pPr>
              <w:rPr>
                <w:rFonts w:ascii="Calibri" w:eastAsia="MS ??" w:hAnsi="Calibri" w:cs="Calibri"/>
                <w:noProof/>
                <w:color w:val="000000"/>
                <w:szCs w:val="24"/>
                <w:lang w:eastAsia="de-DE"/>
              </w:rPr>
            </w:pPr>
          </w:p>
        </w:tc>
        <w:tc>
          <w:tcPr>
            <w:tcW w:w="2693" w:type="dxa"/>
            <w:tcBorders>
              <w:left w:val="single" w:sz="6" w:space="0" w:color="7F7F7F" w:themeColor="text1" w:themeTint="80"/>
            </w:tcBorders>
            <w:vAlign w:val="center"/>
          </w:tcPr>
          <w:p w14:paraId="727E25FC" w14:textId="77777777" w:rsidR="005002A5" w:rsidRPr="00C66789" w:rsidRDefault="005002A5" w:rsidP="008F4886">
            <w:pPr>
              <w:keepNext/>
              <w:rPr>
                <w:rFonts w:ascii="Calibri" w:eastAsia="MS ??" w:hAnsi="Calibri" w:cs="Calibri"/>
                <w:noProof/>
                <w:color w:val="000000"/>
                <w:szCs w:val="24"/>
                <w:lang w:eastAsia="de-DE"/>
              </w:rPr>
            </w:pPr>
            <w:r>
              <w:rPr>
                <w:rFonts w:ascii="Calibri" w:eastAsia="Calibri" w:hAnsi="Calibri" w:cs="Calibri"/>
              </w:rPr>
              <w:t>es passt zu keiner Aufgabe</w:t>
            </w:r>
          </w:p>
        </w:tc>
      </w:tr>
      <w:tr w:rsidR="005002A5" w14:paraId="5B71C905" w14:textId="77777777" w:rsidTr="00402D3F">
        <w:trPr>
          <w:trHeight w:val="283"/>
        </w:trPr>
        <w:tc>
          <w:tcPr>
            <w:tcW w:w="780" w:type="dxa"/>
          </w:tcPr>
          <w:p w14:paraId="24E8D285" w14:textId="77777777" w:rsidR="005002A5" w:rsidRPr="00C66789" w:rsidRDefault="005002A5" w:rsidP="008F4886">
            <w:pPr>
              <w:jc w:val="right"/>
              <w:rPr>
                <w:rFonts w:ascii="Calibri" w:eastAsia="MS ??" w:hAnsi="Calibri" w:cs="Calibri"/>
                <w:b/>
                <w:color w:val="70BCC9"/>
                <w:szCs w:val="24"/>
                <w:lang w:eastAsia="de-DE"/>
              </w:rPr>
            </w:pPr>
          </w:p>
        </w:tc>
        <w:tc>
          <w:tcPr>
            <w:tcW w:w="8439" w:type="dxa"/>
            <w:gridSpan w:val="5"/>
            <w:tcBorders>
              <w:bottom w:val="single" w:sz="6" w:space="0" w:color="7F7F7F" w:themeColor="text1" w:themeTint="80"/>
            </w:tcBorders>
          </w:tcPr>
          <w:p w14:paraId="12E0F709" w14:textId="377C3329" w:rsidR="005002A5" w:rsidRDefault="005002A5" w:rsidP="008F4886">
            <w:pPr>
              <w:rPr>
                <w:rFonts w:ascii="Calibri" w:eastAsia="Calibri" w:hAnsi="Calibri" w:cs="Calibri"/>
              </w:rPr>
            </w:pPr>
          </w:p>
        </w:tc>
      </w:tr>
      <w:tr w:rsidR="005002A5" w14:paraId="25FE963E" w14:textId="77777777" w:rsidTr="00402D3F">
        <w:trPr>
          <w:trHeight w:val="283"/>
        </w:trPr>
        <w:tc>
          <w:tcPr>
            <w:tcW w:w="780" w:type="dxa"/>
            <w:tcBorders>
              <w:right w:val="single" w:sz="6" w:space="0" w:color="7F7F7F" w:themeColor="text1" w:themeTint="80"/>
            </w:tcBorders>
          </w:tcPr>
          <w:p w14:paraId="373999DC" w14:textId="77777777" w:rsidR="005002A5" w:rsidRPr="00C66789" w:rsidRDefault="005002A5" w:rsidP="008F4886">
            <w:pPr>
              <w:jc w:val="right"/>
              <w:rPr>
                <w:rFonts w:ascii="Calibri" w:eastAsia="MS ??" w:hAnsi="Calibri" w:cs="Calibri"/>
                <w:b/>
                <w:color w:val="70BCC9"/>
                <w:szCs w:val="24"/>
                <w:lang w:eastAsia="de-DE"/>
              </w:rPr>
            </w:pPr>
          </w:p>
        </w:tc>
        <w:tc>
          <w:tcPr>
            <w:tcW w:w="8439" w:type="dxa"/>
            <w:gridSpan w:val="5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37D06CFB" w14:textId="33B4F8D2" w:rsidR="005002A5" w:rsidRDefault="005002A5" w:rsidP="008F488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Begründung:</w:t>
            </w:r>
          </w:p>
          <w:p w14:paraId="3FA487E8" w14:textId="77777777" w:rsidR="005002A5" w:rsidRDefault="005002A5" w:rsidP="008F4886">
            <w:pPr>
              <w:rPr>
                <w:rFonts w:ascii="Calibri" w:eastAsia="Calibri" w:hAnsi="Calibri" w:cs="Calibri"/>
              </w:rPr>
            </w:pPr>
          </w:p>
        </w:tc>
      </w:tr>
    </w:tbl>
    <w:p w14:paraId="30C35DB4" w14:textId="74CAE06F" w:rsidR="00402D3F" w:rsidRDefault="00402D3F" w:rsidP="00B3723D">
      <w:pPr>
        <w:rPr>
          <w:rFonts w:ascii="Calibri" w:hAnsi="Calibri" w:cs="Calibri"/>
        </w:rPr>
      </w:pPr>
    </w:p>
    <w:tbl>
      <w:tblPr>
        <w:tblW w:w="9318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830"/>
        <w:gridCol w:w="3356"/>
        <w:gridCol w:w="1164"/>
        <w:gridCol w:w="284"/>
        <w:gridCol w:w="3684"/>
      </w:tblGrid>
      <w:tr w:rsidR="00402D3F" w:rsidRPr="00B3723D" w14:paraId="49F7D949" w14:textId="77777777" w:rsidTr="00402D3F">
        <w:tc>
          <w:tcPr>
            <w:tcW w:w="830" w:type="dxa"/>
          </w:tcPr>
          <w:p w14:paraId="728FC9C2" w14:textId="474F8760" w:rsidR="00402D3F" w:rsidRPr="00B3723D" w:rsidRDefault="00402D3F" w:rsidP="00402D3F">
            <w:pPr>
              <w:pStyle w:val="berschriftAufgaben"/>
              <w:rPr>
                <w:color w:val="70BCC9" w:themeColor="accent1" w:themeTint="99"/>
              </w:rPr>
            </w:pPr>
            <w:r>
              <w:rPr>
                <w:color w:val="70BCC9" w:themeColor="accent1" w:themeTint="99"/>
              </w:rPr>
              <w:t>3</w:t>
            </w:r>
          </w:p>
        </w:tc>
        <w:tc>
          <w:tcPr>
            <w:tcW w:w="8488" w:type="dxa"/>
            <w:gridSpan w:val="4"/>
          </w:tcPr>
          <w:p w14:paraId="113C1B81" w14:textId="509013B7" w:rsidR="00402D3F" w:rsidRPr="00402D3F" w:rsidRDefault="00402D3F" w:rsidP="00402D3F">
            <w:pPr>
              <w:pStyle w:val="berschriftAufgaben"/>
              <w:spacing w:after="120"/>
              <w:rPr>
                <w:color w:val="70BCC9" w:themeColor="accent1" w:themeTint="99"/>
                <w:lang w:eastAsia="en-US"/>
              </w:rPr>
            </w:pPr>
            <w:r w:rsidRPr="00402D3F">
              <w:rPr>
                <w:color w:val="70BCC9" w:themeColor="accent1" w:themeTint="99"/>
              </w:rPr>
              <w:t>Vielschrittige Textaufgaben entschlüsseln und bearbeiten</w:t>
            </w:r>
          </w:p>
        </w:tc>
      </w:tr>
      <w:tr w:rsidR="00402D3F" w:rsidRPr="00B3723D" w14:paraId="7C913CAD" w14:textId="77777777" w:rsidTr="00402D3F">
        <w:trPr>
          <w:trHeight w:val="283"/>
        </w:trPr>
        <w:tc>
          <w:tcPr>
            <w:tcW w:w="830" w:type="dxa"/>
            <w:tcBorders>
              <w:right w:val="single" w:sz="6" w:space="0" w:color="808080" w:themeColor="background1" w:themeShade="80"/>
            </w:tcBorders>
          </w:tcPr>
          <w:p w14:paraId="4457B2EA" w14:textId="77777777" w:rsidR="00402D3F" w:rsidRPr="00B3723D" w:rsidRDefault="00402D3F" w:rsidP="00402D3F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  <w:r w:rsidRPr="00B3723D">
              <w:rPr>
                <w:rFonts w:ascii="Calibri" w:hAnsi="Calibri" w:cs="Calibri"/>
                <w:color w:val="70BCC9" w:themeColor="accent1" w:themeTint="99"/>
              </w:rPr>
              <w:t>a)</w:t>
            </w:r>
          </w:p>
        </w:tc>
        <w:tc>
          <w:tcPr>
            <w:tcW w:w="4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EB58D92" w14:textId="235E640E" w:rsidR="00402D3F" w:rsidRPr="00B3723D" w:rsidRDefault="00F54843" w:rsidP="00402D3F">
            <w:pPr>
              <w:keepNext/>
              <w:rPr>
                <w:rFonts w:ascii="Calibri" w:hAnsi="Calibri" w:cs="Calibri"/>
              </w:rPr>
            </w:pPr>
            <w:r w:rsidRPr="00706819">
              <w:rPr>
                <w:rFonts w:ascii="Calibri" w:eastAsia="MS ??" w:hAnsi="Calibri" w:cs="Calibri"/>
                <w:color w:val="000000"/>
                <w:szCs w:val="24"/>
                <w:lang w:eastAsia="de-DE"/>
              </w:rPr>
              <w:t xml:space="preserve">Für T-Shirts zahlt man heute im Laden 5 € weniger als sonst. </w:t>
            </w:r>
            <w:r w:rsidRPr="00A47D26">
              <w:rPr>
                <w:rFonts w:ascii="Calibri" w:eastAsia="MS ??" w:hAnsi="Calibri" w:cs="Calibri"/>
                <w:color w:val="000000"/>
                <w:szCs w:val="24"/>
                <w:lang w:eastAsia="de-DE"/>
              </w:rPr>
              <w:t>Maurice</w:t>
            </w:r>
            <w:r w:rsidRPr="00706819">
              <w:rPr>
                <w:rFonts w:ascii="Calibri" w:eastAsia="MS ??" w:hAnsi="Calibri" w:cs="Calibri"/>
                <w:color w:val="000000"/>
                <w:szCs w:val="24"/>
                <w:lang w:eastAsia="de-DE"/>
              </w:rPr>
              <w:t xml:space="preserve"> kauft dort 3 Pullover und zahlt jeweils 6 €. Danach kauft </w:t>
            </w:r>
            <w:r>
              <w:rPr>
                <w:rFonts w:ascii="Calibri" w:eastAsia="MS ??" w:hAnsi="Calibri" w:cs="Calibri"/>
                <w:color w:val="000000"/>
                <w:szCs w:val="24"/>
                <w:lang w:eastAsia="de-DE"/>
              </w:rPr>
              <w:t>Rico</w:t>
            </w:r>
            <w:r w:rsidRPr="00706819">
              <w:rPr>
                <w:rFonts w:ascii="Calibri" w:eastAsia="MS ??" w:hAnsi="Calibri" w:cs="Calibri"/>
                <w:color w:val="000000"/>
                <w:szCs w:val="24"/>
                <w:lang w:eastAsia="de-DE"/>
              </w:rPr>
              <w:t xml:space="preserve"> dort noch ein T-Shirt, das sonst 8 € kostet. Dann kauft jeder dort 2 Hosen für </w:t>
            </w:r>
            <w:r>
              <w:rPr>
                <w:rFonts w:ascii="Calibri" w:eastAsia="MS ??" w:hAnsi="Calibri" w:cs="Calibri"/>
                <w:color w:val="000000"/>
                <w:szCs w:val="24"/>
                <w:lang w:eastAsia="de-DE"/>
              </w:rPr>
              <w:t xml:space="preserve">10 € </w:t>
            </w:r>
            <w:r w:rsidRPr="00706819">
              <w:rPr>
                <w:rFonts w:ascii="Calibri" w:eastAsia="MS ??" w:hAnsi="Calibri" w:cs="Calibri"/>
                <w:color w:val="000000"/>
                <w:szCs w:val="24"/>
                <w:lang w:eastAsia="de-DE"/>
              </w:rPr>
              <w:t xml:space="preserve">pro Hose. </w:t>
            </w:r>
            <w:r w:rsidRPr="00706819">
              <w:rPr>
                <w:rFonts w:ascii="Calibri" w:eastAsia="MS ??" w:hAnsi="Calibri" w:cs="Calibri"/>
                <w:color w:val="000000"/>
                <w:szCs w:val="24"/>
                <w:lang w:eastAsia="de-DE"/>
              </w:rPr>
              <w:br/>
              <w:t xml:space="preserve">Wie viel bezahlt </w:t>
            </w:r>
            <w:r>
              <w:rPr>
                <w:rFonts w:ascii="Calibri" w:eastAsia="MS ??" w:hAnsi="Calibri" w:cs="Calibri"/>
                <w:color w:val="000000"/>
                <w:szCs w:val="24"/>
                <w:lang w:eastAsia="de-DE"/>
              </w:rPr>
              <w:t>Rico</w:t>
            </w:r>
            <w:r w:rsidRPr="00706819">
              <w:rPr>
                <w:rFonts w:ascii="Calibri" w:eastAsia="MS ??" w:hAnsi="Calibri" w:cs="Calibri"/>
                <w:color w:val="000000"/>
                <w:szCs w:val="24"/>
                <w:lang w:eastAsia="de-DE"/>
              </w:rPr>
              <w:t xml:space="preserve"> insgesamt?</w:t>
            </w:r>
          </w:p>
        </w:tc>
        <w:tc>
          <w:tcPr>
            <w:tcW w:w="284" w:type="dxa"/>
            <w:tcBorders>
              <w:left w:val="single" w:sz="6" w:space="0" w:color="808080" w:themeColor="background1" w:themeShade="80"/>
              <w:right w:val="single" w:sz="6" w:space="0" w:color="777777"/>
            </w:tcBorders>
          </w:tcPr>
          <w:p w14:paraId="2604FD52" w14:textId="77777777" w:rsidR="00402D3F" w:rsidRPr="00B3723D" w:rsidRDefault="00402D3F" w:rsidP="00402D3F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368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2877001E" w14:textId="77777777" w:rsidR="00402D3F" w:rsidRPr="00B3723D" w:rsidRDefault="00402D3F" w:rsidP="00402D3F">
            <w:pPr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Rechenweg:  </w:t>
            </w:r>
          </w:p>
          <w:p w14:paraId="784C43C1" w14:textId="77777777" w:rsidR="00402D3F" w:rsidRPr="00B3723D" w:rsidRDefault="00402D3F" w:rsidP="00402D3F">
            <w:pPr>
              <w:rPr>
                <w:rFonts w:ascii="Calibri" w:hAnsi="Calibri" w:cs="Calibri"/>
                <w:noProof/>
              </w:rPr>
            </w:pPr>
          </w:p>
          <w:p w14:paraId="20D0408C" w14:textId="77777777" w:rsidR="00402D3F" w:rsidRPr="00B3723D" w:rsidRDefault="00402D3F" w:rsidP="00402D3F">
            <w:pPr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Antwort:  </w:t>
            </w:r>
          </w:p>
          <w:p w14:paraId="7048F0E1" w14:textId="77777777" w:rsidR="00402D3F" w:rsidRPr="00B3723D" w:rsidRDefault="00402D3F" w:rsidP="00402D3F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  <w:p w14:paraId="394DE685" w14:textId="77777777" w:rsidR="00402D3F" w:rsidRPr="00B3723D" w:rsidRDefault="00402D3F" w:rsidP="00402D3F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   </w:t>
            </w:r>
          </w:p>
        </w:tc>
      </w:tr>
      <w:tr w:rsidR="00402D3F" w:rsidRPr="00B3723D" w14:paraId="68D3A5BC" w14:textId="77777777" w:rsidTr="00402D3F">
        <w:trPr>
          <w:trHeight w:val="283"/>
        </w:trPr>
        <w:tc>
          <w:tcPr>
            <w:tcW w:w="830" w:type="dxa"/>
          </w:tcPr>
          <w:p w14:paraId="6AD1BA2C" w14:textId="77777777" w:rsidR="00402D3F" w:rsidRPr="00B3723D" w:rsidRDefault="00402D3F" w:rsidP="00402D3F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</w:p>
        </w:tc>
        <w:tc>
          <w:tcPr>
            <w:tcW w:w="3356" w:type="dxa"/>
            <w:tcBorders>
              <w:top w:val="single" w:sz="6" w:space="0" w:color="808080" w:themeColor="background1" w:themeShade="80"/>
            </w:tcBorders>
          </w:tcPr>
          <w:p w14:paraId="0AE01775" w14:textId="77777777" w:rsidR="00402D3F" w:rsidRPr="00B3723D" w:rsidRDefault="00402D3F" w:rsidP="00402D3F">
            <w:pPr>
              <w:rPr>
                <w:rFonts w:ascii="Calibri" w:hAnsi="Calibri" w:cs="Calibri"/>
              </w:rPr>
            </w:pPr>
          </w:p>
        </w:tc>
        <w:tc>
          <w:tcPr>
            <w:tcW w:w="1448" w:type="dxa"/>
            <w:gridSpan w:val="2"/>
            <w:tcBorders>
              <w:left w:val="nil"/>
            </w:tcBorders>
          </w:tcPr>
          <w:p w14:paraId="51F0A584" w14:textId="77777777" w:rsidR="00402D3F" w:rsidRPr="00B3723D" w:rsidRDefault="00402D3F" w:rsidP="00402D3F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3684" w:type="dxa"/>
            <w:tcBorders>
              <w:top w:val="single" w:sz="6" w:space="0" w:color="777777"/>
            </w:tcBorders>
          </w:tcPr>
          <w:p w14:paraId="180A93C5" w14:textId="77777777" w:rsidR="00402D3F" w:rsidRPr="00B3723D" w:rsidRDefault="00402D3F" w:rsidP="00402D3F">
            <w:pPr>
              <w:rPr>
                <w:rFonts w:ascii="Calibri" w:hAnsi="Calibri" w:cs="Calibri"/>
                <w:noProof/>
              </w:rPr>
            </w:pPr>
          </w:p>
        </w:tc>
      </w:tr>
      <w:tr w:rsidR="00402D3F" w:rsidRPr="00B3723D" w14:paraId="1F10C33A" w14:textId="77777777" w:rsidTr="00402D3F">
        <w:trPr>
          <w:trHeight w:val="283"/>
        </w:trPr>
        <w:tc>
          <w:tcPr>
            <w:tcW w:w="830" w:type="dxa"/>
          </w:tcPr>
          <w:p w14:paraId="1A8A0DD7" w14:textId="77777777" w:rsidR="00402D3F" w:rsidRPr="00B3723D" w:rsidRDefault="00402D3F" w:rsidP="00402D3F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  <w:r w:rsidRPr="00B3723D">
              <w:rPr>
                <w:rFonts w:ascii="Calibri" w:hAnsi="Calibri" w:cs="Calibri"/>
                <w:color w:val="70BCC9" w:themeColor="accent1" w:themeTint="99"/>
              </w:rPr>
              <w:t>b)</w:t>
            </w:r>
          </w:p>
        </w:tc>
        <w:tc>
          <w:tcPr>
            <w:tcW w:w="8488" w:type="dxa"/>
            <w:gridSpan w:val="4"/>
          </w:tcPr>
          <w:p w14:paraId="76836458" w14:textId="77777777" w:rsidR="00402D3F" w:rsidRDefault="00402D3F" w:rsidP="00402D3F">
            <w:pPr>
              <w:rPr>
                <w:rFonts w:ascii="Calibri" w:eastAsia="Calibri" w:hAnsi="Calibri" w:cs="Calibri"/>
              </w:rPr>
            </w:pPr>
            <w:r w:rsidRPr="00C66789">
              <w:rPr>
                <w:rFonts w:ascii="Calibri" w:eastAsia="Calibri" w:hAnsi="Calibri" w:cs="Calibri"/>
              </w:rPr>
              <w:t xml:space="preserve">Welche Informationen in der Aufgabe waren wichtig? Markiere oben im Text. </w:t>
            </w:r>
          </w:p>
          <w:p w14:paraId="3D41C434" w14:textId="3AC36EEE" w:rsidR="00402D3F" w:rsidRPr="00402D3F" w:rsidRDefault="00402D3F" w:rsidP="00402D3F">
            <w:pPr>
              <w:rPr>
                <w:rFonts w:ascii="Calibri" w:eastAsia="Calibri" w:hAnsi="Calibri" w:cs="Calibri"/>
              </w:rPr>
            </w:pPr>
            <w:r w:rsidRPr="00C66789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02D3F" w:rsidRPr="00C66789" w14:paraId="33ADF7AE" w14:textId="77777777" w:rsidTr="00402D3F">
        <w:trPr>
          <w:trHeight w:val="283"/>
        </w:trPr>
        <w:tc>
          <w:tcPr>
            <w:tcW w:w="830" w:type="dxa"/>
          </w:tcPr>
          <w:p w14:paraId="7DFB3BAF" w14:textId="77777777" w:rsidR="00402D3F" w:rsidRPr="00402D3F" w:rsidRDefault="00402D3F" w:rsidP="00402D3F">
            <w:pPr>
              <w:pStyle w:val="SOBberschrift2"/>
              <w:jc w:val="right"/>
              <w:rPr>
                <w:rFonts w:ascii="Calibri" w:hAnsi="Calibri" w:cs="Calibri"/>
                <w:color w:val="70BCC9" w:themeColor="accent1" w:themeTint="99"/>
              </w:rPr>
            </w:pPr>
            <w:r w:rsidRPr="00402D3F">
              <w:rPr>
                <w:rFonts w:ascii="Calibri" w:hAnsi="Calibri" w:cs="Calibri"/>
                <w:color w:val="70BCC9" w:themeColor="accent1" w:themeTint="99"/>
              </w:rPr>
              <w:t>c)</w:t>
            </w:r>
          </w:p>
        </w:tc>
        <w:tc>
          <w:tcPr>
            <w:tcW w:w="8488" w:type="dxa"/>
            <w:gridSpan w:val="4"/>
            <w:tcBorders>
              <w:bottom w:val="single" w:sz="6" w:space="0" w:color="7F7F7F" w:themeColor="text1" w:themeTint="80"/>
            </w:tcBorders>
          </w:tcPr>
          <w:p w14:paraId="2A2DA209" w14:textId="423B2737" w:rsidR="00402D3F" w:rsidRPr="00402D3F" w:rsidRDefault="00F54843" w:rsidP="00402D3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Rico</w:t>
            </w:r>
            <w:r w:rsidR="00402D3F" w:rsidRPr="00402D3F">
              <w:rPr>
                <w:rFonts w:ascii="Calibri" w:hAnsi="Calibri" w:cs="Calibri"/>
              </w:rPr>
              <w:t xml:space="preserve"> hat gerechnet:  10 € + 10 € + 8 € = 28 €. Passt ihre Rechnung? </w:t>
            </w:r>
          </w:p>
        </w:tc>
      </w:tr>
      <w:tr w:rsidR="00402D3F" w:rsidRPr="00C66789" w14:paraId="7BBFB4B1" w14:textId="77777777" w:rsidTr="00402D3F">
        <w:trPr>
          <w:trHeight w:val="283"/>
        </w:trPr>
        <w:tc>
          <w:tcPr>
            <w:tcW w:w="830" w:type="dxa"/>
            <w:tcBorders>
              <w:right w:val="single" w:sz="6" w:space="0" w:color="7F7F7F" w:themeColor="text1" w:themeTint="80"/>
            </w:tcBorders>
          </w:tcPr>
          <w:p w14:paraId="3403A1D5" w14:textId="77777777" w:rsidR="00402D3F" w:rsidRPr="00402D3F" w:rsidRDefault="00402D3F" w:rsidP="00402D3F">
            <w:pPr>
              <w:pStyle w:val="SOBberschrift2"/>
              <w:rPr>
                <w:rFonts w:ascii="Calibri" w:hAnsi="Calibri" w:cs="Calibri"/>
                <w:color w:val="70BCC9" w:themeColor="accent1" w:themeTint="99"/>
              </w:rPr>
            </w:pPr>
          </w:p>
        </w:tc>
        <w:tc>
          <w:tcPr>
            <w:tcW w:w="8488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0A643722" w14:textId="1DECF820" w:rsidR="00402D3F" w:rsidRPr="00402D3F" w:rsidRDefault="00402D3F" w:rsidP="00402D3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Begründung:</w:t>
            </w:r>
          </w:p>
          <w:p w14:paraId="41A3C328" w14:textId="77777777" w:rsidR="00402D3F" w:rsidRPr="00402D3F" w:rsidRDefault="00402D3F" w:rsidP="00402D3F">
            <w:pPr>
              <w:rPr>
                <w:rFonts w:ascii="Calibri" w:hAnsi="Calibri" w:cs="Calibri"/>
              </w:rPr>
            </w:pPr>
          </w:p>
          <w:p w14:paraId="4282AB06" w14:textId="77777777" w:rsidR="00402D3F" w:rsidRPr="00402D3F" w:rsidRDefault="00402D3F" w:rsidP="00402D3F">
            <w:pPr>
              <w:rPr>
                <w:rFonts w:ascii="Calibri" w:hAnsi="Calibri" w:cs="Calibri"/>
              </w:rPr>
            </w:pPr>
          </w:p>
          <w:p w14:paraId="40D663CE" w14:textId="77777777" w:rsidR="00402D3F" w:rsidRPr="00402D3F" w:rsidRDefault="00402D3F" w:rsidP="00402D3F">
            <w:pPr>
              <w:rPr>
                <w:rFonts w:ascii="Calibri" w:hAnsi="Calibri" w:cs="Calibri"/>
              </w:rPr>
            </w:pPr>
          </w:p>
        </w:tc>
      </w:tr>
    </w:tbl>
    <w:p w14:paraId="2BF12EFE" w14:textId="77777777" w:rsidR="00E70633" w:rsidRDefault="00E70633">
      <w:pPr>
        <w:spacing w:after="200" w:line="276" w:lineRule="auto"/>
        <w:rPr>
          <w:rFonts w:ascii="Calibri" w:hAnsi="Calibri" w:cs="Calibri"/>
        </w:rPr>
        <w:sectPr w:rsidR="00E70633" w:rsidSect="006B4487">
          <w:headerReference w:type="default" r:id="rId21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1"/>
          <w:cols w:space="708"/>
          <w:docGrid w:linePitch="360"/>
        </w:sectPr>
      </w:pPr>
    </w:p>
    <w:p w14:paraId="2610EE39" w14:textId="5EA490AD" w:rsidR="00402D3F" w:rsidRDefault="00402D3F">
      <w:pPr>
        <w:spacing w:after="200" w:line="276" w:lineRule="auto"/>
        <w:rPr>
          <w:rFonts w:ascii="Calibri" w:hAnsi="Calibri" w:cs="Calibri"/>
        </w:rPr>
      </w:pPr>
    </w:p>
    <w:p w14:paraId="157CEE33" w14:textId="77777777" w:rsidR="005002A5" w:rsidRPr="00B3723D" w:rsidRDefault="005002A5" w:rsidP="00B3723D">
      <w:pPr>
        <w:rPr>
          <w:rFonts w:ascii="Calibri" w:hAnsi="Calibri" w:cs="Calibri"/>
        </w:rPr>
      </w:pPr>
    </w:p>
    <w:p w14:paraId="481C63A5" w14:textId="77777777" w:rsidR="00863351" w:rsidRDefault="00863351" w:rsidP="00571D28">
      <w:pPr>
        <w:rPr>
          <w:rFonts w:ascii="Calibri" w:hAnsi="Calibri"/>
        </w:rPr>
      </w:pPr>
    </w:p>
    <w:p w14:paraId="04888601" w14:textId="77777777" w:rsidR="00863351" w:rsidRDefault="00863351" w:rsidP="00863351">
      <w:pPr>
        <w:rPr>
          <w:b/>
          <w:bCs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009"/>
      </w:tblGrid>
      <w:tr w:rsidR="00863351" w14:paraId="0AF86D67" w14:textId="77777777" w:rsidTr="00336858">
        <w:trPr>
          <w:trHeight w:val="283"/>
        </w:trPr>
        <w:tc>
          <w:tcPr>
            <w:tcW w:w="9356" w:type="dxa"/>
            <w:gridSpan w:val="3"/>
            <w:tcBorders>
              <w:top w:val="dashSmallGap" w:sz="18" w:space="0" w:color="7F7F7F" w:themeColor="text1" w:themeTint="80"/>
              <w:left w:val="dashSmallGap" w:sz="18" w:space="0" w:color="7F7F7F" w:themeColor="text1" w:themeTint="80"/>
              <w:right w:val="dashSmallGap" w:sz="18" w:space="0" w:color="7F7F7F" w:themeColor="text1" w:themeTint="80"/>
            </w:tcBorders>
          </w:tcPr>
          <w:p w14:paraId="04897CFA" w14:textId="77777777" w:rsidR="00863351" w:rsidRDefault="00863351" w:rsidP="00336858">
            <w:pPr>
              <w:pStyle w:val="berschriftTeilaufgaben"/>
            </w:pPr>
            <w:r w:rsidRPr="00376C28">
              <w:drawing>
                <wp:anchor distT="0" distB="0" distL="114300" distR="114300" simplePos="0" relativeHeight="253289472" behindDoc="0" locked="0" layoutInCell="1" allowOverlap="1" wp14:anchorId="26F2A649" wp14:editId="18265E4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46990</wp:posOffset>
                  </wp:positionV>
                  <wp:extent cx="419735" cy="506730"/>
                  <wp:effectExtent l="0" t="0" r="0" b="1270"/>
                  <wp:wrapNone/>
                  <wp:docPr id="1080754511" name="Grafik 1080754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8C4788" w14:textId="77777777" w:rsidR="00863351" w:rsidRPr="00863351" w:rsidRDefault="00863351" w:rsidP="00336858">
            <w:pPr>
              <w:pStyle w:val="berschriftTeilaufgaben"/>
              <w:rPr>
                <w:sz w:val="28"/>
                <w:szCs w:val="28"/>
              </w:rPr>
            </w:pPr>
            <w:r>
              <w:t xml:space="preserve"> </w:t>
            </w:r>
            <w:r w:rsidRPr="00863351">
              <w:rPr>
                <w:sz w:val="28"/>
                <w:szCs w:val="28"/>
              </w:rPr>
              <w:t xml:space="preserve">            Mein Leseplan – Wie bearbeite ich Textaufgaben?</w:t>
            </w:r>
          </w:p>
          <w:p w14:paraId="05A0F58A" w14:textId="77777777" w:rsidR="00863351" w:rsidRDefault="00863351" w:rsidP="00336858">
            <w:pPr>
              <w:pStyle w:val="Text"/>
              <w:jc w:val="right"/>
            </w:pPr>
          </w:p>
        </w:tc>
      </w:tr>
      <w:tr w:rsidR="00863351" w:rsidRPr="002A5466" w14:paraId="694268E0" w14:textId="77777777" w:rsidTr="00336858">
        <w:trPr>
          <w:trHeight w:val="283"/>
        </w:trPr>
        <w:tc>
          <w:tcPr>
            <w:tcW w:w="780" w:type="dxa"/>
            <w:tcBorders>
              <w:left w:val="dashSmallGap" w:sz="18" w:space="0" w:color="7F7F7F" w:themeColor="text1" w:themeTint="80"/>
              <w:bottom w:val="dashSmallGap" w:sz="18" w:space="0" w:color="7F7F7F" w:themeColor="text1" w:themeTint="80"/>
            </w:tcBorders>
          </w:tcPr>
          <w:p w14:paraId="7789B9B8" w14:textId="77777777" w:rsidR="00863351" w:rsidRPr="002A5466" w:rsidRDefault="00863351" w:rsidP="00336858">
            <w:pPr>
              <w:spacing w:line="240" w:lineRule="auto"/>
              <w:rPr>
                <w:noProof/>
                <w:shd w:val="pct15" w:color="auto" w:fill="FFFFFF"/>
              </w:rPr>
            </w:pPr>
          </w:p>
        </w:tc>
        <w:tc>
          <w:tcPr>
            <w:tcW w:w="567" w:type="dxa"/>
            <w:tcBorders>
              <w:bottom w:val="dashSmallGap" w:sz="18" w:space="0" w:color="7F7F7F" w:themeColor="text1" w:themeTint="80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79A6B59C" w14:textId="77777777" w:rsidR="00863351" w:rsidRPr="00E7666B" w:rsidRDefault="00863351" w:rsidP="00336858">
            <w:pPr>
              <w:pStyle w:val="berschriftTeilaufgaben"/>
              <w:rPr>
                <w:shd w:val="pct15" w:color="auto" w:fill="FFFFFF"/>
              </w:rPr>
            </w:pPr>
          </w:p>
        </w:tc>
        <w:tc>
          <w:tcPr>
            <w:tcW w:w="8009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dashSmallGap" w:sz="18" w:space="0" w:color="7F7F7F" w:themeColor="text1" w:themeTint="80"/>
              <w:right w:val="dashSmallGap" w:sz="18" w:space="0" w:color="7F7F7F" w:themeColor="text1" w:themeTint="80"/>
            </w:tcBorders>
            <w:shd w:val="clear" w:color="auto" w:fill="FFFFFF" w:themeFill="background1"/>
          </w:tcPr>
          <w:p w14:paraId="0B9225ED" w14:textId="77777777" w:rsidR="00863351" w:rsidRPr="00E7666B" w:rsidRDefault="00863351" w:rsidP="00863351">
            <w:pPr>
              <w:pStyle w:val="Text"/>
              <w:numPr>
                <w:ilvl w:val="0"/>
                <w:numId w:val="17"/>
              </w:numPr>
              <w:spacing w:before="12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Text lesen</w:t>
            </w:r>
          </w:p>
          <w:p w14:paraId="00C59924" w14:textId="77777777" w:rsidR="00863351" w:rsidRPr="00E7666B" w:rsidRDefault="00863351" w:rsidP="00863351">
            <w:pPr>
              <w:pStyle w:val="Text"/>
              <w:numPr>
                <w:ilvl w:val="0"/>
                <w:numId w:val="17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 xml:space="preserve">Gesucht? Fragekarte schreiben                                        </w:t>
            </w:r>
          </w:p>
          <w:p w14:paraId="3790BBB7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Farbe:</w:t>
            </w:r>
          </w:p>
          <w:p w14:paraId="467E39D1" w14:textId="77777777" w:rsidR="00863351" w:rsidRPr="00E7666B" w:rsidRDefault="00863351" w:rsidP="00863351">
            <w:pPr>
              <w:pStyle w:val="Text"/>
              <w:numPr>
                <w:ilvl w:val="0"/>
                <w:numId w:val="17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Gegeben? Info-Karten schreiben</w:t>
            </w:r>
          </w:p>
          <w:p w14:paraId="737CE02A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Farbe:</w:t>
            </w:r>
          </w:p>
          <w:p w14:paraId="18B091EA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8DA6BA4" w14:textId="77777777" w:rsidR="00863351" w:rsidRPr="00E7666B" w:rsidRDefault="00863351" w:rsidP="00336858">
            <w:pPr>
              <w:pStyle w:val="Tex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E603DCD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D2FEFC3" w14:textId="77777777" w:rsidR="00863351" w:rsidRPr="00E7666B" w:rsidRDefault="00863351" w:rsidP="00863351">
            <w:pPr>
              <w:pStyle w:val="Text"/>
              <w:numPr>
                <w:ilvl w:val="0"/>
                <w:numId w:val="17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Zusammenhänge? Info-Netz erstellen</w:t>
            </w:r>
          </w:p>
          <w:p w14:paraId="430DE348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6D51A06" w14:textId="77777777" w:rsidR="00863351" w:rsidRPr="00E7666B" w:rsidRDefault="00863351" w:rsidP="00336858">
            <w:pPr>
              <w:pStyle w:val="Tex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8541BFE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DC2A183" w14:textId="77777777" w:rsidR="00863351" w:rsidRPr="00E7666B" w:rsidRDefault="00863351" w:rsidP="00863351">
            <w:pPr>
              <w:pStyle w:val="Text"/>
              <w:numPr>
                <w:ilvl w:val="0"/>
                <w:numId w:val="17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Fehlende Informationen und Ergebnis berechnen</w:t>
            </w:r>
          </w:p>
          <w:p w14:paraId="7EBAE7F1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3610215" w14:textId="77777777" w:rsidR="00863351" w:rsidRPr="00E7666B" w:rsidRDefault="00863351" w:rsidP="00336858">
            <w:pPr>
              <w:pStyle w:val="Tex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B99D14C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6FF1923" w14:textId="77777777" w:rsidR="00863351" w:rsidRDefault="00863351" w:rsidP="00336858">
            <w:pPr>
              <w:pStyle w:val="Text"/>
              <w:spacing w:before="120" w:after="120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Antwortsatz aufschreiben und überprüfen</w:t>
            </w:r>
          </w:p>
          <w:p w14:paraId="33744D53" w14:textId="77777777" w:rsidR="00863351" w:rsidRDefault="00863351" w:rsidP="00336858">
            <w:pPr>
              <w:pStyle w:val="Text"/>
              <w:spacing w:before="120" w:after="120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FC73B80" w14:textId="77777777" w:rsidR="00863351" w:rsidRPr="00E7666B" w:rsidRDefault="00863351" w:rsidP="00336858">
            <w:pPr>
              <w:pStyle w:val="Text"/>
              <w:spacing w:before="120" w:after="120"/>
              <w:rPr>
                <w:rFonts w:ascii="Calibri" w:hAnsi="Calibri" w:cs="Calibri"/>
                <w:b/>
                <w:shd w:val="pct15" w:color="auto" w:fill="FFFFFF"/>
              </w:rPr>
            </w:pPr>
          </w:p>
        </w:tc>
      </w:tr>
    </w:tbl>
    <w:p w14:paraId="3C81650C" w14:textId="77777777" w:rsidR="00863351" w:rsidRDefault="00863351" w:rsidP="00863351">
      <w:pPr>
        <w:spacing w:line="240" w:lineRule="auto"/>
      </w:pPr>
    </w:p>
    <w:p w14:paraId="011A06DB" w14:textId="77777777" w:rsidR="00863351" w:rsidRDefault="00863351" w:rsidP="00863351">
      <w:pPr>
        <w:spacing w:line="240" w:lineRule="auto"/>
      </w:pPr>
    </w:p>
    <w:p w14:paraId="06425D52" w14:textId="77777777" w:rsidR="00863351" w:rsidRDefault="00863351" w:rsidP="00863351">
      <w:pPr>
        <w:spacing w:line="240" w:lineRule="auto"/>
        <w:sectPr w:rsidR="00863351" w:rsidSect="006B4487">
          <w:headerReference w:type="default" r:id="rId23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1"/>
          <w:cols w:space="708"/>
          <w:docGrid w:linePitch="360"/>
        </w:sect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863351" w:rsidRPr="0068049D" w14:paraId="21080A77" w14:textId="77777777" w:rsidTr="00336858">
        <w:trPr>
          <w:trHeight w:val="290"/>
        </w:trPr>
        <w:tc>
          <w:tcPr>
            <w:tcW w:w="780" w:type="dxa"/>
          </w:tcPr>
          <w:p w14:paraId="3B02D7F3" w14:textId="77777777" w:rsidR="00863351" w:rsidRPr="00571D28" w:rsidRDefault="00863351" w:rsidP="00336858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6" w:type="dxa"/>
          </w:tcPr>
          <w:p w14:paraId="772351DA" w14:textId="77777777" w:rsidR="00863351" w:rsidRPr="00571D28" w:rsidRDefault="00863351" w:rsidP="00336858">
            <w:pPr>
              <w:pStyle w:val="berschrift1"/>
            </w:pPr>
            <w:r>
              <w:t xml:space="preserve">  Ich kann Textaufgaben lesen und verstehen</w:t>
            </w:r>
          </w:p>
        </w:tc>
      </w:tr>
    </w:tbl>
    <w:p w14:paraId="601E46A1" w14:textId="77777777" w:rsidR="00863351" w:rsidRDefault="00863351" w:rsidP="00571D28">
      <w:pPr>
        <w:rPr>
          <w:rFonts w:ascii="Calibri" w:hAnsi="Calibri"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6B4487" w:rsidRPr="00571D28" w14:paraId="71CE3C1C" w14:textId="77777777" w:rsidTr="00336858">
        <w:trPr>
          <w:trHeight w:val="290"/>
        </w:trPr>
        <w:tc>
          <w:tcPr>
            <w:tcW w:w="780" w:type="dxa"/>
          </w:tcPr>
          <w:p w14:paraId="7C975F49" w14:textId="77777777" w:rsidR="006B4487" w:rsidRPr="00571D28" w:rsidRDefault="006B4487" w:rsidP="00336858">
            <w:pPr>
              <w:pStyle w:val="berschriftAufgaben"/>
            </w:pPr>
            <w:r w:rsidRPr="00571D28">
              <w:t>1</w:t>
            </w:r>
          </w:p>
        </w:tc>
        <w:tc>
          <w:tcPr>
            <w:tcW w:w="8506" w:type="dxa"/>
          </w:tcPr>
          <w:p w14:paraId="562F5B4B" w14:textId="77777777" w:rsidR="006B4487" w:rsidRPr="00571D28" w:rsidRDefault="006B4487" w:rsidP="00336858">
            <w:pPr>
              <w:pStyle w:val="berschriftAufgaben"/>
            </w:pPr>
            <w:r w:rsidRPr="00571D28">
              <w:t>Gegebene und gesuchte Informationen in Textaufgaben finden</w:t>
            </w:r>
          </w:p>
        </w:tc>
      </w:tr>
    </w:tbl>
    <w:p w14:paraId="334BC37D" w14:textId="77777777" w:rsidR="006B4487" w:rsidRPr="0068049D" w:rsidRDefault="006B4487" w:rsidP="00571D28">
      <w:pPr>
        <w:rPr>
          <w:rFonts w:ascii="Calibri" w:hAnsi="Calibri"/>
        </w:rPr>
      </w:pPr>
    </w:p>
    <w:tbl>
      <w:tblPr>
        <w:tblStyle w:val="Tabellenraster"/>
        <w:tblW w:w="9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969"/>
        <w:gridCol w:w="3741"/>
        <w:gridCol w:w="228"/>
        <w:gridCol w:w="8"/>
      </w:tblGrid>
      <w:tr w:rsidR="00571D28" w:rsidRPr="0068049D" w14:paraId="3568B453" w14:textId="77777777" w:rsidTr="00336858">
        <w:trPr>
          <w:gridAfter w:val="1"/>
          <w:wAfter w:w="8" w:type="dxa"/>
        </w:trPr>
        <w:tc>
          <w:tcPr>
            <w:tcW w:w="780" w:type="dxa"/>
          </w:tcPr>
          <w:p w14:paraId="1CA5404D" w14:textId="77777777" w:rsidR="00571D28" w:rsidRPr="0068049D" w:rsidRDefault="00571D28" w:rsidP="00571D28">
            <w:pPr>
              <w:pStyle w:val="berschriftTeilaufgaben"/>
            </w:pPr>
            <w:r w:rsidRPr="0068049D">
              <w:t>1.1</w:t>
            </w:r>
          </w:p>
        </w:tc>
        <w:tc>
          <w:tcPr>
            <w:tcW w:w="8505" w:type="dxa"/>
            <w:gridSpan w:val="4"/>
          </w:tcPr>
          <w:p w14:paraId="0AA07F66" w14:textId="77777777" w:rsidR="00571D28" w:rsidRPr="0068049D" w:rsidRDefault="00571D28" w:rsidP="00571D28">
            <w:pPr>
              <w:pStyle w:val="berschriftTeilaufgaben"/>
            </w:pPr>
            <w:r w:rsidRPr="0068049D">
              <w:t xml:space="preserve">Zooeintritt </w:t>
            </w:r>
          </w:p>
          <w:p w14:paraId="4A443316" w14:textId="77777777" w:rsidR="00571D28" w:rsidRPr="0068049D" w:rsidRDefault="00571D28" w:rsidP="00571D28">
            <w:pPr>
              <w:pStyle w:val="berschriftTeilaufgaben"/>
            </w:pPr>
          </w:p>
        </w:tc>
      </w:tr>
      <w:tr w:rsidR="00571D28" w:rsidRPr="0068049D" w14:paraId="649C1038" w14:textId="77777777" w:rsidTr="00336858">
        <w:trPr>
          <w:trHeight w:val="283"/>
        </w:trPr>
        <w:tc>
          <w:tcPr>
            <w:tcW w:w="780" w:type="dxa"/>
          </w:tcPr>
          <w:p w14:paraId="0CDAAC1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C09DE2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71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19D580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3187072" behindDoc="0" locked="0" layoutInCell="1" allowOverlap="1" wp14:anchorId="2C6FC813" wp14:editId="5E67D0DF">
                  <wp:simplePos x="0" y="0"/>
                  <wp:positionH relativeFrom="column">
                    <wp:posOffset>3845213</wp:posOffset>
                  </wp:positionH>
                  <wp:positionV relativeFrom="paragraph">
                    <wp:posOffset>-76200</wp:posOffset>
                  </wp:positionV>
                  <wp:extent cx="1017004" cy="899572"/>
                  <wp:effectExtent l="0" t="0" r="0" b="2540"/>
                  <wp:wrapNone/>
                  <wp:docPr id="56" name="Grafik 56" descr="C:\Users\MRB-User\Documents\Backup\MAREN\Material\Box 3_S3_Entwurf Material\S3_Veröffentlichung\S3_Abbildungen\S3_F_1.1_Zooeing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Box 3_S3_Entwurf Material\S3_Veröffentlichung\S3_Abbildungen\S3_F_1.1_Zooeing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04" cy="89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Die Klasse 5a fährt mit ihrem Lehrer Herrn Peters in den Zoo.</w:t>
            </w:r>
          </w:p>
          <w:p w14:paraId="6C473C7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In der Klasse 5a sind 25 Schülerinnen und Schüler.</w:t>
            </w:r>
          </w:p>
          <w:p w14:paraId="03E884D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Für ihren Besuch hat die Klasse 250 € in ihrer Klassenkasse. </w:t>
            </w:r>
          </w:p>
          <w:p w14:paraId="0A3D087F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Der Eintritt kostet mit Gruppenkarte 110 </w:t>
            </w:r>
            <w:proofErr w:type="gramStart"/>
            <w:r w:rsidRPr="0068049D">
              <w:rPr>
                <w:rFonts w:ascii="Calibri" w:hAnsi="Calibri" w:cs="Calibri"/>
                <w:sz w:val="23"/>
                <w:szCs w:val="23"/>
              </w:rPr>
              <w:t xml:space="preserve">€,   </w:t>
            </w:r>
            <w:proofErr w:type="gram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                               später zahlen sie 90 € für das Mittagessen.</w:t>
            </w:r>
          </w:p>
          <w:p w14:paraId="627BA23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B11FCB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Wie viel Geld ist vor dem Mittagessen in der Klassenkasse?</w:t>
            </w:r>
          </w:p>
        </w:tc>
        <w:tc>
          <w:tcPr>
            <w:tcW w:w="236" w:type="dxa"/>
            <w:gridSpan w:val="2"/>
            <w:vMerge w:val="restart"/>
            <w:tcBorders>
              <w:left w:val="single" w:sz="6" w:space="0" w:color="808080" w:themeColor="background1" w:themeShade="80"/>
            </w:tcBorders>
          </w:tcPr>
          <w:p w14:paraId="3C09F22A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571D28" w:rsidRPr="0068049D" w14:paraId="76E836BE" w14:textId="77777777" w:rsidTr="00336858">
        <w:trPr>
          <w:trHeight w:val="282"/>
        </w:trPr>
        <w:tc>
          <w:tcPr>
            <w:tcW w:w="780" w:type="dxa"/>
          </w:tcPr>
          <w:p w14:paraId="522721D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424910DD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710" w:type="dxa"/>
            <w:gridSpan w:val="2"/>
            <w:tcBorders>
              <w:top w:val="single" w:sz="6" w:space="0" w:color="808080" w:themeColor="background1" w:themeShade="80"/>
            </w:tcBorders>
          </w:tcPr>
          <w:p w14:paraId="0818C222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</w:tcBorders>
          </w:tcPr>
          <w:p w14:paraId="38DC4FA5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</w:rPr>
            </w:pPr>
          </w:p>
        </w:tc>
      </w:tr>
      <w:tr w:rsidR="00571D28" w:rsidRPr="0068049D" w14:paraId="64D46E2E" w14:textId="77777777" w:rsidTr="00336858">
        <w:trPr>
          <w:gridAfter w:val="1"/>
          <w:wAfter w:w="8" w:type="dxa"/>
          <w:trHeight w:val="282"/>
        </w:trPr>
        <w:tc>
          <w:tcPr>
            <w:tcW w:w="780" w:type="dxa"/>
          </w:tcPr>
          <w:p w14:paraId="45891401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36D1434E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3"/>
          </w:tcPr>
          <w:p w14:paraId="150FD21E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color w:val="auto"/>
                <w:sz w:val="23"/>
                <w:szCs w:val="23"/>
              </w:rPr>
              <w:t xml:space="preserve">Emily hat alle Informationen aus dem Text auf Info-Karten geschrieben: </w:t>
            </w:r>
          </w:p>
          <w:p w14:paraId="1AFC8704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color w:val="auto"/>
              </w:rPr>
              <w:drawing>
                <wp:inline distT="0" distB="0" distL="0" distR="0" wp14:anchorId="63BE1ED6" wp14:editId="0FB1DEEC">
                  <wp:extent cx="4858385" cy="544830"/>
                  <wp:effectExtent l="0" t="0" r="0" b="762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8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D28" w:rsidRPr="0068049D" w14:paraId="1C005641" w14:textId="77777777" w:rsidTr="00336858">
        <w:trPr>
          <w:gridAfter w:val="1"/>
          <w:wAfter w:w="8" w:type="dxa"/>
          <w:trHeight w:val="282"/>
        </w:trPr>
        <w:tc>
          <w:tcPr>
            <w:tcW w:w="780" w:type="dxa"/>
          </w:tcPr>
          <w:p w14:paraId="4493D0B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3936" behindDoc="0" locked="0" layoutInCell="1" allowOverlap="1" wp14:anchorId="35C1BBC8" wp14:editId="6DC6D2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359410" cy="271780"/>
                  <wp:effectExtent l="0" t="0" r="0" b="0"/>
                  <wp:wrapNone/>
                  <wp:docPr id="942848065" name="Grafik 942848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5BB2644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27B7EF79" w14:textId="77777777" w:rsidR="00571D28" w:rsidRPr="0068049D" w:rsidRDefault="00571D28" w:rsidP="00336858">
            <w:pPr>
              <w:pStyle w:val="TextListe"/>
              <w:numPr>
                <w:ilvl w:val="0"/>
                <w:numId w:val="0"/>
              </w:numPr>
              <w:ind w:left="360"/>
              <w:rPr>
                <w:rFonts w:cstheme="majorHAnsi"/>
              </w:rPr>
            </w:pPr>
          </w:p>
          <w:p w14:paraId="566AB6AB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 Informationen sind wichtig und welche sind unwichtig für die Bearbeitung der Aufgabe?</w:t>
            </w:r>
          </w:p>
          <w:p w14:paraId="56EEA36C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Woran kann man erkennen, welche Informationen wichtig sind?</w:t>
            </w:r>
          </w:p>
        </w:tc>
      </w:tr>
      <w:tr w:rsidR="00571D28" w:rsidRPr="0068049D" w14:paraId="1429486F" w14:textId="77777777" w:rsidTr="00336858">
        <w:trPr>
          <w:gridAfter w:val="1"/>
          <w:wAfter w:w="8" w:type="dxa"/>
          <w:trHeight w:val="282"/>
        </w:trPr>
        <w:tc>
          <w:tcPr>
            <w:tcW w:w="780" w:type="dxa"/>
          </w:tcPr>
          <w:p w14:paraId="53F9C44B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2FEC526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18230FFE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571D28" w:rsidRPr="0068049D" w14:paraId="28C8FD40" w14:textId="77777777" w:rsidTr="00336858">
        <w:trPr>
          <w:gridAfter w:val="1"/>
          <w:wAfter w:w="8" w:type="dxa"/>
          <w:trHeight w:val="282"/>
        </w:trPr>
        <w:tc>
          <w:tcPr>
            <w:tcW w:w="780" w:type="dxa"/>
          </w:tcPr>
          <w:p w14:paraId="0ECC96E7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59C5E7D2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3969" w:type="dxa"/>
          </w:tcPr>
          <w:p w14:paraId="185B3D3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Emily hat Info-Karten ausgesucht und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erstellt. Die Frage schreibt sie auf eine graue Karte, weil sie besonders wichtig ist. </w:t>
            </w:r>
          </w:p>
          <w:p w14:paraId="7F47CC8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07E52AE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7792" behindDoc="0" locked="0" layoutInCell="1" allowOverlap="1" wp14:anchorId="15417F9B" wp14:editId="2FDDDF28">
                      <wp:simplePos x="0" y="0"/>
                      <wp:positionH relativeFrom="column">
                        <wp:posOffset>-123353</wp:posOffset>
                      </wp:positionH>
                      <wp:positionV relativeFrom="paragraph">
                        <wp:posOffset>99089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DE898C" w14:textId="77777777" w:rsidR="00571D28" w:rsidRPr="008D5126" w:rsidRDefault="00571D28" w:rsidP="00571D28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417F9B" id="Gruppieren 21" o:spid="_x0000_s1038" style="position:absolute;margin-left:-9.7pt;margin-top:7.8pt;width:49.6pt;height:58.8pt;z-index:253217792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">
                      <v:shape id="Grafik 3" o:spid="_x0000_s103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20" o:title="" chromakey="white"/>
                      </v:shape>
                      <v:shape id="Textfeld 12" o:spid="_x0000_s104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9DE898C" w14:textId="77777777" w:rsidR="00571D28" w:rsidRPr="008D5126" w:rsidRDefault="00571D28" w:rsidP="00571D28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1A44ED4C" wp14:editId="2C56DE96">
                      <wp:simplePos x="0" y="0"/>
                      <wp:positionH relativeFrom="column">
                        <wp:posOffset>646154</wp:posOffset>
                      </wp:positionH>
                      <wp:positionV relativeFrom="page">
                        <wp:posOffset>986624</wp:posOffset>
                      </wp:positionV>
                      <wp:extent cx="1685925" cy="667385"/>
                      <wp:effectExtent l="209550" t="0" r="28575" b="18415"/>
                      <wp:wrapNone/>
                      <wp:docPr id="61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85925" cy="667385"/>
                              </a:xfrm>
                              <a:prstGeom prst="wedgeRoundRectCallout">
                                <a:avLst>
                                  <a:gd name="adj1" fmla="val 60759"/>
                                  <a:gd name="adj2" fmla="val 321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4F749C" w14:textId="77777777" w:rsidR="00571D28" w:rsidRPr="00D14523" w:rsidRDefault="00571D28" w:rsidP="00571D28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D145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Im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Info-Netz</w:t>
                                  </w:r>
                                  <w:r w:rsidRPr="00D145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sehe ich, wie alle Informationen zusammenhängen.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44ED4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95" o:spid="_x0000_s1041" type="#_x0000_t62" style="position:absolute;margin-left:50.9pt;margin-top:77.7pt;width:132.75pt;height:52.55pt;rotation:180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" adj="23924,11493">
                      <v:textbox>
                        <w:txbxContent>
                          <w:p w14:paraId="394F749C" w14:textId="77777777" w:rsidR="00571D28" w:rsidRPr="00D14523" w:rsidRDefault="00571D28" w:rsidP="00571D28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14523">
                              <w:rPr>
                                <w:rFonts w:asciiTheme="majorHAnsi" w:hAnsiTheme="majorHAnsi" w:cstheme="majorHAnsi"/>
                              </w:rPr>
                              <w:t xml:space="preserve">Im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Info-Netz</w:t>
                            </w:r>
                            <w:r w:rsidRPr="00D14523">
                              <w:rPr>
                                <w:rFonts w:asciiTheme="majorHAnsi" w:hAnsiTheme="majorHAnsi" w:cstheme="majorHAnsi"/>
                              </w:rPr>
                              <w:t xml:space="preserve"> sehe ich, wie alle Informationen zusammenhängen.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09368573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BAA5503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08C16F7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</w:t>
            </w:r>
          </w:p>
          <w:p w14:paraId="3959CCC6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45118B41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4D180B23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2E702558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  <w:tc>
          <w:tcPr>
            <w:tcW w:w="3969" w:type="dxa"/>
            <w:gridSpan w:val="2"/>
          </w:tcPr>
          <w:p w14:paraId="1F555C77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3214720" behindDoc="0" locked="0" layoutInCell="1" allowOverlap="1" wp14:anchorId="5B9995F1" wp14:editId="56AC6CFC">
                  <wp:simplePos x="0" y="0"/>
                  <wp:positionH relativeFrom="column">
                    <wp:posOffset>107259</wp:posOffset>
                  </wp:positionH>
                  <wp:positionV relativeFrom="paragraph">
                    <wp:posOffset>9063</wp:posOffset>
                  </wp:positionV>
                  <wp:extent cx="2232561" cy="2316632"/>
                  <wp:effectExtent l="0" t="0" r="0" b="7620"/>
                  <wp:wrapNone/>
                  <wp:docPr id="15235" name="Grafik 15235" descr="https://tus.ui-portal.com/temporary-url-resource-service1/rest/token/60984ecc2053c938b1bc7bc709c1f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s.ui-portal.com/temporary-url-resource-service1/rest/token/60984ecc2053c938b1bc7bc709c1f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61" cy="231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1D28" w:rsidRPr="0068049D" w14:paraId="1B8C8F88" w14:textId="77777777" w:rsidTr="00336858">
        <w:tblPrEx>
          <w:tblLook w:val="04A0" w:firstRow="1" w:lastRow="0" w:firstColumn="1" w:lastColumn="0" w:noHBand="0" w:noVBand="1"/>
        </w:tblPrEx>
        <w:trPr>
          <w:gridAfter w:val="1"/>
          <w:wAfter w:w="8" w:type="dxa"/>
          <w:trHeight w:val="283"/>
        </w:trPr>
        <w:tc>
          <w:tcPr>
            <w:tcW w:w="780" w:type="dxa"/>
          </w:tcPr>
          <w:p w14:paraId="41A846AF" w14:textId="77777777" w:rsidR="00571D28" w:rsidRPr="0068049D" w:rsidRDefault="00571D28" w:rsidP="00571D28">
            <w:pPr>
              <w:pStyle w:val="berschriftTeilaufgaben"/>
            </w:pPr>
            <w:r w:rsidRPr="00376C28">
              <w:drawing>
                <wp:anchor distT="0" distB="0" distL="114300" distR="114300" simplePos="0" relativeHeight="253222912" behindDoc="0" locked="0" layoutInCell="1" allowOverlap="1" wp14:anchorId="395D4F0E" wp14:editId="30BCD1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171550628" name="Grafik 17155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FAC7785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3"/>
          </w:tcPr>
          <w:p w14:paraId="46722240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 xml:space="preserve">Welche Info-Karten hat Emily benutzt? </w:t>
            </w:r>
          </w:p>
          <w:p w14:paraId="2398D189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Wie hat sie die Info-Karten angeordnet und verbunden? Warum?</w:t>
            </w:r>
          </w:p>
          <w:p w14:paraId="38AB37E8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Was zeigt der Pfeil?</w:t>
            </w:r>
          </w:p>
        </w:tc>
      </w:tr>
    </w:tbl>
    <w:p w14:paraId="7A6B1C7C" w14:textId="77777777" w:rsidR="00571D28" w:rsidRPr="0068049D" w:rsidRDefault="00571D28" w:rsidP="00571D28">
      <w:pPr>
        <w:rPr>
          <w:rFonts w:ascii="Calibri" w:hAnsi="Calibri"/>
        </w:r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442"/>
        <w:gridCol w:w="496"/>
      </w:tblGrid>
      <w:tr w:rsidR="00571D28" w:rsidRPr="0068049D" w14:paraId="084FFF5E" w14:textId="77777777" w:rsidTr="00336858">
        <w:trPr>
          <w:trHeight w:val="283"/>
        </w:trPr>
        <w:tc>
          <w:tcPr>
            <w:tcW w:w="780" w:type="dxa"/>
          </w:tcPr>
          <w:p w14:paraId="7A30B735" w14:textId="77777777" w:rsidR="00571D28" w:rsidRPr="0068049D" w:rsidRDefault="00571D28" w:rsidP="00336858">
            <w:pPr>
              <w:spacing w:line="240" w:lineRule="auto"/>
              <w:rPr>
                <w:rFonts w:ascii="Calibri" w:hAnsi="Calibr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9F15754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44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AAFFAB8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 xml:space="preserve">Zur Textaufgabe von oben kommt nun eine zweite Frage: </w:t>
            </w:r>
          </w:p>
          <w:p w14:paraId="4C325071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theme="majorHAnsi"/>
                <w:sz w:val="23"/>
                <w:szCs w:val="23"/>
              </w:rPr>
            </w:pPr>
            <w:r w:rsidRPr="00B11FCB">
              <w:rPr>
                <w:rFonts w:ascii="Calibri" w:hAnsi="Calibri" w:cstheme="majorHAnsi"/>
                <w:b/>
                <w:bCs/>
                <w:sz w:val="23"/>
                <w:szCs w:val="23"/>
              </w:rPr>
              <w:t>B.</w:t>
            </w:r>
            <w:r w:rsidRPr="0068049D">
              <w:rPr>
                <w:rFonts w:ascii="Calibri" w:hAnsi="Calibri" w:cstheme="majorHAnsi"/>
                <w:sz w:val="23"/>
                <w:szCs w:val="23"/>
              </w:rPr>
              <w:t xml:space="preserve"> Wie viel Geld hat die Klasse nach dem Mittagessen in der Klassenkasse?</w:t>
            </w:r>
          </w:p>
        </w:tc>
        <w:tc>
          <w:tcPr>
            <w:tcW w:w="496" w:type="dxa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4144D299" w14:textId="77777777" w:rsidR="00571D28" w:rsidRPr="0068049D" w:rsidRDefault="00571D28" w:rsidP="00336858">
            <w:pPr>
              <w:pStyle w:val="Text"/>
              <w:rPr>
                <w:rFonts w:ascii="Calibri" w:hAnsi="Calibri" w:cstheme="majorHAnsi"/>
                <w:sz w:val="23"/>
                <w:szCs w:val="23"/>
              </w:rPr>
            </w:pPr>
          </w:p>
        </w:tc>
      </w:tr>
      <w:tr w:rsidR="00571D28" w:rsidRPr="0068049D" w14:paraId="66CA49CD" w14:textId="77777777" w:rsidTr="00336858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00046D14" w14:textId="77777777" w:rsidR="00571D28" w:rsidRPr="0068049D" w:rsidRDefault="00571D28" w:rsidP="00336858">
            <w:pPr>
              <w:spacing w:line="240" w:lineRule="auto"/>
              <w:rPr>
                <w:rFonts w:ascii="Calibri" w:hAnsi="Calibri" w:cstheme="majorHAnsi"/>
                <w:sz w:val="23"/>
                <w:szCs w:val="23"/>
              </w:rPr>
            </w:pPr>
          </w:p>
        </w:tc>
        <w:tc>
          <w:tcPr>
            <w:tcW w:w="567" w:type="dxa"/>
          </w:tcPr>
          <w:p w14:paraId="44D94705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E8671D8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ind w:left="720"/>
              <w:rPr>
                <w:rFonts w:ascii="Calibri" w:hAnsi="Calibri" w:cstheme="majorHAnsi"/>
                <w:color w:val="auto"/>
                <w:sz w:val="23"/>
                <w:szCs w:val="23"/>
              </w:rPr>
            </w:pPr>
          </w:p>
        </w:tc>
      </w:tr>
      <w:tr w:rsidR="00571D28" w:rsidRPr="0068049D" w14:paraId="124B56BD" w14:textId="77777777" w:rsidTr="00336858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797E319C" w14:textId="77777777" w:rsidR="00571D28" w:rsidRPr="0068049D" w:rsidRDefault="00571D28" w:rsidP="00336858">
            <w:pPr>
              <w:spacing w:line="240" w:lineRule="auto"/>
              <w:rPr>
                <w:rFonts w:ascii="Calibri" w:hAnsi="Calibri" w:cstheme="majorHAnsi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1888" behindDoc="0" locked="0" layoutInCell="1" allowOverlap="1" wp14:anchorId="034BE75D" wp14:editId="09B2F0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226264776" name="Grafik 226264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9421C56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8461A62" w14:textId="77777777" w:rsidR="00571D28" w:rsidRPr="0068049D" w:rsidRDefault="00571D28" w:rsidP="00336858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cstheme="majorHAnsi"/>
              </w:rPr>
            </w:pPr>
            <w:r w:rsidRPr="0068049D">
              <w:rPr>
                <w:rFonts w:cstheme="majorHAnsi"/>
              </w:rPr>
              <w:t xml:space="preserve">Erstelle ein Info-Netz so wie Emily in Aufgabe b). </w:t>
            </w:r>
          </w:p>
          <w:p w14:paraId="346F0748" w14:textId="77777777" w:rsidR="00571D28" w:rsidRPr="0068049D" w:rsidRDefault="00571D28" w:rsidP="00336858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cstheme="majorHAnsi"/>
              </w:rPr>
            </w:pPr>
            <w:r w:rsidRPr="0068049D">
              <w:rPr>
                <w:rFonts w:cstheme="majorHAnsi"/>
              </w:rPr>
              <w:t>Tipp:</w:t>
            </w:r>
          </w:p>
          <w:p w14:paraId="22771B5E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Starte mit 140€ (der Eintritt wurde schon bezahlt)</w:t>
            </w:r>
          </w:p>
          <w:p w14:paraId="4E61A031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 farbige Karte braucht ihr für welchen Teil des Info-Netzes?</w:t>
            </w:r>
          </w:p>
        </w:tc>
      </w:tr>
    </w:tbl>
    <w:p w14:paraId="6F4B4974" w14:textId="77777777" w:rsidR="00571D28" w:rsidRDefault="00571D28" w:rsidP="00571D28">
      <w:r>
        <w:rPr>
          <w:b/>
          <w:bCs/>
        </w:rPr>
        <w:br w:type="page"/>
      </w:r>
    </w:p>
    <w:p w14:paraId="0D660ADF" w14:textId="27170D77" w:rsidR="00571D28" w:rsidRDefault="00571D28" w:rsidP="00571D28">
      <w:pPr>
        <w:spacing w:line="240" w:lineRule="auto"/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571"/>
        <w:gridCol w:w="7715"/>
        <w:gridCol w:w="284"/>
      </w:tblGrid>
      <w:tr w:rsidR="00571D28" w:rsidRPr="0068049D" w14:paraId="2EE6E619" w14:textId="77777777" w:rsidTr="00336858">
        <w:trPr>
          <w:trHeight w:val="283"/>
        </w:trPr>
        <w:tc>
          <w:tcPr>
            <w:tcW w:w="786" w:type="dxa"/>
          </w:tcPr>
          <w:p w14:paraId="1EBBD23F" w14:textId="77777777" w:rsidR="00571D28" w:rsidRPr="0068049D" w:rsidRDefault="00571D28" w:rsidP="00571D28">
            <w:pPr>
              <w:pStyle w:val="berschriftTeilaufgaben"/>
              <w:rPr>
                <w:color w:val="auto"/>
              </w:rPr>
            </w:pPr>
            <w:r w:rsidRPr="0068049D">
              <w:t>1.2</w:t>
            </w:r>
          </w:p>
        </w:tc>
        <w:tc>
          <w:tcPr>
            <w:tcW w:w="8570" w:type="dxa"/>
            <w:gridSpan w:val="3"/>
          </w:tcPr>
          <w:p w14:paraId="267D8E6F" w14:textId="77777777" w:rsidR="00571D28" w:rsidRPr="0068049D" w:rsidRDefault="00571D28" w:rsidP="00571D28">
            <w:pPr>
              <w:pStyle w:val="berschriftTeilaufgaben"/>
            </w:pPr>
            <w:r w:rsidRPr="0068049D">
              <w:t>Die Riesenschildkrötenfütterung</w:t>
            </w:r>
          </w:p>
          <w:p w14:paraId="39CE001B" w14:textId="77777777" w:rsidR="00571D28" w:rsidRPr="0068049D" w:rsidRDefault="00571D28" w:rsidP="00336858">
            <w:pPr>
              <w:pStyle w:val="Text"/>
              <w:jc w:val="righ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0027D0E3" w14:textId="77777777" w:rsidTr="00336858">
        <w:trPr>
          <w:trHeight w:val="283"/>
        </w:trPr>
        <w:tc>
          <w:tcPr>
            <w:tcW w:w="786" w:type="dxa"/>
          </w:tcPr>
          <w:p w14:paraId="6B162233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71" w:type="dxa"/>
            <w:tcBorders>
              <w:right w:val="single" w:sz="6" w:space="0" w:color="808080" w:themeColor="background1" w:themeShade="80"/>
            </w:tcBorders>
          </w:tcPr>
          <w:p w14:paraId="4B2AE58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7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7B5492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188096" behindDoc="0" locked="0" layoutInCell="1" allowOverlap="1" wp14:anchorId="62C43949" wp14:editId="4FC4E688">
                  <wp:simplePos x="0" y="0"/>
                  <wp:positionH relativeFrom="column">
                    <wp:posOffset>3328611</wp:posOffset>
                  </wp:positionH>
                  <wp:positionV relativeFrom="paragraph">
                    <wp:posOffset>96211</wp:posOffset>
                  </wp:positionV>
                  <wp:extent cx="1491859" cy="658368"/>
                  <wp:effectExtent l="0" t="57150" r="0" b="123190"/>
                  <wp:wrapNone/>
                  <wp:docPr id="57" name="Grafik 57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1491859" cy="6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Frieda und Toni sind zwei sehr alte Riesenschildkröten.</w:t>
            </w:r>
          </w:p>
          <w:p w14:paraId="10C3814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Der Tierpfleger Sebastian bringt den beiden am Montag                                       das Frühstück und das Abendessen.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Zum Frühstück frisst Frieda 2 kg Tomaten.    </w:t>
            </w:r>
          </w:p>
          <w:p w14:paraId="3744730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Danach frisst Frieda zum Abendessen noch 4 Salatköpfe.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Toni frisst zum Frühstück 3 Salatköpfe. </w:t>
            </w:r>
          </w:p>
          <w:p w14:paraId="57FD269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Zum Abendessen frisst Toni 4 kg Tomaten.                          </w:t>
            </w:r>
          </w:p>
          <w:p w14:paraId="25BE22EF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Es bleiben 3 kg Tomaten liegen, die keiner fressen wollte.</w: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  <w:p w14:paraId="0A4EE785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Kilogramm Tomaten hat der Pfleger am Montag insgesamt gebracht?</w:t>
            </w:r>
          </w:p>
        </w:tc>
        <w:tc>
          <w:tcPr>
            <w:tcW w:w="284" w:type="dxa"/>
            <w:tcBorders>
              <w:left w:val="single" w:sz="6" w:space="0" w:color="808080" w:themeColor="background1" w:themeShade="80"/>
            </w:tcBorders>
          </w:tcPr>
          <w:p w14:paraId="101491BE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4145CFFC" w14:textId="77777777" w:rsidTr="00336858">
        <w:trPr>
          <w:trHeight w:val="225"/>
        </w:trPr>
        <w:tc>
          <w:tcPr>
            <w:tcW w:w="786" w:type="dxa"/>
          </w:tcPr>
          <w:p w14:paraId="1285440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71" w:type="dxa"/>
          </w:tcPr>
          <w:p w14:paraId="1D9040F4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99" w:type="dxa"/>
            <w:gridSpan w:val="2"/>
          </w:tcPr>
          <w:p w14:paraId="42188226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0EA42654" w14:textId="77777777" w:rsidTr="00336858">
        <w:trPr>
          <w:trHeight w:val="283"/>
        </w:trPr>
        <w:tc>
          <w:tcPr>
            <w:tcW w:w="786" w:type="dxa"/>
          </w:tcPr>
          <w:p w14:paraId="2E48CAC5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71" w:type="dxa"/>
          </w:tcPr>
          <w:p w14:paraId="3997A156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99" w:type="dxa"/>
            <w:gridSpan w:val="2"/>
          </w:tcPr>
          <w:p w14:paraId="09153BC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</w:tbl>
    <w:p w14:paraId="4A5F2BD9" w14:textId="77777777" w:rsidR="00571D28" w:rsidRDefault="00571D28" w:rsidP="00571D28">
      <w:pPr>
        <w:rPr>
          <w:b/>
          <w:bCs/>
        </w:rPr>
      </w:pPr>
    </w:p>
    <w:p w14:paraId="2D20294C" w14:textId="77777777" w:rsidR="00571D28" w:rsidRDefault="00571D28" w:rsidP="00571D28">
      <w:pPr>
        <w:rPr>
          <w:b/>
          <w:bCs/>
        </w:rPr>
      </w:pPr>
    </w:p>
    <w:p w14:paraId="45DD07EC" w14:textId="77777777" w:rsidR="00571D28" w:rsidRDefault="00571D28" w:rsidP="00571D28">
      <w:pPr>
        <w:rPr>
          <w:b/>
          <w:bCs/>
        </w:rPr>
      </w:pPr>
    </w:p>
    <w:p w14:paraId="4B85D53B" w14:textId="77777777" w:rsidR="00571D28" w:rsidRPr="002F622D" w:rsidRDefault="00571D28" w:rsidP="00571D28">
      <w:pPr>
        <w:rPr>
          <w:b/>
          <w:bCs/>
        </w:rPr>
      </w:pPr>
    </w:p>
    <w:tbl>
      <w:tblPr>
        <w:tblStyle w:val="Tabellenraster"/>
        <w:tblW w:w="9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710"/>
        <w:gridCol w:w="228"/>
        <w:gridCol w:w="8"/>
      </w:tblGrid>
      <w:tr w:rsidR="00571D28" w:rsidRPr="0068049D" w14:paraId="7022C896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685212DF" w14:textId="77777777" w:rsidR="00571D28" w:rsidRPr="0068049D" w:rsidRDefault="00571D28" w:rsidP="00571D28">
            <w:pPr>
              <w:pStyle w:val="berschriftTeilaufgaben"/>
            </w:pPr>
            <w:r w:rsidRPr="0068049D">
              <w:t>1.3</w:t>
            </w:r>
          </w:p>
        </w:tc>
        <w:tc>
          <w:tcPr>
            <w:tcW w:w="8505" w:type="dxa"/>
            <w:gridSpan w:val="3"/>
          </w:tcPr>
          <w:p w14:paraId="2FAAD811" w14:textId="77777777" w:rsidR="00571D28" w:rsidRPr="0068049D" w:rsidRDefault="00571D28" w:rsidP="00571D28">
            <w:pPr>
              <w:pStyle w:val="berschriftTeilaufgaben"/>
            </w:pPr>
            <w:r w:rsidRPr="0068049D">
              <w:t>Die Papageienfütterung</w:t>
            </w:r>
          </w:p>
          <w:p w14:paraId="482FE2F6" w14:textId="77777777" w:rsidR="00571D28" w:rsidRPr="0068049D" w:rsidRDefault="00571D28" w:rsidP="00571D28">
            <w:pPr>
              <w:pStyle w:val="berschriftTeilaufgaben"/>
            </w:pPr>
          </w:p>
        </w:tc>
      </w:tr>
      <w:tr w:rsidR="00571D28" w:rsidRPr="0068049D" w14:paraId="2D79CD91" w14:textId="77777777" w:rsidTr="00336858">
        <w:trPr>
          <w:trHeight w:val="283"/>
        </w:trPr>
        <w:tc>
          <w:tcPr>
            <w:tcW w:w="780" w:type="dxa"/>
          </w:tcPr>
          <w:p w14:paraId="01761ECD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B885F23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7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9B6923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3189120" behindDoc="0" locked="0" layoutInCell="1" allowOverlap="1" wp14:anchorId="710DE279" wp14:editId="4FCCE258">
                  <wp:simplePos x="0" y="0"/>
                  <wp:positionH relativeFrom="column">
                    <wp:posOffset>3793727</wp:posOffset>
                  </wp:positionH>
                  <wp:positionV relativeFrom="paragraph">
                    <wp:posOffset>158781</wp:posOffset>
                  </wp:positionV>
                  <wp:extent cx="1215851" cy="1161825"/>
                  <wp:effectExtent l="0" t="0" r="3810" b="635"/>
                  <wp:wrapNone/>
                  <wp:docPr id="98" name="Grafik 98" descr="C:\Users\MRB-User\Documents\Backup\MAREN\Material\Box 3_S3_Entwurf Material\S3_Veröffentlichung\S3_Abbildungen\S3_F_1.5_Papa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RB-User\Documents\Backup\MAREN\Material\Box 3_S3_Entwurf Material\S3_Veröffentlichung\S3_Abbildungen\S3_F_1.5_Papa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16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Zoo gibt es zwei Papageien. Papagei Tobi wiegt 370 g.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Papagei Piet wiegt 40 g mehr als Papagei Tobi.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Felix, der Tierpfleger, füllt Papagei Tobi 10 g Sonnenblumenkerne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und 15 g Beeren in seinen Futtertopf.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In dem Futtertopf lagen vor der Fütterung schon 3 g Futter. </w:t>
            </w:r>
          </w:p>
          <w:p w14:paraId="5C1323EC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Papagei Piet isst Papagei Tobi 5 g von dem Futter weg.</w:t>
            </w:r>
          </w:p>
          <w:p w14:paraId="65560D2E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Gramm Futter hat Tobi am Ende noch?</w:t>
            </w:r>
          </w:p>
        </w:tc>
        <w:tc>
          <w:tcPr>
            <w:tcW w:w="236" w:type="dxa"/>
            <w:gridSpan w:val="2"/>
            <w:tcBorders>
              <w:left w:val="single" w:sz="6" w:space="0" w:color="808080" w:themeColor="background1" w:themeShade="80"/>
            </w:tcBorders>
          </w:tcPr>
          <w:p w14:paraId="31448A49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t xml:space="preserve"> </w:t>
            </w:r>
          </w:p>
        </w:tc>
      </w:tr>
      <w:tr w:rsidR="00571D28" w:rsidRPr="0068049D" w14:paraId="043D8527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34CFEC3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7A70C0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E85F60F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1E101635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4729EBA1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0864" behindDoc="0" locked="0" layoutInCell="1" allowOverlap="1" wp14:anchorId="331E05E0" wp14:editId="650B9D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359410" cy="271780"/>
                  <wp:effectExtent l="0" t="0" r="0" b="0"/>
                  <wp:wrapNone/>
                  <wp:docPr id="1420756849" name="Grafik 1420756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E415DC0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1CB6558F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 Informationen sind wichtig und welche sind unwichtig für die Bearbeitung der Aufgabe?</w:t>
            </w:r>
          </w:p>
          <w:p w14:paraId="19FD1B61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Woran kann man erkennen, welche Informationen wichtig sind?</w:t>
            </w:r>
          </w:p>
        </w:tc>
      </w:tr>
      <w:tr w:rsidR="00571D28" w:rsidRPr="0068049D" w14:paraId="3A7A47C3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6A30AB0B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681EC34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F354A8F" w14:textId="77777777" w:rsidR="00571D28" w:rsidRPr="0068049D" w:rsidRDefault="00571D28" w:rsidP="00336858"/>
        </w:tc>
      </w:tr>
      <w:tr w:rsidR="00571D28" w:rsidRPr="0068049D" w14:paraId="11024621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001FC867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19840" behindDoc="0" locked="0" layoutInCell="1" allowOverlap="1" wp14:anchorId="6225E90B" wp14:editId="77D297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359410" cy="271780"/>
                  <wp:effectExtent l="0" t="0" r="0" b="0"/>
                  <wp:wrapNone/>
                  <wp:docPr id="824243543" name="Grafik 82424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E57D29C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6A37978B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 Schritte müssen nach dem Leseplan gemacht werden?</w:t>
            </w:r>
          </w:p>
          <w:p w14:paraId="71BD94CC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 Vorgaben müssen eingehalten werden?</w:t>
            </w:r>
          </w:p>
        </w:tc>
      </w:tr>
      <w:tr w:rsidR="00571D28" w:rsidRPr="0068049D" w14:paraId="518D8E82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1F4928B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54ACE92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87A294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07D45555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3EA100A5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41A2979A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2"/>
          </w:tcPr>
          <w:p w14:paraId="159ECABC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einem zusätzlichen Blatt. Beantworte die Frage.</w:t>
            </w:r>
          </w:p>
        </w:tc>
      </w:tr>
    </w:tbl>
    <w:p w14:paraId="77DA58D8" w14:textId="77777777" w:rsidR="00571D28" w:rsidRDefault="00571D28" w:rsidP="00571D28">
      <w:r>
        <w:rPr>
          <w:b/>
          <w:bCs/>
        </w:rPr>
        <w:br w:type="page"/>
      </w:r>
    </w:p>
    <w:tbl>
      <w:tblPr>
        <w:tblStyle w:val="Tabellenraster"/>
        <w:tblW w:w="93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4998"/>
        <w:gridCol w:w="2444"/>
        <w:gridCol w:w="537"/>
      </w:tblGrid>
      <w:tr w:rsidR="00571D28" w:rsidRPr="0068049D" w14:paraId="1EA0F995" w14:textId="77777777" w:rsidTr="00336858">
        <w:trPr>
          <w:trHeight w:val="262"/>
        </w:trPr>
        <w:tc>
          <w:tcPr>
            <w:tcW w:w="780" w:type="dxa"/>
          </w:tcPr>
          <w:p w14:paraId="0E8F54CD" w14:textId="77777777" w:rsidR="00571D28" w:rsidRPr="0068049D" w:rsidRDefault="00571D28" w:rsidP="00571D28">
            <w:pPr>
              <w:pStyle w:val="berschriftTeilaufgaben"/>
            </w:pPr>
            <w:r w:rsidRPr="0068049D">
              <w:rPr>
                <w:color w:val="auto"/>
              </w:rPr>
              <w:lastRenderedPageBreak/>
              <w:drawing>
                <wp:anchor distT="0" distB="0" distL="114300" distR="114300" simplePos="0" relativeHeight="253191168" behindDoc="1" locked="0" layoutInCell="1" allowOverlap="1" wp14:anchorId="7E106980" wp14:editId="5D57A3B6">
                  <wp:simplePos x="0" y="0"/>
                  <wp:positionH relativeFrom="margin">
                    <wp:posOffset>-928370</wp:posOffset>
                  </wp:positionH>
                  <wp:positionV relativeFrom="margin">
                    <wp:posOffset>-29465270</wp:posOffset>
                  </wp:positionV>
                  <wp:extent cx="467995" cy="271780"/>
                  <wp:effectExtent l="0" t="0" r="8255" b="0"/>
                  <wp:wrapNone/>
                  <wp:docPr id="48" name="Grafik 48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3190144" behindDoc="0" locked="0" layoutInCell="1" allowOverlap="1" wp14:anchorId="2B3C5BC3" wp14:editId="02143C3D">
                      <wp:simplePos x="0" y="0"/>
                      <wp:positionH relativeFrom="column">
                        <wp:posOffset>-899795</wp:posOffset>
                      </wp:positionH>
                      <wp:positionV relativeFrom="paragraph">
                        <wp:posOffset>-37536755</wp:posOffset>
                      </wp:positionV>
                      <wp:extent cx="360680" cy="251460"/>
                      <wp:effectExtent l="0" t="0" r="20320" b="53340"/>
                      <wp:wrapNone/>
                      <wp:docPr id="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83959B7" w14:textId="77777777" w:rsidR="00571D28" w:rsidRDefault="00571D28" w:rsidP="00571D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B33A18B" w14:textId="77777777" w:rsidR="00571D28" w:rsidRDefault="00571D28" w:rsidP="00571D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3C5BC3" id="Gruppierung 256" o:spid="_x0000_s1042" style="position:absolute;margin-left:-70.85pt;margin-top:-2955.65pt;width:28.4pt;height:19.8pt;z-index:25319014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4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" adj="17511,25440" filled="f">
                        <v:textbox>
                          <w:txbxContent>
                            <w:p w14:paraId="383959B7" w14:textId="77777777" w:rsidR="00571D28" w:rsidRDefault="00571D28" w:rsidP="00571D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" adj="2296,28860" filled="f">
                        <v:textbox>
                          <w:txbxContent>
                            <w:p w14:paraId="0B33A18B" w14:textId="77777777" w:rsidR="00571D28" w:rsidRDefault="00571D28" w:rsidP="00571D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8049D">
              <w:t>1.4</w:t>
            </w:r>
          </w:p>
        </w:tc>
        <w:tc>
          <w:tcPr>
            <w:tcW w:w="8009" w:type="dxa"/>
            <w:gridSpan w:val="3"/>
          </w:tcPr>
          <w:p w14:paraId="2BB4F964" w14:textId="77777777" w:rsidR="00571D28" w:rsidRPr="0068049D" w:rsidRDefault="00571D28" w:rsidP="00571D28">
            <w:pPr>
              <w:pStyle w:val="berschriftTeilaufgaben"/>
            </w:pPr>
            <w:r w:rsidRPr="0068049D">
              <w:t>Das Braunbärenkind</w:t>
            </w:r>
          </w:p>
          <w:p w14:paraId="58D03EA7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/>
              </w:rPr>
            </w:pPr>
          </w:p>
        </w:tc>
        <w:tc>
          <w:tcPr>
            <w:tcW w:w="537" w:type="dxa"/>
            <w:vMerge w:val="restart"/>
          </w:tcPr>
          <w:p w14:paraId="480077E4" w14:textId="77777777" w:rsidR="00571D28" w:rsidRPr="0068049D" w:rsidRDefault="00571D28" w:rsidP="00336858">
            <w:pPr>
              <w:pStyle w:val="Text"/>
              <w:rPr>
                <w:rFonts w:ascii="Calibri" w:hAnsi="Calibri"/>
                <w:noProof/>
              </w:rPr>
            </w:pPr>
          </w:p>
          <w:p w14:paraId="55043CE5" w14:textId="77777777" w:rsidR="00571D28" w:rsidRPr="0068049D" w:rsidRDefault="00571D28" w:rsidP="00336858">
            <w:pPr>
              <w:pStyle w:val="Text"/>
              <w:rPr>
                <w:rFonts w:ascii="Calibri" w:hAnsi="Calibri"/>
                <w:noProof/>
              </w:rPr>
            </w:pPr>
          </w:p>
        </w:tc>
      </w:tr>
      <w:tr w:rsidR="00571D28" w:rsidRPr="0068049D" w14:paraId="022B2D48" w14:textId="77777777" w:rsidTr="00336858">
        <w:trPr>
          <w:trHeight w:val="1466"/>
        </w:trPr>
        <w:tc>
          <w:tcPr>
            <w:tcW w:w="780" w:type="dxa"/>
          </w:tcPr>
          <w:p w14:paraId="20937B2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4E97A7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44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C0AF5A7" w14:textId="77777777" w:rsidR="00571D28" w:rsidRPr="0068049D" w:rsidRDefault="00571D28" w:rsidP="00336858">
            <w:pPr>
              <w:pStyle w:val="Text"/>
              <w:spacing w:after="120"/>
              <w:ind w:right="1021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3192192" behindDoc="0" locked="0" layoutInCell="1" allowOverlap="1" wp14:anchorId="1EEFFEE9" wp14:editId="063055C3">
                  <wp:simplePos x="0" y="0"/>
                  <wp:positionH relativeFrom="column">
                    <wp:posOffset>3981347</wp:posOffset>
                  </wp:positionH>
                  <wp:positionV relativeFrom="paragraph">
                    <wp:posOffset>-327110</wp:posOffset>
                  </wp:positionV>
                  <wp:extent cx="855062" cy="1011538"/>
                  <wp:effectExtent l="0" t="1905" r="0" b="0"/>
                  <wp:wrapNone/>
                  <wp:docPr id="81" name="Grafik 81" descr="C:\Users\MRB-User\Documents\Backup\MAREN\Material\Box 3_S3_Entwurf Material\S3_Veröffentlichung\S3_Abbildungen\S3_F_1.3_Braunba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B-User\Documents\Backup\MAREN\Material\Box 3_S3_Entwurf Material\S3_Veröffentlichung\S3_Abbildungen\S3_F_1.3_Braunba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55062" cy="101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Das Braunbärenkind aus dem Zoo wog bei seiner Geburt 700 g.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Nach der Geburt hat es 200 g abgenommen, weil es krank war.         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In den letzten Wochen ist sein Gewicht um 4 000 g gestiegen,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weil es wieder gesund wurde und jeden Tag 100 </w:t>
            </w:r>
            <w:r>
              <w:rPr>
                <w:rFonts w:ascii="Calibri" w:hAnsi="Calibri" w:cs="Calibri"/>
                <w:sz w:val="23"/>
                <w:szCs w:val="23"/>
              </w:rPr>
              <w:t>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ugenommen hat.</w:t>
            </w:r>
          </w:p>
          <w:p w14:paraId="6B7ECEC6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  <w:r w:rsidRPr="002F622D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Wie viel wiegt das Braunbärenkind jetzt?</w:t>
            </w:r>
          </w:p>
        </w:tc>
        <w:tc>
          <w:tcPr>
            <w:tcW w:w="537" w:type="dxa"/>
            <w:vMerge/>
            <w:tcBorders>
              <w:left w:val="single" w:sz="6" w:space="0" w:color="808080" w:themeColor="background1" w:themeShade="80"/>
            </w:tcBorders>
          </w:tcPr>
          <w:p w14:paraId="7ACF6A3A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571D28" w:rsidRPr="0068049D" w14:paraId="5775CFD3" w14:textId="77777777" w:rsidTr="00336858">
        <w:trPr>
          <w:trHeight w:val="283"/>
        </w:trPr>
        <w:tc>
          <w:tcPr>
            <w:tcW w:w="780" w:type="dxa"/>
          </w:tcPr>
          <w:p w14:paraId="4D74E08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17D64575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</w:tcPr>
          <w:p w14:paraId="12335CA5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571D28" w:rsidRPr="0068049D" w14:paraId="0C792CD3" w14:textId="77777777" w:rsidTr="00336858">
        <w:trPr>
          <w:trHeight w:val="283"/>
        </w:trPr>
        <w:tc>
          <w:tcPr>
            <w:tcW w:w="780" w:type="dxa"/>
          </w:tcPr>
          <w:p w14:paraId="5DB2C01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2D804EE2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79" w:type="dxa"/>
            <w:gridSpan w:val="3"/>
          </w:tcPr>
          <w:p w14:paraId="2E5EF8B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  <w:tr w:rsidR="00571D28" w:rsidRPr="0068049D" w14:paraId="3B5AE299" w14:textId="77777777" w:rsidTr="00336858">
        <w:trPr>
          <w:trHeight w:val="283"/>
        </w:trPr>
        <w:tc>
          <w:tcPr>
            <w:tcW w:w="780" w:type="dxa"/>
          </w:tcPr>
          <w:p w14:paraId="1FB95D0B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25331FED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</w:tcPr>
          <w:p w14:paraId="355C9207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0AC008AA" wp14:editId="1BA5D8D7">
                      <wp:simplePos x="0" y="0"/>
                      <wp:positionH relativeFrom="page">
                        <wp:posOffset>3369805</wp:posOffset>
                      </wp:positionH>
                      <wp:positionV relativeFrom="paragraph">
                        <wp:posOffset>187444</wp:posOffset>
                      </wp:positionV>
                      <wp:extent cx="1372264" cy="1127052"/>
                      <wp:effectExtent l="0" t="0" r="12065" b="16510"/>
                      <wp:wrapNone/>
                      <wp:docPr id="96" name="Textfeld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72264" cy="11270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C8FFBA" w14:textId="77777777" w:rsidR="00571D28" w:rsidRPr="00B70DFF" w:rsidRDefault="00571D28" w:rsidP="00571D28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78075F2E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4DDB5508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Fragekarte </w:t>
                                  </w:r>
                                </w:p>
                                <w:p w14:paraId="7259EE58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7F198905" w14:textId="77777777" w:rsidR="00571D28" w:rsidRPr="00B70DFF" w:rsidRDefault="00571D28" w:rsidP="00571D28">
                                  <w:pPr>
                                    <w:pStyle w:val="Text"/>
                                    <w:ind w:left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Info-Karten</w:t>
                                  </w:r>
                                </w:p>
                                <w:p w14:paraId="11AA89F8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Netz</w:t>
                                  </w:r>
                                </w:p>
                                <w:p w14:paraId="567B9A07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5ED0DB74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008AA" id="Textfeld 96" o:spid="_x0000_s1045" type="#_x0000_t202" style="position:absolute;margin-left:265.35pt;margin-top:14.75pt;width:108.05pt;height:88.75pt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" fillcolor="#d8d8d8 [2732]" strokecolor="#777">
                      <v:path arrowok="t"/>
                      <v:textbox inset="1mm,,1mm">
                        <w:txbxContent>
                          <w:p w14:paraId="56C8FFBA" w14:textId="77777777" w:rsidR="00571D28" w:rsidRPr="00B70DFF" w:rsidRDefault="00571D28" w:rsidP="00571D28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78075F2E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4DDB5508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Fragekarte </w:t>
                            </w:r>
                          </w:p>
                          <w:p w14:paraId="7259EE58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7F198905" w14:textId="77777777" w:rsidR="00571D28" w:rsidRPr="00B70DFF" w:rsidRDefault="00571D28" w:rsidP="00571D28">
                            <w:pPr>
                              <w:pStyle w:val="Text"/>
                              <w:ind w:left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Info-Karten</w:t>
                            </w:r>
                          </w:p>
                          <w:p w14:paraId="11AA89F8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Netz</w:t>
                            </w:r>
                          </w:p>
                          <w:p w14:paraId="567B9A07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5ED0DB74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571D28" w:rsidRPr="0068049D" w14:paraId="384FD998" w14:textId="77777777" w:rsidTr="00336858">
        <w:trPr>
          <w:trHeight w:val="283"/>
        </w:trPr>
        <w:tc>
          <w:tcPr>
            <w:tcW w:w="780" w:type="dxa"/>
          </w:tcPr>
          <w:p w14:paraId="28B3C912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4960" behindDoc="0" locked="0" layoutInCell="1" allowOverlap="1" wp14:anchorId="5452CDCF" wp14:editId="562580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1835000677" name="Grafik 183500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43587F1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4998" w:type="dxa"/>
          </w:tcPr>
          <w:p w14:paraId="64ACD834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Sind alle Informationen nötig, um die Aufgabe zu lösen?</w:t>
            </w:r>
          </w:p>
          <w:p w14:paraId="55EF30CF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Welcher Zeitpunkt ist mit „jetzt“ gemeint?</w:t>
            </w:r>
          </w:p>
          <w:p w14:paraId="543060F2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 xml:space="preserve">Sind alle Elemente eines </w:t>
            </w:r>
            <w:r>
              <w:t>Info-Netz</w:t>
            </w:r>
            <w:r w:rsidRPr="0068049D">
              <w:t xml:space="preserve">es in deinem </w:t>
            </w:r>
            <w:r>
              <w:t>Info-Netz</w:t>
            </w:r>
            <w:r w:rsidRPr="0068049D">
              <w:t xml:space="preserve"> enthalten und wurden sie richtig benutzt?</w:t>
            </w:r>
          </w:p>
        </w:tc>
        <w:tc>
          <w:tcPr>
            <w:tcW w:w="2981" w:type="dxa"/>
            <w:gridSpan w:val="2"/>
          </w:tcPr>
          <w:p w14:paraId="5F040565" w14:textId="77777777" w:rsidR="00571D28" w:rsidRPr="0068049D" w:rsidRDefault="00571D28" w:rsidP="00336858">
            <w:pPr>
              <w:pStyle w:val="Text"/>
              <w:ind w:left="388"/>
              <w:rPr>
                <w:rFonts w:ascii="Calibri" w:hAnsi="Calibri"/>
              </w:rPr>
            </w:pPr>
          </w:p>
        </w:tc>
      </w:tr>
      <w:tr w:rsidR="00571D28" w:rsidRPr="0068049D" w14:paraId="15544524" w14:textId="77777777" w:rsidTr="00336858">
        <w:trPr>
          <w:trHeight w:val="283"/>
        </w:trPr>
        <w:tc>
          <w:tcPr>
            <w:tcW w:w="780" w:type="dxa"/>
          </w:tcPr>
          <w:p w14:paraId="6A5B7741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51FAED0D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</w:tcPr>
          <w:p w14:paraId="2264EFE7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571D28" w:rsidRPr="0068049D" w14:paraId="1D81A9AF" w14:textId="77777777" w:rsidTr="00336858">
        <w:trPr>
          <w:trHeight w:val="346"/>
        </w:trPr>
        <w:tc>
          <w:tcPr>
            <w:tcW w:w="780" w:type="dxa"/>
          </w:tcPr>
          <w:p w14:paraId="5CED2FD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2517366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44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9C4C22E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Zur Textaufgabe von oben kommt nun eine zweite Frage: </w:t>
            </w:r>
          </w:p>
          <w:p w14:paraId="6C5A4C67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2F622D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Wie viel Gramm ist das Braunbärenkind schwerer als bei der Geburt?</w:t>
            </w:r>
          </w:p>
        </w:tc>
        <w:tc>
          <w:tcPr>
            <w:tcW w:w="537" w:type="dxa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5F32089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3AF1DE51" w14:textId="77777777" w:rsidTr="00336858">
        <w:trPr>
          <w:trHeight w:val="283"/>
        </w:trPr>
        <w:tc>
          <w:tcPr>
            <w:tcW w:w="780" w:type="dxa"/>
          </w:tcPr>
          <w:p w14:paraId="125763F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3DA28F7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  <w:shd w:val="clear" w:color="auto" w:fill="FFFFFF" w:themeFill="background1"/>
          </w:tcPr>
          <w:p w14:paraId="20676DF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AB64A2B" w14:textId="77777777" w:rsidTr="00336858">
        <w:trPr>
          <w:trHeight w:val="283"/>
        </w:trPr>
        <w:tc>
          <w:tcPr>
            <w:tcW w:w="780" w:type="dxa"/>
          </w:tcPr>
          <w:p w14:paraId="6BEA978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21C2EDA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  <w:shd w:val="clear" w:color="auto" w:fill="FFFFFF" w:themeFill="background1"/>
          </w:tcPr>
          <w:p w14:paraId="4E25008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Verändere dein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, so dass es zu Frage B. passt. </w:t>
            </w:r>
          </w:p>
          <w:p w14:paraId="7C913BF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Frage.</w:t>
            </w:r>
          </w:p>
        </w:tc>
      </w:tr>
      <w:tr w:rsidR="00571D28" w:rsidRPr="0068049D" w14:paraId="5268F44A" w14:textId="77777777" w:rsidTr="00336858">
        <w:trPr>
          <w:trHeight w:val="283"/>
        </w:trPr>
        <w:tc>
          <w:tcPr>
            <w:tcW w:w="780" w:type="dxa"/>
          </w:tcPr>
          <w:p w14:paraId="6E4852E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67A218E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</w:tcPr>
          <w:p w14:paraId="50A12DD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3E37F500" w14:textId="77777777" w:rsidTr="00336858">
        <w:trPr>
          <w:trHeight w:val="283"/>
        </w:trPr>
        <w:tc>
          <w:tcPr>
            <w:tcW w:w="780" w:type="dxa"/>
          </w:tcPr>
          <w:p w14:paraId="1F708A8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B7F6078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44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0A4A600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Zur Textaufgabe von oben kommt nun eine dritte Frage: </w:t>
            </w:r>
          </w:p>
          <w:p w14:paraId="67810FA3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2F622D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C.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Wie viele Tage umfassen „die letzten Wochen“?</w:t>
            </w:r>
          </w:p>
        </w:tc>
        <w:tc>
          <w:tcPr>
            <w:tcW w:w="537" w:type="dxa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5D41BE8C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73532A59" w14:textId="77777777" w:rsidTr="00336858">
        <w:trPr>
          <w:trHeight w:val="283"/>
        </w:trPr>
        <w:tc>
          <w:tcPr>
            <w:tcW w:w="780" w:type="dxa"/>
          </w:tcPr>
          <w:p w14:paraId="03BEC94F" w14:textId="77777777" w:rsidR="00571D28" w:rsidRPr="0068049D" w:rsidDel="00AE1837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493D9A0A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  <w:shd w:val="clear" w:color="auto" w:fill="FFFFFF" w:themeFill="background1"/>
          </w:tcPr>
          <w:p w14:paraId="5B4B504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2DD91127" w14:textId="77777777" w:rsidTr="00336858">
        <w:trPr>
          <w:trHeight w:val="283"/>
        </w:trPr>
        <w:tc>
          <w:tcPr>
            <w:tcW w:w="780" w:type="dxa"/>
          </w:tcPr>
          <w:p w14:paraId="588C9CE1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256B4A04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  <w:shd w:val="clear" w:color="auto" w:fill="FFFFFF" w:themeFill="background1"/>
          </w:tcPr>
          <w:p w14:paraId="200352F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Verändere dein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, so dass es zu Frage C. passt. </w:t>
            </w:r>
          </w:p>
          <w:p w14:paraId="3A92D3E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Frage.</w:t>
            </w:r>
          </w:p>
        </w:tc>
      </w:tr>
    </w:tbl>
    <w:p w14:paraId="7B73C7C7" w14:textId="77777777" w:rsidR="00571D28" w:rsidRDefault="00571D28" w:rsidP="00571D28">
      <w:r>
        <w:rPr>
          <w:b/>
          <w:bCs/>
        </w:rPr>
        <w:br w:type="page"/>
      </w:r>
    </w:p>
    <w:tbl>
      <w:tblPr>
        <w:tblStyle w:val="Tabellenraster"/>
        <w:tblW w:w="946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8613"/>
      </w:tblGrid>
      <w:tr w:rsidR="00571D28" w:rsidRPr="0068049D" w14:paraId="28EDDCDC" w14:textId="77777777" w:rsidTr="00336858">
        <w:trPr>
          <w:trHeight w:val="283"/>
        </w:trPr>
        <w:tc>
          <w:tcPr>
            <w:tcW w:w="851" w:type="dxa"/>
          </w:tcPr>
          <w:p w14:paraId="23C4097E" w14:textId="77777777" w:rsidR="00571D28" w:rsidRDefault="00571D28" w:rsidP="00571D28">
            <w:pPr>
              <w:pStyle w:val="berschriftAufgaben"/>
              <w:rPr>
                <w:noProof/>
              </w:rPr>
            </w:pPr>
          </w:p>
          <w:p w14:paraId="32ACE557" w14:textId="77777777" w:rsidR="00571D28" w:rsidRPr="0068049D" w:rsidRDefault="00571D28" w:rsidP="00571D28">
            <w:pPr>
              <w:pStyle w:val="berschriftAufgaben"/>
              <w:rPr>
                <w:noProof/>
              </w:rPr>
            </w:pPr>
            <w:r w:rsidRPr="0068049D">
              <w:rPr>
                <w:noProof/>
              </w:rPr>
              <w:t>2</w:t>
            </w:r>
          </w:p>
        </w:tc>
        <w:tc>
          <w:tcPr>
            <w:tcW w:w="8576" w:type="dxa"/>
          </w:tcPr>
          <w:p w14:paraId="2DE707C8" w14:textId="77777777" w:rsidR="00571D28" w:rsidRDefault="00571D28" w:rsidP="00571D28">
            <w:pPr>
              <w:pStyle w:val="berschriftAufgaben"/>
            </w:pPr>
          </w:p>
          <w:p w14:paraId="132260F2" w14:textId="77777777" w:rsidR="00571D28" w:rsidRPr="0068049D" w:rsidRDefault="00571D28" w:rsidP="00571D28">
            <w:pPr>
              <w:pStyle w:val="berschriftAufgaben"/>
            </w:pPr>
            <w:r w:rsidRPr="0068049D">
              <w:t>Sätze in Textaufgaben genau lesen</w:t>
            </w:r>
          </w:p>
        </w:tc>
      </w:tr>
    </w:tbl>
    <w:p w14:paraId="483EBF8F" w14:textId="77777777" w:rsidR="00571D28" w:rsidRPr="0068049D" w:rsidRDefault="00571D28" w:rsidP="00571D28">
      <w:pPr>
        <w:rPr>
          <w:rFonts w:ascii="Calibri" w:hAnsi="Calibri" w:cstheme="majorHAnsi"/>
        </w:r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550"/>
        <w:gridCol w:w="388"/>
      </w:tblGrid>
      <w:tr w:rsidR="00571D28" w:rsidRPr="0068049D" w14:paraId="5ADAE0C0" w14:textId="77777777" w:rsidTr="00336858">
        <w:trPr>
          <w:trHeight w:val="283"/>
        </w:trPr>
        <w:tc>
          <w:tcPr>
            <w:tcW w:w="780" w:type="dxa"/>
          </w:tcPr>
          <w:p w14:paraId="2A47B069" w14:textId="77777777" w:rsidR="00571D28" w:rsidRPr="0068049D" w:rsidRDefault="00571D28" w:rsidP="00571D28">
            <w:pPr>
              <w:pStyle w:val="berschriftTeilaufgaben"/>
            </w:pPr>
            <w:r w:rsidRPr="0068049D">
              <w:t>2.1</w:t>
            </w:r>
          </w:p>
        </w:tc>
        <w:tc>
          <w:tcPr>
            <w:tcW w:w="8505" w:type="dxa"/>
            <w:gridSpan w:val="3"/>
          </w:tcPr>
          <w:p w14:paraId="1B476F5C" w14:textId="77777777" w:rsidR="00571D28" w:rsidRPr="0068049D" w:rsidRDefault="00571D28" w:rsidP="00571D28">
            <w:pPr>
              <w:pStyle w:val="berschriftTeilaufgaben"/>
            </w:pPr>
            <w:r w:rsidRPr="0068049D">
              <w:t xml:space="preserve">Bei der Schimpansenfamilie </w:t>
            </w:r>
          </w:p>
          <w:p w14:paraId="1E87CD47" w14:textId="77777777" w:rsidR="00571D28" w:rsidRPr="0068049D" w:rsidRDefault="00571D28" w:rsidP="00571D28">
            <w:pPr>
              <w:pStyle w:val="berschriftTeilaufgaben"/>
            </w:pPr>
          </w:p>
        </w:tc>
      </w:tr>
      <w:tr w:rsidR="00571D28" w:rsidRPr="0068049D" w14:paraId="0521293A" w14:textId="77777777" w:rsidTr="00336858">
        <w:trPr>
          <w:trHeight w:val="283"/>
        </w:trPr>
        <w:tc>
          <w:tcPr>
            <w:tcW w:w="780" w:type="dxa"/>
          </w:tcPr>
          <w:p w14:paraId="19ED1C4A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86303FF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99D218E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noProof/>
              </w:rPr>
              <w:drawing>
                <wp:anchor distT="0" distB="0" distL="114300" distR="114300" simplePos="0" relativeHeight="253193216" behindDoc="0" locked="0" layoutInCell="1" allowOverlap="1" wp14:anchorId="47997C1D" wp14:editId="0756DFC0">
                  <wp:simplePos x="0" y="0"/>
                  <wp:positionH relativeFrom="column">
                    <wp:posOffset>3571137</wp:posOffset>
                  </wp:positionH>
                  <wp:positionV relativeFrom="paragraph">
                    <wp:posOffset>29609</wp:posOffset>
                  </wp:positionV>
                  <wp:extent cx="1303122" cy="1190846"/>
                  <wp:effectExtent l="0" t="0" r="0" b="3175"/>
                  <wp:wrapNone/>
                  <wp:docPr id="102" name="Grafik 102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88" cy="119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Schimpansin Jola zeigt ihrem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gramStart"/>
            <w:r w:rsidRPr="0068049D">
              <w:rPr>
                <w:rFonts w:ascii="Calibri" w:hAnsi="Calibri" w:cs="Calibri"/>
                <w:sz w:val="23"/>
                <w:szCs w:val="23"/>
              </w:rPr>
              <w:t xml:space="preserve">Badru,   </w:t>
            </w:r>
            <w:proofErr w:type="gram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   was er alles fressen kann. Die Tierpflegerin gibt Jola am                                     Montag 10 Bananen und 6 Äpfel.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Als sie sieht, dass Jola ihm 3 Bananen davon abgibt,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>gibt sie ihr noch 3 Bananen dazu.</w:t>
            </w:r>
          </w:p>
          <w:p w14:paraId="2C1D2F3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A.   Wie viele Bananen hat die Schimpansin Jola?</w:t>
            </w:r>
          </w:p>
          <w:p w14:paraId="76A8F04C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B.   Wie viele Bananen hat der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4A1790F7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571D28" w:rsidRPr="0068049D" w14:paraId="548F757E" w14:textId="77777777" w:rsidTr="00336858">
        <w:trPr>
          <w:trHeight w:val="283"/>
        </w:trPr>
        <w:tc>
          <w:tcPr>
            <w:tcW w:w="780" w:type="dxa"/>
          </w:tcPr>
          <w:p w14:paraId="6437533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398020D9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37903B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759F164" w14:textId="77777777" w:rsidTr="00336858">
        <w:trPr>
          <w:trHeight w:val="283"/>
        </w:trPr>
        <w:tc>
          <w:tcPr>
            <w:tcW w:w="780" w:type="dxa"/>
          </w:tcPr>
          <w:p w14:paraId="1E9B349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433D928C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2C2BCAD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0A02B87B" wp14:editId="447C7A5C">
                      <wp:simplePos x="0" y="0"/>
                      <wp:positionH relativeFrom="page">
                        <wp:posOffset>4030345</wp:posOffset>
                      </wp:positionH>
                      <wp:positionV relativeFrom="paragraph">
                        <wp:posOffset>197485</wp:posOffset>
                      </wp:positionV>
                      <wp:extent cx="1000125" cy="940435"/>
                      <wp:effectExtent l="0" t="0" r="28575" b="12065"/>
                      <wp:wrapNone/>
                      <wp:docPr id="97" name="Textfeld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940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7FD3F9" w14:textId="77777777" w:rsidR="00571D28" w:rsidRPr="00B70DFF" w:rsidRDefault="00571D28" w:rsidP="00571D28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7BF3C155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514CDDD4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</w:p>
                                <w:p w14:paraId="0CE6E2EA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109BD6C5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</w:p>
                                <w:p w14:paraId="458AFA0A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7FA72D7E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2B87B" id="Textfeld 97" o:spid="_x0000_s1046" type="#_x0000_t202" style="position:absolute;margin-left:317.35pt;margin-top:15.55pt;width:78.75pt;height:74.05pt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" fillcolor="#d8d8d8 [2732]" strokecolor="#777">
                      <v:path arrowok="t"/>
                      <v:textbox inset="1mm,,1mm">
                        <w:txbxContent>
                          <w:p w14:paraId="0D7FD3F9" w14:textId="77777777" w:rsidR="00571D28" w:rsidRPr="00B70DFF" w:rsidRDefault="00571D28" w:rsidP="00571D28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7BF3C155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514CDDD4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</w:p>
                          <w:p w14:paraId="0CE6E2EA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109BD6C5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</w:p>
                          <w:p w14:paraId="458AFA0A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7FA72D7E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Aufgabe mit dem Leseplan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einem zusätzlichen Blatt. </w:t>
            </w:r>
          </w:p>
          <w:p w14:paraId="27118CF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Fragen A und B.</w:t>
            </w:r>
          </w:p>
        </w:tc>
      </w:tr>
      <w:tr w:rsidR="00571D28" w:rsidRPr="0068049D" w14:paraId="0F915A43" w14:textId="77777777" w:rsidTr="00336858">
        <w:trPr>
          <w:trHeight w:val="283"/>
        </w:trPr>
        <w:tc>
          <w:tcPr>
            <w:tcW w:w="780" w:type="dxa"/>
          </w:tcPr>
          <w:p w14:paraId="008E675E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7220330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8535283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571D28" w:rsidRPr="0068049D" w14:paraId="33A6C2D6" w14:textId="77777777" w:rsidTr="00336858">
        <w:trPr>
          <w:trHeight w:val="283"/>
        </w:trPr>
        <w:tc>
          <w:tcPr>
            <w:tcW w:w="780" w:type="dxa"/>
          </w:tcPr>
          <w:p w14:paraId="56407AAE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5984" behindDoc="0" locked="0" layoutInCell="1" allowOverlap="1" wp14:anchorId="3BF576B8" wp14:editId="1B4F8EC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9525</wp:posOffset>
                  </wp:positionV>
                  <wp:extent cx="359410" cy="271780"/>
                  <wp:effectExtent l="0" t="0" r="0" b="0"/>
                  <wp:wrapNone/>
                  <wp:docPr id="307006157" name="Grafik 307006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2AF43D9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18CA9F1F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Wer gibt wem etwas ab? Woran kannst du das erkennen?</w:t>
            </w:r>
          </w:p>
          <w:p w14:paraId="30472016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Wer ist mit „sie“ gemeint? Woran kannst du das erkennen?</w:t>
            </w:r>
          </w:p>
        </w:tc>
      </w:tr>
      <w:tr w:rsidR="00571D28" w:rsidRPr="0068049D" w14:paraId="7912DDD4" w14:textId="77777777" w:rsidTr="00336858">
        <w:trPr>
          <w:trHeight w:val="283"/>
        </w:trPr>
        <w:tc>
          <w:tcPr>
            <w:tcW w:w="780" w:type="dxa"/>
          </w:tcPr>
          <w:p w14:paraId="1F8D533A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b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8505" w:type="dxa"/>
            <w:gridSpan w:val="3"/>
          </w:tcPr>
          <w:p w14:paraId="0BBE967D" w14:textId="77777777" w:rsidR="00571D28" w:rsidRDefault="00571D28" w:rsidP="00571D28">
            <w:pPr>
              <w:pStyle w:val="berschriftTeilaufgaben"/>
            </w:pPr>
          </w:p>
          <w:p w14:paraId="299FF8A7" w14:textId="77777777" w:rsidR="00571D28" w:rsidRPr="0068049D" w:rsidRDefault="00571D28" w:rsidP="00571D28">
            <w:pPr>
              <w:pStyle w:val="berschriftTeilaufgaben"/>
            </w:pPr>
          </w:p>
        </w:tc>
      </w:tr>
      <w:tr w:rsidR="00571D28" w:rsidRPr="0068049D" w14:paraId="0931A075" w14:textId="77777777" w:rsidTr="00336858">
        <w:trPr>
          <w:trHeight w:val="283"/>
        </w:trPr>
        <w:tc>
          <w:tcPr>
            <w:tcW w:w="780" w:type="dxa"/>
          </w:tcPr>
          <w:p w14:paraId="63D512F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04463DF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AB81DF4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noProof/>
              </w:rPr>
              <w:drawing>
                <wp:anchor distT="0" distB="0" distL="114300" distR="114300" simplePos="0" relativeHeight="253233152" behindDoc="0" locked="0" layoutInCell="1" allowOverlap="1" wp14:anchorId="4FA76262" wp14:editId="656C751C">
                  <wp:simplePos x="0" y="0"/>
                  <wp:positionH relativeFrom="column">
                    <wp:posOffset>3657473</wp:posOffset>
                  </wp:positionH>
                  <wp:positionV relativeFrom="paragraph">
                    <wp:posOffset>64239</wp:posOffset>
                  </wp:positionV>
                  <wp:extent cx="1303122" cy="1190846"/>
                  <wp:effectExtent l="0" t="0" r="0" b="3175"/>
                  <wp:wrapNone/>
                  <wp:docPr id="309093768" name="Grafik 309093768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22" cy="11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Schimpansin Jola zeigt ihrem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gramStart"/>
            <w:r w:rsidRPr="0068049D">
              <w:rPr>
                <w:rFonts w:ascii="Calibri" w:hAnsi="Calibri" w:cs="Calibri"/>
                <w:sz w:val="23"/>
                <w:szCs w:val="23"/>
              </w:rPr>
              <w:t xml:space="preserve">Badru,   </w:t>
            </w:r>
            <w:proofErr w:type="gram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  was er alles fressen kann. Die Tierpflegerin gibt Jola am                                 Freitag 10 Bananen und 6 Äpfel.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Als Jola sieht, dass er schon 3 Bananen davon genommen hat,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>gibt sie ihm noch 3 Bananen dazu.</w:t>
            </w:r>
          </w:p>
          <w:p w14:paraId="6461FF7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C.  Wie viele Bananen hat die Schimpansin Jola?</w:t>
            </w:r>
          </w:p>
          <w:p w14:paraId="1E92810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D.  Wie viele Bananen hat der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756D9D1F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79F84CD8" w14:textId="77777777" w:rsidTr="00336858">
        <w:trPr>
          <w:trHeight w:val="283"/>
        </w:trPr>
        <w:tc>
          <w:tcPr>
            <w:tcW w:w="780" w:type="dxa"/>
          </w:tcPr>
          <w:p w14:paraId="4FE5551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BFE09C1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BC9060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4122015" w14:textId="77777777" w:rsidTr="00336858">
        <w:trPr>
          <w:trHeight w:val="283"/>
        </w:trPr>
        <w:tc>
          <w:tcPr>
            <w:tcW w:w="780" w:type="dxa"/>
          </w:tcPr>
          <w:p w14:paraId="45A8FDAB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F18650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5E9C56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Aufgabe mit dem Leseplan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Blatt. </w:t>
            </w:r>
          </w:p>
          <w:p w14:paraId="544772F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Fragen C und D.</w:t>
            </w:r>
          </w:p>
        </w:tc>
      </w:tr>
      <w:tr w:rsidR="00571D28" w:rsidRPr="0068049D" w14:paraId="4B8FB379" w14:textId="77777777" w:rsidTr="00336858">
        <w:trPr>
          <w:trHeight w:val="283"/>
        </w:trPr>
        <w:tc>
          <w:tcPr>
            <w:tcW w:w="780" w:type="dxa"/>
          </w:tcPr>
          <w:p w14:paraId="5665A1DD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3FF8C21" w14:textId="77777777" w:rsidR="00571D28" w:rsidRDefault="00571D28" w:rsidP="00571D28">
            <w:pPr>
              <w:pStyle w:val="berschriftTeilaufgaben"/>
            </w:pPr>
          </w:p>
          <w:p w14:paraId="4DAF9698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4311F6E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FBB6560" w14:textId="77777777" w:rsidTr="00336858">
        <w:trPr>
          <w:trHeight w:val="283"/>
        </w:trPr>
        <w:tc>
          <w:tcPr>
            <w:tcW w:w="780" w:type="dxa"/>
          </w:tcPr>
          <w:p w14:paraId="62E5141A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7008" behindDoc="0" locked="0" layoutInCell="1" allowOverlap="1" wp14:anchorId="4606BA0D" wp14:editId="644A8EA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7620</wp:posOffset>
                  </wp:positionV>
                  <wp:extent cx="359410" cy="271780"/>
                  <wp:effectExtent l="0" t="0" r="0" b="0"/>
                  <wp:wrapNone/>
                  <wp:docPr id="1238530226" name="Grafik 123853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9411FE9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2"/>
          </w:tcPr>
          <w:p w14:paraId="2271E7CB" w14:textId="77777777" w:rsidR="00571D28" w:rsidRPr="0068049D" w:rsidRDefault="00571D28" w:rsidP="00336858">
            <w:pPr>
              <w:pStyle w:val="TextListe"/>
              <w:numPr>
                <w:ilvl w:val="0"/>
                <w:numId w:val="0"/>
              </w:numPr>
              <w:ind w:left="360" w:hanging="360"/>
            </w:pPr>
            <w:r w:rsidRPr="0068049D">
              <w:t xml:space="preserve">Vergleiche die Textaufgaben und </w:t>
            </w:r>
            <w:r>
              <w:t>Info-Netz</w:t>
            </w:r>
            <w:r w:rsidRPr="0068049D">
              <w:t xml:space="preserve">e aus </w:t>
            </w:r>
            <w:r w:rsidRPr="0068049D">
              <w:rPr>
                <w:b/>
                <w:color w:val="808080" w:themeColor="background1" w:themeShade="80"/>
              </w:rPr>
              <w:t>a)</w:t>
            </w:r>
            <w:r w:rsidRPr="0068049D">
              <w:t xml:space="preserve"> und </w:t>
            </w:r>
            <w:r w:rsidRPr="0068049D">
              <w:rPr>
                <w:b/>
                <w:color w:val="808080" w:themeColor="background1" w:themeShade="80"/>
              </w:rPr>
              <w:t>c)</w:t>
            </w:r>
            <w:r w:rsidRPr="0068049D">
              <w:t>:</w:t>
            </w:r>
          </w:p>
          <w:p w14:paraId="06D6086D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Was ist bei den Netzen unterschiedlich? Woran liegt das im Aufgabentext?</w:t>
            </w:r>
          </w:p>
          <w:p w14:paraId="5C0E017B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Wer gibt wem in Aufgabenteil A</w:t>
            </w:r>
            <w:r>
              <w:t xml:space="preserve"> </w:t>
            </w:r>
            <w:r w:rsidRPr="0068049D">
              <w:t>/</w:t>
            </w:r>
            <w:r>
              <w:t xml:space="preserve"> </w:t>
            </w:r>
            <w:r w:rsidRPr="0068049D">
              <w:t>Aufgabenteil B etwas ab?</w:t>
            </w:r>
          </w:p>
          <w:p w14:paraId="205BBB41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Wer ist in Aufgabenteil A</w:t>
            </w:r>
            <w:r>
              <w:t xml:space="preserve"> </w:t>
            </w:r>
            <w:r w:rsidRPr="0068049D">
              <w:t>/</w:t>
            </w:r>
            <w:r>
              <w:t xml:space="preserve"> </w:t>
            </w:r>
            <w:r w:rsidRPr="0068049D">
              <w:t>Aufgabenteil B mit „sie“ gemeint?</w:t>
            </w:r>
          </w:p>
          <w:p w14:paraId="7A2B71D8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Woran kann man das jeweils erkennen?</w:t>
            </w:r>
          </w:p>
        </w:tc>
      </w:tr>
    </w:tbl>
    <w:p w14:paraId="032D0219" w14:textId="77777777" w:rsidR="00571D28" w:rsidRPr="00D677A4" w:rsidRDefault="00571D28" w:rsidP="00571D28">
      <w:pPr>
        <w:pStyle w:val="berschriftTeilaufgaben"/>
      </w:pPr>
      <w: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723"/>
        <w:gridCol w:w="246"/>
        <w:gridCol w:w="179"/>
        <w:gridCol w:w="3544"/>
        <w:gridCol w:w="246"/>
      </w:tblGrid>
      <w:tr w:rsidR="00571D28" w:rsidRPr="0068049D" w14:paraId="17A7BF19" w14:textId="77777777" w:rsidTr="00336858">
        <w:trPr>
          <w:trHeight w:val="283"/>
        </w:trPr>
        <w:tc>
          <w:tcPr>
            <w:tcW w:w="780" w:type="dxa"/>
          </w:tcPr>
          <w:p w14:paraId="70B6340C" w14:textId="77777777" w:rsidR="00571D28" w:rsidRPr="0068049D" w:rsidRDefault="00571D28" w:rsidP="00571D28">
            <w:pPr>
              <w:pStyle w:val="berschriftTeilaufgaben"/>
              <w:rPr>
                <w:color w:val="auto"/>
              </w:rPr>
            </w:pPr>
            <w:r w:rsidRPr="0068049D">
              <w:lastRenderedPageBreak/>
              <w:t>2.2</w:t>
            </w:r>
          </w:p>
        </w:tc>
        <w:tc>
          <w:tcPr>
            <w:tcW w:w="8505" w:type="dxa"/>
            <w:gridSpan w:val="6"/>
          </w:tcPr>
          <w:p w14:paraId="18F7AEB2" w14:textId="77777777" w:rsidR="00571D28" w:rsidRPr="0068049D" w:rsidRDefault="00571D28" w:rsidP="00571D28">
            <w:pPr>
              <w:pStyle w:val="berschriftTeilaufgaben"/>
            </w:pPr>
            <w:r w:rsidRPr="0068049D">
              <w:t>Geburtstagssüßigkeiten</w:t>
            </w:r>
          </w:p>
          <w:p w14:paraId="70F59025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70363B1C" w14:textId="77777777" w:rsidTr="00336858">
        <w:trPr>
          <w:trHeight w:val="283"/>
        </w:trPr>
        <w:tc>
          <w:tcPr>
            <w:tcW w:w="780" w:type="dxa"/>
          </w:tcPr>
          <w:p w14:paraId="195AEBE4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0183A15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692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C79109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14:paraId="5B7D7BD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Nina hat von ihren Freundinnen insgesamt 800 g Süßigkeiten bekommen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und Sarah hat 600 g bekommen.</w:t>
            </w:r>
          </w:p>
          <w:p w14:paraId="7803E56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00384" behindDoc="0" locked="0" layoutInCell="1" allowOverlap="1" wp14:anchorId="59F19128" wp14:editId="6E419906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Von den Eltern hat jede 300 g Süßigkeiten bekommen.</w:t>
            </w:r>
          </w:p>
          <w:p w14:paraId="48849083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3201408" behindDoc="0" locked="0" layoutInCell="1" allowOverlap="1" wp14:anchorId="645F0C4D" wp14:editId="65985ED5">
                  <wp:simplePos x="0" y="0"/>
                  <wp:positionH relativeFrom="column">
                    <wp:posOffset>4082601</wp:posOffset>
                  </wp:positionH>
                  <wp:positionV relativeFrom="paragraph">
                    <wp:posOffset>12365</wp:posOffset>
                  </wp:positionV>
                  <wp:extent cx="677545" cy="351155"/>
                  <wp:effectExtent l="0" t="114300" r="0" b="125095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36307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Ihrer Schwester Sarah gibt sie 150 g ab.</w:t>
            </w:r>
          </w:p>
          <w:p w14:paraId="20A8C13E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4D06F4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Wie viel Gramm Süßigkeiten hat jede?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050A1E3A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76BB10D9" w14:textId="77777777" w:rsidTr="00336858">
        <w:trPr>
          <w:trHeight w:val="283"/>
        </w:trPr>
        <w:tc>
          <w:tcPr>
            <w:tcW w:w="780" w:type="dxa"/>
          </w:tcPr>
          <w:p w14:paraId="6B86892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3493B52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4B7586A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49AD946A" w14:textId="77777777" w:rsidTr="00336858">
        <w:trPr>
          <w:trHeight w:val="283"/>
        </w:trPr>
        <w:tc>
          <w:tcPr>
            <w:tcW w:w="780" w:type="dxa"/>
          </w:tcPr>
          <w:p w14:paraId="01825BC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107C062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5"/>
          </w:tcPr>
          <w:p w14:paraId="216C0FF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Vervollständige das Info-Netz, sodass es zu Aufgabe A passt.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Beantworte die Frage.</w:t>
            </w:r>
          </w:p>
        </w:tc>
      </w:tr>
      <w:tr w:rsidR="00571D28" w:rsidRPr="0068049D" w14:paraId="72C59072" w14:textId="77777777" w:rsidTr="00336858">
        <w:trPr>
          <w:trHeight w:val="283"/>
        </w:trPr>
        <w:tc>
          <w:tcPr>
            <w:tcW w:w="780" w:type="dxa"/>
          </w:tcPr>
          <w:p w14:paraId="2323869B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4EFAD3F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19D60190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noProof/>
              </w:rPr>
              <w:drawing>
                <wp:anchor distT="0" distB="0" distL="114300" distR="114300" simplePos="0" relativeHeight="253209600" behindDoc="0" locked="0" layoutInCell="1" allowOverlap="1" wp14:anchorId="01F6CC10" wp14:editId="7BDB0C28">
                  <wp:simplePos x="0" y="0"/>
                  <wp:positionH relativeFrom="column">
                    <wp:posOffset>101940</wp:posOffset>
                  </wp:positionH>
                  <wp:positionV relativeFrom="paragraph">
                    <wp:posOffset>80616</wp:posOffset>
                  </wp:positionV>
                  <wp:extent cx="4413206" cy="2811358"/>
                  <wp:effectExtent l="0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06" cy="281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06A337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13B04DC6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DA461C5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5647AF49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171C72F1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39723ED9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EE1E69E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B5928CB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567ED514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5AC1384E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199F296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9FC2DB2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A71F142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30416AE3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58AE4E3F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31FCA12D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3C01077" w14:textId="77777777" w:rsidR="00571D28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3A448C42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6079ACE3" w14:textId="77777777" w:rsidTr="00336858">
        <w:trPr>
          <w:trHeight w:val="283"/>
        </w:trPr>
        <w:tc>
          <w:tcPr>
            <w:tcW w:w="780" w:type="dxa"/>
          </w:tcPr>
          <w:p w14:paraId="204368C4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516EAB6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692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B373B3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14:paraId="40E73A1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Nina hat von ihren Freundinnen insgesamt 800 g Süßigkeiten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bekommen und Sarah hat 600 g bekommen.</w:t>
            </w:r>
          </w:p>
          <w:p w14:paraId="01AC7C7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03456" behindDoc="0" locked="0" layoutInCell="1" allowOverlap="1" wp14:anchorId="21FF5A4C" wp14:editId="06F72E7B">
                  <wp:simplePos x="0" y="0"/>
                  <wp:positionH relativeFrom="column">
                    <wp:posOffset>4122440</wp:posOffset>
                  </wp:positionH>
                  <wp:positionV relativeFrom="paragraph">
                    <wp:posOffset>131999</wp:posOffset>
                  </wp:positionV>
                  <wp:extent cx="677545" cy="351155"/>
                  <wp:effectExtent l="0" t="133350" r="0" b="144145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02432" behindDoc="0" locked="0" layoutInCell="1" allowOverlap="1" wp14:anchorId="6865A665" wp14:editId="217B018C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Von den Eltern hat jede 300 g Süßigkeiten bekommen.</w:t>
            </w:r>
          </w:p>
          <w:p w14:paraId="512FC196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Ihre Schwester Sarah gibt ihr 150 g ab.</w:t>
            </w:r>
          </w:p>
          <w:p w14:paraId="302287F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4D06F4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37C6CB8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7D8B1477" w14:textId="77777777" w:rsidTr="00336858">
        <w:trPr>
          <w:trHeight w:val="283"/>
        </w:trPr>
        <w:tc>
          <w:tcPr>
            <w:tcW w:w="780" w:type="dxa"/>
          </w:tcPr>
          <w:p w14:paraId="36EA73EE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B6E47C7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30C480B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1A24AE9E" w14:textId="77777777" w:rsidTr="00336858">
        <w:trPr>
          <w:trHeight w:val="283"/>
        </w:trPr>
        <w:tc>
          <w:tcPr>
            <w:tcW w:w="780" w:type="dxa"/>
          </w:tcPr>
          <w:p w14:paraId="5B9D2293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8032" behindDoc="0" locked="0" layoutInCell="1" allowOverlap="1" wp14:anchorId="7E695784" wp14:editId="31E61F4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751417904" name="Grafik 75141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644394B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7256CE8E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Wo unterscheiden sich die Texte? Was ist gleich und was ist anders?</w:t>
            </w:r>
          </w:p>
          <w:p w14:paraId="073F1566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Wer gibt wem etwas ab? Woran könnt ihr das erkennen?</w:t>
            </w:r>
          </w:p>
        </w:tc>
      </w:tr>
      <w:tr w:rsidR="00571D28" w:rsidRPr="0068049D" w14:paraId="4FDA72DC" w14:textId="77777777" w:rsidTr="00336858">
        <w:trPr>
          <w:trHeight w:val="283"/>
        </w:trPr>
        <w:tc>
          <w:tcPr>
            <w:tcW w:w="780" w:type="dxa"/>
          </w:tcPr>
          <w:p w14:paraId="0C4B9E98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C0FF3BA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1B05FD7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01AB4506" w14:textId="77777777" w:rsidTr="00336858">
        <w:trPr>
          <w:trHeight w:val="283"/>
        </w:trPr>
        <w:tc>
          <w:tcPr>
            <w:tcW w:w="780" w:type="dxa"/>
          </w:tcPr>
          <w:p w14:paraId="0A754295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F880DBE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5"/>
          </w:tcPr>
          <w:p w14:paraId="31841408" w14:textId="77777777" w:rsidR="00571D28" w:rsidRDefault="00571D28" w:rsidP="00336858">
            <w:pPr>
              <w:pStyle w:val="TextListe"/>
            </w:pPr>
            <w:r w:rsidRPr="0068049D">
              <w:t xml:space="preserve">Unterstreiche in Aufgabe B den Satz, der sich verändert hat. </w:t>
            </w:r>
          </w:p>
          <w:p w14:paraId="330140DD" w14:textId="77777777" w:rsidR="00571D28" w:rsidRDefault="00571D28" w:rsidP="00336858">
            <w:pPr>
              <w:pStyle w:val="TextListe"/>
            </w:pPr>
            <w:r w:rsidRPr="0068049D">
              <w:t xml:space="preserve">Verändere das Info-Netz oben, sodass es zur Aufgabe B passt. </w:t>
            </w:r>
          </w:p>
          <w:p w14:paraId="52221C7A" w14:textId="77777777" w:rsidR="00571D28" w:rsidRPr="0068049D" w:rsidRDefault="00571D28" w:rsidP="00336858">
            <w:pPr>
              <w:pStyle w:val="TextListe"/>
            </w:pPr>
            <w:r w:rsidRPr="0068049D">
              <w:t>Zeichne dazu deine Veränderung in das Info-Netz.</w:t>
            </w:r>
          </w:p>
        </w:tc>
      </w:tr>
      <w:tr w:rsidR="00571D28" w:rsidRPr="0068049D" w14:paraId="760D7272" w14:textId="77777777" w:rsidTr="00336858">
        <w:trPr>
          <w:trHeight w:val="283"/>
        </w:trPr>
        <w:tc>
          <w:tcPr>
            <w:tcW w:w="780" w:type="dxa"/>
          </w:tcPr>
          <w:p w14:paraId="22839C59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E11B968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7902A8A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45648E35" w14:textId="77777777" w:rsidTr="00336858">
        <w:trPr>
          <w:trHeight w:val="283"/>
        </w:trPr>
        <w:tc>
          <w:tcPr>
            <w:tcW w:w="780" w:type="dxa"/>
          </w:tcPr>
          <w:p w14:paraId="7CEC86CE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9056" behindDoc="0" locked="0" layoutInCell="1" allowOverlap="1" wp14:anchorId="41C710D9" wp14:editId="20E5FB4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9525</wp:posOffset>
                  </wp:positionV>
                  <wp:extent cx="359410" cy="271780"/>
                  <wp:effectExtent l="0" t="0" r="0" b="0"/>
                  <wp:wrapNone/>
                  <wp:docPr id="1163372420" name="Grafik 116337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FC95BC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D08FB61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5"/>
          </w:tcPr>
          <w:p w14:paraId="4CA086E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 unterscheiden sich die Info-Netze? Was ist gleich und was ist anders?</w:t>
            </w:r>
          </w:p>
        </w:tc>
      </w:tr>
      <w:tr w:rsidR="00571D28" w:rsidRPr="0068049D" w14:paraId="735CF075" w14:textId="77777777" w:rsidTr="00336858">
        <w:trPr>
          <w:trHeight w:val="283"/>
        </w:trPr>
        <w:tc>
          <w:tcPr>
            <w:tcW w:w="780" w:type="dxa"/>
          </w:tcPr>
          <w:p w14:paraId="3DB060DE" w14:textId="77777777" w:rsidR="00571D28" w:rsidRPr="0068049D" w:rsidRDefault="00571D28" w:rsidP="00571D28">
            <w:pPr>
              <w:pStyle w:val="berschriftTeilaufgaben"/>
            </w:pPr>
            <w:r w:rsidRPr="0068049D">
              <w:lastRenderedPageBreak/>
              <w:t>2.3</w:t>
            </w:r>
          </w:p>
        </w:tc>
        <w:tc>
          <w:tcPr>
            <w:tcW w:w="8505" w:type="dxa"/>
            <w:gridSpan w:val="6"/>
          </w:tcPr>
          <w:p w14:paraId="328107C8" w14:textId="77777777" w:rsidR="00571D28" w:rsidRPr="0068049D" w:rsidRDefault="00571D28" w:rsidP="00571D28">
            <w:pPr>
              <w:pStyle w:val="berschriftTeilaufgaben"/>
            </w:pPr>
            <w:r w:rsidRPr="0068049D">
              <w:t xml:space="preserve">Fütterung im Streichelzoo </w:t>
            </w:r>
          </w:p>
          <w:p w14:paraId="1B14430C" w14:textId="77777777" w:rsidR="00571D28" w:rsidRPr="0068049D" w:rsidRDefault="00571D28" w:rsidP="00571D28">
            <w:pPr>
              <w:pStyle w:val="berschriftTeilaufgaben"/>
            </w:pPr>
          </w:p>
        </w:tc>
      </w:tr>
      <w:tr w:rsidR="00571D28" w:rsidRPr="0068049D" w14:paraId="422DAAD7" w14:textId="77777777" w:rsidTr="00336858">
        <w:trPr>
          <w:trHeight w:val="283"/>
        </w:trPr>
        <w:tc>
          <w:tcPr>
            <w:tcW w:w="780" w:type="dxa"/>
          </w:tcPr>
          <w:p w14:paraId="4F81B52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3196288" behindDoc="0" locked="0" layoutInCell="1" allowOverlap="1" wp14:anchorId="4360A644" wp14:editId="7C5E980F">
                  <wp:simplePos x="0" y="0"/>
                  <wp:positionH relativeFrom="column">
                    <wp:posOffset>-186394</wp:posOffset>
                  </wp:positionH>
                  <wp:positionV relativeFrom="paragraph">
                    <wp:posOffset>608552</wp:posOffset>
                  </wp:positionV>
                  <wp:extent cx="1016856" cy="898236"/>
                  <wp:effectExtent l="0" t="0" r="0" b="0"/>
                  <wp:wrapNone/>
                  <wp:docPr id="108" name="Grafik 108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56" cy="89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E10AF81" w14:textId="77777777" w:rsidR="00571D28" w:rsidRPr="004D06F4" w:rsidRDefault="00571D28" w:rsidP="00571D28">
            <w:pPr>
              <w:pStyle w:val="berschriftTeilaufgaben"/>
            </w:pPr>
            <w:r w:rsidRPr="004D06F4">
              <w:t>A</w:t>
            </w:r>
          </w:p>
        </w:tc>
        <w:tc>
          <w:tcPr>
            <w:tcW w:w="372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129C32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Streichelzoo kostet eine Packung Futter für die Ziegen 2 €.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Die Geschwister Paula und Jonas möchten die Ziegen füttern.                                 Von ihren Eltern bekommt jeder 2 €. </w:t>
            </w:r>
          </w:p>
          <w:p w14:paraId="5A2F859B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Paula nimmt zusätzlich 3 € Taschengeld mit, Jonas nur 1 €.                                Ihrem Bruder Jonas gibt sie 1 € ab.</w:t>
            </w:r>
          </w:p>
          <w:p w14:paraId="6C25631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7F6FEC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Wie viele Packungen Futter </w:t>
            </w:r>
            <w:r>
              <w:rPr>
                <w:rFonts w:ascii="Calibri" w:hAnsi="Calibri" w:cs="Calibri"/>
                <w:sz w:val="23"/>
                <w:szCs w:val="23"/>
              </w:rPr>
              <w:br/>
              <w:t xml:space="preserve">  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kann sich jeder kaufen?</w:t>
            </w:r>
          </w:p>
        </w:tc>
        <w:tc>
          <w:tcPr>
            <w:tcW w:w="425" w:type="dxa"/>
            <w:gridSpan w:val="2"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15897F7" w14:textId="77777777" w:rsidR="00571D28" w:rsidRPr="004D06F4" w:rsidRDefault="00571D28" w:rsidP="00336858">
            <w:pPr>
              <w:pStyle w:val="Text"/>
              <w:rPr>
                <w:rFonts w:ascii="Calibri" w:hAnsi="Calibri" w:cs="Calibri"/>
                <w:b/>
                <w:color w:val="000000"/>
                <w:sz w:val="23"/>
                <w:szCs w:val="23"/>
              </w:rPr>
            </w:pPr>
            <w:r w:rsidRPr="004D06F4">
              <w:rPr>
                <w:rFonts w:ascii="Calibri" w:hAnsi="Calibri" w:cs="Calibri"/>
                <w:b/>
                <w:color w:val="000000"/>
                <w:sz w:val="23"/>
                <w:szCs w:val="23"/>
              </w:rPr>
              <w:t>B</w:t>
            </w:r>
          </w:p>
        </w:tc>
        <w:tc>
          <w:tcPr>
            <w:tcW w:w="379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ECADABC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Streichelzoo kostet eine Packung Futter für die Ziegen 2 €.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Die Geschwister Paula und Jonas möchten die Ziegen füttern. </w:t>
            </w:r>
          </w:p>
          <w:p w14:paraId="77364FC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Von ihren Eltern bekommt jeder 2 €. </w:t>
            </w:r>
          </w:p>
          <w:p w14:paraId="79A0BF9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Paula nimmt zusätzlich 3 € Taschengeld </w:t>
            </w:r>
            <w:proofErr w:type="gramStart"/>
            <w:r w:rsidRPr="0068049D">
              <w:rPr>
                <w:rFonts w:ascii="Calibri" w:hAnsi="Calibri" w:cs="Calibri"/>
                <w:sz w:val="23"/>
                <w:szCs w:val="23"/>
              </w:rPr>
              <w:t>mit,  Jonas</w:t>
            </w:r>
            <w:proofErr w:type="gram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nur 1 €.   </w:t>
            </w:r>
          </w:p>
          <w:p w14:paraId="26E30CC0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Ihr Bruder Jonas gibt ihr 1 € ab.</w:t>
            </w:r>
          </w:p>
          <w:p w14:paraId="6F6CF63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7F6FEC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B.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Wie viele Packungen Futter </w:t>
            </w:r>
            <w:r>
              <w:rPr>
                <w:rFonts w:ascii="Calibri" w:hAnsi="Calibri" w:cs="Calibri"/>
                <w:sz w:val="23"/>
                <w:szCs w:val="23"/>
              </w:rPr>
              <w:br/>
              <w:t xml:space="preserve"> 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kann sich jeder kaufen?</w:t>
            </w:r>
          </w:p>
        </w:tc>
      </w:tr>
      <w:tr w:rsidR="00571D28" w:rsidRPr="0068049D" w14:paraId="057F3EE0" w14:textId="77777777" w:rsidTr="00336858">
        <w:trPr>
          <w:trHeight w:val="283"/>
        </w:trPr>
        <w:tc>
          <w:tcPr>
            <w:tcW w:w="780" w:type="dxa"/>
          </w:tcPr>
          <w:p w14:paraId="6CFFC94D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BDA8EF4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3723" w:type="dxa"/>
          </w:tcPr>
          <w:p w14:paraId="7AAAE36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4215" w:type="dxa"/>
            <w:gridSpan w:val="4"/>
          </w:tcPr>
          <w:p w14:paraId="08E2F28A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4F60A833" w14:textId="77777777" w:rsidTr="00336858">
        <w:trPr>
          <w:trHeight w:val="268"/>
        </w:trPr>
        <w:tc>
          <w:tcPr>
            <w:tcW w:w="780" w:type="dxa"/>
          </w:tcPr>
          <w:p w14:paraId="7D9BC753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C3AC4F2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5"/>
          </w:tcPr>
          <w:p w14:paraId="55A2534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Lies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beide Texte genau durch.</w:t>
            </w:r>
          </w:p>
        </w:tc>
      </w:tr>
      <w:tr w:rsidR="00571D28" w:rsidRPr="0068049D" w14:paraId="12D69AD1" w14:textId="77777777" w:rsidTr="00336858">
        <w:trPr>
          <w:trHeight w:val="268"/>
        </w:trPr>
        <w:tc>
          <w:tcPr>
            <w:tcW w:w="780" w:type="dxa"/>
          </w:tcPr>
          <w:p w14:paraId="4A21803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240E06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0DEE87A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DA5FFAB" w14:textId="77777777" w:rsidTr="00336858">
        <w:trPr>
          <w:trHeight w:val="268"/>
        </w:trPr>
        <w:tc>
          <w:tcPr>
            <w:tcW w:w="780" w:type="dxa"/>
          </w:tcPr>
          <w:p w14:paraId="4DFDEE2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1A76C00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5"/>
          </w:tcPr>
          <w:p w14:paraId="2EE6F73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Kreise die Sätze in zwei verschiedenen Farben ein, die in den Texten unterschiedlich sind. Unterstreiche die Wörter, die den Unterschied machen.</w:t>
            </w:r>
          </w:p>
        </w:tc>
      </w:tr>
      <w:tr w:rsidR="00571D28" w:rsidRPr="0068049D" w14:paraId="41162C50" w14:textId="77777777" w:rsidTr="00336858">
        <w:trPr>
          <w:trHeight w:val="283"/>
        </w:trPr>
        <w:tc>
          <w:tcPr>
            <w:tcW w:w="780" w:type="dxa"/>
          </w:tcPr>
          <w:p w14:paraId="144E4067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9097DDF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1C2E8E4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01A21B7" w14:textId="77777777" w:rsidTr="00336858">
        <w:trPr>
          <w:trHeight w:val="283"/>
        </w:trPr>
        <w:tc>
          <w:tcPr>
            <w:tcW w:w="780" w:type="dxa"/>
          </w:tcPr>
          <w:p w14:paraId="0AAEDB13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30080" behindDoc="0" locked="0" layoutInCell="1" allowOverlap="1" wp14:anchorId="7BEDA153" wp14:editId="5FA03A3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8957061" name="Grafik 18957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170B7E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C20C554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5"/>
          </w:tcPr>
          <w:p w14:paraId="303EF837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Was bedeuten die unterschiedlichen Wörter?</w:t>
            </w:r>
          </w:p>
          <w:p w14:paraId="7AC52181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Wo unterscheiden sie sich?</w:t>
            </w:r>
          </w:p>
          <w:p w14:paraId="77A355A9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Wer ist im Text A mit „sie“ gemeint? Woran kannst du das erkennen?</w:t>
            </w:r>
          </w:p>
        </w:tc>
      </w:tr>
      <w:tr w:rsidR="00571D28" w:rsidRPr="0068049D" w14:paraId="457B1DD3" w14:textId="77777777" w:rsidTr="00336858">
        <w:trPr>
          <w:trHeight w:val="283"/>
        </w:trPr>
        <w:tc>
          <w:tcPr>
            <w:tcW w:w="780" w:type="dxa"/>
          </w:tcPr>
          <w:p w14:paraId="158C43E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116716D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150A4163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0AB56885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1F33FD9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894972C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5"/>
          </w:tcPr>
          <w:p w14:paraId="67783C7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Die unterstrichenen Worte in den Sätzen unterscheiden sich nur ganz wenig. Welche Worte antworten auf die Frage „Wer?“? Welche auf die Frage „Wem?“?</w:t>
            </w:r>
          </w:p>
        </w:tc>
      </w:tr>
      <w:tr w:rsidR="00571D28" w:rsidRPr="0068049D" w14:paraId="237B0EBE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6C77796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E784785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275C858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7DD5A766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2F1572E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FAA567A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04C46D33" w14:textId="77777777" w:rsidR="00571D28" w:rsidRPr="0068049D" w:rsidRDefault="00571D28" w:rsidP="00336858">
            <w:pPr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b/>
                <w:sz w:val="23"/>
                <w:szCs w:val="23"/>
              </w:rPr>
              <w:t>„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Ihrem Bruder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Jonas gibt 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sie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1€ ab.“                „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 xml:space="preserve">Ihr Bruder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Jonas gibt 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ihr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1€ ab.“</w:t>
            </w:r>
          </w:p>
          <w:p w14:paraId="7E9E000F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169C4B7B" wp14:editId="5B54F01E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46355</wp:posOffset>
                      </wp:positionV>
                      <wp:extent cx="1647825" cy="345440"/>
                      <wp:effectExtent l="0" t="0" r="28575" b="16510"/>
                      <wp:wrapNone/>
                      <wp:docPr id="24" name="Rechteck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C0A5F" id="Rechteck 24" o:spid="_x0000_s1026" style="position:absolute;margin-left:256.3pt;margin-top:3.65pt;width:129.75pt;height:27.2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" strokecolor="#a5a5a5 [2092]"/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2EE003EB" wp14:editId="53FC7999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46990</wp:posOffset>
                      </wp:positionV>
                      <wp:extent cx="1807160" cy="345440"/>
                      <wp:effectExtent l="0" t="0" r="22225" b="16510"/>
                      <wp:wrapNone/>
                      <wp:docPr id="64" name="Rechteck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71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C168E" id="Rechteck 64" o:spid="_x0000_s1026" style="position:absolute;margin-left:46pt;margin-top:3.7pt;width:142.3pt;height:27.2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" strokecolor="#a5a5a5 [2092]"/>
                  </w:pict>
                </mc:Fallback>
              </mc:AlternateContent>
            </w:r>
          </w:p>
          <w:p w14:paraId="0E754B0B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Wer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Wer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</w:p>
          <w:p w14:paraId="44CCA7C2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0B1C11F0" wp14:editId="53BED742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155575</wp:posOffset>
                      </wp:positionV>
                      <wp:extent cx="1647825" cy="313690"/>
                      <wp:effectExtent l="0" t="0" r="28575" b="10160"/>
                      <wp:wrapNone/>
                      <wp:docPr id="14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B7E45" id="Rechteck 14" o:spid="_x0000_s1026" style="position:absolute;margin-left:256.3pt;margin-top:12.25pt;width:129.75pt;height:24.7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" strokecolor="#a5a5a5 [2092]"/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58ABA3A4" wp14:editId="17D1D00E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155575</wp:posOffset>
                      </wp:positionV>
                      <wp:extent cx="1806575" cy="313690"/>
                      <wp:effectExtent l="0" t="0" r="22225" b="10160"/>
                      <wp:wrapNone/>
                      <wp:docPr id="63" name="Rechteck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657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ED7FF" id="Rechteck 63" o:spid="_x0000_s1026" style="position:absolute;margin-left:45.15pt;margin-top:12.25pt;width:142.25pt;height:24.7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" strokecolor="#a5a5a5 [2092]"/>
                  </w:pict>
                </mc:Fallback>
              </mc:AlternateContent>
            </w:r>
          </w:p>
          <w:p w14:paraId="7A4C913E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Wem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Wem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</w:p>
          <w:p w14:paraId="666CFA9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195264" behindDoc="1" locked="0" layoutInCell="1" allowOverlap="1" wp14:anchorId="79848876" wp14:editId="6AA94F93">
                  <wp:simplePos x="0" y="0"/>
                  <wp:positionH relativeFrom="column">
                    <wp:posOffset>1696425</wp:posOffset>
                  </wp:positionH>
                  <wp:positionV relativeFrom="paragraph">
                    <wp:posOffset>6624084</wp:posOffset>
                  </wp:positionV>
                  <wp:extent cx="690880" cy="871855"/>
                  <wp:effectExtent l="0" t="0" r="0" b="4445"/>
                  <wp:wrapNone/>
                  <wp:docPr id="5509" name="Grafik 5509" descr="C:\Users\MRB-User\Documents\Backup\MAREN\Material\MAREN_Material_Box_1_2\MAREN-Bilder-Sammlung\Technische Zeichnungen (alle Bausteine)\Kinder\Tim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Technische Zeichnungen (alle Bausteine)\Kinder\Tim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1D28" w:rsidRPr="0068049D" w14:paraId="1664AA04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0883F7A2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9BFB3D4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5A62ABC6" w14:textId="77777777" w:rsidR="00571D28" w:rsidRPr="0068049D" w:rsidRDefault="00571D28" w:rsidP="00336858">
            <w:pPr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571D28" w:rsidRPr="0068049D" w14:paraId="29E4FA5C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2EDB223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7BB50E6" w14:textId="77777777" w:rsidR="00571D28" w:rsidRPr="0068049D" w:rsidRDefault="00571D28" w:rsidP="00571D28">
            <w:pPr>
              <w:pStyle w:val="berschriftTeilaufgaben"/>
            </w:pPr>
            <w:r w:rsidRPr="0068049D">
              <w:t>e)</w:t>
            </w:r>
          </w:p>
        </w:tc>
        <w:tc>
          <w:tcPr>
            <w:tcW w:w="7938" w:type="dxa"/>
            <w:gridSpan w:val="5"/>
          </w:tcPr>
          <w:p w14:paraId="581B49A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Zeichne einen Pfeil ein, wer wem 1 € gibt, beim Satz:</w:t>
            </w:r>
          </w:p>
        </w:tc>
      </w:tr>
      <w:tr w:rsidR="00571D28" w:rsidRPr="0068049D" w14:paraId="6A81520D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506576D5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F8CBA4B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3969" w:type="dxa"/>
            <w:gridSpan w:val="2"/>
          </w:tcPr>
          <w:p w14:paraId="34D3C52F" w14:textId="77777777" w:rsidR="00571D28" w:rsidRPr="0068049D" w:rsidRDefault="00571D28" w:rsidP="00336858">
            <w:pPr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15744" behindDoc="0" locked="0" layoutInCell="1" allowOverlap="1" wp14:anchorId="3C4CC338" wp14:editId="19CC7CA0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277495</wp:posOffset>
                  </wp:positionV>
                  <wp:extent cx="387985" cy="382270"/>
                  <wp:effectExtent l="0" t="0" r="0" b="0"/>
                  <wp:wrapSquare wrapText="bothSides"/>
                  <wp:docPr id="20" name="Bild 1" descr="http://t2.gstatic.com/images?q=tbn:ANd9GcRjk7TNNKLIFaVcFvTL8bnua7Lg7wM80oejuJ5ik0Nr76sHIwNWx6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Rjk7TNNKLIFaVcFvTL8bnua7Lg7wM80oejuJ5ik0Nr76sHIwNWx6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„Ihrem Bruder gibt sie 1 €.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“</w:t>
            </w:r>
          </w:p>
          <w:p w14:paraId="3B40722B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6224" behindDoc="0" locked="0" layoutInCell="1" allowOverlap="1" wp14:anchorId="1C12E88A" wp14:editId="5BBC3DEB">
                      <wp:simplePos x="0" y="0"/>
                      <wp:positionH relativeFrom="column">
                        <wp:posOffset>1812113</wp:posOffset>
                      </wp:positionH>
                      <wp:positionV relativeFrom="paragraph">
                        <wp:posOffset>18164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892F23" w14:textId="77777777" w:rsidR="00571D28" w:rsidRPr="008D5126" w:rsidRDefault="00571D28" w:rsidP="00571D28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12E88A" id="Gruppieren 20" o:spid="_x0000_s1047" style="position:absolute;margin-left:142.7pt;margin-top:1.45pt;width:45.55pt;height:56.9pt;z-index:253236224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">
                      <v:shape id="Grafik 4" o:spid="_x0000_s104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42" o:title="" chromakey="white"/>
                      </v:shape>
                      <v:shape id="Textfeld 12" o:spid="_x0000_s104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B892F23" w14:textId="77777777" w:rsidR="00571D28" w:rsidRPr="008D5126" w:rsidRDefault="00571D28" w:rsidP="00571D28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34176" behindDoc="0" locked="0" layoutInCell="1" allowOverlap="1" wp14:anchorId="04ECBEC7" wp14:editId="3BAFA0E5">
                  <wp:simplePos x="0" y="0"/>
                  <wp:positionH relativeFrom="column">
                    <wp:posOffset>55836</wp:posOffset>
                  </wp:positionH>
                  <wp:positionV relativeFrom="paragraph">
                    <wp:posOffset>28797</wp:posOffset>
                  </wp:positionV>
                  <wp:extent cx="528818" cy="629523"/>
                  <wp:effectExtent l="0" t="0" r="5080" b="5715"/>
                  <wp:wrapNone/>
                  <wp:docPr id="408758966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758966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8818" cy="62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68AA26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74543510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5D84AF0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                                   </w:t>
            </w:r>
          </w:p>
        </w:tc>
        <w:tc>
          <w:tcPr>
            <w:tcW w:w="3969" w:type="dxa"/>
            <w:gridSpan w:val="3"/>
          </w:tcPr>
          <w:p w14:paraId="463BA849" w14:textId="77777777" w:rsidR="00571D28" w:rsidRPr="0068049D" w:rsidRDefault="00571D28" w:rsidP="00336858">
            <w:pPr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16768" behindDoc="0" locked="0" layoutInCell="1" allowOverlap="1" wp14:anchorId="2F14F22D" wp14:editId="54D5D33A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277495</wp:posOffset>
                  </wp:positionV>
                  <wp:extent cx="387985" cy="382270"/>
                  <wp:effectExtent l="0" t="0" r="0" b="0"/>
                  <wp:wrapSquare wrapText="bothSides"/>
                  <wp:docPr id="198661934" name="Bild 1" descr="http://t2.gstatic.com/images?q=tbn:ANd9GcRjk7TNNKLIFaVcFvTL8bnua7Lg7wM80oejuJ5ik0Nr76sHIwNWx6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Rjk7TNNKLIFaVcFvTL8bnua7Lg7wM80oejuJ5ik0Nr76sHIwNWx6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    „Ihr Bruder gibt ihr 1 €.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“</w:t>
            </w:r>
          </w:p>
          <w:p w14:paraId="79B3E550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7248" behindDoc="0" locked="0" layoutInCell="1" allowOverlap="1" wp14:anchorId="513832A6" wp14:editId="2E1D78CA">
                      <wp:simplePos x="0" y="0"/>
                      <wp:positionH relativeFrom="column">
                        <wp:posOffset>1530454</wp:posOffset>
                      </wp:positionH>
                      <wp:positionV relativeFrom="paragraph">
                        <wp:posOffset>28797</wp:posOffset>
                      </wp:positionV>
                      <wp:extent cx="578485" cy="722893"/>
                      <wp:effectExtent l="0" t="0" r="0" b="1270"/>
                      <wp:wrapNone/>
                      <wp:docPr id="35816127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920202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5942498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E22F00" w14:textId="77777777" w:rsidR="00571D28" w:rsidRPr="008D5126" w:rsidRDefault="00571D28" w:rsidP="00571D28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3832A6" id="_x0000_s1050" style="position:absolute;margin-left:120.5pt;margin-top:2.25pt;width:45.55pt;height:56.9pt;z-index:25323724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">
                      <v:shape id="Grafik 4" o:spid="_x0000_s1051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">
                        <v:imagedata r:id="rId42" o:title="" chromakey="white"/>
                      </v:shape>
                      <v:shape id="Textfeld 12" o:spid="_x0000_s105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8E22F00" w14:textId="77777777" w:rsidR="00571D28" w:rsidRPr="008D5126" w:rsidRDefault="00571D28" w:rsidP="00571D28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35200" behindDoc="0" locked="0" layoutInCell="1" allowOverlap="1" wp14:anchorId="24129298" wp14:editId="7B921430">
                  <wp:simplePos x="0" y="0"/>
                  <wp:positionH relativeFrom="column">
                    <wp:posOffset>52528</wp:posOffset>
                  </wp:positionH>
                  <wp:positionV relativeFrom="paragraph">
                    <wp:posOffset>31692</wp:posOffset>
                  </wp:positionV>
                  <wp:extent cx="528818" cy="629523"/>
                  <wp:effectExtent l="0" t="0" r="5080" b="5715"/>
                  <wp:wrapNone/>
                  <wp:docPr id="1408921918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758966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8818" cy="62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712461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608D4985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274A5A9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</w:t>
            </w:r>
          </w:p>
        </w:tc>
      </w:tr>
      <w:tr w:rsidR="00571D28" w:rsidRPr="0068049D" w14:paraId="06826B3D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7E35B3B5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  <w:lang w:eastAsia="zh-CN"/>
              </w:rPr>
            </w:pPr>
          </w:p>
        </w:tc>
        <w:tc>
          <w:tcPr>
            <w:tcW w:w="567" w:type="dxa"/>
          </w:tcPr>
          <w:p w14:paraId="6D3C11AD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347EFB7B" w14:textId="77777777" w:rsidR="00571D28" w:rsidRPr="0068049D" w:rsidRDefault="00571D28" w:rsidP="00336858">
            <w:pPr>
              <w:pStyle w:val="Text"/>
              <w:ind w:left="360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7007B00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5458B68F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31104" behindDoc="0" locked="0" layoutInCell="1" allowOverlap="1" wp14:anchorId="352E882D" wp14:editId="748DB628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1350891918" name="Grafik 135089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A607D04" w14:textId="77777777" w:rsidR="00571D28" w:rsidRPr="0068049D" w:rsidRDefault="00571D28" w:rsidP="00571D28">
            <w:pPr>
              <w:pStyle w:val="berschriftTeilaufgaben"/>
            </w:pPr>
            <w:r w:rsidRPr="0068049D">
              <w:t>i)</w:t>
            </w:r>
          </w:p>
        </w:tc>
        <w:tc>
          <w:tcPr>
            <w:tcW w:w="7938" w:type="dxa"/>
            <w:gridSpan w:val="5"/>
          </w:tcPr>
          <w:p w14:paraId="12A8DFF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Vergleiche die beiden Sätze und Aufgaben:</w:t>
            </w:r>
          </w:p>
          <w:p w14:paraId="73A4D494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 xml:space="preserve"> „Wer“ gibt etwas ab? „Wer“ bekommt etwas?</w:t>
            </w:r>
          </w:p>
          <w:p w14:paraId="157C2768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Was ändert sich dadurch für die Rechnung?</w:t>
            </w:r>
          </w:p>
        </w:tc>
      </w:tr>
      <w:tr w:rsidR="00571D28" w:rsidRPr="0068049D" w14:paraId="04457DCB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87B8E02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703C8DB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773D4323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729B030E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78F793C2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32128" behindDoc="0" locked="0" layoutInCell="1" allowOverlap="1" wp14:anchorId="6D85052D" wp14:editId="70C5EFC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9525</wp:posOffset>
                  </wp:positionV>
                  <wp:extent cx="359410" cy="271780"/>
                  <wp:effectExtent l="0" t="0" r="0" b="0"/>
                  <wp:wrapNone/>
                  <wp:docPr id="1105702981" name="Grafik 1105702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CEC7076" w14:textId="77777777" w:rsidR="00571D28" w:rsidRPr="0068049D" w:rsidRDefault="00571D28" w:rsidP="00571D28">
            <w:pPr>
              <w:pStyle w:val="berschriftTeilaufgaben"/>
            </w:pPr>
            <w:r w:rsidRPr="0068049D">
              <w:t>k)</w:t>
            </w:r>
          </w:p>
        </w:tc>
        <w:tc>
          <w:tcPr>
            <w:tcW w:w="7938" w:type="dxa"/>
            <w:gridSpan w:val="5"/>
          </w:tcPr>
          <w:p w14:paraId="25A349CB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 Fehler könnten passieren, wenn andere Kinder die Aufgabe lösen?</w:t>
            </w:r>
          </w:p>
          <w:p w14:paraId="0452ABF2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Worauf musst du beim Lesen der Aufgabe achten?</w:t>
            </w:r>
          </w:p>
        </w:tc>
      </w:tr>
    </w:tbl>
    <w:p w14:paraId="3FD12D5E" w14:textId="77777777" w:rsidR="00571D28" w:rsidRDefault="00571D28" w:rsidP="00571D28">
      <w:r>
        <w:rPr>
          <w:b/>
          <w:bCs/>
        </w:rP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550"/>
        <w:gridCol w:w="388"/>
      </w:tblGrid>
      <w:tr w:rsidR="00571D28" w:rsidRPr="0068049D" w14:paraId="0049B1BA" w14:textId="77777777" w:rsidTr="00336858">
        <w:trPr>
          <w:trHeight w:val="283"/>
        </w:trPr>
        <w:tc>
          <w:tcPr>
            <w:tcW w:w="780" w:type="dxa"/>
          </w:tcPr>
          <w:p w14:paraId="56C63D99" w14:textId="77777777" w:rsidR="00571D28" w:rsidRPr="00571D28" w:rsidRDefault="00571D28" w:rsidP="00571D28">
            <w:pPr>
              <w:pStyle w:val="berschriftTeilaufgaben"/>
            </w:pPr>
            <w:r w:rsidRPr="00571D28">
              <w:lastRenderedPageBreak/>
              <w:t>2.4</w:t>
            </w:r>
          </w:p>
        </w:tc>
        <w:tc>
          <w:tcPr>
            <w:tcW w:w="8505" w:type="dxa"/>
            <w:gridSpan w:val="3"/>
          </w:tcPr>
          <w:p w14:paraId="0E35F73E" w14:textId="77777777" w:rsidR="00571D28" w:rsidRPr="00571D28" w:rsidRDefault="00571D28" w:rsidP="00571D28">
            <w:pPr>
              <w:pStyle w:val="berschriftTeilaufgaben"/>
            </w:pPr>
            <w:r w:rsidRPr="00571D28">
              <w:t>Einkaufsbummel</w:t>
            </w:r>
          </w:p>
          <w:p w14:paraId="475AC523" w14:textId="77777777" w:rsidR="00571D28" w:rsidRPr="00571D28" w:rsidRDefault="00571D28" w:rsidP="00571D28">
            <w:pPr>
              <w:pStyle w:val="berschriftTeilaufgaben"/>
            </w:pPr>
          </w:p>
        </w:tc>
      </w:tr>
      <w:tr w:rsidR="00571D28" w:rsidRPr="0068049D" w14:paraId="140C3CBB" w14:textId="77777777" w:rsidTr="00336858">
        <w:trPr>
          <w:trHeight w:val="283"/>
        </w:trPr>
        <w:tc>
          <w:tcPr>
            <w:tcW w:w="780" w:type="dxa"/>
          </w:tcPr>
          <w:p w14:paraId="2633D02A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CC59974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339CAFD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Tim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und </w:t>
            </w:r>
            <w:r>
              <w:rPr>
                <w:rFonts w:ascii="Calibri" w:hAnsi="Calibri" w:cs="Calibri"/>
                <w:sz w:val="23"/>
                <w:szCs w:val="23"/>
              </w:rPr>
              <w:t>Rico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gehen gemeinsam einkaufen. </w:t>
            </w:r>
          </w:p>
          <w:p w14:paraId="1D13780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Tim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kauft sich von 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seinen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gesparten 65 € ein T-Shirt für 12 €.</w:t>
            </w:r>
          </w:p>
          <w:p w14:paraId="0EF01D4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Rico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hat 85 € gespart und kauft sich zwei </w:t>
            </w:r>
            <w:r>
              <w:rPr>
                <w:rFonts w:ascii="Calibri" w:hAnsi="Calibri" w:cs="Calibri"/>
                <w:sz w:val="23"/>
                <w:szCs w:val="23"/>
              </w:rPr>
              <w:t>Kopfhörer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für insgesamt 20 €. 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Seinem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Freund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Tim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leiht </w:t>
            </w:r>
            <w:r>
              <w:rPr>
                <w:rFonts w:ascii="Calibri" w:hAnsi="Calibri" w:cs="Calibri"/>
                <w:sz w:val="23"/>
                <w:szCs w:val="23"/>
              </w:rPr>
              <w:t>er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25 €.</w:t>
            </w:r>
          </w:p>
          <w:p w14:paraId="2C9FEEE2" w14:textId="77777777" w:rsidR="00571D28" w:rsidRPr="0068049D" w:rsidRDefault="00571D28" w:rsidP="00336858">
            <w:pPr>
              <w:pStyle w:val="Text"/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F96CFF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0E9C0F8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2E4F5D1B" w14:textId="77777777" w:rsidTr="00336858">
        <w:trPr>
          <w:trHeight w:val="283"/>
        </w:trPr>
        <w:tc>
          <w:tcPr>
            <w:tcW w:w="780" w:type="dxa"/>
          </w:tcPr>
          <w:p w14:paraId="34829C7D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1BA36FD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FDC37A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4AF4B95E" wp14:editId="0FEF7771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149521</wp:posOffset>
                      </wp:positionV>
                      <wp:extent cx="512626" cy="762117"/>
                      <wp:effectExtent l="0" t="0" r="0" b="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31F24F" w14:textId="77777777" w:rsidR="00571D28" w:rsidRPr="008D5126" w:rsidRDefault="00571D28" w:rsidP="00571D28">
                                    <w:pPr>
                                      <w:pStyle w:val="Transcript"/>
                                      <w:jc w:val="center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4B95E" id="Gruppieren 14" o:spid="_x0000_s1053" style="position:absolute;margin-left:210.6pt;margin-top:11.75pt;width:40.35pt;height:60pt;z-index:253240320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">
                      <v:shape id="Grafik 11" o:spid="_x0000_s1054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">
                        <v:imagedata r:id="rId45" o:title="" chromakey="white"/>
                      </v:shape>
                      <v:shape id="Textfeld 12" o:spid="_x0000_s1055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831F24F" w14:textId="77777777" w:rsidR="00571D28" w:rsidRPr="008D5126" w:rsidRDefault="00571D28" w:rsidP="00571D28">
                              <w:pPr>
                                <w:pStyle w:val="Transcript"/>
                                <w:jc w:val="center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8272" behindDoc="0" locked="0" layoutInCell="1" allowOverlap="1" wp14:anchorId="02D09CD5" wp14:editId="77123105">
                      <wp:simplePos x="0" y="0"/>
                      <wp:positionH relativeFrom="column">
                        <wp:posOffset>4070985</wp:posOffset>
                      </wp:positionH>
                      <wp:positionV relativeFrom="paragraph">
                        <wp:posOffset>149860</wp:posOffset>
                      </wp:positionV>
                      <wp:extent cx="657225" cy="755015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-123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23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299C56" w14:textId="77777777" w:rsidR="00571D28" w:rsidRPr="008D5126" w:rsidRDefault="00571D28" w:rsidP="00571D28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D09CD5" id="Gruppieren 16" o:spid="_x0000_s1056" style="position:absolute;margin-left:320.55pt;margin-top:11.8pt;width:51.75pt;height:59.45pt;z-index:253238272" coordorigin="-1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">
                      <v:shape id="Grafik 8" o:spid="_x0000_s1057" type="#_x0000_t75" style="position:absolute;left:-1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<v:imagedata r:id="rId47" o:title="" chromakey="white"/>
                      </v:shape>
                      <v:shape id="Textfeld 12" o:spid="_x0000_s1058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F299C56" w14:textId="77777777" w:rsidR="00571D28" w:rsidRPr="008D5126" w:rsidRDefault="00571D28" w:rsidP="00571D28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3199360" behindDoc="0" locked="0" layoutInCell="1" allowOverlap="1" wp14:anchorId="392C09F2" wp14:editId="67276B05">
                      <wp:simplePos x="0" y="0"/>
                      <wp:positionH relativeFrom="column">
                        <wp:posOffset>3432202</wp:posOffset>
                      </wp:positionH>
                      <wp:positionV relativeFrom="paragraph">
                        <wp:posOffset>150333</wp:posOffset>
                      </wp:positionV>
                      <wp:extent cx="426334" cy="204432"/>
                      <wp:effectExtent l="0" t="0" r="5715" b="0"/>
                      <wp:wrapNone/>
                      <wp:docPr id="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334" cy="204432"/>
                                <a:chOff x="760021" y="83127"/>
                                <a:chExt cx="426481" cy="204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0021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777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923A83" id="Gruppieren 21" o:spid="_x0000_s1026" style="position:absolute;margin-left:270.25pt;margin-top:11.85pt;width:33.55pt;height:16.1pt;z-index:253199360;mso-width-relative:margin;mso-height-relative:margin" coordorigin="7600,831" coordsize="4264,20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">
                      <v:shape id="Bild 1" o:spid="_x0000_s1027" type="#_x0000_t75" alt="http://t2.gstatic.com/images?q=tbn:ANd9GcRjk7TNNKLIFaVcFvTL8bnua7Lg7wM80oejuJ5ik0Nr76sHIwNWx6iz" style="position:absolute;left:7600;top:831;width:2127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">
                        <v:imagedata r:id="rId49" o:title="ANd9GcRjk7TNNKLIFaVcFvTL8bnua7Lg7wM80oejuJ5ik0Nr76sHIwNWx6iz"/>
                      </v:shape>
                      <v:shape id="Bild 1" o:spid="_x0000_s1028" type="#_x0000_t75" alt="http://t2.gstatic.com/images?q=tbn:ANd9GcRjk7TNNKLIFaVcFvTL8bnua7Lg7wM80oejuJ5ik0Nr76sHIwNWx6iz" style="position:absolute;left:9737;top:831;width:21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">
                        <v:imagedata r:id="rId49" o:title="ANd9GcRjk7TNNKLIFaVcFvTL8bnua7Lg7wM80oejuJ5ik0Nr76sHIwNWx6iz"/>
                      </v:shape>
                    </v:group>
                  </w:pict>
                </mc:Fallback>
              </mc:AlternateContent>
            </w:r>
          </w:p>
        </w:tc>
      </w:tr>
      <w:tr w:rsidR="00571D28" w:rsidRPr="0068049D" w14:paraId="442C9256" w14:textId="77777777" w:rsidTr="00336858">
        <w:trPr>
          <w:trHeight w:val="283"/>
        </w:trPr>
        <w:tc>
          <w:tcPr>
            <w:tcW w:w="780" w:type="dxa"/>
          </w:tcPr>
          <w:p w14:paraId="35B39612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5911265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697B8F1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leiht wem 25 €? Zeichne einen Pfeil.</w:t>
            </w:r>
          </w:p>
        </w:tc>
      </w:tr>
      <w:tr w:rsidR="00571D28" w:rsidRPr="0068049D" w14:paraId="18912FE0" w14:textId="77777777" w:rsidTr="00336858">
        <w:trPr>
          <w:trHeight w:val="283"/>
        </w:trPr>
        <w:tc>
          <w:tcPr>
            <w:tcW w:w="780" w:type="dxa"/>
          </w:tcPr>
          <w:p w14:paraId="7CF6BD3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0C4D36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9EDC3CC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17D2C3E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A173D2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4CC46A8B" w14:textId="77777777" w:rsidTr="00336858">
        <w:trPr>
          <w:trHeight w:val="283"/>
        </w:trPr>
        <w:tc>
          <w:tcPr>
            <w:tcW w:w="780" w:type="dxa"/>
          </w:tcPr>
          <w:p w14:paraId="14E654C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34F3D2B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1EA838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7ABB46A4" w14:textId="77777777" w:rsidTr="00336858">
        <w:trPr>
          <w:trHeight w:val="283"/>
        </w:trPr>
        <w:tc>
          <w:tcPr>
            <w:tcW w:w="780" w:type="dxa"/>
          </w:tcPr>
          <w:p w14:paraId="26383F9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6ED8A88" w14:textId="77777777" w:rsidR="00571D28" w:rsidRPr="0068049D" w:rsidRDefault="00571D28" w:rsidP="00571D28">
            <w:pPr>
              <w:pStyle w:val="berschriftTeilaufgaben"/>
            </w:pPr>
            <w:r w:rsidRPr="0068049D">
              <w:t xml:space="preserve">b) </w:t>
            </w:r>
          </w:p>
        </w:tc>
        <w:tc>
          <w:tcPr>
            <w:tcW w:w="7938" w:type="dxa"/>
            <w:gridSpan w:val="2"/>
          </w:tcPr>
          <w:p w14:paraId="71E8601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An welchen Worten hast du das erkannt? Unterstreiche in Farbe.</w:t>
            </w:r>
          </w:p>
        </w:tc>
      </w:tr>
      <w:tr w:rsidR="00571D28" w:rsidRPr="0068049D" w14:paraId="033DC48A" w14:textId="77777777" w:rsidTr="00336858">
        <w:trPr>
          <w:trHeight w:val="283"/>
        </w:trPr>
        <w:tc>
          <w:tcPr>
            <w:tcW w:w="780" w:type="dxa"/>
          </w:tcPr>
          <w:p w14:paraId="7D91FE2E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4D12D9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7CFA01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346A4CE2" w14:textId="77777777" w:rsidTr="00336858">
        <w:trPr>
          <w:trHeight w:val="283"/>
        </w:trPr>
        <w:tc>
          <w:tcPr>
            <w:tcW w:w="780" w:type="dxa"/>
          </w:tcPr>
          <w:p w14:paraId="73A9935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4B87173A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892DE9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Tim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und </w:t>
            </w:r>
            <w:r>
              <w:rPr>
                <w:rFonts w:ascii="Calibri" w:hAnsi="Calibri" w:cs="Calibri"/>
                <w:sz w:val="23"/>
                <w:szCs w:val="23"/>
              </w:rPr>
              <w:t>Rico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gehen gemeinsam einkaufen. </w:t>
            </w:r>
          </w:p>
          <w:p w14:paraId="557139F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Tim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kauft sich von ihren gesparten 65 € ein T-Shirt für 12 €.</w:t>
            </w:r>
          </w:p>
          <w:p w14:paraId="73CA8C8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Rico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hat 85 € gespart und kauft sich zwei </w:t>
            </w:r>
            <w:r>
              <w:rPr>
                <w:rFonts w:ascii="Calibri" w:hAnsi="Calibri" w:cs="Calibri"/>
                <w:sz w:val="23"/>
                <w:szCs w:val="23"/>
              </w:rPr>
              <w:t>Kopfhörer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für insgesamt 20 €. </w:t>
            </w:r>
            <w:r>
              <w:rPr>
                <w:rFonts w:ascii="Calibri" w:hAnsi="Calibri" w:cs="Calibri"/>
                <w:sz w:val="23"/>
                <w:szCs w:val="23"/>
              </w:rPr>
              <w:br/>
              <w:t xml:space="preserve">Sein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Freund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Tim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leiht ih</w:t>
            </w:r>
            <w:r>
              <w:rPr>
                <w:rFonts w:ascii="Calibri" w:hAnsi="Calibri" w:cs="Calibri"/>
                <w:sz w:val="23"/>
                <w:szCs w:val="23"/>
              </w:rPr>
              <w:t>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25 €.</w:t>
            </w:r>
          </w:p>
          <w:p w14:paraId="3C7E0D48" w14:textId="77777777" w:rsidR="00571D28" w:rsidRPr="0068049D" w:rsidRDefault="00571D28" w:rsidP="00336858">
            <w:pPr>
              <w:pStyle w:val="Text"/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F96CFF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4AD04EC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CF9A8DB" w14:textId="77777777" w:rsidTr="00336858">
        <w:trPr>
          <w:trHeight w:val="283"/>
        </w:trPr>
        <w:tc>
          <w:tcPr>
            <w:tcW w:w="780" w:type="dxa"/>
          </w:tcPr>
          <w:p w14:paraId="6D143CD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C6FBE0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5DAFBC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52662DC" w14:textId="77777777" w:rsidTr="00336858">
        <w:trPr>
          <w:trHeight w:val="283"/>
        </w:trPr>
        <w:tc>
          <w:tcPr>
            <w:tcW w:w="780" w:type="dxa"/>
          </w:tcPr>
          <w:p w14:paraId="70CFAFC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A9827EF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2"/>
          </w:tcPr>
          <w:p w14:paraId="6A40DB3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 Worte sind in dieser Aufgabe anders? Unterstreiche in Farbe.</w:t>
            </w:r>
          </w:p>
        </w:tc>
      </w:tr>
      <w:tr w:rsidR="00571D28" w:rsidRPr="0068049D" w14:paraId="2965F277" w14:textId="77777777" w:rsidTr="00336858">
        <w:trPr>
          <w:trHeight w:val="283"/>
        </w:trPr>
        <w:tc>
          <w:tcPr>
            <w:tcW w:w="780" w:type="dxa"/>
          </w:tcPr>
          <w:p w14:paraId="3CAB6D43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78B66E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9F865CB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1344" behindDoc="0" locked="0" layoutInCell="1" allowOverlap="1" wp14:anchorId="63145CF5" wp14:editId="745B8BE1">
                      <wp:simplePos x="0" y="0"/>
                      <wp:positionH relativeFrom="column">
                        <wp:posOffset>3228898</wp:posOffset>
                      </wp:positionH>
                      <wp:positionV relativeFrom="paragraph">
                        <wp:posOffset>356235</wp:posOffset>
                      </wp:positionV>
                      <wp:extent cx="512626" cy="762117"/>
                      <wp:effectExtent l="0" t="0" r="0" b="0"/>
                      <wp:wrapNone/>
                      <wp:docPr id="74727245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5482993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5803862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5F6EB4" w14:textId="77777777" w:rsidR="00571D28" w:rsidRPr="008D5126" w:rsidRDefault="00571D28" w:rsidP="00571D28">
                                    <w:pPr>
                                      <w:pStyle w:val="Transcript"/>
                                      <w:jc w:val="center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145CF5" id="_x0000_s1059" style="position:absolute;margin-left:254.25pt;margin-top:28.05pt;width:40.35pt;height:60pt;z-index:253241344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">
                      <v:shape id="Grafik 11" o:spid="_x0000_s1060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">
                        <v:imagedata r:id="rId45" o:title="" chromakey="white"/>
                      </v:shape>
                      <v:shape id="Textfeld 12" o:spid="_x0000_s1061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A5F6EB4" w14:textId="77777777" w:rsidR="00571D28" w:rsidRPr="008D5126" w:rsidRDefault="00571D28" w:rsidP="00571D28">
                              <w:pPr>
                                <w:pStyle w:val="Transcript"/>
                                <w:jc w:val="center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71D28" w:rsidRPr="0068049D" w14:paraId="33D30605" w14:textId="77777777" w:rsidTr="00336858">
        <w:trPr>
          <w:trHeight w:val="283"/>
        </w:trPr>
        <w:tc>
          <w:tcPr>
            <w:tcW w:w="780" w:type="dxa"/>
          </w:tcPr>
          <w:p w14:paraId="47139147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4B926A9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2"/>
          </w:tcPr>
          <w:p w14:paraId="5E0D016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9296" behindDoc="0" locked="0" layoutInCell="1" allowOverlap="1" wp14:anchorId="501A6942" wp14:editId="13991F89">
                      <wp:simplePos x="0" y="0"/>
                      <wp:positionH relativeFrom="column">
                        <wp:posOffset>4389755</wp:posOffset>
                      </wp:positionH>
                      <wp:positionV relativeFrom="paragraph">
                        <wp:posOffset>135417</wp:posOffset>
                      </wp:positionV>
                      <wp:extent cx="657225" cy="755015"/>
                      <wp:effectExtent l="0" t="0" r="0" b="6985"/>
                      <wp:wrapNone/>
                      <wp:docPr id="974523099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551513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8430397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26B299" w14:textId="77777777" w:rsidR="00571D28" w:rsidRPr="008D5126" w:rsidRDefault="00571D28" w:rsidP="00571D28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1A6942" id="_x0000_s1062" style="position:absolute;margin-left:345.65pt;margin-top:10.65pt;width:51.75pt;height:59.45pt;z-index:25323929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">
                      <v:shape id="Grafik 8" o:spid="_x0000_s1063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">
                        <v:imagedata r:id="rId47" o:title="" chromakey="white"/>
                      </v:shape>
                      <v:shape id="Textfeld 12" o:spid="_x0000_s1064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A26B299" w14:textId="77777777" w:rsidR="00571D28" w:rsidRPr="008D5126" w:rsidRDefault="00571D28" w:rsidP="00571D28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3206528" behindDoc="0" locked="0" layoutInCell="1" allowOverlap="1" wp14:anchorId="0F7EA96D" wp14:editId="648C9360">
                      <wp:simplePos x="0" y="0"/>
                      <wp:positionH relativeFrom="column">
                        <wp:posOffset>3857672</wp:posOffset>
                      </wp:positionH>
                      <wp:positionV relativeFrom="paragraph">
                        <wp:posOffset>170712</wp:posOffset>
                      </wp:positionV>
                      <wp:extent cx="426436" cy="212439"/>
                      <wp:effectExtent l="0" t="0" r="5715" b="3810"/>
                      <wp:wrapNone/>
                      <wp:docPr id="45" name="Gruppieren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436" cy="212439"/>
                                <a:chOff x="760021" y="83127"/>
                                <a:chExt cx="426481" cy="204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0021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777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3DB139" id="Gruppieren 45" o:spid="_x0000_s1026" style="position:absolute;margin-left:303.75pt;margin-top:13.45pt;width:33.6pt;height:16.75pt;z-index:253206528;mso-width-relative:margin;mso-height-relative:margin" coordorigin="7600,831" coordsize="4264,20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">
                      <v:shape id="Bild 1" o:spid="_x0000_s1027" type="#_x0000_t75" alt="http://t2.gstatic.com/images?q=tbn:ANd9GcRjk7TNNKLIFaVcFvTL8bnua7Lg7wM80oejuJ5ik0Nr76sHIwNWx6iz" style="position:absolute;left:7600;top:831;width:2127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">
                        <v:imagedata r:id="rId49" o:title="ANd9GcRjk7TNNKLIFaVcFvTL8bnua7Lg7wM80oejuJ5ik0Nr76sHIwNWx6iz"/>
                      </v:shape>
                      <v:shape id="Bild 1" o:spid="_x0000_s1028" type="#_x0000_t75" alt="http://t2.gstatic.com/images?q=tbn:ANd9GcRjk7TNNKLIFaVcFvTL8bnua7Lg7wM80oejuJ5ik0Nr76sHIwNWx6iz" style="position:absolute;left:9737;top:831;width:21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">
                        <v:imagedata r:id="rId49" o:title="ANd9GcRjk7TNNKLIFaVcFvTL8bnua7Lg7wM80oejuJ5ik0Nr76sHIwNWx6iz"/>
                      </v:shape>
                    </v:group>
                  </w:pict>
                </mc:Fallback>
              </mc:AlternateConten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Wer leiht wem 25 €? An welchen Worten erkennst du das? </w:t>
            </w:r>
          </w:p>
          <w:p w14:paraId="33FAB3D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Zeichne einen Pfeil und schreibe einen Text dazu.</w: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</w:tc>
      </w:tr>
      <w:tr w:rsidR="00571D28" w:rsidRPr="0068049D" w14:paraId="71CD0094" w14:textId="77777777" w:rsidTr="00336858">
        <w:trPr>
          <w:trHeight w:val="283"/>
        </w:trPr>
        <w:tc>
          <w:tcPr>
            <w:tcW w:w="780" w:type="dxa"/>
          </w:tcPr>
          <w:p w14:paraId="419AB46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7078AF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76A09E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A09DDC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78DB10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7CD4B87" w14:textId="77777777" w:rsidTr="00336858">
        <w:trPr>
          <w:trHeight w:val="283"/>
        </w:trPr>
        <w:tc>
          <w:tcPr>
            <w:tcW w:w="780" w:type="dxa"/>
          </w:tcPr>
          <w:p w14:paraId="609C1FF4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082CCF3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14FD630B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87F0A00" w14:textId="77777777" w:rsidTr="00336858">
        <w:trPr>
          <w:trHeight w:val="283"/>
        </w:trPr>
        <w:tc>
          <w:tcPr>
            <w:tcW w:w="780" w:type="dxa"/>
          </w:tcPr>
          <w:p w14:paraId="79D74C2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391C418" w14:textId="77777777" w:rsidR="00571D28" w:rsidRPr="0068049D" w:rsidRDefault="00571D28" w:rsidP="00571D28">
            <w:pPr>
              <w:pStyle w:val="berschriftTeilaufgaben"/>
            </w:pPr>
            <w:r w:rsidRPr="0068049D">
              <w:t>e)</w:t>
            </w:r>
          </w:p>
        </w:tc>
        <w:tc>
          <w:tcPr>
            <w:tcW w:w="7938" w:type="dxa"/>
            <w:gridSpan w:val="2"/>
          </w:tcPr>
          <w:p w14:paraId="1A1CA8A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Du siehst hier ein Info-Netz. Zu welcher Aufgabe (A oder B) gehört es? Begründe.</w:t>
            </w:r>
          </w:p>
        </w:tc>
      </w:tr>
      <w:tr w:rsidR="00571D28" w:rsidRPr="0068049D" w14:paraId="03947CC7" w14:textId="77777777" w:rsidTr="00336858">
        <w:trPr>
          <w:trHeight w:val="283"/>
        </w:trPr>
        <w:tc>
          <w:tcPr>
            <w:tcW w:w="780" w:type="dxa"/>
          </w:tcPr>
          <w:p w14:paraId="1CAF7B1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311FA13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3B360C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571D28" w:rsidRPr="0068049D" w14:paraId="2927B0F4" w14:textId="77777777" w:rsidTr="00336858">
        <w:trPr>
          <w:trHeight w:val="283"/>
        </w:trPr>
        <w:tc>
          <w:tcPr>
            <w:tcW w:w="780" w:type="dxa"/>
          </w:tcPr>
          <w:p w14:paraId="7283808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9E6E1F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9784EB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10624" behindDoc="0" locked="0" layoutInCell="1" allowOverlap="1" wp14:anchorId="097CD151" wp14:editId="1D6E5245">
                  <wp:simplePos x="0" y="0"/>
                  <wp:positionH relativeFrom="column">
                    <wp:posOffset>-41476</wp:posOffset>
                  </wp:positionH>
                  <wp:positionV relativeFrom="paragraph">
                    <wp:posOffset>3175</wp:posOffset>
                  </wp:positionV>
                  <wp:extent cx="3229131" cy="2108191"/>
                  <wp:effectExtent l="12700" t="12700" r="9525" b="13335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131" cy="210819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6FEDD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C0314A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D3C77E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3D0B0F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821914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1ACE33D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3A6C48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FCE1C3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11DA4EE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94CF95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4906E90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79C38F4C" w14:textId="77777777" w:rsidTr="00336858">
        <w:trPr>
          <w:trHeight w:val="283"/>
        </w:trPr>
        <w:tc>
          <w:tcPr>
            <w:tcW w:w="780" w:type="dxa"/>
          </w:tcPr>
          <w:p w14:paraId="72BC4592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BC5F67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48BFF0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3C66C5BF" w14:textId="77777777" w:rsidTr="00336858">
        <w:trPr>
          <w:trHeight w:val="283"/>
        </w:trPr>
        <w:tc>
          <w:tcPr>
            <w:tcW w:w="780" w:type="dxa"/>
          </w:tcPr>
          <w:p w14:paraId="5E5D5C0E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EA17242" w14:textId="77777777" w:rsidR="00571D28" w:rsidRPr="0068049D" w:rsidRDefault="00571D28" w:rsidP="00571D28">
            <w:pPr>
              <w:pStyle w:val="berschriftTeilaufgaben"/>
            </w:pPr>
            <w:r w:rsidRPr="0068049D">
              <w:t>f)</w:t>
            </w:r>
          </w:p>
        </w:tc>
        <w:tc>
          <w:tcPr>
            <w:tcW w:w="7938" w:type="dxa"/>
            <w:gridSpan w:val="2"/>
          </w:tcPr>
          <w:p w14:paraId="52A91A6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Fülle das Info-Netz aus. </w:t>
            </w:r>
          </w:p>
        </w:tc>
      </w:tr>
    </w:tbl>
    <w:p w14:paraId="4DBD128B" w14:textId="77777777" w:rsidR="00571D28" w:rsidRDefault="00571D28" w:rsidP="00571D28">
      <w:r>
        <w:rPr>
          <w:b/>
          <w:bCs/>
        </w:rPr>
        <w:br w:type="page"/>
      </w: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9"/>
        <w:gridCol w:w="8533"/>
      </w:tblGrid>
      <w:tr w:rsidR="00571D28" w:rsidRPr="0068049D" w14:paraId="1EC0853E" w14:textId="77777777" w:rsidTr="00336858">
        <w:trPr>
          <w:trHeight w:val="283"/>
        </w:trPr>
        <w:tc>
          <w:tcPr>
            <w:tcW w:w="780" w:type="dxa"/>
          </w:tcPr>
          <w:p w14:paraId="697D3663" w14:textId="77777777" w:rsidR="00571D28" w:rsidRPr="0068049D" w:rsidRDefault="00571D28" w:rsidP="00571D28">
            <w:pPr>
              <w:pStyle w:val="berschriftAufgaben"/>
              <w:rPr>
                <w:noProof/>
              </w:rPr>
            </w:pPr>
            <w:r w:rsidRPr="0068049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2D1231E6" wp14:editId="2AD28E49">
                      <wp:simplePos x="0" y="0"/>
                      <wp:positionH relativeFrom="page">
                        <wp:posOffset>-10163175</wp:posOffset>
                      </wp:positionH>
                      <wp:positionV relativeFrom="paragraph">
                        <wp:posOffset>-14056360</wp:posOffset>
                      </wp:positionV>
                      <wp:extent cx="1326515" cy="1826260"/>
                      <wp:effectExtent l="0" t="0" r="26035" b="21590"/>
                      <wp:wrapNone/>
                      <wp:docPr id="104" name="Textfeld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26515" cy="1826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9E952A" w14:textId="77777777" w:rsidR="00571D28" w:rsidRPr="008E0EF4" w:rsidRDefault="00571D28" w:rsidP="00571D28">
                                  <w:pPr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</w:rPr>
                                  </w:pPr>
                                  <w:r w:rsidRPr="008E0EF4"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</w:rPr>
                                    <w:t>Mein Leseplan:</w:t>
                                  </w:r>
                                </w:p>
                                <w:p w14:paraId="13CD3039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Lesen</w:t>
                                  </w:r>
                                </w:p>
                                <w:p w14:paraId="41BFA484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Gesucht? 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Fragekarte </w:t>
                                  </w:r>
                                </w:p>
                                <w:p w14:paraId="7017436D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Gegeben? 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Info-Karten</w:t>
                                  </w:r>
                                </w:p>
                                <w:p w14:paraId="4782A6E1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Zusammenhänge? </w:t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etz</w:t>
                                  </w:r>
                                </w:p>
                                <w:p w14:paraId="7A48F05C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Rechnen </w:t>
                                  </w:r>
                                </w:p>
                                <w:p w14:paraId="5B39E578" w14:textId="77777777" w:rsidR="00571D28" w:rsidRPr="001C735D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Überprüfen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231E6" id="Textfeld 104" o:spid="_x0000_s1065" type="#_x0000_t202" style="position:absolute;margin-left:-800.25pt;margin-top:-1106.8pt;width:104.45pt;height:143.8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" fillcolor="#d8d8d8 [2732]" strokecolor="#a5a5a5 [2092]">
                      <v:path arrowok="t"/>
                      <v:textbox inset="1mm,,1mm">
                        <w:txbxContent>
                          <w:p w14:paraId="399E952A" w14:textId="77777777" w:rsidR="00571D28" w:rsidRPr="008E0EF4" w:rsidRDefault="00571D28" w:rsidP="00571D28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Mein Leseplan:</w:t>
                            </w:r>
                          </w:p>
                          <w:p w14:paraId="13CD3039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Lesen</w:t>
                            </w:r>
                          </w:p>
                          <w:p w14:paraId="41BFA484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Gesucht?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Fragekarte </w:t>
                            </w:r>
                          </w:p>
                          <w:p w14:paraId="7017436D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Gegeben?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Info-Karten</w:t>
                            </w:r>
                          </w:p>
                          <w:p w14:paraId="4782A6E1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Zusammenhänge? </w:t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N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etz</w:t>
                            </w:r>
                          </w:p>
                          <w:p w14:paraId="7A48F05C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Rechnen </w:t>
                            </w:r>
                          </w:p>
                          <w:p w14:paraId="5B39E578" w14:textId="77777777" w:rsidR="00571D28" w:rsidRPr="001C735D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Überprüfen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68049D">
              <w:rPr>
                <w:noProof/>
              </w:rPr>
              <w:t>3</w:t>
            </w:r>
          </w:p>
        </w:tc>
        <w:tc>
          <w:tcPr>
            <w:tcW w:w="8434" w:type="dxa"/>
          </w:tcPr>
          <w:p w14:paraId="039C5048" w14:textId="77777777" w:rsidR="00571D28" w:rsidRPr="0068049D" w:rsidRDefault="00571D28" w:rsidP="00571D28">
            <w:pPr>
              <w:pStyle w:val="berschriftAufgaben"/>
            </w:pPr>
            <w:r w:rsidRPr="0068049D">
              <w:t>V</w:t>
            </w:r>
            <w:r>
              <w:t>i</w:t>
            </w:r>
            <w:r w:rsidRPr="0068049D">
              <w:t>elschrittige Textaufgaben entschlüsseln und bearbeiten</w:t>
            </w:r>
          </w:p>
        </w:tc>
      </w:tr>
    </w:tbl>
    <w:p w14:paraId="5AC46002" w14:textId="77777777" w:rsidR="00571D28" w:rsidRPr="0068049D" w:rsidRDefault="00571D28" w:rsidP="00571D28">
      <w:pPr>
        <w:rPr>
          <w:rFonts w:ascii="Calibri" w:hAnsi="Calibri"/>
        </w:r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2"/>
        <w:gridCol w:w="246"/>
      </w:tblGrid>
      <w:tr w:rsidR="00571D28" w:rsidRPr="0068049D" w14:paraId="7700C675" w14:textId="77777777" w:rsidTr="00336858">
        <w:trPr>
          <w:trHeight w:val="283"/>
        </w:trPr>
        <w:tc>
          <w:tcPr>
            <w:tcW w:w="780" w:type="dxa"/>
          </w:tcPr>
          <w:p w14:paraId="3AA40751" w14:textId="77777777" w:rsidR="00571D28" w:rsidRPr="0068049D" w:rsidRDefault="00571D28" w:rsidP="00571D28">
            <w:pPr>
              <w:pStyle w:val="berschriftTeilaufgaben"/>
              <w:rPr>
                <w:color w:val="auto"/>
              </w:rPr>
            </w:pPr>
            <w:r w:rsidRPr="0068049D">
              <w:t>3.1</w:t>
            </w:r>
          </w:p>
        </w:tc>
        <w:tc>
          <w:tcPr>
            <w:tcW w:w="8505" w:type="dxa"/>
            <w:gridSpan w:val="3"/>
          </w:tcPr>
          <w:p w14:paraId="41B9790E" w14:textId="77777777" w:rsidR="00571D28" w:rsidRPr="0068049D" w:rsidRDefault="00571D28" w:rsidP="00571D28">
            <w:pPr>
              <w:pStyle w:val="berschriftTeilaufgaben"/>
            </w:pPr>
            <w:r w:rsidRPr="0068049D">
              <w:t>Pinguinumzug</w:t>
            </w:r>
          </w:p>
          <w:p w14:paraId="0365E4A2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2299C5CE" w14:textId="77777777" w:rsidTr="00336858">
        <w:trPr>
          <w:gridAfter w:val="1"/>
          <w:wAfter w:w="246" w:type="dxa"/>
          <w:trHeight w:val="283"/>
        </w:trPr>
        <w:tc>
          <w:tcPr>
            <w:tcW w:w="780" w:type="dxa"/>
          </w:tcPr>
          <w:p w14:paraId="73CA6BC4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7952262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F54DDE5" w14:textId="3C4CAC16" w:rsidR="00571D28" w:rsidRPr="0068049D" w:rsidRDefault="00D41DE7" w:rsidP="00336858">
            <w:pPr>
              <w:pStyle w:val="Text"/>
              <w:ind w:right="-108"/>
              <w:rPr>
                <w:rFonts w:ascii="Calibri" w:hAnsi="Calibri" w:cs="Calibri"/>
                <w:sz w:val="23"/>
                <w:szCs w:val="23"/>
              </w:rPr>
            </w:pPr>
            <w:r w:rsidRPr="00F96CFF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="00571D28"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07552" behindDoc="0" locked="0" layoutInCell="1" allowOverlap="1" wp14:anchorId="60A2A78E" wp14:editId="6F7C6E1C">
                  <wp:simplePos x="0" y="0"/>
                  <wp:positionH relativeFrom="column">
                    <wp:posOffset>3961130</wp:posOffset>
                  </wp:positionH>
                  <wp:positionV relativeFrom="paragraph">
                    <wp:posOffset>-126336</wp:posOffset>
                  </wp:positionV>
                  <wp:extent cx="929566" cy="1157208"/>
                  <wp:effectExtent l="0" t="0" r="0" b="5080"/>
                  <wp:wrapNone/>
                  <wp:docPr id="111" name="Grafik 111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1D28" w:rsidRPr="0068049D">
              <w:rPr>
                <w:rFonts w:ascii="Calibri" w:hAnsi="Calibri" w:cs="Calibri"/>
                <w:sz w:val="23"/>
                <w:szCs w:val="23"/>
              </w:rPr>
              <w:t xml:space="preserve">Im Pinguingehege leben 5 Pinguinkinder und 12 erwachsene </w:t>
            </w:r>
            <w:r w:rsidR="00571D28">
              <w:rPr>
                <w:rFonts w:ascii="Calibri" w:hAnsi="Calibri" w:cs="Calibri"/>
                <w:sz w:val="23"/>
                <w:szCs w:val="23"/>
              </w:rPr>
              <w:br/>
            </w:r>
            <w:r w:rsidR="00571D28" w:rsidRPr="0068049D">
              <w:rPr>
                <w:rFonts w:ascii="Calibri" w:hAnsi="Calibri" w:cs="Calibri"/>
                <w:sz w:val="23"/>
                <w:szCs w:val="23"/>
              </w:rPr>
              <w:t xml:space="preserve">Pinguine. Jedes Pinguinkind isst am Tag 4 Fische, </w:t>
            </w:r>
          </w:p>
          <w:p w14:paraId="25D1814B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jeder erwachsene Pinguin isst 5 Fische. In 2 Wochen sollen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3 erwachsene Pinguine in einen anderen Zoo verlegt werden.</w:t>
            </w:r>
          </w:p>
          <w:p w14:paraId="7159F1AF" w14:textId="2FFBD66B" w:rsidR="00571D28" w:rsidRPr="0068049D" w:rsidRDefault="00571D28" w:rsidP="00336858">
            <w:pPr>
              <w:pStyle w:val="Text"/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muss der Pfleger danach pro Tag einplanen?</w: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</w:tc>
      </w:tr>
      <w:tr w:rsidR="00571D28" w:rsidRPr="0068049D" w14:paraId="4D0EC6C0" w14:textId="77777777" w:rsidTr="00336858">
        <w:trPr>
          <w:trHeight w:val="283"/>
        </w:trPr>
        <w:tc>
          <w:tcPr>
            <w:tcW w:w="780" w:type="dxa"/>
          </w:tcPr>
          <w:p w14:paraId="004633A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038298B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59E82DB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0918B0D" w14:textId="77777777" w:rsidTr="00336858">
        <w:trPr>
          <w:trHeight w:val="283"/>
        </w:trPr>
        <w:tc>
          <w:tcPr>
            <w:tcW w:w="780" w:type="dxa"/>
          </w:tcPr>
          <w:p w14:paraId="4AEBA09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C7DCAAE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10D543A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Schreibe einen Antwortsatz für die Textaufgabe. Du kannst mit dem Leseplan ein Info-Netz für die Aufgabe erstellen oder nur die Rechnung aufschreiben.</w:t>
            </w:r>
          </w:p>
        </w:tc>
      </w:tr>
      <w:tr w:rsidR="00571D28" w:rsidRPr="0068049D" w14:paraId="2401F643" w14:textId="77777777" w:rsidTr="00336858">
        <w:trPr>
          <w:trHeight w:val="283"/>
        </w:trPr>
        <w:tc>
          <w:tcPr>
            <w:tcW w:w="780" w:type="dxa"/>
          </w:tcPr>
          <w:p w14:paraId="4A9057B3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E815009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1E8333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FB81F01" w14:textId="77777777" w:rsidTr="00336858">
        <w:trPr>
          <w:trHeight w:val="283"/>
        </w:trPr>
        <w:tc>
          <w:tcPr>
            <w:tcW w:w="780" w:type="dxa"/>
          </w:tcPr>
          <w:p w14:paraId="7A51390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906002A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3265353C" w14:textId="5A05CA1A" w:rsidR="00571D28" w:rsidRPr="00F67205" w:rsidRDefault="00571D28" w:rsidP="00F67205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Ein Satz aus dem Text hat sich verändert.</w:t>
            </w:r>
            <w:r w:rsidR="00F67205">
              <w:rPr>
                <w:rFonts w:ascii="Calibri" w:hAnsi="Calibri" w:cs="Calibri"/>
                <w:sz w:val="23"/>
                <w:szCs w:val="23"/>
              </w:rPr>
              <w:t xml:space="preserve"> Was bedeutet der Satz jetzt?</w:t>
            </w:r>
          </w:p>
        </w:tc>
      </w:tr>
      <w:tr w:rsidR="00571D28" w:rsidRPr="0068049D" w14:paraId="3717ED07" w14:textId="77777777" w:rsidTr="00336858">
        <w:trPr>
          <w:trHeight w:val="283"/>
        </w:trPr>
        <w:tc>
          <w:tcPr>
            <w:tcW w:w="780" w:type="dxa"/>
          </w:tcPr>
          <w:p w14:paraId="058A4BE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58E64A3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2B78FE3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A2E3708" w14:textId="77777777" w:rsidTr="00336858">
        <w:trPr>
          <w:trHeight w:val="283"/>
        </w:trPr>
        <w:tc>
          <w:tcPr>
            <w:tcW w:w="780" w:type="dxa"/>
          </w:tcPr>
          <w:p w14:paraId="2BECFF2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E0584A9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4BF2D25" w14:textId="0AF2E682" w:rsidR="00571D28" w:rsidRPr="0068049D" w:rsidRDefault="00D41DE7" w:rsidP="00336858">
            <w:pPr>
              <w:pStyle w:val="Text"/>
              <w:ind w:right="-10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sz w:val="23"/>
                <w:szCs w:val="23"/>
              </w:rPr>
              <w:t>B</w:t>
            </w:r>
            <w:r w:rsidRPr="00F96CFF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. </w:t>
            </w:r>
            <w:r w:rsidR="00571D28"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08576" behindDoc="0" locked="0" layoutInCell="1" allowOverlap="1" wp14:anchorId="1518C6E5" wp14:editId="68D5DC97">
                  <wp:simplePos x="0" y="0"/>
                  <wp:positionH relativeFrom="column">
                    <wp:posOffset>4015474</wp:posOffset>
                  </wp:positionH>
                  <wp:positionV relativeFrom="paragraph">
                    <wp:posOffset>-51524</wp:posOffset>
                  </wp:positionV>
                  <wp:extent cx="929005" cy="1156970"/>
                  <wp:effectExtent l="0" t="0" r="0" b="5080"/>
                  <wp:wrapNone/>
                  <wp:docPr id="53" name="Grafik 53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1D28" w:rsidRPr="0068049D">
              <w:rPr>
                <w:rFonts w:ascii="Calibri" w:hAnsi="Calibri" w:cs="Calibri"/>
                <w:sz w:val="23"/>
                <w:szCs w:val="23"/>
              </w:rPr>
              <w:t xml:space="preserve">Im Pinguingehege leben 5 Pinguinkinder und 12 erwachsene Pinguine. </w:t>
            </w:r>
          </w:p>
          <w:p w14:paraId="6533D7E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Jedes Pinguinkind isst am Tag 4 Fische, </w:t>
            </w:r>
          </w:p>
          <w:p w14:paraId="30BC71E2" w14:textId="746B31E6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jeder erwachsene Pinguin isst 5 Fische </w:t>
            </w:r>
            <w:r w:rsidRPr="00A820F8">
              <w:rPr>
                <w:rFonts w:ascii="Calibri" w:hAnsi="Calibri" w:cs="Calibri"/>
                <w:b/>
                <w:bCs/>
                <w:color w:val="327A86" w:themeColor="text2"/>
                <w:sz w:val="23"/>
                <w:szCs w:val="23"/>
              </w:rPr>
              <w:t>mehr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. In 2 Wochen sollen </w:t>
            </w:r>
            <w:r w:rsidR="00A820F8"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3 erwachsene Pinguine in einen anderen Zoo verlegt werden.</w:t>
            </w:r>
          </w:p>
          <w:p w14:paraId="4869C23E" w14:textId="2381B07E" w:rsidR="00571D28" w:rsidRPr="0068049D" w:rsidRDefault="00571D28" w:rsidP="00336858">
            <w:pPr>
              <w:pStyle w:val="Text"/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muss der Pfleger danach pro Tag einplanen?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1C4DA7E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3C750E39" w14:textId="77777777" w:rsidTr="00336858">
        <w:trPr>
          <w:trHeight w:val="283"/>
        </w:trPr>
        <w:tc>
          <w:tcPr>
            <w:tcW w:w="780" w:type="dxa"/>
          </w:tcPr>
          <w:p w14:paraId="0A021503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CECC52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254DB7C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2C21A0BE" w14:textId="77777777" w:rsidTr="00336858">
        <w:trPr>
          <w:trHeight w:val="283"/>
        </w:trPr>
        <w:tc>
          <w:tcPr>
            <w:tcW w:w="780" w:type="dxa"/>
          </w:tcPr>
          <w:p w14:paraId="71AF6304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0768723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2"/>
          </w:tcPr>
          <w:p w14:paraId="0E2B3F21" w14:textId="021DDA3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Ergänze den folgenden Satz, sodass er zur Textaufgabe</w:t>
            </w:r>
            <w:r w:rsidR="00C52FF3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C52FF3" w:rsidRPr="00C52FF3">
              <w:rPr>
                <w:rFonts w:ascii="Calibri" w:hAnsi="Calibri" w:cs="Calibri"/>
                <w:b/>
                <w:bCs/>
                <w:sz w:val="23"/>
                <w:szCs w:val="23"/>
              </w:rPr>
              <w:t>B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passt.</w:t>
            </w:r>
          </w:p>
        </w:tc>
      </w:tr>
      <w:tr w:rsidR="00571D28" w:rsidRPr="0068049D" w14:paraId="7B8D2C67" w14:textId="77777777" w:rsidTr="00336858">
        <w:trPr>
          <w:trHeight w:val="283"/>
        </w:trPr>
        <w:tc>
          <w:tcPr>
            <w:tcW w:w="780" w:type="dxa"/>
          </w:tcPr>
          <w:p w14:paraId="21206501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2CF91E1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01C5F9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2956D2B5" w14:textId="77777777" w:rsidTr="00336858">
        <w:trPr>
          <w:trHeight w:val="283"/>
        </w:trPr>
        <w:tc>
          <w:tcPr>
            <w:tcW w:w="780" w:type="dxa"/>
          </w:tcPr>
          <w:p w14:paraId="71ED5CDB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A103DE9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1C23F355" w14:textId="77777777" w:rsidR="00571D28" w:rsidRDefault="00571D28" w:rsidP="00336858">
            <w:pPr>
              <w:pStyle w:val="Text"/>
              <w:rPr>
                <w:rFonts w:ascii="Comic Sans MS" w:hAnsi="Comic Sans MS" w:cs="Calibri"/>
                <w:color w:val="0070C0"/>
                <w:sz w:val="23"/>
                <w:szCs w:val="23"/>
                <w:u w:val="single"/>
              </w:rPr>
            </w:pPr>
            <w:r w:rsidRPr="00F96CFF">
              <w:rPr>
                <w:rFonts w:ascii="Comic Sans MS" w:hAnsi="Comic Sans MS" w:cs="Calibri"/>
                <w:color w:val="0070C0"/>
                <w:sz w:val="23"/>
                <w:szCs w:val="23"/>
              </w:rPr>
              <w:t xml:space="preserve">Jedes Pinguinkind isst am Tag 4 Fische, jeder erwachsene Pinguin </w:t>
            </w:r>
            <w:r>
              <w:rPr>
                <w:rFonts w:ascii="Comic Sans MS" w:hAnsi="Comic Sans MS" w:cs="Calibri"/>
                <w:color w:val="0070C0"/>
                <w:sz w:val="23"/>
                <w:szCs w:val="23"/>
              </w:rPr>
              <w:br/>
            </w:r>
            <w:r w:rsidRPr="00F96CFF">
              <w:rPr>
                <w:rFonts w:ascii="Comic Sans MS" w:hAnsi="Comic Sans MS" w:cs="Calibri"/>
                <w:color w:val="0070C0"/>
                <w:sz w:val="23"/>
                <w:szCs w:val="23"/>
              </w:rPr>
              <w:t xml:space="preserve">isst 5 Fische mehr als </w:t>
            </w:r>
            <w:r w:rsidRPr="00F96CFF">
              <w:rPr>
                <w:rFonts w:ascii="Comic Sans MS" w:hAnsi="Comic Sans MS" w:cs="Calibri"/>
                <w:color w:val="0070C0"/>
                <w:sz w:val="23"/>
                <w:szCs w:val="23"/>
                <w:u w:val="single"/>
              </w:rPr>
              <w:t xml:space="preserve">                                                             </w:t>
            </w:r>
          </w:p>
          <w:p w14:paraId="2A3AB5A2" w14:textId="77777777" w:rsidR="00571D28" w:rsidRPr="00F96CFF" w:rsidRDefault="00571D28" w:rsidP="00336858">
            <w:pPr>
              <w:pStyle w:val="Text"/>
              <w:rPr>
                <w:rFonts w:ascii="Comic Sans MS" w:hAnsi="Comic Sans MS" w:cs="Calibri"/>
                <w:sz w:val="23"/>
                <w:szCs w:val="23"/>
              </w:rPr>
            </w:pPr>
          </w:p>
        </w:tc>
      </w:tr>
      <w:tr w:rsidR="00571D28" w:rsidRPr="0068049D" w14:paraId="4E089C68" w14:textId="77777777" w:rsidTr="00336858">
        <w:trPr>
          <w:trHeight w:val="283"/>
        </w:trPr>
        <w:tc>
          <w:tcPr>
            <w:tcW w:w="780" w:type="dxa"/>
          </w:tcPr>
          <w:p w14:paraId="02DE2ED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0B7B3B7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276438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0BF3CB76" w14:textId="77777777" w:rsidTr="00336858">
        <w:trPr>
          <w:trHeight w:val="283"/>
        </w:trPr>
        <w:tc>
          <w:tcPr>
            <w:tcW w:w="780" w:type="dxa"/>
          </w:tcPr>
          <w:p w14:paraId="3B6514E1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FDEC013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2"/>
          </w:tcPr>
          <w:p w14:paraId="0F7B658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Woran hast du erkannt, wie du den Satz in</w:t>
            </w:r>
            <w:r w:rsidRPr="00C52FF3">
              <w:rPr>
                <w:rFonts w:ascii="Calibri" w:hAnsi="Calibri" w:cs="Calibri"/>
                <w:color w:val="327A86" w:themeColor="text2"/>
                <w:sz w:val="23"/>
                <w:szCs w:val="23"/>
              </w:rPr>
              <w:t xml:space="preserve"> </w:t>
            </w:r>
            <w:r w:rsidRPr="00C52FF3">
              <w:rPr>
                <w:rFonts w:ascii="Calibri" w:hAnsi="Calibri" w:cs="Calibri"/>
                <w:b/>
                <w:color w:val="327A86" w:themeColor="text2"/>
                <w:sz w:val="23"/>
                <w:szCs w:val="23"/>
              </w:rPr>
              <w:t>c)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ergänzen musst? Erkläre.</w:t>
            </w:r>
          </w:p>
        </w:tc>
      </w:tr>
      <w:tr w:rsidR="00571D28" w:rsidRPr="0068049D" w14:paraId="4FBEB75E" w14:textId="77777777" w:rsidTr="00336858">
        <w:trPr>
          <w:trHeight w:val="283"/>
        </w:trPr>
        <w:tc>
          <w:tcPr>
            <w:tcW w:w="780" w:type="dxa"/>
          </w:tcPr>
          <w:p w14:paraId="22D11D4D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B5DC5A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4" w:space="0" w:color="A6A6A6" w:themeColor="background1" w:themeShade="A6"/>
            </w:tcBorders>
          </w:tcPr>
          <w:p w14:paraId="67735CD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272BAF9" w14:textId="77777777" w:rsidTr="00336858">
        <w:trPr>
          <w:trHeight w:val="283"/>
        </w:trPr>
        <w:tc>
          <w:tcPr>
            <w:tcW w:w="780" w:type="dxa"/>
          </w:tcPr>
          <w:p w14:paraId="628D819D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4" w:space="0" w:color="A6A6A6" w:themeColor="background1" w:themeShade="A6"/>
            </w:tcBorders>
          </w:tcPr>
          <w:p w14:paraId="69B25686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AE417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D1397C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3B283A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3D9C01C9" w14:textId="77777777" w:rsidTr="00336858">
        <w:trPr>
          <w:trHeight w:val="283"/>
        </w:trPr>
        <w:tc>
          <w:tcPr>
            <w:tcW w:w="780" w:type="dxa"/>
          </w:tcPr>
          <w:p w14:paraId="167BB99A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38C05F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</w:tcBorders>
          </w:tcPr>
          <w:p w14:paraId="4DCC9C7B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24FDC269" w14:textId="77777777" w:rsidTr="00336858">
        <w:trPr>
          <w:trHeight w:val="283"/>
        </w:trPr>
        <w:tc>
          <w:tcPr>
            <w:tcW w:w="780" w:type="dxa"/>
          </w:tcPr>
          <w:p w14:paraId="24FD537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577AEBC" w14:textId="77777777" w:rsidR="00571D28" w:rsidRPr="0068049D" w:rsidRDefault="00571D28" w:rsidP="00571D28">
            <w:pPr>
              <w:pStyle w:val="berschriftTeilaufgaben"/>
            </w:pPr>
            <w:r w:rsidRPr="0068049D">
              <w:t xml:space="preserve">e) </w:t>
            </w:r>
          </w:p>
        </w:tc>
        <w:tc>
          <w:tcPr>
            <w:tcW w:w="7938" w:type="dxa"/>
            <w:gridSpan w:val="2"/>
          </w:tcPr>
          <w:p w14:paraId="7B77261B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frisst jeder erwachsene Pinguin? Wie kannst du das berechnen?</w:t>
            </w:r>
          </w:p>
        </w:tc>
      </w:tr>
      <w:tr w:rsidR="00571D28" w:rsidRPr="0068049D" w14:paraId="58417EEA" w14:textId="77777777" w:rsidTr="00336858">
        <w:trPr>
          <w:trHeight w:val="283"/>
        </w:trPr>
        <w:tc>
          <w:tcPr>
            <w:tcW w:w="780" w:type="dxa"/>
          </w:tcPr>
          <w:p w14:paraId="3617FF8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1B1A4AB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4" w:space="0" w:color="A6A6A6" w:themeColor="background1" w:themeShade="A6"/>
            </w:tcBorders>
          </w:tcPr>
          <w:p w14:paraId="270725C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94C0A22" w14:textId="77777777" w:rsidTr="00336858">
        <w:trPr>
          <w:trHeight w:val="283"/>
        </w:trPr>
        <w:tc>
          <w:tcPr>
            <w:tcW w:w="780" w:type="dxa"/>
          </w:tcPr>
          <w:p w14:paraId="63AEAA4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4" w:space="0" w:color="A6A6A6" w:themeColor="background1" w:themeShade="A6"/>
            </w:tcBorders>
          </w:tcPr>
          <w:p w14:paraId="3EC651E3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4035E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F5FA60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36FF66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4CF03CCC" w14:textId="77777777" w:rsidTr="00336858">
        <w:trPr>
          <w:trHeight w:val="283"/>
        </w:trPr>
        <w:tc>
          <w:tcPr>
            <w:tcW w:w="780" w:type="dxa"/>
          </w:tcPr>
          <w:p w14:paraId="552D8FD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FF434F9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</w:tcBorders>
          </w:tcPr>
          <w:p w14:paraId="66A116B0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</w:tbl>
    <w:p w14:paraId="4F4D6EC8" w14:textId="77777777" w:rsidR="006B4487" w:rsidRDefault="006B4487" w:rsidP="00571D28">
      <w:pPr>
        <w:tabs>
          <w:tab w:val="left" w:pos="5180"/>
        </w:tabs>
        <w:rPr>
          <w:rFonts w:ascii="Calibri" w:hAnsi="Calibri"/>
          <w:sz w:val="23"/>
          <w:szCs w:val="23"/>
        </w:rPr>
        <w:sectPr w:rsidR="006B4487" w:rsidSect="006B4487">
          <w:headerReference w:type="default" r:id="rId52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1"/>
          <w:cols w:space="708"/>
          <w:docGrid w:linePitch="360"/>
        </w:sect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863351" w:rsidRPr="0068049D" w14:paraId="7A790FFF" w14:textId="77777777" w:rsidTr="00336858">
        <w:trPr>
          <w:trHeight w:val="290"/>
        </w:trPr>
        <w:tc>
          <w:tcPr>
            <w:tcW w:w="780" w:type="dxa"/>
          </w:tcPr>
          <w:p w14:paraId="559CB829" w14:textId="4B2E80F0" w:rsidR="00863351" w:rsidRPr="00571D28" w:rsidRDefault="00863351" w:rsidP="00336858">
            <w:pPr>
              <w:pStyle w:val="berschrift1"/>
            </w:pPr>
            <w:r>
              <w:lastRenderedPageBreak/>
              <w:t>R</w:t>
            </w:r>
          </w:p>
        </w:tc>
        <w:tc>
          <w:tcPr>
            <w:tcW w:w="8506" w:type="dxa"/>
          </w:tcPr>
          <w:p w14:paraId="7851F035" w14:textId="77777777" w:rsidR="00863351" w:rsidRPr="00571D28" w:rsidRDefault="00863351" w:rsidP="00336858">
            <w:pPr>
              <w:pStyle w:val="berschrift1"/>
            </w:pPr>
            <w:r>
              <w:t xml:space="preserve">  Ich kann Textaufgaben lesen und verstehen</w:t>
            </w:r>
          </w:p>
        </w:tc>
      </w:tr>
    </w:tbl>
    <w:p w14:paraId="7484F9CB" w14:textId="77777777" w:rsidR="00571D28" w:rsidRDefault="00571D28" w:rsidP="00571D28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863351" w:rsidRPr="004B297B" w14:paraId="4F48CA5F" w14:textId="77777777" w:rsidTr="00336858">
        <w:trPr>
          <w:trHeight w:val="290"/>
        </w:trPr>
        <w:tc>
          <w:tcPr>
            <w:tcW w:w="780" w:type="dxa"/>
          </w:tcPr>
          <w:p w14:paraId="57EBA4CD" w14:textId="77777777" w:rsidR="00863351" w:rsidRPr="003B3C1A" w:rsidRDefault="00863351" w:rsidP="00336858">
            <w:pPr>
              <w:pStyle w:val="berschriftAufgaben"/>
            </w:pPr>
            <w:r w:rsidRPr="003B3C1A">
              <w:t>1</w:t>
            </w:r>
          </w:p>
        </w:tc>
        <w:tc>
          <w:tcPr>
            <w:tcW w:w="8506" w:type="dxa"/>
          </w:tcPr>
          <w:p w14:paraId="061E30F5" w14:textId="77777777" w:rsidR="00863351" w:rsidRPr="003B3C1A" w:rsidRDefault="00863351" w:rsidP="00336858">
            <w:pPr>
              <w:pStyle w:val="berschriftAufgaben"/>
            </w:pPr>
            <w:r w:rsidRPr="003B3C1A">
              <w:t>Gegebene und gesuchte Informationen in Textaufgaben finden</w:t>
            </w:r>
          </w:p>
        </w:tc>
      </w:tr>
    </w:tbl>
    <w:p w14:paraId="36886E29" w14:textId="77777777" w:rsidR="00863351" w:rsidRDefault="00863351" w:rsidP="00863351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4323"/>
        <w:gridCol w:w="3261"/>
        <w:gridCol w:w="354"/>
      </w:tblGrid>
      <w:tr w:rsidR="00863351" w:rsidRPr="004B297B" w14:paraId="30F85BFE" w14:textId="77777777" w:rsidTr="00336858">
        <w:tc>
          <w:tcPr>
            <w:tcW w:w="780" w:type="dxa"/>
          </w:tcPr>
          <w:p w14:paraId="2AF6F7F5" w14:textId="77777777" w:rsidR="00863351" w:rsidRPr="001E61B4" w:rsidRDefault="00863351" w:rsidP="00336858">
            <w:pPr>
              <w:pStyle w:val="berschriftTeilaufgaben"/>
            </w:pPr>
            <w:r w:rsidRPr="001E61B4">
              <w:t>1.1</w:t>
            </w:r>
          </w:p>
        </w:tc>
        <w:tc>
          <w:tcPr>
            <w:tcW w:w="8505" w:type="dxa"/>
            <w:gridSpan w:val="4"/>
          </w:tcPr>
          <w:p w14:paraId="5F933C68" w14:textId="77777777" w:rsidR="00863351" w:rsidRPr="003B3C1A" w:rsidRDefault="00863351" w:rsidP="00336858">
            <w:pPr>
              <w:pStyle w:val="berschriftTeilaufgaben"/>
            </w:pPr>
            <w:r w:rsidRPr="003B3C1A">
              <w:t xml:space="preserve">Zooeintritt </w:t>
            </w:r>
          </w:p>
          <w:p w14:paraId="2E8149C8" w14:textId="77777777" w:rsidR="00863351" w:rsidRPr="001E61B4" w:rsidRDefault="00863351" w:rsidP="00336858">
            <w:pPr>
              <w:pStyle w:val="berschriftTeilaufgaben"/>
            </w:pPr>
            <w:r w:rsidRPr="005D7A00">
              <w:drawing>
                <wp:anchor distT="0" distB="0" distL="114300" distR="114300" simplePos="0" relativeHeight="253243392" behindDoc="0" locked="0" layoutInCell="1" allowOverlap="1" wp14:anchorId="33B7431C" wp14:editId="76A97C3E">
                  <wp:simplePos x="0" y="0"/>
                  <wp:positionH relativeFrom="column">
                    <wp:posOffset>3986241</wp:posOffset>
                  </wp:positionH>
                  <wp:positionV relativeFrom="paragraph">
                    <wp:posOffset>81915</wp:posOffset>
                  </wp:positionV>
                  <wp:extent cx="1165860" cy="1031240"/>
                  <wp:effectExtent l="0" t="0" r="2540" b="0"/>
                  <wp:wrapNone/>
                  <wp:docPr id="1832276828" name="Grafik 1832276828" descr="C:\Users\MRB-User\Documents\Backup\MAREN\Material\Box 3_S3_Entwurf Material\S3_Veröffentlichung\S3_Abbildungen\S3_F_1.1_Zooeing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Box 3_S3_Entwurf Material\S3_Veröffentlichung\S3_Abbildungen\S3_F_1.1_Zooeing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3351" w:rsidRPr="004B297B" w14:paraId="1B8D6237" w14:textId="77777777" w:rsidTr="00336858">
        <w:trPr>
          <w:trHeight w:val="283"/>
        </w:trPr>
        <w:tc>
          <w:tcPr>
            <w:tcW w:w="780" w:type="dxa"/>
          </w:tcPr>
          <w:p w14:paraId="42EDED0D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CABD407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584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6F1F540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Die Klasse 5a fährt mit ihrem Lehrer Herrn Peters in den Zoo.</w:t>
            </w:r>
          </w:p>
          <w:p w14:paraId="2B5A5086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In der Klasse 5a sind 25 Schülerinnen und Schüler.</w:t>
            </w:r>
          </w:p>
          <w:p w14:paraId="42CFE7F7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Für ihren Besuch hat die Klasse 250 € in ihrer Klassenkasse. </w:t>
            </w:r>
          </w:p>
          <w:p w14:paraId="3D02CCEA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Der Eintritt kostet mit Gruppenkarte 110 </w:t>
            </w:r>
            <w:proofErr w:type="gramStart"/>
            <w:r w:rsidRPr="008630B8">
              <w:rPr>
                <w:rFonts w:ascii="Calibri" w:hAnsi="Calibri" w:cs="Calibri"/>
                <w:sz w:val="23"/>
                <w:szCs w:val="23"/>
              </w:rPr>
              <w:t xml:space="preserve">€,   </w:t>
            </w:r>
            <w:proofErr w:type="gram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                                später zahlen sie 90 € für das Mittagessen.</w:t>
            </w:r>
          </w:p>
          <w:p w14:paraId="2F7C1336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Wie viel Geld ist vor dem Mittagessen in der Klassenkasse?</w:t>
            </w:r>
          </w:p>
        </w:tc>
        <w:tc>
          <w:tcPr>
            <w:tcW w:w="354" w:type="dxa"/>
            <w:vMerge w:val="restart"/>
            <w:tcBorders>
              <w:left w:val="single" w:sz="6" w:space="0" w:color="808080" w:themeColor="background1" w:themeShade="80"/>
            </w:tcBorders>
          </w:tcPr>
          <w:p w14:paraId="45F9CF2A" w14:textId="77777777" w:rsidR="00863351" w:rsidRDefault="00863351" w:rsidP="00336858">
            <w:pPr>
              <w:pStyle w:val="Text"/>
            </w:pPr>
          </w:p>
        </w:tc>
      </w:tr>
      <w:tr w:rsidR="00863351" w:rsidRPr="004B297B" w14:paraId="13D42886" w14:textId="77777777" w:rsidTr="00336858">
        <w:trPr>
          <w:trHeight w:val="282"/>
        </w:trPr>
        <w:tc>
          <w:tcPr>
            <w:tcW w:w="780" w:type="dxa"/>
          </w:tcPr>
          <w:p w14:paraId="19FD974C" w14:textId="77777777" w:rsidR="00863351" w:rsidRPr="004B297B" w:rsidRDefault="00863351" w:rsidP="00336858">
            <w:pPr>
              <w:spacing w:line="240" w:lineRule="auto"/>
            </w:pPr>
          </w:p>
        </w:tc>
        <w:tc>
          <w:tcPr>
            <w:tcW w:w="567" w:type="dxa"/>
          </w:tcPr>
          <w:p w14:paraId="30A204BE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584" w:type="dxa"/>
            <w:gridSpan w:val="2"/>
          </w:tcPr>
          <w:p w14:paraId="529CC776" w14:textId="77777777" w:rsidR="00863351" w:rsidRPr="004B297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color w:val="auto"/>
              </w:rPr>
            </w:pPr>
          </w:p>
        </w:tc>
        <w:tc>
          <w:tcPr>
            <w:tcW w:w="354" w:type="dxa"/>
            <w:vMerge/>
          </w:tcPr>
          <w:p w14:paraId="639CDCEC" w14:textId="77777777" w:rsidR="00863351" w:rsidRPr="004B297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color w:val="auto"/>
              </w:rPr>
            </w:pPr>
          </w:p>
        </w:tc>
      </w:tr>
      <w:tr w:rsidR="00863351" w:rsidRPr="004B297B" w14:paraId="532A7BCB" w14:textId="77777777" w:rsidTr="00336858">
        <w:trPr>
          <w:trHeight w:val="282"/>
        </w:trPr>
        <w:tc>
          <w:tcPr>
            <w:tcW w:w="780" w:type="dxa"/>
          </w:tcPr>
          <w:p w14:paraId="4D23478A" w14:textId="77777777" w:rsidR="00863351" w:rsidRPr="004B297B" w:rsidRDefault="00863351" w:rsidP="00336858">
            <w:pPr>
              <w:spacing w:line="240" w:lineRule="auto"/>
            </w:pPr>
          </w:p>
        </w:tc>
        <w:tc>
          <w:tcPr>
            <w:tcW w:w="567" w:type="dxa"/>
          </w:tcPr>
          <w:p w14:paraId="5D7C4F13" w14:textId="77777777" w:rsidR="00863351" w:rsidRPr="00836F88" w:rsidRDefault="00863351" w:rsidP="00336858">
            <w:pPr>
              <w:pStyle w:val="berschriftTeilaufgaben"/>
            </w:pPr>
            <w:r w:rsidRPr="00836F88">
              <w:t>a)</w:t>
            </w:r>
          </w:p>
        </w:tc>
        <w:tc>
          <w:tcPr>
            <w:tcW w:w="7938" w:type="dxa"/>
            <w:gridSpan w:val="3"/>
          </w:tcPr>
          <w:p w14:paraId="04F272DC" w14:textId="77777777" w:rsidR="00863351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>
              <w:rPr>
                <w:rFonts w:ascii="Calibri" w:hAnsi="Calibri" w:cs="Calibri"/>
                <w:color w:val="auto"/>
                <w:sz w:val="23"/>
                <w:szCs w:val="23"/>
              </w:rPr>
              <w:t xml:space="preserve">Emily hat alle Informationen aus dem Text auf Info-Karten geschrieben: </w:t>
            </w:r>
          </w:p>
          <w:p w14:paraId="642D0510" w14:textId="77777777" w:rsidR="00863351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2E2817EC" w14:textId="77777777" w:rsidR="00863351" w:rsidRPr="005B40C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A268F0">
              <w:rPr>
                <w:noProof/>
                <w:color w:val="auto"/>
              </w:rPr>
              <w:drawing>
                <wp:inline distT="0" distB="0" distL="0" distR="0" wp14:anchorId="5AFFABAB" wp14:editId="1D69A0AE">
                  <wp:extent cx="4858385" cy="544830"/>
                  <wp:effectExtent l="0" t="0" r="0" b="7620"/>
                  <wp:docPr id="1028719197" name="Grafik 1028719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8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51" w:rsidRPr="004B297B" w14:paraId="2BEF5D89" w14:textId="77777777" w:rsidTr="00336858">
        <w:trPr>
          <w:trHeight w:val="282"/>
        </w:trPr>
        <w:tc>
          <w:tcPr>
            <w:tcW w:w="780" w:type="dxa"/>
          </w:tcPr>
          <w:p w14:paraId="1FDC0A64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57876A87" w14:textId="77777777" w:rsidR="00863351" w:rsidRPr="005B40C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010EB2D6" w14:textId="77777777" w:rsidR="00863351" w:rsidRPr="00F52281" w:rsidRDefault="00863351" w:rsidP="00336858">
            <w:pPr>
              <w:pStyle w:val="TextListe"/>
              <w:numPr>
                <w:ilvl w:val="0"/>
                <w:numId w:val="0"/>
              </w:numPr>
              <w:ind w:left="360"/>
            </w:pPr>
          </w:p>
        </w:tc>
      </w:tr>
      <w:tr w:rsidR="00863351" w:rsidRPr="004B297B" w14:paraId="2BBF750F" w14:textId="77777777" w:rsidTr="00336858">
        <w:trPr>
          <w:trHeight w:val="282"/>
        </w:trPr>
        <w:tc>
          <w:tcPr>
            <w:tcW w:w="780" w:type="dxa"/>
          </w:tcPr>
          <w:p w14:paraId="18E4278A" w14:textId="77777777" w:rsidR="00863351" w:rsidRPr="004B297B" w:rsidRDefault="00863351" w:rsidP="00336858">
            <w:pPr>
              <w:spacing w:line="240" w:lineRule="auto"/>
            </w:pPr>
            <w:r w:rsidRPr="00376C28">
              <w:rPr>
                <w:noProof/>
              </w:rPr>
              <w:drawing>
                <wp:anchor distT="0" distB="0" distL="114300" distR="114300" simplePos="0" relativeHeight="253274112" behindDoc="0" locked="0" layoutInCell="1" allowOverlap="1" wp14:anchorId="7845F9B7" wp14:editId="359323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615214272" name="Grafik 61521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3CDA527" w14:textId="77777777" w:rsidR="00863351" w:rsidRPr="005B40C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034573FE" w14:textId="77777777" w:rsidR="00863351" w:rsidRPr="003B3C1A" w:rsidRDefault="00863351" w:rsidP="00336858">
            <w:pPr>
              <w:pStyle w:val="TextListe"/>
            </w:pPr>
            <w:r w:rsidRPr="003B3C1A">
              <w:t>Welche Informationen sind wichtig und welche sind unwichtig für die Bearbeitung der Aufgabe?</w:t>
            </w:r>
          </w:p>
          <w:p w14:paraId="1A7F968E" w14:textId="77777777" w:rsidR="00863351" w:rsidRPr="000917F9" w:rsidRDefault="00863351" w:rsidP="00336858">
            <w:pPr>
              <w:pStyle w:val="TextListe"/>
            </w:pPr>
            <w:r w:rsidRPr="003B3C1A">
              <w:t xml:space="preserve">Woran </w:t>
            </w:r>
            <w:r w:rsidRPr="000917F9">
              <w:t>kann man erkennen, welche Informationen wichtig sind?</w:t>
            </w:r>
          </w:p>
        </w:tc>
      </w:tr>
      <w:tr w:rsidR="00863351" w:rsidRPr="004B297B" w14:paraId="1D4150D6" w14:textId="77777777" w:rsidTr="00336858">
        <w:trPr>
          <w:trHeight w:val="282"/>
        </w:trPr>
        <w:tc>
          <w:tcPr>
            <w:tcW w:w="780" w:type="dxa"/>
          </w:tcPr>
          <w:p w14:paraId="6AFA7A67" w14:textId="77777777" w:rsidR="00863351" w:rsidRPr="004B297B" w:rsidRDefault="00863351" w:rsidP="00336858">
            <w:pPr>
              <w:spacing w:line="240" w:lineRule="auto"/>
            </w:pPr>
          </w:p>
        </w:tc>
        <w:tc>
          <w:tcPr>
            <w:tcW w:w="567" w:type="dxa"/>
          </w:tcPr>
          <w:p w14:paraId="2636C196" w14:textId="77777777" w:rsidR="00863351" w:rsidRPr="005B40C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1DAD5277" w14:textId="77777777" w:rsidR="00863351" w:rsidRPr="005B40C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3265920" behindDoc="0" locked="0" layoutInCell="1" allowOverlap="1" wp14:anchorId="5733AD4A" wp14:editId="3D77BCCF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76835</wp:posOffset>
                  </wp:positionV>
                  <wp:extent cx="2232025" cy="2202180"/>
                  <wp:effectExtent l="0" t="0" r="3175" b="7620"/>
                  <wp:wrapNone/>
                  <wp:docPr id="87947244" name="Grafik 87947244" descr="https://tus.ui-portal.com/temporary-url-resource-service1/rest/token/60984ecc2053c938b1bc7bc709c1f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s.ui-portal.com/temporary-url-resource-service1/rest/token/60984ecc2053c938b1bc7bc709c1f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3351" w:rsidRPr="004B297B" w14:paraId="7E7E9A1A" w14:textId="77777777" w:rsidTr="00336858">
        <w:trPr>
          <w:trHeight w:val="282"/>
        </w:trPr>
        <w:tc>
          <w:tcPr>
            <w:tcW w:w="780" w:type="dxa"/>
          </w:tcPr>
          <w:p w14:paraId="6DC6DEA8" w14:textId="77777777" w:rsidR="00863351" w:rsidRPr="004B297B" w:rsidRDefault="00863351" w:rsidP="00336858">
            <w:pPr>
              <w:spacing w:line="240" w:lineRule="auto"/>
            </w:pPr>
          </w:p>
        </w:tc>
        <w:tc>
          <w:tcPr>
            <w:tcW w:w="567" w:type="dxa"/>
          </w:tcPr>
          <w:p w14:paraId="0158C6BA" w14:textId="77777777" w:rsidR="00863351" w:rsidRPr="005B40CB" w:rsidRDefault="00863351" w:rsidP="00336858">
            <w:pPr>
              <w:pStyle w:val="berschriftTeilaufgaben"/>
            </w:pPr>
            <w:r>
              <w:t>b)</w:t>
            </w:r>
          </w:p>
        </w:tc>
        <w:tc>
          <w:tcPr>
            <w:tcW w:w="4323" w:type="dxa"/>
          </w:tcPr>
          <w:p w14:paraId="45CC6C11" w14:textId="77777777" w:rsidR="00863351" w:rsidRPr="005B40CB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Emily hat Info-Karten ausgesucht und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5B40CB">
              <w:rPr>
                <w:rFonts w:ascii="Calibri" w:hAnsi="Calibri" w:cs="Calibri"/>
                <w:sz w:val="23"/>
                <w:szCs w:val="23"/>
              </w:rPr>
              <w:t xml:space="preserve"> erstellt.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5B40CB">
              <w:rPr>
                <w:rFonts w:ascii="Calibri" w:hAnsi="Calibri" w:cs="Calibri"/>
                <w:sz w:val="23"/>
                <w:szCs w:val="23"/>
              </w:rPr>
              <w:t xml:space="preserve">Die Frage schreibt sie auf eine graue </w:t>
            </w:r>
            <w:r>
              <w:rPr>
                <w:rFonts w:ascii="Calibri" w:hAnsi="Calibri" w:cs="Calibri"/>
                <w:sz w:val="23"/>
                <w:szCs w:val="23"/>
              </w:rPr>
              <w:t>K</w:t>
            </w:r>
            <w:r w:rsidRPr="005B40CB">
              <w:rPr>
                <w:rFonts w:ascii="Calibri" w:hAnsi="Calibri" w:cs="Calibri"/>
                <w:sz w:val="23"/>
                <w:szCs w:val="23"/>
              </w:rPr>
              <w:t xml:space="preserve">arte,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5B40CB">
              <w:rPr>
                <w:rFonts w:ascii="Calibri" w:hAnsi="Calibri" w:cs="Calibri"/>
                <w:sz w:val="23"/>
                <w:szCs w:val="23"/>
              </w:rPr>
              <w:t xml:space="preserve">weil sie besonders wichtig ist. </w:t>
            </w:r>
          </w:p>
          <w:p w14:paraId="4E5A9F3E" w14:textId="77777777" w:rsidR="00863351" w:rsidRPr="005B40CB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59BF561" w14:textId="77777777" w:rsidR="00863351" w:rsidRPr="005B40CB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7424" behindDoc="0" locked="0" layoutInCell="1" allowOverlap="1" wp14:anchorId="32CC241D" wp14:editId="067E7C6B">
                      <wp:simplePos x="0" y="0"/>
                      <wp:positionH relativeFrom="column">
                        <wp:posOffset>-115098</wp:posOffset>
                      </wp:positionH>
                      <wp:positionV relativeFrom="paragraph">
                        <wp:posOffset>53800</wp:posOffset>
                      </wp:positionV>
                      <wp:extent cx="629920" cy="747063"/>
                      <wp:effectExtent l="0" t="0" r="0" b="2540"/>
                      <wp:wrapNone/>
                      <wp:docPr id="72807716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2359284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372298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E28730" w14:textId="77777777" w:rsidR="00863351" w:rsidRPr="008D5126" w:rsidRDefault="00863351" w:rsidP="00863351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CC241D" id="_x0000_s1066" style="position:absolute;margin-left:-9.05pt;margin-top:4.25pt;width:49.6pt;height:58.8pt;z-index:25328742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xLAAAsSwGl&#13;&#10;PZapAAAAB3RJTUUH5QQPEwgkzQTl9wAAIABJREFUeNrtnbmx9Ua2pS86SiitZKqtth8VUU7QgGdC&#13;&#10;GUAT2oByghH046lPpVxaaWilD4k/bw5rDwkkgG9F3ODPM+BgyNwr1849fH0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">
                      <v:shape id="Grafik 3" o:spid="_x0000_s106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">
                        <v:imagedata r:id="rId20" o:title="" chromakey="white"/>
                      </v:shape>
                      <v:shape id="Textfeld 12" o:spid="_x0000_s106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45E28730" w14:textId="77777777" w:rsidR="00863351" w:rsidRPr="008D5126" w:rsidRDefault="00863351" w:rsidP="00863351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40CB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6E1F1689" wp14:editId="0466339F">
                      <wp:simplePos x="0" y="0"/>
                      <wp:positionH relativeFrom="column">
                        <wp:posOffset>646770</wp:posOffset>
                      </wp:positionH>
                      <wp:positionV relativeFrom="page">
                        <wp:posOffset>952402</wp:posOffset>
                      </wp:positionV>
                      <wp:extent cx="1685925" cy="656590"/>
                      <wp:effectExtent l="171450" t="0" r="28575" b="10160"/>
                      <wp:wrapNone/>
                      <wp:docPr id="940388499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85925" cy="656590"/>
                              </a:xfrm>
                              <a:prstGeom prst="wedgeRoundRectCallout">
                                <a:avLst>
                                  <a:gd name="adj1" fmla="val 58995"/>
                                  <a:gd name="adj2" fmla="val 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9177A" w14:textId="77777777" w:rsidR="00863351" w:rsidRPr="00282833" w:rsidRDefault="00863351" w:rsidP="00863351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28283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Im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Info-Netz</w:t>
                                  </w:r>
                                  <w:r w:rsidRPr="0028283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sehe ich, wie alle Informationen zusammenhängen.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F1689" id="_x0000_s1069" type="#_x0000_t62" style="position:absolute;margin-left:50.95pt;margin-top:75pt;width:132.75pt;height:51.7pt;rotation:180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" adj="23543,10800" strokecolor="#a5a5a5 [2092]">
                      <v:textbox>
                        <w:txbxContent>
                          <w:p w14:paraId="1E69177A" w14:textId="77777777" w:rsidR="00863351" w:rsidRPr="00282833" w:rsidRDefault="00863351" w:rsidP="00863351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82833">
                              <w:rPr>
                                <w:rFonts w:asciiTheme="majorHAnsi" w:hAnsiTheme="majorHAnsi" w:cstheme="majorHAnsi"/>
                              </w:rPr>
                              <w:t xml:space="preserve">Im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Info-Netz</w:t>
                            </w:r>
                            <w:r w:rsidRPr="00282833">
                              <w:rPr>
                                <w:rFonts w:asciiTheme="majorHAnsi" w:hAnsiTheme="majorHAnsi" w:cstheme="majorHAnsi"/>
                              </w:rPr>
                              <w:t xml:space="preserve"> sehe ich, wie alle Informationen zusammenhängen.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4B213446" w14:textId="77777777" w:rsidR="00863351" w:rsidRPr="005B40CB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3DF3772" w14:textId="77777777" w:rsidR="00863351" w:rsidRPr="005B40CB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355EFE56" w14:textId="77777777" w:rsidR="00863351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    </w:t>
            </w:r>
          </w:p>
          <w:p w14:paraId="184FEEA1" w14:textId="77777777" w:rsidR="00863351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4D82519B" w14:textId="77777777" w:rsidR="00863351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1B818D37" w14:textId="77777777" w:rsidR="00863351" w:rsidRPr="005B40C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  <w:tc>
          <w:tcPr>
            <w:tcW w:w="3615" w:type="dxa"/>
            <w:gridSpan w:val="2"/>
          </w:tcPr>
          <w:p w14:paraId="54132BA7" w14:textId="77777777" w:rsidR="00863351" w:rsidRPr="005B40C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863351" w:rsidRPr="00B07C31" w14:paraId="58B86A24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59EAE1FD" w14:textId="77777777" w:rsidR="00863351" w:rsidRPr="005B40CB" w:rsidRDefault="00863351" w:rsidP="00336858">
            <w:pPr>
              <w:pStyle w:val="berschriftTeilaufgaben"/>
            </w:pPr>
            <w:r w:rsidRPr="00376C28">
              <w:drawing>
                <wp:anchor distT="0" distB="0" distL="114300" distR="114300" simplePos="0" relativeHeight="253275136" behindDoc="0" locked="0" layoutInCell="1" allowOverlap="1" wp14:anchorId="3F4DAA0A" wp14:editId="4AED23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359410" cy="271780"/>
                  <wp:effectExtent l="0" t="0" r="0" b="0"/>
                  <wp:wrapNone/>
                  <wp:docPr id="855055159" name="Grafik 855055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2EC7B35" w14:textId="77777777" w:rsidR="00863351" w:rsidRPr="003B3C1A" w:rsidRDefault="00863351" w:rsidP="00336858">
            <w:pPr>
              <w:pStyle w:val="berschriftTeilaufgaben"/>
            </w:pPr>
            <w:r w:rsidRPr="003B3C1A">
              <w:t>c)</w:t>
            </w:r>
          </w:p>
        </w:tc>
        <w:tc>
          <w:tcPr>
            <w:tcW w:w="7938" w:type="dxa"/>
            <w:gridSpan w:val="3"/>
          </w:tcPr>
          <w:p w14:paraId="653F60FD" w14:textId="77777777" w:rsidR="00863351" w:rsidRPr="003B3C1A" w:rsidRDefault="00863351" w:rsidP="00863351">
            <w:pPr>
              <w:pStyle w:val="Listenabsatz"/>
              <w:spacing w:line="240" w:lineRule="auto"/>
              <w:contextualSpacing w:val="0"/>
            </w:pPr>
            <w:r w:rsidRPr="005B40CB">
              <w:t>Welche Info-</w:t>
            </w:r>
            <w:r w:rsidRPr="003B3C1A">
              <w:t xml:space="preserve">Karten hat Emily benutzt? </w:t>
            </w:r>
          </w:p>
          <w:p w14:paraId="4B78C7B7" w14:textId="77777777" w:rsidR="00863351" w:rsidRPr="003B3C1A" w:rsidRDefault="00863351" w:rsidP="00863351">
            <w:pPr>
              <w:pStyle w:val="Listenabsatz"/>
              <w:spacing w:line="240" w:lineRule="auto"/>
              <w:contextualSpacing w:val="0"/>
            </w:pPr>
            <w:r w:rsidRPr="003B3C1A">
              <w:t>Wie hat sie die Info-Karten angeordnet und verbunden? Warum?</w:t>
            </w:r>
          </w:p>
          <w:p w14:paraId="73929058" w14:textId="77777777" w:rsidR="00863351" w:rsidRPr="004707B9" w:rsidRDefault="00863351" w:rsidP="00863351">
            <w:pPr>
              <w:pStyle w:val="Listenabsatz"/>
              <w:spacing w:line="240" w:lineRule="auto"/>
              <w:contextualSpacing w:val="0"/>
            </w:pPr>
            <w:r w:rsidRPr="003B3C1A">
              <w:t>Was zeigt der</w:t>
            </w:r>
            <w:r>
              <w:t xml:space="preserve"> Pfeil?</w:t>
            </w:r>
          </w:p>
        </w:tc>
      </w:tr>
    </w:tbl>
    <w:p w14:paraId="35CCCFC1" w14:textId="77777777" w:rsidR="00863351" w:rsidRDefault="00863351" w:rsidP="00863351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863351" w:rsidRPr="004B297B" w14:paraId="79B74DA5" w14:textId="77777777" w:rsidTr="00336858">
        <w:trPr>
          <w:trHeight w:val="283"/>
        </w:trPr>
        <w:tc>
          <w:tcPr>
            <w:tcW w:w="780" w:type="dxa"/>
          </w:tcPr>
          <w:p w14:paraId="0D4AEF71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ED06ABD" w14:textId="77777777" w:rsidR="00863351" w:rsidRPr="004707B9" w:rsidRDefault="00863351" w:rsidP="00336858">
            <w:pPr>
              <w:pStyle w:val="berschriftTeilaufgaben"/>
            </w:pPr>
            <w:r>
              <w:t>d)</w:t>
            </w:r>
          </w:p>
        </w:tc>
        <w:tc>
          <w:tcPr>
            <w:tcW w:w="793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C9BA056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Zur Textaufgabe von oben kommt nun eine zweite Frage:</w:t>
            </w:r>
          </w:p>
          <w:p w14:paraId="2962EE9E" w14:textId="77777777" w:rsidR="00863351" w:rsidRPr="00B82A93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Die Klasse möchte nach dem Mittagessen noch ein Eis essen gehen. </w:t>
            </w:r>
          </w:p>
          <w:p w14:paraId="5368E21D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     Wie viel Euro bleiben für jede Schülerin und jeden Schüler für das Eis übrig?</w:t>
            </w:r>
          </w:p>
        </w:tc>
      </w:tr>
      <w:tr w:rsidR="00863351" w:rsidRPr="004B297B" w14:paraId="59A9003C" w14:textId="77777777" w:rsidTr="00336858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082AAE5A" w14:textId="77777777" w:rsidR="00863351" w:rsidRPr="004B297B" w:rsidRDefault="00863351" w:rsidP="00336858">
            <w:pPr>
              <w:spacing w:line="240" w:lineRule="auto"/>
            </w:pPr>
          </w:p>
        </w:tc>
        <w:tc>
          <w:tcPr>
            <w:tcW w:w="567" w:type="dxa"/>
          </w:tcPr>
          <w:p w14:paraId="686F6C76" w14:textId="77777777" w:rsidR="00863351" w:rsidRPr="00836F88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</w:tcBorders>
          </w:tcPr>
          <w:p w14:paraId="15A0ECCC" w14:textId="77777777" w:rsidR="00863351" w:rsidRPr="005B40C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ind w:left="720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863351" w:rsidRPr="004B297B" w14:paraId="72168D1C" w14:textId="77777777" w:rsidTr="00336858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437AEB7E" w14:textId="77777777" w:rsidR="00863351" w:rsidRPr="004B297B" w:rsidRDefault="00863351" w:rsidP="00336858">
            <w:pPr>
              <w:spacing w:line="240" w:lineRule="auto"/>
            </w:pPr>
            <w:r w:rsidRPr="00376C28">
              <w:rPr>
                <w:noProof/>
              </w:rPr>
              <w:drawing>
                <wp:anchor distT="0" distB="0" distL="114300" distR="114300" simplePos="0" relativeHeight="253276160" behindDoc="0" locked="0" layoutInCell="1" allowOverlap="1" wp14:anchorId="6F66F561" wp14:editId="5B8CFD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2115635090" name="Grafik 2115635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DA9179D" w14:textId="77777777" w:rsidR="00863351" w:rsidRPr="00B82A93" w:rsidRDefault="00863351" w:rsidP="00336858">
            <w:pPr>
              <w:pStyle w:val="berschriftTeilaufgaben"/>
            </w:pPr>
          </w:p>
        </w:tc>
        <w:tc>
          <w:tcPr>
            <w:tcW w:w="7938" w:type="dxa"/>
          </w:tcPr>
          <w:p w14:paraId="3AFBCFE1" w14:textId="77777777" w:rsidR="00863351" w:rsidRPr="00B82A93" w:rsidRDefault="00863351" w:rsidP="00336858">
            <w:pPr>
              <w:pStyle w:val="TextListe"/>
              <w:numPr>
                <w:ilvl w:val="0"/>
                <w:numId w:val="0"/>
              </w:numPr>
            </w:pPr>
            <w:r w:rsidRPr="00B82A93">
              <w:t xml:space="preserve">Erstelle ein Info-Netz so wie Emily in Aufgabe </w:t>
            </w:r>
            <w:r w:rsidRPr="003B3C1A">
              <w:rPr>
                <w:b/>
                <w:color w:val="327A86"/>
              </w:rPr>
              <w:t>b)</w:t>
            </w:r>
            <w:r w:rsidRPr="00B82A93">
              <w:t>. Tipp:</w:t>
            </w:r>
          </w:p>
          <w:p w14:paraId="6962CF84" w14:textId="77777777" w:rsidR="00863351" w:rsidRPr="00B82A93" w:rsidRDefault="00863351" w:rsidP="00863351">
            <w:pPr>
              <w:pStyle w:val="Listenabsatz"/>
              <w:spacing w:line="240" w:lineRule="auto"/>
              <w:contextualSpacing w:val="0"/>
            </w:pPr>
            <w:r w:rsidRPr="00B82A93">
              <w:t>Starte mit 140€ (der Eintritt wurde schon bezahlt)</w:t>
            </w:r>
          </w:p>
          <w:p w14:paraId="0EBFE08F" w14:textId="77777777" w:rsidR="00863351" w:rsidRPr="00B82A93" w:rsidRDefault="00863351" w:rsidP="00336858">
            <w:pPr>
              <w:pStyle w:val="TextListe"/>
            </w:pPr>
            <w:r w:rsidRPr="00B82A93">
              <w:t>Welche farbige Karte braucht ihr für welchen Teil des Info-Netzes?</w:t>
            </w:r>
          </w:p>
        </w:tc>
      </w:tr>
    </w:tbl>
    <w:p w14:paraId="66307018" w14:textId="77777777" w:rsidR="00863351" w:rsidRDefault="00863351" w:rsidP="00863351"/>
    <w:p w14:paraId="6B492B66" w14:textId="77777777" w:rsidR="00863351" w:rsidRDefault="00863351" w:rsidP="00863351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7112CA5C" w14:textId="77777777" w:rsidR="00863351" w:rsidRDefault="00863351" w:rsidP="00863351">
      <w:pPr>
        <w:rPr>
          <w:b/>
          <w:bCs/>
        </w:rPr>
      </w:pPr>
    </w:p>
    <w:p w14:paraId="56E0D6D0" w14:textId="52155945" w:rsidR="00863351" w:rsidRDefault="00863351" w:rsidP="00863351">
      <w:pPr>
        <w:spacing w:line="240" w:lineRule="auto"/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7"/>
        <w:gridCol w:w="241"/>
      </w:tblGrid>
      <w:tr w:rsidR="00863351" w:rsidRPr="004B297B" w14:paraId="361D9414" w14:textId="77777777" w:rsidTr="00336858">
        <w:trPr>
          <w:trHeight w:val="283"/>
        </w:trPr>
        <w:tc>
          <w:tcPr>
            <w:tcW w:w="780" w:type="dxa"/>
          </w:tcPr>
          <w:p w14:paraId="0A9DDADC" w14:textId="77777777" w:rsidR="00863351" w:rsidRPr="00B713BB" w:rsidRDefault="00863351" w:rsidP="00336858">
            <w:pPr>
              <w:pStyle w:val="berschriftTeilaufgaben"/>
              <w:rPr>
                <w:color w:val="auto"/>
              </w:rPr>
            </w:pPr>
            <w:r w:rsidRPr="00B713BB">
              <w:t>1.2</w:t>
            </w:r>
          </w:p>
        </w:tc>
        <w:tc>
          <w:tcPr>
            <w:tcW w:w="8505" w:type="dxa"/>
            <w:gridSpan w:val="3"/>
          </w:tcPr>
          <w:p w14:paraId="64E1CF9C" w14:textId="77777777" w:rsidR="00863351" w:rsidRPr="00B713BB" w:rsidRDefault="00863351" w:rsidP="00336858">
            <w:pPr>
              <w:pStyle w:val="berschriftTeilaufgaben"/>
            </w:pPr>
            <w:r w:rsidRPr="00B713BB">
              <w:t>Die Riesenschildkrötenfütterung</w:t>
            </w:r>
          </w:p>
          <w:p w14:paraId="45E67B86" w14:textId="77777777" w:rsidR="00863351" w:rsidRPr="008630B8" w:rsidRDefault="00863351" w:rsidP="00336858">
            <w:pPr>
              <w:pStyle w:val="berschriftTeilaufgaben"/>
              <w:rPr>
                <w:sz w:val="23"/>
                <w:szCs w:val="23"/>
              </w:rPr>
            </w:pPr>
          </w:p>
        </w:tc>
      </w:tr>
      <w:tr w:rsidR="00863351" w:rsidRPr="004B297B" w14:paraId="42669985" w14:textId="77777777" w:rsidTr="00336858">
        <w:trPr>
          <w:trHeight w:val="283"/>
        </w:trPr>
        <w:tc>
          <w:tcPr>
            <w:tcW w:w="780" w:type="dxa"/>
          </w:tcPr>
          <w:p w14:paraId="27C69949" w14:textId="77777777" w:rsidR="00863351" w:rsidRPr="002A5466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8F34D14" w14:textId="77777777" w:rsidR="00863351" w:rsidRPr="002A5466" w:rsidRDefault="00863351" w:rsidP="00336858">
            <w:pPr>
              <w:pStyle w:val="berschriftTeilaufgaben"/>
            </w:pPr>
          </w:p>
        </w:tc>
        <w:tc>
          <w:tcPr>
            <w:tcW w:w="769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8E0BDA5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3286400" behindDoc="0" locked="0" layoutInCell="1" allowOverlap="1" wp14:anchorId="15615A98" wp14:editId="60355277">
                  <wp:simplePos x="0" y="0"/>
                  <wp:positionH relativeFrom="column">
                    <wp:posOffset>3699959</wp:posOffset>
                  </wp:positionH>
                  <wp:positionV relativeFrom="paragraph">
                    <wp:posOffset>131685</wp:posOffset>
                  </wp:positionV>
                  <wp:extent cx="999051" cy="440620"/>
                  <wp:effectExtent l="0" t="38100" r="0" b="80645"/>
                  <wp:wrapNone/>
                  <wp:docPr id="1741352344" name="Grafik 1741352344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999051" cy="44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Frieda und Toni sind zwei sehr alte Riesenschildkröten.</w:t>
            </w:r>
          </w:p>
          <w:p w14:paraId="60D86AC9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Der Tierpfleger Sebastian bringt den beiden am Montag                                       das Frühstück und das Abendessen.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Zum Frühstück frisst Frieda 2 kg Tomaten.    </w:t>
            </w:r>
          </w:p>
          <w:p w14:paraId="698586FF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Danach frisst Frieda zum Abendessen noch 4 Salatköpfe.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Toni frisst zum Frühstück 3 Salatköpfe. </w:t>
            </w:r>
          </w:p>
          <w:p w14:paraId="4298C6A5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Zum Abendessen frisst Toni 4 kg Tomaten.                          </w:t>
            </w:r>
          </w:p>
          <w:p w14:paraId="7A0971E4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Es bleiben 3 kg Tomaten liegen, die keiner fressen wollte.</w:t>
            </w: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  <w:p w14:paraId="576342BE" w14:textId="77777777" w:rsidR="00863351" w:rsidRPr="002A5466" w:rsidRDefault="00863351" w:rsidP="00336858">
            <w:pPr>
              <w:pStyle w:val="Text"/>
              <w:ind w:left="242" w:hanging="283"/>
              <w:rPr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Wie viel Kilogramm Tomaten hat der Pfleger am Montag insgesamt gebracht?</w:t>
            </w:r>
          </w:p>
        </w:tc>
        <w:tc>
          <w:tcPr>
            <w:tcW w:w="241" w:type="dxa"/>
            <w:tcBorders>
              <w:left w:val="single" w:sz="6" w:space="0" w:color="808080" w:themeColor="background1" w:themeShade="80"/>
            </w:tcBorders>
          </w:tcPr>
          <w:p w14:paraId="16046A16" w14:textId="77777777" w:rsidR="00863351" w:rsidRPr="002A5466" w:rsidRDefault="00863351" w:rsidP="00336858">
            <w:pPr>
              <w:pStyle w:val="Text"/>
              <w:rPr>
                <w:sz w:val="23"/>
                <w:szCs w:val="23"/>
              </w:rPr>
            </w:pPr>
          </w:p>
        </w:tc>
      </w:tr>
      <w:tr w:rsidR="00863351" w:rsidRPr="004B297B" w14:paraId="0EC9571E" w14:textId="77777777" w:rsidTr="00336858">
        <w:trPr>
          <w:trHeight w:val="225"/>
        </w:trPr>
        <w:tc>
          <w:tcPr>
            <w:tcW w:w="780" w:type="dxa"/>
          </w:tcPr>
          <w:p w14:paraId="751C60C0" w14:textId="77777777" w:rsidR="00863351" w:rsidRPr="002A5466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CB892FE" w14:textId="77777777" w:rsidR="00863351" w:rsidRPr="002A5466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FEC1409" w14:textId="77777777" w:rsidR="00863351" w:rsidRPr="002A5466" w:rsidRDefault="00863351" w:rsidP="00336858">
            <w:pPr>
              <w:pStyle w:val="Text"/>
              <w:rPr>
                <w:sz w:val="23"/>
                <w:szCs w:val="23"/>
              </w:rPr>
            </w:pPr>
          </w:p>
        </w:tc>
      </w:tr>
      <w:tr w:rsidR="00863351" w:rsidRPr="004B297B" w14:paraId="44F395FF" w14:textId="77777777" w:rsidTr="00336858">
        <w:trPr>
          <w:trHeight w:val="283"/>
        </w:trPr>
        <w:tc>
          <w:tcPr>
            <w:tcW w:w="780" w:type="dxa"/>
          </w:tcPr>
          <w:p w14:paraId="5D1FD610" w14:textId="77777777" w:rsidR="00863351" w:rsidRPr="002A5466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9641E8C" w14:textId="77777777" w:rsidR="00863351" w:rsidRPr="00B713BB" w:rsidRDefault="00863351" w:rsidP="00336858">
            <w:pPr>
              <w:pStyle w:val="berschriftTeilaufgaben"/>
            </w:pPr>
            <w:r w:rsidRPr="00B713BB">
              <w:t>a)</w:t>
            </w:r>
          </w:p>
        </w:tc>
        <w:tc>
          <w:tcPr>
            <w:tcW w:w="7938" w:type="dxa"/>
            <w:gridSpan w:val="2"/>
          </w:tcPr>
          <w:p w14:paraId="00F4A892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  <w:tr w:rsidR="00863351" w:rsidRPr="004B297B" w14:paraId="14CAF4C1" w14:textId="77777777" w:rsidTr="00336858">
        <w:trPr>
          <w:trHeight w:val="283"/>
        </w:trPr>
        <w:tc>
          <w:tcPr>
            <w:tcW w:w="780" w:type="dxa"/>
          </w:tcPr>
          <w:p w14:paraId="4FCE30E0" w14:textId="77777777" w:rsidR="00863351" w:rsidRPr="00B713BB" w:rsidRDefault="00863351" w:rsidP="00336858">
            <w:pPr>
              <w:pStyle w:val="berschriftTeilaufgaben"/>
            </w:pPr>
          </w:p>
        </w:tc>
        <w:tc>
          <w:tcPr>
            <w:tcW w:w="8505" w:type="dxa"/>
            <w:gridSpan w:val="3"/>
          </w:tcPr>
          <w:p w14:paraId="3435F37E" w14:textId="77777777" w:rsidR="00863351" w:rsidRPr="008630B8" w:rsidRDefault="00863351" w:rsidP="00336858">
            <w:pPr>
              <w:pStyle w:val="berschriftTeilaufgaben"/>
            </w:pPr>
          </w:p>
        </w:tc>
      </w:tr>
    </w:tbl>
    <w:tbl>
      <w:tblPr>
        <w:tblStyle w:val="Tabellenraster2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7"/>
        <w:gridCol w:w="241"/>
      </w:tblGrid>
      <w:tr w:rsidR="00863351" w14:paraId="1C5ED091" w14:textId="77777777" w:rsidTr="00336858">
        <w:trPr>
          <w:trHeight w:val="283"/>
        </w:trPr>
        <w:tc>
          <w:tcPr>
            <w:tcW w:w="780" w:type="dxa"/>
          </w:tcPr>
          <w:p w14:paraId="491C4AA2" w14:textId="77777777" w:rsidR="00863351" w:rsidRPr="006277B6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D67FD5F" w14:textId="77777777" w:rsidR="00863351" w:rsidRPr="006277B6" w:rsidRDefault="00863351" w:rsidP="00336858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t>b)</w:t>
            </w:r>
          </w:p>
        </w:tc>
        <w:tc>
          <w:tcPr>
            <w:tcW w:w="769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96FFB27" w14:textId="77777777" w:rsidR="00863351" w:rsidRPr="006277B6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3266944" behindDoc="0" locked="0" layoutInCell="1" allowOverlap="1" wp14:anchorId="0AA0D37C" wp14:editId="2D430732">
                  <wp:simplePos x="0" y="0"/>
                  <wp:positionH relativeFrom="column">
                    <wp:posOffset>3726167</wp:posOffset>
                  </wp:positionH>
                  <wp:positionV relativeFrom="paragraph">
                    <wp:posOffset>55128</wp:posOffset>
                  </wp:positionV>
                  <wp:extent cx="999051" cy="440620"/>
                  <wp:effectExtent l="0" t="38100" r="0" b="80645"/>
                  <wp:wrapNone/>
                  <wp:docPr id="15239" name="Grafik 15239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999051" cy="44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Ein Salatkopf wiegt 350 g. Die beiden Schildkröten mögen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nur die besonders zarten inneren Blätter. Deshalb lassen sie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jeweils die Hälfte des Salatkopfes liegen. Die Reste </w:t>
            </w:r>
            <w:proofErr w:type="gramStart"/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muss</w:t>
            </w:r>
            <w:proofErr w:type="gramEnd"/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der Praktikant Peter wieder einsammeln und zum Kompost bringen.</w:t>
            </w:r>
          </w:p>
          <w:p w14:paraId="5802F89C" w14:textId="77777777" w:rsidR="00863351" w:rsidRPr="006277B6" w:rsidRDefault="00863351" w:rsidP="00336858">
            <w:pPr>
              <w:pStyle w:val="Text"/>
              <w:ind w:left="242" w:hanging="242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Pfleger Sebastian täglich einkaufen?</w:t>
            </w:r>
          </w:p>
          <w:p w14:paraId="050852AA" w14:textId="77777777" w:rsidR="00863351" w:rsidRPr="006277B6" w:rsidRDefault="00863351" w:rsidP="00336858">
            <w:pPr>
              <w:pStyle w:val="Text"/>
              <w:ind w:left="242" w:hanging="242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C. </w:t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Pfleger Sebastian für eine Woche einkaufen?</w:t>
            </w:r>
          </w:p>
          <w:p w14:paraId="2B57FD01" w14:textId="77777777" w:rsidR="00863351" w:rsidRPr="006277B6" w:rsidRDefault="00863351" w:rsidP="00336858">
            <w:pPr>
              <w:pStyle w:val="Text"/>
              <w:ind w:left="242" w:hanging="242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D. </w:t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Praktikant Peter täglich wieder einsammeln?</w:t>
            </w:r>
          </w:p>
        </w:tc>
        <w:tc>
          <w:tcPr>
            <w:tcW w:w="241" w:type="dxa"/>
            <w:tcBorders>
              <w:left w:val="single" w:sz="6" w:space="0" w:color="808080" w:themeColor="background1" w:themeShade="80"/>
            </w:tcBorders>
          </w:tcPr>
          <w:p w14:paraId="6991E082" w14:textId="77777777" w:rsidR="00863351" w:rsidRPr="006277B6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14:paraId="27B4B900" w14:textId="77777777" w:rsidTr="00336858">
        <w:trPr>
          <w:trHeight w:val="283"/>
        </w:trPr>
        <w:tc>
          <w:tcPr>
            <w:tcW w:w="780" w:type="dxa"/>
          </w:tcPr>
          <w:p w14:paraId="7C740F62" w14:textId="77777777" w:rsidR="00863351" w:rsidRPr="006277B6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B7F1219" w14:textId="77777777" w:rsidR="00863351" w:rsidRPr="006277B6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4E60759" w14:textId="77777777" w:rsidR="00863351" w:rsidRPr="006277B6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14:paraId="1D776BFF" w14:textId="77777777" w:rsidTr="00336858">
        <w:trPr>
          <w:trHeight w:val="283"/>
        </w:trPr>
        <w:tc>
          <w:tcPr>
            <w:tcW w:w="780" w:type="dxa"/>
          </w:tcPr>
          <w:p w14:paraId="5B29FC68" w14:textId="77777777" w:rsidR="00863351" w:rsidRPr="006277B6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4C4FF97" w14:textId="77777777" w:rsidR="00863351" w:rsidRPr="006277B6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48E2D94" w14:textId="77777777" w:rsidR="00863351" w:rsidRPr="006277B6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Erstelle für die Fragen mit Hilfe des Leseplans ein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Info-Netz</w:t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 auf einem zusätzlichen Blatt. Beantworte die Fragen B, C und D.</w:t>
            </w:r>
          </w:p>
        </w:tc>
      </w:tr>
      <w:tr w:rsidR="00863351" w14:paraId="0F086A55" w14:textId="77777777" w:rsidTr="00336858">
        <w:trPr>
          <w:trHeight w:val="283"/>
        </w:trPr>
        <w:tc>
          <w:tcPr>
            <w:tcW w:w="780" w:type="dxa"/>
          </w:tcPr>
          <w:p w14:paraId="0976D854" w14:textId="77777777" w:rsidR="00863351" w:rsidRPr="006277B6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F55B4F5" w14:textId="77777777" w:rsidR="00863351" w:rsidRPr="006277B6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60BD574" w14:textId="77777777" w:rsidR="00863351" w:rsidRPr="006277B6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14:paraId="5B2EF09F" w14:textId="77777777" w:rsidTr="00336858">
        <w:trPr>
          <w:trHeight w:val="283"/>
        </w:trPr>
        <w:tc>
          <w:tcPr>
            <w:tcW w:w="780" w:type="dxa"/>
          </w:tcPr>
          <w:p w14:paraId="50E3F247" w14:textId="77777777" w:rsidR="00863351" w:rsidRPr="006277B6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77184" behindDoc="0" locked="0" layoutInCell="1" allowOverlap="1" wp14:anchorId="1CECC5D3" wp14:editId="552084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621988064" name="Grafik 621988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D27EDC" w14:textId="77777777" w:rsidR="00863351" w:rsidRPr="006277B6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D599B6F" w14:textId="77777777" w:rsidR="00863351" w:rsidRPr="006277B6" w:rsidRDefault="00863351" w:rsidP="00336858">
            <w:pPr>
              <w:pStyle w:val="berschriftTeilaufgaben"/>
            </w:pPr>
            <w:r w:rsidRPr="006277B6">
              <w:t>c)</w:t>
            </w:r>
          </w:p>
        </w:tc>
        <w:tc>
          <w:tcPr>
            <w:tcW w:w="7938" w:type="dxa"/>
            <w:gridSpan w:val="2"/>
          </w:tcPr>
          <w:p w14:paraId="01ACBF2E" w14:textId="77777777" w:rsidR="00863351" w:rsidRPr="006277B6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Welche Schritte hast du beim Erstellen des Info-Netzes gemacht?</w:t>
            </w:r>
          </w:p>
        </w:tc>
      </w:tr>
    </w:tbl>
    <w:p w14:paraId="32D1E459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3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5883"/>
        <w:gridCol w:w="1827"/>
        <w:gridCol w:w="15"/>
        <w:gridCol w:w="213"/>
        <w:gridCol w:w="8"/>
        <w:gridCol w:w="33"/>
      </w:tblGrid>
      <w:tr w:rsidR="00863351" w:rsidRPr="004B297B" w14:paraId="472314E2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3931F9FB" w14:textId="77777777" w:rsidR="00863351" w:rsidRPr="00636A4D" w:rsidRDefault="00863351" w:rsidP="00336858">
            <w:pPr>
              <w:pStyle w:val="berschriftTeilaufgaben"/>
            </w:pPr>
            <w:r w:rsidRPr="00636A4D">
              <w:lastRenderedPageBreak/>
              <w:t>1.3</w:t>
            </w:r>
          </w:p>
        </w:tc>
        <w:tc>
          <w:tcPr>
            <w:tcW w:w="8505" w:type="dxa"/>
            <w:gridSpan w:val="5"/>
          </w:tcPr>
          <w:p w14:paraId="4D4FEF3E" w14:textId="77777777" w:rsidR="00863351" w:rsidRPr="00636A4D" w:rsidRDefault="00863351" w:rsidP="00336858">
            <w:pPr>
              <w:pStyle w:val="berschriftTeilaufgaben"/>
            </w:pPr>
            <w:r w:rsidRPr="00636A4D">
              <w:t>Die Papageienfütterung</w:t>
            </w:r>
          </w:p>
          <w:p w14:paraId="0E9A0E4B" w14:textId="77777777" w:rsidR="00863351" w:rsidRPr="00636A4D" w:rsidRDefault="00863351" w:rsidP="00336858">
            <w:pPr>
              <w:pStyle w:val="berschriftTeilaufgaben"/>
            </w:pPr>
          </w:p>
        </w:tc>
      </w:tr>
      <w:tr w:rsidR="00863351" w:rsidRPr="004B297B" w14:paraId="66F57C0C" w14:textId="77777777" w:rsidTr="00336858">
        <w:trPr>
          <w:gridAfter w:val="1"/>
          <w:wAfter w:w="33" w:type="dxa"/>
          <w:trHeight w:val="283"/>
        </w:trPr>
        <w:tc>
          <w:tcPr>
            <w:tcW w:w="780" w:type="dxa"/>
          </w:tcPr>
          <w:p w14:paraId="27E50070" w14:textId="77777777" w:rsidR="00863351" w:rsidRPr="00636A4D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74E9677" w14:textId="77777777" w:rsidR="00863351" w:rsidRPr="00636A4D" w:rsidRDefault="00863351" w:rsidP="00336858">
            <w:pPr>
              <w:pStyle w:val="berschriftTeilaufgaben"/>
            </w:pPr>
          </w:p>
        </w:tc>
        <w:tc>
          <w:tcPr>
            <w:tcW w:w="771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3CEF1B89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36A4D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3244416" behindDoc="0" locked="0" layoutInCell="1" allowOverlap="1" wp14:anchorId="1118E7D7" wp14:editId="5F103F0C">
                  <wp:simplePos x="0" y="0"/>
                  <wp:positionH relativeFrom="column">
                    <wp:posOffset>3916148</wp:posOffset>
                  </wp:positionH>
                  <wp:positionV relativeFrom="paragraph">
                    <wp:posOffset>387586</wp:posOffset>
                  </wp:positionV>
                  <wp:extent cx="914400" cy="812483"/>
                  <wp:effectExtent l="0" t="0" r="0" b="635"/>
                  <wp:wrapNone/>
                  <wp:docPr id="1220113164" name="Grafik 1220113164" descr="C:\Users\MRB-User\Documents\Backup\MAREN\Material\Box 3_S3_Entwurf Material\S3_Veröffentlichung\S3_Abbildungen\S3_F_1.5_Papa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RB-User\Documents\Backup\MAREN\Material\Box 3_S3_Entwurf Material\S3_Veröffentlichung\S3_Abbildungen\S3_F_1.5_Papa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Im Zoo gibt es zwei Papageien. Papagei Tobi wiegt 370 g. Papagei Piet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>wiegt 40 g mehr als Papagei Tobi.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Felix, der Tierpfleger, füllt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>Papagei Tobi 10 g Sonnenblumenkerne und 15 g Beeren i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n seinen Futtertopf.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In dem Futtertopf lagen vor der Fütterung schon 3 g Futter. </w:t>
            </w:r>
          </w:p>
          <w:p w14:paraId="3C003B79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Papagei Piet isst Papagei Tobi 5 g von dem Futter weg.</w:t>
            </w:r>
          </w:p>
          <w:p w14:paraId="6FF66F97" w14:textId="77777777" w:rsidR="00863351" w:rsidRPr="00636A4D" w:rsidRDefault="00863351" w:rsidP="00336858">
            <w:pPr>
              <w:pStyle w:val="Text"/>
              <w:rPr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Wie viel Gramm Futter hat Tobi am Ende noch?</w:t>
            </w:r>
          </w:p>
        </w:tc>
        <w:tc>
          <w:tcPr>
            <w:tcW w:w="236" w:type="dxa"/>
            <w:gridSpan w:val="3"/>
            <w:tcBorders>
              <w:left w:val="single" w:sz="6" w:space="0" w:color="808080" w:themeColor="background1" w:themeShade="80"/>
            </w:tcBorders>
          </w:tcPr>
          <w:p w14:paraId="5C23DD81" w14:textId="77777777" w:rsidR="00863351" w:rsidRPr="00636A4D" w:rsidRDefault="00863351" w:rsidP="00336858">
            <w:pPr>
              <w:pStyle w:val="Text"/>
              <w:rPr>
                <w:sz w:val="23"/>
                <w:szCs w:val="23"/>
              </w:rPr>
            </w:pPr>
            <w:r w:rsidRPr="00636A4D">
              <w:rPr>
                <w:noProof/>
                <w:sz w:val="23"/>
                <w:szCs w:val="23"/>
              </w:rPr>
              <w:t xml:space="preserve"> </w:t>
            </w:r>
          </w:p>
        </w:tc>
      </w:tr>
      <w:tr w:rsidR="00863351" w:rsidRPr="004B297B" w14:paraId="22D81FED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72A4BE8F" w14:textId="77777777" w:rsidR="00863351" w:rsidRPr="00636A4D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52F6ADD" w14:textId="77777777" w:rsidR="00863351" w:rsidRPr="00636A4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77235DF3" w14:textId="77777777" w:rsidR="00863351" w:rsidRPr="00636A4D" w:rsidRDefault="00863351" w:rsidP="00336858">
            <w:pPr>
              <w:pStyle w:val="Text"/>
              <w:rPr>
                <w:sz w:val="23"/>
                <w:szCs w:val="23"/>
              </w:rPr>
            </w:pPr>
          </w:p>
        </w:tc>
      </w:tr>
      <w:tr w:rsidR="00863351" w:rsidRPr="004B297B" w14:paraId="4DA9BB4B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584D891C" w14:textId="77777777" w:rsidR="00863351" w:rsidRPr="00636A4D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78208" behindDoc="0" locked="0" layoutInCell="1" allowOverlap="1" wp14:anchorId="4C1E92EE" wp14:editId="4A3E5A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359410" cy="271780"/>
                  <wp:effectExtent l="0" t="0" r="0" b="0"/>
                  <wp:wrapNone/>
                  <wp:docPr id="470712890" name="Grafik 470712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191D1FC" w14:textId="77777777" w:rsidR="00863351" w:rsidRPr="00636A4D" w:rsidRDefault="00863351" w:rsidP="00336858">
            <w:pPr>
              <w:pStyle w:val="berschriftTeilaufgaben"/>
            </w:pPr>
            <w:r>
              <w:t>a)</w:t>
            </w:r>
          </w:p>
        </w:tc>
        <w:tc>
          <w:tcPr>
            <w:tcW w:w="7938" w:type="dxa"/>
            <w:gridSpan w:val="4"/>
          </w:tcPr>
          <w:p w14:paraId="42319015" w14:textId="77777777" w:rsidR="00863351" w:rsidRDefault="00863351" w:rsidP="00863351">
            <w:pPr>
              <w:pStyle w:val="Listenabsatz"/>
              <w:spacing w:line="240" w:lineRule="auto"/>
              <w:contextualSpacing w:val="0"/>
            </w:pPr>
            <w:r>
              <w:t>Welche Informationen sind wichtig und welche sind unwichtig für die Bearbeitung der Aufgabe?</w:t>
            </w:r>
          </w:p>
          <w:p w14:paraId="02713FD0" w14:textId="77777777" w:rsidR="00863351" w:rsidRPr="00636A4D" w:rsidRDefault="00863351" w:rsidP="00863351">
            <w:pPr>
              <w:pStyle w:val="Listenabsatz"/>
              <w:spacing w:line="240" w:lineRule="auto"/>
              <w:contextualSpacing w:val="0"/>
            </w:pPr>
            <w:r>
              <w:t>Woran kann man erkennen, welche Informationen wichtig sind?</w:t>
            </w:r>
          </w:p>
        </w:tc>
      </w:tr>
      <w:tr w:rsidR="00863351" w:rsidRPr="004B297B" w14:paraId="75230415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038316F3" w14:textId="77777777" w:rsidR="00863351" w:rsidRDefault="00863351" w:rsidP="00336858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14:paraId="57142591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3AF21BD8" w14:textId="77777777" w:rsidR="00863351" w:rsidRDefault="00863351" w:rsidP="00336858"/>
        </w:tc>
      </w:tr>
      <w:tr w:rsidR="00863351" w:rsidRPr="004B297B" w14:paraId="68F8D05D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5B6098EE" w14:textId="77777777" w:rsidR="00863351" w:rsidRDefault="00863351" w:rsidP="00336858">
            <w:pPr>
              <w:spacing w:line="240" w:lineRule="auto"/>
              <w:rPr>
                <w:noProof/>
                <w:lang w:eastAsia="zh-CN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79232" behindDoc="0" locked="0" layoutInCell="1" allowOverlap="1" wp14:anchorId="764E2CC9" wp14:editId="2FE6F4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359410" cy="271780"/>
                  <wp:effectExtent l="0" t="0" r="0" b="0"/>
                  <wp:wrapNone/>
                  <wp:docPr id="1058547688" name="Grafik 1058547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3D7D3AE" w14:textId="77777777" w:rsidR="00863351" w:rsidRDefault="00863351" w:rsidP="00336858">
            <w:pPr>
              <w:pStyle w:val="berschriftTeilaufgaben"/>
            </w:pPr>
            <w:r>
              <w:t>b)</w:t>
            </w:r>
          </w:p>
        </w:tc>
        <w:tc>
          <w:tcPr>
            <w:tcW w:w="7938" w:type="dxa"/>
            <w:gridSpan w:val="4"/>
          </w:tcPr>
          <w:p w14:paraId="29E07F4C" w14:textId="77777777" w:rsidR="00863351" w:rsidRDefault="00863351" w:rsidP="00863351">
            <w:pPr>
              <w:pStyle w:val="Listenabsatz"/>
              <w:spacing w:line="240" w:lineRule="auto"/>
              <w:contextualSpacing w:val="0"/>
            </w:pPr>
            <w:r>
              <w:t>Welche Schritte müssen nach dem Leseplan gemacht werden?</w:t>
            </w:r>
          </w:p>
          <w:p w14:paraId="24804C38" w14:textId="77777777" w:rsidR="00863351" w:rsidRDefault="00863351" w:rsidP="00863351">
            <w:pPr>
              <w:pStyle w:val="Listenabsatz"/>
              <w:spacing w:line="240" w:lineRule="auto"/>
              <w:contextualSpacing w:val="0"/>
            </w:pPr>
            <w:r>
              <w:t>Welche Vorgaben müssen eingehalten werden?</w:t>
            </w:r>
          </w:p>
        </w:tc>
      </w:tr>
      <w:tr w:rsidR="00863351" w:rsidRPr="004B297B" w14:paraId="545922BB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2C5E7FB0" w14:textId="77777777" w:rsidR="00863351" w:rsidRDefault="00863351" w:rsidP="00336858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14:paraId="40555F19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262E2BF5" w14:textId="77777777" w:rsidR="00863351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4B297B" w14:paraId="7E710C8A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7A9639C5" w14:textId="77777777" w:rsidR="00863351" w:rsidRDefault="00863351" w:rsidP="00336858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14:paraId="70333299" w14:textId="77777777" w:rsidR="00863351" w:rsidRDefault="00863351" w:rsidP="00336858">
            <w:pPr>
              <w:pStyle w:val="berschriftTeilaufgaben"/>
            </w:pPr>
            <w:r>
              <w:t>c)</w:t>
            </w:r>
          </w:p>
        </w:tc>
        <w:tc>
          <w:tcPr>
            <w:tcW w:w="7938" w:type="dxa"/>
            <w:gridSpan w:val="4"/>
          </w:tcPr>
          <w:p w14:paraId="77291755" w14:textId="77777777" w:rsidR="00863351" w:rsidRPr="00B713BB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  <w:tr w:rsidR="00863351" w:rsidRPr="004B297B" w14:paraId="554A961C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51FB034B" w14:textId="77777777" w:rsidR="00863351" w:rsidRDefault="00863351" w:rsidP="00336858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14:paraId="25BA2326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70E3268B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4B297B" w14:paraId="405BEE93" w14:textId="77777777" w:rsidTr="00336858">
        <w:trPr>
          <w:trHeight w:val="262"/>
        </w:trPr>
        <w:tc>
          <w:tcPr>
            <w:tcW w:w="780" w:type="dxa"/>
          </w:tcPr>
          <w:p w14:paraId="296D9481" w14:textId="77777777" w:rsidR="00863351" w:rsidRPr="00CC758F" w:rsidRDefault="00863351" w:rsidP="00336858">
            <w:pPr>
              <w:pStyle w:val="berschriftTeilaufgaben"/>
            </w:pPr>
            <w:r>
              <w:rPr>
                <w:color w:val="auto"/>
              </w:rPr>
              <w:drawing>
                <wp:anchor distT="0" distB="0" distL="114300" distR="114300" simplePos="0" relativeHeight="253252608" behindDoc="1" locked="0" layoutInCell="1" allowOverlap="1" wp14:anchorId="4A9B74E4" wp14:editId="658C4435">
                  <wp:simplePos x="0" y="0"/>
                  <wp:positionH relativeFrom="margin">
                    <wp:posOffset>-928370</wp:posOffset>
                  </wp:positionH>
                  <wp:positionV relativeFrom="margin">
                    <wp:posOffset>-29465270</wp:posOffset>
                  </wp:positionV>
                  <wp:extent cx="467995" cy="271780"/>
                  <wp:effectExtent l="0" t="0" r="8255" b="0"/>
                  <wp:wrapNone/>
                  <wp:docPr id="1357523311" name="Grafik 1357523311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3251584" behindDoc="0" locked="0" layoutInCell="1" allowOverlap="1" wp14:anchorId="5D39BAA0" wp14:editId="2BC5FD1E">
                      <wp:simplePos x="0" y="0"/>
                      <wp:positionH relativeFrom="column">
                        <wp:posOffset>-899795</wp:posOffset>
                      </wp:positionH>
                      <wp:positionV relativeFrom="paragraph">
                        <wp:posOffset>-37536755</wp:posOffset>
                      </wp:positionV>
                      <wp:extent cx="360680" cy="251460"/>
                      <wp:effectExtent l="0" t="0" r="20320" b="53340"/>
                      <wp:wrapNone/>
                      <wp:docPr id="65230824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5168460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0B67165" w14:textId="77777777" w:rsidR="00863351" w:rsidRDefault="00863351" w:rsidP="008633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6505302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22913DF" w14:textId="77777777" w:rsidR="00863351" w:rsidRDefault="00863351" w:rsidP="008633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39BAA0" id="_x0000_s1070" style="position:absolute;margin-left:-70.85pt;margin-top:-2955.65pt;width:28.4pt;height:19.8pt;z-index:25325158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">
                      <o:lock v:ext="edit" aspectratio="t"/>
                      <v:shape id="Ovale Legende 257" o:spid="_x0000_s107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" adj="17511,25440" filled="f">
                        <v:textbox>
                          <w:txbxContent>
                            <w:p w14:paraId="40B67165" w14:textId="77777777" w:rsidR="00863351" w:rsidRDefault="00863351" w:rsidP="0086335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7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" adj="2296,28860" filled="f">
                        <v:textbox>
                          <w:txbxContent>
                            <w:p w14:paraId="322913DF" w14:textId="77777777" w:rsidR="00863351" w:rsidRDefault="00863351" w:rsidP="0086335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1.4</w:t>
            </w:r>
          </w:p>
        </w:tc>
        <w:tc>
          <w:tcPr>
            <w:tcW w:w="8292" w:type="dxa"/>
            <w:gridSpan w:val="4"/>
          </w:tcPr>
          <w:p w14:paraId="6BE6D4A7" w14:textId="77777777" w:rsidR="00863351" w:rsidRDefault="00863351" w:rsidP="00336858">
            <w:pPr>
              <w:pStyle w:val="berschriftTeilaufgaben"/>
            </w:pPr>
            <w:r>
              <w:t>Das Braunbärenkind</w:t>
            </w:r>
          </w:p>
          <w:p w14:paraId="117908ED" w14:textId="77777777" w:rsidR="00863351" w:rsidRDefault="00863351" w:rsidP="00336858">
            <w:pPr>
              <w:pStyle w:val="berschriftTeilaufgaben"/>
            </w:pPr>
          </w:p>
        </w:tc>
        <w:tc>
          <w:tcPr>
            <w:tcW w:w="254" w:type="dxa"/>
            <w:gridSpan w:val="3"/>
            <w:vMerge w:val="restart"/>
          </w:tcPr>
          <w:p w14:paraId="6B58221E" w14:textId="77777777" w:rsidR="00863351" w:rsidRDefault="00863351" w:rsidP="00336858">
            <w:pPr>
              <w:pStyle w:val="Text"/>
              <w:rPr>
                <w:noProof/>
              </w:rPr>
            </w:pPr>
          </w:p>
          <w:p w14:paraId="2F21D7AE" w14:textId="77777777" w:rsidR="00863351" w:rsidRDefault="00863351" w:rsidP="00336858">
            <w:pPr>
              <w:pStyle w:val="Text"/>
              <w:rPr>
                <w:noProof/>
              </w:rPr>
            </w:pPr>
          </w:p>
        </w:tc>
      </w:tr>
      <w:tr w:rsidR="00863351" w:rsidRPr="004B297B" w14:paraId="4E8C2D00" w14:textId="77777777" w:rsidTr="00336858">
        <w:trPr>
          <w:trHeight w:val="1466"/>
        </w:trPr>
        <w:tc>
          <w:tcPr>
            <w:tcW w:w="780" w:type="dxa"/>
          </w:tcPr>
          <w:p w14:paraId="21DC585E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D36D542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725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BA006E9" w14:textId="77777777" w:rsidR="00863351" w:rsidRPr="00132310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C1639F">
              <w:rPr>
                <w:noProof/>
              </w:rPr>
              <w:drawing>
                <wp:anchor distT="0" distB="0" distL="114300" distR="114300" simplePos="0" relativeHeight="253253632" behindDoc="0" locked="0" layoutInCell="1" allowOverlap="1" wp14:anchorId="061C1FD0" wp14:editId="51219D10">
                  <wp:simplePos x="0" y="0"/>
                  <wp:positionH relativeFrom="column">
                    <wp:posOffset>4122803</wp:posOffset>
                  </wp:positionH>
                  <wp:positionV relativeFrom="paragraph">
                    <wp:posOffset>-21369</wp:posOffset>
                  </wp:positionV>
                  <wp:extent cx="844430" cy="998960"/>
                  <wp:effectExtent l="0" t="1270" r="0" b="5715"/>
                  <wp:wrapNone/>
                  <wp:docPr id="361536949" name="Grafik 361536949" descr="C:\Users\MRB-User\Documents\Backup\MAREN\Material\Box 3_S3_Entwurf Material\S3_Veröffentlichung\S3_Abbildungen\S3_F_1.3_Braunba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B-User\Documents\Backup\MAREN\Material\Box 3_S3_Entwurf Material\S3_Veröffentlichung\S3_Abbildungen\S3_F_1.3_Braunba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44430" cy="99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2310">
              <w:rPr>
                <w:rFonts w:ascii="Calibri" w:hAnsi="Calibri" w:cs="Calibri"/>
                <w:sz w:val="23"/>
                <w:szCs w:val="23"/>
              </w:rPr>
              <w:t xml:space="preserve">Das Braunbärenkind aus dem Zoo wog bei seiner Geburt 700 g. </w:t>
            </w:r>
            <w:r w:rsidRPr="00132310">
              <w:rPr>
                <w:rFonts w:ascii="Calibri" w:hAnsi="Calibri" w:cs="Calibri"/>
                <w:sz w:val="23"/>
                <w:szCs w:val="23"/>
              </w:rPr>
              <w:br/>
              <w:t xml:space="preserve">Nach der Geburt hat es 200 g abgenommen, weil es krank war.         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132310">
              <w:rPr>
                <w:rFonts w:ascii="Calibri" w:hAnsi="Calibri" w:cs="Calibri"/>
                <w:sz w:val="23"/>
                <w:szCs w:val="23"/>
              </w:rPr>
              <w:t xml:space="preserve">In den letzten Wochen ist sein Gewicht um 4 000 g gestiegen, 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132310">
              <w:rPr>
                <w:rFonts w:ascii="Calibri" w:hAnsi="Calibri" w:cs="Calibri"/>
                <w:sz w:val="23"/>
                <w:szCs w:val="23"/>
              </w:rPr>
              <w:t>weil es wieder gesund wurde und jeden Tag 100 g zugenommen hat.</w:t>
            </w:r>
          </w:p>
          <w:p w14:paraId="253612DB" w14:textId="77777777" w:rsidR="00863351" w:rsidRPr="00132310" w:rsidRDefault="00863351" w:rsidP="00336858">
            <w:pPr>
              <w:pStyle w:val="Text"/>
              <w:rPr>
                <w:rFonts w:ascii="Calibri" w:hAnsi="Calibri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132310">
              <w:rPr>
                <w:rFonts w:ascii="Calibri" w:hAnsi="Calibri" w:cs="Calibri"/>
                <w:sz w:val="23"/>
                <w:szCs w:val="23"/>
              </w:rPr>
              <w:t>Wie viel wiegt das Braunbärenkind jetzt?</w:t>
            </w:r>
          </w:p>
        </w:tc>
        <w:tc>
          <w:tcPr>
            <w:tcW w:w="254" w:type="dxa"/>
            <w:gridSpan w:val="3"/>
            <w:vMerge/>
            <w:tcBorders>
              <w:left w:val="single" w:sz="6" w:space="0" w:color="808080" w:themeColor="background1" w:themeShade="80"/>
            </w:tcBorders>
          </w:tcPr>
          <w:p w14:paraId="267E18DA" w14:textId="77777777" w:rsidR="00863351" w:rsidRPr="00132310" w:rsidRDefault="00863351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863351" w:rsidRPr="004B297B" w14:paraId="208F98F4" w14:textId="77777777" w:rsidTr="00336858">
        <w:trPr>
          <w:trHeight w:val="283"/>
        </w:trPr>
        <w:tc>
          <w:tcPr>
            <w:tcW w:w="780" w:type="dxa"/>
          </w:tcPr>
          <w:p w14:paraId="72A72F9D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12DA9957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</w:tcPr>
          <w:p w14:paraId="67396975" w14:textId="77777777" w:rsidR="00863351" w:rsidRDefault="00863351" w:rsidP="00336858">
            <w:pPr>
              <w:pStyle w:val="Text"/>
            </w:pPr>
          </w:p>
        </w:tc>
      </w:tr>
      <w:tr w:rsidR="00863351" w:rsidRPr="004B297B" w14:paraId="619BE941" w14:textId="77777777" w:rsidTr="00336858">
        <w:trPr>
          <w:trHeight w:val="283"/>
        </w:trPr>
        <w:tc>
          <w:tcPr>
            <w:tcW w:w="780" w:type="dxa"/>
          </w:tcPr>
          <w:p w14:paraId="3FEB8E40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4ABCFD46" w14:textId="77777777" w:rsidR="00863351" w:rsidRPr="0047688C" w:rsidRDefault="00863351" w:rsidP="00336858">
            <w:pPr>
              <w:pStyle w:val="berschriftTeilaufgaben"/>
            </w:pPr>
            <w:r>
              <w:t>a)</w:t>
            </w:r>
          </w:p>
        </w:tc>
        <w:tc>
          <w:tcPr>
            <w:tcW w:w="7979" w:type="dxa"/>
            <w:gridSpan w:val="6"/>
          </w:tcPr>
          <w:p w14:paraId="4F4D3FF8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  <w:tr w:rsidR="00863351" w:rsidRPr="004B297B" w14:paraId="15601543" w14:textId="77777777" w:rsidTr="00336858">
        <w:trPr>
          <w:trHeight w:val="283"/>
        </w:trPr>
        <w:tc>
          <w:tcPr>
            <w:tcW w:w="780" w:type="dxa"/>
          </w:tcPr>
          <w:p w14:paraId="35504C7D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64932423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</w:tcPr>
          <w:p w14:paraId="7BDE2C8D" w14:textId="77777777" w:rsidR="00863351" w:rsidRDefault="00863351" w:rsidP="00336858">
            <w:pPr>
              <w:pStyle w:val="Text"/>
            </w:pPr>
            <w:r w:rsidRPr="00360B75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2A3E2BC4" wp14:editId="4D7F4623">
                      <wp:simplePos x="0" y="0"/>
                      <wp:positionH relativeFrom="page">
                        <wp:posOffset>3706368</wp:posOffset>
                      </wp:positionH>
                      <wp:positionV relativeFrom="paragraph">
                        <wp:posOffset>26289</wp:posOffset>
                      </wp:positionV>
                      <wp:extent cx="1195197" cy="1333500"/>
                      <wp:effectExtent l="0" t="0" r="11430" b="12700"/>
                      <wp:wrapNone/>
                      <wp:docPr id="45658068" name="Textfeld 45658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95197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EC263B" w14:textId="77777777" w:rsidR="00863351" w:rsidRPr="00B70DFF" w:rsidRDefault="00863351" w:rsidP="00863351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3A838591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62A7E750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Fragekarte </w:t>
                                  </w:r>
                                </w:p>
                                <w:p w14:paraId="5E61C785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683022E3" w14:textId="77777777" w:rsidR="00863351" w:rsidRPr="00B70DFF" w:rsidRDefault="00863351" w:rsidP="00863351">
                                  <w:pPr>
                                    <w:pStyle w:val="Text"/>
                                    <w:ind w:left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Info-Karten</w:t>
                                  </w:r>
                                </w:p>
                                <w:p w14:paraId="19B75C0C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Netz</w:t>
                                  </w:r>
                                </w:p>
                                <w:p w14:paraId="2A52FC52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4CA6A5F6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E2BC4" id="Textfeld 45658068" o:spid="_x0000_s1073" type="#_x0000_t202" style="position:absolute;margin-left:291.85pt;margin-top:2.05pt;width:94.1pt;height:105pt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" fillcolor="#d8d8d8 [2732]" strokecolor="#777">
                      <v:path arrowok="t"/>
                      <v:textbox inset="1mm,,1mm">
                        <w:txbxContent>
                          <w:p w14:paraId="6CEC263B" w14:textId="77777777" w:rsidR="00863351" w:rsidRPr="00B70DFF" w:rsidRDefault="00863351" w:rsidP="00863351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3A838591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62A7E750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Fragekarte </w:t>
                            </w:r>
                          </w:p>
                          <w:p w14:paraId="5E61C785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683022E3" w14:textId="77777777" w:rsidR="00863351" w:rsidRPr="00B70DFF" w:rsidRDefault="00863351" w:rsidP="00863351">
                            <w:pPr>
                              <w:pStyle w:val="Text"/>
                              <w:ind w:left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Info-Karten</w:t>
                            </w:r>
                          </w:p>
                          <w:p w14:paraId="19B75C0C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Netz</w:t>
                            </w:r>
                          </w:p>
                          <w:p w14:paraId="2A52FC52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4CA6A5F6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863351" w:rsidRPr="004B297B" w14:paraId="79BA99BA" w14:textId="77777777" w:rsidTr="00336858">
        <w:trPr>
          <w:trHeight w:val="283"/>
        </w:trPr>
        <w:tc>
          <w:tcPr>
            <w:tcW w:w="780" w:type="dxa"/>
          </w:tcPr>
          <w:p w14:paraId="221C5E5E" w14:textId="77777777" w:rsidR="00863351" w:rsidRDefault="00863351" w:rsidP="00336858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62848" behindDoc="0" locked="0" layoutInCell="1" allowOverlap="1" wp14:anchorId="6324F2C5" wp14:editId="5667218F">
                      <wp:simplePos x="0" y="0"/>
                      <wp:positionH relativeFrom="column">
                        <wp:posOffset>-14314</wp:posOffset>
                      </wp:positionH>
                      <wp:positionV relativeFrom="paragraph">
                        <wp:posOffset>51015</wp:posOffset>
                      </wp:positionV>
                      <wp:extent cx="360680" cy="251460"/>
                      <wp:effectExtent l="0" t="0" r="20320" b="53340"/>
                      <wp:wrapNone/>
                      <wp:docPr id="8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039B5D8" w14:textId="77777777" w:rsidR="00863351" w:rsidRDefault="00863351" w:rsidP="008633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101F364" w14:textId="77777777" w:rsidR="00863351" w:rsidRDefault="00863351" w:rsidP="008633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24F2C5" id="_x0000_s1074" style="position:absolute;margin-left:-1.15pt;margin-top:4pt;width:28.4pt;height:19.8pt;z-index:25326284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">
                      <o:lock v:ext="edit" aspectratio="t"/>
                      <v:shape id="Ovale Legende 257" o:spid="_x0000_s107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" adj="17511,25440" filled="f">
                        <v:textbox>
                          <w:txbxContent>
                            <w:p w14:paraId="3039B5D8" w14:textId="77777777" w:rsidR="00863351" w:rsidRDefault="00863351" w:rsidP="0086335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7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" adj="2296,28860" filled="f">
                        <v:textbox>
                          <w:txbxContent>
                            <w:p w14:paraId="3101F364" w14:textId="77777777" w:rsidR="00863351" w:rsidRDefault="00863351" w:rsidP="0086335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355D0A60" w14:textId="77777777" w:rsidR="00863351" w:rsidRPr="0047688C" w:rsidRDefault="00863351" w:rsidP="00336858">
            <w:pPr>
              <w:pStyle w:val="berschriftTeilaufgaben"/>
            </w:pPr>
            <w:r>
              <w:t>b)</w:t>
            </w:r>
          </w:p>
        </w:tc>
        <w:tc>
          <w:tcPr>
            <w:tcW w:w="5883" w:type="dxa"/>
          </w:tcPr>
          <w:p w14:paraId="4D63D0A1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B713BB">
              <w:t>Sind alle Informationen nötig, um die Aufgabe zu lösen?</w:t>
            </w:r>
          </w:p>
          <w:p w14:paraId="09477C78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B713BB">
              <w:t>Welcher Zeitpunkt ist mit „jetzt“ gemeint?</w:t>
            </w:r>
          </w:p>
          <w:p w14:paraId="167EC21E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8630B8">
              <w:t xml:space="preserve">Sind alle Elemente eines </w:t>
            </w:r>
            <w:r>
              <w:t>Info-Netz</w:t>
            </w:r>
            <w:r w:rsidRPr="008630B8">
              <w:t xml:space="preserve">es in deinem </w:t>
            </w:r>
            <w:r>
              <w:t>Info-Netz</w:t>
            </w:r>
            <w:r w:rsidRPr="008630B8">
              <w:t xml:space="preserve"> enthalten und wurden sie richtig benutzt?</w:t>
            </w:r>
          </w:p>
        </w:tc>
        <w:tc>
          <w:tcPr>
            <w:tcW w:w="2096" w:type="dxa"/>
            <w:gridSpan w:val="5"/>
          </w:tcPr>
          <w:p w14:paraId="17E9A70F" w14:textId="77777777" w:rsidR="00863351" w:rsidRDefault="00863351" w:rsidP="00336858">
            <w:pPr>
              <w:pStyle w:val="Text"/>
              <w:ind w:left="388"/>
            </w:pPr>
          </w:p>
        </w:tc>
      </w:tr>
      <w:tr w:rsidR="00863351" w:rsidRPr="004B297B" w14:paraId="102A7B87" w14:textId="77777777" w:rsidTr="00336858">
        <w:trPr>
          <w:trHeight w:val="283"/>
        </w:trPr>
        <w:tc>
          <w:tcPr>
            <w:tcW w:w="780" w:type="dxa"/>
          </w:tcPr>
          <w:p w14:paraId="06A86604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055E5B15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</w:tcPr>
          <w:p w14:paraId="0FD8EDE1" w14:textId="77777777" w:rsidR="00863351" w:rsidRDefault="00863351" w:rsidP="00336858">
            <w:pPr>
              <w:pStyle w:val="Text"/>
            </w:pPr>
          </w:p>
        </w:tc>
      </w:tr>
      <w:tr w:rsidR="00863351" w:rsidRPr="004B297B" w14:paraId="0A956F93" w14:textId="77777777" w:rsidTr="00336858">
        <w:trPr>
          <w:trHeight w:val="346"/>
        </w:trPr>
        <w:tc>
          <w:tcPr>
            <w:tcW w:w="780" w:type="dxa"/>
          </w:tcPr>
          <w:p w14:paraId="48D192A7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AF3FBBE" w14:textId="77777777" w:rsidR="00863351" w:rsidRPr="0047688C" w:rsidRDefault="00863351" w:rsidP="00336858">
            <w:pPr>
              <w:pStyle w:val="berschriftTeilaufgaben"/>
            </w:pPr>
            <w:r>
              <w:t>c)</w:t>
            </w:r>
          </w:p>
        </w:tc>
        <w:tc>
          <w:tcPr>
            <w:tcW w:w="7725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D0D7127" w14:textId="77777777" w:rsidR="00863351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B75E5A">
              <w:rPr>
                <w:rFonts w:ascii="Calibri" w:hAnsi="Calibri" w:cs="Calibri"/>
                <w:sz w:val="23"/>
                <w:szCs w:val="23"/>
              </w:rPr>
              <w:t>Zur Textaufgabe von oben kommt nun eine zweite Frage:</w:t>
            </w:r>
          </w:p>
          <w:p w14:paraId="37BAC9CC" w14:textId="77777777" w:rsidR="00863351" w:rsidRPr="00B75E5A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Wie viel Gramm ist das Braunbärenkind schwerer als bei der Geburt?</w:t>
            </w:r>
          </w:p>
        </w:tc>
        <w:tc>
          <w:tcPr>
            <w:tcW w:w="254" w:type="dxa"/>
            <w:gridSpan w:val="3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13DC6EDA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  </w:t>
            </w:r>
          </w:p>
        </w:tc>
      </w:tr>
      <w:tr w:rsidR="00863351" w:rsidRPr="004B297B" w14:paraId="305DA897" w14:textId="77777777" w:rsidTr="00336858">
        <w:trPr>
          <w:trHeight w:val="283"/>
        </w:trPr>
        <w:tc>
          <w:tcPr>
            <w:tcW w:w="780" w:type="dxa"/>
          </w:tcPr>
          <w:p w14:paraId="21E60DBB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11A982AC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  <w:shd w:val="clear" w:color="auto" w:fill="FFFFFF" w:themeFill="background1"/>
          </w:tcPr>
          <w:p w14:paraId="2F06BBC1" w14:textId="77777777" w:rsidR="00863351" w:rsidRPr="00AE1837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4B297B" w14:paraId="03786605" w14:textId="77777777" w:rsidTr="00336858">
        <w:trPr>
          <w:trHeight w:val="283"/>
        </w:trPr>
        <w:tc>
          <w:tcPr>
            <w:tcW w:w="780" w:type="dxa"/>
          </w:tcPr>
          <w:p w14:paraId="14197BA7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30A9847E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  <w:shd w:val="clear" w:color="auto" w:fill="FFFFFF" w:themeFill="background1"/>
          </w:tcPr>
          <w:p w14:paraId="724CB2E8" w14:textId="77777777" w:rsidR="00863351" w:rsidRPr="00AE1837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Verändere dein Info-Netz, so dass es zu Frage B passt. Beantworte sie. </w:t>
            </w:r>
          </w:p>
        </w:tc>
      </w:tr>
      <w:tr w:rsidR="00863351" w:rsidRPr="004B297B" w14:paraId="2A9B553D" w14:textId="77777777" w:rsidTr="00336858">
        <w:trPr>
          <w:trHeight w:val="283"/>
        </w:trPr>
        <w:tc>
          <w:tcPr>
            <w:tcW w:w="780" w:type="dxa"/>
          </w:tcPr>
          <w:p w14:paraId="3CEE8B55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26641A97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</w:tcPr>
          <w:p w14:paraId="695CDD1B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4B297B" w14:paraId="09DE0601" w14:textId="77777777" w:rsidTr="00336858">
        <w:trPr>
          <w:trHeight w:val="283"/>
        </w:trPr>
        <w:tc>
          <w:tcPr>
            <w:tcW w:w="780" w:type="dxa"/>
          </w:tcPr>
          <w:p w14:paraId="2421C560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E9DC0E7" w14:textId="77777777" w:rsidR="00863351" w:rsidRDefault="00863351" w:rsidP="00336858">
            <w:pPr>
              <w:pStyle w:val="berschriftTeilaufgaben"/>
            </w:pPr>
            <w:r>
              <w:t>d)</w:t>
            </w:r>
          </w:p>
        </w:tc>
        <w:tc>
          <w:tcPr>
            <w:tcW w:w="7725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4FE2D44" w14:textId="77777777" w:rsidR="00863351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B75E5A">
              <w:rPr>
                <w:rFonts w:ascii="Calibri" w:hAnsi="Calibri" w:cs="Calibri"/>
                <w:sz w:val="23"/>
                <w:szCs w:val="23"/>
              </w:rPr>
              <w:t xml:space="preserve">Zur Textaufgabe von oben kommt nun eine </w:t>
            </w:r>
            <w:r>
              <w:rPr>
                <w:rFonts w:ascii="Calibri" w:hAnsi="Calibri" w:cs="Calibri"/>
                <w:sz w:val="23"/>
                <w:szCs w:val="23"/>
              </w:rPr>
              <w:t>dritte</w:t>
            </w:r>
            <w:r w:rsidRPr="00B75E5A">
              <w:rPr>
                <w:rFonts w:ascii="Calibri" w:hAnsi="Calibri" w:cs="Calibri"/>
                <w:sz w:val="23"/>
                <w:szCs w:val="23"/>
              </w:rPr>
              <w:t xml:space="preserve"> Frage: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</w:p>
          <w:p w14:paraId="661B7141" w14:textId="77777777" w:rsidR="00863351" w:rsidRPr="00B75E5A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C.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Wie viele Tage umfassen „die letzten Wochen“?</w:t>
            </w:r>
          </w:p>
        </w:tc>
        <w:tc>
          <w:tcPr>
            <w:tcW w:w="254" w:type="dxa"/>
            <w:gridSpan w:val="3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45D4A580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4B297B" w14:paraId="5C6D0D29" w14:textId="77777777" w:rsidTr="00336858">
        <w:trPr>
          <w:trHeight w:val="283"/>
        </w:trPr>
        <w:tc>
          <w:tcPr>
            <w:tcW w:w="780" w:type="dxa"/>
          </w:tcPr>
          <w:p w14:paraId="25991A6C" w14:textId="77777777" w:rsidR="00863351" w:rsidDel="00AE1837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7D9774B3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  <w:shd w:val="clear" w:color="auto" w:fill="FFFFFF" w:themeFill="background1"/>
          </w:tcPr>
          <w:p w14:paraId="36650491" w14:textId="77777777" w:rsidR="00863351" w:rsidRPr="002C5C46" w:rsidRDefault="00863351" w:rsidP="00336858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863351" w:rsidRPr="004B297B" w14:paraId="5709FB68" w14:textId="77777777" w:rsidTr="00336858">
        <w:trPr>
          <w:trHeight w:val="283"/>
        </w:trPr>
        <w:tc>
          <w:tcPr>
            <w:tcW w:w="780" w:type="dxa"/>
          </w:tcPr>
          <w:p w14:paraId="5E9EB99B" w14:textId="77777777" w:rsidR="00863351" w:rsidDel="00AE1837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0A4355BD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  <w:shd w:val="clear" w:color="auto" w:fill="FFFFFF" w:themeFill="background1"/>
          </w:tcPr>
          <w:p w14:paraId="543CF2C0" w14:textId="77777777" w:rsidR="00863351" w:rsidRPr="002C5C46" w:rsidRDefault="00863351" w:rsidP="00336858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 xml:space="preserve">Verändere dein </w:t>
            </w:r>
            <w:r>
              <w:rPr>
                <w:rFonts w:ascii="Calibri" w:hAnsi="Calibri" w:cs="Calibri"/>
                <w:color w:val="auto"/>
                <w:sz w:val="23"/>
                <w:szCs w:val="23"/>
              </w:rPr>
              <w:t>Info-Netz</w:t>
            </w: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 xml:space="preserve">, so dass es zu Frage C passt. </w:t>
            </w:r>
          </w:p>
          <w:p w14:paraId="41398757" w14:textId="77777777" w:rsidR="00863351" w:rsidRPr="002C5C46" w:rsidRDefault="00863351" w:rsidP="00336858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>Beantworte dann die Frage.</w:t>
            </w:r>
          </w:p>
        </w:tc>
      </w:tr>
    </w:tbl>
    <w:p w14:paraId="34FEA6B7" w14:textId="77777777" w:rsidR="00863351" w:rsidRDefault="00863351" w:rsidP="00863351"/>
    <w:tbl>
      <w:tblPr>
        <w:tblStyle w:val="Tabellenraster"/>
        <w:tblW w:w="946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8613"/>
      </w:tblGrid>
      <w:tr w:rsidR="00863351" w14:paraId="6051629A" w14:textId="77777777" w:rsidTr="00336858">
        <w:trPr>
          <w:trHeight w:val="283"/>
        </w:trPr>
        <w:tc>
          <w:tcPr>
            <w:tcW w:w="855" w:type="dxa"/>
          </w:tcPr>
          <w:p w14:paraId="284E7D78" w14:textId="77777777" w:rsidR="00863351" w:rsidRPr="00282833" w:rsidRDefault="00863351" w:rsidP="00336858">
            <w:pPr>
              <w:pStyle w:val="berschriftAufgaben"/>
              <w:rPr>
                <w:noProof/>
              </w:rPr>
            </w:pPr>
            <w:r w:rsidRPr="00282833">
              <w:rPr>
                <w:noProof/>
              </w:rPr>
              <w:lastRenderedPageBreak/>
              <w:t>2</w:t>
            </w:r>
          </w:p>
        </w:tc>
        <w:tc>
          <w:tcPr>
            <w:tcW w:w="8613" w:type="dxa"/>
          </w:tcPr>
          <w:p w14:paraId="663026E7" w14:textId="77777777" w:rsidR="00863351" w:rsidRPr="00282833" w:rsidRDefault="00863351" w:rsidP="00336858">
            <w:pPr>
              <w:pStyle w:val="berschriftAufgaben"/>
            </w:pPr>
            <w:r w:rsidRPr="00282833">
              <w:t>Sätze in Textaufgaben genau lesen</w:t>
            </w:r>
          </w:p>
        </w:tc>
      </w:tr>
    </w:tbl>
    <w:p w14:paraId="2D40A35C" w14:textId="77777777" w:rsidR="00863351" w:rsidRDefault="00863351" w:rsidP="00863351"/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2"/>
        <w:gridCol w:w="246"/>
      </w:tblGrid>
      <w:tr w:rsidR="00863351" w14:paraId="457AA096" w14:textId="77777777" w:rsidTr="00336858">
        <w:trPr>
          <w:trHeight w:val="283"/>
        </w:trPr>
        <w:tc>
          <w:tcPr>
            <w:tcW w:w="780" w:type="dxa"/>
          </w:tcPr>
          <w:p w14:paraId="23C7CC1A" w14:textId="77777777" w:rsidR="00863351" w:rsidRDefault="00863351" w:rsidP="00336858">
            <w:pPr>
              <w:pStyle w:val="berschriftTeilaufgaben"/>
            </w:pPr>
            <w:r>
              <w:t>2.1</w:t>
            </w:r>
          </w:p>
        </w:tc>
        <w:tc>
          <w:tcPr>
            <w:tcW w:w="8505" w:type="dxa"/>
            <w:gridSpan w:val="3"/>
          </w:tcPr>
          <w:p w14:paraId="42EDC674" w14:textId="77777777" w:rsidR="00863351" w:rsidRDefault="00863351" w:rsidP="00336858">
            <w:pPr>
              <w:pStyle w:val="berschriftTeilaufgaben"/>
            </w:pPr>
            <w:r>
              <w:t xml:space="preserve">Bei der Schimpansenfamilie </w:t>
            </w:r>
          </w:p>
          <w:p w14:paraId="36E33525" w14:textId="77777777" w:rsidR="00863351" w:rsidRDefault="00863351" w:rsidP="00336858">
            <w:pPr>
              <w:pStyle w:val="berschriftTeilaufgaben"/>
            </w:pPr>
          </w:p>
        </w:tc>
      </w:tr>
      <w:tr w:rsidR="00863351" w14:paraId="37EF1D0C" w14:textId="77777777" w:rsidTr="00336858">
        <w:trPr>
          <w:trHeight w:val="283"/>
        </w:trPr>
        <w:tc>
          <w:tcPr>
            <w:tcW w:w="780" w:type="dxa"/>
          </w:tcPr>
          <w:p w14:paraId="0C6F73A9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AB4D3B7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62AEB98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DE0AA6">
              <w:rPr>
                <w:noProof/>
              </w:rPr>
              <w:drawing>
                <wp:anchor distT="0" distB="0" distL="114300" distR="114300" simplePos="0" relativeHeight="253254656" behindDoc="0" locked="0" layoutInCell="1" allowOverlap="1" wp14:anchorId="738886F2" wp14:editId="119359AA">
                  <wp:simplePos x="0" y="0"/>
                  <wp:positionH relativeFrom="column">
                    <wp:posOffset>3735197</wp:posOffset>
                  </wp:positionH>
                  <wp:positionV relativeFrom="paragraph">
                    <wp:posOffset>127635</wp:posOffset>
                  </wp:positionV>
                  <wp:extent cx="1087332" cy="993648"/>
                  <wp:effectExtent l="0" t="0" r="0" b="0"/>
                  <wp:wrapNone/>
                  <wp:docPr id="1797483787" name="Grafik 1797483787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32" cy="99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Schimpansin Jola zeigt ihrem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gramStart"/>
            <w:r w:rsidRPr="008630B8">
              <w:rPr>
                <w:rFonts w:ascii="Calibri" w:hAnsi="Calibri" w:cs="Calibri"/>
                <w:sz w:val="23"/>
                <w:szCs w:val="23"/>
              </w:rPr>
              <w:t xml:space="preserve">Badru,   </w:t>
            </w:r>
            <w:proofErr w:type="gram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was er alles fressen kann. Die Tierpflegerin gibt Jola am                                     Montag 10 Bananen und 6 Äpfel.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Als sie sieht, dass Jola ihm 3 Bananen davon abgibt,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>gibt sie ihr noch 3 Bananen dazu.</w:t>
            </w:r>
          </w:p>
          <w:p w14:paraId="679D176F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>A.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  Wie viele Bananen hat die Schimpansin Jola?</w:t>
            </w:r>
          </w:p>
          <w:p w14:paraId="1098E8D9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Wie viele Bananen hat der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55299968" w14:textId="77777777" w:rsidR="00863351" w:rsidRDefault="00863351" w:rsidP="00336858">
            <w:pPr>
              <w:pStyle w:val="Text"/>
            </w:pPr>
          </w:p>
        </w:tc>
      </w:tr>
      <w:tr w:rsidR="00863351" w14:paraId="31882FAC" w14:textId="77777777" w:rsidTr="00336858">
        <w:trPr>
          <w:trHeight w:val="283"/>
        </w:trPr>
        <w:tc>
          <w:tcPr>
            <w:tcW w:w="780" w:type="dxa"/>
          </w:tcPr>
          <w:p w14:paraId="6B3A2F45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32346912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1FAFACE2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14:paraId="1EA22174" w14:textId="77777777" w:rsidTr="00336858">
        <w:trPr>
          <w:trHeight w:val="283"/>
        </w:trPr>
        <w:tc>
          <w:tcPr>
            <w:tcW w:w="780" w:type="dxa"/>
          </w:tcPr>
          <w:p w14:paraId="50999D98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303FAE54" w14:textId="77777777" w:rsidR="00863351" w:rsidRPr="0047688C" w:rsidRDefault="00863351" w:rsidP="00336858">
            <w:pPr>
              <w:pStyle w:val="berschriftTeilaufgaben"/>
            </w:pPr>
            <w:r>
              <w:t>a)</w:t>
            </w:r>
          </w:p>
        </w:tc>
        <w:tc>
          <w:tcPr>
            <w:tcW w:w="7938" w:type="dxa"/>
            <w:gridSpan w:val="2"/>
          </w:tcPr>
          <w:p w14:paraId="160FABC1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Aufgabe mit dem Leseplan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Blatt. </w:t>
            </w:r>
          </w:p>
          <w:p w14:paraId="723CB96B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98460C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463CC582" wp14:editId="26B288BB">
                      <wp:simplePos x="0" y="0"/>
                      <wp:positionH relativeFrom="page">
                        <wp:posOffset>4030345</wp:posOffset>
                      </wp:positionH>
                      <wp:positionV relativeFrom="paragraph">
                        <wp:posOffset>95885</wp:posOffset>
                      </wp:positionV>
                      <wp:extent cx="1000125" cy="940435"/>
                      <wp:effectExtent l="0" t="0" r="28575" b="12065"/>
                      <wp:wrapNone/>
                      <wp:docPr id="1171289351" name="Textfeld 1171289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940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E30797" w14:textId="77777777" w:rsidR="00863351" w:rsidRPr="00B70DFF" w:rsidRDefault="00863351" w:rsidP="00863351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4AA6F18A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018D1221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</w:p>
                                <w:p w14:paraId="1BFD2B0C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5A692188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</w:p>
                                <w:p w14:paraId="0E385043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216BE126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CC582" id="Textfeld 1171289351" o:spid="_x0000_s1077" type="#_x0000_t202" style="position:absolute;margin-left:317.35pt;margin-top:7.55pt;width:78.75pt;height:74.05pt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" fillcolor="#d8d8d8 [2732]" strokecolor="#777">
                      <v:path arrowok="t"/>
                      <v:textbox inset="1mm,,1mm">
                        <w:txbxContent>
                          <w:p w14:paraId="32E30797" w14:textId="77777777" w:rsidR="00863351" w:rsidRPr="00B70DFF" w:rsidRDefault="00863351" w:rsidP="00863351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4AA6F18A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018D1221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</w:p>
                          <w:p w14:paraId="1BFD2B0C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5A692188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</w:p>
                          <w:p w14:paraId="0E385043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216BE126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8630B8">
              <w:rPr>
                <w:rFonts w:ascii="Calibri" w:hAnsi="Calibri" w:cs="Calibri"/>
                <w:sz w:val="23"/>
                <w:szCs w:val="23"/>
              </w:rPr>
              <w:t>Beantworte dann die Fragen A und B.</w:t>
            </w:r>
          </w:p>
        </w:tc>
      </w:tr>
      <w:tr w:rsidR="00863351" w14:paraId="1CED9275" w14:textId="77777777" w:rsidTr="00336858">
        <w:trPr>
          <w:trHeight w:val="283"/>
        </w:trPr>
        <w:tc>
          <w:tcPr>
            <w:tcW w:w="780" w:type="dxa"/>
          </w:tcPr>
          <w:p w14:paraId="4CEA220D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4D292E6E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FE70668" w14:textId="77777777" w:rsidR="00863351" w:rsidRDefault="00863351" w:rsidP="00336858">
            <w:pPr>
              <w:pStyle w:val="Text"/>
            </w:pPr>
          </w:p>
        </w:tc>
      </w:tr>
      <w:tr w:rsidR="00863351" w14:paraId="71E90F84" w14:textId="77777777" w:rsidTr="00336858">
        <w:trPr>
          <w:trHeight w:val="283"/>
        </w:trPr>
        <w:tc>
          <w:tcPr>
            <w:tcW w:w="780" w:type="dxa"/>
          </w:tcPr>
          <w:p w14:paraId="611861B4" w14:textId="77777777" w:rsidR="00863351" w:rsidRDefault="00863351" w:rsidP="00336858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61824" behindDoc="0" locked="0" layoutInCell="1" allowOverlap="1" wp14:anchorId="41B07F0B" wp14:editId="5FD701A6">
                      <wp:simplePos x="0" y="0"/>
                      <wp:positionH relativeFrom="column">
                        <wp:posOffset>1168</wp:posOffset>
                      </wp:positionH>
                      <wp:positionV relativeFrom="paragraph">
                        <wp:posOffset>73874</wp:posOffset>
                      </wp:positionV>
                      <wp:extent cx="360680" cy="251460"/>
                      <wp:effectExtent l="0" t="0" r="20320" b="53340"/>
                      <wp:wrapNone/>
                      <wp:docPr id="9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A93B3B" w14:textId="77777777" w:rsidR="00863351" w:rsidRDefault="00863351" w:rsidP="008633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1522AC3" w14:textId="77777777" w:rsidR="00863351" w:rsidRDefault="00863351" w:rsidP="008633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B07F0B" id="_x0000_s1078" style="position:absolute;margin-left:.1pt;margin-top:5.8pt;width:28.4pt;height:19.8pt;z-index:25326182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">
                      <o:lock v:ext="edit" aspectratio="t"/>
                      <v:shape id="Ovale Legende 257" o:spid="_x0000_s107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" adj="17511,25440" filled="f">
                        <v:textbox>
                          <w:txbxContent>
                            <w:p w14:paraId="42A93B3B" w14:textId="77777777" w:rsidR="00863351" w:rsidRDefault="00863351" w:rsidP="0086335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8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" adj="2296,28860" filled="f">
                        <v:textbox>
                          <w:txbxContent>
                            <w:p w14:paraId="71522AC3" w14:textId="77777777" w:rsidR="00863351" w:rsidRDefault="00863351" w:rsidP="0086335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F691000" w14:textId="77777777" w:rsidR="00863351" w:rsidRPr="0047688C" w:rsidRDefault="00863351" w:rsidP="00336858">
            <w:pPr>
              <w:pStyle w:val="berschriftTeilaufgaben"/>
            </w:pPr>
            <w:r>
              <w:t>b)</w:t>
            </w:r>
          </w:p>
        </w:tc>
        <w:tc>
          <w:tcPr>
            <w:tcW w:w="7938" w:type="dxa"/>
            <w:gridSpan w:val="2"/>
          </w:tcPr>
          <w:p w14:paraId="7C97D97D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A83F24">
              <w:t>Wer gibt wem etwas ab? Woran kannst du das erkennen?</w:t>
            </w:r>
          </w:p>
          <w:p w14:paraId="687F9C99" w14:textId="77777777" w:rsidR="00863351" w:rsidRDefault="00863351" w:rsidP="00863351">
            <w:pPr>
              <w:pStyle w:val="Listenabsatz"/>
              <w:spacing w:line="240" w:lineRule="auto"/>
              <w:contextualSpacing w:val="0"/>
            </w:pPr>
            <w:r w:rsidRPr="008630B8">
              <w:t>Wer ist mit „sie“ gemeint? Woran kannst du das erkennen?</w:t>
            </w:r>
          </w:p>
          <w:p w14:paraId="02A79418" w14:textId="77777777" w:rsidR="00863351" w:rsidRPr="008630B8" w:rsidRDefault="00863351" w:rsidP="00336858">
            <w:pPr>
              <w:pStyle w:val="Text"/>
              <w:ind w:left="388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3B5B430D" w14:textId="77777777" w:rsidTr="00336858">
        <w:trPr>
          <w:trHeight w:val="283"/>
        </w:trPr>
        <w:tc>
          <w:tcPr>
            <w:tcW w:w="780" w:type="dxa"/>
          </w:tcPr>
          <w:p w14:paraId="15054101" w14:textId="77777777" w:rsidR="00863351" w:rsidRPr="00982074" w:rsidRDefault="00863351" w:rsidP="00336858">
            <w:pPr>
              <w:spacing w:line="240" w:lineRule="auto"/>
              <w:rPr>
                <w:b/>
                <w:noProof/>
                <w:sz w:val="23"/>
                <w:szCs w:val="23"/>
              </w:rPr>
            </w:pPr>
          </w:p>
        </w:tc>
        <w:tc>
          <w:tcPr>
            <w:tcW w:w="8505" w:type="dxa"/>
            <w:gridSpan w:val="3"/>
          </w:tcPr>
          <w:p w14:paraId="059B8C1F" w14:textId="77777777" w:rsidR="00863351" w:rsidRPr="00982074" w:rsidRDefault="00863351" w:rsidP="00336858">
            <w:pPr>
              <w:pStyle w:val="Text"/>
              <w:rPr>
                <w:sz w:val="23"/>
                <w:szCs w:val="23"/>
              </w:rPr>
            </w:pPr>
          </w:p>
        </w:tc>
      </w:tr>
      <w:tr w:rsidR="00863351" w:rsidRPr="00982074" w14:paraId="01E3D83A" w14:textId="77777777" w:rsidTr="00336858">
        <w:trPr>
          <w:trHeight w:val="283"/>
        </w:trPr>
        <w:tc>
          <w:tcPr>
            <w:tcW w:w="780" w:type="dxa"/>
          </w:tcPr>
          <w:p w14:paraId="37280FA2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6EC7F63" w14:textId="77777777" w:rsidR="00863351" w:rsidRPr="00982074" w:rsidRDefault="00863351" w:rsidP="00336858">
            <w:pPr>
              <w:pStyle w:val="berschriftTeilaufgaben"/>
            </w:pPr>
            <w:r>
              <w:t>c)</w:t>
            </w: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09DFC206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3255680" behindDoc="0" locked="0" layoutInCell="1" allowOverlap="1" wp14:anchorId="3AAA0602" wp14:editId="5CE382FB">
                  <wp:simplePos x="0" y="0"/>
                  <wp:positionH relativeFrom="column">
                    <wp:posOffset>3695192</wp:posOffset>
                  </wp:positionH>
                  <wp:positionV relativeFrom="paragraph">
                    <wp:posOffset>146812</wp:posOffset>
                  </wp:positionV>
                  <wp:extent cx="1127691" cy="1030224"/>
                  <wp:effectExtent l="0" t="0" r="0" b="0"/>
                  <wp:wrapNone/>
                  <wp:docPr id="103" name="Grafik 103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91" cy="103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Schimpansin Jola zeigt ihrem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>,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was er alles fressen kann. Die Tierpflegerin gibt Jola am                                 Freitag 10 Bananen und 6 Äpfel.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Als Jola sieht, dass er schon 3 Bananen davon genommen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>hat, gibt sie ihm noch 3 Bananen dazu.</w:t>
            </w:r>
          </w:p>
          <w:p w14:paraId="6823177A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>C.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 Wie viele Bananen hat die Schimpansin Jola?</w:t>
            </w:r>
          </w:p>
          <w:p w14:paraId="25487F1C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>D.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 Wie viele Bananen hat der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69411C34" w14:textId="77777777" w:rsidR="00863351" w:rsidRPr="00982074" w:rsidRDefault="00863351" w:rsidP="00336858">
            <w:pPr>
              <w:pStyle w:val="Text"/>
              <w:rPr>
                <w:sz w:val="23"/>
                <w:szCs w:val="23"/>
              </w:rPr>
            </w:pPr>
          </w:p>
        </w:tc>
      </w:tr>
      <w:tr w:rsidR="00863351" w:rsidRPr="00982074" w14:paraId="6B738DA3" w14:textId="77777777" w:rsidTr="00336858">
        <w:trPr>
          <w:trHeight w:val="283"/>
        </w:trPr>
        <w:tc>
          <w:tcPr>
            <w:tcW w:w="780" w:type="dxa"/>
          </w:tcPr>
          <w:p w14:paraId="1CEADAAD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8D3DBC3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2A2D288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73A5016B" w14:textId="77777777" w:rsidTr="00336858">
        <w:trPr>
          <w:trHeight w:val="283"/>
        </w:trPr>
        <w:tc>
          <w:tcPr>
            <w:tcW w:w="780" w:type="dxa"/>
          </w:tcPr>
          <w:p w14:paraId="4B0D8526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0B9E209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6216E4D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Aufgabe mit dem Leseplan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Blatt. </w:t>
            </w:r>
          </w:p>
          <w:p w14:paraId="5B91638D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Beantworte dann die Fragen C und D.</w:t>
            </w:r>
          </w:p>
        </w:tc>
      </w:tr>
      <w:tr w:rsidR="00863351" w:rsidRPr="00982074" w14:paraId="6E753E4B" w14:textId="77777777" w:rsidTr="00336858">
        <w:trPr>
          <w:trHeight w:val="283"/>
        </w:trPr>
        <w:tc>
          <w:tcPr>
            <w:tcW w:w="780" w:type="dxa"/>
          </w:tcPr>
          <w:p w14:paraId="1C3466FA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15F3719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CD18F59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3D0BF5EA" w14:textId="77777777" w:rsidTr="00336858">
        <w:trPr>
          <w:trHeight w:val="283"/>
        </w:trPr>
        <w:tc>
          <w:tcPr>
            <w:tcW w:w="780" w:type="dxa"/>
          </w:tcPr>
          <w:p w14:paraId="22E3B1D8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80256" behindDoc="0" locked="0" layoutInCell="1" allowOverlap="1" wp14:anchorId="6FDC4E7A" wp14:editId="4E12522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1105694115" name="Grafik 110569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42A62D8" w14:textId="77777777" w:rsidR="00863351" w:rsidRPr="00982074" w:rsidRDefault="00863351" w:rsidP="00336858">
            <w:pPr>
              <w:pStyle w:val="berschriftTeilaufgaben"/>
            </w:pPr>
            <w:r w:rsidRPr="00982074">
              <w:t>d)</w:t>
            </w:r>
          </w:p>
        </w:tc>
        <w:tc>
          <w:tcPr>
            <w:tcW w:w="7938" w:type="dxa"/>
            <w:gridSpan w:val="2"/>
          </w:tcPr>
          <w:p w14:paraId="391EB4DD" w14:textId="77777777" w:rsidR="00863351" w:rsidRPr="008630B8" w:rsidRDefault="00863351" w:rsidP="00336858">
            <w:pPr>
              <w:pStyle w:val="TextListe"/>
              <w:numPr>
                <w:ilvl w:val="0"/>
                <w:numId w:val="0"/>
              </w:numPr>
              <w:ind w:left="360" w:hanging="360"/>
            </w:pPr>
            <w:r w:rsidRPr="008630B8">
              <w:t xml:space="preserve">Vergleiche </w:t>
            </w:r>
            <w:r>
              <w:t>die</w:t>
            </w:r>
            <w:r w:rsidRPr="008630B8">
              <w:t xml:space="preserve"> </w:t>
            </w:r>
            <w:r>
              <w:t xml:space="preserve">Textaufgaben und Info-Netze aus </w:t>
            </w:r>
            <w:r w:rsidRPr="000135A9">
              <w:rPr>
                <w:b/>
                <w:color w:val="327A86"/>
              </w:rPr>
              <w:t>a)</w:t>
            </w:r>
            <w:r w:rsidRPr="000135A9">
              <w:rPr>
                <w:color w:val="327A86"/>
              </w:rPr>
              <w:t xml:space="preserve"> </w:t>
            </w:r>
            <w:r w:rsidRPr="000135A9">
              <w:t>und</w:t>
            </w:r>
            <w:r w:rsidRPr="000135A9">
              <w:rPr>
                <w:color w:val="327A86"/>
              </w:rPr>
              <w:t xml:space="preserve"> </w:t>
            </w:r>
            <w:r w:rsidRPr="000135A9">
              <w:rPr>
                <w:b/>
                <w:color w:val="327A86"/>
              </w:rPr>
              <w:t>c)</w:t>
            </w:r>
            <w:r w:rsidRPr="000135A9">
              <w:rPr>
                <w:color w:val="327A86"/>
              </w:rPr>
              <w:t>:</w:t>
            </w:r>
          </w:p>
          <w:p w14:paraId="6A0D4532" w14:textId="77777777" w:rsidR="00863351" w:rsidRPr="008630B8" w:rsidRDefault="00863351" w:rsidP="00336858">
            <w:pPr>
              <w:pStyle w:val="TextListe"/>
            </w:pPr>
            <w:r w:rsidRPr="008630B8">
              <w:t>Was ist bei den Netzen unterschiedlich? Woran liegt das im Aufgabentext?</w:t>
            </w:r>
          </w:p>
          <w:p w14:paraId="1A2470E0" w14:textId="77777777" w:rsidR="00863351" w:rsidRPr="008630B8" w:rsidRDefault="00863351" w:rsidP="00336858">
            <w:pPr>
              <w:pStyle w:val="TextListe"/>
            </w:pPr>
            <w:r w:rsidRPr="008630B8">
              <w:t>Wer gibt wem in Aufgabenteil A/Aufgabenteil B etwas ab?</w:t>
            </w:r>
          </w:p>
          <w:p w14:paraId="030AEF76" w14:textId="77777777" w:rsidR="00863351" w:rsidRPr="008630B8" w:rsidRDefault="00863351" w:rsidP="00336858">
            <w:pPr>
              <w:pStyle w:val="TextListe"/>
            </w:pPr>
            <w:r w:rsidRPr="008630B8">
              <w:t>Wer ist in Aufgabenteil A/Aufgabenteil B mit „sie“ gemeint?</w:t>
            </w:r>
          </w:p>
          <w:p w14:paraId="55912A2D" w14:textId="77777777" w:rsidR="00863351" w:rsidRPr="008630B8" w:rsidRDefault="00863351" w:rsidP="00336858">
            <w:pPr>
              <w:pStyle w:val="TextListe"/>
            </w:pPr>
            <w:r w:rsidRPr="008630B8">
              <w:t>Woran kann man das jeweils erkennen?</w:t>
            </w:r>
          </w:p>
        </w:tc>
      </w:tr>
    </w:tbl>
    <w:p w14:paraId="0EE5DC44" w14:textId="77777777" w:rsidR="00863351" w:rsidRDefault="00863351" w:rsidP="00863351"/>
    <w:p w14:paraId="233FD068" w14:textId="77777777" w:rsidR="00863351" w:rsidRPr="001B38A5" w:rsidRDefault="00863351" w:rsidP="00863351"/>
    <w:p w14:paraId="622AE5FE" w14:textId="77777777" w:rsidR="00863351" w:rsidRPr="001B38A5" w:rsidRDefault="00863351" w:rsidP="00863351"/>
    <w:p w14:paraId="22C634AA" w14:textId="77777777" w:rsidR="00863351" w:rsidRPr="001B38A5" w:rsidRDefault="00863351" w:rsidP="00863351"/>
    <w:p w14:paraId="28DF2D1C" w14:textId="77777777" w:rsidR="00863351" w:rsidRPr="001B38A5" w:rsidRDefault="00863351" w:rsidP="00863351"/>
    <w:p w14:paraId="14D24C5D" w14:textId="77777777" w:rsidR="00863351" w:rsidRPr="001B38A5" w:rsidRDefault="00863351" w:rsidP="00863351"/>
    <w:p w14:paraId="62C8404F" w14:textId="77777777" w:rsidR="00863351" w:rsidRDefault="00863351" w:rsidP="00863351"/>
    <w:p w14:paraId="3757FD34" w14:textId="77777777" w:rsidR="00863351" w:rsidRDefault="00863351" w:rsidP="00863351">
      <w:pPr>
        <w:tabs>
          <w:tab w:val="left" w:pos="7227"/>
        </w:tabs>
      </w:pPr>
      <w:r>
        <w:tab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863351" w14:paraId="575562B9" w14:textId="77777777" w:rsidTr="00336858">
        <w:trPr>
          <w:trHeight w:val="283"/>
        </w:trPr>
        <w:tc>
          <w:tcPr>
            <w:tcW w:w="780" w:type="dxa"/>
          </w:tcPr>
          <w:p w14:paraId="459979F3" w14:textId="77777777" w:rsidR="00863351" w:rsidRPr="00982074" w:rsidRDefault="00863351" w:rsidP="00336858">
            <w:pPr>
              <w:pStyle w:val="berschriftTeilaufgaben"/>
              <w:rPr>
                <w:color w:val="auto"/>
              </w:rPr>
            </w:pPr>
            <w:r w:rsidRPr="00982074">
              <w:lastRenderedPageBreak/>
              <w:t>2.2</w:t>
            </w:r>
          </w:p>
        </w:tc>
        <w:tc>
          <w:tcPr>
            <w:tcW w:w="8505" w:type="dxa"/>
            <w:gridSpan w:val="4"/>
          </w:tcPr>
          <w:p w14:paraId="2BE832C0" w14:textId="77777777" w:rsidR="00863351" w:rsidRPr="00982074" w:rsidRDefault="00863351" w:rsidP="00336858">
            <w:pPr>
              <w:pStyle w:val="berschriftTeilaufgaben"/>
            </w:pPr>
            <w:r w:rsidRPr="00982074">
              <w:t>Geburtstagssüßigkeiten</w:t>
            </w:r>
          </w:p>
          <w:p w14:paraId="05EFB091" w14:textId="77777777" w:rsidR="00863351" w:rsidRPr="00982074" w:rsidRDefault="00863351" w:rsidP="00336858">
            <w:pPr>
              <w:pStyle w:val="berschriftTeilaufgaben"/>
            </w:pPr>
          </w:p>
        </w:tc>
      </w:tr>
      <w:tr w:rsidR="00863351" w14:paraId="1B0C3B1B" w14:textId="77777777" w:rsidTr="00336858">
        <w:trPr>
          <w:trHeight w:val="283"/>
        </w:trPr>
        <w:tc>
          <w:tcPr>
            <w:tcW w:w="780" w:type="dxa"/>
          </w:tcPr>
          <w:p w14:paraId="01B927F4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73E7FD4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3BAA6BB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Die Zwillinge Nina und Sarah vergleichen das Gewicht ihrer Geburtstags</w:t>
            </w:r>
            <w:r>
              <w:rPr>
                <w:rFonts w:ascii="Calibri" w:hAnsi="Calibri" w:cs="Calibri"/>
                <w:sz w:val="23"/>
                <w:szCs w:val="23"/>
              </w:rPr>
              <w:t>-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süßigkeiten. Nina hat von ihren Freundinnen insgesamt 800 g Süßigkeiten bekommen und Sarah hat 600 g bekommen.</w:t>
            </w:r>
          </w:p>
          <w:p w14:paraId="5A9B460C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56704" behindDoc="0" locked="0" layoutInCell="1" allowOverlap="1" wp14:anchorId="45D72B30" wp14:editId="1F24C82E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854148187" name="Grafik 854148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Von den Eltern hat jede 300 g Süßigkeiten bekommen.</w:t>
            </w:r>
          </w:p>
          <w:p w14:paraId="11DB2CC7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Ihrer Schwester Sarah gibt sie 150 g ab.</w:t>
            </w:r>
          </w:p>
          <w:p w14:paraId="20518FC8" w14:textId="77777777" w:rsidR="00863351" w:rsidRPr="008630B8" w:rsidRDefault="00863351" w:rsidP="00863351">
            <w:pPr>
              <w:pStyle w:val="Text"/>
              <w:numPr>
                <w:ilvl w:val="0"/>
                <w:numId w:val="24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 Wie viel Gramm Süßigkeiten hat jede?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7405BC0D" w14:textId="77777777" w:rsidR="00863351" w:rsidRPr="00982074" w:rsidRDefault="00863351" w:rsidP="00336858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3257728" behindDoc="0" locked="0" layoutInCell="1" allowOverlap="1" wp14:anchorId="30D3B5EA" wp14:editId="61203CE3">
                  <wp:simplePos x="0" y="0"/>
                  <wp:positionH relativeFrom="column">
                    <wp:posOffset>-439420</wp:posOffset>
                  </wp:positionH>
                  <wp:positionV relativeFrom="paragraph">
                    <wp:posOffset>766445</wp:posOffset>
                  </wp:positionV>
                  <wp:extent cx="677545" cy="351155"/>
                  <wp:effectExtent l="0" t="114300" r="0" b="125095"/>
                  <wp:wrapNone/>
                  <wp:docPr id="1537182926" name="Grafik 153718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36307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3351" w14:paraId="5CBA215E" w14:textId="77777777" w:rsidTr="00336858">
        <w:trPr>
          <w:trHeight w:val="283"/>
        </w:trPr>
        <w:tc>
          <w:tcPr>
            <w:tcW w:w="780" w:type="dxa"/>
          </w:tcPr>
          <w:p w14:paraId="3F44425E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8B2D588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3FB6A3E3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14:paraId="7EB987C8" w14:textId="77777777" w:rsidTr="00336858">
        <w:trPr>
          <w:trHeight w:val="283"/>
        </w:trPr>
        <w:tc>
          <w:tcPr>
            <w:tcW w:w="780" w:type="dxa"/>
          </w:tcPr>
          <w:p w14:paraId="6B9EEE2F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B247583" w14:textId="77777777" w:rsidR="00863351" w:rsidRPr="00982074" w:rsidRDefault="00863351" w:rsidP="00336858">
            <w:pPr>
              <w:pStyle w:val="berschriftTeilaufgaben"/>
            </w:pPr>
            <w:r w:rsidRPr="00982074">
              <w:t>a)</w:t>
            </w:r>
          </w:p>
        </w:tc>
        <w:tc>
          <w:tcPr>
            <w:tcW w:w="7938" w:type="dxa"/>
            <w:gridSpan w:val="3"/>
          </w:tcPr>
          <w:p w14:paraId="50BD06C5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Vervollständige das Info-Netz, sodass es zu Aufgabe A passt.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>Beantworte die Frage.</w:t>
            </w:r>
          </w:p>
        </w:tc>
      </w:tr>
      <w:tr w:rsidR="00863351" w14:paraId="5BDCE9D2" w14:textId="77777777" w:rsidTr="00336858">
        <w:trPr>
          <w:trHeight w:val="283"/>
        </w:trPr>
        <w:tc>
          <w:tcPr>
            <w:tcW w:w="780" w:type="dxa"/>
          </w:tcPr>
          <w:p w14:paraId="2E9B0A27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CE155CF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3BA59F4C" w14:textId="77777777" w:rsidR="00863351" w:rsidRPr="00982074" w:rsidRDefault="00863351" w:rsidP="00336858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t xml:space="preserve"> </w:t>
            </w:r>
            <w:r w:rsidRPr="00982074">
              <w:rPr>
                <w:noProof/>
                <w:sz w:val="23"/>
                <w:szCs w:val="23"/>
              </w:rPr>
              <w:drawing>
                <wp:inline distT="0" distB="0" distL="0" distR="0" wp14:anchorId="4470C96C" wp14:editId="37E64581">
                  <wp:extent cx="3900805" cy="2484794"/>
                  <wp:effectExtent l="0" t="0" r="10795" b="4445"/>
                  <wp:docPr id="1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805" cy="248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51" w14:paraId="4911E026" w14:textId="77777777" w:rsidTr="00336858">
        <w:trPr>
          <w:trHeight w:val="477"/>
        </w:trPr>
        <w:tc>
          <w:tcPr>
            <w:tcW w:w="780" w:type="dxa"/>
          </w:tcPr>
          <w:p w14:paraId="4502F481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D6AE330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289A789D" w14:textId="77777777" w:rsidR="00863351" w:rsidRPr="00982074" w:rsidRDefault="00863351" w:rsidP="00336858">
            <w:pPr>
              <w:pStyle w:val="Text"/>
              <w:rPr>
                <w:sz w:val="23"/>
                <w:szCs w:val="23"/>
              </w:rPr>
            </w:pPr>
          </w:p>
        </w:tc>
      </w:tr>
      <w:tr w:rsidR="00863351" w:rsidRPr="00982074" w14:paraId="07F4453E" w14:textId="77777777" w:rsidTr="00336858">
        <w:trPr>
          <w:trHeight w:val="283"/>
        </w:trPr>
        <w:tc>
          <w:tcPr>
            <w:tcW w:w="780" w:type="dxa"/>
          </w:tcPr>
          <w:p w14:paraId="4DD0E5B9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209D4D4" w14:textId="77777777" w:rsidR="00863351" w:rsidRPr="00A83F24" w:rsidRDefault="00863351" w:rsidP="00336858">
            <w:pPr>
              <w:pStyle w:val="berschriftTeilaufgaben"/>
            </w:pPr>
            <w:r>
              <w:t>b)</w:t>
            </w: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E36B510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14:paraId="03CCFDCF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Nina hat von ihren Freundinnen insgesamt 800 g Süßigkeiten bekommen und Sarah hat 600 g bekommen.</w:t>
            </w:r>
          </w:p>
          <w:p w14:paraId="6A319D40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59776" behindDoc="0" locked="0" layoutInCell="1" allowOverlap="1" wp14:anchorId="3932DF9D" wp14:editId="47402F5F">
                  <wp:simplePos x="0" y="0"/>
                  <wp:positionH relativeFrom="column">
                    <wp:posOffset>4122440</wp:posOffset>
                  </wp:positionH>
                  <wp:positionV relativeFrom="paragraph">
                    <wp:posOffset>131999</wp:posOffset>
                  </wp:positionV>
                  <wp:extent cx="677545" cy="351155"/>
                  <wp:effectExtent l="0" t="133350" r="0" b="144145"/>
                  <wp:wrapNone/>
                  <wp:docPr id="892235435" name="Grafik 892235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58752" behindDoc="0" locked="0" layoutInCell="1" allowOverlap="1" wp14:anchorId="34E6294F" wp14:editId="2CCCC8CD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1005963383" name="Grafik 100596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Von den Eltern hat jede 300 g Süßigkeiten bekommen.</w:t>
            </w:r>
          </w:p>
          <w:p w14:paraId="0C6AA327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Ihre Schwester Sarah gibt ihr 150 g ab.</w:t>
            </w:r>
          </w:p>
          <w:p w14:paraId="7201CF27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B.    Wie viel Gramm Süßigkeiten hat jede?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14:paraId="4A751004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29084B86" w14:textId="77777777" w:rsidTr="00336858">
        <w:trPr>
          <w:trHeight w:val="283"/>
        </w:trPr>
        <w:tc>
          <w:tcPr>
            <w:tcW w:w="780" w:type="dxa"/>
          </w:tcPr>
          <w:p w14:paraId="4111228E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96782EB" w14:textId="77777777" w:rsidR="00863351" w:rsidRPr="00A83F2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23164957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4C237CA8" w14:textId="77777777" w:rsidTr="00336858">
        <w:trPr>
          <w:trHeight w:val="283"/>
        </w:trPr>
        <w:tc>
          <w:tcPr>
            <w:tcW w:w="780" w:type="dxa"/>
          </w:tcPr>
          <w:p w14:paraId="3E462102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81280" behindDoc="0" locked="0" layoutInCell="1" allowOverlap="1" wp14:anchorId="2746370D" wp14:editId="708C367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151452928" name="Grafik 115145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36D0E96" w14:textId="77777777" w:rsidR="00863351" w:rsidRPr="00A83F2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29D5678F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8630B8">
              <w:t>Wo unterscheiden sich die Texte? Was ist gleich und was ist anders?</w:t>
            </w:r>
          </w:p>
          <w:p w14:paraId="7AF2B555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8630B8">
              <w:t>Wer gibt wem etwas ab? Woran könnt ihr das erkennen?</w:t>
            </w:r>
          </w:p>
        </w:tc>
      </w:tr>
      <w:tr w:rsidR="00863351" w:rsidRPr="00982074" w14:paraId="5838B4D5" w14:textId="77777777" w:rsidTr="00336858">
        <w:trPr>
          <w:trHeight w:val="283"/>
        </w:trPr>
        <w:tc>
          <w:tcPr>
            <w:tcW w:w="780" w:type="dxa"/>
          </w:tcPr>
          <w:p w14:paraId="08721FC3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D393071" w14:textId="77777777" w:rsidR="00863351" w:rsidRPr="00A83F2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36042629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3E885555" w14:textId="77777777" w:rsidTr="00336858">
        <w:trPr>
          <w:trHeight w:val="283"/>
        </w:trPr>
        <w:tc>
          <w:tcPr>
            <w:tcW w:w="780" w:type="dxa"/>
          </w:tcPr>
          <w:p w14:paraId="127E233A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C1A255D" w14:textId="77777777" w:rsidR="00863351" w:rsidRPr="00A83F24" w:rsidRDefault="00863351" w:rsidP="00336858">
            <w:pPr>
              <w:pStyle w:val="berschriftTeilaufgaben"/>
            </w:pPr>
            <w:r w:rsidRPr="00A83F24">
              <w:t>c)</w:t>
            </w:r>
          </w:p>
        </w:tc>
        <w:tc>
          <w:tcPr>
            <w:tcW w:w="7938" w:type="dxa"/>
            <w:gridSpan w:val="3"/>
          </w:tcPr>
          <w:p w14:paraId="62182A96" w14:textId="77777777" w:rsidR="00863351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Unterstreiche in Aufgabe B den Satz, der sich verändert hat. </w:t>
            </w:r>
          </w:p>
          <w:p w14:paraId="5426B979" w14:textId="77777777" w:rsidR="00863351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Verändere das Info-Netz oben, sodass es zur Aufgabe B passt. </w:t>
            </w:r>
          </w:p>
          <w:p w14:paraId="6CA62FE5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Zeichne dazu deine Veränderung in das Info-Netz.</w:t>
            </w:r>
          </w:p>
        </w:tc>
      </w:tr>
      <w:tr w:rsidR="00863351" w:rsidRPr="00982074" w14:paraId="10E9CF11" w14:textId="77777777" w:rsidTr="00336858">
        <w:trPr>
          <w:trHeight w:val="283"/>
        </w:trPr>
        <w:tc>
          <w:tcPr>
            <w:tcW w:w="780" w:type="dxa"/>
          </w:tcPr>
          <w:p w14:paraId="0F3E825C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C1BCD26" w14:textId="77777777" w:rsidR="00863351" w:rsidRPr="00A83F2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019A20D2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75B4AB7F" w14:textId="77777777" w:rsidTr="00336858">
        <w:trPr>
          <w:trHeight w:val="283"/>
        </w:trPr>
        <w:tc>
          <w:tcPr>
            <w:tcW w:w="780" w:type="dxa"/>
          </w:tcPr>
          <w:p w14:paraId="74B96A2F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82304" behindDoc="0" locked="0" layoutInCell="1" allowOverlap="1" wp14:anchorId="5473146B" wp14:editId="5E795A5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8255</wp:posOffset>
                  </wp:positionV>
                  <wp:extent cx="359410" cy="271780"/>
                  <wp:effectExtent l="0" t="0" r="0" b="0"/>
                  <wp:wrapNone/>
                  <wp:docPr id="783388816" name="Grafik 783388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2B7C75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  <w:p w14:paraId="07525B77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D8B983A" w14:textId="77777777" w:rsidR="00863351" w:rsidRPr="00A83F24" w:rsidRDefault="00863351" w:rsidP="00336858">
            <w:pPr>
              <w:pStyle w:val="berschriftTeilaufgaben"/>
            </w:pPr>
            <w:r w:rsidRPr="00A83F24">
              <w:t>d)</w:t>
            </w:r>
          </w:p>
        </w:tc>
        <w:tc>
          <w:tcPr>
            <w:tcW w:w="7938" w:type="dxa"/>
            <w:gridSpan w:val="3"/>
          </w:tcPr>
          <w:p w14:paraId="6F5BEB85" w14:textId="77777777" w:rsidR="00863351" w:rsidRDefault="00863351" w:rsidP="00863351">
            <w:pPr>
              <w:pStyle w:val="Listenabsatz"/>
              <w:spacing w:line="240" w:lineRule="auto"/>
              <w:contextualSpacing w:val="0"/>
            </w:pPr>
            <w:r w:rsidRPr="008630B8">
              <w:t xml:space="preserve">Wo unterscheiden sich die Info-Netze? </w:t>
            </w:r>
          </w:p>
          <w:p w14:paraId="3467304C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8630B8">
              <w:t>Was ist gleich und was ist anders?</w:t>
            </w:r>
          </w:p>
        </w:tc>
      </w:tr>
    </w:tbl>
    <w:p w14:paraId="2F2429D0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2"/>
        <w:gridCol w:w="246"/>
      </w:tblGrid>
      <w:tr w:rsidR="00863351" w14:paraId="41C830E7" w14:textId="77777777" w:rsidTr="00336858">
        <w:trPr>
          <w:trHeight w:val="283"/>
        </w:trPr>
        <w:tc>
          <w:tcPr>
            <w:tcW w:w="780" w:type="dxa"/>
          </w:tcPr>
          <w:p w14:paraId="1964E203" w14:textId="77777777" w:rsidR="00863351" w:rsidRPr="00AA4DF5" w:rsidRDefault="00863351" w:rsidP="00336858">
            <w:pPr>
              <w:pStyle w:val="berschriftTeilaufgaben"/>
              <w:rPr>
                <w:color w:val="auto"/>
              </w:rPr>
            </w:pPr>
            <w:r w:rsidRPr="00AA4DF5">
              <w:lastRenderedPageBreak/>
              <w:t>2.3</w:t>
            </w:r>
          </w:p>
        </w:tc>
        <w:tc>
          <w:tcPr>
            <w:tcW w:w="8505" w:type="dxa"/>
            <w:gridSpan w:val="3"/>
          </w:tcPr>
          <w:p w14:paraId="4E3F5193" w14:textId="77777777" w:rsidR="00863351" w:rsidRPr="00AA4DF5" w:rsidRDefault="00863351" w:rsidP="00336858">
            <w:pPr>
              <w:pStyle w:val="berschriftTeilaufgaben"/>
            </w:pPr>
            <w:r w:rsidRPr="00AA4DF5">
              <w:t>Fütterung im Streichelzoo</w:t>
            </w:r>
          </w:p>
          <w:p w14:paraId="6E294EFD" w14:textId="77777777" w:rsidR="00863351" w:rsidRPr="00AA4DF5" w:rsidRDefault="00863351" w:rsidP="00336858">
            <w:pPr>
              <w:pStyle w:val="berschriftTeilaufgaben"/>
            </w:pPr>
          </w:p>
        </w:tc>
      </w:tr>
      <w:tr w:rsidR="00863351" w14:paraId="393B2344" w14:textId="77777777" w:rsidTr="00336858">
        <w:trPr>
          <w:trHeight w:val="283"/>
        </w:trPr>
        <w:tc>
          <w:tcPr>
            <w:tcW w:w="780" w:type="dxa"/>
          </w:tcPr>
          <w:p w14:paraId="3808E476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483154D7" w14:textId="77777777" w:rsidR="00863351" w:rsidRPr="00AA4DF5" w:rsidRDefault="00863351" w:rsidP="0033685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7908B02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E0AA6">
              <w:rPr>
                <w:noProof/>
              </w:rPr>
              <w:drawing>
                <wp:anchor distT="0" distB="0" distL="114300" distR="114300" simplePos="0" relativeHeight="253268992" behindDoc="0" locked="0" layoutInCell="1" allowOverlap="1" wp14:anchorId="70BDC9DA" wp14:editId="352FB054">
                  <wp:simplePos x="0" y="0"/>
                  <wp:positionH relativeFrom="column">
                    <wp:posOffset>3591099</wp:posOffset>
                  </wp:positionH>
                  <wp:positionV relativeFrom="paragraph">
                    <wp:posOffset>-16510</wp:posOffset>
                  </wp:positionV>
                  <wp:extent cx="1286102" cy="1136073"/>
                  <wp:effectExtent l="0" t="0" r="0" b="0"/>
                  <wp:wrapNone/>
                  <wp:docPr id="15243" name="Grafik 15243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02" cy="113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Im Streichelzoo kostet eine Packung Futter für die Ziegen 2 €. </w:t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Die Geschwister Paula und Jonas möchten die Ziegen füttern.                                 Von ihren Eltern bekommt jeder 2 €. </w:t>
            </w:r>
          </w:p>
          <w:p w14:paraId="6F318977" w14:textId="77777777" w:rsidR="00863351" w:rsidRPr="00AA4DF5" w:rsidRDefault="00863351" w:rsidP="00336858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Paula nimmt zusätzlich 3 € Taschengeld mit, Jonas nur 1 €. 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Ihrem Bruder Jonas gibt sie 1 € ab.</w:t>
            </w:r>
          </w:p>
          <w:p w14:paraId="5A738DD8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viele Packungen Futter kann sich jeder kaufen?</w:t>
            </w:r>
            <w:r w:rsidRPr="00AA4DF5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1E157BCD" w14:textId="77777777" w:rsidR="00863351" w:rsidRDefault="00863351" w:rsidP="00336858">
            <w:pPr>
              <w:pStyle w:val="Text"/>
            </w:pPr>
          </w:p>
        </w:tc>
      </w:tr>
      <w:tr w:rsidR="00863351" w14:paraId="210A760C" w14:textId="77777777" w:rsidTr="00336858">
        <w:trPr>
          <w:trHeight w:val="283"/>
        </w:trPr>
        <w:tc>
          <w:tcPr>
            <w:tcW w:w="780" w:type="dxa"/>
          </w:tcPr>
          <w:p w14:paraId="2CC4BF98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2F70689" w14:textId="77777777" w:rsidR="00863351" w:rsidRPr="00AA4DF5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9C260DB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14:paraId="26B662CF" w14:textId="77777777" w:rsidTr="00336858">
        <w:trPr>
          <w:trHeight w:val="283"/>
        </w:trPr>
        <w:tc>
          <w:tcPr>
            <w:tcW w:w="780" w:type="dxa"/>
          </w:tcPr>
          <w:p w14:paraId="295F5E96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ABC6B1F" w14:textId="77777777" w:rsidR="00863351" w:rsidRPr="00AA4DF5" w:rsidRDefault="00863351" w:rsidP="00336858">
            <w:pPr>
              <w:pStyle w:val="berschriftTeilaufgaben"/>
            </w:pPr>
            <w:r w:rsidRPr="00AA4DF5">
              <w:t>a)</w:t>
            </w:r>
          </w:p>
        </w:tc>
        <w:tc>
          <w:tcPr>
            <w:tcW w:w="7938" w:type="dxa"/>
            <w:gridSpan w:val="2"/>
          </w:tcPr>
          <w:p w14:paraId="39665ACE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Erstelle auf einem zusätzlichen Blatt ein Info-Netz für Aufgabe A,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du es bei der Aufgabe „Geburtstagssüßigkeiten“ gemacht hast.</w:t>
            </w:r>
          </w:p>
        </w:tc>
      </w:tr>
      <w:tr w:rsidR="00863351" w14:paraId="4C54AB31" w14:textId="77777777" w:rsidTr="00336858">
        <w:trPr>
          <w:trHeight w:val="283"/>
        </w:trPr>
        <w:tc>
          <w:tcPr>
            <w:tcW w:w="780" w:type="dxa"/>
          </w:tcPr>
          <w:p w14:paraId="3DF96E19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5019930" w14:textId="77777777" w:rsidR="00863351" w:rsidRPr="00AA4DF5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95E93B0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14:paraId="3BD09287" w14:textId="77777777" w:rsidTr="00336858">
        <w:trPr>
          <w:trHeight w:val="283"/>
        </w:trPr>
        <w:tc>
          <w:tcPr>
            <w:tcW w:w="780" w:type="dxa"/>
          </w:tcPr>
          <w:p w14:paraId="673851FD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6AE32EB" w14:textId="77777777" w:rsidR="00863351" w:rsidRPr="00AA4DF5" w:rsidRDefault="00863351" w:rsidP="00336858">
            <w:pPr>
              <w:pStyle w:val="berschriftTeilaufgaben"/>
            </w:pPr>
            <w:r w:rsidRPr="00AA4DF5">
              <w:t>b)</w:t>
            </w:r>
          </w:p>
        </w:tc>
        <w:tc>
          <w:tcPr>
            <w:tcW w:w="7938" w:type="dxa"/>
            <w:gridSpan w:val="2"/>
          </w:tcPr>
          <w:p w14:paraId="13E463AD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Ein Satz aus dem Text hat sich verändert. Unterstreiche den Satz,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der sich verändert hat. Wie verändert sich das Netz und die Antwort?</w:t>
            </w:r>
          </w:p>
        </w:tc>
      </w:tr>
      <w:tr w:rsidR="00863351" w14:paraId="162C66D9" w14:textId="77777777" w:rsidTr="00336858">
        <w:trPr>
          <w:trHeight w:val="283"/>
        </w:trPr>
        <w:tc>
          <w:tcPr>
            <w:tcW w:w="780" w:type="dxa"/>
          </w:tcPr>
          <w:p w14:paraId="4B92251A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0A62B0A" w14:textId="77777777" w:rsidR="00863351" w:rsidRPr="00AA4DF5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1CDFB3F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14:paraId="0E3CECB2" w14:textId="77777777" w:rsidTr="00336858">
        <w:trPr>
          <w:trHeight w:val="283"/>
        </w:trPr>
        <w:tc>
          <w:tcPr>
            <w:tcW w:w="780" w:type="dxa"/>
          </w:tcPr>
          <w:p w14:paraId="407246D5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B143576" w14:textId="77777777" w:rsidR="00863351" w:rsidRPr="00AA4DF5" w:rsidRDefault="00863351" w:rsidP="0033685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153F923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3267968" behindDoc="0" locked="0" layoutInCell="1" allowOverlap="1" wp14:anchorId="5A40D907" wp14:editId="7F77E240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4445</wp:posOffset>
                  </wp:positionV>
                  <wp:extent cx="1265189" cy="1117600"/>
                  <wp:effectExtent l="0" t="0" r="0" b="0"/>
                  <wp:wrapNone/>
                  <wp:docPr id="524476313" name="Grafik 524476313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89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Im Streichelzoo kostet eine Packung Futter für die Ziegen 2 €. </w:t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Die Geschwister Paula und Jonas möchten die Ziegen füttern. </w:t>
            </w:r>
          </w:p>
          <w:p w14:paraId="1D898491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Von ihren Eltern bekommt jeder 2 €. </w:t>
            </w:r>
          </w:p>
          <w:p w14:paraId="3FAF61C7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Paula nimmt zusätzlich 3 € Taschengeld mit, Jonas nur 1 €.   </w:t>
            </w:r>
          </w:p>
          <w:p w14:paraId="4646E47D" w14:textId="77777777" w:rsidR="00863351" w:rsidRPr="00AA4DF5" w:rsidRDefault="00863351" w:rsidP="00336858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 </w:t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Ihr Bruder Jonas gibt ihr 1 € ab.</w:t>
            </w:r>
          </w:p>
          <w:p w14:paraId="28B8570B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viele Packungen Futter kann sich jeder kaufen?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42F00D59" w14:textId="77777777" w:rsidR="00863351" w:rsidRDefault="00863351" w:rsidP="00336858">
            <w:pPr>
              <w:pStyle w:val="Text"/>
            </w:pPr>
          </w:p>
        </w:tc>
      </w:tr>
      <w:tr w:rsidR="00863351" w14:paraId="54E6E9F6" w14:textId="77777777" w:rsidTr="00336858">
        <w:trPr>
          <w:trHeight w:val="283"/>
        </w:trPr>
        <w:tc>
          <w:tcPr>
            <w:tcW w:w="780" w:type="dxa"/>
          </w:tcPr>
          <w:p w14:paraId="52512894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E8E8D49" w14:textId="77777777" w:rsidR="00863351" w:rsidRPr="00AA4DF5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DCEE2FE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14:paraId="39AA6B58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58"/>
        <w:gridCol w:w="780"/>
      </w:tblGrid>
      <w:tr w:rsidR="00863351" w:rsidRPr="00DD5E6D" w14:paraId="138CD982" w14:textId="77777777" w:rsidTr="00336858">
        <w:trPr>
          <w:trHeight w:val="283"/>
        </w:trPr>
        <w:tc>
          <w:tcPr>
            <w:tcW w:w="780" w:type="dxa"/>
          </w:tcPr>
          <w:p w14:paraId="59E4D4CD" w14:textId="77777777" w:rsidR="00863351" w:rsidRPr="00A827A7" w:rsidRDefault="00863351" w:rsidP="00336858">
            <w:pPr>
              <w:pStyle w:val="berschriftTeilaufgaben"/>
            </w:pPr>
            <w:r w:rsidRPr="00A827A7">
              <w:lastRenderedPageBreak/>
              <w:t>2.4</w:t>
            </w:r>
          </w:p>
        </w:tc>
        <w:tc>
          <w:tcPr>
            <w:tcW w:w="8505" w:type="dxa"/>
            <w:gridSpan w:val="3"/>
          </w:tcPr>
          <w:p w14:paraId="3AC4A167" w14:textId="77777777" w:rsidR="00863351" w:rsidRPr="00DD5E6D" w:rsidRDefault="00863351" w:rsidP="00336858">
            <w:pPr>
              <w:pStyle w:val="berschriftTeilaufgaben"/>
            </w:pPr>
            <w:r w:rsidRPr="00DD5E6D">
              <w:t>Einkaufsbummel</w:t>
            </w:r>
          </w:p>
          <w:p w14:paraId="2470B999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74AACD44" w14:textId="77777777" w:rsidTr="00336858">
        <w:trPr>
          <w:trHeight w:val="283"/>
        </w:trPr>
        <w:tc>
          <w:tcPr>
            <w:tcW w:w="780" w:type="dxa"/>
          </w:tcPr>
          <w:p w14:paraId="1D81092D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A49B89E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93C8B38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Tim und Rico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gehen gemeinsam einkaufen. </w:t>
            </w:r>
          </w:p>
          <w:p w14:paraId="22B5CCEB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Tim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kauft sich von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seinen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gesparten 65 € ein T-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S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hirt für 12 €. </w:t>
            </w:r>
          </w:p>
          <w:p w14:paraId="33832AAA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Rico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85 € gespart und kauft sich zwei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Kopfhörer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für insgesamt 20 €. </w:t>
            </w:r>
          </w:p>
          <w:p w14:paraId="4A0886B0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232FB9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A. </w:t>
            </w:r>
            <w:r w:rsidRPr="00B745D3">
              <w:rPr>
                <w:rFonts w:asciiTheme="majorHAnsi" w:hAnsiTheme="majorHAnsi" w:cstheme="majorHAnsi"/>
                <w:sz w:val="23"/>
                <w:szCs w:val="23"/>
              </w:rPr>
              <w:t>Sein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em</w:t>
            </w:r>
            <w:r w:rsidRPr="00B745D3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Freund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Tim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leiht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er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25 €.</w:t>
            </w:r>
          </w:p>
          <w:p w14:paraId="4423D9FD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232FB9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 w:rsidRPr="00365046">
              <w:rPr>
                <w:rFonts w:asciiTheme="majorHAnsi" w:hAnsiTheme="majorHAnsi" w:cstheme="majorHAnsi"/>
                <w:sz w:val="23"/>
                <w:szCs w:val="23"/>
              </w:rPr>
              <w:t>Sein</w:t>
            </w: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Freund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Tim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leiht ih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25 €.</w:t>
            </w:r>
          </w:p>
          <w:p w14:paraId="2E6EA6C3" w14:textId="77777777" w:rsidR="00863351" w:rsidRPr="00DD5E6D" w:rsidRDefault="00863351" w:rsidP="00336858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232FB9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C. </w:t>
            </w:r>
            <w:r w:rsidRPr="00365046">
              <w:rPr>
                <w:rFonts w:asciiTheme="majorHAnsi" w:hAnsiTheme="majorHAnsi" w:cstheme="majorHAnsi"/>
                <w:sz w:val="23"/>
                <w:szCs w:val="23"/>
              </w:rPr>
              <w:t>Sein</w:t>
            </w: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Freund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Tim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leiht sich 25 €.</w:t>
            </w:r>
          </w:p>
          <w:p w14:paraId="6600573C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361F952E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3E9945C7" w14:textId="77777777" w:rsidTr="00336858">
        <w:trPr>
          <w:trHeight w:val="283"/>
        </w:trPr>
        <w:tc>
          <w:tcPr>
            <w:tcW w:w="780" w:type="dxa"/>
          </w:tcPr>
          <w:p w14:paraId="57919573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71F3E43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4A44FE1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65EDB234" w14:textId="77777777" w:rsidTr="00336858">
        <w:trPr>
          <w:trHeight w:val="283"/>
        </w:trPr>
        <w:tc>
          <w:tcPr>
            <w:tcW w:w="780" w:type="dxa"/>
          </w:tcPr>
          <w:p w14:paraId="1916B15F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69F4755" w14:textId="77777777" w:rsidR="00863351" w:rsidRPr="00DD5E6D" w:rsidRDefault="00863351" w:rsidP="00336858">
            <w:pPr>
              <w:pStyle w:val="berschriftTeilaufgaben"/>
            </w:pPr>
            <w:r w:rsidRPr="00DD5E6D">
              <w:t>a)</w:t>
            </w:r>
          </w:p>
        </w:tc>
        <w:tc>
          <w:tcPr>
            <w:tcW w:w="7938" w:type="dxa"/>
            <w:gridSpan w:val="2"/>
          </w:tcPr>
          <w:p w14:paraId="778035BB" w14:textId="77777777" w:rsidR="00863351" w:rsidRPr="00DD5E6D" w:rsidRDefault="00863351" w:rsidP="00336858">
            <w:pPr>
              <w:pStyle w:val="Text"/>
              <w:spacing w:after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5376" behindDoc="0" locked="0" layoutInCell="1" allowOverlap="1" wp14:anchorId="2357512E" wp14:editId="4A34965D">
                      <wp:simplePos x="0" y="0"/>
                      <wp:positionH relativeFrom="column">
                        <wp:posOffset>4063365</wp:posOffset>
                      </wp:positionH>
                      <wp:positionV relativeFrom="paragraph">
                        <wp:posOffset>386715</wp:posOffset>
                      </wp:positionV>
                      <wp:extent cx="544830" cy="750570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3F5CFE" w14:textId="77777777" w:rsidR="00863351" w:rsidRPr="008D5126" w:rsidRDefault="00863351" w:rsidP="00863351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57512E" id="Gruppieren 19" o:spid="_x0000_s1081" style="position:absolute;margin-left:319.95pt;margin-top:30.45pt;width:42.9pt;height:59.1pt;z-index:25328537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">
                      <v:shape id="Grafik 5" o:spid="_x0000_s108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66" o:title="" chromakey="white"/>
                      </v:shape>
                      <v:shape id="Textfeld 12" o:spid="_x0000_s108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83F5CFE" w14:textId="77777777" w:rsidR="00863351" w:rsidRPr="008D5126" w:rsidRDefault="00863351" w:rsidP="00863351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4352" behindDoc="0" locked="0" layoutInCell="1" allowOverlap="1" wp14:anchorId="035F4319" wp14:editId="625DF95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304107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DF7A87" w14:textId="77777777" w:rsidR="00863351" w:rsidRPr="008D5126" w:rsidRDefault="00863351" w:rsidP="00863351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5F4319" id="Gruppieren 15" o:spid="_x0000_s1084" style="position:absolute;margin-left:-.15pt;margin-top:23.95pt;width:41.65pt;height:57.3pt;z-index:253284352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">
                      <v:shape id="Grafik 9" o:spid="_x0000_s1085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">
                        <v:imagedata r:id="rId67" o:title="" chromakey="white"/>
                      </v:shape>
                      <v:shape id="Textfeld 12" o:spid="_x0000_s1086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1DF7A87" w14:textId="77777777" w:rsidR="00863351" w:rsidRPr="008D5126" w:rsidRDefault="00863351" w:rsidP="00863351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59DF9263" wp14:editId="418E2156">
                      <wp:simplePos x="0" y="0"/>
                      <wp:positionH relativeFrom="column">
                        <wp:posOffset>992245</wp:posOffset>
                      </wp:positionH>
                      <wp:positionV relativeFrom="page">
                        <wp:posOffset>219101</wp:posOffset>
                      </wp:positionV>
                      <wp:extent cx="2087245" cy="476517"/>
                      <wp:effectExtent l="552450" t="0" r="27305" b="19050"/>
                      <wp:wrapNone/>
                      <wp:docPr id="162" name="Abgerundete rechteckige Legend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87245" cy="476517"/>
                              </a:xfrm>
                              <a:prstGeom prst="wedgeRoundRectCallout">
                                <a:avLst>
                                  <a:gd name="adj1" fmla="val 74189"/>
                                  <a:gd name="adj2" fmla="val -2502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6C696D" w14:textId="77777777" w:rsidR="00863351" w:rsidRPr="0067186C" w:rsidRDefault="00863351" w:rsidP="0086335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Wer leiht da wem 25 €? </w:t>
                                  </w:r>
                                </w:p>
                                <w:p w14:paraId="0B157961" w14:textId="77777777" w:rsidR="00863351" w:rsidRPr="0067186C" w:rsidRDefault="00863351" w:rsidP="0086335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>Ich versteh das einfach nicht!</w:t>
                                  </w:r>
                                </w:p>
                                <w:p w14:paraId="51DE3E9A" w14:textId="77777777" w:rsidR="00863351" w:rsidRPr="0067186C" w:rsidRDefault="00863351" w:rsidP="0086335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F9263" id="Abgerundete rechteckige Legende 162" o:spid="_x0000_s1087" type="#_x0000_t62" style="position:absolute;margin-left:78.15pt;margin-top:17.25pt;width:164.35pt;height:37.5pt;rotation:180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" adj="26825,5395" strokecolor="#a5a5a5 [2092]">
                      <v:textbox>
                        <w:txbxContent>
                          <w:p w14:paraId="656C696D" w14:textId="77777777" w:rsidR="00863351" w:rsidRPr="0067186C" w:rsidRDefault="00863351" w:rsidP="00863351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Wer leiht da wem 25 €? </w:t>
                            </w:r>
                          </w:p>
                          <w:p w14:paraId="0B157961" w14:textId="77777777" w:rsidR="00863351" w:rsidRPr="0067186C" w:rsidRDefault="00863351" w:rsidP="00863351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Ich versteh das einfach nicht!</w:t>
                            </w:r>
                          </w:p>
                          <w:p w14:paraId="51DE3E9A" w14:textId="77777777" w:rsidR="00863351" w:rsidRPr="0067186C" w:rsidRDefault="00863351" w:rsidP="0086335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Sarah und Kenan vergleichen die Sätze A, B und C. </w:t>
            </w:r>
          </w:p>
          <w:p w14:paraId="0C9A4D6F" w14:textId="77777777" w:rsidR="00863351" w:rsidRPr="00DD5E6D" w:rsidRDefault="00863351" w:rsidP="00336858">
            <w:pPr>
              <w:pStyle w:val="Text"/>
              <w:spacing w:after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1CA1EFDB" wp14:editId="04A1A70E">
                      <wp:simplePos x="0" y="0"/>
                      <wp:positionH relativeFrom="column">
                        <wp:posOffset>1976120</wp:posOffset>
                      </wp:positionH>
                      <wp:positionV relativeFrom="page">
                        <wp:posOffset>675985</wp:posOffset>
                      </wp:positionV>
                      <wp:extent cx="1865514" cy="457200"/>
                      <wp:effectExtent l="0" t="38100" r="192405" b="12700"/>
                      <wp:wrapNone/>
                      <wp:docPr id="161" name="Abgerundete rechteckige Legend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865514" cy="457200"/>
                              </a:xfrm>
                              <a:prstGeom prst="wedgeRoundRectCallout">
                                <a:avLst>
                                  <a:gd name="adj1" fmla="val -58286"/>
                                  <a:gd name="adj2" fmla="val 5264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474E8" w14:textId="77777777" w:rsidR="00863351" w:rsidRPr="0067186C" w:rsidRDefault="00863351" w:rsidP="00863351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Ich glaube man muss da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br/>
                                    <w:t>auf die kleinen Wörter gucken</w:t>
                                  </w:r>
                                  <w:r w:rsidRPr="0067186C">
                                    <w:rPr>
                                      <w:rFonts w:asciiTheme="majorHAnsi" w:hAnsiTheme="majorHAnsi" w:cstheme="majorHAnsi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1EFDB" id="Abgerundete rechteckige Legende 161" o:spid="_x0000_s1088" type="#_x0000_t62" style="position:absolute;margin-left:155.6pt;margin-top:53.25pt;width:146.9pt;height:36pt;rotation:180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" adj="-1790,22170" strokecolor="#a5a5a5 [2092]">
                      <v:textbox>
                        <w:txbxContent>
                          <w:p w14:paraId="561474E8" w14:textId="77777777" w:rsidR="00863351" w:rsidRPr="0067186C" w:rsidRDefault="00863351" w:rsidP="00863351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Ich glaube man muss da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br/>
                              <w:t>auf die kleinen Wörter gucken</w:t>
                            </w:r>
                            <w:r w:rsidRPr="0067186C">
                              <w:rPr>
                                <w:rFonts w:asciiTheme="majorHAnsi" w:hAnsiTheme="majorHAnsi" w:cstheme="majorHAnsi"/>
                              </w:rPr>
                              <w:t>!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1699509A" w14:textId="77777777" w:rsidR="00863351" w:rsidRPr="00DD5E6D" w:rsidRDefault="00863351" w:rsidP="00336858">
            <w:pPr>
              <w:pStyle w:val="Text"/>
              <w:spacing w:before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2B5DD0B" w14:textId="77777777" w:rsidR="00863351" w:rsidRPr="00DD5E6D" w:rsidRDefault="00863351" w:rsidP="00336858">
            <w:pPr>
              <w:pStyle w:val="Text"/>
              <w:spacing w:before="80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unterscheiden sich die beiden Sätze A, B und C?</w:t>
            </w:r>
            <w:r>
              <w:rPr>
                <w:noProof/>
                <w14:ligatures w14:val="standardContextual"/>
              </w:rPr>
              <w:t xml:space="preserve"> </w:t>
            </w:r>
            <w:r w:rsidRPr="00D569AD">
              <w:rPr>
                <w:rFonts w:ascii="Calibri" w:hAnsi="Calibri" w:cs="Calibri"/>
                <w:noProof/>
                <w14:ligatures w14:val="standardContextual"/>
              </w:rPr>
              <w:br/>
              <w:t xml:space="preserve">Welche kleinen Wörter meint Kenan? </w:t>
            </w:r>
          </w:p>
        </w:tc>
      </w:tr>
      <w:tr w:rsidR="00863351" w:rsidRPr="00DD5E6D" w14:paraId="47482DD8" w14:textId="77777777" w:rsidTr="00336858">
        <w:trPr>
          <w:trHeight w:val="283"/>
        </w:trPr>
        <w:tc>
          <w:tcPr>
            <w:tcW w:w="780" w:type="dxa"/>
          </w:tcPr>
          <w:p w14:paraId="6ADA7278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9664FEA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14:paraId="4514BA9F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</w:tc>
      </w:tr>
      <w:tr w:rsidR="00863351" w:rsidRPr="00DD5E6D" w14:paraId="37F414C1" w14:textId="77777777" w:rsidTr="00336858">
        <w:trPr>
          <w:trHeight w:val="283"/>
        </w:trPr>
        <w:tc>
          <w:tcPr>
            <w:tcW w:w="780" w:type="dxa"/>
          </w:tcPr>
          <w:p w14:paraId="37138745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033926B4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428E898D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  <w:p w14:paraId="713FCEF9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</w:tc>
      </w:tr>
      <w:tr w:rsidR="00863351" w:rsidRPr="00DD5E6D" w14:paraId="5BACCC7B" w14:textId="77777777" w:rsidTr="00336858">
        <w:trPr>
          <w:trHeight w:val="283"/>
        </w:trPr>
        <w:tc>
          <w:tcPr>
            <w:tcW w:w="780" w:type="dxa"/>
          </w:tcPr>
          <w:p w14:paraId="29CCF1FA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66BD0B3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14:paraId="61322470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483C2307" w14:textId="77777777" w:rsidTr="00336858">
        <w:trPr>
          <w:trHeight w:val="283"/>
        </w:trPr>
        <w:tc>
          <w:tcPr>
            <w:tcW w:w="780" w:type="dxa"/>
          </w:tcPr>
          <w:p w14:paraId="0F2D64D3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B81B9D5" w14:textId="77777777" w:rsidR="00863351" w:rsidRPr="00DD5E6D" w:rsidRDefault="00863351" w:rsidP="00336858">
            <w:pPr>
              <w:pStyle w:val="berschriftTeilaufgaben"/>
            </w:pPr>
            <w:r w:rsidRPr="00DD5E6D">
              <w:t>b)</w:t>
            </w:r>
          </w:p>
        </w:tc>
        <w:tc>
          <w:tcPr>
            <w:tcW w:w="7938" w:type="dxa"/>
            <w:gridSpan w:val="2"/>
          </w:tcPr>
          <w:p w14:paraId="1AC30FA6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Wer leiht wem etwas bei Satz A? Welche Worte im Text entscheiden darüber?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Was zeigen ihre grammatischen Formen an? </w:t>
            </w:r>
          </w:p>
        </w:tc>
      </w:tr>
      <w:tr w:rsidR="00863351" w:rsidRPr="00DD5E6D" w14:paraId="7FED7A16" w14:textId="77777777" w:rsidTr="00336858">
        <w:trPr>
          <w:trHeight w:val="283"/>
        </w:trPr>
        <w:tc>
          <w:tcPr>
            <w:tcW w:w="780" w:type="dxa"/>
          </w:tcPr>
          <w:p w14:paraId="4618A792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AE178B0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14:paraId="76DFB9F2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5208D3C4" w14:textId="77777777" w:rsidTr="00336858">
        <w:trPr>
          <w:trHeight w:val="283"/>
        </w:trPr>
        <w:tc>
          <w:tcPr>
            <w:tcW w:w="780" w:type="dxa"/>
          </w:tcPr>
          <w:p w14:paraId="5471A3E3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26A92C15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430CFBB1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4209BE0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7AFF576D" w14:textId="77777777" w:rsidTr="00336858">
        <w:trPr>
          <w:trHeight w:val="283"/>
        </w:trPr>
        <w:tc>
          <w:tcPr>
            <w:tcW w:w="780" w:type="dxa"/>
          </w:tcPr>
          <w:p w14:paraId="37B0D58E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5FD69C7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14:paraId="35CFABD2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2AC9CBF7" w14:textId="77777777" w:rsidTr="00336858">
        <w:trPr>
          <w:trHeight w:val="283"/>
        </w:trPr>
        <w:tc>
          <w:tcPr>
            <w:tcW w:w="780" w:type="dxa"/>
          </w:tcPr>
          <w:p w14:paraId="30C9DD05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B30DC5C" w14:textId="77777777" w:rsidR="00863351" w:rsidRPr="00DD5E6D" w:rsidRDefault="00863351" w:rsidP="00336858">
            <w:pPr>
              <w:pStyle w:val="berschriftTeilaufgaben"/>
            </w:pPr>
            <w:r w:rsidRPr="00DD5E6D">
              <w:t>c)</w:t>
            </w:r>
          </w:p>
        </w:tc>
        <w:tc>
          <w:tcPr>
            <w:tcW w:w="7938" w:type="dxa"/>
            <w:gridSpan w:val="2"/>
          </w:tcPr>
          <w:p w14:paraId="2C82A391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Wer leiht wem etwas bei Satz B?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Was zeigen die grammatischen Formen der kleinen Wörter an? Begründe genau durch den Vergleich mit A. </w:t>
            </w:r>
          </w:p>
        </w:tc>
      </w:tr>
      <w:tr w:rsidR="00863351" w:rsidRPr="00DD5E6D" w14:paraId="7A3A9DAD" w14:textId="77777777" w:rsidTr="00336858">
        <w:trPr>
          <w:trHeight w:val="283"/>
        </w:trPr>
        <w:tc>
          <w:tcPr>
            <w:tcW w:w="780" w:type="dxa"/>
          </w:tcPr>
          <w:p w14:paraId="1AA297DA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AA846DB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14:paraId="54B33665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004FDEFC" w14:textId="77777777" w:rsidTr="00336858">
        <w:trPr>
          <w:trHeight w:val="283"/>
        </w:trPr>
        <w:tc>
          <w:tcPr>
            <w:tcW w:w="780" w:type="dxa"/>
          </w:tcPr>
          <w:p w14:paraId="35BFDFA6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1CF3A911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4AA9A8C6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9BC853A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5E8B4445" w14:textId="77777777" w:rsidTr="00336858">
        <w:trPr>
          <w:trHeight w:val="283"/>
        </w:trPr>
        <w:tc>
          <w:tcPr>
            <w:tcW w:w="780" w:type="dxa"/>
          </w:tcPr>
          <w:p w14:paraId="132A2604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3013155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14:paraId="6FCE75D4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533F9B06" w14:textId="77777777" w:rsidTr="00336858">
        <w:trPr>
          <w:trHeight w:val="283"/>
        </w:trPr>
        <w:tc>
          <w:tcPr>
            <w:tcW w:w="780" w:type="dxa"/>
          </w:tcPr>
          <w:p w14:paraId="1FC6E775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CAA258F" w14:textId="77777777" w:rsidR="00863351" w:rsidRPr="00DD5E6D" w:rsidRDefault="00863351" w:rsidP="00336858">
            <w:pPr>
              <w:pStyle w:val="berschriftTeilaufgaben"/>
            </w:pPr>
            <w:r w:rsidRPr="00DD5E6D">
              <w:t>d)</w:t>
            </w:r>
          </w:p>
        </w:tc>
        <w:tc>
          <w:tcPr>
            <w:tcW w:w="7938" w:type="dxa"/>
            <w:gridSpan w:val="2"/>
          </w:tcPr>
          <w:p w14:paraId="166F9F51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Welches der Info-Netze unten gehört zu A, B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oder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C? Begründe.</w:t>
            </w:r>
          </w:p>
        </w:tc>
      </w:tr>
      <w:tr w:rsidR="00863351" w:rsidRPr="00DD5E6D" w14:paraId="69F983E5" w14:textId="77777777" w:rsidTr="00336858">
        <w:trPr>
          <w:trHeight w:val="283"/>
        </w:trPr>
        <w:tc>
          <w:tcPr>
            <w:tcW w:w="780" w:type="dxa"/>
          </w:tcPr>
          <w:p w14:paraId="4A2B22A6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3248512" behindDoc="0" locked="0" layoutInCell="1" allowOverlap="1" wp14:anchorId="1945BC68" wp14:editId="41548423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57150</wp:posOffset>
                  </wp:positionV>
                  <wp:extent cx="2827020" cy="1845310"/>
                  <wp:effectExtent l="19050" t="19050" r="11430" b="2159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18453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3DD229A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5856828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3249536" behindDoc="0" locked="0" layoutInCell="1" allowOverlap="1" wp14:anchorId="3E9D5833" wp14:editId="33FF1822">
                  <wp:simplePos x="0" y="0"/>
                  <wp:positionH relativeFrom="column">
                    <wp:posOffset>2052955</wp:posOffset>
                  </wp:positionH>
                  <wp:positionV relativeFrom="paragraph">
                    <wp:posOffset>50165</wp:posOffset>
                  </wp:positionV>
                  <wp:extent cx="2825750" cy="1836420"/>
                  <wp:effectExtent l="19050" t="19050" r="12700" b="1143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3351" w:rsidRPr="00DD5E6D" w14:paraId="5DF7AF90" w14:textId="77777777" w:rsidTr="00336858">
        <w:trPr>
          <w:trHeight w:val="283"/>
        </w:trPr>
        <w:tc>
          <w:tcPr>
            <w:tcW w:w="780" w:type="dxa"/>
          </w:tcPr>
          <w:p w14:paraId="2445DF54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7956C03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A5D8868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146C509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301E081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A0EA6D5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F22F77F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B7D8CDE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A91F04D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BBC70AC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73B40E3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7352C77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14:paraId="02171B75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35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8434"/>
      </w:tblGrid>
      <w:tr w:rsidR="00863351" w14:paraId="264DC78A" w14:textId="77777777" w:rsidTr="00336858">
        <w:trPr>
          <w:trHeight w:val="283"/>
        </w:trPr>
        <w:tc>
          <w:tcPr>
            <w:tcW w:w="922" w:type="dxa"/>
          </w:tcPr>
          <w:p w14:paraId="4B84F972" w14:textId="77777777" w:rsidR="00863351" w:rsidRPr="008C38E7" w:rsidRDefault="00863351" w:rsidP="00336858">
            <w:pPr>
              <w:pStyle w:val="berschriftAufgaben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795AF374" wp14:editId="0D4F9830">
                      <wp:simplePos x="0" y="0"/>
                      <wp:positionH relativeFrom="page">
                        <wp:posOffset>-10163175</wp:posOffset>
                      </wp:positionH>
                      <wp:positionV relativeFrom="paragraph">
                        <wp:posOffset>-14056360</wp:posOffset>
                      </wp:positionV>
                      <wp:extent cx="1326515" cy="1826260"/>
                      <wp:effectExtent l="0" t="0" r="26035" b="21590"/>
                      <wp:wrapNone/>
                      <wp:docPr id="1074737930" name="Textfeld 1074737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26515" cy="1826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D5D5C0" w14:textId="77777777" w:rsidR="00863351" w:rsidRPr="008E0EF4" w:rsidRDefault="00863351" w:rsidP="00863351">
                                  <w:pPr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</w:rPr>
                                  </w:pPr>
                                  <w:r w:rsidRPr="008E0EF4"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</w:rPr>
                                    <w:t>Mein Leseplan:</w:t>
                                  </w:r>
                                </w:p>
                                <w:p w14:paraId="4B760F0D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Lesen</w:t>
                                  </w:r>
                                </w:p>
                                <w:p w14:paraId="0B2C3992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Gesucht? 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Fragekarte </w:t>
                                  </w:r>
                                </w:p>
                                <w:p w14:paraId="3AA95355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Gegeben? 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Info-Karten</w:t>
                                  </w:r>
                                </w:p>
                                <w:p w14:paraId="0CEEADB0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Zusammenhänge? </w:t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etz</w:t>
                                  </w:r>
                                </w:p>
                                <w:p w14:paraId="3B89E931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Rechnen </w:t>
                                  </w:r>
                                </w:p>
                                <w:p w14:paraId="34C3D5BE" w14:textId="77777777" w:rsidR="00863351" w:rsidRPr="001C735D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Überprüfen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AF374" id="Textfeld 1074737930" o:spid="_x0000_s1089" type="#_x0000_t202" style="position:absolute;margin-left:-800.25pt;margin-top:-1106.8pt;width:104.45pt;height:143.8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" fillcolor="#d8d8d8 [2732]" strokecolor="#a5a5a5 [2092]">
                      <v:path arrowok="t"/>
                      <v:textbox inset="1mm,,1mm">
                        <w:txbxContent>
                          <w:p w14:paraId="69D5D5C0" w14:textId="77777777" w:rsidR="00863351" w:rsidRPr="008E0EF4" w:rsidRDefault="00863351" w:rsidP="00863351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Mein Leseplan:</w:t>
                            </w:r>
                          </w:p>
                          <w:p w14:paraId="4B760F0D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Lesen</w:t>
                            </w:r>
                          </w:p>
                          <w:p w14:paraId="0B2C3992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Gesucht?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Fragekarte </w:t>
                            </w:r>
                          </w:p>
                          <w:p w14:paraId="3AA95355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Gegeben?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Info-Karten</w:t>
                            </w:r>
                          </w:p>
                          <w:p w14:paraId="0CEEADB0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Zusammenhänge? </w:t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N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etz</w:t>
                            </w:r>
                          </w:p>
                          <w:p w14:paraId="3B89E931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Rechnen </w:t>
                            </w:r>
                          </w:p>
                          <w:p w14:paraId="34C3D5BE" w14:textId="77777777" w:rsidR="00863351" w:rsidRPr="001C735D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Überprüfen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8C38E7">
              <w:t>3</w:t>
            </w:r>
          </w:p>
        </w:tc>
        <w:tc>
          <w:tcPr>
            <w:tcW w:w="8434" w:type="dxa"/>
          </w:tcPr>
          <w:p w14:paraId="47626F1F" w14:textId="77777777" w:rsidR="00863351" w:rsidRPr="008C38E7" w:rsidRDefault="00863351" w:rsidP="00336858">
            <w:pPr>
              <w:pStyle w:val="berschriftAufgaben"/>
            </w:pPr>
            <w:r w:rsidRPr="008C38E7">
              <w:t>Vielschrittige Textaufgaben entschlüsseln und bearbeiten</w:t>
            </w:r>
          </w:p>
        </w:tc>
      </w:tr>
    </w:tbl>
    <w:p w14:paraId="10ECB35B" w14:textId="77777777" w:rsidR="00863351" w:rsidRDefault="00863351" w:rsidP="00863351"/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2"/>
        <w:gridCol w:w="246"/>
      </w:tblGrid>
      <w:tr w:rsidR="00863351" w:rsidRPr="00F8617A" w14:paraId="010BB545" w14:textId="77777777" w:rsidTr="00336858">
        <w:trPr>
          <w:trHeight w:val="283"/>
        </w:trPr>
        <w:tc>
          <w:tcPr>
            <w:tcW w:w="780" w:type="dxa"/>
          </w:tcPr>
          <w:p w14:paraId="63A962B4" w14:textId="77777777" w:rsidR="00863351" w:rsidRPr="00F8617A" w:rsidRDefault="00863351" w:rsidP="00336858">
            <w:pPr>
              <w:pStyle w:val="berschriftTeilaufgaben"/>
              <w:rPr>
                <w:color w:val="auto"/>
              </w:rPr>
            </w:pPr>
            <w:r w:rsidRPr="00F8617A">
              <w:t>3.1</w:t>
            </w:r>
          </w:p>
        </w:tc>
        <w:tc>
          <w:tcPr>
            <w:tcW w:w="8505" w:type="dxa"/>
            <w:gridSpan w:val="3"/>
          </w:tcPr>
          <w:p w14:paraId="743C7984" w14:textId="77777777" w:rsidR="00863351" w:rsidRPr="00F8617A" w:rsidRDefault="00863351" w:rsidP="00336858">
            <w:pPr>
              <w:pStyle w:val="berschriftTeilaufgaben"/>
            </w:pPr>
            <w:r w:rsidRPr="00F8617A">
              <w:t>Pinguinumzug</w:t>
            </w:r>
          </w:p>
          <w:p w14:paraId="4F0EACE5" w14:textId="77777777" w:rsidR="00863351" w:rsidRPr="00F8617A" w:rsidRDefault="00863351" w:rsidP="00336858">
            <w:pPr>
              <w:pStyle w:val="berschriftTeilaufgaben"/>
            </w:pPr>
          </w:p>
        </w:tc>
      </w:tr>
      <w:tr w:rsidR="00863351" w:rsidRPr="00F8617A" w14:paraId="003367EA" w14:textId="77777777" w:rsidTr="00336858">
        <w:trPr>
          <w:trHeight w:val="283"/>
        </w:trPr>
        <w:tc>
          <w:tcPr>
            <w:tcW w:w="780" w:type="dxa"/>
          </w:tcPr>
          <w:p w14:paraId="3935D702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1863161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42150BE" w14:textId="30027E8C" w:rsidR="00863351" w:rsidRPr="00F8617A" w:rsidRDefault="00863351" w:rsidP="00336858">
            <w:pPr>
              <w:pStyle w:val="Text"/>
              <w:ind w:right="-108"/>
              <w:rPr>
                <w:rFonts w:asciiTheme="majorHAnsi" w:hAnsiTheme="majorHAnsi" w:cstheme="majorHAnsi"/>
                <w:sz w:val="23"/>
                <w:szCs w:val="23"/>
              </w:rPr>
            </w:pPr>
            <w:r w:rsidRPr="00A820F8">
              <w:rPr>
                <w:rFonts w:asciiTheme="majorHAnsi" w:hAnsiTheme="majorHAnsi" w:cstheme="majorHAns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3270016" behindDoc="0" locked="0" layoutInCell="1" allowOverlap="1" wp14:anchorId="30F8784E" wp14:editId="20503D83">
                  <wp:simplePos x="0" y="0"/>
                  <wp:positionH relativeFrom="column">
                    <wp:posOffset>4012565</wp:posOffset>
                  </wp:positionH>
                  <wp:positionV relativeFrom="paragraph">
                    <wp:posOffset>-125095</wp:posOffset>
                  </wp:positionV>
                  <wp:extent cx="929566" cy="1157208"/>
                  <wp:effectExtent l="0" t="0" r="0" b="5080"/>
                  <wp:wrapNone/>
                  <wp:docPr id="1179907836" name="Grafik 1179907836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F8" w:rsidRPr="00A820F8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A. 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Im Pinguingehege leben 5 Pinguinkinder und 12 erwachsene Pinguine. </w:t>
            </w:r>
          </w:p>
          <w:p w14:paraId="3D23888D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Jedes Pinguinkind isst am Tag 4 Fische, jeder erwachsene Pinguin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isst 5 Fische. In 2 Wochen sollen 3 erwachsene Pinguine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in einen anderen Zoo verlegt werden.</w:t>
            </w:r>
          </w:p>
          <w:p w14:paraId="173A68E9" w14:textId="6ABD7F33" w:rsidR="00863351" w:rsidRPr="00F8617A" w:rsidRDefault="00863351" w:rsidP="00336858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muss der Pfleger danach pro Tag einplanen?</w:t>
            </w:r>
            <w:r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36D76466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1ACE2807" w14:textId="77777777" w:rsidTr="00336858">
        <w:trPr>
          <w:trHeight w:val="283"/>
        </w:trPr>
        <w:tc>
          <w:tcPr>
            <w:tcW w:w="780" w:type="dxa"/>
          </w:tcPr>
          <w:p w14:paraId="4F261ABA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3DC3D8C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331DBE8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4F7848C9" w14:textId="77777777" w:rsidTr="00336858">
        <w:trPr>
          <w:trHeight w:val="283"/>
        </w:trPr>
        <w:tc>
          <w:tcPr>
            <w:tcW w:w="780" w:type="dxa"/>
          </w:tcPr>
          <w:p w14:paraId="71E258BA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372BCA7" w14:textId="77777777" w:rsidR="00863351" w:rsidRPr="00F8617A" w:rsidRDefault="00863351" w:rsidP="00336858">
            <w:pPr>
              <w:pStyle w:val="berschriftTeilaufgaben"/>
            </w:pPr>
            <w:r w:rsidRPr="00F8617A">
              <w:t>a)</w:t>
            </w:r>
          </w:p>
        </w:tc>
        <w:tc>
          <w:tcPr>
            <w:tcW w:w="7938" w:type="dxa"/>
            <w:gridSpan w:val="2"/>
          </w:tcPr>
          <w:p w14:paraId="33BC077E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Schreibe einen Antwortsatz für die Textaufgabe. Du kannst mit dem Leseplan ein Info-Netz für die Aufgabe erstellen oder nur die Rechnung aufschreiben.</w:t>
            </w:r>
          </w:p>
        </w:tc>
      </w:tr>
      <w:tr w:rsidR="00863351" w:rsidRPr="00F8617A" w14:paraId="00478594" w14:textId="77777777" w:rsidTr="00336858">
        <w:trPr>
          <w:trHeight w:val="283"/>
        </w:trPr>
        <w:tc>
          <w:tcPr>
            <w:tcW w:w="780" w:type="dxa"/>
          </w:tcPr>
          <w:p w14:paraId="548D22F5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582E5F9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9BD5A8C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32448457" w14:textId="77777777" w:rsidTr="00336858">
        <w:trPr>
          <w:trHeight w:val="283"/>
        </w:trPr>
        <w:tc>
          <w:tcPr>
            <w:tcW w:w="780" w:type="dxa"/>
          </w:tcPr>
          <w:p w14:paraId="52DC34A3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4DC420E" w14:textId="77777777" w:rsidR="00863351" w:rsidRPr="00F8617A" w:rsidRDefault="00863351" w:rsidP="00336858">
            <w:pPr>
              <w:pStyle w:val="berschriftTeilaufgaben"/>
            </w:pPr>
            <w:r w:rsidRPr="00F8617A">
              <w:t>b)</w:t>
            </w:r>
          </w:p>
        </w:tc>
        <w:tc>
          <w:tcPr>
            <w:tcW w:w="7938" w:type="dxa"/>
            <w:gridSpan w:val="2"/>
          </w:tcPr>
          <w:p w14:paraId="70DF1070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Ein Satz aus dem Text hat sich verändert.</w:t>
            </w:r>
          </w:p>
          <w:p w14:paraId="38869478" w14:textId="77777777" w:rsidR="00863351" w:rsidRDefault="00863351" w:rsidP="00863351">
            <w:pPr>
              <w:pStyle w:val="Listenabsatz"/>
              <w:spacing w:line="240" w:lineRule="auto"/>
              <w:contextualSpacing w:val="0"/>
            </w:pPr>
            <w:r w:rsidRPr="00F8617A">
              <w:t xml:space="preserve">Unterstreiche den Satz, der sich im Text verändert hat. </w:t>
            </w:r>
          </w:p>
          <w:p w14:paraId="1DFA9C22" w14:textId="77777777" w:rsidR="00863351" w:rsidRPr="00F8617A" w:rsidRDefault="00863351" w:rsidP="00863351">
            <w:pPr>
              <w:pStyle w:val="Listenabsatz"/>
              <w:spacing w:line="240" w:lineRule="auto"/>
              <w:contextualSpacing w:val="0"/>
            </w:pPr>
            <w:r w:rsidRPr="00F8617A">
              <w:t>Kreise die Worte ein, die unterschiedlich sind.</w:t>
            </w:r>
          </w:p>
        </w:tc>
      </w:tr>
      <w:tr w:rsidR="00863351" w:rsidRPr="00F8617A" w14:paraId="4DDCED66" w14:textId="77777777" w:rsidTr="00336858">
        <w:trPr>
          <w:trHeight w:val="283"/>
        </w:trPr>
        <w:tc>
          <w:tcPr>
            <w:tcW w:w="780" w:type="dxa"/>
          </w:tcPr>
          <w:p w14:paraId="0995DC18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5293A11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9A5849B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6EB96CF9" w14:textId="77777777" w:rsidTr="00336858">
        <w:trPr>
          <w:trHeight w:val="283"/>
        </w:trPr>
        <w:tc>
          <w:tcPr>
            <w:tcW w:w="780" w:type="dxa"/>
          </w:tcPr>
          <w:p w14:paraId="2F8C39A6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18C55BF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FC23BF4" w14:textId="37DF1EAF" w:rsidR="00863351" w:rsidRPr="00F8617A" w:rsidRDefault="00863351" w:rsidP="00336858">
            <w:pPr>
              <w:pStyle w:val="Text"/>
              <w:ind w:right="-108"/>
              <w:rPr>
                <w:rFonts w:asciiTheme="majorHAnsi" w:hAnsiTheme="majorHAnsi" w:cstheme="majorHAnsi"/>
                <w:sz w:val="23"/>
                <w:szCs w:val="23"/>
              </w:rPr>
            </w:pPr>
            <w:r w:rsidRPr="00A820F8">
              <w:rPr>
                <w:rFonts w:asciiTheme="majorHAnsi" w:hAnsiTheme="majorHAnsi" w:cstheme="majorHAns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3271040" behindDoc="0" locked="0" layoutInCell="1" allowOverlap="1" wp14:anchorId="01E318A3" wp14:editId="59F4D305">
                  <wp:simplePos x="0" y="0"/>
                  <wp:positionH relativeFrom="column">
                    <wp:posOffset>4126172</wp:posOffset>
                  </wp:positionH>
                  <wp:positionV relativeFrom="paragraph">
                    <wp:posOffset>-125557</wp:posOffset>
                  </wp:positionV>
                  <wp:extent cx="929566" cy="1157208"/>
                  <wp:effectExtent l="0" t="0" r="0" b="5080"/>
                  <wp:wrapNone/>
                  <wp:docPr id="16" name="Grafik 16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F8" w:rsidRPr="00A820F8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Im Pinguingehege leben 5 Pinguinkinder und 12 erwachsene Pinguine. </w:t>
            </w:r>
          </w:p>
          <w:p w14:paraId="0982E8FE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Jedes Pinguinkind isst am Tag 4 Fische, jeder erwachsene Pinguin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isst 5 Fische </w:t>
            </w:r>
            <w:r w:rsidRPr="00A820F8">
              <w:rPr>
                <w:rFonts w:asciiTheme="majorHAnsi" w:hAnsiTheme="majorHAnsi" w:cstheme="majorHAnsi"/>
                <w:sz w:val="23"/>
                <w:szCs w:val="23"/>
              </w:rPr>
              <w:t>mehr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. In 2 Wochen sollen 3 erwachsene Pinguine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in einen anderen Zoo verlegt werden.</w:t>
            </w:r>
          </w:p>
          <w:p w14:paraId="7E311A95" w14:textId="6CAE3164" w:rsidR="00863351" w:rsidRPr="00F8617A" w:rsidRDefault="00863351" w:rsidP="00336858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muss der Pfleger danach pro Tag einplanen?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3CD5BCD1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24F5CC94" w14:textId="77777777" w:rsidTr="00336858">
        <w:trPr>
          <w:trHeight w:val="283"/>
        </w:trPr>
        <w:tc>
          <w:tcPr>
            <w:tcW w:w="780" w:type="dxa"/>
          </w:tcPr>
          <w:p w14:paraId="5A967E7F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A7FB982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0FC953A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3BEB8402" w14:textId="77777777" w:rsidTr="00336858">
        <w:trPr>
          <w:trHeight w:val="283"/>
        </w:trPr>
        <w:tc>
          <w:tcPr>
            <w:tcW w:w="780" w:type="dxa"/>
          </w:tcPr>
          <w:p w14:paraId="04B62302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A69C404" w14:textId="77777777" w:rsidR="00863351" w:rsidRPr="00F8617A" w:rsidRDefault="00863351" w:rsidP="00336858">
            <w:pPr>
              <w:pStyle w:val="berschriftTeilaufgaben"/>
            </w:pPr>
            <w:r w:rsidRPr="00F8617A">
              <w:t>c)</w:t>
            </w:r>
          </w:p>
        </w:tc>
        <w:tc>
          <w:tcPr>
            <w:tcW w:w="7938" w:type="dxa"/>
            <w:gridSpan w:val="2"/>
          </w:tcPr>
          <w:p w14:paraId="2691A173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Ergänze den folgenden Satz, sodass er zur Textaufgabe passt.</w:t>
            </w:r>
          </w:p>
        </w:tc>
      </w:tr>
      <w:tr w:rsidR="00863351" w:rsidRPr="00F8617A" w14:paraId="39E086BD" w14:textId="77777777" w:rsidTr="00336858">
        <w:trPr>
          <w:trHeight w:val="283"/>
        </w:trPr>
        <w:tc>
          <w:tcPr>
            <w:tcW w:w="780" w:type="dxa"/>
          </w:tcPr>
          <w:p w14:paraId="5534024A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748A840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96B7125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700FFB1E" w14:textId="77777777" w:rsidTr="00336858">
        <w:trPr>
          <w:trHeight w:val="283"/>
        </w:trPr>
        <w:tc>
          <w:tcPr>
            <w:tcW w:w="780" w:type="dxa"/>
          </w:tcPr>
          <w:p w14:paraId="759DC285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03C5B8E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6913E5C" w14:textId="77777777" w:rsidR="00863351" w:rsidRDefault="00863351" w:rsidP="00336858">
            <w:pPr>
              <w:pStyle w:val="Text"/>
              <w:rPr>
                <w:rFonts w:ascii="Comic Sans MS" w:hAnsi="Comic Sans MS" w:cstheme="majorHAnsi"/>
                <w:color w:val="0070C0"/>
                <w:sz w:val="23"/>
                <w:szCs w:val="23"/>
                <w:u w:val="single"/>
              </w:rPr>
            </w:pPr>
            <w:r w:rsidRPr="00132310">
              <w:rPr>
                <w:rFonts w:ascii="Comic Sans MS" w:hAnsi="Comic Sans MS" w:cstheme="majorHAnsi"/>
                <w:color w:val="0070C0"/>
                <w:sz w:val="23"/>
                <w:szCs w:val="23"/>
              </w:rPr>
              <w:t xml:space="preserve">Jedes Pinguinkind isst am Tag 4 Fische, jeder erwachsene Pinguin </w:t>
            </w:r>
            <w:r>
              <w:rPr>
                <w:rFonts w:ascii="Comic Sans MS" w:hAnsi="Comic Sans MS" w:cstheme="majorHAnsi"/>
                <w:color w:val="0070C0"/>
                <w:sz w:val="23"/>
                <w:szCs w:val="23"/>
              </w:rPr>
              <w:br/>
            </w:r>
            <w:r w:rsidRPr="00132310">
              <w:rPr>
                <w:rFonts w:ascii="Comic Sans MS" w:hAnsi="Comic Sans MS" w:cstheme="majorHAnsi"/>
                <w:color w:val="0070C0"/>
                <w:sz w:val="23"/>
                <w:szCs w:val="23"/>
              </w:rPr>
              <w:t xml:space="preserve">isst 5 Fische mehr als </w:t>
            </w:r>
            <w:r w:rsidRPr="00132310">
              <w:rPr>
                <w:rFonts w:ascii="Comic Sans MS" w:hAnsi="Comic Sans MS" w:cstheme="majorHAnsi"/>
                <w:color w:val="0070C0"/>
                <w:sz w:val="23"/>
                <w:szCs w:val="23"/>
                <w:u w:val="single"/>
              </w:rPr>
              <w:t xml:space="preserve"> </w:t>
            </w:r>
          </w:p>
          <w:p w14:paraId="6D123F36" w14:textId="77777777" w:rsidR="00863351" w:rsidRPr="004C0689" w:rsidRDefault="00863351" w:rsidP="00336858">
            <w:pPr>
              <w:pStyle w:val="Text"/>
              <w:rPr>
                <w:rFonts w:ascii="Comic Sans MS" w:hAnsi="Comic Sans MS" w:cstheme="majorHAnsi"/>
                <w:sz w:val="23"/>
                <w:szCs w:val="23"/>
              </w:rPr>
            </w:pPr>
            <w:r w:rsidRPr="00132310">
              <w:rPr>
                <w:rFonts w:ascii="Comic Sans MS" w:hAnsi="Comic Sans MS" w:cstheme="majorHAnsi"/>
                <w:color w:val="0070C0"/>
                <w:sz w:val="23"/>
                <w:szCs w:val="23"/>
                <w:u w:val="single"/>
              </w:rPr>
              <w:t xml:space="preserve">                                                            </w:t>
            </w:r>
          </w:p>
        </w:tc>
      </w:tr>
      <w:tr w:rsidR="00863351" w:rsidRPr="00F8617A" w14:paraId="0AA0A9B7" w14:textId="77777777" w:rsidTr="00336858">
        <w:trPr>
          <w:trHeight w:val="283"/>
        </w:trPr>
        <w:tc>
          <w:tcPr>
            <w:tcW w:w="780" w:type="dxa"/>
          </w:tcPr>
          <w:p w14:paraId="30219B85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4580D45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1101BC47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2C52B6C4" w14:textId="77777777" w:rsidTr="00336858">
        <w:trPr>
          <w:trHeight w:val="283"/>
        </w:trPr>
        <w:tc>
          <w:tcPr>
            <w:tcW w:w="780" w:type="dxa"/>
          </w:tcPr>
          <w:p w14:paraId="509B949E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BA141A5" w14:textId="77777777" w:rsidR="00863351" w:rsidRPr="00F8617A" w:rsidRDefault="00863351" w:rsidP="00336858">
            <w:pPr>
              <w:pStyle w:val="berschriftTeilaufgaben"/>
            </w:pPr>
            <w:r w:rsidRPr="00F8617A">
              <w:t>d)</w:t>
            </w:r>
          </w:p>
        </w:tc>
        <w:tc>
          <w:tcPr>
            <w:tcW w:w="7938" w:type="dxa"/>
            <w:gridSpan w:val="2"/>
          </w:tcPr>
          <w:p w14:paraId="74604562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Woran hast du erkannt, wie du den Satz in </w:t>
            </w:r>
            <w:r w:rsidRPr="00355B9F">
              <w:rPr>
                <w:rFonts w:asciiTheme="majorHAnsi" w:hAnsiTheme="majorHAnsi" w:cstheme="majorHAnsi"/>
                <w:b/>
                <w:color w:val="327A86"/>
                <w:sz w:val="23"/>
                <w:szCs w:val="23"/>
              </w:rPr>
              <w:t>c)</w:t>
            </w:r>
            <w:r w:rsidRPr="00355B9F">
              <w:rPr>
                <w:rFonts w:asciiTheme="majorHAnsi" w:hAnsiTheme="majorHAnsi" w:cstheme="majorHAnsi"/>
                <w:color w:val="327A86"/>
                <w:sz w:val="23"/>
                <w:szCs w:val="23"/>
              </w:rPr>
              <w:t xml:space="preserve"> 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ergänzen musst? Erkläre.</w:t>
            </w:r>
          </w:p>
        </w:tc>
      </w:tr>
      <w:tr w:rsidR="00863351" w:rsidRPr="00F8617A" w14:paraId="77522DA2" w14:textId="77777777" w:rsidTr="00336858">
        <w:trPr>
          <w:trHeight w:val="283"/>
        </w:trPr>
        <w:tc>
          <w:tcPr>
            <w:tcW w:w="780" w:type="dxa"/>
          </w:tcPr>
          <w:p w14:paraId="7C3A41E9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1FF7723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14:paraId="208A5E59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7983F659" w14:textId="77777777" w:rsidTr="00336858">
        <w:trPr>
          <w:trHeight w:val="283"/>
        </w:trPr>
        <w:tc>
          <w:tcPr>
            <w:tcW w:w="780" w:type="dxa"/>
          </w:tcPr>
          <w:p w14:paraId="26AD8DA0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6B1EEAA5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1C1CACA3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317A3E3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CF6F790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542E345C" w14:textId="77777777" w:rsidTr="00336858">
        <w:trPr>
          <w:trHeight w:val="283"/>
        </w:trPr>
        <w:tc>
          <w:tcPr>
            <w:tcW w:w="780" w:type="dxa"/>
          </w:tcPr>
          <w:p w14:paraId="568EA686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99735A0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14:paraId="78F117E2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61B4433A" w14:textId="77777777" w:rsidTr="00336858">
        <w:trPr>
          <w:trHeight w:val="283"/>
        </w:trPr>
        <w:tc>
          <w:tcPr>
            <w:tcW w:w="780" w:type="dxa"/>
          </w:tcPr>
          <w:p w14:paraId="0B9B7F9F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77BB433" w14:textId="77777777" w:rsidR="00863351" w:rsidRPr="00F8617A" w:rsidRDefault="00863351" w:rsidP="00336858">
            <w:pPr>
              <w:pStyle w:val="berschriftTeilaufgaben"/>
            </w:pPr>
            <w:r w:rsidRPr="00F8617A">
              <w:t xml:space="preserve">e) </w:t>
            </w:r>
          </w:p>
        </w:tc>
        <w:tc>
          <w:tcPr>
            <w:tcW w:w="7938" w:type="dxa"/>
            <w:gridSpan w:val="2"/>
          </w:tcPr>
          <w:p w14:paraId="0FBD06A3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frisst jeder erwachsene Pinguin? Wie kannst du das berechnen?</w:t>
            </w:r>
          </w:p>
        </w:tc>
      </w:tr>
      <w:tr w:rsidR="00863351" w:rsidRPr="00F8617A" w14:paraId="40B10CD2" w14:textId="77777777" w:rsidTr="00336858">
        <w:trPr>
          <w:trHeight w:val="283"/>
        </w:trPr>
        <w:tc>
          <w:tcPr>
            <w:tcW w:w="780" w:type="dxa"/>
          </w:tcPr>
          <w:p w14:paraId="5B83E1C2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D78B993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14:paraId="4B741E09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67389AF2" w14:textId="77777777" w:rsidTr="00336858">
        <w:trPr>
          <w:trHeight w:val="283"/>
        </w:trPr>
        <w:tc>
          <w:tcPr>
            <w:tcW w:w="780" w:type="dxa"/>
          </w:tcPr>
          <w:p w14:paraId="6345AE0D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033319CB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5A7137E4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47A1A0B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B45FE47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22796E18" w14:textId="77777777" w:rsidTr="00336858">
        <w:trPr>
          <w:trHeight w:val="283"/>
        </w:trPr>
        <w:tc>
          <w:tcPr>
            <w:tcW w:w="780" w:type="dxa"/>
          </w:tcPr>
          <w:p w14:paraId="019D15C0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2582671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14:paraId="0AC77FAB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7416BD61" w14:textId="77777777" w:rsidTr="00336858">
        <w:trPr>
          <w:trHeight w:val="283"/>
        </w:trPr>
        <w:tc>
          <w:tcPr>
            <w:tcW w:w="780" w:type="dxa"/>
          </w:tcPr>
          <w:p w14:paraId="278144F1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53E9118" w14:textId="77777777" w:rsidR="00863351" w:rsidRPr="00F8617A" w:rsidRDefault="00863351" w:rsidP="00336858">
            <w:pPr>
              <w:pStyle w:val="berschriftTeilaufgaben"/>
            </w:pPr>
            <w:r w:rsidRPr="00F8617A">
              <w:t>f)</w:t>
            </w:r>
          </w:p>
        </w:tc>
        <w:tc>
          <w:tcPr>
            <w:tcW w:w="7938" w:type="dxa"/>
            <w:gridSpan w:val="2"/>
          </w:tcPr>
          <w:p w14:paraId="6C50FA64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Verändere dein Info-Netz oder deine Rechnung aus </w:t>
            </w:r>
            <w:r w:rsidRPr="00355B9F">
              <w:rPr>
                <w:rFonts w:asciiTheme="majorHAnsi" w:hAnsiTheme="majorHAnsi" w:cstheme="majorHAnsi"/>
                <w:b/>
                <w:color w:val="327A86"/>
                <w:sz w:val="23"/>
                <w:szCs w:val="23"/>
              </w:rPr>
              <w:t>a)</w:t>
            </w:r>
            <w:r w:rsidRPr="00355B9F">
              <w:rPr>
                <w:rFonts w:asciiTheme="majorHAnsi" w:hAnsiTheme="majorHAnsi" w:cstheme="majorHAnsi"/>
                <w:color w:val="327A86"/>
                <w:sz w:val="23"/>
                <w:szCs w:val="23"/>
              </w:rPr>
              <w:t xml:space="preserve">, 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sodass es zur zweiten Aufgabe passt. Du kannst Karten dazulegen und neue Pfeile einzeichnen. </w:t>
            </w:r>
          </w:p>
          <w:p w14:paraId="79A2C2C3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Kreise ein, was du in deinem Netz oder deiner Rechnung verändert hast.</w:t>
            </w:r>
          </w:p>
        </w:tc>
      </w:tr>
    </w:tbl>
    <w:p w14:paraId="276C2CE6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723"/>
        <w:gridCol w:w="425"/>
        <w:gridCol w:w="3790"/>
        <w:gridCol w:w="37"/>
      </w:tblGrid>
      <w:tr w:rsidR="00863351" w:rsidRPr="00BF63BA" w14:paraId="0F6302DA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7C03345D" w14:textId="77777777" w:rsidR="00863351" w:rsidRPr="00BF63BA" w:rsidRDefault="00863351" w:rsidP="00336858">
            <w:pPr>
              <w:pStyle w:val="berschriftTeilaufgaben"/>
              <w:rPr>
                <w:color w:val="auto"/>
              </w:rPr>
            </w:pPr>
            <w:r w:rsidRPr="00BF63BA">
              <w:lastRenderedPageBreak/>
              <w:t>3.2</w:t>
            </w:r>
          </w:p>
        </w:tc>
        <w:tc>
          <w:tcPr>
            <w:tcW w:w="8505" w:type="dxa"/>
            <w:gridSpan w:val="4"/>
          </w:tcPr>
          <w:p w14:paraId="21FCD88F" w14:textId="77777777" w:rsidR="00863351" w:rsidRPr="00BF63BA" w:rsidRDefault="00863351" w:rsidP="00336858">
            <w:pPr>
              <w:pStyle w:val="berschriftTeilaufgaben"/>
            </w:pPr>
            <w:r w:rsidRPr="00BF63BA">
              <w:t>Olivenöl</w:t>
            </w:r>
          </w:p>
          <w:p w14:paraId="7C0CBAB1" w14:textId="77777777" w:rsidR="00863351" w:rsidRPr="00BF63BA" w:rsidRDefault="00863351" w:rsidP="00336858">
            <w:pPr>
              <w:pStyle w:val="berschriftTeilaufgaben"/>
            </w:pPr>
          </w:p>
        </w:tc>
      </w:tr>
      <w:tr w:rsidR="00863351" w:rsidRPr="00BF63BA" w14:paraId="6B9D4DF4" w14:textId="77777777" w:rsidTr="00336858">
        <w:trPr>
          <w:trHeight w:val="283"/>
        </w:trPr>
        <w:tc>
          <w:tcPr>
            <w:tcW w:w="780" w:type="dxa"/>
          </w:tcPr>
          <w:p w14:paraId="647123E9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37B7CC1" w14:textId="05FA14DE" w:rsidR="00863351" w:rsidRPr="00132310" w:rsidRDefault="00863351" w:rsidP="00336858">
            <w:pPr>
              <w:pStyle w:val="berschriftTeilaufgaben"/>
              <w:rPr>
                <w:color w:val="000000"/>
              </w:rPr>
            </w:pPr>
          </w:p>
        </w:tc>
        <w:tc>
          <w:tcPr>
            <w:tcW w:w="372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36DF386" w14:textId="17B1403D" w:rsidR="00863351" w:rsidRPr="00BF63BA" w:rsidRDefault="00355B9F" w:rsidP="00336858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355B9F">
              <w:rPr>
                <w:rFonts w:asciiTheme="majorHAnsi" w:hAnsiTheme="majorHAnsi" w:cstheme="majorHAnsi"/>
                <w:b/>
                <w:sz w:val="23"/>
                <w:szCs w:val="23"/>
              </w:rPr>
              <w:t xml:space="preserve">A. </w:t>
            </w:r>
            <w:r w:rsidR="00863351"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Kaufland kostet eine Flasche Olivenöl 4 Euro. </w:t>
            </w:r>
          </w:p>
          <w:p w14:paraId="7C24155F" w14:textId="77777777" w:rsidR="00863351" w:rsidRPr="00BF63BA" w:rsidRDefault="00863351" w:rsidP="00336858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Rewe kostet sie 3 Euro </w:t>
            </w:r>
          </w:p>
          <w:p w14:paraId="0F54D879" w14:textId="77777777" w:rsidR="00863351" w:rsidRPr="00BF63BA" w:rsidRDefault="00863351" w:rsidP="00336858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mehr als im Kaufland. </w:t>
            </w:r>
          </w:p>
          <w:p w14:paraId="45015048" w14:textId="36DB2344" w:rsidR="00863351" w:rsidRPr="00BF63BA" w:rsidRDefault="00863351" w:rsidP="00336858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Wenn du fünf Flaschen kaufst, </w:t>
            </w:r>
            <w:r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</w:r>
            <w:r w:rsidR="00355B9F">
              <w:rPr>
                <w:rFonts w:asciiTheme="majorHAnsi" w:hAnsiTheme="majorHAnsi" w:cstheme="majorHAnsi"/>
                <w:bCs/>
                <w:sz w:val="23"/>
                <w:szCs w:val="23"/>
              </w:rPr>
              <w:t>w</w:t>
            </w: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ie viel zahlst du im Rewe?  </w:t>
            </w:r>
          </w:p>
        </w:tc>
        <w:tc>
          <w:tcPr>
            <w:tcW w:w="425" w:type="dxa"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14:paraId="5E71A815" w14:textId="65FF3EAB" w:rsidR="00863351" w:rsidRPr="00132310" w:rsidRDefault="00863351" w:rsidP="00336858">
            <w:pPr>
              <w:pStyle w:val="berschriftTeilaufgaben"/>
              <w:rPr>
                <w:color w:val="000000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94A03DF" w14:textId="08EEB97D" w:rsidR="00863351" w:rsidRPr="00BF63BA" w:rsidRDefault="00355B9F" w:rsidP="00336858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355B9F">
              <w:rPr>
                <w:rFonts w:asciiTheme="majorHAnsi" w:hAnsiTheme="majorHAnsi" w:cstheme="majorHAnsi"/>
                <w:b/>
                <w:sz w:val="23"/>
                <w:szCs w:val="23"/>
              </w:rPr>
              <w:t xml:space="preserve">B. </w:t>
            </w:r>
            <w:r w:rsidR="00863351"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Kaufland kostet eine Flasche Olivenöl 4 Euro. </w:t>
            </w:r>
          </w:p>
          <w:p w14:paraId="37835E79" w14:textId="77777777" w:rsidR="00863351" w:rsidRPr="00BF63BA" w:rsidRDefault="00863351" w:rsidP="00336858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Dort kostet sie 3 Euro </w:t>
            </w:r>
          </w:p>
          <w:p w14:paraId="440E1736" w14:textId="341F0CD4" w:rsidR="00863351" w:rsidRPr="00355B9F" w:rsidRDefault="00863351" w:rsidP="00336858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mehr als im Rewe. </w:t>
            </w:r>
            <w:r w:rsidR="00355B9F"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</w: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Wenn du fünf Flaschen kaufst, </w:t>
            </w:r>
            <w:r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</w: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wie viel zahlst du im Rewe?  </w:t>
            </w:r>
          </w:p>
        </w:tc>
      </w:tr>
      <w:tr w:rsidR="00863351" w:rsidRPr="00BF63BA" w14:paraId="0B33A09A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0CC47398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7933B8C" w14:textId="77777777" w:rsidR="00863351" w:rsidRPr="00BF63B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166065F2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BF63BA" w14:paraId="1A451B51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56A4E373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EB692C4" w14:textId="77777777" w:rsidR="00863351" w:rsidRPr="0062360B" w:rsidRDefault="00863351" w:rsidP="00336858">
            <w:pPr>
              <w:pStyle w:val="berschriftTeilaufgaben"/>
            </w:pPr>
            <w:r w:rsidRPr="0062360B">
              <w:t>a)</w:t>
            </w:r>
          </w:p>
        </w:tc>
        <w:tc>
          <w:tcPr>
            <w:tcW w:w="7938" w:type="dxa"/>
            <w:gridSpan w:val="3"/>
          </w:tcPr>
          <w:p w14:paraId="0D291078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Worin unterscheiden sich die beiden Aufgabentexte? </w:t>
            </w:r>
          </w:p>
          <w:p w14:paraId="7B6985F6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Unterstreiche die Unterschiede mit zwei unterschiedlichen Farben.</w:t>
            </w:r>
          </w:p>
        </w:tc>
      </w:tr>
      <w:tr w:rsidR="00863351" w:rsidRPr="00BF63BA" w14:paraId="0C53DC24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6835A9F2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DC5999B" w14:textId="77777777" w:rsidR="00863351" w:rsidRPr="0062360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50A2B057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BF63BA" w14:paraId="392B0ED7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0830FF16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AB6B6B2" w14:textId="77777777" w:rsidR="00863351" w:rsidRPr="0062360B" w:rsidRDefault="00863351" w:rsidP="00336858">
            <w:pPr>
              <w:pStyle w:val="berschriftTeilaufgaben"/>
            </w:pPr>
            <w:r w:rsidRPr="0062360B">
              <w:t>b)</w:t>
            </w:r>
          </w:p>
        </w:tc>
        <w:tc>
          <w:tcPr>
            <w:tcW w:w="7938" w:type="dxa"/>
            <w:gridSpan w:val="3"/>
          </w:tcPr>
          <w:p w14:paraId="2E8BC459" w14:textId="77777777" w:rsidR="00863351" w:rsidRPr="008961FD" w:rsidRDefault="00863351" w:rsidP="00863351">
            <w:pPr>
              <w:pStyle w:val="Listenabsatz"/>
              <w:spacing w:line="240" w:lineRule="auto"/>
              <w:contextualSpacing w:val="0"/>
            </w:pPr>
            <w:r w:rsidRPr="008961FD">
              <w:t>Welche Auswirkungen hat der Unterschied auf die Rechnung?</w:t>
            </w:r>
          </w:p>
          <w:p w14:paraId="42F86392" w14:textId="77777777" w:rsidR="00863351" w:rsidRPr="008961FD" w:rsidRDefault="00863351" w:rsidP="00863351">
            <w:pPr>
              <w:pStyle w:val="Listenabsatz"/>
              <w:spacing w:line="240" w:lineRule="auto"/>
              <w:contextualSpacing w:val="0"/>
            </w:pPr>
            <w:r w:rsidRPr="008961FD">
              <w:t xml:space="preserve">Erstelle ein Info-Netz und beschreibe den Unterschied. </w:t>
            </w:r>
          </w:p>
          <w:p w14:paraId="4E10BEB1" w14:textId="77777777" w:rsidR="00863351" w:rsidRPr="008961FD" w:rsidRDefault="00863351" w:rsidP="00336858">
            <w:pPr>
              <w:pStyle w:val="Listenabsatz"/>
              <w:numPr>
                <w:ilvl w:val="0"/>
                <w:numId w:val="0"/>
              </w:numPr>
              <w:ind w:left="284"/>
            </w:pPr>
            <w:r w:rsidRPr="008961FD">
              <w:t>Kannst du es auch schon ohne Info-Netz?</w:t>
            </w:r>
          </w:p>
          <w:p w14:paraId="7370604B" w14:textId="77777777" w:rsidR="00863351" w:rsidRPr="00BF63BA" w:rsidRDefault="00863351" w:rsidP="00863351">
            <w:pPr>
              <w:pStyle w:val="Listenabsatz"/>
              <w:spacing w:line="240" w:lineRule="auto"/>
              <w:contextualSpacing w:val="0"/>
            </w:pPr>
            <w:r w:rsidRPr="008961FD">
              <w:t>Dann beschreibe den Unterschied genau durch die beiden verschiedenen Rechnungen</w:t>
            </w:r>
            <w:r w:rsidRPr="00BF63BA">
              <w:t>.</w:t>
            </w:r>
          </w:p>
        </w:tc>
      </w:tr>
      <w:tr w:rsidR="00863351" w:rsidRPr="00BF63BA" w14:paraId="48BC91A1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43E50FAB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596EA7D" w14:textId="77777777" w:rsidR="00863351" w:rsidRPr="0062360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  <w:tcBorders>
              <w:bottom w:val="single" w:sz="6" w:space="0" w:color="A6A6A6" w:themeColor="background1" w:themeShade="A6"/>
            </w:tcBorders>
          </w:tcPr>
          <w:p w14:paraId="49AE8F4E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BF63BA" w14:paraId="48386B4B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052BB5B8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78E6FA5B" w14:textId="77777777" w:rsidR="00863351" w:rsidRPr="0062360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501F5CD5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E39473F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66F1CFE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FB825B2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68B0D4E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F8A5BE7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9F47C57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353041F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2D21665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0B1E134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31970CB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208F19E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C29F404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0833171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40C9CC8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2E791AE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8CC7EC7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8286578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0C989E1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EBB5C0C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4C713FF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456FD18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BF63BA" w14:paraId="57CA9322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3778F38A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623C010" w14:textId="77777777" w:rsidR="00863351" w:rsidRPr="0062360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</w:tcBorders>
          </w:tcPr>
          <w:p w14:paraId="148BF1DE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BF63BA" w14:paraId="53B82FD3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117B761E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86F0C8D" w14:textId="77777777" w:rsidR="00863351" w:rsidRPr="0062360B" w:rsidRDefault="00863351" w:rsidP="00336858">
            <w:pPr>
              <w:pStyle w:val="berschriftTeilaufgaben"/>
            </w:pPr>
            <w:r w:rsidRPr="0062360B">
              <w:t>c)*</w:t>
            </w:r>
          </w:p>
        </w:tc>
        <w:tc>
          <w:tcPr>
            <w:tcW w:w="7938" w:type="dxa"/>
            <w:gridSpan w:val="3"/>
          </w:tcPr>
          <w:p w14:paraId="67416B24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Erfinde zwei Aufgaben, deren Texte sich auch nur wenig unterscheiden,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bei denen aber der Unterschied beim Text zu ganz anderen Rechnungen führt.</w:t>
            </w:r>
          </w:p>
        </w:tc>
      </w:tr>
      <w:tr w:rsidR="00863351" w:rsidRPr="00BF63BA" w14:paraId="78B759BD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5C0F9322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C8C6541" w14:textId="77777777" w:rsidR="00863351" w:rsidRPr="0062360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111549A8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BF63BA" w14:paraId="6AA1AE3F" w14:textId="77777777" w:rsidTr="00336858">
        <w:trPr>
          <w:gridAfter w:val="1"/>
          <w:wAfter w:w="37" w:type="dxa"/>
          <w:trHeight w:val="85"/>
        </w:trPr>
        <w:tc>
          <w:tcPr>
            <w:tcW w:w="780" w:type="dxa"/>
          </w:tcPr>
          <w:p w14:paraId="2CFAB234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83328" behindDoc="0" locked="0" layoutInCell="1" allowOverlap="1" wp14:anchorId="0724A793" wp14:editId="725C4CA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1933900744" name="Grafik 193390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8934930" w14:textId="77777777" w:rsidR="00863351" w:rsidRPr="0062360B" w:rsidRDefault="00863351" w:rsidP="00336858">
            <w:pPr>
              <w:pStyle w:val="berschriftTeilaufgaben"/>
            </w:pPr>
            <w:r w:rsidRPr="0062360B">
              <w:t>d)*</w:t>
            </w:r>
          </w:p>
        </w:tc>
        <w:tc>
          <w:tcPr>
            <w:tcW w:w="7938" w:type="dxa"/>
            <w:gridSpan w:val="3"/>
          </w:tcPr>
          <w:p w14:paraId="356B772D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Beschreibe die Bezüge und begründe deine Beschreibung. </w:t>
            </w:r>
          </w:p>
          <w:p w14:paraId="76C7D0C9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Welche Konsequenzen haben die Bezüge für die Rechnung?</w:t>
            </w:r>
          </w:p>
        </w:tc>
      </w:tr>
    </w:tbl>
    <w:p w14:paraId="57A6910F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  <w:gridCol w:w="37"/>
      </w:tblGrid>
      <w:tr w:rsidR="00863351" w:rsidRPr="00751DA4" w14:paraId="3645A2FE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2C17D50D" w14:textId="77777777" w:rsidR="00863351" w:rsidRPr="00751DA4" w:rsidRDefault="00863351" w:rsidP="00336858">
            <w:pPr>
              <w:pStyle w:val="berschriftTeilaufgaben"/>
              <w:rPr>
                <w:color w:val="auto"/>
              </w:rPr>
            </w:pPr>
            <w:r w:rsidRPr="00751DA4">
              <w:lastRenderedPageBreak/>
              <w:t>3.3</w:t>
            </w:r>
          </w:p>
        </w:tc>
        <w:tc>
          <w:tcPr>
            <w:tcW w:w="8505" w:type="dxa"/>
            <w:gridSpan w:val="2"/>
          </w:tcPr>
          <w:p w14:paraId="29551D14" w14:textId="77777777" w:rsidR="00863351" w:rsidRPr="00751DA4" w:rsidRDefault="00863351" w:rsidP="00336858">
            <w:pPr>
              <w:pStyle w:val="berschriftTeilaufgaben"/>
            </w:pPr>
            <w:r w:rsidRPr="00751DA4">
              <w:t>Nachwuchs im Streichelzoo</w:t>
            </w:r>
          </w:p>
          <w:p w14:paraId="41495B70" w14:textId="77777777" w:rsidR="00863351" w:rsidRPr="00751DA4" w:rsidRDefault="00863351" w:rsidP="00336858">
            <w:pPr>
              <w:pStyle w:val="berschriftTeilaufgaben"/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drawing>
                <wp:anchor distT="0" distB="0" distL="114300" distR="114300" simplePos="0" relativeHeight="253250560" behindDoc="0" locked="0" layoutInCell="1" allowOverlap="1" wp14:anchorId="60355DEB" wp14:editId="5C4DB282">
                  <wp:simplePos x="0" y="0"/>
                  <wp:positionH relativeFrom="column">
                    <wp:posOffset>4369435</wp:posOffset>
                  </wp:positionH>
                  <wp:positionV relativeFrom="paragraph">
                    <wp:posOffset>146685</wp:posOffset>
                  </wp:positionV>
                  <wp:extent cx="1024890" cy="1179195"/>
                  <wp:effectExtent l="0" t="0" r="0" b="1905"/>
                  <wp:wrapNone/>
                  <wp:docPr id="113" name="Grafik 113" descr="C:\Users\MRB-User\Documents\Backup\MAREN\Material\Box 3_S3_Entwurf Material\S3_Veröffentlichung\S3_Abbildungen\S3_F_3.3_H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RB-User\Documents\Backup\MAREN\Material\Box 3_S3_Entwurf Material\S3_Veröffentlichung\S3_Abbildungen\S3_F_3.3_H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3351" w:rsidRPr="00751DA4" w14:paraId="3E55C54A" w14:textId="77777777" w:rsidTr="00336858">
        <w:trPr>
          <w:trHeight w:val="283"/>
        </w:trPr>
        <w:tc>
          <w:tcPr>
            <w:tcW w:w="780" w:type="dxa"/>
          </w:tcPr>
          <w:p w14:paraId="288AB2CE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BFA5C14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EAB63E6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Im Streichelzoo leben 5 Schafe, viermal so viele Zwergziegen und              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7 Hasen.  Jeweils 3 von ihnen bekommen bald Nachwuchs. </w:t>
            </w:r>
          </w:p>
          <w:p w14:paraId="10245955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Während jede Schafsmutter 2 Jungtiere bekommt, sind es pro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Zwergziegenmutter 4 Jungtiere. </w:t>
            </w:r>
          </w:p>
          <w:p w14:paraId="5D83BF36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Die Hasenmütter bekommen jeweils 8 Jungtiere.  </w:t>
            </w:r>
          </w:p>
          <w:p w14:paraId="224B5056" w14:textId="77777777" w:rsidR="00863351" w:rsidRPr="00751DA4" w:rsidRDefault="00863351" w:rsidP="00336858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Tiere hat dann jede Tierart?</w:t>
            </w:r>
            <w:r w:rsidRPr="00751DA4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</w:tr>
      <w:tr w:rsidR="00863351" w:rsidRPr="00751DA4" w14:paraId="7DAF9156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7B7E7DBF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EAB0EBC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</w:tcPr>
          <w:p w14:paraId="43610FFF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2F46C875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53677911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39C5F83" w14:textId="77777777" w:rsidR="00863351" w:rsidRPr="00751DA4" w:rsidRDefault="00863351" w:rsidP="00336858">
            <w:pPr>
              <w:pStyle w:val="berschriftTeilaufgaben"/>
            </w:pPr>
            <w:r w:rsidRPr="00751DA4">
              <w:t>a)</w:t>
            </w:r>
          </w:p>
        </w:tc>
        <w:tc>
          <w:tcPr>
            <w:tcW w:w="7938" w:type="dxa"/>
          </w:tcPr>
          <w:p w14:paraId="6108F25D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Unterstreiche die Informationen im Text, die du brauchst, um die Frage:             </w:t>
            </w:r>
            <w:proofErr w:type="gramStart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   „</w:t>
            </w:r>
            <w:proofErr w:type="gramEnd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Schafskinder wird es geben?“ zu beantworten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.</w:t>
            </w:r>
          </w:p>
        </w:tc>
      </w:tr>
      <w:tr w:rsidR="00863351" w:rsidRPr="00751DA4" w14:paraId="21FC34E8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4984EED8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BCBB31B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</w:tcPr>
          <w:p w14:paraId="20A2D619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189247D9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6386681E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6553DD0" w14:textId="77777777" w:rsidR="00863351" w:rsidRPr="00751DA4" w:rsidRDefault="00863351" w:rsidP="00336858">
            <w:pPr>
              <w:pStyle w:val="berschriftTeilaufgaben"/>
            </w:pPr>
            <w:r w:rsidRPr="00751DA4">
              <w:t>b)</w:t>
            </w:r>
          </w:p>
        </w:tc>
        <w:tc>
          <w:tcPr>
            <w:tcW w:w="7938" w:type="dxa"/>
          </w:tcPr>
          <w:p w14:paraId="7F311226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Hast du den Satz „Jeweils 3 von ihnen bekommen bald Nachwuchs.“ unterstrichen? Erkläre, warum der Satz hier wichtig ist.</w:t>
            </w:r>
          </w:p>
        </w:tc>
      </w:tr>
      <w:tr w:rsidR="00863351" w:rsidRPr="00751DA4" w14:paraId="51AD56E9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3EDB160A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5E95F09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bottom w:val="single" w:sz="6" w:space="0" w:color="777777"/>
            </w:tcBorders>
          </w:tcPr>
          <w:p w14:paraId="14EFE192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3A5CA109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01EBFD51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14:paraId="5561C9A4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238181C8" w14:textId="77777777" w:rsidR="00863351" w:rsidRPr="00751DA4" w:rsidRDefault="00863351" w:rsidP="00336858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28B9502B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0E9AA5C6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DD645B0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</w:tcBorders>
          </w:tcPr>
          <w:p w14:paraId="003C69F3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11557753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684540A3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3CD8C39" w14:textId="77777777" w:rsidR="00863351" w:rsidRPr="00751DA4" w:rsidRDefault="00863351" w:rsidP="00336858">
            <w:pPr>
              <w:pStyle w:val="berschriftTeilaufgaben"/>
            </w:pPr>
            <w:r w:rsidRPr="00751DA4">
              <w:t>c)</w:t>
            </w:r>
          </w:p>
        </w:tc>
        <w:tc>
          <w:tcPr>
            <w:tcW w:w="7938" w:type="dxa"/>
          </w:tcPr>
          <w:p w14:paraId="3F894CD6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Berechne wie viele Schafe nach den Geburten im Zoo leben.</w:t>
            </w:r>
          </w:p>
        </w:tc>
      </w:tr>
      <w:tr w:rsidR="00863351" w:rsidRPr="00751DA4" w14:paraId="33287448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16CF6CDE" w14:textId="77777777" w:rsidR="00863351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  <w:p w14:paraId="2E903F97" w14:textId="77777777" w:rsidR="00863351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  <w:p w14:paraId="6EE44D82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14:paraId="477E6345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56B32F3F" w14:textId="77777777" w:rsidR="00863351" w:rsidRPr="00751DA4" w:rsidRDefault="00863351" w:rsidP="00336858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715BE39D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3201B351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648F702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</w:tcBorders>
          </w:tcPr>
          <w:p w14:paraId="3838AD44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58B0214F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6D37FD09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7F33DFB" w14:textId="77777777" w:rsidR="00863351" w:rsidRPr="00751DA4" w:rsidRDefault="00863351" w:rsidP="00336858">
            <w:pPr>
              <w:pStyle w:val="berschriftTeilaufgaben"/>
            </w:pPr>
            <w:r w:rsidRPr="00751DA4">
              <w:t>d)</w:t>
            </w:r>
          </w:p>
        </w:tc>
        <w:tc>
          <w:tcPr>
            <w:tcW w:w="7938" w:type="dxa"/>
          </w:tcPr>
          <w:p w14:paraId="699D7576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Im Text steht: </w:t>
            </w:r>
            <w:proofErr w:type="gramStart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„ …</w:t>
            </w:r>
            <w:proofErr w:type="gramEnd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  sind es pro Zwergziegenmutter 4 Jungtiere.“                                Erkläre das Wort „pro“. Schreibe den Satz in deinen eigenen Worten auf.</w:t>
            </w:r>
          </w:p>
        </w:tc>
      </w:tr>
      <w:tr w:rsidR="00863351" w:rsidRPr="00751DA4" w14:paraId="0CFD0FB4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77FAADAF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6E6188B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bottom w:val="single" w:sz="6" w:space="0" w:color="777777"/>
            </w:tcBorders>
          </w:tcPr>
          <w:p w14:paraId="24488402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022D5994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63503119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14:paraId="16787B94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27299B08" w14:textId="77777777" w:rsidR="00863351" w:rsidRPr="00751DA4" w:rsidRDefault="00863351" w:rsidP="00336858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29E0213B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20D223D0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8B49A03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</w:tcBorders>
          </w:tcPr>
          <w:p w14:paraId="03853F75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7E2ECEA4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166790FB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E3197AC" w14:textId="77777777" w:rsidR="00863351" w:rsidRPr="00751DA4" w:rsidRDefault="00863351" w:rsidP="00336858">
            <w:pPr>
              <w:pStyle w:val="berschriftTeilaufgaben"/>
            </w:pPr>
            <w:r w:rsidRPr="00751DA4">
              <w:t>e)</w:t>
            </w:r>
          </w:p>
        </w:tc>
        <w:tc>
          <w:tcPr>
            <w:tcW w:w="7938" w:type="dxa"/>
          </w:tcPr>
          <w:p w14:paraId="6F945495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Berechne, wie viele Zwergzie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genkinder es geben wird. </w:t>
            </w:r>
          </w:p>
          <w:p w14:paraId="287DD3B0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Welches Rechenzeichen „steckt“ in dem Wort „pro“ hier?</w:t>
            </w:r>
          </w:p>
        </w:tc>
      </w:tr>
      <w:tr w:rsidR="00863351" w:rsidRPr="00751DA4" w14:paraId="615E4ADD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64BA6342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D7EDA94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bottom w:val="single" w:sz="6" w:space="0" w:color="808080" w:themeColor="background1" w:themeShade="80"/>
            </w:tcBorders>
          </w:tcPr>
          <w:p w14:paraId="6694466A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0D8EAE60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796AF1E0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6CE064E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8D48F69" w14:textId="77777777" w:rsidR="00863351" w:rsidRPr="00751DA4" w:rsidRDefault="00863351" w:rsidP="00336858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33D35590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35C45CB0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9248E2D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</w:tcPr>
          <w:p w14:paraId="1A6F1DB4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1AD72C43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4D86409D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269B5EE" w14:textId="77777777" w:rsidR="00863351" w:rsidRPr="00751DA4" w:rsidRDefault="00863351" w:rsidP="00336858">
            <w:pPr>
              <w:pStyle w:val="berschriftTeilaufgaben"/>
            </w:pPr>
            <w:r w:rsidRPr="00751DA4">
              <w:t>f)*</w:t>
            </w:r>
          </w:p>
        </w:tc>
        <w:tc>
          <w:tcPr>
            <w:tcW w:w="7938" w:type="dxa"/>
          </w:tcPr>
          <w:p w14:paraId="1C753EB5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Was ändert sich in der Rechnung, wenn der Satz so verändert wird?</w:t>
            </w:r>
          </w:p>
          <w:p w14:paraId="58F37806" w14:textId="77777777" w:rsidR="00863351" w:rsidRPr="00751DA4" w:rsidRDefault="00863351" w:rsidP="00863351">
            <w:pPr>
              <w:pStyle w:val="Listenabsatz"/>
              <w:spacing w:line="240" w:lineRule="auto"/>
              <w:contextualSpacing w:val="0"/>
            </w:pPr>
            <w:r w:rsidRPr="00751DA4">
              <w:t>„3 von ihnen bekommen bald Nachwuchs.“</w:t>
            </w:r>
          </w:p>
          <w:p w14:paraId="0F5068F5" w14:textId="77777777" w:rsidR="00863351" w:rsidRPr="00751DA4" w:rsidRDefault="00863351" w:rsidP="00863351">
            <w:pPr>
              <w:pStyle w:val="Listenabsatz"/>
              <w:spacing w:line="240" w:lineRule="auto"/>
              <w:contextualSpacing w:val="0"/>
            </w:pPr>
            <w:r w:rsidRPr="00751DA4">
              <w:t xml:space="preserve">„Jedes 3. von ihnen bekommt bald Nachwuchs.“ </w:t>
            </w:r>
          </w:p>
        </w:tc>
      </w:tr>
      <w:tr w:rsidR="00863351" w:rsidRPr="00751DA4" w14:paraId="0E0E2E7E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4BC9D517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900A987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bottom w:val="single" w:sz="6" w:space="0" w:color="808080" w:themeColor="background1" w:themeShade="80"/>
            </w:tcBorders>
          </w:tcPr>
          <w:p w14:paraId="49744F2C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6D9DCAA2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511A53A4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A07996F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09635E2" w14:textId="77777777" w:rsidR="00863351" w:rsidRPr="00751DA4" w:rsidRDefault="00863351" w:rsidP="00336858">
            <w:pPr>
              <w:pStyle w:val="Text"/>
              <w:spacing w:after="240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5BCD9869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59739725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27A4EAB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</w:tcBorders>
          </w:tcPr>
          <w:p w14:paraId="6928C2FF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12F8CCE2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795CE3EF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BA14853" w14:textId="77777777" w:rsidR="00863351" w:rsidRPr="00751DA4" w:rsidRDefault="00863351" w:rsidP="00336858">
            <w:pPr>
              <w:pStyle w:val="berschriftTeilaufgaben"/>
            </w:pPr>
            <w:r w:rsidRPr="00751DA4">
              <w:t>g)*</w:t>
            </w:r>
          </w:p>
        </w:tc>
        <w:tc>
          <w:tcPr>
            <w:tcW w:w="7938" w:type="dxa"/>
          </w:tcPr>
          <w:p w14:paraId="756085C5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Schreibe einen Antwortsatz für die Textaufgabe.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Du kannst ein Info-Netz erstellen oder nur die Rechnung aufschreiben.</w:t>
            </w:r>
          </w:p>
        </w:tc>
      </w:tr>
    </w:tbl>
    <w:p w14:paraId="6DD8A662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75"/>
      </w:tblGrid>
      <w:tr w:rsidR="00863351" w:rsidRPr="00751DA4" w14:paraId="5C3FCD1A" w14:textId="77777777" w:rsidTr="00336858">
        <w:trPr>
          <w:trHeight w:val="283"/>
        </w:trPr>
        <w:tc>
          <w:tcPr>
            <w:tcW w:w="780" w:type="dxa"/>
          </w:tcPr>
          <w:p w14:paraId="2B73E4DB" w14:textId="77777777" w:rsidR="00863351" w:rsidRPr="00751DA4" w:rsidRDefault="00863351" w:rsidP="00336858">
            <w:pPr>
              <w:pStyle w:val="berschriftTeilaufgaben"/>
              <w:rPr>
                <w:color w:val="auto"/>
              </w:rPr>
            </w:pPr>
            <w:r w:rsidRPr="00751DA4">
              <w:lastRenderedPageBreak/>
              <w:t>3.</w:t>
            </w:r>
            <w:r>
              <w:t>3</w:t>
            </w:r>
            <w:r w:rsidRPr="00751DA4">
              <w:t>*</w:t>
            </w:r>
          </w:p>
        </w:tc>
        <w:tc>
          <w:tcPr>
            <w:tcW w:w="8542" w:type="dxa"/>
            <w:gridSpan w:val="2"/>
          </w:tcPr>
          <w:p w14:paraId="181F6493" w14:textId="38A2D59F" w:rsidR="00863351" w:rsidRDefault="00863351" w:rsidP="00336858">
            <w:pPr>
              <w:pStyle w:val="berschriftTeilaufgaben"/>
            </w:pPr>
            <w:r w:rsidRPr="00751DA4">
              <w:t>Nachwuchs im Streichelzoo</w:t>
            </w:r>
            <w:r>
              <w:t xml:space="preserve"> – </w:t>
            </w:r>
            <w:r w:rsidR="00A5520C">
              <w:t>Challenge</w:t>
            </w:r>
          </w:p>
          <w:p w14:paraId="07622C07" w14:textId="77777777" w:rsidR="00863351" w:rsidRPr="00751DA4" w:rsidRDefault="00863351" w:rsidP="00336858">
            <w:pPr>
              <w:pStyle w:val="berschriftTeilaufgaben"/>
            </w:pPr>
          </w:p>
        </w:tc>
      </w:tr>
      <w:tr w:rsidR="00863351" w:rsidRPr="00751DA4" w14:paraId="56C04303" w14:textId="77777777" w:rsidTr="00336858">
        <w:trPr>
          <w:trHeight w:val="283"/>
        </w:trPr>
        <w:tc>
          <w:tcPr>
            <w:tcW w:w="780" w:type="dxa"/>
          </w:tcPr>
          <w:p w14:paraId="16AC4001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9202CDE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2663DEF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Im Streichelzoo gibt es bald Nachwuchs. Deshalb braucht Pfleger Sebastian einige Informationen für seine weitere Planung.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Heute leben im Streichelzoo 5 Schafe, viermal so viele Zwergziegen und 7 Hasen.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Jeweils 3 von ihnen bekommen bald Nachwuchs. Ein ausgewachsenes Schaf frisst 2 kg Heu pro Tag. Das ist 1,5 kg mehr als ein ausgewachsener Hase frisst, aber auch 1 kg weniger als eine ausgewachsene Zwergziege frisst.  </w:t>
            </w:r>
          </w:p>
          <w:p w14:paraId="7762A1E8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Die Zwergziegenmütter bekommen bald jeweils 4 Jungtiere. Während jede Schafsmutter 2 Jungtiere bekommt, sind es pro Hasenmutter 6 Jungtiere mehr. </w:t>
            </w:r>
          </w:p>
          <w:p w14:paraId="1DEA484E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Für jeweils 10 Tiere einer Tierart muss Pfleger Sebastian dann einen neuen Stall bauen.</w:t>
            </w:r>
          </w:p>
          <w:p w14:paraId="3FE497F3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Bei der Geburt wiegen die Lämmer 3,5 kg und trinken stündlich 50 ml Milch. 3 Monaten später, wenn sie ausgewachsen sind, wiegen sie 30 kg. Auch die anderen Jungtiere sind nach 3 Monaten ausgewachsen.</w:t>
            </w:r>
          </w:p>
          <w:p w14:paraId="3FA62749" w14:textId="77777777" w:rsidR="00863351" w:rsidRPr="00751DA4" w:rsidRDefault="00863351" w:rsidP="00336858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3272064" behindDoc="0" locked="0" layoutInCell="1" allowOverlap="1" wp14:anchorId="74789F08" wp14:editId="23E19FD4">
                  <wp:simplePos x="0" y="0"/>
                  <wp:positionH relativeFrom="column">
                    <wp:posOffset>3927475</wp:posOffset>
                  </wp:positionH>
                  <wp:positionV relativeFrom="paragraph">
                    <wp:posOffset>-10160</wp:posOffset>
                  </wp:positionV>
                  <wp:extent cx="1024890" cy="1179195"/>
                  <wp:effectExtent l="0" t="0" r="0" b="1905"/>
                  <wp:wrapNone/>
                  <wp:docPr id="129125983" name="Grafik 129125983" descr="C:\Users\MRB-User\Documents\Backup\MAREN\Material\Box 3_S3_Entwurf Material\S3_Veröffentlichung\S3_Abbildungen\S3_F_3.3_H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RB-User\Documents\Backup\MAREN\Material\Box 3_S3_Entwurf Material\S3_Veröffentlichung\S3_Abbildungen\S3_F_3.3_H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A. </w:t>
            </w: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  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Wie viel kg Futter muss der Pfleger pro Tag mehr einplanen, </w:t>
            </w:r>
          </w:p>
          <w:p w14:paraId="643DE579" w14:textId="77777777" w:rsidR="00863351" w:rsidRPr="00751DA4" w:rsidRDefault="00863351" w:rsidP="00336858">
            <w:pPr>
              <w:pStyle w:val="Text"/>
              <w:ind w:left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wenn die Jungtiere 4 Monate alt sind?</w:t>
            </w:r>
          </w:p>
          <w:p w14:paraId="35993783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Wie viel Futter muss der Pfleger für alle Tiere </w:t>
            </w:r>
          </w:p>
          <w:p w14:paraId="51F36D49" w14:textId="77777777" w:rsidR="00863351" w:rsidRPr="00751DA4" w:rsidRDefault="00863351" w:rsidP="00336858">
            <w:pPr>
              <w:pStyle w:val="Text"/>
              <w:ind w:left="360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pro Woche einplanen, wenn die Jungtiere 6 Monate alt sind?</w:t>
            </w:r>
          </w:p>
          <w:p w14:paraId="02B47B6A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C.   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Ställe muss Pfleger Sebastian pro Tierart bauen?</w:t>
            </w:r>
          </w:p>
          <w:p w14:paraId="60EF4894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38809C10" w14:textId="77777777" w:rsidTr="00336858">
        <w:trPr>
          <w:trHeight w:val="283"/>
        </w:trPr>
        <w:tc>
          <w:tcPr>
            <w:tcW w:w="780" w:type="dxa"/>
          </w:tcPr>
          <w:p w14:paraId="28D7B47D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633F68C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</w:tcPr>
          <w:p w14:paraId="42866294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20BF59F0" w14:textId="77777777" w:rsidTr="00336858">
        <w:trPr>
          <w:trHeight w:val="283"/>
        </w:trPr>
        <w:tc>
          <w:tcPr>
            <w:tcW w:w="780" w:type="dxa"/>
          </w:tcPr>
          <w:p w14:paraId="38EFD28D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36D42AA" w14:textId="77777777" w:rsidR="00863351" w:rsidRPr="00751DA4" w:rsidRDefault="00863351" w:rsidP="00336858">
            <w:pPr>
              <w:pStyle w:val="berschriftTeilaufgaben"/>
            </w:pPr>
            <w:r w:rsidRPr="00751DA4">
              <w:t>a)*</w:t>
            </w:r>
          </w:p>
        </w:tc>
        <w:tc>
          <w:tcPr>
            <w:tcW w:w="7975" w:type="dxa"/>
          </w:tcPr>
          <w:p w14:paraId="71A34C9F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In der Textaufgabe steht: „Jeweils 3 von ihnen bekommen bald Nachwuchs.“ Erkläre, warum der Satz hier wichtig ist und schreibe den Satz in eigenen Worten auf.</w:t>
            </w:r>
          </w:p>
        </w:tc>
      </w:tr>
      <w:tr w:rsidR="00863351" w:rsidRPr="00751DA4" w14:paraId="6BA01211" w14:textId="77777777" w:rsidTr="00336858">
        <w:trPr>
          <w:trHeight w:val="283"/>
        </w:trPr>
        <w:tc>
          <w:tcPr>
            <w:tcW w:w="780" w:type="dxa"/>
          </w:tcPr>
          <w:p w14:paraId="67EA0E7F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93B14D3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tcBorders>
              <w:bottom w:val="single" w:sz="6" w:space="0" w:color="777777"/>
            </w:tcBorders>
          </w:tcPr>
          <w:p w14:paraId="0A9AB1B5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42746099" w14:textId="77777777" w:rsidTr="00336858">
        <w:trPr>
          <w:trHeight w:val="283"/>
        </w:trPr>
        <w:tc>
          <w:tcPr>
            <w:tcW w:w="780" w:type="dxa"/>
          </w:tcPr>
          <w:p w14:paraId="76E2018C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14:paraId="57623CF0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6EC89E5F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170A4E4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9727466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6E86863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CF9770F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9592CCD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D1890B5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5CC2D226" w14:textId="77777777" w:rsidTr="00336858">
        <w:trPr>
          <w:trHeight w:val="283"/>
        </w:trPr>
        <w:tc>
          <w:tcPr>
            <w:tcW w:w="780" w:type="dxa"/>
          </w:tcPr>
          <w:p w14:paraId="05AA9631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C5089A6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tcBorders>
              <w:top w:val="single" w:sz="6" w:space="0" w:color="777777"/>
            </w:tcBorders>
          </w:tcPr>
          <w:p w14:paraId="38BD99D2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1325B853" w14:textId="77777777" w:rsidTr="00336858">
        <w:trPr>
          <w:trHeight w:val="283"/>
        </w:trPr>
        <w:tc>
          <w:tcPr>
            <w:tcW w:w="780" w:type="dxa"/>
          </w:tcPr>
          <w:p w14:paraId="3904D2DF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91A9167" w14:textId="77777777" w:rsidR="00863351" w:rsidRPr="00751DA4" w:rsidRDefault="00863351" w:rsidP="00336858">
            <w:pPr>
              <w:pStyle w:val="berschriftTeilaufgaben"/>
            </w:pPr>
            <w:r w:rsidRPr="00751DA4">
              <w:t>b)*</w:t>
            </w:r>
          </w:p>
        </w:tc>
        <w:tc>
          <w:tcPr>
            <w:tcW w:w="7975" w:type="dxa"/>
          </w:tcPr>
          <w:p w14:paraId="5B48CE78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Beantworte die Frage. Du kannst dafür ein Info-Netz erstellen oder nur die Rechnungen aufschreiben.</w:t>
            </w:r>
          </w:p>
        </w:tc>
      </w:tr>
      <w:tr w:rsidR="00863351" w:rsidRPr="00751DA4" w14:paraId="6B7FA0C9" w14:textId="77777777" w:rsidTr="00336858">
        <w:trPr>
          <w:trHeight w:val="283"/>
        </w:trPr>
        <w:tc>
          <w:tcPr>
            <w:tcW w:w="780" w:type="dxa"/>
          </w:tcPr>
          <w:p w14:paraId="291CFCC1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8193F38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tcBorders>
              <w:bottom w:val="single" w:sz="6" w:space="0" w:color="808080" w:themeColor="background1" w:themeShade="80"/>
            </w:tcBorders>
          </w:tcPr>
          <w:p w14:paraId="5B9B2FA4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6F873034" w14:textId="77777777" w:rsidTr="00336858">
        <w:trPr>
          <w:trHeight w:val="283"/>
        </w:trPr>
        <w:tc>
          <w:tcPr>
            <w:tcW w:w="780" w:type="dxa"/>
          </w:tcPr>
          <w:p w14:paraId="1A4822AD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C6710A7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8F6AD48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A62A276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4FF53B9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23BA54A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540F3DA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7D7E8A8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105559E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4B2470C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65C5720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14:paraId="305122F8" w14:textId="77777777" w:rsidR="00863351" w:rsidRPr="009329A4" w:rsidRDefault="00863351" w:rsidP="00863351">
      <w:pPr>
        <w:tabs>
          <w:tab w:val="left" w:pos="5180"/>
        </w:tabs>
        <w:rPr>
          <w:sz w:val="23"/>
          <w:szCs w:val="23"/>
        </w:rPr>
      </w:pPr>
    </w:p>
    <w:p w14:paraId="3973CAE4" w14:textId="77777777" w:rsidR="00901B96" w:rsidRDefault="00901B96"/>
    <w:sectPr w:rsidR="00901B96" w:rsidSect="00863351">
      <w:headerReference w:type="default" r:id="rId71"/>
      <w:pgSz w:w="11907" w:h="16839" w:code="9"/>
      <w:pgMar w:top="1417" w:right="1417" w:bottom="1134" w:left="1417" w:header="284" w:footer="567" w:gutter="0"/>
      <w:pgBorders w:offsetFrom="page">
        <w:top w:val="none" w:sz="0" w:space="0" w:color="C46B01" w:shadow="1"/>
        <w:left w:val="none" w:sz="0" w:space="0" w:color="000000" w:shadow="1"/>
        <w:bottom w:val="none" w:sz="0" w:space="0" w:color="000000" w:shadow="1"/>
        <w:right w:val="none" w:sz="0" w:space="0" w:color="000000" w:shadow="1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BACC8" w14:textId="77777777" w:rsidR="008C3066" w:rsidRDefault="008C3066" w:rsidP="00F56440">
      <w:r>
        <w:separator/>
      </w:r>
    </w:p>
    <w:p w14:paraId="1EE03B77" w14:textId="77777777" w:rsidR="008C3066" w:rsidRDefault="008C3066" w:rsidP="00F56440"/>
    <w:p w14:paraId="1B5610A9" w14:textId="77777777" w:rsidR="008C3066" w:rsidRDefault="008C3066" w:rsidP="00F56440"/>
    <w:p w14:paraId="4FC9E15C" w14:textId="77777777" w:rsidR="008C3066" w:rsidRDefault="008C3066" w:rsidP="00F56440"/>
    <w:p w14:paraId="0ED76895" w14:textId="77777777" w:rsidR="008C3066" w:rsidRDefault="008C3066"/>
    <w:p w14:paraId="78D3CDA7" w14:textId="77777777" w:rsidR="008C3066" w:rsidRDefault="008C3066"/>
    <w:p w14:paraId="70858257" w14:textId="77777777" w:rsidR="008C3066" w:rsidRDefault="008C3066"/>
  </w:endnote>
  <w:endnote w:type="continuationSeparator" w:id="0">
    <w:p w14:paraId="37823C6E" w14:textId="77777777" w:rsidR="008C3066" w:rsidRDefault="008C3066" w:rsidP="00F56440">
      <w:r>
        <w:continuationSeparator/>
      </w:r>
    </w:p>
    <w:p w14:paraId="1A552985" w14:textId="77777777" w:rsidR="008C3066" w:rsidRDefault="008C3066" w:rsidP="00F56440"/>
    <w:p w14:paraId="502699D3" w14:textId="77777777" w:rsidR="008C3066" w:rsidRDefault="008C3066" w:rsidP="00F56440"/>
    <w:p w14:paraId="73E80A91" w14:textId="77777777" w:rsidR="008C3066" w:rsidRDefault="008C3066" w:rsidP="00F56440"/>
    <w:p w14:paraId="27EA517E" w14:textId="77777777" w:rsidR="008C3066" w:rsidRDefault="008C3066"/>
    <w:p w14:paraId="63450924" w14:textId="77777777" w:rsidR="008C3066" w:rsidRDefault="008C3066"/>
    <w:p w14:paraId="6A7C9706" w14:textId="77777777" w:rsidR="008C3066" w:rsidRDefault="008C30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E5FB2" w14:textId="77777777" w:rsidR="00B676BE" w:rsidRDefault="00B676BE" w:rsidP="003F0902">
    <w:pPr>
      <w:pStyle w:val="Fuzeile"/>
      <w:jc w:val="left"/>
    </w:pPr>
  </w:p>
  <w:p w14:paraId="0BAA1E1D" w14:textId="77777777" w:rsidR="00B676BE" w:rsidRDefault="00B676BE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2F577" w14:textId="77777777" w:rsidR="008C3066" w:rsidRDefault="008C3066" w:rsidP="00F56440">
      <w:r>
        <w:separator/>
      </w:r>
    </w:p>
    <w:p w14:paraId="777F7CE4" w14:textId="77777777" w:rsidR="008C3066" w:rsidRDefault="008C3066" w:rsidP="00F56440"/>
    <w:p w14:paraId="70E72C8A" w14:textId="77777777" w:rsidR="008C3066" w:rsidRDefault="008C3066" w:rsidP="00F56440"/>
    <w:p w14:paraId="6FA491C2" w14:textId="77777777" w:rsidR="008C3066" w:rsidRDefault="008C3066" w:rsidP="00F56440"/>
    <w:p w14:paraId="1778A169" w14:textId="77777777" w:rsidR="008C3066" w:rsidRDefault="008C3066"/>
    <w:p w14:paraId="09D4FC36" w14:textId="77777777" w:rsidR="008C3066" w:rsidRDefault="008C3066"/>
    <w:p w14:paraId="4ADC4689" w14:textId="77777777" w:rsidR="008C3066" w:rsidRDefault="008C3066"/>
  </w:footnote>
  <w:footnote w:type="continuationSeparator" w:id="0">
    <w:p w14:paraId="09403CE2" w14:textId="77777777" w:rsidR="008C3066" w:rsidRDefault="008C3066" w:rsidP="00F56440">
      <w:r>
        <w:continuationSeparator/>
      </w:r>
    </w:p>
    <w:p w14:paraId="006C7243" w14:textId="77777777" w:rsidR="008C3066" w:rsidRDefault="008C3066" w:rsidP="00F56440"/>
    <w:p w14:paraId="5B6824BE" w14:textId="77777777" w:rsidR="008C3066" w:rsidRDefault="008C3066" w:rsidP="00F56440"/>
    <w:p w14:paraId="455673E7" w14:textId="77777777" w:rsidR="008C3066" w:rsidRDefault="008C3066" w:rsidP="00F56440"/>
    <w:p w14:paraId="20A932EC" w14:textId="77777777" w:rsidR="008C3066" w:rsidRDefault="008C3066"/>
    <w:p w14:paraId="16133E96" w14:textId="77777777" w:rsidR="008C3066" w:rsidRDefault="008C3066"/>
    <w:p w14:paraId="7B54B277" w14:textId="77777777" w:rsidR="008C3066" w:rsidRDefault="008C30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667856059"/>
      <w:docPartObj>
        <w:docPartGallery w:val="Page Numbers (Top of Page)"/>
        <w:docPartUnique/>
      </w:docPartObj>
    </w:sdtPr>
    <w:sdtContent>
      <w:p w14:paraId="3A1F79B9" w14:textId="23F6CE0D" w:rsidR="006B4487" w:rsidRDefault="006B4487" w:rsidP="00961447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1922089966"/>
      <w:docPartObj>
        <w:docPartGallery w:val="Page Numbers (Top of Page)"/>
        <w:docPartUnique/>
      </w:docPartObj>
    </w:sdtPr>
    <w:sdtContent>
      <w:p w14:paraId="1EA220A8" w14:textId="36D1441B" w:rsidR="000C697E" w:rsidRDefault="000C697E" w:rsidP="006B4487">
        <w:pPr>
          <w:pStyle w:val="Kopfzeile"/>
          <w:framePr w:wrap="none" w:vAnchor="text" w:hAnchor="margin" w:xAlign="right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p w14:paraId="77E18AEC" w14:textId="77777777" w:rsidR="000C697E" w:rsidRDefault="000C697E" w:rsidP="000C697E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418DB" w14:textId="77777777" w:rsidR="00B676BE" w:rsidRPr="00E0758C" w:rsidRDefault="00B676BE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B676BE" w:rsidRPr="00E0758C" w14:paraId="26E1C0B0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39A29B5" w14:textId="77777777" w:rsidR="00B676BE" w:rsidRPr="00E0758C" w:rsidRDefault="00B676BE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3EB54F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BE7D26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2D3EAC1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DA9D9DC" w14:textId="77777777" w:rsidR="00B676BE" w:rsidRPr="00E17AE8" w:rsidRDefault="00B676BE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E9C0E" w14:textId="77777777" w:rsidR="00571D28" w:rsidRDefault="00571D28" w:rsidP="006B4487">
    <w:pPr>
      <w:pStyle w:val="Kopfzeile"/>
      <w:ind w:right="360"/>
    </w:pPr>
  </w:p>
  <w:p w14:paraId="10D18C5B" w14:textId="5E954B66" w:rsidR="006B4487" w:rsidRDefault="006B4487" w:rsidP="006B4487">
    <w:pPr>
      <w:pStyle w:val="Kopfzeile"/>
      <w:framePr w:w="187" w:wrap="none" w:vAnchor="text" w:hAnchor="page" w:x="9179" w:y="337"/>
      <w:rPr>
        <w:rStyle w:val="Seitenzahl"/>
      </w:rPr>
    </w:pPr>
  </w:p>
  <w:tbl>
    <w:tblPr>
      <w:tblW w:w="9469" w:type="dxa"/>
      <w:jc w:val="center"/>
      <w:tblBorders>
        <w:bottom w:val="single" w:sz="18" w:space="0" w:color="70BCC9" w:themeColor="accent1" w:themeTint="99"/>
      </w:tblBorders>
      <w:tblCellMar>
        <w:top w:w="57" w:type="dxa"/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6129"/>
      <w:gridCol w:w="1003"/>
      <w:gridCol w:w="919"/>
    </w:tblGrid>
    <w:tr w:rsidR="00E70633" w:rsidRPr="00E0758C" w14:paraId="4DA0875F" w14:textId="77777777" w:rsidTr="00E70633">
      <w:trPr>
        <w:trHeight w:val="510"/>
        <w:jc w:val="center"/>
      </w:trPr>
      <w:tc>
        <w:tcPr>
          <w:tcW w:w="1418" w:type="dxa"/>
          <w:shd w:val="clear" w:color="auto" w:fill="70BCC9" w:themeFill="accent1" w:themeFillTint="99"/>
        </w:tcPr>
        <w:p w14:paraId="32748043" w14:textId="77777777" w:rsidR="00E70633" w:rsidRPr="00C66789" w:rsidRDefault="00E70633" w:rsidP="00E70633">
          <w:pPr>
            <w:spacing w:line="240" w:lineRule="atLeast"/>
            <w:jc w:val="center"/>
            <w:rPr>
              <w:rFonts w:ascii="Calibri" w:eastAsia="SimHei" w:hAnsi="Calibri" w:cs="Times New Roman"/>
              <w:color w:val="737373"/>
              <w:sz w:val="17"/>
              <w:szCs w:val="18"/>
              <w:lang w:eastAsia="de-DE"/>
            </w:rPr>
          </w:pPr>
          <w:r w:rsidRPr="00C66789">
            <w:rPr>
              <w:rFonts w:ascii="Calibri" w:eastAsia="SimHei" w:hAnsi="Calibri" w:cs="Times New Roman"/>
              <w:noProof/>
              <w:color w:val="737373"/>
              <w:sz w:val="17"/>
              <w:szCs w:val="18"/>
              <w:lang w:eastAsia="de-DE"/>
            </w:rPr>
            <w:drawing>
              <wp:anchor distT="0" distB="0" distL="114300" distR="114300" simplePos="0" relativeHeight="251673600" behindDoc="0" locked="0" layoutInCell="1" allowOverlap="1" wp14:anchorId="3A69521F" wp14:editId="7580498C">
                <wp:simplePos x="0" y="0"/>
                <wp:positionH relativeFrom="column">
                  <wp:posOffset>140449</wp:posOffset>
                </wp:positionH>
                <wp:positionV relativeFrom="paragraph">
                  <wp:posOffset>35927</wp:posOffset>
                </wp:positionV>
                <wp:extent cx="608929" cy="304800"/>
                <wp:effectExtent l="0" t="0" r="0" b="0"/>
                <wp:wrapNone/>
                <wp:docPr id="1122917157" name="Grafik 7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4681280" name="Grafik 28468128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929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6D8059" w14:textId="77777777" w:rsidR="00E70633" w:rsidRPr="00E0758C" w:rsidRDefault="00E70633" w:rsidP="00E7063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29" w:type="dxa"/>
        </w:tcPr>
        <w:p w14:paraId="6F929FA1" w14:textId="77777777" w:rsidR="00E70633" w:rsidRPr="00C66789" w:rsidRDefault="00E70633" w:rsidP="00E7063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rFonts w:ascii="Calibri" w:eastAsia="Calibri" w:hAnsi="Calibri" w:cs="Times New Roman"/>
              <w:color w:val="706F6F"/>
              <w:sz w:val="20"/>
              <w:szCs w:val="20"/>
            </w:rPr>
          </w:pPr>
        </w:p>
        <w:p w14:paraId="7C56BD08" w14:textId="61AA74DA" w:rsidR="00E70633" w:rsidRPr="00E0758C" w:rsidRDefault="00E70633" w:rsidP="00E7063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C66789">
            <w:rPr>
              <w:rFonts w:ascii="Calibri" w:eastAsia="Calibri" w:hAnsi="Calibri" w:cs="Times New Roman"/>
              <w:color w:val="706F6F"/>
              <w:sz w:val="20"/>
              <w:szCs w:val="20"/>
            </w:rPr>
            <w:t xml:space="preserve">  </w:t>
          </w:r>
          <w:r>
            <w:rPr>
              <w:rFonts w:ascii="Calibri" w:eastAsia="Calibri" w:hAnsi="Calibri" w:cs="Times New Roman"/>
              <w:color w:val="706F6F"/>
              <w:sz w:val="20"/>
              <w:szCs w:val="20"/>
            </w:rPr>
            <w:t>Vor-Check</w:t>
          </w:r>
          <w:r w:rsidRPr="00C66789">
            <w:rPr>
              <w:rFonts w:ascii="Calibri" w:eastAsia="Calibri" w:hAnsi="Calibri" w:cs="Times New Roman"/>
              <w:color w:val="706F6F"/>
              <w:sz w:val="20"/>
              <w:szCs w:val="20"/>
            </w:rPr>
            <w:t xml:space="preserve"> – Baustein S3</w:t>
          </w:r>
        </w:p>
      </w:tc>
      <w:tc>
        <w:tcPr>
          <w:tcW w:w="1003" w:type="dxa"/>
          <w:vAlign w:val="bottom"/>
        </w:tcPr>
        <w:p w14:paraId="269EDA63" w14:textId="737E7F23" w:rsidR="00E70633" w:rsidRPr="00E0758C" w:rsidRDefault="00E70633" w:rsidP="00E7063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vAlign w:val="center"/>
        </w:tcPr>
        <w:p w14:paraId="372CD2D2" w14:textId="75BDCCB5" w:rsidR="00E70633" w:rsidRPr="00E0758C" w:rsidRDefault="00E70633" w:rsidP="00E7063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C66789">
            <w:rPr>
              <w:rFonts w:ascii="Calibri" w:eastAsia="Calibri" w:hAnsi="Calibri" w:cs="Times New Roman"/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0D634015" wp14:editId="339E1090">
                <wp:extent cx="337235" cy="324000"/>
                <wp:effectExtent l="0" t="0" r="5715" b="0"/>
                <wp:docPr id="426085484" name="Grafik 426085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065805B" w14:textId="7B0E4669" w:rsidR="00571D28" w:rsidRDefault="00571D28" w:rsidP="00BF17E1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B5C59" w14:textId="77777777" w:rsidR="00E70633" w:rsidRDefault="00E70633" w:rsidP="006B4487">
    <w:pPr>
      <w:pStyle w:val="Kopfzeile"/>
      <w:ind w:right="360"/>
    </w:pPr>
  </w:p>
  <w:p w14:paraId="3F52A371" w14:textId="77777777" w:rsidR="00E70633" w:rsidRDefault="00E70633" w:rsidP="006B4487">
    <w:pPr>
      <w:pStyle w:val="Kopfzeile"/>
      <w:framePr w:w="187" w:wrap="none" w:vAnchor="text" w:hAnchor="page" w:x="9179" w:y="337"/>
      <w:rPr>
        <w:rStyle w:val="Seitenzahl"/>
      </w:rPr>
    </w:pPr>
  </w:p>
  <w:tbl>
    <w:tblPr>
      <w:tblW w:w="9469" w:type="dxa"/>
      <w:jc w:val="center"/>
      <w:tblCellMar>
        <w:top w:w="57" w:type="dxa"/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6129"/>
      <w:gridCol w:w="1003"/>
      <w:gridCol w:w="919"/>
    </w:tblGrid>
    <w:tr w:rsidR="00E70633" w:rsidRPr="00E0758C" w14:paraId="1CD9168F" w14:textId="77777777" w:rsidTr="00336858">
      <w:trPr>
        <w:trHeight w:val="510"/>
        <w:jc w:val="center"/>
      </w:trPr>
      <w:tc>
        <w:tcPr>
          <w:tcW w:w="1418" w:type="dxa"/>
          <w:tcBorders>
            <w:bottom w:val="single" w:sz="18" w:space="0" w:color="327A86" w:themeColor="accent1"/>
          </w:tcBorders>
        </w:tcPr>
        <w:p w14:paraId="6054E91C" w14:textId="77777777" w:rsidR="00E70633" w:rsidRDefault="00E70633" w:rsidP="006B4487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cstheme="minorHAnsi"/>
              <w:noProof/>
            </w:rPr>
            <w:drawing>
              <wp:anchor distT="0" distB="0" distL="114300" distR="114300" simplePos="0" relativeHeight="251671552" behindDoc="0" locked="0" layoutInCell="1" allowOverlap="1" wp14:anchorId="5F5B3046" wp14:editId="4857D67B">
                <wp:simplePos x="0" y="0"/>
                <wp:positionH relativeFrom="column">
                  <wp:posOffset>106582</wp:posOffset>
                </wp:positionH>
                <wp:positionV relativeFrom="paragraph">
                  <wp:posOffset>13870</wp:posOffset>
                </wp:positionV>
                <wp:extent cx="743285" cy="372052"/>
                <wp:effectExtent l="0" t="0" r="0" b="0"/>
                <wp:wrapNone/>
                <wp:docPr id="1050018473" name="Grafik 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397228" name="Grafik 44839722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285" cy="372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47FC6D1" w14:textId="77777777" w:rsidR="00E70633" w:rsidRPr="00E0758C" w:rsidRDefault="00E70633" w:rsidP="006B4487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29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24FB0C21" w14:textId="77777777" w:rsidR="00E70633" w:rsidRDefault="00E70633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4E0D1D69" w14:textId="77777777" w:rsidR="00E70633" w:rsidRPr="00E0758C" w:rsidRDefault="00E70633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Ich kann Textaufgaben lesen und verstehen - Arbeitsmaterial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82E33A9" w14:textId="77777777" w:rsidR="00E70633" w:rsidRPr="00E0758C" w:rsidRDefault="00E70633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MSK S3 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F80D786" w14:textId="77777777" w:rsidR="00E70633" w:rsidRPr="00E0758C" w:rsidRDefault="00E70633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6CCBF97C" wp14:editId="682EEADA">
                <wp:extent cx="337235" cy="324000"/>
                <wp:effectExtent l="0" t="0" r="5715" b="0"/>
                <wp:docPr id="1423778160" name="Grafik 1423778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F432E7C" w14:textId="77777777" w:rsidR="00E70633" w:rsidRDefault="00E70633" w:rsidP="00BF17E1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B45C9" w14:textId="77777777" w:rsidR="00863351" w:rsidRDefault="00863351" w:rsidP="006B4487">
    <w:pPr>
      <w:pStyle w:val="Kopfzeile"/>
      <w:ind w:right="360"/>
    </w:pPr>
  </w:p>
  <w:sdt>
    <w:sdtPr>
      <w:rPr>
        <w:rStyle w:val="Seitenzahl"/>
      </w:rPr>
      <w:id w:val="616096637"/>
      <w:docPartObj>
        <w:docPartGallery w:val="Page Numbers (Top of Page)"/>
        <w:docPartUnique/>
      </w:docPartObj>
    </w:sdtPr>
    <w:sdtContent>
      <w:p w14:paraId="4C9106B6" w14:textId="77777777" w:rsidR="00863351" w:rsidRDefault="00863351" w:rsidP="006B4487">
        <w:pPr>
          <w:pStyle w:val="Kopfzeile"/>
          <w:framePr w:w="187" w:wrap="none" w:vAnchor="text" w:hAnchor="page" w:x="9179" w:y="337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tbl>
    <w:tblPr>
      <w:tblW w:w="9469" w:type="dxa"/>
      <w:jc w:val="center"/>
      <w:tblCellMar>
        <w:top w:w="57" w:type="dxa"/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6129"/>
      <w:gridCol w:w="1003"/>
      <w:gridCol w:w="919"/>
    </w:tblGrid>
    <w:tr w:rsidR="00863351" w:rsidRPr="00E0758C" w14:paraId="43EF590D" w14:textId="77777777" w:rsidTr="00336858">
      <w:trPr>
        <w:trHeight w:val="510"/>
        <w:jc w:val="center"/>
      </w:trPr>
      <w:tc>
        <w:tcPr>
          <w:tcW w:w="1418" w:type="dxa"/>
          <w:tcBorders>
            <w:bottom w:val="single" w:sz="18" w:space="0" w:color="327A86" w:themeColor="accent1"/>
          </w:tcBorders>
        </w:tcPr>
        <w:p w14:paraId="72BB5406" w14:textId="77777777" w:rsidR="00863351" w:rsidRDefault="00863351" w:rsidP="006B4487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cstheme="minorHAnsi"/>
              <w:noProof/>
            </w:rPr>
            <w:drawing>
              <wp:anchor distT="0" distB="0" distL="114300" distR="114300" simplePos="0" relativeHeight="251669504" behindDoc="0" locked="0" layoutInCell="1" allowOverlap="1" wp14:anchorId="1543F94A" wp14:editId="6BBF3CBC">
                <wp:simplePos x="0" y="0"/>
                <wp:positionH relativeFrom="column">
                  <wp:posOffset>106582</wp:posOffset>
                </wp:positionH>
                <wp:positionV relativeFrom="paragraph">
                  <wp:posOffset>13870</wp:posOffset>
                </wp:positionV>
                <wp:extent cx="743285" cy="372052"/>
                <wp:effectExtent l="0" t="0" r="0" b="0"/>
                <wp:wrapNone/>
                <wp:docPr id="262827496" name="Grafik 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397228" name="Grafik 44839722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285" cy="372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7935734" w14:textId="77777777" w:rsidR="00863351" w:rsidRPr="00E0758C" w:rsidRDefault="00863351" w:rsidP="006B4487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29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0A852476" w14:textId="77777777" w:rsidR="00863351" w:rsidRDefault="00863351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30D469AE" w14:textId="77777777" w:rsidR="00863351" w:rsidRPr="00E0758C" w:rsidRDefault="00863351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Ich kann Textaufgaben lesen und verstehen - Basisfassung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FE7157F" w14:textId="77777777" w:rsidR="00863351" w:rsidRPr="00E0758C" w:rsidRDefault="00863351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S3-B 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F308872" w14:textId="77777777" w:rsidR="00863351" w:rsidRPr="00E0758C" w:rsidRDefault="00863351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2289E29F" wp14:editId="1EC7BE03">
                <wp:extent cx="337235" cy="324000"/>
                <wp:effectExtent l="0" t="0" r="5715" b="0"/>
                <wp:docPr id="856671930" name="Grafik 856671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038272E" w14:textId="77777777" w:rsidR="00863351" w:rsidRDefault="00863351" w:rsidP="00BF17E1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20E28" w14:textId="77777777" w:rsidR="006B4487" w:rsidRDefault="006B4487" w:rsidP="006B4487">
    <w:pPr>
      <w:pStyle w:val="Kopfzeile"/>
      <w:ind w:right="360"/>
    </w:pPr>
  </w:p>
  <w:sdt>
    <w:sdtPr>
      <w:rPr>
        <w:rStyle w:val="Seitenzahl"/>
      </w:rPr>
      <w:id w:val="370117230"/>
      <w:docPartObj>
        <w:docPartGallery w:val="Page Numbers (Top of Page)"/>
        <w:docPartUnique/>
      </w:docPartObj>
    </w:sdtPr>
    <w:sdtContent>
      <w:p w14:paraId="38760A65" w14:textId="77777777" w:rsidR="006B4487" w:rsidRDefault="006B4487" w:rsidP="006B4487">
        <w:pPr>
          <w:pStyle w:val="Kopfzeile"/>
          <w:framePr w:wrap="none" w:vAnchor="text" w:hAnchor="page" w:x="9180" w:y="337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tbl>
    <w:tblPr>
      <w:tblW w:w="9469" w:type="dxa"/>
      <w:jc w:val="center"/>
      <w:tblCellMar>
        <w:top w:w="57" w:type="dxa"/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6129"/>
      <w:gridCol w:w="1003"/>
      <w:gridCol w:w="919"/>
    </w:tblGrid>
    <w:tr w:rsidR="006B4487" w:rsidRPr="00E0758C" w14:paraId="6AA76D97" w14:textId="77777777" w:rsidTr="00336858">
      <w:trPr>
        <w:trHeight w:val="510"/>
        <w:jc w:val="center"/>
      </w:trPr>
      <w:tc>
        <w:tcPr>
          <w:tcW w:w="1418" w:type="dxa"/>
          <w:tcBorders>
            <w:bottom w:val="single" w:sz="18" w:space="0" w:color="327A86" w:themeColor="accent1"/>
          </w:tcBorders>
        </w:tcPr>
        <w:p w14:paraId="237993E5" w14:textId="77777777" w:rsidR="006B4487" w:rsidRDefault="006B4487" w:rsidP="006B4487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cstheme="minorHAnsi"/>
              <w:noProof/>
            </w:rPr>
            <w:drawing>
              <wp:anchor distT="0" distB="0" distL="114300" distR="114300" simplePos="0" relativeHeight="251667456" behindDoc="0" locked="0" layoutInCell="1" allowOverlap="1" wp14:anchorId="6D0AC0A9" wp14:editId="508E1193">
                <wp:simplePos x="0" y="0"/>
                <wp:positionH relativeFrom="column">
                  <wp:posOffset>106582</wp:posOffset>
                </wp:positionH>
                <wp:positionV relativeFrom="paragraph">
                  <wp:posOffset>13870</wp:posOffset>
                </wp:positionV>
                <wp:extent cx="743285" cy="372052"/>
                <wp:effectExtent l="0" t="0" r="0" b="0"/>
                <wp:wrapNone/>
                <wp:docPr id="1866592030" name="Grafik 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397228" name="Grafik 44839722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285" cy="372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A2B6B72" w14:textId="77777777" w:rsidR="006B4487" w:rsidRPr="00E0758C" w:rsidRDefault="006B4487" w:rsidP="006B4487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29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3EC5B12E" w14:textId="77777777" w:rsidR="006B4487" w:rsidRDefault="006B4487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412B1777" w14:textId="045A5DA9" w:rsidR="006B4487" w:rsidRPr="00E0758C" w:rsidRDefault="006B4487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Ich kann Textaufgaben lesen und verstehen - Regelfassung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D2FFD55" w14:textId="1532DD95" w:rsidR="006B4487" w:rsidRPr="00E0758C" w:rsidRDefault="006B4487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S3-R 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5167C33" w14:textId="77777777" w:rsidR="006B4487" w:rsidRPr="00E0758C" w:rsidRDefault="006B4487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754509BE" wp14:editId="7493B9F4">
                <wp:extent cx="337235" cy="324000"/>
                <wp:effectExtent l="0" t="0" r="5715" b="0"/>
                <wp:docPr id="1724944754" name="Grafik 17249447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4243B7C" w14:textId="77777777" w:rsidR="006B4487" w:rsidRDefault="006B4487" w:rsidP="00BF17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63E25"/>
    <w:multiLevelType w:val="hybridMultilevel"/>
    <w:tmpl w:val="3EB292C2"/>
    <w:lvl w:ilvl="0" w:tplc="1FFA31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321C91"/>
    <w:multiLevelType w:val="hybridMultilevel"/>
    <w:tmpl w:val="6EE6EB94"/>
    <w:styleLink w:val="DialogNummerierungO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53787"/>
    <w:multiLevelType w:val="hybridMultilevel"/>
    <w:tmpl w:val="FBE66236"/>
    <w:lvl w:ilvl="0" w:tplc="0A6AC8A6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185090"/>
    <w:multiLevelType w:val="hybridMultilevel"/>
    <w:tmpl w:val="E2544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1B6530"/>
    <w:multiLevelType w:val="hybridMultilevel"/>
    <w:tmpl w:val="4B00AF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1538F9"/>
    <w:multiLevelType w:val="hybridMultilevel"/>
    <w:tmpl w:val="3DD43720"/>
    <w:lvl w:ilvl="0" w:tplc="1CD8FEC4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92004D"/>
    <w:multiLevelType w:val="hybridMultilevel"/>
    <w:tmpl w:val="71FAE7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77ABC"/>
    <w:multiLevelType w:val="multilevel"/>
    <w:tmpl w:val="C4081BFA"/>
    <w:styleLink w:val="DialogAufzhlungV"/>
    <w:lvl w:ilvl="0">
      <w:start w:val="1"/>
      <w:numFmt w:val="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00800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97608B7"/>
    <w:multiLevelType w:val="hybridMultilevel"/>
    <w:tmpl w:val="B9E2ACB2"/>
    <w:lvl w:ilvl="0" w:tplc="F3C44B6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20512C"/>
    <w:multiLevelType w:val="hybridMultilevel"/>
    <w:tmpl w:val="ADBA310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D1862"/>
    <w:multiLevelType w:val="hybridMultilevel"/>
    <w:tmpl w:val="B8E26D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D9734B"/>
    <w:multiLevelType w:val="hybridMultilevel"/>
    <w:tmpl w:val="A0E052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CC2675"/>
    <w:multiLevelType w:val="hybridMultilevel"/>
    <w:tmpl w:val="287C9A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B12719"/>
    <w:multiLevelType w:val="hybridMultilevel"/>
    <w:tmpl w:val="49D4DD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5B152F"/>
    <w:multiLevelType w:val="hybridMultilevel"/>
    <w:tmpl w:val="A2B6955E"/>
    <w:styleLink w:val="DialogNummerierung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DA7E54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30632E"/>
    <w:multiLevelType w:val="hybridMultilevel"/>
    <w:tmpl w:val="C54C8FB2"/>
    <w:lvl w:ilvl="0" w:tplc="9BC67A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931110"/>
    <w:multiLevelType w:val="hybridMultilevel"/>
    <w:tmpl w:val="80A49886"/>
    <w:lvl w:ilvl="0" w:tplc="FD3465D2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="Arial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B46005"/>
    <w:multiLevelType w:val="hybridMultilevel"/>
    <w:tmpl w:val="53AE95CE"/>
    <w:lvl w:ilvl="0" w:tplc="B3101CBA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19232C"/>
    <w:multiLevelType w:val="hybridMultilevel"/>
    <w:tmpl w:val="329C02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9B261D"/>
    <w:multiLevelType w:val="hybridMultilevel"/>
    <w:tmpl w:val="2B303A22"/>
    <w:lvl w:ilvl="0" w:tplc="90E4F63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5366D1"/>
    <w:multiLevelType w:val="hybridMultilevel"/>
    <w:tmpl w:val="D15C5ED6"/>
    <w:lvl w:ilvl="0" w:tplc="63F2B8A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E66EC1"/>
    <w:multiLevelType w:val="hybridMultilevel"/>
    <w:tmpl w:val="81368710"/>
    <w:lvl w:ilvl="0" w:tplc="EA9A99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1EF7BA3"/>
    <w:multiLevelType w:val="hybridMultilevel"/>
    <w:tmpl w:val="0DD02A38"/>
    <w:lvl w:ilvl="0" w:tplc="BF246B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3D27028"/>
    <w:multiLevelType w:val="multilevel"/>
    <w:tmpl w:val="DC0AE42E"/>
    <w:styleLink w:val="DialogNummerierungV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  <w:color w:val="00800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54AA4589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F5778D"/>
    <w:multiLevelType w:val="hybridMultilevel"/>
    <w:tmpl w:val="6718637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68C0E45"/>
    <w:multiLevelType w:val="hybridMultilevel"/>
    <w:tmpl w:val="3D2C55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B54A27"/>
    <w:multiLevelType w:val="hybridMultilevel"/>
    <w:tmpl w:val="A6769970"/>
    <w:lvl w:ilvl="0" w:tplc="8DACAB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90CED"/>
    <w:multiLevelType w:val="hybridMultilevel"/>
    <w:tmpl w:val="FF20295C"/>
    <w:lvl w:ilvl="0" w:tplc="2528FB70">
      <w:start w:val="1"/>
      <w:numFmt w:val="bullet"/>
      <w:pStyle w:val="Standardaufaehlung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C2E15"/>
    <w:multiLevelType w:val="hybridMultilevel"/>
    <w:tmpl w:val="092C2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3325CF"/>
    <w:multiLevelType w:val="hybridMultilevel"/>
    <w:tmpl w:val="0B2E4BEA"/>
    <w:lvl w:ilvl="0" w:tplc="BD0CEA48">
      <w:start w:val="1"/>
      <w:numFmt w:val="bullet"/>
      <w:pStyle w:val="TextListe"/>
      <w:lvlText w:val=""/>
      <w:lvlJc w:val="left"/>
      <w:pPr>
        <w:ind w:left="360" w:hanging="360"/>
      </w:pPr>
      <w:rPr>
        <w:rFonts w:ascii="Wingdings" w:hAnsi="Wingdings" w:hint="default"/>
        <w:color w:val="32869B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A1626CB"/>
    <w:multiLevelType w:val="hybridMultilevel"/>
    <w:tmpl w:val="6F50E7C0"/>
    <w:lvl w:ilvl="0" w:tplc="6A3CF90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6AE3D39"/>
    <w:multiLevelType w:val="hybridMultilevel"/>
    <w:tmpl w:val="F82669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7D57FF"/>
    <w:multiLevelType w:val="hybridMultilevel"/>
    <w:tmpl w:val="57A016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8D97EC8"/>
    <w:multiLevelType w:val="multilevel"/>
    <w:tmpl w:val="56EC37EC"/>
    <w:styleLink w:val="DialogAufzhlungE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/>
        <w:b/>
        <w:color w:val="FF990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7" w15:restartNumberingAfterBreak="0">
    <w:nsid w:val="7ADF018A"/>
    <w:multiLevelType w:val="hybridMultilevel"/>
    <w:tmpl w:val="E31644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4F56ED"/>
    <w:multiLevelType w:val="hybridMultilevel"/>
    <w:tmpl w:val="73CCB4C2"/>
    <w:lvl w:ilvl="0" w:tplc="CCD235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24759361">
    <w:abstractNumId w:val="14"/>
  </w:num>
  <w:num w:numId="2" w16cid:durableId="818154631">
    <w:abstractNumId w:val="33"/>
  </w:num>
  <w:num w:numId="3" w16cid:durableId="634262426">
    <w:abstractNumId w:val="1"/>
  </w:num>
  <w:num w:numId="4" w16cid:durableId="1242326624">
    <w:abstractNumId w:val="7"/>
  </w:num>
  <w:num w:numId="5" w16cid:durableId="1786727839">
    <w:abstractNumId w:val="25"/>
  </w:num>
  <w:num w:numId="6" w16cid:durableId="1211110680">
    <w:abstractNumId w:val="36"/>
  </w:num>
  <w:num w:numId="7" w16cid:durableId="10953619">
    <w:abstractNumId w:val="15"/>
  </w:num>
  <w:num w:numId="8" w16cid:durableId="2098936576">
    <w:abstractNumId w:val="30"/>
  </w:num>
  <w:num w:numId="9" w16cid:durableId="1235779492">
    <w:abstractNumId w:val="20"/>
  </w:num>
  <w:num w:numId="10" w16cid:durableId="1309357769">
    <w:abstractNumId w:val="12"/>
  </w:num>
  <w:num w:numId="11" w16cid:durableId="1176649788">
    <w:abstractNumId w:val="31"/>
  </w:num>
  <w:num w:numId="12" w16cid:durableId="2109304869">
    <w:abstractNumId w:val="28"/>
  </w:num>
  <w:num w:numId="13" w16cid:durableId="129058778">
    <w:abstractNumId w:val="11"/>
  </w:num>
  <w:num w:numId="14" w16cid:durableId="1466966231">
    <w:abstractNumId w:val="9"/>
  </w:num>
  <w:num w:numId="15" w16cid:durableId="1305695668">
    <w:abstractNumId w:val="26"/>
  </w:num>
  <w:num w:numId="16" w16cid:durableId="1291983719">
    <w:abstractNumId w:val="16"/>
  </w:num>
  <w:num w:numId="17" w16cid:durableId="174924007">
    <w:abstractNumId w:val="27"/>
  </w:num>
  <w:num w:numId="18" w16cid:durableId="788355117">
    <w:abstractNumId w:val="32"/>
  </w:num>
  <w:num w:numId="19" w16cid:durableId="511990867">
    <w:abstractNumId w:val="38"/>
  </w:num>
  <w:num w:numId="20" w16cid:durableId="657929161">
    <w:abstractNumId w:val="37"/>
  </w:num>
  <w:num w:numId="21" w16cid:durableId="1873959524">
    <w:abstractNumId w:val="21"/>
  </w:num>
  <w:num w:numId="22" w16cid:durableId="112747902">
    <w:abstractNumId w:val="17"/>
  </w:num>
  <w:num w:numId="23" w16cid:durableId="1548225011">
    <w:abstractNumId w:val="5"/>
  </w:num>
  <w:num w:numId="24" w16cid:durableId="262345620">
    <w:abstractNumId w:val="23"/>
  </w:num>
  <w:num w:numId="25" w16cid:durableId="1255671874">
    <w:abstractNumId w:val="10"/>
  </w:num>
  <w:num w:numId="26" w16cid:durableId="286275121">
    <w:abstractNumId w:val="3"/>
  </w:num>
  <w:num w:numId="27" w16cid:durableId="2103409592">
    <w:abstractNumId w:val="0"/>
  </w:num>
  <w:num w:numId="28" w16cid:durableId="1673800437">
    <w:abstractNumId w:val="4"/>
  </w:num>
  <w:num w:numId="29" w16cid:durableId="747115561">
    <w:abstractNumId w:val="8"/>
  </w:num>
  <w:num w:numId="30" w16cid:durableId="1693142578">
    <w:abstractNumId w:val="19"/>
  </w:num>
  <w:num w:numId="31" w16cid:durableId="779564370">
    <w:abstractNumId w:val="2"/>
  </w:num>
  <w:num w:numId="32" w16cid:durableId="2106801479">
    <w:abstractNumId w:val="22"/>
  </w:num>
  <w:num w:numId="33" w16cid:durableId="2118407958">
    <w:abstractNumId w:val="29"/>
  </w:num>
  <w:num w:numId="34" w16cid:durableId="1534734364">
    <w:abstractNumId w:val="13"/>
  </w:num>
  <w:num w:numId="35" w16cid:durableId="749499313">
    <w:abstractNumId w:val="24"/>
  </w:num>
  <w:num w:numId="36" w16cid:durableId="977224203">
    <w:abstractNumId w:val="6"/>
  </w:num>
  <w:num w:numId="37" w16cid:durableId="123800756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885289178">
    <w:abstractNumId w:val="35"/>
  </w:num>
  <w:num w:numId="39" w16cid:durableId="1451120294">
    <w:abstractNumId w:val="3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7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058FC"/>
    <w:rsid w:val="00007ABE"/>
    <w:rsid w:val="00010863"/>
    <w:rsid w:val="00010B5D"/>
    <w:rsid w:val="0001112E"/>
    <w:rsid w:val="00011C8C"/>
    <w:rsid w:val="00013005"/>
    <w:rsid w:val="00013060"/>
    <w:rsid w:val="00014F69"/>
    <w:rsid w:val="00020370"/>
    <w:rsid w:val="00021B05"/>
    <w:rsid w:val="00023C7E"/>
    <w:rsid w:val="000249FC"/>
    <w:rsid w:val="00024CED"/>
    <w:rsid w:val="00026F34"/>
    <w:rsid w:val="00030B49"/>
    <w:rsid w:val="000348F6"/>
    <w:rsid w:val="000358FA"/>
    <w:rsid w:val="0003654F"/>
    <w:rsid w:val="000425FD"/>
    <w:rsid w:val="00042F87"/>
    <w:rsid w:val="00045C57"/>
    <w:rsid w:val="00047413"/>
    <w:rsid w:val="0005096B"/>
    <w:rsid w:val="0005153C"/>
    <w:rsid w:val="00060EE5"/>
    <w:rsid w:val="000614CB"/>
    <w:rsid w:val="00062331"/>
    <w:rsid w:val="00063DDC"/>
    <w:rsid w:val="00074FE1"/>
    <w:rsid w:val="00076180"/>
    <w:rsid w:val="00076A10"/>
    <w:rsid w:val="00081AEE"/>
    <w:rsid w:val="000840D6"/>
    <w:rsid w:val="00084679"/>
    <w:rsid w:val="00085A82"/>
    <w:rsid w:val="000876EC"/>
    <w:rsid w:val="000909C0"/>
    <w:rsid w:val="00091B11"/>
    <w:rsid w:val="0009400B"/>
    <w:rsid w:val="00095D18"/>
    <w:rsid w:val="000970F9"/>
    <w:rsid w:val="00097784"/>
    <w:rsid w:val="000A23F7"/>
    <w:rsid w:val="000A2473"/>
    <w:rsid w:val="000A412F"/>
    <w:rsid w:val="000A45CA"/>
    <w:rsid w:val="000B31F0"/>
    <w:rsid w:val="000B4C85"/>
    <w:rsid w:val="000B7134"/>
    <w:rsid w:val="000C56AC"/>
    <w:rsid w:val="000C697E"/>
    <w:rsid w:val="000C7083"/>
    <w:rsid w:val="000D30D1"/>
    <w:rsid w:val="000D3D65"/>
    <w:rsid w:val="000D488F"/>
    <w:rsid w:val="000E1DE9"/>
    <w:rsid w:val="000E2765"/>
    <w:rsid w:val="000F13CD"/>
    <w:rsid w:val="000F1545"/>
    <w:rsid w:val="000F32C4"/>
    <w:rsid w:val="000F3516"/>
    <w:rsid w:val="000F7F6B"/>
    <w:rsid w:val="00101357"/>
    <w:rsid w:val="001029C2"/>
    <w:rsid w:val="0010306A"/>
    <w:rsid w:val="00104F4B"/>
    <w:rsid w:val="00111F13"/>
    <w:rsid w:val="00112BD0"/>
    <w:rsid w:val="00114AE7"/>
    <w:rsid w:val="00114F3B"/>
    <w:rsid w:val="00120536"/>
    <w:rsid w:val="00120E67"/>
    <w:rsid w:val="0012488A"/>
    <w:rsid w:val="00125F9C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5587"/>
    <w:rsid w:val="001559BE"/>
    <w:rsid w:val="0016029F"/>
    <w:rsid w:val="001610F3"/>
    <w:rsid w:val="00165D01"/>
    <w:rsid w:val="001662C7"/>
    <w:rsid w:val="00166406"/>
    <w:rsid w:val="00170589"/>
    <w:rsid w:val="00170BD3"/>
    <w:rsid w:val="001735AF"/>
    <w:rsid w:val="0017368D"/>
    <w:rsid w:val="001756E3"/>
    <w:rsid w:val="00177A63"/>
    <w:rsid w:val="00180775"/>
    <w:rsid w:val="00180EC4"/>
    <w:rsid w:val="00183265"/>
    <w:rsid w:val="0018492B"/>
    <w:rsid w:val="001853AA"/>
    <w:rsid w:val="001858C2"/>
    <w:rsid w:val="0018610B"/>
    <w:rsid w:val="0018699D"/>
    <w:rsid w:val="00192D9F"/>
    <w:rsid w:val="001948F0"/>
    <w:rsid w:val="001A120D"/>
    <w:rsid w:val="001A1780"/>
    <w:rsid w:val="001A24A5"/>
    <w:rsid w:val="001A6C2A"/>
    <w:rsid w:val="001B1B92"/>
    <w:rsid w:val="001B249B"/>
    <w:rsid w:val="001B3139"/>
    <w:rsid w:val="001B3B8E"/>
    <w:rsid w:val="001B43D2"/>
    <w:rsid w:val="001B497D"/>
    <w:rsid w:val="001C0814"/>
    <w:rsid w:val="001C0C6A"/>
    <w:rsid w:val="001C3EE1"/>
    <w:rsid w:val="001C4682"/>
    <w:rsid w:val="001C60E3"/>
    <w:rsid w:val="001C65D3"/>
    <w:rsid w:val="001C6C3A"/>
    <w:rsid w:val="001C7622"/>
    <w:rsid w:val="001C78C2"/>
    <w:rsid w:val="001D6674"/>
    <w:rsid w:val="001D7B44"/>
    <w:rsid w:val="001E08C7"/>
    <w:rsid w:val="001E2F6A"/>
    <w:rsid w:val="001E402C"/>
    <w:rsid w:val="001E4845"/>
    <w:rsid w:val="001E7430"/>
    <w:rsid w:val="001F2780"/>
    <w:rsid w:val="001F2A76"/>
    <w:rsid w:val="001F6F57"/>
    <w:rsid w:val="0020062F"/>
    <w:rsid w:val="002018FF"/>
    <w:rsid w:val="00202DAA"/>
    <w:rsid w:val="00203171"/>
    <w:rsid w:val="00204695"/>
    <w:rsid w:val="002061FE"/>
    <w:rsid w:val="00206256"/>
    <w:rsid w:val="00206AA9"/>
    <w:rsid w:val="0021237C"/>
    <w:rsid w:val="002150E8"/>
    <w:rsid w:val="00217D94"/>
    <w:rsid w:val="002274BA"/>
    <w:rsid w:val="00230A99"/>
    <w:rsid w:val="002330F5"/>
    <w:rsid w:val="00235B6C"/>
    <w:rsid w:val="00240516"/>
    <w:rsid w:val="00240CAD"/>
    <w:rsid w:val="00243737"/>
    <w:rsid w:val="00246584"/>
    <w:rsid w:val="00252562"/>
    <w:rsid w:val="00261CE3"/>
    <w:rsid w:val="00264D79"/>
    <w:rsid w:val="00267D51"/>
    <w:rsid w:val="00270C7C"/>
    <w:rsid w:val="00272865"/>
    <w:rsid w:val="00272B6C"/>
    <w:rsid w:val="00273BC7"/>
    <w:rsid w:val="00273C8A"/>
    <w:rsid w:val="00275215"/>
    <w:rsid w:val="00275C72"/>
    <w:rsid w:val="00276E7E"/>
    <w:rsid w:val="002773CE"/>
    <w:rsid w:val="00281B10"/>
    <w:rsid w:val="002823B8"/>
    <w:rsid w:val="00284390"/>
    <w:rsid w:val="00284EFB"/>
    <w:rsid w:val="002855F7"/>
    <w:rsid w:val="002869C0"/>
    <w:rsid w:val="00287BCD"/>
    <w:rsid w:val="0029256A"/>
    <w:rsid w:val="00294F93"/>
    <w:rsid w:val="002969B0"/>
    <w:rsid w:val="00297993"/>
    <w:rsid w:val="002A2875"/>
    <w:rsid w:val="002A3358"/>
    <w:rsid w:val="002A38C1"/>
    <w:rsid w:val="002A51C1"/>
    <w:rsid w:val="002B7422"/>
    <w:rsid w:val="002C1315"/>
    <w:rsid w:val="002C19BA"/>
    <w:rsid w:val="002C381B"/>
    <w:rsid w:val="002C4669"/>
    <w:rsid w:val="002C6A0D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108F"/>
    <w:rsid w:val="002F15FE"/>
    <w:rsid w:val="002F2B43"/>
    <w:rsid w:val="002F436B"/>
    <w:rsid w:val="002F4885"/>
    <w:rsid w:val="002F6CF7"/>
    <w:rsid w:val="003001C8"/>
    <w:rsid w:val="003006A2"/>
    <w:rsid w:val="00300A26"/>
    <w:rsid w:val="0030347F"/>
    <w:rsid w:val="00305887"/>
    <w:rsid w:val="0030686E"/>
    <w:rsid w:val="00307330"/>
    <w:rsid w:val="003079FB"/>
    <w:rsid w:val="003105B6"/>
    <w:rsid w:val="00314CE0"/>
    <w:rsid w:val="003153DF"/>
    <w:rsid w:val="00315877"/>
    <w:rsid w:val="0032057B"/>
    <w:rsid w:val="00321A3D"/>
    <w:rsid w:val="00321AB1"/>
    <w:rsid w:val="00322655"/>
    <w:rsid w:val="0032289E"/>
    <w:rsid w:val="00322C9D"/>
    <w:rsid w:val="00324169"/>
    <w:rsid w:val="003244CA"/>
    <w:rsid w:val="00324D01"/>
    <w:rsid w:val="003250D9"/>
    <w:rsid w:val="00327451"/>
    <w:rsid w:val="00327672"/>
    <w:rsid w:val="0033164A"/>
    <w:rsid w:val="00331856"/>
    <w:rsid w:val="00332BA3"/>
    <w:rsid w:val="00333312"/>
    <w:rsid w:val="00335B6E"/>
    <w:rsid w:val="0033677C"/>
    <w:rsid w:val="00337FCD"/>
    <w:rsid w:val="003413CC"/>
    <w:rsid w:val="00341D1D"/>
    <w:rsid w:val="00341EE8"/>
    <w:rsid w:val="0034350A"/>
    <w:rsid w:val="00343820"/>
    <w:rsid w:val="00346151"/>
    <w:rsid w:val="00347560"/>
    <w:rsid w:val="00352164"/>
    <w:rsid w:val="00352A29"/>
    <w:rsid w:val="00353BDB"/>
    <w:rsid w:val="00353E63"/>
    <w:rsid w:val="00354A18"/>
    <w:rsid w:val="00354D8C"/>
    <w:rsid w:val="00355B9F"/>
    <w:rsid w:val="00357CE4"/>
    <w:rsid w:val="0036197D"/>
    <w:rsid w:val="00362FA9"/>
    <w:rsid w:val="003652C8"/>
    <w:rsid w:val="003654EE"/>
    <w:rsid w:val="003655ED"/>
    <w:rsid w:val="00365C83"/>
    <w:rsid w:val="00365D85"/>
    <w:rsid w:val="003678AB"/>
    <w:rsid w:val="00367D3E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3F18"/>
    <w:rsid w:val="00394768"/>
    <w:rsid w:val="003974A2"/>
    <w:rsid w:val="003A591E"/>
    <w:rsid w:val="003A5D9A"/>
    <w:rsid w:val="003A744F"/>
    <w:rsid w:val="003B03AF"/>
    <w:rsid w:val="003B04ED"/>
    <w:rsid w:val="003B04FD"/>
    <w:rsid w:val="003B0930"/>
    <w:rsid w:val="003B3169"/>
    <w:rsid w:val="003B54C2"/>
    <w:rsid w:val="003B5F33"/>
    <w:rsid w:val="003B6076"/>
    <w:rsid w:val="003B6095"/>
    <w:rsid w:val="003C3680"/>
    <w:rsid w:val="003C3B3F"/>
    <w:rsid w:val="003C3E45"/>
    <w:rsid w:val="003C704E"/>
    <w:rsid w:val="003C7B7B"/>
    <w:rsid w:val="003D1638"/>
    <w:rsid w:val="003D17F3"/>
    <w:rsid w:val="003D28BC"/>
    <w:rsid w:val="003D2DC6"/>
    <w:rsid w:val="003D3CF9"/>
    <w:rsid w:val="003D5798"/>
    <w:rsid w:val="003D651A"/>
    <w:rsid w:val="003E024F"/>
    <w:rsid w:val="003E26AC"/>
    <w:rsid w:val="003E3B62"/>
    <w:rsid w:val="003E6872"/>
    <w:rsid w:val="003F00BC"/>
    <w:rsid w:val="003F0902"/>
    <w:rsid w:val="003F3BD6"/>
    <w:rsid w:val="003F4199"/>
    <w:rsid w:val="003F5B27"/>
    <w:rsid w:val="003F625D"/>
    <w:rsid w:val="003F629F"/>
    <w:rsid w:val="003F652D"/>
    <w:rsid w:val="003F6BF5"/>
    <w:rsid w:val="003F7237"/>
    <w:rsid w:val="00402D3F"/>
    <w:rsid w:val="004041C4"/>
    <w:rsid w:val="00405064"/>
    <w:rsid w:val="00405B3A"/>
    <w:rsid w:val="00406E9D"/>
    <w:rsid w:val="004118F0"/>
    <w:rsid w:val="00411A02"/>
    <w:rsid w:val="004159F6"/>
    <w:rsid w:val="00415C01"/>
    <w:rsid w:val="00415ECC"/>
    <w:rsid w:val="00417220"/>
    <w:rsid w:val="00421399"/>
    <w:rsid w:val="00421559"/>
    <w:rsid w:val="004221C0"/>
    <w:rsid w:val="00423B88"/>
    <w:rsid w:val="00423F1A"/>
    <w:rsid w:val="00427CE9"/>
    <w:rsid w:val="00431FDA"/>
    <w:rsid w:val="00432024"/>
    <w:rsid w:val="00433600"/>
    <w:rsid w:val="00434518"/>
    <w:rsid w:val="00434F7B"/>
    <w:rsid w:val="00435756"/>
    <w:rsid w:val="004410FB"/>
    <w:rsid w:val="00441287"/>
    <w:rsid w:val="00442BEF"/>
    <w:rsid w:val="00442DA2"/>
    <w:rsid w:val="00442ED3"/>
    <w:rsid w:val="004430E4"/>
    <w:rsid w:val="00443A02"/>
    <w:rsid w:val="004443AB"/>
    <w:rsid w:val="004448BE"/>
    <w:rsid w:val="00444A7F"/>
    <w:rsid w:val="0045075A"/>
    <w:rsid w:val="00450EDC"/>
    <w:rsid w:val="004629EB"/>
    <w:rsid w:val="00463F5D"/>
    <w:rsid w:val="004642D0"/>
    <w:rsid w:val="00466243"/>
    <w:rsid w:val="00467290"/>
    <w:rsid w:val="00473ABD"/>
    <w:rsid w:val="00473B71"/>
    <w:rsid w:val="00476B75"/>
    <w:rsid w:val="00477539"/>
    <w:rsid w:val="004806B4"/>
    <w:rsid w:val="00480E1B"/>
    <w:rsid w:val="004830B6"/>
    <w:rsid w:val="0048537F"/>
    <w:rsid w:val="00485714"/>
    <w:rsid w:val="004858B2"/>
    <w:rsid w:val="004861BB"/>
    <w:rsid w:val="00486CA9"/>
    <w:rsid w:val="00490C71"/>
    <w:rsid w:val="00491713"/>
    <w:rsid w:val="00495F71"/>
    <w:rsid w:val="004A06ED"/>
    <w:rsid w:val="004A1AA2"/>
    <w:rsid w:val="004A2630"/>
    <w:rsid w:val="004A40FC"/>
    <w:rsid w:val="004A42F8"/>
    <w:rsid w:val="004B006A"/>
    <w:rsid w:val="004B1E4C"/>
    <w:rsid w:val="004B43CE"/>
    <w:rsid w:val="004B43D8"/>
    <w:rsid w:val="004B579F"/>
    <w:rsid w:val="004B5C13"/>
    <w:rsid w:val="004B66BA"/>
    <w:rsid w:val="004C0FF9"/>
    <w:rsid w:val="004C4890"/>
    <w:rsid w:val="004D01A4"/>
    <w:rsid w:val="004D033C"/>
    <w:rsid w:val="004D0BBC"/>
    <w:rsid w:val="004D5108"/>
    <w:rsid w:val="004D537D"/>
    <w:rsid w:val="004E07B3"/>
    <w:rsid w:val="004E0F84"/>
    <w:rsid w:val="004E1347"/>
    <w:rsid w:val="004E1F9F"/>
    <w:rsid w:val="004E5545"/>
    <w:rsid w:val="004E5F18"/>
    <w:rsid w:val="004E6E5D"/>
    <w:rsid w:val="004E7EF5"/>
    <w:rsid w:val="004F20DD"/>
    <w:rsid w:val="004F60E4"/>
    <w:rsid w:val="004F626F"/>
    <w:rsid w:val="004F6B97"/>
    <w:rsid w:val="004F797A"/>
    <w:rsid w:val="004F7D54"/>
    <w:rsid w:val="005002A5"/>
    <w:rsid w:val="00502804"/>
    <w:rsid w:val="00506BFA"/>
    <w:rsid w:val="005072C9"/>
    <w:rsid w:val="00510FCB"/>
    <w:rsid w:val="005116FD"/>
    <w:rsid w:val="00512E4A"/>
    <w:rsid w:val="005131AB"/>
    <w:rsid w:val="0051334C"/>
    <w:rsid w:val="00513F2E"/>
    <w:rsid w:val="00516206"/>
    <w:rsid w:val="00520724"/>
    <w:rsid w:val="0052085C"/>
    <w:rsid w:val="00521348"/>
    <w:rsid w:val="005248F5"/>
    <w:rsid w:val="005256C6"/>
    <w:rsid w:val="00525E77"/>
    <w:rsid w:val="00530597"/>
    <w:rsid w:val="005306EE"/>
    <w:rsid w:val="00530806"/>
    <w:rsid w:val="00530B72"/>
    <w:rsid w:val="00533B76"/>
    <w:rsid w:val="00534A39"/>
    <w:rsid w:val="0053554B"/>
    <w:rsid w:val="00536918"/>
    <w:rsid w:val="00536F5D"/>
    <w:rsid w:val="00545929"/>
    <w:rsid w:val="00550488"/>
    <w:rsid w:val="00551317"/>
    <w:rsid w:val="005513D5"/>
    <w:rsid w:val="00551D37"/>
    <w:rsid w:val="00551DD5"/>
    <w:rsid w:val="00553DAF"/>
    <w:rsid w:val="00553FDA"/>
    <w:rsid w:val="005551AE"/>
    <w:rsid w:val="005570FE"/>
    <w:rsid w:val="00557355"/>
    <w:rsid w:val="00557A27"/>
    <w:rsid w:val="0056041E"/>
    <w:rsid w:val="00560A32"/>
    <w:rsid w:val="00561EB7"/>
    <w:rsid w:val="00561FC1"/>
    <w:rsid w:val="00563011"/>
    <w:rsid w:val="00564563"/>
    <w:rsid w:val="005659A1"/>
    <w:rsid w:val="00565BEC"/>
    <w:rsid w:val="0056638C"/>
    <w:rsid w:val="00571D28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3E91"/>
    <w:rsid w:val="00585E55"/>
    <w:rsid w:val="00586FB0"/>
    <w:rsid w:val="00587F2C"/>
    <w:rsid w:val="00587FC2"/>
    <w:rsid w:val="00592CA7"/>
    <w:rsid w:val="0059380F"/>
    <w:rsid w:val="005948D3"/>
    <w:rsid w:val="0059555D"/>
    <w:rsid w:val="00595DF8"/>
    <w:rsid w:val="00596FF7"/>
    <w:rsid w:val="005A1B94"/>
    <w:rsid w:val="005A3044"/>
    <w:rsid w:val="005A6AF0"/>
    <w:rsid w:val="005B0745"/>
    <w:rsid w:val="005B080D"/>
    <w:rsid w:val="005B181B"/>
    <w:rsid w:val="005B2620"/>
    <w:rsid w:val="005B3460"/>
    <w:rsid w:val="005B39E7"/>
    <w:rsid w:val="005B4A79"/>
    <w:rsid w:val="005C24F6"/>
    <w:rsid w:val="005C26AF"/>
    <w:rsid w:val="005C56C1"/>
    <w:rsid w:val="005C57D0"/>
    <w:rsid w:val="005C5AA9"/>
    <w:rsid w:val="005D1C13"/>
    <w:rsid w:val="005D2164"/>
    <w:rsid w:val="005D3569"/>
    <w:rsid w:val="005D3B6F"/>
    <w:rsid w:val="005D410F"/>
    <w:rsid w:val="005D57E1"/>
    <w:rsid w:val="005D794B"/>
    <w:rsid w:val="005E0251"/>
    <w:rsid w:val="005E093F"/>
    <w:rsid w:val="005E0D57"/>
    <w:rsid w:val="005E619C"/>
    <w:rsid w:val="005F0A6D"/>
    <w:rsid w:val="005F0F1A"/>
    <w:rsid w:val="005F1237"/>
    <w:rsid w:val="005F22E4"/>
    <w:rsid w:val="005F72C7"/>
    <w:rsid w:val="005F772D"/>
    <w:rsid w:val="005F7CEC"/>
    <w:rsid w:val="006015F6"/>
    <w:rsid w:val="00604461"/>
    <w:rsid w:val="00605734"/>
    <w:rsid w:val="0060607B"/>
    <w:rsid w:val="00606A6D"/>
    <w:rsid w:val="00614F05"/>
    <w:rsid w:val="00616645"/>
    <w:rsid w:val="00617C84"/>
    <w:rsid w:val="006201B8"/>
    <w:rsid w:val="006204FA"/>
    <w:rsid w:val="00624F74"/>
    <w:rsid w:val="006259AD"/>
    <w:rsid w:val="00626436"/>
    <w:rsid w:val="006271C5"/>
    <w:rsid w:val="00632A43"/>
    <w:rsid w:val="006347EC"/>
    <w:rsid w:val="0063560B"/>
    <w:rsid w:val="00636D7F"/>
    <w:rsid w:val="0063710A"/>
    <w:rsid w:val="00637B96"/>
    <w:rsid w:val="006410D6"/>
    <w:rsid w:val="00643F9F"/>
    <w:rsid w:val="00644F56"/>
    <w:rsid w:val="006457FB"/>
    <w:rsid w:val="00647092"/>
    <w:rsid w:val="00650A78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3D5"/>
    <w:rsid w:val="00675C6C"/>
    <w:rsid w:val="00681BF5"/>
    <w:rsid w:val="00681F02"/>
    <w:rsid w:val="00685B0E"/>
    <w:rsid w:val="00685B7A"/>
    <w:rsid w:val="00686C67"/>
    <w:rsid w:val="00686FC0"/>
    <w:rsid w:val="0069140E"/>
    <w:rsid w:val="00696B7F"/>
    <w:rsid w:val="006A253B"/>
    <w:rsid w:val="006A7431"/>
    <w:rsid w:val="006B1E07"/>
    <w:rsid w:val="006B4487"/>
    <w:rsid w:val="006B5344"/>
    <w:rsid w:val="006C117D"/>
    <w:rsid w:val="006C4602"/>
    <w:rsid w:val="006C7499"/>
    <w:rsid w:val="006D25D9"/>
    <w:rsid w:val="006D3390"/>
    <w:rsid w:val="006E162A"/>
    <w:rsid w:val="006E5DEC"/>
    <w:rsid w:val="006E62C4"/>
    <w:rsid w:val="006E700D"/>
    <w:rsid w:val="006F0F14"/>
    <w:rsid w:val="006F274D"/>
    <w:rsid w:val="006F3B1C"/>
    <w:rsid w:val="006F3F4C"/>
    <w:rsid w:val="006F5451"/>
    <w:rsid w:val="00700B74"/>
    <w:rsid w:val="00703F5C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54C"/>
    <w:rsid w:val="007306C0"/>
    <w:rsid w:val="007320EB"/>
    <w:rsid w:val="00734981"/>
    <w:rsid w:val="007364F6"/>
    <w:rsid w:val="0073796D"/>
    <w:rsid w:val="00737D8D"/>
    <w:rsid w:val="007400DB"/>
    <w:rsid w:val="00740387"/>
    <w:rsid w:val="00740CAE"/>
    <w:rsid w:val="0074113F"/>
    <w:rsid w:val="00742F64"/>
    <w:rsid w:val="00744AA0"/>
    <w:rsid w:val="00744B61"/>
    <w:rsid w:val="00744D04"/>
    <w:rsid w:val="00746934"/>
    <w:rsid w:val="00746E97"/>
    <w:rsid w:val="00750506"/>
    <w:rsid w:val="00751138"/>
    <w:rsid w:val="00751A89"/>
    <w:rsid w:val="00753CFE"/>
    <w:rsid w:val="007553A0"/>
    <w:rsid w:val="007560FC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5FE6"/>
    <w:rsid w:val="0076674D"/>
    <w:rsid w:val="007674C3"/>
    <w:rsid w:val="00770F3D"/>
    <w:rsid w:val="007723C1"/>
    <w:rsid w:val="0077279B"/>
    <w:rsid w:val="007751B1"/>
    <w:rsid w:val="007767B1"/>
    <w:rsid w:val="00776C43"/>
    <w:rsid w:val="00782287"/>
    <w:rsid w:val="00784962"/>
    <w:rsid w:val="00786812"/>
    <w:rsid w:val="0078689D"/>
    <w:rsid w:val="00790F21"/>
    <w:rsid w:val="00791C77"/>
    <w:rsid w:val="00792FE3"/>
    <w:rsid w:val="0079477A"/>
    <w:rsid w:val="00794CD1"/>
    <w:rsid w:val="00794F5B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5694"/>
    <w:rsid w:val="007B726E"/>
    <w:rsid w:val="007B74BE"/>
    <w:rsid w:val="007C250C"/>
    <w:rsid w:val="007C3B5B"/>
    <w:rsid w:val="007C61C1"/>
    <w:rsid w:val="007C722E"/>
    <w:rsid w:val="007C756B"/>
    <w:rsid w:val="007D11EE"/>
    <w:rsid w:val="007D1456"/>
    <w:rsid w:val="007D3998"/>
    <w:rsid w:val="007D62DE"/>
    <w:rsid w:val="007D723D"/>
    <w:rsid w:val="007E2ED3"/>
    <w:rsid w:val="007E6AC7"/>
    <w:rsid w:val="007F025F"/>
    <w:rsid w:val="007F1642"/>
    <w:rsid w:val="007F21A6"/>
    <w:rsid w:val="007F3551"/>
    <w:rsid w:val="007F4553"/>
    <w:rsid w:val="00802179"/>
    <w:rsid w:val="008026EF"/>
    <w:rsid w:val="00803F58"/>
    <w:rsid w:val="00805727"/>
    <w:rsid w:val="00807A93"/>
    <w:rsid w:val="00807CF4"/>
    <w:rsid w:val="00811D2D"/>
    <w:rsid w:val="00812B0E"/>
    <w:rsid w:val="00814EAA"/>
    <w:rsid w:val="00815AB2"/>
    <w:rsid w:val="00815AED"/>
    <w:rsid w:val="00816C34"/>
    <w:rsid w:val="00817720"/>
    <w:rsid w:val="00824B80"/>
    <w:rsid w:val="00824C43"/>
    <w:rsid w:val="00824E78"/>
    <w:rsid w:val="00825CEC"/>
    <w:rsid w:val="0082611C"/>
    <w:rsid w:val="0082727E"/>
    <w:rsid w:val="00830DD1"/>
    <w:rsid w:val="008339BB"/>
    <w:rsid w:val="00835054"/>
    <w:rsid w:val="0083575B"/>
    <w:rsid w:val="00835983"/>
    <w:rsid w:val="00835C0B"/>
    <w:rsid w:val="008368C8"/>
    <w:rsid w:val="00841EB1"/>
    <w:rsid w:val="00842EEF"/>
    <w:rsid w:val="008440E3"/>
    <w:rsid w:val="00844A02"/>
    <w:rsid w:val="00844BFA"/>
    <w:rsid w:val="008454DC"/>
    <w:rsid w:val="008456A0"/>
    <w:rsid w:val="00846EE1"/>
    <w:rsid w:val="0084766C"/>
    <w:rsid w:val="008506EA"/>
    <w:rsid w:val="00851046"/>
    <w:rsid w:val="00851CEC"/>
    <w:rsid w:val="00854D4E"/>
    <w:rsid w:val="008616E5"/>
    <w:rsid w:val="008619E9"/>
    <w:rsid w:val="00863351"/>
    <w:rsid w:val="00867226"/>
    <w:rsid w:val="0086740C"/>
    <w:rsid w:val="00867A6B"/>
    <w:rsid w:val="00871C2C"/>
    <w:rsid w:val="00872D1E"/>
    <w:rsid w:val="008738EB"/>
    <w:rsid w:val="00880305"/>
    <w:rsid w:val="00882512"/>
    <w:rsid w:val="00884EA9"/>
    <w:rsid w:val="00895250"/>
    <w:rsid w:val="008959E2"/>
    <w:rsid w:val="008A17D3"/>
    <w:rsid w:val="008A6A8C"/>
    <w:rsid w:val="008A76B6"/>
    <w:rsid w:val="008B0060"/>
    <w:rsid w:val="008B01B3"/>
    <w:rsid w:val="008B083A"/>
    <w:rsid w:val="008B08C3"/>
    <w:rsid w:val="008B33FB"/>
    <w:rsid w:val="008B342E"/>
    <w:rsid w:val="008B379F"/>
    <w:rsid w:val="008B7C26"/>
    <w:rsid w:val="008C3066"/>
    <w:rsid w:val="008C4891"/>
    <w:rsid w:val="008C57FC"/>
    <w:rsid w:val="008C58D0"/>
    <w:rsid w:val="008C6C14"/>
    <w:rsid w:val="008C767A"/>
    <w:rsid w:val="008D5CC7"/>
    <w:rsid w:val="008D6498"/>
    <w:rsid w:val="008D6BF7"/>
    <w:rsid w:val="008D7103"/>
    <w:rsid w:val="008D7E10"/>
    <w:rsid w:val="008E0035"/>
    <w:rsid w:val="008E1743"/>
    <w:rsid w:val="008E2563"/>
    <w:rsid w:val="008E2B53"/>
    <w:rsid w:val="008E2F0D"/>
    <w:rsid w:val="008E3650"/>
    <w:rsid w:val="008E4060"/>
    <w:rsid w:val="008E408B"/>
    <w:rsid w:val="008E5276"/>
    <w:rsid w:val="008E6EEC"/>
    <w:rsid w:val="008F06F9"/>
    <w:rsid w:val="008F1CEB"/>
    <w:rsid w:val="008F4B5F"/>
    <w:rsid w:val="008F521D"/>
    <w:rsid w:val="00901145"/>
    <w:rsid w:val="00901AA6"/>
    <w:rsid w:val="00901B96"/>
    <w:rsid w:val="00903A94"/>
    <w:rsid w:val="00906263"/>
    <w:rsid w:val="009073CA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D4F"/>
    <w:rsid w:val="009304CE"/>
    <w:rsid w:val="0093552E"/>
    <w:rsid w:val="00935BAB"/>
    <w:rsid w:val="00936154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B14"/>
    <w:rsid w:val="00951D37"/>
    <w:rsid w:val="0096035E"/>
    <w:rsid w:val="00960613"/>
    <w:rsid w:val="00961035"/>
    <w:rsid w:val="00963E73"/>
    <w:rsid w:val="00963FC5"/>
    <w:rsid w:val="00964E33"/>
    <w:rsid w:val="00966A98"/>
    <w:rsid w:val="00967788"/>
    <w:rsid w:val="009701AC"/>
    <w:rsid w:val="0097203A"/>
    <w:rsid w:val="00974ACA"/>
    <w:rsid w:val="00983C41"/>
    <w:rsid w:val="0099425F"/>
    <w:rsid w:val="009971EF"/>
    <w:rsid w:val="009973BD"/>
    <w:rsid w:val="009A5DB4"/>
    <w:rsid w:val="009A660E"/>
    <w:rsid w:val="009A767B"/>
    <w:rsid w:val="009B13F2"/>
    <w:rsid w:val="009B1745"/>
    <w:rsid w:val="009C07AB"/>
    <w:rsid w:val="009C2627"/>
    <w:rsid w:val="009C37B6"/>
    <w:rsid w:val="009C4E47"/>
    <w:rsid w:val="009D30C8"/>
    <w:rsid w:val="009D47D3"/>
    <w:rsid w:val="009E2ABB"/>
    <w:rsid w:val="009E5DC5"/>
    <w:rsid w:val="009E6EFC"/>
    <w:rsid w:val="009E7A07"/>
    <w:rsid w:val="009E7AD7"/>
    <w:rsid w:val="009F0699"/>
    <w:rsid w:val="009F0C21"/>
    <w:rsid w:val="009F1216"/>
    <w:rsid w:val="009F178D"/>
    <w:rsid w:val="009F1D68"/>
    <w:rsid w:val="009F47CE"/>
    <w:rsid w:val="009F555C"/>
    <w:rsid w:val="009F67E7"/>
    <w:rsid w:val="00A007EC"/>
    <w:rsid w:val="00A00AC8"/>
    <w:rsid w:val="00A00F20"/>
    <w:rsid w:val="00A04869"/>
    <w:rsid w:val="00A0496F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17A8F"/>
    <w:rsid w:val="00A20ACA"/>
    <w:rsid w:val="00A2208A"/>
    <w:rsid w:val="00A27870"/>
    <w:rsid w:val="00A32041"/>
    <w:rsid w:val="00A3253F"/>
    <w:rsid w:val="00A34C62"/>
    <w:rsid w:val="00A34E36"/>
    <w:rsid w:val="00A35DF3"/>
    <w:rsid w:val="00A35E9D"/>
    <w:rsid w:val="00A36F28"/>
    <w:rsid w:val="00A42FF1"/>
    <w:rsid w:val="00A433D8"/>
    <w:rsid w:val="00A44A21"/>
    <w:rsid w:val="00A4510E"/>
    <w:rsid w:val="00A45EA2"/>
    <w:rsid w:val="00A47116"/>
    <w:rsid w:val="00A5380E"/>
    <w:rsid w:val="00A53FD1"/>
    <w:rsid w:val="00A5520C"/>
    <w:rsid w:val="00A561C8"/>
    <w:rsid w:val="00A563F1"/>
    <w:rsid w:val="00A565E3"/>
    <w:rsid w:val="00A57412"/>
    <w:rsid w:val="00A6056F"/>
    <w:rsid w:val="00A605EA"/>
    <w:rsid w:val="00A609DB"/>
    <w:rsid w:val="00A614C9"/>
    <w:rsid w:val="00A6175C"/>
    <w:rsid w:val="00A621A0"/>
    <w:rsid w:val="00A6279D"/>
    <w:rsid w:val="00A637F6"/>
    <w:rsid w:val="00A645A9"/>
    <w:rsid w:val="00A65CC8"/>
    <w:rsid w:val="00A6622F"/>
    <w:rsid w:val="00A675EF"/>
    <w:rsid w:val="00A678FC"/>
    <w:rsid w:val="00A67B65"/>
    <w:rsid w:val="00A706A6"/>
    <w:rsid w:val="00A709C2"/>
    <w:rsid w:val="00A71167"/>
    <w:rsid w:val="00A72E24"/>
    <w:rsid w:val="00A73563"/>
    <w:rsid w:val="00A75ADD"/>
    <w:rsid w:val="00A7731D"/>
    <w:rsid w:val="00A77C0C"/>
    <w:rsid w:val="00A815D5"/>
    <w:rsid w:val="00A820F8"/>
    <w:rsid w:val="00A82235"/>
    <w:rsid w:val="00A82866"/>
    <w:rsid w:val="00A82B32"/>
    <w:rsid w:val="00A83021"/>
    <w:rsid w:val="00A862D3"/>
    <w:rsid w:val="00A92C70"/>
    <w:rsid w:val="00A955F6"/>
    <w:rsid w:val="00A95AD0"/>
    <w:rsid w:val="00AA0750"/>
    <w:rsid w:val="00AA0AF3"/>
    <w:rsid w:val="00AA1F9C"/>
    <w:rsid w:val="00AA2AFA"/>
    <w:rsid w:val="00AA374B"/>
    <w:rsid w:val="00AA4E54"/>
    <w:rsid w:val="00AA6944"/>
    <w:rsid w:val="00AA7BE7"/>
    <w:rsid w:val="00AB03CE"/>
    <w:rsid w:val="00AB041C"/>
    <w:rsid w:val="00AB1D5A"/>
    <w:rsid w:val="00AB4224"/>
    <w:rsid w:val="00AB4734"/>
    <w:rsid w:val="00AB51CB"/>
    <w:rsid w:val="00AB7C17"/>
    <w:rsid w:val="00AC36B8"/>
    <w:rsid w:val="00AC3B11"/>
    <w:rsid w:val="00AC7674"/>
    <w:rsid w:val="00AD027D"/>
    <w:rsid w:val="00AD13C3"/>
    <w:rsid w:val="00AD1C72"/>
    <w:rsid w:val="00AD1ED2"/>
    <w:rsid w:val="00AD623E"/>
    <w:rsid w:val="00AD791E"/>
    <w:rsid w:val="00AE3E32"/>
    <w:rsid w:val="00AE4B56"/>
    <w:rsid w:val="00AE5760"/>
    <w:rsid w:val="00AE6358"/>
    <w:rsid w:val="00AF3784"/>
    <w:rsid w:val="00B00EE2"/>
    <w:rsid w:val="00B00F42"/>
    <w:rsid w:val="00B01E3A"/>
    <w:rsid w:val="00B033AE"/>
    <w:rsid w:val="00B055C4"/>
    <w:rsid w:val="00B0709F"/>
    <w:rsid w:val="00B114AE"/>
    <w:rsid w:val="00B126D2"/>
    <w:rsid w:val="00B1324A"/>
    <w:rsid w:val="00B165C1"/>
    <w:rsid w:val="00B20B30"/>
    <w:rsid w:val="00B21930"/>
    <w:rsid w:val="00B2197A"/>
    <w:rsid w:val="00B2327C"/>
    <w:rsid w:val="00B24DE1"/>
    <w:rsid w:val="00B262C5"/>
    <w:rsid w:val="00B27756"/>
    <w:rsid w:val="00B30199"/>
    <w:rsid w:val="00B31521"/>
    <w:rsid w:val="00B3520F"/>
    <w:rsid w:val="00B3542D"/>
    <w:rsid w:val="00B3723D"/>
    <w:rsid w:val="00B37647"/>
    <w:rsid w:val="00B41FF9"/>
    <w:rsid w:val="00B427B8"/>
    <w:rsid w:val="00B43C40"/>
    <w:rsid w:val="00B45B4B"/>
    <w:rsid w:val="00B50F3D"/>
    <w:rsid w:val="00B53DD7"/>
    <w:rsid w:val="00B549FA"/>
    <w:rsid w:val="00B54EF4"/>
    <w:rsid w:val="00B56F51"/>
    <w:rsid w:val="00B577E2"/>
    <w:rsid w:val="00B60530"/>
    <w:rsid w:val="00B60BFF"/>
    <w:rsid w:val="00B66771"/>
    <w:rsid w:val="00B676BE"/>
    <w:rsid w:val="00B70CFD"/>
    <w:rsid w:val="00B71962"/>
    <w:rsid w:val="00B73599"/>
    <w:rsid w:val="00B74344"/>
    <w:rsid w:val="00B767DC"/>
    <w:rsid w:val="00B843D5"/>
    <w:rsid w:val="00B849BA"/>
    <w:rsid w:val="00B84D5A"/>
    <w:rsid w:val="00B84EAB"/>
    <w:rsid w:val="00B924B2"/>
    <w:rsid w:val="00B92EEE"/>
    <w:rsid w:val="00B953E6"/>
    <w:rsid w:val="00B97FAF"/>
    <w:rsid w:val="00BA119B"/>
    <w:rsid w:val="00BA1BDE"/>
    <w:rsid w:val="00BA2A29"/>
    <w:rsid w:val="00BA3DA5"/>
    <w:rsid w:val="00BB05E4"/>
    <w:rsid w:val="00BB174E"/>
    <w:rsid w:val="00BB456F"/>
    <w:rsid w:val="00BB4735"/>
    <w:rsid w:val="00BB4ECA"/>
    <w:rsid w:val="00BB543D"/>
    <w:rsid w:val="00BB6FAC"/>
    <w:rsid w:val="00BB762D"/>
    <w:rsid w:val="00BC2170"/>
    <w:rsid w:val="00BC35DB"/>
    <w:rsid w:val="00BC44D0"/>
    <w:rsid w:val="00BD1B41"/>
    <w:rsid w:val="00BD26BC"/>
    <w:rsid w:val="00BD4139"/>
    <w:rsid w:val="00BD5277"/>
    <w:rsid w:val="00BD779E"/>
    <w:rsid w:val="00BE1913"/>
    <w:rsid w:val="00BE1EF5"/>
    <w:rsid w:val="00BE336E"/>
    <w:rsid w:val="00BE43DC"/>
    <w:rsid w:val="00BE6AC7"/>
    <w:rsid w:val="00BE6E0C"/>
    <w:rsid w:val="00BF0B52"/>
    <w:rsid w:val="00BF0F9A"/>
    <w:rsid w:val="00BF1945"/>
    <w:rsid w:val="00BF23F3"/>
    <w:rsid w:val="00BF309C"/>
    <w:rsid w:val="00BF43AC"/>
    <w:rsid w:val="00BF50BD"/>
    <w:rsid w:val="00BF5518"/>
    <w:rsid w:val="00BF5C64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21526"/>
    <w:rsid w:val="00C2193A"/>
    <w:rsid w:val="00C25120"/>
    <w:rsid w:val="00C25C46"/>
    <w:rsid w:val="00C3000E"/>
    <w:rsid w:val="00C31EC7"/>
    <w:rsid w:val="00C37BC0"/>
    <w:rsid w:val="00C43751"/>
    <w:rsid w:val="00C4398E"/>
    <w:rsid w:val="00C44BF8"/>
    <w:rsid w:val="00C46951"/>
    <w:rsid w:val="00C4776D"/>
    <w:rsid w:val="00C506B3"/>
    <w:rsid w:val="00C507AD"/>
    <w:rsid w:val="00C50D7C"/>
    <w:rsid w:val="00C51BE4"/>
    <w:rsid w:val="00C52FF3"/>
    <w:rsid w:val="00C60686"/>
    <w:rsid w:val="00C61561"/>
    <w:rsid w:val="00C642E6"/>
    <w:rsid w:val="00C64E3F"/>
    <w:rsid w:val="00C6567D"/>
    <w:rsid w:val="00C66483"/>
    <w:rsid w:val="00C670E2"/>
    <w:rsid w:val="00C67509"/>
    <w:rsid w:val="00C704B9"/>
    <w:rsid w:val="00C7150E"/>
    <w:rsid w:val="00C77BD6"/>
    <w:rsid w:val="00C80E7B"/>
    <w:rsid w:val="00C810B9"/>
    <w:rsid w:val="00C81516"/>
    <w:rsid w:val="00C8286F"/>
    <w:rsid w:val="00C82C61"/>
    <w:rsid w:val="00C82F4C"/>
    <w:rsid w:val="00C83338"/>
    <w:rsid w:val="00C83502"/>
    <w:rsid w:val="00C836CF"/>
    <w:rsid w:val="00C83C21"/>
    <w:rsid w:val="00C84303"/>
    <w:rsid w:val="00C847AA"/>
    <w:rsid w:val="00C90693"/>
    <w:rsid w:val="00C91344"/>
    <w:rsid w:val="00C9163F"/>
    <w:rsid w:val="00C94274"/>
    <w:rsid w:val="00C97361"/>
    <w:rsid w:val="00CA03D2"/>
    <w:rsid w:val="00CA0887"/>
    <w:rsid w:val="00CA1D0B"/>
    <w:rsid w:val="00CA387B"/>
    <w:rsid w:val="00CA3B74"/>
    <w:rsid w:val="00CA3FDB"/>
    <w:rsid w:val="00CA7662"/>
    <w:rsid w:val="00CB1226"/>
    <w:rsid w:val="00CB2196"/>
    <w:rsid w:val="00CB673F"/>
    <w:rsid w:val="00CB72F3"/>
    <w:rsid w:val="00CC4A9B"/>
    <w:rsid w:val="00CC4B20"/>
    <w:rsid w:val="00CC77F0"/>
    <w:rsid w:val="00CD338A"/>
    <w:rsid w:val="00CD4046"/>
    <w:rsid w:val="00CD4756"/>
    <w:rsid w:val="00CD4FD7"/>
    <w:rsid w:val="00CD583B"/>
    <w:rsid w:val="00CD70B2"/>
    <w:rsid w:val="00CD7D00"/>
    <w:rsid w:val="00CD7EA4"/>
    <w:rsid w:val="00CE14FB"/>
    <w:rsid w:val="00CE19E3"/>
    <w:rsid w:val="00CE2C20"/>
    <w:rsid w:val="00CE3A95"/>
    <w:rsid w:val="00CE75DE"/>
    <w:rsid w:val="00CF2749"/>
    <w:rsid w:val="00CF28DA"/>
    <w:rsid w:val="00CF2CDC"/>
    <w:rsid w:val="00CF2F07"/>
    <w:rsid w:val="00CF3F6C"/>
    <w:rsid w:val="00D01456"/>
    <w:rsid w:val="00D02746"/>
    <w:rsid w:val="00D10355"/>
    <w:rsid w:val="00D1049E"/>
    <w:rsid w:val="00D12349"/>
    <w:rsid w:val="00D126E9"/>
    <w:rsid w:val="00D141E4"/>
    <w:rsid w:val="00D1550E"/>
    <w:rsid w:val="00D1727F"/>
    <w:rsid w:val="00D21024"/>
    <w:rsid w:val="00D22D33"/>
    <w:rsid w:val="00D22F3C"/>
    <w:rsid w:val="00D230D7"/>
    <w:rsid w:val="00D32506"/>
    <w:rsid w:val="00D32FB8"/>
    <w:rsid w:val="00D35B2E"/>
    <w:rsid w:val="00D404C8"/>
    <w:rsid w:val="00D41DE7"/>
    <w:rsid w:val="00D4245A"/>
    <w:rsid w:val="00D459CB"/>
    <w:rsid w:val="00D45D8C"/>
    <w:rsid w:val="00D47B84"/>
    <w:rsid w:val="00D47BA6"/>
    <w:rsid w:val="00D5145C"/>
    <w:rsid w:val="00D521C6"/>
    <w:rsid w:val="00D52BFB"/>
    <w:rsid w:val="00D53628"/>
    <w:rsid w:val="00D53CEA"/>
    <w:rsid w:val="00D67EB7"/>
    <w:rsid w:val="00D7079D"/>
    <w:rsid w:val="00D71D8A"/>
    <w:rsid w:val="00D73F40"/>
    <w:rsid w:val="00D74EFF"/>
    <w:rsid w:val="00D75894"/>
    <w:rsid w:val="00D852B3"/>
    <w:rsid w:val="00D86395"/>
    <w:rsid w:val="00D86A74"/>
    <w:rsid w:val="00D87C0B"/>
    <w:rsid w:val="00D90353"/>
    <w:rsid w:val="00D90FD1"/>
    <w:rsid w:val="00D91520"/>
    <w:rsid w:val="00D919CC"/>
    <w:rsid w:val="00D92625"/>
    <w:rsid w:val="00D92F05"/>
    <w:rsid w:val="00D94851"/>
    <w:rsid w:val="00D95B77"/>
    <w:rsid w:val="00DA052C"/>
    <w:rsid w:val="00DA1AD4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D1212"/>
    <w:rsid w:val="00DD2748"/>
    <w:rsid w:val="00DD5F0C"/>
    <w:rsid w:val="00DD7425"/>
    <w:rsid w:val="00DD76BD"/>
    <w:rsid w:val="00DE0061"/>
    <w:rsid w:val="00DE01CB"/>
    <w:rsid w:val="00DE0333"/>
    <w:rsid w:val="00DE0E6A"/>
    <w:rsid w:val="00DE27E6"/>
    <w:rsid w:val="00DE31E6"/>
    <w:rsid w:val="00DE56BE"/>
    <w:rsid w:val="00DF140D"/>
    <w:rsid w:val="00DF1D51"/>
    <w:rsid w:val="00DF2CB2"/>
    <w:rsid w:val="00DF3DA4"/>
    <w:rsid w:val="00DF679F"/>
    <w:rsid w:val="00E012B4"/>
    <w:rsid w:val="00E022BD"/>
    <w:rsid w:val="00E028E8"/>
    <w:rsid w:val="00E0334E"/>
    <w:rsid w:val="00E046A0"/>
    <w:rsid w:val="00E0515E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24A1"/>
    <w:rsid w:val="00E22D64"/>
    <w:rsid w:val="00E24481"/>
    <w:rsid w:val="00E3056F"/>
    <w:rsid w:val="00E3244B"/>
    <w:rsid w:val="00E33A09"/>
    <w:rsid w:val="00E33BB1"/>
    <w:rsid w:val="00E34202"/>
    <w:rsid w:val="00E34AD9"/>
    <w:rsid w:val="00E36C7D"/>
    <w:rsid w:val="00E4017F"/>
    <w:rsid w:val="00E403B6"/>
    <w:rsid w:val="00E42873"/>
    <w:rsid w:val="00E44ED6"/>
    <w:rsid w:val="00E456FD"/>
    <w:rsid w:val="00E47CE3"/>
    <w:rsid w:val="00E53F32"/>
    <w:rsid w:val="00E61159"/>
    <w:rsid w:val="00E6633C"/>
    <w:rsid w:val="00E6658B"/>
    <w:rsid w:val="00E7003F"/>
    <w:rsid w:val="00E70231"/>
    <w:rsid w:val="00E704D4"/>
    <w:rsid w:val="00E70633"/>
    <w:rsid w:val="00E71967"/>
    <w:rsid w:val="00E71F93"/>
    <w:rsid w:val="00E721FE"/>
    <w:rsid w:val="00E73AFA"/>
    <w:rsid w:val="00E7596F"/>
    <w:rsid w:val="00E75FBC"/>
    <w:rsid w:val="00E76BB7"/>
    <w:rsid w:val="00E81AC3"/>
    <w:rsid w:val="00E81C7B"/>
    <w:rsid w:val="00E83917"/>
    <w:rsid w:val="00E846EB"/>
    <w:rsid w:val="00E855E8"/>
    <w:rsid w:val="00E91C8C"/>
    <w:rsid w:val="00E920AB"/>
    <w:rsid w:val="00E95EE4"/>
    <w:rsid w:val="00EA041A"/>
    <w:rsid w:val="00EA079A"/>
    <w:rsid w:val="00EA12A2"/>
    <w:rsid w:val="00EA153E"/>
    <w:rsid w:val="00EA2F54"/>
    <w:rsid w:val="00EA4189"/>
    <w:rsid w:val="00EA578E"/>
    <w:rsid w:val="00EB0F6A"/>
    <w:rsid w:val="00EB0FED"/>
    <w:rsid w:val="00EB10A4"/>
    <w:rsid w:val="00EB22B7"/>
    <w:rsid w:val="00EB4C34"/>
    <w:rsid w:val="00EB5E35"/>
    <w:rsid w:val="00EB7A55"/>
    <w:rsid w:val="00EC0517"/>
    <w:rsid w:val="00EC0A91"/>
    <w:rsid w:val="00EC1D0E"/>
    <w:rsid w:val="00EC2020"/>
    <w:rsid w:val="00EC2138"/>
    <w:rsid w:val="00EC3730"/>
    <w:rsid w:val="00EC3FF9"/>
    <w:rsid w:val="00EC4901"/>
    <w:rsid w:val="00ED015C"/>
    <w:rsid w:val="00ED3F78"/>
    <w:rsid w:val="00ED4B91"/>
    <w:rsid w:val="00ED4F01"/>
    <w:rsid w:val="00ED5865"/>
    <w:rsid w:val="00EE2D5D"/>
    <w:rsid w:val="00EE2E0B"/>
    <w:rsid w:val="00EE2FAD"/>
    <w:rsid w:val="00EF01E8"/>
    <w:rsid w:val="00EF0F15"/>
    <w:rsid w:val="00EF2EED"/>
    <w:rsid w:val="00EF46F9"/>
    <w:rsid w:val="00EF57A3"/>
    <w:rsid w:val="00EF6C83"/>
    <w:rsid w:val="00F01C27"/>
    <w:rsid w:val="00F02B3B"/>
    <w:rsid w:val="00F02F68"/>
    <w:rsid w:val="00F05D57"/>
    <w:rsid w:val="00F05E24"/>
    <w:rsid w:val="00F10ADA"/>
    <w:rsid w:val="00F11BEF"/>
    <w:rsid w:val="00F138ED"/>
    <w:rsid w:val="00F13C8B"/>
    <w:rsid w:val="00F15BF7"/>
    <w:rsid w:val="00F167F1"/>
    <w:rsid w:val="00F16823"/>
    <w:rsid w:val="00F17F19"/>
    <w:rsid w:val="00F202AC"/>
    <w:rsid w:val="00F209BF"/>
    <w:rsid w:val="00F30D14"/>
    <w:rsid w:val="00F313F7"/>
    <w:rsid w:val="00F378CB"/>
    <w:rsid w:val="00F40330"/>
    <w:rsid w:val="00F411EB"/>
    <w:rsid w:val="00F417FD"/>
    <w:rsid w:val="00F4325B"/>
    <w:rsid w:val="00F43A93"/>
    <w:rsid w:val="00F45187"/>
    <w:rsid w:val="00F47D41"/>
    <w:rsid w:val="00F5002D"/>
    <w:rsid w:val="00F515D5"/>
    <w:rsid w:val="00F51F4A"/>
    <w:rsid w:val="00F52123"/>
    <w:rsid w:val="00F53C44"/>
    <w:rsid w:val="00F54843"/>
    <w:rsid w:val="00F553C8"/>
    <w:rsid w:val="00F56440"/>
    <w:rsid w:val="00F57CBC"/>
    <w:rsid w:val="00F614D2"/>
    <w:rsid w:val="00F63952"/>
    <w:rsid w:val="00F63C91"/>
    <w:rsid w:val="00F66E2F"/>
    <w:rsid w:val="00F67205"/>
    <w:rsid w:val="00F705F1"/>
    <w:rsid w:val="00F70D1B"/>
    <w:rsid w:val="00F7120E"/>
    <w:rsid w:val="00F730A4"/>
    <w:rsid w:val="00F73335"/>
    <w:rsid w:val="00F73FFC"/>
    <w:rsid w:val="00F754B6"/>
    <w:rsid w:val="00F776E7"/>
    <w:rsid w:val="00F80DC9"/>
    <w:rsid w:val="00F811BC"/>
    <w:rsid w:val="00F86491"/>
    <w:rsid w:val="00F86BCD"/>
    <w:rsid w:val="00F86E63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17F8"/>
    <w:rsid w:val="00FA3D8F"/>
    <w:rsid w:val="00FA3E8E"/>
    <w:rsid w:val="00FA7568"/>
    <w:rsid w:val="00FB0762"/>
    <w:rsid w:val="00FB188E"/>
    <w:rsid w:val="00FB2E9F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989"/>
    <w:rsid w:val="00FD2D28"/>
    <w:rsid w:val="00FD40C0"/>
    <w:rsid w:val="00FD59BF"/>
    <w:rsid w:val="00FD6166"/>
    <w:rsid w:val="00FD634F"/>
    <w:rsid w:val="00FD6552"/>
    <w:rsid w:val="00FE27F5"/>
    <w:rsid w:val="00FE2CD3"/>
    <w:rsid w:val="00FE2E6D"/>
    <w:rsid w:val="00FE3443"/>
    <w:rsid w:val="00FE6AD8"/>
    <w:rsid w:val="00FF087C"/>
    <w:rsid w:val="00FF12B3"/>
    <w:rsid w:val="00FF155A"/>
    <w:rsid w:val="00FF4DAB"/>
    <w:rsid w:val="00FF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AB7B8D"/>
  <w15:docId w15:val="{359DA669-42E8-8B4F-B429-C3A1158E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D3F"/>
    <w:pPr>
      <w:spacing w:after="0" w:line="280" w:lineRule="exact"/>
    </w:pPr>
  </w:style>
  <w:style w:type="paragraph" w:styleId="berschrift1">
    <w:name w:val="heading 1"/>
    <w:aliases w:val=" Char7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aliases w:val=" Char6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aliases w:val=" Char5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 Char7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aliases w:val=" Char6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aliases w:val=" Char5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3520F"/>
    <w:pPr>
      <w:numPr>
        <w:numId w:val="2"/>
      </w:numPr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3520F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customStyle="1" w:styleId="EinfacheTabelle41">
    <w:name w:val="Einfache Tabelle 41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Sprechblasen"/>
    <w:link w:val="SprechbaseBeschreibungZchn"/>
    <w:qFormat/>
    <w:rsid w:val="008C57FC"/>
    <w:rPr>
      <w:rFonts w:ascii="Calibri" w:hAnsi="Calibri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8C57FC"/>
    <w:rPr>
      <w:rFonts w:ascii="Calibri" w:hAnsi="Calibri" w:cs="Times New Roman"/>
      <w:color w:val="000000" w:themeColor="text1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1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1">
    <w:name w:val="Einfache Tabelle 411"/>
    <w:basedOn w:val="NormaleTabelle"/>
    <w:next w:val="EinfacheTabelle41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nhideWhenUsed/>
    <w:rsid w:val="00D22F3C"/>
  </w:style>
  <w:style w:type="paragraph" w:customStyle="1" w:styleId="mskAufgabeNummer">
    <w:name w:val="msk_Aufgabe_Nummer"/>
    <w:basedOn w:val="Standard"/>
    <w:rsid w:val="00D22F3C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D22F3C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D22F3C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D22F3C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D22F3C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rsid w:val="00D22F3C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D22F3C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locked/>
    <w:rsid w:val="00D22F3C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locked/>
    <w:rsid w:val="00D22F3C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D22F3C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22F3C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22F3C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D22F3C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D22F3C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D22F3C"/>
    <w:rPr>
      <w:rFonts w:cs="Times New Roman"/>
      <w:b/>
      <w:color w:val="16757C"/>
    </w:rPr>
  </w:style>
  <w:style w:type="paragraph" w:customStyle="1" w:styleId="DialogEtappeberschrift">
    <w:name w:val="Dialog_Etappe_Überschrift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Aufgabeberschrift">
    <w:name w:val="Dialog_Aufgabe_Überschrift"/>
    <w:basedOn w:val="DialogAufgabeText"/>
    <w:next w:val="DialogAufgabeText"/>
    <w:link w:val="DialogAufgabeberschriftZchn"/>
    <w:uiPriority w:val="99"/>
    <w:rsid w:val="00D22F3C"/>
    <w:rPr>
      <w:b/>
      <w:bCs/>
    </w:rPr>
  </w:style>
  <w:style w:type="numbering" w:customStyle="1" w:styleId="DialogAufzhlungV">
    <w:name w:val="Dialog_Aufzählung_V"/>
    <w:basedOn w:val="KeineListe"/>
    <w:rsid w:val="00D22F3C"/>
    <w:pPr>
      <w:numPr>
        <w:numId w:val="4"/>
      </w:numPr>
    </w:pPr>
  </w:style>
  <w:style w:type="numbering" w:customStyle="1" w:styleId="DialogNummerierungV">
    <w:name w:val="Dialog_Nummerierung_V"/>
    <w:basedOn w:val="KeineListe"/>
    <w:rsid w:val="00D22F3C"/>
    <w:pPr>
      <w:numPr>
        <w:numId w:val="5"/>
      </w:numPr>
    </w:pPr>
  </w:style>
  <w:style w:type="character" w:customStyle="1" w:styleId="DialogAufgabeberschriftZchn">
    <w:name w:val="Dialog_Aufgabe_Überschrift Zchn"/>
    <w:basedOn w:val="DialogAufgabeTextZchn"/>
    <w:link w:val="DialogAufgabeberschrift"/>
    <w:uiPriority w:val="99"/>
    <w:rsid w:val="00D22F3C"/>
    <w:rPr>
      <w:rFonts w:ascii="Times New Roman" w:eastAsia="Times New Roman" w:hAnsi="Times New Roman" w:cs="Times New Roman"/>
      <w:b/>
      <w:bCs/>
      <w:color w:val="000000"/>
      <w:lang w:eastAsia="de-DE"/>
    </w:rPr>
  </w:style>
  <w:style w:type="paragraph" w:customStyle="1" w:styleId="Arialnarrow">
    <w:name w:val="Arial narrow"/>
    <w:basedOn w:val="Standard"/>
    <w:link w:val="ArialnarrowZchn"/>
    <w:uiPriority w:val="99"/>
    <w:rsid w:val="00D22F3C"/>
    <w:pPr>
      <w:keepNext/>
      <w:spacing w:line="240" w:lineRule="auto"/>
    </w:pPr>
    <w:rPr>
      <w:rFonts w:ascii="Times New Roman" w:eastAsia="Times New Roman" w:hAnsi="Times New Roman" w:cs="Times New Roman"/>
      <w:color w:val="000000"/>
      <w:szCs w:val="24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rsid w:val="00D22F3C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ArialnarrowZchn">
    <w:name w:val="Arial narrow Zchn"/>
    <w:basedOn w:val="Absatz-Standardschriftart"/>
    <w:link w:val="Arialnarrow"/>
    <w:uiPriority w:val="99"/>
    <w:rsid w:val="00D22F3C"/>
    <w:rPr>
      <w:rFonts w:ascii="Times New Roman" w:eastAsia="Times New Roman" w:hAnsi="Times New Roman" w:cs="Times New Roman"/>
      <w:color w:val="000000"/>
      <w:szCs w:val="24"/>
      <w:lang w:eastAsia="de-DE"/>
    </w:rPr>
  </w:style>
  <w:style w:type="paragraph" w:customStyle="1" w:styleId="Standa1">
    <w:name w:val="Standa1"/>
    <w:uiPriority w:val="99"/>
    <w:rsid w:val="00D22F3C"/>
    <w:pPr>
      <w:keepNext/>
      <w:spacing w:after="0" w:line="270" w:lineRule="atLeast"/>
    </w:pPr>
    <w:rPr>
      <w:rFonts w:ascii="Times New Roman" w:eastAsia="Times New Roman" w:hAnsi="Times New Roman" w:cs="Times New Roman"/>
      <w:color w:val="000000"/>
      <w:szCs w:val="24"/>
      <w:lang w:eastAsia="de-DE"/>
    </w:rPr>
  </w:style>
  <w:style w:type="paragraph" w:customStyle="1" w:styleId="SStandard">
    <w:name w:val="SStandard"/>
    <w:basedOn w:val="Standard"/>
    <w:link w:val="SStandardZchn"/>
    <w:uiPriority w:val="99"/>
    <w:rsid w:val="00D22F3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SStandardZchn">
    <w:name w:val="SStandard Zchn"/>
    <w:basedOn w:val="Absatz-Standardschriftart"/>
    <w:link w:val="SStandard"/>
    <w:uiPriority w:val="99"/>
    <w:rsid w:val="00D22F3C"/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DialogAufgabeNummerE">
    <w:name w:val="Dialog_Aufgabe_Nummer_E"/>
    <w:link w:val="DialogAufgabeNummerEZchn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FF"/>
      <w:szCs w:val="20"/>
      <w:lang w:eastAsia="de-DE"/>
    </w:rPr>
  </w:style>
  <w:style w:type="paragraph" w:customStyle="1" w:styleId="DialogEtappeE">
    <w:name w:val="Dialog_Etappe_E"/>
    <w:basedOn w:val="Standard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00FF"/>
      <w:sz w:val="30"/>
      <w:szCs w:val="24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D22F3C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styleId="Aufzhlungszeichen">
    <w:name w:val="List Bullet"/>
    <w:basedOn w:val="Standard"/>
    <w:uiPriority w:val="99"/>
    <w:rsid w:val="00D22F3C"/>
    <w:pPr>
      <w:tabs>
        <w:tab w:val="num" w:pos="360"/>
      </w:tabs>
      <w:spacing w:line="240" w:lineRule="auto"/>
      <w:ind w:left="360" w:hanging="360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DialogAufgabeNummerEZchn">
    <w:name w:val="Dialog_Aufgabe_Nummer_E Zchn"/>
    <w:basedOn w:val="Absatz-Standardschriftart"/>
    <w:link w:val="DialogAufgabeNummerE"/>
    <w:uiPriority w:val="99"/>
    <w:locked/>
    <w:rsid w:val="00D22F3C"/>
    <w:rPr>
      <w:rFonts w:ascii="Times New Roman" w:eastAsia="Times New Roman" w:hAnsi="Times New Roman" w:cs="Times New Roman"/>
      <w:b/>
      <w:bCs/>
      <w:color w:val="0000FF"/>
      <w:szCs w:val="20"/>
      <w:lang w:eastAsia="de-DE"/>
    </w:rPr>
  </w:style>
  <w:style w:type="paragraph" w:customStyle="1" w:styleId="DialogEtappeO">
    <w:name w:val="Dialog_Etappe_O"/>
    <w:basedOn w:val="DialogEtappeberschrift"/>
    <w:uiPriority w:val="99"/>
    <w:rsid w:val="00D22F3C"/>
    <w:pPr>
      <w:keepNext/>
      <w:pageBreakBefore/>
    </w:pPr>
    <w:rPr>
      <w:color w:val="FF9900"/>
      <w:szCs w:val="30"/>
    </w:rPr>
  </w:style>
  <w:style w:type="numbering" w:customStyle="1" w:styleId="DialogAufzhlungE">
    <w:name w:val="Dialog_Aufzählung_E"/>
    <w:rsid w:val="00D22F3C"/>
    <w:pPr>
      <w:numPr>
        <w:numId w:val="6"/>
      </w:numPr>
    </w:pPr>
  </w:style>
  <w:style w:type="numbering" w:customStyle="1" w:styleId="DialogNummerierungE">
    <w:name w:val="Dialog_Nummerierung_E"/>
    <w:rsid w:val="00D22F3C"/>
    <w:pPr>
      <w:numPr>
        <w:numId w:val="7"/>
      </w:numPr>
    </w:pPr>
  </w:style>
  <w:style w:type="character" w:customStyle="1" w:styleId="DialogLckentext">
    <w:name w:val="Dialog_Lückentext"/>
    <w:basedOn w:val="Absatz-Standardschriftart"/>
    <w:uiPriority w:val="99"/>
    <w:rsid w:val="00D22F3C"/>
    <w:rPr>
      <w:rFonts w:cs="Times New Roman"/>
      <w:shd w:val="clear" w:color="auto" w:fill="C0C0C0"/>
    </w:rPr>
  </w:style>
  <w:style w:type="character" w:customStyle="1" w:styleId="DialogSprechblaseZchn">
    <w:name w:val="Dialog_Sprechblase Zchn"/>
    <w:basedOn w:val="Absatz-Standardschriftart"/>
    <w:link w:val="DialogSprechblase"/>
    <w:uiPriority w:val="99"/>
    <w:locked/>
    <w:rsid w:val="00D22F3C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numbering" w:customStyle="1" w:styleId="DialogNummerierungO">
    <w:name w:val="Dialog_Nummerierung_O"/>
    <w:rsid w:val="00D22F3C"/>
    <w:pPr>
      <w:numPr>
        <w:numId w:val="3"/>
      </w:numPr>
    </w:pPr>
  </w:style>
  <w:style w:type="table" w:customStyle="1" w:styleId="DialogTabellengitternetz">
    <w:name w:val="Dialog_Tabellengitternetz"/>
    <w:basedOn w:val="Tabellenraster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szCs w:val="24"/>
      <w:lang w:eastAsia="de-DE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rPr>
      <w:cantSplit/>
    </w:trPr>
    <w:tcPr>
      <w:shd w:val="clear" w:color="auto" w:fill="auto"/>
    </w:tcPr>
  </w:style>
  <w:style w:type="paragraph" w:styleId="Endnotentext">
    <w:name w:val="endnote text"/>
    <w:basedOn w:val="Standard"/>
    <w:link w:val="EndnotentextZchn"/>
    <w:uiPriority w:val="99"/>
    <w:semiHidden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22F3C"/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styleId="Endnotenzeichen">
    <w:name w:val="endnote reference"/>
    <w:basedOn w:val="Absatz-Standardschriftart"/>
    <w:uiPriority w:val="99"/>
    <w:semiHidden/>
    <w:rsid w:val="00D22F3C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D22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Standardaufaehlung">
    <w:name w:val="Standardaufaehlung"/>
    <w:basedOn w:val="Standard"/>
    <w:uiPriority w:val="99"/>
    <w:rsid w:val="00D22F3C"/>
    <w:pPr>
      <w:numPr>
        <w:numId w:val="8"/>
      </w:num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ialogHBText">
    <w:name w:val="Dialog_HB_Text"/>
    <w:basedOn w:val="DialogAufgabeText"/>
    <w:link w:val="DialogHBTextZchn"/>
    <w:uiPriority w:val="99"/>
    <w:rsid w:val="00D22F3C"/>
    <w:pPr>
      <w:spacing w:line="240" w:lineRule="auto"/>
    </w:pPr>
  </w:style>
  <w:style w:type="character" w:customStyle="1" w:styleId="DialogHBTextZchn">
    <w:name w:val="Dialog_HB_Text Zchn"/>
    <w:basedOn w:val="DialogAufgabeTextZchn"/>
    <w:link w:val="DialogHBText"/>
    <w:uiPriority w:val="99"/>
    <w:locked/>
    <w:rsid w:val="00D22F3C"/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Text">
    <w:name w:val="Text"/>
    <w:basedOn w:val="Standard"/>
    <w:qFormat/>
    <w:rsid w:val="00D22F3C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22F3C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qFormat/>
    <w:rsid w:val="00571D28"/>
    <w:pPr>
      <w:spacing w:after="0" w:line="240" w:lineRule="auto"/>
    </w:pPr>
    <w:rPr>
      <w:rFonts w:ascii="Calibri" w:eastAsia="MS Gothic" w:hAnsi="Calibri" w:cs="Calibri"/>
      <w:bCs/>
      <w:iCs w:val="0"/>
      <w:color w:val="327A86" w:themeColor="accent1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571D28"/>
    <w:pPr>
      <w:keepNext/>
      <w:spacing w:before="0" w:after="0"/>
    </w:pPr>
    <w:rPr>
      <w:noProof/>
      <w:color w:val="327A86" w:themeColor="accent1"/>
      <w:sz w:val="22"/>
      <w:szCs w:val="22"/>
    </w:rPr>
  </w:style>
  <w:style w:type="paragraph" w:customStyle="1" w:styleId="SOBText">
    <w:name w:val="SOB_Text"/>
    <w:basedOn w:val="Standard"/>
    <w:qFormat/>
    <w:rsid w:val="000A23F7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2">
    <w:name w:val="SOB_Überschrift 2"/>
    <w:basedOn w:val="berschrift2"/>
    <w:qFormat/>
    <w:rsid w:val="000A23F7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084679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Tabelle">
    <w:name w:val="Tabelle"/>
    <w:basedOn w:val="Standard"/>
    <w:link w:val="TabelleZchn"/>
    <w:qFormat/>
    <w:rsid w:val="008C57F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customStyle="1" w:styleId="TabelleZchn">
    <w:name w:val="Tabelle Zchn"/>
    <w:basedOn w:val="Absatz-Standardschriftart"/>
    <w:link w:val="Tabelle"/>
    <w:rsid w:val="008C57FC"/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112E"/>
    <w:rPr>
      <w:color w:val="605E5C"/>
      <w:shd w:val="clear" w:color="auto" w:fill="E1DFDD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BD26BC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BD26BC"/>
    <w:rPr>
      <w:rFonts w:ascii="Times New Roman" w:eastAsia="Times New Roman" w:hAnsi="Times New Roman" w:cs="Arial"/>
      <w:sz w:val="18"/>
      <w:szCs w:val="18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F57A3"/>
    <w:rPr>
      <w:color w:val="327A86" w:themeColor="followedHyperlink"/>
      <w:u w:val="single"/>
    </w:rPr>
  </w:style>
  <w:style w:type="paragraph" w:customStyle="1" w:styleId="mskAufgabeTextChar">
    <w:name w:val="msk_Aufgabe_Text Char"/>
    <w:basedOn w:val="Standard"/>
    <w:link w:val="mskAufgabeTextCharChar"/>
    <w:rsid w:val="00571D28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CharChar">
    <w:name w:val="msk_Aufgabe_Text Char Char"/>
    <w:link w:val="mskAufgabeTextChar"/>
    <w:rsid w:val="00571D28"/>
    <w:rPr>
      <w:rFonts w:ascii="Cambria" w:eastAsia="Times New Roman" w:hAnsi="Cambria" w:cs="Times New Roman"/>
      <w:color w:val="000000"/>
      <w:lang w:eastAsia="de-DE"/>
    </w:rPr>
  </w:style>
  <w:style w:type="paragraph" w:customStyle="1" w:styleId="TextListe">
    <w:name w:val="Text_Liste"/>
    <w:basedOn w:val="Listenabsatz"/>
    <w:qFormat/>
    <w:rsid w:val="00571D28"/>
    <w:pPr>
      <w:numPr>
        <w:numId w:val="18"/>
      </w:numPr>
      <w:tabs>
        <w:tab w:val="left" w:pos="318"/>
      </w:tabs>
      <w:spacing w:line="240" w:lineRule="auto"/>
      <w:contextualSpacing w:val="0"/>
    </w:pPr>
    <w:rPr>
      <w:rFonts w:ascii="Calibri" w:hAnsi="Calibri" w:cs="Calibri"/>
      <w:sz w:val="23"/>
      <w:szCs w:val="23"/>
      <w:lang w:eastAsia="de-DE"/>
    </w:rPr>
  </w:style>
  <w:style w:type="paragraph" w:customStyle="1" w:styleId="DialogAufgabeNummerVChar">
    <w:name w:val="Dialog_Aufgabe_Nummer_V Char"/>
    <w:link w:val="DialogAufgabeNummerVCharChar"/>
    <w:uiPriority w:val="99"/>
    <w:rsid w:val="00863351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ZwischenzielChar">
    <w:name w:val="Dialog_Zwischenziel Char"/>
    <w:uiPriority w:val="99"/>
    <w:locked/>
    <w:rsid w:val="00863351"/>
    <w:rPr>
      <w:rFonts w:ascii="Arial Narrow" w:eastAsia="Times New Roman" w:hAnsi="Arial Narrow"/>
      <w:color w:val="800000"/>
      <w:sz w:val="22"/>
      <w:szCs w:val="22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863351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mskAufgabeTextChar1Char">
    <w:name w:val="msk_Aufgabe_Text Char1 Char"/>
    <w:link w:val="mskAufgabeTextChar1"/>
    <w:rsid w:val="00863351"/>
    <w:rPr>
      <w:rFonts w:eastAsia="Times New Roman"/>
      <w:color w:val="000000"/>
    </w:rPr>
  </w:style>
  <w:style w:type="paragraph" w:customStyle="1" w:styleId="mskAufgabeTextChar1">
    <w:name w:val="msk_Aufgabe_Text Char1"/>
    <w:basedOn w:val="Standard"/>
    <w:link w:val="mskAufgabeTextChar1Char"/>
    <w:rsid w:val="00863351"/>
    <w:pPr>
      <w:keepNext/>
      <w:spacing w:line="270" w:lineRule="atLeast"/>
    </w:pPr>
    <w:rPr>
      <w:rFonts w:eastAsia="Times New Roman"/>
      <w:color w:val="00000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63351"/>
    <w:pPr>
      <w:keepNext/>
      <w:spacing w:after="200" w:line="240" w:lineRule="auto"/>
    </w:pPr>
    <w:rPr>
      <w:rFonts w:ascii="Cambria" w:eastAsia="Times New Roman" w:hAnsi="Cambria" w:cs="Times New Roman"/>
      <w:b/>
      <w:bCs/>
      <w:color w:val="327A86" w:themeColor="accent1"/>
      <w:sz w:val="18"/>
      <w:szCs w:val="18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86335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berschriftAufgaben"/>
    <w:next w:val="Standard"/>
    <w:link w:val="UntertitelZchn"/>
    <w:uiPriority w:val="11"/>
    <w:qFormat/>
    <w:rsid w:val="00B3723D"/>
    <w:pPr>
      <w:spacing w:after="120"/>
    </w:pPr>
    <w:rPr>
      <w:color w:val="70BCC9" w:themeColor="accent1" w:themeTint="99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3723D"/>
    <w:rPr>
      <w:rFonts w:ascii="Calibri" w:eastAsia="MS Gothic" w:hAnsi="Calibri" w:cs="Calibri"/>
      <w:b/>
      <w:bCs/>
      <w:color w:val="70BCC9" w:themeColor="accent1" w:themeTint="99"/>
      <w:sz w:val="28"/>
      <w:szCs w:val="30"/>
    </w:rPr>
  </w:style>
  <w:style w:type="paragraph" w:customStyle="1" w:styleId="SOBberschrift1">
    <w:name w:val="SOB_Überschrift 1"/>
    <w:basedOn w:val="Standard"/>
    <w:qFormat/>
    <w:rsid w:val="00B3723D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header" Target="header3.xml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" Type="http://schemas.openxmlformats.org/officeDocument/2006/relationships/endnotes" Target="endnotes.xml"/><Relationship Id="rId71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9.png"/><Relationship Id="rId11" Type="http://schemas.openxmlformats.org/officeDocument/2006/relationships/hyperlink" Target="http://www.mathe-sicher-koennen.dzlm.de/bpd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microsoft.com/office/2007/relationships/hdphoto" Target="media/hdphoto2.wdp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microsoft.com/office/2007/relationships/hdphoto" Target="media/hdphoto4.wdp"/><Relationship Id="rId19" Type="http://schemas.openxmlformats.org/officeDocument/2006/relationships/image" Target="media/image8.pn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microsoft.com/office/2007/relationships/hdphoto" Target="media/hdphoto1.wdp"/><Relationship Id="rId43" Type="http://schemas.openxmlformats.org/officeDocument/2006/relationships/image" Target="media/image31.png"/><Relationship Id="rId56" Type="http://schemas.openxmlformats.org/officeDocument/2006/relationships/image" Target="media/image41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microsoft.com/office/2007/relationships/hdphoto" Target="media/hdphoto3.wdp"/><Relationship Id="rId67" Type="http://schemas.openxmlformats.org/officeDocument/2006/relationships/image" Target="media/image49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62" Type="http://schemas.microsoft.com/office/2007/relationships/hdphoto" Target="media/hdphoto5.wdp"/><Relationship Id="rId70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4.xm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6.jpeg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header" Target="header5.xml"/><Relationship Id="rId60" Type="http://schemas.openxmlformats.org/officeDocument/2006/relationships/image" Target="media/image44.png"/><Relationship Id="rId65" Type="http://schemas.openxmlformats.org/officeDocument/2006/relationships/image" Target="media/image4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image" Target="media/image27.jpeg"/><Relationship Id="rId34" Type="http://schemas.openxmlformats.org/officeDocument/2006/relationships/image" Target="media/image24.png"/><Relationship Id="rId50" Type="http://schemas.openxmlformats.org/officeDocument/2006/relationships/image" Target="media/image36.png"/><Relationship Id="rId55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EDFD6-3CC1-4690-9A04-B5FAE825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22</Pages>
  <Words>4037</Words>
  <Characters>25435</Characters>
  <Application>Microsoft Office Word</Application>
  <DocSecurity>0</DocSecurity>
  <Lines>211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2</cp:revision>
  <cp:lastPrinted>2025-12-10T09:56:00Z</cp:lastPrinted>
  <dcterms:created xsi:type="dcterms:W3CDTF">2025-12-10T11:49:00Z</dcterms:created>
  <dcterms:modified xsi:type="dcterms:W3CDTF">2025-12-10T11:49:00Z</dcterms:modified>
</cp:coreProperties>
</file>